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F041D" w14:textId="77777777" w:rsidR="00883144" w:rsidRPr="002362DF" w:rsidRDefault="007226B0" w:rsidP="00883144">
      <w:pPr>
        <w:pStyle w:val="Title-klients"/>
      </w:pPr>
      <w:fldSimple w:instr=" DOCPROPERTY  _CustomerTitle  \* MERGEFORMAT ">
        <w:r w:rsidR="00BA7A10">
          <w:t>Valsts reģionālās attīstības aģentūra</w:t>
        </w:r>
      </w:fldSimple>
    </w:p>
    <w:p w14:paraId="4B9F041E" w14:textId="77777777" w:rsidR="00F26364" w:rsidRPr="002362DF" w:rsidRDefault="00F26364" w:rsidP="00883144">
      <w:pPr>
        <w:pStyle w:val="Title-klients"/>
      </w:pPr>
      <w:r w:rsidRPr="002362DF">
        <w:rPr>
          <w:noProof/>
          <w:lang w:eastAsia="lv-LV"/>
        </w:rPr>
        <w:drawing>
          <wp:inline distT="0" distB="0" distL="0" distR="0" wp14:anchorId="4B9F0588" wp14:editId="4B9F0589">
            <wp:extent cx="960120" cy="960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jpg"/>
                    <pic:cNvPicPr/>
                  </pic:nvPicPr>
                  <pic:blipFill>
                    <a:blip r:embed="rId12">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266B0" w:rsidRPr="002362DF" w14:paraId="4B9F0421" w14:textId="77777777" w:rsidTr="00B218C2">
        <w:trPr>
          <w:trHeight w:val="1070"/>
        </w:trPr>
        <w:tc>
          <w:tcPr>
            <w:tcW w:w="4199" w:type="dxa"/>
          </w:tcPr>
          <w:p w14:paraId="4B9F041F" w14:textId="77777777" w:rsidR="009266B0" w:rsidRPr="002362DF" w:rsidRDefault="009266B0" w:rsidP="009266B0">
            <w:pPr>
              <w:pStyle w:val="Tablebody"/>
              <w:jc w:val="left"/>
            </w:pPr>
            <w:r w:rsidRPr="002362DF">
              <w:rPr>
                <w:noProof/>
                <w:lang w:eastAsia="lv-LV"/>
              </w:rPr>
              <w:drawing>
                <wp:inline distT="0" distB="0" distL="0" distR="0" wp14:anchorId="4B9F058A" wp14:editId="4B9F058B">
                  <wp:extent cx="995380" cy="595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tc>
        <w:tc>
          <w:tcPr>
            <w:tcW w:w="4165" w:type="dxa"/>
          </w:tcPr>
          <w:p w14:paraId="4B9F0420" w14:textId="77777777" w:rsidR="009266B0" w:rsidRPr="002362DF" w:rsidRDefault="009266B0" w:rsidP="009266B0">
            <w:pPr>
              <w:pStyle w:val="Tablebody"/>
              <w:jc w:val="right"/>
            </w:pPr>
            <w:r w:rsidRPr="002362DF">
              <w:rPr>
                <w:noProof/>
                <w:lang w:eastAsia="lv-LV"/>
              </w:rPr>
              <w:drawing>
                <wp:inline distT="0" distB="0" distL="0" distR="0" wp14:anchorId="4B9F058C" wp14:editId="4B9F058D">
                  <wp:extent cx="9906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xtehn.jpg"/>
                          <pic:cNvPicPr/>
                        </pic:nvPicPr>
                        <pic:blipFill>
                          <a:blip r:embed="rId14">
                            <a:extLst>
                              <a:ext uri="{28A0092B-C50C-407E-A947-70E740481C1C}">
                                <a14:useLocalDpi xmlns:a14="http://schemas.microsoft.com/office/drawing/2010/main" val="0"/>
                              </a:ext>
                            </a:extLst>
                          </a:blip>
                          <a:stretch>
                            <a:fillRect/>
                          </a:stretch>
                        </pic:blipFill>
                        <pic:spPr>
                          <a:xfrm>
                            <a:off x="0" y="0"/>
                            <a:ext cx="990600" cy="590550"/>
                          </a:xfrm>
                          <a:prstGeom prst="rect">
                            <a:avLst/>
                          </a:prstGeom>
                        </pic:spPr>
                      </pic:pic>
                    </a:graphicData>
                  </a:graphic>
                </wp:inline>
              </w:drawing>
            </w:r>
          </w:p>
        </w:tc>
      </w:tr>
    </w:tbl>
    <w:p w14:paraId="4B9F0422" w14:textId="77777777" w:rsidR="00294D3E" w:rsidRPr="002362DF" w:rsidRDefault="007226B0" w:rsidP="002916C2">
      <w:pPr>
        <w:pStyle w:val="Titlearatstarpi"/>
      </w:pPr>
      <w:fldSimple w:instr=" DOCPROPERTY  Title  \* MERGEFORMAT ">
        <w:r w:rsidR="00BA7A10">
          <w:t>Valsts informācijas sistēmu savietotāja, Latvijas valsts portāla www.latvija.lv un elektronisko pakalpojumu izstrāde un uzturēšana</w:t>
        </w:r>
      </w:fldSimple>
    </w:p>
    <w:p w14:paraId="4B9F0423" w14:textId="48DFA849" w:rsidR="00E82D2D" w:rsidRPr="002362DF" w:rsidRDefault="007226B0" w:rsidP="00E82D2D">
      <w:pPr>
        <w:pStyle w:val="TitleDala"/>
      </w:pPr>
      <w:fldSimple w:instr=" DOCPROPERTY  _TitleDala  \* MERGEFORMAT ">
        <w:r w:rsidR="00BA7A10">
          <w:t>3.da</w:t>
        </w:r>
        <w:r w:rsidR="00BA7A10">
          <w:rPr>
            <w:rFonts w:hint="eastAsia"/>
          </w:rPr>
          <w:t>ļ</w:t>
        </w:r>
        <w:r w:rsidR="00BA7A10">
          <w:t>a "VISS un Port</w:t>
        </w:r>
        <w:r w:rsidR="00BA7A10">
          <w:rPr>
            <w:rFonts w:hint="eastAsia"/>
          </w:rPr>
          <w:t>ā</w:t>
        </w:r>
        <w:r w:rsidR="00BA7A10">
          <w:t>la jaunu un eso</w:t>
        </w:r>
        <w:r w:rsidR="00BA7A10">
          <w:rPr>
            <w:rFonts w:hint="eastAsia"/>
          </w:rPr>
          <w:t>š</w:t>
        </w:r>
        <w:r w:rsidR="00BA7A10">
          <w:t>o modu</w:t>
        </w:r>
        <w:r w:rsidR="00BA7A10">
          <w:rPr>
            <w:rFonts w:hint="eastAsia"/>
          </w:rPr>
          <w:t>ļ</w:t>
        </w:r>
        <w:r w:rsidR="00BA7A10">
          <w:t>u papildin</w:t>
        </w:r>
        <w:r w:rsidR="00BA7A10">
          <w:rPr>
            <w:rFonts w:hint="eastAsia"/>
          </w:rPr>
          <w:t>ā</w:t>
        </w:r>
        <w:r w:rsidR="00BA7A10">
          <w:t>jumu izstr</w:t>
        </w:r>
        <w:r w:rsidR="00BA7A10">
          <w:rPr>
            <w:rFonts w:hint="eastAsia"/>
          </w:rPr>
          <w:t>ā</w:t>
        </w:r>
        <w:r w:rsidR="00BA7A10">
          <w:t>de, ievie</w:t>
        </w:r>
        <w:r w:rsidR="00BA7A10">
          <w:rPr>
            <w:rFonts w:hint="eastAsia"/>
          </w:rPr>
          <w:t>š</w:t>
        </w:r>
        <w:r w:rsidR="00BA7A10">
          <w:t>ana, garantijas apkalpo</w:t>
        </w:r>
        <w:r w:rsidR="00BA7A10">
          <w:rPr>
            <w:rFonts w:hint="eastAsia"/>
          </w:rPr>
          <w:t>š</w:t>
        </w:r>
        <w:r w:rsidR="00BA7A10">
          <w:t>ana un uztur</w:t>
        </w:r>
        <w:r w:rsidR="00BA7A10">
          <w:rPr>
            <w:rFonts w:hint="eastAsia"/>
          </w:rPr>
          <w:t>ēš</w:t>
        </w:r>
        <w:r w:rsidR="00BA7A10">
          <w:t>ana saska</w:t>
        </w:r>
        <w:r w:rsidR="00BA7A10">
          <w:rPr>
            <w:rFonts w:hint="eastAsia"/>
          </w:rPr>
          <w:t>ņā</w:t>
        </w:r>
        <w:r w:rsidR="00BA7A10">
          <w:t xml:space="preserve"> ar tehnisko specifik</w:t>
        </w:r>
        <w:r w:rsidR="00BA7A10">
          <w:rPr>
            <w:rFonts w:hint="eastAsia"/>
          </w:rPr>
          <w:t>ā</w:t>
        </w:r>
        <w:r w:rsidR="00BA7A10">
          <w:t>ciju"</w:t>
        </w:r>
      </w:fldSimple>
    </w:p>
    <w:p w14:paraId="4B9F0424" w14:textId="6A3A2359" w:rsidR="00883144" w:rsidRPr="002362DF" w:rsidRDefault="007226B0" w:rsidP="00021632">
      <w:pPr>
        <w:pStyle w:val="Titleapakprojekta"/>
      </w:pPr>
      <w:fldSimple w:instr=" DOCPROPERTY  Subject  \* MERGEFORMAT ">
        <w:r w:rsidR="00BA7A10">
          <w:t>Elektronisko dokumentu krātuve: ārējās saskarnes</w:t>
        </w:r>
      </w:fldSimple>
    </w:p>
    <w:p w14:paraId="4B9F0425" w14:textId="5E2B4076" w:rsidR="00883144" w:rsidRPr="002362DF" w:rsidRDefault="007226B0" w:rsidP="00883144">
      <w:pPr>
        <w:pStyle w:val="Titledokumenta"/>
      </w:pPr>
      <w:fldSimple w:instr=" DOCPROPERTY  Category  \* MERGEFORMAT ">
        <w:r w:rsidR="00BA7A10">
          <w:t>Programmatūras projektējuma apraksts</w:t>
        </w:r>
      </w:fldSimple>
    </w:p>
    <w:p w14:paraId="4B9F0426" w14:textId="77777777" w:rsidR="00883144" w:rsidRPr="002362DF" w:rsidRDefault="007226B0" w:rsidP="00883144">
      <w:pPr>
        <w:pStyle w:val="Titledokumentakods"/>
      </w:pPr>
      <w:fldSimple w:instr=" DOCPROPERTY  _CustomerID  \* MERGEFORMAT ">
        <w:r w:rsidR="00BA7A10">
          <w:t>VRAA</w:t>
        </w:r>
      </w:fldSimple>
      <w:r w:rsidR="00B91FCD" w:rsidRPr="002362DF">
        <w:t>-</w:t>
      </w:r>
      <w:fldSimple w:instr=" DOCPROPERTY  _ContractNumber  \* MERGEFORMAT ">
        <w:r w:rsidR="00BA7A10">
          <w:t>6_15_11_58</w:t>
        </w:r>
      </w:fldSimple>
      <w:r w:rsidR="00B91FCD" w:rsidRPr="002362DF">
        <w:t>-</w:t>
      </w:r>
      <w:fldSimple w:instr=" DOCPROPERTY  _ProjectID  \* MERGEFORMAT ">
        <w:r w:rsidR="00BA7A10">
          <w:t>VISS_2010</w:t>
        </w:r>
      </w:fldSimple>
      <w:r w:rsidR="00B91FCD" w:rsidRPr="002362DF">
        <w:t>-</w:t>
      </w:r>
      <w:fldSimple w:instr=" DOCPROPERTY  _SubjectID  \* MERGEFORMAT ">
        <w:r w:rsidR="00BA7A10">
          <w:t>EDK_AS</w:t>
        </w:r>
      </w:fldSimple>
      <w:r w:rsidR="00B91FCD" w:rsidRPr="002362DF">
        <w:t>-</w:t>
      </w:r>
      <w:fldSimple w:instr=" DOCPROPERTY  _CategoryID  \* MERGEFORMAT ">
        <w:r w:rsidR="00BA7A10">
          <w:t>PPA</w:t>
        </w:r>
      </w:fldSimple>
    </w:p>
    <w:p w14:paraId="4B9F0427" w14:textId="49A20DA1" w:rsidR="00083961" w:rsidRPr="002362DF" w:rsidRDefault="007226B0" w:rsidP="00D21DD4">
      <w:pPr>
        <w:pStyle w:val="Titleversija"/>
        <w:spacing w:after="2880"/>
      </w:pPr>
      <w:fldSimple w:instr=" DOCPROPERTY  _Date  \* MERGEFORMAT ">
        <w:r w:rsidR="002D092A">
          <w:t>28.01.2014</w:t>
        </w:r>
      </w:fldSimple>
      <w:r w:rsidR="000E3167" w:rsidRPr="002362DF">
        <w:t xml:space="preserve"> versija</w:t>
      </w:r>
      <w:r w:rsidR="006C4173" w:rsidRPr="002362DF">
        <w:t xml:space="preserve"> </w:t>
      </w:r>
      <w:fldSimple w:instr=" DOCPROPERTY  _Version  \* MERGEFORMAT ">
        <w:r w:rsidR="002D092A">
          <w:t>1.12</w:t>
        </w:r>
      </w:fldSimple>
      <w:r w:rsidR="00083961" w:rsidRPr="002362DF">
        <w:t xml:space="preserve"> </w:t>
      </w:r>
    </w:p>
    <w:p w14:paraId="4B9F0428" w14:textId="47E30F89" w:rsidR="000E3167" w:rsidRPr="002362DF" w:rsidRDefault="00083961" w:rsidP="00083961">
      <w:pPr>
        <w:pStyle w:val="Vieta"/>
      </w:pPr>
      <w:r w:rsidRPr="002362DF">
        <w:t>Rīgā 201</w:t>
      </w:r>
      <w:r w:rsidR="002D092A">
        <w:t>4</w:t>
      </w:r>
    </w:p>
    <w:tbl>
      <w:tblPr>
        <w:tblW w:w="0" w:type="auto"/>
        <w:jc w:val="center"/>
        <w:tblInd w:w="-1646" w:type="dxa"/>
        <w:tblLayout w:type="fixed"/>
        <w:tblLook w:val="01E0" w:firstRow="1" w:lastRow="1" w:firstColumn="1" w:lastColumn="1" w:noHBand="0" w:noVBand="0"/>
      </w:tblPr>
      <w:tblGrid>
        <w:gridCol w:w="2057"/>
        <w:gridCol w:w="5060"/>
        <w:gridCol w:w="1292"/>
      </w:tblGrid>
      <w:tr w:rsidR="00F26364" w:rsidRPr="002362DF" w14:paraId="4B9F042D" w14:textId="77777777" w:rsidTr="00F26364">
        <w:trPr>
          <w:trHeight w:val="1040"/>
          <w:jc w:val="center"/>
        </w:trPr>
        <w:tc>
          <w:tcPr>
            <w:tcW w:w="2057" w:type="dxa"/>
            <w:vAlign w:val="center"/>
          </w:tcPr>
          <w:p w14:paraId="4B9F042A" w14:textId="77777777" w:rsidR="00F26364" w:rsidRPr="002362DF" w:rsidRDefault="00F26364" w:rsidP="00F26364">
            <w:pPr>
              <w:pStyle w:val="Centered"/>
            </w:pPr>
            <w:r w:rsidRPr="002362DF">
              <w:rPr>
                <w:noProof/>
                <w:lang w:eastAsia="lv-LV"/>
              </w:rPr>
              <w:drawing>
                <wp:inline distT="0" distB="0" distL="0" distR="0" wp14:anchorId="4B9F058E" wp14:editId="4B9F058F">
                  <wp:extent cx="1114425" cy="619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p>
        </w:tc>
        <w:tc>
          <w:tcPr>
            <w:tcW w:w="5060" w:type="dxa"/>
            <w:vAlign w:val="center"/>
          </w:tcPr>
          <w:p w14:paraId="4B9F042B" w14:textId="77777777" w:rsidR="00F26364" w:rsidRPr="002362DF" w:rsidRDefault="00F26364" w:rsidP="00F26364">
            <w:pPr>
              <w:pStyle w:val="Centered"/>
              <w:rPr>
                <w:color w:val="808080"/>
                <w:sz w:val="20"/>
                <w:szCs w:val="20"/>
              </w:rPr>
            </w:pPr>
            <w:r w:rsidRPr="002362DF">
              <w:rPr>
                <w:b/>
                <w:color w:val="17365D"/>
                <w:sz w:val="28"/>
                <w:szCs w:val="48"/>
              </w:rPr>
              <w:t>IEGULDĪJUMS TAVĀ NĀKOTNĒ</w:t>
            </w:r>
          </w:p>
        </w:tc>
        <w:tc>
          <w:tcPr>
            <w:tcW w:w="1292" w:type="dxa"/>
          </w:tcPr>
          <w:p w14:paraId="4B9F042C" w14:textId="77777777" w:rsidR="00F26364" w:rsidRPr="002362DF" w:rsidRDefault="00F26364" w:rsidP="00F26364">
            <w:pPr>
              <w:pStyle w:val="Centered"/>
              <w:rPr>
                <w:rFonts w:ascii="Verdana" w:hAnsi="Verdana"/>
                <w:color w:val="333333"/>
              </w:rPr>
            </w:pPr>
            <w:r w:rsidRPr="002362DF">
              <w:rPr>
                <w:rFonts w:ascii="Verdana" w:hAnsi="Verdana"/>
                <w:noProof/>
                <w:color w:val="333333"/>
                <w:lang w:eastAsia="lv-LV"/>
              </w:rPr>
              <w:drawing>
                <wp:inline distT="0" distB="0" distL="0" distR="0" wp14:anchorId="4B9F0590" wp14:editId="4B9F0591">
                  <wp:extent cx="685800" cy="56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r>
    </w:tbl>
    <w:p w14:paraId="4B9F0430" w14:textId="77777777" w:rsidR="002916C2" w:rsidRPr="002362DF" w:rsidRDefault="002916C2" w:rsidP="002916C2">
      <w:pPr>
        <w:sectPr w:rsidR="002916C2" w:rsidRPr="002362DF" w:rsidSect="00066E1C">
          <w:headerReference w:type="default" r:id="rId17"/>
          <w:footerReference w:type="default" r:id="rId18"/>
          <w:type w:val="continuous"/>
          <w:pgSz w:w="11906" w:h="16838" w:code="9"/>
          <w:pgMar w:top="357" w:right="567" w:bottom="539" w:left="720" w:header="340" w:footer="170" w:gutter="0"/>
          <w:cols w:space="708"/>
          <w:titlePg/>
          <w:docGrid w:linePitch="360"/>
        </w:sectPr>
      </w:pPr>
    </w:p>
    <w:p w14:paraId="4B9F0431" w14:textId="77777777" w:rsidR="007D2574" w:rsidRPr="002362DF" w:rsidRDefault="007D3BB3" w:rsidP="007D2574">
      <w:pPr>
        <w:pStyle w:val="Titleapakprojekta"/>
        <w:tabs>
          <w:tab w:val="left" w:pos="2160"/>
          <w:tab w:val="center" w:pos="4819"/>
        </w:tabs>
        <w:jc w:val="left"/>
      </w:pPr>
      <w:r w:rsidRPr="002362DF">
        <w:lastRenderedPageBreak/>
        <w:tab/>
      </w:r>
      <w:r w:rsidR="007D2574" w:rsidRPr="002362DF">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76"/>
        <w:gridCol w:w="7478"/>
      </w:tblGrid>
      <w:tr w:rsidR="003F72C3" w:rsidRPr="002362DF" w14:paraId="4B9F0434" w14:textId="77777777" w:rsidTr="00D21DD4">
        <w:trPr>
          <w:trHeight w:val="572"/>
        </w:trPr>
        <w:tc>
          <w:tcPr>
            <w:tcW w:w="2376" w:type="dxa"/>
          </w:tcPr>
          <w:p w14:paraId="4B9F0432" w14:textId="77777777" w:rsidR="003F72C3" w:rsidRPr="002362DF" w:rsidRDefault="003F72C3" w:rsidP="00021632">
            <w:pPr>
              <w:pStyle w:val="Bold"/>
            </w:pPr>
            <w:r w:rsidRPr="002362DF">
              <w:t>Dokumenta ID:</w:t>
            </w:r>
          </w:p>
        </w:tc>
        <w:tc>
          <w:tcPr>
            <w:tcW w:w="7478" w:type="dxa"/>
          </w:tcPr>
          <w:p w14:paraId="4B9F0433" w14:textId="1BAD2CDD" w:rsidR="003F72C3" w:rsidRPr="002362DF" w:rsidRDefault="007226B0" w:rsidP="00561FBB">
            <w:pPr>
              <w:pStyle w:val="Tablebody"/>
            </w:pPr>
            <w:fldSimple w:instr=" DOCPROPERTY  _CustomerID  \* MERGEFORMAT ">
              <w:r w:rsidR="002D092A">
                <w:t>VRAA</w:t>
              </w:r>
            </w:fldSimple>
            <w:r w:rsidR="003F72C3" w:rsidRPr="002362DF">
              <w:t>-</w:t>
            </w:r>
            <w:fldSimple w:instr=" DOCPROPERTY  _ContractNumber  \* MERGEFORMAT ">
              <w:r w:rsidR="002D092A">
                <w:t>6_15_11_58</w:t>
              </w:r>
            </w:fldSimple>
            <w:r w:rsidR="003F72C3" w:rsidRPr="002362DF">
              <w:t>-</w:t>
            </w:r>
            <w:fldSimple w:instr=" DOCPROPERTY  _ProjectID  \* MERGEFORMAT ">
              <w:r w:rsidR="002D092A">
                <w:t>VISS_2010</w:t>
              </w:r>
            </w:fldSimple>
            <w:r w:rsidR="003F72C3" w:rsidRPr="002362DF">
              <w:t>-</w:t>
            </w:r>
            <w:fldSimple w:instr=" DOCPROPERTY  _SubjectID  \* MERGEFORMAT ">
              <w:r w:rsidR="002D092A">
                <w:t>EDK_AS</w:t>
              </w:r>
            </w:fldSimple>
            <w:r w:rsidR="003F72C3" w:rsidRPr="002362DF">
              <w:t>-</w:t>
            </w:r>
            <w:fldSimple w:instr=" DOCPROPERTY  _CategoryID  \* MERGEFORMAT ">
              <w:r w:rsidR="002D092A">
                <w:t>PPA</w:t>
              </w:r>
            </w:fldSimple>
            <w:r w:rsidR="003F72C3" w:rsidRPr="002362DF">
              <w:t>-V</w:t>
            </w:r>
            <w:fldSimple w:instr=" DOCPROPERTY  _Version  \* MERGEFORMAT ">
              <w:r w:rsidR="002D092A">
                <w:t>1.12</w:t>
              </w:r>
            </w:fldSimple>
            <w:r w:rsidR="00196AFB" w:rsidRPr="002362DF">
              <w:t>-</w:t>
            </w:r>
            <w:fldSimple w:instr=" DOCPROPERTY  _Date  \* MERGEFORMAT ">
              <w:r w:rsidR="002D092A">
                <w:t>28.01.2014</w:t>
              </w:r>
            </w:fldSimple>
          </w:p>
        </w:tc>
        <w:bookmarkStart w:id="0" w:name="_GoBack"/>
        <w:bookmarkEnd w:id="0"/>
      </w:tr>
      <w:tr w:rsidR="003F72C3" w:rsidRPr="002362DF" w14:paraId="4B9F043A" w14:textId="77777777" w:rsidTr="00D21DD4">
        <w:trPr>
          <w:trHeight w:val="1985"/>
        </w:trPr>
        <w:tc>
          <w:tcPr>
            <w:tcW w:w="2376" w:type="dxa"/>
          </w:tcPr>
          <w:p w14:paraId="4B9F0435" w14:textId="77777777" w:rsidR="003F72C3" w:rsidRPr="002362DF" w:rsidRDefault="003F72C3" w:rsidP="00021632">
            <w:pPr>
              <w:pStyle w:val="Bold"/>
            </w:pPr>
            <w:r w:rsidRPr="002362DF">
              <w:t>Dokumenta nosaukums:</w:t>
            </w:r>
          </w:p>
        </w:tc>
        <w:tc>
          <w:tcPr>
            <w:tcW w:w="7478" w:type="dxa"/>
          </w:tcPr>
          <w:p w14:paraId="4B9F0436" w14:textId="77777777" w:rsidR="003F72C3" w:rsidRPr="002362DF" w:rsidRDefault="007226B0" w:rsidP="00561FBB">
            <w:pPr>
              <w:pStyle w:val="Tablebody"/>
            </w:pPr>
            <w:fldSimple w:instr=" DOCPROPERTY  Title  \* MERGEFORMAT ">
              <w:r w:rsidR="002D092A">
                <w:t>Valsts informācijas sistēmu savietotāja, Latvijas valsts portāla www.latvija.lv un elektronisko pakalpojumu izstrāde un uzturēšana</w:t>
              </w:r>
            </w:fldSimple>
            <w:r w:rsidR="003F72C3" w:rsidRPr="002362DF">
              <w:t>.</w:t>
            </w:r>
          </w:p>
          <w:p w14:paraId="4B9F0437" w14:textId="77777777" w:rsidR="00561FBB" w:rsidRPr="002362DF" w:rsidRDefault="007226B0" w:rsidP="00561FBB">
            <w:pPr>
              <w:pStyle w:val="Tablebody"/>
            </w:pPr>
            <w:fldSimple w:instr=" DOCPROPERTY  _TitleDala  \* MERGEFORMAT ">
              <w:r w:rsidR="002D092A">
                <w:t>3.daļa "VISS un Portāla jaunu un esošo moduļu papildinājumu izstrāde, ieviešana, garantijas apkalpošana un uzturēšana saskaņā ar tehnisko specifikāciju"</w:t>
              </w:r>
            </w:fldSimple>
            <w:r w:rsidR="00561FBB" w:rsidRPr="002362DF">
              <w:t>.</w:t>
            </w:r>
          </w:p>
          <w:p w14:paraId="4B9F0438" w14:textId="77777777" w:rsidR="003F72C3" w:rsidRPr="002362DF" w:rsidRDefault="007226B0" w:rsidP="00561FBB">
            <w:pPr>
              <w:pStyle w:val="Tablebody"/>
            </w:pPr>
            <w:fldSimple w:instr=" DOCPROPERTY  Subject  \* MERGEFORMAT ">
              <w:r w:rsidR="002D092A">
                <w:t>Elektronisko dokumentu krātuve: ārējās saskarnes</w:t>
              </w:r>
            </w:fldSimple>
            <w:r w:rsidR="003F72C3" w:rsidRPr="002362DF">
              <w:t>.</w:t>
            </w:r>
          </w:p>
          <w:p w14:paraId="4B9F0439" w14:textId="77777777" w:rsidR="003F72C3" w:rsidRPr="002362DF" w:rsidRDefault="007226B0" w:rsidP="00561FBB">
            <w:pPr>
              <w:pStyle w:val="Tablebody"/>
            </w:pPr>
            <w:fldSimple w:instr=" DOCPROPERTY  Category  \* MERGEFORMAT ">
              <w:r w:rsidR="002D092A">
                <w:t>Programmatūras projektējuma apraksts</w:t>
              </w:r>
            </w:fldSimple>
            <w:r w:rsidR="003F72C3" w:rsidRPr="002362DF">
              <w:t>.</w:t>
            </w:r>
          </w:p>
        </w:tc>
      </w:tr>
      <w:tr w:rsidR="003F72C3" w:rsidRPr="002362DF" w14:paraId="4B9F043D" w14:textId="77777777" w:rsidTr="00D21DD4">
        <w:trPr>
          <w:trHeight w:val="553"/>
        </w:trPr>
        <w:tc>
          <w:tcPr>
            <w:tcW w:w="2376" w:type="dxa"/>
          </w:tcPr>
          <w:p w14:paraId="4B9F043B" w14:textId="77777777" w:rsidR="003F72C3" w:rsidRPr="002362DF" w:rsidRDefault="003F72C3" w:rsidP="00021632">
            <w:pPr>
              <w:pStyle w:val="Bold"/>
            </w:pPr>
            <w:r w:rsidRPr="002362DF">
              <w:t>Dokumenta kods:</w:t>
            </w:r>
          </w:p>
        </w:tc>
        <w:tc>
          <w:tcPr>
            <w:tcW w:w="7478" w:type="dxa"/>
          </w:tcPr>
          <w:p w14:paraId="4B9F043C" w14:textId="77777777" w:rsidR="003F72C3" w:rsidRPr="002362DF" w:rsidRDefault="007226B0" w:rsidP="00561FBB">
            <w:pPr>
              <w:pStyle w:val="Tablebody"/>
            </w:pPr>
            <w:fldSimple w:instr=" DOCPROPERTY  _CustomerID  \* MERGEFORMAT ">
              <w:r w:rsidR="002D092A">
                <w:t>VRAA</w:t>
              </w:r>
            </w:fldSimple>
            <w:r w:rsidR="003F72C3" w:rsidRPr="002362DF">
              <w:t>-</w:t>
            </w:r>
            <w:fldSimple w:instr=" DOCPROPERTY  _ContractNumber  \* MERGEFORMAT ">
              <w:r w:rsidR="002D092A">
                <w:t>6_15_11_58</w:t>
              </w:r>
            </w:fldSimple>
            <w:r w:rsidR="003F72C3" w:rsidRPr="002362DF">
              <w:t>-</w:t>
            </w:r>
            <w:fldSimple w:instr=" DOCPROPERTY  _ProjectID  \* MERGEFORMAT ">
              <w:r w:rsidR="002D092A">
                <w:t>VISS_2010</w:t>
              </w:r>
            </w:fldSimple>
            <w:r w:rsidR="003F72C3" w:rsidRPr="002362DF">
              <w:t>-</w:t>
            </w:r>
            <w:fldSimple w:instr=" DOCPROPERTY  _SubjectID  \* MERGEFORMAT ">
              <w:r w:rsidR="002D092A">
                <w:t>EDK_AS</w:t>
              </w:r>
            </w:fldSimple>
            <w:r w:rsidR="003F72C3" w:rsidRPr="002362DF">
              <w:t>-</w:t>
            </w:r>
            <w:fldSimple w:instr=" DOCPROPERTY  _CategoryID  \* MERGEFORMAT ">
              <w:r w:rsidR="002D092A">
                <w:t>PPA</w:t>
              </w:r>
            </w:fldSimple>
          </w:p>
        </w:tc>
      </w:tr>
      <w:tr w:rsidR="003F72C3" w:rsidRPr="002362DF" w14:paraId="4B9F0440" w14:textId="77777777" w:rsidTr="00D21DD4">
        <w:trPr>
          <w:trHeight w:val="575"/>
        </w:trPr>
        <w:tc>
          <w:tcPr>
            <w:tcW w:w="2376" w:type="dxa"/>
          </w:tcPr>
          <w:p w14:paraId="4B9F043E" w14:textId="77777777" w:rsidR="003F72C3" w:rsidRPr="002362DF" w:rsidRDefault="003F72C3" w:rsidP="00021632">
            <w:pPr>
              <w:pStyle w:val="Bold"/>
            </w:pPr>
            <w:r w:rsidRPr="002362DF">
              <w:t>Versija:</w:t>
            </w:r>
          </w:p>
        </w:tc>
        <w:tc>
          <w:tcPr>
            <w:tcW w:w="7478" w:type="dxa"/>
          </w:tcPr>
          <w:p w14:paraId="4B9F043F" w14:textId="53195E16" w:rsidR="003F72C3" w:rsidRPr="002362DF" w:rsidRDefault="003F72C3" w:rsidP="00561FBB">
            <w:pPr>
              <w:pStyle w:val="Tablebody"/>
            </w:pPr>
            <w:r w:rsidRPr="002362DF">
              <w:t xml:space="preserve">Versija </w:t>
            </w:r>
            <w:fldSimple w:instr=" DOCPROPERTY  _Version  \* MERGEFORMAT ">
              <w:r w:rsidR="002D092A">
                <w:t>1.12</w:t>
              </w:r>
            </w:fldSimple>
            <w:r w:rsidRPr="002362DF">
              <w:t xml:space="preserve">, Laidiens </w:t>
            </w:r>
            <w:fldSimple w:instr=" DOCPROPERTY  _Date  \* MERGEFORMAT ">
              <w:r w:rsidR="002D092A">
                <w:t>28.01.2014</w:t>
              </w:r>
            </w:fldSimple>
            <w:r w:rsidRPr="002362DF">
              <w:t xml:space="preserve"> (saīsināti V</w:t>
            </w:r>
            <w:fldSimple w:instr=" DOCPROPERTY  _Version  \* MERGEFORMAT ">
              <w:r w:rsidR="002D092A">
                <w:t>1.12</w:t>
              </w:r>
            </w:fldSimple>
            <w:r w:rsidRPr="002362DF">
              <w:t xml:space="preserve"> </w:t>
            </w:r>
            <w:fldSimple w:instr=" DOCPROPERTY  _Date  \* MERGEFORMAT ">
              <w:r w:rsidR="002D092A">
                <w:t>28.01.2014</w:t>
              </w:r>
            </w:fldSimple>
            <w:r w:rsidRPr="002362DF">
              <w:t>)</w:t>
            </w:r>
          </w:p>
        </w:tc>
      </w:tr>
    </w:tbl>
    <w:p w14:paraId="4B9F0441" w14:textId="77777777" w:rsidR="007D2574" w:rsidRPr="002362DF" w:rsidRDefault="007D2574" w:rsidP="003F72C3">
      <w:pPr>
        <w:pStyle w:val="TitleSaskanosana"/>
      </w:pPr>
      <w:r w:rsidRPr="002362DF">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2362DF" w14:paraId="4B9F0446" w14:textId="77777777" w:rsidTr="006C4173">
        <w:tc>
          <w:tcPr>
            <w:tcW w:w="2376" w:type="dxa"/>
            <w:tcBorders>
              <w:bottom w:val="single" w:sz="6" w:space="0" w:color="000000"/>
              <w:right w:val="single" w:sz="6" w:space="0" w:color="000000"/>
            </w:tcBorders>
            <w:shd w:val="clear" w:color="auto" w:fill="auto"/>
            <w:vAlign w:val="center"/>
          </w:tcPr>
          <w:p w14:paraId="4B9F0442" w14:textId="77777777" w:rsidR="007D2574" w:rsidRPr="002362DF" w:rsidRDefault="007D2574" w:rsidP="00021632">
            <w:pPr>
              <w:pStyle w:val="Bold"/>
            </w:pPr>
            <w:r w:rsidRPr="002362DF">
              <w:t>Organizācija</w:t>
            </w:r>
          </w:p>
        </w:tc>
        <w:tc>
          <w:tcPr>
            <w:tcW w:w="3852" w:type="dxa"/>
            <w:tcBorders>
              <w:bottom w:val="single" w:sz="6" w:space="0" w:color="000000"/>
              <w:right w:val="single" w:sz="4" w:space="0" w:color="auto"/>
            </w:tcBorders>
            <w:shd w:val="clear" w:color="auto" w:fill="auto"/>
            <w:vAlign w:val="center"/>
          </w:tcPr>
          <w:p w14:paraId="4B9F0443" w14:textId="77777777" w:rsidR="007D2574" w:rsidRPr="002362DF" w:rsidRDefault="007D2574" w:rsidP="00021632">
            <w:pPr>
              <w:pStyle w:val="Bold"/>
            </w:pPr>
            <w:r w:rsidRPr="002362DF">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B9F0444" w14:textId="77777777" w:rsidR="007D2574" w:rsidRPr="002362DF" w:rsidRDefault="007D2574" w:rsidP="00021632">
            <w:pPr>
              <w:pStyle w:val="Bold"/>
            </w:pPr>
            <w:r w:rsidRPr="002362DF">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B9F0445" w14:textId="77777777" w:rsidR="007D2574" w:rsidRPr="002362DF" w:rsidRDefault="007D2574" w:rsidP="00021632">
            <w:pPr>
              <w:pStyle w:val="Bold"/>
            </w:pPr>
            <w:r w:rsidRPr="002362DF">
              <w:t>Paraksts</w:t>
            </w:r>
          </w:p>
        </w:tc>
      </w:tr>
      <w:tr w:rsidR="007D2574" w:rsidRPr="002362DF" w14:paraId="4B9F044B" w14:textId="77777777" w:rsidTr="006C4173">
        <w:trPr>
          <w:trHeight w:val="877"/>
        </w:trPr>
        <w:tc>
          <w:tcPr>
            <w:tcW w:w="2376" w:type="dxa"/>
            <w:tcBorders>
              <w:right w:val="single" w:sz="6" w:space="0" w:color="000000"/>
            </w:tcBorders>
            <w:shd w:val="clear" w:color="auto" w:fill="auto"/>
          </w:tcPr>
          <w:p w14:paraId="4B9F0447" w14:textId="77777777" w:rsidR="007D2574" w:rsidRPr="002362DF" w:rsidRDefault="007226B0" w:rsidP="00561FBB">
            <w:pPr>
              <w:pStyle w:val="Tablebody"/>
              <w:jc w:val="left"/>
            </w:pPr>
            <w:fldSimple w:instr=" DOCPROPERTY  _CustomerTitle  \* MERGEFORMAT ">
              <w:r w:rsidR="00BA7A10">
                <w:t>Valsts reģionālās attīstības aģentūra</w:t>
              </w:r>
            </w:fldSimple>
          </w:p>
        </w:tc>
        <w:tc>
          <w:tcPr>
            <w:tcW w:w="3852" w:type="dxa"/>
            <w:tcBorders>
              <w:right w:val="single" w:sz="4" w:space="0" w:color="auto"/>
            </w:tcBorders>
            <w:shd w:val="clear" w:color="auto" w:fill="auto"/>
          </w:tcPr>
          <w:p w14:paraId="4B9F0448" w14:textId="2EF82653" w:rsidR="007D2574" w:rsidRPr="002362DF" w:rsidRDefault="000965D3" w:rsidP="000965D3">
            <w:pPr>
              <w:pStyle w:val="Tablebody"/>
            </w:pPr>
            <w:r>
              <w:t>J.Zandbergs</w:t>
            </w:r>
            <w:r w:rsidR="00196AFB" w:rsidRPr="002362DF">
              <w:t>,</w:t>
            </w:r>
            <w:r w:rsidR="007D2574" w:rsidRPr="002362DF">
              <w:t xml:space="preserve"> projekta vadītāj</w:t>
            </w:r>
            <w:r>
              <w:t>s</w:t>
            </w:r>
            <w:r w:rsidR="007D2574" w:rsidRPr="002362DF">
              <w:t xml:space="preserve"> no Pasūtītāja puses</w:t>
            </w:r>
          </w:p>
        </w:tc>
        <w:tc>
          <w:tcPr>
            <w:tcW w:w="1512" w:type="dxa"/>
            <w:tcBorders>
              <w:left w:val="single" w:sz="4" w:space="0" w:color="auto"/>
              <w:right w:val="single" w:sz="4" w:space="0" w:color="auto"/>
            </w:tcBorders>
            <w:shd w:val="clear" w:color="auto" w:fill="auto"/>
          </w:tcPr>
          <w:p w14:paraId="4B9F0449" w14:textId="77777777" w:rsidR="007D2574" w:rsidRPr="002362DF" w:rsidRDefault="007D2574" w:rsidP="00021632">
            <w:pPr>
              <w:pStyle w:val="Tablebody"/>
            </w:pPr>
          </w:p>
        </w:tc>
        <w:tc>
          <w:tcPr>
            <w:tcW w:w="2094" w:type="dxa"/>
            <w:tcBorders>
              <w:left w:val="single" w:sz="4" w:space="0" w:color="auto"/>
              <w:right w:val="nil"/>
            </w:tcBorders>
            <w:shd w:val="clear" w:color="auto" w:fill="auto"/>
          </w:tcPr>
          <w:p w14:paraId="4B9F044A" w14:textId="77777777" w:rsidR="007D2574" w:rsidRPr="002362DF" w:rsidRDefault="007D2574" w:rsidP="00021632">
            <w:pPr>
              <w:pStyle w:val="Tablebody"/>
            </w:pPr>
          </w:p>
        </w:tc>
      </w:tr>
      <w:tr w:rsidR="007D2574" w:rsidRPr="002362DF" w14:paraId="4B9F0450" w14:textId="77777777" w:rsidTr="006C4173">
        <w:trPr>
          <w:trHeight w:val="1005"/>
        </w:trPr>
        <w:tc>
          <w:tcPr>
            <w:tcW w:w="2376" w:type="dxa"/>
            <w:tcBorders>
              <w:right w:val="single" w:sz="6" w:space="0" w:color="000000"/>
            </w:tcBorders>
            <w:shd w:val="clear" w:color="auto" w:fill="auto"/>
          </w:tcPr>
          <w:p w14:paraId="4B9F044C" w14:textId="77777777" w:rsidR="007D2574" w:rsidRPr="002362DF" w:rsidRDefault="007226B0" w:rsidP="00561FBB">
            <w:pPr>
              <w:pStyle w:val="Tablebody"/>
            </w:pPr>
            <w:fldSimple w:instr=" DOCPROPERTY  Company  \* MERGEFORMAT ">
              <w:r w:rsidR="00BA7A10">
                <w:t>SIA "ABC software"</w:t>
              </w:r>
            </w:fldSimple>
          </w:p>
        </w:tc>
        <w:tc>
          <w:tcPr>
            <w:tcW w:w="3852" w:type="dxa"/>
            <w:tcBorders>
              <w:right w:val="single" w:sz="4" w:space="0" w:color="auto"/>
            </w:tcBorders>
            <w:shd w:val="clear" w:color="auto" w:fill="auto"/>
          </w:tcPr>
          <w:p w14:paraId="4B9F044D" w14:textId="77777777" w:rsidR="007D2574" w:rsidRPr="002362DF" w:rsidRDefault="007226B0" w:rsidP="00561FBB">
            <w:pPr>
              <w:pStyle w:val="Tablebody"/>
            </w:pPr>
            <w:fldSimple w:instr=" DOCPROPERTY  Manager  \* MERGEFORMAT ">
              <w:r w:rsidR="00BA7A10">
                <w:t>J.Korņijenko</w:t>
              </w:r>
            </w:fldSimple>
            <w:r w:rsidR="007D2574" w:rsidRPr="002362DF">
              <w:t xml:space="preserve">, projekta vadītājs </w:t>
            </w:r>
            <w:r w:rsidR="00561FBB" w:rsidRPr="002362DF">
              <w:t xml:space="preserve">par tehniskiem jautājumiem </w:t>
            </w:r>
            <w:r w:rsidR="007D2574" w:rsidRPr="002362DF">
              <w:t>no Izpildītāja puses</w:t>
            </w:r>
          </w:p>
        </w:tc>
        <w:tc>
          <w:tcPr>
            <w:tcW w:w="1512" w:type="dxa"/>
            <w:tcBorders>
              <w:left w:val="single" w:sz="4" w:space="0" w:color="auto"/>
              <w:right w:val="single" w:sz="4" w:space="0" w:color="auto"/>
            </w:tcBorders>
            <w:shd w:val="clear" w:color="auto" w:fill="auto"/>
          </w:tcPr>
          <w:p w14:paraId="4B9F044E" w14:textId="0F3B4E3B" w:rsidR="007D2574" w:rsidRPr="002362DF" w:rsidRDefault="007226B0" w:rsidP="00561FBB">
            <w:pPr>
              <w:pStyle w:val="Tablebody"/>
            </w:pPr>
            <w:fldSimple w:instr=" DOCPROPERTY  _Date  \* MERGEFORMAT ">
              <w:r w:rsidR="002D092A">
                <w:t>28.01.2014</w:t>
              </w:r>
            </w:fldSimple>
          </w:p>
        </w:tc>
        <w:tc>
          <w:tcPr>
            <w:tcW w:w="2094" w:type="dxa"/>
            <w:tcBorders>
              <w:left w:val="single" w:sz="4" w:space="0" w:color="auto"/>
              <w:right w:val="nil"/>
            </w:tcBorders>
            <w:shd w:val="clear" w:color="auto" w:fill="auto"/>
          </w:tcPr>
          <w:p w14:paraId="4B9F044F" w14:textId="77777777" w:rsidR="007D2574" w:rsidRPr="002362DF" w:rsidRDefault="007D2574" w:rsidP="00021632">
            <w:pPr>
              <w:pStyle w:val="Tablebody"/>
            </w:pPr>
          </w:p>
        </w:tc>
      </w:tr>
      <w:tr w:rsidR="007D2574" w:rsidRPr="002362DF" w14:paraId="4B9F0455" w14:textId="77777777" w:rsidTr="006C4173">
        <w:trPr>
          <w:trHeight w:val="991"/>
        </w:trPr>
        <w:tc>
          <w:tcPr>
            <w:tcW w:w="2376" w:type="dxa"/>
            <w:tcBorders>
              <w:top w:val="nil"/>
              <w:left w:val="nil"/>
              <w:bottom w:val="nil"/>
              <w:right w:val="single" w:sz="4" w:space="0" w:color="auto"/>
              <w:tl2br w:val="nil"/>
              <w:tr2bl w:val="nil"/>
            </w:tcBorders>
            <w:shd w:val="clear" w:color="auto" w:fill="auto"/>
          </w:tcPr>
          <w:p w14:paraId="4B9F0451" w14:textId="77777777" w:rsidR="007D2574" w:rsidRPr="002362DF" w:rsidRDefault="007226B0" w:rsidP="00561FBB">
            <w:pPr>
              <w:pStyle w:val="Tablebody"/>
            </w:pPr>
            <w:fldSimple w:instr=" DOCPROPERTY  Company  \* MERGEFORMAT ">
              <w:r w:rsidR="00BA7A10">
                <w:t>SIA "ABC software"</w:t>
              </w:r>
            </w:fldSimple>
          </w:p>
        </w:tc>
        <w:tc>
          <w:tcPr>
            <w:tcW w:w="3852" w:type="dxa"/>
            <w:tcBorders>
              <w:top w:val="nil"/>
              <w:left w:val="single" w:sz="4" w:space="0" w:color="auto"/>
              <w:bottom w:val="nil"/>
              <w:right w:val="single" w:sz="4" w:space="0" w:color="auto"/>
              <w:tl2br w:val="nil"/>
              <w:tr2bl w:val="nil"/>
            </w:tcBorders>
            <w:shd w:val="clear" w:color="auto" w:fill="auto"/>
          </w:tcPr>
          <w:p w14:paraId="4B9F0452" w14:textId="4A69EB95" w:rsidR="007D2574" w:rsidRPr="002362DF" w:rsidRDefault="002E488F" w:rsidP="00561FBB">
            <w:pPr>
              <w:pStyle w:val="Tablebody"/>
            </w:pPr>
            <w:r w:rsidRPr="002362DF">
              <w:t>M.Pētersons</w:t>
            </w:r>
            <w:r w:rsidR="007D2574" w:rsidRPr="002362DF">
              <w:t>,</w:t>
            </w:r>
            <w:r w:rsidR="00561FBB" w:rsidRPr="002362DF">
              <w:t xml:space="preserve">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4B9F0453" w14:textId="7134F7E9" w:rsidR="007D2574" w:rsidRPr="002362DF" w:rsidRDefault="007226B0" w:rsidP="00561FBB">
            <w:pPr>
              <w:pStyle w:val="Tablebody"/>
            </w:pPr>
            <w:fldSimple w:instr=" DOCPROPERTY  _Date  \* MERGEFORMAT ">
              <w:r w:rsidR="002D092A">
                <w:t>28.01.2014</w:t>
              </w:r>
            </w:fldSimple>
          </w:p>
        </w:tc>
        <w:tc>
          <w:tcPr>
            <w:tcW w:w="2094" w:type="dxa"/>
            <w:tcBorders>
              <w:top w:val="nil"/>
              <w:left w:val="single" w:sz="4" w:space="0" w:color="auto"/>
              <w:bottom w:val="nil"/>
              <w:right w:val="nil"/>
              <w:tl2br w:val="nil"/>
              <w:tr2bl w:val="nil"/>
            </w:tcBorders>
            <w:shd w:val="clear" w:color="auto" w:fill="auto"/>
          </w:tcPr>
          <w:p w14:paraId="4B9F0454" w14:textId="77777777" w:rsidR="007D2574" w:rsidRPr="002362DF" w:rsidRDefault="007D2574" w:rsidP="00021632">
            <w:pPr>
              <w:pStyle w:val="Tablebody"/>
            </w:pPr>
          </w:p>
        </w:tc>
      </w:tr>
      <w:tr w:rsidR="007D2574" w:rsidRPr="002362DF" w14:paraId="4B9F045A" w14:textId="77777777" w:rsidTr="006C4173">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4B9F0456" w14:textId="77777777" w:rsidR="007D2574" w:rsidRPr="002362DF" w:rsidRDefault="007226B0" w:rsidP="00561FBB">
            <w:pPr>
              <w:pStyle w:val="Tablebody"/>
            </w:pPr>
            <w:fldSimple w:instr=" DOCPROPERTY  Company  \* MERGEFORMAT ">
              <w:r w:rsidR="00BA7A10">
                <w:t>SIA "ABC software"</w:t>
              </w:r>
            </w:fldSimple>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4B9F0457" w14:textId="77777777" w:rsidR="007D2574" w:rsidRPr="002362DF" w:rsidRDefault="007D2574" w:rsidP="00561FBB">
            <w:pPr>
              <w:pStyle w:val="Tablebody"/>
            </w:pPr>
            <w:r w:rsidRPr="002362DF">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B9F0458" w14:textId="1817949E" w:rsidR="007D2574" w:rsidRPr="002362DF" w:rsidRDefault="007226B0" w:rsidP="00561FBB">
            <w:pPr>
              <w:pStyle w:val="Tablebody"/>
            </w:pPr>
            <w:fldSimple w:instr=" DOCPROPERTY  _Date  \* MERGEFORMAT ">
              <w:r w:rsidR="002D092A">
                <w:t>28.01.2014</w:t>
              </w:r>
            </w:fldSimple>
          </w:p>
        </w:tc>
        <w:tc>
          <w:tcPr>
            <w:tcW w:w="2094" w:type="dxa"/>
            <w:tcBorders>
              <w:top w:val="nil"/>
              <w:left w:val="single" w:sz="4" w:space="0" w:color="auto"/>
              <w:bottom w:val="single" w:sz="4" w:space="0" w:color="auto"/>
              <w:right w:val="nil"/>
              <w:tl2br w:val="nil"/>
              <w:tr2bl w:val="nil"/>
            </w:tcBorders>
            <w:shd w:val="clear" w:color="auto" w:fill="auto"/>
          </w:tcPr>
          <w:p w14:paraId="4B9F0459" w14:textId="77777777" w:rsidR="007D2574" w:rsidRPr="002362DF" w:rsidRDefault="007D2574" w:rsidP="00021632">
            <w:pPr>
              <w:pStyle w:val="Tablebody"/>
            </w:pPr>
          </w:p>
        </w:tc>
      </w:tr>
    </w:tbl>
    <w:p w14:paraId="4B9F045B" w14:textId="77777777" w:rsidR="00196AFB" w:rsidRPr="002362DF" w:rsidRDefault="00196AFB" w:rsidP="00196AFB">
      <w:pPr>
        <w:pStyle w:val="Atstarpe"/>
      </w:pPr>
    </w:p>
    <w:p w14:paraId="4B9F045C" w14:textId="77777777" w:rsidR="007D2574" w:rsidRPr="002362DF" w:rsidRDefault="007D2574" w:rsidP="00196AFB">
      <w:pPr>
        <w:pStyle w:val="Titleapakprojekta"/>
      </w:pPr>
      <w:r w:rsidRPr="002362DF">
        <w:br w:type="page"/>
      </w:r>
      <w:r w:rsidRPr="002362DF">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43"/>
        <w:gridCol w:w="1312"/>
        <w:gridCol w:w="4132"/>
        <w:gridCol w:w="1985"/>
        <w:gridCol w:w="1382"/>
      </w:tblGrid>
      <w:tr w:rsidR="00E85433" w:rsidRPr="002362DF" w14:paraId="4B9F0462" w14:textId="77777777" w:rsidTr="00E85433">
        <w:trPr>
          <w:jc w:val="center"/>
        </w:trPr>
        <w:tc>
          <w:tcPr>
            <w:tcW w:w="1043" w:type="dxa"/>
            <w:tcBorders>
              <w:bottom w:val="single" w:sz="6" w:space="0" w:color="000000"/>
              <w:right w:val="single" w:sz="6" w:space="0" w:color="000000"/>
            </w:tcBorders>
            <w:shd w:val="clear" w:color="auto" w:fill="auto"/>
            <w:vAlign w:val="center"/>
          </w:tcPr>
          <w:p w14:paraId="4B9F045D" w14:textId="77777777" w:rsidR="00E85433" w:rsidRPr="002362DF" w:rsidRDefault="00E85433" w:rsidP="00021632">
            <w:pPr>
              <w:pStyle w:val="Bold"/>
            </w:pPr>
            <w:r w:rsidRPr="002362DF">
              <w:t>Versija</w:t>
            </w:r>
          </w:p>
        </w:tc>
        <w:tc>
          <w:tcPr>
            <w:tcW w:w="1312" w:type="dxa"/>
            <w:tcBorders>
              <w:bottom w:val="single" w:sz="6" w:space="0" w:color="000000"/>
              <w:right w:val="single" w:sz="4" w:space="0" w:color="auto"/>
            </w:tcBorders>
            <w:shd w:val="clear" w:color="auto" w:fill="auto"/>
            <w:vAlign w:val="center"/>
          </w:tcPr>
          <w:p w14:paraId="4B9F045E" w14:textId="77777777" w:rsidR="00E85433" w:rsidRPr="002362DF" w:rsidRDefault="00E85433" w:rsidP="00021632">
            <w:pPr>
              <w:pStyle w:val="Bold"/>
            </w:pPr>
            <w:r w:rsidRPr="002362DF">
              <w:t>Datums</w:t>
            </w:r>
          </w:p>
        </w:tc>
        <w:tc>
          <w:tcPr>
            <w:tcW w:w="4132" w:type="dxa"/>
            <w:tcBorders>
              <w:top w:val="single" w:sz="12" w:space="0" w:color="000000"/>
              <w:left w:val="single" w:sz="4" w:space="0" w:color="auto"/>
              <w:bottom w:val="single" w:sz="6" w:space="0" w:color="000000"/>
              <w:right w:val="single" w:sz="4" w:space="0" w:color="auto"/>
            </w:tcBorders>
            <w:shd w:val="clear" w:color="auto" w:fill="auto"/>
            <w:vAlign w:val="center"/>
          </w:tcPr>
          <w:p w14:paraId="4B9F045F" w14:textId="77777777" w:rsidR="00E85433" w:rsidRPr="002362DF" w:rsidRDefault="00E85433" w:rsidP="00021632">
            <w:pPr>
              <w:pStyle w:val="Bold"/>
            </w:pPr>
            <w:r w:rsidRPr="002362DF">
              <w:t>Apraksts</w:t>
            </w:r>
          </w:p>
        </w:tc>
        <w:tc>
          <w:tcPr>
            <w:tcW w:w="1985" w:type="dxa"/>
            <w:tcBorders>
              <w:left w:val="single" w:sz="4" w:space="0" w:color="auto"/>
              <w:bottom w:val="single" w:sz="6" w:space="0" w:color="000000"/>
            </w:tcBorders>
            <w:shd w:val="clear" w:color="auto" w:fill="auto"/>
          </w:tcPr>
          <w:p w14:paraId="4B9F0460" w14:textId="77777777" w:rsidR="00E85433" w:rsidRPr="002362DF" w:rsidRDefault="00E85433" w:rsidP="00B218C2">
            <w:pPr>
              <w:pStyle w:val="Bold"/>
            </w:pPr>
            <w:r w:rsidRPr="002362DF">
              <w:t>Organizācija</w:t>
            </w:r>
          </w:p>
        </w:tc>
        <w:tc>
          <w:tcPr>
            <w:tcW w:w="1382" w:type="dxa"/>
            <w:tcBorders>
              <w:left w:val="single" w:sz="4" w:space="0" w:color="auto"/>
              <w:bottom w:val="single" w:sz="6" w:space="0" w:color="000000"/>
            </w:tcBorders>
            <w:vAlign w:val="center"/>
          </w:tcPr>
          <w:p w14:paraId="4B9F0461" w14:textId="77777777" w:rsidR="00E85433" w:rsidRPr="002362DF" w:rsidRDefault="00E85433" w:rsidP="00B218C2">
            <w:pPr>
              <w:pStyle w:val="Bold"/>
            </w:pPr>
            <w:r w:rsidRPr="002362DF">
              <w:t>Autors</w:t>
            </w:r>
          </w:p>
        </w:tc>
      </w:tr>
      <w:tr w:rsidR="00E85433" w:rsidRPr="002362DF" w14:paraId="4B9F0468" w14:textId="77777777" w:rsidTr="00E85433">
        <w:trPr>
          <w:jc w:val="center"/>
        </w:trPr>
        <w:tc>
          <w:tcPr>
            <w:tcW w:w="1043" w:type="dxa"/>
            <w:tcBorders>
              <w:top w:val="nil"/>
              <w:left w:val="nil"/>
              <w:bottom w:val="nil"/>
              <w:right w:val="single" w:sz="4" w:space="0" w:color="auto"/>
              <w:tl2br w:val="nil"/>
              <w:tr2bl w:val="nil"/>
            </w:tcBorders>
            <w:shd w:val="clear" w:color="auto" w:fill="auto"/>
          </w:tcPr>
          <w:p w14:paraId="4B9F0463" w14:textId="77777777" w:rsidR="00E85433" w:rsidRPr="002362DF" w:rsidRDefault="00E85433" w:rsidP="00561FBB">
            <w:pPr>
              <w:pStyle w:val="Tablebody"/>
            </w:pPr>
            <w:r w:rsidRPr="002362DF">
              <w:t>1.00</w:t>
            </w:r>
          </w:p>
        </w:tc>
        <w:tc>
          <w:tcPr>
            <w:tcW w:w="1312" w:type="dxa"/>
            <w:tcBorders>
              <w:top w:val="nil"/>
              <w:left w:val="single" w:sz="4" w:space="0" w:color="auto"/>
              <w:bottom w:val="nil"/>
              <w:right w:val="single" w:sz="4" w:space="0" w:color="auto"/>
              <w:tl2br w:val="nil"/>
              <w:tr2bl w:val="nil"/>
            </w:tcBorders>
            <w:shd w:val="clear" w:color="auto" w:fill="auto"/>
          </w:tcPr>
          <w:p w14:paraId="4B9F0464" w14:textId="77777777" w:rsidR="00E85433" w:rsidRPr="002362DF" w:rsidRDefault="00E85433" w:rsidP="00561FBB">
            <w:pPr>
              <w:pStyle w:val="Tablebody"/>
            </w:pPr>
            <w:r w:rsidRPr="002362DF">
              <w:t>04.10.2011.</w:t>
            </w:r>
          </w:p>
        </w:tc>
        <w:tc>
          <w:tcPr>
            <w:tcW w:w="4132" w:type="dxa"/>
            <w:tcBorders>
              <w:top w:val="nil"/>
              <w:left w:val="single" w:sz="4" w:space="0" w:color="auto"/>
              <w:bottom w:val="nil"/>
              <w:right w:val="single" w:sz="4" w:space="0" w:color="auto"/>
              <w:tl2br w:val="nil"/>
              <w:tr2bl w:val="nil"/>
            </w:tcBorders>
            <w:shd w:val="clear" w:color="auto" w:fill="auto"/>
          </w:tcPr>
          <w:p w14:paraId="4B9F0465" w14:textId="77777777" w:rsidR="00E85433" w:rsidRPr="002362DF" w:rsidRDefault="00E85433" w:rsidP="00561FBB">
            <w:pPr>
              <w:pStyle w:val="Tablebody"/>
            </w:pPr>
            <w:r w:rsidRPr="002362DF">
              <w:t xml:space="preserve">Izveidota dokumenta sākotnējā versija </w:t>
            </w:r>
          </w:p>
        </w:tc>
        <w:tc>
          <w:tcPr>
            <w:tcW w:w="1985" w:type="dxa"/>
            <w:tcBorders>
              <w:top w:val="nil"/>
              <w:left w:val="single" w:sz="4" w:space="0" w:color="auto"/>
              <w:bottom w:val="nil"/>
              <w:right w:val="nil"/>
              <w:tl2br w:val="nil"/>
              <w:tr2bl w:val="nil"/>
            </w:tcBorders>
            <w:shd w:val="clear" w:color="auto" w:fill="auto"/>
          </w:tcPr>
          <w:p w14:paraId="4B9F0466" w14:textId="77777777" w:rsidR="00E85433" w:rsidRPr="002362DF" w:rsidRDefault="00E85433" w:rsidP="00E85433">
            <w:pPr>
              <w:pStyle w:val="Tablebody"/>
              <w:jc w:val="left"/>
            </w:pPr>
            <w:r w:rsidRPr="002362DF">
              <w:t>SIA „ABC software”</w:t>
            </w:r>
          </w:p>
        </w:tc>
        <w:tc>
          <w:tcPr>
            <w:tcW w:w="1382" w:type="dxa"/>
            <w:tcBorders>
              <w:top w:val="nil"/>
              <w:left w:val="single" w:sz="4" w:space="0" w:color="auto"/>
              <w:bottom w:val="nil"/>
              <w:right w:val="nil"/>
              <w:tl2br w:val="nil"/>
              <w:tr2bl w:val="nil"/>
            </w:tcBorders>
          </w:tcPr>
          <w:p w14:paraId="4B9F0467" w14:textId="3237B6EB" w:rsidR="00E85433" w:rsidRPr="002362DF" w:rsidRDefault="00B65173" w:rsidP="00B65173">
            <w:pPr>
              <w:pStyle w:val="Tablebody"/>
            </w:pPr>
            <w:r w:rsidRPr="002362DF">
              <w:t>A</w:t>
            </w:r>
            <w:r w:rsidR="00E85433" w:rsidRPr="002362DF">
              <w:t>.</w:t>
            </w:r>
            <w:r w:rsidRPr="002362DF">
              <w:t>Skeltons</w:t>
            </w:r>
          </w:p>
        </w:tc>
      </w:tr>
      <w:tr w:rsidR="00264645" w:rsidRPr="002362DF" w14:paraId="4B9F0474" w14:textId="77777777" w:rsidTr="00B75738">
        <w:trPr>
          <w:jc w:val="center"/>
        </w:trPr>
        <w:tc>
          <w:tcPr>
            <w:tcW w:w="1043" w:type="dxa"/>
            <w:tcBorders>
              <w:top w:val="nil"/>
              <w:left w:val="nil"/>
              <w:bottom w:val="nil"/>
              <w:right w:val="single" w:sz="4" w:space="0" w:color="auto"/>
              <w:tl2br w:val="nil"/>
              <w:tr2bl w:val="nil"/>
            </w:tcBorders>
            <w:shd w:val="clear" w:color="auto" w:fill="auto"/>
          </w:tcPr>
          <w:p w14:paraId="4B9F046F" w14:textId="1E5A541C" w:rsidR="00264645" w:rsidRPr="002362DF" w:rsidRDefault="00264645" w:rsidP="00021632">
            <w:pPr>
              <w:pStyle w:val="Tablebody"/>
            </w:pPr>
            <w:r w:rsidRPr="002362DF">
              <w:t>1.01</w:t>
            </w:r>
          </w:p>
        </w:tc>
        <w:tc>
          <w:tcPr>
            <w:tcW w:w="1312" w:type="dxa"/>
            <w:tcBorders>
              <w:top w:val="nil"/>
              <w:left w:val="single" w:sz="4" w:space="0" w:color="auto"/>
              <w:bottom w:val="nil"/>
              <w:right w:val="single" w:sz="4" w:space="0" w:color="auto"/>
              <w:tl2br w:val="nil"/>
              <w:tr2bl w:val="nil"/>
            </w:tcBorders>
            <w:shd w:val="clear" w:color="auto" w:fill="auto"/>
          </w:tcPr>
          <w:p w14:paraId="4B9F0470" w14:textId="463DD4A6" w:rsidR="00264645" w:rsidRPr="002362DF" w:rsidRDefault="00264645" w:rsidP="00021632">
            <w:pPr>
              <w:pStyle w:val="Tablebody"/>
            </w:pPr>
            <w:r w:rsidRPr="002362DF">
              <w:t>14.02.2012</w:t>
            </w:r>
            <w:r w:rsidR="002362DF">
              <w:t>.</w:t>
            </w:r>
          </w:p>
        </w:tc>
        <w:tc>
          <w:tcPr>
            <w:tcW w:w="4132" w:type="dxa"/>
            <w:tcBorders>
              <w:top w:val="nil"/>
              <w:left w:val="single" w:sz="4" w:space="0" w:color="auto"/>
              <w:bottom w:val="nil"/>
              <w:right w:val="single" w:sz="4" w:space="0" w:color="auto"/>
              <w:tl2br w:val="nil"/>
              <w:tr2bl w:val="nil"/>
            </w:tcBorders>
            <w:shd w:val="clear" w:color="auto" w:fill="auto"/>
          </w:tcPr>
          <w:p w14:paraId="4B9F0471" w14:textId="4DEC8C0A" w:rsidR="00264645" w:rsidRPr="002362DF" w:rsidRDefault="00264645" w:rsidP="00F069EE">
            <w:pPr>
              <w:pStyle w:val="Tablebody"/>
            </w:pPr>
            <w:r w:rsidRPr="002362DF">
              <w:t>Izmainīts 5.1. pielikums „Repozitorija tipi” - edk tipos netiks atbalstīta CMIS tipu īpašību pārdefinēšana. Izdzēsti liekie EDK tipi edk:d:versionableDocu</w:t>
            </w:r>
            <w:r w:rsidR="00B75738" w:rsidRPr="002362DF">
              <w:t>ment un edk:f:deletedDocuments.</w:t>
            </w:r>
          </w:p>
        </w:tc>
        <w:tc>
          <w:tcPr>
            <w:tcW w:w="1985" w:type="dxa"/>
            <w:tcBorders>
              <w:top w:val="nil"/>
              <w:left w:val="single" w:sz="4" w:space="0" w:color="auto"/>
              <w:bottom w:val="nil"/>
              <w:right w:val="nil"/>
              <w:tl2br w:val="nil"/>
              <w:tr2bl w:val="nil"/>
            </w:tcBorders>
            <w:shd w:val="clear" w:color="auto" w:fill="auto"/>
          </w:tcPr>
          <w:p w14:paraId="4B9F0472" w14:textId="1B8EC030" w:rsidR="00264645" w:rsidRPr="002362DF" w:rsidRDefault="00264645" w:rsidP="00021632">
            <w:pPr>
              <w:pStyle w:val="Tablebody"/>
            </w:pPr>
            <w:r w:rsidRPr="002362DF">
              <w:t>SIA „ABC software”</w:t>
            </w:r>
          </w:p>
        </w:tc>
        <w:tc>
          <w:tcPr>
            <w:tcW w:w="1382" w:type="dxa"/>
            <w:tcBorders>
              <w:top w:val="nil"/>
              <w:left w:val="single" w:sz="4" w:space="0" w:color="auto"/>
              <w:bottom w:val="nil"/>
              <w:right w:val="nil"/>
              <w:tl2br w:val="nil"/>
              <w:tr2bl w:val="nil"/>
            </w:tcBorders>
          </w:tcPr>
          <w:p w14:paraId="4B9F0473" w14:textId="2B97FC5F" w:rsidR="00264645" w:rsidRPr="002362DF" w:rsidRDefault="00264645" w:rsidP="00021632">
            <w:pPr>
              <w:pStyle w:val="Tablebody"/>
            </w:pPr>
            <w:r w:rsidRPr="002362DF">
              <w:t>A.Skeltons</w:t>
            </w:r>
          </w:p>
        </w:tc>
      </w:tr>
      <w:tr w:rsidR="00B75738" w:rsidRPr="002362DF" w14:paraId="67D7F6B6" w14:textId="77777777" w:rsidTr="005E780A">
        <w:trPr>
          <w:jc w:val="center"/>
        </w:trPr>
        <w:tc>
          <w:tcPr>
            <w:tcW w:w="1043" w:type="dxa"/>
            <w:tcBorders>
              <w:top w:val="nil"/>
              <w:left w:val="nil"/>
              <w:bottom w:val="nil"/>
              <w:right w:val="single" w:sz="4" w:space="0" w:color="auto"/>
              <w:tl2br w:val="nil"/>
              <w:tr2bl w:val="nil"/>
            </w:tcBorders>
            <w:shd w:val="clear" w:color="auto" w:fill="auto"/>
          </w:tcPr>
          <w:p w14:paraId="48BB28D3" w14:textId="63208838" w:rsidR="00B75738" w:rsidRPr="002362DF" w:rsidRDefault="00B75738" w:rsidP="00021632">
            <w:pPr>
              <w:pStyle w:val="Tablebody"/>
            </w:pPr>
            <w:r w:rsidRPr="002362DF">
              <w:t>1.02</w:t>
            </w:r>
          </w:p>
        </w:tc>
        <w:tc>
          <w:tcPr>
            <w:tcW w:w="1312" w:type="dxa"/>
            <w:tcBorders>
              <w:top w:val="nil"/>
              <w:left w:val="single" w:sz="4" w:space="0" w:color="auto"/>
              <w:bottom w:val="nil"/>
              <w:right w:val="single" w:sz="4" w:space="0" w:color="auto"/>
              <w:tl2br w:val="nil"/>
              <w:tr2bl w:val="nil"/>
            </w:tcBorders>
            <w:shd w:val="clear" w:color="auto" w:fill="auto"/>
          </w:tcPr>
          <w:p w14:paraId="4F1A10C0" w14:textId="4D13B6E0" w:rsidR="00B75738" w:rsidRPr="002362DF" w:rsidRDefault="00B75738" w:rsidP="00021632">
            <w:pPr>
              <w:pStyle w:val="Tablebody"/>
            </w:pPr>
            <w:r w:rsidRPr="002362DF">
              <w:t>14.02.2012</w:t>
            </w:r>
            <w:r w:rsidR="002362DF">
              <w:t>.</w:t>
            </w:r>
          </w:p>
        </w:tc>
        <w:tc>
          <w:tcPr>
            <w:tcW w:w="4132" w:type="dxa"/>
            <w:tcBorders>
              <w:top w:val="nil"/>
              <w:left w:val="single" w:sz="4" w:space="0" w:color="auto"/>
              <w:bottom w:val="nil"/>
              <w:right w:val="single" w:sz="4" w:space="0" w:color="auto"/>
              <w:tl2br w:val="nil"/>
              <w:tr2bl w:val="nil"/>
            </w:tcBorders>
            <w:shd w:val="clear" w:color="auto" w:fill="auto"/>
          </w:tcPr>
          <w:p w14:paraId="5939ECF8" w14:textId="71C51B81" w:rsidR="00D21DD4" w:rsidRPr="002362DF" w:rsidRDefault="00D21DD4" w:rsidP="001078C1">
            <w:pPr>
              <w:pStyle w:val="Tablebody"/>
            </w:pPr>
            <w:r w:rsidRPr="002362DF">
              <w:t>Iestrādātas izmaiņas saskaņā ar Nodevuma „Programmatūras projektējuma apraksts” izvērtējumu Nr.13 (VRAA-6_15_11_58-VISS_2010-NI-13-PPA-V1.01-01.02.2012.).</w:t>
            </w:r>
          </w:p>
          <w:p w14:paraId="36017762" w14:textId="1F3F88B5" w:rsidR="00B75738" w:rsidRPr="002362DF" w:rsidRDefault="00B75738" w:rsidP="001078C1">
            <w:pPr>
              <w:pStyle w:val="Tablebody"/>
            </w:pPr>
            <w:r w:rsidRPr="002362DF">
              <w:t>Papildināts</w:t>
            </w:r>
            <w:r w:rsidR="001078C1" w:rsidRPr="002362DF">
              <w:t xml:space="preserve">: nodaļā 4.2. tabulā norādīto </w:t>
            </w:r>
            <w:r w:rsidRPr="002362DF">
              <w:t>constraint kļūdu saraksts. Izdzēsts storage kļūdas kodu saraksts.</w:t>
            </w:r>
          </w:p>
        </w:tc>
        <w:tc>
          <w:tcPr>
            <w:tcW w:w="1985" w:type="dxa"/>
            <w:tcBorders>
              <w:top w:val="nil"/>
              <w:left w:val="single" w:sz="4" w:space="0" w:color="auto"/>
              <w:bottom w:val="nil"/>
              <w:right w:val="nil"/>
              <w:tl2br w:val="nil"/>
              <w:tr2bl w:val="nil"/>
            </w:tcBorders>
            <w:shd w:val="clear" w:color="auto" w:fill="auto"/>
          </w:tcPr>
          <w:p w14:paraId="714DB813" w14:textId="0107539A" w:rsidR="00B75738" w:rsidRPr="002362DF" w:rsidRDefault="00B75738" w:rsidP="00021632">
            <w:pPr>
              <w:pStyle w:val="Tablebody"/>
            </w:pPr>
            <w:r w:rsidRPr="002362DF">
              <w:t>SIA „ABC software”</w:t>
            </w:r>
          </w:p>
        </w:tc>
        <w:tc>
          <w:tcPr>
            <w:tcW w:w="1382" w:type="dxa"/>
            <w:tcBorders>
              <w:top w:val="nil"/>
              <w:left w:val="single" w:sz="4" w:space="0" w:color="auto"/>
              <w:bottom w:val="nil"/>
              <w:right w:val="nil"/>
              <w:tl2br w:val="nil"/>
              <w:tr2bl w:val="nil"/>
            </w:tcBorders>
          </w:tcPr>
          <w:p w14:paraId="4D9BAA10" w14:textId="111EEC40" w:rsidR="00B75738" w:rsidRPr="002362DF" w:rsidRDefault="00B75738" w:rsidP="00021632">
            <w:pPr>
              <w:pStyle w:val="Tablebody"/>
            </w:pPr>
            <w:r w:rsidRPr="002362DF">
              <w:t>A.Skeltons</w:t>
            </w:r>
          </w:p>
        </w:tc>
      </w:tr>
      <w:tr w:rsidR="005E780A" w:rsidRPr="002362DF" w14:paraId="55FC5B51" w14:textId="77777777" w:rsidTr="00F04805">
        <w:trPr>
          <w:jc w:val="center"/>
        </w:trPr>
        <w:tc>
          <w:tcPr>
            <w:tcW w:w="1043" w:type="dxa"/>
            <w:tcBorders>
              <w:top w:val="nil"/>
              <w:left w:val="nil"/>
              <w:bottom w:val="nil"/>
              <w:right w:val="single" w:sz="4" w:space="0" w:color="auto"/>
              <w:tl2br w:val="nil"/>
              <w:tr2bl w:val="nil"/>
            </w:tcBorders>
            <w:shd w:val="clear" w:color="auto" w:fill="auto"/>
          </w:tcPr>
          <w:p w14:paraId="2FF30809" w14:textId="4D48122F" w:rsidR="005E780A" w:rsidRPr="002362DF" w:rsidRDefault="005E780A" w:rsidP="00021632">
            <w:pPr>
              <w:pStyle w:val="Tablebody"/>
            </w:pPr>
            <w:r w:rsidRPr="002362DF">
              <w:t>1.03</w:t>
            </w:r>
          </w:p>
        </w:tc>
        <w:tc>
          <w:tcPr>
            <w:tcW w:w="1312" w:type="dxa"/>
            <w:tcBorders>
              <w:top w:val="nil"/>
              <w:left w:val="single" w:sz="4" w:space="0" w:color="auto"/>
              <w:bottom w:val="nil"/>
              <w:right w:val="single" w:sz="4" w:space="0" w:color="auto"/>
              <w:tl2br w:val="nil"/>
              <w:tr2bl w:val="nil"/>
            </w:tcBorders>
            <w:shd w:val="clear" w:color="auto" w:fill="auto"/>
          </w:tcPr>
          <w:p w14:paraId="19881E1C" w14:textId="085B8FA9" w:rsidR="005E780A" w:rsidRPr="002362DF" w:rsidRDefault="005E780A" w:rsidP="00021632">
            <w:pPr>
              <w:pStyle w:val="Tablebody"/>
            </w:pPr>
            <w:r w:rsidRPr="002362DF">
              <w:t>07.03.2012</w:t>
            </w:r>
            <w:r w:rsidR="002362DF">
              <w:t>.</w:t>
            </w:r>
          </w:p>
        </w:tc>
        <w:tc>
          <w:tcPr>
            <w:tcW w:w="4132" w:type="dxa"/>
            <w:tcBorders>
              <w:top w:val="nil"/>
              <w:left w:val="single" w:sz="4" w:space="0" w:color="auto"/>
              <w:bottom w:val="nil"/>
              <w:right w:val="single" w:sz="4" w:space="0" w:color="auto"/>
              <w:tl2br w:val="nil"/>
              <w:tr2bl w:val="nil"/>
            </w:tcBorders>
            <w:shd w:val="clear" w:color="auto" w:fill="auto"/>
          </w:tcPr>
          <w:p w14:paraId="43D7E5B7" w14:textId="0287523B" w:rsidR="005E780A" w:rsidRPr="002362DF" w:rsidRDefault="005E780A" w:rsidP="005E780A">
            <w:pPr>
              <w:pStyle w:val="Tablebody"/>
            </w:pPr>
            <w:r w:rsidRPr="002362DF">
              <w:t>Izlabotas kļūdas</w:t>
            </w:r>
            <w:r w:rsidR="000965D3">
              <w:t xml:space="preserve"> –</w:t>
            </w:r>
            <w:r w:rsidRPr="002362DF">
              <w:t xml:space="preserve"> liekas atsauces uz dzēstajiem tipiem edk:d:versionableDocument un edk:f:deletedDocuments.</w:t>
            </w:r>
          </w:p>
          <w:p w14:paraId="4C9486D4" w14:textId="77777777" w:rsidR="005E780A" w:rsidRPr="002362DF" w:rsidRDefault="005E780A" w:rsidP="005E780A">
            <w:pPr>
              <w:pStyle w:val="Tablebody"/>
            </w:pPr>
            <w:r w:rsidRPr="002362DF">
              <w:t>Nodzēsti tipi edk:f:customFolder un edk:r:customRelationships.</w:t>
            </w:r>
          </w:p>
          <w:p w14:paraId="15F7CDAC" w14:textId="79055BB0" w:rsidR="005E780A" w:rsidRPr="002362DF" w:rsidRDefault="005E780A" w:rsidP="005E780A">
            <w:pPr>
              <w:pStyle w:val="Tablebody"/>
            </w:pPr>
            <w:r w:rsidRPr="002362DF">
              <w:t>Atļauta objektu veidošana tipiem cmis:folder un cmis:relationship.</w:t>
            </w:r>
          </w:p>
        </w:tc>
        <w:tc>
          <w:tcPr>
            <w:tcW w:w="1985" w:type="dxa"/>
            <w:tcBorders>
              <w:top w:val="nil"/>
              <w:left w:val="single" w:sz="4" w:space="0" w:color="auto"/>
              <w:bottom w:val="nil"/>
              <w:right w:val="nil"/>
              <w:tl2br w:val="nil"/>
              <w:tr2bl w:val="nil"/>
            </w:tcBorders>
            <w:shd w:val="clear" w:color="auto" w:fill="auto"/>
          </w:tcPr>
          <w:p w14:paraId="5E9A0D7C" w14:textId="6CEC8A18" w:rsidR="005E780A" w:rsidRPr="002362DF" w:rsidRDefault="005E780A" w:rsidP="00021632">
            <w:pPr>
              <w:pStyle w:val="Tablebody"/>
            </w:pPr>
            <w:r w:rsidRPr="002362DF">
              <w:t>SIA „ABC software”</w:t>
            </w:r>
          </w:p>
        </w:tc>
        <w:tc>
          <w:tcPr>
            <w:tcW w:w="1382" w:type="dxa"/>
            <w:tcBorders>
              <w:top w:val="nil"/>
              <w:left w:val="single" w:sz="4" w:space="0" w:color="auto"/>
              <w:bottom w:val="nil"/>
              <w:right w:val="nil"/>
              <w:tl2br w:val="nil"/>
              <w:tr2bl w:val="nil"/>
            </w:tcBorders>
          </w:tcPr>
          <w:p w14:paraId="57042B42" w14:textId="497AA9FD" w:rsidR="005E780A" w:rsidRPr="002362DF" w:rsidRDefault="005E780A" w:rsidP="00021632">
            <w:pPr>
              <w:pStyle w:val="Tablebody"/>
            </w:pPr>
            <w:r w:rsidRPr="002362DF">
              <w:t>A.Skeltons</w:t>
            </w:r>
          </w:p>
        </w:tc>
      </w:tr>
      <w:tr w:rsidR="006645B7" w:rsidRPr="002362DF" w14:paraId="5E5A0B8B" w14:textId="77777777" w:rsidTr="00B17357">
        <w:trPr>
          <w:jc w:val="center"/>
        </w:trPr>
        <w:tc>
          <w:tcPr>
            <w:tcW w:w="1043" w:type="dxa"/>
            <w:tcBorders>
              <w:top w:val="nil"/>
              <w:left w:val="nil"/>
              <w:bottom w:val="nil"/>
              <w:right w:val="single" w:sz="4" w:space="0" w:color="auto"/>
              <w:tl2br w:val="nil"/>
              <w:tr2bl w:val="nil"/>
            </w:tcBorders>
            <w:shd w:val="clear" w:color="auto" w:fill="auto"/>
          </w:tcPr>
          <w:p w14:paraId="2EAE3DF9" w14:textId="3F79B248" w:rsidR="006645B7" w:rsidRPr="002362DF" w:rsidRDefault="006645B7" w:rsidP="00021632">
            <w:pPr>
              <w:pStyle w:val="Tablebody"/>
            </w:pPr>
            <w:r>
              <w:t>1.04</w:t>
            </w:r>
          </w:p>
        </w:tc>
        <w:tc>
          <w:tcPr>
            <w:tcW w:w="1312" w:type="dxa"/>
            <w:tcBorders>
              <w:top w:val="nil"/>
              <w:left w:val="single" w:sz="4" w:space="0" w:color="auto"/>
              <w:bottom w:val="nil"/>
              <w:right w:val="single" w:sz="4" w:space="0" w:color="auto"/>
              <w:tl2br w:val="nil"/>
              <w:tr2bl w:val="nil"/>
            </w:tcBorders>
            <w:shd w:val="clear" w:color="auto" w:fill="auto"/>
          </w:tcPr>
          <w:p w14:paraId="6D8C3A1E" w14:textId="04E837CD" w:rsidR="006645B7" w:rsidRPr="002362DF" w:rsidRDefault="006645B7" w:rsidP="00021632">
            <w:pPr>
              <w:pStyle w:val="Tablebody"/>
            </w:pPr>
            <w:r>
              <w:t>26.03.2012</w:t>
            </w:r>
            <w:r w:rsidR="00272237">
              <w:t>.</w:t>
            </w:r>
          </w:p>
        </w:tc>
        <w:tc>
          <w:tcPr>
            <w:tcW w:w="4132" w:type="dxa"/>
            <w:tcBorders>
              <w:top w:val="nil"/>
              <w:left w:val="single" w:sz="4" w:space="0" w:color="auto"/>
              <w:bottom w:val="nil"/>
              <w:right w:val="single" w:sz="4" w:space="0" w:color="auto"/>
              <w:tl2br w:val="nil"/>
              <w:tr2bl w:val="nil"/>
            </w:tcBorders>
            <w:shd w:val="clear" w:color="auto" w:fill="auto"/>
          </w:tcPr>
          <w:p w14:paraId="501465D0" w14:textId="77777777" w:rsidR="006645B7" w:rsidRDefault="006645B7" w:rsidP="00F04805">
            <w:pPr>
              <w:pStyle w:val="Tablebody"/>
            </w:pPr>
            <w:r>
              <w:t xml:space="preserve">Precizēta </w:t>
            </w:r>
            <w:r w:rsidRPr="00B1470B">
              <w:rPr>
                <w:i/>
              </w:rPr>
              <w:t>extension</w:t>
            </w:r>
            <w:r>
              <w:t xml:space="preserve"> elementa izmantošana visu metožu ievaddatos.</w:t>
            </w:r>
          </w:p>
          <w:p w14:paraId="57A37653" w14:textId="77777777" w:rsidR="006645B7" w:rsidRDefault="006645B7" w:rsidP="00F04805">
            <w:pPr>
              <w:pStyle w:val="Tablebody"/>
            </w:pPr>
            <w:r>
              <w:t xml:space="preserve">Precizēta </w:t>
            </w:r>
            <w:r w:rsidRPr="00F04805">
              <w:rPr>
                <w:i/>
              </w:rPr>
              <w:t>query</w:t>
            </w:r>
            <w:r>
              <w:t xml:space="preserve"> elementa izmantošana metodei getDescendants. </w:t>
            </w:r>
          </w:p>
          <w:p w14:paraId="5DC55744" w14:textId="77777777" w:rsidR="006645B7" w:rsidRDefault="006645B7" w:rsidP="00F04805">
            <w:pPr>
              <w:pStyle w:val="Tablebody"/>
            </w:pPr>
            <w:r>
              <w:t>Noteikta cmis:changeToken obligāta izmantošana.</w:t>
            </w:r>
          </w:p>
          <w:p w14:paraId="7C78F48A" w14:textId="77777777" w:rsidR="006645B7" w:rsidRDefault="006645B7" w:rsidP="00F04805">
            <w:pPr>
              <w:pStyle w:val="Tablebody"/>
            </w:pPr>
            <w:r>
              <w:t xml:space="preserve">Metodes setContentStream ievadparametra overwriteFlag noklusētā vērtība nomainīta uz </w:t>
            </w:r>
            <w:r w:rsidRPr="00F04805">
              <w:rPr>
                <w:i/>
              </w:rPr>
              <w:t>true</w:t>
            </w:r>
            <w:r>
              <w:t>, atbilstībai ar CMIS standartu.</w:t>
            </w:r>
          </w:p>
          <w:p w14:paraId="379E87BC" w14:textId="316C974C" w:rsidR="00312E04" w:rsidRPr="002362DF" w:rsidRDefault="00312E04" w:rsidP="00312E04">
            <w:pPr>
              <w:pStyle w:val="Tablebody"/>
            </w:pPr>
            <w:r>
              <w:t xml:space="preserve">Metodēs createDocument un setContentStream noteikts </w:t>
            </w:r>
            <w:r w:rsidRPr="00312E04">
              <w:rPr>
                <w:i/>
              </w:rPr>
              <w:t>MD5 hash</w:t>
            </w:r>
            <w:r>
              <w:t xml:space="preserve"> vērtības nodošana struktūrā CMIS-Messaging XML shēmas struktūrā cmisContentStreamType </w:t>
            </w:r>
            <w:r w:rsidRPr="00312E04">
              <w:rPr>
                <w:i/>
              </w:rPr>
              <w:t>any</w:t>
            </w:r>
            <w:r>
              <w:t xml:space="preserve"> elementā.</w:t>
            </w:r>
          </w:p>
        </w:tc>
        <w:tc>
          <w:tcPr>
            <w:tcW w:w="1985" w:type="dxa"/>
            <w:tcBorders>
              <w:top w:val="nil"/>
              <w:left w:val="single" w:sz="4" w:space="0" w:color="auto"/>
              <w:bottom w:val="nil"/>
              <w:right w:val="nil"/>
              <w:tl2br w:val="nil"/>
              <w:tr2bl w:val="nil"/>
            </w:tcBorders>
            <w:shd w:val="clear" w:color="auto" w:fill="auto"/>
          </w:tcPr>
          <w:p w14:paraId="57CA146E" w14:textId="3DF294D8" w:rsidR="006645B7" w:rsidRPr="002362DF" w:rsidRDefault="006645B7" w:rsidP="00021632">
            <w:pPr>
              <w:pStyle w:val="Tablebody"/>
            </w:pPr>
            <w:r w:rsidRPr="002362DF">
              <w:t>SIA „ABC software”</w:t>
            </w:r>
          </w:p>
        </w:tc>
        <w:tc>
          <w:tcPr>
            <w:tcW w:w="1382" w:type="dxa"/>
            <w:tcBorders>
              <w:top w:val="nil"/>
              <w:left w:val="single" w:sz="4" w:space="0" w:color="auto"/>
              <w:bottom w:val="nil"/>
              <w:right w:val="nil"/>
              <w:tl2br w:val="nil"/>
              <w:tr2bl w:val="nil"/>
            </w:tcBorders>
          </w:tcPr>
          <w:p w14:paraId="7E7EB7B1" w14:textId="1E44F6C4" w:rsidR="006645B7" w:rsidRPr="002362DF" w:rsidRDefault="006645B7" w:rsidP="00021632">
            <w:pPr>
              <w:pStyle w:val="Tablebody"/>
            </w:pPr>
            <w:r w:rsidRPr="002362DF">
              <w:t>A.Skeltons</w:t>
            </w:r>
          </w:p>
        </w:tc>
      </w:tr>
      <w:tr w:rsidR="00B17357" w:rsidRPr="002362DF" w14:paraId="511C86BC" w14:textId="77777777" w:rsidTr="00A2056D">
        <w:trPr>
          <w:jc w:val="center"/>
        </w:trPr>
        <w:tc>
          <w:tcPr>
            <w:tcW w:w="1043" w:type="dxa"/>
            <w:tcBorders>
              <w:top w:val="nil"/>
              <w:left w:val="nil"/>
              <w:bottom w:val="nil"/>
              <w:right w:val="single" w:sz="4" w:space="0" w:color="auto"/>
              <w:tl2br w:val="nil"/>
              <w:tr2bl w:val="nil"/>
            </w:tcBorders>
            <w:shd w:val="clear" w:color="auto" w:fill="auto"/>
          </w:tcPr>
          <w:p w14:paraId="57E739B1" w14:textId="4E69B782" w:rsidR="00B17357" w:rsidRDefault="00B17357" w:rsidP="00021632">
            <w:pPr>
              <w:pStyle w:val="Tablebody"/>
            </w:pPr>
            <w:r>
              <w:t>1.05</w:t>
            </w:r>
          </w:p>
        </w:tc>
        <w:tc>
          <w:tcPr>
            <w:tcW w:w="1312" w:type="dxa"/>
            <w:tcBorders>
              <w:top w:val="nil"/>
              <w:left w:val="single" w:sz="4" w:space="0" w:color="auto"/>
              <w:bottom w:val="nil"/>
              <w:right w:val="single" w:sz="4" w:space="0" w:color="auto"/>
              <w:tl2br w:val="nil"/>
              <w:tr2bl w:val="nil"/>
            </w:tcBorders>
            <w:shd w:val="clear" w:color="auto" w:fill="auto"/>
          </w:tcPr>
          <w:p w14:paraId="5C9D1031" w14:textId="48B1CE91" w:rsidR="00B17357" w:rsidRDefault="00B17357" w:rsidP="00021632">
            <w:pPr>
              <w:pStyle w:val="Tablebody"/>
            </w:pPr>
            <w:r>
              <w:t>17.05.2012.</w:t>
            </w:r>
          </w:p>
        </w:tc>
        <w:tc>
          <w:tcPr>
            <w:tcW w:w="4132" w:type="dxa"/>
            <w:tcBorders>
              <w:top w:val="nil"/>
              <w:left w:val="single" w:sz="4" w:space="0" w:color="auto"/>
              <w:bottom w:val="nil"/>
              <w:right w:val="single" w:sz="4" w:space="0" w:color="auto"/>
              <w:tl2br w:val="nil"/>
              <w:tr2bl w:val="nil"/>
            </w:tcBorders>
            <w:shd w:val="clear" w:color="auto" w:fill="auto"/>
          </w:tcPr>
          <w:p w14:paraId="1083204A" w14:textId="38813950" w:rsidR="00B17357" w:rsidRDefault="00B17357" w:rsidP="00A2056D">
            <w:pPr>
              <w:pStyle w:val="Tablebody"/>
            </w:pPr>
            <w:r>
              <w:t>Precizēts createDocument parametra fileName obligātums.</w:t>
            </w:r>
          </w:p>
        </w:tc>
        <w:tc>
          <w:tcPr>
            <w:tcW w:w="1985" w:type="dxa"/>
            <w:tcBorders>
              <w:top w:val="nil"/>
              <w:left w:val="single" w:sz="4" w:space="0" w:color="auto"/>
              <w:bottom w:val="nil"/>
              <w:right w:val="nil"/>
              <w:tl2br w:val="nil"/>
              <w:tr2bl w:val="nil"/>
            </w:tcBorders>
            <w:shd w:val="clear" w:color="auto" w:fill="auto"/>
          </w:tcPr>
          <w:p w14:paraId="117A6D5C" w14:textId="087655DF" w:rsidR="00B17357" w:rsidRPr="002362DF" w:rsidRDefault="00B17357" w:rsidP="00021632">
            <w:pPr>
              <w:pStyle w:val="Tablebody"/>
            </w:pPr>
            <w:r w:rsidRPr="002362DF">
              <w:t>SIA „ABC software”</w:t>
            </w:r>
          </w:p>
        </w:tc>
        <w:tc>
          <w:tcPr>
            <w:tcW w:w="1382" w:type="dxa"/>
            <w:tcBorders>
              <w:top w:val="nil"/>
              <w:left w:val="single" w:sz="4" w:space="0" w:color="auto"/>
              <w:bottom w:val="nil"/>
              <w:right w:val="nil"/>
              <w:tl2br w:val="nil"/>
              <w:tr2bl w:val="nil"/>
            </w:tcBorders>
          </w:tcPr>
          <w:p w14:paraId="20C217EC" w14:textId="344D071B" w:rsidR="00B17357" w:rsidRPr="002362DF" w:rsidRDefault="00B17357" w:rsidP="00A2056D">
            <w:pPr>
              <w:pStyle w:val="Tablebody"/>
            </w:pPr>
            <w:r>
              <w:t>J.Korņijenko</w:t>
            </w:r>
          </w:p>
        </w:tc>
      </w:tr>
      <w:tr w:rsidR="00DB7A72" w:rsidRPr="002362DF" w14:paraId="04A16000" w14:textId="77777777" w:rsidTr="00A2056D">
        <w:trPr>
          <w:jc w:val="center"/>
        </w:trPr>
        <w:tc>
          <w:tcPr>
            <w:tcW w:w="1043" w:type="dxa"/>
            <w:tcBorders>
              <w:top w:val="nil"/>
              <w:left w:val="nil"/>
              <w:bottom w:val="nil"/>
              <w:right w:val="single" w:sz="4" w:space="0" w:color="auto"/>
              <w:tl2br w:val="nil"/>
              <w:tr2bl w:val="nil"/>
            </w:tcBorders>
            <w:shd w:val="clear" w:color="auto" w:fill="auto"/>
          </w:tcPr>
          <w:p w14:paraId="73712132" w14:textId="3DEC9713" w:rsidR="00DB7A72" w:rsidRDefault="00DB7A72" w:rsidP="00021632">
            <w:pPr>
              <w:pStyle w:val="Tablebody"/>
            </w:pPr>
            <w:r>
              <w:t>1.06</w:t>
            </w:r>
          </w:p>
        </w:tc>
        <w:tc>
          <w:tcPr>
            <w:tcW w:w="1312" w:type="dxa"/>
            <w:tcBorders>
              <w:top w:val="nil"/>
              <w:left w:val="single" w:sz="4" w:space="0" w:color="auto"/>
              <w:bottom w:val="nil"/>
              <w:right w:val="single" w:sz="4" w:space="0" w:color="auto"/>
              <w:tl2br w:val="nil"/>
              <w:tr2bl w:val="nil"/>
            </w:tcBorders>
            <w:shd w:val="clear" w:color="auto" w:fill="auto"/>
          </w:tcPr>
          <w:p w14:paraId="56135DFE" w14:textId="386C7AC9" w:rsidR="00DB7A72" w:rsidRDefault="00DB7A72" w:rsidP="00021632">
            <w:pPr>
              <w:pStyle w:val="Tablebody"/>
            </w:pPr>
            <w:r>
              <w:t>18.05.2012</w:t>
            </w:r>
          </w:p>
        </w:tc>
        <w:tc>
          <w:tcPr>
            <w:tcW w:w="4132" w:type="dxa"/>
            <w:tcBorders>
              <w:top w:val="nil"/>
              <w:left w:val="single" w:sz="4" w:space="0" w:color="auto"/>
              <w:bottom w:val="nil"/>
              <w:right w:val="single" w:sz="4" w:space="0" w:color="auto"/>
              <w:tl2br w:val="nil"/>
              <w:tr2bl w:val="nil"/>
            </w:tcBorders>
            <w:shd w:val="clear" w:color="auto" w:fill="auto"/>
          </w:tcPr>
          <w:p w14:paraId="2D3A67DD" w14:textId="77777777" w:rsidR="00DB7A72" w:rsidRDefault="00DB7A72" w:rsidP="00DB7A72">
            <w:pPr>
              <w:pStyle w:val="Tablebody"/>
            </w:pPr>
            <w:r>
              <w:t>Papildinātas tipu cmis:document un edk:d:divEnvelope īpašību definīcijas.</w:t>
            </w:r>
          </w:p>
          <w:p w14:paraId="4009C997" w14:textId="34B66130" w:rsidR="00DB7A72" w:rsidRDefault="00DB7A72" w:rsidP="00DB7A72">
            <w:pPr>
              <w:pStyle w:val="Tablebody"/>
            </w:pPr>
            <w:r>
              <w:t>Precizēts funkcijas getDescendants elementa query apraksts, lai tas pilnībā atbilstu EDK XML shēmai</w:t>
            </w:r>
            <w:r w:rsidR="00765E0A">
              <w:t xml:space="preserve"> </w:t>
            </w:r>
            <w:r w:rsidR="00765E0A">
              <w:fldChar w:fldCharType="begin"/>
            </w:r>
            <w:r w:rsidR="00765E0A">
              <w:instrText xml:space="preserve"> REF _Ref325119715 \n \h </w:instrText>
            </w:r>
            <w:r w:rsidR="00765E0A">
              <w:fldChar w:fldCharType="separate"/>
            </w:r>
            <w:r w:rsidR="00BA7A10">
              <w:t>[6]</w:t>
            </w:r>
            <w:r w:rsidR="00765E0A">
              <w:fldChar w:fldCharType="end"/>
            </w:r>
            <w:r>
              <w:t>.</w:t>
            </w:r>
          </w:p>
        </w:tc>
        <w:tc>
          <w:tcPr>
            <w:tcW w:w="1985" w:type="dxa"/>
            <w:tcBorders>
              <w:top w:val="nil"/>
              <w:left w:val="single" w:sz="4" w:space="0" w:color="auto"/>
              <w:bottom w:val="nil"/>
              <w:right w:val="nil"/>
              <w:tl2br w:val="nil"/>
              <w:tr2bl w:val="nil"/>
            </w:tcBorders>
            <w:shd w:val="clear" w:color="auto" w:fill="auto"/>
          </w:tcPr>
          <w:p w14:paraId="52878A69" w14:textId="76B3C883" w:rsidR="00DB7A72" w:rsidRPr="002362DF" w:rsidRDefault="00DB7A72" w:rsidP="00021632">
            <w:pPr>
              <w:pStyle w:val="Tablebody"/>
            </w:pPr>
            <w:r w:rsidRPr="002362DF">
              <w:t>SIA „ABC software”</w:t>
            </w:r>
          </w:p>
        </w:tc>
        <w:tc>
          <w:tcPr>
            <w:tcW w:w="1382" w:type="dxa"/>
            <w:tcBorders>
              <w:top w:val="nil"/>
              <w:left w:val="single" w:sz="4" w:space="0" w:color="auto"/>
              <w:bottom w:val="nil"/>
              <w:right w:val="nil"/>
              <w:tl2br w:val="nil"/>
              <w:tr2bl w:val="nil"/>
            </w:tcBorders>
          </w:tcPr>
          <w:p w14:paraId="34D5AED8" w14:textId="6A2032B6" w:rsidR="00DB7A72" w:rsidRDefault="00DB7A72">
            <w:pPr>
              <w:pStyle w:val="Tablebody"/>
            </w:pPr>
            <w:r>
              <w:t>A.Skeltons</w:t>
            </w:r>
          </w:p>
        </w:tc>
      </w:tr>
      <w:tr w:rsidR="00217711" w:rsidRPr="002362DF" w14:paraId="403F2D71" w14:textId="77777777" w:rsidTr="00592ACA">
        <w:trPr>
          <w:jc w:val="center"/>
        </w:trPr>
        <w:tc>
          <w:tcPr>
            <w:tcW w:w="1043" w:type="dxa"/>
            <w:tcBorders>
              <w:top w:val="nil"/>
              <w:left w:val="nil"/>
              <w:bottom w:val="nil"/>
              <w:right w:val="single" w:sz="4" w:space="0" w:color="auto"/>
              <w:tl2br w:val="nil"/>
              <w:tr2bl w:val="nil"/>
            </w:tcBorders>
            <w:shd w:val="clear" w:color="auto" w:fill="auto"/>
          </w:tcPr>
          <w:p w14:paraId="39EE41E7" w14:textId="52BF1CA5" w:rsidR="00217711" w:rsidRDefault="00217711" w:rsidP="00021632">
            <w:pPr>
              <w:pStyle w:val="Tablebody"/>
            </w:pPr>
            <w:r>
              <w:t>1.07</w:t>
            </w:r>
          </w:p>
        </w:tc>
        <w:tc>
          <w:tcPr>
            <w:tcW w:w="1312" w:type="dxa"/>
            <w:tcBorders>
              <w:top w:val="nil"/>
              <w:left w:val="single" w:sz="4" w:space="0" w:color="auto"/>
              <w:bottom w:val="nil"/>
              <w:right w:val="single" w:sz="4" w:space="0" w:color="auto"/>
              <w:tl2br w:val="nil"/>
              <w:tr2bl w:val="nil"/>
            </w:tcBorders>
            <w:shd w:val="clear" w:color="auto" w:fill="auto"/>
          </w:tcPr>
          <w:p w14:paraId="0462FF1B" w14:textId="08BAC28E" w:rsidR="00217711" w:rsidRDefault="00217711" w:rsidP="00021632">
            <w:pPr>
              <w:pStyle w:val="Tablebody"/>
            </w:pPr>
            <w:r>
              <w:t>22.05.2012</w:t>
            </w:r>
          </w:p>
        </w:tc>
        <w:tc>
          <w:tcPr>
            <w:tcW w:w="4132" w:type="dxa"/>
            <w:tcBorders>
              <w:top w:val="nil"/>
              <w:left w:val="single" w:sz="4" w:space="0" w:color="auto"/>
              <w:bottom w:val="nil"/>
              <w:right w:val="single" w:sz="4" w:space="0" w:color="auto"/>
              <w:tl2br w:val="nil"/>
              <w:tr2bl w:val="nil"/>
            </w:tcBorders>
            <w:shd w:val="clear" w:color="auto" w:fill="auto"/>
          </w:tcPr>
          <w:p w14:paraId="64E16D86" w14:textId="419E5229" w:rsidR="00217711" w:rsidRDefault="00217711" w:rsidP="00DB7A72">
            <w:pPr>
              <w:pStyle w:val="Tablebody"/>
            </w:pPr>
            <w:r>
              <w:t>Pievienots pielikums 5.2. query elementa izmantošanas piemērs metodei getDescendants.</w:t>
            </w:r>
          </w:p>
        </w:tc>
        <w:tc>
          <w:tcPr>
            <w:tcW w:w="1985" w:type="dxa"/>
            <w:tcBorders>
              <w:top w:val="nil"/>
              <w:left w:val="single" w:sz="4" w:space="0" w:color="auto"/>
              <w:bottom w:val="nil"/>
              <w:right w:val="nil"/>
              <w:tl2br w:val="nil"/>
              <w:tr2bl w:val="nil"/>
            </w:tcBorders>
            <w:shd w:val="clear" w:color="auto" w:fill="auto"/>
          </w:tcPr>
          <w:p w14:paraId="373388CB" w14:textId="7463E253" w:rsidR="00217711" w:rsidRPr="002362DF" w:rsidRDefault="00217711" w:rsidP="00021632">
            <w:pPr>
              <w:pStyle w:val="Tablebody"/>
            </w:pPr>
            <w:r w:rsidRPr="002362DF">
              <w:t>SIA „ABC software”</w:t>
            </w:r>
          </w:p>
        </w:tc>
        <w:tc>
          <w:tcPr>
            <w:tcW w:w="1382" w:type="dxa"/>
            <w:tcBorders>
              <w:top w:val="nil"/>
              <w:left w:val="single" w:sz="4" w:space="0" w:color="auto"/>
              <w:bottom w:val="nil"/>
              <w:right w:val="nil"/>
              <w:tl2br w:val="nil"/>
              <w:tr2bl w:val="nil"/>
            </w:tcBorders>
          </w:tcPr>
          <w:p w14:paraId="4F13A8CA" w14:textId="36EE8436" w:rsidR="00217711" w:rsidRDefault="00217711">
            <w:pPr>
              <w:pStyle w:val="Tablebody"/>
            </w:pPr>
            <w:r>
              <w:t>A.Skeltons</w:t>
            </w:r>
          </w:p>
        </w:tc>
      </w:tr>
      <w:tr w:rsidR="00B4033E" w:rsidRPr="002362DF" w14:paraId="358ADEE2" w14:textId="77777777" w:rsidTr="00CB668D">
        <w:trPr>
          <w:jc w:val="center"/>
        </w:trPr>
        <w:tc>
          <w:tcPr>
            <w:tcW w:w="1043" w:type="dxa"/>
            <w:tcBorders>
              <w:top w:val="nil"/>
              <w:left w:val="nil"/>
              <w:bottom w:val="nil"/>
              <w:right w:val="single" w:sz="4" w:space="0" w:color="auto"/>
              <w:tl2br w:val="nil"/>
              <w:tr2bl w:val="nil"/>
            </w:tcBorders>
            <w:shd w:val="clear" w:color="auto" w:fill="auto"/>
          </w:tcPr>
          <w:p w14:paraId="7DC62B86" w14:textId="2B954930" w:rsidR="00B4033E" w:rsidRDefault="00B4033E" w:rsidP="00021632">
            <w:pPr>
              <w:pStyle w:val="Tablebody"/>
            </w:pPr>
            <w:r>
              <w:t>1.08</w:t>
            </w:r>
          </w:p>
        </w:tc>
        <w:tc>
          <w:tcPr>
            <w:tcW w:w="1312" w:type="dxa"/>
            <w:tcBorders>
              <w:top w:val="nil"/>
              <w:left w:val="single" w:sz="4" w:space="0" w:color="auto"/>
              <w:bottom w:val="nil"/>
              <w:right w:val="single" w:sz="4" w:space="0" w:color="auto"/>
              <w:tl2br w:val="nil"/>
              <w:tr2bl w:val="nil"/>
            </w:tcBorders>
            <w:shd w:val="clear" w:color="auto" w:fill="auto"/>
          </w:tcPr>
          <w:p w14:paraId="3680BE86" w14:textId="19257C0C" w:rsidR="00B4033E" w:rsidRDefault="00B4033E" w:rsidP="00021632">
            <w:pPr>
              <w:pStyle w:val="Tablebody"/>
            </w:pPr>
            <w:r>
              <w:t>25.09.2012</w:t>
            </w:r>
          </w:p>
        </w:tc>
        <w:tc>
          <w:tcPr>
            <w:tcW w:w="4132" w:type="dxa"/>
            <w:tcBorders>
              <w:top w:val="nil"/>
              <w:left w:val="single" w:sz="4" w:space="0" w:color="auto"/>
              <w:bottom w:val="nil"/>
              <w:right w:val="single" w:sz="4" w:space="0" w:color="auto"/>
              <w:tl2br w:val="nil"/>
              <w:tr2bl w:val="nil"/>
            </w:tcBorders>
            <w:shd w:val="clear" w:color="auto" w:fill="auto"/>
          </w:tcPr>
          <w:p w14:paraId="2F3C1E5A" w14:textId="77777777" w:rsidR="00B4033E" w:rsidRDefault="00B4033E" w:rsidP="00DB7A72">
            <w:pPr>
              <w:pStyle w:val="Tablebody"/>
            </w:pPr>
            <w:r>
              <w:t>Pievienotas sadaļas:</w:t>
            </w:r>
          </w:p>
          <w:p w14:paraId="15B924D4" w14:textId="77777777" w:rsidR="00B4033E" w:rsidRDefault="00B4033E" w:rsidP="00DB7A72">
            <w:pPr>
              <w:pStyle w:val="Tablebody"/>
            </w:pPr>
            <w:r>
              <w:t>2.3. EDK attīstīšana- apraksta šī dokumenta papildināšanas procesu, ja nepieciešams definēt jaunus EDK tipus;</w:t>
            </w:r>
          </w:p>
          <w:p w14:paraId="6E1AF083" w14:textId="77777777" w:rsidR="00B4033E" w:rsidRDefault="00B4033E" w:rsidP="00DB7A72">
            <w:pPr>
              <w:pStyle w:val="Tablebody"/>
            </w:pPr>
            <w:r>
              <w:t>5.1.6. Jauna tipa definīcijas formas piemērs;</w:t>
            </w:r>
          </w:p>
          <w:p w14:paraId="3B75D5BE" w14:textId="77777777" w:rsidR="00B4033E" w:rsidRDefault="00B4033E" w:rsidP="00DB7A72">
            <w:pPr>
              <w:pStyle w:val="Tablebody"/>
            </w:pPr>
            <w:r>
              <w:t>5.1.7. Jauna tipa īpašību definīcijas piemērs;</w:t>
            </w:r>
          </w:p>
          <w:p w14:paraId="44F93F90" w14:textId="77777777" w:rsidR="00B4033E" w:rsidRDefault="00B4033E" w:rsidP="00DB7A72">
            <w:pPr>
              <w:pStyle w:val="Tablebody"/>
            </w:pPr>
            <w:r>
              <w:lastRenderedPageBreak/>
              <w:t>5.3. EDK repozitorija mapju hierarhijas standarts;</w:t>
            </w:r>
          </w:p>
          <w:p w14:paraId="0419E47D" w14:textId="3C632EAE" w:rsidR="00B4033E" w:rsidRDefault="00B4033E" w:rsidP="00DB7A72">
            <w:pPr>
              <w:pStyle w:val="Tablebody"/>
            </w:pPr>
            <w:r>
              <w:t>5.4. EDK izmantošanas scenāriji, ar apakšsadaļu 5.4.1. EDK izmantošanas scenārija piemērs.</w:t>
            </w:r>
          </w:p>
        </w:tc>
        <w:tc>
          <w:tcPr>
            <w:tcW w:w="1985" w:type="dxa"/>
            <w:tcBorders>
              <w:top w:val="nil"/>
              <w:left w:val="single" w:sz="4" w:space="0" w:color="auto"/>
              <w:bottom w:val="nil"/>
              <w:right w:val="nil"/>
              <w:tl2br w:val="nil"/>
              <w:tr2bl w:val="nil"/>
            </w:tcBorders>
            <w:shd w:val="clear" w:color="auto" w:fill="auto"/>
          </w:tcPr>
          <w:p w14:paraId="705F3FA9" w14:textId="7789348A" w:rsidR="00B4033E" w:rsidRPr="002362DF" w:rsidRDefault="00B4033E" w:rsidP="00021632">
            <w:pPr>
              <w:pStyle w:val="Tablebody"/>
            </w:pPr>
            <w:r w:rsidRPr="002362DF">
              <w:lastRenderedPageBreak/>
              <w:t>SIA „ABC software”</w:t>
            </w:r>
          </w:p>
        </w:tc>
        <w:tc>
          <w:tcPr>
            <w:tcW w:w="1382" w:type="dxa"/>
            <w:tcBorders>
              <w:top w:val="nil"/>
              <w:left w:val="single" w:sz="4" w:space="0" w:color="auto"/>
              <w:bottom w:val="nil"/>
              <w:right w:val="nil"/>
              <w:tl2br w:val="nil"/>
              <w:tr2bl w:val="nil"/>
            </w:tcBorders>
          </w:tcPr>
          <w:p w14:paraId="111A35B3" w14:textId="65B1939B" w:rsidR="00B4033E" w:rsidRDefault="00B4033E">
            <w:pPr>
              <w:pStyle w:val="Tablebody"/>
            </w:pPr>
            <w:r>
              <w:t>A.Skeltons</w:t>
            </w:r>
          </w:p>
        </w:tc>
      </w:tr>
      <w:tr w:rsidR="00AE0B37" w:rsidRPr="002362DF" w14:paraId="2A0DDDA5" w14:textId="77777777" w:rsidTr="00621BE5">
        <w:trPr>
          <w:jc w:val="center"/>
        </w:trPr>
        <w:tc>
          <w:tcPr>
            <w:tcW w:w="1043" w:type="dxa"/>
            <w:vMerge w:val="restart"/>
            <w:tcBorders>
              <w:top w:val="nil"/>
              <w:left w:val="nil"/>
              <w:right w:val="single" w:sz="4" w:space="0" w:color="auto"/>
              <w:tl2br w:val="nil"/>
              <w:tr2bl w:val="nil"/>
            </w:tcBorders>
            <w:shd w:val="clear" w:color="auto" w:fill="auto"/>
          </w:tcPr>
          <w:p w14:paraId="45D3B591" w14:textId="70FCD61C" w:rsidR="00AE0B37" w:rsidRDefault="00AE0B37" w:rsidP="00021632">
            <w:pPr>
              <w:pStyle w:val="Tablebody"/>
            </w:pPr>
            <w:r>
              <w:lastRenderedPageBreak/>
              <w:t>1.09</w:t>
            </w:r>
          </w:p>
        </w:tc>
        <w:tc>
          <w:tcPr>
            <w:tcW w:w="1312" w:type="dxa"/>
            <w:vMerge w:val="restart"/>
            <w:tcBorders>
              <w:top w:val="nil"/>
              <w:left w:val="single" w:sz="4" w:space="0" w:color="auto"/>
              <w:right w:val="single" w:sz="4" w:space="0" w:color="auto"/>
              <w:tl2br w:val="nil"/>
              <w:tr2bl w:val="nil"/>
            </w:tcBorders>
            <w:shd w:val="clear" w:color="auto" w:fill="auto"/>
          </w:tcPr>
          <w:p w14:paraId="65E94BC6" w14:textId="2C284537" w:rsidR="00AE0B37" w:rsidRDefault="00AE0B37" w:rsidP="00021632">
            <w:pPr>
              <w:pStyle w:val="Tablebody"/>
            </w:pPr>
            <w:r>
              <w:t>24.04.2013</w:t>
            </w:r>
          </w:p>
        </w:tc>
        <w:tc>
          <w:tcPr>
            <w:tcW w:w="4132" w:type="dxa"/>
            <w:tcBorders>
              <w:top w:val="nil"/>
              <w:left w:val="single" w:sz="4" w:space="0" w:color="auto"/>
              <w:bottom w:val="nil"/>
              <w:right w:val="single" w:sz="4" w:space="0" w:color="auto"/>
              <w:tl2br w:val="nil"/>
              <w:tr2bl w:val="nil"/>
            </w:tcBorders>
            <w:shd w:val="clear" w:color="auto" w:fill="auto"/>
          </w:tcPr>
          <w:p w14:paraId="420CCB70" w14:textId="3F4FC0B9" w:rsidR="00AE0B37" w:rsidRDefault="00AE0B37" w:rsidP="00480F56">
            <w:pPr>
              <w:pStyle w:val="Tablebody"/>
            </w:pPr>
            <w:r>
              <w:t xml:space="preserve">Izmainīta sadaļa 5.3. </w:t>
            </w:r>
            <w:r w:rsidRPr="00480F56">
              <w:t>EDK repozitorija mapju hierarhijas standarts</w:t>
            </w:r>
          </w:p>
        </w:tc>
        <w:tc>
          <w:tcPr>
            <w:tcW w:w="1985" w:type="dxa"/>
            <w:tcBorders>
              <w:top w:val="nil"/>
              <w:left w:val="single" w:sz="4" w:space="0" w:color="auto"/>
              <w:bottom w:val="nil"/>
              <w:right w:val="nil"/>
              <w:tl2br w:val="nil"/>
              <w:tr2bl w:val="nil"/>
            </w:tcBorders>
            <w:shd w:val="clear" w:color="auto" w:fill="auto"/>
          </w:tcPr>
          <w:p w14:paraId="7FE55FBA" w14:textId="49DB63E8" w:rsidR="00AE0B37" w:rsidRPr="002362DF" w:rsidRDefault="00AE0B37" w:rsidP="00021632">
            <w:pPr>
              <w:pStyle w:val="Tablebody"/>
            </w:pPr>
            <w:r w:rsidRPr="002362DF">
              <w:t>SIA „ABC software”</w:t>
            </w:r>
          </w:p>
        </w:tc>
        <w:tc>
          <w:tcPr>
            <w:tcW w:w="1382" w:type="dxa"/>
            <w:tcBorders>
              <w:top w:val="nil"/>
              <w:left w:val="single" w:sz="4" w:space="0" w:color="auto"/>
              <w:bottom w:val="nil"/>
              <w:right w:val="nil"/>
              <w:tl2br w:val="nil"/>
              <w:tr2bl w:val="nil"/>
            </w:tcBorders>
          </w:tcPr>
          <w:p w14:paraId="1D964CD2" w14:textId="0094913A" w:rsidR="00AE0B37" w:rsidRDefault="00AE0B37">
            <w:pPr>
              <w:pStyle w:val="Tablebody"/>
            </w:pPr>
            <w:r>
              <w:t>A.Skeltons</w:t>
            </w:r>
          </w:p>
        </w:tc>
      </w:tr>
      <w:tr w:rsidR="00AE0B37" w:rsidRPr="002362DF" w14:paraId="14905E20" w14:textId="77777777" w:rsidTr="00621BE5">
        <w:trPr>
          <w:jc w:val="center"/>
        </w:trPr>
        <w:tc>
          <w:tcPr>
            <w:tcW w:w="1043" w:type="dxa"/>
            <w:vMerge/>
            <w:tcBorders>
              <w:left w:val="nil"/>
              <w:right w:val="single" w:sz="4" w:space="0" w:color="auto"/>
              <w:tl2br w:val="nil"/>
              <w:tr2bl w:val="nil"/>
            </w:tcBorders>
            <w:shd w:val="clear" w:color="auto" w:fill="auto"/>
          </w:tcPr>
          <w:p w14:paraId="2FFB9E1A" w14:textId="1FF41E55" w:rsidR="00AE0B37" w:rsidRDefault="00AE0B37" w:rsidP="00021632">
            <w:pPr>
              <w:pStyle w:val="Tablebody"/>
            </w:pPr>
          </w:p>
        </w:tc>
        <w:tc>
          <w:tcPr>
            <w:tcW w:w="1312" w:type="dxa"/>
            <w:vMerge/>
            <w:tcBorders>
              <w:left w:val="single" w:sz="4" w:space="0" w:color="auto"/>
              <w:right w:val="single" w:sz="4" w:space="0" w:color="auto"/>
              <w:tl2br w:val="nil"/>
              <w:tr2bl w:val="nil"/>
            </w:tcBorders>
            <w:shd w:val="clear" w:color="auto" w:fill="auto"/>
          </w:tcPr>
          <w:p w14:paraId="62ED0E81" w14:textId="733C6410" w:rsidR="00AE0B37" w:rsidRDefault="00AE0B37" w:rsidP="00021632">
            <w:pPr>
              <w:pStyle w:val="Tablebody"/>
            </w:pPr>
          </w:p>
        </w:tc>
        <w:tc>
          <w:tcPr>
            <w:tcW w:w="4132" w:type="dxa"/>
            <w:tcBorders>
              <w:top w:val="nil"/>
              <w:left w:val="single" w:sz="4" w:space="0" w:color="auto"/>
              <w:bottom w:val="nil"/>
              <w:right w:val="single" w:sz="4" w:space="0" w:color="auto"/>
              <w:tl2br w:val="nil"/>
              <w:tr2bl w:val="nil"/>
            </w:tcBorders>
            <w:shd w:val="clear" w:color="auto" w:fill="auto"/>
          </w:tcPr>
          <w:p w14:paraId="3B525A82" w14:textId="253530C7" w:rsidR="00AE0B37" w:rsidRDefault="00AE0B37" w:rsidP="00480F56">
            <w:pPr>
              <w:pStyle w:val="Tablebody"/>
            </w:pPr>
            <w:r>
              <w:t>Precizēts EDK izmantošanas scenārija piemērs, pievienotas atsauces uz EDK un e-pārvaldes parakstītāja tīmekļa apkalpēm</w:t>
            </w:r>
          </w:p>
        </w:tc>
        <w:tc>
          <w:tcPr>
            <w:tcW w:w="1985" w:type="dxa"/>
            <w:vMerge w:val="restart"/>
            <w:tcBorders>
              <w:top w:val="nil"/>
              <w:left w:val="single" w:sz="4" w:space="0" w:color="auto"/>
              <w:right w:val="nil"/>
              <w:tl2br w:val="nil"/>
              <w:tr2bl w:val="nil"/>
            </w:tcBorders>
            <w:shd w:val="clear" w:color="auto" w:fill="auto"/>
          </w:tcPr>
          <w:p w14:paraId="6166F96D" w14:textId="6ED7BB10" w:rsidR="00AE0B37" w:rsidRPr="002362DF" w:rsidRDefault="00AE0B37" w:rsidP="00021632">
            <w:pPr>
              <w:pStyle w:val="Tablebody"/>
            </w:pPr>
          </w:p>
        </w:tc>
        <w:tc>
          <w:tcPr>
            <w:tcW w:w="1382" w:type="dxa"/>
            <w:vMerge w:val="restart"/>
            <w:tcBorders>
              <w:top w:val="nil"/>
              <w:left w:val="single" w:sz="4" w:space="0" w:color="auto"/>
              <w:right w:val="nil"/>
              <w:tl2br w:val="nil"/>
              <w:tr2bl w:val="nil"/>
            </w:tcBorders>
          </w:tcPr>
          <w:p w14:paraId="467BC063" w14:textId="65303B63" w:rsidR="00AE0B37" w:rsidRDefault="00AE0B37">
            <w:pPr>
              <w:pStyle w:val="Tablebody"/>
            </w:pPr>
          </w:p>
        </w:tc>
      </w:tr>
      <w:tr w:rsidR="00AE0B37" w:rsidRPr="002362DF" w14:paraId="140C8675" w14:textId="77777777" w:rsidTr="00621BE5">
        <w:trPr>
          <w:jc w:val="center"/>
        </w:trPr>
        <w:tc>
          <w:tcPr>
            <w:tcW w:w="1043" w:type="dxa"/>
            <w:vMerge/>
            <w:tcBorders>
              <w:left w:val="nil"/>
              <w:right w:val="single" w:sz="4" w:space="0" w:color="auto"/>
              <w:tl2br w:val="nil"/>
              <w:tr2bl w:val="nil"/>
            </w:tcBorders>
            <w:shd w:val="clear" w:color="auto" w:fill="auto"/>
          </w:tcPr>
          <w:p w14:paraId="6AD58B0C" w14:textId="77777777" w:rsidR="00AE0B37" w:rsidRDefault="00AE0B37" w:rsidP="00021632">
            <w:pPr>
              <w:pStyle w:val="Tablebody"/>
            </w:pPr>
          </w:p>
        </w:tc>
        <w:tc>
          <w:tcPr>
            <w:tcW w:w="1312" w:type="dxa"/>
            <w:vMerge/>
            <w:tcBorders>
              <w:left w:val="single" w:sz="4" w:space="0" w:color="auto"/>
              <w:right w:val="single" w:sz="4" w:space="0" w:color="auto"/>
              <w:tl2br w:val="nil"/>
              <w:tr2bl w:val="nil"/>
            </w:tcBorders>
            <w:shd w:val="clear" w:color="auto" w:fill="auto"/>
          </w:tcPr>
          <w:p w14:paraId="1D4436CF" w14:textId="77777777" w:rsidR="00AE0B37" w:rsidRDefault="00AE0B37" w:rsidP="00021632">
            <w:pPr>
              <w:pStyle w:val="Tablebody"/>
            </w:pPr>
          </w:p>
        </w:tc>
        <w:tc>
          <w:tcPr>
            <w:tcW w:w="4132" w:type="dxa"/>
            <w:tcBorders>
              <w:top w:val="nil"/>
              <w:left w:val="single" w:sz="4" w:space="0" w:color="auto"/>
              <w:bottom w:val="nil"/>
              <w:right w:val="single" w:sz="4" w:space="0" w:color="auto"/>
              <w:tl2br w:val="nil"/>
              <w:tr2bl w:val="nil"/>
            </w:tcBorders>
            <w:shd w:val="clear" w:color="auto" w:fill="auto"/>
          </w:tcPr>
          <w:p w14:paraId="5CF768F5" w14:textId="05157F74" w:rsidR="00AE0B37" w:rsidRDefault="00AE0B37" w:rsidP="00480F56">
            <w:pPr>
              <w:pStyle w:val="Tablebody"/>
            </w:pPr>
            <w:r>
              <w:t xml:space="preserve">Precizēti constraint kļūdu kodi </w:t>
            </w:r>
            <w:r w:rsidRPr="00FA1CF4">
              <w:t>355,360,402,502,503,505</w:t>
            </w:r>
          </w:p>
        </w:tc>
        <w:tc>
          <w:tcPr>
            <w:tcW w:w="1985" w:type="dxa"/>
            <w:vMerge/>
            <w:tcBorders>
              <w:left w:val="single" w:sz="4" w:space="0" w:color="auto"/>
              <w:right w:val="nil"/>
              <w:tl2br w:val="nil"/>
              <w:tr2bl w:val="nil"/>
            </w:tcBorders>
            <w:shd w:val="clear" w:color="auto" w:fill="auto"/>
          </w:tcPr>
          <w:p w14:paraId="1A825CF7" w14:textId="77777777" w:rsidR="00AE0B37" w:rsidRPr="002362DF" w:rsidRDefault="00AE0B37" w:rsidP="00021632">
            <w:pPr>
              <w:pStyle w:val="Tablebody"/>
            </w:pPr>
          </w:p>
        </w:tc>
        <w:tc>
          <w:tcPr>
            <w:tcW w:w="1382" w:type="dxa"/>
            <w:vMerge/>
            <w:tcBorders>
              <w:left w:val="single" w:sz="4" w:space="0" w:color="auto"/>
              <w:right w:val="nil"/>
              <w:tl2br w:val="nil"/>
              <w:tr2bl w:val="nil"/>
            </w:tcBorders>
          </w:tcPr>
          <w:p w14:paraId="16354108" w14:textId="77777777" w:rsidR="00AE0B37" w:rsidRDefault="00AE0B37">
            <w:pPr>
              <w:pStyle w:val="Tablebody"/>
            </w:pPr>
          </w:p>
        </w:tc>
      </w:tr>
      <w:tr w:rsidR="00AE0B37" w:rsidRPr="002362DF" w14:paraId="77CAECF7" w14:textId="77777777" w:rsidTr="00D8464B">
        <w:trPr>
          <w:jc w:val="center"/>
        </w:trPr>
        <w:tc>
          <w:tcPr>
            <w:tcW w:w="1043" w:type="dxa"/>
            <w:tcBorders>
              <w:left w:val="nil"/>
              <w:right w:val="single" w:sz="4" w:space="0" w:color="auto"/>
              <w:tl2br w:val="nil"/>
              <w:tr2bl w:val="nil"/>
            </w:tcBorders>
            <w:shd w:val="clear" w:color="auto" w:fill="auto"/>
          </w:tcPr>
          <w:p w14:paraId="61D26150" w14:textId="3EF1ABB4" w:rsidR="00AE0B37" w:rsidRDefault="00AE0B37" w:rsidP="00021632">
            <w:pPr>
              <w:pStyle w:val="Tablebody"/>
            </w:pPr>
            <w:r>
              <w:t>1.10</w:t>
            </w:r>
          </w:p>
        </w:tc>
        <w:tc>
          <w:tcPr>
            <w:tcW w:w="1312" w:type="dxa"/>
            <w:tcBorders>
              <w:left w:val="single" w:sz="4" w:space="0" w:color="auto"/>
              <w:right w:val="single" w:sz="4" w:space="0" w:color="auto"/>
              <w:tl2br w:val="nil"/>
              <w:tr2bl w:val="nil"/>
            </w:tcBorders>
            <w:shd w:val="clear" w:color="auto" w:fill="auto"/>
          </w:tcPr>
          <w:p w14:paraId="5EEC133A" w14:textId="5854E87D" w:rsidR="00AE0B37" w:rsidRDefault="00AE0B37" w:rsidP="00021632">
            <w:pPr>
              <w:pStyle w:val="Tablebody"/>
            </w:pPr>
            <w:r>
              <w:t>19.07.2013</w:t>
            </w:r>
          </w:p>
        </w:tc>
        <w:tc>
          <w:tcPr>
            <w:tcW w:w="4132" w:type="dxa"/>
            <w:tcBorders>
              <w:top w:val="nil"/>
              <w:left w:val="single" w:sz="4" w:space="0" w:color="auto"/>
              <w:bottom w:val="nil"/>
              <w:right w:val="single" w:sz="4" w:space="0" w:color="auto"/>
              <w:tl2br w:val="nil"/>
              <w:tr2bl w:val="nil"/>
            </w:tcBorders>
            <w:shd w:val="clear" w:color="auto" w:fill="auto"/>
          </w:tcPr>
          <w:p w14:paraId="21AA77C2" w14:textId="091ABBA3" w:rsidR="00AE0B37" w:rsidRDefault="00AE0B37" w:rsidP="00AE0B37">
            <w:pPr>
              <w:pStyle w:val="Tablebody"/>
            </w:pPr>
            <w:r>
              <w:t>Precizēts EDK izmantošanas scenārija piemērs, e-pakalpojuma URN vietā izmantots e-pakalpojuma instances jeb transakcijas kods.</w:t>
            </w:r>
          </w:p>
        </w:tc>
        <w:tc>
          <w:tcPr>
            <w:tcW w:w="1985" w:type="dxa"/>
            <w:tcBorders>
              <w:left w:val="single" w:sz="4" w:space="0" w:color="auto"/>
              <w:right w:val="nil"/>
              <w:tl2br w:val="nil"/>
              <w:tr2bl w:val="nil"/>
            </w:tcBorders>
            <w:shd w:val="clear" w:color="auto" w:fill="auto"/>
          </w:tcPr>
          <w:p w14:paraId="23C0FF3B" w14:textId="61E8858A" w:rsidR="00AE0B37" w:rsidRPr="002362DF" w:rsidRDefault="00AE0B37" w:rsidP="00021632">
            <w:pPr>
              <w:pStyle w:val="Tablebody"/>
            </w:pPr>
            <w:r w:rsidRPr="002362DF">
              <w:t>SIA „ABC software</w:t>
            </w:r>
          </w:p>
        </w:tc>
        <w:tc>
          <w:tcPr>
            <w:tcW w:w="1382" w:type="dxa"/>
            <w:tcBorders>
              <w:left w:val="single" w:sz="4" w:space="0" w:color="auto"/>
              <w:right w:val="nil"/>
              <w:tl2br w:val="nil"/>
              <w:tr2bl w:val="nil"/>
            </w:tcBorders>
          </w:tcPr>
          <w:p w14:paraId="3E0C454A" w14:textId="7FE1AAB2" w:rsidR="00AE0B37" w:rsidRDefault="00AE0B37">
            <w:pPr>
              <w:pStyle w:val="Tablebody"/>
            </w:pPr>
            <w:r>
              <w:t>A.Skeltons</w:t>
            </w:r>
          </w:p>
        </w:tc>
      </w:tr>
      <w:tr w:rsidR="00167524" w:rsidRPr="002362DF" w14:paraId="5C3903E4" w14:textId="77777777" w:rsidTr="00D8464B">
        <w:trPr>
          <w:jc w:val="center"/>
        </w:trPr>
        <w:tc>
          <w:tcPr>
            <w:tcW w:w="1043" w:type="dxa"/>
            <w:tcBorders>
              <w:left w:val="nil"/>
              <w:right w:val="single" w:sz="4" w:space="0" w:color="auto"/>
              <w:tl2br w:val="nil"/>
              <w:tr2bl w:val="nil"/>
            </w:tcBorders>
            <w:shd w:val="clear" w:color="auto" w:fill="auto"/>
          </w:tcPr>
          <w:p w14:paraId="75989951" w14:textId="77777777" w:rsidR="00167524" w:rsidRDefault="00167524" w:rsidP="00021632">
            <w:pPr>
              <w:pStyle w:val="Tablebody"/>
            </w:pPr>
          </w:p>
        </w:tc>
        <w:tc>
          <w:tcPr>
            <w:tcW w:w="1312" w:type="dxa"/>
            <w:tcBorders>
              <w:left w:val="single" w:sz="4" w:space="0" w:color="auto"/>
              <w:right w:val="single" w:sz="4" w:space="0" w:color="auto"/>
              <w:tl2br w:val="nil"/>
              <w:tr2bl w:val="nil"/>
            </w:tcBorders>
            <w:shd w:val="clear" w:color="auto" w:fill="auto"/>
          </w:tcPr>
          <w:p w14:paraId="7A3EA0CC" w14:textId="77777777" w:rsidR="00167524" w:rsidRDefault="00167524" w:rsidP="00021632">
            <w:pPr>
              <w:pStyle w:val="Tablebody"/>
            </w:pPr>
          </w:p>
        </w:tc>
        <w:tc>
          <w:tcPr>
            <w:tcW w:w="4132" w:type="dxa"/>
            <w:tcBorders>
              <w:top w:val="nil"/>
              <w:left w:val="single" w:sz="4" w:space="0" w:color="auto"/>
              <w:bottom w:val="nil"/>
              <w:right w:val="single" w:sz="4" w:space="0" w:color="auto"/>
              <w:tl2br w:val="nil"/>
              <w:tr2bl w:val="nil"/>
            </w:tcBorders>
            <w:shd w:val="clear" w:color="auto" w:fill="auto"/>
          </w:tcPr>
          <w:p w14:paraId="4FABB35C" w14:textId="34DB4921" w:rsidR="00167524" w:rsidRDefault="00167524" w:rsidP="00AE0B37">
            <w:pPr>
              <w:pStyle w:val="Tablebody"/>
            </w:pPr>
            <w:r w:rsidRPr="00167524">
              <w:t>Izlabota kļūda tipa edk:d:customDocument definīcijā – īpašības edk:contentStreamMD5 vērtība nav maināma.</w:t>
            </w:r>
          </w:p>
        </w:tc>
        <w:tc>
          <w:tcPr>
            <w:tcW w:w="1985" w:type="dxa"/>
            <w:tcBorders>
              <w:left w:val="single" w:sz="4" w:space="0" w:color="auto"/>
              <w:right w:val="nil"/>
              <w:tl2br w:val="nil"/>
              <w:tr2bl w:val="nil"/>
            </w:tcBorders>
            <w:shd w:val="clear" w:color="auto" w:fill="auto"/>
          </w:tcPr>
          <w:p w14:paraId="090CB701" w14:textId="77777777" w:rsidR="00167524" w:rsidRPr="002362DF" w:rsidRDefault="00167524" w:rsidP="00021632">
            <w:pPr>
              <w:pStyle w:val="Tablebody"/>
            </w:pPr>
          </w:p>
        </w:tc>
        <w:tc>
          <w:tcPr>
            <w:tcW w:w="1382" w:type="dxa"/>
            <w:tcBorders>
              <w:left w:val="single" w:sz="4" w:space="0" w:color="auto"/>
              <w:right w:val="nil"/>
              <w:tl2br w:val="nil"/>
              <w:tr2bl w:val="nil"/>
            </w:tcBorders>
          </w:tcPr>
          <w:p w14:paraId="47D54807" w14:textId="77777777" w:rsidR="00167524" w:rsidRDefault="00167524">
            <w:pPr>
              <w:pStyle w:val="Tablebody"/>
            </w:pPr>
          </w:p>
        </w:tc>
      </w:tr>
      <w:tr w:rsidR="00EB47FB" w:rsidRPr="002362DF" w14:paraId="03DCF865" w14:textId="77777777" w:rsidTr="00D8464B">
        <w:trPr>
          <w:jc w:val="center"/>
        </w:trPr>
        <w:tc>
          <w:tcPr>
            <w:tcW w:w="1043" w:type="dxa"/>
            <w:tcBorders>
              <w:left w:val="nil"/>
              <w:right w:val="single" w:sz="4" w:space="0" w:color="auto"/>
              <w:tl2br w:val="nil"/>
              <w:tr2bl w:val="nil"/>
            </w:tcBorders>
            <w:shd w:val="clear" w:color="auto" w:fill="auto"/>
          </w:tcPr>
          <w:p w14:paraId="6E86DF21" w14:textId="77777777" w:rsidR="00EB47FB" w:rsidRDefault="00EB47FB" w:rsidP="00021632">
            <w:pPr>
              <w:pStyle w:val="Tablebody"/>
            </w:pPr>
          </w:p>
        </w:tc>
        <w:tc>
          <w:tcPr>
            <w:tcW w:w="1312" w:type="dxa"/>
            <w:tcBorders>
              <w:left w:val="single" w:sz="4" w:space="0" w:color="auto"/>
              <w:right w:val="single" w:sz="4" w:space="0" w:color="auto"/>
              <w:tl2br w:val="nil"/>
              <w:tr2bl w:val="nil"/>
            </w:tcBorders>
            <w:shd w:val="clear" w:color="auto" w:fill="auto"/>
          </w:tcPr>
          <w:p w14:paraId="472AECF3" w14:textId="77777777" w:rsidR="00EB47FB" w:rsidRDefault="00EB47FB" w:rsidP="00021632">
            <w:pPr>
              <w:pStyle w:val="Tablebody"/>
            </w:pPr>
          </w:p>
        </w:tc>
        <w:tc>
          <w:tcPr>
            <w:tcW w:w="4132" w:type="dxa"/>
            <w:tcBorders>
              <w:top w:val="nil"/>
              <w:left w:val="single" w:sz="4" w:space="0" w:color="auto"/>
              <w:bottom w:val="nil"/>
              <w:right w:val="single" w:sz="4" w:space="0" w:color="auto"/>
              <w:tl2br w:val="nil"/>
              <w:tr2bl w:val="nil"/>
            </w:tcBorders>
            <w:shd w:val="clear" w:color="auto" w:fill="auto"/>
          </w:tcPr>
          <w:p w14:paraId="54D0F8C6" w14:textId="10668461" w:rsidR="00EB47FB" w:rsidRPr="00167524" w:rsidRDefault="00EB47FB" w:rsidP="00AE0B37">
            <w:pPr>
              <w:pStyle w:val="Tablebody"/>
            </w:pPr>
            <w:r>
              <w:t>Izmainīta dokumenta īpašības edk:contentStreamMD5 vērtības noteikšana- to veic sistēma, saglabājot dokumentu.</w:t>
            </w:r>
            <w:r w:rsidR="0025699A">
              <w:t xml:space="preserve"> Izdzēsta </w:t>
            </w:r>
            <w:r w:rsidR="0025699A" w:rsidRPr="00D8464B">
              <w:rPr>
                <w:i/>
              </w:rPr>
              <w:t>constraint</w:t>
            </w:r>
            <w:r w:rsidR="0025699A">
              <w:t xml:space="preserve"> kļūda 401.</w:t>
            </w:r>
          </w:p>
        </w:tc>
        <w:tc>
          <w:tcPr>
            <w:tcW w:w="1985" w:type="dxa"/>
            <w:tcBorders>
              <w:left w:val="single" w:sz="4" w:space="0" w:color="auto"/>
              <w:right w:val="nil"/>
              <w:tl2br w:val="nil"/>
              <w:tr2bl w:val="nil"/>
            </w:tcBorders>
            <w:shd w:val="clear" w:color="auto" w:fill="auto"/>
          </w:tcPr>
          <w:p w14:paraId="6FE49D3E" w14:textId="77777777" w:rsidR="00EB47FB" w:rsidRPr="002362DF" w:rsidRDefault="00EB47FB" w:rsidP="00021632">
            <w:pPr>
              <w:pStyle w:val="Tablebody"/>
            </w:pPr>
          </w:p>
        </w:tc>
        <w:tc>
          <w:tcPr>
            <w:tcW w:w="1382" w:type="dxa"/>
            <w:tcBorders>
              <w:left w:val="single" w:sz="4" w:space="0" w:color="auto"/>
              <w:right w:val="nil"/>
              <w:tl2br w:val="nil"/>
              <w:tr2bl w:val="nil"/>
            </w:tcBorders>
          </w:tcPr>
          <w:p w14:paraId="30714125" w14:textId="77777777" w:rsidR="00EB47FB" w:rsidRDefault="00EB47FB">
            <w:pPr>
              <w:pStyle w:val="Tablebody"/>
            </w:pPr>
          </w:p>
        </w:tc>
      </w:tr>
      <w:tr w:rsidR="0025699A" w:rsidRPr="002362DF" w14:paraId="77491BC6" w14:textId="77777777" w:rsidTr="00F5420D">
        <w:trPr>
          <w:jc w:val="center"/>
        </w:trPr>
        <w:tc>
          <w:tcPr>
            <w:tcW w:w="1043" w:type="dxa"/>
            <w:tcBorders>
              <w:left w:val="nil"/>
              <w:right w:val="single" w:sz="4" w:space="0" w:color="auto"/>
              <w:tl2br w:val="nil"/>
              <w:tr2bl w:val="nil"/>
            </w:tcBorders>
            <w:shd w:val="clear" w:color="auto" w:fill="auto"/>
          </w:tcPr>
          <w:p w14:paraId="3406C709" w14:textId="77777777" w:rsidR="0025699A" w:rsidRDefault="0025699A" w:rsidP="00021632">
            <w:pPr>
              <w:pStyle w:val="Tablebody"/>
            </w:pPr>
          </w:p>
        </w:tc>
        <w:tc>
          <w:tcPr>
            <w:tcW w:w="1312" w:type="dxa"/>
            <w:tcBorders>
              <w:left w:val="single" w:sz="4" w:space="0" w:color="auto"/>
              <w:right w:val="single" w:sz="4" w:space="0" w:color="auto"/>
              <w:tl2br w:val="nil"/>
              <w:tr2bl w:val="nil"/>
            </w:tcBorders>
            <w:shd w:val="clear" w:color="auto" w:fill="auto"/>
          </w:tcPr>
          <w:p w14:paraId="030E7426" w14:textId="77777777" w:rsidR="0025699A" w:rsidRDefault="0025699A" w:rsidP="00021632">
            <w:pPr>
              <w:pStyle w:val="Tablebody"/>
            </w:pPr>
          </w:p>
        </w:tc>
        <w:tc>
          <w:tcPr>
            <w:tcW w:w="4132" w:type="dxa"/>
            <w:tcBorders>
              <w:top w:val="nil"/>
              <w:left w:val="single" w:sz="4" w:space="0" w:color="auto"/>
              <w:bottom w:val="nil"/>
              <w:right w:val="single" w:sz="4" w:space="0" w:color="auto"/>
              <w:tl2br w:val="nil"/>
              <w:tr2bl w:val="nil"/>
            </w:tcBorders>
            <w:shd w:val="clear" w:color="auto" w:fill="auto"/>
          </w:tcPr>
          <w:p w14:paraId="5C8A7B0B" w14:textId="6BD07635" w:rsidR="0025699A" w:rsidRDefault="0025699A" w:rsidP="0025699A">
            <w:pPr>
              <w:pStyle w:val="Tablebody"/>
            </w:pPr>
            <w:r>
              <w:t>Izmainīti getContentStream ievaddatu nosacījumi.</w:t>
            </w:r>
          </w:p>
        </w:tc>
        <w:tc>
          <w:tcPr>
            <w:tcW w:w="1985" w:type="dxa"/>
            <w:tcBorders>
              <w:left w:val="single" w:sz="4" w:space="0" w:color="auto"/>
              <w:right w:val="nil"/>
              <w:tl2br w:val="nil"/>
              <w:tr2bl w:val="nil"/>
            </w:tcBorders>
            <w:shd w:val="clear" w:color="auto" w:fill="auto"/>
          </w:tcPr>
          <w:p w14:paraId="479F3967" w14:textId="77777777" w:rsidR="0025699A" w:rsidRPr="002362DF" w:rsidRDefault="0025699A" w:rsidP="00021632">
            <w:pPr>
              <w:pStyle w:val="Tablebody"/>
            </w:pPr>
          </w:p>
        </w:tc>
        <w:tc>
          <w:tcPr>
            <w:tcW w:w="1382" w:type="dxa"/>
            <w:tcBorders>
              <w:left w:val="single" w:sz="4" w:space="0" w:color="auto"/>
              <w:right w:val="nil"/>
              <w:tl2br w:val="nil"/>
              <w:tr2bl w:val="nil"/>
            </w:tcBorders>
          </w:tcPr>
          <w:p w14:paraId="4269FE2F" w14:textId="77777777" w:rsidR="0025699A" w:rsidRDefault="0025699A">
            <w:pPr>
              <w:pStyle w:val="Tablebody"/>
            </w:pPr>
          </w:p>
        </w:tc>
      </w:tr>
      <w:tr w:rsidR="001C004C" w:rsidRPr="002362DF" w14:paraId="669B17B6" w14:textId="77777777" w:rsidTr="002D092A">
        <w:trPr>
          <w:jc w:val="center"/>
        </w:trPr>
        <w:tc>
          <w:tcPr>
            <w:tcW w:w="1043" w:type="dxa"/>
            <w:tcBorders>
              <w:left w:val="nil"/>
              <w:right w:val="single" w:sz="4" w:space="0" w:color="auto"/>
              <w:tl2br w:val="nil"/>
              <w:tr2bl w:val="nil"/>
            </w:tcBorders>
            <w:shd w:val="clear" w:color="auto" w:fill="auto"/>
          </w:tcPr>
          <w:p w14:paraId="275259FD" w14:textId="6B83FD94" w:rsidR="001C004C" w:rsidRDefault="001C004C" w:rsidP="00021632">
            <w:pPr>
              <w:pStyle w:val="Tablebody"/>
            </w:pPr>
            <w:r>
              <w:t>1.11</w:t>
            </w:r>
          </w:p>
        </w:tc>
        <w:tc>
          <w:tcPr>
            <w:tcW w:w="1312" w:type="dxa"/>
            <w:tcBorders>
              <w:left w:val="single" w:sz="4" w:space="0" w:color="auto"/>
              <w:right w:val="single" w:sz="4" w:space="0" w:color="auto"/>
              <w:tl2br w:val="nil"/>
              <w:tr2bl w:val="nil"/>
            </w:tcBorders>
            <w:shd w:val="clear" w:color="auto" w:fill="auto"/>
          </w:tcPr>
          <w:p w14:paraId="1D53044C" w14:textId="41A40B5B" w:rsidR="001C004C" w:rsidRDefault="001C004C" w:rsidP="00021632">
            <w:pPr>
              <w:pStyle w:val="Tablebody"/>
            </w:pPr>
            <w:r>
              <w:t>13.01.2014</w:t>
            </w:r>
          </w:p>
        </w:tc>
        <w:tc>
          <w:tcPr>
            <w:tcW w:w="4132" w:type="dxa"/>
            <w:tcBorders>
              <w:top w:val="nil"/>
              <w:left w:val="single" w:sz="4" w:space="0" w:color="auto"/>
              <w:bottom w:val="nil"/>
              <w:right w:val="single" w:sz="4" w:space="0" w:color="auto"/>
              <w:tl2br w:val="nil"/>
              <w:tr2bl w:val="nil"/>
            </w:tcBorders>
            <w:shd w:val="clear" w:color="auto" w:fill="auto"/>
          </w:tcPr>
          <w:p w14:paraId="14D892BB" w14:textId="4D546DD0" w:rsidR="001C004C" w:rsidRDefault="001C004C" w:rsidP="0025699A">
            <w:pPr>
              <w:pStyle w:val="Tablebody"/>
            </w:pPr>
            <w:r>
              <w:t xml:space="preserve">Izmainīta sadaļa 5.3. </w:t>
            </w:r>
            <w:r w:rsidRPr="00480F56">
              <w:t>EDK repozitorija mapju hierarhijas standarts</w:t>
            </w:r>
            <w:r>
              <w:t>: ATH hierarhijā ir jālieto pakalpojuma nevis transakcijas URN.</w:t>
            </w:r>
          </w:p>
        </w:tc>
        <w:tc>
          <w:tcPr>
            <w:tcW w:w="1985" w:type="dxa"/>
            <w:tcBorders>
              <w:left w:val="single" w:sz="4" w:space="0" w:color="auto"/>
              <w:right w:val="nil"/>
              <w:tl2br w:val="nil"/>
              <w:tr2bl w:val="nil"/>
            </w:tcBorders>
            <w:shd w:val="clear" w:color="auto" w:fill="auto"/>
          </w:tcPr>
          <w:p w14:paraId="5381CF79" w14:textId="50C1CCCF" w:rsidR="001C004C" w:rsidRPr="002362DF" w:rsidRDefault="001C004C" w:rsidP="00021632">
            <w:pPr>
              <w:pStyle w:val="Tablebody"/>
            </w:pPr>
            <w:r w:rsidRPr="002362DF">
              <w:t>SIA „ABC software”</w:t>
            </w:r>
          </w:p>
        </w:tc>
        <w:tc>
          <w:tcPr>
            <w:tcW w:w="1382" w:type="dxa"/>
            <w:tcBorders>
              <w:left w:val="single" w:sz="4" w:space="0" w:color="auto"/>
              <w:right w:val="nil"/>
              <w:tl2br w:val="nil"/>
              <w:tr2bl w:val="nil"/>
            </w:tcBorders>
          </w:tcPr>
          <w:p w14:paraId="36012FFF" w14:textId="35DB0B00" w:rsidR="001C004C" w:rsidRDefault="001C004C">
            <w:pPr>
              <w:pStyle w:val="Tablebody"/>
            </w:pPr>
            <w:r>
              <w:t>A.Skeltons</w:t>
            </w:r>
          </w:p>
        </w:tc>
      </w:tr>
      <w:tr w:rsidR="008F35A3" w:rsidRPr="002362DF" w14:paraId="1C2D99D8" w14:textId="77777777" w:rsidTr="00664FB8">
        <w:trPr>
          <w:jc w:val="center"/>
        </w:trPr>
        <w:tc>
          <w:tcPr>
            <w:tcW w:w="1043" w:type="dxa"/>
            <w:tcBorders>
              <w:left w:val="nil"/>
              <w:right w:val="single" w:sz="4" w:space="0" w:color="auto"/>
              <w:tl2br w:val="nil"/>
              <w:tr2bl w:val="nil"/>
            </w:tcBorders>
            <w:shd w:val="clear" w:color="auto" w:fill="auto"/>
          </w:tcPr>
          <w:p w14:paraId="2FF4B69F" w14:textId="1C73B63B" w:rsidR="008F35A3" w:rsidRDefault="008F35A3" w:rsidP="00021632">
            <w:pPr>
              <w:pStyle w:val="Tablebody"/>
            </w:pPr>
            <w:r>
              <w:t>1.12</w:t>
            </w:r>
          </w:p>
        </w:tc>
        <w:tc>
          <w:tcPr>
            <w:tcW w:w="1312" w:type="dxa"/>
            <w:tcBorders>
              <w:left w:val="single" w:sz="4" w:space="0" w:color="auto"/>
              <w:right w:val="single" w:sz="4" w:space="0" w:color="auto"/>
              <w:tl2br w:val="nil"/>
              <w:tr2bl w:val="nil"/>
            </w:tcBorders>
            <w:shd w:val="clear" w:color="auto" w:fill="auto"/>
          </w:tcPr>
          <w:p w14:paraId="5A0ECB13" w14:textId="2D30EAF7" w:rsidR="008F35A3" w:rsidRDefault="008F35A3" w:rsidP="00021632">
            <w:pPr>
              <w:pStyle w:val="Tablebody"/>
            </w:pPr>
            <w:r>
              <w:t>28.01.2014</w:t>
            </w:r>
          </w:p>
        </w:tc>
        <w:tc>
          <w:tcPr>
            <w:tcW w:w="4132" w:type="dxa"/>
            <w:tcBorders>
              <w:top w:val="nil"/>
              <w:left w:val="single" w:sz="4" w:space="0" w:color="auto"/>
              <w:bottom w:val="nil"/>
              <w:right w:val="single" w:sz="4" w:space="0" w:color="auto"/>
              <w:tl2br w:val="nil"/>
              <w:tr2bl w:val="nil"/>
            </w:tcBorders>
            <w:shd w:val="clear" w:color="auto" w:fill="auto"/>
          </w:tcPr>
          <w:p w14:paraId="7F91AB36" w14:textId="454EEE19" w:rsidR="008F35A3" w:rsidRDefault="008F35A3" w:rsidP="0025699A">
            <w:pPr>
              <w:pStyle w:val="Tablebody"/>
            </w:pPr>
            <w:r>
              <w:t xml:space="preserve">Izmainīta nodaļa </w:t>
            </w:r>
            <w:r w:rsidRPr="008F35A3">
              <w:t>2.1.</w:t>
            </w:r>
            <w:r>
              <w:t xml:space="preserve"> </w:t>
            </w:r>
            <w:r w:rsidRPr="008F35A3">
              <w:t>Lietotāju lomu apraksts</w:t>
            </w:r>
            <w:r>
              <w:t>.</w:t>
            </w:r>
          </w:p>
          <w:p w14:paraId="04918587" w14:textId="629D685B" w:rsidR="008F35A3" w:rsidRDefault="008F35A3" w:rsidP="008F35A3">
            <w:pPr>
              <w:pStyle w:val="Tablebody"/>
            </w:pPr>
            <w:r>
              <w:t>Pievienota nodaļa 3.8. Paplašinātās objektu metodes ar piecu metožu aprakstiem: getOrCreateFolder, setArchivedOn, createType, modifyType, deleteType. Papildinātas specifisko constraint kļūdu saraksts pievienotajām metodēm.</w:t>
            </w:r>
          </w:p>
        </w:tc>
        <w:tc>
          <w:tcPr>
            <w:tcW w:w="1985" w:type="dxa"/>
            <w:tcBorders>
              <w:left w:val="single" w:sz="4" w:space="0" w:color="auto"/>
              <w:right w:val="nil"/>
              <w:tl2br w:val="nil"/>
              <w:tr2bl w:val="nil"/>
            </w:tcBorders>
            <w:shd w:val="clear" w:color="auto" w:fill="auto"/>
          </w:tcPr>
          <w:p w14:paraId="5DBC358D" w14:textId="7EA3D694" w:rsidR="008F35A3" w:rsidRPr="002362DF" w:rsidRDefault="008F35A3" w:rsidP="00021632">
            <w:pPr>
              <w:pStyle w:val="Tablebody"/>
            </w:pPr>
            <w:r w:rsidRPr="002362DF">
              <w:t>SIA „ABC software”</w:t>
            </w:r>
          </w:p>
        </w:tc>
        <w:tc>
          <w:tcPr>
            <w:tcW w:w="1382" w:type="dxa"/>
            <w:tcBorders>
              <w:left w:val="single" w:sz="4" w:space="0" w:color="auto"/>
              <w:right w:val="nil"/>
              <w:tl2br w:val="nil"/>
              <w:tr2bl w:val="nil"/>
            </w:tcBorders>
          </w:tcPr>
          <w:p w14:paraId="185F5431" w14:textId="6E6BD82F" w:rsidR="008F35A3" w:rsidRDefault="008F35A3">
            <w:pPr>
              <w:pStyle w:val="Tablebody"/>
            </w:pPr>
            <w:r>
              <w:t>A.Skeltons</w:t>
            </w:r>
          </w:p>
        </w:tc>
      </w:tr>
      <w:tr w:rsidR="002B4CDB" w:rsidRPr="002362DF" w14:paraId="402C8371" w14:textId="77777777" w:rsidTr="002D092A">
        <w:trPr>
          <w:jc w:val="center"/>
        </w:trPr>
        <w:tc>
          <w:tcPr>
            <w:tcW w:w="1043" w:type="dxa"/>
            <w:tcBorders>
              <w:left w:val="nil"/>
              <w:right w:val="single" w:sz="4" w:space="0" w:color="auto"/>
              <w:tl2br w:val="nil"/>
              <w:tr2bl w:val="nil"/>
            </w:tcBorders>
            <w:shd w:val="clear" w:color="auto" w:fill="auto"/>
          </w:tcPr>
          <w:p w14:paraId="48817FF5" w14:textId="77777777" w:rsidR="002B4CDB" w:rsidRDefault="002B4CDB" w:rsidP="00021632">
            <w:pPr>
              <w:pStyle w:val="Tablebody"/>
            </w:pPr>
          </w:p>
        </w:tc>
        <w:tc>
          <w:tcPr>
            <w:tcW w:w="1312" w:type="dxa"/>
            <w:tcBorders>
              <w:left w:val="single" w:sz="4" w:space="0" w:color="auto"/>
              <w:right w:val="single" w:sz="4" w:space="0" w:color="auto"/>
              <w:tl2br w:val="nil"/>
              <w:tr2bl w:val="nil"/>
            </w:tcBorders>
            <w:shd w:val="clear" w:color="auto" w:fill="auto"/>
          </w:tcPr>
          <w:p w14:paraId="2B16AA2E" w14:textId="77777777" w:rsidR="002B4CDB" w:rsidRDefault="002B4CDB" w:rsidP="00021632">
            <w:pPr>
              <w:pStyle w:val="Tablebody"/>
            </w:pPr>
          </w:p>
        </w:tc>
        <w:tc>
          <w:tcPr>
            <w:tcW w:w="4132" w:type="dxa"/>
            <w:tcBorders>
              <w:top w:val="nil"/>
              <w:left w:val="single" w:sz="4" w:space="0" w:color="auto"/>
              <w:bottom w:val="single" w:sz="4" w:space="0" w:color="auto"/>
              <w:right w:val="single" w:sz="4" w:space="0" w:color="auto"/>
              <w:tl2br w:val="nil"/>
              <w:tr2bl w:val="nil"/>
            </w:tcBorders>
            <w:shd w:val="clear" w:color="auto" w:fill="auto"/>
          </w:tcPr>
          <w:p w14:paraId="5CED446A" w14:textId="77777777" w:rsidR="002B4CDB" w:rsidRDefault="002B4CDB" w:rsidP="002B4CDB">
            <w:pPr>
              <w:pStyle w:val="Tablebody"/>
            </w:pPr>
            <w:r>
              <w:t xml:space="preserve">Izmainīta nodaļa </w:t>
            </w:r>
            <w:r w:rsidRPr="008F35A3">
              <w:t>2.1.</w:t>
            </w:r>
            <w:r>
              <w:t xml:space="preserve"> </w:t>
            </w:r>
            <w:r w:rsidRPr="008F35A3">
              <w:t>Lietotāju lomu apraksts</w:t>
            </w:r>
            <w:r>
              <w:t>.</w:t>
            </w:r>
          </w:p>
          <w:p w14:paraId="1F8B67D3" w14:textId="17445680" w:rsidR="002B4CDB" w:rsidRDefault="002B4CDB" w:rsidP="002B4CDB">
            <w:pPr>
              <w:pStyle w:val="Tablebody"/>
            </w:pPr>
            <w:r>
              <w:t>Tiesību nosaukumi pielīdzināti realizētajiem.</w:t>
            </w:r>
          </w:p>
        </w:tc>
        <w:tc>
          <w:tcPr>
            <w:tcW w:w="1985" w:type="dxa"/>
            <w:tcBorders>
              <w:left w:val="single" w:sz="4" w:space="0" w:color="auto"/>
              <w:right w:val="nil"/>
              <w:tl2br w:val="nil"/>
              <w:tr2bl w:val="nil"/>
            </w:tcBorders>
            <w:shd w:val="clear" w:color="auto" w:fill="auto"/>
          </w:tcPr>
          <w:p w14:paraId="421ADD92" w14:textId="40288591" w:rsidR="002B4CDB" w:rsidRPr="002362DF" w:rsidRDefault="002B4CDB" w:rsidP="00021632">
            <w:pPr>
              <w:pStyle w:val="Tablebody"/>
            </w:pPr>
            <w:r w:rsidRPr="002362DF">
              <w:t>SIA „ABC software”</w:t>
            </w:r>
          </w:p>
        </w:tc>
        <w:tc>
          <w:tcPr>
            <w:tcW w:w="1382" w:type="dxa"/>
            <w:tcBorders>
              <w:left w:val="single" w:sz="4" w:space="0" w:color="auto"/>
              <w:right w:val="nil"/>
              <w:tl2br w:val="nil"/>
              <w:tr2bl w:val="nil"/>
            </w:tcBorders>
          </w:tcPr>
          <w:p w14:paraId="1BB314AA" w14:textId="6D98E031" w:rsidR="002B4CDB" w:rsidRDefault="002B4CDB">
            <w:pPr>
              <w:pStyle w:val="Tablebody"/>
            </w:pPr>
            <w:r>
              <w:t>A.Skeltons</w:t>
            </w:r>
          </w:p>
        </w:tc>
      </w:tr>
    </w:tbl>
    <w:p w14:paraId="4B9F0475" w14:textId="12622C7C" w:rsidR="007D2574" w:rsidRPr="002362DF" w:rsidRDefault="007D2574" w:rsidP="007D2574">
      <w:pPr>
        <w:pStyle w:val="Titleversija"/>
        <w:jc w:val="left"/>
      </w:pPr>
      <w:r w:rsidRPr="002362DF">
        <w:br w:type="page"/>
      </w:r>
    </w:p>
    <w:p w14:paraId="4B9F0476" w14:textId="77777777" w:rsidR="007D2574" w:rsidRPr="002362DF" w:rsidRDefault="007D2574" w:rsidP="00021632">
      <w:pPr>
        <w:pStyle w:val="Saturs"/>
        <w:rPr>
          <w:rStyle w:val="Strong"/>
          <w:bCs w:val="0"/>
        </w:rPr>
      </w:pPr>
      <w:r w:rsidRPr="002362DF">
        <w:rPr>
          <w:rStyle w:val="Strong"/>
          <w:bCs w:val="0"/>
        </w:rPr>
        <w:lastRenderedPageBreak/>
        <w:t>Satura rādītājs</w:t>
      </w:r>
    </w:p>
    <w:p w14:paraId="4741C178" w14:textId="77777777" w:rsidR="00BA7A10" w:rsidRDefault="007D2574">
      <w:pPr>
        <w:pStyle w:val="TOC1"/>
        <w:rPr>
          <w:rFonts w:asciiTheme="minorHAnsi" w:eastAsiaTheme="minorEastAsia" w:hAnsiTheme="minorHAnsi"/>
          <w:b w:val="0"/>
          <w:caps w:val="0"/>
          <w:noProof/>
          <w:lang w:eastAsia="lv-LV"/>
        </w:rPr>
      </w:pPr>
      <w:r w:rsidRPr="002362DF">
        <w:fldChar w:fldCharType="begin"/>
      </w:r>
      <w:r w:rsidRPr="002362DF">
        <w:instrText xml:space="preserve"> TOC \o "1-4" \h \z \u </w:instrText>
      </w:r>
      <w:r w:rsidRPr="002362DF">
        <w:fldChar w:fldCharType="separate"/>
      </w:r>
      <w:hyperlink w:anchor="_Toc378693624" w:history="1">
        <w:r w:rsidR="00BA7A10" w:rsidRPr="003B09ED">
          <w:rPr>
            <w:rStyle w:val="Hyperlink"/>
            <w:noProof/>
          </w:rPr>
          <w:t>Attēlu saraksts</w:t>
        </w:r>
        <w:r w:rsidR="00BA7A10">
          <w:rPr>
            <w:noProof/>
            <w:webHidden/>
          </w:rPr>
          <w:tab/>
        </w:r>
        <w:r w:rsidR="00BA7A10">
          <w:rPr>
            <w:noProof/>
            <w:webHidden/>
          </w:rPr>
          <w:fldChar w:fldCharType="begin"/>
        </w:r>
        <w:r w:rsidR="00BA7A10">
          <w:rPr>
            <w:noProof/>
            <w:webHidden/>
          </w:rPr>
          <w:instrText xml:space="preserve"> PAGEREF _Toc378693624 \h </w:instrText>
        </w:r>
        <w:r w:rsidR="00BA7A10">
          <w:rPr>
            <w:noProof/>
            <w:webHidden/>
          </w:rPr>
        </w:r>
        <w:r w:rsidR="00BA7A10">
          <w:rPr>
            <w:noProof/>
            <w:webHidden/>
          </w:rPr>
          <w:fldChar w:fldCharType="separate"/>
        </w:r>
        <w:r w:rsidR="00BA7A10">
          <w:rPr>
            <w:noProof/>
            <w:webHidden/>
          </w:rPr>
          <w:t>8</w:t>
        </w:r>
        <w:r w:rsidR="00BA7A10">
          <w:rPr>
            <w:noProof/>
            <w:webHidden/>
          </w:rPr>
          <w:fldChar w:fldCharType="end"/>
        </w:r>
      </w:hyperlink>
    </w:p>
    <w:p w14:paraId="40A7ED90" w14:textId="77777777" w:rsidR="00BA7A10" w:rsidRDefault="0097084D">
      <w:pPr>
        <w:pStyle w:val="TOC1"/>
        <w:rPr>
          <w:rFonts w:asciiTheme="minorHAnsi" w:eastAsiaTheme="minorEastAsia" w:hAnsiTheme="minorHAnsi"/>
          <w:b w:val="0"/>
          <w:caps w:val="0"/>
          <w:noProof/>
          <w:lang w:eastAsia="lv-LV"/>
        </w:rPr>
      </w:pPr>
      <w:hyperlink w:anchor="_Toc378693625" w:history="1">
        <w:r w:rsidR="00BA7A10" w:rsidRPr="003B09ED">
          <w:rPr>
            <w:rStyle w:val="Hyperlink"/>
            <w:rFonts w:cs="Tahoma"/>
            <w:noProof/>
            <w:u w:color="000000"/>
          </w:rPr>
          <w:t>1.</w:t>
        </w:r>
        <w:r w:rsidR="00BA7A10">
          <w:rPr>
            <w:rFonts w:asciiTheme="minorHAnsi" w:eastAsiaTheme="minorEastAsia" w:hAnsiTheme="minorHAnsi"/>
            <w:b w:val="0"/>
            <w:caps w:val="0"/>
            <w:noProof/>
            <w:lang w:eastAsia="lv-LV"/>
          </w:rPr>
          <w:tab/>
        </w:r>
        <w:r w:rsidR="00BA7A10" w:rsidRPr="003B09ED">
          <w:rPr>
            <w:rStyle w:val="Hyperlink"/>
            <w:noProof/>
          </w:rPr>
          <w:t>Ievads</w:t>
        </w:r>
        <w:r w:rsidR="00BA7A10">
          <w:rPr>
            <w:noProof/>
            <w:webHidden/>
          </w:rPr>
          <w:tab/>
        </w:r>
        <w:r w:rsidR="00BA7A10">
          <w:rPr>
            <w:noProof/>
            <w:webHidden/>
          </w:rPr>
          <w:fldChar w:fldCharType="begin"/>
        </w:r>
        <w:r w:rsidR="00BA7A10">
          <w:rPr>
            <w:noProof/>
            <w:webHidden/>
          </w:rPr>
          <w:instrText xml:space="preserve"> PAGEREF _Toc378693625 \h </w:instrText>
        </w:r>
        <w:r w:rsidR="00BA7A10">
          <w:rPr>
            <w:noProof/>
            <w:webHidden/>
          </w:rPr>
        </w:r>
        <w:r w:rsidR="00BA7A10">
          <w:rPr>
            <w:noProof/>
            <w:webHidden/>
          </w:rPr>
          <w:fldChar w:fldCharType="separate"/>
        </w:r>
        <w:r w:rsidR="00BA7A10">
          <w:rPr>
            <w:noProof/>
            <w:webHidden/>
          </w:rPr>
          <w:t>9</w:t>
        </w:r>
        <w:r w:rsidR="00BA7A10">
          <w:rPr>
            <w:noProof/>
            <w:webHidden/>
          </w:rPr>
          <w:fldChar w:fldCharType="end"/>
        </w:r>
      </w:hyperlink>
    </w:p>
    <w:p w14:paraId="05518668" w14:textId="77777777" w:rsidR="00BA7A10" w:rsidRDefault="0097084D">
      <w:pPr>
        <w:pStyle w:val="TOC2"/>
        <w:rPr>
          <w:rFonts w:asciiTheme="minorHAnsi" w:eastAsiaTheme="minorEastAsia" w:hAnsiTheme="minorHAnsi"/>
          <w:b w:val="0"/>
          <w:noProof/>
          <w:lang w:eastAsia="lv-LV"/>
        </w:rPr>
      </w:pPr>
      <w:hyperlink w:anchor="_Toc378693626" w:history="1">
        <w:r w:rsidR="00BA7A10" w:rsidRPr="003B09ED">
          <w:rPr>
            <w:rStyle w:val="Hyperlink"/>
            <w:rFonts w:cs="Times New Roman"/>
            <w:noProof/>
          </w:rPr>
          <w:t>1.1.</w:t>
        </w:r>
        <w:r w:rsidR="00BA7A10">
          <w:rPr>
            <w:rFonts w:asciiTheme="minorHAnsi" w:eastAsiaTheme="minorEastAsia" w:hAnsiTheme="minorHAnsi"/>
            <w:b w:val="0"/>
            <w:noProof/>
            <w:lang w:eastAsia="lv-LV"/>
          </w:rPr>
          <w:tab/>
        </w:r>
        <w:r w:rsidR="00BA7A10" w:rsidRPr="003B09ED">
          <w:rPr>
            <w:rStyle w:val="Hyperlink"/>
            <w:noProof/>
          </w:rPr>
          <w:t>Dokumenta nolūks</w:t>
        </w:r>
        <w:r w:rsidR="00BA7A10">
          <w:rPr>
            <w:noProof/>
            <w:webHidden/>
          </w:rPr>
          <w:tab/>
        </w:r>
        <w:r w:rsidR="00BA7A10">
          <w:rPr>
            <w:noProof/>
            <w:webHidden/>
          </w:rPr>
          <w:fldChar w:fldCharType="begin"/>
        </w:r>
        <w:r w:rsidR="00BA7A10">
          <w:rPr>
            <w:noProof/>
            <w:webHidden/>
          </w:rPr>
          <w:instrText xml:space="preserve"> PAGEREF _Toc378693626 \h </w:instrText>
        </w:r>
        <w:r w:rsidR="00BA7A10">
          <w:rPr>
            <w:noProof/>
            <w:webHidden/>
          </w:rPr>
        </w:r>
        <w:r w:rsidR="00BA7A10">
          <w:rPr>
            <w:noProof/>
            <w:webHidden/>
          </w:rPr>
          <w:fldChar w:fldCharType="separate"/>
        </w:r>
        <w:r w:rsidR="00BA7A10">
          <w:rPr>
            <w:noProof/>
            <w:webHidden/>
          </w:rPr>
          <w:t>9</w:t>
        </w:r>
        <w:r w:rsidR="00BA7A10">
          <w:rPr>
            <w:noProof/>
            <w:webHidden/>
          </w:rPr>
          <w:fldChar w:fldCharType="end"/>
        </w:r>
      </w:hyperlink>
    </w:p>
    <w:p w14:paraId="239DF623" w14:textId="77777777" w:rsidR="00BA7A10" w:rsidRDefault="0097084D">
      <w:pPr>
        <w:pStyle w:val="TOC2"/>
        <w:rPr>
          <w:rFonts w:asciiTheme="minorHAnsi" w:eastAsiaTheme="minorEastAsia" w:hAnsiTheme="minorHAnsi"/>
          <w:b w:val="0"/>
          <w:noProof/>
          <w:lang w:eastAsia="lv-LV"/>
        </w:rPr>
      </w:pPr>
      <w:hyperlink w:anchor="_Toc378693627" w:history="1">
        <w:r w:rsidR="00BA7A10" w:rsidRPr="003B09ED">
          <w:rPr>
            <w:rStyle w:val="Hyperlink"/>
            <w:rFonts w:cs="Times New Roman"/>
            <w:noProof/>
          </w:rPr>
          <w:t>1.2.</w:t>
        </w:r>
        <w:r w:rsidR="00BA7A10">
          <w:rPr>
            <w:rFonts w:asciiTheme="minorHAnsi" w:eastAsiaTheme="minorEastAsia" w:hAnsiTheme="minorHAnsi"/>
            <w:b w:val="0"/>
            <w:noProof/>
            <w:lang w:eastAsia="lv-LV"/>
          </w:rPr>
          <w:tab/>
        </w:r>
        <w:r w:rsidR="00BA7A10" w:rsidRPr="003B09ED">
          <w:rPr>
            <w:rStyle w:val="Hyperlink"/>
            <w:noProof/>
          </w:rPr>
          <w:t>Darbības sfēra</w:t>
        </w:r>
        <w:r w:rsidR="00BA7A10">
          <w:rPr>
            <w:noProof/>
            <w:webHidden/>
          </w:rPr>
          <w:tab/>
        </w:r>
        <w:r w:rsidR="00BA7A10">
          <w:rPr>
            <w:noProof/>
            <w:webHidden/>
          </w:rPr>
          <w:fldChar w:fldCharType="begin"/>
        </w:r>
        <w:r w:rsidR="00BA7A10">
          <w:rPr>
            <w:noProof/>
            <w:webHidden/>
          </w:rPr>
          <w:instrText xml:space="preserve"> PAGEREF _Toc378693627 \h </w:instrText>
        </w:r>
        <w:r w:rsidR="00BA7A10">
          <w:rPr>
            <w:noProof/>
            <w:webHidden/>
          </w:rPr>
        </w:r>
        <w:r w:rsidR="00BA7A10">
          <w:rPr>
            <w:noProof/>
            <w:webHidden/>
          </w:rPr>
          <w:fldChar w:fldCharType="separate"/>
        </w:r>
        <w:r w:rsidR="00BA7A10">
          <w:rPr>
            <w:noProof/>
            <w:webHidden/>
          </w:rPr>
          <w:t>9</w:t>
        </w:r>
        <w:r w:rsidR="00BA7A10">
          <w:rPr>
            <w:noProof/>
            <w:webHidden/>
          </w:rPr>
          <w:fldChar w:fldCharType="end"/>
        </w:r>
      </w:hyperlink>
    </w:p>
    <w:p w14:paraId="7DF85296" w14:textId="77777777" w:rsidR="00BA7A10" w:rsidRDefault="0097084D">
      <w:pPr>
        <w:pStyle w:val="TOC2"/>
        <w:rPr>
          <w:rFonts w:asciiTheme="minorHAnsi" w:eastAsiaTheme="minorEastAsia" w:hAnsiTheme="minorHAnsi"/>
          <w:b w:val="0"/>
          <w:noProof/>
          <w:lang w:eastAsia="lv-LV"/>
        </w:rPr>
      </w:pPr>
      <w:hyperlink w:anchor="_Toc378693628" w:history="1">
        <w:r w:rsidR="00BA7A10" w:rsidRPr="003B09ED">
          <w:rPr>
            <w:rStyle w:val="Hyperlink"/>
            <w:rFonts w:cs="Times New Roman"/>
            <w:noProof/>
          </w:rPr>
          <w:t>1.3.</w:t>
        </w:r>
        <w:r w:rsidR="00BA7A10">
          <w:rPr>
            <w:rFonts w:asciiTheme="minorHAnsi" w:eastAsiaTheme="minorEastAsia" w:hAnsiTheme="minorHAnsi"/>
            <w:b w:val="0"/>
            <w:noProof/>
            <w:lang w:eastAsia="lv-LV"/>
          </w:rPr>
          <w:tab/>
        </w:r>
        <w:r w:rsidR="00BA7A10" w:rsidRPr="003B09ED">
          <w:rPr>
            <w:rStyle w:val="Hyperlink"/>
            <w:noProof/>
          </w:rPr>
          <w:t>Termini un pieņemtie apzīmējumi</w:t>
        </w:r>
        <w:r w:rsidR="00BA7A10">
          <w:rPr>
            <w:noProof/>
            <w:webHidden/>
          </w:rPr>
          <w:tab/>
        </w:r>
        <w:r w:rsidR="00BA7A10">
          <w:rPr>
            <w:noProof/>
            <w:webHidden/>
          </w:rPr>
          <w:fldChar w:fldCharType="begin"/>
        </w:r>
        <w:r w:rsidR="00BA7A10">
          <w:rPr>
            <w:noProof/>
            <w:webHidden/>
          </w:rPr>
          <w:instrText xml:space="preserve"> PAGEREF _Toc378693628 \h </w:instrText>
        </w:r>
        <w:r w:rsidR="00BA7A10">
          <w:rPr>
            <w:noProof/>
            <w:webHidden/>
          </w:rPr>
        </w:r>
        <w:r w:rsidR="00BA7A10">
          <w:rPr>
            <w:noProof/>
            <w:webHidden/>
          </w:rPr>
          <w:fldChar w:fldCharType="separate"/>
        </w:r>
        <w:r w:rsidR="00BA7A10">
          <w:rPr>
            <w:noProof/>
            <w:webHidden/>
          </w:rPr>
          <w:t>9</w:t>
        </w:r>
        <w:r w:rsidR="00BA7A10">
          <w:rPr>
            <w:noProof/>
            <w:webHidden/>
          </w:rPr>
          <w:fldChar w:fldCharType="end"/>
        </w:r>
      </w:hyperlink>
    </w:p>
    <w:p w14:paraId="3A853556" w14:textId="77777777" w:rsidR="00BA7A10" w:rsidRDefault="0097084D">
      <w:pPr>
        <w:pStyle w:val="TOC2"/>
        <w:rPr>
          <w:rFonts w:asciiTheme="minorHAnsi" w:eastAsiaTheme="minorEastAsia" w:hAnsiTheme="minorHAnsi"/>
          <w:b w:val="0"/>
          <w:noProof/>
          <w:lang w:eastAsia="lv-LV"/>
        </w:rPr>
      </w:pPr>
      <w:hyperlink w:anchor="_Toc378693629" w:history="1">
        <w:r w:rsidR="00BA7A10" w:rsidRPr="003B09ED">
          <w:rPr>
            <w:rStyle w:val="Hyperlink"/>
            <w:rFonts w:cs="Times New Roman"/>
            <w:noProof/>
          </w:rPr>
          <w:t>1.4.</w:t>
        </w:r>
        <w:r w:rsidR="00BA7A10">
          <w:rPr>
            <w:rFonts w:asciiTheme="minorHAnsi" w:eastAsiaTheme="minorEastAsia" w:hAnsiTheme="minorHAnsi"/>
            <w:b w:val="0"/>
            <w:noProof/>
            <w:lang w:eastAsia="lv-LV"/>
          </w:rPr>
          <w:tab/>
        </w:r>
        <w:r w:rsidR="00BA7A10" w:rsidRPr="003B09ED">
          <w:rPr>
            <w:rStyle w:val="Hyperlink"/>
            <w:noProof/>
          </w:rPr>
          <w:t>Saistītie dokumenti</w:t>
        </w:r>
        <w:r w:rsidR="00BA7A10">
          <w:rPr>
            <w:noProof/>
            <w:webHidden/>
          </w:rPr>
          <w:tab/>
        </w:r>
        <w:r w:rsidR="00BA7A10">
          <w:rPr>
            <w:noProof/>
            <w:webHidden/>
          </w:rPr>
          <w:fldChar w:fldCharType="begin"/>
        </w:r>
        <w:r w:rsidR="00BA7A10">
          <w:rPr>
            <w:noProof/>
            <w:webHidden/>
          </w:rPr>
          <w:instrText xml:space="preserve"> PAGEREF _Toc378693629 \h </w:instrText>
        </w:r>
        <w:r w:rsidR="00BA7A10">
          <w:rPr>
            <w:noProof/>
            <w:webHidden/>
          </w:rPr>
        </w:r>
        <w:r w:rsidR="00BA7A10">
          <w:rPr>
            <w:noProof/>
            <w:webHidden/>
          </w:rPr>
          <w:fldChar w:fldCharType="separate"/>
        </w:r>
        <w:r w:rsidR="00BA7A10">
          <w:rPr>
            <w:noProof/>
            <w:webHidden/>
          </w:rPr>
          <w:t>9</w:t>
        </w:r>
        <w:r w:rsidR="00BA7A10">
          <w:rPr>
            <w:noProof/>
            <w:webHidden/>
          </w:rPr>
          <w:fldChar w:fldCharType="end"/>
        </w:r>
      </w:hyperlink>
    </w:p>
    <w:p w14:paraId="235BED00" w14:textId="77777777" w:rsidR="00BA7A10" w:rsidRDefault="0097084D">
      <w:pPr>
        <w:pStyle w:val="TOC2"/>
        <w:rPr>
          <w:rFonts w:asciiTheme="minorHAnsi" w:eastAsiaTheme="minorEastAsia" w:hAnsiTheme="minorHAnsi"/>
          <w:b w:val="0"/>
          <w:noProof/>
          <w:lang w:eastAsia="lv-LV"/>
        </w:rPr>
      </w:pPr>
      <w:hyperlink w:anchor="_Toc378693630" w:history="1">
        <w:r w:rsidR="00BA7A10" w:rsidRPr="003B09ED">
          <w:rPr>
            <w:rStyle w:val="Hyperlink"/>
            <w:rFonts w:cs="Times New Roman"/>
            <w:noProof/>
          </w:rPr>
          <w:t>1.5.</w:t>
        </w:r>
        <w:r w:rsidR="00BA7A10">
          <w:rPr>
            <w:rFonts w:asciiTheme="minorHAnsi" w:eastAsiaTheme="minorEastAsia" w:hAnsiTheme="minorHAnsi"/>
            <w:b w:val="0"/>
            <w:noProof/>
            <w:lang w:eastAsia="lv-LV"/>
          </w:rPr>
          <w:tab/>
        </w:r>
        <w:r w:rsidR="00BA7A10" w:rsidRPr="003B09ED">
          <w:rPr>
            <w:rStyle w:val="Hyperlink"/>
            <w:noProof/>
          </w:rPr>
          <w:t>Dokumenta pārskats</w:t>
        </w:r>
        <w:r w:rsidR="00BA7A10">
          <w:rPr>
            <w:noProof/>
            <w:webHidden/>
          </w:rPr>
          <w:tab/>
        </w:r>
        <w:r w:rsidR="00BA7A10">
          <w:rPr>
            <w:noProof/>
            <w:webHidden/>
          </w:rPr>
          <w:fldChar w:fldCharType="begin"/>
        </w:r>
        <w:r w:rsidR="00BA7A10">
          <w:rPr>
            <w:noProof/>
            <w:webHidden/>
          </w:rPr>
          <w:instrText xml:space="preserve"> PAGEREF _Toc378693630 \h </w:instrText>
        </w:r>
        <w:r w:rsidR="00BA7A10">
          <w:rPr>
            <w:noProof/>
            <w:webHidden/>
          </w:rPr>
        </w:r>
        <w:r w:rsidR="00BA7A10">
          <w:rPr>
            <w:noProof/>
            <w:webHidden/>
          </w:rPr>
          <w:fldChar w:fldCharType="separate"/>
        </w:r>
        <w:r w:rsidR="00BA7A10">
          <w:rPr>
            <w:noProof/>
            <w:webHidden/>
          </w:rPr>
          <w:t>10</w:t>
        </w:r>
        <w:r w:rsidR="00BA7A10">
          <w:rPr>
            <w:noProof/>
            <w:webHidden/>
          </w:rPr>
          <w:fldChar w:fldCharType="end"/>
        </w:r>
      </w:hyperlink>
    </w:p>
    <w:p w14:paraId="189FDACA" w14:textId="77777777" w:rsidR="00BA7A10" w:rsidRDefault="0097084D">
      <w:pPr>
        <w:pStyle w:val="TOC1"/>
        <w:rPr>
          <w:rFonts w:asciiTheme="minorHAnsi" w:eastAsiaTheme="minorEastAsia" w:hAnsiTheme="minorHAnsi"/>
          <w:b w:val="0"/>
          <w:caps w:val="0"/>
          <w:noProof/>
          <w:lang w:eastAsia="lv-LV"/>
        </w:rPr>
      </w:pPr>
      <w:hyperlink w:anchor="_Toc378693631" w:history="1">
        <w:r w:rsidR="00BA7A10" w:rsidRPr="003B09ED">
          <w:rPr>
            <w:rStyle w:val="Hyperlink"/>
            <w:rFonts w:cs="Tahoma"/>
            <w:noProof/>
            <w:u w:color="000000"/>
          </w:rPr>
          <w:t>2.</w:t>
        </w:r>
        <w:r w:rsidR="00BA7A10">
          <w:rPr>
            <w:rFonts w:asciiTheme="minorHAnsi" w:eastAsiaTheme="minorEastAsia" w:hAnsiTheme="minorHAnsi"/>
            <w:b w:val="0"/>
            <w:caps w:val="0"/>
            <w:noProof/>
            <w:lang w:eastAsia="lv-LV"/>
          </w:rPr>
          <w:tab/>
        </w:r>
        <w:r w:rsidR="00BA7A10" w:rsidRPr="003B09ED">
          <w:rPr>
            <w:rStyle w:val="Hyperlink"/>
            <w:noProof/>
          </w:rPr>
          <w:t>Vispārējs apraksts</w:t>
        </w:r>
        <w:r w:rsidR="00BA7A10">
          <w:rPr>
            <w:noProof/>
            <w:webHidden/>
          </w:rPr>
          <w:tab/>
        </w:r>
        <w:r w:rsidR="00BA7A10">
          <w:rPr>
            <w:noProof/>
            <w:webHidden/>
          </w:rPr>
          <w:fldChar w:fldCharType="begin"/>
        </w:r>
        <w:r w:rsidR="00BA7A10">
          <w:rPr>
            <w:noProof/>
            <w:webHidden/>
          </w:rPr>
          <w:instrText xml:space="preserve"> PAGEREF _Toc378693631 \h </w:instrText>
        </w:r>
        <w:r w:rsidR="00BA7A10">
          <w:rPr>
            <w:noProof/>
            <w:webHidden/>
          </w:rPr>
        </w:r>
        <w:r w:rsidR="00BA7A10">
          <w:rPr>
            <w:noProof/>
            <w:webHidden/>
          </w:rPr>
          <w:fldChar w:fldCharType="separate"/>
        </w:r>
        <w:r w:rsidR="00BA7A10">
          <w:rPr>
            <w:noProof/>
            <w:webHidden/>
          </w:rPr>
          <w:t>11</w:t>
        </w:r>
        <w:r w:rsidR="00BA7A10">
          <w:rPr>
            <w:noProof/>
            <w:webHidden/>
          </w:rPr>
          <w:fldChar w:fldCharType="end"/>
        </w:r>
      </w:hyperlink>
    </w:p>
    <w:p w14:paraId="47993D4A" w14:textId="77777777" w:rsidR="00BA7A10" w:rsidRDefault="0097084D">
      <w:pPr>
        <w:pStyle w:val="TOC2"/>
        <w:rPr>
          <w:rFonts w:asciiTheme="minorHAnsi" w:eastAsiaTheme="minorEastAsia" w:hAnsiTheme="minorHAnsi"/>
          <w:b w:val="0"/>
          <w:noProof/>
          <w:lang w:eastAsia="lv-LV"/>
        </w:rPr>
      </w:pPr>
      <w:hyperlink w:anchor="_Toc378693632" w:history="1">
        <w:r w:rsidR="00BA7A10" w:rsidRPr="003B09ED">
          <w:rPr>
            <w:rStyle w:val="Hyperlink"/>
            <w:rFonts w:cs="Times New Roman"/>
            <w:noProof/>
          </w:rPr>
          <w:t>2.1.</w:t>
        </w:r>
        <w:r w:rsidR="00BA7A10">
          <w:rPr>
            <w:rFonts w:asciiTheme="minorHAnsi" w:eastAsiaTheme="minorEastAsia" w:hAnsiTheme="minorHAnsi"/>
            <w:b w:val="0"/>
            <w:noProof/>
            <w:lang w:eastAsia="lv-LV"/>
          </w:rPr>
          <w:tab/>
        </w:r>
        <w:r w:rsidR="00BA7A10" w:rsidRPr="003B09ED">
          <w:rPr>
            <w:rStyle w:val="Hyperlink"/>
            <w:noProof/>
          </w:rPr>
          <w:t>Lietotāju lomu apraksts</w:t>
        </w:r>
        <w:r w:rsidR="00BA7A10">
          <w:rPr>
            <w:noProof/>
            <w:webHidden/>
          </w:rPr>
          <w:tab/>
        </w:r>
        <w:r w:rsidR="00BA7A10">
          <w:rPr>
            <w:noProof/>
            <w:webHidden/>
          </w:rPr>
          <w:fldChar w:fldCharType="begin"/>
        </w:r>
        <w:r w:rsidR="00BA7A10">
          <w:rPr>
            <w:noProof/>
            <w:webHidden/>
          </w:rPr>
          <w:instrText xml:space="preserve"> PAGEREF _Toc378693632 \h </w:instrText>
        </w:r>
        <w:r w:rsidR="00BA7A10">
          <w:rPr>
            <w:noProof/>
            <w:webHidden/>
          </w:rPr>
        </w:r>
        <w:r w:rsidR="00BA7A10">
          <w:rPr>
            <w:noProof/>
            <w:webHidden/>
          </w:rPr>
          <w:fldChar w:fldCharType="separate"/>
        </w:r>
        <w:r w:rsidR="00BA7A10">
          <w:rPr>
            <w:noProof/>
            <w:webHidden/>
          </w:rPr>
          <w:t>12</w:t>
        </w:r>
        <w:r w:rsidR="00BA7A10">
          <w:rPr>
            <w:noProof/>
            <w:webHidden/>
          </w:rPr>
          <w:fldChar w:fldCharType="end"/>
        </w:r>
      </w:hyperlink>
    </w:p>
    <w:p w14:paraId="5CD12BC7" w14:textId="77777777" w:rsidR="00BA7A10" w:rsidRDefault="0097084D">
      <w:pPr>
        <w:pStyle w:val="TOC2"/>
        <w:rPr>
          <w:rFonts w:asciiTheme="minorHAnsi" w:eastAsiaTheme="minorEastAsia" w:hAnsiTheme="minorHAnsi"/>
          <w:b w:val="0"/>
          <w:noProof/>
          <w:lang w:eastAsia="lv-LV"/>
        </w:rPr>
      </w:pPr>
      <w:hyperlink w:anchor="_Toc378693633" w:history="1">
        <w:r w:rsidR="00BA7A10" w:rsidRPr="003B09ED">
          <w:rPr>
            <w:rStyle w:val="Hyperlink"/>
            <w:rFonts w:cs="Times New Roman"/>
            <w:noProof/>
          </w:rPr>
          <w:t>2.2.</w:t>
        </w:r>
        <w:r w:rsidR="00BA7A10">
          <w:rPr>
            <w:rFonts w:asciiTheme="minorHAnsi" w:eastAsiaTheme="minorEastAsia" w:hAnsiTheme="minorHAnsi"/>
            <w:b w:val="0"/>
            <w:noProof/>
            <w:lang w:eastAsia="lv-LV"/>
          </w:rPr>
          <w:tab/>
        </w:r>
        <w:r w:rsidR="00BA7A10" w:rsidRPr="003B09ED">
          <w:rPr>
            <w:rStyle w:val="Hyperlink"/>
            <w:noProof/>
          </w:rPr>
          <w:t>Produktu veidojošās komponentes</w:t>
        </w:r>
        <w:r w:rsidR="00BA7A10">
          <w:rPr>
            <w:noProof/>
            <w:webHidden/>
          </w:rPr>
          <w:tab/>
        </w:r>
        <w:r w:rsidR="00BA7A10">
          <w:rPr>
            <w:noProof/>
            <w:webHidden/>
          </w:rPr>
          <w:fldChar w:fldCharType="begin"/>
        </w:r>
        <w:r w:rsidR="00BA7A10">
          <w:rPr>
            <w:noProof/>
            <w:webHidden/>
          </w:rPr>
          <w:instrText xml:space="preserve"> PAGEREF _Toc378693633 \h </w:instrText>
        </w:r>
        <w:r w:rsidR="00BA7A10">
          <w:rPr>
            <w:noProof/>
            <w:webHidden/>
          </w:rPr>
        </w:r>
        <w:r w:rsidR="00BA7A10">
          <w:rPr>
            <w:noProof/>
            <w:webHidden/>
          </w:rPr>
          <w:fldChar w:fldCharType="separate"/>
        </w:r>
        <w:r w:rsidR="00BA7A10">
          <w:rPr>
            <w:noProof/>
            <w:webHidden/>
          </w:rPr>
          <w:t>14</w:t>
        </w:r>
        <w:r w:rsidR="00BA7A10">
          <w:rPr>
            <w:noProof/>
            <w:webHidden/>
          </w:rPr>
          <w:fldChar w:fldCharType="end"/>
        </w:r>
      </w:hyperlink>
    </w:p>
    <w:p w14:paraId="5F8960B6" w14:textId="77777777" w:rsidR="00BA7A10" w:rsidRDefault="0097084D">
      <w:pPr>
        <w:pStyle w:val="TOC2"/>
        <w:rPr>
          <w:rFonts w:asciiTheme="minorHAnsi" w:eastAsiaTheme="minorEastAsia" w:hAnsiTheme="minorHAnsi"/>
          <w:b w:val="0"/>
          <w:noProof/>
          <w:lang w:eastAsia="lv-LV"/>
        </w:rPr>
      </w:pPr>
      <w:hyperlink w:anchor="_Toc378693634" w:history="1">
        <w:r w:rsidR="00BA7A10" w:rsidRPr="003B09ED">
          <w:rPr>
            <w:rStyle w:val="Hyperlink"/>
            <w:rFonts w:cs="Times New Roman"/>
            <w:noProof/>
          </w:rPr>
          <w:t>2.3.</w:t>
        </w:r>
        <w:r w:rsidR="00BA7A10">
          <w:rPr>
            <w:rFonts w:asciiTheme="minorHAnsi" w:eastAsiaTheme="minorEastAsia" w:hAnsiTheme="minorHAnsi"/>
            <w:b w:val="0"/>
            <w:noProof/>
            <w:lang w:eastAsia="lv-LV"/>
          </w:rPr>
          <w:tab/>
        </w:r>
        <w:r w:rsidR="00BA7A10" w:rsidRPr="003B09ED">
          <w:rPr>
            <w:rStyle w:val="Hyperlink"/>
            <w:noProof/>
          </w:rPr>
          <w:t>EDK attīstīšana</w:t>
        </w:r>
        <w:r w:rsidR="00BA7A10">
          <w:rPr>
            <w:noProof/>
            <w:webHidden/>
          </w:rPr>
          <w:tab/>
        </w:r>
        <w:r w:rsidR="00BA7A10">
          <w:rPr>
            <w:noProof/>
            <w:webHidden/>
          </w:rPr>
          <w:fldChar w:fldCharType="begin"/>
        </w:r>
        <w:r w:rsidR="00BA7A10">
          <w:rPr>
            <w:noProof/>
            <w:webHidden/>
          </w:rPr>
          <w:instrText xml:space="preserve"> PAGEREF _Toc378693634 \h </w:instrText>
        </w:r>
        <w:r w:rsidR="00BA7A10">
          <w:rPr>
            <w:noProof/>
            <w:webHidden/>
          </w:rPr>
        </w:r>
        <w:r w:rsidR="00BA7A10">
          <w:rPr>
            <w:noProof/>
            <w:webHidden/>
          </w:rPr>
          <w:fldChar w:fldCharType="separate"/>
        </w:r>
        <w:r w:rsidR="00BA7A10">
          <w:rPr>
            <w:noProof/>
            <w:webHidden/>
          </w:rPr>
          <w:t>15</w:t>
        </w:r>
        <w:r w:rsidR="00BA7A10">
          <w:rPr>
            <w:noProof/>
            <w:webHidden/>
          </w:rPr>
          <w:fldChar w:fldCharType="end"/>
        </w:r>
      </w:hyperlink>
    </w:p>
    <w:p w14:paraId="345003C7" w14:textId="77777777" w:rsidR="00BA7A10" w:rsidRDefault="0097084D">
      <w:pPr>
        <w:pStyle w:val="TOC1"/>
        <w:rPr>
          <w:rFonts w:asciiTheme="minorHAnsi" w:eastAsiaTheme="minorEastAsia" w:hAnsiTheme="minorHAnsi"/>
          <w:b w:val="0"/>
          <w:caps w:val="0"/>
          <w:noProof/>
          <w:lang w:eastAsia="lv-LV"/>
        </w:rPr>
      </w:pPr>
      <w:hyperlink w:anchor="_Toc378693635" w:history="1">
        <w:r w:rsidR="00BA7A10" w:rsidRPr="003B09ED">
          <w:rPr>
            <w:rStyle w:val="Hyperlink"/>
            <w:rFonts w:cs="Tahoma"/>
            <w:noProof/>
            <w:u w:color="000000"/>
          </w:rPr>
          <w:t>3.</w:t>
        </w:r>
        <w:r w:rsidR="00BA7A10">
          <w:rPr>
            <w:rFonts w:asciiTheme="minorHAnsi" w:eastAsiaTheme="minorEastAsia" w:hAnsiTheme="minorHAnsi"/>
            <w:b w:val="0"/>
            <w:caps w:val="0"/>
            <w:noProof/>
            <w:lang w:eastAsia="lv-LV"/>
          </w:rPr>
          <w:tab/>
        </w:r>
        <w:r w:rsidR="00BA7A10" w:rsidRPr="003B09ED">
          <w:rPr>
            <w:rStyle w:val="Hyperlink"/>
            <w:noProof/>
          </w:rPr>
          <w:t>Servisi</w:t>
        </w:r>
        <w:r w:rsidR="00BA7A10">
          <w:rPr>
            <w:noProof/>
            <w:webHidden/>
          </w:rPr>
          <w:tab/>
        </w:r>
        <w:r w:rsidR="00BA7A10">
          <w:rPr>
            <w:noProof/>
            <w:webHidden/>
          </w:rPr>
          <w:fldChar w:fldCharType="begin"/>
        </w:r>
        <w:r w:rsidR="00BA7A10">
          <w:rPr>
            <w:noProof/>
            <w:webHidden/>
          </w:rPr>
          <w:instrText xml:space="preserve"> PAGEREF _Toc378693635 \h </w:instrText>
        </w:r>
        <w:r w:rsidR="00BA7A10">
          <w:rPr>
            <w:noProof/>
            <w:webHidden/>
          </w:rPr>
        </w:r>
        <w:r w:rsidR="00BA7A10">
          <w:rPr>
            <w:noProof/>
            <w:webHidden/>
          </w:rPr>
          <w:fldChar w:fldCharType="separate"/>
        </w:r>
        <w:r w:rsidR="00BA7A10">
          <w:rPr>
            <w:noProof/>
            <w:webHidden/>
          </w:rPr>
          <w:t>19</w:t>
        </w:r>
        <w:r w:rsidR="00BA7A10">
          <w:rPr>
            <w:noProof/>
            <w:webHidden/>
          </w:rPr>
          <w:fldChar w:fldCharType="end"/>
        </w:r>
      </w:hyperlink>
    </w:p>
    <w:p w14:paraId="7CADC514" w14:textId="77777777" w:rsidR="00BA7A10" w:rsidRDefault="0097084D">
      <w:pPr>
        <w:pStyle w:val="TOC2"/>
        <w:rPr>
          <w:rFonts w:asciiTheme="minorHAnsi" w:eastAsiaTheme="minorEastAsia" w:hAnsiTheme="minorHAnsi"/>
          <w:b w:val="0"/>
          <w:noProof/>
          <w:lang w:eastAsia="lv-LV"/>
        </w:rPr>
      </w:pPr>
      <w:hyperlink w:anchor="_Toc378693636" w:history="1">
        <w:r w:rsidR="00BA7A10" w:rsidRPr="003B09ED">
          <w:rPr>
            <w:rStyle w:val="Hyperlink"/>
            <w:rFonts w:cs="Times New Roman"/>
            <w:noProof/>
          </w:rPr>
          <w:t>3.1.</w:t>
        </w:r>
        <w:r w:rsidR="00BA7A10">
          <w:rPr>
            <w:rFonts w:asciiTheme="minorHAnsi" w:eastAsiaTheme="minorEastAsia" w:hAnsiTheme="minorHAnsi"/>
            <w:b w:val="0"/>
            <w:noProof/>
            <w:lang w:eastAsia="lv-LV"/>
          </w:rPr>
          <w:tab/>
        </w:r>
        <w:r w:rsidR="00BA7A10" w:rsidRPr="003B09ED">
          <w:rPr>
            <w:rStyle w:val="Hyperlink"/>
            <w:noProof/>
          </w:rPr>
          <w:t>Repozitorija metodes</w:t>
        </w:r>
        <w:r w:rsidR="00BA7A10">
          <w:rPr>
            <w:noProof/>
            <w:webHidden/>
          </w:rPr>
          <w:tab/>
        </w:r>
        <w:r w:rsidR="00BA7A10">
          <w:rPr>
            <w:noProof/>
            <w:webHidden/>
          </w:rPr>
          <w:fldChar w:fldCharType="begin"/>
        </w:r>
        <w:r w:rsidR="00BA7A10">
          <w:rPr>
            <w:noProof/>
            <w:webHidden/>
          </w:rPr>
          <w:instrText xml:space="preserve"> PAGEREF _Toc378693636 \h </w:instrText>
        </w:r>
        <w:r w:rsidR="00BA7A10">
          <w:rPr>
            <w:noProof/>
            <w:webHidden/>
          </w:rPr>
        </w:r>
        <w:r w:rsidR="00BA7A10">
          <w:rPr>
            <w:noProof/>
            <w:webHidden/>
          </w:rPr>
          <w:fldChar w:fldCharType="separate"/>
        </w:r>
        <w:r w:rsidR="00BA7A10">
          <w:rPr>
            <w:noProof/>
            <w:webHidden/>
          </w:rPr>
          <w:t>19</w:t>
        </w:r>
        <w:r w:rsidR="00BA7A10">
          <w:rPr>
            <w:noProof/>
            <w:webHidden/>
          </w:rPr>
          <w:fldChar w:fldCharType="end"/>
        </w:r>
      </w:hyperlink>
    </w:p>
    <w:p w14:paraId="316E7DAA" w14:textId="77777777" w:rsidR="00BA7A10" w:rsidRDefault="0097084D">
      <w:pPr>
        <w:pStyle w:val="TOC3"/>
        <w:rPr>
          <w:rFonts w:asciiTheme="minorHAnsi" w:eastAsiaTheme="minorEastAsia" w:hAnsiTheme="minorHAnsi"/>
          <w:noProof/>
          <w:lang w:eastAsia="lv-LV"/>
        </w:rPr>
      </w:pPr>
      <w:hyperlink w:anchor="_Toc378693637" w:history="1">
        <w:r w:rsidR="00BA7A10" w:rsidRPr="003B09ED">
          <w:rPr>
            <w:rStyle w:val="Hyperlink"/>
            <w:rFonts w:cs="Times New Roman"/>
            <w:noProof/>
          </w:rPr>
          <w:t>3.1.1.</w:t>
        </w:r>
        <w:r w:rsidR="00BA7A10">
          <w:rPr>
            <w:rFonts w:asciiTheme="minorHAnsi" w:eastAsiaTheme="minorEastAsia" w:hAnsiTheme="minorHAnsi"/>
            <w:noProof/>
            <w:lang w:eastAsia="lv-LV"/>
          </w:rPr>
          <w:tab/>
        </w:r>
        <w:r w:rsidR="00BA7A10" w:rsidRPr="003B09ED">
          <w:rPr>
            <w:rStyle w:val="Hyperlink"/>
            <w:noProof/>
          </w:rPr>
          <w:t>Metode „getRepositories”</w:t>
        </w:r>
        <w:r w:rsidR="00BA7A10">
          <w:rPr>
            <w:noProof/>
            <w:webHidden/>
          </w:rPr>
          <w:tab/>
        </w:r>
        <w:r w:rsidR="00BA7A10">
          <w:rPr>
            <w:noProof/>
            <w:webHidden/>
          </w:rPr>
          <w:fldChar w:fldCharType="begin"/>
        </w:r>
        <w:r w:rsidR="00BA7A10">
          <w:rPr>
            <w:noProof/>
            <w:webHidden/>
          </w:rPr>
          <w:instrText xml:space="preserve"> PAGEREF _Toc378693637 \h </w:instrText>
        </w:r>
        <w:r w:rsidR="00BA7A10">
          <w:rPr>
            <w:noProof/>
            <w:webHidden/>
          </w:rPr>
        </w:r>
        <w:r w:rsidR="00BA7A10">
          <w:rPr>
            <w:noProof/>
            <w:webHidden/>
          </w:rPr>
          <w:fldChar w:fldCharType="separate"/>
        </w:r>
        <w:r w:rsidR="00BA7A10">
          <w:rPr>
            <w:noProof/>
            <w:webHidden/>
          </w:rPr>
          <w:t>19</w:t>
        </w:r>
        <w:r w:rsidR="00BA7A10">
          <w:rPr>
            <w:noProof/>
            <w:webHidden/>
          </w:rPr>
          <w:fldChar w:fldCharType="end"/>
        </w:r>
      </w:hyperlink>
    </w:p>
    <w:p w14:paraId="76D79DB9" w14:textId="77777777" w:rsidR="00BA7A10" w:rsidRDefault="0097084D">
      <w:pPr>
        <w:pStyle w:val="TOC3"/>
        <w:rPr>
          <w:rFonts w:asciiTheme="minorHAnsi" w:eastAsiaTheme="minorEastAsia" w:hAnsiTheme="minorHAnsi"/>
          <w:noProof/>
          <w:lang w:eastAsia="lv-LV"/>
        </w:rPr>
      </w:pPr>
      <w:hyperlink w:anchor="_Toc378693638" w:history="1">
        <w:r w:rsidR="00BA7A10" w:rsidRPr="003B09ED">
          <w:rPr>
            <w:rStyle w:val="Hyperlink"/>
            <w:rFonts w:cs="Times New Roman"/>
            <w:noProof/>
          </w:rPr>
          <w:t>3.1.2.</w:t>
        </w:r>
        <w:r w:rsidR="00BA7A10">
          <w:rPr>
            <w:rFonts w:asciiTheme="minorHAnsi" w:eastAsiaTheme="minorEastAsia" w:hAnsiTheme="minorHAnsi"/>
            <w:noProof/>
            <w:lang w:eastAsia="lv-LV"/>
          </w:rPr>
          <w:tab/>
        </w:r>
        <w:r w:rsidR="00BA7A10" w:rsidRPr="003B09ED">
          <w:rPr>
            <w:rStyle w:val="Hyperlink"/>
            <w:noProof/>
          </w:rPr>
          <w:t>Metode „getRepositoryInfo”</w:t>
        </w:r>
        <w:r w:rsidR="00BA7A10">
          <w:rPr>
            <w:noProof/>
            <w:webHidden/>
          </w:rPr>
          <w:tab/>
        </w:r>
        <w:r w:rsidR="00BA7A10">
          <w:rPr>
            <w:noProof/>
            <w:webHidden/>
          </w:rPr>
          <w:fldChar w:fldCharType="begin"/>
        </w:r>
        <w:r w:rsidR="00BA7A10">
          <w:rPr>
            <w:noProof/>
            <w:webHidden/>
          </w:rPr>
          <w:instrText xml:space="preserve"> PAGEREF _Toc378693638 \h </w:instrText>
        </w:r>
        <w:r w:rsidR="00BA7A10">
          <w:rPr>
            <w:noProof/>
            <w:webHidden/>
          </w:rPr>
        </w:r>
        <w:r w:rsidR="00BA7A10">
          <w:rPr>
            <w:noProof/>
            <w:webHidden/>
          </w:rPr>
          <w:fldChar w:fldCharType="separate"/>
        </w:r>
        <w:r w:rsidR="00BA7A10">
          <w:rPr>
            <w:noProof/>
            <w:webHidden/>
          </w:rPr>
          <w:t>19</w:t>
        </w:r>
        <w:r w:rsidR="00BA7A10">
          <w:rPr>
            <w:noProof/>
            <w:webHidden/>
          </w:rPr>
          <w:fldChar w:fldCharType="end"/>
        </w:r>
      </w:hyperlink>
    </w:p>
    <w:p w14:paraId="48CAC089" w14:textId="77777777" w:rsidR="00BA7A10" w:rsidRDefault="0097084D">
      <w:pPr>
        <w:pStyle w:val="TOC3"/>
        <w:rPr>
          <w:rFonts w:asciiTheme="minorHAnsi" w:eastAsiaTheme="minorEastAsia" w:hAnsiTheme="minorHAnsi"/>
          <w:noProof/>
          <w:lang w:eastAsia="lv-LV"/>
        </w:rPr>
      </w:pPr>
      <w:hyperlink w:anchor="_Toc378693639" w:history="1">
        <w:r w:rsidR="00BA7A10" w:rsidRPr="003B09ED">
          <w:rPr>
            <w:rStyle w:val="Hyperlink"/>
            <w:rFonts w:cs="Times New Roman"/>
            <w:noProof/>
          </w:rPr>
          <w:t>3.1.3.</w:t>
        </w:r>
        <w:r w:rsidR="00BA7A10">
          <w:rPr>
            <w:rFonts w:asciiTheme="minorHAnsi" w:eastAsiaTheme="minorEastAsia" w:hAnsiTheme="minorHAnsi"/>
            <w:noProof/>
            <w:lang w:eastAsia="lv-LV"/>
          </w:rPr>
          <w:tab/>
        </w:r>
        <w:r w:rsidR="00BA7A10" w:rsidRPr="003B09ED">
          <w:rPr>
            <w:rStyle w:val="Hyperlink"/>
            <w:noProof/>
          </w:rPr>
          <w:t>Metode „getTypeDescendants”</w:t>
        </w:r>
        <w:r w:rsidR="00BA7A10">
          <w:rPr>
            <w:noProof/>
            <w:webHidden/>
          </w:rPr>
          <w:tab/>
        </w:r>
        <w:r w:rsidR="00BA7A10">
          <w:rPr>
            <w:noProof/>
            <w:webHidden/>
          </w:rPr>
          <w:fldChar w:fldCharType="begin"/>
        </w:r>
        <w:r w:rsidR="00BA7A10">
          <w:rPr>
            <w:noProof/>
            <w:webHidden/>
          </w:rPr>
          <w:instrText xml:space="preserve"> PAGEREF _Toc378693639 \h </w:instrText>
        </w:r>
        <w:r w:rsidR="00BA7A10">
          <w:rPr>
            <w:noProof/>
            <w:webHidden/>
          </w:rPr>
        </w:r>
        <w:r w:rsidR="00BA7A10">
          <w:rPr>
            <w:noProof/>
            <w:webHidden/>
          </w:rPr>
          <w:fldChar w:fldCharType="separate"/>
        </w:r>
        <w:r w:rsidR="00BA7A10">
          <w:rPr>
            <w:noProof/>
            <w:webHidden/>
          </w:rPr>
          <w:t>21</w:t>
        </w:r>
        <w:r w:rsidR="00BA7A10">
          <w:rPr>
            <w:noProof/>
            <w:webHidden/>
          </w:rPr>
          <w:fldChar w:fldCharType="end"/>
        </w:r>
      </w:hyperlink>
    </w:p>
    <w:p w14:paraId="25492B34" w14:textId="77777777" w:rsidR="00BA7A10" w:rsidRDefault="0097084D">
      <w:pPr>
        <w:pStyle w:val="TOC3"/>
        <w:rPr>
          <w:rFonts w:asciiTheme="minorHAnsi" w:eastAsiaTheme="minorEastAsia" w:hAnsiTheme="minorHAnsi"/>
          <w:noProof/>
          <w:lang w:eastAsia="lv-LV"/>
        </w:rPr>
      </w:pPr>
      <w:hyperlink w:anchor="_Toc378693640" w:history="1">
        <w:r w:rsidR="00BA7A10" w:rsidRPr="003B09ED">
          <w:rPr>
            <w:rStyle w:val="Hyperlink"/>
            <w:rFonts w:cs="Times New Roman"/>
            <w:noProof/>
          </w:rPr>
          <w:t>3.1.4.</w:t>
        </w:r>
        <w:r w:rsidR="00BA7A10">
          <w:rPr>
            <w:rFonts w:asciiTheme="minorHAnsi" w:eastAsiaTheme="minorEastAsia" w:hAnsiTheme="minorHAnsi"/>
            <w:noProof/>
            <w:lang w:eastAsia="lv-LV"/>
          </w:rPr>
          <w:tab/>
        </w:r>
        <w:r w:rsidR="00BA7A10" w:rsidRPr="003B09ED">
          <w:rPr>
            <w:rStyle w:val="Hyperlink"/>
            <w:noProof/>
          </w:rPr>
          <w:t>Metode „getTypeDefinition”</w:t>
        </w:r>
        <w:r w:rsidR="00BA7A10">
          <w:rPr>
            <w:noProof/>
            <w:webHidden/>
          </w:rPr>
          <w:tab/>
        </w:r>
        <w:r w:rsidR="00BA7A10">
          <w:rPr>
            <w:noProof/>
            <w:webHidden/>
          </w:rPr>
          <w:fldChar w:fldCharType="begin"/>
        </w:r>
        <w:r w:rsidR="00BA7A10">
          <w:rPr>
            <w:noProof/>
            <w:webHidden/>
          </w:rPr>
          <w:instrText xml:space="preserve"> PAGEREF _Toc378693640 \h </w:instrText>
        </w:r>
        <w:r w:rsidR="00BA7A10">
          <w:rPr>
            <w:noProof/>
            <w:webHidden/>
          </w:rPr>
        </w:r>
        <w:r w:rsidR="00BA7A10">
          <w:rPr>
            <w:noProof/>
            <w:webHidden/>
          </w:rPr>
          <w:fldChar w:fldCharType="separate"/>
        </w:r>
        <w:r w:rsidR="00BA7A10">
          <w:rPr>
            <w:noProof/>
            <w:webHidden/>
          </w:rPr>
          <w:t>23</w:t>
        </w:r>
        <w:r w:rsidR="00BA7A10">
          <w:rPr>
            <w:noProof/>
            <w:webHidden/>
          </w:rPr>
          <w:fldChar w:fldCharType="end"/>
        </w:r>
      </w:hyperlink>
    </w:p>
    <w:p w14:paraId="030B1ECB" w14:textId="77777777" w:rsidR="00BA7A10" w:rsidRDefault="0097084D">
      <w:pPr>
        <w:pStyle w:val="TOC2"/>
        <w:rPr>
          <w:rFonts w:asciiTheme="minorHAnsi" w:eastAsiaTheme="minorEastAsia" w:hAnsiTheme="minorHAnsi"/>
          <w:b w:val="0"/>
          <w:noProof/>
          <w:lang w:eastAsia="lv-LV"/>
        </w:rPr>
      </w:pPr>
      <w:hyperlink w:anchor="_Toc378693641" w:history="1">
        <w:r w:rsidR="00BA7A10" w:rsidRPr="003B09ED">
          <w:rPr>
            <w:rStyle w:val="Hyperlink"/>
            <w:rFonts w:cs="Times New Roman"/>
            <w:noProof/>
          </w:rPr>
          <w:t>3.2.</w:t>
        </w:r>
        <w:r w:rsidR="00BA7A10">
          <w:rPr>
            <w:rFonts w:asciiTheme="minorHAnsi" w:eastAsiaTheme="minorEastAsia" w:hAnsiTheme="minorHAnsi"/>
            <w:b w:val="0"/>
            <w:noProof/>
            <w:lang w:eastAsia="lv-LV"/>
          </w:rPr>
          <w:tab/>
        </w:r>
        <w:r w:rsidR="00BA7A10" w:rsidRPr="003B09ED">
          <w:rPr>
            <w:rStyle w:val="Hyperlink"/>
            <w:noProof/>
          </w:rPr>
          <w:t>Sasaistes metodes</w:t>
        </w:r>
        <w:r w:rsidR="00BA7A10">
          <w:rPr>
            <w:noProof/>
            <w:webHidden/>
          </w:rPr>
          <w:tab/>
        </w:r>
        <w:r w:rsidR="00BA7A10">
          <w:rPr>
            <w:noProof/>
            <w:webHidden/>
          </w:rPr>
          <w:fldChar w:fldCharType="begin"/>
        </w:r>
        <w:r w:rsidR="00BA7A10">
          <w:rPr>
            <w:noProof/>
            <w:webHidden/>
          </w:rPr>
          <w:instrText xml:space="preserve"> PAGEREF _Toc378693641 \h </w:instrText>
        </w:r>
        <w:r w:rsidR="00BA7A10">
          <w:rPr>
            <w:noProof/>
            <w:webHidden/>
          </w:rPr>
        </w:r>
        <w:r w:rsidR="00BA7A10">
          <w:rPr>
            <w:noProof/>
            <w:webHidden/>
          </w:rPr>
          <w:fldChar w:fldCharType="separate"/>
        </w:r>
        <w:r w:rsidR="00BA7A10">
          <w:rPr>
            <w:noProof/>
            <w:webHidden/>
          </w:rPr>
          <w:t>24</w:t>
        </w:r>
        <w:r w:rsidR="00BA7A10">
          <w:rPr>
            <w:noProof/>
            <w:webHidden/>
          </w:rPr>
          <w:fldChar w:fldCharType="end"/>
        </w:r>
      </w:hyperlink>
    </w:p>
    <w:p w14:paraId="5CA90E5D" w14:textId="77777777" w:rsidR="00BA7A10" w:rsidRDefault="0097084D">
      <w:pPr>
        <w:pStyle w:val="TOC3"/>
        <w:rPr>
          <w:rFonts w:asciiTheme="minorHAnsi" w:eastAsiaTheme="minorEastAsia" w:hAnsiTheme="minorHAnsi"/>
          <w:noProof/>
          <w:lang w:eastAsia="lv-LV"/>
        </w:rPr>
      </w:pPr>
      <w:hyperlink w:anchor="_Toc378693642" w:history="1">
        <w:r w:rsidR="00BA7A10" w:rsidRPr="003B09ED">
          <w:rPr>
            <w:rStyle w:val="Hyperlink"/>
            <w:rFonts w:cs="Times New Roman"/>
            <w:noProof/>
          </w:rPr>
          <w:t>3.2.1.</w:t>
        </w:r>
        <w:r w:rsidR="00BA7A10">
          <w:rPr>
            <w:rFonts w:asciiTheme="minorHAnsi" w:eastAsiaTheme="minorEastAsia" w:hAnsiTheme="minorHAnsi"/>
            <w:noProof/>
            <w:lang w:eastAsia="lv-LV"/>
          </w:rPr>
          <w:tab/>
        </w:r>
        <w:r w:rsidR="00BA7A10" w:rsidRPr="003B09ED">
          <w:rPr>
            <w:rStyle w:val="Hyperlink"/>
            <w:noProof/>
          </w:rPr>
          <w:t>Metode „getObjectRelationships”</w:t>
        </w:r>
        <w:r w:rsidR="00BA7A10">
          <w:rPr>
            <w:noProof/>
            <w:webHidden/>
          </w:rPr>
          <w:tab/>
        </w:r>
        <w:r w:rsidR="00BA7A10">
          <w:rPr>
            <w:noProof/>
            <w:webHidden/>
          </w:rPr>
          <w:fldChar w:fldCharType="begin"/>
        </w:r>
        <w:r w:rsidR="00BA7A10">
          <w:rPr>
            <w:noProof/>
            <w:webHidden/>
          </w:rPr>
          <w:instrText xml:space="preserve"> PAGEREF _Toc378693642 \h </w:instrText>
        </w:r>
        <w:r w:rsidR="00BA7A10">
          <w:rPr>
            <w:noProof/>
            <w:webHidden/>
          </w:rPr>
        </w:r>
        <w:r w:rsidR="00BA7A10">
          <w:rPr>
            <w:noProof/>
            <w:webHidden/>
          </w:rPr>
          <w:fldChar w:fldCharType="separate"/>
        </w:r>
        <w:r w:rsidR="00BA7A10">
          <w:rPr>
            <w:noProof/>
            <w:webHidden/>
          </w:rPr>
          <w:t>24</w:t>
        </w:r>
        <w:r w:rsidR="00BA7A10">
          <w:rPr>
            <w:noProof/>
            <w:webHidden/>
          </w:rPr>
          <w:fldChar w:fldCharType="end"/>
        </w:r>
      </w:hyperlink>
    </w:p>
    <w:p w14:paraId="5C98DD9A" w14:textId="77777777" w:rsidR="00BA7A10" w:rsidRDefault="0097084D">
      <w:pPr>
        <w:pStyle w:val="TOC2"/>
        <w:rPr>
          <w:rFonts w:asciiTheme="minorHAnsi" w:eastAsiaTheme="minorEastAsia" w:hAnsiTheme="minorHAnsi"/>
          <w:b w:val="0"/>
          <w:noProof/>
          <w:lang w:eastAsia="lv-LV"/>
        </w:rPr>
      </w:pPr>
      <w:hyperlink w:anchor="_Toc378693643" w:history="1">
        <w:r w:rsidR="00BA7A10" w:rsidRPr="003B09ED">
          <w:rPr>
            <w:rStyle w:val="Hyperlink"/>
            <w:rFonts w:cs="Times New Roman"/>
            <w:noProof/>
          </w:rPr>
          <w:t>3.3.</w:t>
        </w:r>
        <w:r w:rsidR="00BA7A10">
          <w:rPr>
            <w:rFonts w:asciiTheme="minorHAnsi" w:eastAsiaTheme="minorEastAsia" w:hAnsiTheme="minorHAnsi"/>
            <w:b w:val="0"/>
            <w:noProof/>
            <w:lang w:eastAsia="lv-LV"/>
          </w:rPr>
          <w:tab/>
        </w:r>
        <w:r w:rsidR="00BA7A10" w:rsidRPr="003B09ED">
          <w:rPr>
            <w:rStyle w:val="Hyperlink"/>
            <w:noProof/>
          </w:rPr>
          <w:t>Kataloģizācijas metodes</w:t>
        </w:r>
        <w:r w:rsidR="00BA7A10">
          <w:rPr>
            <w:noProof/>
            <w:webHidden/>
          </w:rPr>
          <w:tab/>
        </w:r>
        <w:r w:rsidR="00BA7A10">
          <w:rPr>
            <w:noProof/>
            <w:webHidden/>
          </w:rPr>
          <w:fldChar w:fldCharType="begin"/>
        </w:r>
        <w:r w:rsidR="00BA7A10">
          <w:rPr>
            <w:noProof/>
            <w:webHidden/>
          </w:rPr>
          <w:instrText xml:space="preserve"> PAGEREF _Toc378693643 \h </w:instrText>
        </w:r>
        <w:r w:rsidR="00BA7A10">
          <w:rPr>
            <w:noProof/>
            <w:webHidden/>
          </w:rPr>
        </w:r>
        <w:r w:rsidR="00BA7A10">
          <w:rPr>
            <w:noProof/>
            <w:webHidden/>
          </w:rPr>
          <w:fldChar w:fldCharType="separate"/>
        </w:r>
        <w:r w:rsidR="00BA7A10">
          <w:rPr>
            <w:noProof/>
            <w:webHidden/>
          </w:rPr>
          <w:t>25</w:t>
        </w:r>
        <w:r w:rsidR="00BA7A10">
          <w:rPr>
            <w:noProof/>
            <w:webHidden/>
          </w:rPr>
          <w:fldChar w:fldCharType="end"/>
        </w:r>
      </w:hyperlink>
    </w:p>
    <w:p w14:paraId="6F7A494A" w14:textId="77777777" w:rsidR="00BA7A10" w:rsidRDefault="0097084D">
      <w:pPr>
        <w:pStyle w:val="TOC3"/>
        <w:rPr>
          <w:rFonts w:asciiTheme="minorHAnsi" w:eastAsiaTheme="minorEastAsia" w:hAnsiTheme="minorHAnsi"/>
          <w:noProof/>
          <w:lang w:eastAsia="lv-LV"/>
        </w:rPr>
      </w:pPr>
      <w:hyperlink w:anchor="_Toc378693644" w:history="1">
        <w:r w:rsidR="00BA7A10" w:rsidRPr="003B09ED">
          <w:rPr>
            <w:rStyle w:val="Hyperlink"/>
            <w:rFonts w:cs="Times New Roman"/>
            <w:noProof/>
          </w:rPr>
          <w:t>3.3.1.</w:t>
        </w:r>
        <w:r w:rsidR="00BA7A10">
          <w:rPr>
            <w:rFonts w:asciiTheme="minorHAnsi" w:eastAsiaTheme="minorEastAsia" w:hAnsiTheme="minorHAnsi"/>
            <w:noProof/>
            <w:lang w:eastAsia="lv-LV"/>
          </w:rPr>
          <w:tab/>
        </w:r>
        <w:r w:rsidR="00BA7A10" w:rsidRPr="003B09ED">
          <w:rPr>
            <w:rStyle w:val="Hyperlink"/>
            <w:noProof/>
          </w:rPr>
          <w:t>Metode „addObjectToFolder”</w:t>
        </w:r>
        <w:r w:rsidR="00BA7A10">
          <w:rPr>
            <w:noProof/>
            <w:webHidden/>
          </w:rPr>
          <w:tab/>
        </w:r>
        <w:r w:rsidR="00BA7A10">
          <w:rPr>
            <w:noProof/>
            <w:webHidden/>
          </w:rPr>
          <w:fldChar w:fldCharType="begin"/>
        </w:r>
        <w:r w:rsidR="00BA7A10">
          <w:rPr>
            <w:noProof/>
            <w:webHidden/>
          </w:rPr>
          <w:instrText xml:space="preserve"> PAGEREF _Toc378693644 \h </w:instrText>
        </w:r>
        <w:r w:rsidR="00BA7A10">
          <w:rPr>
            <w:noProof/>
            <w:webHidden/>
          </w:rPr>
        </w:r>
        <w:r w:rsidR="00BA7A10">
          <w:rPr>
            <w:noProof/>
            <w:webHidden/>
          </w:rPr>
          <w:fldChar w:fldCharType="separate"/>
        </w:r>
        <w:r w:rsidR="00BA7A10">
          <w:rPr>
            <w:noProof/>
            <w:webHidden/>
          </w:rPr>
          <w:t>25</w:t>
        </w:r>
        <w:r w:rsidR="00BA7A10">
          <w:rPr>
            <w:noProof/>
            <w:webHidden/>
          </w:rPr>
          <w:fldChar w:fldCharType="end"/>
        </w:r>
      </w:hyperlink>
    </w:p>
    <w:p w14:paraId="415A8EC0" w14:textId="77777777" w:rsidR="00BA7A10" w:rsidRDefault="0097084D">
      <w:pPr>
        <w:pStyle w:val="TOC3"/>
        <w:rPr>
          <w:rFonts w:asciiTheme="minorHAnsi" w:eastAsiaTheme="minorEastAsia" w:hAnsiTheme="minorHAnsi"/>
          <w:noProof/>
          <w:lang w:eastAsia="lv-LV"/>
        </w:rPr>
      </w:pPr>
      <w:hyperlink w:anchor="_Toc378693645" w:history="1">
        <w:r w:rsidR="00BA7A10" w:rsidRPr="003B09ED">
          <w:rPr>
            <w:rStyle w:val="Hyperlink"/>
            <w:rFonts w:cs="Times New Roman"/>
            <w:noProof/>
          </w:rPr>
          <w:t>3.3.2.</w:t>
        </w:r>
        <w:r w:rsidR="00BA7A10">
          <w:rPr>
            <w:rFonts w:asciiTheme="minorHAnsi" w:eastAsiaTheme="minorEastAsia" w:hAnsiTheme="minorHAnsi"/>
            <w:noProof/>
            <w:lang w:eastAsia="lv-LV"/>
          </w:rPr>
          <w:tab/>
        </w:r>
        <w:r w:rsidR="00BA7A10" w:rsidRPr="003B09ED">
          <w:rPr>
            <w:rStyle w:val="Hyperlink"/>
            <w:noProof/>
          </w:rPr>
          <w:t>Metode „removeObjectFromFolder”</w:t>
        </w:r>
        <w:r w:rsidR="00BA7A10">
          <w:rPr>
            <w:noProof/>
            <w:webHidden/>
          </w:rPr>
          <w:tab/>
        </w:r>
        <w:r w:rsidR="00BA7A10">
          <w:rPr>
            <w:noProof/>
            <w:webHidden/>
          </w:rPr>
          <w:fldChar w:fldCharType="begin"/>
        </w:r>
        <w:r w:rsidR="00BA7A10">
          <w:rPr>
            <w:noProof/>
            <w:webHidden/>
          </w:rPr>
          <w:instrText xml:space="preserve"> PAGEREF _Toc378693645 \h </w:instrText>
        </w:r>
        <w:r w:rsidR="00BA7A10">
          <w:rPr>
            <w:noProof/>
            <w:webHidden/>
          </w:rPr>
        </w:r>
        <w:r w:rsidR="00BA7A10">
          <w:rPr>
            <w:noProof/>
            <w:webHidden/>
          </w:rPr>
          <w:fldChar w:fldCharType="separate"/>
        </w:r>
        <w:r w:rsidR="00BA7A10">
          <w:rPr>
            <w:noProof/>
            <w:webHidden/>
          </w:rPr>
          <w:t>26</w:t>
        </w:r>
        <w:r w:rsidR="00BA7A10">
          <w:rPr>
            <w:noProof/>
            <w:webHidden/>
          </w:rPr>
          <w:fldChar w:fldCharType="end"/>
        </w:r>
      </w:hyperlink>
    </w:p>
    <w:p w14:paraId="4A2320C2" w14:textId="77777777" w:rsidR="00BA7A10" w:rsidRDefault="0097084D">
      <w:pPr>
        <w:pStyle w:val="TOC2"/>
        <w:rPr>
          <w:rFonts w:asciiTheme="minorHAnsi" w:eastAsiaTheme="minorEastAsia" w:hAnsiTheme="minorHAnsi"/>
          <w:b w:val="0"/>
          <w:noProof/>
          <w:lang w:eastAsia="lv-LV"/>
        </w:rPr>
      </w:pPr>
      <w:hyperlink w:anchor="_Toc378693646" w:history="1">
        <w:r w:rsidR="00BA7A10" w:rsidRPr="003B09ED">
          <w:rPr>
            <w:rStyle w:val="Hyperlink"/>
            <w:rFonts w:cs="Times New Roman"/>
            <w:noProof/>
          </w:rPr>
          <w:t>3.4.</w:t>
        </w:r>
        <w:r w:rsidR="00BA7A10">
          <w:rPr>
            <w:rFonts w:asciiTheme="minorHAnsi" w:eastAsiaTheme="minorEastAsia" w:hAnsiTheme="minorHAnsi"/>
            <w:b w:val="0"/>
            <w:noProof/>
            <w:lang w:eastAsia="lv-LV"/>
          </w:rPr>
          <w:tab/>
        </w:r>
        <w:r w:rsidR="00BA7A10" w:rsidRPr="003B09ED">
          <w:rPr>
            <w:rStyle w:val="Hyperlink"/>
            <w:noProof/>
          </w:rPr>
          <w:t>Navigācijas metodes</w:t>
        </w:r>
        <w:r w:rsidR="00BA7A10">
          <w:rPr>
            <w:noProof/>
            <w:webHidden/>
          </w:rPr>
          <w:tab/>
        </w:r>
        <w:r w:rsidR="00BA7A10">
          <w:rPr>
            <w:noProof/>
            <w:webHidden/>
          </w:rPr>
          <w:fldChar w:fldCharType="begin"/>
        </w:r>
        <w:r w:rsidR="00BA7A10">
          <w:rPr>
            <w:noProof/>
            <w:webHidden/>
          </w:rPr>
          <w:instrText xml:space="preserve"> PAGEREF _Toc378693646 \h </w:instrText>
        </w:r>
        <w:r w:rsidR="00BA7A10">
          <w:rPr>
            <w:noProof/>
            <w:webHidden/>
          </w:rPr>
        </w:r>
        <w:r w:rsidR="00BA7A10">
          <w:rPr>
            <w:noProof/>
            <w:webHidden/>
          </w:rPr>
          <w:fldChar w:fldCharType="separate"/>
        </w:r>
        <w:r w:rsidR="00BA7A10">
          <w:rPr>
            <w:noProof/>
            <w:webHidden/>
          </w:rPr>
          <w:t>27</w:t>
        </w:r>
        <w:r w:rsidR="00BA7A10">
          <w:rPr>
            <w:noProof/>
            <w:webHidden/>
          </w:rPr>
          <w:fldChar w:fldCharType="end"/>
        </w:r>
      </w:hyperlink>
    </w:p>
    <w:p w14:paraId="40AC977B" w14:textId="77777777" w:rsidR="00BA7A10" w:rsidRDefault="0097084D">
      <w:pPr>
        <w:pStyle w:val="TOC3"/>
        <w:rPr>
          <w:rFonts w:asciiTheme="minorHAnsi" w:eastAsiaTheme="minorEastAsia" w:hAnsiTheme="minorHAnsi"/>
          <w:noProof/>
          <w:lang w:eastAsia="lv-LV"/>
        </w:rPr>
      </w:pPr>
      <w:hyperlink w:anchor="_Toc378693647" w:history="1">
        <w:r w:rsidR="00BA7A10" w:rsidRPr="003B09ED">
          <w:rPr>
            <w:rStyle w:val="Hyperlink"/>
            <w:rFonts w:cs="Times New Roman"/>
            <w:noProof/>
          </w:rPr>
          <w:t>3.4.1.</w:t>
        </w:r>
        <w:r w:rsidR="00BA7A10">
          <w:rPr>
            <w:rFonts w:asciiTheme="minorHAnsi" w:eastAsiaTheme="minorEastAsia" w:hAnsiTheme="minorHAnsi"/>
            <w:noProof/>
            <w:lang w:eastAsia="lv-LV"/>
          </w:rPr>
          <w:tab/>
        </w:r>
        <w:r w:rsidR="00BA7A10" w:rsidRPr="003B09ED">
          <w:rPr>
            <w:rStyle w:val="Hyperlink"/>
            <w:noProof/>
          </w:rPr>
          <w:t>Metode „getDescendants”</w:t>
        </w:r>
        <w:r w:rsidR="00BA7A10">
          <w:rPr>
            <w:noProof/>
            <w:webHidden/>
          </w:rPr>
          <w:tab/>
        </w:r>
        <w:r w:rsidR="00BA7A10">
          <w:rPr>
            <w:noProof/>
            <w:webHidden/>
          </w:rPr>
          <w:fldChar w:fldCharType="begin"/>
        </w:r>
        <w:r w:rsidR="00BA7A10">
          <w:rPr>
            <w:noProof/>
            <w:webHidden/>
          </w:rPr>
          <w:instrText xml:space="preserve"> PAGEREF _Toc378693647 \h </w:instrText>
        </w:r>
        <w:r w:rsidR="00BA7A10">
          <w:rPr>
            <w:noProof/>
            <w:webHidden/>
          </w:rPr>
        </w:r>
        <w:r w:rsidR="00BA7A10">
          <w:rPr>
            <w:noProof/>
            <w:webHidden/>
          </w:rPr>
          <w:fldChar w:fldCharType="separate"/>
        </w:r>
        <w:r w:rsidR="00BA7A10">
          <w:rPr>
            <w:noProof/>
            <w:webHidden/>
          </w:rPr>
          <w:t>27</w:t>
        </w:r>
        <w:r w:rsidR="00BA7A10">
          <w:rPr>
            <w:noProof/>
            <w:webHidden/>
          </w:rPr>
          <w:fldChar w:fldCharType="end"/>
        </w:r>
      </w:hyperlink>
    </w:p>
    <w:p w14:paraId="383C1DD4" w14:textId="77777777" w:rsidR="00BA7A10" w:rsidRDefault="0097084D">
      <w:pPr>
        <w:pStyle w:val="TOC3"/>
        <w:rPr>
          <w:rFonts w:asciiTheme="minorHAnsi" w:eastAsiaTheme="minorEastAsia" w:hAnsiTheme="minorHAnsi"/>
          <w:noProof/>
          <w:lang w:eastAsia="lv-LV"/>
        </w:rPr>
      </w:pPr>
      <w:hyperlink w:anchor="_Toc378693648" w:history="1">
        <w:r w:rsidR="00BA7A10" w:rsidRPr="003B09ED">
          <w:rPr>
            <w:rStyle w:val="Hyperlink"/>
            <w:rFonts w:cs="Times New Roman"/>
            <w:noProof/>
          </w:rPr>
          <w:t>3.4.2.</w:t>
        </w:r>
        <w:r w:rsidR="00BA7A10">
          <w:rPr>
            <w:rFonts w:asciiTheme="minorHAnsi" w:eastAsiaTheme="minorEastAsia" w:hAnsiTheme="minorHAnsi"/>
            <w:noProof/>
            <w:lang w:eastAsia="lv-LV"/>
          </w:rPr>
          <w:tab/>
        </w:r>
        <w:r w:rsidR="00BA7A10" w:rsidRPr="003B09ED">
          <w:rPr>
            <w:rStyle w:val="Hyperlink"/>
            <w:noProof/>
          </w:rPr>
          <w:t>Metode „getObjectParents”</w:t>
        </w:r>
        <w:r w:rsidR="00BA7A10">
          <w:rPr>
            <w:noProof/>
            <w:webHidden/>
          </w:rPr>
          <w:tab/>
        </w:r>
        <w:r w:rsidR="00BA7A10">
          <w:rPr>
            <w:noProof/>
            <w:webHidden/>
          </w:rPr>
          <w:fldChar w:fldCharType="begin"/>
        </w:r>
        <w:r w:rsidR="00BA7A10">
          <w:rPr>
            <w:noProof/>
            <w:webHidden/>
          </w:rPr>
          <w:instrText xml:space="preserve"> PAGEREF _Toc378693648 \h </w:instrText>
        </w:r>
        <w:r w:rsidR="00BA7A10">
          <w:rPr>
            <w:noProof/>
            <w:webHidden/>
          </w:rPr>
        </w:r>
        <w:r w:rsidR="00BA7A10">
          <w:rPr>
            <w:noProof/>
            <w:webHidden/>
          </w:rPr>
          <w:fldChar w:fldCharType="separate"/>
        </w:r>
        <w:r w:rsidR="00BA7A10">
          <w:rPr>
            <w:noProof/>
            <w:webHidden/>
          </w:rPr>
          <w:t>30</w:t>
        </w:r>
        <w:r w:rsidR="00BA7A10">
          <w:rPr>
            <w:noProof/>
            <w:webHidden/>
          </w:rPr>
          <w:fldChar w:fldCharType="end"/>
        </w:r>
      </w:hyperlink>
    </w:p>
    <w:p w14:paraId="7551272D" w14:textId="77777777" w:rsidR="00BA7A10" w:rsidRDefault="0097084D">
      <w:pPr>
        <w:pStyle w:val="TOC2"/>
        <w:rPr>
          <w:rFonts w:asciiTheme="minorHAnsi" w:eastAsiaTheme="minorEastAsia" w:hAnsiTheme="minorHAnsi"/>
          <w:b w:val="0"/>
          <w:noProof/>
          <w:lang w:eastAsia="lv-LV"/>
        </w:rPr>
      </w:pPr>
      <w:hyperlink w:anchor="_Toc378693649" w:history="1">
        <w:r w:rsidR="00BA7A10" w:rsidRPr="003B09ED">
          <w:rPr>
            <w:rStyle w:val="Hyperlink"/>
            <w:rFonts w:cs="Times New Roman"/>
            <w:noProof/>
          </w:rPr>
          <w:t>3.5.</w:t>
        </w:r>
        <w:r w:rsidR="00BA7A10">
          <w:rPr>
            <w:rFonts w:asciiTheme="minorHAnsi" w:eastAsiaTheme="minorEastAsia" w:hAnsiTheme="minorHAnsi"/>
            <w:b w:val="0"/>
            <w:noProof/>
            <w:lang w:eastAsia="lv-LV"/>
          </w:rPr>
          <w:tab/>
        </w:r>
        <w:r w:rsidR="00BA7A10" w:rsidRPr="003B09ED">
          <w:rPr>
            <w:rStyle w:val="Hyperlink"/>
            <w:noProof/>
          </w:rPr>
          <w:t>Objektu metodes</w:t>
        </w:r>
        <w:r w:rsidR="00BA7A10">
          <w:rPr>
            <w:noProof/>
            <w:webHidden/>
          </w:rPr>
          <w:tab/>
        </w:r>
        <w:r w:rsidR="00BA7A10">
          <w:rPr>
            <w:noProof/>
            <w:webHidden/>
          </w:rPr>
          <w:fldChar w:fldCharType="begin"/>
        </w:r>
        <w:r w:rsidR="00BA7A10">
          <w:rPr>
            <w:noProof/>
            <w:webHidden/>
          </w:rPr>
          <w:instrText xml:space="preserve"> PAGEREF _Toc378693649 \h </w:instrText>
        </w:r>
        <w:r w:rsidR="00BA7A10">
          <w:rPr>
            <w:noProof/>
            <w:webHidden/>
          </w:rPr>
        </w:r>
        <w:r w:rsidR="00BA7A10">
          <w:rPr>
            <w:noProof/>
            <w:webHidden/>
          </w:rPr>
          <w:fldChar w:fldCharType="separate"/>
        </w:r>
        <w:r w:rsidR="00BA7A10">
          <w:rPr>
            <w:noProof/>
            <w:webHidden/>
          </w:rPr>
          <w:t>32</w:t>
        </w:r>
        <w:r w:rsidR="00BA7A10">
          <w:rPr>
            <w:noProof/>
            <w:webHidden/>
          </w:rPr>
          <w:fldChar w:fldCharType="end"/>
        </w:r>
      </w:hyperlink>
    </w:p>
    <w:p w14:paraId="4558EF65" w14:textId="77777777" w:rsidR="00BA7A10" w:rsidRDefault="0097084D">
      <w:pPr>
        <w:pStyle w:val="TOC3"/>
        <w:rPr>
          <w:rFonts w:asciiTheme="minorHAnsi" w:eastAsiaTheme="minorEastAsia" w:hAnsiTheme="minorHAnsi"/>
          <w:noProof/>
          <w:lang w:eastAsia="lv-LV"/>
        </w:rPr>
      </w:pPr>
      <w:hyperlink w:anchor="_Toc378693650" w:history="1">
        <w:r w:rsidR="00BA7A10" w:rsidRPr="003B09ED">
          <w:rPr>
            <w:rStyle w:val="Hyperlink"/>
            <w:rFonts w:cs="Times New Roman"/>
            <w:noProof/>
          </w:rPr>
          <w:t>3.5.1.</w:t>
        </w:r>
        <w:r w:rsidR="00BA7A10">
          <w:rPr>
            <w:rFonts w:asciiTheme="minorHAnsi" w:eastAsiaTheme="minorEastAsia" w:hAnsiTheme="minorHAnsi"/>
            <w:noProof/>
            <w:lang w:eastAsia="lv-LV"/>
          </w:rPr>
          <w:tab/>
        </w:r>
        <w:r w:rsidR="00BA7A10" w:rsidRPr="003B09ED">
          <w:rPr>
            <w:rStyle w:val="Hyperlink"/>
            <w:noProof/>
          </w:rPr>
          <w:t>Metode „createDocument”</w:t>
        </w:r>
        <w:r w:rsidR="00BA7A10">
          <w:rPr>
            <w:noProof/>
            <w:webHidden/>
          </w:rPr>
          <w:tab/>
        </w:r>
        <w:r w:rsidR="00BA7A10">
          <w:rPr>
            <w:noProof/>
            <w:webHidden/>
          </w:rPr>
          <w:fldChar w:fldCharType="begin"/>
        </w:r>
        <w:r w:rsidR="00BA7A10">
          <w:rPr>
            <w:noProof/>
            <w:webHidden/>
          </w:rPr>
          <w:instrText xml:space="preserve"> PAGEREF _Toc378693650 \h </w:instrText>
        </w:r>
        <w:r w:rsidR="00BA7A10">
          <w:rPr>
            <w:noProof/>
            <w:webHidden/>
          </w:rPr>
        </w:r>
        <w:r w:rsidR="00BA7A10">
          <w:rPr>
            <w:noProof/>
            <w:webHidden/>
          </w:rPr>
          <w:fldChar w:fldCharType="separate"/>
        </w:r>
        <w:r w:rsidR="00BA7A10">
          <w:rPr>
            <w:noProof/>
            <w:webHidden/>
          </w:rPr>
          <w:t>32</w:t>
        </w:r>
        <w:r w:rsidR="00BA7A10">
          <w:rPr>
            <w:noProof/>
            <w:webHidden/>
          </w:rPr>
          <w:fldChar w:fldCharType="end"/>
        </w:r>
      </w:hyperlink>
    </w:p>
    <w:p w14:paraId="7FE4CDE1" w14:textId="77777777" w:rsidR="00BA7A10" w:rsidRDefault="0097084D">
      <w:pPr>
        <w:pStyle w:val="TOC3"/>
        <w:rPr>
          <w:rFonts w:asciiTheme="minorHAnsi" w:eastAsiaTheme="minorEastAsia" w:hAnsiTheme="minorHAnsi"/>
          <w:noProof/>
          <w:lang w:eastAsia="lv-LV"/>
        </w:rPr>
      </w:pPr>
      <w:hyperlink w:anchor="_Toc378693651" w:history="1">
        <w:r w:rsidR="00BA7A10" w:rsidRPr="003B09ED">
          <w:rPr>
            <w:rStyle w:val="Hyperlink"/>
            <w:rFonts w:cs="Times New Roman"/>
            <w:noProof/>
          </w:rPr>
          <w:t>3.5.2.</w:t>
        </w:r>
        <w:r w:rsidR="00BA7A10">
          <w:rPr>
            <w:rFonts w:asciiTheme="minorHAnsi" w:eastAsiaTheme="minorEastAsia" w:hAnsiTheme="minorHAnsi"/>
            <w:noProof/>
            <w:lang w:eastAsia="lv-LV"/>
          </w:rPr>
          <w:tab/>
        </w:r>
        <w:r w:rsidR="00BA7A10" w:rsidRPr="003B09ED">
          <w:rPr>
            <w:rStyle w:val="Hyperlink"/>
            <w:noProof/>
          </w:rPr>
          <w:t>Metode „createDocumentFromSource”</w:t>
        </w:r>
        <w:r w:rsidR="00BA7A10">
          <w:rPr>
            <w:noProof/>
            <w:webHidden/>
          </w:rPr>
          <w:tab/>
        </w:r>
        <w:r w:rsidR="00BA7A10">
          <w:rPr>
            <w:noProof/>
            <w:webHidden/>
          </w:rPr>
          <w:fldChar w:fldCharType="begin"/>
        </w:r>
        <w:r w:rsidR="00BA7A10">
          <w:rPr>
            <w:noProof/>
            <w:webHidden/>
          </w:rPr>
          <w:instrText xml:space="preserve"> PAGEREF _Toc378693651 \h </w:instrText>
        </w:r>
        <w:r w:rsidR="00BA7A10">
          <w:rPr>
            <w:noProof/>
            <w:webHidden/>
          </w:rPr>
        </w:r>
        <w:r w:rsidR="00BA7A10">
          <w:rPr>
            <w:noProof/>
            <w:webHidden/>
          </w:rPr>
          <w:fldChar w:fldCharType="separate"/>
        </w:r>
        <w:r w:rsidR="00BA7A10">
          <w:rPr>
            <w:noProof/>
            <w:webHidden/>
          </w:rPr>
          <w:t>34</w:t>
        </w:r>
        <w:r w:rsidR="00BA7A10">
          <w:rPr>
            <w:noProof/>
            <w:webHidden/>
          </w:rPr>
          <w:fldChar w:fldCharType="end"/>
        </w:r>
      </w:hyperlink>
    </w:p>
    <w:p w14:paraId="07BB28ED" w14:textId="77777777" w:rsidR="00BA7A10" w:rsidRDefault="0097084D">
      <w:pPr>
        <w:pStyle w:val="TOC3"/>
        <w:rPr>
          <w:rFonts w:asciiTheme="minorHAnsi" w:eastAsiaTheme="minorEastAsia" w:hAnsiTheme="minorHAnsi"/>
          <w:noProof/>
          <w:lang w:eastAsia="lv-LV"/>
        </w:rPr>
      </w:pPr>
      <w:hyperlink w:anchor="_Toc378693652" w:history="1">
        <w:r w:rsidR="00BA7A10" w:rsidRPr="003B09ED">
          <w:rPr>
            <w:rStyle w:val="Hyperlink"/>
            <w:rFonts w:cs="Times New Roman"/>
            <w:noProof/>
          </w:rPr>
          <w:t>3.5.3.</w:t>
        </w:r>
        <w:r w:rsidR="00BA7A10">
          <w:rPr>
            <w:rFonts w:asciiTheme="minorHAnsi" w:eastAsiaTheme="minorEastAsia" w:hAnsiTheme="minorHAnsi"/>
            <w:noProof/>
            <w:lang w:eastAsia="lv-LV"/>
          </w:rPr>
          <w:tab/>
        </w:r>
        <w:r w:rsidR="00BA7A10" w:rsidRPr="003B09ED">
          <w:rPr>
            <w:rStyle w:val="Hyperlink"/>
            <w:noProof/>
          </w:rPr>
          <w:t>Metode „createFolder”</w:t>
        </w:r>
        <w:r w:rsidR="00BA7A10">
          <w:rPr>
            <w:noProof/>
            <w:webHidden/>
          </w:rPr>
          <w:tab/>
        </w:r>
        <w:r w:rsidR="00BA7A10">
          <w:rPr>
            <w:noProof/>
            <w:webHidden/>
          </w:rPr>
          <w:fldChar w:fldCharType="begin"/>
        </w:r>
        <w:r w:rsidR="00BA7A10">
          <w:rPr>
            <w:noProof/>
            <w:webHidden/>
          </w:rPr>
          <w:instrText xml:space="preserve"> PAGEREF _Toc378693652 \h </w:instrText>
        </w:r>
        <w:r w:rsidR="00BA7A10">
          <w:rPr>
            <w:noProof/>
            <w:webHidden/>
          </w:rPr>
        </w:r>
        <w:r w:rsidR="00BA7A10">
          <w:rPr>
            <w:noProof/>
            <w:webHidden/>
          </w:rPr>
          <w:fldChar w:fldCharType="separate"/>
        </w:r>
        <w:r w:rsidR="00BA7A10">
          <w:rPr>
            <w:noProof/>
            <w:webHidden/>
          </w:rPr>
          <w:t>36</w:t>
        </w:r>
        <w:r w:rsidR="00BA7A10">
          <w:rPr>
            <w:noProof/>
            <w:webHidden/>
          </w:rPr>
          <w:fldChar w:fldCharType="end"/>
        </w:r>
      </w:hyperlink>
    </w:p>
    <w:p w14:paraId="321DCD10" w14:textId="77777777" w:rsidR="00BA7A10" w:rsidRDefault="0097084D">
      <w:pPr>
        <w:pStyle w:val="TOC3"/>
        <w:rPr>
          <w:rFonts w:asciiTheme="minorHAnsi" w:eastAsiaTheme="minorEastAsia" w:hAnsiTheme="minorHAnsi"/>
          <w:noProof/>
          <w:lang w:eastAsia="lv-LV"/>
        </w:rPr>
      </w:pPr>
      <w:hyperlink w:anchor="_Toc378693653" w:history="1">
        <w:r w:rsidR="00BA7A10" w:rsidRPr="003B09ED">
          <w:rPr>
            <w:rStyle w:val="Hyperlink"/>
            <w:rFonts w:cs="Times New Roman"/>
            <w:noProof/>
          </w:rPr>
          <w:t>3.5.4.</w:t>
        </w:r>
        <w:r w:rsidR="00BA7A10">
          <w:rPr>
            <w:rFonts w:asciiTheme="minorHAnsi" w:eastAsiaTheme="minorEastAsia" w:hAnsiTheme="minorHAnsi"/>
            <w:noProof/>
            <w:lang w:eastAsia="lv-LV"/>
          </w:rPr>
          <w:tab/>
        </w:r>
        <w:r w:rsidR="00BA7A10" w:rsidRPr="003B09ED">
          <w:rPr>
            <w:rStyle w:val="Hyperlink"/>
            <w:noProof/>
          </w:rPr>
          <w:t>Metode „createRelationship”</w:t>
        </w:r>
        <w:r w:rsidR="00BA7A10">
          <w:rPr>
            <w:noProof/>
            <w:webHidden/>
          </w:rPr>
          <w:tab/>
        </w:r>
        <w:r w:rsidR="00BA7A10">
          <w:rPr>
            <w:noProof/>
            <w:webHidden/>
          </w:rPr>
          <w:fldChar w:fldCharType="begin"/>
        </w:r>
        <w:r w:rsidR="00BA7A10">
          <w:rPr>
            <w:noProof/>
            <w:webHidden/>
          </w:rPr>
          <w:instrText xml:space="preserve"> PAGEREF _Toc378693653 \h </w:instrText>
        </w:r>
        <w:r w:rsidR="00BA7A10">
          <w:rPr>
            <w:noProof/>
            <w:webHidden/>
          </w:rPr>
        </w:r>
        <w:r w:rsidR="00BA7A10">
          <w:rPr>
            <w:noProof/>
            <w:webHidden/>
          </w:rPr>
          <w:fldChar w:fldCharType="separate"/>
        </w:r>
        <w:r w:rsidR="00BA7A10">
          <w:rPr>
            <w:noProof/>
            <w:webHidden/>
          </w:rPr>
          <w:t>37</w:t>
        </w:r>
        <w:r w:rsidR="00BA7A10">
          <w:rPr>
            <w:noProof/>
            <w:webHidden/>
          </w:rPr>
          <w:fldChar w:fldCharType="end"/>
        </w:r>
      </w:hyperlink>
    </w:p>
    <w:p w14:paraId="3C50A4CC" w14:textId="77777777" w:rsidR="00BA7A10" w:rsidRDefault="0097084D">
      <w:pPr>
        <w:pStyle w:val="TOC3"/>
        <w:rPr>
          <w:rFonts w:asciiTheme="minorHAnsi" w:eastAsiaTheme="minorEastAsia" w:hAnsiTheme="minorHAnsi"/>
          <w:noProof/>
          <w:lang w:eastAsia="lv-LV"/>
        </w:rPr>
      </w:pPr>
      <w:hyperlink w:anchor="_Toc378693654" w:history="1">
        <w:r w:rsidR="00BA7A10" w:rsidRPr="003B09ED">
          <w:rPr>
            <w:rStyle w:val="Hyperlink"/>
            <w:rFonts w:cs="Times New Roman"/>
            <w:noProof/>
          </w:rPr>
          <w:t>3.5.5.</w:t>
        </w:r>
        <w:r w:rsidR="00BA7A10">
          <w:rPr>
            <w:rFonts w:asciiTheme="minorHAnsi" w:eastAsiaTheme="minorEastAsia" w:hAnsiTheme="minorHAnsi"/>
            <w:noProof/>
            <w:lang w:eastAsia="lv-LV"/>
          </w:rPr>
          <w:tab/>
        </w:r>
        <w:r w:rsidR="00BA7A10" w:rsidRPr="003B09ED">
          <w:rPr>
            <w:rStyle w:val="Hyperlink"/>
            <w:noProof/>
          </w:rPr>
          <w:t>Metode „updateProperties”</w:t>
        </w:r>
        <w:r w:rsidR="00BA7A10">
          <w:rPr>
            <w:noProof/>
            <w:webHidden/>
          </w:rPr>
          <w:tab/>
        </w:r>
        <w:r w:rsidR="00BA7A10">
          <w:rPr>
            <w:noProof/>
            <w:webHidden/>
          </w:rPr>
          <w:fldChar w:fldCharType="begin"/>
        </w:r>
        <w:r w:rsidR="00BA7A10">
          <w:rPr>
            <w:noProof/>
            <w:webHidden/>
          </w:rPr>
          <w:instrText xml:space="preserve"> PAGEREF _Toc378693654 \h </w:instrText>
        </w:r>
        <w:r w:rsidR="00BA7A10">
          <w:rPr>
            <w:noProof/>
            <w:webHidden/>
          </w:rPr>
        </w:r>
        <w:r w:rsidR="00BA7A10">
          <w:rPr>
            <w:noProof/>
            <w:webHidden/>
          </w:rPr>
          <w:fldChar w:fldCharType="separate"/>
        </w:r>
        <w:r w:rsidR="00BA7A10">
          <w:rPr>
            <w:noProof/>
            <w:webHidden/>
          </w:rPr>
          <w:t>38</w:t>
        </w:r>
        <w:r w:rsidR="00BA7A10">
          <w:rPr>
            <w:noProof/>
            <w:webHidden/>
          </w:rPr>
          <w:fldChar w:fldCharType="end"/>
        </w:r>
      </w:hyperlink>
    </w:p>
    <w:p w14:paraId="7CCEF29C" w14:textId="77777777" w:rsidR="00BA7A10" w:rsidRDefault="0097084D">
      <w:pPr>
        <w:pStyle w:val="TOC3"/>
        <w:rPr>
          <w:rFonts w:asciiTheme="minorHAnsi" w:eastAsiaTheme="minorEastAsia" w:hAnsiTheme="minorHAnsi"/>
          <w:noProof/>
          <w:lang w:eastAsia="lv-LV"/>
        </w:rPr>
      </w:pPr>
      <w:hyperlink w:anchor="_Toc378693655" w:history="1">
        <w:r w:rsidR="00BA7A10" w:rsidRPr="003B09ED">
          <w:rPr>
            <w:rStyle w:val="Hyperlink"/>
            <w:rFonts w:cs="Times New Roman"/>
            <w:noProof/>
          </w:rPr>
          <w:t>3.5.6.</w:t>
        </w:r>
        <w:r w:rsidR="00BA7A10">
          <w:rPr>
            <w:rFonts w:asciiTheme="minorHAnsi" w:eastAsiaTheme="minorEastAsia" w:hAnsiTheme="minorHAnsi"/>
            <w:noProof/>
            <w:lang w:eastAsia="lv-LV"/>
          </w:rPr>
          <w:tab/>
        </w:r>
        <w:r w:rsidR="00BA7A10" w:rsidRPr="003B09ED">
          <w:rPr>
            <w:rStyle w:val="Hyperlink"/>
            <w:noProof/>
          </w:rPr>
          <w:t>Metode „moveObject”</w:t>
        </w:r>
        <w:r w:rsidR="00BA7A10">
          <w:rPr>
            <w:noProof/>
            <w:webHidden/>
          </w:rPr>
          <w:tab/>
        </w:r>
        <w:r w:rsidR="00BA7A10">
          <w:rPr>
            <w:noProof/>
            <w:webHidden/>
          </w:rPr>
          <w:fldChar w:fldCharType="begin"/>
        </w:r>
        <w:r w:rsidR="00BA7A10">
          <w:rPr>
            <w:noProof/>
            <w:webHidden/>
          </w:rPr>
          <w:instrText xml:space="preserve"> PAGEREF _Toc378693655 \h </w:instrText>
        </w:r>
        <w:r w:rsidR="00BA7A10">
          <w:rPr>
            <w:noProof/>
            <w:webHidden/>
          </w:rPr>
        </w:r>
        <w:r w:rsidR="00BA7A10">
          <w:rPr>
            <w:noProof/>
            <w:webHidden/>
          </w:rPr>
          <w:fldChar w:fldCharType="separate"/>
        </w:r>
        <w:r w:rsidR="00BA7A10">
          <w:rPr>
            <w:noProof/>
            <w:webHidden/>
          </w:rPr>
          <w:t>40</w:t>
        </w:r>
        <w:r w:rsidR="00BA7A10">
          <w:rPr>
            <w:noProof/>
            <w:webHidden/>
          </w:rPr>
          <w:fldChar w:fldCharType="end"/>
        </w:r>
      </w:hyperlink>
    </w:p>
    <w:p w14:paraId="2A3E35F9" w14:textId="77777777" w:rsidR="00BA7A10" w:rsidRDefault="0097084D">
      <w:pPr>
        <w:pStyle w:val="TOC3"/>
        <w:rPr>
          <w:rFonts w:asciiTheme="minorHAnsi" w:eastAsiaTheme="minorEastAsia" w:hAnsiTheme="minorHAnsi"/>
          <w:noProof/>
          <w:lang w:eastAsia="lv-LV"/>
        </w:rPr>
      </w:pPr>
      <w:hyperlink w:anchor="_Toc378693656" w:history="1">
        <w:r w:rsidR="00BA7A10" w:rsidRPr="003B09ED">
          <w:rPr>
            <w:rStyle w:val="Hyperlink"/>
            <w:rFonts w:cs="Times New Roman"/>
            <w:noProof/>
          </w:rPr>
          <w:t>3.5.7.</w:t>
        </w:r>
        <w:r w:rsidR="00BA7A10">
          <w:rPr>
            <w:rFonts w:asciiTheme="minorHAnsi" w:eastAsiaTheme="minorEastAsia" w:hAnsiTheme="minorHAnsi"/>
            <w:noProof/>
            <w:lang w:eastAsia="lv-LV"/>
          </w:rPr>
          <w:tab/>
        </w:r>
        <w:r w:rsidR="00BA7A10" w:rsidRPr="003B09ED">
          <w:rPr>
            <w:rStyle w:val="Hyperlink"/>
            <w:noProof/>
          </w:rPr>
          <w:t>Metode „deleteObject”</w:t>
        </w:r>
        <w:r w:rsidR="00BA7A10">
          <w:rPr>
            <w:noProof/>
            <w:webHidden/>
          </w:rPr>
          <w:tab/>
        </w:r>
        <w:r w:rsidR="00BA7A10">
          <w:rPr>
            <w:noProof/>
            <w:webHidden/>
          </w:rPr>
          <w:fldChar w:fldCharType="begin"/>
        </w:r>
        <w:r w:rsidR="00BA7A10">
          <w:rPr>
            <w:noProof/>
            <w:webHidden/>
          </w:rPr>
          <w:instrText xml:space="preserve"> PAGEREF _Toc378693656 \h </w:instrText>
        </w:r>
        <w:r w:rsidR="00BA7A10">
          <w:rPr>
            <w:noProof/>
            <w:webHidden/>
          </w:rPr>
        </w:r>
        <w:r w:rsidR="00BA7A10">
          <w:rPr>
            <w:noProof/>
            <w:webHidden/>
          </w:rPr>
          <w:fldChar w:fldCharType="separate"/>
        </w:r>
        <w:r w:rsidR="00BA7A10">
          <w:rPr>
            <w:noProof/>
            <w:webHidden/>
          </w:rPr>
          <w:t>41</w:t>
        </w:r>
        <w:r w:rsidR="00BA7A10">
          <w:rPr>
            <w:noProof/>
            <w:webHidden/>
          </w:rPr>
          <w:fldChar w:fldCharType="end"/>
        </w:r>
      </w:hyperlink>
    </w:p>
    <w:p w14:paraId="2FA94921" w14:textId="77777777" w:rsidR="00BA7A10" w:rsidRDefault="0097084D">
      <w:pPr>
        <w:pStyle w:val="TOC3"/>
        <w:rPr>
          <w:rFonts w:asciiTheme="minorHAnsi" w:eastAsiaTheme="minorEastAsia" w:hAnsiTheme="minorHAnsi"/>
          <w:noProof/>
          <w:lang w:eastAsia="lv-LV"/>
        </w:rPr>
      </w:pPr>
      <w:hyperlink w:anchor="_Toc378693657" w:history="1">
        <w:r w:rsidR="00BA7A10" w:rsidRPr="003B09ED">
          <w:rPr>
            <w:rStyle w:val="Hyperlink"/>
            <w:rFonts w:cs="Times New Roman"/>
            <w:noProof/>
          </w:rPr>
          <w:t>3.5.8.</w:t>
        </w:r>
        <w:r w:rsidR="00BA7A10">
          <w:rPr>
            <w:rFonts w:asciiTheme="minorHAnsi" w:eastAsiaTheme="minorEastAsia" w:hAnsiTheme="minorHAnsi"/>
            <w:noProof/>
            <w:lang w:eastAsia="lv-LV"/>
          </w:rPr>
          <w:tab/>
        </w:r>
        <w:r w:rsidR="00BA7A10" w:rsidRPr="003B09ED">
          <w:rPr>
            <w:rStyle w:val="Hyperlink"/>
            <w:noProof/>
          </w:rPr>
          <w:t>Metode „getObject”</w:t>
        </w:r>
        <w:r w:rsidR="00BA7A10">
          <w:rPr>
            <w:noProof/>
            <w:webHidden/>
          </w:rPr>
          <w:tab/>
        </w:r>
        <w:r w:rsidR="00BA7A10">
          <w:rPr>
            <w:noProof/>
            <w:webHidden/>
          </w:rPr>
          <w:fldChar w:fldCharType="begin"/>
        </w:r>
        <w:r w:rsidR="00BA7A10">
          <w:rPr>
            <w:noProof/>
            <w:webHidden/>
          </w:rPr>
          <w:instrText xml:space="preserve"> PAGEREF _Toc378693657 \h </w:instrText>
        </w:r>
        <w:r w:rsidR="00BA7A10">
          <w:rPr>
            <w:noProof/>
            <w:webHidden/>
          </w:rPr>
        </w:r>
        <w:r w:rsidR="00BA7A10">
          <w:rPr>
            <w:noProof/>
            <w:webHidden/>
          </w:rPr>
          <w:fldChar w:fldCharType="separate"/>
        </w:r>
        <w:r w:rsidR="00BA7A10">
          <w:rPr>
            <w:noProof/>
            <w:webHidden/>
          </w:rPr>
          <w:t>41</w:t>
        </w:r>
        <w:r w:rsidR="00BA7A10">
          <w:rPr>
            <w:noProof/>
            <w:webHidden/>
          </w:rPr>
          <w:fldChar w:fldCharType="end"/>
        </w:r>
      </w:hyperlink>
    </w:p>
    <w:p w14:paraId="0C674F42" w14:textId="77777777" w:rsidR="00BA7A10" w:rsidRDefault="0097084D">
      <w:pPr>
        <w:pStyle w:val="TOC3"/>
        <w:rPr>
          <w:rFonts w:asciiTheme="minorHAnsi" w:eastAsiaTheme="minorEastAsia" w:hAnsiTheme="minorHAnsi"/>
          <w:noProof/>
          <w:lang w:eastAsia="lv-LV"/>
        </w:rPr>
      </w:pPr>
      <w:hyperlink w:anchor="_Toc378693658" w:history="1">
        <w:r w:rsidR="00BA7A10" w:rsidRPr="003B09ED">
          <w:rPr>
            <w:rStyle w:val="Hyperlink"/>
            <w:rFonts w:cs="Times New Roman"/>
            <w:noProof/>
          </w:rPr>
          <w:t>3.5.9.</w:t>
        </w:r>
        <w:r w:rsidR="00BA7A10">
          <w:rPr>
            <w:rFonts w:asciiTheme="minorHAnsi" w:eastAsiaTheme="minorEastAsia" w:hAnsiTheme="minorHAnsi"/>
            <w:noProof/>
            <w:lang w:eastAsia="lv-LV"/>
          </w:rPr>
          <w:tab/>
        </w:r>
        <w:r w:rsidR="00BA7A10" w:rsidRPr="003B09ED">
          <w:rPr>
            <w:rStyle w:val="Hyperlink"/>
            <w:noProof/>
          </w:rPr>
          <w:t>Metode „getObjectByPath”</w:t>
        </w:r>
        <w:r w:rsidR="00BA7A10">
          <w:rPr>
            <w:noProof/>
            <w:webHidden/>
          </w:rPr>
          <w:tab/>
        </w:r>
        <w:r w:rsidR="00BA7A10">
          <w:rPr>
            <w:noProof/>
            <w:webHidden/>
          </w:rPr>
          <w:fldChar w:fldCharType="begin"/>
        </w:r>
        <w:r w:rsidR="00BA7A10">
          <w:rPr>
            <w:noProof/>
            <w:webHidden/>
          </w:rPr>
          <w:instrText xml:space="preserve"> PAGEREF _Toc378693658 \h </w:instrText>
        </w:r>
        <w:r w:rsidR="00BA7A10">
          <w:rPr>
            <w:noProof/>
            <w:webHidden/>
          </w:rPr>
        </w:r>
        <w:r w:rsidR="00BA7A10">
          <w:rPr>
            <w:noProof/>
            <w:webHidden/>
          </w:rPr>
          <w:fldChar w:fldCharType="separate"/>
        </w:r>
        <w:r w:rsidR="00BA7A10">
          <w:rPr>
            <w:noProof/>
            <w:webHidden/>
          </w:rPr>
          <w:t>43</w:t>
        </w:r>
        <w:r w:rsidR="00BA7A10">
          <w:rPr>
            <w:noProof/>
            <w:webHidden/>
          </w:rPr>
          <w:fldChar w:fldCharType="end"/>
        </w:r>
      </w:hyperlink>
    </w:p>
    <w:p w14:paraId="72584967" w14:textId="77777777" w:rsidR="00BA7A10" w:rsidRDefault="0097084D">
      <w:pPr>
        <w:pStyle w:val="TOC3"/>
        <w:rPr>
          <w:rFonts w:asciiTheme="minorHAnsi" w:eastAsiaTheme="minorEastAsia" w:hAnsiTheme="minorHAnsi"/>
          <w:noProof/>
          <w:lang w:eastAsia="lv-LV"/>
        </w:rPr>
      </w:pPr>
      <w:hyperlink w:anchor="_Toc378693659" w:history="1">
        <w:r w:rsidR="00BA7A10" w:rsidRPr="003B09ED">
          <w:rPr>
            <w:rStyle w:val="Hyperlink"/>
            <w:rFonts w:cs="Times New Roman"/>
            <w:noProof/>
          </w:rPr>
          <w:t>3.5.10.</w:t>
        </w:r>
        <w:r w:rsidR="00BA7A10">
          <w:rPr>
            <w:rFonts w:asciiTheme="minorHAnsi" w:eastAsiaTheme="minorEastAsia" w:hAnsiTheme="minorHAnsi"/>
            <w:noProof/>
            <w:lang w:eastAsia="lv-LV"/>
          </w:rPr>
          <w:tab/>
        </w:r>
        <w:r w:rsidR="00BA7A10" w:rsidRPr="003B09ED">
          <w:rPr>
            <w:rStyle w:val="Hyperlink"/>
            <w:noProof/>
          </w:rPr>
          <w:t>Metode „setContentStream”</w:t>
        </w:r>
        <w:r w:rsidR="00BA7A10">
          <w:rPr>
            <w:noProof/>
            <w:webHidden/>
          </w:rPr>
          <w:tab/>
        </w:r>
        <w:r w:rsidR="00BA7A10">
          <w:rPr>
            <w:noProof/>
            <w:webHidden/>
          </w:rPr>
          <w:fldChar w:fldCharType="begin"/>
        </w:r>
        <w:r w:rsidR="00BA7A10">
          <w:rPr>
            <w:noProof/>
            <w:webHidden/>
          </w:rPr>
          <w:instrText xml:space="preserve"> PAGEREF _Toc378693659 \h </w:instrText>
        </w:r>
        <w:r w:rsidR="00BA7A10">
          <w:rPr>
            <w:noProof/>
            <w:webHidden/>
          </w:rPr>
        </w:r>
        <w:r w:rsidR="00BA7A10">
          <w:rPr>
            <w:noProof/>
            <w:webHidden/>
          </w:rPr>
          <w:fldChar w:fldCharType="separate"/>
        </w:r>
        <w:r w:rsidR="00BA7A10">
          <w:rPr>
            <w:noProof/>
            <w:webHidden/>
          </w:rPr>
          <w:t>44</w:t>
        </w:r>
        <w:r w:rsidR="00BA7A10">
          <w:rPr>
            <w:noProof/>
            <w:webHidden/>
          </w:rPr>
          <w:fldChar w:fldCharType="end"/>
        </w:r>
      </w:hyperlink>
    </w:p>
    <w:p w14:paraId="4004D7A0" w14:textId="77777777" w:rsidR="00BA7A10" w:rsidRDefault="0097084D">
      <w:pPr>
        <w:pStyle w:val="TOC3"/>
        <w:rPr>
          <w:rFonts w:asciiTheme="minorHAnsi" w:eastAsiaTheme="minorEastAsia" w:hAnsiTheme="minorHAnsi"/>
          <w:noProof/>
          <w:lang w:eastAsia="lv-LV"/>
        </w:rPr>
      </w:pPr>
      <w:hyperlink w:anchor="_Toc378693660" w:history="1">
        <w:r w:rsidR="00BA7A10" w:rsidRPr="003B09ED">
          <w:rPr>
            <w:rStyle w:val="Hyperlink"/>
            <w:rFonts w:cs="Times New Roman"/>
            <w:noProof/>
          </w:rPr>
          <w:t>3.5.11.</w:t>
        </w:r>
        <w:r w:rsidR="00BA7A10">
          <w:rPr>
            <w:rFonts w:asciiTheme="minorHAnsi" w:eastAsiaTheme="minorEastAsia" w:hAnsiTheme="minorHAnsi"/>
            <w:noProof/>
            <w:lang w:eastAsia="lv-LV"/>
          </w:rPr>
          <w:tab/>
        </w:r>
        <w:r w:rsidR="00BA7A10" w:rsidRPr="003B09ED">
          <w:rPr>
            <w:rStyle w:val="Hyperlink"/>
            <w:noProof/>
          </w:rPr>
          <w:t>Metode „deleteContentStream”</w:t>
        </w:r>
        <w:r w:rsidR="00BA7A10">
          <w:rPr>
            <w:noProof/>
            <w:webHidden/>
          </w:rPr>
          <w:tab/>
        </w:r>
        <w:r w:rsidR="00BA7A10">
          <w:rPr>
            <w:noProof/>
            <w:webHidden/>
          </w:rPr>
          <w:fldChar w:fldCharType="begin"/>
        </w:r>
        <w:r w:rsidR="00BA7A10">
          <w:rPr>
            <w:noProof/>
            <w:webHidden/>
          </w:rPr>
          <w:instrText xml:space="preserve"> PAGEREF _Toc378693660 \h </w:instrText>
        </w:r>
        <w:r w:rsidR="00BA7A10">
          <w:rPr>
            <w:noProof/>
            <w:webHidden/>
          </w:rPr>
        </w:r>
        <w:r w:rsidR="00BA7A10">
          <w:rPr>
            <w:noProof/>
            <w:webHidden/>
          </w:rPr>
          <w:fldChar w:fldCharType="separate"/>
        </w:r>
        <w:r w:rsidR="00BA7A10">
          <w:rPr>
            <w:noProof/>
            <w:webHidden/>
          </w:rPr>
          <w:t>45</w:t>
        </w:r>
        <w:r w:rsidR="00BA7A10">
          <w:rPr>
            <w:noProof/>
            <w:webHidden/>
          </w:rPr>
          <w:fldChar w:fldCharType="end"/>
        </w:r>
      </w:hyperlink>
    </w:p>
    <w:p w14:paraId="14D0DB7C" w14:textId="77777777" w:rsidR="00BA7A10" w:rsidRDefault="0097084D">
      <w:pPr>
        <w:pStyle w:val="TOC3"/>
        <w:rPr>
          <w:rFonts w:asciiTheme="minorHAnsi" w:eastAsiaTheme="minorEastAsia" w:hAnsiTheme="minorHAnsi"/>
          <w:noProof/>
          <w:lang w:eastAsia="lv-LV"/>
        </w:rPr>
      </w:pPr>
      <w:hyperlink w:anchor="_Toc378693661" w:history="1">
        <w:r w:rsidR="00BA7A10" w:rsidRPr="003B09ED">
          <w:rPr>
            <w:rStyle w:val="Hyperlink"/>
            <w:rFonts w:cs="Times New Roman"/>
            <w:noProof/>
          </w:rPr>
          <w:t>3.5.12.</w:t>
        </w:r>
        <w:r w:rsidR="00BA7A10">
          <w:rPr>
            <w:rFonts w:asciiTheme="minorHAnsi" w:eastAsiaTheme="minorEastAsia" w:hAnsiTheme="minorHAnsi"/>
            <w:noProof/>
            <w:lang w:eastAsia="lv-LV"/>
          </w:rPr>
          <w:tab/>
        </w:r>
        <w:r w:rsidR="00BA7A10" w:rsidRPr="003B09ED">
          <w:rPr>
            <w:rStyle w:val="Hyperlink"/>
            <w:noProof/>
          </w:rPr>
          <w:t>Metode „getContentStream”</w:t>
        </w:r>
        <w:r w:rsidR="00BA7A10">
          <w:rPr>
            <w:noProof/>
            <w:webHidden/>
          </w:rPr>
          <w:tab/>
        </w:r>
        <w:r w:rsidR="00BA7A10">
          <w:rPr>
            <w:noProof/>
            <w:webHidden/>
          </w:rPr>
          <w:fldChar w:fldCharType="begin"/>
        </w:r>
        <w:r w:rsidR="00BA7A10">
          <w:rPr>
            <w:noProof/>
            <w:webHidden/>
          </w:rPr>
          <w:instrText xml:space="preserve"> PAGEREF _Toc378693661 \h </w:instrText>
        </w:r>
        <w:r w:rsidR="00BA7A10">
          <w:rPr>
            <w:noProof/>
            <w:webHidden/>
          </w:rPr>
        </w:r>
        <w:r w:rsidR="00BA7A10">
          <w:rPr>
            <w:noProof/>
            <w:webHidden/>
          </w:rPr>
          <w:fldChar w:fldCharType="separate"/>
        </w:r>
        <w:r w:rsidR="00BA7A10">
          <w:rPr>
            <w:noProof/>
            <w:webHidden/>
          </w:rPr>
          <w:t>46</w:t>
        </w:r>
        <w:r w:rsidR="00BA7A10">
          <w:rPr>
            <w:noProof/>
            <w:webHidden/>
          </w:rPr>
          <w:fldChar w:fldCharType="end"/>
        </w:r>
      </w:hyperlink>
    </w:p>
    <w:p w14:paraId="2B80ED07" w14:textId="77777777" w:rsidR="00BA7A10" w:rsidRDefault="0097084D">
      <w:pPr>
        <w:pStyle w:val="TOC2"/>
        <w:rPr>
          <w:rFonts w:asciiTheme="minorHAnsi" w:eastAsiaTheme="minorEastAsia" w:hAnsiTheme="minorHAnsi"/>
          <w:b w:val="0"/>
          <w:noProof/>
          <w:lang w:eastAsia="lv-LV"/>
        </w:rPr>
      </w:pPr>
      <w:hyperlink w:anchor="_Toc378693662" w:history="1">
        <w:r w:rsidR="00BA7A10" w:rsidRPr="003B09ED">
          <w:rPr>
            <w:rStyle w:val="Hyperlink"/>
            <w:rFonts w:cs="Times New Roman"/>
            <w:noProof/>
          </w:rPr>
          <w:t>3.6.</w:t>
        </w:r>
        <w:r w:rsidR="00BA7A10">
          <w:rPr>
            <w:rFonts w:asciiTheme="minorHAnsi" w:eastAsiaTheme="minorEastAsia" w:hAnsiTheme="minorHAnsi"/>
            <w:b w:val="0"/>
            <w:noProof/>
            <w:lang w:eastAsia="lv-LV"/>
          </w:rPr>
          <w:tab/>
        </w:r>
        <w:r w:rsidR="00BA7A10" w:rsidRPr="003B09ED">
          <w:rPr>
            <w:rStyle w:val="Hyperlink"/>
            <w:noProof/>
          </w:rPr>
          <w:t>Versiju metodes</w:t>
        </w:r>
        <w:r w:rsidR="00BA7A10">
          <w:rPr>
            <w:noProof/>
            <w:webHidden/>
          </w:rPr>
          <w:tab/>
        </w:r>
        <w:r w:rsidR="00BA7A10">
          <w:rPr>
            <w:noProof/>
            <w:webHidden/>
          </w:rPr>
          <w:fldChar w:fldCharType="begin"/>
        </w:r>
        <w:r w:rsidR="00BA7A10">
          <w:rPr>
            <w:noProof/>
            <w:webHidden/>
          </w:rPr>
          <w:instrText xml:space="preserve"> PAGEREF _Toc378693662 \h </w:instrText>
        </w:r>
        <w:r w:rsidR="00BA7A10">
          <w:rPr>
            <w:noProof/>
            <w:webHidden/>
          </w:rPr>
        </w:r>
        <w:r w:rsidR="00BA7A10">
          <w:rPr>
            <w:noProof/>
            <w:webHidden/>
          </w:rPr>
          <w:fldChar w:fldCharType="separate"/>
        </w:r>
        <w:r w:rsidR="00BA7A10">
          <w:rPr>
            <w:noProof/>
            <w:webHidden/>
          </w:rPr>
          <w:t>47</w:t>
        </w:r>
        <w:r w:rsidR="00BA7A10">
          <w:rPr>
            <w:noProof/>
            <w:webHidden/>
          </w:rPr>
          <w:fldChar w:fldCharType="end"/>
        </w:r>
      </w:hyperlink>
    </w:p>
    <w:p w14:paraId="0C11FC3D" w14:textId="77777777" w:rsidR="00BA7A10" w:rsidRDefault="0097084D">
      <w:pPr>
        <w:pStyle w:val="TOC3"/>
        <w:rPr>
          <w:rFonts w:asciiTheme="minorHAnsi" w:eastAsiaTheme="minorEastAsia" w:hAnsiTheme="minorHAnsi"/>
          <w:noProof/>
          <w:lang w:eastAsia="lv-LV"/>
        </w:rPr>
      </w:pPr>
      <w:hyperlink w:anchor="_Toc378693663" w:history="1">
        <w:r w:rsidR="00BA7A10" w:rsidRPr="003B09ED">
          <w:rPr>
            <w:rStyle w:val="Hyperlink"/>
            <w:rFonts w:cs="Times New Roman"/>
            <w:noProof/>
          </w:rPr>
          <w:t>3.6.1.</w:t>
        </w:r>
        <w:r w:rsidR="00BA7A10">
          <w:rPr>
            <w:rFonts w:asciiTheme="minorHAnsi" w:eastAsiaTheme="minorEastAsia" w:hAnsiTheme="minorHAnsi"/>
            <w:noProof/>
            <w:lang w:eastAsia="lv-LV"/>
          </w:rPr>
          <w:tab/>
        </w:r>
        <w:r w:rsidR="00BA7A10" w:rsidRPr="003B09ED">
          <w:rPr>
            <w:rStyle w:val="Hyperlink"/>
            <w:noProof/>
          </w:rPr>
          <w:t>Metode „getObjectOfLatestVersion”</w:t>
        </w:r>
        <w:r w:rsidR="00BA7A10">
          <w:rPr>
            <w:noProof/>
            <w:webHidden/>
          </w:rPr>
          <w:tab/>
        </w:r>
        <w:r w:rsidR="00BA7A10">
          <w:rPr>
            <w:noProof/>
            <w:webHidden/>
          </w:rPr>
          <w:fldChar w:fldCharType="begin"/>
        </w:r>
        <w:r w:rsidR="00BA7A10">
          <w:rPr>
            <w:noProof/>
            <w:webHidden/>
          </w:rPr>
          <w:instrText xml:space="preserve"> PAGEREF _Toc378693663 \h </w:instrText>
        </w:r>
        <w:r w:rsidR="00BA7A10">
          <w:rPr>
            <w:noProof/>
            <w:webHidden/>
          </w:rPr>
        </w:r>
        <w:r w:rsidR="00BA7A10">
          <w:rPr>
            <w:noProof/>
            <w:webHidden/>
          </w:rPr>
          <w:fldChar w:fldCharType="separate"/>
        </w:r>
        <w:r w:rsidR="00BA7A10">
          <w:rPr>
            <w:noProof/>
            <w:webHidden/>
          </w:rPr>
          <w:t>47</w:t>
        </w:r>
        <w:r w:rsidR="00BA7A10">
          <w:rPr>
            <w:noProof/>
            <w:webHidden/>
          </w:rPr>
          <w:fldChar w:fldCharType="end"/>
        </w:r>
      </w:hyperlink>
    </w:p>
    <w:p w14:paraId="290669B5" w14:textId="77777777" w:rsidR="00BA7A10" w:rsidRDefault="0097084D">
      <w:pPr>
        <w:pStyle w:val="TOC3"/>
        <w:rPr>
          <w:rFonts w:asciiTheme="minorHAnsi" w:eastAsiaTheme="minorEastAsia" w:hAnsiTheme="minorHAnsi"/>
          <w:noProof/>
          <w:lang w:eastAsia="lv-LV"/>
        </w:rPr>
      </w:pPr>
      <w:hyperlink w:anchor="_Toc378693664" w:history="1">
        <w:r w:rsidR="00BA7A10" w:rsidRPr="003B09ED">
          <w:rPr>
            <w:rStyle w:val="Hyperlink"/>
            <w:rFonts w:cs="Times New Roman"/>
            <w:noProof/>
          </w:rPr>
          <w:t>3.6.2.</w:t>
        </w:r>
        <w:r w:rsidR="00BA7A10">
          <w:rPr>
            <w:rFonts w:asciiTheme="minorHAnsi" w:eastAsiaTheme="minorEastAsia" w:hAnsiTheme="minorHAnsi"/>
            <w:noProof/>
            <w:lang w:eastAsia="lv-LV"/>
          </w:rPr>
          <w:tab/>
        </w:r>
        <w:r w:rsidR="00BA7A10" w:rsidRPr="003B09ED">
          <w:rPr>
            <w:rStyle w:val="Hyperlink"/>
            <w:noProof/>
          </w:rPr>
          <w:t>Metode „getAllVersions”</w:t>
        </w:r>
        <w:r w:rsidR="00BA7A10">
          <w:rPr>
            <w:noProof/>
            <w:webHidden/>
          </w:rPr>
          <w:tab/>
        </w:r>
        <w:r w:rsidR="00BA7A10">
          <w:rPr>
            <w:noProof/>
            <w:webHidden/>
          </w:rPr>
          <w:fldChar w:fldCharType="begin"/>
        </w:r>
        <w:r w:rsidR="00BA7A10">
          <w:rPr>
            <w:noProof/>
            <w:webHidden/>
          </w:rPr>
          <w:instrText xml:space="preserve"> PAGEREF _Toc378693664 \h </w:instrText>
        </w:r>
        <w:r w:rsidR="00BA7A10">
          <w:rPr>
            <w:noProof/>
            <w:webHidden/>
          </w:rPr>
        </w:r>
        <w:r w:rsidR="00BA7A10">
          <w:rPr>
            <w:noProof/>
            <w:webHidden/>
          </w:rPr>
          <w:fldChar w:fldCharType="separate"/>
        </w:r>
        <w:r w:rsidR="00BA7A10">
          <w:rPr>
            <w:noProof/>
            <w:webHidden/>
          </w:rPr>
          <w:t>49</w:t>
        </w:r>
        <w:r w:rsidR="00BA7A10">
          <w:rPr>
            <w:noProof/>
            <w:webHidden/>
          </w:rPr>
          <w:fldChar w:fldCharType="end"/>
        </w:r>
      </w:hyperlink>
    </w:p>
    <w:p w14:paraId="76120B69" w14:textId="77777777" w:rsidR="00BA7A10" w:rsidRDefault="0097084D">
      <w:pPr>
        <w:pStyle w:val="TOC2"/>
        <w:rPr>
          <w:rFonts w:asciiTheme="minorHAnsi" w:eastAsiaTheme="minorEastAsia" w:hAnsiTheme="minorHAnsi"/>
          <w:b w:val="0"/>
          <w:noProof/>
          <w:lang w:eastAsia="lv-LV"/>
        </w:rPr>
      </w:pPr>
      <w:hyperlink w:anchor="_Toc378693665" w:history="1">
        <w:r w:rsidR="00BA7A10" w:rsidRPr="003B09ED">
          <w:rPr>
            <w:rStyle w:val="Hyperlink"/>
            <w:rFonts w:cs="Times New Roman"/>
            <w:noProof/>
          </w:rPr>
          <w:t>3.7.</w:t>
        </w:r>
        <w:r w:rsidR="00BA7A10">
          <w:rPr>
            <w:rFonts w:asciiTheme="minorHAnsi" w:eastAsiaTheme="minorEastAsia" w:hAnsiTheme="minorHAnsi"/>
            <w:b w:val="0"/>
            <w:noProof/>
            <w:lang w:eastAsia="lv-LV"/>
          </w:rPr>
          <w:tab/>
        </w:r>
        <w:r w:rsidR="00BA7A10" w:rsidRPr="003B09ED">
          <w:rPr>
            <w:rStyle w:val="Hyperlink"/>
            <w:noProof/>
          </w:rPr>
          <w:t>Objektu bināro datu metodes</w:t>
        </w:r>
        <w:r w:rsidR="00BA7A10">
          <w:rPr>
            <w:noProof/>
            <w:webHidden/>
          </w:rPr>
          <w:tab/>
        </w:r>
        <w:r w:rsidR="00BA7A10">
          <w:rPr>
            <w:noProof/>
            <w:webHidden/>
          </w:rPr>
          <w:fldChar w:fldCharType="begin"/>
        </w:r>
        <w:r w:rsidR="00BA7A10">
          <w:rPr>
            <w:noProof/>
            <w:webHidden/>
          </w:rPr>
          <w:instrText xml:space="preserve"> PAGEREF _Toc378693665 \h </w:instrText>
        </w:r>
        <w:r w:rsidR="00BA7A10">
          <w:rPr>
            <w:noProof/>
            <w:webHidden/>
          </w:rPr>
        </w:r>
        <w:r w:rsidR="00BA7A10">
          <w:rPr>
            <w:noProof/>
            <w:webHidden/>
          </w:rPr>
          <w:fldChar w:fldCharType="separate"/>
        </w:r>
        <w:r w:rsidR="00BA7A10">
          <w:rPr>
            <w:noProof/>
            <w:webHidden/>
          </w:rPr>
          <w:t>50</w:t>
        </w:r>
        <w:r w:rsidR="00BA7A10">
          <w:rPr>
            <w:noProof/>
            <w:webHidden/>
          </w:rPr>
          <w:fldChar w:fldCharType="end"/>
        </w:r>
      </w:hyperlink>
    </w:p>
    <w:p w14:paraId="2D4CA000" w14:textId="77777777" w:rsidR="00BA7A10" w:rsidRDefault="0097084D">
      <w:pPr>
        <w:pStyle w:val="TOC3"/>
        <w:rPr>
          <w:rFonts w:asciiTheme="minorHAnsi" w:eastAsiaTheme="minorEastAsia" w:hAnsiTheme="minorHAnsi"/>
          <w:noProof/>
          <w:lang w:eastAsia="lv-LV"/>
        </w:rPr>
      </w:pPr>
      <w:hyperlink w:anchor="_Toc378693666" w:history="1">
        <w:r w:rsidR="00BA7A10" w:rsidRPr="003B09ED">
          <w:rPr>
            <w:rStyle w:val="Hyperlink"/>
            <w:rFonts w:cs="Times New Roman"/>
            <w:noProof/>
          </w:rPr>
          <w:t>3.7.1.</w:t>
        </w:r>
        <w:r w:rsidR="00BA7A10">
          <w:rPr>
            <w:rFonts w:asciiTheme="minorHAnsi" w:eastAsiaTheme="minorEastAsia" w:hAnsiTheme="minorHAnsi"/>
            <w:noProof/>
            <w:lang w:eastAsia="lv-LV"/>
          </w:rPr>
          <w:tab/>
        </w:r>
        <w:r w:rsidR="00BA7A10" w:rsidRPr="003B09ED">
          <w:rPr>
            <w:rStyle w:val="Hyperlink"/>
            <w:noProof/>
          </w:rPr>
          <w:t>Metode „createDocument”</w:t>
        </w:r>
        <w:r w:rsidR="00BA7A10">
          <w:rPr>
            <w:noProof/>
            <w:webHidden/>
          </w:rPr>
          <w:tab/>
        </w:r>
        <w:r w:rsidR="00BA7A10">
          <w:rPr>
            <w:noProof/>
            <w:webHidden/>
          </w:rPr>
          <w:fldChar w:fldCharType="begin"/>
        </w:r>
        <w:r w:rsidR="00BA7A10">
          <w:rPr>
            <w:noProof/>
            <w:webHidden/>
          </w:rPr>
          <w:instrText xml:space="preserve"> PAGEREF _Toc378693666 \h </w:instrText>
        </w:r>
        <w:r w:rsidR="00BA7A10">
          <w:rPr>
            <w:noProof/>
            <w:webHidden/>
          </w:rPr>
        </w:r>
        <w:r w:rsidR="00BA7A10">
          <w:rPr>
            <w:noProof/>
            <w:webHidden/>
          </w:rPr>
          <w:fldChar w:fldCharType="separate"/>
        </w:r>
        <w:r w:rsidR="00BA7A10">
          <w:rPr>
            <w:noProof/>
            <w:webHidden/>
          </w:rPr>
          <w:t>50</w:t>
        </w:r>
        <w:r w:rsidR="00BA7A10">
          <w:rPr>
            <w:noProof/>
            <w:webHidden/>
          </w:rPr>
          <w:fldChar w:fldCharType="end"/>
        </w:r>
      </w:hyperlink>
    </w:p>
    <w:p w14:paraId="6FA2E65B" w14:textId="77777777" w:rsidR="00BA7A10" w:rsidRDefault="0097084D">
      <w:pPr>
        <w:pStyle w:val="TOC3"/>
        <w:rPr>
          <w:rFonts w:asciiTheme="minorHAnsi" w:eastAsiaTheme="minorEastAsia" w:hAnsiTheme="minorHAnsi"/>
          <w:noProof/>
          <w:lang w:eastAsia="lv-LV"/>
        </w:rPr>
      </w:pPr>
      <w:hyperlink w:anchor="_Toc378693667" w:history="1">
        <w:r w:rsidR="00BA7A10" w:rsidRPr="003B09ED">
          <w:rPr>
            <w:rStyle w:val="Hyperlink"/>
            <w:rFonts w:cs="Times New Roman"/>
            <w:noProof/>
          </w:rPr>
          <w:t>3.7.2.</w:t>
        </w:r>
        <w:r w:rsidR="00BA7A10">
          <w:rPr>
            <w:rFonts w:asciiTheme="minorHAnsi" w:eastAsiaTheme="minorEastAsia" w:hAnsiTheme="minorHAnsi"/>
            <w:noProof/>
            <w:lang w:eastAsia="lv-LV"/>
          </w:rPr>
          <w:tab/>
        </w:r>
        <w:r w:rsidR="00BA7A10" w:rsidRPr="003B09ED">
          <w:rPr>
            <w:rStyle w:val="Hyperlink"/>
            <w:noProof/>
          </w:rPr>
          <w:t>Metode „getContentStream”</w:t>
        </w:r>
        <w:r w:rsidR="00BA7A10">
          <w:rPr>
            <w:noProof/>
            <w:webHidden/>
          </w:rPr>
          <w:tab/>
        </w:r>
        <w:r w:rsidR="00BA7A10">
          <w:rPr>
            <w:noProof/>
            <w:webHidden/>
          </w:rPr>
          <w:fldChar w:fldCharType="begin"/>
        </w:r>
        <w:r w:rsidR="00BA7A10">
          <w:rPr>
            <w:noProof/>
            <w:webHidden/>
          </w:rPr>
          <w:instrText xml:space="preserve"> PAGEREF _Toc378693667 \h </w:instrText>
        </w:r>
        <w:r w:rsidR="00BA7A10">
          <w:rPr>
            <w:noProof/>
            <w:webHidden/>
          </w:rPr>
        </w:r>
        <w:r w:rsidR="00BA7A10">
          <w:rPr>
            <w:noProof/>
            <w:webHidden/>
          </w:rPr>
          <w:fldChar w:fldCharType="separate"/>
        </w:r>
        <w:r w:rsidR="00BA7A10">
          <w:rPr>
            <w:noProof/>
            <w:webHidden/>
          </w:rPr>
          <w:t>52</w:t>
        </w:r>
        <w:r w:rsidR="00BA7A10">
          <w:rPr>
            <w:noProof/>
            <w:webHidden/>
          </w:rPr>
          <w:fldChar w:fldCharType="end"/>
        </w:r>
      </w:hyperlink>
    </w:p>
    <w:p w14:paraId="576C2067" w14:textId="77777777" w:rsidR="00BA7A10" w:rsidRDefault="0097084D">
      <w:pPr>
        <w:pStyle w:val="TOC3"/>
        <w:rPr>
          <w:rFonts w:asciiTheme="minorHAnsi" w:eastAsiaTheme="minorEastAsia" w:hAnsiTheme="minorHAnsi"/>
          <w:noProof/>
          <w:lang w:eastAsia="lv-LV"/>
        </w:rPr>
      </w:pPr>
      <w:hyperlink w:anchor="_Toc378693668" w:history="1">
        <w:r w:rsidR="00BA7A10" w:rsidRPr="003B09ED">
          <w:rPr>
            <w:rStyle w:val="Hyperlink"/>
            <w:rFonts w:cs="Times New Roman"/>
            <w:noProof/>
          </w:rPr>
          <w:t>3.7.3.</w:t>
        </w:r>
        <w:r w:rsidR="00BA7A10">
          <w:rPr>
            <w:rFonts w:asciiTheme="minorHAnsi" w:eastAsiaTheme="minorEastAsia" w:hAnsiTheme="minorHAnsi"/>
            <w:noProof/>
            <w:lang w:eastAsia="lv-LV"/>
          </w:rPr>
          <w:tab/>
        </w:r>
        <w:r w:rsidR="00BA7A10" w:rsidRPr="003B09ED">
          <w:rPr>
            <w:rStyle w:val="Hyperlink"/>
            <w:noProof/>
          </w:rPr>
          <w:t>Metode „setContentStream”</w:t>
        </w:r>
        <w:r w:rsidR="00BA7A10">
          <w:rPr>
            <w:noProof/>
            <w:webHidden/>
          </w:rPr>
          <w:tab/>
        </w:r>
        <w:r w:rsidR="00BA7A10">
          <w:rPr>
            <w:noProof/>
            <w:webHidden/>
          </w:rPr>
          <w:fldChar w:fldCharType="begin"/>
        </w:r>
        <w:r w:rsidR="00BA7A10">
          <w:rPr>
            <w:noProof/>
            <w:webHidden/>
          </w:rPr>
          <w:instrText xml:space="preserve"> PAGEREF _Toc378693668 \h </w:instrText>
        </w:r>
        <w:r w:rsidR="00BA7A10">
          <w:rPr>
            <w:noProof/>
            <w:webHidden/>
          </w:rPr>
        </w:r>
        <w:r w:rsidR="00BA7A10">
          <w:rPr>
            <w:noProof/>
            <w:webHidden/>
          </w:rPr>
          <w:fldChar w:fldCharType="separate"/>
        </w:r>
        <w:r w:rsidR="00BA7A10">
          <w:rPr>
            <w:noProof/>
            <w:webHidden/>
          </w:rPr>
          <w:t>53</w:t>
        </w:r>
        <w:r w:rsidR="00BA7A10">
          <w:rPr>
            <w:noProof/>
            <w:webHidden/>
          </w:rPr>
          <w:fldChar w:fldCharType="end"/>
        </w:r>
      </w:hyperlink>
    </w:p>
    <w:p w14:paraId="6A23E642" w14:textId="77777777" w:rsidR="00BA7A10" w:rsidRDefault="0097084D">
      <w:pPr>
        <w:pStyle w:val="TOC3"/>
        <w:rPr>
          <w:rFonts w:asciiTheme="minorHAnsi" w:eastAsiaTheme="minorEastAsia" w:hAnsiTheme="minorHAnsi"/>
          <w:noProof/>
          <w:lang w:eastAsia="lv-LV"/>
        </w:rPr>
      </w:pPr>
      <w:hyperlink w:anchor="_Toc378693669" w:history="1">
        <w:r w:rsidR="00BA7A10" w:rsidRPr="003B09ED">
          <w:rPr>
            <w:rStyle w:val="Hyperlink"/>
            <w:rFonts w:cs="Times New Roman"/>
            <w:noProof/>
          </w:rPr>
          <w:t>3.7.4.</w:t>
        </w:r>
        <w:r w:rsidR="00BA7A10">
          <w:rPr>
            <w:rFonts w:asciiTheme="minorHAnsi" w:eastAsiaTheme="minorEastAsia" w:hAnsiTheme="minorHAnsi"/>
            <w:noProof/>
            <w:lang w:eastAsia="lv-LV"/>
          </w:rPr>
          <w:tab/>
        </w:r>
        <w:r w:rsidR="00BA7A10" w:rsidRPr="003B09ED">
          <w:rPr>
            <w:rStyle w:val="Hyperlink"/>
            <w:noProof/>
          </w:rPr>
          <w:t>Metode „deleteContentStream”</w:t>
        </w:r>
        <w:r w:rsidR="00BA7A10">
          <w:rPr>
            <w:noProof/>
            <w:webHidden/>
          </w:rPr>
          <w:tab/>
        </w:r>
        <w:r w:rsidR="00BA7A10">
          <w:rPr>
            <w:noProof/>
            <w:webHidden/>
          </w:rPr>
          <w:fldChar w:fldCharType="begin"/>
        </w:r>
        <w:r w:rsidR="00BA7A10">
          <w:rPr>
            <w:noProof/>
            <w:webHidden/>
          </w:rPr>
          <w:instrText xml:space="preserve"> PAGEREF _Toc378693669 \h </w:instrText>
        </w:r>
        <w:r w:rsidR="00BA7A10">
          <w:rPr>
            <w:noProof/>
            <w:webHidden/>
          </w:rPr>
        </w:r>
        <w:r w:rsidR="00BA7A10">
          <w:rPr>
            <w:noProof/>
            <w:webHidden/>
          </w:rPr>
          <w:fldChar w:fldCharType="separate"/>
        </w:r>
        <w:r w:rsidR="00BA7A10">
          <w:rPr>
            <w:noProof/>
            <w:webHidden/>
          </w:rPr>
          <w:t>54</w:t>
        </w:r>
        <w:r w:rsidR="00BA7A10">
          <w:rPr>
            <w:noProof/>
            <w:webHidden/>
          </w:rPr>
          <w:fldChar w:fldCharType="end"/>
        </w:r>
      </w:hyperlink>
    </w:p>
    <w:p w14:paraId="7E455FD1" w14:textId="77777777" w:rsidR="00BA7A10" w:rsidRDefault="0097084D">
      <w:pPr>
        <w:pStyle w:val="TOC2"/>
        <w:rPr>
          <w:rFonts w:asciiTheme="minorHAnsi" w:eastAsiaTheme="minorEastAsia" w:hAnsiTheme="minorHAnsi"/>
          <w:b w:val="0"/>
          <w:noProof/>
          <w:lang w:eastAsia="lv-LV"/>
        </w:rPr>
      </w:pPr>
      <w:hyperlink w:anchor="_Toc378693670" w:history="1">
        <w:r w:rsidR="00BA7A10" w:rsidRPr="003B09ED">
          <w:rPr>
            <w:rStyle w:val="Hyperlink"/>
            <w:rFonts w:cs="Times New Roman"/>
            <w:noProof/>
          </w:rPr>
          <w:t>3.8.</w:t>
        </w:r>
        <w:r w:rsidR="00BA7A10">
          <w:rPr>
            <w:rFonts w:asciiTheme="minorHAnsi" w:eastAsiaTheme="minorEastAsia" w:hAnsiTheme="minorHAnsi"/>
            <w:b w:val="0"/>
            <w:noProof/>
            <w:lang w:eastAsia="lv-LV"/>
          </w:rPr>
          <w:tab/>
        </w:r>
        <w:r w:rsidR="00BA7A10" w:rsidRPr="003B09ED">
          <w:rPr>
            <w:rStyle w:val="Hyperlink"/>
            <w:noProof/>
          </w:rPr>
          <w:t>Paplašinātas objektu metodes</w:t>
        </w:r>
        <w:r w:rsidR="00BA7A10">
          <w:rPr>
            <w:noProof/>
            <w:webHidden/>
          </w:rPr>
          <w:tab/>
        </w:r>
        <w:r w:rsidR="00BA7A10">
          <w:rPr>
            <w:noProof/>
            <w:webHidden/>
          </w:rPr>
          <w:fldChar w:fldCharType="begin"/>
        </w:r>
        <w:r w:rsidR="00BA7A10">
          <w:rPr>
            <w:noProof/>
            <w:webHidden/>
          </w:rPr>
          <w:instrText xml:space="preserve"> PAGEREF _Toc378693670 \h </w:instrText>
        </w:r>
        <w:r w:rsidR="00BA7A10">
          <w:rPr>
            <w:noProof/>
            <w:webHidden/>
          </w:rPr>
        </w:r>
        <w:r w:rsidR="00BA7A10">
          <w:rPr>
            <w:noProof/>
            <w:webHidden/>
          </w:rPr>
          <w:fldChar w:fldCharType="separate"/>
        </w:r>
        <w:r w:rsidR="00BA7A10">
          <w:rPr>
            <w:noProof/>
            <w:webHidden/>
          </w:rPr>
          <w:t>55</w:t>
        </w:r>
        <w:r w:rsidR="00BA7A10">
          <w:rPr>
            <w:noProof/>
            <w:webHidden/>
          </w:rPr>
          <w:fldChar w:fldCharType="end"/>
        </w:r>
      </w:hyperlink>
    </w:p>
    <w:p w14:paraId="4679E011" w14:textId="77777777" w:rsidR="00BA7A10" w:rsidRDefault="0097084D">
      <w:pPr>
        <w:pStyle w:val="TOC3"/>
        <w:rPr>
          <w:rFonts w:asciiTheme="minorHAnsi" w:eastAsiaTheme="minorEastAsia" w:hAnsiTheme="minorHAnsi"/>
          <w:noProof/>
          <w:lang w:eastAsia="lv-LV"/>
        </w:rPr>
      </w:pPr>
      <w:hyperlink w:anchor="_Toc378693671" w:history="1">
        <w:r w:rsidR="00BA7A10" w:rsidRPr="003B09ED">
          <w:rPr>
            <w:rStyle w:val="Hyperlink"/>
            <w:rFonts w:cs="Times New Roman"/>
            <w:noProof/>
          </w:rPr>
          <w:t>3.8.1.</w:t>
        </w:r>
        <w:r w:rsidR="00BA7A10">
          <w:rPr>
            <w:rFonts w:asciiTheme="minorHAnsi" w:eastAsiaTheme="minorEastAsia" w:hAnsiTheme="minorHAnsi"/>
            <w:noProof/>
            <w:lang w:eastAsia="lv-LV"/>
          </w:rPr>
          <w:tab/>
        </w:r>
        <w:r w:rsidR="00BA7A10" w:rsidRPr="003B09ED">
          <w:rPr>
            <w:rStyle w:val="Hyperlink"/>
            <w:noProof/>
          </w:rPr>
          <w:t>Metode „getOrCreateFolder”</w:t>
        </w:r>
        <w:r w:rsidR="00BA7A10">
          <w:rPr>
            <w:noProof/>
            <w:webHidden/>
          </w:rPr>
          <w:tab/>
        </w:r>
        <w:r w:rsidR="00BA7A10">
          <w:rPr>
            <w:noProof/>
            <w:webHidden/>
          </w:rPr>
          <w:fldChar w:fldCharType="begin"/>
        </w:r>
        <w:r w:rsidR="00BA7A10">
          <w:rPr>
            <w:noProof/>
            <w:webHidden/>
          </w:rPr>
          <w:instrText xml:space="preserve"> PAGEREF _Toc378693671 \h </w:instrText>
        </w:r>
        <w:r w:rsidR="00BA7A10">
          <w:rPr>
            <w:noProof/>
            <w:webHidden/>
          </w:rPr>
        </w:r>
        <w:r w:rsidR="00BA7A10">
          <w:rPr>
            <w:noProof/>
            <w:webHidden/>
          </w:rPr>
          <w:fldChar w:fldCharType="separate"/>
        </w:r>
        <w:r w:rsidR="00BA7A10">
          <w:rPr>
            <w:noProof/>
            <w:webHidden/>
          </w:rPr>
          <w:t>55</w:t>
        </w:r>
        <w:r w:rsidR="00BA7A10">
          <w:rPr>
            <w:noProof/>
            <w:webHidden/>
          </w:rPr>
          <w:fldChar w:fldCharType="end"/>
        </w:r>
      </w:hyperlink>
    </w:p>
    <w:p w14:paraId="4C95D1DA" w14:textId="77777777" w:rsidR="00BA7A10" w:rsidRDefault="0097084D">
      <w:pPr>
        <w:pStyle w:val="TOC3"/>
        <w:rPr>
          <w:rFonts w:asciiTheme="minorHAnsi" w:eastAsiaTheme="minorEastAsia" w:hAnsiTheme="minorHAnsi"/>
          <w:noProof/>
          <w:lang w:eastAsia="lv-LV"/>
        </w:rPr>
      </w:pPr>
      <w:hyperlink w:anchor="_Toc378693672" w:history="1">
        <w:r w:rsidR="00BA7A10" w:rsidRPr="003B09ED">
          <w:rPr>
            <w:rStyle w:val="Hyperlink"/>
            <w:rFonts w:cs="Times New Roman"/>
            <w:noProof/>
          </w:rPr>
          <w:t>3.8.2.</w:t>
        </w:r>
        <w:r w:rsidR="00BA7A10">
          <w:rPr>
            <w:rFonts w:asciiTheme="minorHAnsi" w:eastAsiaTheme="minorEastAsia" w:hAnsiTheme="minorHAnsi"/>
            <w:noProof/>
            <w:lang w:eastAsia="lv-LV"/>
          </w:rPr>
          <w:tab/>
        </w:r>
        <w:r w:rsidR="00BA7A10" w:rsidRPr="003B09ED">
          <w:rPr>
            <w:rStyle w:val="Hyperlink"/>
            <w:noProof/>
          </w:rPr>
          <w:t>Metode „setArchivedOn”</w:t>
        </w:r>
        <w:r w:rsidR="00BA7A10">
          <w:rPr>
            <w:noProof/>
            <w:webHidden/>
          </w:rPr>
          <w:tab/>
        </w:r>
        <w:r w:rsidR="00BA7A10">
          <w:rPr>
            <w:noProof/>
            <w:webHidden/>
          </w:rPr>
          <w:fldChar w:fldCharType="begin"/>
        </w:r>
        <w:r w:rsidR="00BA7A10">
          <w:rPr>
            <w:noProof/>
            <w:webHidden/>
          </w:rPr>
          <w:instrText xml:space="preserve"> PAGEREF _Toc378693672 \h </w:instrText>
        </w:r>
        <w:r w:rsidR="00BA7A10">
          <w:rPr>
            <w:noProof/>
            <w:webHidden/>
          </w:rPr>
        </w:r>
        <w:r w:rsidR="00BA7A10">
          <w:rPr>
            <w:noProof/>
            <w:webHidden/>
          </w:rPr>
          <w:fldChar w:fldCharType="separate"/>
        </w:r>
        <w:r w:rsidR="00BA7A10">
          <w:rPr>
            <w:noProof/>
            <w:webHidden/>
          </w:rPr>
          <w:t>56</w:t>
        </w:r>
        <w:r w:rsidR="00BA7A10">
          <w:rPr>
            <w:noProof/>
            <w:webHidden/>
          </w:rPr>
          <w:fldChar w:fldCharType="end"/>
        </w:r>
      </w:hyperlink>
    </w:p>
    <w:p w14:paraId="2AA084B1" w14:textId="77777777" w:rsidR="00BA7A10" w:rsidRDefault="0097084D">
      <w:pPr>
        <w:pStyle w:val="TOC3"/>
        <w:rPr>
          <w:rFonts w:asciiTheme="minorHAnsi" w:eastAsiaTheme="minorEastAsia" w:hAnsiTheme="minorHAnsi"/>
          <w:noProof/>
          <w:lang w:eastAsia="lv-LV"/>
        </w:rPr>
      </w:pPr>
      <w:hyperlink w:anchor="_Toc378693673" w:history="1">
        <w:r w:rsidR="00BA7A10" w:rsidRPr="003B09ED">
          <w:rPr>
            <w:rStyle w:val="Hyperlink"/>
            <w:rFonts w:cs="Times New Roman"/>
            <w:noProof/>
          </w:rPr>
          <w:t>3.8.3.</w:t>
        </w:r>
        <w:r w:rsidR="00BA7A10">
          <w:rPr>
            <w:rFonts w:asciiTheme="minorHAnsi" w:eastAsiaTheme="minorEastAsia" w:hAnsiTheme="minorHAnsi"/>
            <w:noProof/>
            <w:lang w:eastAsia="lv-LV"/>
          </w:rPr>
          <w:tab/>
        </w:r>
        <w:r w:rsidR="00BA7A10" w:rsidRPr="003B09ED">
          <w:rPr>
            <w:rStyle w:val="Hyperlink"/>
            <w:noProof/>
          </w:rPr>
          <w:t>Metode „createType”</w:t>
        </w:r>
        <w:r w:rsidR="00BA7A10">
          <w:rPr>
            <w:noProof/>
            <w:webHidden/>
          </w:rPr>
          <w:tab/>
        </w:r>
        <w:r w:rsidR="00BA7A10">
          <w:rPr>
            <w:noProof/>
            <w:webHidden/>
          </w:rPr>
          <w:fldChar w:fldCharType="begin"/>
        </w:r>
        <w:r w:rsidR="00BA7A10">
          <w:rPr>
            <w:noProof/>
            <w:webHidden/>
          </w:rPr>
          <w:instrText xml:space="preserve"> PAGEREF _Toc378693673 \h </w:instrText>
        </w:r>
        <w:r w:rsidR="00BA7A10">
          <w:rPr>
            <w:noProof/>
            <w:webHidden/>
          </w:rPr>
        </w:r>
        <w:r w:rsidR="00BA7A10">
          <w:rPr>
            <w:noProof/>
            <w:webHidden/>
          </w:rPr>
          <w:fldChar w:fldCharType="separate"/>
        </w:r>
        <w:r w:rsidR="00BA7A10">
          <w:rPr>
            <w:noProof/>
            <w:webHidden/>
          </w:rPr>
          <w:t>57</w:t>
        </w:r>
        <w:r w:rsidR="00BA7A10">
          <w:rPr>
            <w:noProof/>
            <w:webHidden/>
          </w:rPr>
          <w:fldChar w:fldCharType="end"/>
        </w:r>
      </w:hyperlink>
    </w:p>
    <w:p w14:paraId="6B0F54BD" w14:textId="77777777" w:rsidR="00BA7A10" w:rsidRDefault="0097084D">
      <w:pPr>
        <w:pStyle w:val="TOC3"/>
        <w:rPr>
          <w:rFonts w:asciiTheme="minorHAnsi" w:eastAsiaTheme="minorEastAsia" w:hAnsiTheme="minorHAnsi"/>
          <w:noProof/>
          <w:lang w:eastAsia="lv-LV"/>
        </w:rPr>
      </w:pPr>
      <w:hyperlink w:anchor="_Toc378693674" w:history="1">
        <w:r w:rsidR="00BA7A10" w:rsidRPr="003B09ED">
          <w:rPr>
            <w:rStyle w:val="Hyperlink"/>
            <w:rFonts w:cs="Times New Roman"/>
            <w:noProof/>
          </w:rPr>
          <w:t>3.8.4.</w:t>
        </w:r>
        <w:r w:rsidR="00BA7A10">
          <w:rPr>
            <w:rFonts w:asciiTheme="minorHAnsi" w:eastAsiaTheme="minorEastAsia" w:hAnsiTheme="minorHAnsi"/>
            <w:noProof/>
            <w:lang w:eastAsia="lv-LV"/>
          </w:rPr>
          <w:tab/>
        </w:r>
        <w:r w:rsidR="00BA7A10" w:rsidRPr="003B09ED">
          <w:rPr>
            <w:rStyle w:val="Hyperlink"/>
            <w:noProof/>
          </w:rPr>
          <w:t>Metode „updateType”</w:t>
        </w:r>
        <w:r w:rsidR="00BA7A10">
          <w:rPr>
            <w:noProof/>
            <w:webHidden/>
          </w:rPr>
          <w:tab/>
        </w:r>
        <w:r w:rsidR="00BA7A10">
          <w:rPr>
            <w:noProof/>
            <w:webHidden/>
          </w:rPr>
          <w:fldChar w:fldCharType="begin"/>
        </w:r>
        <w:r w:rsidR="00BA7A10">
          <w:rPr>
            <w:noProof/>
            <w:webHidden/>
          </w:rPr>
          <w:instrText xml:space="preserve"> PAGEREF _Toc378693674 \h </w:instrText>
        </w:r>
        <w:r w:rsidR="00BA7A10">
          <w:rPr>
            <w:noProof/>
            <w:webHidden/>
          </w:rPr>
        </w:r>
        <w:r w:rsidR="00BA7A10">
          <w:rPr>
            <w:noProof/>
            <w:webHidden/>
          </w:rPr>
          <w:fldChar w:fldCharType="separate"/>
        </w:r>
        <w:r w:rsidR="00BA7A10">
          <w:rPr>
            <w:noProof/>
            <w:webHidden/>
          </w:rPr>
          <w:t>59</w:t>
        </w:r>
        <w:r w:rsidR="00BA7A10">
          <w:rPr>
            <w:noProof/>
            <w:webHidden/>
          </w:rPr>
          <w:fldChar w:fldCharType="end"/>
        </w:r>
      </w:hyperlink>
    </w:p>
    <w:p w14:paraId="4632B9B7" w14:textId="77777777" w:rsidR="00BA7A10" w:rsidRDefault="0097084D">
      <w:pPr>
        <w:pStyle w:val="TOC3"/>
        <w:rPr>
          <w:rFonts w:asciiTheme="minorHAnsi" w:eastAsiaTheme="minorEastAsia" w:hAnsiTheme="minorHAnsi"/>
          <w:noProof/>
          <w:lang w:eastAsia="lv-LV"/>
        </w:rPr>
      </w:pPr>
      <w:hyperlink w:anchor="_Toc378693675" w:history="1">
        <w:r w:rsidR="00BA7A10" w:rsidRPr="003B09ED">
          <w:rPr>
            <w:rStyle w:val="Hyperlink"/>
            <w:rFonts w:cs="Times New Roman"/>
            <w:noProof/>
          </w:rPr>
          <w:t>3.8.5.</w:t>
        </w:r>
        <w:r w:rsidR="00BA7A10">
          <w:rPr>
            <w:rFonts w:asciiTheme="minorHAnsi" w:eastAsiaTheme="minorEastAsia" w:hAnsiTheme="minorHAnsi"/>
            <w:noProof/>
            <w:lang w:eastAsia="lv-LV"/>
          </w:rPr>
          <w:tab/>
        </w:r>
        <w:r w:rsidR="00BA7A10" w:rsidRPr="003B09ED">
          <w:rPr>
            <w:rStyle w:val="Hyperlink"/>
            <w:noProof/>
          </w:rPr>
          <w:t>Metode „deleteType”</w:t>
        </w:r>
        <w:r w:rsidR="00BA7A10">
          <w:rPr>
            <w:noProof/>
            <w:webHidden/>
          </w:rPr>
          <w:tab/>
        </w:r>
        <w:r w:rsidR="00BA7A10">
          <w:rPr>
            <w:noProof/>
            <w:webHidden/>
          </w:rPr>
          <w:fldChar w:fldCharType="begin"/>
        </w:r>
        <w:r w:rsidR="00BA7A10">
          <w:rPr>
            <w:noProof/>
            <w:webHidden/>
          </w:rPr>
          <w:instrText xml:space="preserve"> PAGEREF _Toc378693675 \h </w:instrText>
        </w:r>
        <w:r w:rsidR="00BA7A10">
          <w:rPr>
            <w:noProof/>
            <w:webHidden/>
          </w:rPr>
        </w:r>
        <w:r w:rsidR="00BA7A10">
          <w:rPr>
            <w:noProof/>
            <w:webHidden/>
          </w:rPr>
          <w:fldChar w:fldCharType="separate"/>
        </w:r>
        <w:r w:rsidR="00BA7A10">
          <w:rPr>
            <w:noProof/>
            <w:webHidden/>
          </w:rPr>
          <w:t>62</w:t>
        </w:r>
        <w:r w:rsidR="00BA7A10">
          <w:rPr>
            <w:noProof/>
            <w:webHidden/>
          </w:rPr>
          <w:fldChar w:fldCharType="end"/>
        </w:r>
      </w:hyperlink>
    </w:p>
    <w:p w14:paraId="230B806B" w14:textId="77777777" w:rsidR="00BA7A10" w:rsidRDefault="0097084D">
      <w:pPr>
        <w:pStyle w:val="TOC1"/>
        <w:rPr>
          <w:rFonts w:asciiTheme="minorHAnsi" w:eastAsiaTheme="minorEastAsia" w:hAnsiTheme="minorHAnsi"/>
          <w:b w:val="0"/>
          <w:caps w:val="0"/>
          <w:noProof/>
          <w:lang w:eastAsia="lv-LV"/>
        </w:rPr>
      </w:pPr>
      <w:hyperlink w:anchor="_Toc378693676" w:history="1">
        <w:r w:rsidR="00BA7A10" w:rsidRPr="003B09ED">
          <w:rPr>
            <w:rStyle w:val="Hyperlink"/>
            <w:rFonts w:cs="Tahoma"/>
            <w:noProof/>
            <w:u w:color="000000"/>
          </w:rPr>
          <w:t>4.</w:t>
        </w:r>
        <w:r w:rsidR="00BA7A10">
          <w:rPr>
            <w:rFonts w:asciiTheme="minorHAnsi" w:eastAsiaTheme="minorEastAsia" w:hAnsiTheme="minorHAnsi"/>
            <w:b w:val="0"/>
            <w:caps w:val="0"/>
            <w:noProof/>
            <w:lang w:eastAsia="lv-LV"/>
          </w:rPr>
          <w:tab/>
        </w:r>
        <w:r w:rsidR="00BA7A10" w:rsidRPr="003B09ED">
          <w:rPr>
            <w:rStyle w:val="Hyperlink"/>
            <w:noProof/>
          </w:rPr>
          <w:t>Kļūdas</w:t>
        </w:r>
        <w:r w:rsidR="00BA7A10">
          <w:rPr>
            <w:noProof/>
            <w:webHidden/>
          </w:rPr>
          <w:tab/>
        </w:r>
        <w:r w:rsidR="00BA7A10">
          <w:rPr>
            <w:noProof/>
            <w:webHidden/>
          </w:rPr>
          <w:fldChar w:fldCharType="begin"/>
        </w:r>
        <w:r w:rsidR="00BA7A10">
          <w:rPr>
            <w:noProof/>
            <w:webHidden/>
          </w:rPr>
          <w:instrText xml:space="preserve"> PAGEREF _Toc378693676 \h </w:instrText>
        </w:r>
        <w:r w:rsidR="00BA7A10">
          <w:rPr>
            <w:noProof/>
            <w:webHidden/>
          </w:rPr>
        </w:r>
        <w:r w:rsidR="00BA7A10">
          <w:rPr>
            <w:noProof/>
            <w:webHidden/>
          </w:rPr>
          <w:fldChar w:fldCharType="separate"/>
        </w:r>
        <w:r w:rsidR="00BA7A10">
          <w:rPr>
            <w:noProof/>
            <w:webHidden/>
          </w:rPr>
          <w:t>63</w:t>
        </w:r>
        <w:r w:rsidR="00BA7A10">
          <w:rPr>
            <w:noProof/>
            <w:webHidden/>
          </w:rPr>
          <w:fldChar w:fldCharType="end"/>
        </w:r>
      </w:hyperlink>
    </w:p>
    <w:p w14:paraId="0B4A41AC" w14:textId="77777777" w:rsidR="00BA7A10" w:rsidRDefault="0097084D">
      <w:pPr>
        <w:pStyle w:val="TOC2"/>
        <w:rPr>
          <w:rFonts w:asciiTheme="minorHAnsi" w:eastAsiaTheme="minorEastAsia" w:hAnsiTheme="minorHAnsi"/>
          <w:b w:val="0"/>
          <w:noProof/>
          <w:lang w:eastAsia="lv-LV"/>
        </w:rPr>
      </w:pPr>
      <w:hyperlink w:anchor="_Toc378693677" w:history="1">
        <w:r w:rsidR="00BA7A10" w:rsidRPr="003B09ED">
          <w:rPr>
            <w:rStyle w:val="Hyperlink"/>
            <w:rFonts w:cs="Times New Roman"/>
            <w:noProof/>
          </w:rPr>
          <w:t>4.1.</w:t>
        </w:r>
        <w:r w:rsidR="00BA7A10">
          <w:rPr>
            <w:rFonts w:asciiTheme="minorHAnsi" w:eastAsiaTheme="minorEastAsia" w:hAnsiTheme="minorHAnsi"/>
            <w:b w:val="0"/>
            <w:noProof/>
            <w:lang w:eastAsia="lv-LV"/>
          </w:rPr>
          <w:tab/>
        </w:r>
        <w:r w:rsidR="00BA7A10" w:rsidRPr="003B09ED">
          <w:rPr>
            <w:rStyle w:val="Hyperlink"/>
            <w:noProof/>
          </w:rPr>
          <w:t>Vispārīgās</w:t>
        </w:r>
        <w:r w:rsidR="00BA7A10">
          <w:rPr>
            <w:noProof/>
            <w:webHidden/>
          </w:rPr>
          <w:tab/>
        </w:r>
        <w:r w:rsidR="00BA7A10">
          <w:rPr>
            <w:noProof/>
            <w:webHidden/>
          </w:rPr>
          <w:fldChar w:fldCharType="begin"/>
        </w:r>
        <w:r w:rsidR="00BA7A10">
          <w:rPr>
            <w:noProof/>
            <w:webHidden/>
          </w:rPr>
          <w:instrText xml:space="preserve"> PAGEREF _Toc378693677 \h </w:instrText>
        </w:r>
        <w:r w:rsidR="00BA7A10">
          <w:rPr>
            <w:noProof/>
            <w:webHidden/>
          </w:rPr>
        </w:r>
        <w:r w:rsidR="00BA7A10">
          <w:rPr>
            <w:noProof/>
            <w:webHidden/>
          </w:rPr>
          <w:fldChar w:fldCharType="separate"/>
        </w:r>
        <w:r w:rsidR="00BA7A10">
          <w:rPr>
            <w:noProof/>
            <w:webHidden/>
          </w:rPr>
          <w:t>63</w:t>
        </w:r>
        <w:r w:rsidR="00BA7A10">
          <w:rPr>
            <w:noProof/>
            <w:webHidden/>
          </w:rPr>
          <w:fldChar w:fldCharType="end"/>
        </w:r>
      </w:hyperlink>
    </w:p>
    <w:p w14:paraId="3AC60AD3" w14:textId="77777777" w:rsidR="00BA7A10" w:rsidRDefault="0097084D">
      <w:pPr>
        <w:pStyle w:val="TOC2"/>
        <w:rPr>
          <w:rFonts w:asciiTheme="minorHAnsi" w:eastAsiaTheme="minorEastAsia" w:hAnsiTheme="minorHAnsi"/>
          <w:b w:val="0"/>
          <w:noProof/>
          <w:lang w:eastAsia="lv-LV"/>
        </w:rPr>
      </w:pPr>
      <w:hyperlink w:anchor="_Toc378693678" w:history="1">
        <w:r w:rsidR="00BA7A10" w:rsidRPr="003B09ED">
          <w:rPr>
            <w:rStyle w:val="Hyperlink"/>
            <w:rFonts w:cs="Times New Roman"/>
            <w:noProof/>
          </w:rPr>
          <w:t>4.2.</w:t>
        </w:r>
        <w:r w:rsidR="00BA7A10">
          <w:rPr>
            <w:rFonts w:asciiTheme="minorHAnsi" w:eastAsiaTheme="minorEastAsia" w:hAnsiTheme="minorHAnsi"/>
            <w:b w:val="0"/>
            <w:noProof/>
            <w:lang w:eastAsia="lv-LV"/>
          </w:rPr>
          <w:tab/>
        </w:r>
        <w:r w:rsidR="00BA7A10" w:rsidRPr="003B09ED">
          <w:rPr>
            <w:rStyle w:val="Hyperlink"/>
            <w:noProof/>
          </w:rPr>
          <w:t>Specifiskās</w:t>
        </w:r>
        <w:r w:rsidR="00BA7A10">
          <w:rPr>
            <w:noProof/>
            <w:webHidden/>
          </w:rPr>
          <w:tab/>
        </w:r>
        <w:r w:rsidR="00BA7A10">
          <w:rPr>
            <w:noProof/>
            <w:webHidden/>
          </w:rPr>
          <w:fldChar w:fldCharType="begin"/>
        </w:r>
        <w:r w:rsidR="00BA7A10">
          <w:rPr>
            <w:noProof/>
            <w:webHidden/>
          </w:rPr>
          <w:instrText xml:space="preserve"> PAGEREF _Toc378693678 \h </w:instrText>
        </w:r>
        <w:r w:rsidR="00BA7A10">
          <w:rPr>
            <w:noProof/>
            <w:webHidden/>
          </w:rPr>
        </w:r>
        <w:r w:rsidR="00BA7A10">
          <w:rPr>
            <w:noProof/>
            <w:webHidden/>
          </w:rPr>
          <w:fldChar w:fldCharType="separate"/>
        </w:r>
        <w:r w:rsidR="00BA7A10">
          <w:rPr>
            <w:noProof/>
            <w:webHidden/>
          </w:rPr>
          <w:t>63</w:t>
        </w:r>
        <w:r w:rsidR="00BA7A10">
          <w:rPr>
            <w:noProof/>
            <w:webHidden/>
          </w:rPr>
          <w:fldChar w:fldCharType="end"/>
        </w:r>
      </w:hyperlink>
    </w:p>
    <w:p w14:paraId="5A9A01FD" w14:textId="77777777" w:rsidR="00BA7A10" w:rsidRDefault="0097084D">
      <w:pPr>
        <w:pStyle w:val="TOC1"/>
        <w:rPr>
          <w:rFonts w:asciiTheme="minorHAnsi" w:eastAsiaTheme="minorEastAsia" w:hAnsiTheme="minorHAnsi"/>
          <w:b w:val="0"/>
          <w:caps w:val="0"/>
          <w:noProof/>
          <w:lang w:eastAsia="lv-LV"/>
        </w:rPr>
      </w:pPr>
      <w:hyperlink w:anchor="_Toc378693679" w:history="1">
        <w:r w:rsidR="00BA7A10" w:rsidRPr="003B09ED">
          <w:rPr>
            <w:rStyle w:val="Hyperlink"/>
            <w:rFonts w:cs="Tahoma"/>
            <w:noProof/>
            <w:u w:color="000000"/>
          </w:rPr>
          <w:t>5.</w:t>
        </w:r>
        <w:r w:rsidR="00BA7A10">
          <w:rPr>
            <w:rFonts w:asciiTheme="minorHAnsi" w:eastAsiaTheme="minorEastAsia" w:hAnsiTheme="minorHAnsi"/>
            <w:b w:val="0"/>
            <w:caps w:val="0"/>
            <w:noProof/>
            <w:lang w:eastAsia="lv-LV"/>
          </w:rPr>
          <w:tab/>
        </w:r>
        <w:r w:rsidR="00BA7A10" w:rsidRPr="003B09ED">
          <w:rPr>
            <w:rStyle w:val="Hyperlink"/>
            <w:noProof/>
          </w:rPr>
          <w:t>Pielikumi</w:t>
        </w:r>
        <w:r w:rsidR="00BA7A10">
          <w:rPr>
            <w:noProof/>
            <w:webHidden/>
          </w:rPr>
          <w:tab/>
        </w:r>
        <w:r w:rsidR="00BA7A10">
          <w:rPr>
            <w:noProof/>
            <w:webHidden/>
          </w:rPr>
          <w:fldChar w:fldCharType="begin"/>
        </w:r>
        <w:r w:rsidR="00BA7A10">
          <w:rPr>
            <w:noProof/>
            <w:webHidden/>
          </w:rPr>
          <w:instrText xml:space="preserve"> PAGEREF _Toc378693679 \h </w:instrText>
        </w:r>
        <w:r w:rsidR="00BA7A10">
          <w:rPr>
            <w:noProof/>
            <w:webHidden/>
          </w:rPr>
        </w:r>
        <w:r w:rsidR="00BA7A10">
          <w:rPr>
            <w:noProof/>
            <w:webHidden/>
          </w:rPr>
          <w:fldChar w:fldCharType="separate"/>
        </w:r>
        <w:r w:rsidR="00BA7A10">
          <w:rPr>
            <w:noProof/>
            <w:webHidden/>
          </w:rPr>
          <w:t>66</w:t>
        </w:r>
        <w:r w:rsidR="00BA7A10">
          <w:rPr>
            <w:noProof/>
            <w:webHidden/>
          </w:rPr>
          <w:fldChar w:fldCharType="end"/>
        </w:r>
      </w:hyperlink>
    </w:p>
    <w:p w14:paraId="614B2FBC" w14:textId="77777777" w:rsidR="00BA7A10" w:rsidRDefault="0097084D">
      <w:pPr>
        <w:pStyle w:val="TOC2"/>
        <w:rPr>
          <w:rFonts w:asciiTheme="minorHAnsi" w:eastAsiaTheme="minorEastAsia" w:hAnsiTheme="minorHAnsi"/>
          <w:b w:val="0"/>
          <w:noProof/>
          <w:lang w:eastAsia="lv-LV"/>
        </w:rPr>
      </w:pPr>
      <w:hyperlink w:anchor="_Toc378693680" w:history="1">
        <w:r w:rsidR="00BA7A10" w:rsidRPr="003B09ED">
          <w:rPr>
            <w:rStyle w:val="Hyperlink"/>
            <w:rFonts w:cs="Times New Roman"/>
            <w:noProof/>
          </w:rPr>
          <w:t>5.1.</w:t>
        </w:r>
        <w:r w:rsidR="00BA7A10">
          <w:rPr>
            <w:rFonts w:asciiTheme="minorHAnsi" w:eastAsiaTheme="minorEastAsia" w:hAnsiTheme="minorHAnsi"/>
            <w:b w:val="0"/>
            <w:noProof/>
            <w:lang w:eastAsia="lv-LV"/>
          </w:rPr>
          <w:tab/>
        </w:r>
        <w:r w:rsidR="00BA7A10" w:rsidRPr="003B09ED">
          <w:rPr>
            <w:rStyle w:val="Hyperlink"/>
            <w:noProof/>
          </w:rPr>
          <w:t>Repozitorija tipi</w:t>
        </w:r>
        <w:r w:rsidR="00BA7A10">
          <w:rPr>
            <w:noProof/>
            <w:webHidden/>
          </w:rPr>
          <w:tab/>
        </w:r>
        <w:r w:rsidR="00BA7A10">
          <w:rPr>
            <w:noProof/>
            <w:webHidden/>
          </w:rPr>
          <w:fldChar w:fldCharType="begin"/>
        </w:r>
        <w:r w:rsidR="00BA7A10">
          <w:rPr>
            <w:noProof/>
            <w:webHidden/>
          </w:rPr>
          <w:instrText xml:space="preserve"> PAGEREF _Toc378693680 \h </w:instrText>
        </w:r>
        <w:r w:rsidR="00BA7A10">
          <w:rPr>
            <w:noProof/>
            <w:webHidden/>
          </w:rPr>
        </w:r>
        <w:r w:rsidR="00BA7A10">
          <w:rPr>
            <w:noProof/>
            <w:webHidden/>
          </w:rPr>
          <w:fldChar w:fldCharType="separate"/>
        </w:r>
        <w:r w:rsidR="00BA7A10">
          <w:rPr>
            <w:noProof/>
            <w:webHidden/>
          </w:rPr>
          <w:t>66</w:t>
        </w:r>
        <w:r w:rsidR="00BA7A10">
          <w:rPr>
            <w:noProof/>
            <w:webHidden/>
          </w:rPr>
          <w:fldChar w:fldCharType="end"/>
        </w:r>
      </w:hyperlink>
    </w:p>
    <w:p w14:paraId="1C731D8F" w14:textId="77777777" w:rsidR="00BA7A10" w:rsidRDefault="0097084D">
      <w:pPr>
        <w:pStyle w:val="TOC3"/>
        <w:rPr>
          <w:rFonts w:asciiTheme="minorHAnsi" w:eastAsiaTheme="minorEastAsia" w:hAnsiTheme="minorHAnsi"/>
          <w:noProof/>
          <w:lang w:eastAsia="lv-LV"/>
        </w:rPr>
      </w:pPr>
      <w:hyperlink w:anchor="_Toc378693681" w:history="1">
        <w:r w:rsidR="00BA7A10" w:rsidRPr="003B09ED">
          <w:rPr>
            <w:rStyle w:val="Hyperlink"/>
            <w:rFonts w:cs="Times New Roman"/>
            <w:noProof/>
          </w:rPr>
          <w:t>5.1.1.</w:t>
        </w:r>
        <w:r w:rsidR="00BA7A10">
          <w:rPr>
            <w:rFonts w:asciiTheme="minorHAnsi" w:eastAsiaTheme="minorEastAsia" w:hAnsiTheme="minorHAnsi"/>
            <w:noProof/>
            <w:lang w:eastAsia="lv-LV"/>
          </w:rPr>
          <w:tab/>
        </w:r>
        <w:r w:rsidR="00BA7A10" w:rsidRPr="003B09ED">
          <w:rPr>
            <w:rStyle w:val="Hyperlink"/>
            <w:noProof/>
          </w:rPr>
          <w:t>CMIS pamattipi</w:t>
        </w:r>
        <w:r w:rsidR="00BA7A10">
          <w:rPr>
            <w:noProof/>
            <w:webHidden/>
          </w:rPr>
          <w:tab/>
        </w:r>
        <w:r w:rsidR="00BA7A10">
          <w:rPr>
            <w:noProof/>
            <w:webHidden/>
          </w:rPr>
          <w:fldChar w:fldCharType="begin"/>
        </w:r>
        <w:r w:rsidR="00BA7A10">
          <w:rPr>
            <w:noProof/>
            <w:webHidden/>
          </w:rPr>
          <w:instrText xml:space="preserve"> PAGEREF _Toc378693681 \h </w:instrText>
        </w:r>
        <w:r w:rsidR="00BA7A10">
          <w:rPr>
            <w:noProof/>
            <w:webHidden/>
          </w:rPr>
        </w:r>
        <w:r w:rsidR="00BA7A10">
          <w:rPr>
            <w:noProof/>
            <w:webHidden/>
          </w:rPr>
          <w:fldChar w:fldCharType="separate"/>
        </w:r>
        <w:r w:rsidR="00BA7A10">
          <w:rPr>
            <w:noProof/>
            <w:webHidden/>
          </w:rPr>
          <w:t>66</w:t>
        </w:r>
        <w:r w:rsidR="00BA7A10">
          <w:rPr>
            <w:noProof/>
            <w:webHidden/>
          </w:rPr>
          <w:fldChar w:fldCharType="end"/>
        </w:r>
      </w:hyperlink>
    </w:p>
    <w:p w14:paraId="0741BDC3" w14:textId="77777777" w:rsidR="00BA7A10" w:rsidRDefault="0097084D">
      <w:pPr>
        <w:pStyle w:val="TOC3"/>
        <w:rPr>
          <w:rFonts w:asciiTheme="minorHAnsi" w:eastAsiaTheme="minorEastAsia" w:hAnsiTheme="minorHAnsi"/>
          <w:noProof/>
          <w:lang w:eastAsia="lv-LV"/>
        </w:rPr>
      </w:pPr>
      <w:hyperlink w:anchor="_Toc378693682" w:history="1">
        <w:r w:rsidR="00BA7A10" w:rsidRPr="003B09ED">
          <w:rPr>
            <w:rStyle w:val="Hyperlink"/>
            <w:rFonts w:cs="Times New Roman"/>
            <w:noProof/>
          </w:rPr>
          <w:t>5.1.2.</w:t>
        </w:r>
        <w:r w:rsidR="00BA7A10">
          <w:rPr>
            <w:rFonts w:asciiTheme="minorHAnsi" w:eastAsiaTheme="minorEastAsia" w:hAnsiTheme="minorHAnsi"/>
            <w:noProof/>
            <w:lang w:eastAsia="lv-LV"/>
          </w:rPr>
          <w:tab/>
        </w:r>
        <w:r w:rsidR="00BA7A10" w:rsidRPr="003B09ED">
          <w:rPr>
            <w:rStyle w:val="Hyperlink"/>
            <w:noProof/>
          </w:rPr>
          <w:t>EDK tipi</w:t>
        </w:r>
        <w:r w:rsidR="00BA7A10">
          <w:rPr>
            <w:noProof/>
            <w:webHidden/>
          </w:rPr>
          <w:tab/>
        </w:r>
        <w:r w:rsidR="00BA7A10">
          <w:rPr>
            <w:noProof/>
            <w:webHidden/>
          </w:rPr>
          <w:fldChar w:fldCharType="begin"/>
        </w:r>
        <w:r w:rsidR="00BA7A10">
          <w:rPr>
            <w:noProof/>
            <w:webHidden/>
          </w:rPr>
          <w:instrText xml:space="preserve"> PAGEREF _Toc378693682 \h </w:instrText>
        </w:r>
        <w:r w:rsidR="00BA7A10">
          <w:rPr>
            <w:noProof/>
            <w:webHidden/>
          </w:rPr>
        </w:r>
        <w:r w:rsidR="00BA7A10">
          <w:rPr>
            <w:noProof/>
            <w:webHidden/>
          </w:rPr>
          <w:fldChar w:fldCharType="separate"/>
        </w:r>
        <w:r w:rsidR="00BA7A10">
          <w:rPr>
            <w:noProof/>
            <w:webHidden/>
          </w:rPr>
          <w:t>66</w:t>
        </w:r>
        <w:r w:rsidR="00BA7A10">
          <w:rPr>
            <w:noProof/>
            <w:webHidden/>
          </w:rPr>
          <w:fldChar w:fldCharType="end"/>
        </w:r>
      </w:hyperlink>
    </w:p>
    <w:p w14:paraId="001987E8" w14:textId="77777777" w:rsidR="00BA7A10" w:rsidRDefault="0097084D">
      <w:pPr>
        <w:pStyle w:val="TOC3"/>
        <w:rPr>
          <w:rFonts w:asciiTheme="minorHAnsi" w:eastAsiaTheme="minorEastAsia" w:hAnsiTheme="minorHAnsi"/>
          <w:noProof/>
          <w:lang w:eastAsia="lv-LV"/>
        </w:rPr>
      </w:pPr>
      <w:hyperlink w:anchor="_Toc378693683" w:history="1">
        <w:r w:rsidR="00BA7A10" w:rsidRPr="003B09ED">
          <w:rPr>
            <w:rStyle w:val="Hyperlink"/>
            <w:rFonts w:cs="Times New Roman"/>
            <w:noProof/>
          </w:rPr>
          <w:t>5.1.3.</w:t>
        </w:r>
        <w:r w:rsidR="00BA7A10">
          <w:rPr>
            <w:rFonts w:asciiTheme="minorHAnsi" w:eastAsiaTheme="minorEastAsia" w:hAnsiTheme="minorHAnsi"/>
            <w:noProof/>
            <w:lang w:eastAsia="lv-LV"/>
          </w:rPr>
          <w:tab/>
        </w:r>
        <w:r w:rsidR="00BA7A10" w:rsidRPr="003B09ED">
          <w:rPr>
            <w:rStyle w:val="Hyperlink"/>
            <w:noProof/>
          </w:rPr>
          <w:t>EDK dokumentu tipi</w:t>
        </w:r>
        <w:r w:rsidR="00BA7A10">
          <w:rPr>
            <w:noProof/>
            <w:webHidden/>
          </w:rPr>
          <w:tab/>
        </w:r>
        <w:r w:rsidR="00BA7A10">
          <w:rPr>
            <w:noProof/>
            <w:webHidden/>
          </w:rPr>
          <w:fldChar w:fldCharType="begin"/>
        </w:r>
        <w:r w:rsidR="00BA7A10">
          <w:rPr>
            <w:noProof/>
            <w:webHidden/>
          </w:rPr>
          <w:instrText xml:space="preserve"> PAGEREF _Toc378693683 \h </w:instrText>
        </w:r>
        <w:r w:rsidR="00BA7A10">
          <w:rPr>
            <w:noProof/>
            <w:webHidden/>
          </w:rPr>
        </w:r>
        <w:r w:rsidR="00BA7A10">
          <w:rPr>
            <w:noProof/>
            <w:webHidden/>
          </w:rPr>
          <w:fldChar w:fldCharType="separate"/>
        </w:r>
        <w:r w:rsidR="00BA7A10">
          <w:rPr>
            <w:noProof/>
            <w:webHidden/>
          </w:rPr>
          <w:t>66</w:t>
        </w:r>
        <w:r w:rsidR="00BA7A10">
          <w:rPr>
            <w:noProof/>
            <w:webHidden/>
          </w:rPr>
          <w:fldChar w:fldCharType="end"/>
        </w:r>
      </w:hyperlink>
    </w:p>
    <w:p w14:paraId="6E7F8D3F" w14:textId="77777777" w:rsidR="00BA7A10" w:rsidRDefault="0097084D">
      <w:pPr>
        <w:pStyle w:val="TOC4"/>
        <w:rPr>
          <w:rFonts w:asciiTheme="minorHAnsi" w:eastAsiaTheme="minorEastAsia" w:hAnsiTheme="minorHAnsi"/>
          <w:i w:val="0"/>
          <w:noProof/>
          <w:sz w:val="22"/>
          <w:lang w:eastAsia="lv-LV"/>
        </w:rPr>
      </w:pPr>
      <w:hyperlink w:anchor="_Toc378693684" w:history="1">
        <w:r w:rsidR="00BA7A10" w:rsidRPr="003B09ED">
          <w:rPr>
            <w:rStyle w:val="Hyperlink"/>
            <w:rFonts w:cs="Times New Roman"/>
            <w:noProof/>
          </w:rPr>
          <w:t>5.1.3.1.</w:t>
        </w:r>
        <w:r w:rsidR="00BA7A10">
          <w:rPr>
            <w:rFonts w:asciiTheme="minorHAnsi" w:eastAsiaTheme="minorEastAsia" w:hAnsiTheme="minorHAnsi"/>
            <w:i w:val="0"/>
            <w:noProof/>
            <w:sz w:val="22"/>
            <w:lang w:eastAsia="lv-LV"/>
          </w:rPr>
          <w:tab/>
        </w:r>
        <w:r w:rsidR="00BA7A10" w:rsidRPr="003B09ED">
          <w:rPr>
            <w:rStyle w:val="Hyperlink"/>
            <w:noProof/>
          </w:rPr>
          <w:t>cmis:document tipa īpašību definīcijas</w:t>
        </w:r>
        <w:r w:rsidR="00BA7A10">
          <w:rPr>
            <w:noProof/>
            <w:webHidden/>
          </w:rPr>
          <w:tab/>
        </w:r>
        <w:r w:rsidR="00BA7A10">
          <w:rPr>
            <w:noProof/>
            <w:webHidden/>
          </w:rPr>
          <w:fldChar w:fldCharType="begin"/>
        </w:r>
        <w:r w:rsidR="00BA7A10">
          <w:rPr>
            <w:noProof/>
            <w:webHidden/>
          </w:rPr>
          <w:instrText xml:space="preserve"> PAGEREF _Toc378693684 \h </w:instrText>
        </w:r>
        <w:r w:rsidR="00BA7A10">
          <w:rPr>
            <w:noProof/>
            <w:webHidden/>
          </w:rPr>
        </w:r>
        <w:r w:rsidR="00BA7A10">
          <w:rPr>
            <w:noProof/>
            <w:webHidden/>
          </w:rPr>
          <w:fldChar w:fldCharType="separate"/>
        </w:r>
        <w:r w:rsidR="00BA7A10">
          <w:rPr>
            <w:noProof/>
            <w:webHidden/>
          </w:rPr>
          <w:t>68</w:t>
        </w:r>
        <w:r w:rsidR="00BA7A10">
          <w:rPr>
            <w:noProof/>
            <w:webHidden/>
          </w:rPr>
          <w:fldChar w:fldCharType="end"/>
        </w:r>
      </w:hyperlink>
    </w:p>
    <w:p w14:paraId="2E5A8C0C" w14:textId="77777777" w:rsidR="00BA7A10" w:rsidRDefault="0097084D">
      <w:pPr>
        <w:pStyle w:val="TOC4"/>
        <w:rPr>
          <w:rFonts w:asciiTheme="minorHAnsi" w:eastAsiaTheme="minorEastAsia" w:hAnsiTheme="minorHAnsi"/>
          <w:i w:val="0"/>
          <w:noProof/>
          <w:sz w:val="22"/>
          <w:lang w:eastAsia="lv-LV"/>
        </w:rPr>
      </w:pPr>
      <w:hyperlink w:anchor="_Toc378693685" w:history="1">
        <w:r w:rsidR="00BA7A10" w:rsidRPr="003B09ED">
          <w:rPr>
            <w:rStyle w:val="Hyperlink"/>
            <w:rFonts w:cs="Times New Roman"/>
            <w:noProof/>
          </w:rPr>
          <w:t>5.1.3.2.</w:t>
        </w:r>
        <w:r w:rsidR="00BA7A10">
          <w:rPr>
            <w:rFonts w:asciiTheme="minorHAnsi" w:eastAsiaTheme="minorEastAsia" w:hAnsiTheme="minorHAnsi"/>
            <w:i w:val="0"/>
            <w:noProof/>
            <w:sz w:val="22"/>
            <w:lang w:eastAsia="lv-LV"/>
          </w:rPr>
          <w:tab/>
        </w:r>
        <w:r w:rsidR="00BA7A10" w:rsidRPr="003B09ED">
          <w:rPr>
            <w:rStyle w:val="Hyperlink"/>
            <w:noProof/>
          </w:rPr>
          <w:t>edk:d:customDocument tipa īpašību definīcijas</w:t>
        </w:r>
        <w:r w:rsidR="00BA7A10">
          <w:rPr>
            <w:noProof/>
            <w:webHidden/>
          </w:rPr>
          <w:tab/>
        </w:r>
        <w:r w:rsidR="00BA7A10">
          <w:rPr>
            <w:noProof/>
            <w:webHidden/>
          </w:rPr>
          <w:fldChar w:fldCharType="begin"/>
        </w:r>
        <w:r w:rsidR="00BA7A10">
          <w:rPr>
            <w:noProof/>
            <w:webHidden/>
          </w:rPr>
          <w:instrText xml:space="preserve"> PAGEREF _Toc378693685 \h </w:instrText>
        </w:r>
        <w:r w:rsidR="00BA7A10">
          <w:rPr>
            <w:noProof/>
            <w:webHidden/>
          </w:rPr>
        </w:r>
        <w:r w:rsidR="00BA7A10">
          <w:rPr>
            <w:noProof/>
            <w:webHidden/>
          </w:rPr>
          <w:fldChar w:fldCharType="separate"/>
        </w:r>
        <w:r w:rsidR="00BA7A10">
          <w:rPr>
            <w:noProof/>
            <w:webHidden/>
          </w:rPr>
          <w:t>69</w:t>
        </w:r>
        <w:r w:rsidR="00BA7A10">
          <w:rPr>
            <w:noProof/>
            <w:webHidden/>
          </w:rPr>
          <w:fldChar w:fldCharType="end"/>
        </w:r>
      </w:hyperlink>
    </w:p>
    <w:p w14:paraId="62BB67AC" w14:textId="77777777" w:rsidR="00BA7A10" w:rsidRDefault="0097084D">
      <w:pPr>
        <w:pStyle w:val="TOC4"/>
        <w:rPr>
          <w:rFonts w:asciiTheme="minorHAnsi" w:eastAsiaTheme="minorEastAsia" w:hAnsiTheme="minorHAnsi"/>
          <w:i w:val="0"/>
          <w:noProof/>
          <w:sz w:val="22"/>
          <w:lang w:eastAsia="lv-LV"/>
        </w:rPr>
      </w:pPr>
      <w:hyperlink w:anchor="_Toc378693686" w:history="1">
        <w:r w:rsidR="00BA7A10" w:rsidRPr="003B09ED">
          <w:rPr>
            <w:rStyle w:val="Hyperlink"/>
            <w:rFonts w:cs="Times New Roman"/>
            <w:noProof/>
          </w:rPr>
          <w:t>5.1.3.3.</w:t>
        </w:r>
        <w:r w:rsidR="00BA7A10">
          <w:rPr>
            <w:rFonts w:asciiTheme="minorHAnsi" w:eastAsiaTheme="minorEastAsia" w:hAnsiTheme="minorHAnsi"/>
            <w:i w:val="0"/>
            <w:noProof/>
            <w:sz w:val="22"/>
            <w:lang w:eastAsia="lv-LV"/>
          </w:rPr>
          <w:tab/>
        </w:r>
        <w:r w:rsidR="00BA7A10" w:rsidRPr="003B09ED">
          <w:rPr>
            <w:rStyle w:val="Hyperlink"/>
            <w:noProof/>
          </w:rPr>
          <w:t>edk:d:edoc tipa īpašību definīcijas</w:t>
        </w:r>
        <w:r w:rsidR="00BA7A10">
          <w:rPr>
            <w:noProof/>
            <w:webHidden/>
          </w:rPr>
          <w:tab/>
        </w:r>
        <w:r w:rsidR="00BA7A10">
          <w:rPr>
            <w:noProof/>
            <w:webHidden/>
          </w:rPr>
          <w:fldChar w:fldCharType="begin"/>
        </w:r>
        <w:r w:rsidR="00BA7A10">
          <w:rPr>
            <w:noProof/>
            <w:webHidden/>
          </w:rPr>
          <w:instrText xml:space="preserve"> PAGEREF _Toc378693686 \h </w:instrText>
        </w:r>
        <w:r w:rsidR="00BA7A10">
          <w:rPr>
            <w:noProof/>
            <w:webHidden/>
          </w:rPr>
        </w:r>
        <w:r w:rsidR="00BA7A10">
          <w:rPr>
            <w:noProof/>
            <w:webHidden/>
          </w:rPr>
          <w:fldChar w:fldCharType="separate"/>
        </w:r>
        <w:r w:rsidR="00BA7A10">
          <w:rPr>
            <w:noProof/>
            <w:webHidden/>
          </w:rPr>
          <w:t>69</w:t>
        </w:r>
        <w:r w:rsidR="00BA7A10">
          <w:rPr>
            <w:noProof/>
            <w:webHidden/>
          </w:rPr>
          <w:fldChar w:fldCharType="end"/>
        </w:r>
      </w:hyperlink>
    </w:p>
    <w:p w14:paraId="4A851DFB" w14:textId="77777777" w:rsidR="00BA7A10" w:rsidRDefault="0097084D">
      <w:pPr>
        <w:pStyle w:val="TOC4"/>
        <w:rPr>
          <w:rFonts w:asciiTheme="minorHAnsi" w:eastAsiaTheme="minorEastAsia" w:hAnsiTheme="minorHAnsi"/>
          <w:i w:val="0"/>
          <w:noProof/>
          <w:sz w:val="22"/>
          <w:lang w:eastAsia="lv-LV"/>
        </w:rPr>
      </w:pPr>
      <w:hyperlink w:anchor="_Toc378693687" w:history="1">
        <w:r w:rsidR="00BA7A10" w:rsidRPr="003B09ED">
          <w:rPr>
            <w:rStyle w:val="Hyperlink"/>
            <w:rFonts w:cs="Times New Roman"/>
            <w:noProof/>
          </w:rPr>
          <w:t>5.1.3.4.</w:t>
        </w:r>
        <w:r w:rsidR="00BA7A10">
          <w:rPr>
            <w:rFonts w:asciiTheme="minorHAnsi" w:eastAsiaTheme="minorEastAsia" w:hAnsiTheme="minorHAnsi"/>
            <w:i w:val="0"/>
            <w:noProof/>
            <w:sz w:val="22"/>
            <w:lang w:eastAsia="lv-LV"/>
          </w:rPr>
          <w:tab/>
        </w:r>
        <w:r w:rsidR="00BA7A10" w:rsidRPr="003B09ED">
          <w:rPr>
            <w:rStyle w:val="Hyperlink"/>
            <w:noProof/>
          </w:rPr>
          <w:t>edk:d:xml tipa īpašību definīcijas</w:t>
        </w:r>
        <w:r w:rsidR="00BA7A10">
          <w:rPr>
            <w:noProof/>
            <w:webHidden/>
          </w:rPr>
          <w:tab/>
        </w:r>
        <w:r w:rsidR="00BA7A10">
          <w:rPr>
            <w:noProof/>
            <w:webHidden/>
          </w:rPr>
          <w:fldChar w:fldCharType="begin"/>
        </w:r>
        <w:r w:rsidR="00BA7A10">
          <w:rPr>
            <w:noProof/>
            <w:webHidden/>
          </w:rPr>
          <w:instrText xml:space="preserve"> PAGEREF _Toc378693687 \h </w:instrText>
        </w:r>
        <w:r w:rsidR="00BA7A10">
          <w:rPr>
            <w:noProof/>
            <w:webHidden/>
          </w:rPr>
        </w:r>
        <w:r w:rsidR="00BA7A10">
          <w:rPr>
            <w:noProof/>
            <w:webHidden/>
          </w:rPr>
          <w:fldChar w:fldCharType="separate"/>
        </w:r>
        <w:r w:rsidR="00BA7A10">
          <w:rPr>
            <w:noProof/>
            <w:webHidden/>
          </w:rPr>
          <w:t>70</w:t>
        </w:r>
        <w:r w:rsidR="00BA7A10">
          <w:rPr>
            <w:noProof/>
            <w:webHidden/>
          </w:rPr>
          <w:fldChar w:fldCharType="end"/>
        </w:r>
      </w:hyperlink>
    </w:p>
    <w:p w14:paraId="6FDC009F" w14:textId="77777777" w:rsidR="00BA7A10" w:rsidRDefault="0097084D">
      <w:pPr>
        <w:pStyle w:val="TOC4"/>
        <w:rPr>
          <w:rFonts w:asciiTheme="minorHAnsi" w:eastAsiaTheme="minorEastAsia" w:hAnsiTheme="minorHAnsi"/>
          <w:i w:val="0"/>
          <w:noProof/>
          <w:sz w:val="22"/>
          <w:lang w:eastAsia="lv-LV"/>
        </w:rPr>
      </w:pPr>
      <w:hyperlink w:anchor="_Toc378693688" w:history="1">
        <w:r w:rsidR="00BA7A10" w:rsidRPr="003B09ED">
          <w:rPr>
            <w:rStyle w:val="Hyperlink"/>
            <w:rFonts w:cs="Times New Roman"/>
            <w:noProof/>
          </w:rPr>
          <w:t>5.1.3.5.</w:t>
        </w:r>
        <w:r w:rsidR="00BA7A10">
          <w:rPr>
            <w:rFonts w:asciiTheme="minorHAnsi" w:eastAsiaTheme="minorEastAsia" w:hAnsiTheme="minorHAnsi"/>
            <w:i w:val="0"/>
            <w:noProof/>
            <w:sz w:val="22"/>
            <w:lang w:eastAsia="lv-LV"/>
          </w:rPr>
          <w:tab/>
        </w:r>
        <w:r w:rsidR="00BA7A10" w:rsidRPr="003B09ED">
          <w:rPr>
            <w:rStyle w:val="Hyperlink"/>
            <w:noProof/>
          </w:rPr>
          <w:t>edk:d:divEnvelope tipa īpašību definīcijas</w:t>
        </w:r>
        <w:r w:rsidR="00BA7A10">
          <w:rPr>
            <w:noProof/>
            <w:webHidden/>
          </w:rPr>
          <w:tab/>
        </w:r>
        <w:r w:rsidR="00BA7A10">
          <w:rPr>
            <w:noProof/>
            <w:webHidden/>
          </w:rPr>
          <w:fldChar w:fldCharType="begin"/>
        </w:r>
        <w:r w:rsidR="00BA7A10">
          <w:rPr>
            <w:noProof/>
            <w:webHidden/>
          </w:rPr>
          <w:instrText xml:space="preserve"> PAGEREF _Toc378693688 \h </w:instrText>
        </w:r>
        <w:r w:rsidR="00BA7A10">
          <w:rPr>
            <w:noProof/>
            <w:webHidden/>
          </w:rPr>
        </w:r>
        <w:r w:rsidR="00BA7A10">
          <w:rPr>
            <w:noProof/>
            <w:webHidden/>
          </w:rPr>
          <w:fldChar w:fldCharType="separate"/>
        </w:r>
        <w:r w:rsidR="00BA7A10">
          <w:rPr>
            <w:noProof/>
            <w:webHidden/>
          </w:rPr>
          <w:t>70</w:t>
        </w:r>
        <w:r w:rsidR="00BA7A10">
          <w:rPr>
            <w:noProof/>
            <w:webHidden/>
          </w:rPr>
          <w:fldChar w:fldCharType="end"/>
        </w:r>
      </w:hyperlink>
    </w:p>
    <w:p w14:paraId="6610B6D1" w14:textId="77777777" w:rsidR="00BA7A10" w:rsidRDefault="0097084D">
      <w:pPr>
        <w:pStyle w:val="TOC4"/>
        <w:rPr>
          <w:rFonts w:asciiTheme="minorHAnsi" w:eastAsiaTheme="minorEastAsia" w:hAnsiTheme="minorHAnsi"/>
          <w:i w:val="0"/>
          <w:noProof/>
          <w:sz w:val="22"/>
          <w:lang w:eastAsia="lv-LV"/>
        </w:rPr>
      </w:pPr>
      <w:hyperlink w:anchor="_Toc378693689" w:history="1">
        <w:r w:rsidR="00BA7A10" w:rsidRPr="003B09ED">
          <w:rPr>
            <w:rStyle w:val="Hyperlink"/>
            <w:rFonts w:cs="Times New Roman"/>
            <w:noProof/>
          </w:rPr>
          <w:t>5.1.3.6.</w:t>
        </w:r>
        <w:r w:rsidR="00BA7A10">
          <w:rPr>
            <w:rFonts w:asciiTheme="minorHAnsi" w:eastAsiaTheme="minorEastAsia" w:hAnsiTheme="minorHAnsi"/>
            <w:i w:val="0"/>
            <w:noProof/>
            <w:sz w:val="22"/>
            <w:lang w:eastAsia="lv-LV"/>
          </w:rPr>
          <w:tab/>
        </w:r>
        <w:r w:rsidR="00BA7A10" w:rsidRPr="003B09ED">
          <w:rPr>
            <w:rStyle w:val="Hyperlink"/>
            <w:noProof/>
          </w:rPr>
          <w:t>edk:d:businessEvent tipa īpašību definīcijas</w:t>
        </w:r>
        <w:r w:rsidR="00BA7A10">
          <w:rPr>
            <w:noProof/>
            <w:webHidden/>
          </w:rPr>
          <w:tab/>
        </w:r>
        <w:r w:rsidR="00BA7A10">
          <w:rPr>
            <w:noProof/>
            <w:webHidden/>
          </w:rPr>
          <w:fldChar w:fldCharType="begin"/>
        </w:r>
        <w:r w:rsidR="00BA7A10">
          <w:rPr>
            <w:noProof/>
            <w:webHidden/>
          </w:rPr>
          <w:instrText xml:space="preserve"> PAGEREF _Toc378693689 \h </w:instrText>
        </w:r>
        <w:r w:rsidR="00BA7A10">
          <w:rPr>
            <w:noProof/>
            <w:webHidden/>
          </w:rPr>
        </w:r>
        <w:r w:rsidR="00BA7A10">
          <w:rPr>
            <w:noProof/>
            <w:webHidden/>
          </w:rPr>
          <w:fldChar w:fldCharType="separate"/>
        </w:r>
        <w:r w:rsidR="00BA7A10">
          <w:rPr>
            <w:noProof/>
            <w:webHidden/>
          </w:rPr>
          <w:t>71</w:t>
        </w:r>
        <w:r w:rsidR="00BA7A10">
          <w:rPr>
            <w:noProof/>
            <w:webHidden/>
          </w:rPr>
          <w:fldChar w:fldCharType="end"/>
        </w:r>
      </w:hyperlink>
    </w:p>
    <w:p w14:paraId="2A424EDD" w14:textId="77777777" w:rsidR="00BA7A10" w:rsidRDefault="0097084D">
      <w:pPr>
        <w:pStyle w:val="TOC3"/>
        <w:rPr>
          <w:rFonts w:asciiTheme="minorHAnsi" w:eastAsiaTheme="minorEastAsia" w:hAnsiTheme="minorHAnsi"/>
          <w:noProof/>
          <w:lang w:eastAsia="lv-LV"/>
        </w:rPr>
      </w:pPr>
      <w:hyperlink w:anchor="_Toc378693690" w:history="1">
        <w:r w:rsidR="00BA7A10" w:rsidRPr="003B09ED">
          <w:rPr>
            <w:rStyle w:val="Hyperlink"/>
            <w:rFonts w:cs="Times New Roman"/>
            <w:noProof/>
          </w:rPr>
          <w:t>5.1.4.</w:t>
        </w:r>
        <w:r w:rsidR="00BA7A10">
          <w:rPr>
            <w:rFonts w:asciiTheme="minorHAnsi" w:eastAsiaTheme="minorEastAsia" w:hAnsiTheme="minorHAnsi"/>
            <w:noProof/>
            <w:lang w:eastAsia="lv-LV"/>
          </w:rPr>
          <w:tab/>
        </w:r>
        <w:r w:rsidR="00BA7A10" w:rsidRPr="003B09ED">
          <w:rPr>
            <w:rStyle w:val="Hyperlink"/>
            <w:noProof/>
          </w:rPr>
          <w:t>EDK mapju tipi</w:t>
        </w:r>
        <w:r w:rsidR="00BA7A10">
          <w:rPr>
            <w:noProof/>
            <w:webHidden/>
          </w:rPr>
          <w:tab/>
        </w:r>
        <w:r w:rsidR="00BA7A10">
          <w:rPr>
            <w:noProof/>
            <w:webHidden/>
          </w:rPr>
          <w:fldChar w:fldCharType="begin"/>
        </w:r>
        <w:r w:rsidR="00BA7A10">
          <w:rPr>
            <w:noProof/>
            <w:webHidden/>
          </w:rPr>
          <w:instrText xml:space="preserve"> PAGEREF _Toc378693690 \h </w:instrText>
        </w:r>
        <w:r w:rsidR="00BA7A10">
          <w:rPr>
            <w:noProof/>
            <w:webHidden/>
          </w:rPr>
        </w:r>
        <w:r w:rsidR="00BA7A10">
          <w:rPr>
            <w:noProof/>
            <w:webHidden/>
          </w:rPr>
          <w:fldChar w:fldCharType="separate"/>
        </w:r>
        <w:r w:rsidR="00BA7A10">
          <w:rPr>
            <w:noProof/>
            <w:webHidden/>
          </w:rPr>
          <w:t>71</w:t>
        </w:r>
        <w:r w:rsidR="00BA7A10">
          <w:rPr>
            <w:noProof/>
            <w:webHidden/>
          </w:rPr>
          <w:fldChar w:fldCharType="end"/>
        </w:r>
      </w:hyperlink>
    </w:p>
    <w:p w14:paraId="4CD82D15" w14:textId="77777777" w:rsidR="00BA7A10" w:rsidRDefault="0097084D">
      <w:pPr>
        <w:pStyle w:val="TOC4"/>
        <w:rPr>
          <w:rFonts w:asciiTheme="minorHAnsi" w:eastAsiaTheme="minorEastAsia" w:hAnsiTheme="minorHAnsi"/>
          <w:i w:val="0"/>
          <w:noProof/>
          <w:sz w:val="22"/>
          <w:lang w:eastAsia="lv-LV"/>
        </w:rPr>
      </w:pPr>
      <w:hyperlink w:anchor="_Toc378693691" w:history="1">
        <w:r w:rsidR="00BA7A10" w:rsidRPr="003B09ED">
          <w:rPr>
            <w:rStyle w:val="Hyperlink"/>
            <w:rFonts w:cs="Times New Roman"/>
            <w:noProof/>
          </w:rPr>
          <w:t>5.1.4.1.</w:t>
        </w:r>
        <w:r w:rsidR="00BA7A10">
          <w:rPr>
            <w:rFonts w:asciiTheme="minorHAnsi" w:eastAsiaTheme="minorEastAsia" w:hAnsiTheme="minorHAnsi"/>
            <w:i w:val="0"/>
            <w:noProof/>
            <w:sz w:val="22"/>
            <w:lang w:eastAsia="lv-LV"/>
          </w:rPr>
          <w:tab/>
        </w:r>
        <w:r w:rsidR="00BA7A10" w:rsidRPr="003B09ED">
          <w:rPr>
            <w:rStyle w:val="Hyperlink"/>
            <w:noProof/>
          </w:rPr>
          <w:t>cmis:folder tipa īpašību definīcijas</w:t>
        </w:r>
        <w:r w:rsidR="00BA7A10">
          <w:rPr>
            <w:noProof/>
            <w:webHidden/>
          </w:rPr>
          <w:tab/>
        </w:r>
        <w:r w:rsidR="00BA7A10">
          <w:rPr>
            <w:noProof/>
            <w:webHidden/>
          </w:rPr>
          <w:fldChar w:fldCharType="begin"/>
        </w:r>
        <w:r w:rsidR="00BA7A10">
          <w:rPr>
            <w:noProof/>
            <w:webHidden/>
          </w:rPr>
          <w:instrText xml:space="preserve"> PAGEREF _Toc378693691 \h </w:instrText>
        </w:r>
        <w:r w:rsidR="00BA7A10">
          <w:rPr>
            <w:noProof/>
            <w:webHidden/>
          </w:rPr>
        </w:r>
        <w:r w:rsidR="00BA7A10">
          <w:rPr>
            <w:noProof/>
            <w:webHidden/>
          </w:rPr>
          <w:fldChar w:fldCharType="separate"/>
        </w:r>
        <w:r w:rsidR="00BA7A10">
          <w:rPr>
            <w:noProof/>
            <w:webHidden/>
          </w:rPr>
          <w:t>72</w:t>
        </w:r>
        <w:r w:rsidR="00BA7A10">
          <w:rPr>
            <w:noProof/>
            <w:webHidden/>
          </w:rPr>
          <w:fldChar w:fldCharType="end"/>
        </w:r>
      </w:hyperlink>
    </w:p>
    <w:p w14:paraId="1C464C55" w14:textId="77777777" w:rsidR="00BA7A10" w:rsidRDefault="0097084D">
      <w:pPr>
        <w:pStyle w:val="TOC4"/>
        <w:rPr>
          <w:rFonts w:asciiTheme="minorHAnsi" w:eastAsiaTheme="minorEastAsia" w:hAnsiTheme="minorHAnsi"/>
          <w:i w:val="0"/>
          <w:noProof/>
          <w:sz w:val="22"/>
          <w:lang w:eastAsia="lv-LV"/>
        </w:rPr>
      </w:pPr>
      <w:hyperlink w:anchor="_Toc378693692" w:history="1">
        <w:r w:rsidR="00BA7A10" w:rsidRPr="003B09ED">
          <w:rPr>
            <w:rStyle w:val="Hyperlink"/>
            <w:rFonts w:cs="Times New Roman"/>
            <w:noProof/>
          </w:rPr>
          <w:t>5.1.4.2.</w:t>
        </w:r>
        <w:r w:rsidR="00BA7A10">
          <w:rPr>
            <w:rFonts w:asciiTheme="minorHAnsi" w:eastAsiaTheme="minorEastAsia" w:hAnsiTheme="minorHAnsi"/>
            <w:i w:val="0"/>
            <w:noProof/>
            <w:sz w:val="22"/>
            <w:lang w:eastAsia="lv-LV"/>
          </w:rPr>
          <w:tab/>
        </w:r>
        <w:r w:rsidR="00BA7A10" w:rsidRPr="003B09ED">
          <w:rPr>
            <w:rStyle w:val="Hyperlink"/>
            <w:noProof/>
          </w:rPr>
          <w:t>edk:f:systemFolder tipa īpašību definīcijas</w:t>
        </w:r>
        <w:r w:rsidR="00BA7A10">
          <w:rPr>
            <w:noProof/>
            <w:webHidden/>
          </w:rPr>
          <w:tab/>
        </w:r>
        <w:r w:rsidR="00BA7A10">
          <w:rPr>
            <w:noProof/>
            <w:webHidden/>
          </w:rPr>
          <w:fldChar w:fldCharType="begin"/>
        </w:r>
        <w:r w:rsidR="00BA7A10">
          <w:rPr>
            <w:noProof/>
            <w:webHidden/>
          </w:rPr>
          <w:instrText xml:space="preserve"> PAGEREF _Toc378693692 \h </w:instrText>
        </w:r>
        <w:r w:rsidR="00BA7A10">
          <w:rPr>
            <w:noProof/>
            <w:webHidden/>
          </w:rPr>
        </w:r>
        <w:r w:rsidR="00BA7A10">
          <w:rPr>
            <w:noProof/>
            <w:webHidden/>
          </w:rPr>
          <w:fldChar w:fldCharType="separate"/>
        </w:r>
        <w:r w:rsidR="00BA7A10">
          <w:rPr>
            <w:noProof/>
            <w:webHidden/>
          </w:rPr>
          <w:t>73</w:t>
        </w:r>
        <w:r w:rsidR="00BA7A10">
          <w:rPr>
            <w:noProof/>
            <w:webHidden/>
          </w:rPr>
          <w:fldChar w:fldCharType="end"/>
        </w:r>
      </w:hyperlink>
    </w:p>
    <w:p w14:paraId="4FEB1A37" w14:textId="77777777" w:rsidR="00BA7A10" w:rsidRDefault="0097084D">
      <w:pPr>
        <w:pStyle w:val="TOC3"/>
        <w:rPr>
          <w:rFonts w:asciiTheme="minorHAnsi" w:eastAsiaTheme="minorEastAsia" w:hAnsiTheme="minorHAnsi"/>
          <w:noProof/>
          <w:lang w:eastAsia="lv-LV"/>
        </w:rPr>
      </w:pPr>
      <w:hyperlink w:anchor="_Toc378693693" w:history="1">
        <w:r w:rsidR="00BA7A10" w:rsidRPr="003B09ED">
          <w:rPr>
            <w:rStyle w:val="Hyperlink"/>
            <w:rFonts w:cs="Times New Roman"/>
            <w:noProof/>
          </w:rPr>
          <w:t>5.1.5.</w:t>
        </w:r>
        <w:r w:rsidR="00BA7A10">
          <w:rPr>
            <w:rFonts w:asciiTheme="minorHAnsi" w:eastAsiaTheme="minorEastAsia" w:hAnsiTheme="minorHAnsi"/>
            <w:noProof/>
            <w:lang w:eastAsia="lv-LV"/>
          </w:rPr>
          <w:tab/>
        </w:r>
        <w:r w:rsidR="00BA7A10" w:rsidRPr="003B09ED">
          <w:rPr>
            <w:rStyle w:val="Hyperlink"/>
            <w:noProof/>
          </w:rPr>
          <w:t>EDK saišu tipi</w:t>
        </w:r>
        <w:r w:rsidR="00BA7A10">
          <w:rPr>
            <w:noProof/>
            <w:webHidden/>
          </w:rPr>
          <w:tab/>
        </w:r>
        <w:r w:rsidR="00BA7A10">
          <w:rPr>
            <w:noProof/>
            <w:webHidden/>
          </w:rPr>
          <w:fldChar w:fldCharType="begin"/>
        </w:r>
        <w:r w:rsidR="00BA7A10">
          <w:rPr>
            <w:noProof/>
            <w:webHidden/>
          </w:rPr>
          <w:instrText xml:space="preserve"> PAGEREF _Toc378693693 \h </w:instrText>
        </w:r>
        <w:r w:rsidR="00BA7A10">
          <w:rPr>
            <w:noProof/>
            <w:webHidden/>
          </w:rPr>
        </w:r>
        <w:r w:rsidR="00BA7A10">
          <w:rPr>
            <w:noProof/>
            <w:webHidden/>
          </w:rPr>
          <w:fldChar w:fldCharType="separate"/>
        </w:r>
        <w:r w:rsidR="00BA7A10">
          <w:rPr>
            <w:noProof/>
            <w:webHidden/>
          </w:rPr>
          <w:t>73</w:t>
        </w:r>
        <w:r w:rsidR="00BA7A10">
          <w:rPr>
            <w:noProof/>
            <w:webHidden/>
          </w:rPr>
          <w:fldChar w:fldCharType="end"/>
        </w:r>
      </w:hyperlink>
    </w:p>
    <w:p w14:paraId="095998CF" w14:textId="77777777" w:rsidR="00BA7A10" w:rsidRDefault="0097084D">
      <w:pPr>
        <w:pStyle w:val="TOC4"/>
        <w:rPr>
          <w:rFonts w:asciiTheme="minorHAnsi" w:eastAsiaTheme="minorEastAsia" w:hAnsiTheme="minorHAnsi"/>
          <w:i w:val="0"/>
          <w:noProof/>
          <w:sz w:val="22"/>
          <w:lang w:eastAsia="lv-LV"/>
        </w:rPr>
      </w:pPr>
      <w:hyperlink w:anchor="_Toc378693694" w:history="1">
        <w:r w:rsidR="00BA7A10" w:rsidRPr="003B09ED">
          <w:rPr>
            <w:rStyle w:val="Hyperlink"/>
            <w:rFonts w:cs="Times New Roman"/>
            <w:noProof/>
          </w:rPr>
          <w:t>5.1.5.1.</w:t>
        </w:r>
        <w:r w:rsidR="00BA7A10">
          <w:rPr>
            <w:rFonts w:asciiTheme="minorHAnsi" w:eastAsiaTheme="minorEastAsia" w:hAnsiTheme="minorHAnsi"/>
            <w:i w:val="0"/>
            <w:noProof/>
            <w:sz w:val="22"/>
            <w:lang w:eastAsia="lv-LV"/>
          </w:rPr>
          <w:tab/>
        </w:r>
        <w:r w:rsidR="00BA7A10" w:rsidRPr="003B09ED">
          <w:rPr>
            <w:rStyle w:val="Hyperlink"/>
            <w:noProof/>
          </w:rPr>
          <w:t>cmis:relationship tipa īpašību definīcijas</w:t>
        </w:r>
        <w:r w:rsidR="00BA7A10">
          <w:rPr>
            <w:noProof/>
            <w:webHidden/>
          </w:rPr>
          <w:tab/>
        </w:r>
        <w:r w:rsidR="00BA7A10">
          <w:rPr>
            <w:noProof/>
            <w:webHidden/>
          </w:rPr>
          <w:fldChar w:fldCharType="begin"/>
        </w:r>
        <w:r w:rsidR="00BA7A10">
          <w:rPr>
            <w:noProof/>
            <w:webHidden/>
          </w:rPr>
          <w:instrText xml:space="preserve"> PAGEREF _Toc378693694 \h </w:instrText>
        </w:r>
        <w:r w:rsidR="00BA7A10">
          <w:rPr>
            <w:noProof/>
            <w:webHidden/>
          </w:rPr>
        </w:r>
        <w:r w:rsidR="00BA7A10">
          <w:rPr>
            <w:noProof/>
            <w:webHidden/>
          </w:rPr>
          <w:fldChar w:fldCharType="separate"/>
        </w:r>
        <w:r w:rsidR="00BA7A10">
          <w:rPr>
            <w:noProof/>
            <w:webHidden/>
          </w:rPr>
          <w:t>74</w:t>
        </w:r>
        <w:r w:rsidR="00BA7A10">
          <w:rPr>
            <w:noProof/>
            <w:webHidden/>
          </w:rPr>
          <w:fldChar w:fldCharType="end"/>
        </w:r>
      </w:hyperlink>
    </w:p>
    <w:p w14:paraId="4D47F518" w14:textId="77777777" w:rsidR="00BA7A10" w:rsidRDefault="0097084D">
      <w:pPr>
        <w:pStyle w:val="TOC4"/>
        <w:rPr>
          <w:rFonts w:asciiTheme="minorHAnsi" w:eastAsiaTheme="minorEastAsia" w:hAnsiTheme="minorHAnsi"/>
          <w:i w:val="0"/>
          <w:noProof/>
          <w:sz w:val="22"/>
          <w:lang w:eastAsia="lv-LV"/>
        </w:rPr>
      </w:pPr>
      <w:hyperlink w:anchor="_Toc378693695" w:history="1">
        <w:r w:rsidR="00BA7A10" w:rsidRPr="003B09ED">
          <w:rPr>
            <w:rStyle w:val="Hyperlink"/>
            <w:rFonts w:cs="Times New Roman"/>
            <w:noProof/>
          </w:rPr>
          <w:t>5.1.5.2.</w:t>
        </w:r>
        <w:r w:rsidR="00BA7A10">
          <w:rPr>
            <w:rFonts w:asciiTheme="minorHAnsi" w:eastAsiaTheme="minorEastAsia" w:hAnsiTheme="minorHAnsi"/>
            <w:i w:val="0"/>
            <w:noProof/>
            <w:sz w:val="22"/>
            <w:lang w:eastAsia="lv-LV"/>
          </w:rPr>
          <w:tab/>
        </w:r>
        <w:r w:rsidR="00BA7A10" w:rsidRPr="003B09ED">
          <w:rPr>
            <w:rStyle w:val="Hyperlink"/>
            <w:noProof/>
          </w:rPr>
          <w:t>edk:r:copyOf tipa īpašību definīcijas</w:t>
        </w:r>
        <w:r w:rsidR="00BA7A10">
          <w:rPr>
            <w:noProof/>
            <w:webHidden/>
          </w:rPr>
          <w:tab/>
        </w:r>
        <w:r w:rsidR="00BA7A10">
          <w:rPr>
            <w:noProof/>
            <w:webHidden/>
          </w:rPr>
          <w:fldChar w:fldCharType="begin"/>
        </w:r>
        <w:r w:rsidR="00BA7A10">
          <w:rPr>
            <w:noProof/>
            <w:webHidden/>
          </w:rPr>
          <w:instrText xml:space="preserve"> PAGEREF _Toc378693695 \h </w:instrText>
        </w:r>
        <w:r w:rsidR="00BA7A10">
          <w:rPr>
            <w:noProof/>
            <w:webHidden/>
          </w:rPr>
        </w:r>
        <w:r w:rsidR="00BA7A10">
          <w:rPr>
            <w:noProof/>
            <w:webHidden/>
          </w:rPr>
          <w:fldChar w:fldCharType="separate"/>
        </w:r>
        <w:r w:rsidR="00BA7A10">
          <w:rPr>
            <w:noProof/>
            <w:webHidden/>
          </w:rPr>
          <w:t>75</w:t>
        </w:r>
        <w:r w:rsidR="00BA7A10">
          <w:rPr>
            <w:noProof/>
            <w:webHidden/>
          </w:rPr>
          <w:fldChar w:fldCharType="end"/>
        </w:r>
      </w:hyperlink>
    </w:p>
    <w:p w14:paraId="5C9286E3" w14:textId="77777777" w:rsidR="00BA7A10" w:rsidRDefault="0097084D">
      <w:pPr>
        <w:pStyle w:val="TOC4"/>
        <w:rPr>
          <w:rFonts w:asciiTheme="minorHAnsi" w:eastAsiaTheme="minorEastAsia" w:hAnsiTheme="minorHAnsi"/>
          <w:i w:val="0"/>
          <w:noProof/>
          <w:sz w:val="22"/>
          <w:lang w:eastAsia="lv-LV"/>
        </w:rPr>
      </w:pPr>
      <w:hyperlink w:anchor="_Toc378693696" w:history="1">
        <w:r w:rsidR="00BA7A10" w:rsidRPr="003B09ED">
          <w:rPr>
            <w:rStyle w:val="Hyperlink"/>
            <w:rFonts w:cs="Times New Roman"/>
            <w:noProof/>
          </w:rPr>
          <w:t>5.1.5.3.</w:t>
        </w:r>
        <w:r w:rsidR="00BA7A10">
          <w:rPr>
            <w:rFonts w:asciiTheme="minorHAnsi" w:eastAsiaTheme="minorEastAsia" w:hAnsiTheme="minorHAnsi"/>
            <w:i w:val="0"/>
            <w:noProof/>
            <w:sz w:val="22"/>
            <w:lang w:eastAsia="lv-LV"/>
          </w:rPr>
          <w:tab/>
        </w:r>
        <w:r w:rsidR="00BA7A10" w:rsidRPr="003B09ED">
          <w:rPr>
            <w:rStyle w:val="Hyperlink"/>
            <w:noProof/>
          </w:rPr>
          <w:t>edk:r:hasBusinessEvent tipa īpašību definīcijas</w:t>
        </w:r>
        <w:r w:rsidR="00BA7A10">
          <w:rPr>
            <w:noProof/>
            <w:webHidden/>
          </w:rPr>
          <w:tab/>
        </w:r>
        <w:r w:rsidR="00BA7A10">
          <w:rPr>
            <w:noProof/>
            <w:webHidden/>
          </w:rPr>
          <w:fldChar w:fldCharType="begin"/>
        </w:r>
        <w:r w:rsidR="00BA7A10">
          <w:rPr>
            <w:noProof/>
            <w:webHidden/>
          </w:rPr>
          <w:instrText xml:space="preserve"> PAGEREF _Toc378693696 \h </w:instrText>
        </w:r>
        <w:r w:rsidR="00BA7A10">
          <w:rPr>
            <w:noProof/>
            <w:webHidden/>
          </w:rPr>
        </w:r>
        <w:r w:rsidR="00BA7A10">
          <w:rPr>
            <w:noProof/>
            <w:webHidden/>
          </w:rPr>
          <w:fldChar w:fldCharType="separate"/>
        </w:r>
        <w:r w:rsidR="00BA7A10">
          <w:rPr>
            <w:noProof/>
            <w:webHidden/>
          </w:rPr>
          <w:t>75</w:t>
        </w:r>
        <w:r w:rsidR="00BA7A10">
          <w:rPr>
            <w:noProof/>
            <w:webHidden/>
          </w:rPr>
          <w:fldChar w:fldCharType="end"/>
        </w:r>
      </w:hyperlink>
    </w:p>
    <w:p w14:paraId="7C4DA540" w14:textId="77777777" w:rsidR="00BA7A10" w:rsidRDefault="0097084D">
      <w:pPr>
        <w:pStyle w:val="TOC4"/>
        <w:rPr>
          <w:rFonts w:asciiTheme="minorHAnsi" w:eastAsiaTheme="minorEastAsia" w:hAnsiTheme="minorHAnsi"/>
          <w:i w:val="0"/>
          <w:noProof/>
          <w:sz w:val="22"/>
          <w:lang w:eastAsia="lv-LV"/>
        </w:rPr>
      </w:pPr>
      <w:hyperlink w:anchor="_Toc378693697" w:history="1">
        <w:r w:rsidR="00BA7A10" w:rsidRPr="003B09ED">
          <w:rPr>
            <w:rStyle w:val="Hyperlink"/>
            <w:rFonts w:cs="Times New Roman"/>
            <w:noProof/>
          </w:rPr>
          <w:t>5.1.5.4.</w:t>
        </w:r>
        <w:r w:rsidR="00BA7A10">
          <w:rPr>
            <w:rFonts w:asciiTheme="minorHAnsi" w:eastAsiaTheme="minorEastAsia" w:hAnsiTheme="minorHAnsi"/>
            <w:i w:val="0"/>
            <w:noProof/>
            <w:sz w:val="22"/>
            <w:lang w:eastAsia="lv-LV"/>
          </w:rPr>
          <w:tab/>
        </w:r>
        <w:r w:rsidR="00BA7A10" w:rsidRPr="003B09ED">
          <w:rPr>
            <w:rStyle w:val="Hyperlink"/>
            <w:noProof/>
          </w:rPr>
          <w:t>edk:r:hasBusinessEvent tipa īpašību definīcijas</w:t>
        </w:r>
        <w:r w:rsidR="00BA7A10">
          <w:rPr>
            <w:noProof/>
            <w:webHidden/>
          </w:rPr>
          <w:tab/>
        </w:r>
        <w:r w:rsidR="00BA7A10">
          <w:rPr>
            <w:noProof/>
            <w:webHidden/>
          </w:rPr>
          <w:fldChar w:fldCharType="begin"/>
        </w:r>
        <w:r w:rsidR="00BA7A10">
          <w:rPr>
            <w:noProof/>
            <w:webHidden/>
          </w:rPr>
          <w:instrText xml:space="preserve"> PAGEREF _Toc378693697 \h </w:instrText>
        </w:r>
        <w:r w:rsidR="00BA7A10">
          <w:rPr>
            <w:noProof/>
            <w:webHidden/>
          </w:rPr>
        </w:r>
        <w:r w:rsidR="00BA7A10">
          <w:rPr>
            <w:noProof/>
            <w:webHidden/>
          </w:rPr>
          <w:fldChar w:fldCharType="separate"/>
        </w:r>
        <w:r w:rsidR="00BA7A10">
          <w:rPr>
            <w:noProof/>
            <w:webHidden/>
          </w:rPr>
          <w:t>75</w:t>
        </w:r>
        <w:r w:rsidR="00BA7A10">
          <w:rPr>
            <w:noProof/>
            <w:webHidden/>
          </w:rPr>
          <w:fldChar w:fldCharType="end"/>
        </w:r>
      </w:hyperlink>
    </w:p>
    <w:p w14:paraId="49C992F1" w14:textId="77777777" w:rsidR="00BA7A10" w:rsidRDefault="0097084D">
      <w:pPr>
        <w:pStyle w:val="TOC3"/>
        <w:rPr>
          <w:rFonts w:asciiTheme="minorHAnsi" w:eastAsiaTheme="minorEastAsia" w:hAnsiTheme="minorHAnsi"/>
          <w:noProof/>
          <w:lang w:eastAsia="lv-LV"/>
        </w:rPr>
      </w:pPr>
      <w:hyperlink w:anchor="_Toc378693698" w:history="1">
        <w:r w:rsidR="00BA7A10" w:rsidRPr="003B09ED">
          <w:rPr>
            <w:rStyle w:val="Hyperlink"/>
            <w:rFonts w:cs="Times New Roman"/>
            <w:noProof/>
          </w:rPr>
          <w:t>5.1.6.</w:t>
        </w:r>
        <w:r w:rsidR="00BA7A10">
          <w:rPr>
            <w:rFonts w:asciiTheme="minorHAnsi" w:eastAsiaTheme="minorEastAsia" w:hAnsiTheme="minorHAnsi"/>
            <w:noProof/>
            <w:lang w:eastAsia="lv-LV"/>
          </w:rPr>
          <w:tab/>
        </w:r>
        <w:r w:rsidR="00BA7A10" w:rsidRPr="003B09ED">
          <w:rPr>
            <w:rStyle w:val="Hyperlink"/>
            <w:noProof/>
          </w:rPr>
          <w:t>Jauna tipa definīcijas formas piemērs</w:t>
        </w:r>
        <w:r w:rsidR="00BA7A10">
          <w:rPr>
            <w:noProof/>
            <w:webHidden/>
          </w:rPr>
          <w:tab/>
        </w:r>
        <w:r w:rsidR="00BA7A10">
          <w:rPr>
            <w:noProof/>
            <w:webHidden/>
          </w:rPr>
          <w:fldChar w:fldCharType="begin"/>
        </w:r>
        <w:r w:rsidR="00BA7A10">
          <w:rPr>
            <w:noProof/>
            <w:webHidden/>
          </w:rPr>
          <w:instrText xml:space="preserve"> PAGEREF _Toc378693698 \h </w:instrText>
        </w:r>
        <w:r w:rsidR="00BA7A10">
          <w:rPr>
            <w:noProof/>
            <w:webHidden/>
          </w:rPr>
        </w:r>
        <w:r w:rsidR="00BA7A10">
          <w:rPr>
            <w:noProof/>
            <w:webHidden/>
          </w:rPr>
          <w:fldChar w:fldCharType="separate"/>
        </w:r>
        <w:r w:rsidR="00BA7A10">
          <w:rPr>
            <w:noProof/>
            <w:webHidden/>
          </w:rPr>
          <w:t>75</w:t>
        </w:r>
        <w:r w:rsidR="00BA7A10">
          <w:rPr>
            <w:noProof/>
            <w:webHidden/>
          </w:rPr>
          <w:fldChar w:fldCharType="end"/>
        </w:r>
      </w:hyperlink>
    </w:p>
    <w:p w14:paraId="551709C8" w14:textId="77777777" w:rsidR="00BA7A10" w:rsidRDefault="0097084D">
      <w:pPr>
        <w:pStyle w:val="TOC3"/>
        <w:rPr>
          <w:rFonts w:asciiTheme="minorHAnsi" w:eastAsiaTheme="minorEastAsia" w:hAnsiTheme="minorHAnsi"/>
          <w:noProof/>
          <w:lang w:eastAsia="lv-LV"/>
        </w:rPr>
      </w:pPr>
      <w:hyperlink w:anchor="_Toc378693699" w:history="1">
        <w:r w:rsidR="00BA7A10" w:rsidRPr="003B09ED">
          <w:rPr>
            <w:rStyle w:val="Hyperlink"/>
            <w:rFonts w:cs="Times New Roman"/>
            <w:noProof/>
          </w:rPr>
          <w:t>5.1.7.</w:t>
        </w:r>
        <w:r w:rsidR="00BA7A10">
          <w:rPr>
            <w:rFonts w:asciiTheme="minorHAnsi" w:eastAsiaTheme="minorEastAsia" w:hAnsiTheme="minorHAnsi"/>
            <w:noProof/>
            <w:lang w:eastAsia="lv-LV"/>
          </w:rPr>
          <w:tab/>
        </w:r>
        <w:r w:rsidR="00BA7A10" w:rsidRPr="003B09ED">
          <w:rPr>
            <w:rStyle w:val="Hyperlink"/>
            <w:noProof/>
          </w:rPr>
          <w:t>Jauna tipa īpašību definīciju piemērs</w:t>
        </w:r>
        <w:r w:rsidR="00BA7A10">
          <w:rPr>
            <w:noProof/>
            <w:webHidden/>
          </w:rPr>
          <w:tab/>
        </w:r>
        <w:r w:rsidR="00BA7A10">
          <w:rPr>
            <w:noProof/>
            <w:webHidden/>
          </w:rPr>
          <w:fldChar w:fldCharType="begin"/>
        </w:r>
        <w:r w:rsidR="00BA7A10">
          <w:rPr>
            <w:noProof/>
            <w:webHidden/>
          </w:rPr>
          <w:instrText xml:space="preserve"> PAGEREF _Toc378693699 \h </w:instrText>
        </w:r>
        <w:r w:rsidR="00BA7A10">
          <w:rPr>
            <w:noProof/>
            <w:webHidden/>
          </w:rPr>
        </w:r>
        <w:r w:rsidR="00BA7A10">
          <w:rPr>
            <w:noProof/>
            <w:webHidden/>
          </w:rPr>
          <w:fldChar w:fldCharType="separate"/>
        </w:r>
        <w:r w:rsidR="00BA7A10">
          <w:rPr>
            <w:noProof/>
            <w:webHidden/>
          </w:rPr>
          <w:t>76</w:t>
        </w:r>
        <w:r w:rsidR="00BA7A10">
          <w:rPr>
            <w:noProof/>
            <w:webHidden/>
          </w:rPr>
          <w:fldChar w:fldCharType="end"/>
        </w:r>
      </w:hyperlink>
    </w:p>
    <w:p w14:paraId="6FDF1C83" w14:textId="77777777" w:rsidR="00BA7A10" w:rsidRDefault="0097084D">
      <w:pPr>
        <w:pStyle w:val="TOC2"/>
        <w:rPr>
          <w:rFonts w:asciiTheme="minorHAnsi" w:eastAsiaTheme="minorEastAsia" w:hAnsiTheme="minorHAnsi"/>
          <w:b w:val="0"/>
          <w:noProof/>
          <w:lang w:eastAsia="lv-LV"/>
        </w:rPr>
      </w:pPr>
      <w:hyperlink w:anchor="_Toc378693700" w:history="1">
        <w:r w:rsidR="00BA7A10" w:rsidRPr="003B09ED">
          <w:rPr>
            <w:rStyle w:val="Hyperlink"/>
            <w:rFonts w:cs="Times New Roman"/>
            <w:noProof/>
          </w:rPr>
          <w:t>5.2.</w:t>
        </w:r>
        <w:r w:rsidR="00BA7A10">
          <w:rPr>
            <w:rFonts w:asciiTheme="minorHAnsi" w:eastAsiaTheme="minorEastAsia" w:hAnsiTheme="minorHAnsi"/>
            <w:b w:val="0"/>
            <w:noProof/>
            <w:lang w:eastAsia="lv-LV"/>
          </w:rPr>
          <w:tab/>
        </w:r>
        <w:r w:rsidR="00BA7A10" w:rsidRPr="003B09ED">
          <w:rPr>
            <w:rStyle w:val="Hyperlink"/>
            <w:noProof/>
          </w:rPr>
          <w:t>Query elementa izmantošanas piemērs metodei getDescendants</w:t>
        </w:r>
        <w:r w:rsidR="00BA7A10">
          <w:rPr>
            <w:noProof/>
            <w:webHidden/>
          </w:rPr>
          <w:tab/>
        </w:r>
        <w:r w:rsidR="00BA7A10">
          <w:rPr>
            <w:noProof/>
            <w:webHidden/>
          </w:rPr>
          <w:fldChar w:fldCharType="begin"/>
        </w:r>
        <w:r w:rsidR="00BA7A10">
          <w:rPr>
            <w:noProof/>
            <w:webHidden/>
          </w:rPr>
          <w:instrText xml:space="preserve"> PAGEREF _Toc378693700 \h </w:instrText>
        </w:r>
        <w:r w:rsidR="00BA7A10">
          <w:rPr>
            <w:noProof/>
            <w:webHidden/>
          </w:rPr>
        </w:r>
        <w:r w:rsidR="00BA7A10">
          <w:rPr>
            <w:noProof/>
            <w:webHidden/>
          </w:rPr>
          <w:fldChar w:fldCharType="separate"/>
        </w:r>
        <w:r w:rsidR="00BA7A10">
          <w:rPr>
            <w:noProof/>
            <w:webHidden/>
          </w:rPr>
          <w:t>77</w:t>
        </w:r>
        <w:r w:rsidR="00BA7A10">
          <w:rPr>
            <w:noProof/>
            <w:webHidden/>
          </w:rPr>
          <w:fldChar w:fldCharType="end"/>
        </w:r>
      </w:hyperlink>
    </w:p>
    <w:p w14:paraId="5D55CC24" w14:textId="77777777" w:rsidR="00BA7A10" w:rsidRDefault="0097084D">
      <w:pPr>
        <w:pStyle w:val="TOC3"/>
        <w:rPr>
          <w:rFonts w:asciiTheme="minorHAnsi" w:eastAsiaTheme="minorEastAsia" w:hAnsiTheme="minorHAnsi"/>
          <w:noProof/>
          <w:lang w:eastAsia="lv-LV"/>
        </w:rPr>
      </w:pPr>
      <w:hyperlink w:anchor="_Toc378693701" w:history="1">
        <w:r w:rsidR="00BA7A10" w:rsidRPr="003B09ED">
          <w:rPr>
            <w:rStyle w:val="Hyperlink"/>
            <w:rFonts w:cs="Times New Roman"/>
            <w:noProof/>
          </w:rPr>
          <w:t>5.2.1.</w:t>
        </w:r>
        <w:r w:rsidR="00BA7A10">
          <w:rPr>
            <w:rFonts w:asciiTheme="minorHAnsi" w:eastAsiaTheme="minorEastAsia" w:hAnsiTheme="minorHAnsi"/>
            <w:noProof/>
            <w:lang w:eastAsia="lv-LV"/>
          </w:rPr>
          <w:tab/>
        </w:r>
        <w:r w:rsidR="00BA7A10" w:rsidRPr="003B09ED">
          <w:rPr>
            <w:rStyle w:val="Hyperlink"/>
            <w:noProof/>
          </w:rPr>
          <w:t>Piemērs nr.1</w:t>
        </w:r>
        <w:r w:rsidR="00BA7A10">
          <w:rPr>
            <w:noProof/>
            <w:webHidden/>
          </w:rPr>
          <w:tab/>
        </w:r>
        <w:r w:rsidR="00BA7A10">
          <w:rPr>
            <w:noProof/>
            <w:webHidden/>
          </w:rPr>
          <w:fldChar w:fldCharType="begin"/>
        </w:r>
        <w:r w:rsidR="00BA7A10">
          <w:rPr>
            <w:noProof/>
            <w:webHidden/>
          </w:rPr>
          <w:instrText xml:space="preserve"> PAGEREF _Toc378693701 \h </w:instrText>
        </w:r>
        <w:r w:rsidR="00BA7A10">
          <w:rPr>
            <w:noProof/>
            <w:webHidden/>
          </w:rPr>
        </w:r>
        <w:r w:rsidR="00BA7A10">
          <w:rPr>
            <w:noProof/>
            <w:webHidden/>
          </w:rPr>
          <w:fldChar w:fldCharType="separate"/>
        </w:r>
        <w:r w:rsidR="00BA7A10">
          <w:rPr>
            <w:noProof/>
            <w:webHidden/>
          </w:rPr>
          <w:t>77</w:t>
        </w:r>
        <w:r w:rsidR="00BA7A10">
          <w:rPr>
            <w:noProof/>
            <w:webHidden/>
          </w:rPr>
          <w:fldChar w:fldCharType="end"/>
        </w:r>
      </w:hyperlink>
    </w:p>
    <w:p w14:paraId="3F857957" w14:textId="77777777" w:rsidR="00BA7A10" w:rsidRDefault="0097084D">
      <w:pPr>
        <w:pStyle w:val="TOC3"/>
        <w:rPr>
          <w:rFonts w:asciiTheme="minorHAnsi" w:eastAsiaTheme="minorEastAsia" w:hAnsiTheme="minorHAnsi"/>
          <w:noProof/>
          <w:lang w:eastAsia="lv-LV"/>
        </w:rPr>
      </w:pPr>
      <w:hyperlink w:anchor="_Toc378693702" w:history="1">
        <w:r w:rsidR="00BA7A10" w:rsidRPr="003B09ED">
          <w:rPr>
            <w:rStyle w:val="Hyperlink"/>
            <w:rFonts w:cs="Times New Roman"/>
            <w:noProof/>
          </w:rPr>
          <w:t>5.2.2.</w:t>
        </w:r>
        <w:r w:rsidR="00BA7A10">
          <w:rPr>
            <w:rFonts w:asciiTheme="minorHAnsi" w:eastAsiaTheme="minorEastAsia" w:hAnsiTheme="minorHAnsi"/>
            <w:noProof/>
            <w:lang w:eastAsia="lv-LV"/>
          </w:rPr>
          <w:tab/>
        </w:r>
        <w:r w:rsidR="00BA7A10" w:rsidRPr="003B09ED">
          <w:rPr>
            <w:rStyle w:val="Hyperlink"/>
            <w:noProof/>
          </w:rPr>
          <w:t>Piemērs nr.2</w:t>
        </w:r>
        <w:r w:rsidR="00BA7A10">
          <w:rPr>
            <w:noProof/>
            <w:webHidden/>
          </w:rPr>
          <w:tab/>
        </w:r>
        <w:r w:rsidR="00BA7A10">
          <w:rPr>
            <w:noProof/>
            <w:webHidden/>
          </w:rPr>
          <w:fldChar w:fldCharType="begin"/>
        </w:r>
        <w:r w:rsidR="00BA7A10">
          <w:rPr>
            <w:noProof/>
            <w:webHidden/>
          </w:rPr>
          <w:instrText xml:space="preserve"> PAGEREF _Toc378693702 \h </w:instrText>
        </w:r>
        <w:r w:rsidR="00BA7A10">
          <w:rPr>
            <w:noProof/>
            <w:webHidden/>
          </w:rPr>
        </w:r>
        <w:r w:rsidR="00BA7A10">
          <w:rPr>
            <w:noProof/>
            <w:webHidden/>
          </w:rPr>
          <w:fldChar w:fldCharType="separate"/>
        </w:r>
        <w:r w:rsidR="00BA7A10">
          <w:rPr>
            <w:noProof/>
            <w:webHidden/>
          </w:rPr>
          <w:t>78</w:t>
        </w:r>
        <w:r w:rsidR="00BA7A10">
          <w:rPr>
            <w:noProof/>
            <w:webHidden/>
          </w:rPr>
          <w:fldChar w:fldCharType="end"/>
        </w:r>
      </w:hyperlink>
    </w:p>
    <w:p w14:paraId="7E8CC688" w14:textId="77777777" w:rsidR="00BA7A10" w:rsidRDefault="0097084D">
      <w:pPr>
        <w:pStyle w:val="TOC2"/>
        <w:rPr>
          <w:rFonts w:asciiTheme="minorHAnsi" w:eastAsiaTheme="minorEastAsia" w:hAnsiTheme="minorHAnsi"/>
          <w:b w:val="0"/>
          <w:noProof/>
          <w:lang w:eastAsia="lv-LV"/>
        </w:rPr>
      </w:pPr>
      <w:hyperlink w:anchor="_Toc378693703" w:history="1">
        <w:r w:rsidR="00BA7A10" w:rsidRPr="003B09ED">
          <w:rPr>
            <w:rStyle w:val="Hyperlink"/>
            <w:rFonts w:cs="Times New Roman"/>
            <w:noProof/>
          </w:rPr>
          <w:t>5.3.</w:t>
        </w:r>
        <w:r w:rsidR="00BA7A10">
          <w:rPr>
            <w:rFonts w:asciiTheme="minorHAnsi" w:eastAsiaTheme="minorEastAsia" w:hAnsiTheme="minorHAnsi"/>
            <w:b w:val="0"/>
            <w:noProof/>
            <w:lang w:eastAsia="lv-LV"/>
          </w:rPr>
          <w:tab/>
        </w:r>
        <w:r w:rsidR="00BA7A10" w:rsidRPr="003B09ED">
          <w:rPr>
            <w:rStyle w:val="Hyperlink"/>
            <w:noProof/>
          </w:rPr>
          <w:t>EDK repozitorija mapju hierarhijas standarts</w:t>
        </w:r>
        <w:r w:rsidR="00BA7A10">
          <w:rPr>
            <w:noProof/>
            <w:webHidden/>
          </w:rPr>
          <w:tab/>
        </w:r>
        <w:r w:rsidR="00BA7A10">
          <w:rPr>
            <w:noProof/>
            <w:webHidden/>
          </w:rPr>
          <w:fldChar w:fldCharType="begin"/>
        </w:r>
        <w:r w:rsidR="00BA7A10">
          <w:rPr>
            <w:noProof/>
            <w:webHidden/>
          </w:rPr>
          <w:instrText xml:space="preserve"> PAGEREF _Toc378693703 \h </w:instrText>
        </w:r>
        <w:r w:rsidR="00BA7A10">
          <w:rPr>
            <w:noProof/>
            <w:webHidden/>
          </w:rPr>
        </w:r>
        <w:r w:rsidR="00BA7A10">
          <w:rPr>
            <w:noProof/>
            <w:webHidden/>
          </w:rPr>
          <w:fldChar w:fldCharType="separate"/>
        </w:r>
        <w:r w:rsidR="00BA7A10">
          <w:rPr>
            <w:noProof/>
            <w:webHidden/>
          </w:rPr>
          <w:t>79</w:t>
        </w:r>
        <w:r w:rsidR="00BA7A10">
          <w:rPr>
            <w:noProof/>
            <w:webHidden/>
          </w:rPr>
          <w:fldChar w:fldCharType="end"/>
        </w:r>
      </w:hyperlink>
    </w:p>
    <w:p w14:paraId="79A95DFE" w14:textId="77777777" w:rsidR="00BA7A10" w:rsidRDefault="0097084D">
      <w:pPr>
        <w:pStyle w:val="TOC2"/>
        <w:rPr>
          <w:rFonts w:asciiTheme="minorHAnsi" w:eastAsiaTheme="minorEastAsia" w:hAnsiTheme="minorHAnsi"/>
          <w:b w:val="0"/>
          <w:noProof/>
          <w:lang w:eastAsia="lv-LV"/>
        </w:rPr>
      </w:pPr>
      <w:hyperlink w:anchor="_Toc378693704" w:history="1">
        <w:r w:rsidR="00BA7A10" w:rsidRPr="003B09ED">
          <w:rPr>
            <w:rStyle w:val="Hyperlink"/>
            <w:rFonts w:cs="Times New Roman"/>
            <w:noProof/>
          </w:rPr>
          <w:t>5.4.</w:t>
        </w:r>
        <w:r w:rsidR="00BA7A10">
          <w:rPr>
            <w:rFonts w:asciiTheme="minorHAnsi" w:eastAsiaTheme="minorEastAsia" w:hAnsiTheme="minorHAnsi"/>
            <w:b w:val="0"/>
            <w:noProof/>
            <w:lang w:eastAsia="lv-LV"/>
          </w:rPr>
          <w:tab/>
        </w:r>
        <w:r w:rsidR="00BA7A10" w:rsidRPr="003B09ED">
          <w:rPr>
            <w:rStyle w:val="Hyperlink"/>
            <w:noProof/>
          </w:rPr>
          <w:t>EDK izmantošanas scenāriji</w:t>
        </w:r>
        <w:r w:rsidR="00BA7A10">
          <w:rPr>
            <w:noProof/>
            <w:webHidden/>
          </w:rPr>
          <w:tab/>
        </w:r>
        <w:r w:rsidR="00BA7A10">
          <w:rPr>
            <w:noProof/>
            <w:webHidden/>
          </w:rPr>
          <w:fldChar w:fldCharType="begin"/>
        </w:r>
        <w:r w:rsidR="00BA7A10">
          <w:rPr>
            <w:noProof/>
            <w:webHidden/>
          </w:rPr>
          <w:instrText xml:space="preserve"> PAGEREF _Toc378693704 \h </w:instrText>
        </w:r>
        <w:r w:rsidR="00BA7A10">
          <w:rPr>
            <w:noProof/>
            <w:webHidden/>
          </w:rPr>
        </w:r>
        <w:r w:rsidR="00BA7A10">
          <w:rPr>
            <w:noProof/>
            <w:webHidden/>
          </w:rPr>
          <w:fldChar w:fldCharType="separate"/>
        </w:r>
        <w:r w:rsidR="00BA7A10">
          <w:rPr>
            <w:noProof/>
            <w:webHidden/>
          </w:rPr>
          <w:t>81</w:t>
        </w:r>
        <w:r w:rsidR="00BA7A10">
          <w:rPr>
            <w:noProof/>
            <w:webHidden/>
          </w:rPr>
          <w:fldChar w:fldCharType="end"/>
        </w:r>
      </w:hyperlink>
    </w:p>
    <w:p w14:paraId="7187CC96" w14:textId="77777777" w:rsidR="00BA7A10" w:rsidRDefault="0097084D">
      <w:pPr>
        <w:pStyle w:val="TOC3"/>
        <w:rPr>
          <w:rFonts w:asciiTheme="minorHAnsi" w:eastAsiaTheme="minorEastAsia" w:hAnsiTheme="minorHAnsi"/>
          <w:noProof/>
          <w:lang w:eastAsia="lv-LV"/>
        </w:rPr>
      </w:pPr>
      <w:hyperlink w:anchor="_Toc378693705" w:history="1">
        <w:r w:rsidR="00BA7A10" w:rsidRPr="003B09ED">
          <w:rPr>
            <w:rStyle w:val="Hyperlink"/>
            <w:rFonts w:cs="Times New Roman"/>
            <w:noProof/>
          </w:rPr>
          <w:t>5.4.1.</w:t>
        </w:r>
        <w:r w:rsidR="00BA7A10">
          <w:rPr>
            <w:rFonts w:asciiTheme="minorHAnsi" w:eastAsiaTheme="minorEastAsia" w:hAnsiTheme="minorHAnsi"/>
            <w:noProof/>
            <w:lang w:eastAsia="lv-LV"/>
          </w:rPr>
          <w:tab/>
        </w:r>
        <w:r w:rsidR="00BA7A10" w:rsidRPr="003B09ED">
          <w:rPr>
            <w:rStyle w:val="Hyperlink"/>
            <w:noProof/>
          </w:rPr>
          <w:t>EDK izmantošanas scenārija piemērs</w:t>
        </w:r>
        <w:r w:rsidR="00BA7A10">
          <w:rPr>
            <w:noProof/>
            <w:webHidden/>
          </w:rPr>
          <w:tab/>
        </w:r>
        <w:r w:rsidR="00BA7A10">
          <w:rPr>
            <w:noProof/>
            <w:webHidden/>
          </w:rPr>
          <w:fldChar w:fldCharType="begin"/>
        </w:r>
        <w:r w:rsidR="00BA7A10">
          <w:rPr>
            <w:noProof/>
            <w:webHidden/>
          </w:rPr>
          <w:instrText xml:space="preserve"> PAGEREF _Toc378693705 \h </w:instrText>
        </w:r>
        <w:r w:rsidR="00BA7A10">
          <w:rPr>
            <w:noProof/>
            <w:webHidden/>
          </w:rPr>
        </w:r>
        <w:r w:rsidR="00BA7A10">
          <w:rPr>
            <w:noProof/>
            <w:webHidden/>
          </w:rPr>
          <w:fldChar w:fldCharType="separate"/>
        </w:r>
        <w:r w:rsidR="00BA7A10">
          <w:rPr>
            <w:noProof/>
            <w:webHidden/>
          </w:rPr>
          <w:t>81</w:t>
        </w:r>
        <w:r w:rsidR="00BA7A10">
          <w:rPr>
            <w:noProof/>
            <w:webHidden/>
          </w:rPr>
          <w:fldChar w:fldCharType="end"/>
        </w:r>
      </w:hyperlink>
    </w:p>
    <w:p w14:paraId="01C08551" w14:textId="77777777" w:rsidR="00BA7A10" w:rsidRDefault="0097084D">
      <w:pPr>
        <w:pStyle w:val="TOC1"/>
        <w:rPr>
          <w:rFonts w:asciiTheme="minorHAnsi" w:eastAsiaTheme="minorEastAsia" w:hAnsiTheme="minorHAnsi"/>
          <w:b w:val="0"/>
          <w:caps w:val="0"/>
          <w:noProof/>
          <w:lang w:eastAsia="lv-LV"/>
        </w:rPr>
      </w:pPr>
      <w:hyperlink w:anchor="_Toc378693706" w:history="1">
        <w:r w:rsidR="00BA7A10" w:rsidRPr="003B09ED">
          <w:rPr>
            <w:rStyle w:val="Hyperlink"/>
            <w:rFonts w:cs="Tahoma"/>
            <w:noProof/>
            <w:u w:color="000000"/>
          </w:rPr>
          <w:t>6.</w:t>
        </w:r>
        <w:r w:rsidR="00BA7A10">
          <w:rPr>
            <w:rFonts w:asciiTheme="minorHAnsi" w:eastAsiaTheme="minorEastAsia" w:hAnsiTheme="minorHAnsi"/>
            <w:b w:val="0"/>
            <w:caps w:val="0"/>
            <w:noProof/>
            <w:lang w:eastAsia="lv-LV"/>
          </w:rPr>
          <w:tab/>
        </w:r>
        <w:r w:rsidR="00BA7A10" w:rsidRPr="003B09ED">
          <w:rPr>
            <w:rStyle w:val="Hyperlink"/>
            <w:noProof/>
          </w:rPr>
          <w:t>Prasību trasējamības tabula</w:t>
        </w:r>
        <w:r w:rsidR="00BA7A10">
          <w:rPr>
            <w:noProof/>
            <w:webHidden/>
          </w:rPr>
          <w:tab/>
        </w:r>
        <w:r w:rsidR="00BA7A10">
          <w:rPr>
            <w:noProof/>
            <w:webHidden/>
          </w:rPr>
          <w:fldChar w:fldCharType="begin"/>
        </w:r>
        <w:r w:rsidR="00BA7A10">
          <w:rPr>
            <w:noProof/>
            <w:webHidden/>
          </w:rPr>
          <w:instrText xml:space="preserve"> PAGEREF _Toc378693706 \h </w:instrText>
        </w:r>
        <w:r w:rsidR="00BA7A10">
          <w:rPr>
            <w:noProof/>
            <w:webHidden/>
          </w:rPr>
        </w:r>
        <w:r w:rsidR="00BA7A10">
          <w:rPr>
            <w:noProof/>
            <w:webHidden/>
          </w:rPr>
          <w:fldChar w:fldCharType="separate"/>
        </w:r>
        <w:r w:rsidR="00BA7A10">
          <w:rPr>
            <w:noProof/>
            <w:webHidden/>
          </w:rPr>
          <w:t>86</w:t>
        </w:r>
        <w:r w:rsidR="00BA7A10">
          <w:rPr>
            <w:noProof/>
            <w:webHidden/>
          </w:rPr>
          <w:fldChar w:fldCharType="end"/>
        </w:r>
      </w:hyperlink>
    </w:p>
    <w:p w14:paraId="1F63FC48" w14:textId="7850573C" w:rsidR="00742716" w:rsidRPr="002362DF" w:rsidRDefault="007D2574" w:rsidP="00742716">
      <w:pPr>
        <w:pStyle w:val="Heading1"/>
        <w:numPr>
          <w:ilvl w:val="0"/>
          <w:numId w:val="0"/>
        </w:numPr>
      </w:pPr>
      <w:r w:rsidRPr="002362DF">
        <w:rPr>
          <w:rFonts w:ascii="Arial Bold" w:hAnsi="Arial Bold"/>
          <w:b w:val="0"/>
          <w:caps/>
          <w:sz w:val="22"/>
        </w:rPr>
        <w:lastRenderedPageBreak/>
        <w:fldChar w:fldCharType="end"/>
      </w:r>
      <w:bookmarkStart w:id="1" w:name="_Toc314752110"/>
      <w:r w:rsidR="00742716" w:rsidRPr="002362DF">
        <w:t xml:space="preserve"> </w:t>
      </w:r>
      <w:bookmarkStart w:id="2" w:name="_Toc378693624"/>
      <w:r w:rsidR="00742716" w:rsidRPr="002362DF">
        <w:t>Attēlu saraksts</w:t>
      </w:r>
      <w:bookmarkEnd w:id="1"/>
      <w:bookmarkEnd w:id="2"/>
    </w:p>
    <w:p w14:paraId="49BD4106" w14:textId="77777777" w:rsidR="00BA7A10" w:rsidRDefault="00742716">
      <w:pPr>
        <w:pStyle w:val="TableofFigures"/>
        <w:rPr>
          <w:rFonts w:asciiTheme="minorHAnsi" w:eastAsiaTheme="minorEastAsia" w:hAnsiTheme="minorHAnsi"/>
          <w:noProof/>
          <w:lang w:eastAsia="lv-LV"/>
        </w:rPr>
      </w:pPr>
      <w:r w:rsidRPr="002362DF">
        <w:rPr>
          <w:b/>
        </w:rPr>
        <w:fldChar w:fldCharType="begin"/>
      </w:r>
      <w:r w:rsidRPr="002362DF">
        <w:rPr>
          <w:b/>
        </w:rPr>
        <w:instrText xml:space="preserve"> TOC \h \z \c "Attēls" </w:instrText>
      </w:r>
      <w:r w:rsidRPr="002362DF">
        <w:rPr>
          <w:b/>
        </w:rPr>
        <w:fldChar w:fldCharType="separate"/>
      </w:r>
      <w:hyperlink w:anchor="_Toc378693707" w:history="1">
        <w:r w:rsidR="00BA7A10" w:rsidRPr="007E6F6B">
          <w:rPr>
            <w:rStyle w:val="Hyperlink"/>
            <w:noProof/>
          </w:rPr>
          <w:t>1.attēls. Mapju hierarhija un dokumenti ar versijām</w:t>
        </w:r>
        <w:r w:rsidR="00BA7A10">
          <w:rPr>
            <w:noProof/>
            <w:webHidden/>
          </w:rPr>
          <w:tab/>
        </w:r>
        <w:r w:rsidR="00BA7A10">
          <w:rPr>
            <w:noProof/>
            <w:webHidden/>
          </w:rPr>
          <w:fldChar w:fldCharType="begin"/>
        </w:r>
        <w:r w:rsidR="00BA7A10">
          <w:rPr>
            <w:noProof/>
            <w:webHidden/>
          </w:rPr>
          <w:instrText xml:space="preserve"> PAGEREF _Toc378693707 \h </w:instrText>
        </w:r>
        <w:r w:rsidR="00BA7A10">
          <w:rPr>
            <w:noProof/>
            <w:webHidden/>
          </w:rPr>
        </w:r>
        <w:r w:rsidR="00BA7A10">
          <w:rPr>
            <w:noProof/>
            <w:webHidden/>
          </w:rPr>
          <w:fldChar w:fldCharType="separate"/>
        </w:r>
        <w:r w:rsidR="00BA7A10">
          <w:rPr>
            <w:noProof/>
            <w:webHidden/>
          </w:rPr>
          <w:t>12</w:t>
        </w:r>
        <w:r w:rsidR="00BA7A10">
          <w:rPr>
            <w:noProof/>
            <w:webHidden/>
          </w:rPr>
          <w:fldChar w:fldCharType="end"/>
        </w:r>
      </w:hyperlink>
    </w:p>
    <w:p w14:paraId="7C747238" w14:textId="77777777" w:rsidR="00BA7A10" w:rsidRDefault="0097084D">
      <w:pPr>
        <w:pStyle w:val="TableofFigures"/>
        <w:rPr>
          <w:rFonts w:asciiTheme="minorHAnsi" w:eastAsiaTheme="minorEastAsia" w:hAnsiTheme="minorHAnsi"/>
          <w:noProof/>
          <w:lang w:eastAsia="lv-LV"/>
        </w:rPr>
      </w:pPr>
      <w:hyperlink w:anchor="_Toc378693708" w:history="1">
        <w:r w:rsidR="00BA7A10" w:rsidRPr="007E6F6B">
          <w:rPr>
            <w:rStyle w:val="Hyperlink"/>
            <w:noProof/>
          </w:rPr>
          <w:t>2.attēls. Elektronisko dokumentu krātuves komponenšu diagramma</w:t>
        </w:r>
        <w:r w:rsidR="00BA7A10">
          <w:rPr>
            <w:noProof/>
            <w:webHidden/>
          </w:rPr>
          <w:tab/>
        </w:r>
        <w:r w:rsidR="00BA7A10">
          <w:rPr>
            <w:noProof/>
            <w:webHidden/>
          </w:rPr>
          <w:fldChar w:fldCharType="begin"/>
        </w:r>
        <w:r w:rsidR="00BA7A10">
          <w:rPr>
            <w:noProof/>
            <w:webHidden/>
          </w:rPr>
          <w:instrText xml:space="preserve"> PAGEREF _Toc378693708 \h </w:instrText>
        </w:r>
        <w:r w:rsidR="00BA7A10">
          <w:rPr>
            <w:noProof/>
            <w:webHidden/>
          </w:rPr>
        </w:r>
        <w:r w:rsidR="00BA7A10">
          <w:rPr>
            <w:noProof/>
            <w:webHidden/>
          </w:rPr>
          <w:fldChar w:fldCharType="separate"/>
        </w:r>
        <w:r w:rsidR="00BA7A10">
          <w:rPr>
            <w:noProof/>
            <w:webHidden/>
          </w:rPr>
          <w:t>15</w:t>
        </w:r>
        <w:r w:rsidR="00BA7A10">
          <w:rPr>
            <w:noProof/>
            <w:webHidden/>
          </w:rPr>
          <w:fldChar w:fldCharType="end"/>
        </w:r>
      </w:hyperlink>
    </w:p>
    <w:p w14:paraId="1A4ED5E4" w14:textId="77777777" w:rsidR="00BA7A10" w:rsidRDefault="0097084D">
      <w:pPr>
        <w:pStyle w:val="TableofFigures"/>
        <w:rPr>
          <w:rFonts w:asciiTheme="minorHAnsi" w:eastAsiaTheme="minorEastAsia" w:hAnsiTheme="minorHAnsi"/>
          <w:noProof/>
          <w:lang w:eastAsia="lv-LV"/>
        </w:rPr>
      </w:pPr>
      <w:hyperlink w:anchor="_Toc378693709" w:history="1">
        <w:r w:rsidR="00BA7A10" w:rsidRPr="007E6F6B">
          <w:rPr>
            <w:rStyle w:val="Hyperlink"/>
            <w:noProof/>
          </w:rPr>
          <w:t>3.attēls. EDK ārējo saskarņu projektējuma izmaiņu process</w:t>
        </w:r>
        <w:r w:rsidR="00BA7A10">
          <w:rPr>
            <w:noProof/>
            <w:webHidden/>
          </w:rPr>
          <w:tab/>
        </w:r>
        <w:r w:rsidR="00BA7A10">
          <w:rPr>
            <w:noProof/>
            <w:webHidden/>
          </w:rPr>
          <w:fldChar w:fldCharType="begin"/>
        </w:r>
        <w:r w:rsidR="00BA7A10">
          <w:rPr>
            <w:noProof/>
            <w:webHidden/>
          </w:rPr>
          <w:instrText xml:space="preserve"> PAGEREF _Toc378693709 \h </w:instrText>
        </w:r>
        <w:r w:rsidR="00BA7A10">
          <w:rPr>
            <w:noProof/>
            <w:webHidden/>
          </w:rPr>
        </w:r>
        <w:r w:rsidR="00BA7A10">
          <w:rPr>
            <w:noProof/>
            <w:webHidden/>
          </w:rPr>
          <w:fldChar w:fldCharType="separate"/>
        </w:r>
        <w:r w:rsidR="00BA7A10">
          <w:rPr>
            <w:noProof/>
            <w:webHidden/>
          </w:rPr>
          <w:t>16</w:t>
        </w:r>
        <w:r w:rsidR="00BA7A10">
          <w:rPr>
            <w:noProof/>
            <w:webHidden/>
          </w:rPr>
          <w:fldChar w:fldCharType="end"/>
        </w:r>
      </w:hyperlink>
    </w:p>
    <w:p w14:paraId="5D7055EE" w14:textId="77777777" w:rsidR="00BA7A10" w:rsidRDefault="0097084D">
      <w:pPr>
        <w:pStyle w:val="TableofFigures"/>
        <w:rPr>
          <w:rFonts w:asciiTheme="minorHAnsi" w:eastAsiaTheme="minorEastAsia" w:hAnsiTheme="minorHAnsi"/>
          <w:noProof/>
          <w:lang w:eastAsia="lv-LV"/>
        </w:rPr>
      </w:pPr>
      <w:hyperlink w:anchor="_Toc378693710" w:history="1">
        <w:r w:rsidR="00BA7A10" w:rsidRPr="007E6F6B">
          <w:rPr>
            <w:rStyle w:val="Hyperlink"/>
            <w:noProof/>
          </w:rPr>
          <w:t>4.attēls. EDK 5 veidu mapju hierarhijas piemēri</w:t>
        </w:r>
        <w:r w:rsidR="00BA7A10">
          <w:rPr>
            <w:noProof/>
            <w:webHidden/>
          </w:rPr>
          <w:tab/>
        </w:r>
        <w:r w:rsidR="00BA7A10">
          <w:rPr>
            <w:noProof/>
            <w:webHidden/>
          </w:rPr>
          <w:fldChar w:fldCharType="begin"/>
        </w:r>
        <w:r w:rsidR="00BA7A10">
          <w:rPr>
            <w:noProof/>
            <w:webHidden/>
          </w:rPr>
          <w:instrText xml:space="preserve"> PAGEREF _Toc378693710 \h </w:instrText>
        </w:r>
        <w:r w:rsidR="00BA7A10">
          <w:rPr>
            <w:noProof/>
            <w:webHidden/>
          </w:rPr>
        </w:r>
        <w:r w:rsidR="00BA7A10">
          <w:rPr>
            <w:noProof/>
            <w:webHidden/>
          </w:rPr>
          <w:fldChar w:fldCharType="separate"/>
        </w:r>
        <w:r w:rsidR="00BA7A10">
          <w:rPr>
            <w:noProof/>
            <w:webHidden/>
          </w:rPr>
          <w:t>80</w:t>
        </w:r>
        <w:r w:rsidR="00BA7A10">
          <w:rPr>
            <w:noProof/>
            <w:webHidden/>
          </w:rPr>
          <w:fldChar w:fldCharType="end"/>
        </w:r>
      </w:hyperlink>
    </w:p>
    <w:p w14:paraId="399D7DF4" w14:textId="77777777" w:rsidR="00BA7A10" w:rsidRDefault="0097084D">
      <w:pPr>
        <w:pStyle w:val="TableofFigures"/>
        <w:rPr>
          <w:rFonts w:asciiTheme="minorHAnsi" w:eastAsiaTheme="minorEastAsia" w:hAnsiTheme="minorHAnsi"/>
          <w:noProof/>
          <w:lang w:eastAsia="lv-LV"/>
        </w:rPr>
      </w:pPr>
      <w:hyperlink w:anchor="_Toc378693711" w:history="1">
        <w:r w:rsidR="00BA7A10" w:rsidRPr="007E6F6B">
          <w:rPr>
            <w:rStyle w:val="Hyperlink"/>
            <w:noProof/>
          </w:rPr>
          <w:t>5.attēls. EDK izmantošanas scenārija piemērs „Iedzīvotājam sniegts asinhrons e-pakalpojums ar elektroniski parakstīta iesnieguma apstrādi”</w:t>
        </w:r>
        <w:r w:rsidR="00BA7A10">
          <w:rPr>
            <w:noProof/>
            <w:webHidden/>
          </w:rPr>
          <w:tab/>
        </w:r>
        <w:r w:rsidR="00BA7A10">
          <w:rPr>
            <w:noProof/>
            <w:webHidden/>
          </w:rPr>
          <w:fldChar w:fldCharType="begin"/>
        </w:r>
        <w:r w:rsidR="00BA7A10">
          <w:rPr>
            <w:noProof/>
            <w:webHidden/>
          </w:rPr>
          <w:instrText xml:space="preserve"> PAGEREF _Toc378693711 \h </w:instrText>
        </w:r>
        <w:r w:rsidR="00BA7A10">
          <w:rPr>
            <w:noProof/>
            <w:webHidden/>
          </w:rPr>
        </w:r>
        <w:r w:rsidR="00BA7A10">
          <w:rPr>
            <w:noProof/>
            <w:webHidden/>
          </w:rPr>
          <w:fldChar w:fldCharType="separate"/>
        </w:r>
        <w:r w:rsidR="00BA7A10">
          <w:rPr>
            <w:noProof/>
            <w:webHidden/>
          </w:rPr>
          <w:t>82</w:t>
        </w:r>
        <w:r w:rsidR="00BA7A10">
          <w:rPr>
            <w:noProof/>
            <w:webHidden/>
          </w:rPr>
          <w:fldChar w:fldCharType="end"/>
        </w:r>
      </w:hyperlink>
    </w:p>
    <w:p w14:paraId="4B9F048F" w14:textId="3B6A4E73" w:rsidR="007D2574" w:rsidRPr="002362DF" w:rsidRDefault="00742716" w:rsidP="00742716">
      <w:pPr>
        <w:pStyle w:val="Titleversija"/>
        <w:jc w:val="left"/>
      </w:pPr>
      <w:r w:rsidRPr="002362DF">
        <w:rPr>
          <w:b/>
        </w:rPr>
        <w:fldChar w:fldCharType="end"/>
      </w:r>
    </w:p>
    <w:p w14:paraId="4B9F0493" w14:textId="31543926" w:rsidR="007D2574" w:rsidRPr="002362DF" w:rsidRDefault="007D2574" w:rsidP="007D2574"/>
    <w:p w14:paraId="4B9F0494" w14:textId="77777777" w:rsidR="007D2574" w:rsidRPr="002362DF" w:rsidRDefault="007D2574" w:rsidP="007D2574">
      <w:pPr>
        <w:pStyle w:val="Heading1"/>
      </w:pPr>
      <w:bookmarkStart w:id="3" w:name="_Toc378693625"/>
      <w:r w:rsidRPr="002362DF">
        <w:lastRenderedPageBreak/>
        <w:t>Ievads</w:t>
      </w:r>
      <w:bookmarkEnd w:id="3"/>
    </w:p>
    <w:p w14:paraId="63D6E8E0" w14:textId="77777777" w:rsidR="00F15E10" w:rsidRPr="002362DF" w:rsidRDefault="00F15E10" w:rsidP="00F15E10">
      <w:bookmarkStart w:id="4" w:name="_Dokumenta_nolūks"/>
      <w:bookmarkStart w:id="5" w:name="_Toc21077435"/>
      <w:bookmarkStart w:id="6" w:name="_Toc28766185"/>
      <w:bookmarkStart w:id="7" w:name="_Toc29354286"/>
      <w:bookmarkStart w:id="8" w:name="_Toc65487055"/>
      <w:bookmarkStart w:id="9" w:name="_Toc109037443"/>
      <w:bookmarkStart w:id="10" w:name="_Toc129433335"/>
      <w:bookmarkStart w:id="11" w:name="_Toc190771590"/>
      <w:bookmarkStart w:id="12" w:name="_Toc205267390"/>
      <w:bookmarkStart w:id="13" w:name="_Toc267554915"/>
      <w:bookmarkStart w:id="14" w:name="_Toc273610458"/>
      <w:bookmarkEnd w:id="4"/>
      <w:r w:rsidRPr="002362DF">
        <w:t>VISS elektronisko dokumentu krātuve nodrošina vidi elektronisko dokumentu glabāšanai, kas pieejama visām VISS komponentēm, un nodrošina iespēju savstarpējā elektronisko dokumentu apmaiņā izmantot saglabāto elektronisko dokumentu referenci, nevis to saturu.</w:t>
      </w:r>
    </w:p>
    <w:p w14:paraId="4B9F0496" w14:textId="77777777" w:rsidR="007D2574" w:rsidRPr="002362DF" w:rsidRDefault="007D2574" w:rsidP="007D2574">
      <w:pPr>
        <w:pStyle w:val="Heading2"/>
      </w:pPr>
      <w:bookmarkStart w:id="15" w:name="_Toc378693626"/>
      <w:r w:rsidRPr="002362DF">
        <w:t>Dokumenta nolūks</w:t>
      </w:r>
      <w:bookmarkEnd w:id="5"/>
      <w:bookmarkEnd w:id="6"/>
      <w:bookmarkEnd w:id="7"/>
      <w:bookmarkEnd w:id="8"/>
      <w:bookmarkEnd w:id="9"/>
      <w:bookmarkEnd w:id="10"/>
      <w:bookmarkEnd w:id="11"/>
      <w:bookmarkEnd w:id="12"/>
      <w:bookmarkEnd w:id="13"/>
      <w:bookmarkEnd w:id="14"/>
      <w:bookmarkEnd w:id="15"/>
    </w:p>
    <w:p w14:paraId="46FFC0A7" w14:textId="77777777" w:rsidR="00F15E10" w:rsidRPr="002362DF" w:rsidRDefault="00F15E10" w:rsidP="00F15E10">
      <w:bookmarkStart w:id="16" w:name="_Darbības_sfēra"/>
      <w:bookmarkStart w:id="17" w:name="_Toc7415298"/>
      <w:bookmarkStart w:id="18" w:name="_Toc15712927"/>
      <w:bookmarkStart w:id="19" w:name="_Toc109037444"/>
      <w:bookmarkStart w:id="20" w:name="_Toc129433336"/>
      <w:bookmarkStart w:id="21" w:name="_Toc21077437"/>
      <w:bookmarkStart w:id="22" w:name="_Toc28766187"/>
      <w:bookmarkStart w:id="23" w:name="_Toc29354288"/>
      <w:bookmarkStart w:id="24" w:name="_Toc65487057"/>
      <w:bookmarkStart w:id="25" w:name="_Toc190771591"/>
      <w:bookmarkStart w:id="26" w:name="_Toc205267391"/>
      <w:bookmarkStart w:id="27" w:name="_Toc267554916"/>
      <w:bookmarkStart w:id="28" w:name="_Toc273610459"/>
      <w:bookmarkEnd w:id="16"/>
      <w:r w:rsidRPr="002362DF">
        <w:t>Dokuments nosaka prasības VISS elektronisko dokumentu krātuvei, kas kā serviss būs pieejams Latvijas valsts portālam, VISS portāla IDDV un tajos izvietotajiem e-pakalpojumiem, kā arī DIV.</w:t>
      </w:r>
    </w:p>
    <w:p w14:paraId="5C8EB436" w14:textId="77777777" w:rsidR="00F15E10" w:rsidRPr="002362DF" w:rsidRDefault="00F15E10" w:rsidP="00F15E10">
      <w:r w:rsidRPr="002362DF">
        <w:t>Šis dokuments ir paredzēts:</w:t>
      </w:r>
    </w:p>
    <w:p w14:paraId="69A46AE2" w14:textId="77777777" w:rsidR="00F15E10" w:rsidRPr="002362DF" w:rsidRDefault="00F15E10" w:rsidP="00F15E10">
      <w:pPr>
        <w:pStyle w:val="ListBullet"/>
        <w:tabs>
          <w:tab w:val="num" w:pos="360"/>
        </w:tabs>
        <w:ind w:left="360" w:hanging="360"/>
      </w:pPr>
      <w:r w:rsidRPr="002362DF">
        <w:t>projekta pasūtītāja (VRAA) pārstāvjiem, kuri ir atbildīgi par projekta nodevumu pieņemšanu un izvērtēšanu;</w:t>
      </w:r>
    </w:p>
    <w:p w14:paraId="63A55630" w14:textId="77777777" w:rsidR="00F15E10" w:rsidRPr="002362DF" w:rsidRDefault="00F15E10" w:rsidP="00F15E10">
      <w:pPr>
        <w:pStyle w:val="ListBullet"/>
        <w:tabs>
          <w:tab w:val="num" w:pos="360"/>
        </w:tabs>
        <w:ind w:left="360" w:hanging="360"/>
      </w:pPr>
      <w:r w:rsidRPr="002362DF">
        <w:t>projekta izpildītāja darbinieki, kuri ir atbildīgi par sistēmas projektēšanu, implementāciju un ieviešanu.</w:t>
      </w:r>
    </w:p>
    <w:p w14:paraId="4B9F0498" w14:textId="77777777" w:rsidR="007D2574" w:rsidRPr="002362DF" w:rsidRDefault="007D2574" w:rsidP="007D2574">
      <w:pPr>
        <w:pStyle w:val="Heading2"/>
      </w:pPr>
      <w:bookmarkStart w:id="29" w:name="_Toc378693627"/>
      <w:r w:rsidRPr="002362DF">
        <w:t>Darbības sfēra</w:t>
      </w:r>
      <w:bookmarkStart w:id="30" w:name="_Definīcijas_un_saīsinājumi"/>
      <w:bookmarkStart w:id="31" w:name="_Dokumenta_pārskats"/>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5C58B8A0" w14:textId="77777777" w:rsidR="00F15E10" w:rsidRPr="002362DF" w:rsidRDefault="00F15E10" w:rsidP="00F15E10">
      <w:bookmarkStart w:id="32" w:name="_Toc258678450"/>
      <w:bookmarkStart w:id="33" w:name="_Toc267554917"/>
      <w:bookmarkStart w:id="34" w:name="_Toc273610460"/>
      <w:bookmarkStart w:id="35" w:name="_Toc28766189"/>
      <w:bookmarkStart w:id="36" w:name="_Toc29354290"/>
      <w:bookmarkStart w:id="37" w:name="_Toc65487059"/>
      <w:bookmarkStart w:id="38" w:name="_Toc109037448"/>
      <w:bookmarkStart w:id="39" w:name="_Toc120962891"/>
      <w:bookmarkStart w:id="40" w:name="_Toc129433338"/>
      <w:bookmarkStart w:id="41" w:name="_Toc190771593"/>
      <w:bookmarkStart w:id="42" w:name="_Toc205267393"/>
      <w:r w:rsidRPr="002362DF">
        <w:t>Dokuments ir izmantojams elektronisko dokumentu krātuves un to izmantojošo sistēmu un moduļu funkcionalitātes izstrādei.</w:t>
      </w:r>
    </w:p>
    <w:p w14:paraId="4B9F049A" w14:textId="77777777" w:rsidR="007D2574" w:rsidRPr="002362DF" w:rsidRDefault="007D2574" w:rsidP="007D2574">
      <w:pPr>
        <w:pStyle w:val="Heading2"/>
      </w:pPr>
      <w:bookmarkStart w:id="43" w:name="_Toc378693628"/>
      <w:r w:rsidRPr="002362DF">
        <w:t>Termini un pieņemtie apzīmējumi</w:t>
      </w:r>
      <w:bookmarkEnd w:id="32"/>
      <w:bookmarkEnd w:id="33"/>
      <w:bookmarkEnd w:id="34"/>
      <w:bookmarkEnd w:id="43"/>
    </w:p>
    <w:p w14:paraId="65BDCF9E" w14:textId="77777777" w:rsidR="00F15E10" w:rsidRPr="002362DF" w:rsidRDefault="00F15E10" w:rsidP="00F15E10">
      <w:r w:rsidRPr="002362DF">
        <w:t xml:space="preserve">Apzīmējumu un terminu vārdnīca pieejama dokumentā </w:t>
      </w:r>
      <w:r w:rsidRPr="002362DF">
        <w:fldChar w:fldCharType="begin"/>
      </w:r>
      <w:r w:rsidRPr="002362DF">
        <w:instrText xml:space="preserve"> REF _Ref315251050 \r \h </w:instrText>
      </w:r>
      <w:r w:rsidRPr="002362DF">
        <w:fldChar w:fldCharType="separate"/>
      </w:r>
      <w:r w:rsidR="00BA7A10">
        <w:t>[2]</w:t>
      </w:r>
      <w:r w:rsidRPr="002362DF">
        <w:fldChar w:fldCharType="end"/>
      </w:r>
      <w:r w:rsidRPr="002362DF">
        <w:t>.</w:t>
      </w:r>
    </w:p>
    <w:p w14:paraId="4B9F04C2" w14:textId="77777777" w:rsidR="007D2574" w:rsidRPr="002362DF" w:rsidRDefault="00C33C2D" w:rsidP="007D2574">
      <w:pPr>
        <w:pStyle w:val="Heading2"/>
      </w:pPr>
      <w:bookmarkStart w:id="44" w:name="_Toc188673235"/>
      <w:bookmarkStart w:id="45" w:name="_Toc189286728"/>
      <w:bookmarkStart w:id="46" w:name="_Toc378693629"/>
      <w:bookmarkStart w:id="47" w:name="_Toc129433339"/>
      <w:bookmarkStart w:id="48" w:name="_Toc190771594"/>
      <w:bookmarkStart w:id="49" w:name="_Toc205267394"/>
      <w:bookmarkEnd w:id="35"/>
      <w:bookmarkEnd w:id="36"/>
      <w:bookmarkEnd w:id="37"/>
      <w:bookmarkEnd w:id="38"/>
      <w:bookmarkEnd w:id="39"/>
      <w:bookmarkEnd w:id="40"/>
      <w:bookmarkEnd w:id="41"/>
      <w:bookmarkEnd w:id="42"/>
      <w:bookmarkEnd w:id="44"/>
      <w:bookmarkEnd w:id="45"/>
      <w:r w:rsidRPr="002362DF">
        <w:t>Saistītie dokumenti</w:t>
      </w:r>
      <w:bookmarkEnd w:id="46"/>
    </w:p>
    <w:p w14:paraId="4B9F04C3" w14:textId="77777777" w:rsidR="007D2574" w:rsidRPr="002362DF" w:rsidRDefault="007D2574" w:rsidP="007D2574">
      <w:r w:rsidRPr="002362DF">
        <w:t>Dokuments ir izstrādāts, balstoties uz šādiem dokumentiem:</w:t>
      </w:r>
    </w:p>
    <w:p w14:paraId="5AB214F6" w14:textId="235C2547" w:rsidR="002031E1" w:rsidRPr="002362DF" w:rsidRDefault="002031E1" w:rsidP="00C93528">
      <w:pPr>
        <w:pStyle w:val="Atsauce"/>
      </w:pPr>
      <w:bookmarkStart w:id="50" w:name="_Ref315251742"/>
      <w:bookmarkStart w:id="51" w:name="_Ref311714107"/>
      <w:r w:rsidRPr="002362DF">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Elektronisko dokumentu krātuve. Programmatūras prasību specifikācija. (VRAA-</w:t>
      </w:r>
      <w:r w:rsidR="00F15E10" w:rsidRPr="002362DF">
        <w:t>VRAA-6_15_11_58-VISS_2010-EDK-PPS)</w:t>
      </w:r>
      <w:bookmarkEnd w:id="50"/>
      <w:r w:rsidR="00E1572A">
        <w:t>.</w:t>
      </w:r>
    </w:p>
    <w:p w14:paraId="4DCA086D" w14:textId="210EDC47" w:rsidR="002031E1" w:rsidRPr="002362DF" w:rsidRDefault="002031E1" w:rsidP="00C93528">
      <w:pPr>
        <w:pStyle w:val="Atsauce"/>
      </w:pPr>
      <w:bookmarkStart w:id="52" w:name="_Ref315251050"/>
      <w:r w:rsidRPr="002362DF">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Terminu un saīsinājumu indekss. (VRAA-6_15_11_58-VISS_2010-TSI)</w:t>
      </w:r>
      <w:bookmarkEnd w:id="51"/>
      <w:bookmarkEnd w:id="52"/>
      <w:r w:rsidR="00E1572A">
        <w:t>.</w:t>
      </w:r>
    </w:p>
    <w:p w14:paraId="3C116F03" w14:textId="52254E35" w:rsidR="002031E1" w:rsidRPr="002362DF" w:rsidRDefault="002031E1" w:rsidP="00C93528">
      <w:pPr>
        <w:pStyle w:val="Atsauce"/>
      </w:pPr>
      <w:r w:rsidRPr="002362DF">
        <w:t>OASIS CMIS standarts 1.versija. (</w:t>
      </w:r>
      <w:hyperlink r:id="rId19" w:history="1">
        <w:r w:rsidRPr="002362DF">
          <w:rPr>
            <w:rStyle w:val="Hyperlink"/>
            <w:color w:val="auto"/>
            <w:u w:val="none"/>
          </w:rPr>
          <w:t>http://docs.oasis-open.org/cmis/CMIS/v1.0/os/cmis-spec-v1.0.html</w:t>
        </w:r>
      </w:hyperlink>
      <w:r w:rsidRPr="002362DF">
        <w:t>)</w:t>
      </w:r>
      <w:r w:rsidR="00E1572A">
        <w:t>.</w:t>
      </w:r>
    </w:p>
    <w:p w14:paraId="03DC96CB" w14:textId="7C362CDA" w:rsidR="002031E1" w:rsidRPr="002362DF" w:rsidRDefault="002031E1" w:rsidP="00467673">
      <w:pPr>
        <w:pStyle w:val="Atsauce"/>
      </w:pPr>
      <w:bookmarkStart w:id="53" w:name="_Ref312767627"/>
      <w:r w:rsidRPr="002362DF">
        <w:t>CMIS-Messaging XML shēma. (</w:t>
      </w:r>
      <w:hyperlink r:id="rId20" w:history="1">
        <w:r w:rsidR="00467673" w:rsidRPr="002362DF">
          <w:rPr>
            <w:rStyle w:val="Hyperlink"/>
          </w:rPr>
          <w:t>http://ivis.eps.gov.lv/RC/xsd/100001/CMIS-Messaging/1-0/CMIS-Messaging.xsd</w:t>
        </w:r>
      </w:hyperlink>
      <w:r w:rsidRPr="002362DF">
        <w:t>)</w:t>
      </w:r>
      <w:bookmarkEnd w:id="53"/>
      <w:r w:rsidR="00E1572A">
        <w:t>.</w:t>
      </w:r>
    </w:p>
    <w:p w14:paraId="4D749D73" w14:textId="4563B316" w:rsidR="00467673" w:rsidRDefault="00467673" w:rsidP="00467673">
      <w:pPr>
        <w:pStyle w:val="Atsauce"/>
      </w:pPr>
      <w:r w:rsidRPr="002362DF">
        <w:lastRenderedPageBreak/>
        <w:t>CMIS-Core XML shēma. (</w:t>
      </w:r>
      <w:hyperlink r:id="rId21" w:history="1">
        <w:r w:rsidRPr="002362DF">
          <w:rPr>
            <w:rStyle w:val="Hyperlink"/>
          </w:rPr>
          <w:t>http://ivis.eps.gov.lv/RC/xsd/100001/CMIS-core/1-0/CMIS-core.xsd</w:t>
        </w:r>
      </w:hyperlink>
      <w:r w:rsidRPr="002362DF">
        <w:t>)</w:t>
      </w:r>
      <w:r w:rsidR="00E1572A">
        <w:t>.</w:t>
      </w:r>
    </w:p>
    <w:p w14:paraId="5FFBDCF4" w14:textId="4B25C524" w:rsidR="00DB7A72" w:rsidRDefault="00DB7A72" w:rsidP="00DB7A72">
      <w:pPr>
        <w:pStyle w:val="Atsauce"/>
      </w:pPr>
      <w:bookmarkStart w:id="54" w:name="_Ref325119715"/>
      <w:r w:rsidRPr="00DB7A72">
        <w:t>EDK XML shēma. (</w:t>
      </w:r>
      <w:hyperlink r:id="rId22" w:history="1">
        <w:r w:rsidRPr="00B05A46">
          <w:rPr>
            <w:rStyle w:val="Hyperlink"/>
          </w:rPr>
          <w:t>https://ivis.eps.gov.lv/xmlschemas/100266/EDK/v1-0/EDK.xsd</w:t>
        </w:r>
      </w:hyperlink>
      <w:r>
        <w:t>)</w:t>
      </w:r>
      <w:bookmarkEnd w:id="54"/>
    </w:p>
    <w:p w14:paraId="55788531" w14:textId="0B614D80" w:rsidR="0047568F" w:rsidRDefault="0047568F" w:rsidP="0047568F">
      <w:pPr>
        <w:pStyle w:val="Atsauce"/>
      </w:pPr>
      <w:bookmarkStart w:id="55" w:name="_Ref354573302"/>
      <w:r w:rsidRPr="0047568F">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w:t>
      </w:r>
      <w:r>
        <w:t xml:space="preserve"> E-pakalpojumu arhitektūras izstrādes vadlīnijas. (</w:t>
      </w:r>
      <w:r w:rsidRPr="0047568F">
        <w:t>VRAA-6_15_11_58-VISS_2010-EPAK_ARH-VDL</w:t>
      </w:r>
      <w:r>
        <w:t>).</w:t>
      </w:r>
      <w:bookmarkEnd w:id="55"/>
    </w:p>
    <w:p w14:paraId="4B9F04C6" w14:textId="77777777" w:rsidR="007D2574" w:rsidRPr="002362DF" w:rsidRDefault="007D2574" w:rsidP="007D2574">
      <w:pPr>
        <w:pStyle w:val="Heading2"/>
      </w:pPr>
      <w:bookmarkStart w:id="56" w:name="_Toc325119767"/>
      <w:bookmarkStart w:id="57" w:name="_Toc325451174"/>
      <w:bookmarkStart w:id="58" w:name="_Toc258678454"/>
      <w:bookmarkStart w:id="59" w:name="_Toc267554921"/>
      <w:bookmarkStart w:id="60" w:name="_Toc273610464"/>
      <w:bookmarkStart w:id="61" w:name="_Toc378693630"/>
      <w:bookmarkEnd w:id="47"/>
      <w:bookmarkEnd w:id="48"/>
      <w:bookmarkEnd w:id="49"/>
      <w:bookmarkEnd w:id="56"/>
      <w:bookmarkEnd w:id="57"/>
      <w:r w:rsidRPr="002362DF">
        <w:t>Dokumenta pārskats</w:t>
      </w:r>
      <w:bookmarkEnd w:id="58"/>
      <w:bookmarkEnd w:id="59"/>
      <w:bookmarkEnd w:id="60"/>
      <w:bookmarkEnd w:id="61"/>
    </w:p>
    <w:p w14:paraId="4B9F04C7" w14:textId="21061A99" w:rsidR="007D2574" w:rsidRPr="002362DF" w:rsidRDefault="007D2574" w:rsidP="007D2574">
      <w:r w:rsidRPr="002362DF">
        <w:t xml:space="preserve">Dokuments sastāv no </w:t>
      </w:r>
      <w:r w:rsidR="00226C07" w:rsidRPr="002362DF">
        <w:t>6</w:t>
      </w:r>
      <w:r w:rsidRPr="002362DF">
        <w:t xml:space="preserve"> nodalījumiem:</w:t>
      </w:r>
    </w:p>
    <w:p w14:paraId="2C10DA35" w14:textId="249C15E7" w:rsidR="00FD096D" w:rsidRPr="002362DF" w:rsidRDefault="00FD096D" w:rsidP="00FD096D">
      <w:pPr>
        <w:pStyle w:val="ListBullet"/>
        <w:tabs>
          <w:tab w:val="num" w:pos="360"/>
        </w:tabs>
        <w:ind w:left="360" w:hanging="360"/>
      </w:pPr>
      <w:r w:rsidRPr="002362DF">
        <w:t xml:space="preserve">Dokumenta ievads </w:t>
      </w:r>
      <w:r w:rsidR="00C93528" w:rsidRPr="002362DF">
        <w:t>–</w:t>
      </w:r>
      <w:r w:rsidRPr="002362DF">
        <w:t xml:space="preserve"> aprakstīts dokumenta nolūks, termini un pieņemtie apzīmējumi, kā arī norādīta saistība ar citiem dokumentiem un materiāliem;</w:t>
      </w:r>
    </w:p>
    <w:p w14:paraId="31D2F7FA" w14:textId="756C4714" w:rsidR="00226C07" w:rsidRPr="002362DF" w:rsidRDefault="00226C07" w:rsidP="00226C07">
      <w:pPr>
        <w:pStyle w:val="ListBullet"/>
        <w:tabs>
          <w:tab w:val="num" w:pos="360"/>
        </w:tabs>
        <w:ind w:left="360" w:hanging="360"/>
      </w:pPr>
      <w:r w:rsidRPr="002362DF">
        <w:t>Vispārējs apraksts – sniedz ieskatu par elektronisko dokumentu krātuves risinājumu;</w:t>
      </w:r>
    </w:p>
    <w:p w14:paraId="5574F070" w14:textId="4C8C1090" w:rsidR="009F1FC1" w:rsidRPr="002362DF" w:rsidRDefault="009F1FC1" w:rsidP="00FD096D">
      <w:pPr>
        <w:pStyle w:val="ListBullet"/>
        <w:tabs>
          <w:tab w:val="num" w:pos="360"/>
        </w:tabs>
        <w:ind w:left="360" w:hanging="360"/>
      </w:pPr>
      <w:r w:rsidRPr="002362DF">
        <w:t>Servisi – apraksta elektronisko dokumentu krātuves servisus;</w:t>
      </w:r>
    </w:p>
    <w:p w14:paraId="2833212A" w14:textId="322CF41B" w:rsidR="009F1FC1" w:rsidRPr="002362DF" w:rsidRDefault="009F1FC1" w:rsidP="00FD096D">
      <w:pPr>
        <w:pStyle w:val="ListBullet"/>
        <w:tabs>
          <w:tab w:val="num" w:pos="360"/>
        </w:tabs>
        <w:ind w:left="360" w:hanging="360"/>
      </w:pPr>
      <w:r w:rsidRPr="002362DF">
        <w:t>Kļūdas – uzskaita elektronisko dokumentu krātuvē noteiktās izņēmum</w:t>
      </w:r>
      <w:r w:rsidR="00226C07" w:rsidRPr="002362DF">
        <w:t xml:space="preserve">u </w:t>
      </w:r>
      <w:r w:rsidRPr="002362DF">
        <w:t>situācijas, un tām atbilstošos kļūdas paziņojumus;</w:t>
      </w:r>
    </w:p>
    <w:p w14:paraId="55EFB9AF" w14:textId="277442A1" w:rsidR="00226C07" w:rsidRPr="002362DF" w:rsidRDefault="00226C07" w:rsidP="00FD096D">
      <w:pPr>
        <w:pStyle w:val="ListBullet"/>
        <w:tabs>
          <w:tab w:val="num" w:pos="360"/>
        </w:tabs>
        <w:ind w:left="360" w:hanging="360"/>
      </w:pPr>
      <w:r w:rsidRPr="002362DF">
        <w:t>Pielikumi – satur elektronisko dokumentu repozitorijā izmantoto tipu definīcijas;</w:t>
      </w:r>
    </w:p>
    <w:p w14:paraId="0D949911" w14:textId="50A151EF" w:rsidR="009F1FC1" w:rsidRPr="002362DF" w:rsidRDefault="009F1FC1" w:rsidP="00FD096D">
      <w:pPr>
        <w:pStyle w:val="ListBullet"/>
        <w:tabs>
          <w:tab w:val="num" w:pos="360"/>
        </w:tabs>
        <w:ind w:left="360" w:hanging="360"/>
      </w:pPr>
      <w:r w:rsidRPr="002362DF">
        <w:t xml:space="preserve">Prasību trasējamības tabula – sniedz pārskatu par Elektronisko dokumentu krātuves PPS </w:t>
      </w:r>
      <w:r w:rsidRPr="002362DF">
        <w:fldChar w:fldCharType="begin"/>
      </w:r>
      <w:r w:rsidRPr="002362DF">
        <w:instrText xml:space="preserve"> REF _Ref315251742 \r \h </w:instrText>
      </w:r>
      <w:r w:rsidRPr="002362DF">
        <w:fldChar w:fldCharType="separate"/>
      </w:r>
      <w:r w:rsidR="00BA7A10">
        <w:t>[1]</w:t>
      </w:r>
      <w:r w:rsidRPr="002362DF">
        <w:fldChar w:fldCharType="end"/>
      </w:r>
      <w:r w:rsidRPr="002362DF">
        <w:t xml:space="preserve"> realizāciju šajā dokumentā.</w:t>
      </w:r>
    </w:p>
    <w:p w14:paraId="7A31E4C0" w14:textId="7A2D3729" w:rsidR="00742716" w:rsidRPr="002362DF" w:rsidRDefault="00742716" w:rsidP="00D6760E">
      <w:pPr>
        <w:pStyle w:val="Heading1"/>
      </w:pPr>
      <w:bookmarkStart w:id="62" w:name="_Toc378693631"/>
      <w:r w:rsidRPr="002362DF">
        <w:lastRenderedPageBreak/>
        <w:t>Vispārējs apraksts</w:t>
      </w:r>
      <w:bookmarkEnd w:id="62"/>
    </w:p>
    <w:p w14:paraId="2ED90188" w14:textId="77777777" w:rsidR="00742716" w:rsidRPr="002362DF" w:rsidRDefault="00742716" w:rsidP="00742716">
      <w:r w:rsidRPr="002362DF">
        <w:t>Elektronisko dokumentu krātuve ir VISS un citu saistīto sistēmu elektronisko dokumentu glabātuve, kas kā serviss ir pieejams jebkuram VISS modulim, tai skaitā DIV. Pieeja pie saglabātajiem elektroniskajiem dokumentiem tiks nodrošināta LVP un citiem portāliem, ievērojot VISS drošības prasības.</w:t>
      </w:r>
    </w:p>
    <w:p w14:paraId="561C9BEA" w14:textId="77777777" w:rsidR="00742716" w:rsidRPr="002362DF" w:rsidRDefault="00742716" w:rsidP="00742716">
      <w:r w:rsidRPr="002362DF">
        <w:t>Elektronisko dokumentu krātuves izveidošanas mērķis ir minimizēt nepieciešamību pārsūtīt elektronisko dokumentu saturu starp sistēmām vai to procesa soļiem. Šāda pieeja, pirmkārt, samazina pārsūtāmo datu apjomu, un otrkārt paslēpj elektronisko dokumentu saturu procesa soļos, kuros tas nav nepieciešams. Papildus, elektronisko dokumentu saglabāšana vienkopus ļauj nedublēt vairākkārtīgi pārsūtīto elektronisko dokumentu saturu datnēs, un atvieglo to administrēšanu – disku vietas izdalīšanu, arhivēšanu.</w:t>
      </w:r>
    </w:p>
    <w:p w14:paraId="22965439" w14:textId="77777777" w:rsidR="00742716" w:rsidRPr="002362DF" w:rsidRDefault="00742716" w:rsidP="00742716">
      <w:r w:rsidRPr="002362DF">
        <w:t xml:space="preserve">Visi E-dokumentu krātuves servisi tiks izstrādāti ņemot vērā CMIS standartā noteiktās prasības atbilstošajiem pieprasījumiem, izmantojot Web servisus, kas balstīti uz SOAP tehnoloģiju. E-dokumentu krātuve nodrošina šādu pamatfunkciju izpildi: </w:t>
      </w:r>
    </w:p>
    <w:p w14:paraId="7C29DDFA" w14:textId="77777777" w:rsidR="00742716" w:rsidRPr="002362DF" w:rsidRDefault="00742716" w:rsidP="00B86C44">
      <w:pPr>
        <w:pStyle w:val="ListBullet"/>
      </w:pPr>
      <w:r w:rsidRPr="002362DF">
        <w:rPr>
          <w:rStyle w:val="ListBulletChar"/>
        </w:rPr>
        <w:t>uz objektu identifikatoriem (Id) balstītas CRUD (</w:t>
      </w:r>
      <w:r w:rsidRPr="002362DF">
        <w:rPr>
          <w:rStyle w:val="ListBulletChar"/>
          <w:i/>
        </w:rPr>
        <w:t>Create, Retrieve, Update, Delete</w:t>
      </w:r>
      <w:r w:rsidRPr="002362DF">
        <w:rPr>
          <w:rStyle w:val="ListBulletChar"/>
        </w:rPr>
        <w:t>)</w:t>
      </w:r>
      <w:r w:rsidRPr="002362DF">
        <w:t xml:space="preserve"> operācijas ar elektroniskajiem dokumentiem krātuvē;</w:t>
      </w:r>
    </w:p>
    <w:p w14:paraId="6D35C6C4" w14:textId="77777777" w:rsidR="00742716" w:rsidRPr="002362DF" w:rsidRDefault="00742716" w:rsidP="00B86C44">
      <w:pPr>
        <w:pStyle w:val="ListBullet"/>
      </w:pPr>
      <w:r w:rsidRPr="002362DF">
        <w:t>nodrošināt elektronisko dokumentu versiju vēsturi;</w:t>
      </w:r>
    </w:p>
    <w:p w14:paraId="43172C4A" w14:textId="77777777" w:rsidR="00742716" w:rsidRPr="002362DF" w:rsidRDefault="00742716" w:rsidP="00B86C44">
      <w:pPr>
        <w:pStyle w:val="ListBullet"/>
      </w:pPr>
      <w:r w:rsidRPr="002362DF">
        <w:t>vadīt elektronisko dokumentu glabātavas darba auditu;</w:t>
      </w:r>
    </w:p>
    <w:p w14:paraId="6B0AD9B0" w14:textId="77777777" w:rsidR="00742716" w:rsidRPr="002362DF" w:rsidRDefault="00742716" w:rsidP="00B86C44">
      <w:pPr>
        <w:pStyle w:val="ListBullet"/>
      </w:pPr>
      <w:r w:rsidRPr="002362DF">
        <w:t>izpildīt elektronisko dokumentu arhivēšanu;</w:t>
      </w:r>
    </w:p>
    <w:p w14:paraId="1A4E27BB" w14:textId="77777777" w:rsidR="00742716" w:rsidRPr="002362DF" w:rsidRDefault="00742716" w:rsidP="00B86C44">
      <w:pPr>
        <w:pStyle w:val="ListBullet"/>
      </w:pPr>
      <w:r w:rsidRPr="002362DF">
        <w:t>nodrošināt visas iepriekš minētās funkcijas DIV (dokumentu integrācijas videi).</w:t>
      </w:r>
    </w:p>
    <w:p w14:paraId="4356EEE6" w14:textId="77777777" w:rsidR="00742716" w:rsidRPr="002362DF" w:rsidRDefault="00742716" w:rsidP="00742716">
      <w:r w:rsidRPr="002362DF">
        <w:t>Elektronisko dokumentu krātuves galvenā vienība ir elektronisko dokumentu metadati, kas apraksta elektroniskā dokumenta saturu un tā pielietojumu (izveidošanu, pārsūtīšanu, izmaiņas un utml.) elektronisko dokumentu apmaiņas procesā. Elektronisko dokumentu metadati ir saistīti ar elektroniskā dokumenta saturu, kas elektronisko dokumentu krātuvē ir saglabāts patstāvīgā datnē.</w:t>
      </w:r>
    </w:p>
    <w:p w14:paraId="7917CFB5" w14:textId="77777777" w:rsidR="00742716" w:rsidRPr="002362DF" w:rsidRDefault="00742716" w:rsidP="00742716">
      <w:r w:rsidRPr="002362DF">
        <w:t>Elektronisko dokumentu krātuvē var saglabāt dažāda veida elektroniskos dokumentus – elektroniski parakstītus kā EDOC, nestrukturētu tekstu vai XML, vai arī jebkurā citā binārā formā sastādītus. Saglabāto dokumentu saturs var būt šifrēts vai nešifrēts.</w:t>
      </w:r>
    </w:p>
    <w:p w14:paraId="21885103" w14:textId="77777777" w:rsidR="00742716" w:rsidRPr="002362DF" w:rsidRDefault="00742716" w:rsidP="00742716">
      <w:r w:rsidRPr="002362DF">
        <w:t>Viena datne jeb saglabāts elektroniskais dokuments var tikt aprakstīta ar atsevišķiem un atšķirīgiem metadatiem, un elektronisko dokumentu krātuves kontekstā šie apraksti ir uzskatāmi par atsevišķiem dokumentiem, pat ja to saturs ir identisks, kas ļauj likt vienādības zīmi starp dokumentu un elektroniskā dokumenta metadatiem.</w:t>
      </w:r>
    </w:p>
    <w:p w14:paraId="0598961E" w14:textId="77777777" w:rsidR="00742716" w:rsidRPr="002362DF" w:rsidRDefault="00742716" w:rsidP="00742716">
      <w:r w:rsidRPr="002362DF">
        <w:t xml:space="preserve">E-dokumentu krātuvē dokumenti tiek strukturēti izmantojot mapes līdzīgi kā failu sistēmā, skatīt </w:t>
      </w:r>
      <w:r w:rsidRPr="002362DF">
        <w:fldChar w:fldCharType="begin"/>
      </w:r>
      <w:r w:rsidRPr="002362DF">
        <w:instrText xml:space="preserve"> REF _Ref312753659 \h  \* MERGEFORMAT </w:instrText>
      </w:r>
      <w:r w:rsidRPr="002362DF">
        <w:fldChar w:fldCharType="separate"/>
      </w:r>
      <w:r w:rsidR="00BA7A10">
        <w:t>1</w:t>
      </w:r>
      <w:r w:rsidRPr="002362DF">
        <w:fldChar w:fldCharType="end"/>
      </w:r>
      <w:r w:rsidRPr="002362DF">
        <w:t xml:space="preserve">.attēlu. Mapes ir sakārtotas hierarhiski, katrai mapei ir tieši viena hierarhiski augstāka mape, izņemot saknes mapi </w:t>
      </w:r>
      <w:r w:rsidRPr="002362DF">
        <w:rPr>
          <w:i/>
        </w:rPr>
        <w:t>root</w:t>
      </w:r>
      <w:r w:rsidRPr="002362DF">
        <w:t xml:space="preserve">. Par katru mapi tiek uzturēti mapes meta dati atbilstoši CMIS datu tipam cmis:folder object-type. Saknes mapes Id var iegūt izmantojot servisu </w:t>
      </w:r>
      <w:r w:rsidRPr="002362DF">
        <w:rPr>
          <w:i/>
        </w:rPr>
        <w:t>getRepositoryInfo</w:t>
      </w:r>
      <w:r w:rsidRPr="002362DF">
        <w:t xml:space="preserve">(). Zem saknes mapes (mape „root” </w:t>
      </w:r>
      <w:r w:rsidRPr="002362DF">
        <w:fldChar w:fldCharType="begin"/>
      </w:r>
      <w:r w:rsidRPr="002362DF">
        <w:instrText xml:space="preserve"> REF _Ref312753659 \h </w:instrText>
      </w:r>
      <w:r w:rsidRPr="002362DF">
        <w:fldChar w:fldCharType="separate"/>
      </w:r>
      <w:r w:rsidR="00BA7A10">
        <w:rPr>
          <w:noProof/>
        </w:rPr>
        <w:t>1</w:t>
      </w:r>
      <w:r w:rsidRPr="002362DF">
        <w:fldChar w:fldCharType="end"/>
      </w:r>
      <w:r w:rsidRPr="002362DF">
        <w:t xml:space="preserve">.attēlā) ir izvietotas dokumentu īpašnieku grupu mapes (mapes „Iedzīvotāji” un „Iestādes” </w:t>
      </w:r>
      <w:r w:rsidRPr="002362DF">
        <w:fldChar w:fldCharType="begin"/>
      </w:r>
      <w:r w:rsidRPr="002362DF">
        <w:instrText xml:space="preserve"> REF _Ref312753659 \h </w:instrText>
      </w:r>
      <w:r w:rsidRPr="002362DF">
        <w:fldChar w:fldCharType="separate"/>
      </w:r>
      <w:r w:rsidR="00BA7A10">
        <w:rPr>
          <w:noProof/>
        </w:rPr>
        <w:t>1</w:t>
      </w:r>
      <w:r w:rsidRPr="002362DF">
        <w:fldChar w:fldCharType="end"/>
      </w:r>
      <w:r w:rsidRPr="002362DF">
        <w:t xml:space="preserve">.attēlā). Dokumentu īpašnieki var būt iedzīvotāji, iestādes un procesi. Tieši pēc šāda dalījuma tie tiek apvienoti īpašnieku grupās. Zem dokumentu īpašnieku grupas mapes tiek izvietota katra konkrētā dokumentu īpašnieka mape („Pauls Reimonds” un „Pēdējās pieturas aģentūra” </w:t>
      </w:r>
      <w:r w:rsidRPr="002362DF">
        <w:fldChar w:fldCharType="begin"/>
      </w:r>
      <w:r w:rsidRPr="002362DF">
        <w:instrText xml:space="preserve"> REF _Ref312753659 \h </w:instrText>
      </w:r>
      <w:r w:rsidRPr="002362DF">
        <w:fldChar w:fldCharType="separate"/>
      </w:r>
      <w:r w:rsidR="00BA7A10">
        <w:rPr>
          <w:noProof/>
        </w:rPr>
        <w:t>1</w:t>
      </w:r>
      <w:r w:rsidRPr="002362DF">
        <w:fldChar w:fldCharType="end"/>
      </w:r>
      <w:r w:rsidRPr="002362DF">
        <w:t>.attēlā), kurā var atrasties elektronisko dokumentu krātuvē predefinētas mapes- saņemtiem, izsūtītiem vai izsūtīšanai sagatavotiem dokumentiem, kā arī dokumentu īpašnieka izveidotas mapes.</w:t>
      </w:r>
    </w:p>
    <w:p w14:paraId="49C3AEF3" w14:textId="77777777" w:rsidR="00742716" w:rsidRPr="002362DF" w:rsidRDefault="00742716" w:rsidP="00742716">
      <w:r w:rsidRPr="002362DF">
        <w:t xml:space="preserve">Dokumenta atrašanās dokumenta īpašnieka mapē nosaka tiesības dokumenta īpašniekam lietot dokumentam atbilstošo elektroniskā dokumenta saturu. Elektroniskā dokumenta satura koplietošana tiek realizēta kā viena dokumenta atrašanās vairāku dokumentu īpašnieku mapēs. </w:t>
      </w:r>
      <w:r w:rsidRPr="002362DF">
        <w:lastRenderedPageBreak/>
        <w:t xml:space="preserve">Dokuments cita dokumenta īpašnieka mapē var nonākt tikai dokumenta pārsūtīšanas rezultātā („Iesniegums iestādei 2” </w:t>
      </w:r>
      <w:r w:rsidRPr="002362DF">
        <w:fldChar w:fldCharType="begin"/>
      </w:r>
      <w:r w:rsidRPr="002362DF">
        <w:instrText xml:space="preserve"> REF _Ref312753659 \h </w:instrText>
      </w:r>
      <w:r w:rsidRPr="002362DF">
        <w:fldChar w:fldCharType="separate"/>
      </w:r>
      <w:r w:rsidR="00BA7A10">
        <w:rPr>
          <w:noProof/>
        </w:rPr>
        <w:t>1</w:t>
      </w:r>
      <w:r w:rsidRPr="002362DF">
        <w:fldChar w:fldCharType="end"/>
      </w:r>
      <w:r w:rsidRPr="002362DF">
        <w:t>.attēlā). Ja dokumenta īpašniekam dokuments turpmāk nav nepieciešams, tas var tikt izņemts no tā mapju hierarhijas, bet šī darbība neietekmē izņemtā dokumenta atrašanos citu dokumentu īpašnieku mapju hierarhijās.</w:t>
      </w:r>
    </w:p>
    <w:p w14:paraId="731B8700" w14:textId="77777777" w:rsidR="00742716" w:rsidRPr="002362DF" w:rsidRDefault="00742716" w:rsidP="00742716">
      <w:r w:rsidRPr="002362DF">
        <w:t xml:space="preserve">Dokumentu īpašnieki var veidot elektronisko dokumentu versijas. Katra elektroniskā dokumenta versija tiks saglabāta kā atsevišķs dokuments elektronisko dokumentu krātuvē, kas var koplietot elektroniskā dokumenta datni, ja atšķirīgās elektroniskā dokumenta versijas saturs vēl nav mainījies („Iesniegums iestādei 1” un „Iesniegums iestādei 2” </w:t>
      </w:r>
      <w:r w:rsidRPr="002362DF">
        <w:fldChar w:fldCharType="begin"/>
      </w:r>
      <w:r w:rsidRPr="002362DF">
        <w:instrText xml:space="preserve"> REF _Ref312753659 \h </w:instrText>
      </w:r>
      <w:r w:rsidRPr="002362DF">
        <w:fldChar w:fldCharType="separate"/>
      </w:r>
      <w:r w:rsidR="00BA7A10">
        <w:rPr>
          <w:noProof/>
        </w:rPr>
        <w:t>1</w:t>
      </w:r>
      <w:r w:rsidRPr="002362DF">
        <w:fldChar w:fldCharType="end"/>
      </w:r>
      <w:r w:rsidRPr="002362DF">
        <w:t>.attēlā). Veidojot jaunu elektroniskā dokumenta versiju, ir jānorāda, vai izmaiņas pret iepriekšējo versiju ir būtiskas (</w:t>
      </w:r>
      <w:r w:rsidRPr="002362DF">
        <w:rPr>
          <w:i/>
        </w:rPr>
        <w:t>major</w:t>
      </w:r>
      <w:r w:rsidRPr="002362DF">
        <w:t>) vai nebūtiskas (</w:t>
      </w:r>
      <w:r w:rsidRPr="002362DF">
        <w:rPr>
          <w:i/>
        </w:rPr>
        <w:t>minor</w:t>
      </w:r>
      <w:r w:rsidRPr="002362DF">
        <w:t>). Viena elektroniskā dokumenta atšķirīgas versijas apvieno piederība vienai versijas sērijai, kas vienmēr sakrīt ar elektroniskā dokumenta pirmās versijas dokumenta unikālo identifikatoru.</w:t>
      </w:r>
    </w:p>
    <w:p w14:paraId="02170C55" w14:textId="77777777" w:rsidR="00742716" w:rsidRPr="002362DF" w:rsidRDefault="00742716" w:rsidP="00742716">
      <w:r w:rsidRPr="002362DF">
        <w:t xml:space="preserve">Dokumentu īpašnieki var veidot saites starp saviem dokumentiem, neatkarīgi vai dokuments ir vai nav koplietots ar citiem dokumenta īpašniekiem („Atbilde uz” </w:t>
      </w:r>
      <w:r w:rsidRPr="002362DF">
        <w:fldChar w:fldCharType="begin"/>
      </w:r>
      <w:r w:rsidRPr="002362DF">
        <w:instrText xml:space="preserve"> REF _Ref312753659 \h  \* MERGEFORMAT </w:instrText>
      </w:r>
      <w:r w:rsidRPr="002362DF">
        <w:fldChar w:fldCharType="separate"/>
      </w:r>
      <w:r w:rsidR="00BA7A10">
        <w:t>1</w:t>
      </w:r>
      <w:r w:rsidRPr="002362DF">
        <w:fldChar w:fldCharType="end"/>
      </w:r>
      <w:r w:rsidRPr="002362DF">
        <w:t>.attēlā). Saites nav ievietojamas mapēs.</w:t>
      </w:r>
    </w:p>
    <w:p w14:paraId="4940B9C6" w14:textId="77777777" w:rsidR="00742716" w:rsidRPr="002362DF" w:rsidRDefault="00742716" w:rsidP="00742716">
      <w:pPr>
        <w:pStyle w:val="Pictureposition"/>
      </w:pPr>
      <w:r w:rsidRPr="002362DF">
        <w:rPr>
          <w:noProof/>
          <w:lang w:eastAsia="lv-LV"/>
        </w:rPr>
        <w:drawing>
          <wp:inline distT="0" distB="0" distL="0" distR="0" wp14:anchorId="689E1763" wp14:editId="3BABDD49">
            <wp:extent cx="5873465" cy="46549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3632" cy="4655075"/>
                    </a:xfrm>
                    <a:prstGeom prst="rect">
                      <a:avLst/>
                    </a:prstGeom>
                    <a:noFill/>
                    <a:ln>
                      <a:noFill/>
                    </a:ln>
                  </pic:spPr>
                </pic:pic>
              </a:graphicData>
            </a:graphic>
          </wp:inline>
        </w:drawing>
      </w:r>
    </w:p>
    <w:bookmarkStart w:id="63" w:name="_Ref312753652"/>
    <w:bookmarkStart w:id="64" w:name="_Ref314575462"/>
    <w:p w14:paraId="5323B0CE" w14:textId="77777777" w:rsidR="00742716" w:rsidRPr="002362DF" w:rsidRDefault="00742716" w:rsidP="00742716">
      <w:pPr>
        <w:pStyle w:val="Picturecaption"/>
      </w:pPr>
      <w:r w:rsidRPr="002362DF">
        <w:fldChar w:fldCharType="begin"/>
      </w:r>
      <w:r w:rsidRPr="002362DF">
        <w:instrText xml:space="preserve"> SEQ Attēls \* ARABIC </w:instrText>
      </w:r>
      <w:r w:rsidRPr="002362DF">
        <w:fldChar w:fldCharType="separate"/>
      </w:r>
      <w:bookmarkStart w:id="65" w:name="_Ref312753659"/>
      <w:bookmarkStart w:id="66" w:name="_Toc378693707"/>
      <w:r w:rsidR="00BA7A10">
        <w:rPr>
          <w:noProof/>
        </w:rPr>
        <w:t>1</w:t>
      </w:r>
      <w:bookmarkEnd w:id="65"/>
      <w:r w:rsidRPr="002362DF">
        <w:fldChar w:fldCharType="end"/>
      </w:r>
      <w:r w:rsidRPr="002362DF">
        <w:t>.attēls. Mapju hierarhija un dokumenti</w:t>
      </w:r>
      <w:bookmarkEnd w:id="63"/>
      <w:r w:rsidRPr="002362DF">
        <w:t xml:space="preserve"> ar versijām</w:t>
      </w:r>
      <w:bookmarkEnd w:id="64"/>
      <w:bookmarkEnd w:id="66"/>
    </w:p>
    <w:p w14:paraId="081D5C5D" w14:textId="77777777" w:rsidR="00E212CE" w:rsidRPr="002362DF" w:rsidRDefault="00E212CE" w:rsidP="00E212CE">
      <w:pPr>
        <w:pStyle w:val="Heading2"/>
      </w:pPr>
      <w:bookmarkStart w:id="67" w:name="_Toc314752121"/>
      <w:bookmarkStart w:id="68" w:name="_Toc378693632"/>
      <w:r w:rsidRPr="002362DF">
        <w:t>Lietotāju lomu apraksts</w:t>
      </w:r>
      <w:bookmarkEnd w:id="67"/>
      <w:bookmarkEnd w:id="68"/>
    </w:p>
    <w:p w14:paraId="696D0EE2" w14:textId="3E47DE28" w:rsidR="00E212CE" w:rsidRPr="002362DF" w:rsidRDefault="00E212CE" w:rsidP="00E212CE">
      <w:r w:rsidRPr="002362DF">
        <w:t>Elektronisko datu krātuves funkcionalitāti var izmantot ar sekojošām VISS lomām:</w:t>
      </w:r>
    </w:p>
    <w:p w14:paraId="0FB5326A" w14:textId="6622796C" w:rsidR="00980557" w:rsidRDefault="00E212CE" w:rsidP="00E212CE">
      <w:pPr>
        <w:pStyle w:val="ListBullet"/>
        <w:tabs>
          <w:tab w:val="num" w:pos="360"/>
        </w:tabs>
        <w:ind w:left="360" w:hanging="360"/>
      </w:pPr>
      <w:r w:rsidRPr="002362DF">
        <w:t xml:space="preserve">EDK </w:t>
      </w:r>
      <w:r w:rsidR="00CD2E64">
        <w:t>basic – pamata tiesības ar objektiem, kas atrodas „</w:t>
      </w:r>
      <w:r w:rsidR="00980557">
        <w:t xml:space="preserve">savā” </w:t>
      </w:r>
      <w:r w:rsidR="00CD2E64">
        <w:t>hierarhijā</w:t>
      </w:r>
      <w:r w:rsidR="000128E6">
        <w:t xml:space="preserve"> (owned)</w:t>
      </w:r>
      <w:r w:rsidR="00CD2E64">
        <w:t>. Atsevišķas metod</w:t>
      </w:r>
      <w:r w:rsidR="000128E6">
        <w:t xml:space="preserve">ēm </w:t>
      </w:r>
      <w:r w:rsidR="00CD2E64">
        <w:t xml:space="preserve">ir </w:t>
      </w:r>
      <w:r w:rsidR="000128E6">
        <w:t xml:space="preserve">papildus </w:t>
      </w:r>
      <w:r w:rsidR="00CD2E64">
        <w:t>ierobežo</w:t>
      </w:r>
      <w:r w:rsidR="000128E6">
        <w:t xml:space="preserve">jums lai objekti atrastos </w:t>
      </w:r>
      <w:r w:rsidR="00980557">
        <w:t>„</w:t>
      </w:r>
      <w:r w:rsidR="000128E6">
        <w:t xml:space="preserve">tikai savā” hierarhijā </w:t>
      </w:r>
      <w:r w:rsidR="000128E6">
        <w:lastRenderedPageBreak/>
        <w:t>(exclusivelyOwned). Šāda loma ir pietiekama lielākajai daļai EDK izmantojošo procesu</w:t>
      </w:r>
      <w:r w:rsidR="00980557">
        <w:t xml:space="preserve">. „Sava hierarhija” tiek noteikta pārbaudot lietotāja nameidentifier atbilstību mapju hierarhijā lietotajam kodam, skatīt </w:t>
      </w:r>
      <w:r w:rsidR="00980557">
        <w:fldChar w:fldCharType="begin"/>
      </w:r>
      <w:r w:rsidR="00980557">
        <w:instrText xml:space="preserve"> REF _Ref336362364 \r \h </w:instrText>
      </w:r>
      <w:r w:rsidR="00980557">
        <w:fldChar w:fldCharType="separate"/>
      </w:r>
      <w:r w:rsidR="00BA7A10">
        <w:t>5.3</w:t>
      </w:r>
      <w:r w:rsidR="00980557">
        <w:fldChar w:fldCharType="end"/>
      </w:r>
      <w:r w:rsidR="00980557">
        <w:t xml:space="preserve">. nodaļu. </w:t>
      </w:r>
    </w:p>
    <w:p w14:paraId="41F50EDF" w14:textId="53991CB8" w:rsidR="00CD2E64" w:rsidRDefault="00CD2E64" w:rsidP="00E212CE">
      <w:pPr>
        <w:pStyle w:val="ListBullet"/>
        <w:tabs>
          <w:tab w:val="num" w:pos="360"/>
        </w:tabs>
        <w:ind w:left="360" w:hanging="360"/>
      </w:pPr>
      <w:r>
        <w:t>EDK advanced – paplašinātas tiesības</w:t>
      </w:r>
      <w:r w:rsidR="000128E6">
        <w:t xml:space="preserve"> ar objektiem, kas atrodas „savā hierarhijā” (owned)</w:t>
      </w:r>
      <w:r>
        <w:t xml:space="preserve">. </w:t>
      </w:r>
    </w:p>
    <w:p w14:paraId="714866B0" w14:textId="5663193F" w:rsidR="00CD2E64" w:rsidRPr="002362DF" w:rsidRDefault="00CD2E64" w:rsidP="00E212CE">
      <w:pPr>
        <w:pStyle w:val="ListBullet"/>
        <w:tabs>
          <w:tab w:val="num" w:pos="360"/>
        </w:tabs>
        <w:ind w:left="360" w:hanging="360"/>
      </w:pPr>
      <w:r>
        <w:t>EDK expert – visas tiesības.</w:t>
      </w:r>
    </w:p>
    <w:p w14:paraId="0462CE06" w14:textId="5A9E384E" w:rsidR="00B65173" w:rsidRPr="002362DF" w:rsidRDefault="00B65173" w:rsidP="00B86C44">
      <w:r w:rsidRPr="002362DF">
        <w:t>EDK CMIS saskarne tiek realizēta drošā veida</w:t>
      </w:r>
      <w:r w:rsidR="00B86C44" w:rsidRPr="002362DF">
        <w:t>,</w:t>
      </w:r>
      <w:r w:rsidRPr="002362DF">
        <w:t xml:space="preserve"> izmantojot PFAS AUTH risinājumu. EDK tiesību apgabalu veido </w:t>
      </w:r>
      <w:r w:rsidRPr="002362DF">
        <w:fldChar w:fldCharType="begin"/>
      </w:r>
      <w:r w:rsidRPr="002362DF">
        <w:instrText xml:space="preserve"> REF _Ref315270219 \h </w:instrText>
      </w:r>
      <w:r w:rsidRPr="002362DF">
        <w:fldChar w:fldCharType="separate"/>
      </w:r>
      <w:r w:rsidR="00BA7A10">
        <w:t>1</w:t>
      </w:r>
      <w:r w:rsidRPr="002362DF">
        <w:fldChar w:fldCharType="end"/>
      </w:r>
      <w:r w:rsidRPr="002362DF">
        <w:t xml:space="preserve">.tabulas </w:t>
      </w:r>
      <w:r w:rsidR="00980557">
        <w:t>2-4</w:t>
      </w:r>
      <w:r w:rsidRPr="002362DF">
        <w:t>.</w:t>
      </w:r>
      <w:r w:rsidR="00980557" w:rsidRPr="002362DF">
        <w:t>kolonn</w:t>
      </w:r>
      <w:r w:rsidR="00980557">
        <w:t>ā</w:t>
      </w:r>
      <w:r w:rsidR="00980557" w:rsidRPr="002362DF">
        <w:t xml:space="preserve">s </w:t>
      </w:r>
      <w:r w:rsidRPr="002362DF">
        <w:t>prezentētas operācijas.</w:t>
      </w:r>
      <w:r w:rsidR="00720877">
        <w:t xml:space="preserve"> Ar „x” ir atzīmētas operācijas, kas lomai sakrīt ar iepriekšējo lomu (no kreisās uz labo pusi).</w:t>
      </w:r>
    </w:p>
    <w:p w14:paraId="7E473503" w14:textId="77777777" w:rsidR="00E212CE" w:rsidRPr="002362DF" w:rsidRDefault="00E212CE" w:rsidP="00E212CE">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bookmarkStart w:id="69" w:name="_Ref315270219"/>
      <w:r w:rsidR="00BA7A10">
        <w:t>1</w:t>
      </w:r>
      <w:bookmarkEnd w:id="69"/>
      <w:r w:rsidRPr="002362DF">
        <w:rPr>
          <w:noProof w:val="0"/>
        </w:rPr>
        <w:fldChar w:fldCharType="end"/>
      </w:r>
      <w:r w:rsidRPr="002362DF">
        <w:rPr>
          <w:noProof w:val="0"/>
        </w:rPr>
        <w:t>.tabula</w:t>
      </w:r>
    </w:p>
    <w:p w14:paraId="0CC9BA4A" w14:textId="77777777" w:rsidR="00E212CE" w:rsidRPr="002362DF" w:rsidRDefault="00E212CE" w:rsidP="00E212CE">
      <w:pPr>
        <w:pStyle w:val="Tabletitle"/>
      </w:pPr>
      <w:r w:rsidRPr="002362DF">
        <w:t>Lomu funkciju matrica</w:t>
      </w:r>
    </w:p>
    <w:tbl>
      <w:tblPr>
        <w:tblStyle w:val="TableGrid"/>
        <w:tblW w:w="9889"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58"/>
        <w:gridCol w:w="1260"/>
        <w:gridCol w:w="2410"/>
        <w:gridCol w:w="2551"/>
        <w:gridCol w:w="2410"/>
      </w:tblGrid>
      <w:tr w:rsidR="00CD2E64" w:rsidRPr="002362DF" w14:paraId="40F184D9" w14:textId="77777777" w:rsidTr="00BA7A10">
        <w:trPr>
          <w:trHeight w:val="111"/>
          <w:tblHeader/>
        </w:trPr>
        <w:tc>
          <w:tcPr>
            <w:tcW w:w="1258" w:type="dxa"/>
            <w:tcBorders>
              <w:bottom w:val="nil"/>
              <w:right w:val="nil"/>
              <w:tl2br w:val="single" w:sz="4" w:space="0" w:color="auto"/>
            </w:tcBorders>
            <w:vAlign w:val="center"/>
          </w:tcPr>
          <w:p w14:paraId="43F32ABE" w14:textId="1365B5D8" w:rsidR="00CD2E64" w:rsidRPr="002362DF" w:rsidRDefault="00CD2E64" w:rsidP="00CD2E64">
            <w:pPr>
              <w:jc w:val="right"/>
              <w:rPr>
                <w:rStyle w:val="BookTitle"/>
              </w:rPr>
            </w:pPr>
            <w:bookmarkStart w:id="70" w:name="_Toc314752122"/>
          </w:p>
        </w:tc>
        <w:tc>
          <w:tcPr>
            <w:tcW w:w="1260" w:type="dxa"/>
            <w:tcBorders>
              <w:left w:val="nil"/>
              <w:bottom w:val="nil"/>
            </w:tcBorders>
            <w:vAlign w:val="center"/>
          </w:tcPr>
          <w:p w14:paraId="44764F09" w14:textId="3FFDEB4C" w:rsidR="00CD2E64" w:rsidRPr="002362DF" w:rsidRDefault="00CD2E64" w:rsidP="00BA7A10">
            <w:pPr>
              <w:jc w:val="right"/>
              <w:rPr>
                <w:rStyle w:val="BookTitle"/>
              </w:rPr>
            </w:pPr>
            <w:r>
              <w:rPr>
                <w:rStyle w:val="BookTitle"/>
              </w:rPr>
              <w:t>Lomas</w:t>
            </w:r>
          </w:p>
        </w:tc>
        <w:tc>
          <w:tcPr>
            <w:tcW w:w="2410" w:type="dxa"/>
            <w:vMerge w:val="restart"/>
          </w:tcPr>
          <w:p w14:paraId="153E8DA6" w14:textId="3BE2E45F" w:rsidR="00CD2E64" w:rsidRPr="002362DF" w:rsidRDefault="00CD2E64" w:rsidP="00F74987">
            <w:pPr>
              <w:rPr>
                <w:rStyle w:val="BookTitle"/>
              </w:rPr>
            </w:pPr>
            <w:r>
              <w:rPr>
                <w:rStyle w:val="BookTitle"/>
              </w:rPr>
              <w:t>Basic</w:t>
            </w:r>
          </w:p>
        </w:tc>
        <w:tc>
          <w:tcPr>
            <w:tcW w:w="2551" w:type="dxa"/>
            <w:vMerge w:val="restart"/>
          </w:tcPr>
          <w:p w14:paraId="1BCCD879" w14:textId="0BC1197B" w:rsidR="00CD2E64" w:rsidRPr="002362DF" w:rsidRDefault="00CD2E64" w:rsidP="00F74987">
            <w:pPr>
              <w:rPr>
                <w:rStyle w:val="BookTitle"/>
              </w:rPr>
            </w:pPr>
            <w:r>
              <w:rPr>
                <w:rStyle w:val="BookTitle"/>
              </w:rPr>
              <w:t>Advanced</w:t>
            </w:r>
          </w:p>
        </w:tc>
        <w:tc>
          <w:tcPr>
            <w:tcW w:w="2410" w:type="dxa"/>
            <w:vMerge w:val="restart"/>
          </w:tcPr>
          <w:p w14:paraId="1C995228" w14:textId="09FB42ED" w:rsidR="00CD2E64" w:rsidRPr="002362DF" w:rsidRDefault="00CD2E64" w:rsidP="00F74987">
            <w:pPr>
              <w:rPr>
                <w:rStyle w:val="BookTitle"/>
              </w:rPr>
            </w:pPr>
            <w:r>
              <w:rPr>
                <w:rStyle w:val="BookTitle"/>
              </w:rPr>
              <w:t>Expert</w:t>
            </w:r>
          </w:p>
        </w:tc>
      </w:tr>
      <w:tr w:rsidR="00CD2E64" w:rsidRPr="002362DF" w14:paraId="625EE938" w14:textId="77777777" w:rsidTr="00BA7A10">
        <w:trPr>
          <w:trHeight w:val="111"/>
          <w:tblHeader/>
        </w:trPr>
        <w:tc>
          <w:tcPr>
            <w:tcW w:w="1258" w:type="dxa"/>
            <w:tcBorders>
              <w:top w:val="nil"/>
              <w:right w:val="nil"/>
            </w:tcBorders>
          </w:tcPr>
          <w:p w14:paraId="7F520214" w14:textId="299A1EB9" w:rsidR="00CD2E64" w:rsidRPr="002362DF" w:rsidRDefault="00CD2E64" w:rsidP="00F74987">
            <w:pPr>
              <w:rPr>
                <w:rStyle w:val="BookTitle"/>
              </w:rPr>
            </w:pPr>
            <w:r>
              <w:rPr>
                <w:rStyle w:val="BookTitle"/>
              </w:rPr>
              <w:t>Metodes</w:t>
            </w:r>
          </w:p>
        </w:tc>
        <w:tc>
          <w:tcPr>
            <w:tcW w:w="1260" w:type="dxa"/>
            <w:tcBorders>
              <w:top w:val="nil"/>
              <w:left w:val="nil"/>
              <w:tl2br w:val="single" w:sz="4" w:space="0" w:color="auto"/>
            </w:tcBorders>
          </w:tcPr>
          <w:p w14:paraId="538AEBA0" w14:textId="77777777" w:rsidR="00CD2E64" w:rsidRPr="002362DF" w:rsidRDefault="00CD2E64" w:rsidP="00CD2E64">
            <w:pPr>
              <w:rPr>
                <w:rStyle w:val="BookTitle"/>
              </w:rPr>
            </w:pPr>
          </w:p>
        </w:tc>
        <w:tc>
          <w:tcPr>
            <w:tcW w:w="2410" w:type="dxa"/>
            <w:vMerge/>
          </w:tcPr>
          <w:p w14:paraId="0826A371" w14:textId="5700C4CE" w:rsidR="00CD2E64" w:rsidRDefault="00CD2E64" w:rsidP="00F74987">
            <w:pPr>
              <w:rPr>
                <w:rStyle w:val="BookTitle"/>
              </w:rPr>
            </w:pPr>
          </w:p>
        </w:tc>
        <w:tc>
          <w:tcPr>
            <w:tcW w:w="2551" w:type="dxa"/>
            <w:vMerge/>
          </w:tcPr>
          <w:p w14:paraId="4D58E85D" w14:textId="77777777" w:rsidR="00CD2E64" w:rsidRDefault="00CD2E64" w:rsidP="00F74987">
            <w:pPr>
              <w:rPr>
                <w:rStyle w:val="BookTitle"/>
              </w:rPr>
            </w:pPr>
          </w:p>
        </w:tc>
        <w:tc>
          <w:tcPr>
            <w:tcW w:w="2410" w:type="dxa"/>
            <w:vMerge/>
          </w:tcPr>
          <w:p w14:paraId="66D7081B" w14:textId="77777777" w:rsidR="00CD2E64" w:rsidRDefault="00CD2E64" w:rsidP="00F74987">
            <w:pPr>
              <w:rPr>
                <w:rStyle w:val="BookTitle"/>
              </w:rPr>
            </w:pPr>
          </w:p>
        </w:tc>
      </w:tr>
      <w:tr w:rsidR="00CD2E64" w:rsidRPr="002362DF" w14:paraId="25D64CFA" w14:textId="77777777" w:rsidTr="00BA7A10">
        <w:tc>
          <w:tcPr>
            <w:tcW w:w="9889" w:type="dxa"/>
            <w:gridSpan w:val="5"/>
          </w:tcPr>
          <w:p w14:paraId="55512A72" w14:textId="618C9F05" w:rsidR="00CD2E64" w:rsidRPr="002362DF" w:rsidRDefault="00CD2E64" w:rsidP="00BA7A10">
            <w:pPr>
              <w:pStyle w:val="MessageHeader"/>
            </w:pPr>
            <w:r>
              <w:t>Repozitorija metodes</w:t>
            </w:r>
          </w:p>
        </w:tc>
      </w:tr>
      <w:tr w:rsidR="00460721" w:rsidRPr="002362DF" w14:paraId="13DD344A" w14:textId="77777777" w:rsidTr="00BA7A10">
        <w:tc>
          <w:tcPr>
            <w:tcW w:w="2518" w:type="dxa"/>
            <w:gridSpan w:val="2"/>
          </w:tcPr>
          <w:p w14:paraId="2953EC70" w14:textId="1491970E" w:rsidR="00460721" w:rsidRPr="002362DF" w:rsidRDefault="00460721" w:rsidP="00F74987">
            <w:pPr>
              <w:pStyle w:val="Tablebody"/>
            </w:pPr>
            <w:r w:rsidRPr="001A50AC">
              <w:t>getRepositories</w:t>
            </w:r>
          </w:p>
        </w:tc>
        <w:tc>
          <w:tcPr>
            <w:tcW w:w="2410" w:type="dxa"/>
          </w:tcPr>
          <w:p w14:paraId="26489908" w14:textId="77777777" w:rsidR="00B2007A" w:rsidRDefault="00B2007A" w:rsidP="00B2007A">
            <w:pPr>
              <w:rPr>
                <w:rFonts w:ascii="Calibri" w:hAnsi="Calibri"/>
                <w:color w:val="000000"/>
              </w:rPr>
            </w:pPr>
            <w:r>
              <w:rPr>
                <w:rFonts w:ascii="Calibri" w:hAnsi="Calibri"/>
                <w:color w:val="000000"/>
              </w:rPr>
              <w:t>getRepositories</w:t>
            </w:r>
          </w:p>
          <w:p w14:paraId="271AF24B" w14:textId="66CE3616" w:rsidR="00460721" w:rsidRPr="002362DF" w:rsidRDefault="00460721" w:rsidP="00F74987">
            <w:pPr>
              <w:pStyle w:val="Tablebody"/>
            </w:pPr>
          </w:p>
        </w:tc>
        <w:tc>
          <w:tcPr>
            <w:tcW w:w="2551" w:type="dxa"/>
          </w:tcPr>
          <w:p w14:paraId="4FCDFD90" w14:textId="71397EE3" w:rsidR="00460721" w:rsidRPr="002362DF" w:rsidRDefault="00720877" w:rsidP="00F74987">
            <w:pPr>
              <w:pStyle w:val="Tablebody"/>
            </w:pPr>
            <w:r>
              <w:t>x</w:t>
            </w:r>
          </w:p>
        </w:tc>
        <w:tc>
          <w:tcPr>
            <w:tcW w:w="2410" w:type="dxa"/>
          </w:tcPr>
          <w:p w14:paraId="2C8560BE" w14:textId="45C5C6FF" w:rsidR="00460721" w:rsidRPr="002362DF" w:rsidRDefault="00720877" w:rsidP="00F74987">
            <w:pPr>
              <w:pStyle w:val="Tablebody"/>
            </w:pPr>
            <w:r>
              <w:t>x</w:t>
            </w:r>
          </w:p>
        </w:tc>
      </w:tr>
      <w:tr w:rsidR="00460721" w:rsidRPr="002362DF" w14:paraId="23716213" w14:textId="77777777" w:rsidTr="00BA7A10">
        <w:tc>
          <w:tcPr>
            <w:tcW w:w="2518" w:type="dxa"/>
            <w:gridSpan w:val="2"/>
          </w:tcPr>
          <w:p w14:paraId="282BB780" w14:textId="70A5CDAD" w:rsidR="00460721" w:rsidRPr="002362DF" w:rsidRDefault="00460721" w:rsidP="00F74987">
            <w:pPr>
              <w:pStyle w:val="Tablebody"/>
            </w:pPr>
            <w:r w:rsidRPr="001A50AC">
              <w:t>getRepositoryInfo</w:t>
            </w:r>
          </w:p>
        </w:tc>
        <w:tc>
          <w:tcPr>
            <w:tcW w:w="2410" w:type="dxa"/>
          </w:tcPr>
          <w:p w14:paraId="5219E564" w14:textId="77777777" w:rsidR="00B2007A" w:rsidRDefault="00B2007A" w:rsidP="00B2007A">
            <w:pPr>
              <w:rPr>
                <w:rFonts w:ascii="Calibri" w:hAnsi="Calibri"/>
                <w:color w:val="000000"/>
              </w:rPr>
            </w:pPr>
            <w:r>
              <w:rPr>
                <w:rFonts w:ascii="Calibri" w:hAnsi="Calibri"/>
                <w:color w:val="000000"/>
              </w:rPr>
              <w:t>getRepositoryInfo</w:t>
            </w:r>
          </w:p>
          <w:p w14:paraId="5771BC22" w14:textId="0FFDE34E" w:rsidR="00460721" w:rsidRPr="002362DF" w:rsidRDefault="00460721" w:rsidP="00F74987">
            <w:pPr>
              <w:pStyle w:val="Tablebody"/>
            </w:pPr>
          </w:p>
        </w:tc>
        <w:tc>
          <w:tcPr>
            <w:tcW w:w="2551" w:type="dxa"/>
          </w:tcPr>
          <w:p w14:paraId="414B4ED3" w14:textId="4F6FFA47" w:rsidR="00460721" w:rsidRPr="002362DF" w:rsidRDefault="00720877" w:rsidP="00F74987">
            <w:pPr>
              <w:pStyle w:val="Tablebody"/>
            </w:pPr>
            <w:r>
              <w:t>x</w:t>
            </w:r>
          </w:p>
        </w:tc>
        <w:tc>
          <w:tcPr>
            <w:tcW w:w="2410" w:type="dxa"/>
          </w:tcPr>
          <w:p w14:paraId="011BD2C4" w14:textId="15E1673D" w:rsidR="00460721" w:rsidRPr="002362DF" w:rsidRDefault="00720877" w:rsidP="00F74987">
            <w:pPr>
              <w:pStyle w:val="Tablebody"/>
            </w:pPr>
            <w:r>
              <w:t>x</w:t>
            </w:r>
          </w:p>
        </w:tc>
      </w:tr>
      <w:tr w:rsidR="00460721" w:rsidRPr="002362DF" w14:paraId="7BE0A5F6" w14:textId="77777777" w:rsidTr="00BA7A10">
        <w:tc>
          <w:tcPr>
            <w:tcW w:w="2518" w:type="dxa"/>
            <w:gridSpan w:val="2"/>
          </w:tcPr>
          <w:p w14:paraId="4FCC4792" w14:textId="0AF688EC" w:rsidR="00460721" w:rsidRPr="002362DF" w:rsidRDefault="00460721" w:rsidP="00F74987">
            <w:pPr>
              <w:pStyle w:val="Tablebody"/>
            </w:pPr>
            <w:r w:rsidRPr="001A50AC">
              <w:t>getTypeDescendants</w:t>
            </w:r>
          </w:p>
        </w:tc>
        <w:tc>
          <w:tcPr>
            <w:tcW w:w="2410" w:type="dxa"/>
          </w:tcPr>
          <w:p w14:paraId="4AB2C4A4" w14:textId="77777777" w:rsidR="00B2007A" w:rsidRDefault="00B2007A" w:rsidP="00B2007A">
            <w:pPr>
              <w:rPr>
                <w:rFonts w:ascii="Calibri" w:hAnsi="Calibri"/>
                <w:color w:val="000000"/>
              </w:rPr>
            </w:pPr>
            <w:r>
              <w:rPr>
                <w:rFonts w:ascii="Calibri" w:hAnsi="Calibri"/>
                <w:color w:val="000000"/>
              </w:rPr>
              <w:t>getTypeDescendants</w:t>
            </w:r>
          </w:p>
          <w:p w14:paraId="65617B78" w14:textId="1A05DDBD" w:rsidR="00460721" w:rsidRPr="002362DF" w:rsidRDefault="00460721" w:rsidP="00F74987">
            <w:pPr>
              <w:pStyle w:val="Tablebody"/>
            </w:pPr>
          </w:p>
        </w:tc>
        <w:tc>
          <w:tcPr>
            <w:tcW w:w="2551" w:type="dxa"/>
          </w:tcPr>
          <w:p w14:paraId="67CAA76C" w14:textId="034242CA" w:rsidR="00460721" w:rsidRPr="002362DF" w:rsidRDefault="00720877" w:rsidP="00F74987">
            <w:pPr>
              <w:pStyle w:val="Tablebody"/>
            </w:pPr>
            <w:r>
              <w:t>x</w:t>
            </w:r>
          </w:p>
        </w:tc>
        <w:tc>
          <w:tcPr>
            <w:tcW w:w="2410" w:type="dxa"/>
          </w:tcPr>
          <w:p w14:paraId="6485CB99" w14:textId="2008F8A1" w:rsidR="00460721" w:rsidRPr="002362DF" w:rsidRDefault="00720877" w:rsidP="00F74987">
            <w:pPr>
              <w:pStyle w:val="Tablebody"/>
            </w:pPr>
            <w:r>
              <w:t>x</w:t>
            </w:r>
          </w:p>
        </w:tc>
      </w:tr>
      <w:tr w:rsidR="00460721" w:rsidRPr="002362DF" w14:paraId="6B31D6F2" w14:textId="77777777" w:rsidTr="00BA7A10">
        <w:tc>
          <w:tcPr>
            <w:tcW w:w="2518" w:type="dxa"/>
            <w:gridSpan w:val="2"/>
          </w:tcPr>
          <w:p w14:paraId="744BD875" w14:textId="33AB028F" w:rsidR="00460721" w:rsidRPr="002362DF" w:rsidRDefault="00460721" w:rsidP="00F74987">
            <w:pPr>
              <w:pStyle w:val="Tablebody"/>
            </w:pPr>
            <w:r w:rsidRPr="001A50AC">
              <w:t>getTypeDefinition</w:t>
            </w:r>
          </w:p>
        </w:tc>
        <w:tc>
          <w:tcPr>
            <w:tcW w:w="2410" w:type="dxa"/>
          </w:tcPr>
          <w:p w14:paraId="2E6D48C4" w14:textId="77777777" w:rsidR="00B2007A" w:rsidRDefault="00B2007A" w:rsidP="00B2007A">
            <w:pPr>
              <w:rPr>
                <w:rFonts w:ascii="Calibri" w:hAnsi="Calibri"/>
                <w:color w:val="000000"/>
              </w:rPr>
            </w:pPr>
            <w:r>
              <w:rPr>
                <w:rFonts w:ascii="Calibri" w:hAnsi="Calibri"/>
                <w:color w:val="000000"/>
              </w:rPr>
              <w:t>getTypeDefinition</w:t>
            </w:r>
          </w:p>
          <w:p w14:paraId="1102F8FB" w14:textId="6E184A30" w:rsidR="00460721" w:rsidRPr="002362DF" w:rsidRDefault="00460721" w:rsidP="00F74987">
            <w:pPr>
              <w:pStyle w:val="Tablebody"/>
            </w:pPr>
          </w:p>
        </w:tc>
        <w:tc>
          <w:tcPr>
            <w:tcW w:w="2551" w:type="dxa"/>
          </w:tcPr>
          <w:p w14:paraId="3A1678D8" w14:textId="133709A4" w:rsidR="00460721" w:rsidRPr="002362DF" w:rsidRDefault="00720877" w:rsidP="00F74987">
            <w:pPr>
              <w:pStyle w:val="Tablebody"/>
            </w:pPr>
            <w:r>
              <w:t>x</w:t>
            </w:r>
          </w:p>
        </w:tc>
        <w:tc>
          <w:tcPr>
            <w:tcW w:w="2410" w:type="dxa"/>
          </w:tcPr>
          <w:p w14:paraId="0B26D123" w14:textId="41799831" w:rsidR="00460721" w:rsidRPr="002362DF" w:rsidRDefault="00720877" w:rsidP="00F74987">
            <w:pPr>
              <w:pStyle w:val="Tablebody"/>
            </w:pPr>
            <w:r>
              <w:t>x</w:t>
            </w:r>
          </w:p>
        </w:tc>
      </w:tr>
      <w:tr w:rsidR="00CD2E64" w:rsidRPr="002362DF" w14:paraId="404F0520" w14:textId="77777777" w:rsidTr="00BA7A10">
        <w:tc>
          <w:tcPr>
            <w:tcW w:w="9889" w:type="dxa"/>
            <w:gridSpan w:val="5"/>
          </w:tcPr>
          <w:p w14:paraId="49E06351" w14:textId="0FCC3438" w:rsidR="00CD2E64" w:rsidRPr="002362DF" w:rsidRDefault="00CD2E64" w:rsidP="00BA7A10">
            <w:pPr>
              <w:pStyle w:val="MessageHeader"/>
            </w:pPr>
            <w:r>
              <w:t>Navigācijas metodes</w:t>
            </w:r>
          </w:p>
        </w:tc>
      </w:tr>
      <w:tr w:rsidR="00460721" w:rsidRPr="002362DF" w14:paraId="7C922EAE" w14:textId="77777777" w:rsidTr="00BA7A10">
        <w:tc>
          <w:tcPr>
            <w:tcW w:w="2518" w:type="dxa"/>
            <w:gridSpan w:val="2"/>
          </w:tcPr>
          <w:p w14:paraId="32846947" w14:textId="3FD18074" w:rsidR="00460721" w:rsidRPr="002362DF" w:rsidRDefault="00460721" w:rsidP="00F74987">
            <w:pPr>
              <w:pStyle w:val="Tablebody"/>
            </w:pPr>
            <w:r w:rsidRPr="00AB0CE5">
              <w:t>getDescendants</w:t>
            </w:r>
          </w:p>
        </w:tc>
        <w:tc>
          <w:tcPr>
            <w:tcW w:w="2410" w:type="dxa"/>
          </w:tcPr>
          <w:p w14:paraId="2E8C334B" w14:textId="53989B50" w:rsidR="009F4FD6" w:rsidRDefault="009F4FD6" w:rsidP="009F4FD6">
            <w:pPr>
              <w:rPr>
                <w:rFonts w:ascii="Calibri" w:hAnsi="Calibri"/>
                <w:color w:val="000000"/>
              </w:rPr>
            </w:pPr>
            <w:r>
              <w:rPr>
                <w:rFonts w:ascii="Calibri" w:hAnsi="Calibri"/>
                <w:color w:val="000000"/>
              </w:rPr>
              <w:t>getDescendants-InOwnFolder</w:t>
            </w:r>
          </w:p>
          <w:p w14:paraId="42EE603D" w14:textId="7EA671E6" w:rsidR="00460721" w:rsidRPr="002362DF" w:rsidRDefault="00460721" w:rsidP="00F74987">
            <w:pPr>
              <w:pStyle w:val="Tablebody"/>
            </w:pPr>
          </w:p>
        </w:tc>
        <w:tc>
          <w:tcPr>
            <w:tcW w:w="2551" w:type="dxa"/>
          </w:tcPr>
          <w:p w14:paraId="4DEED5E8" w14:textId="70D071CE" w:rsidR="00460721" w:rsidRPr="002362DF" w:rsidRDefault="00720877" w:rsidP="00F74987">
            <w:pPr>
              <w:pStyle w:val="Tablebody"/>
            </w:pPr>
            <w:r>
              <w:t>x</w:t>
            </w:r>
          </w:p>
        </w:tc>
        <w:tc>
          <w:tcPr>
            <w:tcW w:w="2410" w:type="dxa"/>
          </w:tcPr>
          <w:p w14:paraId="5E9105A3" w14:textId="39298052" w:rsidR="00460721" w:rsidRPr="002362DF" w:rsidRDefault="00460721" w:rsidP="00F74987">
            <w:pPr>
              <w:pStyle w:val="Tablebody"/>
            </w:pPr>
            <w:r>
              <w:t>getDescendants</w:t>
            </w:r>
            <w:r w:rsidR="00B055CC">
              <w:t>-</w:t>
            </w:r>
            <w:r>
              <w:t>InAnyFolder</w:t>
            </w:r>
          </w:p>
        </w:tc>
      </w:tr>
      <w:tr w:rsidR="00460721" w:rsidRPr="002362DF" w14:paraId="78D67754" w14:textId="77777777" w:rsidTr="00BA7A10">
        <w:tc>
          <w:tcPr>
            <w:tcW w:w="2518" w:type="dxa"/>
            <w:gridSpan w:val="2"/>
          </w:tcPr>
          <w:p w14:paraId="0F15BBB4" w14:textId="6445BD53" w:rsidR="00460721" w:rsidRPr="002362DF" w:rsidRDefault="00460721" w:rsidP="00F74987">
            <w:pPr>
              <w:pStyle w:val="Tablebody"/>
            </w:pPr>
            <w:r w:rsidRPr="00AB0CE5">
              <w:t>getObjectParents</w:t>
            </w:r>
          </w:p>
        </w:tc>
        <w:tc>
          <w:tcPr>
            <w:tcW w:w="2410" w:type="dxa"/>
          </w:tcPr>
          <w:p w14:paraId="45C5A590" w14:textId="082C92FF" w:rsidR="00460721" w:rsidRPr="002362DF" w:rsidRDefault="00460721" w:rsidP="00F74987">
            <w:pPr>
              <w:pStyle w:val="Tablebody"/>
            </w:pPr>
            <w:r>
              <w:t>getOwnedParentsOf</w:t>
            </w:r>
            <w:r w:rsidR="00B055CC">
              <w:t>-</w:t>
            </w:r>
            <w:r>
              <w:t>OwnObject</w:t>
            </w:r>
          </w:p>
        </w:tc>
        <w:tc>
          <w:tcPr>
            <w:tcW w:w="2551" w:type="dxa"/>
          </w:tcPr>
          <w:p w14:paraId="4A6D6FB6" w14:textId="311005DF" w:rsidR="00460721" w:rsidRPr="002362DF" w:rsidRDefault="00460721" w:rsidP="00F74987">
            <w:pPr>
              <w:pStyle w:val="Tablebody"/>
            </w:pPr>
            <w:r>
              <w:t>getAnyParentsOf</w:t>
            </w:r>
            <w:r w:rsidR="00B055CC">
              <w:t>-</w:t>
            </w:r>
            <w:r>
              <w:t>OwnedObject</w:t>
            </w:r>
          </w:p>
        </w:tc>
        <w:tc>
          <w:tcPr>
            <w:tcW w:w="2410" w:type="dxa"/>
          </w:tcPr>
          <w:p w14:paraId="63637042" w14:textId="74D04E39" w:rsidR="00460721" w:rsidRPr="002362DF" w:rsidRDefault="00460721" w:rsidP="00F74987">
            <w:pPr>
              <w:pStyle w:val="Tablebody"/>
            </w:pPr>
            <w:r>
              <w:t>getAnyObjectParents</w:t>
            </w:r>
          </w:p>
        </w:tc>
      </w:tr>
      <w:tr w:rsidR="00720877" w:rsidRPr="002362DF" w14:paraId="5617C913" w14:textId="77777777" w:rsidTr="003210DF">
        <w:tc>
          <w:tcPr>
            <w:tcW w:w="9889" w:type="dxa"/>
            <w:gridSpan w:val="5"/>
          </w:tcPr>
          <w:p w14:paraId="617EBCA4" w14:textId="2430FED7" w:rsidR="00720877" w:rsidRPr="002362DF" w:rsidRDefault="00720877" w:rsidP="00D732F7">
            <w:pPr>
              <w:pStyle w:val="MessageHeader"/>
            </w:pPr>
            <w:r>
              <w:t>Objektu metodes</w:t>
            </w:r>
          </w:p>
        </w:tc>
      </w:tr>
      <w:tr w:rsidR="00460721" w:rsidRPr="002362DF" w14:paraId="5C66951C" w14:textId="77777777" w:rsidTr="00BA7A10">
        <w:tc>
          <w:tcPr>
            <w:tcW w:w="2518" w:type="dxa"/>
            <w:gridSpan w:val="2"/>
          </w:tcPr>
          <w:p w14:paraId="6989D483" w14:textId="1B8B2EB6" w:rsidR="00460721" w:rsidRPr="002362DF" w:rsidRDefault="00460721" w:rsidP="00F74987">
            <w:pPr>
              <w:pStyle w:val="Tablebody"/>
            </w:pPr>
            <w:r w:rsidRPr="00801930">
              <w:t>createDocument</w:t>
            </w:r>
          </w:p>
        </w:tc>
        <w:tc>
          <w:tcPr>
            <w:tcW w:w="2410" w:type="dxa"/>
          </w:tcPr>
          <w:p w14:paraId="497C902C" w14:textId="4EBE0F8E" w:rsidR="00460721" w:rsidRPr="002362DF" w:rsidRDefault="00460721" w:rsidP="00F74987">
            <w:pPr>
              <w:pStyle w:val="Tablebody"/>
            </w:pPr>
            <w:r>
              <w:t>createDocumentIn</w:t>
            </w:r>
            <w:r w:rsidR="00B055CC">
              <w:t>-</w:t>
            </w:r>
            <w:r>
              <w:t>OwnFolder</w:t>
            </w:r>
          </w:p>
        </w:tc>
        <w:tc>
          <w:tcPr>
            <w:tcW w:w="2551" w:type="dxa"/>
          </w:tcPr>
          <w:p w14:paraId="4AB3D082" w14:textId="06AD4178" w:rsidR="00460721" w:rsidRPr="002362DF" w:rsidRDefault="00720877" w:rsidP="00F74987">
            <w:pPr>
              <w:pStyle w:val="Tablebody"/>
            </w:pPr>
            <w:r>
              <w:t>x</w:t>
            </w:r>
          </w:p>
        </w:tc>
        <w:tc>
          <w:tcPr>
            <w:tcW w:w="2410" w:type="dxa"/>
          </w:tcPr>
          <w:p w14:paraId="6F52F3F9" w14:textId="6C67A8BA" w:rsidR="00460721" w:rsidRPr="002362DF" w:rsidRDefault="00460721" w:rsidP="00F74987">
            <w:pPr>
              <w:pStyle w:val="Tablebody"/>
            </w:pPr>
            <w:r>
              <w:t>createDocumentIn</w:t>
            </w:r>
            <w:r w:rsidR="00B055CC">
              <w:t>-</w:t>
            </w:r>
            <w:r>
              <w:t>AnyFolder</w:t>
            </w:r>
          </w:p>
        </w:tc>
      </w:tr>
      <w:tr w:rsidR="00460721" w:rsidRPr="002362DF" w14:paraId="02F3DE3F" w14:textId="77777777" w:rsidTr="00BA7A10">
        <w:tc>
          <w:tcPr>
            <w:tcW w:w="2518" w:type="dxa"/>
            <w:gridSpan w:val="2"/>
          </w:tcPr>
          <w:p w14:paraId="66734489" w14:textId="2C18B675" w:rsidR="00460721" w:rsidRPr="002362DF" w:rsidRDefault="00460721" w:rsidP="00F74987">
            <w:pPr>
              <w:pStyle w:val="Tablebody"/>
            </w:pPr>
            <w:r w:rsidRPr="00801930">
              <w:t>createDocumentFrom</w:t>
            </w:r>
            <w:r w:rsidR="00980557">
              <w:t>-</w:t>
            </w:r>
            <w:r w:rsidRPr="00801930">
              <w:t>Source</w:t>
            </w:r>
          </w:p>
        </w:tc>
        <w:tc>
          <w:tcPr>
            <w:tcW w:w="2410" w:type="dxa"/>
          </w:tcPr>
          <w:p w14:paraId="1AAAD468" w14:textId="0699A7E8" w:rsidR="00460721" w:rsidRPr="002362DF" w:rsidRDefault="00460721" w:rsidP="00F74987">
            <w:pPr>
              <w:pStyle w:val="Tablebody"/>
            </w:pPr>
            <w:r>
              <w:t>createDocumentIn</w:t>
            </w:r>
            <w:r w:rsidR="00B055CC">
              <w:t>-</w:t>
            </w:r>
            <w:r>
              <w:t>OwnFolderFrom</w:t>
            </w:r>
            <w:r w:rsidR="00B055CC">
              <w:t>-</w:t>
            </w:r>
            <w:r>
              <w:t>OwnDocument</w:t>
            </w:r>
          </w:p>
        </w:tc>
        <w:tc>
          <w:tcPr>
            <w:tcW w:w="2551" w:type="dxa"/>
          </w:tcPr>
          <w:p w14:paraId="26A34CE2" w14:textId="3FB55762" w:rsidR="00460721" w:rsidRPr="002362DF" w:rsidRDefault="00720877" w:rsidP="00F74987">
            <w:pPr>
              <w:pStyle w:val="Tablebody"/>
            </w:pPr>
            <w:r>
              <w:t>x</w:t>
            </w:r>
          </w:p>
        </w:tc>
        <w:tc>
          <w:tcPr>
            <w:tcW w:w="2410" w:type="dxa"/>
          </w:tcPr>
          <w:p w14:paraId="61C94F4B" w14:textId="3C46BD93" w:rsidR="00460721" w:rsidRPr="002362DF" w:rsidRDefault="00460721" w:rsidP="00F74987">
            <w:pPr>
              <w:pStyle w:val="Tablebody"/>
            </w:pPr>
            <w:r>
              <w:t>createDocumentIn</w:t>
            </w:r>
            <w:r w:rsidR="00B055CC">
              <w:t>-</w:t>
            </w:r>
            <w:r>
              <w:t>AnyFolderFrom</w:t>
            </w:r>
            <w:r w:rsidR="00B055CC">
              <w:t>-</w:t>
            </w:r>
            <w:r>
              <w:t>AnyDocument</w:t>
            </w:r>
          </w:p>
        </w:tc>
      </w:tr>
      <w:tr w:rsidR="00460721" w:rsidRPr="002362DF" w14:paraId="36AD458D" w14:textId="77777777" w:rsidTr="00BA7A10">
        <w:tc>
          <w:tcPr>
            <w:tcW w:w="2518" w:type="dxa"/>
            <w:gridSpan w:val="2"/>
          </w:tcPr>
          <w:p w14:paraId="60A1BCE0" w14:textId="11E7702D" w:rsidR="00460721" w:rsidRPr="002362DF" w:rsidRDefault="00460721" w:rsidP="00F74987">
            <w:pPr>
              <w:pStyle w:val="Tablebody"/>
            </w:pPr>
            <w:r w:rsidRPr="00801930">
              <w:t>createFolder</w:t>
            </w:r>
          </w:p>
        </w:tc>
        <w:tc>
          <w:tcPr>
            <w:tcW w:w="2410" w:type="dxa"/>
          </w:tcPr>
          <w:p w14:paraId="77DFEB36" w14:textId="526C78EB" w:rsidR="00460721" w:rsidRPr="002362DF" w:rsidRDefault="000D531E" w:rsidP="00F74987">
            <w:pPr>
              <w:pStyle w:val="Tablebody"/>
            </w:pPr>
            <w:r w:rsidRPr="000D531E">
              <w:t>createFolderInOwn</w:t>
            </w:r>
            <w:r>
              <w:t>-</w:t>
            </w:r>
            <w:r w:rsidRPr="000D531E">
              <w:t>Folder</w:t>
            </w:r>
          </w:p>
        </w:tc>
        <w:tc>
          <w:tcPr>
            <w:tcW w:w="2551" w:type="dxa"/>
          </w:tcPr>
          <w:p w14:paraId="644F7DA3" w14:textId="23164D3F" w:rsidR="00460721" w:rsidRPr="002362DF" w:rsidRDefault="000D531E" w:rsidP="00F74987">
            <w:pPr>
              <w:pStyle w:val="Tablebody"/>
            </w:pPr>
            <w:r w:rsidRPr="000D531E">
              <w:t>createFolderInAny</w:t>
            </w:r>
            <w:r>
              <w:t>-</w:t>
            </w:r>
            <w:r w:rsidRPr="000D531E">
              <w:t>FolderExceptSystem</w:t>
            </w:r>
          </w:p>
        </w:tc>
        <w:tc>
          <w:tcPr>
            <w:tcW w:w="2410" w:type="dxa"/>
          </w:tcPr>
          <w:p w14:paraId="5893BC57" w14:textId="299E230F" w:rsidR="00460721" w:rsidRPr="002362DF" w:rsidRDefault="000D531E" w:rsidP="00F74987">
            <w:pPr>
              <w:pStyle w:val="Tablebody"/>
            </w:pPr>
            <w:r w:rsidRPr="000D531E">
              <w:t>createFolderInAny</w:t>
            </w:r>
            <w:r>
              <w:t>-</w:t>
            </w:r>
            <w:r w:rsidRPr="000D531E">
              <w:t>Folder</w:t>
            </w:r>
          </w:p>
        </w:tc>
      </w:tr>
      <w:tr w:rsidR="00460721" w:rsidRPr="002362DF" w14:paraId="1E6937BA" w14:textId="77777777" w:rsidTr="00BA7A10">
        <w:tc>
          <w:tcPr>
            <w:tcW w:w="2518" w:type="dxa"/>
            <w:gridSpan w:val="2"/>
          </w:tcPr>
          <w:p w14:paraId="3051F3F0" w14:textId="773CFAE9" w:rsidR="00460721" w:rsidRPr="002362DF" w:rsidRDefault="00460721" w:rsidP="00F74987">
            <w:pPr>
              <w:pStyle w:val="Tablebody"/>
            </w:pPr>
            <w:r w:rsidRPr="00801930">
              <w:t>createRelationship</w:t>
            </w:r>
          </w:p>
        </w:tc>
        <w:tc>
          <w:tcPr>
            <w:tcW w:w="2410" w:type="dxa"/>
          </w:tcPr>
          <w:p w14:paraId="6C67169F" w14:textId="12DF4CFF" w:rsidR="00460721" w:rsidRPr="002362DF" w:rsidRDefault="00BD508C" w:rsidP="00F74987">
            <w:pPr>
              <w:pStyle w:val="Tablebody"/>
            </w:pPr>
            <w:r w:rsidRPr="00BD508C">
              <w:t>createRelationship</w:t>
            </w:r>
            <w:r>
              <w:t>-</w:t>
            </w:r>
            <w:r w:rsidRPr="00BD508C">
              <w:t>BetweenExclusively</w:t>
            </w:r>
            <w:r>
              <w:t>-</w:t>
            </w:r>
            <w:r w:rsidRPr="00BD508C">
              <w:t>Owned2</w:t>
            </w:r>
          </w:p>
        </w:tc>
        <w:tc>
          <w:tcPr>
            <w:tcW w:w="2551" w:type="dxa"/>
          </w:tcPr>
          <w:p w14:paraId="269D79DF" w14:textId="313312B8" w:rsidR="00BD508C" w:rsidRDefault="00BD508C" w:rsidP="00BD508C">
            <w:pPr>
              <w:rPr>
                <w:rFonts w:ascii="Calibri" w:hAnsi="Calibri"/>
                <w:color w:val="000000"/>
              </w:rPr>
            </w:pPr>
            <w:r>
              <w:rPr>
                <w:rFonts w:ascii="Calibri" w:hAnsi="Calibri"/>
                <w:color w:val="000000"/>
              </w:rPr>
              <w:t>createRelationship-BetweenExclusively-Owned1</w:t>
            </w:r>
          </w:p>
          <w:p w14:paraId="49DBB318" w14:textId="11D5E952" w:rsidR="00460721" w:rsidRPr="002362DF" w:rsidRDefault="00460721" w:rsidP="00F74987">
            <w:pPr>
              <w:pStyle w:val="Tablebody"/>
            </w:pPr>
          </w:p>
        </w:tc>
        <w:tc>
          <w:tcPr>
            <w:tcW w:w="2410" w:type="dxa"/>
          </w:tcPr>
          <w:p w14:paraId="3D2C0429" w14:textId="77777777" w:rsidR="000D531E" w:rsidRDefault="000D531E" w:rsidP="000D531E">
            <w:pPr>
              <w:rPr>
                <w:rFonts w:ascii="Calibri" w:hAnsi="Calibri"/>
                <w:color w:val="000000"/>
              </w:rPr>
            </w:pPr>
            <w:r>
              <w:rPr>
                <w:rFonts w:ascii="Calibri" w:hAnsi="Calibri"/>
                <w:color w:val="000000"/>
              </w:rPr>
              <w:t>createAnyRelationship</w:t>
            </w:r>
          </w:p>
          <w:p w14:paraId="0C7277C3" w14:textId="5664B6CB" w:rsidR="00460721" w:rsidRPr="002362DF" w:rsidRDefault="00460721" w:rsidP="00F74987">
            <w:pPr>
              <w:pStyle w:val="Tablebody"/>
            </w:pPr>
          </w:p>
        </w:tc>
      </w:tr>
      <w:tr w:rsidR="00460721" w:rsidRPr="002362DF" w14:paraId="239B5436" w14:textId="77777777" w:rsidTr="00BA7A10">
        <w:tc>
          <w:tcPr>
            <w:tcW w:w="2518" w:type="dxa"/>
            <w:gridSpan w:val="2"/>
          </w:tcPr>
          <w:p w14:paraId="458BA3C6" w14:textId="0E27EC9C" w:rsidR="00460721" w:rsidRPr="002362DF" w:rsidRDefault="00460721" w:rsidP="00F74987">
            <w:pPr>
              <w:pStyle w:val="Tablebody"/>
            </w:pPr>
            <w:r w:rsidRPr="00801930">
              <w:t>getObject</w:t>
            </w:r>
          </w:p>
        </w:tc>
        <w:tc>
          <w:tcPr>
            <w:tcW w:w="2410" w:type="dxa"/>
          </w:tcPr>
          <w:p w14:paraId="19373CA4" w14:textId="2CACC642" w:rsidR="00460721" w:rsidRPr="002362DF" w:rsidRDefault="00460721" w:rsidP="00F74987">
            <w:pPr>
              <w:pStyle w:val="Tablebody"/>
            </w:pPr>
            <w:r>
              <w:t>getOwnedObject</w:t>
            </w:r>
          </w:p>
        </w:tc>
        <w:tc>
          <w:tcPr>
            <w:tcW w:w="2551" w:type="dxa"/>
          </w:tcPr>
          <w:p w14:paraId="771E1380" w14:textId="2AE62CAF" w:rsidR="00460721" w:rsidRPr="002362DF" w:rsidRDefault="00720877" w:rsidP="00F74987">
            <w:pPr>
              <w:pStyle w:val="Tablebody"/>
            </w:pPr>
            <w:r>
              <w:t>x</w:t>
            </w:r>
          </w:p>
        </w:tc>
        <w:tc>
          <w:tcPr>
            <w:tcW w:w="2410" w:type="dxa"/>
          </w:tcPr>
          <w:p w14:paraId="57DF10FB" w14:textId="7B3EA48B" w:rsidR="00460721" w:rsidRPr="002362DF" w:rsidRDefault="00460721" w:rsidP="00F74987">
            <w:pPr>
              <w:pStyle w:val="Tablebody"/>
            </w:pPr>
            <w:r>
              <w:t>getAnyObject</w:t>
            </w:r>
          </w:p>
        </w:tc>
      </w:tr>
      <w:tr w:rsidR="00460721" w:rsidRPr="002362DF" w14:paraId="32A52768" w14:textId="77777777" w:rsidTr="00BA7A10">
        <w:tc>
          <w:tcPr>
            <w:tcW w:w="2518" w:type="dxa"/>
            <w:gridSpan w:val="2"/>
          </w:tcPr>
          <w:p w14:paraId="18FA6C18" w14:textId="2D3B6F25" w:rsidR="00460721" w:rsidRPr="002362DF" w:rsidRDefault="00460721" w:rsidP="00F74987">
            <w:pPr>
              <w:pStyle w:val="Tablebody"/>
            </w:pPr>
            <w:r w:rsidRPr="00801930">
              <w:t>getObjectByPath</w:t>
            </w:r>
          </w:p>
        </w:tc>
        <w:tc>
          <w:tcPr>
            <w:tcW w:w="2410" w:type="dxa"/>
          </w:tcPr>
          <w:p w14:paraId="2E00C58A" w14:textId="70C578F0" w:rsidR="00460721" w:rsidRPr="002362DF" w:rsidRDefault="0044555A" w:rsidP="0044555A">
            <w:pPr>
              <w:pStyle w:val="Tablebody"/>
            </w:pPr>
            <w:r>
              <w:t>getObjectByOwnPath</w:t>
            </w:r>
          </w:p>
        </w:tc>
        <w:tc>
          <w:tcPr>
            <w:tcW w:w="2551" w:type="dxa"/>
          </w:tcPr>
          <w:p w14:paraId="6EA71D2A" w14:textId="5B4D067F" w:rsidR="00460721" w:rsidRPr="002362DF" w:rsidRDefault="00720877" w:rsidP="00F74987">
            <w:pPr>
              <w:pStyle w:val="Tablebody"/>
            </w:pPr>
            <w:r>
              <w:t>x</w:t>
            </w:r>
          </w:p>
        </w:tc>
        <w:tc>
          <w:tcPr>
            <w:tcW w:w="2410" w:type="dxa"/>
          </w:tcPr>
          <w:p w14:paraId="1C16D2E4" w14:textId="62BD7E4E" w:rsidR="00460721" w:rsidRPr="002362DF" w:rsidRDefault="0044555A" w:rsidP="0044555A">
            <w:pPr>
              <w:pStyle w:val="Tablebody"/>
            </w:pPr>
            <w:r>
              <w:t>getObjectByAnyPath</w:t>
            </w:r>
          </w:p>
        </w:tc>
      </w:tr>
      <w:tr w:rsidR="00460721" w:rsidRPr="002362DF" w14:paraId="193072BB" w14:textId="77777777" w:rsidTr="00BA7A10">
        <w:tc>
          <w:tcPr>
            <w:tcW w:w="2518" w:type="dxa"/>
            <w:gridSpan w:val="2"/>
          </w:tcPr>
          <w:p w14:paraId="04E58B90" w14:textId="5B947A6C" w:rsidR="00460721" w:rsidRPr="002362DF" w:rsidRDefault="00460721" w:rsidP="00F74987">
            <w:pPr>
              <w:pStyle w:val="Tablebody"/>
            </w:pPr>
            <w:r w:rsidRPr="00801930">
              <w:t>getContentStream</w:t>
            </w:r>
          </w:p>
        </w:tc>
        <w:tc>
          <w:tcPr>
            <w:tcW w:w="2410" w:type="dxa"/>
          </w:tcPr>
          <w:p w14:paraId="1D977FF4" w14:textId="67AB3F38" w:rsidR="00460721" w:rsidRPr="002362DF" w:rsidRDefault="00460721" w:rsidP="00F74987">
            <w:pPr>
              <w:pStyle w:val="Tablebody"/>
            </w:pPr>
            <w:r>
              <w:t>getContentOf</w:t>
            </w:r>
            <w:r w:rsidR="00B055CC">
              <w:t>-</w:t>
            </w:r>
            <w:r>
              <w:lastRenderedPageBreak/>
              <w:t>OwnedDocument</w:t>
            </w:r>
          </w:p>
        </w:tc>
        <w:tc>
          <w:tcPr>
            <w:tcW w:w="2551" w:type="dxa"/>
          </w:tcPr>
          <w:p w14:paraId="58146A56" w14:textId="34FF1692" w:rsidR="00460721" w:rsidRPr="002362DF" w:rsidRDefault="00720877" w:rsidP="00F74987">
            <w:pPr>
              <w:pStyle w:val="Tablebody"/>
            </w:pPr>
            <w:r>
              <w:lastRenderedPageBreak/>
              <w:t>x</w:t>
            </w:r>
          </w:p>
        </w:tc>
        <w:tc>
          <w:tcPr>
            <w:tcW w:w="2410" w:type="dxa"/>
          </w:tcPr>
          <w:p w14:paraId="22405603" w14:textId="2FA546B9" w:rsidR="00460721" w:rsidRPr="002362DF" w:rsidRDefault="00460721" w:rsidP="00F74987">
            <w:pPr>
              <w:pStyle w:val="Tablebody"/>
            </w:pPr>
            <w:r>
              <w:t>getContentOf</w:t>
            </w:r>
            <w:r w:rsidR="00B055CC">
              <w:t>-</w:t>
            </w:r>
            <w:r>
              <w:lastRenderedPageBreak/>
              <w:t>AnyDocument</w:t>
            </w:r>
          </w:p>
        </w:tc>
      </w:tr>
      <w:tr w:rsidR="00460721" w:rsidRPr="002362DF" w14:paraId="53459101" w14:textId="77777777" w:rsidTr="00BA7A10">
        <w:tc>
          <w:tcPr>
            <w:tcW w:w="2518" w:type="dxa"/>
            <w:gridSpan w:val="2"/>
          </w:tcPr>
          <w:p w14:paraId="72AE27E7" w14:textId="060F81EB" w:rsidR="00460721" w:rsidRPr="002362DF" w:rsidRDefault="00460721" w:rsidP="00F74987">
            <w:pPr>
              <w:pStyle w:val="Tablebody"/>
            </w:pPr>
            <w:r w:rsidRPr="00801930">
              <w:lastRenderedPageBreak/>
              <w:t>updateProperties</w:t>
            </w:r>
          </w:p>
        </w:tc>
        <w:tc>
          <w:tcPr>
            <w:tcW w:w="2410" w:type="dxa"/>
          </w:tcPr>
          <w:p w14:paraId="00B18090" w14:textId="7296F8F3" w:rsidR="00460721" w:rsidRPr="002362DF" w:rsidRDefault="00460721" w:rsidP="00F74987">
            <w:pPr>
              <w:pStyle w:val="Tablebody"/>
            </w:pPr>
            <w:r>
              <w:t>updatePropertiesOn</w:t>
            </w:r>
            <w:r w:rsidR="00B055CC">
              <w:t>-</w:t>
            </w:r>
            <w:r>
              <w:t>ExclusivlyOwned</w:t>
            </w:r>
          </w:p>
        </w:tc>
        <w:tc>
          <w:tcPr>
            <w:tcW w:w="2551" w:type="dxa"/>
          </w:tcPr>
          <w:p w14:paraId="349DC458" w14:textId="24D98900" w:rsidR="00460721" w:rsidRPr="002362DF" w:rsidRDefault="00460721" w:rsidP="00F74987">
            <w:pPr>
              <w:pStyle w:val="Tablebody"/>
            </w:pPr>
            <w:r>
              <w:t>updatePropertiesOn</w:t>
            </w:r>
            <w:r w:rsidR="00B055CC">
              <w:t>-</w:t>
            </w:r>
            <w:r>
              <w:t>Owned</w:t>
            </w:r>
          </w:p>
        </w:tc>
        <w:tc>
          <w:tcPr>
            <w:tcW w:w="2410" w:type="dxa"/>
          </w:tcPr>
          <w:p w14:paraId="23822802" w14:textId="0F6F52C4" w:rsidR="00460721" w:rsidRPr="002362DF" w:rsidRDefault="00460721" w:rsidP="00F74987">
            <w:pPr>
              <w:pStyle w:val="Tablebody"/>
            </w:pPr>
            <w:r>
              <w:t>updatePropertiesOnAny</w:t>
            </w:r>
          </w:p>
        </w:tc>
      </w:tr>
      <w:tr w:rsidR="00460721" w:rsidRPr="002362DF" w14:paraId="212B22AF" w14:textId="77777777" w:rsidTr="00BA7A10">
        <w:tc>
          <w:tcPr>
            <w:tcW w:w="2518" w:type="dxa"/>
            <w:gridSpan w:val="2"/>
          </w:tcPr>
          <w:p w14:paraId="2ED8C55E" w14:textId="3CC6D842" w:rsidR="00460721" w:rsidRPr="002362DF" w:rsidRDefault="00460721" w:rsidP="00F74987">
            <w:pPr>
              <w:pStyle w:val="Tablebody"/>
            </w:pPr>
            <w:r w:rsidRPr="00801930">
              <w:t>moveObject</w:t>
            </w:r>
          </w:p>
        </w:tc>
        <w:tc>
          <w:tcPr>
            <w:tcW w:w="2410" w:type="dxa"/>
          </w:tcPr>
          <w:p w14:paraId="6A15120F" w14:textId="48698F41" w:rsidR="00460721" w:rsidRPr="002362DF" w:rsidRDefault="00460721" w:rsidP="00F74987">
            <w:pPr>
              <w:pStyle w:val="Tablebody"/>
              <w:rPr>
                <w:color w:val="FF0000"/>
              </w:rPr>
            </w:pPr>
            <w:r>
              <w:t>moveOwnObjectTo</w:t>
            </w:r>
            <w:r w:rsidR="00B055CC">
              <w:t>-</w:t>
            </w:r>
            <w:r>
              <w:t>OwnFolder</w:t>
            </w:r>
          </w:p>
        </w:tc>
        <w:tc>
          <w:tcPr>
            <w:tcW w:w="2551" w:type="dxa"/>
          </w:tcPr>
          <w:p w14:paraId="5EA37567" w14:textId="3FDBD98B" w:rsidR="00B2007A" w:rsidRDefault="00B2007A" w:rsidP="00B2007A">
            <w:pPr>
              <w:rPr>
                <w:rFonts w:ascii="Calibri" w:hAnsi="Calibri"/>
                <w:color w:val="000000"/>
              </w:rPr>
            </w:pPr>
            <w:r>
              <w:rPr>
                <w:rFonts w:ascii="Calibri" w:hAnsi="Calibri"/>
                <w:color w:val="000000"/>
              </w:rPr>
              <w:t>moveOwnObjectTo-AnyFolder</w:t>
            </w:r>
          </w:p>
          <w:p w14:paraId="4562CA8D" w14:textId="39A22437" w:rsidR="00460721" w:rsidRPr="002362DF" w:rsidRDefault="00460721" w:rsidP="00F74987">
            <w:pPr>
              <w:pStyle w:val="Tablebody"/>
              <w:rPr>
                <w:color w:val="FF0000"/>
              </w:rPr>
            </w:pPr>
          </w:p>
        </w:tc>
        <w:tc>
          <w:tcPr>
            <w:tcW w:w="2410" w:type="dxa"/>
          </w:tcPr>
          <w:p w14:paraId="3BE1B21C" w14:textId="77777777" w:rsidR="00B2007A" w:rsidRDefault="00B2007A" w:rsidP="00B2007A">
            <w:pPr>
              <w:rPr>
                <w:rFonts w:ascii="Calibri" w:hAnsi="Calibri"/>
                <w:color w:val="000000"/>
              </w:rPr>
            </w:pPr>
            <w:r>
              <w:rPr>
                <w:rFonts w:ascii="Calibri" w:hAnsi="Calibri"/>
                <w:color w:val="000000"/>
              </w:rPr>
              <w:t>moveAnyObject</w:t>
            </w:r>
          </w:p>
          <w:p w14:paraId="7A015BC9" w14:textId="1C541B6A" w:rsidR="00460721" w:rsidRPr="002362DF" w:rsidRDefault="00460721" w:rsidP="00F74987">
            <w:pPr>
              <w:pStyle w:val="Tablebody"/>
              <w:rPr>
                <w:color w:val="FF0000"/>
              </w:rPr>
            </w:pPr>
          </w:p>
        </w:tc>
      </w:tr>
      <w:tr w:rsidR="00460721" w:rsidRPr="002362DF" w14:paraId="53721CDC" w14:textId="77777777" w:rsidTr="00BA7A10">
        <w:tc>
          <w:tcPr>
            <w:tcW w:w="2518" w:type="dxa"/>
            <w:gridSpan w:val="2"/>
          </w:tcPr>
          <w:p w14:paraId="0EDE6660" w14:textId="7726D7FB" w:rsidR="00460721" w:rsidRPr="002362DF" w:rsidRDefault="00460721" w:rsidP="00F74987">
            <w:pPr>
              <w:pStyle w:val="Tablebody"/>
            </w:pPr>
            <w:r w:rsidRPr="00801930">
              <w:t>deleteObject</w:t>
            </w:r>
          </w:p>
        </w:tc>
        <w:tc>
          <w:tcPr>
            <w:tcW w:w="2410" w:type="dxa"/>
          </w:tcPr>
          <w:p w14:paraId="4C0F07EA" w14:textId="77AF691B" w:rsidR="00B9591B" w:rsidRDefault="00B9591B" w:rsidP="00B9591B">
            <w:pPr>
              <w:rPr>
                <w:rFonts w:ascii="Calibri" w:hAnsi="Calibri"/>
                <w:color w:val="000000"/>
              </w:rPr>
            </w:pPr>
            <w:r>
              <w:rPr>
                <w:rFonts w:ascii="Calibri" w:hAnsi="Calibri"/>
                <w:color w:val="000000"/>
              </w:rPr>
              <w:t>deleteExclusively-OwnedObject</w:t>
            </w:r>
          </w:p>
          <w:p w14:paraId="5658BB9C" w14:textId="49DB8A4C" w:rsidR="00460721" w:rsidRPr="002362DF" w:rsidRDefault="00460721" w:rsidP="00F74987">
            <w:pPr>
              <w:pStyle w:val="Tablebody"/>
            </w:pPr>
          </w:p>
        </w:tc>
        <w:tc>
          <w:tcPr>
            <w:tcW w:w="2551" w:type="dxa"/>
          </w:tcPr>
          <w:p w14:paraId="252233B4" w14:textId="20E2E863" w:rsidR="00460721" w:rsidRPr="002362DF" w:rsidRDefault="00460721" w:rsidP="00F74987">
            <w:pPr>
              <w:pStyle w:val="Tablebody"/>
            </w:pPr>
            <w:r w:rsidRPr="001A50AC">
              <w:t>deleteOwnedObject</w:t>
            </w:r>
          </w:p>
        </w:tc>
        <w:tc>
          <w:tcPr>
            <w:tcW w:w="2410" w:type="dxa"/>
          </w:tcPr>
          <w:p w14:paraId="2C2646AD" w14:textId="3BF9ED3D" w:rsidR="00460721" w:rsidRPr="002362DF" w:rsidRDefault="00460721" w:rsidP="00F74987">
            <w:pPr>
              <w:pStyle w:val="Tablebody"/>
            </w:pPr>
            <w:r>
              <w:t>deleteAnyObject</w:t>
            </w:r>
          </w:p>
        </w:tc>
      </w:tr>
      <w:tr w:rsidR="00460721" w:rsidRPr="002362DF" w14:paraId="41B0A2B4" w14:textId="77777777" w:rsidTr="00BA7A10">
        <w:tc>
          <w:tcPr>
            <w:tcW w:w="2518" w:type="dxa"/>
            <w:gridSpan w:val="2"/>
          </w:tcPr>
          <w:p w14:paraId="5BC9FEBC" w14:textId="7E0F1DBD" w:rsidR="00460721" w:rsidRPr="002362DF" w:rsidRDefault="00460721" w:rsidP="00F74987">
            <w:pPr>
              <w:pStyle w:val="Tablebody"/>
            </w:pPr>
            <w:r w:rsidRPr="00801930">
              <w:t>setContentStream</w:t>
            </w:r>
          </w:p>
        </w:tc>
        <w:tc>
          <w:tcPr>
            <w:tcW w:w="2410" w:type="dxa"/>
          </w:tcPr>
          <w:p w14:paraId="65F89B31" w14:textId="24FF8DEE" w:rsidR="00460721" w:rsidRPr="002362DF" w:rsidRDefault="00B2007A" w:rsidP="00664FB8">
            <w:r>
              <w:rPr>
                <w:rFonts w:ascii="Calibri" w:hAnsi="Calibri"/>
                <w:color w:val="000000"/>
              </w:rPr>
              <w:t>setExclusively-OwnedContent</w:t>
            </w:r>
          </w:p>
        </w:tc>
        <w:tc>
          <w:tcPr>
            <w:tcW w:w="2551" w:type="dxa"/>
          </w:tcPr>
          <w:p w14:paraId="0D669F70" w14:textId="7AF4A578" w:rsidR="00460721" w:rsidRPr="00664FB8" w:rsidRDefault="00B2007A" w:rsidP="00664FB8">
            <w:pPr>
              <w:rPr>
                <w:rFonts w:ascii="Calibri" w:hAnsi="Calibri"/>
                <w:color w:val="000000"/>
              </w:rPr>
            </w:pPr>
            <w:r>
              <w:rPr>
                <w:rFonts w:ascii="Calibri" w:hAnsi="Calibri"/>
                <w:color w:val="000000"/>
              </w:rPr>
              <w:t>setOwnedContent</w:t>
            </w:r>
          </w:p>
        </w:tc>
        <w:tc>
          <w:tcPr>
            <w:tcW w:w="2410" w:type="dxa"/>
          </w:tcPr>
          <w:p w14:paraId="34FF5019" w14:textId="7DCE899A" w:rsidR="00460721" w:rsidRPr="002362DF" w:rsidRDefault="00460721" w:rsidP="00F74987">
            <w:pPr>
              <w:pStyle w:val="Tablebody"/>
            </w:pPr>
            <w:r>
              <w:t>set</w:t>
            </w:r>
            <w:r w:rsidR="00870C10">
              <w:t>Any</w:t>
            </w:r>
            <w:r>
              <w:t>Content</w:t>
            </w:r>
          </w:p>
        </w:tc>
      </w:tr>
      <w:tr w:rsidR="00460721" w:rsidRPr="002362DF" w14:paraId="2D79CC26" w14:textId="77777777" w:rsidTr="00BA7A10">
        <w:tc>
          <w:tcPr>
            <w:tcW w:w="2518" w:type="dxa"/>
            <w:gridSpan w:val="2"/>
          </w:tcPr>
          <w:p w14:paraId="305EA224" w14:textId="5172CCE8" w:rsidR="00460721" w:rsidRPr="002362DF" w:rsidRDefault="00460721" w:rsidP="00F74987">
            <w:pPr>
              <w:pStyle w:val="Tablebody"/>
            </w:pPr>
            <w:r w:rsidRPr="00801930">
              <w:t>deleteContentStream</w:t>
            </w:r>
          </w:p>
        </w:tc>
        <w:tc>
          <w:tcPr>
            <w:tcW w:w="2410" w:type="dxa"/>
          </w:tcPr>
          <w:p w14:paraId="6402CD5B" w14:textId="5A8D1272" w:rsidR="00B9591B" w:rsidRDefault="00B9591B" w:rsidP="00B9591B">
            <w:pPr>
              <w:rPr>
                <w:rFonts w:ascii="Calibri" w:hAnsi="Calibri"/>
                <w:color w:val="000000"/>
              </w:rPr>
            </w:pPr>
            <w:r>
              <w:rPr>
                <w:rFonts w:ascii="Calibri" w:hAnsi="Calibri"/>
                <w:color w:val="000000"/>
              </w:rPr>
              <w:t>deleteExclusively-OwnedContent</w:t>
            </w:r>
          </w:p>
          <w:p w14:paraId="62DF57BE" w14:textId="7A84759F" w:rsidR="00460721" w:rsidRPr="002362DF" w:rsidRDefault="00460721" w:rsidP="00F74987">
            <w:pPr>
              <w:pStyle w:val="Tablebody"/>
            </w:pPr>
          </w:p>
        </w:tc>
        <w:tc>
          <w:tcPr>
            <w:tcW w:w="2551" w:type="dxa"/>
          </w:tcPr>
          <w:p w14:paraId="2D35F642" w14:textId="46A14E38" w:rsidR="00460721" w:rsidRPr="002362DF" w:rsidRDefault="00B9591B" w:rsidP="00664FB8">
            <w:r>
              <w:rPr>
                <w:rFonts w:ascii="Calibri" w:hAnsi="Calibri"/>
                <w:color w:val="000000"/>
              </w:rPr>
              <w:t>deleteOwnedContent</w:t>
            </w:r>
          </w:p>
        </w:tc>
        <w:tc>
          <w:tcPr>
            <w:tcW w:w="2410" w:type="dxa"/>
          </w:tcPr>
          <w:p w14:paraId="511269C4" w14:textId="77777777" w:rsidR="00B9591B" w:rsidRDefault="00B9591B" w:rsidP="00B9591B">
            <w:pPr>
              <w:rPr>
                <w:rFonts w:ascii="Calibri" w:hAnsi="Calibri"/>
                <w:color w:val="000000"/>
              </w:rPr>
            </w:pPr>
            <w:r>
              <w:rPr>
                <w:rFonts w:ascii="Calibri" w:hAnsi="Calibri"/>
                <w:color w:val="000000"/>
              </w:rPr>
              <w:t>deleteAnyContent</w:t>
            </w:r>
          </w:p>
          <w:p w14:paraId="0A34FA7A" w14:textId="3542A51E" w:rsidR="00460721" w:rsidRPr="002362DF" w:rsidRDefault="00460721" w:rsidP="00F74987">
            <w:pPr>
              <w:pStyle w:val="Tablebody"/>
            </w:pPr>
          </w:p>
        </w:tc>
      </w:tr>
      <w:tr w:rsidR="00CD2E64" w:rsidRPr="002362DF" w14:paraId="4A1726D5" w14:textId="77777777" w:rsidTr="00BA7A10">
        <w:tc>
          <w:tcPr>
            <w:tcW w:w="9889" w:type="dxa"/>
            <w:gridSpan w:val="5"/>
          </w:tcPr>
          <w:p w14:paraId="7B215DC4" w14:textId="07462BF3" w:rsidR="00CD2E64" w:rsidRPr="002362DF" w:rsidRDefault="00CD2E64" w:rsidP="00BA7A10">
            <w:pPr>
              <w:pStyle w:val="MessageHeader"/>
            </w:pPr>
            <w:r>
              <w:t>Kataloģizācijas metodes</w:t>
            </w:r>
          </w:p>
        </w:tc>
      </w:tr>
      <w:tr w:rsidR="00460721" w:rsidRPr="002362DF" w14:paraId="4A737578" w14:textId="77777777" w:rsidTr="00BA7A10">
        <w:tc>
          <w:tcPr>
            <w:tcW w:w="2518" w:type="dxa"/>
            <w:gridSpan w:val="2"/>
          </w:tcPr>
          <w:p w14:paraId="75399251" w14:textId="651EA2A9" w:rsidR="00460721" w:rsidRPr="002362DF" w:rsidRDefault="00460721" w:rsidP="00F74987">
            <w:pPr>
              <w:pStyle w:val="Tablebody"/>
            </w:pPr>
            <w:r w:rsidRPr="00B46F9C">
              <w:t>addObjectToFolder</w:t>
            </w:r>
          </w:p>
        </w:tc>
        <w:tc>
          <w:tcPr>
            <w:tcW w:w="2410" w:type="dxa"/>
          </w:tcPr>
          <w:p w14:paraId="6AEAD900" w14:textId="58C54384" w:rsidR="00460721" w:rsidRPr="002362DF" w:rsidRDefault="000D531E" w:rsidP="00F74987">
            <w:pPr>
              <w:pStyle w:val="Tablebody"/>
            </w:pPr>
            <w:r w:rsidRPr="000D531E">
              <w:t>addExclusivelyOwnedObjectToAnyFolder</w:t>
            </w:r>
          </w:p>
        </w:tc>
        <w:tc>
          <w:tcPr>
            <w:tcW w:w="2551" w:type="dxa"/>
          </w:tcPr>
          <w:p w14:paraId="4E93C2C5" w14:textId="7E04AC94" w:rsidR="00460721" w:rsidRPr="002362DF" w:rsidRDefault="00460721" w:rsidP="00F74987">
            <w:pPr>
              <w:pStyle w:val="Tablebody"/>
            </w:pPr>
            <w:r>
              <w:t>addOwned</w:t>
            </w:r>
            <w:r w:rsidR="00870C10">
              <w:t>Object</w:t>
            </w:r>
            <w:r>
              <w:t>To</w:t>
            </w:r>
            <w:r w:rsidR="00870C10">
              <w:t>-</w:t>
            </w:r>
            <w:r>
              <w:t>AnyFolder</w:t>
            </w:r>
          </w:p>
        </w:tc>
        <w:tc>
          <w:tcPr>
            <w:tcW w:w="2410" w:type="dxa"/>
          </w:tcPr>
          <w:p w14:paraId="15A3DD74" w14:textId="3EB6987C" w:rsidR="00460721" w:rsidRPr="002362DF" w:rsidRDefault="00460721" w:rsidP="00F74987">
            <w:pPr>
              <w:pStyle w:val="Tablebody"/>
            </w:pPr>
            <w:r>
              <w:t>addAny</w:t>
            </w:r>
            <w:r w:rsidR="00870C10">
              <w:t>Object</w:t>
            </w:r>
            <w:r>
              <w:t>To</w:t>
            </w:r>
            <w:r w:rsidR="00870C10">
              <w:t>-</w:t>
            </w:r>
            <w:r>
              <w:t>AnyFolder</w:t>
            </w:r>
          </w:p>
        </w:tc>
      </w:tr>
      <w:tr w:rsidR="00460721" w:rsidRPr="002362DF" w14:paraId="1A46B7EA" w14:textId="77777777" w:rsidTr="00BA7A10">
        <w:tc>
          <w:tcPr>
            <w:tcW w:w="2518" w:type="dxa"/>
            <w:gridSpan w:val="2"/>
          </w:tcPr>
          <w:p w14:paraId="4A6E5DA0" w14:textId="4DAD6D31" w:rsidR="00460721" w:rsidRPr="002362DF" w:rsidRDefault="00460721" w:rsidP="00F74987">
            <w:pPr>
              <w:pStyle w:val="Tablebody"/>
            </w:pPr>
            <w:r w:rsidRPr="00B46F9C">
              <w:t>removeObjectFromFolder</w:t>
            </w:r>
          </w:p>
        </w:tc>
        <w:tc>
          <w:tcPr>
            <w:tcW w:w="2410" w:type="dxa"/>
          </w:tcPr>
          <w:p w14:paraId="25765BE0" w14:textId="48AF7737" w:rsidR="00B2007A" w:rsidRDefault="00B2007A" w:rsidP="00B2007A">
            <w:pPr>
              <w:rPr>
                <w:rFonts w:ascii="Calibri" w:hAnsi="Calibri"/>
                <w:color w:val="000000"/>
              </w:rPr>
            </w:pPr>
            <w:r>
              <w:rPr>
                <w:rFonts w:ascii="Calibri" w:hAnsi="Calibri"/>
                <w:color w:val="000000"/>
              </w:rPr>
              <w:t>removeFrom-OwnedFolder</w:t>
            </w:r>
          </w:p>
          <w:p w14:paraId="2BF6B73C" w14:textId="22BC1411" w:rsidR="00460721" w:rsidRPr="002362DF" w:rsidRDefault="00460721" w:rsidP="00F74987">
            <w:pPr>
              <w:pStyle w:val="Tablebody"/>
            </w:pPr>
          </w:p>
        </w:tc>
        <w:tc>
          <w:tcPr>
            <w:tcW w:w="2551" w:type="dxa"/>
          </w:tcPr>
          <w:p w14:paraId="32E04BBE" w14:textId="01940680" w:rsidR="00460721" w:rsidRPr="002362DF" w:rsidRDefault="00460721" w:rsidP="00F74987">
            <w:pPr>
              <w:pStyle w:val="Tablebody"/>
            </w:pPr>
          </w:p>
        </w:tc>
        <w:tc>
          <w:tcPr>
            <w:tcW w:w="2410" w:type="dxa"/>
          </w:tcPr>
          <w:p w14:paraId="450E4EF7" w14:textId="77777777" w:rsidR="00B2007A" w:rsidRDefault="00B2007A" w:rsidP="00B2007A">
            <w:pPr>
              <w:rPr>
                <w:rFonts w:ascii="Calibri" w:hAnsi="Calibri"/>
                <w:color w:val="000000"/>
              </w:rPr>
            </w:pPr>
            <w:r>
              <w:rPr>
                <w:rFonts w:ascii="Calibri" w:hAnsi="Calibri"/>
                <w:color w:val="000000"/>
              </w:rPr>
              <w:t>removeFromAnyFolder</w:t>
            </w:r>
          </w:p>
          <w:p w14:paraId="61C694C8" w14:textId="245AA658" w:rsidR="00460721" w:rsidRPr="002362DF" w:rsidRDefault="00460721" w:rsidP="00F74987">
            <w:pPr>
              <w:pStyle w:val="Tablebody"/>
            </w:pPr>
          </w:p>
        </w:tc>
      </w:tr>
      <w:tr w:rsidR="00CD2E64" w:rsidRPr="002362DF" w14:paraId="2C995AAD" w14:textId="77777777" w:rsidTr="00BA7A10">
        <w:tc>
          <w:tcPr>
            <w:tcW w:w="9889" w:type="dxa"/>
            <w:gridSpan w:val="5"/>
          </w:tcPr>
          <w:p w14:paraId="45AD8378" w14:textId="63A4401E" w:rsidR="00CD2E64" w:rsidRPr="002362DF" w:rsidRDefault="00CD2E64" w:rsidP="00BA7A10">
            <w:pPr>
              <w:pStyle w:val="MessageHeader"/>
            </w:pPr>
            <w:r>
              <w:t>Versiju metodes</w:t>
            </w:r>
          </w:p>
        </w:tc>
      </w:tr>
      <w:tr w:rsidR="00460721" w:rsidRPr="002362DF" w14:paraId="5BF93CBC" w14:textId="77777777" w:rsidTr="00BA7A10">
        <w:tc>
          <w:tcPr>
            <w:tcW w:w="2518" w:type="dxa"/>
            <w:gridSpan w:val="2"/>
            <w:tcBorders>
              <w:bottom w:val="single" w:sz="4" w:space="0" w:color="auto"/>
            </w:tcBorders>
          </w:tcPr>
          <w:p w14:paraId="12386EA6" w14:textId="052AB356" w:rsidR="00460721" w:rsidRPr="002362DF" w:rsidRDefault="00460721" w:rsidP="00F74987">
            <w:pPr>
              <w:pStyle w:val="Tablebody"/>
            </w:pPr>
            <w:r w:rsidRPr="00DE515F">
              <w:t>getObjectOfLatestVersion</w:t>
            </w:r>
          </w:p>
        </w:tc>
        <w:tc>
          <w:tcPr>
            <w:tcW w:w="2410" w:type="dxa"/>
            <w:tcBorders>
              <w:bottom w:val="single" w:sz="4" w:space="0" w:color="auto"/>
            </w:tcBorders>
          </w:tcPr>
          <w:p w14:paraId="015B35F7" w14:textId="2332047F" w:rsidR="009F4FD6" w:rsidRDefault="009F4FD6" w:rsidP="009F4FD6">
            <w:pPr>
              <w:rPr>
                <w:rFonts w:ascii="Calibri" w:hAnsi="Calibri"/>
                <w:color w:val="000000"/>
              </w:rPr>
            </w:pPr>
            <w:r>
              <w:rPr>
                <w:rFonts w:ascii="Calibri" w:hAnsi="Calibri"/>
                <w:color w:val="000000"/>
              </w:rPr>
              <w:t>getLatestOwned-VersionOfOwnedObject</w:t>
            </w:r>
          </w:p>
          <w:p w14:paraId="4EAF1BDE" w14:textId="107653BF" w:rsidR="00460721" w:rsidRPr="002362DF" w:rsidRDefault="00460721" w:rsidP="00F74987">
            <w:pPr>
              <w:pStyle w:val="Tablebody"/>
            </w:pPr>
          </w:p>
        </w:tc>
        <w:tc>
          <w:tcPr>
            <w:tcW w:w="2551" w:type="dxa"/>
            <w:tcBorders>
              <w:bottom w:val="single" w:sz="4" w:space="0" w:color="auto"/>
            </w:tcBorders>
          </w:tcPr>
          <w:p w14:paraId="2ECCEAF1" w14:textId="68091B1D" w:rsidR="00460721" w:rsidRPr="002362DF" w:rsidRDefault="00460721" w:rsidP="00F74987">
            <w:pPr>
              <w:pStyle w:val="Tablebody"/>
            </w:pPr>
            <w:r>
              <w:t>getLatestVersionOf</w:t>
            </w:r>
            <w:r w:rsidR="00B055CC">
              <w:t>-</w:t>
            </w:r>
            <w:r>
              <w:t>OwnedObject</w:t>
            </w:r>
          </w:p>
        </w:tc>
        <w:tc>
          <w:tcPr>
            <w:tcW w:w="2410" w:type="dxa"/>
            <w:tcBorders>
              <w:bottom w:val="single" w:sz="4" w:space="0" w:color="auto"/>
            </w:tcBorders>
          </w:tcPr>
          <w:p w14:paraId="5FE3343E" w14:textId="2A5814BA" w:rsidR="009F4FD6" w:rsidRDefault="009F4FD6" w:rsidP="009F4FD6">
            <w:pPr>
              <w:rPr>
                <w:rFonts w:ascii="Calibri" w:hAnsi="Calibri"/>
                <w:color w:val="000000"/>
              </w:rPr>
            </w:pPr>
            <w:r>
              <w:rPr>
                <w:rFonts w:ascii="Calibri" w:hAnsi="Calibri"/>
                <w:color w:val="000000"/>
              </w:rPr>
              <w:t>getLatestVersion-OfAnyObject</w:t>
            </w:r>
          </w:p>
          <w:p w14:paraId="065DEA7C" w14:textId="26777EE2" w:rsidR="00460721" w:rsidRPr="002362DF" w:rsidRDefault="00460721" w:rsidP="00F74987">
            <w:pPr>
              <w:pStyle w:val="Tablebody"/>
            </w:pPr>
          </w:p>
        </w:tc>
      </w:tr>
      <w:tr w:rsidR="00460721" w:rsidRPr="002362DF" w14:paraId="191E5A8D" w14:textId="77777777" w:rsidTr="00BA7A10">
        <w:tc>
          <w:tcPr>
            <w:tcW w:w="2518" w:type="dxa"/>
            <w:gridSpan w:val="2"/>
            <w:tcBorders>
              <w:top w:val="single" w:sz="4" w:space="0" w:color="auto"/>
              <w:bottom w:val="single" w:sz="4" w:space="0" w:color="auto"/>
            </w:tcBorders>
          </w:tcPr>
          <w:p w14:paraId="039BE027" w14:textId="67CC66E2" w:rsidR="00460721" w:rsidRPr="002362DF" w:rsidRDefault="00460721" w:rsidP="00F74987">
            <w:pPr>
              <w:pStyle w:val="Tablebody"/>
            </w:pPr>
            <w:r w:rsidRPr="00DE515F">
              <w:t>getAllVersions</w:t>
            </w:r>
          </w:p>
        </w:tc>
        <w:tc>
          <w:tcPr>
            <w:tcW w:w="2410" w:type="dxa"/>
            <w:tcBorders>
              <w:top w:val="single" w:sz="4" w:space="0" w:color="auto"/>
              <w:bottom w:val="single" w:sz="4" w:space="0" w:color="auto"/>
            </w:tcBorders>
          </w:tcPr>
          <w:p w14:paraId="63FB4433" w14:textId="17D74281" w:rsidR="00460721" w:rsidRPr="002362DF" w:rsidRDefault="003210DF" w:rsidP="00664FB8">
            <w:r>
              <w:rPr>
                <w:rFonts w:ascii="Calibri" w:hAnsi="Calibri"/>
                <w:color w:val="000000"/>
              </w:rPr>
              <w:t>getAllOwnedVersions</w:t>
            </w:r>
            <w:r w:rsidR="009F4FD6">
              <w:rPr>
                <w:rFonts w:ascii="Calibri" w:hAnsi="Calibri"/>
                <w:color w:val="000000"/>
              </w:rPr>
              <w:t>-</w:t>
            </w:r>
            <w:r>
              <w:rPr>
                <w:rFonts w:ascii="Calibri" w:hAnsi="Calibri"/>
                <w:color w:val="000000"/>
              </w:rPr>
              <w:t>OfOwnedObject</w:t>
            </w:r>
          </w:p>
        </w:tc>
        <w:tc>
          <w:tcPr>
            <w:tcW w:w="2551" w:type="dxa"/>
            <w:tcBorders>
              <w:top w:val="single" w:sz="4" w:space="0" w:color="auto"/>
              <w:bottom w:val="single" w:sz="4" w:space="0" w:color="auto"/>
            </w:tcBorders>
          </w:tcPr>
          <w:p w14:paraId="39744446" w14:textId="0CC15BB2" w:rsidR="00460721" w:rsidRPr="002362DF" w:rsidRDefault="00460721" w:rsidP="00F74987">
            <w:pPr>
              <w:pStyle w:val="Tablebody"/>
            </w:pPr>
            <w:r>
              <w:t>getAllVersionsOf</w:t>
            </w:r>
            <w:r w:rsidR="00B055CC">
              <w:t>-</w:t>
            </w:r>
            <w:r>
              <w:t>OwnedObject</w:t>
            </w:r>
          </w:p>
        </w:tc>
        <w:tc>
          <w:tcPr>
            <w:tcW w:w="2410" w:type="dxa"/>
            <w:tcBorders>
              <w:top w:val="single" w:sz="4" w:space="0" w:color="auto"/>
              <w:bottom w:val="single" w:sz="4" w:space="0" w:color="auto"/>
            </w:tcBorders>
          </w:tcPr>
          <w:p w14:paraId="3C6C12E9" w14:textId="22C0C92E" w:rsidR="00460721" w:rsidRPr="002362DF" w:rsidRDefault="009F4FD6" w:rsidP="00F74987">
            <w:pPr>
              <w:pStyle w:val="Tablebody"/>
            </w:pPr>
            <w:r w:rsidRPr="009F4FD6">
              <w:t>getAllVersions</w:t>
            </w:r>
            <w:r>
              <w:t>-</w:t>
            </w:r>
            <w:r w:rsidRPr="009F4FD6">
              <w:t>OfAnyObject</w:t>
            </w:r>
          </w:p>
        </w:tc>
      </w:tr>
      <w:tr w:rsidR="00CD2E64" w:rsidRPr="002362DF" w14:paraId="1280A233" w14:textId="77777777" w:rsidTr="00BA7A10">
        <w:tc>
          <w:tcPr>
            <w:tcW w:w="9889" w:type="dxa"/>
            <w:gridSpan w:val="5"/>
            <w:tcBorders>
              <w:top w:val="single" w:sz="4" w:space="0" w:color="auto"/>
            </w:tcBorders>
          </w:tcPr>
          <w:p w14:paraId="3E064B39" w14:textId="2B034253" w:rsidR="00CD2E64" w:rsidRPr="002362DF" w:rsidRDefault="00CD2E64" w:rsidP="00BA7A10">
            <w:pPr>
              <w:pStyle w:val="MessageHeader"/>
            </w:pPr>
            <w:r>
              <w:t>Sasaistes metodes</w:t>
            </w:r>
          </w:p>
        </w:tc>
      </w:tr>
      <w:tr w:rsidR="00460721" w:rsidRPr="002362DF" w14:paraId="027C7AA6" w14:textId="77777777" w:rsidTr="00BA7A10">
        <w:tc>
          <w:tcPr>
            <w:tcW w:w="2518" w:type="dxa"/>
            <w:gridSpan w:val="2"/>
          </w:tcPr>
          <w:p w14:paraId="6BDB45DB" w14:textId="5B116F60" w:rsidR="00460721" w:rsidRPr="002362DF" w:rsidRDefault="00460721" w:rsidP="00F74987">
            <w:pPr>
              <w:pStyle w:val="Tablebody"/>
            </w:pPr>
            <w:r w:rsidRPr="00A914A3">
              <w:t>getObjectRelationships</w:t>
            </w:r>
          </w:p>
        </w:tc>
        <w:tc>
          <w:tcPr>
            <w:tcW w:w="2410" w:type="dxa"/>
          </w:tcPr>
          <w:p w14:paraId="5D5AE339" w14:textId="78AB34BD" w:rsidR="00460721" w:rsidRPr="002362DF" w:rsidRDefault="00460721" w:rsidP="00F74987">
            <w:pPr>
              <w:pStyle w:val="Tablebody"/>
            </w:pPr>
            <w:r>
              <w:t>getRelationshipsTo</w:t>
            </w:r>
            <w:r w:rsidR="00B055CC">
              <w:t>-</w:t>
            </w:r>
            <w:r>
              <w:t>AndFromOwnedEnds</w:t>
            </w:r>
          </w:p>
        </w:tc>
        <w:tc>
          <w:tcPr>
            <w:tcW w:w="2551" w:type="dxa"/>
          </w:tcPr>
          <w:p w14:paraId="02CBE331" w14:textId="5B133B82" w:rsidR="00460721" w:rsidRPr="002362DF" w:rsidRDefault="00460721" w:rsidP="00F74987">
            <w:pPr>
              <w:pStyle w:val="Tablebody"/>
            </w:pPr>
            <w:r>
              <w:t>getAllRelationships</w:t>
            </w:r>
            <w:r w:rsidR="00B055CC">
              <w:t>-</w:t>
            </w:r>
            <w:r>
              <w:t>OfOwnedObject</w:t>
            </w:r>
          </w:p>
        </w:tc>
        <w:tc>
          <w:tcPr>
            <w:tcW w:w="2410" w:type="dxa"/>
          </w:tcPr>
          <w:p w14:paraId="20E5AD91" w14:textId="26405564" w:rsidR="009F4FD6" w:rsidRDefault="009F4FD6" w:rsidP="009F4FD6">
            <w:pPr>
              <w:rPr>
                <w:rFonts w:ascii="Calibri" w:hAnsi="Calibri"/>
                <w:color w:val="000000"/>
              </w:rPr>
            </w:pPr>
            <w:r>
              <w:rPr>
                <w:rFonts w:ascii="Calibri" w:hAnsi="Calibri"/>
                <w:color w:val="000000"/>
              </w:rPr>
              <w:t>getAllRelationships-OfAnyObject</w:t>
            </w:r>
          </w:p>
          <w:p w14:paraId="62D78E57" w14:textId="20959171" w:rsidR="00460721" w:rsidRPr="002362DF" w:rsidRDefault="00460721" w:rsidP="00F74987">
            <w:pPr>
              <w:pStyle w:val="Tablebody"/>
            </w:pPr>
          </w:p>
        </w:tc>
      </w:tr>
      <w:tr w:rsidR="00CD2E64" w:rsidRPr="002362DF" w14:paraId="3A4CFDCD" w14:textId="77777777" w:rsidTr="00BA7A10">
        <w:tc>
          <w:tcPr>
            <w:tcW w:w="9889" w:type="dxa"/>
            <w:gridSpan w:val="5"/>
          </w:tcPr>
          <w:p w14:paraId="66E6AB78" w14:textId="121B0B0C" w:rsidR="00CD2E64" w:rsidRPr="002362DF" w:rsidRDefault="00CD2E64" w:rsidP="00BA7A10">
            <w:pPr>
              <w:pStyle w:val="MessageHeader"/>
            </w:pPr>
            <w:r>
              <w:t>Paplašinātās objektu metodes</w:t>
            </w:r>
          </w:p>
        </w:tc>
      </w:tr>
      <w:tr w:rsidR="00B055CC" w:rsidRPr="002362DF" w14:paraId="06D5EAE7" w14:textId="77777777" w:rsidTr="00BA7A10">
        <w:tc>
          <w:tcPr>
            <w:tcW w:w="2518" w:type="dxa"/>
            <w:gridSpan w:val="2"/>
          </w:tcPr>
          <w:p w14:paraId="36B167D5" w14:textId="5F19FD17" w:rsidR="00460721" w:rsidRPr="002362DF" w:rsidRDefault="00460721" w:rsidP="00F74987">
            <w:pPr>
              <w:pStyle w:val="Tablebody"/>
            </w:pPr>
            <w:r>
              <w:t>getOrCreateFolder</w:t>
            </w:r>
          </w:p>
        </w:tc>
        <w:tc>
          <w:tcPr>
            <w:tcW w:w="2410" w:type="dxa"/>
          </w:tcPr>
          <w:p w14:paraId="1969AF72" w14:textId="7C5F4E7B" w:rsidR="00460721" w:rsidRPr="002362DF" w:rsidRDefault="00460721" w:rsidP="00F74987">
            <w:pPr>
              <w:pStyle w:val="Tablebody"/>
            </w:pPr>
            <w:r>
              <w:t>createDocumentIn</w:t>
            </w:r>
            <w:r w:rsidR="00B055CC">
              <w:t>-</w:t>
            </w:r>
            <w:r>
              <w:t>OwnFolder</w:t>
            </w:r>
          </w:p>
        </w:tc>
        <w:tc>
          <w:tcPr>
            <w:tcW w:w="2551" w:type="dxa"/>
          </w:tcPr>
          <w:p w14:paraId="067C6F13" w14:textId="3911B01D" w:rsidR="00460721" w:rsidRPr="002362DF" w:rsidRDefault="00720877" w:rsidP="00F74987">
            <w:pPr>
              <w:pStyle w:val="Tablebody"/>
            </w:pPr>
            <w:r>
              <w:t>x</w:t>
            </w:r>
          </w:p>
        </w:tc>
        <w:tc>
          <w:tcPr>
            <w:tcW w:w="2410" w:type="dxa"/>
          </w:tcPr>
          <w:p w14:paraId="6EBDEA64" w14:textId="6F52CC60" w:rsidR="00460721" w:rsidRPr="002362DF" w:rsidRDefault="00460721" w:rsidP="00F74987">
            <w:pPr>
              <w:pStyle w:val="Tablebody"/>
            </w:pPr>
            <w:r>
              <w:t>createDocumentIn</w:t>
            </w:r>
            <w:r w:rsidR="00B055CC">
              <w:t>-</w:t>
            </w:r>
            <w:r>
              <w:t>AnyFolder</w:t>
            </w:r>
          </w:p>
        </w:tc>
      </w:tr>
      <w:tr w:rsidR="00B055CC" w:rsidRPr="002362DF" w14:paraId="1DA5D60C" w14:textId="77777777" w:rsidTr="00BA7A10">
        <w:tc>
          <w:tcPr>
            <w:tcW w:w="2518" w:type="dxa"/>
            <w:gridSpan w:val="2"/>
          </w:tcPr>
          <w:p w14:paraId="322AB506" w14:textId="7E114819" w:rsidR="00460721" w:rsidRDefault="00460721" w:rsidP="00F74987">
            <w:pPr>
              <w:pStyle w:val="Tablebody"/>
            </w:pPr>
            <w:r>
              <w:t>setArchivedOn</w:t>
            </w:r>
          </w:p>
        </w:tc>
        <w:tc>
          <w:tcPr>
            <w:tcW w:w="2410" w:type="dxa"/>
          </w:tcPr>
          <w:p w14:paraId="2B6F6273" w14:textId="77777777" w:rsidR="00460721" w:rsidRDefault="00460721" w:rsidP="00F74987">
            <w:pPr>
              <w:pStyle w:val="Tablebody"/>
            </w:pPr>
          </w:p>
        </w:tc>
        <w:tc>
          <w:tcPr>
            <w:tcW w:w="2551" w:type="dxa"/>
          </w:tcPr>
          <w:p w14:paraId="6B20A340" w14:textId="77777777" w:rsidR="00460721" w:rsidRPr="002362DF" w:rsidRDefault="00460721" w:rsidP="00F74987">
            <w:pPr>
              <w:pStyle w:val="Tablebody"/>
            </w:pPr>
          </w:p>
        </w:tc>
        <w:tc>
          <w:tcPr>
            <w:tcW w:w="2410" w:type="dxa"/>
          </w:tcPr>
          <w:p w14:paraId="58C5DEC3" w14:textId="39FFB2AF" w:rsidR="00B2007A" w:rsidRDefault="00B2007A" w:rsidP="00B2007A">
            <w:pPr>
              <w:rPr>
                <w:rFonts w:ascii="Calibri" w:hAnsi="Calibri"/>
                <w:color w:val="000000"/>
              </w:rPr>
            </w:pPr>
            <w:r>
              <w:rPr>
                <w:rFonts w:ascii="Calibri" w:hAnsi="Calibri"/>
                <w:color w:val="000000"/>
              </w:rPr>
              <w:t>setArchivedOn-Access</w:t>
            </w:r>
          </w:p>
          <w:p w14:paraId="5E23C768" w14:textId="24F958F8" w:rsidR="00460721" w:rsidRDefault="00460721" w:rsidP="00F74987">
            <w:pPr>
              <w:pStyle w:val="Tablebody"/>
            </w:pPr>
          </w:p>
        </w:tc>
      </w:tr>
      <w:tr w:rsidR="00B055CC" w:rsidRPr="002362DF" w14:paraId="7E5EFE3E" w14:textId="77777777" w:rsidTr="00BA7A10">
        <w:tc>
          <w:tcPr>
            <w:tcW w:w="2518" w:type="dxa"/>
            <w:gridSpan w:val="2"/>
          </w:tcPr>
          <w:p w14:paraId="0DF5EEE1" w14:textId="1D4C9BE4" w:rsidR="00460721" w:rsidRDefault="00460721" w:rsidP="00F74987">
            <w:pPr>
              <w:pStyle w:val="Tablebody"/>
            </w:pPr>
            <w:r>
              <w:t>createType</w:t>
            </w:r>
          </w:p>
        </w:tc>
        <w:tc>
          <w:tcPr>
            <w:tcW w:w="2410" w:type="dxa"/>
          </w:tcPr>
          <w:p w14:paraId="2ED9EEB4" w14:textId="77777777" w:rsidR="00460721" w:rsidRDefault="00460721" w:rsidP="00F74987">
            <w:pPr>
              <w:pStyle w:val="Tablebody"/>
            </w:pPr>
          </w:p>
        </w:tc>
        <w:tc>
          <w:tcPr>
            <w:tcW w:w="2551" w:type="dxa"/>
          </w:tcPr>
          <w:p w14:paraId="79A7355F" w14:textId="77777777" w:rsidR="00460721" w:rsidRPr="002362DF" w:rsidRDefault="00460721" w:rsidP="00F74987">
            <w:pPr>
              <w:pStyle w:val="Tablebody"/>
            </w:pPr>
          </w:p>
        </w:tc>
        <w:tc>
          <w:tcPr>
            <w:tcW w:w="2410" w:type="dxa"/>
          </w:tcPr>
          <w:p w14:paraId="1EB77061" w14:textId="0CD6EF6C" w:rsidR="00460721" w:rsidRDefault="00115F51" w:rsidP="00F74987">
            <w:pPr>
              <w:pStyle w:val="Tablebody"/>
            </w:pPr>
            <w:r w:rsidRPr="00115F51">
              <w:t>MODIFYOBJECTTYPEACCESS</w:t>
            </w:r>
          </w:p>
        </w:tc>
      </w:tr>
      <w:tr w:rsidR="00B055CC" w:rsidRPr="002362DF" w14:paraId="476CB7A8" w14:textId="77777777" w:rsidTr="00BA7A10">
        <w:tc>
          <w:tcPr>
            <w:tcW w:w="2518" w:type="dxa"/>
            <w:gridSpan w:val="2"/>
          </w:tcPr>
          <w:p w14:paraId="7A103904" w14:textId="30CE8611" w:rsidR="00460721" w:rsidRDefault="00460721" w:rsidP="00F74987">
            <w:pPr>
              <w:pStyle w:val="Tablebody"/>
            </w:pPr>
            <w:r>
              <w:t>updateType</w:t>
            </w:r>
          </w:p>
        </w:tc>
        <w:tc>
          <w:tcPr>
            <w:tcW w:w="2410" w:type="dxa"/>
          </w:tcPr>
          <w:p w14:paraId="5B68461D" w14:textId="77777777" w:rsidR="00460721" w:rsidRDefault="00460721" w:rsidP="00F74987">
            <w:pPr>
              <w:pStyle w:val="Tablebody"/>
            </w:pPr>
          </w:p>
        </w:tc>
        <w:tc>
          <w:tcPr>
            <w:tcW w:w="2551" w:type="dxa"/>
          </w:tcPr>
          <w:p w14:paraId="4A56A385" w14:textId="77777777" w:rsidR="00460721" w:rsidRPr="002362DF" w:rsidRDefault="00460721" w:rsidP="00F74987">
            <w:pPr>
              <w:pStyle w:val="Tablebody"/>
            </w:pPr>
          </w:p>
        </w:tc>
        <w:tc>
          <w:tcPr>
            <w:tcW w:w="2410" w:type="dxa"/>
          </w:tcPr>
          <w:p w14:paraId="78CC0F1D" w14:textId="2CABC718" w:rsidR="00460721" w:rsidRDefault="00115F51" w:rsidP="00F74987">
            <w:pPr>
              <w:pStyle w:val="Tablebody"/>
            </w:pPr>
            <w:r w:rsidRPr="00115F51">
              <w:t>MODIFYOBJECTTYPEACCESS</w:t>
            </w:r>
          </w:p>
        </w:tc>
      </w:tr>
      <w:tr w:rsidR="00B055CC" w:rsidRPr="002362DF" w14:paraId="43AF8A8A" w14:textId="77777777" w:rsidTr="00BA7A10">
        <w:tc>
          <w:tcPr>
            <w:tcW w:w="2518" w:type="dxa"/>
            <w:gridSpan w:val="2"/>
          </w:tcPr>
          <w:p w14:paraId="285EF8A0" w14:textId="32672700" w:rsidR="00460721" w:rsidRDefault="00460721" w:rsidP="00F74987">
            <w:pPr>
              <w:pStyle w:val="Tablebody"/>
            </w:pPr>
            <w:r>
              <w:lastRenderedPageBreak/>
              <w:t>deleteType</w:t>
            </w:r>
          </w:p>
        </w:tc>
        <w:tc>
          <w:tcPr>
            <w:tcW w:w="2410" w:type="dxa"/>
          </w:tcPr>
          <w:p w14:paraId="5E74E43F" w14:textId="77777777" w:rsidR="00460721" w:rsidRDefault="00460721" w:rsidP="00F74987">
            <w:pPr>
              <w:pStyle w:val="Tablebody"/>
            </w:pPr>
          </w:p>
        </w:tc>
        <w:tc>
          <w:tcPr>
            <w:tcW w:w="2551" w:type="dxa"/>
          </w:tcPr>
          <w:p w14:paraId="456521B9" w14:textId="77777777" w:rsidR="00460721" w:rsidRPr="002362DF" w:rsidRDefault="00460721" w:rsidP="00F74987">
            <w:pPr>
              <w:pStyle w:val="Tablebody"/>
            </w:pPr>
          </w:p>
        </w:tc>
        <w:tc>
          <w:tcPr>
            <w:tcW w:w="2410" w:type="dxa"/>
          </w:tcPr>
          <w:p w14:paraId="53CB9211" w14:textId="5501BAC9" w:rsidR="00460721" w:rsidRDefault="00115F51" w:rsidP="00F74987">
            <w:pPr>
              <w:pStyle w:val="Tablebody"/>
            </w:pPr>
            <w:r w:rsidRPr="00115F51">
              <w:t>MODIFYOBJECTTYPEACCESS</w:t>
            </w:r>
          </w:p>
        </w:tc>
      </w:tr>
      <w:tr w:rsidR="00CD2E64" w:rsidRPr="002362DF" w14:paraId="533FB0E3" w14:textId="77777777" w:rsidTr="00BA7A10">
        <w:tc>
          <w:tcPr>
            <w:tcW w:w="9889" w:type="dxa"/>
            <w:gridSpan w:val="5"/>
          </w:tcPr>
          <w:p w14:paraId="45EA9415" w14:textId="4131BD60" w:rsidR="00CD2E64" w:rsidRDefault="00CD2E64" w:rsidP="00BA7A10">
            <w:pPr>
              <w:pStyle w:val="MessageHeader"/>
            </w:pPr>
            <w:r>
              <w:t>Lietotāju saskarne</w:t>
            </w:r>
          </w:p>
        </w:tc>
      </w:tr>
      <w:tr w:rsidR="00B055CC" w:rsidRPr="002362DF" w14:paraId="106B6C41" w14:textId="77777777" w:rsidTr="00BA7A10">
        <w:tc>
          <w:tcPr>
            <w:tcW w:w="2518" w:type="dxa"/>
            <w:gridSpan w:val="2"/>
          </w:tcPr>
          <w:p w14:paraId="184DB966" w14:textId="5E22802C" w:rsidR="00460721" w:rsidRDefault="00B055CC" w:rsidP="00F74987">
            <w:pPr>
              <w:pStyle w:val="Tablebody"/>
            </w:pPr>
            <w:r w:rsidRPr="00B055CC">
              <w:t>Administratora objektu pārlūks</w:t>
            </w:r>
          </w:p>
        </w:tc>
        <w:tc>
          <w:tcPr>
            <w:tcW w:w="2410" w:type="dxa"/>
          </w:tcPr>
          <w:p w14:paraId="78CE34E6" w14:textId="77777777" w:rsidR="00460721" w:rsidRDefault="00460721" w:rsidP="00F74987">
            <w:pPr>
              <w:pStyle w:val="Tablebody"/>
            </w:pPr>
          </w:p>
        </w:tc>
        <w:tc>
          <w:tcPr>
            <w:tcW w:w="2551" w:type="dxa"/>
          </w:tcPr>
          <w:p w14:paraId="19D05A43" w14:textId="77777777" w:rsidR="00460721" w:rsidRPr="002362DF" w:rsidRDefault="00460721" w:rsidP="00F74987">
            <w:pPr>
              <w:pStyle w:val="Tablebody"/>
            </w:pPr>
          </w:p>
        </w:tc>
        <w:tc>
          <w:tcPr>
            <w:tcW w:w="2410" w:type="dxa"/>
          </w:tcPr>
          <w:p w14:paraId="692375CF" w14:textId="6C348DB7" w:rsidR="00460721" w:rsidRDefault="00460721" w:rsidP="00460721">
            <w:pPr>
              <w:pStyle w:val="Tablebody"/>
            </w:pPr>
            <w:r>
              <w:t>Browser</w:t>
            </w:r>
          </w:p>
        </w:tc>
      </w:tr>
    </w:tbl>
    <w:p w14:paraId="0A770C5F" w14:textId="77777777" w:rsidR="00E212CE" w:rsidRPr="002362DF" w:rsidRDefault="00E212CE" w:rsidP="00E212CE">
      <w:pPr>
        <w:pStyle w:val="Heading2"/>
      </w:pPr>
      <w:bookmarkStart w:id="71" w:name="_Toc378693633"/>
      <w:r w:rsidRPr="002362DF">
        <w:t>Produktu veidojošās komponentes</w:t>
      </w:r>
      <w:bookmarkEnd w:id="70"/>
      <w:bookmarkEnd w:id="71"/>
    </w:p>
    <w:p w14:paraId="14224579" w14:textId="77777777" w:rsidR="00E212CE" w:rsidRPr="002362DF" w:rsidRDefault="00E212CE" w:rsidP="00E212CE">
      <w:r w:rsidRPr="002362DF">
        <w:t xml:space="preserve">Elektronisko dokumentu krātuvi veidojošās, izmantotās, kā arī izmantojošās komponentes ir attēlotas </w:t>
      </w:r>
      <w:r w:rsidRPr="002362DF">
        <w:fldChar w:fldCharType="begin"/>
      </w:r>
      <w:r w:rsidRPr="002362DF">
        <w:instrText xml:space="preserve"> REF _Ref312760830 \h </w:instrText>
      </w:r>
      <w:r w:rsidRPr="002362DF">
        <w:fldChar w:fldCharType="separate"/>
      </w:r>
      <w:r w:rsidR="00BA7A10">
        <w:rPr>
          <w:noProof/>
        </w:rPr>
        <w:t>2</w:t>
      </w:r>
      <w:r w:rsidRPr="002362DF">
        <w:fldChar w:fldCharType="end"/>
      </w:r>
      <w:r w:rsidRPr="002362DF">
        <w:t xml:space="preserve">.attēlā, un aprakstītas </w:t>
      </w:r>
      <w:r w:rsidRPr="002362DF">
        <w:fldChar w:fldCharType="begin"/>
      </w:r>
      <w:r w:rsidRPr="002362DF">
        <w:instrText xml:space="preserve"> REF _Ref312760071 \h </w:instrText>
      </w:r>
      <w:r w:rsidRPr="002362DF">
        <w:fldChar w:fldCharType="separate"/>
      </w:r>
      <w:r w:rsidR="00BA7A10">
        <w:t>2</w:t>
      </w:r>
      <w:r w:rsidRPr="002362DF">
        <w:fldChar w:fldCharType="end"/>
      </w:r>
      <w:r w:rsidRPr="002362DF">
        <w:t>.tabulā.</w:t>
      </w:r>
    </w:p>
    <w:p w14:paraId="2E9EDD47" w14:textId="2C059993" w:rsidR="007F76A6" w:rsidRPr="002362DF" w:rsidRDefault="00E212CE" w:rsidP="00E212CE">
      <w:pPr>
        <w:pStyle w:val="Pictureposition"/>
      </w:pPr>
      <w:r w:rsidRPr="002362DF">
        <w:rPr>
          <w:noProof/>
          <w:lang w:eastAsia="lv-LV"/>
        </w:rPr>
        <w:drawing>
          <wp:inline distT="0" distB="0" distL="0" distR="0" wp14:anchorId="4BA2BC44" wp14:editId="58417549">
            <wp:extent cx="6120130" cy="374823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748231"/>
                    </a:xfrm>
                    <a:prstGeom prst="rect">
                      <a:avLst/>
                    </a:prstGeom>
                    <a:noFill/>
                    <a:ln>
                      <a:noFill/>
                    </a:ln>
                  </pic:spPr>
                </pic:pic>
              </a:graphicData>
            </a:graphic>
          </wp:inline>
        </w:drawing>
      </w:r>
    </w:p>
    <w:p w14:paraId="216A3F2E" w14:textId="77777777" w:rsidR="00E212CE" w:rsidRPr="002362DF" w:rsidRDefault="0097084D" w:rsidP="00E212CE">
      <w:pPr>
        <w:pStyle w:val="Picturecaption"/>
      </w:pPr>
      <w:r>
        <w:fldChar w:fldCharType="begin"/>
      </w:r>
      <w:r>
        <w:instrText xml:space="preserve"> SEQ Attēls \* ARABIC </w:instrText>
      </w:r>
      <w:r>
        <w:fldChar w:fldCharType="separate"/>
      </w:r>
      <w:bookmarkStart w:id="72" w:name="_Ref312760830"/>
      <w:bookmarkStart w:id="73" w:name="_Toc314752187"/>
      <w:bookmarkStart w:id="74" w:name="_Toc378693708"/>
      <w:r w:rsidR="00BA7A10">
        <w:rPr>
          <w:noProof/>
        </w:rPr>
        <w:t>2</w:t>
      </w:r>
      <w:bookmarkEnd w:id="72"/>
      <w:r>
        <w:rPr>
          <w:noProof/>
        </w:rPr>
        <w:fldChar w:fldCharType="end"/>
      </w:r>
      <w:r w:rsidR="00E212CE" w:rsidRPr="002362DF">
        <w:t>.attēls. Elektronisko dokumentu krātuves komponenšu diagramma</w:t>
      </w:r>
      <w:bookmarkEnd w:id="73"/>
      <w:bookmarkEnd w:id="74"/>
    </w:p>
    <w:p w14:paraId="0CA02047" w14:textId="77777777" w:rsidR="00E212CE" w:rsidRPr="002362DF" w:rsidRDefault="00E212CE" w:rsidP="00E212CE">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bookmarkStart w:id="75" w:name="_Ref312760071"/>
      <w:r w:rsidR="00BA7A10">
        <w:t>2</w:t>
      </w:r>
      <w:bookmarkEnd w:id="75"/>
      <w:r w:rsidRPr="002362DF">
        <w:rPr>
          <w:noProof w:val="0"/>
        </w:rPr>
        <w:fldChar w:fldCharType="end"/>
      </w:r>
      <w:r w:rsidRPr="002362DF">
        <w:rPr>
          <w:noProof w:val="0"/>
        </w:rPr>
        <w:t>.tabula</w:t>
      </w:r>
    </w:p>
    <w:p w14:paraId="7602F8CD" w14:textId="77777777" w:rsidR="00E212CE" w:rsidRPr="002362DF" w:rsidRDefault="00E212CE" w:rsidP="00E212CE">
      <w:pPr>
        <w:pStyle w:val="Tabletitle"/>
      </w:pPr>
      <w:r w:rsidRPr="002362DF">
        <w:t>Komponenšu apraksts</w:t>
      </w:r>
    </w:p>
    <w:tbl>
      <w:tblPr>
        <w:tblW w:w="0" w:type="auto"/>
        <w:tblBorders>
          <w:top w:val="single" w:sz="12" w:space="0" w:color="auto"/>
          <w:bottom w:val="single" w:sz="4" w:space="0" w:color="auto"/>
          <w:insideV w:val="single" w:sz="4" w:space="0" w:color="auto"/>
        </w:tblBorders>
        <w:tblLook w:val="00A0" w:firstRow="1" w:lastRow="0" w:firstColumn="1" w:lastColumn="0" w:noHBand="0" w:noVBand="0"/>
      </w:tblPr>
      <w:tblGrid>
        <w:gridCol w:w="3369"/>
        <w:gridCol w:w="6378"/>
      </w:tblGrid>
      <w:tr w:rsidR="00E212CE" w:rsidRPr="002362DF" w14:paraId="02E9B3FD" w14:textId="77777777" w:rsidTr="00C93528">
        <w:trPr>
          <w:tblHeader/>
        </w:trPr>
        <w:tc>
          <w:tcPr>
            <w:tcW w:w="3369" w:type="dxa"/>
            <w:tcBorders>
              <w:top w:val="single" w:sz="12" w:space="0" w:color="auto"/>
              <w:bottom w:val="single" w:sz="4" w:space="0" w:color="auto"/>
            </w:tcBorders>
          </w:tcPr>
          <w:p w14:paraId="6B0FD116" w14:textId="77777777" w:rsidR="00E212CE" w:rsidRPr="002362DF" w:rsidRDefault="00E212CE" w:rsidP="00C93528">
            <w:pPr>
              <w:pStyle w:val="Bold"/>
              <w:rPr>
                <w:rStyle w:val="BookTitle"/>
                <w:b/>
                <w:bCs w:val="0"/>
                <w:smallCaps/>
                <w:spacing w:val="0"/>
              </w:rPr>
            </w:pPr>
            <w:r w:rsidRPr="002362DF">
              <w:rPr>
                <w:rStyle w:val="BookTitle"/>
                <w:b/>
                <w:bCs w:val="0"/>
                <w:smallCaps/>
                <w:spacing w:val="0"/>
              </w:rPr>
              <w:t>Nosaukums</w:t>
            </w:r>
          </w:p>
        </w:tc>
        <w:tc>
          <w:tcPr>
            <w:tcW w:w="6378" w:type="dxa"/>
            <w:tcBorders>
              <w:top w:val="single" w:sz="12" w:space="0" w:color="auto"/>
              <w:bottom w:val="single" w:sz="4" w:space="0" w:color="auto"/>
            </w:tcBorders>
          </w:tcPr>
          <w:p w14:paraId="58D51DEB" w14:textId="77777777" w:rsidR="00E212CE" w:rsidRPr="002362DF" w:rsidRDefault="00E212CE" w:rsidP="00C93528">
            <w:pPr>
              <w:pStyle w:val="Bold"/>
              <w:rPr>
                <w:rStyle w:val="BookTitle"/>
                <w:b/>
                <w:bCs w:val="0"/>
                <w:smallCaps/>
                <w:spacing w:val="0"/>
              </w:rPr>
            </w:pPr>
            <w:r w:rsidRPr="002362DF">
              <w:rPr>
                <w:rStyle w:val="BookTitle"/>
                <w:b/>
                <w:bCs w:val="0"/>
                <w:smallCaps/>
                <w:spacing w:val="0"/>
              </w:rPr>
              <w:t>Apraksts</w:t>
            </w:r>
          </w:p>
        </w:tc>
      </w:tr>
      <w:tr w:rsidR="00E212CE" w:rsidRPr="002362DF" w14:paraId="76454B68" w14:textId="77777777" w:rsidTr="00C93528">
        <w:tc>
          <w:tcPr>
            <w:tcW w:w="3369" w:type="dxa"/>
            <w:tcBorders>
              <w:bottom w:val="single" w:sz="4" w:space="0" w:color="auto"/>
              <w:right w:val="single" w:sz="4" w:space="0" w:color="auto"/>
            </w:tcBorders>
          </w:tcPr>
          <w:p w14:paraId="5AAAAECD" w14:textId="77777777" w:rsidR="00E212CE" w:rsidRPr="002362DF" w:rsidRDefault="00E212CE" w:rsidP="00C93528">
            <w:pPr>
              <w:pStyle w:val="Tablebody"/>
            </w:pPr>
            <w:r w:rsidRPr="002362DF">
              <w:t>Latvija.lv</w:t>
            </w:r>
          </w:p>
        </w:tc>
        <w:tc>
          <w:tcPr>
            <w:tcW w:w="6378" w:type="dxa"/>
            <w:tcBorders>
              <w:bottom w:val="single" w:sz="2" w:space="0" w:color="auto"/>
            </w:tcBorders>
          </w:tcPr>
          <w:p w14:paraId="6100C9A9" w14:textId="77777777" w:rsidR="00E212CE" w:rsidRPr="002362DF" w:rsidRDefault="00E212CE" w:rsidP="00C93528">
            <w:pPr>
              <w:pStyle w:val="Tablebody"/>
              <w:rPr>
                <w:rFonts w:cs="Courier New"/>
                <w:szCs w:val="16"/>
                <w:lang w:eastAsia="ja-JP"/>
              </w:rPr>
            </w:pPr>
            <w:r w:rsidRPr="002362DF">
              <w:rPr>
                <w:rFonts w:cs="Courier New"/>
                <w:szCs w:val="16"/>
                <w:lang w:eastAsia="ja-JP"/>
              </w:rPr>
              <w:t xml:space="preserve">Portāls </w:t>
            </w:r>
            <w:hyperlink r:id="rId25" w:history="1">
              <w:r w:rsidRPr="002362DF">
                <w:rPr>
                  <w:rStyle w:val="Hyperlink"/>
                  <w:rFonts w:cs="Courier New"/>
                  <w:szCs w:val="16"/>
                  <w:lang w:eastAsia="ja-JP"/>
                </w:rPr>
                <w:t>www.latvija.lv</w:t>
              </w:r>
            </w:hyperlink>
            <w:r w:rsidRPr="002362DF">
              <w:rPr>
                <w:rFonts w:cs="Courier New"/>
                <w:szCs w:val="16"/>
                <w:lang w:eastAsia="ja-JP"/>
              </w:rPr>
              <w:t>, kas nodrošina portāla lietotāja pieeju saviem elektroniskajiem dokumentiem</w:t>
            </w:r>
          </w:p>
        </w:tc>
      </w:tr>
      <w:tr w:rsidR="00E212CE" w:rsidRPr="002362DF" w14:paraId="40691AA5" w14:textId="77777777" w:rsidTr="00C93528">
        <w:tc>
          <w:tcPr>
            <w:tcW w:w="3369" w:type="dxa"/>
            <w:tcBorders>
              <w:bottom w:val="single" w:sz="4" w:space="0" w:color="auto"/>
              <w:right w:val="single" w:sz="4" w:space="0" w:color="auto"/>
            </w:tcBorders>
          </w:tcPr>
          <w:p w14:paraId="5B6ACE04" w14:textId="77777777" w:rsidR="00E212CE" w:rsidRPr="002362DF" w:rsidRDefault="00E212CE" w:rsidP="00C93528">
            <w:pPr>
              <w:pStyle w:val="Tablebody"/>
            </w:pPr>
            <w:r w:rsidRPr="002362DF">
              <w:t>e-pakalpojumu procesi</w:t>
            </w:r>
          </w:p>
        </w:tc>
        <w:tc>
          <w:tcPr>
            <w:tcW w:w="6378" w:type="dxa"/>
            <w:tcBorders>
              <w:bottom w:val="single" w:sz="2" w:space="0" w:color="auto"/>
            </w:tcBorders>
          </w:tcPr>
          <w:p w14:paraId="2B6E4566" w14:textId="77777777" w:rsidR="00E212CE" w:rsidRPr="002362DF" w:rsidRDefault="00E212CE" w:rsidP="00C93528">
            <w:pPr>
              <w:pStyle w:val="Tablebody"/>
            </w:pPr>
            <w:r w:rsidRPr="002362DF">
              <w:t>Elektroniskie pakalpojumi, kas nodrošina elektronisko dokumentu izveidošanu un/vai augšupielādi</w:t>
            </w:r>
          </w:p>
        </w:tc>
      </w:tr>
      <w:tr w:rsidR="00E212CE" w:rsidRPr="002362DF" w14:paraId="730F92BD" w14:textId="77777777" w:rsidTr="00C93528">
        <w:tc>
          <w:tcPr>
            <w:tcW w:w="3369" w:type="dxa"/>
            <w:tcBorders>
              <w:bottom w:val="single" w:sz="4" w:space="0" w:color="auto"/>
              <w:right w:val="single" w:sz="4" w:space="0" w:color="auto"/>
            </w:tcBorders>
          </w:tcPr>
          <w:p w14:paraId="1B2FF573" w14:textId="77777777" w:rsidR="00E212CE" w:rsidRPr="002362DF" w:rsidRDefault="00E212CE" w:rsidP="00C93528">
            <w:pPr>
              <w:pStyle w:val="Tablebody"/>
            </w:pPr>
            <w:r w:rsidRPr="002362DF">
              <w:t>DIV</w:t>
            </w:r>
          </w:p>
        </w:tc>
        <w:tc>
          <w:tcPr>
            <w:tcW w:w="6378" w:type="dxa"/>
            <w:tcBorders>
              <w:bottom w:val="single" w:sz="2" w:space="0" w:color="auto"/>
            </w:tcBorders>
          </w:tcPr>
          <w:p w14:paraId="19E7F786" w14:textId="77777777" w:rsidR="00E212CE" w:rsidRPr="002362DF" w:rsidRDefault="00E212CE" w:rsidP="00C93528">
            <w:pPr>
              <w:pStyle w:val="Tablebody"/>
            </w:pPr>
            <w:r w:rsidRPr="002362DF">
              <w:t>Dokumentu integrācijas vide, kas nodrošina dokumentu pārsūtīšanu starp portālu un iestāžu dokumentu vadības sistēmām</w:t>
            </w:r>
          </w:p>
        </w:tc>
      </w:tr>
      <w:tr w:rsidR="00E212CE" w:rsidRPr="002362DF" w14:paraId="5BF0F54C" w14:textId="77777777" w:rsidTr="00C93528">
        <w:tc>
          <w:tcPr>
            <w:tcW w:w="3369" w:type="dxa"/>
            <w:tcBorders>
              <w:bottom w:val="single" w:sz="4" w:space="0" w:color="auto"/>
              <w:right w:val="single" w:sz="4" w:space="0" w:color="auto"/>
            </w:tcBorders>
          </w:tcPr>
          <w:p w14:paraId="377D4C4E" w14:textId="77777777" w:rsidR="00E212CE" w:rsidRPr="002362DF" w:rsidRDefault="00E212CE" w:rsidP="00C93528">
            <w:pPr>
              <w:pStyle w:val="Tablebody"/>
            </w:pPr>
            <w:r w:rsidRPr="002362DF">
              <w:t>PFAS AUTH</w:t>
            </w:r>
          </w:p>
        </w:tc>
        <w:tc>
          <w:tcPr>
            <w:tcW w:w="6378" w:type="dxa"/>
            <w:tcBorders>
              <w:bottom w:val="single" w:sz="2" w:space="0" w:color="auto"/>
            </w:tcBorders>
          </w:tcPr>
          <w:p w14:paraId="5CE518B0" w14:textId="77777777" w:rsidR="00E212CE" w:rsidRPr="002362DF" w:rsidRDefault="00E212CE" w:rsidP="00C93528">
            <w:pPr>
              <w:pStyle w:val="Tablebody"/>
            </w:pPr>
            <w:r w:rsidRPr="002362DF">
              <w:t>VISS autentifikācijas un autorizācijas modulis</w:t>
            </w:r>
          </w:p>
        </w:tc>
      </w:tr>
      <w:tr w:rsidR="00E212CE" w:rsidRPr="002362DF" w14:paraId="14CD2605" w14:textId="77777777" w:rsidTr="00C93528">
        <w:tc>
          <w:tcPr>
            <w:tcW w:w="3369" w:type="dxa"/>
            <w:tcBorders>
              <w:bottom w:val="single" w:sz="4" w:space="0" w:color="auto"/>
              <w:right w:val="single" w:sz="4" w:space="0" w:color="auto"/>
            </w:tcBorders>
          </w:tcPr>
          <w:p w14:paraId="45FF4AE3" w14:textId="77777777" w:rsidR="00E212CE" w:rsidRPr="002362DF" w:rsidRDefault="00E212CE" w:rsidP="00C93528">
            <w:pPr>
              <w:pStyle w:val="Tablebody"/>
            </w:pPr>
            <w:r w:rsidRPr="002362DF">
              <w:t>Audits un sistēmas žurnāls</w:t>
            </w:r>
          </w:p>
        </w:tc>
        <w:tc>
          <w:tcPr>
            <w:tcW w:w="6378" w:type="dxa"/>
            <w:tcBorders>
              <w:bottom w:val="single" w:sz="2" w:space="0" w:color="auto"/>
            </w:tcBorders>
          </w:tcPr>
          <w:p w14:paraId="6DE8BDFB" w14:textId="77777777" w:rsidR="00E212CE" w:rsidRPr="002362DF" w:rsidRDefault="00E212CE" w:rsidP="00C93528">
            <w:pPr>
              <w:pStyle w:val="Tablebody"/>
            </w:pPr>
            <w:r w:rsidRPr="002362DF">
              <w:t>VISS auditācijas un žurnalēšanas modulis</w:t>
            </w:r>
          </w:p>
        </w:tc>
      </w:tr>
      <w:tr w:rsidR="00E212CE" w:rsidRPr="002362DF" w14:paraId="224505D5" w14:textId="77777777" w:rsidTr="00C93528">
        <w:tc>
          <w:tcPr>
            <w:tcW w:w="3369" w:type="dxa"/>
            <w:tcBorders>
              <w:bottom w:val="single" w:sz="4" w:space="0" w:color="auto"/>
              <w:right w:val="single" w:sz="4" w:space="0" w:color="auto"/>
            </w:tcBorders>
          </w:tcPr>
          <w:p w14:paraId="1D384D95" w14:textId="77777777" w:rsidR="00E212CE" w:rsidRPr="002362DF" w:rsidRDefault="00E212CE" w:rsidP="00C93528">
            <w:pPr>
              <w:pStyle w:val="Tablebody"/>
            </w:pPr>
            <w:r w:rsidRPr="002362DF">
              <w:t>EDK datubāze</w:t>
            </w:r>
          </w:p>
        </w:tc>
        <w:tc>
          <w:tcPr>
            <w:tcW w:w="6378" w:type="dxa"/>
            <w:tcBorders>
              <w:bottom w:val="single" w:sz="2" w:space="0" w:color="auto"/>
            </w:tcBorders>
          </w:tcPr>
          <w:p w14:paraId="140516B6" w14:textId="77777777" w:rsidR="00E212CE" w:rsidRPr="002362DF" w:rsidRDefault="00E212CE" w:rsidP="00C93528">
            <w:pPr>
              <w:pStyle w:val="Tablebody"/>
            </w:pPr>
            <w:r w:rsidRPr="002362DF">
              <w:t>Elektronisko dokumentu datņu un metadatu glabātuve</w:t>
            </w:r>
          </w:p>
        </w:tc>
      </w:tr>
      <w:tr w:rsidR="00E212CE" w:rsidRPr="002362DF" w14:paraId="07E05819" w14:textId="77777777" w:rsidTr="00C93528">
        <w:tc>
          <w:tcPr>
            <w:tcW w:w="3369" w:type="dxa"/>
            <w:tcBorders>
              <w:bottom w:val="single" w:sz="4" w:space="0" w:color="auto"/>
              <w:right w:val="single" w:sz="4" w:space="0" w:color="auto"/>
            </w:tcBorders>
          </w:tcPr>
          <w:p w14:paraId="4CFD7B51" w14:textId="77777777" w:rsidR="00E212CE" w:rsidRPr="002362DF" w:rsidRDefault="00E212CE" w:rsidP="00C93528">
            <w:pPr>
              <w:pStyle w:val="Tablebody"/>
            </w:pPr>
            <w:r w:rsidRPr="002362DF">
              <w:lastRenderedPageBreak/>
              <w:t>CMIS saskarne</w:t>
            </w:r>
          </w:p>
        </w:tc>
        <w:tc>
          <w:tcPr>
            <w:tcW w:w="6378" w:type="dxa"/>
            <w:tcBorders>
              <w:bottom w:val="single" w:sz="2" w:space="0" w:color="auto"/>
            </w:tcBorders>
          </w:tcPr>
          <w:p w14:paraId="3370C272" w14:textId="77777777" w:rsidR="00E212CE" w:rsidRPr="002362DF" w:rsidRDefault="00E212CE" w:rsidP="00C93528">
            <w:pPr>
              <w:pStyle w:val="Tablebody"/>
            </w:pPr>
            <w:r w:rsidRPr="002362DF">
              <w:t>Elektronisko dokumentu krātuves sistēmu saskarne</w:t>
            </w:r>
          </w:p>
        </w:tc>
      </w:tr>
      <w:tr w:rsidR="00E212CE" w:rsidRPr="002362DF" w14:paraId="29195370" w14:textId="77777777" w:rsidTr="00C93528">
        <w:tc>
          <w:tcPr>
            <w:tcW w:w="3369" w:type="dxa"/>
            <w:tcBorders>
              <w:bottom w:val="single" w:sz="4" w:space="0" w:color="auto"/>
              <w:right w:val="single" w:sz="4" w:space="0" w:color="auto"/>
            </w:tcBorders>
          </w:tcPr>
          <w:p w14:paraId="44A071E7" w14:textId="77777777" w:rsidR="00E212CE" w:rsidRPr="002362DF" w:rsidRDefault="00E212CE" w:rsidP="00C93528">
            <w:pPr>
              <w:pStyle w:val="Tablebody"/>
            </w:pPr>
            <w:r w:rsidRPr="002362DF">
              <w:t>Administratora lietotāja saskarne</w:t>
            </w:r>
          </w:p>
        </w:tc>
        <w:tc>
          <w:tcPr>
            <w:tcW w:w="6378" w:type="dxa"/>
            <w:tcBorders>
              <w:bottom w:val="single" w:sz="4" w:space="0" w:color="auto"/>
            </w:tcBorders>
          </w:tcPr>
          <w:p w14:paraId="5A3E74F2" w14:textId="77777777" w:rsidR="00E212CE" w:rsidRPr="002362DF" w:rsidRDefault="00E212CE" w:rsidP="00C93528">
            <w:pPr>
              <w:pStyle w:val="Tablebody"/>
            </w:pPr>
            <w:r w:rsidRPr="002362DF">
              <w:t>Elektronisko dokumentu krātuves satura administrēšanas lietotāja saskarne</w:t>
            </w:r>
          </w:p>
        </w:tc>
      </w:tr>
    </w:tbl>
    <w:p w14:paraId="51443F68" w14:textId="46DC7283" w:rsidR="000F663C" w:rsidRDefault="00A7320E" w:rsidP="000F663C">
      <w:pPr>
        <w:pStyle w:val="Heading2"/>
      </w:pPr>
      <w:bookmarkStart w:id="76" w:name="_Toc378693634"/>
      <w:bookmarkStart w:id="77" w:name="_Ref315267871"/>
      <w:r>
        <w:t>EDK attīstīšana</w:t>
      </w:r>
      <w:bookmarkEnd w:id="76"/>
    </w:p>
    <w:p w14:paraId="1C203717" w14:textId="34F583AE" w:rsidR="009D1C52" w:rsidRDefault="00A7320E" w:rsidP="00337902">
      <w:r>
        <w:t xml:space="preserve">EDK var tikt attīstīta paplašinot tās funkcionalitāti vai paplašinot tās pielietojumu VISS infrastruktūrā. </w:t>
      </w:r>
      <w:r w:rsidR="00114B0B">
        <w:t>Šajā nodaļā ir apskatīts tikai pielietojuma paplašināšanas gadījums</w:t>
      </w:r>
      <w:r w:rsidR="004932B3">
        <w:t>, kas neprasa funkcionālas izmaiņas.</w:t>
      </w:r>
    </w:p>
    <w:p w14:paraId="2F9310FE" w14:textId="6C5A1009" w:rsidR="004932B3" w:rsidRDefault="00114B0B" w:rsidP="00337902">
      <w:r>
        <w:t xml:space="preserve">Pielietojuma paplašināšanas iniciators var būt VRAA vai VISS infrastruktūrā ietilpstošas komponentes izstrādātājs vai uzturētājs. </w:t>
      </w:r>
      <w:r w:rsidR="00FB6155">
        <w:t xml:space="preserve">Paplašināšanas iniciators uzdod </w:t>
      </w:r>
      <w:r w:rsidR="004932B3">
        <w:t xml:space="preserve">kādam </w:t>
      </w:r>
      <w:r w:rsidR="00FB6155">
        <w:t xml:space="preserve">izstrādātājam identificēt </w:t>
      </w:r>
      <w:r w:rsidR="009D1C52">
        <w:t>paplašināšana</w:t>
      </w:r>
      <w:r w:rsidR="00447E22">
        <w:t xml:space="preserve">i </w:t>
      </w:r>
      <w:r w:rsidR="009D1C52">
        <w:t xml:space="preserve">nepieciešamos </w:t>
      </w:r>
      <w:r w:rsidR="004932B3">
        <w:t xml:space="preserve">EDK </w:t>
      </w:r>
      <w:r w:rsidR="009D1C52">
        <w:t xml:space="preserve">repozitorija tipus un to īpašību definīcijas, kā arī </w:t>
      </w:r>
      <w:r w:rsidR="004932B3">
        <w:t xml:space="preserve">noteikt kā tiks izmantots EDK starp esošajiem un paplašinātajiem </w:t>
      </w:r>
      <w:r w:rsidR="00447E22">
        <w:t>lietojum</w:t>
      </w:r>
      <w:r w:rsidR="002456C9">
        <w:t>iem</w:t>
      </w:r>
      <w:r w:rsidR="00447E22">
        <w:t>.</w:t>
      </w:r>
      <w:r w:rsidR="004932B3">
        <w:t xml:space="preserve"> Visas izmaiņas ir jādokumentē šajā - EDK ārējo saskarņu projektējuma dokumentā (</w:t>
      </w:r>
      <w:r w:rsidR="004932B3" w:rsidRPr="004932B3">
        <w:t>VRAA-6_15_11_58-VISS_2010-EDK_AS-PPA</w:t>
      </w:r>
      <w:r w:rsidR="004932B3">
        <w:t>).</w:t>
      </w:r>
    </w:p>
    <w:p w14:paraId="3DF82B55" w14:textId="050F8AD6" w:rsidR="009D1C52" w:rsidRDefault="004932B3" w:rsidP="00337902">
      <w:r>
        <w:t xml:space="preserve">Dokumenta izmaiņu saskaņošanas process ir attēlots </w:t>
      </w:r>
      <w:r>
        <w:fldChar w:fldCharType="begin"/>
      </w:r>
      <w:r>
        <w:instrText xml:space="preserve"> REF _Ref336361144 \h </w:instrText>
      </w:r>
      <w:r>
        <w:fldChar w:fldCharType="separate"/>
      </w:r>
      <w:r w:rsidR="00BA7A10">
        <w:rPr>
          <w:noProof/>
        </w:rPr>
        <w:t>3</w:t>
      </w:r>
      <w:r>
        <w:fldChar w:fldCharType="end"/>
      </w:r>
      <w:r>
        <w:t xml:space="preserve">. attēlā un aprakstīts </w:t>
      </w:r>
      <w:r>
        <w:fldChar w:fldCharType="begin"/>
      </w:r>
      <w:r>
        <w:instrText xml:space="preserve"> REF _Ref336361223 \h </w:instrText>
      </w:r>
      <w:r>
        <w:fldChar w:fldCharType="separate"/>
      </w:r>
      <w:r w:rsidR="00BA7A10">
        <w:t>3</w:t>
      </w:r>
      <w:r>
        <w:fldChar w:fldCharType="end"/>
      </w:r>
      <w:r>
        <w:t>.tabulā.</w:t>
      </w:r>
    </w:p>
    <w:p w14:paraId="248CC394" w14:textId="750ACEA4" w:rsidR="004932B3" w:rsidRDefault="004932B3" w:rsidP="004932B3">
      <w:pPr>
        <w:pStyle w:val="Pictureposition"/>
      </w:pPr>
      <w:r w:rsidRPr="004932B3">
        <w:rPr>
          <w:noProof/>
          <w:lang w:eastAsia="lv-LV"/>
        </w:rPr>
        <w:drawing>
          <wp:inline distT="0" distB="0" distL="0" distR="0" wp14:anchorId="60E9EC93" wp14:editId="76D7C5CE">
            <wp:extent cx="6120130" cy="25613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561386"/>
                    </a:xfrm>
                    <a:prstGeom prst="rect">
                      <a:avLst/>
                    </a:prstGeom>
                    <a:noFill/>
                    <a:ln>
                      <a:noFill/>
                    </a:ln>
                  </pic:spPr>
                </pic:pic>
              </a:graphicData>
            </a:graphic>
          </wp:inline>
        </w:drawing>
      </w:r>
    </w:p>
    <w:p w14:paraId="2DBA35A1" w14:textId="43F232BA" w:rsidR="00FB6155" w:rsidRDefault="0097084D" w:rsidP="004932B3">
      <w:pPr>
        <w:pStyle w:val="Picturecaption"/>
      </w:pPr>
      <w:r>
        <w:fldChar w:fldCharType="begin"/>
      </w:r>
      <w:r>
        <w:instrText xml:space="preserve"> SEQ Attēls \* ARABIC </w:instrText>
      </w:r>
      <w:r>
        <w:fldChar w:fldCharType="separate"/>
      </w:r>
      <w:bookmarkStart w:id="78" w:name="_Ref336361144"/>
      <w:bookmarkStart w:id="79" w:name="_Toc378693709"/>
      <w:r w:rsidR="00BA7A10">
        <w:rPr>
          <w:noProof/>
        </w:rPr>
        <w:t>3</w:t>
      </w:r>
      <w:bookmarkEnd w:id="78"/>
      <w:r>
        <w:rPr>
          <w:noProof/>
        </w:rPr>
        <w:fldChar w:fldCharType="end"/>
      </w:r>
      <w:r w:rsidR="004932B3">
        <w:t>.attēls. EDK ārējo saskarņu projektējuma izmaiņu process</w:t>
      </w:r>
      <w:bookmarkEnd w:id="79"/>
    </w:p>
    <w:p w14:paraId="75A1E5F7" w14:textId="77777777" w:rsidR="004932B3" w:rsidRPr="002362DF" w:rsidRDefault="004932B3" w:rsidP="004932B3">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bookmarkStart w:id="80" w:name="_Ref336361223"/>
      <w:r w:rsidR="00BA7A10">
        <w:t>3</w:t>
      </w:r>
      <w:bookmarkEnd w:id="80"/>
      <w:r w:rsidRPr="002362DF">
        <w:rPr>
          <w:noProof w:val="0"/>
        </w:rPr>
        <w:fldChar w:fldCharType="end"/>
      </w:r>
      <w:r w:rsidRPr="002362DF">
        <w:rPr>
          <w:noProof w:val="0"/>
        </w:rPr>
        <w:t>.tabula</w:t>
      </w:r>
    </w:p>
    <w:p w14:paraId="5F003ADA" w14:textId="1E39359A" w:rsidR="004932B3" w:rsidRPr="002362DF" w:rsidRDefault="004932B3" w:rsidP="004932B3">
      <w:pPr>
        <w:pStyle w:val="Tabletitle"/>
      </w:pPr>
      <w:r w:rsidRPr="002362DF">
        <w:t xml:space="preserve">EDK </w:t>
      </w:r>
      <w:r>
        <w:t>ārējo saskarņu projektējuma izmaiņu process</w:t>
      </w:r>
    </w:p>
    <w:tbl>
      <w:tblPr>
        <w:tblStyle w:val="TableGrid"/>
        <w:tblW w:w="0" w:type="auto"/>
        <w:tblLook w:val="04A0" w:firstRow="1" w:lastRow="0" w:firstColumn="1" w:lastColumn="0" w:noHBand="0" w:noVBand="1"/>
      </w:tblPr>
      <w:tblGrid>
        <w:gridCol w:w="1659"/>
        <w:gridCol w:w="1415"/>
        <w:gridCol w:w="3178"/>
        <w:gridCol w:w="1574"/>
        <w:gridCol w:w="2028"/>
      </w:tblGrid>
      <w:tr w:rsidR="0022547F" w14:paraId="33E2C229" w14:textId="77777777" w:rsidTr="00610F66">
        <w:tc>
          <w:tcPr>
            <w:tcW w:w="1659" w:type="dxa"/>
          </w:tcPr>
          <w:p w14:paraId="0CB2495F" w14:textId="2666FB5A" w:rsidR="0022547F" w:rsidRDefault="0022547F" w:rsidP="00337902">
            <w:r>
              <w:t>Solis</w:t>
            </w:r>
          </w:p>
        </w:tc>
        <w:tc>
          <w:tcPr>
            <w:tcW w:w="1415" w:type="dxa"/>
          </w:tcPr>
          <w:p w14:paraId="2EB5755D" w14:textId="430B0F34" w:rsidR="0022547F" w:rsidRDefault="0022547F" w:rsidP="00337902">
            <w:r>
              <w:t>Loma</w:t>
            </w:r>
          </w:p>
        </w:tc>
        <w:tc>
          <w:tcPr>
            <w:tcW w:w="3178" w:type="dxa"/>
          </w:tcPr>
          <w:p w14:paraId="02643EF0" w14:textId="1A5324D8" w:rsidR="0022547F" w:rsidRDefault="0022547F" w:rsidP="00337902">
            <w:r>
              <w:t>Apraksts</w:t>
            </w:r>
          </w:p>
        </w:tc>
        <w:tc>
          <w:tcPr>
            <w:tcW w:w="1574" w:type="dxa"/>
          </w:tcPr>
          <w:p w14:paraId="5ACF41F8" w14:textId="35F9A817" w:rsidR="0022547F" w:rsidRDefault="0022547F" w:rsidP="00337902">
            <w:r>
              <w:t>Ievaddati</w:t>
            </w:r>
          </w:p>
        </w:tc>
        <w:tc>
          <w:tcPr>
            <w:tcW w:w="2028" w:type="dxa"/>
          </w:tcPr>
          <w:p w14:paraId="0BAAD60F" w14:textId="7959F391" w:rsidR="0022547F" w:rsidRDefault="0022547F" w:rsidP="00337902">
            <w:r>
              <w:t>Izvaddati</w:t>
            </w:r>
          </w:p>
        </w:tc>
      </w:tr>
      <w:tr w:rsidR="0022547F" w14:paraId="6DBF76F9" w14:textId="77777777" w:rsidTr="00610F66">
        <w:tc>
          <w:tcPr>
            <w:tcW w:w="1659" w:type="dxa"/>
          </w:tcPr>
          <w:p w14:paraId="1D3F6807" w14:textId="2796ACF3" w:rsidR="0022547F" w:rsidRDefault="0022547F" w:rsidP="00337902">
            <w:r w:rsidRPr="00AE0CB7">
              <w:t>1. Izveido priekšlikumu izveidot vai mainīt tipa definīciju un/vai EDK izmantošana scenāriju</w:t>
            </w:r>
          </w:p>
        </w:tc>
        <w:tc>
          <w:tcPr>
            <w:tcW w:w="1415" w:type="dxa"/>
          </w:tcPr>
          <w:p w14:paraId="248692CF" w14:textId="47238167" w:rsidR="0022547F" w:rsidRDefault="0022547F" w:rsidP="00AE0CB7">
            <w:r>
              <w:t>Izstrādātājs (projektētājs vai sistēmu analītiķis vai biznesa analītiķis)</w:t>
            </w:r>
          </w:p>
        </w:tc>
        <w:tc>
          <w:tcPr>
            <w:tcW w:w="3178" w:type="dxa"/>
          </w:tcPr>
          <w:p w14:paraId="59BAE6DD" w14:textId="0A655F2A" w:rsidR="00B4033E" w:rsidRDefault="0022547F" w:rsidP="0022547F">
            <w:r>
              <w:t>Izstrādātājs identificē paplašināšanas gadījumu, to dokumentējot ir jānosaka lietojuma iespējamie lietotāji, procesi un iesaistītie EDK objekti – dokumenti, mapes un saites.</w:t>
            </w:r>
          </w:p>
        </w:tc>
        <w:tc>
          <w:tcPr>
            <w:tcW w:w="1574" w:type="dxa"/>
          </w:tcPr>
          <w:p w14:paraId="72379A0D" w14:textId="5AEE1327" w:rsidR="0022547F" w:rsidRDefault="0022547F" w:rsidP="00337902">
            <w:r>
              <w:t>Piedāvātais EDK izmantošanas gadījums</w:t>
            </w:r>
            <w:r w:rsidR="00E25474">
              <w:t>, ekspertu priekšlikumi un papildinājumi</w:t>
            </w:r>
          </w:p>
        </w:tc>
        <w:tc>
          <w:tcPr>
            <w:tcW w:w="2028" w:type="dxa"/>
          </w:tcPr>
          <w:p w14:paraId="6BB73029" w14:textId="53C56A62" w:rsidR="0022547F" w:rsidRDefault="0022547F" w:rsidP="0036361F">
            <w:r>
              <w:t xml:space="preserve">EDK tipa definīcija, piemērs </w:t>
            </w:r>
            <w:r>
              <w:fldChar w:fldCharType="begin"/>
            </w:r>
            <w:r>
              <w:instrText xml:space="preserve"> REF _Ref336361624 \r \h </w:instrText>
            </w:r>
            <w:r>
              <w:fldChar w:fldCharType="separate"/>
            </w:r>
            <w:r w:rsidR="00BA7A10">
              <w:t>5.1.6</w:t>
            </w:r>
            <w:r>
              <w:fldChar w:fldCharType="end"/>
            </w:r>
            <w:r>
              <w:t xml:space="preserve">. sadaļā, tā īpašību definīcijas, piemērs </w:t>
            </w:r>
            <w:r>
              <w:fldChar w:fldCharType="begin"/>
            </w:r>
            <w:r>
              <w:instrText xml:space="preserve"> REF _Ref336361628 \r \h </w:instrText>
            </w:r>
            <w:r>
              <w:fldChar w:fldCharType="separate"/>
            </w:r>
            <w:r w:rsidR="00BA7A10">
              <w:t>5.1.7</w:t>
            </w:r>
            <w:r>
              <w:fldChar w:fldCharType="end"/>
            </w:r>
            <w:r>
              <w:t xml:space="preserve">. sadaļā un </w:t>
            </w:r>
            <w:r w:rsidR="0036361F">
              <w:t xml:space="preserve">EDK izmantošanas scenārija </w:t>
            </w:r>
            <w:r>
              <w:t xml:space="preserve">apraksts, piemērs </w:t>
            </w:r>
            <w:r>
              <w:lastRenderedPageBreak/>
              <w:fldChar w:fldCharType="begin"/>
            </w:r>
            <w:r>
              <w:instrText xml:space="preserve"> REF _Ref336361629 \r \h </w:instrText>
            </w:r>
            <w:r>
              <w:fldChar w:fldCharType="separate"/>
            </w:r>
            <w:r w:rsidR="00BA7A10">
              <w:t>5.4.1</w:t>
            </w:r>
            <w:r>
              <w:fldChar w:fldCharType="end"/>
            </w:r>
            <w:r>
              <w:t>. sadaļā.</w:t>
            </w:r>
            <w:r w:rsidR="002D0A34">
              <w:t xml:space="preserve"> Papildinājumi EDK repozitorija hierarhijas standartam, skatīt </w:t>
            </w:r>
            <w:r w:rsidR="002D0A34">
              <w:fldChar w:fldCharType="begin"/>
            </w:r>
            <w:r w:rsidR="002D0A34">
              <w:instrText xml:space="preserve"> REF _Ref336362364 \r \h </w:instrText>
            </w:r>
            <w:r w:rsidR="002D0A34">
              <w:fldChar w:fldCharType="separate"/>
            </w:r>
            <w:r w:rsidR="00BA7A10">
              <w:t>5.3</w:t>
            </w:r>
            <w:r w:rsidR="002D0A34">
              <w:fldChar w:fldCharType="end"/>
            </w:r>
            <w:r w:rsidR="002D0A34">
              <w:t>. pielikumu.</w:t>
            </w:r>
          </w:p>
        </w:tc>
      </w:tr>
      <w:tr w:rsidR="0022547F" w14:paraId="6ECD61D2" w14:textId="77777777" w:rsidTr="00610F66">
        <w:tc>
          <w:tcPr>
            <w:tcW w:w="1659" w:type="dxa"/>
          </w:tcPr>
          <w:p w14:paraId="654425D1" w14:textId="31FBFD2A" w:rsidR="0022547F" w:rsidRDefault="0022547F" w:rsidP="00337902">
            <w:r w:rsidRPr="0022547F">
              <w:lastRenderedPageBreak/>
              <w:t>2. Izskata priekšlikumu</w:t>
            </w:r>
          </w:p>
        </w:tc>
        <w:tc>
          <w:tcPr>
            <w:tcW w:w="1415" w:type="dxa"/>
          </w:tcPr>
          <w:p w14:paraId="026BAA68" w14:textId="2B2BFE97" w:rsidR="0022547F" w:rsidRDefault="0022547F" w:rsidP="00337902">
            <w:r>
              <w:t>VRAA darba grupa</w:t>
            </w:r>
          </w:p>
        </w:tc>
        <w:tc>
          <w:tcPr>
            <w:tcW w:w="3178" w:type="dxa"/>
          </w:tcPr>
          <w:p w14:paraId="77750556" w14:textId="3759C482" w:rsidR="0022547F" w:rsidRDefault="0022547F" w:rsidP="0022547F">
            <w:r>
              <w:t>VRAA darba grupā iesaistītie eksperti, izskata paplašināšanas risinājumu, ja nepieciešams, iesniedz priekšlikumus un papildinājumus.</w:t>
            </w:r>
          </w:p>
        </w:tc>
        <w:tc>
          <w:tcPr>
            <w:tcW w:w="1574" w:type="dxa"/>
          </w:tcPr>
          <w:p w14:paraId="5F5A9EDE" w14:textId="7C5E2E59" w:rsidR="0022547F" w:rsidRDefault="00E25474" w:rsidP="0036361F">
            <w:r>
              <w:t xml:space="preserve">EDK tipa definīcija, tā īpašību definīcijas un </w:t>
            </w:r>
            <w:r w:rsidR="0036361F">
              <w:t>EDK izmantošanas scenārija apraksts</w:t>
            </w:r>
          </w:p>
        </w:tc>
        <w:tc>
          <w:tcPr>
            <w:tcW w:w="2028" w:type="dxa"/>
          </w:tcPr>
          <w:p w14:paraId="2A7893DD" w14:textId="4B9139E6" w:rsidR="0022547F" w:rsidRDefault="00E25474" w:rsidP="00337902">
            <w:r>
              <w:t>Priekšlikumi un papildinājumi.</w:t>
            </w:r>
          </w:p>
        </w:tc>
      </w:tr>
      <w:tr w:rsidR="00E25474" w14:paraId="3AD06895" w14:textId="77777777" w:rsidTr="00610F66">
        <w:tc>
          <w:tcPr>
            <w:tcW w:w="1659" w:type="dxa"/>
          </w:tcPr>
          <w:p w14:paraId="582E9BA4" w14:textId="38045C38" w:rsidR="00E25474" w:rsidRDefault="00E25474" w:rsidP="00E25474">
            <w:r w:rsidRPr="00E25474">
              <w:t>3. Ir papildinājumi?</w:t>
            </w:r>
          </w:p>
        </w:tc>
        <w:tc>
          <w:tcPr>
            <w:tcW w:w="1415" w:type="dxa"/>
          </w:tcPr>
          <w:p w14:paraId="0F15C137" w14:textId="49A7DCCF" w:rsidR="00E25474" w:rsidRDefault="00E25474" w:rsidP="00337902">
            <w:r>
              <w:t>VRAA darba grupa</w:t>
            </w:r>
          </w:p>
        </w:tc>
        <w:tc>
          <w:tcPr>
            <w:tcW w:w="3178" w:type="dxa"/>
          </w:tcPr>
          <w:p w14:paraId="50A21E44" w14:textId="28EED469" w:rsidR="00E25474" w:rsidRDefault="00E25474" w:rsidP="0036361F">
            <w:r>
              <w:t xml:space="preserve">Ja ir nepieciešams papildināt tipa definīciju, tā īpašību definīcijas vai </w:t>
            </w:r>
            <w:r w:rsidR="0036361F">
              <w:t>EDK izmantošanas scenārija</w:t>
            </w:r>
            <w:r w:rsidR="00B66E98">
              <w:t xml:space="preserve"> </w:t>
            </w:r>
            <w:r>
              <w:t>aprakstu, tad process atgriežas pirmajā solī, pretējā gadījumā, izstrādātājs var aktualizēt EDK ārējo saskarņu projektējumu</w:t>
            </w:r>
          </w:p>
        </w:tc>
        <w:tc>
          <w:tcPr>
            <w:tcW w:w="1574" w:type="dxa"/>
          </w:tcPr>
          <w:p w14:paraId="766FF4E3" w14:textId="53D78867" w:rsidR="00E25474" w:rsidRDefault="00E25474" w:rsidP="00337902">
            <w:r>
              <w:t>Priekšlikumi un papildinājumi.</w:t>
            </w:r>
          </w:p>
        </w:tc>
        <w:tc>
          <w:tcPr>
            <w:tcW w:w="2028" w:type="dxa"/>
          </w:tcPr>
          <w:p w14:paraId="2024B214" w14:textId="372B670C" w:rsidR="00E25474" w:rsidRDefault="00E25474" w:rsidP="00337902">
            <w:r>
              <w:t>Lēmums uzsākt EDK ārējo saskarņu projektējumu</w:t>
            </w:r>
          </w:p>
        </w:tc>
      </w:tr>
      <w:tr w:rsidR="00E25474" w14:paraId="2872645F" w14:textId="77777777" w:rsidTr="00610F66">
        <w:tc>
          <w:tcPr>
            <w:tcW w:w="1659" w:type="dxa"/>
          </w:tcPr>
          <w:p w14:paraId="0ED2BAD8" w14:textId="471C9B6F" w:rsidR="00E25474" w:rsidRPr="00E25474" w:rsidRDefault="00E25474" w:rsidP="00E25474">
            <w:r w:rsidRPr="00E25474">
              <w:t>4. Izveido jaunu versiju EDK ārējo saskarņu projektējumam</w:t>
            </w:r>
          </w:p>
        </w:tc>
        <w:tc>
          <w:tcPr>
            <w:tcW w:w="1415" w:type="dxa"/>
          </w:tcPr>
          <w:p w14:paraId="45569C74" w14:textId="41E930EF" w:rsidR="00E25474" w:rsidRDefault="00E25474" w:rsidP="00337902">
            <w:r>
              <w:t>Izstrādātājs</w:t>
            </w:r>
          </w:p>
        </w:tc>
        <w:tc>
          <w:tcPr>
            <w:tcW w:w="3178" w:type="dxa"/>
          </w:tcPr>
          <w:p w14:paraId="26BCD985" w14:textId="16B1116F" w:rsidR="00E25474" w:rsidRDefault="002D0A34" w:rsidP="00AB02BC">
            <w:r>
              <w:t xml:space="preserve">Izstrādātājs aktualizē EDK ārējo saskarņu projektējuma pielikumus </w:t>
            </w:r>
            <w:r>
              <w:fldChar w:fldCharType="begin"/>
            </w:r>
            <w:r>
              <w:instrText xml:space="preserve"> REF _Ref320541803 \r \h </w:instrText>
            </w:r>
            <w:r>
              <w:fldChar w:fldCharType="separate"/>
            </w:r>
            <w:r w:rsidR="00BA7A10">
              <w:t>5.1</w:t>
            </w:r>
            <w:r>
              <w:fldChar w:fldCharType="end"/>
            </w:r>
            <w:r>
              <w:t>. Repozitorija tipi un</w:t>
            </w:r>
            <w:r w:rsidR="0036361F">
              <w:t xml:space="preserve">, ja nepieciešams, </w:t>
            </w:r>
            <w:r>
              <w:t>EDK repozitorija hierarhijas standartu</w:t>
            </w:r>
            <w:r w:rsidR="0036361F">
              <w:t>.</w:t>
            </w:r>
            <w:r>
              <w:t xml:space="preserve"> </w:t>
            </w:r>
            <w:r w:rsidR="0036361F">
              <w:t>EDK izmantošanas scenārija aprakstu</w:t>
            </w:r>
            <w:r>
              <w:t xml:space="preserve"> izvieto pielikumā</w:t>
            </w:r>
            <w:r w:rsidR="00AB02BC">
              <w:t xml:space="preserve"> </w:t>
            </w:r>
            <w:r w:rsidR="00AB02BC">
              <w:fldChar w:fldCharType="begin"/>
            </w:r>
            <w:r w:rsidR="00AB02BC">
              <w:instrText xml:space="preserve"> REF _Ref336364728 \r \h </w:instrText>
            </w:r>
            <w:r w:rsidR="00AB02BC">
              <w:fldChar w:fldCharType="separate"/>
            </w:r>
            <w:r w:rsidR="00BA7A10">
              <w:t>0</w:t>
            </w:r>
            <w:r w:rsidR="00AB02BC">
              <w:fldChar w:fldCharType="end"/>
            </w:r>
            <w:r w:rsidR="00AB02BC">
              <w:t>.pielikumā.</w:t>
            </w:r>
          </w:p>
        </w:tc>
        <w:tc>
          <w:tcPr>
            <w:tcW w:w="1574" w:type="dxa"/>
          </w:tcPr>
          <w:p w14:paraId="35F192D1" w14:textId="2AE6AD5F" w:rsidR="00E25474" w:rsidRDefault="002D0A34" w:rsidP="00610F66">
            <w:r>
              <w:t xml:space="preserve">1. un </w:t>
            </w:r>
            <w:r w:rsidR="00610F66">
              <w:t>3. soļu izvaddati</w:t>
            </w:r>
          </w:p>
        </w:tc>
        <w:tc>
          <w:tcPr>
            <w:tcW w:w="2028" w:type="dxa"/>
          </w:tcPr>
          <w:p w14:paraId="0F9A2B0E" w14:textId="279B989F" w:rsidR="00E25474" w:rsidRDefault="00610F66" w:rsidP="00337902">
            <w:r>
              <w:t>Jauna EDK ārējo saskarņu projektējuma versija.</w:t>
            </w:r>
          </w:p>
        </w:tc>
      </w:tr>
      <w:tr w:rsidR="00610F66" w14:paraId="15F31C0F" w14:textId="77777777" w:rsidTr="00610F66">
        <w:tc>
          <w:tcPr>
            <w:tcW w:w="1659" w:type="dxa"/>
          </w:tcPr>
          <w:p w14:paraId="772D8368" w14:textId="1988E628" w:rsidR="00610F66" w:rsidRPr="00E25474" w:rsidRDefault="00610F66" w:rsidP="00E25474">
            <w:r w:rsidRPr="00610F66">
              <w:t>5. Izplata EDK ārējo saskarņu projektējuma jauno versiju</w:t>
            </w:r>
          </w:p>
        </w:tc>
        <w:tc>
          <w:tcPr>
            <w:tcW w:w="1415" w:type="dxa"/>
          </w:tcPr>
          <w:p w14:paraId="28171921" w14:textId="33F23D50" w:rsidR="00610F66" w:rsidRDefault="00610F66" w:rsidP="00337902">
            <w:r>
              <w:t>VRAA darba grupa</w:t>
            </w:r>
          </w:p>
        </w:tc>
        <w:tc>
          <w:tcPr>
            <w:tcW w:w="3178" w:type="dxa"/>
          </w:tcPr>
          <w:p w14:paraId="192BD3A5" w14:textId="60C34A54" w:rsidR="00610F66" w:rsidRDefault="00610F66" w:rsidP="00610F66">
            <w:r>
              <w:t>VRAA izplata aktualizēto EDK ārējo saskarņu projektējuma versiju visiem EDK izmantojošo informācijas sistēmu izstrādātājiem un uzturētājiem.</w:t>
            </w:r>
          </w:p>
        </w:tc>
        <w:tc>
          <w:tcPr>
            <w:tcW w:w="1574" w:type="dxa"/>
          </w:tcPr>
          <w:p w14:paraId="41630D73" w14:textId="549D5F99" w:rsidR="00610F66" w:rsidRDefault="00610F66" w:rsidP="00610F66">
            <w:r>
              <w:t>Jauna EDK ārējo saskarņu projektējuma versija.</w:t>
            </w:r>
          </w:p>
        </w:tc>
        <w:tc>
          <w:tcPr>
            <w:tcW w:w="2028" w:type="dxa"/>
          </w:tcPr>
          <w:p w14:paraId="1007CA93" w14:textId="5539FE95" w:rsidR="00610F66" w:rsidRDefault="00610F66" w:rsidP="00337902">
            <w:r>
              <w:t>Jauna EDK ārējo saskarņu projektējuma versija.</w:t>
            </w:r>
          </w:p>
        </w:tc>
      </w:tr>
      <w:tr w:rsidR="00610F66" w14:paraId="068A02D6" w14:textId="77777777" w:rsidTr="00610F66">
        <w:tc>
          <w:tcPr>
            <w:tcW w:w="1659" w:type="dxa"/>
          </w:tcPr>
          <w:p w14:paraId="06D2E80B" w14:textId="23D6B43C" w:rsidR="00610F66" w:rsidRPr="00610F66" w:rsidRDefault="00610F66" w:rsidP="00E25474">
            <w:r w:rsidRPr="00610F66">
              <w:t>6. Iepazīstas ar EDK AS jauno versiju</w:t>
            </w:r>
          </w:p>
        </w:tc>
        <w:tc>
          <w:tcPr>
            <w:tcW w:w="1415" w:type="dxa"/>
          </w:tcPr>
          <w:p w14:paraId="641CACB6" w14:textId="31BC8FC3" w:rsidR="00610F66" w:rsidRDefault="00610F66" w:rsidP="00610F66">
            <w:r>
              <w:t>Citi izstrādātāji – EDK izmantojošo informācijas sistēmu izstrādātāji un uzturētāji</w:t>
            </w:r>
          </w:p>
        </w:tc>
        <w:tc>
          <w:tcPr>
            <w:tcW w:w="3178" w:type="dxa"/>
          </w:tcPr>
          <w:p w14:paraId="3B1A9D3B" w14:textId="62DC05B9" w:rsidR="00610F66" w:rsidRDefault="00610F66" w:rsidP="00610F66">
            <w:r>
              <w:t>Izstrādātāji, izvērtē izmaiņu ietekmi uz izstrādē vai uzturēšanā esošajām informācijas sistēmām.</w:t>
            </w:r>
          </w:p>
        </w:tc>
        <w:tc>
          <w:tcPr>
            <w:tcW w:w="1574" w:type="dxa"/>
          </w:tcPr>
          <w:p w14:paraId="070EB57B" w14:textId="3B07E95B" w:rsidR="00610F66" w:rsidRDefault="00610F66" w:rsidP="00610F66">
            <w:r>
              <w:t>Jauna EDK ārējo saskarņu projektējuma versija.</w:t>
            </w:r>
          </w:p>
        </w:tc>
        <w:tc>
          <w:tcPr>
            <w:tcW w:w="2028" w:type="dxa"/>
          </w:tcPr>
          <w:p w14:paraId="5A54E961" w14:textId="68B66EA1" w:rsidR="00610F66" w:rsidRDefault="00610F66" w:rsidP="00337902">
            <w:r>
              <w:t>Iebildumi un priekšlikumi</w:t>
            </w:r>
          </w:p>
        </w:tc>
      </w:tr>
      <w:tr w:rsidR="00303351" w14:paraId="38C2BF44" w14:textId="77777777" w:rsidTr="00610F66">
        <w:tc>
          <w:tcPr>
            <w:tcW w:w="1659" w:type="dxa"/>
          </w:tcPr>
          <w:p w14:paraId="23CADB0E" w14:textId="09FDE6F9" w:rsidR="00303351" w:rsidRPr="00610F66" w:rsidRDefault="00303351" w:rsidP="00E25474">
            <w:r w:rsidRPr="00303351">
              <w:lastRenderedPageBreak/>
              <w:t>7. Izskata iebildumus un priekšlikumus</w:t>
            </w:r>
          </w:p>
        </w:tc>
        <w:tc>
          <w:tcPr>
            <w:tcW w:w="1415" w:type="dxa"/>
          </w:tcPr>
          <w:p w14:paraId="38426D9F" w14:textId="6108A39C" w:rsidR="00303351" w:rsidRDefault="00303351" w:rsidP="00610F66">
            <w:r>
              <w:t>VRAA darba grupa</w:t>
            </w:r>
          </w:p>
        </w:tc>
        <w:tc>
          <w:tcPr>
            <w:tcW w:w="3178" w:type="dxa"/>
          </w:tcPr>
          <w:p w14:paraId="677435D1" w14:textId="20BFABE6" w:rsidR="00303351" w:rsidRDefault="00303351" w:rsidP="00F408DB">
            <w:r>
              <w:t>Izskata citu izstrādātāju iebildumus un priekšlikumus, ja tādi ir.</w:t>
            </w:r>
            <w:r w:rsidR="00F408DB">
              <w:t xml:space="preserve"> Izlemj kuri iebildumi un papildinājumi ir atbalstāmi.</w:t>
            </w:r>
          </w:p>
        </w:tc>
        <w:tc>
          <w:tcPr>
            <w:tcW w:w="1574" w:type="dxa"/>
          </w:tcPr>
          <w:p w14:paraId="70417095" w14:textId="62A1EF72" w:rsidR="00303351" w:rsidRDefault="00303351" w:rsidP="00610F66">
            <w:r>
              <w:t>Iebildumi un priekšlikumi</w:t>
            </w:r>
          </w:p>
        </w:tc>
        <w:tc>
          <w:tcPr>
            <w:tcW w:w="2028" w:type="dxa"/>
          </w:tcPr>
          <w:p w14:paraId="19890648" w14:textId="4DD642A3" w:rsidR="00303351" w:rsidRDefault="00F408DB" w:rsidP="00303351">
            <w:r>
              <w:t>Atbalstīti iebildumi un priekšlikumi</w:t>
            </w:r>
          </w:p>
        </w:tc>
      </w:tr>
      <w:tr w:rsidR="00F408DB" w14:paraId="0034C1E8" w14:textId="77777777" w:rsidTr="00610F66">
        <w:tc>
          <w:tcPr>
            <w:tcW w:w="1659" w:type="dxa"/>
          </w:tcPr>
          <w:p w14:paraId="05A940E3" w14:textId="7CD99E6D" w:rsidR="00F408DB" w:rsidRPr="00303351" w:rsidRDefault="00F408DB" w:rsidP="00E25474">
            <w:r w:rsidRPr="00F408DB">
              <w:t>8. Ir atbalstīti iebildumi un priekšlikumi?</w:t>
            </w:r>
          </w:p>
        </w:tc>
        <w:tc>
          <w:tcPr>
            <w:tcW w:w="1415" w:type="dxa"/>
          </w:tcPr>
          <w:p w14:paraId="492AFBB0" w14:textId="003CA9A6" w:rsidR="00F408DB" w:rsidRDefault="00F408DB" w:rsidP="00610F66">
            <w:r>
              <w:t>VRAA darba grupa</w:t>
            </w:r>
          </w:p>
        </w:tc>
        <w:tc>
          <w:tcPr>
            <w:tcW w:w="3178" w:type="dxa"/>
          </w:tcPr>
          <w:p w14:paraId="110663C2" w14:textId="6D770D16" w:rsidR="00F408DB" w:rsidRDefault="00F408DB" w:rsidP="00F408DB">
            <w:r>
              <w:t>Atbalstītu iebildumu vai papildinājumu gadījumā process atgriežas pirmajā solī, pretējā gadījumā VRAA darba grupa apstiprina EDK ārējo saskarņu projektējuma izmaiņas.</w:t>
            </w:r>
          </w:p>
        </w:tc>
        <w:tc>
          <w:tcPr>
            <w:tcW w:w="1574" w:type="dxa"/>
          </w:tcPr>
          <w:p w14:paraId="3D2DD4A1" w14:textId="448AF84B" w:rsidR="00F408DB" w:rsidRDefault="00F408DB" w:rsidP="00610F66">
            <w:r>
              <w:t>Atbalstīti iebildumi un priekšlikumi</w:t>
            </w:r>
          </w:p>
        </w:tc>
        <w:tc>
          <w:tcPr>
            <w:tcW w:w="2028" w:type="dxa"/>
          </w:tcPr>
          <w:p w14:paraId="22430573" w14:textId="61BD5717" w:rsidR="00F408DB" w:rsidRDefault="00F408DB" w:rsidP="00303351">
            <w:r>
              <w:t>Lēmums apstiprināt izmainītu EDK ārējo saskarņu projektējumu</w:t>
            </w:r>
          </w:p>
        </w:tc>
      </w:tr>
      <w:tr w:rsidR="00F408DB" w14:paraId="73693DF4" w14:textId="77777777" w:rsidTr="00610F66">
        <w:tc>
          <w:tcPr>
            <w:tcW w:w="1659" w:type="dxa"/>
          </w:tcPr>
          <w:p w14:paraId="6C4E5744" w14:textId="2AE4DD75" w:rsidR="00F408DB" w:rsidRPr="00F408DB" w:rsidRDefault="00F408DB" w:rsidP="00E25474">
            <w:r w:rsidRPr="00F408DB">
              <w:t>9. Izplata EDK ārējo saskarņu projektējuma apstiprinātu versiju.</w:t>
            </w:r>
          </w:p>
        </w:tc>
        <w:tc>
          <w:tcPr>
            <w:tcW w:w="1415" w:type="dxa"/>
          </w:tcPr>
          <w:p w14:paraId="1476C0AB" w14:textId="20863547" w:rsidR="00F408DB" w:rsidRDefault="00F408DB" w:rsidP="00610F66">
            <w:r>
              <w:t>VRAA darba grupa</w:t>
            </w:r>
          </w:p>
        </w:tc>
        <w:tc>
          <w:tcPr>
            <w:tcW w:w="3178" w:type="dxa"/>
          </w:tcPr>
          <w:p w14:paraId="2ACA286E" w14:textId="3B73456B" w:rsidR="00F408DB" w:rsidRDefault="00F408DB" w:rsidP="00F408DB">
            <w:r>
              <w:t>VRAA izplata apstiprināto EDK ārējo saskarņu projektējuma versiju visiem EDK izmantojošo informācijas sistēmu izstrādātājiem un uzturētājiem.</w:t>
            </w:r>
          </w:p>
        </w:tc>
        <w:tc>
          <w:tcPr>
            <w:tcW w:w="1574" w:type="dxa"/>
          </w:tcPr>
          <w:p w14:paraId="287DC24E" w14:textId="68B3466F" w:rsidR="00F408DB" w:rsidRDefault="00F408DB" w:rsidP="00F408DB">
            <w:r>
              <w:t>Apstiprināts EDK ārējo saskarņu projektējums.</w:t>
            </w:r>
          </w:p>
        </w:tc>
        <w:tc>
          <w:tcPr>
            <w:tcW w:w="2028" w:type="dxa"/>
          </w:tcPr>
          <w:p w14:paraId="7B93E29B" w14:textId="1D9AFE65" w:rsidR="00F408DB" w:rsidRDefault="00F408DB" w:rsidP="00303351">
            <w:r>
              <w:t>Apstiprināts EDK ārējo saskarņu projektējums.</w:t>
            </w:r>
          </w:p>
        </w:tc>
      </w:tr>
    </w:tbl>
    <w:p w14:paraId="4B9F0532" w14:textId="307E2687" w:rsidR="00D6760E" w:rsidRDefault="002031E1" w:rsidP="00D6760E">
      <w:pPr>
        <w:pStyle w:val="Heading1"/>
      </w:pPr>
      <w:bookmarkStart w:id="81" w:name="_Toc378693635"/>
      <w:r w:rsidRPr="002362DF">
        <w:lastRenderedPageBreak/>
        <w:t>Servisi</w:t>
      </w:r>
      <w:bookmarkEnd w:id="77"/>
      <w:bookmarkEnd w:id="81"/>
    </w:p>
    <w:p w14:paraId="23EF2C9E" w14:textId="194D7722" w:rsidR="004F0D7A" w:rsidRPr="004F0D7A" w:rsidRDefault="004F0D7A" w:rsidP="004F0D7A">
      <w:r>
        <w:t xml:space="preserve">Visu metožu atgriezto kļūdu kopsavilkumu skatīt </w:t>
      </w:r>
      <w:r>
        <w:fldChar w:fldCharType="begin"/>
      </w:r>
      <w:r>
        <w:instrText xml:space="preserve"> REF _Ref320282339 \r \h </w:instrText>
      </w:r>
      <w:r>
        <w:fldChar w:fldCharType="separate"/>
      </w:r>
      <w:r w:rsidR="00BA7A10">
        <w:t>3.8</w:t>
      </w:r>
      <w:r>
        <w:fldChar w:fldCharType="end"/>
      </w:r>
      <w:r>
        <w:t>. nodaļā.</w:t>
      </w:r>
    </w:p>
    <w:p w14:paraId="2D830946" w14:textId="6A065441" w:rsidR="00B218C2" w:rsidRPr="002362DF" w:rsidRDefault="007403A7" w:rsidP="00B218C2">
      <w:pPr>
        <w:pStyle w:val="Heading2"/>
      </w:pPr>
      <w:bookmarkStart w:id="82" w:name="_Toc378693636"/>
      <w:r>
        <w:t>Repozitorija metodes</w:t>
      </w:r>
      <w:bookmarkEnd w:id="82"/>
    </w:p>
    <w:p w14:paraId="257FC281" w14:textId="2C3DF383" w:rsidR="00B218C2" w:rsidRPr="002362DF" w:rsidRDefault="007403A7" w:rsidP="00B218C2">
      <w:pPr>
        <w:pStyle w:val="Heading3"/>
      </w:pPr>
      <w:bookmarkStart w:id="83" w:name="_Toc314584677"/>
      <w:bookmarkStart w:id="84" w:name="_Toc378693637"/>
      <w:r>
        <w:t>Metode „</w:t>
      </w:r>
      <w:r w:rsidR="00B218C2" w:rsidRPr="002362DF">
        <w:t>getRepositories</w:t>
      </w:r>
      <w:bookmarkEnd w:id="83"/>
      <w:r>
        <w:t>”</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882"/>
      </w:tblGrid>
      <w:tr w:rsidR="00B218C2" w:rsidRPr="002362DF" w14:paraId="0AEC2C13" w14:textId="77777777" w:rsidTr="007403A7">
        <w:tc>
          <w:tcPr>
            <w:tcW w:w="2972" w:type="dxa"/>
            <w:tcBorders>
              <w:right w:val="nil"/>
            </w:tcBorders>
          </w:tcPr>
          <w:p w14:paraId="315599B8" w14:textId="77777777" w:rsidR="00B218C2" w:rsidRPr="002362DF" w:rsidRDefault="00B218C2" w:rsidP="00B218C2">
            <w:pPr>
              <w:pStyle w:val="MessageHeader"/>
            </w:pPr>
            <w:r w:rsidRPr="002362DF">
              <w:t>Identifikators</w:t>
            </w:r>
          </w:p>
        </w:tc>
        <w:tc>
          <w:tcPr>
            <w:tcW w:w="6882" w:type="dxa"/>
            <w:tcBorders>
              <w:left w:val="nil"/>
              <w:bottom w:val="single" w:sz="4" w:space="0" w:color="auto"/>
            </w:tcBorders>
          </w:tcPr>
          <w:p w14:paraId="3BF6ECEE" w14:textId="4C75D2E1" w:rsidR="00B218C2" w:rsidRPr="002362DF" w:rsidRDefault="00B218C2" w:rsidP="00B218C2">
            <w:pPr>
              <w:pStyle w:val="Tablebody"/>
            </w:pPr>
            <w:r w:rsidRPr="002362DF">
              <w:rPr>
                <w:i/>
              </w:rPr>
              <w:t>getRepositories</w:t>
            </w:r>
          </w:p>
        </w:tc>
      </w:tr>
      <w:tr w:rsidR="00B218C2" w:rsidRPr="002362DF" w14:paraId="40010E5C" w14:textId="77777777" w:rsidTr="007403A7">
        <w:tc>
          <w:tcPr>
            <w:tcW w:w="2972" w:type="dxa"/>
            <w:tcBorders>
              <w:right w:val="nil"/>
            </w:tcBorders>
          </w:tcPr>
          <w:p w14:paraId="21637E91" w14:textId="77777777" w:rsidR="00B218C2" w:rsidRPr="002362DF" w:rsidRDefault="00B218C2" w:rsidP="00B218C2">
            <w:pPr>
              <w:pStyle w:val="MessageHeader"/>
            </w:pPr>
            <w:r w:rsidRPr="002362DF">
              <w:t>Nosaukums</w:t>
            </w:r>
          </w:p>
        </w:tc>
        <w:tc>
          <w:tcPr>
            <w:tcW w:w="6882" w:type="dxa"/>
            <w:tcBorders>
              <w:left w:val="nil"/>
            </w:tcBorders>
          </w:tcPr>
          <w:p w14:paraId="00FB33DB" w14:textId="77777777" w:rsidR="00B218C2" w:rsidRPr="002362DF" w:rsidRDefault="00B218C2" w:rsidP="00B218C2">
            <w:pPr>
              <w:pStyle w:val="Tablebody"/>
            </w:pPr>
            <w:r w:rsidRPr="002362DF">
              <w:t>Izgūt repozitorijus</w:t>
            </w:r>
          </w:p>
        </w:tc>
      </w:tr>
      <w:tr w:rsidR="00B218C2" w:rsidRPr="002362DF" w14:paraId="03AF04A3" w14:textId="77777777" w:rsidTr="00B218C2">
        <w:tc>
          <w:tcPr>
            <w:tcW w:w="9854" w:type="dxa"/>
            <w:gridSpan w:val="2"/>
            <w:tcBorders>
              <w:bottom w:val="nil"/>
            </w:tcBorders>
          </w:tcPr>
          <w:p w14:paraId="438941D3" w14:textId="77777777" w:rsidR="00B218C2" w:rsidRPr="002362DF" w:rsidRDefault="00B218C2" w:rsidP="00B218C2">
            <w:pPr>
              <w:pStyle w:val="MessageHeader"/>
            </w:pPr>
            <w:r w:rsidRPr="002362DF">
              <w:t>Ievads</w:t>
            </w:r>
          </w:p>
        </w:tc>
      </w:tr>
      <w:tr w:rsidR="00B218C2" w:rsidRPr="002362DF" w14:paraId="10496168" w14:textId="77777777" w:rsidTr="00B218C2">
        <w:tc>
          <w:tcPr>
            <w:tcW w:w="9854" w:type="dxa"/>
            <w:gridSpan w:val="2"/>
            <w:tcBorders>
              <w:top w:val="nil"/>
            </w:tcBorders>
          </w:tcPr>
          <w:p w14:paraId="6C51918B" w14:textId="2E9B9EE0" w:rsidR="00B218C2" w:rsidRPr="002362DF" w:rsidRDefault="00B218C2" w:rsidP="00B218C2">
            <w:pPr>
              <w:pStyle w:val="Tablebody"/>
            </w:pPr>
            <w:r w:rsidRPr="002362DF">
              <w:t>Atgriež sarakstu ar repozitorijiem, kurus apkalpo serviss.</w:t>
            </w:r>
          </w:p>
        </w:tc>
      </w:tr>
      <w:tr w:rsidR="00B218C2" w:rsidRPr="002362DF" w14:paraId="3E40DE72" w14:textId="77777777" w:rsidTr="00B218C2">
        <w:tc>
          <w:tcPr>
            <w:tcW w:w="9854" w:type="dxa"/>
            <w:gridSpan w:val="2"/>
            <w:tcBorders>
              <w:bottom w:val="nil"/>
            </w:tcBorders>
          </w:tcPr>
          <w:p w14:paraId="1005815F" w14:textId="77777777" w:rsidR="00B218C2" w:rsidRPr="002362DF" w:rsidRDefault="00B218C2" w:rsidP="00B218C2">
            <w:pPr>
              <w:pStyle w:val="MessageHeader"/>
            </w:pPr>
            <w:r w:rsidRPr="002362DF">
              <w:t>Ievaddati</w:t>
            </w:r>
          </w:p>
        </w:tc>
      </w:tr>
      <w:tr w:rsidR="00B218C2" w:rsidRPr="002362DF" w14:paraId="4DE5A90B" w14:textId="77777777" w:rsidTr="00B218C2">
        <w:tc>
          <w:tcPr>
            <w:tcW w:w="9854" w:type="dxa"/>
            <w:gridSpan w:val="2"/>
            <w:tcBorders>
              <w:top w:val="nil"/>
            </w:tcBorders>
          </w:tcPr>
          <w:p w14:paraId="639CD26C" w14:textId="76C3913D" w:rsidR="006D4478" w:rsidRPr="002362DF" w:rsidRDefault="006D4478" w:rsidP="006D4478">
            <w:pPr>
              <w:pStyle w:val="TableListBullet"/>
            </w:pPr>
            <w:r>
              <w:rPr>
                <w:b/>
              </w:rPr>
              <w:t xml:space="preserve">extension </w:t>
            </w:r>
            <w:r>
              <w:t xml:space="preserve">– elements papildus datiem, specifiskai repozitorija vai programmatūras realizācijai. Šajā metodē elementa vērtība un/vai tā struktūra tiek ignorēta: </w:t>
            </w:r>
            <w:r w:rsidR="00FF4FD8" w:rsidRPr="009F0AA6">
              <w:rPr>
                <w:b/>
                <w:i/>
              </w:rPr>
              <w:t>null</w:t>
            </w:r>
            <w:r>
              <w:t xml:space="preserve">. </w:t>
            </w:r>
          </w:p>
          <w:p w14:paraId="59A29973" w14:textId="26D3F0C9" w:rsidR="00B218C2" w:rsidRPr="002362DF" w:rsidRDefault="006D4478" w:rsidP="00002AA3">
            <w:pPr>
              <w:pStyle w:val="Pictureposition"/>
            </w:pPr>
            <w:r>
              <w:rPr>
                <w:noProof/>
                <w:lang w:eastAsia="lv-LV"/>
              </w:rPr>
              <w:drawing>
                <wp:inline distT="0" distB="0" distL="0" distR="0" wp14:anchorId="2BC906B1" wp14:editId="14A76F78">
                  <wp:extent cx="6120130" cy="10902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getRepositories.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1090295"/>
                          </a:xfrm>
                          <a:prstGeom prst="rect">
                            <a:avLst/>
                          </a:prstGeom>
                        </pic:spPr>
                      </pic:pic>
                    </a:graphicData>
                  </a:graphic>
                </wp:inline>
              </w:drawing>
            </w:r>
          </w:p>
        </w:tc>
      </w:tr>
      <w:tr w:rsidR="00B218C2" w:rsidRPr="002362DF" w14:paraId="0C63698F" w14:textId="77777777" w:rsidTr="00B218C2">
        <w:tc>
          <w:tcPr>
            <w:tcW w:w="9854" w:type="dxa"/>
            <w:gridSpan w:val="2"/>
            <w:tcBorders>
              <w:bottom w:val="nil"/>
            </w:tcBorders>
          </w:tcPr>
          <w:p w14:paraId="323A9498" w14:textId="77777777" w:rsidR="00B218C2" w:rsidRPr="002362DF" w:rsidRDefault="00B218C2" w:rsidP="00B218C2">
            <w:pPr>
              <w:pStyle w:val="MessageHeader"/>
            </w:pPr>
            <w:r w:rsidRPr="002362DF">
              <w:t>Izvaddati</w:t>
            </w:r>
          </w:p>
        </w:tc>
      </w:tr>
      <w:tr w:rsidR="00B218C2" w:rsidRPr="002362DF" w14:paraId="27AD5CBD" w14:textId="77777777" w:rsidTr="00B218C2">
        <w:tc>
          <w:tcPr>
            <w:tcW w:w="9854" w:type="dxa"/>
            <w:gridSpan w:val="2"/>
            <w:tcBorders>
              <w:top w:val="nil"/>
            </w:tcBorders>
          </w:tcPr>
          <w:p w14:paraId="5B48F0D8" w14:textId="5D4F9377" w:rsidR="00B218C2" w:rsidRPr="002362DF" w:rsidRDefault="00B218C2" w:rsidP="00B218C2">
            <w:pPr>
              <w:pStyle w:val="Tablebody"/>
            </w:pPr>
            <w:r w:rsidRPr="002362DF">
              <w:rPr>
                <w:b/>
              </w:rPr>
              <w:t>&lt;cmisRepositoryEntryType&gt;</w:t>
            </w:r>
            <w:r w:rsidR="00002AA3" w:rsidRPr="002362DF">
              <w:t xml:space="preserve"> –</w:t>
            </w:r>
            <w:r w:rsidRPr="002362DF">
              <w:t xml:space="preserve"> saraksts ar vienu ierakstu:</w:t>
            </w:r>
          </w:p>
          <w:p w14:paraId="184C6829" w14:textId="221830F7" w:rsidR="00B218C2" w:rsidRPr="002362DF" w:rsidRDefault="00B218C2" w:rsidP="007F7B13">
            <w:pPr>
              <w:pStyle w:val="TableListBullet"/>
            </w:pPr>
            <w:r w:rsidRPr="004F0D7A">
              <w:rPr>
                <w:b/>
              </w:rPr>
              <w:t>repositoryId</w:t>
            </w:r>
            <w:r w:rsidRPr="002362DF">
              <w:t xml:space="preserve"> – repozitorija identifikators: URN:IVIS:100266:EDK-0000001</w:t>
            </w:r>
            <w:r w:rsidR="00135806" w:rsidRPr="002362DF">
              <w:t>;</w:t>
            </w:r>
          </w:p>
          <w:p w14:paraId="4644B0A1" w14:textId="151B4555" w:rsidR="00B218C2" w:rsidRPr="002362DF" w:rsidRDefault="00B218C2" w:rsidP="007F7B13">
            <w:pPr>
              <w:pStyle w:val="TableListBullet"/>
            </w:pPr>
            <w:r w:rsidRPr="002362DF">
              <w:rPr>
                <w:b/>
              </w:rPr>
              <w:t>repositoryName</w:t>
            </w:r>
            <w:r w:rsidRPr="002362DF">
              <w:t xml:space="preserve"> – repozitorija nosaukums: </w:t>
            </w:r>
            <w:r w:rsidRPr="002362DF">
              <w:rPr>
                <w:b/>
              </w:rPr>
              <w:t>VISS EDK</w:t>
            </w:r>
            <w:r w:rsidR="00135806" w:rsidRPr="002362DF">
              <w:t>.</w:t>
            </w:r>
          </w:p>
          <w:p w14:paraId="5438F21E" w14:textId="6EC25C1A" w:rsidR="000A1492" w:rsidRPr="002362DF" w:rsidRDefault="00B218C2" w:rsidP="00002AA3">
            <w:pPr>
              <w:pStyle w:val="Pictureposition"/>
            </w:pPr>
            <w:r w:rsidRPr="002362DF">
              <w:rPr>
                <w:noProof/>
                <w:lang w:eastAsia="lv-LV"/>
              </w:rPr>
              <w:drawing>
                <wp:inline distT="0" distB="0" distL="0" distR="0" wp14:anchorId="40CB9175" wp14:editId="5ED869A0">
                  <wp:extent cx="6137452" cy="20581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getRepositoriesRespons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43721" cy="2060230"/>
                          </a:xfrm>
                          <a:prstGeom prst="rect">
                            <a:avLst/>
                          </a:prstGeom>
                        </pic:spPr>
                      </pic:pic>
                    </a:graphicData>
                  </a:graphic>
                </wp:inline>
              </w:drawing>
            </w:r>
          </w:p>
        </w:tc>
      </w:tr>
      <w:tr w:rsidR="00B218C2" w:rsidRPr="002362DF" w14:paraId="3E7D8040" w14:textId="77777777" w:rsidTr="00B218C2">
        <w:tc>
          <w:tcPr>
            <w:tcW w:w="9854" w:type="dxa"/>
            <w:gridSpan w:val="2"/>
            <w:tcBorders>
              <w:bottom w:val="nil"/>
            </w:tcBorders>
          </w:tcPr>
          <w:p w14:paraId="13F52447" w14:textId="2C0D3F87" w:rsidR="00B218C2" w:rsidRPr="002362DF" w:rsidRDefault="00B218C2" w:rsidP="00B218C2">
            <w:pPr>
              <w:pStyle w:val="MessageHeader"/>
            </w:pPr>
            <w:bookmarkStart w:id="85" w:name="_Ref311045434"/>
            <w:bookmarkStart w:id="86" w:name="_Toc314584678"/>
            <w:r w:rsidRPr="002362DF">
              <w:t>Kļūdas</w:t>
            </w:r>
          </w:p>
        </w:tc>
      </w:tr>
      <w:tr w:rsidR="00B218C2" w:rsidRPr="002362DF" w14:paraId="4BC4F4CC" w14:textId="77777777" w:rsidTr="00B218C2">
        <w:tc>
          <w:tcPr>
            <w:tcW w:w="9854" w:type="dxa"/>
            <w:gridSpan w:val="2"/>
            <w:tcBorders>
              <w:top w:val="nil"/>
            </w:tcBorders>
          </w:tcPr>
          <w:p w14:paraId="7CFE886F" w14:textId="12311FE7" w:rsidR="00B218C2" w:rsidRPr="002362DF" w:rsidRDefault="00B218C2" w:rsidP="00B218C2">
            <w:pPr>
              <w:pStyle w:val="Tablebody"/>
              <w:rPr>
                <w:i/>
              </w:rPr>
            </w:pPr>
            <w:r w:rsidRPr="002362DF">
              <w:rPr>
                <w:i/>
              </w:rPr>
              <w:t>permissionDenied, runtime, storage</w:t>
            </w:r>
          </w:p>
        </w:tc>
      </w:tr>
    </w:tbl>
    <w:p w14:paraId="0051B910" w14:textId="39F777F5" w:rsidR="00B218C2" w:rsidRPr="002362DF" w:rsidRDefault="007403A7" w:rsidP="004F7983">
      <w:pPr>
        <w:pStyle w:val="Heading3"/>
      </w:pPr>
      <w:bookmarkStart w:id="87" w:name="_Toc378693638"/>
      <w:r>
        <w:t>Metode „</w:t>
      </w:r>
      <w:r w:rsidR="00B218C2" w:rsidRPr="002362DF">
        <w:t>getRepositoryInfo</w:t>
      </w:r>
      <w:bookmarkEnd w:id="85"/>
      <w:bookmarkEnd w:id="86"/>
      <w:r>
        <w:t>”</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B218C2" w:rsidRPr="002362DF" w14:paraId="714C2E5D" w14:textId="77777777" w:rsidTr="00B218C2">
        <w:tc>
          <w:tcPr>
            <w:tcW w:w="2802" w:type="dxa"/>
            <w:tcBorders>
              <w:right w:val="nil"/>
            </w:tcBorders>
          </w:tcPr>
          <w:p w14:paraId="5A355315" w14:textId="77777777" w:rsidR="00B218C2" w:rsidRPr="002362DF" w:rsidRDefault="00B218C2" w:rsidP="00272237">
            <w:pPr>
              <w:pStyle w:val="MessageHeader"/>
              <w:keepNext w:val="0"/>
              <w:keepLines w:val="0"/>
            </w:pPr>
            <w:r w:rsidRPr="002362DF">
              <w:t>Identifikators</w:t>
            </w:r>
          </w:p>
        </w:tc>
        <w:tc>
          <w:tcPr>
            <w:tcW w:w="7052" w:type="dxa"/>
            <w:tcBorders>
              <w:left w:val="nil"/>
              <w:bottom w:val="single" w:sz="4" w:space="0" w:color="auto"/>
            </w:tcBorders>
          </w:tcPr>
          <w:p w14:paraId="4AC13647" w14:textId="01A1A6C1" w:rsidR="00B218C2" w:rsidRPr="002362DF" w:rsidRDefault="00B218C2" w:rsidP="00272237">
            <w:pPr>
              <w:pStyle w:val="Tablebody"/>
            </w:pPr>
            <w:r w:rsidRPr="002362DF">
              <w:rPr>
                <w:i/>
              </w:rPr>
              <w:t>getRepositoryInfo</w:t>
            </w:r>
          </w:p>
        </w:tc>
      </w:tr>
      <w:tr w:rsidR="00B218C2" w:rsidRPr="002362DF" w14:paraId="194CA875" w14:textId="77777777" w:rsidTr="00B218C2">
        <w:tc>
          <w:tcPr>
            <w:tcW w:w="2802" w:type="dxa"/>
            <w:tcBorders>
              <w:right w:val="nil"/>
            </w:tcBorders>
          </w:tcPr>
          <w:p w14:paraId="129B8732" w14:textId="77777777" w:rsidR="00B218C2" w:rsidRPr="002362DF" w:rsidRDefault="00B218C2" w:rsidP="00272237">
            <w:pPr>
              <w:pStyle w:val="MessageHeader"/>
              <w:keepNext w:val="0"/>
              <w:keepLines w:val="0"/>
            </w:pPr>
            <w:r w:rsidRPr="002362DF">
              <w:t>Nosaukums</w:t>
            </w:r>
          </w:p>
        </w:tc>
        <w:tc>
          <w:tcPr>
            <w:tcW w:w="7052" w:type="dxa"/>
            <w:tcBorders>
              <w:left w:val="nil"/>
            </w:tcBorders>
          </w:tcPr>
          <w:p w14:paraId="739E41BB" w14:textId="77777777" w:rsidR="00B218C2" w:rsidRPr="002362DF" w:rsidRDefault="00B218C2" w:rsidP="00272237">
            <w:pPr>
              <w:pStyle w:val="Tablebody"/>
            </w:pPr>
            <w:r w:rsidRPr="002362DF">
              <w:t>Izgūt informāciju par repozitoriju</w:t>
            </w:r>
          </w:p>
        </w:tc>
      </w:tr>
      <w:tr w:rsidR="00B218C2" w:rsidRPr="002362DF" w14:paraId="431B9855" w14:textId="77777777" w:rsidTr="00B218C2">
        <w:tc>
          <w:tcPr>
            <w:tcW w:w="9854" w:type="dxa"/>
            <w:gridSpan w:val="2"/>
            <w:tcBorders>
              <w:bottom w:val="nil"/>
            </w:tcBorders>
          </w:tcPr>
          <w:p w14:paraId="2CE75E5B" w14:textId="77777777" w:rsidR="00B218C2" w:rsidRPr="002362DF" w:rsidRDefault="00B218C2" w:rsidP="00272237">
            <w:pPr>
              <w:pStyle w:val="MessageHeader"/>
              <w:keepNext w:val="0"/>
              <w:keepLines w:val="0"/>
            </w:pPr>
            <w:r w:rsidRPr="002362DF">
              <w:lastRenderedPageBreak/>
              <w:t>Ievads</w:t>
            </w:r>
          </w:p>
        </w:tc>
      </w:tr>
      <w:tr w:rsidR="00B218C2" w:rsidRPr="002362DF" w14:paraId="389CEEE1" w14:textId="77777777" w:rsidTr="00B218C2">
        <w:tc>
          <w:tcPr>
            <w:tcW w:w="9854" w:type="dxa"/>
            <w:gridSpan w:val="2"/>
            <w:tcBorders>
              <w:top w:val="nil"/>
            </w:tcBorders>
          </w:tcPr>
          <w:p w14:paraId="14AFD577" w14:textId="08BA71B6" w:rsidR="00B218C2" w:rsidRPr="002362DF" w:rsidRDefault="00B218C2" w:rsidP="00272237">
            <w:pPr>
              <w:pStyle w:val="Tablebody"/>
            </w:pPr>
            <w:r w:rsidRPr="002362DF">
              <w:t>Atgriež informāciju par izvēlēto repozitoriju un tā iespējām.</w:t>
            </w:r>
          </w:p>
        </w:tc>
      </w:tr>
      <w:tr w:rsidR="00B218C2" w:rsidRPr="002362DF" w14:paraId="41983771" w14:textId="77777777" w:rsidTr="00B218C2">
        <w:tc>
          <w:tcPr>
            <w:tcW w:w="9854" w:type="dxa"/>
            <w:gridSpan w:val="2"/>
            <w:tcBorders>
              <w:bottom w:val="nil"/>
            </w:tcBorders>
          </w:tcPr>
          <w:p w14:paraId="7784ED80" w14:textId="77777777" w:rsidR="00B218C2" w:rsidRPr="002362DF" w:rsidRDefault="00B218C2" w:rsidP="00272237">
            <w:pPr>
              <w:pStyle w:val="MessageHeader"/>
              <w:keepNext w:val="0"/>
              <w:keepLines w:val="0"/>
            </w:pPr>
            <w:r w:rsidRPr="002362DF">
              <w:t>Ievaddati</w:t>
            </w:r>
          </w:p>
        </w:tc>
      </w:tr>
      <w:tr w:rsidR="000D59A9" w:rsidRPr="002362DF" w14:paraId="306419E6" w14:textId="77777777" w:rsidTr="00B218C2">
        <w:tc>
          <w:tcPr>
            <w:tcW w:w="9854" w:type="dxa"/>
            <w:gridSpan w:val="2"/>
            <w:tcBorders>
              <w:top w:val="nil"/>
            </w:tcBorders>
          </w:tcPr>
          <w:p w14:paraId="59F2A67F" w14:textId="4C295C19" w:rsidR="000D59A9" w:rsidRDefault="000D59A9" w:rsidP="00272237">
            <w:pPr>
              <w:pStyle w:val="TableListBullet"/>
            </w:pPr>
            <w:r w:rsidRPr="00A44C70">
              <w:rPr>
                <w:b/>
              </w:rPr>
              <w:t>repositoryId</w:t>
            </w:r>
            <w:r w:rsidRPr="002362DF">
              <w:t xml:space="preserve"> – </w:t>
            </w:r>
            <w:r w:rsidR="00135806" w:rsidRPr="002362DF">
              <w:t>repozitorija identifikators</w:t>
            </w:r>
            <w:r w:rsidRPr="002362DF">
              <w:t xml:space="preserve">: </w:t>
            </w:r>
            <w:r w:rsidRPr="00A44C70">
              <w:rPr>
                <w:b/>
              </w:rPr>
              <w:t>URN:IVIS:</w:t>
            </w:r>
            <w:r w:rsidR="00135806" w:rsidRPr="00A44C70">
              <w:rPr>
                <w:b/>
              </w:rPr>
              <w:t>100266</w:t>
            </w:r>
            <w:r w:rsidRPr="00A44C70">
              <w:rPr>
                <w:b/>
              </w:rPr>
              <w:t>:EDK-0000001</w:t>
            </w:r>
            <w:r w:rsidR="00A44C70">
              <w:t>;</w:t>
            </w:r>
          </w:p>
          <w:p w14:paraId="15BE8BD1" w14:textId="0C094F42" w:rsidR="006D4478" w:rsidRPr="002362DF" w:rsidRDefault="006D4478" w:rsidP="00272237">
            <w:pPr>
              <w:pStyle w:val="TableListBullet"/>
            </w:pPr>
            <w:r>
              <w:rPr>
                <w:b/>
              </w:rPr>
              <w:t xml:space="preserve">extension </w:t>
            </w:r>
            <w:r>
              <w:t xml:space="preserve">– elements papildus datiem, specifiskai repozitorija vai programmatūras realizācijai. Šajā metodē elementa vērtība un/vai tā struktūra tiek ignorēta: </w:t>
            </w:r>
            <w:r w:rsidR="00FF4FD8" w:rsidRPr="009F0AA6">
              <w:rPr>
                <w:b/>
                <w:i/>
              </w:rPr>
              <w:t>null</w:t>
            </w:r>
            <w:r>
              <w:t xml:space="preserve">. </w:t>
            </w:r>
          </w:p>
          <w:p w14:paraId="4CF6BAAB" w14:textId="141D8F3D" w:rsidR="000D59A9" w:rsidRPr="002362DF" w:rsidRDefault="000D59A9" w:rsidP="00272237">
            <w:pPr>
              <w:pStyle w:val="Pictureposition"/>
              <w:keepNext w:val="0"/>
            </w:pPr>
            <w:r w:rsidRPr="002362DF">
              <w:rPr>
                <w:noProof/>
                <w:lang w:eastAsia="lv-LV"/>
              </w:rPr>
              <w:drawing>
                <wp:inline distT="0" distB="0" distL="0" distR="0" wp14:anchorId="50AC6B11" wp14:editId="2977DA4D">
                  <wp:extent cx="6082121" cy="135172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getRepositoryInf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34646" cy="1363395"/>
                          </a:xfrm>
                          <a:prstGeom prst="rect">
                            <a:avLst/>
                          </a:prstGeom>
                        </pic:spPr>
                      </pic:pic>
                    </a:graphicData>
                  </a:graphic>
                </wp:inline>
              </w:drawing>
            </w:r>
          </w:p>
        </w:tc>
      </w:tr>
      <w:tr w:rsidR="000D59A9" w:rsidRPr="002362DF" w14:paraId="44B50EDB" w14:textId="77777777" w:rsidTr="00B218C2">
        <w:tc>
          <w:tcPr>
            <w:tcW w:w="9854" w:type="dxa"/>
            <w:gridSpan w:val="2"/>
            <w:tcBorders>
              <w:bottom w:val="nil"/>
            </w:tcBorders>
          </w:tcPr>
          <w:p w14:paraId="22341FCF" w14:textId="77777777" w:rsidR="000D59A9" w:rsidRPr="002362DF" w:rsidRDefault="000D59A9" w:rsidP="00272237">
            <w:pPr>
              <w:pStyle w:val="MessageHeader"/>
              <w:keepNext w:val="0"/>
              <w:keepLines w:val="0"/>
            </w:pPr>
            <w:r w:rsidRPr="002362DF">
              <w:t>Izvaddati</w:t>
            </w:r>
          </w:p>
        </w:tc>
      </w:tr>
      <w:tr w:rsidR="000D59A9" w:rsidRPr="002362DF" w14:paraId="6A3C81F6" w14:textId="77777777" w:rsidTr="00B218C2">
        <w:tc>
          <w:tcPr>
            <w:tcW w:w="9854" w:type="dxa"/>
            <w:gridSpan w:val="2"/>
            <w:tcBorders>
              <w:top w:val="nil"/>
            </w:tcBorders>
          </w:tcPr>
          <w:p w14:paraId="4F179E4F" w14:textId="77777777" w:rsidR="000D59A9" w:rsidRPr="002362DF" w:rsidRDefault="000D59A9" w:rsidP="00272237">
            <w:pPr>
              <w:pStyle w:val="Tablebody"/>
            </w:pPr>
            <w:r w:rsidRPr="002362DF">
              <w:rPr>
                <w:b/>
              </w:rPr>
              <w:t>cmisRepositoryInfoType</w:t>
            </w:r>
            <w:r w:rsidRPr="002362DF">
              <w:t>:</w:t>
            </w:r>
          </w:p>
          <w:p w14:paraId="58211377" w14:textId="0DBCEE95" w:rsidR="000D59A9" w:rsidRPr="002362DF" w:rsidRDefault="000D59A9" w:rsidP="00272237">
            <w:pPr>
              <w:pStyle w:val="TableListBullet"/>
            </w:pPr>
            <w:r w:rsidRPr="004F0D7A">
              <w:rPr>
                <w:b/>
              </w:rPr>
              <w:t>repositoryId</w:t>
            </w:r>
            <w:r w:rsidRPr="002362DF">
              <w:t xml:space="preserve"> – ievaddatos saņemtā vērtība</w:t>
            </w:r>
            <w:r w:rsidR="00135806" w:rsidRPr="002362DF">
              <w:t xml:space="preserve">: </w:t>
            </w:r>
            <w:r w:rsidR="00135806" w:rsidRPr="004F0D7A">
              <w:rPr>
                <w:b/>
              </w:rPr>
              <w:t>URN:IVIS:100266:EDK-0000001</w:t>
            </w:r>
            <w:r w:rsidRPr="002362DF">
              <w:t>;</w:t>
            </w:r>
          </w:p>
          <w:p w14:paraId="07F4A31C" w14:textId="69FBCB39" w:rsidR="000D59A9" w:rsidRPr="002362DF" w:rsidRDefault="000D59A9" w:rsidP="00272237">
            <w:pPr>
              <w:pStyle w:val="TableListBullet"/>
            </w:pPr>
            <w:r w:rsidRPr="004F0D7A">
              <w:rPr>
                <w:b/>
              </w:rPr>
              <w:t>repositoryName</w:t>
            </w:r>
            <w:r w:rsidRPr="002362DF">
              <w:t xml:space="preserve"> – repozitorija nosaukums: </w:t>
            </w:r>
            <w:r w:rsidRPr="002362DF">
              <w:rPr>
                <w:b/>
              </w:rPr>
              <w:t>VISS EDK</w:t>
            </w:r>
            <w:r w:rsidRPr="002362DF">
              <w:t>;</w:t>
            </w:r>
          </w:p>
          <w:p w14:paraId="4F222BB5" w14:textId="19C7D9CC" w:rsidR="000D59A9" w:rsidRPr="002362DF" w:rsidRDefault="000D59A9" w:rsidP="00272237">
            <w:pPr>
              <w:pStyle w:val="TableListBullet"/>
            </w:pPr>
            <w:r w:rsidRPr="002362DF">
              <w:rPr>
                <w:b/>
              </w:rPr>
              <w:t>repositoryDescription</w:t>
            </w:r>
            <w:r w:rsidRPr="002362DF">
              <w:t xml:space="preserve"> – sistēmā iekodēts repozitorija apraksts;</w:t>
            </w:r>
          </w:p>
          <w:p w14:paraId="6CF3A3FB" w14:textId="0D1A4BCE" w:rsidR="000D59A9" w:rsidRPr="002362DF" w:rsidRDefault="000D59A9" w:rsidP="00272237">
            <w:pPr>
              <w:pStyle w:val="TableListBullet"/>
            </w:pPr>
            <w:r w:rsidRPr="004F0D7A">
              <w:rPr>
                <w:b/>
              </w:rPr>
              <w:t>vendorName</w:t>
            </w:r>
            <w:r w:rsidRPr="002362DF">
              <w:t xml:space="preserve"> – </w:t>
            </w:r>
            <w:r w:rsidR="004F0D7A">
              <w:t xml:space="preserve">programmatūras izstrādātājs: </w:t>
            </w:r>
            <w:r w:rsidRPr="004F0D7A">
              <w:rPr>
                <w:b/>
              </w:rPr>
              <w:t xml:space="preserve">SIA ABC </w:t>
            </w:r>
            <w:r w:rsidR="00002AA3" w:rsidRPr="004F0D7A">
              <w:rPr>
                <w:b/>
              </w:rPr>
              <w:t>s</w:t>
            </w:r>
            <w:r w:rsidRPr="004F0D7A">
              <w:rPr>
                <w:b/>
              </w:rPr>
              <w:t>oftware</w:t>
            </w:r>
            <w:r w:rsidR="00135806" w:rsidRPr="002362DF">
              <w:t>;</w:t>
            </w:r>
          </w:p>
          <w:p w14:paraId="59E6BD3B" w14:textId="44DAD270" w:rsidR="000D59A9" w:rsidRPr="002362DF" w:rsidRDefault="000D59A9" w:rsidP="00272237">
            <w:pPr>
              <w:pStyle w:val="TableListBullet"/>
            </w:pPr>
            <w:r w:rsidRPr="004F0D7A">
              <w:rPr>
                <w:b/>
              </w:rPr>
              <w:t>productName</w:t>
            </w:r>
            <w:r w:rsidRPr="002362DF">
              <w:t xml:space="preserve"> – </w:t>
            </w:r>
            <w:r w:rsidR="004F0D7A">
              <w:t xml:space="preserve">produkta nosaukums: </w:t>
            </w:r>
            <w:r w:rsidRPr="004F0D7A">
              <w:rPr>
                <w:b/>
              </w:rPr>
              <w:t>VISS Elektronisko dokumentu krātuve</w:t>
            </w:r>
            <w:r w:rsidR="00135806" w:rsidRPr="002362DF">
              <w:t>;</w:t>
            </w:r>
          </w:p>
          <w:p w14:paraId="03F673C1" w14:textId="726120A3" w:rsidR="000D59A9" w:rsidRPr="002362DF" w:rsidRDefault="000D59A9" w:rsidP="00272237">
            <w:pPr>
              <w:pStyle w:val="TableListBullet"/>
            </w:pPr>
            <w:r w:rsidRPr="002362DF">
              <w:rPr>
                <w:b/>
              </w:rPr>
              <w:t>productVersion</w:t>
            </w:r>
            <w:r w:rsidRPr="002362DF">
              <w:t xml:space="preserve"> – programmatūras versijas birka;</w:t>
            </w:r>
          </w:p>
          <w:p w14:paraId="20C35522" w14:textId="3104F879" w:rsidR="000D59A9" w:rsidRPr="002362DF" w:rsidRDefault="000D59A9" w:rsidP="00272237">
            <w:pPr>
              <w:pStyle w:val="TableListBullet"/>
            </w:pPr>
            <w:r w:rsidRPr="004F0D7A">
              <w:rPr>
                <w:b/>
              </w:rPr>
              <w:t>rootFolderId</w:t>
            </w:r>
            <w:r w:rsidRPr="002362DF">
              <w:t xml:space="preserve"> – saknes mapes identifikators: </w:t>
            </w:r>
            <w:r w:rsidRPr="00FA1862">
              <w:rPr>
                <w:b/>
              </w:rPr>
              <w:t>URN:IVIS:</w:t>
            </w:r>
            <w:r w:rsidR="00135806" w:rsidRPr="00FA1862">
              <w:rPr>
                <w:b/>
              </w:rPr>
              <w:t>100266</w:t>
            </w:r>
            <w:r w:rsidRPr="00FA1862">
              <w:rPr>
                <w:b/>
              </w:rPr>
              <w:t>:FLD-0000001</w:t>
            </w:r>
            <w:r w:rsidR="00135806" w:rsidRPr="002362DF">
              <w:t>;</w:t>
            </w:r>
          </w:p>
          <w:p w14:paraId="00A5BEAA" w14:textId="447121EC" w:rsidR="000D59A9" w:rsidRPr="002362DF" w:rsidRDefault="000D59A9" w:rsidP="00272237">
            <w:pPr>
              <w:pStyle w:val="TableListBullet"/>
            </w:pPr>
            <w:r w:rsidRPr="002362DF">
              <w:rPr>
                <w:b/>
              </w:rPr>
              <w:t>latestChangeLogToken</w:t>
            </w:r>
            <w:r w:rsidRPr="002362DF">
              <w:t xml:space="preserve"> – pēdējā ieraksta identifikators izmaiņu žurnālā: </w:t>
            </w:r>
            <w:r w:rsidR="00E21512">
              <w:t xml:space="preserve">vienmēr </w:t>
            </w:r>
            <w:r w:rsidR="00FF4FD8" w:rsidRPr="009F0AA6">
              <w:rPr>
                <w:b/>
                <w:i/>
              </w:rPr>
              <w:t>null</w:t>
            </w:r>
            <w:r w:rsidRPr="002362DF">
              <w:t>;</w:t>
            </w:r>
          </w:p>
          <w:p w14:paraId="719033E8" w14:textId="4325A143" w:rsidR="000D59A9" w:rsidRPr="002362DF" w:rsidRDefault="000D59A9" w:rsidP="00272237">
            <w:pPr>
              <w:pStyle w:val="TableListBullet"/>
            </w:pPr>
            <w:r w:rsidRPr="002362DF">
              <w:rPr>
                <w:b/>
              </w:rPr>
              <w:t>&lt;capabilities&gt;</w:t>
            </w:r>
            <w:r w:rsidRPr="002362DF">
              <w:t xml:space="preserve"> – repzitorija iespēju saraksts:</w:t>
            </w:r>
          </w:p>
          <w:p w14:paraId="5E2A87AC" w14:textId="77777777" w:rsidR="00FA1862" w:rsidRPr="00FA1862" w:rsidRDefault="000D59A9" w:rsidP="00272237">
            <w:pPr>
              <w:pStyle w:val="TableListBullet2"/>
            </w:pPr>
            <w:r w:rsidRPr="002362DF">
              <w:rPr>
                <w:b/>
              </w:rPr>
              <w:t>capabilityGetDescendants</w:t>
            </w:r>
            <w:r w:rsidRPr="002362DF">
              <w:t xml:space="preserve"> </w:t>
            </w:r>
            <w:r w:rsidR="00FA1862">
              <w:t xml:space="preserve">– </w:t>
            </w:r>
            <w:r w:rsidR="00FA1862" w:rsidRPr="00FA1862">
              <w:t>nosaka, vai ir iespējams iegūt mapē un tās apakšmapēs atrodošos objektu sarakstu, izmantojot metodi getDescendants</w:t>
            </w:r>
            <w:r w:rsidR="00FA1862">
              <w:t xml:space="preserve"> </w:t>
            </w:r>
            <w:r w:rsidRPr="002362DF">
              <w:t xml:space="preserve">= </w:t>
            </w:r>
            <w:r w:rsidRPr="002362DF">
              <w:rPr>
                <w:b/>
              </w:rPr>
              <w:t>true</w:t>
            </w:r>
            <w:r w:rsidR="00FA1862" w:rsidRPr="00FA1862">
              <w:t>;</w:t>
            </w:r>
          </w:p>
          <w:p w14:paraId="3C1DD79D" w14:textId="114D1F51" w:rsidR="000D59A9" w:rsidRPr="002362DF" w:rsidRDefault="000D59A9" w:rsidP="00272237">
            <w:pPr>
              <w:pStyle w:val="TableListBullet2"/>
            </w:pPr>
            <w:r w:rsidRPr="002362DF">
              <w:rPr>
                <w:b/>
              </w:rPr>
              <w:t>capabilityGetFolderTree</w:t>
            </w:r>
            <w:r w:rsidRPr="002362DF">
              <w:t xml:space="preserve"> </w:t>
            </w:r>
            <w:r w:rsidR="00FA1862">
              <w:t xml:space="preserve">–nosaka, vai ir iespējams iegūt mapju hierarhiju, izmantojot metodi getFolderTree </w:t>
            </w:r>
            <w:r w:rsidRPr="002362DF">
              <w:t xml:space="preserve">= </w:t>
            </w:r>
            <w:r w:rsidRPr="002362DF">
              <w:rPr>
                <w:b/>
              </w:rPr>
              <w:t>false</w:t>
            </w:r>
            <w:r w:rsidRPr="002362DF">
              <w:t>;</w:t>
            </w:r>
          </w:p>
          <w:p w14:paraId="5FE5798D" w14:textId="56493D71" w:rsidR="000D59A9" w:rsidRPr="002362DF" w:rsidRDefault="000D59A9" w:rsidP="00272237">
            <w:pPr>
              <w:pStyle w:val="TableListBullet2"/>
            </w:pPr>
            <w:r w:rsidRPr="002362DF">
              <w:rPr>
                <w:b/>
              </w:rPr>
              <w:t>capabilityContentStreamUpdatability</w:t>
            </w:r>
            <w:r w:rsidRPr="002362DF">
              <w:t xml:space="preserve"> </w:t>
            </w:r>
            <w:r w:rsidR="00FA1862">
              <w:t xml:space="preserve">– nosaka, vai ir iespējams modificēt dokumentu bināros datus </w:t>
            </w:r>
            <w:r w:rsidRPr="002362DF">
              <w:t xml:space="preserve">= </w:t>
            </w:r>
            <w:r w:rsidR="00FA1862">
              <w:rPr>
                <w:b/>
              </w:rPr>
              <w:t>anytime</w:t>
            </w:r>
            <w:r w:rsidRPr="002362DF">
              <w:t>;</w:t>
            </w:r>
          </w:p>
          <w:p w14:paraId="0174F60F" w14:textId="06768C64" w:rsidR="000D59A9" w:rsidRPr="002362DF" w:rsidRDefault="000D59A9" w:rsidP="00272237">
            <w:pPr>
              <w:pStyle w:val="TableListBullet2"/>
            </w:pPr>
            <w:r w:rsidRPr="002362DF">
              <w:rPr>
                <w:b/>
              </w:rPr>
              <w:t>capabilityChanges</w:t>
            </w:r>
            <w:r w:rsidRPr="002362DF">
              <w:t xml:space="preserve"> </w:t>
            </w:r>
            <w:r w:rsidR="00FA1862">
              <w:t xml:space="preserve">– nosaka kāda līmeņa izmaiņas ir pieejamas, izmantojot repozitorija žurnālu (change log) </w:t>
            </w:r>
            <w:r w:rsidRPr="002362DF">
              <w:t xml:space="preserve">= </w:t>
            </w:r>
            <w:r w:rsidR="00FA1862">
              <w:t xml:space="preserve"> </w:t>
            </w:r>
            <w:r w:rsidRPr="002362DF">
              <w:rPr>
                <w:b/>
              </w:rPr>
              <w:t>none</w:t>
            </w:r>
            <w:r w:rsidRPr="002362DF">
              <w:t>;</w:t>
            </w:r>
          </w:p>
          <w:p w14:paraId="7F105D22" w14:textId="3AB171AF" w:rsidR="000D59A9" w:rsidRPr="002362DF" w:rsidRDefault="000D59A9" w:rsidP="00272237">
            <w:pPr>
              <w:pStyle w:val="TableListBullet2"/>
            </w:pPr>
            <w:r w:rsidRPr="002362DF">
              <w:rPr>
                <w:b/>
              </w:rPr>
              <w:t>capabilityRenditions</w:t>
            </w:r>
            <w:r w:rsidRPr="002362DF">
              <w:t xml:space="preserve"> </w:t>
            </w:r>
            <w:r w:rsidR="00FA1862">
              <w:t xml:space="preserve">– nosaka, vai repozitorijs nodrošina dokumentu </w:t>
            </w:r>
            <w:r w:rsidR="007842D1">
              <w:t xml:space="preserve">priekšskatīšanas attēlojumu </w:t>
            </w:r>
            <w:r w:rsidRPr="002362DF">
              <w:t xml:space="preserve">= </w:t>
            </w:r>
            <w:r w:rsidRPr="002362DF">
              <w:rPr>
                <w:b/>
              </w:rPr>
              <w:t>none</w:t>
            </w:r>
            <w:r w:rsidRPr="002362DF">
              <w:t>;</w:t>
            </w:r>
          </w:p>
          <w:p w14:paraId="31D1F0B1" w14:textId="30B39950" w:rsidR="000D59A9" w:rsidRPr="002362DF" w:rsidRDefault="000D59A9" w:rsidP="00272237">
            <w:pPr>
              <w:pStyle w:val="TableListBullet2"/>
            </w:pPr>
            <w:r w:rsidRPr="002362DF">
              <w:rPr>
                <w:b/>
              </w:rPr>
              <w:t>capabilityMultifiling</w:t>
            </w:r>
            <w:r w:rsidRPr="002362DF">
              <w:t xml:space="preserve"> </w:t>
            </w:r>
            <w:r w:rsidR="007842D1">
              <w:t xml:space="preserve">– nosaka, vai repozitorijs nodrošina viena dokumenta vienlaicīgu atrašanos vairāk kā vienā mapē </w:t>
            </w:r>
            <w:r w:rsidRPr="002362DF">
              <w:t xml:space="preserve">= </w:t>
            </w:r>
            <w:r w:rsidRPr="002362DF">
              <w:rPr>
                <w:b/>
              </w:rPr>
              <w:t>true</w:t>
            </w:r>
            <w:r w:rsidRPr="002362DF">
              <w:t>;</w:t>
            </w:r>
          </w:p>
          <w:p w14:paraId="5E0B87BF" w14:textId="6EBD1CAE" w:rsidR="000D59A9" w:rsidRPr="002362DF" w:rsidRDefault="000D59A9" w:rsidP="00272237">
            <w:pPr>
              <w:pStyle w:val="TableListBullet2"/>
            </w:pPr>
            <w:r w:rsidRPr="002362DF">
              <w:rPr>
                <w:b/>
              </w:rPr>
              <w:t>capabilityUnfiling</w:t>
            </w:r>
            <w:r w:rsidRPr="002362DF">
              <w:t xml:space="preserve"> </w:t>
            </w:r>
            <w:r w:rsidR="007842D1">
              <w:t xml:space="preserve">– nosaka, vai repozitorijs nodrošina iespēju dokumentiem atrasties ārpus mapēm </w:t>
            </w:r>
            <w:r w:rsidRPr="002362DF">
              <w:t xml:space="preserve">= </w:t>
            </w:r>
            <w:r w:rsidRPr="002362DF">
              <w:rPr>
                <w:b/>
              </w:rPr>
              <w:t>false</w:t>
            </w:r>
            <w:r w:rsidRPr="002362DF">
              <w:t>;</w:t>
            </w:r>
          </w:p>
          <w:p w14:paraId="7B63953B" w14:textId="2D7F39FE" w:rsidR="000D59A9" w:rsidRPr="002362DF" w:rsidRDefault="000D59A9" w:rsidP="00272237">
            <w:pPr>
              <w:pStyle w:val="TableListBullet2"/>
            </w:pPr>
            <w:r w:rsidRPr="002362DF">
              <w:rPr>
                <w:b/>
              </w:rPr>
              <w:t>capabilityVersionSpecificFiling</w:t>
            </w:r>
            <w:r w:rsidRPr="002362DF">
              <w:t xml:space="preserve"> </w:t>
            </w:r>
            <w:r w:rsidR="007842D1">
              <w:t xml:space="preserve">– nosaka, vai viena dokumenta atšķirīgas versijas var atrasties atšķirīgās mapēs </w:t>
            </w:r>
            <w:r w:rsidRPr="002362DF">
              <w:t xml:space="preserve">= </w:t>
            </w:r>
            <w:r w:rsidRPr="002362DF">
              <w:rPr>
                <w:b/>
              </w:rPr>
              <w:t>true</w:t>
            </w:r>
            <w:r w:rsidR="00135806" w:rsidRPr="002362DF">
              <w:t>;</w:t>
            </w:r>
          </w:p>
          <w:p w14:paraId="3660F963" w14:textId="13EFAAD8" w:rsidR="000D59A9" w:rsidRPr="002362DF" w:rsidRDefault="000D59A9" w:rsidP="00272237">
            <w:pPr>
              <w:pStyle w:val="TableListBullet2"/>
            </w:pPr>
            <w:r w:rsidRPr="002362DF">
              <w:rPr>
                <w:b/>
              </w:rPr>
              <w:t>capabilityPWCUpdatable</w:t>
            </w:r>
            <w:r w:rsidRPr="002362DF">
              <w:t xml:space="preserve"> </w:t>
            </w:r>
            <w:r w:rsidR="007842D1">
              <w:t xml:space="preserve">– nosaka, vai ir iespējams izmainīt dokumentu, kas izveidots kā privāta darba versija (private working copy) </w:t>
            </w:r>
            <w:r w:rsidRPr="002362DF">
              <w:t xml:space="preserve">= </w:t>
            </w:r>
            <w:r w:rsidRPr="002362DF">
              <w:rPr>
                <w:b/>
              </w:rPr>
              <w:t>false</w:t>
            </w:r>
            <w:r w:rsidRPr="002362DF">
              <w:t>;</w:t>
            </w:r>
          </w:p>
          <w:p w14:paraId="414C15AB" w14:textId="7118CE3C" w:rsidR="000D59A9" w:rsidRPr="002362DF" w:rsidRDefault="000D59A9" w:rsidP="00272237">
            <w:pPr>
              <w:pStyle w:val="TableListBullet2"/>
            </w:pPr>
            <w:r w:rsidRPr="002362DF">
              <w:rPr>
                <w:b/>
              </w:rPr>
              <w:t>capabilityPWCSearchable</w:t>
            </w:r>
            <w:r w:rsidR="007842D1">
              <w:rPr>
                <w:b/>
              </w:rPr>
              <w:t xml:space="preserve"> </w:t>
            </w:r>
            <w:r w:rsidR="007842D1">
              <w:t xml:space="preserve">– nosaka, vai ir iespējama dokumentu privāto daba versiju meklēšana </w:t>
            </w:r>
            <w:r w:rsidRPr="002362DF">
              <w:t xml:space="preserve">= </w:t>
            </w:r>
            <w:r w:rsidRPr="002362DF">
              <w:rPr>
                <w:b/>
              </w:rPr>
              <w:t>false</w:t>
            </w:r>
            <w:r w:rsidRPr="002362DF">
              <w:t>;</w:t>
            </w:r>
          </w:p>
          <w:p w14:paraId="1EE81EA2" w14:textId="4C573C67" w:rsidR="000D59A9" w:rsidRPr="002362DF" w:rsidRDefault="000D59A9" w:rsidP="00272237">
            <w:pPr>
              <w:pStyle w:val="TableListBullet2"/>
            </w:pPr>
            <w:r w:rsidRPr="002362DF">
              <w:rPr>
                <w:b/>
              </w:rPr>
              <w:t>capabilityAllVersionsSearchable</w:t>
            </w:r>
            <w:r w:rsidRPr="002362DF">
              <w:t xml:space="preserve"> </w:t>
            </w:r>
            <w:r w:rsidR="007842D1">
              <w:t xml:space="preserve">– nosaka, vai ir iespējama neaktuālo (ne pēdējo) dokumentu versiju meklēšana </w:t>
            </w:r>
            <w:r w:rsidRPr="002362DF">
              <w:t xml:space="preserve">= </w:t>
            </w:r>
            <w:r w:rsidRPr="002362DF">
              <w:rPr>
                <w:b/>
              </w:rPr>
              <w:t>true</w:t>
            </w:r>
            <w:r w:rsidRPr="002362DF">
              <w:t>;</w:t>
            </w:r>
          </w:p>
          <w:p w14:paraId="49EBFAB4" w14:textId="6B35F533" w:rsidR="000D59A9" w:rsidRPr="002362DF" w:rsidRDefault="000D59A9" w:rsidP="00272237">
            <w:pPr>
              <w:pStyle w:val="TableListBullet2"/>
            </w:pPr>
            <w:r w:rsidRPr="002362DF">
              <w:rPr>
                <w:b/>
              </w:rPr>
              <w:t>capabilityQuery</w:t>
            </w:r>
            <w:r w:rsidRPr="002362DF">
              <w:t xml:space="preserve"> </w:t>
            </w:r>
            <w:r w:rsidR="007842D1">
              <w:t xml:space="preserve">– nosaka </w:t>
            </w:r>
            <w:r w:rsidR="00BC3D14">
              <w:t xml:space="preserve">repozitorija iespējas apstrādāt pieprasījumus (query) </w:t>
            </w:r>
            <w:r w:rsidRPr="002362DF">
              <w:t xml:space="preserve">= </w:t>
            </w:r>
            <w:r w:rsidRPr="002362DF">
              <w:rPr>
                <w:b/>
              </w:rPr>
              <w:t>none</w:t>
            </w:r>
            <w:r w:rsidRPr="002362DF">
              <w:t>;</w:t>
            </w:r>
          </w:p>
          <w:p w14:paraId="7CFD9AA9" w14:textId="79CDAB9C" w:rsidR="000D59A9" w:rsidRPr="002362DF" w:rsidRDefault="000D59A9" w:rsidP="00272237">
            <w:pPr>
              <w:pStyle w:val="TableListBullet2"/>
            </w:pPr>
            <w:r w:rsidRPr="002362DF">
              <w:rPr>
                <w:b/>
              </w:rPr>
              <w:t>capabilityJoin</w:t>
            </w:r>
            <w:r w:rsidRPr="002362DF">
              <w:t xml:space="preserve"> </w:t>
            </w:r>
            <w:r w:rsidR="007842D1">
              <w:t>–</w:t>
            </w:r>
            <w:r w:rsidR="00BC3D14">
              <w:t xml:space="preserve"> nosaka repozitorija iespējas veidot savienotus (join) pieprasījumus </w:t>
            </w:r>
            <w:r w:rsidRPr="002362DF">
              <w:t xml:space="preserve">= </w:t>
            </w:r>
            <w:r w:rsidRPr="002362DF">
              <w:rPr>
                <w:b/>
              </w:rPr>
              <w:t>none</w:t>
            </w:r>
            <w:r w:rsidRPr="002362DF">
              <w:t>;</w:t>
            </w:r>
          </w:p>
          <w:p w14:paraId="28234C58" w14:textId="0049A97F" w:rsidR="000D59A9" w:rsidRPr="002362DF" w:rsidRDefault="000D59A9" w:rsidP="00272237">
            <w:pPr>
              <w:pStyle w:val="TableListBullet2"/>
            </w:pPr>
            <w:r w:rsidRPr="002362DF">
              <w:rPr>
                <w:b/>
              </w:rPr>
              <w:t>capabilityACL</w:t>
            </w:r>
            <w:r w:rsidRPr="002362DF">
              <w:t xml:space="preserve"> </w:t>
            </w:r>
            <w:r w:rsidR="00BC3D14">
              <w:t xml:space="preserve">– nosaka repozitorija iekšējā piekļuves kontroles mehānisma līmeni </w:t>
            </w:r>
            <w:r w:rsidRPr="002362DF">
              <w:t xml:space="preserve">= </w:t>
            </w:r>
            <w:r w:rsidRPr="002362DF">
              <w:rPr>
                <w:b/>
              </w:rPr>
              <w:t>none</w:t>
            </w:r>
            <w:r w:rsidRPr="002362DF">
              <w:t>;</w:t>
            </w:r>
          </w:p>
          <w:p w14:paraId="12D34109" w14:textId="77777777" w:rsidR="000D59A9" w:rsidRPr="002362DF" w:rsidRDefault="000D59A9" w:rsidP="00272237">
            <w:pPr>
              <w:pStyle w:val="TableListBullet"/>
            </w:pPr>
            <w:r w:rsidRPr="00BC3D14">
              <w:rPr>
                <w:b/>
              </w:rPr>
              <w:t>cmisVersionSupported</w:t>
            </w:r>
            <w:r w:rsidRPr="002362DF">
              <w:t xml:space="preserve"> = </w:t>
            </w:r>
            <w:r w:rsidRPr="00BC3D14">
              <w:rPr>
                <w:b/>
              </w:rPr>
              <w:t>1.0</w:t>
            </w:r>
            <w:r w:rsidRPr="002362DF">
              <w:t>;</w:t>
            </w:r>
          </w:p>
          <w:p w14:paraId="4D72BBBA" w14:textId="06DDE79C" w:rsidR="000D59A9" w:rsidRPr="002362DF" w:rsidRDefault="000D59A9" w:rsidP="00272237">
            <w:pPr>
              <w:pStyle w:val="TableListBullet"/>
            </w:pPr>
            <w:r w:rsidRPr="00BC3D14">
              <w:rPr>
                <w:b/>
              </w:rPr>
              <w:t>thinClientURI</w:t>
            </w:r>
            <w:r w:rsidRPr="002362DF">
              <w:t xml:space="preserve"> = </w:t>
            </w:r>
            <w:r w:rsidR="00E21512">
              <w:t xml:space="preserve">vienmēr </w:t>
            </w:r>
            <w:r w:rsidR="00FF4FD8" w:rsidRPr="009F0AA6">
              <w:rPr>
                <w:b/>
                <w:i/>
              </w:rPr>
              <w:t>null</w:t>
            </w:r>
            <w:r w:rsidRPr="002362DF">
              <w:t>;</w:t>
            </w:r>
          </w:p>
          <w:p w14:paraId="4598B705" w14:textId="290638B6" w:rsidR="000D59A9" w:rsidRPr="002362DF" w:rsidRDefault="000D59A9" w:rsidP="00272237">
            <w:pPr>
              <w:pStyle w:val="TableListBullet"/>
            </w:pPr>
            <w:r w:rsidRPr="00BC3D14">
              <w:rPr>
                <w:b/>
              </w:rPr>
              <w:t>changesIncomplete</w:t>
            </w:r>
            <w:r w:rsidRPr="002362DF">
              <w:t xml:space="preserve"> </w:t>
            </w:r>
            <w:r w:rsidR="00BC3D14">
              <w:t xml:space="preserve"> - pazīme, kas raksturo repozitorija žurnāla pilnīgumu </w:t>
            </w:r>
            <w:r w:rsidRPr="002362DF">
              <w:t>= true</w:t>
            </w:r>
            <w:r w:rsidR="00BC3D14">
              <w:t xml:space="preserve"> (vienmēr true, ja </w:t>
            </w:r>
            <w:r w:rsidR="00BC3D14">
              <w:lastRenderedPageBreak/>
              <w:t>capabiltiyChanges = none)</w:t>
            </w:r>
            <w:r w:rsidRPr="002362DF">
              <w:t>;</w:t>
            </w:r>
          </w:p>
          <w:p w14:paraId="0EB21C9A" w14:textId="63D11C21" w:rsidR="000D59A9" w:rsidRPr="002362DF" w:rsidRDefault="000D59A9" w:rsidP="00272237">
            <w:pPr>
              <w:pStyle w:val="TableListBullet"/>
            </w:pPr>
            <w:r w:rsidRPr="002362DF">
              <w:rPr>
                <w:b/>
              </w:rPr>
              <w:t>&lt;сhangesOnType&gt;</w:t>
            </w:r>
            <w:r w:rsidRPr="002362DF">
              <w:t xml:space="preserve"> – saraksts ar tipiem, kam tiek uzturēts izmaiņu žurnāls:</w:t>
            </w:r>
            <w:r w:rsidR="00E21512">
              <w:t xml:space="preserve"> vienmēr</w:t>
            </w:r>
            <w:r w:rsidRPr="002362DF">
              <w:t xml:space="preserve"> </w:t>
            </w:r>
            <w:r w:rsidR="00FF4FD8" w:rsidRPr="009F0AA6">
              <w:rPr>
                <w:b/>
                <w:i/>
              </w:rPr>
              <w:t>null</w:t>
            </w:r>
            <w:r w:rsidRPr="002362DF">
              <w:t>;</w:t>
            </w:r>
          </w:p>
          <w:p w14:paraId="61FFF4FE" w14:textId="3BE4F790" w:rsidR="000D59A9" w:rsidRPr="002362DF" w:rsidRDefault="000D59A9" w:rsidP="00272237">
            <w:pPr>
              <w:pStyle w:val="TableListBullet"/>
            </w:pPr>
            <w:r w:rsidRPr="00122722">
              <w:rPr>
                <w:b/>
              </w:rPr>
              <w:t>principalAnonymous</w:t>
            </w:r>
            <w:r w:rsidRPr="002362DF">
              <w:t xml:space="preserve"> </w:t>
            </w:r>
            <w:r w:rsidR="00122722">
              <w:t xml:space="preserve">– lietotāja konts (account) anonīmai piekļuvei repozitorijam </w:t>
            </w:r>
            <w:r w:rsidRPr="002362DF">
              <w:t xml:space="preserve">= </w:t>
            </w:r>
            <w:r w:rsidR="00E21512">
              <w:t xml:space="preserve">vienmēr </w:t>
            </w:r>
            <w:r w:rsidR="00FF4FD8" w:rsidRPr="009F0AA6">
              <w:rPr>
                <w:b/>
                <w:i/>
              </w:rPr>
              <w:t>null</w:t>
            </w:r>
            <w:r w:rsidRPr="002362DF">
              <w:t>;</w:t>
            </w:r>
          </w:p>
          <w:p w14:paraId="3366A531" w14:textId="6EB2FBB2" w:rsidR="000D59A9" w:rsidRPr="002362DF" w:rsidRDefault="000D59A9" w:rsidP="00272237">
            <w:pPr>
              <w:pStyle w:val="TableListBullet"/>
            </w:pPr>
            <w:r w:rsidRPr="00122722">
              <w:rPr>
                <w:b/>
              </w:rPr>
              <w:t>principalAnyone</w:t>
            </w:r>
            <w:r w:rsidRPr="002362DF">
              <w:t xml:space="preserve"> </w:t>
            </w:r>
            <w:r w:rsidR="00122722">
              <w:t xml:space="preserve">– lietotāja konts, kas identificē jebkuru autentificētu lietotāju, ko var izmantot visiem autentificētiem lietotājiem pieejamu iespēju autorizācijai </w:t>
            </w:r>
            <w:r w:rsidRPr="002362DF">
              <w:t xml:space="preserve">= </w:t>
            </w:r>
            <w:r w:rsidR="00E21512">
              <w:t xml:space="preserve">vienmēr </w:t>
            </w:r>
            <w:r w:rsidR="00FF4FD8" w:rsidRPr="009F0AA6">
              <w:rPr>
                <w:b/>
                <w:i/>
              </w:rPr>
              <w:t>null</w:t>
            </w:r>
            <w:r w:rsidRPr="002362DF">
              <w:t>;</w:t>
            </w:r>
          </w:p>
          <w:p w14:paraId="03DC1861" w14:textId="2F79DF73" w:rsidR="000D59A9" w:rsidRPr="002362DF" w:rsidRDefault="000D59A9" w:rsidP="00272237">
            <w:pPr>
              <w:pStyle w:val="TableListBullet"/>
            </w:pPr>
            <w:r w:rsidRPr="00122722">
              <w:rPr>
                <w:b/>
              </w:rPr>
              <w:t>supportedPermissions</w:t>
            </w:r>
            <w:r w:rsidRPr="002362DF">
              <w:t xml:space="preserve"> </w:t>
            </w:r>
            <w:r w:rsidR="00122722">
              <w:t xml:space="preserve">– saraksts ar CMIS tiesībām, kas ir realizētas repozitorijam </w:t>
            </w:r>
            <w:r w:rsidRPr="002362DF">
              <w:t xml:space="preserve">= </w:t>
            </w:r>
            <w:r w:rsidR="00E21512">
              <w:t xml:space="preserve">vienmēr </w:t>
            </w:r>
            <w:r w:rsidR="00FF4FD8" w:rsidRPr="009F0AA6">
              <w:rPr>
                <w:b/>
                <w:i/>
              </w:rPr>
              <w:t>null</w:t>
            </w:r>
            <w:r w:rsidRPr="002362DF">
              <w:t>;</w:t>
            </w:r>
          </w:p>
          <w:p w14:paraId="2D9FF0F8" w14:textId="0913CA28" w:rsidR="000D59A9" w:rsidRPr="002362DF" w:rsidRDefault="000D59A9" w:rsidP="00272237">
            <w:pPr>
              <w:pStyle w:val="TableListBullet"/>
            </w:pPr>
            <w:r w:rsidRPr="00122722">
              <w:rPr>
                <w:b/>
              </w:rPr>
              <w:t>propagation</w:t>
            </w:r>
            <w:r w:rsidRPr="002362DF">
              <w:t xml:space="preserve"> </w:t>
            </w:r>
            <w:r w:rsidR="00122722">
              <w:t xml:space="preserve">– nosaka, kā repozitorijā tiek attiecināta piekļuves kontrole </w:t>
            </w:r>
            <w:r w:rsidRPr="002362DF">
              <w:t xml:space="preserve">= </w:t>
            </w:r>
            <w:r w:rsidR="00E21512">
              <w:t xml:space="preserve">vienmēr </w:t>
            </w:r>
            <w:r w:rsidRPr="00122722">
              <w:rPr>
                <w:b/>
              </w:rPr>
              <w:t>objectonly</w:t>
            </w:r>
            <w:r w:rsidRPr="002362DF">
              <w:t>;</w:t>
            </w:r>
          </w:p>
          <w:p w14:paraId="6BEC289E" w14:textId="2C5C4677" w:rsidR="000D59A9" w:rsidRPr="002362DF" w:rsidRDefault="000D59A9" w:rsidP="00272237">
            <w:pPr>
              <w:pStyle w:val="TableListBullet"/>
            </w:pPr>
            <w:r w:rsidRPr="00122722">
              <w:rPr>
                <w:b/>
              </w:rPr>
              <w:t>permissions</w:t>
            </w:r>
            <w:r w:rsidRPr="002362DF">
              <w:t xml:space="preserve"> </w:t>
            </w:r>
            <w:r w:rsidR="00122722">
              <w:t xml:space="preserve">– uzskaita repozitorija specifiskās tiesības </w:t>
            </w:r>
            <w:r w:rsidRPr="002362DF">
              <w:t xml:space="preserve">= </w:t>
            </w:r>
            <w:r w:rsidR="00E21512">
              <w:t xml:space="preserve">vienmēr </w:t>
            </w:r>
            <w:r w:rsidR="00FF4FD8" w:rsidRPr="009F0AA6">
              <w:rPr>
                <w:b/>
                <w:i/>
              </w:rPr>
              <w:t>null</w:t>
            </w:r>
            <w:r w:rsidRPr="002362DF">
              <w:t>;</w:t>
            </w:r>
          </w:p>
          <w:p w14:paraId="5DDF1D06" w14:textId="3013DB70" w:rsidR="000D59A9" w:rsidRPr="002362DF" w:rsidRDefault="000D59A9" w:rsidP="00272237">
            <w:pPr>
              <w:pStyle w:val="TableListBullet"/>
            </w:pPr>
            <w:r w:rsidRPr="00122722">
              <w:rPr>
                <w:b/>
              </w:rPr>
              <w:t>mapping</w:t>
            </w:r>
            <w:r w:rsidRPr="002362DF">
              <w:t xml:space="preserve"> </w:t>
            </w:r>
            <w:r w:rsidR="00122722">
              <w:t xml:space="preserve">– tiesību un pieejamo darbību attiecību saraksts </w:t>
            </w:r>
            <w:r w:rsidRPr="002362DF">
              <w:t xml:space="preserve">= </w:t>
            </w:r>
            <w:r w:rsidR="00E21512">
              <w:t xml:space="preserve">vienmēr </w:t>
            </w:r>
            <w:r w:rsidR="00FF4FD8" w:rsidRPr="009F0AA6">
              <w:rPr>
                <w:b/>
                <w:i/>
              </w:rPr>
              <w:t>null</w:t>
            </w:r>
            <w:r w:rsidRPr="002362DF">
              <w:t>.</w:t>
            </w:r>
          </w:p>
          <w:p w14:paraId="5339C4B7" w14:textId="5369511C" w:rsidR="000D59A9" w:rsidRPr="002362DF" w:rsidRDefault="000D59A9" w:rsidP="00272237">
            <w:pPr>
              <w:pStyle w:val="Pictureposition"/>
              <w:keepNext w:val="0"/>
            </w:pPr>
            <w:r w:rsidRPr="002362DF">
              <w:rPr>
                <w:noProof/>
                <w:lang w:eastAsia="lv-LV"/>
              </w:rPr>
              <w:drawing>
                <wp:inline distT="0" distB="0" distL="0" distR="0" wp14:anchorId="0A598886" wp14:editId="601B7884">
                  <wp:extent cx="5152446" cy="47274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getRepositoryInfoRespons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61002" cy="4735291"/>
                          </a:xfrm>
                          <a:prstGeom prst="rect">
                            <a:avLst/>
                          </a:prstGeom>
                        </pic:spPr>
                      </pic:pic>
                    </a:graphicData>
                  </a:graphic>
                </wp:inline>
              </w:drawing>
            </w:r>
          </w:p>
        </w:tc>
      </w:tr>
      <w:tr w:rsidR="003F5E63" w:rsidRPr="002362DF" w14:paraId="61BA7418" w14:textId="77777777" w:rsidTr="00573CC0">
        <w:tc>
          <w:tcPr>
            <w:tcW w:w="9854" w:type="dxa"/>
            <w:gridSpan w:val="2"/>
            <w:tcBorders>
              <w:bottom w:val="nil"/>
            </w:tcBorders>
          </w:tcPr>
          <w:p w14:paraId="54FF505A" w14:textId="77777777" w:rsidR="003F5E63" w:rsidRPr="002362DF" w:rsidRDefault="003F5E63" w:rsidP="00272237">
            <w:pPr>
              <w:pStyle w:val="MessageHeader"/>
              <w:keepNext w:val="0"/>
              <w:keepLines w:val="0"/>
            </w:pPr>
            <w:r w:rsidRPr="002362DF">
              <w:lastRenderedPageBreak/>
              <w:t>Kļūdas</w:t>
            </w:r>
          </w:p>
        </w:tc>
      </w:tr>
      <w:tr w:rsidR="003F5E63" w:rsidRPr="002362DF" w14:paraId="53E211A6" w14:textId="77777777" w:rsidTr="00573CC0">
        <w:tc>
          <w:tcPr>
            <w:tcW w:w="9854" w:type="dxa"/>
            <w:gridSpan w:val="2"/>
            <w:tcBorders>
              <w:top w:val="nil"/>
            </w:tcBorders>
          </w:tcPr>
          <w:p w14:paraId="4904B008" w14:textId="5888FE93" w:rsidR="003F5E63" w:rsidRPr="002362DF" w:rsidRDefault="003F5E63" w:rsidP="00272237">
            <w:pPr>
              <w:pStyle w:val="Tablebody"/>
              <w:rPr>
                <w:i/>
              </w:rPr>
            </w:pPr>
            <w:r w:rsidRPr="002362DF">
              <w:rPr>
                <w:i/>
              </w:rPr>
              <w:t>permissionDenied, runtime, storage, invalidArgument, objectNotFound</w:t>
            </w:r>
          </w:p>
        </w:tc>
      </w:tr>
    </w:tbl>
    <w:p w14:paraId="32DB521B" w14:textId="5C85BAB5" w:rsidR="00B218C2" w:rsidRPr="002362DF" w:rsidRDefault="007403A7" w:rsidP="004F7983">
      <w:pPr>
        <w:pStyle w:val="Heading3"/>
      </w:pPr>
      <w:bookmarkStart w:id="88" w:name="_Ref311640126"/>
      <w:bookmarkStart w:id="89" w:name="_Toc314584680"/>
      <w:bookmarkStart w:id="90" w:name="_Toc378693639"/>
      <w:r>
        <w:t>Metode „</w:t>
      </w:r>
      <w:r w:rsidR="00B218C2" w:rsidRPr="002362DF">
        <w:t>getTypeDescendants</w:t>
      </w:r>
      <w:bookmarkEnd w:id="88"/>
      <w:bookmarkEnd w:id="89"/>
      <w:r>
        <w:t>”</w:t>
      </w:r>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B218C2" w:rsidRPr="002362DF" w14:paraId="6FA81360" w14:textId="77777777" w:rsidTr="00B218C2">
        <w:tc>
          <w:tcPr>
            <w:tcW w:w="2802" w:type="dxa"/>
            <w:tcBorders>
              <w:right w:val="nil"/>
            </w:tcBorders>
          </w:tcPr>
          <w:p w14:paraId="22E9A3E3" w14:textId="77777777" w:rsidR="00B218C2" w:rsidRPr="002362DF" w:rsidRDefault="00B218C2" w:rsidP="00B218C2">
            <w:pPr>
              <w:pStyle w:val="MessageHeader"/>
            </w:pPr>
            <w:r w:rsidRPr="002362DF">
              <w:t>Identifikators</w:t>
            </w:r>
          </w:p>
        </w:tc>
        <w:tc>
          <w:tcPr>
            <w:tcW w:w="7052" w:type="dxa"/>
            <w:tcBorders>
              <w:left w:val="nil"/>
              <w:bottom w:val="single" w:sz="4" w:space="0" w:color="auto"/>
            </w:tcBorders>
          </w:tcPr>
          <w:p w14:paraId="7840F947" w14:textId="1A9B42E4" w:rsidR="00B218C2" w:rsidRPr="002362DF" w:rsidRDefault="00B218C2" w:rsidP="00B218C2">
            <w:pPr>
              <w:pStyle w:val="Tablebody"/>
            </w:pPr>
            <w:r w:rsidRPr="002362DF">
              <w:rPr>
                <w:i/>
              </w:rPr>
              <w:t>getTypeDescendants</w:t>
            </w:r>
          </w:p>
        </w:tc>
      </w:tr>
      <w:tr w:rsidR="00B218C2" w:rsidRPr="002362DF" w14:paraId="6ED1513E" w14:textId="77777777" w:rsidTr="00B218C2">
        <w:tc>
          <w:tcPr>
            <w:tcW w:w="2802" w:type="dxa"/>
            <w:tcBorders>
              <w:right w:val="nil"/>
            </w:tcBorders>
          </w:tcPr>
          <w:p w14:paraId="1DFC2A03" w14:textId="77777777" w:rsidR="00B218C2" w:rsidRPr="002362DF" w:rsidRDefault="00B218C2" w:rsidP="00B218C2">
            <w:pPr>
              <w:pStyle w:val="MessageHeader"/>
            </w:pPr>
            <w:r w:rsidRPr="002362DF">
              <w:t>Nosaukums</w:t>
            </w:r>
          </w:p>
        </w:tc>
        <w:tc>
          <w:tcPr>
            <w:tcW w:w="7052" w:type="dxa"/>
            <w:tcBorders>
              <w:left w:val="nil"/>
            </w:tcBorders>
          </w:tcPr>
          <w:p w14:paraId="6DE46A5D" w14:textId="77777777" w:rsidR="00B218C2" w:rsidRPr="002362DF" w:rsidRDefault="00B218C2" w:rsidP="00B218C2">
            <w:pPr>
              <w:pStyle w:val="Tablebody"/>
            </w:pPr>
            <w:r w:rsidRPr="002362DF">
              <w:t>Izgūt atvasinātos tipus</w:t>
            </w:r>
          </w:p>
        </w:tc>
      </w:tr>
      <w:tr w:rsidR="00B218C2" w:rsidRPr="002362DF" w14:paraId="3804D31E" w14:textId="77777777" w:rsidTr="00B218C2">
        <w:tc>
          <w:tcPr>
            <w:tcW w:w="9854" w:type="dxa"/>
            <w:gridSpan w:val="2"/>
            <w:tcBorders>
              <w:bottom w:val="nil"/>
            </w:tcBorders>
          </w:tcPr>
          <w:p w14:paraId="6F26A13F" w14:textId="77777777" w:rsidR="00B218C2" w:rsidRPr="002362DF" w:rsidRDefault="00B218C2" w:rsidP="00B218C2">
            <w:pPr>
              <w:pStyle w:val="MessageHeader"/>
            </w:pPr>
            <w:r w:rsidRPr="002362DF">
              <w:t>Ievads</w:t>
            </w:r>
          </w:p>
        </w:tc>
      </w:tr>
      <w:tr w:rsidR="00B218C2" w:rsidRPr="002362DF" w14:paraId="78A16F29" w14:textId="77777777" w:rsidTr="00B218C2">
        <w:tc>
          <w:tcPr>
            <w:tcW w:w="9854" w:type="dxa"/>
            <w:gridSpan w:val="2"/>
            <w:tcBorders>
              <w:top w:val="nil"/>
            </w:tcBorders>
          </w:tcPr>
          <w:p w14:paraId="2C23E8A9" w14:textId="5C608C55" w:rsidR="00B218C2" w:rsidRPr="002362DF" w:rsidRDefault="00B218C2" w:rsidP="00F44D02">
            <w:pPr>
              <w:pStyle w:val="Tablebody"/>
            </w:pPr>
            <w:r w:rsidRPr="002362DF">
              <w:t>Atgriež hierarhisku sarakstu ar objektu tipiem, kas atvasināti no norādītā tipa.</w:t>
            </w:r>
            <w:r w:rsidR="00F44D02">
              <w:t xml:space="preserve"> EDK noteiktie objektu tipi ir uzskaitīti pielikumā „Repozitorija tipi”, skatīt </w:t>
            </w:r>
            <w:r w:rsidR="00F44D02">
              <w:fldChar w:fldCharType="begin"/>
            </w:r>
            <w:r w:rsidR="00F44D02">
              <w:instrText xml:space="preserve"> REF _Ref320541803 \r \h </w:instrText>
            </w:r>
            <w:r w:rsidR="00F44D02">
              <w:fldChar w:fldCharType="separate"/>
            </w:r>
            <w:r w:rsidR="00BA7A10">
              <w:t>5.1</w:t>
            </w:r>
            <w:r w:rsidR="00F44D02">
              <w:fldChar w:fldCharType="end"/>
            </w:r>
            <w:r w:rsidR="00F44D02">
              <w:t>. nodaļu.</w:t>
            </w:r>
          </w:p>
        </w:tc>
      </w:tr>
      <w:tr w:rsidR="00B218C2" w:rsidRPr="002362DF" w14:paraId="7FA363E9" w14:textId="77777777" w:rsidTr="00B218C2">
        <w:tc>
          <w:tcPr>
            <w:tcW w:w="9854" w:type="dxa"/>
            <w:gridSpan w:val="2"/>
            <w:tcBorders>
              <w:bottom w:val="nil"/>
            </w:tcBorders>
          </w:tcPr>
          <w:p w14:paraId="64327AF1" w14:textId="77777777" w:rsidR="00B218C2" w:rsidRPr="002362DF" w:rsidRDefault="00B218C2" w:rsidP="00B218C2">
            <w:pPr>
              <w:pStyle w:val="MessageHeader"/>
            </w:pPr>
            <w:r w:rsidRPr="002362DF">
              <w:t>Ievaddati</w:t>
            </w:r>
          </w:p>
        </w:tc>
      </w:tr>
      <w:tr w:rsidR="003F5E63" w:rsidRPr="002362DF" w14:paraId="520C29B0" w14:textId="77777777" w:rsidTr="00B218C2">
        <w:tc>
          <w:tcPr>
            <w:tcW w:w="9854" w:type="dxa"/>
            <w:gridSpan w:val="2"/>
            <w:tcBorders>
              <w:top w:val="nil"/>
            </w:tcBorders>
          </w:tcPr>
          <w:p w14:paraId="354EB68D" w14:textId="2333876D" w:rsidR="003F5E63" w:rsidRPr="002362DF" w:rsidRDefault="003F5E63" w:rsidP="007F7B13">
            <w:pPr>
              <w:pStyle w:val="TableListBullet"/>
            </w:pPr>
            <w:r w:rsidRPr="00A44C70">
              <w:rPr>
                <w:b/>
              </w:rPr>
              <w:t>repositoryId</w:t>
            </w:r>
            <w:r w:rsidRPr="002362DF">
              <w:t xml:space="preserve"> – repozitorija identifikators: </w:t>
            </w:r>
            <w:r w:rsidRPr="00A44C70">
              <w:rPr>
                <w:b/>
              </w:rPr>
              <w:t>URN:IVIS:</w:t>
            </w:r>
            <w:r w:rsidR="00135806" w:rsidRPr="00A44C70">
              <w:rPr>
                <w:b/>
              </w:rPr>
              <w:t>100266</w:t>
            </w:r>
            <w:r w:rsidRPr="00A44C70">
              <w:rPr>
                <w:b/>
              </w:rPr>
              <w:t>:EDK-0000001</w:t>
            </w:r>
            <w:r w:rsidRPr="002362DF">
              <w:t>;</w:t>
            </w:r>
          </w:p>
          <w:p w14:paraId="27BDFE50" w14:textId="0ADF363F" w:rsidR="003F5E63" w:rsidRPr="002362DF" w:rsidRDefault="003F5E63" w:rsidP="007F7B13">
            <w:pPr>
              <w:pStyle w:val="TableListBullet"/>
            </w:pPr>
            <w:r w:rsidRPr="002362DF">
              <w:rPr>
                <w:b/>
              </w:rPr>
              <w:t>typeId</w:t>
            </w:r>
            <w:r w:rsidRPr="002362DF">
              <w:t xml:space="preserve"> – tipa identifikators</w:t>
            </w:r>
            <w:r w:rsidR="00135806" w:rsidRPr="002362DF">
              <w:t>;</w:t>
            </w:r>
          </w:p>
          <w:p w14:paraId="3ED21AA7" w14:textId="0119051A" w:rsidR="003F5E63" w:rsidRPr="002362DF" w:rsidRDefault="003F5E63" w:rsidP="007F7B13">
            <w:pPr>
              <w:pStyle w:val="TableListBullet"/>
            </w:pPr>
            <w:r w:rsidRPr="002362DF">
              <w:rPr>
                <w:b/>
              </w:rPr>
              <w:t>depth</w:t>
            </w:r>
            <w:r w:rsidRPr="002362DF">
              <w:t xml:space="preserve"> – hierarhijas līmeņa ierobežojums, noklusētā vērtība </w:t>
            </w:r>
            <w:r w:rsidRPr="00A44C70">
              <w:rPr>
                <w:b/>
              </w:rPr>
              <w:t>2</w:t>
            </w:r>
            <w:r w:rsidRPr="002362DF">
              <w:t>:</w:t>
            </w:r>
          </w:p>
          <w:p w14:paraId="1D555F79" w14:textId="1CB01D5F" w:rsidR="003F5E63" w:rsidRPr="002362DF" w:rsidRDefault="003F5E63" w:rsidP="00A44C70">
            <w:pPr>
              <w:pStyle w:val="TableListBullet2"/>
            </w:pPr>
            <w:r w:rsidRPr="00A44C70">
              <w:rPr>
                <w:b/>
                <w:i/>
              </w:rPr>
              <w:lastRenderedPageBreak/>
              <w:t>-1</w:t>
            </w:r>
            <w:r w:rsidRPr="002362DF">
              <w:t xml:space="preserve"> – neierobežots;</w:t>
            </w:r>
          </w:p>
          <w:p w14:paraId="6F3C6086" w14:textId="6D86AA95" w:rsidR="003F5E63" w:rsidRPr="002362DF" w:rsidRDefault="003F5E63" w:rsidP="00A44C70">
            <w:pPr>
              <w:pStyle w:val="TableListBullet2"/>
            </w:pPr>
            <w:r w:rsidRPr="00A44C70">
              <w:rPr>
                <w:b/>
                <w:i/>
              </w:rPr>
              <w:t>1</w:t>
            </w:r>
            <w:r w:rsidRPr="002362DF">
              <w:rPr>
                <w:b/>
              </w:rPr>
              <w:t xml:space="preserve"> </w:t>
            </w:r>
            <w:r w:rsidRPr="002362DF">
              <w:t>– tieši atvasināts;</w:t>
            </w:r>
          </w:p>
          <w:p w14:paraId="7A4FDE07" w14:textId="02CEB203" w:rsidR="003F5E63" w:rsidRPr="002362DF" w:rsidRDefault="003F5E63" w:rsidP="00A44C70">
            <w:pPr>
              <w:pStyle w:val="TableListBullet2"/>
            </w:pPr>
            <w:r w:rsidRPr="00A44C70">
              <w:rPr>
                <w:b/>
                <w:i/>
              </w:rPr>
              <w:t>Lielāks par 1</w:t>
            </w:r>
            <w:r w:rsidRPr="002362DF">
              <w:rPr>
                <w:b/>
              </w:rPr>
              <w:t xml:space="preserve"> </w:t>
            </w:r>
            <w:r w:rsidRPr="002362DF">
              <w:t xml:space="preserve">– </w:t>
            </w:r>
            <w:r w:rsidR="004F7983" w:rsidRPr="002362DF">
              <w:t>visi atvasinājumi līdz izvēlētajam hierarhijas līmenim, ieskaitot.</w:t>
            </w:r>
          </w:p>
          <w:p w14:paraId="65059B5E" w14:textId="52354387" w:rsidR="003F5E63" w:rsidRDefault="003F5E63" w:rsidP="007F7B13">
            <w:pPr>
              <w:pStyle w:val="TableListBullet"/>
            </w:pPr>
            <w:r w:rsidRPr="002362DF">
              <w:rPr>
                <w:b/>
              </w:rPr>
              <w:t>includePropertyDefinitions</w:t>
            </w:r>
            <w:r w:rsidRPr="002362DF">
              <w:t xml:space="preserve"> – </w:t>
            </w:r>
            <w:r w:rsidR="004F7983" w:rsidRPr="002362DF">
              <w:t>loģiska pazīme, vai tipam pievienot tā objektu īpašību definīciju.</w:t>
            </w:r>
          </w:p>
          <w:p w14:paraId="4A0695C9" w14:textId="66ABB69B" w:rsidR="006D4478" w:rsidRPr="002362DF" w:rsidRDefault="006D4478" w:rsidP="006D4478">
            <w:pPr>
              <w:pStyle w:val="TableListBullet"/>
            </w:pPr>
            <w:r>
              <w:rPr>
                <w:b/>
              </w:rPr>
              <w:t xml:space="preserve">extension </w:t>
            </w:r>
            <w:r>
              <w:t xml:space="preserve">– elements papildus datiem, specifiskai repozitorija vai programmatūras realizācijai. Šajā metodē elementa vērtība un/vai tā struktūra tiek ignorēta: </w:t>
            </w:r>
            <w:r w:rsidR="00FF4FD8" w:rsidRPr="009F0AA6">
              <w:rPr>
                <w:b/>
                <w:i/>
              </w:rPr>
              <w:t>null</w:t>
            </w:r>
            <w:r>
              <w:t xml:space="preserve">. </w:t>
            </w:r>
          </w:p>
          <w:p w14:paraId="54CCDB76" w14:textId="2326437C" w:rsidR="003F5E63" w:rsidRPr="002362DF" w:rsidRDefault="003F5E63" w:rsidP="00002AA3">
            <w:pPr>
              <w:pStyle w:val="Pictureposition"/>
            </w:pPr>
            <w:r w:rsidRPr="002362DF">
              <w:rPr>
                <w:noProof/>
                <w:lang w:eastAsia="lv-LV"/>
              </w:rPr>
              <w:drawing>
                <wp:inline distT="0" distB="0" distL="0" distR="0" wp14:anchorId="0DF7B9D3" wp14:editId="6E922CAE">
                  <wp:extent cx="4762831" cy="171379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getTypeDescendant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0767" cy="1713047"/>
                          </a:xfrm>
                          <a:prstGeom prst="rect">
                            <a:avLst/>
                          </a:prstGeom>
                        </pic:spPr>
                      </pic:pic>
                    </a:graphicData>
                  </a:graphic>
                </wp:inline>
              </w:drawing>
            </w:r>
          </w:p>
        </w:tc>
      </w:tr>
      <w:tr w:rsidR="003F5E63" w:rsidRPr="002362DF" w14:paraId="2D49B258" w14:textId="77777777" w:rsidTr="00B218C2">
        <w:tc>
          <w:tcPr>
            <w:tcW w:w="9854" w:type="dxa"/>
            <w:gridSpan w:val="2"/>
            <w:tcBorders>
              <w:bottom w:val="nil"/>
            </w:tcBorders>
          </w:tcPr>
          <w:p w14:paraId="5DC01746" w14:textId="77777777" w:rsidR="003F5E63" w:rsidRPr="002362DF" w:rsidRDefault="003F5E63" w:rsidP="00B218C2">
            <w:pPr>
              <w:pStyle w:val="MessageHeader"/>
            </w:pPr>
            <w:r w:rsidRPr="002362DF">
              <w:lastRenderedPageBreak/>
              <w:t>Izvaddati</w:t>
            </w:r>
          </w:p>
        </w:tc>
      </w:tr>
      <w:tr w:rsidR="004F7983" w:rsidRPr="002362DF" w14:paraId="7A0EEF4C" w14:textId="77777777" w:rsidTr="00B218C2">
        <w:tc>
          <w:tcPr>
            <w:tcW w:w="9854" w:type="dxa"/>
            <w:gridSpan w:val="2"/>
            <w:tcBorders>
              <w:top w:val="nil"/>
            </w:tcBorders>
          </w:tcPr>
          <w:p w14:paraId="1C6300B1" w14:textId="2C70E695" w:rsidR="004F7983" w:rsidRPr="002362DF" w:rsidRDefault="004F7983" w:rsidP="00135806">
            <w:pPr>
              <w:pStyle w:val="Tablebody"/>
            </w:pPr>
            <w:r w:rsidRPr="002362DF">
              <w:rPr>
                <w:b/>
              </w:rPr>
              <w:t>&lt;cmisTypeContainer&gt;</w:t>
            </w:r>
            <w:r w:rsidRPr="002362DF">
              <w:t xml:space="preserve"> – saraksts ar tipu hierarhiju.</w:t>
            </w:r>
          </w:p>
          <w:p w14:paraId="160FDFF1" w14:textId="1D1E556D" w:rsidR="004F7983" w:rsidRPr="002362DF" w:rsidRDefault="004F7983" w:rsidP="00002AA3">
            <w:pPr>
              <w:pStyle w:val="Pictureposition"/>
            </w:pPr>
            <w:r w:rsidRPr="002362DF">
              <w:rPr>
                <w:noProof/>
                <w:lang w:eastAsia="lv-LV"/>
              </w:rPr>
              <w:drawing>
                <wp:inline distT="0" distB="0" distL="0" distR="0" wp14:anchorId="2FC0093F" wp14:editId="7E6C1504">
                  <wp:extent cx="4946314" cy="5335325"/>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getTypeDescendantsRespons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49838" cy="5339127"/>
                          </a:xfrm>
                          <a:prstGeom prst="rect">
                            <a:avLst/>
                          </a:prstGeom>
                        </pic:spPr>
                      </pic:pic>
                    </a:graphicData>
                  </a:graphic>
                </wp:inline>
              </w:drawing>
            </w:r>
          </w:p>
        </w:tc>
      </w:tr>
      <w:tr w:rsidR="004F7983" w:rsidRPr="002362DF" w14:paraId="75A164A8" w14:textId="77777777" w:rsidTr="00573CC0">
        <w:tc>
          <w:tcPr>
            <w:tcW w:w="9854" w:type="dxa"/>
            <w:gridSpan w:val="2"/>
            <w:tcBorders>
              <w:bottom w:val="nil"/>
            </w:tcBorders>
          </w:tcPr>
          <w:p w14:paraId="66D4327A" w14:textId="31E41221" w:rsidR="004F7983" w:rsidRPr="002362DF" w:rsidRDefault="004F7983" w:rsidP="00573CC0">
            <w:pPr>
              <w:pStyle w:val="MessageHeader"/>
            </w:pPr>
            <w:bookmarkStart w:id="91" w:name="_Toc314584681"/>
            <w:r w:rsidRPr="002362DF">
              <w:t>Kļūdas</w:t>
            </w:r>
          </w:p>
        </w:tc>
      </w:tr>
      <w:tr w:rsidR="004F7983" w:rsidRPr="002362DF" w14:paraId="423BE063" w14:textId="77777777" w:rsidTr="00573CC0">
        <w:tc>
          <w:tcPr>
            <w:tcW w:w="9854" w:type="dxa"/>
            <w:gridSpan w:val="2"/>
            <w:tcBorders>
              <w:top w:val="nil"/>
            </w:tcBorders>
          </w:tcPr>
          <w:p w14:paraId="4B9F8847" w14:textId="50B092D3" w:rsidR="004F7983" w:rsidRPr="002362DF" w:rsidRDefault="004F7983" w:rsidP="00573CC0">
            <w:pPr>
              <w:pStyle w:val="Tablebody"/>
            </w:pPr>
            <w:r w:rsidRPr="002362DF">
              <w:rPr>
                <w:i/>
              </w:rPr>
              <w:t>permissionDenied</w:t>
            </w:r>
            <w:r w:rsidRPr="002362DF">
              <w:t xml:space="preserve">, </w:t>
            </w:r>
            <w:r w:rsidRPr="002362DF">
              <w:rPr>
                <w:i/>
              </w:rPr>
              <w:t>runtime</w:t>
            </w:r>
            <w:r w:rsidRPr="002362DF">
              <w:t xml:space="preserve">, </w:t>
            </w:r>
            <w:r w:rsidRPr="002362DF">
              <w:rPr>
                <w:i/>
              </w:rPr>
              <w:t>storage</w:t>
            </w:r>
            <w:r w:rsidRPr="002362DF">
              <w:t>, inva</w:t>
            </w:r>
            <w:r w:rsidRPr="002362DF">
              <w:rPr>
                <w:i/>
              </w:rPr>
              <w:t>l</w:t>
            </w:r>
            <w:r w:rsidRPr="002362DF">
              <w:t xml:space="preserve">idArgument, </w:t>
            </w:r>
            <w:r w:rsidRPr="002362DF">
              <w:rPr>
                <w:i/>
              </w:rPr>
              <w:t>objectNotFound</w:t>
            </w:r>
          </w:p>
        </w:tc>
      </w:tr>
    </w:tbl>
    <w:p w14:paraId="29FF3324" w14:textId="2D1DC4AB" w:rsidR="00B218C2" w:rsidRPr="002362DF" w:rsidRDefault="007403A7" w:rsidP="004F7983">
      <w:pPr>
        <w:pStyle w:val="Heading3"/>
      </w:pPr>
      <w:bookmarkStart w:id="92" w:name="_Toc378693640"/>
      <w:r>
        <w:lastRenderedPageBreak/>
        <w:t>Metode „</w:t>
      </w:r>
      <w:r w:rsidR="00B218C2" w:rsidRPr="002362DF">
        <w:t>getTypeDefinition</w:t>
      </w:r>
      <w:bookmarkEnd w:id="91"/>
      <w:r>
        <w:t>”</w:t>
      </w:r>
      <w:bookmarkEnd w:id="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976"/>
      </w:tblGrid>
      <w:tr w:rsidR="00B218C2" w:rsidRPr="002362DF" w14:paraId="335D4782" w14:textId="77777777" w:rsidTr="00541613">
        <w:tc>
          <w:tcPr>
            <w:tcW w:w="2878" w:type="dxa"/>
            <w:tcBorders>
              <w:right w:val="nil"/>
            </w:tcBorders>
          </w:tcPr>
          <w:p w14:paraId="3E59C1B9" w14:textId="77777777" w:rsidR="00B218C2" w:rsidRPr="002362DF" w:rsidRDefault="00B218C2" w:rsidP="00B218C2">
            <w:pPr>
              <w:pStyle w:val="MessageHeader"/>
            </w:pPr>
            <w:r w:rsidRPr="002362DF">
              <w:t>Identifikators</w:t>
            </w:r>
          </w:p>
        </w:tc>
        <w:tc>
          <w:tcPr>
            <w:tcW w:w="6976" w:type="dxa"/>
            <w:tcBorders>
              <w:left w:val="nil"/>
              <w:bottom w:val="single" w:sz="4" w:space="0" w:color="auto"/>
            </w:tcBorders>
          </w:tcPr>
          <w:p w14:paraId="1469A14A" w14:textId="51F8D1E6" w:rsidR="00B218C2" w:rsidRPr="002362DF" w:rsidRDefault="00B218C2" w:rsidP="00B218C2">
            <w:pPr>
              <w:pStyle w:val="Tablebody"/>
            </w:pPr>
            <w:r w:rsidRPr="002362DF">
              <w:rPr>
                <w:i/>
              </w:rPr>
              <w:t>getTypeDefinition</w:t>
            </w:r>
          </w:p>
        </w:tc>
      </w:tr>
      <w:tr w:rsidR="00B218C2" w:rsidRPr="002362DF" w14:paraId="5E2C20CD" w14:textId="77777777" w:rsidTr="00541613">
        <w:tc>
          <w:tcPr>
            <w:tcW w:w="2878" w:type="dxa"/>
            <w:tcBorders>
              <w:right w:val="nil"/>
            </w:tcBorders>
          </w:tcPr>
          <w:p w14:paraId="1C8D25D6" w14:textId="77777777" w:rsidR="00B218C2" w:rsidRPr="002362DF" w:rsidRDefault="00B218C2" w:rsidP="00B218C2">
            <w:pPr>
              <w:pStyle w:val="MessageHeader"/>
            </w:pPr>
            <w:r w:rsidRPr="002362DF">
              <w:t>Nosaukums</w:t>
            </w:r>
          </w:p>
        </w:tc>
        <w:tc>
          <w:tcPr>
            <w:tcW w:w="6976" w:type="dxa"/>
            <w:tcBorders>
              <w:left w:val="nil"/>
            </w:tcBorders>
          </w:tcPr>
          <w:p w14:paraId="6DF153E3" w14:textId="77777777" w:rsidR="00B218C2" w:rsidRPr="002362DF" w:rsidRDefault="00B218C2" w:rsidP="00B218C2">
            <w:pPr>
              <w:pStyle w:val="Tablebody"/>
            </w:pPr>
            <w:r w:rsidRPr="002362DF">
              <w:t>Izgūt tipa definīciju</w:t>
            </w:r>
          </w:p>
        </w:tc>
      </w:tr>
      <w:tr w:rsidR="00B218C2" w:rsidRPr="002362DF" w14:paraId="5878DABB" w14:textId="77777777" w:rsidTr="004F7983">
        <w:tc>
          <w:tcPr>
            <w:tcW w:w="9854" w:type="dxa"/>
            <w:gridSpan w:val="2"/>
            <w:tcBorders>
              <w:bottom w:val="nil"/>
            </w:tcBorders>
          </w:tcPr>
          <w:p w14:paraId="5DF343B2" w14:textId="77777777" w:rsidR="00B218C2" w:rsidRPr="002362DF" w:rsidRDefault="00B218C2" w:rsidP="00B218C2">
            <w:pPr>
              <w:pStyle w:val="MessageHeader"/>
            </w:pPr>
            <w:r w:rsidRPr="002362DF">
              <w:t>Ievads</w:t>
            </w:r>
          </w:p>
        </w:tc>
      </w:tr>
      <w:tr w:rsidR="00B218C2" w:rsidRPr="002362DF" w14:paraId="60546634" w14:textId="77777777" w:rsidTr="004F7983">
        <w:tc>
          <w:tcPr>
            <w:tcW w:w="9854" w:type="dxa"/>
            <w:gridSpan w:val="2"/>
            <w:tcBorders>
              <w:top w:val="nil"/>
            </w:tcBorders>
          </w:tcPr>
          <w:p w14:paraId="2F6C1452" w14:textId="2AE91150" w:rsidR="00B218C2" w:rsidRPr="002362DF" w:rsidRDefault="00B218C2" w:rsidP="001820C9">
            <w:pPr>
              <w:pStyle w:val="Tablebody"/>
            </w:pPr>
            <w:r w:rsidRPr="002362DF">
              <w:t xml:space="preserve">Atgriež pieprasītā tipa </w:t>
            </w:r>
            <w:r w:rsidR="001820C9">
              <w:t>atribūtus un objektu īpašību definīcijas</w:t>
            </w:r>
            <w:r w:rsidRPr="002362DF">
              <w:t>.</w:t>
            </w:r>
            <w:r w:rsidR="00F44D02">
              <w:t xml:space="preserve"> EDK noteiktie objektu tipi ir uzskaitīti pielikumā „Repozitorija tipi”, skatīt </w:t>
            </w:r>
            <w:r w:rsidR="00F44D02">
              <w:fldChar w:fldCharType="begin"/>
            </w:r>
            <w:r w:rsidR="00F44D02">
              <w:instrText xml:space="preserve"> REF _Ref320541803 \r \h </w:instrText>
            </w:r>
            <w:r w:rsidR="00F44D02">
              <w:fldChar w:fldCharType="separate"/>
            </w:r>
            <w:r w:rsidR="00BA7A10">
              <w:t>5.1</w:t>
            </w:r>
            <w:r w:rsidR="00F44D02">
              <w:fldChar w:fldCharType="end"/>
            </w:r>
            <w:r w:rsidR="00F44D02">
              <w:t>. nodaļu.</w:t>
            </w:r>
          </w:p>
        </w:tc>
      </w:tr>
      <w:tr w:rsidR="00B218C2" w:rsidRPr="002362DF" w14:paraId="0F80EB5D" w14:textId="77777777" w:rsidTr="004F7983">
        <w:tc>
          <w:tcPr>
            <w:tcW w:w="9854" w:type="dxa"/>
            <w:gridSpan w:val="2"/>
            <w:tcBorders>
              <w:bottom w:val="nil"/>
            </w:tcBorders>
          </w:tcPr>
          <w:p w14:paraId="20E1BF9F" w14:textId="77777777" w:rsidR="00B218C2" w:rsidRPr="002362DF" w:rsidRDefault="00B218C2" w:rsidP="00B218C2">
            <w:pPr>
              <w:pStyle w:val="MessageHeader"/>
            </w:pPr>
            <w:r w:rsidRPr="002362DF">
              <w:t>Ievaddati</w:t>
            </w:r>
          </w:p>
        </w:tc>
      </w:tr>
      <w:tr w:rsidR="004F7983" w:rsidRPr="002362DF" w14:paraId="285EB409" w14:textId="77777777" w:rsidTr="004F7983">
        <w:tc>
          <w:tcPr>
            <w:tcW w:w="9854" w:type="dxa"/>
            <w:gridSpan w:val="2"/>
            <w:tcBorders>
              <w:top w:val="nil"/>
            </w:tcBorders>
          </w:tcPr>
          <w:p w14:paraId="19495BD7" w14:textId="4CE01871" w:rsidR="004F7983" w:rsidRPr="002362DF" w:rsidRDefault="004F7983" w:rsidP="007F7B13">
            <w:pPr>
              <w:pStyle w:val="TableListBullet"/>
            </w:pPr>
            <w:r w:rsidRPr="00A44C70">
              <w:rPr>
                <w:b/>
              </w:rPr>
              <w:t>repositoryId</w:t>
            </w:r>
            <w:r w:rsidRPr="002362DF">
              <w:t xml:space="preserve"> – repozitorija identifikators: </w:t>
            </w:r>
            <w:r w:rsidRPr="00A44C70">
              <w:rPr>
                <w:b/>
              </w:rPr>
              <w:t>URN:IVIS:</w:t>
            </w:r>
            <w:r w:rsidR="00EE0339" w:rsidRPr="00A44C70">
              <w:rPr>
                <w:b/>
              </w:rPr>
              <w:t>100266</w:t>
            </w:r>
            <w:r w:rsidRPr="00A44C70">
              <w:rPr>
                <w:b/>
              </w:rPr>
              <w:t>:EDK-0000001</w:t>
            </w:r>
            <w:r w:rsidR="00EE0339" w:rsidRPr="002362DF">
              <w:t>;</w:t>
            </w:r>
          </w:p>
          <w:p w14:paraId="2E55176E" w14:textId="3DD768BF" w:rsidR="004F7983" w:rsidRDefault="004F7983" w:rsidP="007F7B13">
            <w:pPr>
              <w:pStyle w:val="TableListBullet"/>
            </w:pPr>
            <w:r w:rsidRPr="002362DF">
              <w:rPr>
                <w:b/>
              </w:rPr>
              <w:t>typeId</w:t>
            </w:r>
            <w:r w:rsidRPr="002362DF">
              <w:t xml:space="preserve"> – tipa identifikators</w:t>
            </w:r>
            <w:r w:rsidR="00002AA3" w:rsidRPr="002362DF">
              <w:t xml:space="preserve"> –</w:t>
            </w:r>
            <w:r w:rsidR="00A44C70">
              <w:t xml:space="preserve"> obligāts;</w:t>
            </w:r>
          </w:p>
          <w:p w14:paraId="79AD1715" w14:textId="7FA03E9A" w:rsidR="006D4478" w:rsidRPr="002362DF" w:rsidRDefault="006D4478" w:rsidP="006D4478">
            <w:pPr>
              <w:pStyle w:val="TableListBullet"/>
            </w:pPr>
            <w:r>
              <w:rPr>
                <w:b/>
              </w:rPr>
              <w:t xml:space="preserve">extension </w:t>
            </w:r>
            <w:r>
              <w:t xml:space="preserve">– elements papildus datiem, specifiskai repozitorija vai programmatūras realizācijai. Šajā metodē elementa vērtība un/vai tā struktūra tiek ignorēta: </w:t>
            </w:r>
            <w:r w:rsidR="00FF4FD8" w:rsidRPr="009F0AA6">
              <w:rPr>
                <w:b/>
                <w:i/>
              </w:rPr>
              <w:t>null</w:t>
            </w:r>
            <w:r>
              <w:t xml:space="preserve">. </w:t>
            </w:r>
          </w:p>
          <w:p w14:paraId="787129D4" w14:textId="1170A603" w:rsidR="004F7983" w:rsidRPr="002362DF" w:rsidRDefault="004F7983" w:rsidP="00002AA3">
            <w:pPr>
              <w:pStyle w:val="Pictureposition"/>
            </w:pPr>
            <w:r w:rsidRPr="002362DF">
              <w:rPr>
                <w:noProof/>
                <w:lang w:eastAsia="lv-LV"/>
              </w:rPr>
              <w:drawing>
                <wp:inline distT="0" distB="0" distL="0" distR="0" wp14:anchorId="299D8CC5" wp14:editId="511B11FF">
                  <wp:extent cx="4578497" cy="124699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getTypeDefiniti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93179" cy="1250996"/>
                          </a:xfrm>
                          <a:prstGeom prst="rect">
                            <a:avLst/>
                          </a:prstGeom>
                        </pic:spPr>
                      </pic:pic>
                    </a:graphicData>
                  </a:graphic>
                </wp:inline>
              </w:drawing>
            </w:r>
          </w:p>
        </w:tc>
      </w:tr>
      <w:tr w:rsidR="004F7983" w:rsidRPr="002362DF" w14:paraId="1BC9B75B" w14:textId="77777777" w:rsidTr="004F7983">
        <w:tc>
          <w:tcPr>
            <w:tcW w:w="9854" w:type="dxa"/>
            <w:gridSpan w:val="2"/>
            <w:tcBorders>
              <w:bottom w:val="nil"/>
            </w:tcBorders>
          </w:tcPr>
          <w:p w14:paraId="522620EB" w14:textId="77777777" w:rsidR="004F7983" w:rsidRPr="002362DF" w:rsidRDefault="004F7983" w:rsidP="00B218C2">
            <w:pPr>
              <w:pStyle w:val="MessageHeader"/>
            </w:pPr>
            <w:r w:rsidRPr="002362DF">
              <w:t>Izvaddati</w:t>
            </w:r>
          </w:p>
        </w:tc>
      </w:tr>
      <w:tr w:rsidR="004F7983" w:rsidRPr="002362DF" w14:paraId="62286E52" w14:textId="77777777" w:rsidTr="00541613">
        <w:tc>
          <w:tcPr>
            <w:tcW w:w="9854" w:type="dxa"/>
            <w:gridSpan w:val="2"/>
            <w:tcBorders>
              <w:top w:val="nil"/>
            </w:tcBorders>
          </w:tcPr>
          <w:p w14:paraId="20C6D331" w14:textId="480E5BDF" w:rsidR="004F7983" w:rsidRPr="002362DF" w:rsidRDefault="004F7983" w:rsidP="00EE0339">
            <w:pPr>
              <w:pStyle w:val="Tablebody"/>
            </w:pPr>
            <w:r w:rsidRPr="002362DF">
              <w:rPr>
                <w:b/>
              </w:rPr>
              <w:t>cmisTypeDefinitionType</w:t>
            </w:r>
            <w:r w:rsidRPr="002362DF">
              <w:t xml:space="preserve"> – objekta tips</w:t>
            </w:r>
          </w:p>
          <w:p w14:paraId="06A0CEC1" w14:textId="77777777" w:rsidR="004F7983" w:rsidRPr="002362DF" w:rsidRDefault="004F7983" w:rsidP="00002AA3">
            <w:pPr>
              <w:pStyle w:val="Pictureposition"/>
            </w:pPr>
            <w:r w:rsidRPr="002362DF">
              <w:rPr>
                <w:noProof/>
                <w:lang w:eastAsia="lv-LV"/>
              </w:rPr>
              <w:drawing>
                <wp:inline distT="0" distB="0" distL="0" distR="0" wp14:anchorId="441D2012" wp14:editId="44D41371">
                  <wp:extent cx="4403449" cy="477078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getTypeDefinitionRespons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03449" cy="4770783"/>
                          </a:xfrm>
                          <a:prstGeom prst="rect">
                            <a:avLst/>
                          </a:prstGeom>
                        </pic:spPr>
                      </pic:pic>
                    </a:graphicData>
                  </a:graphic>
                </wp:inline>
              </w:drawing>
            </w:r>
          </w:p>
        </w:tc>
      </w:tr>
      <w:tr w:rsidR="00541613" w:rsidRPr="002362DF" w14:paraId="4BF36A06" w14:textId="77777777" w:rsidTr="00573CC0">
        <w:tc>
          <w:tcPr>
            <w:tcW w:w="9854" w:type="dxa"/>
            <w:gridSpan w:val="2"/>
            <w:tcBorders>
              <w:bottom w:val="nil"/>
            </w:tcBorders>
          </w:tcPr>
          <w:p w14:paraId="39A36200" w14:textId="6BCCB401" w:rsidR="00541613" w:rsidRPr="002362DF" w:rsidRDefault="00541613" w:rsidP="00573CC0">
            <w:pPr>
              <w:pStyle w:val="MessageHeader"/>
            </w:pPr>
            <w:r w:rsidRPr="002362DF">
              <w:lastRenderedPageBreak/>
              <w:t>Kļūdas</w:t>
            </w:r>
          </w:p>
        </w:tc>
      </w:tr>
      <w:tr w:rsidR="00541613" w:rsidRPr="002362DF" w14:paraId="66E10C01" w14:textId="77777777" w:rsidTr="00573CC0">
        <w:tc>
          <w:tcPr>
            <w:tcW w:w="9854" w:type="dxa"/>
            <w:gridSpan w:val="2"/>
            <w:tcBorders>
              <w:top w:val="nil"/>
            </w:tcBorders>
          </w:tcPr>
          <w:p w14:paraId="543741B8" w14:textId="2A922C3C" w:rsidR="00541613" w:rsidRPr="002362DF" w:rsidRDefault="00541613" w:rsidP="00573CC0">
            <w:pPr>
              <w:pStyle w:val="Tablebody"/>
            </w:pPr>
            <w:r w:rsidRPr="002362DF">
              <w:rPr>
                <w:i/>
              </w:rPr>
              <w:t>permissionDenied</w:t>
            </w:r>
            <w:r w:rsidRPr="002362DF">
              <w:t xml:space="preserve">, </w:t>
            </w:r>
            <w:r w:rsidRPr="002362DF">
              <w:rPr>
                <w:i/>
              </w:rPr>
              <w:t>runtime</w:t>
            </w:r>
            <w:r w:rsidRPr="002362DF">
              <w:t xml:space="preserve">, </w:t>
            </w:r>
            <w:r w:rsidRPr="002362DF">
              <w:rPr>
                <w:i/>
              </w:rPr>
              <w:t>storage</w:t>
            </w:r>
            <w:r w:rsidRPr="002362DF">
              <w:t xml:space="preserve">, </w:t>
            </w:r>
            <w:r w:rsidRPr="002362DF">
              <w:rPr>
                <w:i/>
              </w:rPr>
              <w:t>invalidArgument</w:t>
            </w:r>
            <w:r w:rsidRPr="002362DF">
              <w:t xml:space="preserve">, </w:t>
            </w:r>
            <w:r w:rsidRPr="002362DF">
              <w:rPr>
                <w:i/>
              </w:rPr>
              <w:t>objectNotFound</w:t>
            </w:r>
          </w:p>
        </w:tc>
      </w:tr>
    </w:tbl>
    <w:p w14:paraId="0FEB34CC" w14:textId="6AC6E730" w:rsidR="00007BB7" w:rsidRPr="002362DF" w:rsidRDefault="007403A7" w:rsidP="00007BB7">
      <w:pPr>
        <w:pStyle w:val="Heading2"/>
      </w:pPr>
      <w:bookmarkStart w:id="93" w:name="_Toc314736204"/>
      <w:bookmarkStart w:id="94" w:name="_Toc378693641"/>
      <w:r>
        <w:t>Sasaistes metodes</w:t>
      </w:r>
      <w:bookmarkEnd w:id="93"/>
      <w:bookmarkEnd w:id="94"/>
    </w:p>
    <w:p w14:paraId="4D5527A3" w14:textId="4455E9C8" w:rsidR="00007BB7" w:rsidRPr="002362DF" w:rsidRDefault="007403A7" w:rsidP="00007BB7">
      <w:pPr>
        <w:pStyle w:val="Heading3"/>
      </w:pPr>
      <w:bookmarkStart w:id="95" w:name="_Toc314736205"/>
      <w:bookmarkStart w:id="96" w:name="_Toc378693642"/>
      <w:r>
        <w:t>Metode „</w:t>
      </w:r>
      <w:r w:rsidR="00007BB7" w:rsidRPr="002362DF">
        <w:t>getObjectRelationships</w:t>
      </w:r>
      <w:bookmarkEnd w:id="95"/>
      <w:r>
        <w:t>”</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6821"/>
      </w:tblGrid>
      <w:tr w:rsidR="00007BB7" w:rsidRPr="002362DF" w14:paraId="0E2A4C09" w14:textId="77777777" w:rsidTr="00007BB7">
        <w:tc>
          <w:tcPr>
            <w:tcW w:w="3033" w:type="dxa"/>
            <w:tcBorders>
              <w:right w:val="nil"/>
            </w:tcBorders>
          </w:tcPr>
          <w:p w14:paraId="246978BD" w14:textId="77777777" w:rsidR="00007BB7" w:rsidRPr="002362DF" w:rsidRDefault="00007BB7" w:rsidP="00573CC0">
            <w:pPr>
              <w:pStyle w:val="MessageHeader"/>
            </w:pPr>
            <w:r w:rsidRPr="002362DF">
              <w:t>Identifikators</w:t>
            </w:r>
          </w:p>
        </w:tc>
        <w:tc>
          <w:tcPr>
            <w:tcW w:w="6821" w:type="dxa"/>
            <w:tcBorders>
              <w:left w:val="nil"/>
              <w:bottom w:val="single" w:sz="4" w:space="0" w:color="auto"/>
            </w:tcBorders>
          </w:tcPr>
          <w:p w14:paraId="7D49AACC" w14:textId="51994F54" w:rsidR="00007BB7" w:rsidRPr="002362DF" w:rsidRDefault="00007BB7" w:rsidP="00573CC0">
            <w:pPr>
              <w:pStyle w:val="Tablebody"/>
            </w:pPr>
            <w:r w:rsidRPr="002362DF">
              <w:rPr>
                <w:i/>
              </w:rPr>
              <w:t>getObjectRelationships</w:t>
            </w:r>
          </w:p>
        </w:tc>
      </w:tr>
      <w:tr w:rsidR="00007BB7" w:rsidRPr="002362DF" w14:paraId="65C86197" w14:textId="77777777" w:rsidTr="00007BB7">
        <w:tc>
          <w:tcPr>
            <w:tcW w:w="3033" w:type="dxa"/>
            <w:tcBorders>
              <w:right w:val="nil"/>
            </w:tcBorders>
          </w:tcPr>
          <w:p w14:paraId="07B3B124" w14:textId="77777777" w:rsidR="00007BB7" w:rsidRPr="002362DF" w:rsidRDefault="00007BB7" w:rsidP="00573CC0">
            <w:pPr>
              <w:pStyle w:val="MessageHeader"/>
            </w:pPr>
            <w:r w:rsidRPr="002362DF">
              <w:t>Nosaukums</w:t>
            </w:r>
          </w:p>
        </w:tc>
        <w:tc>
          <w:tcPr>
            <w:tcW w:w="6821" w:type="dxa"/>
            <w:tcBorders>
              <w:left w:val="nil"/>
            </w:tcBorders>
          </w:tcPr>
          <w:p w14:paraId="139F6A94" w14:textId="77777777" w:rsidR="00007BB7" w:rsidRPr="002362DF" w:rsidRDefault="00007BB7" w:rsidP="00573CC0">
            <w:pPr>
              <w:pStyle w:val="Tablebody"/>
            </w:pPr>
            <w:r w:rsidRPr="002362DF">
              <w:t>Izgūt saistīto dokumentu metadatus</w:t>
            </w:r>
          </w:p>
        </w:tc>
      </w:tr>
      <w:tr w:rsidR="00007BB7" w:rsidRPr="002362DF" w14:paraId="78A424F5" w14:textId="77777777" w:rsidTr="00573CC0">
        <w:tc>
          <w:tcPr>
            <w:tcW w:w="9854" w:type="dxa"/>
            <w:gridSpan w:val="2"/>
            <w:tcBorders>
              <w:bottom w:val="nil"/>
            </w:tcBorders>
          </w:tcPr>
          <w:p w14:paraId="5354D60A" w14:textId="77777777" w:rsidR="00007BB7" w:rsidRPr="002362DF" w:rsidRDefault="00007BB7" w:rsidP="00573CC0">
            <w:pPr>
              <w:pStyle w:val="MessageHeader"/>
            </w:pPr>
            <w:r w:rsidRPr="002362DF">
              <w:t>Ievads</w:t>
            </w:r>
          </w:p>
        </w:tc>
      </w:tr>
      <w:tr w:rsidR="00007BB7" w:rsidRPr="002362DF" w14:paraId="1DC8C459" w14:textId="77777777" w:rsidTr="00573CC0">
        <w:tc>
          <w:tcPr>
            <w:tcW w:w="9854" w:type="dxa"/>
            <w:gridSpan w:val="2"/>
            <w:tcBorders>
              <w:top w:val="nil"/>
            </w:tcBorders>
          </w:tcPr>
          <w:p w14:paraId="4C2AB75A" w14:textId="77777777" w:rsidR="00007BB7" w:rsidRPr="002362DF" w:rsidRDefault="00007BB7" w:rsidP="00573CC0">
            <w:pPr>
              <w:pStyle w:val="Tablebody"/>
            </w:pPr>
            <w:r w:rsidRPr="002362DF">
              <w:t>Atgriež dokumentam visus vai specifiski saistītos objektus, to izveidošanas secībā (pēc cmis:creationDate).</w:t>
            </w:r>
          </w:p>
        </w:tc>
      </w:tr>
      <w:tr w:rsidR="00007BB7" w:rsidRPr="002362DF" w14:paraId="2D0169AF" w14:textId="77777777" w:rsidTr="00573CC0">
        <w:tc>
          <w:tcPr>
            <w:tcW w:w="9854" w:type="dxa"/>
            <w:gridSpan w:val="2"/>
            <w:tcBorders>
              <w:bottom w:val="nil"/>
            </w:tcBorders>
          </w:tcPr>
          <w:p w14:paraId="3A215D34" w14:textId="77777777" w:rsidR="00007BB7" w:rsidRPr="002362DF" w:rsidRDefault="00007BB7" w:rsidP="00573CC0">
            <w:pPr>
              <w:pStyle w:val="MessageHeader"/>
            </w:pPr>
            <w:r w:rsidRPr="002362DF">
              <w:t>Ievaddati</w:t>
            </w:r>
          </w:p>
        </w:tc>
      </w:tr>
      <w:tr w:rsidR="00007BB7" w:rsidRPr="002362DF" w14:paraId="2532C4B0" w14:textId="77777777" w:rsidTr="00573CC0">
        <w:tc>
          <w:tcPr>
            <w:tcW w:w="9854" w:type="dxa"/>
            <w:gridSpan w:val="2"/>
            <w:tcBorders>
              <w:top w:val="nil"/>
            </w:tcBorders>
          </w:tcPr>
          <w:p w14:paraId="640FC05B" w14:textId="29710492" w:rsidR="00007BB7" w:rsidRPr="002362DF" w:rsidRDefault="00007BB7" w:rsidP="007F7B13">
            <w:pPr>
              <w:pStyle w:val="TableListBullet"/>
            </w:pPr>
            <w:r w:rsidRPr="00A44C70">
              <w:rPr>
                <w:b/>
              </w:rPr>
              <w:t>repositoryId</w:t>
            </w:r>
            <w:r w:rsidRPr="002362DF">
              <w:t xml:space="preserve"> – repozitorija identifikators: </w:t>
            </w:r>
            <w:r w:rsidRPr="00A44C70">
              <w:rPr>
                <w:b/>
              </w:rPr>
              <w:t>URN:IVIS:</w:t>
            </w:r>
            <w:r w:rsidR="00EE0339" w:rsidRPr="00A44C70">
              <w:rPr>
                <w:b/>
              </w:rPr>
              <w:t>100266</w:t>
            </w:r>
            <w:r w:rsidRPr="00A44C70">
              <w:rPr>
                <w:b/>
              </w:rPr>
              <w:t>:EDK-0000001</w:t>
            </w:r>
            <w:r w:rsidR="00EE0339" w:rsidRPr="002362DF">
              <w:t>;</w:t>
            </w:r>
          </w:p>
          <w:p w14:paraId="4B534943" w14:textId="70F00987" w:rsidR="00007BB7" w:rsidRPr="002362DF" w:rsidRDefault="00007BB7" w:rsidP="007F7B13">
            <w:pPr>
              <w:pStyle w:val="TableListBullet"/>
            </w:pPr>
            <w:r w:rsidRPr="002362DF">
              <w:rPr>
                <w:b/>
              </w:rPr>
              <w:t>objectId</w:t>
            </w:r>
            <w:r w:rsidRPr="002362DF">
              <w:t xml:space="preserve"> – objekta identifikators;</w:t>
            </w:r>
          </w:p>
          <w:p w14:paraId="0D3A92CD" w14:textId="77777777" w:rsidR="00007BB7" w:rsidRPr="002362DF" w:rsidRDefault="00007BB7" w:rsidP="007F7B13">
            <w:pPr>
              <w:pStyle w:val="TableListBullet"/>
            </w:pPr>
            <w:r w:rsidRPr="002362DF">
              <w:rPr>
                <w:b/>
              </w:rPr>
              <w:t>includeSubRelationshipTypes</w:t>
            </w:r>
            <w:r w:rsidRPr="002362DF">
              <w:t xml:space="preserve"> – loģiska pazīme, kas nosaka, vai ņemt vērā visu tipu saites, kas atbilst vai ir atvasinātas no ievaddatos noteiktā </w:t>
            </w:r>
            <w:r w:rsidRPr="002362DF">
              <w:rPr>
                <w:i/>
              </w:rPr>
              <w:t>typeID</w:t>
            </w:r>
            <w:r w:rsidRPr="002362DF">
              <w:t xml:space="preserve"> (</w:t>
            </w:r>
            <w:r w:rsidRPr="002362DF">
              <w:rPr>
                <w:i/>
              </w:rPr>
              <w:t>true</w:t>
            </w:r>
            <w:r w:rsidRPr="002362DF">
              <w:t xml:space="preserve">), vai tikai ievaddatos noteiktajam </w:t>
            </w:r>
            <w:r w:rsidRPr="002362DF">
              <w:rPr>
                <w:i/>
              </w:rPr>
              <w:t>typeID</w:t>
            </w:r>
            <w:r w:rsidRPr="002362DF">
              <w:t xml:space="preserve"> atbilstošās (</w:t>
            </w:r>
            <w:r w:rsidRPr="002362DF">
              <w:rPr>
                <w:i/>
              </w:rPr>
              <w:t>false</w:t>
            </w:r>
            <w:r w:rsidRPr="002362DF">
              <w:t xml:space="preserve">). Noklusētā vērtība ir </w:t>
            </w:r>
            <w:r w:rsidRPr="002362DF">
              <w:rPr>
                <w:i/>
              </w:rPr>
              <w:t>false</w:t>
            </w:r>
            <w:r w:rsidRPr="002362DF">
              <w:t>;</w:t>
            </w:r>
          </w:p>
          <w:p w14:paraId="6F216B6B" w14:textId="40B9ECFC" w:rsidR="00007BB7" w:rsidRPr="002362DF" w:rsidRDefault="00007BB7" w:rsidP="007F7B13">
            <w:pPr>
              <w:pStyle w:val="TableListBullet"/>
            </w:pPr>
            <w:r w:rsidRPr="002362DF">
              <w:rPr>
                <w:b/>
              </w:rPr>
              <w:t>relationshipDirection</w:t>
            </w:r>
            <w:r w:rsidRPr="002362DF">
              <w:t xml:space="preserve"> – viens no </w:t>
            </w:r>
            <w:r w:rsidRPr="002362DF">
              <w:rPr>
                <w:i/>
              </w:rPr>
              <w:t>source</w:t>
            </w:r>
            <w:r w:rsidRPr="002362DF">
              <w:t xml:space="preserve">, </w:t>
            </w:r>
            <w:r w:rsidRPr="002362DF">
              <w:rPr>
                <w:i/>
              </w:rPr>
              <w:t>target</w:t>
            </w:r>
            <w:r w:rsidRPr="002362DF">
              <w:t xml:space="preserve">, </w:t>
            </w:r>
            <w:r w:rsidRPr="002362DF">
              <w:rPr>
                <w:i/>
              </w:rPr>
              <w:t>both</w:t>
            </w:r>
            <w:r w:rsidRPr="002362DF">
              <w:t xml:space="preserve">, noklusētā vērtība </w:t>
            </w:r>
            <w:r w:rsidRPr="002362DF">
              <w:rPr>
                <w:i/>
              </w:rPr>
              <w:t>source</w:t>
            </w:r>
            <w:r w:rsidRPr="002362DF">
              <w:t>;</w:t>
            </w:r>
          </w:p>
          <w:p w14:paraId="7022CD8C" w14:textId="07496E8D" w:rsidR="00007BB7" w:rsidRPr="002362DF" w:rsidRDefault="00007BB7" w:rsidP="007F7B13">
            <w:pPr>
              <w:pStyle w:val="TableListBullet"/>
            </w:pPr>
            <w:r w:rsidRPr="002362DF">
              <w:rPr>
                <w:b/>
              </w:rPr>
              <w:t>typeId</w:t>
            </w:r>
            <w:r w:rsidRPr="002362DF">
              <w:t xml:space="preserve"> – saites tipa identifikators;</w:t>
            </w:r>
          </w:p>
          <w:p w14:paraId="2722B8CB" w14:textId="2284EE0D" w:rsidR="00007BB7" w:rsidRPr="002362DF" w:rsidRDefault="00007BB7" w:rsidP="007F7B13">
            <w:pPr>
              <w:pStyle w:val="TableListBullet"/>
            </w:pPr>
            <w:r w:rsidRPr="002362DF">
              <w:rPr>
                <w:b/>
              </w:rPr>
              <w:t>filter</w:t>
            </w:r>
            <w:r w:rsidRPr="002362DF">
              <w:t xml:space="preserve"> – saraksts ar objekta īpašību </w:t>
            </w:r>
            <w:r w:rsidRPr="002362DF">
              <w:rPr>
                <w:i/>
              </w:rPr>
              <w:t>queryName</w:t>
            </w:r>
            <w:r w:rsidRPr="002362DF">
              <w:t>, kas jāiegūst izvaddatos. Objekta īpašības, kas nav šajā sarakstā, netiks atgrieztas. Nenorādīta vērtība, „,” vai „*” atbilst visu objekta īpašību piepras</w:t>
            </w:r>
            <w:r w:rsidR="00530886" w:rsidRPr="002362DF">
              <w:t>ījumam;</w:t>
            </w:r>
          </w:p>
          <w:p w14:paraId="2E643D72" w14:textId="77777777" w:rsidR="00007BB7" w:rsidRPr="002362DF" w:rsidRDefault="00007BB7" w:rsidP="007F7B13">
            <w:pPr>
              <w:pStyle w:val="TableListBullet"/>
            </w:pPr>
            <w:r w:rsidRPr="00A44C70">
              <w:rPr>
                <w:b/>
              </w:rPr>
              <w:t>includeAllowableActions</w:t>
            </w:r>
            <w:r w:rsidRPr="002362DF">
              <w:t xml:space="preserve"> – </w:t>
            </w:r>
            <w:r w:rsidRPr="00F64FD3">
              <w:rPr>
                <w:b/>
                <w:i/>
              </w:rPr>
              <w:t>false</w:t>
            </w:r>
            <w:r w:rsidRPr="002362DF">
              <w:t>;</w:t>
            </w:r>
          </w:p>
          <w:p w14:paraId="5695FDF4" w14:textId="271766A6" w:rsidR="00007BB7" w:rsidRPr="002362DF" w:rsidRDefault="00007BB7" w:rsidP="007F7B13">
            <w:pPr>
              <w:pStyle w:val="TableListBullet"/>
            </w:pPr>
            <w:r w:rsidRPr="00A44C70">
              <w:rPr>
                <w:b/>
              </w:rPr>
              <w:t>maxItems</w:t>
            </w:r>
            <w:r w:rsidRPr="002362DF">
              <w:t xml:space="preserve"> – </w:t>
            </w:r>
            <w:r w:rsidR="00E21512">
              <w:t xml:space="preserve">vienmēr </w:t>
            </w:r>
            <w:r w:rsidRPr="00F64FD3">
              <w:rPr>
                <w:b/>
                <w:i/>
              </w:rPr>
              <w:t>null</w:t>
            </w:r>
            <w:r w:rsidRPr="002362DF">
              <w:t>;</w:t>
            </w:r>
          </w:p>
          <w:p w14:paraId="533C6BAE" w14:textId="218356F6" w:rsidR="00007BB7" w:rsidRDefault="00007BB7" w:rsidP="007F7B13">
            <w:pPr>
              <w:pStyle w:val="TableListBullet"/>
            </w:pPr>
            <w:r w:rsidRPr="00A44C70">
              <w:rPr>
                <w:b/>
              </w:rPr>
              <w:t>skipCount</w:t>
            </w:r>
            <w:r w:rsidRPr="002362DF">
              <w:t xml:space="preserve"> – </w:t>
            </w:r>
            <w:r w:rsidR="00E21512">
              <w:t xml:space="preserve">vienmēr </w:t>
            </w:r>
            <w:r w:rsidRPr="00F64FD3">
              <w:rPr>
                <w:b/>
                <w:i/>
              </w:rPr>
              <w:t>null</w:t>
            </w:r>
            <w:r w:rsidR="00A44C70">
              <w:t>;</w:t>
            </w:r>
          </w:p>
          <w:p w14:paraId="005B8362" w14:textId="14A2EDAA" w:rsidR="006D4478" w:rsidRPr="002362DF" w:rsidRDefault="006D4478" w:rsidP="006D4478">
            <w:pPr>
              <w:pStyle w:val="TableListBullet"/>
            </w:pPr>
            <w:r>
              <w:rPr>
                <w:b/>
              </w:rPr>
              <w:t xml:space="preserve">extension </w:t>
            </w:r>
            <w:r>
              <w:t xml:space="preserve">– elements papildus datiem, specifiskai repozitorija vai programmatūras realizācijai. Šajā metodē elementa vērtība un/vai tā struktūra tiek ignorēta: </w:t>
            </w:r>
            <w:r w:rsidR="00FF4FD8" w:rsidRPr="00F64FD3">
              <w:rPr>
                <w:b/>
                <w:i/>
              </w:rPr>
              <w:t>null</w:t>
            </w:r>
            <w:r>
              <w:t xml:space="preserve">. </w:t>
            </w:r>
          </w:p>
          <w:p w14:paraId="7DB5094D" w14:textId="4FFBDD95" w:rsidR="00007BB7" w:rsidRPr="002362DF" w:rsidRDefault="00007BB7" w:rsidP="00002AA3">
            <w:pPr>
              <w:pStyle w:val="Pictureposition"/>
            </w:pPr>
            <w:r w:rsidRPr="002362DF">
              <w:rPr>
                <w:noProof/>
                <w:lang w:eastAsia="lv-LV"/>
              </w:rPr>
              <w:drawing>
                <wp:inline distT="0" distB="0" distL="0" distR="0" wp14:anchorId="0C708223" wp14:editId="533D267F">
                  <wp:extent cx="5865962" cy="3449707"/>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 Services.getObjectRelationship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69799" cy="3451964"/>
                          </a:xfrm>
                          <a:prstGeom prst="rect">
                            <a:avLst/>
                          </a:prstGeom>
                        </pic:spPr>
                      </pic:pic>
                    </a:graphicData>
                  </a:graphic>
                </wp:inline>
              </w:drawing>
            </w:r>
          </w:p>
        </w:tc>
      </w:tr>
      <w:tr w:rsidR="00007BB7" w:rsidRPr="002362DF" w14:paraId="4620E2DF" w14:textId="77777777" w:rsidTr="00573CC0">
        <w:tc>
          <w:tcPr>
            <w:tcW w:w="9854" w:type="dxa"/>
            <w:gridSpan w:val="2"/>
            <w:tcBorders>
              <w:bottom w:val="nil"/>
            </w:tcBorders>
          </w:tcPr>
          <w:p w14:paraId="6EB8E472" w14:textId="77777777" w:rsidR="00007BB7" w:rsidRPr="002362DF" w:rsidRDefault="00007BB7" w:rsidP="00573CC0">
            <w:pPr>
              <w:pStyle w:val="MessageHeader"/>
            </w:pPr>
            <w:r w:rsidRPr="002362DF">
              <w:t>Izvaddati</w:t>
            </w:r>
          </w:p>
        </w:tc>
      </w:tr>
      <w:tr w:rsidR="00007BB7" w:rsidRPr="002362DF" w14:paraId="26017354" w14:textId="77777777" w:rsidTr="00573CC0">
        <w:tc>
          <w:tcPr>
            <w:tcW w:w="9854" w:type="dxa"/>
            <w:gridSpan w:val="2"/>
            <w:tcBorders>
              <w:top w:val="nil"/>
            </w:tcBorders>
          </w:tcPr>
          <w:p w14:paraId="7391AF82" w14:textId="18DC7C7F" w:rsidR="00007BB7" w:rsidRPr="002362DF" w:rsidRDefault="00007BB7" w:rsidP="00EE0339">
            <w:pPr>
              <w:pStyle w:val="Tablebody"/>
            </w:pPr>
            <w:r w:rsidRPr="002362DF">
              <w:rPr>
                <w:b/>
              </w:rPr>
              <w:t>cmisObjectListType</w:t>
            </w:r>
            <w:r w:rsidRPr="002362DF">
              <w:t xml:space="preserve"> – saišu saraksts</w:t>
            </w:r>
          </w:p>
          <w:p w14:paraId="504945A4" w14:textId="3706FB2C" w:rsidR="00007BB7" w:rsidRPr="002362DF" w:rsidRDefault="00007BB7" w:rsidP="00002AA3">
            <w:pPr>
              <w:pStyle w:val="Pictureposition"/>
            </w:pPr>
            <w:r w:rsidRPr="002362DF">
              <w:rPr>
                <w:noProof/>
                <w:lang w:eastAsia="lv-LV"/>
              </w:rPr>
              <w:lastRenderedPageBreak/>
              <w:drawing>
                <wp:inline distT="0" distB="0" distL="0" distR="0" wp14:anchorId="21DEA506" wp14:editId="756D8914">
                  <wp:extent cx="5851251" cy="43304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 Services.getObjectRelationshipsRespons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55079" cy="4333293"/>
                          </a:xfrm>
                          <a:prstGeom prst="rect">
                            <a:avLst/>
                          </a:prstGeom>
                        </pic:spPr>
                      </pic:pic>
                    </a:graphicData>
                  </a:graphic>
                </wp:inline>
              </w:drawing>
            </w:r>
          </w:p>
        </w:tc>
      </w:tr>
      <w:tr w:rsidR="00007BB7" w:rsidRPr="002362DF" w14:paraId="34C3ACAB" w14:textId="77777777" w:rsidTr="00573CC0">
        <w:tc>
          <w:tcPr>
            <w:tcW w:w="9854" w:type="dxa"/>
            <w:gridSpan w:val="2"/>
            <w:tcBorders>
              <w:bottom w:val="nil"/>
            </w:tcBorders>
          </w:tcPr>
          <w:p w14:paraId="4F70C85E" w14:textId="77777777" w:rsidR="00007BB7" w:rsidRPr="002362DF" w:rsidRDefault="00007BB7" w:rsidP="00573CC0">
            <w:pPr>
              <w:pStyle w:val="MessageHeader"/>
            </w:pPr>
            <w:r w:rsidRPr="002362DF">
              <w:lastRenderedPageBreak/>
              <w:t>Kļūdas</w:t>
            </w:r>
          </w:p>
        </w:tc>
      </w:tr>
      <w:tr w:rsidR="00007BB7" w:rsidRPr="002362DF" w14:paraId="6549D557" w14:textId="77777777" w:rsidTr="00573CC0">
        <w:tc>
          <w:tcPr>
            <w:tcW w:w="9854" w:type="dxa"/>
            <w:gridSpan w:val="2"/>
            <w:tcBorders>
              <w:top w:val="nil"/>
            </w:tcBorders>
          </w:tcPr>
          <w:p w14:paraId="51C3F2E3" w14:textId="38AAAB2D" w:rsidR="00007BB7" w:rsidRPr="002362DF" w:rsidRDefault="00007BB7" w:rsidP="00573CC0">
            <w:pPr>
              <w:pStyle w:val="Tablebody"/>
            </w:pPr>
            <w:r w:rsidRPr="002362DF">
              <w:rPr>
                <w:i/>
              </w:rPr>
              <w:t>permissionDenied</w:t>
            </w:r>
            <w:r w:rsidRPr="002362DF">
              <w:t xml:space="preserve">, </w:t>
            </w:r>
            <w:r w:rsidRPr="002362DF">
              <w:rPr>
                <w:i/>
              </w:rPr>
              <w:t>runtime</w:t>
            </w:r>
            <w:r w:rsidRPr="002362DF">
              <w:t xml:space="preserve">, </w:t>
            </w:r>
            <w:r w:rsidRPr="002362DF">
              <w:rPr>
                <w:i/>
              </w:rPr>
              <w:t>storage</w:t>
            </w:r>
            <w:r w:rsidRPr="002362DF">
              <w:t xml:space="preserve">, </w:t>
            </w:r>
            <w:r w:rsidRPr="002362DF">
              <w:rPr>
                <w:i/>
              </w:rPr>
              <w:t>invalidArgument</w:t>
            </w:r>
            <w:r w:rsidRPr="002362DF">
              <w:t xml:space="preserve">, </w:t>
            </w:r>
            <w:r w:rsidRPr="002362DF">
              <w:rPr>
                <w:i/>
              </w:rPr>
              <w:t>objectNotFound</w:t>
            </w:r>
            <w:r w:rsidRPr="002362DF">
              <w:t xml:space="preserve">, </w:t>
            </w:r>
            <w:r w:rsidRPr="002362DF">
              <w:rPr>
                <w:i/>
              </w:rPr>
              <w:t>filterNotValid</w:t>
            </w:r>
          </w:p>
        </w:tc>
      </w:tr>
    </w:tbl>
    <w:p w14:paraId="6DEA53A2" w14:textId="69A56BE6" w:rsidR="00007BB7" w:rsidRPr="002362DF" w:rsidRDefault="007403A7" w:rsidP="00007BB7">
      <w:pPr>
        <w:pStyle w:val="Heading2"/>
      </w:pPr>
      <w:bookmarkStart w:id="97" w:name="_Toc314736206"/>
      <w:bookmarkStart w:id="98" w:name="_Toc378693643"/>
      <w:r>
        <w:t>Kataloģizācijas metodes</w:t>
      </w:r>
      <w:bookmarkEnd w:id="97"/>
      <w:bookmarkEnd w:id="98"/>
    </w:p>
    <w:p w14:paraId="10E26696" w14:textId="4A8D43D2" w:rsidR="00007BB7" w:rsidRPr="002362DF" w:rsidRDefault="007403A7" w:rsidP="00007BB7">
      <w:pPr>
        <w:pStyle w:val="Heading3"/>
      </w:pPr>
      <w:bookmarkStart w:id="99" w:name="_Toc314736207"/>
      <w:bookmarkStart w:id="100" w:name="_Toc378693644"/>
      <w:r>
        <w:t>Metode „</w:t>
      </w:r>
      <w:r w:rsidR="00007BB7" w:rsidRPr="002362DF">
        <w:t>addObjectToFolder</w:t>
      </w:r>
      <w:bookmarkEnd w:id="99"/>
      <w:r>
        <w:t>”</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F13794" w:rsidRPr="002362DF" w14:paraId="1DB95BDB" w14:textId="77777777" w:rsidTr="00573CC0">
        <w:tc>
          <w:tcPr>
            <w:tcW w:w="2802" w:type="dxa"/>
            <w:tcBorders>
              <w:right w:val="nil"/>
            </w:tcBorders>
          </w:tcPr>
          <w:p w14:paraId="3048D4AF" w14:textId="77777777" w:rsidR="00F13794" w:rsidRPr="002362DF" w:rsidRDefault="00F13794" w:rsidP="00573CC0">
            <w:pPr>
              <w:pStyle w:val="MessageHeader"/>
            </w:pPr>
            <w:r w:rsidRPr="002362DF">
              <w:t>Identifikators</w:t>
            </w:r>
          </w:p>
        </w:tc>
        <w:tc>
          <w:tcPr>
            <w:tcW w:w="7052" w:type="dxa"/>
            <w:tcBorders>
              <w:left w:val="nil"/>
              <w:bottom w:val="single" w:sz="4" w:space="0" w:color="auto"/>
            </w:tcBorders>
          </w:tcPr>
          <w:p w14:paraId="75141011" w14:textId="01851D24" w:rsidR="00F13794" w:rsidRPr="002362DF" w:rsidRDefault="00F13794" w:rsidP="00573CC0">
            <w:pPr>
              <w:pStyle w:val="Tablebody"/>
            </w:pPr>
            <w:r w:rsidRPr="002362DF">
              <w:rPr>
                <w:i/>
              </w:rPr>
              <w:t>addObjectToFolder</w:t>
            </w:r>
          </w:p>
        </w:tc>
      </w:tr>
      <w:tr w:rsidR="00F13794" w:rsidRPr="002362DF" w14:paraId="53D4A039" w14:textId="77777777" w:rsidTr="00573CC0">
        <w:tc>
          <w:tcPr>
            <w:tcW w:w="2802" w:type="dxa"/>
            <w:tcBorders>
              <w:right w:val="nil"/>
            </w:tcBorders>
          </w:tcPr>
          <w:p w14:paraId="6B05A7D0" w14:textId="77777777" w:rsidR="00F13794" w:rsidRPr="002362DF" w:rsidRDefault="00F13794" w:rsidP="00573CC0">
            <w:pPr>
              <w:pStyle w:val="MessageHeader"/>
            </w:pPr>
            <w:r w:rsidRPr="002362DF">
              <w:t>Nosaukums</w:t>
            </w:r>
          </w:p>
        </w:tc>
        <w:tc>
          <w:tcPr>
            <w:tcW w:w="7052" w:type="dxa"/>
            <w:tcBorders>
              <w:left w:val="nil"/>
            </w:tcBorders>
          </w:tcPr>
          <w:p w14:paraId="5303CCCC" w14:textId="77777777" w:rsidR="00F13794" w:rsidRPr="002362DF" w:rsidRDefault="00F13794" w:rsidP="00573CC0">
            <w:pPr>
              <w:pStyle w:val="Tablebody"/>
            </w:pPr>
            <w:r w:rsidRPr="002362DF">
              <w:t>Ievietot objektu mapē</w:t>
            </w:r>
          </w:p>
        </w:tc>
      </w:tr>
      <w:tr w:rsidR="00F13794" w:rsidRPr="002362DF" w14:paraId="4E7CB63E" w14:textId="77777777" w:rsidTr="00573CC0">
        <w:tc>
          <w:tcPr>
            <w:tcW w:w="9854" w:type="dxa"/>
            <w:gridSpan w:val="2"/>
            <w:tcBorders>
              <w:bottom w:val="nil"/>
            </w:tcBorders>
          </w:tcPr>
          <w:p w14:paraId="1F139D0D" w14:textId="77777777" w:rsidR="00F13794" w:rsidRPr="002362DF" w:rsidRDefault="00F13794" w:rsidP="00573CC0">
            <w:pPr>
              <w:pStyle w:val="MessageHeader"/>
            </w:pPr>
            <w:r w:rsidRPr="002362DF">
              <w:t>Ievads</w:t>
            </w:r>
          </w:p>
        </w:tc>
      </w:tr>
      <w:tr w:rsidR="00F13794" w:rsidRPr="002362DF" w14:paraId="34AA2C6D" w14:textId="77777777" w:rsidTr="00573CC0">
        <w:tc>
          <w:tcPr>
            <w:tcW w:w="9854" w:type="dxa"/>
            <w:gridSpan w:val="2"/>
            <w:tcBorders>
              <w:top w:val="nil"/>
            </w:tcBorders>
          </w:tcPr>
          <w:p w14:paraId="158BF106" w14:textId="35B21F5D" w:rsidR="00134B98" w:rsidRPr="002362DF" w:rsidRDefault="00F13794" w:rsidP="00134B98">
            <w:pPr>
              <w:pStyle w:val="Tablebody"/>
            </w:pPr>
            <w:r w:rsidRPr="002362DF">
              <w:t>Pievieno objektu mapei, kas atšķiras no mapes, kurā objekts ir izvietots, un nemainot objekta sākotnējo izvietojumu. Prasības izpildes rezultātā, objekts atradīsies vairāk kā vienā mapē.</w:t>
            </w:r>
          </w:p>
        </w:tc>
      </w:tr>
      <w:tr w:rsidR="00F13794" w:rsidRPr="002362DF" w14:paraId="187CC85D" w14:textId="77777777" w:rsidTr="00573CC0">
        <w:tc>
          <w:tcPr>
            <w:tcW w:w="9854" w:type="dxa"/>
            <w:gridSpan w:val="2"/>
            <w:tcBorders>
              <w:bottom w:val="nil"/>
            </w:tcBorders>
          </w:tcPr>
          <w:p w14:paraId="7F7722BE" w14:textId="77777777" w:rsidR="00F13794" w:rsidRPr="002362DF" w:rsidRDefault="00F13794" w:rsidP="00573CC0">
            <w:pPr>
              <w:pStyle w:val="MessageHeader"/>
            </w:pPr>
            <w:r w:rsidRPr="002362DF">
              <w:t>Ievaddati</w:t>
            </w:r>
          </w:p>
        </w:tc>
      </w:tr>
      <w:tr w:rsidR="00F13794" w:rsidRPr="002362DF" w14:paraId="3916E238" w14:textId="77777777" w:rsidTr="00573CC0">
        <w:tc>
          <w:tcPr>
            <w:tcW w:w="9854" w:type="dxa"/>
            <w:gridSpan w:val="2"/>
            <w:tcBorders>
              <w:top w:val="nil"/>
            </w:tcBorders>
          </w:tcPr>
          <w:p w14:paraId="4DC4C104" w14:textId="5E9546EE" w:rsidR="00F13794" w:rsidRPr="002362DF" w:rsidRDefault="00F13794" w:rsidP="007F7B13">
            <w:pPr>
              <w:pStyle w:val="TableListBullet"/>
            </w:pPr>
            <w:r w:rsidRPr="006D4478">
              <w:rPr>
                <w:b/>
              </w:rPr>
              <w:t>repositoryId</w:t>
            </w:r>
            <w:r w:rsidRPr="002362DF">
              <w:t xml:space="preserve"> – repozitorija identifikators</w:t>
            </w:r>
            <w:r w:rsidRPr="006D4478">
              <w:rPr>
                <w:b/>
              </w:rPr>
              <w:t>: URN:IVIS:</w:t>
            </w:r>
            <w:r w:rsidR="00087091" w:rsidRPr="006D4478">
              <w:rPr>
                <w:b/>
              </w:rPr>
              <w:t>100266</w:t>
            </w:r>
            <w:r w:rsidRPr="006D4478">
              <w:rPr>
                <w:b/>
              </w:rPr>
              <w:t>:EDK-0000001</w:t>
            </w:r>
            <w:r w:rsidRPr="002362DF">
              <w:t>;</w:t>
            </w:r>
          </w:p>
          <w:p w14:paraId="102D849B" w14:textId="11A3588A" w:rsidR="00F13794" w:rsidRPr="002362DF" w:rsidRDefault="00F13794" w:rsidP="007F7B13">
            <w:pPr>
              <w:pStyle w:val="TableListBullet"/>
            </w:pPr>
            <w:r w:rsidRPr="002362DF">
              <w:rPr>
                <w:b/>
              </w:rPr>
              <w:t>objectId</w:t>
            </w:r>
            <w:r w:rsidRPr="002362DF">
              <w:t xml:space="preserve"> – ievietojamā dokumenta identifikators – obligāts;</w:t>
            </w:r>
          </w:p>
          <w:p w14:paraId="3D44F318" w14:textId="22000BE9" w:rsidR="00F13794" w:rsidRPr="002362DF" w:rsidRDefault="00F13794" w:rsidP="007F7B13">
            <w:pPr>
              <w:pStyle w:val="TableListBullet"/>
            </w:pPr>
            <w:r w:rsidRPr="002362DF">
              <w:rPr>
                <w:b/>
              </w:rPr>
              <w:t>folderId</w:t>
            </w:r>
            <w:r w:rsidRPr="002362DF">
              <w:t xml:space="preserve"> – mapes, kurā jāievieto dokuments, identifikators – obligāts;</w:t>
            </w:r>
          </w:p>
          <w:p w14:paraId="428863E0" w14:textId="51CBF8BA" w:rsidR="00F13794" w:rsidRDefault="00F13794" w:rsidP="007F7B13">
            <w:pPr>
              <w:pStyle w:val="TableListBullet"/>
            </w:pPr>
            <w:r w:rsidRPr="002362DF">
              <w:rPr>
                <w:b/>
              </w:rPr>
              <w:t>allVersions</w:t>
            </w:r>
            <w:r w:rsidRPr="002362DF">
              <w:t xml:space="preserve"> – loģiska pazīme, vai prasība ir jāizpilda izvēlētajai dokumenta versijai vai visām tā versijām, neatkarīgi no tā, vai izvēlētā ir pēdējā dokumenta versija – noklusētā vērtība ir </w:t>
            </w:r>
            <w:r w:rsidRPr="002362DF">
              <w:rPr>
                <w:i/>
              </w:rPr>
              <w:t>false</w:t>
            </w:r>
            <w:r w:rsidR="006D4478">
              <w:t>;</w:t>
            </w:r>
          </w:p>
          <w:p w14:paraId="1911E545" w14:textId="72F7586C" w:rsidR="006D4478" w:rsidRPr="002362DF" w:rsidRDefault="006D4478" w:rsidP="007F7B13">
            <w:pPr>
              <w:pStyle w:val="TableListBullet"/>
            </w:pPr>
            <w:r w:rsidRPr="006D4478">
              <w:rPr>
                <w:b/>
              </w:rPr>
              <w:t xml:space="preserve">extension </w:t>
            </w:r>
            <w:r>
              <w:t xml:space="preserve">– elements papildus datiem, specifiskai repozitorija vai programmatūras realizācijai. Šajā metodē elementa vērtība un/vai tā struktūra tiek ignorēta: </w:t>
            </w:r>
            <w:r w:rsidR="00FF4FD8" w:rsidRPr="00F64FD3">
              <w:rPr>
                <w:b/>
                <w:i/>
              </w:rPr>
              <w:t>null</w:t>
            </w:r>
            <w:r>
              <w:t>.</w:t>
            </w:r>
          </w:p>
          <w:p w14:paraId="0ACEC2E1" w14:textId="2F1BC56F" w:rsidR="00F13794" w:rsidRPr="002362DF" w:rsidRDefault="00F13794" w:rsidP="00002AA3">
            <w:pPr>
              <w:pStyle w:val="Pictureposition"/>
            </w:pPr>
            <w:r w:rsidRPr="002362DF">
              <w:rPr>
                <w:noProof/>
                <w:lang w:eastAsia="lv-LV"/>
              </w:rPr>
              <w:lastRenderedPageBreak/>
              <w:drawing>
                <wp:inline distT="0" distB="0" distL="0" distR="0" wp14:anchorId="57720B5D" wp14:editId="4DA00ADE">
                  <wp:extent cx="5889870" cy="215660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filing Services.addObjectToFold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9870" cy="2156604"/>
                          </a:xfrm>
                          <a:prstGeom prst="rect">
                            <a:avLst/>
                          </a:prstGeom>
                        </pic:spPr>
                      </pic:pic>
                    </a:graphicData>
                  </a:graphic>
                </wp:inline>
              </w:drawing>
            </w:r>
          </w:p>
        </w:tc>
      </w:tr>
      <w:tr w:rsidR="00F13794" w:rsidRPr="002362DF" w14:paraId="5374657C" w14:textId="77777777" w:rsidTr="00573CC0">
        <w:tc>
          <w:tcPr>
            <w:tcW w:w="9854" w:type="dxa"/>
            <w:gridSpan w:val="2"/>
            <w:tcBorders>
              <w:bottom w:val="nil"/>
            </w:tcBorders>
          </w:tcPr>
          <w:p w14:paraId="32E34254" w14:textId="77777777" w:rsidR="00F13794" w:rsidRPr="002362DF" w:rsidRDefault="00F13794" w:rsidP="00573CC0">
            <w:pPr>
              <w:pStyle w:val="MessageHeader"/>
            </w:pPr>
            <w:r w:rsidRPr="002362DF">
              <w:lastRenderedPageBreak/>
              <w:t>Izvaddati</w:t>
            </w:r>
          </w:p>
        </w:tc>
      </w:tr>
      <w:tr w:rsidR="00F13794" w:rsidRPr="002362DF" w14:paraId="012B0A34" w14:textId="77777777" w:rsidTr="00573CC0">
        <w:tc>
          <w:tcPr>
            <w:tcW w:w="9854" w:type="dxa"/>
            <w:gridSpan w:val="2"/>
            <w:tcBorders>
              <w:top w:val="nil"/>
            </w:tcBorders>
          </w:tcPr>
          <w:p w14:paraId="4049048A" w14:textId="4A3D61AD" w:rsidR="009F0AA6" w:rsidRPr="002362DF" w:rsidRDefault="009F0AA6" w:rsidP="009F0AA6">
            <w:pPr>
              <w:pStyle w:val="TableListBullet"/>
            </w:pPr>
            <w:r w:rsidRPr="006D4478">
              <w:rPr>
                <w:b/>
              </w:rPr>
              <w:t xml:space="preserve">extension </w:t>
            </w:r>
            <w:r>
              <w:t xml:space="preserve">–vienmēr </w:t>
            </w:r>
            <w:r w:rsidRPr="00F64FD3">
              <w:rPr>
                <w:b/>
                <w:i/>
              </w:rPr>
              <w:t>null</w:t>
            </w:r>
            <w:r>
              <w:t>.</w:t>
            </w:r>
          </w:p>
          <w:p w14:paraId="6FC55A6D" w14:textId="66FDC05E" w:rsidR="00F13794" w:rsidRPr="002362DF" w:rsidRDefault="00F13794" w:rsidP="00002AA3">
            <w:pPr>
              <w:pStyle w:val="Pictureposition"/>
            </w:pPr>
            <w:r w:rsidRPr="002362DF">
              <w:rPr>
                <w:noProof/>
                <w:lang w:eastAsia="lv-LV"/>
              </w:rPr>
              <w:drawing>
                <wp:inline distT="0" distB="0" distL="0" distR="0" wp14:anchorId="2FC9B921" wp14:editId="78358324">
                  <wp:extent cx="5883215" cy="954695"/>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filing Services.addObjectToFolderRespons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3215" cy="954695"/>
                          </a:xfrm>
                          <a:prstGeom prst="rect">
                            <a:avLst/>
                          </a:prstGeom>
                        </pic:spPr>
                      </pic:pic>
                    </a:graphicData>
                  </a:graphic>
                </wp:inline>
              </w:drawing>
            </w:r>
          </w:p>
        </w:tc>
      </w:tr>
      <w:tr w:rsidR="00F13794" w:rsidRPr="002362DF" w14:paraId="010F529C" w14:textId="77777777" w:rsidTr="00573CC0">
        <w:tc>
          <w:tcPr>
            <w:tcW w:w="9854" w:type="dxa"/>
            <w:gridSpan w:val="2"/>
            <w:tcBorders>
              <w:bottom w:val="nil"/>
            </w:tcBorders>
          </w:tcPr>
          <w:p w14:paraId="4D02D76D" w14:textId="77777777" w:rsidR="00F13794" w:rsidRPr="002362DF" w:rsidRDefault="00F13794" w:rsidP="00573CC0">
            <w:pPr>
              <w:pStyle w:val="MessageHeader"/>
            </w:pPr>
            <w:r w:rsidRPr="002362DF">
              <w:t>Kļūdas</w:t>
            </w:r>
          </w:p>
        </w:tc>
      </w:tr>
      <w:tr w:rsidR="00F13794" w:rsidRPr="002362DF" w14:paraId="2255C4E6" w14:textId="77777777" w:rsidTr="00573CC0">
        <w:tc>
          <w:tcPr>
            <w:tcW w:w="9854" w:type="dxa"/>
            <w:gridSpan w:val="2"/>
            <w:tcBorders>
              <w:top w:val="nil"/>
            </w:tcBorders>
          </w:tcPr>
          <w:p w14:paraId="43E0CE43" w14:textId="56E4BC98" w:rsidR="00F13794" w:rsidRPr="002362DF" w:rsidRDefault="00F13794" w:rsidP="00573CC0">
            <w:pPr>
              <w:pStyle w:val="Tablebody"/>
            </w:pPr>
            <w:r w:rsidRPr="002362DF">
              <w:rPr>
                <w:i/>
              </w:rPr>
              <w:t>permissionDenied</w:t>
            </w:r>
            <w:r w:rsidRPr="002362DF">
              <w:t xml:space="preserve">, </w:t>
            </w:r>
            <w:r w:rsidRPr="002362DF">
              <w:rPr>
                <w:i/>
              </w:rPr>
              <w:t>runtime</w:t>
            </w:r>
            <w:r w:rsidRPr="002362DF">
              <w:t xml:space="preserve">, </w:t>
            </w:r>
            <w:r w:rsidRPr="002362DF">
              <w:rPr>
                <w:i/>
              </w:rPr>
              <w:t>storage</w:t>
            </w:r>
            <w:r w:rsidRPr="002362DF">
              <w:t xml:space="preserve">, </w:t>
            </w:r>
            <w:r w:rsidRPr="002362DF">
              <w:rPr>
                <w:i/>
              </w:rPr>
              <w:t>invalidArgument</w:t>
            </w:r>
            <w:r w:rsidRPr="002362DF">
              <w:t xml:space="preserve">, </w:t>
            </w:r>
            <w:r w:rsidRPr="002362DF">
              <w:rPr>
                <w:i/>
              </w:rPr>
              <w:t>objectNotFound</w:t>
            </w:r>
            <w:r w:rsidRPr="002362DF">
              <w:t xml:space="preserve">, </w:t>
            </w:r>
            <w:r w:rsidRPr="002362DF">
              <w:rPr>
                <w:i/>
              </w:rPr>
              <w:t>constraint</w:t>
            </w:r>
          </w:p>
        </w:tc>
      </w:tr>
    </w:tbl>
    <w:p w14:paraId="1D4A2A20" w14:textId="1203C027" w:rsidR="00F13794" w:rsidRPr="002362DF" w:rsidRDefault="007403A7" w:rsidP="00F13794">
      <w:pPr>
        <w:pStyle w:val="Heading3"/>
      </w:pPr>
      <w:bookmarkStart w:id="101" w:name="_Toc314736208"/>
      <w:bookmarkStart w:id="102" w:name="_Toc378693645"/>
      <w:r>
        <w:t>Metode „</w:t>
      </w:r>
      <w:r w:rsidR="00F13794" w:rsidRPr="002362DF">
        <w:t>removeObjectFromFolder</w:t>
      </w:r>
      <w:bookmarkEnd w:id="101"/>
      <w:r>
        <w:t>”</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F13794" w:rsidRPr="002362DF" w14:paraId="7A031AC3" w14:textId="77777777" w:rsidTr="00573CC0">
        <w:tc>
          <w:tcPr>
            <w:tcW w:w="2802" w:type="dxa"/>
            <w:tcBorders>
              <w:right w:val="nil"/>
            </w:tcBorders>
          </w:tcPr>
          <w:p w14:paraId="7E1427A3" w14:textId="77777777" w:rsidR="00F13794" w:rsidRPr="002362DF" w:rsidRDefault="00F13794" w:rsidP="00573CC0">
            <w:pPr>
              <w:pStyle w:val="MessageHeader"/>
            </w:pPr>
            <w:r w:rsidRPr="002362DF">
              <w:t>Identifikators</w:t>
            </w:r>
          </w:p>
        </w:tc>
        <w:tc>
          <w:tcPr>
            <w:tcW w:w="7052" w:type="dxa"/>
            <w:tcBorders>
              <w:left w:val="nil"/>
              <w:bottom w:val="single" w:sz="4" w:space="0" w:color="auto"/>
            </w:tcBorders>
          </w:tcPr>
          <w:p w14:paraId="6641811D" w14:textId="6ABB9676" w:rsidR="00F13794" w:rsidRPr="002362DF" w:rsidRDefault="00F13794" w:rsidP="00573CC0">
            <w:pPr>
              <w:pStyle w:val="Tablebody"/>
            </w:pPr>
            <w:r w:rsidRPr="002362DF">
              <w:rPr>
                <w:i/>
              </w:rPr>
              <w:t>removeObjectFromFolder</w:t>
            </w:r>
          </w:p>
        </w:tc>
      </w:tr>
      <w:tr w:rsidR="00F13794" w:rsidRPr="002362DF" w14:paraId="3DB4E70A" w14:textId="77777777" w:rsidTr="00573CC0">
        <w:tc>
          <w:tcPr>
            <w:tcW w:w="2802" w:type="dxa"/>
            <w:tcBorders>
              <w:right w:val="nil"/>
            </w:tcBorders>
          </w:tcPr>
          <w:p w14:paraId="642693E3" w14:textId="77777777" w:rsidR="00F13794" w:rsidRPr="002362DF" w:rsidRDefault="00F13794" w:rsidP="00573CC0">
            <w:pPr>
              <w:pStyle w:val="MessageHeader"/>
            </w:pPr>
            <w:r w:rsidRPr="002362DF">
              <w:t>Nosaukums</w:t>
            </w:r>
          </w:p>
        </w:tc>
        <w:tc>
          <w:tcPr>
            <w:tcW w:w="7052" w:type="dxa"/>
            <w:tcBorders>
              <w:left w:val="nil"/>
            </w:tcBorders>
          </w:tcPr>
          <w:p w14:paraId="37045EC8" w14:textId="77777777" w:rsidR="00F13794" w:rsidRPr="002362DF" w:rsidRDefault="00F13794" w:rsidP="00573CC0">
            <w:pPr>
              <w:pStyle w:val="Tablebody"/>
            </w:pPr>
            <w:r w:rsidRPr="002362DF">
              <w:t>Izņemt objektu no mapes</w:t>
            </w:r>
          </w:p>
        </w:tc>
      </w:tr>
      <w:tr w:rsidR="00F13794" w:rsidRPr="002362DF" w14:paraId="680C0B10" w14:textId="77777777" w:rsidTr="00573CC0">
        <w:tc>
          <w:tcPr>
            <w:tcW w:w="9854" w:type="dxa"/>
            <w:gridSpan w:val="2"/>
            <w:tcBorders>
              <w:bottom w:val="nil"/>
            </w:tcBorders>
          </w:tcPr>
          <w:p w14:paraId="60102FF1" w14:textId="77777777" w:rsidR="00F13794" w:rsidRPr="002362DF" w:rsidRDefault="00F13794" w:rsidP="00573CC0">
            <w:pPr>
              <w:pStyle w:val="MessageHeader"/>
            </w:pPr>
            <w:r w:rsidRPr="002362DF">
              <w:t>Ievads</w:t>
            </w:r>
          </w:p>
        </w:tc>
      </w:tr>
      <w:tr w:rsidR="00F13794" w:rsidRPr="002362DF" w14:paraId="092B35DE" w14:textId="77777777" w:rsidTr="00573CC0">
        <w:tc>
          <w:tcPr>
            <w:tcW w:w="9854" w:type="dxa"/>
            <w:gridSpan w:val="2"/>
            <w:tcBorders>
              <w:top w:val="nil"/>
            </w:tcBorders>
          </w:tcPr>
          <w:p w14:paraId="07B36B62" w14:textId="0504EB51" w:rsidR="00F13794" w:rsidRPr="002362DF" w:rsidRDefault="00F13794" w:rsidP="00F13794">
            <w:pPr>
              <w:pStyle w:val="Tablebody"/>
            </w:pPr>
            <w:r w:rsidRPr="002362DF">
              <w:t>Izņem objektu no mapes.</w:t>
            </w:r>
          </w:p>
        </w:tc>
      </w:tr>
      <w:tr w:rsidR="00F13794" w:rsidRPr="002362DF" w14:paraId="72AAC665" w14:textId="77777777" w:rsidTr="00573CC0">
        <w:tc>
          <w:tcPr>
            <w:tcW w:w="9854" w:type="dxa"/>
            <w:gridSpan w:val="2"/>
            <w:tcBorders>
              <w:bottom w:val="nil"/>
            </w:tcBorders>
          </w:tcPr>
          <w:p w14:paraId="59BE4004" w14:textId="77777777" w:rsidR="00F13794" w:rsidRPr="002362DF" w:rsidRDefault="00F13794" w:rsidP="00573CC0">
            <w:pPr>
              <w:pStyle w:val="MessageHeader"/>
            </w:pPr>
            <w:r w:rsidRPr="002362DF">
              <w:t>Ievaddati</w:t>
            </w:r>
          </w:p>
        </w:tc>
      </w:tr>
      <w:tr w:rsidR="00F13794" w:rsidRPr="002362DF" w14:paraId="1A6EB954" w14:textId="77777777" w:rsidTr="00573CC0">
        <w:tc>
          <w:tcPr>
            <w:tcW w:w="9854" w:type="dxa"/>
            <w:gridSpan w:val="2"/>
            <w:tcBorders>
              <w:top w:val="nil"/>
            </w:tcBorders>
          </w:tcPr>
          <w:p w14:paraId="7BC2BCE0" w14:textId="7AEBFE45" w:rsidR="00F13794" w:rsidRPr="002362DF" w:rsidRDefault="00F13794" w:rsidP="007F7B13">
            <w:pPr>
              <w:pStyle w:val="TableListBullet"/>
            </w:pPr>
            <w:r w:rsidRPr="006D4478">
              <w:rPr>
                <w:b/>
              </w:rPr>
              <w:t>repositoryId</w:t>
            </w:r>
            <w:r w:rsidRPr="002362DF">
              <w:t xml:space="preserve"> – repozitorija identifikators: </w:t>
            </w:r>
            <w:r w:rsidRPr="006D4478">
              <w:rPr>
                <w:b/>
              </w:rPr>
              <w:t>URN:IVIS:</w:t>
            </w:r>
            <w:r w:rsidR="00087091" w:rsidRPr="006D4478">
              <w:rPr>
                <w:b/>
              </w:rPr>
              <w:t>100266</w:t>
            </w:r>
            <w:r w:rsidRPr="006D4478">
              <w:rPr>
                <w:b/>
              </w:rPr>
              <w:t>:EDK-0000001</w:t>
            </w:r>
            <w:r w:rsidRPr="002362DF">
              <w:t>;</w:t>
            </w:r>
          </w:p>
          <w:p w14:paraId="78D4CC7E" w14:textId="795AB7DA" w:rsidR="00F13794" w:rsidRPr="002362DF" w:rsidRDefault="00F13794" w:rsidP="007F7B13">
            <w:pPr>
              <w:pStyle w:val="TableListBullet"/>
            </w:pPr>
            <w:r w:rsidRPr="002362DF">
              <w:rPr>
                <w:b/>
              </w:rPr>
              <w:t>objectId</w:t>
            </w:r>
            <w:r w:rsidRPr="002362DF">
              <w:t xml:space="preserve"> – dokumenta identifikators – obligāts;</w:t>
            </w:r>
          </w:p>
          <w:p w14:paraId="16B5E600" w14:textId="5079DAC1" w:rsidR="00F13794" w:rsidRDefault="00F13794" w:rsidP="007F7B13">
            <w:pPr>
              <w:pStyle w:val="TableListBullet"/>
            </w:pPr>
            <w:r w:rsidRPr="002362DF">
              <w:rPr>
                <w:b/>
              </w:rPr>
              <w:t>folderId</w:t>
            </w:r>
            <w:r w:rsidR="006D4478">
              <w:t xml:space="preserve"> – mapes identifikators;</w:t>
            </w:r>
          </w:p>
          <w:p w14:paraId="6DCA09EF" w14:textId="50B5B2AE" w:rsidR="006D4478" w:rsidRPr="002362DF" w:rsidRDefault="006D4478" w:rsidP="006F28C6">
            <w:pPr>
              <w:pStyle w:val="TableListBullet"/>
            </w:pPr>
            <w:r w:rsidRPr="006F28C6">
              <w:rPr>
                <w:b/>
              </w:rPr>
              <w:t>extension</w:t>
            </w:r>
            <w:r w:rsidRPr="006D4478">
              <w:rPr>
                <w:b/>
              </w:rPr>
              <w:t xml:space="preserve"> </w:t>
            </w:r>
            <w:r>
              <w:t xml:space="preserve">– elements papildus datiem, specifiskai repozitorija vai programmatūras realizācijai. Šajā metodē elementa vērtība un/vai tā struktūra tiek ignorēta: </w:t>
            </w:r>
            <w:r w:rsidR="00FF4FD8" w:rsidRPr="00F64FD3">
              <w:rPr>
                <w:b/>
                <w:i/>
              </w:rPr>
              <w:t>null</w:t>
            </w:r>
            <w:r>
              <w:t xml:space="preserve">. </w:t>
            </w:r>
          </w:p>
          <w:p w14:paraId="6A31FAC8" w14:textId="5B455AF3" w:rsidR="00F13794" w:rsidRPr="002362DF" w:rsidRDefault="00F13794" w:rsidP="00002AA3">
            <w:pPr>
              <w:pStyle w:val="Pictureposition"/>
            </w:pPr>
            <w:r w:rsidRPr="002362DF">
              <w:rPr>
                <w:noProof/>
                <w:lang w:eastAsia="lv-LV"/>
              </w:rPr>
              <w:drawing>
                <wp:inline distT="0" distB="0" distL="0" distR="0" wp14:anchorId="0EBF0B06" wp14:editId="00885FBA">
                  <wp:extent cx="5857336" cy="175938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filing Services.removeObjectFromFolder.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57336" cy="1759388"/>
                          </a:xfrm>
                          <a:prstGeom prst="rect">
                            <a:avLst/>
                          </a:prstGeom>
                        </pic:spPr>
                      </pic:pic>
                    </a:graphicData>
                  </a:graphic>
                </wp:inline>
              </w:drawing>
            </w:r>
          </w:p>
        </w:tc>
      </w:tr>
      <w:tr w:rsidR="00F13794" w:rsidRPr="002362DF" w14:paraId="44FFB0A5" w14:textId="77777777" w:rsidTr="00573CC0">
        <w:tc>
          <w:tcPr>
            <w:tcW w:w="9854" w:type="dxa"/>
            <w:gridSpan w:val="2"/>
            <w:tcBorders>
              <w:bottom w:val="nil"/>
            </w:tcBorders>
          </w:tcPr>
          <w:p w14:paraId="2F57590A" w14:textId="77777777" w:rsidR="00F13794" w:rsidRPr="002362DF" w:rsidRDefault="00F13794" w:rsidP="00573CC0">
            <w:pPr>
              <w:pStyle w:val="MessageHeader"/>
            </w:pPr>
            <w:r w:rsidRPr="002362DF">
              <w:lastRenderedPageBreak/>
              <w:t>Izvaddati</w:t>
            </w:r>
          </w:p>
        </w:tc>
      </w:tr>
      <w:tr w:rsidR="00F13794" w:rsidRPr="002362DF" w14:paraId="48DA41D8" w14:textId="77777777" w:rsidTr="00573CC0">
        <w:tc>
          <w:tcPr>
            <w:tcW w:w="9854" w:type="dxa"/>
            <w:gridSpan w:val="2"/>
            <w:tcBorders>
              <w:top w:val="nil"/>
            </w:tcBorders>
          </w:tcPr>
          <w:p w14:paraId="32B767E4" w14:textId="77777777" w:rsidR="009F0AA6" w:rsidRPr="002362DF" w:rsidRDefault="009F0AA6" w:rsidP="009F0AA6">
            <w:pPr>
              <w:pStyle w:val="TableListBullet"/>
            </w:pPr>
            <w:r w:rsidRPr="006D4478">
              <w:rPr>
                <w:b/>
              </w:rPr>
              <w:t xml:space="preserve">extension </w:t>
            </w:r>
            <w:r>
              <w:t xml:space="preserve">–vienmēr </w:t>
            </w:r>
            <w:r w:rsidRPr="00F64FD3">
              <w:rPr>
                <w:b/>
                <w:i/>
              </w:rPr>
              <w:t>null</w:t>
            </w:r>
            <w:r>
              <w:t>.</w:t>
            </w:r>
          </w:p>
          <w:p w14:paraId="4DA4DDB5" w14:textId="50906979" w:rsidR="00F13794" w:rsidRPr="002362DF" w:rsidRDefault="00F13794" w:rsidP="00002AA3">
            <w:pPr>
              <w:pStyle w:val="Pictureposition"/>
            </w:pPr>
            <w:r w:rsidRPr="002362DF">
              <w:rPr>
                <w:noProof/>
                <w:lang w:eastAsia="lv-LV"/>
              </w:rPr>
              <w:drawing>
                <wp:inline distT="0" distB="0" distL="0" distR="0" wp14:anchorId="4F2B3673" wp14:editId="53ED73B9">
                  <wp:extent cx="5857336" cy="9225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filing Services.removeObjectFromFolderRespons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57336" cy="922540"/>
                          </a:xfrm>
                          <a:prstGeom prst="rect">
                            <a:avLst/>
                          </a:prstGeom>
                        </pic:spPr>
                      </pic:pic>
                    </a:graphicData>
                  </a:graphic>
                </wp:inline>
              </w:drawing>
            </w:r>
          </w:p>
        </w:tc>
      </w:tr>
      <w:tr w:rsidR="00F13794" w:rsidRPr="002362DF" w14:paraId="41783A0E" w14:textId="77777777" w:rsidTr="00573CC0">
        <w:tc>
          <w:tcPr>
            <w:tcW w:w="9854" w:type="dxa"/>
            <w:gridSpan w:val="2"/>
            <w:tcBorders>
              <w:bottom w:val="nil"/>
            </w:tcBorders>
          </w:tcPr>
          <w:p w14:paraId="08FF33F0" w14:textId="77777777" w:rsidR="00F13794" w:rsidRPr="002362DF" w:rsidRDefault="00F13794" w:rsidP="00573CC0">
            <w:pPr>
              <w:pStyle w:val="MessageHeader"/>
            </w:pPr>
            <w:r w:rsidRPr="002362DF">
              <w:t>Kļūdas</w:t>
            </w:r>
          </w:p>
        </w:tc>
      </w:tr>
      <w:tr w:rsidR="00F13794" w:rsidRPr="002362DF" w14:paraId="1882611B" w14:textId="77777777" w:rsidTr="00573CC0">
        <w:tc>
          <w:tcPr>
            <w:tcW w:w="9854" w:type="dxa"/>
            <w:gridSpan w:val="2"/>
            <w:tcBorders>
              <w:top w:val="nil"/>
            </w:tcBorders>
          </w:tcPr>
          <w:p w14:paraId="3C5809F2" w14:textId="43929288" w:rsidR="00F13794" w:rsidRPr="002362DF" w:rsidRDefault="00F13794" w:rsidP="00573CC0">
            <w:pPr>
              <w:pStyle w:val="Tablebody"/>
              <w:rPr>
                <w:i/>
              </w:rPr>
            </w:pPr>
            <w:r w:rsidRPr="002362DF">
              <w:rPr>
                <w:i/>
              </w:rPr>
              <w:t>permissionDenied, runtime, storage, invalidArgument, objectNotFound</w:t>
            </w:r>
          </w:p>
        </w:tc>
      </w:tr>
    </w:tbl>
    <w:p w14:paraId="2B3C10EA" w14:textId="51E74CCA" w:rsidR="00982998" w:rsidRPr="002362DF" w:rsidRDefault="007403A7" w:rsidP="00982998">
      <w:pPr>
        <w:pStyle w:val="Heading2"/>
      </w:pPr>
      <w:bookmarkStart w:id="103" w:name="_Toc378693646"/>
      <w:r>
        <w:t>Navigācijas metodes</w:t>
      </w:r>
      <w:bookmarkEnd w:id="103"/>
    </w:p>
    <w:p w14:paraId="47B315C1" w14:textId="28448F67" w:rsidR="00007BB7" w:rsidRPr="002362DF" w:rsidRDefault="007403A7" w:rsidP="00982998">
      <w:pPr>
        <w:pStyle w:val="Heading3"/>
      </w:pPr>
      <w:bookmarkStart w:id="104" w:name="_Toc378693647"/>
      <w:r>
        <w:t>Metode „</w:t>
      </w:r>
      <w:r w:rsidR="00982998" w:rsidRPr="002362DF">
        <w:t>getDescendants</w:t>
      </w:r>
      <w:r>
        <w:t>”</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6671"/>
      </w:tblGrid>
      <w:tr w:rsidR="00982998" w:rsidRPr="002362DF" w14:paraId="6D4B333A" w14:textId="77777777" w:rsidTr="00530886">
        <w:tc>
          <w:tcPr>
            <w:tcW w:w="3183" w:type="dxa"/>
            <w:tcBorders>
              <w:right w:val="nil"/>
            </w:tcBorders>
          </w:tcPr>
          <w:p w14:paraId="4FAF36EF" w14:textId="77777777" w:rsidR="00982998" w:rsidRPr="002362DF" w:rsidRDefault="00982998" w:rsidP="00573CC0">
            <w:pPr>
              <w:pStyle w:val="MessageHeader"/>
            </w:pPr>
            <w:r w:rsidRPr="002362DF">
              <w:t>Identifikators</w:t>
            </w:r>
          </w:p>
        </w:tc>
        <w:tc>
          <w:tcPr>
            <w:tcW w:w="6671" w:type="dxa"/>
            <w:tcBorders>
              <w:left w:val="nil"/>
              <w:bottom w:val="single" w:sz="4" w:space="0" w:color="auto"/>
            </w:tcBorders>
          </w:tcPr>
          <w:p w14:paraId="0FDB5B53" w14:textId="39882966" w:rsidR="00982998" w:rsidRPr="002362DF" w:rsidRDefault="00982998" w:rsidP="00573CC0">
            <w:pPr>
              <w:pStyle w:val="Tablebody"/>
            </w:pPr>
            <w:r w:rsidRPr="002362DF">
              <w:rPr>
                <w:i/>
              </w:rPr>
              <w:t>getDescendants</w:t>
            </w:r>
          </w:p>
        </w:tc>
      </w:tr>
      <w:tr w:rsidR="00982998" w:rsidRPr="002362DF" w14:paraId="194E4230" w14:textId="77777777" w:rsidTr="00530886">
        <w:tc>
          <w:tcPr>
            <w:tcW w:w="3183" w:type="dxa"/>
            <w:tcBorders>
              <w:right w:val="nil"/>
            </w:tcBorders>
          </w:tcPr>
          <w:p w14:paraId="78F91B1F" w14:textId="77777777" w:rsidR="00982998" w:rsidRPr="002362DF" w:rsidRDefault="00982998" w:rsidP="00573CC0">
            <w:pPr>
              <w:pStyle w:val="MessageHeader"/>
            </w:pPr>
            <w:r w:rsidRPr="002362DF">
              <w:t>Nosaukums</w:t>
            </w:r>
          </w:p>
        </w:tc>
        <w:tc>
          <w:tcPr>
            <w:tcW w:w="6671" w:type="dxa"/>
            <w:tcBorders>
              <w:left w:val="nil"/>
            </w:tcBorders>
          </w:tcPr>
          <w:p w14:paraId="07927990" w14:textId="77777777" w:rsidR="00982998" w:rsidRPr="002362DF" w:rsidRDefault="00982998" w:rsidP="00573CC0">
            <w:pPr>
              <w:pStyle w:val="Tablebody"/>
            </w:pPr>
            <w:r w:rsidRPr="002362DF">
              <w:t>Izgūt mapes objektus norādītajā hierarhijas līmenī</w:t>
            </w:r>
          </w:p>
        </w:tc>
      </w:tr>
      <w:tr w:rsidR="00982998" w:rsidRPr="002362DF" w14:paraId="47A7319A" w14:textId="77777777" w:rsidTr="00530886">
        <w:tc>
          <w:tcPr>
            <w:tcW w:w="9854" w:type="dxa"/>
            <w:gridSpan w:val="2"/>
            <w:tcBorders>
              <w:bottom w:val="nil"/>
            </w:tcBorders>
          </w:tcPr>
          <w:p w14:paraId="6A4DD9BE" w14:textId="77777777" w:rsidR="00982998" w:rsidRPr="002362DF" w:rsidRDefault="00982998" w:rsidP="00573CC0">
            <w:pPr>
              <w:pStyle w:val="MessageHeader"/>
            </w:pPr>
            <w:r w:rsidRPr="002362DF">
              <w:t>Ievads</w:t>
            </w:r>
          </w:p>
        </w:tc>
      </w:tr>
      <w:tr w:rsidR="00982998" w:rsidRPr="002362DF" w14:paraId="60A602F6" w14:textId="77777777" w:rsidTr="00530886">
        <w:tc>
          <w:tcPr>
            <w:tcW w:w="9854" w:type="dxa"/>
            <w:gridSpan w:val="2"/>
            <w:tcBorders>
              <w:top w:val="nil"/>
            </w:tcBorders>
          </w:tcPr>
          <w:p w14:paraId="0D6A0A61" w14:textId="77777777" w:rsidR="00982998" w:rsidRDefault="00982998" w:rsidP="00982998">
            <w:pPr>
              <w:pStyle w:val="Tablebody"/>
            </w:pPr>
            <w:r w:rsidRPr="002362DF">
              <w:t>Atgriež sarakstu ar objektiem, kas izvietoti ievaddatos norādītajā mapē, vai mapēs zem tās.</w:t>
            </w:r>
          </w:p>
          <w:p w14:paraId="377D655A" w14:textId="59B4B952" w:rsidR="00134B98" w:rsidRPr="002362DF" w:rsidRDefault="00134B98" w:rsidP="00B06F1D">
            <w:pPr>
              <w:pStyle w:val="Tablebody"/>
            </w:pPr>
            <w:r>
              <w:t>Tiek pieņemts, ka mapēs netiks izvietoti vairāk kā 10 tūkstoši objektu katrā, lai netiktu būtiski pasliktināta getDescendants veiktspējas rādītāji.</w:t>
            </w:r>
          </w:p>
        </w:tc>
      </w:tr>
      <w:tr w:rsidR="00982998" w:rsidRPr="002362DF" w14:paraId="5130611C" w14:textId="77777777" w:rsidTr="00530886">
        <w:tc>
          <w:tcPr>
            <w:tcW w:w="9854" w:type="dxa"/>
            <w:gridSpan w:val="2"/>
            <w:tcBorders>
              <w:bottom w:val="nil"/>
            </w:tcBorders>
          </w:tcPr>
          <w:p w14:paraId="5BCC8C54" w14:textId="77777777" w:rsidR="00982998" w:rsidRPr="002362DF" w:rsidRDefault="00982998" w:rsidP="00573CC0">
            <w:pPr>
              <w:pStyle w:val="MessageHeader"/>
            </w:pPr>
            <w:r w:rsidRPr="002362DF">
              <w:t>Ievaddati</w:t>
            </w:r>
          </w:p>
        </w:tc>
      </w:tr>
      <w:tr w:rsidR="00982998" w:rsidRPr="002362DF" w14:paraId="235112C0" w14:textId="77777777" w:rsidTr="00530886">
        <w:tc>
          <w:tcPr>
            <w:tcW w:w="9854" w:type="dxa"/>
            <w:gridSpan w:val="2"/>
            <w:tcBorders>
              <w:top w:val="nil"/>
            </w:tcBorders>
          </w:tcPr>
          <w:p w14:paraId="4E354309" w14:textId="11D24CCD" w:rsidR="00982998" w:rsidRPr="002362DF" w:rsidRDefault="00982998" w:rsidP="007F7B13">
            <w:pPr>
              <w:pStyle w:val="TableListBullet"/>
            </w:pPr>
            <w:r w:rsidRPr="006D4478">
              <w:rPr>
                <w:b/>
              </w:rPr>
              <w:t>repositoryId</w:t>
            </w:r>
            <w:r w:rsidRPr="002362DF">
              <w:t xml:space="preserve"> – repozitorija identifikators: </w:t>
            </w:r>
            <w:r w:rsidRPr="006D4478">
              <w:rPr>
                <w:b/>
              </w:rPr>
              <w:t>URN:IVIS:100266:EDK-0000001</w:t>
            </w:r>
            <w:r w:rsidRPr="002362DF">
              <w:t>;</w:t>
            </w:r>
          </w:p>
          <w:p w14:paraId="6C59998B" w14:textId="77777777" w:rsidR="00982998" w:rsidRPr="002362DF" w:rsidRDefault="00982998" w:rsidP="007F7B13">
            <w:pPr>
              <w:pStyle w:val="TableListBullet"/>
            </w:pPr>
            <w:r w:rsidRPr="002362DF">
              <w:rPr>
                <w:b/>
              </w:rPr>
              <w:t>folderId</w:t>
            </w:r>
            <w:r w:rsidRPr="002362DF">
              <w:t xml:space="preserve"> – mapes identifikators, kurā jāmeklē objekti – obligāts;</w:t>
            </w:r>
          </w:p>
          <w:p w14:paraId="44644B34" w14:textId="77777777" w:rsidR="00982998" w:rsidRPr="002362DF" w:rsidRDefault="00982998" w:rsidP="007F7B13">
            <w:pPr>
              <w:pStyle w:val="TableListBullet"/>
            </w:pPr>
            <w:r w:rsidRPr="002362DF">
              <w:rPr>
                <w:b/>
              </w:rPr>
              <w:t>depth</w:t>
            </w:r>
            <w:r w:rsidRPr="002362DF">
              <w:t xml:space="preserve"> – hierarhijas līmeņa ierobežojums, pieļaujamas vērtības „-1” un jebkurš vesels pozitīvs skaitlis, noklusētā vērtība 2;</w:t>
            </w:r>
          </w:p>
          <w:p w14:paraId="56A5DE55" w14:textId="6D000C3F" w:rsidR="00982998" w:rsidRPr="002362DF" w:rsidRDefault="00982998" w:rsidP="007F7B13">
            <w:pPr>
              <w:pStyle w:val="TableListBullet"/>
            </w:pPr>
            <w:r w:rsidRPr="002362DF">
              <w:rPr>
                <w:b/>
              </w:rPr>
              <w:t>filter</w:t>
            </w:r>
            <w:r w:rsidRPr="002362DF">
              <w:t xml:space="preserve"> – </w:t>
            </w:r>
            <w:r w:rsidR="00530886" w:rsidRPr="002362DF">
              <w:t>saraksts ar objekta īpašību q</w:t>
            </w:r>
            <w:r w:rsidR="00530886" w:rsidRPr="002362DF">
              <w:rPr>
                <w:i/>
              </w:rPr>
              <w:t>ueryName</w:t>
            </w:r>
            <w:r w:rsidR="00530886" w:rsidRPr="002362DF">
              <w:t>, kas jāiegūst izvaddatos. Objekta īpašības, kas nav šajā sarakstā, netiks atgrieztas. Nenorādīta vērtība, „,” vai „*” atbilst visu objekta īpašību pieprasījumam</w:t>
            </w:r>
            <w:r w:rsidRPr="002362DF">
              <w:t>;</w:t>
            </w:r>
          </w:p>
          <w:p w14:paraId="69570A83" w14:textId="4CD6D057" w:rsidR="000C46EA" w:rsidRDefault="000C46EA" w:rsidP="000C46EA">
            <w:pPr>
              <w:pStyle w:val="TableListBullet"/>
            </w:pPr>
            <w:r w:rsidRPr="000C46EA">
              <w:rPr>
                <w:b/>
              </w:rPr>
              <w:t>includeAllowableActions</w:t>
            </w:r>
            <w:r w:rsidRPr="002362DF">
              <w:t xml:space="preserve"> –</w:t>
            </w:r>
            <w:r w:rsidR="00E21512">
              <w:t>vienmēr</w:t>
            </w:r>
            <w:r w:rsidRPr="002362DF">
              <w:t xml:space="preserve"> </w:t>
            </w:r>
            <w:r w:rsidRPr="00F64FD3">
              <w:rPr>
                <w:b/>
                <w:i/>
              </w:rPr>
              <w:t>false</w:t>
            </w:r>
            <w:r w:rsidRPr="002362DF">
              <w:t>.</w:t>
            </w:r>
          </w:p>
          <w:p w14:paraId="344F57EB" w14:textId="77777777" w:rsidR="00982998" w:rsidRPr="002362DF" w:rsidRDefault="00982998" w:rsidP="007F7B13">
            <w:pPr>
              <w:pStyle w:val="TableListBullet"/>
            </w:pPr>
            <w:r w:rsidRPr="002362DF">
              <w:rPr>
                <w:b/>
              </w:rPr>
              <w:t>includeRelationships</w:t>
            </w:r>
            <w:r w:rsidRPr="002362DF">
              <w:t xml:space="preserve"> – viens no </w:t>
            </w:r>
            <w:r w:rsidRPr="002362DF">
              <w:rPr>
                <w:i/>
              </w:rPr>
              <w:t>none, source, target, both</w:t>
            </w:r>
            <w:r w:rsidRPr="002362DF">
              <w:t xml:space="preserve">, noklusētā vērtība </w:t>
            </w:r>
            <w:r w:rsidRPr="002362DF">
              <w:rPr>
                <w:i/>
              </w:rPr>
              <w:t>none</w:t>
            </w:r>
            <w:r w:rsidRPr="002362DF">
              <w:t>;</w:t>
            </w:r>
          </w:p>
          <w:p w14:paraId="39432FD6" w14:textId="692B5A2B" w:rsidR="000C46EA" w:rsidRPr="002362DF" w:rsidRDefault="000C46EA" w:rsidP="000C46EA">
            <w:pPr>
              <w:pStyle w:val="TableListBullet"/>
            </w:pPr>
            <w:r w:rsidRPr="000C46EA">
              <w:rPr>
                <w:b/>
              </w:rPr>
              <w:t>renditionFilter</w:t>
            </w:r>
            <w:r w:rsidRPr="002362DF">
              <w:t xml:space="preserve"> – </w:t>
            </w:r>
            <w:r w:rsidR="00E21512">
              <w:t xml:space="preserve">vienmēr </w:t>
            </w:r>
            <w:r w:rsidRPr="00F64FD3">
              <w:rPr>
                <w:b/>
                <w:i/>
              </w:rPr>
              <w:t>null</w:t>
            </w:r>
            <w:r w:rsidRPr="002362DF">
              <w:t>;</w:t>
            </w:r>
          </w:p>
          <w:p w14:paraId="62ECA192" w14:textId="77777777" w:rsidR="00982998" w:rsidRPr="002362DF" w:rsidRDefault="00982998" w:rsidP="007F7B13">
            <w:pPr>
              <w:pStyle w:val="TableListBullet"/>
            </w:pPr>
            <w:r w:rsidRPr="002362DF">
              <w:rPr>
                <w:b/>
              </w:rPr>
              <w:t>includePathSegment</w:t>
            </w:r>
            <w:r w:rsidRPr="002362DF">
              <w:t xml:space="preserve"> – loģiska pazīme, kas identificē pieprasījumu atrastiem objektiem atgriezt objekta nosaukumu kā </w:t>
            </w:r>
            <w:r w:rsidRPr="002362DF">
              <w:rPr>
                <w:i/>
              </w:rPr>
              <w:t>pathSegment</w:t>
            </w:r>
            <w:r w:rsidRPr="002362DF">
              <w:t xml:space="preserve">. Iespēja pievienota CMIS savietojamībai. Ņemot vērā to, ka EDK objektu nosaukumi pamattipa kontekstā ir unikāli, </w:t>
            </w:r>
            <w:r w:rsidRPr="002362DF">
              <w:rPr>
                <w:i/>
              </w:rPr>
              <w:t>pathSegment</w:t>
            </w:r>
            <w:r w:rsidRPr="002362DF">
              <w:t xml:space="preserve"> vērtība vienmēr ir vienāda ar īpašības </w:t>
            </w:r>
            <w:r w:rsidRPr="002362DF">
              <w:rPr>
                <w:i/>
              </w:rPr>
              <w:t>cmis:name</w:t>
            </w:r>
            <w:r w:rsidRPr="002362DF">
              <w:t xml:space="preserve"> vērtību;</w:t>
            </w:r>
          </w:p>
          <w:p w14:paraId="55127A82" w14:textId="785EDE6A" w:rsidR="006E0A91" w:rsidRPr="003D7F1D" w:rsidRDefault="006E0A91" w:rsidP="00A2056D">
            <w:pPr>
              <w:pStyle w:val="TableListBullet"/>
            </w:pPr>
            <w:r w:rsidRPr="00A2056D">
              <w:rPr>
                <w:b/>
              </w:rPr>
              <w:t>extension</w:t>
            </w:r>
            <w:r w:rsidRPr="003D7F1D">
              <w:t xml:space="preserve"> –var saturēt tikai </w:t>
            </w:r>
            <w:r w:rsidRPr="006443C7">
              <w:rPr>
                <w:i/>
              </w:rPr>
              <w:t>query</w:t>
            </w:r>
            <w:r>
              <w:t xml:space="preserve">, kas ir </w:t>
            </w:r>
            <w:r w:rsidRPr="003D7F1D">
              <w:t xml:space="preserve">hierarhisks atlases parametru </w:t>
            </w:r>
            <w:r w:rsidRPr="009A2F39">
              <w:rPr>
                <w:i/>
              </w:rPr>
              <w:t>filter</w:t>
            </w:r>
            <w:r w:rsidRPr="003D7F1D">
              <w:t xml:space="preserve"> kopums, kurā katrs parametrs sastāv no:</w:t>
            </w:r>
          </w:p>
          <w:p w14:paraId="40F2B6F3" w14:textId="77777777" w:rsidR="006E0A91" w:rsidRDefault="006E0A91" w:rsidP="00A2056D">
            <w:pPr>
              <w:pStyle w:val="TableListBullet2"/>
            </w:pPr>
            <w:r w:rsidRPr="006443C7">
              <w:rPr>
                <w:i/>
              </w:rPr>
              <w:t>propertyName</w:t>
            </w:r>
            <w:r w:rsidRPr="003D7F1D">
              <w:t xml:space="preserve"> - īpašības nosaukums</w:t>
            </w:r>
            <w:r>
              <w:t xml:space="preserve">, uz kuru attiecināms viens no sekojošiem </w:t>
            </w:r>
          </w:p>
          <w:p w14:paraId="3A616D6E" w14:textId="69DA4DD5" w:rsidR="006E0A91" w:rsidRDefault="006E0A91">
            <w:pPr>
              <w:pStyle w:val="TableListBullet3"/>
            </w:pPr>
            <w:r w:rsidRPr="006E0A91">
              <w:rPr>
                <w:i/>
              </w:rPr>
              <w:t>condition</w:t>
            </w:r>
            <w:r w:rsidRPr="003D7F1D">
              <w:t xml:space="preserve"> – salīdzinājuma operators – viens no „</w:t>
            </w:r>
            <w:r>
              <w:t>eq” (</w:t>
            </w:r>
            <w:r w:rsidRPr="003D7F1D">
              <w:t xml:space="preserve">vienāds ar), </w:t>
            </w:r>
            <w:r>
              <w:t>„lt” (</w:t>
            </w:r>
            <w:r w:rsidRPr="003D7F1D">
              <w:t>mazāks par), „</w:t>
            </w:r>
            <w:r>
              <w:t>gt</w:t>
            </w:r>
            <w:r w:rsidRPr="003D7F1D">
              <w:t>” (lielāks par), „</w:t>
            </w:r>
            <w:r w:rsidRPr="009A2F39">
              <w:t>le</w:t>
            </w:r>
            <w:r w:rsidRPr="003D7F1D">
              <w:t>” (mazāks vai vienāds ar), „</w:t>
            </w:r>
            <w:r>
              <w:t>ge</w:t>
            </w:r>
            <w:r w:rsidRPr="003D7F1D">
              <w:t>” (lielāks vai vienāds ar)</w:t>
            </w:r>
            <w:r>
              <w:t>, „l</w:t>
            </w:r>
            <w:r w:rsidR="005749C4">
              <w:t>i</w:t>
            </w:r>
            <w:r>
              <w:t>k</w:t>
            </w:r>
            <w:r w:rsidR="005749C4">
              <w:t>e</w:t>
            </w:r>
            <w:r>
              <w:t xml:space="preserve">” (daļēji sakrītošs) ar </w:t>
            </w:r>
            <w:r w:rsidRPr="009A2F39">
              <w:rPr>
                <w:i/>
              </w:rPr>
              <w:t>value</w:t>
            </w:r>
            <w:r w:rsidR="00E07876">
              <w:rPr>
                <w:i/>
              </w:rPr>
              <w:t xml:space="preserve">. „Like” </w:t>
            </w:r>
            <w:r w:rsidR="00E07876" w:rsidRPr="00A2056D">
              <w:t>salīdzinājumam</w:t>
            </w:r>
            <w:r w:rsidR="00E07876">
              <w:t xml:space="preserve"> šablona simboli „%”, „_” utml. nav jālieto</w:t>
            </w:r>
            <w:r>
              <w:t xml:space="preserve">; </w:t>
            </w:r>
          </w:p>
          <w:p w14:paraId="46AFF70B" w14:textId="77777777" w:rsidR="006E0A91" w:rsidRDefault="006E0A91">
            <w:pPr>
              <w:pStyle w:val="TableListBullet3"/>
            </w:pPr>
            <w:r w:rsidRPr="006E0A91">
              <w:rPr>
                <w:i/>
              </w:rPr>
              <w:t>inValue</w:t>
            </w:r>
            <w:r>
              <w:t xml:space="preserve"> – pielīdzināmo vērtību saraksts;</w:t>
            </w:r>
          </w:p>
          <w:p w14:paraId="67A531EB" w14:textId="77777777" w:rsidR="006E0A91" w:rsidRDefault="006E0A91">
            <w:pPr>
              <w:pStyle w:val="TableListBullet3"/>
            </w:pPr>
            <w:r w:rsidRPr="006E0A91">
              <w:rPr>
                <w:i/>
              </w:rPr>
              <w:t>isNull</w:t>
            </w:r>
            <w:r>
              <w:t xml:space="preserve"> – nespecificēta vērtība;</w:t>
            </w:r>
          </w:p>
          <w:p w14:paraId="4778E4CE" w14:textId="77777777" w:rsidR="006E0A91" w:rsidRPr="003D7F1D" w:rsidRDefault="006E0A91" w:rsidP="006E0A91">
            <w:pPr>
              <w:pStyle w:val="Tablebody"/>
            </w:pPr>
            <w:r>
              <w:t>Atkarībā no objekta īpašīnas tipa, var tikt attiecināti sekojoši nosacījumi:</w:t>
            </w:r>
          </w:p>
          <w:tbl>
            <w:tblPr>
              <w:tblStyle w:val="TableGrid"/>
              <w:tblW w:w="0" w:type="auto"/>
              <w:tblLook w:val="04A0" w:firstRow="1" w:lastRow="0" w:firstColumn="1" w:lastColumn="0" w:noHBand="0" w:noVBand="1"/>
            </w:tblPr>
            <w:tblGrid>
              <w:gridCol w:w="1069"/>
              <w:gridCol w:w="1069"/>
              <w:gridCol w:w="1069"/>
              <w:gridCol w:w="1069"/>
              <w:gridCol w:w="1069"/>
              <w:gridCol w:w="1069"/>
              <w:gridCol w:w="1069"/>
              <w:gridCol w:w="1070"/>
              <w:gridCol w:w="1070"/>
            </w:tblGrid>
            <w:tr w:rsidR="006E0A91" w:rsidRPr="002362DF" w14:paraId="3AD93A7E" w14:textId="77777777" w:rsidTr="006545F7">
              <w:tc>
                <w:tcPr>
                  <w:tcW w:w="1069" w:type="dxa"/>
                  <w:tcBorders>
                    <w:top w:val="single" w:sz="12" w:space="0" w:color="auto"/>
                    <w:left w:val="nil"/>
                  </w:tcBorders>
                </w:tcPr>
                <w:p w14:paraId="03EE83EA" w14:textId="77777777" w:rsidR="006E0A91" w:rsidRPr="002362DF" w:rsidRDefault="006E0A91" w:rsidP="006545F7">
                  <w:pPr>
                    <w:pStyle w:val="TableBold-small"/>
                  </w:pPr>
                </w:p>
              </w:tc>
              <w:tc>
                <w:tcPr>
                  <w:tcW w:w="1069" w:type="dxa"/>
                  <w:tcBorders>
                    <w:top w:val="single" w:sz="12" w:space="0" w:color="auto"/>
                  </w:tcBorders>
                </w:tcPr>
                <w:p w14:paraId="704749A6" w14:textId="77777777" w:rsidR="006E0A91" w:rsidRPr="002362DF" w:rsidRDefault="006E0A91" w:rsidP="006545F7">
                  <w:pPr>
                    <w:pStyle w:val="TableBold-small"/>
                  </w:pPr>
                  <w:r>
                    <w:t>eq</w:t>
                  </w:r>
                </w:p>
              </w:tc>
              <w:tc>
                <w:tcPr>
                  <w:tcW w:w="1069" w:type="dxa"/>
                  <w:tcBorders>
                    <w:top w:val="single" w:sz="12" w:space="0" w:color="auto"/>
                  </w:tcBorders>
                </w:tcPr>
                <w:p w14:paraId="79E1547F" w14:textId="77777777" w:rsidR="006E0A91" w:rsidRPr="002362DF" w:rsidRDefault="006E0A91" w:rsidP="006545F7">
                  <w:pPr>
                    <w:pStyle w:val="TableBold-small"/>
                  </w:pPr>
                  <w:r>
                    <w:t>lt</w:t>
                  </w:r>
                </w:p>
              </w:tc>
              <w:tc>
                <w:tcPr>
                  <w:tcW w:w="1069" w:type="dxa"/>
                  <w:tcBorders>
                    <w:top w:val="single" w:sz="12" w:space="0" w:color="auto"/>
                  </w:tcBorders>
                </w:tcPr>
                <w:p w14:paraId="54737B41" w14:textId="77777777" w:rsidR="006E0A91" w:rsidRPr="002362DF" w:rsidRDefault="006E0A91" w:rsidP="006545F7">
                  <w:pPr>
                    <w:pStyle w:val="TableBold-small"/>
                  </w:pPr>
                  <w:r>
                    <w:t>gt</w:t>
                  </w:r>
                </w:p>
              </w:tc>
              <w:tc>
                <w:tcPr>
                  <w:tcW w:w="1069" w:type="dxa"/>
                  <w:tcBorders>
                    <w:top w:val="single" w:sz="12" w:space="0" w:color="auto"/>
                  </w:tcBorders>
                </w:tcPr>
                <w:p w14:paraId="6D4C54D6" w14:textId="77777777" w:rsidR="006E0A91" w:rsidRPr="002362DF" w:rsidRDefault="006E0A91" w:rsidP="006545F7">
                  <w:pPr>
                    <w:pStyle w:val="TableBold-small"/>
                  </w:pPr>
                  <w:r>
                    <w:t>le</w:t>
                  </w:r>
                </w:p>
              </w:tc>
              <w:tc>
                <w:tcPr>
                  <w:tcW w:w="1069" w:type="dxa"/>
                  <w:tcBorders>
                    <w:top w:val="single" w:sz="12" w:space="0" w:color="auto"/>
                  </w:tcBorders>
                </w:tcPr>
                <w:p w14:paraId="245F88FC" w14:textId="77777777" w:rsidR="006E0A91" w:rsidRPr="002362DF" w:rsidRDefault="006E0A91" w:rsidP="006545F7">
                  <w:pPr>
                    <w:pStyle w:val="TableBold-small"/>
                  </w:pPr>
                  <w:r>
                    <w:t>ge</w:t>
                  </w:r>
                </w:p>
              </w:tc>
              <w:tc>
                <w:tcPr>
                  <w:tcW w:w="1069" w:type="dxa"/>
                  <w:tcBorders>
                    <w:top w:val="single" w:sz="12" w:space="0" w:color="auto"/>
                  </w:tcBorders>
                </w:tcPr>
                <w:p w14:paraId="0016ED1D" w14:textId="77777777" w:rsidR="006E0A91" w:rsidRPr="002362DF" w:rsidRDefault="006E0A91" w:rsidP="006545F7">
                  <w:pPr>
                    <w:pStyle w:val="TableBold-small"/>
                  </w:pPr>
                  <w:r>
                    <w:t>inValue</w:t>
                  </w:r>
                </w:p>
              </w:tc>
              <w:tc>
                <w:tcPr>
                  <w:tcW w:w="1070" w:type="dxa"/>
                  <w:tcBorders>
                    <w:top w:val="single" w:sz="12" w:space="0" w:color="auto"/>
                  </w:tcBorders>
                </w:tcPr>
                <w:p w14:paraId="0A93228B" w14:textId="58A3AB61" w:rsidR="006E0A91" w:rsidRPr="002362DF" w:rsidRDefault="006E0A91" w:rsidP="00CA37C8">
                  <w:pPr>
                    <w:pStyle w:val="TableBold-small"/>
                  </w:pPr>
                  <w:r>
                    <w:t>l</w:t>
                  </w:r>
                  <w:r w:rsidR="00CA37C8">
                    <w:t>ike</w:t>
                  </w:r>
                </w:p>
              </w:tc>
              <w:tc>
                <w:tcPr>
                  <w:tcW w:w="1070" w:type="dxa"/>
                  <w:tcBorders>
                    <w:top w:val="single" w:sz="12" w:space="0" w:color="auto"/>
                    <w:right w:val="nil"/>
                  </w:tcBorders>
                </w:tcPr>
                <w:p w14:paraId="49A0DA08" w14:textId="77777777" w:rsidR="006E0A91" w:rsidRPr="002362DF" w:rsidRDefault="006E0A91" w:rsidP="006545F7">
                  <w:pPr>
                    <w:pStyle w:val="TableBold-small"/>
                  </w:pPr>
                  <w:r>
                    <w:t>isNull</w:t>
                  </w:r>
                </w:p>
              </w:tc>
            </w:tr>
            <w:tr w:rsidR="006E0A91" w:rsidRPr="002362DF" w14:paraId="2A68B62A" w14:textId="77777777" w:rsidTr="006545F7">
              <w:tc>
                <w:tcPr>
                  <w:tcW w:w="1069" w:type="dxa"/>
                  <w:tcBorders>
                    <w:left w:val="nil"/>
                  </w:tcBorders>
                </w:tcPr>
                <w:p w14:paraId="3AA5D661" w14:textId="77777777" w:rsidR="006E0A91" w:rsidRPr="002362DF" w:rsidRDefault="006E0A91" w:rsidP="006545F7">
                  <w:pPr>
                    <w:pStyle w:val="Tablebody"/>
                  </w:pPr>
                  <w:r w:rsidRPr="002362DF">
                    <w:t>String</w:t>
                  </w:r>
                </w:p>
              </w:tc>
              <w:tc>
                <w:tcPr>
                  <w:tcW w:w="1069" w:type="dxa"/>
                </w:tcPr>
                <w:p w14:paraId="071E2294" w14:textId="77777777" w:rsidR="006E0A91" w:rsidRPr="002362DF" w:rsidRDefault="006E0A91" w:rsidP="006545F7">
                  <w:pPr>
                    <w:pStyle w:val="Tablebody"/>
                    <w:jc w:val="center"/>
                  </w:pPr>
                  <w:r w:rsidRPr="002362DF">
                    <w:t>X</w:t>
                  </w:r>
                </w:p>
              </w:tc>
              <w:tc>
                <w:tcPr>
                  <w:tcW w:w="1069" w:type="dxa"/>
                </w:tcPr>
                <w:p w14:paraId="2A214B5A" w14:textId="77777777" w:rsidR="006E0A91" w:rsidRPr="002362DF" w:rsidRDefault="006E0A91" w:rsidP="006545F7">
                  <w:pPr>
                    <w:pStyle w:val="Tablebody"/>
                    <w:jc w:val="center"/>
                  </w:pPr>
                </w:p>
              </w:tc>
              <w:tc>
                <w:tcPr>
                  <w:tcW w:w="1069" w:type="dxa"/>
                </w:tcPr>
                <w:p w14:paraId="5A548F64" w14:textId="77777777" w:rsidR="006E0A91" w:rsidRPr="002362DF" w:rsidRDefault="006E0A91" w:rsidP="006545F7">
                  <w:pPr>
                    <w:pStyle w:val="Tablebody"/>
                    <w:jc w:val="center"/>
                  </w:pPr>
                </w:p>
              </w:tc>
              <w:tc>
                <w:tcPr>
                  <w:tcW w:w="1069" w:type="dxa"/>
                </w:tcPr>
                <w:p w14:paraId="790DC50B" w14:textId="77777777" w:rsidR="006E0A91" w:rsidRPr="002362DF" w:rsidRDefault="006E0A91" w:rsidP="006545F7">
                  <w:pPr>
                    <w:pStyle w:val="Tablebody"/>
                    <w:jc w:val="center"/>
                  </w:pPr>
                </w:p>
              </w:tc>
              <w:tc>
                <w:tcPr>
                  <w:tcW w:w="1069" w:type="dxa"/>
                </w:tcPr>
                <w:p w14:paraId="204D2F68" w14:textId="77777777" w:rsidR="006E0A91" w:rsidRPr="002362DF" w:rsidRDefault="006E0A91" w:rsidP="006545F7">
                  <w:pPr>
                    <w:pStyle w:val="Tablebody"/>
                    <w:jc w:val="center"/>
                  </w:pPr>
                </w:p>
              </w:tc>
              <w:tc>
                <w:tcPr>
                  <w:tcW w:w="1069" w:type="dxa"/>
                </w:tcPr>
                <w:p w14:paraId="4C207EB9" w14:textId="77777777" w:rsidR="006E0A91" w:rsidRPr="002362DF" w:rsidRDefault="006E0A91" w:rsidP="006545F7">
                  <w:pPr>
                    <w:pStyle w:val="Tablebody"/>
                    <w:jc w:val="center"/>
                  </w:pPr>
                  <w:r w:rsidRPr="002362DF">
                    <w:t>X</w:t>
                  </w:r>
                </w:p>
              </w:tc>
              <w:tc>
                <w:tcPr>
                  <w:tcW w:w="1070" w:type="dxa"/>
                </w:tcPr>
                <w:p w14:paraId="15AA6629" w14:textId="77777777" w:rsidR="006E0A91" w:rsidRPr="002362DF" w:rsidRDefault="006E0A91" w:rsidP="006545F7">
                  <w:pPr>
                    <w:pStyle w:val="Tablebody"/>
                    <w:jc w:val="center"/>
                  </w:pPr>
                  <w:r w:rsidRPr="002362DF">
                    <w:t>X</w:t>
                  </w:r>
                </w:p>
              </w:tc>
              <w:tc>
                <w:tcPr>
                  <w:tcW w:w="1070" w:type="dxa"/>
                  <w:tcBorders>
                    <w:right w:val="nil"/>
                  </w:tcBorders>
                </w:tcPr>
                <w:p w14:paraId="451DFC66" w14:textId="77777777" w:rsidR="006E0A91" w:rsidRPr="002362DF" w:rsidRDefault="006E0A91" w:rsidP="006545F7">
                  <w:pPr>
                    <w:pStyle w:val="Tablebody"/>
                    <w:jc w:val="center"/>
                  </w:pPr>
                  <w:r w:rsidRPr="002362DF">
                    <w:t>X</w:t>
                  </w:r>
                </w:p>
              </w:tc>
            </w:tr>
            <w:tr w:rsidR="006E0A91" w:rsidRPr="002362DF" w14:paraId="0B9BBFC4" w14:textId="77777777" w:rsidTr="006545F7">
              <w:tc>
                <w:tcPr>
                  <w:tcW w:w="1069" w:type="dxa"/>
                  <w:tcBorders>
                    <w:left w:val="nil"/>
                  </w:tcBorders>
                </w:tcPr>
                <w:p w14:paraId="0E212C52" w14:textId="77777777" w:rsidR="006E0A91" w:rsidRPr="002362DF" w:rsidRDefault="006E0A91" w:rsidP="006545F7">
                  <w:pPr>
                    <w:pStyle w:val="Tablebody"/>
                  </w:pPr>
                  <w:r w:rsidRPr="002362DF">
                    <w:t>Html</w:t>
                  </w:r>
                </w:p>
              </w:tc>
              <w:tc>
                <w:tcPr>
                  <w:tcW w:w="1069" w:type="dxa"/>
                </w:tcPr>
                <w:p w14:paraId="29AE0F12" w14:textId="77777777" w:rsidR="006E0A91" w:rsidRPr="002362DF" w:rsidRDefault="006E0A91" w:rsidP="006545F7">
                  <w:pPr>
                    <w:pStyle w:val="Tablebody"/>
                    <w:jc w:val="center"/>
                  </w:pPr>
                </w:p>
              </w:tc>
              <w:tc>
                <w:tcPr>
                  <w:tcW w:w="1069" w:type="dxa"/>
                </w:tcPr>
                <w:p w14:paraId="1584F1BE" w14:textId="77777777" w:rsidR="006E0A91" w:rsidRPr="002362DF" w:rsidRDefault="006E0A91" w:rsidP="006545F7">
                  <w:pPr>
                    <w:pStyle w:val="Tablebody"/>
                    <w:jc w:val="center"/>
                  </w:pPr>
                </w:p>
              </w:tc>
              <w:tc>
                <w:tcPr>
                  <w:tcW w:w="1069" w:type="dxa"/>
                </w:tcPr>
                <w:p w14:paraId="283AD573" w14:textId="77777777" w:rsidR="006E0A91" w:rsidRPr="002362DF" w:rsidRDefault="006E0A91" w:rsidP="006545F7">
                  <w:pPr>
                    <w:pStyle w:val="Tablebody"/>
                    <w:jc w:val="center"/>
                  </w:pPr>
                </w:p>
              </w:tc>
              <w:tc>
                <w:tcPr>
                  <w:tcW w:w="1069" w:type="dxa"/>
                </w:tcPr>
                <w:p w14:paraId="741B64EE" w14:textId="77777777" w:rsidR="006E0A91" w:rsidRPr="002362DF" w:rsidRDefault="006E0A91" w:rsidP="006545F7">
                  <w:pPr>
                    <w:pStyle w:val="Tablebody"/>
                    <w:jc w:val="center"/>
                  </w:pPr>
                </w:p>
              </w:tc>
              <w:tc>
                <w:tcPr>
                  <w:tcW w:w="1069" w:type="dxa"/>
                </w:tcPr>
                <w:p w14:paraId="59FBFB97" w14:textId="77777777" w:rsidR="006E0A91" w:rsidRPr="002362DF" w:rsidRDefault="006E0A91" w:rsidP="006545F7">
                  <w:pPr>
                    <w:pStyle w:val="Tablebody"/>
                    <w:jc w:val="center"/>
                  </w:pPr>
                </w:p>
              </w:tc>
              <w:tc>
                <w:tcPr>
                  <w:tcW w:w="1069" w:type="dxa"/>
                </w:tcPr>
                <w:p w14:paraId="32EFB6E2" w14:textId="77777777" w:rsidR="006E0A91" w:rsidRPr="002362DF" w:rsidRDefault="006E0A91" w:rsidP="006545F7">
                  <w:pPr>
                    <w:pStyle w:val="Tablebody"/>
                    <w:jc w:val="center"/>
                  </w:pPr>
                </w:p>
              </w:tc>
              <w:tc>
                <w:tcPr>
                  <w:tcW w:w="1070" w:type="dxa"/>
                </w:tcPr>
                <w:p w14:paraId="3147CC93" w14:textId="77777777" w:rsidR="006E0A91" w:rsidRPr="002362DF" w:rsidRDefault="006E0A91" w:rsidP="006545F7">
                  <w:pPr>
                    <w:pStyle w:val="Tablebody"/>
                    <w:jc w:val="center"/>
                  </w:pPr>
                  <w:r w:rsidRPr="002362DF">
                    <w:t>X</w:t>
                  </w:r>
                </w:p>
              </w:tc>
              <w:tc>
                <w:tcPr>
                  <w:tcW w:w="1070" w:type="dxa"/>
                  <w:tcBorders>
                    <w:right w:val="nil"/>
                  </w:tcBorders>
                </w:tcPr>
                <w:p w14:paraId="2A800064" w14:textId="77777777" w:rsidR="006E0A91" w:rsidRPr="002362DF" w:rsidRDefault="006E0A91" w:rsidP="006545F7">
                  <w:pPr>
                    <w:pStyle w:val="Tablebody"/>
                    <w:jc w:val="center"/>
                  </w:pPr>
                  <w:r w:rsidRPr="002362DF">
                    <w:t>X</w:t>
                  </w:r>
                </w:p>
              </w:tc>
            </w:tr>
            <w:tr w:rsidR="006E0A91" w:rsidRPr="002362DF" w14:paraId="56F4B5AA" w14:textId="77777777" w:rsidTr="006545F7">
              <w:tc>
                <w:tcPr>
                  <w:tcW w:w="1069" w:type="dxa"/>
                  <w:tcBorders>
                    <w:left w:val="nil"/>
                  </w:tcBorders>
                </w:tcPr>
                <w:p w14:paraId="711887F5" w14:textId="77777777" w:rsidR="006E0A91" w:rsidRPr="002362DF" w:rsidRDefault="006E0A91" w:rsidP="006545F7">
                  <w:pPr>
                    <w:pStyle w:val="Tablebody"/>
                  </w:pPr>
                  <w:r w:rsidRPr="002362DF">
                    <w:t>Id</w:t>
                  </w:r>
                </w:p>
              </w:tc>
              <w:tc>
                <w:tcPr>
                  <w:tcW w:w="1069" w:type="dxa"/>
                </w:tcPr>
                <w:p w14:paraId="5524C654" w14:textId="77777777" w:rsidR="006E0A91" w:rsidRPr="002362DF" w:rsidRDefault="006E0A91" w:rsidP="006545F7">
                  <w:pPr>
                    <w:pStyle w:val="Tablebody"/>
                    <w:jc w:val="center"/>
                  </w:pPr>
                  <w:r w:rsidRPr="002362DF">
                    <w:t>X</w:t>
                  </w:r>
                </w:p>
              </w:tc>
              <w:tc>
                <w:tcPr>
                  <w:tcW w:w="1069" w:type="dxa"/>
                </w:tcPr>
                <w:p w14:paraId="7ED955F6" w14:textId="77777777" w:rsidR="006E0A91" w:rsidRPr="002362DF" w:rsidRDefault="006E0A91" w:rsidP="006545F7">
                  <w:pPr>
                    <w:pStyle w:val="Tablebody"/>
                    <w:jc w:val="center"/>
                  </w:pPr>
                </w:p>
              </w:tc>
              <w:tc>
                <w:tcPr>
                  <w:tcW w:w="1069" w:type="dxa"/>
                </w:tcPr>
                <w:p w14:paraId="72C3A936" w14:textId="77777777" w:rsidR="006E0A91" w:rsidRPr="002362DF" w:rsidRDefault="006E0A91" w:rsidP="006545F7">
                  <w:pPr>
                    <w:pStyle w:val="Tablebody"/>
                    <w:jc w:val="center"/>
                  </w:pPr>
                </w:p>
              </w:tc>
              <w:tc>
                <w:tcPr>
                  <w:tcW w:w="1069" w:type="dxa"/>
                </w:tcPr>
                <w:p w14:paraId="573F7DB8" w14:textId="77777777" w:rsidR="006E0A91" w:rsidRPr="002362DF" w:rsidRDefault="006E0A91" w:rsidP="006545F7">
                  <w:pPr>
                    <w:pStyle w:val="Tablebody"/>
                    <w:jc w:val="center"/>
                  </w:pPr>
                </w:p>
              </w:tc>
              <w:tc>
                <w:tcPr>
                  <w:tcW w:w="1069" w:type="dxa"/>
                </w:tcPr>
                <w:p w14:paraId="39C6D47C" w14:textId="77777777" w:rsidR="006E0A91" w:rsidRPr="002362DF" w:rsidRDefault="006E0A91" w:rsidP="006545F7">
                  <w:pPr>
                    <w:pStyle w:val="Tablebody"/>
                    <w:jc w:val="center"/>
                  </w:pPr>
                </w:p>
              </w:tc>
              <w:tc>
                <w:tcPr>
                  <w:tcW w:w="1069" w:type="dxa"/>
                </w:tcPr>
                <w:p w14:paraId="1BD26E51" w14:textId="77777777" w:rsidR="006E0A91" w:rsidRPr="002362DF" w:rsidRDefault="006E0A91" w:rsidP="006545F7">
                  <w:pPr>
                    <w:pStyle w:val="Tablebody"/>
                    <w:jc w:val="center"/>
                  </w:pPr>
                  <w:r w:rsidRPr="002362DF">
                    <w:t>X</w:t>
                  </w:r>
                </w:p>
              </w:tc>
              <w:tc>
                <w:tcPr>
                  <w:tcW w:w="1070" w:type="dxa"/>
                </w:tcPr>
                <w:p w14:paraId="72DEE806" w14:textId="77777777" w:rsidR="006E0A91" w:rsidRPr="002362DF" w:rsidRDefault="006E0A91" w:rsidP="006545F7">
                  <w:pPr>
                    <w:pStyle w:val="Tablebody"/>
                    <w:jc w:val="center"/>
                  </w:pPr>
                  <w:r w:rsidRPr="002362DF">
                    <w:t>X</w:t>
                  </w:r>
                </w:p>
              </w:tc>
              <w:tc>
                <w:tcPr>
                  <w:tcW w:w="1070" w:type="dxa"/>
                  <w:tcBorders>
                    <w:right w:val="nil"/>
                  </w:tcBorders>
                </w:tcPr>
                <w:p w14:paraId="6C781CC5" w14:textId="77777777" w:rsidR="006E0A91" w:rsidRPr="002362DF" w:rsidRDefault="006E0A91" w:rsidP="006545F7">
                  <w:pPr>
                    <w:pStyle w:val="Tablebody"/>
                    <w:jc w:val="center"/>
                  </w:pPr>
                  <w:r w:rsidRPr="002362DF">
                    <w:t>X</w:t>
                  </w:r>
                </w:p>
              </w:tc>
            </w:tr>
            <w:tr w:rsidR="006E0A91" w:rsidRPr="002362DF" w14:paraId="00422BAC" w14:textId="77777777" w:rsidTr="006545F7">
              <w:tc>
                <w:tcPr>
                  <w:tcW w:w="1069" w:type="dxa"/>
                  <w:tcBorders>
                    <w:left w:val="nil"/>
                  </w:tcBorders>
                </w:tcPr>
                <w:p w14:paraId="04EA1D98" w14:textId="77777777" w:rsidR="006E0A91" w:rsidRPr="002362DF" w:rsidRDefault="006E0A91" w:rsidP="006545F7">
                  <w:pPr>
                    <w:pStyle w:val="Tablebody"/>
                  </w:pPr>
                  <w:r w:rsidRPr="002362DF">
                    <w:lastRenderedPageBreak/>
                    <w:t>Boolean</w:t>
                  </w:r>
                </w:p>
              </w:tc>
              <w:tc>
                <w:tcPr>
                  <w:tcW w:w="1069" w:type="dxa"/>
                </w:tcPr>
                <w:p w14:paraId="247DF3BD" w14:textId="77777777" w:rsidR="006E0A91" w:rsidRPr="002362DF" w:rsidRDefault="006E0A91" w:rsidP="006545F7">
                  <w:pPr>
                    <w:pStyle w:val="Tablebody"/>
                    <w:jc w:val="center"/>
                  </w:pPr>
                  <w:r w:rsidRPr="002362DF">
                    <w:t>X</w:t>
                  </w:r>
                </w:p>
              </w:tc>
              <w:tc>
                <w:tcPr>
                  <w:tcW w:w="1069" w:type="dxa"/>
                </w:tcPr>
                <w:p w14:paraId="0EFC50E3" w14:textId="77777777" w:rsidR="006E0A91" w:rsidRPr="002362DF" w:rsidRDefault="006E0A91" w:rsidP="006545F7">
                  <w:pPr>
                    <w:pStyle w:val="Tablebody"/>
                    <w:jc w:val="center"/>
                  </w:pPr>
                </w:p>
              </w:tc>
              <w:tc>
                <w:tcPr>
                  <w:tcW w:w="1069" w:type="dxa"/>
                </w:tcPr>
                <w:p w14:paraId="00B7C2ED" w14:textId="77777777" w:rsidR="006E0A91" w:rsidRPr="002362DF" w:rsidRDefault="006E0A91" w:rsidP="006545F7">
                  <w:pPr>
                    <w:pStyle w:val="Tablebody"/>
                    <w:jc w:val="center"/>
                  </w:pPr>
                </w:p>
              </w:tc>
              <w:tc>
                <w:tcPr>
                  <w:tcW w:w="1069" w:type="dxa"/>
                </w:tcPr>
                <w:p w14:paraId="24BDA2E4" w14:textId="77777777" w:rsidR="006E0A91" w:rsidRPr="002362DF" w:rsidRDefault="006E0A91" w:rsidP="006545F7">
                  <w:pPr>
                    <w:pStyle w:val="Tablebody"/>
                    <w:jc w:val="center"/>
                  </w:pPr>
                </w:p>
              </w:tc>
              <w:tc>
                <w:tcPr>
                  <w:tcW w:w="1069" w:type="dxa"/>
                </w:tcPr>
                <w:p w14:paraId="1A1EBF6D" w14:textId="77777777" w:rsidR="006E0A91" w:rsidRPr="002362DF" w:rsidRDefault="006E0A91" w:rsidP="006545F7">
                  <w:pPr>
                    <w:pStyle w:val="Tablebody"/>
                    <w:jc w:val="center"/>
                  </w:pPr>
                </w:p>
              </w:tc>
              <w:tc>
                <w:tcPr>
                  <w:tcW w:w="1069" w:type="dxa"/>
                </w:tcPr>
                <w:p w14:paraId="28A2793A" w14:textId="77777777" w:rsidR="006E0A91" w:rsidRPr="002362DF" w:rsidRDefault="006E0A91" w:rsidP="006545F7">
                  <w:pPr>
                    <w:pStyle w:val="Tablebody"/>
                    <w:jc w:val="center"/>
                  </w:pPr>
                </w:p>
              </w:tc>
              <w:tc>
                <w:tcPr>
                  <w:tcW w:w="1070" w:type="dxa"/>
                </w:tcPr>
                <w:p w14:paraId="7C115FE0" w14:textId="77777777" w:rsidR="006E0A91" w:rsidRPr="002362DF" w:rsidRDefault="006E0A91" w:rsidP="006545F7">
                  <w:pPr>
                    <w:pStyle w:val="Tablebody"/>
                    <w:jc w:val="center"/>
                  </w:pPr>
                </w:p>
              </w:tc>
              <w:tc>
                <w:tcPr>
                  <w:tcW w:w="1070" w:type="dxa"/>
                  <w:tcBorders>
                    <w:right w:val="nil"/>
                  </w:tcBorders>
                </w:tcPr>
                <w:p w14:paraId="4198069A" w14:textId="77777777" w:rsidR="006E0A91" w:rsidRPr="002362DF" w:rsidRDefault="006E0A91" w:rsidP="006545F7">
                  <w:pPr>
                    <w:pStyle w:val="Tablebody"/>
                    <w:jc w:val="center"/>
                  </w:pPr>
                  <w:r w:rsidRPr="002362DF">
                    <w:t>X</w:t>
                  </w:r>
                </w:p>
              </w:tc>
            </w:tr>
            <w:tr w:rsidR="006E0A91" w:rsidRPr="002362DF" w14:paraId="08860577" w14:textId="77777777" w:rsidTr="006545F7">
              <w:tc>
                <w:tcPr>
                  <w:tcW w:w="1069" w:type="dxa"/>
                  <w:tcBorders>
                    <w:left w:val="nil"/>
                  </w:tcBorders>
                </w:tcPr>
                <w:p w14:paraId="05922447" w14:textId="77777777" w:rsidR="006E0A91" w:rsidRPr="002362DF" w:rsidRDefault="006E0A91" w:rsidP="006545F7">
                  <w:pPr>
                    <w:pStyle w:val="Tablebody"/>
                  </w:pPr>
                  <w:r w:rsidRPr="002362DF">
                    <w:t>Decimal</w:t>
                  </w:r>
                </w:p>
              </w:tc>
              <w:tc>
                <w:tcPr>
                  <w:tcW w:w="1069" w:type="dxa"/>
                </w:tcPr>
                <w:p w14:paraId="52867383" w14:textId="77777777" w:rsidR="006E0A91" w:rsidRPr="002362DF" w:rsidRDefault="006E0A91" w:rsidP="006545F7">
                  <w:pPr>
                    <w:pStyle w:val="Tablebody"/>
                    <w:jc w:val="center"/>
                  </w:pPr>
                  <w:r w:rsidRPr="002362DF">
                    <w:t>X</w:t>
                  </w:r>
                </w:p>
              </w:tc>
              <w:tc>
                <w:tcPr>
                  <w:tcW w:w="1069" w:type="dxa"/>
                </w:tcPr>
                <w:p w14:paraId="0B0A47E3" w14:textId="77777777" w:rsidR="006E0A91" w:rsidRPr="002362DF" w:rsidRDefault="006E0A91" w:rsidP="006545F7">
                  <w:pPr>
                    <w:pStyle w:val="Tablebody"/>
                    <w:jc w:val="center"/>
                  </w:pPr>
                  <w:r w:rsidRPr="002362DF">
                    <w:t>X</w:t>
                  </w:r>
                </w:p>
              </w:tc>
              <w:tc>
                <w:tcPr>
                  <w:tcW w:w="1069" w:type="dxa"/>
                </w:tcPr>
                <w:p w14:paraId="24749440" w14:textId="77777777" w:rsidR="006E0A91" w:rsidRPr="002362DF" w:rsidRDefault="006E0A91" w:rsidP="006545F7">
                  <w:pPr>
                    <w:pStyle w:val="Tablebody"/>
                    <w:jc w:val="center"/>
                  </w:pPr>
                  <w:r w:rsidRPr="002362DF">
                    <w:t>X</w:t>
                  </w:r>
                </w:p>
              </w:tc>
              <w:tc>
                <w:tcPr>
                  <w:tcW w:w="1069" w:type="dxa"/>
                </w:tcPr>
                <w:p w14:paraId="27682B5A" w14:textId="77777777" w:rsidR="006E0A91" w:rsidRPr="002362DF" w:rsidRDefault="006E0A91" w:rsidP="006545F7">
                  <w:pPr>
                    <w:pStyle w:val="Tablebody"/>
                    <w:jc w:val="center"/>
                  </w:pPr>
                  <w:r w:rsidRPr="002362DF">
                    <w:t>X</w:t>
                  </w:r>
                </w:p>
              </w:tc>
              <w:tc>
                <w:tcPr>
                  <w:tcW w:w="1069" w:type="dxa"/>
                </w:tcPr>
                <w:p w14:paraId="6253D5D7" w14:textId="77777777" w:rsidR="006E0A91" w:rsidRPr="002362DF" w:rsidRDefault="006E0A91" w:rsidP="006545F7">
                  <w:pPr>
                    <w:pStyle w:val="Tablebody"/>
                    <w:jc w:val="center"/>
                  </w:pPr>
                  <w:r w:rsidRPr="002362DF">
                    <w:t>X</w:t>
                  </w:r>
                </w:p>
              </w:tc>
              <w:tc>
                <w:tcPr>
                  <w:tcW w:w="1069" w:type="dxa"/>
                </w:tcPr>
                <w:p w14:paraId="453F7125" w14:textId="77777777" w:rsidR="006E0A91" w:rsidRPr="002362DF" w:rsidRDefault="006E0A91" w:rsidP="006545F7">
                  <w:pPr>
                    <w:pStyle w:val="Tablebody"/>
                    <w:jc w:val="center"/>
                  </w:pPr>
                  <w:r w:rsidRPr="002362DF">
                    <w:t>X</w:t>
                  </w:r>
                </w:p>
              </w:tc>
              <w:tc>
                <w:tcPr>
                  <w:tcW w:w="1070" w:type="dxa"/>
                </w:tcPr>
                <w:p w14:paraId="2DE482B1" w14:textId="77777777" w:rsidR="006E0A91" w:rsidRPr="002362DF" w:rsidRDefault="006E0A91" w:rsidP="006545F7">
                  <w:pPr>
                    <w:pStyle w:val="Tablebody"/>
                    <w:jc w:val="center"/>
                  </w:pPr>
                </w:p>
              </w:tc>
              <w:tc>
                <w:tcPr>
                  <w:tcW w:w="1070" w:type="dxa"/>
                  <w:tcBorders>
                    <w:right w:val="nil"/>
                  </w:tcBorders>
                </w:tcPr>
                <w:p w14:paraId="32768982" w14:textId="77777777" w:rsidR="006E0A91" w:rsidRPr="002362DF" w:rsidRDefault="006E0A91" w:rsidP="006545F7">
                  <w:pPr>
                    <w:pStyle w:val="Tablebody"/>
                    <w:jc w:val="center"/>
                  </w:pPr>
                  <w:r w:rsidRPr="002362DF">
                    <w:t>X</w:t>
                  </w:r>
                </w:p>
              </w:tc>
            </w:tr>
            <w:tr w:rsidR="006E0A91" w:rsidRPr="002362DF" w14:paraId="2180189B" w14:textId="77777777" w:rsidTr="006545F7">
              <w:tc>
                <w:tcPr>
                  <w:tcW w:w="1069" w:type="dxa"/>
                  <w:tcBorders>
                    <w:left w:val="nil"/>
                  </w:tcBorders>
                </w:tcPr>
                <w:p w14:paraId="188C536A" w14:textId="77777777" w:rsidR="006E0A91" w:rsidRPr="002362DF" w:rsidRDefault="006E0A91" w:rsidP="006545F7">
                  <w:pPr>
                    <w:pStyle w:val="Tablebody"/>
                  </w:pPr>
                  <w:r w:rsidRPr="002362DF">
                    <w:t>Integer</w:t>
                  </w:r>
                </w:p>
              </w:tc>
              <w:tc>
                <w:tcPr>
                  <w:tcW w:w="1069" w:type="dxa"/>
                </w:tcPr>
                <w:p w14:paraId="5A68D14A" w14:textId="77777777" w:rsidR="006E0A91" w:rsidRPr="002362DF" w:rsidRDefault="006E0A91" w:rsidP="006545F7">
                  <w:pPr>
                    <w:pStyle w:val="Tablebody"/>
                    <w:jc w:val="center"/>
                  </w:pPr>
                  <w:r w:rsidRPr="002362DF">
                    <w:t>X</w:t>
                  </w:r>
                </w:p>
              </w:tc>
              <w:tc>
                <w:tcPr>
                  <w:tcW w:w="1069" w:type="dxa"/>
                </w:tcPr>
                <w:p w14:paraId="0231DE2D" w14:textId="77777777" w:rsidR="006E0A91" w:rsidRPr="002362DF" w:rsidRDefault="006E0A91" w:rsidP="006545F7">
                  <w:pPr>
                    <w:pStyle w:val="Tablebody"/>
                    <w:jc w:val="center"/>
                  </w:pPr>
                  <w:r w:rsidRPr="002362DF">
                    <w:t>X</w:t>
                  </w:r>
                </w:p>
              </w:tc>
              <w:tc>
                <w:tcPr>
                  <w:tcW w:w="1069" w:type="dxa"/>
                </w:tcPr>
                <w:p w14:paraId="4E25131A" w14:textId="77777777" w:rsidR="006E0A91" w:rsidRPr="002362DF" w:rsidRDefault="006E0A91" w:rsidP="006545F7">
                  <w:pPr>
                    <w:pStyle w:val="Tablebody"/>
                    <w:jc w:val="center"/>
                  </w:pPr>
                  <w:r w:rsidRPr="002362DF">
                    <w:t>X</w:t>
                  </w:r>
                </w:p>
              </w:tc>
              <w:tc>
                <w:tcPr>
                  <w:tcW w:w="1069" w:type="dxa"/>
                </w:tcPr>
                <w:p w14:paraId="7F5AB378" w14:textId="77777777" w:rsidR="006E0A91" w:rsidRPr="002362DF" w:rsidRDefault="006E0A91" w:rsidP="006545F7">
                  <w:pPr>
                    <w:pStyle w:val="Tablebody"/>
                    <w:jc w:val="center"/>
                  </w:pPr>
                  <w:r w:rsidRPr="002362DF">
                    <w:t>X</w:t>
                  </w:r>
                </w:p>
              </w:tc>
              <w:tc>
                <w:tcPr>
                  <w:tcW w:w="1069" w:type="dxa"/>
                </w:tcPr>
                <w:p w14:paraId="55A4106F" w14:textId="77777777" w:rsidR="006E0A91" w:rsidRPr="002362DF" w:rsidRDefault="006E0A91" w:rsidP="006545F7">
                  <w:pPr>
                    <w:pStyle w:val="Tablebody"/>
                    <w:jc w:val="center"/>
                  </w:pPr>
                  <w:r w:rsidRPr="002362DF">
                    <w:t>X</w:t>
                  </w:r>
                </w:p>
              </w:tc>
              <w:tc>
                <w:tcPr>
                  <w:tcW w:w="1069" w:type="dxa"/>
                </w:tcPr>
                <w:p w14:paraId="12174652" w14:textId="77777777" w:rsidR="006E0A91" w:rsidRPr="002362DF" w:rsidRDefault="006E0A91" w:rsidP="006545F7">
                  <w:pPr>
                    <w:pStyle w:val="Tablebody"/>
                    <w:jc w:val="center"/>
                  </w:pPr>
                  <w:r w:rsidRPr="002362DF">
                    <w:t>X</w:t>
                  </w:r>
                </w:p>
              </w:tc>
              <w:tc>
                <w:tcPr>
                  <w:tcW w:w="1070" w:type="dxa"/>
                </w:tcPr>
                <w:p w14:paraId="21F18305" w14:textId="77777777" w:rsidR="006E0A91" w:rsidRPr="002362DF" w:rsidRDefault="006E0A91" w:rsidP="006545F7">
                  <w:pPr>
                    <w:pStyle w:val="Tablebody"/>
                    <w:jc w:val="center"/>
                  </w:pPr>
                </w:p>
              </w:tc>
              <w:tc>
                <w:tcPr>
                  <w:tcW w:w="1070" w:type="dxa"/>
                  <w:tcBorders>
                    <w:right w:val="nil"/>
                  </w:tcBorders>
                </w:tcPr>
                <w:p w14:paraId="493C1861" w14:textId="77777777" w:rsidR="006E0A91" w:rsidRPr="002362DF" w:rsidRDefault="006E0A91" w:rsidP="006545F7">
                  <w:pPr>
                    <w:pStyle w:val="Tablebody"/>
                    <w:jc w:val="center"/>
                  </w:pPr>
                  <w:r w:rsidRPr="002362DF">
                    <w:t>X</w:t>
                  </w:r>
                </w:p>
              </w:tc>
            </w:tr>
            <w:tr w:rsidR="006E0A91" w:rsidRPr="002362DF" w14:paraId="0CC4C036" w14:textId="77777777" w:rsidTr="006545F7">
              <w:tc>
                <w:tcPr>
                  <w:tcW w:w="1069" w:type="dxa"/>
                  <w:tcBorders>
                    <w:left w:val="nil"/>
                    <w:bottom w:val="single" w:sz="4" w:space="0" w:color="auto"/>
                  </w:tcBorders>
                </w:tcPr>
                <w:p w14:paraId="4A3CC434" w14:textId="77777777" w:rsidR="006E0A91" w:rsidRPr="002362DF" w:rsidRDefault="006E0A91" w:rsidP="006545F7">
                  <w:pPr>
                    <w:pStyle w:val="Tablebody"/>
                  </w:pPr>
                  <w:r w:rsidRPr="002362DF">
                    <w:t>Datetime</w:t>
                  </w:r>
                </w:p>
              </w:tc>
              <w:tc>
                <w:tcPr>
                  <w:tcW w:w="1069" w:type="dxa"/>
                  <w:tcBorders>
                    <w:bottom w:val="single" w:sz="4" w:space="0" w:color="auto"/>
                  </w:tcBorders>
                </w:tcPr>
                <w:p w14:paraId="183FED30" w14:textId="77777777" w:rsidR="006E0A91" w:rsidRPr="002362DF" w:rsidRDefault="006E0A91" w:rsidP="006545F7">
                  <w:pPr>
                    <w:pStyle w:val="Tablebody"/>
                    <w:jc w:val="center"/>
                  </w:pPr>
                  <w:r w:rsidRPr="002362DF">
                    <w:t>X</w:t>
                  </w:r>
                </w:p>
              </w:tc>
              <w:tc>
                <w:tcPr>
                  <w:tcW w:w="1069" w:type="dxa"/>
                  <w:tcBorders>
                    <w:bottom w:val="single" w:sz="4" w:space="0" w:color="auto"/>
                  </w:tcBorders>
                </w:tcPr>
                <w:p w14:paraId="677B0C4C" w14:textId="77777777" w:rsidR="006E0A91" w:rsidRPr="002362DF" w:rsidRDefault="006E0A91" w:rsidP="006545F7">
                  <w:pPr>
                    <w:pStyle w:val="Tablebody"/>
                    <w:jc w:val="center"/>
                  </w:pPr>
                  <w:r w:rsidRPr="002362DF">
                    <w:t>X</w:t>
                  </w:r>
                </w:p>
              </w:tc>
              <w:tc>
                <w:tcPr>
                  <w:tcW w:w="1069" w:type="dxa"/>
                  <w:tcBorders>
                    <w:bottom w:val="single" w:sz="4" w:space="0" w:color="auto"/>
                  </w:tcBorders>
                </w:tcPr>
                <w:p w14:paraId="7693B2D9" w14:textId="77777777" w:rsidR="006E0A91" w:rsidRPr="002362DF" w:rsidRDefault="006E0A91" w:rsidP="006545F7">
                  <w:pPr>
                    <w:pStyle w:val="Tablebody"/>
                    <w:jc w:val="center"/>
                  </w:pPr>
                  <w:r w:rsidRPr="002362DF">
                    <w:t>X</w:t>
                  </w:r>
                </w:p>
              </w:tc>
              <w:tc>
                <w:tcPr>
                  <w:tcW w:w="1069" w:type="dxa"/>
                  <w:tcBorders>
                    <w:bottom w:val="single" w:sz="4" w:space="0" w:color="auto"/>
                  </w:tcBorders>
                </w:tcPr>
                <w:p w14:paraId="1B41169C" w14:textId="77777777" w:rsidR="006E0A91" w:rsidRPr="002362DF" w:rsidRDefault="006E0A91" w:rsidP="006545F7">
                  <w:pPr>
                    <w:pStyle w:val="Tablebody"/>
                    <w:jc w:val="center"/>
                  </w:pPr>
                  <w:r w:rsidRPr="002362DF">
                    <w:t>X</w:t>
                  </w:r>
                </w:p>
              </w:tc>
              <w:tc>
                <w:tcPr>
                  <w:tcW w:w="1069" w:type="dxa"/>
                  <w:tcBorders>
                    <w:bottom w:val="single" w:sz="4" w:space="0" w:color="auto"/>
                  </w:tcBorders>
                </w:tcPr>
                <w:p w14:paraId="2B0D282E" w14:textId="77777777" w:rsidR="006E0A91" w:rsidRPr="002362DF" w:rsidRDefault="006E0A91" w:rsidP="006545F7">
                  <w:pPr>
                    <w:pStyle w:val="Tablebody"/>
                    <w:jc w:val="center"/>
                  </w:pPr>
                  <w:r w:rsidRPr="002362DF">
                    <w:t>X</w:t>
                  </w:r>
                </w:p>
              </w:tc>
              <w:tc>
                <w:tcPr>
                  <w:tcW w:w="1069" w:type="dxa"/>
                  <w:tcBorders>
                    <w:bottom w:val="single" w:sz="4" w:space="0" w:color="auto"/>
                  </w:tcBorders>
                </w:tcPr>
                <w:p w14:paraId="32CB2775" w14:textId="77777777" w:rsidR="006E0A91" w:rsidRPr="002362DF" w:rsidRDefault="006E0A91" w:rsidP="006545F7">
                  <w:pPr>
                    <w:pStyle w:val="Tablebody"/>
                    <w:jc w:val="center"/>
                  </w:pPr>
                  <w:r w:rsidRPr="002362DF">
                    <w:t>X</w:t>
                  </w:r>
                </w:p>
              </w:tc>
              <w:tc>
                <w:tcPr>
                  <w:tcW w:w="1070" w:type="dxa"/>
                  <w:tcBorders>
                    <w:bottom w:val="single" w:sz="4" w:space="0" w:color="auto"/>
                  </w:tcBorders>
                </w:tcPr>
                <w:p w14:paraId="36B57691" w14:textId="77777777" w:rsidR="006E0A91" w:rsidRPr="002362DF" w:rsidRDefault="006E0A91" w:rsidP="006545F7">
                  <w:pPr>
                    <w:pStyle w:val="Tablebody"/>
                    <w:jc w:val="center"/>
                  </w:pPr>
                </w:p>
              </w:tc>
              <w:tc>
                <w:tcPr>
                  <w:tcW w:w="1070" w:type="dxa"/>
                  <w:tcBorders>
                    <w:bottom w:val="single" w:sz="4" w:space="0" w:color="auto"/>
                    <w:right w:val="nil"/>
                  </w:tcBorders>
                </w:tcPr>
                <w:p w14:paraId="6A9261F4" w14:textId="77777777" w:rsidR="006E0A91" w:rsidRPr="002362DF" w:rsidRDefault="006E0A91" w:rsidP="006545F7">
                  <w:pPr>
                    <w:pStyle w:val="Tablebody"/>
                    <w:jc w:val="center"/>
                  </w:pPr>
                  <w:r w:rsidRPr="002362DF">
                    <w:t>X</w:t>
                  </w:r>
                </w:p>
              </w:tc>
            </w:tr>
            <w:tr w:rsidR="006E0A91" w:rsidRPr="002362DF" w14:paraId="7F7B4DCE" w14:textId="77777777" w:rsidTr="006545F7">
              <w:tc>
                <w:tcPr>
                  <w:tcW w:w="1069" w:type="dxa"/>
                  <w:tcBorders>
                    <w:left w:val="nil"/>
                    <w:bottom w:val="single" w:sz="4" w:space="0" w:color="auto"/>
                  </w:tcBorders>
                </w:tcPr>
                <w:p w14:paraId="730E80AD" w14:textId="77777777" w:rsidR="006E0A91" w:rsidRPr="002362DF" w:rsidRDefault="006E0A91" w:rsidP="006545F7">
                  <w:pPr>
                    <w:pStyle w:val="Tablebody"/>
                  </w:pPr>
                  <w:r w:rsidRPr="002362DF">
                    <w:t>Uri</w:t>
                  </w:r>
                </w:p>
              </w:tc>
              <w:tc>
                <w:tcPr>
                  <w:tcW w:w="1069" w:type="dxa"/>
                  <w:tcBorders>
                    <w:bottom w:val="single" w:sz="4" w:space="0" w:color="auto"/>
                  </w:tcBorders>
                </w:tcPr>
                <w:p w14:paraId="0E6B5B5F" w14:textId="77777777" w:rsidR="006E0A91" w:rsidRPr="002362DF" w:rsidRDefault="006E0A91" w:rsidP="006545F7">
                  <w:pPr>
                    <w:pStyle w:val="Tablebody"/>
                    <w:jc w:val="center"/>
                  </w:pPr>
                  <w:r w:rsidRPr="002362DF">
                    <w:t>X</w:t>
                  </w:r>
                </w:p>
              </w:tc>
              <w:tc>
                <w:tcPr>
                  <w:tcW w:w="1069" w:type="dxa"/>
                  <w:tcBorders>
                    <w:bottom w:val="single" w:sz="4" w:space="0" w:color="auto"/>
                  </w:tcBorders>
                </w:tcPr>
                <w:p w14:paraId="479CFBFD" w14:textId="77777777" w:rsidR="006E0A91" w:rsidRPr="002362DF" w:rsidRDefault="006E0A91" w:rsidP="006545F7">
                  <w:pPr>
                    <w:pStyle w:val="Tablebody"/>
                    <w:jc w:val="center"/>
                  </w:pPr>
                </w:p>
              </w:tc>
              <w:tc>
                <w:tcPr>
                  <w:tcW w:w="1069" w:type="dxa"/>
                  <w:tcBorders>
                    <w:bottom w:val="single" w:sz="4" w:space="0" w:color="auto"/>
                  </w:tcBorders>
                </w:tcPr>
                <w:p w14:paraId="6C7C06C1" w14:textId="77777777" w:rsidR="006E0A91" w:rsidRPr="002362DF" w:rsidRDefault="006E0A91" w:rsidP="006545F7">
                  <w:pPr>
                    <w:pStyle w:val="Tablebody"/>
                    <w:jc w:val="center"/>
                  </w:pPr>
                </w:p>
              </w:tc>
              <w:tc>
                <w:tcPr>
                  <w:tcW w:w="1069" w:type="dxa"/>
                  <w:tcBorders>
                    <w:bottom w:val="single" w:sz="4" w:space="0" w:color="auto"/>
                  </w:tcBorders>
                </w:tcPr>
                <w:p w14:paraId="6D1BFEE4" w14:textId="77777777" w:rsidR="006E0A91" w:rsidRPr="002362DF" w:rsidRDefault="006E0A91" w:rsidP="006545F7">
                  <w:pPr>
                    <w:pStyle w:val="Tablebody"/>
                    <w:jc w:val="center"/>
                  </w:pPr>
                </w:p>
              </w:tc>
              <w:tc>
                <w:tcPr>
                  <w:tcW w:w="1069" w:type="dxa"/>
                  <w:tcBorders>
                    <w:bottom w:val="single" w:sz="4" w:space="0" w:color="auto"/>
                  </w:tcBorders>
                </w:tcPr>
                <w:p w14:paraId="660E5681" w14:textId="77777777" w:rsidR="006E0A91" w:rsidRPr="002362DF" w:rsidRDefault="006E0A91" w:rsidP="006545F7">
                  <w:pPr>
                    <w:pStyle w:val="Tablebody"/>
                    <w:jc w:val="center"/>
                  </w:pPr>
                </w:p>
              </w:tc>
              <w:tc>
                <w:tcPr>
                  <w:tcW w:w="1069" w:type="dxa"/>
                  <w:tcBorders>
                    <w:bottom w:val="single" w:sz="4" w:space="0" w:color="auto"/>
                  </w:tcBorders>
                </w:tcPr>
                <w:p w14:paraId="4F197F6F" w14:textId="77777777" w:rsidR="006E0A91" w:rsidRPr="002362DF" w:rsidRDefault="006E0A91" w:rsidP="006545F7">
                  <w:pPr>
                    <w:pStyle w:val="Tablebody"/>
                    <w:jc w:val="center"/>
                  </w:pPr>
                  <w:r w:rsidRPr="002362DF">
                    <w:t>X</w:t>
                  </w:r>
                </w:p>
              </w:tc>
              <w:tc>
                <w:tcPr>
                  <w:tcW w:w="1070" w:type="dxa"/>
                  <w:tcBorders>
                    <w:bottom w:val="single" w:sz="4" w:space="0" w:color="auto"/>
                  </w:tcBorders>
                </w:tcPr>
                <w:p w14:paraId="203AA6BC" w14:textId="77777777" w:rsidR="006E0A91" w:rsidRPr="002362DF" w:rsidRDefault="006E0A91" w:rsidP="006545F7">
                  <w:pPr>
                    <w:pStyle w:val="Tablebody"/>
                    <w:jc w:val="center"/>
                  </w:pPr>
                  <w:r w:rsidRPr="002362DF">
                    <w:t>X</w:t>
                  </w:r>
                </w:p>
              </w:tc>
              <w:tc>
                <w:tcPr>
                  <w:tcW w:w="1070" w:type="dxa"/>
                  <w:tcBorders>
                    <w:bottom w:val="single" w:sz="4" w:space="0" w:color="auto"/>
                    <w:right w:val="nil"/>
                  </w:tcBorders>
                </w:tcPr>
                <w:p w14:paraId="051B32DF" w14:textId="77777777" w:rsidR="006E0A91" w:rsidRPr="002362DF" w:rsidRDefault="006E0A91" w:rsidP="006545F7">
                  <w:pPr>
                    <w:pStyle w:val="Tablebody"/>
                    <w:jc w:val="center"/>
                  </w:pPr>
                  <w:r w:rsidRPr="002362DF">
                    <w:t>X</w:t>
                  </w:r>
                </w:p>
              </w:tc>
            </w:tr>
          </w:tbl>
          <w:p w14:paraId="3864CBE7" w14:textId="448FCFA8" w:rsidR="006E0A91" w:rsidRPr="003D7F1D" w:rsidRDefault="006E0A91" w:rsidP="006E0A91">
            <w:pPr>
              <w:pStyle w:val="Tablebody"/>
            </w:pPr>
            <w:r w:rsidRPr="006443C7">
              <w:rPr>
                <w:i/>
              </w:rPr>
              <w:t>Query</w:t>
            </w:r>
            <w:r w:rsidRPr="003D7F1D">
              <w:t xml:space="preserve"> elementi </w:t>
            </w:r>
            <w:r w:rsidR="006545F7">
              <w:t>(piemēru</w:t>
            </w:r>
            <w:r w:rsidR="00623FA4">
              <w:t>s</w:t>
            </w:r>
            <w:r w:rsidR="006545F7">
              <w:t xml:space="preserve"> skatīt </w:t>
            </w:r>
            <w:r w:rsidR="006545F7">
              <w:fldChar w:fldCharType="begin"/>
            </w:r>
            <w:r w:rsidR="006545F7">
              <w:instrText xml:space="preserve"> REF _Ref325451551 \r \h </w:instrText>
            </w:r>
            <w:r w:rsidR="006545F7">
              <w:fldChar w:fldCharType="separate"/>
            </w:r>
            <w:r w:rsidR="00BA7A10">
              <w:t>5.1.6</w:t>
            </w:r>
            <w:r w:rsidR="006545F7">
              <w:fldChar w:fldCharType="end"/>
            </w:r>
            <w:r w:rsidR="006545F7">
              <w:t xml:space="preserve">. nodaļā) </w:t>
            </w:r>
            <w:r w:rsidRPr="003D7F1D">
              <w:t>var tikt iegulti viens otrā kā viens no:</w:t>
            </w:r>
          </w:p>
          <w:p w14:paraId="0DEF1E55" w14:textId="77777777" w:rsidR="006E0A91" w:rsidRPr="003D7F1D" w:rsidRDefault="006E0A91" w:rsidP="006E0A91">
            <w:pPr>
              <w:pStyle w:val="TableListBullet"/>
            </w:pPr>
            <w:r w:rsidRPr="006443C7">
              <w:rPr>
                <w:i/>
              </w:rPr>
              <w:t>all</w:t>
            </w:r>
            <w:r w:rsidRPr="003D7F1D">
              <w:t xml:space="preserve"> – visu apakšelementu filter vai pakārtoto query vērtībām ir jāizpildās;</w:t>
            </w:r>
          </w:p>
          <w:p w14:paraId="296B6C4F" w14:textId="77777777" w:rsidR="006E0A91" w:rsidRPr="003D7F1D" w:rsidRDefault="006E0A91" w:rsidP="006E0A91">
            <w:pPr>
              <w:pStyle w:val="TableListBullet"/>
            </w:pPr>
            <w:r w:rsidRPr="006443C7">
              <w:rPr>
                <w:i/>
              </w:rPr>
              <w:t>either</w:t>
            </w:r>
            <w:r w:rsidRPr="003D7F1D">
              <w:t xml:space="preserve"> – vismaz vienai no apakšelementu filter vai pakāroto query vērtībām ir jāizpildās;</w:t>
            </w:r>
          </w:p>
          <w:p w14:paraId="1926ECD7" w14:textId="77777777" w:rsidR="006E0A91" w:rsidRDefault="006E0A91" w:rsidP="006E0A91">
            <w:pPr>
              <w:pStyle w:val="TableListBullet"/>
            </w:pPr>
            <w:r w:rsidRPr="006443C7">
              <w:rPr>
                <w:i/>
              </w:rPr>
              <w:t>none</w:t>
            </w:r>
            <w:r w:rsidRPr="003D7F1D">
              <w:t xml:space="preserve"> – nevienai no apakšelementu filter vai pakārtoto query vērtībām nav jāizpildās</w:t>
            </w:r>
            <w:r>
              <w:t>.</w:t>
            </w:r>
          </w:p>
          <w:p w14:paraId="7C5F7474" w14:textId="77777777" w:rsidR="00530886" w:rsidRDefault="004B2825" w:rsidP="00002AA3">
            <w:pPr>
              <w:pStyle w:val="Pictureposition"/>
            </w:pPr>
            <w:r>
              <w:rPr>
                <w:noProof/>
                <w:lang w:eastAsia="lv-LV"/>
              </w:rPr>
              <w:drawing>
                <wp:inline distT="0" distB="0" distL="0" distR="0" wp14:anchorId="0DFA1778" wp14:editId="4C127D58">
                  <wp:extent cx="6120130" cy="2956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 Services.getDescendants-3.png"/>
                          <pic:cNvPicPr/>
                        </pic:nvPicPr>
                        <pic:blipFill>
                          <a:blip r:embed="rId41">
                            <a:extLst>
                              <a:ext uri="{28A0092B-C50C-407E-A947-70E740481C1C}">
                                <a14:useLocalDpi xmlns:a14="http://schemas.microsoft.com/office/drawing/2010/main" val="0"/>
                              </a:ext>
                            </a:extLst>
                          </a:blip>
                          <a:stretch>
                            <a:fillRect/>
                          </a:stretch>
                        </pic:blipFill>
                        <pic:spPr>
                          <a:xfrm>
                            <a:off x="0" y="0"/>
                            <a:ext cx="6120130" cy="2956560"/>
                          </a:xfrm>
                          <a:prstGeom prst="rect">
                            <a:avLst/>
                          </a:prstGeom>
                        </pic:spPr>
                      </pic:pic>
                    </a:graphicData>
                  </a:graphic>
                </wp:inline>
              </w:drawing>
            </w:r>
          </w:p>
          <w:p w14:paraId="0E96B03C" w14:textId="1C10CCCA" w:rsidR="004B2825" w:rsidRDefault="004B2825" w:rsidP="00002AA3">
            <w:pPr>
              <w:pStyle w:val="Pictureposition"/>
            </w:pPr>
          </w:p>
          <w:p w14:paraId="17E0BA20" w14:textId="2FAC9E86" w:rsidR="001810D4" w:rsidRPr="002362DF" w:rsidRDefault="001810D4" w:rsidP="00002AA3">
            <w:pPr>
              <w:pStyle w:val="Pictureposition"/>
            </w:pPr>
            <w:r>
              <w:rPr>
                <w:noProof/>
                <w:lang w:eastAsia="lv-LV"/>
              </w:rPr>
              <w:lastRenderedPageBreak/>
              <w:drawing>
                <wp:inline distT="0" distB="0" distL="0" distR="0" wp14:anchorId="0C4A495C" wp14:editId="1FDD1BFD">
                  <wp:extent cx="6120130" cy="4715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kQuery.png"/>
                          <pic:cNvPicPr/>
                        </pic:nvPicPr>
                        <pic:blipFill>
                          <a:blip r:embed="rId42">
                            <a:extLst>
                              <a:ext uri="{28A0092B-C50C-407E-A947-70E740481C1C}">
                                <a14:useLocalDpi xmlns:a14="http://schemas.microsoft.com/office/drawing/2010/main" val="0"/>
                              </a:ext>
                            </a:extLst>
                          </a:blip>
                          <a:stretch>
                            <a:fillRect/>
                          </a:stretch>
                        </pic:blipFill>
                        <pic:spPr>
                          <a:xfrm>
                            <a:off x="0" y="0"/>
                            <a:ext cx="6120130" cy="4715510"/>
                          </a:xfrm>
                          <a:prstGeom prst="rect">
                            <a:avLst/>
                          </a:prstGeom>
                        </pic:spPr>
                      </pic:pic>
                    </a:graphicData>
                  </a:graphic>
                </wp:inline>
              </w:drawing>
            </w:r>
          </w:p>
        </w:tc>
      </w:tr>
      <w:tr w:rsidR="00982998" w:rsidRPr="002362DF" w14:paraId="69B2E9E9" w14:textId="77777777" w:rsidTr="00530886">
        <w:tc>
          <w:tcPr>
            <w:tcW w:w="9854" w:type="dxa"/>
            <w:gridSpan w:val="2"/>
            <w:tcBorders>
              <w:bottom w:val="nil"/>
            </w:tcBorders>
          </w:tcPr>
          <w:p w14:paraId="34FD04EE" w14:textId="7C133C94" w:rsidR="00982998" w:rsidRPr="002362DF" w:rsidRDefault="00982998" w:rsidP="00573CC0">
            <w:pPr>
              <w:pStyle w:val="MessageHeader"/>
            </w:pPr>
            <w:r w:rsidRPr="002362DF">
              <w:lastRenderedPageBreak/>
              <w:t>Izvaddati</w:t>
            </w:r>
          </w:p>
        </w:tc>
      </w:tr>
      <w:tr w:rsidR="00530886" w:rsidRPr="002362DF" w14:paraId="0C468DB4" w14:textId="77777777" w:rsidTr="00530886">
        <w:tc>
          <w:tcPr>
            <w:tcW w:w="9854" w:type="dxa"/>
            <w:gridSpan w:val="2"/>
            <w:tcBorders>
              <w:top w:val="nil"/>
            </w:tcBorders>
          </w:tcPr>
          <w:p w14:paraId="35836968" w14:textId="0FB4413F" w:rsidR="00530886" w:rsidRPr="002362DF" w:rsidRDefault="00530886" w:rsidP="00D41A4C">
            <w:pPr>
              <w:pStyle w:val="Tablebody"/>
            </w:pPr>
            <w:r w:rsidRPr="002362DF">
              <w:rPr>
                <w:b/>
              </w:rPr>
              <w:t>&lt;cmisObjectInFolderContainerType&gt;</w:t>
            </w:r>
            <w:r w:rsidRPr="002362DF">
              <w:t xml:space="preserve"> – objektu hierarhija</w:t>
            </w:r>
            <w:r w:rsidR="00D41A4C" w:rsidRPr="002362DF">
              <w:t>s saraksts</w:t>
            </w:r>
          </w:p>
          <w:p w14:paraId="0D6F9227" w14:textId="77777777" w:rsidR="00530886" w:rsidRPr="002362DF" w:rsidRDefault="00530886" w:rsidP="00002AA3">
            <w:pPr>
              <w:pStyle w:val="Pictureposition"/>
            </w:pPr>
            <w:r w:rsidRPr="002362DF">
              <w:rPr>
                <w:noProof/>
                <w:lang w:eastAsia="lv-LV"/>
              </w:rPr>
              <w:lastRenderedPageBreak/>
              <w:drawing>
                <wp:inline distT="0" distB="0" distL="0" distR="0" wp14:anchorId="09B6FA53" wp14:editId="4BAE0404">
                  <wp:extent cx="5883215" cy="4625752"/>
                  <wp:effectExtent l="0" t="0" r="381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 Services.getDescendantsRespons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87064" cy="4628778"/>
                          </a:xfrm>
                          <a:prstGeom prst="rect">
                            <a:avLst/>
                          </a:prstGeom>
                        </pic:spPr>
                      </pic:pic>
                    </a:graphicData>
                  </a:graphic>
                </wp:inline>
              </w:drawing>
            </w:r>
          </w:p>
        </w:tc>
      </w:tr>
      <w:tr w:rsidR="00530886" w:rsidRPr="002362DF" w14:paraId="2E041CA9" w14:textId="77777777" w:rsidTr="00573CC0">
        <w:tc>
          <w:tcPr>
            <w:tcW w:w="9854" w:type="dxa"/>
            <w:gridSpan w:val="2"/>
            <w:tcBorders>
              <w:bottom w:val="nil"/>
            </w:tcBorders>
          </w:tcPr>
          <w:p w14:paraId="29E76B17" w14:textId="77777777" w:rsidR="00530886" w:rsidRPr="002362DF" w:rsidRDefault="00530886" w:rsidP="00573CC0">
            <w:pPr>
              <w:pStyle w:val="MessageHeader"/>
            </w:pPr>
            <w:r w:rsidRPr="002362DF">
              <w:lastRenderedPageBreak/>
              <w:t>Kļūdas</w:t>
            </w:r>
          </w:p>
        </w:tc>
      </w:tr>
      <w:tr w:rsidR="00530886" w:rsidRPr="002362DF" w14:paraId="2DF02258" w14:textId="77777777" w:rsidTr="00573CC0">
        <w:tc>
          <w:tcPr>
            <w:tcW w:w="9854" w:type="dxa"/>
            <w:gridSpan w:val="2"/>
            <w:tcBorders>
              <w:top w:val="nil"/>
            </w:tcBorders>
          </w:tcPr>
          <w:p w14:paraId="6ECC47EC" w14:textId="764EBEB8" w:rsidR="00530886" w:rsidRPr="002362DF" w:rsidRDefault="00530886" w:rsidP="00573CC0">
            <w:pPr>
              <w:pStyle w:val="Tablebody"/>
            </w:pPr>
            <w:r w:rsidRPr="002362DF">
              <w:rPr>
                <w:i/>
              </w:rPr>
              <w:t>permissionDenied</w:t>
            </w:r>
            <w:r w:rsidRPr="002362DF">
              <w:t xml:space="preserve">, </w:t>
            </w:r>
            <w:r w:rsidRPr="002362DF">
              <w:rPr>
                <w:i/>
              </w:rPr>
              <w:t>runtime</w:t>
            </w:r>
            <w:r w:rsidRPr="002362DF">
              <w:t xml:space="preserve">, </w:t>
            </w:r>
            <w:r w:rsidRPr="002362DF">
              <w:rPr>
                <w:i/>
              </w:rPr>
              <w:t>storage</w:t>
            </w:r>
            <w:r w:rsidRPr="002362DF">
              <w:t xml:space="preserve">, </w:t>
            </w:r>
            <w:r w:rsidRPr="002362DF">
              <w:rPr>
                <w:i/>
              </w:rPr>
              <w:t>invalidArgument</w:t>
            </w:r>
            <w:r w:rsidRPr="002362DF">
              <w:t xml:space="preserve">, </w:t>
            </w:r>
            <w:r w:rsidRPr="002362DF">
              <w:rPr>
                <w:i/>
              </w:rPr>
              <w:t>objectNotFound</w:t>
            </w:r>
            <w:r w:rsidRPr="002362DF">
              <w:t xml:space="preserve">, </w:t>
            </w:r>
            <w:r w:rsidRPr="002362DF">
              <w:rPr>
                <w:i/>
              </w:rPr>
              <w:t>filterNotValid</w:t>
            </w:r>
          </w:p>
        </w:tc>
      </w:tr>
    </w:tbl>
    <w:p w14:paraId="4F086A4A" w14:textId="106D6173" w:rsidR="00007BB7" w:rsidRPr="002362DF" w:rsidRDefault="007403A7" w:rsidP="00530886">
      <w:pPr>
        <w:pStyle w:val="Heading3"/>
      </w:pPr>
      <w:bookmarkStart w:id="105" w:name="_Toc378693648"/>
      <w:r>
        <w:t>Metode „</w:t>
      </w:r>
      <w:r w:rsidR="00530886" w:rsidRPr="002362DF">
        <w:t>getObjectParents</w:t>
      </w:r>
      <w:r>
        <w:t>”</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897"/>
      </w:tblGrid>
      <w:tr w:rsidR="00530886" w:rsidRPr="002362DF" w14:paraId="755ADB73" w14:textId="77777777" w:rsidTr="000C17C2">
        <w:tc>
          <w:tcPr>
            <w:tcW w:w="2957" w:type="dxa"/>
            <w:tcBorders>
              <w:right w:val="nil"/>
            </w:tcBorders>
          </w:tcPr>
          <w:p w14:paraId="0BAD08BE" w14:textId="77777777" w:rsidR="00530886" w:rsidRPr="002362DF" w:rsidRDefault="00530886" w:rsidP="00573CC0">
            <w:pPr>
              <w:pStyle w:val="MessageHeader"/>
            </w:pPr>
            <w:r w:rsidRPr="002362DF">
              <w:t>Identifikators</w:t>
            </w:r>
          </w:p>
        </w:tc>
        <w:tc>
          <w:tcPr>
            <w:tcW w:w="6897" w:type="dxa"/>
            <w:tcBorders>
              <w:left w:val="nil"/>
              <w:bottom w:val="single" w:sz="4" w:space="0" w:color="auto"/>
            </w:tcBorders>
          </w:tcPr>
          <w:p w14:paraId="08350704" w14:textId="37A90F03" w:rsidR="00530886" w:rsidRPr="002362DF" w:rsidRDefault="00530886" w:rsidP="00573CC0">
            <w:pPr>
              <w:pStyle w:val="Tablebody"/>
            </w:pPr>
            <w:r w:rsidRPr="002362DF">
              <w:rPr>
                <w:i/>
              </w:rPr>
              <w:t>getObjectParents</w:t>
            </w:r>
          </w:p>
        </w:tc>
      </w:tr>
      <w:tr w:rsidR="00530886" w:rsidRPr="002362DF" w14:paraId="55D4FCA6" w14:textId="77777777" w:rsidTr="000C17C2">
        <w:tc>
          <w:tcPr>
            <w:tcW w:w="2957" w:type="dxa"/>
            <w:tcBorders>
              <w:right w:val="nil"/>
            </w:tcBorders>
          </w:tcPr>
          <w:p w14:paraId="39A1B10E" w14:textId="77777777" w:rsidR="00530886" w:rsidRPr="002362DF" w:rsidRDefault="00530886" w:rsidP="00573CC0">
            <w:pPr>
              <w:pStyle w:val="MessageHeader"/>
            </w:pPr>
            <w:r w:rsidRPr="002362DF">
              <w:t>Nosaukums</w:t>
            </w:r>
          </w:p>
        </w:tc>
        <w:tc>
          <w:tcPr>
            <w:tcW w:w="6897" w:type="dxa"/>
            <w:tcBorders>
              <w:left w:val="nil"/>
            </w:tcBorders>
          </w:tcPr>
          <w:p w14:paraId="0B123DAE" w14:textId="77777777" w:rsidR="00530886" w:rsidRPr="002362DF" w:rsidRDefault="00530886" w:rsidP="00573CC0">
            <w:pPr>
              <w:pStyle w:val="Tablebody"/>
            </w:pPr>
            <w:r w:rsidRPr="002362DF">
              <w:t>Izgūt objekta mapes</w:t>
            </w:r>
          </w:p>
        </w:tc>
      </w:tr>
      <w:tr w:rsidR="00530886" w:rsidRPr="002362DF" w14:paraId="38DF3D26" w14:textId="77777777" w:rsidTr="000C17C2">
        <w:tc>
          <w:tcPr>
            <w:tcW w:w="9854" w:type="dxa"/>
            <w:gridSpan w:val="2"/>
            <w:tcBorders>
              <w:bottom w:val="nil"/>
            </w:tcBorders>
          </w:tcPr>
          <w:p w14:paraId="66ED4E3C" w14:textId="77777777" w:rsidR="00530886" w:rsidRPr="002362DF" w:rsidRDefault="00530886" w:rsidP="00573CC0">
            <w:pPr>
              <w:pStyle w:val="MessageHeader"/>
            </w:pPr>
            <w:r w:rsidRPr="002362DF">
              <w:t>Ievads</w:t>
            </w:r>
          </w:p>
        </w:tc>
      </w:tr>
      <w:tr w:rsidR="00530886" w:rsidRPr="002362DF" w14:paraId="284D5839" w14:textId="77777777" w:rsidTr="000C17C2">
        <w:tc>
          <w:tcPr>
            <w:tcW w:w="9854" w:type="dxa"/>
            <w:gridSpan w:val="2"/>
            <w:tcBorders>
              <w:top w:val="nil"/>
            </w:tcBorders>
          </w:tcPr>
          <w:p w14:paraId="67399D1D" w14:textId="77777777" w:rsidR="00530886" w:rsidRPr="002362DF" w:rsidRDefault="00530886" w:rsidP="00573CC0">
            <w:pPr>
              <w:pStyle w:val="Tablebody"/>
            </w:pPr>
            <w:r w:rsidRPr="002362DF">
              <w:t xml:space="preserve">Atgriež sarakstu ar mapēm, kurā atrodas ievaddatos noteiktais repozitorija objekts, kura tipam ir noteikta atribūta vērtība </w:t>
            </w:r>
            <w:r w:rsidRPr="002362DF">
              <w:rPr>
                <w:i/>
              </w:rPr>
              <w:t>filable</w:t>
            </w:r>
            <w:r w:rsidRPr="002362DF">
              <w:t xml:space="preserve"> = </w:t>
            </w:r>
            <w:r w:rsidRPr="002362DF">
              <w:rPr>
                <w:i/>
              </w:rPr>
              <w:t>true</w:t>
            </w:r>
            <w:r w:rsidRPr="002362DF">
              <w:t>.</w:t>
            </w:r>
          </w:p>
        </w:tc>
      </w:tr>
      <w:tr w:rsidR="00530886" w:rsidRPr="002362DF" w14:paraId="03D34B28" w14:textId="77777777" w:rsidTr="000C17C2">
        <w:tc>
          <w:tcPr>
            <w:tcW w:w="9854" w:type="dxa"/>
            <w:gridSpan w:val="2"/>
            <w:tcBorders>
              <w:bottom w:val="nil"/>
            </w:tcBorders>
          </w:tcPr>
          <w:p w14:paraId="3A3E51C2" w14:textId="77777777" w:rsidR="00530886" w:rsidRPr="002362DF" w:rsidRDefault="00530886" w:rsidP="00573CC0">
            <w:pPr>
              <w:pStyle w:val="MessageHeader"/>
            </w:pPr>
            <w:r w:rsidRPr="002362DF">
              <w:t>Ievaddati</w:t>
            </w:r>
          </w:p>
        </w:tc>
      </w:tr>
      <w:tr w:rsidR="00530886" w:rsidRPr="002362DF" w14:paraId="1B7BA1E0" w14:textId="77777777" w:rsidTr="000C17C2">
        <w:tc>
          <w:tcPr>
            <w:tcW w:w="9854" w:type="dxa"/>
            <w:gridSpan w:val="2"/>
            <w:tcBorders>
              <w:top w:val="nil"/>
            </w:tcBorders>
          </w:tcPr>
          <w:p w14:paraId="2E294D23" w14:textId="15B6566C" w:rsidR="00530886" w:rsidRPr="002362DF" w:rsidRDefault="00530886" w:rsidP="007F7B13">
            <w:pPr>
              <w:pStyle w:val="TableListBullet"/>
            </w:pPr>
            <w:r w:rsidRPr="006D4478">
              <w:rPr>
                <w:b/>
              </w:rPr>
              <w:t>repositoryId</w:t>
            </w:r>
            <w:r w:rsidRPr="002362DF">
              <w:t xml:space="preserve"> – repozitorija identifikators</w:t>
            </w:r>
            <w:r w:rsidRPr="006D4478">
              <w:t xml:space="preserve">: </w:t>
            </w:r>
            <w:r w:rsidRPr="006D4478">
              <w:rPr>
                <w:b/>
              </w:rPr>
              <w:t>URN:IVIS:100266:EDK-0000001</w:t>
            </w:r>
            <w:r w:rsidRPr="002362DF">
              <w:t>;</w:t>
            </w:r>
          </w:p>
          <w:p w14:paraId="01810BDD" w14:textId="77777777" w:rsidR="00530886" w:rsidRPr="002362DF" w:rsidRDefault="00530886" w:rsidP="007F7B13">
            <w:pPr>
              <w:pStyle w:val="TableListBullet"/>
            </w:pPr>
            <w:r w:rsidRPr="002362DF">
              <w:rPr>
                <w:b/>
              </w:rPr>
              <w:t>objectId</w:t>
            </w:r>
            <w:r w:rsidRPr="002362DF">
              <w:t xml:space="preserve"> – objekta identifikators, kam jānosaka piederība mapēm;</w:t>
            </w:r>
          </w:p>
          <w:p w14:paraId="6861AB31" w14:textId="586FC246" w:rsidR="00530886" w:rsidRPr="002362DF" w:rsidRDefault="00530886" w:rsidP="007F7B13">
            <w:pPr>
              <w:pStyle w:val="TableListBullet"/>
            </w:pPr>
            <w:r w:rsidRPr="002362DF">
              <w:rPr>
                <w:b/>
              </w:rPr>
              <w:t>filter</w:t>
            </w:r>
            <w:r w:rsidRPr="002362DF">
              <w:t xml:space="preserve"> – saraksts ar objekta īpašību </w:t>
            </w:r>
            <w:r w:rsidRPr="002362DF">
              <w:rPr>
                <w:i/>
              </w:rPr>
              <w:t>queryName</w:t>
            </w:r>
            <w:r w:rsidRPr="002362DF">
              <w:t>, kas jāiegūst izvaddatos. Objekta īpašības, kas nav šajā sarakstā, netiks atgrieztas. Nenorādīta vērtība, „</w:t>
            </w:r>
            <w:r w:rsidRPr="001C62A8">
              <w:rPr>
                <w:b/>
              </w:rPr>
              <w:t>,</w:t>
            </w:r>
            <w:r w:rsidRPr="002362DF">
              <w:t>” vai „</w:t>
            </w:r>
            <w:r w:rsidRPr="001C62A8">
              <w:rPr>
                <w:b/>
              </w:rPr>
              <w:t>*</w:t>
            </w:r>
            <w:r w:rsidRPr="002362DF">
              <w:t>” atbilst visu objekta īpašību pieprasījumam;</w:t>
            </w:r>
          </w:p>
          <w:p w14:paraId="7A8A5545" w14:textId="0B4DCC0E" w:rsidR="00C07321" w:rsidRDefault="00C07321" w:rsidP="00C07321">
            <w:pPr>
              <w:pStyle w:val="TableListBullet"/>
            </w:pPr>
            <w:r w:rsidRPr="00C07321">
              <w:rPr>
                <w:b/>
              </w:rPr>
              <w:t>includeAllowableActions</w:t>
            </w:r>
            <w:r w:rsidRPr="002362DF">
              <w:t xml:space="preserve"> – </w:t>
            </w:r>
            <w:r w:rsidR="00E21512">
              <w:t xml:space="preserve">vienmēr </w:t>
            </w:r>
            <w:r w:rsidRPr="006D4478">
              <w:rPr>
                <w:b/>
                <w:i/>
              </w:rPr>
              <w:t>false</w:t>
            </w:r>
            <w:r>
              <w:t>;</w:t>
            </w:r>
          </w:p>
          <w:p w14:paraId="702BBBAD" w14:textId="77777777" w:rsidR="00530886" w:rsidRPr="002362DF" w:rsidRDefault="00530886" w:rsidP="007F7B13">
            <w:pPr>
              <w:pStyle w:val="TableListBullet"/>
            </w:pPr>
            <w:r w:rsidRPr="002362DF">
              <w:rPr>
                <w:b/>
              </w:rPr>
              <w:t>includeRelationships</w:t>
            </w:r>
            <w:r w:rsidRPr="002362DF">
              <w:t xml:space="preserve"> – viens no </w:t>
            </w:r>
            <w:r w:rsidRPr="002362DF">
              <w:rPr>
                <w:i/>
              </w:rPr>
              <w:t>none</w:t>
            </w:r>
            <w:r w:rsidRPr="002362DF">
              <w:t xml:space="preserve">, </w:t>
            </w:r>
            <w:r w:rsidRPr="002362DF">
              <w:rPr>
                <w:i/>
              </w:rPr>
              <w:t>source</w:t>
            </w:r>
            <w:r w:rsidRPr="002362DF">
              <w:t xml:space="preserve">, </w:t>
            </w:r>
            <w:r w:rsidRPr="002362DF">
              <w:rPr>
                <w:i/>
              </w:rPr>
              <w:t>target</w:t>
            </w:r>
            <w:r w:rsidRPr="002362DF">
              <w:t xml:space="preserve">, </w:t>
            </w:r>
            <w:r w:rsidRPr="002362DF">
              <w:rPr>
                <w:i/>
              </w:rPr>
              <w:t>both</w:t>
            </w:r>
            <w:r w:rsidRPr="002362DF">
              <w:t xml:space="preserve">, vienmēr lieto tikai </w:t>
            </w:r>
            <w:r w:rsidRPr="002362DF">
              <w:rPr>
                <w:i/>
              </w:rPr>
              <w:t>none</w:t>
            </w:r>
            <w:r w:rsidRPr="002362DF">
              <w:t>;</w:t>
            </w:r>
          </w:p>
          <w:p w14:paraId="1D05A977" w14:textId="2855CD23" w:rsidR="00C07321" w:rsidRPr="002362DF" w:rsidRDefault="00C07321" w:rsidP="00C07321">
            <w:pPr>
              <w:pStyle w:val="TableListBullet"/>
            </w:pPr>
            <w:r w:rsidRPr="00C07321">
              <w:rPr>
                <w:b/>
              </w:rPr>
              <w:t>renditionFilter</w:t>
            </w:r>
            <w:r w:rsidRPr="002362DF">
              <w:t xml:space="preserve"> – </w:t>
            </w:r>
            <w:r w:rsidR="00E21512">
              <w:t xml:space="preserve">vienmēr </w:t>
            </w:r>
            <w:r w:rsidRPr="006D4478">
              <w:rPr>
                <w:b/>
                <w:i/>
              </w:rPr>
              <w:t>null</w:t>
            </w:r>
            <w:r w:rsidRPr="002362DF">
              <w:t>;</w:t>
            </w:r>
          </w:p>
          <w:p w14:paraId="6EC489B3" w14:textId="77777777" w:rsidR="00530886" w:rsidRPr="002362DF" w:rsidRDefault="00530886" w:rsidP="007F7B13">
            <w:pPr>
              <w:pStyle w:val="TableListBullet"/>
            </w:pPr>
            <w:r w:rsidRPr="002362DF">
              <w:rPr>
                <w:b/>
              </w:rPr>
              <w:t>includeRelativePathSegment</w:t>
            </w:r>
            <w:r w:rsidRPr="002362DF">
              <w:t xml:space="preserve"> – loģiska pazīme, kas identificē pieprasījumu atgriezt pieprasītā objekta nosaukumu kā </w:t>
            </w:r>
            <w:r w:rsidRPr="002362DF">
              <w:rPr>
                <w:i/>
              </w:rPr>
              <w:t>pathSegment</w:t>
            </w:r>
            <w:r w:rsidR="000C17C2" w:rsidRPr="002362DF">
              <w:t>;</w:t>
            </w:r>
          </w:p>
          <w:p w14:paraId="5781480F" w14:textId="5CD9CC54" w:rsidR="006D4478" w:rsidRPr="002362DF" w:rsidRDefault="006D4478" w:rsidP="006D4478">
            <w:pPr>
              <w:pStyle w:val="TableListBullet"/>
            </w:pPr>
            <w:r w:rsidRPr="006D4478">
              <w:rPr>
                <w:b/>
              </w:rPr>
              <w:t xml:space="preserve">extension </w:t>
            </w:r>
            <w:r>
              <w:t xml:space="preserve">– elements papildus datiem, specifiskai repozitorija vai programmatūras realizācijai. Šajā metodē elementa vērtība un/vai tā struktūra tiek ignorēta: </w:t>
            </w:r>
            <w:r w:rsidR="00FF4FD8" w:rsidRPr="00F64FD3">
              <w:rPr>
                <w:b/>
                <w:i/>
              </w:rPr>
              <w:t>null</w:t>
            </w:r>
            <w:r>
              <w:t>.</w:t>
            </w:r>
          </w:p>
          <w:p w14:paraId="58CBBF6D" w14:textId="7389A09D" w:rsidR="000C17C2" w:rsidRPr="002362DF" w:rsidRDefault="000C17C2" w:rsidP="00CA2CCE">
            <w:pPr>
              <w:pStyle w:val="Pictureposition"/>
            </w:pPr>
            <w:r w:rsidRPr="002362DF">
              <w:rPr>
                <w:noProof/>
                <w:lang w:eastAsia="lv-LV"/>
              </w:rPr>
              <w:lastRenderedPageBreak/>
              <w:drawing>
                <wp:inline distT="0" distB="0" distL="0" distR="0" wp14:anchorId="01E3A1EC" wp14:editId="14C78A04">
                  <wp:extent cx="5848710" cy="3028731"/>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 Services.getObjectParent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54973" cy="3031974"/>
                          </a:xfrm>
                          <a:prstGeom prst="rect">
                            <a:avLst/>
                          </a:prstGeom>
                        </pic:spPr>
                      </pic:pic>
                    </a:graphicData>
                  </a:graphic>
                </wp:inline>
              </w:drawing>
            </w:r>
          </w:p>
        </w:tc>
      </w:tr>
      <w:tr w:rsidR="00530886" w:rsidRPr="002362DF" w14:paraId="22985930" w14:textId="77777777" w:rsidTr="000C17C2">
        <w:tc>
          <w:tcPr>
            <w:tcW w:w="9854" w:type="dxa"/>
            <w:gridSpan w:val="2"/>
            <w:tcBorders>
              <w:bottom w:val="nil"/>
            </w:tcBorders>
          </w:tcPr>
          <w:p w14:paraId="61480298" w14:textId="77777777" w:rsidR="00530886" w:rsidRPr="002362DF" w:rsidRDefault="00530886" w:rsidP="00573CC0">
            <w:pPr>
              <w:pStyle w:val="MessageHeader"/>
            </w:pPr>
            <w:r w:rsidRPr="002362DF">
              <w:lastRenderedPageBreak/>
              <w:t>Izvaddati</w:t>
            </w:r>
          </w:p>
        </w:tc>
      </w:tr>
      <w:tr w:rsidR="000C17C2" w:rsidRPr="002362DF" w14:paraId="499F260B" w14:textId="77777777" w:rsidTr="000C17C2">
        <w:tc>
          <w:tcPr>
            <w:tcW w:w="9854" w:type="dxa"/>
            <w:gridSpan w:val="2"/>
            <w:tcBorders>
              <w:top w:val="nil"/>
            </w:tcBorders>
          </w:tcPr>
          <w:p w14:paraId="4752F798" w14:textId="4750392D" w:rsidR="000C17C2" w:rsidRPr="002362DF" w:rsidRDefault="000C17C2" w:rsidP="000D6CB7">
            <w:pPr>
              <w:pStyle w:val="Tablebody"/>
            </w:pPr>
            <w:r w:rsidRPr="002362DF">
              <w:rPr>
                <w:b/>
              </w:rPr>
              <w:t>&lt;cmisObjectParentsType&gt;</w:t>
            </w:r>
            <w:r w:rsidRPr="002362DF">
              <w:t xml:space="preserve"> – izvēlētā objekta mapju saraksts</w:t>
            </w:r>
          </w:p>
          <w:p w14:paraId="54F156E3" w14:textId="77777777" w:rsidR="000C17C2" w:rsidRPr="002362DF" w:rsidRDefault="000C17C2" w:rsidP="00CA2CCE">
            <w:pPr>
              <w:pStyle w:val="Pictureposition"/>
            </w:pPr>
            <w:r w:rsidRPr="002362DF">
              <w:rPr>
                <w:noProof/>
                <w:lang w:eastAsia="lv-LV"/>
              </w:rPr>
              <w:drawing>
                <wp:inline distT="0" distB="0" distL="0" distR="0" wp14:anchorId="79835D31" wp14:editId="3F9B21E7">
                  <wp:extent cx="5848710" cy="427457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 Services.getObjectParentsRespons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52536" cy="4277367"/>
                          </a:xfrm>
                          <a:prstGeom prst="rect">
                            <a:avLst/>
                          </a:prstGeom>
                        </pic:spPr>
                      </pic:pic>
                    </a:graphicData>
                  </a:graphic>
                </wp:inline>
              </w:drawing>
            </w:r>
          </w:p>
        </w:tc>
      </w:tr>
      <w:tr w:rsidR="000C17C2" w:rsidRPr="002362DF" w14:paraId="5FDE1482" w14:textId="77777777" w:rsidTr="00573CC0">
        <w:tc>
          <w:tcPr>
            <w:tcW w:w="9854" w:type="dxa"/>
            <w:gridSpan w:val="2"/>
            <w:tcBorders>
              <w:bottom w:val="nil"/>
            </w:tcBorders>
          </w:tcPr>
          <w:p w14:paraId="6BBA29AF" w14:textId="77777777" w:rsidR="000C17C2" w:rsidRPr="002362DF" w:rsidRDefault="000C17C2" w:rsidP="00573CC0">
            <w:pPr>
              <w:pStyle w:val="MessageHeader"/>
            </w:pPr>
            <w:r w:rsidRPr="002362DF">
              <w:t>Kļūdas</w:t>
            </w:r>
          </w:p>
        </w:tc>
      </w:tr>
      <w:tr w:rsidR="000C17C2" w:rsidRPr="002362DF" w14:paraId="6DC3B6D7" w14:textId="77777777" w:rsidTr="00573CC0">
        <w:tc>
          <w:tcPr>
            <w:tcW w:w="9854" w:type="dxa"/>
            <w:gridSpan w:val="2"/>
            <w:tcBorders>
              <w:top w:val="nil"/>
            </w:tcBorders>
          </w:tcPr>
          <w:p w14:paraId="65C5BBD5" w14:textId="567CEE9C" w:rsidR="000C17C2" w:rsidRPr="002362DF" w:rsidRDefault="000C17C2" w:rsidP="00573CC0">
            <w:pPr>
              <w:pStyle w:val="Tablebody"/>
            </w:pPr>
            <w:r w:rsidRPr="002362DF">
              <w:rPr>
                <w:i/>
              </w:rPr>
              <w:t>permissionDenied</w:t>
            </w:r>
            <w:r w:rsidRPr="002362DF">
              <w:t xml:space="preserve">, </w:t>
            </w:r>
            <w:r w:rsidRPr="002362DF">
              <w:rPr>
                <w:i/>
              </w:rPr>
              <w:t>runtime</w:t>
            </w:r>
            <w:r w:rsidRPr="002362DF">
              <w:t xml:space="preserve">, </w:t>
            </w:r>
            <w:r w:rsidRPr="002362DF">
              <w:rPr>
                <w:i/>
              </w:rPr>
              <w:t>storage</w:t>
            </w:r>
            <w:r w:rsidRPr="002362DF">
              <w:t xml:space="preserve">, </w:t>
            </w:r>
            <w:r w:rsidRPr="002362DF">
              <w:rPr>
                <w:i/>
              </w:rPr>
              <w:t>invalidArgument</w:t>
            </w:r>
            <w:r w:rsidRPr="002362DF">
              <w:t xml:space="preserve">, </w:t>
            </w:r>
            <w:r w:rsidRPr="002362DF">
              <w:rPr>
                <w:i/>
              </w:rPr>
              <w:t>objectNotFound</w:t>
            </w:r>
            <w:r w:rsidRPr="002362DF">
              <w:t xml:space="preserve">, </w:t>
            </w:r>
            <w:r w:rsidRPr="002362DF">
              <w:rPr>
                <w:i/>
              </w:rPr>
              <w:t>filterNotValid</w:t>
            </w:r>
            <w:r w:rsidRPr="002362DF">
              <w:t xml:space="preserve">, </w:t>
            </w:r>
            <w:r w:rsidRPr="002362DF">
              <w:rPr>
                <w:i/>
              </w:rPr>
              <w:t>constraint</w:t>
            </w:r>
          </w:p>
        </w:tc>
      </w:tr>
    </w:tbl>
    <w:p w14:paraId="380B5BDB" w14:textId="6A63EBC9" w:rsidR="00736F5E" w:rsidRPr="002362DF" w:rsidRDefault="007403A7" w:rsidP="00736F5E">
      <w:pPr>
        <w:pStyle w:val="Heading2"/>
      </w:pPr>
      <w:bookmarkStart w:id="106" w:name="_Toc314736239"/>
      <w:bookmarkStart w:id="107" w:name="_Toc378693649"/>
      <w:r>
        <w:lastRenderedPageBreak/>
        <w:t>Objektu metodes</w:t>
      </w:r>
      <w:bookmarkEnd w:id="106"/>
      <w:bookmarkEnd w:id="107"/>
    </w:p>
    <w:p w14:paraId="26CFAEDC" w14:textId="0BD78D56" w:rsidR="00736F5E" w:rsidRPr="002362DF" w:rsidRDefault="007403A7" w:rsidP="00736F5E">
      <w:pPr>
        <w:pStyle w:val="Heading3"/>
      </w:pPr>
      <w:bookmarkStart w:id="108" w:name="_Toc314736240"/>
      <w:bookmarkStart w:id="109" w:name="_Toc378693650"/>
      <w:r>
        <w:t>Metode „</w:t>
      </w:r>
      <w:r w:rsidR="00736F5E" w:rsidRPr="002362DF">
        <w:t>createDocument</w:t>
      </w:r>
      <w:bookmarkEnd w:id="108"/>
      <w:r>
        <w:t>”</w:t>
      </w:r>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736F5E" w:rsidRPr="002362DF" w14:paraId="098C82B6" w14:textId="77777777" w:rsidTr="00573CC0">
        <w:tc>
          <w:tcPr>
            <w:tcW w:w="2802" w:type="dxa"/>
            <w:tcBorders>
              <w:right w:val="nil"/>
            </w:tcBorders>
          </w:tcPr>
          <w:p w14:paraId="2B6E8070" w14:textId="77777777" w:rsidR="00736F5E" w:rsidRPr="002362DF" w:rsidRDefault="00736F5E" w:rsidP="00573CC0">
            <w:pPr>
              <w:pStyle w:val="MessageHeader"/>
            </w:pPr>
            <w:r w:rsidRPr="002362DF">
              <w:t>Identifikators</w:t>
            </w:r>
          </w:p>
        </w:tc>
        <w:tc>
          <w:tcPr>
            <w:tcW w:w="7052" w:type="dxa"/>
            <w:tcBorders>
              <w:left w:val="nil"/>
              <w:bottom w:val="single" w:sz="4" w:space="0" w:color="auto"/>
            </w:tcBorders>
          </w:tcPr>
          <w:p w14:paraId="494224D9" w14:textId="6BB1C193" w:rsidR="00736F5E" w:rsidRPr="002362DF" w:rsidRDefault="00736F5E" w:rsidP="00573CC0">
            <w:pPr>
              <w:pStyle w:val="Tablebody"/>
            </w:pPr>
            <w:r w:rsidRPr="002362DF">
              <w:rPr>
                <w:i/>
              </w:rPr>
              <w:t>createDocument</w:t>
            </w:r>
          </w:p>
        </w:tc>
      </w:tr>
      <w:tr w:rsidR="00736F5E" w:rsidRPr="002362DF" w14:paraId="1510E46E" w14:textId="77777777" w:rsidTr="00573CC0">
        <w:tc>
          <w:tcPr>
            <w:tcW w:w="2802" w:type="dxa"/>
            <w:tcBorders>
              <w:right w:val="nil"/>
            </w:tcBorders>
          </w:tcPr>
          <w:p w14:paraId="6E7F267A" w14:textId="77777777" w:rsidR="00736F5E" w:rsidRPr="002362DF" w:rsidRDefault="00736F5E" w:rsidP="00573CC0">
            <w:pPr>
              <w:pStyle w:val="MessageHeader"/>
            </w:pPr>
            <w:r w:rsidRPr="002362DF">
              <w:t>Nosaukums</w:t>
            </w:r>
          </w:p>
        </w:tc>
        <w:tc>
          <w:tcPr>
            <w:tcW w:w="7052" w:type="dxa"/>
            <w:tcBorders>
              <w:left w:val="nil"/>
            </w:tcBorders>
          </w:tcPr>
          <w:p w14:paraId="1EF41686" w14:textId="77777777" w:rsidR="00736F5E" w:rsidRPr="002362DF" w:rsidRDefault="00736F5E" w:rsidP="00573CC0">
            <w:pPr>
              <w:pStyle w:val="Tablebody"/>
            </w:pPr>
            <w:r w:rsidRPr="002362DF">
              <w:t>Izveidot dokumentu</w:t>
            </w:r>
          </w:p>
        </w:tc>
      </w:tr>
      <w:tr w:rsidR="00736F5E" w:rsidRPr="002362DF" w14:paraId="6942C61B" w14:textId="77777777" w:rsidTr="00573CC0">
        <w:tc>
          <w:tcPr>
            <w:tcW w:w="9854" w:type="dxa"/>
            <w:gridSpan w:val="2"/>
            <w:tcBorders>
              <w:bottom w:val="nil"/>
            </w:tcBorders>
          </w:tcPr>
          <w:p w14:paraId="441809F5" w14:textId="77777777" w:rsidR="00736F5E" w:rsidRPr="002362DF" w:rsidRDefault="00736F5E" w:rsidP="00573CC0">
            <w:pPr>
              <w:pStyle w:val="MessageHeader"/>
            </w:pPr>
            <w:r w:rsidRPr="002362DF">
              <w:t>Ievads</w:t>
            </w:r>
          </w:p>
        </w:tc>
      </w:tr>
      <w:tr w:rsidR="00736F5E" w:rsidRPr="002362DF" w14:paraId="21940E6E" w14:textId="77777777" w:rsidTr="00573CC0">
        <w:tc>
          <w:tcPr>
            <w:tcW w:w="9854" w:type="dxa"/>
            <w:gridSpan w:val="2"/>
            <w:tcBorders>
              <w:top w:val="nil"/>
            </w:tcBorders>
          </w:tcPr>
          <w:p w14:paraId="41B6EC4D" w14:textId="77777777" w:rsidR="00736F5E" w:rsidRPr="002362DF" w:rsidRDefault="00736F5E" w:rsidP="00573CC0">
            <w:pPr>
              <w:pStyle w:val="Tablebody"/>
            </w:pPr>
            <w:r w:rsidRPr="002362DF">
              <w:t>Izveido dokumenta objektu (tips noteikts ievaddatos) ievaddatos norādītajā mapē.</w:t>
            </w:r>
          </w:p>
        </w:tc>
      </w:tr>
      <w:tr w:rsidR="00736F5E" w:rsidRPr="002362DF" w14:paraId="6AFE208D" w14:textId="77777777" w:rsidTr="00573CC0">
        <w:tc>
          <w:tcPr>
            <w:tcW w:w="9854" w:type="dxa"/>
            <w:gridSpan w:val="2"/>
            <w:tcBorders>
              <w:bottom w:val="nil"/>
            </w:tcBorders>
          </w:tcPr>
          <w:p w14:paraId="47FA5E3D" w14:textId="77777777" w:rsidR="00736F5E" w:rsidRPr="002362DF" w:rsidRDefault="00736F5E" w:rsidP="00573CC0">
            <w:pPr>
              <w:pStyle w:val="MessageHeader"/>
            </w:pPr>
            <w:r w:rsidRPr="002362DF">
              <w:t>Ievaddati</w:t>
            </w:r>
          </w:p>
        </w:tc>
      </w:tr>
      <w:tr w:rsidR="00736F5E" w:rsidRPr="002362DF" w14:paraId="4F850B61" w14:textId="77777777" w:rsidTr="00573CC0">
        <w:tc>
          <w:tcPr>
            <w:tcW w:w="9854" w:type="dxa"/>
            <w:gridSpan w:val="2"/>
            <w:tcBorders>
              <w:top w:val="nil"/>
            </w:tcBorders>
          </w:tcPr>
          <w:p w14:paraId="034BC9E8" w14:textId="0C4DBA9A" w:rsidR="00736F5E" w:rsidRPr="002362DF" w:rsidRDefault="00736F5E" w:rsidP="007F7B13">
            <w:pPr>
              <w:pStyle w:val="TableListBullet"/>
            </w:pPr>
            <w:r w:rsidRPr="006D4478">
              <w:rPr>
                <w:b/>
              </w:rPr>
              <w:t>repositoryId</w:t>
            </w:r>
            <w:r w:rsidRPr="002362DF">
              <w:t xml:space="preserve"> – repozitorija identifikators: </w:t>
            </w:r>
            <w:r w:rsidRPr="006D4478">
              <w:rPr>
                <w:b/>
              </w:rPr>
              <w:t>URN:IVIS:100266:EDK-0000001</w:t>
            </w:r>
            <w:r w:rsidRPr="002362DF">
              <w:t>;</w:t>
            </w:r>
          </w:p>
          <w:p w14:paraId="0D8D8647" w14:textId="7261C890" w:rsidR="00736F5E" w:rsidRPr="002362DF" w:rsidRDefault="00736F5E" w:rsidP="007F7B13">
            <w:pPr>
              <w:pStyle w:val="TableListBullet"/>
            </w:pPr>
            <w:r w:rsidRPr="002362DF">
              <w:rPr>
                <w:b/>
              </w:rPr>
              <w:t>&lt;properties&gt;</w:t>
            </w:r>
            <w:r w:rsidRPr="002362DF">
              <w:t xml:space="preserve"> </w:t>
            </w:r>
            <w:r w:rsidR="00CA2CCE" w:rsidRPr="002362DF">
              <w:t>–</w:t>
            </w:r>
            <w:r w:rsidRPr="002362DF">
              <w:t xml:space="preserve"> izveidojamā dokumenta īpašības – obligāts;</w:t>
            </w:r>
          </w:p>
          <w:p w14:paraId="0964FFBB" w14:textId="77777777" w:rsidR="00736F5E" w:rsidRPr="002362DF" w:rsidRDefault="00736F5E" w:rsidP="007F7B13">
            <w:pPr>
              <w:pStyle w:val="TableListBullet"/>
            </w:pPr>
            <w:r w:rsidRPr="002362DF">
              <w:rPr>
                <w:b/>
              </w:rPr>
              <w:t>folderId</w:t>
            </w:r>
            <w:r w:rsidRPr="002362DF">
              <w:t xml:space="preserve"> – mapes, kurā jāievieto izveidojamais dokuments, identifikators – obligāts;</w:t>
            </w:r>
          </w:p>
          <w:p w14:paraId="02B35A51" w14:textId="5F913577" w:rsidR="00736F5E" w:rsidRPr="002362DF" w:rsidRDefault="00736F5E" w:rsidP="007F7B13">
            <w:pPr>
              <w:pStyle w:val="TableListBullet"/>
            </w:pPr>
            <w:r w:rsidRPr="002362DF">
              <w:rPr>
                <w:b/>
              </w:rPr>
              <w:t>contentStream</w:t>
            </w:r>
            <w:r w:rsidRPr="002362DF">
              <w:t xml:space="preserve"> – dokumenta binārie dati. Papildus var noteikt to īpašības:</w:t>
            </w:r>
          </w:p>
          <w:p w14:paraId="0C0E7257" w14:textId="09D77360" w:rsidR="00736F5E" w:rsidRPr="002362DF" w:rsidRDefault="00736F5E" w:rsidP="00736F5E">
            <w:pPr>
              <w:pStyle w:val="TableListBullet2"/>
            </w:pPr>
            <w:r w:rsidRPr="002362DF">
              <w:rPr>
                <w:b/>
              </w:rPr>
              <w:t>Length</w:t>
            </w:r>
            <w:r w:rsidRPr="002362DF">
              <w:t xml:space="preserve"> – izmērs baitos;</w:t>
            </w:r>
          </w:p>
          <w:p w14:paraId="214536BE" w14:textId="176F561A" w:rsidR="00736F5E" w:rsidRPr="002362DF" w:rsidRDefault="00736F5E" w:rsidP="00736F5E">
            <w:pPr>
              <w:pStyle w:val="TableListBullet2"/>
            </w:pPr>
            <w:r w:rsidRPr="002362DF">
              <w:rPr>
                <w:b/>
              </w:rPr>
              <w:t>MimeType</w:t>
            </w:r>
            <w:r w:rsidRPr="002362DF">
              <w:t xml:space="preserve"> – MIME tips;</w:t>
            </w:r>
          </w:p>
          <w:p w14:paraId="7751E745" w14:textId="364C3E3B" w:rsidR="00736F5E" w:rsidRDefault="00736F5E" w:rsidP="00736F5E">
            <w:pPr>
              <w:pStyle w:val="TableListBullet2"/>
            </w:pPr>
            <w:r w:rsidRPr="002362DF">
              <w:rPr>
                <w:b/>
              </w:rPr>
              <w:t>FileName</w:t>
            </w:r>
            <w:r w:rsidRPr="002362DF">
              <w:t xml:space="preserve"> – datnes nosaukums</w:t>
            </w:r>
            <w:r w:rsidR="00B17357">
              <w:t xml:space="preserve"> - obligāts</w:t>
            </w:r>
            <w:r w:rsidRPr="002362DF">
              <w:t>;</w:t>
            </w:r>
          </w:p>
          <w:p w14:paraId="433E7648" w14:textId="593EDA10" w:rsidR="000324A0" w:rsidRPr="002362DF" w:rsidRDefault="000324A0" w:rsidP="00736F5E">
            <w:pPr>
              <w:pStyle w:val="TableListBullet2"/>
            </w:pPr>
            <w:r>
              <w:rPr>
                <w:b/>
              </w:rPr>
              <w:t xml:space="preserve">Stream </w:t>
            </w:r>
            <w:r>
              <w:t>– binārie dati – obligāti.</w:t>
            </w:r>
          </w:p>
          <w:p w14:paraId="133FFBA4" w14:textId="77777777" w:rsidR="00736F5E" w:rsidRPr="002362DF" w:rsidRDefault="00736F5E" w:rsidP="007F7B13">
            <w:pPr>
              <w:pStyle w:val="TableListBullet"/>
            </w:pPr>
            <w:r w:rsidRPr="002362DF">
              <w:rPr>
                <w:b/>
              </w:rPr>
              <w:t>versioningState</w:t>
            </w:r>
            <w:r w:rsidRPr="002362DF">
              <w:t xml:space="preserve"> – dokumenta versijas pazīme, viens no: none, major, minor, noklusētā vērtība: „none”;</w:t>
            </w:r>
          </w:p>
          <w:p w14:paraId="799964EA" w14:textId="5A22CC22" w:rsidR="00736F5E" w:rsidRPr="002362DF" w:rsidRDefault="00736F5E" w:rsidP="007F7B13">
            <w:pPr>
              <w:pStyle w:val="TableListBullet"/>
            </w:pPr>
            <w:r w:rsidRPr="006D4478">
              <w:rPr>
                <w:b/>
              </w:rPr>
              <w:t>&lt;policies&gt;</w:t>
            </w:r>
            <w:r w:rsidRPr="002362DF">
              <w:t xml:space="preserve"> -</w:t>
            </w:r>
            <w:r w:rsidR="00E21512">
              <w:t xml:space="preserve"> vienmēr</w:t>
            </w:r>
            <w:r w:rsidRPr="002362DF">
              <w:t xml:space="preserve"> </w:t>
            </w:r>
            <w:r w:rsidRPr="006D4478">
              <w:rPr>
                <w:b/>
                <w:i/>
              </w:rPr>
              <w:t>null</w:t>
            </w:r>
            <w:r w:rsidRPr="002362DF">
              <w:t>;</w:t>
            </w:r>
          </w:p>
          <w:p w14:paraId="0CC152C8" w14:textId="47C33952" w:rsidR="00736F5E" w:rsidRPr="002362DF" w:rsidRDefault="00736F5E" w:rsidP="007F7B13">
            <w:pPr>
              <w:pStyle w:val="TableListBullet"/>
            </w:pPr>
            <w:r w:rsidRPr="006D4478">
              <w:rPr>
                <w:b/>
              </w:rPr>
              <w:t>&lt;addACEs&gt;</w:t>
            </w:r>
            <w:r w:rsidRPr="002362DF">
              <w:t xml:space="preserve"> – </w:t>
            </w:r>
            <w:r w:rsidR="00E21512">
              <w:t xml:space="preserve">vienmēr </w:t>
            </w:r>
            <w:r w:rsidRPr="006D4478">
              <w:rPr>
                <w:b/>
                <w:i/>
              </w:rPr>
              <w:t>null</w:t>
            </w:r>
            <w:r w:rsidRPr="002362DF">
              <w:t>;</w:t>
            </w:r>
          </w:p>
          <w:p w14:paraId="0EADB07F" w14:textId="308D3660" w:rsidR="00736F5E" w:rsidRDefault="00736F5E" w:rsidP="007F7B13">
            <w:pPr>
              <w:pStyle w:val="TableListBullet"/>
            </w:pPr>
            <w:r w:rsidRPr="006D4478">
              <w:rPr>
                <w:b/>
              </w:rPr>
              <w:t>&lt;removeACEs&gt;</w:t>
            </w:r>
            <w:r w:rsidRPr="002362DF">
              <w:t xml:space="preserve"> – </w:t>
            </w:r>
            <w:r w:rsidR="00E21512">
              <w:t xml:space="preserve">vienmēr </w:t>
            </w:r>
            <w:r w:rsidRPr="006D4478">
              <w:rPr>
                <w:b/>
                <w:i/>
              </w:rPr>
              <w:t>null</w:t>
            </w:r>
            <w:r w:rsidR="006D4478">
              <w:t>;</w:t>
            </w:r>
          </w:p>
          <w:p w14:paraId="70B462F6" w14:textId="21786684" w:rsidR="006D4478" w:rsidRPr="002362DF" w:rsidRDefault="006D4478" w:rsidP="007F7B13">
            <w:pPr>
              <w:pStyle w:val="TableListBullet"/>
            </w:pPr>
            <w:r w:rsidRPr="006D4478">
              <w:rPr>
                <w:b/>
              </w:rPr>
              <w:t xml:space="preserve">extension </w:t>
            </w:r>
            <w:r>
              <w:t xml:space="preserve">– elements papildus datiem, specifiskai repozitorija vai programmatūras realizācijai. Šajā metodē elementa vērtība un/vai tā struktūra tiek ignorēta: </w:t>
            </w:r>
            <w:r w:rsidR="00FF4FD8" w:rsidRPr="00F64FD3">
              <w:rPr>
                <w:b/>
                <w:i/>
              </w:rPr>
              <w:t>null</w:t>
            </w:r>
            <w:r>
              <w:t>.</w:t>
            </w:r>
          </w:p>
          <w:p w14:paraId="359C7D70" w14:textId="5D1F79E4" w:rsidR="00996BA8" w:rsidRPr="002362DF" w:rsidRDefault="000324A0" w:rsidP="00CA2CCE">
            <w:pPr>
              <w:pStyle w:val="Pictureposition"/>
            </w:pPr>
            <w:r>
              <w:rPr>
                <w:noProof/>
                <w:lang w:eastAsia="lv-LV"/>
              </w:rPr>
              <w:lastRenderedPageBreak/>
              <w:drawing>
                <wp:inline distT="0" distB="0" distL="0" distR="0" wp14:anchorId="1B94165E" wp14:editId="55443F42">
                  <wp:extent cx="6120130" cy="8936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png"/>
                          <pic:cNvPicPr/>
                        </pic:nvPicPr>
                        <pic:blipFill>
                          <a:blip r:embed="rId46">
                            <a:extLst>
                              <a:ext uri="{28A0092B-C50C-407E-A947-70E740481C1C}">
                                <a14:useLocalDpi xmlns:a14="http://schemas.microsoft.com/office/drawing/2010/main" val="0"/>
                              </a:ext>
                            </a:extLst>
                          </a:blip>
                          <a:stretch>
                            <a:fillRect/>
                          </a:stretch>
                        </pic:blipFill>
                        <pic:spPr>
                          <a:xfrm>
                            <a:off x="0" y="0"/>
                            <a:ext cx="6120130" cy="8936990"/>
                          </a:xfrm>
                          <a:prstGeom prst="rect">
                            <a:avLst/>
                          </a:prstGeom>
                        </pic:spPr>
                      </pic:pic>
                    </a:graphicData>
                  </a:graphic>
                </wp:inline>
              </w:drawing>
            </w:r>
          </w:p>
        </w:tc>
      </w:tr>
      <w:tr w:rsidR="00736F5E" w:rsidRPr="002362DF" w14:paraId="7AF41207" w14:textId="77777777" w:rsidTr="00573CC0">
        <w:tc>
          <w:tcPr>
            <w:tcW w:w="9854" w:type="dxa"/>
            <w:gridSpan w:val="2"/>
            <w:tcBorders>
              <w:bottom w:val="nil"/>
            </w:tcBorders>
          </w:tcPr>
          <w:p w14:paraId="160FE5EA" w14:textId="77777777" w:rsidR="00736F5E" w:rsidRPr="002362DF" w:rsidRDefault="00736F5E" w:rsidP="00573CC0">
            <w:pPr>
              <w:pStyle w:val="MessageHeader"/>
            </w:pPr>
            <w:r w:rsidRPr="002362DF">
              <w:lastRenderedPageBreak/>
              <w:t>Izvaddati</w:t>
            </w:r>
          </w:p>
        </w:tc>
      </w:tr>
      <w:tr w:rsidR="00996BA8" w:rsidRPr="002362DF" w14:paraId="62842425" w14:textId="77777777" w:rsidTr="00573CC0">
        <w:tc>
          <w:tcPr>
            <w:tcW w:w="9854" w:type="dxa"/>
            <w:gridSpan w:val="2"/>
            <w:tcBorders>
              <w:top w:val="nil"/>
            </w:tcBorders>
          </w:tcPr>
          <w:p w14:paraId="4253838C" w14:textId="1CD7FF2F" w:rsidR="00996BA8" w:rsidRDefault="00996BA8" w:rsidP="009F0AA6">
            <w:pPr>
              <w:pStyle w:val="TableListBullet"/>
            </w:pPr>
            <w:r w:rsidRPr="002362DF">
              <w:rPr>
                <w:b/>
              </w:rPr>
              <w:t>objectId</w:t>
            </w:r>
            <w:r w:rsidRPr="002362DF">
              <w:t xml:space="preserve"> – izveidotā objekta identifikators</w:t>
            </w:r>
            <w:r w:rsidR="009F0AA6">
              <w:t>;</w:t>
            </w:r>
          </w:p>
          <w:p w14:paraId="05B8BD80" w14:textId="77777777" w:rsidR="009F0AA6" w:rsidRPr="002362DF" w:rsidRDefault="009F0AA6" w:rsidP="009F0AA6">
            <w:pPr>
              <w:pStyle w:val="TableListBullet"/>
            </w:pPr>
            <w:r w:rsidRPr="006D4478">
              <w:rPr>
                <w:b/>
              </w:rPr>
              <w:t xml:space="preserve">extension </w:t>
            </w:r>
            <w:r>
              <w:t xml:space="preserve">–vienmēr </w:t>
            </w:r>
            <w:r w:rsidRPr="00F64FD3">
              <w:rPr>
                <w:b/>
                <w:i/>
              </w:rPr>
              <w:t>null</w:t>
            </w:r>
            <w:r>
              <w:t>.</w:t>
            </w:r>
          </w:p>
          <w:p w14:paraId="4119615B" w14:textId="77777777" w:rsidR="009F0AA6" w:rsidRPr="002362DF" w:rsidRDefault="009F0AA6" w:rsidP="000D6CB7">
            <w:pPr>
              <w:pStyle w:val="Tablebody"/>
            </w:pPr>
          </w:p>
          <w:p w14:paraId="2DEC6FA7" w14:textId="18EA68C7" w:rsidR="00996BA8" w:rsidRPr="002362DF" w:rsidRDefault="00996BA8" w:rsidP="00573CC0">
            <w:pPr>
              <w:pStyle w:val="Tablebody"/>
            </w:pPr>
            <w:r w:rsidRPr="002362DF">
              <w:rPr>
                <w:noProof/>
                <w:lang w:eastAsia="lv-LV"/>
              </w:rPr>
              <w:drawing>
                <wp:inline distT="0" distB="0" distL="0" distR="0" wp14:anchorId="73C268BD" wp14:editId="043921AF">
                  <wp:extent cx="5891916" cy="122264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Respons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89631" cy="1222169"/>
                          </a:xfrm>
                          <a:prstGeom prst="rect">
                            <a:avLst/>
                          </a:prstGeom>
                        </pic:spPr>
                      </pic:pic>
                    </a:graphicData>
                  </a:graphic>
                </wp:inline>
              </w:drawing>
            </w:r>
          </w:p>
        </w:tc>
      </w:tr>
      <w:tr w:rsidR="00996BA8" w:rsidRPr="002362DF" w14:paraId="2E9C4ADF" w14:textId="77777777" w:rsidTr="00573CC0">
        <w:tc>
          <w:tcPr>
            <w:tcW w:w="9854" w:type="dxa"/>
            <w:gridSpan w:val="2"/>
            <w:tcBorders>
              <w:bottom w:val="nil"/>
            </w:tcBorders>
          </w:tcPr>
          <w:p w14:paraId="3F25F7B2" w14:textId="77777777" w:rsidR="00996BA8" w:rsidRPr="002362DF" w:rsidRDefault="00996BA8" w:rsidP="00573CC0">
            <w:pPr>
              <w:pStyle w:val="MessageHeader"/>
            </w:pPr>
            <w:r w:rsidRPr="002362DF">
              <w:t>Kļūdas</w:t>
            </w:r>
          </w:p>
        </w:tc>
      </w:tr>
      <w:tr w:rsidR="00996BA8" w:rsidRPr="002362DF" w14:paraId="0780EC7F" w14:textId="77777777" w:rsidTr="00573CC0">
        <w:tc>
          <w:tcPr>
            <w:tcW w:w="9854" w:type="dxa"/>
            <w:gridSpan w:val="2"/>
            <w:tcBorders>
              <w:top w:val="nil"/>
            </w:tcBorders>
          </w:tcPr>
          <w:p w14:paraId="3CF1135F" w14:textId="5AB6C2A7" w:rsidR="00996BA8" w:rsidRPr="002362DF" w:rsidRDefault="00996BA8" w:rsidP="00573CC0">
            <w:pPr>
              <w:pStyle w:val="Tablebody"/>
              <w:rPr>
                <w:i/>
              </w:rPr>
            </w:pPr>
            <w:r w:rsidRPr="002362DF">
              <w:rPr>
                <w:i/>
              </w:rPr>
              <w:t>permissionDenied, runtime, storage, invalidArgument, objectNotFound, streamNotSupported, nameConstraintViolation, constraint</w:t>
            </w:r>
          </w:p>
        </w:tc>
      </w:tr>
    </w:tbl>
    <w:p w14:paraId="53B2969B" w14:textId="1F2A1085" w:rsidR="00A57A91" w:rsidRPr="002362DF" w:rsidRDefault="007403A7" w:rsidP="00A57A91">
      <w:pPr>
        <w:pStyle w:val="Heading3"/>
      </w:pPr>
      <w:bookmarkStart w:id="110" w:name="_Toc378693651"/>
      <w:r>
        <w:t>Metode „</w:t>
      </w:r>
      <w:r w:rsidR="00A57A91" w:rsidRPr="002362DF">
        <w:t>createDocumentFromSource</w:t>
      </w:r>
      <w:r>
        <w:t>”</w:t>
      </w:r>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A57A91" w:rsidRPr="002362DF" w14:paraId="4C07BFF7" w14:textId="77777777" w:rsidTr="00573CC0">
        <w:tc>
          <w:tcPr>
            <w:tcW w:w="2802" w:type="dxa"/>
            <w:tcBorders>
              <w:right w:val="nil"/>
            </w:tcBorders>
          </w:tcPr>
          <w:p w14:paraId="443D9F4E" w14:textId="77777777" w:rsidR="00A57A91" w:rsidRPr="002362DF" w:rsidRDefault="00A57A91" w:rsidP="00573CC0">
            <w:pPr>
              <w:pStyle w:val="MessageHeader"/>
            </w:pPr>
            <w:r w:rsidRPr="002362DF">
              <w:t>Identifikators</w:t>
            </w:r>
          </w:p>
        </w:tc>
        <w:tc>
          <w:tcPr>
            <w:tcW w:w="7052" w:type="dxa"/>
            <w:tcBorders>
              <w:left w:val="nil"/>
              <w:bottom w:val="single" w:sz="4" w:space="0" w:color="auto"/>
            </w:tcBorders>
          </w:tcPr>
          <w:p w14:paraId="0B15526C" w14:textId="1D5C1C4A" w:rsidR="00A57A91" w:rsidRPr="002362DF" w:rsidRDefault="00A57A91" w:rsidP="00573CC0">
            <w:pPr>
              <w:pStyle w:val="Tablebody"/>
            </w:pPr>
            <w:r w:rsidRPr="002362DF">
              <w:rPr>
                <w:i/>
              </w:rPr>
              <w:t>createDocumentFromSource</w:t>
            </w:r>
          </w:p>
        </w:tc>
      </w:tr>
      <w:tr w:rsidR="00A57A91" w:rsidRPr="002362DF" w14:paraId="02E04F45" w14:textId="77777777" w:rsidTr="00573CC0">
        <w:tc>
          <w:tcPr>
            <w:tcW w:w="2802" w:type="dxa"/>
            <w:tcBorders>
              <w:right w:val="nil"/>
            </w:tcBorders>
          </w:tcPr>
          <w:p w14:paraId="605C528D" w14:textId="77777777" w:rsidR="00A57A91" w:rsidRPr="002362DF" w:rsidRDefault="00A57A91" w:rsidP="00573CC0">
            <w:pPr>
              <w:pStyle w:val="MessageHeader"/>
            </w:pPr>
            <w:r w:rsidRPr="002362DF">
              <w:t>Nosaukums</w:t>
            </w:r>
          </w:p>
        </w:tc>
        <w:tc>
          <w:tcPr>
            <w:tcW w:w="7052" w:type="dxa"/>
            <w:tcBorders>
              <w:left w:val="nil"/>
            </w:tcBorders>
          </w:tcPr>
          <w:p w14:paraId="50D7D3AC" w14:textId="77777777" w:rsidR="00A57A91" w:rsidRPr="002362DF" w:rsidRDefault="00A57A91" w:rsidP="00573CC0">
            <w:pPr>
              <w:pStyle w:val="Tablebody"/>
            </w:pPr>
            <w:r w:rsidRPr="002362DF">
              <w:t>Izveidot dokumentu kā kopiju</w:t>
            </w:r>
          </w:p>
        </w:tc>
      </w:tr>
      <w:tr w:rsidR="00A57A91" w:rsidRPr="002362DF" w14:paraId="2BA9AC75" w14:textId="77777777" w:rsidTr="00573CC0">
        <w:tc>
          <w:tcPr>
            <w:tcW w:w="9854" w:type="dxa"/>
            <w:gridSpan w:val="2"/>
            <w:tcBorders>
              <w:bottom w:val="nil"/>
            </w:tcBorders>
          </w:tcPr>
          <w:p w14:paraId="724DBF1D" w14:textId="77777777" w:rsidR="00A57A91" w:rsidRPr="002362DF" w:rsidRDefault="00A57A91" w:rsidP="00573CC0">
            <w:pPr>
              <w:pStyle w:val="MessageHeader"/>
            </w:pPr>
            <w:r w:rsidRPr="002362DF">
              <w:t>Ievads</w:t>
            </w:r>
          </w:p>
        </w:tc>
      </w:tr>
      <w:tr w:rsidR="00A57A91" w:rsidRPr="002362DF" w14:paraId="0191A15D" w14:textId="77777777" w:rsidTr="00573CC0">
        <w:tc>
          <w:tcPr>
            <w:tcW w:w="9854" w:type="dxa"/>
            <w:gridSpan w:val="2"/>
            <w:tcBorders>
              <w:top w:val="nil"/>
            </w:tcBorders>
          </w:tcPr>
          <w:p w14:paraId="2749C4B8" w14:textId="77777777" w:rsidR="00A57A91" w:rsidRPr="002362DF" w:rsidRDefault="00A57A91" w:rsidP="00573CC0">
            <w:pPr>
              <w:pStyle w:val="Tablebody"/>
            </w:pPr>
            <w:r w:rsidRPr="002362DF">
              <w:t xml:space="preserve">Izveido jaunu dokumenta objektu kā kopiju no izvēlētā dokumenta, to saglabājot ievaddatos norādītajā mapē. Ja norādītais </w:t>
            </w:r>
            <w:r w:rsidRPr="002362DF">
              <w:rPr>
                <w:i/>
              </w:rPr>
              <w:t>versioningState</w:t>
            </w:r>
            <w:r w:rsidRPr="002362DF">
              <w:t xml:space="preserve"> ir cits kā „none”, tad kopija tiek veidota kā jauna dokumenta versija, pretējā gadījumā, kā cits, no oriģināla neatkarīgs, dokuments ar kopīgu </w:t>
            </w:r>
            <w:r w:rsidRPr="002362DF">
              <w:rPr>
                <w:i/>
              </w:rPr>
              <w:t>contentStream</w:t>
            </w:r>
            <w:r w:rsidRPr="002362DF">
              <w:t>.</w:t>
            </w:r>
          </w:p>
          <w:p w14:paraId="540C93DE" w14:textId="77777777" w:rsidR="00A57A91" w:rsidRPr="002362DF" w:rsidRDefault="00A57A91" w:rsidP="00573CC0">
            <w:pPr>
              <w:pStyle w:val="Tablebody"/>
            </w:pPr>
            <w:r w:rsidRPr="002362DF">
              <w:t xml:space="preserve">Šī metode dod iespēju pārdefinēt to īpašību vērtības, kam tipā </w:t>
            </w:r>
            <w:r w:rsidRPr="002362DF">
              <w:rPr>
                <w:i/>
              </w:rPr>
              <w:t>updatability</w:t>
            </w:r>
            <w:r w:rsidRPr="002362DF">
              <w:t xml:space="preserve"> ir noteikts kā „OnCreate”.</w:t>
            </w:r>
          </w:p>
        </w:tc>
      </w:tr>
      <w:tr w:rsidR="00A57A91" w:rsidRPr="002362DF" w14:paraId="48388459" w14:textId="77777777" w:rsidTr="00573CC0">
        <w:tc>
          <w:tcPr>
            <w:tcW w:w="9854" w:type="dxa"/>
            <w:gridSpan w:val="2"/>
            <w:tcBorders>
              <w:bottom w:val="nil"/>
            </w:tcBorders>
          </w:tcPr>
          <w:p w14:paraId="4AE82DF9" w14:textId="77777777" w:rsidR="00A57A91" w:rsidRPr="002362DF" w:rsidRDefault="00A57A91" w:rsidP="00573CC0">
            <w:pPr>
              <w:pStyle w:val="MessageHeader"/>
            </w:pPr>
            <w:r w:rsidRPr="002362DF">
              <w:t>Ievaddati</w:t>
            </w:r>
          </w:p>
        </w:tc>
      </w:tr>
      <w:tr w:rsidR="00A57A91" w:rsidRPr="002362DF" w14:paraId="3359B332" w14:textId="77777777" w:rsidTr="00573CC0">
        <w:tc>
          <w:tcPr>
            <w:tcW w:w="9854" w:type="dxa"/>
            <w:gridSpan w:val="2"/>
            <w:tcBorders>
              <w:top w:val="nil"/>
            </w:tcBorders>
          </w:tcPr>
          <w:p w14:paraId="3E68563B" w14:textId="1C040394" w:rsidR="00A57A91" w:rsidRPr="002362DF" w:rsidRDefault="00A57A91" w:rsidP="007F7B13">
            <w:pPr>
              <w:pStyle w:val="TableListBullet"/>
            </w:pPr>
            <w:r w:rsidRPr="006D4478">
              <w:rPr>
                <w:b/>
              </w:rPr>
              <w:t>repositoryId</w:t>
            </w:r>
            <w:r w:rsidRPr="002362DF">
              <w:t xml:space="preserve"> – repozitorija identifikators: </w:t>
            </w:r>
            <w:r w:rsidRPr="006D4478">
              <w:rPr>
                <w:b/>
              </w:rPr>
              <w:t>URN:IVIS:100266:EDK-0000001</w:t>
            </w:r>
            <w:r w:rsidRPr="002362DF">
              <w:t>;</w:t>
            </w:r>
          </w:p>
          <w:p w14:paraId="43C0D832" w14:textId="77777777" w:rsidR="00A57A91" w:rsidRPr="002362DF" w:rsidRDefault="00A57A91" w:rsidP="007F7B13">
            <w:pPr>
              <w:pStyle w:val="TableListBullet"/>
            </w:pPr>
            <w:r w:rsidRPr="002362DF">
              <w:rPr>
                <w:b/>
              </w:rPr>
              <w:t>sourceID</w:t>
            </w:r>
            <w:r w:rsidRPr="002362DF">
              <w:t xml:space="preserve"> – dokumenta identifikators, no kā jāizveido kopija – obligāts;</w:t>
            </w:r>
          </w:p>
          <w:p w14:paraId="5832C9EF" w14:textId="41F63B90" w:rsidR="00A57A91" w:rsidRPr="002362DF" w:rsidRDefault="00A57A91" w:rsidP="007F7B13">
            <w:pPr>
              <w:pStyle w:val="TableListBullet"/>
            </w:pPr>
            <w:r w:rsidRPr="002362DF">
              <w:rPr>
                <w:b/>
              </w:rPr>
              <w:t>&lt;properties&gt;</w:t>
            </w:r>
            <w:r w:rsidRPr="002362DF">
              <w:t xml:space="preserve"> </w:t>
            </w:r>
            <w:r w:rsidR="00CA2CCE" w:rsidRPr="002362DF">
              <w:t>–</w:t>
            </w:r>
            <w:r w:rsidRPr="002362DF">
              <w:t xml:space="preserve"> dokumenta īpašības, kas kopijai atšķiras no ievaddatos noteiktā dokumenta – obligāts;</w:t>
            </w:r>
          </w:p>
          <w:p w14:paraId="2F79B283" w14:textId="77777777" w:rsidR="00A57A91" w:rsidRPr="002362DF" w:rsidRDefault="00A57A91" w:rsidP="007F7B13">
            <w:pPr>
              <w:pStyle w:val="TableListBullet"/>
            </w:pPr>
            <w:r w:rsidRPr="002362DF">
              <w:rPr>
                <w:b/>
              </w:rPr>
              <w:t>folderId</w:t>
            </w:r>
            <w:r w:rsidRPr="002362DF">
              <w:t xml:space="preserve"> – mapes, kurā jāievieto izveidojamais dokuments, identifikators – obligāts;</w:t>
            </w:r>
          </w:p>
          <w:p w14:paraId="350ABCC6" w14:textId="77777777" w:rsidR="00A57A91" w:rsidRPr="002362DF" w:rsidRDefault="00A57A91" w:rsidP="007F7B13">
            <w:pPr>
              <w:pStyle w:val="TableListBullet"/>
            </w:pPr>
            <w:r w:rsidRPr="002362DF">
              <w:rPr>
                <w:b/>
              </w:rPr>
              <w:t>versioningState</w:t>
            </w:r>
            <w:r w:rsidRPr="002362DF">
              <w:t xml:space="preserve"> – dokumenta versijas pazīme, viens no: </w:t>
            </w:r>
            <w:r w:rsidRPr="002362DF">
              <w:rPr>
                <w:i/>
              </w:rPr>
              <w:t>none</w:t>
            </w:r>
            <w:r w:rsidRPr="002362DF">
              <w:t xml:space="preserve">, </w:t>
            </w:r>
            <w:r w:rsidRPr="002362DF">
              <w:rPr>
                <w:i/>
              </w:rPr>
              <w:t>major</w:t>
            </w:r>
            <w:r w:rsidRPr="002362DF">
              <w:t xml:space="preserve">, </w:t>
            </w:r>
            <w:r w:rsidRPr="002362DF">
              <w:rPr>
                <w:i/>
              </w:rPr>
              <w:t>minor</w:t>
            </w:r>
            <w:r w:rsidRPr="002362DF">
              <w:t>, noklusētā vērtība „none”;</w:t>
            </w:r>
          </w:p>
          <w:p w14:paraId="71E00196" w14:textId="26202DC5" w:rsidR="00A57A91" w:rsidRPr="002362DF" w:rsidRDefault="00A57A91" w:rsidP="007F7B13">
            <w:pPr>
              <w:pStyle w:val="TableListBullet"/>
            </w:pPr>
            <w:r w:rsidRPr="006D4478">
              <w:rPr>
                <w:b/>
              </w:rPr>
              <w:t>&lt;policies&gt;</w:t>
            </w:r>
            <w:r w:rsidRPr="002362DF">
              <w:t xml:space="preserve"> - </w:t>
            </w:r>
            <w:r w:rsidR="00E21512">
              <w:t xml:space="preserve">vienmēr </w:t>
            </w:r>
            <w:r w:rsidRPr="006D4478">
              <w:rPr>
                <w:b/>
                <w:i/>
              </w:rPr>
              <w:t>null</w:t>
            </w:r>
            <w:r w:rsidRPr="002362DF">
              <w:t>;</w:t>
            </w:r>
          </w:p>
          <w:p w14:paraId="39A9C6D6" w14:textId="04B8BABF" w:rsidR="00A57A91" w:rsidRPr="002362DF" w:rsidRDefault="00A57A91" w:rsidP="007F7B13">
            <w:pPr>
              <w:pStyle w:val="TableListBullet"/>
            </w:pPr>
            <w:r w:rsidRPr="006D4478">
              <w:rPr>
                <w:b/>
              </w:rPr>
              <w:t>&lt;addACEs&gt;</w:t>
            </w:r>
            <w:r w:rsidRPr="002362DF">
              <w:t xml:space="preserve"> – </w:t>
            </w:r>
            <w:r w:rsidR="00E21512">
              <w:t xml:space="preserve">vienmēr </w:t>
            </w:r>
            <w:r w:rsidRPr="006D4478">
              <w:rPr>
                <w:b/>
                <w:i/>
              </w:rPr>
              <w:t>null</w:t>
            </w:r>
            <w:r w:rsidRPr="002362DF">
              <w:t>;</w:t>
            </w:r>
          </w:p>
          <w:p w14:paraId="18FFE4E8" w14:textId="75BBFAD8" w:rsidR="00A57A91" w:rsidRDefault="00A57A91" w:rsidP="007F7B13">
            <w:pPr>
              <w:pStyle w:val="TableListBullet"/>
            </w:pPr>
            <w:r w:rsidRPr="006D4478">
              <w:rPr>
                <w:b/>
              </w:rPr>
              <w:t>&lt;removeACEs&gt;</w:t>
            </w:r>
            <w:r w:rsidRPr="002362DF">
              <w:t xml:space="preserve"> – </w:t>
            </w:r>
            <w:r w:rsidR="00E21512">
              <w:t xml:space="preserve">vienmēr </w:t>
            </w:r>
            <w:r w:rsidRPr="006D4478">
              <w:rPr>
                <w:b/>
                <w:i/>
              </w:rPr>
              <w:t>null</w:t>
            </w:r>
            <w:r w:rsidR="006D4478">
              <w:t>;</w:t>
            </w:r>
          </w:p>
          <w:p w14:paraId="0C89C2D4" w14:textId="0FE4D166" w:rsidR="006D4478" w:rsidRPr="002362DF" w:rsidRDefault="006D4478" w:rsidP="007F7B13">
            <w:pPr>
              <w:pStyle w:val="TableListBullet"/>
            </w:pPr>
            <w:r w:rsidRPr="006D4478">
              <w:rPr>
                <w:b/>
              </w:rPr>
              <w:t xml:space="preserve">extension </w:t>
            </w:r>
            <w:r>
              <w:t xml:space="preserve">– elements papildus datiem, specifiskai repozitorija vai programmatūras realizācijai. Šajā metodē elementa vērtība un/vai tā struktūra tiek ignorēta: </w:t>
            </w:r>
            <w:r w:rsidR="00FF4FD8" w:rsidRPr="00F64FD3">
              <w:rPr>
                <w:b/>
                <w:i/>
              </w:rPr>
              <w:t>null</w:t>
            </w:r>
            <w:r>
              <w:t>.</w:t>
            </w:r>
          </w:p>
          <w:p w14:paraId="6AC21983" w14:textId="2BFD4CE2" w:rsidR="00A57A91" w:rsidRPr="002362DF" w:rsidRDefault="00A57A91" w:rsidP="00CA2CCE">
            <w:pPr>
              <w:pStyle w:val="Pictureposition"/>
            </w:pPr>
            <w:r w:rsidRPr="002362DF">
              <w:rPr>
                <w:noProof/>
                <w:lang w:eastAsia="lv-LV"/>
              </w:rPr>
              <w:lastRenderedPageBreak/>
              <w:drawing>
                <wp:inline distT="0" distB="0" distL="0" distR="0" wp14:anchorId="2F7B4136" wp14:editId="2681768E">
                  <wp:extent cx="5885381" cy="6003235"/>
                  <wp:effectExtent l="0" t="0" r="127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FromSourc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86240" cy="6004111"/>
                          </a:xfrm>
                          <a:prstGeom prst="rect">
                            <a:avLst/>
                          </a:prstGeom>
                        </pic:spPr>
                      </pic:pic>
                    </a:graphicData>
                  </a:graphic>
                </wp:inline>
              </w:drawing>
            </w:r>
          </w:p>
        </w:tc>
      </w:tr>
      <w:tr w:rsidR="00A57A91" w:rsidRPr="002362DF" w14:paraId="0D7D2450" w14:textId="77777777" w:rsidTr="00573CC0">
        <w:tc>
          <w:tcPr>
            <w:tcW w:w="9854" w:type="dxa"/>
            <w:gridSpan w:val="2"/>
            <w:tcBorders>
              <w:bottom w:val="nil"/>
            </w:tcBorders>
          </w:tcPr>
          <w:p w14:paraId="4FC6822F" w14:textId="77777777" w:rsidR="00A57A91" w:rsidRPr="002362DF" w:rsidRDefault="00A57A91" w:rsidP="00573CC0">
            <w:pPr>
              <w:pStyle w:val="MessageHeader"/>
            </w:pPr>
            <w:r w:rsidRPr="002362DF">
              <w:lastRenderedPageBreak/>
              <w:t>Izvaddati</w:t>
            </w:r>
          </w:p>
        </w:tc>
      </w:tr>
      <w:tr w:rsidR="00A57A91" w:rsidRPr="002362DF" w14:paraId="3A1A34C5" w14:textId="77777777" w:rsidTr="00573CC0">
        <w:tc>
          <w:tcPr>
            <w:tcW w:w="9854" w:type="dxa"/>
            <w:gridSpan w:val="2"/>
            <w:tcBorders>
              <w:top w:val="nil"/>
            </w:tcBorders>
          </w:tcPr>
          <w:p w14:paraId="5A3F3F30" w14:textId="62E596D3" w:rsidR="00A57A91" w:rsidRDefault="00A57A91" w:rsidP="009F0AA6">
            <w:pPr>
              <w:pStyle w:val="TableListBullet"/>
            </w:pPr>
            <w:r w:rsidRPr="002362DF">
              <w:rPr>
                <w:b/>
              </w:rPr>
              <w:t>objectId</w:t>
            </w:r>
            <w:r w:rsidRPr="002362DF">
              <w:t xml:space="preserve"> – izveidotā objekta identifikators</w:t>
            </w:r>
            <w:r w:rsidR="009F0AA6">
              <w:t>;</w:t>
            </w:r>
          </w:p>
          <w:p w14:paraId="12EB2B37" w14:textId="77777777" w:rsidR="009F0AA6" w:rsidRPr="002362DF" w:rsidRDefault="009F0AA6" w:rsidP="009F0AA6">
            <w:pPr>
              <w:pStyle w:val="TableListBullet"/>
            </w:pPr>
            <w:r w:rsidRPr="006D4478">
              <w:rPr>
                <w:b/>
              </w:rPr>
              <w:t xml:space="preserve">extension </w:t>
            </w:r>
            <w:r>
              <w:t xml:space="preserve">–vienmēr </w:t>
            </w:r>
            <w:r w:rsidRPr="00F64FD3">
              <w:rPr>
                <w:b/>
                <w:i/>
              </w:rPr>
              <w:t>null</w:t>
            </w:r>
            <w:r>
              <w:t>.</w:t>
            </w:r>
          </w:p>
          <w:p w14:paraId="1B4A7805" w14:textId="77777777" w:rsidR="009F0AA6" w:rsidRPr="002362DF" w:rsidRDefault="009F0AA6" w:rsidP="000D6CB7">
            <w:pPr>
              <w:pStyle w:val="Tablebody"/>
            </w:pPr>
          </w:p>
          <w:p w14:paraId="73485CBA" w14:textId="4768025B" w:rsidR="00A57A91" w:rsidRPr="002362DF" w:rsidRDefault="00A57A91" w:rsidP="00CA2CCE">
            <w:pPr>
              <w:pStyle w:val="Pictureposition"/>
            </w:pPr>
            <w:r w:rsidRPr="002362DF">
              <w:rPr>
                <w:noProof/>
                <w:lang w:eastAsia="lv-LV"/>
              </w:rPr>
              <w:drawing>
                <wp:inline distT="0" distB="0" distL="0" distR="0" wp14:anchorId="7C2F48CD" wp14:editId="3D08E851">
                  <wp:extent cx="5883965" cy="1166048"/>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FromSourceRespons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04666" cy="1170150"/>
                          </a:xfrm>
                          <a:prstGeom prst="rect">
                            <a:avLst/>
                          </a:prstGeom>
                        </pic:spPr>
                      </pic:pic>
                    </a:graphicData>
                  </a:graphic>
                </wp:inline>
              </w:drawing>
            </w:r>
          </w:p>
        </w:tc>
      </w:tr>
      <w:tr w:rsidR="00A57A91" w:rsidRPr="002362DF" w14:paraId="5E135876" w14:textId="77777777" w:rsidTr="00573CC0">
        <w:tc>
          <w:tcPr>
            <w:tcW w:w="9854" w:type="dxa"/>
            <w:gridSpan w:val="2"/>
            <w:tcBorders>
              <w:bottom w:val="nil"/>
            </w:tcBorders>
          </w:tcPr>
          <w:p w14:paraId="4814B93E" w14:textId="77777777" w:rsidR="00A57A91" w:rsidRPr="002362DF" w:rsidRDefault="00A57A91" w:rsidP="00573CC0">
            <w:pPr>
              <w:pStyle w:val="MessageHeader"/>
            </w:pPr>
            <w:r w:rsidRPr="002362DF">
              <w:t>Kļūdas</w:t>
            </w:r>
          </w:p>
        </w:tc>
      </w:tr>
      <w:tr w:rsidR="00A57A91" w:rsidRPr="002362DF" w14:paraId="4E156934" w14:textId="77777777" w:rsidTr="00573CC0">
        <w:tc>
          <w:tcPr>
            <w:tcW w:w="9854" w:type="dxa"/>
            <w:gridSpan w:val="2"/>
            <w:tcBorders>
              <w:top w:val="nil"/>
            </w:tcBorders>
          </w:tcPr>
          <w:p w14:paraId="27359803" w14:textId="39668ACC" w:rsidR="00A57A91" w:rsidRPr="002362DF" w:rsidRDefault="00A57A91" w:rsidP="00573CC0">
            <w:pPr>
              <w:pStyle w:val="Tablebody"/>
              <w:rPr>
                <w:i/>
              </w:rPr>
            </w:pPr>
            <w:r w:rsidRPr="002362DF">
              <w:rPr>
                <w:i/>
              </w:rPr>
              <w:t>permissionDenied, runtime, storage, invalidArgument, objectNotFound, streamNotSupported, nameConstraintViolation, constraint, versioning</w:t>
            </w:r>
          </w:p>
        </w:tc>
      </w:tr>
    </w:tbl>
    <w:p w14:paraId="28852635" w14:textId="5E57EFCA" w:rsidR="00A57A91" w:rsidRPr="002362DF" w:rsidRDefault="007403A7" w:rsidP="00A57A91">
      <w:pPr>
        <w:pStyle w:val="Heading3"/>
      </w:pPr>
      <w:bookmarkStart w:id="111" w:name="_Toc378693652"/>
      <w:r>
        <w:lastRenderedPageBreak/>
        <w:t>Metode „</w:t>
      </w:r>
      <w:r w:rsidR="00A57A91" w:rsidRPr="002362DF">
        <w:t>createFolder</w:t>
      </w:r>
      <w:r>
        <w:t>”</w:t>
      </w:r>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2756D6" w:rsidRPr="002362DF" w14:paraId="06824EFD" w14:textId="77777777" w:rsidTr="00573CC0">
        <w:tc>
          <w:tcPr>
            <w:tcW w:w="2802" w:type="dxa"/>
            <w:tcBorders>
              <w:right w:val="nil"/>
            </w:tcBorders>
          </w:tcPr>
          <w:p w14:paraId="2B9559D6" w14:textId="77777777" w:rsidR="002756D6" w:rsidRPr="002362DF" w:rsidRDefault="002756D6" w:rsidP="00573CC0">
            <w:pPr>
              <w:pStyle w:val="MessageHeader"/>
            </w:pPr>
            <w:r w:rsidRPr="002362DF">
              <w:t>Identifikators</w:t>
            </w:r>
          </w:p>
        </w:tc>
        <w:tc>
          <w:tcPr>
            <w:tcW w:w="7052" w:type="dxa"/>
            <w:tcBorders>
              <w:left w:val="nil"/>
              <w:bottom w:val="single" w:sz="4" w:space="0" w:color="auto"/>
            </w:tcBorders>
          </w:tcPr>
          <w:p w14:paraId="1BA43B44" w14:textId="71B60E55" w:rsidR="002756D6" w:rsidRPr="002362DF" w:rsidRDefault="002756D6" w:rsidP="00573CC0">
            <w:pPr>
              <w:pStyle w:val="Tablebody"/>
            </w:pPr>
            <w:r w:rsidRPr="002362DF">
              <w:rPr>
                <w:i/>
              </w:rPr>
              <w:t>createFolder</w:t>
            </w:r>
          </w:p>
        </w:tc>
      </w:tr>
      <w:tr w:rsidR="002756D6" w:rsidRPr="002362DF" w14:paraId="45ED4025" w14:textId="77777777" w:rsidTr="00573CC0">
        <w:tc>
          <w:tcPr>
            <w:tcW w:w="2802" w:type="dxa"/>
            <w:tcBorders>
              <w:right w:val="nil"/>
            </w:tcBorders>
          </w:tcPr>
          <w:p w14:paraId="501CE4A0" w14:textId="77777777" w:rsidR="002756D6" w:rsidRPr="002362DF" w:rsidRDefault="002756D6" w:rsidP="00573CC0">
            <w:pPr>
              <w:pStyle w:val="MessageHeader"/>
            </w:pPr>
            <w:r w:rsidRPr="002362DF">
              <w:t>Nosaukums</w:t>
            </w:r>
          </w:p>
        </w:tc>
        <w:tc>
          <w:tcPr>
            <w:tcW w:w="7052" w:type="dxa"/>
            <w:tcBorders>
              <w:left w:val="nil"/>
            </w:tcBorders>
          </w:tcPr>
          <w:p w14:paraId="7F7BA81C" w14:textId="77777777" w:rsidR="002756D6" w:rsidRPr="002362DF" w:rsidRDefault="002756D6" w:rsidP="00573CC0">
            <w:pPr>
              <w:pStyle w:val="Tablebody"/>
            </w:pPr>
            <w:r w:rsidRPr="002362DF">
              <w:t>Izveidot mapi</w:t>
            </w:r>
          </w:p>
        </w:tc>
      </w:tr>
      <w:tr w:rsidR="002756D6" w:rsidRPr="002362DF" w14:paraId="79FE1BD4" w14:textId="77777777" w:rsidTr="00573CC0">
        <w:tc>
          <w:tcPr>
            <w:tcW w:w="9854" w:type="dxa"/>
            <w:gridSpan w:val="2"/>
            <w:tcBorders>
              <w:bottom w:val="nil"/>
            </w:tcBorders>
          </w:tcPr>
          <w:p w14:paraId="39C29C97" w14:textId="77777777" w:rsidR="002756D6" w:rsidRPr="002362DF" w:rsidRDefault="002756D6" w:rsidP="00573CC0">
            <w:pPr>
              <w:pStyle w:val="MessageHeader"/>
            </w:pPr>
            <w:r w:rsidRPr="002362DF">
              <w:t>Ievads</w:t>
            </w:r>
          </w:p>
        </w:tc>
      </w:tr>
      <w:tr w:rsidR="002756D6" w:rsidRPr="002362DF" w14:paraId="24DE7F8C" w14:textId="77777777" w:rsidTr="00573CC0">
        <w:tc>
          <w:tcPr>
            <w:tcW w:w="9854" w:type="dxa"/>
            <w:gridSpan w:val="2"/>
            <w:tcBorders>
              <w:top w:val="nil"/>
            </w:tcBorders>
          </w:tcPr>
          <w:p w14:paraId="247E7F17" w14:textId="77777777" w:rsidR="002756D6" w:rsidRPr="002362DF" w:rsidRDefault="002756D6" w:rsidP="00573CC0">
            <w:pPr>
              <w:pStyle w:val="Tablebody"/>
            </w:pPr>
            <w:r w:rsidRPr="002362DF">
              <w:t>Izveido atbilstošā tipa mapi, ievaddatos noteiktā mapē.</w:t>
            </w:r>
          </w:p>
          <w:p w14:paraId="23DE5E90" w14:textId="19CDE2E2" w:rsidR="002756D6" w:rsidRPr="002362DF" w:rsidRDefault="002756D6" w:rsidP="002756D6">
            <w:pPr>
              <w:pStyle w:val="Tablebody"/>
            </w:pPr>
            <w:r w:rsidRPr="002362DF">
              <w:t xml:space="preserve">Ja nepieciešams izveidot jaunu mapi repozitorija saknes katalogā, tad saknes kataloga identifikatoru var izgūt ar </w:t>
            </w:r>
            <w:r w:rsidRPr="002362DF">
              <w:rPr>
                <w:i/>
              </w:rPr>
              <w:t>getRepositoryInfo</w:t>
            </w:r>
            <w:r w:rsidRPr="002362DF">
              <w:t xml:space="preserve"> palīdzību.</w:t>
            </w:r>
          </w:p>
        </w:tc>
      </w:tr>
      <w:tr w:rsidR="002756D6" w:rsidRPr="002362DF" w14:paraId="726CEA8F" w14:textId="77777777" w:rsidTr="00573CC0">
        <w:tc>
          <w:tcPr>
            <w:tcW w:w="9854" w:type="dxa"/>
            <w:gridSpan w:val="2"/>
            <w:tcBorders>
              <w:bottom w:val="nil"/>
            </w:tcBorders>
          </w:tcPr>
          <w:p w14:paraId="06CFF169" w14:textId="77777777" w:rsidR="002756D6" w:rsidRPr="002362DF" w:rsidRDefault="002756D6" w:rsidP="00573CC0">
            <w:pPr>
              <w:pStyle w:val="MessageHeader"/>
            </w:pPr>
            <w:r w:rsidRPr="002362DF">
              <w:t>Ievaddati</w:t>
            </w:r>
          </w:p>
        </w:tc>
      </w:tr>
      <w:tr w:rsidR="002756D6" w:rsidRPr="002362DF" w14:paraId="43DFEBF4" w14:textId="77777777" w:rsidTr="00573CC0">
        <w:tc>
          <w:tcPr>
            <w:tcW w:w="9854" w:type="dxa"/>
            <w:gridSpan w:val="2"/>
            <w:tcBorders>
              <w:top w:val="nil"/>
            </w:tcBorders>
          </w:tcPr>
          <w:p w14:paraId="693F9923" w14:textId="187C28E6" w:rsidR="002756D6" w:rsidRPr="002362DF" w:rsidRDefault="002756D6" w:rsidP="007F7B13">
            <w:pPr>
              <w:pStyle w:val="TableListBullet"/>
            </w:pPr>
            <w:r w:rsidRPr="006D4478">
              <w:rPr>
                <w:b/>
              </w:rPr>
              <w:t>repositoryId</w:t>
            </w:r>
            <w:r w:rsidRPr="002362DF">
              <w:t xml:space="preserve"> – repozitorija identifikators</w:t>
            </w:r>
            <w:r w:rsidR="000D6CB7" w:rsidRPr="002362DF">
              <w:t xml:space="preserve">: </w:t>
            </w:r>
            <w:r w:rsidRPr="006D4478">
              <w:rPr>
                <w:b/>
              </w:rPr>
              <w:t>URN:IVIS:100266:EDK-0000001</w:t>
            </w:r>
            <w:r w:rsidRPr="002362DF">
              <w:t>;</w:t>
            </w:r>
          </w:p>
          <w:p w14:paraId="47E2C1B6" w14:textId="66191BA8" w:rsidR="002756D6" w:rsidRPr="002362DF" w:rsidRDefault="002756D6" w:rsidP="007F7B13">
            <w:pPr>
              <w:pStyle w:val="TableListBullet"/>
            </w:pPr>
            <w:r w:rsidRPr="002362DF">
              <w:rPr>
                <w:b/>
              </w:rPr>
              <w:t>&lt;properties&gt;</w:t>
            </w:r>
            <w:r w:rsidRPr="002362DF">
              <w:t xml:space="preserve"> </w:t>
            </w:r>
            <w:r w:rsidR="00CA2CCE" w:rsidRPr="002362DF">
              <w:t>–</w:t>
            </w:r>
            <w:r w:rsidRPr="002362DF">
              <w:t xml:space="preserve"> mapes īpašības – obligāts;</w:t>
            </w:r>
          </w:p>
          <w:p w14:paraId="4ACB0227" w14:textId="77777777" w:rsidR="002756D6" w:rsidRPr="002362DF" w:rsidRDefault="002756D6" w:rsidP="007F7B13">
            <w:pPr>
              <w:pStyle w:val="TableListBullet"/>
            </w:pPr>
            <w:r w:rsidRPr="002362DF">
              <w:rPr>
                <w:b/>
              </w:rPr>
              <w:t>folderId</w:t>
            </w:r>
            <w:r w:rsidRPr="002362DF">
              <w:t xml:space="preserve"> – mapes, kurā jāievieto izveidojamā mape, identifikators – obligāts;</w:t>
            </w:r>
          </w:p>
          <w:p w14:paraId="2EE3C377" w14:textId="74C1E806" w:rsidR="002756D6" w:rsidRPr="002362DF" w:rsidRDefault="002756D6" w:rsidP="007F7B13">
            <w:pPr>
              <w:pStyle w:val="TableListBullet"/>
            </w:pPr>
            <w:r w:rsidRPr="006D4478">
              <w:rPr>
                <w:b/>
              </w:rPr>
              <w:t>&lt;policies&gt;</w:t>
            </w:r>
            <w:r w:rsidRPr="002362DF">
              <w:t xml:space="preserve"> – </w:t>
            </w:r>
            <w:r w:rsidR="00E21512">
              <w:t xml:space="preserve">vienmēr </w:t>
            </w:r>
            <w:r w:rsidRPr="006D4478">
              <w:rPr>
                <w:b/>
                <w:i/>
              </w:rPr>
              <w:t>null</w:t>
            </w:r>
            <w:r w:rsidRPr="002362DF">
              <w:t>;</w:t>
            </w:r>
          </w:p>
          <w:p w14:paraId="72CE65D9" w14:textId="6B23DF4F" w:rsidR="002756D6" w:rsidRPr="002362DF" w:rsidRDefault="002756D6" w:rsidP="007F7B13">
            <w:pPr>
              <w:pStyle w:val="TableListBullet"/>
            </w:pPr>
            <w:r w:rsidRPr="006D4478">
              <w:rPr>
                <w:b/>
              </w:rPr>
              <w:t>&lt;addACEs&gt;</w:t>
            </w:r>
            <w:r w:rsidRPr="002362DF">
              <w:t xml:space="preserve"> – </w:t>
            </w:r>
            <w:r w:rsidR="00E21512">
              <w:t xml:space="preserve">vienmēr </w:t>
            </w:r>
            <w:r w:rsidRPr="006D4478">
              <w:rPr>
                <w:b/>
                <w:i/>
              </w:rPr>
              <w:t>null</w:t>
            </w:r>
            <w:r w:rsidRPr="002362DF">
              <w:t>;</w:t>
            </w:r>
          </w:p>
          <w:p w14:paraId="732629D1" w14:textId="1E396B14" w:rsidR="002756D6" w:rsidRDefault="002756D6" w:rsidP="007F7B13">
            <w:pPr>
              <w:pStyle w:val="TableListBullet"/>
            </w:pPr>
            <w:r w:rsidRPr="006D4478">
              <w:rPr>
                <w:b/>
              </w:rPr>
              <w:t>&lt;removeACEs&gt;</w:t>
            </w:r>
            <w:r w:rsidRPr="002362DF">
              <w:t xml:space="preserve"> – </w:t>
            </w:r>
            <w:r w:rsidR="00E21512">
              <w:t xml:space="preserve">vienmēr </w:t>
            </w:r>
            <w:r w:rsidRPr="006D4478">
              <w:rPr>
                <w:b/>
                <w:i/>
              </w:rPr>
              <w:t>null</w:t>
            </w:r>
            <w:r w:rsidR="006D4478">
              <w:t>;</w:t>
            </w:r>
          </w:p>
          <w:p w14:paraId="23769D45" w14:textId="75D95EDB" w:rsidR="006D4478" w:rsidRPr="002362DF" w:rsidRDefault="006D4478" w:rsidP="007F7B13">
            <w:pPr>
              <w:pStyle w:val="TableListBullet"/>
            </w:pPr>
            <w:r w:rsidRPr="006D4478">
              <w:rPr>
                <w:b/>
              </w:rPr>
              <w:t xml:space="preserve">extension </w:t>
            </w:r>
            <w:r>
              <w:t xml:space="preserve">– elements papildus datiem, specifiskai repozitorija vai programmatūras realizācijai. Šajā metodē elementa vērtība un/vai tā struktūra tiek ignorēta: </w:t>
            </w:r>
            <w:r w:rsidR="00FF4FD8" w:rsidRPr="00F64FD3">
              <w:rPr>
                <w:b/>
                <w:i/>
              </w:rPr>
              <w:t>null</w:t>
            </w:r>
            <w:r>
              <w:t>.</w:t>
            </w:r>
          </w:p>
          <w:p w14:paraId="612E2F78" w14:textId="1AC725FA" w:rsidR="002756D6" w:rsidRPr="002362DF" w:rsidRDefault="002756D6" w:rsidP="00CA2CCE">
            <w:pPr>
              <w:pStyle w:val="Pictureposition"/>
            </w:pPr>
            <w:r w:rsidRPr="002362DF">
              <w:rPr>
                <w:noProof/>
                <w:lang w:eastAsia="lv-LV"/>
              </w:rPr>
              <w:drawing>
                <wp:inline distT="0" distB="0" distL="0" distR="0" wp14:anchorId="6508B931" wp14:editId="68F191E9">
                  <wp:extent cx="5534140" cy="5844208"/>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Fold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39245" cy="5849599"/>
                          </a:xfrm>
                          <a:prstGeom prst="rect">
                            <a:avLst/>
                          </a:prstGeom>
                        </pic:spPr>
                      </pic:pic>
                    </a:graphicData>
                  </a:graphic>
                </wp:inline>
              </w:drawing>
            </w:r>
          </w:p>
        </w:tc>
      </w:tr>
      <w:tr w:rsidR="002756D6" w:rsidRPr="002362DF" w14:paraId="16B05D9D" w14:textId="77777777" w:rsidTr="00573CC0">
        <w:tc>
          <w:tcPr>
            <w:tcW w:w="9854" w:type="dxa"/>
            <w:gridSpan w:val="2"/>
            <w:tcBorders>
              <w:bottom w:val="nil"/>
            </w:tcBorders>
          </w:tcPr>
          <w:p w14:paraId="68DA3857" w14:textId="77777777" w:rsidR="002756D6" w:rsidRPr="002362DF" w:rsidRDefault="002756D6" w:rsidP="00573CC0">
            <w:pPr>
              <w:pStyle w:val="MessageHeader"/>
            </w:pPr>
            <w:r w:rsidRPr="002362DF">
              <w:lastRenderedPageBreak/>
              <w:t>Izvaddati</w:t>
            </w:r>
          </w:p>
        </w:tc>
      </w:tr>
      <w:tr w:rsidR="002756D6" w:rsidRPr="002362DF" w14:paraId="2CF4514A" w14:textId="77777777" w:rsidTr="00573CC0">
        <w:tc>
          <w:tcPr>
            <w:tcW w:w="9854" w:type="dxa"/>
            <w:gridSpan w:val="2"/>
            <w:tcBorders>
              <w:top w:val="nil"/>
            </w:tcBorders>
          </w:tcPr>
          <w:p w14:paraId="14D00E82" w14:textId="6C46D6FE" w:rsidR="002756D6" w:rsidRDefault="002756D6" w:rsidP="009F0AA6">
            <w:pPr>
              <w:pStyle w:val="TableListBullet"/>
            </w:pPr>
            <w:r w:rsidRPr="002362DF">
              <w:rPr>
                <w:b/>
              </w:rPr>
              <w:t>objectId</w:t>
            </w:r>
            <w:r w:rsidRPr="002362DF">
              <w:t xml:space="preserve"> – izveidotā obj</w:t>
            </w:r>
            <w:r w:rsidR="00CA2CCE" w:rsidRPr="002362DF">
              <w:t>e</w:t>
            </w:r>
            <w:r w:rsidRPr="002362DF">
              <w:t>kta identifikators</w:t>
            </w:r>
            <w:r w:rsidR="009F0AA6">
              <w:t>;</w:t>
            </w:r>
          </w:p>
          <w:p w14:paraId="2F65D395" w14:textId="77777777" w:rsidR="009F0AA6" w:rsidRPr="002362DF" w:rsidRDefault="009F0AA6" w:rsidP="009F0AA6">
            <w:pPr>
              <w:pStyle w:val="TableListBullet"/>
            </w:pPr>
            <w:r w:rsidRPr="006D4478">
              <w:rPr>
                <w:b/>
              </w:rPr>
              <w:t xml:space="preserve">extension </w:t>
            </w:r>
            <w:r>
              <w:t xml:space="preserve">–vienmēr </w:t>
            </w:r>
            <w:r w:rsidRPr="00F64FD3">
              <w:rPr>
                <w:b/>
                <w:i/>
              </w:rPr>
              <w:t>null</w:t>
            </w:r>
            <w:r>
              <w:t>.</w:t>
            </w:r>
          </w:p>
          <w:p w14:paraId="43910186" w14:textId="0CC94275" w:rsidR="002756D6" w:rsidRPr="002362DF" w:rsidRDefault="002756D6" w:rsidP="00CA2CCE">
            <w:pPr>
              <w:pStyle w:val="Pictureposition"/>
            </w:pPr>
            <w:r w:rsidRPr="002362DF">
              <w:rPr>
                <w:noProof/>
                <w:lang w:eastAsia="lv-LV"/>
              </w:rPr>
              <w:drawing>
                <wp:inline distT="0" distB="0" distL="0" distR="0" wp14:anchorId="200742F2" wp14:editId="519FF97B">
                  <wp:extent cx="5876014" cy="1255314"/>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FolderRespons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91565" cy="1258636"/>
                          </a:xfrm>
                          <a:prstGeom prst="rect">
                            <a:avLst/>
                          </a:prstGeom>
                        </pic:spPr>
                      </pic:pic>
                    </a:graphicData>
                  </a:graphic>
                </wp:inline>
              </w:drawing>
            </w:r>
          </w:p>
        </w:tc>
      </w:tr>
      <w:tr w:rsidR="002756D6" w:rsidRPr="002362DF" w14:paraId="3DB3EE99" w14:textId="77777777" w:rsidTr="00573CC0">
        <w:tc>
          <w:tcPr>
            <w:tcW w:w="9854" w:type="dxa"/>
            <w:gridSpan w:val="2"/>
            <w:tcBorders>
              <w:bottom w:val="nil"/>
            </w:tcBorders>
          </w:tcPr>
          <w:p w14:paraId="62785724" w14:textId="77777777" w:rsidR="002756D6" w:rsidRPr="002362DF" w:rsidRDefault="002756D6" w:rsidP="00573CC0">
            <w:pPr>
              <w:pStyle w:val="MessageHeader"/>
            </w:pPr>
            <w:r w:rsidRPr="002362DF">
              <w:t>Kļūdas</w:t>
            </w:r>
          </w:p>
        </w:tc>
      </w:tr>
      <w:tr w:rsidR="002756D6" w:rsidRPr="002362DF" w14:paraId="212C4F36" w14:textId="77777777" w:rsidTr="00573CC0">
        <w:tc>
          <w:tcPr>
            <w:tcW w:w="9854" w:type="dxa"/>
            <w:gridSpan w:val="2"/>
            <w:tcBorders>
              <w:top w:val="nil"/>
            </w:tcBorders>
          </w:tcPr>
          <w:p w14:paraId="3AD53A5A" w14:textId="10F2BBCF" w:rsidR="002756D6" w:rsidRPr="002362DF" w:rsidRDefault="002756D6" w:rsidP="00573CC0">
            <w:pPr>
              <w:pStyle w:val="Tablebody"/>
              <w:rPr>
                <w:i/>
              </w:rPr>
            </w:pPr>
            <w:r w:rsidRPr="002362DF">
              <w:rPr>
                <w:i/>
              </w:rPr>
              <w:t>permissionDenied, runtime, storage, invalidArgument, objectNotFound, nameConstraintViolation, constraint</w:t>
            </w:r>
          </w:p>
        </w:tc>
      </w:tr>
    </w:tbl>
    <w:p w14:paraId="7F86634F" w14:textId="61F3A3F4" w:rsidR="002756D6" w:rsidRPr="002362DF" w:rsidRDefault="007403A7" w:rsidP="002756D6">
      <w:pPr>
        <w:pStyle w:val="Heading3"/>
      </w:pPr>
      <w:bookmarkStart w:id="112" w:name="_Toc378693653"/>
      <w:r>
        <w:t>Metode „</w:t>
      </w:r>
      <w:r w:rsidR="002756D6" w:rsidRPr="002362DF">
        <w:t>createRelationship</w:t>
      </w:r>
      <w:r>
        <w:t>”</w:t>
      </w:r>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C458AA" w:rsidRPr="002362DF" w14:paraId="79FC8160" w14:textId="77777777" w:rsidTr="00573CC0">
        <w:tc>
          <w:tcPr>
            <w:tcW w:w="2802" w:type="dxa"/>
            <w:tcBorders>
              <w:right w:val="nil"/>
            </w:tcBorders>
          </w:tcPr>
          <w:p w14:paraId="2854B76B" w14:textId="77777777" w:rsidR="00C458AA" w:rsidRPr="002362DF" w:rsidRDefault="00C458AA" w:rsidP="00573CC0">
            <w:pPr>
              <w:pStyle w:val="MessageHeader"/>
            </w:pPr>
            <w:r w:rsidRPr="002362DF">
              <w:t>Identifikators</w:t>
            </w:r>
          </w:p>
        </w:tc>
        <w:tc>
          <w:tcPr>
            <w:tcW w:w="7052" w:type="dxa"/>
            <w:tcBorders>
              <w:left w:val="nil"/>
              <w:bottom w:val="single" w:sz="4" w:space="0" w:color="auto"/>
            </w:tcBorders>
          </w:tcPr>
          <w:p w14:paraId="550D4AD4" w14:textId="7050CFB5" w:rsidR="00C458AA" w:rsidRPr="002362DF" w:rsidRDefault="00C458AA" w:rsidP="00573CC0">
            <w:pPr>
              <w:pStyle w:val="Tablebody"/>
            </w:pPr>
            <w:r w:rsidRPr="002362DF">
              <w:rPr>
                <w:i/>
              </w:rPr>
              <w:t>createRelationship</w:t>
            </w:r>
          </w:p>
        </w:tc>
      </w:tr>
      <w:tr w:rsidR="00C458AA" w:rsidRPr="002362DF" w14:paraId="0C60E92C" w14:textId="77777777" w:rsidTr="00573CC0">
        <w:tc>
          <w:tcPr>
            <w:tcW w:w="2802" w:type="dxa"/>
            <w:tcBorders>
              <w:right w:val="nil"/>
            </w:tcBorders>
          </w:tcPr>
          <w:p w14:paraId="66FC4253" w14:textId="77777777" w:rsidR="00C458AA" w:rsidRPr="002362DF" w:rsidRDefault="00C458AA" w:rsidP="00573CC0">
            <w:pPr>
              <w:pStyle w:val="MessageHeader"/>
            </w:pPr>
            <w:r w:rsidRPr="002362DF">
              <w:t>Nosaukums</w:t>
            </w:r>
          </w:p>
        </w:tc>
        <w:tc>
          <w:tcPr>
            <w:tcW w:w="7052" w:type="dxa"/>
            <w:tcBorders>
              <w:left w:val="nil"/>
            </w:tcBorders>
          </w:tcPr>
          <w:p w14:paraId="76894D21" w14:textId="77777777" w:rsidR="00C458AA" w:rsidRPr="002362DF" w:rsidRDefault="00C458AA" w:rsidP="00573CC0">
            <w:pPr>
              <w:pStyle w:val="Tablebody"/>
            </w:pPr>
            <w:r w:rsidRPr="002362DF">
              <w:t>Izveidot saiti</w:t>
            </w:r>
          </w:p>
        </w:tc>
      </w:tr>
      <w:tr w:rsidR="00C458AA" w:rsidRPr="002362DF" w14:paraId="68B2384C" w14:textId="77777777" w:rsidTr="00573CC0">
        <w:tc>
          <w:tcPr>
            <w:tcW w:w="9854" w:type="dxa"/>
            <w:gridSpan w:val="2"/>
            <w:tcBorders>
              <w:bottom w:val="nil"/>
            </w:tcBorders>
          </w:tcPr>
          <w:p w14:paraId="7CDDEBF6" w14:textId="77777777" w:rsidR="00C458AA" w:rsidRPr="002362DF" w:rsidRDefault="00C458AA" w:rsidP="00573CC0">
            <w:pPr>
              <w:pStyle w:val="MessageHeader"/>
            </w:pPr>
            <w:r w:rsidRPr="002362DF">
              <w:t>Ievads</w:t>
            </w:r>
          </w:p>
        </w:tc>
      </w:tr>
      <w:tr w:rsidR="00C458AA" w:rsidRPr="002362DF" w14:paraId="05DF72AE" w14:textId="77777777" w:rsidTr="00573CC0">
        <w:tc>
          <w:tcPr>
            <w:tcW w:w="9854" w:type="dxa"/>
            <w:gridSpan w:val="2"/>
            <w:tcBorders>
              <w:top w:val="nil"/>
            </w:tcBorders>
          </w:tcPr>
          <w:p w14:paraId="1826A63C" w14:textId="77777777" w:rsidR="00C458AA" w:rsidRPr="002362DF" w:rsidRDefault="00C458AA" w:rsidP="00573CC0">
            <w:pPr>
              <w:pStyle w:val="Tablebody"/>
            </w:pPr>
            <w:r w:rsidRPr="002362DF">
              <w:t>Izveido saiti starp diviem repozitorija objektiem. Saite vienmēr identificē avota objektu un mērķa objektu. Saites pieļaujamo avota tipu un pieļaujamo mērķa tipu nosaka saites tips, kas ir jāsaņem ievaddatos &lt;properties&gt; kolekcijā.</w:t>
            </w:r>
          </w:p>
          <w:p w14:paraId="1DC4117C" w14:textId="77777777" w:rsidR="00C458AA" w:rsidRPr="002362DF" w:rsidRDefault="00C458AA" w:rsidP="00573CC0">
            <w:pPr>
              <w:pStyle w:val="Tablebody"/>
            </w:pPr>
            <w:r w:rsidRPr="002362DF">
              <w:t>Saite vienmēr ir specifiska konkrētām saistīto objektu versijām.</w:t>
            </w:r>
          </w:p>
        </w:tc>
      </w:tr>
      <w:tr w:rsidR="00C458AA" w:rsidRPr="002362DF" w14:paraId="5A92093D" w14:textId="77777777" w:rsidTr="00573CC0">
        <w:tc>
          <w:tcPr>
            <w:tcW w:w="9854" w:type="dxa"/>
            <w:gridSpan w:val="2"/>
            <w:tcBorders>
              <w:bottom w:val="nil"/>
            </w:tcBorders>
          </w:tcPr>
          <w:p w14:paraId="683F2C44" w14:textId="77777777" w:rsidR="00C458AA" w:rsidRPr="002362DF" w:rsidRDefault="00C458AA" w:rsidP="00573CC0">
            <w:pPr>
              <w:pStyle w:val="MessageHeader"/>
            </w:pPr>
            <w:r w:rsidRPr="002362DF">
              <w:t>Ievaddati</w:t>
            </w:r>
          </w:p>
        </w:tc>
      </w:tr>
      <w:tr w:rsidR="00C458AA" w:rsidRPr="002362DF" w14:paraId="5FABDC76" w14:textId="77777777" w:rsidTr="00573CC0">
        <w:tc>
          <w:tcPr>
            <w:tcW w:w="9854" w:type="dxa"/>
            <w:gridSpan w:val="2"/>
            <w:tcBorders>
              <w:top w:val="nil"/>
            </w:tcBorders>
          </w:tcPr>
          <w:p w14:paraId="5BEC3313" w14:textId="65D1A62B" w:rsidR="00C458AA" w:rsidRPr="002362DF" w:rsidRDefault="00C458AA" w:rsidP="007F7B13">
            <w:pPr>
              <w:pStyle w:val="TableListBullet"/>
            </w:pPr>
            <w:r w:rsidRPr="00FF4FD8">
              <w:rPr>
                <w:b/>
              </w:rPr>
              <w:t>repositoryId</w:t>
            </w:r>
            <w:r w:rsidRPr="002362DF">
              <w:t xml:space="preserve"> – repozitorija identifikators</w:t>
            </w:r>
            <w:r w:rsidRPr="00FF4FD8">
              <w:rPr>
                <w:b/>
              </w:rPr>
              <w:t>: URN:IVIS:100266:EDK-0000001</w:t>
            </w:r>
            <w:r w:rsidRPr="002362DF">
              <w:t>;</w:t>
            </w:r>
          </w:p>
          <w:p w14:paraId="32B89FE9" w14:textId="6B4B8B0D" w:rsidR="00C458AA" w:rsidRPr="002362DF" w:rsidRDefault="00C458AA" w:rsidP="007F7B13">
            <w:pPr>
              <w:pStyle w:val="TableListBullet"/>
            </w:pPr>
            <w:r w:rsidRPr="002362DF">
              <w:rPr>
                <w:b/>
              </w:rPr>
              <w:t>&lt;properties&gt;</w:t>
            </w:r>
            <w:r w:rsidRPr="002362DF">
              <w:t xml:space="preserve"> </w:t>
            </w:r>
            <w:r w:rsidR="00CA2CCE" w:rsidRPr="002362DF">
              <w:t>–</w:t>
            </w:r>
            <w:r w:rsidRPr="002362DF">
              <w:t xml:space="preserve"> saites īpašības – obligāts;</w:t>
            </w:r>
          </w:p>
          <w:p w14:paraId="0A054826" w14:textId="3BE66EF5" w:rsidR="00C458AA" w:rsidRPr="002362DF" w:rsidRDefault="00C458AA" w:rsidP="007F7B13">
            <w:pPr>
              <w:pStyle w:val="TableListBullet"/>
            </w:pPr>
            <w:r w:rsidRPr="00FF4FD8">
              <w:rPr>
                <w:b/>
              </w:rPr>
              <w:t>&lt;policies&gt;</w:t>
            </w:r>
            <w:r w:rsidRPr="002362DF">
              <w:t xml:space="preserve"> – </w:t>
            </w:r>
            <w:r w:rsidR="00E21512">
              <w:t xml:space="preserve">vienmēr </w:t>
            </w:r>
            <w:r w:rsidRPr="00FF4FD8">
              <w:rPr>
                <w:b/>
                <w:i/>
              </w:rPr>
              <w:t>null</w:t>
            </w:r>
            <w:r w:rsidRPr="002362DF">
              <w:t>;</w:t>
            </w:r>
          </w:p>
          <w:p w14:paraId="07AD8FE8" w14:textId="118E3430" w:rsidR="00C458AA" w:rsidRPr="002362DF" w:rsidRDefault="00C458AA" w:rsidP="007F7B13">
            <w:pPr>
              <w:pStyle w:val="TableListBullet"/>
            </w:pPr>
            <w:r w:rsidRPr="00FF4FD8">
              <w:rPr>
                <w:b/>
              </w:rPr>
              <w:t>&lt;addACEs&gt;</w:t>
            </w:r>
            <w:r w:rsidRPr="002362DF">
              <w:t xml:space="preserve"> – </w:t>
            </w:r>
            <w:r w:rsidR="00E21512">
              <w:t xml:space="preserve">vienmēr </w:t>
            </w:r>
            <w:r w:rsidRPr="00FF4FD8">
              <w:rPr>
                <w:b/>
                <w:i/>
              </w:rPr>
              <w:t>null</w:t>
            </w:r>
            <w:r w:rsidRPr="002362DF">
              <w:t>;</w:t>
            </w:r>
          </w:p>
          <w:p w14:paraId="7156544A" w14:textId="6A905A97" w:rsidR="00C458AA" w:rsidRDefault="00C458AA" w:rsidP="007F7B13">
            <w:pPr>
              <w:pStyle w:val="TableListBullet"/>
            </w:pPr>
            <w:r w:rsidRPr="00FF4FD8">
              <w:rPr>
                <w:b/>
              </w:rPr>
              <w:t>&lt;removeACEs&gt;</w:t>
            </w:r>
            <w:r w:rsidRPr="002362DF">
              <w:t xml:space="preserve"> – </w:t>
            </w:r>
            <w:r w:rsidR="00E21512">
              <w:t xml:space="preserve">vienmēr </w:t>
            </w:r>
            <w:r w:rsidRPr="00FF4FD8">
              <w:rPr>
                <w:b/>
                <w:i/>
              </w:rPr>
              <w:t>null</w:t>
            </w:r>
            <w:r w:rsidR="00FF4FD8">
              <w:t>;</w:t>
            </w:r>
          </w:p>
          <w:p w14:paraId="36E09BB5" w14:textId="6C2222CB" w:rsidR="00FF4FD8" w:rsidRPr="002362DF" w:rsidRDefault="00FF4FD8" w:rsidP="00FF4FD8">
            <w:pPr>
              <w:pStyle w:val="TableListBullet"/>
            </w:pPr>
            <w:r w:rsidRPr="006D4478">
              <w:rPr>
                <w:b/>
              </w:rPr>
              <w:t xml:space="preserve">extension </w:t>
            </w:r>
            <w:r>
              <w:t xml:space="preserve">– elements papildus datiem, specifiskai repozitorija vai programmatūras realizācijai. Šajā metodē elementa vērtība un/vai tā struktūra tiek ignorēta: </w:t>
            </w:r>
            <w:r w:rsidRPr="00F64FD3">
              <w:rPr>
                <w:b/>
                <w:i/>
              </w:rPr>
              <w:t>null</w:t>
            </w:r>
            <w:r>
              <w:t>.</w:t>
            </w:r>
          </w:p>
          <w:p w14:paraId="0F703B9E" w14:textId="408FD991" w:rsidR="00C458AA" w:rsidRPr="002362DF" w:rsidRDefault="00C458AA" w:rsidP="00CA2CCE">
            <w:pPr>
              <w:pStyle w:val="Pictureposition"/>
            </w:pPr>
            <w:r w:rsidRPr="002362DF">
              <w:rPr>
                <w:noProof/>
                <w:lang w:eastAsia="lv-LV"/>
              </w:rPr>
              <w:lastRenderedPageBreak/>
              <w:drawing>
                <wp:inline distT="0" distB="0" distL="0" distR="0" wp14:anchorId="699A6BB0" wp14:editId="6FDD15CC">
                  <wp:extent cx="5054837" cy="4850295"/>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Relationship.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52878" cy="4848415"/>
                          </a:xfrm>
                          <a:prstGeom prst="rect">
                            <a:avLst/>
                          </a:prstGeom>
                        </pic:spPr>
                      </pic:pic>
                    </a:graphicData>
                  </a:graphic>
                </wp:inline>
              </w:drawing>
            </w:r>
          </w:p>
        </w:tc>
      </w:tr>
      <w:tr w:rsidR="00C458AA" w:rsidRPr="002362DF" w14:paraId="39134A39" w14:textId="77777777" w:rsidTr="00573CC0">
        <w:tc>
          <w:tcPr>
            <w:tcW w:w="9854" w:type="dxa"/>
            <w:gridSpan w:val="2"/>
            <w:tcBorders>
              <w:bottom w:val="nil"/>
            </w:tcBorders>
          </w:tcPr>
          <w:p w14:paraId="5A062701" w14:textId="77777777" w:rsidR="00C458AA" w:rsidRPr="002362DF" w:rsidRDefault="00C458AA" w:rsidP="00573CC0">
            <w:pPr>
              <w:pStyle w:val="MessageHeader"/>
            </w:pPr>
            <w:r w:rsidRPr="002362DF">
              <w:lastRenderedPageBreak/>
              <w:t>Izvaddati</w:t>
            </w:r>
          </w:p>
        </w:tc>
      </w:tr>
      <w:tr w:rsidR="00C458AA" w:rsidRPr="002362DF" w14:paraId="4E93678F" w14:textId="77777777" w:rsidTr="00573CC0">
        <w:tc>
          <w:tcPr>
            <w:tcW w:w="9854" w:type="dxa"/>
            <w:gridSpan w:val="2"/>
            <w:tcBorders>
              <w:top w:val="nil"/>
            </w:tcBorders>
          </w:tcPr>
          <w:p w14:paraId="3EDEEE20" w14:textId="24A184BC" w:rsidR="00C458AA" w:rsidRDefault="00C458AA" w:rsidP="009F0AA6">
            <w:pPr>
              <w:pStyle w:val="TableListBullet"/>
            </w:pPr>
            <w:r w:rsidRPr="002362DF">
              <w:rPr>
                <w:b/>
              </w:rPr>
              <w:t>objectId</w:t>
            </w:r>
            <w:r w:rsidRPr="002362DF">
              <w:t xml:space="preserve"> – izveidotā objekta identifikators</w:t>
            </w:r>
            <w:r w:rsidR="009F0AA6">
              <w:t>;</w:t>
            </w:r>
          </w:p>
          <w:p w14:paraId="320D8C9E" w14:textId="77777777" w:rsidR="009F0AA6" w:rsidRPr="002362DF" w:rsidRDefault="009F0AA6" w:rsidP="009F0AA6">
            <w:pPr>
              <w:pStyle w:val="TableListBullet"/>
            </w:pPr>
            <w:r w:rsidRPr="006D4478">
              <w:rPr>
                <w:b/>
              </w:rPr>
              <w:t xml:space="preserve">extension </w:t>
            </w:r>
            <w:r>
              <w:t xml:space="preserve">–vienmēr </w:t>
            </w:r>
            <w:r w:rsidRPr="00F64FD3">
              <w:rPr>
                <w:b/>
                <w:i/>
              </w:rPr>
              <w:t>null</w:t>
            </w:r>
            <w:r>
              <w:t>.</w:t>
            </w:r>
          </w:p>
          <w:p w14:paraId="7072D45E" w14:textId="004A00CE" w:rsidR="009F0AA6" w:rsidRPr="002362DF" w:rsidRDefault="009F0AA6" w:rsidP="000D6CB7">
            <w:pPr>
              <w:pStyle w:val="Tablebody"/>
            </w:pPr>
          </w:p>
          <w:p w14:paraId="62721B6F" w14:textId="09620AE9" w:rsidR="00C458AA" w:rsidRPr="002362DF" w:rsidRDefault="00C458AA" w:rsidP="00CA2CCE">
            <w:pPr>
              <w:pStyle w:val="Pictureposition"/>
            </w:pPr>
            <w:r w:rsidRPr="002362DF">
              <w:rPr>
                <w:noProof/>
                <w:lang w:eastAsia="lv-LV"/>
              </w:rPr>
              <w:drawing>
                <wp:inline distT="0" distB="0" distL="0" distR="0" wp14:anchorId="1149327D" wp14:editId="40228E79">
                  <wp:extent cx="5891916" cy="120246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RelationshipRespons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95173" cy="1203134"/>
                          </a:xfrm>
                          <a:prstGeom prst="rect">
                            <a:avLst/>
                          </a:prstGeom>
                        </pic:spPr>
                      </pic:pic>
                    </a:graphicData>
                  </a:graphic>
                </wp:inline>
              </w:drawing>
            </w:r>
          </w:p>
        </w:tc>
      </w:tr>
      <w:tr w:rsidR="00C458AA" w:rsidRPr="002362DF" w14:paraId="553D82ED" w14:textId="77777777" w:rsidTr="00573CC0">
        <w:tc>
          <w:tcPr>
            <w:tcW w:w="9854" w:type="dxa"/>
            <w:gridSpan w:val="2"/>
            <w:tcBorders>
              <w:bottom w:val="nil"/>
            </w:tcBorders>
          </w:tcPr>
          <w:p w14:paraId="6F100931" w14:textId="77777777" w:rsidR="00C458AA" w:rsidRPr="002362DF" w:rsidRDefault="00C458AA" w:rsidP="00573CC0">
            <w:pPr>
              <w:pStyle w:val="MessageHeader"/>
            </w:pPr>
            <w:r w:rsidRPr="002362DF">
              <w:t>Kļūdas</w:t>
            </w:r>
          </w:p>
        </w:tc>
      </w:tr>
      <w:tr w:rsidR="00C458AA" w:rsidRPr="002362DF" w14:paraId="01287D95" w14:textId="77777777" w:rsidTr="00573CC0">
        <w:tc>
          <w:tcPr>
            <w:tcW w:w="9854" w:type="dxa"/>
            <w:gridSpan w:val="2"/>
            <w:tcBorders>
              <w:top w:val="nil"/>
            </w:tcBorders>
          </w:tcPr>
          <w:p w14:paraId="33D4AE1E" w14:textId="1F7D2EBA" w:rsidR="00C458AA" w:rsidRPr="002362DF" w:rsidRDefault="00C458AA" w:rsidP="00573CC0">
            <w:pPr>
              <w:pStyle w:val="Tablebody"/>
              <w:rPr>
                <w:i/>
              </w:rPr>
            </w:pPr>
            <w:r w:rsidRPr="002362DF">
              <w:rPr>
                <w:i/>
              </w:rPr>
              <w:t>permissionDenied, runtime, storage, invalidArgument, objectNotFound, constraint</w:t>
            </w:r>
          </w:p>
        </w:tc>
      </w:tr>
    </w:tbl>
    <w:p w14:paraId="59D662E0" w14:textId="0467218F" w:rsidR="00573CC0" w:rsidRPr="002362DF" w:rsidRDefault="007403A7" w:rsidP="00573CC0">
      <w:pPr>
        <w:pStyle w:val="Heading3"/>
      </w:pPr>
      <w:bookmarkStart w:id="113" w:name="_Toc378693654"/>
      <w:r>
        <w:t>Metode „</w:t>
      </w:r>
      <w:r w:rsidR="00573CC0" w:rsidRPr="002362DF">
        <w:t>updateProperties</w:t>
      </w:r>
      <w:r>
        <w:t>”</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573CC0" w:rsidRPr="002362DF" w14:paraId="4055D992" w14:textId="77777777" w:rsidTr="00573CC0">
        <w:tc>
          <w:tcPr>
            <w:tcW w:w="2802" w:type="dxa"/>
            <w:tcBorders>
              <w:right w:val="nil"/>
            </w:tcBorders>
          </w:tcPr>
          <w:p w14:paraId="0173729C" w14:textId="77777777" w:rsidR="00573CC0" w:rsidRPr="002362DF" w:rsidRDefault="00573CC0" w:rsidP="00573CC0">
            <w:pPr>
              <w:pStyle w:val="MessageHeader"/>
            </w:pPr>
            <w:r w:rsidRPr="002362DF">
              <w:t>Identifikators</w:t>
            </w:r>
          </w:p>
        </w:tc>
        <w:tc>
          <w:tcPr>
            <w:tcW w:w="7052" w:type="dxa"/>
            <w:tcBorders>
              <w:left w:val="nil"/>
              <w:bottom w:val="single" w:sz="4" w:space="0" w:color="auto"/>
            </w:tcBorders>
          </w:tcPr>
          <w:p w14:paraId="4500875D" w14:textId="673D4445" w:rsidR="00573CC0" w:rsidRPr="002362DF" w:rsidRDefault="00573CC0" w:rsidP="00573CC0">
            <w:pPr>
              <w:pStyle w:val="Tablebody"/>
            </w:pPr>
            <w:r w:rsidRPr="002362DF">
              <w:rPr>
                <w:i/>
              </w:rPr>
              <w:t>updateProperties</w:t>
            </w:r>
          </w:p>
        </w:tc>
      </w:tr>
      <w:tr w:rsidR="00573CC0" w:rsidRPr="002362DF" w14:paraId="27995962" w14:textId="77777777" w:rsidTr="00573CC0">
        <w:tc>
          <w:tcPr>
            <w:tcW w:w="2802" w:type="dxa"/>
            <w:tcBorders>
              <w:right w:val="nil"/>
            </w:tcBorders>
          </w:tcPr>
          <w:p w14:paraId="388892BA" w14:textId="77777777" w:rsidR="00573CC0" w:rsidRPr="002362DF" w:rsidRDefault="00573CC0" w:rsidP="00573CC0">
            <w:pPr>
              <w:pStyle w:val="MessageHeader"/>
            </w:pPr>
            <w:r w:rsidRPr="002362DF">
              <w:t>Nosaukums</w:t>
            </w:r>
          </w:p>
        </w:tc>
        <w:tc>
          <w:tcPr>
            <w:tcW w:w="7052" w:type="dxa"/>
            <w:tcBorders>
              <w:left w:val="nil"/>
            </w:tcBorders>
          </w:tcPr>
          <w:p w14:paraId="6A71B77E" w14:textId="77777777" w:rsidR="00573CC0" w:rsidRPr="002362DF" w:rsidRDefault="00573CC0" w:rsidP="00573CC0">
            <w:pPr>
              <w:pStyle w:val="Tablebody"/>
            </w:pPr>
            <w:r w:rsidRPr="002362DF">
              <w:t>Izmainīt metadatus</w:t>
            </w:r>
          </w:p>
        </w:tc>
      </w:tr>
      <w:tr w:rsidR="00573CC0" w:rsidRPr="002362DF" w14:paraId="3A354469" w14:textId="77777777" w:rsidTr="00573CC0">
        <w:tc>
          <w:tcPr>
            <w:tcW w:w="9854" w:type="dxa"/>
            <w:gridSpan w:val="2"/>
            <w:tcBorders>
              <w:bottom w:val="nil"/>
            </w:tcBorders>
          </w:tcPr>
          <w:p w14:paraId="4106BAB3" w14:textId="77777777" w:rsidR="00573CC0" w:rsidRPr="002362DF" w:rsidRDefault="00573CC0" w:rsidP="00573CC0">
            <w:pPr>
              <w:pStyle w:val="MessageHeader"/>
            </w:pPr>
            <w:r w:rsidRPr="002362DF">
              <w:t>Ievads</w:t>
            </w:r>
          </w:p>
        </w:tc>
      </w:tr>
      <w:tr w:rsidR="00573CC0" w:rsidRPr="002362DF" w14:paraId="77096B16" w14:textId="77777777" w:rsidTr="00573CC0">
        <w:tc>
          <w:tcPr>
            <w:tcW w:w="9854" w:type="dxa"/>
            <w:gridSpan w:val="2"/>
            <w:tcBorders>
              <w:top w:val="nil"/>
            </w:tcBorders>
          </w:tcPr>
          <w:p w14:paraId="4D118A77" w14:textId="77777777" w:rsidR="00573CC0" w:rsidRDefault="00573CC0" w:rsidP="00573CC0">
            <w:pPr>
              <w:pStyle w:val="Tablebody"/>
            </w:pPr>
            <w:r w:rsidRPr="002362DF">
              <w:t xml:space="preserve">Izmaina repozitorija objekta īpašības, un tikai tās, kas ir noteiktas ievaddatos. Īpašību izmaiņa neizraisa </w:t>
            </w:r>
            <w:r w:rsidRPr="002362DF">
              <w:lastRenderedPageBreak/>
              <w:t>jaunas objekta versijas izveidi. Īpašības var mainīt tikai pēdējai versijai.</w:t>
            </w:r>
          </w:p>
          <w:p w14:paraId="288E52C0" w14:textId="02A4AB41" w:rsidR="005A06EC" w:rsidRPr="002362DF" w:rsidRDefault="005A06EC" w:rsidP="00CF1245">
            <w:pPr>
              <w:pStyle w:val="Tablebody"/>
            </w:pPr>
            <w:r>
              <w:t>Lai nodrošinātos pret iespēju, ka izmainītas tiek vērtības, kas ir mainījušās laika posmā kopš pēdējās to nolasīšanas brīža, ir nepieciešams kā ievadparametru nodot objekta izmaiņu talonu, kas paņemts pēdējo reizi nolasot objekta īpašības. Gadījumā, ja būs notikušas neparedzētas objekta izmaiņas, talons nebūs derīgs, un metodes izpilde tiks pārtraukta ar kļūdu „</w:t>
            </w:r>
            <w:r w:rsidRPr="002362DF">
              <w:rPr>
                <w:i/>
              </w:rPr>
              <w:t>updateConflict</w:t>
            </w:r>
            <w:r>
              <w:t>”. Veiksmīgas izpildes rezultātā tiks atgriezts jauns izmaiņu talons.</w:t>
            </w:r>
          </w:p>
        </w:tc>
      </w:tr>
      <w:tr w:rsidR="00573CC0" w:rsidRPr="002362DF" w14:paraId="17563566" w14:textId="77777777" w:rsidTr="00573CC0">
        <w:tc>
          <w:tcPr>
            <w:tcW w:w="9854" w:type="dxa"/>
            <w:gridSpan w:val="2"/>
            <w:tcBorders>
              <w:bottom w:val="nil"/>
            </w:tcBorders>
          </w:tcPr>
          <w:p w14:paraId="3F5E14F1" w14:textId="77777777" w:rsidR="00573CC0" w:rsidRPr="002362DF" w:rsidRDefault="00573CC0" w:rsidP="00573CC0">
            <w:pPr>
              <w:pStyle w:val="MessageHeader"/>
            </w:pPr>
            <w:r w:rsidRPr="002362DF">
              <w:lastRenderedPageBreak/>
              <w:t>Ievaddati</w:t>
            </w:r>
          </w:p>
        </w:tc>
      </w:tr>
      <w:tr w:rsidR="00573CC0" w:rsidRPr="002362DF" w14:paraId="6DD17811" w14:textId="77777777" w:rsidTr="00573CC0">
        <w:tc>
          <w:tcPr>
            <w:tcW w:w="9854" w:type="dxa"/>
            <w:gridSpan w:val="2"/>
            <w:tcBorders>
              <w:top w:val="nil"/>
            </w:tcBorders>
          </w:tcPr>
          <w:p w14:paraId="1FFCEB24" w14:textId="1C4E76AD" w:rsidR="00573CC0" w:rsidRPr="002362DF" w:rsidRDefault="00573CC0" w:rsidP="007F7B13">
            <w:pPr>
              <w:pStyle w:val="TableListBullet"/>
            </w:pPr>
            <w:r w:rsidRPr="00FF4FD8">
              <w:rPr>
                <w:b/>
              </w:rPr>
              <w:t>repositoryId</w:t>
            </w:r>
            <w:r w:rsidRPr="002362DF">
              <w:t xml:space="preserve"> – repozitorija identifikators: </w:t>
            </w:r>
            <w:r w:rsidRPr="00FF4FD8">
              <w:rPr>
                <w:b/>
              </w:rPr>
              <w:t>URN:IVIS:100266:EDK-0000001</w:t>
            </w:r>
            <w:r w:rsidRPr="002362DF">
              <w:t>;</w:t>
            </w:r>
          </w:p>
          <w:p w14:paraId="44D57455" w14:textId="7F614844" w:rsidR="00573CC0" w:rsidRPr="002362DF" w:rsidRDefault="00573CC0" w:rsidP="007F7B13">
            <w:pPr>
              <w:pStyle w:val="TableListBullet"/>
            </w:pPr>
            <w:r w:rsidRPr="002362DF">
              <w:rPr>
                <w:b/>
              </w:rPr>
              <w:t>objectId</w:t>
            </w:r>
            <w:r w:rsidRPr="002362DF">
              <w:t xml:space="preserve"> – objekta identifikators, kam jāizmaina īpašību vērtības – obligāts;</w:t>
            </w:r>
          </w:p>
          <w:p w14:paraId="3BA6C707" w14:textId="45C55197" w:rsidR="00573CC0" w:rsidRPr="002362DF" w:rsidRDefault="00573CC0" w:rsidP="007F7B13">
            <w:pPr>
              <w:pStyle w:val="TableListBullet"/>
            </w:pPr>
            <w:r w:rsidRPr="002362DF">
              <w:rPr>
                <w:b/>
              </w:rPr>
              <w:t>&lt;properties&gt;</w:t>
            </w:r>
            <w:r w:rsidRPr="002362DF">
              <w:t xml:space="preserve"> </w:t>
            </w:r>
            <w:r w:rsidR="00CA2CCE" w:rsidRPr="002362DF">
              <w:t>–</w:t>
            </w:r>
            <w:r w:rsidRPr="002362DF">
              <w:t xml:space="preserve"> objekta īpašības, kuru vērtības ir jāmaina – obligāts;</w:t>
            </w:r>
          </w:p>
          <w:p w14:paraId="4D9305B3" w14:textId="307329A6" w:rsidR="00573CC0" w:rsidRDefault="00573CC0" w:rsidP="007F7B13">
            <w:pPr>
              <w:pStyle w:val="TableListBullet"/>
            </w:pPr>
            <w:r w:rsidRPr="002362DF">
              <w:rPr>
                <w:b/>
              </w:rPr>
              <w:t xml:space="preserve">changeToken </w:t>
            </w:r>
            <w:r w:rsidRPr="002362DF">
              <w:t xml:space="preserve">– </w:t>
            </w:r>
            <w:r w:rsidR="00FF4FD8">
              <w:t>izmaināmā objekta izmaiņu talons –obligāts.</w:t>
            </w:r>
          </w:p>
          <w:p w14:paraId="5540FB8D" w14:textId="308A5326" w:rsidR="00FF4FD8" w:rsidRPr="002362DF" w:rsidRDefault="00FF4FD8" w:rsidP="00FF4FD8">
            <w:pPr>
              <w:pStyle w:val="TableListBullet"/>
            </w:pPr>
            <w:r w:rsidRPr="006D4478">
              <w:rPr>
                <w:b/>
              </w:rPr>
              <w:t xml:space="preserve">extension </w:t>
            </w:r>
            <w:r>
              <w:t xml:space="preserve">– elements papildus datiem, specifiskai repozitorija vai programmatūras realizācijai. Šajā metodē elementa vērtība un/vai tā struktūra tiek ignorēta: </w:t>
            </w:r>
            <w:r w:rsidRPr="00F64FD3">
              <w:rPr>
                <w:b/>
                <w:i/>
              </w:rPr>
              <w:t>null</w:t>
            </w:r>
            <w:r>
              <w:t>.</w:t>
            </w:r>
          </w:p>
          <w:p w14:paraId="4BDCB9D2" w14:textId="0F3B35AC" w:rsidR="00573CC0" w:rsidRPr="002362DF" w:rsidRDefault="00573CC0" w:rsidP="00CA2CCE">
            <w:pPr>
              <w:pStyle w:val="Pictureposition"/>
            </w:pPr>
            <w:r w:rsidRPr="002362DF">
              <w:rPr>
                <w:noProof/>
                <w:lang w:eastAsia="lv-LV"/>
              </w:rPr>
              <w:drawing>
                <wp:inline distT="0" distB="0" distL="0" distR="0" wp14:anchorId="6D86CAFE" wp14:editId="24A61363">
                  <wp:extent cx="5026249" cy="4476584"/>
                  <wp:effectExtent l="0" t="0" r="317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updateProperties.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1712" cy="4481449"/>
                          </a:xfrm>
                          <a:prstGeom prst="rect">
                            <a:avLst/>
                          </a:prstGeom>
                        </pic:spPr>
                      </pic:pic>
                    </a:graphicData>
                  </a:graphic>
                </wp:inline>
              </w:drawing>
            </w:r>
          </w:p>
        </w:tc>
      </w:tr>
      <w:tr w:rsidR="00573CC0" w:rsidRPr="002362DF" w14:paraId="284E4C09" w14:textId="77777777" w:rsidTr="00573CC0">
        <w:tc>
          <w:tcPr>
            <w:tcW w:w="9854" w:type="dxa"/>
            <w:gridSpan w:val="2"/>
            <w:tcBorders>
              <w:bottom w:val="nil"/>
            </w:tcBorders>
          </w:tcPr>
          <w:p w14:paraId="0965FAAC" w14:textId="77777777" w:rsidR="00573CC0" w:rsidRPr="002362DF" w:rsidRDefault="00573CC0" w:rsidP="00573CC0">
            <w:pPr>
              <w:pStyle w:val="MessageHeader"/>
            </w:pPr>
            <w:r w:rsidRPr="002362DF">
              <w:t>Izvaddati</w:t>
            </w:r>
          </w:p>
        </w:tc>
      </w:tr>
      <w:tr w:rsidR="00573CC0" w:rsidRPr="002362DF" w14:paraId="721B379B" w14:textId="77777777" w:rsidTr="00573CC0">
        <w:tc>
          <w:tcPr>
            <w:tcW w:w="9854" w:type="dxa"/>
            <w:gridSpan w:val="2"/>
            <w:tcBorders>
              <w:top w:val="nil"/>
            </w:tcBorders>
          </w:tcPr>
          <w:p w14:paraId="5C3AD30F" w14:textId="4A2FAEEC" w:rsidR="00573CC0" w:rsidRPr="002362DF" w:rsidRDefault="00573CC0" w:rsidP="007F7B13">
            <w:pPr>
              <w:pStyle w:val="TableListBullet"/>
            </w:pPr>
            <w:r w:rsidRPr="002362DF">
              <w:rPr>
                <w:b/>
              </w:rPr>
              <w:t>objectId</w:t>
            </w:r>
            <w:r w:rsidRPr="002362DF">
              <w:t xml:space="preserve"> – izmainītā objekta identifikators;</w:t>
            </w:r>
          </w:p>
          <w:p w14:paraId="57BFD664" w14:textId="4CD86290" w:rsidR="00573CC0" w:rsidRDefault="00573CC0" w:rsidP="00683757">
            <w:pPr>
              <w:pStyle w:val="TableListBullet"/>
            </w:pPr>
            <w:r w:rsidRPr="002362DF">
              <w:rPr>
                <w:b/>
              </w:rPr>
              <w:t xml:space="preserve">changeToken </w:t>
            </w:r>
            <w:r w:rsidRPr="002362DF">
              <w:t xml:space="preserve">– </w:t>
            </w:r>
            <w:r w:rsidR="00683757" w:rsidRPr="00683757">
              <w:t>izmain</w:t>
            </w:r>
            <w:r w:rsidR="00683757">
              <w:t>īt</w:t>
            </w:r>
            <w:r w:rsidR="00683757" w:rsidRPr="00683757">
              <w:t>ā objekta izmaiņu talons</w:t>
            </w:r>
            <w:r w:rsidR="009F0AA6">
              <w:t>;</w:t>
            </w:r>
          </w:p>
          <w:p w14:paraId="22566CFA" w14:textId="77777777" w:rsidR="009F0AA6" w:rsidRPr="002362DF" w:rsidRDefault="009F0AA6" w:rsidP="009F0AA6">
            <w:pPr>
              <w:pStyle w:val="TableListBullet"/>
            </w:pPr>
            <w:r w:rsidRPr="006D4478">
              <w:rPr>
                <w:b/>
              </w:rPr>
              <w:t xml:space="preserve">extension </w:t>
            </w:r>
            <w:r>
              <w:t xml:space="preserve">–vienmēr </w:t>
            </w:r>
            <w:r w:rsidRPr="00F64FD3">
              <w:rPr>
                <w:b/>
                <w:i/>
              </w:rPr>
              <w:t>null</w:t>
            </w:r>
            <w:r>
              <w:t>.</w:t>
            </w:r>
          </w:p>
          <w:p w14:paraId="323338EA" w14:textId="7590A267" w:rsidR="00573CC0" w:rsidRPr="002362DF" w:rsidRDefault="00573CC0" w:rsidP="00CA2CCE">
            <w:pPr>
              <w:pStyle w:val="Pictureposition"/>
            </w:pPr>
            <w:r w:rsidRPr="002362DF">
              <w:rPr>
                <w:noProof/>
                <w:lang w:eastAsia="lv-LV"/>
              </w:rPr>
              <w:drawing>
                <wp:inline distT="0" distB="0" distL="0" distR="0" wp14:anchorId="48B32EB9" wp14:editId="31725A10">
                  <wp:extent cx="5503045" cy="1381186"/>
                  <wp:effectExtent l="0" t="0" r="254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updatePropertiesRespons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15069" cy="1384204"/>
                          </a:xfrm>
                          <a:prstGeom prst="rect">
                            <a:avLst/>
                          </a:prstGeom>
                        </pic:spPr>
                      </pic:pic>
                    </a:graphicData>
                  </a:graphic>
                </wp:inline>
              </w:drawing>
            </w:r>
          </w:p>
        </w:tc>
      </w:tr>
      <w:tr w:rsidR="00573CC0" w:rsidRPr="002362DF" w14:paraId="70546462" w14:textId="77777777" w:rsidTr="00573CC0">
        <w:tc>
          <w:tcPr>
            <w:tcW w:w="9854" w:type="dxa"/>
            <w:gridSpan w:val="2"/>
            <w:tcBorders>
              <w:bottom w:val="nil"/>
            </w:tcBorders>
          </w:tcPr>
          <w:p w14:paraId="4F89B0E7" w14:textId="77777777" w:rsidR="00573CC0" w:rsidRPr="002362DF" w:rsidRDefault="00573CC0" w:rsidP="00573CC0">
            <w:pPr>
              <w:pStyle w:val="MessageHeader"/>
            </w:pPr>
            <w:r w:rsidRPr="002362DF">
              <w:lastRenderedPageBreak/>
              <w:t>Kļūdas</w:t>
            </w:r>
          </w:p>
        </w:tc>
      </w:tr>
      <w:tr w:rsidR="00573CC0" w:rsidRPr="002362DF" w14:paraId="2BC96D7B" w14:textId="77777777" w:rsidTr="00573CC0">
        <w:tc>
          <w:tcPr>
            <w:tcW w:w="9854" w:type="dxa"/>
            <w:gridSpan w:val="2"/>
            <w:tcBorders>
              <w:top w:val="nil"/>
            </w:tcBorders>
          </w:tcPr>
          <w:p w14:paraId="709C006E" w14:textId="6D0180C8" w:rsidR="00573CC0" w:rsidRPr="002362DF" w:rsidRDefault="00573CC0" w:rsidP="00573CC0">
            <w:pPr>
              <w:pStyle w:val="Tablebody"/>
              <w:rPr>
                <w:i/>
              </w:rPr>
            </w:pPr>
            <w:r w:rsidRPr="002362DF">
              <w:rPr>
                <w:i/>
              </w:rPr>
              <w:t>permissionDenied, runtime, storage, invalidArgument, objectNotFound, nameConstraintViolation, constraint, versioning, updateConflict</w:t>
            </w:r>
          </w:p>
        </w:tc>
      </w:tr>
    </w:tbl>
    <w:p w14:paraId="49CEDAB0" w14:textId="769690E3" w:rsidR="00573CC0" w:rsidRPr="002362DF" w:rsidRDefault="007403A7" w:rsidP="00573CC0">
      <w:pPr>
        <w:pStyle w:val="Heading3"/>
      </w:pPr>
      <w:bookmarkStart w:id="114" w:name="_Toc378693655"/>
      <w:r>
        <w:t>Metode „</w:t>
      </w:r>
      <w:r w:rsidR="00573CC0" w:rsidRPr="002362DF">
        <w:t>moveObject</w:t>
      </w:r>
      <w:r>
        <w:t>”</w:t>
      </w:r>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573CC0" w:rsidRPr="002362DF" w14:paraId="23B19453" w14:textId="77777777" w:rsidTr="00A64B1B">
        <w:tc>
          <w:tcPr>
            <w:tcW w:w="2802" w:type="dxa"/>
            <w:tcBorders>
              <w:right w:val="nil"/>
            </w:tcBorders>
          </w:tcPr>
          <w:p w14:paraId="73698DE0" w14:textId="77777777" w:rsidR="00573CC0" w:rsidRPr="002362DF" w:rsidRDefault="00573CC0" w:rsidP="00573CC0">
            <w:pPr>
              <w:pStyle w:val="MessageHeader"/>
            </w:pPr>
            <w:r w:rsidRPr="002362DF">
              <w:t>Identifikators</w:t>
            </w:r>
          </w:p>
        </w:tc>
        <w:tc>
          <w:tcPr>
            <w:tcW w:w="7052" w:type="dxa"/>
            <w:tcBorders>
              <w:left w:val="nil"/>
              <w:bottom w:val="single" w:sz="4" w:space="0" w:color="auto"/>
            </w:tcBorders>
          </w:tcPr>
          <w:p w14:paraId="3374D239" w14:textId="3470EC19" w:rsidR="00573CC0" w:rsidRPr="002362DF" w:rsidRDefault="00573CC0" w:rsidP="00573CC0">
            <w:pPr>
              <w:pStyle w:val="Tablebody"/>
            </w:pPr>
            <w:r w:rsidRPr="002362DF">
              <w:rPr>
                <w:i/>
              </w:rPr>
              <w:t>moveObject</w:t>
            </w:r>
          </w:p>
        </w:tc>
      </w:tr>
      <w:tr w:rsidR="00573CC0" w:rsidRPr="002362DF" w14:paraId="44115D71" w14:textId="77777777" w:rsidTr="00A64B1B">
        <w:tc>
          <w:tcPr>
            <w:tcW w:w="2802" w:type="dxa"/>
            <w:tcBorders>
              <w:right w:val="nil"/>
            </w:tcBorders>
          </w:tcPr>
          <w:p w14:paraId="6E93EFCB" w14:textId="77777777" w:rsidR="00573CC0" w:rsidRPr="002362DF" w:rsidRDefault="00573CC0" w:rsidP="00573CC0">
            <w:pPr>
              <w:pStyle w:val="MessageHeader"/>
            </w:pPr>
            <w:r w:rsidRPr="002362DF">
              <w:t>Nosaukums</w:t>
            </w:r>
          </w:p>
        </w:tc>
        <w:tc>
          <w:tcPr>
            <w:tcW w:w="7052" w:type="dxa"/>
            <w:tcBorders>
              <w:left w:val="nil"/>
            </w:tcBorders>
          </w:tcPr>
          <w:p w14:paraId="3C632F10" w14:textId="77777777" w:rsidR="00573CC0" w:rsidRPr="002362DF" w:rsidRDefault="00573CC0" w:rsidP="00573CC0">
            <w:pPr>
              <w:pStyle w:val="Tablebody"/>
            </w:pPr>
            <w:r w:rsidRPr="002362DF">
              <w:t>Pārvietot objektu</w:t>
            </w:r>
          </w:p>
        </w:tc>
      </w:tr>
      <w:tr w:rsidR="00573CC0" w:rsidRPr="002362DF" w14:paraId="06A84D41" w14:textId="77777777" w:rsidTr="00A64B1B">
        <w:tc>
          <w:tcPr>
            <w:tcW w:w="9854" w:type="dxa"/>
            <w:gridSpan w:val="2"/>
            <w:tcBorders>
              <w:bottom w:val="nil"/>
            </w:tcBorders>
          </w:tcPr>
          <w:p w14:paraId="693A8FB7" w14:textId="77777777" w:rsidR="00573CC0" w:rsidRPr="002362DF" w:rsidRDefault="00573CC0" w:rsidP="00573CC0">
            <w:pPr>
              <w:pStyle w:val="MessageHeader"/>
            </w:pPr>
            <w:r w:rsidRPr="002362DF">
              <w:t>Ievads</w:t>
            </w:r>
          </w:p>
        </w:tc>
      </w:tr>
      <w:tr w:rsidR="00573CC0" w:rsidRPr="002362DF" w14:paraId="681FC023" w14:textId="77777777" w:rsidTr="00A64B1B">
        <w:tc>
          <w:tcPr>
            <w:tcW w:w="9854" w:type="dxa"/>
            <w:gridSpan w:val="2"/>
            <w:tcBorders>
              <w:top w:val="nil"/>
            </w:tcBorders>
          </w:tcPr>
          <w:p w14:paraId="01A86E10" w14:textId="77777777" w:rsidR="00573CC0" w:rsidRPr="002362DF" w:rsidRDefault="00573CC0" w:rsidP="00573CC0">
            <w:pPr>
              <w:pStyle w:val="Tablebody"/>
            </w:pPr>
            <w:r w:rsidRPr="002362DF">
              <w:t xml:space="preserve">Pārvieto objektu no vienas mapes uz citu. Pārvietot var tikai tādus objektus, kura tipam atribūta </w:t>
            </w:r>
            <w:r w:rsidRPr="002362DF">
              <w:rPr>
                <w:i/>
              </w:rPr>
              <w:t>fileable</w:t>
            </w:r>
            <w:r w:rsidRPr="002362DF">
              <w:t xml:space="preserve"> vērtība ir </w:t>
            </w:r>
            <w:r w:rsidRPr="002362DF">
              <w:rPr>
                <w:i/>
              </w:rPr>
              <w:t>true</w:t>
            </w:r>
            <w:r w:rsidRPr="002362DF">
              <w:t>.</w:t>
            </w:r>
          </w:p>
          <w:p w14:paraId="35931F2D" w14:textId="77777777" w:rsidR="00573CC0" w:rsidRPr="002362DF" w:rsidRDefault="00573CC0" w:rsidP="00573CC0">
            <w:pPr>
              <w:pStyle w:val="Tablebody"/>
            </w:pPr>
            <w:r w:rsidRPr="002362DF">
              <w:t>Dokumentiem prasības izpilde neietekmē atrašanos citās mapēs. Pārvietot var atsevišķu dokumenta versiju.</w:t>
            </w:r>
          </w:p>
        </w:tc>
      </w:tr>
      <w:tr w:rsidR="00573CC0" w:rsidRPr="002362DF" w14:paraId="14E68F3F" w14:textId="77777777" w:rsidTr="00A64B1B">
        <w:tc>
          <w:tcPr>
            <w:tcW w:w="9854" w:type="dxa"/>
            <w:gridSpan w:val="2"/>
            <w:tcBorders>
              <w:bottom w:val="nil"/>
            </w:tcBorders>
          </w:tcPr>
          <w:p w14:paraId="251AEC43" w14:textId="77777777" w:rsidR="00573CC0" w:rsidRPr="002362DF" w:rsidRDefault="00573CC0" w:rsidP="00573CC0">
            <w:pPr>
              <w:pStyle w:val="MessageHeader"/>
            </w:pPr>
            <w:r w:rsidRPr="002362DF">
              <w:t>Ievaddati</w:t>
            </w:r>
          </w:p>
        </w:tc>
      </w:tr>
      <w:tr w:rsidR="00573CC0" w:rsidRPr="002362DF" w14:paraId="535EBA08" w14:textId="77777777" w:rsidTr="00A64B1B">
        <w:tc>
          <w:tcPr>
            <w:tcW w:w="9854" w:type="dxa"/>
            <w:gridSpan w:val="2"/>
            <w:tcBorders>
              <w:top w:val="nil"/>
            </w:tcBorders>
          </w:tcPr>
          <w:p w14:paraId="1152CBB4" w14:textId="74D2648E" w:rsidR="00573CC0" w:rsidRPr="002362DF" w:rsidRDefault="00573CC0" w:rsidP="007F7B13">
            <w:pPr>
              <w:pStyle w:val="TableListBullet"/>
            </w:pPr>
            <w:r w:rsidRPr="00683757">
              <w:rPr>
                <w:b/>
              </w:rPr>
              <w:t>repositoryId</w:t>
            </w:r>
            <w:r w:rsidRPr="002362DF">
              <w:t xml:space="preserve"> – repozitorija identifikators: </w:t>
            </w:r>
            <w:r w:rsidRPr="00683757">
              <w:rPr>
                <w:b/>
              </w:rPr>
              <w:t>URN:IVIS:100266:EDK-0000001</w:t>
            </w:r>
            <w:r w:rsidRPr="002362DF">
              <w:t>;</w:t>
            </w:r>
          </w:p>
          <w:p w14:paraId="305D7EC0" w14:textId="77777777" w:rsidR="00573CC0" w:rsidRPr="002362DF" w:rsidRDefault="00573CC0" w:rsidP="007F7B13">
            <w:pPr>
              <w:pStyle w:val="TableListBullet"/>
            </w:pPr>
            <w:r w:rsidRPr="002362DF">
              <w:rPr>
                <w:b/>
              </w:rPr>
              <w:t>objectId</w:t>
            </w:r>
            <w:r w:rsidRPr="002362DF">
              <w:t xml:space="preserve"> – objekta identifikators, kam jāizgūst datnes saturs – obligāts;</w:t>
            </w:r>
          </w:p>
          <w:p w14:paraId="0DD454BC" w14:textId="77777777" w:rsidR="00573CC0" w:rsidRPr="002362DF" w:rsidRDefault="00573CC0" w:rsidP="007F7B13">
            <w:pPr>
              <w:pStyle w:val="TableListBullet"/>
            </w:pPr>
            <w:r w:rsidRPr="002362DF">
              <w:rPr>
                <w:b/>
              </w:rPr>
              <w:t>targetFolderId</w:t>
            </w:r>
            <w:r w:rsidRPr="002362DF">
              <w:t xml:space="preserve"> – mapes, uz kuru jāpārvieto objekts, identifikators – obligāts;</w:t>
            </w:r>
          </w:p>
          <w:p w14:paraId="1B8E9042" w14:textId="464E6456" w:rsidR="00573CC0" w:rsidRDefault="00573CC0" w:rsidP="007F7B13">
            <w:pPr>
              <w:pStyle w:val="TableListBullet"/>
            </w:pPr>
            <w:r w:rsidRPr="002362DF">
              <w:rPr>
                <w:b/>
              </w:rPr>
              <w:t>sourceFolderId</w:t>
            </w:r>
            <w:r w:rsidRPr="002362DF">
              <w:t xml:space="preserve"> – mapes, no kuras ir jāpārvieto obj</w:t>
            </w:r>
            <w:r w:rsidR="00C07321">
              <w:t>ekts, identifikators – obligāts;</w:t>
            </w:r>
          </w:p>
          <w:p w14:paraId="486C10EE" w14:textId="0E30FF70" w:rsidR="00C07321" w:rsidRPr="002362DF" w:rsidRDefault="00683757" w:rsidP="007F7B13">
            <w:pPr>
              <w:pStyle w:val="TableListBullet"/>
            </w:pPr>
            <w:r w:rsidRPr="00683757">
              <w:rPr>
                <w:b/>
              </w:rPr>
              <w:t xml:space="preserve">extension </w:t>
            </w:r>
            <w:r>
              <w:t xml:space="preserve">– elements papildus datiem, specifiskai repozitorija vai programmatūras realizācijai. Šajā metodē elementa vērtība un/vai tā struktūra tiek ignorēta: </w:t>
            </w:r>
            <w:r w:rsidRPr="00F64FD3">
              <w:rPr>
                <w:b/>
                <w:i/>
              </w:rPr>
              <w:t>null</w:t>
            </w:r>
            <w:r>
              <w:t>.</w:t>
            </w:r>
          </w:p>
          <w:p w14:paraId="25C360A1" w14:textId="4740E5CE" w:rsidR="00A64B1B" w:rsidRPr="002362DF" w:rsidRDefault="00A64B1B" w:rsidP="00CA2CCE">
            <w:pPr>
              <w:pStyle w:val="Pictureposition"/>
            </w:pPr>
            <w:r w:rsidRPr="002362DF">
              <w:rPr>
                <w:noProof/>
                <w:lang w:eastAsia="lv-LV"/>
              </w:rPr>
              <w:drawing>
                <wp:inline distT="0" distB="0" distL="0" distR="0" wp14:anchorId="1FBCE1A9" wp14:editId="566D95B5">
                  <wp:extent cx="4838226" cy="1876508"/>
                  <wp:effectExtent l="0" t="0" r="63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moveObject.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47578" cy="1880135"/>
                          </a:xfrm>
                          <a:prstGeom prst="rect">
                            <a:avLst/>
                          </a:prstGeom>
                        </pic:spPr>
                      </pic:pic>
                    </a:graphicData>
                  </a:graphic>
                </wp:inline>
              </w:drawing>
            </w:r>
          </w:p>
        </w:tc>
      </w:tr>
      <w:tr w:rsidR="00573CC0" w:rsidRPr="002362DF" w14:paraId="0627A0DF" w14:textId="77777777" w:rsidTr="00A64B1B">
        <w:tc>
          <w:tcPr>
            <w:tcW w:w="9854" w:type="dxa"/>
            <w:gridSpan w:val="2"/>
            <w:tcBorders>
              <w:bottom w:val="nil"/>
            </w:tcBorders>
          </w:tcPr>
          <w:p w14:paraId="42670B41" w14:textId="77777777" w:rsidR="00573CC0" w:rsidRPr="002362DF" w:rsidRDefault="00573CC0" w:rsidP="00573CC0">
            <w:pPr>
              <w:pStyle w:val="MessageHeader"/>
            </w:pPr>
            <w:r w:rsidRPr="002362DF">
              <w:t>Izvaddati</w:t>
            </w:r>
          </w:p>
        </w:tc>
      </w:tr>
      <w:tr w:rsidR="00A64B1B" w:rsidRPr="002362DF" w14:paraId="0BBF4E59" w14:textId="77777777" w:rsidTr="00A64B1B">
        <w:tc>
          <w:tcPr>
            <w:tcW w:w="9854" w:type="dxa"/>
            <w:gridSpan w:val="2"/>
            <w:tcBorders>
              <w:top w:val="nil"/>
            </w:tcBorders>
          </w:tcPr>
          <w:p w14:paraId="621BFB64" w14:textId="689F731B" w:rsidR="00A64B1B" w:rsidRDefault="00A64B1B" w:rsidP="009F0AA6">
            <w:pPr>
              <w:pStyle w:val="TableListBullet"/>
            </w:pPr>
            <w:r w:rsidRPr="002362DF">
              <w:rPr>
                <w:b/>
              </w:rPr>
              <w:t>objectId</w:t>
            </w:r>
            <w:r w:rsidRPr="002362DF">
              <w:t xml:space="preserve"> – pārvietotā objekta identifikators</w:t>
            </w:r>
            <w:r w:rsidR="009F0AA6">
              <w:t>;</w:t>
            </w:r>
          </w:p>
          <w:p w14:paraId="7DD32DC1" w14:textId="77777777" w:rsidR="009F0AA6" w:rsidRPr="002362DF" w:rsidRDefault="009F0AA6" w:rsidP="009F0AA6">
            <w:pPr>
              <w:pStyle w:val="TableListBullet"/>
            </w:pPr>
            <w:r w:rsidRPr="006D4478">
              <w:rPr>
                <w:b/>
              </w:rPr>
              <w:t xml:space="preserve">extension </w:t>
            </w:r>
            <w:r>
              <w:t xml:space="preserve">–vienmēr </w:t>
            </w:r>
            <w:r w:rsidRPr="00F64FD3">
              <w:rPr>
                <w:b/>
                <w:i/>
              </w:rPr>
              <w:t>null</w:t>
            </w:r>
            <w:r>
              <w:t>.</w:t>
            </w:r>
          </w:p>
          <w:p w14:paraId="480FCD2B" w14:textId="213EB5DA" w:rsidR="009F0AA6" w:rsidRPr="002362DF" w:rsidRDefault="009F0AA6" w:rsidP="000D6CB7">
            <w:pPr>
              <w:pStyle w:val="Tablebody"/>
            </w:pPr>
          </w:p>
          <w:p w14:paraId="6688089D" w14:textId="77777777" w:rsidR="00A64B1B" w:rsidRPr="002362DF" w:rsidRDefault="00A64B1B" w:rsidP="00CA2CCE">
            <w:pPr>
              <w:pStyle w:val="Pictureposition"/>
            </w:pPr>
            <w:r w:rsidRPr="002362DF">
              <w:rPr>
                <w:noProof/>
                <w:lang w:eastAsia="lv-LV"/>
              </w:rPr>
              <w:drawing>
                <wp:inline distT="0" distB="0" distL="0" distR="0" wp14:anchorId="452D619B" wp14:editId="790656C4">
                  <wp:extent cx="5852160" cy="125750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moveObjectRespons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66077" cy="1260494"/>
                          </a:xfrm>
                          <a:prstGeom prst="rect">
                            <a:avLst/>
                          </a:prstGeom>
                        </pic:spPr>
                      </pic:pic>
                    </a:graphicData>
                  </a:graphic>
                </wp:inline>
              </w:drawing>
            </w:r>
          </w:p>
        </w:tc>
      </w:tr>
      <w:tr w:rsidR="00A64B1B" w:rsidRPr="002362DF" w14:paraId="61118EDA" w14:textId="77777777" w:rsidTr="00A915D9">
        <w:tc>
          <w:tcPr>
            <w:tcW w:w="9854" w:type="dxa"/>
            <w:gridSpan w:val="2"/>
            <w:tcBorders>
              <w:bottom w:val="nil"/>
            </w:tcBorders>
          </w:tcPr>
          <w:p w14:paraId="7493B19B" w14:textId="77777777" w:rsidR="00A64B1B" w:rsidRPr="002362DF" w:rsidRDefault="00A64B1B" w:rsidP="00A915D9">
            <w:pPr>
              <w:pStyle w:val="MessageHeader"/>
            </w:pPr>
            <w:r w:rsidRPr="002362DF">
              <w:t>Kļūdas</w:t>
            </w:r>
          </w:p>
        </w:tc>
      </w:tr>
      <w:tr w:rsidR="00A64B1B" w:rsidRPr="002362DF" w14:paraId="5E5812E2" w14:textId="77777777" w:rsidTr="00A915D9">
        <w:tc>
          <w:tcPr>
            <w:tcW w:w="9854" w:type="dxa"/>
            <w:gridSpan w:val="2"/>
            <w:tcBorders>
              <w:top w:val="nil"/>
            </w:tcBorders>
          </w:tcPr>
          <w:p w14:paraId="79A231A9" w14:textId="1944AFAD" w:rsidR="00A64B1B" w:rsidRPr="002362DF" w:rsidRDefault="00A64B1B" w:rsidP="00A915D9">
            <w:pPr>
              <w:pStyle w:val="Tablebody"/>
              <w:rPr>
                <w:i/>
              </w:rPr>
            </w:pPr>
            <w:r w:rsidRPr="002362DF">
              <w:rPr>
                <w:i/>
              </w:rPr>
              <w:t>permissionDenied, runtime, storage, invalidArgument, objectNotFound, nameConstraintViolation, constraint, versioning</w:t>
            </w:r>
          </w:p>
        </w:tc>
      </w:tr>
    </w:tbl>
    <w:p w14:paraId="2741B4DC" w14:textId="4614F1FA" w:rsidR="00A64B1B" w:rsidRPr="002362DF" w:rsidRDefault="007403A7" w:rsidP="00A64B1B">
      <w:pPr>
        <w:pStyle w:val="Heading3"/>
      </w:pPr>
      <w:bookmarkStart w:id="115" w:name="_Toc378693656"/>
      <w:r>
        <w:lastRenderedPageBreak/>
        <w:t>Metode „</w:t>
      </w:r>
      <w:r w:rsidR="00A64B1B" w:rsidRPr="002362DF">
        <w:t>deleteObject</w:t>
      </w:r>
      <w:r>
        <w:t>”</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6998"/>
      </w:tblGrid>
      <w:tr w:rsidR="00A64B1B" w:rsidRPr="002362DF" w14:paraId="7A11E8FE" w14:textId="77777777" w:rsidTr="00557ACB">
        <w:tc>
          <w:tcPr>
            <w:tcW w:w="2856" w:type="dxa"/>
            <w:tcBorders>
              <w:right w:val="nil"/>
            </w:tcBorders>
          </w:tcPr>
          <w:p w14:paraId="1EDAA712" w14:textId="77777777" w:rsidR="00A64B1B" w:rsidRPr="002362DF" w:rsidRDefault="00A64B1B" w:rsidP="00A915D9">
            <w:pPr>
              <w:pStyle w:val="MessageHeader"/>
            </w:pPr>
            <w:r w:rsidRPr="002362DF">
              <w:t>Identifikators</w:t>
            </w:r>
          </w:p>
        </w:tc>
        <w:tc>
          <w:tcPr>
            <w:tcW w:w="6998" w:type="dxa"/>
            <w:tcBorders>
              <w:left w:val="nil"/>
              <w:bottom w:val="single" w:sz="4" w:space="0" w:color="auto"/>
            </w:tcBorders>
          </w:tcPr>
          <w:p w14:paraId="454819C8" w14:textId="6B1E5D89" w:rsidR="00A64B1B" w:rsidRPr="002362DF" w:rsidRDefault="00A64B1B" w:rsidP="00A915D9">
            <w:pPr>
              <w:pStyle w:val="Tablebody"/>
            </w:pPr>
            <w:r w:rsidRPr="002362DF">
              <w:rPr>
                <w:i/>
              </w:rPr>
              <w:t>deleteObject</w:t>
            </w:r>
          </w:p>
        </w:tc>
      </w:tr>
      <w:tr w:rsidR="00A64B1B" w:rsidRPr="002362DF" w14:paraId="390AFCE1" w14:textId="77777777" w:rsidTr="00557ACB">
        <w:tc>
          <w:tcPr>
            <w:tcW w:w="2856" w:type="dxa"/>
            <w:tcBorders>
              <w:right w:val="nil"/>
            </w:tcBorders>
          </w:tcPr>
          <w:p w14:paraId="1C244239" w14:textId="77777777" w:rsidR="00A64B1B" w:rsidRPr="002362DF" w:rsidRDefault="00A64B1B" w:rsidP="00A915D9">
            <w:pPr>
              <w:pStyle w:val="MessageHeader"/>
            </w:pPr>
            <w:r w:rsidRPr="002362DF">
              <w:t>Nosaukums</w:t>
            </w:r>
          </w:p>
        </w:tc>
        <w:tc>
          <w:tcPr>
            <w:tcW w:w="6998" w:type="dxa"/>
            <w:tcBorders>
              <w:left w:val="nil"/>
            </w:tcBorders>
          </w:tcPr>
          <w:p w14:paraId="360D588D" w14:textId="77777777" w:rsidR="00A64B1B" w:rsidRPr="002362DF" w:rsidRDefault="00A64B1B" w:rsidP="00A915D9">
            <w:pPr>
              <w:pStyle w:val="Tablebody"/>
            </w:pPr>
            <w:r w:rsidRPr="002362DF">
              <w:t>Nodzēst objektu</w:t>
            </w:r>
          </w:p>
        </w:tc>
      </w:tr>
      <w:tr w:rsidR="00A64B1B" w:rsidRPr="002362DF" w14:paraId="4BD8641D" w14:textId="77777777" w:rsidTr="00557ACB">
        <w:tc>
          <w:tcPr>
            <w:tcW w:w="9854" w:type="dxa"/>
            <w:gridSpan w:val="2"/>
            <w:tcBorders>
              <w:bottom w:val="nil"/>
            </w:tcBorders>
          </w:tcPr>
          <w:p w14:paraId="75940D8A" w14:textId="77777777" w:rsidR="00A64B1B" w:rsidRPr="002362DF" w:rsidRDefault="00A64B1B" w:rsidP="00A915D9">
            <w:pPr>
              <w:pStyle w:val="MessageHeader"/>
            </w:pPr>
            <w:r w:rsidRPr="002362DF">
              <w:t>Ievads</w:t>
            </w:r>
          </w:p>
        </w:tc>
      </w:tr>
      <w:tr w:rsidR="00A64B1B" w:rsidRPr="002362DF" w14:paraId="685E6419" w14:textId="77777777" w:rsidTr="00557ACB">
        <w:tc>
          <w:tcPr>
            <w:tcW w:w="9854" w:type="dxa"/>
            <w:gridSpan w:val="2"/>
            <w:tcBorders>
              <w:top w:val="nil"/>
            </w:tcBorders>
          </w:tcPr>
          <w:p w14:paraId="4785857A" w14:textId="77777777" w:rsidR="00A64B1B" w:rsidRPr="002362DF" w:rsidRDefault="00A64B1B" w:rsidP="00A915D9">
            <w:pPr>
              <w:pStyle w:val="Tablebody"/>
            </w:pPr>
            <w:r w:rsidRPr="002362DF">
              <w:t>Nodzēš objektu, vai (opcionāli) viena objekta visas versijas.</w:t>
            </w:r>
          </w:p>
        </w:tc>
      </w:tr>
      <w:tr w:rsidR="00A64B1B" w:rsidRPr="002362DF" w14:paraId="2650190B" w14:textId="77777777" w:rsidTr="00557ACB">
        <w:tc>
          <w:tcPr>
            <w:tcW w:w="9854" w:type="dxa"/>
            <w:gridSpan w:val="2"/>
            <w:tcBorders>
              <w:bottom w:val="nil"/>
            </w:tcBorders>
          </w:tcPr>
          <w:p w14:paraId="0832F791" w14:textId="77777777" w:rsidR="00A64B1B" w:rsidRPr="002362DF" w:rsidRDefault="00A64B1B" w:rsidP="00A915D9">
            <w:pPr>
              <w:pStyle w:val="MessageHeader"/>
            </w:pPr>
            <w:r w:rsidRPr="002362DF">
              <w:t>Ievaddati</w:t>
            </w:r>
          </w:p>
        </w:tc>
      </w:tr>
      <w:tr w:rsidR="00A64B1B" w:rsidRPr="002362DF" w14:paraId="456D6119" w14:textId="77777777" w:rsidTr="00557ACB">
        <w:tc>
          <w:tcPr>
            <w:tcW w:w="9854" w:type="dxa"/>
            <w:gridSpan w:val="2"/>
            <w:tcBorders>
              <w:top w:val="nil"/>
            </w:tcBorders>
          </w:tcPr>
          <w:p w14:paraId="731CB900" w14:textId="312CBCA5" w:rsidR="00A64B1B" w:rsidRPr="002362DF" w:rsidRDefault="00A64B1B" w:rsidP="007F7B13">
            <w:pPr>
              <w:pStyle w:val="TableListBullet"/>
            </w:pPr>
            <w:r w:rsidRPr="00683757">
              <w:rPr>
                <w:b/>
              </w:rPr>
              <w:t>repositoryId</w:t>
            </w:r>
            <w:r w:rsidRPr="002362DF">
              <w:t xml:space="preserve"> – repozitorija identifikators</w:t>
            </w:r>
            <w:r w:rsidR="00C6713E" w:rsidRPr="002362DF">
              <w:t xml:space="preserve">: </w:t>
            </w:r>
            <w:r w:rsidRPr="00683757">
              <w:rPr>
                <w:b/>
              </w:rPr>
              <w:t>URN:IVIS:100266:EDK-0000001</w:t>
            </w:r>
            <w:r w:rsidRPr="002362DF">
              <w:t>;</w:t>
            </w:r>
          </w:p>
          <w:p w14:paraId="2FF225C5" w14:textId="77777777" w:rsidR="00A64B1B" w:rsidRPr="002362DF" w:rsidRDefault="00A64B1B" w:rsidP="007F7B13">
            <w:pPr>
              <w:pStyle w:val="TableListBullet"/>
            </w:pPr>
            <w:r w:rsidRPr="002362DF">
              <w:rPr>
                <w:b/>
              </w:rPr>
              <w:t>objectId</w:t>
            </w:r>
            <w:r w:rsidRPr="002362DF">
              <w:t xml:space="preserve"> – objekta identifikators, kas jādzēš – obligāts;</w:t>
            </w:r>
          </w:p>
          <w:p w14:paraId="20928CB5" w14:textId="77777777" w:rsidR="00A64B1B" w:rsidRDefault="00A64B1B" w:rsidP="007F7B13">
            <w:pPr>
              <w:pStyle w:val="TableListBullet"/>
            </w:pPr>
            <w:r w:rsidRPr="002362DF">
              <w:rPr>
                <w:b/>
              </w:rPr>
              <w:t>allVersions</w:t>
            </w:r>
            <w:r w:rsidRPr="002362DF">
              <w:t xml:space="preserve"> – loģiska pazīme, kas nosaka, vai versionētiem objektiem dzēst izvēlēto versiju, vai šī objekta visas versija. </w:t>
            </w:r>
            <w:r w:rsidR="00C6713E" w:rsidRPr="002362DF">
              <w:t xml:space="preserve">Noklusētā vērtība – </w:t>
            </w:r>
            <w:r w:rsidR="00C6713E" w:rsidRPr="002362DF">
              <w:rPr>
                <w:i/>
              </w:rPr>
              <w:t>false</w:t>
            </w:r>
            <w:r w:rsidR="00C6713E" w:rsidRPr="002362DF">
              <w:t>.</w:t>
            </w:r>
          </w:p>
          <w:p w14:paraId="69144719" w14:textId="0C1BB23F" w:rsidR="00683757" w:rsidRPr="002362DF" w:rsidRDefault="00683757" w:rsidP="007F7B13">
            <w:pPr>
              <w:pStyle w:val="TableListBullet"/>
            </w:pPr>
            <w:r w:rsidRPr="00683757">
              <w:rPr>
                <w:b/>
              </w:rPr>
              <w:t xml:space="preserve">extension </w:t>
            </w:r>
            <w:r>
              <w:t xml:space="preserve">– elements papildus datiem, specifiskai repozitorija vai programmatūras realizācijai. Šajā metodē elementa vērtība un/vai tā struktūra tiek ignorēta: </w:t>
            </w:r>
            <w:r w:rsidRPr="00F64FD3">
              <w:rPr>
                <w:b/>
                <w:i/>
              </w:rPr>
              <w:t>null</w:t>
            </w:r>
            <w:r>
              <w:t>.</w:t>
            </w:r>
          </w:p>
          <w:p w14:paraId="779FB847" w14:textId="715184DB" w:rsidR="00C6713E" w:rsidRPr="002362DF" w:rsidRDefault="00C6713E" w:rsidP="00CA2CCE">
            <w:pPr>
              <w:pStyle w:val="Pictureposition"/>
            </w:pPr>
            <w:r w:rsidRPr="002362DF">
              <w:rPr>
                <w:noProof/>
                <w:lang w:eastAsia="lv-LV"/>
              </w:rPr>
              <w:drawing>
                <wp:inline distT="0" distB="0" distL="0" distR="0" wp14:anchorId="5F62AA43" wp14:editId="672AAAF9">
                  <wp:extent cx="5883965" cy="196763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deleteObject.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92949" cy="1970634"/>
                          </a:xfrm>
                          <a:prstGeom prst="rect">
                            <a:avLst/>
                          </a:prstGeom>
                        </pic:spPr>
                      </pic:pic>
                    </a:graphicData>
                  </a:graphic>
                </wp:inline>
              </w:drawing>
            </w:r>
          </w:p>
        </w:tc>
      </w:tr>
      <w:tr w:rsidR="00A64B1B" w:rsidRPr="002362DF" w14:paraId="37AD501F" w14:textId="77777777" w:rsidTr="00557ACB">
        <w:tc>
          <w:tcPr>
            <w:tcW w:w="9854" w:type="dxa"/>
            <w:gridSpan w:val="2"/>
            <w:tcBorders>
              <w:bottom w:val="nil"/>
            </w:tcBorders>
          </w:tcPr>
          <w:p w14:paraId="30473AF3" w14:textId="77777777" w:rsidR="00A64B1B" w:rsidRPr="002362DF" w:rsidRDefault="00A64B1B" w:rsidP="00A915D9">
            <w:pPr>
              <w:pStyle w:val="MessageHeader"/>
            </w:pPr>
            <w:r w:rsidRPr="002362DF">
              <w:t>Izvaddati</w:t>
            </w:r>
          </w:p>
        </w:tc>
      </w:tr>
      <w:tr w:rsidR="00557ACB" w:rsidRPr="002362DF" w14:paraId="5DBE9B14" w14:textId="77777777" w:rsidTr="00557ACB">
        <w:tc>
          <w:tcPr>
            <w:tcW w:w="9854" w:type="dxa"/>
            <w:gridSpan w:val="2"/>
            <w:tcBorders>
              <w:top w:val="nil"/>
            </w:tcBorders>
          </w:tcPr>
          <w:p w14:paraId="298F42D8" w14:textId="77777777" w:rsidR="009F0AA6" w:rsidRPr="002362DF" w:rsidRDefault="009F0AA6" w:rsidP="009F0AA6">
            <w:pPr>
              <w:pStyle w:val="TableListBullet"/>
            </w:pPr>
            <w:r w:rsidRPr="006D4478">
              <w:rPr>
                <w:b/>
              </w:rPr>
              <w:t xml:space="preserve">extension </w:t>
            </w:r>
            <w:r>
              <w:t xml:space="preserve">–vienmēr </w:t>
            </w:r>
            <w:r w:rsidRPr="00F64FD3">
              <w:rPr>
                <w:b/>
                <w:i/>
              </w:rPr>
              <w:t>null</w:t>
            </w:r>
            <w:r>
              <w:t>.</w:t>
            </w:r>
          </w:p>
          <w:p w14:paraId="02D5C3A1" w14:textId="77777777" w:rsidR="00557ACB" w:rsidRPr="002362DF" w:rsidRDefault="00557ACB" w:rsidP="00557ACB">
            <w:pPr>
              <w:pStyle w:val="Tablebody"/>
            </w:pPr>
            <w:r w:rsidRPr="002362DF">
              <w:rPr>
                <w:noProof/>
                <w:lang w:eastAsia="lv-LV"/>
              </w:rPr>
              <w:drawing>
                <wp:inline distT="0" distB="0" distL="0" distR="0" wp14:anchorId="745032D2" wp14:editId="43BA89FD">
                  <wp:extent cx="5883965" cy="1000604"/>
                  <wp:effectExtent l="0" t="0" r="254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deleteObjectRespons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81683" cy="1000216"/>
                          </a:xfrm>
                          <a:prstGeom prst="rect">
                            <a:avLst/>
                          </a:prstGeom>
                        </pic:spPr>
                      </pic:pic>
                    </a:graphicData>
                  </a:graphic>
                </wp:inline>
              </w:drawing>
            </w:r>
          </w:p>
        </w:tc>
      </w:tr>
      <w:tr w:rsidR="00557ACB" w:rsidRPr="002362DF" w14:paraId="20A9BDC7" w14:textId="77777777" w:rsidTr="00A915D9">
        <w:tc>
          <w:tcPr>
            <w:tcW w:w="9854" w:type="dxa"/>
            <w:gridSpan w:val="2"/>
            <w:tcBorders>
              <w:bottom w:val="nil"/>
            </w:tcBorders>
          </w:tcPr>
          <w:p w14:paraId="0C5E81E4" w14:textId="77777777" w:rsidR="00557ACB" w:rsidRPr="002362DF" w:rsidRDefault="00557ACB" w:rsidP="00A915D9">
            <w:pPr>
              <w:pStyle w:val="MessageHeader"/>
            </w:pPr>
            <w:r w:rsidRPr="002362DF">
              <w:t>Kļūdas</w:t>
            </w:r>
          </w:p>
        </w:tc>
      </w:tr>
      <w:tr w:rsidR="00557ACB" w:rsidRPr="002362DF" w14:paraId="46A6D982" w14:textId="77777777" w:rsidTr="00A915D9">
        <w:tc>
          <w:tcPr>
            <w:tcW w:w="9854" w:type="dxa"/>
            <w:gridSpan w:val="2"/>
            <w:tcBorders>
              <w:top w:val="nil"/>
            </w:tcBorders>
          </w:tcPr>
          <w:p w14:paraId="2AE24CBE" w14:textId="77777777" w:rsidR="00557ACB" w:rsidRPr="002362DF" w:rsidRDefault="00557ACB" w:rsidP="00A915D9">
            <w:pPr>
              <w:pStyle w:val="Tablebody"/>
              <w:rPr>
                <w:i/>
              </w:rPr>
            </w:pPr>
            <w:r w:rsidRPr="002362DF">
              <w:rPr>
                <w:i/>
              </w:rPr>
              <w:t>permissionDenied, runtime, storage, invalidArgument, objectNotFound, nameConstraintViolation, constraint, versioning</w:t>
            </w:r>
          </w:p>
        </w:tc>
      </w:tr>
    </w:tbl>
    <w:p w14:paraId="4E5239ED" w14:textId="13CEA147" w:rsidR="009C2F86" w:rsidRPr="002362DF" w:rsidRDefault="007403A7" w:rsidP="00573CC0">
      <w:pPr>
        <w:pStyle w:val="Heading3"/>
      </w:pPr>
      <w:bookmarkStart w:id="116" w:name="_Toc378693657"/>
      <w:r>
        <w:t>Metode „</w:t>
      </w:r>
      <w:r w:rsidR="009C2F86" w:rsidRPr="002362DF">
        <w:t>getObject</w:t>
      </w:r>
      <w:r>
        <w:t>”</w:t>
      </w:r>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6924"/>
      </w:tblGrid>
      <w:tr w:rsidR="005F010D" w:rsidRPr="002362DF" w14:paraId="0500CA9E" w14:textId="77777777" w:rsidTr="005F010D">
        <w:tc>
          <w:tcPr>
            <w:tcW w:w="2930" w:type="dxa"/>
            <w:tcBorders>
              <w:right w:val="nil"/>
            </w:tcBorders>
          </w:tcPr>
          <w:p w14:paraId="47D9B037" w14:textId="77777777" w:rsidR="005F010D" w:rsidRPr="002362DF" w:rsidRDefault="005F010D" w:rsidP="00A915D9">
            <w:pPr>
              <w:pStyle w:val="MessageHeader"/>
            </w:pPr>
            <w:r w:rsidRPr="002362DF">
              <w:t>Identifikators</w:t>
            </w:r>
          </w:p>
        </w:tc>
        <w:tc>
          <w:tcPr>
            <w:tcW w:w="6924" w:type="dxa"/>
            <w:tcBorders>
              <w:left w:val="nil"/>
              <w:bottom w:val="single" w:sz="4" w:space="0" w:color="auto"/>
            </w:tcBorders>
          </w:tcPr>
          <w:p w14:paraId="054A0DD1" w14:textId="06F7448A" w:rsidR="005F010D" w:rsidRPr="002362DF" w:rsidRDefault="005F010D" w:rsidP="00A915D9">
            <w:pPr>
              <w:pStyle w:val="Tablebody"/>
            </w:pPr>
            <w:r w:rsidRPr="002362DF">
              <w:rPr>
                <w:i/>
              </w:rPr>
              <w:t>getObject</w:t>
            </w:r>
          </w:p>
        </w:tc>
      </w:tr>
      <w:tr w:rsidR="005F010D" w:rsidRPr="002362DF" w14:paraId="606D7CA9" w14:textId="77777777" w:rsidTr="005F010D">
        <w:tc>
          <w:tcPr>
            <w:tcW w:w="2930" w:type="dxa"/>
            <w:tcBorders>
              <w:right w:val="nil"/>
            </w:tcBorders>
          </w:tcPr>
          <w:p w14:paraId="0A69D203" w14:textId="77777777" w:rsidR="005F010D" w:rsidRPr="002362DF" w:rsidRDefault="005F010D" w:rsidP="00A915D9">
            <w:pPr>
              <w:pStyle w:val="MessageHeader"/>
            </w:pPr>
            <w:r w:rsidRPr="002362DF">
              <w:t>Nosaukums</w:t>
            </w:r>
          </w:p>
        </w:tc>
        <w:tc>
          <w:tcPr>
            <w:tcW w:w="6924" w:type="dxa"/>
            <w:tcBorders>
              <w:left w:val="nil"/>
            </w:tcBorders>
          </w:tcPr>
          <w:p w14:paraId="18AA82ED" w14:textId="77777777" w:rsidR="005F010D" w:rsidRPr="002362DF" w:rsidRDefault="005F010D" w:rsidP="00A915D9">
            <w:pPr>
              <w:pStyle w:val="Tablebody"/>
            </w:pPr>
            <w:r w:rsidRPr="002362DF">
              <w:t>Izgūt objekta metadatus</w:t>
            </w:r>
          </w:p>
        </w:tc>
      </w:tr>
      <w:tr w:rsidR="005F010D" w:rsidRPr="002362DF" w14:paraId="34FE781C" w14:textId="77777777" w:rsidTr="005F010D">
        <w:tc>
          <w:tcPr>
            <w:tcW w:w="9854" w:type="dxa"/>
            <w:gridSpan w:val="2"/>
            <w:tcBorders>
              <w:bottom w:val="nil"/>
            </w:tcBorders>
          </w:tcPr>
          <w:p w14:paraId="635452EF" w14:textId="77777777" w:rsidR="005F010D" w:rsidRPr="002362DF" w:rsidRDefault="005F010D" w:rsidP="00A915D9">
            <w:pPr>
              <w:pStyle w:val="MessageHeader"/>
            </w:pPr>
            <w:r w:rsidRPr="002362DF">
              <w:t>Ievads</w:t>
            </w:r>
          </w:p>
        </w:tc>
      </w:tr>
      <w:tr w:rsidR="005F010D" w:rsidRPr="002362DF" w14:paraId="7B3CAF51" w14:textId="77777777" w:rsidTr="005F010D">
        <w:tc>
          <w:tcPr>
            <w:tcW w:w="9854" w:type="dxa"/>
            <w:gridSpan w:val="2"/>
            <w:tcBorders>
              <w:top w:val="nil"/>
            </w:tcBorders>
          </w:tcPr>
          <w:p w14:paraId="2152A97C" w14:textId="799B7C93" w:rsidR="005F010D" w:rsidRPr="002362DF" w:rsidRDefault="005F010D" w:rsidP="005F010D">
            <w:pPr>
              <w:pStyle w:val="Tablebody"/>
            </w:pPr>
            <w:r w:rsidRPr="002362DF">
              <w:t>Izgūst repozitorijā saglabātos datus par objektu.</w:t>
            </w:r>
          </w:p>
        </w:tc>
      </w:tr>
      <w:tr w:rsidR="005F010D" w:rsidRPr="002362DF" w14:paraId="5028A69C" w14:textId="77777777" w:rsidTr="005F010D">
        <w:tc>
          <w:tcPr>
            <w:tcW w:w="9854" w:type="dxa"/>
            <w:gridSpan w:val="2"/>
            <w:tcBorders>
              <w:bottom w:val="nil"/>
            </w:tcBorders>
          </w:tcPr>
          <w:p w14:paraId="621EBC3F" w14:textId="77777777" w:rsidR="005F010D" w:rsidRPr="002362DF" w:rsidRDefault="005F010D" w:rsidP="00A915D9">
            <w:pPr>
              <w:pStyle w:val="MessageHeader"/>
            </w:pPr>
            <w:r w:rsidRPr="002362DF">
              <w:t>Ievaddati</w:t>
            </w:r>
          </w:p>
        </w:tc>
      </w:tr>
      <w:tr w:rsidR="005F010D" w:rsidRPr="002362DF" w14:paraId="6E120127" w14:textId="77777777" w:rsidTr="005F010D">
        <w:tc>
          <w:tcPr>
            <w:tcW w:w="9854" w:type="dxa"/>
            <w:gridSpan w:val="2"/>
            <w:tcBorders>
              <w:top w:val="nil"/>
            </w:tcBorders>
          </w:tcPr>
          <w:p w14:paraId="260FE7BC" w14:textId="0632E72E" w:rsidR="005F010D" w:rsidRPr="002362DF" w:rsidRDefault="005F010D" w:rsidP="007F7B13">
            <w:pPr>
              <w:pStyle w:val="TableListBullet"/>
            </w:pPr>
            <w:r w:rsidRPr="00683757">
              <w:rPr>
                <w:b/>
              </w:rPr>
              <w:t>repositoryId</w:t>
            </w:r>
            <w:r w:rsidRPr="002362DF">
              <w:t xml:space="preserve"> – repozitorija identifikators: </w:t>
            </w:r>
            <w:r w:rsidRPr="00683757">
              <w:rPr>
                <w:b/>
              </w:rPr>
              <w:t>URN:IVIS:100266:EDK-0000001</w:t>
            </w:r>
            <w:r w:rsidRPr="002362DF">
              <w:t>;</w:t>
            </w:r>
          </w:p>
          <w:p w14:paraId="4B39E838" w14:textId="77777777" w:rsidR="005F010D" w:rsidRPr="002362DF" w:rsidRDefault="005F010D" w:rsidP="007F7B13">
            <w:pPr>
              <w:pStyle w:val="TableListBullet"/>
            </w:pPr>
            <w:r w:rsidRPr="002362DF">
              <w:rPr>
                <w:b/>
              </w:rPr>
              <w:t>objectId</w:t>
            </w:r>
            <w:r w:rsidRPr="002362DF">
              <w:t xml:space="preserve"> – objekta identifikators – obligāts;</w:t>
            </w:r>
          </w:p>
          <w:p w14:paraId="6696083E" w14:textId="77777777" w:rsidR="00087091" w:rsidRPr="002362DF" w:rsidRDefault="00087091" w:rsidP="007F7B13">
            <w:pPr>
              <w:pStyle w:val="TableListBullet"/>
            </w:pPr>
            <w:r w:rsidRPr="002362DF">
              <w:rPr>
                <w:b/>
              </w:rPr>
              <w:t>filter</w:t>
            </w:r>
            <w:r w:rsidRPr="002362DF">
              <w:t xml:space="preserve"> – saraksts ar objekta īpašību </w:t>
            </w:r>
            <w:r w:rsidRPr="002362DF">
              <w:rPr>
                <w:i/>
              </w:rPr>
              <w:t>queryName</w:t>
            </w:r>
            <w:r w:rsidRPr="002362DF">
              <w:t xml:space="preserve">, kas jāiegūst izvaddatos. Objekta īpašības, kas nav šajā </w:t>
            </w:r>
            <w:r w:rsidRPr="002362DF">
              <w:lastRenderedPageBreak/>
              <w:t>sarakstā, netiks atgrieztas. Nenorādīta vērtība, „,” vai „*” atbilst visu objekta īpašību pieprasījumam;</w:t>
            </w:r>
          </w:p>
          <w:p w14:paraId="14A09D7A" w14:textId="215F3E46" w:rsidR="00683757" w:rsidRPr="002362DF" w:rsidRDefault="00683757" w:rsidP="00683757">
            <w:pPr>
              <w:pStyle w:val="TableListBullet"/>
            </w:pPr>
            <w:r w:rsidRPr="00683757">
              <w:rPr>
                <w:b/>
              </w:rPr>
              <w:t>includeAllowableActions</w:t>
            </w:r>
            <w:r w:rsidRPr="002362DF">
              <w:t xml:space="preserve"> – </w:t>
            </w:r>
            <w:r w:rsidR="00E21512">
              <w:t xml:space="preserve">vienmēr </w:t>
            </w:r>
            <w:r w:rsidRPr="00683757">
              <w:rPr>
                <w:b/>
                <w:i/>
              </w:rPr>
              <w:t>false</w:t>
            </w:r>
            <w:r w:rsidRPr="002362DF">
              <w:t>.</w:t>
            </w:r>
          </w:p>
          <w:p w14:paraId="32798C8C" w14:textId="77777777" w:rsidR="005F010D" w:rsidRPr="002362DF" w:rsidRDefault="005F010D" w:rsidP="007F7B13">
            <w:pPr>
              <w:pStyle w:val="TableListBullet"/>
            </w:pPr>
            <w:r w:rsidRPr="002362DF">
              <w:rPr>
                <w:b/>
              </w:rPr>
              <w:t>includeRelationships</w:t>
            </w:r>
            <w:r w:rsidRPr="002362DF">
              <w:t xml:space="preserve"> – viens no </w:t>
            </w:r>
            <w:r w:rsidRPr="002362DF">
              <w:rPr>
                <w:i/>
              </w:rPr>
              <w:t>none</w:t>
            </w:r>
            <w:r w:rsidRPr="002362DF">
              <w:t xml:space="preserve">, </w:t>
            </w:r>
            <w:r w:rsidRPr="002362DF">
              <w:rPr>
                <w:i/>
              </w:rPr>
              <w:t>source</w:t>
            </w:r>
            <w:r w:rsidRPr="002362DF">
              <w:t xml:space="preserve">, </w:t>
            </w:r>
            <w:r w:rsidRPr="002362DF">
              <w:rPr>
                <w:i/>
              </w:rPr>
              <w:t>target</w:t>
            </w:r>
            <w:r w:rsidRPr="002362DF">
              <w:t xml:space="preserve">, </w:t>
            </w:r>
            <w:r w:rsidRPr="002362DF">
              <w:rPr>
                <w:i/>
              </w:rPr>
              <w:t>both</w:t>
            </w:r>
            <w:r w:rsidRPr="002362DF">
              <w:t xml:space="preserve">, noklusētā vērtība </w:t>
            </w:r>
            <w:r w:rsidRPr="002362DF">
              <w:rPr>
                <w:i/>
              </w:rPr>
              <w:t>none</w:t>
            </w:r>
            <w:r w:rsidRPr="002362DF">
              <w:t>;</w:t>
            </w:r>
          </w:p>
          <w:p w14:paraId="3AD886D1" w14:textId="2E2F2714" w:rsidR="00683757" w:rsidRPr="002362DF" w:rsidRDefault="00683757" w:rsidP="00683757">
            <w:pPr>
              <w:pStyle w:val="TableListBullet"/>
            </w:pPr>
            <w:r>
              <w:rPr>
                <w:b/>
              </w:rPr>
              <w:t>renditionFilter</w:t>
            </w:r>
            <w:r w:rsidRPr="002362DF">
              <w:t xml:space="preserve"> – </w:t>
            </w:r>
            <w:r w:rsidR="00E21512">
              <w:t xml:space="preserve">vienmēr </w:t>
            </w:r>
            <w:r w:rsidRPr="00683757">
              <w:rPr>
                <w:b/>
                <w:i/>
              </w:rPr>
              <w:t>null</w:t>
            </w:r>
            <w:r w:rsidRPr="002362DF">
              <w:t>;</w:t>
            </w:r>
          </w:p>
          <w:p w14:paraId="79DE397E" w14:textId="5AA8E725" w:rsidR="005F010D" w:rsidRPr="002362DF" w:rsidRDefault="005F010D" w:rsidP="007F7B13">
            <w:pPr>
              <w:pStyle w:val="TableListBullet"/>
            </w:pPr>
            <w:r w:rsidRPr="00683757">
              <w:rPr>
                <w:b/>
              </w:rPr>
              <w:t>includePolicyIds</w:t>
            </w:r>
            <w:r w:rsidRPr="002362DF">
              <w:t xml:space="preserve"> – </w:t>
            </w:r>
            <w:r w:rsidR="00E21512">
              <w:t xml:space="preserve">vienmēr </w:t>
            </w:r>
            <w:r w:rsidRPr="00683757">
              <w:rPr>
                <w:b/>
                <w:i/>
              </w:rPr>
              <w:t>false</w:t>
            </w:r>
            <w:r w:rsidRPr="002362DF">
              <w:t>;</w:t>
            </w:r>
          </w:p>
          <w:p w14:paraId="775B0AF6" w14:textId="1CB85A79" w:rsidR="005F010D" w:rsidRDefault="005F010D" w:rsidP="007F7B13">
            <w:pPr>
              <w:pStyle w:val="TableListBullet"/>
            </w:pPr>
            <w:r w:rsidRPr="00683757">
              <w:rPr>
                <w:b/>
              </w:rPr>
              <w:t>includeACL</w:t>
            </w:r>
            <w:r w:rsidRPr="002362DF">
              <w:t xml:space="preserve"> – </w:t>
            </w:r>
            <w:r w:rsidR="00E21512">
              <w:t xml:space="preserve">vienmēr </w:t>
            </w:r>
            <w:r w:rsidRPr="00683757">
              <w:rPr>
                <w:b/>
                <w:i/>
              </w:rPr>
              <w:t>false</w:t>
            </w:r>
            <w:r w:rsidRPr="002362DF">
              <w:t>;</w:t>
            </w:r>
          </w:p>
          <w:p w14:paraId="11B37218" w14:textId="13C4993E" w:rsidR="00683757" w:rsidRPr="002362DF" w:rsidRDefault="00683757" w:rsidP="007F7B13">
            <w:pPr>
              <w:pStyle w:val="TableListBullet"/>
            </w:pPr>
            <w:r w:rsidRPr="00683757">
              <w:rPr>
                <w:b/>
              </w:rPr>
              <w:t xml:space="preserve">extension </w:t>
            </w:r>
            <w:r>
              <w:t xml:space="preserve">– elements papildus datiem, specifiskai repozitorija vai programmatūras realizācijai. Šajā metodē elementa vērtība un/vai tā struktūra tiek ignorēta: </w:t>
            </w:r>
            <w:r w:rsidRPr="00683757">
              <w:rPr>
                <w:b/>
                <w:i/>
              </w:rPr>
              <w:t>null</w:t>
            </w:r>
            <w:r>
              <w:t>.</w:t>
            </w:r>
          </w:p>
          <w:p w14:paraId="02BB7F5F" w14:textId="066E408E" w:rsidR="005F010D" w:rsidRPr="002362DF" w:rsidRDefault="005F010D" w:rsidP="00CA2CCE">
            <w:pPr>
              <w:pStyle w:val="Pictureposition"/>
            </w:pPr>
            <w:r w:rsidRPr="002362DF">
              <w:rPr>
                <w:noProof/>
                <w:lang w:eastAsia="lv-LV"/>
              </w:rPr>
              <w:drawing>
                <wp:inline distT="0" distB="0" distL="0" distR="0" wp14:anchorId="4EAF4759" wp14:editId="18C10E6F">
                  <wp:extent cx="5211402" cy="3156668"/>
                  <wp:effectExtent l="0" t="0" r="889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Objec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10058" cy="3155854"/>
                          </a:xfrm>
                          <a:prstGeom prst="rect">
                            <a:avLst/>
                          </a:prstGeom>
                        </pic:spPr>
                      </pic:pic>
                    </a:graphicData>
                  </a:graphic>
                </wp:inline>
              </w:drawing>
            </w:r>
          </w:p>
        </w:tc>
      </w:tr>
      <w:tr w:rsidR="005F010D" w:rsidRPr="002362DF" w14:paraId="4123BF1F" w14:textId="77777777" w:rsidTr="005F010D">
        <w:tc>
          <w:tcPr>
            <w:tcW w:w="9854" w:type="dxa"/>
            <w:gridSpan w:val="2"/>
            <w:tcBorders>
              <w:bottom w:val="nil"/>
            </w:tcBorders>
          </w:tcPr>
          <w:p w14:paraId="220BFE33" w14:textId="77777777" w:rsidR="005F010D" w:rsidRPr="002362DF" w:rsidRDefault="005F010D" w:rsidP="00A915D9">
            <w:pPr>
              <w:pStyle w:val="MessageHeader"/>
            </w:pPr>
            <w:r w:rsidRPr="002362DF">
              <w:lastRenderedPageBreak/>
              <w:t>Izvaddati</w:t>
            </w:r>
          </w:p>
        </w:tc>
      </w:tr>
      <w:tr w:rsidR="005F010D" w:rsidRPr="002362DF" w14:paraId="334132A7" w14:textId="77777777" w:rsidTr="005F010D">
        <w:tc>
          <w:tcPr>
            <w:tcW w:w="9854" w:type="dxa"/>
            <w:gridSpan w:val="2"/>
            <w:tcBorders>
              <w:top w:val="nil"/>
            </w:tcBorders>
          </w:tcPr>
          <w:p w14:paraId="348E3303" w14:textId="1F529392" w:rsidR="005F010D" w:rsidRPr="002362DF" w:rsidRDefault="005F010D" w:rsidP="000D6CB7">
            <w:pPr>
              <w:pStyle w:val="Tablebody"/>
            </w:pPr>
            <w:r w:rsidRPr="002362DF">
              <w:rPr>
                <w:b/>
              </w:rPr>
              <w:t>cmisObjectType</w:t>
            </w:r>
            <w:r w:rsidRPr="002362DF">
              <w:t xml:space="preserve"> – objekta dati</w:t>
            </w:r>
          </w:p>
          <w:p w14:paraId="4E47CAF0" w14:textId="77777777" w:rsidR="005F010D" w:rsidRPr="002362DF" w:rsidRDefault="005F010D" w:rsidP="00CA2CCE">
            <w:pPr>
              <w:pStyle w:val="Pictureposition"/>
            </w:pPr>
            <w:r w:rsidRPr="002362DF">
              <w:rPr>
                <w:noProof/>
                <w:lang w:eastAsia="lv-LV"/>
              </w:rPr>
              <w:drawing>
                <wp:inline distT="0" distB="0" distL="0" distR="0" wp14:anchorId="674105DC" wp14:editId="43EC806E">
                  <wp:extent cx="4613147" cy="3617844"/>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ObjectRespons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16312" cy="3620327"/>
                          </a:xfrm>
                          <a:prstGeom prst="rect">
                            <a:avLst/>
                          </a:prstGeom>
                        </pic:spPr>
                      </pic:pic>
                    </a:graphicData>
                  </a:graphic>
                </wp:inline>
              </w:drawing>
            </w:r>
          </w:p>
        </w:tc>
      </w:tr>
      <w:tr w:rsidR="005F010D" w:rsidRPr="002362DF" w14:paraId="200A71C7" w14:textId="77777777" w:rsidTr="00A915D9">
        <w:tc>
          <w:tcPr>
            <w:tcW w:w="9854" w:type="dxa"/>
            <w:gridSpan w:val="2"/>
            <w:tcBorders>
              <w:bottom w:val="nil"/>
            </w:tcBorders>
          </w:tcPr>
          <w:p w14:paraId="4EF820AD" w14:textId="77777777" w:rsidR="005F010D" w:rsidRPr="002362DF" w:rsidRDefault="005F010D" w:rsidP="00A915D9">
            <w:pPr>
              <w:pStyle w:val="MessageHeader"/>
            </w:pPr>
            <w:r w:rsidRPr="002362DF">
              <w:t>Kļūdas</w:t>
            </w:r>
          </w:p>
        </w:tc>
      </w:tr>
      <w:tr w:rsidR="005F010D" w:rsidRPr="002362DF" w14:paraId="79D454E0" w14:textId="77777777" w:rsidTr="00A915D9">
        <w:tc>
          <w:tcPr>
            <w:tcW w:w="9854" w:type="dxa"/>
            <w:gridSpan w:val="2"/>
            <w:tcBorders>
              <w:top w:val="nil"/>
            </w:tcBorders>
          </w:tcPr>
          <w:p w14:paraId="4BBBAC78" w14:textId="6F543BAA" w:rsidR="005F010D" w:rsidRPr="002362DF" w:rsidRDefault="005F010D" w:rsidP="00A915D9">
            <w:pPr>
              <w:pStyle w:val="Tablebody"/>
              <w:rPr>
                <w:i/>
              </w:rPr>
            </w:pPr>
            <w:r w:rsidRPr="002362DF">
              <w:rPr>
                <w:i/>
              </w:rPr>
              <w:t>permissionDenied, runtime, storage, invalidArgument, objectNotFound, filterNotValid</w:t>
            </w:r>
          </w:p>
        </w:tc>
      </w:tr>
    </w:tbl>
    <w:p w14:paraId="0D81D183" w14:textId="1E5C01D4" w:rsidR="005F010D" w:rsidRPr="002362DF" w:rsidRDefault="007403A7" w:rsidP="00573CC0">
      <w:pPr>
        <w:pStyle w:val="Heading3"/>
      </w:pPr>
      <w:bookmarkStart w:id="117" w:name="_Toc378693658"/>
      <w:r>
        <w:lastRenderedPageBreak/>
        <w:t>Metode „</w:t>
      </w:r>
      <w:r w:rsidR="005F010D" w:rsidRPr="002362DF">
        <w:t>getObjectByPath</w:t>
      </w:r>
      <w:r>
        <w:t>”</w:t>
      </w:r>
      <w:bookmarkEnd w:id="1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5F010D" w:rsidRPr="002362DF" w14:paraId="12EB3190" w14:textId="77777777" w:rsidTr="00A915D9">
        <w:tc>
          <w:tcPr>
            <w:tcW w:w="2802" w:type="dxa"/>
            <w:tcBorders>
              <w:right w:val="nil"/>
            </w:tcBorders>
          </w:tcPr>
          <w:p w14:paraId="75750B54" w14:textId="77777777" w:rsidR="005F010D" w:rsidRPr="002362DF" w:rsidRDefault="005F010D" w:rsidP="00A915D9">
            <w:pPr>
              <w:pStyle w:val="MessageHeader"/>
            </w:pPr>
            <w:r w:rsidRPr="002362DF">
              <w:t>Identifikators</w:t>
            </w:r>
          </w:p>
        </w:tc>
        <w:tc>
          <w:tcPr>
            <w:tcW w:w="7052" w:type="dxa"/>
            <w:tcBorders>
              <w:left w:val="nil"/>
              <w:bottom w:val="single" w:sz="4" w:space="0" w:color="auto"/>
            </w:tcBorders>
          </w:tcPr>
          <w:p w14:paraId="26407C3F" w14:textId="570D07AC" w:rsidR="005F010D" w:rsidRPr="002362DF" w:rsidRDefault="005F010D" w:rsidP="00A915D9">
            <w:pPr>
              <w:pStyle w:val="Tablebody"/>
            </w:pPr>
            <w:r w:rsidRPr="002362DF">
              <w:rPr>
                <w:i/>
              </w:rPr>
              <w:t>getObjectByPath</w:t>
            </w:r>
          </w:p>
        </w:tc>
      </w:tr>
      <w:tr w:rsidR="005F010D" w:rsidRPr="002362DF" w14:paraId="5FF9D8A9" w14:textId="77777777" w:rsidTr="00A915D9">
        <w:tc>
          <w:tcPr>
            <w:tcW w:w="2802" w:type="dxa"/>
            <w:tcBorders>
              <w:right w:val="nil"/>
            </w:tcBorders>
          </w:tcPr>
          <w:p w14:paraId="63D92F63" w14:textId="77777777" w:rsidR="005F010D" w:rsidRPr="002362DF" w:rsidRDefault="005F010D" w:rsidP="00A915D9">
            <w:pPr>
              <w:pStyle w:val="MessageHeader"/>
            </w:pPr>
            <w:r w:rsidRPr="002362DF">
              <w:t>Nosaukums</w:t>
            </w:r>
          </w:p>
        </w:tc>
        <w:tc>
          <w:tcPr>
            <w:tcW w:w="7052" w:type="dxa"/>
            <w:tcBorders>
              <w:left w:val="nil"/>
            </w:tcBorders>
          </w:tcPr>
          <w:p w14:paraId="1DFBCD25" w14:textId="77777777" w:rsidR="005F010D" w:rsidRPr="002362DF" w:rsidRDefault="005F010D" w:rsidP="00A915D9">
            <w:pPr>
              <w:pStyle w:val="Tablebody"/>
            </w:pPr>
            <w:r w:rsidRPr="002362DF">
              <w:t>Izgūt objekta metadatus pēc tā navigācijas ceļa</w:t>
            </w:r>
          </w:p>
        </w:tc>
      </w:tr>
      <w:tr w:rsidR="005F010D" w:rsidRPr="002362DF" w14:paraId="1B36359C" w14:textId="77777777" w:rsidTr="00A915D9">
        <w:tc>
          <w:tcPr>
            <w:tcW w:w="9854" w:type="dxa"/>
            <w:gridSpan w:val="2"/>
            <w:tcBorders>
              <w:bottom w:val="nil"/>
            </w:tcBorders>
          </w:tcPr>
          <w:p w14:paraId="0EF9AB88" w14:textId="77777777" w:rsidR="005F010D" w:rsidRPr="002362DF" w:rsidRDefault="005F010D" w:rsidP="00A915D9">
            <w:pPr>
              <w:pStyle w:val="MessageHeader"/>
            </w:pPr>
            <w:r w:rsidRPr="002362DF">
              <w:t>Ievads</w:t>
            </w:r>
          </w:p>
        </w:tc>
      </w:tr>
      <w:tr w:rsidR="005F010D" w:rsidRPr="002362DF" w14:paraId="3FA2A6CE" w14:textId="77777777" w:rsidTr="00A915D9">
        <w:tc>
          <w:tcPr>
            <w:tcW w:w="9854" w:type="dxa"/>
            <w:gridSpan w:val="2"/>
            <w:tcBorders>
              <w:top w:val="nil"/>
            </w:tcBorders>
          </w:tcPr>
          <w:p w14:paraId="09B353CD" w14:textId="735EBA73" w:rsidR="005F010D" w:rsidRPr="002362DF" w:rsidRDefault="005F010D" w:rsidP="00A915D9">
            <w:pPr>
              <w:pStyle w:val="Tablebody"/>
            </w:pPr>
            <w:r w:rsidRPr="002362DF">
              <w:t xml:space="preserve">Izgūst repozitorijā saglabātos datus par objektu, kas ir jāidentificē pēc objekta navigācijas ceļa. </w:t>
            </w:r>
          </w:p>
        </w:tc>
      </w:tr>
      <w:tr w:rsidR="005F010D" w:rsidRPr="002362DF" w14:paraId="5C27F1B1" w14:textId="77777777" w:rsidTr="00A915D9">
        <w:tc>
          <w:tcPr>
            <w:tcW w:w="9854" w:type="dxa"/>
            <w:gridSpan w:val="2"/>
            <w:tcBorders>
              <w:bottom w:val="nil"/>
            </w:tcBorders>
          </w:tcPr>
          <w:p w14:paraId="5DE603AD" w14:textId="77777777" w:rsidR="005F010D" w:rsidRPr="002362DF" w:rsidRDefault="005F010D" w:rsidP="00A915D9">
            <w:pPr>
              <w:pStyle w:val="MessageHeader"/>
            </w:pPr>
            <w:r w:rsidRPr="002362DF">
              <w:t>Ievaddati</w:t>
            </w:r>
          </w:p>
        </w:tc>
      </w:tr>
      <w:tr w:rsidR="005F010D" w:rsidRPr="002362DF" w14:paraId="49318190" w14:textId="77777777" w:rsidTr="00A915D9">
        <w:tc>
          <w:tcPr>
            <w:tcW w:w="9854" w:type="dxa"/>
            <w:gridSpan w:val="2"/>
            <w:tcBorders>
              <w:top w:val="nil"/>
            </w:tcBorders>
          </w:tcPr>
          <w:p w14:paraId="4CC6DBA5" w14:textId="09591F6A" w:rsidR="005F010D" w:rsidRPr="002362DF" w:rsidRDefault="005F010D" w:rsidP="007F7B13">
            <w:pPr>
              <w:pStyle w:val="TableListBullet"/>
            </w:pPr>
            <w:r w:rsidRPr="00683757">
              <w:rPr>
                <w:b/>
              </w:rPr>
              <w:t>repositoryId</w:t>
            </w:r>
            <w:r w:rsidRPr="002362DF">
              <w:t xml:space="preserve"> – repozitorija identifikators: </w:t>
            </w:r>
            <w:r w:rsidRPr="00683757">
              <w:rPr>
                <w:b/>
              </w:rPr>
              <w:t>URN:IVIS:100266:EDK-0000001</w:t>
            </w:r>
            <w:r w:rsidRPr="002362DF">
              <w:t>;</w:t>
            </w:r>
          </w:p>
          <w:p w14:paraId="03E5196B" w14:textId="77777777" w:rsidR="005F010D" w:rsidRPr="002362DF" w:rsidRDefault="005F010D" w:rsidP="007F7B13">
            <w:pPr>
              <w:pStyle w:val="TableListBullet"/>
            </w:pPr>
            <w:r w:rsidRPr="002362DF">
              <w:rPr>
                <w:b/>
              </w:rPr>
              <w:t>path</w:t>
            </w:r>
            <w:r w:rsidRPr="002362DF">
              <w:t xml:space="preserve"> – objekta navigācijas ceļš, ko veido objekta atrašanās ceļš relatīvi pret saknes katalogu un objekta nosaukums – obligāts;</w:t>
            </w:r>
          </w:p>
          <w:p w14:paraId="4F5AB9C8" w14:textId="77777777" w:rsidR="00087091" w:rsidRPr="002362DF" w:rsidRDefault="00087091" w:rsidP="007F7B13">
            <w:pPr>
              <w:pStyle w:val="TableListBullet"/>
            </w:pPr>
            <w:r w:rsidRPr="002362DF">
              <w:rPr>
                <w:b/>
              </w:rPr>
              <w:t>filter</w:t>
            </w:r>
            <w:r w:rsidRPr="002362DF">
              <w:t xml:space="preserve"> – saraksts ar objekta īpašību </w:t>
            </w:r>
            <w:r w:rsidRPr="002362DF">
              <w:rPr>
                <w:i/>
              </w:rPr>
              <w:t>queryName</w:t>
            </w:r>
            <w:r w:rsidRPr="002362DF">
              <w:t>, kas jāiegūst izvaddatos. Objekta īpašības, kas nav šajā sarakstā, netiks atgrieztas. Nenorādīta vērtība, „,” vai „*” atbilst visu objekta īpašību pieprasījumam;</w:t>
            </w:r>
          </w:p>
          <w:p w14:paraId="123C1A79" w14:textId="58F0FE89" w:rsidR="005F010D" w:rsidRDefault="005F010D" w:rsidP="007F7B13">
            <w:pPr>
              <w:pStyle w:val="TableListBullet"/>
            </w:pPr>
            <w:r w:rsidRPr="00683757">
              <w:rPr>
                <w:b/>
              </w:rPr>
              <w:t>includeAllowableActions</w:t>
            </w:r>
            <w:r w:rsidRPr="002362DF">
              <w:t xml:space="preserve"> –</w:t>
            </w:r>
            <w:r w:rsidR="00E21512">
              <w:t xml:space="preserve"> vienmēr</w:t>
            </w:r>
            <w:r w:rsidRPr="002362DF">
              <w:t xml:space="preserve"> </w:t>
            </w:r>
            <w:r w:rsidRPr="00683757">
              <w:rPr>
                <w:b/>
                <w:i/>
              </w:rPr>
              <w:t>false</w:t>
            </w:r>
            <w:r w:rsidR="00683757">
              <w:t>;</w:t>
            </w:r>
          </w:p>
          <w:p w14:paraId="28D7D8A9" w14:textId="77777777" w:rsidR="00683757" w:rsidRPr="002362DF" w:rsidRDefault="00683757" w:rsidP="00683757">
            <w:pPr>
              <w:pStyle w:val="TableListBullet"/>
            </w:pPr>
            <w:r w:rsidRPr="002362DF">
              <w:rPr>
                <w:b/>
              </w:rPr>
              <w:t>includeRelationships</w:t>
            </w:r>
            <w:r w:rsidRPr="002362DF">
              <w:t xml:space="preserve"> – viens no </w:t>
            </w:r>
            <w:r w:rsidRPr="002362DF">
              <w:rPr>
                <w:i/>
              </w:rPr>
              <w:t>none</w:t>
            </w:r>
            <w:r w:rsidRPr="002362DF">
              <w:t xml:space="preserve">, </w:t>
            </w:r>
            <w:r w:rsidRPr="002362DF">
              <w:rPr>
                <w:i/>
              </w:rPr>
              <w:t>source</w:t>
            </w:r>
            <w:r w:rsidRPr="002362DF">
              <w:t xml:space="preserve">, </w:t>
            </w:r>
            <w:r w:rsidRPr="002362DF">
              <w:rPr>
                <w:i/>
              </w:rPr>
              <w:t>target</w:t>
            </w:r>
            <w:r w:rsidRPr="002362DF">
              <w:t xml:space="preserve">, </w:t>
            </w:r>
            <w:r w:rsidRPr="002362DF">
              <w:rPr>
                <w:i/>
              </w:rPr>
              <w:t>both</w:t>
            </w:r>
            <w:r w:rsidRPr="002362DF">
              <w:t xml:space="preserve">, noklusētā vērtība </w:t>
            </w:r>
            <w:r w:rsidRPr="002362DF">
              <w:rPr>
                <w:i/>
              </w:rPr>
              <w:t>none</w:t>
            </w:r>
            <w:r w:rsidRPr="002362DF">
              <w:t>;</w:t>
            </w:r>
          </w:p>
          <w:p w14:paraId="1156D6C6" w14:textId="3061A895" w:rsidR="00683757" w:rsidRPr="002362DF" w:rsidRDefault="00683757" w:rsidP="00683757">
            <w:pPr>
              <w:pStyle w:val="TableListBullet"/>
            </w:pPr>
            <w:r w:rsidRPr="00683757">
              <w:rPr>
                <w:b/>
              </w:rPr>
              <w:t>renditionFilter</w:t>
            </w:r>
            <w:r w:rsidRPr="002362DF">
              <w:t xml:space="preserve"> – </w:t>
            </w:r>
            <w:r w:rsidR="00E21512">
              <w:t xml:space="preserve">vienmēr </w:t>
            </w:r>
            <w:r w:rsidRPr="00683757">
              <w:rPr>
                <w:b/>
                <w:i/>
              </w:rPr>
              <w:t>null</w:t>
            </w:r>
            <w:r w:rsidRPr="002362DF">
              <w:t>;</w:t>
            </w:r>
          </w:p>
          <w:p w14:paraId="0CCA5CD0" w14:textId="2D8D3BAA" w:rsidR="00683757" w:rsidRPr="002362DF" w:rsidRDefault="00683757" w:rsidP="00683757">
            <w:pPr>
              <w:pStyle w:val="TableListBullet"/>
            </w:pPr>
            <w:r w:rsidRPr="00683757">
              <w:rPr>
                <w:b/>
              </w:rPr>
              <w:t>includePolicyIds</w:t>
            </w:r>
            <w:r w:rsidRPr="002362DF">
              <w:t xml:space="preserve"> – </w:t>
            </w:r>
            <w:r w:rsidR="00E21512">
              <w:t xml:space="preserve">vienmēr </w:t>
            </w:r>
            <w:r w:rsidRPr="00683757">
              <w:rPr>
                <w:b/>
                <w:i/>
              </w:rPr>
              <w:t>false</w:t>
            </w:r>
            <w:r w:rsidRPr="002362DF">
              <w:t>;</w:t>
            </w:r>
          </w:p>
          <w:p w14:paraId="659713FF" w14:textId="1E36B2F0" w:rsidR="00683757" w:rsidRPr="002362DF" w:rsidRDefault="00683757" w:rsidP="00683757">
            <w:pPr>
              <w:pStyle w:val="TableListBullet"/>
            </w:pPr>
            <w:r w:rsidRPr="00683757">
              <w:rPr>
                <w:b/>
              </w:rPr>
              <w:t>includeACL</w:t>
            </w:r>
            <w:r w:rsidRPr="002362DF">
              <w:t xml:space="preserve"> – </w:t>
            </w:r>
            <w:r w:rsidR="00E21512">
              <w:t xml:space="preserve">vienmēr </w:t>
            </w:r>
            <w:r w:rsidRPr="00683757">
              <w:rPr>
                <w:b/>
                <w:i/>
              </w:rPr>
              <w:t>false</w:t>
            </w:r>
            <w:r w:rsidRPr="002362DF">
              <w:t>;</w:t>
            </w:r>
          </w:p>
          <w:p w14:paraId="0856E9EF" w14:textId="16E6C886" w:rsidR="00683757" w:rsidRPr="002362DF" w:rsidRDefault="00683757" w:rsidP="007F7B13">
            <w:pPr>
              <w:pStyle w:val="TableListBullet"/>
            </w:pPr>
            <w:r w:rsidRPr="00683757">
              <w:rPr>
                <w:b/>
              </w:rPr>
              <w:t xml:space="preserve">extension </w:t>
            </w:r>
            <w:r>
              <w:t xml:space="preserve">– elements papildus datiem, specifiskai repozitorija vai programmatūras realizācijai. Šajā metodē elementa vērtība un/vai tā struktūra tiek ignorēta: </w:t>
            </w:r>
            <w:r w:rsidRPr="00683757">
              <w:rPr>
                <w:b/>
                <w:i/>
              </w:rPr>
              <w:t>null</w:t>
            </w:r>
            <w:r>
              <w:t>.</w:t>
            </w:r>
          </w:p>
          <w:p w14:paraId="555C18D5" w14:textId="1ABF2DE9" w:rsidR="005F010D" w:rsidRPr="002362DF" w:rsidRDefault="005F010D" w:rsidP="00CA2CCE">
            <w:pPr>
              <w:pStyle w:val="Pictureposition"/>
            </w:pPr>
            <w:r w:rsidRPr="002362DF">
              <w:rPr>
                <w:noProof/>
                <w:lang w:eastAsia="lv-LV"/>
              </w:rPr>
              <w:drawing>
                <wp:inline distT="0" distB="0" distL="0" distR="0" wp14:anchorId="33510E0D" wp14:editId="4794CA5C">
                  <wp:extent cx="5851142" cy="3347499"/>
                  <wp:effectExtent l="0" t="0" r="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ObjectByPath.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48873" cy="3346201"/>
                          </a:xfrm>
                          <a:prstGeom prst="rect">
                            <a:avLst/>
                          </a:prstGeom>
                        </pic:spPr>
                      </pic:pic>
                    </a:graphicData>
                  </a:graphic>
                </wp:inline>
              </w:drawing>
            </w:r>
          </w:p>
        </w:tc>
      </w:tr>
      <w:tr w:rsidR="005F010D" w:rsidRPr="002362DF" w14:paraId="241211B3" w14:textId="77777777" w:rsidTr="00A915D9">
        <w:tc>
          <w:tcPr>
            <w:tcW w:w="9854" w:type="dxa"/>
            <w:gridSpan w:val="2"/>
            <w:tcBorders>
              <w:bottom w:val="nil"/>
            </w:tcBorders>
          </w:tcPr>
          <w:p w14:paraId="43BC2631" w14:textId="77777777" w:rsidR="005F010D" w:rsidRPr="002362DF" w:rsidRDefault="005F010D" w:rsidP="00A915D9">
            <w:pPr>
              <w:pStyle w:val="MessageHeader"/>
            </w:pPr>
            <w:r w:rsidRPr="002362DF">
              <w:t>Izvaddati</w:t>
            </w:r>
          </w:p>
        </w:tc>
      </w:tr>
      <w:tr w:rsidR="005F010D" w:rsidRPr="002362DF" w14:paraId="1942DAAC" w14:textId="77777777" w:rsidTr="00A915D9">
        <w:tc>
          <w:tcPr>
            <w:tcW w:w="9854" w:type="dxa"/>
            <w:gridSpan w:val="2"/>
            <w:tcBorders>
              <w:top w:val="nil"/>
            </w:tcBorders>
          </w:tcPr>
          <w:p w14:paraId="7E2A9F98" w14:textId="20D1D4D1" w:rsidR="005F010D" w:rsidRPr="002362DF" w:rsidRDefault="005F010D" w:rsidP="000D6CB7">
            <w:pPr>
              <w:pStyle w:val="Tablebody"/>
            </w:pPr>
            <w:r w:rsidRPr="002362DF">
              <w:rPr>
                <w:b/>
              </w:rPr>
              <w:t>cmisObjectType</w:t>
            </w:r>
            <w:r w:rsidRPr="002362DF">
              <w:t xml:space="preserve"> – objekta</w:t>
            </w:r>
            <w:r w:rsidRPr="002362DF">
              <w:rPr>
                <w:rStyle w:val="TablebodyChar"/>
              </w:rPr>
              <w:t xml:space="preserve"> </w:t>
            </w:r>
            <w:r w:rsidRPr="002362DF">
              <w:t>dati</w:t>
            </w:r>
          </w:p>
          <w:p w14:paraId="3158084A" w14:textId="44398A6C" w:rsidR="005F010D" w:rsidRPr="002362DF" w:rsidRDefault="005F010D" w:rsidP="00CA2CCE">
            <w:pPr>
              <w:pStyle w:val="Pictureposition"/>
            </w:pPr>
            <w:r w:rsidRPr="002362DF">
              <w:rPr>
                <w:noProof/>
                <w:lang w:eastAsia="lv-LV"/>
              </w:rPr>
              <w:lastRenderedPageBreak/>
              <w:drawing>
                <wp:inline distT="0" distB="0" distL="0" distR="0" wp14:anchorId="6E8022FB" wp14:editId="1644DB24">
                  <wp:extent cx="4668233" cy="3442915"/>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ObjectByPathRespons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67645" cy="3442481"/>
                          </a:xfrm>
                          <a:prstGeom prst="rect">
                            <a:avLst/>
                          </a:prstGeom>
                        </pic:spPr>
                      </pic:pic>
                    </a:graphicData>
                  </a:graphic>
                </wp:inline>
              </w:drawing>
            </w:r>
          </w:p>
        </w:tc>
      </w:tr>
      <w:tr w:rsidR="005F010D" w:rsidRPr="002362DF" w14:paraId="1469261B" w14:textId="77777777" w:rsidTr="00A915D9">
        <w:tc>
          <w:tcPr>
            <w:tcW w:w="9854" w:type="dxa"/>
            <w:gridSpan w:val="2"/>
            <w:tcBorders>
              <w:bottom w:val="nil"/>
            </w:tcBorders>
          </w:tcPr>
          <w:p w14:paraId="29900053" w14:textId="77777777" w:rsidR="005F010D" w:rsidRPr="002362DF" w:rsidRDefault="005F010D" w:rsidP="00A915D9">
            <w:pPr>
              <w:pStyle w:val="MessageHeader"/>
            </w:pPr>
            <w:r w:rsidRPr="002362DF">
              <w:lastRenderedPageBreak/>
              <w:t>Kļūdas</w:t>
            </w:r>
          </w:p>
        </w:tc>
      </w:tr>
      <w:tr w:rsidR="005F010D" w:rsidRPr="002362DF" w14:paraId="6CE209AC" w14:textId="77777777" w:rsidTr="00A915D9">
        <w:tc>
          <w:tcPr>
            <w:tcW w:w="9854" w:type="dxa"/>
            <w:gridSpan w:val="2"/>
            <w:tcBorders>
              <w:top w:val="nil"/>
            </w:tcBorders>
          </w:tcPr>
          <w:p w14:paraId="20E784E5" w14:textId="5DA94503" w:rsidR="005F010D" w:rsidRPr="002362DF" w:rsidRDefault="005F010D" w:rsidP="00A915D9">
            <w:pPr>
              <w:pStyle w:val="Tablebody"/>
              <w:rPr>
                <w:i/>
              </w:rPr>
            </w:pPr>
            <w:r w:rsidRPr="002362DF">
              <w:rPr>
                <w:i/>
              </w:rPr>
              <w:t>permissionDenied, runtime, storage, invalidArgument, objectNotFound, filterNotValid</w:t>
            </w:r>
          </w:p>
        </w:tc>
      </w:tr>
    </w:tbl>
    <w:p w14:paraId="7C53BB8C" w14:textId="19309FAC" w:rsidR="005F010D" w:rsidRPr="002362DF" w:rsidRDefault="007403A7" w:rsidP="005F010D">
      <w:pPr>
        <w:pStyle w:val="Heading3"/>
      </w:pPr>
      <w:bookmarkStart w:id="118" w:name="_Toc378693659"/>
      <w:r>
        <w:t>Metode „</w:t>
      </w:r>
      <w:r w:rsidR="005F010D" w:rsidRPr="002362DF">
        <w:t>setContentStream</w:t>
      </w:r>
      <w:r>
        <w:t>”</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38562B" w:rsidRPr="002362DF" w14:paraId="7CCB7B61" w14:textId="77777777" w:rsidTr="00A915D9">
        <w:tc>
          <w:tcPr>
            <w:tcW w:w="2802" w:type="dxa"/>
            <w:tcBorders>
              <w:right w:val="nil"/>
            </w:tcBorders>
          </w:tcPr>
          <w:p w14:paraId="526601F0" w14:textId="77777777" w:rsidR="0038562B" w:rsidRPr="002362DF" w:rsidRDefault="0038562B" w:rsidP="00A915D9">
            <w:pPr>
              <w:pStyle w:val="MessageHeader"/>
            </w:pPr>
            <w:r w:rsidRPr="002362DF">
              <w:t>Identifikators</w:t>
            </w:r>
          </w:p>
        </w:tc>
        <w:tc>
          <w:tcPr>
            <w:tcW w:w="7052" w:type="dxa"/>
            <w:tcBorders>
              <w:left w:val="nil"/>
              <w:bottom w:val="single" w:sz="4" w:space="0" w:color="auto"/>
            </w:tcBorders>
          </w:tcPr>
          <w:p w14:paraId="2E653C6A" w14:textId="29EC2B66" w:rsidR="0038562B" w:rsidRPr="002362DF" w:rsidRDefault="0038562B" w:rsidP="00A915D9">
            <w:pPr>
              <w:pStyle w:val="Tablebody"/>
            </w:pPr>
            <w:r w:rsidRPr="002362DF">
              <w:rPr>
                <w:i/>
              </w:rPr>
              <w:t>setContentStream</w:t>
            </w:r>
          </w:p>
        </w:tc>
      </w:tr>
      <w:tr w:rsidR="0038562B" w:rsidRPr="002362DF" w14:paraId="1B781A22" w14:textId="77777777" w:rsidTr="00A915D9">
        <w:tc>
          <w:tcPr>
            <w:tcW w:w="2802" w:type="dxa"/>
            <w:tcBorders>
              <w:right w:val="nil"/>
            </w:tcBorders>
          </w:tcPr>
          <w:p w14:paraId="25494661" w14:textId="77777777" w:rsidR="0038562B" w:rsidRPr="002362DF" w:rsidRDefault="0038562B" w:rsidP="00A915D9">
            <w:pPr>
              <w:pStyle w:val="MessageHeader"/>
            </w:pPr>
            <w:r w:rsidRPr="002362DF">
              <w:t>Nosaukums</w:t>
            </w:r>
          </w:p>
        </w:tc>
        <w:tc>
          <w:tcPr>
            <w:tcW w:w="7052" w:type="dxa"/>
            <w:tcBorders>
              <w:left w:val="nil"/>
            </w:tcBorders>
          </w:tcPr>
          <w:p w14:paraId="071DC0BF" w14:textId="77777777" w:rsidR="0038562B" w:rsidRPr="002362DF" w:rsidRDefault="0038562B" w:rsidP="00A915D9">
            <w:pPr>
              <w:pStyle w:val="Tablebody"/>
            </w:pPr>
            <w:r w:rsidRPr="002362DF">
              <w:t>Saglabāt datnes saturu</w:t>
            </w:r>
          </w:p>
        </w:tc>
      </w:tr>
      <w:tr w:rsidR="0038562B" w:rsidRPr="002362DF" w14:paraId="3999A4CA" w14:textId="77777777" w:rsidTr="00A915D9">
        <w:tc>
          <w:tcPr>
            <w:tcW w:w="9854" w:type="dxa"/>
            <w:gridSpan w:val="2"/>
            <w:tcBorders>
              <w:bottom w:val="nil"/>
            </w:tcBorders>
          </w:tcPr>
          <w:p w14:paraId="698F4D69" w14:textId="77777777" w:rsidR="0038562B" w:rsidRPr="002362DF" w:rsidRDefault="0038562B" w:rsidP="00A915D9">
            <w:pPr>
              <w:pStyle w:val="MessageHeader"/>
            </w:pPr>
            <w:r w:rsidRPr="002362DF">
              <w:t>Ievads</w:t>
            </w:r>
          </w:p>
        </w:tc>
      </w:tr>
      <w:tr w:rsidR="0038562B" w:rsidRPr="002362DF" w14:paraId="62043AEA" w14:textId="77777777" w:rsidTr="00A915D9">
        <w:tc>
          <w:tcPr>
            <w:tcW w:w="9854" w:type="dxa"/>
            <w:gridSpan w:val="2"/>
            <w:tcBorders>
              <w:top w:val="nil"/>
            </w:tcBorders>
          </w:tcPr>
          <w:p w14:paraId="4F8C615B" w14:textId="77777777" w:rsidR="0038562B" w:rsidRDefault="0038562B" w:rsidP="00A915D9">
            <w:pPr>
              <w:pStyle w:val="Tablebody"/>
            </w:pPr>
            <w:r w:rsidRPr="002362DF">
              <w:t>Saglabā dokumenta objektā datnes saturu kā bināros datus. Prasību var izpildīt tikai dokumenta pēdējai versijai.</w:t>
            </w:r>
          </w:p>
          <w:p w14:paraId="5653A595" w14:textId="2A75C21D" w:rsidR="00CF1245" w:rsidRPr="002362DF" w:rsidRDefault="00CF1245" w:rsidP="00CF1245">
            <w:pPr>
              <w:pStyle w:val="Tablebody"/>
            </w:pPr>
            <w:r w:rsidRPr="00CF1245">
              <w:t>Lai nodrošinātos pret iespēju, ka izmainītas tiek vērtības, kas ir mainījušās laika posmā kopš pēdējās to nolasīšanas brīža, ir nepieciešams kā ievadparametru nodot objekta izmaiņu talonu, kas paņemts pēdējo reizi nolasot objekta īpašības. Gadījumā, ja būs notikušas neparedzētas objekta izmaiņas, talons nebūs derīgs, un metodes izpilde tiks pārtraukta ar kļūdu „updateConflict”. Veiksmīgas izpildes rezultātā tiks atgriezts jauns izmaiņu talons.</w:t>
            </w:r>
          </w:p>
        </w:tc>
      </w:tr>
      <w:tr w:rsidR="0038562B" w:rsidRPr="002362DF" w14:paraId="758E3ECF" w14:textId="77777777" w:rsidTr="00A915D9">
        <w:tc>
          <w:tcPr>
            <w:tcW w:w="9854" w:type="dxa"/>
            <w:gridSpan w:val="2"/>
            <w:tcBorders>
              <w:bottom w:val="nil"/>
            </w:tcBorders>
          </w:tcPr>
          <w:p w14:paraId="57551187" w14:textId="77777777" w:rsidR="0038562B" w:rsidRPr="002362DF" w:rsidRDefault="0038562B" w:rsidP="00A915D9">
            <w:pPr>
              <w:pStyle w:val="MessageHeader"/>
            </w:pPr>
            <w:r w:rsidRPr="002362DF">
              <w:t>Ievaddati</w:t>
            </w:r>
          </w:p>
        </w:tc>
      </w:tr>
      <w:tr w:rsidR="0038562B" w:rsidRPr="002362DF" w14:paraId="6243788E" w14:textId="77777777" w:rsidTr="00A915D9">
        <w:tc>
          <w:tcPr>
            <w:tcW w:w="9854" w:type="dxa"/>
            <w:gridSpan w:val="2"/>
            <w:tcBorders>
              <w:top w:val="nil"/>
            </w:tcBorders>
          </w:tcPr>
          <w:p w14:paraId="11812BE1" w14:textId="6A16FE2A" w:rsidR="0038562B" w:rsidRPr="002362DF" w:rsidRDefault="0038562B" w:rsidP="007F7B13">
            <w:pPr>
              <w:pStyle w:val="TableListBullet"/>
            </w:pPr>
            <w:r w:rsidRPr="00755930">
              <w:rPr>
                <w:b/>
              </w:rPr>
              <w:t>repositoryId</w:t>
            </w:r>
            <w:r w:rsidRPr="002362DF">
              <w:t xml:space="preserve"> – repozitorija identifikators: </w:t>
            </w:r>
            <w:r w:rsidRPr="00755930">
              <w:rPr>
                <w:b/>
              </w:rPr>
              <w:t>URN:IVIS:100266:EDK-0000001</w:t>
            </w:r>
            <w:r w:rsidRPr="002362DF">
              <w:t>;</w:t>
            </w:r>
          </w:p>
          <w:p w14:paraId="237D1CA6" w14:textId="77777777" w:rsidR="0038562B" w:rsidRDefault="0038562B" w:rsidP="007F7B13">
            <w:pPr>
              <w:pStyle w:val="TableListBullet"/>
            </w:pPr>
            <w:r w:rsidRPr="002362DF">
              <w:rPr>
                <w:b/>
              </w:rPr>
              <w:t>objectId</w:t>
            </w:r>
            <w:r w:rsidRPr="002362DF">
              <w:t xml:space="preserve"> – dokumenta identifikators – obligāts;</w:t>
            </w:r>
          </w:p>
          <w:p w14:paraId="037A9123" w14:textId="5D45CCC3" w:rsidR="00124A83" w:rsidRPr="002362DF" w:rsidRDefault="00124A83" w:rsidP="00124A83">
            <w:pPr>
              <w:pStyle w:val="TableListBullet"/>
            </w:pPr>
            <w:r w:rsidRPr="002362DF">
              <w:rPr>
                <w:b/>
              </w:rPr>
              <w:t>overwriteFlag</w:t>
            </w:r>
            <w:r w:rsidRPr="002362DF">
              <w:t xml:space="preserve"> – pazīme, vai pārrakstīt esošo </w:t>
            </w:r>
            <w:r w:rsidRPr="002362DF">
              <w:rPr>
                <w:i/>
              </w:rPr>
              <w:t>contentStream</w:t>
            </w:r>
            <w:r w:rsidRPr="002362DF">
              <w:t xml:space="preserve"> – noklusētā vērtība </w:t>
            </w:r>
            <w:r w:rsidR="00F04805">
              <w:rPr>
                <w:i/>
              </w:rPr>
              <w:t>true</w:t>
            </w:r>
            <w:r w:rsidRPr="002362DF">
              <w:t>;</w:t>
            </w:r>
          </w:p>
          <w:p w14:paraId="4534BE06" w14:textId="6124DAD2" w:rsidR="00124A83" w:rsidRPr="002362DF" w:rsidRDefault="00124A83" w:rsidP="007F7B13">
            <w:pPr>
              <w:pStyle w:val="TableListBullet"/>
            </w:pPr>
            <w:r w:rsidRPr="002362DF">
              <w:rPr>
                <w:b/>
              </w:rPr>
              <w:t>changeToken</w:t>
            </w:r>
            <w:r w:rsidRPr="002362DF">
              <w:t xml:space="preserve">– izmaiņu </w:t>
            </w:r>
            <w:r>
              <w:t>talons</w:t>
            </w:r>
            <w:r w:rsidR="00052ED4">
              <w:t xml:space="preserve"> - obligāts</w:t>
            </w:r>
            <w:r>
              <w:t>;</w:t>
            </w:r>
          </w:p>
          <w:p w14:paraId="10E23E51" w14:textId="77777777" w:rsidR="0038562B" w:rsidRPr="002362DF" w:rsidRDefault="0038562B" w:rsidP="007F7B13">
            <w:pPr>
              <w:pStyle w:val="TableListBullet"/>
            </w:pPr>
            <w:r w:rsidRPr="002362DF">
              <w:rPr>
                <w:b/>
              </w:rPr>
              <w:t>contentStream</w:t>
            </w:r>
            <w:r w:rsidRPr="002362DF">
              <w:t xml:space="preserve"> – dokumenta binārie dati. Papildus var noteikt to īpašības:</w:t>
            </w:r>
          </w:p>
          <w:p w14:paraId="527D71F5" w14:textId="77777777" w:rsidR="0038562B" w:rsidRPr="002362DF" w:rsidRDefault="0038562B" w:rsidP="0038562B">
            <w:pPr>
              <w:pStyle w:val="TableListBullet2"/>
            </w:pPr>
            <w:r w:rsidRPr="002362DF">
              <w:rPr>
                <w:b/>
              </w:rPr>
              <w:t>Length</w:t>
            </w:r>
            <w:r w:rsidRPr="002362DF">
              <w:t xml:space="preserve"> – izmērs baitos;</w:t>
            </w:r>
          </w:p>
          <w:p w14:paraId="31899740" w14:textId="77777777" w:rsidR="0038562B" w:rsidRPr="002362DF" w:rsidRDefault="0038562B" w:rsidP="0038562B">
            <w:pPr>
              <w:pStyle w:val="TableListBullet2"/>
            </w:pPr>
            <w:r w:rsidRPr="002362DF">
              <w:rPr>
                <w:b/>
              </w:rPr>
              <w:t>MimeType</w:t>
            </w:r>
            <w:r w:rsidRPr="002362DF">
              <w:t xml:space="preserve"> – MIME tips;</w:t>
            </w:r>
          </w:p>
          <w:p w14:paraId="067C4486" w14:textId="06A3E7B2" w:rsidR="0038562B" w:rsidRDefault="0038562B" w:rsidP="0038562B">
            <w:pPr>
              <w:pStyle w:val="TableListBullet2"/>
            </w:pPr>
            <w:r w:rsidRPr="002362DF">
              <w:rPr>
                <w:b/>
              </w:rPr>
              <w:t>FileName</w:t>
            </w:r>
            <w:r w:rsidRPr="002362DF">
              <w:t xml:space="preserve"> – datnes nosaukums</w:t>
            </w:r>
            <w:r w:rsidR="00214834">
              <w:t xml:space="preserve"> – obligāti</w:t>
            </w:r>
            <w:r w:rsidRPr="002362DF">
              <w:t>;</w:t>
            </w:r>
          </w:p>
          <w:p w14:paraId="612C2B7A" w14:textId="2C896B0A" w:rsidR="00CF1245" w:rsidRPr="002362DF" w:rsidRDefault="00CF1245" w:rsidP="0038562B">
            <w:pPr>
              <w:pStyle w:val="TableListBullet2"/>
            </w:pPr>
            <w:r>
              <w:rPr>
                <w:b/>
              </w:rPr>
              <w:t xml:space="preserve">Stream </w:t>
            </w:r>
            <w:r>
              <w:t>– binārie dati – obligāti;</w:t>
            </w:r>
          </w:p>
          <w:p w14:paraId="08D83933" w14:textId="368A7E72" w:rsidR="0038562B" w:rsidRPr="002362DF" w:rsidRDefault="00124A83" w:rsidP="007F7B13">
            <w:pPr>
              <w:pStyle w:val="TableListBullet"/>
            </w:pPr>
            <w:r w:rsidRPr="00124A83">
              <w:rPr>
                <w:b/>
              </w:rPr>
              <w:t xml:space="preserve">extension </w:t>
            </w:r>
            <w:r>
              <w:t xml:space="preserve">– elements papildus datiem, specifiskai repozitorija vai programmatūras realizācijai. Šajā metodē elementa vērtība un/vai tā struktūra tiek ignorēta: </w:t>
            </w:r>
            <w:r w:rsidRPr="00124A83">
              <w:rPr>
                <w:b/>
                <w:i/>
              </w:rPr>
              <w:t>null</w:t>
            </w:r>
            <w:r>
              <w:t>.</w:t>
            </w:r>
          </w:p>
          <w:p w14:paraId="2D3EEE29" w14:textId="2FE0526F" w:rsidR="0038562B" w:rsidRPr="002362DF" w:rsidRDefault="00CF1245" w:rsidP="00CA2CCE">
            <w:pPr>
              <w:pStyle w:val="Pictureposition"/>
            </w:pPr>
            <w:r>
              <w:rPr>
                <w:noProof/>
                <w:lang w:eastAsia="lv-LV"/>
              </w:rPr>
              <w:lastRenderedPageBreak/>
              <w:drawing>
                <wp:inline distT="0" distB="0" distL="0" distR="0" wp14:anchorId="4BC74198" wp14:editId="1308D8E4">
                  <wp:extent cx="4643568" cy="35065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setContentStream.png"/>
                          <pic:cNvPicPr/>
                        </pic:nvPicPr>
                        <pic:blipFill>
                          <a:blip r:embed="rId64">
                            <a:extLst>
                              <a:ext uri="{28A0092B-C50C-407E-A947-70E740481C1C}">
                                <a14:useLocalDpi xmlns:a14="http://schemas.microsoft.com/office/drawing/2010/main" val="0"/>
                              </a:ext>
                            </a:extLst>
                          </a:blip>
                          <a:stretch>
                            <a:fillRect/>
                          </a:stretch>
                        </pic:blipFill>
                        <pic:spPr>
                          <a:xfrm>
                            <a:off x="0" y="0"/>
                            <a:ext cx="4645399" cy="3507908"/>
                          </a:xfrm>
                          <a:prstGeom prst="rect">
                            <a:avLst/>
                          </a:prstGeom>
                        </pic:spPr>
                      </pic:pic>
                    </a:graphicData>
                  </a:graphic>
                </wp:inline>
              </w:drawing>
            </w:r>
          </w:p>
        </w:tc>
      </w:tr>
      <w:tr w:rsidR="0038562B" w:rsidRPr="002362DF" w14:paraId="45F24AA6" w14:textId="77777777" w:rsidTr="00A915D9">
        <w:tc>
          <w:tcPr>
            <w:tcW w:w="9854" w:type="dxa"/>
            <w:gridSpan w:val="2"/>
            <w:tcBorders>
              <w:bottom w:val="nil"/>
            </w:tcBorders>
          </w:tcPr>
          <w:p w14:paraId="3E79139D" w14:textId="77777777" w:rsidR="0038562B" w:rsidRPr="002362DF" w:rsidRDefault="0038562B" w:rsidP="00A915D9">
            <w:pPr>
              <w:pStyle w:val="MessageHeader"/>
            </w:pPr>
            <w:r w:rsidRPr="002362DF">
              <w:lastRenderedPageBreak/>
              <w:t>Izvaddati</w:t>
            </w:r>
          </w:p>
        </w:tc>
      </w:tr>
      <w:tr w:rsidR="0038562B" w:rsidRPr="002362DF" w14:paraId="33B73AA1" w14:textId="77777777" w:rsidTr="00A915D9">
        <w:tc>
          <w:tcPr>
            <w:tcW w:w="9854" w:type="dxa"/>
            <w:gridSpan w:val="2"/>
            <w:tcBorders>
              <w:top w:val="nil"/>
            </w:tcBorders>
          </w:tcPr>
          <w:p w14:paraId="37A975EA" w14:textId="719A5B6B" w:rsidR="0038562B" w:rsidRPr="002362DF" w:rsidRDefault="0038562B" w:rsidP="007F7B13">
            <w:pPr>
              <w:pStyle w:val="TableListBullet"/>
            </w:pPr>
            <w:r w:rsidRPr="002362DF">
              <w:rPr>
                <w:b/>
              </w:rPr>
              <w:t>objectId</w:t>
            </w:r>
            <w:r w:rsidRPr="002362DF">
              <w:t xml:space="preserve"> – dokumenta, kam saglabāts </w:t>
            </w:r>
            <w:r w:rsidRPr="002362DF">
              <w:rPr>
                <w:i/>
              </w:rPr>
              <w:t>contentStream</w:t>
            </w:r>
            <w:r w:rsidRPr="002362DF">
              <w:t>, identifikators;</w:t>
            </w:r>
          </w:p>
          <w:p w14:paraId="7B1D5451" w14:textId="78042A83" w:rsidR="0038562B" w:rsidRDefault="0038562B" w:rsidP="00966683">
            <w:pPr>
              <w:pStyle w:val="TableListBullet"/>
            </w:pPr>
            <w:r w:rsidRPr="002362DF">
              <w:rPr>
                <w:b/>
              </w:rPr>
              <w:t xml:space="preserve">changeToken </w:t>
            </w:r>
            <w:r w:rsidRPr="002362DF">
              <w:t xml:space="preserve">– </w:t>
            </w:r>
            <w:r w:rsidR="00966683" w:rsidRPr="00966683">
              <w:t>izmainītā objekta izmaiņu talons</w:t>
            </w:r>
            <w:r w:rsidR="009F0AA6">
              <w:t>;</w:t>
            </w:r>
          </w:p>
          <w:p w14:paraId="52DFDFD2" w14:textId="040FC6F1" w:rsidR="009F0AA6" w:rsidRPr="002362DF" w:rsidRDefault="009F0AA6" w:rsidP="00966683">
            <w:pPr>
              <w:pStyle w:val="TableListBullet"/>
            </w:pPr>
            <w:r w:rsidRPr="009F0AA6">
              <w:rPr>
                <w:b/>
              </w:rPr>
              <w:t xml:space="preserve">extension </w:t>
            </w:r>
            <w:r>
              <w:t xml:space="preserve">–vienmēr </w:t>
            </w:r>
            <w:r w:rsidRPr="00F64FD3">
              <w:rPr>
                <w:b/>
                <w:i/>
              </w:rPr>
              <w:t>null</w:t>
            </w:r>
            <w:r>
              <w:t>.</w:t>
            </w:r>
          </w:p>
          <w:p w14:paraId="106CA9B5" w14:textId="2F389E1D" w:rsidR="0038562B" w:rsidRPr="002362DF" w:rsidRDefault="0038562B" w:rsidP="00A915D9">
            <w:pPr>
              <w:pStyle w:val="Tablebody"/>
            </w:pPr>
            <w:r w:rsidRPr="002362DF">
              <w:rPr>
                <w:noProof/>
                <w:lang w:eastAsia="lv-LV"/>
              </w:rPr>
              <w:drawing>
                <wp:inline distT="0" distB="0" distL="0" distR="0" wp14:anchorId="2A168D96" wp14:editId="3E427F2C">
                  <wp:extent cx="5883965" cy="1467023"/>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setContentStreamRespons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81683" cy="1466454"/>
                          </a:xfrm>
                          <a:prstGeom prst="rect">
                            <a:avLst/>
                          </a:prstGeom>
                        </pic:spPr>
                      </pic:pic>
                    </a:graphicData>
                  </a:graphic>
                </wp:inline>
              </w:drawing>
            </w:r>
          </w:p>
        </w:tc>
      </w:tr>
      <w:tr w:rsidR="0038562B" w:rsidRPr="002362DF" w14:paraId="0D7FF144" w14:textId="77777777" w:rsidTr="00A915D9">
        <w:tc>
          <w:tcPr>
            <w:tcW w:w="9854" w:type="dxa"/>
            <w:gridSpan w:val="2"/>
            <w:tcBorders>
              <w:bottom w:val="nil"/>
            </w:tcBorders>
          </w:tcPr>
          <w:p w14:paraId="09DA0F0C" w14:textId="77777777" w:rsidR="0038562B" w:rsidRPr="002362DF" w:rsidRDefault="0038562B" w:rsidP="00A915D9">
            <w:pPr>
              <w:pStyle w:val="MessageHeader"/>
            </w:pPr>
            <w:r w:rsidRPr="002362DF">
              <w:t>Kļūdas</w:t>
            </w:r>
          </w:p>
        </w:tc>
      </w:tr>
      <w:tr w:rsidR="0038562B" w:rsidRPr="002362DF" w14:paraId="35758532" w14:textId="77777777" w:rsidTr="00A915D9">
        <w:tc>
          <w:tcPr>
            <w:tcW w:w="9854" w:type="dxa"/>
            <w:gridSpan w:val="2"/>
            <w:tcBorders>
              <w:top w:val="nil"/>
            </w:tcBorders>
          </w:tcPr>
          <w:p w14:paraId="00577022" w14:textId="5EF8B55D" w:rsidR="0038562B" w:rsidRPr="002362DF" w:rsidRDefault="0038562B" w:rsidP="00A915D9">
            <w:pPr>
              <w:pStyle w:val="Tablebody"/>
              <w:rPr>
                <w:i/>
              </w:rPr>
            </w:pPr>
            <w:r w:rsidRPr="002362DF">
              <w:rPr>
                <w:i/>
              </w:rPr>
              <w:t>permissionDenied, runtime, storage, invalidArgument, objectNotFound, streamNotSupported,</w:t>
            </w:r>
            <w:r w:rsidR="007D2911" w:rsidRPr="002362DF">
              <w:rPr>
                <w:i/>
              </w:rPr>
              <w:t xml:space="preserve"> </w:t>
            </w:r>
            <w:r w:rsidRPr="002362DF">
              <w:rPr>
                <w:i/>
              </w:rPr>
              <w:t>versioning, contentAlreadyExists, updateConflict</w:t>
            </w:r>
          </w:p>
        </w:tc>
      </w:tr>
    </w:tbl>
    <w:p w14:paraId="34EB4681" w14:textId="1400F7A2" w:rsidR="006F22EA" w:rsidRPr="002362DF" w:rsidRDefault="007403A7" w:rsidP="00573CC0">
      <w:pPr>
        <w:pStyle w:val="Heading3"/>
      </w:pPr>
      <w:bookmarkStart w:id="119" w:name="_Toc378693660"/>
      <w:r>
        <w:t>Metode „</w:t>
      </w:r>
      <w:r w:rsidR="006F22EA" w:rsidRPr="002362DF">
        <w:t>deleteContentStream</w:t>
      </w:r>
      <w:r>
        <w:t>”</w:t>
      </w:r>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709"/>
      </w:tblGrid>
      <w:tr w:rsidR="006F22EA" w:rsidRPr="002362DF" w14:paraId="315DEBE9" w14:textId="77777777" w:rsidTr="006F22EA">
        <w:tc>
          <w:tcPr>
            <w:tcW w:w="3145" w:type="dxa"/>
            <w:tcBorders>
              <w:right w:val="nil"/>
            </w:tcBorders>
          </w:tcPr>
          <w:p w14:paraId="571EAFBC" w14:textId="77777777" w:rsidR="006F22EA" w:rsidRPr="002362DF" w:rsidRDefault="006F22EA" w:rsidP="00A915D9">
            <w:pPr>
              <w:pStyle w:val="MessageHeader"/>
            </w:pPr>
            <w:r w:rsidRPr="002362DF">
              <w:t>Identifikators</w:t>
            </w:r>
          </w:p>
        </w:tc>
        <w:tc>
          <w:tcPr>
            <w:tcW w:w="6709" w:type="dxa"/>
            <w:tcBorders>
              <w:left w:val="nil"/>
              <w:bottom w:val="single" w:sz="4" w:space="0" w:color="auto"/>
            </w:tcBorders>
          </w:tcPr>
          <w:p w14:paraId="4F48A7E5" w14:textId="6449C0B1" w:rsidR="006F22EA" w:rsidRPr="002362DF" w:rsidRDefault="006F22EA" w:rsidP="00A915D9">
            <w:pPr>
              <w:pStyle w:val="Tablebody"/>
            </w:pPr>
            <w:r w:rsidRPr="002362DF">
              <w:rPr>
                <w:i/>
              </w:rPr>
              <w:t>deleteContentStream</w:t>
            </w:r>
          </w:p>
        </w:tc>
      </w:tr>
      <w:tr w:rsidR="006F22EA" w:rsidRPr="002362DF" w14:paraId="27DC250A" w14:textId="77777777" w:rsidTr="006F22EA">
        <w:tc>
          <w:tcPr>
            <w:tcW w:w="3145" w:type="dxa"/>
            <w:tcBorders>
              <w:right w:val="nil"/>
            </w:tcBorders>
          </w:tcPr>
          <w:p w14:paraId="7B301CD0" w14:textId="77777777" w:rsidR="006F22EA" w:rsidRPr="002362DF" w:rsidRDefault="006F22EA" w:rsidP="00A915D9">
            <w:pPr>
              <w:pStyle w:val="MessageHeader"/>
            </w:pPr>
            <w:r w:rsidRPr="002362DF">
              <w:t>Nosaukums</w:t>
            </w:r>
          </w:p>
        </w:tc>
        <w:tc>
          <w:tcPr>
            <w:tcW w:w="6709" w:type="dxa"/>
            <w:tcBorders>
              <w:left w:val="nil"/>
            </w:tcBorders>
          </w:tcPr>
          <w:p w14:paraId="7FCE493A" w14:textId="77777777" w:rsidR="006F22EA" w:rsidRPr="002362DF" w:rsidRDefault="006F22EA" w:rsidP="00A915D9">
            <w:pPr>
              <w:pStyle w:val="Tablebody"/>
            </w:pPr>
            <w:r w:rsidRPr="002362DF">
              <w:t>Nodzēst datnes saturu</w:t>
            </w:r>
          </w:p>
        </w:tc>
      </w:tr>
      <w:tr w:rsidR="006F22EA" w:rsidRPr="002362DF" w14:paraId="7EC694D9" w14:textId="77777777" w:rsidTr="006F22EA">
        <w:tc>
          <w:tcPr>
            <w:tcW w:w="9854" w:type="dxa"/>
            <w:gridSpan w:val="2"/>
            <w:tcBorders>
              <w:bottom w:val="nil"/>
            </w:tcBorders>
          </w:tcPr>
          <w:p w14:paraId="4385CAEC" w14:textId="77777777" w:rsidR="006F22EA" w:rsidRPr="002362DF" w:rsidRDefault="006F22EA" w:rsidP="00A915D9">
            <w:pPr>
              <w:pStyle w:val="MessageHeader"/>
            </w:pPr>
            <w:r w:rsidRPr="002362DF">
              <w:t>Ievads</w:t>
            </w:r>
          </w:p>
        </w:tc>
      </w:tr>
      <w:tr w:rsidR="006F22EA" w:rsidRPr="002362DF" w14:paraId="4F7D9941" w14:textId="77777777" w:rsidTr="006F22EA">
        <w:tc>
          <w:tcPr>
            <w:tcW w:w="9854" w:type="dxa"/>
            <w:gridSpan w:val="2"/>
            <w:tcBorders>
              <w:top w:val="nil"/>
            </w:tcBorders>
          </w:tcPr>
          <w:p w14:paraId="4134CB25" w14:textId="77777777" w:rsidR="006F22EA" w:rsidRDefault="006F22EA" w:rsidP="00A915D9">
            <w:pPr>
              <w:pStyle w:val="Tablebody"/>
            </w:pPr>
            <w:r w:rsidRPr="002362DF">
              <w:t>Dzēš dokumenta objektam saglabātos bināros datus. Prasību var izpildīt tikai dokumenta pēdējai versijai.</w:t>
            </w:r>
          </w:p>
          <w:p w14:paraId="23495639" w14:textId="5E113A8B" w:rsidR="00B66624" w:rsidRPr="002362DF" w:rsidRDefault="00B66624" w:rsidP="00A915D9">
            <w:pPr>
              <w:pStyle w:val="Tablebody"/>
            </w:pPr>
            <w:r w:rsidRPr="00B66624">
              <w:t xml:space="preserve">Lai nodrošinātos pret iespēju, ka izmainītas tiek vērtības, kas </w:t>
            </w:r>
            <w:r>
              <w:t>ir mainījušās laika posmā</w:t>
            </w:r>
            <w:r w:rsidRPr="00B66624">
              <w:t xml:space="preserve"> kopš pēdējās to nolasīšanas brīža, ir nepieciešams kā ievadparametru nodot objekta izmaiņu talonu, kas paņemts pēdējo reizi nolasot objekta īpašības. Gadījumā, ja būs notikušas neparedzētas objekta izmaiņas, talons nebūs derīgs, un metodes izpilde tiks pārtraukta ar kļūdu „updateConflict”. Veiksmīgas izpildes rezultātā tiks atgriezts jauns izmaiņu talons.</w:t>
            </w:r>
          </w:p>
        </w:tc>
      </w:tr>
      <w:tr w:rsidR="006F22EA" w:rsidRPr="002362DF" w14:paraId="18D33E5B" w14:textId="77777777" w:rsidTr="006F22EA">
        <w:tc>
          <w:tcPr>
            <w:tcW w:w="9854" w:type="dxa"/>
            <w:gridSpan w:val="2"/>
            <w:tcBorders>
              <w:bottom w:val="nil"/>
            </w:tcBorders>
          </w:tcPr>
          <w:p w14:paraId="206D3692" w14:textId="77777777" w:rsidR="006F22EA" w:rsidRPr="002362DF" w:rsidRDefault="006F22EA" w:rsidP="00A915D9">
            <w:pPr>
              <w:pStyle w:val="MessageHeader"/>
            </w:pPr>
            <w:r w:rsidRPr="002362DF">
              <w:lastRenderedPageBreak/>
              <w:t>Ievaddati</w:t>
            </w:r>
          </w:p>
        </w:tc>
      </w:tr>
      <w:tr w:rsidR="006F22EA" w:rsidRPr="002362DF" w14:paraId="67DB74A2" w14:textId="77777777" w:rsidTr="006F22EA">
        <w:tc>
          <w:tcPr>
            <w:tcW w:w="9854" w:type="dxa"/>
            <w:gridSpan w:val="2"/>
            <w:tcBorders>
              <w:top w:val="nil"/>
            </w:tcBorders>
          </w:tcPr>
          <w:p w14:paraId="13E4053E" w14:textId="5AF12E1F" w:rsidR="006F22EA" w:rsidRPr="002362DF" w:rsidRDefault="006F22EA" w:rsidP="007F7B13">
            <w:pPr>
              <w:pStyle w:val="TableListBullet"/>
            </w:pPr>
            <w:r w:rsidRPr="00966683">
              <w:rPr>
                <w:b/>
              </w:rPr>
              <w:t>repositoryId</w:t>
            </w:r>
            <w:r w:rsidRPr="002362DF">
              <w:t xml:space="preserve"> – repozitorija identifikators: </w:t>
            </w:r>
            <w:r w:rsidRPr="00966683">
              <w:rPr>
                <w:b/>
              </w:rPr>
              <w:t>URN:IVIS:100266:EDK-0000001</w:t>
            </w:r>
            <w:r w:rsidRPr="002362DF">
              <w:t>;</w:t>
            </w:r>
          </w:p>
          <w:p w14:paraId="6A0D0618" w14:textId="77777777" w:rsidR="006F22EA" w:rsidRPr="002362DF" w:rsidRDefault="006F22EA" w:rsidP="007F7B13">
            <w:pPr>
              <w:pStyle w:val="TableListBullet"/>
            </w:pPr>
            <w:r w:rsidRPr="002362DF">
              <w:rPr>
                <w:b/>
              </w:rPr>
              <w:t>objectId</w:t>
            </w:r>
            <w:r w:rsidRPr="002362DF">
              <w:t xml:space="preserve"> – dokumenta identifikators – obligāts;</w:t>
            </w:r>
          </w:p>
          <w:p w14:paraId="40A33219" w14:textId="30DF44A7" w:rsidR="006F22EA" w:rsidRDefault="006F22EA" w:rsidP="007F7B13">
            <w:pPr>
              <w:pStyle w:val="TableListBullet"/>
            </w:pPr>
            <w:r w:rsidRPr="002362DF">
              <w:rPr>
                <w:b/>
              </w:rPr>
              <w:t>changeToken</w:t>
            </w:r>
            <w:r w:rsidRPr="002362DF">
              <w:t xml:space="preserve">– </w:t>
            </w:r>
            <w:r w:rsidR="00966683" w:rsidRPr="002362DF">
              <w:t xml:space="preserve">izmaiņu </w:t>
            </w:r>
            <w:r w:rsidR="00966683">
              <w:t>talons</w:t>
            </w:r>
            <w:r w:rsidR="00052ED4">
              <w:t xml:space="preserve"> - obligāts</w:t>
            </w:r>
            <w:r w:rsidR="00966683">
              <w:t>;</w:t>
            </w:r>
          </w:p>
          <w:p w14:paraId="0F714095" w14:textId="77777777" w:rsidR="00966683" w:rsidRPr="002362DF" w:rsidRDefault="00966683" w:rsidP="00966683">
            <w:pPr>
              <w:pStyle w:val="TableListBullet"/>
            </w:pPr>
            <w:r w:rsidRPr="00683757">
              <w:rPr>
                <w:b/>
              </w:rPr>
              <w:t xml:space="preserve">extension </w:t>
            </w:r>
            <w:r>
              <w:t xml:space="preserve">– elements papildus datiem, specifiskai repozitorija vai programmatūras realizācijai. Šajā metodē elementa vērtība un/vai tā struktūra tiek ignorēta: </w:t>
            </w:r>
            <w:r w:rsidRPr="00683757">
              <w:rPr>
                <w:b/>
                <w:i/>
              </w:rPr>
              <w:t>null</w:t>
            </w:r>
            <w:r>
              <w:t>.</w:t>
            </w:r>
          </w:p>
          <w:p w14:paraId="2DA9D84B" w14:textId="2ECACF17" w:rsidR="006F22EA" w:rsidRPr="002362DF" w:rsidRDefault="006F22EA" w:rsidP="00CA2CCE">
            <w:pPr>
              <w:pStyle w:val="Pictureposition"/>
            </w:pPr>
            <w:r w:rsidRPr="002362DF">
              <w:rPr>
                <w:noProof/>
                <w:lang w:eastAsia="lv-LV"/>
              </w:rPr>
              <w:drawing>
                <wp:inline distT="0" distB="0" distL="0" distR="0" wp14:anchorId="35776139" wp14:editId="3FD9A691">
                  <wp:extent cx="5859546" cy="1820849"/>
                  <wp:effectExtent l="0" t="0" r="8255"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deleteContentStream.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57274" cy="1820143"/>
                          </a:xfrm>
                          <a:prstGeom prst="rect">
                            <a:avLst/>
                          </a:prstGeom>
                        </pic:spPr>
                      </pic:pic>
                    </a:graphicData>
                  </a:graphic>
                </wp:inline>
              </w:drawing>
            </w:r>
          </w:p>
        </w:tc>
      </w:tr>
      <w:tr w:rsidR="006F22EA" w:rsidRPr="002362DF" w14:paraId="6EA6B9B2" w14:textId="77777777" w:rsidTr="006F22EA">
        <w:tc>
          <w:tcPr>
            <w:tcW w:w="9854" w:type="dxa"/>
            <w:gridSpan w:val="2"/>
            <w:tcBorders>
              <w:bottom w:val="nil"/>
            </w:tcBorders>
          </w:tcPr>
          <w:p w14:paraId="56A40D80" w14:textId="77777777" w:rsidR="006F22EA" w:rsidRPr="002362DF" w:rsidRDefault="006F22EA" w:rsidP="00A915D9">
            <w:pPr>
              <w:pStyle w:val="MessageHeader"/>
            </w:pPr>
            <w:r w:rsidRPr="002362DF">
              <w:t>Izvaddati</w:t>
            </w:r>
          </w:p>
        </w:tc>
      </w:tr>
      <w:tr w:rsidR="006F22EA" w:rsidRPr="002362DF" w14:paraId="17F8AF02" w14:textId="77777777" w:rsidTr="006F22EA">
        <w:tc>
          <w:tcPr>
            <w:tcW w:w="9854" w:type="dxa"/>
            <w:gridSpan w:val="2"/>
            <w:tcBorders>
              <w:top w:val="nil"/>
            </w:tcBorders>
          </w:tcPr>
          <w:p w14:paraId="2A6EA553" w14:textId="7D14F467" w:rsidR="006F22EA" w:rsidRPr="002362DF" w:rsidRDefault="006F22EA" w:rsidP="007F7B13">
            <w:pPr>
              <w:pStyle w:val="TableListBullet"/>
            </w:pPr>
            <w:r w:rsidRPr="002362DF">
              <w:rPr>
                <w:b/>
              </w:rPr>
              <w:t>objectId</w:t>
            </w:r>
            <w:r w:rsidRPr="002362DF">
              <w:t xml:space="preserve"> – dokumenta, kam izdzēsts </w:t>
            </w:r>
            <w:r w:rsidRPr="002362DF">
              <w:rPr>
                <w:i/>
              </w:rPr>
              <w:t>contentStream</w:t>
            </w:r>
            <w:r w:rsidRPr="002362DF">
              <w:t>, identifikators;</w:t>
            </w:r>
          </w:p>
          <w:p w14:paraId="71C92350" w14:textId="6C4FCB63" w:rsidR="006F22EA" w:rsidRDefault="006F22EA" w:rsidP="007F7B13">
            <w:pPr>
              <w:pStyle w:val="TableListBullet"/>
            </w:pPr>
            <w:r w:rsidRPr="002362DF">
              <w:rPr>
                <w:b/>
              </w:rPr>
              <w:t xml:space="preserve">changeToken </w:t>
            </w:r>
            <w:r w:rsidRPr="002362DF">
              <w:t xml:space="preserve">– </w:t>
            </w:r>
            <w:r w:rsidR="00966683" w:rsidRPr="00966683">
              <w:t>izmainītā objekta izmaiņu talons</w:t>
            </w:r>
            <w:r w:rsidR="009F0AA6">
              <w:t>;</w:t>
            </w:r>
          </w:p>
          <w:p w14:paraId="4C3A8BE0" w14:textId="4E872B67" w:rsidR="009F0AA6" w:rsidRPr="002362DF" w:rsidRDefault="009F0AA6" w:rsidP="007F7B13">
            <w:pPr>
              <w:pStyle w:val="TableListBullet"/>
            </w:pPr>
            <w:r w:rsidRPr="009F0AA6">
              <w:rPr>
                <w:b/>
              </w:rPr>
              <w:t xml:space="preserve">extension </w:t>
            </w:r>
            <w:r>
              <w:t xml:space="preserve">–vienmēr </w:t>
            </w:r>
            <w:r w:rsidRPr="00F64FD3">
              <w:rPr>
                <w:b/>
                <w:i/>
              </w:rPr>
              <w:t>null</w:t>
            </w:r>
            <w:r>
              <w:t>.</w:t>
            </w:r>
          </w:p>
          <w:p w14:paraId="4C5C9CD0" w14:textId="77777777" w:rsidR="006F22EA" w:rsidRPr="002362DF" w:rsidRDefault="006F22EA" w:rsidP="00CA2CCE">
            <w:pPr>
              <w:pStyle w:val="Pictureposition"/>
            </w:pPr>
            <w:r w:rsidRPr="002362DF">
              <w:rPr>
                <w:noProof/>
                <w:lang w:eastAsia="lv-LV"/>
              </w:rPr>
              <w:drawing>
                <wp:inline distT="0" distB="0" distL="0" distR="0" wp14:anchorId="3A5E923B" wp14:editId="591CA53E">
                  <wp:extent cx="5860111" cy="1428243"/>
                  <wp:effectExtent l="0" t="0" r="762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deleteContentStreamRespons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57839" cy="1427689"/>
                          </a:xfrm>
                          <a:prstGeom prst="rect">
                            <a:avLst/>
                          </a:prstGeom>
                        </pic:spPr>
                      </pic:pic>
                    </a:graphicData>
                  </a:graphic>
                </wp:inline>
              </w:drawing>
            </w:r>
          </w:p>
        </w:tc>
      </w:tr>
      <w:tr w:rsidR="006F22EA" w:rsidRPr="002362DF" w14:paraId="769EA5DA" w14:textId="77777777" w:rsidTr="00A915D9">
        <w:tc>
          <w:tcPr>
            <w:tcW w:w="9854" w:type="dxa"/>
            <w:gridSpan w:val="2"/>
            <w:tcBorders>
              <w:bottom w:val="nil"/>
            </w:tcBorders>
          </w:tcPr>
          <w:p w14:paraId="37774BAB" w14:textId="77777777" w:rsidR="006F22EA" w:rsidRPr="002362DF" w:rsidRDefault="006F22EA" w:rsidP="00A915D9">
            <w:pPr>
              <w:pStyle w:val="MessageHeader"/>
            </w:pPr>
            <w:r w:rsidRPr="002362DF">
              <w:t>Kļūdas</w:t>
            </w:r>
          </w:p>
        </w:tc>
      </w:tr>
      <w:tr w:rsidR="006F22EA" w:rsidRPr="002362DF" w14:paraId="1C67E9FB" w14:textId="77777777" w:rsidTr="00A915D9">
        <w:tc>
          <w:tcPr>
            <w:tcW w:w="9854" w:type="dxa"/>
            <w:gridSpan w:val="2"/>
            <w:tcBorders>
              <w:top w:val="nil"/>
            </w:tcBorders>
          </w:tcPr>
          <w:p w14:paraId="3F4D8804" w14:textId="2B03E69D" w:rsidR="006F22EA" w:rsidRPr="002362DF" w:rsidRDefault="006F22EA" w:rsidP="00A915D9">
            <w:pPr>
              <w:pStyle w:val="Tablebody"/>
              <w:rPr>
                <w:i/>
              </w:rPr>
            </w:pPr>
            <w:r w:rsidRPr="002362DF">
              <w:rPr>
                <w:i/>
              </w:rPr>
              <w:t>permissionDenied, runtime, storage, invalidArgument, objectNotFound, constraint, versioning,</w:t>
            </w:r>
            <w:r w:rsidR="007D2911" w:rsidRPr="002362DF">
              <w:rPr>
                <w:i/>
              </w:rPr>
              <w:t xml:space="preserve"> </w:t>
            </w:r>
            <w:r w:rsidRPr="002362DF">
              <w:rPr>
                <w:i/>
              </w:rPr>
              <w:t>updateConflict</w:t>
            </w:r>
          </w:p>
        </w:tc>
      </w:tr>
    </w:tbl>
    <w:p w14:paraId="13A1E259" w14:textId="69D21099" w:rsidR="008B784C" w:rsidRPr="002362DF" w:rsidRDefault="007403A7" w:rsidP="008B784C">
      <w:pPr>
        <w:pStyle w:val="Heading3"/>
      </w:pPr>
      <w:bookmarkStart w:id="120" w:name="_Toc378693661"/>
      <w:r>
        <w:t>Metode „</w:t>
      </w:r>
      <w:r w:rsidR="008B784C" w:rsidRPr="002362DF">
        <w:t>getContentStream</w:t>
      </w:r>
      <w:r>
        <w:t>”</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8B784C" w:rsidRPr="002362DF" w14:paraId="6A7B5F6F" w14:textId="77777777" w:rsidTr="00A915D9">
        <w:tc>
          <w:tcPr>
            <w:tcW w:w="2802" w:type="dxa"/>
            <w:tcBorders>
              <w:right w:val="nil"/>
            </w:tcBorders>
          </w:tcPr>
          <w:p w14:paraId="483258CB" w14:textId="77777777" w:rsidR="008B784C" w:rsidRPr="002362DF" w:rsidRDefault="008B784C" w:rsidP="00A915D9">
            <w:pPr>
              <w:pStyle w:val="MessageHeader"/>
            </w:pPr>
            <w:r w:rsidRPr="002362DF">
              <w:t>Identifikators</w:t>
            </w:r>
          </w:p>
        </w:tc>
        <w:tc>
          <w:tcPr>
            <w:tcW w:w="7052" w:type="dxa"/>
            <w:tcBorders>
              <w:left w:val="nil"/>
              <w:bottom w:val="single" w:sz="4" w:space="0" w:color="auto"/>
            </w:tcBorders>
          </w:tcPr>
          <w:p w14:paraId="4E854A2C" w14:textId="7C7241EE" w:rsidR="008B784C" w:rsidRPr="002362DF" w:rsidRDefault="008B784C" w:rsidP="00A915D9">
            <w:pPr>
              <w:pStyle w:val="Tablebody"/>
            </w:pPr>
            <w:r w:rsidRPr="002362DF">
              <w:rPr>
                <w:i/>
              </w:rPr>
              <w:t>getContentStream</w:t>
            </w:r>
          </w:p>
        </w:tc>
      </w:tr>
      <w:tr w:rsidR="008B784C" w:rsidRPr="002362DF" w14:paraId="3E304627" w14:textId="77777777" w:rsidTr="00A915D9">
        <w:tc>
          <w:tcPr>
            <w:tcW w:w="2802" w:type="dxa"/>
            <w:tcBorders>
              <w:right w:val="nil"/>
            </w:tcBorders>
          </w:tcPr>
          <w:p w14:paraId="1A092348" w14:textId="77777777" w:rsidR="008B784C" w:rsidRPr="002362DF" w:rsidRDefault="008B784C" w:rsidP="00A915D9">
            <w:pPr>
              <w:pStyle w:val="MessageHeader"/>
            </w:pPr>
            <w:r w:rsidRPr="002362DF">
              <w:t>Nosaukums</w:t>
            </w:r>
          </w:p>
        </w:tc>
        <w:tc>
          <w:tcPr>
            <w:tcW w:w="7052" w:type="dxa"/>
            <w:tcBorders>
              <w:left w:val="nil"/>
            </w:tcBorders>
          </w:tcPr>
          <w:p w14:paraId="6B9B4198" w14:textId="77777777" w:rsidR="008B784C" w:rsidRPr="002362DF" w:rsidRDefault="008B784C" w:rsidP="00A915D9">
            <w:pPr>
              <w:pStyle w:val="Tablebody"/>
            </w:pPr>
            <w:r w:rsidRPr="002362DF">
              <w:t>Izgūt datnes saturu</w:t>
            </w:r>
          </w:p>
        </w:tc>
      </w:tr>
      <w:tr w:rsidR="008B784C" w:rsidRPr="002362DF" w14:paraId="656EE5B6" w14:textId="77777777" w:rsidTr="00A915D9">
        <w:tc>
          <w:tcPr>
            <w:tcW w:w="9854" w:type="dxa"/>
            <w:gridSpan w:val="2"/>
            <w:tcBorders>
              <w:bottom w:val="nil"/>
            </w:tcBorders>
          </w:tcPr>
          <w:p w14:paraId="5D00093A" w14:textId="77777777" w:rsidR="008B784C" w:rsidRPr="002362DF" w:rsidRDefault="008B784C" w:rsidP="00A915D9">
            <w:pPr>
              <w:pStyle w:val="MessageHeader"/>
            </w:pPr>
            <w:r w:rsidRPr="002362DF">
              <w:t>Ievads</w:t>
            </w:r>
          </w:p>
        </w:tc>
      </w:tr>
      <w:tr w:rsidR="008B784C" w:rsidRPr="002362DF" w14:paraId="4F362DFF" w14:textId="77777777" w:rsidTr="00A915D9">
        <w:tc>
          <w:tcPr>
            <w:tcW w:w="9854" w:type="dxa"/>
            <w:gridSpan w:val="2"/>
            <w:tcBorders>
              <w:top w:val="nil"/>
            </w:tcBorders>
          </w:tcPr>
          <w:p w14:paraId="6A6F69AE" w14:textId="77777777" w:rsidR="008B784C" w:rsidRPr="002362DF" w:rsidRDefault="008B784C" w:rsidP="00A915D9">
            <w:pPr>
              <w:pStyle w:val="Tablebody"/>
            </w:pPr>
            <w:r w:rsidRPr="002362DF">
              <w:t>Atgriež dokumentam atbilstošās datnes bināros datus.</w:t>
            </w:r>
          </w:p>
        </w:tc>
      </w:tr>
      <w:tr w:rsidR="008B784C" w:rsidRPr="002362DF" w14:paraId="57E79B4C" w14:textId="77777777" w:rsidTr="00A915D9">
        <w:tc>
          <w:tcPr>
            <w:tcW w:w="9854" w:type="dxa"/>
            <w:gridSpan w:val="2"/>
            <w:tcBorders>
              <w:bottom w:val="nil"/>
            </w:tcBorders>
          </w:tcPr>
          <w:p w14:paraId="6C8F7E27" w14:textId="77777777" w:rsidR="008B784C" w:rsidRPr="002362DF" w:rsidRDefault="008B784C" w:rsidP="00A915D9">
            <w:pPr>
              <w:pStyle w:val="MessageHeader"/>
            </w:pPr>
            <w:r w:rsidRPr="002362DF">
              <w:t>Ievaddati</w:t>
            </w:r>
          </w:p>
        </w:tc>
      </w:tr>
      <w:tr w:rsidR="008B784C" w:rsidRPr="002362DF" w14:paraId="6F60B546" w14:textId="77777777" w:rsidTr="00A915D9">
        <w:tc>
          <w:tcPr>
            <w:tcW w:w="9854" w:type="dxa"/>
            <w:gridSpan w:val="2"/>
            <w:tcBorders>
              <w:top w:val="nil"/>
            </w:tcBorders>
          </w:tcPr>
          <w:p w14:paraId="353BD2B0" w14:textId="4DA9E16B" w:rsidR="008B784C" w:rsidRPr="002362DF" w:rsidRDefault="008B784C" w:rsidP="007F7B13">
            <w:pPr>
              <w:pStyle w:val="TableListBullet"/>
            </w:pPr>
            <w:r w:rsidRPr="009D7BB1">
              <w:rPr>
                <w:b/>
              </w:rPr>
              <w:t>repositoryId</w:t>
            </w:r>
            <w:r w:rsidRPr="002362DF">
              <w:t xml:space="preserve"> – repozitorija identifikators: </w:t>
            </w:r>
            <w:r w:rsidRPr="009D7BB1">
              <w:rPr>
                <w:b/>
              </w:rPr>
              <w:t>URN:IVIS:100266:EDK-0000001</w:t>
            </w:r>
            <w:r w:rsidRPr="002362DF">
              <w:t>;</w:t>
            </w:r>
          </w:p>
          <w:p w14:paraId="5A6AC8E5" w14:textId="77777777" w:rsidR="008B784C" w:rsidRPr="002362DF" w:rsidRDefault="008B784C" w:rsidP="007F7B13">
            <w:pPr>
              <w:pStyle w:val="TableListBullet"/>
            </w:pPr>
            <w:r w:rsidRPr="002362DF">
              <w:rPr>
                <w:b/>
              </w:rPr>
              <w:t>objectId</w:t>
            </w:r>
            <w:r w:rsidRPr="002362DF">
              <w:t xml:space="preserve"> – objekta identifikators, kam jāizgūst datnes saturs – obligāts;</w:t>
            </w:r>
          </w:p>
          <w:p w14:paraId="75DD7BA0" w14:textId="2228D8DB" w:rsidR="008B784C" w:rsidRPr="002362DF" w:rsidRDefault="008B784C" w:rsidP="007F7B13">
            <w:pPr>
              <w:pStyle w:val="TableListBullet"/>
            </w:pPr>
            <w:r w:rsidRPr="002362DF">
              <w:rPr>
                <w:b/>
              </w:rPr>
              <w:t>streamId</w:t>
            </w:r>
            <w:r w:rsidRPr="002362DF">
              <w:t xml:space="preserve"> –</w:t>
            </w:r>
            <w:r w:rsidR="00E21512">
              <w:t xml:space="preserve"> vienmēr</w:t>
            </w:r>
            <w:r w:rsidRPr="002362DF">
              <w:t xml:space="preserve"> </w:t>
            </w:r>
            <w:r w:rsidRPr="009D7BB1">
              <w:rPr>
                <w:b/>
                <w:i/>
              </w:rPr>
              <w:t>null</w:t>
            </w:r>
            <w:r w:rsidRPr="002362DF">
              <w:t>;</w:t>
            </w:r>
          </w:p>
          <w:p w14:paraId="4CDC9638" w14:textId="681AF116" w:rsidR="008B784C" w:rsidRPr="002362DF" w:rsidRDefault="008B784C" w:rsidP="007F7B13">
            <w:pPr>
              <w:pStyle w:val="TableListBullet"/>
            </w:pPr>
            <w:r w:rsidRPr="002362DF">
              <w:rPr>
                <w:b/>
              </w:rPr>
              <w:t>offset</w:t>
            </w:r>
            <w:r w:rsidRPr="002362DF">
              <w:t xml:space="preserve"> – atkāpe baitos, no bināro datu straumējuma sākuma</w:t>
            </w:r>
            <w:r w:rsidR="00621BE5">
              <w:t xml:space="preserve">. </w:t>
            </w:r>
            <w:r w:rsidR="00673E05">
              <w:t xml:space="preserve">Pieļaujama vērtība robežās no </w:t>
            </w:r>
            <w:r w:rsidR="00F62DFB">
              <w:t>1</w:t>
            </w:r>
            <w:r w:rsidR="00673E05">
              <w:t xml:space="preserve"> līdz dokumenta cmis:contentStream:length. Vērtība vienmēr jānorāda kopā ar ievadparametru length</w:t>
            </w:r>
            <w:r w:rsidRPr="002362DF">
              <w:t>;</w:t>
            </w:r>
          </w:p>
          <w:p w14:paraId="61D3BD78" w14:textId="402294C3" w:rsidR="008B784C" w:rsidRDefault="008B784C" w:rsidP="007F7B13">
            <w:pPr>
              <w:pStyle w:val="TableListBullet"/>
            </w:pPr>
            <w:r w:rsidRPr="002362DF">
              <w:rPr>
                <w:b/>
              </w:rPr>
              <w:t>length</w:t>
            </w:r>
            <w:r w:rsidRPr="002362DF">
              <w:t xml:space="preserve"> – izgūstamās straumējuma apmērs</w:t>
            </w:r>
            <w:r w:rsidR="009D7BB1">
              <w:t xml:space="preserve"> baitos</w:t>
            </w:r>
            <w:r w:rsidR="00673E05">
              <w:t>. Pieļaujama vērtība robežās no 1 līdz starpībai cmis:contentStream:length – offset (šīs prasības ievadparametrs). Vērtība vienmēr jānorāda kopā ar ievadparametru offset</w:t>
            </w:r>
            <w:r w:rsidR="009D7BB1">
              <w:t>;</w:t>
            </w:r>
          </w:p>
          <w:p w14:paraId="4FD3508F" w14:textId="6F49F05F" w:rsidR="009D7BB1" w:rsidRPr="002362DF" w:rsidRDefault="009D7BB1" w:rsidP="007F7B13">
            <w:pPr>
              <w:pStyle w:val="TableListBullet"/>
            </w:pPr>
            <w:r w:rsidRPr="009D7BB1">
              <w:rPr>
                <w:b/>
              </w:rPr>
              <w:t xml:space="preserve">extension </w:t>
            </w:r>
            <w:r>
              <w:t xml:space="preserve">– elements papildus datiem, specifiskai repozitorija vai programmatūras realizācijai. Šajā </w:t>
            </w:r>
            <w:r>
              <w:lastRenderedPageBreak/>
              <w:t xml:space="preserve">metodē elementa vērtība un/vai tā struktūra tiek ignorēta: </w:t>
            </w:r>
            <w:r w:rsidRPr="009D7BB1">
              <w:rPr>
                <w:b/>
                <w:i/>
              </w:rPr>
              <w:t>null</w:t>
            </w:r>
            <w:r>
              <w:t>.</w:t>
            </w:r>
          </w:p>
          <w:p w14:paraId="530E8713" w14:textId="762DC577" w:rsidR="008B784C" w:rsidRPr="002362DF" w:rsidRDefault="008B784C" w:rsidP="00CA2CCE">
            <w:pPr>
              <w:pStyle w:val="Pictureposition"/>
            </w:pPr>
            <w:r w:rsidRPr="002362DF">
              <w:rPr>
                <w:noProof/>
                <w:lang w:eastAsia="lv-LV"/>
              </w:rPr>
              <w:drawing>
                <wp:inline distT="0" distB="0" distL="0" distR="0" wp14:anchorId="54FD4F21" wp14:editId="26D486A8">
                  <wp:extent cx="4699221" cy="1954677"/>
                  <wp:effectExtent l="0" t="0" r="635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ContentStream.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701615" cy="1955673"/>
                          </a:xfrm>
                          <a:prstGeom prst="rect">
                            <a:avLst/>
                          </a:prstGeom>
                        </pic:spPr>
                      </pic:pic>
                    </a:graphicData>
                  </a:graphic>
                </wp:inline>
              </w:drawing>
            </w:r>
          </w:p>
        </w:tc>
      </w:tr>
      <w:tr w:rsidR="008B784C" w:rsidRPr="002362DF" w14:paraId="31EB05DE" w14:textId="77777777" w:rsidTr="00A915D9">
        <w:tc>
          <w:tcPr>
            <w:tcW w:w="9854" w:type="dxa"/>
            <w:gridSpan w:val="2"/>
            <w:tcBorders>
              <w:bottom w:val="nil"/>
            </w:tcBorders>
          </w:tcPr>
          <w:p w14:paraId="4B91C2CD" w14:textId="77777777" w:rsidR="008B784C" w:rsidRPr="002362DF" w:rsidRDefault="008B784C" w:rsidP="00A915D9">
            <w:pPr>
              <w:pStyle w:val="MessageHeader"/>
            </w:pPr>
            <w:r w:rsidRPr="002362DF">
              <w:lastRenderedPageBreak/>
              <w:t>Izvaddati</w:t>
            </w:r>
          </w:p>
        </w:tc>
      </w:tr>
      <w:tr w:rsidR="008B784C" w:rsidRPr="002362DF" w14:paraId="3BB007BA" w14:textId="77777777" w:rsidTr="00A915D9">
        <w:tc>
          <w:tcPr>
            <w:tcW w:w="9854" w:type="dxa"/>
            <w:gridSpan w:val="2"/>
            <w:tcBorders>
              <w:top w:val="nil"/>
            </w:tcBorders>
          </w:tcPr>
          <w:p w14:paraId="37C19826" w14:textId="18F6A90C" w:rsidR="008B784C" w:rsidRPr="002362DF" w:rsidRDefault="008B784C" w:rsidP="00A915D9">
            <w:pPr>
              <w:pStyle w:val="Tablebody"/>
            </w:pPr>
            <w:r w:rsidRPr="002362DF">
              <w:rPr>
                <w:b/>
              </w:rPr>
              <w:t>cmisContentStreamType</w:t>
            </w:r>
            <w:r w:rsidRPr="002362DF">
              <w:t xml:space="preserve"> – binārie dati</w:t>
            </w:r>
          </w:p>
          <w:p w14:paraId="4380B517" w14:textId="1C3A6E40" w:rsidR="008B784C" w:rsidRPr="002362DF" w:rsidRDefault="005162D2" w:rsidP="00CA2CCE">
            <w:pPr>
              <w:pStyle w:val="Pictureposition"/>
            </w:pPr>
            <w:r>
              <w:rPr>
                <w:noProof/>
                <w:lang w:eastAsia="lv-LV"/>
              </w:rPr>
              <w:drawing>
                <wp:inline distT="0" distB="0" distL="0" distR="0" wp14:anchorId="08A44A18" wp14:editId="747CA88F">
                  <wp:extent cx="5179488" cy="227536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ContentStreamResponse.png"/>
                          <pic:cNvPicPr/>
                        </pic:nvPicPr>
                        <pic:blipFill>
                          <a:blip r:embed="rId69">
                            <a:extLst>
                              <a:ext uri="{28A0092B-C50C-407E-A947-70E740481C1C}">
                                <a14:useLocalDpi xmlns:a14="http://schemas.microsoft.com/office/drawing/2010/main" val="0"/>
                              </a:ext>
                            </a:extLst>
                          </a:blip>
                          <a:stretch>
                            <a:fillRect/>
                          </a:stretch>
                        </pic:blipFill>
                        <pic:spPr>
                          <a:xfrm>
                            <a:off x="0" y="0"/>
                            <a:ext cx="5181510" cy="2276251"/>
                          </a:xfrm>
                          <a:prstGeom prst="rect">
                            <a:avLst/>
                          </a:prstGeom>
                        </pic:spPr>
                      </pic:pic>
                    </a:graphicData>
                  </a:graphic>
                </wp:inline>
              </w:drawing>
            </w:r>
          </w:p>
        </w:tc>
      </w:tr>
      <w:tr w:rsidR="008B784C" w:rsidRPr="002362DF" w14:paraId="740ECABA" w14:textId="77777777" w:rsidTr="00A915D9">
        <w:tc>
          <w:tcPr>
            <w:tcW w:w="9854" w:type="dxa"/>
            <w:gridSpan w:val="2"/>
            <w:tcBorders>
              <w:bottom w:val="nil"/>
            </w:tcBorders>
          </w:tcPr>
          <w:p w14:paraId="2E93B836" w14:textId="77777777" w:rsidR="008B784C" w:rsidRPr="002362DF" w:rsidRDefault="008B784C" w:rsidP="00A915D9">
            <w:pPr>
              <w:pStyle w:val="MessageHeader"/>
            </w:pPr>
            <w:r w:rsidRPr="002362DF">
              <w:t>Kļūdas</w:t>
            </w:r>
          </w:p>
        </w:tc>
      </w:tr>
      <w:tr w:rsidR="008B784C" w:rsidRPr="002362DF" w14:paraId="4A2422F4" w14:textId="77777777" w:rsidTr="00A915D9">
        <w:tc>
          <w:tcPr>
            <w:tcW w:w="9854" w:type="dxa"/>
            <w:gridSpan w:val="2"/>
            <w:tcBorders>
              <w:top w:val="nil"/>
            </w:tcBorders>
          </w:tcPr>
          <w:p w14:paraId="76843CF9" w14:textId="0A4688CD" w:rsidR="008B784C" w:rsidRPr="002362DF" w:rsidRDefault="008B784C" w:rsidP="00A915D9">
            <w:pPr>
              <w:pStyle w:val="Tablebody"/>
              <w:rPr>
                <w:i/>
              </w:rPr>
            </w:pPr>
            <w:r w:rsidRPr="002362DF">
              <w:rPr>
                <w:i/>
              </w:rPr>
              <w:t>permissionDenied, runtime, storage, invalidArgument, objectNotFound, constraint</w:t>
            </w:r>
          </w:p>
        </w:tc>
      </w:tr>
    </w:tbl>
    <w:p w14:paraId="52CFE742" w14:textId="67D6FD2E" w:rsidR="00F16F76" w:rsidRPr="002362DF" w:rsidRDefault="007403A7" w:rsidP="00F16F76">
      <w:pPr>
        <w:pStyle w:val="Heading2"/>
      </w:pPr>
      <w:bookmarkStart w:id="121" w:name="_Toc378693662"/>
      <w:r>
        <w:t>Versiju metodes</w:t>
      </w:r>
      <w:bookmarkEnd w:id="121"/>
    </w:p>
    <w:p w14:paraId="7C3AA545" w14:textId="3797359D" w:rsidR="00F16F76" w:rsidRPr="002362DF" w:rsidRDefault="007403A7" w:rsidP="00F16F76">
      <w:pPr>
        <w:pStyle w:val="Heading3"/>
      </w:pPr>
      <w:bookmarkStart w:id="122" w:name="_Toc378693663"/>
      <w:r>
        <w:t>Metode „</w:t>
      </w:r>
      <w:r w:rsidR="00F16F76" w:rsidRPr="002362DF">
        <w:t>getObjectOfLatestVersion</w:t>
      </w:r>
      <w:r>
        <w:t>”</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48702D" w:rsidRPr="002362DF" w14:paraId="200DC7E4" w14:textId="77777777" w:rsidTr="00A915D9">
        <w:tc>
          <w:tcPr>
            <w:tcW w:w="2802" w:type="dxa"/>
            <w:tcBorders>
              <w:right w:val="nil"/>
            </w:tcBorders>
          </w:tcPr>
          <w:p w14:paraId="3FC0A460" w14:textId="77777777" w:rsidR="0048702D" w:rsidRPr="002362DF" w:rsidRDefault="0048702D" w:rsidP="00A915D9">
            <w:pPr>
              <w:pStyle w:val="MessageHeader"/>
            </w:pPr>
            <w:r w:rsidRPr="002362DF">
              <w:t>Identifikators</w:t>
            </w:r>
          </w:p>
        </w:tc>
        <w:tc>
          <w:tcPr>
            <w:tcW w:w="7052" w:type="dxa"/>
            <w:tcBorders>
              <w:left w:val="nil"/>
              <w:bottom w:val="single" w:sz="4" w:space="0" w:color="auto"/>
            </w:tcBorders>
          </w:tcPr>
          <w:p w14:paraId="5C6EC1CD" w14:textId="46583C6D" w:rsidR="0048702D" w:rsidRPr="002362DF" w:rsidRDefault="0048702D" w:rsidP="00A915D9">
            <w:pPr>
              <w:pStyle w:val="Tablebody"/>
            </w:pPr>
            <w:r w:rsidRPr="002362DF">
              <w:rPr>
                <w:i/>
              </w:rPr>
              <w:t>getObjectOfLatestVersion</w:t>
            </w:r>
          </w:p>
        </w:tc>
      </w:tr>
      <w:tr w:rsidR="0048702D" w:rsidRPr="002362DF" w14:paraId="201EEAAC" w14:textId="77777777" w:rsidTr="00A915D9">
        <w:tc>
          <w:tcPr>
            <w:tcW w:w="2802" w:type="dxa"/>
            <w:tcBorders>
              <w:right w:val="nil"/>
            </w:tcBorders>
          </w:tcPr>
          <w:p w14:paraId="4BBA3751" w14:textId="77777777" w:rsidR="0048702D" w:rsidRPr="002362DF" w:rsidRDefault="0048702D" w:rsidP="00A915D9">
            <w:pPr>
              <w:pStyle w:val="MessageHeader"/>
            </w:pPr>
            <w:r w:rsidRPr="002362DF">
              <w:t>Nosaukums</w:t>
            </w:r>
          </w:p>
        </w:tc>
        <w:tc>
          <w:tcPr>
            <w:tcW w:w="7052" w:type="dxa"/>
            <w:tcBorders>
              <w:left w:val="nil"/>
            </w:tcBorders>
          </w:tcPr>
          <w:p w14:paraId="41E8EED3" w14:textId="77777777" w:rsidR="0048702D" w:rsidRPr="002362DF" w:rsidRDefault="0048702D" w:rsidP="00A915D9">
            <w:pPr>
              <w:pStyle w:val="Tablebody"/>
            </w:pPr>
            <w:r w:rsidRPr="002362DF">
              <w:t>Izgūt dokumenta pēdējās versijas metadatus</w:t>
            </w:r>
          </w:p>
        </w:tc>
      </w:tr>
      <w:tr w:rsidR="0048702D" w:rsidRPr="002362DF" w14:paraId="522BBB61" w14:textId="77777777" w:rsidTr="00A915D9">
        <w:tc>
          <w:tcPr>
            <w:tcW w:w="9854" w:type="dxa"/>
            <w:gridSpan w:val="2"/>
            <w:tcBorders>
              <w:bottom w:val="nil"/>
            </w:tcBorders>
          </w:tcPr>
          <w:p w14:paraId="5D1D900A" w14:textId="77777777" w:rsidR="0048702D" w:rsidRPr="002362DF" w:rsidRDefault="0048702D" w:rsidP="00A915D9">
            <w:pPr>
              <w:pStyle w:val="MessageHeader"/>
            </w:pPr>
            <w:r w:rsidRPr="002362DF">
              <w:t>Ievads</w:t>
            </w:r>
          </w:p>
        </w:tc>
      </w:tr>
      <w:tr w:rsidR="0048702D" w:rsidRPr="002362DF" w14:paraId="583ECDBF" w14:textId="77777777" w:rsidTr="00A915D9">
        <w:tc>
          <w:tcPr>
            <w:tcW w:w="9854" w:type="dxa"/>
            <w:gridSpan w:val="2"/>
            <w:tcBorders>
              <w:top w:val="nil"/>
            </w:tcBorders>
          </w:tcPr>
          <w:p w14:paraId="72C059B8" w14:textId="77777777" w:rsidR="0048702D" w:rsidRPr="002362DF" w:rsidRDefault="0048702D" w:rsidP="00A915D9">
            <w:pPr>
              <w:pStyle w:val="Tablebody"/>
            </w:pPr>
            <w:r w:rsidRPr="002362DF">
              <w:t>Atgriež dokumenta pēdējai versijai (vai pēdējai major versijai) atbilstošo objektu.</w:t>
            </w:r>
          </w:p>
        </w:tc>
      </w:tr>
      <w:tr w:rsidR="0048702D" w:rsidRPr="002362DF" w14:paraId="3AF26AAC" w14:textId="77777777" w:rsidTr="00A915D9">
        <w:tc>
          <w:tcPr>
            <w:tcW w:w="9854" w:type="dxa"/>
            <w:gridSpan w:val="2"/>
            <w:tcBorders>
              <w:bottom w:val="nil"/>
            </w:tcBorders>
          </w:tcPr>
          <w:p w14:paraId="7C67F36C" w14:textId="77777777" w:rsidR="0048702D" w:rsidRPr="002362DF" w:rsidRDefault="0048702D" w:rsidP="00A915D9">
            <w:pPr>
              <w:pStyle w:val="MessageHeader"/>
            </w:pPr>
            <w:r w:rsidRPr="002362DF">
              <w:t>Ievaddati</w:t>
            </w:r>
          </w:p>
        </w:tc>
      </w:tr>
      <w:tr w:rsidR="0048702D" w:rsidRPr="002362DF" w14:paraId="52306F09" w14:textId="77777777" w:rsidTr="00A915D9">
        <w:tc>
          <w:tcPr>
            <w:tcW w:w="9854" w:type="dxa"/>
            <w:gridSpan w:val="2"/>
            <w:tcBorders>
              <w:top w:val="nil"/>
            </w:tcBorders>
          </w:tcPr>
          <w:p w14:paraId="0C0B09B9" w14:textId="136F89AA" w:rsidR="0048702D" w:rsidRPr="002362DF" w:rsidRDefault="0048702D" w:rsidP="007F7B13">
            <w:pPr>
              <w:pStyle w:val="TableListBullet"/>
            </w:pPr>
            <w:r w:rsidRPr="009D7BB1">
              <w:rPr>
                <w:b/>
              </w:rPr>
              <w:t>repositoryId</w:t>
            </w:r>
            <w:r w:rsidRPr="002362DF">
              <w:t xml:space="preserve"> – repozitorija identifikators: </w:t>
            </w:r>
            <w:r w:rsidRPr="009D7BB1">
              <w:rPr>
                <w:b/>
              </w:rPr>
              <w:t>URN:IVIS:100266:EDK-0000001</w:t>
            </w:r>
            <w:r w:rsidRPr="002362DF">
              <w:t>;</w:t>
            </w:r>
          </w:p>
          <w:p w14:paraId="1E80AFBD" w14:textId="77777777" w:rsidR="0048702D" w:rsidRPr="002362DF" w:rsidRDefault="0048702D" w:rsidP="007F7B13">
            <w:pPr>
              <w:pStyle w:val="TableListBullet"/>
            </w:pPr>
            <w:r w:rsidRPr="002362DF">
              <w:rPr>
                <w:b/>
              </w:rPr>
              <w:t>objectId</w:t>
            </w:r>
            <w:r w:rsidRPr="002362DF">
              <w:t xml:space="preserve"> – dokumenta versiju sērijas identifikators – obligāts;</w:t>
            </w:r>
          </w:p>
          <w:p w14:paraId="49E2A71C" w14:textId="77777777" w:rsidR="0048702D" w:rsidRPr="002362DF" w:rsidRDefault="0048702D" w:rsidP="007F7B13">
            <w:pPr>
              <w:pStyle w:val="TableListBullet"/>
            </w:pPr>
            <w:r w:rsidRPr="002362DF">
              <w:rPr>
                <w:b/>
              </w:rPr>
              <w:t>major</w:t>
            </w:r>
            <w:r w:rsidRPr="002362DF">
              <w:t xml:space="preserve"> – loģiska pazīme, vai atgriez dokumenta pēdējo versiju (false), vai pēdējo major versiju (true). Noklusētā vērtība ir false;</w:t>
            </w:r>
          </w:p>
          <w:p w14:paraId="6BDE6F24" w14:textId="77777777" w:rsidR="00087091" w:rsidRPr="002362DF" w:rsidRDefault="00087091" w:rsidP="007F7B13">
            <w:pPr>
              <w:pStyle w:val="TableListBullet"/>
            </w:pPr>
            <w:r w:rsidRPr="002362DF">
              <w:rPr>
                <w:b/>
              </w:rPr>
              <w:t>filter</w:t>
            </w:r>
            <w:r w:rsidRPr="002362DF">
              <w:t xml:space="preserve"> – saraksts ar objekta īpašību </w:t>
            </w:r>
            <w:r w:rsidRPr="002362DF">
              <w:rPr>
                <w:i/>
              </w:rPr>
              <w:t>queryName</w:t>
            </w:r>
            <w:r w:rsidRPr="002362DF">
              <w:t>, kas jāiegūst izvaddatos. Objekta īpašības, kas nav šajā sarakstā, netiks atgrieztas. Nenorādīta vērtība, „,” vai „*” atbilst visu objekta īpašību pieprasījumam;</w:t>
            </w:r>
          </w:p>
          <w:p w14:paraId="0252C6EC" w14:textId="77777777" w:rsidR="009D7BB1" w:rsidRPr="002362DF" w:rsidRDefault="009D7BB1" w:rsidP="009D7BB1">
            <w:pPr>
              <w:pStyle w:val="TableListBullet"/>
            </w:pPr>
            <w:r w:rsidRPr="009D7BB1">
              <w:rPr>
                <w:b/>
              </w:rPr>
              <w:t>includeAllowableActions</w:t>
            </w:r>
            <w:r w:rsidRPr="002362DF">
              <w:t xml:space="preserve"> – </w:t>
            </w:r>
            <w:r w:rsidRPr="009D7BB1">
              <w:rPr>
                <w:b/>
                <w:i/>
              </w:rPr>
              <w:t>false</w:t>
            </w:r>
            <w:r w:rsidRPr="002362DF">
              <w:t>.</w:t>
            </w:r>
          </w:p>
          <w:p w14:paraId="63CEE68D" w14:textId="77777777" w:rsidR="0048702D" w:rsidRPr="002362DF" w:rsidRDefault="0048702D" w:rsidP="007F7B13">
            <w:pPr>
              <w:pStyle w:val="TableListBullet"/>
            </w:pPr>
            <w:r w:rsidRPr="002362DF">
              <w:rPr>
                <w:b/>
              </w:rPr>
              <w:lastRenderedPageBreak/>
              <w:t>includeRelationships</w:t>
            </w:r>
            <w:r w:rsidRPr="002362DF">
              <w:t xml:space="preserve"> – viens no </w:t>
            </w:r>
            <w:r w:rsidRPr="002362DF">
              <w:rPr>
                <w:i/>
              </w:rPr>
              <w:t>none</w:t>
            </w:r>
            <w:r w:rsidRPr="002362DF">
              <w:t>, sou</w:t>
            </w:r>
            <w:r w:rsidRPr="002362DF">
              <w:rPr>
                <w:i/>
              </w:rPr>
              <w:t>r</w:t>
            </w:r>
            <w:r w:rsidRPr="002362DF">
              <w:t xml:space="preserve">ce, </w:t>
            </w:r>
            <w:r w:rsidRPr="002362DF">
              <w:rPr>
                <w:i/>
              </w:rPr>
              <w:t>target</w:t>
            </w:r>
            <w:r w:rsidRPr="002362DF">
              <w:t xml:space="preserve">, </w:t>
            </w:r>
            <w:r w:rsidRPr="002362DF">
              <w:rPr>
                <w:i/>
              </w:rPr>
              <w:t>both</w:t>
            </w:r>
            <w:r w:rsidRPr="002362DF">
              <w:t xml:space="preserve">, noklusētā vērtība </w:t>
            </w:r>
            <w:r w:rsidRPr="002362DF">
              <w:rPr>
                <w:i/>
              </w:rPr>
              <w:t>none</w:t>
            </w:r>
            <w:r w:rsidRPr="002362DF">
              <w:t>;</w:t>
            </w:r>
          </w:p>
          <w:p w14:paraId="499B2800" w14:textId="14141637" w:rsidR="009D7BB1" w:rsidRPr="002362DF" w:rsidRDefault="009D7BB1" w:rsidP="009D7BB1">
            <w:pPr>
              <w:pStyle w:val="TableListBullet"/>
            </w:pPr>
            <w:r w:rsidRPr="009D7BB1">
              <w:rPr>
                <w:b/>
              </w:rPr>
              <w:t>renditionFilter</w:t>
            </w:r>
            <w:r w:rsidRPr="002362DF">
              <w:t xml:space="preserve"> – </w:t>
            </w:r>
            <w:r w:rsidR="00E21512">
              <w:t xml:space="preserve">vienmēr </w:t>
            </w:r>
            <w:r w:rsidRPr="009D7BB1">
              <w:rPr>
                <w:b/>
                <w:i/>
              </w:rPr>
              <w:t>null</w:t>
            </w:r>
            <w:r w:rsidRPr="002362DF">
              <w:t>;</w:t>
            </w:r>
          </w:p>
          <w:p w14:paraId="6A322580" w14:textId="61A4E87C" w:rsidR="0048702D" w:rsidRPr="002362DF" w:rsidRDefault="0048702D" w:rsidP="007F7B13">
            <w:pPr>
              <w:pStyle w:val="TableListBullet"/>
            </w:pPr>
            <w:r w:rsidRPr="009D7BB1">
              <w:rPr>
                <w:b/>
              </w:rPr>
              <w:t>includePolicyIds</w:t>
            </w:r>
            <w:r w:rsidRPr="002362DF">
              <w:t xml:space="preserve"> – </w:t>
            </w:r>
            <w:r w:rsidR="00E21512">
              <w:t xml:space="preserve">vienmēr </w:t>
            </w:r>
            <w:r w:rsidRPr="009D7BB1">
              <w:rPr>
                <w:b/>
                <w:i/>
              </w:rPr>
              <w:t>false</w:t>
            </w:r>
            <w:r w:rsidRPr="002362DF">
              <w:t>;</w:t>
            </w:r>
          </w:p>
          <w:p w14:paraId="3ADE9649" w14:textId="0E77D935" w:rsidR="0048702D" w:rsidRDefault="0048702D" w:rsidP="007F7B13">
            <w:pPr>
              <w:pStyle w:val="TableListBullet"/>
            </w:pPr>
            <w:r w:rsidRPr="009D7BB1">
              <w:rPr>
                <w:b/>
              </w:rPr>
              <w:t>includeACL</w:t>
            </w:r>
            <w:r w:rsidRPr="002362DF">
              <w:t xml:space="preserve"> – </w:t>
            </w:r>
            <w:r w:rsidR="00E21512">
              <w:t xml:space="preserve">vienmēr </w:t>
            </w:r>
            <w:r w:rsidRPr="009D7BB1">
              <w:rPr>
                <w:b/>
                <w:i/>
              </w:rPr>
              <w:t>fa</w:t>
            </w:r>
            <w:r w:rsidR="009D7BB1" w:rsidRPr="009D7BB1">
              <w:rPr>
                <w:b/>
                <w:i/>
              </w:rPr>
              <w:t>l</w:t>
            </w:r>
            <w:r w:rsidRPr="009D7BB1">
              <w:rPr>
                <w:b/>
                <w:i/>
              </w:rPr>
              <w:t>se</w:t>
            </w:r>
            <w:r w:rsidRPr="002362DF">
              <w:t>;</w:t>
            </w:r>
          </w:p>
          <w:p w14:paraId="6D7C1C06" w14:textId="4EB45AE0" w:rsidR="009D7BB1" w:rsidRPr="002362DF" w:rsidRDefault="009D7BB1" w:rsidP="007F7B13">
            <w:pPr>
              <w:pStyle w:val="TableListBullet"/>
            </w:pPr>
            <w:r w:rsidRPr="009D7BB1">
              <w:rPr>
                <w:b/>
              </w:rPr>
              <w:t xml:space="preserve">extension </w:t>
            </w:r>
            <w:r>
              <w:t xml:space="preserve">– elements papildus datiem, specifiskai repozitorija vai programmatūras realizācijai. Šajā metodē elementa vērtība un/vai tā struktūra tiek ignorēta: </w:t>
            </w:r>
            <w:r w:rsidRPr="009D7BB1">
              <w:rPr>
                <w:b/>
                <w:i/>
              </w:rPr>
              <w:t>null</w:t>
            </w:r>
            <w:r>
              <w:t>.</w:t>
            </w:r>
          </w:p>
          <w:p w14:paraId="6A36C500" w14:textId="3E343B7A" w:rsidR="0048702D" w:rsidRPr="002362DF" w:rsidRDefault="0048702D" w:rsidP="00CA2CCE">
            <w:pPr>
              <w:pStyle w:val="Pictureposition"/>
            </w:pPr>
            <w:r w:rsidRPr="002362DF">
              <w:rPr>
                <w:noProof/>
                <w:lang w:eastAsia="lv-LV"/>
              </w:rPr>
              <w:drawing>
                <wp:inline distT="0" distB="0" distL="0" distR="0" wp14:anchorId="74DA7A4E" wp14:editId="5CD23865">
                  <wp:extent cx="5414838" cy="3118111"/>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ing Services.getObjectOfLatestVersion.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14838" cy="3118111"/>
                          </a:xfrm>
                          <a:prstGeom prst="rect">
                            <a:avLst/>
                          </a:prstGeom>
                        </pic:spPr>
                      </pic:pic>
                    </a:graphicData>
                  </a:graphic>
                </wp:inline>
              </w:drawing>
            </w:r>
          </w:p>
        </w:tc>
      </w:tr>
      <w:tr w:rsidR="0048702D" w:rsidRPr="002362DF" w14:paraId="57FE2BC5" w14:textId="77777777" w:rsidTr="00A915D9">
        <w:tc>
          <w:tcPr>
            <w:tcW w:w="9854" w:type="dxa"/>
            <w:gridSpan w:val="2"/>
            <w:tcBorders>
              <w:bottom w:val="nil"/>
            </w:tcBorders>
          </w:tcPr>
          <w:p w14:paraId="0C5946CF" w14:textId="77777777" w:rsidR="0048702D" w:rsidRPr="002362DF" w:rsidRDefault="0048702D" w:rsidP="00A915D9">
            <w:pPr>
              <w:pStyle w:val="MessageHeader"/>
            </w:pPr>
            <w:r w:rsidRPr="002362DF">
              <w:lastRenderedPageBreak/>
              <w:t>Izvaddati</w:t>
            </w:r>
          </w:p>
        </w:tc>
      </w:tr>
      <w:tr w:rsidR="0048702D" w:rsidRPr="002362DF" w14:paraId="793772C4" w14:textId="77777777" w:rsidTr="00A915D9">
        <w:tc>
          <w:tcPr>
            <w:tcW w:w="9854" w:type="dxa"/>
            <w:gridSpan w:val="2"/>
            <w:tcBorders>
              <w:top w:val="nil"/>
            </w:tcBorders>
          </w:tcPr>
          <w:p w14:paraId="50E97798" w14:textId="6CF649CB" w:rsidR="0048702D" w:rsidRPr="002362DF" w:rsidRDefault="0048702D" w:rsidP="000F0111">
            <w:pPr>
              <w:pStyle w:val="Tablebody"/>
            </w:pPr>
            <w:r w:rsidRPr="002362DF">
              <w:rPr>
                <w:b/>
              </w:rPr>
              <w:t>cmisObjectType</w:t>
            </w:r>
            <w:r w:rsidRPr="002362DF">
              <w:t xml:space="preserve"> – objekts.</w:t>
            </w:r>
          </w:p>
          <w:p w14:paraId="15B5C446" w14:textId="335A0CFE" w:rsidR="0048702D" w:rsidRPr="002362DF" w:rsidRDefault="0048702D" w:rsidP="00CA2CCE">
            <w:pPr>
              <w:pStyle w:val="Pictureposition"/>
            </w:pPr>
            <w:r w:rsidRPr="002362DF">
              <w:rPr>
                <w:noProof/>
                <w:lang w:eastAsia="lv-LV"/>
              </w:rPr>
              <w:drawing>
                <wp:inline distT="0" distB="0" distL="0" distR="0" wp14:anchorId="20B128D1" wp14:editId="30B01B76">
                  <wp:extent cx="5311471" cy="3708331"/>
                  <wp:effectExtent l="0" t="0" r="381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ing Services.getObjectOfLatestVersionRespons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11471" cy="3708331"/>
                          </a:xfrm>
                          <a:prstGeom prst="rect">
                            <a:avLst/>
                          </a:prstGeom>
                        </pic:spPr>
                      </pic:pic>
                    </a:graphicData>
                  </a:graphic>
                </wp:inline>
              </w:drawing>
            </w:r>
          </w:p>
        </w:tc>
      </w:tr>
      <w:tr w:rsidR="0048702D" w:rsidRPr="002362DF" w14:paraId="782ADDDA" w14:textId="77777777" w:rsidTr="00A915D9">
        <w:tc>
          <w:tcPr>
            <w:tcW w:w="9854" w:type="dxa"/>
            <w:gridSpan w:val="2"/>
            <w:tcBorders>
              <w:bottom w:val="nil"/>
            </w:tcBorders>
          </w:tcPr>
          <w:p w14:paraId="0E80A447" w14:textId="77777777" w:rsidR="0048702D" w:rsidRPr="002362DF" w:rsidRDefault="0048702D" w:rsidP="00A915D9">
            <w:pPr>
              <w:pStyle w:val="MessageHeader"/>
            </w:pPr>
            <w:r w:rsidRPr="002362DF">
              <w:t>Kļūdas</w:t>
            </w:r>
          </w:p>
        </w:tc>
      </w:tr>
      <w:tr w:rsidR="0048702D" w:rsidRPr="002362DF" w14:paraId="25782CB3" w14:textId="77777777" w:rsidTr="00A915D9">
        <w:tc>
          <w:tcPr>
            <w:tcW w:w="9854" w:type="dxa"/>
            <w:gridSpan w:val="2"/>
            <w:tcBorders>
              <w:top w:val="nil"/>
            </w:tcBorders>
          </w:tcPr>
          <w:p w14:paraId="1F8DFEE4" w14:textId="1F8D6579" w:rsidR="0048702D" w:rsidRPr="002362DF" w:rsidRDefault="0048702D" w:rsidP="00A915D9">
            <w:pPr>
              <w:pStyle w:val="Tablebody"/>
              <w:rPr>
                <w:i/>
              </w:rPr>
            </w:pPr>
            <w:r w:rsidRPr="002362DF">
              <w:rPr>
                <w:i/>
              </w:rPr>
              <w:t>permissionDenied, runtime, storage, invalidArgument, objectNotFound, filterNotValid</w:t>
            </w:r>
          </w:p>
        </w:tc>
      </w:tr>
    </w:tbl>
    <w:p w14:paraId="73274BC2" w14:textId="41A10C77" w:rsidR="0048702D" w:rsidRPr="002362DF" w:rsidRDefault="007403A7" w:rsidP="0048702D">
      <w:pPr>
        <w:pStyle w:val="Heading3"/>
      </w:pPr>
      <w:bookmarkStart w:id="123" w:name="_Toc378693664"/>
      <w:r>
        <w:lastRenderedPageBreak/>
        <w:t>Metode „</w:t>
      </w:r>
      <w:r w:rsidR="0048702D" w:rsidRPr="002362DF">
        <w:t>getAllVersions</w:t>
      </w:r>
      <w:r>
        <w:t>”</w:t>
      </w:r>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6909"/>
      </w:tblGrid>
      <w:tr w:rsidR="0048702D" w:rsidRPr="002362DF" w14:paraId="617A9798" w14:textId="77777777" w:rsidTr="0048702D">
        <w:tc>
          <w:tcPr>
            <w:tcW w:w="2945" w:type="dxa"/>
            <w:tcBorders>
              <w:right w:val="nil"/>
            </w:tcBorders>
          </w:tcPr>
          <w:p w14:paraId="1C2833FF" w14:textId="77777777" w:rsidR="0048702D" w:rsidRPr="002362DF" w:rsidRDefault="0048702D" w:rsidP="00A915D9">
            <w:pPr>
              <w:pStyle w:val="MessageHeader"/>
            </w:pPr>
            <w:r w:rsidRPr="002362DF">
              <w:t>Identifikators</w:t>
            </w:r>
          </w:p>
        </w:tc>
        <w:tc>
          <w:tcPr>
            <w:tcW w:w="6909" w:type="dxa"/>
            <w:tcBorders>
              <w:left w:val="nil"/>
              <w:bottom w:val="single" w:sz="4" w:space="0" w:color="auto"/>
            </w:tcBorders>
          </w:tcPr>
          <w:p w14:paraId="4D5F70E3" w14:textId="4212E9E7" w:rsidR="0048702D" w:rsidRPr="002362DF" w:rsidRDefault="0048702D" w:rsidP="00A915D9">
            <w:pPr>
              <w:pStyle w:val="Tablebody"/>
            </w:pPr>
            <w:r w:rsidRPr="002362DF">
              <w:rPr>
                <w:i/>
              </w:rPr>
              <w:t>getAllVersions</w:t>
            </w:r>
          </w:p>
        </w:tc>
      </w:tr>
      <w:tr w:rsidR="0048702D" w:rsidRPr="002362DF" w14:paraId="07FFCC45" w14:textId="77777777" w:rsidTr="0048702D">
        <w:tc>
          <w:tcPr>
            <w:tcW w:w="2945" w:type="dxa"/>
            <w:tcBorders>
              <w:right w:val="nil"/>
            </w:tcBorders>
          </w:tcPr>
          <w:p w14:paraId="371687F9" w14:textId="77777777" w:rsidR="0048702D" w:rsidRPr="002362DF" w:rsidRDefault="0048702D" w:rsidP="00A915D9">
            <w:pPr>
              <w:pStyle w:val="MessageHeader"/>
            </w:pPr>
            <w:r w:rsidRPr="002362DF">
              <w:t>Nosaukums</w:t>
            </w:r>
          </w:p>
        </w:tc>
        <w:tc>
          <w:tcPr>
            <w:tcW w:w="6909" w:type="dxa"/>
            <w:tcBorders>
              <w:left w:val="nil"/>
            </w:tcBorders>
          </w:tcPr>
          <w:p w14:paraId="766B288E" w14:textId="77777777" w:rsidR="0048702D" w:rsidRPr="002362DF" w:rsidRDefault="0048702D" w:rsidP="00A915D9">
            <w:pPr>
              <w:pStyle w:val="Tablebody"/>
            </w:pPr>
            <w:r w:rsidRPr="002362DF">
              <w:t>Izgūt dokumenta visu versiju metadatus</w:t>
            </w:r>
          </w:p>
        </w:tc>
      </w:tr>
      <w:tr w:rsidR="0048702D" w:rsidRPr="002362DF" w14:paraId="34DF639E" w14:textId="77777777" w:rsidTr="0048702D">
        <w:tc>
          <w:tcPr>
            <w:tcW w:w="9854" w:type="dxa"/>
            <w:gridSpan w:val="2"/>
            <w:tcBorders>
              <w:bottom w:val="nil"/>
            </w:tcBorders>
          </w:tcPr>
          <w:p w14:paraId="7B4C3021" w14:textId="77777777" w:rsidR="0048702D" w:rsidRPr="002362DF" w:rsidRDefault="0048702D" w:rsidP="00A915D9">
            <w:pPr>
              <w:pStyle w:val="MessageHeader"/>
            </w:pPr>
            <w:r w:rsidRPr="002362DF">
              <w:t>Ievads</w:t>
            </w:r>
          </w:p>
        </w:tc>
      </w:tr>
      <w:tr w:rsidR="0048702D" w:rsidRPr="002362DF" w14:paraId="2B856E03" w14:textId="77777777" w:rsidTr="0048702D">
        <w:tc>
          <w:tcPr>
            <w:tcW w:w="9854" w:type="dxa"/>
            <w:gridSpan w:val="2"/>
            <w:tcBorders>
              <w:top w:val="nil"/>
            </w:tcBorders>
          </w:tcPr>
          <w:p w14:paraId="78FD612A" w14:textId="77777777" w:rsidR="0048702D" w:rsidRPr="002362DF" w:rsidRDefault="0048702D" w:rsidP="00A915D9">
            <w:pPr>
              <w:pStyle w:val="Tablebody"/>
            </w:pPr>
            <w:r w:rsidRPr="002362DF">
              <w:t xml:space="preserve">Atgriež dokumenta visas versijas. Versijas sarakstā ir sakārtotas pēc </w:t>
            </w:r>
            <w:r w:rsidRPr="002362DF">
              <w:rPr>
                <w:i/>
              </w:rPr>
              <w:t>cmis:creationDate</w:t>
            </w:r>
            <w:r w:rsidRPr="002362DF">
              <w:t xml:space="preserve"> dilstošā secībā.</w:t>
            </w:r>
          </w:p>
        </w:tc>
      </w:tr>
      <w:tr w:rsidR="0048702D" w:rsidRPr="002362DF" w14:paraId="26638BDD" w14:textId="77777777" w:rsidTr="0048702D">
        <w:tc>
          <w:tcPr>
            <w:tcW w:w="9854" w:type="dxa"/>
            <w:gridSpan w:val="2"/>
            <w:tcBorders>
              <w:bottom w:val="nil"/>
            </w:tcBorders>
          </w:tcPr>
          <w:p w14:paraId="38DA3657" w14:textId="77777777" w:rsidR="0048702D" w:rsidRPr="002362DF" w:rsidRDefault="0048702D" w:rsidP="00A915D9">
            <w:pPr>
              <w:pStyle w:val="MessageHeader"/>
            </w:pPr>
            <w:r w:rsidRPr="002362DF">
              <w:t>Ievaddati</w:t>
            </w:r>
          </w:p>
        </w:tc>
      </w:tr>
      <w:tr w:rsidR="0048702D" w:rsidRPr="002362DF" w14:paraId="378CD78A" w14:textId="77777777" w:rsidTr="0048702D">
        <w:tc>
          <w:tcPr>
            <w:tcW w:w="9854" w:type="dxa"/>
            <w:gridSpan w:val="2"/>
            <w:tcBorders>
              <w:top w:val="nil"/>
            </w:tcBorders>
          </w:tcPr>
          <w:p w14:paraId="1ECFD830" w14:textId="5AE97250" w:rsidR="0048702D" w:rsidRPr="002362DF" w:rsidRDefault="0048702D" w:rsidP="007F7B13">
            <w:pPr>
              <w:pStyle w:val="TableListBullet"/>
            </w:pPr>
            <w:r w:rsidRPr="009D7BB1">
              <w:rPr>
                <w:b/>
              </w:rPr>
              <w:t>repositoryId</w:t>
            </w:r>
            <w:r w:rsidRPr="002362DF">
              <w:t xml:space="preserve"> – repozitorija identifikators: </w:t>
            </w:r>
            <w:r w:rsidRPr="009D7BB1">
              <w:rPr>
                <w:b/>
              </w:rPr>
              <w:t>URN:IVIS:100266:EDK-0000001</w:t>
            </w:r>
            <w:r w:rsidRPr="002362DF">
              <w:t>;</w:t>
            </w:r>
          </w:p>
          <w:p w14:paraId="26A55F03" w14:textId="77777777" w:rsidR="0048702D" w:rsidRPr="002362DF" w:rsidRDefault="0048702D" w:rsidP="007F7B13">
            <w:pPr>
              <w:pStyle w:val="TableListBullet"/>
            </w:pPr>
            <w:r w:rsidRPr="002362DF">
              <w:rPr>
                <w:b/>
              </w:rPr>
              <w:t>objectId</w:t>
            </w:r>
            <w:r w:rsidRPr="002362DF">
              <w:t xml:space="preserve"> – dokumenta versiju sērijas identifikators – obligāts;</w:t>
            </w:r>
          </w:p>
          <w:p w14:paraId="0228A213" w14:textId="77777777" w:rsidR="00087091" w:rsidRPr="002362DF" w:rsidRDefault="00087091" w:rsidP="007F7B13">
            <w:pPr>
              <w:pStyle w:val="TableListBullet"/>
            </w:pPr>
            <w:r w:rsidRPr="002362DF">
              <w:rPr>
                <w:b/>
              </w:rPr>
              <w:t>filter</w:t>
            </w:r>
            <w:r w:rsidRPr="002362DF">
              <w:t xml:space="preserve"> – saraksts ar objekta īpašību </w:t>
            </w:r>
            <w:r w:rsidRPr="002362DF">
              <w:rPr>
                <w:i/>
              </w:rPr>
              <w:t>queryName</w:t>
            </w:r>
            <w:r w:rsidRPr="002362DF">
              <w:t>, kas jāiegūst izvaddatos. Objekta īpašības, kas nav šajā sarakstā, netiks atgrieztas. Nenorādīta vērtība, „,” vai „*” atbilst visu objekta īpašību pieprasījumam;</w:t>
            </w:r>
          </w:p>
          <w:p w14:paraId="5382D4EB" w14:textId="352BCC85" w:rsidR="0048702D" w:rsidRDefault="0048702D" w:rsidP="007F7B13">
            <w:pPr>
              <w:pStyle w:val="TableListBullet"/>
            </w:pPr>
            <w:r w:rsidRPr="009D7BB1">
              <w:rPr>
                <w:b/>
              </w:rPr>
              <w:t>includeAllowableActions</w:t>
            </w:r>
            <w:r w:rsidRPr="002362DF">
              <w:t xml:space="preserve"> – </w:t>
            </w:r>
            <w:r w:rsidRPr="009D7BB1">
              <w:rPr>
                <w:b/>
                <w:i/>
              </w:rPr>
              <w:t>false</w:t>
            </w:r>
            <w:r w:rsidR="009D7BB1">
              <w:t>;</w:t>
            </w:r>
          </w:p>
          <w:p w14:paraId="780F1618" w14:textId="2F4DD823" w:rsidR="009D7BB1" w:rsidRPr="002362DF" w:rsidRDefault="009D7BB1" w:rsidP="007F7B13">
            <w:pPr>
              <w:pStyle w:val="TableListBullet"/>
            </w:pPr>
            <w:r w:rsidRPr="009D7BB1">
              <w:rPr>
                <w:b/>
              </w:rPr>
              <w:t xml:space="preserve">extension </w:t>
            </w:r>
            <w:r>
              <w:t xml:space="preserve">– elements papildus datiem, specifiskai repozitorija vai programmatūras realizācijai. Šajā metodē elementa vērtība un/vai tā struktūra tiek ignorēta: </w:t>
            </w:r>
            <w:r w:rsidRPr="009D7BB1">
              <w:rPr>
                <w:b/>
                <w:i/>
              </w:rPr>
              <w:t>null</w:t>
            </w:r>
            <w:r>
              <w:t>.</w:t>
            </w:r>
          </w:p>
          <w:p w14:paraId="313ACB0F" w14:textId="5D2F1FA0" w:rsidR="0048702D" w:rsidRPr="002362DF" w:rsidRDefault="0048702D" w:rsidP="00CA2CCE">
            <w:pPr>
              <w:pStyle w:val="Pictureposition"/>
            </w:pPr>
            <w:r w:rsidRPr="002362DF">
              <w:rPr>
                <w:noProof/>
                <w:lang w:eastAsia="lv-LV"/>
              </w:rPr>
              <w:drawing>
                <wp:inline distT="0" distB="0" distL="0" distR="0" wp14:anchorId="73DD184F" wp14:editId="7E465803">
                  <wp:extent cx="4898004" cy="185339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ing Services.getAllVersions.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902268" cy="1855008"/>
                          </a:xfrm>
                          <a:prstGeom prst="rect">
                            <a:avLst/>
                          </a:prstGeom>
                        </pic:spPr>
                      </pic:pic>
                    </a:graphicData>
                  </a:graphic>
                </wp:inline>
              </w:drawing>
            </w:r>
          </w:p>
        </w:tc>
      </w:tr>
      <w:tr w:rsidR="0048702D" w:rsidRPr="002362DF" w14:paraId="34D5AB8A" w14:textId="77777777" w:rsidTr="0048702D">
        <w:tc>
          <w:tcPr>
            <w:tcW w:w="9854" w:type="dxa"/>
            <w:gridSpan w:val="2"/>
            <w:tcBorders>
              <w:bottom w:val="nil"/>
            </w:tcBorders>
          </w:tcPr>
          <w:p w14:paraId="5EEC9324" w14:textId="77777777" w:rsidR="0048702D" w:rsidRPr="002362DF" w:rsidRDefault="0048702D" w:rsidP="00A915D9">
            <w:pPr>
              <w:pStyle w:val="MessageHeader"/>
            </w:pPr>
            <w:r w:rsidRPr="002362DF">
              <w:t>Izvaddati</w:t>
            </w:r>
          </w:p>
        </w:tc>
      </w:tr>
      <w:tr w:rsidR="0048702D" w:rsidRPr="002362DF" w14:paraId="3F0641C3" w14:textId="77777777" w:rsidTr="0048702D">
        <w:tc>
          <w:tcPr>
            <w:tcW w:w="9854" w:type="dxa"/>
            <w:gridSpan w:val="2"/>
            <w:tcBorders>
              <w:top w:val="nil"/>
            </w:tcBorders>
          </w:tcPr>
          <w:p w14:paraId="410693D7" w14:textId="4B2CFBED" w:rsidR="0048702D" w:rsidRPr="002362DF" w:rsidRDefault="0048702D" w:rsidP="000F0111">
            <w:pPr>
              <w:pStyle w:val="Tablebody"/>
            </w:pPr>
            <w:r w:rsidRPr="002362DF">
              <w:rPr>
                <w:b/>
              </w:rPr>
              <w:t>&lt;cmisObjectType&gt;</w:t>
            </w:r>
            <w:r w:rsidRPr="002362DF">
              <w:t xml:space="preserve"> – objektu saraksts</w:t>
            </w:r>
          </w:p>
          <w:p w14:paraId="34626D42" w14:textId="77777777" w:rsidR="0048702D" w:rsidRPr="002362DF" w:rsidRDefault="0048702D" w:rsidP="00CA2CCE">
            <w:pPr>
              <w:pStyle w:val="Pictureposition"/>
            </w:pPr>
            <w:r w:rsidRPr="002362DF">
              <w:rPr>
                <w:noProof/>
                <w:lang w:eastAsia="lv-LV"/>
              </w:rPr>
              <w:drawing>
                <wp:inline distT="0" distB="0" distL="0" distR="0" wp14:anchorId="6E15A5F0" wp14:editId="29DB5272">
                  <wp:extent cx="4444779" cy="328340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ing Services.getAllVersionsRespons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48646" cy="3286258"/>
                          </a:xfrm>
                          <a:prstGeom prst="rect">
                            <a:avLst/>
                          </a:prstGeom>
                        </pic:spPr>
                      </pic:pic>
                    </a:graphicData>
                  </a:graphic>
                </wp:inline>
              </w:drawing>
            </w:r>
          </w:p>
        </w:tc>
      </w:tr>
      <w:tr w:rsidR="0048702D" w:rsidRPr="002362DF" w14:paraId="256B7A10" w14:textId="77777777" w:rsidTr="00A915D9">
        <w:tc>
          <w:tcPr>
            <w:tcW w:w="9854" w:type="dxa"/>
            <w:gridSpan w:val="2"/>
            <w:tcBorders>
              <w:bottom w:val="nil"/>
            </w:tcBorders>
          </w:tcPr>
          <w:p w14:paraId="3BC8E7A5" w14:textId="77777777" w:rsidR="0048702D" w:rsidRPr="002362DF" w:rsidRDefault="0048702D" w:rsidP="00A915D9">
            <w:pPr>
              <w:pStyle w:val="MessageHeader"/>
            </w:pPr>
            <w:r w:rsidRPr="002362DF">
              <w:t>Kļūdas</w:t>
            </w:r>
          </w:p>
        </w:tc>
      </w:tr>
      <w:tr w:rsidR="0048702D" w:rsidRPr="002362DF" w14:paraId="6FB8B0CA" w14:textId="77777777" w:rsidTr="00A915D9">
        <w:tc>
          <w:tcPr>
            <w:tcW w:w="9854" w:type="dxa"/>
            <w:gridSpan w:val="2"/>
            <w:tcBorders>
              <w:top w:val="nil"/>
            </w:tcBorders>
          </w:tcPr>
          <w:p w14:paraId="2736787A" w14:textId="618A0E2B" w:rsidR="0048702D" w:rsidRPr="002362DF" w:rsidRDefault="0048702D" w:rsidP="00A915D9">
            <w:pPr>
              <w:pStyle w:val="Tablebody"/>
              <w:rPr>
                <w:i/>
              </w:rPr>
            </w:pPr>
            <w:r w:rsidRPr="002362DF">
              <w:rPr>
                <w:i/>
              </w:rPr>
              <w:t>permissionDenied, runtime, storage, invalidArgument, objectNotFound, filterNotValid</w:t>
            </w:r>
          </w:p>
        </w:tc>
      </w:tr>
    </w:tbl>
    <w:p w14:paraId="5D4A3861" w14:textId="5C1C423F" w:rsidR="007C406C" w:rsidRPr="002362DF" w:rsidRDefault="007403A7" w:rsidP="007C406C">
      <w:pPr>
        <w:pStyle w:val="Heading2"/>
      </w:pPr>
      <w:bookmarkStart w:id="124" w:name="_Toc378693665"/>
      <w:r>
        <w:lastRenderedPageBreak/>
        <w:t>Objektu bināro datu metodes</w:t>
      </w:r>
      <w:bookmarkEnd w:id="124"/>
    </w:p>
    <w:p w14:paraId="4776A578" w14:textId="3DE097EF" w:rsidR="007C406C" w:rsidRPr="002362DF" w:rsidRDefault="007403A7" w:rsidP="007C406C">
      <w:pPr>
        <w:pStyle w:val="Heading3"/>
      </w:pPr>
      <w:bookmarkStart w:id="125" w:name="_Toc378693666"/>
      <w:r>
        <w:t>Metode „</w:t>
      </w:r>
      <w:r w:rsidR="007C406C" w:rsidRPr="002362DF">
        <w:t>createDocument</w:t>
      </w:r>
      <w:r>
        <w:t>”</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7C406C" w:rsidRPr="002362DF" w14:paraId="7A72D303" w14:textId="77777777" w:rsidTr="000A1492">
        <w:tc>
          <w:tcPr>
            <w:tcW w:w="2802" w:type="dxa"/>
            <w:tcBorders>
              <w:right w:val="nil"/>
            </w:tcBorders>
          </w:tcPr>
          <w:p w14:paraId="2DA0AFFB" w14:textId="77777777" w:rsidR="007C406C" w:rsidRPr="002362DF" w:rsidRDefault="007C406C" w:rsidP="000A1492">
            <w:pPr>
              <w:pStyle w:val="MessageHeader"/>
            </w:pPr>
            <w:r w:rsidRPr="002362DF">
              <w:t>Identifikators</w:t>
            </w:r>
          </w:p>
        </w:tc>
        <w:tc>
          <w:tcPr>
            <w:tcW w:w="7052" w:type="dxa"/>
            <w:tcBorders>
              <w:left w:val="nil"/>
              <w:bottom w:val="single" w:sz="4" w:space="0" w:color="auto"/>
            </w:tcBorders>
          </w:tcPr>
          <w:p w14:paraId="088BE8E8" w14:textId="6E8A5556" w:rsidR="007C406C" w:rsidRPr="002362DF" w:rsidRDefault="007C406C" w:rsidP="009716FF">
            <w:pPr>
              <w:pStyle w:val="Tablebody"/>
            </w:pPr>
            <w:r w:rsidRPr="002362DF">
              <w:rPr>
                <w:i/>
              </w:rPr>
              <w:t>EDK</w:t>
            </w:r>
            <w:r w:rsidRPr="002362DF">
              <w:t>.</w:t>
            </w:r>
            <w:r w:rsidRPr="002362DF">
              <w:rPr>
                <w:i/>
              </w:rPr>
              <w:t>createDocument</w:t>
            </w:r>
          </w:p>
        </w:tc>
      </w:tr>
      <w:tr w:rsidR="007C406C" w:rsidRPr="002362DF" w14:paraId="54BFEE5F" w14:textId="77777777" w:rsidTr="000A1492">
        <w:tc>
          <w:tcPr>
            <w:tcW w:w="2802" w:type="dxa"/>
            <w:tcBorders>
              <w:right w:val="nil"/>
            </w:tcBorders>
          </w:tcPr>
          <w:p w14:paraId="221605EA" w14:textId="77777777" w:rsidR="007C406C" w:rsidRPr="002362DF" w:rsidRDefault="007C406C" w:rsidP="000A1492">
            <w:pPr>
              <w:pStyle w:val="MessageHeader"/>
            </w:pPr>
            <w:r w:rsidRPr="002362DF">
              <w:t>Nosaukums</w:t>
            </w:r>
          </w:p>
        </w:tc>
        <w:tc>
          <w:tcPr>
            <w:tcW w:w="7052" w:type="dxa"/>
            <w:tcBorders>
              <w:left w:val="nil"/>
            </w:tcBorders>
          </w:tcPr>
          <w:p w14:paraId="41EDA42B" w14:textId="77777777" w:rsidR="007C406C" w:rsidRPr="002362DF" w:rsidRDefault="007C406C" w:rsidP="000A1492">
            <w:pPr>
              <w:pStyle w:val="Tablebody"/>
            </w:pPr>
            <w:r w:rsidRPr="002362DF">
              <w:t>Izveidot dokumentu</w:t>
            </w:r>
          </w:p>
        </w:tc>
      </w:tr>
      <w:tr w:rsidR="007C406C" w:rsidRPr="002362DF" w14:paraId="483B6EC4" w14:textId="77777777" w:rsidTr="000A1492">
        <w:tc>
          <w:tcPr>
            <w:tcW w:w="9854" w:type="dxa"/>
            <w:gridSpan w:val="2"/>
            <w:tcBorders>
              <w:bottom w:val="nil"/>
            </w:tcBorders>
          </w:tcPr>
          <w:p w14:paraId="622889CD" w14:textId="77777777" w:rsidR="007C406C" w:rsidRPr="002362DF" w:rsidRDefault="007C406C" w:rsidP="000A1492">
            <w:pPr>
              <w:pStyle w:val="MessageHeader"/>
            </w:pPr>
            <w:r w:rsidRPr="002362DF">
              <w:t>Ievads</w:t>
            </w:r>
          </w:p>
        </w:tc>
      </w:tr>
      <w:tr w:rsidR="002031E1" w:rsidRPr="002362DF" w14:paraId="64A9A276" w14:textId="77777777" w:rsidTr="000A1492">
        <w:tc>
          <w:tcPr>
            <w:tcW w:w="9854" w:type="dxa"/>
            <w:gridSpan w:val="2"/>
            <w:tcBorders>
              <w:top w:val="nil"/>
            </w:tcBorders>
          </w:tcPr>
          <w:p w14:paraId="2B152142" w14:textId="4BF8C8CA" w:rsidR="002031E1" w:rsidRPr="002362DF" w:rsidRDefault="002031E1" w:rsidP="000A1492">
            <w:pPr>
              <w:pStyle w:val="Tablebody"/>
            </w:pPr>
            <w:r w:rsidRPr="002362DF">
              <w:t xml:space="preserve">Prasība nosaka </w:t>
            </w:r>
            <w:r w:rsidRPr="002362DF">
              <w:rPr>
                <w:i/>
              </w:rPr>
              <w:t>createDocument</w:t>
            </w:r>
            <w:r w:rsidRPr="002362DF">
              <w:t xml:space="preserve"> alternatīvas funkcijas izmantošanu gadījumiem, ja nepieciešams izveidot dokumentu ar saturu, kura apmērs ir lielāks par 10 megabaitiem.</w:t>
            </w:r>
          </w:p>
        </w:tc>
      </w:tr>
      <w:tr w:rsidR="002031E1" w:rsidRPr="002362DF" w14:paraId="258F1982" w14:textId="77777777" w:rsidTr="000A1492">
        <w:tc>
          <w:tcPr>
            <w:tcW w:w="9854" w:type="dxa"/>
            <w:gridSpan w:val="2"/>
            <w:tcBorders>
              <w:bottom w:val="nil"/>
            </w:tcBorders>
          </w:tcPr>
          <w:p w14:paraId="5ACA7FA1" w14:textId="77777777" w:rsidR="002031E1" w:rsidRPr="002362DF" w:rsidRDefault="002031E1" w:rsidP="000A1492">
            <w:pPr>
              <w:pStyle w:val="MessageHeader"/>
            </w:pPr>
            <w:r w:rsidRPr="002362DF">
              <w:t>Ievaddati</w:t>
            </w:r>
          </w:p>
        </w:tc>
      </w:tr>
      <w:tr w:rsidR="002031E1" w:rsidRPr="002362DF" w14:paraId="508847F6" w14:textId="77777777" w:rsidTr="000A1492">
        <w:tc>
          <w:tcPr>
            <w:tcW w:w="9854" w:type="dxa"/>
            <w:gridSpan w:val="2"/>
            <w:tcBorders>
              <w:top w:val="nil"/>
            </w:tcBorders>
          </w:tcPr>
          <w:p w14:paraId="7DD257C8" w14:textId="77777777" w:rsidR="002031E1" w:rsidRPr="002362DF" w:rsidRDefault="002031E1" w:rsidP="007F7B13">
            <w:pPr>
              <w:pStyle w:val="TableListBullet"/>
            </w:pPr>
            <w:r w:rsidRPr="009D7BB1">
              <w:rPr>
                <w:b/>
              </w:rPr>
              <w:t>repositoryId</w:t>
            </w:r>
            <w:r w:rsidRPr="002362DF">
              <w:t xml:space="preserve"> – repozitorija identifikators: </w:t>
            </w:r>
            <w:r w:rsidRPr="009D7BB1">
              <w:rPr>
                <w:b/>
              </w:rPr>
              <w:t>URN:IVIS:100266:EDK-0000001</w:t>
            </w:r>
            <w:r w:rsidRPr="002362DF">
              <w:t>;</w:t>
            </w:r>
          </w:p>
          <w:p w14:paraId="097E7F68" w14:textId="3BA26581" w:rsidR="002031E1" w:rsidRPr="002362DF" w:rsidRDefault="002031E1" w:rsidP="007F7B13">
            <w:pPr>
              <w:pStyle w:val="TableListBullet"/>
            </w:pPr>
            <w:r w:rsidRPr="002362DF">
              <w:rPr>
                <w:b/>
              </w:rPr>
              <w:t>&lt;properties&gt;</w:t>
            </w:r>
            <w:r w:rsidRPr="002362DF">
              <w:t xml:space="preserve"> </w:t>
            </w:r>
            <w:r w:rsidR="00CA2CCE" w:rsidRPr="002362DF">
              <w:t>–</w:t>
            </w:r>
            <w:r w:rsidRPr="002362DF">
              <w:t xml:space="preserve"> izveidojamā dokumenta īpašības – obligāts;</w:t>
            </w:r>
          </w:p>
          <w:p w14:paraId="54EA740C" w14:textId="77777777" w:rsidR="002031E1" w:rsidRPr="002362DF" w:rsidRDefault="002031E1" w:rsidP="007F7B13">
            <w:pPr>
              <w:pStyle w:val="TableListBullet"/>
            </w:pPr>
            <w:r w:rsidRPr="002362DF">
              <w:rPr>
                <w:b/>
              </w:rPr>
              <w:t>folderId</w:t>
            </w:r>
            <w:r w:rsidRPr="002362DF">
              <w:t xml:space="preserve"> – mapes, kurā jāievieto izveidojamais dokuments, identifikators – obligāts;</w:t>
            </w:r>
          </w:p>
          <w:p w14:paraId="4172E433" w14:textId="770ECA6A" w:rsidR="002031E1" w:rsidRPr="002362DF" w:rsidRDefault="002031E1" w:rsidP="007F7B13">
            <w:pPr>
              <w:pStyle w:val="TableListBullet"/>
            </w:pPr>
            <w:r w:rsidRPr="002362DF">
              <w:rPr>
                <w:b/>
              </w:rPr>
              <w:t>contentStream</w:t>
            </w:r>
            <w:r w:rsidRPr="002362DF">
              <w:t xml:space="preserve"> – dokumenta binārie dati -obligāts. Papildus var noteikt to īpašības:</w:t>
            </w:r>
          </w:p>
          <w:p w14:paraId="6FA94B52" w14:textId="77777777" w:rsidR="002031E1" w:rsidRPr="002362DF" w:rsidRDefault="002031E1" w:rsidP="000A1492">
            <w:pPr>
              <w:pStyle w:val="TableListBullet2"/>
            </w:pPr>
            <w:r w:rsidRPr="002362DF">
              <w:rPr>
                <w:b/>
              </w:rPr>
              <w:t>Length</w:t>
            </w:r>
            <w:r w:rsidRPr="002362DF">
              <w:t xml:space="preserve"> – izmērs baitos;</w:t>
            </w:r>
          </w:p>
          <w:p w14:paraId="4CBB7DFA" w14:textId="77777777" w:rsidR="002031E1" w:rsidRPr="002362DF" w:rsidRDefault="002031E1" w:rsidP="000A1492">
            <w:pPr>
              <w:pStyle w:val="TableListBullet2"/>
            </w:pPr>
            <w:r w:rsidRPr="002362DF">
              <w:rPr>
                <w:b/>
              </w:rPr>
              <w:t>MimeType</w:t>
            </w:r>
            <w:r w:rsidRPr="002362DF">
              <w:t xml:space="preserve"> – MIME tips;</w:t>
            </w:r>
          </w:p>
          <w:p w14:paraId="4FDCBCF5" w14:textId="1E70482D" w:rsidR="002031E1" w:rsidRDefault="002031E1" w:rsidP="000A1492">
            <w:pPr>
              <w:pStyle w:val="TableListBullet2"/>
            </w:pPr>
            <w:r w:rsidRPr="002362DF">
              <w:rPr>
                <w:b/>
              </w:rPr>
              <w:t>FileName</w:t>
            </w:r>
            <w:r w:rsidRPr="002362DF">
              <w:t xml:space="preserve"> – datnes nosaukums</w:t>
            </w:r>
            <w:r w:rsidR="000F45B6">
              <w:t xml:space="preserve"> – obligāti</w:t>
            </w:r>
            <w:r w:rsidRPr="002362DF">
              <w:t>;</w:t>
            </w:r>
          </w:p>
          <w:p w14:paraId="363BB19A" w14:textId="09B1D961" w:rsidR="000324A0" w:rsidRPr="002362DF" w:rsidRDefault="000324A0" w:rsidP="000A1492">
            <w:pPr>
              <w:pStyle w:val="TableListBullet2"/>
            </w:pPr>
            <w:r>
              <w:rPr>
                <w:b/>
              </w:rPr>
              <w:t xml:space="preserve">Stream </w:t>
            </w:r>
            <w:r>
              <w:t>– binārie dati – obligāti</w:t>
            </w:r>
            <w:r w:rsidR="000F45B6">
              <w:t>.</w:t>
            </w:r>
          </w:p>
          <w:p w14:paraId="45654AC1" w14:textId="77777777" w:rsidR="002031E1" w:rsidRPr="002362DF" w:rsidRDefault="002031E1" w:rsidP="007F7B13">
            <w:pPr>
              <w:pStyle w:val="TableListBullet"/>
            </w:pPr>
            <w:r w:rsidRPr="002362DF">
              <w:rPr>
                <w:b/>
              </w:rPr>
              <w:t>versioningState</w:t>
            </w:r>
            <w:r w:rsidRPr="002362DF">
              <w:t xml:space="preserve"> – dokumenta versijas pazīme, viens no: </w:t>
            </w:r>
            <w:r w:rsidRPr="002362DF">
              <w:rPr>
                <w:i/>
              </w:rPr>
              <w:t>none</w:t>
            </w:r>
            <w:r w:rsidRPr="002362DF">
              <w:t xml:space="preserve">, </w:t>
            </w:r>
            <w:r w:rsidRPr="002362DF">
              <w:rPr>
                <w:i/>
              </w:rPr>
              <w:t>major</w:t>
            </w:r>
            <w:r w:rsidRPr="002362DF">
              <w:t xml:space="preserve">, </w:t>
            </w:r>
            <w:r w:rsidRPr="002362DF">
              <w:rPr>
                <w:i/>
              </w:rPr>
              <w:t>minor</w:t>
            </w:r>
            <w:r w:rsidRPr="002362DF">
              <w:t>, noklusētā vērtība: „none”;</w:t>
            </w:r>
          </w:p>
          <w:p w14:paraId="59F1ACD2" w14:textId="26D478E8" w:rsidR="002031E1" w:rsidRPr="002362DF" w:rsidRDefault="002031E1" w:rsidP="007F7B13">
            <w:pPr>
              <w:pStyle w:val="TableListBullet"/>
            </w:pPr>
            <w:r w:rsidRPr="00CC777D">
              <w:rPr>
                <w:b/>
              </w:rPr>
              <w:t>&lt;policies&gt;</w:t>
            </w:r>
            <w:r w:rsidRPr="002362DF">
              <w:t xml:space="preserve"> </w:t>
            </w:r>
            <w:r w:rsidR="00CA2CCE" w:rsidRPr="002362DF">
              <w:t>–</w:t>
            </w:r>
            <w:r w:rsidRPr="002362DF">
              <w:t xml:space="preserve"> </w:t>
            </w:r>
            <w:r w:rsidR="00E21512">
              <w:t xml:space="preserve">vienmēr </w:t>
            </w:r>
            <w:r w:rsidRPr="00CC777D">
              <w:rPr>
                <w:b/>
                <w:i/>
              </w:rPr>
              <w:t>null</w:t>
            </w:r>
            <w:r w:rsidRPr="002362DF">
              <w:t>;</w:t>
            </w:r>
          </w:p>
          <w:p w14:paraId="277FE4E8" w14:textId="402F2E07" w:rsidR="002031E1" w:rsidRPr="002362DF" w:rsidRDefault="002031E1" w:rsidP="007F7B13">
            <w:pPr>
              <w:pStyle w:val="TableListBullet"/>
            </w:pPr>
            <w:r w:rsidRPr="00CC777D">
              <w:rPr>
                <w:b/>
              </w:rPr>
              <w:t>&lt;addACEs&gt;</w:t>
            </w:r>
            <w:r w:rsidRPr="002362DF">
              <w:t xml:space="preserve"> – </w:t>
            </w:r>
            <w:r w:rsidR="00E21512">
              <w:t xml:space="preserve">vienmēr </w:t>
            </w:r>
            <w:r w:rsidRPr="00CC777D">
              <w:rPr>
                <w:b/>
                <w:i/>
              </w:rPr>
              <w:t>null</w:t>
            </w:r>
            <w:r w:rsidRPr="002362DF">
              <w:t>;</w:t>
            </w:r>
          </w:p>
          <w:p w14:paraId="707D7258" w14:textId="6D05A2E6" w:rsidR="002031E1" w:rsidRDefault="002031E1" w:rsidP="007F7B13">
            <w:pPr>
              <w:pStyle w:val="TableListBullet"/>
            </w:pPr>
            <w:r w:rsidRPr="00CC777D">
              <w:rPr>
                <w:b/>
              </w:rPr>
              <w:t>&lt;removeACEs&gt;</w:t>
            </w:r>
            <w:r w:rsidRPr="002362DF">
              <w:t xml:space="preserve"> – </w:t>
            </w:r>
            <w:r w:rsidR="00E21512">
              <w:t xml:space="preserve">vienmēr </w:t>
            </w:r>
            <w:r w:rsidRPr="00CC777D">
              <w:rPr>
                <w:b/>
                <w:i/>
              </w:rPr>
              <w:t>null</w:t>
            </w:r>
            <w:r w:rsidR="00CC777D">
              <w:t>;</w:t>
            </w:r>
          </w:p>
          <w:p w14:paraId="3B547BF2" w14:textId="0109E0D6" w:rsidR="00CC777D" w:rsidRPr="002362DF" w:rsidRDefault="00CC777D" w:rsidP="007F7B13">
            <w:pPr>
              <w:pStyle w:val="TableListBullet"/>
            </w:pPr>
            <w:r w:rsidRPr="00CC777D">
              <w:rPr>
                <w:b/>
              </w:rPr>
              <w:t xml:space="preserve">extension </w:t>
            </w:r>
            <w:r>
              <w:t xml:space="preserve">– elements papildus datiem, specifiskai repozitorija vai programmatūras realizācijai. Šajā metodē elementa vērtība un/vai tā struktūra tiek ignorēta: </w:t>
            </w:r>
            <w:r w:rsidRPr="00CC777D">
              <w:rPr>
                <w:b/>
                <w:i/>
              </w:rPr>
              <w:t>null</w:t>
            </w:r>
            <w:r>
              <w:t>.</w:t>
            </w:r>
          </w:p>
          <w:p w14:paraId="1798808C" w14:textId="18FDA834" w:rsidR="002031E1" w:rsidRPr="002362DF" w:rsidRDefault="000324A0" w:rsidP="00CA2CCE">
            <w:pPr>
              <w:pStyle w:val="Pictureposition"/>
            </w:pPr>
            <w:r>
              <w:rPr>
                <w:noProof/>
                <w:lang w:eastAsia="lv-LV"/>
              </w:rPr>
              <w:lastRenderedPageBreak/>
              <w:drawing>
                <wp:inline distT="0" distB="0" distL="0" distR="0" wp14:anchorId="562A9FB2" wp14:editId="14F7BA06">
                  <wp:extent cx="6120130" cy="89369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png"/>
                          <pic:cNvPicPr/>
                        </pic:nvPicPr>
                        <pic:blipFill>
                          <a:blip r:embed="rId46">
                            <a:extLst>
                              <a:ext uri="{28A0092B-C50C-407E-A947-70E740481C1C}">
                                <a14:useLocalDpi xmlns:a14="http://schemas.microsoft.com/office/drawing/2010/main" val="0"/>
                              </a:ext>
                            </a:extLst>
                          </a:blip>
                          <a:stretch>
                            <a:fillRect/>
                          </a:stretch>
                        </pic:blipFill>
                        <pic:spPr>
                          <a:xfrm>
                            <a:off x="0" y="0"/>
                            <a:ext cx="6120130" cy="8936990"/>
                          </a:xfrm>
                          <a:prstGeom prst="rect">
                            <a:avLst/>
                          </a:prstGeom>
                        </pic:spPr>
                      </pic:pic>
                    </a:graphicData>
                  </a:graphic>
                </wp:inline>
              </w:drawing>
            </w:r>
          </w:p>
        </w:tc>
      </w:tr>
      <w:tr w:rsidR="002031E1" w:rsidRPr="002362DF" w14:paraId="2D31E301" w14:textId="77777777" w:rsidTr="000A1492">
        <w:tc>
          <w:tcPr>
            <w:tcW w:w="9854" w:type="dxa"/>
            <w:gridSpan w:val="2"/>
            <w:tcBorders>
              <w:bottom w:val="nil"/>
            </w:tcBorders>
          </w:tcPr>
          <w:p w14:paraId="173D7EB0" w14:textId="77777777" w:rsidR="002031E1" w:rsidRPr="002362DF" w:rsidRDefault="002031E1" w:rsidP="000A1492">
            <w:pPr>
              <w:pStyle w:val="MessageHeader"/>
            </w:pPr>
            <w:r w:rsidRPr="002362DF">
              <w:lastRenderedPageBreak/>
              <w:t>Izvaddati</w:t>
            </w:r>
          </w:p>
        </w:tc>
      </w:tr>
      <w:tr w:rsidR="002031E1" w:rsidRPr="002362DF" w14:paraId="7A8764B2" w14:textId="77777777" w:rsidTr="000A1492">
        <w:tc>
          <w:tcPr>
            <w:tcW w:w="9854" w:type="dxa"/>
            <w:gridSpan w:val="2"/>
            <w:tcBorders>
              <w:top w:val="nil"/>
            </w:tcBorders>
          </w:tcPr>
          <w:p w14:paraId="6DDE78A0" w14:textId="37ED2378" w:rsidR="002031E1" w:rsidRDefault="002031E1" w:rsidP="009F0AA6">
            <w:pPr>
              <w:pStyle w:val="TableListBullet"/>
            </w:pPr>
            <w:r w:rsidRPr="002362DF">
              <w:rPr>
                <w:b/>
              </w:rPr>
              <w:t>objectId</w:t>
            </w:r>
            <w:r w:rsidRPr="002362DF">
              <w:t xml:space="preserve"> – izveidotā objekta identifikators</w:t>
            </w:r>
            <w:r w:rsidR="009F0AA6">
              <w:t>;</w:t>
            </w:r>
          </w:p>
          <w:p w14:paraId="2EFEDE8E" w14:textId="77777777" w:rsidR="009F0AA6" w:rsidRPr="002362DF" w:rsidRDefault="009F0AA6" w:rsidP="009F0AA6">
            <w:pPr>
              <w:pStyle w:val="TableListBullet"/>
            </w:pPr>
            <w:r w:rsidRPr="006D4478">
              <w:rPr>
                <w:b/>
              </w:rPr>
              <w:t xml:space="preserve">extension </w:t>
            </w:r>
            <w:r>
              <w:t xml:space="preserve">–vienmēr </w:t>
            </w:r>
            <w:r w:rsidRPr="00F64FD3">
              <w:rPr>
                <w:b/>
                <w:i/>
              </w:rPr>
              <w:t>null</w:t>
            </w:r>
            <w:r>
              <w:t>.</w:t>
            </w:r>
          </w:p>
          <w:p w14:paraId="3298E7BC" w14:textId="77777777" w:rsidR="009F0AA6" w:rsidRPr="002362DF" w:rsidRDefault="009F0AA6" w:rsidP="000A1492">
            <w:pPr>
              <w:pStyle w:val="Tablebody"/>
            </w:pPr>
          </w:p>
          <w:p w14:paraId="0AC6751C" w14:textId="77777777" w:rsidR="002031E1" w:rsidRPr="002362DF" w:rsidRDefault="002031E1" w:rsidP="000A1492">
            <w:pPr>
              <w:pStyle w:val="Tablebody"/>
            </w:pPr>
            <w:r w:rsidRPr="002362DF">
              <w:rPr>
                <w:noProof/>
                <w:lang w:eastAsia="lv-LV"/>
              </w:rPr>
              <w:drawing>
                <wp:inline distT="0" distB="0" distL="0" distR="0" wp14:anchorId="79214305" wp14:editId="0C150C15">
                  <wp:extent cx="5891916" cy="12226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createDocumentRespons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89631" cy="1222169"/>
                          </a:xfrm>
                          <a:prstGeom prst="rect">
                            <a:avLst/>
                          </a:prstGeom>
                        </pic:spPr>
                      </pic:pic>
                    </a:graphicData>
                  </a:graphic>
                </wp:inline>
              </w:drawing>
            </w:r>
          </w:p>
        </w:tc>
      </w:tr>
      <w:tr w:rsidR="002031E1" w:rsidRPr="002362DF" w14:paraId="219FF20E" w14:textId="77777777" w:rsidTr="000A1492">
        <w:tc>
          <w:tcPr>
            <w:tcW w:w="9854" w:type="dxa"/>
            <w:gridSpan w:val="2"/>
            <w:tcBorders>
              <w:bottom w:val="nil"/>
            </w:tcBorders>
          </w:tcPr>
          <w:p w14:paraId="372F0357" w14:textId="77777777" w:rsidR="002031E1" w:rsidRPr="002362DF" w:rsidRDefault="002031E1" w:rsidP="000A1492">
            <w:pPr>
              <w:pStyle w:val="MessageHeader"/>
            </w:pPr>
            <w:r w:rsidRPr="002362DF">
              <w:t>Kļūdas</w:t>
            </w:r>
          </w:p>
        </w:tc>
      </w:tr>
      <w:tr w:rsidR="002031E1" w:rsidRPr="002362DF" w14:paraId="2E9606A1" w14:textId="77777777" w:rsidTr="000A1492">
        <w:tc>
          <w:tcPr>
            <w:tcW w:w="9854" w:type="dxa"/>
            <w:gridSpan w:val="2"/>
            <w:tcBorders>
              <w:top w:val="nil"/>
            </w:tcBorders>
          </w:tcPr>
          <w:p w14:paraId="1015C793" w14:textId="77777777" w:rsidR="002031E1" w:rsidRPr="002362DF" w:rsidRDefault="002031E1" w:rsidP="000A1492">
            <w:pPr>
              <w:pStyle w:val="Tablebody"/>
              <w:rPr>
                <w:i/>
              </w:rPr>
            </w:pPr>
            <w:r w:rsidRPr="002362DF">
              <w:rPr>
                <w:i/>
              </w:rPr>
              <w:t>permissionDenied, runtime, storage, invalidArgument, objectNotFound, streamNotSupported, nameConstraintViolation, constraint</w:t>
            </w:r>
          </w:p>
        </w:tc>
      </w:tr>
    </w:tbl>
    <w:p w14:paraId="2DB6BFC4" w14:textId="3CF0CE9B" w:rsidR="007C406C" w:rsidRPr="002362DF" w:rsidRDefault="007403A7" w:rsidP="007C406C">
      <w:pPr>
        <w:pStyle w:val="Heading3"/>
      </w:pPr>
      <w:bookmarkStart w:id="126" w:name="_Toc378693667"/>
      <w:r>
        <w:t>Metode „</w:t>
      </w:r>
      <w:r w:rsidR="007C406C" w:rsidRPr="002362DF">
        <w:t>getContentStream</w:t>
      </w:r>
      <w:r>
        <w:t>”</w:t>
      </w:r>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7C406C" w:rsidRPr="002362DF" w14:paraId="44BBF520" w14:textId="77777777" w:rsidTr="000A1492">
        <w:tc>
          <w:tcPr>
            <w:tcW w:w="2802" w:type="dxa"/>
            <w:tcBorders>
              <w:right w:val="nil"/>
            </w:tcBorders>
          </w:tcPr>
          <w:p w14:paraId="11EC49F3" w14:textId="77777777" w:rsidR="007C406C" w:rsidRPr="002362DF" w:rsidRDefault="007C406C" w:rsidP="000A1492">
            <w:pPr>
              <w:pStyle w:val="MessageHeader"/>
            </w:pPr>
            <w:r w:rsidRPr="002362DF">
              <w:t>Identifikators</w:t>
            </w:r>
          </w:p>
        </w:tc>
        <w:tc>
          <w:tcPr>
            <w:tcW w:w="7052" w:type="dxa"/>
            <w:tcBorders>
              <w:left w:val="nil"/>
              <w:bottom w:val="single" w:sz="4" w:space="0" w:color="auto"/>
            </w:tcBorders>
          </w:tcPr>
          <w:p w14:paraId="30DDB6D6" w14:textId="4A66CA95" w:rsidR="007C406C" w:rsidRPr="002362DF" w:rsidRDefault="007C406C" w:rsidP="000A1492">
            <w:pPr>
              <w:pStyle w:val="Tablebody"/>
            </w:pPr>
            <w:r w:rsidRPr="002362DF">
              <w:rPr>
                <w:i/>
              </w:rPr>
              <w:t>EDK</w:t>
            </w:r>
            <w:r w:rsidRPr="002362DF">
              <w:t>.</w:t>
            </w:r>
            <w:r w:rsidRPr="002362DF">
              <w:rPr>
                <w:i/>
              </w:rPr>
              <w:t>getContentStream</w:t>
            </w:r>
          </w:p>
        </w:tc>
      </w:tr>
      <w:tr w:rsidR="007C406C" w:rsidRPr="002362DF" w14:paraId="72C34C27" w14:textId="77777777" w:rsidTr="000A1492">
        <w:tc>
          <w:tcPr>
            <w:tcW w:w="2802" w:type="dxa"/>
            <w:tcBorders>
              <w:right w:val="nil"/>
            </w:tcBorders>
          </w:tcPr>
          <w:p w14:paraId="79B7AE1A" w14:textId="77777777" w:rsidR="007C406C" w:rsidRPr="002362DF" w:rsidRDefault="007C406C" w:rsidP="000A1492">
            <w:pPr>
              <w:pStyle w:val="MessageHeader"/>
            </w:pPr>
            <w:r w:rsidRPr="002362DF">
              <w:t>Nosaukums</w:t>
            </w:r>
          </w:p>
        </w:tc>
        <w:tc>
          <w:tcPr>
            <w:tcW w:w="7052" w:type="dxa"/>
            <w:tcBorders>
              <w:left w:val="nil"/>
            </w:tcBorders>
          </w:tcPr>
          <w:p w14:paraId="169F27B7" w14:textId="77777777" w:rsidR="007C406C" w:rsidRPr="002362DF" w:rsidRDefault="007C406C" w:rsidP="000A1492">
            <w:pPr>
              <w:pStyle w:val="Tablebody"/>
            </w:pPr>
            <w:r w:rsidRPr="002362DF">
              <w:t>Izgūt datnes saturu</w:t>
            </w:r>
          </w:p>
        </w:tc>
      </w:tr>
      <w:tr w:rsidR="007C406C" w:rsidRPr="002362DF" w14:paraId="39B2E6A3" w14:textId="77777777" w:rsidTr="000A1492">
        <w:tc>
          <w:tcPr>
            <w:tcW w:w="9854" w:type="dxa"/>
            <w:gridSpan w:val="2"/>
            <w:tcBorders>
              <w:bottom w:val="nil"/>
            </w:tcBorders>
          </w:tcPr>
          <w:p w14:paraId="494D689B" w14:textId="77777777" w:rsidR="007C406C" w:rsidRPr="002362DF" w:rsidRDefault="007C406C" w:rsidP="000A1492">
            <w:pPr>
              <w:pStyle w:val="MessageHeader"/>
            </w:pPr>
            <w:r w:rsidRPr="002362DF">
              <w:t>Ievads</w:t>
            </w:r>
          </w:p>
        </w:tc>
      </w:tr>
      <w:tr w:rsidR="002031E1" w:rsidRPr="002362DF" w14:paraId="7CA75D66" w14:textId="77777777" w:rsidTr="000A1492">
        <w:tc>
          <w:tcPr>
            <w:tcW w:w="9854" w:type="dxa"/>
            <w:gridSpan w:val="2"/>
            <w:tcBorders>
              <w:top w:val="nil"/>
            </w:tcBorders>
          </w:tcPr>
          <w:p w14:paraId="1F46DD60" w14:textId="223BD3A9" w:rsidR="002031E1" w:rsidRPr="002362DF" w:rsidRDefault="002031E1" w:rsidP="000A1492">
            <w:pPr>
              <w:pStyle w:val="Tablebody"/>
            </w:pPr>
            <w:r w:rsidRPr="002362DF">
              <w:t xml:space="preserve">Prasība nosaka </w:t>
            </w:r>
            <w:r w:rsidRPr="002362DF">
              <w:rPr>
                <w:i/>
              </w:rPr>
              <w:t>getContentStream</w:t>
            </w:r>
            <w:r w:rsidRPr="002362DF">
              <w:t xml:space="preserve"> alternatīvas funkcijas izmantošanu gadījumiem, ja nepieciešams izgūt dokumenta saturu, kura apmērs ir lielāks par 10 megabaitiem.</w:t>
            </w:r>
          </w:p>
        </w:tc>
      </w:tr>
      <w:tr w:rsidR="007C406C" w:rsidRPr="002362DF" w14:paraId="79A31B61" w14:textId="77777777" w:rsidTr="000A1492">
        <w:tc>
          <w:tcPr>
            <w:tcW w:w="9854" w:type="dxa"/>
            <w:gridSpan w:val="2"/>
            <w:tcBorders>
              <w:bottom w:val="nil"/>
            </w:tcBorders>
          </w:tcPr>
          <w:p w14:paraId="3BB714BB" w14:textId="77777777" w:rsidR="007C406C" w:rsidRPr="002362DF" w:rsidRDefault="007C406C" w:rsidP="000A1492">
            <w:pPr>
              <w:pStyle w:val="MessageHeader"/>
            </w:pPr>
            <w:r w:rsidRPr="002362DF">
              <w:t>Ievaddati</w:t>
            </w:r>
          </w:p>
        </w:tc>
      </w:tr>
      <w:tr w:rsidR="007C406C" w:rsidRPr="002362DF" w14:paraId="5EFBAAE7" w14:textId="77777777" w:rsidTr="000A1492">
        <w:tc>
          <w:tcPr>
            <w:tcW w:w="9854" w:type="dxa"/>
            <w:gridSpan w:val="2"/>
            <w:tcBorders>
              <w:top w:val="nil"/>
            </w:tcBorders>
          </w:tcPr>
          <w:p w14:paraId="015E4317" w14:textId="23FDAB12" w:rsidR="007C406C" w:rsidRPr="002362DF" w:rsidRDefault="007C406C" w:rsidP="007F7B13">
            <w:pPr>
              <w:pStyle w:val="TableListBullet"/>
            </w:pPr>
            <w:r w:rsidRPr="00CC777D">
              <w:rPr>
                <w:b/>
              </w:rPr>
              <w:t>repositoryId</w:t>
            </w:r>
            <w:r w:rsidRPr="002362DF">
              <w:t xml:space="preserve"> – repozitorija identifikators: </w:t>
            </w:r>
            <w:r w:rsidRPr="00CC777D">
              <w:rPr>
                <w:b/>
              </w:rPr>
              <w:t>URN:IVIS:100266:EDK-0000001</w:t>
            </w:r>
            <w:r w:rsidRPr="002362DF">
              <w:t>;</w:t>
            </w:r>
          </w:p>
          <w:p w14:paraId="18407DBC" w14:textId="77777777" w:rsidR="007C406C" w:rsidRPr="002362DF" w:rsidRDefault="007C406C" w:rsidP="007F7B13">
            <w:pPr>
              <w:pStyle w:val="TableListBullet"/>
            </w:pPr>
            <w:r w:rsidRPr="002362DF">
              <w:rPr>
                <w:b/>
              </w:rPr>
              <w:t>objectId</w:t>
            </w:r>
            <w:r w:rsidRPr="002362DF">
              <w:t xml:space="preserve"> – objekta identifikators, kam jāizgūst datnes saturs – obligāts;</w:t>
            </w:r>
          </w:p>
          <w:p w14:paraId="7D24477F" w14:textId="0C474207" w:rsidR="007C406C" w:rsidRPr="002362DF" w:rsidRDefault="007C406C" w:rsidP="007F7B13">
            <w:pPr>
              <w:pStyle w:val="TableListBullet"/>
            </w:pPr>
            <w:r w:rsidRPr="002362DF">
              <w:rPr>
                <w:b/>
              </w:rPr>
              <w:t>streamId</w:t>
            </w:r>
            <w:r w:rsidRPr="002362DF">
              <w:t xml:space="preserve"> – </w:t>
            </w:r>
            <w:r w:rsidR="00E21512">
              <w:t xml:space="preserve">vienmēr </w:t>
            </w:r>
            <w:r w:rsidRPr="00CC777D">
              <w:rPr>
                <w:b/>
                <w:i/>
              </w:rPr>
              <w:t>null</w:t>
            </w:r>
            <w:r w:rsidRPr="002362DF">
              <w:t>;</w:t>
            </w:r>
          </w:p>
          <w:p w14:paraId="73D7D34C" w14:textId="47851111" w:rsidR="007C406C" w:rsidRPr="002362DF" w:rsidRDefault="007C406C" w:rsidP="007F7B13">
            <w:pPr>
              <w:pStyle w:val="TableListBullet"/>
            </w:pPr>
            <w:r w:rsidRPr="002362DF">
              <w:rPr>
                <w:b/>
              </w:rPr>
              <w:t>offset</w:t>
            </w:r>
            <w:r w:rsidRPr="002362DF">
              <w:t xml:space="preserve"> – atkāpe baitos, no bināro datu straumējuma sākuma</w:t>
            </w:r>
            <w:r w:rsidR="00673E05">
              <w:t xml:space="preserve">. Pieļaujama vērtība robežās no </w:t>
            </w:r>
            <w:r w:rsidR="00F62DFB">
              <w:t>1</w:t>
            </w:r>
            <w:r w:rsidR="00673E05">
              <w:t xml:space="preserve"> līdz dokumenta cmis:contentStream:length. Vērtība vienmēr jānorāda kopā ar ievadparametru length</w:t>
            </w:r>
            <w:r w:rsidRPr="002362DF">
              <w:t>;</w:t>
            </w:r>
          </w:p>
          <w:p w14:paraId="7C3B8403" w14:textId="374CE4B9" w:rsidR="00673E05" w:rsidRDefault="007C406C" w:rsidP="007F7B13">
            <w:pPr>
              <w:pStyle w:val="TableListBullet"/>
            </w:pPr>
            <w:r w:rsidRPr="00673E05">
              <w:rPr>
                <w:b/>
              </w:rPr>
              <w:t>length</w:t>
            </w:r>
            <w:r w:rsidRPr="002362DF">
              <w:t xml:space="preserve"> – izgūstamās straumējuma apmērs</w:t>
            </w:r>
            <w:r w:rsidR="00CC777D">
              <w:t xml:space="preserve"> baitos</w:t>
            </w:r>
            <w:r w:rsidR="00673E05">
              <w:t>. Pieļaujama vērtība robežās no 1 līdz starpībai cmis:contentStream:length – offset (šīs prasības ievadparametrs). Vērtība vienmēr jānorāda kopā ar ievadparametru offset</w:t>
            </w:r>
            <w:r w:rsidR="00CC777D">
              <w:t>;</w:t>
            </w:r>
          </w:p>
          <w:p w14:paraId="60011133" w14:textId="3E5B6A5E" w:rsidR="00CC777D" w:rsidRPr="002362DF" w:rsidRDefault="00CC777D" w:rsidP="007F7B13">
            <w:pPr>
              <w:pStyle w:val="TableListBullet"/>
            </w:pPr>
            <w:r w:rsidRPr="00CC777D">
              <w:rPr>
                <w:b/>
              </w:rPr>
              <w:t xml:space="preserve">extension </w:t>
            </w:r>
            <w:r>
              <w:t xml:space="preserve">– elements papildus datiem, specifiskai repozitorija vai programmatūras realizācijai. Šajā metodē elementa vērtība un/vai tā struktūra tiek ignorēta: </w:t>
            </w:r>
            <w:r w:rsidRPr="00CC777D">
              <w:rPr>
                <w:b/>
                <w:i/>
              </w:rPr>
              <w:t>null</w:t>
            </w:r>
            <w:r>
              <w:t>.</w:t>
            </w:r>
          </w:p>
          <w:p w14:paraId="4B1AD21E" w14:textId="77777777" w:rsidR="007C406C" w:rsidRPr="002362DF" w:rsidRDefault="007C406C" w:rsidP="00CA2CCE">
            <w:pPr>
              <w:pStyle w:val="Pictureposition"/>
            </w:pPr>
            <w:r w:rsidRPr="002362DF">
              <w:rPr>
                <w:noProof/>
                <w:lang w:eastAsia="lv-LV"/>
              </w:rPr>
              <w:drawing>
                <wp:inline distT="0" distB="0" distL="0" distR="0" wp14:anchorId="1DCFFAA3" wp14:editId="4FED135B">
                  <wp:extent cx="5542060" cy="2305263"/>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ContentStream.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44884" cy="2306438"/>
                          </a:xfrm>
                          <a:prstGeom prst="rect">
                            <a:avLst/>
                          </a:prstGeom>
                        </pic:spPr>
                      </pic:pic>
                    </a:graphicData>
                  </a:graphic>
                </wp:inline>
              </w:drawing>
            </w:r>
          </w:p>
        </w:tc>
      </w:tr>
      <w:tr w:rsidR="007C406C" w:rsidRPr="002362DF" w14:paraId="408AF25A" w14:textId="77777777" w:rsidTr="000A1492">
        <w:tc>
          <w:tcPr>
            <w:tcW w:w="9854" w:type="dxa"/>
            <w:gridSpan w:val="2"/>
            <w:tcBorders>
              <w:bottom w:val="nil"/>
            </w:tcBorders>
          </w:tcPr>
          <w:p w14:paraId="77D8503B" w14:textId="77777777" w:rsidR="007C406C" w:rsidRPr="002362DF" w:rsidRDefault="007C406C" w:rsidP="000A1492">
            <w:pPr>
              <w:pStyle w:val="MessageHeader"/>
            </w:pPr>
            <w:r w:rsidRPr="002362DF">
              <w:t>Izvaddati</w:t>
            </w:r>
          </w:p>
        </w:tc>
      </w:tr>
      <w:tr w:rsidR="007C406C" w:rsidRPr="002362DF" w14:paraId="6161BA8F" w14:textId="77777777" w:rsidTr="000A1492">
        <w:tc>
          <w:tcPr>
            <w:tcW w:w="9854" w:type="dxa"/>
            <w:gridSpan w:val="2"/>
            <w:tcBorders>
              <w:top w:val="nil"/>
            </w:tcBorders>
          </w:tcPr>
          <w:p w14:paraId="2D80378B" w14:textId="77777777" w:rsidR="007C406C" w:rsidRPr="002362DF" w:rsidRDefault="007C406C" w:rsidP="000A1492">
            <w:pPr>
              <w:pStyle w:val="Tablebody"/>
            </w:pPr>
            <w:r w:rsidRPr="002362DF">
              <w:rPr>
                <w:b/>
              </w:rPr>
              <w:t>cmisContentStreamType</w:t>
            </w:r>
            <w:r w:rsidRPr="002362DF">
              <w:t xml:space="preserve"> – binārie dati</w:t>
            </w:r>
          </w:p>
          <w:p w14:paraId="2ADFA8F6" w14:textId="0F4F2482" w:rsidR="007C406C" w:rsidRPr="002362DF" w:rsidRDefault="005162D2" w:rsidP="00CA2CCE">
            <w:pPr>
              <w:pStyle w:val="Pictureposition"/>
            </w:pPr>
            <w:r>
              <w:rPr>
                <w:noProof/>
                <w:lang w:eastAsia="lv-LV"/>
              </w:rPr>
              <w:lastRenderedPageBreak/>
              <w:drawing>
                <wp:inline distT="0" distB="0" distL="0" distR="0" wp14:anchorId="6A38592E" wp14:editId="42DDBE29">
                  <wp:extent cx="5306709" cy="2331252"/>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getContentStreamResponse.png"/>
                          <pic:cNvPicPr/>
                        </pic:nvPicPr>
                        <pic:blipFill>
                          <a:blip r:embed="rId69">
                            <a:extLst>
                              <a:ext uri="{28A0092B-C50C-407E-A947-70E740481C1C}">
                                <a14:useLocalDpi xmlns:a14="http://schemas.microsoft.com/office/drawing/2010/main" val="0"/>
                              </a:ext>
                            </a:extLst>
                          </a:blip>
                          <a:stretch>
                            <a:fillRect/>
                          </a:stretch>
                        </pic:blipFill>
                        <pic:spPr>
                          <a:xfrm>
                            <a:off x="0" y="0"/>
                            <a:ext cx="5308780" cy="2332162"/>
                          </a:xfrm>
                          <a:prstGeom prst="rect">
                            <a:avLst/>
                          </a:prstGeom>
                        </pic:spPr>
                      </pic:pic>
                    </a:graphicData>
                  </a:graphic>
                </wp:inline>
              </w:drawing>
            </w:r>
          </w:p>
        </w:tc>
      </w:tr>
      <w:tr w:rsidR="007C406C" w:rsidRPr="002362DF" w14:paraId="723B2943" w14:textId="77777777" w:rsidTr="000A1492">
        <w:tc>
          <w:tcPr>
            <w:tcW w:w="9854" w:type="dxa"/>
            <w:gridSpan w:val="2"/>
            <w:tcBorders>
              <w:bottom w:val="nil"/>
            </w:tcBorders>
          </w:tcPr>
          <w:p w14:paraId="7D3EEDF1" w14:textId="77777777" w:rsidR="007C406C" w:rsidRPr="002362DF" w:rsidRDefault="007C406C" w:rsidP="000A1492">
            <w:pPr>
              <w:pStyle w:val="MessageHeader"/>
            </w:pPr>
            <w:r w:rsidRPr="002362DF">
              <w:lastRenderedPageBreak/>
              <w:t>Kļūdas</w:t>
            </w:r>
          </w:p>
        </w:tc>
      </w:tr>
      <w:tr w:rsidR="007C406C" w:rsidRPr="002362DF" w14:paraId="533E7309" w14:textId="77777777" w:rsidTr="000A1492">
        <w:tc>
          <w:tcPr>
            <w:tcW w:w="9854" w:type="dxa"/>
            <w:gridSpan w:val="2"/>
            <w:tcBorders>
              <w:top w:val="nil"/>
            </w:tcBorders>
          </w:tcPr>
          <w:p w14:paraId="62AAF323" w14:textId="77777777" w:rsidR="007C406C" w:rsidRPr="002362DF" w:rsidRDefault="007C406C" w:rsidP="000A1492">
            <w:pPr>
              <w:pStyle w:val="Tablebody"/>
              <w:rPr>
                <w:i/>
              </w:rPr>
            </w:pPr>
            <w:r w:rsidRPr="002362DF">
              <w:rPr>
                <w:i/>
              </w:rPr>
              <w:t>permissionDenied, runtime, storage, invalidArgument, objectNotFound, constraint</w:t>
            </w:r>
          </w:p>
        </w:tc>
      </w:tr>
    </w:tbl>
    <w:p w14:paraId="56E78D81" w14:textId="53258424" w:rsidR="007C406C" w:rsidRPr="002362DF" w:rsidRDefault="007403A7" w:rsidP="007C406C">
      <w:pPr>
        <w:pStyle w:val="Heading3"/>
      </w:pPr>
      <w:bookmarkStart w:id="127" w:name="_Toc378693668"/>
      <w:r>
        <w:t>Metode „</w:t>
      </w:r>
      <w:r w:rsidR="007C406C" w:rsidRPr="002362DF">
        <w:t>setContentStream</w:t>
      </w:r>
      <w:r>
        <w:t>”</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385625" w:rsidRPr="002362DF" w14:paraId="67F6E88B" w14:textId="77777777" w:rsidTr="000A1492">
        <w:tc>
          <w:tcPr>
            <w:tcW w:w="2802" w:type="dxa"/>
            <w:tcBorders>
              <w:right w:val="nil"/>
            </w:tcBorders>
          </w:tcPr>
          <w:p w14:paraId="1C8DA290" w14:textId="77777777" w:rsidR="00385625" w:rsidRPr="002362DF" w:rsidRDefault="00385625" w:rsidP="000A1492">
            <w:pPr>
              <w:pStyle w:val="MessageHeader"/>
            </w:pPr>
            <w:r w:rsidRPr="002362DF">
              <w:t>Identifikators</w:t>
            </w:r>
          </w:p>
        </w:tc>
        <w:tc>
          <w:tcPr>
            <w:tcW w:w="7052" w:type="dxa"/>
            <w:tcBorders>
              <w:left w:val="nil"/>
              <w:bottom w:val="single" w:sz="4" w:space="0" w:color="auto"/>
            </w:tcBorders>
          </w:tcPr>
          <w:p w14:paraId="00A22876" w14:textId="311F6A0E" w:rsidR="00385625" w:rsidRPr="002362DF" w:rsidRDefault="00385625" w:rsidP="009716FF">
            <w:pPr>
              <w:pStyle w:val="Tablebody"/>
            </w:pPr>
            <w:r w:rsidRPr="002362DF">
              <w:rPr>
                <w:i/>
              </w:rPr>
              <w:t>EDK</w:t>
            </w:r>
            <w:r w:rsidRPr="002362DF">
              <w:t>.</w:t>
            </w:r>
            <w:r w:rsidRPr="002362DF">
              <w:rPr>
                <w:i/>
              </w:rPr>
              <w:t>setContentStream</w:t>
            </w:r>
          </w:p>
        </w:tc>
      </w:tr>
      <w:tr w:rsidR="00385625" w:rsidRPr="002362DF" w14:paraId="3E2CD6AB" w14:textId="77777777" w:rsidTr="000A1492">
        <w:tc>
          <w:tcPr>
            <w:tcW w:w="2802" w:type="dxa"/>
            <w:tcBorders>
              <w:right w:val="nil"/>
            </w:tcBorders>
          </w:tcPr>
          <w:p w14:paraId="064406C0" w14:textId="77777777" w:rsidR="00385625" w:rsidRPr="002362DF" w:rsidRDefault="00385625" w:rsidP="000A1492">
            <w:pPr>
              <w:pStyle w:val="MessageHeader"/>
            </w:pPr>
            <w:r w:rsidRPr="002362DF">
              <w:t>Nosaukums</w:t>
            </w:r>
          </w:p>
        </w:tc>
        <w:tc>
          <w:tcPr>
            <w:tcW w:w="7052" w:type="dxa"/>
            <w:tcBorders>
              <w:left w:val="nil"/>
            </w:tcBorders>
          </w:tcPr>
          <w:p w14:paraId="7AC3A20D" w14:textId="77777777" w:rsidR="00385625" w:rsidRPr="002362DF" w:rsidRDefault="00385625" w:rsidP="000A1492">
            <w:pPr>
              <w:pStyle w:val="Tablebody"/>
            </w:pPr>
            <w:r w:rsidRPr="002362DF">
              <w:t>Saglabāt datnes saturu</w:t>
            </w:r>
          </w:p>
        </w:tc>
      </w:tr>
      <w:tr w:rsidR="00385625" w:rsidRPr="002362DF" w14:paraId="3FE4119D" w14:textId="77777777" w:rsidTr="000A1492">
        <w:tc>
          <w:tcPr>
            <w:tcW w:w="9854" w:type="dxa"/>
            <w:gridSpan w:val="2"/>
            <w:tcBorders>
              <w:bottom w:val="nil"/>
            </w:tcBorders>
          </w:tcPr>
          <w:p w14:paraId="59342108" w14:textId="77777777" w:rsidR="00385625" w:rsidRPr="002362DF" w:rsidRDefault="00385625" w:rsidP="000A1492">
            <w:pPr>
              <w:pStyle w:val="MessageHeader"/>
            </w:pPr>
            <w:r w:rsidRPr="002362DF">
              <w:t>Ievads</w:t>
            </w:r>
          </w:p>
        </w:tc>
      </w:tr>
      <w:tr w:rsidR="002031E1" w:rsidRPr="002362DF" w14:paraId="1674A55C" w14:textId="77777777" w:rsidTr="000A1492">
        <w:tc>
          <w:tcPr>
            <w:tcW w:w="9854" w:type="dxa"/>
            <w:gridSpan w:val="2"/>
            <w:tcBorders>
              <w:top w:val="nil"/>
            </w:tcBorders>
          </w:tcPr>
          <w:p w14:paraId="2B84887B" w14:textId="6C33D1E9" w:rsidR="002031E1" w:rsidRPr="002362DF" w:rsidRDefault="002031E1" w:rsidP="000A1492">
            <w:pPr>
              <w:pStyle w:val="Tablebody"/>
            </w:pPr>
            <w:r w:rsidRPr="002362DF">
              <w:t xml:space="preserve">Prasība nosaka </w:t>
            </w:r>
            <w:r w:rsidRPr="002362DF">
              <w:rPr>
                <w:i/>
              </w:rPr>
              <w:t>setContentStream</w:t>
            </w:r>
            <w:r w:rsidRPr="002362DF">
              <w:t xml:space="preserve"> alternatīvas funkcijas izmantošanu gadījumiem, ja nepieciešams saglabāt dokumenta saturu, kura apmērs ir lielāks par 10 megabaitiem.</w:t>
            </w:r>
          </w:p>
        </w:tc>
      </w:tr>
      <w:tr w:rsidR="002031E1" w:rsidRPr="002362DF" w14:paraId="40C47260" w14:textId="77777777" w:rsidTr="000A1492">
        <w:tc>
          <w:tcPr>
            <w:tcW w:w="9854" w:type="dxa"/>
            <w:gridSpan w:val="2"/>
            <w:tcBorders>
              <w:bottom w:val="nil"/>
            </w:tcBorders>
          </w:tcPr>
          <w:p w14:paraId="13F889A0" w14:textId="77777777" w:rsidR="002031E1" w:rsidRPr="002362DF" w:rsidRDefault="002031E1" w:rsidP="000A1492">
            <w:pPr>
              <w:pStyle w:val="MessageHeader"/>
            </w:pPr>
            <w:r w:rsidRPr="002362DF">
              <w:t>Ievaddati</w:t>
            </w:r>
          </w:p>
        </w:tc>
      </w:tr>
      <w:tr w:rsidR="002031E1" w:rsidRPr="002362DF" w14:paraId="68C22AA7" w14:textId="77777777" w:rsidTr="000A1492">
        <w:tc>
          <w:tcPr>
            <w:tcW w:w="9854" w:type="dxa"/>
            <w:gridSpan w:val="2"/>
            <w:tcBorders>
              <w:top w:val="nil"/>
            </w:tcBorders>
          </w:tcPr>
          <w:p w14:paraId="4B64B001" w14:textId="77777777" w:rsidR="002031E1" w:rsidRPr="002362DF" w:rsidRDefault="002031E1" w:rsidP="007F7B13">
            <w:pPr>
              <w:pStyle w:val="TableListBullet"/>
            </w:pPr>
            <w:r w:rsidRPr="00CC777D">
              <w:rPr>
                <w:b/>
              </w:rPr>
              <w:t>repositoryId</w:t>
            </w:r>
            <w:r w:rsidRPr="002362DF">
              <w:t xml:space="preserve"> – repozitorija identifikators: </w:t>
            </w:r>
            <w:r w:rsidRPr="00CC777D">
              <w:rPr>
                <w:b/>
              </w:rPr>
              <w:t>URN:IVIS:100266:EDK-0000001</w:t>
            </w:r>
            <w:r w:rsidRPr="002362DF">
              <w:t>;</w:t>
            </w:r>
          </w:p>
          <w:p w14:paraId="70C0FC1D" w14:textId="77777777" w:rsidR="002031E1" w:rsidRPr="002362DF" w:rsidRDefault="002031E1" w:rsidP="007F7B13">
            <w:pPr>
              <w:pStyle w:val="TableListBullet"/>
            </w:pPr>
            <w:r w:rsidRPr="002362DF">
              <w:rPr>
                <w:b/>
              </w:rPr>
              <w:t>objectId</w:t>
            </w:r>
            <w:r w:rsidRPr="002362DF">
              <w:t xml:space="preserve"> – dokumenta identifikators – obligāts;</w:t>
            </w:r>
          </w:p>
          <w:p w14:paraId="6AFD7747" w14:textId="77777777" w:rsidR="00CC777D" w:rsidRPr="002362DF" w:rsidRDefault="00CC777D" w:rsidP="00CC777D">
            <w:pPr>
              <w:pStyle w:val="TableListBullet"/>
            </w:pPr>
            <w:r w:rsidRPr="002362DF">
              <w:rPr>
                <w:b/>
              </w:rPr>
              <w:t>overwriteFlag</w:t>
            </w:r>
            <w:r w:rsidRPr="002362DF">
              <w:t xml:space="preserve"> – pazīme, vai pārrakstīt esošo </w:t>
            </w:r>
            <w:r w:rsidRPr="002362DF">
              <w:rPr>
                <w:i/>
              </w:rPr>
              <w:t>contentStream</w:t>
            </w:r>
            <w:r w:rsidRPr="002362DF">
              <w:t xml:space="preserve"> – noklusētā vērtība </w:t>
            </w:r>
            <w:r w:rsidRPr="00CC777D">
              <w:rPr>
                <w:i/>
              </w:rPr>
              <w:t>false</w:t>
            </w:r>
            <w:r w:rsidRPr="002362DF">
              <w:t>;</w:t>
            </w:r>
          </w:p>
          <w:p w14:paraId="63AA8E12" w14:textId="0305A60E" w:rsidR="00CC777D" w:rsidRPr="002362DF" w:rsidRDefault="00CC777D" w:rsidP="00CC777D">
            <w:pPr>
              <w:pStyle w:val="TableListBullet"/>
            </w:pPr>
            <w:r w:rsidRPr="002362DF">
              <w:rPr>
                <w:b/>
              </w:rPr>
              <w:t>changeToken</w:t>
            </w:r>
            <w:r w:rsidRPr="002362DF">
              <w:t xml:space="preserve">– izmaiņu </w:t>
            </w:r>
            <w:r>
              <w:t>talons</w:t>
            </w:r>
            <w:r w:rsidR="00052ED4">
              <w:t xml:space="preserve"> - obligāts</w:t>
            </w:r>
            <w:r>
              <w:t>;</w:t>
            </w:r>
          </w:p>
          <w:p w14:paraId="3694D800" w14:textId="19ACF451" w:rsidR="002031E1" w:rsidRPr="002362DF" w:rsidRDefault="002031E1" w:rsidP="007F7B13">
            <w:pPr>
              <w:pStyle w:val="TableListBullet"/>
            </w:pPr>
            <w:r w:rsidRPr="002362DF">
              <w:rPr>
                <w:b/>
              </w:rPr>
              <w:t>contentStream</w:t>
            </w:r>
            <w:r w:rsidRPr="002362DF">
              <w:t xml:space="preserve"> – dokumenta binārie dati</w:t>
            </w:r>
            <w:r w:rsidR="00846D7E">
              <w:t xml:space="preserve"> apakšelementā stream</w:t>
            </w:r>
            <w:r w:rsidRPr="002362DF">
              <w:t>. Papildus var noteikt to īpašības:</w:t>
            </w:r>
          </w:p>
          <w:p w14:paraId="072F4E65" w14:textId="77777777" w:rsidR="002031E1" w:rsidRPr="002362DF" w:rsidRDefault="002031E1" w:rsidP="000A1492">
            <w:pPr>
              <w:pStyle w:val="TableListBullet2"/>
            </w:pPr>
            <w:r w:rsidRPr="002362DF">
              <w:rPr>
                <w:b/>
              </w:rPr>
              <w:t>Length</w:t>
            </w:r>
            <w:r w:rsidRPr="002362DF">
              <w:t xml:space="preserve"> – izmērs baitos;</w:t>
            </w:r>
          </w:p>
          <w:p w14:paraId="3CDF3CBA" w14:textId="77777777" w:rsidR="002031E1" w:rsidRPr="002362DF" w:rsidRDefault="002031E1" w:rsidP="000A1492">
            <w:pPr>
              <w:pStyle w:val="TableListBullet2"/>
            </w:pPr>
            <w:r w:rsidRPr="002362DF">
              <w:rPr>
                <w:b/>
              </w:rPr>
              <w:t>MimeType</w:t>
            </w:r>
            <w:r w:rsidRPr="002362DF">
              <w:t xml:space="preserve"> – MIME tips;</w:t>
            </w:r>
          </w:p>
          <w:p w14:paraId="5B2982B6" w14:textId="542C3958" w:rsidR="002031E1" w:rsidRDefault="002031E1" w:rsidP="000A1492">
            <w:pPr>
              <w:pStyle w:val="TableListBullet2"/>
            </w:pPr>
            <w:r w:rsidRPr="002362DF">
              <w:rPr>
                <w:b/>
              </w:rPr>
              <w:t>FileName</w:t>
            </w:r>
            <w:r w:rsidRPr="002362DF">
              <w:t xml:space="preserve"> – datnes nosaukums</w:t>
            </w:r>
            <w:r w:rsidR="00CE3F56">
              <w:t xml:space="preserve"> – obligāts</w:t>
            </w:r>
            <w:r w:rsidRPr="002362DF">
              <w:t>;</w:t>
            </w:r>
          </w:p>
          <w:p w14:paraId="0018FEEE" w14:textId="49FAE3EA" w:rsidR="00CC777D" w:rsidRPr="002362DF" w:rsidRDefault="00CC777D" w:rsidP="000A1492">
            <w:pPr>
              <w:pStyle w:val="TableListBullet2"/>
            </w:pPr>
            <w:r>
              <w:rPr>
                <w:b/>
              </w:rPr>
              <w:t>Str</w:t>
            </w:r>
            <w:r w:rsidR="00846D7E">
              <w:rPr>
                <w:b/>
              </w:rPr>
              <w:t>e</w:t>
            </w:r>
            <w:r>
              <w:rPr>
                <w:b/>
              </w:rPr>
              <w:t xml:space="preserve">am </w:t>
            </w:r>
            <w:r>
              <w:t>– dokumenta binārie dati</w:t>
            </w:r>
            <w:r w:rsidR="00B66624">
              <w:t xml:space="preserve"> </w:t>
            </w:r>
            <w:r w:rsidR="00CE3F56">
              <w:t>–</w:t>
            </w:r>
            <w:r w:rsidR="00B66624">
              <w:t xml:space="preserve"> obligāti</w:t>
            </w:r>
            <w:r w:rsidR="00CE3F56">
              <w:t>.</w:t>
            </w:r>
          </w:p>
          <w:p w14:paraId="62886378" w14:textId="16B99A35" w:rsidR="002031E1" w:rsidRDefault="002031E1" w:rsidP="000A1492">
            <w:pPr>
              <w:pStyle w:val="TableListBullet2"/>
            </w:pPr>
          </w:p>
          <w:p w14:paraId="72DC2C31" w14:textId="24BCAC62" w:rsidR="00846D7E" w:rsidRPr="002362DF" w:rsidRDefault="00846D7E" w:rsidP="00846D7E">
            <w:pPr>
              <w:pStyle w:val="TableListBullet"/>
            </w:pPr>
            <w:r w:rsidRPr="00846D7E">
              <w:rPr>
                <w:b/>
              </w:rPr>
              <w:t xml:space="preserve">extension </w:t>
            </w:r>
            <w:r>
              <w:t xml:space="preserve">– elements papildus datiem, specifiskai repozitorija vai programmatūras realizācijai. Šajā metodē elementa vērtība un/vai tā struktūra tiek ignorēta: </w:t>
            </w:r>
            <w:r w:rsidR="00E21512">
              <w:t xml:space="preserve">vienmēr </w:t>
            </w:r>
            <w:r w:rsidRPr="00846D7E">
              <w:rPr>
                <w:b/>
                <w:i/>
              </w:rPr>
              <w:t>null</w:t>
            </w:r>
            <w:r>
              <w:t>.</w:t>
            </w:r>
          </w:p>
          <w:p w14:paraId="0CE92F24" w14:textId="4423EBF0" w:rsidR="002031E1" w:rsidRPr="002362DF" w:rsidRDefault="00B66624" w:rsidP="00CA2CCE">
            <w:pPr>
              <w:pStyle w:val="Pictureposition"/>
            </w:pPr>
            <w:r>
              <w:rPr>
                <w:noProof/>
                <w:lang w:eastAsia="lv-LV"/>
              </w:rPr>
              <w:lastRenderedPageBreak/>
              <w:drawing>
                <wp:inline distT="0" distB="0" distL="0" distR="0" wp14:anchorId="311F41C9" wp14:editId="091B349E">
                  <wp:extent cx="5317464" cy="4015408"/>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setContentStream.png"/>
                          <pic:cNvPicPr/>
                        </pic:nvPicPr>
                        <pic:blipFill>
                          <a:blip r:embed="rId64">
                            <a:extLst>
                              <a:ext uri="{28A0092B-C50C-407E-A947-70E740481C1C}">
                                <a14:useLocalDpi xmlns:a14="http://schemas.microsoft.com/office/drawing/2010/main" val="0"/>
                              </a:ext>
                            </a:extLst>
                          </a:blip>
                          <a:stretch>
                            <a:fillRect/>
                          </a:stretch>
                        </pic:blipFill>
                        <pic:spPr>
                          <a:xfrm>
                            <a:off x="0" y="0"/>
                            <a:ext cx="5322859" cy="4019482"/>
                          </a:xfrm>
                          <a:prstGeom prst="rect">
                            <a:avLst/>
                          </a:prstGeom>
                        </pic:spPr>
                      </pic:pic>
                    </a:graphicData>
                  </a:graphic>
                </wp:inline>
              </w:drawing>
            </w:r>
          </w:p>
        </w:tc>
      </w:tr>
      <w:tr w:rsidR="002031E1" w:rsidRPr="002362DF" w14:paraId="0A159EAF" w14:textId="77777777" w:rsidTr="000A1492">
        <w:tc>
          <w:tcPr>
            <w:tcW w:w="9854" w:type="dxa"/>
            <w:gridSpan w:val="2"/>
            <w:tcBorders>
              <w:bottom w:val="nil"/>
            </w:tcBorders>
          </w:tcPr>
          <w:p w14:paraId="7BEB39CE" w14:textId="77777777" w:rsidR="002031E1" w:rsidRPr="002362DF" w:rsidRDefault="002031E1" w:rsidP="000A1492">
            <w:pPr>
              <w:pStyle w:val="MessageHeader"/>
            </w:pPr>
            <w:r w:rsidRPr="002362DF">
              <w:lastRenderedPageBreak/>
              <w:t>Izvaddati</w:t>
            </w:r>
          </w:p>
        </w:tc>
      </w:tr>
      <w:tr w:rsidR="002031E1" w:rsidRPr="002362DF" w14:paraId="3145F78A" w14:textId="77777777" w:rsidTr="000A1492">
        <w:tc>
          <w:tcPr>
            <w:tcW w:w="9854" w:type="dxa"/>
            <w:gridSpan w:val="2"/>
            <w:tcBorders>
              <w:top w:val="nil"/>
            </w:tcBorders>
          </w:tcPr>
          <w:p w14:paraId="7A754303" w14:textId="41A28DE8" w:rsidR="002031E1" w:rsidRPr="002362DF" w:rsidRDefault="002031E1" w:rsidP="007F7B13">
            <w:pPr>
              <w:pStyle w:val="TableListBullet"/>
            </w:pPr>
            <w:r w:rsidRPr="002362DF">
              <w:rPr>
                <w:b/>
              </w:rPr>
              <w:t>objectId</w:t>
            </w:r>
            <w:r w:rsidRPr="002362DF">
              <w:t xml:space="preserve"> – dokumenta, kam saglabāts </w:t>
            </w:r>
            <w:r w:rsidRPr="002362DF">
              <w:rPr>
                <w:i/>
              </w:rPr>
              <w:t>contentStream</w:t>
            </w:r>
            <w:r w:rsidRPr="002362DF">
              <w:t>, identifikators;</w:t>
            </w:r>
          </w:p>
          <w:p w14:paraId="7F98C711" w14:textId="1F769701" w:rsidR="002031E1" w:rsidRDefault="002031E1" w:rsidP="007F7B13">
            <w:pPr>
              <w:pStyle w:val="TableListBullet"/>
            </w:pPr>
            <w:r w:rsidRPr="002362DF">
              <w:rPr>
                <w:b/>
              </w:rPr>
              <w:t xml:space="preserve">changeToken </w:t>
            </w:r>
            <w:r w:rsidRPr="002362DF">
              <w:t xml:space="preserve">– </w:t>
            </w:r>
            <w:r w:rsidR="00846D7E">
              <w:t>izmainītā objekta izmaiņu talons</w:t>
            </w:r>
            <w:r w:rsidR="009F0AA6">
              <w:t>;</w:t>
            </w:r>
          </w:p>
          <w:p w14:paraId="238BB4C4" w14:textId="482114FD" w:rsidR="009F0AA6" w:rsidRPr="002362DF" w:rsidRDefault="009F0AA6" w:rsidP="007F7B13">
            <w:pPr>
              <w:pStyle w:val="TableListBullet"/>
            </w:pPr>
            <w:r w:rsidRPr="009F0AA6">
              <w:rPr>
                <w:b/>
              </w:rPr>
              <w:t xml:space="preserve">extension </w:t>
            </w:r>
            <w:r>
              <w:t xml:space="preserve">–vienmēr </w:t>
            </w:r>
            <w:r w:rsidRPr="00F64FD3">
              <w:rPr>
                <w:b/>
                <w:i/>
              </w:rPr>
              <w:t>null</w:t>
            </w:r>
            <w:r>
              <w:t>.</w:t>
            </w:r>
          </w:p>
          <w:p w14:paraId="2319D67B" w14:textId="77777777" w:rsidR="002031E1" w:rsidRPr="002362DF" w:rsidRDefault="002031E1" w:rsidP="00CA2CCE">
            <w:pPr>
              <w:pStyle w:val="Pictureposition"/>
            </w:pPr>
            <w:r w:rsidRPr="002362DF">
              <w:rPr>
                <w:noProof/>
                <w:lang w:eastAsia="lv-LV"/>
              </w:rPr>
              <w:drawing>
                <wp:inline distT="0" distB="0" distL="0" distR="0" wp14:anchorId="1578B786" wp14:editId="53253AEA">
                  <wp:extent cx="5883965" cy="146702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setContentStreamRespons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81683" cy="1466454"/>
                          </a:xfrm>
                          <a:prstGeom prst="rect">
                            <a:avLst/>
                          </a:prstGeom>
                        </pic:spPr>
                      </pic:pic>
                    </a:graphicData>
                  </a:graphic>
                </wp:inline>
              </w:drawing>
            </w:r>
          </w:p>
        </w:tc>
      </w:tr>
      <w:tr w:rsidR="002031E1" w:rsidRPr="002362DF" w14:paraId="0D97DFF5" w14:textId="77777777" w:rsidTr="000A1492">
        <w:tc>
          <w:tcPr>
            <w:tcW w:w="9854" w:type="dxa"/>
            <w:gridSpan w:val="2"/>
            <w:tcBorders>
              <w:bottom w:val="nil"/>
            </w:tcBorders>
          </w:tcPr>
          <w:p w14:paraId="64362E37" w14:textId="77777777" w:rsidR="002031E1" w:rsidRPr="002362DF" w:rsidRDefault="002031E1" w:rsidP="000A1492">
            <w:pPr>
              <w:pStyle w:val="MessageHeader"/>
            </w:pPr>
            <w:r w:rsidRPr="002362DF">
              <w:t>Kļūdas</w:t>
            </w:r>
          </w:p>
        </w:tc>
      </w:tr>
      <w:tr w:rsidR="002031E1" w:rsidRPr="002362DF" w14:paraId="7D374A4B" w14:textId="77777777" w:rsidTr="000A1492">
        <w:tc>
          <w:tcPr>
            <w:tcW w:w="9854" w:type="dxa"/>
            <w:gridSpan w:val="2"/>
            <w:tcBorders>
              <w:top w:val="nil"/>
            </w:tcBorders>
          </w:tcPr>
          <w:p w14:paraId="167763AB" w14:textId="1B49DE2A" w:rsidR="002031E1" w:rsidRPr="002362DF" w:rsidRDefault="002031E1" w:rsidP="000A1492">
            <w:pPr>
              <w:pStyle w:val="Tablebody"/>
              <w:rPr>
                <w:i/>
              </w:rPr>
            </w:pPr>
            <w:r w:rsidRPr="002362DF">
              <w:rPr>
                <w:i/>
              </w:rPr>
              <w:t>permissionDenied, runtime, storage, invalidArgument, objectNotFound, streamNotSupported,</w:t>
            </w:r>
            <w:r w:rsidR="007D2911" w:rsidRPr="002362DF">
              <w:rPr>
                <w:i/>
              </w:rPr>
              <w:t xml:space="preserve"> </w:t>
            </w:r>
            <w:r w:rsidRPr="002362DF">
              <w:rPr>
                <w:i/>
              </w:rPr>
              <w:t>versioning, contentAlreadyExists, updateConflict</w:t>
            </w:r>
          </w:p>
        </w:tc>
      </w:tr>
    </w:tbl>
    <w:p w14:paraId="0C2C7CC3" w14:textId="16022865" w:rsidR="007C406C" w:rsidRPr="002362DF" w:rsidRDefault="007403A7" w:rsidP="007C406C">
      <w:pPr>
        <w:pStyle w:val="Heading3"/>
      </w:pPr>
      <w:bookmarkStart w:id="128" w:name="_Toc378693669"/>
      <w:r>
        <w:t>Metode „</w:t>
      </w:r>
      <w:r w:rsidR="007C406C" w:rsidRPr="002362DF">
        <w:t>deleteContentStream</w:t>
      </w:r>
      <w:r>
        <w:t>”</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709"/>
      </w:tblGrid>
      <w:tr w:rsidR="00385625" w:rsidRPr="002362DF" w14:paraId="45B81679" w14:textId="77777777" w:rsidTr="000A1492">
        <w:tc>
          <w:tcPr>
            <w:tcW w:w="3145" w:type="dxa"/>
            <w:tcBorders>
              <w:right w:val="nil"/>
            </w:tcBorders>
          </w:tcPr>
          <w:p w14:paraId="7D6FAA8C" w14:textId="77777777" w:rsidR="00385625" w:rsidRPr="002362DF" w:rsidRDefault="00385625" w:rsidP="000A1492">
            <w:pPr>
              <w:pStyle w:val="MessageHeader"/>
            </w:pPr>
            <w:r w:rsidRPr="002362DF">
              <w:t>Identifikators</w:t>
            </w:r>
          </w:p>
        </w:tc>
        <w:tc>
          <w:tcPr>
            <w:tcW w:w="6709" w:type="dxa"/>
            <w:tcBorders>
              <w:left w:val="nil"/>
              <w:bottom w:val="single" w:sz="4" w:space="0" w:color="auto"/>
            </w:tcBorders>
          </w:tcPr>
          <w:p w14:paraId="3FEEC2E8" w14:textId="77777777" w:rsidR="00385625" w:rsidRPr="002362DF" w:rsidRDefault="00385625" w:rsidP="000A1492">
            <w:pPr>
              <w:pStyle w:val="Tablebody"/>
            </w:pPr>
            <w:r w:rsidRPr="002362DF">
              <w:rPr>
                <w:i/>
              </w:rPr>
              <w:t>EDK</w:t>
            </w:r>
            <w:r w:rsidRPr="002362DF">
              <w:t>.</w:t>
            </w:r>
            <w:r w:rsidRPr="002362DF">
              <w:rPr>
                <w:i/>
              </w:rPr>
              <w:t>deleteContentStream</w:t>
            </w:r>
          </w:p>
        </w:tc>
      </w:tr>
      <w:tr w:rsidR="00385625" w:rsidRPr="002362DF" w14:paraId="129C07BF" w14:textId="77777777" w:rsidTr="000A1492">
        <w:tc>
          <w:tcPr>
            <w:tcW w:w="3145" w:type="dxa"/>
            <w:tcBorders>
              <w:right w:val="nil"/>
            </w:tcBorders>
          </w:tcPr>
          <w:p w14:paraId="4242F1C7" w14:textId="77777777" w:rsidR="00385625" w:rsidRPr="002362DF" w:rsidRDefault="00385625" w:rsidP="000A1492">
            <w:pPr>
              <w:pStyle w:val="MessageHeader"/>
            </w:pPr>
            <w:r w:rsidRPr="002362DF">
              <w:t>Nosaukums</w:t>
            </w:r>
          </w:p>
        </w:tc>
        <w:tc>
          <w:tcPr>
            <w:tcW w:w="6709" w:type="dxa"/>
            <w:tcBorders>
              <w:left w:val="nil"/>
            </w:tcBorders>
          </w:tcPr>
          <w:p w14:paraId="1D42469F" w14:textId="77777777" w:rsidR="00385625" w:rsidRPr="002362DF" w:rsidRDefault="00385625" w:rsidP="000A1492">
            <w:pPr>
              <w:pStyle w:val="Tablebody"/>
            </w:pPr>
            <w:r w:rsidRPr="002362DF">
              <w:t>Nodzēst datnes saturu</w:t>
            </w:r>
          </w:p>
        </w:tc>
      </w:tr>
      <w:tr w:rsidR="00385625" w:rsidRPr="002362DF" w14:paraId="25C94DC4" w14:textId="77777777" w:rsidTr="000A1492">
        <w:tc>
          <w:tcPr>
            <w:tcW w:w="9854" w:type="dxa"/>
            <w:gridSpan w:val="2"/>
            <w:tcBorders>
              <w:bottom w:val="nil"/>
            </w:tcBorders>
          </w:tcPr>
          <w:p w14:paraId="06E1F6E4" w14:textId="77777777" w:rsidR="00385625" w:rsidRPr="002362DF" w:rsidRDefault="00385625" w:rsidP="000A1492">
            <w:pPr>
              <w:pStyle w:val="MessageHeader"/>
            </w:pPr>
            <w:r w:rsidRPr="002362DF">
              <w:t>Ievads</w:t>
            </w:r>
          </w:p>
        </w:tc>
      </w:tr>
      <w:tr w:rsidR="00385625" w:rsidRPr="002362DF" w14:paraId="74A2DCA3" w14:textId="77777777" w:rsidTr="000A1492">
        <w:tc>
          <w:tcPr>
            <w:tcW w:w="9854" w:type="dxa"/>
            <w:gridSpan w:val="2"/>
            <w:tcBorders>
              <w:top w:val="nil"/>
            </w:tcBorders>
          </w:tcPr>
          <w:p w14:paraId="36B90FE0" w14:textId="1B08B77B" w:rsidR="00385625" w:rsidRPr="002362DF" w:rsidRDefault="002031E1" w:rsidP="000A1492">
            <w:pPr>
              <w:pStyle w:val="Tablebody"/>
            </w:pPr>
            <w:r w:rsidRPr="002362DF">
              <w:t xml:space="preserve">Prasība nosaka </w:t>
            </w:r>
            <w:r w:rsidRPr="002362DF">
              <w:rPr>
                <w:i/>
              </w:rPr>
              <w:t>deleteContentStream</w:t>
            </w:r>
            <w:r w:rsidRPr="002362DF">
              <w:t xml:space="preserve"> alternatīvu funkciju paplašināto bināro datu funkciju servisā.</w:t>
            </w:r>
          </w:p>
        </w:tc>
      </w:tr>
      <w:tr w:rsidR="00385625" w:rsidRPr="002362DF" w14:paraId="7A05F16D" w14:textId="77777777" w:rsidTr="000A1492">
        <w:tc>
          <w:tcPr>
            <w:tcW w:w="9854" w:type="dxa"/>
            <w:gridSpan w:val="2"/>
            <w:tcBorders>
              <w:bottom w:val="nil"/>
            </w:tcBorders>
          </w:tcPr>
          <w:p w14:paraId="26F7585F" w14:textId="77777777" w:rsidR="00385625" w:rsidRPr="002362DF" w:rsidRDefault="00385625" w:rsidP="000A1492">
            <w:pPr>
              <w:pStyle w:val="MessageHeader"/>
            </w:pPr>
            <w:r w:rsidRPr="002362DF">
              <w:t>Ievaddati</w:t>
            </w:r>
          </w:p>
        </w:tc>
      </w:tr>
      <w:tr w:rsidR="00385625" w:rsidRPr="002362DF" w14:paraId="387C7471" w14:textId="77777777" w:rsidTr="000A1492">
        <w:tc>
          <w:tcPr>
            <w:tcW w:w="9854" w:type="dxa"/>
            <w:gridSpan w:val="2"/>
            <w:tcBorders>
              <w:top w:val="nil"/>
            </w:tcBorders>
          </w:tcPr>
          <w:p w14:paraId="510BD649" w14:textId="72B67B37" w:rsidR="00385625" w:rsidRPr="002362DF" w:rsidRDefault="00385625" w:rsidP="007F7B13">
            <w:pPr>
              <w:pStyle w:val="TableListBullet"/>
            </w:pPr>
            <w:r w:rsidRPr="00846D7E">
              <w:rPr>
                <w:b/>
              </w:rPr>
              <w:t>repositoryId</w:t>
            </w:r>
            <w:r w:rsidRPr="002362DF">
              <w:t xml:space="preserve"> – repozitorija identifikators: </w:t>
            </w:r>
            <w:r w:rsidRPr="00846D7E">
              <w:rPr>
                <w:b/>
              </w:rPr>
              <w:t>URN:IVIS:100266:EDK-0000001</w:t>
            </w:r>
            <w:r w:rsidRPr="002362DF">
              <w:t>;</w:t>
            </w:r>
          </w:p>
          <w:p w14:paraId="4E2899BE" w14:textId="77777777" w:rsidR="00385625" w:rsidRPr="002362DF" w:rsidRDefault="00385625" w:rsidP="007F7B13">
            <w:pPr>
              <w:pStyle w:val="TableListBullet"/>
            </w:pPr>
            <w:r w:rsidRPr="002362DF">
              <w:rPr>
                <w:b/>
              </w:rPr>
              <w:lastRenderedPageBreak/>
              <w:t>objectId</w:t>
            </w:r>
            <w:r w:rsidRPr="002362DF">
              <w:t xml:space="preserve"> – dokumenta identifikators – obligāts;</w:t>
            </w:r>
          </w:p>
          <w:p w14:paraId="069EE518" w14:textId="0793FD2E" w:rsidR="00385625" w:rsidRDefault="00385625" w:rsidP="007F7B13">
            <w:pPr>
              <w:pStyle w:val="TableListBullet"/>
            </w:pPr>
            <w:r w:rsidRPr="002362DF">
              <w:rPr>
                <w:b/>
              </w:rPr>
              <w:t>changeToken</w:t>
            </w:r>
            <w:r w:rsidRPr="002362DF">
              <w:t xml:space="preserve">– izmaiņu </w:t>
            </w:r>
            <w:r w:rsidR="00846D7E">
              <w:t>talons</w:t>
            </w:r>
            <w:r w:rsidR="00052ED4">
              <w:t xml:space="preserve"> - obligāts</w:t>
            </w:r>
            <w:r w:rsidR="00846D7E">
              <w:t>;</w:t>
            </w:r>
          </w:p>
          <w:p w14:paraId="4D773EF1" w14:textId="7C94E9EF" w:rsidR="00846D7E" w:rsidRPr="002362DF" w:rsidRDefault="00846D7E" w:rsidP="007F7B13">
            <w:pPr>
              <w:pStyle w:val="TableListBullet"/>
            </w:pPr>
            <w:r w:rsidRPr="00846D7E">
              <w:rPr>
                <w:b/>
              </w:rPr>
              <w:t xml:space="preserve">extension </w:t>
            </w:r>
            <w:r>
              <w:t xml:space="preserve">– elements papildus datiem, specifiskai repozitorija vai programmatūras realizācijai. Šajā metodē elementa vērtība un/vai tā struktūra tiek ignorēta: </w:t>
            </w:r>
            <w:r w:rsidRPr="00846D7E">
              <w:rPr>
                <w:b/>
                <w:i/>
              </w:rPr>
              <w:t>null</w:t>
            </w:r>
            <w:r>
              <w:t>.</w:t>
            </w:r>
          </w:p>
          <w:p w14:paraId="18C77FBF" w14:textId="77777777" w:rsidR="00385625" w:rsidRPr="002362DF" w:rsidRDefault="00385625" w:rsidP="00CA2CCE">
            <w:pPr>
              <w:pStyle w:val="Pictureposition"/>
            </w:pPr>
            <w:r w:rsidRPr="002362DF">
              <w:rPr>
                <w:noProof/>
                <w:lang w:eastAsia="lv-LV"/>
              </w:rPr>
              <w:drawing>
                <wp:inline distT="0" distB="0" distL="0" distR="0" wp14:anchorId="3C11AA44" wp14:editId="0CBDBC70">
                  <wp:extent cx="5859546" cy="1820849"/>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deleteContentStream.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57274" cy="1820143"/>
                          </a:xfrm>
                          <a:prstGeom prst="rect">
                            <a:avLst/>
                          </a:prstGeom>
                        </pic:spPr>
                      </pic:pic>
                    </a:graphicData>
                  </a:graphic>
                </wp:inline>
              </w:drawing>
            </w:r>
          </w:p>
        </w:tc>
      </w:tr>
      <w:tr w:rsidR="00385625" w:rsidRPr="002362DF" w14:paraId="243A6479" w14:textId="77777777" w:rsidTr="000A1492">
        <w:tc>
          <w:tcPr>
            <w:tcW w:w="9854" w:type="dxa"/>
            <w:gridSpan w:val="2"/>
            <w:tcBorders>
              <w:bottom w:val="nil"/>
            </w:tcBorders>
          </w:tcPr>
          <w:p w14:paraId="198BD36B" w14:textId="77777777" w:rsidR="00385625" w:rsidRPr="002362DF" w:rsidRDefault="00385625" w:rsidP="000A1492">
            <w:pPr>
              <w:pStyle w:val="MessageHeader"/>
            </w:pPr>
            <w:r w:rsidRPr="002362DF">
              <w:lastRenderedPageBreak/>
              <w:t>Izvaddati</w:t>
            </w:r>
          </w:p>
        </w:tc>
      </w:tr>
      <w:tr w:rsidR="00385625" w:rsidRPr="002362DF" w14:paraId="0504D7E6" w14:textId="77777777" w:rsidTr="000A1492">
        <w:tc>
          <w:tcPr>
            <w:tcW w:w="9854" w:type="dxa"/>
            <w:gridSpan w:val="2"/>
            <w:tcBorders>
              <w:top w:val="nil"/>
            </w:tcBorders>
          </w:tcPr>
          <w:p w14:paraId="6F2D3D10" w14:textId="52C4352E" w:rsidR="00385625" w:rsidRPr="007F7B13" w:rsidRDefault="00385625" w:rsidP="007F7B13">
            <w:pPr>
              <w:pStyle w:val="TableListBullet"/>
            </w:pPr>
            <w:r w:rsidRPr="00846D7E">
              <w:rPr>
                <w:b/>
              </w:rPr>
              <w:t>objectId</w:t>
            </w:r>
            <w:r w:rsidRPr="007F7B13">
              <w:t xml:space="preserve"> – dokumenta, kam izdzēsts contentStream, identifikators;</w:t>
            </w:r>
          </w:p>
          <w:p w14:paraId="358C771D" w14:textId="382F1A8F" w:rsidR="00385625" w:rsidRDefault="00385625" w:rsidP="007F7B13">
            <w:pPr>
              <w:pStyle w:val="TableListBullet"/>
            </w:pPr>
            <w:r w:rsidRPr="00846D7E">
              <w:rPr>
                <w:b/>
              </w:rPr>
              <w:t>changeToken</w:t>
            </w:r>
            <w:r w:rsidRPr="007F7B13">
              <w:t xml:space="preserve"> – </w:t>
            </w:r>
            <w:r w:rsidR="00846D7E">
              <w:t>izmainītā objekta izmaiņu talons</w:t>
            </w:r>
            <w:r w:rsidR="009F0AA6">
              <w:t>;</w:t>
            </w:r>
          </w:p>
          <w:p w14:paraId="021AA1F7" w14:textId="2688E380" w:rsidR="009F0AA6" w:rsidRPr="007F7B13" w:rsidRDefault="009F0AA6" w:rsidP="007F7B13">
            <w:pPr>
              <w:pStyle w:val="TableListBullet"/>
            </w:pPr>
            <w:r w:rsidRPr="009F0AA6">
              <w:rPr>
                <w:b/>
              </w:rPr>
              <w:t xml:space="preserve">extension </w:t>
            </w:r>
            <w:r>
              <w:t xml:space="preserve">–vienmēr </w:t>
            </w:r>
            <w:r w:rsidRPr="00F64FD3">
              <w:rPr>
                <w:b/>
                <w:i/>
              </w:rPr>
              <w:t>null</w:t>
            </w:r>
            <w:r>
              <w:t>.</w:t>
            </w:r>
          </w:p>
          <w:p w14:paraId="68C26761" w14:textId="77777777" w:rsidR="00385625" w:rsidRPr="002362DF" w:rsidRDefault="00385625" w:rsidP="00CA2CCE">
            <w:pPr>
              <w:pStyle w:val="Pictureposition"/>
            </w:pPr>
            <w:r w:rsidRPr="002362DF">
              <w:rPr>
                <w:noProof/>
                <w:lang w:eastAsia="lv-LV"/>
              </w:rPr>
              <w:drawing>
                <wp:inline distT="0" distB="0" distL="0" distR="0" wp14:anchorId="65F2BDF9" wp14:editId="2C6ED685">
                  <wp:extent cx="5860111" cy="1428243"/>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Services.deleteContentStreamRespons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57839" cy="1427689"/>
                          </a:xfrm>
                          <a:prstGeom prst="rect">
                            <a:avLst/>
                          </a:prstGeom>
                        </pic:spPr>
                      </pic:pic>
                    </a:graphicData>
                  </a:graphic>
                </wp:inline>
              </w:drawing>
            </w:r>
          </w:p>
        </w:tc>
      </w:tr>
      <w:tr w:rsidR="00385625" w:rsidRPr="002362DF" w14:paraId="65B34E40" w14:textId="77777777" w:rsidTr="000A1492">
        <w:tc>
          <w:tcPr>
            <w:tcW w:w="9854" w:type="dxa"/>
            <w:gridSpan w:val="2"/>
            <w:tcBorders>
              <w:bottom w:val="nil"/>
            </w:tcBorders>
          </w:tcPr>
          <w:p w14:paraId="25DB35FF" w14:textId="77777777" w:rsidR="00385625" w:rsidRPr="002362DF" w:rsidRDefault="00385625" w:rsidP="000A1492">
            <w:pPr>
              <w:pStyle w:val="MessageHeader"/>
            </w:pPr>
            <w:r w:rsidRPr="002362DF">
              <w:t>Kļūdas</w:t>
            </w:r>
          </w:p>
        </w:tc>
      </w:tr>
      <w:tr w:rsidR="00385625" w:rsidRPr="002362DF" w14:paraId="38F8CE5D" w14:textId="77777777" w:rsidTr="000A1492">
        <w:tc>
          <w:tcPr>
            <w:tcW w:w="9854" w:type="dxa"/>
            <w:gridSpan w:val="2"/>
            <w:tcBorders>
              <w:top w:val="nil"/>
            </w:tcBorders>
          </w:tcPr>
          <w:p w14:paraId="2ACDEC8E" w14:textId="5F5CFBC8" w:rsidR="00385625" w:rsidRPr="002362DF" w:rsidRDefault="00385625" w:rsidP="000A1492">
            <w:pPr>
              <w:pStyle w:val="Tablebody"/>
              <w:rPr>
                <w:i/>
              </w:rPr>
            </w:pPr>
            <w:r w:rsidRPr="002362DF">
              <w:rPr>
                <w:i/>
              </w:rPr>
              <w:t>permissionDenied, runtime, storage, invalidArgument, objectNotFound, constraint, versioning,</w:t>
            </w:r>
            <w:r w:rsidR="007D2911" w:rsidRPr="002362DF">
              <w:rPr>
                <w:i/>
              </w:rPr>
              <w:t xml:space="preserve"> </w:t>
            </w:r>
            <w:r w:rsidRPr="002362DF">
              <w:rPr>
                <w:i/>
              </w:rPr>
              <w:t>updateConflict</w:t>
            </w:r>
          </w:p>
        </w:tc>
      </w:tr>
    </w:tbl>
    <w:p w14:paraId="6C193832" w14:textId="50C7EFA5" w:rsidR="00443F6D" w:rsidRPr="002362DF" w:rsidRDefault="00443F6D" w:rsidP="00443F6D">
      <w:pPr>
        <w:pStyle w:val="Heading2"/>
      </w:pPr>
      <w:bookmarkStart w:id="129" w:name="_Toc378693670"/>
      <w:bookmarkStart w:id="130" w:name="_Ref320282334"/>
      <w:bookmarkStart w:id="131" w:name="_Ref320282339"/>
      <w:r>
        <w:t>Paplašinātas objektu metodes</w:t>
      </w:r>
      <w:bookmarkEnd w:id="129"/>
    </w:p>
    <w:p w14:paraId="1E8DCAC1" w14:textId="1A3F6734" w:rsidR="00443F6D" w:rsidRPr="002362DF" w:rsidRDefault="00443F6D" w:rsidP="00443F6D">
      <w:pPr>
        <w:pStyle w:val="Heading3"/>
      </w:pPr>
      <w:bookmarkStart w:id="132" w:name="_Toc378693671"/>
      <w:r>
        <w:t>Metode „getOrCreateFolder”</w:t>
      </w:r>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443F6D" w:rsidRPr="002362DF" w14:paraId="56B14C02" w14:textId="77777777" w:rsidTr="00443F6D">
        <w:tc>
          <w:tcPr>
            <w:tcW w:w="2802" w:type="dxa"/>
            <w:tcBorders>
              <w:right w:val="nil"/>
            </w:tcBorders>
          </w:tcPr>
          <w:p w14:paraId="40A819DE" w14:textId="77777777" w:rsidR="00443F6D" w:rsidRPr="002362DF" w:rsidRDefault="00443F6D" w:rsidP="00443F6D">
            <w:pPr>
              <w:pStyle w:val="MessageHeader"/>
            </w:pPr>
            <w:r w:rsidRPr="002362DF">
              <w:t>Identifikators</w:t>
            </w:r>
          </w:p>
        </w:tc>
        <w:tc>
          <w:tcPr>
            <w:tcW w:w="7052" w:type="dxa"/>
            <w:tcBorders>
              <w:left w:val="nil"/>
              <w:bottom w:val="single" w:sz="4" w:space="0" w:color="auto"/>
            </w:tcBorders>
          </w:tcPr>
          <w:p w14:paraId="0BF525A1" w14:textId="1733CF84" w:rsidR="00443F6D" w:rsidRPr="002362DF" w:rsidRDefault="00443F6D" w:rsidP="00443F6D">
            <w:pPr>
              <w:pStyle w:val="Tablebody"/>
            </w:pPr>
            <w:r>
              <w:t>EDK.Adv.getOrCreateFolder</w:t>
            </w:r>
          </w:p>
        </w:tc>
      </w:tr>
      <w:tr w:rsidR="00443F6D" w:rsidRPr="002362DF" w14:paraId="271EFF7C" w14:textId="77777777" w:rsidTr="00443F6D">
        <w:tc>
          <w:tcPr>
            <w:tcW w:w="2802" w:type="dxa"/>
            <w:tcBorders>
              <w:right w:val="nil"/>
            </w:tcBorders>
          </w:tcPr>
          <w:p w14:paraId="6ABDBD3E" w14:textId="77777777" w:rsidR="00443F6D" w:rsidRPr="002362DF" w:rsidRDefault="00443F6D" w:rsidP="00443F6D">
            <w:pPr>
              <w:pStyle w:val="MessageHeader"/>
            </w:pPr>
            <w:r w:rsidRPr="002362DF">
              <w:t>Nosaukums</w:t>
            </w:r>
          </w:p>
        </w:tc>
        <w:tc>
          <w:tcPr>
            <w:tcW w:w="7052" w:type="dxa"/>
            <w:tcBorders>
              <w:left w:val="nil"/>
            </w:tcBorders>
          </w:tcPr>
          <w:p w14:paraId="0C11EF89" w14:textId="32C04BB5" w:rsidR="00443F6D" w:rsidRPr="002362DF" w:rsidRDefault="00443F6D" w:rsidP="00443F6D">
            <w:pPr>
              <w:pStyle w:val="Tablebody"/>
            </w:pPr>
            <w:r>
              <w:t>Izgūt vai izveidot mapi</w:t>
            </w:r>
          </w:p>
        </w:tc>
      </w:tr>
      <w:tr w:rsidR="00443F6D" w:rsidRPr="002362DF" w14:paraId="7A8CC2E0" w14:textId="77777777" w:rsidTr="00443F6D">
        <w:tc>
          <w:tcPr>
            <w:tcW w:w="9854" w:type="dxa"/>
            <w:gridSpan w:val="2"/>
            <w:tcBorders>
              <w:bottom w:val="nil"/>
            </w:tcBorders>
          </w:tcPr>
          <w:p w14:paraId="6B3C1209" w14:textId="77777777" w:rsidR="00443F6D" w:rsidRPr="002362DF" w:rsidRDefault="00443F6D" w:rsidP="00443F6D">
            <w:pPr>
              <w:pStyle w:val="MessageHeader"/>
            </w:pPr>
            <w:r w:rsidRPr="002362DF">
              <w:t>Ievads</w:t>
            </w:r>
          </w:p>
        </w:tc>
      </w:tr>
      <w:tr w:rsidR="00443F6D" w:rsidRPr="002362DF" w14:paraId="45048D84" w14:textId="77777777" w:rsidTr="00443F6D">
        <w:tc>
          <w:tcPr>
            <w:tcW w:w="9854" w:type="dxa"/>
            <w:gridSpan w:val="2"/>
            <w:tcBorders>
              <w:top w:val="nil"/>
            </w:tcBorders>
          </w:tcPr>
          <w:p w14:paraId="051D02E4" w14:textId="5A9BA75A" w:rsidR="00443F6D" w:rsidRPr="002362DF" w:rsidRDefault="00443F6D" w:rsidP="00443F6D">
            <w:pPr>
              <w:pStyle w:val="Tablebody"/>
            </w:pPr>
            <w:r w:rsidRPr="00443F6D">
              <w:t>Prasība apraksta metodi ar kuras palīdzību var iegūt dokumenta izvietošanai nepieciešamo mapes identifikatoru norādot tās pilnu ceļu. Atšķirībā no standarta metodes getObjectByPath, šī metode ir ērta gadījumos, ja pastāv iespēja, ka neeksistē vairāk kā viena mape vēlamajā mapju hierarhijā, jo šī metode izveido visas iztrūkstošās mapes.</w:t>
            </w:r>
          </w:p>
        </w:tc>
      </w:tr>
      <w:tr w:rsidR="00443F6D" w:rsidRPr="002362DF" w14:paraId="0B7827DD" w14:textId="77777777" w:rsidTr="00443F6D">
        <w:tc>
          <w:tcPr>
            <w:tcW w:w="9854" w:type="dxa"/>
            <w:gridSpan w:val="2"/>
            <w:tcBorders>
              <w:bottom w:val="nil"/>
            </w:tcBorders>
          </w:tcPr>
          <w:p w14:paraId="5AB5CCA1" w14:textId="77777777" w:rsidR="00443F6D" w:rsidRPr="002362DF" w:rsidRDefault="00443F6D" w:rsidP="00443F6D">
            <w:pPr>
              <w:pStyle w:val="MessageHeader"/>
            </w:pPr>
            <w:r w:rsidRPr="002362DF">
              <w:t>Ievaddati</w:t>
            </w:r>
          </w:p>
        </w:tc>
      </w:tr>
      <w:tr w:rsidR="00443F6D" w:rsidRPr="002362DF" w14:paraId="46662CC0" w14:textId="77777777" w:rsidTr="00443F6D">
        <w:tc>
          <w:tcPr>
            <w:tcW w:w="9854" w:type="dxa"/>
            <w:gridSpan w:val="2"/>
            <w:tcBorders>
              <w:top w:val="nil"/>
            </w:tcBorders>
          </w:tcPr>
          <w:p w14:paraId="1B9E07EE" w14:textId="77777777" w:rsidR="00443F6D" w:rsidRPr="002362DF" w:rsidRDefault="00443F6D" w:rsidP="00443F6D">
            <w:pPr>
              <w:pStyle w:val="TableListBullet"/>
            </w:pPr>
            <w:r w:rsidRPr="009D7BB1">
              <w:rPr>
                <w:b/>
              </w:rPr>
              <w:t>repositoryId</w:t>
            </w:r>
            <w:r w:rsidRPr="002362DF">
              <w:t xml:space="preserve"> – repozitorija identifikators: </w:t>
            </w:r>
            <w:r w:rsidRPr="009D7BB1">
              <w:rPr>
                <w:b/>
              </w:rPr>
              <w:t>URN:IVIS:100266:EDK-0000001</w:t>
            </w:r>
            <w:r w:rsidRPr="002362DF">
              <w:t>;</w:t>
            </w:r>
          </w:p>
          <w:p w14:paraId="7CDA29FF" w14:textId="78E4C5CF" w:rsidR="00443F6D" w:rsidRPr="002362DF" w:rsidRDefault="00443F6D" w:rsidP="00443F6D">
            <w:pPr>
              <w:pStyle w:val="TableListBullet"/>
            </w:pPr>
            <w:r w:rsidRPr="00443F6D">
              <w:rPr>
                <w:b/>
              </w:rPr>
              <w:t>path</w:t>
            </w:r>
            <w:r w:rsidRPr="002362DF">
              <w:t xml:space="preserve"> – objekta navigācijas ceļš, ko veido objekta atrašanās ceļš relatīvi pret saknes katalogu – obligāts</w:t>
            </w:r>
            <w:r>
              <w:t>.</w:t>
            </w:r>
          </w:p>
          <w:p w14:paraId="588A22CE" w14:textId="69976937" w:rsidR="00443F6D" w:rsidRPr="002362DF" w:rsidRDefault="00741A24" w:rsidP="00443F6D">
            <w:pPr>
              <w:pStyle w:val="Pictureposition"/>
            </w:pPr>
            <w:r>
              <w:rPr>
                <w:noProof/>
                <w:lang w:eastAsia="lv-LV"/>
              </w:rPr>
              <w:lastRenderedPageBreak/>
              <w:drawing>
                <wp:inline distT="0" distB="0" distL="0" distR="0" wp14:anchorId="70AC4BBA" wp14:editId="2961A813">
                  <wp:extent cx="4810125" cy="2076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k.adv.getOrCreateFolder.png"/>
                          <pic:cNvPicPr/>
                        </pic:nvPicPr>
                        <pic:blipFill>
                          <a:blip r:embed="rId74">
                            <a:extLst>
                              <a:ext uri="{28A0092B-C50C-407E-A947-70E740481C1C}">
                                <a14:useLocalDpi xmlns:a14="http://schemas.microsoft.com/office/drawing/2010/main" val="0"/>
                              </a:ext>
                            </a:extLst>
                          </a:blip>
                          <a:stretch>
                            <a:fillRect/>
                          </a:stretch>
                        </pic:blipFill>
                        <pic:spPr>
                          <a:xfrm>
                            <a:off x="0" y="0"/>
                            <a:ext cx="4810125" cy="2076450"/>
                          </a:xfrm>
                          <a:prstGeom prst="rect">
                            <a:avLst/>
                          </a:prstGeom>
                        </pic:spPr>
                      </pic:pic>
                    </a:graphicData>
                  </a:graphic>
                </wp:inline>
              </w:drawing>
            </w:r>
          </w:p>
        </w:tc>
      </w:tr>
      <w:tr w:rsidR="00443F6D" w:rsidRPr="002362DF" w14:paraId="2F8DE1A8" w14:textId="77777777" w:rsidTr="00443F6D">
        <w:tc>
          <w:tcPr>
            <w:tcW w:w="9854" w:type="dxa"/>
            <w:gridSpan w:val="2"/>
            <w:tcBorders>
              <w:bottom w:val="nil"/>
            </w:tcBorders>
          </w:tcPr>
          <w:p w14:paraId="58CF9B83" w14:textId="77777777" w:rsidR="00443F6D" w:rsidRPr="002362DF" w:rsidRDefault="00443F6D" w:rsidP="00443F6D">
            <w:pPr>
              <w:pStyle w:val="MessageHeader"/>
            </w:pPr>
            <w:r w:rsidRPr="002362DF">
              <w:lastRenderedPageBreak/>
              <w:t>Izvaddati</w:t>
            </w:r>
          </w:p>
        </w:tc>
      </w:tr>
      <w:tr w:rsidR="00443F6D" w:rsidRPr="002362DF" w14:paraId="232893BB" w14:textId="77777777" w:rsidTr="00443F6D">
        <w:tc>
          <w:tcPr>
            <w:tcW w:w="9854" w:type="dxa"/>
            <w:gridSpan w:val="2"/>
            <w:tcBorders>
              <w:top w:val="nil"/>
            </w:tcBorders>
          </w:tcPr>
          <w:p w14:paraId="7116C78A" w14:textId="701452B4" w:rsidR="00443F6D" w:rsidRDefault="00443F6D" w:rsidP="00741A24">
            <w:pPr>
              <w:pStyle w:val="TableListBullet"/>
            </w:pPr>
            <w:r w:rsidRPr="002362DF">
              <w:rPr>
                <w:b/>
              </w:rPr>
              <w:t>object</w:t>
            </w:r>
            <w:r w:rsidRPr="002362DF">
              <w:t xml:space="preserve"> –</w:t>
            </w:r>
            <w:r w:rsidR="00741A24">
              <w:t xml:space="preserve"> atrastās vai izveidotās mapes objekts.</w:t>
            </w:r>
          </w:p>
          <w:p w14:paraId="5B1080C3" w14:textId="15345859" w:rsidR="00443F6D" w:rsidRPr="002362DF" w:rsidRDefault="00741A24" w:rsidP="00443F6D">
            <w:pPr>
              <w:pStyle w:val="Tablebody"/>
            </w:pPr>
            <w:r>
              <w:rPr>
                <w:noProof/>
                <w:lang w:eastAsia="lv-LV"/>
              </w:rPr>
              <w:drawing>
                <wp:inline distT="0" distB="0" distL="0" distR="0" wp14:anchorId="1D00CE01" wp14:editId="1BFB966B">
                  <wp:extent cx="6120130" cy="37865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k.adv.getOrCreateFoldeResponser.png"/>
                          <pic:cNvPicPr/>
                        </pic:nvPicPr>
                        <pic:blipFill>
                          <a:blip r:embed="rId75">
                            <a:extLst>
                              <a:ext uri="{28A0092B-C50C-407E-A947-70E740481C1C}">
                                <a14:useLocalDpi xmlns:a14="http://schemas.microsoft.com/office/drawing/2010/main" val="0"/>
                              </a:ext>
                            </a:extLst>
                          </a:blip>
                          <a:stretch>
                            <a:fillRect/>
                          </a:stretch>
                        </pic:blipFill>
                        <pic:spPr>
                          <a:xfrm>
                            <a:off x="0" y="0"/>
                            <a:ext cx="6120130" cy="3786505"/>
                          </a:xfrm>
                          <a:prstGeom prst="rect">
                            <a:avLst/>
                          </a:prstGeom>
                        </pic:spPr>
                      </pic:pic>
                    </a:graphicData>
                  </a:graphic>
                </wp:inline>
              </w:drawing>
            </w:r>
          </w:p>
        </w:tc>
      </w:tr>
      <w:tr w:rsidR="00443F6D" w:rsidRPr="002362DF" w14:paraId="42A5F7F6" w14:textId="77777777" w:rsidTr="00443F6D">
        <w:tc>
          <w:tcPr>
            <w:tcW w:w="9854" w:type="dxa"/>
            <w:gridSpan w:val="2"/>
            <w:tcBorders>
              <w:bottom w:val="nil"/>
            </w:tcBorders>
          </w:tcPr>
          <w:p w14:paraId="66B82D12" w14:textId="77777777" w:rsidR="00443F6D" w:rsidRPr="002362DF" w:rsidRDefault="00443F6D" w:rsidP="00443F6D">
            <w:pPr>
              <w:pStyle w:val="MessageHeader"/>
            </w:pPr>
            <w:r w:rsidRPr="002362DF">
              <w:t>Kļūdas</w:t>
            </w:r>
          </w:p>
        </w:tc>
      </w:tr>
      <w:tr w:rsidR="00443F6D" w:rsidRPr="002362DF" w14:paraId="0103D7EC" w14:textId="77777777" w:rsidTr="00443F6D">
        <w:tc>
          <w:tcPr>
            <w:tcW w:w="9854" w:type="dxa"/>
            <w:gridSpan w:val="2"/>
            <w:tcBorders>
              <w:top w:val="nil"/>
            </w:tcBorders>
          </w:tcPr>
          <w:p w14:paraId="74266BD6" w14:textId="79CB6848" w:rsidR="00443F6D" w:rsidRPr="002362DF" w:rsidRDefault="00741A24" w:rsidP="00443F6D">
            <w:pPr>
              <w:pStyle w:val="Tablebody"/>
              <w:rPr>
                <w:i/>
              </w:rPr>
            </w:pPr>
            <w:r w:rsidRPr="00741A24">
              <w:rPr>
                <w:i/>
              </w:rPr>
              <w:t>permissionDenied, runtime, storage, invalidArgument, objectNotFound, filterNotValid</w:t>
            </w:r>
          </w:p>
        </w:tc>
      </w:tr>
    </w:tbl>
    <w:p w14:paraId="65984973" w14:textId="003FE6E2" w:rsidR="00BA13B8" w:rsidRPr="002362DF" w:rsidRDefault="00BA13B8" w:rsidP="00BA13B8">
      <w:pPr>
        <w:pStyle w:val="Heading3"/>
      </w:pPr>
      <w:bookmarkStart w:id="133" w:name="_Toc378693672"/>
      <w:r>
        <w:t>Metode „setArchivedOn”</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BA13B8" w:rsidRPr="002362DF" w14:paraId="7BB48BCE" w14:textId="77777777" w:rsidTr="00BA13B8">
        <w:tc>
          <w:tcPr>
            <w:tcW w:w="2802" w:type="dxa"/>
            <w:tcBorders>
              <w:right w:val="nil"/>
            </w:tcBorders>
          </w:tcPr>
          <w:p w14:paraId="1E46AC27" w14:textId="77777777" w:rsidR="00BA13B8" w:rsidRPr="002362DF" w:rsidRDefault="00BA13B8" w:rsidP="00BA13B8">
            <w:pPr>
              <w:pStyle w:val="MessageHeader"/>
            </w:pPr>
            <w:r w:rsidRPr="002362DF">
              <w:t>Identifikators</w:t>
            </w:r>
          </w:p>
        </w:tc>
        <w:tc>
          <w:tcPr>
            <w:tcW w:w="7052" w:type="dxa"/>
            <w:tcBorders>
              <w:left w:val="nil"/>
              <w:bottom w:val="single" w:sz="4" w:space="0" w:color="auto"/>
            </w:tcBorders>
          </w:tcPr>
          <w:p w14:paraId="18472073" w14:textId="335A68DB" w:rsidR="00BA13B8" w:rsidRPr="002362DF" w:rsidRDefault="00BA13B8" w:rsidP="00BA13B8">
            <w:pPr>
              <w:pStyle w:val="Tablebody"/>
            </w:pPr>
            <w:r w:rsidRPr="008343DF">
              <w:t>EDK.Adv.setArchivedOn</w:t>
            </w:r>
          </w:p>
        </w:tc>
      </w:tr>
      <w:tr w:rsidR="00BA13B8" w:rsidRPr="002362DF" w14:paraId="577B668B" w14:textId="77777777" w:rsidTr="00BA13B8">
        <w:tc>
          <w:tcPr>
            <w:tcW w:w="2802" w:type="dxa"/>
            <w:tcBorders>
              <w:right w:val="nil"/>
            </w:tcBorders>
          </w:tcPr>
          <w:p w14:paraId="5864483C" w14:textId="77777777" w:rsidR="00BA13B8" w:rsidRPr="002362DF" w:rsidRDefault="00BA13B8" w:rsidP="00BA13B8">
            <w:pPr>
              <w:pStyle w:val="MessageHeader"/>
            </w:pPr>
            <w:r w:rsidRPr="002362DF">
              <w:t>Nosaukums</w:t>
            </w:r>
          </w:p>
        </w:tc>
        <w:tc>
          <w:tcPr>
            <w:tcW w:w="7052" w:type="dxa"/>
            <w:tcBorders>
              <w:left w:val="nil"/>
            </w:tcBorders>
          </w:tcPr>
          <w:p w14:paraId="1A33FCF1" w14:textId="68C239C7" w:rsidR="00BA13B8" w:rsidRPr="002362DF" w:rsidRDefault="00BA13B8" w:rsidP="00BA13B8">
            <w:pPr>
              <w:pStyle w:val="Tablebody"/>
            </w:pPr>
            <w:r w:rsidRPr="008343DF">
              <w:t>Uzstādīt arhivēšanas datumu</w:t>
            </w:r>
          </w:p>
        </w:tc>
      </w:tr>
      <w:tr w:rsidR="00BA13B8" w:rsidRPr="002362DF" w14:paraId="59864A7C" w14:textId="77777777" w:rsidTr="00BA13B8">
        <w:tc>
          <w:tcPr>
            <w:tcW w:w="9854" w:type="dxa"/>
            <w:gridSpan w:val="2"/>
            <w:tcBorders>
              <w:bottom w:val="nil"/>
            </w:tcBorders>
          </w:tcPr>
          <w:p w14:paraId="3419B6CB" w14:textId="77777777" w:rsidR="00BA13B8" w:rsidRPr="002362DF" w:rsidRDefault="00BA13B8" w:rsidP="00BA13B8">
            <w:pPr>
              <w:pStyle w:val="MessageHeader"/>
            </w:pPr>
            <w:r w:rsidRPr="002362DF">
              <w:t>Ievads</w:t>
            </w:r>
          </w:p>
        </w:tc>
      </w:tr>
      <w:tr w:rsidR="00BA13B8" w:rsidRPr="002362DF" w14:paraId="44A3EA46" w14:textId="77777777" w:rsidTr="00BA13B8">
        <w:tc>
          <w:tcPr>
            <w:tcW w:w="9854" w:type="dxa"/>
            <w:gridSpan w:val="2"/>
            <w:tcBorders>
              <w:top w:val="nil"/>
            </w:tcBorders>
          </w:tcPr>
          <w:p w14:paraId="023AD507" w14:textId="77777777" w:rsidR="00BA13B8" w:rsidRDefault="00BA13B8" w:rsidP="00BA13B8">
            <w:pPr>
              <w:pStyle w:val="Tablebody"/>
            </w:pPr>
            <w:r>
              <w:t>Prasība apraksta metodi, ar kuras palīdzību var atzīmēt dokumentu kā arhivētu, uzstādot tam arhivēšanas datumu.</w:t>
            </w:r>
          </w:p>
          <w:p w14:paraId="0FE44E7E" w14:textId="260B2DC2" w:rsidR="00BA13B8" w:rsidRPr="002362DF" w:rsidRDefault="00BA13B8" w:rsidP="00BA13B8">
            <w:pPr>
              <w:pStyle w:val="Tablebody"/>
            </w:pPr>
            <w:r>
              <w:t>Arhivēšanas datums ir viena no dokumenta īpašībām, kas noteikta tipam edk:d:customDocument. Šīs īpašības vērtību var izmainīt izmantojot tikai šo metodi, tā ir aizsargāta pret izmaiņām izmantojot metodes updateProperties vai createDocumentFromSource.</w:t>
            </w:r>
          </w:p>
        </w:tc>
      </w:tr>
      <w:tr w:rsidR="00BA13B8" w:rsidRPr="002362DF" w14:paraId="6A63218B" w14:textId="77777777" w:rsidTr="00BA13B8">
        <w:tc>
          <w:tcPr>
            <w:tcW w:w="9854" w:type="dxa"/>
            <w:gridSpan w:val="2"/>
            <w:tcBorders>
              <w:bottom w:val="nil"/>
            </w:tcBorders>
          </w:tcPr>
          <w:p w14:paraId="5F5F699A" w14:textId="77777777" w:rsidR="00BA13B8" w:rsidRPr="002362DF" w:rsidRDefault="00BA13B8" w:rsidP="00BA13B8">
            <w:pPr>
              <w:pStyle w:val="MessageHeader"/>
            </w:pPr>
            <w:r w:rsidRPr="002362DF">
              <w:lastRenderedPageBreak/>
              <w:t>Ievaddati</w:t>
            </w:r>
          </w:p>
        </w:tc>
      </w:tr>
      <w:tr w:rsidR="00BA13B8" w:rsidRPr="002362DF" w14:paraId="0730FF3C" w14:textId="77777777" w:rsidTr="00BA13B8">
        <w:tc>
          <w:tcPr>
            <w:tcW w:w="9854" w:type="dxa"/>
            <w:gridSpan w:val="2"/>
            <w:tcBorders>
              <w:top w:val="nil"/>
            </w:tcBorders>
          </w:tcPr>
          <w:p w14:paraId="780AC136" w14:textId="77777777" w:rsidR="00BA13B8" w:rsidRPr="002362DF" w:rsidRDefault="00BA13B8" w:rsidP="00BA13B8">
            <w:pPr>
              <w:pStyle w:val="TableListBullet"/>
            </w:pPr>
            <w:r w:rsidRPr="009D7BB1">
              <w:rPr>
                <w:b/>
              </w:rPr>
              <w:t>repositoryId</w:t>
            </w:r>
            <w:r w:rsidRPr="002362DF">
              <w:t xml:space="preserve"> – repozitorija identifikators: </w:t>
            </w:r>
            <w:r w:rsidRPr="009D7BB1">
              <w:rPr>
                <w:b/>
              </w:rPr>
              <w:t>URN:IVIS:100266:EDK-0000001</w:t>
            </w:r>
            <w:r w:rsidRPr="002362DF">
              <w:t>;</w:t>
            </w:r>
          </w:p>
          <w:p w14:paraId="4FA32E26" w14:textId="7BF08A7C" w:rsidR="00BA13B8" w:rsidRPr="002362DF" w:rsidRDefault="00C03143" w:rsidP="00BA13B8">
            <w:pPr>
              <w:pStyle w:val="TableListBullet"/>
            </w:pPr>
            <w:r>
              <w:rPr>
                <w:b/>
              </w:rPr>
              <w:t>objectId</w:t>
            </w:r>
            <w:r w:rsidR="00BA13B8" w:rsidRPr="002362DF">
              <w:t xml:space="preserve"> – </w:t>
            </w:r>
            <w:r>
              <w:t>arhivējamā dokumenta unikālais identifikators</w:t>
            </w:r>
            <w:r w:rsidR="00BA13B8">
              <w:t>.</w:t>
            </w:r>
          </w:p>
          <w:p w14:paraId="422E599F" w14:textId="6A1347F1" w:rsidR="00BA13B8" w:rsidRPr="002362DF" w:rsidRDefault="00BA13B8" w:rsidP="00BA13B8">
            <w:pPr>
              <w:pStyle w:val="Pictureposition"/>
            </w:pPr>
            <w:r>
              <w:rPr>
                <w:noProof/>
                <w:lang w:eastAsia="lv-LV"/>
              </w:rPr>
              <w:drawing>
                <wp:inline distT="0" distB="0" distL="0" distR="0" wp14:anchorId="00BBCEFB" wp14:editId="62957F05">
                  <wp:extent cx="4333875" cy="1600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k.adv.setArchivedOn.png"/>
                          <pic:cNvPicPr/>
                        </pic:nvPicPr>
                        <pic:blipFill>
                          <a:blip r:embed="rId76">
                            <a:extLst>
                              <a:ext uri="{28A0092B-C50C-407E-A947-70E740481C1C}">
                                <a14:useLocalDpi xmlns:a14="http://schemas.microsoft.com/office/drawing/2010/main" val="0"/>
                              </a:ext>
                            </a:extLst>
                          </a:blip>
                          <a:stretch>
                            <a:fillRect/>
                          </a:stretch>
                        </pic:blipFill>
                        <pic:spPr>
                          <a:xfrm>
                            <a:off x="0" y="0"/>
                            <a:ext cx="4333875" cy="1600200"/>
                          </a:xfrm>
                          <a:prstGeom prst="rect">
                            <a:avLst/>
                          </a:prstGeom>
                        </pic:spPr>
                      </pic:pic>
                    </a:graphicData>
                  </a:graphic>
                </wp:inline>
              </w:drawing>
            </w:r>
          </w:p>
        </w:tc>
      </w:tr>
      <w:tr w:rsidR="00BA13B8" w:rsidRPr="002362DF" w14:paraId="3AC0ACB5" w14:textId="77777777" w:rsidTr="00BA13B8">
        <w:tc>
          <w:tcPr>
            <w:tcW w:w="9854" w:type="dxa"/>
            <w:gridSpan w:val="2"/>
            <w:tcBorders>
              <w:bottom w:val="nil"/>
            </w:tcBorders>
          </w:tcPr>
          <w:p w14:paraId="7DBC456F" w14:textId="77777777" w:rsidR="00BA13B8" w:rsidRPr="002362DF" w:rsidRDefault="00BA13B8" w:rsidP="00BA13B8">
            <w:pPr>
              <w:pStyle w:val="MessageHeader"/>
            </w:pPr>
            <w:r w:rsidRPr="002362DF">
              <w:t>Izvaddati</w:t>
            </w:r>
          </w:p>
        </w:tc>
      </w:tr>
      <w:tr w:rsidR="00BA13B8" w:rsidRPr="002362DF" w14:paraId="2856B2C9" w14:textId="77777777" w:rsidTr="00BA13B8">
        <w:tc>
          <w:tcPr>
            <w:tcW w:w="9854" w:type="dxa"/>
            <w:gridSpan w:val="2"/>
            <w:tcBorders>
              <w:top w:val="nil"/>
            </w:tcBorders>
          </w:tcPr>
          <w:p w14:paraId="0CAE7F7D" w14:textId="094B4AF4" w:rsidR="00BA13B8" w:rsidRDefault="00BA13B8" w:rsidP="00BA13B8">
            <w:pPr>
              <w:pStyle w:val="TableListBullet"/>
            </w:pPr>
            <w:r w:rsidRPr="002362DF">
              <w:rPr>
                <w:b/>
              </w:rPr>
              <w:t>object</w:t>
            </w:r>
            <w:r w:rsidR="00C03143">
              <w:rPr>
                <w:b/>
              </w:rPr>
              <w:t>Id</w:t>
            </w:r>
            <w:r w:rsidRPr="002362DF">
              <w:t xml:space="preserve"> –</w:t>
            </w:r>
            <w:r>
              <w:t xml:space="preserve"> </w:t>
            </w:r>
            <w:r w:rsidR="00C03143">
              <w:t>arhivētā dokumenta unikālais identifikators;</w:t>
            </w:r>
          </w:p>
          <w:p w14:paraId="7FB137E9" w14:textId="5A8D3445" w:rsidR="00C03143" w:rsidRDefault="00C03143" w:rsidP="00BA13B8">
            <w:pPr>
              <w:pStyle w:val="TableListBullet"/>
            </w:pPr>
            <w:r>
              <w:rPr>
                <w:b/>
              </w:rPr>
              <w:t xml:space="preserve">changeToken </w:t>
            </w:r>
            <w:r>
              <w:t xml:space="preserve">– arhivētā dokumenta </w:t>
            </w:r>
            <w:r w:rsidRPr="00683757">
              <w:t>izmaiņu talons</w:t>
            </w:r>
            <w:r>
              <w:t>.</w:t>
            </w:r>
          </w:p>
          <w:p w14:paraId="1D5D88D2" w14:textId="7E99608A" w:rsidR="00BA13B8" w:rsidRPr="002362DF" w:rsidRDefault="00BA13B8" w:rsidP="00BA7A10">
            <w:pPr>
              <w:pStyle w:val="Pictureposition"/>
            </w:pPr>
            <w:r>
              <w:rPr>
                <w:noProof/>
                <w:lang w:eastAsia="lv-LV"/>
              </w:rPr>
              <w:drawing>
                <wp:inline distT="0" distB="0" distL="0" distR="0" wp14:anchorId="5D198D23" wp14:editId="38484D0F">
                  <wp:extent cx="5238750" cy="1600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k.adv.setArchivedOnResponse.png"/>
                          <pic:cNvPicPr/>
                        </pic:nvPicPr>
                        <pic:blipFill>
                          <a:blip r:embed="rId77">
                            <a:extLst>
                              <a:ext uri="{28A0092B-C50C-407E-A947-70E740481C1C}">
                                <a14:useLocalDpi xmlns:a14="http://schemas.microsoft.com/office/drawing/2010/main" val="0"/>
                              </a:ext>
                            </a:extLst>
                          </a:blip>
                          <a:stretch>
                            <a:fillRect/>
                          </a:stretch>
                        </pic:blipFill>
                        <pic:spPr>
                          <a:xfrm>
                            <a:off x="0" y="0"/>
                            <a:ext cx="5238750" cy="1600200"/>
                          </a:xfrm>
                          <a:prstGeom prst="rect">
                            <a:avLst/>
                          </a:prstGeom>
                        </pic:spPr>
                      </pic:pic>
                    </a:graphicData>
                  </a:graphic>
                </wp:inline>
              </w:drawing>
            </w:r>
          </w:p>
        </w:tc>
      </w:tr>
      <w:tr w:rsidR="00BA13B8" w:rsidRPr="002362DF" w14:paraId="5601847F" w14:textId="77777777" w:rsidTr="00BA13B8">
        <w:tc>
          <w:tcPr>
            <w:tcW w:w="9854" w:type="dxa"/>
            <w:gridSpan w:val="2"/>
            <w:tcBorders>
              <w:bottom w:val="nil"/>
            </w:tcBorders>
          </w:tcPr>
          <w:p w14:paraId="2115A256" w14:textId="77777777" w:rsidR="00BA13B8" w:rsidRPr="002362DF" w:rsidRDefault="00BA13B8" w:rsidP="00BA13B8">
            <w:pPr>
              <w:pStyle w:val="MessageHeader"/>
            </w:pPr>
            <w:r w:rsidRPr="002362DF">
              <w:t>Kļūdas</w:t>
            </w:r>
          </w:p>
        </w:tc>
      </w:tr>
      <w:tr w:rsidR="00BA13B8" w:rsidRPr="002362DF" w14:paraId="5713187A" w14:textId="77777777" w:rsidTr="00BA13B8">
        <w:tc>
          <w:tcPr>
            <w:tcW w:w="9854" w:type="dxa"/>
            <w:gridSpan w:val="2"/>
            <w:tcBorders>
              <w:top w:val="nil"/>
            </w:tcBorders>
          </w:tcPr>
          <w:p w14:paraId="1344F260" w14:textId="1BAB52D6" w:rsidR="00BA13B8" w:rsidRPr="002362DF" w:rsidRDefault="00470A67" w:rsidP="00470A67">
            <w:pPr>
              <w:pStyle w:val="Tablebody"/>
              <w:rPr>
                <w:i/>
              </w:rPr>
            </w:pPr>
            <w:r w:rsidRPr="00470A67">
              <w:rPr>
                <w:i/>
              </w:rPr>
              <w:t>permissionDenied, runtime, storage, invalidArgument, objectNotFound, nameConstraintViolation, constraint</w:t>
            </w:r>
            <w:r>
              <w:rPr>
                <w:i/>
              </w:rPr>
              <w:t>,</w:t>
            </w:r>
            <w:r w:rsidRPr="00470A67">
              <w:rPr>
                <w:i/>
              </w:rPr>
              <w:t xml:space="preserve"> updateConflict</w:t>
            </w:r>
          </w:p>
        </w:tc>
      </w:tr>
    </w:tbl>
    <w:p w14:paraId="19D0FF79" w14:textId="285CFC36" w:rsidR="00E84481" w:rsidRPr="002362DF" w:rsidRDefault="00E84481" w:rsidP="00E84481">
      <w:pPr>
        <w:pStyle w:val="Heading3"/>
      </w:pPr>
      <w:bookmarkStart w:id="134" w:name="_Toc378693673"/>
      <w:r>
        <w:t>Metode „createType”</w:t>
      </w:r>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E84481" w:rsidRPr="002362DF" w14:paraId="1B7A1AAF" w14:textId="77777777" w:rsidTr="00115D88">
        <w:tc>
          <w:tcPr>
            <w:tcW w:w="2802" w:type="dxa"/>
            <w:tcBorders>
              <w:right w:val="nil"/>
            </w:tcBorders>
          </w:tcPr>
          <w:p w14:paraId="01E57331" w14:textId="77777777" w:rsidR="00E84481" w:rsidRPr="002362DF" w:rsidRDefault="00E84481" w:rsidP="00115D88">
            <w:pPr>
              <w:pStyle w:val="MessageHeader"/>
            </w:pPr>
            <w:r w:rsidRPr="002362DF">
              <w:t>Identifikators</w:t>
            </w:r>
          </w:p>
        </w:tc>
        <w:tc>
          <w:tcPr>
            <w:tcW w:w="7052" w:type="dxa"/>
            <w:tcBorders>
              <w:left w:val="nil"/>
              <w:bottom w:val="single" w:sz="4" w:space="0" w:color="auto"/>
            </w:tcBorders>
          </w:tcPr>
          <w:p w14:paraId="5A80D50C" w14:textId="040A63FD" w:rsidR="00E84481" w:rsidRPr="002362DF" w:rsidRDefault="00E84481" w:rsidP="00115D88">
            <w:pPr>
              <w:pStyle w:val="Tablebody"/>
            </w:pPr>
            <w:r w:rsidRPr="00E84481">
              <w:t>EDK.Adv.createType</w:t>
            </w:r>
          </w:p>
        </w:tc>
      </w:tr>
      <w:tr w:rsidR="00E84481" w:rsidRPr="002362DF" w14:paraId="202AA8C0" w14:textId="77777777" w:rsidTr="00115D88">
        <w:tc>
          <w:tcPr>
            <w:tcW w:w="2802" w:type="dxa"/>
            <w:tcBorders>
              <w:right w:val="nil"/>
            </w:tcBorders>
          </w:tcPr>
          <w:p w14:paraId="365E7694" w14:textId="77777777" w:rsidR="00E84481" w:rsidRPr="002362DF" w:rsidRDefault="00E84481" w:rsidP="00115D88">
            <w:pPr>
              <w:pStyle w:val="MessageHeader"/>
            </w:pPr>
            <w:r w:rsidRPr="002362DF">
              <w:t>Nosaukums</w:t>
            </w:r>
          </w:p>
        </w:tc>
        <w:tc>
          <w:tcPr>
            <w:tcW w:w="7052" w:type="dxa"/>
            <w:tcBorders>
              <w:left w:val="nil"/>
            </w:tcBorders>
          </w:tcPr>
          <w:p w14:paraId="60F7DEC9" w14:textId="4B4767E0" w:rsidR="00E84481" w:rsidRPr="002362DF" w:rsidRDefault="00E84481" w:rsidP="00115D88">
            <w:pPr>
              <w:pStyle w:val="Tablebody"/>
            </w:pPr>
            <w:r>
              <w:t>Izveidot tipu</w:t>
            </w:r>
          </w:p>
        </w:tc>
      </w:tr>
      <w:tr w:rsidR="00E84481" w:rsidRPr="002362DF" w14:paraId="3D064D2D" w14:textId="77777777" w:rsidTr="00115D88">
        <w:tc>
          <w:tcPr>
            <w:tcW w:w="9854" w:type="dxa"/>
            <w:gridSpan w:val="2"/>
            <w:tcBorders>
              <w:bottom w:val="nil"/>
            </w:tcBorders>
          </w:tcPr>
          <w:p w14:paraId="1F989E86" w14:textId="77777777" w:rsidR="00E84481" w:rsidRPr="002362DF" w:rsidRDefault="00E84481" w:rsidP="00115D88">
            <w:pPr>
              <w:pStyle w:val="MessageHeader"/>
            </w:pPr>
            <w:r w:rsidRPr="002362DF">
              <w:t>Ievads</w:t>
            </w:r>
          </w:p>
        </w:tc>
      </w:tr>
      <w:tr w:rsidR="00E84481" w:rsidRPr="002362DF" w14:paraId="1BBD1654" w14:textId="77777777" w:rsidTr="00115D88">
        <w:tc>
          <w:tcPr>
            <w:tcW w:w="9854" w:type="dxa"/>
            <w:gridSpan w:val="2"/>
            <w:tcBorders>
              <w:top w:val="nil"/>
            </w:tcBorders>
          </w:tcPr>
          <w:p w14:paraId="5D799103" w14:textId="2AB5B8A0" w:rsidR="00E84481" w:rsidRPr="002362DF" w:rsidRDefault="00E84481" w:rsidP="00115D88">
            <w:pPr>
              <w:pStyle w:val="Tablebody"/>
            </w:pPr>
            <w:r w:rsidRPr="00213C1D">
              <w:t xml:space="preserve">Prasība apraksta metodi ar kuras palīdzību var </w:t>
            </w:r>
            <w:r>
              <w:t xml:space="preserve">izveidot jaunu </w:t>
            </w:r>
            <w:r w:rsidRPr="00A102EE">
              <w:t xml:space="preserve">tipa definīciju, </w:t>
            </w:r>
            <w:r>
              <w:t xml:space="preserve">balstot to uz eksistējošu </w:t>
            </w:r>
            <w:r w:rsidRPr="00A102EE">
              <w:t>CMIS pamattipu</w:t>
            </w:r>
            <w:r>
              <w:t xml:space="preserve"> vai citu EDK tipu.</w:t>
            </w:r>
          </w:p>
        </w:tc>
      </w:tr>
      <w:tr w:rsidR="00E84481" w:rsidRPr="002362DF" w14:paraId="028A434E" w14:textId="77777777" w:rsidTr="00115D88">
        <w:tc>
          <w:tcPr>
            <w:tcW w:w="9854" w:type="dxa"/>
            <w:gridSpan w:val="2"/>
            <w:tcBorders>
              <w:bottom w:val="nil"/>
            </w:tcBorders>
          </w:tcPr>
          <w:p w14:paraId="400E601E" w14:textId="77777777" w:rsidR="00E84481" w:rsidRPr="002362DF" w:rsidRDefault="00E84481" w:rsidP="00115D88">
            <w:pPr>
              <w:pStyle w:val="MessageHeader"/>
            </w:pPr>
            <w:r w:rsidRPr="002362DF">
              <w:t>Ievaddati</w:t>
            </w:r>
          </w:p>
        </w:tc>
      </w:tr>
      <w:tr w:rsidR="00E84481" w:rsidRPr="002362DF" w14:paraId="2829675A" w14:textId="77777777" w:rsidTr="00115D88">
        <w:tc>
          <w:tcPr>
            <w:tcW w:w="9854" w:type="dxa"/>
            <w:gridSpan w:val="2"/>
            <w:tcBorders>
              <w:top w:val="nil"/>
            </w:tcBorders>
          </w:tcPr>
          <w:p w14:paraId="0D44CA1A" w14:textId="77777777" w:rsidR="00E84481" w:rsidRPr="002362DF" w:rsidRDefault="00E84481" w:rsidP="00115D88">
            <w:pPr>
              <w:pStyle w:val="TableListBullet"/>
            </w:pPr>
            <w:r w:rsidRPr="009D7BB1">
              <w:rPr>
                <w:b/>
              </w:rPr>
              <w:t>repositoryId</w:t>
            </w:r>
            <w:r w:rsidRPr="002362DF">
              <w:t xml:space="preserve"> – repozitorija identifikators: </w:t>
            </w:r>
            <w:r w:rsidRPr="009D7BB1">
              <w:rPr>
                <w:b/>
              </w:rPr>
              <w:t>URN:IVIS:100266:EDK-0000001</w:t>
            </w:r>
            <w:r w:rsidRPr="002362DF">
              <w:t>;</w:t>
            </w:r>
          </w:p>
          <w:p w14:paraId="2309F4DB" w14:textId="0FC53DA9" w:rsidR="00E84481" w:rsidRPr="002362DF" w:rsidRDefault="00E84481" w:rsidP="00115D88">
            <w:pPr>
              <w:pStyle w:val="TableListBullet"/>
            </w:pPr>
            <w:r>
              <w:rPr>
                <w:b/>
              </w:rPr>
              <w:t>type</w:t>
            </w:r>
            <w:r w:rsidRPr="002362DF">
              <w:t xml:space="preserve"> – </w:t>
            </w:r>
            <w:r>
              <w:t xml:space="preserve">izveidojamā tipa pilna definīcija, ieskaitot mantotās īpašības. Mantotās īpašības atzīmē ar </w:t>
            </w:r>
            <w:r w:rsidRPr="00BA7A10">
              <w:rPr>
                <w:i/>
              </w:rPr>
              <w:t>inherited = true</w:t>
            </w:r>
            <w:r>
              <w:t>.</w:t>
            </w:r>
          </w:p>
          <w:p w14:paraId="500342E0" w14:textId="73C9D29E" w:rsidR="00E84481" w:rsidRPr="002362DF" w:rsidRDefault="00E84481" w:rsidP="00115D88">
            <w:pPr>
              <w:pStyle w:val="Pictureposition"/>
            </w:pPr>
            <w:r>
              <w:rPr>
                <w:noProof/>
                <w:lang w:eastAsia="lv-LV"/>
              </w:rPr>
              <w:lastRenderedPageBreak/>
              <w:drawing>
                <wp:inline distT="0" distB="0" distL="0" distR="0" wp14:anchorId="430147F1" wp14:editId="20A1E0D3">
                  <wp:extent cx="6120130" cy="80575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createType.png"/>
                          <pic:cNvPicPr/>
                        </pic:nvPicPr>
                        <pic:blipFill>
                          <a:blip r:embed="rId78">
                            <a:extLst>
                              <a:ext uri="{28A0092B-C50C-407E-A947-70E740481C1C}">
                                <a14:useLocalDpi xmlns:a14="http://schemas.microsoft.com/office/drawing/2010/main" val="0"/>
                              </a:ext>
                            </a:extLst>
                          </a:blip>
                          <a:stretch>
                            <a:fillRect/>
                          </a:stretch>
                        </pic:blipFill>
                        <pic:spPr>
                          <a:xfrm>
                            <a:off x="0" y="0"/>
                            <a:ext cx="6120130" cy="8057515"/>
                          </a:xfrm>
                          <a:prstGeom prst="rect">
                            <a:avLst/>
                          </a:prstGeom>
                        </pic:spPr>
                      </pic:pic>
                    </a:graphicData>
                  </a:graphic>
                </wp:inline>
              </w:drawing>
            </w:r>
          </w:p>
        </w:tc>
      </w:tr>
      <w:tr w:rsidR="00E84481" w:rsidRPr="002362DF" w14:paraId="4BECFA01" w14:textId="77777777" w:rsidTr="00115D88">
        <w:tc>
          <w:tcPr>
            <w:tcW w:w="9854" w:type="dxa"/>
            <w:gridSpan w:val="2"/>
            <w:tcBorders>
              <w:bottom w:val="nil"/>
            </w:tcBorders>
          </w:tcPr>
          <w:p w14:paraId="576EACEE" w14:textId="77777777" w:rsidR="00E84481" w:rsidRPr="002362DF" w:rsidRDefault="00E84481" w:rsidP="00115D88">
            <w:pPr>
              <w:pStyle w:val="MessageHeader"/>
            </w:pPr>
            <w:r w:rsidRPr="002362DF">
              <w:lastRenderedPageBreak/>
              <w:t>Izvaddati</w:t>
            </w:r>
          </w:p>
        </w:tc>
      </w:tr>
      <w:tr w:rsidR="00E84481" w:rsidRPr="002362DF" w14:paraId="3349DD91" w14:textId="77777777" w:rsidTr="00115D88">
        <w:tc>
          <w:tcPr>
            <w:tcW w:w="9854" w:type="dxa"/>
            <w:gridSpan w:val="2"/>
            <w:tcBorders>
              <w:top w:val="nil"/>
            </w:tcBorders>
          </w:tcPr>
          <w:p w14:paraId="5D3FE682" w14:textId="351C1025" w:rsidR="00E84481" w:rsidRDefault="00E84481" w:rsidP="00115D88">
            <w:pPr>
              <w:pStyle w:val="TableListBullet"/>
            </w:pPr>
            <w:r>
              <w:rPr>
                <w:b/>
              </w:rPr>
              <w:t>type</w:t>
            </w:r>
            <w:r w:rsidRPr="002362DF">
              <w:t xml:space="preserve"> –</w:t>
            </w:r>
            <w:r>
              <w:t xml:space="preserve"> pilna tipa definīcija, kam 1:1 jāatbilst ar ievaddatos saņemto, ieskaitot elementu secību.</w:t>
            </w:r>
          </w:p>
          <w:p w14:paraId="40771412" w14:textId="7D3AC801" w:rsidR="00E84481" w:rsidRPr="002362DF" w:rsidRDefault="00E84481" w:rsidP="00115D88">
            <w:pPr>
              <w:pStyle w:val="Pictureposition"/>
            </w:pPr>
            <w:r>
              <w:rPr>
                <w:noProof/>
                <w:lang w:eastAsia="lv-LV"/>
              </w:rPr>
              <w:lastRenderedPageBreak/>
              <w:drawing>
                <wp:inline distT="0" distB="0" distL="0" distR="0" wp14:anchorId="5317C7E5" wp14:editId="525C8E02">
                  <wp:extent cx="6120130" cy="68110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createTypeResponse.png"/>
                          <pic:cNvPicPr/>
                        </pic:nvPicPr>
                        <pic:blipFill>
                          <a:blip r:embed="rId79">
                            <a:extLst>
                              <a:ext uri="{28A0092B-C50C-407E-A947-70E740481C1C}">
                                <a14:useLocalDpi xmlns:a14="http://schemas.microsoft.com/office/drawing/2010/main" val="0"/>
                              </a:ext>
                            </a:extLst>
                          </a:blip>
                          <a:stretch>
                            <a:fillRect/>
                          </a:stretch>
                        </pic:blipFill>
                        <pic:spPr>
                          <a:xfrm>
                            <a:off x="0" y="0"/>
                            <a:ext cx="6120130" cy="6811010"/>
                          </a:xfrm>
                          <a:prstGeom prst="rect">
                            <a:avLst/>
                          </a:prstGeom>
                        </pic:spPr>
                      </pic:pic>
                    </a:graphicData>
                  </a:graphic>
                </wp:inline>
              </w:drawing>
            </w:r>
          </w:p>
        </w:tc>
      </w:tr>
      <w:tr w:rsidR="00E84481" w:rsidRPr="002362DF" w14:paraId="476892CA" w14:textId="77777777" w:rsidTr="00115D88">
        <w:tc>
          <w:tcPr>
            <w:tcW w:w="9854" w:type="dxa"/>
            <w:gridSpan w:val="2"/>
            <w:tcBorders>
              <w:bottom w:val="nil"/>
            </w:tcBorders>
          </w:tcPr>
          <w:p w14:paraId="33C5D426" w14:textId="77777777" w:rsidR="00E84481" w:rsidRPr="002362DF" w:rsidRDefault="00E84481" w:rsidP="00115D88">
            <w:pPr>
              <w:pStyle w:val="MessageHeader"/>
            </w:pPr>
            <w:r w:rsidRPr="002362DF">
              <w:lastRenderedPageBreak/>
              <w:t>Kļūdas</w:t>
            </w:r>
          </w:p>
        </w:tc>
      </w:tr>
      <w:tr w:rsidR="00E84481" w:rsidRPr="002362DF" w14:paraId="15A285D6" w14:textId="77777777" w:rsidTr="00115D88">
        <w:tc>
          <w:tcPr>
            <w:tcW w:w="9854" w:type="dxa"/>
            <w:gridSpan w:val="2"/>
            <w:tcBorders>
              <w:top w:val="nil"/>
            </w:tcBorders>
          </w:tcPr>
          <w:p w14:paraId="11D4392F" w14:textId="7865925F" w:rsidR="00E84481" w:rsidRPr="002362DF" w:rsidRDefault="00E84481" w:rsidP="00D1491F">
            <w:pPr>
              <w:pStyle w:val="Tablebody"/>
              <w:rPr>
                <w:i/>
              </w:rPr>
            </w:pPr>
            <w:r w:rsidRPr="00470A67">
              <w:rPr>
                <w:i/>
              </w:rPr>
              <w:t>permissionDenied, runtime, storage, invalidArgument, objectNotFound, constraint</w:t>
            </w:r>
          </w:p>
        </w:tc>
      </w:tr>
    </w:tbl>
    <w:p w14:paraId="37DEE233" w14:textId="02CD1B37" w:rsidR="002D7B35" w:rsidRPr="002362DF" w:rsidRDefault="002D7B35" w:rsidP="002D7B35">
      <w:pPr>
        <w:pStyle w:val="Heading3"/>
      </w:pPr>
      <w:bookmarkStart w:id="135" w:name="_Toc378693674"/>
      <w:r>
        <w:t>Metode „updateType”</w:t>
      </w:r>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2D7B35" w:rsidRPr="002362DF" w14:paraId="057D70AE" w14:textId="77777777" w:rsidTr="00115D88">
        <w:tc>
          <w:tcPr>
            <w:tcW w:w="2802" w:type="dxa"/>
            <w:tcBorders>
              <w:right w:val="nil"/>
            </w:tcBorders>
          </w:tcPr>
          <w:p w14:paraId="7C9899C9" w14:textId="77777777" w:rsidR="002D7B35" w:rsidRPr="002362DF" w:rsidRDefault="002D7B35" w:rsidP="00115D88">
            <w:pPr>
              <w:pStyle w:val="MessageHeader"/>
            </w:pPr>
            <w:r w:rsidRPr="002362DF">
              <w:t>Identifikators</w:t>
            </w:r>
          </w:p>
        </w:tc>
        <w:tc>
          <w:tcPr>
            <w:tcW w:w="7052" w:type="dxa"/>
            <w:tcBorders>
              <w:left w:val="nil"/>
              <w:bottom w:val="single" w:sz="4" w:space="0" w:color="auto"/>
            </w:tcBorders>
          </w:tcPr>
          <w:p w14:paraId="0550BD5E" w14:textId="18F8FB64" w:rsidR="002D7B35" w:rsidRPr="002362DF" w:rsidRDefault="002D7B35" w:rsidP="00115D88">
            <w:pPr>
              <w:pStyle w:val="Tablebody"/>
            </w:pPr>
            <w:r>
              <w:t>EDK.Adv.updateType</w:t>
            </w:r>
          </w:p>
        </w:tc>
      </w:tr>
      <w:tr w:rsidR="002D7B35" w:rsidRPr="002362DF" w14:paraId="174D5375" w14:textId="77777777" w:rsidTr="00115D88">
        <w:tc>
          <w:tcPr>
            <w:tcW w:w="2802" w:type="dxa"/>
            <w:tcBorders>
              <w:right w:val="nil"/>
            </w:tcBorders>
          </w:tcPr>
          <w:p w14:paraId="38587929" w14:textId="77777777" w:rsidR="002D7B35" w:rsidRPr="002362DF" w:rsidRDefault="002D7B35" w:rsidP="00115D88">
            <w:pPr>
              <w:pStyle w:val="MessageHeader"/>
            </w:pPr>
            <w:r w:rsidRPr="002362DF">
              <w:t>Nosaukums</w:t>
            </w:r>
          </w:p>
        </w:tc>
        <w:tc>
          <w:tcPr>
            <w:tcW w:w="7052" w:type="dxa"/>
            <w:tcBorders>
              <w:left w:val="nil"/>
            </w:tcBorders>
          </w:tcPr>
          <w:p w14:paraId="352CEB58" w14:textId="42C0EDD8" w:rsidR="002D7B35" w:rsidRPr="002362DF" w:rsidRDefault="002D7B35" w:rsidP="00115D88">
            <w:pPr>
              <w:pStyle w:val="Tablebody"/>
            </w:pPr>
            <w:r>
              <w:t>Izmainīt tipu</w:t>
            </w:r>
          </w:p>
        </w:tc>
      </w:tr>
      <w:tr w:rsidR="002D7B35" w:rsidRPr="002362DF" w14:paraId="4109C790" w14:textId="77777777" w:rsidTr="00115D88">
        <w:tc>
          <w:tcPr>
            <w:tcW w:w="9854" w:type="dxa"/>
            <w:gridSpan w:val="2"/>
            <w:tcBorders>
              <w:bottom w:val="nil"/>
            </w:tcBorders>
          </w:tcPr>
          <w:p w14:paraId="0C8763BB" w14:textId="77777777" w:rsidR="002D7B35" w:rsidRPr="002362DF" w:rsidRDefault="002D7B35" w:rsidP="00115D88">
            <w:pPr>
              <w:pStyle w:val="MessageHeader"/>
            </w:pPr>
            <w:r w:rsidRPr="002362DF">
              <w:t>Ievads</w:t>
            </w:r>
          </w:p>
        </w:tc>
      </w:tr>
      <w:tr w:rsidR="002D7B35" w:rsidRPr="002362DF" w14:paraId="54026487" w14:textId="77777777" w:rsidTr="00115D88">
        <w:tc>
          <w:tcPr>
            <w:tcW w:w="9854" w:type="dxa"/>
            <w:gridSpan w:val="2"/>
            <w:tcBorders>
              <w:top w:val="nil"/>
            </w:tcBorders>
          </w:tcPr>
          <w:p w14:paraId="2F39B5DB" w14:textId="6D958833" w:rsidR="002D7B35" w:rsidRPr="002362DF" w:rsidRDefault="002D7B35" w:rsidP="00115D88">
            <w:pPr>
              <w:pStyle w:val="Tablebody"/>
            </w:pPr>
            <w:r w:rsidRPr="00213C1D">
              <w:t>Prasība apraksta metodi ar kuras palīdzību var izmainīt eksist</w:t>
            </w:r>
            <w:r w:rsidRPr="00A102EE">
              <w:t>ējoša tipa definīciju, izņemot CMIS pamattipus un tipus, kam eksistē atvasināti tipi</w:t>
            </w:r>
            <w:r>
              <w:t>.</w:t>
            </w:r>
          </w:p>
        </w:tc>
      </w:tr>
      <w:tr w:rsidR="002D7B35" w:rsidRPr="002362DF" w14:paraId="38FB8871" w14:textId="77777777" w:rsidTr="00115D88">
        <w:tc>
          <w:tcPr>
            <w:tcW w:w="9854" w:type="dxa"/>
            <w:gridSpan w:val="2"/>
            <w:tcBorders>
              <w:bottom w:val="nil"/>
            </w:tcBorders>
          </w:tcPr>
          <w:p w14:paraId="7AD7844D" w14:textId="77777777" w:rsidR="002D7B35" w:rsidRPr="002362DF" w:rsidRDefault="002D7B35" w:rsidP="00115D88">
            <w:pPr>
              <w:pStyle w:val="MessageHeader"/>
            </w:pPr>
            <w:r w:rsidRPr="002362DF">
              <w:lastRenderedPageBreak/>
              <w:t>Ievaddati</w:t>
            </w:r>
          </w:p>
        </w:tc>
      </w:tr>
      <w:tr w:rsidR="002D7B35" w:rsidRPr="002362DF" w14:paraId="759DADFC" w14:textId="77777777" w:rsidTr="00115D88">
        <w:tc>
          <w:tcPr>
            <w:tcW w:w="9854" w:type="dxa"/>
            <w:gridSpan w:val="2"/>
            <w:tcBorders>
              <w:top w:val="nil"/>
            </w:tcBorders>
          </w:tcPr>
          <w:p w14:paraId="24AE244E" w14:textId="77777777" w:rsidR="002D7B35" w:rsidRPr="002362DF" w:rsidRDefault="002D7B35" w:rsidP="00115D88">
            <w:pPr>
              <w:pStyle w:val="TableListBullet"/>
            </w:pPr>
            <w:r w:rsidRPr="009D7BB1">
              <w:rPr>
                <w:b/>
              </w:rPr>
              <w:t>repositoryId</w:t>
            </w:r>
            <w:r w:rsidRPr="002362DF">
              <w:t xml:space="preserve"> – repozitorija identifikators: </w:t>
            </w:r>
            <w:r w:rsidRPr="009D7BB1">
              <w:rPr>
                <w:b/>
              </w:rPr>
              <w:t>URN:IVIS:100266:EDK-0000001</w:t>
            </w:r>
            <w:r w:rsidRPr="002362DF">
              <w:t>;</w:t>
            </w:r>
          </w:p>
          <w:p w14:paraId="47B3823A" w14:textId="3E07E530" w:rsidR="002D7B35" w:rsidRPr="002362DF" w:rsidRDefault="002D7B35" w:rsidP="00115D88">
            <w:pPr>
              <w:pStyle w:val="TableListBullet"/>
            </w:pPr>
            <w:r>
              <w:rPr>
                <w:b/>
              </w:rPr>
              <w:t>type</w:t>
            </w:r>
            <w:r w:rsidRPr="002362DF">
              <w:t xml:space="preserve"> – </w:t>
            </w:r>
            <w:r>
              <w:t xml:space="preserve">labojamā tipa pilna definīcija, ieskaitot mantotās īpašības. Mantotās īpašības atzīmē ar </w:t>
            </w:r>
            <w:r w:rsidRPr="009A4ED7">
              <w:rPr>
                <w:i/>
              </w:rPr>
              <w:t>inherited = true</w:t>
            </w:r>
            <w:r>
              <w:t>.</w:t>
            </w:r>
          </w:p>
          <w:p w14:paraId="4C97C642" w14:textId="512F1949" w:rsidR="002D7B35" w:rsidRPr="002362DF" w:rsidRDefault="002D7B35" w:rsidP="00115D88">
            <w:pPr>
              <w:pStyle w:val="Pictureposition"/>
            </w:pPr>
            <w:r>
              <w:rPr>
                <w:noProof/>
                <w:lang w:eastAsia="lv-LV"/>
              </w:rPr>
              <w:drawing>
                <wp:inline distT="0" distB="0" distL="0" distR="0" wp14:anchorId="56A45745" wp14:editId="16E9E7E7">
                  <wp:extent cx="6120130" cy="80289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updateType.png"/>
                          <pic:cNvPicPr/>
                        </pic:nvPicPr>
                        <pic:blipFill>
                          <a:blip r:embed="rId80">
                            <a:extLst>
                              <a:ext uri="{28A0092B-C50C-407E-A947-70E740481C1C}">
                                <a14:useLocalDpi xmlns:a14="http://schemas.microsoft.com/office/drawing/2010/main" val="0"/>
                              </a:ext>
                            </a:extLst>
                          </a:blip>
                          <a:stretch>
                            <a:fillRect/>
                          </a:stretch>
                        </pic:blipFill>
                        <pic:spPr>
                          <a:xfrm>
                            <a:off x="0" y="0"/>
                            <a:ext cx="6120130" cy="8028940"/>
                          </a:xfrm>
                          <a:prstGeom prst="rect">
                            <a:avLst/>
                          </a:prstGeom>
                        </pic:spPr>
                      </pic:pic>
                    </a:graphicData>
                  </a:graphic>
                </wp:inline>
              </w:drawing>
            </w:r>
          </w:p>
        </w:tc>
      </w:tr>
      <w:tr w:rsidR="002D7B35" w:rsidRPr="002362DF" w14:paraId="5A62BFE0" w14:textId="77777777" w:rsidTr="00115D88">
        <w:tc>
          <w:tcPr>
            <w:tcW w:w="9854" w:type="dxa"/>
            <w:gridSpan w:val="2"/>
            <w:tcBorders>
              <w:bottom w:val="nil"/>
            </w:tcBorders>
          </w:tcPr>
          <w:p w14:paraId="3D289ED9" w14:textId="77777777" w:rsidR="002D7B35" w:rsidRPr="002362DF" w:rsidRDefault="002D7B35" w:rsidP="00115D88">
            <w:pPr>
              <w:pStyle w:val="MessageHeader"/>
            </w:pPr>
            <w:r w:rsidRPr="002362DF">
              <w:lastRenderedPageBreak/>
              <w:t>Izvaddati</w:t>
            </w:r>
          </w:p>
        </w:tc>
      </w:tr>
      <w:tr w:rsidR="002D7B35" w:rsidRPr="002362DF" w14:paraId="1A7165FC" w14:textId="77777777" w:rsidTr="00115D88">
        <w:tc>
          <w:tcPr>
            <w:tcW w:w="9854" w:type="dxa"/>
            <w:gridSpan w:val="2"/>
            <w:tcBorders>
              <w:top w:val="nil"/>
            </w:tcBorders>
          </w:tcPr>
          <w:p w14:paraId="1967D470" w14:textId="77777777" w:rsidR="002D7B35" w:rsidRDefault="002D7B35" w:rsidP="00115D88">
            <w:pPr>
              <w:pStyle w:val="TableListBullet"/>
            </w:pPr>
            <w:r>
              <w:rPr>
                <w:b/>
              </w:rPr>
              <w:t>type</w:t>
            </w:r>
            <w:r w:rsidRPr="002362DF">
              <w:t xml:space="preserve"> –</w:t>
            </w:r>
            <w:r>
              <w:t xml:space="preserve"> pilna tipa definīcija, kam 1:1 jāatbilst ar ievaddatos saņemto, ieskaitot elementu secību.</w:t>
            </w:r>
          </w:p>
          <w:p w14:paraId="3F4D7AEB" w14:textId="26724F5A" w:rsidR="002D7B35" w:rsidRPr="002362DF" w:rsidRDefault="002D7B35" w:rsidP="00115D88">
            <w:pPr>
              <w:pStyle w:val="Pictureposition"/>
            </w:pPr>
            <w:r>
              <w:rPr>
                <w:noProof/>
                <w:lang w:eastAsia="lv-LV"/>
              </w:rPr>
              <w:drawing>
                <wp:inline distT="0" distB="0" distL="0" distR="0" wp14:anchorId="0A5AFFA6" wp14:editId="600E2F83">
                  <wp:extent cx="6120130" cy="6788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updateTypeResponse.png"/>
                          <pic:cNvPicPr/>
                        </pic:nvPicPr>
                        <pic:blipFill>
                          <a:blip r:embed="rId81">
                            <a:extLst>
                              <a:ext uri="{28A0092B-C50C-407E-A947-70E740481C1C}">
                                <a14:useLocalDpi xmlns:a14="http://schemas.microsoft.com/office/drawing/2010/main" val="0"/>
                              </a:ext>
                            </a:extLst>
                          </a:blip>
                          <a:stretch>
                            <a:fillRect/>
                          </a:stretch>
                        </pic:blipFill>
                        <pic:spPr>
                          <a:xfrm>
                            <a:off x="0" y="0"/>
                            <a:ext cx="6120130" cy="6788150"/>
                          </a:xfrm>
                          <a:prstGeom prst="rect">
                            <a:avLst/>
                          </a:prstGeom>
                        </pic:spPr>
                      </pic:pic>
                    </a:graphicData>
                  </a:graphic>
                </wp:inline>
              </w:drawing>
            </w:r>
          </w:p>
        </w:tc>
      </w:tr>
      <w:tr w:rsidR="002D7B35" w:rsidRPr="002362DF" w14:paraId="52919E3A" w14:textId="77777777" w:rsidTr="00115D88">
        <w:tc>
          <w:tcPr>
            <w:tcW w:w="9854" w:type="dxa"/>
            <w:gridSpan w:val="2"/>
            <w:tcBorders>
              <w:bottom w:val="nil"/>
            </w:tcBorders>
          </w:tcPr>
          <w:p w14:paraId="0B623B82" w14:textId="77777777" w:rsidR="002D7B35" w:rsidRPr="002362DF" w:rsidRDefault="002D7B35" w:rsidP="00115D88">
            <w:pPr>
              <w:pStyle w:val="MessageHeader"/>
            </w:pPr>
            <w:r w:rsidRPr="002362DF">
              <w:t>Kļūdas</w:t>
            </w:r>
          </w:p>
        </w:tc>
      </w:tr>
      <w:tr w:rsidR="002D7B35" w:rsidRPr="002362DF" w14:paraId="5CD0286F" w14:textId="77777777" w:rsidTr="00115D88">
        <w:tc>
          <w:tcPr>
            <w:tcW w:w="9854" w:type="dxa"/>
            <w:gridSpan w:val="2"/>
            <w:tcBorders>
              <w:top w:val="nil"/>
            </w:tcBorders>
          </w:tcPr>
          <w:p w14:paraId="376FF328" w14:textId="77777777" w:rsidR="002D7B35" w:rsidRPr="002362DF" w:rsidRDefault="002D7B35" w:rsidP="00115D88">
            <w:pPr>
              <w:pStyle w:val="Tablebody"/>
              <w:rPr>
                <w:i/>
              </w:rPr>
            </w:pPr>
            <w:r w:rsidRPr="00470A67">
              <w:rPr>
                <w:i/>
              </w:rPr>
              <w:t>permissionDenied, runtime, storage, invalidArgument, objectNotFound, constraint</w:t>
            </w:r>
          </w:p>
        </w:tc>
      </w:tr>
    </w:tbl>
    <w:p w14:paraId="043AFACE" w14:textId="55B4F7ED" w:rsidR="00115D88" w:rsidRPr="002362DF" w:rsidRDefault="00115D88" w:rsidP="00115D88">
      <w:pPr>
        <w:pStyle w:val="Heading3"/>
      </w:pPr>
      <w:bookmarkStart w:id="136" w:name="_Toc378693675"/>
      <w:r>
        <w:lastRenderedPageBreak/>
        <w:t>Metode „deleteType”</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115D88" w:rsidRPr="002362DF" w14:paraId="54222DAB" w14:textId="77777777" w:rsidTr="00115D88">
        <w:tc>
          <w:tcPr>
            <w:tcW w:w="2802" w:type="dxa"/>
            <w:tcBorders>
              <w:right w:val="nil"/>
            </w:tcBorders>
          </w:tcPr>
          <w:p w14:paraId="65B45ED7" w14:textId="77777777" w:rsidR="00115D88" w:rsidRPr="002362DF" w:rsidRDefault="00115D88" w:rsidP="00115D88">
            <w:pPr>
              <w:pStyle w:val="MessageHeader"/>
            </w:pPr>
            <w:r w:rsidRPr="002362DF">
              <w:t>Identifikators</w:t>
            </w:r>
          </w:p>
        </w:tc>
        <w:tc>
          <w:tcPr>
            <w:tcW w:w="7052" w:type="dxa"/>
            <w:tcBorders>
              <w:left w:val="nil"/>
              <w:bottom w:val="single" w:sz="4" w:space="0" w:color="auto"/>
            </w:tcBorders>
          </w:tcPr>
          <w:p w14:paraId="53A74C2D" w14:textId="5BEF9398" w:rsidR="00115D88" w:rsidRPr="002362DF" w:rsidRDefault="00115D88" w:rsidP="00115D88">
            <w:pPr>
              <w:pStyle w:val="Tablebody"/>
            </w:pPr>
            <w:r>
              <w:t>EDK.Adv.deleteType</w:t>
            </w:r>
          </w:p>
        </w:tc>
      </w:tr>
      <w:tr w:rsidR="00115D88" w:rsidRPr="002362DF" w14:paraId="583E7EE5" w14:textId="77777777" w:rsidTr="00115D88">
        <w:tc>
          <w:tcPr>
            <w:tcW w:w="2802" w:type="dxa"/>
            <w:tcBorders>
              <w:right w:val="nil"/>
            </w:tcBorders>
          </w:tcPr>
          <w:p w14:paraId="3E3ED25C" w14:textId="77777777" w:rsidR="00115D88" w:rsidRPr="002362DF" w:rsidRDefault="00115D88" w:rsidP="00115D88">
            <w:pPr>
              <w:pStyle w:val="MessageHeader"/>
            </w:pPr>
            <w:r w:rsidRPr="002362DF">
              <w:t>Nosaukums</w:t>
            </w:r>
          </w:p>
        </w:tc>
        <w:tc>
          <w:tcPr>
            <w:tcW w:w="7052" w:type="dxa"/>
            <w:tcBorders>
              <w:left w:val="nil"/>
            </w:tcBorders>
          </w:tcPr>
          <w:p w14:paraId="0B18FA14" w14:textId="2E6FADC9" w:rsidR="00115D88" w:rsidRPr="002362DF" w:rsidRDefault="00115D88" w:rsidP="00115D88">
            <w:pPr>
              <w:pStyle w:val="Tablebody"/>
            </w:pPr>
            <w:r>
              <w:t>Nodzēst tipu</w:t>
            </w:r>
          </w:p>
        </w:tc>
      </w:tr>
      <w:tr w:rsidR="00115D88" w:rsidRPr="002362DF" w14:paraId="6D38C894" w14:textId="77777777" w:rsidTr="00115D88">
        <w:tc>
          <w:tcPr>
            <w:tcW w:w="9854" w:type="dxa"/>
            <w:gridSpan w:val="2"/>
            <w:tcBorders>
              <w:bottom w:val="nil"/>
            </w:tcBorders>
          </w:tcPr>
          <w:p w14:paraId="709708C8" w14:textId="77777777" w:rsidR="00115D88" w:rsidRPr="002362DF" w:rsidRDefault="00115D88" w:rsidP="00115D88">
            <w:pPr>
              <w:pStyle w:val="MessageHeader"/>
            </w:pPr>
            <w:r w:rsidRPr="002362DF">
              <w:t>Ievads</w:t>
            </w:r>
          </w:p>
        </w:tc>
      </w:tr>
      <w:tr w:rsidR="00115D88" w:rsidRPr="002362DF" w14:paraId="148860FB" w14:textId="77777777" w:rsidTr="00115D88">
        <w:tc>
          <w:tcPr>
            <w:tcW w:w="9854" w:type="dxa"/>
            <w:gridSpan w:val="2"/>
            <w:tcBorders>
              <w:top w:val="nil"/>
            </w:tcBorders>
          </w:tcPr>
          <w:p w14:paraId="3673D392" w14:textId="23EBCBA7" w:rsidR="00115D88" w:rsidRPr="002362DF" w:rsidRDefault="00115D88" w:rsidP="00115D88">
            <w:pPr>
              <w:pStyle w:val="Tablebody"/>
            </w:pPr>
            <w:r w:rsidRPr="00115D88">
              <w:t>Prasība apraksta metodi ar kuras palīdzību var nodzēst tipa definīciju, izņemot CMIS pamattipus un visus tipus, kam eksistē atvasināti tipi vai definēti objekti.</w:t>
            </w:r>
          </w:p>
        </w:tc>
      </w:tr>
      <w:tr w:rsidR="00115D88" w:rsidRPr="002362DF" w14:paraId="65BE8CD8" w14:textId="77777777" w:rsidTr="00115D88">
        <w:tc>
          <w:tcPr>
            <w:tcW w:w="9854" w:type="dxa"/>
            <w:gridSpan w:val="2"/>
            <w:tcBorders>
              <w:bottom w:val="nil"/>
            </w:tcBorders>
          </w:tcPr>
          <w:p w14:paraId="4EFD47F6" w14:textId="77777777" w:rsidR="00115D88" w:rsidRPr="002362DF" w:rsidRDefault="00115D88" w:rsidP="00115D88">
            <w:pPr>
              <w:pStyle w:val="MessageHeader"/>
            </w:pPr>
            <w:r w:rsidRPr="002362DF">
              <w:t>Ievaddati</w:t>
            </w:r>
          </w:p>
        </w:tc>
      </w:tr>
      <w:tr w:rsidR="00115D88" w:rsidRPr="002362DF" w14:paraId="5D97655D" w14:textId="77777777" w:rsidTr="00115D88">
        <w:tc>
          <w:tcPr>
            <w:tcW w:w="9854" w:type="dxa"/>
            <w:gridSpan w:val="2"/>
            <w:tcBorders>
              <w:top w:val="nil"/>
            </w:tcBorders>
          </w:tcPr>
          <w:p w14:paraId="5A2E2A8F" w14:textId="77777777" w:rsidR="00115D88" w:rsidRPr="002362DF" w:rsidRDefault="00115D88" w:rsidP="00115D88">
            <w:pPr>
              <w:pStyle w:val="TableListBullet"/>
            </w:pPr>
            <w:r w:rsidRPr="009D7BB1">
              <w:rPr>
                <w:b/>
              </w:rPr>
              <w:t>repositoryId</w:t>
            </w:r>
            <w:r w:rsidRPr="002362DF">
              <w:t xml:space="preserve"> – repozitorija identifikators: </w:t>
            </w:r>
            <w:r w:rsidRPr="009D7BB1">
              <w:rPr>
                <w:b/>
              </w:rPr>
              <w:t>URN:IVIS:100266:EDK-0000001</w:t>
            </w:r>
            <w:r w:rsidRPr="002362DF">
              <w:t>;</w:t>
            </w:r>
          </w:p>
          <w:p w14:paraId="3823A5F6" w14:textId="54AD376C" w:rsidR="00115D88" w:rsidRPr="002362DF" w:rsidRDefault="00115D88" w:rsidP="00115D88">
            <w:pPr>
              <w:pStyle w:val="TableListBullet"/>
            </w:pPr>
            <w:r>
              <w:rPr>
                <w:b/>
              </w:rPr>
              <w:t>typeId</w:t>
            </w:r>
            <w:r w:rsidRPr="002362DF">
              <w:t xml:space="preserve"> – </w:t>
            </w:r>
            <w:r>
              <w:t>dzēšamā tipa unikālais identifikators.</w:t>
            </w:r>
          </w:p>
          <w:p w14:paraId="4AA2AB6E" w14:textId="10978794" w:rsidR="00115D88" w:rsidRPr="002362DF" w:rsidRDefault="00A777DF" w:rsidP="00115D88">
            <w:pPr>
              <w:pStyle w:val="Pictureposition"/>
            </w:pPr>
            <w:r>
              <w:rPr>
                <w:noProof/>
                <w:lang w:eastAsia="lv-LV"/>
              </w:rPr>
              <w:drawing>
                <wp:inline distT="0" distB="0" distL="0" distR="0" wp14:anchorId="7E0A61D7" wp14:editId="2038EF2A">
                  <wp:extent cx="6120130" cy="15963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deleteType.png"/>
                          <pic:cNvPicPr/>
                        </pic:nvPicPr>
                        <pic:blipFill>
                          <a:blip r:embed="rId82">
                            <a:extLst>
                              <a:ext uri="{28A0092B-C50C-407E-A947-70E740481C1C}">
                                <a14:useLocalDpi xmlns:a14="http://schemas.microsoft.com/office/drawing/2010/main" val="0"/>
                              </a:ext>
                            </a:extLst>
                          </a:blip>
                          <a:stretch>
                            <a:fillRect/>
                          </a:stretch>
                        </pic:blipFill>
                        <pic:spPr>
                          <a:xfrm>
                            <a:off x="0" y="0"/>
                            <a:ext cx="6120130" cy="1596390"/>
                          </a:xfrm>
                          <a:prstGeom prst="rect">
                            <a:avLst/>
                          </a:prstGeom>
                        </pic:spPr>
                      </pic:pic>
                    </a:graphicData>
                  </a:graphic>
                </wp:inline>
              </w:drawing>
            </w:r>
          </w:p>
        </w:tc>
      </w:tr>
      <w:tr w:rsidR="00115D88" w:rsidRPr="002362DF" w14:paraId="0C44655C" w14:textId="77777777" w:rsidTr="00115D88">
        <w:tc>
          <w:tcPr>
            <w:tcW w:w="9854" w:type="dxa"/>
            <w:gridSpan w:val="2"/>
            <w:tcBorders>
              <w:bottom w:val="nil"/>
            </w:tcBorders>
          </w:tcPr>
          <w:p w14:paraId="141888CA" w14:textId="77777777" w:rsidR="00115D88" w:rsidRPr="002362DF" w:rsidRDefault="00115D88" w:rsidP="00115D88">
            <w:pPr>
              <w:pStyle w:val="MessageHeader"/>
            </w:pPr>
            <w:r w:rsidRPr="002362DF">
              <w:t>Izvaddati</w:t>
            </w:r>
          </w:p>
        </w:tc>
      </w:tr>
      <w:tr w:rsidR="00115D88" w:rsidRPr="002362DF" w14:paraId="6A65CC10" w14:textId="77777777" w:rsidTr="00115D88">
        <w:tc>
          <w:tcPr>
            <w:tcW w:w="9854" w:type="dxa"/>
            <w:gridSpan w:val="2"/>
            <w:tcBorders>
              <w:top w:val="nil"/>
            </w:tcBorders>
          </w:tcPr>
          <w:p w14:paraId="36F121D6" w14:textId="0D7F2B63" w:rsidR="00115D88" w:rsidRDefault="00A777DF" w:rsidP="00115D88">
            <w:pPr>
              <w:pStyle w:val="TableListBullet"/>
            </w:pPr>
            <w:r>
              <w:t>tukšs deleteTypeResponse</w:t>
            </w:r>
            <w:r w:rsidR="00115D88">
              <w:t>.</w:t>
            </w:r>
          </w:p>
          <w:p w14:paraId="5BABD70C" w14:textId="6DEBF149" w:rsidR="00115D88" w:rsidRPr="002362DF" w:rsidRDefault="00A777DF" w:rsidP="00115D88">
            <w:pPr>
              <w:pStyle w:val="Pictureposition"/>
            </w:pPr>
            <w:r>
              <w:rPr>
                <w:noProof/>
                <w:lang w:eastAsia="lv-LV"/>
              </w:rPr>
              <w:drawing>
                <wp:inline distT="0" distB="0" distL="0" distR="0" wp14:anchorId="0F9480B9" wp14:editId="4F1AEEC8">
                  <wp:extent cx="6120130" cy="10553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sitory Services.deleteTypeResponse.png"/>
                          <pic:cNvPicPr/>
                        </pic:nvPicPr>
                        <pic:blipFill>
                          <a:blip r:embed="rId83">
                            <a:extLst>
                              <a:ext uri="{28A0092B-C50C-407E-A947-70E740481C1C}">
                                <a14:useLocalDpi xmlns:a14="http://schemas.microsoft.com/office/drawing/2010/main" val="0"/>
                              </a:ext>
                            </a:extLst>
                          </a:blip>
                          <a:stretch>
                            <a:fillRect/>
                          </a:stretch>
                        </pic:blipFill>
                        <pic:spPr>
                          <a:xfrm>
                            <a:off x="0" y="0"/>
                            <a:ext cx="6120130" cy="1055370"/>
                          </a:xfrm>
                          <a:prstGeom prst="rect">
                            <a:avLst/>
                          </a:prstGeom>
                        </pic:spPr>
                      </pic:pic>
                    </a:graphicData>
                  </a:graphic>
                </wp:inline>
              </w:drawing>
            </w:r>
          </w:p>
        </w:tc>
      </w:tr>
      <w:tr w:rsidR="00115D88" w:rsidRPr="002362DF" w14:paraId="194ADF11" w14:textId="77777777" w:rsidTr="00115D88">
        <w:tc>
          <w:tcPr>
            <w:tcW w:w="9854" w:type="dxa"/>
            <w:gridSpan w:val="2"/>
            <w:tcBorders>
              <w:bottom w:val="nil"/>
            </w:tcBorders>
          </w:tcPr>
          <w:p w14:paraId="5E526072" w14:textId="77777777" w:rsidR="00115D88" w:rsidRPr="002362DF" w:rsidRDefault="00115D88" w:rsidP="00115D88">
            <w:pPr>
              <w:pStyle w:val="MessageHeader"/>
            </w:pPr>
            <w:r w:rsidRPr="002362DF">
              <w:t>Kļūdas</w:t>
            </w:r>
          </w:p>
        </w:tc>
      </w:tr>
      <w:tr w:rsidR="00115D88" w:rsidRPr="002362DF" w14:paraId="371C8AD7" w14:textId="77777777" w:rsidTr="00115D88">
        <w:tc>
          <w:tcPr>
            <w:tcW w:w="9854" w:type="dxa"/>
            <w:gridSpan w:val="2"/>
            <w:tcBorders>
              <w:top w:val="nil"/>
            </w:tcBorders>
          </w:tcPr>
          <w:p w14:paraId="685C46FF" w14:textId="0AF05EB7" w:rsidR="00085868" w:rsidRPr="002362DF" w:rsidRDefault="00085868" w:rsidP="00115D88">
            <w:pPr>
              <w:pStyle w:val="Tablebody"/>
              <w:rPr>
                <w:i/>
              </w:rPr>
            </w:pPr>
            <w:r w:rsidRPr="00470A67">
              <w:rPr>
                <w:i/>
              </w:rPr>
              <w:t>P</w:t>
            </w:r>
            <w:r w:rsidR="00115D88" w:rsidRPr="00470A67">
              <w:rPr>
                <w:i/>
              </w:rPr>
              <w:t>ermissionDenied, runtime, storage, invalidArgument, objectNotFound, constraint</w:t>
            </w:r>
          </w:p>
        </w:tc>
      </w:tr>
    </w:tbl>
    <w:p w14:paraId="5B3C7780" w14:textId="77777777" w:rsidR="00085868" w:rsidRDefault="00085868" w:rsidP="00281C1E">
      <w:pPr>
        <w:pStyle w:val="Heading1"/>
      </w:pPr>
      <w:bookmarkStart w:id="137" w:name="_Toc378693676"/>
      <w:r>
        <w:lastRenderedPageBreak/>
        <w:t xml:space="preserve">Palīg bibliotēkas apraksts </w:t>
      </w:r>
    </w:p>
    <w:p w14:paraId="0AB588E9" w14:textId="34010B33" w:rsidR="00085868" w:rsidRDefault="00085868" w:rsidP="002D092A">
      <w:r>
        <w:t xml:space="preserve">Lai atvieglotu darbu ar EDK un palīdzētu veidot pārsūtīšanu baltoties uz CMIS standartu, bija izveidota palīg bibliotēka, ar kuru var veidot dažādas funkcijās. </w:t>
      </w:r>
    </w:p>
    <w:p w14:paraId="426E45A8" w14:textId="2262B405" w:rsidR="00085868" w:rsidRDefault="00085868" w:rsidP="002D092A">
      <w:pPr>
        <w:pStyle w:val="Heading2"/>
      </w:pPr>
      <w:bookmarkStart w:id="138" w:name="_Ref380077935"/>
      <w:r>
        <w:rPr>
          <w:highlight w:val="white"/>
        </w:rPr>
        <w:t xml:space="preserve">Metode </w:t>
      </w:r>
      <w:r w:rsidRPr="002D092A">
        <w:rPr>
          <w:highlight w:val="white"/>
        </w:rPr>
        <w:t>GetOrCreateFolderPath</w:t>
      </w:r>
      <w:bookmarkEnd w:id="138"/>
      <w:r w:rsidRPr="002D092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085868" w:rsidRPr="002362DF" w14:paraId="12CB839C" w14:textId="77777777" w:rsidTr="003210DF">
        <w:tc>
          <w:tcPr>
            <w:tcW w:w="2802" w:type="dxa"/>
            <w:tcBorders>
              <w:right w:val="nil"/>
            </w:tcBorders>
          </w:tcPr>
          <w:p w14:paraId="592BC798" w14:textId="77777777" w:rsidR="00085868" w:rsidRPr="002362DF" w:rsidRDefault="00085868" w:rsidP="003210DF">
            <w:pPr>
              <w:pStyle w:val="MessageHeader"/>
            </w:pPr>
            <w:r w:rsidRPr="002362DF">
              <w:t>Identifikators</w:t>
            </w:r>
          </w:p>
        </w:tc>
        <w:tc>
          <w:tcPr>
            <w:tcW w:w="7052" w:type="dxa"/>
            <w:tcBorders>
              <w:left w:val="nil"/>
              <w:bottom w:val="single" w:sz="4" w:space="0" w:color="auto"/>
            </w:tcBorders>
          </w:tcPr>
          <w:p w14:paraId="7F95041B" w14:textId="353A6D12" w:rsidR="00085868" w:rsidRPr="002362DF" w:rsidRDefault="00085868">
            <w:pPr>
              <w:pStyle w:val="Tablebody"/>
            </w:pPr>
            <w:r>
              <w:t>EDK.Helper.</w:t>
            </w:r>
            <w:r w:rsidRPr="00D67009">
              <w:rPr>
                <w:highlight w:val="white"/>
              </w:rPr>
              <w:t>GetOrCreateFolderPath</w:t>
            </w:r>
            <w:r w:rsidRPr="00D67009">
              <w:t xml:space="preserve">  </w:t>
            </w:r>
          </w:p>
        </w:tc>
      </w:tr>
      <w:tr w:rsidR="00085868" w:rsidRPr="002362DF" w14:paraId="63378748" w14:textId="77777777" w:rsidTr="003210DF">
        <w:tc>
          <w:tcPr>
            <w:tcW w:w="2802" w:type="dxa"/>
            <w:tcBorders>
              <w:right w:val="nil"/>
            </w:tcBorders>
          </w:tcPr>
          <w:p w14:paraId="2484BEA2" w14:textId="77777777" w:rsidR="00085868" w:rsidRPr="002362DF" w:rsidRDefault="00085868" w:rsidP="003210DF">
            <w:pPr>
              <w:pStyle w:val="MessageHeader"/>
            </w:pPr>
            <w:r w:rsidRPr="002362DF">
              <w:t>Nosaukums</w:t>
            </w:r>
          </w:p>
        </w:tc>
        <w:tc>
          <w:tcPr>
            <w:tcW w:w="7052" w:type="dxa"/>
            <w:tcBorders>
              <w:left w:val="nil"/>
            </w:tcBorders>
          </w:tcPr>
          <w:p w14:paraId="139200DB" w14:textId="7031F6F4" w:rsidR="00085868" w:rsidRPr="00085868" w:rsidRDefault="00085868" w:rsidP="003210DF">
            <w:pPr>
              <w:pStyle w:val="Tablebody"/>
            </w:pPr>
            <w:r w:rsidRPr="00085868">
              <w:t xml:space="preserve">Izveidot vai pārbaudīt mapi pēc </w:t>
            </w:r>
            <w:r>
              <w:t xml:space="preserve">EDK </w:t>
            </w:r>
            <w:r w:rsidRPr="00085868">
              <w:t>ceļa</w:t>
            </w:r>
          </w:p>
        </w:tc>
      </w:tr>
      <w:tr w:rsidR="00085868" w:rsidRPr="002362DF" w14:paraId="149B0EAA" w14:textId="77777777" w:rsidTr="003210DF">
        <w:tc>
          <w:tcPr>
            <w:tcW w:w="9854" w:type="dxa"/>
            <w:gridSpan w:val="2"/>
            <w:tcBorders>
              <w:bottom w:val="nil"/>
            </w:tcBorders>
          </w:tcPr>
          <w:p w14:paraId="644DB80F" w14:textId="77777777" w:rsidR="00085868" w:rsidRPr="002362DF" w:rsidRDefault="00085868" w:rsidP="003210DF">
            <w:pPr>
              <w:pStyle w:val="MessageHeader"/>
            </w:pPr>
            <w:r w:rsidRPr="002362DF">
              <w:t>Ievads</w:t>
            </w:r>
          </w:p>
        </w:tc>
      </w:tr>
      <w:tr w:rsidR="00085868" w:rsidRPr="002362DF" w14:paraId="3BA7C71E" w14:textId="77777777" w:rsidTr="003210DF">
        <w:tc>
          <w:tcPr>
            <w:tcW w:w="9854" w:type="dxa"/>
            <w:gridSpan w:val="2"/>
            <w:tcBorders>
              <w:top w:val="nil"/>
            </w:tcBorders>
          </w:tcPr>
          <w:p w14:paraId="1B8E42DD" w14:textId="41AF5CA5" w:rsidR="00085868" w:rsidRPr="002362DF" w:rsidRDefault="00085868">
            <w:pPr>
              <w:pStyle w:val="Tablebody"/>
            </w:pPr>
            <w:r>
              <w:t>Ar šo metodes palīdzību var izveidot EDK mapes pēc noradīta EDK ceļa. Ja kādas mapēs ceļa neeksistē, tad metode izveidos neeksistējušu mapi un turpinās rekursīvi pārbaudīt.</w:t>
            </w:r>
          </w:p>
        </w:tc>
      </w:tr>
      <w:tr w:rsidR="00085868" w:rsidRPr="002362DF" w14:paraId="2E71DAC2" w14:textId="77777777" w:rsidTr="003210DF">
        <w:tc>
          <w:tcPr>
            <w:tcW w:w="9854" w:type="dxa"/>
            <w:gridSpan w:val="2"/>
            <w:tcBorders>
              <w:bottom w:val="nil"/>
            </w:tcBorders>
          </w:tcPr>
          <w:p w14:paraId="2E8E9188" w14:textId="77777777" w:rsidR="00085868" w:rsidRPr="002362DF" w:rsidRDefault="00085868" w:rsidP="003210DF">
            <w:pPr>
              <w:pStyle w:val="MessageHeader"/>
            </w:pPr>
            <w:r w:rsidRPr="002362DF">
              <w:t>Ievaddati</w:t>
            </w:r>
          </w:p>
        </w:tc>
      </w:tr>
      <w:tr w:rsidR="00085868" w:rsidRPr="002362DF" w14:paraId="460CD4B6" w14:textId="77777777" w:rsidTr="003210DF">
        <w:tc>
          <w:tcPr>
            <w:tcW w:w="9854" w:type="dxa"/>
            <w:gridSpan w:val="2"/>
            <w:tcBorders>
              <w:top w:val="nil"/>
            </w:tcBorders>
          </w:tcPr>
          <w:p w14:paraId="4A1C9855" w14:textId="6C57F361" w:rsidR="00085868" w:rsidRPr="002362DF" w:rsidRDefault="00085868" w:rsidP="002D092A">
            <w:pPr>
              <w:pStyle w:val="TableListBullet"/>
            </w:pPr>
            <w:r w:rsidRPr="002D092A">
              <w:rPr>
                <w:highlight w:val="white"/>
              </w:rPr>
              <w:t>edkFolderPath</w:t>
            </w:r>
            <w:r w:rsidRPr="002362DF">
              <w:t xml:space="preserve"> –</w:t>
            </w:r>
            <w:r>
              <w:t xml:space="preserve"> parametrs nosaka EDK mapi izveidošanai vai pārbaudei </w:t>
            </w:r>
          </w:p>
        </w:tc>
      </w:tr>
      <w:tr w:rsidR="00085868" w:rsidRPr="002362DF" w14:paraId="13C9CA99" w14:textId="77777777" w:rsidTr="003210DF">
        <w:tc>
          <w:tcPr>
            <w:tcW w:w="9854" w:type="dxa"/>
            <w:gridSpan w:val="2"/>
            <w:tcBorders>
              <w:bottom w:val="nil"/>
            </w:tcBorders>
          </w:tcPr>
          <w:p w14:paraId="7549302B" w14:textId="77777777" w:rsidR="00085868" w:rsidRPr="002362DF" w:rsidRDefault="00085868" w:rsidP="003210DF">
            <w:pPr>
              <w:pStyle w:val="MessageHeader"/>
            </w:pPr>
            <w:r w:rsidRPr="002362DF">
              <w:t>Izvaddati</w:t>
            </w:r>
          </w:p>
        </w:tc>
      </w:tr>
      <w:tr w:rsidR="00085868" w:rsidRPr="002362DF" w14:paraId="6651C7C1" w14:textId="77777777" w:rsidTr="003210DF">
        <w:tc>
          <w:tcPr>
            <w:tcW w:w="9854" w:type="dxa"/>
            <w:gridSpan w:val="2"/>
            <w:tcBorders>
              <w:top w:val="nil"/>
            </w:tcBorders>
          </w:tcPr>
          <w:p w14:paraId="7D3B484E" w14:textId="436E3C93" w:rsidR="00085868" w:rsidRPr="002D092A" w:rsidRDefault="00085868" w:rsidP="002D092A">
            <w:pPr>
              <w:pStyle w:val="TableListBullet"/>
            </w:pPr>
            <w:r w:rsidRPr="002D092A">
              <w:rPr>
                <w:highlight w:val="white"/>
              </w:rPr>
              <w:t>folderUrn</w:t>
            </w:r>
            <w:r w:rsidRPr="002D092A">
              <w:t xml:space="preserve"> – EDK mapes identifikators</w:t>
            </w:r>
          </w:p>
        </w:tc>
      </w:tr>
      <w:tr w:rsidR="00085868" w:rsidRPr="002362DF" w14:paraId="5C51AB96" w14:textId="77777777" w:rsidTr="003210DF">
        <w:tc>
          <w:tcPr>
            <w:tcW w:w="9854" w:type="dxa"/>
            <w:gridSpan w:val="2"/>
            <w:tcBorders>
              <w:bottom w:val="nil"/>
            </w:tcBorders>
          </w:tcPr>
          <w:p w14:paraId="6A6914D9" w14:textId="77777777" w:rsidR="00085868" w:rsidRPr="002362DF" w:rsidRDefault="00085868" w:rsidP="003210DF">
            <w:pPr>
              <w:pStyle w:val="MessageHeader"/>
            </w:pPr>
            <w:r w:rsidRPr="002362DF">
              <w:t>Kļūdas</w:t>
            </w:r>
          </w:p>
        </w:tc>
      </w:tr>
      <w:tr w:rsidR="00085868" w:rsidRPr="002362DF" w14:paraId="14157AEA" w14:textId="77777777" w:rsidTr="003210DF">
        <w:tc>
          <w:tcPr>
            <w:tcW w:w="9854" w:type="dxa"/>
            <w:gridSpan w:val="2"/>
            <w:tcBorders>
              <w:top w:val="nil"/>
            </w:tcBorders>
          </w:tcPr>
          <w:p w14:paraId="443082C4" w14:textId="77777777" w:rsidR="00085868" w:rsidRPr="002362DF" w:rsidRDefault="00085868" w:rsidP="003210DF">
            <w:pPr>
              <w:pStyle w:val="Tablebody"/>
              <w:rPr>
                <w:i/>
              </w:rPr>
            </w:pPr>
            <w:r w:rsidRPr="00470A67">
              <w:rPr>
                <w:i/>
              </w:rPr>
              <w:t>PermissionDenied, runtime, storage, invalidArgument, objectNotFound, constraint</w:t>
            </w:r>
          </w:p>
        </w:tc>
      </w:tr>
    </w:tbl>
    <w:p w14:paraId="19DB1EC2" w14:textId="61E78CA6" w:rsidR="00085868" w:rsidRDefault="00085868" w:rsidP="00085868">
      <w:pPr>
        <w:pStyle w:val="Heading2"/>
      </w:pPr>
      <w:r>
        <w:rPr>
          <w:highlight w:val="white"/>
        </w:rPr>
        <w:t xml:space="preserve">Metode </w:t>
      </w:r>
      <w:r w:rsidRPr="002D092A">
        <w:rPr>
          <w:highlight w:val="white"/>
        </w:rPr>
        <w:t>CreateFile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085868" w:rsidRPr="002362DF" w14:paraId="72242C74" w14:textId="77777777" w:rsidTr="003210DF">
        <w:tc>
          <w:tcPr>
            <w:tcW w:w="2802" w:type="dxa"/>
            <w:tcBorders>
              <w:right w:val="nil"/>
            </w:tcBorders>
          </w:tcPr>
          <w:p w14:paraId="0637B0C0" w14:textId="77777777" w:rsidR="00085868" w:rsidRPr="002362DF" w:rsidRDefault="00085868" w:rsidP="003210DF">
            <w:pPr>
              <w:pStyle w:val="MessageHeader"/>
            </w:pPr>
            <w:r w:rsidRPr="002362DF">
              <w:t>Identifikators</w:t>
            </w:r>
          </w:p>
        </w:tc>
        <w:tc>
          <w:tcPr>
            <w:tcW w:w="7052" w:type="dxa"/>
            <w:tcBorders>
              <w:left w:val="nil"/>
              <w:bottom w:val="single" w:sz="4" w:space="0" w:color="auto"/>
            </w:tcBorders>
          </w:tcPr>
          <w:p w14:paraId="2184790A" w14:textId="7DED2037" w:rsidR="00085868" w:rsidRPr="00085868" w:rsidRDefault="00085868" w:rsidP="003210DF">
            <w:pPr>
              <w:pStyle w:val="Tablebody"/>
            </w:pPr>
            <w:r w:rsidRPr="00085868">
              <w:t>EDK.Helper.</w:t>
            </w:r>
            <w:r w:rsidRPr="002D092A">
              <w:rPr>
                <w:highlight w:val="white"/>
              </w:rPr>
              <w:t>CreateFile</w:t>
            </w:r>
          </w:p>
        </w:tc>
      </w:tr>
      <w:tr w:rsidR="00085868" w:rsidRPr="002362DF" w14:paraId="6E960FFB" w14:textId="77777777" w:rsidTr="003210DF">
        <w:tc>
          <w:tcPr>
            <w:tcW w:w="2802" w:type="dxa"/>
            <w:tcBorders>
              <w:right w:val="nil"/>
            </w:tcBorders>
          </w:tcPr>
          <w:p w14:paraId="70CA4457" w14:textId="77777777" w:rsidR="00085868" w:rsidRPr="002362DF" w:rsidRDefault="00085868" w:rsidP="003210DF">
            <w:pPr>
              <w:pStyle w:val="MessageHeader"/>
            </w:pPr>
            <w:r w:rsidRPr="002362DF">
              <w:t>Nosaukums</w:t>
            </w:r>
          </w:p>
        </w:tc>
        <w:tc>
          <w:tcPr>
            <w:tcW w:w="7052" w:type="dxa"/>
            <w:tcBorders>
              <w:left w:val="nil"/>
            </w:tcBorders>
          </w:tcPr>
          <w:p w14:paraId="1AACB485" w14:textId="755CC1BE" w:rsidR="00085868" w:rsidRPr="00D67009" w:rsidRDefault="00085868">
            <w:pPr>
              <w:pStyle w:val="Tablebody"/>
            </w:pPr>
            <w:r w:rsidRPr="00D67009">
              <w:t xml:space="preserve">Izveidot </w:t>
            </w:r>
            <w:r>
              <w:t>datni konkrētajā mapē</w:t>
            </w:r>
          </w:p>
        </w:tc>
      </w:tr>
      <w:tr w:rsidR="00085868" w:rsidRPr="002362DF" w14:paraId="4AC3398A" w14:textId="77777777" w:rsidTr="003210DF">
        <w:tc>
          <w:tcPr>
            <w:tcW w:w="9854" w:type="dxa"/>
            <w:gridSpan w:val="2"/>
            <w:tcBorders>
              <w:bottom w:val="nil"/>
            </w:tcBorders>
          </w:tcPr>
          <w:p w14:paraId="0DEFFCD5" w14:textId="77777777" w:rsidR="00085868" w:rsidRPr="002362DF" w:rsidRDefault="00085868" w:rsidP="003210DF">
            <w:pPr>
              <w:pStyle w:val="MessageHeader"/>
            </w:pPr>
            <w:r w:rsidRPr="002362DF">
              <w:t>Ievads</w:t>
            </w:r>
          </w:p>
        </w:tc>
      </w:tr>
      <w:tr w:rsidR="00085868" w:rsidRPr="002362DF" w14:paraId="4E02F464" w14:textId="77777777" w:rsidTr="003210DF">
        <w:tc>
          <w:tcPr>
            <w:tcW w:w="9854" w:type="dxa"/>
            <w:gridSpan w:val="2"/>
            <w:tcBorders>
              <w:top w:val="nil"/>
            </w:tcBorders>
          </w:tcPr>
          <w:p w14:paraId="3E834BE2" w14:textId="0578B9D6" w:rsidR="00085868" w:rsidRPr="002362DF" w:rsidRDefault="00085868">
            <w:pPr>
              <w:pStyle w:val="Tablebody"/>
            </w:pPr>
            <w:r>
              <w:t>Ar šo metodes palīdzību var pievienot datni konkrēta EDK mapē</w:t>
            </w:r>
          </w:p>
        </w:tc>
      </w:tr>
      <w:tr w:rsidR="00085868" w:rsidRPr="002362DF" w14:paraId="13ED4CD1" w14:textId="77777777" w:rsidTr="003210DF">
        <w:tc>
          <w:tcPr>
            <w:tcW w:w="9854" w:type="dxa"/>
            <w:gridSpan w:val="2"/>
            <w:tcBorders>
              <w:bottom w:val="nil"/>
            </w:tcBorders>
          </w:tcPr>
          <w:p w14:paraId="6266919E" w14:textId="77777777" w:rsidR="00085868" w:rsidRPr="002362DF" w:rsidRDefault="00085868" w:rsidP="003210DF">
            <w:pPr>
              <w:pStyle w:val="MessageHeader"/>
            </w:pPr>
            <w:r w:rsidRPr="002362DF">
              <w:t>Ievaddati</w:t>
            </w:r>
          </w:p>
        </w:tc>
      </w:tr>
      <w:tr w:rsidR="00085868" w:rsidRPr="002362DF" w14:paraId="0F5E45E9" w14:textId="77777777" w:rsidTr="003210DF">
        <w:tc>
          <w:tcPr>
            <w:tcW w:w="9854" w:type="dxa"/>
            <w:gridSpan w:val="2"/>
            <w:tcBorders>
              <w:top w:val="nil"/>
            </w:tcBorders>
          </w:tcPr>
          <w:p w14:paraId="0D299C9F" w14:textId="68B4C53D" w:rsidR="00085868" w:rsidRPr="002D092A" w:rsidRDefault="00085868" w:rsidP="002D092A">
            <w:pPr>
              <w:pStyle w:val="CodeBlock"/>
              <w:rPr>
                <w:rFonts w:ascii="Arial" w:hAnsi="Arial" w:cs="Times New Roman"/>
                <w:szCs w:val="22"/>
              </w:rPr>
            </w:pPr>
            <w:r>
              <w:rPr>
                <w:color w:val="0000FF"/>
                <w:highlight w:val="white"/>
              </w:rPr>
              <w:t>public</w:t>
            </w:r>
            <w:r>
              <w:rPr>
                <w:highlight w:val="white"/>
              </w:rPr>
              <w:t xml:space="preserve"> </w:t>
            </w:r>
            <w:r>
              <w:rPr>
                <w:color w:val="2B91AF"/>
                <w:highlight w:val="white"/>
              </w:rPr>
              <w:t>FileType</w:t>
            </w:r>
            <w:r>
              <w:rPr>
                <w:highlight w:val="white"/>
              </w:rPr>
              <w:t xml:space="preserve"> CreateFile(</w:t>
            </w:r>
            <w:r>
              <w:rPr>
                <w:color w:val="0000FF"/>
                <w:highlight w:val="white"/>
              </w:rPr>
              <w:t>string</w:t>
            </w:r>
            <w:r>
              <w:rPr>
                <w:highlight w:val="white"/>
              </w:rPr>
              <w:t xml:space="preserve"> edkFolderPath, </w:t>
            </w:r>
            <w:r>
              <w:rPr>
                <w:color w:val="0000FF"/>
                <w:highlight w:val="white"/>
              </w:rPr>
              <w:t>byte</w:t>
            </w:r>
            <w:r>
              <w:rPr>
                <w:highlight w:val="white"/>
              </w:rPr>
              <w:t xml:space="preserve">[] fileByteArray, </w:t>
            </w:r>
            <w:r>
              <w:rPr>
                <w:color w:val="0000FF"/>
                <w:highlight w:val="white"/>
              </w:rPr>
              <w:t>string</w:t>
            </w:r>
            <w:r>
              <w:rPr>
                <w:highlight w:val="white"/>
              </w:rPr>
              <w:t xml:space="preserve"> fileName)</w:t>
            </w:r>
          </w:p>
          <w:p w14:paraId="4FE58507" w14:textId="6ECDE81D" w:rsidR="00085868" w:rsidRDefault="00085868" w:rsidP="003210DF">
            <w:pPr>
              <w:pStyle w:val="TableListBullet"/>
            </w:pPr>
            <w:r w:rsidRPr="00D67009">
              <w:rPr>
                <w:highlight w:val="white"/>
              </w:rPr>
              <w:t>edkFolderPath</w:t>
            </w:r>
            <w:r w:rsidRPr="002362DF">
              <w:t xml:space="preserve"> –</w:t>
            </w:r>
            <w:r>
              <w:t xml:space="preserve"> parametrs nosaka EDK mapi izveidošanai vai pārbaudei (automatiski būs izsaukta metode (EDK.Helper.</w:t>
            </w:r>
            <w:r w:rsidRPr="00D67009">
              <w:rPr>
                <w:highlight w:val="white"/>
              </w:rPr>
              <w:t>GetOrCreateFolderPath</w:t>
            </w:r>
            <w:r w:rsidRPr="00D67009">
              <w:t xml:space="preserve"> </w:t>
            </w:r>
            <w:r>
              <w:t xml:space="preserve">sk. </w:t>
            </w:r>
            <w:r>
              <w:fldChar w:fldCharType="begin"/>
            </w:r>
            <w:r>
              <w:instrText xml:space="preserve"> REF _Ref380077935 \r \h </w:instrText>
            </w:r>
            <w:r>
              <w:fldChar w:fldCharType="separate"/>
            </w:r>
            <w:r>
              <w:t>4.1</w:t>
            </w:r>
            <w:r>
              <w:fldChar w:fldCharType="end"/>
            </w:r>
            <w:r>
              <w:t xml:space="preserve"> nodaļu)</w:t>
            </w:r>
          </w:p>
          <w:p w14:paraId="2BC2BC0B" w14:textId="77777777" w:rsidR="00085868" w:rsidRDefault="00085868" w:rsidP="003210DF">
            <w:pPr>
              <w:pStyle w:val="TableListBullet"/>
            </w:pPr>
            <w:r w:rsidRPr="002D092A">
              <w:rPr>
                <w:highlight w:val="white"/>
              </w:rPr>
              <w:t>fileByteArray</w:t>
            </w:r>
            <w:r>
              <w:t xml:space="preserve"> – datnes baitu massīvs </w:t>
            </w:r>
          </w:p>
          <w:p w14:paraId="5E066CDF" w14:textId="77777777" w:rsidR="00085868" w:rsidRDefault="00085868" w:rsidP="003210DF">
            <w:pPr>
              <w:pStyle w:val="TableListBullet"/>
            </w:pPr>
            <w:r w:rsidRPr="002D092A">
              <w:rPr>
                <w:highlight w:val="white"/>
              </w:rPr>
              <w:t>fileName</w:t>
            </w:r>
            <w:r w:rsidRPr="002D092A">
              <w:t xml:space="preserve"> </w:t>
            </w:r>
            <w:r>
              <w:t>– nosaukums datnei</w:t>
            </w:r>
          </w:p>
          <w:p w14:paraId="7F874998" w14:textId="77777777" w:rsidR="00085868" w:rsidRDefault="00085868" w:rsidP="002D092A">
            <w:pPr>
              <w:pStyle w:val="CodeBlock"/>
            </w:pPr>
            <w:r>
              <w:rPr>
                <w:color w:val="0000FF"/>
                <w:highlight w:val="white"/>
              </w:rPr>
              <w:t>private</w:t>
            </w:r>
            <w:r>
              <w:rPr>
                <w:highlight w:val="white"/>
              </w:rPr>
              <w:t xml:space="preserve"> </w:t>
            </w:r>
            <w:r>
              <w:rPr>
                <w:color w:val="0000FF"/>
                <w:highlight w:val="white"/>
              </w:rPr>
              <w:t>string</w:t>
            </w:r>
            <w:r>
              <w:rPr>
                <w:highlight w:val="white"/>
              </w:rPr>
              <w:t xml:space="preserve"> CreateFile(</w:t>
            </w:r>
            <w:r>
              <w:rPr>
                <w:color w:val="0000FF"/>
                <w:highlight w:val="white"/>
              </w:rPr>
              <w:t>byte</w:t>
            </w:r>
            <w:r>
              <w:rPr>
                <w:highlight w:val="white"/>
              </w:rPr>
              <w:t xml:space="preserve">[] fileByteArray, </w:t>
            </w:r>
            <w:r>
              <w:rPr>
                <w:color w:val="0000FF"/>
                <w:highlight w:val="white"/>
              </w:rPr>
              <w:t>string</w:t>
            </w:r>
            <w:r>
              <w:rPr>
                <w:highlight w:val="white"/>
              </w:rPr>
              <w:t xml:space="preserve"> folderId, </w:t>
            </w:r>
            <w:r>
              <w:rPr>
                <w:color w:val="0000FF"/>
                <w:highlight w:val="white"/>
              </w:rPr>
              <w:t>string</w:t>
            </w:r>
            <w:r>
              <w:rPr>
                <w:highlight w:val="white"/>
              </w:rPr>
              <w:t xml:space="preserve"> fileName)</w:t>
            </w:r>
          </w:p>
          <w:p w14:paraId="11A8AF6B" w14:textId="09893971" w:rsidR="00085868" w:rsidRPr="00085868" w:rsidRDefault="00085868">
            <w:pPr>
              <w:pStyle w:val="TableListBullet"/>
            </w:pPr>
            <w:r>
              <w:t xml:space="preserve">folderId – EDK mapes identifikators </w:t>
            </w:r>
          </w:p>
        </w:tc>
      </w:tr>
      <w:tr w:rsidR="00085868" w:rsidRPr="002362DF" w14:paraId="31347088" w14:textId="77777777" w:rsidTr="003210DF">
        <w:tc>
          <w:tcPr>
            <w:tcW w:w="9854" w:type="dxa"/>
            <w:gridSpan w:val="2"/>
            <w:tcBorders>
              <w:bottom w:val="nil"/>
            </w:tcBorders>
          </w:tcPr>
          <w:p w14:paraId="2EACAB4D" w14:textId="77777777" w:rsidR="00085868" w:rsidRPr="002362DF" w:rsidRDefault="00085868" w:rsidP="003210DF">
            <w:pPr>
              <w:pStyle w:val="MessageHeader"/>
            </w:pPr>
            <w:r w:rsidRPr="002362DF">
              <w:t>Izvaddati</w:t>
            </w:r>
          </w:p>
        </w:tc>
      </w:tr>
      <w:tr w:rsidR="00085868" w:rsidRPr="002362DF" w14:paraId="4AB5E4DD" w14:textId="77777777" w:rsidTr="003210DF">
        <w:tc>
          <w:tcPr>
            <w:tcW w:w="9854" w:type="dxa"/>
            <w:gridSpan w:val="2"/>
            <w:tcBorders>
              <w:top w:val="nil"/>
            </w:tcBorders>
          </w:tcPr>
          <w:p w14:paraId="43CDD6CA" w14:textId="3D9724EB" w:rsidR="00085868" w:rsidRPr="00D67009" w:rsidRDefault="00085868" w:rsidP="003210DF">
            <w:pPr>
              <w:pStyle w:val="TableListBullet"/>
            </w:pPr>
            <w:r>
              <w:t>FileType – satūr inforrmāciu pār datni (nosaukums, izmērs, identifikātors)</w:t>
            </w:r>
          </w:p>
        </w:tc>
      </w:tr>
      <w:tr w:rsidR="00085868" w:rsidRPr="002362DF" w14:paraId="5D878479" w14:textId="77777777" w:rsidTr="003210DF">
        <w:tc>
          <w:tcPr>
            <w:tcW w:w="9854" w:type="dxa"/>
            <w:gridSpan w:val="2"/>
            <w:tcBorders>
              <w:bottom w:val="nil"/>
            </w:tcBorders>
          </w:tcPr>
          <w:p w14:paraId="3F19D830" w14:textId="77777777" w:rsidR="00085868" w:rsidRPr="002362DF" w:rsidRDefault="00085868" w:rsidP="003210DF">
            <w:pPr>
              <w:pStyle w:val="MessageHeader"/>
            </w:pPr>
            <w:r w:rsidRPr="002362DF">
              <w:t>Kļūdas</w:t>
            </w:r>
          </w:p>
        </w:tc>
      </w:tr>
      <w:tr w:rsidR="00085868" w:rsidRPr="002362DF" w14:paraId="0A85A8E0" w14:textId="77777777" w:rsidTr="003210DF">
        <w:tc>
          <w:tcPr>
            <w:tcW w:w="9854" w:type="dxa"/>
            <w:gridSpan w:val="2"/>
            <w:tcBorders>
              <w:top w:val="nil"/>
            </w:tcBorders>
          </w:tcPr>
          <w:p w14:paraId="32F20A66" w14:textId="77777777" w:rsidR="00085868" w:rsidRPr="002362DF" w:rsidRDefault="00085868" w:rsidP="003210DF">
            <w:pPr>
              <w:pStyle w:val="Tablebody"/>
              <w:rPr>
                <w:i/>
              </w:rPr>
            </w:pPr>
            <w:r w:rsidRPr="00470A67">
              <w:rPr>
                <w:i/>
              </w:rPr>
              <w:t>PermissionDenied, runtime, storage, invalidArgument, objectNotFound, constraint</w:t>
            </w:r>
          </w:p>
        </w:tc>
      </w:tr>
    </w:tbl>
    <w:p w14:paraId="554D84FE" w14:textId="77777777" w:rsidR="00085868" w:rsidRDefault="00085868" w:rsidP="00085868">
      <w:pPr>
        <w:pStyle w:val="Heading2"/>
      </w:pPr>
      <w:r>
        <w:rPr>
          <w:highlight w:val="white"/>
        </w:rPr>
        <w:lastRenderedPageBreak/>
        <w:t xml:space="preserve">Metode </w:t>
      </w:r>
      <w:r w:rsidRPr="00D67009">
        <w:rPr>
          <w:highlight w:val="white"/>
        </w:rPr>
        <w:t>CreateFile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085868" w:rsidRPr="002362DF" w14:paraId="21B7F444" w14:textId="77777777" w:rsidTr="003210DF">
        <w:tc>
          <w:tcPr>
            <w:tcW w:w="2802" w:type="dxa"/>
            <w:tcBorders>
              <w:right w:val="nil"/>
            </w:tcBorders>
          </w:tcPr>
          <w:p w14:paraId="19F3D785" w14:textId="77777777" w:rsidR="00085868" w:rsidRPr="002362DF" w:rsidRDefault="00085868" w:rsidP="003210DF">
            <w:pPr>
              <w:pStyle w:val="MessageHeader"/>
            </w:pPr>
            <w:r w:rsidRPr="002362DF">
              <w:t>Identifikators</w:t>
            </w:r>
          </w:p>
        </w:tc>
        <w:tc>
          <w:tcPr>
            <w:tcW w:w="7052" w:type="dxa"/>
            <w:tcBorders>
              <w:left w:val="nil"/>
              <w:bottom w:val="single" w:sz="4" w:space="0" w:color="auto"/>
            </w:tcBorders>
          </w:tcPr>
          <w:p w14:paraId="3A9FDB97" w14:textId="77777777" w:rsidR="00085868" w:rsidRPr="00D67009" w:rsidRDefault="00085868" w:rsidP="003210DF">
            <w:pPr>
              <w:pStyle w:val="Tablebody"/>
            </w:pPr>
            <w:r w:rsidRPr="00D67009">
              <w:t>EDK.Helper.</w:t>
            </w:r>
            <w:r w:rsidRPr="00D67009">
              <w:rPr>
                <w:highlight w:val="white"/>
              </w:rPr>
              <w:t>CreateFile</w:t>
            </w:r>
          </w:p>
        </w:tc>
      </w:tr>
      <w:tr w:rsidR="00085868" w:rsidRPr="002362DF" w14:paraId="6CCCE215" w14:textId="77777777" w:rsidTr="003210DF">
        <w:tc>
          <w:tcPr>
            <w:tcW w:w="2802" w:type="dxa"/>
            <w:tcBorders>
              <w:right w:val="nil"/>
            </w:tcBorders>
          </w:tcPr>
          <w:p w14:paraId="2922A853" w14:textId="77777777" w:rsidR="00085868" w:rsidRPr="002362DF" w:rsidRDefault="00085868" w:rsidP="003210DF">
            <w:pPr>
              <w:pStyle w:val="MessageHeader"/>
            </w:pPr>
            <w:r w:rsidRPr="002362DF">
              <w:t>Nosaukums</w:t>
            </w:r>
          </w:p>
        </w:tc>
        <w:tc>
          <w:tcPr>
            <w:tcW w:w="7052" w:type="dxa"/>
            <w:tcBorders>
              <w:left w:val="nil"/>
            </w:tcBorders>
          </w:tcPr>
          <w:p w14:paraId="31A046E7" w14:textId="77777777" w:rsidR="00085868" w:rsidRPr="00D67009" w:rsidRDefault="00085868" w:rsidP="003210DF">
            <w:pPr>
              <w:pStyle w:val="Tablebody"/>
            </w:pPr>
            <w:r w:rsidRPr="00D67009">
              <w:t xml:space="preserve">Izveidot </w:t>
            </w:r>
            <w:r>
              <w:t>datni konkrētajā mapē</w:t>
            </w:r>
          </w:p>
        </w:tc>
      </w:tr>
      <w:tr w:rsidR="00085868" w:rsidRPr="002362DF" w14:paraId="2298E7A1" w14:textId="77777777" w:rsidTr="003210DF">
        <w:tc>
          <w:tcPr>
            <w:tcW w:w="9854" w:type="dxa"/>
            <w:gridSpan w:val="2"/>
            <w:tcBorders>
              <w:bottom w:val="nil"/>
            </w:tcBorders>
          </w:tcPr>
          <w:p w14:paraId="0B0A3B7D" w14:textId="77777777" w:rsidR="00085868" w:rsidRPr="002362DF" w:rsidRDefault="00085868" w:rsidP="003210DF">
            <w:pPr>
              <w:pStyle w:val="MessageHeader"/>
            </w:pPr>
            <w:r w:rsidRPr="002362DF">
              <w:t>Ievads</w:t>
            </w:r>
          </w:p>
        </w:tc>
      </w:tr>
      <w:tr w:rsidR="00085868" w:rsidRPr="002362DF" w14:paraId="56CA20E4" w14:textId="77777777" w:rsidTr="003210DF">
        <w:tc>
          <w:tcPr>
            <w:tcW w:w="9854" w:type="dxa"/>
            <w:gridSpan w:val="2"/>
            <w:tcBorders>
              <w:top w:val="nil"/>
            </w:tcBorders>
          </w:tcPr>
          <w:p w14:paraId="4A85519A" w14:textId="77777777" w:rsidR="00085868" w:rsidRDefault="00085868" w:rsidP="003210DF">
            <w:pPr>
              <w:pStyle w:val="Tablebody"/>
            </w:pPr>
            <w:r>
              <w:t>Ar šo metodes palīdzību var pievienot datni konkrēta EDK mapē</w:t>
            </w:r>
          </w:p>
          <w:p w14:paraId="5EFACE53" w14:textId="22BB309C" w:rsidR="00085868" w:rsidRPr="002362DF" w:rsidRDefault="00085868">
            <w:pPr>
              <w:pStyle w:val="Tablebody"/>
            </w:pPr>
            <w:r>
              <w:t>Metodes īpašība, tā automātiski strādā ar lielam vai mazam datnem</w:t>
            </w:r>
          </w:p>
        </w:tc>
      </w:tr>
      <w:tr w:rsidR="00085868" w:rsidRPr="002362DF" w14:paraId="33F527FE" w14:textId="77777777" w:rsidTr="003210DF">
        <w:tc>
          <w:tcPr>
            <w:tcW w:w="9854" w:type="dxa"/>
            <w:gridSpan w:val="2"/>
            <w:tcBorders>
              <w:bottom w:val="nil"/>
            </w:tcBorders>
          </w:tcPr>
          <w:p w14:paraId="235CA365" w14:textId="77777777" w:rsidR="00085868" w:rsidRPr="002362DF" w:rsidRDefault="00085868" w:rsidP="003210DF">
            <w:pPr>
              <w:pStyle w:val="MessageHeader"/>
            </w:pPr>
            <w:r w:rsidRPr="002362DF">
              <w:t>Ievaddati</w:t>
            </w:r>
          </w:p>
        </w:tc>
      </w:tr>
      <w:tr w:rsidR="00085868" w:rsidRPr="002362DF" w14:paraId="331EF9D0" w14:textId="77777777" w:rsidTr="003210DF">
        <w:tc>
          <w:tcPr>
            <w:tcW w:w="9854" w:type="dxa"/>
            <w:gridSpan w:val="2"/>
            <w:tcBorders>
              <w:top w:val="nil"/>
            </w:tcBorders>
          </w:tcPr>
          <w:p w14:paraId="5F0C0DFE" w14:textId="77777777" w:rsidR="00085868" w:rsidRPr="00D67009" w:rsidRDefault="00085868" w:rsidP="003210DF">
            <w:pPr>
              <w:pStyle w:val="CodeBlock"/>
              <w:rPr>
                <w:rFonts w:ascii="Arial" w:hAnsi="Arial" w:cs="Times New Roman"/>
                <w:szCs w:val="22"/>
              </w:rPr>
            </w:pPr>
            <w:r>
              <w:rPr>
                <w:color w:val="0000FF"/>
                <w:highlight w:val="white"/>
              </w:rPr>
              <w:t>public</w:t>
            </w:r>
            <w:r>
              <w:rPr>
                <w:highlight w:val="white"/>
              </w:rPr>
              <w:t xml:space="preserve"> </w:t>
            </w:r>
            <w:r>
              <w:rPr>
                <w:color w:val="2B91AF"/>
                <w:highlight w:val="white"/>
              </w:rPr>
              <w:t>FileType</w:t>
            </w:r>
            <w:r>
              <w:rPr>
                <w:highlight w:val="white"/>
              </w:rPr>
              <w:t xml:space="preserve"> CreateFile(</w:t>
            </w:r>
            <w:r>
              <w:rPr>
                <w:color w:val="0000FF"/>
                <w:highlight w:val="white"/>
              </w:rPr>
              <w:t>string</w:t>
            </w:r>
            <w:r>
              <w:rPr>
                <w:highlight w:val="white"/>
              </w:rPr>
              <w:t xml:space="preserve"> edkFolderPath, </w:t>
            </w:r>
            <w:r>
              <w:rPr>
                <w:color w:val="0000FF"/>
                <w:highlight w:val="white"/>
              </w:rPr>
              <w:t>byte</w:t>
            </w:r>
            <w:r>
              <w:rPr>
                <w:highlight w:val="white"/>
              </w:rPr>
              <w:t xml:space="preserve">[] fileByteArray, </w:t>
            </w:r>
            <w:r>
              <w:rPr>
                <w:color w:val="0000FF"/>
                <w:highlight w:val="white"/>
              </w:rPr>
              <w:t>string</w:t>
            </w:r>
            <w:r>
              <w:rPr>
                <w:highlight w:val="white"/>
              </w:rPr>
              <w:t xml:space="preserve"> fileName)</w:t>
            </w:r>
          </w:p>
          <w:p w14:paraId="6C81B77E" w14:textId="77777777" w:rsidR="00085868" w:rsidRDefault="00085868" w:rsidP="003210DF">
            <w:pPr>
              <w:pStyle w:val="TableListBullet"/>
            </w:pPr>
            <w:r w:rsidRPr="00D67009">
              <w:rPr>
                <w:highlight w:val="white"/>
              </w:rPr>
              <w:t>edkFolderPath</w:t>
            </w:r>
            <w:r w:rsidRPr="002362DF">
              <w:t xml:space="preserve"> –</w:t>
            </w:r>
            <w:r>
              <w:t xml:space="preserve"> parametrs nosaka EDK mapi izveidošanai vai pārbaudei (automatiski būs izsaukta metode (EDK.Helper.</w:t>
            </w:r>
            <w:r w:rsidRPr="00D67009">
              <w:rPr>
                <w:highlight w:val="white"/>
              </w:rPr>
              <w:t>GetOrCreateFolderPath</w:t>
            </w:r>
            <w:r w:rsidRPr="00D67009">
              <w:t xml:space="preserve"> </w:t>
            </w:r>
            <w:r>
              <w:t xml:space="preserve">sk. </w:t>
            </w:r>
            <w:r>
              <w:fldChar w:fldCharType="begin"/>
            </w:r>
            <w:r>
              <w:instrText xml:space="preserve"> REF _Ref380077935 \r \h </w:instrText>
            </w:r>
            <w:r>
              <w:fldChar w:fldCharType="separate"/>
            </w:r>
            <w:r>
              <w:t>4.1</w:t>
            </w:r>
            <w:r>
              <w:fldChar w:fldCharType="end"/>
            </w:r>
            <w:r>
              <w:t xml:space="preserve"> nodaļu)</w:t>
            </w:r>
          </w:p>
          <w:p w14:paraId="47693E08" w14:textId="77777777" w:rsidR="00085868" w:rsidRDefault="00085868" w:rsidP="003210DF">
            <w:pPr>
              <w:pStyle w:val="TableListBullet"/>
            </w:pPr>
            <w:r w:rsidRPr="00D67009">
              <w:rPr>
                <w:highlight w:val="white"/>
              </w:rPr>
              <w:t>fileByteArray</w:t>
            </w:r>
            <w:r>
              <w:t xml:space="preserve"> – datnes baitu massīvs </w:t>
            </w:r>
          </w:p>
          <w:p w14:paraId="2B7D8A0E" w14:textId="77777777" w:rsidR="00085868" w:rsidRDefault="00085868" w:rsidP="003210DF">
            <w:pPr>
              <w:pStyle w:val="TableListBullet"/>
            </w:pPr>
            <w:r w:rsidRPr="00D67009">
              <w:rPr>
                <w:highlight w:val="white"/>
              </w:rPr>
              <w:t>fileName</w:t>
            </w:r>
            <w:r w:rsidRPr="00D67009">
              <w:t xml:space="preserve"> </w:t>
            </w:r>
            <w:r>
              <w:t>– nosaukums datnei</w:t>
            </w:r>
          </w:p>
          <w:p w14:paraId="0A260A10" w14:textId="77777777" w:rsidR="00085868" w:rsidRDefault="00085868" w:rsidP="003210DF">
            <w:pPr>
              <w:pStyle w:val="CodeBlock"/>
            </w:pPr>
            <w:r>
              <w:rPr>
                <w:color w:val="0000FF"/>
                <w:highlight w:val="white"/>
              </w:rPr>
              <w:t>private</w:t>
            </w:r>
            <w:r>
              <w:rPr>
                <w:highlight w:val="white"/>
              </w:rPr>
              <w:t xml:space="preserve"> </w:t>
            </w:r>
            <w:r>
              <w:rPr>
                <w:color w:val="0000FF"/>
                <w:highlight w:val="white"/>
              </w:rPr>
              <w:t>string</w:t>
            </w:r>
            <w:r>
              <w:rPr>
                <w:highlight w:val="white"/>
              </w:rPr>
              <w:t xml:space="preserve"> CreateFile(</w:t>
            </w:r>
            <w:r>
              <w:rPr>
                <w:color w:val="0000FF"/>
                <w:highlight w:val="white"/>
              </w:rPr>
              <w:t>byte</w:t>
            </w:r>
            <w:r>
              <w:rPr>
                <w:highlight w:val="white"/>
              </w:rPr>
              <w:t xml:space="preserve">[] fileByteArray, </w:t>
            </w:r>
            <w:r>
              <w:rPr>
                <w:color w:val="0000FF"/>
                <w:highlight w:val="white"/>
              </w:rPr>
              <w:t>string</w:t>
            </w:r>
            <w:r>
              <w:rPr>
                <w:highlight w:val="white"/>
              </w:rPr>
              <w:t xml:space="preserve"> folderId, </w:t>
            </w:r>
            <w:r>
              <w:rPr>
                <w:color w:val="0000FF"/>
                <w:highlight w:val="white"/>
              </w:rPr>
              <w:t>string</w:t>
            </w:r>
            <w:r>
              <w:rPr>
                <w:highlight w:val="white"/>
              </w:rPr>
              <w:t xml:space="preserve"> fileName)</w:t>
            </w:r>
          </w:p>
          <w:p w14:paraId="705CCC85" w14:textId="77777777" w:rsidR="00085868" w:rsidRPr="00D67009" w:rsidRDefault="00085868" w:rsidP="003210DF">
            <w:pPr>
              <w:pStyle w:val="TableListBullet"/>
            </w:pPr>
            <w:r>
              <w:t xml:space="preserve">folderId – EDK mapes identifikators </w:t>
            </w:r>
          </w:p>
        </w:tc>
      </w:tr>
      <w:tr w:rsidR="00085868" w:rsidRPr="002362DF" w14:paraId="46DCC2AE" w14:textId="77777777" w:rsidTr="003210DF">
        <w:tc>
          <w:tcPr>
            <w:tcW w:w="9854" w:type="dxa"/>
            <w:gridSpan w:val="2"/>
            <w:tcBorders>
              <w:bottom w:val="nil"/>
            </w:tcBorders>
          </w:tcPr>
          <w:p w14:paraId="46625ED4" w14:textId="77777777" w:rsidR="00085868" w:rsidRPr="002362DF" w:rsidRDefault="00085868" w:rsidP="003210DF">
            <w:pPr>
              <w:pStyle w:val="MessageHeader"/>
            </w:pPr>
            <w:r w:rsidRPr="002362DF">
              <w:t>Izvaddati</w:t>
            </w:r>
          </w:p>
        </w:tc>
      </w:tr>
      <w:tr w:rsidR="00085868" w:rsidRPr="002362DF" w14:paraId="1EEBCCFF" w14:textId="77777777" w:rsidTr="003210DF">
        <w:tc>
          <w:tcPr>
            <w:tcW w:w="9854" w:type="dxa"/>
            <w:gridSpan w:val="2"/>
            <w:tcBorders>
              <w:top w:val="nil"/>
            </w:tcBorders>
          </w:tcPr>
          <w:p w14:paraId="1E257AFC" w14:textId="77777777" w:rsidR="00085868" w:rsidRPr="00D67009" w:rsidRDefault="00085868" w:rsidP="003210DF">
            <w:pPr>
              <w:pStyle w:val="TableListBullet"/>
            </w:pPr>
            <w:r>
              <w:t>FileType – satūr inforrmāciu pār datni (nosaukums, izmērs, identifikātors)</w:t>
            </w:r>
          </w:p>
        </w:tc>
      </w:tr>
      <w:tr w:rsidR="00085868" w:rsidRPr="002362DF" w14:paraId="1E6CBCCB" w14:textId="77777777" w:rsidTr="003210DF">
        <w:tc>
          <w:tcPr>
            <w:tcW w:w="9854" w:type="dxa"/>
            <w:gridSpan w:val="2"/>
            <w:tcBorders>
              <w:bottom w:val="nil"/>
            </w:tcBorders>
          </w:tcPr>
          <w:p w14:paraId="572415FF" w14:textId="77777777" w:rsidR="00085868" w:rsidRPr="002362DF" w:rsidRDefault="00085868" w:rsidP="003210DF">
            <w:pPr>
              <w:pStyle w:val="MessageHeader"/>
            </w:pPr>
            <w:r w:rsidRPr="002362DF">
              <w:t>Kļūdas</w:t>
            </w:r>
          </w:p>
        </w:tc>
      </w:tr>
      <w:tr w:rsidR="00085868" w:rsidRPr="002362DF" w14:paraId="4FC16D27" w14:textId="77777777" w:rsidTr="003210DF">
        <w:tc>
          <w:tcPr>
            <w:tcW w:w="9854" w:type="dxa"/>
            <w:gridSpan w:val="2"/>
            <w:tcBorders>
              <w:top w:val="nil"/>
            </w:tcBorders>
          </w:tcPr>
          <w:p w14:paraId="4C937377" w14:textId="77777777" w:rsidR="00085868" w:rsidRPr="002362DF" w:rsidRDefault="00085868" w:rsidP="003210DF">
            <w:pPr>
              <w:pStyle w:val="Tablebody"/>
              <w:rPr>
                <w:i/>
              </w:rPr>
            </w:pPr>
            <w:r w:rsidRPr="00470A67">
              <w:rPr>
                <w:i/>
              </w:rPr>
              <w:t>PermissionDenied, runtime, storage, invalidArgument, objectNotFound, constraint</w:t>
            </w:r>
          </w:p>
        </w:tc>
      </w:tr>
    </w:tbl>
    <w:p w14:paraId="6F91E056" w14:textId="4E8C0A73" w:rsidR="00085868" w:rsidRPr="00085868" w:rsidRDefault="00085868" w:rsidP="00085868">
      <w:pPr>
        <w:pStyle w:val="Heading2"/>
      </w:pPr>
      <w:r w:rsidRPr="002D092A">
        <w:rPr>
          <w:highlight w:val="white"/>
        </w:rPr>
        <w:t>Metode DeleteObject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085868" w:rsidRPr="002362DF" w14:paraId="478C6686" w14:textId="77777777" w:rsidTr="003210DF">
        <w:tc>
          <w:tcPr>
            <w:tcW w:w="2802" w:type="dxa"/>
            <w:tcBorders>
              <w:right w:val="nil"/>
            </w:tcBorders>
          </w:tcPr>
          <w:p w14:paraId="4A582F97" w14:textId="77777777" w:rsidR="00085868" w:rsidRPr="002362DF" w:rsidRDefault="00085868" w:rsidP="003210DF">
            <w:pPr>
              <w:pStyle w:val="MessageHeader"/>
            </w:pPr>
            <w:r w:rsidRPr="002362DF">
              <w:t>Identifikators</w:t>
            </w:r>
          </w:p>
        </w:tc>
        <w:tc>
          <w:tcPr>
            <w:tcW w:w="7052" w:type="dxa"/>
            <w:tcBorders>
              <w:left w:val="nil"/>
              <w:bottom w:val="single" w:sz="4" w:space="0" w:color="auto"/>
            </w:tcBorders>
          </w:tcPr>
          <w:p w14:paraId="34269770" w14:textId="77652F09" w:rsidR="00085868" w:rsidRPr="00D67009" w:rsidRDefault="00085868" w:rsidP="003210DF">
            <w:pPr>
              <w:pStyle w:val="Tablebody"/>
            </w:pPr>
            <w:r w:rsidRPr="00D67009">
              <w:t>EDK.Helper.</w:t>
            </w:r>
            <w:r w:rsidRPr="00D67009">
              <w:rPr>
                <w:highlight w:val="white"/>
              </w:rPr>
              <w:t>DeleteObject</w:t>
            </w:r>
          </w:p>
        </w:tc>
      </w:tr>
      <w:tr w:rsidR="00085868" w:rsidRPr="002362DF" w14:paraId="53BDF923" w14:textId="77777777" w:rsidTr="003210DF">
        <w:tc>
          <w:tcPr>
            <w:tcW w:w="2802" w:type="dxa"/>
            <w:tcBorders>
              <w:right w:val="nil"/>
            </w:tcBorders>
          </w:tcPr>
          <w:p w14:paraId="7045FD6A" w14:textId="77777777" w:rsidR="00085868" w:rsidRPr="002362DF" w:rsidRDefault="00085868" w:rsidP="003210DF">
            <w:pPr>
              <w:pStyle w:val="MessageHeader"/>
            </w:pPr>
            <w:r w:rsidRPr="002362DF">
              <w:t>Nosaukums</w:t>
            </w:r>
          </w:p>
        </w:tc>
        <w:tc>
          <w:tcPr>
            <w:tcW w:w="7052" w:type="dxa"/>
            <w:tcBorders>
              <w:left w:val="nil"/>
            </w:tcBorders>
          </w:tcPr>
          <w:p w14:paraId="4817CA70" w14:textId="35576907" w:rsidR="00085868" w:rsidRPr="00D67009" w:rsidRDefault="00085868">
            <w:pPr>
              <w:pStyle w:val="Tablebody"/>
            </w:pPr>
            <w:r>
              <w:t>Izdzēst objektu no EDK</w:t>
            </w:r>
          </w:p>
        </w:tc>
      </w:tr>
      <w:tr w:rsidR="00085868" w:rsidRPr="002362DF" w14:paraId="6947E67D" w14:textId="77777777" w:rsidTr="003210DF">
        <w:tc>
          <w:tcPr>
            <w:tcW w:w="9854" w:type="dxa"/>
            <w:gridSpan w:val="2"/>
            <w:tcBorders>
              <w:bottom w:val="nil"/>
            </w:tcBorders>
          </w:tcPr>
          <w:p w14:paraId="3A0B945F" w14:textId="77777777" w:rsidR="00085868" w:rsidRPr="002362DF" w:rsidRDefault="00085868" w:rsidP="003210DF">
            <w:pPr>
              <w:pStyle w:val="MessageHeader"/>
            </w:pPr>
            <w:r w:rsidRPr="002362DF">
              <w:t>Ievads</w:t>
            </w:r>
          </w:p>
        </w:tc>
      </w:tr>
      <w:tr w:rsidR="00085868" w:rsidRPr="002362DF" w14:paraId="4DA39035" w14:textId="77777777" w:rsidTr="003210DF">
        <w:tc>
          <w:tcPr>
            <w:tcW w:w="9854" w:type="dxa"/>
            <w:gridSpan w:val="2"/>
            <w:tcBorders>
              <w:top w:val="nil"/>
            </w:tcBorders>
          </w:tcPr>
          <w:p w14:paraId="7F2871D2" w14:textId="5083FF0D" w:rsidR="00085868" w:rsidRPr="002362DF" w:rsidRDefault="00085868" w:rsidP="002D092A">
            <w:pPr>
              <w:pStyle w:val="TableListBullet"/>
              <w:numPr>
                <w:ilvl w:val="0"/>
                <w:numId w:val="0"/>
              </w:numPr>
              <w:ind w:left="488" w:hanging="244"/>
            </w:pPr>
            <w:r>
              <w:t>Ar metodes palīdzību tiek izdests objekts no EDK</w:t>
            </w:r>
          </w:p>
        </w:tc>
      </w:tr>
      <w:tr w:rsidR="00085868" w:rsidRPr="002362DF" w14:paraId="2D2348E9" w14:textId="77777777" w:rsidTr="003210DF">
        <w:tc>
          <w:tcPr>
            <w:tcW w:w="9854" w:type="dxa"/>
            <w:gridSpan w:val="2"/>
            <w:tcBorders>
              <w:bottom w:val="nil"/>
            </w:tcBorders>
          </w:tcPr>
          <w:p w14:paraId="16E0121B" w14:textId="77777777" w:rsidR="00085868" w:rsidRPr="002362DF" w:rsidRDefault="00085868" w:rsidP="003210DF">
            <w:pPr>
              <w:pStyle w:val="MessageHeader"/>
            </w:pPr>
            <w:r w:rsidRPr="002362DF">
              <w:t>Ievaddati</w:t>
            </w:r>
          </w:p>
        </w:tc>
      </w:tr>
      <w:tr w:rsidR="00085868" w:rsidRPr="002362DF" w14:paraId="4FA456C7" w14:textId="77777777" w:rsidTr="003210DF">
        <w:tc>
          <w:tcPr>
            <w:tcW w:w="9854" w:type="dxa"/>
            <w:gridSpan w:val="2"/>
            <w:tcBorders>
              <w:top w:val="nil"/>
            </w:tcBorders>
          </w:tcPr>
          <w:p w14:paraId="23876523" w14:textId="77777777" w:rsidR="00085868" w:rsidRDefault="00085868" w:rsidP="00085868">
            <w:pPr>
              <w:pStyle w:val="CodeBlock"/>
            </w:pPr>
            <w:r>
              <w:t xml:space="preserve"> </w:t>
            </w:r>
            <w:r>
              <w:rPr>
                <w:color w:val="0000FF"/>
                <w:highlight w:val="white"/>
              </w:rPr>
              <w:t>public</w:t>
            </w:r>
            <w:r>
              <w:rPr>
                <w:highlight w:val="white"/>
              </w:rPr>
              <w:t xml:space="preserve"> </w:t>
            </w:r>
            <w:r>
              <w:rPr>
                <w:color w:val="0000FF"/>
                <w:highlight w:val="white"/>
              </w:rPr>
              <w:t>void</w:t>
            </w:r>
            <w:r>
              <w:rPr>
                <w:highlight w:val="white"/>
              </w:rPr>
              <w:t xml:space="preserve"> DeleteObject(</w:t>
            </w:r>
            <w:r>
              <w:rPr>
                <w:color w:val="0000FF"/>
                <w:highlight w:val="white"/>
              </w:rPr>
              <w:t>string</w:t>
            </w:r>
            <w:r>
              <w:rPr>
                <w:highlight w:val="white"/>
              </w:rPr>
              <w:t xml:space="preserve"> edkObjecturn)</w:t>
            </w:r>
          </w:p>
          <w:p w14:paraId="1C3FA404" w14:textId="77777777" w:rsidR="00085868" w:rsidRPr="00D67009" w:rsidRDefault="00085868" w:rsidP="00085868">
            <w:pPr>
              <w:pStyle w:val="TableListBullet"/>
            </w:pPr>
            <w:r w:rsidRPr="00D67009">
              <w:rPr>
                <w:highlight w:val="white"/>
              </w:rPr>
              <w:t>edkObjecturn</w:t>
            </w:r>
            <w:r>
              <w:t xml:space="preserve"> – edk objekta identifikators </w:t>
            </w:r>
          </w:p>
          <w:p w14:paraId="1755BF9B" w14:textId="78733883" w:rsidR="00085868" w:rsidRPr="00D67009" w:rsidRDefault="00085868" w:rsidP="002D092A">
            <w:pPr>
              <w:pStyle w:val="TableListBullet"/>
              <w:numPr>
                <w:ilvl w:val="0"/>
                <w:numId w:val="0"/>
              </w:numPr>
              <w:ind w:left="488"/>
            </w:pPr>
          </w:p>
        </w:tc>
      </w:tr>
      <w:tr w:rsidR="00085868" w:rsidRPr="002362DF" w14:paraId="567476F1" w14:textId="77777777" w:rsidTr="003210DF">
        <w:tc>
          <w:tcPr>
            <w:tcW w:w="9854" w:type="dxa"/>
            <w:gridSpan w:val="2"/>
            <w:tcBorders>
              <w:bottom w:val="nil"/>
            </w:tcBorders>
          </w:tcPr>
          <w:p w14:paraId="6EA1F658" w14:textId="77777777" w:rsidR="00085868" w:rsidRPr="002362DF" w:rsidRDefault="00085868" w:rsidP="003210DF">
            <w:pPr>
              <w:pStyle w:val="MessageHeader"/>
            </w:pPr>
            <w:r w:rsidRPr="002362DF">
              <w:t>Izvaddati</w:t>
            </w:r>
          </w:p>
        </w:tc>
      </w:tr>
      <w:tr w:rsidR="00085868" w:rsidRPr="002362DF" w14:paraId="29E14F30" w14:textId="77777777" w:rsidTr="003210DF">
        <w:tc>
          <w:tcPr>
            <w:tcW w:w="9854" w:type="dxa"/>
            <w:gridSpan w:val="2"/>
            <w:tcBorders>
              <w:top w:val="nil"/>
            </w:tcBorders>
          </w:tcPr>
          <w:p w14:paraId="4D03E7D2" w14:textId="72DC6824" w:rsidR="00085868" w:rsidRPr="00D67009" w:rsidRDefault="00085868" w:rsidP="002D092A">
            <w:pPr>
              <w:pStyle w:val="TableListBullet"/>
              <w:numPr>
                <w:ilvl w:val="0"/>
                <w:numId w:val="0"/>
              </w:numPr>
              <w:ind w:left="488" w:hanging="244"/>
            </w:pPr>
            <w:r>
              <w:t>nav</w:t>
            </w:r>
          </w:p>
        </w:tc>
      </w:tr>
      <w:tr w:rsidR="00085868" w:rsidRPr="002362DF" w14:paraId="12B79870" w14:textId="77777777" w:rsidTr="003210DF">
        <w:tc>
          <w:tcPr>
            <w:tcW w:w="9854" w:type="dxa"/>
            <w:gridSpan w:val="2"/>
            <w:tcBorders>
              <w:bottom w:val="nil"/>
            </w:tcBorders>
          </w:tcPr>
          <w:p w14:paraId="43A7AD7E" w14:textId="77777777" w:rsidR="00085868" w:rsidRPr="002362DF" w:rsidRDefault="00085868" w:rsidP="003210DF">
            <w:pPr>
              <w:pStyle w:val="MessageHeader"/>
            </w:pPr>
            <w:r w:rsidRPr="002362DF">
              <w:t>Kļūdas</w:t>
            </w:r>
          </w:p>
        </w:tc>
      </w:tr>
      <w:tr w:rsidR="00085868" w:rsidRPr="002362DF" w14:paraId="7ADA3D90" w14:textId="77777777" w:rsidTr="003210DF">
        <w:tc>
          <w:tcPr>
            <w:tcW w:w="9854" w:type="dxa"/>
            <w:gridSpan w:val="2"/>
            <w:tcBorders>
              <w:top w:val="nil"/>
            </w:tcBorders>
          </w:tcPr>
          <w:p w14:paraId="285FB61D" w14:textId="77777777" w:rsidR="00085868" w:rsidRPr="002362DF" w:rsidRDefault="00085868" w:rsidP="003210DF">
            <w:pPr>
              <w:pStyle w:val="Tablebody"/>
              <w:rPr>
                <w:i/>
              </w:rPr>
            </w:pPr>
            <w:r w:rsidRPr="00470A67">
              <w:rPr>
                <w:i/>
              </w:rPr>
              <w:t>PermissionDenied, runtime, storage, invalidArgument, objectNotFound, constraint</w:t>
            </w:r>
          </w:p>
        </w:tc>
      </w:tr>
    </w:tbl>
    <w:p w14:paraId="774C8BFF" w14:textId="2D962764" w:rsidR="00085868" w:rsidRPr="00D67009" w:rsidRDefault="00085868" w:rsidP="00085868">
      <w:pPr>
        <w:pStyle w:val="Heading2"/>
      </w:pPr>
      <w:r w:rsidRPr="00D67009">
        <w:rPr>
          <w:highlight w:val="white"/>
        </w:rPr>
        <w:lastRenderedPageBreak/>
        <w:t xml:space="preserve">Metode </w:t>
      </w:r>
      <w:r w:rsidRPr="002D092A">
        <w:rPr>
          <w:highlight w:val="white"/>
        </w:rPr>
        <w:t>DeleteFolderWithFiles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085868" w:rsidRPr="002362DF" w14:paraId="1D5FA0D3" w14:textId="77777777" w:rsidTr="003210DF">
        <w:tc>
          <w:tcPr>
            <w:tcW w:w="2802" w:type="dxa"/>
            <w:tcBorders>
              <w:right w:val="nil"/>
            </w:tcBorders>
          </w:tcPr>
          <w:p w14:paraId="4EA3A069" w14:textId="77777777" w:rsidR="00085868" w:rsidRPr="002362DF" w:rsidRDefault="00085868" w:rsidP="003210DF">
            <w:pPr>
              <w:pStyle w:val="MessageHeader"/>
            </w:pPr>
            <w:r w:rsidRPr="002362DF">
              <w:t>Identifikators</w:t>
            </w:r>
          </w:p>
        </w:tc>
        <w:tc>
          <w:tcPr>
            <w:tcW w:w="7052" w:type="dxa"/>
            <w:tcBorders>
              <w:left w:val="nil"/>
              <w:bottom w:val="single" w:sz="4" w:space="0" w:color="auto"/>
            </w:tcBorders>
          </w:tcPr>
          <w:p w14:paraId="764DAFD6" w14:textId="4573551E" w:rsidR="00085868" w:rsidRPr="00D67009" w:rsidRDefault="00085868" w:rsidP="003210DF">
            <w:pPr>
              <w:pStyle w:val="Tablebody"/>
            </w:pPr>
            <w:r w:rsidRPr="00D67009">
              <w:t>EDK.Helper.</w:t>
            </w:r>
            <w:r w:rsidRPr="00D67009">
              <w:rPr>
                <w:highlight w:val="white"/>
              </w:rPr>
              <w:t>DeleteFolderWithFiles</w:t>
            </w:r>
          </w:p>
        </w:tc>
      </w:tr>
      <w:tr w:rsidR="00085868" w:rsidRPr="002362DF" w14:paraId="37F94953" w14:textId="77777777" w:rsidTr="003210DF">
        <w:tc>
          <w:tcPr>
            <w:tcW w:w="2802" w:type="dxa"/>
            <w:tcBorders>
              <w:right w:val="nil"/>
            </w:tcBorders>
          </w:tcPr>
          <w:p w14:paraId="78A990B2" w14:textId="77777777" w:rsidR="00085868" w:rsidRPr="002362DF" w:rsidRDefault="00085868" w:rsidP="003210DF">
            <w:pPr>
              <w:pStyle w:val="MessageHeader"/>
            </w:pPr>
            <w:r w:rsidRPr="002362DF">
              <w:t>Nosaukums</w:t>
            </w:r>
          </w:p>
        </w:tc>
        <w:tc>
          <w:tcPr>
            <w:tcW w:w="7052" w:type="dxa"/>
            <w:tcBorders>
              <w:left w:val="nil"/>
            </w:tcBorders>
          </w:tcPr>
          <w:p w14:paraId="1C20F8E6" w14:textId="00F63654" w:rsidR="00085868" w:rsidRPr="00D67009" w:rsidRDefault="00085868">
            <w:pPr>
              <w:pStyle w:val="Tablebody"/>
            </w:pPr>
            <w:r>
              <w:t xml:space="preserve">Izdzēst mapi no EDK, dzēšot datnes </w:t>
            </w:r>
          </w:p>
        </w:tc>
      </w:tr>
      <w:tr w:rsidR="00085868" w:rsidRPr="002362DF" w14:paraId="2919D4F9" w14:textId="77777777" w:rsidTr="003210DF">
        <w:tc>
          <w:tcPr>
            <w:tcW w:w="9854" w:type="dxa"/>
            <w:gridSpan w:val="2"/>
            <w:tcBorders>
              <w:bottom w:val="nil"/>
            </w:tcBorders>
          </w:tcPr>
          <w:p w14:paraId="717ED0B6" w14:textId="77777777" w:rsidR="00085868" w:rsidRPr="002362DF" w:rsidRDefault="00085868" w:rsidP="003210DF">
            <w:pPr>
              <w:pStyle w:val="MessageHeader"/>
            </w:pPr>
            <w:r w:rsidRPr="002362DF">
              <w:t>Ievads</w:t>
            </w:r>
          </w:p>
        </w:tc>
      </w:tr>
      <w:tr w:rsidR="00085868" w:rsidRPr="002362DF" w14:paraId="6E95CB18" w14:textId="77777777" w:rsidTr="003210DF">
        <w:tc>
          <w:tcPr>
            <w:tcW w:w="9854" w:type="dxa"/>
            <w:gridSpan w:val="2"/>
            <w:tcBorders>
              <w:top w:val="nil"/>
            </w:tcBorders>
          </w:tcPr>
          <w:p w14:paraId="5F0C1BDD" w14:textId="39A9ABE3" w:rsidR="00085868" w:rsidRPr="002362DF" w:rsidRDefault="00085868" w:rsidP="002D092A">
            <w:pPr>
              <w:pStyle w:val="TableListBullet"/>
              <w:numPr>
                <w:ilvl w:val="0"/>
                <w:numId w:val="0"/>
              </w:numPr>
              <w:ind w:left="488" w:hanging="244"/>
            </w:pPr>
            <w:r>
              <w:t xml:space="preserve">Ar metodes palīdzību tiek izdesta mape no EDK, dzešot ieskšējas datnes </w:t>
            </w:r>
          </w:p>
        </w:tc>
      </w:tr>
      <w:tr w:rsidR="00085868" w:rsidRPr="002362DF" w14:paraId="42E47147" w14:textId="77777777" w:rsidTr="003210DF">
        <w:tc>
          <w:tcPr>
            <w:tcW w:w="9854" w:type="dxa"/>
            <w:gridSpan w:val="2"/>
            <w:tcBorders>
              <w:bottom w:val="nil"/>
            </w:tcBorders>
          </w:tcPr>
          <w:p w14:paraId="039D4172" w14:textId="77777777" w:rsidR="00085868" w:rsidRPr="002362DF" w:rsidRDefault="00085868" w:rsidP="003210DF">
            <w:pPr>
              <w:pStyle w:val="MessageHeader"/>
            </w:pPr>
            <w:r w:rsidRPr="002362DF">
              <w:t>Ievaddati</w:t>
            </w:r>
          </w:p>
        </w:tc>
      </w:tr>
      <w:tr w:rsidR="00085868" w:rsidRPr="002362DF" w14:paraId="1FCA19EE" w14:textId="77777777" w:rsidTr="003210DF">
        <w:tc>
          <w:tcPr>
            <w:tcW w:w="9854" w:type="dxa"/>
            <w:gridSpan w:val="2"/>
            <w:tcBorders>
              <w:top w:val="nil"/>
            </w:tcBorders>
          </w:tcPr>
          <w:p w14:paraId="50DA99D7" w14:textId="21695BC9" w:rsidR="00085868" w:rsidRDefault="00085868" w:rsidP="003210DF">
            <w:pPr>
              <w:pStyle w:val="CodeBlock"/>
            </w:pPr>
            <w:r>
              <w:t xml:space="preserve"> </w:t>
            </w:r>
            <w:r>
              <w:rPr>
                <w:color w:val="0000FF"/>
                <w:highlight w:val="white"/>
              </w:rPr>
              <w:t>public</w:t>
            </w:r>
            <w:r>
              <w:rPr>
                <w:highlight w:val="white"/>
              </w:rPr>
              <w:t xml:space="preserve"> </w:t>
            </w:r>
            <w:r>
              <w:rPr>
                <w:color w:val="0000FF"/>
                <w:highlight w:val="white"/>
              </w:rPr>
              <w:t>void</w:t>
            </w:r>
            <w:r>
              <w:rPr>
                <w:highlight w:val="white"/>
              </w:rPr>
              <w:t xml:space="preserve"> </w:t>
            </w:r>
            <w:r w:rsidRPr="00D67009">
              <w:rPr>
                <w:highlight w:val="white"/>
              </w:rPr>
              <w:t>DeleteFolderWithFiles</w:t>
            </w:r>
            <w:r>
              <w:rPr>
                <w:highlight w:val="white"/>
              </w:rPr>
              <w:t xml:space="preserve"> (</w:t>
            </w:r>
            <w:r>
              <w:rPr>
                <w:color w:val="0000FF"/>
                <w:highlight w:val="white"/>
              </w:rPr>
              <w:t>string</w:t>
            </w:r>
            <w:r>
              <w:rPr>
                <w:highlight w:val="white"/>
              </w:rPr>
              <w:t xml:space="preserve"> </w:t>
            </w:r>
            <w:r>
              <w:rPr>
                <w:rFonts w:ascii="Consolas" w:hAnsi="Consolas" w:cs="Consolas"/>
                <w:color w:val="000000"/>
                <w:sz w:val="19"/>
                <w:szCs w:val="19"/>
                <w:highlight w:val="white"/>
              </w:rPr>
              <w:t xml:space="preserve">folderId,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deleteWithFolders</w:t>
            </w:r>
            <w:r>
              <w:rPr>
                <w:highlight w:val="white"/>
              </w:rPr>
              <w:t>)</w:t>
            </w:r>
          </w:p>
          <w:p w14:paraId="61F2F6C6" w14:textId="77777777" w:rsidR="00085868" w:rsidRDefault="00085868" w:rsidP="002D092A">
            <w:pPr>
              <w:pStyle w:val="TableListBullet"/>
            </w:pPr>
            <w:r w:rsidRPr="002D092A">
              <w:rPr>
                <w:highlight w:val="white"/>
              </w:rPr>
              <w:t>folderId</w:t>
            </w:r>
            <w:r w:rsidRPr="00085868">
              <w:t xml:space="preserve"> – edk mapes identifikators </w:t>
            </w:r>
          </w:p>
          <w:p w14:paraId="3478F7E0" w14:textId="79C54962" w:rsidR="00085868" w:rsidRPr="00085868" w:rsidRDefault="00085868" w:rsidP="002D092A">
            <w:pPr>
              <w:pStyle w:val="TableListBullet"/>
            </w:pPr>
            <w:r w:rsidRPr="002D092A">
              <w:rPr>
                <w:highlight w:val="white"/>
              </w:rPr>
              <w:t>deleteWithFolders</w:t>
            </w:r>
            <w:r>
              <w:t xml:space="preserve"> – dzest arī iekšejas mapes ar datnem</w:t>
            </w:r>
          </w:p>
        </w:tc>
      </w:tr>
      <w:tr w:rsidR="00085868" w:rsidRPr="002362DF" w14:paraId="7AB052FC" w14:textId="77777777" w:rsidTr="003210DF">
        <w:tc>
          <w:tcPr>
            <w:tcW w:w="9854" w:type="dxa"/>
            <w:gridSpan w:val="2"/>
            <w:tcBorders>
              <w:bottom w:val="nil"/>
            </w:tcBorders>
          </w:tcPr>
          <w:p w14:paraId="275172DD" w14:textId="77777777" w:rsidR="00085868" w:rsidRPr="002362DF" w:rsidRDefault="00085868" w:rsidP="003210DF">
            <w:pPr>
              <w:pStyle w:val="MessageHeader"/>
            </w:pPr>
            <w:r w:rsidRPr="002362DF">
              <w:t>Izvaddati</w:t>
            </w:r>
          </w:p>
        </w:tc>
      </w:tr>
      <w:tr w:rsidR="00085868" w:rsidRPr="002362DF" w14:paraId="3513AA16" w14:textId="77777777" w:rsidTr="003210DF">
        <w:tc>
          <w:tcPr>
            <w:tcW w:w="9854" w:type="dxa"/>
            <w:gridSpan w:val="2"/>
            <w:tcBorders>
              <w:top w:val="nil"/>
            </w:tcBorders>
          </w:tcPr>
          <w:p w14:paraId="596C916B" w14:textId="77777777" w:rsidR="00085868" w:rsidRPr="00D67009" w:rsidRDefault="00085868" w:rsidP="003210DF">
            <w:pPr>
              <w:pStyle w:val="TableListBullet"/>
              <w:numPr>
                <w:ilvl w:val="0"/>
                <w:numId w:val="0"/>
              </w:numPr>
              <w:ind w:left="488" w:hanging="244"/>
            </w:pPr>
            <w:r>
              <w:t>nav</w:t>
            </w:r>
          </w:p>
        </w:tc>
      </w:tr>
      <w:tr w:rsidR="00085868" w:rsidRPr="002362DF" w14:paraId="5AE55A49" w14:textId="77777777" w:rsidTr="003210DF">
        <w:tc>
          <w:tcPr>
            <w:tcW w:w="9854" w:type="dxa"/>
            <w:gridSpan w:val="2"/>
            <w:tcBorders>
              <w:bottom w:val="nil"/>
            </w:tcBorders>
          </w:tcPr>
          <w:p w14:paraId="4E70DD44" w14:textId="77777777" w:rsidR="00085868" w:rsidRPr="002362DF" w:rsidRDefault="00085868" w:rsidP="003210DF">
            <w:pPr>
              <w:pStyle w:val="MessageHeader"/>
            </w:pPr>
            <w:r w:rsidRPr="002362DF">
              <w:t>Kļūdas</w:t>
            </w:r>
          </w:p>
        </w:tc>
      </w:tr>
      <w:tr w:rsidR="00085868" w:rsidRPr="002362DF" w14:paraId="5306FE2B" w14:textId="77777777" w:rsidTr="003210DF">
        <w:tc>
          <w:tcPr>
            <w:tcW w:w="9854" w:type="dxa"/>
            <w:gridSpan w:val="2"/>
            <w:tcBorders>
              <w:top w:val="nil"/>
            </w:tcBorders>
          </w:tcPr>
          <w:p w14:paraId="2BC58188" w14:textId="77777777" w:rsidR="00085868" w:rsidRPr="002362DF" w:rsidRDefault="00085868" w:rsidP="003210DF">
            <w:pPr>
              <w:pStyle w:val="Tablebody"/>
              <w:rPr>
                <w:i/>
              </w:rPr>
            </w:pPr>
            <w:r w:rsidRPr="00470A67">
              <w:rPr>
                <w:i/>
              </w:rPr>
              <w:t>PermissionDenied, runtime, storage, invalidArgument, objectNotFound, constraint</w:t>
            </w:r>
          </w:p>
        </w:tc>
      </w:tr>
    </w:tbl>
    <w:p w14:paraId="3ECF5032" w14:textId="12B6CA51" w:rsidR="00085868" w:rsidRPr="00D67009" w:rsidRDefault="00085868">
      <w:pPr>
        <w:pStyle w:val="Heading2"/>
      </w:pPr>
      <w:r w:rsidRPr="00D67009">
        <w:rPr>
          <w:highlight w:val="white"/>
        </w:rPr>
        <w:t xml:space="preserve">Metode </w:t>
      </w:r>
      <w:r>
        <w:rPr>
          <w:highlight w:val="white"/>
        </w:rPr>
        <w:t>DublicateObjectToFolder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085868" w:rsidRPr="002362DF" w14:paraId="40E41914" w14:textId="77777777" w:rsidTr="003210DF">
        <w:tc>
          <w:tcPr>
            <w:tcW w:w="2802" w:type="dxa"/>
            <w:tcBorders>
              <w:right w:val="nil"/>
            </w:tcBorders>
          </w:tcPr>
          <w:p w14:paraId="3244623C" w14:textId="77777777" w:rsidR="00085868" w:rsidRPr="002362DF" w:rsidRDefault="00085868" w:rsidP="003210DF">
            <w:pPr>
              <w:pStyle w:val="MessageHeader"/>
            </w:pPr>
            <w:r w:rsidRPr="002362DF">
              <w:t>Identifikators</w:t>
            </w:r>
          </w:p>
        </w:tc>
        <w:tc>
          <w:tcPr>
            <w:tcW w:w="7052" w:type="dxa"/>
            <w:tcBorders>
              <w:left w:val="nil"/>
              <w:bottom w:val="single" w:sz="4" w:space="0" w:color="auto"/>
            </w:tcBorders>
          </w:tcPr>
          <w:p w14:paraId="047969FF" w14:textId="513BFEE2" w:rsidR="00085868" w:rsidRPr="00D67009" w:rsidRDefault="00085868" w:rsidP="003210DF">
            <w:pPr>
              <w:pStyle w:val="Tablebody"/>
            </w:pPr>
            <w:r w:rsidRPr="00D67009">
              <w:t>EDK.Helper.</w:t>
            </w:r>
            <w:r>
              <w:rPr>
                <w:highlight w:val="white"/>
              </w:rPr>
              <w:t>DublicateObjectToFolder</w:t>
            </w:r>
          </w:p>
        </w:tc>
      </w:tr>
      <w:tr w:rsidR="00085868" w:rsidRPr="002362DF" w14:paraId="4DFCDA22" w14:textId="77777777" w:rsidTr="003210DF">
        <w:tc>
          <w:tcPr>
            <w:tcW w:w="2802" w:type="dxa"/>
            <w:tcBorders>
              <w:right w:val="nil"/>
            </w:tcBorders>
          </w:tcPr>
          <w:p w14:paraId="09A2EC03" w14:textId="77777777" w:rsidR="00085868" w:rsidRPr="002362DF" w:rsidRDefault="00085868" w:rsidP="003210DF">
            <w:pPr>
              <w:pStyle w:val="MessageHeader"/>
            </w:pPr>
            <w:r w:rsidRPr="002362DF">
              <w:t>Nosaukums</w:t>
            </w:r>
          </w:p>
        </w:tc>
        <w:tc>
          <w:tcPr>
            <w:tcW w:w="7052" w:type="dxa"/>
            <w:tcBorders>
              <w:left w:val="nil"/>
            </w:tcBorders>
          </w:tcPr>
          <w:p w14:paraId="4A44D71A" w14:textId="77A394BD" w:rsidR="00085868" w:rsidRPr="00D67009" w:rsidRDefault="00085868" w:rsidP="003210DF">
            <w:pPr>
              <w:pStyle w:val="Tablebody"/>
            </w:pPr>
            <w:r>
              <w:t xml:space="preserve">Dublēt datni vajadzīgajā mapē </w:t>
            </w:r>
          </w:p>
        </w:tc>
      </w:tr>
      <w:tr w:rsidR="00085868" w:rsidRPr="002362DF" w14:paraId="2B6E0169" w14:textId="77777777" w:rsidTr="003210DF">
        <w:tc>
          <w:tcPr>
            <w:tcW w:w="9854" w:type="dxa"/>
            <w:gridSpan w:val="2"/>
            <w:tcBorders>
              <w:bottom w:val="nil"/>
            </w:tcBorders>
          </w:tcPr>
          <w:p w14:paraId="78493472" w14:textId="77777777" w:rsidR="00085868" w:rsidRPr="002362DF" w:rsidRDefault="00085868" w:rsidP="003210DF">
            <w:pPr>
              <w:pStyle w:val="MessageHeader"/>
            </w:pPr>
            <w:r w:rsidRPr="002362DF">
              <w:t>Ievads</w:t>
            </w:r>
          </w:p>
        </w:tc>
      </w:tr>
      <w:tr w:rsidR="00085868" w:rsidRPr="002362DF" w14:paraId="3FF7146E" w14:textId="77777777" w:rsidTr="003210DF">
        <w:tc>
          <w:tcPr>
            <w:tcW w:w="9854" w:type="dxa"/>
            <w:gridSpan w:val="2"/>
            <w:tcBorders>
              <w:top w:val="nil"/>
            </w:tcBorders>
          </w:tcPr>
          <w:p w14:paraId="3638E6B2" w14:textId="1F1DAF9B" w:rsidR="00085868" w:rsidRPr="002362DF" w:rsidRDefault="00085868" w:rsidP="002D092A">
            <w:pPr>
              <w:pStyle w:val="TableListBullet"/>
              <w:numPr>
                <w:ilvl w:val="0"/>
                <w:numId w:val="0"/>
              </w:numPr>
              <w:ind w:left="488" w:hanging="244"/>
            </w:pPr>
            <w:r>
              <w:t>Ar metodes palīdzību tiek dublēta datne vajadzīgajā mapē</w:t>
            </w:r>
          </w:p>
        </w:tc>
      </w:tr>
      <w:tr w:rsidR="00085868" w:rsidRPr="002362DF" w14:paraId="5BEF7944" w14:textId="77777777" w:rsidTr="003210DF">
        <w:tc>
          <w:tcPr>
            <w:tcW w:w="9854" w:type="dxa"/>
            <w:gridSpan w:val="2"/>
            <w:tcBorders>
              <w:bottom w:val="nil"/>
            </w:tcBorders>
          </w:tcPr>
          <w:p w14:paraId="04D78AAB" w14:textId="77777777" w:rsidR="00085868" w:rsidRPr="002362DF" w:rsidRDefault="00085868" w:rsidP="003210DF">
            <w:pPr>
              <w:pStyle w:val="MessageHeader"/>
            </w:pPr>
            <w:r w:rsidRPr="002362DF">
              <w:t>Ievaddati</w:t>
            </w:r>
          </w:p>
        </w:tc>
      </w:tr>
      <w:tr w:rsidR="00085868" w:rsidRPr="002362DF" w14:paraId="70706985" w14:textId="77777777" w:rsidTr="003210DF">
        <w:tc>
          <w:tcPr>
            <w:tcW w:w="9854" w:type="dxa"/>
            <w:gridSpan w:val="2"/>
            <w:tcBorders>
              <w:top w:val="nil"/>
            </w:tcBorders>
          </w:tcPr>
          <w:p w14:paraId="0D0C19EC" w14:textId="4799898B" w:rsidR="00085868" w:rsidRDefault="00085868" w:rsidP="003210DF">
            <w:pPr>
              <w:pStyle w:val="CodeBlock"/>
            </w:pPr>
            <w: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void</w:t>
            </w:r>
            <w:r>
              <w:rPr>
                <w:rFonts w:ascii="Consolas" w:hAnsi="Consolas" w:cs="Consolas"/>
                <w:color w:val="000000"/>
                <w:sz w:val="19"/>
                <w:szCs w:val="19"/>
                <w:highlight w:val="white"/>
              </w:rPr>
              <w:t xml:space="preserve"> DublicateObjectToFolder(</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folderPath,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fileUrn)</w:t>
            </w:r>
          </w:p>
          <w:p w14:paraId="3047BCFA" w14:textId="77777777" w:rsidR="00085868" w:rsidRPr="00085868" w:rsidRDefault="00085868">
            <w:pPr>
              <w:pStyle w:val="TableListBullet"/>
            </w:pPr>
            <w:r w:rsidRPr="002D092A">
              <w:rPr>
                <w:highlight w:val="white"/>
              </w:rPr>
              <w:t>folderPath</w:t>
            </w:r>
            <w:r w:rsidRPr="00085868">
              <w:t xml:space="preserve"> – edk mapes ceļs kur iekopēt datnes </w:t>
            </w:r>
          </w:p>
          <w:p w14:paraId="244B1BA6" w14:textId="20E70E4A" w:rsidR="00085868" w:rsidRPr="00D67009" w:rsidRDefault="00085868">
            <w:pPr>
              <w:pStyle w:val="TableListBullet"/>
            </w:pPr>
            <w:r w:rsidRPr="00085868">
              <w:t>fileUrn – datnes, kuru dublēt identifikators</w:t>
            </w:r>
          </w:p>
        </w:tc>
      </w:tr>
      <w:tr w:rsidR="00085868" w:rsidRPr="002362DF" w14:paraId="76F8FE10" w14:textId="77777777" w:rsidTr="003210DF">
        <w:tc>
          <w:tcPr>
            <w:tcW w:w="9854" w:type="dxa"/>
            <w:gridSpan w:val="2"/>
            <w:tcBorders>
              <w:bottom w:val="nil"/>
            </w:tcBorders>
          </w:tcPr>
          <w:p w14:paraId="238D18B1" w14:textId="77777777" w:rsidR="00085868" w:rsidRPr="002362DF" w:rsidRDefault="00085868" w:rsidP="003210DF">
            <w:pPr>
              <w:pStyle w:val="MessageHeader"/>
            </w:pPr>
            <w:r w:rsidRPr="002362DF">
              <w:t>Izvaddati</w:t>
            </w:r>
          </w:p>
        </w:tc>
      </w:tr>
      <w:tr w:rsidR="00085868" w:rsidRPr="002362DF" w14:paraId="755F2356" w14:textId="77777777" w:rsidTr="003210DF">
        <w:tc>
          <w:tcPr>
            <w:tcW w:w="9854" w:type="dxa"/>
            <w:gridSpan w:val="2"/>
            <w:tcBorders>
              <w:top w:val="nil"/>
            </w:tcBorders>
          </w:tcPr>
          <w:p w14:paraId="49379BC1" w14:textId="77777777" w:rsidR="00085868" w:rsidRPr="00D67009" w:rsidRDefault="00085868" w:rsidP="003210DF">
            <w:pPr>
              <w:pStyle w:val="TableListBullet"/>
              <w:numPr>
                <w:ilvl w:val="0"/>
                <w:numId w:val="0"/>
              </w:numPr>
              <w:ind w:left="488" w:hanging="244"/>
            </w:pPr>
            <w:r>
              <w:t>nav</w:t>
            </w:r>
          </w:p>
        </w:tc>
      </w:tr>
      <w:tr w:rsidR="00085868" w:rsidRPr="002362DF" w14:paraId="4ACF8F9C" w14:textId="77777777" w:rsidTr="003210DF">
        <w:tc>
          <w:tcPr>
            <w:tcW w:w="9854" w:type="dxa"/>
            <w:gridSpan w:val="2"/>
            <w:tcBorders>
              <w:bottom w:val="nil"/>
            </w:tcBorders>
          </w:tcPr>
          <w:p w14:paraId="5DDB8D7B" w14:textId="77777777" w:rsidR="00085868" w:rsidRPr="002362DF" w:rsidRDefault="00085868" w:rsidP="003210DF">
            <w:pPr>
              <w:pStyle w:val="MessageHeader"/>
            </w:pPr>
            <w:r w:rsidRPr="002362DF">
              <w:t>Kļūdas</w:t>
            </w:r>
          </w:p>
        </w:tc>
      </w:tr>
      <w:tr w:rsidR="00085868" w:rsidRPr="002362DF" w14:paraId="0210F089" w14:textId="77777777" w:rsidTr="003210DF">
        <w:tc>
          <w:tcPr>
            <w:tcW w:w="9854" w:type="dxa"/>
            <w:gridSpan w:val="2"/>
            <w:tcBorders>
              <w:top w:val="nil"/>
            </w:tcBorders>
          </w:tcPr>
          <w:p w14:paraId="17C52B0B" w14:textId="77777777" w:rsidR="00085868" w:rsidRPr="002362DF" w:rsidRDefault="00085868" w:rsidP="003210DF">
            <w:pPr>
              <w:pStyle w:val="Tablebody"/>
              <w:rPr>
                <w:i/>
              </w:rPr>
            </w:pPr>
            <w:r w:rsidRPr="00470A67">
              <w:rPr>
                <w:i/>
              </w:rPr>
              <w:t>PermissionDenied, runtime, storage, invalidArgument, objectNotFound, constraint</w:t>
            </w:r>
          </w:p>
        </w:tc>
      </w:tr>
    </w:tbl>
    <w:p w14:paraId="67673DA0" w14:textId="5B378281" w:rsidR="00085868" w:rsidRPr="00D67009" w:rsidRDefault="00085868" w:rsidP="00085868">
      <w:pPr>
        <w:pStyle w:val="Heading2"/>
      </w:pPr>
      <w:r w:rsidRPr="00D67009">
        <w:rPr>
          <w:highlight w:val="white"/>
        </w:rPr>
        <w:t xml:space="preserve">Metode </w:t>
      </w:r>
      <w:r w:rsidRPr="002D092A">
        <w:rPr>
          <w:highlight w:val="white"/>
        </w:rPr>
        <w:t>GetContentStream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085868" w:rsidRPr="002362DF" w14:paraId="0EEBA79F" w14:textId="77777777" w:rsidTr="003210DF">
        <w:tc>
          <w:tcPr>
            <w:tcW w:w="2802" w:type="dxa"/>
            <w:tcBorders>
              <w:right w:val="nil"/>
            </w:tcBorders>
          </w:tcPr>
          <w:p w14:paraId="7EB3FFE2" w14:textId="77777777" w:rsidR="00085868" w:rsidRPr="002362DF" w:rsidRDefault="00085868" w:rsidP="003210DF">
            <w:pPr>
              <w:pStyle w:val="MessageHeader"/>
            </w:pPr>
            <w:r w:rsidRPr="002362DF">
              <w:t>Identifikators</w:t>
            </w:r>
          </w:p>
        </w:tc>
        <w:tc>
          <w:tcPr>
            <w:tcW w:w="7052" w:type="dxa"/>
            <w:tcBorders>
              <w:left w:val="nil"/>
              <w:bottom w:val="single" w:sz="4" w:space="0" w:color="auto"/>
            </w:tcBorders>
          </w:tcPr>
          <w:p w14:paraId="5A6C7C5B" w14:textId="77777777" w:rsidR="00085868" w:rsidRPr="00D67009" w:rsidRDefault="00085868" w:rsidP="003210DF">
            <w:pPr>
              <w:pStyle w:val="Tablebody"/>
            </w:pPr>
            <w:r w:rsidRPr="00D67009">
              <w:t>EDK.Helper.</w:t>
            </w:r>
            <w:r w:rsidRPr="00D67009">
              <w:rPr>
                <w:highlight w:val="white"/>
              </w:rPr>
              <w:t>DeleteFolderWithFiles</w:t>
            </w:r>
          </w:p>
        </w:tc>
      </w:tr>
      <w:tr w:rsidR="00085868" w:rsidRPr="002362DF" w14:paraId="09850B3B" w14:textId="77777777" w:rsidTr="003210DF">
        <w:tc>
          <w:tcPr>
            <w:tcW w:w="2802" w:type="dxa"/>
            <w:tcBorders>
              <w:right w:val="nil"/>
            </w:tcBorders>
          </w:tcPr>
          <w:p w14:paraId="018A3C35" w14:textId="77777777" w:rsidR="00085868" w:rsidRPr="002362DF" w:rsidRDefault="00085868" w:rsidP="003210DF">
            <w:pPr>
              <w:pStyle w:val="MessageHeader"/>
            </w:pPr>
            <w:r w:rsidRPr="002362DF">
              <w:t>Nosaukums</w:t>
            </w:r>
          </w:p>
        </w:tc>
        <w:tc>
          <w:tcPr>
            <w:tcW w:w="7052" w:type="dxa"/>
            <w:tcBorders>
              <w:left w:val="nil"/>
            </w:tcBorders>
          </w:tcPr>
          <w:p w14:paraId="2F346EA2" w14:textId="77777777" w:rsidR="00085868" w:rsidRPr="00D67009" w:rsidRDefault="00085868" w:rsidP="003210DF">
            <w:pPr>
              <w:pStyle w:val="Tablebody"/>
            </w:pPr>
            <w:r>
              <w:t xml:space="preserve">Izdzēst mapi no EDK, dzēšot datnes </w:t>
            </w:r>
          </w:p>
        </w:tc>
      </w:tr>
      <w:tr w:rsidR="00085868" w:rsidRPr="002362DF" w14:paraId="0DC6FDBA" w14:textId="77777777" w:rsidTr="003210DF">
        <w:tc>
          <w:tcPr>
            <w:tcW w:w="9854" w:type="dxa"/>
            <w:gridSpan w:val="2"/>
            <w:tcBorders>
              <w:bottom w:val="nil"/>
            </w:tcBorders>
          </w:tcPr>
          <w:p w14:paraId="500C9543" w14:textId="77777777" w:rsidR="00085868" w:rsidRPr="002362DF" w:rsidRDefault="00085868" w:rsidP="003210DF">
            <w:pPr>
              <w:pStyle w:val="MessageHeader"/>
            </w:pPr>
            <w:r w:rsidRPr="002362DF">
              <w:t>Ievads</w:t>
            </w:r>
          </w:p>
        </w:tc>
      </w:tr>
      <w:tr w:rsidR="00085868" w:rsidRPr="002362DF" w14:paraId="7CDCFBEE" w14:textId="77777777" w:rsidTr="003210DF">
        <w:tc>
          <w:tcPr>
            <w:tcW w:w="9854" w:type="dxa"/>
            <w:gridSpan w:val="2"/>
            <w:tcBorders>
              <w:top w:val="nil"/>
            </w:tcBorders>
          </w:tcPr>
          <w:p w14:paraId="26008437" w14:textId="77777777" w:rsidR="00085868" w:rsidRPr="002362DF" w:rsidRDefault="00085868" w:rsidP="003210DF">
            <w:pPr>
              <w:pStyle w:val="TableListBullet"/>
              <w:numPr>
                <w:ilvl w:val="0"/>
                <w:numId w:val="0"/>
              </w:numPr>
              <w:ind w:left="488" w:hanging="244"/>
            </w:pPr>
            <w:r>
              <w:t xml:space="preserve">Ar metodes palīdzību tiek izdesta mape no EDK, dzešot ieskšējas datnes </w:t>
            </w:r>
          </w:p>
        </w:tc>
      </w:tr>
      <w:tr w:rsidR="00085868" w:rsidRPr="002362DF" w14:paraId="2A7B2E16" w14:textId="77777777" w:rsidTr="003210DF">
        <w:tc>
          <w:tcPr>
            <w:tcW w:w="9854" w:type="dxa"/>
            <w:gridSpan w:val="2"/>
            <w:tcBorders>
              <w:bottom w:val="nil"/>
            </w:tcBorders>
          </w:tcPr>
          <w:p w14:paraId="44B9E461" w14:textId="77777777" w:rsidR="00085868" w:rsidRPr="002362DF" w:rsidRDefault="00085868" w:rsidP="003210DF">
            <w:pPr>
              <w:pStyle w:val="MessageHeader"/>
            </w:pPr>
            <w:r w:rsidRPr="002362DF">
              <w:lastRenderedPageBreak/>
              <w:t>Ievaddati</w:t>
            </w:r>
          </w:p>
        </w:tc>
      </w:tr>
      <w:tr w:rsidR="00085868" w:rsidRPr="002362DF" w14:paraId="375356A9" w14:textId="77777777" w:rsidTr="003210DF">
        <w:tc>
          <w:tcPr>
            <w:tcW w:w="9854" w:type="dxa"/>
            <w:gridSpan w:val="2"/>
            <w:tcBorders>
              <w:top w:val="nil"/>
            </w:tcBorders>
          </w:tcPr>
          <w:p w14:paraId="52A3DB75" w14:textId="1521D5F3" w:rsidR="00085868" w:rsidRDefault="00085868" w:rsidP="003210DF">
            <w:pPr>
              <w:pStyle w:val="CodeBlock"/>
            </w:pPr>
            <w:r>
              <w:t xml:space="preserve"> </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cmisContentStreamType</w:t>
            </w:r>
            <w:r>
              <w:rPr>
                <w:rFonts w:ascii="Consolas" w:hAnsi="Consolas" w:cs="Consolas"/>
                <w:color w:val="000000"/>
                <w:sz w:val="19"/>
                <w:szCs w:val="19"/>
                <w:highlight w:val="white"/>
              </w:rPr>
              <w:t xml:space="preserve"> GetContentStream(</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edkObjectId)</w:t>
            </w:r>
          </w:p>
          <w:p w14:paraId="7326ECB2" w14:textId="1824BB59" w:rsidR="00085868" w:rsidRPr="00085868" w:rsidRDefault="00085868" w:rsidP="003210DF">
            <w:pPr>
              <w:pStyle w:val="TableListBullet"/>
            </w:pPr>
            <w:r w:rsidRPr="002D092A">
              <w:rPr>
                <w:highlight w:val="white"/>
              </w:rPr>
              <w:t>edkObjectId</w:t>
            </w:r>
            <w:r w:rsidRPr="002D092A">
              <w:t xml:space="preserve"> – dabūt edk obje</w:t>
            </w:r>
            <w:r>
              <w:t>k</w:t>
            </w:r>
            <w:r w:rsidRPr="002D092A">
              <w:t xml:space="preserve">ta satūru </w:t>
            </w:r>
          </w:p>
        </w:tc>
      </w:tr>
      <w:tr w:rsidR="00085868" w:rsidRPr="002362DF" w14:paraId="418945BF" w14:textId="77777777" w:rsidTr="003210DF">
        <w:tc>
          <w:tcPr>
            <w:tcW w:w="9854" w:type="dxa"/>
            <w:gridSpan w:val="2"/>
            <w:tcBorders>
              <w:bottom w:val="nil"/>
            </w:tcBorders>
          </w:tcPr>
          <w:p w14:paraId="13305DC0" w14:textId="77777777" w:rsidR="00085868" w:rsidRPr="002362DF" w:rsidRDefault="00085868" w:rsidP="003210DF">
            <w:pPr>
              <w:pStyle w:val="MessageHeader"/>
            </w:pPr>
            <w:r w:rsidRPr="002362DF">
              <w:t>Izvaddati</w:t>
            </w:r>
          </w:p>
        </w:tc>
      </w:tr>
      <w:tr w:rsidR="00085868" w:rsidRPr="002362DF" w14:paraId="6AB1CF46" w14:textId="77777777" w:rsidTr="003210DF">
        <w:tc>
          <w:tcPr>
            <w:tcW w:w="9854" w:type="dxa"/>
            <w:gridSpan w:val="2"/>
            <w:tcBorders>
              <w:top w:val="nil"/>
            </w:tcBorders>
          </w:tcPr>
          <w:p w14:paraId="4A4596AA" w14:textId="37D43B2A" w:rsidR="00085868" w:rsidRPr="00085868" w:rsidRDefault="00085868" w:rsidP="003210DF">
            <w:pPr>
              <w:pStyle w:val="TableListBullet"/>
              <w:numPr>
                <w:ilvl w:val="0"/>
                <w:numId w:val="0"/>
              </w:numPr>
              <w:ind w:left="488" w:hanging="244"/>
            </w:pPr>
            <w:r w:rsidRPr="002D092A">
              <w:rPr>
                <w:highlight w:val="white"/>
              </w:rPr>
              <w:t>cmisContentStreamType</w:t>
            </w:r>
            <w:r w:rsidRPr="002D092A">
              <w:t xml:space="preserve"> – cmis objeta tips </w:t>
            </w:r>
          </w:p>
        </w:tc>
      </w:tr>
      <w:tr w:rsidR="00085868" w:rsidRPr="002362DF" w14:paraId="66D04064" w14:textId="77777777" w:rsidTr="003210DF">
        <w:tc>
          <w:tcPr>
            <w:tcW w:w="9854" w:type="dxa"/>
            <w:gridSpan w:val="2"/>
            <w:tcBorders>
              <w:bottom w:val="nil"/>
            </w:tcBorders>
          </w:tcPr>
          <w:p w14:paraId="42699043" w14:textId="77777777" w:rsidR="00085868" w:rsidRPr="002362DF" w:rsidRDefault="00085868" w:rsidP="003210DF">
            <w:pPr>
              <w:pStyle w:val="MessageHeader"/>
            </w:pPr>
            <w:r w:rsidRPr="002362DF">
              <w:t>Kļūdas</w:t>
            </w:r>
          </w:p>
        </w:tc>
      </w:tr>
      <w:tr w:rsidR="00085868" w:rsidRPr="002362DF" w14:paraId="50FAE72B" w14:textId="77777777" w:rsidTr="003210DF">
        <w:tc>
          <w:tcPr>
            <w:tcW w:w="9854" w:type="dxa"/>
            <w:gridSpan w:val="2"/>
            <w:tcBorders>
              <w:top w:val="nil"/>
            </w:tcBorders>
          </w:tcPr>
          <w:p w14:paraId="5E43254D" w14:textId="77777777" w:rsidR="00085868" w:rsidRPr="002362DF" w:rsidRDefault="00085868" w:rsidP="003210DF">
            <w:pPr>
              <w:pStyle w:val="Tablebody"/>
              <w:rPr>
                <w:i/>
              </w:rPr>
            </w:pPr>
            <w:r w:rsidRPr="00470A67">
              <w:rPr>
                <w:i/>
              </w:rPr>
              <w:t>PermissionDenied, runtime, storage, invalidArgument, objectNotFound, constraint</w:t>
            </w:r>
          </w:p>
        </w:tc>
      </w:tr>
    </w:tbl>
    <w:p w14:paraId="117D3BF2" w14:textId="77777777" w:rsidR="00085868" w:rsidRDefault="00085868" w:rsidP="002D092A">
      <w:pPr>
        <w:pStyle w:val="Heading2"/>
      </w:pPr>
      <w:r w:rsidRPr="00D67009">
        <w:rPr>
          <w:highlight w:val="white"/>
        </w:rPr>
        <w:t xml:space="preserve">Metode </w:t>
      </w:r>
      <w:r>
        <w:rPr>
          <w:highlight w:val="white"/>
        </w:rPr>
        <w:t>GetObjects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085868" w:rsidRPr="002362DF" w14:paraId="2CB2FAB7" w14:textId="77777777" w:rsidTr="003210DF">
        <w:tc>
          <w:tcPr>
            <w:tcW w:w="2802" w:type="dxa"/>
            <w:tcBorders>
              <w:right w:val="nil"/>
            </w:tcBorders>
          </w:tcPr>
          <w:p w14:paraId="4772BF44" w14:textId="77777777" w:rsidR="00085868" w:rsidRPr="002362DF" w:rsidRDefault="00085868" w:rsidP="003210DF">
            <w:pPr>
              <w:pStyle w:val="MessageHeader"/>
            </w:pPr>
            <w:r w:rsidRPr="002362DF">
              <w:t>Identifikators</w:t>
            </w:r>
          </w:p>
        </w:tc>
        <w:tc>
          <w:tcPr>
            <w:tcW w:w="7052" w:type="dxa"/>
            <w:tcBorders>
              <w:left w:val="nil"/>
              <w:bottom w:val="single" w:sz="4" w:space="0" w:color="auto"/>
            </w:tcBorders>
          </w:tcPr>
          <w:p w14:paraId="18205D96" w14:textId="25F758E9" w:rsidR="00085868" w:rsidRPr="00D67009" w:rsidRDefault="00085868" w:rsidP="003210DF">
            <w:pPr>
              <w:pStyle w:val="Tablebody"/>
            </w:pPr>
            <w:r w:rsidRPr="00D67009">
              <w:t>EDK.Helper.</w:t>
            </w:r>
            <w:r>
              <w:rPr>
                <w:highlight w:val="white"/>
              </w:rPr>
              <w:t>GetObjects</w:t>
            </w:r>
          </w:p>
        </w:tc>
      </w:tr>
      <w:tr w:rsidR="00085868" w:rsidRPr="002362DF" w14:paraId="59ED7895" w14:textId="77777777" w:rsidTr="003210DF">
        <w:tc>
          <w:tcPr>
            <w:tcW w:w="2802" w:type="dxa"/>
            <w:tcBorders>
              <w:right w:val="nil"/>
            </w:tcBorders>
          </w:tcPr>
          <w:p w14:paraId="6949134C" w14:textId="77777777" w:rsidR="00085868" w:rsidRPr="002362DF" w:rsidRDefault="00085868" w:rsidP="003210DF">
            <w:pPr>
              <w:pStyle w:val="MessageHeader"/>
            </w:pPr>
            <w:r w:rsidRPr="002362DF">
              <w:t>Nosaukums</w:t>
            </w:r>
          </w:p>
        </w:tc>
        <w:tc>
          <w:tcPr>
            <w:tcW w:w="7052" w:type="dxa"/>
            <w:tcBorders>
              <w:left w:val="nil"/>
            </w:tcBorders>
          </w:tcPr>
          <w:p w14:paraId="33763C20" w14:textId="4E2CAF13" w:rsidR="00085868" w:rsidRPr="00D67009" w:rsidRDefault="00085868" w:rsidP="003210DF">
            <w:pPr>
              <w:pStyle w:val="Tablebody"/>
            </w:pPr>
            <w:r>
              <w:t xml:space="preserve">Dabūt objektus pēc parametriem </w:t>
            </w:r>
          </w:p>
        </w:tc>
      </w:tr>
      <w:tr w:rsidR="00085868" w:rsidRPr="002362DF" w14:paraId="24F1C9EC" w14:textId="77777777" w:rsidTr="003210DF">
        <w:tc>
          <w:tcPr>
            <w:tcW w:w="9854" w:type="dxa"/>
            <w:gridSpan w:val="2"/>
            <w:tcBorders>
              <w:bottom w:val="nil"/>
            </w:tcBorders>
          </w:tcPr>
          <w:p w14:paraId="0637C79F" w14:textId="77777777" w:rsidR="00085868" w:rsidRPr="002362DF" w:rsidRDefault="00085868" w:rsidP="003210DF">
            <w:pPr>
              <w:pStyle w:val="MessageHeader"/>
            </w:pPr>
            <w:r w:rsidRPr="002362DF">
              <w:t>Ievads</w:t>
            </w:r>
          </w:p>
        </w:tc>
      </w:tr>
      <w:tr w:rsidR="00085868" w:rsidRPr="002362DF" w14:paraId="1BE4BDE8" w14:textId="77777777" w:rsidTr="003210DF">
        <w:tc>
          <w:tcPr>
            <w:tcW w:w="9854" w:type="dxa"/>
            <w:gridSpan w:val="2"/>
            <w:tcBorders>
              <w:top w:val="nil"/>
            </w:tcBorders>
          </w:tcPr>
          <w:p w14:paraId="6ADC2E2F" w14:textId="62FBA9B3" w:rsidR="00085868" w:rsidRPr="002362DF" w:rsidRDefault="00085868" w:rsidP="002D092A">
            <w:pPr>
              <w:pStyle w:val="TableListBullet"/>
              <w:numPr>
                <w:ilvl w:val="0"/>
                <w:numId w:val="0"/>
              </w:numPr>
              <w:ind w:left="488" w:hanging="244"/>
            </w:pPr>
            <w:r>
              <w:t>Ar metodes palīdzību tiek dabūti objekti no mapes</w:t>
            </w:r>
          </w:p>
        </w:tc>
      </w:tr>
      <w:tr w:rsidR="00085868" w:rsidRPr="002362DF" w14:paraId="53BFDB48" w14:textId="77777777" w:rsidTr="003210DF">
        <w:tc>
          <w:tcPr>
            <w:tcW w:w="9854" w:type="dxa"/>
            <w:gridSpan w:val="2"/>
            <w:tcBorders>
              <w:bottom w:val="nil"/>
            </w:tcBorders>
          </w:tcPr>
          <w:p w14:paraId="31563870" w14:textId="77777777" w:rsidR="00085868" w:rsidRPr="002362DF" w:rsidRDefault="00085868" w:rsidP="003210DF">
            <w:pPr>
              <w:pStyle w:val="MessageHeader"/>
            </w:pPr>
            <w:r w:rsidRPr="002362DF">
              <w:t>Ievaddati</w:t>
            </w:r>
          </w:p>
        </w:tc>
      </w:tr>
      <w:tr w:rsidR="00085868" w:rsidRPr="002362DF" w14:paraId="669CF3AF" w14:textId="77777777" w:rsidTr="003210DF">
        <w:tc>
          <w:tcPr>
            <w:tcW w:w="9854" w:type="dxa"/>
            <w:gridSpan w:val="2"/>
            <w:tcBorders>
              <w:top w:val="nil"/>
            </w:tcBorders>
          </w:tcPr>
          <w:p w14:paraId="024C34A6" w14:textId="5B82EAA2" w:rsidR="00085868" w:rsidRDefault="00085868" w:rsidP="003210DF">
            <w:pPr>
              <w:pStyle w:val="CodeBlock"/>
              <w:rPr>
                <w:rFonts w:ascii="Consolas" w:hAnsi="Consolas" w:cs="Consolas"/>
                <w:color w:val="000000"/>
                <w:sz w:val="19"/>
                <w:szCs w:val="19"/>
              </w:rPr>
            </w:pPr>
            <w:r>
              <w:t xml:space="preserve"> </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List</w:t>
            </w:r>
            <w:r>
              <w:rPr>
                <w:rFonts w:ascii="Consolas" w:hAnsi="Consolas" w:cs="Consolas"/>
                <w:color w:val="000000"/>
                <w:sz w:val="19"/>
                <w:szCs w:val="19"/>
                <w:highlight w:val="white"/>
              </w:rPr>
              <w:t>&lt;</w:t>
            </w:r>
            <w:r>
              <w:rPr>
                <w:rFonts w:ascii="Consolas" w:hAnsi="Consolas" w:cs="Consolas"/>
                <w:color w:val="2B91AF"/>
                <w:sz w:val="19"/>
                <w:szCs w:val="19"/>
                <w:highlight w:val="white"/>
              </w:rPr>
              <w:t>ObjectType</w:t>
            </w:r>
            <w:r>
              <w:rPr>
                <w:rFonts w:ascii="Consolas" w:hAnsi="Consolas" w:cs="Consolas"/>
                <w:color w:val="000000"/>
                <w:sz w:val="19"/>
                <w:szCs w:val="19"/>
                <w:highlight w:val="white"/>
              </w:rPr>
              <w:t>&gt; GetObjects(</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folderUrn,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filterQuery)</w:t>
            </w:r>
          </w:p>
          <w:p w14:paraId="141007F0" w14:textId="067CADA7" w:rsidR="00085868" w:rsidRDefault="00085868" w:rsidP="003210DF">
            <w:pPr>
              <w:pStyle w:val="CodeBlock"/>
              <w:rPr>
                <w:rFonts w:ascii="Consolas" w:hAnsi="Consolas" w:cs="Consolas"/>
                <w:color w:val="000000"/>
                <w:sz w:val="19"/>
                <w:szCs w:val="19"/>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List</w:t>
            </w:r>
            <w:r>
              <w:rPr>
                <w:rFonts w:ascii="Consolas" w:hAnsi="Consolas" w:cs="Consolas"/>
                <w:color w:val="000000"/>
                <w:sz w:val="19"/>
                <w:szCs w:val="19"/>
                <w:highlight w:val="white"/>
              </w:rPr>
              <w:t>&lt;</w:t>
            </w:r>
            <w:r>
              <w:rPr>
                <w:rFonts w:ascii="Consolas" w:hAnsi="Consolas" w:cs="Consolas"/>
                <w:color w:val="2B91AF"/>
                <w:sz w:val="19"/>
                <w:szCs w:val="19"/>
                <w:highlight w:val="white"/>
              </w:rPr>
              <w:t>ObjectType</w:t>
            </w:r>
            <w:r>
              <w:rPr>
                <w:rFonts w:ascii="Consolas" w:hAnsi="Consolas" w:cs="Consolas"/>
                <w:color w:val="000000"/>
                <w:sz w:val="19"/>
                <w:szCs w:val="19"/>
                <w:highlight w:val="white"/>
              </w:rPr>
              <w:t>&gt; GetObjects(</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folderUrn)</w:t>
            </w:r>
          </w:p>
          <w:p w14:paraId="781EA353" w14:textId="457CBE75" w:rsidR="00085868" w:rsidRDefault="00085868" w:rsidP="003210DF">
            <w:pPr>
              <w:pStyle w:val="CodeBlock"/>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List</w:t>
            </w:r>
            <w:r>
              <w:rPr>
                <w:rFonts w:ascii="Consolas" w:hAnsi="Consolas" w:cs="Consolas"/>
                <w:color w:val="000000"/>
                <w:sz w:val="19"/>
                <w:szCs w:val="19"/>
                <w:highlight w:val="white"/>
              </w:rPr>
              <w:t>&lt;</w:t>
            </w:r>
            <w:r>
              <w:rPr>
                <w:rFonts w:ascii="Consolas" w:hAnsi="Consolas" w:cs="Consolas"/>
                <w:color w:val="2B91AF"/>
                <w:sz w:val="19"/>
                <w:szCs w:val="19"/>
                <w:highlight w:val="white"/>
              </w:rPr>
              <w:t>ObjectType</w:t>
            </w:r>
            <w:r>
              <w:rPr>
                <w:rFonts w:ascii="Consolas" w:hAnsi="Consolas" w:cs="Consolas"/>
                <w:color w:val="000000"/>
                <w:sz w:val="19"/>
                <w:szCs w:val="19"/>
                <w:highlight w:val="white"/>
              </w:rPr>
              <w:t>&gt; GetObjects(</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folderUrn,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objectMinSize = </w:t>
            </w:r>
            <w:r>
              <w:rPr>
                <w:rFonts w:ascii="Consolas" w:hAnsi="Consolas" w:cs="Consolas"/>
                <w:color w:val="0000FF"/>
                <w:sz w:val="19"/>
                <w:szCs w:val="19"/>
                <w:highlight w:val="white"/>
              </w:rPr>
              <w:t>null</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objectMaxSize = </w:t>
            </w:r>
            <w:r>
              <w:rPr>
                <w:rFonts w:ascii="Consolas" w:hAnsi="Consolas" w:cs="Consolas"/>
                <w:color w:val="0000FF"/>
                <w:sz w:val="19"/>
                <w:szCs w:val="19"/>
                <w:highlight w:val="white"/>
              </w:rPr>
              <w:t>null</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fileName = </w:t>
            </w:r>
            <w:r>
              <w:rPr>
                <w:rFonts w:ascii="Consolas" w:hAnsi="Consolas" w:cs="Consolas"/>
                <w:color w:val="0000FF"/>
                <w:sz w:val="19"/>
                <w:szCs w:val="19"/>
                <w:highlight w:val="white"/>
              </w:rPr>
              <w:t>null</w:t>
            </w:r>
            <w:r>
              <w:rPr>
                <w:rFonts w:ascii="Consolas" w:hAnsi="Consolas" w:cs="Consolas"/>
                <w:color w:val="000000"/>
                <w:sz w:val="19"/>
                <w:szCs w:val="19"/>
                <w:highlight w:val="white"/>
              </w:rPr>
              <w:t>)</w:t>
            </w:r>
          </w:p>
          <w:p w14:paraId="3F550647" w14:textId="0D9F3BD7" w:rsidR="00085868" w:rsidRDefault="00085868" w:rsidP="003210DF">
            <w:pPr>
              <w:pStyle w:val="TableListBullet"/>
            </w:pPr>
            <w:r w:rsidRPr="002D092A">
              <w:rPr>
                <w:highlight w:val="white"/>
              </w:rPr>
              <w:t>folderUrn</w:t>
            </w:r>
            <w:r w:rsidRPr="00085868">
              <w:t xml:space="preserve"> </w:t>
            </w:r>
            <w:r>
              <w:t>– mapes identifikators</w:t>
            </w:r>
          </w:p>
          <w:p w14:paraId="5CD3A73F" w14:textId="77777777" w:rsidR="00085868" w:rsidRDefault="00085868">
            <w:pPr>
              <w:pStyle w:val="TableListBullet"/>
            </w:pPr>
            <w:r w:rsidRPr="002D092A">
              <w:rPr>
                <w:highlight w:val="white"/>
              </w:rPr>
              <w:t>filterQuery</w:t>
            </w:r>
            <w:r w:rsidRPr="002D092A">
              <w:t xml:space="preserve"> </w:t>
            </w:r>
            <w:r>
              <w:t>–</w:t>
            </w:r>
            <w:r w:rsidRPr="002D092A">
              <w:t xml:space="preserve"> </w:t>
            </w:r>
            <w:r>
              <w:t xml:space="preserve">filtrēšanas vaicājums </w:t>
            </w:r>
          </w:p>
          <w:p w14:paraId="430FBADA" w14:textId="77777777" w:rsidR="00085868" w:rsidRDefault="00085868">
            <w:pPr>
              <w:pStyle w:val="TableListBullet"/>
            </w:pPr>
            <w:r>
              <w:t xml:space="preserve">objectMinSize – minimalais objekta izmērs </w:t>
            </w:r>
          </w:p>
          <w:p w14:paraId="3EEB149F" w14:textId="77777777" w:rsidR="00085868" w:rsidRDefault="00085868">
            <w:pPr>
              <w:pStyle w:val="TableListBullet"/>
            </w:pPr>
            <w:r>
              <w:t xml:space="preserve">objektaMaxSize – maksimalais objekta izmērs </w:t>
            </w:r>
          </w:p>
          <w:p w14:paraId="408C6F77" w14:textId="0661F1ED" w:rsidR="00085868" w:rsidRPr="00085868" w:rsidRDefault="00085868">
            <w:pPr>
              <w:pStyle w:val="TableListBullet"/>
            </w:pPr>
            <w:r>
              <w:t xml:space="preserve">fileName – datnes izmērs  </w:t>
            </w:r>
          </w:p>
        </w:tc>
      </w:tr>
      <w:tr w:rsidR="00085868" w:rsidRPr="002362DF" w14:paraId="05B3844D" w14:textId="77777777" w:rsidTr="003210DF">
        <w:tc>
          <w:tcPr>
            <w:tcW w:w="9854" w:type="dxa"/>
            <w:gridSpan w:val="2"/>
            <w:tcBorders>
              <w:bottom w:val="nil"/>
            </w:tcBorders>
          </w:tcPr>
          <w:p w14:paraId="2E3D6E0C" w14:textId="77777777" w:rsidR="00085868" w:rsidRPr="002362DF" w:rsidRDefault="00085868" w:rsidP="003210DF">
            <w:pPr>
              <w:pStyle w:val="MessageHeader"/>
            </w:pPr>
            <w:r w:rsidRPr="002362DF">
              <w:t>Izvaddati</w:t>
            </w:r>
          </w:p>
        </w:tc>
      </w:tr>
      <w:tr w:rsidR="00085868" w:rsidRPr="002362DF" w14:paraId="097AE4CD" w14:textId="77777777" w:rsidTr="003210DF">
        <w:tc>
          <w:tcPr>
            <w:tcW w:w="9854" w:type="dxa"/>
            <w:gridSpan w:val="2"/>
            <w:tcBorders>
              <w:top w:val="nil"/>
            </w:tcBorders>
          </w:tcPr>
          <w:p w14:paraId="52E72B74" w14:textId="27CEAB07" w:rsidR="00085868" w:rsidRPr="00D67009" w:rsidRDefault="00085868" w:rsidP="003210DF">
            <w:pPr>
              <w:pStyle w:val="TableListBullet"/>
              <w:numPr>
                <w:ilvl w:val="0"/>
                <w:numId w:val="0"/>
              </w:numPr>
              <w:ind w:left="488" w:hanging="244"/>
            </w:pPr>
            <w:r>
              <w:t xml:space="preserve">Objektu saraksts </w:t>
            </w:r>
            <w:r w:rsidRPr="00D67009">
              <w:t xml:space="preserve"> </w:t>
            </w:r>
          </w:p>
        </w:tc>
      </w:tr>
      <w:tr w:rsidR="00085868" w:rsidRPr="002362DF" w14:paraId="3142FAA0" w14:textId="77777777" w:rsidTr="003210DF">
        <w:tc>
          <w:tcPr>
            <w:tcW w:w="9854" w:type="dxa"/>
            <w:gridSpan w:val="2"/>
            <w:tcBorders>
              <w:bottom w:val="nil"/>
            </w:tcBorders>
          </w:tcPr>
          <w:p w14:paraId="4AA82FEA" w14:textId="77777777" w:rsidR="00085868" w:rsidRPr="002362DF" w:rsidRDefault="00085868" w:rsidP="003210DF">
            <w:pPr>
              <w:pStyle w:val="MessageHeader"/>
            </w:pPr>
            <w:r w:rsidRPr="002362DF">
              <w:t>Kļūdas</w:t>
            </w:r>
          </w:p>
        </w:tc>
      </w:tr>
      <w:tr w:rsidR="00085868" w:rsidRPr="002362DF" w14:paraId="14EA47F5" w14:textId="77777777" w:rsidTr="003210DF">
        <w:tc>
          <w:tcPr>
            <w:tcW w:w="9854" w:type="dxa"/>
            <w:gridSpan w:val="2"/>
            <w:tcBorders>
              <w:top w:val="nil"/>
            </w:tcBorders>
          </w:tcPr>
          <w:p w14:paraId="7195A510" w14:textId="77777777" w:rsidR="00085868" w:rsidRPr="002362DF" w:rsidRDefault="00085868" w:rsidP="003210DF">
            <w:pPr>
              <w:pStyle w:val="Tablebody"/>
              <w:rPr>
                <w:i/>
              </w:rPr>
            </w:pPr>
            <w:r w:rsidRPr="00470A67">
              <w:rPr>
                <w:i/>
              </w:rPr>
              <w:t>PermissionDenied, runtime, storage, invalidArgument, objectNotFound, constraint</w:t>
            </w:r>
          </w:p>
        </w:tc>
      </w:tr>
    </w:tbl>
    <w:p w14:paraId="47A7618C" w14:textId="7AA694FC" w:rsidR="00085868" w:rsidRDefault="00085868">
      <w:pPr>
        <w:pStyle w:val="Heading2"/>
      </w:pPr>
      <w:r w:rsidRPr="00D67009">
        <w:rPr>
          <w:highlight w:val="white"/>
        </w:rPr>
        <w:t xml:space="preserve">Metode </w:t>
      </w:r>
      <w:r>
        <w:rPr>
          <w:highlight w:val="white"/>
        </w:rPr>
        <w:t>CheckFolderExists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085868" w:rsidRPr="002362DF" w14:paraId="6738D170" w14:textId="77777777" w:rsidTr="003210DF">
        <w:tc>
          <w:tcPr>
            <w:tcW w:w="2802" w:type="dxa"/>
            <w:tcBorders>
              <w:right w:val="nil"/>
            </w:tcBorders>
          </w:tcPr>
          <w:p w14:paraId="7B560C4D" w14:textId="77777777" w:rsidR="00085868" w:rsidRPr="002362DF" w:rsidRDefault="00085868" w:rsidP="003210DF">
            <w:pPr>
              <w:pStyle w:val="MessageHeader"/>
            </w:pPr>
            <w:r w:rsidRPr="002362DF">
              <w:t>Identifikators</w:t>
            </w:r>
          </w:p>
        </w:tc>
        <w:tc>
          <w:tcPr>
            <w:tcW w:w="7052" w:type="dxa"/>
            <w:tcBorders>
              <w:left w:val="nil"/>
              <w:bottom w:val="single" w:sz="4" w:space="0" w:color="auto"/>
            </w:tcBorders>
          </w:tcPr>
          <w:p w14:paraId="2F22DB03" w14:textId="010574C6" w:rsidR="00085868" w:rsidRPr="00D67009" w:rsidRDefault="00085868" w:rsidP="003210DF">
            <w:pPr>
              <w:pStyle w:val="Tablebody"/>
            </w:pPr>
            <w:r w:rsidRPr="00D67009">
              <w:t>EDK.Helper.</w:t>
            </w:r>
            <w:r>
              <w:rPr>
                <w:highlight w:val="white"/>
              </w:rPr>
              <w:t>CheckFolderExists</w:t>
            </w:r>
          </w:p>
        </w:tc>
      </w:tr>
      <w:tr w:rsidR="00085868" w:rsidRPr="002362DF" w14:paraId="65899ADC" w14:textId="77777777" w:rsidTr="003210DF">
        <w:tc>
          <w:tcPr>
            <w:tcW w:w="2802" w:type="dxa"/>
            <w:tcBorders>
              <w:right w:val="nil"/>
            </w:tcBorders>
          </w:tcPr>
          <w:p w14:paraId="09C79D3E" w14:textId="77777777" w:rsidR="00085868" w:rsidRPr="002362DF" w:rsidRDefault="00085868" w:rsidP="003210DF">
            <w:pPr>
              <w:pStyle w:val="MessageHeader"/>
            </w:pPr>
            <w:r w:rsidRPr="002362DF">
              <w:t>Nosaukums</w:t>
            </w:r>
          </w:p>
        </w:tc>
        <w:tc>
          <w:tcPr>
            <w:tcW w:w="7052" w:type="dxa"/>
            <w:tcBorders>
              <w:left w:val="nil"/>
            </w:tcBorders>
          </w:tcPr>
          <w:p w14:paraId="49E8080C" w14:textId="2F12321D" w:rsidR="00085868" w:rsidRPr="00D67009" w:rsidRDefault="00085868">
            <w:pPr>
              <w:pStyle w:val="Tablebody"/>
            </w:pPr>
            <w:r>
              <w:t xml:space="preserve">Pārbauda vai eksistē mape </w:t>
            </w:r>
          </w:p>
        </w:tc>
      </w:tr>
      <w:tr w:rsidR="00085868" w:rsidRPr="002362DF" w14:paraId="0059C171" w14:textId="77777777" w:rsidTr="003210DF">
        <w:tc>
          <w:tcPr>
            <w:tcW w:w="9854" w:type="dxa"/>
            <w:gridSpan w:val="2"/>
            <w:tcBorders>
              <w:bottom w:val="nil"/>
            </w:tcBorders>
          </w:tcPr>
          <w:p w14:paraId="6B06D657" w14:textId="77777777" w:rsidR="00085868" w:rsidRPr="002362DF" w:rsidRDefault="00085868" w:rsidP="003210DF">
            <w:pPr>
              <w:pStyle w:val="MessageHeader"/>
            </w:pPr>
            <w:r w:rsidRPr="002362DF">
              <w:t>Ievads</w:t>
            </w:r>
          </w:p>
        </w:tc>
      </w:tr>
      <w:tr w:rsidR="00085868" w:rsidRPr="002362DF" w14:paraId="65EBD870" w14:textId="77777777" w:rsidTr="003210DF">
        <w:tc>
          <w:tcPr>
            <w:tcW w:w="9854" w:type="dxa"/>
            <w:gridSpan w:val="2"/>
            <w:tcBorders>
              <w:top w:val="nil"/>
            </w:tcBorders>
          </w:tcPr>
          <w:p w14:paraId="0E5ECD04" w14:textId="34015367" w:rsidR="00085868" w:rsidRPr="002362DF" w:rsidRDefault="00085868" w:rsidP="002D092A">
            <w:pPr>
              <w:pStyle w:val="TableListBullet"/>
              <w:numPr>
                <w:ilvl w:val="0"/>
                <w:numId w:val="0"/>
              </w:numPr>
              <w:ind w:left="488" w:hanging="244"/>
            </w:pPr>
            <w:r>
              <w:t>Ar metodes palīdzību tiek pārbaudīts vai eksistē mape</w:t>
            </w:r>
          </w:p>
        </w:tc>
      </w:tr>
      <w:tr w:rsidR="00085868" w:rsidRPr="002362DF" w14:paraId="27BD04F5" w14:textId="77777777" w:rsidTr="003210DF">
        <w:tc>
          <w:tcPr>
            <w:tcW w:w="9854" w:type="dxa"/>
            <w:gridSpan w:val="2"/>
            <w:tcBorders>
              <w:bottom w:val="nil"/>
            </w:tcBorders>
          </w:tcPr>
          <w:p w14:paraId="23DB1B8F" w14:textId="77777777" w:rsidR="00085868" w:rsidRPr="002362DF" w:rsidRDefault="00085868" w:rsidP="003210DF">
            <w:pPr>
              <w:pStyle w:val="MessageHeader"/>
            </w:pPr>
            <w:r w:rsidRPr="002362DF">
              <w:lastRenderedPageBreak/>
              <w:t>Ievaddati</w:t>
            </w:r>
          </w:p>
        </w:tc>
      </w:tr>
      <w:tr w:rsidR="00085868" w:rsidRPr="002362DF" w14:paraId="7F16B633" w14:textId="77777777" w:rsidTr="003210DF">
        <w:tc>
          <w:tcPr>
            <w:tcW w:w="9854" w:type="dxa"/>
            <w:gridSpan w:val="2"/>
            <w:tcBorders>
              <w:top w:val="nil"/>
            </w:tcBorders>
          </w:tcPr>
          <w:p w14:paraId="042DFDE6" w14:textId="77777777" w:rsidR="00085868" w:rsidRPr="002D092A" w:rsidRDefault="00085868" w:rsidP="002D092A">
            <w:pPr>
              <w:pStyle w:val="CodeBlock"/>
            </w:pPr>
            <w:r>
              <w:t xml:space="preserve"> </w:t>
            </w:r>
            <w:r>
              <w:rPr>
                <w:highlight w:val="white"/>
              </w:rPr>
              <w:t xml:space="preserve"> </w:t>
            </w:r>
            <w:r>
              <w:rPr>
                <w:color w:val="0000FF"/>
                <w:highlight w:val="white"/>
              </w:rPr>
              <w:t>public</w:t>
            </w:r>
            <w:r>
              <w:rPr>
                <w:highlight w:val="white"/>
              </w:rPr>
              <w:t xml:space="preserve"> </w:t>
            </w:r>
            <w:r>
              <w:rPr>
                <w:color w:val="0000FF"/>
                <w:highlight w:val="white"/>
              </w:rPr>
              <w:t>bool</w:t>
            </w:r>
            <w:r>
              <w:rPr>
                <w:highlight w:val="white"/>
              </w:rPr>
              <w:t xml:space="preserve"> CheckFolderExists(</w:t>
            </w:r>
            <w:r>
              <w:rPr>
                <w:color w:val="0000FF"/>
                <w:highlight w:val="white"/>
              </w:rPr>
              <w:t>string</w:t>
            </w:r>
            <w:r>
              <w:rPr>
                <w:highlight w:val="white"/>
              </w:rPr>
              <w:t xml:space="preserve"> path)</w:t>
            </w:r>
            <w:r w:rsidRPr="00D67009">
              <w:rPr>
                <w:highlight w:val="white"/>
              </w:rPr>
              <w:t xml:space="preserve"> </w:t>
            </w:r>
          </w:p>
          <w:p w14:paraId="330FC574" w14:textId="3337F85A" w:rsidR="00085868" w:rsidRPr="00085868" w:rsidRDefault="00085868">
            <w:pPr>
              <w:pStyle w:val="TableListBullet"/>
            </w:pPr>
            <w:r w:rsidRPr="00085868">
              <w:t>Path  – mapes ceļš</w:t>
            </w:r>
          </w:p>
        </w:tc>
      </w:tr>
      <w:tr w:rsidR="00085868" w:rsidRPr="002362DF" w14:paraId="56B80E56" w14:textId="77777777" w:rsidTr="003210DF">
        <w:tc>
          <w:tcPr>
            <w:tcW w:w="9854" w:type="dxa"/>
            <w:gridSpan w:val="2"/>
            <w:tcBorders>
              <w:bottom w:val="nil"/>
            </w:tcBorders>
          </w:tcPr>
          <w:p w14:paraId="2558B22C" w14:textId="77777777" w:rsidR="00085868" w:rsidRPr="002362DF" w:rsidRDefault="00085868" w:rsidP="003210DF">
            <w:pPr>
              <w:pStyle w:val="MessageHeader"/>
            </w:pPr>
            <w:r w:rsidRPr="002362DF">
              <w:t>Izvaddati</w:t>
            </w:r>
          </w:p>
        </w:tc>
      </w:tr>
      <w:tr w:rsidR="00085868" w:rsidRPr="002362DF" w14:paraId="30D7B839" w14:textId="77777777" w:rsidTr="003210DF">
        <w:tc>
          <w:tcPr>
            <w:tcW w:w="9854" w:type="dxa"/>
            <w:gridSpan w:val="2"/>
            <w:tcBorders>
              <w:top w:val="nil"/>
            </w:tcBorders>
          </w:tcPr>
          <w:p w14:paraId="6E0AD69A" w14:textId="77777777" w:rsidR="00085868" w:rsidRPr="00D67009" w:rsidRDefault="00085868" w:rsidP="003210DF">
            <w:pPr>
              <w:pStyle w:val="TableListBullet"/>
              <w:numPr>
                <w:ilvl w:val="0"/>
                <w:numId w:val="0"/>
              </w:numPr>
              <w:ind w:left="488" w:hanging="244"/>
            </w:pPr>
            <w:r>
              <w:t xml:space="preserve">Objektu saraksts </w:t>
            </w:r>
            <w:r w:rsidRPr="00D67009">
              <w:t xml:space="preserve"> </w:t>
            </w:r>
          </w:p>
        </w:tc>
      </w:tr>
      <w:tr w:rsidR="00085868" w:rsidRPr="002362DF" w14:paraId="02A05C6A" w14:textId="77777777" w:rsidTr="003210DF">
        <w:tc>
          <w:tcPr>
            <w:tcW w:w="9854" w:type="dxa"/>
            <w:gridSpan w:val="2"/>
            <w:tcBorders>
              <w:bottom w:val="nil"/>
            </w:tcBorders>
          </w:tcPr>
          <w:p w14:paraId="5EC33A4C" w14:textId="77777777" w:rsidR="00085868" w:rsidRPr="002362DF" w:rsidRDefault="00085868" w:rsidP="003210DF">
            <w:pPr>
              <w:pStyle w:val="MessageHeader"/>
            </w:pPr>
            <w:r w:rsidRPr="002362DF">
              <w:t>Kļūdas</w:t>
            </w:r>
          </w:p>
        </w:tc>
      </w:tr>
      <w:tr w:rsidR="00085868" w:rsidRPr="002362DF" w14:paraId="4BBD6441" w14:textId="77777777" w:rsidTr="003210DF">
        <w:tc>
          <w:tcPr>
            <w:tcW w:w="9854" w:type="dxa"/>
            <w:gridSpan w:val="2"/>
            <w:tcBorders>
              <w:top w:val="nil"/>
            </w:tcBorders>
          </w:tcPr>
          <w:p w14:paraId="5D060A13" w14:textId="77777777" w:rsidR="00085868" w:rsidRPr="002362DF" w:rsidRDefault="00085868" w:rsidP="003210DF">
            <w:pPr>
              <w:pStyle w:val="Tablebody"/>
              <w:rPr>
                <w:i/>
              </w:rPr>
            </w:pPr>
            <w:r w:rsidRPr="00470A67">
              <w:rPr>
                <w:i/>
              </w:rPr>
              <w:t>PermissionDenied, runtime, storage, invalidArgument, objectNotFound, constraint</w:t>
            </w:r>
          </w:p>
        </w:tc>
      </w:tr>
    </w:tbl>
    <w:p w14:paraId="212FF3C4" w14:textId="77777777" w:rsidR="00085868" w:rsidRPr="002D092A" w:rsidRDefault="00085868" w:rsidP="002D092A"/>
    <w:p w14:paraId="4F0E4949" w14:textId="1DFBD5A0" w:rsidR="006A61A5" w:rsidRPr="002362DF" w:rsidRDefault="006A61A5" w:rsidP="00281C1E">
      <w:pPr>
        <w:pStyle w:val="Heading1"/>
      </w:pPr>
      <w:r w:rsidRPr="002362DF">
        <w:lastRenderedPageBreak/>
        <w:t>Kļūdas</w:t>
      </w:r>
      <w:bookmarkEnd w:id="130"/>
      <w:bookmarkEnd w:id="131"/>
      <w:bookmarkEnd w:id="137"/>
    </w:p>
    <w:p w14:paraId="7D2560B4" w14:textId="672992D5" w:rsidR="006A61A5" w:rsidRPr="002362DF" w:rsidRDefault="006A61A5" w:rsidP="006A61A5">
      <w:r w:rsidRPr="002362DF">
        <w:t>Visas CMIS standartā noteiktās metodes, kas nav iekļautas</w:t>
      </w:r>
      <w:r w:rsidR="00D55654" w:rsidRPr="002362DF">
        <w:t xml:space="preserve"> </w:t>
      </w:r>
      <w:r w:rsidR="00D55654" w:rsidRPr="002362DF">
        <w:fldChar w:fldCharType="begin"/>
      </w:r>
      <w:r w:rsidR="00D55654" w:rsidRPr="002362DF">
        <w:instrText xml:space="preserve"> REF _Ref315267871 \r \h </w:instrText>
      </w:r>
      <w:r w:rsidR="00D55654" w:rsidRPr="002362DF">
        <w:fldChar w:fldCharType="separate"/>
      </w:r>
      <w:r w:rsidR="00BA7A10">
        <w:t>2.3</w:t>
      </w:r>
      <w:r w:rsidR="00D55654" w:rsidRPr="002362DF">
        <w:fldChar w:fldCharType="end"/>
      </w:r>
      <w:r w:rsidR="002A0605" w:rsidRPr="002362DF">
        <w:t>.</w:t>
      </w:r>
      <w:r w:rsidRPr="002362DF">
        <w:t xml:space="preserve">nodaļā, to izsaukumu rezultātā atgriež kļūdu </w:t>
      </w:r>
      <w:r w:rsidRPr="002362DF">
        <w:rPr>
          <w:i/>
        </w:rPr>
        <w:t>notSupported</w:t>
      </w:r>
      <w:r w:rsidRPr="002362DF">
        <w:t>.</w:t>
      </w:r>
    </w:p>
    <w:p w14:paraId="6F03BFB5" w14:textId="40F2DC2E" w:rsidR="006A61A5" w:rsidRPr="002362DF" w:rsidRDefault="00281C1E" w:rsidP="00281C1E">
      <w:pPr>
        <w:pStyle w:val="Heading2"/>
      </w:pPr>
      <w:bookmarkStart w:id="139" w:name="_Toc378693677"/>
      <w:r w:rsidRPr="002362DF">
        <w:t>Vispārīgās</w:t>
      </w:r>
      <w:bookmarkEnd w:id="139"/>
    </w:p>
    <w:p w14:paraId="7DDE6787" w14:textId="77777777" w:rsidR="006A61A5" w:rsidRPr="002362DF" w:rsidRDefault="006A61A5" w:rsidP="00807C14">
      <w:pPr>
        <w:pStyle w:val="ListBullet"/>
      </w:pPr>
      <w:r w:rsidRPr="002362DF">
        <w:t>invalidArgument</w:t>
      </w:r>
    </w:p>
    <w:p w14:paraId="715513F9" w14:textId="0253C1A9" w:rsidR="009F5E99" w:rsidRPr="002362DF" w:rsidRDefault="009F5E99" w:rsidP="00807C14">
      <w:pPr>
        <w:pStyle w:val="ListContinue"/>
      </w:pPr>
      <w:r w:rsidRPr="002362DF">
        <w:t>Iemesls</w:t>
      </w:r>
      <w:r w:rsidR="006A61A5" w:rsidRPr="002362DF">
        <w:t xml:space="preserve">: </w:t>
      </w:r>
      <w:r w:rsidR="00807C14" w:rsidRPr="002362DF">
        <w:t>V</w:t>
      </w:r>
      <w:r w:rsidRPr="002362DF">
        <w:t>iens vai vairāki metodes ievaddati nav norādīti vai to vērtības ir neatbilstošas.</w:t>
      </w:r>
    </w:p>
    <w:p w14:paraId="455ABC33" w14:textId="27CBD76B" w:rsidR="006A61A5" w:rsidRPr="002362DF" w:rsidRDefault="009F5E99" w:rsidP="00807C14">
      <w:pPr>
        <w:pStyle w:val="ListContinue"/>
      </w:pPr>
      <w:r w:rsidRPr="002362DF">
        <w:t>Kods</w:t>
      </w:r>
      <w:r w:rsidR="006A61A5" w:rsidRPr="002362DF">
        <w:t xml:space="preserve">: </w:t>
      </w:r>
      <w:r w:rsidRPr="002362DF">
        <w:t>Nav</w:t>
      </w:r>
      <w:r w:rsidR="00807C14" w:rsidRPr="002362DF">
        <w:t>.</w:t>
      </w:r>
    </w:p>
    <w:p w14:paraId="44F2D1EF" w14:textId="5213E06A" w:rsidR="006A61A5" w:rsidRPr="002362DF" w:rsidRDefault="009F5E99" w:rsidP="00807C14">
      <w:pPr>
        <w:pStyle w:val="ListContinue"/>
      </w:pPr>
      <w:r w:rsidRPr="002362DF">
        <w:t>Paziņojums</w:t>
      </w:r>
      <w:r w:rsidR="006A61A5" w:rsidRPr="002362DF">
        <w:t xml:space="preserve">: </w:t>
      </w:r>
      <w:r w:rsidR="00320776" w:rsidRPr="002362DF">
        <w:rPr>
          <w:i/>
        </w:rPr>
        <w:t>argumentName</w:t>
      </w:r>
      <w:r w:rsidR="00807C14" w:rsidRPr="002362DF">
        <w:t>.</w:t>
      </w:r>
    </w:p>
    <w:p w14:paraId="326C9CC2" w14:textId="77777777" w:rsidR="006A61A5" w:rsidRPr="002362DF" w:rsidRDefault="006A61A5" w:rsidP="00807C14">
      <w:pPr>
        <w:pStyle w:val="ListBullet"/>
      </w:pPr>
      <w:r w:rsidRPr="002362DF">
        <w:t>objectNotFound</w:t>
      </w:r>
    </w:p>
    <w:p w14:paraId="18D632BC" w14:textId="42E30D8D" w:rsidR="009F5E99" w:rsidRPr="002362DF" w:rsidRDefault="009F5E99" w:rsidP="00807C14">
      <w:pPr>
        <w:pStyle w:val="ListContinue"/>
      </w:pPr>
      <w:r w:rsidRPr="002362DF">
        <w:t>Iemesls</w:t>
      </w:r>
      <w:r w:rsidR="006A61A5" w:rsidRPr="002362DF">
        <w:t xml:space="preserve">: </w:t>
      </w:r>
      <w:r w:rsidR="00807C14" w:rsidRPr="002362DF">
        <w:t>P</w:t>
      </w:r>
      <w:r w:rsidRPr="002362DF">
        <w:t>ieprasījumā norādīts repozitorijā neeksistējoša objekta identifikators.</w:t>
      </w:r>
    </w:p>
    <w:p w14:paraId="5D9A43EA" w14:textId="5F95135B" w:rsidR="006A61A5" w:rsidRPr="002362DF" w:rsidRDefault="009F5E99" w:rsidP="00807C14">
      <w:pPr>
        <w:pStyle w:val="ListContinue"/>
      </w:pPr>
      <w:r w:rsidRPr="002362DF">
        <w:t>Kods</w:t>
      </w:r>
      <w:r w:rsidR="006A61A5" w:rsidRPr="002362DF">
        <w:t xml:space="preserve">: </w:t>
      </w:r>
      <w:r w:rsidR="00C84AEB" w:rsidRPr="002362DF">
        <w:t>Nav</w:t>
      </w:r>
      <w:r w:rsidR="00807C14" w:rsidRPr="002362DF">
        <w:t>.</w:t>
      </w:r>
    </w:p>
    <w:p w14:paraId="022C4FB6" w14:textId="2A3AE0E0" w:rsidR="006A61A5" w:rsidRPr="002362DF" w:rsidRDefault="009F5E99" w:rsidP="00807C14">
      <w:pPr>
        <w:pStyle w:val="ListContinue"/>
      </w:pPr>
      <w:r w:rsidRPr="002362DF">
        <w:t>Paziņojums</w:t>
      </w:r>
      <w:r w:rsidR="006A61A5" w:rsidRPr="002362DF">
        <w:t xml:space="preserve">: </w:t>
      </w:r>
      <w:r w:rsidR="006A61A5" w:rsidRPr="002362DF">
        <w:rPr>
          <w:i/>
        </w:rPr>
        <w:t>objectId</w:t>
      </w:r>
      <w:r w:rsidR="00807C14" w:rsidRPr="002362DF">
        <w:t>.</w:t>
      </w:r>
    </w:p>
    <w:p w14:paraId="78FABB93" w14:textId="77777777" w:rsidR="006A61A5" w:rsidRPr="002362DF" w:rsidRDefault="006A61A5" w:rsidP="00807C14">
      <w:pPr>
        <w:pStyle w:val="ListBullet"/>
      </w:pPr>
      <w:r w:rsidRPr="002362DF">
        <w:t>notSupported</w:t>
      </w:r>
    </w:p>
    <w:p w14:paraId="06C1ED8E" w14:textId="59F1F6B3" w:rsidR="00E3726B" w:rsidRPr="002362DF" w:rsidRDefault="00E3726B" w:rsidP="00807C14">
      <w:pPr>
        <w:pStyle w:val="ListContinue"/>
      </w:pPr>
      <w:r w:rsidRPr="002362DF">
        <w:t>Iemesls</w:t>
      </w:r>
      <w:r w:rsidR="006A61A5" w:rsidRPr="002362DF">
        <w:t xml:space="preserve">: </w:t>
      </w:r>
      <w:r w:rsidR="00807C14" w:rsidRPr="002362DF">
        <w:t>P</w:t>
      </w:r>
      <w:r w:rsidRPr="002362DF">
        <w:t>iepras</w:t>
      </w:r>
      <w:r w:rsidR="00C84AEB" w:rsidRPr="002362DF">
        <w:t>ījuma izpildei ir nepieciešama iespēja, ko neatbalsta repozitorijs</w:t>
      </w:r>
      <w:r w:rsidR="00807C14" w:rsidRPr="002362DF">
        <w:t>.</w:t>
      </w:r>
    </w:p>
    <w:p w14:paraId="487D196E" w14:textId="2FD1B915" w:rsidR="006A61A5" w:rsidRPr="002362DF" w:rsidRDefault="00DF0DCA" w:rsidP="00807C14">
      <w:pPr>
        <w:pStyle w:val="ListContinue"/>
      </w:pPr>
      <w:r w:rsidRPr="002362DF">
        <w:t>Kods</w:t>
      </w:r>
      <w:r w:rsidR="006A61A5" w:rsidRPr="002362DF">
        <w:t xml:space="preserve">: </w:t>
      </w:r>
      <w:r w:rsidR="00C84AEB" w:rsidRPr="002362DF">
        <w:t>Nav</w:t>
      </w:r>
      <w:r w:rsidR="00807C14" w:rsidRPr="002362DF">
        <w:t>.</w:t>
      </w:r>
    </w:p>
    <w:p w14:paraId="25509B94" w14:textId="1BB62DF4" w:rsidR="00DF0DCA" w:rsidRPr="002362DF" w:rsidRDefault="00DF0DCA" w:rsidP="00807C14">
      <w:pPr>
        <w:pStyle w:val="ListContinue"/>
      </w:pPr>
      <w:r w:rsidRPr="002362DF">
        <w:t>Paziņojums</w:t>
      </w:r>
      <w:r w:rsidR="006A61A5" w:rsidRPr="002362DF">
        <w:t>: “</w:t>
      </w:r>
      <w:r w:rsidRPr="002362DF">
        <w:t>Repozitorijs neatbalsta pieprasījumu, jo tā izpildei nepieciešamā iespēja nav iespējota”</w:t>
      </w:r>
      <w:r w:rsidR="00807C14" w:rsidRPr="002362DF">
        <w:t>.</w:t>
      </w:r>
    </w:p>
    <w:p w14:paraId="39CC06EA" w14:textId="370D9C85" w:rsidR="006A61A5" w:rsidRPr="002362DF" w:rsidRDefault="006A61A5" w:rsidP="00807C14">
      <w:pPr>
        <w:pStyle w:val="ListBullet"/>
      </w:pPr>
      <w:r w:rsidRPr="002362DF">
        <w:t>permissionDenied</w:t>
      </w:r>
      <w:r w:rsidR="00807C14" w:rsidRPr="002362DF">
        <w:t>.</w:t>
      </w:r>
    </w:p>
    <w:p w14:paraId="5BEA832B" w14:textId="32920B64" w:rsidR="00DF0DCA" w:rsidRPr="002362DF" w:rsidRDefault="00574BD4" w:rsidP="00807C14">
      <w:pPr>
        <w:pStyle w:val="ListContinue"/>
      </w:pPr>
      <w:r w:rsidRPr="002362DF">
        <w:t>Iemesls</w:t>
      </w:r>
      <w:r w:rsidR="006A61A5" w:rsidRPr="002362DF">
        <w:t xml:space="preserve">: </w:t>
      </w:r>
      <w:r w:rsidR="00DF0DCA" w:rsidRPr="002362DF">
        <w:t>Pieprasījuma veicējam nav pietiekošu tiesību operācijas izpildei</w:t>
      </w:r>
      <w:r w:rsidR="00807C14" w:rsidRPr="002362DF">
        <w:t>.</w:t>
      </w:r>
    </w:p>
    <w:p w14:paraId="153AB6A3" w14:textId="203A5A9B" w:rsidR="006A61A5" w:rsidRPr="002362DF" w:rsidRDefault="00574BD4" w:rsidP="00807C14">
      <w:pPr>
        <w:pStyle w:val="ListContinue"/>
      </w:pPr>
      <w:r w:rsidRPr="002362DF">
        <w:t>Kods</w:t>
      </w:r>
      <w:r w:rsidR="006A61A5" w:rsidRPr="002362DF">
        <w:t xml:space="preserve">: </w:t>
      </w:r>
      <w:r w:rsidR="00DF0DCA" w:rsidRPr="002362DF">
        <w:t>Nav</w:t>
      </w:r>
      <w:r w:rsidR="00807C14" w:rsidRPr="002362DF">
        <w:t>.</w:t>
      </w:r>
    </w:p>
    <w:p w14:paraId="087D4DFB" w14:textId="79B2C04D" w:rsidR="006A61A5" w:rsidRPr="002362DF" w:rsidRDefault="00574BD4" w:rsidP="00807C14">
      <w:pPr>
        <w:pStyle w:val="ListContinue"/>
      </w:pPr>
      <w:r w:rsidRPr="002362DF">
        <w:t>Paziņojums</w:t>
      </w:r>
      <w:r w:rsidR="00DF0DCA" w:rsidRPr="002362DF">
        <w:t>: Nav</w:t>
      </w:r>
      <w:r w:rsidR="00807C14" w:rsidRPr="002362DF">
        <w:t>.</w:t>
      </w:r>
    </w:p>
    <w:p w14:paraId="4A254397" w14:textId="77777777" w:rsidR="006A61A5" w:rsidRPr="002362DF" w:rsidRDefault="006A61A5" w:rsidP="00807C14">
      <w:pPr>
        <w:pStyle w:val="ListBullet"/>
      </w:pPr>
      <w:r w:rsidRPr="002362DF">
        <w:t>runtime</w:t>
      </w:r>
    </w:p>
    <w:p w14:paraId="129ED48B" w14:textId="65663797" w:rsidR="006A61A5" w:rsidRPr="002362DF" w:rsidRDefault="00574BD4" w:rsidP="00807C14">
      <w:pPr>
        <w:pStyle w:val="ListContinue"/>
      </w:pPr>
      <w:r w:rsidRPr="002362DF">
        <w:t>Iemesls</w:t>
      </w:r>
      <w:r w:rsidR="006A61A5" w:rsidRPr="002362DF">
        <w:t xml:space="preserve">: </w:t>
      </w:r>
      <w:r w:rsidRPr="002362DF">
        <w:t>Jebkura cita kļūda, kas nav fiksēta kā cita kļūda</w:t>
      </w:r>
      <w:r w:rsidR="006A61A5" w:rsidRPr="002362DF">
        <w:t>.</w:t>
      </w:r>
    </w:p>
    <w:p w14:paraId="724CA66B" w14:textId="59883B90" w:rsidR="006A61A5" w:rsidRPr="002362DF" w:rsidRDefault="00574BD4" w:rsidP="00807C14">
      <w:pPr>
        <w:pStyle w:val="ListContinue"/>
      </w:pPr>
      <w:r w:rsidRPr="002362DF">
        <w:t>Kods</w:t>
      </w:r>
      <w:r w:rsidR="006A61A5" w:rsidRPr="002362DF">
        <w:t xml:space="preserve">: </w:t>
      </w:r>
      <w:r w:rsidRPr="002362DF">
        <w:t>Nav</w:t>
      </w:r>
      <w:r w:rsidR="00807C14" w:rsidRPr="002362DF">
        <w:t>.</w:t>
      </w:r>
    </w:p>
    <w:p w14:paraId="0199537B" w14:textId="4BBFBEF0" w:rsidR="006A61A5" w:rsidRPr="002362DF" w:rsidRDefault="00574BD4" w:rsidP="00807C14">
      <w:pPr>
        <w:pStyle w:val="ListContinue"/>
      </w:pPr>
      <w:r w:rsidRPr="002362DF">
        <w:t>Paziņojums</w:t>
      </w:r>
      <w:r w:rsidR="006A61A5" w:rsidRPr="002362DF">
        <w:t>: “</w:t>
      </w:r>
      <w:r w:rsidR="00F32A67" w:rsidRPr="002362DF">
        <w:t>Cita izpildes kļūda</w:t>
      </w:r>
      <w:r w:rsidR="00807C14" w:rsidRPr="002362DF">
        <w:t>”.</w:t>
      </w:r>
    </w:p>
    <w:p w14:paraId="757EF6E9" w14:textId="3FF5B2A4" w:rsidR="006A61A5" w:rsidRPr="002362DF" w:rsidRDefault="006A61A5" w:rsidP="00281C1E">
      <w:pPr>
        <w:pStyle w:val="Heading2"/>
      </w:pPr>
      <w:bookmarkStart w:id="140" w:name="_Toc378693678"/>
      <w:r w:rsidRPr="002362DF">
        <w:t>Specifi</w:t>
      </w:r>
      <w:r w:rsidR="00281C1E" w:rsidRPr="002362DF">
        <w:t>skās</w:t>
      </w:r>
      <w:bookmarkEnd w:id="140"/>
    </w:p>
    <w:p w14:paraId="22D332AC" w14:textId="77777777" w:rsidR="006A61A5" w:rsidRPr="002362DF" w:rsidRDefault="006A61A5" w:rsidP="00807C14">
      <w:pPr>
        <w:pStyle w:val="ListBullet"/>
      </w:pPr>
      <w:r w:rsidRPr="002362DF">
        <w:t>contentAlreadyExists</w:t>
      </w:r>
    </w:p>
    <w:p w14:paraId="1B4BA4DD" w14:textId="14AEE8B3" w:rsidR="006A61A5" w:rsidRPr="002362DF" w:rsidRDefault="009708A3" w:rsidP="00807C14">
      <w:pPr>
        <w:pStyle w:val="ListContinue"/>
      </w:pPr>
      <w:r w:rsidRPr="002362DF">
        <w:t>Iemesls</w:t>
      </w:r>
      <w:r w:rsidR="006A61A5" w:rsidRPr="002362DF">
        <w:t xml:space="preserve">: </w:t>
      </w:r>
      <w:r w:rsidRPr="002362DF">
        <w:t xml:space="preserve">Operācija </w:t>
      </w:r>
      <w:r w:rsidR="00F32A67" w:rsidRPr="002362DF">
        <w:t>mēģina saglabāt bināros datus, kam tādi jau eksistē bez “overwriteFlag” opcijas.</w:t>
      </w:r>
    </w:p>
    <w:p w14:paraId="4000647D" w14:textId="7337C410" w:rsidR="006A61A5" w:rsidRPr="002362DF" w:rsidRDefault="00F32A67" w:rsidP="00807C14">
      <w:pPr>
        <w:pStyle w:val="ListContinue"/>
      </w:pPr>
      <w:r w:rsidRPr="002362DF">
        <w:t>Kods</w:t>
      </w:r>
      <w:r w:rsidR="006A61A5" w:rsidRPr="002362DF">
        <w:t xml:space="preserve">: </w:t>
      </w:r>
      <w:r w:rsidRPr="002362DF">
        <w:t>Nav</w:t>
      </w:r>
    </w:p>
    <w:p w14:paraId="6A1BDDB5" w14:textId="3444B237" w:rsidR="006A61A5" w:rsidRPr="002362DF" w:rsidRDefault="00F32A67" w:rsidP="00807C14">
      <w:pPr>
        <w:pStyle w:val="ListContinue"/>
      </w:pPr>
      <w:r w:rsidRPr="002362DF">
        <w:t>Paziņojums</w:t>
      </w:r>
      <w:r w:rsidR="006A61A5" w:rsidRPr="002362DF">
        <w:t>: “</w:t>
      </w:r>
      <w:r w:rsidRPr="002362DF">
        <w:t>Dokumenta saturs eksistē</w:t>
      </w:r>
      <w:r w:rsidR="006A61A5" w:rsidRPr="002362DF">
        <w:t xml:space="preserve">” </w:t>
      </w:r>
    </w:p>
    <w:p w14:paraId="4A1561D6" w14:textId="77777777" w:rsidR="006A61A5" w:rsidRPr="002362DF" w:rsidRDefault="006A61A5" w:rsidP="00807C14">
      <w:pPr>
        <w:pStyle w:val="ListBullet"/>
      </w:pPr>
      <w:r w:rsidRPr="002362DF">
        <w:t>streamNotSupported</w:t>
      </w:r>
    </w:p>
    <w:p w14:paraId="3D5F76DB" w14:textId="754D3055" w:rsidR="00F32A67" w:rsidRPr="002362DF" w:rsidRDefault="00F32A67" w:rsidP="00807C14">
      <w:pPr>
        <w:pStyle w:val="ListContinue"/>
      </w:pPr>
      <w:r w:rsidRPr="002362DF">
        <w:t>Iemesls</w:t>
      </w:r>
      <w:r w:rsidR="006A61A5" w:rsidRPr="002362DF">
        <w:t xml:space="preserve">: </w:t>
      </w:r>
      <w:r w:rsidRPr="002362DF">
        <w:t>Operācija mēģina saglabāt vai izgūt dokumenta bināros datus, kura tipā ir aizliegts saglabāt bināros datus.</w:t>
      </w:r>
    </w:p>
    <w:p w14:paraId="7ACA8A9F" w14:textId="2864624E" w:rsidR="006A61A5" w:rsidRPr="002362DF" w:rsidRDefault="00F32A67" w:rsidP="00807C14">
      <w:pPr>
        <w:pStyle w:val="ListContinue"/>
      </w:pPr>
      <w:r w:rsidRPr="002362DF">
        <w:t>Kods</w:t>
      </w:r>
      <w:r w:rsidR="006A61A5" w:rsidRPr="002362DF">
        <w:t>: N</w:t>
      </w:r>
      <w:r w:rsidRPr="002362DF">
        <w:t>av</w:t>
      </w:r>
    </w:p>
    <w:p w14:paraId="4734ED1F" w14:textId="3953330F" w:rsidR="006A61A5" w:rsidRPr="002362DF" w:rsidRDefault="00F32A67" w:rsidP="00807C14">
      <w:pPr>
        <w:pStyle w:val="ListContinue"/>
      </w:pPr>
      <w:r w:rsidRPr="002362DF">
        <w:t>Paziņojums</w:t>
      </w:r>
      <w:r w:rsidR="006A61A5" w:rsidRPr="002362DF">
        <w:t xml:space="preserve">: </w:t>
      </w:r>
      <w:r w:rsidR="006A61A5" w:rsidRPr="002362DF">
        <w:rPr>
          <w:i/>
        </w:rPr>
        <w:t>TypeId</w:t>
      </w:r>
    </w:p>
    <w:p w14:paraId="59D81794" w14:textId="77777777" w:rsidR="006A61A5" w:rsidRPr="002362DF" w:rsidRDefault="006A61A5" w:rsidP="00807C14">
      <w:pPr>
        <w:pStyle w:val="ListBullet"/>
      </w:pPr>
      <w:r w:rsidRPr="002362DF">
        <w:t>filterNotValid</w:t>
      </w:r>
    </w:p>
    <w:p w14:paraId="73088C9C" w14:textId="7F459332" w:rsidR="00320776" w:rsidRPr="002362DF" w:rsidRDefault="00A915D9" w:rsidP="00807C14">
      <w:pPr>
        <w:pStyle w:val="ListContinue"/>
      </w:pPr>
      <w:r w:rsidRPr="002362DF">
        <w:t>Iemesls</w:t>
      </w:r>
      <w:r w:rsidR="006A61A5" w:rsidRPr="002362DF">
        <w:t xml:space="preserve">: </w:t>
      </w:r>
      <w:r w:rsidR="00320776" w:rsidRPr="002362DF">
        <w:t>Operācijas īpašību vai attēlojumu filtra vērtība nav derīga.</w:t>
      </w:r>
    </w:p>
    <w:p w14:paraId="5ABC0B5F" w14:textId="77777777" w:rsidR="00320776" w:rsidRPr="002362DF" w:rsidRDefault="00320776" w:rsidP="00807C14">
      <w:pPr>
        <w:pStyle w:val="ListContinue"/>
      </w:pPr>
      <w:r w:rsidRPr="002362DF">
        <w:t>Kods: Nav</w:t>
      </w:r>
    </w:p>
    <w:p w14:paraId="3A650F15" w14:textId="28AFB381" w:rsidR="006A61A5" w:rsidRPr="002362DF" w:rsidRDefault="00320776" w:rsidP="00807C14">
      <w:pPr>
        <w:pStyle w:val="ListContinue"/>
      </w:pPr>
      <w:r w:rsidRPr="002362DF">
        <w:t>Paziņojums</w:t>
      </w:r>
      <w:r w:rsidR="006A61A5" w:rsidRPr="002362DF">
        <w:t xml:space="preserve">: </w:t>
      </w:r>
      <w:r w:rsidR="006A61A5" w:rsidRPr="002362DF">
        <w:rPr>
          <w:i/>
        </w:rPr>
        <w:t>argumentName</w:t>
      </w:r>
    </w:p>
    <w:p w14:paraId="52006E0C" w14:textId="77777777" w:rsidR="006A61A5" w:rsidRPr="002362DF" w:rsidRDefault="006A61A5" w:rsidP="00807C14">
      <w:pPr>
        <w:pStyle w:val="ListBullet"/>
      </w:pPr>
      <w:r w:rsidRPr="002362DF">
        <w:lastRenderedPageBreak/>
        <w:t>versioning</w:t>
      </w:r>
    </w:p>
    <w:p w14:paraId="5DBDAB9E" w14:textId="43388006" w:rsidR="00320776" w:rsidRPr="002362DF" w:rsidRDefault="00A915D9" w:rsidP="00807C14">
      <w:pPr>
        <w:pStyle w:val="ListContinue"/>
      </w:pPr>
      <w:r w:rsidRPr="002362DF">
        <w:t>Iemesls</w:t>
      </w:r>
      <w:r w:rsidR="006A61A5" w:rsidRPr="002362DF">
        <w:t xml:space="preserve">: </w:t>
      </w:r>
      <w:r w:rsidRPr="002362DF">
        <w:t>Operācija mēģina veikt darbību, kas nav atļauta attiecībā uz neaktuālu dokumenta versiju.</w:t>
      </w:r>
    </w:p>
    <w:p w14:paraId="61FE9D8B" w14:textId="69650D0D" w:rsidR="006A61A5" w:rsidRPr="002362DF" w:rsidRDefault="00A915D9" w:rsidP="00807C14">
      <w:pPr>
        <w:pStyle w:val="ListContinue"/>
      </w:pPr>
      <w:r w:rsidRPr="002362DF">
        <w:t>Kods</w:t>
      </w:r>
      <w:r w:rsidR="006A61A5" w:rsidRPr="002362DF">
        <w:t xml:space="preserve">: </w:t>
      </w:r>
      <w:r w:rsidRPr="002362DF">
        <w:t>Nav</w:t>
      </w:r>
    </w:p>
    <w:p w14:paraId="7FEEBC20" w14:textId="7F4750FD" w:rsidR="006A61A5" w:rsidRPr="002362DF" w:rsidRDefault="00A915D9" w:rsidP="00807C14">
      <w:pPr>
        <w:pStyle w:val="ListContinue"/>
      </w:pPr>
      <w:r w:rsidRPr="002362DF">
        <w:t>Paziņojums</w:t>
      </w:r>
      <w:r w:rsidR="006A61A5" w:rsidRPr="002362DF">
        <w:t xml:space="preserve">: </w:t>
      </w:r>
      <w:r w:rsidR="006A61A5" w:rsidRPr="002362DF">
        <w:rPr>
          <w:i/>
        </w:rPr>
        <w:t>objectId</w:t>
      </w:r>
    </w:p>
    <w:p w14:paraId="04B427A4" w14:textId="77777777" w:rsidR="006A61A5" w:rsidRPr="002362DF" w:rsidRDefault="006A61A5" w:rsidP="00807C14">
      <w:pPr>
        <w:pStyle w:val="ListBullet"/>
      </w:pPr>
      <w:r w:rsidRPr="002362DF">
        <w:t>nameConstraintViolation</w:t>
      </w:r>
    </w:p>
    <w:p w14:paraId="0E61768E" w14:textId="4D8BE39E" w:rsidR="006A61A5" w:rsidRPr="002362DF" w:rsidRDefault="00A915D9" w:rsidP="00807C14">
      <w:pPr>
        <w:pStyle w:val="ListContinue"/>
      </w:pPr>
      <w:r w:rsidRPr="002362DF">
        <w:t>Iemesls</w:t>
      </w:r>
      <w:r w:rsidR="006A61A5" w:rsidRPr="002362DF">
        <w:t xml:space="preserve">: </w:t>
      </w:r>
      <w:r w:rsidRPr="002362DF">
        <w:t xml:space="preserve">Repozitorijs nevar saglabāt objektu ar doto nosaukumu, jo </w:t>
      </w:r>
      <w:r w:rsidR="00B0179C" w:rsidRPr="002362DF">
        <w:t xml:space="preserve">tajā pašā mapē </w:t>
      </w:r>
      <w:r w:rsidRPr="002362DF">
        <w:t>eksistē cits objekts ar identisku nosaukumu</w:t>
      </w:r>
      <w:r w:rsidR="00B0179C" w:rsidRPr="002362DF">
        <w:t>.</w:t>
      </w:r>
    </w:p>
    <w:p w14:paraId="4C0DCCFF" w14:textId="2CF9D48D" w:rsidR="006A61A5" w:rsidRPr="002362DF" w:rsidRDefault="00A915D9" w:rsidP="00807C14">
      <w:pPr>
        <w:pStyle w:val="ListContinue"/>
      </w:pPr>
      <w:r w:rsidRPr="002362DF">
        <w:t>Kods</w:t>
      </w:r>
      <w:r w:rsidR="006A61A5" w:rsidRPr="002362DF">
        <w:t xml:space="preserve">: </w:t>
      </w:r>
      <w:r w:rsidRPr="002362DF">
        <w:t>Nav</w:t>
      </w:r>
    </w:p>
    <w:p w14:paraId="487E414E" w14:textId="23B37EAC" w:rsidR="006A61A5" w:rsidRPr="002362DF" w:rsidRDefault="00A915D9" w:rsidP="00807C14">
      <w:pPr>
        <w:pStyle w:val="ListContinue"/>
      </w:pPr>
      <w:r w:rsidRPr="002362DF">
        <w:t>Paziņojums</w:t>
      </w:r>
      <w:r w:rsidR="006A61A5" w:rsidRPr="002362DF">
        <w:t xml:space="preserve">: </w:t>
      </w:r>
      <w:r w:rsidR="006A61A5" w:rsidRPr="002362DF">
        <w:rPr>
          <w:i/>
        </w:rPr>
        <w:t>propertyId</w:t>
      </w:r>
    </w:p>
    <w:p w14:paraId="39388845" w14:textId="77777777" w:rsidR="006A61A5" w:rsidRPr="002362DF" w:rsidRDefault="006A61A5" w:rsidP="00807C14">
      <w:pPr>
        <w:pStyle w:val="ListBullet"/>
      </w:pPr>
      <w:r w:rsidRPr="002362DF">
        <w:t>constraint</w:t>
      </w:r>
    </w:p>
    <w:p w14:paraId="5C1ED855" w14:textId="696550B2" w:rsidR="007148A3" w:rsidRPr="002362DF" w:rsidRDefault="00A915D9" w:rsidP="00807C14">
      <w:pPr>
        <w:pStyle w:val="ListContinue"/>
      </w:pPr>
      <w:r w:rsidRPr="002362DF">
        <w:t>Iemesls</w:t>
      </w:r>
      <w:r w:rsidR="006A61A5" w:rsidRPr="002362DF">
        <w:t xml:space="preserve">: </w:t>
      </w:r>
      <w:r w:rsidR="007148A3" w:rsidRPr="002362DF">
        <w:t>Operāc</w:t>
      </w:r>
      <w:r w:rsidR="008815A0" w:rsidRPr="002362DF">
        <w:t>ija mēģina veikt darbību, kas rā</w:t>
      </w:r>
      <w:r w:rsidR="007148A3" w:rsidRPr="002362DF">
        <w:t xml:space="preserve">da </w:t>
      </w:r>
      <w:r w:rsidR="00FC5306" w:rsidRPr="002362DF">
        <w:t>neatļautu</w:t>
      </w:r>
      <w:r w:rsidR="00CA2CCE" w:rsidRPr="002362DF">
        <w:t>s</w:t>
      </w:r>
      <w:r w:rsidR="00FC5306" w:rsidRPr="002362DF">
        <w:t xml:space="preserve"> </w:t>
      </w:r>
      <w:r w:rsidR="007148A3" w:rsidRPr="002362DF">
        <w:t>datus.</w:t>
      </w:r>
    </w:p>
    <w:p w14:paraId="337C1B4B" w14:textId="77777777" w:rsidR="00F922BD" w:rsidRPr="002362DF" w:rsidRDefault="00F922BD" w:rsidP="00F922BD">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r w:rsidR="00BA7A10">
        <w:t>4</w:t>
      </w:r>
      <w:r w:rsidRPr="002362DF">
        <w:rPr>
          <w:noProof w:val="0"/>
        </w:rPr>
        <w:fldChar w:fldCharType="end"/>
      </w:r>
      <w:r w:rsidRPr="002362DF">
        <w:rPr>
          <w:noProof w:val="0"/>
        </w:rPr>
        <w:t>.tabula</w:t>
      </w:r>
    </w:p>
    <w:p w14:paraId="3B2FD23B" w14:textId="5D98693B" w:rsidR="00F922BD" w:rsidRPr="002362DF" w:rsidRDefault="00F922BD" w:rsidP="00F922BD">
      <w:pPr>
        <w:pStyle w:val="Tabletitle"/>
      </w:pPr>
      <w:r w:rsidRPr="002362DF">
        <w:rPr>
          <w:i/>
        </w:rPr>
        <w:t>constraint</w:t>
      </w:r>
      <w:r w:rsidRPr="002362DF">
        <w:t xml:space="preserve"> kļūdas kodi un paziņojumi</w:t>
      </w:r>
    </w:p>
    <w:tbl>
      <w:tblPr>
        <w:tblStyle w:val="TableClassic1"/>
        <w:tblW w:w="0" w:type="auto"/>
        <w:tblLook w:val="04A0" w:firstRow="1" w:lastRow="0" w:firstColumn="1" w:lastColumn="0" w:noHBand="0" w:noVBand="1"/>
      </w:tblPr>
      <w:tblGrid>
        <w:gridCol w:w="959"/>
        <w:gridCol w:w="5610"/>
        <w:gridCol w:w="3285"/>
      </w:tblGrid>
      <w:tr w:rsidR="00C35769" w:rsidRPr="002362DF" w14:paraId="636649FD" w14:textId="77777777" w:rsidTr="00C35769">
        <w:trPr>
          <w:tblHeader/>
        </w:trPr>
        <w:tc>
          <w:tcPr>
            <w:tcW w:w="959" w:type="dxa"/>
            <w:tcBorders>
              <w:bottom w:val="single" w:sz="4" w:space="0" w:color="auto"/>
            </w:tcBorders>
          </w:tcPr>
          <w:p w14:paraId="568F6F90" w14:textId="32B16A5C" w:rsidR="00C35769" w:rsidRPr="002362DF" w:rsidRDefault="00C35769" w:rsidP="00C35769">
            <w:pPr>
              <w:pStyle w:val="Bold"/>
            </w:pPr>
            <w:r w:rsidRPr="002362DF">
              <w:t>Kods</w:t>
            </w:r>
          </w:p>
        </w:tc>
        <w:tc>
          <w:tcPr>
            <w:tcW w:w="5610" w:type="dxa"/>
            <w:tcBorders>
              <w:bottom w:val="single" w:sz="4" w:space="0" w:color="auto"/>
            </w:tcBorders>
          </w:tcPr>
          <w:p w14:paraId="57B7B9F5" w14:textId="5B4A196C" w:rsidR="00C35769" w:rsidRPr="002362DF" w:rsidRDefault="00C35769" w:rsidP="00C35769">
            <w:pPr>
              <w:pStyle w:val="Bold"/>
            </w:pPr>
            <w:r w:rsidRPr="002362DF">
              <w:t>Paskaidrojums</w:t>
            </w:r>
          </w:p>
        </w:tc>
        <w:tc>
          <w:tcPr>
            <w:tcW w:w="3285" w:type="dxa"/>
            <w:tcBorders>
              <w:bottom w:val="single" w:sz="4" w:space="0" w:color="auto"/>
            </w:tcBorders>
          </w:tcPr>
          <w:p w14:paraId="3E65D341" w14:textId="4D15EAC1" w:rsidR="00C35769" w:rsidRPr="002362DF" w:rsidRDefault="00C35769" w:rsidP="00C35769">
            <w:pPr>
              <w:pStyle w:val="Bold"/>
            </w:pPr>
            <w:r w:rsidRPr="002362DF">
              <w:t>Paziņojums</w:t>
            </w:r>
          </w:p>
        </w:tc>
      </w:tr>
      <w:tr w:rsidR="00C35769" w:rsidRPr="002362DF" w14:paraId="04071F29" w14:textId="77777777" w:rsidTr="00C35769">
        <w:tc>
          <w:tcPr>
            <w:tcW w:w="959" w:type="dxa"/>
            <w:tcBorders>
              <w:top w:val="single" w:sz="4" w:space="0" w:color="auto"/>
              <w:bottom w:val="single" w:sz="4" w:space="0" w:color="auto"/>
            </w:tcBorders>
          </w:tcPr>
          <w:p w14:paraId="4F2F863A" w14:textId="5E6083F6" w:rsidR="00C35769" w:rsidRPr="002362DF" w:rsidRDefault="00C35769" w:rsidP="00C35769">
            <w:pPr>
              <w:pStyle w:val="Tablebody"/>
            </w:pPr>
            <w:r w:rsidRPr="002362DF">
              <w:t>101</w:t>
            </w:r>
          </w:p>
        </w:tc>
        <w:tc>
          <w:tcPr>
            <w:tcW w:w="5610" w:type="dxa"/>
            <w:tcBorders>
              <w:top w:val="single" w:sz="4" w:space="0" w:color="auto"/>
              <w:bottom w:val="single" w:sz="4" w:space="0" w:color="auto"/>
            </w:tcBorders>
          </w:tcPr>
          <w:p w14:paraId="6D3D35FC" w14:textId="1645498A" w:rsidR="00C35769" w:rsidRPr="002362DF" w:rsidRDefault="00C35769" w:rsidP="00C35769">
            <w:pPr>
              <w:pStyle w:val="Tablebody"/>
            </w:pPr>
            <w:r w:rsidRPr="002362DF">
              <w:t>Īpašības vērtība neatbilst tipam</w:t>
            </w:r>
          </w:p>
        </w:tc>
        <w:tc>
          <w:tcPr>
            <w:tcW w:w="3285" w:type="dxa"/>
            <w:tcBorders>
              <w:top w:val="single" w:sz="4" w:space="0" w:color="auto"/>
              <w:bottom w:val="single" w:sz="4" w:space="0" w:color="auto"/>
            </w:tcBorders>
          </w:tcPr>
          <w:p w14:paraId="604CF95C" w14:textId="4EF22F15" w:rsidR="00C35769" w:rsidRPr="002362DF" w:rsidRDefault="00C35769" w:rsidP="00C35769">
            <w:pPr>
              <w:pStyle w:val="Tablebody"/>
              <w:rPr>
                <w:i/>
              </w:rPr>
            </w:pPr>
            <w:r w:rsidRPr="002362DF">
              <w:rPr>
                <w:i/>
              </w:rPr>
              <w:t>propertyId</w:t>
            </w:r>
          </w:p>
        </w:tc>
      </w:tr>
      <w:tr w:rsidR="00C35769" w:rsidRPr="002362DF" w14:paraId="7332FD2C" w14:textId="77777777" w:rsidTr="00C35769">
        <w:tc>
          <w:tcPr>
            <w:tcW w:w="959" w:type="dxa"/>
            <w:tcBorders>
              <w:top w:val="single" w:sz="4" w:space="0" w:color="auto"/>
              <w:bottom w:val="single" w:sz="4" w:space="0" w:color="auto"/>
            </w:tcBorders>
          </w:tcPr>
          <w:p w14:paraId="2EF4B1B2" w14:textId="3C050F2C" w:rsidR="00C35769" w:rsidRPr="002362DF" w:rsidRDefault="00C35769" w:rsidP="00C35769">
            <w:pPr>
              <w:pStyle w:val="Tablebody"/>
            </w:pPr>
            <w:r w:rsidRPr="002362DF">
              <w:t>102</w:t>
            </w:r>
          </w:p>
        </w:tc>
        <w:tc>
          <w:tcPr>
            <w:tcW w:w="5610" w:type="dxa"/>
            <w:tcBorders>
              <w:top w:val="single" w:sz="4" w:space="0" w:color="auto"/>
              <w:bottom w:val="single" w:sz="4" w:space="0" w:color="auto"/>
            </w:tcBorders>
          </w:tcPr>
          <w:p w14:paraId="7C51B348" w14:textId="057FBA24" w:rsidR="00C35769" w:rsidRPr="002362DF" w:rsidRDefault="00C35769" w:rsidP="00C35769">
            <w:pPr>
              <w:pStyle w:val="Tablebody"/>
            </w:pPr>
            <w:r w:rsidRPr="002362DF">
              <w:t>Īpašības vērtība neatbilst ierobežojumam</w:t>
            </w:r>
          </w:p>
        </w:tc>
        <w:tc>
          <w:tcPr>
            <w:tcW w:w="3285" w:type="dxa"/>
            <w:tcBorders>
              <w:top w:val="single" w:sz="4" w:space="0" w:color="auto"/>
              <w:bottom w:val="single" w:sz="4" w:space="0" w:color="auto"/>
            </w:tcBorders>
          </w:tcPr>
          <w:p w14:paraId="6557C525" w14:textId="407E8F06" w:rsidR="00C35769" w:rsidRPr="002362DF" w:rsidRDefault="00C35769" w:rsidP="00C35769">
            <w:pPr>
              <w:pStyle w:val="Tablebody"/>
              <w:rPr>
                <w:i/>
              </w:rPr>
            </w:pPr>
            <w:r w:rsidRPr="002362DF">
              <w:rPr>
                <w:i/>
              </w:rPr>
              <w:t>propertyId</w:t>
            </w:r>
          </w:p>
        </w:tc>
      </w:tr>
      <w:tr w:rsidR="00C35769" w:rsidRPr="002362DF" w14:paraId="2BD3ADF1" w14:textId="77777777" w:rsidTr="00C35769">
        <w:tc>
          <w:tcPr>
            <w:tcW w:w="959" w:type="dxa"/>
            <w:tcBorders>
              <w:top w:val="single" w:sz="4" w:space="0" w:color="auto"/>
              <w:bottom w:val="single" w:sz="4" w:space="0" w:color="auto"/>
            </w:tcBorders>
          </w:tcPr>
          <w:p w14:paraId="19609136" w14:textId="5241A66E" w:rsidR="00C35769" w:rsidRPr="002362DF" w:rsidRDefault="00C35769" w:rsidP="00C35769">
            <w:pPr>
              <w:pStyle w:val="Tablebody"/>
            </w:pPr>
            <w:r w:rsidRPr="002362DF">
              <w:t>103</w:t>
            </w:r>
          </w:p>
        </w:tc>
        <w:tc>
          <w:tcPr>
            <w:tcW w:w="5610" w:type="dxa"/>
            <w:tcBorders>
              <w:top w:val="single" w:sz="4" w:space="0" w:color="auto"/>
              <w:bottom w:val="single" w:sz="4" w:space="0" w:color="auto"/>
            </w:tcBorders>
          </w:tcPr>
          <w:p w14:paraId="28AF8189" w14:textId="02EE6620" w:rsidR="00C35769" w:rsidRPr="002362DF" w:rsidRDefault="00C35769" w:rsidP="00C35769">
            <w:pPr>
              <w:pStyle w:val="Tablebody"/>
            </w:pPr>
            <w:r w:rsidRPr="002362DF">
              <w:t>Īpašības vērtība neatbilst kardinalitātei</w:t>
            </w:r>
          </w:p>
        </w:tc>
        <w:tc>
          <w:tcPr>
            <w:tcW w:w="3285" w:type="dxa"/>
            <w:tcBorders>
              <w:top w:val="single" w:sz="4" w:space="0" w:color="auto"/>
              <w:bottom w:val="single" w:sz="4" w:space="0" w:color="auto"/>
            </w:tcBorders>
          </w:tcPr>
          <w:p w14:paraId="70093218" w14:textId="645C00A2" w:rsidR="00C35769" w:rsidRPr="002362DF" w:rsidRDefault="00C35769" w:rsidP="00C35769">
            <w:pPr>
              <w:pStyle w:val="Tablebody"/>
              <w:rPr>
                <w:i/>
              </w:rPr>
            </w:pPr>
            <w:r w:rsidRPr="002362DF">
              <w:rPr>
                <w:i/>
              </w:rPr>
              <w:t>propertyId</w:t>
            </w:r>
          </w:p>
        </w:tc>
      </w:tr>
      <w:tr w:rsidR="00C35769" w:rsidRPr="002362DF" w14:paraId="3B18479F" w14:textId="77777777" w:rsidTr="00C35769">
        <w:tc>
          <w:tcPr>
            <w:tcW w:w="959" w:type="dxa"/>
            <w:tcBorders>
              <w:top w:val="single" w:sz="4" w:space="0" w:color="auto"/>
              <w:bottom w:val="single" w:sz="4" w:space="0" w:color="auto"/>
            </w:tcBorders>
          </w:tcPr>
          <w:p w14:paraId="5289E5FF" w14:textId="389122CA" w:rsidR="00C35769" w:rsidRPr="002362DF" w:rsidRDefault="00C35769" w:rsidP="00C35769">
            <w:pPr>
              <w:pStyle w:val="Tablebody"/>
            </w:pPr>
            <w:r w:rsidRPr="002362DF">
              <w:t>104</w:t>
            </w:r>
          </w:p>
        </w:tc>
        <w:tc>
          <w:tcPr>
            <w:tcW w:w="5610" w:type="dxa"/>
            <w:tcBorders>
              <w:top w:val="single" w:sz="4" w:space="0" w:color="auto"/>
              <w:bottom w:val="single" w:sz="4" w:space="0" w:color="auto"/>
            </w:tcBorders>
          </w:tcPr>
          <w:p w14:paraId="0F494DD8" w14:textId="71D32F57" w:rsidR="00C35769" w:rsidRPr="002362DF" w:rsidRDefault="00C35769" w:rsidP="00C35769">
            <w:pPr>
              <w:pStyle w:val="Tablebody"/>
            </w:pPr>
            <w:r w:rsidRPr="002362DF">
              <w:t>Īpašības vērtību nevar mainīt</w:t>
            </w:r>
          </w:p>
        </w:tc>
        <w:tc>
          <w:tcPr>
            <w:tcW w:w="3285" w:type="dxa"/>
            <w:tcBorders>
              <w:top w:val="single" w:sz="4" w:space="0" w:color="auto"/>
              <w:bottom w:val="single" w:sz="4" w:space="0" w:color="auto"/>
            </w:tcBorders>
          </w:tcPr>
          <w:p w14:paraId="0A3C01A8" w14:textId="6CC8ECBB" w:rsidR="00C35769" w:rsidRPr="002362DF" w:rsidRDefault="00C35769" w:rsidP="00C35769">
            <w:pPr>
              <w:pStyle w:val="Tablebody"/>
              <w:rPr>
                <w:i/>
              </w:rPr>
            </w:pPr>
            <w:r w:rsidRPr="002362DF">
              <w:rPr>
                <w:i/>
              </w:rPr>
              <w:t>propertyId</w:t>
            </w:r>
          </w:p>
        </w:tc>
      </w:tr>
      <w:tr w:rsidR="00C35769" w:rsidRPr="002362DF" w14:paraId="32B95B79" w14:textId="77777777" w:rsidTr="00C35769">
        <w:tc>
          <w:tcPr>
            <w:tcW w:w="959" w:type="dxa"/>
            <w:tcBorders>
              <w:top w:val="single" w:sz="4" w:space="0" w:color="auto"/>
              <w:bottom w:val="single" w:sz="4" w:space="0" w:color="auto"/>
            </w:tcBorders>
          </w:tcPr>
          <w:p w14:paraId="3FEF66A5" w14:textId="732EC488" w:rsidR="00C35769" w:rsidRPr="002362DF" w:rsidRDefault="00C35769" w:rsidP="00C35769">
            <w:pPr>
              <w:pStyle w:val="Tablebody"/>
            </w:pPr>
            <w:r w:rsidRPr="002362DF">
              <w:t>105</w:t>
            </w:r>
          </w:p>
        </w:tc>
        <w:tc>
          <w:tcPr>
            <w:tcW w:w="5610" w:type="dxa"/>
            <w:tcBorders>
              <w:top w:val="single" w:sz="4" w:space="0" w:color="auto"/>
              <w:bottom w:val="single" w:sz="4" w:space="0" w:color="auto"/>
            </w:tcBorders>
          </w:tcPr>
          <w:p w14:paraId="5E41A6E0" w14:textId="2A26A6C6" w:rsidR="00C35769" w:rsidRPr="002362DF" w:rsidRDefault="00C35769" w:rsidP="00C35769">
            <w:pPr>
              <w:pStyle w:val="Tablebody"/>
            </w:pPr>
            <w:r w:rsidRPr="002362DF">
              <w:t>Īpašības vērtība ir obligāta</w:t>
            </w:r>
          </w:p>
        </w:tc>
        <w:tc>
          <w:tcPr>
            <w:tcW w:w="3285" w:type="dxa"/>
            <w:tcBorders>
              <w:top w:val="single" w:sz="4" w:space="0" w:color="auto"/>
              <w:bottom w:val="single" w:sz="4" w:space="0" w:color="auto"/>
            </w:tcBorders>
          </w:tcPr>
          <w:p w14:paraId="17ABBE89" w14:textId="1C6EAE89" w:rsidR="00C35769" w:rsidRPr="002362DF" w:rsidRDefault="00C35769" w:rsidP="00C35769">
            <w:pPr>
              <w:pStyle w:val="Tablebody"/>
              <w:rPr>
                <w:i/>
              </w:rPr>
            </w:pPr>
            <w:r w:rsidRPr="002362DF">
              <w:rPr>
                <w:i/>
              </w:rPr>
              <w:t>propertyId</w:t>
            </w:r>
          </w:p>
        </w:tc>
      </w:tr>
      <w:tr w:rsidR="00C35769" w:rsidRPr="002362DF" w14:paraId="2D91431E" w14:textId="77777777" w:rsidTr="00C35769">
        <w:tc>
          <w:tcPr>
            <w:tcW w:w="959" w:type="dxa"/>
            <w:tcBorders>
              <w:top w:val="single" w:sz="4" w:space="0" w:color="auto"/>
              <w:bottom w:val="single" w:sz="4" w:space="0" w:color="auto"/>
            </w:tcBorders>
          </w:tcPr>
          <w:p w14:paraId="021180EE" w14:textId="77777777" w:rsidR="00C35769" w:rsidRPr="002362DF" w:rsidRDefault="00C35769" w:rsidP="00C35769">
            <w:pPr>
              <w:pStyle w:val="Tablebody"/>
            </w:pPr>
            <w:r w:rsidRPr="002362DF">
              <w:t>106</w:t>
            </w:r>
          </w:p>
        </w:tc>
        <w:tc>
          <w:tcPr>
            <w:tcW w:w="5610" w:type="dxa"/>
            <w:tcBorders>
              <w:top w:val="single" w:sz="4" w:space="0" w:color="auto"/>
              <w:bottom w:val="single" w:sz="4" w:space="0" w:color="auto"/>
            </w:tcBorders>
          </w:tcPr>
          <w:p w14:paraId="35552BC9" w14:textId="4130418B" w:rsidR="00C35769" w:rsidRPr="002362DF" w:rsidRDefault="00C35769" w:rsidP="00C35769">
            <w:pPr>
              <w:pStyle w:val="Tablebody"/>
            </w:pPr>
            <w:r w:rsidRPr="002362DF">
              <w:t>Īpašības vērtība neatbilst pieļaujamo vērtību izvēlei</w:t>
            </w:r>
          </w:p>
        </w:tc>
        <w:tc>
          <w:tcPr>
            <w:tcW w:w="3285" w:type="dxa"/>
            <w:tcBorders>
              <w:top w:val="single" w:sz="4" w:space="0" w:color="auto"/>
              <w:bottom w:val="single" w:sz="4" w:space="0" w:color="auto"/>
            </w:tcBorders>
          </w:tcPr>
          <w:p w14:paraId="1F7D862E" w14:textId="77777777" w:rsidR="00C35769" w:rsidRPr="002362DF" w:rsidRDefault="00C35769" w:rsidP="00C35769">
            <w:pPr>
              <w:pStyle w:val="Tablebody"/>
              <w:rPr>
                <w:i/>
              </w:rPr>
            </w:pPr>
            <w:r w:rsidRPr="002362DF">
              <w:rPr>
                <w:i/>
              </w:rPr>
              <w:t>propertyId</w:t>
            </w:r>
          </w:p>
        </w:tc>
      </w:tr>
      <w:tr w:rsidR="007A2419" w:rsidRPr="002362DF" w14:paraId="627A8789" w14:textId="77777777" w:rsidTr="00C35769">
        <w:tc>
          <w:tcPr>
            <w:tcW w:w="959" w:type="dxa"/>
            <w:tcBorders>
              <w:top w:val="single" w:sz="4" w:space="0" w:color="auto"/>
              <w:bottom w:val="single" w:sz="4" w:space="0" w:color="auto"/>
            </w:tcBorders>
          </w:tcPr>
          <w:p w14:paraId="46724A88" w14:textId="6D7D97D7" w:rsidR="007A2419" w:rsidRPr="002362DF" w:rsidRDefault="007A2419" w:rsidP="00C35769">
            <w:pPr>
              <w:pStyle w:val="Tablebody"/>
            </w:pPr>
            <w:r w:rsidRPr="002362DF">
              <w:t>107</w:t>
            </w:r>
          </w:p>
        </w:tc>
        <w:tc>
          <w:tcPr>
            <w:tcW w:w="5610" w:type="dxa"/>
            <w:tcBorders>
              <w:top w:val="single" w:sz="4" w:space="0" w:color="auto"/>
              <w:bottom w:val="single" w:sz="4" w:space="0" w:color="auto"/>
            </w:tcBorders>
          </w:tcPr>
          <w:p w14:paraId="29A212D5" w14:textId="16F3B7E0" w:rsidR="007A2419" w:rsidRPr="002362DF" w:rsidRDefault="007A2419" w:rsidP="00C35769">
            <w:pPr>
              <w:pStyle w:val="Tablebody"/>
            </w:pPr>
            <w:r w:rsidRPr="002362DF">
              <w:t>Tipam neatbilstoša īpašība</w:t>
            </w:r>
          </w:p>
        </w:tc>
        <w:tc>
          <w:tcPr>
            <w:tcW w:w="3285" w:type="dxa"/>
            <w:tcBorders>
              <w:top w:val="single" w:sz="4" w:space="0" w:color="auto"/>
              <w:bottom w:val="single" w:sz="4" w:space="0" w:color="auto"/>
            </w:tcBorders>
          </w:tcPr>
          <w:p w14:paraId="49B93D89" w14:textId="40430022" w:rsidR="007A2419" w:rsidRPr="002362DF" w:rsidRDefault="007A2419" w:rsidP="00C35769">
            <w:pPr>
              <w:pStyle w:val="Tablebody"/>
              <w:rPr>
                <w:i/>
              </w:rPr>
            </w:pPr>
            <w:r w:rsidRPr="002362DF">
              <w:rPr>
                <w:i/>
              </w:rPr>
              <w:t>propertyId</w:t>
            </w:r>
          </w:p>
        </w:tc>
      </w:tr>
      <w:tr w:rsidR="00C35769" w:rsidRPr="002362DF" w14:paraId="75ACB1F0" w14:textId="77777777" w:rsidTr="00C35769">
        <w:tc>
          <w:tcPr>
            <w:tcW w:w="959" w:type="dxa"/>
            <w:tcBorders>
              <w:top w:val="single" w:sz="4" w:space="0" w:color="auto"/>
              <w:bottom w:val="single" w:sz="4" w:space="0" w:color="auto"/>
            </w:tcBorders>
          </w:tcPr>
          <w:p w14:paraId="4A5C829E" w14:textId="77777777" w:rsidR="00C35769" w:rsidRPr="002362DF" w:rsidRDefault="00C35769" w:rsidP="00C35769">
            <w:pPr>
              <w:pStyle w:val="Tablebody"/>
            </w:pPr>
            <w:r w:rsidRPr="002362DF">
              <w:t>201</w:t>
            </w:r>
          </w:p>
        </w:tc>
        <w:tc>
          <w:tcPr>
            <w:tcW w:w="5610" w:type="dxa"/>
            <w:tcBorders>
              <w:top w:val="single" w:sz="4" w:space="0" w:color="auto"/>
              <w:bottom w:val="single" w:sz="4" w:space="0" w:color="auto"/>
            </w:tcBorders>
          </w:tcPr>
          <w:p w14:paraId="123A393B" w14:textId="45D8BF18" w:rsidR="00C35769" w:rsidRPr="002362DF" w:rsidRDefault="00C35769" w:rsidP="00C35769">
            <w:pPr>
              <w:pStyle w:val="Tablebody"/>
            </w:pPr>
            <w:r w:rsidRPr="002362DF">
              <w:t>Neeksistējošs vai neatbalst</w:t>
            </w:r>
            <w:r w:rsidR="00F922BD" w:rsidRPr="002362DF">
              <w:t>īts tips</w:t>
            </w:r>
          </w:p>
        </w:tc>
        <w:tc>
          <w:tcPr>
            <w:tcW w:w="3285" w:type="dxa"/>
            <w:tcBorders>
              <w:top w:val="single" w:sz="4" w:space="0" w:color="auto"/>
              <w:bottom w:val="single" w:sz="4" w:space="0" w:color="auto"/>
            </w:tcBorders>
          </w:tcPr>
          <w:p w14:paraId="5EB2351E" w14:textId="77777777" w:rsidR="00C35769" w:rsidRPr="002362DF" w:rsidRDefault="00C35769" w:rsidP="00C35769">
            <w:pPr>
              <w:pStyle w:val="Tablebody"/>
              <w:rPr>
                <w:i/>
              </w:rPr>
            </w:pPr>
            <w:r w:rsidRPr="002362DF">
              <w:rPr>
                <w:i/>
              </w:rPr>
              <w:t>typeid</w:t>
            </w:r>
          </w:p>
        </w:tc>
      </w:tr>
      <w:tr w:rsidR="00C35769" w:rsidRPr="002362DF" w14:paraId="551C39DA" w14:textId="77777777" w:rsidTr="00C35769">
        <w:tc>
          <w:tcPr>
            <w:tcW w:w="959" w:type="dxa"/>
            <w:tcBorders>
              <w:top w:val="single" w:sz="4" w:space="0" w:color="auto"/>
              <w:bottom w:val="single" w:sz="4" w:space="0" w:color="auto"/>
            </w:tcBorders>
          </w:tcPr>
          <w:p w14:paraId="7D332F8E" w14:textId="77777777" w:rsidR="00C35769" w:rsidRPr="002362DF" w:rsidRDefault="00C35769" w:rsidP="00C35769">
            <w:pPr>
              <w:pStyle w:val="Tablebody"/>
            </w:pPr>
            <w:r w:rsidRPr="002362DF">
              <w:t>202</w:t>
            </w:r>
          </w:p>
        </w:tc>
        <w:tc>
          <w:tcPr>
            <w:tcW w:w="5610" w:type="dxa"/>
            <w:tcBorders>
              <w:top w:val="single" w:sz="4" w:space="0" w:color="auto"/>
              <w:bottom w:val="single" w:sz="4" w:space="0" w:color="auto"/>
            </w:tcBorders>
          </w:tcPr>
          <w:p w14:paraId="36BAF5BB" w14:textId="3C7834CC" w:rsidR="00C35769" w:rsidRPr="002362DF" w:rsidRDefault="00C35769" w:rsidP="00C35769">
            <w:pPr>
              <w:pStyle w:val="Tablebody"/>
            </w:pPr>
            <w:r w:rsidRPr="002362DF">
              <w:t>Tipu nevar izmantot objekta izveidošanai</w:t>
            </w:r>
          </w:p>
        </w:tc>
        <w:tc>
          <w:tcPr>
            <w:tcW w:w="3285" w:type="dxa"/>
            <w:tcBorders>
              <w:top w:val="single" w:sz="4" w:space="0" w:color="auto"/>
              <w:bottom w:val="single" w:sz="4" w:space="0" w:color="auto"/>
            </w:tcBorders>
          </w:tcPr>
          <w:p w14:paraId="3D71E2F2" w14:textId="77777777" w:rsidR="00C35769" w:rsidRPr="002362DF" w:rsidRDefault="00C35769" w:rsidP="00C35769">
            <w:pPr>
              <w:pStyle w:val="Tablebody"/>
              <w:rPr>
                <w:i/>
              </w:rPr>
            </w:pPr>
            <w:r w:rsidRPr="002362DF">
              <w:rPr>
                <w:i/>
              </w:rPr>
              <w:t>typeid</w:t>
            </w:r>
          </w:p>
        </w:tc>
      </w:tr>
      <w:tr w:rsidR="00C35769" w:rsidRPr="002362DF" w14:paraId="32CAA010" w14:textId="77777777" w:rsidTr="00C35769">
        <w:tc>
          <w:tcPr>
            <w:tcW w:w="959" w:type="dxa"/>
            <w:tcBorders>
              <w:top w:val="single" w:sz="4" w:space="0" w:color="auto"/>
              <w:bottom w:val="single" w:sz="4" w:space="0" w:color="auto"/>
            </w:tcBorders>
          </w:tcPr>
          <w:p w14:paraId="36E4352A" w14:textId="77777777" w:rsidR="00C35769" w:rsidRPr="002362DF" w:rsidRDefault="00C35769" w:rsidP="00C35769">
            <w:pPr>
              <w:pStyle w:val="Tablebody"/>
            </w:pPr>
            <w:r w:rsidRPr="002362DF">
              <w:t>203</w:t>
            </w:r>
          </w:p>
        </w:tc>
        <w:tc>
          <w:tcPr>
            <w:tcW w:w="5610" w:type="dxa"/>
            <w:tcBorders>
              <w:top w:val="single" w:sz="4" w:space="0" w:color="auto"/>
              <w:bottom w:val="single" w:sz="4" w:space="0" w:color="auto"/>
            </w:tcBorders>
          </w:tcPr>
          <w:p w14:paraId="67B4E00C" w14:textId="6F283FC2" w:rsidR="00C35769" w:rsidRPr="002362DF" w:rsidRDefault="00C35769" w:rsidP="00C35769">
            <w:pPr>
              <w:pStyle w:val="Tablebody"/>
            </w:pPr>
            <w:r w:rsidRPr="002362DF">
              <w:t>Objektu nav ievietojams mapē</w:t>
            </w:r>
          </w:p>
        </w:tc>
        <w:tc>
          <w:tcPr>
            <w:tcW w:w="3285" w:type="dxa"/>
            <w:tcBorders>
              <w:top w:val="single" w:sz="4" w:space="0" w:color="auto"/>
              <w:bottom w:val="single" w:sz="4" w:space="0" w:color="auto"/>
            </w:tcBorders>
          </w:tcPr>
          <w:p w14:paraId="21040899" w14:textId="77777777" w:rsidR="00C35769" w:rsidRPr="002362DF" w:rsidRDefault="00C35769" w:rsidP="00C35769">
            <w:pPr>
              <w:pStyle w:val="Tablebody"/>
              <w:rPr>
                <w:i/>
              </w:rPr>
            </w:pPr>
            <w:r w:rsidRPr="002362DF">
              <w:rPr>
                <w:i/>
              </w:rPr>
              <w:t>typeid</w:t>
            </w:r>
          </w:p>
        </w:tc>
      </w:tr>
      <w:tr w:rsidR="00C35769" w:rsidRPr="002362DF" w14:paraId="6958182B" w14:textId="77777777" w:rsidTr="00C35769">
        <w:tc>
          <w:tcPr>
            <w:tcW w:w="959" w:type="dxa"/>
            <w:tcBorders>
              <w:top w:val="single" w:sz="4" w:space="0" w:color="auto"/>
              <w:bottom w:val="single" w:sz="4" w:space="0" w:color="auto"/>
            </w:tcBorders>
          </w:tcPr>
          <w:p w14:paraId="226B4E6C" w14:textId="77777777" w:rsidR="00C35769" w:rsidRPr="002362DF" w:rsidRDefault="00C35769" w:rsidP="00C35769">
            <w:pPr>
              <w:pStyle w:val="Tablebody"/>
            </w:pPr>
            <w:r w:rsidRPr="002362DF">
              <w:t>204</w:t>
            </w:r>
          </w:p>
        </w:tc>
        <w:tc>
          <w:tcPr>
            <w:tcW w:w="5610" w:type="dxa"/>
            <w:tcBorders>
              <w:top w:val="single" w:sz="4" w:space="0" w:color="auto"/>
              <w:bottom w:val="single" w:sz="4" w:space="0" w:color="auto"/>
            </w:tcBorders>
          </w:tcPr>
          <w:p w14:paraId="2F16CF25" w14:textId="35F2E910" w:rsidR="00C35769" w:rsidRPr="002362DF" w:rsidRDefault="00C35769" w:rsidP="00C35769">
            <w:pPr>
              <w:pStyle w:val="Tablebody"/>
            </w:pPr>
            <w:r w:rsidRPr="002362DF">
              <w:t>Dokumentam nav atļautas versijas</w:t>
            </w:r>
          </w:p>
        </w:tc>
        <w:tc>
          <w:tcPr>
            <w:tcW w:w="3285" w:type="dxa"/>
            <w:tcBorders>
              <w:top w:val="single" w:sz="4" w:space="0" w:color="auto"/>
              <w:bottom w:val="single" w:sz="4" w:space="0" w:color="auto"/>
            </w:tcBorders>
          </w:tcPr>
          <w:p w14:paraId="1915833A" w14:textId="77777777" w:rsidR="00C35769" w:rsidRPr="002362DF" w:rsidRDefault="00C35769" w:rsidP="00C35769">
            <w:pPr>
              <w:pStyle w:val="Tablebody"/>
              <w:rPr>
                <w:i/>
              </w:rPr>
            </w:pPr>
            <w:r w:rsidRPr="002362DF">
              <w:rPr>
                <w:i/>
              </w:rPr>
              <w:t>typeid</w:t>
            </w:r>
          </w:p>
        </w:tc>
      </w:tr>
      <w:tr w:rsidR="007A2419" w:rsidRPr="002362DF" w14:paraId="2D915356" w14:textId="77777777" w:rsidTr="00C35769">
        <w:tc>
          <w:tcPr>
            <w:tcW w:w="959" w:type="dxa"/>
            <w:tcBorders>
              <w:top w:val="single" w:sz="4" w:space="0" w:color="auto"/>
              <w:bottom w:val="single" w:sz="4" w:space="0" w:color="auto"/>
            </w:tcBorders>
          </w:tcPr>
          <w:p w14:paraId="0E79384D" w14:textId="3B36DBFD" w:rsidR="007A2419" w:rsidRPr="002362DF" w:rsidRDefault="007A2419" w:rsidP="00C35769">
            <w:pPr>
              <w:pStyle w:val="Tablebody"/>
            </w:pPr>
            <w:r w:rsidRPr="002362DF">
              <w:t>205</w:t>
            </w:r>
          </w:p>
        </w:tc>
        <w:tc>
          <w:tcPr>
            <w:tcW w:w="5610" w:type="dxa"/>
            <w:tcBorders>
              <w:top w:val="single" w:sz="4" w:space="0" w:color="auto"/>
              <w:bottom w:val="single" w:sz="4" w:space="0" w:color="auto"/>
            </w:tcBorders>
          </w:tcPr>
          <w:p w14:paraId="5B718E7B" w14:textId="754B7B46" w:rsidR="007A2419" w:rsidRPr="002362DF" w:rsidRDefault="007A2419" w:rsidP="007A2419">
            <w:pPr>
              <w:pStyle w:val="Tablebody"/>
            </w:pPr>
            <w:r w:rsidRPr="002362DF">
              <w:t xml:space="preserve">Dokumenta tips nosaka versionēšanu </w:t>
            </w:r>
          </w:p>
        </w:tc>
        <w:tc>
          <w:tcPr>
            <w:tcW w:w="3285" w:type="dxa"/>
            <w:tcBorders>
              <w:top w:val="single" w:sz="4" w:space="0" w:color="auto"/>
              <w:bottom w:val="single" w:sz="4" w:space="0" w:color="auto"/>
            </w:tcBorders>
          </w:tcPr>
          <w:p w14:paraId="2E73DA7A" w14:textId="1D867372" w:rsidR="007A2419" w:rsidRPr="002362DF" w:rsidRDefault="007A2419" w:rsidP="00C35769">
            <w:pPr>
              <w:pStyle w:val="Tablebody"/>
              <w:rPr>
                <w:i/>
              </w:rPr>
            </w:pPr>
            <w:r w:rsidRPr="002362DF">
              <w:rPr>
                <w:i/>
              </w:rPr>
              <w:t>typeid</w:t>
            </w:r>
          </w:p>
        </w:tc>
      </w:tr>
      <w:tr w:rsidR="007A2419" w:rsidRPr="002362DF" w14:paraId="0B2F0F03" w14:textId="77777777" w:rsidTr="00C35769">
        <w:tc>
          <w:tcPr>
            <w:tcW w:w="959" w:type="dxa"/>
            <w:tcBorders>
              <w:top w:val="single" w:sz="4" w:space="0" w:color="auto"/>
              <w:bottom w:val="single" w:sz="4" w:space="0" w:color="auto"/>
            </w:tcBorders>
          </w:tcPr>
          <w:p w14:paraId="794677EE" w14:textId="77777777" w:rsidR="007A2419" w:rsidRPr="002362DF" w:rsidRDefault="007A2419" w:rsidP="00C35769">
            <w:pPr>
              <w:pStyle w:val="Tablebody"/>
            </w:pPr>
            <w:r w:rsidRPr="002362DF">
              <w:t>301</w:t>
            </w:r>
          </w:p>
        </w:tc>
        <w:tc>
          <w:tcPr>
            <w:tcW w:w="5610" w:type="dxa"/>
            <w:tcBorders>
              <w:top w:val="single" w:sz="4" w:space="0" w:color="auto"/>
              <w:bottom w:val="single" w:sz="4" w:space="0" w:color="auto"/>
            </w:tcBorders>
          </w:tcPr>
          <w:p w14:paraId="3DDC69E2" w14:textId="3A57BCE5" w:rsidR="007A2419" w:rsidRPr="002362DF" w:rsidRDefault="007A2419" w:rsidP="00C35769">
            <w:pPr>
              <w:pStyle w:val="Tablebody"/>
            </w:pPr>
            <w:r w:rsidRPr="002362DF">
              <w:t xml:space="preserve">Objekta tips nav atļauts saites avotam </w:t>
            </w:r>
          </w:p>
        </w:tc>
        <w:tc>
          <w:tcPr>
            <w:tcW w:w="3285" w:type="dxa"/>
            <w:tcBorders>
              <w:top w:val="single" w:sz="4" w:space="0" w:color="auto"/>
              <w:bottom w:val="single" w:sz="4" w:space="0" w:color="auto"/>
            </w:tcBorders>
          </w:tcPr>
          <w:p w14:paraId="4BD6D17A" w14:textId="77777777" w:rsidR="007A2419" w:rsidRPr="002362DF" w:rsidRDefault="007A2419" w:rsidP="00C35769">
            <w:pPr>
              <w:pStyle w:val="Tablebody"/>
              <w:rPr>
                <w:i/>
              </w:rPr>
            </w:pPr>
            <w:r w:rsidRPr="002362DF">
              <w:rPr>
                <w:i/>
              </w:rPr>
              <w:t>objectid</w:t>
            </w:r>
          </w:p>
        </w:tc>
      </w:tr>
      <w:tr w:rsidR="007A2419" w:rsidRPr="002362DF" w14:paraId="6D209425" w14:textId="77777777" w:rsidTr="00C35769">
        <w:tc>
          <w:tcPr>
            <w:tcW w:w="959" w:type="dxa"/>
            <w:tcBorders>
              <w:top w:val="single" w:sz="4" w:space="0" w:color="auto"/>
              <w:bottom w:val="single" w:sz="4" w:space="0" w:color="auto"/>
            </w:tcBorders>
          </w:tcPr>
          <w:p w14:paraId="275FA9D4" w14:textId="77777777" w:rsidR="007A2419" w:rsidRPr="002362DF" w:rsidRDefault="007A2419" w:rsidP="00C35769">
            <w:pPr>
              <w:pStyle w:val="Tablebody"/>
            </w:pPr>
            <w:r w:rsidRPr="002362DF">
              <w:t>302</w:t>
            </w:r>
          </w:p>
        </w:tc>
        <w:tc>
          <w:tcPr>
            <w:tcW w:w="5610" w:type="dxa"/>
            <w:tcBorders>
              <w:top w:val="single" w:sz="4" w:space="0" w:color="auto"/>
              <w:bottom w:val="single" w:sz="4" w:space="0" w:color="auto"/>
            </w:tcBorders>
          </w:tcPr>
          <w:p w14:paraId="3622EEFF" w14:textId="52C010E8" w:rsidR="007A2419" w:rsidRPr="002362DF" w:rsidRDefault="007A2419" w:rsidP="00C35769">
            <w:pPr>
              <w:pStyle w:val="Tablebody"/>
            </w:pPr>
            <w:r w:rsidRPr="002362DF">
              <w:t>Objekta tips nav atļauts saites mērķim</w:t>
            </w:r>
          </w:p>
        </w:tc>
        <w:tc>
          <w:tcPr>
            <w:tcW w:w="3285" w:type="dxa"/>
            <w:tcBorders>
              <w:top w:val="single" w:sz="4" w:space="0" w:color="auto"/>
              <w:bottom w:val="single" w:sz="4" w:space="0" w:color="auto"/>
            </w:tcBorders>
          </w:tcPr>
          <w:p w14:paraId="75377F6E" w14:textId="77777777" w:rsidR="007A2419" w:rsidRPr="002362DF" w:rsidRDefault="007A2419" w:rsidP="00C35769">
            <w:pPr>
              <w:pStyle w:val="Tablebody"/>
              <w:rPr>
                <w:i/>
              </w:rPr>
            </w:pPr>
            <w:r w:rsidRPr="002362DF">
              <w:rPr>
                <w:i/>
              </w:rPr>
              <w:t>objectid</w:t>
            </w:r>
          </w:p>
        </w:tc>
      </w:tr>
      <w:tr w:rsidR="007A2419" w:rsidRPr="002362DF" w14:paraId="22920BD8" w14:textId="77777777" w:rsidTr="00C35769">
        <w:tc>
          <w:tcPr>
            <w:tcW w:w="959" w:type="dxa"/>
            <w:tcBorders>
              <w:top w:val="single" w:sz="4" w:space="0" w:color="auto"/>
              <w:bottom w:val="single" w:sz="4" w:space="0" w:color="auto"/>
            </w:tcBorders>
          </w:tcPr>
          <w:p w14:paraId="15E052F2" w14:textId="77777777" w:rsidR="007A2419" w:rsidRPr="002362DF" w:rsidRDefault="007A2419" w:rsidP="00C35769">
            <w:pPr>
              <w:pStyle w:val="Tablebody"/>
            </w:pPr>
            <w:r w:rsidRPr="002362DF">
              <w:t>303</w:t>
            </w:r>
          </w:p>
        </w:tc>
        <w:tc>
          <w:tcPr>
            <w:tcW w:w="5610" w:type="dxa"/>
            <w:tcBorders>
              <w:top w:val="single" w:sz="4" w:space="0" w:color="auto"/>
              <w:bottom w:val="single" w:sz="4" w:space="0" w:color="auto"/>
            </w:tcBorders>
          </w:tcPr>
          <w:p w14:paraId="36F7F97C" w14:textId="43A1D396" w:rsidR="007A2419" w:rsidRPr="002362DF" w:rsidRDefault="007A2419" w:rsidP="00C35769">
            <w:pPr>
              <w:pStyle w:val="Tablebody"/>
            </w:pPr>
            <w:r w:rsidRPr="002362DF">
              <w:t>Objekta tips nav atļauts mapē</w:t>
            </w:r>
          </w:p>
        </w:tc>
        <w:tc>
          <w:tcPr>
            <w:tcW w:w="3285" w:type="dxa"/>
            <w:tcBorders>
              <w:top w:val="single" w:sz="4" w:space="0" w:color="auto"/>
              <w:bottom w:val="single" w:sz="4" w:space="0" w:color="auto"/>
            </w:tcBorders>
          </w:tcPr>
          <w:p w14:paraId="622AE4A2" w14:textId="77777777" w:rsidR="007A2419" w:rsidRPr="002362DF" w:rsidRDefault="007A2419" w:rsidP="00C35769">
            <w:pPr>
              <w:pStyle w:val="Tablebody"/>
              <w:rPr>
                <w:i/>
              </w:rPr>
            </w:pPr>
            <w:r w:rsidRPr="002362DF">
              <w:rPr>
                <w:i/>
              </w:rPr>
              <w:t>objectid</w:t>
            </w:r>
          </w:p>
        </w:tc>
      </w:tr>
      <w:tr w:rsidR="00953254" w:rsidRPr="002362DF" w14:paraId="53C76487" w14:textId="77777777" w:rsidTr="00C35769">
        <w:tc>
          <w:tcPr>
            <w:tcW w:w="959" w:type="dxa"/>
            <w:tcBorders>
              <w:top w:val="single" w:sz="4" w:space="0" w:color="auto"/>
              <w:bottom w:val="single" w:sz="4" w:space="0" w:color="auto"/>
            </w:tcBorders>
          </w:tcPr>
          <w:p w14:paraId="19734081" w14:textId="23685F38" w:rsidR="00953254" w:rsidRPr="002362DF" w:rsidRDefault="00953254" w:rsidP="00C35769">
            <w:pPr>
              <w:pStyle w:val="Tablebody"/>
            </w:pPr>
            <w:r>
              <w:t>355</w:t>
            </w:r>
          </w:p>
        </w:tc>
        <w:tc>
          <w:tcPr>
            <w:tcW w:w="5610" w:type="dxa"/>
            <w:tcBorders>
              <w:top w:val="single" w:sz="4" w:space="0" w:color="auto"/>
              <w:bottom w:val="single" w:sz="4" w:space="0" w:color="auto"/>
            </w:tcBorders>
          </w:tcPr>
          <w:p w14:paraId="757E4F01" w14:textId="2B29C46B" w:rsidR="00953254" w:rsidRPr="002362DF" w:rsidRDefault="00051F78" w:rsidP="00051F78">
            <w:pPr>
              <w:pStyle w:val="Tablebody"/>
            </w:pPr>
            <w:r>
              <w:t>Objektam nav izmainītas īpašību vērtības</w:t>
            </w:r>
          </w:p>
        </w:tc>
        <w:tc>
          <w:tcPr>
            <w:tcW w:w="3285" w:type="dxa"/>
            <w:tcBorders>
              <w:top w:val="single" w:sz="4" w:space="0" w:color="auto"/>
              <w:bottom w:val="single" w:sz="4" w:space="0" w:color="auto"/>
            </w:tcBorders>
          </w:tcPr>
          <w:p w14:paraId="09A9D7C5" w14:textId="7216F976" w:rsidR="00953254" w:rsidRPr="002362DF" w:rsidRDefault="00953254" w:rsidP="00C35769">
            <w:pPr>
              <w:pStyle w:val="Tablebody"/>
              <w:rPr>
                <w:i/>
              </w:rPr>
            </w:pPr>
            <w:r>
              <w:rPr>
                <w:i/>
              </w:rPr>
              <w:t>objectId</w:t>
            </w:r>
          </w:p>
        </w:tc>
      </w:tr>
      <w:tr w:rsidR="00953254" w:rsidRPr="002362DF" w14:paraId="37CAF102" w14:textId="77777777" w:rsidTr="00C35769">
        <w:tc>
          <w:tcPr>
            <w:tcW w:w="959" w:type="dxa"/>
            <w:tcBorders>
              <w:top w:val="single" w:sz="4" w:space="0" w:color="auto"/>
              <w:bottom w:val="single" w:sz="4" w:space="0" w:color="auto"/>
            </w:tcBorders>
          </w:tcPr>
          <w:p w14:paraId="44E32D20" w14:textId="7F8CA660" w:rsidR="00953254" w:rsidRDefault="00953254" w:rsidP="00C35769">
            <w:pPr>
              <w:pStyle w:val="Tablebody"/>
            </w:pPr>
            <w:r>
              <w:t>360</w:t>
            </w:r>
          </w:p>
        </w:tc>
        <w:tc>
          <w:tcPr>
            <w:tcW w:w="5610" w:type="dxa"/>
            <w:tcBorders>
              <w:top w:val="single" w:sz="4" w:space="0" w:color="auto"/>
              <w:bottom w:val="single" w:sz="4" w:space="0" w:color="auto"/>
            </w:tcBorders>
          </w:tcPr>
          <w:p w14:paraId="5A46F672" w14:textId="7940EA72" w:rsidR="00953254" w:rsidRDefault="00953254" w:rsidP="00953254">
            <w:pPr>
              <w:pStyle w:val="Tablebody"/>
            </w:pPr>
            <w:r>
              <w:t xml:space="preserve">Izreģistrēta dokumenta darba kopijas aktualizācija nav atļauta, ja nav iespējots </w:t>
            </w:r>
            <w:r w:rsidRPr="00953254">
              <w:t>CapabilityPWCUpdatable</w:t>
            </w:r>
          </w:p>
        </w:tc>
        <w:tc>
          <w:tcPr>
            <w:tcW w:w="3285" w:type="dxa"/>
            <w:tcBorders>
              <w:top w:val="single" w:sz="4" w:space="0" w:color="auto"/>
              <w:bottom w:val="single" w:sz="4" w:space="0" w:color="auto"/>
            </w:tcBorders>
          </w:tcPr>
          <w:p w14:paraId="6F695ABD" w14:textId="1A8FBFF9" w:rsidR="00953254" w:rsidRDefault="00953254" w:rsidP="00C35769">
            <w:pPr>
              <w:pStyle w:val="Tablebody"/>
              <w:rPr>
                <w:i/>
              </w:rPr>
            </w:pPr>
            <w:r>
              <w:rPr>
                <w:i/>
              </w:rPr>
              <w:t>objectId</w:t>
            </w:r>
          </w:p>
        </w:tc>
      </w:tr>
      <w:tr w:rsidR="007A2419" w:rsidRPr="002362DF" w14:paraId="32EA3AF6" w14:textId="77777777" w:rsidTr="00C35769">
        <w:tc>
          <w:tcPr>
            <w:tcW w:w="959" w:type="dxa"/>
            <w:tcBorders>
              <w:top w:val="single" w:sz="4" w:space="0" w:color="auto"/>
              <w:bottom w:val="single" w:sz="4" w:space="0" w:color="auto"/>
            </w:tcBorders>
          </w:tcPr>
          <w:p w14:paraId="57DD3403" w14:textId="77777777" w:rsidR="007A2419" w:rsidRPr="002362DF" w:rsidRDefault="007A2419" w:rsidP="00C35769">
            <w:pPr>
              <w:pStyle w:val="Tablebody"/>
            </w:pPr>
            <w:r w:rsidRPr="002362DF">
              <w:t>400</w:t>
            </w:r>
          </w:p>
        </w:tc>
        <w:tc>
          <w:tcPr>
            <w:tcW w:w="5610" w:type="dxa"/>
            <w:tcBorders>
              <w:top w:val="single" w:sz="4" w:space="0" w:color="auto"/>
              <w:bottom w:val="single" w:sz="4" w:space="0" w:color="auto"/>
            </w:tcBorders>
          </w:tcPr>
          <w:p w14:paraId="7F3119B5" w14:textId="34DB01F3" w:rsidR="007A2419" w:rsidRPr="002362DF" w:rsidRDefault="007A2419" w:rsidP="00C35769">
            <w:pPr>
              <w:pStyle w:val="Tablebody"/>
            </w:pPr>
            <w:r w:rsidRPr="002362DF">
              <w:t>Binārie dati ir obligāti</w:t>
            </w:r>
          </w:p>
        </w:tc>
        <w:tc>
          <w:tcPr>
            <w:tcW w:w="3285" w:type="dxa"/>
            <w:tcBorders>
              <w:top w:val="single" w:sz="4" w:space="0" w:color="auto"/>
              <w:bottom w:val="single" w:sz="4" w:space="0" w:color="auto"/>
            </w:tcBorders>
          </w:tcPr>
          <w:p w14:paraId="19B43F39" w14:textId="77777777" w:rsidR="007A2419" w:rsidRPr="002362DF" w:rsidRDefault="007A2419" w:rsidP="00C35769">
            <w:pPr>
              <w:pStyle w:val="Tablebody"/>
              <w:rPr>
                <w:i/>
              </w:rPr>
            </w:pPr>
            <w:r w:rsidRPr="002362DF">
              <w:rPr>
                <w:i/>
              </w:rPr>
              <w:t>objectid</w:t>
            </w:r>
          </w:p>
        </w:tc>
      </w:tr>
      <w:tr w:rsidR="00953254" w:rsidRPr="002362DF" w14:paraId="452771D5" w14:textId="77777777" w:rsidTr="00C35769">
        <w:tc>
          <w:tcPr>
            <w:tcW w:w="959" w:type="dxa"/>
            <w:tcBorders>
              <w:top w:val="single" w:sz="4" w:space="0" w:color="auto"/>
              <w:bottom w:val="single" w:sz="4" w:space="0" w:color="auto"/>
            </w:tcBorders>
          </w:tcPr>
          <w:p w14:paraId="6D015779" w14:textId="1546C3FC" w:rsidR="00953254" w:rsidRPr="002362DF" w:rsidRDefault="00953254" w:rsidP="00C35769">
            <w:pPr>
              <w:pStyle w:val="Tablebody"/>
            </w:pPr>
            <w:r>
              <w:t>402</w:t>
            </w:r>
          </w:p>
        </w:tc>
        <w:tc>
          <w:tcPr>
            <w:tcW w:w="5610" w:type="dxa"/>
            <w:tcBorders>
              <w:top w:val="single" w:sz="4" w:space="0" w:color="auto"/>
              <w:bottom w:val="single" w:sz="4" w:space="0" w:color="auto"/>
            </w:tcBorders>
          </w:tcPr>
          <w:p w14:paraId="6785BCA2" w14:textId="7C6D47E4" w:rsidR="00953254" w:rsidRPr="002362DF" w:rsidRDefault="00953254" w:rsidP="005A707C">
            <w:pPr>
              <w:pStyle w:val="Tablebody"/>
            </w:pPr>
            <w:r>
              <w:t>Neeksistējoš</w:t>
            </w:r>
            <w:r w:rsidR="005A707C">
              <w:t>a</w:t>
            </w:r>
            <w:r>
              <w:t xml:space="preserve"> </w:t>
            </w:r>
            <w:r w:rsidR="005A707C">
              <w:t>objekta mapju hierarhija</w:t>
            </w:r>
          </w:p>
        </w:tc>
        <w:tc>
          <w:tcPr>
            <w:tcW w:w="3285" w:type="dxa"/>
            <w:tcBorders>
              <w:top w:val="single" w:sz="4" w:space="0" w:color="auto"/>
              <w:bottom w:val="single" w:sz="4" w:space="0" w:color="auto"/>
            </w:tcBorders>
          </w:tcPr>
          <w:p w14:paraId="10A2807A" w14:textId="076BF01D" w:rsidR="00953254" w:rsidRPr="002362DF" w:rsidRDefault="005A707C" w:rsidP="00C35769">
            <w:pPr>
              <w:pStyle w:val="Tablebody"/>
              <w:rPr>
                <w:i/>
              </w:rPr>
            </w:pPr>
            <w:r>
              <w:rPr>
                <w:i/>
              </w:rPr>
              <w:t>path</w:t>
            </w:r>
          </w:p>
        </w:tc>
      </w:tr>
      <w:tr w:rsidR="007A2419" w:rsidRPr="002362DF" w14:paraId="36D71955" w14:textId="77777777" w:rsidTr="00C35769">
        <w:tc>
          <w:tcPr>
            <w:tcW w:w="959" w:type="dxa"/>
            <w:tcBorders>
              <w:top w:val="single" w:sz="4" w:space="0" w:color="auto"/>
              <w:bottom w:val="single" w:sz="4" w:space="0" w:color="auto"/>
            </w:tcBorders>
          </w:tcPr>
          <w:p w14:paraId="5EE4AD42" w14:textId="77777777" w:rsidR="007A2419" w:rsidRPr="002362DF" w:rsidRDefault="007A2419" w:rsidP="00C35769">
            <w:pPr>
              <w:pStyle w:val="Tablebody"/>
            </w:pPr>
            <w:r w:rsidRPr="002362DF">
              <w:t>500</w:t>
            </w:r>
          </w:p>
        </w:tc>
        <w:tc>
          <w:tcPr>
            <w:tcW w:w="5610" w:type="dxa"/>
            <w:tcBorders>
              <w:top w:val="single" w:sz="4" w:space="0" w:color="auto"/>
              <w:bottom w:val="single" w:sz="4" w:space="0" w:color="auto"/>
            </w:tcBorders>
          </w:tcPr>
          <w:p w14:paraId="3AF55F45" w14:textId="38AEE55E" w:rsidR="007A2419" w:rsidRPr="002362DF" w:rsidRDefault="007A2419" w:rsidP="00C35769">
            <w:pPr>
              <w:pStyle w:val="Tablebody"/>
            </w:pPr>
            <w:r w:rsidRPr="002362DF">
              <w:t>Mapē ir objekti</w:t>
            </w:r>
          </w:p>
        </w:tc>
        <w:tc>
          <w:tcPr>
            <w:tcW w:w="3285" w:type="dxa"/>
            <w:tcBorders>
              <w:top w:val="single" w:sz="4" w:space="0" w:color="auto"/>
              <w:bottom w:val="single" w:sz="4" w:space="0" w:color="auto"/>
            </w:tcBorders>
          </w:tcPr>
          <w:p w14:paraId="7254B600" w14:textId="77777777" w:rsidR="007A2419" w:rsidRPr="002362DF" w:rsidRDefault="007A2419" w:rsidP="00C35769">
            <w:pPr>
              <w:pStyle w:val="Tablebody"/>
              <w:rPr>
                <w:i/>
              </w:rPr>
            </w:pPr>
            <w:r w:rsidRPr="002362DF">
              <w:rPr>
                <w:i/>
              </w:rPr>
              <w:t>objectid</w:t>
            </w:r>
          </w:p>
        </w:tc>
      </w:tr>
      <w:tr w:rsidR="00845B2C" w:rsidRPr="002362DF" w14:paraId="154AC5E0" w14:textId="77777777" w:rsidTr="008815A0">
        <w:tc>
          <w:tcPr>
            <w:tcW w:w="959" w:type="dxa"/>
            <w:tcBorders>
              <w:top w:val="single" w:sz="4" w:space="0" w:color="auto"/>
              <w:bottom w:val="single" w:sz="4" w:space="0" w:color="auto"/>
            </w:tcBorders>
          </w:tcPr>
          <w:p w14:paraId="3A9E6748" w14:textId="7095EFEC" w:rsidR="00845B2C" w:rsidRPr="002362DF" w:rsidRDefault="00845B2C" w:rsidP="00C35769">
            <w:pPr>
              <w:pStyle w:val="Tablebody"/>
            </w:pPr>
            <w:r w:rsidRPr="002362DF">
              <w:t>501</w:t>
            </w:r>
          </w:p>
        </w:tc>
        <w:tc>
          <w:tcPr>
            <w:tcW w:w="5610" w:type="dxa"/>
            <w:tcBorders>
              <w:top w:val="single" w:sz="4" w:space="0" w:color="auto"/>
              <w:bottom w:val="single" w:sz="4" w:space="0" w:color="auto"/>
            </w:tcBorders>
          </w:tcPr>
          <w:p w14:paraId="69ECF7D7" w14:textId="19216D39" w:rsidR="00845B2C" w:rsidRPr="002362DF" w:rsidRDefault="00845B2C" w:rsidP="00C35769">
            <w:pPr>
              <w:pStyle w:val="Tablebody"/>
            </w:pPr>
            <w:r w:rsidRPr="002362DF">
              <w:t>Objekts neatrodas norādītajā mapē</w:t>
            </w:r>
          </w:p>
        </w:tc>
        <w:tc>
          <w:tcPr>
            <w:tcW w:w="3285" w:type="dxa"/>
            <w:tcBorders>
              <w:top w:val="single" w:sz="4" w:space="0" w:color="auto"/>
              <w:bottom w:val="single" w:sz="4" w:space="0" w:color="auto"/>
            </w:tcBorders>
          </w:tcPr>
          <w:p w14:paraId="42ECE645" w14:textId="3267D6BC" w:rsidR="00845B2C" w:rsidRPr="002362DF" w:rsidRDefault="00845B2C" w:rsidP="00C35769">
            <w:pPr>
              <w:pStyle w:val="Tablebody"/>
              <w:rPr>
                <w:i/>
              </w:rPr>
            </w:pPr>
            <w:r w:rsidRPr="002362DF">
              <w:rPr>
                <w:i/>
              </w:rPr>
              <w:t>objectId</w:t>
            </w:r>
          </w:p>
        </w:tc>
      </w:tr>
      <w:tr w:rsidR="00953254" w:rsidRPr="002362DF" w14:paraId="64B85566" w14:textId="77777777" w:rsidTr="008815A0">
        <w:tc>
          <w:tcPr>
            <w:tcW w:w="959" w:type="dxa"/>
            <w:tcBorders>
              <w:top w:val="single" w:sz="4" w:space="0" w:color="auto"/>
              <w:bottom w:val="single" w:sz="4" w:space="0" w:color="auto"/>
            </w:tcBorders>
          </w:tcPr>
          <w:p w14:paraId="65A11386" w14:textId="0EB11581" w:rsidR="00953254" w:rsidRPr="002362DF" w:rsidRDefault="00953254" w:rsidP="00C35769">
            <w:pPr>
              <w:pStyle w:val="Tablebody"/>
            </w:pPr>
            <w:r>
              <w:t>502</w:t>
            </w:r>
          </w:p>
        </w:tc>
        <w:tc>
          <w:tcPr>
            <w:tcW w:w="5610" w:type="dxa"/>
            <w:tcBorders>
              <w:top w:val="single" w:sz="4" w:space="0" w:color="auto"/>
              <w:bottom w:val="single" w:sz="4" w:space="0" w:color="auto"/>
            </w:tcBorders>
          </w:tcPr>
          <w:p w14:paraId="6F76EF97" w14:textId="68B91181" w:rsidR="00953254" w:rsidRPr="002362DF" w:rsidRDefault="00953254" w:rsidP="00953254">
            <w:pPr>
              <w:pStyle w:val="Tablebody"/>
            </w:pPr>
            <w:r>
              <w:t>Mapē ir cits objekts ar šādu nosaukumu</w:t>
            </w:r>
          </w:p>
        </w:tc>
        <w:tc>
          <w:tcPr>
            <w:tcW w:w="3285" w:type="dxa"/>
            <w:tcBorders>
              <w:top w:val="single" w:sz="4" w:space="0" w:color="auto"/>
              <w:bottom w:val="single" w:sz="4" w:space="0" w:color="auto"/>
            </w:tcBorders>
          </w:tcPr>
          <w:p w14:paraId="40D273FC" w14:textId="369E2706" w:rsidR="00953254" w:rsidRPr="002362DF" w:rsidRDefault="00953254" w:rsidP="00C35769">
            <w:pPr>
              <w:pStyle w:val="Tablebody"/>
              <w:rPr>
                <w:i/>
              </w:rPr>
            </w:pPr>
            <w:r>
              <w:rPr>
                <w:i/>
              </w:rPr>
              <w:t>objectName</w:t>
            </w:r>
          </w:p>
        </w:tc>
      </w:tr>
      <w:tr w:rsidR="00953254" w:rsidRPr="002362DF" w14:paraId="43CB3BBA" w14:textId="77777777" w:rsidTr="008815A0">
        <w:tc>
          <w:tcPr>
            <w:tcW w:w="959" w:type="dxa"/>
            <w:tcBorders>
              <w:top w:val="single" w:sz="4" w:space="0" w:color="auto"/>
              <w:bottom w:val="single" w:sz="4" w:space="0" w:color="auto"/>
            </w:tcBorders>
          </w:tcPr>
          <w:p w14:paraId="733BC715" w14:textId="66BF1779" w:rsidR="00953254" w:rsidRDefault="00953254" w:rsidP="00C35769">
            <w:pPr>
              <w:pStyle w:val="Tablebody"/>
            </w:pPr>
            <w:r>
              <w:t>503</w:t>
            </w:r>
          </w:p>
        </w:tc>
        <w:tc>
          <w:tcPr>
            <w:tcW w:w="5610" w:type="dxa"/>
            <w:tcBorders>
              <w:top w:val="single" w:sz="4" w:space="0" w:color="auto"/>
              <w:bottom w:val="single" w:sz="4" w:space="0" w:color="auto"/>
            </w:tcBorders>
          </w:tcPr>
          <w:p w14:paraId="5751613F" w14:textId="2B486A2E" w:rsidR="00953254" w:rsidRDefault="00953254" w:rsidP="00C35769">
            <w:pPr>
              <w:pStyle w:val="Tablebody"/>
            </w:pPr>
            <w:r>
              <w:t>Saknes mapi nevar pārvietot vai dzēst</w:t>
            </w:r>
          </w:p>
        </w:tc>
        <w:tc>
          <w:tcPr>
            <w:tcW w:w="3285" w:type="dxa"/>
            <w:tcBorders>
              <w:top w:val="single" w:sz="4" w:space="0" w:color="auto"/>
              <w:bottom w:val="single" w:sz="4" w:space="0" w:color="auto"/>
            </w:tcBorders>
          </w:tcPr>
          <w:p w14:paraId="680C8806" w14:textId="45688740" w:rsidR="00953254" w:rsidRDefault="00051F78" w:rsidP="00C35769">
            <w:pPr>
              <w:pStyle w:val="Tablebody"/>
              <w:rPr>
                <w:i/>
              </w:rPr>
            </w:pPr>
            <w:r>
              <w:rPr>
                <w:i/>
              </w:rPr>
              <w:t>objectId</w:t>
            </w:r>
          </w:p>
        </w:tc>
      </w:tr>
      <w:tr w:rsidR="00953254" w:rsidRPr="002362DF" w14:paraId="04120D6C" w14:textId="77777777" w:rsidTr="008815A0">
        <w:tc>
          <w:tcPr>
            <w:tcW w:w="959" w:type="dxa"/>
            <w:tcBorders>
              <w:top w:val="single" w:sz="4" w:space="0" w:color="auto"/>
              <w:bottom w:val="single" w:sz="4" w:space="0" w:color="auto"/>
            </w:tcBorders>
          </w:tcPr>
          <w:p w14:paraId="1272FA9D" w14:textId="43999498" w:rsidR="00953254" w:rsidRDefault="00953254" w:rsidP="00C35769">
            <w:pPr>
              <w:pStyle w:val="Tablebody"/>
            </w:pPr>
            <w:r>
              <w:t>505</w:t>
            </w:r>
          </w:p>
        </w:tc>
        <w:tc>
          <w:tcPr>
            <w:tcW w:w="5610" w:type="dxa"/>
            <w:tcBorders>
              <w:top w:val="single" w:sz="4" w:space="0" w:color="auto"/>
              <w:bottom w:val="single" w:sz="4" w:space="0" w:color="auto"/>
            </w:tcBorders>
          </w:tcPr>
          <w:p w14:paraId="60050D69" w14:textId="0007A062" w:rsidR="00953254" w:rsidRDefault="00953254" w:rsidP="00953254">
            <w:pPr>
              <w:pStyle w:val="Tablebody"/>
            </w:pPr>
            <w:r>
              <w:t>Dokuments ir izreģistrēts labošanai</w:t>
            </w:r>
          </w:p>
        </w:tc>
        <w:tc>
          <w:tcPr>
            <w:tcW w:w="3285" w:type="dxa"/>
            <w:tcBorders>
              <w:top w:val="single" w:sz="4" w:space="0" w:color="auto"/>
              <w:bottom w:val="single" w:sz="4" w:space="0" w:color="auto"/>
            </w:tcBorders>
          </w:tcPr>
          <w:p w14:paraId="3CE04DB6" w14:textId="36A5259C" w:rsidR="00953254" w:rsidRDefault="00051F78" w:rsidP="00C35769">
            <w:pPr>
              <w:pStyle w:val="Tablebody"/>
              <w:rPr>
                <w:i/>
              </w:rPr>
            </w:pPr>
            <w:r>
              <w:rPr>
                <w:i/>
              </w:rPr>
              <w:t>objectId</w:t>
            </w:r>
          </w:p>
        </w:tc>
      </w:tr>
      <w:tr w:rsidR="00E442D7" w:rsidRPr="002362DF" w14:paraId="5FE0A0BF" w14:textId="77777777" w:rsidTr="008815A0">
        <w:tc>
          <w:tcPr>
            <w:tcW w:w="959" w:type="dxa"/>
            <w:tcBorders>
              <w:top w:val="single" w:sz="4" w:space="0" w:color="auto"/>
              <w:bottom w:val="single" w:sz="4" w:space="0" w:color="auto"/>
            </w:tcBorders>
          </w:tcPr>
          <w:p w14:paraId="74F3AB1E" w14:textId="77777777" w:rsidR="00E442D7" w:rsidRPr="002362DF" w:rsidRDefault="00E442D7" w:rsidP="00C35769">
            <w:pPr>
              <w:pStyle w:val="Tablebody"/>
            </w:pPr>
            <w:r w:rsidRPr="002362DF">
              <w:t>601</w:t>
            </w:r>
          </w:p>
        </w:tc>
        <w:tc>
          <w:tcPr>
            <w:tcW w:w="5610" w:type="dxa"/>
            <w:tcBorders>
              <w:top w:val="single" w:sz="4" w:space="0" w:color="auto"/>
              <w:bottom w:val="single" w:sz="4" w:space="0" w:color="auto"/>
            </w:tcBorders>
          </w:tcPr>
          <w:p w14:paraId="5301E95E" w14:textId="29B000FC" w:rsidR="00E442D7" w:rsidRPr="002362DF" w:rsidRDefault="00BB0AEF" w:rsidP="00200B78">
            <w:pPr>
              <w:pStyle w:val="Tablebody"/>
            </w:pPr>
            <w:r>
              <w:t>Tipam nav norādītas mantotās īpašības</w:t>
            </w:r>
          </w:p>
        </w:tc>
        <w:tc>
          <w:tcPr>
            <w:tcW w:w="3285" w:type="dxa"/>
            <w:tcBorders>
              <w:top w:val="single" w:sz="4" w:space="0" w:color="auto"/>
              <w:bottom w:val="single" w:sz="4" w:space="0" w:color="auto"/>
            </w:tcBorders>
          </w:tcPr>
          <w:p w14:paraId="0B629451" w14:textId="6C394746" w:rsidR="00E442D7" w:rsidRPr="002362DF" w:rsidRDefault="00E442D7" w:rsidP="00C35769">
            <w:pPr>
              <w:pStyle w:val="Tablebody"/>
              <w:rPr>
                <w:i/>
              </w:rPr>
            </w:pPr>
            <w:r w:rsidRPr="008B21B4">
              <w:t>propertyId</w:t>
            </w:r>
          </w:p>
        </w:tc>
      </w:tr>
      <w:tr w:rsidR="00E442D7" w:rsidRPr="002362DF" w14:paraId="0C09C246" w14:textId="77777777" w:rsidTr="008815A0">
        <w:tc>
          <w:tcPr>
            <w:tcW w:w="959" w:type="dxa"/>
            <w:tcBorders>
              <w:top w:val="single" w:sz="4" w:space="0" w:color="auto"/>
              <w:bottom w:val="single" w:sz="4" w:space="0" w:color="auto"/>
            </w:tcBorders>
          </w:tcPr>
          <w:p w14:paraId="09BF14F3" w14:textId="59743214" w:rsidR="00E442D7" w:rsidRPr="002362DF" w:rsidRDefault="00E442D7" w:rsidP="00C35769">
            <w:pPr>
              <w:pStyle w:val="Tablebody"/>
            </w:pPr>
            <w:r w:rsidRPr="002362DF">
              <w:t>602</w:t>
            </w:r>
          </w:p>
        </w:tc>
        <w:tc>
          <w:tcPr>
            <w:tcW w:w="5610" w:type="dxa"/>
            <w:tcBorders>
              <w:top w:val="single" w:sz="4" w:space="0" w:color="auto"/>
              <w:bottom w:val="single" w:sz="4" w:space="0" w:color="auto"/>
            </w:tcBorders>
          </w:tcPr>
          <w:p w14:paraId="0293607C" w14:textId="60227D17" w:rsidR="00E442D7" w:rsidRPr="002362DF" w:rsidRDefault="00E442D7" w:rsidP="00E442D7">
            <w:pPr>
              <w:pStyle w:val="Tablebody"/>
            </w:pPr>
            <w:r>
              <w:t>Tipam eksistē objekt</w:t>
            </w:r>
            <w:r w:rsidR="00200B78">
              <w:t>i</w:t>
            </w:r>
          </w:p>
        </w:tc>
        <w:tc>
          <w:tcPr>
            <w:tcW w:w="3285" w:type="dxa"/>
            <w:tcBorders>
              <w:top w:val="single" w:sz="4" w:space="0" w:color="auto"/>
              <w:bottom w:val="single" w:sz="4" w:space="0" w:color="auto"/>
            </w:tcBorders>
          </w:tcPr>
          <w:p w14:paraId="6AE91CFB" w14:textId="54EB3A57" w:rsidR="00E442D7" w:rsidRPr="002362DF" w:rsidRDefault="00E442D7" w:rsidP="00C35769">
            <w:pPr>
              <w:pStyle w:val="Tablebody"/>
              <w:rPr>
                <w:i/>
              </w:rPr>
            </w:pPr>
            <w:r w:rsidRPr="00857948">
              <w:t>objectTypeId</w:t>
            </w:r>
          </w:p>
        </w:tc>
      </w:tr>
      <w:tr w:rsidR="00E442D7" w:rsidRPr="002362DF" w14:paraId="609A6BA6" w14:textId="77777777" w:rsidTr="008815A0">
        <w:tc>
          <w:tcPr>
            <w:tcW w:w="959" w:type="dxa"/>
            <w:tcBorders>
              <w:top w:val="single" w:sz="4" w:space="0" w:color="auto"/>
              <w:bottom w:val="single" w:sz="4" w:space="0" w:color="auto"/>
            </w:tcBorders>
          </w:tcPr>
          <w:p w14:paraId="472D12D5" w14:textId="1F20B1CC" w:rsidR="00E442D7" w:rsidRPr="002362DF" w:rsidRDefault="00E442D7" w:rsidP="00C35769">
            <w:pPr>
              <w:pStyle w:val="Tablebody"/>
            </w:pPr>
            <w:r>
              <w:t>603</w:t>
            </w:r>
          </w:p>
        </w:tc>
        <w:tc>
          <w:tcPr>
            <w:tcW w:w="5610" w:type="dxa"/>
            <w:tcBorders>
              <w:top w:val="single" w:sz="4" w:space="0" w:color="auto"/>
              <w:bottom w:val="single" w:sz="4" w:space="0" w:color="auto"/>
            </w:tcBorders>
          </w:tcPr>
          <w:p w14:paraId="27384721" w14:textId="2E57BCA5" w:rsidR="00E442D7" w:rsidRPr="00857948" w:rsidRDefault="00E442D7" w:rsidP="00C35769">
            <w:pPr>
              <w:pStyle w:val="Tablebody"/>
            </w:pPr>
            <w:r>
              <w:t>Neatļauts īpašības atribūts</w:t>
            </w:r>
          </w:p>
        </w:tc>
        <w:tc>
          <w:tcPr>
            <w:tcW w:w="3285" w:type="dxa"/>
            <w:tcBorders>
              <w:top w:val="single" w:sz="4" w:space="0" w:color="auto"/>
              <w:bottom w:val="single" w:sz="4" w:space="0" w:color="auto"/>
            </w:tcBorders>
          </w:tcPr>
          <w:p w14:paraId="350D76FC" w14:textId="047F90D2" w:rsidR="00E442D7" w:rsidRPr="00857948" w:rsidRDefault="00E442D7" w:rsidP="00E442D7">
            <w:pPr>
              <w:pStyle w:val="Tablebody"/>
            </w:pPr>
            <w:r w:rsidRPr="00926C53">
              <w:t>propertyId</w:t>
            </w:r>
            <w:r>
              <w:t xml:space="preserve"> – property</w:t>
            </w:r>
          </w:p>
        </w:tc>
      </w:tr>
      <w:tr w:rsidR="00E442D7" w:rsidRPr="002362DF" w14:paraId="68D8D815" w14:textId="77777777" w:rsidTr="008815A0">
        <w:tc>
          <w:tcPr>
            <w:tcW w:w="959" w:type="dxa"/>
            <w:tcBorders>
              <w:top w:val="single" w:sz="4" w:space="0" w:color="auto"/>
              <w:bottom w:val="single" w:sz="4" w:space="0" w:color="auto"/>
            </w:tcBorders>
          </w:tcPr>
          <w:p w14:paraId="2CBC91B5" w14:textId="61E69417" w:rsidR="00E442D7" w:rsidRDefault="00E442D7" w:rsidP="00C35769">
            <w:pPr>
              <w:pStyle w:val="Tablebody"/>
            </w:pPr>
            <w:r>
              <w:t>604</w:t>
            </w:r>
          </w:p>
        </w:tc>
        <w:tc>
          <w:tcPr>
            <w:tcW w:w="5610" w:type="dxa"/>
            <w:tcBorders>
              <w:top w:val="single" w:sz="4" w:space="0" w:color="auto"/>
              <w:bottom w:val="single" w:sz="4" w:space="0" w:color="auto"/>
            </w:tcBorders>
          </w:tcPr>
          <w:p w14:paraId="592E979B" w14:textId="00FA3229" w:rsidR="00E442D7" w:rsidRPr="00926C53" w:rsidRDefault="00E442D7" w:rsidP="00E442D7">
            <w:pPr>
              <w:pStyle w:val="Tablebody"/>
            </w:pPr>
            <w:r>
              <w:t>Tipam eksistē atvasināti tipi</w:t>
            </w:r>
          </w:p>
        </w:tc>
        <w:tc>
          <w:tcPr>
            <w:tcW w:w="3285" w:type="dxa"/>
            <w:tcBorders>
              <w:top w:val="single" w:sz="4" w:space="0" w:color="auto"/>
              <w:bottom w:val="single" w:sz="4" w:space="0" w:color="auto"/>
            </w:tcBorders>
          </w:tcPr>
          <w:p w14:paraId="6B7B00C1" w14:textId="761A0AF2" w:rsidR="00E442D7" w:rsidRPr="00926C53" w:rsidRDefault="00E442D7" w:rsidP="00C35769">
            <w:pPr>
              <w:pStyle w:val="Tablebody"/>
            </w:pPr>
            <w:r w:rsidRPr="00E442D7">
              <w:t>objectTypeId</w:t>
            </w:r>
          </w:p>
        </w:tc>
      </w:tr>
      <w:tr w:rsidR="00E442D7" w:rsidRPr="002362DF" w14:paraId="6C065131" w14:textId="77777777" w:rsidTr="008815A0">
        <w:tc>
          <w:tcPr>
            <w:tcW w:w="959" w:type="dxa"/>
            <w:tcBorders>
              <w:top w:val="single" w:sz="4" w:space="0" w:color="auto"/>
              <w:bottom w:val="single" w:sz="4" w:space="0" w:color="auto"/>
            </w:tcBorders>
          </w:tcPr>
          <w:p w14:paraId="11DAA0C2" w14:textId="0244CD18" w:rsidR="00E442D7" w:rsidRDefault="00E442D7" w:rsidP="00C35769">
            <w:pPr>
              <w:pStyle w:val="Tablebody"/>
            </w:pPr>
            <w:r>
              <w:lastRenderedPageBreak/>
              <w:t>605</w:t>
            </w:r>
          </w:p>
        </w:tc>
        <w:tc>
          <w:tcPr>
            <w:tcW w:w="5610" w:type="dxa"/>
            <w:tcBorders>
              <w:top w:val="single" w:sz="4" w:space="0" w:color="auto"/>
              <w:bottom w:val="single" w:sz="4" w:space="0" w:color="auto"/>
            </w:tcBorders>
          </w:tcPr>
          <w:p w14:paraId="0B55F278" w14:textId="6A1D2536" w:rsidR="00E442D7" w:rsidRPr="00E442D7" w:rsidRDefault="00E442D7" w:rsidP="00E442D7">
            <w:pPr>
              <w:pStyle w:val="Tablebody"/>
            </w:pPr>
            <w:r>
              <w:t>Tipam nav izmainītu īpašību</w:t>
            </w:r>
          </w:p>
        </w:tc>
        <w:tc>
          <w:tcPr>
            <w:tcW w:w="3285" w:type="dxa"/>
            <w:tcBorders>
              <w:top w:val="single" w:sz="4" w:space="0" w:color="auto"/>
              <w:bottom w:val="single" w:sz="4" w:space="0" w:color="auto"/>
            </w:tcBorders>
          </w:tcPr>
          <w:p w14:paraId="7B439DB6" w14:textId="267C1BD7" w:rsidR="00E442D7" w:rsidRPr="00E442D7" w:rsidRDefault="00E442D7" w:rsidP="00C35769">
            <w:pPr>
              <w:pStyle w:val="Tablebody"/>
            </w:pPr>
            <w:r w:rsidRPr="00E442D7">
              <w:t>objectTypeId</w:t>
            </w:r>
          </w:p>
        </w:tc>
      </w:tr>
      <w:tr w:rsidR="00200B78" w:rsidRPr="002362DF" w14:paraId="45A994EB" w14:textId="77777777" w:rsidTr="008815A0">
        <w:tc>
          <w:tcPr>
            <w:tcW w:w="959" w:type="dxa"/>
            <w:tcBorders>
              <w:top w:val="single" w:sz="4" w:space="0" w:color="auto"/>
              <w:bottom w:val="single" w:sz="4" w:space="0" w:color="auto"/>
            </w:tcBorders>
          </w:tcPr>
          <w:p w14:paraId="1F44D9C9" w14:textId="15C2C87A" w:rsidR="00200B78" w:rsidRDefault="00200B78" w:rsidP="00C35769">
            <w:pPr>
              <w:pStyle w:val="Tablebody"/>
            </w:pPr>
            <w:r>
              <w:t>606</w:t>
            </w:r>
          </w:p>
        </w:tc>
        <w:tc>
          <w:tcPr>
            <w:tcW w:w="5610" w:type="dxa"/>
            <w:tcBorders>
              <w:top w:val="single" w:sz="4" w:space="0" w:color="auto"/>
              <w:bottom w:val="single" w:sz="4" w:space="0" w:color="auto"/>
            </w:tcBorders>
          </w:tcPr>
          <w:p w14:paraId="2F63A746" w14:textId="2625C861" w:rsidR="00200B78" w:rsidRPr="00E442D7" w:rsidRDefault="00200B78" w:rsidP="00E442D7">
            <w:pPr>
              <w:pStyle w:val="Tablebody"/>
            </w:pPr>
            <w:r>
              <w:t>Nav atļauts pārdefinēt mantotās īpašības</w:t>
            </w:r>
          </w:p>
        </w:tc>
        <w:tc>
          <w:tcPr>
            <w:tcW w:w="3285" w:type="dxa"/>
            <w:tcBorders>
              <w:top w:val="single" w:sz="4" w:space="0" w:color="auto"/>
              <w:bottom w:val="single" w:sz="4" w:space="0" w:color="auto"/>
            </w:tcBorders>
          </w:tcPr>
          <w:p w14:paraId="1D14E533" w14:textId="6AD132F2" w:rsidR="00200B78" w:rsidRPr="00E442D7" w:rsidRDefault="00200B78" w:rsidP="00C35769">
            <w:pPr>
              <w:pStyle w:val="Tablebody"/>
            </w:pPr>
            <w:r w:rsidRPr="00E442D7">
              <w:t>objectTypeId</w:t>
            </w:r>
          </w:p>
        </w:tc>
      </w:tr>
    </w:tbl>
    <w:p w14:paraId="5AF08AF7" w14:textId="77777777" w:rsidR="006A61A5" w:rsidRPr="002362DF" w:rsidRDefault="006A61A5" w:rsidP="00807C14">
      <w:pPr>
        <w:pStyle w:val="ListBullet"/>
      </w:pPr>
      <w:r w:rsidRPr="002362DF">
        <w:t>updateConflict</w:t>
      </w:r>
    </w:p>
    <w:p w14:paraId="76FCC836" w14:textId="55373EAB" w:rsidR="007467F8" w:rsidRPr="002362DF" w:rsidRDefault="00A915D9" w:rsidP="00807C14">
      <w:pPr>
        <w:pStyle w:val="ListContinue"/>
      </w:pPr>
      <w:r w:rsidRPr="002362DF">
        <w:t>Iemesls</w:t>
      </w:r>
      <w:r w:rsidR="006A61A5" w:rsidRPr="002362DF">
        <w:t xml:space="preserve">: </w:t>
      </w:r>
      <w:r w:rsidR="007467F8" w:rsidRPr="002362DF">
        <w:t>Operācija mēģina izmainīt objektu, kas ir izmainīts</w:t>
      </w:r>
      <w:r w:rsidR="00047BAE" w:rsidRPr="002362DF">
        <w:t xml:space="preserve"> ar citu darbību.</w:t>
      </w:r>
    </w:p>
    <w:p w14:paraId="55595AE2" w14:textId="25061FC0" w:rsidR="006A61A5" w:rsidRPr="002362DF" w:rsidRDefault="00A915D9" w:rsidP="00807C14">
      <w:pPr>
        <w:pStyle w:val="ListContinue"/>
      </w:pPr>
      <w:r w:rsidRPr="002362DF">
        <w:t>Kods</w:t>
      </w:r>
      <w:r w:rsidR="006A61A5" w:rsidRPr="002362DF">
        <w:t xml:space="preserve">: </w:t>
      </w:r>
      <w:r w:rsidR="007467F8" w:rsidRPr="002362DF">
        <w:t>Nav</w:t>
      </w:r>
    </w:p>
    <w:p w14:paraId="600074E1" w14:textId="45696502" w:rsidR="006A61A5" w:rsidRPr="002362DF" w:rsidRDefault="00A915D9" w:rsidP="00807C14">
      <w:pPr>
        <w:pStyle w:val="ListContinue"/>
      </w:pPr>
      <w:r w:rsidRPr="002362DF">
        <w:t>Paziņojums</w:t>
      </w:r>
      <w:r w:rsidR="006A61A5" w:rsidRPr="002362DF">
        <w:t xml:space="preserve">: </w:t>
      </w:r>
      <w:r w:rsidR="006A61A5" w:rsidRPr="002362DF">
        <w:rPr>
          <w:i/>
        </w:rPr>
        <w:t>objectId</w:t>
      </w:r>
    </w:p>
    <w:p w14:paraId="28560C23" w14:textId="77777777" w:rsidR="006A61A5" w:rsidRPr="002362DF" w:rsidRDefault="006A61A5" w:rsidP="00807C14">
      <w:pPr>
        <w:pStyle w:val="ListBullet"/>
      </w:pPr>
      <w:r w:rsidRPr="002362DF">
        <w:t>storage</w:t>
      </w:r>
    </w:p>
    <w:p w14:paraId="0444E653" w14:textId="2055360C" w:rsidR="007467F8" w:rsidRPr="002362DF" w:rsidRDefault="00A915D9" w:rsidP="00807C14">
      <w:pPr>
        <w:pStyle w:val="ListContinue"/>
      </w:pPr>
      <w:r w:rsidRPr="002362DF">
        <w:t>Iemesls</w:t>
      </w:r>
      <w:r w:rsidR="006A61A5" w:rsidRPr="002362DF">
        <w:t xml:space="preserve">: </w:t>
      </w:r>
      <w:r w:rsidR="007467F8" w:rsidRPr="002362DF">
        <w:t>Operācija nav izdevusies iekšējās datu glabātuves kļūdas dēļ.</w:t>
      </w:r>
    </w:p>
    <w:p w14:paraId="119849C3" w14:textId="37BF6D4C" w:rsidR="00F563A4" w:rsidRPr="002362DF" w:rsidRDefault="00F563A4" w:rsidP="00F563A4">
      <w:pPr>
        <w:pStyle w:val="Heading1"/>
      </w:pPr>
      <w:bookmarkStart w:id="141" w:name="_Toc378693679"/>
      <w:r w:rsidRPr="002362DF">
        <w:lastRenderedPageBreak/>
        <w:t>Pielikumi</w:t>
      </w:r>
      <w:bookmarkEnd w:id="141"/>
    </w:p>
    <w:p w14:paraId="6B89774A" w14:textId="779A03BF" w:rsidR="00F563A4" w:rsidRDefault="00F563A4" w:rsidP="00F563A4">
      <w:pPr>
        <w:pStyle w:val="Heading2"/>
      </w:pPr>
      <w:bookmarkStart w:id="142" w:name="_Ref320541803"/>
      <w:bookmarkStart w:id="143" w:name="_Toc378693680"/>
      <w:r w:rsidRPr="002362DF">
        <w:t>Repozitorija tipi</w:t>
      </w:r>
      <w:bookmarkEnd w:id="142"/>
      <w:bookmarkEnd w:id="143"/>
    </w:p>
    <w:p w14:paraId="00F3A4A5" w14:textId="32D73066" w:rsidR="00AA3980" w:rsidRDefault="00AA3980" w:rsidP="00AA3980">
      <w:r>
        <w:t>Dokumentu metadati tiek saglabāti kā dokumentu objektu īpašību vērtības. Objektu īpašības un to aizpildīšanas noteikumus nosaka objekta tips, kas norādīts izveidojamam objektam metodēs createDocument, createDocumentFromSource, createFolder un createRelationship. Objektu tipu atribūti un tipa īpašību definīcijas ir pieejamas tikai lasīšanas režīmā, to vērtības nav iespējams mainīt, papildināt vai dzēst.</w:t>
      </w:r>
    </w:p>
    <w:p w14:paraId="2FF38ECD" w14:textId="5FC76179" w:rsidR="00F563A4" w:rsidRPr="002362DF" w:rsidRDefault="00F563A4" w:rsidP="00F563A4">
      <w:pPr>
        <w:pStyle w:val="Heading3"/>
      </w:pPr>
      <w:bookmarkStart w:id="144" w:name="_Toc378693681"/>
      <w:r w:rsidRPr="002362DF">
        <w:t>CMIS pamattipi</w:t>
      </w:r>
      <w:bookmarkEnd w:id="144"/>
    </w:p>
    <w:p w14:paraId="4032DB17" w14:textId="40EC87F8" w:rsidR="00F563A4" w:rsidRPr="002362DF" w:rsidRDefault="00F563A4" w:rsidP="00F563A4">
      <w:r w:rsidRPr="002362DF">
        <w:t xml:space="preserve">CMIS pamattipu atribūti ir uzskaitīti </w:t>
      </w:r>
      <w:r w:rsidRPr="002362DF">
        <w:fldChar w:fldCharType="begin"/>
      </w:r>
      <w:r w:rsidRPr="002362DF">
        <w:instrText xml:space="preserve"> REF _Ref312945366 \h </w:instrText>
      </w:r>
      <w:r w:rsidRPr="002362DF">
        <w:fldChar w:fldCharType="separate"/>
      </w:r>
      <w:r w:rsidR="00BA7A10">
        <w:t>5</w:t>
      </w:r>
      <w:r w:rsidRPr="002362DF">
        <w:fldChar w:fldCharType="end"/>
      </w:r>
      <w:r w:rsidRPr="002362DF">
        <w:t xml:space="preserve">., </w:t>
      </w:r>
      <w:r w:rsidRPr="002362DF">
        <w:fldChar w:fldCharType="begin"/>
      </w:r>
      <w:r w:rsidRPr="002362DF">
        <w:instrText xml:space="preserve"> REF _Ref312945988 \h </w:instrText>
      </w:r>
      <w:r w:rsidRPr="002362DF">
        <w:fldChar w:fldCharType="separate"/>
      </w:r>
      <w:r w:rsidR="00BA7A10">
        <w:t>12</w:t>
      </w:r>
      <w:r w:rsidRPr="002362DF">
        <w:fldChar w:fldCharType="end"/>
      </w:r>
      <w:r w:rsidRPr="002362DF">
        <w:t xml:space="preserve">. un </w:t>
      </w:r>
      <w:r w:rsidRPr="002362DF">
        <w:fldChar w:fldCharType="begin"/>
      </w:r>
      <w:r w:rsidRPr="002362DF">
        <w:instrText xml:space="preserve"> REF _Ref312946267 \h </w:instrText>
      </w:r>
      <w:r w:rsidRPr="002362DF">
        <w:fldChar w:fldCharType="separate"/>
      </w:r>
      <w:r w:rsidR="00BA7A10">
        <w:t>14</w:t>
      </w:r>
      <w:r w:rsidRPr="002362DF">
        <w:fldChar w:fldCharType="end"/>
      </w:r>
      <w:r w:rsidRPr="002362DF">
        <w:t xml:space="preserve">. tabulās, savukārt to īpašību definīcijas skatīt </w:t>
      </w:r>
      <w:r w:rsidRPr="002362DF">
        <w:fldChar w:fldCharType="begin"/>
      </w:r>
      <w:r w:rsidRPr="002362DF">
        <w:instrText xml:space="preserve"> REF _Ref313000664 \h </w:instrText>
      </w:r>
      <w:r w:rsidRPr="002362DF">
        <w:fldChar w:fldCharType="separate"/>
      </w:r>
      <w:r w:rsidR="00BA7A10">
        <w:t>6</w:t>
      </w:r>
      <w:r w:rsidRPr="002362DF">
        <w:fldChar w:fldCharType="end"/>
      </w:r>
      <w:r w:rsidRPr="002362DF">
        <w:t xml:space="preserve">., </w:t>
      </w:r>
      <w:r w:rsidRPr="002362DF">
        <w:fldChar w:fldCharType="begin"/>
      </w:r>
      <w:r w:rsidRPr="002362DF">
        <w:instrText xml:space="preserve"> REF _Ref312946001 \h </w:instrText>
      </w:r>
      <w:r w:rsidRPr="002362DF">
        <w:fldChar w:fldCharType="separate"/>
      </w:r>
      <w:r w:rsidR="00BA7A10">
        <w:t>13</w:t>
      </w:r>
      <w:r w:rsidRPr="002362DF">
        <w:fldChar w:fldCharType="end"/>
      </w:r>
      <w:r w:rsidRPr="002362DF">
        <w:t xml:space="preserve">., </w:t>
      </w:r>
      <w:r w:rsidRPr="002362DF">
        <w:fldChar w:fldCharType="begin"/>
      </w:r>
      <w:r w:rsidRPr="002362DF">
        <w:instrText xml:space="preserve"> REF _Ref313000672 \h </w:instrText>
      </w:r>
      <w:r w:rsidRPr="002362DF">
        <w:fldChar w:fldCharType="separate"/>
      </w:r>
      <w:r w:rsidR="00BA7A10">
        <w:t>15</w:t>
      </w:r>
      <w:r w:rsidRPr="002362DF">
        <w:fldChar w:fldCharType="end"/>
      </w:r>
      <w:r w:rsidR="008815A0" w:rsidRPr="002362DF">
        <w:t>.</w:t>
      </w:r>
      <w:r w:rsidRPr="002362DF">
        <w:t>tabulās.</w:t>
      </w:r>
    </w:p>
    <w:p w14:paraId="2DBA1B20" w14:textId="7A6E61F9" w:rsidR="00F563A4" w:rsidRPr="002362DF" w:rsidRDefault="00F563A4" w:rsidP="00F563A4">
      <w:pPr>
        <w:pStyle w:val="Heading3"/>
      </w:pPr>
      <w:bookmarkStart w:id="145" w:name="_Toc378693682"/>
      <w:r w:rsidRPr="002362DF">
        <w:t>EDK tipi</w:t>
      </w:r>
      <w:bookmarkEnd w:id="145"/>
    </w:p>
    <w:p w14:paraId="6A8EAF65" w14:textId="255ED535" w:rsidR="00F563A4" w:rsidRPr="002362DF" w:rsidRDefault="00F563A4" w:rsidP="00F563A4">
      <w:r w:rsidRPr="002362DF">
        <w:t>Elektronisko dokumentu krātuvē objektus var veidot atbilstoši tipiem, kuru nosaukums (</w:t>
      </w:r>
      <w:r w:rsidRPr="002362DF">
        <w:rPr>
          <w:i/>
        </w:rPr>
        <w:t>cmis:name</w:t>
      </w:r>
      <w:r w:rsidRPr="002362DF">
        <w:t>) sākas ar „edk:x:typeName”, kur „edk” atbilsts elektronisko dokumentu krātuves abreviatūrai, „x” – cmis pamattipa viena burta saīsinājumam: „f”- mapei, „d”- dokumentam un „r”- saitei.</w:t>
      </w:r>
    </w:p>
    <w:p w14:paraId="2BC5AB33" w14:textId="77777777" w:rsidR="00F563A4" w:rsidRPr="002362DF" w:rsidRDefault="00F563A4" w:rsidP="00F563A4">
      <w:pPr>
        <w:pStyle w:val="Heading3"/>
      </w:pPr>
      <w:bookmarkStart w:id="146" w:name="_Toc314752127"/>
      <w:bookmarkStart w:id="147" w:name="_Toc378693683"/>
      <w:r w:rsidRPr="002362DF">
        <w:t>EDK dokumentu tipi</w:t>
      </w:r>
      <w:bookmarkEnd w:id="146"/>
      <w:bookmarkEnd w:id="147"/>
    </w:p>
    <w:p w14:paraId="59458EE7" w14:textId="5590A945" w:rsidR="00F563A4" w:rsidRPr="002362DF" w:rsidRDefault="00F563A4" w:rsidP="00F563A4">
      <w:r w:rsidRPr="002362DF">
        <w:t xml:space="preserve">EDK dokumentu tipu atribūti ir uzskaitīti </w:t>
      </w:r>
      <w:r w:rsidRPr="002362DF">
        <w:fldChar w:fldCharType="begin"/>
      </w:r>
      <w:r w:rsidRPr="002362DF">
        <w:instrText xml:space="preserve"> REF _Ref312945366 \h </w:instrText>
      </w:r>
      <w:r w:rsidRPr="002362DF">
        <w:fldChar w:fldCharType="separate"/>
      </w:r>
      <w:r w:rsidR="00BA7A10">
        <w:t>5</w:t>
      </w:r>
      <w:r w:rsidRPr="002362DF">
        <w:fldChar w:fldCharType="end"/>
      </w:r>
      <w:r w:rsidRPr="002362DF">
        <w:t xml:space="preserve">.tabulā, un to īpašību definīcijas, kas atšķiras no mantotajām, ir uzskaitītas </w:t>
      </w:r>
      <w:r w:rsidRPr="002362DF">
        <w:fldChar w:fldCharType="begin"/>
      </w:r>
      <w:r w:rsidRPr="002362DF">
        <w:instrText xml:space="preserve"> REF _Ref312945712 \h </w:instrText>
      </w:r>
      <w:r w:rsidRPr="002362DF">
        <w:fldChar w:fldCharType="separate"/>
      </w:r>
      <w:r w:rsidR="00BA7A10">
        <w:t>7</w:t>
      </w:r>
      <w:r w:rsidRPr="002362DF">
        <w:fldChar w:fldCharType="end"/>
      </w:r>
      <w:r w:rsidRPr="002362DF">
        <w:t>.,</w:t>
      </w:r>
      <w:r w:rsidRPr="002362DF">
        <w:fldChar w:fldCharType="begin"/>
      </w:r>
      <w:r w:rsidRPr="002362DF">
        <w:instrText xml:space="preserve"> REF _Ref312945715 \h </w:instrText>
      </w:r>
      <w:r w:rsidRPr="002362DF">
        <w:fldChar w:fldCharType="separate"/>
      </w:r>
      <w:r w:rsidR="00BA7A10">
        <w:t>8</w:t>
      </w:r>
      <w:r w:rsidRPr="002362DF">
        <w:fldChar w:fldCharType="end"/>
      </w:r>
      <w:r w:rsidRPr="002362DF">
        <w:t>.,</w:t>
      </w:r>
      <w:r w:rsidRPr="002362DF">
        <w:fldChar w:fldCharType="begin"/>
      </w:r>
      <w:r w:rsidRPr="002362DF">
        <w:instrText xml:space="preserve"> REF _Ref312945717 \h </w:instrText>
      </w:r>
      <w:r w:rsidRPr="002362DF">
        <w:fldChar w:fldCharType="separate"/>
      </w:r>
      <w:r w:rsidR="00BA7A10">
        <w:t>9</w:t>
      </w:r>
      <w:r w:rsidRPr="002362DF">
        <w:fldChar w:fldCharType="end"/>
      </w:r>
      <w:r w:rsidRPr="002362DF">
        <w:t>.,</w:t>
      </w:r>
      <w:r w:rsidRPr="002362DF">
        <w:fldChar w:fldCharType="begin"/>
      </w:r>
      <w:r w:rsidRPr="002362DF">
        <w:instrText xml:space="preserve"> REF _Ref312945719 \h </w:instrText>
      </w:r>
      <w:r w:rsidRPr="002362DF">
        <w:fldChar w:fldCharType="separate"/>
      </w:r>
      <w:r w:rsidR="00BA7A10">
        <w:t>10</w:t>
      </w:r>
      <w:r w:rsidRPr="002362DF">
        <w:fldChar w:fldCharType="end"/>
      </w:r>
      <w:r w:rsidRPr="002362DF">
        <w:t>.,</w:t>
      </w:r>
      <w:r w:rsidRPr="002362DF">
        <w:fldChar w:fldCharType="begin"/>
      </w:r>
      <w:r w:rsidRPr="002362DF">
        <w:instrText xml:space="preserve"> REF _Ref312945720 \h </w:instrText>
      </w:r>
      <w:r w:rsidRPr="002362DF">
        <w:fldChar w:fldCharType="separate"/>
      </w:r>
      <w:r w:rsidR="00BA7A10">
        <w:t>11</w:t>
      </w:r>
      <w:r w:rsidRPr="002362DF">
        <w:fldChar w:fldCharType="end"/>
      </w:r>
      <w:r w:rsidRPr="002362DF">
        <w:t>.tabulās.</w:t>
      </w:r>
    </w:p>
    <w:p w14:paraId="61AE8233" w14:textId="77777777" w:rsidR="008815A0" w:rsidRPr="002362DF" w:rsidRDefault="008815A0">
      <w:pPr>
        <w:spacing w:before="0" w:after="200" w:line="276" w:lineRule="auto"/>
        <w:jc w:val="left"/>
        <w:sectPr w:rsidR="008815A0" w:rsidRPr="002362DF" w:rsidSect="008815A0">
          <w:pgSz w:w="11906" w:h="16838" w:code="9"/>
          <w:pgMar w:top="902" w:right="567" w:bottom="1259" w:left="1701" w:header="340" w:footer="170" w:gutter="0"/>
          <w:cols w:space="708"/>
          <w:docGrid w:linePitch="360"/>
        </w:sectPr>
      </w:pPr>
    </w:p>
    <w:p w14:paraId="5C8829C7" w14:textId="6ED5A1AA" w:rsidR="00F563A4" w:rsidRPr="002362DF" w:rsidRDefault="00F563A4" w:rsidP="00F563A4">
      <w:pPr>
        <w:pStyle w:val="Tablenumber"/>
        <w:rPr>
          <w:noProof w:val="0"/>
        </w:rPr>
      </w:pPr>
      <w:r w:rsidRPr="002362DF">
        <w:rPr>
          <w:noProof w:val="0"/>
        </w:rPr>
        <w:lastRenderedPageBreak/>
        <w:fldChar w:fldCharType="begin"/>
      </w:r>
      <w:r w:rsidRPr="002362DF">
        <w:rPr>
          <w:noProof w:val="0"/>
        </w:rPr>
        <w:instrText xml:space="preserve"> SEQ Tabula \* ARABIC </w:instrText>
      </w:r>
      <w:r w:rsidRPr="002362DF">
        <w:rPr>
          <w:noProof w:val="0"/>
        </w:rPr>
        <w:fldChar w:fldCharType="separate"/>
      </w:r>
      <w:bookmarkStart w:id="148" w:name="_Ref312945366"/>
      <w:r w:rsidR="00BA7A10">
        <w:t>5</w:t>
      </w:r>
      <w:bookmarkEnd w:id="148"/>
      <w:r w:rsidRPr="002362DF">
        <w:rPr>
          <w:noProof w:val="0"/>
        </w:rPr>
        <w:fldChar w:fldCharType="end"/>
      </w:r>
      <w:r w:rsidRPr="002362DF">
        <w:rPr>
          <w:noProof w:val="0"/>
        </w:rPr>
        <w:t>.tabula</w:t>
      </w:r>
    </w:p>
    <w:p w14:paraId="6EB7ACC7" w14:textId="77777777" w:rsidR="00F563A4" w:rsidRPr="002362DF" w:rsidRDefault="00F563A4" w:rsidP="00F563A4">
      <w:pPr>
        <w:pStyle w:val="Tabletitle"/>
      </w:pPr>
      <w:r w:rsidRPr="002362DF">
        <w:t>EDK dokumentu tipu atribūti</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85"/>
        <w:gridCol w:w="950"/>
        <w:gridCol w:w="1375"/>
        <w:gridCol w:w="2501"/>
        <w:gridCol w:w="1596"/>
        <w:gridCol w:w="2317"/>
        <w:gridCol w:w="1628"/>
        <w:gridCol w:w="1941"/>
      </w:tblGrid>
      <w:tr w:rsidR="00FB28C8" w:rsidRPr="002362DF" w14:paraId="461AA0FE" w14:textId="77777777" w:rsidTr="002362DF">
        <w:trPr>
          <w:tblHeader/>
        </w:trPr>
        <w:tc>
          <w:tcPr>
            <w:tcW w:w="2585" w:type="dxa"/>
            <w:tcBorders>
              <w:top w:val="single" w:sz="12" w:space="0" w:color="auto"/>
            </w:tcBorders>
          </w:tcPr>
          <w:p w14:paraId="7C23C0D0" w14:textId="77777777" w:rsidR="00FB28C8" w:rsidRPr="002362DF" w:rsidRDefault="00FB28C8" w:rsidP="002362DF">
            <w:pPr>
              <w:pStyle w:val="Tablebody"/>
              <w:rPr>
                <w:rStyle w:val="BookTitle"/>
              </w:rPr>
            </w:pPr>
            <w:r w:rsidRPr="002362DF">
              <w:rPr>
                <w:rStyle w:val="BookTitle"/>
              </w:rPr>
              <w:t>Atribūts</w:t>
            </w:r>
          </w:p>
        </w:tc>
        <w:tc>
          <w:tcPr>
            <w:tcW w:w="950" w:type="dxa"/>
            <w:tcBorders>
              <w:top w:val="single" w:sz="12" w:space="0" w:color="auto"/>
            </w:tcBorders>
          </w:tcPr>
          <w:p w14:paraId="02A8ED7E" w14:textId="77777777" w:rsidR="00FB28C8" w:rsidRPr="002362DF" w:rsidRDefault="00FB28C8" w:rsidP="002362DF">
            <w:pPr>
              <w:pStyle w:val="Tablebody"/>
              <w:rPr>
                <w:rStyle w:val="BookTitle"/>
              </w:rPr>
            </w:pPr>
            <w:r w:rsidRPr="002362DF">
              <w:rPr>
                <w:rStyle w:val="BookTitle"/>
              </w:rPr>
              <w:t>Tips</w:t>
            </w:r>
          </w:p>
        </w:tc>
        <w:tc>
          <w:tcPr>
            <w:tcW w:w="11358" w:type="dxa"/>
            <w:gridSpan w:val="6"/>
            <w:tcBorders>
              <w:top w:val="single" w:sz="12" w:space="0" w:color="auto"/>
            </w:tcBorders>
          </w:tcPr>
          <w:p w14:paraId="25ABAD0D" w14:textId="77777777" w:rsidR="00FB28C8" w:rsidRPr="002362DF" w:rsidRDefault="00FB28C8" w:rsidP="002362DF">
            <w:pPr>
              <w:pStyle w:val="Tablebody"/>
              <w:rPr>
                <w:rStyle w:val="BookTitle"/>
              </w:rPr>
            </w:pPr>
            <w:r w:rsidRPr="002362DF">
              <w:rPr>
                <w:rStyle w:val="BookTitle"/>
              </w:rPr>
              <w:t>Dokumentu tipi</w:t>
            </w:r>
          </w:p>
        </w:tc>
      </w:tr>
      <w:tr w:rsidR="00FB28C8" w:rsidRPr="002362DF" w14:paraId="3211D2B0" w14:textId="77777777" w:rsidTr="002362DF">
        <w:tc>
          <w:tcPr>
            <w:tcW w:w="2585" w:type="dxa"/>
          </w:tcPr>
          <w:p w14:paraId="069F15E1" w14:textId="77777777" w:rsidR="00FB28C8" w:rsidRPr="002362DF" w:rsidRDefault="00FB28C8" w:rsidP="002362DF">
            <w:pPr>
              <w:pStyle w:val="Tablebody"/>
            </w:pPr>
          </w:p>
        </w:tc>
        <w:tc>
          <w:tcPr>
            <w:tcW w:w="950" w:type="dxa"/>
          </w:tcPr>
          <w:p w14:paraId="201717E8" w14:textId="77777777" w:rsidR="00FB28C8" w:rsidRPr="002362DF" w:rsidRDefault="00FB28C8" w:rsidP="002362DF">
            <w:pPr>
              <w:pStyle w:val="Tablebody"/>
            </w:pPr>
          </w:p>
        </w:tc>
        <w:tc>
          <w:tcPr>
            <w:tcW w:w="1395" w:type="dxa"/>
          </w:tcPr>
          <w:p w14:paraId="30FCD77B" w14:textId="77777777" w:rsidR="00FB28C8" w:rsidRPr="002362DF" w:rsidRDefault="00FB28C8" w:rsidP="002362DF">
            <w:pPr>
              <w:pStyle w:val="Tablebody"/>
            </w:pPr>
            <w:r w:rsidRPr="002362DF">
              <w:t>cmis:</w:t>
            </w:r>
          </w:p>
          <w:p w14:paraId="6EE34600" w14:textId="77777777" w:rsidR="00FB28C8" w:rsidRPr="002362DF" w:rsidRDefault="00FB28C8" w:rsidP="002362DF">
            <w:pPr>
              <w:pStyle w:val="Tablebody"/>
            </w:pPr>
            <w:r w:rsidRPr="002362DF">
              <w:t>document</w:t>
            </w:r>
          </w:p>
        </w:tc>
        <w:tc>
          <w:tcPr>
            <w:tcW w:w="2581" w:type="dxa"/>
          </w:tcPr>
          <w:p w14:paraId="2001504F" w14:textId="77777777" w:rsidR="00FB28C8" w:rsidRPr="002362DF" w:rsidRDefault="00FB28C8" w:rsidP="002362DF">
            <w:pPr>
              <w:pStyle w:val="Tablebody"/>
            </w:pPr>
            <w:r w:rsidRPr="002362DF">
              <w:t>edk:d:</w:t>
            </w:r>
          </w:p>
          <w:p w14:paraId="6D72A629" w14:textId="77777777" w:rsidR="00FB28C8" w:rsidRPr="002362DF" w:rsidRDefault="00FB28C8" w:rsidP="002362DF">
            <w:pPr>
              <w:pStyle w:val="Tablebody"/>
            </w:pPr>
            <w:r w:rsidRPr="002362DF">
              <w:t>customDocument</w:t>
            </w:r>
          </w:p>
        </w:tc>
        <w:tc>
          <w:tcPr>
            <w:tcW w:w="1640" w:type="dxa"/>
          </w:tcPr>
          <w:p w14:paraId="625D6D53" w14:textId="77777777" w:rsidR="00FB28C8" w:rsidRPr="002362DF" w:rsidRDefault="00FB28C8" w:rsidP="002362DF">
            <w:pPr>
              <w:pStyle w:val="Tablebody"/>
            </w:pPr>
            <w:r w:rsidRPr="002362DF">
              <w:t>edk:d:</w:t>
            </w:r>
          </w:p>
          <w:p w14:paraId="353801DD" w14:textId="77777777" w:rsidR="00FB28C8" w:rsidRPr="002362DF" w:rsidRDefault="00FB28C8" w:rsidP="002362DF">
            <w:pPr>
              <w:pStyle w:val="Tablebody"/>
            </w:pPr>
            <w:r w:rsidRPr="002362DF">
              <w:t>edoc</w:t>
            </w:r>
          </w:p>
        </w:tc>
        <w:tc>
          <w:tcPr>
            <w:tcW w:w="2151" w:type="dxa"/>
          </w:tcPr>
          <w:p w14:paraId="40AC46AA" w14:textId="77777777" w:rsidR="00FB28C8" w:rsidRPr="002362DF" w:rsidRDefault="00FB28C8" w:rsidP="002362DF">
            <w:pPr>
              <w:pStyle w:val="Tablebody"/>
            </w:pPr>
            <w:r w:rsidRPr="002362DF">
              <w:t>edk:d:</w:t>
            </w:r>
          </w:p>
          <w:p w14:paraId="2C1FB742" w14:textId="77777777" w:rsidR="00FB28C8" w:rsidRPr="002362DF" w:rsidRDefault="00FB28C8" w:rsidP="002362DF">
            <w:pPr>
              <w:pStyle w:val="Tablebody"/>
            </w:pPr>
            <w:r w:rsidRPr="002362DF">
              <w:t>xml</w:t>
            </w:r>
          </w:p>
        </w:tc>
        <w:tc>
          <w:tcPr>
            <w:tcW w:w="1640" w:type="dxa"/>
          </w:tcPr>
          <w:p w14:paraId="57C62E1A" w14:textId="77777777" w:rsidR="00FB28C8" w:rsidRPr="002362DF" w:rsidRDefault="00FB28C8" w:rsidP="002362DF">
            <w:pPr>
              <w:pStyle w:val="Tablebody"/>
            </w:pPr>
            <w:r w:rsidRPr="002362DF">
              <w:t>edk:d:</w:t>
            </w:r>
          </w:p>
          <w:p w14:paraId="68E36E17" w14:textId="77777777" w:rsidR="00FB28C8" w:rsidRPr="002362DF" w:rsidRDefault="00FB28C8" w:rsidP="002362DF">
            <w:pPr>
              <w:pStyle w:val="Tablebody"/>
            </w:pPr>
            <w:r w:rsidRPr="002362DF">
              <w:t xml:space="preserve">businessEvent </w:t>
            </w:r>
          </w:p>
        </w:tc>
        <w:tc>
          <w:tcPr>
            <w:tcW w:w="1951" w:type="dxa"/>
          </w:tcPr>
          <w:p w14:paraId="78034F9B" w14:textId="77777777" w:rsidR="00FB28C8" w:rsidRPr="002362DF" w:rsidRDefault="00FB28C8" w:rsidP="002362DF">
            <w:pPr>
              <w:pStyle w:val="Tablebody"/>
            </w:pPr>
            <w:r w:rsidRPr="002362DF">
              <w:t>edk:d:divEnvelope</w:t>
            </w:r>
          </w:p>
        </w:tc>
      </w:tr>
      <w:tr w:rsidR="00FB28C8" w:rsidRPr="002362DF" w14:paraId="456FC7E8" w14:textId="77777777" w:rsidTr="002362DF">
        <w:tc>
          <w:tcPr>
            <w:tcW w:w="2585" w:type="dxa"/>
          </w:tcPr>
          <w:p w14:paraId="70CC7AA2" w14:textId="77777777" w:rsidR="00FB28C8" w:rsidRPr="002362DF" w:rsidRDefault="00FB28C8" w:rsidP="002362DF">
            <w:pPr>
              <w:pStyle w:val="Tablebody"/>
            </w:pPr>
            <w:r w:rsidRPr="002362DF">
              <w:t>Id</w:t>
            </w:r>
          </w:p>
        </w:tc>
        <w:tc>
          <w:tcPr>
            <w:tcW w:w="950" w:type="dxa"/>
          </w:tcPr>
          <w:p w14:paraId="6F898ABD" w14:textId="77777777" w:rsidR="00FB28C8" w:rsidRPr="002362DF" w:rsidRDefault="00FB28C8" w:rsidP="002362DF">
            <w:pPr>
              <w:pStyle w:val="Tablebody"/>
            </w:pPr>
            <w:r w:rsidRPr="002362DF">
              <w:t>ID</w:t>
            </w:r>
          </w:p>
        </w:tc>
        <w:tc>
          <w:tcPr>
            <w:tcW w:w="1395" w:type="dxa"/>
          </w:tcPr>
          <w:p w14:paraId="0A9C7876" w14:textId="77777777" w:rsidR="00FB28C8" w:rsidRPr="002362DF" w:rsidRDefault="00FB28C8" w:rsidP="002362DF">
            <w:pPr>
              <w:pStyle w:val="Tablebody"/>
            </w:pPr>
            <w:r w:rsidRPr="002362DF">
              <w:t>cmis:</w:t>
            </w:r>
          </w:p>
          <w:p w14:paraId="2FC60DD3" w14:textId="77777777" w:rsidR="00FB28C8" w:rsidRPr="002362DF" w:rsidRDefault="00FB28C8" w:rsidP="002362DF">
            <w:pPr>
              <w:pStyle w:val="Tablebody"/>
            </w:pPr>
            <w:r w:rsidRPr="002362DF">
              <w:t>document</w:t>
            </w:r>
          </w:p>
        </w:tc>
        <w:tc>
          <w:tcPr>
            <w:tcW w:w="2581" w:type="dxa"/>
          </w:tcPr>
          <w:p w14:paraId="5C0D3204" w14:textId="77777777" w:rsidR="00FB28C8" w:rsidRPr="002362DF" w:rsidRDefault="00FB28C8" w:rsidP="002362DF">
            <w:pPr>
              <w:pStyle w:val="Tablebody"/>
            </w:pPr>
            <w:r w:rsidRPr="002362DF">
              <w:t>edk:d:</w:t>
            </w:r>
          </w:p>
          <w:p w14:paraId="01449F8B" w14:textId="77777777" w:rsidR="00FB28C8" w:rsidRPr="002362DF" w:rsidRDefault="00FB28C8" w:rsidP="002362DF">
            <w:pPr>
              <w:pStyle w:val="Tablebody"/>
            </w:pPr>
            <w:r w:rsidRPr="002362DF">
              <w:t>customDocument</w:t>
            </w:r>
          </w:p>
        </w:tc>
        <w:tc>
          <w:tcPr>
            <w:tcW w:w="1640" w:type="dxa"/>
          </w:tcPr>
          <w:p w14:paraId="40A9540A" w14:textId="77777777" w:rsidR="00FB28C8" w:rsidRPr="002362DF" w:rsidRDefault="00FB28C8" w:rsidP="002362DF">
            <w:pPr>
              <w:pStyle w:val="Tablebody"/>
            </w:pPr>
            <w:r w:rsidRPr="002362DF">
              <w:t>edk:d:edoc</w:t>
            </w:r>
          </w:p>
        </w:tc>
        <w:tc>
          <w:tcPr>
            <w:tcW w:w="2151" w:type="dxa"/>
          </w:tcPr>
          <w:p w14:paraId="3B09D47B" w14:textId="77777777" w:rsidR="00FB28C8" w:rsidRPr="002362DF" w:rsidRDefault="00FB28C8" w:rsidP="002362DF">
            <w:pPr>
              <w:pStyle w:val="Tablebody"/>
            </w:pPr>
            <w:r w:rsidRPr="002362DF">
              <w:t>edk:d:xml</w:t>
            </w:r>
          </w:p>
        </w:tc>
        <w:tc>
          <w:tcPr>
            <w:tcW w:w="1640" w:type="dxa"/>
          </w:tcPr>
          <w:p w14:paraId="0329579E" w14:textId="77777777" w:rsidR="00FB28C8" w:rsidRPr="002362DF" w:rsidRDefault="00FB28C8" w:rsidP="002362DF">
            <w:pPr>
              <w:pStyle w:val="Tablebody"/>
            </w:pPr>
            <w:r w:rsidRPr="002362DF">
              <w:t>edk:d:</w:t>
            </w:r>
            <w:r w:rsidRPr="002362DF">
              <w:br/>
              <w:t xml:space="preserve">businessEvent </w:t>
            </w:r>
          </w:p>
        </w:tc>
        <w:tc>
          <w:tcPr>
            <w:tcW w:w="1951" w:type="dxa"/>
          </w:tcPr>
          <w:p w14:paraId="6412EF36" w14:textId="77777777" w:rsidR="00FB28C8" w:rsidRPr="002362DF" w:rsidRDefault="00FB28C8" w:rsidP="002362DF">
            <w:pPr>
              <w:pStyle w:val="Tablebody"/>
            </w:pPr>
            <w:r w:rsidRPr="002362DF">
              <w:t>edk:d:divEnvelope</w:t>
            </w:r>
          </w:p>
        </w:tc>
      </w:tr>
      <w:tr w:rsidR="00FB28C8" w:rsidRPr="002362DF" w14:paraId="672D8BEA" w14:textId="77777777" w:rsidTr="002362DF">
        <w:tc>
          <w:tcPr>
            <w:tcW w:w="2585" w:type="dxa"/>
          </w:tcPr>
          <w:p w14:paraId="6C54DF3A" w14:textId="77777777" w:rsidR="00FB28C8" w:rsidRPr="002362DF" w:rsidRDefault="00FB28C8" w:rsidP="002362DF">
            <w:pPr>
              <w:pStyle w:val="Tablebody"/>
            </w:pPr>
            <w:r w:rsidRPr="002362DF">
              <w:t>localName</w:t>
            </w:r>
          </w:p>
        </w:tc>
        <w:tc>
          <w:tcPr>
            <w:tcW w:w="950" w:type="dxa"/>
          </w:tcPr>
          <w:p w14:paraId="0F04AD02" w14:textId="77777777" w:rsidR="00FB28C8" w:rsidRPr="002362DF" w:rsidRDefault="00FB28C8" w:rsidP="002362DF">
            <w:pPr>
              <w:pStyle w:val="Tablebody"/>
            </w:pPr>
            <w:r w:rsidRPr="002362DF">
              <w:t>String</w:t>
            </w:r>
          </w:p>
        </w:tc>
        <w:tc>
          <w:tcPr>
            <w:tcW w:w="1395" w:type="dxa"/>
          </w:tcPr>
          <w:p w14:paraId="416DDFCC" w14:textId="77777777" w:rsidR="00FB28C8" w:rsidRPr="002362DF" w:rsidRDefault="00FB28C8" w:rsidP="002362DF">
            <w:pPr>
              <w:pStyle w:val="Tablebody"/>
            </w:pPr>
          </w:p>
        </w:tc>
        <w:tc>
          <w:tcPr>
            <w:tcW w:w="2581" w:type="dxa"/>
          </w:tcPr>
          <w:p w14:paraId="2F2F662F" w14:textId="77777777" w:rsidR="00FB28C8" w:rsidRPr="002362DF" w:rsidRDefault="00FB28C8" w:rsidP="002362DF">
            <w:pPr>
              <w:pStyle w:val="Tablebody"/>
            </w:pPr>
          </w:p>
        </w:tc>
        <w:tc>
          <w:tcPr>
            <w:tcW w:w="1640" w:type="dxa"/>
          </w:tcPr>
          <w:p w14:paraId="486FE115" w14:textId="77777777" w:rsidR="00FB28C8" w:rsidRPr="002362DF" w:rsidRDefault="00FB28C8" w:rsidP="002362DF">
            <w:pPr>
              <w:pStyle w:val="Tablebody"/>
            </w:pPr>
          </w:p>
        </w:tc>
        <w:tc>
          <w:tcPr>
            <w:tcW w:w="2151" w:type="dxa"/>
          </w:tcPr>
          <w:p w14:paraId="071AAB77" w14:textId="77777777" w:rsidR="00FB28C8" w:rsidRPr="002362DF" w:rsidRDefault="00FB28C8" w:rsidP="002362DF">
            <w:pPr>
              <w:pStyle w:val="Tablebody"/>
            </w:pPr>
          </w:p>
        </w:tc>
        <w:tc>
          <w:tcPr>
            <w:tcW w:w="1640" w:type="dxa"/>
          </w:tcPr>
          <w:p w14:paraId="253096A0" w14:textId="77777777" w:rsidR="00FB28C8" w:rsidRPr="002362DF" w:rsidRDefault="00FB28C8" w:rsidP="002362DF">
            <w:pPr>
              <w:pStyle w:val="Tablebody"/>
            </w:pPr>
          </w:p>
        </w:tc>
        <w:tc>
          <w:tcPr>
            <w:tcW w:w="1951" w:type="dxa"/>
          </w:tcPr>
          <w:p w14:paraId="540F39E9" w14:textId="77777777" w:rsidR="00FB28C8" w:rsidRPr="002362DF" w:rsidRDefault="00FB28C8" w:rsidP="002362DF">
            <w:pPr>
              <w:pStyle w:val="Tablebody"/>
            </w:pPr>
          </w:p>
        </w:tc>
      </w:tr>
      <w:tr w:rsidR="00FB28C8" w:rsidRPr="002362DF" w14:paraId="0D6C205C" w14:textId="77777777" w:rsidTr="002362DF">
        <w:tc>
          <w:tcPr>
            <w:tcW w:w="2585" w:type="dxa"/>
          </w:tcPr>
          <w:p w14:paraId="595D7BE7" w14:textId="77777777" w:rsidR="00FB28C8" w:rsidRPr="002362DF" w:rsidRDefault="00FB28C8" w:rsidP="002362DF">
            <w:pPr>
              <w:pStyle w:val="Tablebody"/>
            </w:pPr>
            <w:r w:rsidRPr="002362DF">
              <w:t>localNamespace</w:t>
            </w:r>
          </w:p>
        </w:tc>
        <w:tc>
          <w:tcPr>
            <w:tcW w:w="950" w:type="dxa"/>
          </w:tcPr>
          <w:p w14:paraId="72673C55" w14:textId="77777777" w:rsidR="00FB28C8" w:rsidRPr="002362DF" w:rsidRDefault="00FB28C8" w:rsidP="002362DF">
            <w:pPr>
              <w:pStyle w:val="Tablebody"/>
            </w:pPr>
            <w:r w:rsidRPr="002362DF">
              <w:t>String</w:t>
            </w:r>
          </w:p>
        </w:tc>
        <w:tc>
          <w:tcPr>
            <w:tcW w:w="1395" w:type="dxa"/>
          </w:tcPr>
          <w:p w14:paraId="7D828CE6" w14:textId="77777777" w:rsidR="00FB28C8" w:rsidRPr="002362DF" w:rsidRDefault="00FB28C8" w:rsidP="002362DF">
            <w:pPr>
              <w:pStyle w:val="Tablebody"/>
            </w:pPr>
          </w:p>
        </w:tc>
        <w:tc>
          <w:tcPr>
            <w:tcW w:w="2581" w:type="dxa"/>
          </w:tcPr>
          <w:p w14:paraId="146455DC" w14:textId="77777777" w:rsidR="00FB28C8" w:rsidRPr="002362DF" w:rsidRDefault="00FB28C8" w:rsidP="002362DF">
            <w:pPr>
              <w:pStyle w:val="Tablebody"/>
            </w:pPr>
          </w:p>
        </w:tc>
        <w:tc>
          <w:tcPr>
            <w:tcW w:w="1640" w:type="dxa"/>
          </w:tcPr>
          <w:p w14:paraId="683E879A" w14:textId="77777777" w:rsidR="00FB28C8" w:rsidRPr="002362DF" w:rsidRDefault="00FB28C8" w:rsidP="002362DF">
            <w:pPr>
              <w:pStyle w:val="Tablebody"/>
            </w:pPr>
          </w:p>
        </w:tc>
        <w:tc>
          <w:tcPr>
            <w:tcW w:w="2151" w:type="dxa"/>
          </w:tcPr>
          <w:p w14:paraId="41E4FF01" w14:textId="77777777" w:rsidR="00FB28C8" w:rsidRPr="002362DF" w:rsidRDefault="00FB28C8" w:rsidP="002362DF">
            <w:pPr>
              <w:pStyle w:val="Tablebody"/>
            </w:pPr>
          </w:p>
        </w:tc>
        <w:tc>
          <w:tcPr>
            <w:tcW w:w="1640" w:type="dxa"/>
          </w:tcPr>
          <w:p w14:paraId="09179DF6" w14:textId="77777777" w:rsidR="00FB28C8" w:rsidRPr="002362DF" w:rsidRDefault="00FB28C8" w:rsidP="002362DF">
            <w:pPr>
              <w:pStyle w:val="Tablebody"/>
            </w:pPr>
          </w:p>
        </w:tc>
        <w:tc>
          <w:tcPr>
            <w:tcW w:w="1951" w:type="dxa"/>
          </w:tcPr>
          <w:p w14:paraId="6A139C9D" w14:textId="77777777" w:rsidR="00FB28C8" w:rsidRPr="002362DF" w:rsidRDefault="00FB28C8" w:rsidP="002362DF">
            <w:pPr>
              <w:pStyle w:val="Tablebody"/>
            </w:pPr>
          </w:p>
        </w:tc>
      </w:tr>
      <w:tr w:rsidR="00FB28C8" w:rsidRPr="002362DF" w14:paraId="3A00451B" w14:textId="77777777" w:rsidTr="002362DF">
        <w:tc>
          <w:tcPr>
            <w:tcW w:w="2585" w:type="dxa"/>
          </w:tcPr>
          <w:p w14:paraId="08221D6D" w14:textId="77777777" w:rsidR="00FB28C8" w:rsidRPr="002362DF" w:rsidRDefault="00FB28C8" w:rsidP="002362DF">
            <w:pPr>
              <w:pStyle w:val="Tablebody"/>
            </w:pPr>
            <w:r w:rsidRPr="002362DF">
              <w:t>queryName</w:t>
            </w:r>
          </w:p>
        </w:tc>
        <w:tc>
          <w:tcPr>
            <w:tcW w:w="950" w:type="dxa"/>
          </w:tcPr>
          <w:p w14:paraId="1FCF9453" w14:textId="77777777" w:rsidR="00FB28C8" w:rsidRPr="002362DF" w:rsidRDefault="00FB28C8" w:rsidP="002362DF">
            <w:pPr>
              <w:pStyle w:val="Tablebody"/>
            </w:pPr>
            <w:r w:rsidRPr="002362DF">
              <w:t>String</w:t>
            </w:r>
          </w:p>
        </w:tc>
        <w:tc>
          <w:tcPr>
            <w:tcW w:w="1395" w:type="dxa"/>
          </w:tcPr>
          <w:p w14:paraId="7979F0B1" w14:textId="77777777" w:rsidR="00FB28C8" w:rsidRPr="002362DF" w:rsidRDefault="00FB28C8" w:rsidP="002362DF">
            <w:pPr>
              <w:pStyle w:val="Tablebody"/>
            </w:pPr>
            <w:r w:rsidRPr="002362DF">
              <w:t>cmis:</w:t>
            </w:r>
          </w:p>
          <w:p w14:paraId="5613AD83" w14:textId="77777777" w:rsidR="00FB28C8" w:rsidRPr="002362DF" w:rsidRDefault="00FB28C8" w:rsidP="002362DF">
            <w:pPr>
              <w:pStyle w:val="Tablebody"/>
            </w:pPr>
            <w:r w:rsidRPr="002362DF">
              <w:t>document</w:t>
            </w:r>
          </w:p>
        </w:tc>
        <w:tc>
          <w:tcPr>
            <w:tcW w:w="2581" w:type="dxa"/>
          </w:tcPr>
          <w:p w14:paraId="4BF45421" w14:textId="77777777" w:rsidR="00FB28C8" w:rsidRPr="002362DF" w:rsidRDefault="00FB28C8" w:rsidP="002362DF">
            <w:pPr>
              <w:pStyle w:val="Tablebody"/>
            </w:pPr>
            <w:r w:rsidRPr="002362DF">
              <w:t>edk:d:</w:t>
            </w:r>
            <w:r w:rsidRPr="002362DF">
              <w:br/>
              <w:t>customDocument</w:t>
            </w:r>
          </w:p>
        </w:tc>
        <w:tc>
          <w:tcPr>
            <w:tcW w:w="1640" w:type="dxa"/>
          </w:tcPr>
          <w:p w14:paraId="774C5226" w14:textId="77777777" w:rsidR="00FB28C8" w:rsidRPr="002362DF" w:rsidRDefault="00FB28C8" w:rsidP="002362DF">
            <w:pPr>
              <w:pStyle w:val="Tablebody"/>
            </w:pPr>
            <w:r w:rsidRPr="002362DF">
              <w:t>edk:d:edoc</w:t>
            </w:r>
          </w:p>
        </w:tc>
        <w:tc>
          <w:tcPr>
            <w:tcW w:w="2151" w:type="dxa"/>
          </w:tcPr>
          <w:p w14:paraId="45F865AE" w14:textId="77777777" w:rsidR="00FB28C8" w:rsidRPr="002362DF" w:rsidRDefault="00FB28C8" w:rsidP="002362DF">
            <w:pPr>
              <w:pStyle w:val="Tablebody"/>
            </w:pPr>
            <w:r w:rsidRPr="002362DF">
              <w:t>edk:d:xml</w:t>
            </w:r>
          </w:p>
        </w:tc>
        <w:tc>
          <w:tcPr>
            <w:tcW w:w="1640" w:type="dxa"/>
          </w:tcPr>
          <w:p w14:paraId="65619103" w14:textId="77777777" w:rsidR="00FB28C8" w:rsidRPr="002362DF" w:rsidRDefault="00FB28C8" w:rsidP="002362DF">
            <w:pPr>
              <w:pStyle w:val="Tablebody"/>
            </w:pPr>
            <w:r w:rsidRPr="002362DF">
              <w:t>edk:d:</w:t>
            </w:r>
            <w:r w:rsidRPr="002362DF">
              <w:br/>
              <w:t xml:space="preserve">businessEvent </w:t>
            </w:r>
          </w:p>
        </w:tc>
        <w:tc>
          <w:tcPr>
            <w:tcW w:w="1951" w:type="dxa"/>
          </w:tcPr>
          <w:p w14:paraId="6B0500E5" w14:textId="77777777" w:rsidR="00FB28C8" w:rsidRPr="002362DF" w:rsidRDefault="00FB28C8" w:rsidP="002362DF">
            <w:pPr>
              <w:pStyle w:val="Tablebody"/>
            </w:pPr>
            <w:r w:rsidRPr="002362DF">
              <w:t>edk:d:divEnvelope</w:t>
            </w:r>
          </w:p>
        </w:tc>
      </w:tr>
      <w:tr w:rsidR="00FB28C8" w:rsidRPr="002362DF" w14:paraId="583EF2D2" w14:textId="77777777" w:rsidTr="002362DF">
        <w:tc>
          <w:tcPr>
            <w:tcW w:w="2585" w:type="dxa"/>
          </w:tcPr>
          <w:p w14:paraId="3767F6A6" w14:textId="77777777" w:rsidR="00FB28C8" w:rsidRPr="002362DF" w:rsidRDefault="00FB28C8" w:rsidP="002362DF">
            <w:pPr>
              <w:pStyle w:val="Tablebody"/>
            </w:pPr>
            <w:r w:rsidRPr="002362DF">
              <w:t>displayName</w:t>
            </w:r>
          </w:p>
        </w:tc>
        <w:tc>
          <w:tcPr>
            <w:tcW w:w="950" w:type="dxa"/>
          </w:tcPr>
          <w:p w14:paraId="2A6E0FFA" w14:textId="77777777" w:rsidR="00FB28C8" w:rsidRPr="002362DF" w:rsidRDefault="00FB28C8" w:rsidP="002362DF">
            <w:pPr>
              <w:pStyle w:val="Tablebody"/>
            </w:pPr>
            <w:r w:rsidRPr="002362DF">
              <w:t>String</w:t>
            </w:r>
          </w:p>
        </w:tc>
        <w:tc>
          <w:tcPr>
            <w:tcW w:w="1395" w:type="dxa"/>
          </w:tcPr>
          <w:p w14:paraId="5B67C335" w14:textId="77777777" w:rsidR="00FB28C8" w:rsidRPr="002362DF" w:rsidRDefault="00FB28C8" w:rsidP="002362DF">
            <w:pPr>
              <w:pStyle w:val="Tablebody"/>
            </w:pPr>
          </w:p>
        </w:tc>
        <w:tc>
          <w:tcPr>
            <w:tcW w:w="2581" w:type="dxa"/>
          </w:tcPr>
          <w:p w14:paraId="36B8BCD8" w14:textId="77777777" w:rsidR="00FB28C8" w:rsidRPr="002362DF" w:rsidRDefault="00FB28C8" w:rsidP="002362DF">
            <w:pPr>
              <w:pStyle w:val="Tablebody"/>
            </w:pPr>
          </w:p>
        </w:tc>
        <w:tc>
          <w:tcPr>
            <w:tcW w:w="1640" w:type="dxa"/>
          </w:tcPr>
          <w:p w14:paraId="68317638" w14:textId="77777777" w:rsidR="00FB28C8" w:rsidRPr="002362DF" w:rsidRDefault="00FB28C8" w:rsidP="002362DF">
            <w:pPr>
              <w:pStyle w:val="Tablebody"/>
            </w:pPr>
          </w:p>
        </w:tc>
        <w:tc>
          <w:tcPr>
            <w:tcW w:w="2151" w:type="dxa"/>
          </w:tcPr>
          <w:p w14:paraId="4C9134AF" w14:textId="77777777" w:rsidR="00FB28C8" w:rsidRPr="002362DF" w:rsidRDefault="00FB28C8" w:rsidP="002362DF">
            <w:pPr>
              <w:pStyle w:val="Tablebody"/>
            </w:pPr>
          </w:p>
        </w:tc>
        <w:tc>
          <w:tcPr>
            <w:tcW w:w="1640" w:type="dxa"/>
          </w:tcPr>
          <w:p w14:paraId="799EFE74" w14:textId="77777777" w:rsidR="00FB28C8" w:rsidRPr="002362DF" w:rsidRDefault="00FB28C8" w:rsidP="002362DF">
            <w:pPr>
              <w:pStyle w:val="Tablebody"/>
            </w:pPr>
          </w:p>
        </w:tc>
        <w:tc>
          <w:tcPr>
            <w:tcW w:w="1951" w:type="dxa"/>
          </w:tcPr>
          <w:p w14:paraId="6394A305" w14:textId="77777777" w:rsidR="00FB28C8" w:rsidRPr="002362DF" w:rsidRDefault="00FB28C8" w:rsidP="002362DF">
            <w:pPr>
              <w:pStyle w:val="Tablebody"/>
            </w:pPr>
          </w:p>
        </w:tc>
      </w:tr>
      <w:tr w:rsidR="00FB28C8" w:rsidRPr="002362DF" w14:paraId="178F51F7" w14:textId="77777777" w:rsidTr="002362DF">
        <w:tc>
          <w:tcPr>
            <w:tcW w:w="2585" w:type="dxa"/>
          </w:tcPr>
          <w:p w14:paraId="01F653BC" w14:textId="77777777" w:rsidR="00FB28C8" w:rsidRPr="002362DF" w:rsidRDefault="00FB28C8" w:rsidP="002362DF">
            <w:pPr>
              <w:pStyle w:val="Tablebody"/>
            </w:pPr>
            <w:r w:rsidRPr="002362DF">
              <w:t>baseId</w:t>
            </w:r>
          </w:p>
        </w:tc>
        <w:tc>
          <w:tcPr>
            <w:tcW w:w="950" w:type="dxa"/>
          </w:tcPr>
          <w:p w14:paraId="61F706EC" w14:textId="77777777" w:rsidR="00FB28C8" w:rsidRPr="002362DF" w:rsidRDefault="00FB28C8" w:rsidP="002362DF">
            <w:pPr>
              <w:pStyle w:val="Tablebody"/>
            </w:pPr>
            <w:r w:rsidRPr="002362DF">
              <w:t>Enum</w:t>
            </w:r>
          </w:p>
        </w:tc>
        <w:tc>
          <w:tcPr>
            <w:tcW w:w="1395" w:type="dxa"/>
          </w:tcPr>
          <w:p w14:paraId="5CD16B58" w14:textId="77777777" w:rsidR="00FB28C8" w:rsidRPr="002362DF" w:rsidRDefault="00FB28C8" w:rsidP="002362DF">
            <w:pPr>
              <w:pStyle w:val="Tablebody"/>
            </w:pPr>
            <w:r w:rsidRPr="002362DF">
              <w:t>cmis:</w:t>
            </w:r>
          </w:p>
          <w:p w14:paraId="690FF71E" w14:textId="77777777" w:rsidR="00FB28C8" w:rsidRPr="002362DF" w:rsidRDefault="00FB28C8" w:rsidP="002362DF">
            <w:pPr>
              <w:pStyle w:val="Tablebody"/>
            </w:pPr>
            <w:r w:rsidRPr="002362DF">
              <w:t>document</w:t>
            </w:r>
          </w:p>
        </w:tc>
        <w:tc>
          <w:tcPr>
            <w:tcW w:w="2581" w:type="dxa"/>
          </w:tcPr>
          <w:p w14:paraId="2488262C" w14:textId="77777777" w:rsidR="00FB28C8" w:rsidRPr="002362DF" w:rsidRDefault="00FB28C8" w:rsidP="002362DF">
            <w:pPr>
              <w:pStyle w:val="Tablebody"/>
            </w:pPr>
            <w:r w:rsidRPr="002362DF">
              <w:t>cmis:document</w:t>
            </w:r>
          </w:p>
        </w:tc>
        <w:tc>
          <w:tcPr>
            <w:tcW w:w="1640" w:type="dxa"/>
          </w:tcPr>
          <w:p w14:paraId="162D2B85" w14:textId="77777777" w:rsidR="00FB28C8" w:rsidRPr="002362DF" w:rsidRDefault="00FB28C8" w:rsidP="002362DF">
            <w:pPr>
              <w:pStyle w:val="Tablebody"/>
            </w:pPr>
            <w:r w:rsidRPr="002362DF">
              <w:t>cmis:</w:t>
            </w:r>
            <w:r w:rsidRPr="002362DF">
              <w:br/>
              <w:t>document</w:t>
            </w:r>
          </w:p>
        </w:tc>
        <w:tc>
          <w:tcPr>
            <w:tcW w:w="2151" w:type="dxa"/>
          </w:tcPr>
          <w:p w14:paraId="5DEB565F" w14:textId="77777777" w:rsidR="00FB28C8" w:rsidRPr="002362DF" w:rsidRDefault="00FB28C8" w:rsidP="002362DF">
            <w:pPr>
              <w:pStyle w:val="Tablebody"/>
            </w:pPr>
            <w:r w:rsidRPr="002362DF">
              <w:t>cmis:</w:t>
            </w:r>
            <w:r w:rsidRPr="002362DF">
              <w:br/>
              <w:t>document</w:t>
            </w:r>
          </w:p>
        </w:tc>
        <w:tc>
          <w:tcPr>
            <w:tcW w:w="1640" w:type="dxa"/>
          </w:tcPr>
          <w:p w14:paraId="285D582D" w14:textId="77777777" w:rsidR="00FB28C8" w:rsidRPr="002362DF" w:rsidRDefault="00FB28C8" w:rsidP="002362DF">
            <w:pPr>
              <w:pStyle w:val="Tablebody"/>
            </w:pPr>
            <w:r w:rsidRPr="002362DF">
              <w:t>cmis:</w:t>
            </w:r>
            <w:r w:rsidRPr="002362DF">
              <w:br/>
              <w:t>document</w:t>
            </w:r>
          </w:p>
        </w:tc>
        <w:tc>
          <w:tcPr>
            <w:tcW w:w="1951" w:type="dxa"/>
          </w:tcPr>
          <w:p w14:paraId="200C6BC6" w14:textId="77777777" w:rsidR="00FB28C8" w:rsidRPr="002362DF" w:rsidRDefault="00FB28C8" w:rsidP="002362DF">
            <w:pPr>
              <w:pStyle w:val="Tablebody"/>
            </w:pPr>
            <w:r w:rsidRPr="002362DF">
              <w:t>cmis:</w:t>
            </w:r>
            <w:r w:rsidRPr="002362DF">
              <w:br/>
              <w:t>document</w:t>
            </w:r>
          </w:p>
        </w:tc>
      </w:tr>
      <w:tr w:rsidR="00FB28C8" w:rsidRPr="002362DF" w14:paraId="6A7882D5" w14:textId="77777777" w:rsidTr="002362DF">
        <w:tc>
          <w:tcPr>
            <w:tcW w:w="2585" w:type="dxa"/>
          </w:tcPr>
          <w:p w14:paraId="70482BB2" w14:textId="77777777" w:rsidR="00FB28C8" w:rsidRPr="002362DF" w:rsidRDefault="00FB28C8" w:rsidP="002362DF">
            <w:pPr>
              <w:pStyle w:val="Tablebody"/>
            </w:pPr>
            <w:r w:rsidRPr="002362DF">
              <w:t>parentId</w:t>
            </w:r>
          </w:p>
        </w:tc>
        <w:tc>
          <w:tcPr>
            <w:tcW w:w="950" w:type="dxa"/>
          </w:tcPr>
          <w:p w14:paraId="1BC149FF" w14:textId="77777777" w:rsidR="00FB28C8" w:rsidRPr="002362DF" w:rsidRDefault="00FB28C8" w:rsidP="002362DF">
            <w:pPr>
              <w:pStyle w:val="Tablebody"/>
            </w:pPr>
            <w:r w:rsidRPr="002362DF">
              <w:t>ID</w:t>
            </w:r>
          </w:p>
        </w:tc>
        <w:tc>
          <w:tcPr>
            <w:tcW w:w="1395" w:type="dxa"/>
          </w:tcPr>
          <w:p w14:paraId="614078B4" w14:textId="77777777" w:rsidR="00FB28C8" w:rsidRPr="002362DF" w:rsidRDefault="00FB28C8" w:rsidP="002362DF">
            <w:pPr>
              <w:pStyle w:val="Tablebody"/>
            </w:pPr>
          </w:p>
        </w:tc>
        <w:tc>
          <w:tcPr>
            <w:tcW w:w="2581" w:type="dxa"/>
          </w:tcPr>
          <w:p w14:paraId="01636CA8" w14:textId="77777777" w:rsidR="00FB28C8" w:rsidRPr="002362DF" w:rsidRDefault="00FB28C8" w:rsidP="002362DF">
            <w:pPr>
              <w:pStyle w:val="Tablebody"/>
            </w:pPr>
            <w:r w:rsidRPr="002362DF">
              <w:t>cmis:</w:t>
            </w:r>
            <w:r w:rsidRPr="002362DF">
              <w:br/>
              <w:t>document</w:t>
            </w:r>
          </w:p>
        </w:tc>
        <w:tc>
          <w:tcPr>
            <w:tcW w:w="1640" w:type="dxa"/>
          </w:tcPr>
          <w:p w14:paraId="5E4C25A6" w14:textId="77777777" w:rsidR="00FB28C8" w:rsidRPr="002362DF" w:rsidRDefault="00FB28C8" w:rsidP="002362DF">
            <w:pPr>
              <w:pStyle w:val="Tablebody"/>
            </w:pPr>
            <w:r w:rsidRPr="002362DF">
              <w:t>edk:d:</w:t>
            </w:r>
            <w:r w:rsidRPr="002362DF">
              <w:br/>
              <w:t>custom</w:t>
            </w:r>
            <w:r w:rsidRPr="002362DF">
              <w:br/>
              <w:t>Document</w:t>
            </w:r>
          </w:p>
        </w:tc>
        <w:tc>
          <w:tcPr>
            <w:tcW w:w="2151" w:type="dxa"/>
          </w:tcPr>
          <w:p w14:paraId="2A4D2920" w14:textId="37FB789F" w:rsidR="00FB28C8" w:rsidRPr="002362DF" w:rsidRDefault="00FB28C8" w:rsidP="002362DF">
            <w:pPr>
              <w:pStyle w:val="Tablebody"/>
            </w:pPr>
            <w:r w:rsidRPr="002362DF">
              <w:t>edk:</w:t>
            </w:r>
            <w:r w:rsidR="009F3890" w:rsidRPr="002362DF">
              <w:t>d:</w:t>
            </w:r>
            <w:r w:rsidRPr="002362DF">
              <w:t>customDocument</w:t>
            </w:r>
          </w:p>
          <w:p w14:paraId="6D2F6B11" w14:textId="77777777" w:rsidR="00FB28C8" w:rsidRPr="002362DF" w:rsidRDefault="00FB28C8" w:rsidP="002362DF">
            <w:pPr>
              <w:pStyle w:val="Tablebody"/>
            </w:pPr>
          </w:p>
        </w:tc>
        <w:tc>
          <w:tcPr>
            <w:tcW w:w="1640" w:type="dxa"/>
          </w:tcPr>
          <w:p w14:paraId="4F2B5F17" w14:textId="77777777" w:rsidR="00FB28C8" w:rsidRPr="002362DF" w:rsidRDefault="00FB28C8" w:rsidP="002362DF">
            <w:pPr>
              <w:pStyle w:val="Tablebody"/>
            </w:pPr>
            <w:r w:rsidRPr="002362DF">
              <w:t>edk:d:xml</w:t>
            </w:r>
          </w:p>
        </w:tc>
        <w:tc>
          <w:tcPr>
            <w:tcW w:w="1951" w:type="dxa"/>
          </w:tcPr>
          <w:p w14:paraId="4DEBCF32" w14:textId="77777777" w:rsidR="00FB28C8" w:rsidRPr="002362DF" w:rsidRDefault="00FB28C8" w:rsidP="002362DF">
            <w:pPr>
              <w:pStyle w:val="Tablebody"/>
            </w:pPr>
            <w:r w:rsidRPr="002362DF">
              <w:t>edk:d:xml</w:t>
            </w:r>
          </w:p>
        </w:tc>
      </w:tr>
      <w:tr w:rsidR="00FB28C8" w:rsidRPr="002362DF" w14:paraId="6BB7BC7E" w14:textId="77777777" w:rsidTr="002362DF">
        <w:tc>
          <w:tcPr>
            <w:tcW w:w="2585" w:type="dxa"/>
          </w:tcPr>
          <w:p w14:paraId="2C402522" w14:textId="77777777" w:rsidR="00FB28C8" w:rsidRPr="002362DF" w:rsidRDefault="00FB28C8" w:rsidP="002362DF">
            <w:pPr>
              <w:pStyle w:val="Tablebody"/>
            </w:pPr>
            <w:r w:rsidRPr="002362DF">
              <w:t>description</w:t>
            </w:r>
          </w:p>
        </w:tc>
        <w:tc>
          <w:tcPr>
            <w:tcW w:w="950" w:type="dxa"/>
          </w:tcPr>
          <w:p w14:paraId="33DD5794" w14:textId="77777777" w:rsidR="00FB28C8" w:rsidRPr="002362DF" w:rsidRDefault="00FB28C8" w:rsidP="002362DF">
            <w:pPr>
              <w:pStyle w:val="Tablebody"/>
            </w:pPr>
            <w:r w:rsidRPr="002362DF">
              <w:t>String</w:t>
            </w:r>
          </w:p>
        </w:tc>
        <w:tc>
          <w:tcPr>
            <w:tcW w:w="1395" w:type="dxa"/>
          </w:tcPr>
          <w:p w14:paraId="4D759485" w14:textId="77777777" w:rsidR="00FB28C8" w:rsidRPr="002362DF" w:rsidRDefault="00FB28C8" w:rsidP="002362DF">
            <w:pPr>
              <w:pStyle w:val="Tablebody"/>
            </w:pPr>
          </w:p>
        </w:tc>
        <w:tc>
          <w:tcPr>
            <w:tcW w:w="2581" w:type="dxa"/>
          </w:tcPr>
          <w:p w14:paraId="32CF7E4B" w14:textId="77777777" w:rsidR="00FB28C8" w:rsidRPr="002362DF" w:rsidRDefault="00FB28C8" w:rsidP="002362DF">
            <w:pPr>
              <w:pStyle w:val="Tablebody"/>
            </w:pPr>
          </w:p>
        </w:tc>
        <w:tc>
          <w:tcPr>
            <w:tcW w:w="1640" w:type="dxa"/>
          </w:tcPr>
          <w:p w14:paraId="5D2CE420" w14:textId="77777777" w:rsidR="00FB28C8" w:rsidRPr="002362DF" w:rsidRDefault="00FB28C8" w:rsidP="002362DF">
            <w:pPr>
              <w:pStyle w:val="Tablebody"/>
            </w:pPr>
          </w:p>
        </w:tc>
        <w:tc>
          <w:tcPr>
            <w:tcW w:w="2151" w:type="dxa"/>
          </w:tcPr>
          <w:p w14:paraId="1E389A83" w14:textId="77777777" w:rsidR="00FB28C8" w:rsidRPr="002362DF" w:rsidRDefault="00FB28C8" w:rsidP="002362DF">
            <w:pPr>
              <w:pStyle w:val="Tablebody"/>
            </w:pPr>
          </w:p>
        </w:tc>
        <w:tc>
          <w:tcPr>
            <w:tcW w:w="1640" w:type="dxa"/>
          </w:tcPr>
          <w:p w14:paraId="7C8C42DE" w14:textId="77777777" w:rsidR="00FB28C8" w:rsidRPr="002362DF" w:rsidRDefault="00FB28C8" w:rsidP="002362DF">
            <w:pPr>
              <w:pStyle w:val="Tablebody"/>
            </w:pPr>
          </w:p>
        </w:tc>
        <w:tc>
          <w:tcPr>
            <w:tcW w:w="1951" w:type="dxa"/>
          </w:tcPr>
          <w:p w14:paraId="2BEE3017" w14:textId="77777777" w:rsidR="00FB28C8" w:rsidRPr="002362DF" w:rsidRDefault="00FB28C8" w:rsidP="002362DF">
            <w:pPr>
              <w:pStyle w:val="Tablebody"/>
            </w:pPr>
          </w:p>
        </w:tc>
      </w:tr>
      <w:tr w:rsidR="00FB28C8" w:rsidRPr="002362DF" w14:paraId="3469B11E" w14:textId="77777777" w:rsidTr="002362DF">
        <w:tc>
          <w:tcPr>
            <w:tcW w:w="2585" w:type="dxa"/>
          </w:tcPr>
          <w:p w14:paraId="02C71B53" w14:textId="77777777" w:rsidR="00FB28C8" w:rsidRPr="002362DF" w:rsidRDefault="00FB28C8" w:rsidP="002362DF">
            <w:pPr>
              <w:pStyle w:val="Tablebody"/>
            </w:pPr>
            <w:r w:rsidRPr="002362DF">
              <w:t>creatable</w:t>
            </w:r>
          </w:p>
        </w:tc>
        <w:tc>
          <w:tcPr>
            <w:tcW w:w="950" w:type="dxa"/>
          </w:tcPr>
          <w:p w14:paraId="2B6FE1D9" w14:textId="77777777" w:rsidR="00FB28C8" w:rsidRPr="002362DF" w:rsidRDefault="00FB28C8" w:rsidP="002362DF">
            <w:pPr>
              <w:pStyle w:val="Tablebody"/>
            </w:pPr>
            <w:r w:rsidRPr="002362DF">
              <w:t>Boolean</w:t>
            </w:r>
          </w:p>
        </w:tc>
        <w:tc>
          <w:tcPr>
            <w:tcW w:w="1395" w:type="dxa"/>
          </w:tcPr>
          <w:p w14:paraId="7E37F921" w14:textId="77777777" w:rsidR="00FB28C8" w:rsidRPr="002362DF" w:rsidRDefault="00FB28C8" w:rsidP="002362DF">
            <w:pPr>
              <w:pStyle w:val="Tablebody"/>
            </w:pPr>
            <w:r w:rsidRPr="002362DF">
              <w:t>FALSE</w:t>
            </w:r>
          </w:p>
        </w:tc>
        <w:tc>
          <w:tcPr>
            <w:tcW w:w="2581" w:type="dxa"/>
          </w:tcPr>
          <w:p w14:paraId="445D59C7" w14:textId="77777777" w:rsidR="00FB28C8" w:rsidRPr="002362DF" w:rsidRDefault="00FB28C8" w:rsidP="002362DF">
            <w:pPr>
              <w:pStyle w:val="Tablebody"/>
            </w:pPr>
            <w:r w:rsidRPr="002362DF">
              <w:t>TRUE</w:t>
            </w:r>
          </w:p>
        </w:tc>
        <w:tc>
          <w:tcPr>
            <w:tcW w:w="1640" w:type="dxa"/>
          </w:tcPr>
          <w:p w14:paraId="4C4A0B9F" w14:textId="77777777" w:rsidR="00FB28C8" w:rsidRPr="002362DF" w:rsidRDefault="00FB28C8" w:rsidP="002362DF">
            <w:pPr>
              <w:pStyle w:val="Tablebody"/>
            </w:pPr>
            <w:r w:rsidRPr="002362DF">
              <w:t>TRUE</w:t>
            </w:r>
          </w:p>
        </w:tc>
        <w:tc>
          <w:tcPr>
            <w:tcW w:w="2151" w:type="dxa"/>
          </w:tcPr>
          <w:p w14:paraId="4FACB4EB" w14:textId="77777777" w:rsidR="00FB28C8" w:rsidRPr="002362DF" w:rsidRDefault="00FB28C8" w:rsidP="002362DF">
            <w:pPr>
              <w:pStyle w:val="Tablebody"/>
            </w:pPr>
            <w:r w:rsidRPr="002362DF">
              <w:t>TRUE</w:t>
            </w:r>
          </w:p>
        </w:tc>
        <w:tc>
          <w:tcPr>
            <w:tcW w:w="1640" w:type="dxa"/>
          </w:tcPr>
          <w:p w14:paraId="2FA57343" w14:textId="77777777" w:rsidR="00FB28C8" w:rsidRPr="002362DF" w:rsidRDefault="00FB28C8" w:rsidP="002362DF">
            <w:pPr>
              <w:pStyle w:val="Tablebody"/>
            </w:pPr>
            <w:r w:rsidRPr="002362DF">
              <w:t>TRUE</w:t>
            </w:r>
          </w:p>
        </w:tc>
        <w:tc>
          <w:tcPr>
            <w:tcW w:w="1951" w:type="dxa"/>
          </w:tcPr>
          <w:p w14:paraId="7943ADA6" w14:textId="77777777" w:rsidR="00FB28C8" w:rsidRPr="002362DF" w:rsidRDefault="00FB28C8" w:rsidP="002362DF">
            <w:pPr>
              <w:pStyle w:val="Tablebody"/>
            </w:pPr>
            <w:r w:rsidRPr="002362DF">
              <w:t>TRUE</w:t>
            </w:r>
          </w:p>
        </w:tc>
      </w:tr>
      <w:tr w:rsidR="00FB28C8" w:rsidRPr="002362DF" w14:paraId="5CB95DA2" w14:textId="77777777" w:rsidTr="002362DF">
        <w:tc>
          <w:tcPr>
            <w:tcW w:w="2585" w:type="dxa"/>
          </w:tcPr>
          <w:p w14:paraId="55BC9075" w14:textId="77777777" w:rsidR="00FB28C8" w:rsidRPr="002362DF" w:rsidRDefault="00FB28C8" w:rsidP="002362DF">
            <w:pPr>
              <w:pStyle w:val="Tablebody"/>
            </w:pPr>
            <w:r w:rsidRPr="002362DF">
              <w:t>fileable</w:t>
            </w:r>
          </w:p>
        </w:tc>
        <w:tc>
          <w:tcPr>
            <w:tcW w:w="950" w:type="dxa"/>
          </w:tcPr>
          <w:p w14:paraId="3DFEBA10" w14:textId="77777777" w:rsidR="00FB28C8" w:rsidRPr="002362DF" w:rsidRDefault="00FB28C8" w:rsidP="002362DF">
            <w:pPr>
              <w:pStyle w:val="Tablebody"/>
            </w:pPr>
            <w:r w:rsidRPr="002362DF">
              <w:t>Boolean</w:t>
            </w:r>
          </w:p>
        </w:tc>
        <w:tc>
          <w:tcPr>
            <w:tcW w:w="1395" w:type="dxa"/>
          </w:tcPr>
          <w:p w14:paraId="7034BE51" w14:textId="77777777" w:rsidR="00FB28C8" w:rsidRPr="002362DF" w:rsidRDefault="00FB28C8" w:rsidP="002362DF">
            <w:pPr>
              <w:pStyle w:val="Tablebody"/>
            </w:pPr>
            <w:r w:rsidRPr="002362DF">
              <w:t>TRUE</w:t>
            </w:r>
          </w:p>
        </w:tc>
        <w:tc>
          <w:tcPr>
            <w:tcW w:w="2581" w:type="dxa"/>
          </w:tcPr>
          <w:p w14:paraId="327626B5" w14:textId="77777777" w:rsidR="00FB28C8" w:rsidRPr="002362DF" w:rsidRDefault="00FB28C8" w:rsidP="002362DF">
            <w:pPr>
              <w:pStyle w:val="Tablebody"/>
            </w:pPr>
            <w:r w:rsidRPr="002362DF">
              <w:t>TRUE</w:t>
            </w:r>
          </w:p>
        </w:tc>
        <w:tc>
          <w:tcPr>
            <w:tcW w:w="1640" w:type="dxa"/>
          </w:tcPr>
          <w:p w14:paraId="79B7BC33" w14:textId="77777777" w:rsidR="00FB28C8" w:rsidRPr="002362DF" w:rsidRDefault="00FB28C8" w:rsidP="002362DF">
            <w:pPr>
              <w:pStyle w:val="Tablebody"/>
            </w:pPr>
            <w:r w:rsidRPr="002362DF">
              <w:t>TRUE</w:t>
            </w:r>
          </w:p>
        </w:tc>
        <w:tc>
          <w:tcPr>
            <w:tcW w:w="2151" w:type="dxa"/>
          </w:tcPr>
          <w:p w14:paraId="18BBF78D" w14:textId="77777777" w:rsidR="00FB28C8" w:rsidRPr="002362DF" w:rsidRDefault="00FB28C8" w:rsidP="002362DF">
            <w:pPr>
              <w:pStyle w:val="Tablebody"/>
            </w:pPr>
            <w:r w:rsidRPr="002362DF">
              <w:t>TRUE</w:t>
            </w:r>
          </w:p>
        </w:tc>
        <w:tc>
          <w:tcPr>
            <w:tcW w:w="1640" w:type="dxa"/>
          </w:tcPr>
          <w:p w14:paraId="7E149BFC" w14:textId="77777777" w:rsidR="00FB28C8" w:rsidRPr="002362DF" w:rsidRDefault="00FB28C8" w:rsidP="002362DF">
            <w:pPr>
              <w:pStyle w:val="Tablebody"/>
            </w:pPr>
            <w:r w:rsidRPr="002362DF">
              <w:t>TRUE</w:t>
            </w:r>
          </w:p>
        </w:tc>
        <w:tc>
          <w:tcPr>
            <w:tcW w:w="1951" w:type="dxa"/>
          </w:tcPr>
          <w:p w14:paraId="77B1027D" w14:textId="77777777" w:rsidR="00FB28C8" w:rsidRPr="002362DF" w:rsidRDefault="00FB28C8" w:rsidP="002362DF">
            <w:pPr>
              <w:pStyle w:val="Tablebody"/>
            </w:pPr>
            <w:r w:rsidRPr="002362DF">
              <w:t>TRUE</w:t>
            </w:r>
          </w:p>
        </w:tc>
      </w:tr>
      <w:tr w:rsidR="00FB28C8" w:rsidRPr="002362DF" w14:paraId="109E4801" w14:textId="77777777" w:rsidTr="002362DF">
        <w:tc>
          <w:tcPr>
            <w:tcW w:w="2585" w:type="dxa"/>
          </w:tcPr>
          <w:p w14:paraId="4E4A032A" w14:textId="77777777" w:rsidR="00FB28C8" w:rsidRPr="002362DF" w:rsidRDefault="00FB28C8" w:rsidP="002362DF">
            <w:pPr>
              <w:pStyle w:val="Tablebody"/>
            </w:pPr>
            <w:r w:rsidRPr="002362DF">
              <w:t>queryable</w:t>
            </w:r>
          </w:p>
        </w:tc>
        <w:tc>
          <w:tcPr>
            <w:tcW w:w="950" w:type="dxa"/>
          </w:tcPr>
          <w:p w14:paraId="08685101" w14:textId="77777777" w:rsidR="00FB28C8" w:rsidRPr="002362DF" w:rsidRDefault="00FB28C8" w:rsidP="002362DF">
            <w:pPr>
              <w:pStyle w:val="Tablebody"/>
            </w:pPr>
            <w:r w:rsidRPr="002362DF">
              <w:t>Boolean</w:t>
            </w:r>
          </w:p>
        </w:tc>
        <w:tc>
          <w:tcPr>
            <w:tcW w:w="1395" w:type="dxa"/>
          </w:tcPr>
          <w:p w14:paraId="24F858AD" w14:textId="77777777" w:rsidR="00FB28C8" w:rsidRPr="002362DF" w:rsidRDefault="00FB28C8" w:rsidP="002362DF">
            <w:pPr>
              <w:pStyle w:val="Tablebody"/>
            </w:pPr>
            <w:r w:rsidRPr="002362DF">
              <w:t>TRUE</w:t>
            </w:r>
          </w:p>
        </w:tc>
        <w:tc>
          <w:tcPr>
            <w:tcW w:w="2581" w:type="dxa"/>
          </w:tcPr>
          <w:p w14:paraId="666E98FF" w14:textId="77777777" w:rsidR="00FB28C8" w:rsidRPr="002362DF" w:rsidRDefault="00FB28C8" w:rsidP="002362DF">
            <w:pPr>
              <w:pStyle w:val="Tablebody"/>
            </w:pPr>
            <w:r w:rsidRPr="002362DF">
              <w:t>TRUE</w:t>
            </w:r>
          </w:p>
        </w:tc>
        <w:tc>
          <w:tcPr>
            <w:tcW w:w="1640" w:type="dxa"/>
          </w:tcPr>
          <w:p w14:paraId="3BF058A9" w14:textId="77777777" w:rsidR="00FB28C8" w:rsidRPr="002362DF" w:rsidRDefault="00FB28C8" w:rsidP="002362DF">
            <w:pPr>
              <w:pStyle w:val="Tablebody"/>
            </w:pPr>
            <w:r w:rsidRPr="002362DF">
              <w:t>TRUE</w:t>
            </w:r>
          </w:p>
        </w:tc>
        <w:tc>
          <w:tcPr>
            <w:tcW w:w="2151" w:type="dxa"/>
          </w:tcPr>
          <w:p w14:paraId="0E862610" w14:textId="77777777" w:rsidR="00FB28C8" w:rsidRPr="002362DF" w:rsidRDefault="00FB28C8" w:rsidP="002362DF">
            <w:pPr>
              <w:pStyle w:val="Tablebody"/>
            </w:pPr>
            <w:r w:rsidRPr="002362DF">
              <w:t>TRUE</w:t>
            </w:r>
          </w:p>
        </w:tc>
        <w:tc>
          <w:tcPr>
            <w:tcW w:w="1640" w:type="dxa"/>
          </w:tcPr>
          <w:p w14:paraId="4B6EDF0C" w14:textId="77777777" w:rsidR="00FB28C8" w:rsidRPr="002362DF" w:rsidRDefault="00FB28C8" w:rsidP="002362DF">
            <w:pPr>
              <w:pStyle w:val="Tablebody"/>
            </w:pPr>
            <w:r w:rsidRPr="002362DF">
              <w:t>TRUE</w:t>
            </w:r>
          </w:p>
        </w:tc>
        <w:tc>
          <w:tcPr>
            <w:tcW w:w="1951" w:type="dxa"/>
          </w:tcPr>
          <w:p w14:paraId="776FA1C7" w14:textId="77777777" w:rsidR="00FB28C8" w:rsidRPr="002362DF" w:rsidRDefault="00FB28C8" w:rsidP="002362DF">
            <w:pPr>
              <w:pStyle w:val="Tablebody"/>
            </w:pPr>
            <w:r w:rsidRPr="002362DF">
              <w:t>TRUE</w:t>
            </w:r>
          </w:p>
        </w:tc>
      </w:tr>
      <w:tr w:rsidR="00FB28C8" w:rsidRPr="002362DF" w14:paraId="00DBAE39" w14:textId="77777777" w:rsidTr="002362DF">
        <w:tc>
          <w:tcPr>
            <w:tcW w:w="2585" w:type="dxa"/>
          </w:tcPr>
          <w:p w14:paraId="233D19D1" w14:textId="77777777" w:rsidR="00FB28C8" w:rsidRPr="002362DF" w:rsidRDefault="00FB28C8" w:rsidP="002362DF">
            <w:pPr>
              <w:pStyle w:val="Tablebody"/>
            </w:pPr>
            <w:r w:rsidRPr="002362DF">
              <w:t>controllablePolicy</w:t>
            </w:r>
          </w:p>
        </w:tc>
        <w:tc>
          <w:tcPr>
            <w:tcW w:w="950" w:type="dxa"/>
          </w:tcPr>
          <w:p w14:paraId="7A143D64" w14:textId="77777777" w:rsidR="00FB28C8" w:rsidRPr="002362DF" w:rsidRDefault="00FB28C8" w:rsidP="002362DF">
            <w:pPr>
              <w:pStyle w:val="Tablebody"/>
            </w:pPr>
            <w:r w:rsidRPr="002362DF">
              <w:t>Boolean</w:t>
            </w:r>
          </w:p>
        </w:tc>
        <w:tc>
          <w:tcPr>
            <w:tcW w:w="1395" w:type="dxa"/>
          </w:tcPr>
          <w:p w14:paraId="758416B1" w14:textId="77777777" w:rsidR="00FB28C8" w:rsidRPr="002362DF" w:rsidRDefault="00FB28C8" w:rsidP="002362DF">
            <w:pPr>
              <w:pStyle w:val="Tablebody"/>
            </w:pPr>
            <w:r w:rsidRPr="002362DF">
              <w:t>FALSE</w:t>
            </w:r>
          </w:p>
        </w:tc>
        <w:tc>
          <w:tcPr>
            <w:tcW w:w="2581" w:type="dxa"/>
          </w:tcPr>
          <w:p w14:paraId="67677DC2" w14:textId="77777777" w:rsidR="00FB28C8" w:rsidRPr="002362DF" w:rsidRDefault="00FB28C8" w:rsidP="002362DF">
            <w:pPr>
              <w:pStyle w:val="Tablebody"/>
            </w:pPr>
            <w:r w:rsidRPr="002362DF">
              <w:t>FALSE</w:t>
            </w:r>
          </w:p>
        </w:tc>
        <w:tc>
          <w:tcPr>
            <w:tcW w:w="1640" w:type="dxa"/>
          </w:tcPr>
          <w:p w14:paraId="08506641" w14:textId="77777777" w:rsidR="00FB28C8" w:rsidRPr="002362DF" w:rsidRDefault="00FB28C8" w:rsidP="002362DF">
            <w:pPr>
              <w:pStyle w:val="Tablebody"/>
            </w:pPr>
            <w:r w:rsidRPr="002362DF">
              <w:t>FALSE</w:t>
            </w:r>
          </w:p>
        </w:tc>
        <w:tc>
          <w:tcPr>
            <w:tcW w:w="2151" w:type="dxa"/>
          </w:tcPr>
          <w:p w14:paraId="0F6F78E0" w14:textId="77777777" w:rsidR="00FB28C8" w:rsidRPr="002362DF" w:rsidRDefault="00FB28C8" w:rsidP="002362DF">
            <w:pPr>
              <w:pStyle w:val="Tablebody"/>
            </w:pPr>
            <w:r w:rsidRPr="002362DF">
              <w:t>FALSE</w:t>
            </w:r>
          </w:p>
        </w:tc>
        <w:tc>
          <w:tcPr>
            <w:tcW w:w="1640" w:type="dxa"/>
          </w:tcPr>
          <w:p w14:paraId="427CD1C3" w14:textId="77777777" w:rsidR="00FB28C8" w:rsidRPr="002362DF" w:rsidRDefault="00FB28C8" w:rsidP="002362DF">
            <w:pPr>
              <w:pStyle w:val="Tablebody"/>
            </w:pPr>
            <w:r w:rsidRPr="002362DF">
              <w:t>FALSE</w:t>
            </w:r>
          </w:p>
        </w:tc>
        <w:tc>
          <w:tcPr>
            <w:tcW w:w="1951" w:type="dxa"/>
          </w:tcPr>
          <w:p w14:paraId="4987FC02" w14:textId="77777777" w:rsidR="00FB28C8" w:rsidRPr="002362DF" w:rsidRDefault="00FB28C8" w:rsidP="002362DF">
            <w:pPr>
              <w:pStyle w:val="Tablebody"/>
            </w:pPr>
            <w:r w:rsidRPr="002362DF">
              <w:t>FALSE</w:t>
            </w:r>
          </w:p>
        </w:tc>
      </w:tr>
      <w:tr w:rsidR="00FB28C8" w:rsidRPr="002362DF" w14:paraId="79A3B06F" w14:textId="77777777" w:rsidTr="002362DF">
        <w:tc>
          <w:tcPr>
            <w:tcW w:w="2585" w:type="dxa"/>
          </w:tcPr>
          <w:p w14:paraId="06B77DDA" w14:textId="77777777" w:rsidR="00FB28C8" w:rsidRPr="002362DF" w:rsidRDefault="00FB28C8" w:rsidP="002362DF">
            <w:pPr>
              <w:pStyle w:val="Tablebody"/>
            </w:pPr>
            <w:r w:rsidRPr="002362DF">
              <w:t>controllableACL</w:t>
            </w:r>
          </w:p>
        </w:tc>
        <w:tc>
          <w:tcPr>
            <w:tcW w:w="950" w:type="dxa"/>
          </w:tcPr>
          <w:p w14:paraId="4863D010" w14:textId="77777777" w:rsidR="00FB28C8" w:rsidRPr="002362DF" w:rsidRDefault="00FB28C8" w:rsidP="002362DF">
            <w:pPr>
              <w:pStyle w:val="Tablebody"/>
            </w:pPr>
            <w:r w:rsidRPr="002362DF">
              <w:t>Boolean</w:t>
            </w:r>
          </w:p>
        </w:tc>
        <w:tc>
          <w:tcPr>
            <w:tcW w:w="1395" w:type="dxa"/>
          </w:tcPr>
          <w:p w14:paraId="3831E02D" w14:textId="77777777" w:rsidR="00FB28C8" w:rsidRPr="002362DF" w:rsidRDefault="00FB28C8" w:rsidP="002362DF">
            <w:pPr>
              <w:pStyle w:val="Tablebody"/>
            </w:pPr>
            <w:r w:rsidRPr="002362DF">
              <w:t>FALSE</w:t>
            </w:r>
          </w:p>
        </w:tc>
        <w:tc>
          <w:tcPr>
            <w:tcW w:w="2581" w:type="dxa"/>
          </w:tcPr>
          <w:p w14:paraId="6C71DEC9" w14:textId="77777777" w:rsidR="00FB28C8" w:rsidRPr="002362DF" w:rsidRDefault="00FB28C8" w:rsidP="002362DF">
            <w:pPr>
              <w:pStyle w:val="Tablebody"/>
            </w:pPr>
            <w:r w:rsidRPr="002362DF">
              <w:t>FALSE</w:t>
            </w:r>
          </w:p>
        </w:tc>
        <w:tc>
          <w:tcPr>
            <w:tcW w:w="1640" w:type="dxa"/>
          </w:tcPr>
          <w:p w14:paraId="677CA6F3" w14:textId="77777777" w:rsidR="00FB28C8" w:rsidRPr="002362DF" w:rsidRDefault="00FB28C8" w:rsidP="002362DF">
            <w:pPr>
              <w:pStyle w:val="Tablebody"/>
            </w:pPr>
            <w:r w:rsidRPr="002362DF">
              <w:t>FALSE</w:t>
            </w:r>
          </w:p>
        </w:tc>
        <w:tc>
          <w:tcPr>
            <w:tcW w:w="2151" w:type="dxa"/>
          </w:tcPr>
          <w:p w14:paraId="341DA1B4" w14:textId="77777777" w:rsidR="00FB28C8" w:rsidRPr="002362DF" w:rsidRDefault="00FB28C8" w:rsidP="002362DF">
            <w:pPr>
              <w:pStyle w:val="Tablebody"/>
            </w:pPr>
            <w:r w:rsidRPr="002362DF">
              <w:t>FALSE</w:t>
            </w:r>
          </w:p>
        </w:tc>
        <w:tc>
          <w:tcPr>
            <w:tcW w:w="1640" w:type="dxa"/>
          </w:tcPr>
          <w:p w14:paraId="6FD13FAB" w14:textId="77777777" w:rsidR="00FB28C8" w:rsidRPr="002362DF" w:rsidRDefault="00FB28C8" w:rsidP="002362DF">
            <w:pPr>
              <w:pStyle w:val="Tablebody"/>
            </w:pPr>
            <w:r w:rsidRPr="002362DF">
              <w:t>FALSE</w:t>
            </w:r>
          </w:p>
        </w:tc>
        <w:tc>
          <w:tcPr>
            <w:tcW w:w="1951" w:type="dxa"/>
          </w:tcPr>
          <w:p w14:paraId="498475B0" w14:textId="77777777" w:rsidR="00FB28C8" w:rsidRPr="002362DF" w:rsidRDefault="00FB28C8" w:rsidP="002362DF">
            <w:pPr>
              <w:pStyle w:val="Tablebody"/>
            </w:pPr>
            <w:r w:rsidRPr="002362DF">
              <w:t>FALSE</w:t>
            </w:r>
          </w:p>
        </w:tc>
      </w:tr>
      <w:tr w:rsidR="00FB28C8" w:rsidRPr="002362DF" w14:paraId="6047763C" w14:textId="77777777" w:rsidTr="002362DF">
        <w:tc>
          <w:tcPr>
            <w:tcW w:w="2585" w:type="dxa"/>
          </w:tcPr>
          <w:p w14:paraId="17B487D1" w14:textId="77777777" w:rsidR="00FB28C8" w:rsidRPr="002362DF" w:rsidRDefault="00FB28C8" w:rsidP="002362DF">
            <w:pPr>
              <w:pStyle w:val="Tablebody"/>
            </w:pPr>
            <w:r w:rsidRPr="002362DF">
              <w:t>fulltextIndexed</w:t>
            </w:r>
          </w:p>
        </w:tc>
        <w:tc>
          <w:tcPr>
            <w:tcW w:w="950" w:type="dxa"/>
          </w:tcPr>
          <w:p w14:paraId="03CB0936" w14:textId="77777777" w:rsidR="00FB28C8" w:rsidRPr="002362DF" w:rsidRDefault="00FB28C8" w:rsidP="002362DF">
            <w:pPr>
              <w:pStyle w:val="Tablebody"/>
            </w:pPr>
            <w:r w:rsidRPr="002362DF">
              <w:t>Boolean</w:t>
            </w:r>
          </w:p>
        </w:tc>
        <w:tc>
          <w:tcPr>
            <w:tcW w:w="1395" w:type="dxa"/>
          </w:tcPr>
          <w:p w14:paraId="1F2D1D82" w14:textId="77777777" w:rsidR="00FB28C8" w:rsidRPr="002362DF" w:rsidRDefault="00FB28C8" w:rsidP="002362DF">
            <w:pPr>
              <w:pStyle w:val="Tablebody"/>
            </w:pPr>
            <w:r w:rsidRPr="002362DF">
              <w:t>FALSE</w:t>
            </w:r>
          </w:p>
        </w:tc>
        <w:tc>
          <w:tcPr>
            <w:tcW w:w="2581" w:type="dxa"/>
          </w:tcPr>
          <w:p w14:paraId="20D1C33E" w14:textId="77777777" w:rsidR="00FB28C8" w:rsidRPr="002362DF" w:rsidRDefault="00FB28C8" w:rsidP="002362DF">
            <w:pPr>
              <w:pStyle w:val="Tablebody"/>
            </w:pPr>
            <w:r w:rsidRPr="002362DF">
              <w:t>FALSE</w:t>
            </w:r>
          </w:p>
        </w:tc>
        <w:tc>
          <w:tcPr>
            <w:tcW w:w="1640" w:type="dxa"/>
          </w:tcPr>
          <w:p w14:paraId="2A3BF226" w14:textId="77777777" w:rsidR="00FB28C8" w:rsidRPr="002362DF" w:rsidRDefault="00FB28C8" w:rsidP="002362DF">
            <w:pPr>
              <w:pStyle w:val="Tablebody"/>
            </w:pPr>
            <w:r w:rsidRPr="002362DF">
              <w:t>FALSE</w:t>
            </w:r>
          </w:p>
        </w:tc>
        <w:tc>
          <w:tcPr>
            <w:tcW w:w="2151" w:type="dxa"/>
          </w:tcPr>
          <w:p w14:paraId="58C5605D" w14:textId="77777777" w:rsidR="00FB28C8" w:rsidRPr="002362DF" w:rsidRDefault="00FB28C8" w:rsidP="002362DF">
            <w:pPr>
              <w:pStyle w:val="Tablebody"/>
            </w:pPr>
            <w:r w:rsidRPr="002362DF">
              <w:t>FALSE</w:t>
            </w:r>
          </w:p>
        </w:tc>
        <w:tc>
          <w:tcPr>
            <w:tcW w:w="1640" w:type="dxa"/>
          </w:tcPr>
          <w:p w14:paraId="270EB158" w14:textId="77777777" w:rsidR="00FB28C8" w:rsidRPr="002362DF" w:rsidRDefault="00FB28C8" w:rsidP="002362DF">
            <w:pPr>
              <w:pStyle w:val="Tablebody"/>
            </w:pPr>
            <w:r w:rsidRPr="002362DF">
              <w:t>FALSE</w:t>
            </w:r>
          </w:p>
        </w:tc>
        <w:tc>
          <w:tcPr>
            <w:tcW w:w="1951" w:type="dxa"/>
          </w:tcPr>
          <w:p w14:paraId="79B64379" w14:textId="77777777" w:rsidR="00FB28C8" w:rsidRPr="002362DF" w:rsidRDefault="00FB28C8" w:rsidP="002362DF">
            <w:pPr>
              <w:pStyle w:val="Tablebody"/>
            </w:pPr>
            <w:r w:rsidRPr="002362DF">
              <w:t>FALSE</w:t>
            </w:r>
          </w:p>
        </w:tc>
      </w:tr>
      <w:tr w:rsidR="00FB28C8" w:rsidRPr="002362DF" w14:paraId="5EFBAF27" w14:textId="77777777" w:rsidTr="002362DF">
        <w:tc>
          <w:tcPr>
            <w:tcW w:w="2585" w:type="dxa"/>
          </w:tcPr>
          <w:p w14:paraId="308FD09D" w14:textId="77777777" w:rsidR="00FB28C8" w:rsidRPr="002362DF" w:rsidRDefault="00FB28C8" w:rsidP="002362DF">
            <w:pPr>
              <w:pStyle w:val="Tablebody"/>
            </w:pPr>
            <w:r w:rsidRPr="002362DF">
              <w:t>includedInSupertypeQuery</w:t>
            </w:r>
          </w:p>
        </w:tc>
        <w:tc>
          <w:tcPr>
            <w:tcW w:w="950" w:type="dxa"/>
          </w:tcPr>
          <w:p w14:paraId="1842D155" w14:textId="77777777" w:rsidR="00FB28C8" w:rsidRPr="002362DF" w:rsidRDefault="00FB28C8" w:rsidP="002362DF">
            <w:pPr>
              <w:pStyle w:val="Tablebody"/>
            </w:pPr>
            <w:r w:rsidRPr="002362DF">
              <w:t>Boolean</w:t>
            </w:r>
          </w:p>
        </w:tc>
        <w:tc>
          <w:tcPr>
            <w:tcW w:w="1395" w:type="dxa"/>
          </w:tcPr>
          <w:p w14:paraId="5665697E" w14:textId="77777777" w:rsidR="00FB28C8" w:rsidRPr="002362DF" w:rsidRDefault="00FB28C8" w:rsidP="002362DF">
            <w:pPr>
              <w:pStyle w:val="Tablebody"/>
            </w:pPr>
            <w:r w:rsidRPr="002362DF">
              <w:t>FALSE</w:t>
            </w:r>
          </w:p>
        </w:tc>
        <w:tc>
          <w:tcPr>
            <w:tcW w:w="2581" w:type="dxa"/>
          </w:tcPr>
          <w:p w14:paraId="0B8CE8C8" w14:textId="77777777" w:rsidR="00FB28C8" w:rsidRPr="002362DF" w:rsidRDefault="00FB28C8" w:rsidP="002362DF">
            <w:pPr>
              <w:pStyle w:val="Tablebody"/>
            </w:pPr>
            <w:r w:rsidRPr="002362DF">
              <w:t>FALSE</w:t>
            </w:r>
          </w:p>
        </w:tc>
        <w:tc>
          <w:tcPr>
            <w:tcW w:w="1640" w:type="dxa"/>
          </w:tcPr>
          <w:p w14:paraId="37CB0A9C" w14:textId="77777777" w:rsidR="00FB28C8" w:rsidRPr="002362DF" w:rsidRDefault="00FB28C8" w:rsidP="002362DF">
            <w:pPr>
              <w:pStyle w:val="Tablebody"/>
            </w:pPr>
            <w:r w:rsidRPr="002362DF">
              <w:t>FALSE</w:t>
            </w:r>
          </w:p>
        </w:tc>
        <w:tc>
          <w:tcPr>
            <w:tcW w:w="2151" w:type="dxa"/>
          </w:tcPr>
          <w:p w14:paraId="0362E73B" w14:textId="77777777" w:rsidR="00FB28C8" w:rsidRPr="002362DF" w:rsidRDefault="00FB28C8" w:rsidP="002362DF">
            <w:pPr>
              <w:pStyle w:val="Tablebody"/>
            </w:pPr>
            <w:r w:rsidRPr="002362DF">
              <w:t>FALSE</w:t>
            </w:r>
          </w:p>
        </w:tc>
        <w:tc>
          <w:tcPr>
            <w:tcW w:w="1640" w:type="dxa"/>
          </w:tcPr>
          <w:p w14:paraId="044D6CC6" w14:textId="77777777" w:rsidR="00FB28C8" w:rsidRPr="002362DF" w:rsidRDefault="00FB28C8" w:rsidP="002362DF">
            <w:pPr>
              <w:pStyle w:val="Tablebody"/>
            </w:pPr>
            <w:r w:rsidRPr="002362DF">
              <w:t>FALSE</w:t>
            </w:r>
          </w:p>
        </w:tc>
        <w:tc>
          <w:tcPr>
            <w:tcW w:w="1951" w:type="dxa"/>
          </w:tcPr>
          <w:p w14:paraId="29528D19" w14:textId="77777777" w:rsidR="00FB28C8" w:rsidRPr="002362DF" w:rsidRDefault="00FB28C8" w:rsidP="002362DF">
            <w:pPr>
              <w:pStyle w:val="Tablebody"/>
            </w:pPr>
            <w:r w:rsidRPr="002362DF">
              <w:t>FALSE</w:t>
            </w:r>
          </w:p>
        </w:tc>
      </w:tr>
      <w:tr w:rsidR="00FB28C8" w:rsidRPr="002362DF" w14:paraId="128E187A" w14:textId="77777777" w:rsidTr="002362DF">
        <w:tc>
          <w:tcPr>
            <w:tcW w:w="2585" w:type="dxa"/>
          </w:tcPr>
          <w:p w14:paraId="787B5869" w14:textId="77777777" w:rsidR="00FB28C8" w:rsidRPr="002362DF" w:rsidRDefault="00FB28C8" w:rsidP="002362DF">
            <w:pPr>
              <w:pStyle w:val="Tablebody"/>
            </w:pPr>
            <w:r w:rsidRPr="002362DF">
              <w:t>versionable</w:t>
            </w:r>
          </w:p>
        </w:tc>
        <w:tc>
          <w:tcPr>
            <w:tcW w:w="950" w:type="dxa"/>
          </w:tcPr>
          <w:p w14:paraId="2EFBADE8" w14:textId="77777777" w:rsidR="00FB28C8" w:rsidRPr="002362DF" w:rsidRDefault="00FB28C8" w:rsidP="002362DF">
            <w:pPr>
              <w:pStyle w:val="Tablebody"/>
            </w:pPr>
            <w:r w:rsidRPr="002362DF">
              <w:t>Boolean</w:t>
            </w:r>
          </w:p>
        </w:tc>
        <w:tc>
          <w:tcPr>
            <w:tcW w:w="1395" w:type="dxa"/>
          </w:tcPr>
          <w:p w14:paraId="084B5734" w14:textId="77777777" w:rsidR="00FB28C8" w:rsidRPr="002362DF" w:rsidRDefault="00FB28C8" w:rsidP="002362DF">
            <w:pPr>
              <w:pStyle w:val="Tablebody"/>
            </w:pPr>
            <w:r w:rsidRPr="002362DF">
              <w:t>TRUE</w:t>
            </w:r>
          </w:p>
        </w:tc>
        <w:tc>
          <w:tcPr>
            <w:tcW w:w="2581" w:type="dxa"/>
          </w:tcPr>
          <w:p w14:paraId="4D5D2907" w14:textId="77777777" w:rsidR="00FB28C8" w:rsidRPr="002362DF" w:rsidRDefault="00FB28C8" w:rsidP="002362DF">
            <w:pPr>
              <w:pStyle w:val="Tablebody"/>
            </w:pPr>
            <w:r w:rsidRPr="002362DF">
              <w:t>TRUE</w:t>
            </w:r>
          </w:p>
        </w:tc>
        <w:tc>
          <w:tcPr>
            <w:tcW w:w="1640" w:type="dxa"/>
          </w:tcPr>
          <w:p w14:paraId="09FBC1CB" w14:textId="77777777" w:rsidR="00FB28C8" w:rsidRPr="002362DF" w:rsidRDefault="00FB28C8" w:rsidP="002362DF">
            <w:pPr>
              <w:pStyle w:val="Tablebody"/>
            </w:pPr>
            <w:r w:rsidRPr="002362DF">
              <w:t>FALSE</w:t>
            </w:r>
          </w:p>
        </w:tc>
        <w:tc>
          <w:tcPr>
            <w:tcW w:w="2151" w:type="dxa"/>
          </w:tcPr>
          <w:p w14:paraId="1A4650D4" w14:textId="77777777" w:rsidR="00FB28C8" w:rsidRPr="002362DF" w:rsidRDefault="00FB28C8" w:rsidP="002362DF">
            <w:pPr>
              <w:pStyle w:val="Tablebody"/>
            </w:pPr>
            <w:r w:rsidRPr="002362DF">
              <w:t>TRUE</w:t>
            </w:r>
          </w:p>
        </w:tc>
        <w:tc>
          <w:tcPr>
            <w:tcW w:w="1640" w:type="dxa"/>
          </w:tcPr>
          <w:p w14:paraId="1697A4D1" w14:textId="77777777" w:rsidR="00FB28C8" w:rsidRPr="002362DF" w:rsidRDefault="00FB28C8" w:rsidP="002362DF">
            <w:pPr>
              <w:pStyle w:val="Tablebody"/>
            </w:pPr>
            <w:r w:rsidRPr="002362DF">
              <w:t>FALSE</w:t>
            </w:r>
          </w:p>
        </w:tc>
        <w:tc>
          <w:tcPr>
            <w:tcW w:w="1951" w:type="dxa"/>
          </w:tcPr>
          <w:p w14:paraId="529AAA8F" w14:textId="77777777" w:rsidR="00FB28C8" w:rsidRPr="002362DF" w:rsidRDefault="00FB28C8" w:rsidP="002362DF">
            <w:pPr>
              <w:pStyle w:val="Tablebody"/>
            </w:pPr>
            <w:r w:rsidRPr="002362DF">
              <w:t>FALSE</w:t>
            </w:r>
          </w:p>
        </w:tc>
      </w:tr>
      <w:tr w:rsidR="00FB28C8" w:rsidRPr="002362DF" w14:paraId="083A9CA1" w14:textId="77777777" w:rsidTr="002362DF">
        <w:tc>
          <w:tcPr>
            <w:tcW w:w="2585" w:type="dxa"/>
            <w:tcBorders>
              <w:bottom w:val="single" w:sz="4" w:space="0" w:color="auto"/>
            </w:tcBorders>
          </w:tcPr>
          <w:p w14:paraId="704DC2B4" w14:textId="77777777" w:rsidR="00FB28C8" w:rsidRPr="002362DF" w:rsidRDefault="00FB28C8" w:rsidP="002362DF">
            <w:pPr>
              <w:pStyle w:val="Tablebody"/>
            </w:pPr>
            <w:r w:rsidRPr="002362DF">
              <w:t>contentStreamAllowed</w:t>
            </w:r>
          </w:p>
        </w:tc>
        <w:tc>
          <w:tcPr>
            <w:tcW w:w="950" w:type="dxa"/>
            <w:tcBorders>
              <w:bottom w:val="single" w:sz="4" w:space="0" w:color="auto"/>
            </w:tcBorders>
          </w:tcPr>
          <w:p w14:paraId="7233710B" w14:textId="77777777" w:rsidR="00FB28C8" w:rsidRPr="002362DF" w:rsidRDefault="00FB28C8" w:rsidP="002362DF">
            <w:pPr>
              <w:pStyle w:val="Tablebody"/>
            </w:pPr>
            <w:r w:rsidRPr="002362DF">
              <w:t>Enum</w:t>
            </w:r>
          </w:p>
        </w:tc>
        <w:tc>
          <w:tcPr>
            <w:tcW w:w="1395" w:type="dxa"/>
            <w:tcBorders>
              <w:bottom w:val="single" w:sz="4" w:space="0" w:color="auto"/>
            </w:tcBorders>
          </w:tcPr>
          <w:p w14:paraId="3A84A45D" w14:textId="77777777" w:rsidR="00FB28C8" w:rsidRPr="002362DF" w:rsidRDefault="00FB28C8" w:rsidP="002362DF">
            <w:pPr>
              <w:pStyle w:val="Tablebody"/>
            </w:pPr>
            <w:r w:rsidRPr="002362DF">
              <w:t>notAllowed</w:t>
            </w:r>
          </w:p>
        </w:tc>
        <w:tc>
          <w:tcPr>
            <w:tcW w:w="2581" w:type="dxa"/>
            <w:tcBorders>
              <w:bottom w:val="single" w:sz="4" w:space="0" w:color="auto"/>
            </w:tcBorders>
          </w:tcPr>
          <w:p w14:paraId="0DA256E2" w14:textId="77777777" w:rsidR="00FB28C8" w:rsidRPr="002362DF" w:rsidRDefault="00FB28C8" w:rsidP="002362DF">
            <w:pPr>
              <w:pStyle w:val="Tablebody"/>
            </w:pPr>
            <w:r w:rsidRPr="002362DF">
              <w:t>allowed</w:t>
            </w:r>
          </w:p>
        </w:tc>
        <w:tc>
          <w:tcPr>
            <w:tcW w:w="1640" w:type="dxa"/>
            <w:tcBorders>
              <w:bottom w:val="single" w:sz="4" w:space="0" w:color="auto"/>
            </w:tcBorders>
          </w:tcPr>
          <w:p w14:paraId="27EBE070" w14:textId="77777777" w:rsidR="00FB28C8" w:rsidRPr="002362DF" w:rsidRDefault="00FB28C8" w:rsidP="002362DF">
            <w:pPr>
              <w:pStyle w:val="Tablebody"/>
            </w:pPr>
            <w:r w:rsidRPr="002362DF">
              <w:t>required</w:t>
            </w:r>
          </w:p>
        </w:tc>
        <w:tc>
          <w:tcPr>
            <w:tcW w:w="2151" w:type="dxa"/>
            <w:tcBorders>
              <w:bottom w:val="single" w:sz="4" w:space="0" w:color="auto"/>
            </w:tcBorders>
          </w:tcPr>
          <w:p w14:paraId="1F0DF557" w14:textId="77777777" w:rsidR="00FB28C8" w:rsidRPr="002362DF" w:rsidRDefault="00FB28C8" w:rsidP="002362DF">
            <w:pPr>
              <w:pStyle w:val="Tablebody"/>
            </w:pPr>
            <w:r w:rsidRPr="002362DF">
              <w:t>required</w:t>
            </w:r>
          </w:p>
        </w:tc>
        <w:tc>
          <w:tcPr>
            <w:tcW w:w="1640" w:type="dxa"/>
            <w:tcBorders>
              <w:bottom w:val="single" w:sz="4" w:space="0" w:color="auto"/>
            </w:tcBorders>
          </w:tcPr>
          <w:p w14:paraId="7589DD79" w14:textId="77777777" w:rsidR="00FB28C8" w:rsidRPr="002362DF" w:rsidRDefault="00FB28C8" w:rsidP="002362DF">
            <w:pPr>
              <w:pStyle w:val="Tablebody"/>
            </w:pPr>
            <w:r w:rsidRPr="002362DF">
              <w:t>allowed</w:t>
            </w:r>
          </w:p>
        </w:tc>
        <w:tc>
          <w:tcPr>
            <w:tcW w:w="1951" w:type="dxa"/>
            <w:tcBorders>
              <w:bottom w:val="single" w:sz="4" w:space="0" w:color="auto"/>
            </w:tcBorders>
          </w:tcPr>
          <w:p w14:paraId="4502671D" w14:textId="77777777" w:rsidR="00FB28C8" w:rsidRPr="002362DF" w:rsidRDefault="00FB28C8" w:rsidP="002362DF">
            <w:pPr>
              <w:pStyle w:val="Tablebody"/>
            </w:pPr>
            <w:r w:rsidRPr="002362DF">
              <w:t>required</w:t>
            </w:r>
          </w:p>
        </w:tc>
      </w:tr>
    </w:tbl>
    <w:p w14:paraId="6BD80EEB" w14:textId="77777777" w:rsidR="00F563A4" w:rsidRPr="002362DF" w:rsidRDefault="00F563A4" w:rsidP="00F563A4">
      <w:pPr>
        <w:pStyle w:val="Heading4"/>
      </w:pPr>
      <w:bookmarkStart w:id="149" w:name="_Toc314752128"/>
      <w:bookmarkStart w:id="150" w:name="_Toc378693684"/>
      <w:r w:rsidRPr="002362DF">
        <w:lastRenderedPageBreak/>
        <w:t>cmis:document tipa īpašību definīcijas</w:t>
      </w:r>
      <w:bookmarkEnd w:id="149"/>
      <w:bookmarkEnd w:id="150"/>
    </w:p>
    <w:p w14:paraId="5AC134FF" w14:textId="77777777" w:rsidR="00F563A4" w:rsidRPr="002362DF" w:rsidRDefault="00F563A4" w:rsidP="00F563A4">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bookmarkStart w:id="151" w:name="_Ref313000664"/>
      <w:r w:rsidR="00BA7A10">
        <w:t>6</w:t>
      </w:r>
      <w:bookmarkEnd w:id="151"/>
      <w:r w:rsidRPr="002362DF">
        <w:rPr>
          <w:noProof w:val="0"/>
        </w:rPr>
        <w:fldChar w:fldCharType="end"/>
      </w:r>
      <w:r w:rsidRPr="002362DF">
        <w:rPr>
          <w:noProof w:val="0"/>
        </w:rPr>
        <w:t>.tabula</w:t>
      </w:r>
    </w:p>
    <w:p w14:paraId="411AFC91" w14:textId="77777777" w:rsidR="00F563A4" w:rsidRPr="002362DF" w:rsidRDefault="00F563A4" w:rsidP="00F563A4">
      <w:pPr>
        <w:pStyle w:val="Tabletitle"/>
      </w:pPr>
      <w:r w:rsidRPr="002362DF">
        <w:t>cmis:dokument tipa īpašību definīcijas</w:t>
      </w:r>
    </w:p>
    <w:tbl>
      <w:tblPr>
        <w:tblStyle w:val="TableGrid"/>
        <w:tblW w:w="0" w:type="auto"/>
        <w:tblLook w:val="04A0" w:firstRow="1" w:lastRow="0" w:firstColumn="1" w:lastColumn="0" w:noHBand="0" w:noVBand="1"/>
      </w:tblPr>
      <w:tblGrid>
        <w:gridCol w:w="3172"/>
        <w:gridCol w:w="4240"/>
        <w:gridCol w:w="1114"/>
        <w:gridCol w:w="1083"/>
        <w:gridCol w:w="1608"/>
        <w:gridCol w:w="1161"/>
        <w:gridCol w:w="1378"/>
        <w:gridCol w:w="1137"/>
      </w:tblGrid>
      <w:tr w:rsidR="003D0F81" w:rsidRPr="002362DF" w14:paraId="32399812" w14:textId="77777777" w:rsidTr="003D0F81">
        <w:trPr>
          <w:tblHeader/>
        </w:trPr>
        <w:tc>
          <w:tcPr>
            <w:tcW w:w="3172" w:type="dxa"/>
            <w:tcBorders>
              <w:top w:val="single" w:sz="12" w:space="0" w:color="auto"/>
              <w:left w:val="nil"/>
            </w:tcBorders>
          </w:tcPr>
          <w:p w14:paraId="72471901" w14:textId="77777777" w:rsidR="00FB28C8" w:rsidRPr="002362DF" w:rsidRDefault="00FB28C8" w:rsidP="002362DF">
            <w:pPr>
              <w:pStyle w:val="Tablebody"/>
              <w:rPr>
                <w:rStyle w:val="BookTitle"/>
              </w:rPr>
            </w:pPr>
            <w:r w:rsidRPr="002362DF">
              <w:rPr>
                <w:rStyle w:val="BookTitle"/>
              </w:rPr>
              <w:t>Nosaukums</w:t>
            </w:r>
          </w:p>
        </w:tc>
        <w:tc>
          <w:tcPr>
            <w:tcW w:w="4240" w:type="dxa"/>
            <w:tcBorders>
              <w:top w:val="single" w:sz="12" w:space="0" w:color="auto"/>
            </w:tcBorders>
          </w:tcPr>
          <w:p w14:paraId="2C973905" w14:textId="77777777" w:rsidR="00FB28C8" w:rsidRPr="002362DF" w:rsidRDefault="00FB28C8" w:rsidP="002362DF">
            <w:pPr>
              <w:pStyle w:val="Tablebody"/>
              <w:rPr>
                <w:rStyle w:val="BookTitle"/>
              </w:rPr>
            </w:pPr>
            <w:r w:rsidRPr="002362DF">
              <w:rPr>
                <w:rStyle w:val="BookTitle"/>
              </w:rPr>
              <w:t>Apraksts</w:t>
            </w:r>
          </w:p>
        </w:tc>
        <w:tc>
          <w:tcPr>
            <w:tcW w:w="1114" w:type="dxa"/>
            <w:tcBorders>
              <w:top w:val="single" w:sz="12" w:space="0" w:color="auto"/>
            </w:tcBorders>
          </w:tcPr>
          <w:p w14:paraId="40733FD2" w14:textId="77777777" w:rsidR="00FB28C8" w:rsidRPr="002362DF" w:rsidRDefault="00FB28C8" w:rsidP="002362DF">
            <w:pPr>
              <w:pStyle w:val="Tablebody"/>
              <w:rPr>
                <w:rStyle w:val="BookTitle"/>
              </w:rPr>
            </w:pPr>
            <w:r w:rsidRPr="002362DF">
              <w:rPr>
                <w:rStyle w:val="BookTitle"/>
              </w:rPr>
              <w:t>Obligāts</w:t>
            </w:r>
          </w:p>
        </w:tc>
        <w:tc>
          <w:tcPr>
            <w:tcW w:w="1083" w:type="dxa"/>
            <w:tcBorders>
              <w:top w:val="single" w:sz="12" w:space="0" w:color="auto"/>
            </w:tcBorders>
          </w:tcPr>
          <w:p w14:paraId="20642E50" w14:textId="77777777" w:rsidR="00FB28C8" w:rsidRPr="002362DF" w:rsidRDefault="00FB28C8" w:rsidP="002362DF">
            <w:pPr>
              <w:pStyle w:val="Tablebody"/>
              <w:rPr>
                <w:rStyle w:val="BookTitle"/>
              </w:rPr>
            </w:pPr>
            <w:r w:rsidRPr="002362DF">
              <w:rPr>
                <w:rStyle w:val="BookTitle"/>
              </w:rPr>
              <w:t>Datu tips</w:t>
            </w:r>
          </w:p>
        </w:tc>
        <w:tc>
          <w:tcPr>
            <w:tcW w:w="1608" w:type="dxa"/>
            <w:tcBorders>
              <w:top w:val="single" w:sz="12" w:space="0" w:color="auto"/>
            </w:tcBorders>
          </w:tcPr>
          <w:p w14:paraId="3E51706E" w14:textId="77777777" w:rsidR="00FB28C8" w:rsidRPr="002362DF" w:rsidRDefault="00FB28C8" w:rsidP="002362DF">
            <w:pPr>
              <w:pStyle w:val="Tablebody"/>
              <w:rPr>
                <w:rStyle w:val="BookTitle"/>
              </w:rPr>
            </w:pPr>
            <w:r w:rsidRPr="002362DF">
              <w:rPr>
                <w:rStyle w:val="BookTitle"/>
              </w:rPr>
              <w:t>Kardinalitāte</w:t>
            </w:r>
          </w:p>
        </w:tc>
        <w:tc>
          <w:tcPr>
            <w:tcW w:w="1161" w:type="dxa"/>
            <w:tcBorders>
              <w:top w:val="single" w:sz="12" w:space="0" w:color="auto"/>
            </w:tcBorders>
          </w:tcPr>
          <w:p w14:paraId="5552FCBC" w14:textId="77777777" w:rsidR="00FB28C8" w:rsidRPr="002362DF" w:rsidRDefault="00FB28C8" w:rsidP="002362DF">
            <w:pPr>
              <w:pStyle w:val="Tablebody"/>
              <w:rPr>
                <w:rStyle w:val="BookTitle"/>
              </w:rPr>
            </w:pPr>
            <w:r w:rsidRPr="002362DF">
              <w:rPr>
                <w:rStyle w:val="BookTitle"/>
              </w:rPr>
              <w:t>Vērtība ir maināma</w:t>
            </w:r>
          </w:p>
        </w:tc>
        <w:tc>
          <w:tcPr>
            <w:tcW w:w="1378" w:type="dxa"/>
            <w:tcBorders>
              <w:top w:val="single" w:sz="12" w:space="0" w:color="auto"/>
            </w:tcBorders>
          </w:tcPr>
          <w:p w14:paraId="6BB68ACA" w14:textId="401FCDE8" w:rsidR="00FB28C8" w:rsidRPr="002362DF" w:rsidRDefault="003D0F81" w:rsidP="003D0F81">
            <w:pPr>
              <w:pStyle w:val="Tablebody"/>
              <w:rPr>
                <w:rStyle w:val="BookTitle"/>
              </w:rPr>
            </w:pPr>
            <w:r>
              <w:rPr>
                <w:rStyle w:val="BookTitle"/>
              </w:rPr>
              <w:t>Brīva vērtību izvēle</w:t>
            </w:r>
          </w:p>
        </w:tc>
        <w:tc>
          <w:tcPr>
            <w:tcW w:w="1137" w:type="dxa"/>
            <w:tcBorders>
              <w:top w:val="single" w:sz="12" w:space="0" w:color="auto"/>
              <w:right w:val="nil"/>
            </w:tcBorders>
          </w:tcPr>
          <w:p w14:paraId="54F7670F" w14:textId="77777777" w:rsidR="00FB28C8" w:rsidRPr="002362DF" w:rsidRDefault="00FB28C8" w:rsidP="002362DF">
            <w:pPr>
              <w:pStyle w:val="Tablebody"/>
              <w:rPr>
                <w:rStyle w:val="BookTitle"/>
              </w:rPr>
            </w:pPr>
            <w:r w:rsidRPr="002362DF">
              <w:rPr>
                <w:rStyle w:val="BookTitle"/>
              </w:rPr>
              <w:t>Pieejamo vērtību saraksts</w:t>
            </w:r>
          </w:p>
        </w:tc>
      </w:tr>
      <w:tr w:rsidR="003D0F81" w:rsidRPr="002362DF" w14:paraId="24620415" w14:textId="77777777" w:rsidTr="003D0F81">
        <w:tc>
          <w:tcPr>
            <w:tcW w:w="3172" w:type="dxa"/>
            <w:tcBorders>
              <w:left w:val="nil"/>
            </w:tcBorders>
          </w:tcPr>
          <w:p w14:paraId="668BBA69" w14:textId="77777777" w:rsidR="00FB28C8" w:rsidRPr="002362DF" w:rsidRDefault="00FB28C8" w:rsidP="002362DF">
            <w:pPr>
              <w:pStyle w:val="Tablebody"/>
            </w:pPr>
            <w:r w:rsidRPr="002362DF">
              <w:t>cmis:name</w:t>
            </w:r>
          </w:p>
        </w:tc>
        <w:tc>
          <w:tcPr>
            <w:tcW w:w="4240" w:type="dxa"/>
          </w:tcPr>
          <w:p w14:paraId="197B401D" w14:textId="77777777" w:rsidR="00FB28C8" w:rsidRPr="002362DF" w:rsidRDefault="00FB28C8" w:rsidP="002362DF">
            <w:pPr>
              <w:pStyle w:val="Tablebody"/>
            </w:pPr>
            <w:r w:rsidRPr="002362DF">
              <w:t>Objekta nosaukums</w:t>
            </w:r>
          </w:p>
        </w:tc>
        <w:tc>
          <w:tcPr>
            <w:tcW w:w="1114" w:type="dxa"/>
          </w:tcPr>
          <w:p w14:paraId="28575694" w14:textId="0D923D2A" w:rsidR="00FB28C8" w:rsidRPr="002362DF" w:rsidRDefault="00D441C3" w:rsidP="002362DF">
            <w:pPr>
              <w:pStyle w:val="Tablebody"/>
            </w:pPr>
            <w:r>
              <w:t>TRUE</w:t>
            </w:r>
          </w:p>
        </w:tc>
        <w:tc>
          <w:tcPr>
            <w:tcW w:w="1083" w:type="dxa"/>
          </w:tcPr>
          <w:p w14:paraId="39A12E87" w14:textId="77777777" w:rsidR="00FB28C8" w:rsidRPr="002362DF" w:rsidRDefault="00FB28C8" w:rsidP="002362DF">
            <w:pPr>
              <w:pStyle w:val="Tablebody"/>
            </w:pPr>
            <w:r w:rsidRPr="002362DF">
              <w:t>String</w:t>
            </w:r>
          </w:p>
        </w:tc>
        <w:tc>
          <w:tcPr>
            <w:tcW w:w="1608" w:type="dxa"/>
          </w:tcPr>
          <w:p w14:paraId="7782C4CF" w14:textId="77777777" w:rsidR="00FB28C8" w:rsidRPr="002362DF" w:rsidRDefault="00FB28C8" w:rsidP="002362DF">
            <w:pPr>
              <w:pStyle w:val="Tablebody"/>
            </w:pPr>
            <w:r w:rsidRPr="002362DF">
              <w:t>Single</w:t>
            </w:r>
          </w:p>
        </w:tc>
        <w:tc>
          <w:tcPr>
            <w:tcW w:w="1161" w:type="dxa"/>
          </w:tcPr>
          <w:p w14:paraId="6EC53C3F" w14:textId="77777777" w:rsidR="00FB28C8" w:rsidRPr="002362DF" w:rsidRDefault="00FB28C8" w:rsidP="002362DF">
            <w:pPr>
              <w:pStyle w:val="Tablebody"/>
            </w:pPr>
            <w:r w:rsidRPr="002362DF">
              <w:t>ReadWrite</w:t>
            </w:r>
          </w:p>
        </w:tc>
        <w:tc>
          <w:tcPr>
            <w:tcW w:w="1378" w:type="dxa"/>
          </w:tcPr>
          <w:p w14:paraId="1FA53141" w14:textId="1C10C095" w:rsidR="00FB28C8" w:rsidRPr="002362DF" w:rsidRDefault="003D0F81" w:rsidP="002362DF">
            <w:pPr>
              <w:pStyle w:val="Tablebody"/>
            </w:pPr>
            <w:r>
              <w:t>True</w:t>
            </w:r>
          </w:p>
        </w:tc>
        <w:tc>
          <w:tcPr>
            <w:tcW w:w="1137" w:type="dxa"/>
            <w:tcBorders>
              <w:right w:val="nil"/>
            </w:tcBorders>
          </w:tcPr>
          <w:p w14:paraId="1F5F418A" w14:textId="77777777" w:rsidR="00FB28C8" w:rsidRPr="002362DF" w:rsidRDefault="00FB28C8" w:rsidP="002362DF">
            <w:pPr>
              <w:pStyle w:val="Tablebody"/>
            </w:pPr>
          </w:p>
        </w:tc>
      </w:tr>
      <w:tr w:rsidR="003D0F81" w:rsidRPr="002362DF" w14:paraId="7C85958D" w14:textId="77777777" w:rsidTr="003D0F81">
        <w:tc>
          <w:tcPr>
            <w:tcW w:w="3172" w:type="dxa"/>
            <w:tcBorders>
              <w:left w:val="nil"/>
            </w:tcBorders>
          </w:tcPr>
          <w:p w14:paraId="5F434EE7" w14:textId="77777777" w:rsidR="003D0F81" w:rsidRPr="002362DF" w:rsidRDefault="003D0F81" w:rsidP="002362DF">
            <w:pPr>
              <w:pStyle w:val="Tablebody"/>
            </w:pPr>
            <w:r w:rsidRPr="002362DF">
              <w:t>cmis:objectID</w:t>
            </w:r>
          </w:p>
        </w:tc>
        <w:tc>
          <w:tcPr>
            <w:tcW w:w="4240" w:type="dxa"/>
          </w:tcPr>
          <w:p w14:paraId="3436D361" w14:textId="77777777" w:rsidR="003D0F81" w:rsidRPr="002362DF" w:rsidRDefault="003D0F81" w:rsidP="002362DF">
            <w:pPr>
              <w:pStyle w:val="Tablebody"/>
            </w:pPr>
            <w:r w:rsidRPr="002362DF">
              <w:t>Objekta identifikators</w:t>
            </w:r>
          </w:p>
        </w:tc>
        <w:tc>
          <w:tcPr>
            <w:tcW w:w="1114" w:type="dxa"/>
          </w:tcPr>
          <w:p w14:paraId="3657F373" w14:textId="77777777" w:rsidR="003D0F81" w:rsidRPr="002362DF" w:rsidRDefault="003D0F81" w:rsidP="002362DF">
            <w:pPr>
              <w:pStyle w:val="Tablebody"/>
            </w:pPr>
            <w:r w:rsidRPr="002362DF">
              <w:t>FALSE</w:t>
            </w:r>
          </w:p>
        </w:tc>
        <w:tc>
          <w:tcPr>
            <w:tcW w:w="1083" w:type="dxa"/>
          </w:tcPr>
          <w:p w14:paraId="672359FE" w14:textId="77777777" w:rsidR="003D0F81" w:rsidRPr="002362DF" w:rsidRDefault="003D0F81" w:rsidP="002362DF">
            <w:pPr>
              <w:pStyle w:val="Tablebody"/>
            </w:pPr>
            <w:r w:rsidRPr="002362DF">
              <w:t>ID</w:t>
            </w:r>
          </w:p>
        </w:tc>
        <w:tc>
          <w:tcPr>
            <w:tcW w:w="1608" w:type="dxa"/>
          </w:tcPr>
          <w:p w14:paraId="52404F99" w14:textId="77777777" w:rsidR="003D0F81" w:rsidRPr="002362DF" w:rsidRDefault="003D0F81" w:rsidP="002362DF">
            <w:pPr>
              <w:pStyle w:val="Tablebody"/>
            </w:pPr>
            <w:r w:rsidRPr="002362DF">
              <w:t>Single</w:t>
            </w:r>
          </w:p>
        </w:tc>
        <w:tc>
          <w:tcPr>
            <w:tcW w:w="1161" w:type="dxa"/>
          </w:tcPr>
          <w:p w14:paraId="083A70C2" w14:textId="77777777" w:rsidR="003D0F81" w:rsidRPr="002362DF" w:rsidRDefault="003D0F81" w:rsidP="002362DF">
            <w:pPr>
              <w:pStyle w:val="Tablebody"/>
            </w:pPr>
            <w:r w:rsidRPr="002362DF">
              <w:t>ReadOnly</w:t>
            </w:r>
          </w:p>
        </w:tc>
        <w:tc>
          <w:tcPr>
            <w:tcW w:w="1378" w:type="dxa"/>
          </w:tcPr>
          <w:p w14:paraId="45048397" w14:textId="2BC1FAF9" w:rsidR="003D0F81" w:rsidRPr="002362DF" w:rsidRDefault="003D0F81" w:rsidP="002362DF">
            <w:pPr>
              <w:pStyle w:val="Tablebody"/>
            </w:pPr>
            <w:r w:rsidRPr="00BB3B25">
              <w:t>True</w:t>
            </w:r>
          </w:p>
        </w:tc>
        <w:tc>
          <w:tcPr>
            <w:tcW w:w="1137" w:type="dxa"/>
            <w:tcBorders>
              <w:right w:val="nil"/>
            </w:tcBorders>
          </w:tcPr>
          <w:p w14:paraId="59390BC6" w14:textId="77777777" w:rsidR="003D0F81" w:rsidRPr="002362DF" w:rsidRDefault="003D0F81" w:rsidP="002362DF">
            <w:pPr>
              <w:pStyle w:val="Tablebody"/>
            </w:pPr>
          </w:p>
        </w:tc>
      </w:tr>
      <w:tr w:rsidR="003D0F81" w:rsidRPr="002362DF" w14:paraId="5DCE6547" w14:textId="77777777" w:rsidTr="003D0F81">
        <w:tc>
          <w:tcPr>
            <w:tcW w:w="3172" w:type="dxa"/>
            <w:tcBorders>
              <w:left w:val="nil"/>
            </w:tcBorders>
          </w:tcPr>
          <w:p w14:paraId="2BC72E45" w14:textId="77777777" w:rsidR="003D0F81" w:rsidRPr="002362DF" w:rsidRDefault="003D0F81" w:rsidP="002362DF">
            <w:pPr>
              <w:pStyle w:val="Tablebody"/>
            </w:pPr>
            <w:r w:rsidRPr="002362DF">
              <w:t>cmis:baseTypeID</w:t>
            </w:r>
          </w:p>
        </w:tc>
        <w:tc>
          <w:tcPr>
            <w:tcW w:w="4240" w:type="dxa"/>
          </w:tcPr>
          <w:p w14:paraId="1346E436" w14:textId="77777777" w:rsidR="003D0F81" w:rsidRPr="002362DF" w:rsidRDefault="003D0F81" w:rsidP="002362DF">
            <w:pPr>
              <w:pStyle w:val="Tablebody"/>
            </w:pPr>
            <w:r w:rsidRPr="002362DF">
              <w:t>Objekta virstipa identifikators</w:t>
            </w:r>
          </w:p>
        </w:tc>
        <w:tc>
          <w:tcPr>
            <w:tcW w:w="1114" w:type="dxa"/>
          </w:tcPr>
          <w:p w14:paraId="21ADA89C" w14:textId="77777777" w:rsidR="003D0F81" w:rsidRPr="002362DF" w:rsidRDefault="003D0F81" w:rsidP="002362DF">
            <w:pPr>
              <w:pStyle w:val="Tablebody"/>
            </w:pPr>
            <w:r w:rsidRPr="002362DF">
              <w:t>FALSE</w:t>
            </w:r>
          </w:p>
        </w:tc>
        <w:tc>
          <w:tcPr>
            <w:tcW w:w="1083" w:type="dxa"/>
          </w:tcPr>
          <w:p w14:paraId="1E2A3CF8" w14:textId="77777777" w:rsidR="003D0F81" w:rsidRPr="002362DF" w:rsidRDefault="003D0F81" w:rsidP="002362DF">
            <w:pPr>
              <w:pStyle w:val="Tablebody"/>
            </w:pPr>
            <w:r w:rsidRPr="002362DF">
              <w:t>ID</w:t>
            </w:r>
          </w:p>
        </w:tc>
        <w:tc>
          <w:tcPr>
            <w:tcW w:w="1608" w:type="dxa"/>
          </w:tcPr>
          <w:p w14:paraId="5571B6D5" w14:textId="77777777" w:rsidR="003D0F81" w:rsidRPr="002362DF" w:rsidRDefault="003D0F81" w:rsidP="002362DF">
            <w:pPr>
              <w:pStyle w:val="Tablebody"/>
            </w:pPr>
            <w:r w:rsidRPr="002362DF">
              <w:t>Single</w:t>
            </w:r>
          </w:p>
        </w:tc>
        <w:tc>
          <w:tcPr>
            <w:tcW w:w="1161" w:type="dxa"/>
          </w:tcPr>
          <w:p w14:paraId="067FE0D3" w14:textId="77777777" w:rsidR="003D0F81" w:rsidRPr="002362DF" w:rsidRDefault="003D0F81" w:rsidP="002362DF">
            <w:pPr>
              <w:pStyle w:val="Tablebody"/>
            </w:pPr>
            <w:r w:rsidRPr="002362DF">
              <w:t>ReadOnly</w:t>
            </w:r>
          </w:p>
        </w:tc>
        <w:tc>
          <w:tcPr>
            <w:tcW w:w="1378" w:type="dxa"/>
          </w:tcPr>
          <w:p w14:paraId="72E0B127" w14:textId="4BC5EE6F" w:rsidR="003D0F81" w:rsidRPr="002362DF" w:rsidRDefault="003D0F81" w:rsidP="002362DF">
            <w:pPr>
              <w:pStyle w:val="Tablebody"/>
            </w:pPr>
            <w:r w:rsidRPr="00BB3B25">
              <w:t>True</w:t>
            </w:r>
          </w:p>
        </w:tc>
        <w:tc>
          <w:tcPr>
            <w:tcW w:w="1137" w:type="dxa"/>
            <w:tcBorders>
              <w:right w:val="nil"/>
            </w:tcBorders>
          </w:tcPr>
          <w:p w14:paraId="30F90F58" w14:textId="77777777" w:rsidR="003D0F81" w:rsidRPr="002362DF" w:rsidRDefault="003D0F81" w:rsidP="002362DF">
            <w:pPr>
              <w:pStyle w:val="Tablebody"/>
            </w:pPr>
          </w:p>
        </w:tc>
      </w:tr>
      <w:tr w:rsidR="003D0F81" w:rsidRPr="002362DF" w14:paraId="17E1AA3C" w14:textId="77777777" w:rsidTr="003D0F81">
        <w:tc>
          <w:tcPr>
            <w:tcW w:w="3172" w:type="dxa"/>
            <w:tcBorders>
              <w:left w:val="nil"/>
            </w:tcBorders>
          </w:tcPr>
          <w:p w14:paraId="52104B7B" w14:textId="77777777" w:rsidR="003D0F81" w:rsidRPr="002362DF" w:rsidRDefault="003D0F81" w:rsidP="002362DF">
            <w:pPr>
              <w:pStyle w:val="Tablebody"/>
            </w:pPr>
            <w:r w:rsidRPr="002362DF">
              <w:t>cmis:objectTypeID</w:t>
            </w:r>
          </w:p>
        </w:tc>
        <w:tc>
          <w:tcPr>
            <w:tcW w:w="4240" w:type="dxa"/>
          </w:tcPr>
          <w:p w14:paraId="562C7CBB" w14:textId="77777777" w:rsidR="003D0F81" w:rsidRPr="002362DF" w:rsidRDefault="003D0F81" w:rsidP="002362DF">
            <w:pPr>
              <w:pStyle w:val="Tablebody"/>
            </w:pPr>
            <w:r w:rsidRPr="002362DF">
              <w:t>Objekta tipa identifikators</w:t>
            </w:r>
          </w:p>
        </w:tc>
        <w:tc>
          <w:tcPr>
            <w:tcW w:w="1114" w:type="dxa"/>
          </w:tcPr>
          <w:p w14:paraId="03BA03FA" w14:textId="77777777" w:rsidR="003D0F81" w:rsidRPr="002362DF" w:rsidRDefault="003D0F81" w:rsidP="002362DF">
            <w:pPr>
              <w:pStyle w:val="Tablebody"/>
            </w:pPr>
            <w:r w:rsidRPr="002362DF">
              <w:t>TRUE</w:t>
            </w:r>
          </w:p>
        </w:tc>
        <w:tc>
          <w:tcPr>
            <w:tcW w:w="1083" w:type="dxa"/>
          </w:tcPr>
          <w:p w14:paraId="123752D5" w14:textId="77777777" w:rsidR="003D0F81" w:rsidRPr="002362DF" w:rsidRDefault="003D0F81" w:rsidP="002362DF">
            <w:pPr>
              <w:pStyle w:val="Tablebody"/>
            </w:pPr>
            <w:r w:rsidRPr="002362DF">
              <w:t>ID</w:t>
            </w:r>
          </w:p>
        </w:tc>
        <w:tc>
          <w:tcPr>
            <w:tcW w:w="1608" w:type="dxa"/>
          </w:tcPr>
          <w:p w14:paraId="6F717404" w14:textId="77777777" w:rsidR="003D0F81" w:rsidRPr="002362DF" w:rsidRDefault="003D0F81" w:rsidP="002362DF">
            <w:pPr>
              <w:pStyle w:val="Tablebody"/>
            </w:pPr>
            <w:r w:rsidRPr="002362DF">
              <w:t>Single</w:t>
            </w:r>
          </w:p>
        </w:tc>
        <w:tc>
          <w:tcPr>
            <w:tcW w:w="1161" w:type="dxa"/>
          </w:tcPr>
          <w:p w14:paraId="6E7CB7F5" w14:textId="77777777" w:rsidR="003D0F81" w:rsidRPr="002362DF" w:rsidRDefault="003D0F81" w:rsidP="002362DF">
            <w:pPr>
              <w:pStyle w:val="Tablebody"/>
            </w:pPr>
            <w:r w:rsidRPr="002362DF">
              <w:t>OnCreate</w:t>
            </w:r>
          </w:p>
        </w:tc>
        <w:tc>
          <w:tcPr>
            <w:tcW w:w="1378" w:type="dxa"/>
          </w:tcPr>
          <w:p w14:paraId="41AA319B" w14:textId="0358F936" w:rsidR="003D0F81" w:rsidRPr="002362DF" w:rsidRDefault="003D0F81" w:rsidP="002362DF">
            <w:pPr>
              <w:pStyle w:val="Tablebody"/>
            </w:pPr>
            <w:r w:rsidRPr="00BB3B25">
              <w:t>True</w:t>
            </w:r>
          </w:p>
        </w:tc>
        <w:tc>
          <w:tcPr>
            <w:tcW w:w="1137" w:type="dxa"/>
            <w:tcBorders>
              <w:right w:val="nil"/>
            </w:tcBorders>
          </w:tcPr>
          <w:p w14:paraId="393DEE09" w14:textId="77777777" w:rsidR="003D0F81" w:rsidRPr="002362DF" w:rsidRDefault="003D0F81" w:rsidP="002362DF">
            <w:pPr>
              <w:pStyle w:val="Tablebody"/>
            </w:pPr>
          </w:p>
        </w:tc>
      </w:tr>
      <w:tr w:rsidR="003D0F81" w:rsidRPr="002362DF" w14:paraId="2C9A0500" w14:textId="77777777" w:rsidTr="003D0F81">
        <w:tc>
          <w:tcPr>
            <w:tcW w:w="3172" w:type="dxa"/>
            <w:tcBorders>
              <w:left w:val="nil"/>
            </w:tcBorders>
          </w:tcPr>
          <w:p w14:paraId="474C86E7" w14:textId="77777777" w:rsidR="003D0F81" w:rsidRPr="002362DF" w:rsidRDefault="003D0F81" w:rsidP="002362DF">
            <w:pPr>
              <w:pStyle w:val="Tablebody"/>
            </w:pPr>
            <w:r w:rsidRPr="002362DF">
              <w:t>cmis:createdBy</w:t>
            </w:r>
          </w:p>
        </w:tc>
        <w:tc>
          <w:tcPr>
            <w:tcW w:w="4240" w:type="dxa"/>
          </w:tcPr>
          <w:p w14:paraId="5DE03437" w14:textId="77777777" w:rsidR="003D0F81" w:rsidRPr="002362DF" w:rsidRDefault="003D0F81" w:rsidP="002362DF">
            <w:pPr>
              <w:pStyle w:val="Tablebody"/>
            </w:pPr>
            <w:r w:rsidRPr="002362DF">
              <w:t>Lietotājs, kas izveidojis objektu</w:t>
            </w:r>
          </w:p>
        </w:tc>
        <w:tc>
          <w:tcPr>
            <w:tcW w:w="1114" w:type="dxa"/>
          </w:tcPr>
          <w:p w14:paraId="7D401C2F" w14:textId="77777777" w:rsidR="003D0F81" w:rsidRPr="002362DF" w:rsidRDefault="003D0F81" w:rsidP="002362DF">
            <w:pPr>
              <w:pStyle w:val="Tablebody"/>
            </w:pPr>
            <w:r w:rsidRPr="002362DF">
              <w:t>FALSE</w:t>
            </w:r>
          </w:p>
        </w:tc>
        <w:tc>
          <w:tcPr>
            <w:tcW w:w="1083" w:type="dxa"/>
          </w:tcPr>
          <w:p w14:paraId="1F864118" w14:textId="77777777" w:rsidR="003D0F81" w:rsidRPr="002362DF" w:rsidRDefault="003D0F81" w:rsidP="002362DF">
            <w:pPr>
              <w:pStyle w:val="Tablebody"/>
            </w:pPr>
            <w:r w:rsidRPr="002362DF">
              <w:t>String</w:t>
            </w:r>
          </w:p>
        </w:tc>
        <w:tc>
          <w:tcPr>
            <w:tcW w:w="1608" w:type="dxa"/>
          </w:tcPr>
          <w:p w14:paraId="7C7BFFAB" w14:textId="77777777" w:rsidR="003D0F81" w:rsidRPr="002362DF" w:rsidRDefault="003D0F81" w:rsidP="002362DF">
            <w:pPr>
              <w:pStyle w:val="Tablebody"/>
            </w:pPr>
            <w:r w:rsidRPr="002362DF">
              <w:t>Single</w:t>
            </w:r>
          </w:p>
        </w:tc>
        <w:tc>
          <w:tcPr>
            <w:tcW w:w="1161" w:type="dxa"/>
          </w:tcPr>
          <w:p w14:paraId="3C0C4E0A" w14:textId="77777777" w:rsidR="003D0F81" w:rsidRPr="002362DF" w:rsidRDefault="003D0F81" w:rsidP="002362DF">
            <w:pPr>
              <w:pStyle w:val="Tablebody"/>
            </w:pPr>
            <w:r w:rsidRPr="002362DF">
              <w:t>ReadOnly</w:t>
            </w:r>
          </w:p>
        </w:tc>
        <w:tc>
          <w:tcPr>
            <w:tcW w:w="1378" w:type="dxa"/>
          </w:tcPr>
          <w:p w14:paraId="3F1AA67B" w14:textId="075D3AC7" w:rsidR="003D0F81" w:rsidRPr="002362DF" w:rsidRDefault="003D0F81" w:rsidP="002362DF">
            <w:pPr>
              <w:pStyle w:val="Tablebody"/>
            </w:pPr>
            <w:r w:rsidRPr="00BB3B25">
              <w:t>True</w:t>
            </w:r>
          </w:p>
        </w:tc>
        <w:tc>
          <w:tcPr>
            <w:tcW w:w="1137" w:type="dxa"/>
            <w:tcBorders>
              <w:right w:val="nil"/>
            </w:tcBorders>
          </w:tcPr>
          <w:p w14:paraId="7C719625" w14:textId="77777777" w:rsidR="003D0F81" w:rsidRPr="002362DF" w:rsidRDefault="003D0F81" w:rsidP="002362DF">
            <w:pPr>
              <w:pStyle w:val="Tablebody"/>
            </w:pPr>
          </w:p>
        </w:tc>
      </w:tr>
      <w:tr w:rsidR="003D0F81" w:rsidRPr="002362DF" w14:paraId="3A53B2C5" w14:textId="77777777" w:rsidTr="003D0F81">
        <w:tc>
          <w:tcPr>
            <w:tcW w:w="3172" w:type="dxa"/>
            <w:tcBorders>
              <w:left w:val="nil"/>
            </w:tcBorders>
          </w:tcPr>
          <w:p w14:paraId="2BBE98B5" w14:textId="77777777" w:rsidR="003D0F81" w:rsidRPr="002362DF" w:rsidRDefault="003D0F81" w:rsidP="002362DF">
            <w:pPr>
              <w:pStyle w:val="Tablebody"/>
            </w:pPr>
            <w:r w:rsidRPr="002362DF">
              <w:t>cmis:creationDate</w:t>
            </w:r>
          </w:p>
        </w:tc>
        <w:tc>
          <w:tcPr>
            <w:tcW w:w="4240" w:type="dxa"/>
          </w:tcPr>
          <w:p w14:paraId="49F52B13" w14:textId="77777777" w:rsidR="003D0F81" w:rsidRPr="002362DF" w:rsidRDefault="003D0F81" w:rsidP="002362DF">
            <w:pPr>
              <w:pStyle w:val="Tablebody"/>
            </w:pPr>
            <w:r w:rsidRPr="002362DF">
              <w:t>Datums un laiks, kad izveidots objekts</w:t>
            </w:r>
          </w:p>
        </w:tc>
        <w:tc>
          <w:tcPr>
            <w:tcW w:w="1114" w:type="dxa"/>
          </w:tcPr>
          <w:p w14:paraId="5D825124" w14:textId="77777777" w:rsidR="003D0F81" w:rsidRPr="002362DF" w:rsidRDefault="003D0F81" w:rsidP="002362DF">
            <w:pPr>
              <w:pStyle w:val="Tablebody"/>
            </w:pPr>
            <w:r w:rsidRPr="002362DF">
              <w:t>FALSE</w:t>
            </w:r>
          </w:p>
        </w:tc>
        <w:tc>
          <w:tcPr>
            <w:tcW w:w="1083" w:type="dxa"/>
          </w:tcPr>
          <w:p w14:paraId="6B6FB8BA" w14:textId="77777777" w:rsidR="003D0F81" w:rsidRPr="002362DF" w:rsidRDefault="003D0F81" w:rsidP="002362DF">
            <w:pPr>
              <w:pStyle w:val="Tablebody"/>
            </w:pPr>
            <w:r w:rsidRPr="002362DF">
              <w:t>DateTime</w:t>
            </w:r>
          </w:p>
        </w:tc>
        <w:tc>
          <w:tcPr>
            <w:tcW w:w="1608" w:type="dxa"/>
          </w:tcPr>
          <w:p w14:paraId="380EB1EE" w14:textId="77777777" w:rsidR="003D0F81" w:rsidRPr="002362DF" w:rsidRDefault="003D0F81" w:rsidP="002362DF">
            <w:pPr>
              <w:pStyle w:val="Tablebody"/>
            </w:pPr>
            <w:r w:rsidRPr="002362DF">
              <w:t>Single</w:t>
            </w:r>
          </w:p>
        </w:tc>
        <w:tc>
          <w:tcPr>
            <w:tcW w:w="1161" w:type="dxa"/>
          </w:tcPr>
          <w:p w14:paraId="26CCC2C4" w14:textId="77777777" w:rsidR="003D0F81" w:rsidRPr="002362DF" w:rsidRDefault="003D0F81" w:rsidP="002362DF">
            <w:pPr>
              <w:pStyle w:val="Tablebody"/>
            </w:pPr>
            <w:r w:rsidRPr="002362DF">
              <w:t>ReadOnly</w:t>
            </w:r>
          </w:p>
        </w:tc>
        <w:tc>
          <w:tcPr>
            <w:tcW w:w="1378" w:type="dxa"/>
          </w:tcPr>
          <w:p w14:paraId="1858A1BD" w14:textId="1EA49393" w:rsidR="003D0F81" w:rsidRPr="002362DF" w:rsidRDefault="003D0F81" w:rsidP="002362DF">
            <w:pPr>
              <w:pStyle w:val="Tablebody"/>
            </w:pPr>
            <w:r w:rsidRPr="00BB3B25">
              <w:t>True</w:t>
            </w:r>
          </w:p>
        </w:tc>
        <w:tc>
          <w:tcPr>
            <w:tcW w:w="1137" w:type="dxa"/>
            <w:tcBorders>
              <w:right w:val="nil"/>
            </w:tcBorders>
          </w:tcPr>
          <w:p w14:paraId="1B417C8B" w14:textId="77777777" w:rsidR="003D0F81" w:rsidRPr="002362DF" w:rsidRDefault="003D0F81" w:rsidP="002362DF">
            <w:pPr>
              <w:pStyle w:val="Tablebody"/>
            </w:pPr>
          </w:p>
        </w:tc>
      </w:tr>
      <w:tr w:rsidR="003D0F81" w:rsidRPr="002362DF" w14:paraId="221DB4A7" w14:textId="77777777" w:rsidTr="003D0F81">
        <w:tc>
          <w:tcPr>
            <w:tcW w:w="3172" w:type="dxa"/>
            <w:tcBorders>
              <w:left w:val="nil"/>
            </w:tcBorders>
          </w:tcPr>
          <w:p w14:paraId="37FDF3FA" w14:textId="77777777" w:rsidR="003D0F81" w:rsidRPr="002362DF" w:rsidRDefault="003D0F81" w:rsidP="002362DF">
            <w:pPr>
              <w:pStyle w:val="Tablebody"/>
            </w:pPr>
            <w:r w:rsidRPr="002362DF">
              <w:t>cmis:lastModifiedBy</w:t>
            </w:r>
          </w:p>
        </w:tc>
        <w:tc>
          <w:tcPr>
            <w:tcW w:w="4240" w:type="dxa"/>
          </w:tcPr>
          <w:p w14:paraId="24859171" w14:textId="77777777" w:rsidR="003D0F81" w:rsidRPr="002362DF" w:rsidRDefault="003D0F81" w:rsidP="002362DF">
            <w:pPr>
              <w:pStyle w:val="Tablebody"/>
            </w:pPr>
            <w:r w:rsidRPr="002362DF">
              <w:t>Lietotājs, kas pēdējais modificējis objektu</w:t>
            </w:r>
          </w:p>
        </w:tc>
        <w:tc>
          <w:tcPr>
            <w:tcW w:w="1114" w:type="dxa"/>
          </w:tcPr>
          <w:p w14:paraId="33296ACD" w14:textId="77777777" w:rsidR="003D0F81" w:rsidRPr="002362DF" w:rsidRDefault="003D0F81" w:rsidP="002362DF">
            <w:pPr>
              <w:pStyle w:val="Tablebody"/>
            </w:pPr>
            <w:r w:rsidRPr="002362DF">
              <w:t>FALSE</w:t>
            </w:r>
          </w:p>
        </w:tc>
        <w:tc>
          <w:tcPr>
            <w:tcW w:w="1083" w:type="dxa"/>
          </w:tcPr>
          <w:p w14:paraId="56F310A4" w14:textId="77777777" w:rsidR="003D0F81" w:rsidRPr="002362DF" w:rsidRDefault="003D0F81" w:rsidP="002362DF">
            <w:pPr>
              <w:pStyle w:val="Tablebody"/>
            </w:pPr>
            <w:r w:rsidRPr="002362DF">
              <w:t>String</w:t>
            </w:r>
          </w:p>
        </w:tc>
        <w:tc>
          <w:tcPr>
            <w:tcW w:w="1608" w:type="dxa"/>
          </w:tcPr>
          <w:p w14:paraId="45D23912" w14:textId="77777777" w:rsidR="003D0F81" w:rsidRPr="002362DF" w:rsidRDefault="003D0F81" w:rsidP="002362DF">
            <w:pPr>
              <w:pStyle w:val="Tablebody"/>
            </w:pPr>
            <w:r w:rsidRPr="002362DF">
              <w:t>Single</w:t>
            </w:r>
          </w:p>
        </w:tc>
        <w:tc>
          <w:tcPr>
            <w:tcW w:w="1161" w:type="dxa"/>
          </w:tcPr>
          <w:p w14:paraId="2CE44B0C" w14:textId="77777777" w:rsidR="003D0F81" w:rsidRPr="002362DF" w:rsidRDefault="003D0F81" w:rsidP="002362DF">
            <w:pPr>
              <w:pStyle w:val="Tablebody"/>
            </w:pPr>
            <w:r w:rsidRPr="002362DF">
              <w:t>ReadOnly</w:t>
            </w:r>
          </w:p>
        </w:tc>
        <w:tc>
          <w:tcPr>
            <w:tcW w:w="1378" w:type="dxa"/>
          </w:tcPr>
          <w:p w14:paraId="4D1FC73A" w14:textId="2ABE397B" w:rsidR="003D0F81" w:rsidRPr="002362DF" w:rsidRDefault="003D0F81" w:rsidP="002362DF">
            <w:pPr>
              <w:pStyle w:val="Tablebody"/>
            </w:pPr>
            <w:r w:rsidRPr="00BB3B25">
              <w:t>True</w:t>
            </w:r>
          </w:p>
        </w:tc>
        <w:tc>
          <w:tcPr>
            <w:tcW w:w="1137" w:type="dxa"/>
            <w:tcBorders>
              <w:right w:val="nil"/>
            </w:tcBorders>
          </w:tcPr>
          <w:p w14:paraId="572ADAEE" w14:textId="77777777" w:rsidR="003D0F81" w:rsidRPr="002362DF" w:rsidRDefault="003D0F81" w:rsidP="002362DF">
            <w:pPr>
              <w:pStyle w:val="Tablebody"/>
            </w:pPr>
          </w:p>
        </w:tc>
      </w:tr>
      <w:tr w:rsidR="003D0F81" w:rsidRPr="002362DF" w14:paraId="1BC2BA01" w14:textId="77777777" w:rsidTr="003D0F81">
        <w:tc>
          <w:tcPr>
            <w:tcW w:w="3172" w:type="dxa"/>
            <w:tcBorders>
              <w:left w:val="nil"/>
            </w:tcBorders>
          </w:tcPr>
          <w:p w14:paraId="68A83C7D" w14:textId="77777777" w:rsidR="003D0F81" w:rsidRPr="002362DF" w:rsidRDefault="003D0F81" w:rsidP="002362DF">
            <w:pPr>
              <w:pStyle w:val="Tablebody"/>
            </w:pPr>
            <w:r w:rsidRPr="002362DF">
              <w:t>cmis:lastModificationDate</w:t>
            </w:r>
          </w:p>
        </w:tc>
        <w:tc>
          <w:tcPr>
            <w:tcW w:w="4240" w:type="dxa"/>
          </w:tcPr>
          <w:p w14:paraId="19256EBD" w14:textId="77777777" w:rsidR="003D0F81" w:rsidRPr="002362DF" w:rsidRDefault="003D0F81" w:rsidP="002362DF">
            <w:pPr>
              <w:pStyle w:val="Tablebody"/>
            </w:pPr>
            <w:r w:rsidRPr="002362DF">
              <w:t>Datums un laiks, kad pēdējo reizi mainīts objekts</w:t>
            </w:r>
          </w:p>
        </w:tc>
        <w:tc>
          <w:tcPr>
            <w:tcW w:w="1114" w:type="dxa"/>
          </w:tcPr>
          <w:p w14:paraId="4C160EA5" w14:textId="77777777" w:rsidR="003D0F81" w:rsidRPr="002362DF" w:rsidRDefault="003D0F81" w:rsidP="002362DF">
            <w:pPr>
              <w:pStyle w:val="Tablebody"/>
            </w:pPr>
            <w:r w:rsidRPr="002362DF">
              <w:t>FALSE</w:t>
            </w:r>
          </w:p>
        </w:tc>
        <w:tc>
          <w:tcPr>
            <w:tcW w:w="1083" w:type="dxa"/>
          </w:tcPr>
          <w:p w14:paraId="053C9C72" w14:textId="77777777" w:rsidR="003D0F81" w:rsidRPr="002362DF" w:rsidRDefault="003D0F81" w:rsidP="002362DF">
            <w:pPr>
              <w:pStyle w:val="Tablebody"/>
            </w:pPr>
            <w:r w:rsidRPr="002362DF">
              <w:t>DateTime</w:t>
            </w:r>
          </w:p>
        </w:tc>
        <w:tc>
          <w:tcPr>
            <w:tcW w:w="1608" w:type="dxa"/>
          </w:tcPr>
          <w:p w14:paraId="014A865A" w14:textId="77777777" w:rsidR="003D0F81" w:rsidRPr="002362DF" w:rsidRDefault="003D0F81" w:rsidP="002362DF">
            <w:pPr>
              <w:pStyle w:val="Tablebody"/>
            </w:pPr>
            <w:r w:rsidRPr="002362DF">
              <w:t>Single</w:t>
            </w:r>
          </w:p>
        </w:tc>
        <w:tc>
          <w:tcPr>
            <w:tcW w:w="1161" w:type="dxa"/>
          </w:tcPr>
          <w:p w14:paraId="2310E25E" w14:textId="77777777" w:rsidR="003D0F81" w:rsidRPr="002362DF" w:rsidRDefault="003D0F81" w:rsidP="002362DF">
            <w:pPr>
              <w:pStyle w:val="Tablebody"/>
            </w:pPr>
            <w:r w:rsidRPr="002362DF">
              <w:t>ReadOnly</w:t>
            </w:r>
          </w:p>
        </w:tc>
        <w:tc>
          <w:tcPr>
            <w:tcW w:w="1378" w:type="dxa"/>
          </w:tcPr>
          <w:p w14:paraId="59C9086A" w14:textId="5EAFFDAC" w:rsidR="003D0F81" w:rsidRPr="002362DF" w:rsidRDefault="003D0F81" w:rsidP="002362DF">
            <w:pPr>
              <w:pStyle w:val="Tablebody"/>
            </w:pPr>
            <w:r w:rsidRPr="00BB3B25">
              <w:t>True</w:t>
            </w:r>
          </w:p>
        </w:tc>
        <w:tc>
          <w:tcPr>
            <w:tcW w:w="1137" w:type="dxa"/>
            <w:tcBorders>
              <w:right w:val="nil"/>
            </w:tcBorders>
          </w:tcPr>
          <w:p w14:paraId="1054AECD" w14:textId="77777777" w:rsidR="003D0F81" w:rsidRPr="002362DF" w:rsidRDefault="003D0F81" w:rsidP="002362DF">
            <w:pPr>
              <w:pStyle w:val="Tablebody"/>
            </w:pPr>
          </w:p>
        </w:tc>
      </w:tr>
      <w:tr w:rsidR="003D0F81" w:rsidRPr="002362DF" w14:paraId="499C14EF" w14:textId="77777777" w:rsidTr="003D0F81">
        <w:tc>
          <w:tcPr>
            <w:tcW w:w="3172" w:type="dxa"/>
            <w:tcBorders>
              <w:left w:val="nil"/>
            </w:tcBorders>
          </w:tcPr>
          <w:p w14:paraId="18666F70" w14:textId="77777777" w:rsidR="003D0F81" w:rsidRPr="002362DF" w:rsidRDefault="003D0F81" w:rsidP="002362DF">
            <w:pPr>
              <w:pStyle w:val="Tablebody"/>
            </w:pPr>
            <w:r w:rsidRPr="002362DF">
              <w:t>cmis:changeToken</w:t>
            </w:r>
          </w:p>
        </w:tc>
        <w:tc>
          <w:tcPr>
            <w:tcW w:w="4240" w:type="dxa"/>
          </w:tcPr>
          <w:p w14:paraId="2CCDE292" w14:textId="77777777" w:rsidR="003D0F81" w:rsidRPr="002362DF" w:rsidRDefault="003D0F81" w:rsidP="002362DF">
            <w:pPr>
              <w:pStyle w:val="Tablebody"/>
            </w:pPr>
            <w:r w:rsidRPr="002362DF">
              <w:t>Izmaiņu talons</w:t>
            </w:r>
          </w:p>
        </w:tc>
        <w:tc>
          <w:tcPr>
            <w:tcW w:w="1114" w:type="dxa"/>
          </w:tcPr>
          <w:p w14:paraId="7179CE6E" w14:textId="77777777" w:rsidR="003D0F81" w:rsidRPr="002362DF" w:rsidRDefault="003D0F81" w:rsidP="002362DF">
            <w:pPr>
              <w:pStyle w:val="Tablebody"/>
            </w:pPr>
            <w:r w:rsidRPr="002362DF">
              <w:t>FALSE</w:t>
            </w:r>
          </w:p>
        </w:tc>
        <w:tc>
          <w:tcPr>
            <w:tcW w:w="1083" w:type="dxa"/>
          </w:tcPr>
          <w:p w14:paraId="68F15888" w14:textId="77777777" w:rsidR="003D0F81" w:rsidRPr="002362DF" w:rsidRDefault="003D0F81" w:rsidP="002362DF">
            <w:pPr>
              <w:pStyle w:val="Tablebody"/>
            </w:pPr>
            <w:r w:rsidRPr="002362DF">
              <w:t>String</w:t>
            </w:r>
          </w:p>
        </w:tc>
        <w:tc>
          <w:tcPr>
            <w:tcW w:w="1608" w:type="dxa"/>
          </w:tcPr>
          <w:p w14:paraId="0DDE3BF1" w14:textId="77777777" w:rsidR="003D0F81" w:rsidRPr="002362DF" w:rsidRDefault="003D0F81" w:rsidP="002362DF">
            <w:pPr>
              <w:pStyle w:val="Tablebody"/>
            </w:pPr>
            <w:r w:rsidRPr="002362DF">
              <w:t>Single</w:t>
            </w:r>
          </w:p>
        </w:tc>
        <w:tc>
          <w:tcPr>
            <w:tcW w:w="1161" w:type="dxa"/>
          </w:tcPr>
          <w:p w14:paraId="21AE3A8F" w14:textId="77777777" w:rsidR="003D0F81" w:rsidRPr="002362DF" w:rsidRDefault="003D0F81" w:rsidP="002362DF">
            <w:pPr>
              <w:pStyle w:val="Tablebody"/>
            </w:pPr>
            <w:r w:rsidRPr="002362DF">
              <w:t>ReadOnly</w:t>
            </w:r>
          </w:p>
        </w:tc>
        <w:tc>
          <w:tcPr>
            <w:tcW w:w="1378" w:type="dxa"/>
          </w:tcPr>
          <w:p w14:paraId="340947A8" w14:textId="20A38F18" w:rsidR="003D0F81" w:rsidRPr="002362DF" w:rsidRDefault="003D0F81" w:rsidP="002362DF">
            <w:pPr>
              <w:pStyle w:val="Tablebody"/>
            </w:pPr>
            <w:r w:rsidRPr="00BB3B25">
              <w:t>True</w:t>
            </w:r>
          </w:p>
        </w:tc>
        <w:tc>
          <w:tcPr>
            <w:tcW w:w="1137" w:type="dxa"/>
            <w:tcBorders>
              <w:right w:val="nil"/>
            </w:tcBorders>
          </w:tcPr>
          <w:p w14:paraId="630ECB5A" w14:textId="77777777" w:rsidR="003D0F81" w:rsidRPr="002362DF" w:rsidRDefault="003D0F81" w:rsidP="002362DF">
            <w:pPr>
              <w:pStyle w:val="Tablebody"/>
            </w:pPr>
          </w:p>
        </w:tc>
      </w:tr>
      <w:tr w:rsidR="003D0F81" w:rsidRPr="002362DF" w14:paraId="41E2CCD8" w14:textId="77777777" w:rsidTr="003D0F81">
        <w:tc>
          <w:tcPr>
            <w:tcW w:w="3172" w:type="dxa"/>
            <w:tcBorders>
              <w:left w:val="nil"/>
            </w:tcBorders>
          </w:tcPr>
          <w:p w14:paraId="03DBFB7B" w14:textId="77777777" w:rsidR="003D0F81" w:rsidRPr="002362DF" w:rsidRDefault="003D0F81" w:rsidP="002362DF">
            <w:pPr>
              <w:pStyle w:val="Tablebody"/>
            </w:pPr>
            <w:r w:rsidRPr="002362DF">
              <w:t>cmis:isImmutable</w:t>
            </w:r>
          </w:p>
        </w:tc>
        <w:tc>
          <w:tcPr>
            <w:tcW w:w="4240" w:type="dxa"/>
          </w:tcPr>
          <w:p w14:paraId="294B4B51" w14:textId="77777777" w:rsidR="003D0F81" w:rsidRPr="002362DF" w:rsidRDefault="003D0F81" w:rsidP="002362DF">
            <w:pPr>
              <w:pStyle w:val="Tablebody"/>
            </w:pPr>
            <w:r w:rsidRPr="002362DF">
              <w:t>Objekta nemainītības pazīme</w:t>
            </w:r>
          </w:p>
        </w:tc>
        <w:tc>
          <w:tcPr>
            <w:tcW w:w="1114" w:type="dxa"/>
          </w:tcPr>
          <w:p w14:paraId="48952DA7" w14:textId="77777777" w:rsidR="003D0F81" w:rsidRPr="002362DF" w:rsidRDefault="003D0F81" w:rsidP="002362DF">
            <w:pPr>
              <w:pStyle w:val="Tablebody"/>
            </w:pPr>
            <w:r w:rsidRPr="002362DF">
              <w:t>FALSE</w:t>
            </w:r>
          </w:p>
        </w:tc>
        <w:tc>
          <w:tcPr>
            <w:tcW w:w="1083" w:type="dxa"/>
          </w:tcPr>
          <w:p w14:paraId="1E054799" w14:textId="77777777" w:rsidR="003D0F81" w:rsidRPr="002362DF" w:rsidRDefault="003D0F81" w:rsidP="002362DF">
            <w:pPr>
              <w:pStyle w:val="Tablebody"/>
            </w:pPr>
            <w:r w:rsidRPr="002362DF">
              <w:t>boolean</w:t>
            </w:r>
          </w:p>
        </w:tc>
        <w:tc>
          <w:tcPr>
            <w:tcW w:w="1608" w:type="dxa"/>
          </w:tcPr>
          <w:p w14:paraId="4B986996" w14:textId="77777777" w:rsidR="003D0F81" w:rsidRPr="002362DF" w:rsidRDefault="003D0F81" w:rsidP="002362DF">
            <w:pPr>
              <w:pStyle w:val="Tablebody"/>
            </w:pPr>
            <w:r w:rsidRPr="002362DF">
              <w:t>Single</w:t>
            </w:r>
          </w:p>
        </w:tc>
        <w:tc>
          <w:tcPr>
            <w:tcW w:w="1161" w:type="dxa"/>
          </w:tcPr>
          <w:p w14:paraId="31177164" w14:textId="77777777" w:rsidR="003D0F81" w:rsidRPr="002362DF" w:rsidRDefault="003D0F81" w:rsidP="002362DF">
            <w:pPr>
              <w:pStyle w:val="Tablebody"/>
            </w:pPr>
            <w:r w:rsidRPr="002362DF">
              <w:t>ReadOnly</w:t>
            </w:r>
          </w:p>
        </w:tc>
        <w:tc>
          <w:tcPr>
            <w:tcW w:w="1378" w:type="dxa"/>
          </w:tcPr>
          <w:p w14:paraId="6B65D142" w14:textId="3DB55CDE" w:rsidR="003D0F81" w:rsidRPr="002362DF" w:rsidRDefault="003D0F81" w:rsidP="002362DF">
            <w:pPr>
              <w:pStyle w:val="Tablebody"/>
            </w:pPr>
            <w:r w:rsidRPr="00BB3B25">
              <w:t>True</w:t>
            </w:r>
          </w:p>
        </w:tc>
        <w:tc>
          <w:tcPr>
            <w:tcW w:w="1137" w:type="dxa"/>
            <w:tcBorders>
              <w:right w:val="nil"/>
            </w:tcBorders>
          </w:tcPr>
          <w:p w14:paraId="3C19B934" w14:textId="77777777" w:rsidR="003D0F81" w:rsidRPr="002362DF" w:rsidRDefault="003D0F81" w:rsidP="002362DF">
            <w:pPr>
              <w:pStyle w:val="Tablebody"/>
            </w:pPr>
          </w:p>
        </w:tc>
      </w:tr>
      <w:tr w:rsidR="003D0F81" w:rsidRPr="002362DF" w14:paraId="3DC54B37" w14:textId="77777777" w:rsidTr="003D0F81">
        <w:tc>
          <w:tcPr>
            <w:tcW w:w="3172" w:type="dxa"/>
            <w:tcBorders>
              <w:left w:val="nil"/>
            </w:tcBorders>
          </w:tcPr>
          <w:p w14:paraId="34D942DA" w14:textId="77777777" w:rsidR="003D0F81" w:rsidRPr="002362DF" w:rsidRDefault="003D0F81" w:rsidP="002362DF">
            <w:pPr>
              <w:pStyle w:val="Tablebody"/>
            </w:pPr>
            <w:r w:rsidRPr="002362DF">
              <w:t>cmis:isLatestVersion</w:t>
            </w:r>
          </w:p>
        </w:tc>
        <w:tc>
          <w:tcPr>
            <w:tcW w:w="4240" w:type="dxa"/>
          </w:tcPr>
          <w:p w14:paraId="0DE66A82" w14:textId="77777777" w:rsidR="003D0F81" w:rsidRPr="002362DF" w:rsidRDefault="003D0F81" w:rsidP="002362DF">
            <w:pPr>
              <w:pStyle w:val="Tablebody"/>
            </w:pPr>
            <w:r w:rsidRPr="002362DF">
              <w:t>Identificē dokumenta pēdējo versiju</w:t>
            </w:r>
          </w:p>
        </w:tc>
        <w:tc>
          <w:tcPr>
            <w:tcW w:w="1114" w:type="dxa"/>
          </w:tcPr>
          <w:p w14:paraId="5B90B160" w14:textId="77777777" w:rsidR="003D0F81" w:rsidRPr="002362DF" w:rsidRDefault="003D0F81" w:rsidP="002362DF">
            <w:pPr>
              <w:pStyle w:val="Tablebody"/>
            </w:pPr>
            <w:r w:rsidRPr="002362DF">
              <w:t>FALSE</w:t>
            </w:r>
          </w:p>
        </w:tc>
        <w:tc>
          <w:tcPr>
            <w:tcW w:w="1083" w:type="dxa"/>
          </w:tcPr>
          <w:p w14:paraId="58F199E6" w14:textId="77777777" w:rsidR="003D0F81" w:rsidRPr="002362DF" w:rsidRDefault="003D0F81" w:rsidP="002362DF">
            <w:pPr>
              <w:pStyle w:val="Tablebody"/>
            </w:pPr>
            <w:r w:rsidRPr="002362DF">
              <w:t>boolean</w:t>
            </w:r>
          </w:p>
        </w:tc>
        <w:tc>
          <w:tcPr>
            <w:tcW w:w="1608" w:type="dxa"/>
          </w:tcPr>
          <w:p w14:paraId="47A9E738" w14:textId="77777777" w:rsidR="003D0F81" w:rsidRPr="002362DF" w:rsidRDefault="003D0F81" w:rsidP="002362DF">
            <w:pPr>
              <w:pStyle w:val="Tablebody"/>
            </w:pPr>
            <w:r w:rsidRPr="002362DF">
              <w:t>Single</w:t>
            </w:r>
          </w:p>
        </w:tc>
        <w:tc>
          <w:tcPr>
            <w:tcW w:w="1161" w:type="dxa"/>
          </w:tcPr>
          <w:p w14:paraId="5C1820F0" w14:textId="77777777" w:rsidR="003D0F81" w:rsidRPr="002362DF" w:rsidRDefault="003D0F81" w:rsidP="002362DF">
            <w:pPr>
              <w:pStyle w:val="Tablebody"/>
            </w:pPr>
            <w:r w:rsidRPr="002362DF">
              <w:t>ReadOnly</w:t>
            </w:r>
          </w:p>
        </w:tc>
        <w:tc>
          <w:tcPr>
            <w:tcW w:w="1378" w:type="dxa"/>
          </w:tcPr>
          <w:p w14:paraId="24B48FF9" w14:textId="71B87F9F" w:rsidR="003D0F81" w:rsidRPr="002362DF" w:rsidRDefault="003D0F81" w:rsidP="002362DF">
            <w:pPr>
              <w:pStyle w:val="Tablebody"/>
            </w:pPr>
            <w:r w:rsidRPr="00BB3B25">
              <w:t>True</w:t>
            </w:r>
          </w:p>
        </w:tc>
        <w:tc>
          <w:tcPr>
            <w:tcW w:w="1137" w:type="dxa"/>
            <w:tcBorders>
              <w:right w:val="nil"/>
            </w:tcBorders>
          </w:tcPr>
          <w:p w14:paraId="3E0415CE" w14:textId="77777777" w:rsidR="003D0F81" w:rsidRPr="002362DF" w:rsidRDefault="003D0F81" w:rsidP="002362DF">
            <w:pPr>
              <w:pStyle w:val="Tablebody"/>
            </w:pPr>
          </w:p>
        </w:tc>
      </w:tr>
      <w:tr w:rsidR="003D0F81" w:rsidRPr="002362DF" w14:paraId="1D33AE66" w14:textId="77777777" w:rsidTr="003D0F81">
        <w:tc>
          <w:tcPr>
            <w:tcW w:w="3172" w:type="dxa"/>
            <w:tcBorders>
              <w:left w:val="nil"/>
            </w:tcBorders>
          </w:tcPr>
          <w:p w14:paraId="54E34C7A" w14:textId="77777777" w:rsidR="003D0F81" w:rsidRPr="002362DF" w:rsidRDefault="003D0F81" w:rsidP="002362DF">
            <w:pPr>
              <w:pStyle w:val="Tablebody"/>
            </w:pPr>
            <w:r w:rsidRPr="002362DF">
              <w:t>cmis:isMajorVersion</w:t>
            </w:r>
          </w:p>
        </w:tc>
        <w:tc>
          <w:tcPr>
            <w:tcW w:w="4240" w:type="dxa"/>
          </w:tcPr>
          <w:p w14:paraId="2EF9D9CF" w14:textId="77777777" w:rsidR="003D0F81" w:rsidRPr="002362DF" w:rsidRDefault="003D0F81" w:rsidP="002362DF">
            <w:pPr>
              <w:pStyle w:val="Tablebody"/>
            </w:pPr>
            <w:r w:rsidRPr="002362DF">
              <w:t>Identificē dokumenta major versiju</w:t>
            </w:r>
          </w:p>
        </w:tc>
        <w:tc>
          <w:tcPr>
            <w:tcW w:w="1114" w:type="dxa"/>
          </w:tcPr>
          <w:p w14:paraId="4225ACD8" w14:textId="77777777" w:rsidR="003D0F81" w:rsidRPr="002362DF" w:rsidRDefault="003D0F81" w:rsidP="002362DF">
            <w:pPr>
              <w:pStyle w:val="Tablebody"/>
            </w:pPr>
            <w:r w:rsidRPr="002362DF">
              <w:t>FALSE</w:t>
            </w:r>
          </w:p>
        </w:tc>
        <w:tc>
          <w:tcPr>
            <w:tcW w:w="1083" w:type="dxa"/>
          </w:tcPr>
          <w:p w14:paraId="3A64C1B8" w14:textId="77777777" w:rsidR="003D0F81" w:rsidRPr="002362DF" w:rsidRDefault="003D0F81" w:rsidP="002362DF">
            <w:pPr>
              <w:pStyle w:val="Tablebody"/>
            </w:pPr>
            <w:r w:rsidRPr="002362DF">
              <w:t>boolean</w:t>
            </w:r>
          </w:p>
        </w:tc>
        <w:tc>
          <w:tcPr>
            <w:tcW w:w="1608" w:type="dxa"/>
          </w:tcPr>
          <w:p w14:paraId="46689539" w14:textId="77777777" w:rsidR="003D0F81" w:rsidRPr="002362DF" w:rsidRDefault="003D0F81" w:rsidP="002362DF">
            <w:pPr>
              <w:pStyle w:val="Tablebody"/>
            </w:pPr>
            <w:r w:rsidRPr="002362DF">
              <w:t>Single</w:t>
            </w:r>
          </w:p>
        </w:tc>
        <w:tc>
          <w:tcPr>
            <w:tcW w:w="1161" w:type="dxa"/>
          </w:tcPr>
          <w:p w14:paraId="35317C55" w14:textId="77777777" w:rsidR="003D0F81" w:rsidRPr="002362DF" w:rsidRDefault="003D0F81" w:rsidP="002362DF">
            <w:pPr>
              <w:pStyle w:val="Tablebody"/>
            </w:pPr>
            <w:r w:rsidRPr="002362DF">
              <w:t>ReadOnly</w:t>
            </w:r>
          </w:p>
        </w:tc>
        <w:tc>
          <w:tcPr>
            <w:tcW w:w="1378" w:type="dxa"/>
          </w:tcPr>
          <w:p w14:paraId="467B8D70" w14:textId="4E04E1D5" w:rsidR="003D0F81" w:rsidRPr="002362DF" w:rsidRDefault="003D0F81" w:rsidP="002362DF">
            <w:pPr>
              <w:pStyle w:val="Tablebody"/>
            </w:pPr>
            <w:r w:rsidRPr="00BB3B25">
              <w:t>True</w:t>
            </w:r>
          </w:p>
        </w:tc>
        <w:tc>
          <w:tcPr>
            <w:tcW w:w="1137" w:type="dxa"/>
            <w:tcBorders>
              <w:right w:val="nil"/>
            </w:tcBorders>
          </w:tcPr>
          <w:p w14:paraId="0CEDE33F" w14:textId="77777777" w:rsidR="003D0F81" w:rsidRPr="002362DF" w:rsidRDefault="003D0F81" w:rsidP="002362DF">
            <w:pPr>
              <w:pStyle w:val="Tablebody"/>
            </w:pPr>
          </w:p>
        </w:tc>
      </w:tr>
      <w:tr w:rsidR="003D0F81" w:rsidRPr="002362DF" w14:paraId="03469020" w14:textId="77777777" w:rsidTr="003D0F81">
        <w:tc>
          <w:tcPr>
            <w:tcW w:w="3172" w:type="dxa"/>
            <w:tcBorders>
              <w:left w:val="nil"/>
            </w:tcBorders>
          </w:tcPr>
          <w:p w14:paraId="62B62F9B" w14:textId="77777777" w:rsidR="003D0F81" w:rsidRPr="002362DF" w:rsidRDefault="003D0F81" w:rsidP="002362DF">
            <w:pPr>
              <w:pStyle w:val="Tablebody"/>
            </w:pPr>
            <w:r w:rsidRPr="002362DF">
              <w:t>cmis:isLatestMajorVersion</w:t>
            </w:r>
          </w:p>
        </w:tc>
        <w:tc>
          <w:tcPr>
            <w:tcW w:w="4240" w:type="dxa"/>
          </w:tcPr>
          <w:p w14:paraId="024D4220" w14:textId="77777777" w:rsidR="003D0F81" w:rsidRPr="002362DF" w:rsidRDefault="003D0F81" w:rsidP="002362DF">
            <w:pPr>
              <w:pStyle w:val="Tablebody"/>
            </w:pPr>
            <w:r w:rsidRPr="002362DF">
              <w:t>Identificē dokumenta pēdējo major versiju</w:t>
            </w:r>
          </w:p>
        </w:tc>
        <w:tc>
          <w:tcPr>
            <w:tcW w:w="1114" w:type="dxa"/>
          </w:tcPr>
          <w:p w14:paraId="68EE7FEB" w14:textId="77777777" w:rsidR="003D0F81" w:rsidRPr="002362DF" w:rsidRDefault="003D0F81" w:rsidP="002362DF">
            <w:pPr>
              <w:pStyle w:val="Tablebody"/>
            </w:pPr>
            <w:r w:rsidRPr="002362DF">
              <w:t>FALSE</w:t>
            </w:r>
          </w:p>
        </w:tc>
        <w:tc>
          <w:tcPr>
            <w:tcW w:w="1083" w:type="dxa"/>
          </w:tcPr>
          <w:p w14:paraId="20AE405A" w14:textId="77777777" w:rsidR="003D0F81" w:rsidRPr="002362DF" w:rsidRDefault="003D0F81" w:rsidP="002362DF">
            <w:pPr>
              <w:pStyle w:val="Tablebody"/>
            </w:pPr>
            <w:r w:rsidRPr="002362DF">
              <w:t>boolean</w:t>
            </w:r>
          </w:p>
        </w:tc>
        <w:tc>
          <w:tcPr>
            <w:tcW w:w="1608" w:type="dxa"/>
          </w:tcPr>
          <w:p w14:paraId="57E78F57" w14:textId="77777777" w:rsidR="003D0F81" w:rsidRPr="002362DF" w:rsidRDefault="003D0F81" w:rsidP="002362DF">
            <w:pPr>
              <w:pStyle w:val="Tablebody"/>
            </w:pPr>
            <w:r w:rsidRPr="002362DF">
              <w:t>Single</w:t>
            </w:r>
          </w:p>
        </w:tc>
        <w:tc>
          <w:tcPr>
            <w:tcW w:w="1161" w:type="dxa"/>
          </w:tcPr>
          <w:p w14:paraId="6972E3DB" w14:textId="77777777" w:rsidR="003D0F81" w:rsidRPr="002362DF" w:rsidRDefault="003D0F81" w:rsidP="002362DF">
            <w:pPr>
              <w:pStyle w:val="Tablebody"/>
            </w:pPr>
            <w:r w:rsidRPr="002362DF">
              <w:t>ReadOnly</w:t>
            </w:r>
          </w:p>
        </w:tc>
        <w:tc>
          <w:tcPr>
            <w:tcW w:w="1378" w:type="dxa"/>
          </w:tcPr>
          <w:p w14:paraId="779C2DEF" w14:textId="2C5897F3" w:rsidR="003D0F81" w:rsidRPr="002362DF" w:rsidRDefault="003D0F81" w:rsidP="002362DF">
            <w:pPr>
              <w:pStyle w:val="Tablebody"/>
            </w:pPr>
            <w:r w:rsidRPr="00BB3B25">
              <w:t>True</w:t>
            </w:r>
          </w:p>
        </w:tc>
        <w:tc>
          <w:tcPr>
            <w:tcW w:w="1137" w:type="dxa"/>
            <w:tcBorders>
              <w:right w:val="nil"/>
            </w:tcBorders>
          </w:tcPr>
          <w:p w14:paraId="3D9B20D0" w14:textId="77777777" w:rsidR="003D0F81" w:rsidRPr="002362DF" w:rsidRDefault="003D0F81" w:rsidP="002362DF">
            <w:pPr>
              <w:pStyle w:val="Tablebody"/>
            </w:pPr>
          </w:p>
        </w:tc>
      </w:tr>
      <w:tr w:rsidR="003D0F81" w:rsidRPr="002362DF" w14:paraId="26D72893" w14:textId="77777777" w:rsidTr="003D0F81">
        <w:tc>
          <w:tcPr>
            <w:tcW w:w="3172" w:type="dxa"/>
            <w:tcBorders>
              <w:left w:val="nil"/>
            </w:tcBorders>
          </w:tcPr>
          <w:p w14:paraId="4513D6D2" w14:textId="77777777" w:rsidR="003D0F81" w:rsidRPr="002362DF" w:rsidRDefault="003D0F81" w:rsidP="002362DF">
            <w:pPr>
              <w:pStyle w:val="Tablebody"/>
            </w:pPr>
            <w:r w:rsidRPr="002362DF">
              <w:t>cmis:versionLabel</w:t>
            </w:r>
          </w:p>
        </w:tc>
        <w:tc>
          <w:tcPr>
            <w:tcW w:w="4240" w:type="dxa"/>
          </w:tcPr>
          <w:p w14:paraId="2524FCCD" w14:textId="77777777" w:rsidR="003D0F81" w:rsidRPr="002362DF" w:rsidRDefault="003D0F81" w:rsidP="002362DF">
            <w:pPr>
              <w:pStyle w:val="Tablebody"/>
            </w:pPr>
            <w:r w:rsidRPr="002362DF">
              <w:t>Versijas numurs</w:t>
            </w:r>
          </w:p>
        </w:tc>
        <w:tc>
          <w:tcPr>
            <w:tcW w:w="1114" w:type="dxa"/>
          </w:tcPr>
          <w:p w14:paraId="17030C08" w14:textId="77777777" w:rsidR="003D0F81" w:rsidRPr="002362DF" w:rsidRDefault="003D0F81" w:rsidP="002362DF">
            <w:pPr>
              <w:pStyle w:val="Tablebody"/>
            </w:pPr>
            <w:r w:rsidRPr="002362DF">
              <w:t>FALSE</w:t>
            </w:r>
          </w:p>
        </w:tc>
        <w:tc>
          <w:tcPr>
            <w:tcW w:w="1083" w:type="dxa"/>
          </w:tcPr>
          <w:p w14:paraId="6AF1544A" w14:textId="77777777" w:rsidR="003D0F81" w:rsidRPr="002362DF" w:rsidRDefault="003D0F81" w:rsidP="002362DF">
            <w:pPr>
              <w:pStyle w:val="Tablebody"/>
            </w:pPr>
            <w:r w:rsidRPr="002362DF">
              <w:t>String</w:t>
            </w:r>
          </w:p>
        </w:tc>
        <w:tc>
          <w:tcPr>
            <w:tcW w:w="1608" w:type="dxa"/>
          </w:tcPr>
          <w:p w14:paraId="473B7C5D" w14:textId="77777777" w:rsidR="003D0F81" w:rsidRPr="002362DF" w:rsidRDefault="003D0F81" w:rsidP="002362DF">
            <w:pPr>
              <w:pStyle w:val="Tablebody"/>
            </w:pPr>
            <w:r w:rsidRPr="002362DF">
              <w:t>Single</w:t>
            </w:r>
          </w:p>
        </w:tc>
        <w:tc>
          <w:tcPr>
            <w:tcW w:w="1161" w:type="dxa"/>
          </w:tcPr>
          <w:p w14:paraId="501EE1C3" w14:textId="77777777" w:rsidR="003D0F81" w:rsidRPr="002362DF" w:rsidRDefault="003D0F81" w:rsidP="002362DF">
            <w:pPr>
              <w:pStyle w:val="Tablebody"/>
            </w:pPr>
            <w:r w:rsidRPr="002362DF">
              <w:t>ReadOnly</w:t>
            </w:r>
          </w:p>
        </w:tc>
        <w:tc>
          <w:tcPr>
            <w:tcW w:w="1378" w:type="dxa"/>
          </w:tcPr>
          <w:p w14:paraId="4BC7D7D8" w14:textId="5DCA0A82" w:rsidR="003D0F81" w:rsidRPr="002362DF" w:rsidRDefault="003D0F81" w:rsidP="002362DF">
            <w:pPr>
              <w:pStyle w:val="Tablebody"/>
            </w:pPr>
            <w:r w:rsidRPr="00BB3B25">
              <w:t>True</w:t>
            </w:r>
          </w:p>
        </w:tc>
        <w:tc>
          <w:tcPr>
            <w:tcW w:w="1137" w:type="dxa"/>
            <w:tcBorders>
              <w:right w:val="nil"/>
            </w:tcBorders>
          </w:tcPr>
          <w:p w14:paraId="4CB069C9" w14:textId="77777777" w:rsidR="003D0F81" w:rsidRPr="002362DF" w:rsidRDefault="003D0F81" w:rsidP="002362DF">
            <w:pPr>
              <w:pStyle w:val="Tablebody"/>
            </w:pPr>
          </w:p>
        </w:tc>
      </w:tr>
      <w:tr w:rsidR="003D0F81" w:rsidRPr="002362DF" w14:paraId="1D5F6FD2" w14:textId="77777777" w:rsidTr="003D0F81">
        <w:tc>
          <w:tcPr>
            <w:tcW w:w="3172" w:type="dxa"/>
            <w:tcBorders>
              <w:left w:val="nil"/>
            </w:tcBorders>
          </w:tcPr>
          <w:p w14:paraId="273C601A" w14:textId="77777777" w:rsidR="003D0F81" w:rsidRPr="002362DF" w:rsidRDefault="003D0F81" w:rsidP="002362DF">
            <w:pPr>
              <w:pStyle w:val="Tablebody"/>
            </w:pPr>
            <w:r w:rsidRPr="002362DF">
              <w:t>cmis:versionSeriesID</w:t>
            </w:r>
          </w:p>
        </w:tc>
        <w:tc>
          <w:tcPr>
            <w:tcW w:w="4240" w:type="dxa"/>
          </w:tcPr>
          <w:p w14:paraId="523F90F9" w14:textId="77777777" w:rsidR="003D0F81" w:rsidRPr="002362DF" w:rsidRDefault="003D0F81" w:rsidP="002362DF">
            <w:pPr>
              <w:pStyle w:val="Tablebody"/>
            </w:pPr>
            <w:r w:rsidRPr="002362DF">
              <w:t>Identifikators, kas sasaista viena dokumenta vairākas versijas</w:t>
            </w:r>
          </w:p>
        </w:tc>
        <w:tc>
          <w:tcPr>
            <w:tcW w:w="1114" w:type="dxa"/>
          </w:tcPr>
          <w:p w14:paraId="6BA97DE4" w14:textId="77777777" w:rsidR="003D0F81" w:rsidRPr="002362DF" w:rsidRDefault="003D0F81" w:rsidP="002362DF">
            <w:pPr>
              <w:pStyle w:val="Tablebody"/>
            </w:pPr>
            <w:r w:rsidRPr="002362DF">
              <w:t>FALSE</w:t>
            </w:r>
          </w:p>
        </w:tc>
        <w:tc>
          <w:tcPr>
            <w:tcW w:w="1083" w:type="dxa"/>
          </w:tcPr>
          <w:p w14:paraId="604F8112" w14:textId="77777777" w:rsidR="003D0F81" w:rsidRPr="002362DF" w:rsidRDefault="003D0F81" w:rsidP="002362DF">
            <w:pPr>
              <w:pStyle w:val="Tablebody"/>
            </w:pPr>
            <w:r w:rsidRPr="002362DF">
              <w:t>ID</w:t>
            </w:r>
          </w:p>
        </w:tc>
        <w:tc>
          <w:tcPr>
            <w:tcW w:w="1608" w:type="dxa"/>
          </w:tcPr>
          <w:p w14:paraId="65178972" w14:textId="77777777" w:rsidR="003D0F81" w:rsidRPr="002362DF" w:rsidRDefault="003D0F81" w:rsidP="002362DF">
            <w:pPr>
              <w:pStyle w:val="Tablebody"/>
            </w:pPr>
            <w:r w:rsidRPr="002362DF">
              <w:t>Single</w:t>
            </w:r>
          </w:p>
        </w:tc>
        <w:tc>
          <w:tcPr>
            <w:tcW w:w="1161" w:type="dxa"/>
          </w:tcPr>
          <w:p w14:paraId="5300C88F" w14:textId="77777777" w:rsidR="003D0F81" w:rsidRPr="002362DF" w:rsidRDefault="003D0F81" w:rsidP="002362DF">
            <w:pPr>
              <w:pStyle w:val="Tablebody"/>
            </w:pPr>
            <w:r w:rsidRPr="002362DF">
              <w:t>ReadOnly</w:t>
            </w:r>
          </w:p>
        </w:tc>
        <w:tc>
          <w:tcPr>
            <w:tcW w:w="1378" w:type="dxa"/>
          </w:tcPr>
          <w:p w14:paraId="601AF03C" w14:textId="2B021723" w:rsidR="003D0F81" w:rsidRPr="002362DF" w:rsidRDefault="003D0F81" w:rsidP="002362DF">
            <w:pPr>
              <w:pStyle w:val="Tablebody"/>
            </w:pPr>
            <w:r w:rsidRPr="00BB3B25">
              <w:t>True</w:t>
            </w:r>
          </w:p>
        </w:tc>
        <w:tc>
          <w:tcPr>
            <w:tcW w:w="1137" w:type="dxa"/>
            <w:tcBorders>
              <w:right w:val="nil"/>
            </w:tcBorders>
          </w:tcPr>
          <w:p w14:paraId="047F2948" w14:textId="77777777" w:rsidR="003D0F81" w:rsidRPr="002362DF" w:rsidRDefault="003D0F81" w:rsidP="002362DF">
            <w:pPr>
              <w:pStyle w:val="Tablebody"/>
            </w:pPr>
          </w:p>
        </w:tc>
      </w:tr>
      <w:tr w:rsidR="003D0F81" w:rsidRPr="002362DF" w14:paraId="6F75EC63" w14:textId="77777777" w:rsidTr="003D0F81">
        <w:tc>
          <w:tcPr>
            <w:tcW w:w="3172" w:type="dxa"/>
            <w:tcBorders>
              <w:left w:val="nil"/>
            </w:tcBorders>
          </w:tcPr>
          <w:p w14:paraId="71519BC2" w14:textId="77777777" w:rsidR="003D0F81" w:rsidRPr="002362DF" w:rsidRDefault="003D0F81" w:rsidP="002362DF">
            <w:pPr>
              <w:pStyle w:val="Tablebody"/>
            </w:pPr>
            <w:r w:rsidRPr="002362DF">
              <w:t>cmis:</w:t>
            </w:r>
            <w:r w:rsidRPr="002362DF">
              <w:br/>
              <w:t>isVersionSeriesCheckedOut</w:t>
            </w:r>
          </w:p>
        </w:tc>
        <w:tc>
          <w:tcPr>
            <w:tcW w:w="4240" w:type="dxa"/>
          </w:tcPr>
          <w:p w14:paraId="62D164D3" w14:textId="77777777" w:rsidR="003D0F81" w:rsidRPr="002362DF" w:rsidRDefault="003D0F81" w:rsidP="002362DF">
            <w:pPr>
              <w:pStyle w:val="Tablebody"/>
            </w:pPr>
            <w:r w:rsidRPr="002362DF">
              <w:t>Identificē labošanai izreģistrētu dokumentu</w:t>
            </w:r>
          </w:p>
        </w:tc>
        <w:tc>
          <w:tcPr>
            <w:tcW w:w="1114" w:type="dxa"/>
          </w:tcPr>
          <w:p w14:paraId="1615DC87" w14:textId="77777777" w:rsidR="003D0F81" w:rsidRPr="002362DF" w:rsidRDefault="003D0F81" w:rsidP="002362DF">
            <w:pPr>
              <w:pStyle w:val="Tablebody"/>
            </w:pPr>
            <w:r w:rsidRPr="002362DF">
              <w:t>FALSE</w:t>
            </w:r>
          </w:p>
        </w:tc>
        <w:tc>
          <w:tcPr>
            <w:tcW w:w="1083" w:type="dxa"/>
          </w:tcPr>
          <w:p w14:paraId="5FB9F3C5" w14:textId="77777777" w:rsidR="003D0F81" w:rsidRPr="002362DF" w:rsidRDefault="003D0F81" w:rsidP="002362DF">
            <w:pPr>
              <w:pStyle w:val="Tablebody"/>
            </w:pPr>
            <w:r w:rsidRPr="002362DF">
              <w:t>boolean</w:t>
            </w:r>
          </w:p>
        </w:tc>
        <w:tc>
          <w:tcPr>
            <w:tcW w:w="1608" w:type="dxa"/>
          </w:tcPr>
          <w:p w14:paraId="7BC9A667" w14:textId="77777777" w:rsidR="003D0F81" w:rsidRPr="002362DF" w:rsidRDefault="003D0F81" w:rsidP="002362DF">
            <w:pPr>
              <w:pStyle w:val="Tablebody"/>
            </w:pPr>
            <w:r w:rsidRPr="002362DF">
              <w:t>Single</w:t>
            </w:r>
          </w:p>
        </w:tc>
        <w:tc>
          <w:tcPr>
            <w:tcW w:w="1161" w:type="dxa"/>
          </w:tcPr>
          <w:p w14:paraId="0201B575" w14:textId="77777777" w:rsidR="003D0F81" w:rsidRPr="002362DF" w:rsidRDefault="003D0F81" w:rsidP="002362DF">
            <w:pPr>
              <w:pStyle w:val="Tablebody"/>
            </w:pPr>
            <w:r w:rsidRPr="002362DF">
              <w:t>ReadOnly</w:t>
            </w:r>
          </w:p>
        </w:tc>
        <w:tc>
          <w:tcPr>
            <w:tcW w:w="1378" w:type="dxa"/>
          </w:tcPr>
          <w:p w14:paraId="169AFCAF" w14:textId="0A3E6180" w:rsidR="003D0F81" w:rsidRPr="002362DF" w:rsidRDefault="003D0F81" w:rsidP="002362DF">
            <w:pPr>
              <w:pStyle w:val="Tablebody"/>
            </w:pPr>
            <w:r w:rsidRPr="00BB3B25">
              <w:t>True</w:t>
            </w:r>
          </w:p>
        </w:tc>
        <w:tc>
          <w:tcPr>
            <w:tcW w:w="1137" w:type="dxa"/>
            <w:tcBorders>
              <w:right w:val="nil"/>
            </w:tcBorders>
          </w:tcPr>
          <w:p w14:paraId="52DC7B60" w14:textId="77777777" w:rsidR="003D0F81" w:rsidRPr="002362DF" w:rsidRDefault="003D0F81" w:rsidP="002362DF">
            <w:pPr>
              <w:pStyle w:val="Tablebody"/>
            </w:pPr>
          </w:p>
        </w:tc>
      </w:tr>
      <w:tr w:rsidR="003D0F81" w:rsidRPr="002362DF" w14:paraId="558E093C" w14:textId="77777777" w:rsidTr="003D0F81">
        <w:tc>
          <w:tcPr>
            <w:tcW w:w="3172" w:type="dxa"/>
            <w:tcBorders>
              <w:left w:val="nil"/>
            </w:tcBorders>
          </w:tcPr>
          <w:p w14:paraId="19FA7BFE" w14:textId="77777777" w:rsidR="003D0F81" w:rsidRPr="002362DF" w:rsidRDefault="003D0F81" w:rsidP="002362DF">
            <w:pPr>
              <w:pStyle w:val="Tablebody"/>
            </w:pPr>
            <w:r w:rsidRPr="002362DF">
              <w:t>cmis:</w:t>
            </w:r>
            <w:r w:rsidRPr="002362DF">
              <w:br/>
              <w:t>versionSeriesCheckedOutBy</w:t>
            </w:r>
          </w:p>
        </w:tc>
        <w:tc>
          <w:tcPr>
            <w:tcW w:w="4240" w:type="dxa"/>
          </w:tcPr>
          <w:p w14:paraId="397373A6" w14:textId="77777777" w:rsidR="003D0F81" w:rsidRPr="002362DF" w:rsidRDefault="003D0F81" w:rsidP="002362DF">
            <w:pPr>
              <w:pStyle w:val="Tablebody"/>
            </w:pPr>
            <w:r w:rsidRPr="002362DF">
              <w:t>Lietotājs, kas izreģistrējis dokumentu labošanai</w:t>
            </w:r>
          </w:p>
        </w:tc>
        <w:tc>
          <w:tcPr>
            <w:tcW w:w="1114" w:type="dxa"/>
          </w:tcPr>
          <w:p w14:paraId="1D287FDF" w14:textId="77777777" w:rsidR="003D0F81" w:rsidRPr="002362DF" w:rsidRDefault="003D0F81" w:rsidP="002362DF">
            <w:pPr>
              <w:pStyle w:val="Tablebody"/>
            </w:pPr>
            <w:r w:rsidRPr="002362DF">
              <w:t>FALSE</w:t>
            </w:r>
          </w:p>
        </w:tc>
        <w:tc>
          <w:tcPr>
            <w:tcW w:w="1083" w:type="dxa"/>
          </w:tcPr>
          <w:p w14:paraId="35BE5C50" w14:textId="77777777" w:rsidR="003D0F81" w:rsidRPr="002362DF" w:rsidRDefault="003D0F81" w:rsidP="002362DF">
            <w:pPr>
              <w:pStyle w:val="Tablebody"/>
            </w:pPr>
            <w:r w:rsidRPr="002362DF">
              <w:t>String</w:t>
            </w:r>
          </w:p>
        </w:tc>
        <w:tc>
          <w:tcPr>
            <w:tcW w:w="1608" w:type="dxa"/>
          </w:tcPr>
          <w:p w14:paraId="62E83BC8" w14:textId="77777777" w:rsidR="003D0F81" w:rsidRPr="002362DF" w:rsidRDefault="003D0F81" w:rsidP="002362DF">
            <w:pPr>
              <w:pStyle w:val="Tablebody"/>
            </w:pPr>
            <w:r w:rsidRPr="002362DF">
              <w:t>Single</w:t>
            </w:r>
          </w:p>
        </w:tc>
        <w:tc>
          <w:tcPr>
            <w:tcW w:w="1161" w:type="dxa"/>
          </w:tcPr>
          <w:p w14:paraId="024A55E1" w14:textId="77777777" w:rsidR="003D0F81" w:rsidRPr="002362DF" w:rsidRDefault="003D0F81" w:rsidP="002362DF">
            <w:pPr>
              <w:pStyle w:val="Tablebody"/>
            </w:pPr>
            <w:r w:rsidRPr="002362DF">
              <w:t>ReadOnly</w:t>
            </w:r>
          </w:p>
        </w:tc>
        <w:tc>
          <w:tcPr>
            <w:tcW w:w="1378" w:type="dxa"/>
          </w:tcPr>
          <w:p w14:paraId="78CD53A1" w14:textId="162F1F6E" w:rsidR="003D0F81" w:rsidRPr="002362DF" w:rsidRDefault="003D0F81" w:rsidP="002362DF">
            <w:pPr>
              <w:pStyle w:val="Tablebody"/>
            </w:pPr>
            <w:r w:rsidRPr="00BB3B25">
              <w:t>True</w:t>
            </w:r>
          </w:p>
        </w:tc>
        <w:tc>
          <w:tcPr>
            <w:tcW w:w="1137" w:type="dxa"/>
            <w:tcBorders>
              <w:right w:val="nil"/>
            </w:tcBorders>
          </w:tcPr>
          <w:p w14:paraId="780E3ED9" w14:textId="77777777" w:rsidR="003D0F81" w:rsidRPr="002362DF" w:rsidRDefault="003D0F81" w:rsidP="002362DF">
            <w:pPr>
              <w:pStyle w:val="Tablebody"/>
            </w:pPr>
          </w:p>
        </w:tc>
      </w:tr>
      <w:tr w:rsidR="003D0F81" w:rsidRPr="002362DF" w14:paraId="10520D5E" w14:textId="77777777" w:rsidTr="003D0F81">
        <w:tc>
          <w:tcPr>
            <w:tcW w:w="3172" w:type="dxa"/>
            <w:tcBorders>
              <w:left w:val="nil"/>
            </w:tcBorders>
          </w:tcPr>
          <w:p w14:paraId="45052D1F" w14:textId="77777777" w:rsidR="003D0F81" w:rsidRPr="002362DF" w:rsidRDefault="003D0F81" w:rsidP="002362DF">
            <w:pPr>
              <w:pStyle w:val="Tablebody"/>
            </w:pPr>
            <w:r w:rsidRPr="002362DF">
              <w:t>cmis:</w:t>
            </w:r>
            <w:r w:rsidRPr="002362DF">
              <w:br/>
              <w:t>versionSeriesCheckedOutID</w:t>
            </w:r>
          </w:p>
        </w:tc>
        <w:tc>
          <w:tcPr>
            <w:tcW w:w="4240" w:type="dxa"/>
          </w:tcPr>
          <w:p w14:paraId="72A0CE6F" w14:textId="77777777" w:rsidR="003D0F81" w:rsidRPr="002362DF" w:rsidRDefault="003D0F81" w:rsidP="002362DF">
            <w:pPr>
              <w:pStyle w:val="Tablebody"/>
            </w:pPr>
            <w:r w:rsidRPr="002362DF">
              <w:t>Izreģistrētās darba kopijas identifikators</w:t>
            </w:r>
          </w:p>
        </w:tc>
        <w:tc>
          <w:tcPr>
            <w:tcW w:w="1114" w:type="dxa"/>
          </w:tcPr>
          <w:p w14:paraId="1E1C5FCD" w14:textId="77777777" w:rsidR="003D0F81" w:rsidRPr="002362DF" w:rsidRDefault="003D0F81" w:rsidP="002362DF">
            <w:pPr>
              <w:pStyle w:val="Tablebody"/>
            </w:pPr>
            <w:r w:rsidRPr="002362DF">
              <w:t>FALSE</w:t>
            </w:r>
          </w:p>
        </w:tc>
        <w:tc>
          <w:tcPr>
            <w:tcW w:w="1083" w:type="dxa"/>
          </w:tcPr>
          <w:p w14:paraId="41940F78" w14:textId="77777777" w:rsidR="003D0F81" w:rsidRPr="002362DF" w:rsidRDefault="003D0F81" w:rsidP="002362DF">
            <w:pPr>
              <w:pStyle w:val="Tablebody"/>
            </w:pPr>
            <w:r w:rsidRPr="002362DF">
              <w:t>ID</w:t>
            </w:r>
          </w:p>
        </w:tc>
        <w:tc>
          <w:tcPr>
            <w:tcW w:w="1608" w:type="dxa"/>
          </w:tcPr>
          <w:p w14:paraId="682239D2" w14:textId="77777777" w:rsidR="003D0F81" w:rsidRPr="002362DF" w:rsidRDefault="003D0F81" w:rsidP="002362DF">
            <w:pPr>
              <w:pStyle w:val="Tablebody"/>
            </w:pPr>
            <w:r w:rsidRPr="002362DF">
              <w:t>Single</w:t>
            </w:r>
          </w:p>
        </w:tc>
        <w:tc>
          <w:tcPr>
            <w:tcW w:w="1161" w:type="dxa"/>
          </w:tcPr>
          <w:p w14:paraId="04111538" w14:textId="77777777" w:rsidR="003D0F81" w:rsidRPr="002362DF" w:rsidRDefault="003D0F81" w:rsidP="002362DF">
            <w:pPr>
              <w:pStyle w:val="Tablebody"/>
            </w:pPr>
            <w:r w:rsidRPr="002362DF">
              <w:t>ReadOnly</w:t>
            </w:r>
          </w:p>
        </w:tc>
        <w:tc>
          <w:tcPr>
            <w:tcW w:w="1378" w:type="dxa"/>
          </w:tcPr>
          <w:p w14:paraId="1E67B659" w14:textId="28D56DB8" w:rsidR="003D0F81" w:rsidRPr="002362DF" w:rsidRDefault="003D0F81" w:rsidP="002362DF">
            <w:pPr>
              <w:pStyle w:val="Tablebody"/>
            </w:pPr>
            <w:r w:rsidRPr="00BB3B25">
              <w:t>True</w:t>
            </w:r>
          </w:p>
        </w:tc>
        <w:tc>
          <w:tcPr>
            <w:tcW w:w="1137" w:type="dxa"/>
            <w:tcBorders>
              <w:right w:val="nil"/>
            </w:tcBorders>
          </w:tcPr>
          <w:p w14:paraId="0BCB463B" w14:textId="77777777" w:rsidR="003D0F81" w:rsidRPr="002362DF" w:rsidRDefault="003D0F81" w:rsidP="002362DF">
            <w:pPr>
              <w:pStyle w:val="Tablebody"/>
            </w:pPr>
          </w:p>
        </w:tc>
      </w:tr>
      <w:tr w:rsidR="003D0F81" w:rsidRPr="002362DF" w14:paraId="5117443B" w14:textId="77777777" w:rsidTr="003D0F81">
        <w:tc>
          <w:tcPr>
            <w:tcW w:w="3172" w:type="dxa"/>
            <w:tcBorders>
              <w:left w:val="nil"/>
            </w:tcBorders>
          </w:tcPr>
          <w:p w14:paraId="36D79103" w14:textId="77777777" w:rsidR="003D0F81" w:rsidRPr="002362DF" w:rsidRDefault="003D0F81" w:rsidP="002362DF">
            <w:pPr>
              <w:pStyle w:val="Tablebody"/>
            </w:pPr>
            <w:r w:rsidRPr="002362DF">
              <w:t>cmis:checkinComment</w:t>
            </w:r>
          </w:p>
        </w:tc>
        <w:tc>
          <w:tcPr>
            <w:tcW w:w="4240" w:type="dxa"/>
          </w:tcPr>
          <w:p w14:paraId="06E2ECF8" w14:textId="77777777" w:rsidR="003D0F81" w:rsidRPr="002362DF" w:rsidRDefault="003D0F81" w:rsidP="002362DF">
            <w:pPr>
              <w:pStyle w:val="Tablebody"/>
            </w:pPr>
            <w:r w:rsidRPr="002362DF">
              <w:t>Iereģistrēšanas komentārs</w:t>
            </w:r>
          </w:p>
        </w:tc>
        <w:tc>
          <w:tcPr>
            <w:tcW w:w="1114" w:type="dxa"/>
          </w:tcPr>
          <w:p w14:paraId="4AA9A781" w14:textId="77777777" w:rsidR="003D0F81" w:rsidRPr="002362DF" w:rsidRDefault="003D0F81" w:rsidP="002362DF">
            <w:pPr>
              <w:pStyle w:val="Tablebody"/>
            </w:pPr>
            <w:r w:rsidRPr="002362DF">
              <w:t>FALSE</w:t>
            </w:r>
          </w:p>
        </w:tc>
        <w:tc>
          <w:tcPr>
            <w:tcW w:w="1083" w:type="dxa"/>
          </w:tcPr>
          <w:p w14:paraId="698BEFA7" w14:textId="77777777" w:rsidR="003D0F81" w:rsidRPr="002362DF" w:rsidRDefault="003D0F81" w:rsidP="002362DF">
            <w:pPr>
              <w:pStyle w:val="Tablebody"/>
            </w:pPr>
            <w:r w:rsidRPr="002362DF">
              <w:t>String</w:t>
            </w:r>
          </w:p>
        </w:tc>
        <w:tc>
          <w:tcPr>
            <w:tcW w:w="1608" w:type="dxa"/>
          </w:tcPr>
          <w:p w14:paraId="3875DA2C" w14:textId="77777777" w:rsidR="003D0F81" w:rsidRPr="002362DF" w:rsidRDefault="003D0F81" w:rsidP="002362DF">
            <w:pPr>
              <w:pStyle w:val="Tablebody"/>
            </w:pPr>
            <w:r w:rsidRPr="002362DF">
              <w:t>Single</w:t>
            </w:r>
          </w:p>
        </w:tc>
        <w:tc>
          <w:tcPr>
            <w:tcW w:w="1161" w:type="dxa"/>
          </w:tcPr>
          <w:p w14:paraId="1C3F912B" w14:textId="77777777" w:rsidR="003D0F81" w:rsidRPr="002362DF" w:rsidRDefault="003D0F81" w:rsidP="002362DF">
            <w:pPr>
              <w:pStyle w:val="Tablebody"/>
            </w:pPr>
            <w:r w:rsidRPr="002362DF">
              <w:t>ReadOnly</w:t>
            </w:r>
          </w:p>
        </w:tc>
        <w:tc>
          <w:tcPr>
            <w:tcW w:w="1378" w:type="dxa"/>
          </w:tcPr>
          <w:p w14:paraId="4DB0E787" w14:textId="30C91501" w:rsidR="003D0F81" w:rsidRPr="002362DF" w:rsidRDefault="003D0F81" w:rsidP="002362DF">
            <w:pPr>
              <w:pStyle w:val="Tablebody"/>
            </w:pPr>
            <w:r w:rsidRPr="00473C0C">
              <w:t>True</w:t>
            </w:r>
          </w:p>
        </w:tc>
        <w:tc>
          <w:tcPr>
            <w:tcW w:w="1137" w:type="dxa"/>
            <w:tcBorders>
              <w:right w:val="nil"/>
            </w:tcBorders>
          </w:tcPr>
          <w:p w14:paraId="16AEF5C5" w14:textId="77777777" w:rsidR="003D0F81" w:rsidRPr="002362DF" w:rsidRDefault="003D0F81" w:rsidP="002362DF">
            <w:pPr>
              <w:pStyle w:val="Tablebody"/>
            </w:pPr>
          </w:p>
        </w:tc>
      </w:tr>
      <w:tr w:rsidR="003D0F81" w:rsidRPr="002362DF" w14:paraId="36A0E2FC" w14:textId="77777777" w:rsidTr="003D0F81">
        <w:tc>
          <w:tcPr>
            <w:tcW w:w="3172" w:type="dxa"/>
            <w:tcBorders>
              <w:left w:val="nil"/>
            </w:tcBorders>
          </w:tcPr>
          <w:p w14:paraId="04A17815" w14:textId="77777777" w:rsidR="003D0F81" w:rsidRPr="002362DF" w:rsidRDefault="003D0F81" w:rsidP="002362DF">
            <w:pPr>
              <w:pStyle w:val="Tablebody"/>
            </w:pPr>
            <w:r w:rsidRPr="002362DF">
              <w:lastRenderedPageBreak/>
              <w:t>cmis:contentStreamLength</w:t>
            </w:r>
          </w:p>
        </w:tc>
        <w:tc>
          <w:tcPr>
            <w:tcW w:w="4240" w:type="dxa"/>
          </w:tcPr>
          <w:p w14:paraId="41887FA4" w14:textId="77777777" w:rsidR="003D0F81" w:rsidRPr="002362DF" w:rsidRDefault="003D0F81" w:rsidP="002362DF">
            <w:pPr>
              <w:pStyle w:val="Tablebody"/>
            </w:pPr>
            <w:r w:rsidRPr="002362DF">
              <w:t>Datnes izmērs</w:t>
            </w:r>
          </w:p>
        </w:tc>
        <w:tc>
          <w:tcPr>
            <w:tcW w:w="1114" w:type="dxa"/>
          </w:tcPr>
          <w:p w14:paraId="2C959165" w14:textId="77777777" w:rsidR="003D0F81" w:rsidRPr="002362DF" w:rsidRDefault="003D0F81" w:rsidP="002362DF">
            <w:pPr>
              <w:pStyle w:val="Tablebody"/>
            </w:pPr>
            <w:r w:rsidRPr="002362DF">
              <w:t>FALSE</w:t>
            </w:r>
          </w:p>
        </w:tc>
        <w:tc>
          <w:tcPr>
            <w:tcW w:w="1083" w:type="dxa"/>
          </w:tcPr>
          <w:p w14:paraId="00F788DE" w14:textId="77777777" w:rsidR="003D0F81" w:rsidRPr="002362DF" w:rsidRDefault="003D0F81" w:rsidP="002362DF">
            <w:pPr>
              <w:pStyle w:val="Tablebody"/>
            </w:pPr>
            <w:r w:rsidRPr="002362DF">
              <w:t>Integer</w:t>
            </w:r>
          </w:p>
        </w:tc>
        <w:tc>
          <w:tcPr>
            <w:tcW w:w="1608" w:type="dxa"/>
          </w:tcPr>
          <w:p w14:paraId="334A5077" w14:textId="77777777" w:rsidR="003D0F81" w:rsidRPr="002362DF" w:rsidRDefault="003D0F81" w:rsidP="002362DF">
            <w:pPr>
              <w:pStyle w:val="Tablebody"/>
            </w:pPr>
            <w:r w:rsidRPr="002362DF">
              <w:t>Single</w:t>
            </w:r>
          </w:p>
        </w:tc>
        <w:tc>
          <w:tcPr>
            <w:tcW w:w="1161" w:type="dxa"/>
          </w:tcPr>
          <w:p w14:paraId="44FDB854" w14:textId="77777777" w:rsidR="003D0F81" w:rsidRPr="002362DF" w:rsidRDefault="003D0F81" w:rsidP="002362DF">
            <w:pPr>
              <w:pStyle w:val="Tablebody"/>
            </w:pPr>
            <w:r w:rsidRPr="002362DF">
              <w:t>ReadOnly</w:t>
            </w:r>
          </w:p>
        </w:tc>
        <w:tc>
          <w:tcPr>
            <w:tcW w:w="1378" w:type="dxa"/>
          </w:tcPr>
          <w:p w14:paraId="54953E5A" w14:textId="2D37A3C0" w:rsidR="003D0F81" w:rsidRPr="002362DF" w:rsidRDefault="003D0F81" w:rsidP="002362DF">
            <w:pPr>
              <w:pStyle w:val="Tablebody"/>
            </w:pPr>
            <w:r w:rsidRPr="00473C0C">
              <w:t>True</w:t>
            </w:r>
          </w:p>
        </w:tc>
        <w:tc>
          <w:tcPr>
            <w:tcW w:w="1137" w:type="dxa"/>
            <w:tcBorders>
              <w:right w:val="nil"/>
            </w:tcBorders>
          </w:tcPr>
          <w:p w14:paraId="7C85DDF4" w14:textId="77777777" w:rsidR="003D0F81" w:rsidRPr="002362DF" w:rsidRDefault="003D0F81" w:rsidP="002362DF">
            <w:pPr>
              <w:pStyle w:val="Tablebody"/>
            </w:pPr>
          </w:p>
        </w:tc>
      </w:tr>
      <w:tr w:rsidR="003D0F81" w:rsidRPr="002362DF" w14:paraId="6322D6E5" w14:textId="77777777" w:rsidTr="003D0F81">
        <w:tc>
          <w:tcPr>
            <w:tcW w:w="3172" w:type="dxa"/>
            <w:tcBorders>
              <w:left w:val="nil"/>
            </w:tcBorders>
          </w:tcPr>
          <w:p w14:paraId="5530B570" w14:textId="77777777" w:rsidR="003D0F81" w:rsidRPr="002362DF" w:rsidRDefault="003D0F81" w:rsidP="002362DF">
            <w:pPr>
              <w:pStyle w:val="Tablebody"/>
            </w:pPr>
            <w:r w:rsidRPr="002362DF">
              <w:t>cmis:contentStreamMimeType</w:t>
            </w:r>
          </w:p>
        </w:tc>
        <w:tc>
          <w:tcPr>
            <w:tcW w:w="4240" w:type="dxa"/>
          </w:tcPr>
          <w:p w14:paraId="48AD6600" w14:textId="77777777" w:rsidR="003D0F81" w:rsidRPr="002362DF" w:rsidRDefault="003D0F81" w:rsidP="002362DF">
            <w:pPr>
              <w:pStyle w:val="Tablebody"/>
            </w:pPr>
            <w:r w:rsidRPr="002362DF">
              <w:t>Datnes MIME tips</w:t>
            </w:r>
          </w:p>
        </w:tc>
        <w:tc>
          <w:tcPr>
            <w:tcW w:w="1114" w:type="dxa"/>
          </w:tcPr>
          <w:p w14:paraId="3F2EDF73" w14:textId="77777777" w:rsidR="003D0F81" w:rsidRPr="002362DF" w:rsidRDefault="003D0F81" w:rsidP="002362DF">
            <w:pPr>
              <w:pStyle w:val="Tablebody"/>
            </w:pPr>
            <w:r w:rsidRPr="002362DF">
              <w:t>FALSE</w:t>
            </w:r>
          </w:p>
        </w:tc>
        <w:tc>
          <w:tcPr>
            <w:tcW w:w="1083" w:type="dxa"/>
          </w:tcPr>
          <w:p w14:paraId="043F0344" w14:textId="77777777" w:rsidR="003D0F81" w:rsidRPr="002362DF" w:rsidRDefault="003D0F81" w:rsidP="002362DF">
            <w:pPr>
              <w:pStyle w:val="Tablebody"/>
            </w:pPr>
            <w:r w:rsidRPr="002362DF">
              <w:t>String</w:t>
            </w:r>
          </w:p>
        </w:tc>
        <w:tc>
          <w:tcPr>
            <w:tcW w:w="1608" w:type="dxa"/>
          </w:tcPr>
          <w:p w14:paraId="006CFBEF" w14:textId="77777777" w:rsidR="003D0F81" w:rsidRPr="002362DF" w:rsidRDefault="003D0F81" w:rsidP="002362DF">
            <w:pPr>
              <w:pStyle w:val="Tablebody"/>
            </w:pPr>
            <w:r w:rsidRPr="002362DF">
              <w:t>Single</w:t>
            </w:r>
          </w:p>
        </w:tc>
        <w:tc>
          <w:tcPr>
            <w:tcW w:w="1161" w:type="dxa"/>
          </w:tcPr>
          <w:p w14:paraId="7009A416" w14:textId="77777777" w:rsidR="003D0F81" w:rsidRPr="002362DF" w:rsidRDefault="003D0F81" w:rsidP="002362DF">
            <w:pPr>
              <w:pStyle w:val="Tablebody"/>
            </w:pPr>
            <w:r w:rsidRPr="002362DF">
              <w:t>ReadOnly</w:t>
            </w:r>
          </w:p>
        </w:tc>
        <w:tc>
          <w:tcPr>
            <w:tcW w:w="1378" w:type="dxa"/>
          </w:tcPr>
          <w:p w14:paraId="3CE8DCE6" w14:textId="4A91D52A" w:rsidR="003D0F81" w:rsidRPr="002362DF" w:rsidRDefault="003D0F81" w:rsidP="002362DF">
            <w:pPr>
              <w:pStyle w:val="Tablebody"/>
            </w:pPr>
            <w:r w:rsidRPr="00473C0C">
              <w:t>True</w:t>
            </w:r>
          </w:p>
        </w:tc>
        <w:tc>
          <w:tcPr>
            <w:tcW w:w="1137" w:type="dxa"/>
            <w:tcBorders>
              <w:right w:val="nil"/>
            </w:tcBorders>
          </w:tcPr>
          <w:p w14:paraId="4C6F4124" w14:textId="77777777" w:rsidR="003D0F81" w:rsidRPr="002362DF" w:rsidRDefault="003D0F81" w:rsidP="002362DF">
            <w:pPr>
              <w:pStyle w:val="Tablebody"/>
            </w:pPr>
          </w:p>
        </w:tc>
      </w:tr>
      <w:tr w:rsidR="003D0F81" w:rsidRPr="002362DF" w14:paraId="79196E38" w14:textId="77777777" w:rsidTr="003D0F81">
        <w:tc>
          <w:tcPr>
            <w:tcW w:w="3172" w:type="dxa"/>
            <w:tcBorders>
              <w:left w:val="nil"/>
            </w:tcBorders>
          </w:tcPr>
          <w:p w14:paraId="4A9B00B5" w14:textId="77777777" w:rsidR="003D0F81" w:rsidRPr="002362DF" w:rsidRDefault="003D0F81" w:rsidP="002362DF">
            <w:pPr>
              <w:pStyle w:val="Tablebody"/>
            </w:pPr>
            <w:r w:rsidRPr="002362DF">
              <w:t>cmis:contentStreamFilename</w:t>
            </w:r>
          </w:p>
        </w:tc>
        <w:tc>
          <w:tcPr>
            <w:tcW w:w="4240" w:type="dxa"/>
          </w:tcPr>
          <w:p w14:paraId="377700B6" w14:textId="77777777" w:rsidR="003D0F81" w:rsidRPr="002362DF" w:rsidRDefault="003D0F81" w:rsidP="002362DF">
            <w:pPr>
              <w:pStyle w:val="Tablebody"/>
            </w:pPr>
            <w:r w:rsidRPr="002362DF">
              <w:t>Datnes nosaukums</w:t>
            </w:r>
          </w:p>
        </w:tc>
        <w:tc>
          <w:tcPr>
            <w:tcW w:w="1114" w:type="dxa"/>
          </w:tcPr>
          <w:p w14:paraId="6B63219A" w14:textId="29BAB288" w:rsidR="003D0F81" w:rsidRPr="002362DF" w:rsidRDefault="003D0F81" w:rsidP="002362DF">
            <w:pPr>
              <w:pStyle w:val="Tablebody"/>
            </w:pPr>
            <w:r>
              <w:t>FALSE</w:t>
            </w:r>
          </w:p>
        </w:tc>
        <w:tc>
          <w:tcPr>
            <w:tcW w:w="1083" w:type="dxa"/>
          </w:tcPr>
          <w:p w14:paraId="550D08D4" w14:textId="77777777" w:rsidR="003D0F81" w:rsidRPr="002362DF" w:rsidRDefault="003D0F81" w:rsidP="002362DF">
            <w:pPr>
              <w:pStyle w:val="Tablebody"/>
            </w:pPr>
            <w:r w:rsidRPr="002362DF">
              <w:t>String</w:t>
            </w:r>
          </w:p>
        </w:tc>
        <w:tc>
          <w:tcPr>
            <w:tcW w:w="1608" w:type="dxa"/>
          </w:tcPr>
          <w:p w14:paraId="70189ED4" w14:textId="77777777" w:rsidR="003D0F81" w:rsidRPr="002362DF" w:rsidRDefault="003D0F81" w:rsidP="002362DF">
            <w:pPr>
              <w:pStyle w:val="Tablebody"/>
            </w:pPr>
            <w:r w:rsidRPr="002362DF">
              <w:t>Single</w:t>
            </w:r>
          </w:p>
        </w:tc>
        <w:tc>
          <w:tcPr>
            <w:tcW w:w="1161" w:type="dxa"/>
          </w:tcPr>
          <w:p w14:paraId="7B9227D8" w14:textId="77777777" w:rsidR="003D0F81" w:rsidRPr="002362DF" w:rsidRDefault="003D0F81" w:rsidP="002362DF">
            <w:pPr>
              <w:pStyle w:val="Tablebody"/>
            </w:pPr>
            <w:r w:rsidRPr="002362DF">
              <w:t>ReadWrite</w:t>
            </w:r>
          </w:p>
        </w:tc>
        <w:tc>
          <w:tcPr>
            <w:tcW w:w="1378" w:type="dxa"/>
          </w:tcPr>
          <w:p w14:paraId="310F7AFD" w14:textId="57AB92FC" w:rsidR="003D0F81" w:rsidRPr="002362DF" w:rsidRDefault="003D0F81" w:rsidP="002362DF">
            <w:pPr>
              <w:pStyle w:val="Tablebody"/>
            </w:pPr>
            <w:r w:rsidRPr="00473C0C">
              <w:t>True</w:t>
            </w:r>
          </w:p>
        </w:tc>
        <w:tc>
          <w:tcPr>
            <w:tcW w:w="1137" w:type="dxa"/>
            <w:tcBorders>
              <w:right w:val="nil"/>
            </w:tcBorders>
          </w:tcPr>
          <w:p w14:paraId="39EDF694" w14:textId="77777777" w:rsidR="003D0F81" w:rsidRPr="002362DF" w:rsidRDefault="003D0F81" w:rsidP="002362DF">
            <w:pPr>
              <w:pStyle w:val="Tablebody"/>
            </w:pPr>
          </w:p>
        </w:tc>
      </w:tr>
      <w:tr w:rsidR="003D0F81" w:rsidRPr="002362DF" w14:paraId="5F8E80F4" w14:textId="77777777" w:rsidTr="003D0F81">
        <w:tc>
          <w:tcPr>
            <w:tcW w:w="3172" w:type="dxa"/>
            <w:tcBorders>
              <w:left w:val="nil"/>
              <w:bottom w:val="single" w:sz="2" w:space="0" w:color="auto"/>
            </w:tcBorders>
          </w:tcPr>
          <w:p w14:paraId="5FA64E1B" w14:textId="77777777" w:rsidR="003D0F81" w:rsidRPr="002362DF" w:rsidRDefault="003D0F81" w:rsidP="002362DF">
            <w:pPr>
              <w:pStyle w:val="Tablebody"/>
            </w:pPr>
            <w:r w:rsidRPr="002362DF">
              <w:t>cmis:contentStreamID</w:t>
            </w:r>
          </w:p>
        </w:tc>
        <w:tc>
          <w:tcPr>
            <w:tcW w:w="4240" w:type="dxa"/>
            <w:tcBorders>
              <w:bottom w:val="single" w:sz="2" w:space="0" w:color="auto"/>
            </w:tcBorders>
          </w:tcPr>
          <w:p w14:paraId="0A0F5414" w14:textId="77777777" w:rsidR="003D0F81" w:rsidRPr="002362DF" w:rsidRDefault="003D0F81" w:rsidP="002362DF">
            <w:pPr>
              <w:pStyle w:val="Tablebody"/>
            </w:pPr>
            <w:r w:rsidRPr="002362DF">
              <w:t>Datnes satura identifikators</w:t>
            </w:r>
          </w:p>
        </w:tc>
        <w:tc>
          <w:tcPr>
            <w:tcW w:w="1114" w:type="dxa"/>
            <w:tcBorders>
              <w:bottom w:val="single" w:sz="2" w:space="0" w:color="auto"/>
            </w:tcBorders>
          </w:tcPr>
          <w:p w14:paraId="091936D2" w14:textId="77777777" w:rsidR="003D0F81" w:rsidRPr="002362DF" w:rsidRDefault="003D0F81" w:rsidP="002362DF">
            <w:pPr>
              <w:pStyle w:val="Tablebody"/>
            </w:pPr>
            <w:r w:rsidRPr="002362DF">
              <w:t>FALSE</w:t>
            </w:r>
          </w:p>
        </w:tc>
        <w:tc>
          <w:tcPr>
            <w:tcW w:w="1083" w:type="dxa"/>
            <w:tcBorders>
              <w:bottom w:val="single" w:sz="2" w:space="0" w:color="auto"/>
            </w:tcBorders>
          </w:tcPr>
          <w:p w14:paraId="2758C891" w14:textId="77777777" w:rsidR="003D0F81" w:rsidRPr="002362DF" w:rsidRDefault="003D0F81" w:rsidP="002362DF">
            <w:pPr>
              <w:pStyle w:val="Tablebody"/>
            </w:pPr>
            <w:r w:rsidRPr="002362DF">
              <w:t>ID</w:t>
            </w:r>
          </w:p>
        </w:tc>
        <w:tc>
          <w:tcPr>
            <w:tcW w:w="1608" w:type="dxa"/>
            <w:tcBorders>
              <w:bottom w:val="single" w:sz="2" w:space="0" w:color="auto"/>
            </w:tcBorders>
          </w:tcPr>
          <w:p w14:paraId="141337F2" w14:textId="77777777" w:rsidR="003D0F81" w:rsidRPr="002362DF" w:rsidRDefault="003D0F81" w:rsidP="002362DF">
            <w:pPr>
              <w:pStyle w:val="Tablebody"/>
            </w:pPr>
            <w:r w:rsidRPr="002362DF">
              <w:t>Single</w:t>
            </w:r>
          </w:p>
        </w:tc>
        <w:tc>
          <w:tcPr>
            <w:tcW w:w="1161" w:type="dxa"/>
            <w:tcBorders>
              <w:bottom w:val="single" w:sz="2" w:space="0" w:color="auto"/>
            </w:tcBorders>
          </w:tcPr>
          <w:p w14:paraId="40560D84" w14:textId="77777777" w:rsidR="003D0F81" w:rsidRPr="002362DF" w:rsidRDefault="003D0F81" w:rsidP="002362DF">
            <w:pPr>
              <w:pStyle w:val="Tablebody"/>
            </w:pPr>
            <w:r w:rsidRPr="002362DF">
              <w:t>ReadOnly</w:t>
            </w:r>
          </w:p>
        </w:tc>
        <w:tc>
          <w:tcPr>
            <w:tcW w:w="1378" w:type="dxa"/>
            <w:tcBorders>
              <w:bottom w:val="single" w:sz="2" w:space="0" w:color="auto"/>
            </w:tcBorders>
          </w:tcPr>
          <w:p w14:paraId="4051492F" w14:textId="6C32A882" w:rsidR="003D0F81" w:rsidRPr="002362DF" w:rsidRDefault="003D0F81" w:rsidP="002362DF">
            <w:pPr>
              <w:pStyle w:val="Tablebody"/>
            </w:pPr>
            <w:r w:rsidRPr="00473C0C">
              <w:t>True</w:t>
            </w:r>
          </w:p>
        </w:tc>
        <w:tc>
          <w:tcPr>
            <w:tcW w:w="1137" w:type="dxa"/>
            <w:tcBorders>
              <w:bottom w:val="single" w:sz="2" w:space="0" w:color="auto"/>
              <w:right w:val="nil"/>
            </w:tcBorders>
          </w:tcPr>
          <w:p w14:paraId="09716DD0" w14:textId="77777777" w:rsidR="003D0F81" w:rsidRPr="002362DF" w:rsidRDefault="003D0F81" w:rsidP="002362DF">
            <w:pPr>
              <w:pStyle w:val="Tablebody"/>
            </w:pPr>
          </w:p>
        </w:tc>
      </w:tr>
    </w:tbl>
    <w:p w14:paraId="5E482D5D" w14:textId="77777777" w:rsidR="00FB28C8" w:rsidRPr="002362DF" w:rsidRDefault="00FB28C8" w:rsidP="00FB28C8"/>
    <w:p w14:paraId="7E216E97" w14:textId="77777777" w:rsidR="00F563A4" w:rsidRPr="002362DF" w:rsidRDefault="00F563A4" w:rsidP="00F563A4">
      <w:pPr>
        <w:pStyle w:val="Heading4"/>
      </w:pPr>
      <w:bookmarkStart w:id="152" w:name="_Toc314752129"/>
      <w:bookmarkStart w:id="153" w:name="_Toc378693685"/>
      <w:r w:rsidRPr="002362DF">
        <w:t>edk:d:customDocument tipa īpašību definīcijas</w:t>
      </w:r>
      <w:bookmarkEnd w:id="152"/>
      <w:bookmarkEnd w:id="153"/>
    </w:p>
    <w:p w14:paraId="639C9748" w14:textId="77777777" w:rsidR="00F563A4" w:rsidRPr="002362DF" w:rsidRDefault="00F563A4" w:rsidP="00F563A4">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bookmarkStart w:id="154" w:name="_Ref312945712"/>
      <w:r w:rsidR="00BA7A10">
        <w:t>7</w:t>
      </w:r>
      <w:bookmarkEnd w:id="154"/>
      <w:r w:rsidRPr="002362DF">
        <w:rPr>
          <w:noProof w:val="0"/>
        </w:rPr>
        <w:fldChar w:fldCharType="end"/>
      </w:r>
      <w:r w:rsidRPr="002362DF">
        <w:rPr>
          <w:noProof w:val="0"/>
        </w:rPr>
        <w:t>.tabula</w:t>
      </w:r>
    </w:p>
    <w:p w14:paraId="09648BE3" w14:textId="77777777" w:rsidR="00F563A4" w:rsidRPr="002362DF" w:rsidRDefault="00F563A4" w:rsidP="00F563A4">
      <w:pPr>
        <w:pStyle w:val="Tabletitle"/>
      </w:pPr>
      <w:r w:rsidRPr="002362DF">
        <w:t>edk:d:customDocument tipa īpašību definīcijas, kas atšķiras no cmis:document (inherited = false)</w:t>
      </w:r>
    </w:p>
    <w:tbl>
      <w:tblPr>
        <w:tblStyle w:val="TableGrid"/>
        <w:tblW w:w="0" w:type="auto"/>
        <w:tblLook w:val="04A0" w:firstRow="1" w:lastRow="0" w:firstColumn="1" w:lastColumn="0" w:noHBand="0" w:noVBand="1"/>
      </w:tblPr>
      <w:tblGrid>
        <w:gridCol w:w="2619"/>
        <w:gridCol w:w="3271"/>
        <w:gridCol w:w="1114"/>
        <w:gridCol w:w="1833"/>
        <w:gridCol w:w="1608"/>
        <w:gridCol w:w="1169"/>
        <w:gridCol w:w="2142"/>
        <w:gridCol w:w="1137"/>
      </w:tblGrid>
      <w:tr w:rsidR="003D0F81" w:rsidRPr="002362DF" w14:paraId="48DD38CA" w14:textId="77777777" w:rsidTr="003D0F81">
        <w:trPr>
          <w:tblHeader/>
        </w:trPr>
        <w:tc>
          <w:tcPr>
            <w:tcW w:w="2619" w:type="dxa"/>
            <w:tcBorders>
              <w:top w:val="single" w:sz="12" w:space="0" w:color="auto"/>
              <w:left w:val="nil"/>
            </w:tcBorders>
          </w:tcPr>
          <w:p w14:paraId="05572F63" w14:textId="77777777" w:rsidR="003D0F81" w:rsidRPr="002362DF" w:rsidRDefault="003D0F81" w:rsidP="002362DF">
            <w:pPr>
              <w:pStyle w:val="Tablebody"/>
              <w:rPr>
                <w:rStyle w:val="BookTitle"/>
              </w:rPr>
            </w:pPr>
            <w:r w:rsidRPr="002362DF">
              <w:rPr>
                <w:rStyle w:val="BookTitle"/>
              </w:rPr>
              <w:t>Nosaukums</w:t>
            </w:r>
          </w:p>
        </w:tc>
        <w:tc>
          <w:tcPr>
            <w:tcW w:w="3271" w:type="dxa"/>
            <w:tcBorders>
              <w:top w:val="single" w:sz="12" w:space="0" w:color="auto"/>
            </w:tcBorders>
          </w:tcPr>
          <w:p w14:paraId="7CC18F8D" w14:textId="77777777" w:rsidR="003D0F81" w:rsidRPr="002362DF" w:rsidRDefault="003D0F81" w:rsidP="002362DF">
            <w:pPr>
              <w:pStyle w:val="Tablebody"/>
              <w:rPr>
                <w:rStyle w:val="BookTitle"/>
              </w:rPr>
            </w:pPr>
            <w:r w:rsidRPr="002362DF">
              <w:rPr>
                <w:rStyle w:val="BookTitle"/>
              </w:rPr>
              <w:t>Apraksts</w:t>
            </w:r>
          </w:p>
        </w:tc>
        <w:tc>
          <w:tcPr>
            <w:tcW w:w="1114" w:type="dxa"/>
            <w:tcBorders>
              <w:top w:val="single" w:sz="12" w:space="0" w:color="auto"/>
            </w:tcBorders>
          </w:tcPr>
          <w:p w14:paraId="28AD02F8" w14:textId="77777777" w:rsidR="003D0F81" w:rsidRPr="002362DF" w:rsidRDefault="003D0F81" w:rsidP="002362DF">
            <w:pPr>
              <w:pStyle w:val="Tablebody"/>
              <w:rPr>
                <w:rStyle w:val="BookTitle"/>
              </w:rPr>
            </w:pPr>
            <w:r w:rsidRPr="002362DF">
              <w:rPr>
                <w:rStyle w:val="BookTitle"/>
              </w:rPr>
              <w:t>Obligāts</w:t>
            </w:r>
          </w:p>
        </w:tc>
        <w:tc>
          <w:tcPr>
            <w:tcW w:w="1833" w:type="dxa"/>
            <w:tcBorders>
              <w:top w:val="single" w:sz="12" w:space="0" w:color="auto"/>
            </w:tcBorders>
          </w:tcPr>
          <w:p w14:paraId="1057A98E" w14:textId="77777777" w:rsidR="003D0F81" w:rsidRPr="002362DF" w:rsidRDefault="003D0F81" w:rsidP="002362DF">
            <w:pPr>
              <w:pStyle w:val="Tablebody"/>
              <w:rPr>
                <w:rStyle w:val="BookTitle"/>
              </w:rPr>
            </w:pPr>
            <w:r w:rsidRPr="002362DF">
              <w:rPr>
                <w:rStyle w:val="BookTitle"/>
              </w:rPr>
              <w:t>Datu tips</w:t>
            </w:r>
          </w:p>
        </w:tc>
        <w:tc>
          <w:tcPr>
            <w:tcW w:w="1608" w:type="dxa"/>
            <w:tcBorders>
              <w:top w:val="single" w:sz="12" w:space="0" w:color="auto"/>
            </w:tcBorders>
          </w:tcPr>
          <w:p w14:paraId="0E106EAD" w14:textId="77777777" w:rsidR="003D0F81" w:rsidRPr="002362DF" w:rsidRDefault="003D0F81" w:rsidP="002362DF">
            <w:pPr>
              <w:pStyle w:val="Tablebody"/>
              <w:rPr>
                <w:rStyle w:val="BookTitle"/>
              </w:rPr>
            </w:pPr>
            <w:r w:rsidRPr="002362DF">
              <w:rPr>
                <w:rStyle w:val="BookTitle"/>
              </w:rPr>
              <w:t>Kardinalitāte</w:t>
            </w:r>
          </w:p>
        </w:tc>
        <w:tc>
          <w:tcPr>
            <w:tcW w:w="1169" w:type="dxa"/>
            <w:tcBorders>
              <w:top w:val="single" w:sz="12" w:space="0" w:color="auto"/>
            </w:tcBorders>
          </w:tcPr>
          <w:p w14:paraId="27729E45" w14:textId="77777777" w:rsidR="003D0F81" w:rsidRPr="002362DF" w:rsidRDefault="003D0F81" w:rsidP="002362DF">
            <w:pPr>
              <w:pStyle w:val="Tablebody"/>
              <w:rPr>
                <w:rStyle w:val="BookTitle"/>
              </w:rPr>
            </w:pPr>
            <w:r w:rsidRPr="002362DF">
              <w:rPr>
                <w:rStyle w:val="BookTitle"/>
              </w:rPr>
              <w:t>Vērtība ir maināma</w:t>
            </w:r>
          </w:p>
        </w:tc>
        <w:tc>
          <w:tcPr>
            <w:tcW w:w="2142" w:type="dxa"/>
            <w:tcBorders>
              <w:top w:val="single" w:sz="12" w:space="0" w:color="auto"/>
            </w:tcBorders>
          </w:tcPr>
          <w:p w14:paraId="732E721D" w14:textId="1F2B1613" w:rsidR="003D0F81" w:rsidRPr="002362DF" w:rsidRDefault="003D0F81" w:rsidP="002362DF">
            <w:pPr>
              <w:pStyle w:val="Tablebody"/>
              <w:rPr>
                <w:rStyle w:val="BookTitle"/>
              </w:rPr>
            </w:pPr>
            <w:r>
              <w:rPr>
                <w:rStyle w:val="BookTitle"/>
              </w:rPr>
              <w:t>Brīva vērtību izvēle</w:t>
            </w:r>
          </w:p>
        </w:tc>
        <w:tc>
          <w:tcPr>
            <w:tcW w:w="1137" w:type="dxa"/>
            <w:tcBorders>
              <w:top w:val="single" w:sz="12" w:space="0" w:color="auto"/>
              <w:right w:val="nil"/>
            </w:tcBorders>
          </w:tcPr>
          <w:p w14:paraId="57DCB373" w14:textId="77777777" w:rsidR="003D0F81" w:rsidRPr="002362DF" w:rsidRDefault="003D0F81" w:rsidP="002362DF">
            <w:pPr>
              <w:pStyle w:val="Tablebody"/>
              <w:rPr>
                <w:rStyle w:val="BookTitle"/>
              </w:rPr>
            </w:pPr>
            <w:r w:rsidRPr="002362DF">
              <w:rPr>
                <w:rStyle w:val="BookTitle"/>
              </w:rPr>
              <w:t>Pieejamo vērtību saraksts</w:t>
            </w:r>
          </w:p>
        </w:tc>
      </w:tr>
      <w:tr w:rsidR="00FB28C8" w:rsidRPr="002362DF" w14:paraId="53A54CF5" w14:textId="77777777" w:rsidTr="003D0F81">
        <w:tc>
          <w:tcPr>
            <w:tcW w:w="2619" w:type="dxa"/>
            <w:tcBorders>
              <w:left w:val="nil"/>
            </w:tcBorders>
          </w:tcPr>
          <w:p w14:paraId="69D87A71" w14:textId="77777777" w:rsidR="00FB28C8" w:rsidRPr="002362DF" w:rsidRDefault="00FB28C8" w:rsidP="002362DF">
            <w:pPr>
              <w:pStyle w:val="Tablebody"/>
            </w:pPr>
            <w:r w:rsidRPr="002362DF">
              <w:t>edk:owner</w:t>
            </w:r>
          </w:p>
        </w:tc>
        <w:tc>
          <w:tcPr>
            <w:tcW w:w="3271" w:type="dxa"/>
          </w:tcPr>
          <w:p w14:paraId="30DE31D2" w14:textId="77777777" w:rsidR="00FB28C8" w:rsidRPr="002362DF" w:rsidRDefault="00FB28C8" w:rsidP="002362DF">
            <w:pPr>
              <w:pStyle w:val="Tablebody"/>
            </w:pPr>
            <w:r w:rsidRPr="002362DF">
              <w:t>Dokumenta izveidotājs</w:t>
            </w:r>
          </w:p>
        </w:tc>
        <w:tc>
          <w:tcPr>
            <w:tcW w:w="1114" w:type="dxa"/>
          </w:tcPr>
          <w:p w14:paraId="572A06ED" w14:textId="77777777" w:rsidR="00FB28C8" w:rsidRPr="002362DF" w:rsidRDefault="00FB28C8" w:rsidP="002362DF">
            <w:pPr>
              <w:pStyle w:val="Tablebody"/>
            </w:pPr>
            <w:r w:rsidRPr="002362DF">
              <w:t>TRUE</w:t>
            </w:r>
          </w:p>
        </w:tc>
        <w:tc>
          <w:tcPr>
            <w:tcW w:w="1833" w:type="dxa"/>
          </w:tcPr>
          <w:p w14:paraId="02589070" w14:textId="77777777" w:rsidR="00FB28C8" w:rsidRPr="002362DF" w:rsidRDefault="00FB28C8" w:rsidP="002362DF">
            <w:pPr>
              <w:pStyle w:val="Tablebody"/>
            </w:pPr>
            <w:r w:rsidRPr="002362DF">
              <w:t>String</w:t>
            </w:r>
          </w:p>
        </w:tc>
        <w:tc>
          <w:tcPr>
            <w:tcW w:w="1608" w:type="dxa"/>
          </w:tcPr>
          <w:p w14:paraId="1AA9C01A" w14:textId="77777777" w:rsidR="00FB28C8" w:rsidRPr="002362DF" w:rsidRDefault="00FB28C8" w:rsidP="002362DF">
            <w:pPr>
              <w:pStyle w:val="Tablebody"/>
            </w:pPr>
            <w:r w:rsidRPr="002362DF">
              <w:t>Single</w:t>
            </w:r>
          </w:p>
        </w:tc>
        <w:tc>
          <w:tcPr>
            <w:tcW w:w="1169" w:type="dxa"/>
          </w:tcPr>
          <w:p w14:paraId="7D3B6DC0" w14:textId="77777777" w:rsidR="00FB28C8" w:rsidRPr="002362DF" w:rsidRDefault="00FB28C8" w:rsidP="002362DF">
            <w:pPr>
              <w:pStyle w:val="Tablebody"/>
            </w:pPr>
            <w:r w:rsidRPr="002362DF">
              <w:t>OnCreate</w:t>
            </w:r>
          </w:p>
        </w:tc>
        <w:tc>
          <w:tcPr>
            <w:tcW w:w="2142" w:type="dxa"/>
          </w:tcPr>
          <w:p w14:paraId="6BEE5A74" w14:textId="0A1D24AA" w:rsidR="00FB28C8" w:rsidRPr="002362DF" w:rsidRDefault="003D0F81" w:rsidP="002362DF">
            <w:pPr>
              <w:pStyle w:val="Tablebody"/>
            </w:pPr>
            <w:r>
              <w:t>True</w:t>
            </w:r>
          </w:p>
        </w:tc>
        <w:tc>
          <w:tcPr>
            <w:tcW w:w="1137" w:type="dxa"/>
            <w:tcBorders>
              <w:right w:val="nil"/>
            </w:tcBorders>
          </w:tcPr>
          <w:p w14:paraId="32111026" w14:textId="77777777" w:rsidR="00FB28C8" w:rsidRPr="002362DF" w:rsidRDefault="00FB28C8" w:rsidP="002362DF">
            <w:pPr>
              <w:pStyle w:val="Tablebody"/>
            </w:pPr>
          </w:p>
        </w:tc>
      </w:tr>
      <w:tr w:rsidR="003D0F81" w:rsidRPr="002362DF" w14:paraId="171AE8F5" w14:textId="77777777" w:rsidTr="003D0F81">
        <w:tc>
          <w:tcPr>
            <w:tcW w:w="2619" w:type="dxa"/>
            <w:tcBorders>
              <w:left w:val="nil"/>
            </w:tcBorders>
          </w:tcPr>
          <w:p w14:paraId="078633F7" w14:textId="77777777" w:rsidR="003D0F81" w:rsidRPr="002362DF" w:rsidRDefault="003D0F81" w:rsidP="002362DF">
            <w:pPr>
              <w:pStyle w:val="Tablebody"/>
            </w:pPr>
            <w:r w:rsidRPr="002362DF">
              <w:t>edk:sender</w:t>
            </w:r>
          </w:p>
        </w:tc>
        <w:tc>
          <w:tcPr>
            <w:tcW w:w="3271" w:type="dxa"/>
          </w:tcPr>
          <w:p w14:paraId="42843FDB" w14:textId="77777777" w:rsidR="003D0F81" w:rsidRPr="002362DF" w:rsidRDefault="003D0F81" w:rsidP="002362DF">
            <w:pPr>
              <w:pStyle w:val="Tablebody"/>
            </w:pPr>
            <w:r w:rsidRPr="002362DF">
              <w:t>Dokumenta izsūtītājs</w:t>
            </w:r>
          </w:p>
        </w:tc>
        <w:tc>
          <w:tcPr>
            <w:tcW w:w="1114" w:type="dxa"/>
          </w:tcPr>
          <w:p w14:paraId="66928614" w14:textId="77777777" w:rsidR="003D0F81" w:rsidRPr="002362DF" w:rsidRDefault="003D0F81" w:rsidP="002362DF">
            <w:pPr>
              <w:pStyle w:val="Tablebody"/>
            </w:pPr>
            <w:r w:rsidRPr="002362DF">
              <w:t>FALSE</w:t>
            </w:r>
          </w:p>
        </w:tc>
        <w:tc>
          <w:tcPr>
            <w:tcW w:w="1833" w:type="dxa"/>
          </w:tcPr>
          <w:p w14:paraId="1E2E9F16" w14:textId="77777777" w:rsidR="003D0F81" w:rsidRPr="002362DF" w:rsidRDefault="003D0F81" w:rsidP="002362DF">
            <w:pPr>
              <w:pStyle w:val="Tablebody"/>
            </w:pPr>
            <w:r w:rsidRPr="002362DF">
              <w:t>String</w:t>
            </w:r>
          </w:p>
        </w:tc>
        <w:tc>
          <w:tcPr>
            <w:tcW w:w="1608" w:type="dxa"/>
          </w:tcPr>
          <w:p w14:paraId="7D99BF18" w14:textId="77777777" w:rsidR="003D0F81" w:rsidRPr="002362DF" w:rsidRDefault="003D0F81" w:rsidP="002362DF">
            <w:pPr>
              <w:pStyle w:val="Tablebody"/>
            </w:pPr>
            <w:r w:rsidRPr="002362DF">
              <w:t>Single</w:t>
            </w:r>
          </w:p>
        </w:tc>
        <w:tc>
          <w:tcPr>
            <w:tcW w:w="1169" w:type="dxa"/>
          </w:tcPr>
          <w:p w14:paraId="0E44ED17" w14:textId="77777777" w:rsidR="003D0F81" w:rsidRPr="002362DF" w:rsidRDefault="003D0F81" w:rsidP="002362DF">
            <w:pPr>
              <w:pStyle w:val="Tablebody"/>
            </w:pPr>
            <w:r w:rsidRPr="002362DF">
              <w:t>ReadWrite</w:t>
            </w:r>
          </w:p>
        </w:tc>
        <w:tc>
          <w:tcPr>
            <w:tcW w:w="2142" w:type="dxa"/>
          </w:tcPr>
          <w:p w14:paraId="05483817" w14:textId="455A7090" w:rsidR="003D0F81" w:rsidRPr="002362DF" w:rsidRDefault="003D0F81" w:rsidP="002362DF">
            <w:pPr>
              <w:pStyle w:val="Tablebody"/>
            </w:pPr>
            <w:r w:rsidRPr="00F82088">
              <w:t>True</w:t>
            </w:r>
          </w:p>
        </w:tc>
        <w:tc>
          <w:tcPr>
            <w:tcW w:w="1137" w:type="dxa"/>
            <w:tcBorders>
              <w:right w:val="nil"/>
            </w:tcBorders>
          </w:tcPr>
          <w:p w14:paraId="3E9C8EB1" w14:textId="77777777" w:rsidR="003D0F81" w:rsidRPr="002362DF" w:rsidRDefault="003D0F81" w:rsidP="002362DF">
            <w:pPr>
              <w:pStyle w:val="Tablebody"/>
            </w:pPr>
          </w:p>
        </w:tc>
      </w:tr>
      <w:tr w:rsidR="003D0F81" w:rsidRPr="002362DF" w14:paraId="023E60F1" w14:textId="77777777" w:rsidTr="003D0F81">
        <w:tc>
          <w:tcPr>
            <w:tcW w:w="2619" w:type="dxa"/>
            <w:tcBorders>
              <w:left w:val="nil"/>
            </w:tcBorders>
          </w:tcPr>
          <w:p w14:paraId="7E67AB82" w14:textId="77777777" w:rsidR="003D0F81" w:rsidRPr="002362DF" w:rsidRDefault="003D0F81" w:rsidP="002362DF">
            <w:pPr>
              <w:pStyle w:val="Tablebody"/>
            </w:pPr>
            <w:r w:rsidRPr="002362DF">
              <w:t>edk:receiver</w:t>
            </w:r>
          </w:p>
        </w:tc>
        <w:tc>
          <w:tcPr>
            <w:tcW w:w="3271" w:type="dxa"/>
          </w:tcPr>
          <w:p w14:paraId="6A2B9661" w14:textId="77777777" w:rsidR="003D0F81" w:rsidRPr="002362DF" w:rsidRDefault="003D0F81" w:rsidP="002362DF">
            <w:pPr>
              <w:pStyle w:val="Tablebody"/>
            </w:pPr>
            <w:r w:rsidRPr="002362DF">
              <w:t>Dokumenta saņēmēji</w:t>
            </w:r>
          </w:p>
        </w:tc>
        <w:tc>
          <w:tcPr>
            <w:tcW w:w="1114" w:type="dxa"/>
          </w:tcPr>
          <w:p w14:paraId="253506B1" w14:textId="77777777" w:rsidR="003D0F81" w:rsidRPr="002362DF" w:rsidRDefault="003D0F81" w:rsidP="002362DF">
            <w:pPr>
              <w:pStyle w:val="Tablebody"/>
            </w:pPr>
            <w:r w:rsidRPr="002362DF">
              <w:t>FALSE</w:t>
            </w:r>
          </w:p>
        </w:tc>
        <w:tc>
          <w:tcPr>
            <w:tcW w:w="1833" w:type="dxa"/>
          </w:tcPr>
          <w:p w14:paraId="7E4E8D03" w14:textId="77777777" w:rsidR="003D0F81" w:rsidRPr="002362DF" w:rsidRDefault="003D0F81" w:rsidP="002362DF">
            <w:pPr>
              <w:pStyle w:val="Tablebody"/>
            </w:pPr>
            <w:r w:rsidRPr="002362DF">
              <w:t>String</w:t>
            </w:r>
          </w:p>
        </w:tc>
        <w:tc>
          <w:tcPr>
            <w:tcW w:w="1608" w:type="dxa"/>
          </w:tcPr>
          <w:p w14:paraId="2684AEB1" w14:textId="77777777" w:rsidR="003D0F81" w:rsidRPr="002362DF" w:rsidRDefault="003D0F81" w:rsidP="002362DF">
            <w:pPr>
              <w:pStyle w:val="Tablebody"/>
            </w:pPr>
            <w:r w:rsidRPr="002362DF">
              <w:t>Multi</w:t>
            </w:r>
          </w:p>
        </w:tc>
        <w:tc>
          <w:tcPr>
            <w:tcW w:w="1169" w:type="dxa"/>
          </w:tcPr>
          <w:p w14:paraId="4B2E86DB" w14:textId="77777777" w:rsidR="003D0F81" w:rsidRPr="002362DF" w:rsidRDefault="003D0F81" w:rsidP="002362DF">
            <w:pPr>
              <w:pStyle w:val="Tablebody"/>
            </w:pPr>
            <w:r w:rsidRPr="002362DF">
              <w:t>ReadWrite</w:t>
            </w:r>
          </w:p>
        </w:tc>
        <w:tc>
          <w:tcPr>
            <w:tcW w:w="2142" w:type="dxa"/>
          </w:tcPr>
          <w:p w14:paraId="52F84F22" w14:textId="399D2858" w:rsidR="003D0F81" w:rsidRPr="002362DF" w:rsidRDefault="003D0F81" w:rsidP="002362DF">
            <w:pPr>
              <w:pStyle w:val="Tablebody"/>
            </w:pPr>
            <w:r w:rsidRPr="00F82088">
              <w:t>True</w:t>
            </w:r>
          </w:p>
        </w:tc>
        <w:tc>
          <w:tcPr>
            <w:tcW w:w="1137" w:type="dxa"/>
            <w:tcBorders>
              <w:right w:val="nil"/>
            </w:tcBorders>
          </w:tcPr>
          <w:p w14:paraId="1B00A172" w14:textId="77777777" w:rsidR="003D0F81" w:rsidRPr="002362DF" w:rsidRDefault="003D0F81" w:rsidP="002362DF">
            <w:pPr>
              <w:pStyle w:val="Tablebody"/>
            </w:pPr>
          </w:p>
        </w:tc>
      </w:tr>
      <w:tr w:rsidR="003D0F81" w:rsidRPr="002362DF" w14:paraId="2494CF3C" w14:textId="77777777" w:rsidTr="003D0F81">
        <w:tc>
          <w:tcPr>
            <w:tcW w:w="2619" w:type="dxa"/>
            <w:tcBorders>
              <w:left w:val="nil"/>
            </w:tcBorders>
          </w:tcPr>
          <w:p w14:paraId="2E19BED1" w14:textId="77777777" w:rsidR="003D0F81" w:rsidRPr="002362DF" w:rsidRDefault="003D0F81" w:rsidP="002362DF">
            <w:pPr>
              <w:pStyle w:val="Tablebody"/>
            </w:pPr>
            <w:r w:rsidRPr="002362DF">
              <w:t>edk:archivedOn</w:t>
            </w:r>
          </w:p>
        </w:tc>
        <w:tc>
          <w:tcPr>
            <w:tcW w:w="3271" w:type="dxa"/>
          </w:tcPr>
          <w:p w14:paraId="2CBA136C" w14:textId="77777777" w:rsidR="003D0F81" w:rsidRPr="002362DF" w:rsidRDefault="003D0F81" w:rsidP="002362DF">
            <w:pPr>
              <w:pStyle w:val="Tablebody"/>
            </w:pPr>
            <w:r w:rsidRPr="002362DF">
              <w:t>Arhivācijas datums un laiks</w:t>
            </w:r>
          </w:p>
        </w:tc>
        <w:tc>
          <w:tcPr>
            <w:tcW w:w="1114" w:type="dxa"/>
          </w:tcPr>
          <w:p w14:paraId="7987E940" w14:textId="77777777" w:rsidR="003D0F81" w:rsidRPr="002362DF" w:rsidRDefault="003D0F81" w:rsidP="002362DF">
            <w:pPr>
              <w:pStyle w:val="Tablebody"/>
            </w:pPr>
            <w:r w:rsidRPr="002362DF">
              <w:t>FALSE</w:t>
            </w:r>
          </w:p>
        </w:tc>
        <w:tc>
          <w:tcPr>
            <w:tcW w:w="1833" w:type="dxa"/>
          </w:tcPr>
          <w:p w14:paraId="6E0C4657" w14:textId="77777777" w:rsidR="003D0F81" w:rsidRPr="002362DF" w:rsidRDefault="003D0F81" w:rsidP="002362DF">
            <w:pPr>
              <w:pStyle w:val="Tablebody"/>
            </w:pPr>
            <w:r w:rsidRPr="002362DF">
              <w:t>DateTime</w:t>
            </w:r>
          </w:p>
        </w:tc>
        <w:tc>
          <w:tcPr>
            <w:tcW w:w="1608" w:type="dxa"/>
          </w:tcPr>
          <w:p w14:paraId="67F36ED0" w14:textId="77777777" w:rsidR="003D0F81" w:rsidRPr="002362DF" w:rsidRDefault="003D0F81" w:rsidP="002362DF">
            <w:pPr>
              <w:pStyle w:val="Tablebody"/>
            </w:pPr>
            <w:r w:rsidRPr="002362DF">
              <w:t>Single</w:t>
            </w:r>
          </w:p>
        </w:tc>
        <w:tc>
          <w:tcPr>
            <w:tcW w:w="1169" w:type="dxa"/>
          </w:tcPr>
          <w:p w14:paraId="00EF2178" w14:textId="77777777" w:rsidR="003D0F81" w:rsidRPr="002362DF" w:rsidRDefault="003D0F81" w:rsidP="002362DF">
            <w:pPr>
              <w:pStyle w:val="Tablebody"/>
            </w:pPr>
            <w:r w:rsidRPr="002362DF">
              <w:t>ReadOnly</w:t>
            </w:r>
          </w:p>
        </w:tc>
        <w:tc>
          <w:tcPr>
            <w:tcW w:w="2142" w:type="dxa"/>
          </w:tcPr>
          <w:p w14:paraId="70E3AE64" w14:textId="5D217E40" w:rsidR="003D0F81" w:rsidRPr="002362DF" w:rsidRDefault="003D0F81" w:rsidP="002362DF">
            <w:pPr>
              <w:pStyle w:val="Tablebody"/>
            </w:pPr>
            <w:r w:rsidRPr="00F82088">
              <w:t>True</w:t>
            </w:r>
          </w:p>
        </w:tc>
        <w:tc>
          <w:tcPr>
            <w:tcW w:w="1137" w:type="dxa"/>
            <w:tcBorders>
              <w:right w:val="nil"/>
            </w:tcBorders>
          </w:tcPr>
          <w:p w14:paraId="69A61C33" w14:textId="77777777" w:rsidR="003D0F81" w:rsidRPr="002362DF" w:rsidRDefault="003D0F81" w:rsidP="002362DF">
            <w:pPr>
              <w:pStyle w:val="Tablebody"/>
            </w:pPr>
          </w:p>
        </w:tc>
      </w:tr>
      <w:tr w:rsidR="003D0F81" w:rsidRPr="002362DF" w14:paraId="3BE925A2" w14:textId="77777777" w:rsidTr="00384FCD">
        <w:tc>
          <w:tcPr>
            <w:tcW w:w="2619" w:type="dxa"/>
            <w:tcBorders>
              <w:left w:val="nil"/>
            </w:tcBorders>
          </w:tcPr>
          <w:p w14:paraId="7BDEEA30" w14:textId="77777777" w:rsidR="003D0F81" w:rsidRPr="002362DF" w:rsidRDefault="003D0F81" w:rsidP="002362DF">
            <w:pPr>
              <w:pStyle w:val="Tablebody"/>
            </w:pPr>
            <w:r w:rsidRPr="002362DF">
              <w:t>edk:contentStreamMD5</w:t>
            </w:r>
          </w:p>
        </w:tc>
        <w:tc>
          <w:tcPr>
            <w:tcW w:w="3271" w:type="dxa"/>
          </w:tcPr>
          <w:p w14:paraId="31CB38E3" w14:textId="77777777" w:rsidR="003D0F81" w:rsidRPr="002362DF" w:rsidRDefault="003D0F81" w:rsidP="002362DF">
            <w:pPr>
              <w:pStyle w:val="Tablebody"/>
            </w:pPr>
            <w:r w:rsidRPr="002362DF">
              <w:t>Datnes kontrolsumma</w:t>
            </w:r>
          </w:p>
        </w:tc>
        <w:tc>
          <w:tcPr>
            <w:tcW w:w="1114" w:type="dxa"/>
          </w:tcPr>
          <w:p w14:paraId="5C522345" w14:textId="77777777" w:rsidR="003D0F81" w:rsidRPr="002362DF" w:rsidRDefault="003D0F81" w:rsidP="002362DF">
            <w:pPr>
              <w:pStyle w:val="Tablebody"/>
            </w:pPr>
            <w:r w:rsidRPr="002362DF">
              <w:t>FALSE</w:t>
            </w:r>
          </w:p>
        </w:tc>
        <w:tc>
          <w:tcPr>
            <w:tcW w:w="1833" w:type="dxa"/>
          </w:tcPr>
          <w:p w14:paraId="562000DB" w14:textId="77777777" w:rsidR="003D0F81" w:rsidRPr="002362DF" w:rsidDel="005B7A65" w:rsidRDefault="003D0F81" w:rsidP="002362DF">
            <w:pPr>
              <w:pStyle w:val="Tablebody"/>
            </w:pPr>
            <w:r w:rsidRPr="002362DF">
              <w:t>String</w:t>
            </w:r>
          </w:p>
        </w:tc>
        <w:tc>
          <w:tcPr>
            <w:tcW w:w="1608" w:type="dxa"/>
          </w:tcPr>
          <w:p w14:paraId="24CDB5E4" w14:textId="77777777" w:rsidR="003D0F81" w:rsidRPr="002362DF" w:rsidRDefault="003D0F81" w:rsidP="002362DF">
            <w:pPr>
              <w:pStyle w:val="Tablebody"/>
            </w:pPr>
            <w:r w:rsidRPr="002362DF">
              <w:t>Single</w:t>
            </w:r>
          </w:p>
        </w:tc>
        <w:tc>
          <w:tcPr>
            <w:tcW w:w="1169" w:type="dxa"/>
          </w:tcPr>
          <w:p w14:paraId="02C7A7A0" w14:textId="695D9022" w:rsidR="003D0F81" w:rsidRPr="002362DF" w:rsidRDefault="003D0F81" w:rsidP="002362DF">
            <w:pPr>
              <w:pStyle w:val="Tablebody"/>
            </w:pPr>
            <w:r w:rsidRPr="002362DF">
              <w:t>ReadOnly</w:t>
            </w:r>
          </w:p>
        </w:tc>
        <w:tc>
          <w:tcPr>
            <w:tcW w:w="2142" w:type="dxa"/>
          </w:tcPr>
          <w:p w14:paraId="407656A7" w14:textId="68F5459F" w:rsidR="003D0F81" w:rsidRPr="002362DF" w:rsidRDefault="003D0F81" w:rsidP="002362DF">
            <w:pPr>
              <w:pStyle w:val="Tablebody"/>
            </w:pPr>
            <w:r w:rsidRPr="00F82088">
              <w:t>True</w:t>
            </w:r>
          </w:p>
        </w:tc>
        <w:tc>
          <w:tcPr>
            <w:tcW w:w="1137" w:type="dxa"/>
            <w:tcBorders>
              <w:right w:val="nil"/>
            </w:tcBorders>
          </w:tcPr>
          <w:p w14:paraId="16E720FC" w14:textId="77777777" w:rsidR="003D0F81" w:rsidRPr="002362DF" w:rsidRDefault="003D0F81" w:rsidP="002362DF">
            <w:pPr>
              <w:pStyle w:val="Tablebody"/>
            </w:pPr>
          </w:p>
        </w:tc>
      </w:tr>
      <w:tr w:rsidR="00384FCD" w:rsidRPr="002362DF" w14:paraId="7E33BAA7" w14:textId="77777777" w:rsidTr="003D0F81">
        <w:tc>
          <w:tcPr>
            <w:tcW w:w="2619" w:type="dxa"/>
            <w:tcBorders>
              <w:left w:val="nil"/>
              <w:bottom w:val="single" w:sz="2" w:space="0" w:color="auto"/>
            </w:tcBorders>
          </w:tcPr>
          <w:p w14:paraId="3046E8BC" w14:textId="3628C53B" w:rsidR="00384FCD" w:rsidRPr="002362DF" w:rsidRDefault="00384FCD" w:rsidP="002362DF">
            <w:pPr>
              <w:pStyle w:val="Tablebody"/>
            </w:pPr>
            <w:r>
              <w:t>edk:description</w:t>
            </w:r>
          </w:p>
        </w:tc>
        <w:tc>
          <w:tcPr>
            <w:tcW w:w="3271" w:type="dxa"/>
            <w:tcBorders>
              <w:bottom w:val="single" w:sz="2" w:space="0" w:color="auto"/>
            </w:tcBorders>
          </w:tcPr>
          <w:p w14:paraId="2B5B3D34" w14:textId="29BE9AAB" w:rsidR="00384FCD" w:rsidRPr="002362DF" w:rsidRDefault="00384FCD" w:rsidP="002362DF">
            <w:pPr>
              <w:pStyle w:val="Tablebody"/>
            </w:pPr>
            <w:r>
              <w:t>Dokumenta apraksts attēlošanai Latvijas valsts portālā</w:t>
            </w:r>
          </w:p>
        </w:tc>
        <w:tc>
          <w:tcPr>
            <w:tcW w:w="1114" w:type="dxa"/>
            <w:tcBorders>
              <w:bottom w:val="single" w:sz="2" w:space="0" w:color="auto"/>
            </w:tcBorders>
          </w:tcPr>
          <w:p w14:paraId="6647C39D" w14:textId="104055B6" w:rsidR="00384FCD" w:rsidRPr="002362DF" w:rsidRDefault="00384FCD" w:rsidP="002362DF">
            <w:pPr>
              <w:pStyle w:val="Tablebody"/>
            </w:pPr>
            <w:r>
              <w:t>FALSE</w:t>
            </w:r>
          </w:p>
        </w:tc>
        <w:tc>
          <w:tcPr>
            <w:tcW w:w="1833" w:type="dxa"/>
            <w:tcBorders>
              <w:bottom w:val="single" w:sz="2" w:space="0" w:color="auto"/>
            </w:tcBorders>
          </w:tcPr>
          <w:p w14:paraId="6A284210" w14:textId="0F24D474" w:rsidR="00384FCD" w:rsidRPr="002362DF" w:rsidRDefault="00384FCD" w:rsidP="002362DF">
            <w:pPr>
              <w:pStyle w:val="Tablebody"/>
            </w:pPr>
            <w:r>
              <w:t>HTML</w:t>
            </w:r>
          </w:p>
        </w:tc>
        <w:tc>
          <w:tcPr>
            <w:tcW w:w="1608" w:type="dxa"/>
            <w:tcBorders>
              <w:bottom w:val="single" w:sz="2" w:space="0" w:color="auto"/>
            </w:tcBorders>
          </w:tcPr>
          <w:p w14:paraId="257B4C76" w14:textId="12F71580" w:rsidR="00384FCD" w:rsidRPr="002362DF" w:rsidRDefault="00384FCD" w:rsidP="002362DF">
            <w:pPr>
              <w:pStyle w:val="Tablebody"/>
            </w:pPr>
            <w:r>
              <w:t>Single</w:t>
            </w:r>
          </w:p>
        </w:tc>
        <w:tc>
          <w:tcPr>
            <w:tcW w:w="1169" w:type="dxa"/>
            <w:tcBorders>
              <w:bottom w:val="single" w:sz="2" w:space="0" w:color="auto"/>
            </w:tcBorders>
          </w:tcPr>
          <w:p w14:paraId="06310CE2" w14:textId="2C007B2F" w:rsidR="00384FCD" w:rsidRPr="002362DF" w:rsidRDefault="00384FCD" w:rsidP="002362DF">
            <w:pPr>
              <w:pStyle w:val="Tablebody"/>
            </w:pPr>
            <w:r>
              <w:t>ReadWrite</w:t>
            </w:r>
          </w:p>
        </w:tc>
        <w:tc>
          <w:tcPr>
            <w:tcW w:w="2142" w:type="dxa"/>
            <w:tcBorders>
              <w:bottom w:val="single" w:sz="2" w:space="0" w:color="auto"/>
            </w:tcBorders>
          </w:tcPr>
          <w:p w14:paraId="22C7EE8E" w14:textId="29828FF2" w:rsidR="00384FCD" w:rsidRPr="00F82088" w:rsidRDefault="00384FCD" w:rsidP="002362DF">
            <w:pPr>
              <w:pStyle w:val="Tablebody"/>
            </w:pPr>
            <w:r>
              <w:t>True</w:t>
            </w:r>
          </w:p>
        </w:tc>
        <w:tc>
          <w:tcPr>
            <w:tcW w:w="1137" w:type="dxa"/>
            <w:tcBorders>
              <w:bottom w:val="single" w:sz="2" w:space="0" w:color="auto"/>
              <w:right w:val="nil"/>
            </w:tcBorders>
          </w:tcPr>
          <w:p w14:paraId="6B1776C1" w14:textId="77777777" w:rsidR="00384FCD" w:rsidRPr="002362DF" w:rsidRDefault="00384FCD" w:rsidP="002362DF">
            <w:pPr>
              <w:pStyle w:val="Tablebody"/>
            </w:pPr>
          </w:p>
        </w:tc>
      </w:tr>
    </w:tbl>
    <w:p w14:paraId="09B7A9AA" w14:textId="77777777" w:rsidR="00F563A4" w:rsidRPr="002362DF" w:rsidRDefault="00F563A4" w:rsidP="00F563A4">
      <w:pPr>
        <w:spacing w:before="0" w:after="200" w:line="276" w:lineRule="auto"/>
        <w:jc w:val="left"/>
        <w:rPr>
          <w:rFonts w:ascii="Tahoma" w:eastAsiaTheme="majorEastAsia" w:hAnsi="Tahoma" w:cstheme="majorBidi"/>
          <w:b/>
          <w:bCs/>
          <w:iCs/>
          <w:sz w:val="24"/>
        </w:rPr>
      </w:pPr>
    </w:p>
    <w:p w14:paraId="2D41079E" w14:textId="77777777" w:rsidR="00F563A4" w:rsidRPr="002362DF" w:rsidRDefault="00F563A4" w:rsidP="00F563A4">
      <w:pPr>
        <w:pStyle w:val="Heading4"/>
      </w:pPr>
      <w:bookmarkStart w:id="155" w:name="_Toc314752131"/>
      <w:bookmarkStart w:id="156" w:name="_Toc378693686"/>
      <w:r w:rsidRPr="002362DF">
        <w:lastRenderedPageBreak/>
        <w:t>edk:d:edoc tipa īpašību definīcijas</w:t>
      </w:r>
      <w:bookmarkEnd w:id="155"/>
      <w:bookmarkEnd w:id="156"/>
    </w:p>
    <w:p w14:paraId="32CE1084" w14:textId="77777777" w:rsidR="00F563A4" w:rsidRPr="002362DF" w:rsidRDefault="00F563A4" w:rsidP="00F563A4">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bookmarkStart w:id="157" w:name="_Ref312945715"/>
      <w:r w:rsidR="00BA7A10">
        <w:t>8</w:t>
      </w:r>
      <w:bookmarkEnd w:id="157"/>
      <w:r w:rsidRPr="002362DF">
        <w:rPr>
          <w:noProof w:val="0"/>
        </w:rPr>
        <w:fldChar w:fldCharType="end"/>
      </w:r>
      <w:r w:rsidRPr="002362DF">
        <w:rPr>
          <w:noProof w:val="0"/>
        </w:rPr>
        <w:t>.tabula</w:t>
      </w:r>
    </w:p>
    <w:p w14:paraId="265C62CF" w14:textId="77777777" w:rsidR="00F563A4" w:rsidRPr="002362DF" w:rsidRDefault="00F563A4" w:rsidP="00F563A4">
      <w:pPr>
        <w:pStyle w:val="Tabletitle"/>
      </w:pPr>
      <w:r w:rsidRPr="002362DF">
        <w:t>edk:d:edoc tipa īpašību definīcijas, kas atšķiras no edk:d:customDocument (inherited = false)</w:t>
      </w:r>
    </w:p>
    <w:tbl>
      <w:tblPr>
        <w:tblStyle w:val="TableGrid"/>
        <w:tblW w:w="0" w:type="auto"/>
        <w:tblLook w:val="04A0" w:firstRow="1" w:lastRow="0" w:firstColumn="1" w:lastColumn="0" w:noHBand="0" w:noVBand="1"/>
      </w:tblPr>
      <w:tblGrid>
        <w:gridCol w:w="2925"/>
        <w:gridCol w:w="3804"/>
        <w:gridCol w:w="1114"/>
        <w:gridCol w:w="1002"/>
        <w:gridCol w:w="1608"/>
        <w:gridCol w:w="1161"/>
        <w:gridCol w:w="2142"/>
        <w:gridCol w:w="1137"/>
      </w:tblGrid>
      <w:tr w:rsidR="003D0F81" w:rsidRPr="002362DF" w14:paraId="6C686BD5" w14:textId="77777777" w:rsidTr="003D0F81">
        <w:trPr>
          <w:tblHeader/>
        </w:trPr>
        <w:tc>
          <w:tcPr>
            <w:tcW w:w="2925" w:type="dxa"/>
            <w:tcBorders>
              <w:top w:val="single" w:sz="12" w:space="0" w:color="auto"/>
              <w:left w:val="nil"/>
            </w:tcBorders>
          </w:tcPr>
          <w:p w14:paraId="1FFE1D61" w14:textId="77777777" w:rsidR="003D0F81" w:rsidRPr="002362DF" w:rsidRDefault="003D0F81" w:rsidP="002362DF">
            <w:pPr>
              <w:pStyle w:val="Tablebody"/>
              <w:rPr>
                <w:rStyle w:val="BookTitle"/>
              </w:rPr>
            </w:pPr>
            <w:r w:rsidRPr="002362DF">
              <w:rPr>
                <w:rStyle w:val="BookTitle"/>
              </w:rPr>
              <w:t>Nosaukums</w:t>
            </w:r>
          </w:p>
        </w:tc>
        <w:tc>
          <w:tcPr>
            <w:tcW w:w="3804" w:type="dxa"/>
            <w:tcBorders>
              <w:top w:val="single" w:sz="12" w:space="0" w:color="auto"/>
            </w:tcBorders>
          </w:tcPr>
          <w:p w14:paraId="72B9D5AC" w14:textId="77777777" w:rsidR="003D0F81" w:rsidRPr="002362DF" w:rsidRDefault="003D0F81" w:rsidP="002362DF">
            <w:pPr>
              <w:pStyle w:val="Tablebody"/>
              <w:rPr>
                <w:rStyle w:val="BookTitle"/>
              </w:rPr>
            </w:pPr>
            <w:r w:rsidRPr="002362DF">
              <w:rPr>
                <w:rStyle w:val="BookTitle"/>
              </w:rPr>
              <w:t>Apraksts</w:t>
            </w:r>
          </w:p>
        </w:tc>
        <w:tc>
          <w:tcPr>
            <w:tcW w:w="1114" w:type="dxa"/>
            <w:tcBorders>
              <w:top w:val="single" w:sz="12" w:space="0" w:color="auto"/>
            </w:tcBorders>
          </w:tcPr>
          <w:p w14:paraId="5E47139B" w14:textId="77777777" w:rsidR="003D0F81" w:rsidRPr="002362DF" w:rsidRDefault="003D0F81" w:rsidP="002362DF">
            <w:pPr>
              <w:pStyle w:val="Tablebody"/>
              <w:rPr>
                <w:rStyle w:val="BookTitle"/>
              </w:rPr>
            </w:pPr>
            <w:r w:rsidRPr="002362DF">
              <w:rPr>
                <w:rStyle w:val="BookTitle"/>
              </w:rPr>
              <w:t>Obligāts</w:t>
            </w:r>
          </w:p>
        </w:tc>
        <w:tc>
          <w:tcPr>
            <w:tcW w:w="1002" w:type="dxa"/>
            <w:tcBorders>
              <w:top w:val="single" w:sz="12" w:space="0" w:color="auto"/>
            </w:tcBorders>
          </w:tcPr>
          <w:p w14:paraId="67C7FF57" w14:textId="77777777" w:rsidR="003D0F81" w:rsidRPr="002362DF" w:rsidRDefault="003D0F81" w:rsidP="002362DF">
            <w:pPr>
              <w:pStyle w:val="Tablebody"/>
              <w:rPr>
                <w:rStyle w:val="BookTitle"/>
              </w:rPr>
            </w:pPr>
            <w:r w:rsidRPr="002362DF">
              <w:rPr>
                <w:rStyle w:val="BookTitle"/>
              </w:rPr>
              <w:t>Datu tips</w:t>
            </w:r>
          </w:p>
        </w:tc>
        <w:tc>
          <w:tcPr>
            <w:tcW w:w="1608" w:type="dxa"/>
            <w:tcBorders>
              <w:top w:val="single" w:sz="12" w:space="0" w:color="auto"/>
            </w:tcBorders>
          </w:tcPr>
          <w:p w14:paraId="7E9BAB3B" w14:textId="77777777" w:rsidR="003D0F81" w:rsidRPr="002362DF" w:rsidRDefault="003D0F81" w:rsidP="002362DF">
            <w:pPr>
              <w:pStyle w:val="Tablebody"/>
              <w:rPr>
                <w:rStyle w:val="BookTitle"/>
              </w:rPr>
            </w:pPr>
            <w:r w:rsidRPr="002362DF">
              <w:rPr>
                <w:rStyle w:val="BookTitle"/>
              </w:rPr>
              <w:t>Kardinalitāte</w:t>
            </w:r>
          </w:p>
        </w:tc>
        <w:tc>
          <w:tcPr>
            <w:tcW w:w="1161" w:type="dxa"/>
            <w:tcBorders>
              <w:top w:val="single" w:sz="12" w:space="0" w:color="auto"/>
            </w:tcBorders>
          </w:tcPr>
          <w:p w14:paraId="3504F597" w14:textId="77777777" w:rsidR="003D0F81" w:rsidRPr="002362DF" w:rsidRDefault="003D0F81" w:rsidP="002362DF">
            <w:pPr>
              <w:pStyle w:val="Tablebody"/>
              <w:rPr>
                <w:rStyle w:val="BookTitle"/>
              </w:rPr>
            </w:pPr>
            <w:r w:rsidRPr="002362DF">
              <w:rPr>
                <w:rStyle w:val="BookTitle"/>
              </w:rPr>
              <w:t>Vērtība ir maināma</w:t>
            </w:r>
          </w:p>
        </w:tc>
        <w:tc>
          <w:tcPr>
            <w:tcW w:w="2142" w:type="dxa"/>
            <w:tcBorders>
              <w:top w:val="single" w:sz="12" w:space="0" w:color="auto"/>
            </w:tcBorders>
          </w:tcPr>
          <w:p w14:paraId="1A4E5EC6" w14:textId="52FA93BE" w:rsidR="003D0F81" w:rsidRPr="002362DF" w:rsidRDefault="003D0F81" w:rsidP="002362DF">
            <w:pPr>
              <w:pStyle w:val="Tablebody"/>
              <w:rPr>
                <w:rStyle w:val="BookTitle"/>
              </w:rPr>
            </w:pPr>
            <w:r>
              <w:rPr>
                <w:rStyle w:val="BookTitle"/>
              </w:rPr>
              <w:t>Brīva vērtību izvēle</w:t>
            </w:r>
          </w:p>
        </w:tc>
        <w:tc>
          <w:tcPr>
            <w:tcW w:w="1137" w:type="dxa"/>
            <w:tcBorders>
              <w:top w:val="single" w:sz="12" w:space="0" w:color="auto"/>
              <w:right w:val="nil"/>
            </w:tcBorders>
          </w:tcPr>
          <w:p w14:paraId="4B969F41" w14:textId="77777777" w:rsidR="003D0F81" w:rsidRPr="002362DF" w:rsidRDefault="003D0F81" w:rsidP="002362DF">
            <w:pPr>
              <w:pStyle w:val="Tablebody"/>
              <w:rPr>
                <w:rStyle w:val="BookTitle"/>
              </w:rPr>
            </w:pPr>
            <w:r w:rsidRPr="002362DF">
              <w:rPr>
                <w:rStyle w:val="BookTitle"/>
              </w:rPr>
              <w:t>Pieejamo vērtību saraksts</w:t>
            </w:r>
          </w:p>
        </w:tc>
      </w:tr>
      <w:tr w:rsidR="00FB28C8" w:rsidRPr="002362DF" w14:paraId="3E6A765A" w14:textId="77777777" w:rsidTr="003D0F81">
        <w:tc>
          <w:tcPr>
            <w:tcW w:w="2925" w:type="dxa"/>
            <w:tcBorders>
              <w:left w:val="nil"/>
            </w:tcBorders>
          </w:tcPr>
          <w:p w14:paraId="7CFDC7CE" w14:textId="77777777" w:rsidR="00FB28C8" w:rsidRPr="002362DF" w:rsidRDefault="00FB28C8" w:rsidP="002362DF">
            <w:pPr>
              <w:pStyle w:val="Tablebody"/>
            </w:pPr>
            <w:r w:rsidRPr="002362DF">
              <w:t>edk:signatures</w:t>
            </w:r>
          </w:p>
        </w:tc>
        <w:tc>
          <w:tcPr>
            <w:tcW w:w="3804" w:type="dxa"/>
          </w:tcPr>
          <w:p w14:paraId="2EE72CBD" w14:textId="77777777" w:rsidR="00FB28C8" w:rsidRPr="002362DF" w:rsidRDefault="00FB28C8" w:rsidP="002362DF">
            <w:pPr>
              <w:pStyle w:val="Tablebody"/>
            </w:pPr>
            <w:r w:rsidRPr="002362DF">
              <w:t>Dokumenta elektroniskie paraksti XML formātā</w:t>
            </w:r>
          </w:p>
        </w:tc>
        <w:tc>
          <w:tcPr>
            <w:tcW w:w="1114" w:type="dxa"/>
          </w:tcPr>
          <w:p w14:paraId="75AC0EB9" w14:textId="77777777" w:rsidR="00FB28C8" w:rsidRPr="002362DF" w:rsidRDefault="00FB28C8" w:rsidP="002362DF">
            <w:pPr>
              <w:pStyle w:val="Tablebody"/>
            </w:pPr>
            <w:r w:rsidRPr="002362DF">
              <w:t>False</w:t>
            </w:r>
          </w:p>
        </w:tc>
        <w:tc>
          <w:tcPr>
            <w:tcW w:w="1002" w:type="dxa"/>
          </w:tcPr>
          <w:p w14:paraId="64BDB4A8" w14:textId="77777777" w:rsidR="00FB28C8" w:rsidRPr="002362DF" w:rsidRDefault="00FB28C8" w:rsidP="002362DF">
            <w:pPr>
              <w:pStyle w:val="Tablebody"/>
            </w:pPr>
            <w:r w:rsidRPr="002362DF">
              <w:t>Html</w:t>
            </w:r>
          </w:p>
        </w:tc>
        <w:tc>
          <w:tcPr>
            <w:tcW w:w="1608" w:type="dxa"/>
          </w:tcPr>
          <w:p w14:paraId="5CC88F22" w14:textId="77777777" w:rsidR="00FB28C8" w:rsidRPr="002362DF" w:rsidRDefault="00FB28C8" w:rsidP="002362DF">
            <w:pPr>
              <w:pStyle w:val="Tablebody"/>
            </w:pPr>
            <w:r w:rsidRPr="002362DF">
              <w:t>Single</w:t>
            </w:r>
          </w:p>
        </w:tc>
        <w:tc>
          <w:tcPr>
            <w:tcW w:w="1161" w:type="dxa"/>
          </w:tcPr>
          <w:p w14:paraId="15280018" w14:textId="77777777" w:rsidR="00FB28C8" w:rsidRPr="002362DF" w:rsidRDefault="00FB28C8" w:rsidP="002362DF">
            <w:pPr>
              <w:pStyle w:val="Tablebody"/>
            </w:pPr>
            <w:r w:rsidRPr="002362DF">
              <w:t>ReadWrite</w:t>
            </w:r>
          </w:p>
        </w:tc>
        <w:tc>
          <w:tcPr>
            <w:tcW w:w="2142" w:type="dxa"/>
          </w:tcPr>
          <w:p w14:paraId="3A984C0C" w14:textId="77777777" w:rsidR="00FB28C8" w:rsidRPr="002362DF" w:rsidRDefault="00FB28C8" w:rsidP="002362DF">
            <w:pPr>
              <w:pStyle w:val="Tablebody"/>
            </w:pPr>
          </w:p>
        </w:tc>
        <w:tc>
          <w:tcPr>
            <w:tcW w:w="1137" w:type="dxa"/>
            <w:tcBorders>
              <w:right w:val="nil"/>
            </w:tcBorders>
          </w:tcPr>
          <w:p w14:paraId="7FAA2C17" w14:textId="77777777" w:rsidR="00FB28C8" w:rsidRPr="002362DF" w:rsidRDefault="00FB28C8" w:rsidP="002362DF">
            <w:pPr>
              <w:pStyle w:val="Tablebody"/>
            </w:pPr>
          </w:p>
        </w:tc>
      </w:tr>
      <w:tr w:rsidR="00FB28C8" w:rsidRPr="002362DF" w14:paraId="4E2E72B9" w14:textId="77777777" w:rsidTr="003D0F81">
        <w:tc>
          <w:tcPr>
            <w:tcW w:w="2925" w:type="dxa"/>
            <w:tcBorders>
              <w:left w:val="nil"/>
            </w:tcBorders>
          </w:tcPr>
          <w:p w14:paraId="154B2840" w14:textId="77777777" w:rsidR="00FB28C8" w:rsidRPr="002362DF" w:rsidRDefault="00FB28C8" w:rsidP="002362DF">
            <w:pPr>
              <w:pStyle w:val="Tablebody"/>
            </w:pPr>
            <w:r w:rsidRPr="002362DF">
              <w:t>edk:signatureSchema</w:t>
            </w:r>
          </w:p>
        </w:tc>
        <w:tc>
          <w:tcPr>
            <w:tcW w:w="3804" w:type="dxa"/>
          </w:tcPr>
          <w:p w14:paraId="7F53D2A6" w14:textId="77777777" w:rsidR="00FB28C8" w:rsidRPr="002362DF" w:rsidRDefault="00FB28C8" w:rsidP="002362DF">
            <w:pPr>
              <w:pStyle w:val="Tablebody"/>
            </w:pPr>
            <w:r w:rsidRPr="002362DF">
              <w:t>Elektronisko parakstu shēmas identifikators</w:t>
            </w:r>
          </w:p>
        </w:tc>
        <w:tc>
          <w:tcPr>
            <w:tcW w:w="1114" w:type="dxa"/>
          </w:tcPr>
          <w:p w14:paraId="4DC51B5F" w14:textId="77777777" w:rsidR="00FB28C8" w:rsidRPr="002362DF" w:rsidRDefault="00FB28C8" w:rsidP="002362DF">
            <w:pPr>
              <w:pStyle w:val="Tablebody"/>
            </w:pPr>
            <w:r w:rsidRPr="002362DF">
              <w:t>False</w:t>
            </w:r>
          </w:p>
        </w:tc>
        <w:tc>
          <w:tcPr>
            <w:tcW w:w="1002" w:type="dxa"/>
          </w:tcPr>
          <w:p w14:paraId="1DB7E919" w14:textId="77777777" w:rsidR="00FB28C8" w:rsidRPr="002362DF" w:rsidRDefault="00FB28C8" w:rsidP="002362DF">
            <w:pPr>
              <w:pStyle w:val="Tablebody"/>
            </w:pPr>
            <w:r w:rsidRPr="002362DF">
              <w:t>URI</w:t>
            </w:r>
          </w:p>
        </w:tc>
        <w:tc>
          <w:tcPr>
            <w:tcW w:w="1608" w:type="dxa"/>
          </w:tcPr>
          <w:p w14:paraId="337638E7" w14:textId="77777777" w:rsidR="00FB28C8" w:rsidRPr="002362DF" w:rsidRDefault="00FB28C8" w:rsidP="002362DF">
            <w:pPr>
              <w:pStyle w:val="Tablebody"/>
            </w:pPr>
            <w:r w:rsidRPr="002362DF">
              <w:t>Single</w:t>
            </w:r>
          </w:p>
        </w:tc>
        <w:tc>
          <w:tcPr>
            <w:tcW w:w="1161" w:type="dxa"/>
          </w:tcPr>
          <w:p w14:paraId="5971C112" w14:textId="77777777" w:rsidR="00FB28C8" w:rsidRPr="002362DF" w:rsidRDefault="00FB28C8" w:rsidP="002362DF">
            <w:pPr>
              <w:pStyle w:val="Tablebody"/>
            </w:pPr>
            <w:r w:rsidRPr="002362DF">
              <w:t>ReadWrite</w:t>
            </w:r>
          </w:p>
        </w:tc>
        <w:tc>
          <w:tcPr>
            <w:tcW w:w="2142" w:type="dxa"/>
          </w:tcPr>
          <w:p w14:paraId="7C08B07E" w14:textId="77777777" w:rsidR="00FB28C8" w:rsidRPr="002362DF" w:rsidRDefault="00FB28C8" w:rsidP="002362DF">
            <w:pPr>
              <w:pStyle w:val="Tablebody"/>
            </w:pPr>
          </w:p>
        </w:tc>
        <w:tc>
          <w:tcPr>
            <w:tcW w:w="1137" w:type="dxa"/>
            <w:tcBorders>
              <w:right w:val="nil"/>
            </w:tcBorders>
          </w:tcPr>
          <w:p w14:paraId="7467D39F" w14:textId="77777777" w:rsidR="00FB28C8" w:rsidRPr="002362DF" w:rsidRDefault="00FB28C8" w:rsidP="002362DF">
            <w:pPr>
              <w:pStyle w:val="Tablebody"/>
            </w:pPr>
          </w:p>
        </w:tc>
      </w:tr>
    </w:tbl>
    <w:p w14:paraId="1BE98E3E" w14:textId="77777777" w:rsidR="00F563A4" w:rsidRPr="002362DF" w:rsidRDefault="00F563A4" w:rsidP="00F563A4">
      <w:pPr>
        <w:pStyle w:val="Heading4"/>
      </w:pPr>
      <w:bookmarkStart w:id="158" w:name="_Toc314752132"/>
      <w:bookmarkStart w:id="159" w:name="_Toc378693687"/>
      <w:r w:rsidRPr="002362DF">
        <w:t>edk:d:xml tipa īpašību definīcijas</w:t>
      </w:r>
      <w:bookmarkEnd w:id="158"/>
      <w:bookmarkEnd w:id="159"/>
    </w:p>
    <w:p w14:paraId="6A02A934" w14:textId="77777777" w:rsidR="00F563A4" w:rsidRPr="002362DF" w:rsidRDefault="00F563A4" w:rsidP="00F563A4">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bookmarkStart w:id="160" w:name="_Ref312945717"/>
      <w:r w:rsidR="00BA7A10">
        <w:t>9</w:t>
      </w:r>
      <w:bookmarkEnd w:id="160"/>
      <w:r w:rsidRPr="002362DF">
        <w:rPr>
          <w:noProof w:val="0"/>
        </w:rPr>
        <w:fldChar w:fldCharType="end"/>
      </w:r>
      <w:r w:rsidRPr="002362DF">
        <w:rPr>
          <w:noProof w:val="0"/>
        </w:rPr>
        <w:t>.tabula</w:t>
      </w:r>
    </w:p>
    <w:p w14:paraId="03221114" w14:textId="77777777" w:rsidR="00F563A4" w:rsidRPr="002362DF" w:rsidRDefault="00F563A4" w:rsidP="00F563A4">
      <w:pPr>
        <w:pStyle w:val="Tabletitle"/>
      </w:pPr>
      <w:r w:rsidRPr="002362DF">
        <w:t>edk:d:xml tipa īpašību definīcijas, kas atšķiras no edk:d:customDocument (inherited = false)</w:t>
      </w:r>
    </w:p>
    <w:tbl>
      <w:tblPr>
        <w:tblStyle w:val="TableGrid"/>
        <w:tblW w:w="0" w:type="auto"/>
        <w:tblLook w:val="04A0" w:firstRow="1" w:lastRow="0" w:firstColumn="1" w:lastColumn="0" w:noHBand="0" w:noVBand="1"/>
      </w:tblPr>
      <w:tblGrid>
        <w:gridCol w:w="3105"/>
        <w:gridCol w:w="4260"/>
        <w:gridCol w:w="1178"/>
        <w:gridCol w:w="1040"/>
        <w:gridCol w:w="1705"/>
        <w:gridCol w:w="1115"/>
        <w:gridCol w:w="1283"/>
        <w:gridCol w:w="1207"/>
      </w:tblGrid>
      <w:tr w:rsidR="00F563A4" w:rsidRPr="002362DF" w14:paraId="19D3D2FF" w14:textId="77777777" w:rsidTr="00334A8A">
        <w:tc>
          <w:tcPr>
            <w:tcW w:w="3105" w:type="dxa"/>
            <w:tcBorders>
              <w:top w:val="single" w:sz="12" w:space="0" w:color="auto"/>
              <w:left w:val="nil"/>
            </w:tcBorders>
          </w:tcPr>
          <w:p w14:paraId="4CF5CFEE"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Nosaukums</w:t>
            </w:r>
          </w:p>
        </w:tc>
        <w:tc>
          <w:tcPr>
            <w:tcW w:w="4260" w:type="dxa"/>
            <w:tcBorders>
              <w:top w:val="single" w:sz="12" w:space="0" w:color="auto"/>
            </w:tcBorders>
          </w:tcPr>
          <w:p w14:paraId="0D36C8FD"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Apraksts</w:t>
            </w:r>
          </w:p>
        </w:tc>
        <w:tc>
          <w:tcPr>
            <w:tcW w:w="1178" w:type="dxa"/>
            <w:tcBorders>
              <w:top w:val="single" w:sz="12" w:space="0" w:color="auto"/>
            </w:tcBorders>
          </w:tcPr>
          <w:p w14:paraId="09C94F21"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Obligāts</w:t>
            </w:r>
          </w:p>
        </w:tc>
        <w:tc>
          <w:tcPr>
            <w:tcW w:w="1040" w:type="dxa"/>
            <w:tcBorders>
              <w:top w:val="single" w:sz="12" w:space="0" w:color="auto"/>
            </w:tcBorders>
          </w:tcPr>
          <w:p w14:paraId="0AED67D4"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Datu tips</w:t>
            </w:r>
          </w:p>
        </w:tc>
        <w:tc>
          <w:tcPr>
            <w:tcW w:w="1705" w:type="dxa"/>
            <w:tcBorders>
              <w:top w:val="single" w:sz="12" w:space="0" w:color="auto"/>
            </w:tcBorders>
          </w:tcPr>
          <w:p w14:paraId="50B4E464"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Kardinalitāte</w:t>
            </w:r>
          </w:p>
        </w:tc>
        <w:tc>
          <w:tcPr>
            <w:tcW w:w="1115" w:type="dxa"/>
            <w:tcBorders>
              <w:top w:val="single" w:sz="12" w:space="0" w:color="auto"/>
            </w:tcBorders>
          </w:tcPr>
          <w:p w14:paraId="46AAA8E5"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Vērtība ir maināma</w:t>
            </w:r>
          </w:p>
        </w:tc>
        <w:tc>
          <w:tcPr>
            <w:tcW w:w="1283" w:type="dxa"/>
            <w:tcBorders>
              <w:top w:val="single" w:sz="12" w:space="0" w:color="auto"/>
            </w:tcBorders>
          </w:tcPr>
          <w:p w14:paraId="1C1E277E" w14:textId="7075845D" w:rsidR="00F563A4" w:rsidRPr="002362DF" w:rsidRDefault="003D0F81" w:rsidP="003D0F81">
            <w:pPr>
              <w:pStyle w:val="Bold"/>
              <w:rPr>
                <w:rStyle w:val="BookTitle"/>
                <w:b/>
                <w:bCs w:val="0"/>
                <w:smallCaps/>
                <w:spacing w:val="0"/>
              </w:rPr>
            </w:pPr>
            <w:r w:rsidRPr="003D0F81">
              <w:rPr>
                <w:rStyle w:val="BookTitle"/>
                <w:b/>
                <w:bCs w:val="0"/>
                <w:smallCaps/>
                <w:spacing w:val="0"/>
              </w:rPr>
              <w:t>Brīva vērtību izvēle</w:t>
            </w:r>
          </w:p>
        </w:tc>
        <w:tc>
          <w:tcPr>
            <w:tcW w:w="1207" w:type="dxa"/>
            <w:tcBorders>
              <w:top w:val="single" w:sz="12" w:space="0" w:color="auto"/>
              <w:right w:val="nil"/>
            </w:tcBorders>
          </w:tcPr>
          <w:p w14:paraId="4BDDDF7E"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Pieejamo vērtību saraksts</w:t>
            </w:r>
          </w:p>
        </w:tc>
      </w:tr>
      <w:tr w:rsidR="00F563A4" w:rsidRPr="002362DF" w14:paraId="759C0448" w14:textId="77777777" w:rsidTr="00334A8A">
        <w:tc>
          <w:tcPr>
            <w:tcW w:w="3105" w:type="dxa"/>
            <w:tcBorders>
              <w:left w:val="nil"/>
              <w:bottom w:val="single" w:sz="4" w:space="0" w:color="auto"/>
            </w:tcBorders>
          </w:tcPr>
          <w:p w14:paraId="05E44923" w14:textId="77777777" w:rsidR="00F563A4" w:rsidRPr="002362DF" w:rsidRDefault="00F563A4" w:rsidP="00C93528">
            <w:pPr>
              <w:pStyle w:val="Tablebody"/>
            </w:pPr>
            <w:r w:rsidRPr="002362DF">
              <w:t>edk:xmlSchema</w:t>
            </w:r>
          </w:p>
        </w:tc>
        <w:tc>
          <w:tcPr>
            <w:tcW w:w="4260" w:type="dxa"/>
            <w:tcBorders>
              <w:bottom w:val="single" w:sz="4" w:space="0" w:color="auto"/>
            </w:tcBorders>
          </w:tcPr>
          <w:p w14:paraId="21D66DAD" w14:textId="77777777" w:rsidR="00F563A4" w:rsidRPr="002362DF" w:rsidRDefault="00F563A4" w:rsidP="00C93528">
            <w:pPr>
              <w:pStyle w:val="Tablebody"/>
            </w:pPr>
            <w:r w:rsidRPr="002362DF">
              <w:t>XML shēmas URN</w:t>
            </w:r>
          </w:p>
        </w:tc>
        <w:tc>
          <w:tcPr>
            <w:tcW w:w="1178" w:type="dxa"/>
            <w:tcBorders>
              <w:bottom w:val="single" w:sz="4" w:space="0" w:color="auto"/>
            </w:tcBorders>
          </w:tcPr>
          <w:p w14:paraId="3A3A54E6" w14:textId="77777777" w:rsidR="00F563A4" w:rsidRPr="002362DF" w:rsidRDefault="00F563A4" w:rsidP="00C93528">
            <w:pPr>
              <w:pStyle w:val="Tablebody"/>
            </w:pPr>
            <w:r w:rsidRPr="002362DF">
              <w:t>FALSE</w:t>
            </w:r>
          </w:p>
        </w:tc>
        <w:tc>
          <w:tcPr>
            <w:tcW w:w="1040" w:type="dxa"/>
            <w:tcBorders>
              <w:bottom w:val="single" w:sz="4" w:space="0" w:color="auto"/>
            </w:tcBorders>
          </w:tcPr>
          <w:p w14:paraId="6AD7C73B" w14:textId="7E1DF95B" w:rsidR="00F563A4" w:rsidRPr="002362DF" w:rsidRDefault="00334A8A" w:rsidP="00C93528">
            <w:pPr>
              <w:pStyle w:val="Tablebody"/>
            </w:pPr>
            <w:r w:rsidRPr="002362DF">
              <w:t>URI</w:t>
            </w:r>
          </w:p>
        </w:tc>
        <w:tc>
          <w:tcPr>
            <w:tcW w:w="1705" w:type="dxa"/>
            <w:tcBorders>
              <w:bottom w:val="single" w:sz="4" w:space="0" w:color="auto"/>
            </w:tcBorders>
          </w:tcPr>
          <w:p w14:paraId="73030DCE" w14:textId="77777777" w:rsidR="00F563A4" w:rsidRPr="002362DF" w:rsidRDefault="00F563A4" w:rsidP="00C93528">
            <w:pPr>
              <w:pStyle w:val="Tablebody"/>
            </w:pPr>
            <w:r w:rsidRPr="002362DF">
              <w:t>Single</w:t>
            </w:r>
          </w:p>
        </w:tc>
        <w:tc>
          <w:tcPr>
            <w:tcW w:w="1115" w:type="dxa"/>
            <w:tcBorders>
              <w:bottom w:val="single" w:sz="4" w:space="0" w:color="auto"/>
            </w:tcBorders>
          </w:tcPr>
          <w:p w14:paraId="57357CEA" w14:textId="77777777" w:rsidR="00F563A4" w:rsidRPr="002362DF" w:rsidRDefault="00F563A4" w:rsidP="00C93528">
            <w:pPr>
              <w:pStyle w:val="Tablebody"/>
            </w:pPr>
            <w:r w:rsidRPr="002362DF">
              <w:t>OnCreate</w:t>
            </w:r>
          </w:p>
        </w:tc>
        <w:tc>
          <w:tcPr>
            <w:tcW w:w="1283" w:type="dxa"/>
            <w:tcBorders>
              <w:bottom w:val="single" w:sz="4" w:space="0" w:color="auto"/>
            </w:tcBorders>
          </w:tcPr>
          <w:p w14:paraId="3A05F832" w14:textId="77777777" w:rsidR="00F563A4" w:rsidRPr="002362DF" w:rsidRDefault="00F563A4" w:rsidP="00C93528">
            <w:pPr>
              <w:pStyle w:val="Tablebody"/>
            </w:pPr>
          </w:p>
        </w:tc>
        <w:tc>
          <w:tcPr>
            <w:tcW w:w="1207" w:type="dxa"/>
            <w:tcBorders>
              <w:bottom w:val="single" w:sz="4" w:space="0" w:color="auto"/>
              <w:right w:val="nil"/>
            </w:tcBorders>
          </w:tcPr>
          <w:p w14:paraId="120F722E" w14:textId="77777777" w:rsidR="00F563A4" w:rsidRPr="002362DF" w:rsidRDefault="00F563A4" w:rsidP="00C93528">
            <w:pPr>
              <w:pStyle w:val="Tablebody"/>
            </w:pPr>
          </w:p>
        </w:tc>
      </w:tr>
    </w:tbl>
    <w:p w14:paraId="7D5D397C" w14:textId="77777777" w:rsidR="00F563A4" w:rsidRPr="002362DF" w:rsidRDefault="00F563A4" w:rsidP="00F563A4">
      <w:pPr>
        <w:pStyle w:val="Heading4"/>
      </w:pPr>
      <w:bookmarkStart w:id="161" w:name="_Toc314752133"/>
      <w:bookmarkStart w:id="162" w:name="_Toc378693688"/>
      <w:r w:rsidRPr="002362DF">
        <w:t>edk:d:divEnvelope tipa īpašību definīcijas</w:t>
      </w:r>
      <w:bookmarkEnd w:id="161"/>
      <w:bookmarkEnd w:id="162"/>
    </w:p>
    <w:p w14:paraId="7C7349A5" w14:textId="77777777" w:rsidR="00F563A4" w:rsidRPr="002362DF" w:rsidRDefault="00F563A4" w:rsidP="00F563A4">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bookmarkStart w:id="163" w:name="_Ref312945719"/>
      <w:r w:rsidR="00BA7A10">
        <w:t>10</w:t>
      </w:r>
      <w:bookmarkEnd w:id="163"/>
      <w:r w:rsidRPr="002362DF">
        <w:rPr>
          <w:noProof w:val="0"/>
        </w:rPr>
        <w:fldChar w:fldCharType="end"/>
      </w:r>
      <w:r w:rsidRPr="002362DF">
        <w:rPr>
          <w:noProof w:val="0"/>
        </w:rPr>
        <w:t>.tabula</w:t>
      </w:r>
    </w:p>
    <w:p w14:paraId="6DDD4C07" w14:textId="77777777" w:rsidR="00F563A4" w:rsidRPr="002362DF" w:rsidRDefault="00F563A4" w:rsidP="00F563A4">
      <w:pPr>
        <w:pStyle w:val="Tabletitle"/>
      </w:pPr>
      <w:r w:rsidRPr="002362DF">
        <w:t>edk:d:divEnvelope tipa īpašību definīcijas, kas atšķiras no edk:d:xml (inherited = false)</w:t>
      </w:r>
    </w:p>
    <w:tbl>
      <w:tblPr>
        <w:tblStyle w:val="TableGrid"/>
        <w:tblW w:w="0" w:type="auto"/>
        <w:tblLook w:val="04A0" w:firstRow="1" w:lastRow="0" w:firstColumn="1" w:lastColumn="0" w:noHBand="0" w:noVBand="1"/>
      </w:tblPr>
      <w:tblGrid>
        <w:gridCol w:w="2969"/>
        <w:gridCol w:w="3307"/>
        <w:gridCol w:w="1178"/>
        <w:gridCol w:w="1083"/>
        <w:gridCol w:w="1705"/>
        <w:gridCol w:w="1161"/>
        <w:gridCol w:w="2283"/>
        <w:gridCol w:w="1207"/>
      </w:tblGrid>
      <w:tr w:rsidR="00F563A4" w:rsidRPr="002362DF" w14:paraId="7B1AD5F9" w14:textId="77777777" w:rsidTr="003D0F81">
        <w:trPr>
          <w:tblHeader/>
        </w:trPr>
        <w:tc>
          <w:tcPr>
            <w:tcW w:w="2969" w:type="dxa"/>
            <w:tcBorders>
              <w:top w:val="single" w:sz="12" w:space="0" w:color="auto"/>
              <w:left w:val="nil"/>
            </w:tcBorders>
          </w:tcPr>
          <w:p w14:paraId="5DBAA9F1"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Nosaukums</w:t>
            </w:r>
          </w:p>
        </w:tc>
        <w:tc>
          <w:tcPr>
            <w:tcW w:w="3307" w:type="dxa"/>
            <w:tcBorders>
              <w:top w:val="single" w:sz="12" w:space="0" w:color="auto"/>
            </w:tcBorders>
          </w:tcPr>
          <w:p w14:paraId="5D167710"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Apraksts</w:t>
            </w:r>
          </w:p>
        </w:tc>
        <w:tc>
          <w:tcPr>
            <w:tcW w:w="1178" w:type="dxa"/>
            <w:tcBorders>
              <w:top w:val="single" w:sz="12" w:space="0" w:color="auto"/>
            </w:tcBorders>
          </w:tcPr>
          <w:p w14:paraId="41E28BF6"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Obligāts</w:t>
            </w:r>
          </w:p>
        </w:tc>
        <w:tc>
          <w:tcPr>
            <w:tcW w:w="1083" w:type="dxa"/>
            <w:tcBorders>
              <w:top w:val="single" w:sz="12" w:space="0" w:color="auto"/>
            </w:tcBorders>
          </w:tcPr>
          <w:p w14:paraId="2B202C78"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Datu tips</w:t>
            </w:r>
          </w:p>
        </w:tc>
        <w:tc>
          <w:tcPr>
            <w:tcW w:w="1705" w:type="dxa"/>
            <w:tcBorders>
              <w:top w:val="single" w:sz="12" w:space="0" w:color="auto"/>
            </w:tcBorders>
          </w:tcPr>
          <w:p w14:paraId="0C56B1BE"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Kardinalitāte</w:t>
            </w:r>
          </w:p>
        </w:tc>
        <w:tc>
          <w:tcPr>
            <w:tcW w:w="1161" w:type="dxa"/>
            <w:tcBorders>
              <w:top w:val="single" w:sz="12" w:space="0" w:color="auto"/>
            </w:tcBorders>
          </w:tcPr>
          <w:p w14:paraId="74ED77B3"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Vērtība ir maināma</w:t>
            </w:r>
          </w:p>
        </w:tc>
        <w:tc>
          <w:tcPr>
            <w:tcW w:w="2283" w:type="dxa"/>
            <w:tcBorders>
              <w:top w:val="single" w:sz="12" w:space="0" w:color="auto"/>
            </w:tcBorders>
          </w:tcPr>
          <w:p w14:paraId="5515F846" w14:textId="6763E0FD" w:rsidR="00F563A4" w:rsidRPr="002362DF" w:rsidRDefault="003D0F81" w:rsidP="003D0F81">
            <w:pPr>
              <w:pStyle w:val="Bold"/>
              <w:rPr>
                <w:rStyle w:val="BookTitle"/>
                <w:b/>
                <w:bCs w:val="0"/>
                <w:smallCaps/>
                <w:spacing w:val="0"/>
              </w:rPr>
            </w:pPr>
            <w:r>
              <w:rPr>
                <w:rStyle w:val="BookTitle"/>
                <w:b/>
                <w:bCs w:val="0"/>
                <w:smallCaps/>
                <w:spacing w:val="0"/>
              </w:rPr>
              <w:t>Brīva vērtību izvēle</w:t>
            </w:r>
          </w:p>
        </w:tc>
        <w:tc>
          <w:tcPr>
            <w:tcW w:w="1207" w:type="dxa"/>
            <w:tcBorders>
              <w:top w:val="single" w:sz="12" w:space="0" w:color="auto"/>
              <w:right w:val="nil"/>
            </w:tcBorders>
          </w:tcPr>
          <w:p w14:paraId="46E28526"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Pieejamo vērtību saraksts</w:t>
            </w:r>
          </w:p>
        </w:tc>
      </w:tr>
      <w:tr w:rsidR="003D0F81" w:rsidRPr="002362DF" w14:paraId="2A7CE563" w14:textId="77777777" w:rsidTr="003D0F81">
        <w:tc>
          <w:tcPr>
            <w:tcW w:w="2969" w:type="dxa"/>
            <w:tcBorders>
              <w:left w:val="nil"/>
            </w:tcBorders>
          </w:tcPr>
          <w:p w14:paraId="56AAADF7" w14:textId="77777777" w:rsidR="003D0F81" w:rsidRPr="002362DF" w:rsidRDefault="003D0F81" w:rsidP="00C93528">
            <w:pPr>
              <w:pStyle w:val="Tablebody"/>
            </w:pPr>
            <w:r w:rsidRPr="002362DF">
              <w:t>edk:divDin</w:t>
            </w:r>
          </w:p>
        </w:tc>
        <w:tc>
          <w:tcPr>
            <w:tcW w:w="3307" w:type="dxa"/>
          </w:tcPr>
          <w:p w14:paraId="6CE0BC69" w14:textId="77777777" w:rsidR="003D0F81" w:rsidRPr="002362DF" w:rsidRDefault="003D0F81" w:rsidP="00C93528">
            <w:pPr>
              <w:pStyle w:val="Tablebody"/>
            </w:pPr>
            <w:r w:rsidRPr="002362DF">
              <w:t>DIV Ziņojuma unikālais identifikators</w:t>
            </w:r>
          </w:p>
        </w:tc>
        <w:tc>
          <w:tcPr>
            <w:tcW w:w="1178" w:type="dxa"/>
          </w:tcPr>
          <w:p w14:paraId="04A906A1" w14:textId="77777777" w:rsidR="003D0F81" w:rsidRPr="002362DF" w:rsidRDefault="003D0F81" w:rsidP="00C93528">
            <w:pPr>
              <w:pStyle w:val="Tablebody"/>
            </w:pPr>
            <w:r w:rsidRPr="002362DF">
              <w:t>FALSE</w:t>
            </w:r>
          </w:p>
        </w:tc>
        <w:tc>
          <w:tcPr>
            <w:tcW w:w="1083" w:type="dxa"/>
          </w:tcPr>
          <w:p w14:paraId="636FF2FA" w14:textId="77777777" w:rsidR="003D0F81" w:rsidRPr="002362DF" w:rsidRDefault="003D0F81" w:rsidP="00C93528">
            <w:pPr>
              <w:pStyle w:val="Tablebody"/>
            </w:pPr>
            <w:r w:rsidRPr="002362DF">
              <w:t>String</w:t>
            </w:r>
          </w:p>
        </w:tc>
        <w:tc>
          <w:tcPr>
            <w:tcW w:w="1705" w:type="dxa"/>
          </w:tcPr>
          <w:p w14:paraId="58C94C44" w14:textId="77777777" w:rsidR="003D0F81" w:rsidRPr="002362DF" w:rsidRDefault="003D0F81" w:rsidP="00C93528">
            <w:pPr>
              <w:pStyle w:val="Tablebody"/>
            </w:pPr>
            <w:r w:rsidRPr="002362DF">
              <w:t>Single</w:t>
            </w:r>
          </w:p>
        </w:tc>
        <w:tc>
          <w:tcPr>
            <w:tcW w:w="1161" w:type="dxa"/>
          </w:tcPr>
          <w:p w14:paraId="3D7FB8AD" w14:textId="77777777" w:rsidR="003D0F81" w:rsidRPr="002362DF" w:rsidRDefault="003D0F81" w:rsidP="00C93528">
            <w:pPr>
              <w:pStyle w:val="Tablebody"/>
            </w:pPr>
            <w:r w:rsidRPr="002362DF">
              <w:t>OnCreate</w:t>
            </w:r>
          </w:p>
        </w:tc>
        <w:tc>
          <w:tcPr>
            <w:tcW w:w="2283" w:type="dxa"/>
          </w:tcPr>
          <w:p w14:paraId="67DC94DE" w14:textId="41ACA70F" w:rsidR="003D0F81" w:rsidRPr="002362DF" w:rsidRDefault="003D0F81" w:rsidP="00C93528">
            <w:pPr>
              <w:pStyle w:val="Tablebody"/>
            </w:pPr>
            <w:r w:rsidRPr="00E766ED">
              <w:t>True</w:t>
            </w:r>
          </w:p>
        </w:tc>
        <w:tc>
          <w:tcPr>
            <w:tcW w:w="1207" w:type="dxa"/>
            <w:tcBorders>
              <w:right w:val="nil"/>
            </w:tcBorders>
          </w:tcPr>
          <w:p w14:paraId="1448088E" w14:textId="77777777" w:rsidR="003D0F81" w:rsidRPr="002362DF" w:rsidRDefault="003D0F81" w:rsidP="00C93528">
            <w:pPr>
              <w:pStyle w:val="Tablebody"/>
            </w:pPr>
          </w:p>
        </w:tc>
      </w:tr>
      <w:tr w:rsidR="003D0F81" w:rsidRPr="002362DF" w14:paraId="519EB922" w14:textId="77777777" w:rsidTr="003D0F81">
        <w:tc>
          <w:tcPr>
            <w:tcW w:w="2969" w:type="dxa"/>
            <w:tcBorders>
              <w:left w:val="nil"/>
            </w:tcBorders>
          </w:tcPr>
          <w:p w14:paraId="1478CA7A" w14:textId="77777777" w:rsidR="003D0F81" w:rsidRPr="002362DF" w:rsidRDefault="003D0F81" w:rsidP="00C93528">
            <w:pPr>
              <w:pStyle w:val="Tablebody"/>
            </w:pPr>
            <w:r w:rsidRPr="002362DF">
              <w:lastRenderedPageBreak/>
              <w:t>edk:divDon</w:t>
            </w:r>
          </w:p>
        </w:tc>
        <w:tc>
          <w:tcPr>
            <w:tcW w:w="3307" w:type="dxa"/>
          </w:tcPr>
          <w:p w14:paraId="78FC770B" w14:textId="77777777" w:rsidR="003D0F81" w:rsidRPr="002362DF" w:rsidRDefault="003D0F81" w:rsidP="00C93528">
            <w:pPr>
              <w:pStyle w:val="Tablebody"/>
            </w:pPr>
            <w:r w:rsidRPr="002362DF">
              <w:t>DIV sūtītāja piešķirtais unikālais identifikators</w:t>
            </w:r>
          </w:p>
        </w:tc>
        <w:tc>
          <w:tcPr>
            <w:tcW w:w="1178" w:type="dxa"/>
          </w:tcPr>
          <w:p w14:paraId="086FE134" w14:textId="77777777" w:rsidR="003D0F81" w:rsidRPr="002362DF" w:rsidRDefault="003D0F81" w:rsidP="00C93528">
            <w:pPr>
              <w:pStyle w:val="Tablebody"/>
            </w:pPr>
            <w:r w:rsidRPr="002362DF">
              <w:t>TRUE</w:t>
            </w:r>
          </w:p>
        </w:tc>
        <w:tc>
          <w:tcPr>
            <w:tcW w:w="1083" w:type="dxa"/>
          </w:tcPr>
          <w:p w14:paraId="471F3346" w14:textId="77777777" w:rsidR="003D0F81" w:rsidRPr="002362DF" w:rsidRDefault="003D0F81" w:rsidP="00C93528">
            <w:pPr>
              <w:pStyle w:val="Tablebody"/>
            </w:pPr>
            <w:r w:rsidRPr="002362DF">
              <w:t>String</w:t>
            </w:r>
          </w:p>
        </w:tc>
        <w:tc>
          <w:tcPr>
            <w:tcW w:w="1705" w:type="dxa"/>
          </w:tcPr>
          <w:p w14:paraId="12FEE4CA" w14:textId="77777777" w:rsidR="003D0F81" w:rsidRPr="002362DF" w:rsidRDefault="003D0F81" w:rsidP="00C93528">
            <w:pPr>
              <w:pStyle w:val="Tablebody"/>
            </w:pPr>
            <w:r w:rsidRPr="002362DF">
              <w:t>Single</w:t>
            </w:r>
          </w:p>
        </w:tc>
        <w:tc>
          <w:tcPr>
            <w:tcW w:w="1161" w:type="dxa"/>
          </w:tcPr>
          <w:p w14:paraId="579BE37C" w14:textId="77777777" w:rsidR="003D0F81" w:rsidRPr="002362DF" w:rsidRDefault="003D0F81" w:rsidP="00C93528">
            <w:pPr>
              <w:pStyle w:val="Tablebody"/>
            </w:pPr>
            <w:r w:rsidRPr="002362DF">
              <w:t>OnCreate</w:t>
            </w:r>
          </w:p>
        </w:tc>
        <w:tc>
          <w:tcPr>
            <w:tcW w:w="2283" w:type="dxa"/>
          </w:tcPr>
          <w:p w14:paraId="1272FE8A" w14:textId="1791D0E1" w:rsidR="003D0F81" w:rsidRPr="002362DF" w:rsidRDefault="003D0F81" w:rsidP="00C93528">
            <w:pPr>
              <w:pStyle w:val="Tablebody"/>
            </w:pPr>
            <w:r w:rsidRPr="00E766ED">
              <w:t>True</w:t>
            </w:r>
          </w:p>
        </w:tc>
        <w:tc>
          <w:tcPr>
            <w:tcW w:w="1207" w:type="dxa"/>
            <w:tcBorders>
              <w:right w:val="nil"/>
            </w:tcBorders>
          </w:tcPr>
          <w:p w14:paraId="609BBC96" w14:textId="77777777" w:rsidR="003D0F81" w:rsidRPr="002362DF" w:rsidRDefault="003D0F81" w:rsidP="00C93528">
            <w:pPr>
              <w:pStyle w:val="Tablebody"/>
            </w:pPr>
          </w:p>
        </w:tc>
      </w:tr>
      <w:tr w:rsidR="003D0F81" w:rsidRPr="002362DF" w14:paraId="1279BFBD" w14:textId="77777777" w:rsidTr="003D0F81">
        <w:tc>
          <w:tcPr>
            <w:tcW w:w="2969" w:type="dxa"/>
            <w:tcBorders>
              <w:left w:val="nil"/>
            </w:tcBorders>
          </w:tcPr>
          <w:p w14:paraId="3530E0F2" w14:textId="1333BDC6" w:rsidR="003D0F81" w:rsidRPr="002362DF" w:rsidRDefault="003D0F81" w:rsidP="00C93528">
            <w:pPr>
              <w:pStyle w:val="Tablebody"/>
            </w:pPr>
            <w:r w:rsidRPr="00161722">
              <w:t>edk:divReceivedOn</w:t>
            </w:r>
          </w:p>
        </w:tc>
        <w:tc>
          <w:tcPr>
            <w:tcW w:w="3307" w:type="dxa"/>
          </w:tcPr>
          <w:p w14:paraId="2F3263D4" w14:textId="43041B5D" w:rsidR="003D0F81" w:rsidRPr="002362DF" w:rsidRDefault="003D0F81" w:rsidP="00C93528">
            <w:pPr>
              <w:pStyle w:val="Tablebody"/>
            </w:pPr>
            <w:r w:rsidRPr="00161722">
              <w:t>Ziņojuma saņemšanas datums un laiks DIV</w:t>
            </w:r>
          </w:p>
        </w:tc>
        <w:tc>
          <w:tcPr>
            <w:tcW w:w="1178" w:type="dxa"/>
          </w:tcPr>
          <w:p w14:paraId="3B2C9388" w14:textId="0F9A8EBD" w:rsidR="003D0F81" w:rsidRPr="002362DF" w:rsidRDefault="003D0F81" w:rsidP="00C93528">
            <w:pPr>
              <w:pStyle w:val="Tablebody"/>
            </w:pPr>
            <w:r w:rsidRPr="00161722">
              <w:t>TRUE</w:t>
            </w:r>
          </w:p>
        </w:tc>
        <w:tc>
          <w:tcPr>
            <w:tcW w:w="1083" w:type="dxa"/>
          </w:tcPr>
          <w:p w14:paraId="3824A83E" w14:textId="376294DE" w:rsidR="003D0F81" w:rsidRPr="002362DF" w:rsidRDefault="003D0F81" w:rsidP="00C93528">
            <w:pPr>
              <w:pStyle w:val="Tablebody"/>
            </w:pPr>
            <w:r w:rsidRPr="00161722">
              <w:t>DateTime</w:t>
            </w:r>
          </w:p>
        </w:tc>
        <w:tc>
          <w:tcPr>
            <w:tcW w:w="1705" w:type="dxa"/>
          </w:tcPr>
          <w:p w14:paraId="71571236" w14:textId="5BF5E8EE" w:rsidR="003D0F81" w:rsidRPr="002362DF" w:rsidRDefault="003D0F81" w:rsidP="00C93528">
            <w:pPr>
              <w:pStyle w:val="Tablebody"/>
            </w:pPr>
            <w:r w:rsidRPr="00161722">
              <w:t>Single</w:t>
            </w:r>
          </w:p>
        </w:tc>
        <w:tc>
          <w:tcPr>
            <w:tcW w:w="1161" w:type="dxa"/>
          </w:tcPr>
          <w:p w14:paraId="34628A98" w14:textId="03F5DBF7" w:rsidR="003D0F81" w:rsidRPr="002362DF" w:rsidRDefault="003D0F81" w:rsidP="00C93528">
            <w:pPr>
              <w:pStyle w:val="Tablebody"/>
            </w:pPr>
            <w:r w:rsidRPr="00161722">
              <w:t>ReadWrite</w:t>
            </w:r>
          </w:p>
        </w:tc>
        <w:tc>
          <w:tcPr>
            <w:tcW w:w="2283" w:type="dxa"/>
          </w:tcPr>
          <w:p w14:paraId="436BAF21" w14:textId="500706D4" w:rsidR="003D0F81" w:rsidRPr="002362DF" w:rsidRDefault="003D0F81" w:rsidP="00C93528">
            <w:pPr>
              <w:pStyle w:val="Tablebody"/>
            </w:pPr>
            <w:r w:rsidRPr="00E766ED">
              <w:t>True</w:t>
            </w:r>
          </w:p>
        </w:tc>
        <w:tc>
          <w:tcPr>
            <w:tcW w:w="1207" w:type="dxa"/>
            <w:tcBorders>
              <w:right w:val="nil"/>
            </w:tcBorders>
          </w:tcPr>
          <w:p w14:paraId="152A4A86" w14:textId="77777777" w:rsidR="003D0F81" w:rsidRPr="002362DF" w:rsidRDefault="003D0F81" w:rsidP="00C93528">
            <w:pPr>
              <w:pStyle w:val="Tablebody"/>
            </w:pPr>
          </w:p>
        </w:tc>
      </w:tr>
      <w:tr w:rsidR="003D0F81" w:rsidRPr="002362DF" w14:paraId="5081ED71" w14:textId="77777777" w:rsidTr="003D0F81">
        <w:tc>
          <w:tcPr>
            <w:tcW w:w="2969" w:type="dxa"/>
            <w:tcBorders>
              <w:left w:val="nil"/>
            </w:tcBorders>
          </w:tcPr>
          <w:p w14:paraId="1D8C3321" w14:textId="0A043C9E" w:rsidR="003D0F81" w:rsidRPr="002362DF" w:rsidRDefault="003D0F81" w:rsidP="00C93528">
            <w:pPr>
              <w:pStyle w:val="Tablebody"/>
            </w:pPr>
            <w:r w:rsidRPr="00161722">
              <w:t>edk:divRecipientAddresses</w:t>
            </w:r>
          </w:p>
        </w:tc>
        <w:tc>
          <w:tcPr>
            <w:tcW w:w="3307" w:type="dxa"/>
          </w:tcPr>
          <w:p w14:paraId="26922F03" w14:textId="5F96417A" w:rsidR="003D0F81" w:rsidRPr="002362DF" w:rsidRDefault="003D0F81" w:rsidP="00C93528">
            <w:pPr>
              <w:pStyle w:val="Tablebody"/>
            </w:pPr>
            <w:r w:rsidRPr="00161722">
              <w:t>Saņēmēju e-pasta adrešu saraksts</w:t>
            </w:r>
          </w:p>
        </w:tc>
        <w:tc>
          <w:tcPr>
            <w:tcW w:w="1178" w:type="dxa"/>
          </w:tcPr>
          <w:p w14:paraId="51225E81" w14:textId="225ADB7C" w:rsidR="003D0F81" w:rsidRPr="002362DF" w:rsidRDefault="003D0F81" w:rsidP="00C93528">
            <w:pPr>
              <w:pStyle w:val="Tablebody"/>
            </w:pPr>
            <w:r w:rsidRPr="00161722">
              <w:t>TRUE</w:t>
            </w:r>
          </w:p>
        </w:tc>
        <w:tc>
          <w:tcPr>
            <w:tcW w:w="1083" w:type="dxa"/>
          </w:tcPr>
          <w:p w14:paraId="2E906197" w14:textId="12A2E8AF" w:rsidR="003D0F81" w:rsidRPr="002362DF" w:rsidRDefault="003D0F81" w:rsidP="00C93528">
            <w:pPr>
              <w:pStyle w:val="Tablebody"/>
            </w:pPr>
            <w:r w:rsidRPr="00161722">
              <w:t>String</w:t>
            </w:r>
          </w:p>
        </w:tc>
        <w:tc>
          <w:tcPr>
            <w:tcW w:w="1705" w:type="dxa"/>
          </w:tcPr>
          <w:p w14:paraId="73FCB8D1" w14:textId="0EC543BD" w:rsidR="003D0F81" w:rsidRPr="002362DF" w:rsidRDefault="003D0F81" w:rsidP="00C93528">
            <w:pPr>
              <w:pStyle w:val="Tablebody"/>
            </w:pPr>
            <w:r w:rsidRPr="00161722">
              <w:t>Multi</w:t>
            </w:r>
          </w:p>
        </w:tc>
        <w:tc>
          <w:tcPr>
            <w:tcW w:w="1161" w:type="dxa"/>
          </w:tcPr>
          <w:p w14:paraId="414B1765" w14:textId="40C46C0C" w:rsidR="003D0F81" w:rsidRPr="002362DF" w:rsidRDefault="003D0F81" w:rsidP="00C93528">
            <w:pPr>
              <w:pStyle w:val="Tablebody"/>
            </w:pPr>
            <w:r w:rsidRPr="00161722">
              <w:t>ReadWrite</w:t>
            </w:r>
          </w:p>
        </w:tc>
        <w:tc>
          <w:tcPr>
            <w:tcW w:w="2283" w:type="dxa"/>
          </w:tcPr>
          <w:p w14:paraId="78CD6610" w14:textId="3186FB7F" w:rsidR="003D0F81" w:rsidRPr="002362DF" w:rsidRDefault="003D0F81" w:rsidP="00C93528">
            <w:pPr>
              <w:pStyle w:val="Tablebody"/>
            </w:pPr>
            <w:r w:rsidRPr="00A57230">
              <w:t>True</w:t>
            </w:r>
          </w:p>
        </w:tc>
        <w:tc>
          <w:tcPr>
            <w:tcW w:w="1207" w:type="dxa"/>
            <w:tcBorders>
              <w:right w:val="nil"/>
            </w:tcBorders>
          </w:tcPr>
          <w:p w14:paraId="7AD174FC" w14:textId="77777777" w:rsidR="003D0F81" w:rsidRPr="002362DF" w:rsidRDefault="003D0F81" w:rsidP="00C93528">
            <w:pPr>
              <w:pStyle w:val="Tablebody"/>
            </w:pPr>
          </w:p>
        </w:tc>
      </w:tr>
      <w:tr w:rsidR="003D0F81" w:rsidRPr="002362DF" w14:paraId="73B796D8" w14:textId="77777777" w:rsidTr="003D0F81">
        <w:tc>
          <w:tcPr>
            <w:tcW w:w="2969" w:type="dxa"/>
            <w:tcBorders>
              <w:left w:val="nil"/>
            </w:tcBorders>
          </w:tcPr>
          <w:p w14:paraId="655067A1" w14:textId="4A71DFA7" w:rsidR="003D0F81" w:rsidRPr="002362DF" w:rsidRDefault="003D0F81" w:rsidP="00C93528">
            <w:pPr>
              <w:pStyle w:val="Tablebody"/>
            </w:pPr>
            <w:r w:rsidRPr="00161722">
              <w:t>edk:divDocumentKindCode</w:t>
            </w:r>
          </w:p>
        </w:tc>
        <w:tc>
          <w:tcPr>
            <w:tcW w:w="3307" w:type="dxa"/>
          </w:tcPr>
          <w:p w14:paraId="58A488D8" w14:textId="0D9DD49A" w:rsidR="003D0F81" w:rsidRPr="002362DF" w:rsidRDefault="003D0F81" w:rsidP="00C93528">
            <w:pPr>
              <w:pStyle w:val="Tablebody"/>
            </w:pPr>
            <w:r w:rsidRPr="00161722">
              <w:t>DIV dokumenta veida kods</w:t>
            </w:r>
          </w:p>
        </w:tc>
        <w:tc>
          <w:tcPr>
            <w:tcW w:w="1178" w:type="dxa"/>
          </w:tcPr>
          <w:p w14:paraId="3B229BE3" w14:textId="7AF1BDA2" w:rsidR="003D0F81" w:rsidRPr="002362DF" w:rsidRDefault="003D0F81" w:rsidP="00C93528">
            <w:pPr>
              <w:pStyle w:val="Tablebody"/>
            </w:pPr>
            <w:r w:rsidRPr="00161722">
              <w:t>TRUE</w:t>
            </w:r>
          </w:p>
        </w:tc>
        <w:tc>
          <w:tcPr>
            <w:tcW w:w="1083" w:type="dxa"/>
          </w:tcPr>
          <w:p w14:paraId="39C33001" w14:textId="2704D7B4" w:rsidR="003D0F81" w:rsidRPr="002362DF" w:rsidRDefault="003D0F81" w:rsidP="00C93528">
            <w:pPr>
              <w:pStyle w:val="Tablebody"/>
            </w:pPr>
            <w:r w:rsidRPr="00161722">
              <w:t>String</w:t>
            </w:r>
          </w:p>
        </w:tc>
        <w:tc>
          <w:tcPr>
            <w:tcW w:w="1705" w:type="dxa"/>
          </w:tcPr>
          <w:p w14:paraId="1015565B" w14:textId="7FD3E4EF" w:rsidR="003D0F81" w:rsidRPr="002362DF" w:rsidRDefault="003D0F81" w:rsidP="00C93528">
            <w:pPr>
              <w:pStyle w:val="Tablebody"/>
            </w:pPr>
            <w:r w:rsidRPr="00161722">
              <w:t>Single</w:t>
            </w:r>
          </w:p>
        </w:tc>
        <w:tc>
          <w:tcPr>
            <w:tcW w:w="1161" w:type="dxa"/>
          </w:tcPr>
          <w:p w14:paraId="1D9E992F" w14:textId="7F02AF23" w:rsidR="003D0F81" w:rsidRPr="002362DF" w:rsidRDefault="003D0F81" w:rsidP="00C93528">
            <w:pPr>
              <w:pStyle w:val="Tablebody"/>
            </w:pPr>
            <w:r w:rsidRPr="00161722">
              <w:t>ReadWrite</w:t>
            </w:r>
          </w:p>
        </w:tc>
        <w:tc>
          <w:tcPr>
            <w:tcW w:w="2283" w:type="dxa"/>
          </w:tcPr>
          <w:p w14:paraId="6867556C" w14:textId="226B0810" w:rsidR="003D0F81" w:rsidRPr="002362DF" w:rsidRDefault="003D0F81" w:rsidP="00C93528">
            <w:pPr>
              <w:pStyle w:val="Tablebody"/>
            </w:pPr>
            <w:r w:rsidRPr="00A57230">
              <w:t>True</w:t>
            </w:r>
          </w:p>
        </w:tc>
        <w:tc>
          <w:tcPr>
            <w:tcW w:w="1207" w:type="dxa"/>
            <w:tcBorders>
              <w:right w:val="nil"/>
            </w:tcBorders>
          </w:tcPr>
          <w:p w14:paraId="5F44F6A9" w14:textId="77777777" w:rsidR="003D0F81" w:rsidRPr="002362DF" w:rsidRDefault="003D0F81" w:rsidP="00C93528">
            <w:pPr>
              <w:pStyle w:val="Tablebody"/>
            </w:pPr>
          </w:p>
        </w:tc>
      </w:tr>
      <w:tr w:rsidR="003D0F81" w:rsidRPr="002362DF" w14:paraId="19191B3A" w14:textId="77777777" w:rsidTr="003D0F81">
        <w:tc>
          <w:tcPr>
            <w:tcW w:w="2969" w:type="dxa"/>
            <w:tcBorders>
              <w:left w:val="nil"/>
            </w:tcBorders>
          </w:tcPr>
          <w:p w14:paraId="2570E39C" w14:textId="1C7E11F1" w:rsidR="003D0F81" w:rsidRPr="00161722" w:rsidRDefault="003D0F81" w:rsidP="00C93528">
            <w:pPr>
              <w:pStyle w:val="Tablebody"/>
            </w:pPr>
            <w:r w:rsidRPr="007420A7">
              <w:t>edk:divDocumentKindName</w:t>
            </w:r>
          </w:p>
        </w:tc>
        <w:tc>
          <w:tcPr>
            <w:tcW w:w="3307" w:type="dxa"/>
          </w:tcPr>
          <w:p w14:paraId="76D88E97" w14:textId="2B831661" w:rsidR="003D0F81" w:rsidRPr="00161722" w:rsidRDefault="003D0F81" w:rsidP="00C93528">
            <w:pPr>
              <w:pStyle w:val="Tablebody"/>
            </w:pPr>
            <w:r w:rsidRPr="007420A7">
              <w:t>DIV dokumenta veida nosaukums</w:t>
            </w:r>
          </w:p>
        </w:tc>
        <w:tc>
          <w:tcPr>
            <w:tcW w:w="1178" w:type="dxa"/>
          </w:tcPr>
          <w:p w14:paraId="6CE33C86" w14:textId="5EFE5A2F" w:rsidR="003D0F81" w:rsidRPr="00161722" w:rsidRDefault="003D0F81" w:rsidP="00C93528">
            <w:pPr>
              <w:pStyle w:val="Tablebody"/>
            </w:pPr>
            <w:r w:rsidRPr="007420A7">
              <w:t>FALSE</w:t>
            </w:r>
          </w:p>
        </w:tc>
        <w:tc>
          <w:tcPr>
            <w:tcW w:w="1083" w:type="dxa"/>
          </w:tcPr>
          <w:p w14:paraId="6495E2AE" w14:textId="5ED699D5" w:rsidR="003D0F81" w:rsidRPr="00161722" w:rsidRDefault="003D0F81" w:rsidP="00C93528">
            <w:pPr>
              <w:pStyle w:val="Tablebody"/>
            </w:pPr>
            <w:r w:rsidRPr="007420A7">
              <w:t>String</w:t>
            </w:r>
          </w:p>
        </w:tc>
        <w:tc>
          <w:tcPr>
            <w:tcW w:w="1705" w:type="dxa"/>
          </w:tcPr>
          <w:p w14:paraId="65260CBE" w14:textId="69D87BA2" w:rsidR="003D0F81" w:rsidRPr="00161722" w:rsidRDefault="003D0F81" w:rsidP="00C93528">
            <w:pPr>
              <w:pStyle w:val="Tablebody"/>
            </w:pPr>
            <w:r w:rsidRPr="007420A7">
              <w:t>Single</w:t>
            </w:r>
          </w:p>
        </w:tc>
        <w:tc>
          <w:tcPr>
            <w:tcW w:w="1161" w:type="dxa"/>
          </w:tcPr>
          <w:p w14:paraId="7FC3C590" w14:textId="310BEE56" w:rsidR="003D0F81" w:rsidRPr="00161722" w:rsidRDefault="003D0F81" w:rsidP="00C93528">
            <w:pPr>
              <w:pStyle w:val="Tablebody"/>
            </w:pPr>
            <w:r w:rsidRPr="007420A7">
              <w:t>ReadWrite</w:t>
            </w:r>
          </w:p>
        </w:tc>
        <w:tc>
          <w:tcPr>
            <w:tcW w:w="2283" w:type="dxa"/>
          </w:tcPr>
          <w:p w14:paraId="147F1EC6" w14:textId="7F2107E1" w:rsidR="003D0F81" w:rsidRPr="002362DF" w:rsidRDefault="003D0F81" w:rsidP="00C93528">
            <w:pPr>
              <w:pStyle w:val="Tablebody"/>
            </w:pPr>
            <w:r w:rsidRPr="00A57230">
              <w:t>True</w:t>
            </w:r>
          </w:p>
        </w:tc>
        <w:tc>
          <w:tcPr>
            <w:tcW w:w="1207" w:type="dxa"/>
            <w:tcBorders>
              <w:right w:val="nil"/>
            </w:tcBorders>
          </w:tcPr>
          <w:p w14:paraId="6BCC5656" w14:textId="77777777" w:rsidR="003D0F81" w:rsidRPr="002362DF" w:rsidRDefault="003D0F81" w:rsidP="00C93528">
            <w:pPr>
              <w:pStyle w:val="Tablebody"/>
            </w:pPr>
          </w:p>
        </w:tc>
      </w:tr>
      <w:tr w:rsidR="003D0F81" w:rsidRPr="002362DF" w14:paraId="0ED68803" w14:textId="77777777" w:rsidTr="003D0F81">
        <w:tc>
          <w:tcPr>
            <w:tcW w:w="2969" w:type="dxa"/>
            <w:tcBorders>
              <w:left w:val="nil"/>
            </w:tcBorders>
          </w:tcPr>
          <w:p w14:paraId="188B8E31" w14:textId="31C33614" w:rsidR="003D0F81" w:rsidRPr="00161722" w:rsidRDefault="003D0F81" w:rsidP="00C93528">
            <w:pPr>
              <w:pStyle w:val="Tablebody"/>
            </w:pPr>
            <w:r w:rsidRPr="007420A7">
              <w:t>edk:divTitle</w:t>
            </w:r>
          </w:p>
        </w:tc>
        <w:tc>
          <w:tcPr>
            <w:tcW w:w="3307" w:type="dxa"/>
          </w:tcPr>
          <w:p w14:paraId="3CDAB6EE" w14:textId="28FE7921" w:rsidR="003D0F81" w:rsidRPr="00161722" w:rsidRDefault="003D0F81" w:rsidP="00C93528">
            <w:pPr>
              <w:pStyle w:val="Tablebody"/>
            </w:pPr>
            <w:r w:rsidRPr="007420A7">
              <w:t>DIV ziņojuma nosaukums</w:t>
            </w:r>
          </w:p>
        </w:tc>
        <w:tc>
          <w:tcPr>
            <w:tcW w:w="1178" w:type="dxa"/>
          </w:tcPr>
          <w:p w14:paraId="2DA8AD17" w14:textId="4579B4FD" w:rsidR="003D0F81" w:rsidRPr="00161722" w:rsidRDefault="003D0F81" w:rsidP="00C93528">
            <w:pPr>
              <w:pStyle w:val="Tablebody"/>
            </w:pPr>
            <w:r w:rsidRPr="007420A7">
              <w:t>TRUE</w:t>
            </w:r>
          </w:p>
        </w:tc>
        <w:tc>
          <w:tcPr>
            <w:tcW w:w="1083" w:type="dxa"/>
          </w:tcPr>
          <w:p w14:paraId="3B052306" w14:textId="69212B1E" w:rsidR="003D0F81" w:rsidRPr="00161722" w:rsidRDefault="003D0F81" w:rsidP="00C93528">
            <w:pPr>
              <w:pStyle w:val="Tablebody"/>
            </w:pPr>
            <w:r w:rsidRPr="007420A7">
              <w:t>String</w:t>
            </w:r>
          </w:p>
        </w:tc>
        <w:tc>
          <w:tcPr>
            <w:tcW w:w="1705" w:type="dxa"/>
          </w:tcPr>
          <w:p w14:paraId="4F1D6496" w14:textId="38801C9A" w:rsidR="003D0F81" w:rsidRPr="00161722" w:rsidRDefault="003D0F81" w:rsidP="00C93528">
            <w:pPr>
              <w:pStyle w:val="Tablebody"/>
            </w:pPr>
            <w:r w:rsidRPr="007420A7">
              <w:t>Single</w:t>
            </w:r>
          </w:p>
        </w:tc>
        <w:tc>
          <w:tcPr>
            <w:tcW w:w="1161" w:type="dxa"/>
          </w:tcPr>
          <w:p w14:paraId="35A8AC4E" w14:textId="25D61FB5" w:rsidR="003D0F81" w:rsidRPr="00161722" w:rsidRDefault="003D0F81" w:rsidP="00C93528">
            <w:pPr>
              <w:pStyle w:val="Tablebody"/>
            </w:pPr>
            <w:r w:rsidRPr="007420A7">
              <w:t>ReadWrite</w:t>
            </w:r>
          </w:p>
        </w:tc>
        <w:tc>
          <w:tcPr>
            <w:tcW w:w="2283" w:type="dxa"/>
          </w:tcPr>
          <w:p w14:paraId="22E6EFB3" w14:textId="31383A2D" w:rsidR="003D0F81" w:rsidRPr="002362DF" w:rsidRDefault="003D0F81" w:rsidP="00C93528">
            <w:pPr>
              <w:pStyle w:val="Tablebody"/>
            </w:pPr>
            <w:r w:rsidRPr="00A57230">
              <w:t>True</w:t>
            </w:r>
          </w:p>
        </w:tc>
        <w:tc>
          <w:tcPr>
            <w:tcW w:w="1207" w:type="dxa"/>
            <w:tcBorders>
              <w:right w:val="nil"/>
            </w:tcBorders>
          </w:tcPr>
          <w:p w14:paraId="108664D2" w14:textId="77777777" w:rsidR="003D0F81" w:rsidRPr="002362DF" w:rsidRDefault="003D0F81" w:rsidP="00C93528">
            <w:pPr>
              <w:pStyle w:val="Tablebody"/>
            </w:pPr>
          </w:p>
        </w:tc>
      </w:tr>
      <w:tr w:rsidR="003D0F81" w:rsidRPr="002362DF" w14:paraId="370D2570" w14:textId="77777777" w:rsidTr="003D0F81">
        <w:tc>
          <w:tcPr>
            <w:tcW w:w="2969" w:type="dxa"/>
            <w:tcBorders>
              <w:left w:val="nil"/>
              <w:bottom w:val="single" w:sz="4" w:space="0" w:color="auto"/>
            </w:tcBorders>
          </w:tcPr>
          <w:p w14:paraId="2594F3AD" w14:textId="228B1B7A" w:rsidR="003D0F81" w:rsidRPr="00161722" w:rsidRDefault="003D0F81" w:rsidP="00C93528">
            <w:pPr>
              <w:pStyle w:val="Tablebody"/>
            </w:pPr>
            <w:r w:rsidRPr="007420A7">
              <w:t>edk:divTraceInfo</w:t>
            </w:r>
          </w:p>
        </w:tc>
        <w:tc>
          <w:tcPr>
            <w:tcW w:w="3307" w:type="dxa"/>
            <w:tcBorders>
              <w:bottom w:val="single" w:sz="4" w:space="0" w:color="auto"/>
            </w:tcBorders>
          </w:tcPr>
          <w:p w14:paraId="5E54FCE7" w14:textId="4DA9DE0D" w:rsidR="003D0F81" w:rsidRPr="00161722" w:rsidRDefault="003D0F81" w:rsidP="00C93528">
            <w:pPr>
              <w:pStyle w:val="Tablebody"/>
            </w:pPr>
            <w:r w:rsidRPr="007420A7">
              <w:t>Ziņojuma trasējamības informācija</w:t>
            </w:r>
          </w:p>
        </w:tc>
        <w:tc>
          <w:tcPr>
            <w:tcW w:w="1178" w:type="dxa"/>
            <w:tcBorders>
              <w:bottom w:val="single" w:sz="4" w:space="0" w:color="auto"/>
            </w:tcBorders>
          </w:tcPr>
          <w:p w14:paraId="7D770793" w14:textId="08B8848C" w:rsidR="003D0F81" w:rsidRPr="00161722" w:rsidRDefault="003D0F81" w:rsidP="00C93528">
            <w:pPr>
              <w:pStyle w:val="Tablebody"/>
            </w:pPr>
            <w:r w:rsidRPr="007420A7">
              <w:t>TRUE</w:t>
            </w:r>
          </w:p>
        </w:tc>
        <w:tc>
          <w:tcPr>
            <w:tcW w:w="1083" w:type="dxa"/>
            <w:tcBorders>
              <w:bottom w:val="single" w:sz="4" w:space="0" w:color="auto"/>
            </w:tcBorders>
          </w:tcPr>
          <w:p w14:paraId="5A6A948D" w14:textId="29C1B0F3" w:rsidR="003D0F81" w:rsidRPr="00161722" w:rsidRDefault="003D0F81" w:rsidP="00C93528">
            <w:pPr>
              <w:pStyle w:val="Tablebody"/>
            </w:pPr>
            <w:r w:rsidRPr="007420A7">
              <w:t>Html</w:t>
            </w:r>
          </w:p>
        </w:tc>
        <w:tc>
          <w:tcPr>
            <w:tcW w:w="1705" w:type="dxa"/>
            <w:tcBorders>
              <w:bottom w:val="single" w:sz="4" w:space="0" w:color="auto"/>
            </w:tcBorders>
          </w:tcPr>
          <w:p w14:paraId="45D1D2B1" w14:textId="06AE15B3" w:rsidR="003D0F81" w:rsidRPr="00161722" w:rsidRDefault="003D0F81" w:rsidP="00C93528">
            <w:pPr>
              <w:pStyle w:val="Tablebody"/>
            </w:pPr>
            <w:r w:rsidRPr="007420A7">
              <w:t>Single</w:t>
            </w:r>
          </w:p>
        </w:tc>
        <w:tc>
          <w:tcPr>
            <w:tcW w:w="1161" w:type="dxa"/>
            <w:tcBorders>
              <w:bottom w:val="single" w:sz="4" w:space="0" w:color="auto"/>
            </w:tcBorders>
          </w:tcPr>
          <w:p w14:paraId="1D8CB89A" w14:textId="5F832913" w:rsidR="003D0F81" w:rsidRPr="00161722" w:rsidRDefault="003D0F81" w:rsidP="00C93528">
            <w:pPr>
              <w:pStyle w:val="Tablebody"/>
            </w:pPr>
            <w:r w:rsidRPr="007420A7">
              <w:t>ReadWrite</w:t>
            </w:r>
          </w:p>
        </w:tc>
        <w:tc>
          <w:tcPr>
            <w:tcW w:w="2283" w:type="dxa"/>
            <w:tcBorders>
              <w:bottom w:val="single" w:sz="4" w:space="0" w:color="auto"/>
            </w:tcBorders>
          </w:tcPr>
          <w:p w14:paraId="3A92BFCA" w14:textId="551C9881" w:rsidR="003D0F81" w:rsidRPr="002362DF" w:rsidRDefault="003D0F81" w:rsidP="00C93528">
            <w:pPr>
              <w:pStyle w:val="Tablebody"/>
            </w:pPr>
            <w:r w:rsidRPr="00A57230">
              <w:t>True</w:t>
            </w:r>
          </w:p>
        </w:tc>
        <w:tc>
          <w:tcPr>
            <w:tcW w:w="1207" w:type="dxa"/>
            <w:tcBorders>
              <w:bottom w:val="single" w:sz="4" w:space="0" w:color="auto"/>
              <w:right w:val="nil"/>
            </w:tcBorders>
          </w:tcPr>
          <w:p w14:paraId="2AD48C0A" w14:textId="77777777" w:rsidR="003D0F81" w:rsidRPr="002362DF" w:rsidRDefault="003D0F81" w:rsidP="00C93528">
            <w:pPr>
              <w:pStyle w:val="Tablebody"/>
            </w:pPr>
          </w:p>
        </w:tc>
      </w:tr>
    </w:tbl>
    <w:p w14:paraId="513123BE" w14:textId="77777777" w:rsidR="00F563A4" w:rsidRPr="002362DF" w:rsidRDefault="00F563A4" w:rsidP="00F563A4">
      <w:pPr>
        <w:pStyle w:val="Heading4"/>
      </w:pPr>
      <w:bookmarkStart w:id="164" w:name="_Toc314752134"/>
      <w:bookmarkStart w:id="165" w:name="_Toc378693689"/>
      <w:r w:rsidRPr="002362DF">
        <w:t>edk:d:businessEvent tipa īpašību definīcijas</w:t>
      </w:r>
      <w:bookmarkEnd w:id="164"/>
      <w:bookmarkEnd w:id="165"/>
    </w:p>
    <w:p w14:paraId="65351A6B" w14:textId="77777777" w:rsidR="00F563A4" w:rsidRPr="002362DF" w:rsidRDefault="00F563A4" w:rsidP="00F563A4">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bookmarkStart w:id="166" w:name="_Ref312945720"/>
      <w:r w:rsidR="00BA7A10">
        <w:t>11</w:t>
      </w:r>
      <w:bookmarkEnd w:id="166"/>
      <w:r w:rsidRPr="002362DF">
        <w:rPr>
          <w:noProof w:val="0"/>
        </w:rPr>
        <w:fldChar w:fldCharType="end"/>
      </w:r>
      <w:r w:rsidRPr="002362DF">
        <w:rPr>
          <w:noProof w:val="0"/>
        </w:rPr>
        <w:t>.tabula</w:t>
      </w:r>
    </w:p>
    <w:p w14:paraId="41437860" w14:textId="77777777" w:rsidR="00F563A4" w:rsidRPr="002362DF" w:rsidRDefault="00F563A4" w:rsidP="00F563A4">
      <w:pPr>
        <w:pStyle w:val="Tabletitle"/>
      </w:pPr>
      <w:r w:rsidRPr="002362DF">
        <w:t>edk:d:businessEvent tipa īpašību definīcijas, kas atšķiras no edk:d:xml (inherited = false)</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3118"/>
        <w:gridCol w:w="4348"/>
        <w:gridCol w:w="1178"/>
        <w:gridCol w:w="938"/>
        <w:gridCol w:w="1705"/>
        <w:gridCol w:w="1116"/>
        <w:gridCol w:w="1283"/>
        <w:gridCol w:w="1207"/>
      </w:tblGrid>
      <w:tr w:rsidR="00F563A4" w:rsidRPr="002362DF" w14:paraId="654CF3D6" w14:textId="77777777" w:rsidTr="00334A8A">
        <w:trPr>
          <w:tblHeader/>
        </w:trPr>
        <w:tc>
          <w:tcPr>
            <w:tcW w:w="3118" w:type="dxa"/>
          </w:tcPr>
          <w:p w14:paraId="546DDE3B"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Nosaukums</w:t>
            </w:r>
          </w:p>
        </w:tc>
        <w:tc>
          <w:tcPr>
            <w:tcW w:w="4348" w:type="dxa"/>
          </w:tcPr>
          <w:p w14:paraId="15F351BB"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Apraksts</w:t>
            </w:r>
          </w:p>
        </w:tc>
        <w:tc>
          <w:tcPr>
            <w:tcW w:w="1178" w:type="dxa"/>
          </w:tcPr>
          <w:p w14:paraId="329333AC"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Obligāts</w:t>
            </w:r>
          </w:p>
        </w:tc>
        <w:tc>
          <w:tcPr>
            <w:tcW w:w="938" w:type="dxa"/>
          </w:tcPr>
          <w:p w14:paraId="543224ED"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Datu tips</w:t>
            </w:r>
          </w:p>
        </w:tc>
        <w:tc>
          <w:tcPr>
            <w:tcW w:w="1705" w:type="dxa"/>
          </w:tcPr>
          <w:p w14:paraId="22BF70F7"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Kardinalitāte</w:t>
            </w:r>
          </w:p>
        </w:tc>
        <w:tc>
          <w:tcPr>
            <w:tcW w:w="1116" w:type="dxa"/>
          </w:tcPr>
          <w:p w14:paraId="255D778B"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Vērtība ir maināma</w:t>
            </w:r>
          </w:p>
        </w:tc>
        <w:tc>
          <w:tcPr>
            <w:tcW w:w="1283" w:type="dxa"/>
          </w:tcPr>
          <w:p w14:paraId="0DBFD1BC" w14:textId="7DBB37D4" w:rsidR="00F563A4" w:rsidRPr="002362DF" w:rsidRDefault="003D0F81" w:rsidP="003D0F81">
            <w:pPr>
              <w:pStyle w:val="Bold"/>
              <w:rPr>
                <w:rStyle w:val="BookTitle"/>
                <w:b/>
                <w:bCs w:val="0"/>
                <w:smallCaps/>
                <w:spacing w:val="0"/>
              </w:rPr>
            </w:pPr>
            <w:r>
              <w:rPr>
                <w:rStyle w:val="BookTitle"/>
                <w:b/>
                <w:bCs w:val="0"/>
                <w:smallCaps/>
                <w:spacing w:val="0"/>
              </w:rPr>
              <w:t>Brīva vērtību izvēle</w:t>
            </w:r>
          </w:p>
        </w:tc>
        <w:tc>
          <w:tcPr>
            <w:tcW w:w="1207" w:type="dxa"/>
          </w:tcPr>
          <w:p w14:paraId="12DDE2A8"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Pieejamo vērtību saraksts</w:t>
            </w:r>
          </w:p>
        </w:tc>
      </w:tr>
      <w:tr w:rsidR="00F563A4" w:rsidRPr="002362DF" w14:paraId="6CAF4399" w14:textId="77777777" w:rsidTr="00334A8A">
        <w:tc>
          <w:tcPr>
            <w:tcW w:w="3118" w:type="dxa"/>
            <w:tcBorders>
              <w:bottom w:val="single" w:sz="4" w:space="0" w:color="auto"/>
            </w:tcBorders>
          </w:tcPr>
          <w:p w14:paraId="6EADECA2" w14:textId="77777777" w:rsidR="00F563A4" w:rsidRPr="002362DF" w:rsidRDefault="00F563A4" w:rsidP="00C93528">
            <w:pPr>
              <w:pStyle w:val="Tablebody"/>
            </w:pPr>
            <w:r w:rsidRPr="002362DF">
              <w:t>edk:eventName</w:t>
            </w:r>
          </w:p>
        </w:tc>
        <w:tc>
          <w:tcPr>
            <w:tcW w:w="4348" w:type="dxa"/>
            <w:tcBorders>
              <w:bottom w:val="single" w:sz="4" w:space="0" w:color="auto"/>
            </w:tcBorders>
          </w:tcPr>
          <w:p w14:paraId="215BFB90" w14:textId="77777777" w:rsidR="00F563A4" w:rsidRPr="002362DF" w:rsidRDefault="00F563A4" w:rsidP="00C93528">
            <w:pPr>
              <w:pStyle w:val="Tablebody"/>
            </w:pPr>
            <w:r w:rsidRPr="002362DF">
              <w:t>Darbības nosaukums</w:t>
            </w:r>
          </w:p>
        </w:tc>
        <w:tc>
          <w:tcPr>
            <w:tcW w:w="1178" w:type="dxa"/>
            <w:tcBorders>
              <w:bottom w:val="single" w:sz="4" w:space="0" w:color="auto"/>
            </w:tcBorders>
          </w:tcPr>
          <w:p w14:paraId="60CE8EC3" w14:textId="77777777" w:rsidR="00F563A4" w:rsidRPr="002362DF" w:rsidRDefault="00F563A4" w:rsidP="00C93528">
            <w:pPr>
              <w:pStyle w:val="Tablebody"/>
            </w:pPr>
            <w:r w:rsidRPr="002362DF">
              <w:t>TRUE</w:t>
            </w:r>
          </w:p>
        </w:tc>
        <w:tc>
          <w:tcPr>
            <w:tcW w:w="938" w:type="dxa"/>
            <w:tcBorders>
              <w:bottom w:val="single" w:sz="4" w:space="0" w:color="auto"/>
            </w:tcBorders>
          </w:tcPr>
          <w:p w14:paraId="6F47CBAB" w14:textId="77777777" w:rsidR="00F563A4" w:rsidRPr="002362DF" w:rsidRDefault="00F563A4" w:rsidP="00C93528">
            <w:pPr>
              <w:pStyle w:val="Tablebody"/>
            </w:pPr>
            <w:r w:rsidRPr="002362DF">
              <w:t>String</w:t>
            </w:r>
          </w:p>
        </w:tc>
        <w:tc>
          <w:tcPr>
            <w:tcW w:w="1705" w:type="dxa"/>
            <w:tcBorders>
              <w:bottom w:val="single" w:sz="4" w:space="0" w:color="auto"/>
            </w:tcBorders>
          </w:tcPr>
          <w:p w14:paraId="305D507D" w14:textId="77777777" w:rsidR="00F563A4" w:rsidRPr="002362DF" w:rsidRDefault="00F563A4" w:rsidP="00C93528">
            <w:pPr>
              <w:pStyle w:val="Tablebody"/>
            </w:pPr>
            <w:r w:rsidRPr="002362DF">
              <w:t>Single</w:t>
            </w:r>
          </w:p>
        </w:tc>
        <w:tc>
          <w:tcPr>
            <w:tcW w:w="1116" w:type="dxa"/>
            <w:tcBorders>
              <w:bottom w:val="single" w:sz="4" w:space="0" w:color="auto"/>
            </w:tcBorders>
          </w:tcPr>
          <w:p w14:paraId="06E59E82" w14:textId="77777777" w:rsidR="00F563A4" w:rsidRPr="002362DF" w:rsidRDefault="00F563A4" w:rsidP="00C93528">
            <w:pPr>
              <w:pStyle w:val="Tablebody"/>
            </w:pPr>
            <w:r w:rsidRPr="002362DF">
              <w:t>OnCreate</w:t>
            </w:r>
          </w:p>
        </w:tc>
        <w:tc>
          <w:tcPr>
            <w:tcW w:w="1283" w:type="dxa"/>
            <w:tcBorders>
              <w:bottom w:val="single" w:sz="4" w:space="0" w:color="auto"/>
            </w:tcBorders>
          </w:tcPr>
          <w:p w14:paraId="31FEA590" w14:textId="5B5926C7" w:rsidR="00F563A4" w:rsidRPr="002362DF" w:rsidRDefault="003D0F81" w:rsidP="00C93528">
            <w:pPr>
              <w:pStyle w:val="Tablebody"/>
            </w:pPr>
            <w:r>
              <w:t>True</w:t>
            </w:r>
          </w:p>
        </w:tc>
        <w:tc>
          <w:tcPr>
            <w:tcW w:w="1207" w:type="dxa"/>
            <w:tcBorders>
              <w:bottom w:val="single" w:sz="4" w:space="0" w:color="auto"/>
            </w:tcBorders>
          </w:tcPr>
          <w:p w14:paraId="112251F8" w14:textId="77777777" w:rsidR="00F563A4" w:rsidRPr="002362DF" w:rsidRDefault="00F563A4" w:rsidP="00C93528">
            <w:pPr>
              <w:pStyle w:val="Tablebody"/>
            </w:pPr>
          </w:p>
        </w:tc>
      </w:tr>
    </w:tbl>
    <w:p w14:paraId="1AC140BE" w14:textId="77777777" w:rsidR="00F563A4" w:rsidRPr="002362DF" w:rsidRDefault="00F563A4" w:rsidP="00F563A4">
      <w:pPr>
        <w:pStyle w:val="Heading3"/>
      </w:pPr>
      <w:bookmarkStart w:id="167" w:name="_Toc314752135"/>
      <w:bookmarkStart w:id="168" w:name="_Toc378693690"/>
      <w:r w:rsidRPr="002362DF">
        <w:t>EDK mapju tipi</w:t>
      </w:r>
      <w:bookmarkEnd w:id="167"/>
      <w:bookmarkEnd w:id="168"/>
    </w:p>
    <w:p w14:paraId="02DD6BC1" w14:textId="7A5FC58C" w:rsidR="00F563A4" w:rsidRPr="002362DF" w:rsidRDefault="00F563A4" w:rsidP="00F563A4">
      <w:r w:rsidRPr="002362DF">
        <w:t xml:space="preserve">EDK mapju tipu atribūti ir uzskaitīti </w:t>
      </w:r>
      <w:r w:rsidRPr="002362DF">
        <w:fldChar w:fldCharType="begin"/>
      </w:r>
      <w:r w:rsidRPr="002362DF">
        <w:instrText xml:space="preserve"> REF _Ref312945988 \h </w:instrText>
      </w:r>
      <w:r w:rsidRPr="002362DF">
        <w:fldChar w:fldCharType="separate"/>
      </w:r>
      <w:r w:rsidR="00BA7A10">
        <w:t>12</w:t>
      </w:r>
      <w:r w:rsidRPr="002362DF">
        <w:fldChar w:fldCharType="end"/>
      </w:r>
      <w:r w:rsidRPr="002362DF">
        <w:t>.tabulā.</w:t>
      </w:r>
    </w:p>
    <w:p w14:paraId="037B7D78" w14:textId="77777777" w:rsidR="00F563A4" w:rsidRPr="002362DF" w:rsidRDefault="00F563A4" w:rsidP="00F563A4">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bookmarkStart w:id="169" w:name="_Ref312945988"/>
      <w:r w:rsidR="00BA7A10">
        <w:t>12</w:t>
      </w:r>
      <w:bookmarkEnd w:id="169"/>
      <w:r w:rsidRPr="002362DF">
        <w:rPr>
          <w:noProof w:val="0"/>
        </w:rPr>
        <w:fldChar w:fldCharType="end"/>
      </w:r>
      <w:r w:rsidRPr="002362DF">
        <w:rPr>
          <w:noProof w:val="0"/>
        </w:rPr>
        <w:t>.tabula</w:t>
      </w:r>
    </w:p>
    <w:p w14:paraId="33891A78" w14:textId="77777777" w:rsidR="00F563A4" w:rsidRPr="002362DF" w:rsidRDefault="00F563A4" w:rsidP="00F563A4">
      <w:pPr>
        <w:pStyle w:val="Tabletitle"/>
      </w:pPr>
      <w:r w:rsidRPr="002362DF">
        <w:t>EDK mapju tipu atribūti</w:t>
      </w:r>
    </w:p>
    <w:tbl>
      <w:tblPr>
        <w:tblStyle w:val="TableGrid"/>
        <w:tblW w:w="0" w:type="auto"/>
        <w:jc w:val="center"/>
        <w:tblInd w:w="-941"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3528"/>
        <w:gridCol w:w="1542"/>
        <w:gridCol w:w="2551"/>
        <w:gridCol w:w="6972"/>
      </w:tblGrid>
      <w:tr w:rsidR="00FB28C8" w:rsidRPr="002362DF" w14:paraId="36C44CB9" w14:textId="77777777" w:rsidTr="00E1572A">
        <w:trPr>
          <w:tblHeader/>
          <w:jc w:val="center"/>
        </w:trPr>
        <w:tc>
          <w:tcPr>
            <w:tcW w:w="3528" w:type="dxa"/>
          </w:tcPr>
          <w:p w14:paraId="49DA9F39" w14:textId="77777777" w:rsidR="00FB28C8" w:rsidRPr="002362DF" w:rsidRDefault="00FB28C8" w:rsidP="002362DF">
            <w:pPr>
              <w:pStyle w:val="Tablebody"/>
              <w:rPr>
                <w:rStyle w:val="BookTitle"/>
              </w:rPr>
            </w:pPr>
            <w:r w:rsidRPr="002362DF">
              <w:rPr>
                <w:rStyle w:val="BookTitle"/>
              </w:rPr>
              <w:t>Atribūts</w:t>
            </w:r>
          </w:p>
        </w:tc>
        <w:tc>
          <w:tcPr>
            <w:tcW w:w="1542" w:type="dxa"/>
          </w:tcPr>
          <w:p w14:paraId="631B24CF" w14:textId="77777777" w:rsidR="00FB28C8" w:rsidRPr="002362DF" w:rsidRDefault="00FB28C8" w:rsidP="002362DF">
            <w:pPr>
              <w:pStyle w:val="Tablebody"/>
              <w:rPr>
                <w:rStyle w:val="BookTitle"/>
              </w:rPr>
            </w:pPr>
            <w:r w:rsidRPr="002362DF">
              <w:rPr>
                <w:rStyle w:val="BookTitle"/>
              </w:rPr>
              <w:t>Tips</w:t>
            </w:r>
          </w:p>
        </w:tc>
        <w:tc>
          <w:tcPr>
            <w:tcW w:w="9523" w:type="dxa"/>
            <w:gridSpan w:val="2"/>
          </w:tcPr>
          <w:p w14:paraId="23600C4B" w14:textId="77777777" w:rsidR="00FB28C8" w:rsidRPr="002362DF" w:rsidRDefault="00FB28C8" w:rsidP="002362DF">
            <w:pPr>
              <w:pStyle w:val="Tablebody"/>
              <w:rPr>
                <w:rStyle w:val="BookTitle"/>
              </w:rPr>
            </w:pPr>
            <w:r w:rsidRPr="002362DF">
              <w:rPr>
                <w:rStyle w:val="BookTitle"/>
              </w:rPr>
              <w:t>Mapju tipi</w:t>
            </w:r>
          </w:p>
        </w:tc>
      </w:tr>
      <w:tr w:rsidR="00FB28C8" w:rsidRPr="002362DF" w14:paraId="582CD846" w14:textId="77777777" w:rsidTr="00E1572A">
        <w:trPr>
          <w:tblHeader/>
          <w:jc w:val="center"/>
        </w:trPr>
        <w:tc>
          <w:tcPr>
            <w:tcW w:w="3528" w:type="dxa"/>
          </w:tcPr>
          <w:p w14:paraId="23C026E2" w14:textId="77777777" w:rsidR="00FB28C8" w:rsidRPr="002362DF" w:rsidRDefault="00FB28C8" w:rsidP="002362DF">
            <w:pPr>
              <w:pStyle w:val="Tablebody"/>
            </w:pPr>
            <w:r w:rsidRPr="002362DF">
              <w:t>Id</w:t>
            </w:r>
          </w:p>
        </w:tc>
        <w:tc>
          <w:tcPr>
            <w:tcW w:w="1542" w:type="dxa"/>
          </w:tcPr>
          <w:p w14:paraId="1DA05F21" w14:textId="77777777" w:rsidR="00FB28C8" w:rsidRPr="002362DF" w:rsidRDefault="00FB28C8" w:rsidP="002362DF">
            <w:pPr>
              <w:pStyle w:val="Tablebody"/>
            </w:pPr>
            <w:r w:rsidRPr="002362DF">
              <w:t>ID</w:t>
            </w:r>
          </w:p>
        </w:tc>
        <w:tc>
          <w:tcPr>
            <w:tcW w:w="2551" w:type="dxa"/>
          </w:tcPr>
          <w:p w14:paraId="2C6E4337" w14:textId="77777777" w:rsidR="00FB28C8" w:rsidRPr="002362DF" w:rsidRDefault="00FB28C8" w:rsidP="002362DF">
            <w:pPr>
              <w:pStyle w:val="Tablebody"/>
            </w:pPr>
            <w:r w:rsidRPr="002362DF">
              <w:t>cmis:folder</w:t>
            </w:r>
          </w:p>
        </w:tc>
        <w:tc>
          <w:tcPr>
            <w:tcW w:w="6972" w:type="dxa"/>
          </w:tcPr>
          <w:p w14:paraId="1D1560BC" w14:textId="77777777" w:rsidR="00FB28C8" w:rsidRPr="002362DF" w:rsidRDefault="00FB28C8" w:rsidP="002362DF">
            <w:pPr>
              <w:pStyle w:val="Tablebody"/>
            </w:pPr>
            <w:r w:rsidRPr="002362DF">
              <w:t>edk:f:systemFolder</w:t>
            </w:r>
          </w:p>
        </w:tc>
      </w:tr>
      <w:tr w:rsidR="00FB28C8" w:rsidRPr="002362DF" w14:paraId="74D25DB6" w14:textId="77777777" w:rsidTr="00E1572A">
        <w:trPr>
          <w:jc w:val="center"/>
        </w:trPr>
        <w:tc>
          <w:tcPr>
            <w:tcW w:w="3528" w:type="dxa"/>
          </w:tcPr>
          <w:p w14:paraId="4B71D650" w14:textId="77777777" w:rsidR="00FB28C8" w:rsidRPr="002362DF" w:rsidRDefault="00FB28C8" w:rsidP="002362DF">
            <w:pPr>
              <w:pStyle w:val="Tablebody"/>
            </w:pPr>
            <w:r w:rsidRPr="002362DF">
              <w:lastRenderedPageBreak/>
              <w:t>localName</w:t>
            </w:r>
          </w:p>
        </w:tc>
        <w:tc>
          <w:tcPr>
            <w:tcW w:w="1542" w:type="dxa"/>
          </w:tcPr>
          <w:p w14:paraId="69378F94" w14:textId="77777777" w:rsidR="00FB28C8" w:rsidRPr="002362DF" w:rsidRDefault="00FB28C8" w:rsidP="002362DF">
            <w:pPr>
              <w:pStyle w:val="Tablebody"/>
            </w:pPr>
            <w:r w:rsidRPr="002362DF">
              <w:t>String</w:t>
            </w:r>
          </w:p>
        </w:tc>
        <w:tc>
          <w:tcPr>
            <w:tcW w:w="2551" w:type="dxa"/>
          </w:tcPr>
          <w:p w14:paraId="138C1CC6" w14:textId="77777777" w:rsidR="00FB28C8" w:rsidRPr="002362DF" w:rsidRDefault="00FB28C8" w:rsidP="002362DF">
            <w:pPr>
              <w:pStyle w:val="Tablebody"/>
            </w:pPr>
          </w:p>
        </w:tc>
        <w:tc>
          <w:tcPr>
            <w:tcW w:w="6972" w:type="dxa"/>
          </w:tcPr>
          <w:p w14:paraId="0138A303" w14:textId="77777777" w:rsidR="00FB28C8" w:rsidRPr="002362DF" w:rsidRDefault="00FB28C8" w:rsidP="002362DF">
            <w:pPr>
              <w:pStyle w:val="Tablebody"/>
            </w:pPr>
          </w:p>
        </w:tc>
      </w:tr>
      <w:tr w:rsidR="00FB28C8" w:rsidRPr="002362DF" w14:paraId="7715D547" w14:textId="77777777" w:rsidTr="00E1572A">
        <w:trPr>
          <w:jc w:val="center"/>
        </w:trPr>
        <w:tc>
          <w:tcPr>
            <w:tcW w:w="3528" w:type="dxa"/>
          </w:tcPr>
          <w:p w14:paraId="45621517" w14:textId="77777777" w:rsidR="00FB28C8" w:rsidRPr="002362DF" w:rsidRDefault="00FB28C8" w:rsidP="002362DF">
            <w:pPr>
              <w:pStyle w:val="Tablebody"/>
            </w:pPr>
            <w:r w:rsidRPr="002362DF">
              <w:t>localNamespace</w:t>
            </w:r>
          </w:p>
        </w:tc>
        <w:tc>
          <w:tcPr>
            <w:tcW w:w="1542" w:type="dxa"/>
          </w:tcPr>
          <w:p w14:paraId="5ECFF00A" w14:textId="77777777" w:rsidR="00FB28C8" w:rsidRPr="002362DF" w:rsidRDefault="00FB28C8" w:rsidP="002362DF">
            <w:pPr>
              <w:pStyle w:val="Tablebody"/>
            </w:pPr>
            <w:r w:rsidRPr="002362DF">
              <w:t>String</w:t>
            </w:r>
          </w:p>
        </w:tc>
        <w:tc>
          <w:tcPr>
            <w:tcW w:w="2551" w:type="dxa"/>
          </w:tcPr>
          <w:p w14:paraId="6A38A3EB" w14:textId="77777777" w:rsidR="00FB28C8" w:rsidRPr="002362DF" w:rsidRDefault="00FB28C8" w:rsidP="002362DF">
            <w:pPr>
              <w:pStyle w:val="Tablebody"/>
            </w:pPr>
          </w:p>
        </w:tc>
        <w:tc>
          <w:tcPr>
            <w:tcW w:w="6972" w:type="dxa"/>
          </w:tcPr>
          <w:p w14:paraId="19F56AFB" w14:textId="77777777" w:rsidR="00FB28C8" w:rsidRPr="002362DF" w:rsidRDefault="00FB28C8" w:rsidP="002362DF">
            <w:pPr>
              <w:pStyle w:val="Tablebody"/>
            </w:pPr>
          </w:p>
        </w:tc>
      </w:tr>
      <w:tr w:rsidR="00FB28C8" w:rsidRPr="002362DF" w14:paraId="24698D64" w14:textId="77777777" w:rsidTr="00E1572A">
        <w:trPr>
          <w:jc w:val="center"/>
        </w:trPr>
        <w:tc>
          <w:tcPr>
            <w:tcW w:w="3528" w:type="dxa"/>
          </w:tcPr>
          <w:p w14:paraId="1BA40A8B" w14:textId="77777777" w:rsidR="00FB28C8" w:rsidRPr="002362DF" w:rsidRDefault="00FB28C8" w:rsidP="002362DF">
            <w:pPr>
              <w:pStyle w:val="Tablebody"/>
            </w:pPr>
            <w:r w:rsidRPr="002362DF">
              <w:t>queryName</w:t>
            </w:r>
          </w:p>
        </w:tc>
        <w:tc>
          <w:tcPr>
            <w:tcW w:w="1542" w:type="dxa"/>
          </w:tcPr>
          <w:p w14:paraId="7F3532CF" w14:textId="77777777" w:rsidR="00FB28C8" w:rsidRPr="002362DF" w:rsidRDefault="00FB28C8" w:rsidP="002362DF">
            <w:pPr>
              <w:pStyle w:val="Tablebody"/>
            </w:pPr>
            <w:r w:rsidRPr="002362DF">
              <w:t>String</w:t>
            </w:r>
          </w:p>
        </w:tc>
        <w:tc>
          <w:tcPr>
            <w:tcW w:w="2551" w:type="dxa"/>
          </w:tcPr>
          <w:p w14:paraId="36EB37DF" w14:textId="77777777" w:rsidR="00FB28C8" w:rsidRPr="002362DF" w:rsidRDefault="00FB28C8" w:rsidP="002362DF">
            <w:pPr>
              <w:pStyle w:val="Tablebody"/>
            </w:pPr>
            <w:r w:rsidRPr="002362DF">
              <w:t>cmis:folder</w:t>
            </w:r>
          </w:p>
        </w:tc>
        <w:tc>
          <w:tcPr>
            <w:tcW w:w="6972" w:type="dxa"/>
          </w:tcPr>
          <w:p w14:paraId="78CB2579" w14:textId="77777777" w:rsidR="00FB28C8" w:rsidRPr="002362DF" w:rsidRDefault="00FB28C8" w:rsidP="002362DF">
            <w:pPr>
              <w:pStyle w:val="Tablebody"/>
            </w:pPr>
            <w:r w:rsidRPr="002362DF">
              <w:t>edk:f:systemFolder</w:t>
            </w:r>
          </w:p>
        </w:tc>
      </w:tr>
      <w:tr w:rsidR="00FB28C8" w:rsidRPr="002362DF" w14:paraId="52B0C413" w14:textId="77777777" w:rsidTr="00E1572A">
        <w:trPr>
          <w:jc w:val="center"/>
        </w:trPr>
        <w:tc>
          <w:tcPr>
            <w:tcW w:w="3528" w:type="dxa"/>
          </w:tcPr>
          <w:p w14:paraId="006207AE" w14:textId="77777777" w:rsidR="00FB28C8" w:rsidRPr="002362DF" w:rsidRDefault="00FB28C8" w:rsidP="002362DF">
            <w:pPr>
              <w:pStyle w:val="Tablebody"/>
            </w:pPr>
            <w:r w:rsidRPr="002362DF">
              <w:t>displayName</w:t>
            </w:r>
          </w:p>
        </w:tc>
        <w:tc>
          <w:tcPr>
            <w:tcW w:w="1542" w:type="dxa"/>
          </w:tcPr>
          <w:p w14:paraId="4BCD433A" w14:textId="77777777" w:rsidR="00FB28C8" w:rsidRPr="002362DF" w:rsidRDefault="00FB28C8" w:rsidP="002362DF">
            <w:pPr>
              <w:pStyle w:val="Tablebody"/>
            </w:pPr>
            <w:r w:rsidRPr="002362DF">
              <w:t>String</w:t>
            </w:r>
          </w:p>
        </w:tc>
        <w:tc>
          <w:tcPr>
            <w:tcW w:w="2551" w:type="dxa"/>
          </w:tcPr>
          <w:p w14:paraId="1C98D793" w14:textId="77777777" w:rsidR="00FB28C8" w:rsidRPr="002362DF" w:rsidRDefault="00FB28C8" w:rsidP="002362DF">
            <w:pPr>
              <w:pStyle w:val="Tablebody"/>
            </w:pPr>
          </w:p>
        </w:tc>
        <w:tc>
          <w:tcPr>
            <w:tcW w:w="6972" w:type="dxa"/>
          </w:tcPr>
          <w:p w14:paraId="2E92D98D" w14:textId="77777777" w:rsidR="00FB28C8" w:rsidRPr="002362DF" w:rsidRDefault="00FB28C8" w:rsidP="002362DF">
            <w:pPr>
              <w:pStyle w:val="Tablebody"/>
            </w:pPr>
          </w:p>
        </w:tc>
      </w:tr>
      <w:tr w:rsidR="00FB28C8" w:rsidRPr="002362DF" w14:paraId="7ECE82C8" w14:textId="77777777" w:rsidTr="00E1572A">
        <w:trPr>
          <w:jc w:val="center"/>
        </w:trPr>
        <w:tc>
          <w:tcPr>
            <w:tcW w:w="3528" w:type="dxa"/>
          </w:tcPr>
          <w:p w14:paraId="625EDC2D" w14:textId="77777777" w:rsidR="00FB28C8" w:rsidRPr="002362DF" w:rsidRDefault="00FB28C8" w:rsidP="002362DF">
            <w:pPr>
              <w:pStyle w:val="Tablebody"/>
            </w:pPr>
            <w:r w:rsidRPr="002362DF">
              <w:t>baseId</w:t>
            </w:r>
          </w:p>
        </w:tc>
        <w:tc>
          <w:tcPr>
            <w:tcW w:w="1542" w:type="dxa"/>
          </w:tcPr>
          <w:p w14:paraId="6C318AEE" w14:textId="77777777" w:rsidR="00FB28C8" w:rsidRPr="002362DF" w:rsidRDefault="00FB28C8" w:rsidP="002362DF">
            <w:pPr>
              <w:pStyle w:val="Tablebody"/>
            </w:pPr>
            <w:r w:rsidRPr="002362DF">
              <w:t>Enum</w:t>
            </w:r>
          </w:p>
        </w:tc>
        <w:tc>
          <w:tcPr>
            <w:tcW w:w="2551" w:type="dxa"/>
          </w:tcPr>
          <w:p w14:paraId="43ABAB78" w14:textId="77777777" w:rsidR="00FB28C8" w:rsidRPr="002362DF" w:rsidRDefault="00FB28C8" w:rsidP="002362DF">
            <w:pPr>
              <w:pStyle w:val="Tablebody"/>
            </w:pPr>
            <w:r w:rsidRPr="002362DF">
              <w:t>cmis:folder</w:t>
            </w:r>
          </w:p>
        </w:tc>
        <w:tc>
          <w:tcPr>
            <w:tcW w:w="6972" w:type="dxa"/>
          </w:tcPr>
          <w:p w14:paraId="2BDE00B9" w14:textId="77777777" w:rsidR="00FB28C8" w:rsidRPr="002362DF" w:rsidRDefault="00FB28C8" w:rsidP="002362DF">
            <w:pPr>
              <w:pStyle w:val="Tablebody"/>
            </w:pPr>
            <w:r w:rsidRPr="002362DF">
              <w:t>cmis:folder</w:t>
            </w:r>
          </w:p>
        </w:tc>
      </w:tr>
      <w:tr w:rsidR="00FB28C8" w:rsidRPr="002362DF" w14:paraId="195C809F" w14:textId="77777777" w:rsidTr="00E1572A">
        <w:trPr>
          <w:jc w:val="center"/>
        </w:trPr>
        <w:tc>
          <w:tcPr>
            <w:tcW w:w="3528" w:type="dxa"/>
          </w:tcPr>
          <w:p w14:paraId="537C4118" w14:textId="77777777" w:rsidR="00FB28C8" w:rsidRPr="002362DF" w:rsidRDefault="00FB28C8" w:rsidP="002362DF">
            <w:pPr>
              <w:pStyle w:val="Tablebody"/>
            </w:pPr>
            <w:r w:rsidRPr="002362DF">
              <w:t>parentId</w:t>
            </w:r>
          </w:p>
        </w:tc>
        <w:tc>
          <w:tcPr>
            <w:tcW w:w="1542" w:type="dxa"/>
          </w:tcPr>
          <w:p w14:paraId="60DA1B18" w14:textId="77777777" w:rsidR="00FB28C8" w:rsidRPr="002362DF" w:rsidRDefault="00FB28C8" w:rsidP="002362DF">
            <w:pPr>
              <w:pStyle w:val="Tablebody"/>
            </w:pPr>
            <w:r w:rsidRPr="002362DF">
              <w:t>ID</w:t>
            </w:r>
          </w:p>
        </w:tc>
        <w:tc>
          <w:tcPr>
            <w:tcW w:w="2551" w:type="dxa"/>
          </w:tcPr>
          <w:p w14:paraId="2A4E5EB5" w14:textId="77777777" w:rsidR="00FB28C8" w:rsidRPr="002362DF" w:rsidRDefault="00FB28C8" w:rsidP="002362DF">
            <w:pPr>
              <w:pStyle w:val="Tablebody"/>
            </w:pPr>
          </w:p>
        </w:tc>
        <w:tc>
          <w:tcPr>
            <w:tcW w:w="6972" w:type="dxa"/>
          </w:tcPr>
          <w:p w14:paraId="1B940A51" w14:textId="77777777" w:rsidR="00FB28C8" w:rsidRPr="002362DF" w:rsidRDefault="00FB28C8" w:rsidP="002362DF">
            <w:pPr>
              <w:pStyle w:val="Tablebody"/>
            </w:pPr>
            <w:r w:rsidRPr="002362DF">
              <w:t>cmis:folder</w:t>
            </w:r>
          </w:p>
        </w:tc>
      </w:tr>
      <w:tr w:rsidR="00FB28C8" w:rsidRPr="002362DF" w14:paraId="35E87239" w14:textId="77777777" w:rsidTr="00E1572A">
        <w:trPr>
          <w:jc w:val="center"/>
        </w:trPr>
        <w:tc>
          <w:tcPr>
            <w:tcW w:w="3528" w:type="dxa"/>
          </w:tcPr>
          <w:p w14:paraId="0CBF1A46" w14:textId="77777777" w:rsidR="00FB28C8" w:rsidRPr="002362DF" w:rsidRDefault="00FB28C8" w:rsidP="002362DF">
            <w:pPr>
              <w:pStyle w:val="Tablebody"/>
            </w:pPr>
            <w:r w:rsidRPr="002362DF">
              <w:t>description</w:t>
            </w:r>
          </w:p>
        </w:tc>
        <w:tc>
          <w:tcPr>
            <w:tcW w:w="1542" w:type="dxa"/>
          </w:tcPr>
          <w:p w14:paraId="1A5F9FFC" w14:textId="77777777" w:rsidR="00FB28C8" w:rsidRPr="002362DF" w:rsidRDefault="00FB28C8" w:rsidP="002362DF">
            <w:pPr>
              <w:pStyle w:val="Tablebody"/>
            </w:pPr>
            <w:r w:rsidRPr="002362DF">
              <w:t>String</w:t>
            </w:r>
          </w:p>
        </w:tc>
        <w:tc>
          <w:tcPr>
            <w:tcW w:w="2551" w:type="dxa"/>
          </w:tcPr>
          <w:p w14:paraId="618954FF" w14:textId="77777777" w:rsidR="00FB28C8" w:rsidRPr="002362DF" w:rsidRDefault="00FB28C8" w:rsidP="002362DF">
            <w:pPr>
              <w:pStyle w:val="Tablebody"/>
            </w:pPr>
          </w:p>
        </w:tc>
        <w:tc>
          <w:tcPr>
            <w:tcW w:w="6972" w:type="dxa"/>
          </w:tcPr>
          <w:p w14:paraId="6C8E9B4B" w14:textId="77777777" w:rsidR="00FB28C8" w:rsidRPr="002362DF" w:rsidRDefault="00FB28C8" w:rsidP="002362DF">
            <w:pPr>
              <w:pStyle w:val="Tablebody"/>
            </w:pPr>
          </w:p>
        </w:tc>
      </w:tr>
      <w:tr w:rsidR="00FB28C8" w:rsidRPr="002362DF" w14:paraId="40C5CD96" w14:textId="77777777" w:rsidTr="00E1572A">
        <w:trPr>
          <w:jc w:val="center"/>
        </w:trPr>
        <w:tc>
          <w:tcPr>
            <w:tcW w:w="3528" w:type="dxa"/>
          </w:tcPr>
          <w:p w14:paraId="3172D6CA" w14:textId="77777777" w:rsidR="00FB28C8" w:rsidRPr="002362DF" w:rsidRDefault="00FB28C8" w:rsidP="002362DF">
            <w:pPr>
              <w:pStyle w:val="Tablebody"/>
            </w:pPr>
            <w:r w:rsidRPr="002362DF">
              <w:t>creatable</w:t>
            </w:r>
          </w:p>
        </w:tc>
        <w:tc>
          <w:tcPr>
            <w:tcW w:w="1542" w:type="dxa"/>
          </w:tcPr>
          <w:p w14:paraId="1DA6D44F" w14:textId="77777777" w:rsidR="00FB28C8" w:rsidRPr="002362DF" w:rsidRDefault="00FB28C8" w:rsidP="002362DF">
            <w:pPr>
              <w:pStyle w:val="Tablebody"/>
            </w:pPr>
            <w:r w:rsidRPr="002362DF">
              <w:t>Boolean</w:t>
            </w:r>
          </w:p>
        </w:tc>
        <w:tc>
          <w:tcPr>
            <w:tcW w:w="2551" w:type="dxa"/>
          </w:tcPr>
          <w:p w14:paraId="242B94C5" w14:textId="77777777" w:rsidR="00FB28C8" w:rsidRPr="002362DF" w:rsidRDefault="00FB28C8" w:rsidP="002362DF">
            <w:pPr>
              <w:pStyle w:val="Tablebody"/>
            </w:pPr>
            <w:r w:rsidRPr="002362DF">
              <w:t>TRUE</w:t>
            </w:r>
          </w:p>
        </w:tc>
        <w:tc>
          <w:tcPr>
            <w:tcW w:w="6972" w:type="dxa"/>
          </w:tcPr>
          <w:p w14:paraId="36F71AA4" w14:textId="77777777" w:rsidR="00FB28C8" w:rsidRPr="002362DF" w:rsidRDefault="00FB28C8" w:rsidP="002362DF">
            <w:pPr>
              <w:pStyle w:val="Tablebody"/>
            </w:pPr>
            <w:r w:rsidRPr="002362DF">
              <w:t>TRUE</w:t>
            </w:r>
          </w:p>
        </w:tc>
      </w:tr>
      <w:tr w:rsidR="00FB28C8" w:rsidRPr="002362DF" w14:paraId="498C9539" w14:textId="77777777" w:rsidTr="00E1572A">
        <w:trPr>
          <w:jc w:val="center"/>
        </w:trPr>
        <w:tc>
          <w:tcPr>
            <w:tcW w:w="3528" w:type="dxa"/>
          </w:tcPr>
          <w:p w14:paraId="7F6CBC52" w14:textId="77777777" w:rsidR="00FB28C8" w:rsidRPr="002362DF" w:rsidRDefault="00FB28C8" w:rsidP="002362DF">
            <w:pPr>
              <w:pStyle w:val="Tablebody"/>
            </w:pPr>
            <w:r w:rsidRPr="002362DF">
              <w:t>fileable</w:t>
            </w:r>
          </w:p>
        </w:tc>
        <w:tc>
          <w:tcPr>
            <w:tcW w:w="1542" w:type="dxa"/>
          </w:tcPr>
          <w:p w14:paraId="098184E9" w14:textId="77777777" w:rsidR="00FB28C8" w:rsidRPr="002362DF" w:rsidRDefault="00FB28C8" w:rsidP="002362DF">
            <w:pPr>
              <w:pStyle w:val="Tablebody"/>
            </w:pPr>
            <w:r w:rsidRPr="002362DF">
              <w:t>Boolean</w:t>
            </w:r>
          </w:p>
        </w:tc>
        <w:tc>
          <w:tcPr>
            <w:tcW w:w="2551" w:type="dxa"/>
          </w:tcPr>
          <w:p w14:paraId="48D4A082" w14:textId="77777777" w:rsidR="00FB28C8" w:rsidRPr="002362DF" w:rsidRDefault="00FB28C8" w:rsidP="002362DF">
            <w:pPr>
              <w:pStyle w:val="Tablebody"/>
            </w:pPr>
            <w:r w:rsidRPr="002362DF">
              <w:t>TRUE</w:t>
            </w:r>
          </w:p>
        </w:tc>
        <w:tc>
          <w:tcPr>
            <w:tcW w:w="6972" w:type="dxa"/>
          </w:tcPr>
          <w:p w14:paraId="201E681B" w14:textId="77777777" w:rsidR="00FB28C8" w:rsidRPr="002362DF" w:rsidRDefault="00FB28C8" w:rsidP="002362DF">
            <w:pPr>
              <w:pStyle w:val="Tablebody"/>
            </w:pPr>
            <w:r w:rsidRPr="002362DF">
              <w:t>TRUE</w:t>
            </w:r>
          </w:p>
        </w:tc>
      </w:tr>
      <w:tr w:rsidR="00FB28C8" w:rsidRPr="002362DF" w14:paraId="3EB96C2F" w14:textId="77777777" w:rsidTr="00E1572A">
        <w:trPr>
          <w:jc w:val="center"/>
        </w:trPr>
        <w:tc>
          <w:tcPr>
            <w:tcW w:w="3528" w:type="dxa"/>
          </w:tcPr>
          <w:p w14:paraId="31457523" w14:textId="77777777" w:rsidR="00FB28C8" w:rsidRPr="002362DF" w:rsidRDefault="00FB28C8" w:rsidP="002362DF">
            <w:pPr>
              <w:pStyle w:val="Tablebody"/>
            </w:pPr>
            <w:r w:rsidRPr="002362DF">
              <w:t>queryable</w:t>
            </w:r>
          </w:p>
        </w:tc>
        <w:tc>
          <w:tcPr>
            <w:tcW w:w="1542" w:type="dxa"/>
          </w:tcPr>
          <w:p w14:paraId="50AB99DA" w14:textId="77777777" w:rsidR="00FB28C8" w:rsidRPr="002362DF" w:rsidRDefault="00FB28C8" w:rsidP="002362DF">
            <w:pPr>
              <w:pStyle w:val="Tablebody"/>
            </w:pPr>
            <w:r w:rsidRPr="002362DF">
              <w:t>Boolean</w:t>
            </w:r>
          </w:p>
        </w:tc>
        <w:tc>
          <w:tcPr>
            <w:tcW w:w="2551" w:type="dxa"/>
          </w:tcPr>
          <w:p w14:paraId="623A2DBD" w14:textId="77777777" w:rsidR="00FB28C8" w:rsidRPr="002362DF" w:rsidRDefault="00FB28C8" w:rsidP="002362DF">
            <w:pPr>
              <w:pStyle w:val="Tablebody"/>
            </w:pPr>
            <w:r w:rsidRPr="002362DF">
              <w:t>TRUE</w:t>
            </w:r>
          </w:p>
        </w:tc>
        <w:tc>
          <w:tcPr>
            <w:tcW w:w="6972" w:type="dxa"/>
          </w:tcPr>
          <w:p w14:paraId="6CF99AED" w14:textId="77777777" w:rsidR="00FB28C8" w:rsidRPr="002362DF" w:rsidRDefault="00FB28C8" w:rsidP="002362DF">
            <w:pPr>
              <w:pStyle w:val="Tablebody"/>
            </w:pPr>
            <w:r w:rsidRPr="002362DF">
              <w:t>TRUE</w:t>
            </w:r>
          </w:p>
        </w:tc>
      </w:tr>
      <w:tr w:rsidR="00FB28C8" w:rsidRPr="002362DF" w14:paraId="6957BDEB" w14:textId="77777777" w:rsidTr="00E1572A">
        <w:trPr>
          <w:jc w:val="center"/>
        </w:trPr>
        <w:tc>
          <w:tcPr>
            <w:tcW w:w="3528" w:type="dxa"/>
            <w:tcBorders>
              <w:bottom w:val="single" w:sz="4" w:space="0" w:color="auto"/>
            </w:tcBorders>
          </w:tcPr>
          <w:p w14:paraId="6A782B1A" w14:textId="77777777" w:rsidR="00FB28C8" w:rsidRPr="002362DF" w:rsidRDefault="00FB28C8" w:rsidP="002362DF">
            <w:pPr>
              <w:pStyle w:val="Tablebody"/>
            </w:pPr>
            <w:r w:rsidRPr="002362DF">
              <w:t>controllablePolicy</w:t>
            </w:r>
          </w:p>
        </w:tc>
        <w:tc>
          <w:tcPr>
            <w:tcW w:w="1542" w:type="dxa"/>
            <w:tcBorders>
              <w:bottom w:val="single" w:sz="4" w:space="0" w:color="auto"/>
            </w:tcBorders>
          </w:tcPr>
          <w:p w14:paraId="1F1A7118" w14:textId="77777777" w:rsidR="00FB28C8" w:rsidRPr="002362DF" w:rsidRDefault="00FB28C8" w:rsidP="002362DF">
            <w:pPr>
              <w:pStyle w:val="Tablebody"/>
            </w:pPr>
            <w:r w:rsidRPr="002362DF">
              <w:t>Boolean</w:t>
            </w:r>
          </w:p>
        </w:tc>
        <w:tc>
          <w:tcPr>
            <w:tcW w:w="2551" w:type="dxa"/>
            <w:tcBorders>
              <w:bottom w:val="single" w:sz="4" w:space="0" w:color="auto"/>
            </w:tcBorders>
          </w:tcPr>
          <w:p w14:paraId="547167BB" w14:textId="77777777" w:rsidR="00FB28C8" w:rsidRPr="002362DF" w:rsidRDefault="00FB28C8" w:rsidP="002362DF">
            <w:pPr>
              <w:pStyle w:val="Tablebody"/>
            </w:pPr>
            <w:r w:rsidRPr="002362DF">
              <w:t>FALSE</w:t>
            </w:r>
          </w:p>
        </w:tc>
        <w:tc>
          <w:tcPr>
            <w:tcW w:w="6972" w:type="dxa"/>
            <w:tcBorders>
              <w:bottom w:val="single" w:sz="4" w:space="0" w:color="auto"/>
            </w:tcBorders>
          </w:tcPr>
          <w:p w14:paraId="1DA54BC0" w14:textId="77777777" w:rsidR="00FB28C8" w:rsidRPr="002362DF" w:rsidRDefault="00FB28C8" w:rsidP="002362DF">
            <w:pPr>
              <w:pStyle w:val="Tablebody"/>
            </w:pPr>
            <w:r w:rsidRPr="002362DF">
              <w:t>FALSE</w:t>
            </w:r>
          </w:p>
        </w:tc>
      </w:tr>
      <w:tr w:rsidR="00FB28C8" w:rsidRPr="002362DF" w14:paraId="3EA3F7AA" w14:textId="77777777" w:rsidTr="00E1572A">
        <w:trPr>
          <w:jc w:val="center"/>
        </w:trPr>
        <w:tc>
          <w:tcPr>
            <w:tcW w:w="3528" w:type="dxa"/>
            <w:tcBorders>
              <w:top w:val="single" w:sz="4" w:space="0" w:color="auto"/>
              <w:bottom w:val="single" w:sz="4" w:space="0" w:color="auto"/>
            </w:tcBorders>
          </w:tcPr>
          <w:p w14:paraId="661DD0E9" w14:textId="77777777" w:rsidR="00FB28C8" w:rsidRPr="002362DF" w:rsidRDefault="00FB28C8" w:rsidP="002362DF">
            <w:pPr>
              <w:pStyle w:val="Tablebody"/>
            </w:pPr>
            <w:r w:rsidRPr="002362DF">
              <w:t>controllableACL</w:t>
            </w:r>
          </w:p>
        </w:tc>
        <w:tc>
          <w:tcPr>
            <w:tcW w:w="1542" w:type="dxa"/>
            <w:tcBorders>
              <w:top w:val="single" w:sz="4" w:space="0" w:color="auto"/>
              <w:bottom w:val="single" w:sz="4" w:space="0" w:color="auto"/>
            </w:tcBorders>
          </w:tcPr>
          <w:p w14:paraId="20E4741B" w14:textId="77777777" w:rsidR="00FB28C8" w:rsidRPr="002362DF" w:rsidRDefault="00FB28C8" w:rsidP="002362DF">
            <w:pPr>
              <w:pStyle w:val="Tablebody"/>
            </w:pPr>
            <w:r w:rsidRPr="002362DF">
              <w:t>Boolean</w:t>
            </w:r>
          </w:p>
        </w:tc>
        <w:tc>
          <w:tcPr>
            <w:tcW w:w="2551" w:type="dxa"/>
            <w:tcBorders>
              <w:top w:val="single" w:sz="4" w:space="0" w:color="auto"/>
              <w:bottom w:val="single" w:sz="4" w:space="0" w:color="auto"/>
            </w:tcBorders>
          </w:tcPr>
          <w:p w14:paraId="7746F424" w14:textId="77777777" w:rsidR="00FB28C8" w:rsidRPr="002362DF" w:rsidRDefault="00FB28C8" w:rsidP="002362DF">
            <w:pPr>
              <w:pStyle w:val="Tablebody"/>
            </w:pPr>
            <w:r w:rsidRPr="002362DF">
              <w:t>FALSE</w:t>
            </w:r>
          </w:p>
        </w:tc>
        <w:tc>
          <w:tcPr>
            <w:tcW w:w="6972" w:type="dxa"/>
            <w:tcBorders>
              <w:top w:val="single" w:sz="4" w:space="0" w:color="auto"/>
              <w:bottom w:val="single" w:sz="4" w:space="0" w:color="auto"/>
            </w:tcBorders>
          </w:tcPr>
          <w:p w14:paraId="7810FC17" w14:textId="77777777" w:rsidR="00FB28C8" w:rsidRPr="002362DF" w:rsidRDefault="00FB28C8" w:rsidP="002362DF">
            <w:pPr>
              <w:pStyle w:val="Tablebody"/>
            </w:pPr>
            <w:r w:rsidRPr="002362DF">
              <w:t>FALSE</w:t>
            </w:r>
          </w:p>
        </w:tc>
      </w:tr>
      <w:tr w:rsidR="00FB28C8" w:rsidRPr="002362DF" w14:paraId="20326F5F" w14:textId="77777777" w:rsidTr="00E1572A">
        <w:trPr>
          <w:jc w:val="center"/>
        </w:trPr>
        <w:tc>
          <w:tcPr>
            <w:tcW w:w="3528" w:type="dxa"/>
            <w:tcBorders>
              <w:top w:val="single" w:sz="4" w:space="0" w:color="auto"/>
            </w:tcBorders>
          </w:tcPr>
          <w:p w14:paraId="33611198" w14:textId="77777777" w:rsidR="00FB28C8" w:rsidRPr="002362DF" w:rsidRDefault="00FB28C8" w:rsidP="002362DF">
            <w:pPr>
              <w:pStyle w:val="Tablebody"/>
            </w:pPr>
            <w:r w:rsidRPr="002362DF">
              <w:t>fulltextIndexed</w:t>
            </w:r>
          </w:p>
        </w:tc>
        <w:tc>
          <w:tcPr>
            <w:tcW w:w="1542" w:type="dxa"/>
            <w:tcBorders>
              <w:top w:val="single" w:sz="4" w:space="0" w:color="auto"/>
            </w:tcBorders>
          </w:tcPr>
          <w:p w14:paraId="2DECD015" w14:textId="77777777" w:rsidR="00FB28C8" w:rsidRPr="002362DF" w:rsidRDefault="00FB28C8" w:rsidP="002362DF">
            <w:pPr>
              <w:pStyle w:val="Tablebody"/>
            </w:pPr>
            <w:r w:rsidRPr="002362DF">
              <w:t>Boolean</w:t>
            </w:r>
          </w:p>
        </w:tc>
        <w:tc>
          <w:tcPr>
            <w:tcW w:w="2551" w:type="dxa"/>
            <w:tcBorders>
              <w:top w:val="single" w:sz="4" w:space="0" w:color="auto"/>
            </w:tcBorders>
          </w:tcPr>
          <w:p w14:paraId="70F783A0" w14:textId="77777777" w:rsidR="00FB28C8" w:rsidRPr="002362DF" w:rsidRDefault="00FB28C8" w:rsidP="002362DF">
            <w:pPr>
              <w:pStyle w:val="Tablebody"/>
            </w:pPr>
            <w:r w:rsidRPr="002362DF">
              <w:t>FALSE</w:t>
            </w:r>
          </w:p>
        </w:tc>
        <w:tc>
          <w:tcPr>
            <w:tcW w:w="6972" w:type="dxa"/>
            <w:tcBorders>
              <w:top w:val="single" w:sz="4" w:space="0" w:color="auto"/>
            </w:tcBorders>
          </w:tcPr>
          <w:p w14:paraId="628194B3" w14:textId="77777777" w:rsidR="00FB28C8" w:rsidRPr="002362DF" w:rsidRDefault="00FB28C8" w:rsidP="002362DF">
            <w:pPr>
              <w:pStyle w:val="Tablebody"/>
            </w:pPr>
            <w:r w:rsidRPr="002362DF">
              <w:t>FALSE</w:t>
            </w:r>
          </w:p>
        </w:tc>
      </w:tr>
      <w:tr w:rsidR="00FB28C8" w:rsidRPr="002362DF" w14:paraId="23D84067" w14:textId="77777777" w:rsidTr="00E1572A">
        <w:trPr>
          <w:jc w:val="center"/>
        </w:trPr>
        <w:tc>
          <w:tcPr>
            <w:tcW w:w="3528" w:type="dxa"/>
            <w:tcBorders>
              <w:bottom w:val="single" w:sz="2" w:space="0" w:color="auto"/>
            </w:tcBorders>
          </w:tcPr>
          <w:p w14:paraId="49E748E8" w14:textId="77777777" w:rsidR="00FB28C8" w:rsidRPr="002362DF" w:rsidRDefault="00FB28C8" w:rsidP="002362DF">
            <w:pPr>
              <w:pStyle w:val="Tablebody"/>
            </w:pPr>
            <w:r w:rsidRPr="002362DF">
              <w:t>includedInSupertypeQuery</w:t>
            </w:r>
          </w:p>
        </w:tc>
        <w:tc>
          <w:tcPr>
            <w:tcW w:w="1542" w:type="dxa"/>
            <w:tcBorders>
              <w:bottom w:val="single" w:sz="2" w:space="0" w:color="auto"/>
            </w:tcBorders>
          </w:tcPr>
          <w:p w14:paraId="48E4CB5D" w14:textId="77777777" w:rsidR="00FB28C8" w:rsidRPr="002362DF" w:rsidRDefault="00FB28C8" w:rsidP="002362DF">
            <w:pPr>
              <w:pStyle w:val="Tablebody"/>
            </w:pPr>
            <w:r w:rsidRPr="002362DF">
              <w:t>Boolean</w:t>
            </w:r>
          </w:p>
        </w:tc>
        <w:tc>
          <w:tcPr>
            <w:tcW w:w="2551" w:type="dxa"/>
            <w:tcBorders>
              <w:bottom w:val="single" w:sz="2" w:space="0" w:color="auto"/>
            </w:tcBorders>
          </w:tcPr>
          <w:p w14:paraId="0C5A9BE2" w14:textId="77777777" w:rsidR="00FB28C8" w:rsidRPr="002362DF" w:rsidRDefault="00FB28C8" w:rsidP="002362DF">
            <w:pPr>
              <w:pStyle w:val="Tablebody"/>
            </w:pPr>
            <w:r w:rsidRPr="002362DF">
              <w:t>FALSE</w:t>
            </w:r>
          </w:p>
        </w:tc>
        <w:tc>
          <w:tcPr>
            <w:tcW w:w="6972" w:type="dxa"/>
            <w:tcBorders>
              <w:bottom w:val="single" w:sz="2" w:space="0" w:color="auto"/>
            </w:tcBorders>
          </w:tcPr>
          <w:p w14:paraId="0B1AF290" w14:textId="77777777" w:rsidR="00FB28C8" w:rsidRPr="002362DF" w:rsidRDefault="00FB28C8" w:rsidP="002362DF">
            <w:pPr>
              <w:pStyle w:val="Tablebody"/>
            </w:pPr>
            <w:r w:rsidRPr="002362DF">
              <w:t>FALSE</w:t>
            </w:r>
          </w:p>
        </w:tc>
      </w:tr>
    </w:tbl>
    <w:p w14:paraId="5B10D46D" w14:textId="77777777" w:rsidR="00F563A4" w:rsidRPr="002362DF" w:rsidRDefault="00F563A4" w:rsidP="00F563A4">
      <w:pPr>
        <w:pStyle w:val="Heading4"/>
      </w:pPr>
      <w:bookmarkStart w:id="170" w:name="_Toc314752136"/>
      <w:bookmarkStart w:id="171" w:name="_Toc378693691"/>
      <w:r w:rsidRPr="002362DF">
        <w:t>cmis:folder tipa īpašību definīcijas</w:t>
      </w:r>
      <w:bookmarkEnd w:id="170"/>
      <w:bookmarkEnd w:id="171"/>
    </w:p>
    <w:p w14:paraId="2FB25036" w14:textId="77777777" w:rsidR="00F563A4" w:rsidRPr="002362DF" w:rsidRDefault="00F563A4" w:rsidP="00F563A4">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bookmarkStart w:id="172" w:name="_Ref312946001"/>
      <w:r w:rsidR="00BA7A10">
        <w:t>13</w:t>
      </w:r>
      <w:bookmarkEnd w:id="172"/>
      <w:r w:rsidRPr="002362DF">
        <w:rPr>
          <w:noProof w:val="0"/>
        </w:rPr>
        <w:fldChar w:fldCharType="end"/>
      </w:r>
      <w:r w:rsidRPr="002362DF">
        <w:rPr>
          <w:noProof w:val="0"/>
        </w:rPr>
        <w:t>.tabula</w:t>
      </w:r>
    </w:p>
    <w:p w14:paraId="66BBEFB2" w14:textId="77777777" w:rsidR="00F563A4" w:rsidRPr="002362DF" w:rsidRDefault="00F563A4" w:rsidP="00F563A4">
      <w:pPr>
        <w:pStyle w:val="Tabletitle"/>
      </w:pPr>
      <w:r w:rsidRPr="002362DF">
        <w:t>cmis:folder tipa īpašību definīcijas</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3191"/>
        <w:gridCol w:w="3773"/>
        <w:gridCol w:w="1178"/>
        <w:gridCol w:w="1083"/>
        <w:gridCol w:w="1705"/>
        <w:gridCol w:w="1161"/>
        <w:gridCol w:w="1595"/>
        <w:gridCol w:w="1207"/>
      </w:tblGrid>
      <w:tr w:rsidR="00F563A4" w:rsidRPr="002362DF" w14:paraId="7B134198" w14:textId="77777777" w:rsidTr="00E17827">
        <w:trPr>
          <w:tblHeader/>
        </w:trPr>
        <w:tc>
          <w:tcPr>
            <w:tcW w:w="3191" w:type="dxa"/>
          </w:tcPr>
          <w:p w14:paraId="52E775D3"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Nosaukums</w:t>
            </w:r>
          </w:p>
        </w:tc>
        <w:tc>
          <w:tcPr>
            <w:tcW w:w="3773" w:type="dxa"/>
          </w:tcPr>
          <w:p w14:paraId="14A00AA7"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Apraksts</w:t>
            </w:r>
          </w:p>
        </w:tc>
        <w:tc>
          <w:tcPr>
            <w:tcW w:w="1178" w:type="dxa"/>
          </w:tcPr>
          <w:p w14:paraId="5AC56AD4"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Obligāts</w:t>
            </w:r>
          </w:p>
        </w:tc>
        <w:tc>
          <w:tcPr>
            <w:tcW w:w="1083" w:type="dxa"/>
          </w:tcPr>
          <w:p w14:paraId="62A02FC3"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Datu tips</w:t>
            </w:r>
          </w:p>
        </w:tc>
        <w:tc>
          <w:tcPr>
            <w:tcW w:w="1705" w:type="dxa"/>
          </w:tcPr>
          <w:p w14:paraId="3655497F"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Kardinalitāte</w:t>
            </w:r>
          </w:p>
        </w:tc>
        <w:tc>
          <w:tcPr>
            <w:tcW w:w="1161" w:type="dxa"/>
          </w:tcPr>
          <w:p w14:paraId="00F15812"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Vērtība ir maināma</w:t>
            </w:r>
          </w:p>
        </w:tc>
        <w:tc>
          <w:tcPr>
            <w:tcW w:w="1595" w:type="dxa"/>
          </w:tcPr>
          <w:p w14:paraId="45CC503A" w14:textId="151F3979" w:rsidR="00F563A4" w:rsidRPr="002362DF" w:rsidRDefault="00E17827" w:rsidP="00E17827">
            <w:pPr>
              <w:pStyle w:val="Bold"/>
              <w:rPr>
                <w:rStyle w:val="BookTitle"/>
                <w:b/>
                <w:bCs w:val="0"/>
                <w:smallCaps/>
                <w:spacing w:val="0"/>
              </w:rPr>
            </w:pPr>
            <w:r>
              <w:rPr>
                <w:rStyle w:val="BookTitle"/>
                <w:b/>
                <w:bCs w:val="0"/>
                <w:smallCaps/>
                <w:spacing w:val="0"/>
              </w:rPr>
              <w:t>Brīva vērtību izvēle</w:t>
            </w:r>
          </w:p>
        </w:tc>
        <w:tc>
          <w:tcPr>
            <w:tcW w:w="1207" w:type="dxa"/>
          </w:tcPr>
          <w:p w14:paraId="4A2EA8EC"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Pieejamo vērtību saraksts</w:t>
            </w:r>
          </w:p>
        </w:tc>
      </w:tr>
      <w:tr w:rsidR="00F563A4" w:rsidRPr="002362DF" w14:paraId="72AB9114" w14:textId="77777777" w:rsidTr="00E17827">
        <w:tc>
          <w:tcPr>
            <w:tcW w:w="3191" w:type="dxa"/>
            <w:tcBorders>
              <w:bottom w:val="single" w:sz="4" w:space="0" w:color="auto"/>
            </w:tcBorders>
          </w:tcPr>
          <w:p w14:paraId="2CC85895" w14:textId="77777777" w:rsidR="00F563A4" w:rsidRPr="002362DF" w:rsidRDefault="00F563A4" w:rsidP="00C93528">
            <w:pPr>
              <w:pStyle w:val="Tablebody"/>
            </w:pPr>
            <w:r w:rsidRPr="002362DF">
              <w:t>cmis:name</w:t>
            </w:r>
          </w:p>
        </w:tc>
        <w:tc>
          <w:tcPr>
            <w:tcW w:w="3773" w:type="dxa"/>
            <w:tcBorders>
              <w:bottom w:val="single" w:sz="4" w:space="0" w:color="auto"/>
            </w:tcBorders>
          </w:tcPr>
          <w:p w14:paraId="1CFB296B" w14:textId="77777777" w:rsidR="00F563A4" w:rsidRPr="002362DF" w:rsidRDefault="00F563A4" w:rsidP="00C93528">
            <w:pPr>
              <w:pStyle w:val="Tablebody"/>
            </w:pPr>
            <w:r w:rsidRPr="002362DF">
              <w:t>Objekta nosaukums</w:t>
            </w:r>
          </w:p>
        </w:tc>
        <w:tc>
          <w:tcPr>
            <w:tcW w:w="1178" w:type="dxa"/>
            <w:tcBorders>
              <w:bottom w:val="single" w:sz="4" w:space="0" w:color="auto"/>
            </w:tcBorders>
          </w:tcPr>
          <w:p w14:paraId="6A70A6D0" w14:textId="77777777" w:rsidR="00F563A4" w:rsidRPr="002362DF" w:rsidRDefault="00F563A4" w:rsidP="00C93528">
            <w:pPr>
              <w:pStyle w:val="Tablebody"/>
            </w:pPr>
            <w:r w:rsidRPr="002362DF">
              <w:t>TRUE</w:t>
            </w:r>
          </w:p>
        </w:tc>
        <w:tc>
          <w:tcPr>
            <w:tcW w:w="1083" w:type="dxa"/>
            <w:tcBorders>
              <w:bottom w:val="single" w:sz="4" w:space="0" w:color="auto"/>
            </w:tcBorders>
          </w:tcPr>
          <w:p w14:paraId="7EBC7B8F" w14:textId="77777777" w:rsidR="00F563A4" w:rsidRPr="002362DF" w:rsidRDefault="00F563A4" w:rsidP="00C93528">
            <w:pPr>
              <w:pStyle w:val="Tablebody"/>
            </w:pPr>
            <w:r w:rsidRPr="002362DF">
              <w:t>String</w:t>
            </w:r>
          </w:p>
        </w:tc>
        <w:tc>
          <w:tcPr>
            <w:tcW w:w="1705" w:type="dxa"/>
            <w:tcBorders>
              <w:bottom w:val="single" w:sz="4" w:space="0" w:color="auto"/>
            </w:tcBorders>
          </w:tcPr>
          <w:p w14:paraId="1FDD22C6" w14:textId="77777777" w:rsidR="00F563A4" w:rsidRPr="002362DF" w:rsidRDefault="00F563A4" w:rsidP="00C93528">
            <w:pPr>
              <w:pStyle w:val="Tablebody"/>
            </w:pPr>
            <w:r w:rsidRPr="002362DF">
              <w:t>Single</w:t>
            </w:r>
          </w:p>
        </w:tc>
        <w:tc>
          <w:tcPr>
            <w:tcW w:w="1161" w:type="dxa"/>
            <w:tcBorders>
              <w:bottom w:val="single" w:sz="4" w:space="0" w:color="auto"/>
            </w:tcBorders>
          </w:tcPr>
          <w:p w14:paraId="018BC94B" w14:textId="60F5D1A2" w:rsidR="00F563A4" w:rsidRPr="002362DF" w:rsidRDefault="002874B9" w:rsidP="00C93528">
            <w:pPr>
              <w:pStyle w:val="Tablebody"/>
            </w:pPr>
            <w:r w:rsidRPr="002362DF">
              <w:t>ReadWrite</w:t>
            </w:r>
          </w:p>
        </w:tc>
        <w:tc>
          <w:tcPr>
            <w:tcW w:w="1595" w:type="dxa"/>
            <w:tcBorders>
              <w:bottom w:val="single" w:sz="4" w:space="0" w:color="auto"/>
            </w:tcBorders>
          </w:tcPr>
          <w:p w14:paraId="6AB60109" w14:textId="5A1B4D41" w:rsidR="00F563A4" w:rsidRPr="002362DF" w:rsidRDefault="00E17827" w:rsidP="00C93528">
            <w:pPr>
              <w:pStyle w:val="Tablebody"/>
            </w:pPr>
            <w:r>
              <w:t>True</w:t>
            </w:r>
          </w:p>
        </w:tc>
        <w:tc>
          <w:tcPr>
            <w:tcW w:w="1207" w:type="dxa"/>
            <w:tcBorders>
              <w:bottom w:val="single" w:sz="4" w:space="0" w:color="auto"/>
            </w:tcBorders>
          </w:tcPr>
          <w:p w14:paraId="6352985A" w14:textId="77777777" w:rsidR="00F563A4" w:rsidRPr="002362DF" w:rsidRDefault="00F563A4" w:rsidP="00C93528">
            <w:pPr>
              <w:pStyle w:val="Tablebody"/>
            </w:pPr>
          </w:p>
        </w:tc>
      </w:tr>
      <w:tr w:rsidR="00E17827" w:rsidRPr="002362DF" w14:paraId="59F9451A" w14:textId="77777777" w:rsidTr="00E17827">
        <w:tc>
          <w:tcPr>
            <w:tcW w:w="3191" w:type="dxa"/>
            <w:tcBorders>
              <w:top w:val="single" w:sz="4" w:space="0" w:color="auto"/>
              <w:bottom w:val="single" w:sz="2" w:space="0" w:color="auto"/>
            </w:tcBorders>
          </w:tcPr>
          <w:p w14:paraId="3AE9AB0C" w14:textId="77777777" w:rsidR="00E17827" w:rsidRPr="002362DF" w:rsidRDefault="00E17827" w:rsidP="00C93528">
            <w:pPr>
              <w:pStyle w:val="Tablebody"/>
            </w:pPr>
            <w:r w:rsidRPr="002362DF">
              <w:t>cmis:objectID</w:t>
            </w:r>
          </w:p>
        </w:tc>
        <w:tc>
          <w:tcPr>
            <w:tcW w:w="3773" w:type="dxa"/>
            <w:tcBorders>
              <w:top w:val="single" w:sz="4" w:space="0" w:color="auto"/>
              <w:bottom w:val="single" w:sz="2" w:space="0" w:color="auto"/>
            </w:tcBorders>
          </w:tcPr>
          <w:p w14:paraId="3153ABB9" w14:textId="77777777" w:rsidR="00E17827" w:rsidRPr="002362DF" w:rsidRDefault="00E17827" w:rsidP="00C93528">
            <w:pPr>
              <w:pStyle w:val="Tablebody"/>
            </w:pPr>
            <w:r w:rsidRPr="002362DF">
              <w:t>Objekta identifikators</w:t>
            </w:r>
          </w:p>
        </w:tc>
        <w:tc>
          <w:tcPr>
            <w:tcW w:w="1178" w:type="dxa"/>
            <w:tcBorders>
              <w:top w:val="single" w:sz="4" w:space="0" w:color="auto"/>
              <w:bottom w:val="single" w:sz="2" w:space="0" w:color="auto"/>
            </w:tcBorders>
          </w:tcPr>
          <w:p w14:paraId="71EFB32B" w14:textId="77777777" w:rsidR="00E17827" w:rsidRPr="002362DF" w:rsidRDefault="00E17827" w:rsidP="00C93528">
            <w:pPr>
              <w:pStyle w:val="Tablebody"/>
            </w:pPr>
            <w:r w:rsidRPr="002362DF">
              <w:t>FALSE</w:t>
            </w:r>
          </w:p>
        </w:tc>
        <w:tc>
          <w:tcPr>
            <w:tcW w:w="1083" w:type="dxa"/>
            <w:tcBorders>
              <w:top w:val="single" w:sz="4" w:space="0" w:color="auto"/>
              <w:bottom w:val="single" w:sz="2" w:space="0" w:color="auto"/>
            </w:tcBorders>
          </w:tcPr>
          <w:p w14:paraId="13B96618" w14:textId="77777777" w:rsidR="00E17827" w:rsidRPr="002362DF" w:rsidRDefault="00E17827" w:rsidP="00C93528">
            <w:pPr>
              <w:pStyle w:val="Tablebody"/>
            </w:pPr>
            <w:r w:rsidRPr="002362DF">
              <w:t>ID</w:t>
            </w:r>
          </w:p>
        </w:tc>
        <w:tc>
          <w:tcPr>
            <w:tcW w:w="1705" w:type="dxa"/>
            <w:tcBorders>
              <w:top w:val="single" w:sz="4" w:space="0" w:color="auto"/>
              <w:bottom w:val="single" w:sz="2" w:space="0" w:color="auto"/>
            </w:tcBorders>
          </w:tcPr>
          <w:p w14:paraId="4A8E68BB" w14:textId="77777777" w:rsidR="00E17827" w:rsidRPr="002362DF" w:rsidRDefault="00E17827" w:rsidP="00C93528">
            <w:pPr>
              <w:pStyle w:val="Tablebody"/>
            </w:pPr>
            <w:r w:rsidRPr="002362DF">
              <w:t>Single</w:t>
            </w:r>
          </w:p>
        </w:tc>
        <w:tc>
          <w:tcPr>
            <w:tcW w:w="1161" w:type="dxa"/>
            <w:tcBorders>
              <w:top w:val="single" w:sz="4" w:space="0" w:color="auto"/>
              <w:bottom w:val="single" w:sz="2" w:space="0" w:color="auto"/>
            </w:tcBorders>
          </w:tcPr>
          <w:p w14:paraId="5454A8BF" w14:textId="77777777" w:rsidR="00E17827" w:rsidRPr="002362DF" w:rsidRDefault="00E17827" w:rsidP="00C93528">
            <w:pPr>
              <w:pStyle w:val="Tablebody"/>
            </w:pPr>
            <w:r w:rsidRPr="002362DF">
              <w:t>ReadOnly</w:t>
            </w:r>
          </w:p>
        </w:tc>
        <w:tc>
          <w:tcPr>
            <w:tcW w:w="1595" w:type="dxa"/>
            <w:tcBorders>
              <w:top w:val="single" w:sz="4" w:space="0" w:color="auto"/>
              <w:bottom w:val="single" w:sz="2" w:space="0" w:color="auto"/>
            </w:tcBorders>
          </w:tcPr>
          <w:p w14:paraId="4EDA86EB" w14:textId="689CF02F" w:rsidR="00E17827" w:rsidRPr="002362DF" w:rsidRDefault="00E17827" w:rsidP="00C93528">
            <w:pPr>
              <w:pStyle w:val="Tablebody"/>
            </w:pPr>
            <w:r w:rsidRPr="00B31539">
              <w:t>True</w:t>
            </w:r>
          </w:p>
        </w:tc>
        <w:tc>
          <w:tcPr>
            <w:tcW w:w="1207" w:type="dxa"/>
            <w:tcBorders>
              <w:top w:val="single" w:sz="4" w:space="0" w:color="auto"/>
              <w:bottom w:val="single" w:sz="2" w:space="0" w:color="auto"/>
            </w:tcBorders>
          </w:tcPr>
          <w:p w14:paraId="3076D5EA" w14:textId="77777777" w:rsidR="00E17827" w:rsidRPr="002362DF" w:rsidRDefault="00E17827" w:rsidP="00C93528">
            <w:pPr>
              <w:pStyle w:val="Tablebody"/>
            </w:pPr>
          </w:p>
        </w:tc>
      </w:tr>
      <w:tr w:rsidR="00E17827" w:rsidRPr="002362DF" w14:paraId="6AF4BCE2" w14:textId="77777777" w:rsidTr="00E17827">
        <w:tc>
          <w:tcPr>
            <w:tcW w:w="3191" w:type="dxa"/>
            <w:tcBorders>
              <w:top w:val="single" w:sz="2" w:space="0" w:color="auto"/>
            </w:tcBorders>
          </w:tcPr>
          <w:p w14:paraId="4ADCE125" w14:textId="77777777" w:rsidR="00E17827" w:rsidRPr="002362DF" w:rsidRDefault="00E17827" w:rsidP="00C93528">
            <w:pPr>
              <w:pStyle w:val="Tablebody"/>
            </w:pPr>
            <w:r w:rsidRPr="002362DF">
              <w:t>cmis:baseTypeID</w:t>
            </w:r>
          </w:p>
        </w:tc>
        <w:tc>
          <w:tcPr>
            <w:tcW w:w="3773" w:type="dxa"/>
            <w:tcBorders>
              <w:top w:val="single" w:sz="2" w:space="0" w:color="auto"/>
            </w:tcBorders>
          </w:tcPr>
          <w:p w14:paraId="16B61519" w14:textId="77777777" w:rsidR="00E17827" w:rsidRPr="002362DF" w:rsidRDefault="00E17827" w:rsidP="00C93528">
            <w:pPr>
              <w:pStyle w:val="Tablebody"/>
            </w:pPr>
            <w:r w:rsidRPr="002362DF">
              <w:t>Objekta virstipa identifikators</w:t>
            </w:r>
          </w:p>
        </w:tc>
        <w:tc>
          <w:tcPr>
            <w:tcW w:w="1178" w:type="dxa"/>
            <w:tcBorders>
              <w:top w:val="single" w:sz="2" w:space="0" w:color="auto"/>
            </w:tcBorders>
          </w:tcPr>
          <w:p w14:paraId="62540C96" w14:textId="77777777" w:rsidR="00E17827" w:rsidRPr="002362DF" w:rsidRDefault="00E17827" w:rsidP="00C93528">
            <w:pPr>
              <w:pStyle w:val="Tablebody"/>
            </w:pPr>
            <w:r w:rsidRPr="002362DF">
              <w:t>FALSE</w:t>
            </w:r>
          </w:p>
        </w:tc>
        <w:tc>
          <w:tcPr>
            <w:tcW w:w="1083" w:type="dxa"/>
            <w:tcBorders>
              <w:top w:val="single" w:sz="2" w:space="0" w:color="auto"/>
            </w:tcBorders>
          </w:tcPr>
          <w:p w14:paraId="4D73D2A6" w14:textId="77777777" w:rsidR="00E17827" w:rsidRPr="002362DF" w:rsidRDefault="00E17827" w:rsidP="00C93528">
            <w:pPr>
              <w:pStyle w:val="Tablebody"/>
            </w:pPr>
            <w:r w:rsidRPr="002362DF">
              <w:t>ID</w:t>
            </w:r>
          </w:p>
        </w:tc>
        <w:tc>
          <w:tcPr>
            <w:tcW w:w="1705" w:type="dxa"/>
            <w:tcBorders>
              <w:top w:val="single" w:sz="2" w:space="0" w:color="auto"/>
            </w:tcBorders>
          </w:tcPr>
          <w:p w14:paraId="6F650351" w14:textId="77777777" w:rsidR="00E17827" w:rsidRPr="002362DF" w:rsidRDefault="00E17827" w:rsidP="00C93528">
            <w:pPr>
              <w:pStyle w:val="Tablebody"/>
            </w:pPr>
            <w:r w:rsidRPr="002362DF">
              <w:t>Single</w:t>
            </w:r>
          </w:p>
        </w:tc>
        <w:tc>
          <w:tcPr>
            <w:tcW w:w="1161" w:type="dxa"/>
            <w:tcBorders>
              <w:top w:val="single" w:sz="2" w:space="0" w:color="auto"/>
            </w:tcBorders>
          </w:tcPr>
          <w:p w14:paraId="113D328A" w14:textId="77777777" w:rsidR="00E17827" w:rsidRPr="002362DF" w:rsidRDefault="00E17827" w:rsidP="00C93528">
            <w:pPr>
              <w:pStyle w:val="Tablebody"/>
            </w:pPr>
            <w:r w:rsidRPr="002362DF">
              <w:t>ReadOnly</w:t>
            </w:r>
          </w:p>
        </w:tc>
        <w:tc>
          <w:tcPr>
            <w:tcW w:w="1595" w:type="dxa"/>
            <w:tcBorders>
              <w:top w:val="single" w:sz="2" w:space="0" w:color="auto"/>
            </w:tcBorders>
          </w:tcPr>
          <w:p w14:paraId="73C89233" w14:textId="67B73654" w:rsidR="00E17827" w:rsidRPr="002362DF" w:rsidRDefault="00E17827" w:rsidP="00C93528">
            <w:pPr>
              <w:pStyle w:val="Tablebody"/>
            </w:pPr>
            <w:r w:rsidRPr="00B31539">
              <w:t>True</w:t>
            </w:r>
          </w:p>
        </w:tc>
        <w:tc>
          <w:tcPr>
            <w:tcW w:w="1207" w:type="dxa"/>
            <w:tcBorders>
              <w:top w:val="single" w:sz="2" w:space="0" w:color="auto"/>
            </w:tcBorders>
          </w:tcPr>
          <w:p w14:paraId="709DA5F6" w14:textId="77777777" w:rsidR="00E17827" w:rsidRPr="002362DF" w:rsidRDefault="00E17827" w:rsidP="00C93528">
            <w:pPr>
              <w:pStyle w:val="Tablebody"/>
            </w:pPr>
          </w:p>
        </w:tc>
      </w:tr>
      <w:tr w:rsidR="00E17827" w:rsidRPr="002362DF" w14:paraId="55265E61" w14:textId="77777777" w:rsidTr="00E17827">
        <w:tc>
          <w:tcPr>
            <w:tcW w:w="3191" w:type="dxa"/>
          </w:tcPr>
          <w:p w14:paraId="49FF274E" w14:textId="77777777" w:rsidR="00E17827" w:rsidRPr="002362DF" w:rsidRDefault="00E17827" w:rsidP="00C93528">
            <w:pPr>
              <w:pStyle w:val="Tablebody"/>
            </w:pPr>
            <w:r w:rsidRPr="002362DF">
              <w:t>cmis:objectTypeID</w:t>
            </w:r>
          </w:p>
        </w:tc>
        <w:tc>
          <w:tcPr>
            <w:tcW w:w="3773" w:type="dxa"/>
          </w:tcPr>
          <w:p w14:paraId="5C93C941" w14:textId="77777777" w:rsidR="00E17827" w:rsidRPr="002362DF" w:rsidRDefault="00E17827" w:rsidP="00C93528">
            <w:pPr>
              <w:pStyle w:val="Tablebody"/>
            </w:pPr>
            <w:r w:rsidRPr="002362DF">
              <w:t>Objekta tipa identifikators</w:t>
            </w:r>
          </w:p>
        </w:tc>
        <w:tc>
          <w:tcPr>
            <w:tcW w:w="1178" w:type="dxa"/>
          </w:tcPr>
          <w:p w14:paraId="2C9CAE5D" w14:textId="77777777" w:rsidR="00E17827" w:rsidRPr="002362DF" w:rsidRDefault="00E17827" w:rsidP="00C93528">
            <w:pPr>
              <w:pStyle w:val="Tablebody"/>
            </w:pPr>
            <w:r w:rsidRPr="002362DF">
              <w:t>FALSE</w:t>
            </w:r>
          </w:p>
        </w:tc>
        <w:tc>
          <w:tcPr>
            <w:tcW w:w="1083" w:type="dxa"/>
          </w:tcPr>
          <w:p w14:paraId="11D9E0E8" w14:textId="77777777" w:rsidR="00E17827" w:rsidRPr="002362DF" w:rsidRDefault="00E17827" w:rsidP="00C93528">
            <w:pPr>
              <w:pStyle w:val="Tablebody"/>
            </w:pPr>
            <w:r w:rsidRPr="002362DF">
              <w:t>ID</w:t>
            </w:r>
          </w:p>
        </w:tc>
        <w:tc>
          <w:tcPr>
            <w:tcW w:w="1705" w:type="dxa"/>
          </w:tcPr>
          <w:p w14:paraId="6E95E3D1" w14:textId="77777777" w:rsidR="00E17827" w:rsidRPr="002362DF" w:rsidRDefault="00E17827" w:rsidP="00C93528">
            <w:pPr>
              <w:pStyle w:val="Tablebody"/>
            </w:pPr>
            <w:r w:rsidRPr="002362DF">
              <w:t>Single</w:t>
            </w:r>
          </w:p>
        </w:tc>
        <w:tc>
          <w:tcPr>
            <w:tcW w:w="1161" w:type="dxa"/>
          </w:tcPr>
          <w:p w14:paraId="0751CA55" w14:textId="77777777" w:rsidR="00E17827" w:rsidRPr="002362DF" w:rsidRDefault="00E17827" w:rsidP="00C93528">
            <w:pPr>
              <w:pStyle w:val="Tablebody"/>
            </w:pPr>
            <w:r w:rsidRPr="002362DF">
              <w:t>OnCreate</w:t>
            </w:r>
          </w:p>
        </w:tc>
        <w:tc>
          <w:tcPr>
            <w:tcW w:w="1595" w:type="dxa"/>
          </w:tcPr>
          <w:p w14:paraId="67CBC6AA" w14:textId="7AAC2CFF" w:rsidR="00E17827" w:rsidRPr="002362DF" w:rsidRDefault="00E17827" w:rsidP="00C93528">
            <w:pPr>
              <w:pStyle w:val="Tablebody"/>
            </w:pPr>
            <w:r w:rsidRPr="00B31539">
              <w:t>True</w:t>
            </w:r>
          </w:p>
        </w:tc>
        <w:tc>
          <w:tcPr>
            <w:tcW w:w="1207" w:type="dxa"/>
          </w:tcPr>
          <w:p w14:paraId="0F9152E9" w14:textId="77777777" w:rsidR="00E17827" w:rsidRPr="002362DF" w:rsidRDefault="00E17827" w:rsidP="00C93528">
            <w:pPr>
              <w:pStyle w:val="Tablebody"/>
            </w:pPr>
          </w:p>
        </w:tc>
      </w:tr>
      <w:tr w:rsidR="00E17827" w:rsidRPr="002362DF" w14:paraId="51AE7DC0" w14:textId="77777777" w:rsidTr="00E17827">
        <w:tc>
          <w:tcPr>
            <w:tcW w:w="3191" w:type="dxa"/>
          </w:tcPr>
          <w:p w14:paraId="3BFF8FBF" w14:textId="77777777" w:rsidR="00E17827" w:rsidRPr="002362DF" w:rsidRDefault="00E17827" w:rsidP="00C93528">
            <w:pPr>
              <w:pStyle w:val="Tablebody"/>
            </w:pPr>
            <w:r w:rsidRPr="002362DF">
              <w:t>cmis:createdBy</w:t>
            </w:r>
          </w:p>
        </w:tc>
        <w:tc>
          <w:tcPr>
            <w:tcW w:w="3773" w:type="dxa"/>
          </w:tcPr>
          <w:p w14:paraId="563A6A6D" w14:textId="77777777" w:rsidR="00E17827" w:rsidRPr="002362DF" w:rsidRDefault="00E17827" w:rsidP="00C93528">
            <w:pPr>
              <w:pStyle w:val="Tablebody"/>
            </w:pPr>
            <w:r w:rsidRPr="002362DF">
              <w:t>Lietotājs, kas izveidojis objektu</w:t>
            </w:r>
          </w:p>
        </w:tc>
        <w:tc>
          <w:tcPr>
            <w:tcW w:w="1178" w:type="dxa"/>
          </w:tcPr>
          <w:p w14:paraId="1A11C1D9" w14:textId="77777777" w:rsidR="00E17827" w:rsidRPr="002362DF" w:rsidRDefault="00E17827" w:rsidP="00C93528">
            <w:pPr>
              <w:pStyle w:val="Tablebody"/>
            </w:pPr>
            <w:r w:rsidRPr="002362DF">
              <w:t>FALSE</w:t>
            </w:r>
          </w:p>
        </w:tc>
        <w:tc>
          <w:tcPr>
            <w:tcW w:w="1083" w:type="dxa"/>
          </w:tcPr>
          <w:p w14:paraId="36466B0A" w14:textId="77777777" w:rsidR="00E17827" w:rsidRPr="002362DF" w:rsidRDefault="00E17827" w:rsidP="00C93528">
            <w:pPr>
              <w:pStyle w:val="Tablebody"/>
            </w:pPr>
            <w:r w:rsidRPr="002362DF">
              <w:t>String</w:t>
            </w:r>
          </w:p>
        </w:tc>
        <w:tc>
          <w:tcPr>
            <w:tcW w:w="1705" w:type="dxa"/>
          </w:tcPr>
          <w:p w14:paraId="468523DE" w14:textId="77777777" w:rsidR="00E17827" w:rsidRPr="002362DF" w:rsidRDefault="00E17827" w:rsidP="00C93528">
            <w:pPr>
              <w:pStyle w:val="Tablebody"/>
            </w:pPr>
            <w:r w:rsidRPr="002362DF">
              <w:t>Single</w:t>
            </w:r>
          </w:p>
        </w:tc>
        <w:tc>
          <w:tcPr>
            <w:tcW w:w="1161" w:type="dxa"/>
          </w:tcPr>
          <w:p w14:paraId="7CBDCF31" w14:textId="77777777" w:rsidR="00E17827" w:rsidRPr="002362DF" w:rsidRDefault="00E17827" w:rsidP="00C93528">
            <w:pPr>
              <w:pStyle w:val="Tablebody"/>
            </w:pPr>
            <w:r w:rsidRPr="002362DF">
              <w:t>ReadOnly</w:t>
            </w:r>
          </w:p>
        </w:tc>
        <w:tc>
          <w:tcPr>
            <w:tcW w:w="1595" w:type="dxa"/>
          </w:tcPr>
          <w:p w14:paraId="18C278F3" w14:textId="3A4735D6" w:rsidR="00E17827" w:rsidRPr="002362DF" w:rsidRDefault="00E17827" w:rsidP="00C93528">
            <w:pPr>
              <w:pStyle w:val="Tablebody"/>
            </w:pPr>
            <w:r w:rsidRPr="00B31539">
              <w:t>True</w:t>
            </w:r>
          </w:p>
        </w:tc>
        <w:tc>
          <w:tcPr>
            <w:tcW w:w="1207" w:type="dxa"/>
          </w:tcPr>
          <w:p w14:paraId="77A6B659" w14:textId="77777777" w:rsidR="00E17827" w:rsidRPr="002362DF" w:rsidRDefault="00E17827" w:rsidP="00C93528">
            <w:pPr>
              <w:pStyle w:val="Tablebody"/>
            </w:pPr>
          </w:p>
        </w:tc>
      </w:tr>
      <w:tr w:rsidR="00E17827" w:rsidRPr="002362DF" w14:paraId="5703716C" w14:textId="77777777" w:rsidTr="00E17827">
        <w:tc>
          <w:tcPr>
            <w:tcW w:w="3191" w:type="dxa"/>
          </w:tcPr>
          <w:p w14:paraId="2E1B0DB0" w14:textId="77777777" w:rsidR="00E17827" w:rsidRPr="002362DF" w:rsidRDefault="00E17827" w:rsidP="00C93528">
            <w:pPr>
              <w:pStyle w:val="Tablebody"/>
            </w:pPr>
            <w:r w:rsidRPr="002362DF">
              <w:lastRenderedPageBreak/>
              <w:t>cmis:creationDate</w:t>
            </w:r>
          </w:p>
        </w:tc>
        <w:tc>
          <w:tcPr>
            <w:tcW w:w="3773" w:type="dxa"/>
          </w:tcPr>
          <w:p w14:paraId="5EE8D1BB" w14:textId="77777777" w:rsidR="00E17827" w:rsidRPr="002362DF" w:rsidRDefault="00E17827" w:rsidP="00C93528">
            <w:pPr>
              <w:pStyle w:val="Tablebody"/>
            </w:pPr>
            <w:r w:rsidRPr="002362DF">
              <w:t>Datums un laiks, kad izveidots objekts</w:t>
            </w:r>
          </w:p>
        </w:tc>
        <w:tc>
          <w:tcPr>
            <w:tcW w:w="1178" w:type="dxa"/>
          </w:tcPr>
          <w:p w14:paraId="24C2E700" w14:textId="77777777" w:rsidR="00E17827" w:rsidRPr="002362DF" w:rsidRDefault="00E17827" w:rsidP="00C93528">
            <w:pPr>
              <w:pStyle w:val="Tablebody"/>
            </w:pPr>
            <w:r w:rsidRPr="002362DF">
              <w:t>FALSE</w:t>
            </w:r>
          </w:p>
        </w:tc>
        <w:tc>
          <w:tcPr>
            <w:tcW w:w="1083" w:type="dxa"/>
          </w:tcPr>
          <w:p w14:paraId="6424AC56" w14:textId="77777777" w:rsidR="00E17827" w:rsidRPr="002362DF" w:rsidRDefault="00E17827" w:rsidP="00C93528">
            <w:pPr>
              <w:pStyle w:val="Tablebody"/>
            </w:pPr>
            <w:r w:rsidRPr="002362DF">
              <w:t>DateTime</w:t>
            </w:r>
          </w:p>
        </w:tc>
        <w:tc>
          <w:tcPr>
            <w:tcW w:w="1705" w:type="dxa"/>
          </w:tcPr>
          <w:p w14:paraId="6DF44810" w14:textId="77777777" w:rsidR="00E17827" w:rsidRPr="002362DF" w:rsidRDefault="00E17827" w:rsidP="00C93528">
            <w:pPr>
              <w:pStyle w:val="Tablebody"/>
            </w:pPr>
            <w:r w:rsidRPr="002362DF">
              <w:t>Single</w:t>
            </w:r>
          </w:p>
        </w:tc>
        <w:tc>
          <w:tcPr>
            <w:tcW w:w="1161" w:type="dxa"/>
          </w:tcPr>
          <w:p w14:paraId="4F7D926F" w14:textId="77777777" w:rsidR="00E17827" w:rsidRPr="002362DF" w:rsidRDefault="00E17827" w:rsidP="00C93528">
            <w:pPr>
              <w:pStyle w:val="Tablebody"/>
            </w:pPr>
            <w:r w:rsidRPr="002362DF">
              <w:t>ReadOnly</w:t>
            </w:r>
          </w:p>
        </w:tc>
        <w:tc>
          <w:tcPr>
            <w:tcW w:w="1595" w:type="dxa"/>
          </w:tcPr>
          <w:p w14:paraId="1F6799A6" w14:textId="58E92EAE" w:rsidR="00E17827" w:rsidRPr="002362DF" w:rsidRDefault="00E17827" w:rsidP="00C93528">
            <w:pPr>
              <w:pStyle w:val="Tablebody"/>
            </w:pPr>
            <w:r w:rsidRPr="00B31539">
              <w:t>True</w:t>
            </w:r>
          </w:p>
        </w:tc>
        <w:tc>
          <w:tcPr>
            <w:tcW w:w="1207" w:type="dxa"/>
          </w:tcPr>
          <w:p w14:paraId="647E294E" w14:textId="77777777" w:rsidR="00E17827" w:rsidRPr="002362DF" w:rsidRDefault="00E17827" w:rsidP="00C93528">
            <w:pPr>
              <w:pStyle w:val="Tablebody"/>
            </w:pPr>
          </w:p>
        </w:tc>
      </w:tr>
      <w:tr w:rsidR="00E17827" w:rsidRPr="002362DF" w14:paraId="15523B9E" w14:textId="77777777" w:rsidTr="00E17827">
        <w:tc>
          <w:tcPr>
            <w:tcW w:w="3191" w:type="dxa"/>
          </w:tcPr>
          <w:p w14:paraId="3A231F24" w14:textId="77777777" w:rsidR="00E17827" w:rsidRPr="002362DF" w:rsidRDefault="00E17827" w:rsidP="00C93528">
            <w:pPr>
              <w:pStyle w:val="Tablebody"/>
            </w:pPr>
            <w:r w:rsidRPr="002362DF">
              <w:t>cmis:lastModifiedBy</w:t>
            </w:r>
          </w:p>
        </w:tc>
        <w:tc>
          <w:tcPr>
            <w:tcW w:w="3773" w:type="dxa"/>
          </w:tcPr>
          <w:p w14:paraId="706E78EC" w14:textId="77777777" w:rsidR="00E17827" w:rsidRPr="002362DF" w:rsidRDefault="00E17827" w:rsidP="00C93528">
            <w:pPr>
              <w:pStyle w:val="Tablebody"/>
            </w:pPr>
            <w:r w:rsidRPr="002362DF">
              <w:t>Lietotājs, kas pēdējais modificējis objektu</w:t>
            </w:r>
          </w:p>
        </w:tc>
        <w:tc>
          <w:tcPr>
            <w:tcW w:w="1178" w:type="dxa"/>
          </w:tcPr>
          <w:p w14:paraId="5921F590" w14:textId="77777777" w:rsidR="00E17827" w:rsidRPr="002362DF" w:rsidRDefault="00E17827" w:rsidP="00C93528">
            <w:pPr>
              <w:pStyle w:val="Tablebody"/>
            </w:pPr>
            <w:r w:rsidRPr="002362DF">
              <w:t>FALSE</w:t>
            </w:r>
          </w:p>
        </w:tc>
        <w:tc>
          <w:tcPr>
            <w:tcW w:w="1083" w:type="dxa"/>
          </w:tcPr>
          <w:p w14:paraId="06D66AA9" w14:textId="77777777" w:rsidR="00E17827" w:rsidRPr="002362DF" w:rsidRDefault="00E17827" w:rsidP="00C93528">
            <w:pPr>
              <w:pStyle w:val="Tablebody"/>
            </w:pPr>
            <w:r w:rsidRPr="002362DF">
              <w:t>String</w:t>
            </w:r>
          </w:p>
        </w:tc>
        <w:tc>
          <w:tcPr>
            <w:tcW w:w="1705" w:type="dxa"/>
          </w:tcPr>
          <w:p w14:paraId="6AC68499" w14:textId="77777777" w:rsidR="00E17827" w:rsidRPr="002362DF" w:rsidRDefault="00E17827" w:rsidP="00C93528">
            <w:pPr>
              <w:pStyle w:val="Tablebody"/>
            </w:pPr>
            <w:r w:rsidRPr="002362DF">
              <w:t>Single</w:t>
            </w:r>
          </w:p>
        </w:tc>
        <w:tc>
          <w:tcPr>
            <w:tcW w:w="1161" w:type="dxa"/>
          </w:tcPr>
          <w:p w14:paraId="5CD9CC0E" w14:textId="77777777" w:rsidR="00E17827" w:rsidRPr="002362DF" w:rsidRDefault="00E17827" w:rsidP="00C93528">
            <w:pPr>
              <w:pStyle w:val="Tablebody"/>
            </w:pPr>
            <w:r w:rsidRPr="002362DF">
              <w:t>ReadOnly</w:t>
            </w:r>
          </w:p>
        </w:tc>
        <w:tc>
          <w:tcPr>
            <w:tcW w:w="1595" w:type="dxa"/>
          </w:tcPr>
          <w:p w14:paraId="2A761346" w14:textId="04B09E2F" w:rsidR="00E17827" w:rsidRPr="002362DF" w:rsidRDefault="00E17827" w:rsidP="00C93528">
            <w:pPr>
              <w:pStyle w:val="Tablebody"/>
            </w:pPr>
            <w:r w:rsidRPr="00B31539">
              <w:t>True</w:t>
            </w:r>
          </w:p>
        </w:tc>
        <w:tc>
          <w:tcPr>
            <w:tcW w:w="1207" w:type="dxa"/>
          </w:tcPr>
          <w:p w14:paraId="0ECE2446" w14:textId="77777777" w:rsidR="00E17827" w:rsidRPr="002362DF" w:rsidRDefault="00E17827" w:rsidP="00C93528">
            <w:pPr>
              <w:pStyle w:val="Tablebody"/>
            </w:pPr>
          </w:p>
        </w:tc>
      </w:tr>
      <w:tr w:rsidR="00E17827" w:rsidRPr="002362DF" w14:paraId="5DB4AF01" w14:textId="77777777" w:rsidTr="00E17827">
        <w:tc>
          <w:tcPr>
            <w:tcW w:w="3191" w:type="dxa"/>
          </w:tcPr>
          <w:p w14:paraId="0EC5D9FE" w14:textId="77777777" w:rsidR="00E17827" w:rsidRPr="002362DF" w:rsidRDefault="00E17827" w:rsidP="00C93528">
            <w:pPr>
              <w:pStyle w:val="Tablebody"/>
            </w:pPr>
            <w:r w:rsidRPr="002362DF">
              <w:t>cmis:lastModificationDate</w:t>
            </w:r>
          </w:p>
        </w:tc>
        <w:tc>
          <w:tcPr>
            <w:tcW w:w="3773" w:type="dxa"/>
          </w:tcPr>
          <w:p w14:paraId="5748A496" w14:textId="77777777" w:rsidR="00E17827" w:rsidRPr="002362DF" w:rsidRDefault="00E17827" w:rsidP="00C93528">
            <w:pPr>
              <w:pStyle w:val="Tablebody"/>
            </w:pPr>
            <w:r w:rsidRPr="002362DF">
              <w:t>Datums un laiks, kad pēdējo reizi mainīts objekts</w:t>
            </w:r>
          </w:p>
        </w:tc>
        <w:tc>
          <w:tcPr>
            <w:tcW w:w="1178" w:type="dxa"/>
          </w:tcPr>
          <w:p w14:paraId="18DEFAFE" w14:textId="77777777" w:rsidR="00E17827" w:rsidRPr="002362DF" w:rsidRDefault="00E17827" w:rsidP="00C93528">
            <w:pPr>
              <w:pStyle w:val="Tablebody"/>
            </w:pPr>
            <w:r w:rsidRPr="002362DF">
              <w:t>FALSE</w:t>
            </w:r>
          </w:p>
        </w:tc>
        <w:tc>
          <w:tcPr>
            <w:tcW w:w="1083" w:type="dxa"/>
          </w:tcPr>
          <w:p w14:paraId="3D4F9659" w14:textId="77777777" w:rsidR="00E17827" w:rsidRPr="002362DF" w:rsidRDefault="00E17827" w:rsidP="00C93528">
            <w:pPr>
              <w:pStyle w:val="Tablebody"/>
            </w:pPr>
            <w:r w:rsidRPr="002362DF">
              <w:t>DateTime</w:t>
            </w:r>
          </w:p>
        </w:tc>
        <w:tc>
          <w:tcPr>
            <w:tcW w:w="1705" w:type="dxa"/>
          </w:tcPr>
          <w:p w14:paraId="3147B763" w14:textId="77777777" w:rsidR="00E17827" w:rsidRPr="002362DF" w:rsidRDefault="00E17827" w:rsidP="00C93528">
            <w:pPr>
              <w:pStyle w:val="Tablebody"/>
            </w:pPr>
            <w:r w:rsidRPr="002362DF">
              <w:t>Single</w:t>
            </w:r>
          </w:p>
        </w:tc>
        <w:tc>
          <w:tcPr>
            <w:tcW w:w="1161" w:type="dxa"/>
          </w:tcPr>
          <w:p w14:paraId="27532FC0" w14:textId="77777777" w:rsidR="00E17827" w:rsidRPr="002362DF" w:rsidRDefault="00E17827" w:rsidP="00C93528">
            <w:pPr>
              <w:pStyle w:val="Tablebody"/>
            </w:pPr>
            <w:r w:rsidRPr="002362DF">
              <w:t>ReadOnly</w:t>
            </w:r>
          </w:p>
        </w:tc>
        <w:tc>
          <w:tcPr>
            <w:tcW w:w="1595" w:type="dxa"/>
          </w:tcPr>
          <w:p w14:paraId="3D5BA9F9" w14:textId="03E96BCA" w:rsidR="00E17827" w:rsidRPr="002362DF" w:rsidRDefault="00E17827" w:rsidP="00C93528">
            <w:pPr>
              <w:pStyle w:val="Tablebody"/>
            </w:pPr>
            <w:r w:rsidRPr="0059776C">
              <w:t>True</w:t>
            </w:r>
          </w:p>
        </w:tc>
        <w:tc>
          <w:tcPr>
            <w:tcW w:w="1207" w:type="dxa"/>
          </w:tcPr>
          <w:p w14:paraId="00948B67" w14:textId="77777777" w:rsidR="00E17827" w:rsidRPr="002362DF" w:rsidRDefault="00E17827" w:rsidP="00C93528">
            <w:pPr>
              <w:pStyle w:val="Tablebody"/>
            </w:pPr>
          </w:p>
        </w:tc>
      </w:tr>
      <w:tr w:rsidR="00E17827" w:rsidRPr="002362DF" w14:paraId="67BC3A14" w14:textId="77777777" w:rsidTr="00E17827">
        <w:tc>
          <w:tcPr>
            <w:tcW w:w="3191" w:type="dxa"/>
          </w:tcPr>
          <w:p w14:paraId="77AAA93B" w14:textId="77777777" w:rsidR="00E17827" w:rsidRPr="002362DF" w:rsidRDefault="00E17827" w:rsidP="00C93528">
            <w:pPr>
              <w:pStyle w:val="Tablebody"/>
            </w:pPr>
            <w:r w:rsidRPr="002362DF">
              <w:t>cmis:changeToken</w:t>
            </w:r>
          </w:p>
        </w:tc>
        <w:tc>
          <w:tcPr>
            <w:tcW w:w="3773" w:type="dxa"/>
          </w:tcPr>
          <w:p w14:paraId="692B2901" w14:textId="77777777" w:rsidR="00E17827" w:rsidRPr="002362DF" w:rsidRDefault="00E17827" w:rsidP="00C93528">
            <w:pPr>
              <w:pStyle w:val="Tablebody"/>
            </w:pPr>
            <w:r w:rsidRPr="002362DF">
              <w:t>Izmaiņu talons</w:t>
            </w:r>
          </w:p>
        </w:tc>
        <w:tc>
          <w:tcPr>
            <w:tcW w:w="1178" w:type="dxa"/>
          </w:tcPr>
          <w:p w14:paraId="37D0ECD9" w14:textId="77777777" w:rsidR="00E17827" w:rsidRPr="002362DF" w:rsidRDefault="00E17827" w:rsidP="00C93528">
            <w:pPr>
              <w:pStyle w:val="Tablebody"/>
            </w:pPr>
            <w:r w:rsidRPr="002362DF">
              <w:t>FALSE</w:t>
            </w:r>
          </w:p>
        </w:tc>
        <w:tc>
          <w:tcPr>
            <w:tcW w:w="1083" w:type="dxa"/>
          </w:tcPr>
          <w:p w14:paraId="651B005F" w14:textId="77777777" w:rsidR="00E17827" w:rsidRPr="002362DF" w:rsidRDefault="00E17827" w:rsidP="00C93528">
            <w:pPr>
              <w:pStyle w:val="Tablebody"/>
            </w:pPr>
            <w:r w:rsidRPr="002362DF">
              <w:t>String</w:t>
            </w:r>
          </w:p>
        </w:tc>
        <w:tc>
          <w:tcPr>
            <w:tcW w:w="1705" w:type="dxa"/>
          </w:tcPr>
          <w:p w14:paraId="57EA178C" w14:textId="77777777" w:rsidR="00E17827" w:rsidRPr="002362DF" w:rsidRDefault="00E17827" w:rsidP="00C93528">
            <w:pPr>
              <w:pStyle w:val="Tablebody"/>
            </w:pPr>
            <w:r w:rsidRPr="002362DF">
              <w:t>Single</w:t>
            </w:r>
          </w:p>
        </w:tc>
        <w:tc>
          <w:tcPr>
            <w:tcW w:w="1161" w:type="dxa"/>
          </w:tcPr>
          <w:p w14:paraId="4A964A4C" w14:textId="77777777" w:rsidR="00E17827" w:rsidRPr="002362DF" w:rsidRDefault="00E17827" w:rsidP="00C93528">
            <w:pPr>
              <w:pStyle w:val="Tablebody"/>
            </w:pPr>
            <w:r w:rsidRPr="002362DF">
              <w:t>ReadOnly</w:t>
            </w:r>
          </w:p>
        </w:tc>
        <w:tc>
          <w:tcPr>
            <w:tcW w:w="1595" w:type="dxa"/>
          </w:tcPr>
          <w:p w14:paraId="02AD29CB" w14:textId="2CD8D9CF" w:rsidR="00E17827" w:rsidRPr="002362DF" w:rsidRDefault="00E17827" w:rsidP="00C93528">
            <w:pPr>
              <w:pStyle w:val="Tablebody"/>
            </w:pPr>
            <w:r w:rsidRPr="0059776C">
              <w:t>True</w:t>
            </w:r>
          </w:p>
        </w:tc>
        <w:tc>
          <w:tcPr>
            <w:tcW w:w="1207" w:type="dxa"/>
          </w:tcPr>
          <w:p w14:paraId="4828FE9A" w14:textId="77777777" w:rsidR="00E17827" w:rsidRPr="002362DF" w:rsidRDefault="00E17827" w:rsidP="00C93528">
            <w:pPr>
              <w:pStyle w:val="Tablebody"/>
            </w:pPr>
          </w:p>
        </w:tc>
      </w:tr>
      <w:tr w:rsidR="00E17827" w:rsidRPr="002362DF" w14:paraId="2912E499" w14:textId="77777777" w:rsidTr="00E17827">
        <w:tc>
          <w:tcPr>
            <w:tcW w:w="3191" w:type="dxa"/>
          </w:tcPr>
          <w:p w14:paraId="3B0D03D5" w14:textId="77777777" w:rsidR="00E17827" w:rsidRPr="002362DF" w:rsidRDefault="00E17827" w:rsidP="00C93528">
            <w:pPr>
              <w:pStyle w:val="Tablebody"/>
            </w:pPr>
            <w:r w:rsidRPr="002362DF">
              <w:t>cmis:parentID</w:t>
            </w:r>
          </w:p>
        </w:tc>
        <w:tc>
          <w:tcPr>
            <w:tcW w:w="3773" w:type="dxa"/>
          </w:tcPr>
          <w:p w14:paraId="7D58D1CD" w14:textId="77777777" w:rsidR="00E17827" w:rsidRPr="002362DF" w:rsidRDefault="00E17827" w:rsidP="00C93528">
            <w:pPr>
              <w:pStyle w:val="Tablebody"/>
            </w:pPr>
            <w:r w:rsidRPr="002362DF">
              <w:t>Objekta mapes identifikators</w:t>
            </w:r>
          </w:p>
        </w:tc>
        <w:tc>
          <w:tcPr>
            <w:tcW w:w="1178" w:type="dxa"/>
          </w:tcPr>
          <w:p w14:paraId="537593FE" w14:textId="77777777" w:rsidR="00E17827" w:rsidRPr="002362DF" w:rsidRDefault="00E17827" w:rsidP="00C93528">
            <w:pPr>
              <w:pStyle w:val="Tablebody"/>
            </w:pPr>
            <w:r w:rsidRPr="002362DF">
              <w:t>FALSE</w:t>
            </w:r>
          </w:p>
        </w:tc>
        <w:tc>
          <w:tcPr>
            <w:tcW w:w="1083" w:type="dxa"/>
          </w:tcPr>
          <w:p w14:paraId="60BB4E1D" w14:textId="77777777" w:rsidR="00E17827" w:rsidRPr="002362DF" w:rsidRDefault="00E17827" w:rsidP="00C93528">
            <w:pPr>
              <w:pStyle w:val="Tablebody"/>
            </w:pPr>
            <w:r w:rsidRPr="002362DF">
              <w:t>ID</w:t>
            </w:r>
          </w:p>
        </w:tc>
        <w:tc>
          <w:tcPr>
            <w:tcW w:w="1705" w:type="dxa"/>
          </w:tcPr>
          <w:p w14:paraId="0CB09C62" w14:textId="77777777" w:rsidR="00E17827" w:rsidRPr="002362DF" w:rsidRDefault="00E17827" w:rsidP="00C93528">
            <w:pPr>
              <w:pStyle w:val="Tablebody"/>
            </w:pPr>
            <w:r w:rsidRPr="002362DF">
              <w:t>Single</w:t>
            </w:r>
          </w:p>
        </w:tc>
        <w:tc>
          <w:tcPr>
            <w:tcW w:w="1161" w:type="dxa"/>
          </w:tcPr>
          <w:p w14:paraId="6E6C1A04" w14:textId="77777777" w:rsidR="00E17827" w:rsidRPr="002362DF" w:rsidRDefault="00E17827" w:rsidP="00C93528">
            <w:pPr>
              <w:pStyle w:val="Tablebody"/>
            </w:pPr>
            <w:r w:rsidRPr="002362DF">
              <w:t>ReadOnly</w:t>
            </w:r>
          </w:p>
        </w:tc>
        <w:tc>
          <w:tcPr>
            <w:tcW w:w="1595" w:type="dxa"/>
          </w:tcPr>
          <w:p w14:paraId="442EF10E" w14:textId="1628A13C" w:rsidR="00E17827" w:rsidRPr="002362DF" w:rsidRDefault="00E17827" w:rsidP="00C93528">
            <w:pPr>
              <w:pStyle w:val="Tablebody"/>
            </w:pPr>
            <w:r w:rsidRPr="0059776C">
              <w:t>True</w:t>
            </w:r>
          </w:p>
        </w:tc>
        <w:tc>
          <w:tcPr>
            <w:tcW w:w="1207" w:type="dxa"/>
          </w:tcPr>
          <w:p w14:paraId="57E28B9D" w14:textId="77777777" w:rsidR="00E17827" w:rsidRPr="002362DF" w:rsidRDefault="00E17827" w:rsidP="00C93528">
            <w:pPr>
              <w:pStyle w:val="Tablebody"/>
            </w:pPr>
          </w:p>
        </w:tc>
      </w:tr>
      <w:tr w:rsidR="00E17827" w:rsidRPr="002362DF" w14:paraId="2AF9F701" w14:textId="77777777" w:rsidTr="00E17827">
        <w:tc>
          <w:tcPr>
            <w:tcW w:w="3191" w:type="dxa"/>
          </w:tcPr>
          <w:p w14:paraId="54D87DE6" w14:textId="77777777" w:rsidR="00E17827" w:rsidRPr="002362DF" w:rsidRDefault="00E17827" w:rsidP="00C93528">
            <w:pPr>
              <w:pStyle w:val="Tablebody"/>
            </w:pPr>
            <w:r w:rsidRPr="002362DF">
              <w:t>cmis:path</w:t>
            </w:r>
          </w:p>
        </w:tc>
        <w:tc>
          <w:tcPr>
            <w:tcW w:w="3773" w:type="dxa"/>
          </w:tcPr>
          <w:p w14:paraId="1062C2DD" w14:textId="77777777" w:rsidR="00E17827" w:rsidRPr="002362DF" w:rsidRDefault="00E17827" w:rsidP="00C93528">
            <w:pPr>
              <w:pStyle w:val="Tablebody"/>
            </w:pPr>
            <w:r w:rsidRPr="002362DF">
              <w:t>Pilns objekta ceļš</w:t>
            </w:r>
          </w:p>
        </w:tc>
        <w:tc>
          <w:tcPr>
            <w:tcW w:w="1178" w:type="dxa"/>
          </w:tcPr>
          <w:p w14:paraId="37DA57C0" w14:textId="77777777" w:rsidR="00E17827" w:rsidRPr="002362DF" w:rsidRDefault="00E17827" w:rsidP="00C93528">
            <w:pPr>
              <w:pStyle w:val="Tablebody"/>
            </w:pPr>
            <w:r w:rsidRPr="002362DF">
              <w:t>FALSE</w:t>
            </w:r>
          </w:p>
        </w:tc>
        <w:tc>
          <w:tcPr>
            <w:tcW w:w="1083" w:type="dxa"/>
          </w:tcPr>
          <w:p w14:paraId="4E6534D2" w14:textId="77777777" w:rsidR="00E17827" w:rsidRPr="002362DF" w:rsidRDefault="00E17827" w:rsidP="00C93528">
            <w:pPr>
              <w:pStyle w:val="Tablebody"/>
            </w:pPr>
            <w:r w:rsidRPr="002362DF">
              <w:t>String</w:t>
            </w:r>
          </w:p>
        </w:tc>
        <w:tc>
          <w:tcPr>
            <w:tcW w:w="1705" w:type="dxa"/>
          </w:tcPr>
          <w:p w14:paraId="1BA82E7D" w14:textId="77777777" w:rsidR="00E17827" w:rsidRPr="002362DF" w:rsidRDefault="00E17827" w:rsidP="00C93528">
            <w:pPr>
              <w:pStyle w:val="Tablebody"/>
            </w:pPr>
            <w:r w:rsidRPr="002362DF">
              <w:t>Single</w:t>
            </w:r>
          </w:p>
        </w:tc>
        <w:tc>
          <w:tcPr>
            <w:tcW w:w="1161" w:type="dxa"/>
          </w:tcPr>
          <w:p w14:paraId="1E0C2EDB" w14:textId="77777777" w:rsidR="00E17827" w:rsidRPr="002362DF" w:rsidRDefault="00E17827" w:rsidP="00C93528">
            <w:pPr>
              <w:pStyle w:val="Tablebody"/>
            </w:pPr>
            <w:r w:rsidRPr="002362DF">
              <w:t>ReadOnly</w:t>
            </w:r>
          </w:p>
        </w:tc>
        <w:tc>
          <w:tcPr>
            <w:tcW w:w="1595" w:type="dxa"/>
          </w:tcPr>
          <w:p w14:paraId="546E38EF" w14:textId="2FBE35C4" w:rsidR="00E17827" w:rsidRPr="002362DF" w:rsidRDefault="00E17827" w:rsidP="00C93528">
            <w:pPr>
              <w:pStyle w:val="Tablebody"/>
            </w:pPr>
            <w:r w:rsidRPr="0059776C">
              <w:t>True</w:t>
            </w:r>
          </w:p>
        </w:tc>
        <w:tc>
          <w:tcPr>
            <w:tcW w:w="1207" w:type="dxa"/>
          </w:tcPr>
          <w:p w14:paraId="238B1D91" w14:textId="77777777" w:rsidR="00E17827" w:rsidRPr="002362DF" w:rsidRDefault="00E17827" w:rsidP="00C93528">
            <w:pPr>
              <w:pStyle w:val="Tablebody"/>
            </w:pPr>
          </w:p>
        </w:tc>
      </w:tr>
      <w:tr w:rsidR="00E17827" w:rsidRPr="002362DF" w14:paraId="0F8DEEF4" w14:textId="77777777" w:rsidTr="00E17827">
        <w:tc>
          <w:tcPr>
            <w:tcW w:w="3191" w:type="dxa"/>
            <w:tcBorders>
              <w:bottom w:val="single" w:sz="4" w:space="0" w:color="auto"/>
            </w:tcBorders>
          </w:tcPr>
          <w:p w14:paraId="5285A519" w14:textId="77777777" w:rsidR="00E17827" w:rsidRPr="002362DF" w:rsidRDefault="00E17827" w:rsidP="00C93528">
            <w:pPr>
              <w:pStyle w:val="Tablebody"/>
            </w:pPr>
            <w:r w:rsidRPr="002362DF">
              <w:t>cmis:allowedChildObjectTypeIds</w:t>
            </w:r>
          </w:p>
        </w:tc>
        <w:tc>
          <w:tcPr>
            <w:tcW w:w="3773" w:type="dxa"/>
            <w:tcBorders>
              <w:bottom w:val="single" w:sz="4" w:space="0" w:color="auto"/>
            </w:tcBorders>
          </w:tcPr>
          <w:p w14:paraId="6C1B91B6" w14:textId="77777777" w:rsidR="00E17827" w:rsidRPr="002362DF" w:rsidRDefault="00E17827" w:rsidP="00C93528">
            <w:pPr>
              <w:pStyle w:val="Tablebody"/>
            </w:pPr>
            <w:r w:rsidRPr="002362DF">
              <w:t>Tipu identifikatori, kuriem atbilstoši objekti var tikt saglabāti mapē (create, move, file)</w:t>
            </w:r>
          </w:p>
        </w:tc>
        <w:tc>
          <w:tcPr>
            <w:tcW w:w="1178" w:type="dxa"/>
            <w:tcBorders>
              <w:bottom w:val="single" w:sz="4" w:space="0" w:color="auto"/>
            </w:tcBorders>
          </w:tcPr>
          <w:p w14:paraId="78B1E6F4" w14:textId="77777777" w:rsidR="00E17827" w:rsidRPr="002362DF" w:rsidRDefault="00E17827" w:rsidP="00C93528">
            <w:pPr>
              <w:pStyle w:val="Tablebody"/>
            </w:pPr>
            <w:r w:rsidRPr="002362DF">
              <w:t>FALSE</w:t>
            </w:r>
          </w:p>
        </w:tc>
        <w:tc>
          <w:tcPr>
            <w:tcW w:w="1083" w:type="dxa"/>
            <w:tcBorders>
              <w:bottom w:val="single" w:sz="4" w:space="0" w:color="auto"/>
            </w:tcBorders>
          </w:tcPr>
          <w:p w14:paraId="5BF617F3" w14:textId="77777777" w:rsidR="00E17827" w:rsidRPr="002362DF" w:rsidRDefault="00E17827" w:rsidP="00C93528">
            <w:pPr>
              <w:pStyle w:val="Tablebody"/>
            </w:pPr>
            <w:r w:rsidRPr="002362DF">
              <w:t>ID</w:t>
            </w:r>
          </w:p>
        </w:tc>
        <w:tc>
          <w:tcPr>
            <w:tcW w:w="1705" w:type="dxa"/>
            <w:tcBorders>
              <w:bottom w:val="single" w:sz="4" w:space="0" w:color="auto"/>
            </w:tcBorders>
          </w:tcPr>
          <w:p w14:paraId="0B01A21E" w14:textId="77777777" w:rsidR="00E17827" w:rsidRPr="002362DF" w:rsidRDefault="00E17827" w:rsidP="00C93528">
            <w:pPr>
              <w:pStyle w:val="Tablebody"/>
            </w:pPr>
            <w:r w:rsidRPr="002362DF">
              <w:t>Multi</w:t>
            </w:r>
          </w:p>
        </w:tc>
        <w:tc>
          <w:tcPr>
            <w:tcW w:w="1161" w:type="dxa"/>
            <w:tcBorders>
              <w:bottom w:val="single" w:sz="4" w:space="0" w:color="auto"/>
            </w:tcBorders>
          </w:tcPr>
          <w:p w14:paraId="58B50E65" w14:textId="77777777" w:rsidR="00E17827" w:rsidRPr="002362DF" w:rsidRDefault="00E17827" w:rsidP="00C93528">
            <w:pPr>
              <w:pStyle w:val="Tablebody"/>
            </w:pPr>
            <w:r w:rsidRPr="002362DF">
              <w:t>ReadOnly</w:t>
            </w:r>
          </w:p>
        </w:tc>
        <w:tc>
          <w:tcPr>
            <w:tcW w:w="1595" w:type="dxa"/>
            <w:tcBorders>
              <w:bottom w:val="single" w:sz="4" w:space="0" w:color="auto"/>
            </w:tcBorders>
          </w:tcPr>
          <w:p w14:paraId="34F62D0E" w14:textId="2F21782C" w:rsidR="00E17827" w:rsidRPr="002362DF" w:rsidRDefault="00E17827" w:rsidP="00C93528">
            <w:pPr>
              <w:pStyle w:val="Tablebody"/>
            </w:pPr>
            <w:r w:rsidRPr="0059776C">
              <w:t>True</w:t>
            </w:r>
          </w:p>
        </w:tc>
        <w:tc>
          <w:tcPr>
            <w:tcW w:w="1207" w:type="dxa"/>
            <w:tcBorders>
              <w:bottom w:val="single" w:sz="4" w:space="0" w:color="auto"/>
            </w:tcBorders>
          </w:tcPr>
          <w:p w14:paraId="632B4F4B" w14:textId="77777777" w:rsidR="00E17827" w:rsidRPr="002362DF" w:rsidRDefault="00E17827" w:rsidP="00C93528">
            <w:pPr>
              <w:pStyle w:val="Tablebody"/>
            </w:pPr>
          </w:p>
        </w:tc>
      </w:tr>
    </w:tbl>
    <w:p w14:paraId="711BF1C2" w14:textId="77777777" w:rsidR="00F563A4" w:rsidRPr="002362DF" w:rsidRDefault="00F563A4" w:rsidP="00F563A4">
      <w:pPr>
        <w:pStyle w:val="Heading4"/>
      </w:pPr>
      <w:bookmarkStart w:id="173" w:name="_Toc314752138"/>
      <w:bookmarkStart w:id="174" w:name="_Toc378693692"/>
      <w:r w:rsidRPr="002362DF">
        <w:t>edk:f:systemFolder tipa īpašību definīcijas</w:t>
      </w:r>
      <w:bookmarkEnd w:id="173"/>
      <w:bookmarkEnd w:id="174"/>
    </w:p>
    <w:p w14:paraId="05C02D8C" w14:textId="7AA14790" w:rsidR="00334A8A" w:rsidRPr="002362DF" w:rsidRDefault="00334A8A" w:rsidP="00334A8A">
      <w:r w:rsidRPr="002362DF">
        <w:t xml:space="preserve">Mapes tipam edk:f:systemFolder nav no </w:t>
      </w:r>
      <w:r w:rsidR="00FB28C8" w:rsidRPr="002362DF">
        <w:t>cmis:f</w:t>
      </w:r>
      <w:r w:rsidRPr="002362DF">
        <w:t>older atšķirīgu īpašību definīciju.</w:t>
      </w:r>
    </w:p>
    <w:p w14:paraId="19B143B3" w14:textId="77777777" w:rsidR="00F563A4" w:rsidRPr="002362DF" w:rsidRDefault="00F563A4" w:rsidP="00F563A4">
      <w:pPr>
        <w:pStyle w:val="Heading3"/>
      </w:pPr>
      <w:bookmarkStart w:id="175" w:name="_Toc314752140"/>
      <w:bookmarkStart w:id="176" w:name="_Toc378693693"/>
      <w:r w:rsidRPr="002362DF">
        <w:t>EDK saišu tipi</w:t>
      </w:r>
      <w:bookmarkEnd w:id="175"/>
      <w:bookmarkEnd w:id="176"/>
    </w:p>
    <w:p w14:paraId="407EE6DF" w14:textId="472A8A43" w:rsidR="00F563A4" w:rsidRPr="002362DF" w:rsidRDefault="00F563A4" w:rsidP="00F563A4">
      <w:r w:rsidRPr="002362DF">
        <w:t xml:space="preserve">EDK mapju tipu atribūti ir uzskaitīti </w:t>
      </w:r>
      <w:r w:rsidRPr="002362DF">
        <w:fldChar w:fldCharType="begin"/>
      </w:r>
      <w:r w:rsidRPr="002362DF">
        <w:instrText xml:space="preserve"> REF _Ref312946267 \h </w:instrText>
      </w:r>
      <w:r w:rsidRPr="002362DF">
        <w:fldChar w:fldCharType="separate"/>
      </w:r>
      <w:r w:rsidR="00BA7A10">
        <w:t>14</w:t>
      </w:r>
      <w:r w:rsidRPr="002362DF">
        <w:fldChar w:fldCharType="end"/>
      </w:r>
      <w:r w:rsidRPr="002362DF">
        <w:t>.tabulā</w:t>
      </w:r>
      <w:r w:rsidR="00BA498C" w:rsidRPr="002362DF">
        <w:t>.</w:t>
      </w:r>
    </w:p>
    <w:p w14:paraId="5F6BBF5E" w14:textId="77777777" w:rsidR="00F563A4" w:rsidRPr="002362DF" w:rsidRDefault="00F563A4" w:rsidP="00F563A4">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bookmarkStart w:id="177" w:name="_Ref312946267"/>
      <w:r w:rsidR="00BA7A10">
        <w:t>14</w:t>
      </w:r>
      <w:bookmarkEnd w:id="177"/>
      <w:r w:rsidRPr="002362DF">
        <w:rPr>
          <w:noProof w:val="0"/>
        </w:rPr>
        <w:fldChar w:fldCharType="end"/>
      </w:r>
      <w:r w:rsidRPr="002362DF">
        <w:rPr>
          <w:noProof w:val="0"/>
        </w:rPr>
        <w:t>.tabula</w:t>
      </w:r>
    </w:p>
    <w:p w14:paraId="4399687E" w14:textId="77777777" w:rsidR="00F563A4" w:rsidRPr="002362DF" w:rsidRDefault="00F563A4" w:rsidP="00F563A4">
      <w:pPr>
        <w:pStyle w:val="Tabletitle"/>
      </w:pPr>
      <w:r w:rsidRPr="002362DF">
        <w:t>EDK saišu tipu atribūti</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586"/>
        <w:gridCol w:w="950"/>
        <w:gridCol w:w="2242"/>
        <w:gridCol w:w="2835"/>
        <w:gridCol w:w="3119"/>
        <w:gridCol w:w="3161"/>
      </w:tblGrid>
      <w:tr w:rsidR="00FB28C8" w:rsidRPr="002362DF" w14:paraId="61DD5D12" w14:textId="77777777" w:rsidTr="002362DF">
        <w:trPr>
          <w:tblHeader/>
        </w:trPr>
        <w:tc>
          <w:tcPr>
            <w:tcW w:w="2586" w:type="dxa"/>
          </w:tcPr>
          <w:p w14:paraId="17242FBB" w14:textId="77777777" w:rsidR="00FB28C8" w:rsidRPr="002362DF" w:rsidRDefault="00FB28C8" w:rsidP="002362DF">
            <w:pPr>
              <w:pStyle w:val="Tablebody"/>
              <w:rPr>
                <w:rStyle w:val="BookTitle"/>
              </w:rPr>
            </w:pPr>
            <w:r w:rsidRPr="002362DF">
              <w:rPr>
                <w:rStyle w:val="BookTitle"/>
              </w:rPr>
              <w:t>Atribūts</w:t>
            </w:r>
          </w:p>
        </w:tc>
        <w:tc>
          <w:tcPr>
            <w:tcW w:w="950" w:type="dxa"/>
          </w:tcPr>
          <w:p w14:paraId="6247D998" w14:textId="77777777" w:rsidR="00FB28C8" w:rsidRPr="002362DF" w:rsidRDefault="00FB28C8" w:rsidP="002362DF">
            <w:pPr>
              <w:pStyle w:val="Tablebody"/>
              <w:rPr>
                <w:rStyle w:val="BookTitle"/>
              </w:rPr>
            </w:pPr>
            <w:r w:rsidRPr="002362DF">
              <w:rPr>
                <w:rStyle w:val="BookTitle"/>
              </w:rPr>
              <w:t>Tips</w:t>
            </w:r>
          </w:p>
        </w:tc>
        <w:tc>
          <w:tcPr>
            <w:tcW w:w="11357" w:type="dxa"/>
            <w:gridSpan w:val="4"/>
          </w:tcPr>
          <w:p w14:paraId="7973930D" w14:textId="77777777" w:rsidR="00FB28C8" w:rsidRPr="002362DF" w:rsidRDefault="00FB28C8" w:rsidP="002362DF">
            <w:pPr>
              <w:pStyle w:val="Tablebody"/>
              <w:rPr>
                <w:rStyle w:val="BookTitle"/>
              </w:rPr>
            </w:pPr>
            <w:r w:rsidRPr="002362DF">
              <w:rPr>
                <w:rStyle w:val="BookTitle"/>
              </w:rPr>
              <w:t>Saišu tipi</w:t>
            </w:r>
          </w:p>
        </w:tc>
      </w:tr>
      <w:tr w:rsidR="00FB28C8" w:rsidRPr="002362DF" w14:paraId="66FFCFC5" w14:textId="77777777" w:rsidTr="002362DF">
        <w:trPr>
          <w:tblHeader/>
        </w:trPr>
        <w:tc>
          <w:tcPr>
            <w:tcW w:w="2586" w:type="dxa"/>
          </w:tcPr>
          <w:p w14:paraId="0448656B" w14:textId="77777777" w:rsidR="00FB28C8" w:rsidRPr="002362DF" w:rsidRDefault="00FB28C8" w:rsidP="002362DF">
            <w:pPr>
              <w:pStyle w:val="Tablebody"/>
            </w:pPr>
            <w:r w:rsidRPr="002362DF">
              <w:t>Id</w:t>
            </w:r>
          </w:p>
        </w:tc>
        <w:tc>
          <w:tcPr>
            <w:tcW w:w="950" w:type="dxa"/>
          </w:tcPr>
          <w:p w14:paraId="6867603B" w14:textId="77777777" w:rsidR="00FB28C8" w:rsidRPr="002362DF" w:rsidRDefault="00FB28C8" w:rsidP="002362DF">
            <w:pPr>
              <w:pStyle w:val="Tablebody"/>
            </w:pPr>
            <w:r w:rsidRPr="002362DF">
              <w:t>ID</w:t>
            </w:r>
          </w:p>
        </w:tc>
        <w:tc>
          <w:tcPr>
            <w:tcW w:w="2242" w:type="dxa"/>
          </w:tcPr>
          <w:p w14:paraId="60E3B7A2" w14:textId="77777777" w:rsidR="00FB28C8" w:rsidRPr="002362DF" w:rsidRDefault="00FB28C8" w:rsidP="002362DF">
            <w:pPr>
              <w:pStyle w:val="Tablebody"/>
            </w:pPr>
            <w:r w:rsidRPr="002362DF">
              <w:t>cmis:relationship</w:t>
            </w:r>
          </w:p>
        </w:tc>
        <w:tc>
          <w:tcPr>
            <w:tcW w:w="2835" w:type="dxa"/>
          </w:tcPr>
          <w:p w14:paraId="1B08B9E4" w14:textId="77777777" w:rsidR="00FB28C8" w:rsidRPr="002362DF" w:rsidRDefault="00FB28C8" w:rsidP="002362DF">
            <w:pPr>
              <w:pStyle w:val="Tablebody"/>
            </w:pPr>
            <w:r w:rsidRPr="002362DF">
              <w:t>edk:r:copyOf</w:t>
            </w:r>
          </w:p>
        </w:tc>
        <w:tc>
          <w:tcPr>
            <w:tcW w:w="3119" w:type="dxa"/>
          </w:tcPr>
          <w:p w14:paraId="38D012DB" w14:textId="77777777" w:rsidR="00FB28C8" w:rsidRPr="002362DF" w:rsidRDefault="00FB28C8" w:rsidP="002362DF">
            <w:pPr>
              <w:pStyle w:val="Tablebody"/>
            </w:pPr>
            <w:r w:rsidRPr="002362DF">
              <w:t>edk:r:hasBusinessEvent</w:t>
            </w:r>
          </w:p>
        </w:tc>
        <w:tc>
          <w:tcPr>
            <w:tcW w:w="3161" w:type="dxa"/>
          </w:tcPr>
          <w:p w14:paraId="217029C9" w14:textId="77777777" w:rsidR="00FB28C8" w:rsidRPr="002362DF" w:rsidRDefault="00FB28C8" w:rsidP="002362DF">
            <w:pPr>
              <w:pStyle w:val="Tablebody"/>
            </w:pPr>
            <w:r w:rsidRPr="002362DF">
              <w:t>edk:r:divContainerOf</w:t>
            </w:r>
          </w:p>
        </w:tc>
      </w:tr>
      <w:tr w:rsidR="00FB28C8" w:rsidRPr="002362DF" w14:paraId="4514D85F" w14:textId="77777777" w:rsidTr="002362DF">
        <w:tc>
          <w:tcPr>
            <w:tcW w:w="2586" w:type="dxa"/>
          </w:tcPr>
          <w:p w14:paraId="7ED2AAE7" w14:textId="77777777" w:rsidR="00FB28C8" w:rsidRPr="002362DF" w:rsidRDefault="00FB28C8" w:rsidP="002362DF">
            <w:pPr>
              <w:pStyle w:val="Tablebody"/>
            </w:pPr>
            <w:r w:rsidRPr="002362DF">
              <w:t>localName</w:t>
            </w:r>
          </w:p>
        </w:tc>
        <w:tc>
          <w:tcPr>
            <w:tcW w:w="950" w:type="dxa"/>
          </w:tcPr>
          <w:p w14:paraId="72F36729" w14:textId="77777777" w:rsidR="00FB28C8" w:rsidRPr="002362DF" w:rsidRDefault="00FB28C8" w:rsidP="002362DF">
            <w:pPr>
              <w:pStyle w:val="Tablebody"/>
            </w:pPr>
            <w:r w:rsidRPr="002362DF">
              <w:t>String</w:t>
            </w:r>
          </w:p>
        </w:tc>
        <w:tc>
          <w:tcPr>
            <w:tcW w:w="2242" w:type="dxa"/>
          </w:tcPr>
          <w:p w14:paraId="7EC98AD9" w14:textId="77777777" w:rsidR="00FB28C8" w:rsidRPr="002362DF" w:rsidRDefault="00FB28C8" w:rsidP="002362DF">
            <w:pPr>
              <w:pStyle w:val="Tablebody"/>
            </w:pPr>
          </w:p>
        </w:tc>
        <w:tc>
          <w:tcPr>
            <w:tcW w:w="2835" w:type="dxa"/>
          </w:tcPr>
          <w:p w14:paraId="14E0A9E2" w14:textId="77777777" w:rsidR="00FB28C8" w:rsidRPr="002362DF" w:rsidRDefault="00FB28C8" w:rsidP="002362DF">
            <w:pPr>
              <w:pStyle w:val="Tablebody"/>
            </w:pPr>
          </w:p>
        </w:tc>
        <w:tc>
          <w:tcPr>
            <w:tcW w:w="3119" w:type="dxa"/>
          </w:tcPr>
          <w:p w14:paraId="09E2111B" w14:textId="77777777" w:rsidR="00FB28C8" w:rsidRPr="002362DF" w:rsidRDefault="00FB28C8" w:rsidP="002362DF">
            <w:pPr>
              <w:pStyle w:val="Tablebody"/>
            </w:pPr>
          </w:p>
        </w:tc>
        <w:tc>
          <w:tcPr>
            <w:tcW w:w="3161" w:type="dxa"/>
          </w:tcPr>
          <w:p w14:paraId="40B6EFA8" w14:textId="77777777" w:rsidR="00FB28C8" w:rsidRPr="002362DF" w:rsidRDefault="00FB28C8" w:rsidP="002362DF">
            <w:pPr>
              <w:pStyle w:val="Tablebody"/>
            </w:pPr>
          </w:p>
        </w:tc>
      </w:tr>
      <w:tr w:rsidR="00FB28C8" w:rsidRPr="002362DF" w14:paraId="3D2E1AFB" w14:textId="77777777" w:rsidTr="002362DF">
        <w:tc>
          <w:tcPr>
            <w:tcW w:w="2586" w:type="dxa"/>
          </w:tcPr>
          <w:p w14:paraId="4BBD9445" w14:textId="77777777" w:rsidR="00FB28C8" w:rsidRPr="002362DF" w:rsidRDefault="00FB28C8" w:rsidP="002362DF">
            <w:pPr>
              <w:pStyle w:val="Tablebody"/>
            </w:pPr>
            <w:r w:rsidRPr="002362DF">
              <w:t>localNamespace</w:t>
            </w:r>
          </w:p>
        </w:tc>
        <w:tc>
          <w:tcPr>
            <w:tcW w:w="950" w:type="dxa"/>
          </w:tcPr>
          <w:p w14:paraId="42EDFA27" w14:textId="77777777" w:rsidR="00FB28C8" w:rsidRPr="002362DF" w:rsidRDefault="00FB28C8" w:rsidP="002362DF">
            <w:pPr>
              <w:pStyle w:val="Tablebody"/>
            </w:pPr>
            <w:r w:rsidRPr="002362DF">
              <w:t>String</w:t>
            </w:r>
          </w:p>
        </w:tc>
        <w:tc>
          <w:tcPr>
            <w:tcW w:w="2242" w:type="dxa"/>
          </w:tcPr>
          <w:p w14:paraId="3EA270E7" w14:textId="77777777" w:rsidR="00FB28C8" w:rsidRPr="002362DF" w:rsidRDefault="00FB28C8" w:rsidP="002362DF">
            <w:pPr>
              <w:pStyle w:val="Tablebody"/>
            </w:pPr>
          </w:p>
        </w:tc>
        <w:tc>
          <w:tcPr>
            <w:tcW w:w="2835" w:type="dxa"/>
          </w:tcPr>
          <w:p w14:paraId="78D21360" w14:textId="77777777" w:rsidR="00FB28C8" w:rsidRPr="002362DF" w:rsidRDefault="00FB28C8" w:rsidP="002362DF">
            <w:pPr>
              <w:pStyle w:val="Tablebody"/>
            </w:pPr>
          </w:p>
        </w:tc>
        <w:tc>
          <w:tcPr>
            <w:tcW w:w="3119" w:type="dxa"/>
          </w:tcPr>
          <w:p w14:paraId="2E3E3254" w14:textId="77777777" w:rsidR="00FB28C8" w:rsidRPr="002362DF" w:rsidRDefault="00FB28C8" w:rsidP="002362DF">
            <w:pPr>
              <w:pStyle w:val="Tablebody"/>
            </w:pPr>
          </w:p>
        </w:tc>
        <w:tc>
          <w:tcPr>
            <w:tcW w:w="3161" w:type="dxa"/>
          </w:tcPr>
          <w:p w14:paraId="231D7C16" w14:textId="77777777" w:rsidR="00FB28C8" w:rsidRPr="002362DF" w:rsidRDefault="00FB28C8" w:rsidP="002362DF">
            <w:pPr>
              <w:pStyle w:val="Tablebody"/>
            </w:pPr>
          </w:p>
        </w:tc>
      </w:tr>
      <w:tr w:rsidR="00FB28C8" w:rsidRPr="002362DF" w14:paraId="3D3A4989" w14:textId="77777777" w:rsidTr="002362DF">
        <w:tc>
          <w:tcPr>
            <w:tcW w:w="2586" w:type="dxa"/>
          </w:tcPr>
          <w:p w14:paraId="2CCDD17F" w14:textId="77777777" w:rsidR="00FB28C8" w:rsidRPr="002362DF" w:rsidRDefault="00FB28C8" w:rsidP="002362DF">
            <w:pPr>
              <w:pStyle w:val="Tablebody"/>
            </w:pPr>
            <w:r w:rsidRPr="002362DF">
              <w:t>queryName</w:t>
            </w:r>
          </w:p>
        </w:tc>
        <w:tc>
          <w:tcPr>
            <w:tcW w:w="950" w:type="dxa"/>
          </w:tcPr>
          <w:p w14:paraId="6EEAC575" w14:textId="77777777" w:rsidR="00FB28C8" w:rsidRPr="002362DF" w:rsidRDefault="00FB28C8" w:rsidP="002362DF">
            <w:pPr>
              <w:pStyle w:val="Tablebody"/>
            </w:pPr>
            <w:r w:rsidRPr="002362DF">
              <w:t>String</w:t>
            </w:r>
          </w:p>
        </w:tc>
        <w:tc>
          <w:tcPr>
            <w:tcW w:w="2242" w:type="dxa"/>
          </w:tcPr>
          <w:p w14:paraId="3FA60EEB" w14:textId="77777777" w:rsidR="00FB28C8" w:rsidRPr="002362DF" w:rsidRDefault="00FB28C8" w:rsidP="002362DF">
            <w:pPr>
              <w:pStyle w:val="Tablebody"/>
            </w:pPr>
            <w:r w:rsidRPr="002362DF">
              <w:t>cmis:relationship</w:t>
            </w:r>
          </w:p>
        </w:tc>
        <w:tc>
          <w:tcPr>
            <w:tcW w:w="2835" w:type="dxa"/>
          </w:tcPr>
          <w:p w14:paraId="6097191F" w14:textId="77777777" w:rsidR="00FB28C8" w:rsidRPr="002362DF" w:rsidRDefault="00FB28C8" w:rsidP="002362DF">
            <w:pPr>
              <w:pStyle w:val="Tablebody"/>
            </w:pPr>
            <w:r w:rsidRPr="002362DF">
              <w:t>edk:r:copyOf</w:t>
            </w:r>
          </w:p>
        </w:tc>
        <w:tc>
          <w:tcPr>
            <w:tcW w:w="3119" w:type="dxa"/>
          </w:tcPr>
          <w:p w14:paraId="1FABAC9B" w14:textId="77777777" w:rsidR="00FB28C8" w:rsidRPr="002362DF" w:rsidRDefault="00FB28C8" w:rsidP="002362DF">
            <w:pPr>
              <w:pStyle w:val="Tablebody"/>
            </w:pPr>
            <w:r w:rsidRPr="002362DF">
              <w:t>edk:r:hasBusinessEvent</w:t>
            </w:r>
          </w:p>
        </w:tc>
        <w:tc>
          <w:tcPr>
            <w:tcW w:w="3161" w:type="dxa"/>
          </w:tcPr>
          <w:p w14:paraId="180970D5" w14:textId="77777777" w:rsidR="00FB28C8" w:rsidRPr="002362DF" w:rsidRDefault="00FB28C8" w:rsidP="002362DF">
            <w:pPr>
              <w:pStyle w:val="Tablebody"/>
            </w:pPr>
            <w:r w:rsidRPr="002362DF">
              <w:t>edk:r:divContainerOf</w:t>
            </w:r>
          </w:p>
        </w:tc>
      </w:tr>
      <w:tr w:rsidR="00FB28C8" w:rsidRPr="002362DF" w14:paraId="780425DA" w14:textId="77777777" w:rsidTr="002362DF">
        <w:tc>
          <w:tcPr>
            <w:tcW w:w="2586" w:type="dxa"/>
          </w:tcPr>
          <w:p w14:paraId="0023E26B" w14:textId="77777777" w:rsidR="00FB28C8" w:rsidRPr="002362DF" w:rsidRDefault="00FB28C8" w:rsidP="002362DF">
            <w:pPr>
              <w:pStyle w:val="Tablebody"/>
            </w:pPr>
            <w:r w:rsidRPr="002362DF">
              <w:t>displayName</w:t>
            </w:r>
          </w:p>
        </w:tc>
        <w:tc>
          <w:tcPr>
            <w:tcW w:w="950" w:type="dxa"/>
          </w:tcPr>
          <w:p w14:paraId="7BB1C795" w14:textId="77777777" w:rsidR="00FB28C8" w:rsidRPr="002362DF" w:rsidRDefault="00FB28C8" w:rsidP="002362DF">
            <w:pPr>
              <w:pStyle w:val="Tablebody"/>
            </w:pPr>
            <w:r w:rsidRPr="002362DF">
              <w:t>String</w:t>
            </w:r>
          </w:p>
        </w:tc>
        <w:tc>
          <w:tcPr>
            <w:tcW w:w="2242" w:type="dxa"/>
          </w:tcPr>
          <w:p w14:paraId="6E429F7B" w14:textId="77777777" w:rsidR="00FB28C8" w:rsidRPr="002362DF" w:rsidRDefault="00FB28C8" w:rsidP="002362DF">
            <w:pPr>
              <w:pStyle w:val="Tablebody"/>
            </w:pPr>
          </w:p>
        </w:tc>
        <w:tc>
          <w:tcPr>
            <w:tcW w:w="2835" w:type="dxa"/>
          </w:tcPr>
          <w:p w14:paraId="0CED1FC2" w14:textId="77777777" w:rsidR="00FB28C8" w:rsidRPr="002362DF" w:rsidRDefault="00FB28C8" w:rsidP="002362DF">
            <w:pPr>
              <w:pStyle w:val="Tablebody"/>
            </w:pPr>
          </w:p>
        </w:tc>
        <w:tc>
          <w:tcPr>
            <w:tcW w:w="3119" w:type="dxa"/>
          </w:tcPr>
          <w:p w14:paraId="7FE80281" w14:textId="77777777" w:rsidR="00FB28C8" w:rsidRPr="002362DF" w:rsidRDefault="00FB28C8" w:rsidP="002362DF">
            <w:pPr>
              <w:pStyle w:val="Tablebody"/>
            </w:pPr>
          </w:p>
        </w:tc>
        <w:tc>
          <w:tcPr>
            <w:tcW w:w="3161" w:type="dxa"/>
          </w:tcPr>
          <w:p w14:paraId="02B51570" w14:textId="77777777" w:rsidR="00FB28C8" w:rsidRPr="002362DF" w:rsidRDefault="00FB28C8" w:rsidP="002362DF">
            <w:pPr>
              <w:pStyle w:val="Tablebody"/>
            </w:pPr>
          </w:p>
        </w:tc>
      </w:tr>
      <w:tr w:rsidR="00FB28C8" w:rsidRPr="002362DF" w14:paraId="6469621D" w14:textId="77777777" w:rsidTr="002362DF">
        <w:tc>
          <w:tcPr>
            <w:tcW w:w="2586" w:type="dxa"/>
          </w:tcPr>
          <w:p w14:paraId="522D16EE" w14:textId="77777777" w:rsidR="00FB28C8" w:rsidRPr="002362DF" w:rsidRDefault="00FB28C8" w:rsidP="002362DF">
            <w:pPr>
              <w:pStyle w:val="Tablebody"/>
            </w:pPr>
            <w:r w:rsidRPr="002362DF">
              <w:t>baseId</w:t>
            </w:r>
          </w:p>
        </w:tc>
        <w:tc>
          <w:tcPr>
            <w:tcW w:w="950" w:type="dxa"/>
          </w:tcPr>
          <w:p w14:paraId="26D5873F" w14:textId="77777777" w:rsidR="00FB28C8" w:rsidRPr="002362DF" w:rsidRDefault="00FB28C8" w:rsidP="002362DF">
            <w:pPr>
              <w:pStyle w:val="Tablebody"/>
            </w:pPr>
            <w:r w:rsidRPr="002362DF">
              <w:t>Enum</w:t>
            </w:r>
          </w:p>
        </w:tc>
        <w:tc>
          <w:tcPr>
            <w:tcW w:w="2242" w:type="dxa"/>
          </w:tcPr>
          <w:p w14:paraId="68B24D1B" w14:textId="77777777" w:rsidR="00FB28C8" w:rsidRPr="002362DF" w:rsidRDefault="00FB28C8" w:rsidP="002362DF">
            <w:pPr>
              <w:pStyle w:val="Tablebody"/>
            </w:pPr>
            <w:r w:rsidRPr="002362DF">
              <w:t>cmis:relationship</w:t>
            </w:r>
          </w:p>
        </w:tc>
        <w:tc>
          <w:tcPr>
            <w:tcW w:w="2835" w:type="dxa"/>
          </w:tcPr>
          <w:p w14:paraId="1B45011E" w14:textId="77777777" w:rsidR="00FB28C8" w:rsidRPr="002362DF" w:rsidRDefault="00FB28C8" w:rsidP="002362DF">
            <w:pPr>
              <w:pStyle w:val="Tablebody"/>
            </w:pPr>
            <w:r w:rsidRPr="002362DF">
              <w:t>cmis:relationship</w:t>
            </w:r>
          </w:p>
        </w:tc>
        <w:tc>
          <w:tcPr>
            <w:tcW w:w="3119" w:type="dxa"/>
          </w:tcPr>
          <w:p w14:paraId="41489C7D" w14:textId="77777777" w:rsidR="00FB28C8" w:rsidRPr="002362DF" w:rsidRDefault="00FB28C8" w:rsidP="002362DF">
            <w:pPr>
              <w:pStyle w:val="Tablebody"/>
            </w:pPr>
            <w:r w:rsidRPr="002362DF">
              <w:t>cmis:relationship</w:t>
            </w:r>
          </w:p>
        </w:tc>
        <w:tc>
          <w:tcPr>
            <w:tcW w:w="3161" w:type="dxa"/>
          </w:tcPr>
          <w:p w14:paraId="19A830EB" w14:textId="77777777" w:rsidR="00FB28C8" w:rsidRPr="002362DF" w:rsidRDefault="00FB28C8" w:rsidP="002362DF">
            <w:pPr>
              <w:pStyle w:val="Tablebody"/>
            </w:pPr>
            <w:r w:rsidRPr="002362DF">
              <w:t>cmis:relationship</w:t>
            </w:r>
          </w:p>
        </w:tc>
      </w:tr>
      <w:tr w:rsidR="00FB28C8" w:rsidRPr="002362DF" w14:paraId="380E1DE6" w14:textId="77777777" w:rsidTr="002362DF">
        <w:tc>
          <w:tcPr>
            <w:tcW w:w="2586" w:type="dxa"/>
          </w:tcPr>
          <w:p w14:paraId="39E5DBF6" w14:textId="77777777" w:rsidR="00FB28C8" w:rsidRPr="002362DF" w:rsidRDefault="00FB28C8" w:rsidP="002362DF">
            <w:pPr>
              <w:pStyle w:val="Tablebody"/>
            </w:pPr>
            <w:r w:rsidRPr="002362DF">
              <w:lastRenderedPageBreak/>
              <w:t>parentId</w:t>
            </w:r>
          </w:p>
        </w:tc>
        <w:tc>
          <w:tcPr>
            <w:tcW w:w="950" w:type="dxa"/>
          </w:tcPr>
          <w:p w14:paraId="423435A6" w14:textId="77777777" w:rsidR="00FB28C8" w:rsidRPr="002362DF" w:rsidRDefault="00FB28C8" w:rsidP="002362DF">
            <w:pPr>
              <w:pStyle w:val="Tablebody"/>
            </w:pPr>
            <w:r w:rsidRPr="002362DF">
              <w:t>ID</w:t>
            </w:r>
          </w:p>
        </w:tc>
        <w:tc>
          <w:tcPr>
            <w:tcW w:w="2242" w:type="dxa"/>
          </w:tcPr>
          <w:p w14:paraId="67FAED81" w14:textId="77777777" w:rsidR="00FB28C8" w:rsidRPr="002362DF" w:rsidRDefault="00FB28C8" w:rsidP="002362DF">
            <w:pPr>
              <w:pStyle w:val="Tablebody"/>
            </w:pPr>
          </w:p>
        </w:tc>
        <w:tc>
          <w:tcPr>
            <w:tcW w:w="2835" w:type="dxa"/>
          </w:tcPr>
          <w:p w14:paraId="207663A7" w14:textId="77777777" w:rsidR="00FB28C8" w:rsidRPr="002362DF" w:rsidRDefault="00FB28C8" w:rsidP="002362DF">
            <w:pPr>
              <w:pStyle w:val="Tablebody"/>
            </w:pPr>
            <w:r w:rsidRPr="002362DF">
              <w:t>cmis:relationship</w:t>
            </w:r>
          </w:p>
        </w:tc>
        <w:tc>
          <w:tcPr>
            <w:tcW w:w="3119" w:type="dxa"/>
          </w:tcPr>
          <w:p w14:paraId="78D9C5D2" w14:textId="77777777" w:rsidR="00FB28C8" w:rsidRPr="002362DF" w:rsidRDefault="00FB28C8" w:rsidP="002362DF">
            <w:pPr>
              <w:pStyle w:val="Tablebody"/>
            </w:pPr>
            <w:r w:rsidRPr="002362DF">
              <w:t>cmis:relationship</w:t>
            </w:r>
          </w:p>
        </w:tc>
        <w:tc>
          <w:tcPr>
            <w:tcW w:w="3161" w:type="dxa"/>
          </w:tcPr>
          <w:p w14:paraId="5587066B" w14:textId="77777777" w:rsidR="00FB28C8" w:rsidRPr="002362DF" w:rsidRDefault="00FB28C8" w:rsidP="002362DF">
            <w:pPr>
              <w:pStyle w:val="Tablebody"/>
            </w:pPr>
            <w:r w:rsidRPr="002362DF">
              <w:t>cmis:relationship</w:t>
            </w:r>
          </w:p>
        </w:tc>
      </w:tr>
      <w:tr w:rsidR="00FB28C8" w:rsidRPr="002362DF" w14:paraId="544D02D7" w14:textId="77777777" w:rsidTr="002362DF">
        <w:tc>
          <w:tcPr>
            <w:tcW w:w="2586" w:type="dxa"/>
          </w:tcPr>
          <w:p w14:paraId="109DD108" w14:textId="77777777" w:rsidR="00FB28C8" w:rsidRPr="002362DF" w:rsidRDefault="00FB28C8" w:rsidP="002362DF">
            <w:pPr>
              <w:pStyle w:val="Tablebody"/>
            </w:pPr>
            <w:r w:rsidRPr="002362DF">
              <w:t>description</w:t>
            </w:r>
          </w:p>
        </w:tc>
        <w:tc>
          <w:tcPr>
            <w:tcW w:w="950" w:type="dxa"/>
          </w:tcPr>
          <w:p w14:paraId="1168D688" w14:textId="77777777" w:rsidR="00FB28C8" w:rsidRPr="002362DF" w:rsidRDefault="00FB28C8" w:rsidP="002362DF">
            <w:pPr>
              <w:pStyle w:val="Tablebody"/>
            </w:pPr>
            <w:r w:rsidRPr="002362DF">
              <w:t>String</w:t>
            </w:r>
          </w:p>
        </w:tc>
        <w:tc>
          <w:tcPr>
            <w:tcW w:w="2242" w:type="dxa"/>
          </w:tcPr>
          <w:p w14:paraId="7DFAE2D7" w14:textId="77777777" w:rsidR="00FB28C8" w:rsidRPr="002362DF" w:rsidRDefault="00FB28C8" w:rsidP="002362DF">
            <w:pPr>
              <w:pStyle w:val="Tablebody"/>
            </w:pPr>
          </w:p>
        </w:tc>
        <w:tc>
          <w:tcPr>
            <w:tcW w:w="2835" w:type="dxa"/>
          </w:tcPr>
          <w:p w14:paraId="1CDD3E3B" w14:textId="77777777" w:rsidR="00FB28C8" w:rsidRPr="002362DF" w:rsidRDefault="00FB28C8" w:rsidP="002362DF">
            <w:pPr>
              <w:pStyle w:val="Tablebody"/>
            </w:pPr>
          </w:p>
        </w:tc>
        <w:tc>
          <w:tcPr>
            <w:tcW w:w="3119" w:type="dxa"/>
          </w:tcPr>
          <w:p w14:paraId="6EA9151A" w14:textId="77777777" w:rsidR="00FB28C8" w:rsidRPr="002362DF" w:rsidRDefault="00FB28C8" w:rsidP="002362DF">
            <w:pPr>
              <w:pStyle w:val="Tablebody"/>
            </w:pPr>
          </w:p>
        </w:tc>
        <w:tc>
          <w:tcPr>
            <w:tcW w:w="3161" w:type="dxa"/>
          </w:tcPr>
          <w:p w14:paraId="679B8512" w14:textId="77777777" w:rsidR="00FB28C8" w:rsidRPr="002362DF" w:rsidRDefault="00FB28C8" w:rsidP="002362DF">
            <w:pPr>
              <w:pStyle w:val="Tablebody"/>
            </w:pPr>
          </w:p>
        </w:tc>
      </w:tr>
      <w:tr w:rsidR="00FB28C8" w:rsidRPr="002362DF" w14:paraId="3EF36CCE" w14:textId="77777777" w:rsidTr="002362DF">
        <w:tc>
          <w:tcPr>
            <w:tcW w:w="2586" w:type="dxa"/>
          </w:tcPr>
          <w:p w14:paraId="2972E340" w14:textId="77777777" w:rsidR="00FB28C8" w:rsidRPr="002362DF" w:rsidRDefault="00FB28C8" w:rsidP="002362DF">
            <w:pPr>
              <w:pStyle w:val="Tablebody"/>
            </w:pPr>
            <w:r w:rsidRPr="002362DF">
              <w:t>creatable</w:t>
            </w:r>
          </w:p>
        </w:tc>
        <w:tc>
          <w:tcPr>
            <w:tcW w:w="950" w:type="dxa"/>
          </w:tcPr>
          <w:p w14:paraId="3784CC5E" w14:textId="77777777" w:rsidR="00FB28C8" w:rsidRPr="002362DF" w:rsidRDefault="00FB28C8" w:rsidP="002362DF">
            <w:pPr>
              <w:pStyle w:val="Tablebody"/>
            </w:pPr>
            <w:r w:rsidRPr="002362DF">
              <w:t>Boolean</w:t>
            </w:r>
          </w:p>
        </w:tc>
        <w:tc>
          <w:tcPr>
            <w:tcW w:w="2242" w:type="dxa"/>
          </w:tcPr>
          <w:p w14:paraId="7CA0FBE0" w14:textId="77777777" w:rsidR="00FB28C8" w:rsidRPr="002362DF" w:rsidRDefault="00FB28C8" w:rsidP="002362DF">
            <w:pPr>
              <w:pStyle w:val="Tablebody"/>
            </w:pPr>
            <w:r w:rsidRPr="002362DF">
              <w:t>TRUE</w:t>
            </w:r>
          </w:p>
        </w:tc>
        <w:tc>
          <w:tcPr>
            <w:tcW w:w="2835" w:type="dxa"/>
          </w:tcPr>
          <w:p w14:paraId="46EBB663" w14:textId="77777777" w:rsidR="00FB28C8" w:rsidRPr="002362DF" w:rsidRDefault="00FB28C8" w:rsidP="002362DF">
            <w:pPr>
              <w:pStyle w:val="Tablebody"/>
            </w:pPr>
            <w:r w:rsidRPr="002362DF">
              <w:t>TRUE</w:t>
            </w:r>
          </w:p>
        </w:tc>
        <w:tc>
          <w:tcPr>
            <w:tcW w:w="3119" w:type="dxa"/>
          </w:tcPr>
          <w:p w14:paraId="5BC0D119" w14:textId="77777777" w:rsidR="00FB28C8" w:rsidRPr="002362DF" w:rsidRDefault="00FB28C8" w:rsidP="002362DF">
            <w:pPr>
              <w:pStyle w:val="Tablebody"/>
            </w:pPr>
            <w:r w:rsidRPr="002362DF">
              <w:t>TRUE</w:t>
            </w:r>
          </w:p>
        </w:tc>
        <w:tc>
          <w:tcPr>
            <w:tcW w:w="3161" w:type="dxa"/>
          </w:tcPr>
          <w:p w14:paraId="0F22A3D2" w14:textId="77777777" w:rsidR="00FB28C8" w:rsidRPr="002362DF" w:rsidRDefault="00FB28C8" w:rsidP="002362DF">
            <w:pPr>
              <w:pStyle w:val="Tablebody"/>
            </w:pPr>
            <w:r w:rsidRPr="002362DF">
              <w:t>TRUE</w:t>
            </w:r>
          </w:p>
        </w:tc>
      </w:tr>
      <w:tr w:rsidR="00FB28C8" w:rsidRPr="002362DF" w14:paraId="2F96472E" w14:textId="77777777" w:rsidTr="002362DF">
        <w:tc>
          <w:tcPr>
            <w:tcW w:w="2586" w:type="dxa"/>
          </w:tcPr>
          <w:p w14:paraId="1BA1F98C" w14:textId="77777777" w:rsidR="00FB28C8" w:rsidRPr="002362DF" w:rsidRDefault="00FB28C8" w:rsidP="002362DF">
            <w:pPr>
              <w:pStyle w:val="Tablebody"/>
            </w:pPr>
            <w:r w:rsidRPr="002362DF">
              <w:t>fileable</w:t>
            </w:r>
          </w:p>
        </w:tc>
        <w:tc>
          <w:tcPr>
            <w:tcW w:w="950" w:type="dxa"/>
          </w:tcPr>
          <w:p w14:paraId="2FEF3A1D" w14:textId="77777777" w:rsidR="00FB28C8" w:rsidRPr="002362DF" w:rsidRDefault="00FB28C8" w:rsidP="002362DF">
            <w:pPr>
              <w:pStyle w:val="Tablebody"/>
            </w:pPr>
            <w:r w:rsidRPr="002362DF">
              <w:t>Boolean</w:t>
            </w:r>
          </w:p>
        </w:tc>
        <w:tc>
          <w:tcPr>
            <w:tcW w:w="2242" w:type="dxa"/>
          </w:tcPr>
          <w:p w14:paraId="0795449A" w14:textId="77777777" w:rsidR="00FB28C8" w:rsidRPr="002362DF" w:rsidRDefault="00FB28C8" w:rsidP="002362DF">
            <w:pPr>
              <w:pStyle w:val="Tablebody"/>
            </w:pPr>
            <w:r w:rsidRPr="002362DF">
              <w:t>FALSE</w:t>
            </w:r>
          </w:p>
        </w:tc>
        <w:tc>
          <w:tcPr>
            <w:tcW w:w="2835" w:type="dxa"/>
          </w:tcPr>
          <w:p w14:paraId="0475882A" w14:textId="77777777" w:rsidR="00FB28C8" w:rsidRPr="002362DF" w:rsidRDefault="00FB28C8" w:rsidP="002362DF">
            <w:pPr>
              <w:pStyle w:val="Tablebody"/>
            </w:pPr>
            <w:r w:rsidRPr="002362DF">
              <w:t>FALSE</w:t>
            </w:r>
          </w:p>
        </w:tc>
        <w:tc>
          <w:tcPr>
            <w:tcW w:w="3119" w:type="dxa"/>
          </w:tcPr>
          <w:p w14:paraId="2BF559EC" w14:textId="77777777" w:rsidR="00FB28C8" w:rsidRPr="002362DF" w:rsidRDefault="00FB28C8" w:rsidP="002362DF">
            <w:pPr>
              <w:pStyle w:val="Tablebody"/>
            </w:pPr>
            <w:r w:rsidRPr="002362DF">
              <w:t>FALSE</w:t>
            </w:r>
          </w:p>
        </w:tc>
        <w:tc>
          <w:tcPr>
            <w:tcW w:w="3161" w:type="dxa"/>
          </w:tcPr>
          <w:p w14:paraId="7E878214" w14:textId="77777777" w:rsidR="00FB28C8" w:rsidRPr="002362DF" w:rsidRDefault="00FB28C8" w:rsidP="002362DF">
            <w:pPr>
              <w:pStyle w:val="Tablebody"/>
            </w:pPr>
            <w:r w:rsidRPr="002362DF">
              <w:t>FALSE</w:t>
            </w:r>
          </w:p>
        </w:tc>
      </w:tr>
      <w:tr w:rsidR="00FB28C8" w:rsidRPr="002362DF" w14:paraId="2F5D097D" w14:textId="77777777" w:rsidTr="002362DF">
        <w:tc>
          <w:tcPr>
            <w:tcW w:w="2586" w:type="dxa"/>
          </w:tcPr>
          <w:p w14:paraId="33358AC0" w14:textId="77777777" w:rsidR="00FB28C8" w:rsidRPr="002362DF" w:rsidRDefault="00FB28C8" w:rsidP="002362DF">
            <w:pPr>
              <w:pStyle w:val="Tablebody"/>
            </w:pPr>
            <w:r w:rsidRPr="002362DF">
              <w:t>queryable</w:t>
            </w:r>
          </w:p>
        </w:tc>
        <w:tc>
          <w:tcPr>
            <w:tcW w:w="950" w:type="dxa"/>
          </w:tcPr>
          <w:p w14:paraId="2818B5D4" w14:textId="77777777" w:rsidR="00FB28C8" w:rsidRPr="002362DF" w:rsidRDefault="00FB28C8" w:rsidP="002362DF">
            <w:pPr>
              <w:pStyle w:val="Tablebody"/>
            </w:pPr>
            <w:r w:rsidRPr="002362DF">
              <w:t>Boolean</w:t>
            </w:r>
          </w:p>
        </w:tc>
        <w:tc>
          <w:tcPr>
            <w:tcW w:w="2242" w:type="dxa"/>
          </w:tcPr>
          <w:p w14:paraId="570443D5" w14:textId="77777777" w:rsidR="00FB28C8" w:rsidRPr="002362DF" w:rsidRDefault="00FB28C8" w:rsidP="002362DF">
            <w:pPr>
              <w:pStyle w:val="Tablebody"/>
            </w:pPr>
            <w:r w:rsidRPr="002362DF">
              <w:t>TRUE</w:t>
            </w:r>
          </w:p>
        </w:tc>
        <w:tc>
          <w:tcPr>
            <w:tcW w:w="2835" w:type="dxa"/>
          </w:tcPr>
          <w:p w14:paraId="59AB1699" w14:textId="77777777" w:rsidR="00FB28C8" w:rsidRPr="002362DF" w:rsidRDefault="00FB28C8" w:rsidP="002362DF">
            <w:pPr>
              <w:pStyle w:val="Tablebody"/>
            </w:pPr>
            <w:r w:rsidRPr="002362DF">
              <w:t>TRUE</w:t>
            </w:r>
          </w:p>
        </w:tc>
        <w:tc>
          <w:tcPr>
            <w:tcW w:w="3119" w:type="dxa"/>
          </w:tcPr>
          <w:p w14:paraId="138ECBB8" w14:textId="77777777" w:rsidR="00FB28C8" w:rsidRPr="002362DF" w:rsidRDefault="00FB28C8" w:rsidP="002362DF">
            <w:pPr>
              <w:pStyle w:val="Tablebody"/>
            </w:pPr>
            <w:r w:rsidRPr="002362DF">
              <w:t>TRUE</w:t>
            </w:r>
          </w:p>
        </w:tc>
        <w:tc>
          <w:tcPr>
            <w:tcW w:w="3161" w:type="dxa"/>
          </w:tcPr>
          <w:p w14:paraId="682A070A" w14:textId="77777777" w:rsidR="00FB28C8" w:rsidRPr="002362DF" w:rsidRDefault="00FB28C8" w:rsidP="002362DF">
            <w:pPr>
              <w:pStyle w:val="Tablebody"/>
            </w:pPr>
            <w:r w:rsidRPr="002362DF">
              <w:t>TRUE</w:t>
            </w:r>
          </w:p>
        </w:tc>
      </w:tr>
      <w:tr w:rsidR="00FB28C8" w:rsidRPr="002362DF" w14:paraId="5CCFF258" w14:textId="77777777" w:rsidTr="002362DF">
        <w:tc>
          <w:tcPr>
            <w:tcW w:w="2586" w:type="dxa"/>
          </w:tcPr>
          <w:p w14:paraId="1F41C7BF" w14:textId="77777777" w:rsidR="00FB28C8" w:rsidRPr="002362DF" w:rsidRDefault="00FB28C8" w:rsidP="002362DF">
            <w:pPr>
              <w:pStyle w:val="Tablebody"/>
            </w:pPr>
            <w:r w:rsidRPr="002362DF">
              <w:t>controllablePolicy</w:t>
            </w:r>
          </w:p>
        </w:tc>
        <w:tc>
          <w:tcPr>
            <w:tcW w:w="950" w:type="dxa"/>
          </w:tcPr>
          <w:p w14:paraId="39989ADE" w14:textId="77777777" w:rsidR="00FB28C8" w:rsidRPr="002362DF" w:rsidRDefault="00FB28C8" w:rsidP="002362DF">
            <w:pPr>
              <w:pStyle w:val="Tablebody"/>
            </w:pPr>
            <w:r w:rsidRPr="002362DF">
              <w:t>Boolean</w:t>
            </w:r>
          </w:p>
        </w:tc>
        <w:tc>
          <w:tcPr>
            <w:tcW w:w="2242" w:type="dxa"/>
          </w:tcPr>
          <w:p w14:paraId="2E79FE22" w14:textId="77777777" w:rsidR="00FB28C8" w:rsidRPr="002362DF" w:rsidRDefault="00FB28C8" w:rsidP="002362DF">
            <w:pPr>
              <w:pStyle w:val="Tablebody"/>
            </w:pPr>
            <w:r w:rsidRPr="002362DF">
              <w:t>FALSE</w:t>
            </w:r>
          </w:p>
        </w:tc>
        <w:tc>
          <w:tcPr>
            <w:tcW w:w="2835" w:type="dxa"/>
          </w:tcPr>
          <w:p w14:paraId="19171CC5" w14:textId="77777777" w:rsidR="00FB28C8" w:rsidRPr="002362DF" w:rsidRDefault="00FB28C8" w:rsidP="002362DF">
            <w:pPr>
              <w:pStyle w:val="Tablebody"/>
            </w:pPr>
            <w:r w:rsidRPr="002362DF">
              <w:t>FALSE</w:t>
            </w:r>
          </w:p>
        </w:tc>
        <w:tc>
          <w:tcPr>
            <w:tcW w:w="3119" w:type="dxa"/>
          </w:tcPr>
          <w:p w14:paraId="26B770CF" w14:textId="77777777" w:rsidR="00FB28C8" w:rsidRPr="002362DF" w:rsidRDefault="00FB28C8" w:rsidP="002362DF">
            <w:pPr>
              <w:pStyle w:val="Tablebody"/>
            </w:pPr>
            <w:r w:rsidRPr="002362DF">
              <w:t>FALSE</w:t>
            </w:r>
          </w:p>
        </w:tc>
        <w:tc>
          <w:tcPr>
            <w:tcW w:w="3161" w:type="dxa"/>
          </w:tcPr>
          <w:p w14:paraId="666F745D" w14:textId="77777777" w:rsidR="00FB28C8" w:rsidRPr="002362DF" w:rsidRDefault="00FB28C8" w:rsidP="002362DF">
            <w:pPr>
              <w:pStyle w:val="Tablebody"/>
            </w:pPr>
            <w:r w:rsidRPr="002362DF">
              <w:t>FALSE</w:t>
            </w:r>
          </w:p>
        </w:tc>
      </w:tr>
      <w:tr w:rsidR="00FB28C8" w:rsidRPr="002362DF" w14:paraId="0A2E99B1" w14:textId="77777777" w:rsidTr="002362DF">
        <w:tc>
          <w:tcPr>
            <w:tcW w:w="2586" w:type="dxa"/>
          </w:tcPr>
          <w:p w14:paraId="3090FCA7" w14:textId="77777777" w:rsidR="00FB28C8" w:rsidRPr="002362DF" w:rsidRDefault="00FB28C8" w:rsidP="002362DF">
            <w:pPr>
              <w:pStyle w:val="Tablebody"/>
            </w:pPr>
            <w:r w:rsidRPr="002362DF">
              <w:t>controllableACL</w:t>
            </w:r>
          </w:p>
        </w:tc>
        <w:tc>
          <w:tcPr>
            <w:tcW w:w="950" w:type="dxa"/>
          </w:tcPr>
          <w:p w14:paraId="45394E9C" w14:textId="77777777" w:rsidR="00FB28C8" w:rsidRPr="002362DF" w:rsidRDefault="00FB28C8" w:rsidP="002362DF">
            <w:pPr>
              <w:pStyle w:val="Tablebody"/>
            </w:pPr>
            <w:r w:rsidRPr="002362DF">
              <w:t>Boolean</w:t>
            </w:r>
          </w:p>
        </w:tc>
        <w:tc>
          <w:tcPr>
            <w:tcW w:w="2242" w:type="dxa"/>
          </w:tcPr>
          <w:p w14:paraId="42899C80" w14:textId="77777777" w:rsidR="00FB28C8" w:rsidRPr="002362DF" w:rsidRDefault="00FB28C8" w:rsidP="002362DF">
            <w:pPr>
              <w:pStyle w:val="Tablebody"/>
            </w:pPr>
            <w:r w:rsidRPr="002362DF">
              <w:t>FALSE</w:t>
            </w:r>
          </w:p>
        </w:tc>
        <w:tc>
          <w:tcPr>
            <w:tcW w:w="2835" w:type="dxa"/>
          </w:tcPr>
          <w:p w14:paraId="3445AE92" w14:textId="77777777" w:rsidR="00FB28C8" w:rsidRPr="002362DF" w:rsidRDefault="00FB28C8" w:rsidP="002362DF">
            <w:pPr>
              <w:pStyle w:val="Tablebody"/>
            </w:pPr>
            <w:r w:rsidRPr="002362DF">
              <w:t>FALSE</w:t>
            </w:r>
          </w:p>
        </w:tc>
        <w:tc>
          <w:tcPr>
            <w:tcW w:w="3119" w:type="dxa"/>
          </w:tcPr>
          <w:p w14:paraId="7046E93C" w14:textId="77777777" w:rsidR="00FB28C8" w:rsidRPr="002362DF" w:rsidRDefault="00FB28C8" w:rsidP="002362DF">
            <w:pPr>
              <w:pStyle w:val="Tablebody"/>
            </w:pPr>
            <w:r w:rsidRPr="002362DF">
              <w:t>FALSE</w:t>
            </w:r>
          </w:p>
        </w:tc>
        <w:tc>
          <w:tcPr>
            <w:tcW w:w="3161" w:type="dxa"/>
          </w:tcPr>
          <w:p w14:paraId="6B6E8699" w14:textId="77777777" w:rsidR="00FB28C8" w:rsidRPr="002362DF" w:rsidRDefault="00FB28C8" w:rsidP="002362DF">
            <w:pPr>
              <w:pStyle w:val="Tablebody"/>
            </w:pPr>
            <w:r w:rsidRPr="002362DF">
              <w:t>FALSE</w:t>
            </w:r>
          </w:p>
        </w:tc>
      </w:tr>
      <w:tr w:rsidR="00FB28C8" w:rsidRPr="002362DF" w14:paraId="6CB3D233" w14:textId="77777777" w:rsidTr="002362DF">
        <w:tc>
          <w:tcPr>
            <w:tcW w:w="2586" w:type="dxa"/>
          </w:tcPr>
          <w:p w14:paraId="38CAC363" w14:textId="77777777" w:rsidR="00FB28C8" w:rsidRPr="002362DF" w:rsidRDefault="00FB28C8" w:rsidP="002362DF">
            <w:pPr>
              <w:pStyle w:val="Tablebody"/>
            </w:pPr>
            <w:r w:rsidRPr="002362DF">
              <w:t>fulltextIndexed</w:t>
            </w:r>
          </w:p>
        </w:tc>
        <w:tc>
          <w:tcPr>
            <w:tcW w:w="950" w:type="dxa"/>
          </w:tcPr>
          <w:p w14:paraId="55B68D9F" w14:textId="77777777" w:rsidR="00FB28C8" w:rsidRPr="002362DF" w:rsidRDefault="00FB28C8" w:rsidP="002362DF">
            <w:pPr>
              <w:pStyle w:val="Tablebody"/>
            </w:pPr>
            <w:r w:rsidRPr="002362DF">
              <w:t>Boolean</w:t>
            </w:r>
          </w:p>
        </w:tc>
        <w:tc>
          <w:tcPr>
            <w:tcW w:w="2242" w:type="dxa"/>
          </w:tcPr>
          <w:p w14:paraId="5763F2BD" w14:textId="77777777" w:rsidR="00FB28C8" w:rsidRPr="002362DF" w:rsidRDefault="00FB28C8" w:rsidP="002362DF">
            <w:pPr>
              <w:pStyle w:val="Tablebody"/>
            </w:pPr>
            <w:r w:rsidRPr="002362DF">
              <w:t>FALSE</w:t>
            </w:r>
          </w:p>
        </w:tc>
        <w:tc>
          <w:tcPr>
            <w:tcW w:w="2835" w:type="dxa"/>
          </w:tcPr>
          <w:p w14:paraId="30641EAB" w14:textId="77777777" w:rsidR="00FB28C8" w:rsidRPr="002362DF" w:rsidRDefault="00FB28C8" w:rsidP="002362DF">
            <w:pPr>
              <w:pStyle w:val="Tablebody"/>
            </w:pPr>
            <w:r w:rsidRPr="002362DF">
              <w:t>FALSE</w:t>
            </w:r>
          </w:p>
        </w:tc>
        <w:tc>
          <w:tcPr>
            <w:tcW w:w="3119" w:type="dxa"/>
          </w:tcPr>
          <w:p w14:paraId="0BF95014" w14:textId="77777777" w:rsidR="00FB28C8" w:rsidRPr="002362DF" w:rsidRDefault="00FB28C8" w:rsidP="002362DF">
            <w:pPr>
              <w:pStyle w:val="Tablebody"/>
            </w:pPr>
            <w:r w:rsidRPr="002362DF">
              <w:t>FALSE</w:t>
            </w:r>
          </w:p>
        </w:tc>
        <w:tc>
          <w:tcPr>
            <w:tcW w:w="3161" w:type="dxa"/>
          </w:tcPr>
          <w:p w14:paraId="7681CD74" w14:textId="77777777" w:rsidR="00FB28C8" w:rsidRPr="002362DF" w:rsidRDefault="00FB28C8" w:rsidP="002362DF">
            <w:pPr>
              <w:pStyle w:val="Tablebody"/>
            </w:pPr>
            <w:r w:rsidRPr="002362DF">
              <w:t>FALSE</w:t>
            </w:r>
          </w:p>
        </w:tc>
      </w:tr>
      <w:tr w:rsidR="00FB28C8" w:rsidRPr="002362DF" w14:paraId="0763EE12" w14:textId="77777777" w:rsidTr="002362DF">
        <w:tc>
          <w:tcPr>
            <w:tcW w:w="2586" w:type="dxa"/>
          </w:tcPr>
          <w:p w14:paraId="4993E07E" w14:textId="77777777" w:rsidR="00FB28C8" w:rsidRPr="002362DF" w:rsidRDefault="00FB28C8" w:rsidP="002362DF">
            <w:pPr>
              <w:pStyle w:val="Tablebody"/>
            </w:pPr>
            <w:r w:rsidRPr="002362DF">
              <w:t>includedInSupertypeQuery</w:t>
            </w:r>
          </w:p>
        </w:tc>
        <w:tc>
          <w:tcPr>
            <w:tcW w:w="950" w:type="dxa"/>
          </w:tcPr>
          <w:p w14:paraId="49182641" w14:textId="77777777" w:rsidR="00FB28C8" w:rsidRPr="002362DF" w:rsidRDefault="00FB28C8" w:rsidP="002362DF">
            <w:pPr>
              <w:pStyle w:val="Tablebody"/>
            </w:pPr>
            <w:r w:rsidRPr="002362DF">
              <w:t>Boolean</w:t>
            </w:r>
          </w:p>
        </w:tc>
        <w:tc>
          <w:tcPr>
            <w:tcW w:w="2242" w:type="dxa"/>
          </w:tcPr>
          <w:p w14:paraId="3E805558" w14:textId="77777777" w:rsidR="00FB28C8" w:rsidRPr="002362DF" w:rsidRDefault="00FB28C8" w:rsidP="002362DF">
            <w:pPr>
              <w:pStyle w:val="Tablebody"/>
            </w:pPr>
            <w:r w:rsidRPr="002362DF">
              <w:t>FALSE</w:t>
            </w:r>
          </w:p>
        </w:tc>
        <w:tc>
          <w:tcPr>
            <w:tcW w:w="2835" w:type="dxa"/>
          </w:tcPr>
          <w:p w14:paraId="5C56E09E" w14:textId="77777777" w:rsidR="00FB28C8" w:rsidRPr="002362DF" w:rsidRDefault="00FB28C8" w:rsidP="002362DF">
            <w:pPr>
              <w:pStyle w:val="Tablebody"/>
            </w:pPr>
            <w:r w:rsidRPr="002362DF">
              <w:t>FALSE</w:t>
            </w:r>
          </w:p>
        </w:tc>
        <w:tc>
          <w:tcPr>
            <w:tcW w:w="3119" w:type="dxa"/>
          </w:tcPr>
          <w:p w14:paraId="0BF3EA76" w14:textId="77777777" w:rsidR="00FB28C8" w:rsidRPr="002362DF" w:rsidRDefault="00FB28C8" w:rsidP="002362DF">
            <w:pPr>
              <w:pStyle w:val="Tablebody"/>
            </w:pPr>
            <w:r w:rsidRPr="002362DF">
              <w:t>FALSE</w:t>
            </w:r>
          </w:p>
        </w:tc>
        <w:tc>
          <w:tcPr>
            <w:tcW w:w="3161" w:type="dxa"/>
          </w:tcPr>
          <w:p w14:paraId="27767B46" w14:textId="77777777" w:rsidR="00FB28C8" w:rsidRPr="002362DF" w:rsidRDefault="00FB28C8" w:rsidP="002362DF">
            <w:pPr>
              <w:pStyle w:val="Tablebody"/>
            </w:pPr>
            <w:r w:rsidRPr="002362DF">
              <w:t>FALSE</w:t>
            </w:r>
          </w:p>
        </w:tc>
      </w:tr>
      <w:tr w:rsidR="00FB28C8" w:rsidRPr="002362DF" w14:paraId="4DCFADC6" w14:textId="77777777" w:rsidTr="002362DF">
        <w:tc>
          <w:tcPr>
            <w:tcW w:w="2586" w:type="dxa"/>
          </w:tcPr>
          <w:p w14:paraId="1FB0E083" w14:textId="77777777" w:rsidR="00FB28C8" w:rsidRPr="002362DF" w:rsidRDefault="00FB28C8" w:rsidP="002362DF">
            <w:pPr>
              <w:pStyle w:val="Tablebody"/>
            </w:pPr>
            <w:r w:rsidRPr="002362DF">
              <w:t xml:space="preserve">allowedSourceTypes </w:t>
            </w:r>
          </w:p>
        </w:tc>
        <w:tc>
          <w:tcPr>
            <w:tcW w:w="950" w:type="dxa"/>
          </w:tcPr>
          <w:p w14:paraId="5FA1CF5D" w14:textId="77777777" w:rsidR="00FB28C8" w:rsidRPr="002362DF" w:rsidRDefault="00FB28C8" w:rsidP="002362DF">
            <w:pPr>
              <w:pStyle w:val="Tablebody"/>
            </w:pPr>
            <w:r w:rsidRPr="002362DF">
              <w:t>ID (multi valued)</w:t>
            </w:r>
          </w:p>
        </w:tc>
        <w:tc>
          <w:tcPr>
            <w:tcW w:w="2242" w:type="dxa"/>
          </w:tcPr>
          <w:p w14:paraId="5D9D1174" w14:textId="77777777" w:rsidR="00FB28C8" w:rsidRPr="002362DF" w:rsidRDefault="00FB28C8" w:rsidP="002362DF">
            <w:pPr>
              <w:pStyle w:val="Tablebody"/>
            </w:pPr>
          </w:p>
        </w:tc>
        <w:tc>
          <w:tcPr>
            <w:tcW w:w="2835" w:type="dxa"/>
          </w:tcPr>
          <w:p w14:paraId="6DB373D7" w14:textId="77777777" w:rsidR="00FB28C8" w:rsidRPr="002362DF" w:rsidRDefault="00FB28C8" w:rsidP="002362DF">
            <w:pPr>
              <w:pStyle w:val="Tablebody"/>
            </w:pPr>
            <w:r w:rsidRPr="002362DF">
              <w:t>edk:d:customDocument,</w:t>
            </w:r>
            <w:r w:rsidRPr="002362DF">
              <w:br/>
              <w:t>edk:d:edoc</w:t>
            </w:r>
          </w:p>
        </w:tc>
        <w:tc>
          <w:tcPr>
            <w:tcW w:w="3119" w:type="dxa"/>
          </w:tcPr>
          <w:p w14:paraId="1870041B" w14:textId="77777777" w:rsidR="00FB28C8" w:rsidRPr="002362DF" w:rsidRDefault="00FB28C8" w:rsidP="002362DF">
            <w:pPr>
              <w:pStyle w:val="Tablebody"/>
            </w:pPr>
            <w:r w:rsidRPr="002362DF">
              <w:t>edk:d:customDocument,</w:t>
            </w:r>
            <w:r w:rsidRPr="002362DF">
              <w:br/>
              <w:t>edk:d:edoc</w:t>
            </w:r>
          </w:p>
        </w:tc>
        <w:tc>
          <w:tcPr>
            <w:tcW w:w="3161" w:type="dxa"/>
          </w:tcPr>
          <w:p w14:paraId="1C5A432C" w14:textId="77777777" w:rsidR="00FB28C8" w:rsidRPr="002362DF" w:rsidRDefault="00FB28C8" w:rsidP="002362DF">
            <w:pPr>
              <w:pStyle w:val="Tablebody"/>
            </w:pPr>
            <w:r w:rsidRPr="002362DF">
              <w:t>edk:d:divEnvelope</w:t>
            </w:r>
          </w:p>
        </w:tc>
      </w:tr>
      <w:tr w:rsidR="00FB28C8" w:rsidRPr="002362DF" w14:paraId="12E6BE69" w14:textId="77777777" w:rsidTr="002362DF">
        <w:tc>
          <w:tcPr>
            <w:tcW w:w="2586" w:type="dxa"/>
            <w:tcBorders>
              <w:bottom w:val="single" w:sz="2" w:space="0" w:color="auto"/>
              <w:right w:val="single" w:sz="2" w:space="0" w:color="auto"/>
            </w:tcBorders>
          </w:tcPr>
          <w:p w14:paraId="334A6703" w14:textId="77777777" w:rsidR="00FB28C8" w:rsidRPr="002362DF" w:rsidRDefault="00FB28C8" w:rsidP="002362DF">
            <w:pPr>
              <w:pStyle w:val="Tablebody"/>
            </w:pPr>
            <w:r w:rsidRPr="002362DF">
              <w:t xml:space="preserve">allowedTargetTypes </w:t>
            </w:r>
          </w:p>
        </w:tc>
        <w:tc>
          <w:tcPr>
            <w:tcW w:w="950" w:type="dxa"/>
            <w:tcBorders>
              <w:left w:val="single" w:sz="2" w:space="0" w:color="auto"/>
              <w:bottom w:val="single" w:sz="2" w:space="0" w:color="auto"/>
            </w:tcBorders>
          </w:tcPr>
          <w:p w14:paraId="485EAF03" w14:textId="77777777" w:rsidR="00FB28C8" w:rsidRPr="002362DF" w:rsidRDefault="00FB28C8" w:rsidP="002362DF">
            <w:pPr>
              <w:pStyle w:val="Tablebody"/>
            </w:pPr>
            <w:r w:rsidRPr="002362DF">
              <w:t>ID (multi valued)</w:t>
            </w:r>
          </w:p>
        </w:tc>
        <w:tc>
          <w:tcPr>
            <w:tcW w:w="2242" w:type="dxa"/>
            <w:tcBorders>
              <w:bottom w:val="single" w:sz="2" w:space="0" w:color="auto"/>
            </w:tcBorders>
          </w:tcPr>
          <w:p w14:paraId="736CE685" w14:textId="77777777" w:rsidR="00FB28C8" w:rsidRPr="002362DF" w:rsidRDefault="00FB28C8" w:rsidP="002362DF">
            <w:pPr>
              <w:pStyle w:val="Tablebody"/>
            </w:pPr>
          </w:p>
        </w:tc>
        <w:tc>
          <w:tcPr>
            <w:tcW w:w="2835" w:type="dxa"/>
            <w:tcBorders>
              <w:bottom w:val="single" w:sz="2" w:space="0" w:color="auto"/>
            </w:tcBorders>
          </w:tcPr>
          <w:p w14:paraId="33D473C1" w14:textId="77777777" w:rsidR="00FB28C8" w:rsidRPr="002362DF" w:rsidRDefault="00FB28C8" w:rsidP="002362DF">
            <w:pPr>
              <w:pStyle w:val="Tablebody"/>
            </w:pPr>
            <w:r w:rsidRPr="002362DF">
              <w:t xml:space="preserve">edk:d:customDocument, </w:t>
            </w:r>
            <w:r w:rsidRPr="002362DF">
              <w:br/>
              <w:t>edk:d:edoc</w:t>
            </w:r>
          </w:p>
        </w:tc>
        <w:tc>
          <w:tcPr>
            <w:tcW w:w="3119" w:type="dxa"/>
            <w:tcBorders>
              <w:bottom w:val="single" w:sz="2" w:space="0" w:color="auto"/>
            </w:tcBorders>
          </w:tcPr>
          <w:p w14:paraId="78697B44" w14:textId="77777777" w:rsidR="00FB28C8" w:rsidRPr="002362DF" w:rsidRDefault="00FB28C8" w:rsidP="002362DF">
            <w:pPr>
              <w:pStyle w:val="Tablebody"/>
            </w:pPr>
            <w:r w:rsidRPr="002362DF">
              <w:t>edk:d:businessEvent</w:t>
            </w:r>
          </w:p>
        </w:tc>
        <w:tc>
          <w:tcPr>
            <w:tcW w:w="3161" w:type="dxa"/>
            <w:tcBorders>
              <w:bottom w:val="single" w:sz="2" w:space="0" w:color="auto"/>
            </w:tcBorders>
          </w:tcPr>
          <w:p w14:paraId="01AADCD6" w14:textId="77777777" w:rsidR="00FB28C8" w:rsidRPr="002362DF" w:rsidRDefault="00FB28C8" w:rsidP="002362DF">
            <w:pPr>
              <w:pStyle w:val="Tablebody"/>
            </w:pPr>
            <w:r w:rsidRPr="002362DF">
              <w:t>edk:d:customDocument,</w:t>
            </w:r>
            <w:r w:rsidRPr="002362DF">
              <w:br/>
              <w:t>edk:d:edoc</w:t>
            </w:r>
          </w:p>
        </w:tc>
      </w:tr>
    </w:tbl>
    <w:p w14:paraId="0EB5D876" w14:textId="77777777" w:rsidR="00FB28C8" w:rsidRPr="002362DF" w:rsidRDefault="00FB28C8" w:rsidP="00F563A4">
      <w:pPr>
        <w:pStyle w:val="Tabletitle"/>
      </w:pPr>
    </w:p>
    <w:p w14:paraId="204D7383" w14:textId="77777777" w:rsidR="00F563A4" w:rsidRPr="002362DF" w:rsidRDefault="00F563A4" w:rsidP="00F563A4">
      <w:pPr>
        <w:pStyle w:val="Heading4"/>
      </w:pPr>
      <w:bookmarkStart w:id="178" w:name="_Toc314752141"/>
      <w:bookmarkStart w:id="179" w:name="_Toc378693694"/>
      <w:r w:rsidRPr="002362DF">
        <w:t>cmis:relationship tipa īpašību definīcijas</w:t>
      </w:r>
      <w:bookmarkEnd w:id="178"/>
      <w:bookmarkEnd w:id="179"/>
    </w:p>
    <w:p w14:paraId="56552595" w14:textId="77777777" w:rsidR="00F563A4" w:rsidRPr="002362DF" w:rsidRDefault="00F563A4" w:rsidP="00F563A4">
      <w:pPr>
        <w:pStyle w:val="Tablenumber"/>
        <w:rPr>
          <w:noProof w:val="0"/>
        </w:rPr>
      </w:pPr>
      <w:r w:rsidRPr="002362DF">
        <w:rPr>
          <w:noProof w:val="0"/>
        </w:rPr>
        <w:fldChar w:fldCharType="begin"/>
      </w:r>
      <w:r w:rsidRPr="002362DF">
        <w:rPr>
          <w:noProof w:val="0"/>
        </w:rPr>
        <w:instrText xml:space="preserve"> SEQ Tabula \* ARABIC </w:instrText>
      </w:r>
      <w:r w:rsidRPr="002362DF">
        <w:rPr>
          <w:noProof w:val="0"/>
        </w:rPr>
        <w:fldChar w:fldCharType="separate"/>
      </w:r>
      <w:bookmarkStart w:id="180" w:name="_Ref313000672"/>
      <w:r w:rsidR="00BA7A10">
        <w:t>15</w:t>
      </w:r>
      <w:bookmarkEnd w:id="180"/>
      <w:r w:rsidRPr="002362DF">
        <w:rPr>
          <w:noProof w:val="0"/>
        </w:rPr>
        <w:fldChar w:fldCharType="end"/>
      </w:r>
      <w:r w:rsidRPr="002362DF">
        <w:rPr>
          <w:noProof w:val="0"/>
        </w:rPr>
        <w:t>.tabula</w:t>
      </w:r>
    </w:p>
    <w:p w14:paraId="1B8F996D" w14:textId="77777777" w:rsidR="00F563A4" w:rsidRPr="002362DF" w:rsidRDefault="00F563A4" w:rsidP="00F563A4">
      <w:pPr>
        <w:pStyle w:val="Tabletitle"/>
      </w:pPr>
      <w:r w:rsidRPr="002362DF">
        <w:t>cmis:relationship tipa īpašību definīcijas</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638"/>
        <w:gridCol w:w="4205"/>
        <w:gridCol w:w="1178"/>
        <w:gridCol w:w="1083"/>
        <w:gridCol w:w="1705"/>
        <w:gridCol w:w="1161"/>
        <w:gridCol w:w="1716"/>
        <w:gridCol w:w="1207"/>
      </w:tblGrid>
      <w:tr w:rsidR="00F563A4" w:rsidRPr="002362DF" w14:paraId="4DD5D8E5" w14:textId="77777777" w:rsidTr="00E17827">
        <w:trPr>
          <w:tblHeader/>
        </w:trPr>
        <w:tc>
          <w:tcPr>
            <w:tcW w:w="2638" w:type="dxa"/>
            <w:tcBorders>
              <w:bottom w:val="single" w:sz="4" w:space="0" w:color="auto"/>
            </w:tcBorders>
          </w:tcPr>
          <w:p w14:paraId="6EFDAB55"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Nosaukums</w:t>
            </w:r>
          </w:p>
        </w:tc>
        <w:tc>
          <w:tcPr>
            <w:tcW w:w="4205" w:type="dxa"/>
            <w:tcBorders>
              <w:bottom w:val="single" w:sz="4" w:space="0" w:color="auto"/>
            </w:tcBorders>
          </w:tcPr>
          <w:p w14:paraId="14A2D9B0"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Apraksts</w:t>
            </w:r>
          </w:p>
        </w:tc>
        <w:tc>
          <w:tcPr>
            <w:tcW w:w="1178" w:type="dxa"/>
            <w:tcBorders>
              <w:bottom w:val="single" w:sz="4" w:space="0" w:color="auto"/>
            </w:tcBorders>
          </w:tcPr>
          <w:p w14:paraId="4685E784"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Obligāts</w:t>
            </w:r>
          </w:p>
        </w:tc>
        <w:tc>
          <w:tcPr>
            <w:tcW w:w="1083" w:type="dxa"/>
            <w:tcBorders>
              <w:bottom w:val="single" w:sz="4" w:space="0" w:color="auto"/>
            </w:tcBorders>
          </w:tcPr>
          <w:p w14:paraId="1A0F7DBC"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Datu tips</w:t>
            </w:r>
          </w:p>
        </w:tc>
        <w:tc>
          <w:tcPr>
            <w:tcW w:w="1705" w:type="dxa"/>
            <w:tcBorders>
              <w:bottom w:val="single" w:sz="4" w:space="0" w:color="auto"/>
            </w:tcBorders>
          </w:tcPr>
          <w:p w14:paraId="5F575369"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Kardinalitāte</w:t>
            </w:r>
          </w:p>
        </w:tc>
        <w:tc>
          <w:tcPr>
            <w:tcW w:w="1161" w:type="dxa"/>
            <w:tcBorders>
              <w:bottom w:val="single" w:sz="4" w:space="0" w:color="auto"/>
            </w:tcBorders>
          </w:tcPr>
          <w:p w14:paraId="3427D33D"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Vērtība ir maināma</w:t>
            </w:r>
          </w:p>
        </w:tc>
        <w:tc>
          <w:tcPr>
            <w:tcW w:w="1716" w:type="dxa"/>
            <w:tcBorders>
              <w:bottom w:val="single" w:sz="4" w:space="0" w:color="auto"/>
            </w:tcBorders>
          </w:tcPr>
          <w:p w14:paraId="76DF9ACE" w14:textId="69ECA46E" w:rsidR="00F563A4" w:rsidRPr="002362DF" w:rsidRDefault="00E17827" w:rsidP="008815A0">
            <w:pPr>
              <w:pStyle w:val="Bold"/>
              <w:rPr>
                <w:rStyle w:val="BookTitle"/>
                <w:b/>
                <w:bCs w:val="0"/>
                <w:smallCaps/>
                <w:spacing w:val="0"/>
              </w:rPr>
            </w:pPr>
            <w:r>
              <w:rPr>
                <w:rStyle w:val="BookTitle"/>
                <w:b/>
                <w:bCs w:val="0"/>
                <w:smallCaps/>
                <w:spacing w:val="0"/>
              </w:rPr>
              <w:t>Brīva vērtību izvēle</w:t>
            </w:r>
          </w:p>
        </w:tc>
        <w:tc>
          <w:tcPr>
            <w:tcW w:w="1207" w:type="dxa"/>
            <w:tcBorders>
              <w:bottom w:val="single" w:sz="4" w:space="0" w:color="auto"/>
            </w:tcBorders>
          </w:tcPr>
          <w:p w14:paraId="7B42D442" w14:textId="77777777" w:rsidR="00F563A4" w:rsidRPr="002362DF" w:rsidRDefault="00F563A4" w:rsidP="008815A0">
            <w:pPr>
              <w:pStyle w:val="Bold"/>
              <w:rPr>
                <w:rStyle w:val="BookTitle"/>
                <w:b/>
                <w:bCs w:val="0"/>
                <w:smallCaps/>
                <w:spacing w:val="0"/>
              </w:rPr>
            </w:pPr>
            <w:r w:rsidRPr="002362DF">
              <w:rPr>
                <w:rStyle w:val="BookTitle"/>
                <w:b/>
                <w:bCs w:val="0"/>
                <w:smallCaps/>
                <w:spacing w:val="0"/>
              </w:rPr>
              <w:t>Pieejamo vērtību saraksts</w:t>
            </w:r>
          </w:p>
        </w:tc>
      </w:tr>
      <w:tr w:rsidR="00F563A4" w:rsidRPr="002362DF" w14:paraId="111BF7F4" w14:textId="77777777" w:rsidTr="00E17827">
        <w:tc>
          <w:tcPr>
            <w:tcW w:w="2638" w:type="dxa"/>
            <w:tcBorders>
              <w:top w:val="single" w:sz="4" w:space="0" w:color="auto"/>
              <w:bottom w:val="single" w:sz="2" w:space="0" w:color="auto"/>
            </w:tcBorders>
          </w:tcPr>
          <w:p w14:paraId="1FEE98D8" w14:textId="77777777" w:rsidR="00F563A4" w:rsidRPr="002362DF" w:rsidRDefault="00F563A4" w:rsidP="00C93528">
            <w:pPr>
              <w:pStyle w:val="Tablebody"/>
            </w:pPr>
            <w:r w:rsidRPr="002362DF">
              <w:t>cmis:name</w:t>
            </w:r>
          </w:p>
        </w:tc>
        <w:tc>
          <w:tcPr>
            <w:tcW w:w="4205" w:type="dxa"/>
            <w:tcBorders>
              <w:top w:val="single" w:sz="4" w:space="0" w:color="auto"/>
              <w:bottom w:val="single" w:sz="2" w:space="0" w:color="auto"/>
            </w:tcBorders>
          </w:tcPr>
          <w:p w14:paraId="1F6A4D2B" w14:textId="77777777" w:rsidR="00F563A4" w:rsidRPr="002362DF" w:rsidRDefault="00F563A4" w:rsidP="00C93528">
            <w:pPr>
              <w:pStyle w:val="Tablebody"/>
            </w:pPr>
            <w:r w:rsidRPr="002362DF">
              <w:t>Objekta nosaukums</w:t>
            </w:r>
          </w:p>
        </w:tc>
        <w:tc>
          <w:tcPr>
            <w:tcW w:w="1178" w:type="dxa"/>
            <w:tcBorders>
              <w:top w:val="single" w:sz="4" w:space="0" w:color="auto"/>
              <w:bottom w:val="single" w:sz="2" w:space="0" w:color="auto"/>
            </w:tcBorders>
          </w:tcPr>
          <w:p w14:paraId="4C1F3506" w14:textId="77777777" w:rsidR="00F563A4" w:rsidRPr="002362DF" w:rsidRDefault="00F563A4" w:rsidP="00C93528">
            <w:pPr>
              <w:pStyle w:val="Tablebody"/>
            </w:pPr>
            <w:r w:rsidRPr="002362DF">
              <w:t>FALSE</w:t>
            </w:r>
          </w:p>
        </w:tc>
        <w:tc>
          <w:tcPr>
            <w:tcW w:w="1083" w:type="dxa"/>
            <w:tcBorders>
              <w:top w:val="single" w:sz="4" w:space="0" w:color="auto"/>
              <w:bottom w:val="single" w:sz="2" w:space="0" w:color="auto"/>
            </w:tcBorders>
          </w:tcPr>
          <w:p w14:paraId="64420F2E" w14:textId="77777777" w:rsidR="00F563A4" w:rsidRPr="002362DF" w:rsidRDefault="00F563A4" w:rsidP="00C93528">
            <w:pPr>
              <w:pStyle w:val="Tablebody"/>
            </w:pPr>
            <w:r w:rsidRPr="002362DF">
              <w:t>String</w:t>
            </w:r>
          </w:p>
        </w:tc>
        <w:tc>
          <w:tcPr>
            <w:tcW w:w="1705" w:type="dxa"/>
            <w:tcBorders>
              <w:top w:val="single" w:sz="4" w:space="0" w:color="auto"/>
              <w:bottom w:val="single" w:sz="2" w:space="0" w:color="auto"/>
            </w:tcBorders>
          </w:tcPr>
          <w:p w14:paraId="554D360B" w14:textId="77777777" w:rsidR="00F563A4" w:rsidRPr="002362DF" w:rsidRDefault="00F563A4" w:rsidP="00C93528">
            <w:pPr>
              <w:pStyle w:val="Tablebody"/>
            </w:pPr>
            <w:r w:rsidRPr="002362DF">
              <w:t>Single</w:t>
            </w:r>
          </w:p>
        </w:tc>
        <w:tc>
          <w:tcPr>
            <w:tcW w:w="1161" w:type="dxa"/>
            <w:tcBorders>
              <w:top w:val="single" w:sz="4" w:space="0" w:color="auto"/>
              <w:bottom w:val="single" w:sz="2" w:space="0" w:color="auto"/>
            </w:tcBorders>
          </w:tcPr>
          <w:p w14:paraId="0E1F3823" w14:textId="2443BFE4" w:rsidR="00F563A4" w:rsidRPr="002362DF" w:rsidRDefault="002874B9" w:rsidP="00C93528">
            <w:pPr>
              <w:pStyle w:val="Tablebody"/>
            </w:pPr>
            <w:r w:rsidRPr="002362DF">
              <w:t>ReadWrite</w:t>
            </w:r>
          </w:p>
        </w:tc>
        <w:tc>
          <w:tcPr>
            <w:tcW w:w="1716" w:type="dxa"/>
            <w:tcBorders>
              <w:top w:val="single" w:sz="4" w:space="0" w:color="auto"/>
              <w:bottom w:val="single" w:sz="2" w:space="0" w:color="auto"/>
            </w:tcBorders>
          </w:tcPr>
          <w:p w14:paraId="5EB95F05" w14:textId="32D25C66" w:rsidR="00F563A4" w:rsidRPr="002362DF" w:rsidRDefault="00E17827" w:rsidP="00C93528">
            <w:pPr>
              <w:pStyle w:val="Tablebody"/>
            </w:pPr>
            <w:r>
              <w:t>True</w:t>
            </w:r>
          </w:p>
        </w:tc>
        <w:tc>
          <w:tcPr>
            <w:tcW w:w="1207" w:type="dxa"/>
            <w:tcBorders>
              <w:top w:val="single" w:sz="4" w:space="0" w:color="auto"/>
              <w:bottom w:val="single" w:sz="2" w:space="0" w:color="auto"/>
            </w:tcBorders>
          </w:tcPr>
          <w:p w14:paraId="087F2786" w14:textId="77777777" w:rsidR="00F563A4" w:rsidRPr="002362DF" w:rsidRDefault="00F563A4" w:rsidP="00C93528">
            <w:pPr>
              <w:pStyle w:val="Tablebody"/>
            </w:pPr>
          </w:p>
        </w:tc>
      </w:tr>
      <w:tr w:rsidR="00E17827" w:rsidRPr="002362DF" w14:paraId="4BE3ADCA" w14:textId="77777777" w:rsidTr="00E17827">
        <w:tc>
          <w:tcPr>
            <w:tcW w:w="2638" w:type="dxa"/>
            <w:tcBorders>
              <w:top w:val="single" w:sz="2" w:space="0" w:color="auto"/>
            </w:tcBorders>
          </w:tcPr>
          <w:p w14:paraId="79040EEC" w14:textId="77777777" w:rsidR="00E17827" w:rsidRPr="002362DF" w:rsidRDefault="00E17827" w:rsidP="00C93528">
            <w:pPr>
              <w:pStyle w:val="Tablebody"/>
            </w:pPr>
            <w:r w:rsidRPr="002362DF">
              <w:t>cmis:objectID</w:t>
            </w:r>
          </w:p>
        </w:tc>
        <w:tc>
          <w:tcPr>
            <w:tcW w:w="4205" w:type="dxa"/>
            <w:tcBorders>
              <w:top w:val="single" w:sz="2" w:space="0" w:color="auto"/>
            </w:tcBorders>
          </w:tcPr>
          <w:p w14:paraId="2BBD7849" w14:textId="77777777" w:rsidR="00E17827" w:rsidRPr="002362DF" w:rsidRDefault="00E17827" w:rsidP="00C93528">
            <w:pPr>
              <w:pStyle w:val="Tablebody"/>
            </w:pPr>
            <w:r w:rsidRPr="002362DF">
              <w:t>Objekta identifikators</w:t>
            </w:r>
          </w:p>
        </w:tc>
        <w:tc>
          <w:tcPr>
            <w:tcW w:w="1178" w:type="dxa"/>
            <w:tcBorders>
              <w:top w:val="single" w:sz="2" w:space="0" w:color="auto"/>
            </w:tcBorders>
          </w:tcPr>
          <w:p w14:paraId="1EBC4870" w14:textId="77777777" w:rsidR="00E17827" w:rsidRPr="002362DF" w:rsidRDefault="00E17827" w:rsidP="00C93528">
            <w:pPr>
              <w:pStyle w:val="Tablebody"/>
            </w:pPr>
            <w:r w:rsidRPr="002362DF">
              <w:t>FALSE</w:t>
            </w:r>
          </w:p>
        </w:tc>
        <w:tc>
          <w:tcPr>
            <w:tcW w:w="1083" w:type="dxa"/>
            <w:tcBorders>
              <w:top w:val="single" w:sz="2" w:space="0" w:color="auto"/>
            </w:tcBorders>
          </w:tcPr>
          <w:p w14:paraId="3833A1D7" w14:textId="77777777" w:rsidR="00E17827" w:rsidRPr="002362DF" w:rsidRDefault="00E17827" w:rsidP="00C93528">
            <w:pPr>
              <w:pStyle w:val="Tablebody"/>
            </w:pPr>
            <w:r w:rsidRPr="002362DF">
              <w:t>ID</w:t>
            </w:r>
          </w:p>
        </w:tc>
        <w:tc>
          <w:tcPr>
            <w:tcW w:w="1705" w:type="dxa"/>
            <w:tcBorders>
              <w:top w:val="single" w:sz="2" w:space="0" w:color="auto"/>
            </w:tcBorders>
          </w:tcPr>
          <w:p w14:paraId="2FD494F1" w14:textId="77777777" w:rsidR="00E17827" w:rsidRPr="002362DF" w:rsidRDefault="00E17827" w:rsidP="00C93528">
            <w:pPr>
              <w:pStyle w:val="Tablebody"/>
            </w:pPr>
            <w:r w:rsidRPr="002362DF">
              <w:t>Single</w:t>
            </w:r>
          </w:p>
        </w:tc>
        <w:tc>
          <w:tcPr>
            <w:tcW w:w="1161" w:type="dxa"/>
            <w:tcBorders>
              <w:top w:val="single" w:sz="2" w:space="0" w:color="auto"/>
            </w:tcBorders>
          </w:tcPr>
          <w:p w14:paraId="0962A13E" w14:textId="77777777" w:rsidR="00E17827" w:rsidRPr="002362DF" w:rsidRDefault="00E17827" w:rsidP="00C93528">
            <w:pPr>
              <w:pStyle w:val="Tablebody"/>
            </w:pPr>
            <w:r w:rsidRPr="002362DF">
              <w:t>ReadOnly</w:t>
            </w:r>
          </w:p>
        </w:tc>
        <w:tc>
          <w:tcPr>
            <w:tcW w:w="1716" w:type="dxa"/>
            <w:tcBorders>
              <w:top w:val="single" w:sz="2" w:space="0" w:color="auto"/>
            </w:tcBorders>
          </w:tcPr>
          <w:p w14:paraId="27D08A23" w14:textId="50751B7C" w:rsidR="00E17827" w:rsidRPr="002362DF" w:rsidRDefault="00E17827" w:rsidP="00C93528">
            <w:pPr>
              <w:pStyle w:val="Tablebody"/>
            </w:pPr>
            <w:r w:rsidRPr="00F15D03">
              <w:t>True</w:t>
            </w:r>
          </w:p>
        </w:tc>
        <w:tc>
          <w:tcPr>
            <w:tcW w:w="1207" w:type="dxa"/>
            <w:tcBorders>
              <w:top w:val="single" w:sz="2" w:space="0" w:color="auto"/>
            </w:tcBorders>
          </w:tcPr>
          <w:p w14:paraId="0650268D" w14:textId="77777777" w:rsidR="00E17827" w:rsidRPr="002362DF" w:rsidRDefault="00E17827" w:rsidP="00C93528">
            <w:pPr>
              <w:pStyle w:val="Tablebody"/>
            </w:pPr>
          </w:p>
        </w:tc>
      </w:tr>
      <w:tr w:rsidR="00E17827" w:rsidRPr="002362DF" w14:paraId="7D4354CB" w14:textId="77777777" w:rsidTr="00E17827">
        <w:tc>
          <w:tcPr>
            <w:tcW w:w="2638" w:type="dxa"/>
          </w:tcPr>
          <w:p w14:paraId="788EEB8E" w14:textId="77777777" w:rsidR="00E17827" w:rsidRPr="002362DF" w:rsidRDefault="00E17827" w:rsidP="00C93528">
            <w:pPr>
              <w:pStyle w:val="Tablebody"/>
            </w:pPr>
            <w:r w:rsidRPr="002362DF">
              <w:t>cmis:baseTypeID</w:t>
            </w:r>
          </w:p>
        </w:tc>
        <w:tc>
          <w:tcPr>
            <w:tcW w:w="4205" w:type="dxa"/>
          </w:tcPr>
          <w:p w14:paraId="1DEFAA3D" w14:textId="77777777" w:rsidR="00E17827" w:rsidRPr="002362DF" w:rsidRDefault="00E17827" w:rsidP="00C93528">
            <w:pPr>
              <w:pStyle w:val="Tablebody"/>
            </w:pPr>
            <w:r w:rsidRPr="002362DF">
              <w:t>Objekta virstipa identifikators</w:t>
            </w:r>
          </w:p>
        </w:tc>
        <w:tc>
          <w:tcPr>
            <w:tcW w:w="1178" w:type="dxa"/>
          </w:tcPr>
          <w:p w14:paraId="0E629F2F" w14:textId="77777777" w:rsidR="00E17827" w:rsidRPr="002362DF" w:rsidRDefault="00E17827" w:rsidP="00C93528">
            <w:pPr>
              <w:pStyle w:val="Tablebody"/>
            </w:pPr>
            <w:r w:rsidRPr="002362DF">
              <w:t>FALSE</w:t>
            </w:r>
          </w:p>
        </w:tc>
        <w:tc>
          <w:tcPr>
            <w:tcW w:w="1083" w:type="dxa"/>
          </w:tcPr>
          <w:p w14:paraId="78818A50" w14:textId="77777777" w:rsidR="00E17827" w:rsidRPr="002362DF" w:rsidRDefault="00E17827" w:rsidP="00C93528">
            <w:pPr>
              <w:pStyle w:val="Tablebody"/>
            </w:pPr>
            <w:r w:rsidRPr="002362DF">
              <w:t>ID</w:t>
            </w:r>
          </w:p>
        </w:tc>
        <w:tc>
          <w:tcPr>
            <w:tcW w:w="1705" w:type="dxa"/>
          </w:tcPr>
          <w:p w14:paraId="1CA420C4" w14:textId="77777777" w:rsidR="00E17827" w:rsidRPr="002362DF" w:rsidRDefault="00E17827" w:rsidP="00C93528">
            <w:pPr>
              <w:pStyle w:val="Tablebody"/>
            </w:pPr>
            <w:r w:rsidRPr="002362DF">
              <w:t>Single</w:t>
            </w:r>
          </w:p>
        </w:tc>
        <w:tc>
          <w:tcPr>
            <w:tcW w:w="1161" w:type="dxa"/>
          </w:tcPr>
          <w:p w14:paraId="5F89C2DD" w14:textId="77777777" w:rsidR="00E17827" w:rsidRPr="002362DF" w:rsidRDefault="00E17827" w:rsidP="00C93528">
            <w:pPr>
              <w:pStyle w:val="Tablebody"/>
            </w:pPr>
            <w:r w:rsidRPr="002362DF">
              <w:t>ReadOnly</w:t>
            </w:r>
          </w:p>
        </w:tc>
        <w:tc>
          <w:tcPr>
            <w:tcW w:w="1716" w:type="dxa"/>
          </w:tcPr>
          <w:p w14:paraId="430572F3" w14:textId="37AC4096" w:rsidR="00E17827" w:rsidRPr="002362DF" w:rsidRDefault="00E17827" w:rsidP="00C93528">
            <w:pPr>
              <w:pStyle w:val="Tablebody"/>
            </w:pPr>
            <w:r w:rsidRPr="00F15D03">
              <w:t>True</w:t>
            </w:r>
          </w:p>
        </w:tc>
        <w:tc>
          <w:tcPr>
            <w:tcW w:w="1207" w:type="dxa"/>
          </w:tcPr>
          <w:p w14:paraId="4317A5E0" w14:textId="77777777" w:rsidR="00E17827" w:rsidRPr="002362DF" w:rsidRDefault="00E17827" w:rsidP="00C93528">
            <w:pPr>
              <w:pStyle w:val="Tablebody"/>
            </w:pPr>
          </w:p>
        </w:tc>
      </w:tr>
      <w:tr w:rsidR="00E17827" w:rsidRPr="002362DF" w14:paraId="10B60748" w14:textId="77777777" w:rsidTr="00E17827">
        <w:tc>
          <w:tcPr>
            <w:tcW w:w="2638" w:type="dxa"/>
          </w:tcPr>
          <w:p w14:paraId="1B18E875" w14:textId="77777777" w:rsidR="00E17827" w:rsidRPr="002362DF" w:rsidRDefault="00E17827" w:rsidP="00C93528">
            <w:pPr>
              <w:pStyle w:val="Tablebody"/>
            </w:pPr>
            <w:r w:rsidRPr="002362DF">
              <w:t>cmis:objectTypeID</w:t>
            </w:r>
          </w:p>
        </w:tc>
        <w:tc>
          <w:tcPr>
            <w:tcW w:w="4205" w:type="dxa"/>
          </w:tcPr>
          <w:p w14:paraId="259A9BF5" w14:textId="77777777" w:rsidR="00E17827" w:rsidRPr="002362DF" w:rsidRDefault="00E17827" w:rsidP="00C93528">
            <w:pPr>
              <w:pStyle w:val="Tablebody"/>
            </w:pPr>
            <w:r w:rsidRPr="002362DF">
              <w:t>Objekta tipa identifikators</w:t>
            </w:r>
          </w:p>
        </w:tc>
        <w:tc>
          <w:tcPr>
            <w:tcW w:w="1178" w:type="dxa"/>
          </w:tcPr>
          <w:p w14:paraId="375DDC79" w14:textId="77777777" w:rsidR="00E17827" w:rsidRPr="002362DF" w:rsidRDefault="00E17827" w:rsidP="00C93528">
            <w:pPr>
              <w:pStyle w:val="Tablebody"/>
            </w:pPr>
            <w:r w:rsidRPr="002362DF">
              <w:t>FALSE</w:t>
            </w:r>
          </w:p>
        </w:tc>
        <w:tc>
          <w:tcPr>
            <w:tcW w:w="1083" w:type="dxa"/>
          </w:tcPr>
          <w:p w14:paraId="26DFD8F6" w14:textId="77777777" w:rsidR="00E17827" w:rsidRPr="002362DF" w:rsidRDefault="00E17827" w:rsidP="00C93528">
            <w:pPr>
              <w:pStyle w:val="Tablebody"/>
            </w:pPr>
            <w:r w:rsidRPr="002362DF">
              <w:t>ID</w:t>
            </w:r>
          </w:p>
        </w:tc>
        <w:tc>
          <w:tcPr>
            <w:tcW w:w="1705" w:type="dxa"/>
          </w:tcPr>
          <w:p w14:paraId="74932863" w14:textId="77777777" w:rsidR="00E17827" w:rsidRPr="002362DF" w:rsidRDefault="00E17827" w:rsidP="00C93528">
            <w:pPr>
              <w:pStyle w:val="Tablebody"/>
            </w:pPr>
            <w:r w:rsidRPr="002362DF">
              <w:t>Single</w:t>
            </w:r>
          </w:p>
        </w:tc>
        <w:tc>
          <w:tcPr>
            <w:tcW w:w="1161" w:type="dxa"/>
          </w:tcPr>
          <w:p w14:paraId="4C8141B2" w14:textId="77777777" w:rsidR="00E17827" w:rsidRPr="002362DF" w:rsidRDefault="00E17827" w:rsidP="00C93528">
            <w:pPr>
              <w:pStyle w:val="Tablebody"/>
            </w:pPr>
            <w:r w:rsidRPr="002362DF">
              <w:t>OnCreate</w:t>
            </w:r>
          </w:p>
        </w:tc>
        <w:tc>
          <w:tcPr>
            <w:tcW w:w="1716" w:type="dxa"/>
          </w:tcPr>
          <w:p w14:paraId="15C21A84" w14:textId="66367A7B" w:rsidR="00E17827" w:rsidRPr="002362DF" w:rsidRDefault="00E17827" w:rsidP="00C93528">
            <w:pPr>
              <w:pStyle w:val="Tablebody"/>
            </w:pPr>
            <w:r w:rsidRPr="00F15D03">
              <w:t>True</w:t>
            </w:r>
          </w:p>
        </w:tc>
        <w:tc>
          <w:tcPr>
            <w:tcW w:w="1207" w:type="dxa"/>
          </w:tcPr>
          <w:p w14:paraId="527FED0E" w14:textId="77777777" w:rsidR="00E17827" w:rsidRPr="002362DF" w:rsidRDefault="00E17827" w:rsidP="00C93528">
            <w:pPr>
              <w:pStyle w:val="Tablebody"/>
            </w:pPr>
          </w:p>
        </w:tc>
      </w:tr>
      <w:tr w:rsidR="00E17827" w:rsidRPr="002362DF" w14:paraId="78D019A9" w14:textId="77777777" w:rsidTr="00E17827">
        <w:tc>
          <w:tcPr>
            <w:tcW w:w="2638" w:type="dxa"/>
          </w:tcPr>
          <w:p w14:paraId="32421CCA" w14:textId="77777777" w:rsidR="00E17827" w:rsidRPr="002362DF" w:rsidRDefault="00E17827" w:rsidP="00C93528">
            <w:pPr>
              <w:pStyle w:val="Tablebody"/>
            </w:pPr>
            <w:r w:rsidRPr="002362DF">
              <w:lastRenderedPageBreak/>
              <w:t>cmis:createdBy</w:t>
            </w:r>
          </w:p>
        </w:tc>
        <w:tc>
          <w:tcPr>
            <w:tcW w:w="4205" w:type="dxa"/>
          </w:tcPr>
          <w:p w14:paraId="2D573DBC" w14:textId="77777777" w:rsidR="00E17827" w:rsidRPr="002362DF" w:rsidRDefault="00E17827" w:rsidP="00C93528">
            <w:pPr>
              <w:pStyle w:val="Tablebody"/>
            </w:pPr>
            <w:r w:rsidRPr="002362DF">
              <w:t>Lietotājs, kas izveidojis objektu</w:t>
            </w:r>
          </w:p>
        </w:tc>
        <w:tc>
          <w:tcPr>
            <w:tcW w:w="1178" w:type="dxa"/>
          </w:tcPr>
          <w:p w14:paraId="06E832A9" w14:textId="77777777" w:rsidR="00E17827" w:rsidRPr="002362DF" w:rsidRDefault="00E17827" w:rsidP="00C93528">
            <w:pPr>
              <w:pStyle w:val="Tablebody"/>
            </w:pPr>
            <w:r w:rsidRPr="002362DF">
              <w:t>FALSE</w:t>
            </w:r>
          </w:p>
        </w:tc>
        <w:tc>
          <w:tcPr>
            <w:tcW w:w="1083" w:type="dxa"/>
          </w:tcPr>
          <w:p w14:paraId="14EC3D50" w14:textId="77777777" w:rsidR="00E17827" w:rsidRPr="002362DF" w:rsidRDefault="00E17827" w:rsidP="00C93528">
            <w:pPr>
              <w:pStyle w:val="Tablebody"/>
            </w:pPr>
            <w:r w:rsidRPr="002362DF">
              <w:t>String</w:t>
            </w:r>
          </w:p>
        </w:tc>
        <w:tc>
          <w:tcPr>
            <w:tcW w:w="1705" w:type="dxa"/>
          </w:tcPr>
          <w:p w14:paraId="45F8D737" w14:textId="77777777" w:rsidR="00E17827" w:rsidRPr="002362DF" w:rsidRDefault="00E17827" w:rsidP="00C93528">
            <w:pPr>
              <w:pStyle w:val="Tablebody"/>
            </w:pPr>
            <w:r w:rsidRPr="002362DF">
              <w:t>Single</w:t>
            </w:r>
          </w:p>
        </w:tc>
        <w:tc>
          <w:tcPr>
            <w:tcW w:w="1161" w:type="dxa"/>
          </w:tcPr>
          <w:p w14:paraId="766538D0" w14:textId="77777777" w:rsidR="00E17827" w:rsidRPr="002362DF" w:rsidRDefault="00E17827" w:rsidP="00C93528">
            <w:pPr>
              <w:pStyle w:val="Tablebody"/>
            </w:pPr>
            <w:r w:rsidRPr="002362DF">
              <w:t>ReadOnly</w:t>
            </w:r>
          </w:p>
        </w:tc>
        <w:tc>
          <w:tcPr>
            <w:tcW w:w="1716" w:type="dxa"/>
          </w:tcPr>
          <w:p w14:paraId="2441699E" w14:textId="53059F2B" w:rsidR="00E17827" w:rsidRPr="002362DF" w:rsidRDefault="00E17827" w:rsidP="00C93528">
            <w:pPr>
              <w:pStyle w:val="Tablebody"/>
            </w:pPr>
            <w:r w:rsidRPr="00F15D03">
              <w:t>True</w:t>
            </w:r>
          </w:p>
        </w:tc>
        <w:tc>
          <w:tcPr>
            <w:tcW w:w="1207" w:type="dxa"/>
          </w:tcPr>
          <w:p w14:paraId="7C7D9528" w14:textId="77777777" w:rsidR="00E17827" w:rsidRPr="002362DF" w:rsidRDefault="00E17827" w:rsidP="00C93528">
            <w:pPr>
              <w:pStyle w:val="Tablebody"/>
            </w:pPr>
          </w:p>
        </w:tc>
      </w:tr>
      <w:tr w:rsidR="00E17827" w:rsidRPr="002362DF" w14:paraId="6B5955EA" w14:textId="77777777" w:rsidTr="00E17827">
        <w:tc>
          <w:tcPr>
            <w:tcW w:w="2638" w:type="dxa"/>
          </w:tcPr>
          <w:p w14:paraId="62756B98" w14:textId="77777777" w:rsidR="00E17827" w:rsidRPr="002362DF" w:rsidRDefault="00E17827" w:rsidP="00C93528">
            <w:pPr>
              <w:pStyle w:val="Tablebody"/>
            </w:pPr>
            <w:r w:rsidRPr="002362DF">
              <w:t>cmis:creationDate</w:t>
            </w:r>
          </w:p>
        </w:tc>
        <w:tc>
          <w:tcPr>
            <w:tcW w:w="4205" w:type="dxa"/>
          </w:tcPr>
          <w:p w14:paraId="4DAD8228" w14:textId="77777777" w:rsidR="00E17827" w:rsidRPr="002362DF" w:rsidRDefault="00E17827" w:rsidP="00C93528">
            <w:pPr>
              <w:pStyle w:val="Tablebody"/>
            </w:pPr>
            <w:r w:rsidRPr="002362DF">
              <w:t>Datums un laiks, kad izveidots objekts</w:t>
            </w:r>
          </w:p>
        </w:tc>
        <w:tc>
          <w:tcPr>
            <w:tcW w:w="1178" w:type="dxa"/>
          </w:tcPr>
          <w:p w14:paraId="14670D81" w14:textId="77777777" w:rsidR="00E17827" w:rsidRPr="002362DF" w:rsidRDefault="00E17827" w:rsidP="00C93528">
            <w:pPr>
              <w:pStyle w:val="Tablebody"/>
            </w:pPr>
            <w:r w:rsidRPr="002362DF">
              <w:t>FALSE</w:t>
            </w:r>
          </w:p>
        </w:tc>
        <w:tc>
          <w:tcPr>
            <w:tcW w:w="1083" w:type="dxa"/>
          </w:tcPr>
          <w:p w14:paraId="507DC097" w14:textId="77777777" w:rsidR="00E17827" w:rsidRPr="002362DF" w:rsidRDefault="00E17827" w:rsidP="00C93528">
            <w:pPr>
              <w:pStyle w:val="Tablebody"/>
            </w:pPr>
            <w:r w:rsidRPr="002362DF">
              <w:t>DateTime</w:t>
            </w:r>
          </w:p>
        </w:tc>
        <w:tc>
          <w:tcPr>
            <w:tcW w:w="1705" w:type="dxa"/>
          </w:tcPr>
          <w:p w14:paraId="03523993" w14:textId="77777777" w:rsidR="00E17827" w:rsidRPr="002362DF" w:rsidRDefault="00E17827" w:rsidP="00C93528">
            <w:pPr>
              <w:pStyle w:val="Tablebody"/>
            </w:pPr>
            <w:r w:rsidRPr="002362DF">
              <w:t>Single</w:t>
            </w:r>
          </w:p>
        </w:tc>
        <w:tc>
          <w:tcPr>
            <w:tcW w:w="1161" w:type="dxa"/>
          </w:tcPr>
          <w:p w14:paraId="04777248" w14:textId="77777777" w:rsidR="00E17827" w:rsidRPr="002362DF" w:rsidRDefault="00E17827" w:rsidP="00C93528">
            <w:pPr>
              <w:pStyle w:val="Tablebody"/>
            </w:pPr>
            <w:r w:rsidRPr="002362DF">
              <w:t>ReadOnly</w:t>
            </w:r>
          </w:p>
        </w:tc>
        <w:tc>
          <w:tcPr>
            <w:tcW w:w="1716" w:type="dxa"/>
          </w:tcPr>
          <w:p w14:paraId="7567D845" w14:textId="755AD020" w:rsidR="00E17827" w:rsidRPr="002362DF" w:rsidRDefault="00E17827" w:rsidP="00C93528">
            <w:pPr>
              <w:pStyle w:val="Tablebody"/>
            </w:pPr>
            <w:r w:rsidRPr="00EE67C6">
              <w:t>True</w:t>
            </w:r>
          </w:p>
        </w:tc>
        <w:tc>
          <w:tcPr>
            <w:tcW w:w="1207" w:type="dxa"/>
          </w:tcPr>
          <w:p w14:paraId="2BE0D508" w14:textId="77777777" w:rsidR="00E17827" w:rsidRPr="002362DF" w:rsidRDefault="00E17827" w:rsidP="00C93528">
            <w:pPr>
              <w:pStyle w:val="Tablebody"/>
            </w:pPr>
          </w:p>
        </w:tc>
      </w:tr>
      <w:tr w:rsidR="00E17827" w:rsidRPr="002362DF" w14:paraId="72D05030" w14:textId="77777777" w:rsidTr="00E17827">
        <w:tc>
          <w:tcPr>
            <w:tcW w:w="2638" w:type="dxa"/>
          </w:tcPr>
          <w:p w14:paraId="5D41F32F" w14:textId="77777777" w:rsidR="00E17827" w:rsidRPr="002362DF" w:rsidRDefault="00E17827" w:rsidP="00C93528">
            <w:pPr>
              <w:pStyle w:val="Tablebody"/>
            </w:pPr>
            <w:r w:rsidRPr="002362DF">
              <w:t>cmis:lastModifiedBy</w:t>
            </w:r>
          </w:p>
        </w:tc>
        <w:tc>
          <w:tcPr>
            <w:tcW w:w="4205" w:type="dxa"/>
          </w:tcPr>
          <w:p w14:paraId="461B319C" w14:textId="77777777" w:rsidR="00E17827" w:rsidRPr="002362DF" w:rsidRDefault="00E17827" w:rsidP="00C93528">
            <w:pPr>
              <w:pStyle w:val="Tablebody"/>
            </w:pPr>
            <w:r w:rsidRPr="002362DF">
              <w:t>Lietotājs, kas pēdējais modificējis objektu</w:t>
            </w:r>
          </w:p>
        </w:tc>
        <w:tc>
          <w:tcPr>
            <w:tcW w:w="1178" w:type="dxa"/>
          </w:tcPr>
          <w:p w14:paraId="1C4AF7DA" w14:textId="77777777" w:rsidR="00E17827" w:rsidRPr="002362DF" w:rsidRDefault="00E17827" w:rsidP="00C93528">
            <w:pPr>
              <w:pStyle w:val="Tablebody"/>
            </w:pPr>
            <w:r w:rsidRPr="002362DF">
              <w:t>FALSE</w:t>
            </w:r>
          </w:p>
        </w:tc>
        <w:tc>
          <w:tcPr>
            <w:tcW w:w="1083" w:type="dxa"/>
          </w:tcPr>
          <w:p w14:paraId="0313394B" w14:textId="77777777" w:rsidR="00E17827" w:rsidRPr="002362DF" w:rsidRDefault="00E17827" w:rsidP="00C93528">
            <w:pPr>
              <w:pStyle w:val="Tablebody"/>
            </w:pPr>
            <w:r w:rsidRPr="002362DF">
              <w:t>String</w:t>
            </w:r>
          </w:p>
        </w:tc>
        <w:tc>
          <w:tcPr>
            <w:tcW w:w="1705" w:type="dxa"/>
          </w:tcPr>
          <w:p w14:paraId="1389B695" w14:textId="77777777" w:rsidR="00E17827" w:rsidRPr="002362DF" w:rsidRDefault="00E17827" w:rsidP="00C93528">
            <w:pPr>
              <w:pStyle w:val="Tablebody"/>
            </w:pPr>
            <w:r w:rsidRPr="002362DF">
              <w:t>Single</w:t>
            </w:r>
          </w:p>
        </w:tc>
        <w:tc>
          <w:tcPr>
            <w:tcW w:w="1161" w:type="dxa"/>
          </w:tcPr>
          <w:p w14:paraId="252E3EC9" w14:textId="77777777" w:rsidR="00E17827" w:rsidRPr="002362DF" w:rsidRDefault="00E17827" w:rsidP="00C93528">
            <w:pPr>
              <w:pStyle w:val="Tablebody"/>
            </w:pPr>
            <w:r w:rsidRPr="002362DF">
              <w:t>ReadOnly</w:t>
            </w:r>
          </w:p>
        </w:tc>
        <w:tc>
          <w:tcPr>
            <w:tcW w:w="1716" w:type="dxa"/>
          </w:tcPr>
          <w:p w14:paraId="7A2B6887" w14:textId="37EF559C" w:rsidR="00E17827" w:rsidRPr="002362DF" w:rsidRDefault="00E17827" w:rsidP="00C93528">
            <w:pPr>
              <w:pStyle w:val="Tablebody"/>
            </w:pPr>
            <w:r w:rsidRPr="00EE67C6">
              <w:t>True</w:t>
            </w:r>
          </w:p>
        </w:tc>
        <w:tc>
          <w:tcPr>
            <w:tcW w:w="1207" w:type="dxa"/>
          </w:tcPr>
          <w:p w14:paraId="6E55F621" w14:textId="77777777" w:rsidR="00E17827" w:rsidRPr="002362DF" w:rsidRDefault="00E17827" w:rsidP="00C93528">
            <w:pPr>
              <w:pStyle w:val="Tablebody"/>
            </w:pPr>
          </w:p>
        </w:tc>
      </w:tr>
      <w:tr w:rsidR="00E17827" w:rsidRPr="002362DF" w14:paraId="50BA2752" w14:textId="77777777" w:rsidTr="00E17827">
        <w:tc>
          <w:tcPr>
            <w:tcW w:w="2638" w:type="dxa"/>
          </w:tcPr>
          <w:p w14:paraId="3CA1398C" w14:textId="77777777" w:rsidR="00E17827" w:rsidRPr="002362DF" w:rsidRDefault="00E17827" w:rsidP="00C93528">
            <w:pPr>
              <w:pStyle w:val="Tablebody"/>
            </w:pPr>
            <w:r w:rsidRPr="002362DF">
              <w:t>cmis:lastModificationDate</w:t>
            </w:r>
          </w:p>
        </w:tc>
        <w:tc>
          <w:tcPr>
            <w:tcW w:w="4205" w:type="dxa"/>
          </w:tcPr>
          <w:p w14:paraId="1029904C" w14:textId="77777777" w:rsidR="00E17827" w:rsidRPr="002362DF" w:rsidRDefault="00E17827" w:rsidP="00C93528">
            <w:pPr>
              <w:pStyle w:val="Tablebody"/>
            </w:pPr>
            <w:r w:rsidRPr="002362DF">
              <w:t>Datums un laiks, kad pēdējo reizi mainīts objekts</w:t>
            </w:r>
          </w:p>
        </w:tc>
        <w:tc>
          <w:tcPr>
            <w:tcW w:w="1178" w:type="dxa"/>
          </w:tcPr>
          <w:p w14:paraId="25915E52" w14:textId="77777777" w:rsidR="00E17827" w:rsidRPr="002362DF" w:rsidRDefault="00E17827" w:rsidP="00C93528">
            <w:pPr>
              <w:pStyle w:val="Tablebody"/>
            </w:pPr>
            <w:r w:rsidRPr="002362DF">
              <w:t>FALSE</w:t>
            </w:r>
          </w:p>
        </w:tc>
        <w:tc>
          <w:tcPr>
            <w:tcW w:w="1083" w:type="dxa"/>
          </w:tcPr>
          <w:p w14:paraId="54DC37CB" w14:textId="77777777" w:rsidR="00E17827" w:rsidRPr="002362DF" w:rsidRDefault="00E17827" w:rsidP="00C93528">
            <w:pPr>
              <w:pStyle w:val="Tablebody"/>
            </w:pPr>
            <w:r w:rsidRPr="002362DF">
              <w:t>DateTime</w:t>
            </w:r>
          </w:p>
        </w:tc>
        <w:tc>
          <w:tcPr>
            <w:tcW w:w="1705" w:type="dxa"/>
          </w:tcPr>
          <w:p w14:paraId="1F5555F1" w14:textId="77777777" w:rsidR="00E17827" w:rsidRPr="002362DF" w:rsidRDefault="00E17827" w:rsidP="00C93528">
            <w:pPr>
              <w:pStyle w:val="Tablebody"/>
            </w:pPr>
            <w:r w:rsidRPr="002362DF">
              <w:t>Single</w:t>
            </w:r>
          </w:p>
        </w:tc>
        <w:tc>
          <w:tcPr>
            <w:tcW w:w="1161" w:type="dxa"/>
          </w:tcPr>
          <w:p w14:paraId="27CEC74F" w14:textId="77777777" w:rsidR="00E17827" w:rsidRPr="002362DF" w:rsidRDefault="00E17827" w:rsidP="00C93528">
            <w:pPr>
              <w:pStyle w:val="Tablebody"/>
            </w:pPr>
            <w:r w:rsidRPr="002362DF">
              <w:t>ReadOnly</w:t>
            </w:r>
          </w:p>
        </w:tc>
        <w:tc>
          <w:tcPr>
            <w:tcW w:w="1716" w:type="dxa"/>
          </w:tcPr>
          <w:p w14:paraId="42C0E37D" w14:textId="73B4106B" w:rsidR="00E17827" w:rsidRPr="002362DF" w:rsidRDefault="00E17827" w:rsidP="00C93528">
            <w:pPr>
              <w:pStyle w:val="Tablebody"/>
            </w:pPr>
            <w:r w:rsidRPr="00EE67C6">
              <w:t>True</w:t>
            </w:r>
          </w:p>
        </w:tc>
        <w:tc>
          <w:tcPr>
            <w:tcW w:w="1207" w:type="dxa"/>
          </w:tcPr>
          <w:p w14:paraId="7CE3F851" w14:textId="77777777" w:rsidR="00E17827" w:rsidRPr="002362DF" w:rsidRDefault="00E17827" w:rsidP="00C93528">
            <w:pPr>
              <w:pStyle w:val="Tablebody"/>
            </w:pPr>
          </w:p>
        </w:tc>
      </w:tr>
      <w:tr w:rsidR="00E17827" w:rsidRPr="002362DF" w14:paraId="58729574" w14:textId="77777777" w:rsidTr="00E17827">
        <w:tc>
          <w:tcPr>
            <w:tcW w:w="2638" w:type="dxa"/>
          </w:tcPr>
          <w:p w14:paraId="10836436" w14:textId="77777777" w:rsidR="00E17827" w:rsidRPr="002362DF" w:rsidRDefault="00E17827" w:rsidP="00C93528">
            <w:pPr>
              <w:pStyle w:val="Tablebody"/>
            </w:pPr>
            <w:r w:rsidRPr="002362DF">
              <w:t>cmis:changeToken</w:t>
            </w:r>
          </w:p>
        </w:tc>
        <w:tc>
          <w:tcPr>
            <w:tcW w:w="4205" w:type="dxa"/>
          </w:tcPr>
          <w:p w14:paraId="1BA822EB" w14:textId="77777777" w:rsidR="00E17827" w:rsidRPr="002362DF" w:rsidRDefault="00E17827" w:rsidP="00C93528">
            <w:pPr>
              <w:pStyle w:val="Tablebody"/>
            </w:pPr>
            <w:r w:rsidRPr="002362DF">
              <w:t>Izmaiņu talons</w:t>
            </w:r>
          </w:p>
        </w:tc>
        <w:tc>
          <w:tcPr>
            <w:tcW w:w="1178" w:type="dxa"/>
          </w:tcPr>
          <w:p w14:paraId="1C5046CC" w14:textId="77777777" w:rsidR="00E17827" w:rsidRPr="002362DF" w:rsidRDefault="00E17827" w:rsidP="00C93528">
            <w:pPr>
              <w:pStyle w:val="Tablebody"/>
            </w:pPr>
            <w:r w:rsidRPr="002362DF">
              <w:t>FALSE</w:t>
            </w:r>
          </w:p>
        </w:tc>
        <w:tc>
          <w:tcPr>
            <w:tcW w:w="1083" w:type="dxa"/>
          </w:tcPr>
          <w:p w14:paraId="4EB8C724" w14:textId="77777777" w:rsidR="00E17827" w:rsidRPr="002362DF" w:rsidRDefault="00E17827" w:rsidP="00C93528">
            <w:pPr>
              <w:pStyle w:val="Tablebody"/>
            </w:pPr>
            <w:r w:rsidRPr="002362DF">
              <w:t>String</w:t>
            </w:r>
          </w:p>
        </w:tc>
        <w:tc>
          <w:tcPr>
            <w:tcW w:w="1705" w:type="dxa"/>
          </w:tcPr>
          <w:p w14:paraId="21BC916A" w14:textId="77777777" w:rsidR="00E17827" w:rsidRPr="002362DF" w:rsidRDefault="00E17827" w:rsidP="00C93528">
            <w:pPr>
              <w:pStyle w:val="Tablebody"/>
            </w:pPr>
            <w:r w:rsidRPr="002362DF">
              <w:t>Single</w:t>
            </w:r>
          </w:p>
        </w:tc>
        <w:tc>
          <w:tcPr>
            <w:tcW w:w="1161" w:type="dxa"/>
          </w:tcPr>
          <w:p w14:paraId="5A23411C" w14:textId="77777777" w:rsidR="00E17827" w:rsidRPr="002362DF" w:rsidRDefault="00E17827" w:rsidP="00C93528">
            <w:pPr>
              <w:pStyle w:val="Tablebody"/>
            </w:pPr>
            <w:r w:rsidRPr="002362DF">
              <w:t>ReadOnly</w:t>
            </w:r>
          </w:p>
        </w:tc>
        <w:tc>
          <w:tcPr>
            <w:tcW w:w="1716" w:type="dxa"/>
          </w:tcPr>
          <w:p w14:paraId="1585B274" w14:textId="5DE6D567" w:rsidR="00E17827" w:rsidRPr="002362DF" w:rsidRDefault="00E17827" w:rsidP="00C93528">
            <w:pPr>
              <w:pStyle w:val="Tablebody"/>
            </w:pPr>
            <w:r w:rsidRPr="00EE67C6">
              <w:t>True</w:t>
            </w:r>
          </w:p>
        </w:tc>
        <w:tc>
          <w:tcPr>
            <w:tcW w:w="1207" w:type="dxa"/>
          </w:tcPr>
          <w:p w14:paraId="451BD977" w14:textId="77777777" w:rsidR="00E17827" w:rsidRPr="002362DF" w:rsidRDefault="00E17827" w:rsidP="00C93528">
            <w:pPr>
              <w:pStyle w:val="Tablebody"/>
            </w:pPr>
          </w:p>
        </w:tc>
      </w:tr>
      <w:tr w:rsidR="00E17827" w:rsidRPr="002362DF" w14:paraId="17EACFC3" w14:textId="77777777" w:rsidTr="00E17827">
        <w:tc>
          <w:tcPr>
            <w:tcW w:w="2638" w:type="dxa"/>
            <w:tcBorders>
              <w:bottom w:val="single" w:sz="4" w:space="0" w:color="auto"/>
            </w:tcBorders>
          </w:tcPr>
          <w:p w14:paraId="3EDC5A35" w14:textId="77777777" w:rsidR="00E17827" w:rsidRPr="002362DF" w:rsidRDefault="00E17827" w:rsidP="00C93528">
            <w:pPr>
              <w:pStyle w:val="Tablebody"/>
            </w:pPr>
            <w:r w:rsidRPr="002362DF">
              <w:t>cmis:sourceID</w:t>
            </w:r>
          </w:p>
        </w:tc>
        <w:tc>
          <w:tcPr>
            <w:tcW w:w="4205" w:type="dxa"/>
            <w:tcBorders>
              <w:bottom w:val="single" w:sz="4" w:space="0" w:color="auto"/>
            </w:tcBorders>
          </w:tcPr>
          <w:p w14:paraId="267D7FA4" w14:textId="77777777" w:rsidR="00E17827" w:rsidRPr="002362DF" w:rsidRDefault="00E17827" w:rsidP="00C93528">
            <w:pPr>
              <w:pStyle w:val="Tablebody"/>
            </w:pPr>
            <w:r w:rsidRPr="002362DF">
              <w:t>Objekta, no kura izveidota saite, identifikators</w:t>
            </w:r>
          </w:p>
        </w:tc>
        <w:tc>
          <w:tcPr>
            <w:tcW w:w="1178" w:type="dxa"/>
            <w:tcBorders>
              <w:bottom w:val="single" w:sz="4" w:space="0" w:color="auto"/>
            </w:tcBorders>
          </w:tcPr>
          <w:p w14:paraId="37968EFF" w14:textId="77777777" w:rsidR="00E17827" w:rsidRPr="002362DF" w:rsidRDefault="00E17827" w:rsidP="00C93528">
            <w:pPr>
              <w:pStyle w:val="Tablebody"/>
            </w:pPr>
            <w:r w:rsidRPr="002362DF">
              <w:t>TRUE</w:t>
            </w:r>
          </w:p>
        </w:tc>
        <w:tc>
          <w:tcPr>
            <w:tcW w:w="1083" w:type="dxa"/>
            <w:tcBorders>
              <w:bottom w:val="single" w:sz="4" w:space="0" w:color="auto"/>
            </w:tcBorders>
          </w:tcPr>
          <w:p w14:paraId="25F88D01" w14:textId="77777777" w:rsidR="00E17827" w:rsidRPr="002362DF" w:rsidRDefault="00E17827" w:rsidP="00C93528">
            <w:pPr>
              <w:pStyle w:val="Tablebody"/>
            </w:pPr>
            <w:r w:rsidRPr="002362DF">
              <w:t>ID</w:t>
            </w:r>
          </w:p>
        </w:tc>
        <w:tc>
          <w:tcPr>
            <w:tcW w:w="1705" w:type="dxa"/>
            <w:tcBorders>
              <w:bottom w:val="single" w:sz="4" w:space="0" w:color="auto"/>
            </w:tcBorders>
          </w:tcPr>
          <w:p w14:paraId="4B4613F6" w14:textId="77777777" w:rsidR="00E17827" w:rsidRPr="002362DF" w:rsidRDefault="00E17827" w:rsidP="00C93528">
            <w:pPr>
              <w:pStyle w:val="Tablebody"/>
            </w:pPr>
            <w:r w:rsidRPr="002362DF">
              <w:t>Single</w:t>
            </w:r>
          </w:p>
        </w:tc>
        <w:tc>
          <w:tcPr>
            <w:tcW w:w="1161" w:type="dxa"/>
            <w:tcBorders>
              <w:bottom w:val="single" w:sz="4" w:space="0" w:color="auto"/>
            </w:tcBorders>
          </w:tcPr>
          <w:p w14:paraId="5A78B1D6" w14:textId="505FEF5B" w:rsidR="00E17827" w:rsidRPr="002362DF" w:rsidRDefault="00E17827" w:rsidP="00C93528">
            <w:pPr>
              <w:pStyle w:val="Tablebody"/>
            </w:pPr>
            <w:r w:rsidRPr="002362DF">
              <w:t>OnCreate</w:t>
            </w:r>
          </w:p>
        </w:tc>
        <w:tc>
          <w:tcPr>
            <w:tcW w:w="1716" w:type="dxa"/>
            <w:tcBorders>
              <w:bottom w:val="single" w:sz="4" w:space="0" w:color="auto"/>
            </w:tcBorders>
          </w:tcPr>
          <w:p w14:paraId="634B470A" w14:textId="7B95A60F" w:rsidR="00E17827" w:rsidRPr="002362DF" w:rsidRDefault="00E17827" w:rsidP="00C93528">
            <w:pPr>
              <w:pStyle w:val="Tablebody"/>
            </w:pPr>
            <w:r w:rsidRPr="00EE67C6">
              <w:t>True</w:t>
            </w:r>
          </w:p>
        </w:tc>
        <w:tc>
          <w:tcPr>
            <w:tcW w:w="1207" w:type="dxa"/>
            <w:tcBorders>
              <w:bottom w:val="single" w:sz="4" w:space="0" w:color="auto"/>
            </w:tcBorders>
          </w:tcPr>
          <w:p w14:paraId="59F144D7" w14:textId="77777777" w:rsidR="00E17827" w:rsidRPr="002362DF" w:rsidRDefault="00E17827" w:rsidP="00C93528">
            <w:pPr>
              <w:pStyle w:val="Tablebody"/>
            </w:pPr>
          </w:p>
        </w:tc>
      </w:tr>
      <w:tr w:rsidR="00E17827" w:rsidRPr="002362DF" w14:paraId="73AB2DFD" w14:textId="77777777" w:rsidTr="00E17827">
        <w:tc>
          <w:tcPr>
            <w:tcW w:w="2638" w:type="dxa"/>
            <w:tcBorders>
              <w:top w:val="single" w:sz="4" w:space="0" w:color="auto"/>
              <w:bottom w:val="single" w:sz="4" w:space="0" w:color="auto"/>
            </w:tcBorders>
          </w:tcPr>
          <w:p w14:paraId="263135A5" w14:textId="77777777" w:rsidR="00E17827" w:rsidRPr="002362DF" w:rsidRDefault="00E17827" w:rsidP="00C93528">
            <w:pPr>
              <w:pStyle w:val="Tablebody"/>
            </w:pPr>
            <w:r w:rsidRPr="002362DF">
              <w:t>cmis:targetID</w:t>
            </w:r>
          </w:p>
        </w:tc>
        <w:tc>
          <w:tcPr>
            <w:tcW w:w="4205" w:type="dxa"/>
            <w:tcBorders>
              <w:top w:val="single" w:sz="4" w:space="0" w:color="auto"/>
              <w:bottom w:val="single" w:sz="4" w:space="0" w:color="auto"/>
            </w:tcBorders>
          </w:tcPr>
          <w:p w14:paraId="48E3D18F" w14:textId="77777777" w:rsidR="00E17827" w:rsidRPr="002362DF" w:rsidRDefault="00E17827" w:rsidP="00C93528">
            <w:pPr>
              <w:pStyle w:val="Tablebody"/>
            </w:pPr>
            <w:r w:rsidRPr="002362DF">
              <w:t>Objekta, uz kuru izveidota saite, identifikators</w:t>
            </w:r>
          </w:p>
        </w:tc>
        <w:tc>
          <w:tcPr>
            <w:tcW w:w="1178" w:type="dxa"/>
            <w:tcBorders>
              <w:top w:val="single" w:sz="4" w:space="0" w:color="auto"/>
              <w:bottom w:val="single" w:sz="4" w:space="0" w:color="auto"/>
            </w:tcBorders>
          </w:tcPr>
          <w:p w14:paraId="66EB33E3" w14:textId="77777777" w:rsidR="00E17827" w:rsidRPr="002362DF" w:rsidRDefault="00E17827" w:rsidP="00C93528">
            <w:pPr>
              <w:pStyle w:val="Tablebody"/>
            </w:pPr>
            <w:r w:rsidRPr="002362DF">
              <w:t>TRUE</w:t>
            </w:r>
          </w:p>
        </w:tc>
        <w:tc>
          <w:tcPr>
            <w:tcW w:w="1083" w:type="dxa"/>
            <w:tcBorders>
              <w:top w:val="single" w:sz="4" w:space="0" w:color="auto"/>
              <w:bottom w:val="single" w:sz="4" w:space="0" w:color="auto"/>
            </w:tcBorders>
          </w:tcPr>
          <w:p w14:paraId="68327C9B" w14:textId="77777777" w:rsidR="00E17827" w:rsidRPr="002362DF" w:rsidRDefault="00E17827" w:rsidP="00C93528">
            <w:pPr>
              <w:pStyle w:val="Tablebody"/>
            </w:pPr>
            <w:r w:rsidRPr="002362DF">
              <w:t>ID</w:t>
            </w:r>
          </w:p>
        </w:tc>
        <w:tc>
          <w:tcPr>
            <w:tcW w:w="1705" w:type="dxa"/>
            <w:tcBorders>
              <w:top w:val="single" w:sz="4" w:space="0" w:color="auto"/>
              <w:bottom w:val="single" w:sz="4" w:space="0" w:color="auto"/>
            </w:tcBorders>
          </w:tcPr>
          <w:p w14:paraId="73E32AC9" w14:textId="77777777" w:rsidR="00E17827" w:rsidRPr="002362DF" w:rsidRDefault="00E17827" w:rsidP="00C93528">
            <w:pPr>
              <w:pStyle w:val="Tablebody"/>
            </w:pPr>
            <w:r w:rsidRPr="002362DF">
              <w:t>Single</w:t>
            </w:r>
          </w:p>
        </w:tc>
        <w:tc>
          <w:tcPr>
            <w:tcW w:w="1161" w:type="dxa"/>
            <w:tcBorders>
              <w:top w:val="single" w:sz="4" w:space="0" w:color="auto"/>
              <w:bottom w:val="single" w:sz="4" w:space="0" w:color="auto"/>
            </w:tcBorders>
          </w:tcPr>
          <w:p w14:paraId="6CED511C" w14:textId="2579F402" w:rsidR="00E17827" w:rsidRPr="002362DF" w:rsidRDefault="00E17827" w:rsidP="00C93528">
            <w:pPr>
              <w:pStyle w:val="Tablebody"/>
            </w:pPr>
            <w:r w:rsidRPr="002362DF">
              <w:t>OnCreate</w:t>
            </w:r>
          </w:p>
        </w:tc>
        <w:tc>
          <w:tcPr>
            <w:tcW w:w="1716" w:type="dxa"/>
            <w:tcBorders>
              <w:top w:val="single" w:sz="4" w:space="0" w:color="auto"/>
              <w:bottom w:val="single" w:sz="4" w:space="0" w:color="auto"/>
            </w:tcBorders>
          </w:tcPr>
          <w:p w14:paraId="674D952F" w14:textId="37107EE4" w:rsidR="00E17827" w:rsidRPr="002362DF" w:rsidRDefault="00E17827" w:rsidP="00C93528">
            <w:pPr>
              <w:pStyle w:val="Tablebody"/>
            </w:pPr>
            <w:r w:rsidRPr="00EE67C6">
              <w:t>True</w:t>
            </w:r>
          </w:p>
        </w:tc>
        <w:tc>
          <w:tcPr>
            <w:tcW w:w="1207" w:type="dxa"/>
            <w:tcBorders>
              <w:top w:val="single" w:sz="4" w:space="0" w:color="auto"/>
              <w:bottom w:val="single" w:sz="4" w:space="0" w:color="auto"/>
            </w:tcBorders>
          </w:tcPr>
          <w:p w14:paraId="26610936" w14:textId="77777777" w:rsidR="00E17827" w:rsidRPr="002362DF" w:rsidRDefault="00E17827" w:rsidP="00C93528">
            <w:pPr>
              <w:pStyle w:val="Tablebody"/>
            </w:pPr>
          </w:p>
        </w:tc>
      </w:tr>
    </w:tbl>
    <w:p w14:paraId="4053BE4E" w14:textId="77777777" w:rsidR="007B6DEF" w:rsidRPr="002362DF" w:rsidRDefault="007B6DEF" w:rsidP="007B6DEF">
      <w:pPr>
        <w:pStyle w:val="Heading4"/>
      </w:pPr>
      <w:bookmarkStart w:id="181" w:name="_Toc378693695"/>
      <w:bookmarkStart w:id="182" w:name="_Toc314752142"/>
      <w:r w:rsidRPr="002362DF">
        <w:t>edk:r:copyOf tipa īpašību definīcijas</w:t>
      </w:r>
      <w:bookmarkEnd w:id="181"/>
    </w:p>
    <w:p w14:paraId="67B88D54" w14:textId="77777777" w:rsidR="007B6DEF" w:rsidRPr="002362DF" w:rsidRDefault="007B6DEF" w:rsidP="007B6DEF">
      <w:r w:rsidRPr="002362DF">
        <w:t xml:space="preserve">Saites </w:t>
      </w:r>
      <w:r w:rsidRPr="002362DF">
        <w:rPr>
          <w:i/>
        </w:rPr>
        <w:t>tipam edk:r:copyOf</w:t>
      </w:r>
      <w:r w:rsidRPr="002362DF">
        <w:t xml:space="preserve"> nav no </w:t>
      </w:r>
      <w:r w:rsidRPr="002362DF">
        <w:rPr>
          <w:i/>
        </w:rPr>
        <w:t>cmis:relationship</w:t>
      </w:r>
      <w:r w:rsidRPr="002362DF">
        <w:t xml:space="preserve"> atšķirīgu īpašību definīciju.</w:t>
      </w:r>
    </w:p>
    <w:p w14:paraId="11A0A871" w14:textId="77777777" w:rsidR="007B6DEF" w:rsidRPr="002362DF" w:rsidRDefault="007B6DEF" w:rsidP="007B6DEF">
      <w:pPr>
        <w:pStyle w:val="Heading4"/>
      </w:pPr>
      <w:bookmarkStart w:id="183" w:name="_Toc378693696"/>
      <w:r w:rsidRPr="002362DF">
        <w:t>edk:r:hasBusinessEvent tipa īpašību definīcijas</w:t>
      </w:r>
      <w:bookmarkEnd w:id="183"/>
    </w:p>
    <w:p w14:paraId="4817C581" w14:textId="7DB4D2B6" w:rsidR="007B6DEF" w:rsidRDefault="007B6DEF" w:rsidP="007B6DEF">
      <w:r w:rsidRPr="002362DF">
        <w:t xml:space="preserve">Saites tipam </w:t>
      </w:r>
      <w:r w:rsidRPr="002362DF">
        <w:rPr>
          <w:i/>
        </w:rPr>
        <w:t>edk:r:hasBusinessEvent</w:t>
      </w:r>
      <w:r w:rsidRPr="002362DF">
        <w:t xml:space="preserve"> nav no </w:t>
      </w:r>
      <w:r w:rsidRPr="002362DF">
        <w:rPr>
          <w:i/>
        </w:rPr>
        <w:t>cmis:relationship</w:t>
      </w:r>
      <w:r>
        <w:t xml:space="preserve"> atšķirīgu īpašību definīciju.</w:t>
      </w:r>
    </w:p>
    <w:p w14:paraId="19670078" w14:textId="77777777" w:rsidR="007B6DEF" w:rsidRPr="002362DF" w:rsidRDefault="007B6DEF" w:rsidP="007B6DEF">
      <w:pPr>
        <w:pStyle w:val="Heading4"/>
      </w:pPr>
      <w:bookmarkStart w:id="184" w:name="_Toc378693697"/>
      <w:r w:rsidRPr="002362DF">
        <w:t>edk:r:hasBusinessEvent tipa īpašību definīcijas</w:t>
      </w:r>
      <w:bookmarkEnd w:id="184"/>
    </w:p>
    <w:p w14:paraId="1F89C301" w14:textId="77777777" w:rsidR="007B6DEF" w:rsidRDefault="007B6DEF" w:rsidP="007B6DEF">
      <w:r w:rsidRPr="002362DF">
        <w:t xml:space="preserve">Saites tipam </w:t>
      </w:r>
      <w:r w:rsidRPr="002362DF">
        <w:rPr>
          <w:i/>
        </w:rPr>
        <w:t>edk:r:hasBusinessEvent</w:t>
      </w:r>
      <w:r w:rsidRPr="002362DF">
        <w:t xml:space="preserve"> nav no </w:t>
      </w:r>
      <w:r w:rsidRPr="002362DF">
        <w:rPr>
          <w:i/>
        </w:rPr>
        <w:t>cmis:relationship</w:t>
      </w:r>
      <w:r>
        <w:t xml:space="preserve"> atšķirīgu īpašību definīciju.</w:t>
      </w:r>
    </w:p>
    <w:p w14:paraId="39E4159F" w14:textId="5277DAC3" w:rsidR="00A32BB3" w:rsidRDefault="00A32BB3" w:rsidP="00A32BB3">
      <w:pPr>
        <w:pStyle w:val="Heading3"/>
      </w:pPr>
      <w:bookmarkStart w:id="185" w:name="_Funkcionālās_prasības"/>
      <w:bookmarkStart w:id="186" w:name="_Ref336361624"/>
      <w:bookmarkStart w:id="187" w:name="_Toc378693698"/>
      <w:bookmarkStart w:id="188" w:name="_Ref325451551"/>
      <w:bookmarkEnd w:id="182"/>
      <w:bookmarkEnd w:id="185"/>
      <w:r>
        <w:t>Jauna tipa definīcijas formas piemērs</w:t>
      </w:r>
      <w:bookmarkEnd w:id="186"/>
      <w:bookmarkEnd w:id="187"/>
    </w:p>
    <w:tbl>
      <w:tblPr>
        <w:tblStyle w:val="TableClassic1"/>
        <w:tblW w:w="0" w:type="auto"/>
        <w:tblLayout w:type="fixed"/>
        <w:tblLook w:val="04A0" w:firstRow="1" w:lastRow="0" w:firstColumn="1" w:lastColumn="0" w:noHBand="0" w:noVBand="1"/>
      </w:tblPr>
      <w:tblGrid>
        <w:gridCol w:w="3299"/>
        <w:gridCol w:w="2621"/>
        <w:gridCol w:w="8930"/>
      </w:tblGrid>
      <w:tr w:rsidR="00A32BB3" w:rsidRPr="002362DF" w14:paraId="5B5577DF" w14:textId="77777777" w:rsidTr="00982D7D">
        <w:tc>
          <w:tcPr>
            <w:tcW w:w="3299" w:type="dxa"/>
          </w:tcPr>
          <w:p w14:paraId="3ECC685D" w14:textId="77777777" w:rsidR="00A32BB3" w:rsidRPr="002362DF" w:rsidRDefault="00A32BB3" w:rsidP="00804C2F">
            <w:pPr>
              <w:pStyle w:val="Tablebody"/>
              <w:rPr>
                <w:rStyle w:val="BookTitle"/>
              </w:rPr>
            </w:pPr>
            <w:r w:rsidRPr="002362DF">
              <w:rPr>
                <w:rStyle w:val="BookTitle"/>
              </w:rPr>
              <w:t>Atribūts</w:t>
            </w:r>
          </w:p>
        </w:tc>
        <w:tc>
          <w:tcPr>
            <w:tcW w:w="2621" w:type="dxa"/>
          </w:tcPr>
          <w:p w14:paraId="42CC8EA1" w14:textId="77777777" w:rsidR="00A32BB3" w:rsidRPr="002362DF" w:rsidRDefault="00A32BB3" w:rsidP="00804C2F">
            <w:pPr>
              <w:pStyle w:val="Tablebody"/>
              <w:rPr>
                <w:rStyle w:val="BookTitle"/>
              </w:rPr>
            </w:pPr>
            <w:r w:rsidRPr="002362DF">
              <w:rPr>
                <w:rStyle w:val="BookTitle"/>
              </w:rPr>
              <w:t>Tips</w:t>
            </w:r>
          </w:p>
        </w:tc>
        <w:tc>
          <w:tcPr>
            <w:tcW w:w="8930" w:type="dxa"/>
          </w:tcPr>
          <w:p w14:paraId="3C887DF8" w14:textId="5D786D1D" w:rsidR="00A32BB3" w:rsidRPr="002362DF" w:rsidRDefault="00A32BB3" w:rsidP="00804C2F">
            <w:pPr>
              <w:pStyle w:val="Tablebody"/>
              <w:rPr>
                <w:rStyle w:val="BookTitle"/>
              </w:rPr>
            </w:pPr>
            <w:r>
              <w:rPr>
                <w:rStyle w:val="BookTitle"/>
              </w:rPr>
              <w:t>Vērtība</w:t>
            </w:r>
          </w:p>
        </w:tc>
      </w:tr>
      <w:tr w:rsidR="00A32BB3" w:rsidRPr="002362DF" w14:paraId="6A371FCC" w14:textId="77777777" w:rsidTr="00982D7D">
        <w:tc>
          <w:tcPr>
            <w:tcW w:w="3299" w:type="dxa"/>
          </w:tcPr>
          <w:p w14:paraId="2DAB8152" w14:textId="77777777" w:rsidR="00A32BB3" w:rsidRPr="002362DF" w:rsidRDefault="00A32BB3" w:rsidP="00804C2F">
            <w:pPr>
              <w:pStyle w:val="Tablebody"/>
            </w:pPr>
            <w:r w:rsidRPr="002362DF">
              <w:t>Id</w:t>
            </w:r>
          </w:p>
        </w:tc>
        <w:tc>
          <w:tcPr>
            <w:tcW w:w="2621" w:type="dxa"/>
          </w:tcPr>
          <w:p w14:paraId="278CF3BE" w14:textId="77777777" w:rsidR="00A32BB3" w:rsidRPr="002362DF" w:rsidRDefault="00A32BB3" w:rsidP="00804C2F">
            <w:pPr>
              <w:pStyle w:val="Tablebody"/>
            </w:pPr>
            <w:r w:rsidRPr="002362DF">
              <w:t>ID</w:t>
            </w:r>
          </w:p>
        </w:tc>
        <w:tc>
          <w:tcPr>
            <w:tcW w:w="8930" w:type="dxa"/>
          </w:tcPr>
          <w:p w14:paraId="1352CAB4" w14:textId="51A4678E" w:rsidR="00A32BB3" w:rsidRPr="002362DF" w:rsidRDefault="00A32BB3" w:rsidP="00804C2F">
            <w:pPr>
              <w:pStyle w:val="Tablebody"/>
            </w:pPr>
            <w:r w:rsidRPr="002362DF">
              <w:t>edk:d:xml</w:t>
            </w:r>
          </w:p>
        </w:tc>
      </w:tr>
      <w:tr w:rsidR="00A32BB3" w:rsidRPr="002362DF" w14:paraId="25D61217" w14:textId="77777777" w:rsidTr="00982D7D">
        <w:tc>
          <w:tcPr>
            <w:tcW w:w="3299" w:type="dxa"/>
          </w:tcPr>
          <w:p w14:paraId="5FCBCF17" w14:textId="77777777" w:rsidR="00A32BB3" w:rsidRPr="002362DF" w:rsidRDefault="00A32BB3" w:rsidP="00804C2F">
            <w:pPr>
              <w:pStyle w:val="Tablebody"/>
            </w:pPr>
            <w:r w:rsidRPr="002362DF">
              <w:t>localName</w:t>
            </w:r>
          </w:p>
        </w:tc>
        <w:tc>
          <w:tcPr>
            <w:tcW w:w="2621" w:type="dxa"/>
          </w:tcPr>
          <w:p w14:paraId="28D49A78" w14:textId="77777777" w:rsidR="00A32BB3" w:rsidRPr="002362DF" w:rsidRDefault="00A32BB3" w:rsidP="00804C2F">
            <w:pPr>
              <w:pStyle w:val="Tablebody"/>
            </w:pPr>
            <w:r w:rsidRPr="002362DF">
              <w:t>String</w:t>
            </w:r>
          </w:p>
        </w:tc>
        <w:tc>
          <w:tcPr>
            <w:tcW w:w="8930" w:type="dxa"/>
          </w:tcPr>
          <w:p w14:paraId="2FFA0672" w14:textId="77777777" w:rsidR="00A32BB3" w:rsidRPr="002362DF" w:rsidRDefault="00A32BB3" w:rsidP="00804C2F">
            <w:pPr>
              <w:pStyle w:val="Tablebody"/>
            </w:pPr>
          </w:p>
        </w:tc>
      </w:tr>
      <w:tr w:rsidR="00A32BB3" w:rsidRPr="002362DF" w14:paraId="15A63295" w14:textId="77777777" w:rsidTr="00982D7D">
        <w:tc>
          <w:tcPr>
            <w:tcW w:w="3299" w:type="dxa"/>
          </w:tcPr>
          <w:p w14:paraId="2080CB8F" w14:textId="77777777" w:rsidR="00A32BB3" w:rsidRPr="002362DF" w:rsidRDefault="00A32BB3" w:rsidP="00804C2F">
            <w:pPr>
              <w:pStyle w:val="Tablebody"/>
            </w:pPr>
            <w:r w:rsidRPr="002362DF">
              <w:t>localNamespace</w:t>
            </w:r>
          </w:p>
        </w:tc>
        <w:tc>
          <w:tcPr>
            <w:tcW w:w="2621" w:type="dxa"/>
          </w:tcPr>
          <w:p w14:paraId="080DE034" w14:textId="77777777" w:rsidR="00A32BB3" w:rsidRPr="002362DF" w:rsidRDefault="00A32BB3" w:rsidP="00804C2F">
            <w:pPr>
              <w:pStyle w:val="Tablebody"/>
            </w:pPr>
            <w:r w:rsidRPr="002362DF">
              <w:t>String</w:t>
            </w:r>
          </w:p>
        </w:tc>
        <w:tc>
          <w:tcPr>
            <w:tcW w:w="8930" w:type="dxa"/>
          </w:tcPr>
          <w:p w14:paraId="3EE9426D" w14:textId="77777777" w:rsidR="00A32BB3" w:rsidRPr="002362DF" w:rsidRDefault="00A32BB3" w:rsidP="00804C2F">
            <w:pPr>
              <w:pStyle w:val="Tablebody"/>
            </w:pPr>
          </w:p>
        </w:tc>
      </w:tr>
      <w:tr w:rsidR="00A32BB3" w:rsidRPr="002362DF" w14:paraId="50180486" w14:textId="77777777" w:rsidTr="00982D7D">
        <w:tc>
          <w:tcPr>
            <w:tcW w:w="3299" w:type="dxa"/>
          </w:tcPr>
          <w:p w14:paraId="23EF2F95" w14:textId="77777777" w:rsidR="00A32BB3" w:rsidRPr="002362DF" w:rsidRDefault="00A32BB3" w:rsidP="00804C2F">
            <w:pPr>
              <w:pStyle w:val="Tablebody"/>
            </w:pPr>
            <w:r w:rsidRPr="002362DF">
              <w:t>queryName</w:t>
            </w:r>
          </w:p>
        </w:tc>
        <w:tc>
          <w:tcPr>
            <w:tcW w:w="2621" w:type="dxa"/>
          </w:tcPr>
          <w:p w14:paraId="2A013C79" w14:textId="77777777" w:rsidR="00A32BB3" w:rsidRPr="002362DF" w:rsidRDefault="00A32BB3" w:rsidP="00804C2F">
            <w:pPr>
              <w:pStyle w:val="Tablebody"/>
            </w:pPr>
            <w:r w:rsidRPr="002362DF">
              <w:t>String</w:t>
            </w:r>
          </w:p>
        </w:tc>
        <w:tc>
          <w:tcPr>
            <w:tcW w:w="8930" w:type="dxa"/>
          </w:tcPr>
          <w:p w14:paraId="4B6A825D" w14:textId="46507917" w:rsidR="00A32BB3" w:rsidRPr="002362DF" w:rsidRDefault="00A32BB3" w:rsidP="00804C2F">
            <w:pPr>
              <w:pStyle w:val="Tablebody"/>
            </w:pPr>
            <w:r w:rsidRPr="002362DF">
              <w:t>edk:d:xml</w:t>
            </w:r>
          </w:p>
        </w:tc>
      </w:tr>
      <w:tr w:rsidR="00A32BB3" w:rsidRPr="002362DF" w14:paraId="3A2CAF82" w14:textId="77777777" w:rsidTr="00982D7D">
        <w:tc>
          <w:tcPr>
            <w:tcW w:w="3299" w:type="dxa"/>
          </w:tcPr>
          <w:p w14:paraId="4472613F" w14:textId="77777777" w:rsidR="00A32BB3" w:rsidRPr="002362DF" w:rsidRDefault="00A32BB3" w:rsidP="00804C2F">
            <w:pPr>
              <w:pStyle w:val="Tablebody"/>
            </w:pPr>
            <w:r w:rsidRPr="002362DF">
              <w:t>displayName</w:t>
            </w:r>
          </w:p>
        </w:tc>
        <w:tc>
          <w:tcPr>
            <w:tcW w:w="2621" w:type="dxa"/>
          </w:tcPr>
          <w:p w14:paraId="73097C2F" w14:textId="77777777" w:rsidR="00A32BB3" w:rsidRPr="002362DF" w:rsidRDefault="00A32BB3" w:rsidP="00804C2F">
            <w:pPr>
              <w:pStyle w:val="Tablebody"/>
            </w:pPr>
            <w:r w:rsidRPr="002362DF">
              <w:t>String</w:t>
            </w:r>
          </w:p>
        </w:tc>
        <w:tc>
          <w:tcPr>
            <w:tcW w:w="8930" w:type="dxa"/>
          </w:tcPr>
          <w:p w14:paraId="572ED19F" w14:textId="77777777" w:rsidR="00A32BB3" w:rsidRPr="002362DF" w:rsidRDefault="00A32BB3" w:rsidP="00804C2F">
            <w:pPr>
              <w:pStyle w:val="Tablebody"/>
            </w:pPr>
          </w:p>
        </w:tc>
      </w:tr>
      <w:tr w:rsidR="00A32BB3" w:rsidRPr="002362DF" w14:paraId="2529A2DF" w14:textId="77777777" w:rsidTr="00982D7D">
        <w:tc>
          <w:tcPr>
            <w:tcW w:w="3299" w:type="dxa"/>
          </w:tcPr>
          <w:p w14:paraId="5F55D389" w14:textId="77777777" w:rsidR="00A32BB3" w:rsidRPr="002362DF" w:rsidRDefault="00A32BB3" w:rsidP="00804C2F">
            <w:pPr>
              <w:pStyle w:val="Tablebody"/>
            </w:pPr>
            <w:r w:rsidRPr="002362DF">
              <w:lastRenderedPageBreak/>
              <w:t>baseId</w:t>
            </w:r>
          </w:p>
        </w:tc>
        <w:tc>
          <w:tcPr>
            <w:tcW w:w="2621" w:type="dxa"/>
          </w:tcPr>
          <w:p w14:paraId="7AA10948" w14:textId="77777777" w:rsidR="00A32BB3" w:rsidRPr="002362DF" w:rsidRDefault="00A32BB3" w:rsidP="00804C2F">
            <w:pPr>
              <w:pStyle w:val="Tablebody"/>
            </w:pPr>
            <w:r w:rsidRPr="002362DF">
              <w:t>Enum</w:t>
            </w:r>
          </w:p>
        </w:tc>
        <w:tc>
          <w:tcPr>
            <w:tcW w:w="8930" w:type="dxa"/>
          </w:tcPr>
          <w:p w14:paraId="50C15D6B" w14:textId="5B4537C1" w:rsidR="00A32BB3" w:rsidRPr="002362DF" w:rsidRDefault="00A32BB3" w:rsidP="00A32BB3">
            <w:pPr>
              <w:pStyle w:val="Tablebody"/>
            </w:pPr>
            <w:r w:rsidRPr="002362DF">
              <w:t>cmis:document</w:t>
            </w:r>
          </w:p>
        </w:tc>
      </w:tr>
      <w:tr w:rsidR="00A32BB3" w:rsidRPr="002362DF" w14:paraId="2869C40A" w14:textId="77777777" w:rsidTr="00982D7D">
        <w:tc>
          <w:tcPr>
            <w:tcW w:w="3299" w:type="dxa"/>
          </w:tcPr>
          <w:p w14:paraId="495A060D" w14:textId="77777777" w:rsidR="00A32BB3" w:rsidRPr="002362DF" w:rsidRDefault="00A32BB3" w:rsidP="00804C2F">
            <w:pPr>
              <w:pStyle w:val="Tablebody"/>
            </w:pPr>
            <w:r w:rsidRPr="002362DF">
              <w:t>parentId</w:t>
            </w:r>
          </w:p>
        </w:tc>
        <w:tc>
          <w:tcPr>
            <w:tcW w:w="2621" w:type="dxa"/>
          </w:tcPr>
          <w:p w14:paraId="1DA6EDAD" w14:textId="77777777" w:rsidR="00A32BB3" w:rsidRPr="002362DF" w:rsidRDefault="00A32BB3" w:rsidP="00804C2F">
            <w:pPr>
              <w:pStyle w:val="Tablebody"/>
            </w:pPr>
            <w:r w:rsidRPr="002362DF">
              <w:t>ID</w:t>
            </w:r>
          </w:p>
        </w:tc>
        <w:tc>
          <w:tcPr>
            <w:tcW w:w="8930" w:type="dxa"/>
          </w:tcPr>
          <w:p w14:paraId="28868660" w14:textId="77777777" w:rsidR="00A32BB3" w:rsidRPr="002362DF" w:rsidRDefault="00A32BB3" w:rsidP="00804C2F">
            <w:pPr>
              <w:pStyle w:val="Tablebody"/>
            </w:pPr>
            <w:r w:rsidRPr="002362DF">
              <w:t>edk:d:customDocument</w:t>
            </w:r>
          </w:p>
          <w:p w14:paraId="27B36656" w14:textId="41118351" w:rsidR="00A32BB3" w:rsidRPr="002362DF" w:rsidRDefault="00A32BB3" w:rsidP="00804C2F">
            <w:pPr>
              <w:pStyle w:val="Tablebody"/>
            </w:pPr>
          </w:p>
        </w:tc>
      </w:tr>
      <w:tr w:rsidR="00A32BB3" w:rsidRPr="002362DF" w14:paraId="4EA35022" w14:textId="77777777" w:rsidTr="00982D7D">
        <w:tc>
          <w:tcPr>
            <w:tcW w:w="3299" w:type="dxa"/>
          </w:tcPr>
          <w:p w14:paraId="7C928274" w14:textId="77777777" w:rsidR="00A32BB3" w:rsidRPr="002362DF" w:rsidRDefault="00A32BB3" w:rsidP="00804C2F">
            <w:pPr>
              <w:pStyle w:val="Tablebody"/>
            </w:pPr>
            <w:r w:rsidRPr="002362DF">
              <w:t>description</w:t>
            </w:r>
          </w:p>
        </w:tc>
        <w:tc>
          <w:tcPr>
            <w:tcW w:w="2621" w:type="dxa"/>
          </w:tcPr>
          <w:p w14:paraId="1BA39FA4" w14:textId="77777777" w:rsidR="00A32BB3" w:rsidRPr="002362DF" w:rsidRDefault="00A32BB3" w:rsidP="00804C2F">
            <w:pPr>
              <w:pStyle w:val="Tablebody"/>
            </w:pPr>
            <w:r w:rsidRPr="002362DF">
              <w:t>String</w:t>
            </w:r>
          </w:p>
        </w:tc>
        <w:tc>
          <w:tcPr>
            <w:tcW w:w="8930" w:type="dxa"/>
          </w:tcPr>
          <w:p w14:paraId="1E1CB6F3" w14:textId="4EB5E8F1" w:rsidR="00A32BB3" w:rsidRPr="002362DF" w:rsidRDefault="00A32BB3" w:rsidP="00A32BB3">
            <w:pPr>
              <w:pStyle w:val="Tablebody"/>
            </w:pPr>
            <w:r>
              <w:t>Tips vai tā atvasinājumi ir jāizmanto jebkura veida XML dokumentu glabāšanai EDK</w:t>
            </w:r>
          </w:p>
        </w:tc>
      </w:tr>
      <w:tr w:rsidR="00A32BB3" w:rsidRPr="002362DF" w14:paraId="7A79FBA1" w14:textId="77777777" w:rsidTr="00982D7D">
        <w:tc>
          <w:tcPr>
            <w:tcW w:w="3299" w:type="dxa"/>
          </w:tcPr>
          <w:p w14:paraId="6A46099B" w14:textId="77777777" w:rsidR="00A32BB3" w:rsidRPr="002362DF" w:rsidRDefault="00A32BB3" w:rsidP="00804C2F">
            <w:pPr>
              <w:pStyle w:val="Tablebody"/>
            </w:pPr>
            <w:r w:rsidRPr="002362DF">
              <w:t>creatable</w:t>
            </w:r>
          </w:p>
        </w:tc>
        <w:tc>
          <w:tcPr>
            <w:tcW w:w="2621" w:type="dxa"/>
          </w:tcPr>
          <w:p w14:paraId="1BEB76AC" w14:textId="77777777" w:rsidR="00A32BB3" w:rsidRPr="002362DF" w:rsidRDefault="00A32BB3" w:rsidP="00804C2F">
            <w:pPr>
              <w:pStyle w:val="Tablebody"/>
            </w:pPr>
            <w:r w:rsidRPr="002362DF">
              <w:t>Boolean</w:t>
            </w:r>
          </w:p>
        </w:tc>
        <w:tc>
          <w:tcPr>
            <w:tcW w:w="8930" w:type="dxa"/>
          </w:tcPr>
          <w:p w14:paraId="01782D99" w14:textId="26786A5E" w:rsidR="00A32BB3" w:rsidRPr="002362DF" w:rsidRDefault="00A32BB3" w:rsidP="00804C2F">
            <w:pPr>
              <w:pStyle w:val="Tablebody"/>
            </w:pPr>
            <w:r w:rsidRPr="002362DF">
              <w:t>TRUE</w:t>
            </w:r>
          </w:p>
        </w:tc>
      </w:tr>
      <w:tr w:rsidR="00A32BB3" w:rsidRPr="002362DF" w14:paraId="6C90CF23" w14:textId="77777777" w:rsidTr="00982D7D">
        <w:tc>
          <w:tcPr>
            <w:tcW w:w="3299" w:type="dxa"/>
          </w:tcPr>
          <w:p w14:paraId="34B74068" w14:textId="77777777" w:rsidR="00A32BB3" w:rsidRPr="002362DF" w:rsidRDefault="00A32BB3" w:rsidP="00804C2F">
            <w:pPr>
              <w:pStyle w:val="Tablebody"/>
            </w:pPr>
            <w:r w:rsidRPr="002362DF">
              <w:t>fileable</w:t>
            </w:r>
          </w:p>
        </w:tc>
        <w:tc>
          <w:tcPr>
            <w:tcW w:w="2621" w:type="dxa"/>
          </w:tcPr>
          <w:p w14:paraId="752EB0F7" w14:textId="77777777" w:rsidR="00A32BB3" w:rsidRPr="002362DF" w:rsidRDefault="00A32BB3" w:rsidP="00804C2F">
            <w:pPr>
              <w:pStyle w:val="Tablebody"/>
            </w:pPr>
            <w:r w:rsidRPr="002362DF">
              <w:t>Boolean</w:t>
            </w:r>
          </w:p>
        </w:tc>
        <w:tc>
          <w:tcPr>
            <w:tcW w:w="8930" w:type="dxa"/>
          </w:tcPr>
          <w:p w14:paraId="2523E18E" w14:textId="2A5E2FB4" w:rsidR="00A32BB3" w:rsidRPr="002362DF" w:rsidRDefault="00A32BB3" w:rsidP="00804C2F">
            <w:pPr>
              <w:pStyle w:val="Tablebody"/>
            </w:pPr>
            <w:r w:rsidRPr="002362DF">
              <w:t>TRUE</w:t>
            </w:r>
          </w:p>
        </w:tc>
      </w:tr>
      <w:tr w:rsidR="00A32BB3" w:rsidRPr="002362DF" w14:paraId="63F3E821" w14:textId="77777777" w:rsidTr="00982D7D">
        <w:tc>
          <w:tcPr>
            <w:tcW w:w="3299" w:type="dxa"/>
          </w:tcPr>
          <w:p w14:paraId="0A6767A8" w14:textId="77777777" w:rsidR="00A32BB3" w:rsidRPr="002362DF" w:rsidRDefault="00A32BB3" w:rsidP="00804C2F">
            <w:pPr>
              <w:pStyle w:val="Tablebody"/>
            </w:pPr>
            <w:r w:rsidRPr="002362DF">
              <w:t>queryable</w:t>
            </w:r>
          </w:p>
        </w:tc>
        <w:tc>
          <w:tcPr>
            <w:tcW w:w="2621" w:type="dxa"/>
          </w:tcPr>
          <w:p w14:paraId="3C0047E9" w14:textId="77777777" w:rsidR="00A32BB3" w:rsidRPr="002362DF" w:rsidRDefault="00A32BB3" w:rsidP="00804C2F">
            <w:pPr>
              <w:pStyle w:val="Tablebody"/>
            </w:pPr>
            <w:r w:rsidRPr="002362DF">
              <w:t>Boolean</w:t>
            </w:r>
          </w:p>
        </w:tc>
        <w:tc>
          <w:tcPr>
            <w:tcW w:w="8930" w:type="dxa"/>
          </w:tcPr>
          <w:p w14:paraId="072650BC" w14:textId="49E0B78C" w:rsidR="00A32BB3" w:rsidRPr="002362DF" w:rsidRDefault="00A32BB3" w:rsidP="00804C2F">
            <w:pPr>
              <w:pStyle w:val="Tablebody"/>
            </w:pPr>
            <w:r w:rsidRPr="002362DF">
              <w:t>TRUE</w:t>
            </w:r>
          </w:p>
        </w:tc>
      </w:tr>
      <w:tr w:rsidR="00A32BB3" w:rsidRPr="002362DF" w14:paraId="47AA372E" w14:textId="77777777" w:rsidTr="00982D7D">
        <w:tc>
          <w:tcPr>
            <w:tcW w:w="3299" w:type="dxa"/>
          </w:tcPr>
          <w:p w14:paraId="1F1D1DCC" w14:textId="77777777" w:rsidR="00A32BB3" w:rsidRPr="002362DF" w:rsidRDefault="00A32BB3" w:rsidP="00804C2F">
            <w:pPr>
              <w:pStyle w:val="Tablebody"/>
            </w:pPr>
            <w:r w:rsidRPr="002362DF">
              <w:t>controllablePolicy</w:t>
            </w:r>
          </w:p>
        </w:tc>
        <w:tc>
          <w:tcPr>
            <w:tcW w:w="2621" w:type="dxa"/>
          </w:tcPr>
          <w:p w14:paraId="3B0CCC7D" w14:textId="77777777" w:rsidR="00A32BB3" w:rsidRPr="002362DF" w:rsidRDefault="00A32BB3" w:rsidP="00804C2F">
            <w:pPr>
              <w:pStyle w:val="Tablebody"/>
            </w:pPr>
            <w:r w:rsidRPr="002362DF">
              <w:t>Boolean</w:t>
            </w:r>
          </w:p>
        </w:tc>
        <w:tc>
          <w:tcPr>
            <w:tcW w:w="8930" w:type="dxa"/>
          </w:tcPr>
          <w:p w14:paraId="40E260D9" w14:textId="221F1CC9" w:rsidR="00A32BB3" w:rsidRPr="002362DF" w:rsidRDefault="00A32BB3" w:rsidP="00804C2F">
            <w:pPr>
              <w:pStyle w:val="Tablebody"/>
            </w:pPr>
            <w:r w:rsidRPr="002362DF">
              <w:t>FALSE</w:t>
            </w:r>
          </w:p>
        </w:tc>
      </w:tr>
      <w:tr w:rsidR="00A32BB3" w:rsidRPr="002362DF" w14:paraId="3DFD2F1F" w14:textId="77777777" w:rsidTr="00982D7D">
        <w:tc>
          <w:tcPr>
            <w:tcW w:w="3299" w:type="dxa"/>
          </w:tcPr>
          <w:p w14:paraId="6813AB16" w14:textId="77777777" w:rsidR="00A32BB3" w:rsidRPr="002362DF" w:rsidRDefault="00A32BB3" w:rsidP="00804C2F">
            <w:pPr>
              <w:pStyle w:val="Tablebody"/>
            </w:pPr>
            <w:r w:rsidRPr="002362DF">
              <w:t>controllableACL</w:t>
            </w:r>
          </w:p>
        </w:tc>
        <w:tc>
          <w:tcPr>
            <w:tcW w:w="2621" w:type="dxa"/>
          </w:tcPr>
          <w:p w14:paraId="559760DA" w14:textId="77777777" w:rsidR="00A32BB3" w:rsidRPr="002362DF" w:rsidRDefault="00A32BB3" w:rsidP="00804C2F">
            <w:pPr>
              <w:pStyle w:val="Tablebody"/>
            </w:pPr>
            <w:r w:rsidRPr="002362DF">
              <w:t>Boolean</w:t>
            </w:r>
          </w:p>
        </w:tc>
        <w:tc>
          <w:tcPr>
            <w:tcW w:w="8930" w:type="dxa"/>
          </w:tcPr>
          <w:p w14:paraId="3E7F8AD0" w14:textId="604D3F96" w:rsidR="00A32BB3" w:rsidRPr="002362DF" w:rsidRDefault="00A32BB3" w:rsidP="00804C2F">
            <w:pPr>
              <w:pStyle w:val="Tablebody"/>
            </w:pPr>
            <w:r w:rsidRPr="002362DF">
              <w:t>FALSE</w:t>
            </w:r>
          </w:p>
        </w:tc>
      </w:tr>
      <w:tr w:rsidR="00A32BB3" w:rsidRPr="002362DF" w14:paraId="6A808D8B" w14:textId="77777777" w:rsidTr="00982D7D">
        <w:tc>
          <w:tcPr>
            <w:tcW w:w="3299" w:type="dxa"/>
          </w:tcPr>
          <w:p w14:paraId="35057EC5" w14:textId="77777777" w:rsidR="00A32BB3" w:rsidRPr="002362DF" w:rsidRDefault="00A32BB3" w:rsidP="00804C2F">
            <w:pPr>
              <w:pStyle w:val="Tablebody"/>
            </w:pPr>
            <w:r w:rsidRPr="002362DF">
              <w:t>fulltextIndexed</w:t>
            </w:r>
          </w:p>
        </w:tc>
        <w:tc>
          <w:tcPr>
            <w:tcW w:w="2621" w:type="dxa"/>
          </w:tcPr>
          <w:p w14:paraId="2EDD227C" w14:textId="77777777" w:rsidR="00A32BB3" w:rsidRPr="002362DF" w:rsidRDefault="00A32BB3" w:rsidP="00804C2F">
            <w:pPr>
              <w:pStyle w:val="Tablebody"/>
            </w:pPr>
            <w:r w:rsidRPr="002362DF">
              <w:t>Boolean</w:t>
            </w:r>
          </w:p>
        </w:tc>
        <w:tc>
          <w:tcPr>
            <w:tcW w:w="8930" w:type="dxa"/>
          </w:tcPr>
          <w:p w14:paraId="034789DD" w14:textId="0149D7F6" w:rsidR="00A32BB3" w:rsidRPr="002362DF" w:rsidRDefault="00A32BB3" w:rsidP="00804C2F">
            <w:pPr>
              <w:pStyle w:val="Tablebody"/>
            </w:pPr>
            <w:r w:rsidRPr="002362DF">
              <w:t>FALSE</w:t>
            </w:r>
          </w:p>
        </w:tc>
      </w:tr>
      <w:tr w:rsidR="00A32BB3" w:rsidRPr="002362DF" w14:paraId="493DDACF" w14:textId="77777777" w:rsidTr="00982D7D">
        <w:tc>
          <w:tcPr>
            <w:tcW w:w="3299" w:type="dxa"/>
          </w:tcPr>
          <w:p w14:paraId="60C2F86B" w14:textId="77777777" w:rsidR="00A32BB3" w:rsidRPr="002362DF" w:rsidRDefault="00A32BB3" w:rsidP="00804C2F">
            <w:pPr>
              <w:pStyle w:val="Tablebody"/>
            </w:pPr>
            <w:r w:rsidRPr="002362DF">
              <w:t>includedInSupertypeQuery</w:t>
            </w:r>
          </w:p>
        </w:tc>
        <w:tc>
          <w:tcPr>
            <w:tcW w:w="2621" w:type="dxa"/>
          </w:tcPr>
          <w:p w14:paraId="32C1196F" w14:textId="77777777" w:rsidR="00A32BB3" w:rsidRPr="002362DF" w:rsidRDefault="00A32BB3" w:rsidP="00804C2F">
            <w:pPr>
              <w:pStyle w:val="Tablebody"/>
            </w:pPr>
            <w:r w:rsidRPr="002362DF">
              <w:t>Boolean</w:t>
            </w:r>
          </w:p>
        </w:tc>
        <w:tc>
          <w:tcPr>
            <w:tcW w:w="8930" w:type="dxa"/>
          </w:tcPr>
          <w:p w14:paraId="54292358" w14:textId="0A23ACBE" w:rsidR="00A32BB3" w:rsidRPr="002362DF" w:rsidRDefault="00A32BB3" w:rsidP="00804C2F">
            <w:pPr>
              <w:pStyle w:val="Tablebody"/>
            </w:pPr>
            <w:r w:rsidRPr="002362DF">
              <w:t>FALSE</w:t>
            </w:r>
          </w:p>
        </w:tc>
      </w:tr>
      <w:tr w:rsidR="00A32BB3" w:rsidRPr="002362DF" w14:paraId="31D66A97" w14:textId="77777777" w:rsidTr="00982D7D">
        <w:tc>
          <w:tcPr>
            <w:tcW w:w="3299" w:type="dxa"/>
          </w:tcPr>
          <w:p w14:paraId="650009FE" w14:textId="77777777" w:rsidR="00A32BB3" w:rsidRPr="002362DF" w:rsidRDefault="00A32BB3" w:rsidP="00804C2F">
            <w:pPr>
              <w:pStyle w:val="Tablebody"/>
            </w:pPr>
            <w:r w:rsidRPr="002362DF">
              <w:t>versionable</w:t>
            </w:r>
          </w:p>
        </w:tc>
        <w:tc>
          <w:tcPr>
            <w:tcW w:w="2621" w:type="dxa"/>
          </w:tcPr>
          <w:p w14:paraId="4D8C4A76" w14:textId="77777777" w:rsidR="00A32BB3" w:rsidRPr="002362DF" w:rsidRDefault="00A32BB3" w:rsidP="00804C2F">
            <w:pPr>
              <w:pStyle w:val="Tablebody"/>
            </w:pPr>
            <w:r w:rsidRPr="002362DF">
              <w:t>Boolean</w:t>
            </w:r>
          </w:p>
        </w:tc>
        <w:tc>
          <w:tcPr>
            <w:tcW w:w="8930" w:type="dxa"/>
          </w:tcPr>
          <w:p w14:paraId="37722A88" w14:textId="2651B570" w:rsidR="00A32BB3" w:rsidRPr="002362DF" w:rsidRDefault="00A32BB3" w:rsidP="00804C2F">
            <w:pPr>
              <w:pStyle w:val="Tablebody"/>
            </w:pPr>
            <w:r w:rsidRPr="002362DF">
              <w:t>TRUE</w:t>
            </w:r>
          </w:p>
        </w:tc>
      </w:tr>
      <w:tr w:rsidR="00A32BB3" w:rsidRPr="002362DF" w14:paraId="5562020F" w14:textId="77777777" w:rsidTr="00982D7D">
        <w:tc>
          <w:tcPr>
            <w:tcW w:w="3299" w:type="dxa"/>
          </w:tcPr>
          <w:p w14:paraId="09C3EBC4" w14:textId="77777777" w:rsidR="00A32BB3" w:rsidRPr="002362DF" w:rsidRDefault="00A32BB3" w:rsidP="00804C2F">
            <w:pPr>
              <w:pStyle w:val="Tablebody"/>
            </w:pPr>
            <w:r w:rsidRPr="002362DF">
              <w:t>contentStreamAllowed</w:t>
            </w:r>
          </w:p>
        </w:tc>
        <w:tc>
          <w:tcPr>
            <w:tcW w:w="2621" w:type="dxa"/>
          </w:tcPr>
          <w:p w14:paraId="3C386790" w14:textId="77777777" w:rsidR="00A32BB3" w:rsidRPr="002362DF" w:rsidRDefault="00A32BB3" w:rsidP="00804C2F">
            <w:pPr>
              <w:pStyle w:val="Tablebody"/>
            </w:pPr>
            <w:r w:rsidRPr="002362DF">
              <w:t>Enum</w:t>
            </w:r>
          </w:p>
        </w:tc>
        <w:tc>
          <w:tcPr>
            <w:tcW w:w="8930" w:type="dxa"/>
          </w:tcPr>
          <w:p w14:paraId="39282D63" w14:textId="7A890B8C" w:rsidR="00A32BB3" w:rsidRPr="002362DF" w:rsidRDefault="00A32BB3" w:rsidP="00804C2F">
            <w:pPr>
              <w:pStyle w:val="Tablebody"/>
            </w:pPr>
            <w:r w:rsidRPr="002362DF">
              <w:t>Required</w:t>
            </w:r>
          </w:p>
        </w:tc>
      </w:tr>
    </w:tbl>
    <w:p w14:paraId="42864702" w14:textId="302C93B2" w:rsidR="00A32BB3" w:rsidRDefault="00A32BB3" w:rsidP="00A32BB3">
      <w:pPr>
        <w:pStyle w:val="Heading3"/>
      </w:pPr>
      <w:bookmarkStart w:id="189" w:name="_Ref336361628"/>
      <w:bookmarkStart w:id="190" w:name="_Toc378693699"/>
      <w:r>
        <w:t>Jauna tipa īpašību definīciju piemērs</w:t>
      </w:r>
      <w:bookmarkEnd w:id="189"/>
      <w:bookmarkEnd w:id="190"/>
    </w:p>
    <w:p w14:paraId="40E8FB12" w14:textId="600C6298" w:rsidR="00804C2F" w:rsidRPr="00804C2F" w:rsidRDefault="00804C2F" w:rsidP="00804C2F">
      <w:r>
        <w:t>Tikai read only, un identificējot īpašību piederību tipam</w:t>
      </w:r>
    </w:p>
    <w:tbl>
      <w:tblPr>
        <w:tblStyle w:val="TableClassic1"/>
        <w:tblW w:w="0" w:type="auto"/>
        <w:tblLook w:val="04A0" w:firstRow="1" w:lastRow="0" w:firstColumn="1" w:lastColumn="0" w:noHBand="0" w:noVBand="1"/>
      </w:tblPr>
      <w:tblGrid>
        <w:gridCol w:w="2317"/>
        <w:gridCol w:w="3879"/>
        <w:gridCol w:w="1416"/>
        <w:gridCol w:w="1133"/>
        <w:gridCol w:w="1133"/>
        <w:gridCol w:w="1558"/>
        <w:gridCol w:w="1617"/>
        <w:gridCol w:w="1840"/>
      </w:tblGrid>
      <w:tr w:rsidR="00804C2F" w:rsidRPr="002362DF" w14:paraId="08315F0A" w14:textId="77777777" w:rsidTr="00E17827">
        <w:tc>
          <w:tcPr>
            <w:tcW w:w="2317" w:type="dxa"/>
          </w:tcPr>
          <w:p w14:paraId="4813A0C8" w14:textId="77777777" w:rsidR="00A32BB3" w:rsidRPr="002362DF" w:rsidRDefault="00A32BB3" w:rsidP="00804C2F">
            <w:pPr>
              <w:pStyle w:val="Tablebody"/>
              <w:rPr>
                <w:rStyle w:val="BookTitle"/>
              </w:rPr>
            </w:pPr>
            <w:r w:rsidRPr="002362DF">
              <w:rPr>
                <w:rStyle w:val="BookTitle"/>
              </w:rPr>
              <w:t>Nosaukums</w:t>
            </w:r>
          </w:p>
        </w:tc>
        <w:tc>
          <w:tcPr>
            <w:tcW w:w="3879" w:type="dxa"/>
          </w:tcPr>
          <w:p w14:paraId="340BECA7" w14:textId="77777777" w:rsidR="00A32BB3" w:rsidRPr="002362DF" w:rsidRDefault="00A32BB3" w:rsidP="00804C2F">
            <w:pPr>
              <w:pStyle w:val="Tablebody"/>
              <w:rPr>
                <w:rStyle w:val="BookTitle"/>
              </w:rPr>
            </w:pPr>
            <w:r w:rsidRPr="002362DF">
              <w:rPr>
                <w:rStyle w:val="BookTitle"/>
              </w:rPr>
              <w:t>Apraksts</w:t>
            </w:r>
          </w:p>
        </w:tc>
        <w:tc>
          <w:tcPr>
            <w:tcW w:w="1416" w:type="dxa"/>
          </w:tcPr>
          <w:p w14:paraId="48828DE5" w14:textId="2684186B" w:rsidR="00A32BB3" w:rsidRPr="002362DF" w:rsidRDefault="00A32BB3" w:rsidP="00982D7D">
            <w:pPr>
              <w:pStyle w:val="Tablebody"/>
              <w:rPr>
                <w:rStyle w:val="BookTitle"/>
              </w:rPr>
            </w:pPr>
            <w:r w:rsidRPr="002362DF">
              <w:rPr>
                <w:rStyle w:val="BookTitle"/>
              </w:rPr>
              <w:t>Obligāts</w:t>
            </w:r>
          </w:p>
        </w:tc>
        <w:tc>
          <w:tcPr>
            <w:tcW w:w="1133" w:type="dxa"/>
          </w:tcPr>
          <w:p w14:paraId="538A721E" w14:textId="03DF3F17" w:rsidR="00A32BB3" w:rsidRPr="002362DF" w:rsidRDefault="00A32BB3" w:rsidP="00982D7D">
            <w:pPr>
              <w:pStyle w:val="Tablebody"/>
              <w:rPr>
                <w:rStyle w:val="BookTitle"/>
              </w:rPr>
            </w:pPr>
            <w:r w:rsidRPr="002362DF">
              <w:rPr>
                <w:rStyle w:val="BookTitle"/>
              </w:rPr>
              <w:t>Datu tips</w:t>
            </w:r>
          </w:p>
        </w:tc>
        <w:tc>
          <w:tcPr>
            <w:tcW w:w="1133" w:type="dxa"/>
          </w:tcPr>
          <w:p w14:paraId="0148C045" w14:textId="74756ACA" w:rsidR="00A32BB3" w:rsidRPr="002362DF" w:rsidRDefault="00A32BB3" w:rsidP="00804C2F">
            <w:pPr>
              <w:pStyle w:val="Tablebody"/>
              <w:rPr>
                <w:rStyle w:val="BookTitle"/>
              </w:rPr>
            </w:pPr>
            <w:r w:rsidRPr="002362DF">
              <w:rPr>
                <w:rStyle w:val="BookTitle"/>
              </w:rPr>
              <w:t>Kar</w:t>
            </w:r>
            <w:r w:rsidR="00A8736A">
              <w:rPr>
                <w:rStyle w:val="BookTitle"/>
              </w:rPr>
              <w:t>-</w:t>
            </w:r>
            <w:r w:rsidRPr="002362DF">
              <w:rPr>
                <w:rStyle w:val="BookTitle"/>
              </w:rPr>
              <w:t>dina</w:t>
            </w:r>
            <w:r w:rsidR="00A8736A">
              <w:rPr>
                <w:rStyle w:val="BookTitle"/>
              </w:rPr>
              <w:t>-</w:t>
            </w:r>
            <w:r w:rsidRPr="002362DF">
              <w:rPr>
                <w:rStyle w:val="BookTitle"/>
              </w:rPr>
              <w:t>litāte</w:t>
            </w:r>
          </w:p>
        </w:tc>
        <w:tc>
          <w:tcPr>
            <w:tcW w:w="1558" w:type="dxa"/>
          </w:tcPr>
          <w:p w14:paraId="5F04C299" w14:textId="77777777" w:rsidR="00A32BB3" w:rsidRPr="002362DF" w:rsidRDefault="00A32BB3" w:rsidP="00804C2F">
            <w:pPr>
              <w:pStyle w:val="Tablebody"/>
              <w:rPr>
                <w:rStyle w:val="BookTitle"/>
              </w:rPr>
            </w:pPr>
            <w:r w:rsidRPr="002362DF">
              <w:rPr>
                <w:rStyle w:val="BookTitle"/>
              </w:rPr>
              <w:t>Vērtība ir maināma</w:t>
            </w:r>
          </w:p>
        </w:tc>
        <w:tc>
          <w:tcPr>
            <w:tcW w:w="1617" w:type="dxa"/>
          </w:tcPr>
          <w:p w14:paraId="54AA55E0" w14:textId="366D091F" w:rsidR="00A32BB3" w:rsidRPr="002362DF" w:rsidRDefault="00E17827" w:rsidP="00804C2F">
            <w:pPr>
              <w:pStyle w:val="Tablebody"/>
              <w:rPr>
                <w:rStyle w:val="BookTitle"/>
              </w:rPr>
            </w:pPr>
            <w:r>
              <w:rPr>
                <w:rStyle w:val="BookTitle"/>
              </w:rPr>
              <w:t>Brīva vērtību izvēle</w:t>
            </w:r>
            <w:r>
              <w:rPr>
                <w:rStyle w:val="FootnoteReference"/>
                <w:b/>
                <w:bCs/>
                <w:smallCaps/>
                <w:spacing w:val="5"/>
              </w:rPr>
              <w:footnoteReference w:id="1"/>
            </w:r>
          </w:p>
        </w:tc>
        <w:tc>
          <w:tcPr>
            <w:tcW w:w="1840" w:type="dxa"/>
          </w:tcPr>
          <w:p w14:paraId="25AD6611" w14:textId="77777777" w:rsidR="00A32BB3" w:rsidRPr="002362DF" w:rsidRDefault="00A32BB3" w:rsidP="00804C2F">
            <w:pPr>
              <w:pStyle w:val="Tablebody"/>
              <w:rPr>
                <w:rStyle w:val="BookTitle"/>
              </w:rPr>
            </w:pPr>
            <w:r w:rsidRPr="002362DF">
              <w:rPr>
                <w:rStyle w:val="BookTitle"/>
              </w:rPr>
              <w:t>Pieejamo vērtību saraksts</w:t>
            </w:r>
          </w:p>
        </w:tc>
      </w:tr>
      <w:tr w:rsidR="00804C2F" w:rsidRPr="002362DF" w14:paraId="5015AB97" w14:textId="77777777" w:rsidTr="00E17827">
        <w:tc>
          <w:tcPr>
            <w:tcW w:w="14893" w:type="dxa"/>
            <w:gridSpan w:val="8"/>
            <w:shd w:val="clear" w:color="auto" w:fill="D9D9D9" w:themeFill="background1" w:themeFillShade="D9"/>
          </w:tcPr>
          <w:p w14:paraId="004E1F5C" w14:textId="5D22B98F" w:rsidR="00804C2F" w:rsidRPr="002362DF" w:rsidRDefault="00A8736A" w:rsidP="00804C2F">
            <w:pPr>
              <w:pStyle w:val="Tablebody"/>
            </w:pPr>
            <w:r>
              <w:t>cmis:document</w:t>
            </w:r>
          </w:p>
        </w:tc>
      </w:tr>
      <w:tr w:rsidR="00804C2F" w:rsidRPr="002362DF" w14:paraId="2433FF47" w14:textId="77777777" w:rsidTr="00E17827">
        <w:tc>
          <w:tcPr>
            <w:tcW w:w="2317" w:type="dxa"/>
          </w:tcPr>
          <w:p w14:paraId="6917B356" w14:textId="77777777" w:rsidR="00A32BB3" w:rsidRPr="002362DF" w:rsidRDefault="00A32BB3" w:rsidP="00804C2F">
            <w:pPr>
              <w:pStyle w:val="Tablebody"/>
            </w:pPr>
            <w:r w:rsidRPr="002362DF">
              <w:t>cmis:name</w:t>
            </w:r>
          </w:p>
        </w:tc>
        <w:tc>
          <w:tcPr>
            <w:tcW w:w="3879" w:type="dxa"/>
          </w:tcPr>
          <w:p w14:paraId="4D47C6A1" w14:textId="5DE998A9" w:rsidR="00A32BB3" w:rsidRPr="002362DF" w:rsidRDefault="00804C2F" w:rsidP="00804C2F">
            <w:pPr>
              <w:pStyle w:val="Tablebody"/>
            </w:pPr>
            <w:r>
              <w:t>Dokumenta nosaukums, bez ierobežojumiem</w:t>
            </w:r>
          </w:p>
        </w:tc>
        <w:tc>
          <w:tcPr>
            <w:tcW w:w="1416" w:type="dxa"/>
          </w:tcPr>
          <w:p w14:paraId="559BE6E7" w14:textId="77777777" w:rsidR="00A32BB3" w:rsidRPr="002362DF" w:rsidRDefault="00A32BB3" w:rsidP="00804C2F">
            <w:pPr>
              <w:pStyle w:val="Tablebody"/>
            </w:pPr>
            <w:r>
              <w:t>TRUE</w:t>
            </w:r>
          </w:p>
        </w:tc>
        <w:tc>
          <w:tcPr>
            <w:tcW w:w="1133" w:type="dxa"/>
          </w:tcPr>
          <w:p w14:paraId="58F612A5" w14:textId="77777777" w:rsidR="00A32BB3" w:rsidRPr="002362DF" w:rsidRDefault="00A32BB3" w:rsidP="00804C2F">
            <w:pPr>
              <w:pStyle w:val="Tablebody"/>
            </w:pPr>
            <w:r w:rsidRPr="002362DF">
              <w:t>String</w:t>
            </w:r>
          </w:p>
        </w:tc>
        <w:tc>
          <w:tcPr>
            <w:tcW w:w="1133" w:type="dxa"/>
          </w:tcPr>
          <w:p w14:paraId="73361EE7" w14:textId="77777777" w:rsidR="00A32BB3" w:rsidRPr="002362DF" w:rsidRDefault="00A32BB3" w:rsidP="00804C2F">
            <w:pPr>
              <w:pStyle w:val="Tablebody"/>
            </w:pPr>
            <w:r w:rsidRPr="002362DF">
              <w:t>Single</w:t>
            </w:r>
          </w:p>
        </w:tc>
        <w:tc>
          <w:tcPr>
            <w:tcW w:w="1558" w:type="dxa"/>
          </w:tcPr>
          <w:p w14:paraId="7E4C7162" w14:textId="77777777" w:rsidR="00A32BB3" w:rsidRPr="002362DF" w:rsidRDefault="00A32BB3" w:rsidP="00804C2F">
            <w:pPr>
              <w:pStyle w:val="Tablebody"/>
            </w:pPr>
            <w:r w:rsidRPr="002362DF">
              <w:t>ReadWrite</w:t>
            </w:r>
          </w:p>
        </w:tc>
        <w:tc>
          <w:tcPr>
            <w:tcW w:w="1617" w:type="dxa"/>
          </w:tcPr>
          <w:p w14:paraId="55A6CB57" w14:textId="161866B4" w:rsidR="00A32BB3" w:rsidRPr="002362DF" w:rsidRDefault="00E17827" w:rsidP="00804C2F">
            <w:pPr>
              <w:pStyle w:val="Tablebody"/>
            </w:pPr>
            <w:r>
              <w:t>True</w:t>
            </w:r>
          </w:p>
        </w:tc>
        <w:tc>
          <w:tcPr>
            <w:tcW w:w="1840" w:type="dxa"/>
          </w:tcPr>
          <w:p w14:paraId="7AD3A37D" w14:textId="77777777" w:rsidR="00A32BB3" w:rsidRPr="002362DF" w:rsidRDefault="00A32BB3" w:rsidP="00804C2F">
            <w:pPr>
              <w:pStyle w:val="Tablebody"/>
            </w:pPr>
          </w:p>
        </w:tc>
      </w:tr>
      <w:tr w:rsidR="00982D7D" w:rsidRPr="002362DF" w14:paraId="2A79A26C" w14:textId="77777777" w:rsidTr="00E17827">
        <w:tc>
          <w:tcPr>
            <w:tcW w:w="2317" w:type="dxa"/>
          </w:tcPr>
          <w:p w14:paraId="72523F90" w14:textId="7959A438" w:rsidR="00982D7D" w:rsidRPr="002362DF" w:rsidRDefault="00982D7D" w:rsidP="00982D7D">
            <w:pPr>
              <w:pStyle w:val="Tablebody"/>
            </w:pPr>
            <w:r>
              <w:t>cmis:</w:t>
            </w:r>
            <w:r w:rsidRPr="00DE5A2F">
              <w:t>objectTypeID</w:t>
            </w:r>
          </w:p>
        </w:tc>
        <w:tc>
          <w:tcPr>
            <w:tcW w:w="3879" w:type="dxa"/>
          </w:tcPr>
          <w:p w14:paraId="585D6A7A" w14:textId="40D64E60" w:rsidR="00982D7D" w:rsidRDefault="00982D7D" w:rsidP="00804C2F">
            <w:pPr>
              <w:pStyle w:val="Tablebody"/>
            </w:pPr>
            <w:r>
              <w:t xml:space="preserve">Dokumenta </w:t>
            </w:r>
            <w:r w:rsidRPr="002362DF">
              <w:t>tipa identifikators</w:t>
            </w:r>
          </w:p>
        </w:tc>
        <w:tc>
          <w:tcPr>
            <w:tcW w:w="1416" w:type="dxa"/>
          </w:tcPr>
          <w:p w14:paraId="12CAAB35" w14:textId="77777777" w:rsidR="00982D7D" w:rsidRDefault="00982D7D" w:rsidP="00804C2F">
            <w:pPr>
              <w:pStyle w:val="Tablebody"/>
            </w:pPr>
          </w:p>
        </w:tc>
        <w:tc>
          <w:tcPr>
            <w:tcW w:w="1133" w:type="dxa"/>
          </w:tcPr>
          <w:p w14:paraId="0416BE6A" w14:textId="77777777" w:rsidR="00982D7D" w:rsidRPr="002362DF" w:rsidRDefault="00982D7D" w:rsidP="00804C2F">
            <w:pPr>
              <w:pStyle w:val="Tablebody"/>
            </w:pPr>
          </w:p>
        </w:tc>
        <w:tc>
          <w:tcPr>
            <w:tcW w:w="1133" w:type="dxa"/>
          </w:tcPr>
          <w:p w14:paraId="779397C9" w14:textId="77777777" w:rsidR="00982D7D" w:rsidRPr="002362DF" w:rsidRDefault="00982D7D" w:rsidP="00804C2F">
            <w:pPr>
              <w:pStyle w:val="Tablebody"/>
            </w:pPr>
          </w:p>
        </w:tc>
        <w:tc>
          <w:tcPr>
            <w:tcW w:w="1558" w:type="dxa"/>
          </w:tcPr>
          <w:p w14:paraId="7432EB75" w14:textId="77777777" w:rsidR="00982D7D" w:rsidRPr="002362DF" w:rsidRDefault="00982D7D" w:rsidP="00804C2F">
            <w:pPr>
              <w:pStyle w:val="Tablebody"/>
            </w:pPr>
          </w:p>
        </w:tc>
        <w:tc>
          <w:tcPr>
            <w:tcW w:w="1617" w:type="dxa"/>
          </w:tcPr>
          <w:p w14:paraId="607FE801" w14:textId="797A7792" w:rsidR="00982D7D" w:rsidRPr="002362DF" w:rsidRDefault="00E17827" w:rsidP="00804C2F">
            <w:pPr>
              <w:pStyle w:val="Tablebody"/>
            </w:pPr>
            <w:r>
              <w:t>True</w:t>
            </w:r>
          </w:p>
        </w:tc>
        <w:tc>
          <w:tcPr>
            <w:tcW w:w="1840" w:type="dxa"/>
          </w:tcPr>
          <w:p w14:paraId="25F45BFC" w14:textId="77777777" w:rsidR="00982D7D" w:rsidRPr="002362DF" w:rsidRDefault="00982D7D" w:rsidP="00804C2F">
            <w:pPr>
              <w:pStyle w:val="Tablebody"/>
            </w:pPr>
          </w:p>
        </w:tc>
      </w:tr>
      <w:tr w:rsidR="00982D7D" w:rsidRPr="002362DF" w14:paraId="317D18E2" w14:textId="77777777" w:rsidTr="00E17827">
        <w:tc>
          <w:tcPr>
            <w:tcW w:w="14893" w:type="dxa"/>
            <w:gridSpan w:val="8"/>
            <w:shd w:val="clear" w:color="auto" w:fill="D9D9D9" w:themeFill="background1" w:themeFillShade="D9"/>
          </w:tcPr>
          <w:p w14:paraId="286E7B4E" w14:textId="18359BBD" w:rsidR="00982D7D" w:rsidRPr="002362DF" w:rsidRDefault="00982D7D" w:rsidP="00804C2F">
            <w:pPr>
              <w:pStyle w:val="Tablebody"/>
            </w:pPr>
            <w:r>
              <w:t>edk:d:customDocument</w:t>
            </w:r>
          </w:p>
        </w:tc>
      </w:tr>
      <w:tr w:rsidR="00E17827" w:rsidRPr="002362DF" w14:paraId="7BDBB8A8" w14:textId="77777777" w:rsidTr="00E17827">
        <w:tc>
          <w:tcPr>
            <w:tcW w:w="2317" w:type="dxa"/>
          </w:tcPr>
          <w:p w14:paraId="6EE26262" w14:textId="77777777" w:rsidR="00E17827" w:rsidRPr="002362DF" w:rsidRDefault="00E17827" w:rsidP="00804C2F">
            <w:pPr>
              <w:pStyle w:val="Tablebody"/>
            </w:pPr>
            <w:r w:rsidRPr="002362DF">
              <w:t>edk:owner</w:t>
            </w:r>
          </w:p>
        </w:tc>
        <w:tc>
          <w:tcPr>
            <w:tcW w:w="3879" w:type="dxa"/>
          </w:tcPr>
          <w:p w14:paraId="7DE547DA" w14:textId="77777777" w:rsidR="00E17827" w:rsidRPr="002362DF" w:rsidRDefault="00E17827" w:rsidP="00804C2F">
            <w:pPr>
              <w:pStyle w:val="Tablebody"/>
            </w:pPr>
            <w:r w:rsidRPr="002362DF">
              <w:t>Dokumenta izveidotājs</w:t>
            </w:r>
          </w:p>
        </w:tc>
        <w:tc>
          <w:tcPr>
            <w:tcW w:w="1416" w:type="dxa"/>
          </w:tcPr>
          <w:p w14:paraId="600278F2" w14:textId="77777777" w:rsidR="00E17827" w:rsidRPr="002362DF" w:rsidRDefault="00E17827" w:rsidP="00804C2F">
            <w:pPr>
              <w:pStyle w:val="Tablebody"/>
            </w:pPr>
            <w:r w:rsidRPr="002362DF">
              <w:t>TRUE</w:t>
            </w:r>
          </w:p>
        </w:tc>
        <w:tc>
          <w:tcPr>
            <w:tcW w:w="1133" w:type="dxa"/>
          </w:tcPr>
          <w:p w14:paraId="59E6B467" w14:textId="77777777" w:rsidR="00E17827" w:rsidRPr="002362DF" w:rsidRDefault="00E17827" w:rsidP="00804C2F">
            <w:pPr>
              <w:pStyle w:val="Tablebody"/>
            </w:pPr>
            <w:r w:rsidRPr="002362DF">
              <w:t>String</w:t>
            </w:r>
          </w:p>
        </w:tc>
        <w:tc>
          <w:tcPr>
            <w:tcW w:w="1133" w:type="dxa"/>
          </w:tcPr>
          <w:p w14:paraId="02A3C11E" w14:textId="77777777" w:rsidR="00E17827" w:rsidRPr="002362DF" w:rsidRDefault="00E17827" w:rsidP="00804C2F">
            <w:pPr>
              <w:pStyle w:val="Tablebody"/>
            </w:pPr>
            <w:r w:rsidRPr="002362DF">
              <w:t>Single</w:t>
            </w:r>
          </w:p>
        </w:tc>
        <w:tc>
          <w:tcPr>
            <w:tcW w:w="1558" w:type="dxa"/>
          </w:tcPr>
          <w:p w14:paraId="5F344C60" w14:textId="77777777" w:rsidR="00E17827" w:rsidRPr="002362DF" w:rsidRDefault="00E17827" w:rsidP="00804C2F">
            <w:pPr>
              <w:pStyle w:val="Tablebody"/>
            </w:pPr>
            <w:r w:rsidRPr="002362DF">
              <w:t>OnCreate</w:t>
            </w:r>
          </w:p>
        </w:tc>
        <w:tc>
          <w:tcPr>
            <w:tcW w:w="1617" w:type="dxa"/>
          </w:tcPr>
          <w:p w14:paraId="7462ECB8" w14:textId="788AC18E" w:rsidR="00E17827" w:rsidRPr="002362DF" w:rsidRDefault="00E17827" w:rsidP="00804C2F">
            <w:pPr>
              <w:pStyle w:val="Tablebody"/>
            </w:pPr>
            <w:r w:rsidRPr="00924AFF">
              <w:t>True</w:t>
            </w:r>
          </w:p>
        </w:tc>
        <w:tc>
          <w:tcPr>
            <w:tcW w:w="1840" w:type="dxa"/>
          </w:tcPr>
          <w:p w14:paraId="12204AA1" w14:textId="77777777" w:rsidR="00E17827" w:rsidRPr="002362DF" w:rsidRDefault="00E17827" w:rsidP="00804C2F">
            <w:pPr>
              <w:pStyle w:val="Tablebody"/>
            </w:pPr>
          </w:p>
        </w:tc>
      </w:tr>
      <w:tr w:rsidR="00E17827" w:rsidRPr="002362DF" w14:paraId="0DF6D414" w14:textId="77777777" w:rsidTr="00E17827">
        <w:tc>
          <w:tcPr>
            <w:tcW w:w="2317" w:type="dxa"/>
          </w:tcPr>
          <w:p w14:paraId="374811BF" w14:textId="77777777" w:rsidR="00E17827" w:rsidRPr="002362DF" w:rsidRDefault="00E17827" w:rsidP="00804C2F">
            <w:pPr>
              <w:pStyle w:val="Tablebody"/>
            </w:pPr>
            <w:r w:rsidRPr="002362DF">
              <w:t>edk:sender</w:t>
            </w:r>
          </w:p>
        </w:tc>
        <w:tc>
          <w:tcPr>
            <w:tcW w:w="3879" w:type="dxa"/>
          </w:tcPr>
          <w:p w14:paraId="62DDAB05" w14:textId="77777777" w:rsidR="00E17827" w:rsidRPr="002362DF" w:rsidRDefault="00E17827" w:rsidP="00804C2F">
            <w:pPr>
              <w:pStyle w:val="Tablebody"/>
            </w:pPr>
            <w:r w:rsidRPr="002362DF">
              <w:t>Dokumenta izsūtītājs</w:t>
            </w:r>
          </w:p>
        </w:tc>
        <w:tc>
          <w:tcPr>
            <w:tcW w:w="1416" w:type="dxa"/>
          </w:tcPr>
          <w:p w14:paraId="6CF6C876" w14:textId="77777777" w:rsidR="00E17827" w:rsidRPr="002362DF" w:rsidRDefault="00E17827" w:rsidP="00804C2F">
            <w:pPr>
              <w:pStyle w:val="Tablebody"/>
            </w:pPr>
            <w:r w:rsidRPr="002362DF">
              <w:t>FALSE</w:t>
            </w:r>
          </w:p>
        </w:tc>
        <w:tc>
          <w:tcPr>
            <w:tcW w:w="1133" w:type="dxa"/>
          </w:tcPr>
          <w:p w14:paraId="52755B6A" w14:textId="77777777" w:rsidR="00E17827" w:rsidRPr="002362DF" w:rsidRDefault="00E17827" w:rsidP="00804C2F">
            <w:pPr>
              <w:pStyle w:val="Tablebody"/>
            </w:pPr>
            <w:r w:rsidRPr="002362DF">
              <w:t>String</w:t>
            </w:r>
          </w:p>
        </w:tc>
        <w:tc>
          <w:tcPr>
            <w:tcW w:w="1133" w:type="dxa"/>
          </w:tcPr>
          <w:p w14:paraId="7B40D7C8" w14:textId="77777777" w:rsidR="00E17827" w:rsidRPr="002362DF" w:rsidRDefault="00E17827" w:rsidP="00804C2F">
            <w:pPr>
              <w:pStyle w:val="Tablebody"/>
            </w:pPr>
            <w:r w:rsidRPr="002362DF">
              <w:t>Single</w:t>
            </w:r>
          </w:p>
        </w:tc>
        <w:tc>
          <w:tcPr>
            <w:tcW w:w="1558" w:type="dxa"/>
          </w:tcPr>
          <w:p w14:paraId="01A3118A" w14:textId="77777777" w:rsidR="00E17827" w:rsidRPr="002362DF" w:rsidRDefault="00E17827" w:rsidP="00804C2F">
            <w:pPr>
              <w:pStyle w:val="Tablebody"/>
            </w:pPr>
            <w:r w:rsidRPr="002362DF">
              <w:t>ReadWrite</w:t>
            </w:r>
          </w:p>
        </w:tc>
        <w:tc>
          <w:tcPr>
            <w:tcW w:w="1617" w:type="dxa"/>
          </w:tcPr>
          <w:p w14:paraId="67E4949A" w14:textId="7E3063A9" w:rsidR="00E17827" w:rsidRPr="002362DF" w:rsidRDefault="00E17827" w:rsidP="00804C2F">
            <w:pPr>
              <w:pStyle w:val="Tablebody"/>
            </w:pPr>
            <w:r w:rsidRPr="00924AFF">
              <w:t>True</w:t>
            </w:r>
          </w:p>
        </w:tc>
        <w:tc>
          <w:tcPr>
            <w:tcW w:w="1840" w:type="dxa"/>
          </w:tcPr>
          <w:p w14:paraId="4725BE00" w14:textId="77777777" w:rsidR="00E17827" w:rsidRPr="002362DF" w:rsidRDefault="00E17827" w:rsidP="00804C2F">
            <w:pPr>
              <w:pStyle w:val="Tablebody"/>
            </w:pPr>
          </w:p>
        </w:tc>
      </w:tr>
      <w:tr w:rsidR="00E17827" w:rsidRPr="002362DF" w14:paraId="7541E204" w14:textId="77777777" w:rsidTr="00E17827">
        <w:tc>
          <w:tcPr>
            <w:tcW w:w="2317" w:type="dxa"/>
          </w:tcPr>
          <w:p w14:paraId="5132C115" w14:textId="77777777" w:rsidR="00E17827" w:rsidRPr="002362DF" w:rsidRDefault="00E17827" w:rsidP="00804C2F">
            <w:pPr>
              <w:pStyle w:val="Tablebody"/>
            </w:pPr>
            <w:r w:rsidRPr="002362DF">
              <w:t>edk:receiver</w:t>
            </w:r>
          </w:p>
        </w:tc>
        <w:tc>
          <w:tcPr>
            <w:tcW w:w="3879" w:type="dxa"/>
          </w:tcPr>
          <w:p w14:paraId="232616DA" w14:textId="77777777" w:rsidR="00E17827" w:rsidRPr="002362DF" w:rsidRDefault="00E17827" w:rsidP="00804C2F">
            <w:pPr>
              <w:pStyle w:val="Tablebody"/>
            </w:pPr>
            <w:r w:rsidRPr="002362DF">
              <w:t>Dokumenta saņēmēji</w:t>
            </w:r>
          </w:p>
        </w:tc>
        <w:tc>
          <w:tcPr>
            <w:tcW w:w="1416" w:type="dxa"/>
          </w:tcPr>
          <w:p w14:paraId="074762F8" w14:textId="77777777" w:rsidR="00E17827" w:rsidRPr="002362DF" w:rsidRDefault="00E17827" w:rsidP="00804C2F">
            <w:pPr>
              <w:pStyle w:val="Tablebody"/>
            </w:pPr>
            <w:r w:rsidRPr="002362DF">
              <w:t>FALSE</w:t>
            </w:r>
          </w:p>
        </w:tc>
        <w:tc>
          <w:tcPr>
            <w:tcW w:w="1133" w:type="dxa"/>
          </w:tcPr>
          <w:p w14:paraId="58AC794B" w14:textId="77777777" w:rsidR="00E17827" w:rsidRPr="002362DF" w:rsidRDefault="00E17827" w:rsidP="00804C2F">
            <w:pPr>
              <w:pStyle w:val="Tablebody"/>
            </w:pPr>
            <w:r w:rsidRPr="002362DF">
              <w:t>String</w:t>
            </w:r>
          </w:p>
        </w:tc>
        <w:tc>
          <w:tcPr>
            <w:tcW w:w="1133" w:type="dxa"/>
          </w:tcPr>
          <w:p w14:paraId="6BB60ABC" w14:textId="77777777" w:rsidR="00E17827" w:rsidRPr="002362DF" w:rsidRDefault="00E17827" w:rsidP="00804C2F">
            <w:pPr>
              <w:pStyle w:val="Tablebody"/>
            </w:pPr>
            <w:r w:rsidRPr="002362DF">
              <w:t>Multi</w:t>
            </w:r>
          </w:p>
        </w:tc>
        <w:tc>
          <w:tcPr>
            <w:tcW w:w="1558" w:type="dxa"/>
          </w:tcPr>
          <w:p w14:paraId="41C6BBFE" w14:textId="77777777" w:rsidR="00E17827" w:rsidRPr="002362DF" w:rsidRDefault="00E17827" w:rsidP="00804C2F">
            <w:pPr>
              <w:pStyle w:val="Tablebody"/>
            </w:pPr>
            <w:r w:rsidRPr="002362DF">
              <w:t>ReadWrite</w:t>
            </w:r>
          </w:p>
        </w:tc>
        <w:tc>
          <w:tcPr>
            <w:tcW w:w="1617" w:type="dxa"/>
          </w:tcPr>
          <w:p w14:paraId="0026D61F" w14:textId="216C4CFF" w:rsidR="00E17827" w:rsidRPr="002362DF" w:rsidRDefault="00E17827" w:rsidP="00804C2F">
            <w:pPr>
              <w:pStyle w:val="Tablebody"/>
            </w:pPr>
            <w:r w:rsidRPr="00924AFF">
              <w:t>True</w:t>
            </w:r>
          </w:p>
        </w:tc>
        <w:tc>
          <w:tcPr>
            <w:tcW w:w="1840" w:type="dxa"/>
          </w:tcPr>
          <w:p w14:paraId="6CF10461" w14:textId="77777777" w:rsidR="00E17827" w:rsidRPr="002362DF" w:rsidRDefault="00E17827" w:rsidP="00804C2F">
            <w:pPr>
              <w:pStyle w:val="Tablebody"/>
            </w:pPr>
          </w:p>
        </w:tc>
      </w:tr>
      <w:tr w:rsidR="00E17827" w:rsidRPr="002362DF" w14:paraId="1B0D432E" w14:textId="77777777" w:rsidTr="00E17827">
        <w:tc>
          <w:tcPr>
            <w:tcW w:w="2317" w:type="dxa"/>
          </w:tcPr>
          <w:p w14:paraId="3B16FB6A" w14:textId="77777777" w:rsidR="00E17827" w:rsidRPr="002362DF" w:rsidRDefault="00E17827" w:rsidP="00804C2F">
            <w:pPr>
              <w:pStyle w:val="Tablebody"/>
            </w:pPr>
            <w:r w:rsidRPr="002362DF">
              <w:t>edk:contentStreamMD5</w:t>
            </w:r>
          </w:p>
        </w:tc>
        <w:tc>
          <w:tcPr>
            <w:tcW w:w="3879" w:type="dxa"/>
          </w:tcPr>
          <w:p w14:paraId="7BB7D205" w14:textId="77777777" w:rsidR="00E17827" w:rsidRPr="002362DF" w:rsidRDefault="00E17827" w:rsidP="00804C2F">
            <w:pPr>
              <w:pStyle w:val="Tablebody"/>
            </w:pPr>
            <w:r w:rsidRPr="002362DF">
              <w:t>Datnes kontrolsumma</w:t>
            </w:r>
          </w:p>
        </w:tc>
        <w:tc>
          <w:tcPr>
            <w:tcW w:w="1416" w:type="dxa"/>
          </w:tcPr>
          <w:p w14:paraId="5600F2B7" w14:textId="77777777" w:rsidR="00E17827" w:rsidRPr="002362DF" w:rsidRDefault="00E17827" w:rsidP="00804C2F">
            <w:pPr>
              <w:pStyle w:val="Tablebody"/>
            </w:pPr>
            <w:r w:rsidRPr="002362DF">
              <w:t>FALSE</w:t>
            </w:r>
          </w:p>
        </w:tc>
        <w:tc>
          <w:tcPr>
            <w:tcW w:w="1133" w:type="dxa"/>
          </w:tcPr>
          <w:p w14:paraId="7D6C3BB5" w14:textId="77777777" w:rsidR="00E17827" w:rsidRPr="002362DF" w:rsidDel="005B7A65" w:rsidRDefault="00E17827" w:rsidP="00804C2F">
            <w:pPr>
              <w:pStyle w:val="Tablebody"/>
            </w:pPr>
            <w:r w:rsidRPr="002362DF">
              <w:t>String</w:t>
            </w:r>
          </w:p>
        </w:tc>
        <w:tc>
          <w:tcPr>
            <w:tcW w:w="1133" w:type="dxa"/>
          </w:tcPr>
          <w:p w14:paraId="3C3B77CE" w14:textId="77777777" w:rsidR="00E17827" w:rsidRPr="002362DF" w:rsidRDefault="00E17827" w:rsidP="00804C2F">
            <w:pPr>
              <w:pStyle w:val="Tablebody"/>
            </w:pPr>
            <w:r w:rsidRPr="002362DF">
              <w:t>Single</w:t>
            </w:r>
          </w:p>
        </w:tc>
        <w:tc>
          <w:tcPr>
            <w:tcW w:w="1558" w:type="dxa"/>
          </w:tcPr>
          <w:p w14:paraId="506FE6C9" w14:textId="456F60FC" w:rsidR="00E17827" w:rsidRPr="002362DF" w:rsidRDefault="00E17827" w:rsidP="00804C2F">
            <w:pPr>
              <w:pStyle w:val="Tablebody"/>
            </w:pPr>
            <w:r>
              <w:t>ReadOnly</w:t>
            </w:r>
          </w:p>
        </w:tc>
        <w:tc>
          <w:tcPr>
            <w:tcW w:w="1617" w:type="dxa"/>
          </w:tcPr>
          <w:p w14:paraId="6FF59BC3" w14:textId="52D29D31" w:rsidR="00E17827" w:rsidRPr="002362DF" w:rsidRDefault="00E17827" w:rsidP="00804C2F">
            <w:pPr>
              <w:pStyle w:val="Tablebody"/>
            </w:pPr>
            <w:r w:rsidRPr="00924AFF">
              <w:t>True</w:t>
            </w:r>
          </w:p>
        </w:tc>
        <w:tc>
          <w:tcPr>
            <w:tcW w:w="1840" w:type="dxa"/>
          </w:tcPr>
          <w:p w14:paraId="3C657383" w14:textId="77777777" w:rsidR="00E17827" w:rsidRPr="002362DF" w:rsidRDefault="00E17827" w:rsidP="00804C2F">
            <w:pPr>
              <w:pStyle w:val="Tablebody"/>
            </w:pPr>
          </w:p>
        </w:tc>
      </w:tr>
      <w:tr w:rsidR="00982D7D" w:rsidRPr="002362DF" w14:paraId="2E232969" w14:textId="77777777" w:rsidTr="00E17827">
        <w:tc>
          <w:tcPr>
            <w:tcW w:w="14893" w:type="dxa"/>
            <w:gridSpan w:val="8"/>
            <w:shd w:val="clear" w:color="auto" w:fill="D9D9D9" w:themeFill="background1" w:themeFillShade="D9"/>
          </w:tcPr>
          <w:p w14:paraId="7F2AF5C3" w14:textId="5BA44DA4" w:rsidR="00982D7D" w:rsidRPr="002362DF" w:rsidRDefault="00982D7D" w:rsidP="00804C2F">
            <w:pPr>
              <w:pStyle w:val="Tablebody"/>
            </w:pPr>
            <w:r>
              <w:t>edk:d:xml</w:t>
            </w:r>
          </w:p>
        </w:tc>
      </w:tr>
      <w:tr w:rsidR="00982D7D" w:rsidRPr="002362DF" w14:paraId="70171762" w14:textId="77777777" w:rsidTr="00E17827">
        <w:tc>
          <w:tcPr>
            <w:tcW w:w="2317" w:type="dxa"/>
          </w:tcPr>
          <w:p w14:paraId="273D29EC" w14:textId="77777777" w:rsidR="00982D7D" w:rsidRPr="002362DF" w:rsidRDefault="00982D7D" w:rsidP="00804C2F">
            <w:pPr>
              <w:pStyle w:val="Tablebody"/>
            </w:pPr>
            <w:r w:rsidRPr="002362DF">
              <w:lastRenderedPageBreak/>
              <w:t>edk:xmlSchema</w:t>
            </w:r>
          </w:p>
        </w:tc>
        <w:tc>
          <w:tcPr>
            <w:tcW w:w="3879" w:type="dxa"/>
          </w:tcPr>
          <w:p w14:paraId="707E15D4" w14:textId="77777777" w:rsidR="00982D7D" w:rsidRPr="002362DF" w:rsidRDefault="00982D7D" w:rsidP="00804C2F">
            <w:pPr>
              <w:pStyle w:val="Tablebody"/>
            </w:pPr>
            <w:r w:rsidRPr="002362DF">
              <w:t>XML shēmas URN</w:t>
            </w:r>
          </w:p>
        </w:tc>
        <w:tc>
          <w:tcPr>
            <w:tcW w:w="1416" w:type="dxa"/>
          </w:tcPr>
          <w:p w14:paraId="301850B7" w14:textId="77777777" w:rsidR="00982D7D" w:rsidRPr="002362DF" w:rsidRDefault="00982D7D" w:rsidP="00804C2F">
            <w:pPr>
              <w:pStyle w:val="Tablebody"/>
            </w:pPr>
            <w:r w:rsidRPr="002362DF">
              <w:t>FALSE</w:t>
            </w:r>
          </w:p>
        </w:tc>
        <w:tc>
          <w:tcPr>
            <w:tcW w:w="1133" w:type="dxa"/>
          </w:tcPr>
          <w:p w14:paraId="2FDD4922" w14:textId="77777777" w:rsidR="00982D7D" w:rsidRPr="002362DF" w:rsidRDefault="00982D7D" w:rsidP="00804C2F">
            <w:pPr>
              <w:pStyle w:val="Tablebody"/>
            </w:pPr>
            <w:r w:rsidRPr="002362DF">
              <w:t>URI</w:t>
            </w:r>
          </w:p>
        </w:tc>
        <w:tc>
          <w:tcPr>
            <w:tcW w:w="1133" w:type="dxa"/>
          </w:tcPr>
          <w:p w14:paraId="574B7039" w14:textId="77777777" w:rsidR="00982D7D" w:rsidRPr="002362DF" w:rsidRDefault="00982D7D" w:rsidP="00804C2F">
            <w:pPr>
              <w:pStyle w:val="Tablebody"/>
            </w:pPr>
            <w:r w:rsidRPr="002362DF">
              <w:t>Single</w:t>
            </w:r>
          </w:p>
        </w:tc>
        <w:tc>
          <w:tcPr>
            <w:tcW w:w="1558" w:type="dxa"/>
          </w:tcPr>
          <w:p w14:paraId="041D1081" w14:textId="77777777" w:rsidR="00982D7D" w:rsidRPr="002362DF" w:rsidRDefault="00982D7D" w:rsidP="00804C2F">
            <w:pPr>
              <w:pStyle w:val="Tablebody"/>
            </w:pPr>
            <w:r w:rsidRPr="002362DF">
              <w:t>OnCreate</w:t>
            </w:r>
          </w:p>
        </w:tc>
        <w:tc>
          <w:tcPr>
            <w:tcW w:w="1617" w:type="dxa"/>
          </w:tcPr>
          <w:p w14:paraId="6A0ED783" w14:textId="0F2F8DEF" w:rsidR="00982D7D" w:rsidRPr="002362DF" w:rsidRDefault="00E17827" w:rsidP="00804C2F">
            <w:pPr>
              <w:pStyle w:val="Tablebody"/>
            </w:pPr>
            <w:r>
              <w:t>True</w:t>
            </w:r>
          </w:p>
        </w:tc>
        <w:tc>
          <w:tcPr>
            <w:tcW w:w="1840" w:type="dxa"/>
          </w:tcPr>
          <w:p w14:paraId="566EB4B3" w14:textId="77777777" w:rsidR="00982D7D" w:rsidRPr="002362DF" w:rsidRDefault="00982D7D" w:rsidP="00804C2F">
            <w:pPr>
              <w:pStyle w:val="Tablebody"/>
            </w:pPr>
          </w:p>
        </w:tc>
      </w:tr>
    </w:tbl>
    <w:p w14:paraId="7330672F" w14:textId="77777777" w:rsidR="00982D7D" w:rsidRPr="00337902" w:rsidRDefault="00982D7D" w:rsidP="00982D7D"/>
    <w:p w14:paraId="7C0DF522" w14:textId="77777777" w:rsidR="00982D7D" w:rsidRDefault="00982D7D" w:rsidP="00114B0B">
      <w:pPr>
        <w:sectPr w:rsidR="00982D7D" w:rsidSect="00982D7D">
          <w:pgSz w:w="16838" w:h="11906" w:orient="landscape" w:code="9"/>
          <w:pgMar w:top="567" w:right="1259" w:bottom="1701" w:left="902" w:header="340" w:footer="170" w:gutter="0"/>
          <w:cols w:space="708"/>
          <w:docGrid w:linePitch="360"/>
        </w:sectPr>
      </w:pPr>
    </w:p>
    <w:p w14:paraId="56F602D8" w14:textId="0F3E30CE" w:rsidR="006022CF" w:rsidRDefault="00217711" w:rsidP="00A2056D">
      <w:pPr>
        <w:pStyle w:val="Heading2"/>
      </w:pPr>
      <w:bookmarkStart w:id="191" w:name="_Toc378693700"/>
      <w:r>
        <w:lastRenderedPageBreak/>
        <w:t xml:space="preserve">Query elementa izmantošanas piemērs metodei </w:t>
      </w:r>
      <w:r w:rsidR="006022CF">
        <w:t>g</w:t>
      </w:r>
      <w:r>
        <w:t>etDescendants</w:t>
      </w:r>
      <w:bookmarkEnd w:id="188"/>
      <w:bookmarkEnd w:id="191"/>
    </w:p>
    <w:p w14:paraId="6C855569" w14:textId="796CA293" w:rsidR="006545F7" w:rsidRPr="006545F7" w:rsidRDefault="006545F7" w:rsidP="00126409">
      <w:pPr>
        <w:pStyle w:val="Heading3"/>
      </w:pPr>
      <w:bookmarkStart w:id="192" w:name="_Toc378693701"/>
      <w:r>
        <w:t>Piemērs nr.1</w:t>
      </w:r>
      <w:bookmarkEnd w:id="192"/>
    </w:p>
    <w:p w14:paraId="45924AF1" w14:textId="2F221C2A" w:rsidR="006022CF" w:rsidRDefault="006022CF" w:rsidP="00A2056D">
      <w:r>
        <w:t xml:space="preserve">Piemērs: </w:t>
      </w:r>
      <w:r w:rsidR="00217711">
        <w:t xml:space="preserve">Atlasa </w:t>
      </w:r>
      <w:r w:rsidRPr="006022CF">
        <w:t>dokumentus, kas ir izveidoti pirms 2002. gada un ir konfidenciāli</w:t>
      </w:r>
      <w:r w:rsidR="00217711">
        <w:t>,</w:t>
      </w:r>
      <w:r w:rsidRPr="006022CF">
        <w:t xml:space="preserve"> vai dokumentus, kas izveidoti pirms 2011. gada 6. jūnija un nav klasificēti,</w:t>
      </w:r>
      <w:r>
        <w:t xml:space="preserve"> kā arī visus dokumentus statusos</w:t>
      </w:r>
      <w:r w:rsidRPr="006022CF">
        <w:t xml:space="preserve"> </w:t>
      </w:r>
      <w:r>
        <w:t>A, C, M vai E</w:t>
      </w:r>
      <w:r w:rsidRPr="006022CF">
        <w:t>.</w:t>
      </w:r>
    </w:p>
    <w:p w14:paraId="12238B4C" w14:textId="7DFBB260"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Query</w:t>
      </w:r>
      <w:r w:rsidRPr="00387993">
        <w:rPr>
          <w:rFonts w:ascii="Courier New" w:eastAsia="Times New Roman" w:hAnsi="Courier New" w:cs="Courier New"/>
          <w:color w:val="0000FF"/>
          <w:sz w:val="18"/>
          <w:szCs w:val="20"/>
          <w:lang w:eastAsia="lv-LV"/>
        </w:rPr>
        <w:t>&gt;</w:t>
      </w:r>
    </w:p>
    <w:p w14:paraId="78A3AA2A" w14:textId="3BF70BA7"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Either</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8000"/>
          <w:sz w:val="18"/>
          <w:szCs w:val="20"/>
          <w:lang w:eastAsia="lv-LV"/>
        </w:rPr>
        <w:t>&lt;!-- Atrast dokumentus, kas ir --&gt;</w:t>
      </w:r>
    </w:p>
    <w:p w14:paraId="39C3F901" w14:textId="0F86EC66"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Either</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 xml:space="preserve"> </w:t>
      </w:r>
    </w:p>
    <w:p w14:paraId="2E347CFF" w14:textId="4627B9A8"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8000"/>
          <w:sz w:val="18"/>
          <w:szCs w:val="20"/>
          <w:lang w:eastAsia="lv-LV"/>
        </w:rPr>
        <w:t>&lt;!-- izveidoti pirms 2002. gada un ir konfidenciāli --&gt;</w:t>
      </w:r>
    </w:p>
    <w:p w14:paraId="2EAC101D" w14:textId="7D0A2923"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p>
    <w:p w14:paraId="19F2FB55" w14:textId="09D90C05"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Filter</w:t>
      </w:r>
      <w:r w:rsidRPr="00387993">
        <w:rPr>
          <w:rFonts w:ascii="Courier New" w:eastAsia="Times New Roman" w:hAnsi="Courier New" w:cs="Courier New"/>
          <w:color w:val="0000FF"/>
          <w:sz w:val="18"/>
          <w:szCs w:val="20"/>
          <w:lang w:eastAsia="lv-LV"/>
        </w:rPr>
        <w:t>&gt;</w:t>
      </w:r>
    </w:p>
    <w:p w14:paraId="19A0BAB5" w14:textId="5A6D4C43"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PropertyName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cmis:creationDate</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PropertyName</w:t>
      </w:r>
      <w:r w:rsidRPr="00387993">
        <w:rPr>
          <w:rFonts w:ascii="Courier New" w:eastAsia="Times New Roman" w:hAnsi="Courier New" w:cs="Courier New"/>
          <w:color w:val="0000FF"/>
          <w:sz w:val="18"/>
          <w:szCs w:val="20"/>
          <w:lang w:eastAsia="lv-LV"/>
        </w:rPr>
        <w:t>&gt;</w:t>
      </w:r>
    </w:p>
    <w:p w14:paraId="46276887" w14:textId="4081CFD8"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Condition</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lt</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Condition</w:t>
      </w:r>
      <w:r w:rsidRPr="00387993">
        <w:rPr>
          <w:rFonts w:ascii="Courier New" w:eastAsia="Times New Roman" w:hAnsi="Courier New" w:cs="Courier New"/>
          <w:color w:val="0000FF"/>
          <w:sz w:val="18"/>
          <w:szCs w:val="20"/>
          <w:lang w:eastAsia="lv-LV"/>
        </w:rPr>
        <w:t>&gt;</w:t>
      </w:r>
    </w:p>
    <w:p w14:paraId="70E1D46A" w14:textId="1D7208ED"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Value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2002-01-01T00:00:00+02:00</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Value</w:t>
      </w:r>
      <w:r w:rsidRPr="00387993">
        <w:rPr>
          <w:rFonts w:ascii="Courier New" w:eastAsia="Times New Roman" w:hAnsi="Courier New" w:cs="Courier New"/>
          <w:color w:val="0000FF"/>
          <w:sz w:val="18"/>
          <w:szCs w:val="20"/>
          <w:lang w:eastAsia="lv-LV"/>
        </w:rPr>
        <w:t>&gt;</w:t>
      </w:r>
    </w:p>
    <w:p w14:paraId="229ECA64" w14:textId="3ACD2A37"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Filter</w:t>
      </w:r>
      <w:r w:rsidRPr="00387993">
        <w:rPr>
          <w:rFonts w:ascii="Courier New" w:eastAsia="Times New Roman" w:hAnsi="Courier New" w:cs="Courier New"/>
          <w:color w:val="0000FF"/>
          <w:sz w:val="18"/>
          <w:szCs w:val="20"/>
          <w:lang w:eastAsia="lv-LV"/>
        </w:rPr>
        <w:t>&gt;</w:t>
      </w:r>
    </w:p>
    <w:p w14:paraId="40C716C0" w14:textId="6BD949B5"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p>
    <w:p w14:paraId="30C094F9" w14:textId="09ED9AC5"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p>
    <w:p w14:paraId="671FEA66" w14:textId="7B572E56"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Filter</w:t>
      </w:r>
      <w:r w:rsidRPr="00387993">
        <w:rPr>
          <w:rFonts w:ascii="Courier New" w:eastAsia="Times New Roman" w:hAnsi="Courier New" w:cs="Courier New"/>
          <w:color w:val="0000FF"/>
          <w:sz w:val="18"/>
          <w:szCs w:val="20"/>
          <w:lang w:eastAsia="lv-LV"/>
        </w:rPr>
        <w:t>&gt;</w:t>
      </w:r>
    </w:p>
    <w:p w14:paraId="4E703201" w14:textId="505BAAD9"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PropertyName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la:isConfidential</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PropertyName</w:t>
      </w:r>
      <w:r w:rsidRPr="00387993">
        <w:rPr>
          <w:rFonts w:ascii="Courier New" w:eastAsia="Times New Roman" w:hAnsi="Courier New" w:cs="Courier New"/>
          <w:color w:val="0000FF"/>
          <w:sz w:val="18"/>
          <w:szCs w:val="20"/>
          <w:lang w:eastAsia="lv-LV"/>
        </w:rPr>
        <w:t>&gt;</w:t>
      </w:r>
    </w:p>
    <w:p w14:paraId="413B403B" w14:textId="53E1B7B2"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Condition</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eq</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Condition</w:t>
      </w:r>
      <w:r w:rsidRPr="00387993">
        <w:rPr>
          <w:rFonts w:ascii="Courier New" w:eastAsia="Times New Roman" w:hAnsi="Courier New" w:cs="Courier New"/>
          <w:color w:val="0000FF"/>
          <w:sz w:val="18"/>
          <w:szCs w:val="20"/>
          <w:lang w:eastAsia="lv-LV"/>
        </w:rPr>
        <w:t>&gt;</w:t>
      </w:r>
    </w:p>
    <w:p w14:paraId="191BF88B" w14:textId="5FD8E1DA"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Value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1</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Value</w:t>
      </w:r>
      <w:r w:rsidRPr="00387993">
        <w:rPr>
          <w:rFonts w:ascii="Courier New" w:eastAsia="Times New Roman" w:hAnsi="Courier New" w:cs="Courier New"/>
          <w:color w:val="0000FF"/>
          <w:sz w:val="18"/>
          <w:szCs w:val="20"/>
          <w:lang w:eastAsia="lv-LV"/>
        </w:rPr>
        <w:t>&gt;</w:t>
      </w:r>
    </w:p>
    <w:p w14:paraId="611AAF8E" w14:textId="1E5D58BD"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Filter</w:t>
      </w:r>
      <w:r w:rsidRPr="00387993">
        <w:rPr>
          <w:rFonts w:ascii="Courier New" w:eastAsia="Times New Roman" w:hAnsi="Courier New" w:cs="Courier New"/>
          <w:color w:val="0000FF"/>
          <w:sz w:val="18"/>
          <w:szCs w:val="20"/>
          <w:lang w:eastAsia="lv-LV"/>
        </w:rPr>
        <w:t>&gt;</w:t>
      </w:r>
    </w:p>
    <w:p w14:paraId="57CDCA3A" w14:textId="7E221DC1"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p>
    <w:p w14:paraId="0CD405A4" w14:textId="7DDC5FCF"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p>
    <w:p w14:paraId="3CE90DA4" w14:textId="0A547B38"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8000"/>
          <w:sz w:val="18"/>
          <w:szCs w:val="20"/>
          <w:lang w:eastAsia="lv-LV"/>
        </w:rPr>
        <w:t>&lt;!--kas izveidoti pirms 2011. gada 6. jūnija, nav klasific</w:t>
      </w:r>
      <w:r w:rsidRPr="00387993">
        <w:rPr>
          <w:rFonts w:ascii="Courier New" w:eastAsia="MingLiU" w:hAnsi="Courier New" w:cs="Courier New"/>
          <w:color w:val="008000"/>
          <w:sz w:val="18"/>
          <w:szCs w:val="20"/>
          <w:lang w:eastAsia="lv-LV"/>
        </w:rPr>
        <w:t>ēti</w:t>
      </w:r>
      <w:r w:rsidRPr="00387993">
        <w:rPr>
          <w:rFonts w:ascii="Courier New" w:eastAsia="Times New Roman" w:hAnsi="Courier New" w:cs="Courier New"/>
          <w:color w:val="008000"/>
          <w:sz w:val="18"/>
          <w:szCs w:val="20"/>
          <w:lang w:eastAsia="lv-LV"/>
        </w:rPr>
        <w:t xml:space="preserve"> un nosaukumā nav simbolu virknes "DMP.SDS" --&gt;</w:t>
      </w:r>
    </w:p>
    <w:p w14:paraId="53BD14BC" w14:textId="6607BFED"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p>
    <w:p w14:paraId="17D14711" w14:textId="525AC3DC"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Filter</w:t>
      </w:r>
      <w:r w:rsidRPr="00387993">
        <w:rPr>
          <w:rFonts w:ascii="Courier New" w:eastAsia="Times New Roman" w:hAnsi="Courier New" w:cs="Courier New"/>
          <w:color w:val="0000FF"/>
          <w:sz w:val="18"/>
          <w:szCs w:val="20"/>
          <w:lang w:eastAsia="lv-LV"/>
        </w:rPr>
        <w:t>&gt;</w:t>
      </w:r>
    </w:p>
    <w:p w14:paraId="52A017B0" w14:textId="6F515B0B"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PropertyName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cmis:creationDate</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PropertyName</w:t>
      </w:r>
      <w:r w:rsidRPr="00387993">
        <w:rPr>
          <w:rFonts w:ascii="Courier New" w:eastAsia="Times New Roman" w:hAnsi="Courier New" w:cs="Courier New"/>
          <w:color w:val="0000FF"/>
          <w:sz w:val="18"/>
          <w:szCs w:val="20"/>
          <w:lang w:eastAsia="lv-LV"/>
        </w:rPr>
        <w:t>&gt;</w:t>
      </w:r>
    </w:p>
    <w:p w14:paraId="62B9A3D6" w14:textId="788D3219"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Condition</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lt</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Condition</w:t>
      </w:r>
      <w:r w:rsidRPr="00387993">
        <w:rPr>
          <w:rFonts w:ascii="Courier New" w:eastAsia="Times New Roman" w:hAnsi="Courier New" w:cs="Courier New"/>
          <w:color w:val="0000FF"/>
          <w:sz w:val="18"/>
          <w:szCs w:val="20"/>
          <w:lang w:eastAsia="lv-LV"/>
        </w:rPr>
        <w:t>&gt;</w:t>
      </w:r>
    </w:p>
    <w:p w14:paraId="06CF2DF9" w14:textId="1E928FC0"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Value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2011-01-06T00:00:00+02:00</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Value</w:t>
      </w:r>
      <w:r w:rsidRPr="00387993">
        <w:rPr>
          <w:rFonts w:ascii="Courier New" w:eastAsia="Times New Roman" w:hAnsi="Courier New" w:cs="Courier New"/>
          <w:color w:val="0000FF"/>
          <w:sz w:val="18"/>
          <w:szCs w:val="20"/>
          <w:lang w:eastAsia="lv-LV"/>
        </w:rPr>
        <w:t>&gt;</w:t>
      </w:r>
    </w:p>
    <w:p w14:paraId="55236C24" w14:textId="77A17909"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Filter</w:t>
      </w:r>
      <w:r w:rsidRPr="00387993">
        <w:rPr>
          <w:rFonts w:ascii="Courier New" w:eastAsia="Times New Roman" w:hAnsi="Courier New" w:cs="Courier New"/>
          <w:color w:val="0000FF"/>
          <w:sz w:val="18"/>
          <w:szCs w:val="20"/>
          <w:lang w:eastAsia="lv-LV"/>
        </w:rPr>
        <w:t>&gt;</w:t>
      </w:r>
    </w:p>
    <w:p w14:paraId="4AF8943E" w14:textId="08AD48A2"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p>
    <w:p w14:paraId="3D5BEF55" w14:textId="7AC813CA"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p>
    <w:p w14:paraId="0AF95D6F" w14:textId="68AC1B46"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Filter</w:t>
      </w:r>
      <w:r w:rsidRPr="00387993">
        <w:rPr>
          <w:rFonts w:ascii="Courier New" w:eastAsia="Times New Roman" w:hAnsi="Courier New" w:cs="Courier New"/>
          <w:color w:val="0000FF"/>
          <w:sz w:val="18"/>
          <w:szCs w:val="20"/>
          <w:lang w:eastAsia="lv-LV"/>
        </w:rPr>
        <w:t>&gt;</w:t>
      </w:r>
    </w:p>
    <w:p w14:paraId="1B821EBA" w14:textId="524EBFE7"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PropertyName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la:isConfidential</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PropertyName</w:t>
      </w:r>
      <w:r w:rsidRPr="00387993">
        <w:rPr>
          <w:rFonts w:ascii="Courier New" w:eastAsia="Times New Roman" w:hAnsi="Courier New" w:cs="Courier New"/>
          <w:color w:val="0000FF"/>
          <w:sz w:val="18"/>
          <w:szCs w:val="20"/>
          <w:lang w:eastAsia="lv-LV"/>
        </w:rPr>
        <w:t>&gt;</w:t>
      </w:r>
    </w:p>
    <w:p w14:paraId="69E19046" w14:textId="4D72B8EC"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IsNull</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true</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IsNull</w:t>
      </w:r>
      <w:r w:rsidRPr="00387993">
        <w:rPr>
          <w:rFonts w:ascii="Courier New" w:eastAsia="Times New Roman" w:hAnsi="Courier New" w:cs="Courier New"/>
          <w:color w:val="0000FF"/>
          <w:sz w:val="18"/>
          <w:szCs w:val="20"/>
          <w:lang w:eastAsia="lv-LV"/>
        </w:rPr>
        <w:t>&gt;</w:t>
      </w:r>
    </w:p>
    <w:p w14:paraId="0D68AAF2" w14:textId="452D047C"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Filter</w:t>
      </w:r>
      <w:r w:rsidRPr="00387993">
        <w:rPr>
          <w:rFonts w:ascii="Courier New" w:eastAsia="Times New Roman" w:hAnsi="Courier New" w:cs="Courier New"/>
          <w:color w:val="0000FF"/>
          <w:sz w:val="18"/>
          <w:szCs w:val="20"/>
          <w:lang w:eastAsia="lv-LV"/>
        </w:rPr>
        <w:t>&gt;</w:t>
      </w:r>
    </w:p>
    <w:p w14:paraId="0372AD68" w14:textId="6B11DF36"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p>
    <w:p w14:paraId="617317B1" w14:textId="27AD167A"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None</w:t>
      </w:r>
      <w:r w:rsidRPr="00387993">
        <w:rPr>
          <w:rFonts w:ascii="Courier New" w:eastAsia="Times New Roman" w:hAnsi="Courier New" w:cs="Courier New"/>
          <w:color w:val="0000FF"/>
          <w:sz w:val="18"/>
          <w:szCs w:val="20"/>
          <w:lang w:eastAsia="lv-LV"/>
        </w:rPr>
        <w:t>&gt;</w:t>
      </w:r>
    </w:p>
    <w:p w14:paraId="1760C1E3" w14:textId="3644038A"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Filter</w:t>
      </w:r>
      <w:r w:rsidRPr="00387993">
        <w:rPr>
          <w:rFonts w:ascii="Courier New" w:eastAsia="Times New Roman" w:hAnsi="Courier New" w:cs="Courier New"/>
          <w:color w:val="0000FF"/>
          <w:sz w:val="18"/>
          <w:szCs w:val="20"/>
          <w:lang w:eastAsia="lv-LV"/>
        </w:rPr>
        <w:t>&gt;</w:t>
      </w:r>
    </w:p>
    <w:p w14:paraId="75FADA1C" w14:textId="7B950FD4"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PropertyName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cmis:name</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PropertyName</w:t>
      </w:r>
      <w:r w:rsidRPr="00387993">
        <w:rPr>
          <w:rFonts w:ascii="Courier New" w:eastAsia="Times New Roman" w:hAnsi="Courier New" w:cs="Courier New"/>
          <w:color w:val="0000FF"/>
          <w:sz w:val="18"/>
          <w:szCs w:val="20"/>
          <w:lang w:eastAsia="lv-LV"/>
        </w:rPr>
        <w:t>&gt;</w:t>
      </w:r>
    </w:p>
    <w:p w14:paraId="338E4A4D" w14:textId="6481B05D"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Condition</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like</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Condition</w:t>
      </w:r>
      <w:r w:rsidRPr="00387993">
        <w:rPr>
          <w:rFonts w:ascii="Courier New" w:eastAsia="Times New Roman" w:hAnsi="Courier New" w:cs="Courier New"/>
          <w:color w:val="0000FF"/>
          <w:sz w:val="18"/>
          <w:szCs w:val="20"/>
          <w:lang w:eastAsia="lv-LV"/>
        </w:rPr>
        <w:t>&gt;</w:t>
      </w:r>
    </w:p>
    <w:p w14:paraId="74C535A0" w14:textId="677E9507"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Value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DMP.SDS</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Value</w:t>
      </w:r>
      <w:r w:rsidRPr="00387993">
        <w:rPr>
          <w:rFonts w:ascii="Courier New" w:eastAsia="Times New Roman" w:hAnsi="Courier New" w:cs="Courier New"/>
          <w:color w:val="0000FF"/>
          <w:sz w:val="18"/>
          <w:szCs w:val="20"/>
          <w:lang w:eastAsia="lv-LV"/>
        </w:rPr>
        <w:t>&gt;</w:t>
      </w:r>
    </w:p>
    <w:p w14:paraId="4CA72A2B" w14:textId="7E280F8C"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Filter</w:t>
      </w:r>
      <w:r w:rsidRPr="00387993">
        <w:rPr>
          <w:rFonts w:ascii="Courier New" w:eastAsia="Times New Roman" w:hAnsi="Courier New" w:cs="Courier New"/>
          <w:color w:val="0000FF"/>
          <w:sz w:val="18"/>
          <w:szCs w:val="20"/>
          <w:lang w:eastAsia="lv-LV"/>
        </w:rPr>
        <w:t>&gt;</w:t>
      </w:r>
    </w:p>
    <w:p w14:paraId="440994F4" w14:textId="61E95E2D"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None</w:t>
      </w:r>
      <w:r w:rsidRPr="00387993">
        <w:rPr>
          <w:rFonts w:ascii="Courier New" w:eastAsia="Times New Roman" w:hAnsi="Courier New" w:cs="Courier New"/>
          <w:color w:val="0000FF"/>
          <w:sz w:val="18"/>
          <w:szCs w:val="20"/>
          <w:lang w:eastAsia="lv-LV"/>
        </w:rPr>
        <w:t>&gt;</w:t>
      </w:r>
    </w:p>
    <w:p w14:paraId="3EA42C9B" w14:textId="50CEC8FA"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p>
    <w:p w14:paraId="3B501997" w14:textId="2800F67D"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Either</w:t>
      </w:r>
      <w:r w:rsidRPr="00387993">
        <w:rPr>
          <w:rFonts w:ascii="Courier New" w:eastAsia="Times New Roman" w:hAnsi="Courier New" w:cs="Courier New"/>
          <w:color w:val="0000FF"/>
          <w:sz w:val="18"/>
          <w:szCs w:val="20"/>
          <w:lang w:eastAsia="lv-LV"/>
        </w:rPr>
        <w:t>&gt;</w:t>
      </w:r>
    </w:p>
    <w:p w14:paraId="0AF2832F" w14:textId="4B498FBC"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 xml:space="preserve"> </w:t>
      </w:r>
      <w:r w:rsidR="00623FA4" w:rsidRPr="00387993">
        <w:rPr>
          <w:rFonts w:ascii="Courier New" w:eastAsia="Times New Roman" w:hAnsi="Courier New" w:cs="Courier New"/>
          <w:color w:val="008000"/>
          <w:sz w:val="18"/>
          <w:szCs w:val="20"/>
          <w:lang w:eastAsia="lv-LV"/>
        </w:rPr>
        <w:t>&lt;!</w:t>
      </w:r>
      <w:r w:rsidR="00623FA4">
        <w:rPr>
          <w:rFonts w:ascii="Courier New" w:eastAsia="Times New Roman" w:hAnsi="Courier New" w:cs="Courier New"/>
          <w:color w:val="008000"/>
          <w:sz w:val="18"/>
          <w:szCs w:val="20"/>
          <w:lang w:eastAsia="lv-LV"/>
        </w:rPr>
        <w:t xml:space="preserve">-- </w:t>
      </w:r>
      <w:r w:rsidRPr="00387993">
        <w:rPr>
          <w:rFonts w:ascii="Courier New" w:eastAsia="Times New Roman" w:hAnsi="Courier New" w:cs="Courier New"/>
          <w:color w:val="008000"/>
          <w:sz w:val="18"/>
          <w:szCs w:val="20"/>
          <w:lang w:eastAsia="lv-LV"/>
        </w:rPr>
        <w:t>kā arī visus dokumentus status</w:t>
      </w:r>
      <w:r>
        <w:rPr>
          <w:rFonts w:ascii="Courier New" w:eastAsia="Times New Roman" w:hAnsi="Courier New" w:cs="Courier New"/>
          <w:color w:val="008000"/>
          <w:sz w:val="18"/>
          <w:szCs w:val="20"/>
          <w:lang w:eastAsia="lv-LV"/>
        </w:rPr>
        <w:t>ā A</w:t>
      </w:r>
      <w:r w:rsidRPr="00387993">
        <w:rPr>
          <w:rFonts w:ascii="Courier New" w:eastAsia="Times New Roman" w:hAnsi="Courier New" w:cs="Courier New"/>
          <w:color w:val="008000"/>
          <w:sz w:val="18"/>
          <w:szCs w:val="20"/>
          <w:lang w:eastAsia="lv-LV"/>
        </w:rPr>
        <w:t>,C,M un E</w:t>
      </w:r>
      <w:r w:rsidR="00623FA4">
        <w:rPr>
          <w:rFonts w:ascii="Courier New" w:eastAsia="Times New Roman" w:hAnsi="Courier New" w:cs="Courier New"/>
          <w:color w:val="008000"/>
          <w:sz w:val="18"/>
          <w:szCs w:val="20"/>
          <w:lang w:eastAsia="lv-LV"/>
        </w:rPr>
        <w:t xml:space="preserve"> </w:t>
      </w:r>
      <w:r w:rsidRPr="00387993">
        <w:rPr>
          <w:rFonts w:ascii="Courier New" w:eastAsia="Times New Roman" w:hAnsi="Courier New" w:cs="Courier New"/>
          <w:color w:val="008000"/>
          <w:sz w:val="18"/>
          <w:szCs w:val="20"/>
          <w:lang w:eastAsia="lv-LV"/>
        </w:rPr>
        <w:t>--&gt;</w:t>
      </w:r>
    </w:p>
    <w:p w14:paraId="149F66F0" w14:textId="601C0905"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Filter</w:t>
      </w:r>
      <w:r w:rsidRPr="00387993">
        <w:rPr>
          <w:rFonts w:ascii="Courier New" w:eastAsia="Times New Roman" w:hAnsi="Courier New" w:cs="Courier New"/>
          <w:color w:val="0000FF"/>
          <w:sz w:val="18"/>
          <w:szCs w:val="20"/>
          <w:lang w:eastAsia="lv-LV"/>
        </w:rPr>
        <w:t>&gt;</w:t>
      </w:r>
    </w:p>
    <w:p w14:paraId="423CB5E4" w14:textId="5526B12D"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lastRenderedPageBreak/>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PropertyName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jig:status</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PropertyName</w:t>
      </w:r>
      <w:r w:rsidRPr="00387993">
        <w:rPr>
          <w:rFonts w:ascii="Courier New" w:eastAsia="Times New Roman" w:hAnsi="Courier New" w:cs="Courier New"/>
          <w:color w:val="0000FF"/>
          <w:sz w:val="18"/>
          <w:szCs w:val="20"/>
          <w:lang w:eastAsia="lv-LV"/>
        </w:rPr>
        <w:t>&gt;</w:t>
      </w:r>
    </w:p>
    <w:p w14:paraId="2E1AC837" w14:textId="537A2380"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InValue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A</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InValue</w:t>
      </w:r>
      <w:r w:rsidRPr="00387993">
        <w:rPr>
          <w:rFonts w:ascii="Courier New" w:eastAsia="Times New Roman" w:hAnsi="Courier New" w:cs="Courier New"/>
          <w:color w:val="0000FF"/>
          <w:sz w:val="18"/>
          <w:szCs w:val="20"/>
          <w:lang w:eastAsia="lv-LV"/>
        </w:rPr>
        <w:t>&gt;</w:t>
      </w:r>
    </w:p>
    <w:p w14:paraId="547FBE65" w14:textId="0958ED69"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InValue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C</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InValue</w:t>
      </w:r>
      <w:r w:rsidRPr="00387993">
        <w:rPr>
          <w:rFonts w:ascii="Courier New" w:eastAsia="Times New Roman" w:hAnsi="Courier New" w:cs="Courier New"/>
          <w:color w:val="0000FF"/>
          <w:sz w:val="18"/>
          <w:szCs w:val="20"/>
          <w:lang w:eastAsia="lv-LV"/>
        </w:rPr>
        <w:t>&gt;</w:t>
      </w:r>
    </w:p>
    <w:p w14:paraId="43B80F6B" w14:textId="00F14894"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InValue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M</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InValue</w:t>
      </w:r>
      <w:r w:rsidRPr="00387993">
        <w:rPr>
          <w:rFonts w:ascii="Courier New" w:eastAsia="Times New Roman" w:hAnsi="Courier New" w:cs="Courier New"/>
          <w:color w:val="0000FF"/>
          <w:sz w:val="18"/>
          <w:szCs w:val="20"/>
          <w:lang w:eastAsia="lv-LV"/>
        </w:rPr>
        <w:t>&gt;</w:t>
      </w:r>
    </w:p>
    <w:p w14:paraId="073456D6" w14:textId="3DE6687F"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InValue</w:t>
      </w:r>
      <w:r w:rsidRPr="00387993">
        <w:rPr>
          <w:rFonts w:ascii="Courier New" w:eastAsia="Times New Roman" w:hAnsi="Courier New" w:cs="Courier New"/>
          <w:color w:val="0000FF"/>
          <w:sz w:val="18"/>
          <w:szCs w:val="20"/>
          <w:lang w:eastAsia="lv-LV"/>
        </w:rPr>
        <w:t>&gt;</w:t>
      </w:r>
      <w:r w:rsidRPr="00387993">
        <w:rPr>
          <w:rFonts w:ascii="Courier New" w:eastAsia="Times New Roman" w:hAnsi="Courier New" w:cs="Courier New"/>
          <w:b/>
          <w:bCs/>
          <w:color w:val="000000"/>
          <w:sz w:val="18"/>
          <w:szCs w:val="20"/>
          <w:lang w:eastAsia="lv-LV"/>
        </w:rPr>
        <w:t>E</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InValue</w:t>
      </w:r>
      <w:r w:rsidRPr="00387993">
        <w:rPr>
          <w:rFonts w:ascii="Courier New" w:eastAsia="Times New Roman" w:hAnsi="Courier New" w:cs="Courier New"/>
          <w:color w:val="0000FF"/>
          <w:sz w:val="18"/>
          <w:szCs w:val="20"/>
          <w:lang w:eastAsia="lv-LV"/>
        </w:rPr>
        <w:t>&gt;</w:t>
      </w:r>
    </w:p>
    <w:p w14:paraId="7DF416D8" w14:textId="4B43A122"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Filter</w:t>
      </w:r>
      <w:r w:rsidRPr="00387993">
        <w:rPr>
          <w:rFonts w:ascii="Courier New" w:eastAsia="Times New Roman" w:hAnsi="Courier New" w:cs="Courier New"/>
          <w:color w:val="0000FF"/>
          <w:sz w:val="18"/>
          <w:szCs w:val="20"/>
          <w:lang w:eastAsia="lv-LV"/>
        </w:rPr>
        <w:t>&gt;</w:t>
      </w:r>
    </w:p>
    <w:p w14:paraId="181D6B23" w14:textId="7C897CC0"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All</w:t>
      </w:r>
      <w:r w:rsidRPr="00387993">
        <w:rPr>
          <w:rFonts w:ascii="Courier New" w:eastAsia="Times New Roman" w:hAnsi="Courier New" w:cs="Courier New"/>
          <w:color w:val="0000FF"/>
          <w:sz w:val="18"/>
          <w:szCs w:val="20"/>
          <w:lang w:eastAsia="lv-LV"/>
        </w:rPr>
        <w:t>&gt;</w:t>
      </w:r>
    </w:p>
    <w:p w14:paraId="3BA3CB32" w14:textId="4183C511" w:rsidR="006022CF" w:rsidRPr="00387993"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b/>
          <w:bCs/>
          <w:color w:val="000000"/>
          <w:sz w:val="18"/>
          <w:szCs w:val="20"/>
          <w:lang w:eastAsia="lv-LV"/>
        </w:rPr>
      </w:pPr>
      <w:r w:rsidRPr="00387993">
        <w:rPr>
          <w:rFonts w:ascii="Courier New" w:eastAsia="Times New Roman" w:hAnsi="Courier New" w:cs="Courier New"/>
          <w:b/>
          <w:bCs/>
          <w:color w:val="000000"/>
          <w:sz w:val="18"/>
          <w:szCs w:val="20"/>
          <w:lang w:eastAsia="lv-LV"/>
        </w:rPr>
        <w:t xml:space="preserve">  </w:t>
      </w: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Either</w:t>
      </w:r>
      <w:r w:rsidRPr="00387993">
        <w:rPr>
          <w:rFonts w:ascii="Courier New" w:eastAsia="Times New Roman" w:hAnsi="Courier New" w:cs="Courier New"/>
          <w:color w:val="0000FF"/>
          <w:sz w:val="18"/>
          <w:szCs w:val="20"/>
          <w:lang w:eastAsia="lv-LV"/>
        </w:rPr>
        <w:t>&gt;</w:t>
      </w:r>
    </w:p>
    <w:p w14:paraId="15B720D2" w14:textId="772BE5A1" w:rsidR="006022CF" w:rsidRDefault="006022CF" w:rsidP="00A2056D">
      <w:pPr>
        <w:pBdr>
          <w:top w:val="single" w:sz="4" w:space="1" w:color="auto"/>
          <w:left w:val="single" w:sz="4" w:space="1" w:color="auto"/>
          <w:bottom w:val="single" w:sz="4" w:space="1" w:color="auto"/>
          <w:right w:val="single" w:sz="4" w:space="1" w:color="auto"/>
        </w:pBdr>
        <w:shd w:val="clear" w:color="auto" w:fill="FFFFCC"/>
        <w:spacing w:after="0" w:line="240" w:lineRule="auto"/>
        <w:rPr>
          <w:rFonts w:ascii="Courier New" w:eastAsia="Times New Roman" w:hAnsi="Courier New" w:cs="Courier New"/>
          <w:color w:val="0000FF"/>
          <w:sz w:val="18"/>
          <w:szCs w:val="20"/>
          <w:lang w:eastAsia="lv-LV"/>
        </w:rPr>
      </w:pPr>
      <w:r w:rsidRPr="00387993">
        <w:rPr>
          <w:rFonts w:ascii="Courier New" w:eastAsia="Times New Roman" w:hAnsi="Courier New" w:cs="Courier New"/>
          <w:color w:val="0000FF"/>
          <w:sz w:val="18"/>
          <w:szCs w:val="20"/>
          <w:lang w:eastAsia="lv-LV"/>
        </w:rPr>
        <w:t>&lt;/</w:t>
      </w:r>
      <w:r w:rsidR="005521C9">
        <w:rPr>
          <w:rFonts w:ascii="Courier New" w:eastAsia="Times New Roman" w:hAnsi="Courier New" w:cs="Courier New"/>
          <w:color w:val="0000FF"/>
          <w:sz w:val="18"/>
          <w:szCs w:val="20"/>
          <w:lang w:eastAsia="lv-LV"/>
        </w:rPr>
        <w:t>Query</w:t>
      </w:r>
      <w:r w:rsidRPr="00387993">
        <w:rPr>
          <w:rFonts w:ascii="Courier New" w:eastAsia="Times New Roman" w:hAnsi="Courier New" w:cs="Courier New"/>
          <w:color w:val="0000FF"/>
          <w:sz w:val="18"/>
          <w:szCs w:val="20"/>
          <w:lang w:eastAsia="lv-LV"/>
        </w:rPr>
        <w:t>&gt;</w:t>
      </w:r>
    </w:p>
    <w:p w14:paraId="243D8A4D" w14:textId="6DF1BC53" w:rsidR="006545F7" w:rsidRDefault="006545F7" w:rsidP="006545F7">
      <w:pPr>
        <w:pStyle w:val="Heading3"/>
      </w:pPr>
      <w:bookmarkStart w:id="193" w:name="_Toc378693702"/>
      <w:r>
        <w:t>Piemērs nr.2</w:t>
      </w:r>
      <w:bookmarkEnd w:id="193"/>
    </w:p>
    <w:p w14:paraId="6DD29F21" w14:textId="4C73BD9A" w:rsidR="006545F7" w:rsidRDefault="006545F7" w:rsidP="00126409">
      <w:r>
        <w:t>Atlasa visus objektus (dokumentus un mapes), kur dokumenta izmērs ir no 1 līdz 1000 baiti un tā nosaukumā nav „Dokuments”, bet ir viens no „Kautkas” vai „cits”</w:t>
      </w:r>
      <w:r w:rsidR="00754912">
        <w:t>,</w:t>
      </w:r>
      <w:r>
        <w:t xml:space="preserve"> un </w:t>
      </w:r>
      <w:r w:rsidR="00754912">
        <w:t xml:space="preserve">satur </w:t>
      </w:r>
      <w:r>
        <w:t>arī „Kaut” un „kasCits”, vai arī mapes nosaukums satur „mape”.</w:t>
      </w:r>
    </w:p>
    <w:p w14:paraId="0F08DC50" w14:textId="3702D246"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Query</w:t>
      </w:r>
      <w:r w:rsidRPr="00126409">
        <w:rPr>
          <w:rFonts w:ascii="Courier New" w:eastAsia="Times New Roman" w:hAnsi="Courier New" w:cs="Courier New"/>
          <w:color w:val="0000FF"/>
          <w:sz w:val="18"/>
          <w:szCs w:val="16"/>
          <w:lang w:eastAsia="lv-LV"/>
        </w:rPr>
        <w:t>&gt;</w:t>
      </w:r>
    </w:p>
    <w:p w14:paraId="61F894F8" w14:textId="2EAF50F7"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Either</w:t>
      </w:r>
      <w:r w:rsidRPr="00126409">
        <w:rPr>
          <w:rFonts w:ascii="Courier New" w:eastAsia="Times New Roman" w:hAnsi="Courier New" w:cs="Courier New"/>
          <w:color w:val="0000FF"/>
          <w:sz w:val="18"/>
          <w:szCs w:val="16"/>
          <w:lang w:eastAsia="lv-LV"/>
        </w:rPr>
        <w:t>&gt;</w:t>
      </w:r>
    </w:p>
    <w:p w14:paraId="1877D8DF" w14:textId="1F70E6C1"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48C79045" w14:textId="13C4AD1C"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None</w:t>
      </w:r>
      <w:r w:rsidRPr="00126409">
        <w:rPr>
          <w:rFonts w:ascii="Courier New" w:eastAsia="Times New Roman" w:hAnsi="Courier New" w:cs="Courier New"/>
          <w:color w:val="0000FF"/>
          <w:sz w:val="18"/>
          <w:szCs w:val="16"/>
          <w:lang w:eastAsia="lv-LV"/>
        </w:rPr>
        <w:t>&gt;</w:t>
      </w:r>
    </w:p>
    <w:p w14:paraId="2AF675D1" w14:textId="66E85831"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4C12A918" w14:textId="5B726919"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cmis:name</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p>
    <w:p w14:paraId="02EDD337" w14:textId="21D6033C"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eq</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p>
    <w:p w14:paraId="78CCA21E" w14:textId="3B410A0E"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&lt;value&gt;</w:t>
      </w:r>
      <w:r w:rsidRPr="00126409">
        <w:rPr>
          <w:rFonts w:ascii="Courier New" w:eastAsia="Times New Roman" w:hAnsi="Courier New" w:cs="Courier New"/>
          <w:b/>
          <w:bCs/>
          <w:color w:val="000000"/>
          <w:sz w:val="18"/>
          <w:szCs w:val="16"/>
          <w:lang w:eastAsia="lv-LV"/>
        </w:rPr>
        <w:t>Dokuments</w:t>
      </w:r>
      <w:r w:rsidRPr="00126409">
        <w:rPr>
          <w:rFonts w:ascii="Courier New" w:eastAsia="Times New Roman" w:hAnsi="Courier New" w:cs="Courier New"/>
          <w:color w:val="0000FF"/>
          <w:sz w:val="18"/>
          <w:szCs w:val="16"/>
          <w:lang w:eastAsia="lv-LV"/>
        </w:rPr>
        <w:t>&lt;/value&gt;</w:t>
      </w:r>
    </w:p>
    <w:p w14:paraId="5D74617E" w14:textId="70E96A6F"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54CD14A2" w14:textId="3ED62A32"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None</w:t>
      </w:r>
      <w:r w:rsidRPr="00126409">
        <w:rPr>
          <w:rFonts w:ascii="Courier New" w:eastAsia="Times New Roman" w:hAnsi="Courier New" w:cs="Courier New"/>
          <w:color w:val="0000FF"/>
          <w:sz w:val="18"/>
          <w:szCs w:val="16"/>
          <w:lang w:eastAsia="lv-LV"/>
        </w:rPr>
        <w:t>&gt;</w:t>
      </w:r>
    </w:p>
    <w:p w14:paraId="5A9D8056" w14:textId="23EA0395"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Either</w:t>
      </w:r>
      <w:r w:rsidRPr="00126409">
        <w:rPr>
          <w:rFonts w:ascii="Courier New" w:eastAsia="Times New Roman" w:hAnsi="Courier New" w:cs="Courier New"/>
          <w:color w:val="0000FF"/>
          <w:sz w:val="18"/>
          <w:szCs w:val="16"/>
          <w:lang w:eastAsia="lv-LV"/>
        </w:rPr>
        <w:t>&gt;</w:t>
      </w:r>
    </w:p>
    <w:p w14:paraId="67515C40" w14:textId="4AC1C65B"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374CEA81" w14:textId="68F33DC2"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1CCD15E1" w14:textId="4D29595B"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cmis:name</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p>
    <w:p w14:paraId="02CD295D" w14:textId="2FFD22D5"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like</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p>
    <w:p w14:paraId="13B89959" w14:textId="08543247"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&lt;value&gt;</w:t>
      </w:r>
      <w:r w:rsidRPr="00126409">
        <w:rPr>
          <w:rFonts w:ascii="Courier New" w:eastAsia="Times New Roman" w:hAnsi="Courier New" w:cs="Courier New"/>
          <w:b/>
          <w:bCs/>
          <w:color w:val="000000"/>
          <w:sz w:val="18"/>
          <w:szCs w:val="16"/>
          <w:lang w:eastAsia="lv-LV"/>
        </w:rPr>
        <w:t>Kautkas</w:t>
      </w:r>
      <w:r w:rsidRPr="00126409">
        <w:rPr>
          <w:rFonts w:ascii="Courier New" w:eastAsia="Times New Roman" w:hAnsi="Courier New" w:cs="Courier New"/>
          <w:color w:val="0000FF"/>
          <w:sz w:val="18"/>
          <w:szCs w:val="16"/>
          <w:lang w:eastAsia="lv-LV"/>
        </w:rPr>
        <w:t>&lt;/value&gt;</w:t>
      </w:r>
    </w:p>
    <w:p w14:paraId="2BDFA687" w14:textId="31B5A6B6"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3E04668E" w14:textId="5BC29FA9"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49DF2370" w14:textId="7E9A820D"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105F4EF7" w14:textId="65FA364F"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336513F3" w14:textId="0E29548B"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cmis:name</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p>
    <w:p w14:paraId="47BB3049" w14:textId="7956FB49"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like</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p>
    <w:p w14:paraId="733846A5" w14:textId="6A5F18B5"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&lt;value&gt;</w:t>
      </w:r>
      <w:r w:rsidRPr="00126409">
        <w:rPr>
          <w:rFonts w:ascii="Courier New" w:eastAsia="Times New Roman" w:hAnsi="Courier New" w:cs="Courier New"/>
          <w:b/>
          <w:bCs/>
          <w:color w:val="000000"/>
          <w:sz w:val="18"/>
          <w:szCs w:val="16"/>
          <w:lang w:eastAsia="lv-LV"/>
        </w:rPr>
        <w:t>Cits</w:t>
      </w:r>
      <w:r w:rsidRPr="00126409">
        <w:rPr>
          <w:rFonts w:ascii="Courier New" w:eastAsia="Times New Roman" w:hAnsi="Courier New" w:cs="Courier New"/>
          <w:color w:val="0000FF"/>
          <w:sz w:val="18"/>
          <w:szCs w:val="16"/>
          <w:lang w:eastAsia="lv-LV"/>
        </w:rPr>
        <w:t>&lt;/value&gt;</w:t>
      </w:r>
    </w:p>
    <w:p w14:paraId="50FB17E2" w14:textId="369F46DC"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4BD02154" w14:textId="1F9D88CB"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0A9B6065" w14:textId="601F97DB"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Either</w:t>
      </w:r>
      <w:r w:rsidRPr="00126409">
        <w:rPr>
          <w:rFonts w:ascii="Courier New" w:eastAsia="Times New Roman" w:hAnsi="Courier New" w:cs="Courier New"/>
          <w:color w:val="0000FF"/>
          <w:sz w:val="18"/>
          <w:szCs w:val="16"/>
          <w:lang w:eastAsia="lv-LV"/>
        </w:rPr>
        <w:t>&gt;</w:t>
      </w:r>
    </w:p>
    <w:p w14:paraId="05CDC41C" w14:textId="7C2E9C4F"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41E9093D" w14:textId="71FF9B2D"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2414434D" w14:textId="7B884DE5"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3866A828" w14:textId="00146F49"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cmis:name</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p>
    <w:p w14:paraId="554DCF6F" w14:textId="57F216D7"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like</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p>
    <w:p w14:paraId="251BCB6A" w14:textId="4277A0D3"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&lt;value&gt;</w:t>
      </w:r>
      <w:r w:rsidRPr="00126409">
        <w:rPr>
          <w:rFonts w:ascii="Courier New" w:eastAsia="Times New Roman" w:hAnsi="Courier New" w:cs="Courier New"/>
          <w:b/>
          <w:bCs/>
          <w:color w:val="000000"/>
          <w:sz w:val="18"/>
          <w:szCs w:val="16"/>
          <w:lang w:eastAsia="lv-LV"/>
        </w:rPr>
        <w:t>Kaut</w:t>
      </w:r>
      <w:r w:rsidRPr="00126409">
        <w:rPr>
          <w:rFonts w:ascii="Courier New" w:eastAsia="Times New Roman" w:hAnsi="Courier New" w:cs="Courier New"/>
          <w:color w:val="0000FF"/>
          <w:sz w:val="18"/>
          <w:szCs w:val="16"/>
          <w:lang w:eastAsia="lv-LV"/>
        </w:rPr>
        <w:t>&lt;/value&gt;</w:t>
      </w:r>
    </w:p>
    <w:p w14:paraId="36575F2D" w14:textId="14F8E1F4"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50EB07A1" w14:textId="3C6DC2DD"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639093DD" w14:textId="62243B98"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3C856019" w14:textId="25D5D84C"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cmis:name</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p>
    <w:p w14:paraId="63C47E9D" w14:textId="54EA8DD5"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like</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p>
    <w:p w14:paraId="043A3D95" w14:textId="76DB0DD7"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&lt;value&gt;</w:t>
      </w:r>
      <w:r w:rsidRPr="00126409">
        <w:rPr>
          <w:rFonts w:ascii="Courier New" w:eastAsia="Times New Roman" w:hAnsi="Courier New" w:cs="Courier New"/>
          <w:b/>
          <w:bCs/>
          <w:color w:val="000000"/>
          <w:sz w:val="18"/>
          <w:szCs w:val="16"/>
          <w:lang w:eastAsia="lv-LV"/>
        </w:rPr>
        <w:t>kasCits</w:t>
      </w:r>
      <w:r w:rsidRPr="00126409">
        <w:rPr>
          <w:rFonts w:ascii="Courier New" w:eastAsia="Times New Roman" w:hAnsi="Courier New" w:cs="Courier New"/>
          <w:color w:val="0000FF"/>
          <w:sz w:val="18"/>
          <w:szCs w:val="16"/>
          <w:lang w:eastAsia="lv-LV"/>
        </w:rPr>
        <w:t>&lt;/value&gt;</w:t>
      </w:r>
    </w:p>
    <w:p w14:paraId="495929DC" w14:textId="143B3D60"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7CA7C79E" w14:textId="04699968"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4BA1EB6A" w14:textId="3B3999D7"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1DD11475" w14:textId="1A0659C7"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790A82E6" w14:textId="64A9510E"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cmis:contentStreamLength</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p>
    <w:p w14:paraId="234CACD0" w14:textId="082E352B"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gt</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p>
    <w:p w14:paraId="4F8E79C2" w14:textId="76CAB713"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&lt;value&gt;</w:t>
      </w:r>
      <w:r w:rsidRPr="00126409">
        <w:rPr>
          <w:rFonts w:ascii="Courier New" w:eastAsia="Times New Roman" w:hAnsi="Courier New" w:cs="Courier New"/>
          <w:b/>
          <w:bCs/>
          <w:color w:val="000000"/>
          <w:sz w:val="18"/>
          <w:szCs w:val="16"/>
          <w:lang w:eastAsia="lv-LV"/>
        </w:rPr>
        <w:t>1</w:t>
      </w:r>
      <w:r w:rsidRPr="00126409">
        <w:rPr>
          <w:rFonts w:ascii="Courier New" w:eastAsia="Times New Roman" w:hAnsi="Courier New" w:cs="Courier New"/>
          <w:color w:val="0000FF"/>
          <w:sz w:val="18"/>
          <w:szCs w:val="16"/>
          <w:lang w:eastAsia="lv-LV"/>
        </w:rPr>
        <w:t>&lt;/value&gt;</w:t>
      </w:r>
    </w:p>
    <w:p w14:paraId="27E1EB48" w14:textId="4EE06B2D"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210C00E6" w14:textId="554D85BA"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648B45EE" w14:textId="4F67C1DF"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4E069526" w14:textId="13F69E12"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cmis:contentStreamLength</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p>
    <w:p w14:paraId="6D94BCE7" w14:textId="255C24EE"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lt</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p>
    <w:p w14:paraId="7E1FCB8C" w14:textId="4652C186"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&lt;value&gt;</w:t>
      </w:r>
      <w:r w:rsidRPr="00126409">
        <w:rPr>
          <w:rFonts w:ascii="Courier New" w:eastAsia="Times New Roman" w:hAnsi="Courier New" w:cs="Courier New"/>
          <w:b/>
          <w:bCs/>
          <w:color w:val="000000"/>
          <w:sz w:val="18"/>
          <w:szCs w:val="16"/>
          <w:lang w:eastAsia="lv-LV"/>
        </w:rPr>
        <w:t>1000</w:t>
      </w:r>
      <w:r w:rsidRPr="00126409">
        <w:rPr>
          <w:rFonts w:ascii="Courier New" w:eastAsia="Times New Roman" w:hAnsi="Courier New" w:cs="Courier New"/>
          <w:color w:val="0000FF"/>
          <w:sz w:val="18"/>
          <w:szCs w:val="16"/>
          <w:lang w:eastAsia="lv-LV"/>
        </w:rPr>
        <w:t>&lt;/value&gt;</w:t>
      </w:r>
    </w:p>
    <w:p w14:paraId="24D0ADC7" w14:textId="48E2870F"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lastRenderedPageBreak/>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74A75EC4" w14:textId="766BD8CB"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53EB7D3D" w14:textId="2C3A3BD2"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0C3066B4" w14:textId="4799A373"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37E0BD31" w14:textId="5D80802D"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43C6C450" w14:textId="49E98C23"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cmis:objectTypeId</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p>
    <w:p w14:paraId="3B65FDCA" w14:textId="3217B962"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eq</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p>
    <w:p w14:paraId="52C60839" w14:textId="6CFBA9FF"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&lt;value&gt;</w:t>
      </w:r>
      <w:r w:rsidRPr="00126409">
        <w:rPr>
          <w:rFonts w:ascii="Courier New" w:eastAsia="Times New Roman" w:hAnsi="Courier New" w:cs="Courier New"/>
          <w:b/>
          <w:bCs/>
          <w:color w:val="000000"/>
          <w:sz w:val="18"/>
          <w:szCs w:val="16"/>
          <w:lang w:eastAsia="lv-LV"/>
        </w:rPr>
        <w:t>cmis:folder</w:t>
      </w:r>
      <w:r w:rsidRPr="00126409">
        <w:rPr>
          <w:rFonts w:ascii="Courier New" w:eastAsia="Times New Roman" w:hAnsi="Courier New" w:cs="Courier New"/>
          <w:color w:val="0000FF"/>
          <w:sz w:val="18"/>
          <w:szCs w:val="16"/>
          <w:lang w:eastAsia="lv-LV"/>
        </w:rPr>
        <w:t>&lt;/value&gt;</w:t>
      </w:r>
    </w:p>
    <w:p w14:paraId="12364462" w14:textId="2220FB5F"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46EA16A1" w14:textId="2D7E82B4"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1D72ECB7" w14:textId="5ED49421"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5CEFF43B" w14:textId="5D68EBF5"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cmis:name</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PropertyName</w:t>
      </w:r>
      <w:r w:rsidRPr="00126409">
        <w:rPr>
          <w:rFonts w:ascii="Courier New" w:eastAsia="Times New Roman" w:hAnsi="Courier New" w:cs="Courier New"/>
          <w:color w:val="0000FF"/>
          <w:sz w:val="18"/>
          <w:szCs w:val="16"/>
          <w:lang w:eastAsia="lv-LV"/>
        </w:rPr>
        <w:t>&gt;</w:t>
      </w:r>
    </w:p>
    <w:p w14:paraId="7C796DC5" w14:textId="5C1DD268"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r w:rsidRPr="00126409">
        <w:rPr>
          <w:rFonts w:ascii="Courier New" w:eastAsia="Times New Roman" w:hAnsi="Courier New" w:cs="Courier New"/>
          <w:b/>
          <w:bCs/>
          <w:color w:val="000000"/>
          <w:sz w:val="18"/>
          <w:szCs w:val="16"/>
          <w:lang w:eastAsia="lv-LV"/>
        </w:rPr>
        <w:t>like</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Condition</w:t>
      </w:r>
      <w:r w:rsidRPr="00126409">
        <w:rPr>
          <w:rFonts w:ascii="Courier New" w:eastAsia="Times New Roman" w:hAnsi="Courier New" w:cs="Courier New"/>
          <w:color w:val="0000FF"/>
          <w:sz w:val="18"/>
          <w:szCs w:val="16"/>
          <w:lang w:eastAsia="lv-LV"/>
        </w:rPr>
        <w:t>&gt;</w:t>
      </w:r>
    </w:p>
    <w:p w14:paraId="597525D0" w14:textId="24F17E49"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&lt;value&gt;</w:t>
      </w:r>
      <w:r w:rsidRPr="00126409">
        <w:rPr>
          <w:rFonts w:ascii="Courier New" w:eastAsia="Times New Roman" w:hAnsi="Courier New" w:cs="Courier New"/>
          <w:b/>
          <w:bCs/>
          <w:color w:val="000000"/>
          <w:sz w:val="18"/>
          <w:szCs w:val="16"/>
          <w:lang w:eastAsia="lv-LV"/>
        </w:rPr>
        <w:t>Mape</w:t>
      </w:r>
      <w:r w:rsidRPr="00126409">
        <w:rPr>
          <w:rFonts w:ascii="Courier New" w:eastAsia="Times New Roman" w:hAnsi="Courier New" w:cs="Courier New"/>
          <w:color w:val="0000FF"/>
          <w:sz w:val="18"/>
          <w:szCs w:val="16"/>
          <w:lang w:eastAsia="lv-LV"/>
        </w:rPr>
        <w:t>&lt;/value&gt;</w:t>
      </w:r>
    </w:p>
    <w:p w14:paraId="7E387127" w14:textId="6BA313A0"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Filter</w:t>
      </w:r>
      <w:r w:rsidRPr="00126409">
        <w:rPr>
          <w:rFonts w:ascii="Courier New" w:eastAsia="Times New Roman" w:hAnsi="Courier New" w:cs="Courier New"/>
          <w:color w:val="0000FF"/>
          <w:sz w:val="18"/>
          <w:szCs w:val="16"/>
          <w:lang w:eastAsia="lv-LV"/>
        </w:rPr>
        <w:t>&gt;</w:t>
      </w:r>
    </w:p>
    <w:p w14:paraId="5659E824" w14:textId="7A508E97"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All</w:t>
      </w:r>
      <w:r w:rsidRPr="00126409">
        <w:rPr>
          <w:rFonts w:ascii="Courier New" w:eastAsia="Times New Roman" w:hAnsi="Courier New" w:cs="Courier New"/>
          <w:color w:val="0000FF"/>
          <w:sz w:val="18"/>
          <w:szCs w:val="16"/>
          <w:lang w:eastAsia="lv-LV"/>
        </w:rPr>
        <w:t>&gt;</w:t>
      </w:r>
    </w:p>
    <w:p w14:paraId="522B9A66" w14:textId="38073596"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Pr>
          <w:rFonts w:ascii="Courier New" w:eastAsia="Times New Roman" w:hAnsi="Courier New" w:cs="Courier New"/>
          <w:b/>
          <w:bCs/>
          <w:color w:val="000000"/>
          <w:sz w:val="18"/>
          <w:szCs w:val="16"/>
          <w:lang w:eastAsia="lv-LV"/>
        </w:rPr>
        <w:t xml:space="preserve">  </w:t>
      </w: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Either</w:t>
      </w:r>
      <w:r w:rsidRPr="00126409">
        <w:rPr>
          <w:rFonts w:ascii="Courier New" w:eastAsia="Times New Roman" w:hAnsi="Courier New" w:cs="Courier New"/>
          <w:color w:val="0000FF"/>
          <w:sz w:val="18"/>
          <w:szCs w:val="16"/>
          <w:lang w:eastAsia="lv-LV"/>
        </w:rPr>
        <w:t>&gt;</w:t>
      </w:r>
    </w:p>
    <w:p w14:paraId="6DCF156A" w14:textId="5D272C76" w:rsidR="00E91745" w:rsidRPr="00126409" w:rsidRDefault="00E91745" w:rsidP="00126409">
      <w:pPr>
        <w:pBdr>
          <w:top w:val="single" w:sz="4" w:space="1" w:color="auto"/>
          <w:left w:val="single" w:sz="4" w:space="1" w:color="auto"/>
          <w:bottom w:val="single" w:sz="4" w:space="1" w:color="auto"/>
          <w:right w:val="single" w:sz="4" w:space="1" w:color="auto"/>
        </w:pBdr>
        <w:shd w:val="clear" w:color="auto" w:fill="FFFFCC"/>
        <w:spacing w:before="0" w:after="0" w:line="240" w:lineRule="auto"/>
        <w:jc w:val="left"/>
        <w:rPr>
          <w:rFonts w:ascii="Courier New" w:eastAsia="Times New Roman" w:hAnsi="Courier New" w:cs="Courier New"/>
          <w:b/>
          <w:bCs/>
          <w:color w:val="000000"/>
          <w:sz w:val="18"/>
          <w:szCs w:val="16"/>
          <w:lang w:eastAsia="lv-LV"/>
        </w:rPr>
      </w:pPr>
      <w:r w:rsidRPr="00126409">
        <w:rPr>
          <w:rFonts w:ascii="Courier New" w:eastAsia="Times New Roman" w:hAnsi="Courier New" w:cs="Courier New"/>
          <w:color w:val="0000FF"/>
          <w:sz w:val="18"/>
          <w:szCs w:val="16"/>
          <w:lang w:eastAsia="lv-LV"/>
        </w:rPr>
        <w:t>&lt;/</w:t>
      </w:r>
      <w:r w:rsidR="005521C9">
        <w:rPr>
          <w:rFonts w:ascii="Courier New" w:eastAsia="Times New Roman" w:hAnsi="Courier New" w:cs="Courier New"/>
          <w:color w:val="0000FF"/>
          <w:sz w:val="18"/>
          <w:szCs w:val="16"/>
          <w:lang w:eastAsia="lv-LV"/>
        </w:rPr>
        <w:t>Query</w:t>
      </w:r>
      <w:r w:rsidRPr="00126409">
        <w:rPr>
          <w:rFonts w:ascii="Courier New" w:eastAsia="Times New Roman" w:hAnsi="Courier New" w:cs="Courier New"/>
          <w:color w:val="0000FF"/>
          <w:sz w:val="18"/>
          <w:szCs w:val="16"/>
          <w:lang w:eastAsia="lv-LV"/>
        </w:rPr>
        <w:t>&gt;</w:t>
      </w:r>
    </w:p>
    <w:p w14:paraId="79E835EE" w14:textId="4DD1A256" w:rsidR="00A7320E" w:rsidRDefault="00A7320E" w:rsidP="00A7320E">
      <w:pPr>
        <w:pStyle w:val="Heading2"/>
      </w:pPr>
      <w:bookmarkStart w:id="194" w:name="_Ref336362364"/>
      <w:bookmarkStart w:id="195" w:name="_Toc378693703"/>
      <w:r>
        <w:t xml:space="preserve">EDK repozitorija </w:t>
      </w:r>
      <w:r w:rsidR="00E338DE">
        <w:t xml:space="preserve">mapju </w:t>
      </w:r>
      <w:r>
        <w:t>hierarhijas standarts</w:t>
      </w:r>
      <w:bookmarkEnd w:id="194"/>
      <w:bookmarkEnd w:id="195"/>
    </w:p>
    <w:p w14:paraId="7E124C40" w14:textId="77777777" w:rsidR="00766660" w:rsidRDefault="00766660" w:rsidP="00B439C3">
      <w:bookmarkStart w:id="196" w:name="OLE_LINK1"/>
      <w:bookmarkStart w:id="197" w:name="OLE_LINK2"/>
      <w:r>
        <w:t>Šī standarta mērķis ir noteikt principus dokumentu izvietošanai mapju hierarhijā, kas jāievēro EDK izmantojošo procesu projektētājiem un EDK administratoriem.</w:t>
      </w:r>
    </w:p>
    <w:p w14:paraId="1F043601" w14:textId="3881DB2B" w:rsidR="00766660" w:rsidRDefault="00766660" w:rsidP="006C3BA9">
      <w:pPr>
        <w:pStyle w:val="ListNumber"/>
      </w:pPr>
      <w:r>
        <w:t xml:space="preserve">EDK mapju hierarhiju veido piecas 1. līmeņa mapes (saknes līmeni jeb </w:t>
      </w:r>
      <w:r w:rsidRPr="006C3BA9">
        <w:rPr>
          <w:i/>
        </w:rPr>
        <w:t>root</w:t>
      </w:r>
      <w:r>
        <w:t xml:space="preserve"> pieņemot kā 0.līmeni), 4 no tām nosaka VISS un Latvija.lv lietotāju grupas, 5. ir atsevišķa mapju hierarhija dzēsto</w:t>
      </w:r>
      <w:r w:rsidR="00B439C3">
        <w:t xml:space="preserve"> dokumentu pagaidu uzglabāšanai, skatīt ilustrāciju </w:t>
      </w:r>
      <w:r w:rsidR="00B439C3">
        <w:fldChar w:fldCharType="begin"/>
      </w:r>
      <w:r w:rsidR="00B439C3">
        <w:instrText xml:space="preserve"> REF _Ref337131829 \h </w:instrText>
      </w:r>
      <w:r w:rsidR="00F14A84">
        <w:instrText xml:space="preserve"> \* MERGEFORMAT </w:instrText>
      </w:r>
      <w:r w:rsidR="00B439C3">
        <w:fldChar w:fldCharType="separate"/>
      </w:r>
      <w:r w:rsidR="00BA7A10">
        <w:rPr>
          <w:noProof/>
        </w:rPr>
        <w:t>4</w:t>
      </w:r>
      <w:r w:rsidR="00B439C3">
        <w:fldChar w:fldCharType="end"/>
      </w:r>
      <w:r w:rsidR="00B439C3">
        <w:t>.attēlā.</w:t>
      </w:r>
    </w:p>
    <w:p w14:paraId="1706871C" w14:textId="7BA2A9BE" w:rsidR="00766660" w:rsidRDefault="00766660" w:rsidP="006C3BA9">
      <w:pPr>
        <w:pStyle w:val="ListNumber"/>
      </w:pPr>
      <w:r>
        <w:t>Iedzīvotāju dokumenti EDK tiek glabāti „/Pop/</w:t>
      </w:r>
      <w:r w:rsidR="00B439C3">
        <w:t>”</w:t>
      </w:r>
      <w:r>
        <w:t xml:space="preserve"> mapju hierarhijā. Visus iedzīvotājus dala pēc to autentifikācijā izmantoto datu valstiskās piederības, to apzīmējumam izmantojot valsts ISO-3166 standarta alpha2 saīsinājumu. Piemēram, ja persona ir Latvijas un Lietuvas pilsonis, un autentificējies ar Lietuvas personas kodu, tad tās dokumenti tiks glabāti „/Pop/LT/</w:t>
      </w:r>
      <w:r w:rsidR="00B439C3">
        <w:t>”</w:t>
      </w:r>
      <w:r>
        <w:t xml:space="preserve"> apakšmapēs, savukārt, ja šī pati persona būs autentificējusies ar Latvijas personas kodu, tad šai autentifikācijai dokumenti tiks glabāti „/Pop/LV/</w:t>
      </w:r>
      <w:r w:rsidR="00B439C3">
        <w:t>”</w:t>
      </w:r>
      <w:r>
        <w:t xml:space="preserve"> apakšmapēs. Lai samazinātu mapēs izvietojamo objektu - mapju un dokumentu skaitu, personas autentifikācijā izmantotais personas identifikators tiek dalīts pa 4 simboliem, neglabājot identifikatora formatējumam izmantotos atdalītājus, piemēram Latvijas personas koda gadījumā „Pop/LV/1203/0421/333/</w:t>
      </w:r>
      <w:r w:rsidR="00B439C3">
        <w:t>”</w:t>
      </w:r>
      <w:r>
        <w:t>.</w:t>
      </w:r>
    </w:p>
    <w:p w14:paraId="7079EDA6" w14:textId="148BE325" w:rsidR="00766660" w:rsidRDefault="00766660" w:rsidP="006C3BA9">
      <w:pPr>
        <w:pStyle w:val="ListContinue"/>
      </w:pPr>
      <w:r>
        <w:t xml:space="preserve">Katra iedzīvotāja mapju hierarhija tālāk tiek dalīta pēc sistēmas, pakalpojuma </w:t>
      </w:r>
      <w:r w:rsidR="001C004C">
        <w:t xml:space="preserve">instances (transakcijas) </w:t>
      </w:r>
      <w:r>
        <w:t>un dokumenta virzības veidu attiecībā pret iedzīvotāju. Sistēma identificē VISS sistēmu klasifikatorā noteiktu informācijas sistēmu, kuras procesiem ir pieejami zemāk (apakšmapēs) izvietotie dokumenti. Dalījums sistēmās nozīmē, ka starpsistēmu apmaiņai viens dokuments ir jāievieto (multifile) gan vienas, gan otras sistēmas mapju hierarhijā, piem. „Pop/LV/1203/0421/333/</w:t>
      </w:r>
      <w:r w:rsidR="00925B73">
        <w:t>VISS.MM</w:t>
      </w:r>
      <w:r>
        <w:t>/..../exam</w:t>
      </w:r>
      <w:r w:rsidR="00925B73">
        <w:t>p</w:t>
      </w:r>
      <w:r>
        <w:t>le.doc</w:t>
      </w:r>
      <w:r w:rsidR="00B439C3">
        <w:t>”</w:t>
      </w:r>
      <w:r>
        <w:t xml:space="preserve"> un „Pop/LV/1203/0421/333/</w:t>
      </w:r>
      <w:r w:rsidR="001A1109">
        <w:t>VISS.</w:t>
      </w:r>
      <w:r w:rsidR="004546BD">
        <w:t>DIT</w:t>
      </w:r>
      <w:r>
        <w:t>/....example.doc</w:t>
      </w:r>
      <w:r w:rsidR="00B439C3">
        <w:t>”</w:t>
      </w:r>
      <w:r>
        <w:t>. Pakalpojums identificē procesu, kura izpildes rezultātā dokuments ir izvietots iedzīvotāja mapju hierarhijā, pakalpojumus identificē pēc to URN. Dokumentu virzības veids var būt „../In/</w:t>
      </w:r>
      <w:r w:rsidR="00B439C3">
        <w:t>”</w:t>
      </w:r>
      <w:r>
        <w:t xml:space="preserve"> dokumentiem, ko iedzīvotājs saņem, un „../Out/</w:t>
      </w:r>
      <w:r w:rsidR="00B439C3">
        <w:t>”</w:t>
      </w:r>
      <w:r>
        <w:t xml:space="preserve"> - dokumentiem, ko iedzīvotājs izsūta.</w:t>
      </w:r>
    </w:p>
    <w:p w14:paraId="109EE727" w14:textId="42B99D40" w:rsidR="00766660" w:rsidRDefault="00766660" w:rsidP="006C3BA9">
      <w:pPr>
        <w:pStyle w:val="ListContinue"/>
      </w:pPr>
      <w:r>
        <w:t>Iedzīvotāju dokumenti tālāk tiek dalīti mapēs par dienu, kurā tie ir ievietoti iedzīvotāja mapju hierarhijā. Mapes nosaukumu veido datums „</w:t>
      </w:r>
      <w:r w:rsidR="00615C34">
        <w:t>GG</w:t>
      </w:r>
      <w:r>
        <w:t>GGMMDD</w:t>
      </w:r>
      <w:r w:rsidR="00B439C3">
        <w:t>”</w:t>
      </w:r>
      <w:r>
        <w:t xml:space="preserve"> formātā.</w:t>
      </w:r>
    </w:p>
    <w:p w14:paraId="697BD679" w14:textId="5C4DAAA5" w:rsidR="00766660" w:rsidRDefault="00766660" w:rsidP="006C3BA9">
      <w:pPr>
        <w:pStyle w:val="ListNumber"/>
      </w:pPr>
      <w:r>
        <w:t>Uzņēmumu dokumenti EDK tiek glabāti „/Bus/</w:t>
      </w:r>
      <w:r w:rsidR="00B439C3">
        <w:t>”</w:t>
      </w:r>
      <w:r>
        <w:t xml:space="preserve"> mapju hierarhijā. Šīs mapju hierarhijas tālākā dalījuma principi ir identiski iedzīvotāju mapju </w:t>
      </w:r>
      <w:r w:rsidR="00925B73">
        <w:t>hierarhijai</w:t>
      </w:r>
      <w:r>
        <w:t xml:space="preserve"> noteiktajiem.</w:t>
      </w:r>
    </w:p>
    <w:p w14:paraId="2C8B941B" w14:textId="0281A2CF" w:rsidR="00181A15" w:rsidRDefault="00766660" w:rsidP="00181A15">
      <w:pPr>
        <w:pStyle w:val="ListNumber"/>
      </w:pPr>
      <w:r>
        <w:t>Deklarētās identitātes tiek unikāli identificētas pēc to izmantotajām elektroniskā pasta adresēm. To iesūtītie vai to saņemtie dokumenti ir jāglabā zem „/Din/</w:t>
      </w:r>
      <w:r w:rsidR="00B439C3">
        <w:t>”</w:t>
      </w:r>
      <w:r>
        <w:t xml:space="preserve"> mapes, </w:t>
      </w:r>
      <w:r w:rsidR="002B55B5">
        <w:t>kuru tālāk dala pēc epasta adreses augstākā līmeņa domēna, un apakšdomēna daļām, kas savstarpēji atdalītas ar punktiem</w:t>
      </w:r>
      <w:r w:rsidR="00181A15">
        <w:t>.</w:t>
      </w:r>
      <w:r w:rsidR="002B55B5">
        <w:t xml:space="preserve"> Zemākā līmeņa apakšdomēna daļu atzīmē ar „@” simbolu sākumā.</w:t>
      </w:r>
      <w:r w:rsidR="00181A15">
        <w:t xml:space="preserve"> </w:t>
      </w:r>
      <w:r w:rsidR="00181A15">
        <w:lastRenderedPageBreak/>
        <w:t>Tālāko epasta adresi pirms „@” simbola sadala segmentos no labās puses, kā atdalītājsimbolu izmantojot punktu. Katram segmentam lieto savu mapi.</w:t>
      </w:r>
    </w:p>
    <w:p w14:paraId="5B841104" w14:textId="5D0C781A" w:rsidR="00766660" w:rsidRDefault="00181A15" w:rsidP="006C3BA9">
      <w:pPr>
        <w:pStyle w:val="ListContinue"/>
      </w:pPr>
      <w:r>
        <w:t xml:space="preserve">  Piemēram, epasta adrese </w:t>
      </w:r>
      <w:hyperlink r:id="rId84" w:history="1">
        <w:r w:rsidRPr="00181A15">
          <w:rPr>
            <w:rStyle w:val="Hyperlink"/>
          </w:rPr>
          <w:t>peteris.pilsonis@ lpz.gov.lv</w:t>
        </w:r>
      </w:hyperlink>
      <w:r>
        <w:t>, mapju hierarhija ir „/Din/lv/gov/@lpz/pilsonis/peteris”.</w:t>
      </w:r>
      <w:r w:rsidR="00766660">
        <w:t xml:space="preserve">Šo deklarēto identitāšu mapju hierarhijas tālākie līmeņi tiek veidoti identiski iedzīvotājiem- sistēma vai modulis, </w:t>
      </w:r>
      <w:r w:rsidR="001C004C">
        <w:t>pakalpojuma instance (transakcija)</w:t>
      </w:r>
      <w:r w:rsidR="00766660">
        <w:t>, dokumentu virzība, dokumenta izvietošanas datums „</w:t>
      </w:r>
      <w:r w:rsidR="00615C34">
        <w:t>GG</w:t>
      </w:r>
      <w:r w:rsidR="00766660">
        <w:t>GGMMDD</w:t>
      </w:r>
      <w:r w:rsidR="00B439C3">
        <w:t>”</w:t>
      </w:r>
      <w:r w:rsidR="00766660">
        <w:t xml:space="preserve"> formātā.</w:t>
      </w:r>
    </w:p>
    <w:p w14:paraId="7925A516" w14:textId="2AC7C76A" w:rsidR="00766660" w:rsidRDefault="00766660" w:rsidP="006C3BA9">
      <w:pPr>
        <w:pStyle w:val="ListNumber"/>
      </w:pPr>
      <w:r>
        <w:t>Iestāžu dokumentu mapju hierarhiju veido „/Ath/</w:t>
      </w:r>
      <w:r w:rsidR="00B439C3">
        <w:t>”</w:t>
      </w:r>
      <w:r>
        <w:t xml:space="preserve"> mapē, turpinot dalīt pēc iestāžu identifikatoriem VISS iestāžu klasifikatorā (authorities). Šajā klasifikatorā var būt ieraksti virtuālām iestādēm, piemēram VISS maksājumu modulis ar identifikatoru „1001001</w:t>
      </w:r>
      <w:r w:rsidR="00B439C3">
        <w:t>”</w:t>
      </w:r>
      <w:r>
        <w:t>.</w:t>
      </w:r>
    </w:p>
    <w:p w14:paraId="343B369A" w14:textId="2E87FE9C" w:rsidR="00766660" w:rsidRDefault="00766660" w:rsidP="006C3BA9">
      <w:pPr>
        <w:pStyle w:val="ListContinue"/>
      </w:pPr>
      <w:r>
        <w:t xml:space="preserve">Katras iestādes mapju hierarhija tālāk tiek dalīta pēc sistēmas, pakalpojuma </w:t>
      </w:r>
      <w:r w:rsidR="001C004C">
        <w:t xml:space="preserve">(tā definīcija) </w:t>
      </w:r>
      <w:r>
        <w:t>un dokumenta virzības veidu attiecībā pret iestādi. Sistēma identificē VISS sistēmu klasifikatorā noteiktu informācijas sistēmu, kuras procesiem ir pieejami zemāk (apakšmapēs) izvietotie dokumenti. Pakalpojums identificē procesu, kura izpildes rezultātā dokuments ir izvietots iestādes mapju hierarhijā, pakalpojumus identificē pēc to URN. Dokumentu virzības veids var būt „../In/</w:t>
      </w:r>
      <w:r w:rsidR="00B439C3">
        <w:t>”</w:t>
      </w:r>
      <w:r>
        <w:t xml:space="preserve"> dokumentiem, ko iestāde saņem, „../Out/</w:t>
      </w:r>
      <w:r w:rsidR="00B439C3">
        <w:t>”</w:t>
      </w:r>
      <w:r>
        <w:t xml:space="preserve"> - dokumentiem, ko iestāde izsūta</w:t>
      </w:r>
      <w:r w:rsidR="003743D9">
        <w:t xml:space="preserve"> un „../Tmp/” – dokumentu īslaicīgai glabāšanai</w:t>
      </w:r>
      <w:r>
        <w:t>.</w:t>
      </w:r>
    </w:p>
    <w:p w14:paraId="5EAA844A" w14:textId="6880C6C1" w:rsidR="00766660" w:rsidRDefault="00766660" w:rsidP="006C3BA9">
      <w:pPr>
        <w:pStyle w:val="ListContinue"/>
      </w:pPr>
      <w:r>
        <w:t>Iestādes dokumenti tālāk tiek dalīti mapēs par mēnešiem, formātā „</w:t>
      </w:r>
      <w:r w:rsidR="003743D9">
        <w:t>GG</w:t>
      </w:r>
      <w:r>
        <w:t>GGMM</w:t>
      </w:r>
      <w:r w:rsidR="00B439C3">
        <w:t>”</w:t>
      </w:r>
      <w:r>
        <w:t xml:space="preserve"> un stundām formātā „DDHH</w:t>
      </w:r>
      <w:r w:rsidR="00B439C3">
        <w:t>”</w:t>
      </w:r>
      <w:r>
        <w:t>, kurā tie ir ievietoti iestādes mapju hierarhijā, piemēram „../</w:t>
      </w:r>
      <w:r w:rsidR="003743D9">
        <w:t>20</w:t>
      </w:r>
      <w:r>
        <w:t>1210/0211/</w:t>
      </w:r>
      <w:r w:rsidR="00B439C3">
        <w:t>”</w:t>
      </w:r>
    </w:p>
    <w:p w14:paraId="2FA96D05" w14:textId="587720F2" w:rsidR="00B439C3" w:rsidRDefault="00B439C3" w:rsidP="006C3BA9">
      <w:pPr>
        <w:pStyle w:val="ListNumber"/>
      </w:pPr>
      <w:r>
        <w:t>„/Trash” ir speciāla mapju hierarhijā, kurā uz laiku tiek izvietoti dokumenti, kas ir izdzēsti no citām - iedzīvotāju, uzņēmumu, iestāžu vai deklarēto identitāšu mapju hierarhijām. Tā tālāk dalās pēc sistēmas, ko identificē ar VISS sistēmu klasifikatorā noteiktu informācijas sistēmas apzīmējumu, dzēšanas mēnesi, formātā „</w:t>
      </w:r>
      <w:r w:rsidR="00615C34">
        <w:t>GG</w:t>
      </w:r>
      <w:r>
        <w:t>GGMM” un stundu formātā „DDHH”, Piemēram „/Trash/SysXII/</w:t>
      </w:r>
      <w:r w:rsidR="004E0F59">
        <w:t>20</w:t>
      </w:r>
      <w:r>
        <w:t>1210/0216/”.</w:t>
      </w:r>
    </w:p>
    <w:p w14:paraId="527C3634" w14:textId="5CE88E51" w:rsidR="00B439C3" w:rsidRDefault="00134FFD" w:rsidP="006C3BA9">
      <w:pPr>
        <w:pStyle w:val="Pictureposition"/>
      </w:pPr>
      <w:r w:rsidRPr="00134FFD">
        <w:t xml:space="preserve"> </w:t>
      </w:r>
    </w:p>
    <w:p w14:paraId="204ADE8D" w14:textId="426864B2" w:rsidR="00A30060" w:rsidRDefault="00A30060" w:rsidP="006C3BA9">
      <w:pPr>
        <w:pStyle w:val="Pictureposition"/>
      </w:pPr>
    </w:p>
    <w:p w14:paraId="1FD03F9C" w14:textId="193B4538" w:rsidR="001C004C" w:rsidRDefault="001C004C" w:rsidP="006C3BA9">
      <w:pPr>
        <w:pStyle w:val="Pictureposition"/>
      </w:pPr>
      <w:r w:rsidRPr="001C004C">
        <w:rPr>
          <w:noProof/>
          <w:lang w:eastAsia="lv-LV"/>
        </w:rPr>
        <w:drawing>
          <wp:inline distT="0" distB="0" distL="0" distR="0" wp14:anchorId="7BB69A1E" wp14:editId="11A4D14F">
            <wp:extent cx="6120130" cy="15674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1567430"/>
                    </a:xfrm>
                    <a:prstGeom prst="rect">
                      <a:avLst/>
                    </a:prstGeom>
                    <a:noFill/>
                    <a:ln>
                      <a:noFill/>
                    </a:ln>
                  </pic:spPr>
                </pic:pic>
              </a:graphicData>
            </a:graphic>
          </wp:inline>
        </w:drawing>
      </w:r>
    </w:p>
    <w:p w14:paraId="023849DA" w14:textId="44C0C390" w:rsidR="00B439C3" w:rsidRDefault="0097084D" w:rsidP="006C3BA9">
      <w:pPr>
        <w:pStyle w:val="Caption"/>
      </w:pPr>
      <w:r>
        <w:fldChar w:fldCharType="begin"/>
      </w:r>
      <w:r>
        <w:instrText xml:space="preserve"> SEQ Attēls \* ARABIC </w:instrText>
      </w:r>
      <w:r>
        <w:fldChar w:fldCharType="separate"/>
      </w:r>
      <w:bookmarkStart w:id="198" w:name="_Ref337131829"/>
      <w:bookmarkStart w:id="199" w:name="_Toc378693710"/>
      <w:r w:rsidR="00BA7A10">
        <w:rPr>
          <w:noProof/>
        </w:rPr>
        <w:t>4</w:t>
      </w:r>
      <w:bookmarkEnd w:id="198"/>
      <w:r>
        <w:rPr>
          <w:noProof/>
        </w:rPr>
        <w:fldChar w:fldCharType="end"/>
      </w:r>
      <w:r w:rsidR="00B439C3">
        <w:t>.attēls. EDK 5 veidu mapju hierarhijas piemēri</w:t>
      </w:r>
      <w:bookmarkEnd w:id="199"/>
      <w:r w:rsidR="00B439C3">
        <w:t xml:space="preserve"> </w:t>
      </w:r>
    </w:p>
    <w:bookmarkEnd w:id="196"/>
    <w:bookmarkEnd w:id="197"/>
    <w:p w14:paraId="2C273EA0" w14:textId="77777777" w:rsidR="00F068EE" w:rsidRPr="00F068EE" w:rsidRDefault="00F068EE" w:rsidP="006C3BA9"/>
    <w:p w14:paraId="0CBF4A39" w14:textId="77777777" w:rsidR="00E62F6E" w:rsidRDefault="00E62F6E" w:rsidP="00E62F6E">
      <w:pPr>
        <w:sectPr w:rsidR="00E62F6E" w:rsidSect="00E1572A">
          <w:pgSz w:w="11906" w:h="16838" w:code="9"/>
          <w:pgMar w:top="902" w:right="567" w:bottom="1259" w:left="1701" w:header="340" w:footer="170" w:gutter="0"/>
          <w:cols w:space="708"/>
          <w:docGrid w:linePitch="360"/>
        </w:sectPr>
      </w:pPr>
      <w:bookmarkStart w:id="200" w:name="_Ref336364728"/>
    </w:p>
    <w:p w14:paraId="5C61C30E" w14:textId="2BAC8CBE" w:rsidR="0036361F" w:rsidRDefault="0036361F" w:rsidP="0036361F">
      <w:pPr>
        <w:pStyle w:val="Heading2"/>
      </w:pPr>
      <w:bookmarkStart w:id="201" w:name="_Toc378693704"/>
      <w:r>
        <w:lastRenderedPageBreak/>
        <w:t>EDK izmantošanas scenāriji</w:t>
      </w:r>
      <w:bookmarkEnd w:id="200"/>
      <w:bookmarkEnd w:id="201"/>
    </w:p>
    <w:p w14:paraId="76FDD4E1" w14:textId="77777777" w:rsidR="00E62F6E" w:rsidRDefault="00E62F6E" w:rsidP="00E62F6E">
      <w:pPr>
        <w:pStyle w:val="Heading3"/>
      </w:pPr>
      <w:bookmarkStart w:id="202" w:name="_Ref336361629"/>
      <w:bookmarkStart w:id="203" w:name="_Toc378693705"/>
      <w:r>
        <w:t>EDK izmantošanas scenārija piemērs</w:t>
      </w:r>
      <w:bookmarkEnd w:id="202"/>
      <w:bookmarkEnd w:id="203"/>
    </w:p>
    <w:p w14:paraId="001C7826" w14:textId="77777777" w:rsidR="00831E5E" w:rsidRDefault="00831E5E" w:rsidP="00831E5E">
      <w:r>
        <w:t>Šajā nodaļā ir sniegts hipotētiska e-pakalpojuma un EDK mijiedarbības piemērs. Piemēru veido diagramma, kurā ir identificēti:</w:t>
      </w:r>
    </w:p>
    <w:p w14:paraId="04C93580" w14:textId="49BBF02F" w:rsidR="00831E5E" w:rsidRDefault="00831E5E" w:rsidP="00831E5E">
      <w:pPr>
        <w:pStyle w:val="ListBullet"/>
      </w:pPr>
      <w:r>
        <w:t xml:space="preserve">iesaistītie sistēmas lietotāji, apzīmēti ar simbolu </w:t>
      </w:r>
      <w:r w:rsidRPr="00831E5E">
        <w:rPr>
          <w:noProof/>
          <w:lang w:eastAsia="lv-LV"/>
        </w:rPr>
        <w:drawing>
          <wp:inline distT="0" distB="0" distL="0" distR="0" wp14:anchorId="1DF74FDC" wp14:editId="4906FB70">
            <wp:extent cx="279779" cy="439737"/>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9783" cy="439743"/>
                    </a:xfrm>
                    <a:prstGeom prst="rect">
                      <a:avLst/>
                    </a:prstGeom>
                    <a:noFill/>
                    <a:ln>
                      <a:noFill/>
                    </a:ln>
                  </pic:spPr>
                </pic:pic>
              </a:graphicData>
            </a:graphic>
          </wp:inline>
        </w:drawing>
      </w:r>
      <w:r>
        <w:t>;</w:t>
      </w:r>
    </w:p>
    <w:p w14:paraId="5B0B3990" w14:textId="3F834D48" w:rsidR="00831E5E" w:rsidRDefault="00831E5E" w:rsidP="00831E5E">
      <w:pPr>
        <w:pStyle w:val="ListBullet"/>
      </w:pPr>
      <w:r>
        <w:t xml:space="preserve">lietotāja saskarnes, apzīmēti ar simbolu </w:t>
      </w:r>
      <w:r w:rsidRPr="00831E5E">
        <w:rPr>
          <w:noProof/>
          <w:lang w:eastAsia="lv-LV"/>
        </w:rPr>
        <w:drawing>
          <wp:inline distT="0" distB="0" distL="0" distR="0" wp14:anchorId="6BFEE22C" wp14:editId="4CA343C4">
            <wp:extent cx="620973" cy="628283"/>
            <wp:effectExtent l="0" t="0" r="825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015" cy="628325"/>
                    </a:xfrm>
                    <a:prstGeom prst="rect">
                      <a:avLst/>
                    </a:prstGeom>
                    <a:noFill/>
                    <a:ln>
                      <a:noFill/>
                    </a:ln>
                  </pic:spPr>
                </pic:pic>
              </a:graphicData>
            </a:graphic>
          </wp:inline>
        </w:drawing>
      </w:r>
      <w:r>
        <w:t>;</w:t>
      </w:r>
    </w:p>
    <w:p w14:paraId="2B388911" w14:textId="77C4518B" w:rsidR="00831E5E" w:rsidRDefault="00831E5E" w:rsidP="00295782">
      <w:pPr>
        <w:pStyle w:val="ListBullet"/>
      </w:pPr>
      <w:r>
        <w:t>procesi, apzīmēti ar simbolu</w:t>
      </w:r>
      <w:r w:rsidR="00295782">
        <w:t xml:space="preserve"> </w:t>
      </w:r>
      <w:r w:rsidR="00295782">
        <w:rPr>
          <w:noProof/>
          <w:lang w:eastAsia="lv-LV"/>
        </w:rPr>
        <w:drawing>
          <wp:inline distT="0" distB="0" distL="0" distR="0" wp14:anchorId="4C56EDA8" wp14:editId="0B721C28">
            <wp:extent cx="627797" cy="507013"/>
            <wp:effectExtent l="0" t="0" r="127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7734" cy="506962"/>
                    </a:xfrm>
                    <a:prstGeom prst="rect">
                      <a:avLst/>
                    </a:prstGeom>
                    <a:noFill/>
                    <a:ln>
                      <a:noFill/>
                    </a:ln>
                  </pic:spPr>
                </pic:pic>
              </a:graphicData>
            </a:graphic>
          </wp:inline>
        </w:drawing>
      </w:r>
      <w:r>
        <w:t>;</w:t>
      </w:r>
    </w:p>
    <w:p w14:paraId="654A3138" w14:textId="608F6CA7" w:rsidR="00295782" w:rsidRDefault="00295782" w:rsidP="00295782">
      <w:pPr>
        <w:pStyle w:val="ListBullet"/>
      </w:pPr>
      <w:r>
        <w:t xml:space="preserve">EDK dokumenti un saites, apzīmēti ar simbolu </w:t>
      </w:r>
      <w:r>
        <w:rPr>
          <w:noProof/>
          <w:lang w:eastAsia="lv-LV"/>
        </w:rPr>
        <w:drawing>
          <wp:inline distT="0" distB="0" distL="0" distR="0" wp14:anchorId="78386CD6" wp14:editId="728E5206">
            <wp:extent cx="605909" cy="484496"/>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6047" cy="484606"/>
                    </a:xfrm>
                    <a:prstGeom prst="rect">
                      <a:avLst/>
                    </a:prstGeom>
                    <a:noFill/>
                    <a:ln>
                      <a:noFill/>
                    </a:ln>
                  </pic:spPr>
                </pic:pic>
              </a:graphicData>
            </a:graphic>
          </wp:inline>
        </w:drawing>
      </w:r>
      <w:r>
        <w:t>.</w:t>
      </w:r>
    </w:p>
    <w:p w14:paraId="2B8FD485" w14:textId="0A1CBA08" w:rsidR="00831E5E" w:rsidRDefault="00831E5E" w:rsidP="00295782">
      <w:pPr>
        <w:pStyle w:val="ListBullet"/>
      </w:pPr>
      <w:r>
        <w:t xml:space="preserve">EDK mapes, kurās tiek izvietoti (ieskaitot </w:t>
      </w:r>
      <w:r w:rsidRPr="00B66E98">
        <w:rPr>
          <w:i/>
        </w:rPr>
        <w:t>multifiling</w:t>
      </w:r>
      <w:r>
        <w:t>) piemērā apskatītie dokumenti</w:t>
      </w:r>
      <w:r w:rsidR="00295782">
        <w:t xml:space="preserve">, apzīmēti ar simbolu </w:t>
      </w:r>
      <w:r w:rsidR="00295782">
        <w:rPr>
          <w:noProof/>
          <w:lang w:eastAsia="lv-LV"/>
        </w:rPr>
        <w:drawing>
          <wp:inline distT="0" distB="0" distL="0" distR="0" wp14:anchorId="2166EAEC" wp14:editId="536CEABA">
            <wp:extent cx="1330657" cy="575629"/>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0787" cy="575685"/>
                    </a:xfrm>
                    <a:prstGeom prst="rect">
                      <a:avLst/>
                    </a:prstGeom>
                    <a:noFill/>
                    <a:ln>
                      <a:noFill/>
                    </a:ln>
                  </pic:spPr>
                </pic:pic>
              </a:graphicData>
            </a:graphic>
          </wp:inline>
        </w:drawing>
      </w:r>
      <w:r w:rsidR="00295782">
        <w:t>.</w:t>
      </w:r>
    </w:p>
    <w:p w14:paraId="0B197C48" w14:textId="2B115AD2" w:rsidR="00295782" w:rsidRDefault="00295782" w:rsidP="00295782">
      <w:pPr>
        <w:pStyle w:val="ListContinue"/>
      </w:pPr>
      <w:r>
        <w:t>Piemērā numur</w:t>
      </w:r>
      <w:r w:rsidR="00B66E98">
        <w:t>ē</w:t>
      </w:r>
      <w:r>
        <w:t xml:space="preserve">tās saites starp objektiem ir paskaidrotas </w:t>
      </w:r>
      <w:r>
        <w:fldChar w:fldCharType="begin"/>
      </w:r>
      <w:r>
        <w:instrText xml:space="preserve"> REF _Ref336365902 \h </w:instrText>
      </w:r>
      <w:r>
        <w:fldChar w:fldCharType="separate"/>
      </w:r>
      <w:r w:rsidR="00BA7A10">
        <w:t>16</w:t>
      </w:r>
      <w:r>
        <w:fldChar w:fldCharType="end"/>
      </w:r>
      <w:r>
        <w:t>.tabulā.</w:t>
      </w:r>
    </w:p>
    <w:p w14:paraId="1F3A91CE" w14:textId="0716D62C" w:rsidR="000446A3" w:rsidRDefault="000446A3" w:rsidP="00E62F6E">
      <w:pPr>
        <w:pStyle w:val="Pictureposition"/>
      </w:pPr>
    </w:p>
    <w:p w14:paraId="3F807B34" w14:textId="65CD32F2" w:rsidR="007346AC" w:rsidRDefault="007346AC" w:rsidP="007346AC">
      <w:pPr>
        <w:pStyle w:val="Pictureposition"/>
      </w:pPr>
      <w:r w:rsidRPr="007346AC">
        <w:rPr>
          <w:noProof/>
          <w:lang w:eastAsia="lv-LV"/>
        </w:rPr>
        <w:drawing>
          <wp:inline distT="0" distB="0" distL="0" distR="0" wp14:anchorId="16AAB1B7" wp14:editId="3355A9D4">
            <wp:extent cx="7324115" cy="55985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14780" cy="5591407"/>
                    </a:xfrm>
                    <a:prstGeom prst="rect">
                      <a:avLst/>
                    </a:prstGeom>
                    <a:noFill/>
                    <a:ln>
                      <a:noFill/>
                    </a:ln>
                  </pic:spPr>
                </pic:pic>
              </a:graphicData>
            </a:graphic>
          </wp:inline>
        </w:drawing>
      </w:r>
    </w:p>
    <w:p w14:paraId="668DBC0A" w14:textId="2CEAEFA6" w:rsidR="00E62F6E" w:rsidRDefault="0097084D" w:rsidP="00831E5E">
      <w:pPr>
        <w:pStyle w:val="Picturecaption"/>
      </w:pPr>
      <w:r>
        <w:fldChar w:fldCharType="begin"/>
      </w:r>
      <w:r>
        <w:instrText xml:space="preserve"> SEQ Attēls \* ARABIC </w:instrText>
      </w:r>
      <w:r>
        <w:fldChar w:fldCharType="separate"/>
      </w:r>
      <w:bookmarkStart w:id="204" w:name="_Toc378693711"/>
      <w:r w:rsidR="00BA7A10">
        <w:rPr>
          <w:noProof/>
        </w:rPr>
        <w:t>5</w:t>
      </w:r>
      <w:r>
        <w:rPr>
          <w:noProof/>
        </w:rPr>
        <w:fldChar w:fldCharType="end"/>
      </w:r>
      <w:r w:rsidR="00831E5E">
        <w:t>.attēls. EDK izmantošanas scenārija piemērs „Iedzīvotājam sniegts asinhrons e-pakalpojums ar elektroniski parakstīta iesnieguma apstrādi”</w:t>
      </w:r>
      <w:bookmarkEnd w:id="204"/>
    </w:p>
    <w:p w14:paraId="623936E3" w14:textId="77777777" w:rsidR="00295782" w:rsidRPr="002362DF" w:rsidRDefault="00295782" w:rsidP="00295782">
      <w:pPr>
        <w:pStyle w:val="Tablenumber"/>
        <w:rPr>
          <w:noProof w:val="0"/>
        </w:rPr>
      </w:pPr>
      <w:r w:rsidRPr="002362DF">
        <w:rPr>
          <w:noProof w:val="0"/>
        </w:rPr>
        <w:lastRenderedPageBreak/>
        <w:fldChar w:fldCharType="begin"/>
      </w:r>
      <w:r w:rsidRPr="002362DF">
        <w:rPr>
          <w:noProof w:val="0"/>
        </w:rPr>
        <w:instrText xml:space="preserve"> SEQ Tabula \* ARABIC </w:instrText>
      </w:r>
      <w:r w:rsidRPr="002362DF">
        <w:rPr>
          <w:noProof w:val="0"/>
        </w:rPr>
        <w:fldChar w:fldCharType="separate"/>
      </w:r>
      <w:bookmarkStart w:id="205" w:name="_Ref336365902"/>
      <w:r w:rsidR="00BA7A10">
        <w:t>16</w:t>
      </w:r>
      <w:bookmarkEnd w:id="205"/>
      <w:r w:rsidRPr="002362DF">
        <w:rPr>
          <w:noProof w:val="0"/>
        </w:rPr>
        <w:fldChar w:fldCharType="end"/>
      </w:r>
      <w:r w:rsidRPr="002362DF">
        <w:rPr>
          <w:noProof w:val="0"/>
        </w:rPr>
        <w:t>.tabula</w:t>
      </w:r>
    </w:p>
    <w:p w14:paraId="47FB89B7" w14:textId="39FBFAD2" w:rsidR="00295782" w:rsidRPr="002362DF" w:rsidRDefault="00295782" w:rsidP="00295782">
      <w:pPr>
        <w:pStyle w:val="Tabletitle"/>
      </w:pPr>
      <w:r w:rsidRPr="00295782">
        <w:t>EDK izmantošanas scenārija piemērs</w:t>
      </w:r>
    </w:p>
    <w:tbl>
      <w:tblPr>
        <w:tblStyle w:val="TableClassic1"/>
        <w:tblW w:w="0" w:type="auto"/>
        <w:tblLayout w:type="fixed"/>
        <w:tblLook w:val="04A0" w:firstRow="1" w:lastRow="0" w:firstColumn="1" w:lastColumn="0" w:noHBand="0" w:noVBand="1"/>
      </w:tblPr>
      <w:tblGrid>
        <w:gridCol w:w="1060"/>
        <w:gridCol w:w="1600"/>
        <w:gridCol w:w="4394"/>
        <w:gridCol w:w="2410"/>
        <w:gridCol w:w="3118"/>
        <w:gridCol w:w="2127"/>
      </w:tblGrid>
      <w:tr w:rsidR="00E62F6E" w14:paraId="77E5BF1F" w14:textId="77777777" w:rsidTr="00111E0B">
        <w:tc>
          <w:tcPr>
            <w:tcW w:w="1060" w:type="dxa"/>
          </w:tcPr>
          <w:p w14:paraId="6673C71D" w14:textId="77777777" w:rsidR="00E62F6E" w:rsidRDefault="00E62F6E" w:rsidP="00111E0B">
            <w:r>
              <w:t>Solis</w:t>
            </w:r>
          </w:p>
        </w:tc>
        <w:tc>
          <w:tcPr>
            <w:tcW w:w="1600" w:type="dxa"/>
          </w:tcPr>
          <w:p w14:paraId="02AAA192" w14:textId="12D21359" w:rsidR="00E62F6E" w:rsidRDefault="00295782" w:rsidP="00111E0B">
            <w:r>
              <w:t>Objekts</w:t>
            </w:r>
          </w:p>
        </w:tc>
        <w:tc>
          <w:tcPr>
            <w:tcW w:w="4394" w:type="dxa"/>
          </w:tcPr>
          <w:p w14:paraId="6704FF15" w14:textId="77777777" w:rsidR="00E62F6E" w:rsidRDefault="00E62F6E" w:rsidP="00111E0B">
            <w:r>
              <w:t>Darbība</w:t>
            </w:r>
          </w:p>
        </w:tc>
        <w:tc>
          <w:tcPr>
            <w:tcW w:w="2410" w:type="dxa"/>
          </w:tcPr>
          <w:p w14:paraId="45BAA671" w14:textId="77777777" w:rsidR="00E62F6E" w:rsidRDefault="00E62F6E" w:rsidP="00111E0B">
            <w:r>
              <w:t>Īpašība</w:t>
            </w:r>
          </w:p>
        </w:tc>
        <w:tc>
          <w:tcPr>
            <w:tcW w:w="3118" w:type="dxa"/>
          </w:tcPr>
          <w:p w14:paraId="2490176B" w14:textId="77777777" w:rsidR="00E62F6E" w:rsidRDefault="00E62F6E" w:rsidP="00111E0B">
            <w:r>
              <w:t>Īpašības vērtība</w:t>
            </w:r>
          </w:p>
        </w:tc>
        <w:tc>
          <w:tcPr>
            <w:tcW w:w="2127" w:type="dxa"/>
          </w:tcPr>
          <w:p w14:paraId="46DF1998" w14:textId="77777777" w:rsidR="00E62F6E" w:rsidRDefault="00E62F6E" w:rsidP="00111E0B">
            <w:r>
              <w:t>Mape</w:t>
            </w:r>
          </w:p>
        </w:tc>
      </w:tr>
      <w:tr w:rsidR="00E62F6E" w14:paraId="328C2621" w14:textId="77777777" w:rsidTr="00111E0B">
        <w:tc>
          <w:tcPr>
            <w:tcW w:w="1060" w:type="dxa"/>
          </w:tcPr>
          <w:p w14:paraId="43E1FF79" w14:textId="77777777" w:rsidR="00E62F6E" w:rsidRDefault="00E62F6E" w:rsidP="00111E0B">
            <w:r>
              <w:t>1.</w:t>
            </w:r>
          </w:p>
        </w:tc>
        <w:tc>
          <w:tcPr>
            <w:tcW w:w="1600" w:type="dxa"/>
          </w:tcPr>
          <w:p w14:paraId="50129E7F" w14:textId="77777777" w:rsidR="00E62F6E" w:rsidRDefault="00E62F6E" w:rsidP="00111E0B">
            <w:r>
              <w:t xml:space="preserve">E-pakalpojums </w:t>
            </w:r>
          </w:p>
        </w:tc>
        <w:tc>
          <w:tcPr>
            <w:tcW w:w="4394" w:type="dxa"/>
          </w:tcPr>
          <w:p w14:paraId="75574A4C" w14:textId="53D5E329" w:rsidR="00C54555" w:rsidRDefault="00E62F6E" w:rsidP="00C54555">
            <w:r>
              <w:t xml:space="preserve">Izveido </w:t>
            </w:r>
            <w:r w:rsidR="00C54555">
              <w:t xml:space="preserve">elektronisku </w:t>
            </w:r>
            <w:r>
              <w:t>dokumentu</w:t>
            </w:r>
          </w:p>
        </w:tc>
        <w:tc>
          <w:tcPr>
            <w:tcW w:w="2410" w:type="dxa"/>
          </w:tcPr>
          <w:p w14:paraId="30CA2F7C" w14:textId="77777777" w:rsidR="00E62F6E" w:rsidRDefault="00E62F6E" w:rsidP="00111E0B">
            <w:r>
              <w:t>Datnes nosaukums</w:t>
            </w:r>
          </w:p>
        </w:tc>
        <w:tc>
          <w:tcPr>
            <w:tcW w:w="3118" w:type="dxa"/>
          </w:tcPr>
          <w:p w14:paraId="578C74D9" w14:textId="77777777" w:rsidR="00E62F6E" w:rsidRDefault="00E62F6E" w:rsidP="00111E0B">
            <w:r>
              <w:t>Iesn.EP-x.timestamp.rtf</w:t>
            </w:r>
          </w:p>
        </w:tc>
        <w:tc>
          <w:tcPr>
            <w:tcW w:w="2127" w:type="dxa"/>
          </w:tcPr>
          <w:p w14:paraId="426B89A4" w14:textId="77FAA638" w:rsidR="00E62F6E" w:rsidRDefault="00E62F6E" w:rsidP="00111E0B">
            <w:r>
              <w:t>Dokuments netiek saglabāts EDK</w:t>
            </w:r>
            <w:r w:rsidR="00615C34">
              <w:rPr>
                <w:rStyle w:val="FootnoteReference"/>
              </w:rPr>
              <w:footnoteReference w:id="2"/>
            </w:r>
          </w:p>
        </w:tc>
      </w:tr>
      <w:tr w:rsidR="00E62F6E" w14:paraId="05748DCC" w14:textId="77777777" w:rsidTr="00111E0B">
        <w:tc>
          <w:tcPr>
            <w:tcW w:w="1060" w:type="dxa"/>
          </w:tcPr>
          <w:p w14:paraId="459F99C1" w14:textId="77777777" w:rsidR="00E62F6E" w:rsidRDefault="00E62F6E" w:rsidP="00111E0B">
            <w:r>
              <w:t>2.</w:t>
            </w:r>
          </w:p>
        </w:tc>
        <w:tc>
          <w:tcPr>
            <w:tcW w:w="1600" w:type="dxa"/>
          </w:tcPr>
          <w:p w14:paraId="16DA4BD2" w14:textId="77777777" w:rsidR="00E62F6E" w:rsidRDefault="00E62F6E" w:rsidP="00111E0B">
            <w:r>
              <w:t>Iedzīvotājs</w:t>
            </w:r>
          </w:p>
        </w:tc>
        <w:tc>
          <w:tcPr>
            <w:tcW w:w="4394" w:type="dxa"/>
          </w:tcPr>
          <w:p w14:paraId="4F9B6E70" w14:textId="77777777" w:rsidR="00E62F6E" w:rsidRDefault="00E62F6E" w:rsidP="00111E0B">
            <w:r>
              <w:t>Izmantojot e-pakalpojuma saskarni portālā augšupielādē pielikumu</w:t>
            </w:r>
          </w:p>
        </w:tc>
        <w:tc>
          <w:tcPr>
            <w:tcW w:w="2410" w:type="dxa"/>
          </w:tcPr>
          <w:p w14:paraId="18E88C8A" w14:textId="77777777" w:rsidR="00E62F6E" w:rsidRDefault="00E62F6E" w:rsidP="00111E0B">
            <w:r>
              <w:t>Datnes nosaukums</w:t>
            </w:r>
          </w:p>
        </w:tc>
        <w:tc>
          <w:tcPr>
            <w:tcW w:w="3118" w:type="dxa"/>
          </w:tcPr>
          <w:p w14:paraId="2C645969" w14:textId="77777777" w:rsidR="00E62F6E" w:rsidRDefault="00E62F6E" w:rsidP="00111E0B">
            <w:r>
              <w:t>Lietotāja norādītais datnes nosaukums</w:t>
            </w:r>
          </w:p>
        </w:tc>
        <w:tc>
          <w:tcPr>
            <w:tcW w:w="2127" w:type="dxa"/>
          </w:tcPr>
          <w:p w14:paraId="20C6CB5E" w14:textId="77777777" w:rsidR="00E62F6E" w:rsidRDefault="00E62F6E" w:rsidP="00111E0B"/>
        </w:tc>
      </w:tr>
      <w:tr w:rsidR="00E62F6E" w14:paraId="2A32C8BF" w14:textId="77777777" w:rsidTr="00111E0B">
        <w:tc>
          <w:tcPr>
            <w:tcW w:w="1060" w:type="dxa"/>
            <w:vMerge w:val="restart"/>
          </w:tcPr>
          <w:p w14:paraId="63708ADF" w14:textId="77777777" w:rsidR="00E62F6E" w:rsidRDefault="00E62F6E" w:rsidP="00111E0B">
            <w:r>
              <w:t>3.</w:t>
            </w:r>
          </w:p>
        </w:tc>
        <w:tc>
          <w:tcPr>
            <w:tcW w:w="1600" w:type="dxa"/>
            <w:vMerge w:val="restart"/>
          </w:tcPr>
          <w:p w14:paraId="6F8C7CF4" w14:textId="77777777" w:rsidR="00E62F6E" w:rsidRDefault="00E62F6E" w:rsidP="00111E0B">
            <w:r>
              <w:t>Pievienotais e-dokuments</w:t>
            </w:r>
          </w:p>
        </w:tc>
        <w:tc>
          <w:tcPr>
            <w:tcW w:w="4394" w:type="dxa"/>
            <w:vMerge w:val="restart"/>
          </w:tcPr>
          <w:p w14:paraId="7BA284B6" w14:textId="1013B8BF" w:rsidR="00C54555" w:rsidRDefault="00E62F6E" w:rsidP="00CD5FF4">
            <w:r>
              <w:t>Tiek saglabāts iedzīvotāja hierarhijā</w:t>
            </w:r>
            <w:r w:rsidR="00CD5FF4">
              <w:t xml:space="preserve">, izmantojot metodi </w:t>
            </w:r>
            <w:r w:rsidR="00C54555">
              <w:t>createDocument</w:t>
            </w:r>
          </w:p>
        </w:tc>
        <w:tc>
          <w:tcPr>
            <w:tcW w:w="2410" w:type="dxa"/>
          </w:tcPr>
          <w:p w14:paraId="24CA45DC" w14:textId="77777777" w:rsidR="00E62F6E" w:rsidRDefault="00E62F6E" w:rsidP="00111E0B">
            <w:r>
              <w:t>cmis:name</w:t>
            </w:r>
          </w:p>
        </w:tc>
        <w:tc>
          <w:tcPr>
            <w:tcW w:w="3118" w:type="dxa"/>
          </w:tcPr>
          <w:p w14:paraId="7EE6D99E" w14:textId="77777777" w:rsidR="00E62F6E" w:rsidRDefault="00E62F6E" w:rsidP="00111E0B">
            <w:r>
              <w:t>2. solī noteiktais datnes nosaukums</w:t>
            </w:r>
          </w:p>
        </w:tc>
        <w:tc>
          <w:tcPr>
            <w:tcW w:w="2127" w:type="dxa"/>
            <w:vMerge w:val="restart"/>
          </w:tcPr>
          <w:p w14:paraId="79377449" w14:textId="77777777" w:rsidR="00E62F6E" w:rsidRDefault="00E62F6E" w:rsidP="00111E0B">
            <w:r>
              <w:t>Mape:</w:t>
            </w:r>
          </w:p>
          <w:p w14:paraId="5F751851" w14:textId="25DA5C32" w:rsidR="00E62F6E" w:rsidRDefault="00C41DEB" w:rsidP="00111E0B">
            <w:r w:rsidRPr="00C41DEB">
              <w:t>/Pop/LV/1203/0421/333/LVP/URN:IVIS:100001:EP-</w:t>
            </w:r>
            <w:r w:rsidR="00BE1756">
              <w:t>EP44-v1-0-TR-12</w:t>
            </w:r>
            <w:r w:rsidRPr="00C41DEB">
              <w:t>/Out/</w:t>
            </w:r>
            <w:r w:rsidR="00615C34">
              <w:t>20</w:t>
            </w:r>
            <w:r w:rsidRPr="00C41DEB">
              <w:t>120925/</w:t>
            </w:r>
          </w:p>
        </w:tc>
      </w:tr>
      <w:tr w:rsidR="00E62F6E" w14:paraId="41E1CF90" w14:textId="77777777" w:rsidTr="00111E0B">
        <w:tc>
          <w:tcPr>
            <w:tcW w:w="1060" w:type="dxa"/>
            <w:vMerge/>
          </w:tcPr>
          <w:p w14:paraId="794C21BF" w14:textId="77777777" w:rsidR="00E62F6E" w:rsidRDefault="00E62F6E" w:rsidP="00111E0B"/>
        </w:tc>
        <w:tc>
          <w:tcPr>
            <w:tcW w:w="1600" w:type="dxa"/>
            <w:vMerge/>
          </w:tcPr>
          <w:p w14:paraId="78B79ED5" w14:textId="77777777" w:rsidR="00E62F6E" w:rsidRDefault="00E62F6E" w:rsidP="00111E0B"/>
        </w:tc>
        <w:tc>
          <w:tcPr>
            <w:tcW w:w="4394" w:type="dxa"/>
            <w:vMerge/>
          </w:tcPr>
          <w:p w14:paraId="37555AB9" w14:textId="77777777" w:rsidR="00E62F6E" w:rsidRDefault="00E62F6E" w:rsidP="00111E0B"/>
        </w:tc>
        <w:tc>
          <w:tcPr>
            <w:tcW w:w="2410" w:type="dxa"/>
          </w:tcPr>
          <w:p w14:paraId="60864319" w14:textId="77777777" w:rsidR="00E62F6E" w:rsidRDefault="00E62F6E" w:rsidP="00111E0B">
            <w:r>
              <w:t>cmis:contentStreamFilename</w:t>
            </w:r>
          </w:p>
        </w:tc>
        <w:tc>
          <w:tcPr>
            <w:tcW w:w="3118" w:type="dxa"/>
          </w:tcPr>
          <w:p w14:paraId="19C8F265" w14:textId="77777777" w:rsidR="00E62F6E" w:rsidRDefault="00E62F6E" w:rsidP="00111E0B">
            <w:r>
              <w:t>2. solī noteiktais datnes nosaukums</w:t>
            </w:r>
          </w:p>
        </w:tc>
        <w:tc>
          <w:tcPr>
            <w:tcW w:w="2127" w:type="dxa"/>
            <w:vMerge/>
          </w:tcPr>
          <w:p w14:paraId="4D07DE23" w14:textId="77777777" w:rsidR="00E62F6E" w:rsidRDefault="00E62F6E" w:rsidP="00111E0B"/>
        </w:tc>
      </w:tr>
      <w:tr w:rsidR="00E62F6E" w14:paraId="027546CE" w14:textId="77777777" w:rsidTr="00111E0B">
        <w:tc>
          <w:tcPr>
            <w:tcW w:w="1060" w:type="dxa"/>
            <w:vMerge/>
          </w:tcPr>
          <w:p w14:paraId="0EE4A1E7" w14:textId="77777777" w:rsidR="00E62F6E" w:rsidRDefault="00E62F6E" w:rsidP="00111E0B"/>
        </w:tc>
        <w:tc>
          <w:tcPr>
            <w:tcW w:w="1600" w:type="dxa"/>
            <w:vMerge/>
          </w:tcPr>
          <w:p w14:paraId="7423E58B" w14:textId="77777777" w:rsidR="00E62F6E" w:rsidRDefault="00E62F6E" w:rsidP="00111E0B"/>
        </w:tc>
        <w:tc>
          <w:tcPr>
            <w:tcW w:w="4394" w:type="dxa"/>
            <w:vMerge/>
          </w:tcPr>
          <w:p w14:paraId="202A0267" w14:textId="77777777" w:rsidR="00E62F6E" w:rsidRDefault="00E62F6E" w:rsidP="00111E0B"/>
        </w:tc>
        <w:tc>
          <w:tcPr>
            <w:tcW w:w="2410" w:type="dxa"/>
          </w:tcPr>
          <w:p w14:paraId="06AAFB78" w14:textId="77777777" w:rsidR="00E62F6E" w:rsidRDefault="00E62F6E" w:rsidP="00111E0B">
            <w:r w:rsidRPr="00DE5A2F">
              <w:t>cmis:</w:t>
            </w:r>
            <w:r>
              <w:br/>
            </w:r>
            <w:r w:rsidRPr="00DE5A2F">
              <w:t>objectTypeID</w:t>
            </w:r>
          </w:p>
        </w:tc>
        <w:tc>
          <w:tcPr>
            <w:tcW w:w="3118" w:type="dxa"/>
          </w:tcPr>
          <w:p w14:paraId="687DDA19" w14:textId="77777777" w:rsidR="00E62F6E" w:rsidRDefault="00E62F6E" w:rsidP="00111E0B">
            <w:r>
              <w:t>edk:d:</w:t>
            </w:r>
            <w:r>
              <w:br/>
              <w:t>customDocument</w:t>
            </w:r>
          </w:p>
        </w:tc>
        <w:tc>
          <w:tcPr>
            <w:tcW w:w="2127" w:type="dxa"/>
            <w:vMerge/>
          </w:tcPr>
          <w:p w14:paraId="3F24D111" w14:textId="77777777" w:rsidR="00E62F6E" w:rsidRDefault="00E62F6E" w:rsidP="00111E0B"/>
        </w:tc>
      </w:tr>
      <w:tr w:rsidR="00E62F6E" w14:paraId="1015648E" w14:textId="77777777" w:rsidTr="00111E0B">
        <w:tc>
          <w:tcPr>
            <w:tcW w:w="1060" w:type="dxa"/>
          </w:tcPr>
          <w:p w14:paraId="682A0734" w14:textId="77777777" w:rsidR="00E62F6E" w:rsidRDefault="00E62F6E" w:rsidP="00111E0B">
            <w:r>
              <w:t>4.</w:t>
            </w:r>
          </w:p>
        </w:tc>
        <w:tc>
          <w:tcPr>
            <w:tcW w:w="1600" w:type="dxa"/>
          </w:tcPr>
          <w:p w14:paraId="2F6342D7" w14:textId="77777777" w:rsidR="00E62F6E" w:rsidRDefault="00E62F6E" w:rsidP="00111E0B">
            <w:r>
              <w:t>Iedzīvotājs</w:t>
            </w:r>
          </w:p>
        </w:tc>
        <w:tc>
          <w:tcPr>
            <w:tcW w:w="4394" w:type="dxa"/>
          </w:tcPr>
          <w:p w14:paraId="0E0800A2" w14:textId="736A3EF1" w:rsidR="00E62F6E" w:rsidRDefault="00E62F6E" w:rsidP="00AF21DA">
            <w:r>
              <w:t>Paraksta edoc, kurā apvienots iesniegums un pielikums</w:t>
            </w:r>
            <w:r w:rsidR="0047568F">
              <w:t xml:space="preserve">, </w:t>
            </w:r>
            <w:r w:rsidR="00AF21DA">
              <w:t>izmantojot e-pārvaldes parakstītāja tīmekļa pakalpes</w:t>
            </w:r>
            <w:r w:rsidR="006E3156">
              <w:fldChar w:fldCharType="begin"/>
            </w:r>
            <w:r w:rsidR="006E3156">
              <w:instrText xml:space="preserve"> REF _Ref354573302 \r \h </w:instrText>
            </w:r>
            <w:r w:rsidR="006E3156">
              <w:fldChar w:fldCharType="separate"/>
            </w:r>
            <w:r w:rsidR="00BA7A10">
              <w:t>[7]</w:t>
            </w:r>
            <w:r w:rsidR="006E3156">
              <w:fldChar w:fldCharType="end"/>
            </w:r>
          </w:p>
        </w:tc>
        <w:tc>
          <w:tcPr>
            <w:tcW w:w="2410" w:type="dxa"/>
          </w:tcPr>
          <w:p w14:paraId="640D081D" w14:textId="77777777" w:rsidR="00E62F6E" w:rsidRDefault="00E62F6E" w:rsidP="00111E0B"/>
        </w:tc>
        <w:tc>
          <w:tcPr>
            <w:tcW w:w="3118" w:type="dxa"/>
          </w:tcPr>
          <w:p w14:paraId="62FD2264" w14:textId="77777777" w:rsidR="00E62F6E" w:rsidRDefault="00E62F6E" w:rsidP="00111E0B"/>
        </w:tc>
        <w:tc>
          <w:tcPr>
            <w:tcW w:w="2127" w:type="dxa"/>
          </w:tcPr>
          <w:p w14:paraId="241D38B6" w14:textId="77777777" w:rsidR="00E62F6E" w:rsidRDefault="00E62F6E" w:rsidP="00111E0B"/>
        </w:tc>
      </w:tr>
      <w:tr w:rsidR="00E62F6E" w14:paraId="61F26FDE" w14:textId="77777777" w:rsidTr="00111E0B">
        <w:tc>
          <w:tcPr>
            <w:tcW w:w="1060" w:type="dxa"/>
            <w:vMerge w:val="restart"/>
          </w:tcPr>
          <w:p w14:paraId="1FBF452C" w14:textId="77777777" w:rsidR="00E62F6E" w:rsidRDefault="00E62F6E" w:rsidP="00111E0B">
            <w:r>
              <w:t>5.</w:t>
            </w:r>
          </w:p>
        </w:tc>
        <w:tc>
          <w:tcPr>
            <w:tcW w:w="1600" w:type="dxa"/>
            <w:vMerge w:val="restart"/>
          </w:tcPr>
          <w:p w14:paraId="07CD7B8F" w14:textId="77777777" w:rsidR="00E62F6E" w:rsidRDefault="00E62F6E" w:rsidP="00111E0B">
            <w:r>
              <w:t>Iesniegtais e-dokuments</w:t>
            </w:r>
          </w:p>
        </w:tc>
        <w:tc>
          <w:tcPr>
            <w:tcW w:w="4394" w:type="dxa"/>
            <w:vMerge w:val="restart"/>
          </w:tcPr>
          <w:p w14:paraId="7109D6DE" w14:textId="0FE166C8" w:rsidR="00C54555" w:rsidRDefault="00E62F6E" w:rsidP="00CD5FF4">
            <w:r>
              <w:t>Tiek saglabāts iedzīvotāja hierarhijā</w:t>
            </w:r>
            <w:r w:rsidR="00CD5FF4">
              <w:t xml:space="preserve">, izmantojot metodi </w:t>
            </w:r>
            <w:r w:rsidR="00C54555">
              <w:t>createDocument</w:t>
            </w:r>
          </w:p>
        </w:tc>
        <w:tc>
          <w:tcPr>
            <w:tcW w:w="2410" w:type="dxa"/>
          </w:tcPr>
          <w:p w14:paraId="2184EC26" w14:textId="77777777" w:rsidR="00E62F6E" w:rsidRDefault="00E62F6E" w:rsidP="00111E0B">
            <w:r>
              <w:t>cmis:name</w:t>
            </w:r>
          </w:p>
        </w:tc>
        <w:tc>
          <w:tcPr>
            <w:tcW w:w="3118" w:type="dxa"/>
          </w:tcPr>
          <w:p w14:paraId="03643E0F" w14:textId="77777777" w:rsidR="00E62F6E" w:rsidRDefault="00E62F6E" w:rsidP="00111E0B">
            <w:r>
              <w:t>Iesniegums par pakalpojuma sniegšanu</w:t>
            </w:r>
          </w:p>
        </w:tc>
        <w:tc>
          <w:tcPr>
            <w:tcW w:w="2127" w:type="dxa"/>
            <w:vMerge w:val="restart"/>
          </w:tcPr>
          <w:p w14:paraId="37AD672B" w14:textId="77777777" w:rsidR="00E62F6E" w:rsidRDefault="00E62F6E" w:rsidP="00111E0B">
            <w:r>
              <w:t>Mape:</w:t>
            </w:r>
          </w:p>
          <w:p w14:paraId="125BAC6C" w14:textId="450FBAA3" w:rsidR="00E62F6E" w:rsidRDefault="00C41DEB" w:rsidP="00111E0B">
            <w:r w:rsidRPr="00C41DEB">
              <w:t>/Pop/LV/1203/0421/333/LVP/URN:IVIS:100001:EP-</w:t>
            </w:r>
            <w:r w:rsidR="00BE1756">
              <w:t>EP44-v1-0-TR-12</w:t>
            </w:r>
            <w:r w:rsidRPr="00C41DEB">
              <w:t>/Out/</w:t>
            </w:r>
            <w:r w:rsidR="00615C34">
              <w:t>20</w:t>
            </w:r>
            <w:r w:rsidRPr="00C41DEB">
              <w:t>120925/</w:t>
            </w:r>
          </w:p>
        </w:tc>
      </w:tr>
      <w:tr w:rsidR="00E62F6E" w14:paraId="5411CBBA" w14:textId="77777777" w:rsidTr="00111E0B">
        <w:tc>
          <w:tcPr>
            <w:tcW w:w="1060" w:type="dxa"/>
            <w:vMerge/>
          </w:tcPr>
          <w:p w14:paraId="2CBA802D" w14:textId="77777777" w:rsidR="00E62F6E" w:rsidRDefault="00E62F6E" w:rsidP="00111E0B"/>
        </w:tc>
        <w:tc>
          <w:tcPr>
            <w:tcW w:w="1600" w:type="dxa"/>
            <w:vMerge/>
          </w:tcPr>
          <w:p w14:paraId="09D400BD" w14:textId="77777777" w:rsidR="00E62F6E" w:rsidRDefault="00E62F6E" w:rsidP="00111E0B"/>
        </w:tc>
        <w:tc>
          <w:tcPr>
            <w:tcW w:w="4394" w:type="dxa"/>
            <w:vMerge/>
          </w:tcPr>
          <w:p w14:paraId="252D0397" w14:textId="77777777" w:rsidR="00E62F6E" w:rsidRDefault="00E62F6E" w:rsidP="00111E0B"/>
        </w:tc>
        <w:tc>
          <w:tcPr>
            <w:tcW w:w="2410" w:type="dxa"/>
          </w:tcPr>
          <w:p w14:paraId="4AEF82C9" w14:textId="77777777" w:rsidR="00E62F6E" w:rsidRDefault="00E62F6E" w:rsidP="00111E0B">
            <w:r>
              <w:t>cmis:contentStreamFilename</w:t>
            </w:r>
          </w:p>
        </w:tc>
        <w:tc>
          <w:tcPr>
            <w:tcW w:w="3118" w:type="dxa"/>
          </w:tcPr>
          <w:p w14:paraId="61792512" w14:textId="77777777" w:rsidR="00E62F6E" w:rsidRDefault="00E62F6E" w:rsidP="00111E0B">
            <w:r>
              <w:t>Iesn.EP-x.timestamp.edoc</w:t>
            </w:r>
          </w:p>
        </w:tc>
        <w:tc>
          <w:tcPr>
            <w:tcW w:w="2127" w:type="dxa"/>
            <w:vMerge/>
          </w:tcPr>
          <w:p w14:paraId="7F900B63" w14:textId="77777777" w:rsidR="00E62F6E" w:rsidRDefault="00E62F6E" w:rsidP="00111E0B"/>
        </w:tc>
      </w:tr>
      <w:tr w:rsidR="00E62F6E" w14:paraId="1E9C4682" w14:textId="77777777" w:rsidTr="00111E0B">
        <w:tc>
          <w:tcPr>
            <w:tcW w:w="1060" w:type="dxa"/>
            <w:vMerge/>
          </w:tcPr>
          <w:p w14:paraId="49C174AA" w14:textId="77777777" w:rsidR="00E62F6E" w:rsidRDefault="00E62F6E" w:rsidP="00111E0B"/>
        </w:tc>
        <w:tc>
          <w:tcPr>
            <w:tcW w:w="1600" w:type="dxa"/>
            <w:vMerge/>
          </w:tcPr>
          <w:p w14:paraId="1DA56C49" w14:textId="77777777" w:rsidR="00E62F6E" w:rsidRDefault="00E62F6E" w:rsidP="00111E0B"/>
        </w:tc>
        <w:tc>
          <w:tcPr>
            <w:tcW w:w="4394" w:type="dxa"/>
            <w:vMerge/>
          </w:tcPr>
          <w:p w14:paraId="6E37EDC8" w14:textId="77777777" w:rsidR="00E62F6E" w:rsidRDefault="00E62F6E" w:rsidP="00111E0B"/>
        </w:tc>
        <w:tc>
          <w:tcPr>
            <w:tcW w:w="2410" w:type="dxa"/>
          </w:tcPr>
          <w:p w14:paraId="72A9F383" w14:textId="77777777" w:rsidR="00E62F6E" w:rsidRDefault="00E62F6E" w:rsidP="00111E0B">
            <w:r w:rsidRPr="00DE5A2F">
              <w:t>cmis:</w:t>
            </w:r>
            <w:r>
              <w:br/>
            </w:r>
            <w:r w:rsidRPr="00DE5A2F">
              <w:t>objectTypeID</w:t>
            </w:r>
          </w:p>
        </w:tc>
        <w:tc>
          <w:tcPr>
            <w:tcW w:w="3118" w:type="dxa"/>
          </w:tcPr>
          <w:p w14:paraId="7CEFCB1E" w14:textId="77777777" w:rsidR="00E62F6E" w:rsidRDefault="00E62F6E" w:rsidP="00111E0B">
            <w:r>
              <w:t>edk:d:edoc</w:t>
            </w:r>
          </w:p>
        </w:tc>
        <w:tc>
          <w:tcPr>
            <w:tcW w:w="2127" w:type="dxa"/>
            <w:vMerge/>
          </w:tcPr>
          <w:p w14:paraId="165038B5" w14:textId="77777777" w:rsidR="00E62F6E" w:rsidRDefault="00E62F6E" w:rsidP="00111E0B"/>
        </w:tc>
      </w:tr>
      <w:tr w:rsidR="00E62F6E" w14:paraId="7A0227BC" w14:textId="77777777" w:rsidTr="00111E0B">
        <w:tc>
          <w:tcPr>
            <w:tcW w:w="1060" w:type="dxa"/>
          </w:tcPr>
          <w:p w14:paraId="6C499907" w14:textId="77777777" w:rsidR="00E62F6E" w:rsidRDefault="00E62F6E" w:rsidP="00111E0B">
            <w:r>
              <w:t>6.</w:t>
            </w:r>
          </w:p>
        </w:tc>
        <w:tc>
          <w:tcPr>
            <w:tcW w:w="1600" w:type="dxa"/>
          </w:tcPr>
          <w:p w14:paraId="5E809D66" w14:textId="77777777" w:rsidR="00E62F6E" w:rsidRDefault="00E62F6E" w:rsidP="00111E0B">
            <w:r>
              <w:t>Iesniegtais e-dokuments</w:t>
            </w:r>
          </w:p>
        </w:tc>
        <w:tc>
          <w:tcPr>
            <w:tcW w:w="4394" w:type="dxa"/>
          </w:tcPr>
          <w:p w14:paraId="072335A3" w14:textId="4B024945" w:rsidR="00C54555" w:rsidRDefault="00E62F6E" w:rsidP="00CD5FF4">
            <w:r>
              <w:t>Tiek ievietots (</w:t>
            </w:r>
            <w:r w:rsidR="00B66E98">
              <w:t xml:space="preserve">ar </w:t>
            </w:r>
            <w:r w:rsidRPr="00B66E98">
              <w:rPr>
                <w:i/>
              </w:rPr>
              <w:t>multifil</w:t>
            </w:r>
            <w:r w:rsidR="00B66E98" w:rsidRPr="00B66E98">
              <w:rPr>
                <w:i/>
              </w:rPr>
              <w:t>ing</w:t>
            </w:r>
            <w:r>
              <w:t>) e-pakalpojuma iestādes hierarhijā</w:t>
            </w:r>
            <w:r w:rsidR="00CD5FF4">
              <w:t xml:space="preserve">, izmantojot metodi </w:t>
            </w:r>
            <w:r w:rsidR="00C54555">
              <w:t>addObjectToFolder</w:t>
            </w:r>
          </w:p>
        </w:tc>
        <w:tc>
          <w:tcPr>
            <w:tcW w:w="2410" w:type="dxa"/>
          </w:tcPr>
          <w:p w14:paraId="6CCD710C" w14:textId="77777777" w:rsidR="00E62F6E" w:rsidRDefault="00E62F6E" w:rsidP="00111E0B"/>
        </w:tc>
        <w:tc>
          <w:tcPr>
            <w:tcW w:w="3118" w:type="dxa"/>
          </w:tcPr>
          <w:p w14:paraId="2076DA77" w14:textId="77777777" w:rsidR="00E62F6E" w:rsidRDefault="00E62F6E" w:rsidP="00111E0B"/>
        </w:tc>
        <w:tc>
          <w:tcPr>
            <w:tcW w:w="2127" w:type="dxa"/>
          </w:tcPr>
          <w:p w14:paraId="0AA7B983" w14:textId="77777777" w:rsidR="00E62F6E" w:rsidRDefault="00E62F6E" w:rsidP="00111E0B">
            <w:r>
              <w:t>Mape:</w:t>
            </w:r>
          </w:p>
          <w:p w14:paraId="5F84857E" w14:textId="50D81C29" w:rsidR="00E62F6E" w:rsidRDefault="00C41DEB" w:rsidP="001C004C">
            <w:r w:rsidRPr="00C41DEB">
              <w:t>/Ath/100001/IDDV/URN:IVIS:100001:EP-</w:t>
            </w:r>
            <w:r w:rsidR="00BE1756">
              <w:t>EP44-v1-</w:t>
            </w:r>
            <w:r w:rsidR="00BE1756">
              <w:lastRenderedPageBreak/>
              <w:t>0</w:t>
            </w:r>
            <w:r w:rsidRPr="00C41DEB">
              <w:t>/Out/</w:t>
            </w:r>
            <w:r w:rsidR="00615C34">
              <w:t>20</w:t>
            </w:r>
            <w:r w:rsidRPr="00C41DEB">
              <w:t>1209/2517/</w:t>
            </w:r>
          </w:p>
        </w:tc>
      </w:tr>
      <w:tr w:rsidR="00E62F6E" w14:paraId="15AA2F73" w14:textId="77777777" w:rsidTr="00111E0B">
        <w:tc>
          <w:tcPr>
            <w:tcW w:w="1060" w:type="dxa"/>
          </w:tcPr>
          <w:p w14:paraId="3FBB45E4" w14:textId="77777777" w:rsidR="00E62F6E" w:rsidRDefault="00E62F6E" w:rsidP="00111E0B">
            <w:r>
              <w:lastRenderedPageBreak/>
              <w:t>7.</w:t>
            </w:r>
          </w:p>
        </w:tc>
        <w:tc>
          <w:tcPr>
            <w:tcW w:w="1600" w:type="dxa"/>
          </w:tcPr>
          <w:p w14:paraId="0E751991" w14:textId="42046D4A" w:rsidR="00E62F6E" w:rsidRDefault="00E62F6E" w:rsidP="00111E0B">
            <w:r>
              <w:t>e-pakalpojums</w:t>
            </w:r>
            <w:r w:rsidR="00C54555">
              <w:t xml:space="preserve"> (IS serviss)</w:t>
            </w:r>
          </w:p>
        </w:tc>
        <w:tc>
          <w:tcPr>
            <w:tcW w:w="4394" w:type="dxa"/>
          </w:tcPr>
          <w:p w14:paraId="3D628C12" w14:textId="77777777" w:rsidR="00E62F6E" w:rsidRDefault="00E62F6E" w:rsidP="00111E0B">
            <w:r>
              <w:t>Apstrādā iesniegumu un ģenerē automātisku atbildi</w:t>
            </w:r>
          </w:p>
        </w:tc>
        <w:tc>
          <w:tcPr>
            <w:tcW w:w="2410" w:type="dxa"/>
          </w:tcPr>
          <w:p w14:paraId="08A45174" w14:textId="77777777" w:rsidR="00E62F6E" w:rsidRDefault="00E62F6E" w:rsidP="00111E0B">
            <w:r>
              <w:t>Datnes nosaukums</w:t>
            </w:r>
          </w:p>
        </w:tc>
        <w:tc>
          <w:tcPr>
            <w:tcW w:w="3118" w:type="dxa"/>
          </w:tcPr>
          <w:p w14:paraId="22D58A7C" w14:textId="77777777" w:rsidR="00E62F6E" w:rsidRDefault="00E62F6E" w:rsidP="00111E0B">
            <w:r>
              <w:t>Atb.EP-x.timestamp.rtf</w:t>
            </w:r>
          </w:p>
        </w:tc>
        <w:tc>
          <w:tcPr>
            <w:tcW w:w="2127" w:type="dxa"/>
          </w:tcPr>
          <w:p w14:paraId="752E8B7D" w14:textId="77777777" w:rsidR="00E62F6E" w:rsidRDefault="00E62F6E" w:rsidP="00111E0B">
            <w:r>
              <w:t>Dokuments netiek saglabāts EDK</w:t>
            </w:r>
          </w:p>
        </w:tc>
      </w:tr>
      <w:tr w:rsidR="00E62F6E" w14:paraId="62874A0D" w14:textId="77777777" w:rsidTr="00111E0B">
        <w:tc>
          <w:tcPr>
            <w:tcW w:w="1060" w:type="dxa"/>
          </w:tcPr>
          <w:p w14:paraId="3CEB1E20" w14:textId="77777777" w:rsidR="00E62F6E" w:rsidRDefault="00E62F6E" w:rsidP="00111E0B">
            <w:r>
              <w:t>8.</w:t>
            </w:r>
          </w:p>
        </w:tc>
        <w:tc>
          <w:tcPr>
            <w:tcW w:w="1600" w:type="dxa"/>
          </w:tcPr>
          <w:p w14:paraId="22EF992E" w14:textId="77777777" w:rsidR="00E62F6E" w:rsidRDefault="00E62F6E" w:rsidP="00111E0B">
            <w:r>
              <w:t>Iestādes darbinieks</w:t>
            </w:r>
          </w:p>
        </w:tc>
        <w:tc>
          <w:tcPr>
            <w:tcW w:w="4394" w:type="dxa"/>
          </w:tcPr>
          <w:p w14:paraId="5CD42E3C" w14:textId="1F95EF0A" w:rsidR="00E62F6E" w:rsidRDefault="00E62F6E" w:rsidP="00E612F0">
            <w:r>
              <w:t xml:space="preserve">Izmantojot </w:t>
            </w:r>
            <w:r w:rsidR="00E612F0">
              <w:t>VISS portāla lietotāja saskarni,</w:t>
            </w:r>
            <w:r>
              <w:t xml:space="preserve"> apskata iesniegtos dokumentus</w:t>
            </w:r>
          </w:p>
        </w:tc>
        <w:tc>
          <w:tcPr>
            <w:tcW w:w="2410" w:type="dxa"/>
          </w:tcPr>
          <w:p w14:paraId="52FE9A4C" w14:textId="77777777" w:rsidR="00E62F6E" w:rsidRDefault="00E62F6E" w:rsidP="00111E0B"/>
        </w:tc>
        <w:tc>
          <w:tcPr>
            <w:tcW w:w="3118" w:type="dxa"/>
          </w:tcPr>
          <w:p w14:paraId="0C724209" w14:textId="77777777" w:rsidR="00E62F6E" w:rsidRDefault="00E62F6E" w:rsidP="00111E0B"/>
        </w:tc>
        <w:tc>
          <w:tcPr>
            <w:tcW w:w="2127" w:type="dxa"/>
          </w:tcPr>
          <w:p w14:paraId="165C0061" w14:textId="77777777" w:rsidR="00E62F6E" w:rsidRDefault="00E62F6E" w:rsidP="00111E0B"/>
        </w:tc>
      </w:tr>
      <w:tr w:rsidR="00E62F6E" w14:paraId="0CCBB51A" w14:textId="77777777" w:rsidTr="00111E0B">
        <w:tc>
          <w:tcPr>
            <w:tcW w:w="1060" w:type="dxa"/>
          </w:tcPr>
          <w:p w14:paraId="7B30B321" w14:textId="77777777" w:rsidR="00E62F6E" w:rsidRDefault="00E62F6E" w:rsidP="00111E0B">
            <w:r>
              <w:t>9.</w:t>
            </w:r>
          </w:p>
        </w:tc>
        <w:tc>
          <w:tcPr>
            <w:tcW w:w="1600" w:type="dxa"/>
          </w:tcPr>
          <w:p w14:paraId="1654F419" w14:textId="77777777" w:rsidR="00E62F6E" w:rsidRDefault="00E62F6E" w:rsidP="00111E0B">
            <w:r>
              <w:t>Iestādes darbinieks</w:t>
            </w:r>
          </w:p>
        </w:tc>
        <w:tc>
          <w:tcPr>
            <w:tcW w:w="4394" w:type="dxa"/>
          </w:tcPr>
          <w:p w14:paraId="54252757" w14:textId="601EDF69" w:rsidR="00E62F6E" w:rsidRDefault="00E62F6E" w:rsidP="00111E0B">
            <w:r>
              <w:t>Paraksta edoc, kurā ievietota automātiski ģenerētā atbilde</w:t>
            </w:r>
            <w:r w:rsidR="00AF21DA">
              <w:t>, izmantojot e-pārvaldes parakstītāja tīmekļa pakalpes</w:t>
            </w:r>
            <w:r w:rsidR="00AF21DA">
              <w:fldChar w:fldCharType="begin"/>
            </w:r>
            <w:r w:rsidR="00AF21DA">
              <w:instrText xml:space="preserve"> REF _Ref354573302 \r \h </w:instrText>
            </w:r>
            <w:r w:rsidR="00AF21DA">
              <w:fldChar w:fldCharType="separate"/>
            </w:r>
            <w:r w:rsidR="00BA7A10">
              <w:t>[7]</w:t>
            </w:r>
            <w:r w:rsidR="00AF21DA">
              <w:fldChar w:fldCharType="end"/>
            </w:r>
          </w:p>
        </w:tc>
        <w:tc>
          <w:tcPr>
            <w:tcW w:w="2410" w:type="dxa"/>
          </w:tcPr>
          <w:p w14:paraId="306320A7" w14:textId="77777777" w:rsidR="00E62F6E" w:rsidRDefault="00E62F6E" w:rsidP="00111E0B"/>
        </w:tc>
        <w:tc>
          <w:tcPr>
            <w:tcW w:w="3118" w:type="dxa"/>
          </w:tcPr>
          <w:p w14:paraId="65E87DA8" w14:textId="77777777" w:rsidR="00E62F6E" w:rsidRDefault="00E62F6E" w:rsidP="00111E0B"/>
        </w:tc>
        <w:tc>
          <w:tcPr>
            <w:tcW w:w="2127" w:type="dxa"/>
          </w:tcPr>
          <w:p w14:paraId="232991D1" w14:textId="77777777" w:rsidR="00E62F6E" w:rsidRDefault="00E62F6E" w:rsidP="00111E0B"/>
        </w:tc>
      </w:tr>
      <w:tr w:rsidR="00E62F6E" w14:paraId="0CF272D6" w14:textId="77777777" w:rsidTr="00111E0B">
        <w:tc>
          <w:tcPr>
            <w:tcW w:w="1060" w:type="dxa"/>
            <w:vMerge w:val="restart"/>
          </w:tcPr>
          <w:p w14:paraId="7DEF666E" w14:textId="77777777" w:rsidR="00E62F6E" w:rsidRDefault="00E62F6E" w:rsidP="00111E0B">
            <w:r>
              <w:t>10.</w:t>
            </w:r>
          </w:p>
        </w:tc>
        <w:tc>
          <w:tcPr>
            <w:tcW w:w="1600" w:type="dxa"/>
            <w:vMerge w:val="restart"/>
          </w:tcPr>
          <w:p w14:paraId="64398ECF" w14:textId="77777777" w:rsidR="00E62F6E" w:rsidRDefault="00E62F6E" w:rsidP="00111E0B">
            <w:r>
              <w:t>Sistēmas ģenerētā atbilde</w:t>
            </w:r>
          </w:p>
        </w:tc>
        <w:tc>
          <w:tcPr>
            <w:tcW w:w="4394" w:type="dxa"/>
            <w:vMerge w:val="restart"/>
          </w:tcPr>
          <w:p w14:paraId="0F2876FD" w14:textId="0E59EEF7" w:rsidR="00C54555" w:rsidRDefault="00E62F6E" w:rsidP="00CD5FF4">
            <w:r>
              <w:t>Tiek saglabāta iestādes hierarhijā</w:t>
            </w:r>
            <w:r w:rsidR="00CD5FF4">
              <w:t xml:space="preserve">, izmantojot metodi </w:t>
            </w:r>
            <w:r w:rsidR="00C54555">
              <w:t>createDocument</w:t>
            </w:r>
            <w:r w:rsidR="00CD5FF4">
              <w:t>.</w:t>
            </w:r>
          </w:p>
        </w:tc>
        <w:tc>
          <w:tcPr>
            <w:tcW w:w="2410" w:type="dxa"/>
          </w:tcPr>
          <w:p w14:paraId="1E698EF2" w14:textId="77777777" w:rsidR="00E62F6E" w:rsidRDefault="00E62F6E" w:rsidP="00111E0B">
            <w:r>
              <w:t>cmis:name</w:t>
            </w:r>
          </w:p>
        </w:tc>
        <w:tc>
          <w:tcPr>
            <w:tcW w:w="3118" w:type="dxa"/>
          </w:tcPr>
          <w:p w14:paraId="529D94E2" w14:textId="4F603074" w:rsidR="00E62F6E" w:rsidRDefault="00C41DEB">
            <w:r>
              <w:t xml:space="preserve">Atbilde </w:t>
            </w:r>
            <w:r w:rsidR="00E62F6E">
              <w:t xml:space="preserve">pakalpojuma </w:t>
            </w:r>
            <w:r>
              <w:t>pieprasījumam</w:t>
            </w:r>
          </w:p>
        </w:tc>
        <w:tc>
          <w:tcPr>
            <w:tcW w:w="2127" w:type="dxa"/>
            <w:vMerge w:val="restart"/>
          </w:tcPr>
          <w:p w14:paraId="02657A12" w14:textId="77777777" w:rsidR="00E62F6E" w:rsidRDefault="00E62F6E" w:rsidP="00111E0B">
            <w:r>
              <w:t>Mape:</w:t>
            </w:r>
          </w:p>
          <w:p w14:paraId="0A08C176" w14:textId="0DBD2E8F" w:rsidR="00E62F6E" w:rsidRDefault="00F55C47" w:rsidP="001C004C">
            <w:r w:rsidRPr="00F55C47">
              <w:t>/Ath/100001/IDDV/URN:IVIS:100001:EP-</w:t>
            </w:r>
            <w:r w:rsidR="00BE1756">
              <w:t>EP44-v1-0</w:t>
            </w:r>
            <w:r w:rsidRPr="00F55C47">
              <w:t>/Out/</w:t>
            </w:r>
            <w:r w:rsidR="00615C34">
              <w:t>20</w:t>
            </w:r>
            <w:r w:rsidRPr="00F55C47">
              <w:t>1210/0208/</w:t>
            </w:r>
          </w:p>
        </w:tc>
      </w:tr>
      <w:tr w:rsidR="00E62F6E" w14:paraId="373DCBA8" w14:textId="77777777" w:rsidTr="00111E0B">
        <w:tc>
          <w:tcPr>
            <w:tcW w:w="1060" w:type="dxa"/>
            <w:vMerge/>
          </w:tcPr>
          <w:p w14:paraId="4C2C313B" w14:textId="77777777" w:rsidR="00E62F6E" w:rsidRDefault="00E62F6E" w:rsidP="00111E0B"/>
        </w:tc>
        <w:tc>
          <w:tcPr>
            <w:tcW w:w="1600" w:type="dxa"/>
            <w:vMerge/>
          </w:tcPr>
          <w:p w14:paraId="5669898A" w14:textId="77777777" w:rsidR="00E62F6E" w:rsidRDefault="00E62F6E" w:rsidP="00111E0B"/>
        </w:tc>
        <w:tc>
          <w:tcPr>
            <w:tcW w:w="4394" w:type="dxa"/>
            <w:vMerge/>
          </w:tcPr>
          <w:p w14:paraId="29CE55AA" w14:textId="77777777" w:rsidR="00E62F6E" w:rsidRDefault="00E62F6E" w:rsidP="00111E0B"/>
        </w:tc>
        <w:tc>
          <w:tcPr>
            <w:tcW w:w="2410" w:type="dxa"/>
          </w:tcPr>
          <w:p w14:paraId="6BB92F20" w14:textId="77777777" w:rsidR="00E62F6E" w:rsidRDefault="00E62F6E" w:rsidP="00111E0B">
            <w:r>
              <w:t>cmis:contentStreamFilename</w:t>
            </w:r>
          </w:p>
        </w:tc>
        <w:tc>
          <w:tcPr>
            <w:tcW w:w="3118" w:type="dxa"/>
          </w:tcPr>
          <w:p w14:paraId="3A51CCB2" w14:textId="77777777" w:rsidR="00E62F6E" w:rsidRDefault="00E62F6E" w:rsidP="00111E0B">
            <w:r>
              <w:t>Atb.EP-x.timestamp.edoc</w:t>
            </w:r>
          </w:p>
        </w:tc>
        <w:tc>
          <w:tcPr>
            <w:tcW w:w="2127" w:type="dxa"/>
            <w:vMerge/>
          </w:tcPr>
          <w:p w14:paraId="6F269C0F" w14:textId="77777777" w:rsidR="00E62F6E" w:rsidRDefault="00E62F6E" w:rsidP="00111E0B"/>
        </w:tc>
      </w:tr>
      <w:tr w:rsidR="00E62F6E" w14:paraId="5D179CF0" w14:textId="77777777" w:rsidTr="00111E0B">
        <w:tc>
          <w:tcPr>
            <w:tcW w:w="1060" w:type="dxa"/>
            <w:vMerge/>
          </w:tcPr>
          <w:p w14:paraId="58BACE90" w14:textId="77777777" w:rsidR="00E62F6E" w:rsidRDefault="00E62F6E" w:rsidP="00111E0B"/>
        </w:tc>
        <w:tc>
          <w:tcPr>
            <w:tcW w:w="1600" w:type="dxa"/>
            <w:vMerge/>
          </w:tcPr>
          <w:p w14:paraId="11933EAF" w14:textId="77777777" w:rsidR="00E62F6E" w:rsidRDefault="00E62F6E" w:rsidP="00111E0B"/>
        </w:tc>
        <w:tc>
          <w:tcPr>
            <w:tcW w:w="4394" w:type="dxa"/>
            <w:vMerge/>
          </w:tcPr>
          <w:p w14:paraId="58D88748" w14:textId="77777777" w:rsidR="00E62F6E" w:rsidRDefault="00E62F6E" w:rsidP="00111E0B"/>
        </w:tc>
        <w:tc>
          <w:tcPr>
            <w:tcW w:w="2410" w:type="dxa"/>
          </w:tcPr>
          <w:p w14:paraId="05CAA87B" w14:textId="77777777" w:rsidR="00E62F6E" w:rsidRDefault="00E62F6E" w:rsidP="00111E0B">
            <w:r w:rsidRPr="00DE5A2F">
              <w:t>cmis:</w:t>
            </w:r>
            <w:r>
              <w:br/>
            </w:r>
            <w:r w:rsidRPr="00DE5A2F">
              <w:t>objectTypeID</w:t>
            </w:r>
          </w:p>
        </w:tc>
        <w:tc>
          <w:tcPr>
            <w:tcW w:w="3118" w:type="dxa"/>
          </w:tcPr>
          <w:p w14:paraId="4AAE298F" w14:textId="77777777" w:rsidR="00E62F6E" w:rsidRDefault="00E62F6E" w:rsidP="00111E0B">
            <w:r>
              <w:t>edk:d:edoc</w:t>
            </w:r>
          </w:p>
        </w:tc>
        <w:tc>
          <w:tcPr>
            <w:tcW w:w="2127" w:type="dxa"/>
            <w:vMerge/>
          </w:tcPr>
          <w:p w14:paraId="167D399B" w14:textId="77777777" w:rsidR="00E62F6E" w:rsidRDefault="00E62F6E" w:rsidP="00111E0B"/>
        </w:tc>
      </w:tr>
      <w:tr w:rsidR="00E62F6E" w14:paraId="0576B644" w14:textId="77777777" w:rsidTr="00111E0B">
        <w:tc>
          <w:tcPr>
            <w:tcW w:w="1060" w:type="dxa"/>
            <w:vMerge w:val="restart"/>
          </w:tcPr>
          <w:p w14:paraId="6DEC94C7" w14:textId="77777777" w:rsidR="00E62F6E" w:rsidRDefault="00E62F6E" w:rsidP="00111E0B">
            <w:r>
              <w:t>11.</w:t>
            </w:r>
          </w:p>
        </w:tc>
        <w:tc>
          <w:tcPr>
            <w:tcW w:w="1600" w:type="dxa"/>
            <w:vMerge w:val="restart"/>
          </w:tcPr>
          <w:p w14:paraId="28147E38" w14:textId="77777777" w:rsidR="00E62F6E" w:rsidRDefault="00E62F6E" w:rsidP="00111E0B">
            <w:r>
              <w:t>E-pakalpojums</w:t>
            </w:r>
          </w:p>
        </w:tc>
        <w:tc>
          <w:tcPr>
            <w:tcW w:w="4394" w:type="dxa"/>
            <w:vMerge w:val="restart"/>
          </w:tcPr>
          <w:p w14:paraId="353B01C9" w14:textId="6740E20B" w:rsidR="00C54555" w:rsidRDefault="00E62F6E" w:rsidP="00CD5FF4">
            <w:r>
              <w:t>Izveido saiti starp iesniegto e-dokumentu un sistēmas ģenerēto atbildi</w:t>
            </w:r>
            <w:r w:rsidR="00CD5FF4">
              <w:t xml:space="preserve">, izmantojot metodi </w:t>
            </w:r>
            <w:r w:rsidR="00C54555">
              <w:t>createRelationship</w:t>
            </w:r>
            <w:r w:rsidR="00CD5FF4">
              <w:t>.</w:t>
            </w:r>
          </w:p>
        </w:tc>
        <w:tc>
          <w:tcPr>
            <w:tcW w:w="2410" w:type="dxa"/>
          </w:tcPr>
          <w:p w14:paraId="33C054E3" w14:textId="77777777" w:rsidR="00E62F6E" w:rsidRDefault="00E62F6E" w:rsidP="00111E0B">
            <w:r w:rsidRPr="00CD25FB">
              <w:t>cmis:objectTypeID</w:t>
            </w:r>
          </w:p>
        </w:tc>
        <w:tc>
          <w:tcPr>
            <w:tcW w:w="3118" w:type="dxa"/>
          </w:tcPr>
          <w:p w14:paraId="74854C46" w14:textId="77777777" w:rsidR="00E62F6E" w:rsidRDefault="00E62F6E" w:rsidP="00111E0B">
            <w:r>
              <w:t>edk:r:inReplyTo</w:t>
            </w:r>
          </w:p>
        </w:tc>
        <w:tc>
          <w:tcPr>
            <w:tcW w:w="2127" w:type="dxa"/>
            <w:vMerge w:val="restart"/>
          </w:tcPr>
          <w:p w14:paraId="38CC0208" w14:textId="77777777" w:rsidR="00E62F6E" w:rsidRDefault="00E62F6E" w:rsidP="00111E0B"/>
        </w:tc>
      </w:tr>
      <w:tr w:rsidR="00E62F6E" w14:paraId="690AD0FE" w14:textId="77777777" w:rsidTr="00111E0B">
        <w:tc>
          <w:tcPr>
            <w:tcW w:w="1060" w:type="dxa"/>
            <w:vMerge/>
          </w:tcPr>
          <w:p w14:paraId="363AFB83" w14:textId="77777777" w:rsidR="00E62F6E" w:rsidRDefault="00E62F6E" w:rsidP="00111E0B"/>
        </w:tc>
        <w:tc>
          <w:tcPr>
            <w:tcW w:w="1600" w:type="dxa"/>
            <w:vMerge/>
          </w:tcPr>
          <w:p w14:paraId="0FCF9BE5" w14:textId="77777777" w:rsidR="00E62F6E" w:rsidRDefault="00E62F6E" w:rsidP="00111E0B"/>
        </w:tc>
        <w:tc>
          <w:tcPr>
            <w:tcW w:w="4394" w:type="dxa"/>
            <w:vMerge/>
          </w:tcPr>
          <w:p w14:paraId="2A9C68B9" w14:textId="77777777" w:rsidR="00E62F6E" w:rsidRDefault="00E62F6E" w:rsidP="00111E0B"/>
        </w:tc>
        <w:tc>
          <w:tcPr>
            <w:tcW w:w="2410" w:type="dxa"/>
          </w:tcPr>
          <w:p w14:paraId="4D6A5474" w14:textId="77777777" w:rsidR="00E62F6E" w:rsidRDefault="00E62F6E" w:rsidP="00111E0B">
            <w:r w:rsidRPr="00CD25FB">
              <w:t>cmis:sourceID</w:t>
            </w:r>
          </w:p>
        </w:tc>
        <w:tc>
          <w:tcPr>
            <w:tcW w:w="3118" w:type="dxa"/>
          </w:tcPr>
          <w:p w14:paraId="0336B86A" w14:textId="77777777" w:rsidR="00E62F6E" w:rsidRDefault="00E62F6E" w:rsidP="00111E0B">
            <w:r>
              <w:t>Sistēmas ģenerētās atbildes cmis:ObjectId</w:t>
            </w:r>
          </w:p>
        </w:tc>
        <w:tc>
          <w:tcPr>
            <w:tcW w:w="2127" w:type="dxa"/>
            <w:vMerge/>
          </w:tcPr>
          <w:p w14:paraId="654D7EEA" w14:textId="77777777" w:rsidR="00E62F6E" w:rsidRDefault="00E62F6E" w:rsidP="00111E0B"/>
        </w:tc>
      </w:tr>
      <w:tr w:rsidR="00E62F6E" w14:paraId="43514787" w14:textId="77777777" w:rsidTr="00111E0B">
        <w:tc>
          <w:tcPr>
            <w:tcW w:w="1060" w:type="dxa"/>
            <w:vMerge/>
          </w:tcPr>
          <w:p w14:paraId="5F008606" w14:textId="77777777" w:rsidR="00E62F6E" w:rsidRDefault="00E62F6E" w:rsidP="00111E0B"/>
        </w:tc>
        <w:tc>
          <w:tcPr>
            <w:tcW w:w="1600" w:type="dxa"/>
            <w:vMerge/>
          </w:tcPr>
          <w:p w14:paraId="322287A5" w14:textId="77777777" w:rsidR="00E62F6E" w:rsidRDefault="00E62F6E" w:rsidP="00111E0B"/>
        </w:tc>
        <w:tc>
          <w:tcPr>
            <w:tcW w:w="4394" w:type="dxa"/>
            <w:vMerge/>
          </w:tcPr>
          <w:p w14:paraId="71BA9B42" w14:textId="77777777" w:rsidR="00E62F6E" w:rsidRDefault="00E62F6E" w:rsidP="00111E0B"/>
        </w:tc>
        <w:tc>
          <w:tcPr>
            <w:tcW w:w="2410" w:type="dxa"/>
          </w:tcPr>
          <w:p w14:paraId="1EE31669" w14:textId="77777777" w:rsidR="00E62F6E" w:rsidRDefault="00E62F6E" w:rsidP="00111E0B">
            <w:r w:rsidRPr="00CD25FB">
              <w:t>cmis:targetID</w:t>
            </w:r>
          </w:p>
        </w:tc>
        <w:tc>
          <w:tcPr>
            <w:tcW w:w="3118" w:type="dxa"/>
          </w:tcPr>
          <w:p w14:paraId="08DF6F1F" w14:textId="77777777" w:rsidR="00E62F6E" w:rsidRDefault="00E62F6E" w:rsidP="00111E0B">
            <w:r>
              <w:t>Iesniegtā e-dokumenta cmis:ObjectId</w:t>
            </w:r>
          </w:p>
        </w:tc>
        <w:tc>
          <w:tcPr>
            <w:tcW w:w="2127" w:type="dxa"/>
            <w:vMerge/>
          </w:tcPr>
          <w:p w14:paraId="7EB6BBD8" w14:textId="77777777" w:rsidR="00E62F6E" w:rsidRDefault="00E62F6E" w:rsidP="00111E0B"/>
        </w:tc>
      </w:tr>
      <w:tr w:rsidR="00E62F6E" w14:paraId="2FCFCF19" w14:textId="77777777" w:rsidTr="00111E0B">
        <w:tc>
          <w:tcPr>
            <w:tcW w:w="1060" w:type="dxa"/>
          </w:tcPr>
          <w:p w14:paraId="2031DBD7" w14:textId="77777777" w:rsidR="00E62F6E" w:rsidRDefault="00E62F6E" w:rsidP="00111E0B">
            <w:r>
              <w:t>12.</w:t>
            </w:r>
          </w:p>
        </w:tc>
        <w:tc>
          <w:tcPr>
            <w:tcW w:w="1600" w:type="dxa"/>
          </w:tcPr>
          <w:p w14:paraId="33CB79C2" w14:textId="77777777" w:rsidR="00E62F6E" w:rsidRDefault="00E62F6E" w:rsidP="00111E0B">
            <w:r>
              <w:t>Sistēmas ģenerētā atbilde</w:t>
            </w:r>
          </w:p>
        </w:tc>
        <w:tc>
          <w:tcPr>
            <w:tcW w:w="4394" w:type="dxa"/>
          </w:tcPr>
          <w:p w14:paraId="200AD93A" w14:textId="7F5107F6" w:rsidR="00C54555" w:rsidRDefault="00E62F6E" w:rsidP="00CD5FF4">
            <w:r>
              <w:t>Tiek ievietota (</w:t>
            </w:r>
            <w:r w:rsidR="00B66E98">
              <w:t xml:space="preserve">ar </w:t>
            </w:r>
            <w:r w:rsidR="00B66E98">
              <w:rPr>
                <w:i/>
              </w:rPr>
              <w:t>multifiling</w:t>
            </w:r>
            <w:r>
              <w:t>) iedzīvotāja hierarhijā</w:t>
            </w:r>
            <w:r w:rsidR="00CD5FF4">
              <w:t xml:space="preserve">, izmantojot metodi </w:t>
            </w:r>
            <w:r w:rsidR="00C54555">
              <w:t>add</w:t>
            </w:r>
            <w:r w:rsidR="00CD5FF4">
              <w:t>Object</w:t>
            </w:r>
            <w:r w:rsidR="00C54555">
              <w:t>ToFolder</w:t>
            </w:r>
            <w:r w:rsidR="00CD5FF4">
              <w:t>.</w:t>
            </w:r>
          </w:p>
        </w:tc>
        <w:tc>
          <w:tcPr>
            <w:tcW w:w="2410" w:type="dxa"/>
          </w:tcPr>
          <w:p w14:paraId="5B3C4010" w14:textId="77777777" w:rsidR="00E62F6E" w:rsidRDefault="00E62F6E" w:rsidP="00111E0B"/>
        </w:tc>
        <w:tc>
          <w:tcPr>
            <w:tcW w:w="3118" w:type="dxa"/>
          </w:tcPr>
          <w:p w14:paraId="31729648" w14:textId="77777777" w:rsidR="00E62F6E" w:rsidRDefault="00E62F6E" w:rsidP="00111E0B"/>
        </w:tc>
        <w:tc>
          <w:tcPr>
            <w:tcW w:w="2127" w:type="dxa"/>
          </w:tcPr>
          <w:p w14:paraId="13FC1449" w14:textId="77777777" w:rsidR="00E62F6E" w:rsidRDefault="00E62F6E" w:rsidP="00111E0B">
            <w:r>
              <w:t>Mape:</w:t>
            </w:r>
          </w:p>
          <w:p w14:paraId="48A2FCFA" w14:textId="7D2CAE45" w:rsidR="00E62F6E" w:rsidRDefault="00F55C47">
            <w:r w:rsidRPr="00F55C47">
              <w:t>/Pop/LV/1203/0421/333/LVP/URN:IVIS:100001:EP-</w:t>
            </w:r>
            <w:r w:rsidR="00BE1756">
              <w:t>EP44-v1-0-TR-12</w:t>
            </w:r>
            <w:r w:rsidRPr="00F55C47">
              <w:t>/In/</w:t>
            </w:r>
            <w:r w:rsidR="00615C34">
              <w:t>20</w:t>
            </w:r>
            <w:r w:rsidRPr="00F55C47">
              <w:t>121002/</w:t>
            </w:r>
            <w:r w:rsidRPr="00F55C47" w:rsidDel="00F55C47">
              <w:t xml:space="preserve"> </w:t>
            </w:r>
          </w:p>
        </w:tc>
      </w:tr>
      <w:tr w:rsidR="00E62F6E" w14:paraId="3E802B30" w14:textId="77777777" w:rsidTr="00111E0B">
        <w:tc>
          <w:tcPr>
            <w:tcW w:w="1060" w:type="dxa"/>
          </w:tcPr>
          <w:p w14:paraId="5248C879" w14:textId="77777777" w:rsidR="00E62F6E" w:rsidRDefault="00E62F6E" w:rsidP="00111E0B">
            <w:r>
              <w:t>13.</w:t>
            </w:r>
          </w:p>
        </w:tc>
        <w:tc>
          <w:tcPr>
            <w:tcW w:w="1600" w:type="dxa"/>
          </w:tcPr>
          <w:p w14:paraId="4D3FB45B" w14:textId="77777777" w:rsidR="00E62F6E" w:rsidRDefault="00E62F6E" w:rsidP="00111E0B">
            <w:r>
              <w:t>Iedzīvotājs</w:t>
            </w:r>
          </w:p>
        </w:tc>
        <w:tc>
          <w:tcPr>
            <w:tcW w:w="4394" w:type="dxa"/>
          </w:tcPr>
          <w:p w14:paraId="1FF6DE34" w14:textId="77777777" w:rsidR="00E62F6E" w:rsidRDefault="00E62F6E" w:rsidP="00111E0B">
            <w:r>
              <w:t>Portālā pārbauda sistēmas ģenerētās atbildes parakstu</w:t>
            </w:r>
          </w:p>
        </w:tc>
        <w:tc>
          <w:tcPr>
            <w:tcW w:w="2410" w:type="dxa"/>
          </w:tcPr>
          <w:p w14:paraId="5CB72DE1" w14:textId="77777777" w:rsidR="00E62F6E" w:rsidRDefault="00E62F6E" w:rsidP="00111E0B"/>
        </w:tc>
        <w:tc>
          <w:tcPr>
            <w:tcW w:w="3118" w:type="dxa"/>
          </w:tcPr>
          <w:p w14:paraId="7A680B65" w14:textId="77777777" w:rsidR="00E62F6E" w:rsidRDefault="00E62F6E" w:rsidP="00111E0B"/>
        </w:tc>
        <w:tc>
          <w:tcPr>
            <w:tcW w:w="2127" w:type="dxa"/>
          </w:tcPr>
          <w:p w14:paraId="048A08CC" w14:textId="77777777" w:rsidR="00E62F6E" w:rsidRDefault="00E62F6E" w:rsidP="00111E0B"/>
        </w:tc>
      </w:tr>
      <w:tr w:rsidR="00E62F6E" w14:paraId="37341A03" w14:textId="77777777" w:rsidTr="00111E0B">
        <w:tc>
          <w:tcPr>
            <w:tcW w:w="1060" w:type="dxa"/>
            <w:vMerge w:val="restart"/>
          </w:tcPr>
          <w:p w14:paraId="5605A94D" w14:textId="77777777" w:rsidR="00E62F6E" w:rsidRDefault="00E62F6E" w:rsidP="00111E0B">
            <w:r>
              <w:t>14.</w:t>
            </w:r>
          </w:p>
        </w:tc>
        <w:tc>
          <w:tcPr>
            <w:tcW w:w="1600" w:type="dxa"/>
            <w:vMerge w:val="restart"/>
          </w:tcPr>
          <w:p w14:paraId="323CD926" w14:textId="4F787090" w:rsidR="00E62F6E" w:rsidRDefault="00C54555" w:rsidP="00111E0B">
            <w:r>
              <w:t>KDV</w:t>
            </w:r>
          </w:p>
        </w:tc>
        <w:tc>
          <w:tcPr>
            <w:tcW w:w="4394" w:type="dxa"/>
            <w:vMerge w:val="restart"/>
          </w:tcPr>
          <w:p w14:paraId="6363490A" w14:textId="1494784A" w:rsidR="00C54555" w:rsidRDefault="00E62F6E" w:rsidP="00CD5FF4">
            <w:r>
              <w:t>Izveido mapi e-doc satura izpakošanai</w:t>
            </w:r>
            <w:r w:rsidR="00CD5FF4">
              <w:t xml:space="preserve">, izmantojot metodi </w:t>
            </w:r>
            <w:r w:rsidR="00C54555">
              <w:t>createFolder</w:t>
            </w:r>
            <w:r w:rsidR="00CD5FF4">
              <w:t>.</w:t>
            </w:r>
          </w:p>
        </w:tc>
        <w:tc>
          <w:tcPr>
            <w:tcW w:w="2410" w:type="dxa"/>
          </w:tcPr>
          <w:p w14:paraId="72F5F459" w14:textId="77777777" w:rsidR="00E62F6E" w:rsidRDefault="00E62F6E" w:rsidP="00111E0B">
            <w:r>
              <w:t>cmis:name</w:t>
            </w:r>
          </w:p>
        </w:tc>
        <w:tc>
          <w:tcPr>
            <w:tcW w:w="3118" w:type="dxa"/>
          </w:tcPr>
          <w:p w14:paraId="60ABF3DD" w14:textId="77777777" w:rsidR="00E62F6E" w:rsidRDefault="00E62F6E" w:rsidP="00111E0B">
            <w:r>
              <w:t>„extr” un edoc datnes nosaukuma apvienojums</w:t>
            </w:r>
          </w:p>
        </w:tc>
        <w:tc>
          <w:tcPr>
            <w:tcW w:w="2127" w:type="dxa"/>
          </w:tcPr>
          <w:p w14:paraId="3FB7571A" w14:textId="77777777" w:rsidR="00E62F6E" w:rsidRDefault="00E62F6E" w:rsidP="00111E0B">
            <w:r>
              <w:t>Mape:</w:t>
            </w:r>
          </w:p>
          <w:p w14:paraId="779556E9" w14:textId="36269164" w:rsidR="00E62F6E" w:rsidRDefault="00F55C47" w:rsidP="00111E0B">
            <w:r w:rsidRPr="00F55C47">
              <w:t>/Pop/LV/1203/0421/3</w:t>
            </w:r>
            <w:r w:rsidRPr="00F55C47">
              <w:lastRenderedPageBreak/>
              <w:t>33/LVP/URN:IVIS:100001:EP-</w:t>
            </w:r>
            <w:r w:rsidR="00BE1756">
              <w:t>EP44-v1-0-TR-12</w:t>
            </w:r>
            <w:r w:rsidRPr="00F55C47">
              <w:t>/In/</w:t>
            </w:r>
            <w:r w:rsidR="00615C34">
              <w:t>20</w:t>
            </w:r>
            <w:r w:rsidRPr="00F55C47">
              <w:t>121002/#Atb.EP-x.timestamp.edoc/</w:t>
            </w:r>
            <w:r w:rsidRPr="00F55C47" w:rsidDel="00F55C47">
              <w:t xml:space="preserve"> </w:t>
            </w:r>
          </w:p>
        </w:tc>
      </w:tr>
      <w:tr w:rsidR="00E62F6E" w14:paraId="144A5F76" w14:textId="77777777" w:rsidTr="00111E0B">
        <w:tc>
          <w:tcPr>
            <w:tcW w:w="1060" w:type="dxa"/>
            <w:vMerge/>
          </w:tcPr>
          <w:p w14:paraId="64D6B82F" w14:textId="77777777" w:rsidR="00E62F6E" w:rsidRDefault="00E62F6E" w:rsidP="00111E0B"/>
        </w:tc>
        <w:tc>
          <w:tcPr>
            <w:tcW w:w="1600" w:type="dxa"/>
            <w:vMerge/>
          </w:tcPr>
          <w:p w14:paraId="1C64CDC6" w14:textId="77777777" w:rsidR="00E62F6E" w:rsidRDefault="00E62F6E" w:rsidP="00111E0B"/>
        </w:tc>
        <w:tc>
          <w:tcPr>
            <w:tcW w:w="4394" w:type="dxa"/>
            <w:vMerge/>
          </w:tcPr>
          <w:p w14:paraId="6236F194" w14:textId="77777777" w:rsidR="00E62F6E" w:rsidRDefault="00E62F6E" w:rsidP="00111E0B"/>
        </w:tc>
        <w:tc>
          <w:tcPr>
            <w:tcW w:w="2410" w:type="dxa"/>
          </w:tcPr>
          <w:p w14:paraId="70DEB3FF" w14:textId="77777777" w:rsidR="00E62F6E" w:rsidRDefault="00E62F6E" w:rsidP="00111E0B">
            <w:r w:rsidRPr="00CD25FB">
              <w:t>cmis:objectTypeID</w:t>
            </w:r>
          </w:p>
        </w:tc>
        <w:tc>
          <w:tcPr>
            <w:tcW w:w="3118" w:type="dxa"/>
          </w:tcPr>
          <w:p w14:paraId="2AAC39CB" w14:textId="77777777" w:rsidR="00E62F6E" w:rsidRDefault="00E62F6E" w:rsidP="00111E0B">
            <w:r>
              <w:t>edk:f:edocContent</w:t>
            </w:r>
          </w:p>
        </w:tc>
        <w:tc>
          <w:tcPr>
            <w:tcW w:w="2127" w:type="dxa"/>
          </w:tcPr>
          <w:p w14:paraId="2C31F9D6" w14:textId="77777777" w:rsidR="00E62F6E" w:rsidRDefault="00E62F6E" w:rsidP="00111E0B"/>
        </w:tc>
      </w:tr>
      <w:tr w:rsidR="00E62F6E" w14:paraId="396CF2C9" w14:textId="77777777" w:rsidTr="00111E0B">
        <w:tc>
          <w:tcPr>
            <w:tcW w:w="1060" w:type="dxa"/>
          </w:tcPr>
          <w:p w14:paraId="043CE7BF" w14:textId="77777777" w:rsidR="00E62F6E" w:rsidRDefault="00E62F6E" w:rsidP="00111E0B">
            <w:r>
              <w:t>15.</w:t>
            </w:r>
          </w:p>
        </w:tc>
        <w:tc>
          <w:tcPr>
            <w:tcW w:w="1600" w:type="dxa"/>
          </w:tcPr>
          <w:p w14:paraId="2F932E81" w14:textId="5A8327E4" w:rsidR="00E62F6E" w:rsidRDefault="00C54555" w:rsidP="00111E0B">
            <w:r>
              <w:t>KDV</w:t>
            </w:r>
          </w:p>
        </w:tc>
        <w:tc>
          <w:tcPr>
            <w:tcW w:w="4394" w:type="dxa"/>
          </w:tcPr>
          <w:p w14:paraId="3C6BD378" w14:textId="77777777" w:rsidR="00E62F6E" w:rsidRDefault="00E62F6E" w:rsidP="00111E0B">
            <w:r>
              <w:t>Izpako e-doc saturu</w:t>
            </w:r>
          </w:p>
        </w:tc>
        <w:tc>
          <w:tcPr>
            <w:tcW w:w="2410" w:type="dxa"/>
          </w:tcPr>
          <w:p w14:paraId="0F9C7CD0" w14:textId="77777777" w:rsidR="00E62F6E" w:rsidRDefault="00E62F6E" w:rsidP="00111E0B"/>
        </w:tc>
        <w:tc>
          <w:tcPr>
            <w:tcW w:w="3118" w:type="dxa"/>
          </w:tcPr>
          <w:p w14:paraId="016CDF5B" w14:textId="77777777" w:rsidR="00E62F6E" w:rsidRDefault="00E62F6E" w:rsidP="00111E0B"/>
        </w:tc>
        <w:tc>
          <w:tcPr>
            <w:tcW w:w="2127" w:type="dxa"/>
          </w:tcPr>
          <w:p w14:paraId="48C1447B" w14:textId="77777777" w:rsidR="00E62F6E" w:rsidRDefault="00E62F6E" w:rsidP="00111E0B"/>
        </w:tc>
      </w:tr>
      <w:tr w:rsidR="00E62F6E" w14:paraId="09120376" w14:textId="77777777" w:rsidTr="00111E0B">
        <w:tc>
          <w:tcPr>
            <w:tcW w:w="1060" w:type="dxa"/>
            <w:vMerge w:val="restart"/>
          </w:tcPr>
          <w:p w14:paraId="23AACEA1" w14:textId="77777777" w:rsidR="00E62F6E" w:rsidRDefault="00E62F6E" w:rsidP="00111E0B">
            <w:r>
              <w:t>16.</w:t>
            </w:r>
          </w:p>
        </w:tc>
        <w:tc>
          <w:tcPr>
            <w:tcW w:w="1600" w:type="dxa"/>
            <w:vMerge w:val="restart"/>
          </w:tcPr>
          <w:p w14:paraId="6AC5C682" w14:textId="749E3F06" w:rsidR="00E62F6E" w:rsidRDefault="00C54555" w:rsidP="00111E0B">
            <w:r>
              <w:t>KDV</w:t>
            </w:r>
          </w:p>
        </w:tc>
        <w:tc>
          <w:tcPr>
            <w:tcW w:w="4394" w:type="dxa"/>
            <w:vMerge w:val="restart"/>
          </w:tcPr>
          <w:p w14:paraId="405D6921" w14:textId="05DAD156" w:rsidR="00C54555" w:rsidRDefault="00E62F6E" w:rsidP="00CD5FF4">
            <w:r>
              <w:t>Saglabā vienu vai vairākus izpakotos dokumentus</w:t>
            </w:r>
            <w:r w:rsidR="00CD5FF4">
              <w:t xml:space="preserve">, izmantojot </w:t>
            </w:r>
            <w:r w:rsidR="00C54555">
              <w:t>createDocument</w:t>
            </w:r>
            <w:r w:rsidR="00CD5FF4">
              <w:t>.</w:t>
            </w:r>
          </w:p>
        </w:tc>
        <w:tc>
          <w:tcPr>
            <w:tcW w:w="2410" w:type="dxa"/>
          </w:tcPr>
          <w:p w14:paraId="5A96F339" w14:textId="77777777" w:rsidR="00E62F6E" w:rsidRDefault="00E62F6E" w:rsidP="00111E0B">
            <w:r>
              <w:t>cmis:name</w:t>
            </w:r>
          </w:p>
        </w:tc>
        <w:tc>
          <w:tcPr>
            <w:tcW w:w="3118" w:type="dxa"/>
          </w:tcPr>
          <w:p w14:paraId="6BFDC28C" w14:textId="77777777" w:rsidR="00E62F6E" w:rsidRDefault="00E62F6E" w:rsidP="00111E0B">
            <w:r>
              <w:t>Izpakotās datnes nosaukums</w:t>
            </w:r>
          </w:p>
        </w:tc>
        <w:tc>
          <w:tcPr>
            <w:tcW w:w="2127" w:type="dxa"/>
            <w:vMerge w:val="restart"/>
          </w:tcPr>
          <w:p w14:paraId="011D63D5" w14:textId="77777777" w:rsidR="00E62F6E" w:rsidRDefault="00E62F6E" w:rsidP="00111E0B">
            <w:r>
              <w:t>Mape:</w:t>
            </w:r>
          </w:p>
          <w:p w14:paraId="5F8B964D" w14:textId="77777777" w:rsidR="00E62F6E" w:rsidRDefault="00E62F6E" w:rsidP="00111E0B">
            <w:r>
              <w:t>14.solī izveidotā mape</w:t>
            </w:r>
          </w:p>
        </w:tc>
      </w:tr>
      <w:tr w:rsidR="00E62F6E" w14:paraId="0AFC0594" w14:textId="77777777" w:rsidTr="00111E0B">
        <w:tc>
          <w:tcPr>
            <w:tcW w:w="1060" w:type="dxa"/>
            <w:vMerge/>
          </w:tcPr>
          <w:p w14:paraId="131B6BA2" w14:textId="77777777" w:rsidR="00E62F6E" w:rsidRDefault="00E62F6E" w:rsidP="00111E0B"/>
        </w:tc>
        <w:tc>
          <w:tcPr>
            <w:tcW w:w="1600" w:type="dxa"/>
            <w:vMerge/>
          </w:tcPr>
          <w:p w14:paraId="1DFCEE4F" w14:textId="77777777" w:rsidR="00E62F6E" w:rsidRDefault="00E62F6E" w:rsidP="00111E0B"/>
        </w:tc>
        <w:tc>
          <w:tcPr>
            <w:tcW w:w="4394" w:type="dxa"/>
            <w:vMerge/>
          </w:tcPr>
          <w:p w14:paraId="0B4F18FB" w14:textId="77777777" w:rsidR="00E62F6E" w:rsidRDefault="00E62F6E" w:rsidP="00111E0B"/>
        </w:tc>
        <w:tc>
          <w:tcPr>
            <w:tcW w:w="2410" w:type="dxa"/>
          </w:tcPr>
          <w:p w14:paraId="747E0536" w14:textId="77777777" w:rsidR="00E62F6E" w:rsidRDefault="00E62F6E" w:rsidP="00111E0B">
            <w:r>
              <w:t>cmis:contentStreamFilename</w:t>
            </w:r>
          </w:p>
        </w:tc>
        <w:tc>
          <w:tcPr>
            <w:tcW w:w="3118" w:type="dxa"/>
          </w:tcPr>
          <w:p w14:paraId="219AD304" w14:textId="77777777" w:rsidR="00E62F6E" w:rsidRDefault="00E62F6E" w:rsidP="00111E0B">
            <w:r>
              <w:t>Izpakotās datnes nosaukums</w:t>
            </w:r>
          </w:p>
        </w:tc>
        <w:tc>
          <w:tcPr>
            <w:tcW w:w="2127" w:type="dxa"/>
            <w:vMerge/>
          </w:tcPr>
          <w:p w14:paraId="4B9E1798" w14:textId="77777777" w:rsidR="00E62F6E" w:rsidRDefault="00E62F6E" w:rsidP="00111E0B"/>
        </w:tc>
      </w:tr>
      <w:tr w:rsidR="00E62F6E" w14:paraId="6AA69824" w14:textId="77777777" w:rsidTr="00111E0B">
        <w:tc>
          <w:tcPr>
            <w:tcW w:w="1060" w:type="dxa"/>
            <w:vMerge/>
          </w:tcPr>
          <w:p w14:paraId="016EACB3" w14:textId="77777777" w:rsidR="00E62F6E" w:rsidRDefault="00E62F6E" w:rsidP="00111E0B"/>
        </w:tc>
        <w:tc>
          <w:tcPr>
            <w:tcW w:w="1600" w:type="dxa"/>
            <w:vMerge/>
          </w:tcPr>
          <w:p w14:paraId="0DE40FC5" w14:textId="77777777" w:rsidR="00E62F6E" w:rsidRDefault="00E62F6E" w:rsidP="00111E0B"/>
        </w:tc>
        <w:tc>
          <w:tcPr>
            <w:tcW w:w="4394" w:type="dxa"/>
            <w:vMerge/>
          </w:tcPr>
          <w:p w14:paraId="013DA9A6" w14:textId="77777777" w:rsidR="00E62F6E" w:rsidRDefault="00E62F6E" w:rsidP="00111E0B"/>
        </w:tc>
        <w:tc>
          <w:tcPr>
            <w:tcW w:w="2410" w:type="dxa"/>
          </w:tcPr>
          <w:p w14:paraId="35A2034F" w14:textId="77777777" w:rsidR="00E62F6E" w:rsidRDefault="00E62F6E" w:rsidP="00111E0B">
            <w:r w:rsidRPr="00CD25FB">
              <w:t>cmis:objectTypeID</w:t>
            </w:r>
          </w:p>
        </w:tc>
        <w:tc>
          <w:tcPr>
            <w:tcW w:w="3118" w:type="dxa"/>
          </w:tcPr>
          <w:p w14:paraId="2365C029" w14:textId="77777777" w:rsidR="00E62F6E" w:rsidRDefault="00E62F6E" w:rsidP="00111E0B">
            <w:r>
              <w:t>edk:customDocument</w:t>
            </w:r>
          </w:p>
        </w:tc>
        <w:tc>
          <w:tcPr>
            <w:tcW w:w="2127" w:type="dxa"/>
            <w:vMerge/>
          </w:tcPr>
          <w:p w14:paraId="1189B30C" w14:textId="77777777" w:rsidR="00E62F6E" w:rsidRDefault="00E62F6E" w:rsidP="00111E0B"/>
        </w:tc>
      </w:tr>
      <w:tr w:rsidR="00E62F6E" w14:paraId="695A5032" w14:textId="77777777" w:rsidTr="00111E0B">
        <w:tc>
          <w:tcPr>
            <w:tcW w:w="1060" w:type="dxa"/>
            <w:vMerge w:val="restart"/>
          </w:tcPr>
          <w:p w14:paraId="1427938B" w14:textId="77777777" w:rsidR="00E62F6E" w:rsidRDefault="00E62F6E" w:rsidP="00111E0B">
            <w:r>
              <w:t>17.</w:t>
            </w:r>
          </w:p>
        </w:tc>
        <w:tc>
          <w:tcPr>
            <w:tcW w:w="1600" w:type="dxa"/>
            <w:vMerge w:val="restart"/>
          </w:tcPr>
          <w:p w14:paraId="4D53F5A4" w14:textId="75E4CA47" w:rsidR="00E62F6E" w:rsidRDefault="00C54555" w:rsidP="00111E0B">
            <w:r>
              <w:t>KDV</w:t>
            </w:r>
          </w:p>
        </w:tc>
        <w:tc>
          <w:tcPr>
            <w:tcW w:w="4394" w:type="dxa"/>
            <w:vMerge w:val="restart"/>
          </w:tcPr>
          <w:p w14:paraId="29036C9F" w14:textId="6FDA8263" w:rsidR="00C54555" w:rsidRDefault="00E62F6E" w:rsidP="00CD5FF4">
            <w:r>
              <w:t>Izveido saiti starp edoc un izpakotajām datnēm</w:t>
            </w:r>
            <w:r w:rsidR="00CD5FF4">
              <w:t xml:space="preserve">, izmantojot </w:t>
            </w:r>
            <w:r w:rsidR="00C54555">
              <w:t>createRelationship</w:t>
            </w:r>
            <w:r w:rsidR="00CD5FF4">
              <w:t>.</w:t>
            </w:r>
          </w:p>
        </w:tc>
        <w:tc>
          <w:tcPr>
            <w:tcW w:w="2410" w:type="dxa"/>
          </w:tcPr>
          <w:p w14:paraId="036AD3A7" w14:textId="77777777" w:rsidR="00E62F6E" w:rsidRDefault="00E62F6E" w:rsidP="00111E0B">
            <w:r w:rsidRPr="00CD25FB">
              <w:t>cmis:objectTypeID</w:t>
            </w:r>
          </w:p>
        </w:tc>
        <w:tc>
          <w:tcPr>
            <w:tcW w:w="3118" w:type="dxa"/>
          </w:tcPr>
          <w:p w14:paraId="34465083" w14:textId="77777777" w:rsidR="00E62F6E" w:rsidRDefault="00E62F6E" w:rsidP="00111E0B">
            <w:r>
              <w:t>edk:r:edocContent</w:t>
            </w:r>
          </w:p>
        </w:tc>
        <w:tc>
          <w:tcPr>
            <w:tcW w:w="2127" w:type="dxa"/>
            <w:vMerge w:val="restart"/>
          </w:tcPr>
          <w:p w14:paraId="088B76D4" w14:textId="77777777" w:rsidR="00E62F6E" w:rsidRDefault="00E62F6E" w:rsidP="00111E0B"/>
        </w:tc>
      </w:tr>
      <w:tr w:rsidR="00E62F6E" w14:paraId="2AE56A34" w14:textId="77777777" w:rsidTr="00111E0B">
        <w:tc>
          <w:tcPr>
            <w:tcW w:w="1060" w:type="dxa"/>
            <w:vMerge/>
          </w:tcPr>
          <w:p w14:paraId="48C37C4F" w14:textId="77777777" w:rsidR="00E62F6E" w:rsidRDefault="00E62F6E" w:rsidP="00111E0B"/>
        </w:tc>
        <w:tc>
          <w:tcPr>
            <w:tcW w:w="1600" w:type="dxa"/>
            <w:vMerge/>
          </w:tcPr>
          <w:p w14:paraId="0E84BCFE" w14:textId="77777777" w:rsidR="00E62F6E" w:rsidRDefault="00E62F6E" w:rsidP="00111E0B"/>
        </w:tc>
        <w:tc>
          <w:tcPr>
            <w:tcW w:w="4394" w:type="dxa"/>
            <w:vMerge/>
          </w:tcPr>
          <w:p w14:paraId="15530B08" w14:textId="77777777" w:rsidR="00E62F6E" w:rsidRDefault="00E62F6E" w:rsidP="00111E0B"/>
        </w:tc>
        <w:tc>
          <w:tcPr>
            <w:tcW w:w="2410" w:type="dxa"/>
          </w:tcPr>
          <w:p w14:paraId="2DDAF292" w14:textId="77777777" w:rsidR="00E62F6E" w:rsidRDefault="00E62F6E" w:rsidP="00111E0B">
            <w:r w:rsidRPr="00CD25FB">
              <w:t>cmis:sourceID</w:t>
            </w:r>
          </w:p>
        </w:tc>
        <w:tc>
          <w:tcPr>
            <w:tcW w:w="3118" w:type="dxa"/>
          </w:tcPr>
          <w:p w14:paraId="43989B83" w14:textId="77777777" w:rsidR="00E62F6E" w:rsidRDefault="00E62F6E" w:rsidP="00111E0B">
            <w:r>
              <w:t>Sistēmas ģenerētās atbildes cmis:ObjectId</w:t>
            </w:r>
          </w:p>
        </w:tc>
        <w:tc>
          <w:tcPr>
            <w:tcW w:w="2127" w:type="dxa"/>
            <w:vMerge/>
          </w:tcPr>
          <w:p w14:paraId="5092CD93" w14:textId="77777777" w:rsidR="00E62F6E" w:rsidRDefault="00E62F6E" w:rsidP="00111E0B"/>
        </w:tc>
      </w:tr>
      <w:tr w:rsidR="00E62F6E" w14:paraId="26A4971D" w14:textId="77777777" w:rsidTr="00111E0B">
        <w:tc>
          <w:tcPr>
            <w:tcW w:w="1060" w:type="dxa"/>
            <w:vMerge/>
          </w:tcPr>
          <w:p w14:paraId="3E2812A6" w14:textId="77777777" w:rsidR="00E62F6E" w:rsidRDefault="00E62F6E" w:rsidP="00111E0B"/>
        </w:tc>
        <w:tc>
          <w:tcPr>
            <w:tcW w:w="1600" w:type="dxa"/>
            <w:vMerge/>
          </w:tcPr>
          <w:p w14:paraId="22604844" w14:textId="77777777" w:rsidR="00E62F6E" w:rsidRDefault="00E62F6E" w:rsidP="00111E0B"/>
        </w:tc>
        <w:tc>
          <w:tcPr>
            <w:tcW w:w="4394" w:type="dxa"/>
            <w:vMerge/>
          </w:tcPr>
          <w:p w14:paraId="62C12A00" w14:textId="77777777" w:rsidR="00E62F6E" w:rsidRDefault="00E62F6E" w:rsidP="00111E0B"/>
        </w:tc>
        <w:tc>
          <w:tcPr>
            <w:tcW w:w="2410" w:type="dxa"/>
          </w:tcPr>
          <w:p w14:paraId="27751EEA" w14:textId="77777777" w:rsidR="00E62F6E" w:rsidRDefault="00E62F6E" w:rsidP="00111E0B">
            <w:r w:rsidRPr="00CD25FB">
              <w:t>cmis:targetID</w:t>
            </w:r>
          </w:p>
        </w:tc>
        <w:tc>
          <w:tcPr>
            <w:tcW w:w="3118" w:type="dxa"/>
          </w:tcPr>
          <w:p w14:paraId="532FB379" w14:textId="77777777" w:rsidR="00E62F6E" w:rsidRDefault="00E62F6E" w:rsidP="00111E0B">
            <w:r>
              <w:t>Izpakotā dokumenta cmis:ObjectId</w:t>
            </w:r>
          </w:p>
        </w:tc>
        <w:tc>
          <w:tcPr>
            <w:tcW w:w="2127" w:type="dxa"/>
            <w:vMerge/>
          </w:tcPr>
          <w:p w14:paraId="68051933" w14:textId="77777777" w:rsidR="00E62F6E" w:rsidRDefault="00E62F6E" w:rsidP="00111E0B"/>
        </w:tc>
      </w:tr>
      <w:tr w:rsidR="00E62F6E" w14:paraId="54328A7D" w14:textId="77777777" w:rsidTr="00111E0B">
        <w:tc>
          <w:tcPr>
            <w:tcW w:w="1060" w:type="dxa"/>
          </w:tcPr>
          <w:p w14:paraId="1346085B" w14:textId="77777777" w:rsidR="00E62F6E" w:rsidRDefault="00E62F6E" w:rsidP="00111E0B">
            <w:r>
              <w:t>18.</w:t>
            </w:r>
          </w:p>
        </w:tc>
        <w:tc>
          <w:tcPr>
            <w:tcW w:w="1600" w:type="dxa"/>
          </w:tcPr>
          <w:p w14:paraId="00BB5637" w14:textId="77777777" w:rsidR="00E62F6E" w:rsidRDefault="00E62F6E" w:rsidP="00111E0B">
            <w:r>
              <w:t>Iedzīvotājs</w:t>
            </w:r>
          </w:p>
        </w:tc>
        <w:tc>
          <w:tcPr>
            <w:tcW w:w="4394" w:type="dxa"/>
          </w:tcPr>
          <w:p w14:paraId="2DE73693" w14:textId="42697BFE" w:rsidR="00FF697C" w:rsidRDefault="00E62F6E" w:rsidP="00CD5FF4">
            <w:r>
              <w:t>Apskata saņemto izpakoto dokumentu</w:t>
            </w:r>
            <w:r w:rsidR="00CD5FF4">
              <w:t xml:space="preserve">, izmantojot metodi </w:t>
            </w:r>
            <w:r w:rsidR="00FF697C">
              <w:t>getContentStream</w:t>
            </w:r>
            <w:r w:rsidR="00CD5FF4">
              <w:t>.</w:t>
            </w:r>
          </w:p>
        </w:tc>
        <w:tc>
          <w:tcPr>
            <w:tcW w:w="2410" w:type="dxa"/>
          </w:tcPr>
          <w:p w14:paraId="1A2580E5" w14:textId="77777777" w:rsidR="00E62F6E" w:rsidRDefault="00E62F6E" w:rsidP="00111E0B"/>
        </w:tc>
        <w:tc>
          <w:tcPr>
            <w:tcW w:w="3118" w:type="dxa"/>
          </w:tcPr>
          <w:p w14:paraId="2BCE87DA" w14:textId="77777777" w:rsidR="00E62F6E" w:rsidRDefault="00E62F6E" w:rsidP="00111E0B"/>
        </w:tc>
        <w:tc>
          <w:tcPr>
            <w:tcW w:w="2127" w:type="dxa"/>
          </w:tcPr>
          <w:p w14:paraId="2D3E904C" w14:textId="77777777" w:rsidR="00E62F6E" w:rsidRDefault="00E62F6E" w:rsidP="00111E0B"/>
        </w:tc>
      </w:tr>
    </w:tbl>
    <w:p w14:paraId="70AD9901" w14:textId="77777777" w:rsidR="00E62F6E" w:rsidRPr="00E62F6E" w:rsidRDefault="00E62F6E" w:rsidP="00E62F6E"/>
    <w:p w14:paraId="68DF727D" w14:textId="77777777" w:rsidR="00E62F6E" w:rsidRDefault="00E62F6E" w:rsidP="00EA40DD">
      <w:pPr>
        <w:sectPr w:rsidR="00E62F6E" w:rsidSect="00E62F6E">
          <w:pgSz w:w="16838" w:h="11906" w:orient="landscape" w:code="9"/>
          <w:pgMar w:top="567" w:right="1259" w:bottom="1701" w:left="902" w:header="340" w:footer="170" w:gutter="0"/>
          <w:cols w:space="708"/>
          <w:docGrid w:linePitch="360"/>
        </w:sectPr>
      </w:pPr>
    </w:p>
    <w:p w14:paraId="4B9F0560" w14:textId="77777777" w:rsidR="00D6760E" w:rsidRPr="002362DF" w:rsidRDefault="00C33C2D" w:rsidP="00D6760E">
      <w:pPr>
        <w:pStyle w:val="Heading1"/>
      </w:pPr>
      <w:bookmarkStart w:id="206" w:name="_Toc378693706"/>
      <w:r w:rsidRPr="002362DF">
        <w:lastRenderedPageBreak/>
        <w:t>Prasību trasējamības tabula</w:t>
      </w:r>
      <w:bookmarkEnd w:id="206"/>
    </w:p>
    <w:tbl>
      <w:tblPr>
        <w:tblW w:w="0" w:type="auto"/>
        <w:tblLayout w:type="fixed"/>
        <w:tblCellMar>
          <w:left w:w="0" w:type="dxa"/>
          <w:right w:w="0" w:type="dxa"/>
        </w:tblCellMar>
        <w:tblLook w:val="04A0" w:firstRow="1" w:lastRow="0" w:firstColumn="1" w:lastColumn="0" w:noHBand="0" w:noVBand="1"/>
      </w:tblPr>
      <w:tblGrid>
        <w:gridCol w:w="2518"/>
        <w:gridCol w:w="2225"/>
        <w:gridCol w:w="2784"/>
        <w:gridCol w:w="2327"/>
      </w:tblGrid>
      <w:tr w:rsidR="00185A82" w:rsidRPr="002362DF" w14:paraId="4B9F0563" w14:textId="77777777" w:rsidTr="00B86C44">
        <w:trPr>
          <w:tblHeader/>
        </w:trPr>
        <w:tc>
          <w:tcPr>
            <w:tcW w:w="4743" w:type="dxa"/>
            <w:gridSpan w:val="2"/>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4B9F0561" w14:textId="702F8000" w:rsidR="00185A82" w:rsidRPr="002362DF" w:rsidRDefault="000A1492" w:rsidP="00B218C2">
            <w:pPr>
              <w:pStyle w:val="Bold"/>
            </w:pPr>
            <w:r w:rsidRPr="002362DF">
              <w:t>PPS prasība</w:t>
            </w:r>
          </w:p>
        </w:tc>
        <w:tc>
          <w:tcPr>
            <w:tcW w:w="5111" w:type="dxa"/>
            <w:gridSpan w:val="2"/>
            <w:tcBorders>
              <w:top w:val="single" w:sz="12" w:space="0" w:color="auto"/>
              <w:left w:val="nil"/>
              <w:bottom w:val="single" w:sz="8" w:space="0" w:color="auto"/>
              <w:right w:val="nil"/>
            </w:tcBorders>
            <w:tcMar>
              <w:top w:w="0" w:type="dxa"/>
              <w:left w:w="108" w:type="dxa"/>
              <w:bottom w:w="0" w:type="dxa"/>
              <w:right w:w="108" w:type="dxa"/>
            </w:tcMar>
            <w:hideMark/>
          </w:tcPr>
          <w:p w14:paraId="4B9F0562" w14:textId="77777777" w:rsidR="00185A82" w:rsidRPr="002362DF" w:rsidRDefault="00185A82" w:rsidP="00B218C2">
            <w:pPr>
              <w:pStyle w:val="Bold"/>
            </w:pPr>
            <w:r w:rsidRPr="002362DF">
              <w:t>Prasība</w:t>
            </w:r>
          </w:p>
        </w:tc>
      </w:tr>
      <w:tr w:rsidR="00185A82" w:rsidRPr="002362DF" w14:paraId="4B9F0568" w14:textId="77777777" w:rsidTr="00B86C44">
        <w:trPr>
          <w:tblHeader/>
        </w:trPr>
        <w:tc>
          <w:tcPr>
            <w:tcW w:w="2518" w:type="dxa"/>
            <w:tcBorders>
              <w:top w:val="nil"/>
              <w:left w:val="nil"/>
              <w:bottom w:val="single" w:sz="4" w:space="0" w:color="auto"/>
              <w:right w:val="single" w:sz="8" w:space="0" w:color="auto"/>
            </w:tcBorders>
            <w:tcMar>
              <w:top w:w="0" w:type="dxa"/>
              <w:left w:w="108" w:type="dxa"/>
              <w:bottom w:w="0" w:type="dxa"/>
              <w:right w:w="108" w:type="dxa"/>
            </w:tcMar>
            <w:hideMark/>
          </w:tcPr>
          <w:p w14:paraId="4B9F0564" w14:textId="77777777" w:rsidR="00185A82" w:rsidRPr="002362DF" w:rsidRDefault="00185A82" w:rsidP="00B218C2">
            <w:pPr>
              <w:pStyle w:val="Bold"/>
            </w:pPr>
            <w:r w:rsidRPr="002362DF">
              <w:t>Identifikators</w:t>
            </w:r>
          </w:p>
        </w:tc>
        <w:tc>
          <w:tcPr>
            <w:tcW w:w="2225" w:type="dxa"/>
            <w:tcBorders>
              <w:top w:val="nil"/>
              <w:left w:val="nil"/>
              <w:bottom w:val="single" w:sz="4" w:space="0" w:color="auto"/>
              <w:right w:val="single" w:sz="8" w:space="0" w:color="auto"/>
            </w:tcBorders>
            <w:tcMar>
              <w:top w:w="0" w:type="dxa"/>
              <w:left w:w="108" w:type="dxa"/>
              <w:bottom w:w="0" w:type="dxa"/>
              <w:right w:w="108" w:type="dxa"/>
            </w:tcMar>
            <w:hideMark/>
          </w:tcPr>
          <w:p w14:paraId="4B9F0565" w14:textId="77777777" w:rsidR="00185A82" w:rsidRPr="002362DF" w:rsidRDefault="00185A82" w:rsidP="00B218C2">
            <w:pPr>
              <w:pStyle w:val="Bold"/>
            </w:pPr>
            <w:r w:rsidRPr="002362DF">
              <w:t>Apraksts</w:t>
            </w:r>
          </w:p>
        </w:tc>
        <w:tc>
          <w:tcPr>
            <w:tcW w:w="2784" w:type="dxa"/>
            <w:tcBorders>
              <w:top w:val="nil"/>
              <w:left w:val="nil"/>
              <w:bottom w:val="single" w:sz="4" w:space="0" w:color="auto"/>
              <w:right w:val="single" w:sz="8" w:space="0" w:color="auto"/>
            </w:tcBorders>
            <w:tcMar>
              <w:top w:w="0" w:type="dxa"/>
              <w:left w:w="108" w:type="dxa"/>
              <w:bottom w:w="0" w:type="dxa"/>
              <w:right w:w="108" w:type="dxa"/>
            </w:tcMar>
            <w:hideMark/>
          </w:tcPr>
          <w:p w14:paraId="4B9F0566" w14:textId="77777777" w:rsidR="00185A82" w:rsidRPr="002362DF" w:rsidRDefault="00185A82" w:rsidP="00B218C2">
            <w:pPr>
              <w:pStyle w:val="Bold"/>
            </w:pPr>
            <w:r w:rsidRPr="002362DF">
              <w:t>Identifikators</w:t>
            </w:r>
          </w:p>
        </w:tc>
        <w:tc>
          <w:tcPr>
            <w:tcW w:w="2327" w:type="dxa"/>
            <w:tcBorders>
              <w:top w:val="nil"/>
              <w:left w:val="nil"/>
              <w:bottom w:val="single" w:sz="4" w:space="0" w:color="auto"/>
              <w:right w:val="nil"/>
            </w:tcBorders>
            <w:tcMar>
              <w:top w:w="0" w:type="dxa"/>
              <w:left w:w="108" w:type="dxa"/>
              <w:bottom w:w="0" w:type="dxa"/>
              <w:right w:w="108" w:type="dxa"/>
            </w:tcMar>
            <w:hideMark/>
          </w:tcPr>
          <w:p w14:paraId="4B9F0567" w14:textId="77777777" w:rsidR="00185A82" w:rsidRPr="002362DF" w:rsidRDefault="00185A82" w:rsidP="00B218C2">
            <w:pPr>
              <w:pStyle w:val="Bold"/>
            </w:pPr>
            <w:r w:rsidRPr="002362DF">
              <w:t>Nosaukums</w:t>
            </w:r>
          </w:p>
        </w:tc>
      </w:tr>
      <w:tr w:rsidR="000A1492" w:rsidRPr="002362DF" w14:paraId="4B9F056D"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69" w14:textId="38083CC9" w:rsidR="000A1492" w:rsidRPr="002362DF" w:rsidRDefault="000A1492" w:rsidP="00B218C2">
            <w:pPr>
              <w:pStyle w:val="Tablebody"/>
            </w:pPr>
            <w:r w:rsidRPr="002362DF">
              <w:t>EDK.getRepositories</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6A" w14:textId="428522A2" w:rsidR="000A1492" w:rsidRPr="002362DF" w:rsidRDefault="000A1492" w:rsidP="00B218C2">
            <w:pPr>
              <w:pStyle w:val="Tablebody"/>
            </w:pPr>
            <w:r w:rsidRPr="002362DF">
              <w:t>Izgūt repozitorijus</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6B" w14:textId="7B4FF600" w:rsidR="000A1492" w:rsidRPr="002362DF" w:rsidRDefault="000A1492" w:rsidP="00B218C2">
            <w:pPr>
              <w:pStyle w:val="Tablebody"/>
            </w:pPr>
            <w:r w:rsidRPr="002362DF">
              <w:t>getRepositories</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4B9F056C" w14:textId="5766CB27" w:rsidR="000A1492" w:rsidRPr="002362DF" w:rsidRDefault="000A1492" w:rsidP="00B218C2">
            <w:pPr>
              <w:pStyle w:val="Tablebody"/>
            </w:pPr>
            <w:r w:rsidRPr="002362DF">
              <w:t>Izgūt repozitorijus</w:t>
            </w:r>
          </w:p>
        </w:tc>
      </w:tr>
      <w:tr w:rsidR="000A1492" w:rsidRPr="002362DF" w14:paraId="4B9F0572"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6E" w14:textId="74AE9623" w:rsidR="000A1492" w:rsidRPr="002362DF" w:rsidRDefault="000A1492" w:rsidP="00B218C2">
            <w:pPr>
              <w:pStyle w:val="Tablebody"/>
            </w:pPr>
            <w:r w:rsidRPr="002362DF">
              <w:t>EDK.getRepositoryInfo</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6F" w14:textId="4EEEE585" w:rsidR="000A1492" w:rsidRPr="002362DF" w:rsidRDefault="000A1492" w:rsidP="00B218C2">
            <w:pPr>
              <w:pStyle w:val="Tablebody"/>
            </w:pPr>
            <w:r w:rsidRPr="002362DF">
              <w:t>Izgūt informāciju par repozitoriju</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70" w14:textId="459D5463" w:rsidR="000A1492" w:rsidRPr="002362DF" w:rsidRDefault="000A1492" w:rsidP="00B218C2">
            <w:pPr>
              <w:pStyle w:val="Tablebody"/>
            </w:pPr>
            <w:r w:rsidRPr="002362DF">
              <w:t>getRepositoryInfo</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4B9F0571" w14:textId="08C89E7D" w:rsidR="000A1492" w:rsidRPr="002362DF" w:rsidRDefault="000A1492" w:rsidP="00B218C2">
            <w:pPr>
              <w:pStyle w:val="Tablebody"/>
            </w:pPr>
            <w:r w:rsidRPr="002362DF">
              <w:t>Izgūt informāciju par repozitoriju</w:t>
            </w:r>
          </w:p>
        </w:tc>
      </w:tr>
      <w:tr w:rsidR="000A1492" w:rsidRPr="002362DF" w14:paraId="4B9F0577"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73" w14:textId="749BB710" w:rsidR="000A1492" w:rsidRPr="002362DF" w:rsidRDefault="000A1492" w:rsidP="00B218C2">
            <w:pPr>
              <w:pStyle w:val="Tablebody"/>
            </w:pPr>
            <w:r w:rsidRPr="002362DF">
              <w:t>EDK.getTypeDescendants</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74" w14:textId="551DCD00" w:rsidR="000A1492" w:rsidRPr="002362DF" w:rsidRDefault="000A1492" w:rsidP="00B218C2">
            <w:pPr>
              <w:pStyle w:val="Tablebody"/>
            </w:pPr>
            <w:r w:rsidRPr="002362DF">
              <w:t>Izgūt atvasinātos tipus</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75" w14:textId="3FBB3381" w:rsidR="000A1492" w:rsidRPr="002362DF" w:rsidRDefault="000A1492" w:rsidP="00B218C2">
            <w:pPr>
              <w:pStyle w:val="Tablebody"/>
            </w:pPr>
            <w:r w:rsidRPr="002362DF">
              <w:t>getTypeDescendants</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4B9F0576" w14:textId="109CEE36" w:rsidR="000A1492" w:rsidRPr="002362DF" w:rsidRDefault="000A1492" w:rsidP="00B218C2">
            <w:pPr>
              <w:pStyle w:val="Tablebody"/>
            </w:pPr>
            <w:r w:rsidRPr="002362DF">
              <w:t>Izgūt atvasinātos tipus</w:t>
            </w:r>
          </w:p>
        </w:tc>
      </w:tr>
      <w:tr w:rsidR="000A1492" w:rsidRPr="002362DF" w14:paraId="4B9F057C"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78" w14:textId="054BE457" w:rsidR="000A1492" w:rsidRPr="002362DF" w:rsidRDefault="000A1492" w:rsidP="00B218C2">
            <w:pPr>
              <w:pStyle w:val="Tablebody"/>
            </w:pPr>
            <w:r w:rsidRPr="002362DF">
              <w:t>EDK.getTypeDefinition</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79" w14:textId="25FB5F0B" w:rsidR="000A1492" w:rsidRPr="002362DF" w:rsidRDefault="000A1492" w:rsidP="00B218C2">
            <w:pPr>
              <w:pStyle w:val="Tablebody"/>
            </w:pPr>
            <w:r w:rsidRPr="002362DF">
              <w:t>Izgūt tipa definīciju</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7A" w14:textId="0BB3B807" w:rsidR="000A1492" w:rsidRPr="002362DF" w:rsidRDefault="000A1492" w:rsidP="00B218C2">
            <w:pPr>
              <w:pStyle w:val="Tablebody"/>
            </w:pPr>
            <w:r w:rsidRPr="002362DF">
              <w:t>getTypeDefinition</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4B9F057B" w14:textId="0331016E" w:rsidR="000A1492" w:rsidRPr="002362DF" w:rsidRDefault="000A1492" w:rsidP="00B218C2">
            <w:pPr>
              <w:pStyle w:val="Tablebody"/>
            </w:pPr>
            <w:r w:rsidRPr="002362DF">
              <w:t>Izgūt tipa definīciju</w:t>
            </w:r>
          </w:p>
        </w:tc>
      </w:tr>
      <w:tr w:rsidR="000A1492" w:rsidRPr="002362DF" w14:paraId="4B9F0581"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7D" w14:textId="18F19A6C" w:rsidR="000A1492" w:rsidRPr="002362DF" w:rsidRDefault="000A1492" w:rsidP="00B218C2">
            <w:pPr>
              <w:pStyle w:val="Tablebody"/>
            </w:pPr>
            <w:r w:rsidRPr="002362DF">
              <w:t>EDK.getDescendants</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7E" w14:textId="4589EFDF" w:rsidR="000A1492" w:rsidRPr="002362DF" w:rsidRDefault="000A1492" w:rsidP="00B218C2">
            <w:pPr>
              <w:pStyle w:val="Tablebody"/>
            </w:pPr>
            <w:r w:rsidRPr="002362DF">
              <w:t>Izgūt mapes objektus norādītajā hierarhijas līmenī</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7F" w14:textId="08A7A80F" w:rsidR="000A1492" w:rsidRPr="002362DF" w:rsidRDefault="000A1492" w:rsidP="00B218C2">
            <w:pPr>
              <w:pStyle w:val="Tablebody"/>
            </w:pPr>
            <w:r w:rsidRPr="002362DF">
              <w:t>getDescendants</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4B9F0580" w14:textId="36224ACC" w:rsidR="000A1492" w:rsidRPr="002362DF" w:rsidRDefault="000A1492" w:rsidP="00B218C2">
            <w:pPr>
              <w:pStyle w:val="Tablebody"/>
            </w:pPr>
            <w:r w:rsidRPr="002362DF">
              <w:t>Izgūt mapes objektus norādītajā hierarhijas līmenī</w:t>
            </w:r>
          </w:p>
        </w:tc>
      </w:tr>
      <w:tr w:rsidR="000A1492" w:rsidRPr="002362DF" w14:paraId="4B9F0586"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82" w14:textId="20FD23DC" w:rsidR="000A1492" w:rsidRPr="002362DF" w:rsidRDefault="000A1492" w:rsidP="00B218C2">
            <w:pPr>
              <w:pStyle w:val="Tablebody"/>
            </w:pPr>
            <w:r w:rsidRPr="002362DF">
              <w:t>EDK.getObjectParents</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83" w14:textId="038134FB" w:rsidR="000A1492" w:rsidRPr="002362DF" w:rsidRDefault="000A1492" w:rsidP="00B218C2">
            <w:pPr>
              <w:pStyle w:val="Tablebody"/>
            </w:pPr>
            <w:r w:rsidRPr="002362DF">
              <w:t>Izgūt objekta mapes</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9F0584" w14:textId="22E6EDD1" w:rsidR="000A1492" w:rsidRPr="002362DF" w:rsidRDefault="000A1492" w:rsidP="00B218C2">
            <w:pPr>
              <w:pStyle w:val="Tablebody"/>
            </w:pPr>
            <w:r w:rsidRPr="002362DF">
              <w:t>getObjectParents</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4B9F0585" w14:textId="70E01608" w:rsidR="000A1492" w:rsidRPr="002362DF" w:rsidRDefault="000A1492" w:rsidP="00B218C2">
            <w:pPr>
              <w:pStyle w:val="Tablebody"/>
            </w:pPr>
            <w:r w:rsidRPr="002362DF">
              <w:t>Izgūt objekta mapes</w:t>
            </w:r>
          </w:p>
        </w:tc>
      </w:tr>
      <w:tr w:rsidR="00C368D8" w:rsidRPr="002362DF" w14:paraId="728F0A69" w14:textId="77777777" w:rsidTr="00B86C44">
        <w:trPr>
          <w:tblHeader/>
        </w:trPr>
        <w:tc>
          <w:tcPr>
            <w:tcW w:w="2518" w:type="dxa"/>
            <w:vMerge w:val="restart"/>
            <w:tcBorders>
              <w:top w:val="single" w:sz="4" w:space="0" w:color="auto"/>
              <w:left w:val="nil"/>
              <w:right w:val="single" w:sz="8" w:space="0" w:color="auto"/>
            </w:tcBorders>
            <w:tcMar>
              <w:top w:w="0" w:type="dxa"/>
              <w:left w:w="108" w:type="dxa"/>
              <w:bottom w:w="0" w:type="dxa"/>
              <w:right w:w="108" w:type="dxa"/>
            </w:tcMar>
          </w:tcPr>
          <w:p w14:paraId="3B29F32C" w14:textId="4DDA9388" w:rsidR="00C368D8" w:rsidRPr="002362DF" w:rsidRDefault="00C368D8" w:rsidP="00B218C2">
            <w:pPr>
              <w:pStyle w:val="Tablebody"/>
            </w:pPr>
            <w:r w:rsidRPr="002362DF">
              <w:t>EDK.createDocument</w:t>
            </w:r>
          </w:p>
        </w:tc>
        <w:tc>
          <w:tcPr>
            <w:tcW w:w="2225" w:type="dxa"/>
            <w:vMerge w:val="restart"/>
            <w:tcBorders>
              <w:top w:val="single" w:sz="4" w:space="0" w:color="auto"/>
              <w:left w:val="nil"/>
              <w:right w:val="single" w:sz="8" w:space="0" w:color="auto"/>
            </w:tcBorders>
            <w:tcMar>
              <w:top w:w="0" w:type="dxa"/>
              <w:left w:w="108" w:type="dxa"/>
              <w:bottom w:w="0" w:type="dxa"/>
              <w:right w:w="108" w:type="dxa"/>
            </w:tcMar>
          </w:tcPr>
          <w:p w14:paraId="5362AB09" w14:textId="2D592B1C" w:rsidR="00C368D8" w:rsidRPr="002362DF" w:rsidRDefault="00C368D8" w:rsidP="00B218C2">
            <w:pPr>
              <w:pStyle w:val="Tablebody"/>
            </w:pPr>
            <w:r w:rsidRPr="002362DF">
              <w:t>Izveidot dokumentu</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B486020" w14:textId="103E1E68" w:rsidR="00C368D8" w:rsidRPr="002362DF" w:rsidRDefault="00C368D8" w:rsidP="00B218C2">
            <w:pPr>
              <w:pStyle w:val="Tablebody"/>
            </w:pPr>
            <w:r w:rsidRPr="002362DF">
              <w:t>createDocument</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729C55A8" w14:textId="059329FE" w:rsidR="00C368D8" w:rsidRPr="002362DF" w:rsidRDefault="00C368D8" w:rsidP="00B218C2">
            <w:pPr>
              <w:pStyle w:val="Tablebody"/>
            </w:pPr>
            <w:r w:rsidRPr="002362DF">
              <w:t>Izveidot dokumentu</w:t>
            </w:r>
          </w:p>
        </w:tc>
      </w:tr>
      <w:tr w:rsidR="00C368D8" w:rsidRPr="002362DF" w14:paraId="601569B0" w14:textId="77777777" w:rsidTr="00B86C44">
        <w:trPr>
          <w:tblHeader/>
        </w:trPr>
        <w:tc>
          <w:tcPr>
            <w:tcW w:w="2518" w:type="dxa"/>
            <w:vMerge/>
            <w:tcBorders>
              <w:left w:val="nil"/>
              <w:bottom w:val="single" w:sz="4" w:space="0" w:color="auto"/>
              <w:right w:val="single" w:sz="8" w:space="0" w:color="auto"/>
            </w:tcBorders>
            <w:tcMar>
              <w:top w:w="0" w:type="dxa"/>
              <w:left w:w="108" w:type="dxa"/>
              <w:bottom w:w="0" w:type="dxa"/>
              <w:right w:w="108" w:type="dxa"/>
            </w:tcMar>
          </w:tcPr>
          <w:p w14:paraId="17D4689B" w14:textId="77777777" w:rsidR="00C368D8" w:rsidRPr="002362DF" w:rsidRDefault="00C368D8" w:rsidP="00B218C2">
            <w:pPr>
              <w:pStyle w:val="Tablebody"/>
            </w:pPr>
          </w:p>
        </w:tc>
        <w:tc>
          <w:tcPr>
            <w:tcW w:w="2225" w:type="dxa"/>
            <w:vMerge/>
            <w:tcBorders>
              <w:left w:val="nil"/>
              <w:bottom w:val="single" w:sz="4" w:space="0" w:color="auto"/>
              <w:right w:val="single" w:sz="8" w:space="0" w:color="auto"/>
            </w:tcBorders>
            <w:tcMar>
              <w:top w:w="0" w:type="dxa"/>
              <w:left w:w="108" w:type="dxa"/>
              <w:bottom w:w="0" w:type="dxa"/>
              <w:right w:w="108" w:type="dxa"/>
            </w:tcMar>
          </w:tcPr>
          <w:p w14:paraId="4ABDC4FF" w14:textId="77777777" w:rsidR="00C368D8" w:rsidRPr="002362DF" w:rsidRDefault="00C368D8" w:rsidP="00B218C2">
            <w:pPr>
              <w:pStyle w:val="Tablebody"/>
            </w:pP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3B3770" w14:textId="30E70825" w:rsidR="00C368D8" w:rsidRPr="002362DF" w:rsidRDefault="00C368D8" w:rsidP="00B218C2">
            <w:pPr>
              <w:pStyle w:val="Tablebody"/>
            </w:pPr>
            <w:r w:rsidRPr="002362DF">
              <w:t>EDK.createDocument</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13CAA47F" w14:textId="5010D5CD" w:rsidR="00C368D8" w:rsidRPr="002362DF" w:rsidRDefault="00C368D8" w:rsidP="00B218C2">
            <w:pPr>
              <w:pStyle w:val="Tablebody"/>
            </w:pPr>
            <w:r w:rsidRPr="002362DF">
              <w:t>Izveidot dokumentu</w:t>
            </w:r>
          </w:p>
        </w:tc>
      </w:tr>
      <w:tr w:rsidR="00C368D8" w:rsidRPr="002362DF" w14:paraId="648A6EBA"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76C41D5" w14:textId="5F3D01E0" w:rsidR="00C368D8" w:rsidRPr="002362DF" w:rsidRDefault="00C368D8" w:rsidP="00B218C2">
            <w:pPr>
              <w:pStyle w:val="Tablebody"/>
            </w:pPr>
            <w:r w:rsidRPr="002362DF">
              <w:t>EDK.createDocumentFromSource</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64D8A" w14:textId="131CA075" w:rsidR="00C368D8" w:rsidRPr="002362DF" w:rsidRDefault="00C368D8" w:rsidP="00B218C2">
            <w:pPr>
              <w:pStyle w:val="Tablebody"/>
            </w:pPr>
            <w:r w:rsidRPr="002362DF">
              <w:t>Izveidot dokumentu kā kopiju</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B7973B7" w14:textId="3A212717" w:rsidR="00C368D8" w:rsidRPr="002362DF" w:rsidRDefault="00C368D8" w:rsidP="00B218C2">
            <w:pPr>
              <w:pStyle w:val="Tablebody"/>
            </w:pPr>
            <w:r w:rsidRPr="002362DF">
              <w:t>createDocumentFromSource</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4D58D905" w14:textId="240EABE5" w:rsidR="00C368D8" w:rsidRPr="002362DF" w:rsidRDefault="00C368D8" w:rsidP="00B218C2">
            <w:pPr>
              <w:pStyle w:val="Tablebody"/>
            </w:pPr>
            <w:r w:rsidRPr="002362DF">
              <w:t>Izveidot dokumentu kā kopiju</w:t>
            </w:r>
          </w:p>
        </w:tc>
      </w:tr>
      <w:tr w:rsidR="00C368D8" w:rsidRPr="002362DF" w14:paraId="055BF6D1"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BAF781E" w14:textId="7754FEDB" w:rsidR="00C368D8" w:rsidRPr="002362DF" w:rsidRDefault="00C368D8" w:rsidP="00B218C2">
            <w:pPr>
              <w:pStyle w:val="Tablebody"/>
            </w:pPr>
            <w:r w:rsidRPr="002362DF">
              <w:t>EDK.createFolder</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59FD8E9" w14:textId="6A3E43B5" w:rsidR="00C368D8" w:rsidRPr="002362DF" w:rsidRDefault="00C368D8" w:rsidP="00B218C2">
            <w:pPr>
              <w:pStyle w:val="Tablebody"/>
            </w:pPr>
            <w:r w:rsidRPr="002362DF">
              <w:t>Izveidot mapi</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0513D75" w14:textId="24E576BF" w:rsidR="00C368D8" w:rsidRPr="002362DF" w:rsidRDefault="00C368D8" w:rsidP="00B218C2">
            <w:pPr>
              <w:pStyle w:val="Tablebody"/>
            </w:pPr>
            <w:r w:rsidRPr="002362DF">
              <w:t>createFolder</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57AF9109" w14:textId="3302B5D7" w:rsidR="00C368D8" w:rsidRPr="002362DF" w:rsidRDefault="00C368D8" w:rsidP="00B218C2">
            <w:pPr>
              <w:pStyle w:val="Tablebody"/>
            </w:pPr>
            <w:r w:rsidRPr="002362DF">
              <w:t>Izveidot mapi</w:t>
            </w:r>
          </w:p>
        </w:tc>
      </w:tr>
      <w:tr w:rsidR="00C368D8" w:rsidRPr="002362DF" w14:paraId="0CB02D0A"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647288D" w14:textId="576FFC3E" w:rsidR="00C368D8" w:rsidRPr="002362DF" w:rsidRDefault="00C368D8" w:rsidP="00B218C2">
            <w:pPr>
              <w:pStyle w:val="Tablebody"/>
            </w:pPr>
            <w:r w:rsidRPr="002362DF">
              <w:t>EDK.createRelationship</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2EB720E" w14:textId="6212B740" w:rsidR="00C368D8" w:rsidRPr="002362DF" w:rsidRDefault="00C368D8" w:rsidP="00B218C2">
            <w:pPr>
              <w:pStyle w:val="Tablebody"/>
            </w:pPr>
            <w:r w:rsidRPr="002362DF">
              <w:t>Izveidot saiti</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834BD7" w14:textId="12094B9D" w:rsidR="00C368D8" w:rsidRPr="002362DF" w:rsidRDefault="00C368D8" w:rsidP="00B218C2">
            <w:pPr>
              <w:pStyle w:val="Tablebody"/>
            </w:pPr>
            <w:r w:rsidRPr="002362DF">
              <w:t>createRelationship</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61015F41" w14:textId="40E8F5D5" w:rsidR="00C368D8" w:rsidRPr="002362DF" w:rsidRDefault="00C368D8" w:rsidP="00B218C2">
            <w:pPr>
              <w:pStyle w:val="Tablebody"/>
            </w:pPr>
            <w:r w:rsidRPr="002362DF">
              <w:t>Izveidot saiti</w:t>
            </w:r>
          </w:p>
        </w:tc>
      </w:tr>
      <w:tr w:rsidR="00C368D8" w:rsidRPr="002362DF" w14:paraId="569CA9B6"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79B66CA" w14:textId="5B1986AA" w:rsidR="00C368D8" w:rsidRPr="002362DF" w:rsidRDefault="00C368D8" w:rsidP="00B218C2">
            <w:pPr>
              <w:pStyle w:val="Tablebody"/>
            </w:pPr>
            <w:r w:rsidRPr="002362DF">
              <w:t>EDK.getObject</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FC31CF6" w14:textId="344C999B" w:rsidR="00C368D8" w:rsidRPr="002362DF" w:rsidRDefault="00C368D8" w:rsidP="00B218C2">
            <w:pPr>
              <w:pStyle w:val="Tablebody"/>
            </w:pPr>
            <w:r w:rsidRPr="002362DF">
              <w:t>Izgūt objekta metadatus</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B3AF171" w14:textId="09A691CB" w:rsidR="00C368D8" w:rsidRPr="002362DF" w:rsidRDefault="00C368D8" w:rsidP="00B218C2">
            <w:pPr>
              <w:pStyle w:val="Tablebody"/>
            </w:pPr>
            <w:r w:rsidRPr="002362DF">
              <w:t>getObject</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7F4D615A" w14:textId="5B4C8773" w:rsidR="00C368D8" w:rsidRPr="002362DF" w:rsidRDefault="00C368D8" w:rsidP="00B218C2">
            <w:pPr>
              <w:pStyle w:val="Tablebody"/>
            </w:pPr>
            <w:r w:rsidRPr="002362DF">
              <w:t>Izgūt objekta metadatus</w:t>
            </w:r>
          </w:p>
        </w:tc>
      </w:tr>
      <w:tr w:rsidR="00C368D8" w:rsidRPr="002362DF" w14:paraId="17F7203C"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8A91E8F" w14:textId="15A670C1" w:rsidR="00C368D8" w:rsidRPr="002362DF" w:rsidRDefault="00C368D8" w:rsidP="00B218C2">
            <w:pPr>
              <w:pStyle w:val="Tablebody"/>
            </w:pPr>
            <w:r w:rsidRPr="002362DF">
              <w:t>EDK.getObjectByPath</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060A33" w14:textId="20E84042" w:rsidR="00C368D8" w:rsidRPr="002362DF" w:rsidRDefault="00C368D8" w:rsidP="00B218C2">
            <w:pPr>
              <w:pStyle w:val="Tablebody"/>
            </w:pPr>
            <w:r w:rsidRPr="002362DF">
              <w:t>Izgūt objekta metadatus pēc tā navigācijas ceļa</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1C20D7D" w14:textId="5633BE5C" w:rsidR="00C368D8" w:rsidRPr="002362DF" w:rsidRDefault="00C368D8" w:rsidP="00B218C2">
            <w:pPr>
              <w:pStyle w:val="Tablebody"/>
            </w:pPr>
            <w:r w:rsidRPr="002362DF">
              <w:t>getObjectByPath</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2C8C2869" w14:textId="565E0323" w:rsidR="00C368D8" w:rsidRPr="002362DF" w:rsidRDefault="00C368D8" w:rsidP="00B218C2">
            <w:pPr>
              <w:pStyle w:val="Tablebody"/>
            </w:pPr>
            <w:r w:rsidRPr="002362DF">
              <w:t>Izgūt objekta metadatus pēc tā navigācijas ceļa</w:t>
            </w:r>
          </w:p>
        </w:tc>
      </w:tr>
      <w:tr w:rsidR="00C368D8" w:rsidRPr="002362DF" w14:paraId="151461C8" w14:textId="77777777" w:rsidTr="00B86C44">
        <w:trPr>
          <w:tblHeader/>
        </w:trPr>
        <w:tc>
          <w:tcPr>
            <w:tcW w:w="2518" w:type="dxa"/>
            <w:vMerge w:val="restart"/>
            <w:tcBorders>
              <w:top w:val="single" w:sz="4" w:space="0" w:color="auto"/>
              <w:left w:val="nil"/>
              <w:right w:val="single" w:sz="8" w:space="0" w:color="auto"/>
            </w:tcBorders>
            <w:tcMar>
              <w:top w:w="0" w:type="dxa"/>
              <w:left w:w="108" w:type="dxa"/>
              <w:bottom w:w="0" w:type="dxa"/>
              <w:right w:w="108" w:type="dxa"/>
            </w:tcMar>
          </w:tcPr>
          <w:p w14:paraId="5C46E8CB" w14:textId="29744C23" w:rsidR="00C368D8" w:rsidRPr="002362DF" w:rsidRDefault="00C368D8" w:rsidP="00B218C2">
            <w:pPr>
              <w:pStyle w:val="Tablebody"/>
            </w:pPr>
            <w:r w:rsidRPr="002362DF">
              <w:t>EDK.getContentStream</w:t>
            </w:r>
          </w:p>
        </w:tc>
        <w:tc>
          <w:tcPr>
            <w:tcW w:w="2225" w:type="dxa"/>
            <w:vMerge w:val="restart"/>
            <w:tcBorders>
              <w:top w:val="single" w:sz="4" w:space="0" w:color="auto"/>
              <w:left w:val="nil"/>
              <w:right w:val="single" w:sz="8" w:space="0" w:color="auto"/>
            </w:tcBorders>
            <w:tcMar>
              <w:top w:w="0" w:type="dxa"/>
              <w:left w:w="108" w:type="dxa"/>
              <w:bottom w:w="0" w:type="dxa"/>
              <w:right w:w="108" w:type="dxa"/>
            </w:tcMar>
          </w:tcPr>
          <w:p w14:paraId="275D9455" w14:textId="01803C6D" w:rsidR="00C368D8" w:rsidRPr="002362DF" w:rsidRDefault="00C368D8" w:rsidP="00B218C2">
            <w:pPr>
              <w:pStyle w:val="Tablebody"/>
            </w:pPr>
            <w:r w:rsidRPr="002362DF">
              <w:t>Izgūt datnes saturu</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C103986" w14:textId="30C91708" w:rsidR="00C368D8" w:rsidRPr="002362DF" w:rsidRDefault="00C368D8" w:rsidP="00B218C2">
            <w:pPr>
              <w:pStyle w:val="Tablebody"/>
            </w:pPr>
            <w:r w:rsidRPr="002362DF">
              <w:t>getContentStream</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257BAFCF" w14:textId="5D94AE5B" w:rsidR="00C368D8" w:rsidRPr="002362DF" w:rsidRDefault="00C368D8" w:rsidP="00B218C2">
            <w:pPr>
              <w:pStyle w:val="Tablebody"/>
            </w:pPr>
            <w:r w:rsidRPr="002362DF">
              <w:t>Izgūt datnes saturu</w:t>
            </w:r>
          </w:p>
        </w:tc>
      </w:tr>
      <w:tr w:rsidR="00C368D8" w:rsidRPr="002362DF" w14:paraId="227EEFFA" w14:textId="77777777" w:rsidTr="00B86C44">
        <w:trPr>
          <w:tblHeader/>
        </w:trPr>
        <w:tc>
          <w:tcPr>
            <w:tcW w:w="2518" w:type="dxa"/>
            <w:vMerge/>
            <w:tcBorders>
              <w:left w:val="nil"/>
              <w:bottom w:val="single" w:sz="4" w:space="0" w:color="auto"/>
              <w:right w:val="single" w:sz="8" w:space="0" w:color="auto"/>
            </w:tcBorders>
            <w:tcMar>
              <w:top w:w="0" w:type="dxa"/>
              <w:left w:w="108" w:type="dxa"/>
              <w:bottom w:w="0" w:type="dxa"/>
              <w:right w:w="108" w:type="dxa"/>
            </w:tcMar>
          </w:tcPr>
          <w:p w14:paraId="707A8F23" w14:textId="0C36B2C1" w:rsidR="00C368D8" w:rsidRPr="002362DF" w:rsidRDefault="00C368D8" w:rsidP="00B218C2">
            <w:pPr>
              <w:pStyle w:val="Tablebody"/>
            </w:pPr>
          </w:p>
        </w:tc>
        <w:tc>
          <w:tcPr>
            <w:tcW w:w="2225" w:type="dxa"/>
            <w:vMerge/>
            <w:tcBorders>
              <w:left w:val="nil"/>
              <w:bottom w:val="single" w:sz="4" w:space="0" w:color="auto"/>
              <w:right w:val="single" w:sz="8" w:space="0" w:color="auto"/>
            </w:tcBorders>
            <w:tcMar>
              <w:top w:w="0" w:type="dxa"/>
              <w:left w:w="108" w:type="dxa"/>
              <w:bottom w:w="0" w:type="dxa"/>
              <w:right w:w="108" w:type="dxa"/>
            </w:tcMar>
          </w:tcPr>
          <w:p w14:paraId="28D22136" w14:textId="1C659E8D" w:rsidR="00C368D8" w:rsidRPr="002362DF" w:rsidRDefault="00C368D8" w:rsidP="00B218C2">
            <w:pPr>
              <w:pStyle w:val="Tablebody"/>
            </w:pP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050D2E3" w14:textId="2D856BF1" w:rsidR="00C368D8" w:rsidRPr="002362DF" w:rsidRDefault="00C368D8" w:rsidP="00B218C2">
            <w:pPr>
              <w:pStyle w:val="Tablebody"/>
            </w:pPr>
            <w:r w:rsidRPr="002362DF">
              <w:t>EDK.getContentStream</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57B6FFC4" w14:textId="140FFA7D" w:rsidR="00C368D8" w:rsidRPr="002362DF" w:rsidRDefault="00C368D8" w:rsidP="00B218C2">
            <w:pPr>
              <w:pStyle w:val="Tablebody"/>
            </w:pPr>
            <w:r w:rsidRPr="002362DF">
              <w:t>Izgūt datnes saturu</w:t>
            </w:r>
          </w:p>
        </w:tc>
      </w:tr>
      <w:tr w:rsidR="00C368D8" w:rsidRPr="002362DF" w14:paraId="47F922C9"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F0BB64" w14:textId="23607E47" w:rsidR="00C368D8" w:rsidRPr="002362DF" w:rsidRDefault="00C368D8" w:rsidP="00B218C2">
            <w:pPr>
              <w:pStyle w:val="Tablebody"/>
            </w:pPr>
            <w:r w:rsidRPr="002362DF">
              <w:t>EDK.updateProperties</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51D8F2" w14:textId="43C4C2C0" w:rsidR="00C368D8" w:rsidRPr="002362DF" w:rsidRDefault="00C368D8" w:rsidP="00B218C2">
            <w:pPr>
              <w:pStyle w:val="Tablebody"/>
            </w:pPr>
            <w:r w:rsidRPr="002362DF">
              <w:t>Izmainīt metadatus</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7FCB226" w14:textId="0CEA74DC" w:rsidR="00C368D8" w:rsidRPr="002362DF" w:rsidRDefault="00C368D8" w:rsidP="00B218C2">
            <w:pPr>
              <w:pStyle w:val="Tablebody"/>
            </w:pPr>
            <w:r w:rsidRPr="002362DF">
              <w:t>updateProperties</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344B4DEC" w14:textId="30EBA312" w:rsidR="00C368D8" w:rsidRPr="002362DF" w:rsidRDefault="00C368D8" w:rsidP="00B218C2">
            <w:pPr>
              <w:pStyle w:val="Tablebody"/>
            </w:pPr>
            <w:r w:rsidRPr="002362DF">
              <w:t>Izmainīt metadatus</w:t>
            </w:r>
          </w:p>
        </w:tc>
      </w:tr>
      <w:tr w:rsidR="00C368D8" w:rsidRPr="002362DF" w14:paraId="1FD04551"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C3B39D" w14:textId="2C175E6B" w:rsidR="00C368D8" w:rsidRPr="002362DF" w:rsidRDefault="00C368D8" w:rsidP="00B218C2">
            <w:pPr>
              <w:pStyle w:val="Tablebody"/>
            </w:pPr>
            <w:r w:rsidRPr="002362DF">
              <w:t>EDK.moveObject</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ECE4B2D" w14:textId="5DB3E5B5" w:rsidR="00C368D8" w:rsidRPr="002362DF" w:rsidRDefault="00C368D8" w:rsidP="00B218C2">
            <w:pPr>
              <w:pStyle w:val="Tablebody"/>
            </w:pPr>
            <w:r w:rsidRPr="002362DF">
              <w:t>Pārvietot objektu</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26DF95" w14:textId="1991CB34" w:rsidR="00C368D8" w:rsidRPr="002362DF" w:rsidRDefault="00C368D8" w:rsidP="00B218C2">
            <w:pPr>
              <w:pStyle w:val="Tablebody"/>
            </w:pPr>
            <w:r w:rsidRPr="002362DF">
              <w:t>moveObject</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0D5C0FA1" w14:textId="3A5683C2" w:rsidR="00C368D8" w:rsidRPr="002362DF" w:rsidRDefault="00C368D8" w:rsidP="00B218C2">
            <w:pPr>
              <w:pStyle w:val="Tablebody"/>
            </w:pPr>
            <w:r w:rsidRPr="002362DF">
              <w:t>Pārvietot objektu</w:t>
            </w:r>
          </w:p>
        </w:tc>
      </w:tr>
      <w:tr w:rsidR="00C368D8" w:rsidRPr="002362DF" w14:paraId="7015E6C0"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C8E45C2" w14:textId="3032159F" w:rsidR="00C368D8" w:rsidRPr="002362DF" w:rsidRDefault="00C368D8" w:rsidP="00B218C2">
            <w:pPr>
              <w:pStyle w:val="Tablebody"/>
            </w:pPr>
            <w:r w:rsidRPr="002362DF">
              <w:t>EDK.deleteObject</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16F1B3" w14:textId="33C0D91C" w:rsidR="00C368D8" w:rsidRPr="002362DF" w:rsidRDefault="00C368D8" w:rsidP="00B218C2">
            <w:pPr>
              <w:pStyle w:val="Tablebody"/>
            </w:pPr>
            <w:r w:rsidRPr="002362DF">
              <w:t>Nodzēst objektu</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435225" w14:textId="092D54F9" w:rsidR="00C368D8" w:rsidRPr="002362DF" w:rsidRDefault="00C368D8" w:rsidP="00B218C2">
            <w:pPr>
              <w:pStyle w:val="Tablebody"/>
            </w:pPr>
            <w:r w:rsidRPr="002362DF">
              <w:t>deleteObject</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21B3216C" w14:textId="1AEB9884" w:rsidR="00C368D8" w:rsidRPr="002362DF" w:rsidRDefault="00C368D8" w:rsidP="00B218C2">
            <w:pPr>
              <w:pStyle w:val="Tablebody"/>
            </w:pPr>
            <w:r w:rsidRPr="002362DF">
              <w:t>Nodzēst objektu</w:t>
            </w:r>
          </w:p>
        </w:tc>
      </w:tr>
      <w:tr w:rsidR="00C368D8" w:rsidRPr="002362DF" w14:paraId="28375529" w14:textId="77777777" w:rsidTr="00B86C44">
        <w:trPr>
          <w:tblHeader/>
        </w:trPr>
        <w:tc>
          <w:tcPr>
            <w:tcW w:w="2518" w:type="dxa"/>
            <w:vMerge w:val="restart"/>
            <w:tcBorders>
              <w:top w:val="single" w:sz="4" w:space="0" w:color="auto"/>
              <w:left w:val="nil"/>
              <w:right w:val="single" w:sz="8" w:space="0" w:color="auto"/>
            </w:tcBorders>
            <w:tcMar>
              <w:top w:w="0" w:type="dxa"/>
              <w:left w:w="108" w:type="dxa"/>
              <w:bottom w:w="0" w:type="dxa"/>
              <w:right w:w="108" w:type="dxa"/>
            </w:tcMar>
          </w:tcPr>
          <w:p w14:paraId="040BD134" w14:textId="774DCB98" w:rsidR="00C368D8" w:rsidRPr="002362DF" w:rsidRDefault="00C368D8" w:rsidP="00B218C2">
            <w:pPr>
              <w:pStyle w:val="Tablebody"/>
            </w:pPr>
            <w:r w:rsidRPr="002362DF">
              <w:t>EDK.setContentStream</w:t>
            </w:r>
          </w:p>
        </w:tc>
        <w:tc>
          <w:tcPr>
            <w:tcW w:w="2225" w:type="dxa"/>
            <w:vMerge w:val="restart"/>
            <w:tcBorders>
              <w:top w:val="single" w:sz="4" w:space="0" w:color="auto"/>
              <w:left w:val="nil"/>
              <w:right w:val="single" w:sz="8" w:space="0" w:color="auto"/>
            </w:tcBorders>
            <w:tcMar>
              <w:top w:w="0" w:type="dxa"/>
              <w:left w:w="108" w:type="dxa"/>
              <w:bottom w:w="0" w:type="dxa"/>
              <w:right w:w="108" w:type="dxa"/>
            </w:tcMar>
          </w:tcPr>
          <w:p w14:paraId="54656D64" w14:textId="1B6FB724" w:rsidR="00C368D8" w:rsidRPr="002362DF" w:rsidRDefault="00C368D8" w:rsidP="00B218C2">
            <w:pPr>
              <w:pStyle w:val="Tablebody"/>
            </w:pPr>
            <w:r w:rsidRPr="002362DF">
              <w:t>Saglabāt datnes saturu</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2227A52" w14:textId="2B218816" w:rsidR="00C368D8" w:rsidRPr="002362DF" w:rsidRDefault="00C368D8" w:rsidP="00B218C2">
            <w:pPr>
              <w:pStyle w:val="Tablebody"/>
            </w:pPr>
            <w:r w:rsidRPr="002362DF">
              <w:t>setContentStream</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0FBB8704" w14:textId="441900B7" w:rsidR="00C368D8" w:rsidRPr="002362DF" w:rsidRDefault="00C368D8" w:rsidP="00B218C2">
            <w:pPr>
              <w:pStyle w:val="Tablebody"/>
            </w:pPr>
            <w:r w:rsidRPr="002362DF">
              <w:t>Saglabāt datnes saturu</w:t>
            </w:r>
          </w:p>
        </w:tc>
      </w:tr>
      <w:tr w:rsidR="00C368D8" w:rsidRPr="002362DF" w14:paraId="36171008" w14:textId="77777777" w:rsidTr="00B86C44">
        <w:trPr>
          <w:tblHeader/>
        </w:trPr>
        <w:tc>
          <w:tcPr>
            <w:tcW w:w="2518" w:type="dxa"/>
            <w:vMerge/>
            <w:tcBorders>
              <w:left w:val="nil"/>
              <w:bottom w:val="single" w:sz="4" w:space="0" w:color="auto"/>
              <w:right w:val="single" w:sz="8" w:space="0" w:color="auto"/>
            </w:tcBorders>
            <w:tcMar>
              <w:top w:w="0" w:type="dxa"/>
              <w:left w:w="108" w:type="dxa"/>
              <w:bottom w:w="0" w:type="dxa"/>
              <w:right w:w="108" w:type="dxa"/>
            </w:tcMar>
          </w:tcPr>
          <w:p w14:paraId="44D811AE" w14:textId="77777777" w:rsidR="00C368D8" w:rsidRPr="002362DF" w:rsidRDefault="00C368D8" w:rsidP="00B218C2">
            <w:pPr>
              <w:pStyle w:val="Tablebody"/>
            </w:pPr>
          </w:p>
        </w:tc>
        <w:tc>
          <w:tcPr>
            <w:tcW w:w="2225" w:type="dxa"/>
            <w:vMerge/>
            <w:tcBorders>
              <w:left w:val="nil"/>
              <w:bottom w:val="single" w:sz="4" w:space="0" w:color="auto"/>
              <w:right w:val="single" w:sz="8" w:space="0" w:color="auto"/>
            </w:tcBorders>
            <w:tcMar>
              <w:top w:w="0" w:type="dxa"/>
              <w:left w:w="108" w:type="dxa"/>
              <w:bottom w:w="0" w:type="dxa"/>
              <w:right w:w="108" w:type="dxa"/>
            </w:tcMar>
          </w:tcPr>
          <w:p w14:paraId="302B29A3" w14:textId="77777777" w:rsidR="00C368D8" w:rsidRPr="002362DF" w:rsidRDefault="00C368D8" w:rsidP="00B218C2">
            <w:pPr>
              <w:pStyle w:val="Tablebody"/>
            </w:pP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2E91B80" w14:textId="54E3329E" w:rsidR="00C368D8" w:rsidRPr="002362DF" w:rsidRDefault="00C368D8" w:rsidP="00B218C2">
            <w:pPr>
              <w:pStyle w:val="Tablebody"/>
            </w:pPr>
            <w:r w:rsidRPr="002362DF">
              <w:t>EDK.setContentStream</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43D0A357" w14:textId="47D1C0EE" w:rsidR="00C368D8" w:rsidRPr="002362DF" w:rsidRDefault="00C368D8" w:rsidP="00B218C2">
            <w:pPr>
              <w:pStyle w:val="Tablebody"/>
            </w:pPr>
            <w:r w:rsidRPr="002362DF">
              <w:t>Saglabāt datnes saturu</w:t>
            </w:r>
          </w:p>
        </w:tc>
      </w:tr>
      <w:tr w:rsidR="00C368D8" w:rsidRPr="002362DF" w14:paraId="47EAE246" w14:textId="77777777" w:rsidTr="00B86C44">
        <w:trPr>
          <w:tblHeader/>
        </w:trPr>
        <w:tc>
          <w:tcPr>
            <w:tcW w:w="2518" w:type="dxa"/>
            <w:vMerge w:val="restart"/>
            <w:tcBorders>
              <w:top w:val="single" w:sz="4" w:space="0" w:color="auto"/>
              <w:left w:val="nil"/>
              <w:right w:val="single" w:sz="8" w:space="0" w:color="auto"/>
            </w:tcBorders>
            <w:tcMar>
              <w:top w:w="0" w:type="dxa"/>
              <w:left w:w="108" w:type="dxa"/>
              <w:bottom w:w="0" w:type="dxa"/>
              <w:right w:w="108" w:type="dxa"/>
            </w:tcMar>
          </w:tcPr>
          <w:p w14:paraId="6D7C931D" w14:textId="2513E89B" w:rsidR="00C368D8" w:rsidRPr="002362DF" w:rsidRDefault="00C368D8" w:rsidP="00B218C2">
            <w:pPr>
              <w:pStyle w:val="Tablebody"/>
            </w:pPr>
            <w:r w:rsidRPr="002362DF">
              <w:t>EDK.deleteContentStream</w:t>
            </w:r>
          </w:p>
        </w:tc>
        <w:tc>
          <w:tcPr>
            <w:tcW w:w="2225" w:type="dxa"/>
            <w:vMerge w:val="restart"/>
            <w:tcBorders>
              <w:top w:val="single" w:sz="4" w:space="0" w:color="auto"/>
              <w:left w:val="nil"/>
              <w:right w:val="single" w:sz="8" w:space="0" w:color="auto"/>
            </w:tcBorders>
            <w:tcMar>
              <w:top w:w="0" w:type="dxa"/>
              <w:left w:w="108" w:type="dxa"/>
              <w:bottom w:w="0" w:type="dxa"/>
              <w:right w:w="108" w:type="dxa"/>
            </w:tcMar>
          </w:tcPr>
          <w:p w14:paraId="5F24B9D1" w14:textId="3EA07997" w:rsidR="00C368D8" w:rsidRPr="002362DF" w:rsidRDefault="00C368D8" w:rsidP="00B218C2">
            <w:pPr>
              <w:pStyle w:val="Tablebody"/>
            </w:pPr>
            <w:r w:rsidRPr="002362DF">
              <w:t>Nodzēst datnes saturu</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EF9718D" w14:textId="406E6D3D" w:rsidR="00C368D8" w:rsidRPr="002362DF" w:rsidRDefault="00C368D8" w:rsidP="00B218C2">
            <w:pPr>
              <w:pStyle w:val="Tablebody"/>
            </w:pPr>
            <w:r w:rsidRPr="002362DF">
              <w:t>deleteContentStream</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6285F3E7" w14:textId="624EEBF9" w:rsidR="00C368D8" w:rsidRPr="002362DF" w:rsidRDefault="00C368D8" w:rsidP="00B218C2">
            <w:pPr>
              <w:pStyle w:val="Tablebody"/>
            </w:pPr>
            <w:r w:rsidRPr="002362DF">
              <w:t>Nodzēst datnes saturu</w:t>
            </w:r>
          </w:p>
        </w:tc>
      </w:tr>
      <w:tr w:rsidR="00C368D8" w:rsidRPr="002362DF" w14:paraId="56D5E615" w14:textId="77777777" w:rsidTr="00B86C44">
        <w:trPr>
          <w:tblHeader/>
        </w:trPr>
        <w:tc>
          <w:tcPr>
            <w:tcW w:w="2518" w:type="dxa"/>
            <w:vMerge/>
            <w:tcBorders>
              <w:left w:val="nil"/>
              <w:bottom w:val="single" w:sz="4" w:space="0" w:color="auto"/>
              <w:right w:val="single" w:sz="8" w:space="0" w:color="auto"/>
            </w:tcBorders>
            <w:tcMar>
              <w:top w:w="0" w:type="dxa"/>
              <w:left w:w="108" w:type="dxa"/>
              <w:bottom w:w="0" w:type="dxa"/>
              <w:right w:w="108" w:type="dxa"/>
            </w:tcMar>
          </w:tcPr>
          <w:p w14:paraId="77031AD4" w14:textId="77777777" w:rsidR="00C368D8" w:rsidRPr="002362DF" w:rsidRDefault="00C368D8" w:rsidP="00B218C2">
            <w:pPr>
              <w:pStyle w:val="Tablebody"/>
            </w:pPr>
          </w:p>
        </w:tc>
        <w:tc>
          <w:tcPr>
            <w:tcW w:w="2225" w:type="dxa"/>
            <w:vMerge/>
            <w:tcBorders>
              <w:left w:val="nil"/>
              <w:bottom w:val="single" w:sz="4" w:space="0" w:color="auto"/>
              <w:right w:val="single" w:sz="8" w:space="0" w:color="auto"/>
            </w:tcBorders>
            <w:tcMar>
              <w:top w:w="0" w:type="dxa"/>
              <w:left w:w="108" w:type="dxa"/>
              <w:bottom w:w="0" w:type="dxa"/>
              <w:right w:w="108" w:type="dxa"/>
            </w:tcMar>
          </w:tcPr>
          <w:p w14:paraId="4D292430" w14:textId="77777777" w:rsidR="00C368D8" w:rsidRPr="002362DF" w:rsidRDefault="00C368D8" w:rsidP="00B218C2">
            <w:pPr>
              <w:pStyle w:val="Tablebody"/>
            </w:pP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E5E11F1" w14:textId="7D68A29A" w:rsidR="00C368D8" w:rsidRPr="002362DF" w:rsidRDefault="00C368D8" w:rsidP="00B218C2">
            <w:pPr>
              <w:pStyle w:val="Tablebody"/>
            </w:pPr>
            <w:r w:rsidRPr="002362DF">
              <w:t>EDK.deleteContentStream</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39E30F7C" w14:textId="5D1157F8" w:rsidR="00C368D8" w:rsidRPr="002362DF" w:rsidRDefault="00C368D8" w:rsidP="00B218C2">
            <w:pPr>
              <w:pStyle w:val="Tablebody"/>
            </w:pPr>
            <w:r w:rsidRPr="002362DF">
              <w:t>Nodzēst datnes saturu</w:t>
            </w:r>
          </w:p>
        </w:tc>
      </w:tr>
      <w:tr w:rsidR="00C368D8" w:rsidRPr="002362DF" w14:paraId="2207F340"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AF276FF" w14:textId="059CD3FA" w:rsidR="00C368D8" w:rsidRPr="002362DF" w:rsidRDefault="00C368D8" w:rsidP="00B218C2">
            <w:pPr>
              <w:pStyle w:val="Tablebody"/>
            </w:pPr>
            <w:r w:rsidRPr="002362DF">
              <w:t>EDK.addObjectToFolder</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2CC05DB" w14:textId="080D54EA" w:rsidR="00C368D8" w:rsidRPr="002362DF" w:rsidRDefault="00C368D8" w:rsidP="00B218C2">
            <w:pPr>
              <w:pStyle w:val="Tablebody"/>
            </w:pPr>
            <w:r w:rsidRPr="002362DF">
              <w:t>Ievietot objektu mapē</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80967A5" w14:textId="67618E4E" w:rsidR="00C368D8" w:rsidRPr="002362DF" w:rsidRDefault="00C368D8" w:rsidP="00B218C2">
            <w:pPr>
              <w:pStyle w:val="Tablebody"/>
            </w:pPr>
            <w:r w:rsidRPr="002362DF">
              <w:t>addObjectToFolder</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6BD9EA8C" w14:textId="39DD196F" w:rsidR="00C368D8" w:rsidRPr="002362DF" w:rsidRDefault="00C368D8" w:rsidP="00B218C2">
            <w:pPr>
              <w:pStyle w:val="Tablebody"/>
            </w:pPr>
            <w:r w:rsidRPr="002362DF">
              <w:t>Ievietot objektu mapē</w:t>
            </w:r>
          </w:p>
        </w:tc>
      </w:tr>
      <w:tr w:rsidR="00C368D8" w:rsidRPr="002362DF" w14:paraId="2710B7C6"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BE351E1" w14:textId="7810BB6C" w:rsidR="00C368D8" w:rsidRPr="002362DF" w:rsidRDefault="00C368D8" w:rsidP="00B218C2">
            <w:pPr>
              <w:pStyle w:val="Tablebody"/>
            </w:pPr>
            <w:r w:rsidRPr="002362DF">
              <w:t>EDK.removeObjectFromFolder</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AC8DC68" w14:textId="175AB73F" w:rsidR="00C368D8" w:rsidRPr="002362DF" w:rsidRDefault="00C368D8" w:rsidP="00B218C2">
            <w:pPr>
              <w:pStyle w:val="Tablebody"/>
            </w:pPr>
            <w:r w:rsidRPr="002362DF">
              <w:t>Izņemt objektu no mapes</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6BC806A" w14:textId="249D3BAD" w:rsidR="00C368D8" w:rsidRPr="002362DF" w:rsidRDefault="00C368D8" w:rsidP="00B218C2">
            <w:pPr>
              <w:pStyle w:val="Tablebody"/>
            </w:pPr>
            <w:r w:rsidRPr="002362DF">
              <w:t>removeObjectFromFolder</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08971517" w14:textId="2489DD97" w:rsidR="00C368D8" w:rsidRPr="002362DF" w:rsidRDefault="00C368D8" w:rsidP="00B218C2">
            <w:pPr>
              <w:pStyle w:val="Tablebody"/>
            </w:pPr>
            <w:r w:rsidRPr="002362DF">
              <w:t>Izņemt objektu no mapes</w:t>
            </w:r>
          </w:p>
        </w:tc>
      </w:tr>
      <w:tr w:rsidR="00C368D8" w:rsidRPr="002362DF" w14:paraId="76069805"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E6C4A08" w14:textId="54D2974E" w:rsidR="00C368D8" w:rsidRPr="002362DF" w:rsidRDefault="00C368D8" w:rsidP="00B218C2">
            <w:pPr>
              <w:pStyle w:val="Tablebody"/>
            </w:pPr>
            <w:r w:rsidRPr="002362DF">
              <w:t>EDK.getObjectOfLatestVersion</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B610A64" w14:textId="79B84FF7" w:rsidR="00C368D8" w:rsidRPr="002362DF" w:rsidRDefault="00C368D8" w:rsidP="00B218C2">
            <w:pPr>
              <w:pStyle w:val="Tablebody"/>
            </w:pPr>
            <w:r w:rsidRPr="002362DF">
              <w:t>Izgūt dokumenta pēdējās versijas metadatus</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4D89756" w14:textId="3F07208F" w:rsidR="00C368D8" w:rsidRPr="002362DF" w:rsidRDefault="00C368D8" w:rsidP="00B218C2">
            <w:pPr>
              <w:pStyle w:val="Tablebody"/>
            </w:pPr>
            <w:r w:rsidRPr="002362DF">
              <w:t>getObjectOfLatestVersion</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1432A592" w14:textId="12A60258" w:rsidR="00C368D8" w:rsidRPr="002362DF" w:rsidRDefault="00C368D8" w:rsidP="00B218C2">
            <w:pPr>
              <w:pStyle w:val="Tablebody"/>
            </w:pPr>
            <w:r w:rsidRPr="002362DF">
              <w:t>Izgūt dokumenta pēdējās versijas metadatus</w:t>
            </w:r>
          </w:p>
        </w:tc>
      </w:tr>
      <w:tr w:rsidR="00C368D8" w:rsidRPr="002362DF" w14:paraId="52713868"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E00925" w14:textId="65E16516" w:rsidR="00C368D8" w:rsidRPr="002362DF" w:rsidRDefault="00C368D8" w:rsidP="00B218C2">
            <w:pPr>
              <w:pStyle w:val="Tablebody"/>
            </w:pPr>
            <w:r w:rsidRPr="002362DF">
              <w:t>EDK.getAllVersions</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8CBC568" w14:textId="6E49DEA7" w:rsidR="00C368D8" w:rsidRPr="002362DF" w:rsidRDefault="00C368D8" w:rsidP="00B218C2">
            <w:pPr>
              <w:pStyle w:val="Tablebody"/>
            </w:pPr>
            <w:r w:rsidRPr="002362DF">
              <w:t>Izgūt dokumenta visu versiju metadatus</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60EF03" w14:textId="0F78D715" w:rsidR="00C368D8" w:rsidRPr="002362DF" w:rsidRDefault="00C368D8" w:rsidP="00B218C2">
            <w:pPr>
              <w:pStyle w:val="Tablebody"/>
            </w:pPr>
            <w:r w:rsidRPr="002362DF">
              <w:t>getAllVersions</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0DBE23D4" w14:textId="7F2B1783" w:rsidR="00C368D8" w:rsidRPr="002362DF" w:rsidRDefault="00C368D8" w:rsidP="00B218C2">
            <w:pPr>
              <w:pStyle w:val="Tablebody"/>
            </w:pPr>
            <w:r w:rsidRPr="002362DF">
              <w:t>Izgūt dokumenta visu versiju metadatus</w:t>
            </w:r>
          </w:p>
        </w:tc>
      </w:tr>
      <w:tr w:rsidR="00C368D8" w:rsidRPr="002362DF" w14:paraId="094C6657"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C417B45" w14:textId="6CEDF122" w:rsidR="00C368D8" w:rsidRPr="002362DF" w:rsidRDefault="00C368D8" w:rsidP="00B218C2">
            <w:pPr>
              <w:pStyle w:val="Tablebody"/>
            </w:pPr>
            <w:r w:rsidRPr="002362DF">
              <w:t>EDK.getObjectRelationships</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722B4C0" w14:textId="377200F5" w:rsidR="00C368D8" w:rsidRPr="002362DF" w:rsidRDefault="00C368D8" w:rsidP="00B218C2">
            <w:pPr>
              <w:pStyle w:val="Tablebody"/>
            </w:pPr>
            <w:r w:rsidRPr="002362DF">
              <w:t>Izgūt saistīto dokumentu metadatus</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97CE372" w14:textId="29DFFEE5" w:rsidR="00C368D8" w:rsidRPr="002362DF" w:rsidRDefault="00C368D8" w:rsidP="00B218C2">
            <w:pPr>
              <w:pStyle w:val="Tablebody"/>
            </w:pPr>
            <w:r w:rsidRPr="002362DF">
              <w:t>getObjectRelationships</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372E6102" w14:textId="1D4EE56E" w:rsidR="00C368D8" w:rsidRPr="002362DF" w:rsidRDefault="00C368D8" w:rsidP="00B218C2">
            <w:pPr>
              <w:pStyle w:val="Tablebody"/>
            </w:pPr>
            <w:r w:rsidRPr="002362DF">
              <w:t>Izgūt saistīto dokumentu metadatus</w:t>
            </w:r>
          </w:p>
        </w:tc>
      </w:tr>
      <w:tr w:rsidR="003C03FE" w:rsidRPr="002362DF" w14:paraId="0BDC9002"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E7C365C" w14:textId="6D0297F3" w:rsidR="003C03FE" w:rsidRPr="002362DF" w:rsidRDefault="003C03FE" w:rsidP="00B218C2">
            <w:pPr>
              <w:pStyle w:val="Tablebody"/>
            </w:pPr>
            <w:r w:rsidRPr="007A01F0">
              <w:t>EDK.Adv.getOrCreateFolder</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E3E5199" w14:textId="178C2410" w:rsidR="003C03FE" w:rsidRPr="002362DF" w:rsidRDefault="003C03FE" w:rsidP="00B218C2">
            <w:pPr>
              <w:pStyle w:val="Tablebody"/>
            </w:pPr>
            <w:r w:rsidRPr="007A01F0">
              <w:t>Izgūt vai izveidot mapi</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7CD1CE5" w14:textId="3FC3C636" w:rsidR="003C03FE" w:rsidRPr="002362DF" w:rsidRDefault="003C03FE" w:rsidP="00B218C2">
            <w:pPr>
              <w:pStyle w:val="Tablebody"/>
            </w:pPr>
            <w:r w:rsidRPr="007C15C1">
              <w:t>EDK.Adv.getOrCreateFolder</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02DA4D85" w14:textId="5497C920" w:rsidR="003C03FE" w:rsidRPr="002362DF" w:rsidRDefault="003C03FE" w:rsidP="00B218C2">
            <w:pPr>
              <w:pStyle w:val="Tablebody"/>
            </w:pPr>
            <w:r w:rsidRPr="007C15C1">
              <w:t>Izgūt vai izveidot mapi</w:t>
            </w:r>
          </w:p>
        </w:tc>
      </w:tr>
      <w:tr w:rsidR="003C03FE" w:rsidRPr="002362DF" w14:paraId="21132E28"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FBE1E7" w14:textId="76504B1B" w:rsidR="003C03FE" w:rsidRPr="002362DF" w:rsidRDefault="003C03FE" w:rsidP="00B218C2">
            <w:pPr>
              <w:pStyle w:val="Tablebody"/>
            </w:pPr>
            <w:r w:rsidRPr="007A01F0">
              <w:t>EDK.Adv.setArchivedOn</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2163EA6" w14:textId="015E4E16" w:rsidR="003C03FE" w:rsidRPr="002362DF" w:rsidRDefault="003C03FE" w:rsidP="00B218C2">
            <w:pPr>
              <w:pStyle w:val="Tablebody"/>
            </w:pPr>
            <w:r w:rsidRPr="007A01F0">
              <w:t>Uzstādīt arhivēšanas datumu</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6E3714" w14:textId="5E0BC3B7" w:rsidR="003C03FE" w:rsidRPr="002362DF" w:rsidRDefault="003C03FE" w:rsidP="00B218C2">
            <w:pPr>
              <w:pStyle w:val="Tablebody"/>
            </w:pPr>
            <w:r w:rsidRPr="007C15C1">
              <w:t>EDK.Adv.setArchivedOn</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0143CCC4" w14:textId="04601D53" w:rsidR="003C03FE" w:rsidRPr="002362DF" w:rsidRDefault="003C03FE" w:rsidP="00B218C2">
            <w:pPr>
              <w:pStyle w:val="Tablebody"/>
            </w:pPr>
            <w:r w:rsidRPr="007C15C1">
              <w:t>Uzstādīt arhivēšanas datumu</w:t>
            </w:r>
          </w:p>
        </w:tc>
      </w:tr>
      <w:tr w:rsidR="003C03FE" w:rsidRPr="002362DF" w14:paraId="5B283BDD"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1436BD0" w14:textId="19E65E76" w:rsidR="003C03FE" w:rsidRPr="002362DF" w:rsidRDefault="003C03FE" w:rsidP="00B218C2">
            <w:pPr>
              <w:pStyle w:val="Tablebody"/>
            </w:pPr>
            <w:r w:rsidRPr="007A01F0">
              <w:t>EDK.Adv.createType</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8C0166" w14:textId="35C29EC0" w:rsidR="003C03FE" w:rsidRPr="002362DF" w:rsidRDefault="003C03FE" w:rsidP="00B218C2">
            <w:pPr>
              <w:pStyle w:val="Tablebody"/>
            </w:pPr>
            <w:r w:rsidRPr="007A01F0">
              <w:t>Izveidot tipu</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01E8332" w14:textId="7651A475" w:rsidR="003C03FE" w:rsidRPr="002362DF" w:rsidRDefault="003C03FE" w:rsidP="00B218C2">
            <w:pPr>
              <w:pStyle w:val="Tablebody"/>
            </w:pPr>
            <w:r w:rsidRPr="007C15C1">
              <w:t>EDK.Adv.createType</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7D9BC02B" w14:textId="351F1C42" w:rsidR="003C03FE" w:rsidRPr="002362DF" w:rsidRDefault="003C03FE" w:rsidP="00B218C2">
            <w:pPr>
              <w:pStyle w:val="Tablebody"/>
            </w:pPr>
            <w:r w:rsidRPr="007C15C1">
              <w:t>Izveidot tipu</w:t>
            </w:r>
          </w:p>
        </w:tc>
      </w:tr>
      <w:tr w:rsidR="003C03FE" w:rsidRPr="002362DF" w14:paraId="6911BE13"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2BAE62E" w14:textId="0650EE7A" w:rsidR="003C03FE" w:rsidRPr="002362DF" w:rsidRDefault="003C03FE" w:rsidP="00B218C2">
            <w:pPr>
              <w:pStyle w:val="Tablebody"/>
            </w:pPr>
            <w:r w:rsidRPr="007A01F0">
              <w:lastRenderedPageBreak/>
              <w:t>EDK.Adv.updateType</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71D2D74" w14:textId="69D97B76" w:rsidR="003C03FE" w:rsidRPr="002362DF" w:rsidRDefault="003C03FE" w:rsidP="00B218C2">
            <w:pPr>
              <w:pStyle w:val="Tablebody"/>
            </w:pPr>
            <w:r w:rsidRPr="007A01F0">
              <w:t>Izmainīt tipu</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565A491" w14:textId="058BDE48" w:rsidR="003C03FE" w:rsidRPr="002362DF" w:rsidRDefault="003C03FE" w:rsidP="00B218C2">
            <w:pPr>
              <w:pStyle w:val="Tablebody"/>
            </w:pPr>
            <w:r w:rsidRPr="007C15C1">
              <w:t>EDK.Adv.updateType</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17671809" w14:textId="61DB1C83" w:rsidR="003C03FE" w:rsidRPr="002362DF" w:rsidRDefault="003C03FE" w:rsidP="00B218C2">
            <w:pPr>
              <w:pStyle w:val="Tablebody"/>
            </w:pPr>
            <w:r w:rsidRPr="007C15C1">
              <w:t>Izmainīt tipu</w:t>
            </w:r>
          </w:p>
        </w:tc>
      </w:tr>
      <w:tr w:rsidR="003C03FE" w:rsidRPr="002362DF" w14:paraId="1BAA9780" w14:textId="77777777" w:rsidTr="00B86C44">
        <w:trPr>
          <w:tblHeader/>
        </w:trPr>
        <w:tc>
          <w:tcPr>
            <w:tcW w:w="25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C901B28" w14:textId="57624019" w:rsidR="003C03FE" w:rsidRPr="002362DF" w:rsidRDefault="003C03FE" w:rsidP="00B218C2">
            <w:pPr>
              <w:pStyle w:val="Tablebody"/>
            </w:pPr>
            <w:r w:rsidRPr="007A01F0">
              <w:t>EDK.Adv.deleteType</w:t>
            </w:r>
          </w:p>
        </w:tc>
        <w:tc>
          <w:tcPr>
            <w:tcW w:w="222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6EA126" w14:textId="6F41DDF0" w:rsidR="003C03FE" w:rsidRPr="002362DF" w:rsidRDefault="003C03FE" w:rsidP="00B218C2">
            <w:pPr>
              <w:pStyle w:val="Tablebody"/>
            </w:pPr>
            <w:r w:rsidRPr="007A01F0">
              <w:t>Nodzēst tipu</w:t>
            </w:r>
          </w:p>
        </w:tc>
        <w:tc>
          <w:tcPr>
            <w:tcW w:w="27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22923EB" w14:textId="2DE1BBD0" w:rsidR="003C03FE" w:rsidRPr="002362DF" w:rsidRDefault="003C03FE" w:rsidP="00B218C2">
            <w:pPr>
              <w:pStyle w:val="Tablebody"/>
            </w:pPr>
            <w:r w:rsidRPr="007C15C1">
              <w:t>EDK.Adv.deleteType</w:t>
            </w:r>
          </w:p>
        </w:tc>
        <w:tc>
          <w:tcPr>
            <w:tcW w:w="2327" w:type="dxa"/>
            <w:tcBorders>
              <w:top w:val="single" w:sz="4" w:space="0" w:color="auto"/>
              <w:left w:val="nil"/>
              <w:bottom w:val="single" w:sz="4" w:space="0" w:color="auto"/>
              <w:right w:val="nil"/>
            </w:tcBorders>
            <w:tcMar>
              <w:top w:w="0" w:type="dxa"/>
              <w:left w:w="108" w:type="dxa"/>
              <w:bottom w:w="0" w:type="dxa"/>
              <w:right w:w="108" w:type="dxa"/>
            </w:tcMar>
          </w:tcPr>
          <w:p w14:paraId="0F53C49E" w14:textId="47EED575" w:rsidR="003C03FE" w:rsidRPr="002362DF" w:rsidRDefault="003C03FE" w:rsidP="00B218C2">
            <w:pPr>
              <w:pStyle w:val="Tablebody"/>
            </w:pPr>
            <w:r w:rsidRPr="007C15C1">
              <w:t>Nodzēst tipu</w:t>
            </w:r>
          </w:p>
        </w:tc>
      </w:tr>
    </w:tbl>
    <w:p w14:paraId="60A28709" w14:textId="77777777" w:rsidR="008815A0" w:rsidRPr="002362DF" w:rsidRDefault="008815A0" w:rsidP="009D1D8D"/>
    <w:sectPr w:rsidR="008815A0" w:rsidRPr="002362DF" w:rsidSect="00E1572A">
      <w:pgSz w:w="11906" w:h="16838" w:code="9"/>
      <w:pgMar w:top="902" w:right="567" w:bottom="1259" w:left="1701" w:header="34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BE548" w14:textId="77777777" w:rsidR="0097084D" w:rsidRDefault="0097084D" w:rsidP="007D3BB3">
      <w:pPr>
        <w:spacing w:before="0" w:after="0" w:line="240" w:lineRule="auto"/>
      </w:pPr>
      <w:r>
        <w:separator/>
      </w:r>
    </w:p>
  </w:endnote>
  <w:endnote w:type="continuationSeparator" w:id="0">
    <w:p w14:paraId="1EF4262D" w14:textId="77777777" w:rsidR="0097084D" w:rsidRDefault="0097084D"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old">
    <w:panose1 w:val="00000000000000000000"/>
    <w:charset w:val="00"/>
    <w:family w:val="roman"/>
    <w:notTrueType/>
    <w:pitch w:val="default"/>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3210DF" w14:paraId="4B9F059F" w14:textId="77777777" w:rsidTr="002E488F">
      <w:trPr>
        <w:jc w:val="center"/>
      </w:trPr>
      <w:tc>
        <w:tcPr>
          <w:tcW w:w="6204" w:type="dxa"/>
        </w:tcPr>
        <w:p w14:paraId="4B9F059C" w14:textId="77777777" w:rsidR="003210DF" w:rsidRDefault="003210DF" w:rsidP="00F26364">
          <w:pPr>
            <w:pStyle w:val="Header"/>
          </w:pPr>
          <w:r>
            <w:t xml:space="preserve">Dokumenta kods: </w:t>
          </w:r>
          <w:fldSimple w:instr=" DOCPROPERTY  _CustomerID  \* MERGEFORMAT ">
            <w:r>
              <w:t>VRAA</w:t>
            </w:r>
          </w:fldSimple>
          <w:r>
            <w:t>-</w:t>
          </w:r>
          <w:fldSimple w:instr=" DOCPROPERTY  _ContractNumber  \* MERGEFORMAT ">
            <w:r>
              <w:t>6_15_11_58</w:t>
            </w:r>
          </w:fldSimple>
          <w:r>
            <w:t>-</w:t>
          </w:r>
          <w:fldSimple w:instr=" DOCPROPERTY  _ProjectID  \* MERGEFORMAT ">
            <w:r>
              <w:t>VISS_2010</w:t>
            </w:r>
          </w:fldSimple>
          <w:r>
            <w:t>-</w:t>
          </w:r>
          <w:fldSimple w:instr=" DOCPROPERTY  _SubjectID  \* MERGEFORMAT ">
            <w:r>
              <w:t>EDK_AS</w:t>
            </w:r>
          </w:fldSimple>
          <w:r>
            <w:t>-</w:t>
          </w:r>
          <w:fldSimple w:instr=" DOCPROPERTY  _CategoryID  \* MERGEFORMAT ">
            <w:r>
              <w:t>PPA</w:t>
            </w:r>
          </w:fldSimple>
        </w:p>
      </w:tc>
      <w:tc>
        <w:tcPr>
          <w:tcW w:w="2268" w:type="dxa"/>
        </w:tcPr>
        <w:p w14:paraId="4B9F059D" w14:textId="653104CB" w:rsidR="003210DF" w:rsidRDefault="003210DF">
          <w:pPr>
            <w:pStyle w:val="Footer"/>
          </w:pPr>
          <w:r>
            <w:t xml:space="preserve">Datums: </w:t>
          </w:r>
          <w:fldSimple w:instr=" DOCPROPERTY  _Date  \* MERGEFORMAT ">
            <w:r>
              <w:t>28.01.2014</w:t>
            </w:r>
          </w:fldSimple>
        </w:p>
      </w:tc>
      <w:tc>
        <w:tcPr>
          <w:tcW w:w="1382" w:type="dxa"/>
        </w:tcPr>
        <w:p w14:paraId="4B9F059E" w14:textId="5EB46EF1" w:rsidR="003210DF" w:rsidRDefault="003210DF">
          <w:pPr>
            <w:pStyle w:val="Footer"/>
          </w:pPr>
          <w:r>
            <w:t xml:space="preserve">Versija: </w:t>
          </w:r>
          <w:fldSimple w:instr=" DOCPROPERTY  _Version  \* MERGEFORMAT ">
            <w:r>
              <w:t>1.12</w:t>
            </w:r>
          </w:fldSimple>
        </w:p>
      </w:tc>
    </w:tr>
    <w:tr w:rsidR="003210DF" w14:paraId="4B9F05A3" w14:textId="77777777" w:rsidTr="002E488F">
      <w:trPr>
        <w:jc w:val="center"/>
      </w:trPr>
      <w:tc>
        <w:tcPr>
          <w:tcW w:w="6204" w:type="dxa"/>
        </w:tcPr>
        <w:p w14:paraId="4B9F05A0" w14:textId="4B110E95" w:rsidR="003210DF" w:rsidRDefault="003210DF">
          <w:pPr>
            <w:pStyle w:val="Footer"/>
          </w:pPr>
          <w:r>
            <w:t xml:space="preserve">Datne: </w:t>
          </w:r>
          <w:fldSimple w:instr=" INFO  FileName  \* MERGEFORMAT ">
            <w:r>
              <w:t>VISS_2010.PPA.EDK_AS.docx</w:t>
            </w:r>
          </w:fldSimple>
        </w:p>
      </w:tc>
      <w:tc>
        <w:tcPr>
          <w:tcW w:w="2268" w:type="dxa"/>
        </w:tcPr>
        <w:p w14:paraId="4B9F05A1" w14:textId="77777777" w:rsidR="003210DF" w:rsidRDefault="003210DF" w:rsidP="00D04E85">
          <w:pPr>
            <w:pStyle w:val="Footer"/>
          </w:pPr>
          <w:r>
            <w:t xml:space="preserve">Izstrādāja: </w:t>
          </w:r>
          <w:fldSimple w:instr=" DOCPROPERTY  Author  \* MERGEFORMAT ">
            <w:r>
              <w:t>A.Skeltons</w:t>
            </w:r>
          </w:fldSimple>
        </w:p>
      </w:tc>
      <w:tc>
        <w:tcPr>
          <w:tcW w:w="1382" w:type="dxa"/>
        </w:tcPr>
        <w:p w14:paraId="4B9F05A2" w14:textId="77777777" w:rsidR="003210DF" w:rsidRDefault="003210DF">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664FB8">
            <w:rPr>
              <w:rStyle w:val="PageNumber"/>
              <w:noProof/>
            </w:rPr>
            <w:t>3</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664FB8">
            <w:rPr>
              <w:rStyle w:val="PageNumber"/>
              <w:noProof/>
            </w:rPr>
            <w:t>93</w:t>
          </w:r>
          <w:r w:rsidRPr="00A23939">
            <w:rPr>
              <w:rStyle w:val="PageNumber"/>
            </w:rPr>
            <w:fldChar w:fldCharType="end"/>
          </w:r>
          <w:r w:rsidRPr="00A23939">
            <w:rPr>
              <w:rStyle w:val="PageNumber"/>
            </w:rPr>
            <w:t>)</w:t>
          </w:r>
        </w:p>
      </w:tc>
    </w:tr>
    <w:tr w:rsidR="003210DF" w14:paraId="4B9F05A5" w14:textId="77777777" w:rsidTr="002E488F">
      <w:trPr>
        <w:jc w:val="center"/>
      </w:trPr>
      <w:tc>
        <w:tcPr>
          <w:tcW w:w="9854" w:type="dxa"/>
          <w:gridSpan w:val="3"/>
        </w:tcPr>
        <w:p w14:paraId="4B9F05A4" w14:textId="77777777" w:rsidR="003210DF" w:rsidRDefault="003210DF">
          <w:pPr>
            <w:pStyle w:val="Footer"/>
          </w:pPr>
          <w:r>
            <w:t>Valsts iepirkuma identifikācijas numurs VRAA/2010/10/ERAF/AK</w:t>
          </w:r>
        </w:p>
      </w:tc>
    </w:tr>
  </w:tbl>
  <w:p w14:paraId="4B9F05A6" w14:textId="77777777" w:rsidR="003210DF" w:rsidRDefault="003210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FDCFC" w14:textId="77777777" w:rsidR="0097084D" w:rsidRDefault="0097084D" w:rsidP="007D3BB3">
      <w:pPr>
        <w:spacing w:before="0" w:after="0" w:line="240" w:lineRule="auto"/>
      </w:pPr>
      <w:r>
        <w:separator/>
      </w:r>
    </w:p>
  </w:footnote>
  <w:footnote w:type="continuationSeparator" w:id="0">
    <w:p w14:paraId="31253DE9" w14:textId="77777777" w:rsidR="0097084D" w:rsidRDefault="0097084D" w:rsidP="007D3BB3">
      <w:pPr>
        <w:spacing w:before="0" w:after="0" w:line="240" w:lineRule="auto"/>
      </w:pPr>
      <w:r>
        <w:continuationSeparator/>
      </w:r>
    </w:p>
  </w:footnote>
  <w:footnote w:id="1">
    <w:p w14:paraId="55AA4620" w14:textId="5E2A2B59" w:rsidR="003210DF" w:rsidRDefault="003210DF">
      <w:pPr>
        <w:pStyle w:val="FootnoteText"/>
      </w:pPr>
      <w:r>
        <w:rPr>
          <w:rStyle w:val="FootnoteReference"/>
        </w:rPr>
        <w:footnoteRef/>
      </w:r>
      <w:r>
        <w:t xml:space="preserve"> Līdz CMIS standarta versijas 1.1 realizācijai EDK, šai vērtībai vienmēr ir jābūt </w:t>
      </w:r>
      <w:r w:rsidRPr="00BA7A10">
        <w:rPr>
          <w:i/>
        </w:rPr>
        <w:t>True</w:t>
      </w:r>
    </w:p>
  </w:footnote>
  <w:footnote w:id="2">
    <w:p w14:paraId="65C7BA09" w14:textId="0CA28A46" w:rsidR="003210DF" w:rsidRDefault="003210DF">
      <w:pPr>
        <w:pStyle w:val="FootnoteText"/>
      </w:pPr>
      <w:r>
        <w:rPr>
          <w:rStyle w:val="FootnoteReference"/>
        </w:rPr>
        <w:footnoteRef/>
      </w:r>
      <w:r>
        <w:t xml:space="preserve"> Varētu izmantot ../Tmp/.. mapi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3210DF" w14:paraId="4B9F059A" w14:textId="77777777" w:rsidTr="002E488F">
      <w:trPr>
        <w:jc w:val="center"/>
      </w:trPr>
      <w:tc>
        <w:tcPr>
          <w:tcW w:w="6204" w:type="dxa"/>
        </w:tcPr>
        <w:p w14:paraId="4B9F0598" w14:textId="77777777" w:rsidR="003210DF" w:rsidRDefault="003210DF" w:rsidP="00E4420E">
          <w:pPr>
            <w:pStyle w:val="Header"/>
            <w:tabs>
              <w:tab w:val="clear" w:pos="4513"/>
            </w:tabs>
          </w:pPr>
          <w:r>
            <w:t xml:space="preserve">© </w:t>
          </w:r>
          <w:fldSimple w:instr=" DOCPROPERTY  _CustomerTitle  \* MERGEFORMAT ">
            <w:r>
              <w:t>Valsts reģionālās attīstības aģentūra</w:t>
            </w:r>
          </w:fldSimple>
        </w:p>
      </w:tc>
      <w:tc>
        <w:tcPr>
          <w:tcW w:w="3650" w:type="dxa"/>
        </w:tcPr>
        <w:p w14:paraId="4B9F0599" w14:textId="77777777" w:rsidR="003210DF" w:rsidRDefault="007226B0" w:rsidP="00DF1EA6">
          <w:pPr>
            <w:pStyle w:val="Header"/>
            <w:jc w:val="right"/>
          </w:pPr>
          <w:fldSimple w:instr=" DOCPROPERTY  Category  \* MERGEFORMAT ">
            <w:r w:rsidR="003210DF">
              <w:t>Programmatūras projektējuma apraksts</w:t>
            </w:r>
          </w:fldSimple>
        </w:p>
      </w:tc>
    </w:tr>
  </w:tbl>
  <w:p w14:paraId="4B9F059B" w14:textId="77777777" w:rsidR="003210DF" w:rsidRDefault="003210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E8C5C48"/>
    <w:lvl w:ilvl="0">
      <w:start w:val="1"/>
      <w:numFmt w:val="decimal"/>
      <w:lvlText w:val="%1."/>
      <w:lvlJc w:val="left"/>
      <w:pPr>
        <w:tabs>
          <w:tab w:val="num" w:pos="643"/>
        </w:tabs>
        <w:ind w:left="643" w:hanging="360"/>
      </w:pPr>
    </w:lvl>
  </w:abstractNum>
  <w:abstractNum w:abstractNumId="1">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2">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3">
    <w:nsid w:val="FFFFFF88"/>
    <w:multiLevelType w:val="singleLevel"/>
    <w:tmpl w:val="7FF65F7C"/>
    <w:lvl w:ilvl="0">
      <w:start w:val="1"/>
      <w:numFmt w:val="decimal"/>
      <w:lvlText w:val="%1."/>
      <w:lvlJc w:val="left"/>
      <w:pPr>
        <w:tabs>
          <w:tab w:val="num" w:pos="360"/>
        </w:tabs>
        <w:ind w:left="360" w:hanging="360"/>
      </w:pPr>
    </w:lvl>
  </w:abstractNum>
  <w:abstractNum w:abstractNumId="4">
    <w:nsid w:val="FFFFFF89"/>
    <w:multiLevelType w:val="singleLevel"/>
    <w:tmpl w:val="ACD0586A"/>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10BE6E01"/>
    <w:multiLevelType w:val="hybridMultilevel"/>
    <w:tmpl w:val="EF948C2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nsid w:val="16FC7A3C"/>
    <w:multiLevelType w:val="hybridMultilevel"/>
    <w:tmpl w:val="2700B04C"/>
    <w:lvl w:ilvl="0" w:tplc="04190001">
      <w:start w:val="1"/>
      <w:numFmt w:val="bullet"/>
      <w:lvlText w:val=""/>
      <w:lvlJc w:val="left"/>
      <w:pPr>
        <w:tabs>
          <w:tab w:val="num" w:pos="924"/>
        </w:tabs>
        <w:ind w:left="924"/>
      </w:pPr>
      <w:rPr>
        <w:rFonts w:ascii="Symbol" w:hAnsi="Symbol" w:hint="default"/>
        <w:sz w:val="16"/>
      </w:rPr>
    </w:lvl>
    <w:lvl w:ilvl="1" w:tplc="04090003">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8">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nsid w:val="28E765A3"/>
    <w:multiLevelType w:val="hybridMultilevel"/>
    <w:tmpl w:val="54C229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2">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3">
    <w:nsid w:val="2A326E33"/>
    <w:multiLevelType w:val="hybridMultilevel"/>
    <w:tmpl w:val="D44AB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916A4B"/>
    <w:multiLevelType w:val="hybridMultilevel"/>
    <w:tmpl w:val="1FA45346"/>
    <w:lvl w:ilvl="0" w:tplc="04190005">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5">
    <w:nsid w:val="2DB36AF3"/>
    <w:multiLevelType w:val="hybridMultilevel"/>
    <w:tmpl w:val="895ACD64"/>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6">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outline w:val="0"/>
        <w:shadow w:val="0"/>
        <w:emboss w:val="0"/>
        <w:imprint w:val="0"/>
        <w:vanish w:val="0"/>
        <w:color w:val="auto"/>
        <w:spacing w:val="0"/>
        <w:w w:val="100"/>
        <w:kern w:val="0"/>
        <w:position w:val="0"/>
        <w:sz w:val="32"/>
        <w:szCs w:val="32"/>
        <w:u w:val="none" w:color="000000"/>
        <w:vertAlign w:val="base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7">
    <w:nsid w:val="328A1D86"/>
    <w:multiLevelType w:val="hybridMultilevel"/>
    <w:tmpl w:val="BBF40BF6"/>
    <w:lvl w:ilvl="0" w:tplc="04190005">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8">
    <w:nsid w:val="32AA6AFD"/>
    <w:multiLevelType w:val="hybridMultilevel"/>
    <w:tmpl w:val="77928A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86113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8DA5039"/>
    <w:multiLevelType w:val="multilevel"/>
    <w:tmpl w:val="CA84D0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CD2060B"/>
    <w:multiLevelType w:val="hybridMultilevel"/>
    <w:tmpl w:val="27C29D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513A65"/>
    <w:multiLevelType w:val="hybridMultilevel"/>
    <w:tmpl w:val="AEFA5C04"/>
    <w:lvl w:ilvl="0" w:tplc="395255DE">
      <w:start w:val="1"/>
      <w:numFmt w:val="decimal"/>
      <w:lvlText w:val="%1."/>
      <w:lvlJc w:val="left"/>
      <w:pPr>
        <w:tabs>
          <w:tab w:val="num" w:pos="360"/>
        </w:tabs>
        <w:ind w:left="360" w:hanging="360"/>
      </w:pPr>
      <w:rPr>
        <w:rFonts w:cs="Times New Roman"/>
      </w:rPr>
    </w:lvl>
    <w:lvl w:ilvl="1" w:tplc="84B8F7A0">
      <w:start w:val="1"/>
      <w:numFmt w:val="lowerLetter"/>
      <w:lvlText w:val="%2."/>
      <w:lvlJc w:val="left"/>
      <w:pPr>
        <w:tabs>
          <w:tab w:val="num" w:pos="1440"/>
        </w:tabs>
        <w:ind w:left="1440" w:hanging="360"/>
      </w:pPr>
      <w:rPr>
        <w:rFonts w:cs="Times New Roman"/>
      </w:rPr>
    </w:lvl>
    <w:lvl w:ilvl="2" w:tplc="4ED484A0" w:tentative="1">
      <w:start w:val="1"/>
      <w:numFmt w:val="lowerRoman"/>
      <w:lvlText w:val="%3."/>
      <w:lvlJc w:val="right"/>
      <w:pPr>
        <w:tabs>
          <w:tab w:val="num" w:pos="2160"/>
        </w:tabs>
        <w:ind w:left="2160" w:hanging="180"/>
      </w:pPr>
      <w:rPr>
        <w:rFonts w:cs="Times New Roman"/>
      </w:rPr>
    </w:lvl>
    <w:lvl w:ilvl="3" w:tplc="5364AB1A" w:tentative="1">
      <w:start w:val="1"/>
      <w:numFmt w:val="decimal"/>
      <w:lvlText w:val="%4."/>
      <w:lvlJc w:val="left"/>
      <w:pPr>
        <w:tabs>
          <w:tab w:val="num" w:pos="2880"/>
        </w:tabs>
        <w:ind w:left="2880" w:hanging="360"/>
      </w:pPr>
      <w:rPr>
        <w:rFonts w:cs="Times New Roman"/>
      </w:rPr>
    </w:lvl>
    <w:lvl w:ilvl="4" w:tplc="B2BEADCE" w:tentative="1">
      <w:start w:val="1"/>
      <w:numFmt w:val="lowerLetter"/>
      <w:lvlText w:val="%5."/>
      <w:lvlJc w:val="left"/>
      <w:pPr>
        <w:tabs>
          <w:tab w:val="num" w:pos="3600"/>
        </w:tabs>
        <w:ind w:left="3600" w:hanging="360"/>
      </w:pPr>
      <w:rPr>
        <w:rFonts w:cs="Times New Roman"/>
      </w:rPr>
    </w:lvl>
    <w:lvl w:ilvl="5" w:tplc="6C209A9E" w:tentative="1">
      <w:start w:val="1"/>
      <w:numFmt w:val="lowerRoman"/>
      <w:lvlText w:val="%6."/>
      <w:lvlJc w:val="right"/>
      <w:pPr>
        <w:tabs>
          <w:tab w:val="num" w:pos="4320"/>
        </w:tabs>
        <w:ind w:left="4320" w:hanging="180"/>
      </w:pPr>
      <w:rPr>
        <w:rFonts w:cs="Times New Roman"/>
      </w:rPr>
    </w:lvl>
    <w:lvl w:ilvl="6" w:tplc="3EBE54A8" w:tentative="1">
      <w:start w:val="1"/>
      <w:numFmt w:val="decimal"/>
      <w:lvlText w:val="%7."/>
      <w:lvlJc w:val="left"/>
      <w:pPr>
        <w:tabs>
          <w:tab w:val="num" w:pos="5040"/>
        </w:tabs>
        <w:ind w:left="5040" w:hanging="360"/>
      </w:pPr>
      <w:rPr>
        <w:rFonts w:cs="Times New Roman"/>
      </w:rPr>
    </w:lvl>
    <w:lvl w:ilvl="7" w:tplc="2BD62FBE" w:tentative="1">
      <w:start w:val="1"/>
      <w:numFmt w:val="lowerLetter"/>
      <w:lvlText w:val="%8."/>
      <w:lvlJc w:val="left"/>
      <w:pPr>
        <w:tabs>
          <w:tab w:val="num" w:pos="5760"/>
        </w:tabs>
        <w:ind w:left="5760" w:hanging="360"/>
      </w:pPr>
      <w:rPr>
        <w:rFonts w:cs="Times New Roman"/>
      </w:rPr>
    </w:lvl>
    <w:lvl w:ilvl="8" w:tplc="D116F668" w:tentative="1">
      <w:start w:val="1"/>
      <w:numFmt w:val="lowerRoman"/>
      <w:lvlText w:val="%9."/>
      <w:lvlJc w:val="right"/>
      <w:pPr>
        <w:tabs>
          <w:tab w:val="num" w:pos="6480"/>
        </w:tabs>
        <w:ind w:left="6480" w:hanging="180"/>
      </w:pPr>
      <w:rPr>
        <w:rFonts w:cs="Times New Roman"/>
      </w:rPr>
    </w:lvl>
  </w:abstractNum>
  <w:abstractNum w:abstractNumId="23">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24">
    <w:nsid w:val="67FE39C1"/>
    <w:multiLevelType w:val="hybridMultilevel"/>
    <w:tmpl w:val="B29C7C2A"/>
    <w:lvl w:ilvl="0" w:tplc="04190005">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4"/>
  </w:num>
  <w:num w:numId="2">
    <w:abstractNumId w:val="2"/>
  </w:num>
  <w:num w:numId="3">
    <w:abstractNumId w:val="1"/>
  </w:num>
  <w:num w:numId="4">
    <w:abstractNumId w:val="25"/>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9"/>
  </w:num>
  <w:num w:numId="8">
    <w:abstractNumId w:val="6"/>
  </w:num>
  <w:num w:numId="9">
    <w:abstractNumId w:val="8"/>
  </w:num>
  <w:num w:numId="10">
    <w:abstractNumId w:val="12"/>
  </w:num>
  <w:num w:numId="11">
    <w:abstractNumId w:val="11"/>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4"/>
  </w:num>
  <w:num w:numId="15">
    <w:abstractNumId w:val="21"/>
  </w:num>
  <w:num w:numId="16">
    <w:abstractNumId w:val="20"/>
  </w:num>
  <w:num w:numId="17">
    <w:abstractNumId w:val="17"/>
  </w:num>
  <w:num w:numId="18">
    <w:abstractNumId w:val="14"/>
  </w:num>
  <w:num w:numId="19">
    <w:abstractNumId w:val="7"/>
  </w:num>
  <w:num w:numId="20">
    <w:abstractNumId w:val="13"/>
  </w:num>
  <w:num w:numId="21">
    <w:abstractNumId w:val="18"/>
  </w:num>
  <w:num w:numId="22">
    <w:abstractNumId w:val="19"/>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5"/>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5"/>
    <w:lvlOverride w:ilvl="0">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num>
  <w:num w:numId="40">
    <w:abstractNumId w:val="16"/>
  </w:num>
  <w:num w:numId="41">
    <w:abstractNumId w:val="0"/>
  </w:num>
  <w:num w:numId="4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899"/>
    <w:rsid w:val="00002AA3"/>
    <w:rsid w:val="00007BB7"/>
    <w:rsid w:val="000128E6"/>
    <w:rsid w:val="00021632"/>
    <w:rsid w:val="0002735C"/>
    <w:rsid w:val="00027CB8"/>
    <w:rsid w:val="00031337"/>
    <w:rsid w:val="0003245D"/>
    <w:rsid w:val="000324A0"/>
    <w:rsid w:val="00033910"/>
    <w:rsid w:val="000446A3"/>
    <w:rsid w:val="00047BAE"/>
    <w:rsid w:val="00051F78"/>
    <w:rsid w:val="00052657"/>
    <w:rsid w:val="00052ED4"/>
    <w:rsid w:val="00060355"/>
    <w:rsid w:val="00060BC9"/>
    <w:rsid w:val="00061B89"/>
    <w:rsid w:val="000669F3"/>
    <w:rsid w:val="00066E1C"/>
    <w:rsid w:val="00070D70"/>
    <w:rsid w:val="000740F5"/>
    <w:rsid w:val="0007519B"/>
    <w:rsid w:val="000760FC"/>
    <w:rsid w:val="00083472"/>
    <w:rsid w:val="00083961"/>
    <w:rsid w:val="00083D97"/>
    <w:rsid w:val="00085868"/>
    <w:rsid w:val="00085C08"/>
    <w:rsid w:val="00087091"/>
    <w:rsid w:val="00092627"/>
    <w:rsid w:val="000965D3"/>
    <w:rsid w:val="000970B9"/>
    <w:rsid w:val="000A1492"/>
    <w:rsid w:val="000C17C2"/>
    <w:rsid w:val="000C46EA"/>
    <w:rsid w:val="000D5176"/>
    <w:rsid w:val="000D531E"/>
    <w:rsid w:val="000D59A9"/>
    <w:rsid w:val="000D6CB7"/>
    <w:rsid w:val="000E3167"/>
    <w:rsid w:val="000F0111"/>
    <w:rsid w:val="000F021B"/>
    <w:rsid w:val="000F45B6"/>
    <w:rsid w:val="000F58DE"/>
    <w:rsid w:val="000F663C"/>
    <w:rsid w:val="001078C1"/>
    <w:rsid w:val="00110E46"/>
    <w:rsid w:val="00111E0B"/>
    <w:rsid w:val="001138B3"/>
    <w:rsid w:val="00114B0B"/>
    <w:rsid w:val="00115B65"/>
    <w:rsid w:val="00115D88"/>
    <w:rsid w:val="00115F51"/>
    <w:rsid w:val="00122722"/>
    <w:rsid w:val="00124A83"/>
    <w:rsid w:val="00126409"/>
    <w:rsid w:val="00134B98"/>
    <w:rsid w:val="00134FFD"/>
    <w:rsid w:val="00135806"/>
    <w:rsid w:val="00137CAB"/>
    <w:rsid w:val="0014704B"/>
    <w:rsid w:val="00151C37"/>
    <w:rsid w:val="00154006"/>
    <w:rsid w:val="001562AC"/>
    <w:rsid w:val="001572FF"/>
    <w:rsid w:val="00163995"/>
    <w:rsid w:val="00165B59"/>
    <w:rsid w:val="00167524"/>
    <w:rsid w:val="001810D4"/>
    <w:rsid w:val="00181A15"/>
    <w:rsid w:val="001820C9"/>
    <w:rsid w:val="001821E9"/>
    <w:rsid w:val="001823C8"/>
    <w:rsid w:val="00184703"/>
    <w:rsid w:val="00185A82"/>
    <w:rsid w:val="001969ED"/>
    <w:rsid w:val="00196AFB"/>
    <w:rsid w:val="00196CD0"/>
    <w:rsid w:val="001A1109"/>
    <w:rsid w:val="001B3254"/>
    <w:rsid w:val="001C004C"/>
    <w:rsid w:val="001C08AA"/>
    <w:rsid w:val="001C62A8"/>
    <w:rsid w:val="001D1321"/>
    <w:rsid w:val="001F09F7"/>
    <w:rsid w:val="001F466F"/>
    <w:rsid w:val="00200B78"/>
    <w:rsid w:val="002031E1"/>
    <w:rsid w:val="0020685D"/>
    <w:rsid w:val="00214834"/>
    <w:rsid w:val="00217711"/>
    <w:rsid w:val="002232AF"/>
    <w:rsid w:val="0022547F"/>
    <w:rsid w:val="002268E8"/>
    <w:rsid w:val="00226C07"/>
    <w:rsid w:val="00227358"/>
    <w:rsid w:val="002362DF"/>
    <w:rsid w:val="00240F00"/>
    <w:rsid w:val="002456C9"/>
    <w:rsid w:val="0025081F"/>
    <w:rsid w:val="002520F6"/>
    <w:rsid w:val="0025699A"/>
    <w:rsid w:val="00260C84"/>
    <w:rsid w:val="00264645"/>
    <w:rsid w:val="00272119"/>
    <w:rsid w:val="00272237"/>
    <w:rsid w:val="002756D6"/>
    <w:rsid w:val="00281C1E"/>
    <w:rsid w:val="002820ED"/>
    <w:rsid w:val="00285D03"/>
    <w:rsid w:val="002874B9"/>
    <w:rsid w:val="002916C2"/>
    <w:rsid w:val="0029255E"/>
    <w:rsid w:val="00294D3E"/>
    <w:rsid w:val="00295782"/>
    <w:rsid w:val="002A0605"/>
    <w:rsid w:val="002B0D17"/>
    <w:rsid w:val="002B186E"/>
    <w:rsid w:val="002B4CDB"/>
    <w:rsid w:val="002B53FB"/>
    <w:rsid w:val="002B55B5"/>
    <w:rsid w:val="002C1576"/>
    <w:rsid w:val="002D092A"/>
    <w:rsid w:val="002D0A34"/>
    <w:rsid w:val="002D7B35"/>
    <w:rsid w:val="002E488F"/>
    <w:rsid w:val="002E6AB2"/>
    <w:rsid w:val="002E7C8E"/>
    <w:rsid w:val="002F331D"/>
    <w:rsid w:val="00303351"/>
    <w:rsid w:val="003079DB"/>
    <w:rsid w:val="00312E04"/>
    <w:rsid w:val="00320776"/>
    <w:rsid w:val="003210DF"/>
    <w:rsid w:val="003212EB"/>
    <w:rsid w:val="0032193B"/>
    <w:rsid w:val="00324BE3"/>
    <w:rsid w:val="00334A8A"/>
    <w:rsid w:val="00337902"/>
    <w:rsid w:val="00353F08"/>
    <w:rsid w:val="0036361F"/>
    <w:rsid w:val="003724FC"/>
    <w:rsid w:val="003743D9"/>
    <w:rsid w:val="00376164"/>
    <w:rsid w:val="003810E2"/>
    <w:rsid w:val="00383DDF"/>
    <w:rsid w:val="00384FCD"/>
    <w:rsid w:val="00385625"/>
    <w:rsid w:val="0038562B"/>
    <w:rsid w:val="00391A25"/>
    <w:rsid w:val="00393262"/>
    <w:rsid w:val="00395949"/>
    <w:rsid w:val="003A367E"/>
    <w:rsid w:val="003A3733"/>
    <w:rsid w:val="003C03FE"/>
    <w:rsid w:val="003D0F81"/>
    <w:rsid w:val="003D32B3"/>
    <w:rsid w:val="003D73F1"/>
    <w:rsid w:val="003F5936"/>
    <w:rsid w:val="003F5E63"/>
    <w:rsid w:val="003F72C3"/>
    <w:rsid w:val="0040155C"/>
    <w:rsid w:val="00407588"/>
    <w:rsid w:val="00417D2B"/>
    <w:rsid w:val="004321B9"/>
    <w:rsid w:val="00432AA5"/>
    <w:rsid w:val="00434C49"/>
    <w:rsid w:val="00443F6D"/>
    <w:rsid w:val="0044444E"/>
    <w:rsid w:val="0044555A"/>
    <w:rsid w:val="00447E22"/>
    <w:rsid w:val="004546BD"/>
    <w:rsid w:val="00460721"/>
    <w:rsid w:val="00461DFF"/>
    <w:rsid w:val="00467673"/>
    <w:rsid w:val="00470A67"/>
    <w:rsid w:val="0047568F"/>
    <w:rsid w:val="00480F56"/>
    <w:rsid w:val="004837D2"/>
    <w:rsid w:val="0048702D"/>
    <w:rsid w:val="004932B3"/>
    <w:rsid w:val="004A0C1B"/>
    <w:rsid w:val="004A1A75"/>
    <w:rsid w:val="004B0A76"/>
    <w:rsid w:val="004B19C0"/>
    <w:rsid w:val="004B2825"/>
    <w:rsid w:val="004D2826"/>
    <w:rsid w:val="004E0F59"/>
    <w:rsid w:val="004F0D7A"/>
    <w:rsid w:val="004F7983"/>
    <w:rsid w:val="00505641"/>
    <w:rsid w:val="00511507"/>
    <w:rsid w:val="005162D2"/>
    <w:rsid w:val="00530886"/>
    <w:rsid w:val="00537F2F"/>
    <w:rsid w:val="00541613"/>
    <w:rsid w:val="00542C28"/>
    <w:rsid w:val="00550BE2"/>
    <w:rsid w:val="005521C9"/>
    <w:rsid w:val="00557ACB"/>
    <w:rsid w:val="00561FBB"/>
    <w:rsid w:val="00572D1C"/>
    <w:rsid w:val="005731A7"/>
    <w:rsid w:val="00573CC0"/>
    <w:rsid w:val="005749C4"/>
    <w:rsid w:val="00574BD4"/>
    <w:rsid w:val="00592ACA"/>
    <w:rsid w:val="005A06EC"/>
    <w:rsid w:val="005A45C4"/>
    <w:rsid w:val="005A707C"/>
    <w:rsid w:val="005B2500"/>
    <w:rsid w:val="005B7087"/>
    <w:rsid w:val="005C70D0"/>
    <w:rsid w:val="005D6A0E"/>
    <w:rsid w:val="005E4622"/>
    <w:rsid w:val="005E780A"/>
    <w:rsid w:val="005F010D"/>
    <w:rsid w:val="005F138C"/>
    <w:rsid w:val="005F3D54"/>
    <w:rsid w:val="00600392"/>
    <w:rsid w:val="006022CF"/>
    <w:rsid w:val="00606A47"/>
    <w:rsid w:val="00606D2E"/>
    <w:rsid w:val="00610F66"/>
    <w:rsid w:val="0061584B"/>
    <w:rsid w:val="00615C34"/>
    <w:rsid w:val="00621BE5"/>
    <w:rsid w:val="0062228F"/>
    <w:rsid w:val="00623FA4"/>
    <w:rsid w:val="00631614"/>
    <w:rsid w:val="00634CC2"/>
    <w:rsid w:val="00634FE0"/>
    <w:rsid w:val="00636DB0"/>
    <w:rsid w:val="00637609"/>
    <w:rsid w:val="006539A6"/>
    <w:rsid w:val="006545F7"/>
    <w:rsid w:val="006578E0"/>
    <w:rsid w:val="0066384E"/>
    <w:rsid w:val="006645B7"/>
    <w:rsid w:val="00664FB8"/>
    <w:rsid w:val="006702BB"/>
    <w:rsid w:val="00673E05"/>
    <w:rsid w:val="006744B1"/>
    <w:rsid w:val="006756F0"/>
    <w:rsid w:val="00683757"/>
    <w:rsid w:val="00683CC9"/>
    <w:rsid w:val="00695386"/>
    <w:rsid w:val="006A08D0"/>
    <w:rsid w:val="006A61A5"/>
    <w:rsid w:val="006B4899"/>
    <w:rsid w:val="006B6CAC"/>
    <w:rsid w:val="006C3BA9"/>
    <w:rsid w:val="006C4173"/>
    <w:rsid w:val="006D4478"/>
    <w:rsid w:val="006E06DC"/>
    <w:rsid w:val="006E0A91"/>
    <w:rsid w:val="006E20DF"/>
    <w:rsid w:val="006E3156"/>
    <w:rsid w:val="006F1075"/>
    <w:rsid w:val="006F22EA"/>
    <w:rsid w:val="006F28C6"/>
    <w:rsid w:val="006F428E"/>
    <w:rsid w:val="007148A3"/>
    <w:rsid w:val="00720877"/>
    <w:rsid w:val="00721744"/>
    <w:rsid w:val="007226B0"/>
    <w:rsid w:val="00727468"/>
    <w:rsid w:val="00731799"/>
    <w:rsid w:val="007346AC"/>
    <w:rsid w:val="00735DEB"/>
    <w:rsid w:val="00736F5E"/>
    <w:rsid w:val="0074035A"/>
    <w:rsid w:val="007403A7"/>
    <w:rsid w:val="00741A24"/>
    <w:rsid w:val="00741AE5"/>
    <w:rsid w:val="00741BD0"/>
    <w:rsid w:val="00742716"/>
    <w:rsid w:val="007467F8"/>
    <w:rsid w:val="00754912"/>
    <w:rsid w:val="00754B24"/>
    <w:rsid w:val="00755930"/>
    <w:rsid w:val="00765E0A"/>
    <w:rsid w:val="00766660"/>
    <w:rsid w:val="00766B8B"/>
    <w:rsid w:val="007842D1"/>
    <w:rsid w:val="007A2419"/>
    <w:rsid w:val="007B1147"/>
    <w:rsid w:val="007B1BF4"/>
    <w:rsid w:val="007B6B83"/>
    <w:rsid w:val="007B6DEF"/>
    <w:rsid w:val="007C406C"/>
    <w:rsid w:val="007C4617"/>
    <w:rsid w:val="007D2574"/>
    <w:rsid w:val="007D2911"/>
    <w:rsid w:val="007D3BB3"/>
    <w:rsid w:val="007D6E04"/>
    <w:rsid w:val="007F76A6"/>
    <w:rsid w:val="007F7B13"/>
    <w:rsid w:val="00804C2F"/>
    <w:rsid w:val="0080756A"/>
    <w:rsid w:val="00807C14"/>
    <w:rsid w:val="00810525"/>
    <w:rsid w:val="00810906"/>
    <w:rsid w:val="008211FF"/>
    <w:rsid w:val="00822622"/>
    <w:rsid w:val="00831E5E"/>
    <w:rsid w:val="00845B2C"/>
    <w:rsid w:val="00846D7E"/>
    <w:rsid w:val="00847312"/>
    <w:rsid w:val="00864A07"/>
    <w:rsid w:val="00870C10"/>
    <w:rsid w:val="0087229A"/>
    <w:rsid w:val="008810F4"/>
    <w:rsid w:val="008815A0"/>
    <w:rsid w:val="00883144"/>
    <w:rsid w:val="008847A2"/>
    <w:rsid w:val="00884916"/>
    <w:rsid w:val="008A4BB8"/>
    <w:rsid w:val="008B0186"/>
    <w:rsid w:val="008B28F5"/>
    <w:rsid w:val="008B784C"/>
    <w:rsid w:val="008C6A5B"/>
    <w:rsid w:val="008D29EF"/>
    <w:rsid w:val="008F35A3"/>
    <w:rsid w:val="008F372B"/>
    <w:rsid w:val="00901EA5"/>
    <w:rsid w:val="00915212"/>
    <w:rsid w:val="00915F6F"/>
    <w:rsid w:val="00920976"/>
    <w:rsid w:val="00925B73"/>
    <w:rsid w:val="009266B0"/>
    <w:rsid w:val="00944068"/>
    <w:rsid w:val="009460CF"/>
    <w:rsid w:val="00953254"/>
    <w:rsid w:val="00961D99"/>
    <w:rsid w:val="00963224"/>
    <w:rsid w:val="00966683"/>
    <w:rsid w:val="0097084D"/>
    <w:rsid w:val="009708A3"/>
    <w:rsid w:val="0097145C"/>
    <w:rsid w:val="009716FF"/>
    <w:rsid w:val="00980557"/>
    <w:rsid w:val="00981F21"/>
    <w:rsid w:val="00982998"/>
    <w:rsid w:val="00982D7D"/>
    <w:rsid w:val="00994E44"/>
    <w:rsid w:val="0099534E"/>
    <w:rsid w:val="00996BA8"/>
    <w:rsid w:val="009A4696"/>
    <w:rsid w:val="009B066D"/>
    <w:rsid w:val="009B1124"/>
    <w:rsid w:val="009C06DE"/>
    <w:rsid w:val="009C1B81"/>
    <w:rsid w:val="009C2F86"/>
    <w:rsid w:val="009D1C52"/>
    <w:rsid w:val="009D1D8D"/>
    <w:rsid w:val="009D6836"/>
    <w:rsid w:val="009D7BB1"/>
    <w:rsid w:val="009E2F90"/>
    <w:rsid w:val="009F0AA6"/>
    <w:rsid w:val="009F1FC1"/>
    <w:rsid w:val="009F2214"/>
    <w:rsid w:val="009F3890"/>
    <w:rsid w:val="009F4FD6"/>
    <w:rsid w:val="009F5538"/>
    <w:rsid w:val="009F5703"/>
    <w:rsid w:val="009F5E99"/>
    <w:rsid w:val="00A0260D"/>
    <w:rsid w:val="00A02707"/>
    <w:rsid w:val="00A041E0"/>
    <w:rsid w:val="00A06DF9"/>
    <w:rsid w:val="00A11C97"/>
    <w:rsid w:val="00A13115"/>
    <w:rsid w:val="00A2056D"/>
    <w:rsid w:val="00A24424"/>
    <w:rsid w:val="00A27D86"/>
    <w:rsid w:val="00A30060"/>
    <w:rsid w:val="00A31501"/>
    <w:rsid w:val="00A32BB3"/>
    <w:rsid w:val="00A3519B"/>
    <w:rsid w:val="00A44C70"/>
    <w:rsid w:val="00A45060"/>
    <w:rsid w:val="00A453F4"/>
    <w:rsid w:val="00A46CBB"/>
    <w:rsid w:val="00A5258C"/>
    <w:rsid w:val="00A57A91"/>
    <w:rsid w:val="00A64B1B"/>
    <w:rsid w:val="00A664F8"/>
    <w:rsid w:val="00A72097"/>
    <w:rsid w:val="00A7320E"/>
    <w:rsid w:val="00A73C73"/>
    <w:rsid w:val="00A777DF"/>
    <w:rsid w:val="00A81E1F"/>
    <w:rsid w:val="00A8736A"/>
    <w:rsid w:val="00A915D9"/>
    <w:rsid w:val="00A94967"/>
    <w:rsid w:val="00AA0A72"/>
    <w:rsid w:val="00AA3980"/>
    <w:rsid w:val="00AA4A72"/>
    <w:rsid w:val="00AA4FCB"/>
    <w:rsid w:val="00AA6D5E"/>
    <w:rsid w:val="00AB02BC"/>
    <w:rsid w:val="00AB0778"/>
    <w:rsid w:val="00AB3A2D"/>
    <w:rsid w:val="00AC3396"/>
    <w:rsid w:val="00AC694C"/>
    <w:rsid w:val="00AD1212"/>
    <w:rsid w:val="00AE0B37"/>
    <w:rsid w:val="00AE0CB7"/>
    <w:rsid w:val="00AE2873"/>
    <w:rsid w:val="00AE3716"/>
    <w:rsid w:val="00AE4739"/>
    <w:rsid w:val="00AE594A"/>
    <w:rsid w:val="00AF21DA"/>
    <w:rsid w:val="00AF7260"/>
    <w:rsid w:val="00B0179C"/>
    <w:rsid w:val="00B02A8E"/>
    <w:rsid w:val="00B055CC"/>
    <w:rsid w:val="00B06F1D"/>
    <w:rsid w:val="00B07271"/>
    <w:rsid w:val="00B114F2"/>
    <w:rsid w:val="00B1470B"/>
    <w:rsid w:val="00B15064"/>
    <w:rsid w:val="00B17357"/>
    <w:rsid w:val="00B1790C"/>
    <w:rsid w:val="00B2007A"/>
    <w:rsid w:val="00B218C2"/>
    <w:rsid w:val="00B26BAD"/>
    <w:rsid w:val="00B340AD"/>
    <w:rsid w:val="00B4033E"/>
    <w:rsid w:val="00B439C3"/>
    <w:rsid w:val="00B5227C"/>
    <w:rsid w:val="00B530B6"/>
    <w:rsid w:val="00B65173"/>
    <w:rsid w:val="00B66624"/>
    <w:rsid w:val="00B66E98"/>
    <w:rsid w:val="00B75738"/>
    <w:rsid w:val="00B77211"/>
    <w:rsid w:val="00B86C44"/>
    <w:rsid w:val="00B91FCD"/>
    <w:rsid w:val="00B9591B"/>
    <w:rsid w:val="00B95EE7"/>
    <w:rsid w:val="00BA0BAD"/>
    <w:rsid w:val="00BA13B8"/>
    <w:rsid w:val="00BA2A3A"/>
    <w:rsid w:val="00BA498C"/>
    <w:rsid w:val="00BA7A10"/>
    <w:rsid w:val="00BB0AEF"/>
    <w:rsid w:val="00BB6C95"/>
    <w:rsid w:val="00BB7E4C"/>
    <w:rsid w:val="00BC3D14"/>
    <w:rsid w:val="00BD1187"/>
    <w:rsid w:val="00BD24F0"/>
    <w:rsid w:val="00BD508C"/>
    <w:rsid w:val="00BE1756"/>
    <w:rsid w:val="00BE54EE"/>
    <w:rsid w:val="00BF5D72"/>
    <w:rsid w:val="00C03143"/>
    <w:rsid w:val="00C07321"/>
    <w:rsid w:val="00C166F7"/>
    <w:rsid w:val="00C32EF7"/>
    <w:rsid w:val="00C33343"/>
    <w:rsid w:val="00C33C2D"/>
    <w:rsid w:val="00C35769"/>
    <w:rsid w:val="00C36306"/>
    <w:rsid w:val="00C368D8"/>
    <w:rsid w:val="00C37FA1"/>
    <w:rsid w:val="00C41DEB"/>
    <w:rsid w:val="00C44492"/>
    <w:rsid w:val="00C458AA"/>
    <w:rsid w:val="00C54555"/>
    <w:rsid w:val="00C62CD6"/>
    <w:rsid w:val="00C65C85"/>
    <w:rsid w:val="00C6713E"/>
    <w:rsid w:val="00C80892"/>
    <w:rsid w:val="00C84AEB"/>
    <w:rsid w:val="00C85FA7"/>
    <w:rsid w:val="00C9152B"/>
    <w:rsid w:val="00C93528"/>
    <w:rsid w:val="00CA2CCE"/>
    <w:rsid w:val="00CA37C8"/>
    <w:rsid w:val="00CB1774"/>
    <w:rsid w:val="00CB668D"/>
    <w:rsid w:val="00CC70AC"/>
    <w:rsid w:val="00CC777D"/>
    <w:rsid w:val="00CD0032"/>
    <w:rsid w:val="00CD2E64"/>
    <w:rsid w:val="00CD574B"/>
    <w:rsid w:val="00CD5FF4"/>
    <w:rsid w:val="00CE3F56"/>
    <w:rsid w:val="00CF1245"/>
    <w:rsid w:val="00D017F9"/>
    <w:rsid w:val="00D03F71"/>
    <w:rsid w:val="00D04E85"/>
    <w:rsid w:val="00D06910"/>
    <w:rsid w:val="00D12A07"/>
    <w:rsid w:val="00D1491F"/>
    <w:rsid w:val="00D21DD4"/>
    <w:rsid w:val="00D23A23"/>
    <w:rsid w:val="00D307BB"/>
    <w:rsid w:val="00D31744"/>
    <w:rsid w:val="00D41A4C"/>
    <w:rsid w:val="00D441C3"/>
    <w:rsid w:val="00D444BB"/>
    <w:rsid w:val="00D55062"/>
    <w:rsid w:val="00D55654"/>
    <w:rsid w:val="00D6591C"/>
    <w:rsid w:val="00D6760E"/>
    <w:rsid w:val="00D67F91"/>
    <w:rsid w:val="00D71205"/>
    <w:rsid w:val="00D732F7"/>
    <w:rsid w:val="00D73FC6"/>
    <w:rsid w:val="00D8464B"/>
    <w:rsid w:val="00D86085"/>
    <w:rsid w:val="00D91A72"/>
    <w:rsid w:val="00D94D30"/>
    <w:rsid w:val="00D9570F"/>
    <w:rsid w:val="00DA51F4"/>
    <w:rsid w:val="00DB7A72"/>
    <w:rsid w:val="00DD5FE3"/>
    <w:rsid w:val="00DE4016"/>
    <w:rsid w:val="00DE5A2F"/>
    <w:rsid w:val="00DE6655"/>
    <w:rsid w:val="00DE775C"/>
    <w:rsid w:val="00DF0DCA"/>
    <w:rsid w:val="00DF1A1B"/>
    <w:rsid w:val="00DF1C56"/>
    <w:rsid w:val="00DF1EA6"/>
    <w:rsid w:val="00E02276"/>
    <w:rsid w:val="00E041F0"/>
    <w:rsid w:val="00E07876"/>
    <w:rsid w:val="00E11F9C"/>
    <w:rsid w:val="00E1572A"/>
    <w:rsid w:val="00E17827"/>
    <w:rsid w:val="00E212CE"/>
    <w:rsid w:val="00E21512"/>
    <w:rsid w:val="00E25474"/>
    <w:rsid w:val="00E323D5"/>
    <w:rsid w:val="00E338DE"/>
    <w:rsid w:val="00E357BA"/>
    <w:rsid w:val="00E3726B"/>
    <w:rsid w:val="00E406A2"/>
    <w:rsid w:val="00E41D5C"/>
    <w:rsid w:val="00E43464"/>
    <w:rsid w:val="00E4420E"/>
    <w:rsid w:val="00E442D7"/>
    <w:rsid w:val="00E5025A"/>
    <w:rsid w:val="00E52788"/>
    <w:rsid w:val="00E55B12"/>
    <w:rsid w:val="00E605DE"/>
    <w:rsid w:val="00E612F0"/>
    <w:rsid w:val="00E62F6E"/>
    <w:rsid w:val="00E701BE"/>
    <w:rsid w:val="00E82D2D"/>
    <w:rsid w:val="00E84481"/>
    <w:rsid w:val="00E85433"/>
    <w:rsid w:val="00E91745"/>
    <w:rsid w:val="00EA40DD"/>
    <w:rsid w:val="00EB2F0E"/>
    <w:rsid w:val="00EB4564"/>
    <w:rsid w:val="00EB47FB"/>
    <w:rsid w:val="00EB53C2"/>
    <w:rsid w:val="00EC0DAE"/>
    <w:rsid w:val="00EE0339"/>
    <w:rsid w:val="00EE1228"/>
    <w:rsid w:val="00EE5A47"/>
    <w:rsid w:val="00EF5A70"/>
    <w:rsid w:val="00EF7202"/>
    <w:rsid w:val="00F04805"/>
    <w:rsid w:val="00F05E43"/>
    <w:rsid w:val="00F068EE"/>
    <w:rsid w:val="00F069EE"/>
    <w:rsid w:val="00F12C85"/>
    <w:rsid w:val="00F13794"/>
    <w:rsid w:val="00F14A84"/>
    <w:rsid w:val="00F15E10"/>
    <w:rsid w:val="00F16F76"/>
    <w:rsid w:val="00F26364"/>
    <w:rsid w:val="00F30403"/>
    <w:rsid w:val="00F32A67"/>
    <w:rsid w:val="00F408DB"/>
    <w:rsid w:val="00F41CC5"/>
    <w:rsid w:val="00F43433"/>
    <w:rsid w:val="00F44D02"/>
    <w:rsid w:val="00F5420D"/>
    <w:rsid w:val="00F55C47"/>
    <w:rsid w:val="00F563A4"/>
    <w:rsid w:val="00F56A4A"/>
    <w:rsid w:val="00F62DFB"/>
    <w:rsid w:val="00F64FD3"/>
    <w:rsid w:val="00F65144"/>
    <w:rsid w:val="00F73D44"/>
    <w:rsid w:val="00F74987"/>
    <w:rsid w:val="00F922BD"/>
    <w:rsid w:val="00FA1862"/>
    <w:rsid w:val="00FA1CF4"/>
    <w:rsid w:val="00FA21D6"/>
    <w:rsid w:val="00FB05CD"/>
    <w:rsid w:val="00FB28C8"/>
    <w:rsid w:val="00FB6155"/>
    <w:rsid w:val="00FC077A"/>
    <w:rsid w:val="00FC5306"/>
    <w:rsid w:val="00FD096D"/>
    <w:rsid w:val="00FD14F0"/>
    <w:rsid w:val="00FE42AE"/>
    <w:rsid w:val="00FE5080"/>
    <w:rsid w:val="00FE7CD0"/>
    <w:rsid w:val="00FF4FD8"/>
    <w:rsid w:val="00FF697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F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List Bullet 2"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DD4"/>
    <w:pPr>
      <w:spacing w:before="60" w:after="60" w:line="288" w:lineRule="auto"/>
      <w:jc w:val="both"/>
    </w:pPr>
    <w:rPr>
      <w:rFonts w:ascii="Arial" w:hAnsi="Arial"/>
    </w:rPr>
  </w:style>
  <w:style w:type="paragraph" w:styleId="Heading1">
    <w:name w:val="heading 1"/>
    <w:basedOn w:val="Normal"/>
    <w:next w:val="Normal"/>
    <w:link w:val="Heading1Char"/>
    <w:uiPriority w:val="99"/>
    <w:qFormat/>
    <w:rsid w:val="00092627"/>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9"/>
    <w:unhideWhenUsed/>
    <w:qFormat/>
    <w:rsid w:val="00092627"/>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9"/>
    <w:unhideWhenUsed/>
    <w:qFormat/>
    <w:rsid w:val="00092627"/>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9"/>
    <w:unhideWhenUsed/>
    <w:qFormat/>
    <w:rsid w:val="00092627"/>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basedOn w:val="Normal"/>
    <w:next w:val="Normal"/>
    <w:link w:val="Heading5Char"/>
    <w:uiPriority w:val="99"/>
    <w:unhideWhenUsed/>
    <w:qFormat/>
    <w:rsid w:val="00092627"/>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9"/>
    <w:unhideWhenUsed/>
    <w:qFormat/>
    <w:rsid w:val="00092627"/>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9"/>
    <w:unhideWhenUsed/>
    <w:qFormat/>
    <w:rsid w:val="00092627"/>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563A4"/>
    <w:pPr>
      <w:keepNext/>
      <w:keepLines/>
      <w:tabs>
        <w:tab w:val="num" w:pos="-540"/>
      </w:tabs>
      <w:spacing w:before="240"/>
      <w:outlineLvl w:val="7"/>
    </w:pPr>
    <w:rPr>
      <w:rFonts w:ascii="Tahoma" w:eastAsia="Batang" w:hAnsi="Tahoma"/>
      <w:i/>
      <w:sz w:val="20"/>
      <w:szCs w:val="20"/>
      <w:lang w:val="en-AU"/>
    </w:rPr>
  </w:style>
  <w:style w:type="paragraph" w:styleId="Heading9">
    <w:name w:val="heading 9"/>
    <w:basedOn w:val="Normal"/>
    <w:next w:val="Normal"/>
    <w:link w:val="Heading9Char"/>
    <w:semiHidden/>
    <w:unhideWhenUsed/>
    <w:qFormat/>
    <w:rsid w:val="00F563A4"/>
    <w:pPr>
      <w:tabs>
        <w:tab w:val="num" w:pos="-180"/>
      </w:tabs>
      <w:spacing w:before="240"/>
      <w:jc w:val="left"/>
      <w:outlineLvl w:val="8"/>
    </w:pPr>
    <w:rPr>
      <w:rFonts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627"/>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092627"/>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092627"/>
    <w:rPr>
      <w:rFonts w:ascii="Tahoma" w:eastAsiaTheme="majorEastAsia" w:hAnsi="Tahoma" w:cstheme="majorBidi"/>
      <w:b/>
      <w:bCs/>
      <w:i/>
      <w:sz w:val="28"/>
    </w:rPr>
  </w:style>
  <w:style w:type="character" w:customStyle="1" w:styleId="Heading4Char">
    <w:name w:val="Heading 4 Char"/>
    <w:basedOn w:val="DefaultParagraphFont"/>
    <w:link w:val="Heading4"/>
    <w:uiPriority w:val="99"/>
    <w:rsid w:val="00092627"/>
    <w:rPr>
      <w:rFonts w:ascii="Tahoma" w:eastAsiaTheme="majorEastAsia" w:hAnsi="Tahoma" w:cstheme="majorBidi"/>
      <w:b/>
      <w:bCs/>
      <w:iCs/>
      <w:sz w:val="24"/>
    </w:rPr>
  </w:style>
  <w:style w:type="character" w:customStyle="1" w:styleId="Heading5Char">
    <w:name w:val="Heading 5 Char"/>
    <w:basedOn w:val="DefaultParagraphFont"/>
    <w:link w:val="Heading5"/>
    <w:uiPriority w:val="99"/>
    <w:rsid w:val="00092627"/>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092627"/>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092627"/>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092627"/>
    <w:pPr>
      <w:spacing w:before="240" w:after="0"/>
      <w:jc w:val="center"/>
    </w:pPr>
    <w:rPr>
      <w:caps/>
    </w:rPr>
  </w:style>
  <w:style w:type="paragraph" w:customStyle="1" w:styleId="Titlearatstarpi">
    <w:name w:val="Title ar atstarpi"/>
    <w:basedOn w:val="Title-klients"/>
    <w:qFormat/>
    <w:rsid w:val="00083961"/>
    <w:pPr>
      <w:spacing w:before="800" w:after="120" w:line="240" w:lineRule="auto"/>
    </w:pPr>
    <w:rPr>
      <w:b/>
      <w:caps w:val="0"/>
      <w:smallCaps/>
      <w:spacing w:val="60"/>
      <w:sz w:val="36"/>
    </w:rPr>
  </w:style>
  <w:style w:type="paragraph" w:customStyle="1" w:styleId="Titledokumenta">
    <w:name w:val="Title dokumenta"/>
    <w:basedOn w:val="Normal"/>
    <w:qFormat/>
    <w:rsid w:val="00092627"/>
    <w:pPr>
      <w:spacing w:before="1080"/>
      <w:jc w:val="center"/>
    </w:pPr>
    <w:rPr>
      <w:smallCaps/>
      <w:sz w:val="36"/>
    </w:rPr>
  </w:style>
  <w:style w:type="paragraph" w:customStyle="1" w:styleId="Titledokumentakods">
    <w:name w:val="Title dokumenta kods"/>
    <w:basedOn w:val="Normal"/>
    <w:qFormat/>
    <w:rsid w:val="00092627"/>
    <w:pPr>
      <w:spacing w:before="240"/>
      <w:jc w:val="center"/>
    </w:pPr>
    <w:rPr>
      <w:b/>
      <w:smallCaps/>
      <w:sz w:val="28"/>
    </w:rPr>
  </w:style>
  <w:style w:type="table" w:styleId="TableGrid">
    <w:name w:val="Table Grid"/>
    <w:basedOn w:val="TableNormal"/>
    <w:uiPriority w:val="59"/>
    <w:rsid w:val="00092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092627"/>
    <w:pPr>
      <w:spacing w:after="0" w:line="240" w:lineRule="auto"/>
      <w:jc w:val="right"/>
    </w:pPr>
    <w:rPr>
      <w:sz w:val="20"/>
    </w:rPr>
  </w:style>
  <w:style w:type="paragraph" w:styleId="BalloonText">
    <w:name w:val="Balloon Text"/>
    <w:basedOn w:val="Normal"/>
    <w:link w:val="BalloonTextChar"/>
    <w:uiPriority w:val="99"/>
    <w:semiHidden/>
    <w:unhideWhenUsed/>
    <w:rsid w:val="0009262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627"/>
    <w:rPr>
      <w:rFonts w:ascii="Tahoma" w:hAnsi="Tahoma" w:cs="Tahoma"/>
      <w:sz w:val="16"/>
      <w:szCs w:val="16"/>
    </w:rPr>
  </w:style>
  <w:style w:type="paragraph" w:customStyle="1" w:styleId="Titleversija">
    <w:name w:val="Title versija"/>
    <w:aliases w:val="datums"/>
    <w:basedOn w:val="Titledokumentakods"/>
    <w:qFormat/>
    <w:rsid w:val="00083961"/>
    <w:pPr>
      <w:spacing w:before="60" w:after="2400"/>
    </w:pPr>
    <w:rPr>
      <w:b w:val="0"/>
      <w:smallCaps w:val="0"/>
      <w:sz w:val="26"/>
    </w:rPr>
  </w:style>
  <w:style w:type="paragraph" w:customStyle="1" w:styleId="10ptcenter">
    <w:name w:val="10pt center"/>
    <w:basedOn w:val="Titleversija"/>
    <w:qFormat/>
    <w:rsid w:val="00092627"/>
    <w:pPr>
      <w:spacing w:before="0" w:after="60" w:line="240" w:lineRule="auto"/>
      <w:contextualSpacing/>
    </w:pPr>
    <w:rPr>
      <w:sz w:val="20"/>
    </w:rPr>
  </w:style>
  <w:style w:type="character" w:styleId="Hyperlink">
    <w:name w:val="Hyperlink"/>
    <w:basedOn w:val="DefaultParagraphFont"/>
    <w:uiPriority w:val="99"/>
    <w:unhideWhenUsed/>
    <w:rsid w:val="00092627"/>
    <w:rPr>
      <w:color w:val="0000FF" w:themeColor="hyperlink"/>
      <w:u w:val="single"/>
    </w:rPr>
  </w:style>
  <w:style w:type="paragraph" w:customStyle="1" w:styleId="12pt">
    <w:name w:val="12pt"/>
    <w:aliases w:val="center"/>
    <w:basedOn w:val="10ptcenter"/>
    <w:qFormat/>
    <w:rsid w:val="00092627"/>
    <w:pPr>
      <w:spacing w:before="120"/>
    </w:pPr>
    <w:rPr>
      <w:sz w:val="24"/>
    </w:rPr>
  </w:style>
  <w:style w:type="paragraph" w:styleId="Header">
    <w:name w:val="header"/>
    <w:basedOn w:val="Normal"/>
    <w:link w:val="HeaderChar"/>
    <w:uiPriority w:val="99"/>
    <w:unhideWhenUsed/>
    <w:rsid w:val="00092627"/>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092627"/>
    <w:rPr>
      <w:rFonts w:ascii="Arial" w:hAnsi="Arial"/>
      <w:sz w:val="16"/>
    </w:rPr>
  </w:style>
  <w:style w:type="paragraph" w:styleId="Footer">
    <w:name w:val="footer"/>
    <w:basedOn w:val="Normal"/>
    <w:link w:val="FooterChar"/>
    <w:uiPriority w:val="99"/>
    <w:unhideWhenUsed/>
    <w:rsid w:val="00092627"/>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092627"/>
    <w:rPr>
      <w:rFonts w:ascii="Arial" w:hAnsi="Arial"/>
      <w:sz w:val="16"/>
    </w:rPr>
  </w:style>
  <w:style w:type="character" w:styleId="PageNumber">
    <w:name w:val="page number"/>
    <w:basedOn w:val="DefaultParagraphFont"/>
    <w:rsid w:val="00092627"/>
    <w:rPr>
      <w:rFonts w:cs="Times New Roman"/>
    </w:rPr>
  </w:style>
  <w:style w:type="table" w:customStyle="1" w:styleId="TableClassic1">
    <w:name w:val="Table Classic1"/>
    <w:basedOn w:val="TableNormal"/>
    <w:uiPriority w:val="99"/>
    <w:rsid w:val="00092627"/>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092627"/>
    <w:pPr>
      <w:spacing w:before="40" w:after="40" w:line="240" w:lineRule="auto"/>
    </w:pPr>
    <w:rPr>
      <w:sz w:val="20"/>
    </w:rPr>
  </w:style>
  <w:style w:type="character" w:customStyle="1" w:styleId="TablebodyChar">
    <w:name w:val="Table body Char"/>
    <w:link w:val="Tablebody"/>
    <w:uiPriority w:val="99"/>
    <w:rsid w:val="00092627"/>
    <w:rPr>
      <w:rFonts w:ascii="Arial" w:hAnsi="Arial"/>
      <w:sz w:val="20"/>
    </w:rPr>
  </w:style>
  <w:style w:type="paragraph" w:customStyle="1" w:styleId="Bold">
    <w:name w:val="Bold"/>
    <w:aliases w:val="Small caps"/>
    <w:basedOn w:val="Tablebody"/>
    <w:qFormat/>
    <w:rsid w:val="00092627"/>
    <w:pPr>
      <w:spacing w:before="60" w:after="60" w:line="288" w:lineRule="auto"/>
      <w:jc w:val="left"/>
    </w:pPr>
    <w:rPr>
      <w:b/>
      <w:smallCaps/>
      <w:sz w:val="22"/>
    </w:rPr>
  </w:style>
  <w:style w:type="paragraph" w:customStyle="1" w:styleId="Saturs">
    <w:name w:val="Saturs"/>
    <w:basedOn w:val="Normal"/>
    <w:qFormat/>
    <w:rsid w:val="00092627"/>
    <w:pPr>
      <w:jc w:val="left"/>
    </w:pPr>
    <w:rPr>
      <w:rFonts w:ascii="Tahoma" w:hAnsi="Tahoma"/>
      <w:b/>
      <w:sz w:val="32"/>
    </w:rPr>
  </w:style>
  <w:style w:type="paragraph" w:styleId="TOC1">
    <w:name w:val="toc 1"/>
    <w:basedOn w:val="Normal"/>
    <w:next w:val="Normal"/>
    <w:autoRedefine/>
    <w:uiPriority w:val="39"/>
    <w:unhideWhenUsed/>
    <w:rsid w:val="00092627"/>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092627"/>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092627"/>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092627"/>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092627"/>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092627"/>
    <w:pPr>
      <w:numPr>
        <w:numId w:val="1"/>
      </w:numPr>
      <w:tabs>
        <w:tab w:val="clear" w:pos="360"/>
      </w:tabs>
      <w:ind w:left="714" w:hanging="357"/>
    </w:pPr>
  </w:style>
  <w:style w:type="character" w:customStyle="1" w:styleId="ListBulletChar">
    <w:name w:val="List Bullet Char"/>
    <w:basedOn w:val="DefaultParagraphFont"/>
    <w:link w:val="ListBullet"/>
    <w:locked/>
    <w:rsid w:val="00092627"/>
    <w:rPr>
      <w:rFonts w:ascii="Arial" w:hAnsi="Arial"/>
    </w:rPr>
  </w:style>
  <w:style w:type="paragraph" w:styleId="TableofFigures">
    <w:name w:val="table of figures"/>
    <w:basedOn w:val="Normal"/>
    <w:next w:val="Normal"/>
    <w:uiPriority w:val="99"/>
    <w:unhideWhenUsed/>
    <w:rsid w:val="00092627"/>
    <w:pPr>
      <w:tabs>
        <w:tab w:val="left" w:pos="964"/>
        <w:tab w:val="right" w:leader="dot" w:pos="9639"/>
      </w:tabs>
      <w:spacing w:before="0" w:after="0"/>
      <w:ind w:left="851" w:right="567" w:hanging="851"/>
    </w:pPr>
  </w:style>
  <w:style w:type="paragraph" w:styleId="ListBullet2">
    <w:name w:val="List Bullet 2"/>
    <w:basedOn w:val="Normal"/>
    <w:unhideWhenUsed/>
    <w:rsid w:val="00092627"/>
    <w:pPr>
      <w:numPr>
        <w:numId w:val="2"/>
      </w:numPr>
      <w:ind w:left="1071" w:hanging="357"/>
      <w:contextualSpacing/>
    </w:pPr>
  </w:style>
  <w:style w:type="paragraph" w:styleId="ListBullet3">
    <w:name w:val="List Bullet 3"/>
    <w:basedOn w:val="Normal"/>
    <w:uiPriority w:val="99"/>
    <w:unhideWhenUsed/>
    <w:rsid w:val="00092627"/>
    <w:pPr>
      <w:numPr>
        <w:numId w:val="3"/>
      </w:numPr>
      <w:ind w:left="1429" w:hanging="357"/>
      <w:contextualSpacing/>
    </w:pPr>
  </w:style>
  <w:style w:type="paragraph" w:styleId="ListBullet4">
    <w:name w:val="List Bullet 4"/>
    <w:basedOn w:val="Normal"/>
    <w:uiPriority w:val="99"/>
    <w:unhideWhenUsed/>
    <w:rsid w:val="00092627"/>
    <w:pPr>
      <w:numPr>
        <w:numId w:val="10"/>
      </w:numPr>
      <w:contextualSpacing/>
    </w:pPr>
  </w:style>
  <w:style w:type="paragraph" w:styleId="ListContinue">
    <w:name w:val="List Continue"/>
    <w:basedOn w:val="Normal"/>
    <w:uiPriority w:val="99"/>
    <w:unhideWhenUsed/>
    <w:rsid w:val="00092627"/>
    <w:pPr>
      <w:ind w:left="454"/>
      <w:contextualSpacing/>
    </w:pPr>
  </w:style>
  <w:style w:type="paragraph" w:styleId="ListContinue2">
    <w:name w:val="List Continue 2"/>
    <w:basedOn w:val="Normal"/>
    <w:rsid w:val="00092627"/>
    <w:pPr>
      <w:ind w:left="851"/>
      <w:contextualSpacing/>
    </w:pPr>
    <w:rPr>
      <w:rFonts w:eastAsia="Times New Roman" w:cs="Times New Roman"/>
    </w:rPr>
  </w:style>
  <w:style w:type="paragraph" w:styleId="ListContinue3">
    <w:name w:val="List Continue 3"/>
    <w:basedOn w:val="Normal"/>
    <w:uiPriority w:val="99"/>
    <w:unhideWhenUsed/>
    <w:rsid w:val="00092627"/>
    <w:pPr>
      <w:ind w:left="1134"/>
      <w:contextualSpacing/>
    </w:pPr>
  </w:style>
  <w:style w:type="paragraph" w:styleId="ListNumber">
    <w:name w:val="List Number"/>
    <w:basedOn w:val="Normal"/>
    <w:rsid w:val="00092627"/>
    <w:pPr>
      <w:numPr>
        <w:numId w:val="9"/>
      </w:numPr>
      <w:ind w:left="454" w:hanging="454"/>
      <w:contextualSpacing/>
    </w:pPr>
    <w:rPr>
      <w:rFonts w:eastAsia="Times New Roman" w:cs="Times New Roman"/>
    </w:rPr>
  </w:style>
  <w:style w:type="paragraph" w:styleId="ListNumber2">
    <w:name w:val="List Number 2"/>
    <w:basedOn w:val="Normal"/>
    <w:link w:val="ListNumber2Char"/>
    <w:rsid w:val="00092627"/>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092627"/>
    <w:rPr>
      <w:rFonts w:ascii="Arial" w:eastAsia="Times New Roman" w:hAnsi="Arial" w:cs="Times New Roman"/>
    </w:rPr>
  </w:style>
  <w:style w:type="paragraph" w:styleId="ListNumber3">
    <w:name w:val="List Number 3"/>
    <w:basedOn w:val="Normal"/>
    <w:rsid w:val="00092627"/>
    <w:pPr>
      <w:numPr>
        <w:ilvl w:val="2"/>
        <w:numId w:val="9"/>
      </w:numPr>
      <w:ind w:left="1429" w:hanging="709"/>
      <w:contextualSpacing/>
    </w:pPr>
    <w:rPr>
      <w:rFonts w:eastAsia="Times New Roman" w:cs="Times New Roman"/>
    </w:rPr>
  </w:style>
  <w:style w:type="paragraph" w:styleId="ListNumber4">
    <w:name w:val="List Number 4"/>
    <w:basedOn w:val="Normal"/>
    <w:rsid w:val="00092627"/>
    <w:pPr>
      <w:numPr>
        <w:ilvl w:val="3"/>
        <w:numId w:val="9"/>
      </w:numPr>
      <w:ind w:left="1984" w:hanging="992"/>
      <w:contextualSpacing/>
    </w:pPr>
    <w:rPr>
      <w:rFonts w:eastAsia="Times New Roman" w:cs="Times New Roman"/>
    </w:rPr>
  </w:style>
  <w:style w:type="paragraph" w:customStyle="1" w:styleId="Atsauce">
    <w:name w:val="Atsauce"/>
    <w:basedOn w:val="Normal"/>
    <w:rsid w:val="00092627"/>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092627"/>
    <w:pPr>
      <w:ind w:left="720"/>
      <w:contextualSpacing/>
    </w:pPr>
  </w:style>
  <w:style w:type="paragraph" w:styleId="BodyText">
    <w:name w:val="Body Text"/>
    <w:basedOn w:val="Normal"/>
    <w:link w:val="BodyTextChar"/>
    <w:autoRedefine/>
    <w:rsid w:val="00092627"/>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092627"/>
    <w:rPr>
      <w:rFonts w:ascii="Arial" w:eastAsia="Batang" w:hAnsi="Arial" w:cs="Times New Roman"/>
      <w:szCs w:val="20"/>
    </w:rPr>
  </w:style>
  <w:style w:type="paragraph" w:customStyle="1" w:styleId="Tabletitle">
    <w:name w:val="Table title"/>
    <w:basedOn w:val="Title"/>
    <w:autoRedefine/>
    <w:rsid w:val="00092627"/>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092627"/>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2627"/>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092627"/>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092627"/>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092627"/>
    <w:pPr>
      <w:spacing w:before="120" w:after="0"/>
      <w:jc w:val="right"/>
    </w:pPr>
    <w:rPr>
      <w:noProof/>
      <w:sz w:val="20"/>
    </w:rPr>
  </w:style>
  <w:style w:type="character" w:customStyle="1" w:styleId="TablenumberCharChar">
    <w:name w:val="Table number Char Char"/>
    <w:basedOn w:val="DefaultParagraphFont"/>
    <w:link w:val="Tablenumber"/>
    <w:locked/>
    <w:rsid w:val="00092627"/>
    <w:rPr>
      <w:rFonts w:ascii="Arial" w:eastAsia="Batang" w:hAnsi="Arial" w:cs="Times New Roman"/>
      <w:b/>
      <w:bCs/>
      <w:noProof/>
      <w:sz w:val="20"/>
      <w:szCs w:val="20"/>
    </w:rPr>
  </w:style>
  <w:style w:type="paragraph" w:styleId="Caption">
    <w:name w:val="caption"/>
    <w:basedOn w:val="Normal"/>
    <w:next w:val="Normal"/>
    <w:uiPriority w:val="35"/>
    <w:unhideWhenUsed/>
    <w:qFormat/>
    <w:rsid w:val="00092627"/>
    <w:pPr>
      <w:spacing w:before="0" w:after="200" w:line="240" w:lineRule="auto"/>
    </w:pPr>
    <w:rPr>
      <w:b/>
      <w:bCs/>
      <w:color w:val="4F81BD" w:themeColor="accent1"/>
      <w:sz w:val="18"/>
      <w:szCs w:val="18"/>
    </w:rPr>
  </w:style>
  <w:style w:type="paragraph" w:customStyle="1" w:styleId="TablebodyB">
    <w:name w:val="Table body+B"/>
    <w:basedOn w:val="Tablebody"/>
    <w:qFormat/>
    <w:rsid w:val="00092627"/>
    <w:rPr>
      <w:b/>
    </w:rPr>
  </w:style>
  <w:style w:type="paragraph" w:customStyle="1" w:styleId="Vieta">
    <w:name w:val="Vieta"/>
    <w:aliases w:val="laiks"/>
    <w:basedOn w:val="Tablebody"/>
    <w:qFormat/>
    <w:rsid w:val="00092627"/>
    <w:pPr>
      <w:spacing w:before="120" w:after="0"/>
      <w:jc w:val="center"/>
    </w:pPr>
    <w:rPr>
      <w:sz w:val="24"/>
    </w:rPr>
  </w:style>
  <w:style w:type="paragraph" w:styleId="MessageHeader">
    <w:name w:val="Message Header"/>
    <w:basedOn w:val="Normal"/>
    <w:link w:val="MessageHeaderChar"/>
    <w:uiPriority w:val="99"/>
    <w:rsid w:val="00092627"/>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092627"/>
    <w:rPr>
      <w:rFonts w:ascii="Arial" w:eastAsia="Times New Roman" w:hAnsi="Arial" w:cs="Arial"/>
      <w:smallCaps/>
      <w:sz w:val="20"/>
      <w:szCs w:val="20"/>
      <w:shd w:val="pct20" w:color="auto" w:fill="auto"/>
    </w:rPr>
  </w:style>
  <w:style w:type="paragraph" w:customStyle="1" w:styleId="TableListBullet2">
    <w:name w:val="Table List Bullet 2"/>
    <w:basedOn w:val="Normal"/>
    <w:rsid w:val="00092627"/>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092627"/>
    <w:pPr>
      <w:ind w:left="283" w:hanging="283"/>
      <w:contextualSpacing/>
    </w:pPr>
  </w:style>
  <w:style w:type="paragraph" w:customStyle="1" w:styleId="Note">
    <w:name w:val="Note"/>
    <w:basedOn w:val="Normal"/>
    <w:rsid w:val="00092627"/>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092627"/>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092627"/>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092627"/>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092627"/>
    <w:pPr>
      <w:numPr>
        <w:numId w:val="7"/>
      </w:numPr>
      <w:ind w:left="488" w:hanging="244"/>
      <w:contextualSpacing/>
    </w:pPr>
    <w:rPr>
      <w:rFonts w:eastAsia="Times New Roman" w:cs="Times New Roman"/>
      <w:noProof/>
    </w:rPr>
  </w:style>
  <w:style w:type="paragraph" w:customStyle="1" w:styleId="TableListNumber">
    <w:name w:val="Table List Number"/>
    <w:basedOn w:val="Tablebody"/>
    <w:rsid w:val="00092627"/>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092627"/>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092627"/>
    <w:pPr>
      <w:numPr>
        <w:numId w:val="12"/>
      </w:numPr>
      <w:spacing w:before="40" w:after="40" w:line="240" w:lineRule="auto"/>
      <w:ind w:left="811" w:hanging="454"/>
    </w:pPr>
    <w:rPr>
      <w:sz w:val="20"/>
      <w:lang w:eastAsia="lv-LV"/>
    </w:rPr>
  </w:style>
  <w:style w:type="paragraph" w:customStyle="1" w:styleId="Picturecaption">
    <w:name w:val="Picture caption"/>
    <w:basedOn w:val="Caption"/>
    <w:rsid w:val="00092627"/>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092627"/>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092627"/>
    <w:rPr>
      <w:rFonts w:ascii="Arial" w:eastAsia="Times New Roman" w:hAnsi="Arial" w:cs="Times New Roman"/>
    </w:rPr>
  </w:style>
  <w:style w:type="paragraph" w:customStyle="1" w:styleId="Tablebodybold">
    <w:name w:val="Table body+bold"/>
    <w:aliases w:val="small caps"/>
    <w:basedOn w:val="Bold"/>
    <w:qFormat/>
    <w:rsid w:val="00092627"/>
    <w:pPr>
      <w:spacing w:line="240" w:lineRule="auto"/>
    </w:pPr>
    <w:rPr>
      <w:sz w:val="20"/>
      <w:lang w:eastAsia="lv-LV"/>
    </w:rPr>
  </w:style>
  <w:style w:type="paragraph" w:customStyle="1" w:styleId="Centered">
    <w:name w:val="Centered"/>
    <w:basedOn w:val="Normal"/>
    <w:qFormat/>
    <w:rsid w:val="00092627"/>
    <w:pPr>
      <w:jc w:val="center"/>
    </w:pPr>
  </w:style>
  <w:style w:type="paragraph" w:customStyle="1" w:styleId="TitleSaskanosana">
    <w:name w:val="Title Saskanosana"/>
    <w:basedOn w:val="Normal"/>
    <w:qFormat/>
    <w:rsid w:val="00092627"/>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E82D2D"/>
    <w:pPr>
      <w:spacing w:before="400"/>
    </w:pPr>
    <w:rPr>
      <w:spacing w:val="0"/>
      <w:sz w:val="44"/>
    </w:rPr>
  </w:style>
  <w:style w:type="character" w:styleId="Strong">
    <w:name w:val="Strong"/>
    <w:basedOn w:val="DefaultParagraphFont"/>
    <w:uiPriority w:val="22"/>
    <w:qFormat/>
    <w:rsid w:val="00092627"/>
    <w:rPr>
      <w:rFonts w:ascii="Tahoma" w:hAnsi="Tahoma"/>
      <w:b w:val="0"/>
      <w:bCs/>
      <w:sz w:val="32"/>
    </w:rPr>
  </w:style>
  <w:style w:type="character" w:styleId="BookTitle">
    <w:name w:val="Book Title"/>
    <w:basedOn w:val="DefaultParagraphFont"/>
    <w:uiPriority w:val="33"/>
    <w:qFormat/>
    <w:rsid w:val="00092627"/>
    <w:rPr>
      <w:b/>
      <w:bCs/>
      <w:smallCaps/>
      <w:spacing w:val="5"/>
    </w:rPr>
  </w:style>
  <w:style w:type="paragraph" w:styleId="ListNumber5">
    <w:name w:val="List Number 5"/>
    <w:basedOn w:val="Normal"/>
    <w:rsid w:val="00092627"/>
    <w:pPr>
      <w:numPr>
        <w:ilvl w:val="4"/>
        <w:numId w:val="9"/>
      </w:numPr>
      <w:spacing w:after="0"/>
    </w:pPr>
    <w:rPr>
      <w:rFonts w:eastAsia="Times New Roman" w:cs="Times New Roman"/>
    </w:rPr>
  </w:style>
  <w:style w:type="paragraph" w:customStyle="1" w:styleId="Atstarpe">
    <w:name w:val="Atstarpe"/>
    <w:basedOn w:val="Titlearatstarpi"/>
    <w:qFormat/>
    <w:rsid w:val="00092627"/>
    <w:pPr>
      <w:spacing w:before="1600"/>
      <w:jc w:val="both"/>
    </w:pPr>
    <w:rPr>
      <w:b w:val="0"/>
    </w:rPr>
  </w:style>
  <w:style w:type="paragraph" w:customStyle="1" w:styleId="TableBold-small">
    <w:name w:val="Table Bold-small"/>
    <w:basedOn w:val="Bold"/>
    <w:qFormat/>
    <w:rsid w:val="00092627"/>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092627"/>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092627"/>
    <w:pPr>
      <w:spacing w:before="40" w:after="40" w:line="240" w:lineRule="auto"/>
      <w:jc w:val="left"/>
    </w:pPr>
    <w:rPr>
      <w:rFonts w:eastAsia="Times New Roman" w:cs="Times New Roman"/>
      <w:sz w:val="20"/>
    </w:rPr>
  </w:style>
  <w:style w:type="paragraph" w:customStyle="1" w:styleId="TitleDala">
    <w:name w:val="TitleDala"/>
    <w:basedOn w:val="Titlearatstarpi"/>
    <w:qFormat/>
    <w:rsid w:val="00E82D2D"/>
    <w:pPr>
      <w:spacing w:before="0"/>
    </w:pPr>
    <w:rPr>
      <w:rFonts w:ascii="Arial Bold" w:hAnsi="Arial Bold"/>
      <w:spacing w:val="0"/>
    </w:rPr>
  </w:style>
  <w:style w:type="character" w:styleId="CommentReference">
    <w:name w:val="annotation reference"/>
    <w:basedOn w:val="DefaultParagraphFont"/>
    <w:uiPriority w:val="99"/>
    <w:semiHidden/>
    <w:unhideWhenUsed/>
    <w:rsid w:val="00B218C2"/>
    <w:rPr>
      <w:sz w:val="16"/>
      <w:szCs w:val="16"/>
    </w:rPr>
  </w:style>
  <w:style w:type="paragraph" w:styleId="CommentText">
    <w:name w:val="annotation text"/>
    <w:basedOn w:val="Normal"/>
    <w:link w:val="CommentTextChar"/>
    <w:uiPriority w:val="99"/>
    <w:semiHidden/>
    <w:unhideWhenUsed/>
    <w:rsid w:val="00B218C2"/>
    <w:pPr>
      <w:spacing w:line="240" w:lineRule="auto"/>
    </w:pPr>
    <w:rPr>
      <w:sz w:val="20"/>
      <w:szCs w:val="20"/>
    </w:rPr>
  </w:style>
  <w:style w:type="character" w:customStyle="1" w:styleId="CommentTextChar">
    <w:name w:val="Comment Text Char"/>
    <w:basedOn w:val="DefaultParagraphFont"/>
    <w:link w:val="CommentText"/>
    <w:uiPriority w:val="99"/>
    <w:semiHidden/>
    <w:rsid w:val="00B218C2"/>
    <w:rPr>
      <w:rFonts w:ascii="Arial" w:hAnsi="Arial"/>
      <w:sz w:val="20"/>
      <w:szCs w:val="20"/>
    </w:rPr>
  </w:style>
  <w:style w:type="paragraph" w:customStyle="1" w:styleId="Default">
    <w:name w:val="Default"/>
    <w:rsid w:val="006A61A5"/>
    <w:pPr>
      <w:autoSpaceDE w:val="0"/>
      <w:autoSpaceDN w:val="0"/>
      <w:adjustRightInd w:val="0"/>
      <w:spacing w:after="0" w:line="240" w:lineRule="auto"/>
    </w:pPr>
    <w:rPr>
      <w:rFonts w:ascii="Courier New" w:hAnsi="Courier New" w:cs="Courier New"/>
      <w:color w:val="000000"/>
      <w:sz w:val="24"/>
      <w:szCs w:val="24"/>
      <w:lang w:val="ru-RU"/>
    </w:rPr>
  </w:style>
  <w:style w:type="character" w:customStyle="1" w:styleId="Heading8Char">
    <w:name w:val="Heading 8 Char"/>
    <w:basedOn w:val="DefaultParagraphFont"/>
    <w:link w:val="Heading8"/>
    <w:rsid w:val="00F563A4"/>
    <w:rPr>
      <w:rFonts w:ascii="Tahoma" w:eastAsia="Batang" w:hAnsi="Tahoma"/>
      <w:i/>
      <w:sz w:val="20"/>
      <w:szCs w:val="20"/>
      <w:lang w:val="en-AU"/>
    </w:rPr>
  </w:style>
  <w:style w:type="character" w:customStyle="1" w:styleId="Heading9Char">
    <w:name w:val="Heading 9 Char"/>
    <w:basedOn w:val="DefaultParagraphFont"/>
    <w:link w:val="Heading9"/>
    <w:semiHidden/>
    <w:rsid w:val="00F563A4"/>
    <w:rPr>
      <w:rFonts w:ascii="Arial" w:hAnsi="Arial" w:cs="Arial"/>
      <w:lang w:val="en-US"/>
    </w:rPr>
  </w:style>
  <w:style w:type="paragraph" w:styleId="CommentSubject">
    <w:name w:val="annotation subject"/>
    <w:basedOn w:val="CommentText"/>
    <w:next w:val="CommentText"/>
    <w:link w:val="CommentSubjectChar"/>
    <w:uiPriority w:val="99"/>
    <w:semiHidden/>
    <w:unhideWhenUsed/>
    <w:rsid w:val="00F563A4"/>
    <w:rPr>
      <w:b/>
      <w:bCs/>
    </w:rPr>
  </w:style>
  <w:style w:type="character" w:customStyle="1" w:styleId="CommentSubjectChar">
    <w:name w:val="Comment Subject Char"/>
    <w:basedOn w:val="CommentTextChar"/>
    <w:link w:val="CommentSubject"/>
    <w:uiPriority w:val="99"/>
    <w:semiHidden/>
    <w:rsid w:val="00F563A4"/>
    <w:rPr>
      <w:rFonts w:ascii="Arial" w:hAnsi="Arial"/>
      <w:b/>
      <w:bCs/>
      <w:sz w:val="20"/>
      <w:szCs w:val="20"/>
    </w:rPr>
  </w:style>
  <w:style w:type="paragraph" w:styleId="FootnoteText">
    <w:name w:val="footnote text"/>
    <w:basedOn w:val="Normal"/>
    <w:link w:val="FootnoteTextChar"/>
    <w:uiPriority w:val="99"/>
    <w:semiHidden/>
    <w:unhideWhenUsed/>
    <w:rsid w:val="00F563A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563A4"/>
    <w:rPr>
      <w:rFonts w:ascii="Arial" w:hAnsi="Arial"/>
      <w:sz w:val="20"/>
      <w:szCs w:val="20"/>
    </w:rPr>
  </w:style>
  <w:style w:type="character" w:styleId="FootnoteReference">
    <w:name w:val="footnote reference"/>
    <w:basedOn w:val="DefaultParagraphFont"/>
    <w:uiPriority w:val="99"/>
    <w:semiHidden/>
    <w:unhideWhenUsed/>
    <w:rsid w:val="00F563A4"/>
    <w:rPr>
      <w:vertAlign w:val="superscript"/>
    </w:rPr>
  </w:style>
  <w:style w:type="paragraph" w:styleId="Revision">
    <w:name w:val="Revision"/>
    <w:hidden/>
    <w:uiPriority w:val="99"/>
    <w:semiHidden/>
    <w:rsid w:val="00F563A4"/>
    <w:pPr>
      <w:spacing w:after="0" w:line="240" w:lineRule="auto"/>
    </w:pPr>
    <w:rPr>
      <w:rFonts w:ascii="Arial" w:hAnsi="Arial"/>
    </w:rPr>
  </w:style>
  <w:style w:type="paragraph" w:styleId="TOC6">
    <w:name w:val="toc 6"/>
    <w:basedOn w:val="Normal"/>
    <w:next w:val="Normal"/>
    <w:autoRedefine/>
    <w:uiPriority w:val="39"/>
    <w:unhideWhenUsed/>
    <w:rsid w:val="00F563A4"/>
    <w:pPr>
      <w:spacing w:before="0" w:after="100" w:line="276" w:lineRule="auto"/>
      <w:ind w:left="1100"/>
      <w:jc w:val="left"/>
    </w:pPr>
    <w:rPr>
      <w:rFonts w:asciiTheme="minorHAnsi" w:eastAsiaTheme="minorEastAsia" w:hAnsiTheme="minorHAnsi"/>
      <w:lang w:eastAsia="lv-LV"/>
    </w:rPr>
  </w:style>
  <w:style w:type="paragraph" w:styleId="TOC7">
    <w:name w:val="toc 7"/>
    <w:basedOn w:val="Normal"/>
    <w:next w:val="Normal"/>
    <w:autoRedefine/>
    <w:uiPriority w:val="39"/>
    <w:unhideWhenUsed/>
    <w:rsid w:val="00F563A4"/>
    <w:pPr>
      <w:spacing w:before="0" w:after="100" w:line="276" w:lineRule="auto"/>
      <w:ind w:left="1320"/>
      <w:jc w:val="left"/>
    </w:pPr>
    <w:rPr>
      <w:rFonts w:asciiTheme="minorHAnsi" w:eastAsiaTheme="minorEastAsia" w:hAnsiTheme="minorHAnsi"/>
      <w:lang w:eastAsia="lv-LV"/>
    </w:rPr>
  </w:style>
  <w:style w:type="paragraph" w:styleId="TOC8">
    <w:name w:val="toc 8"/>
    <w:basedOn w:val="Normal"/>
    <w:next w:val="Normal"/>
    <w:autoRedefine/>
    <w:uiPriority w:val="39"/>
    <w:unhideWhenUsed/>
    <w:rsid w:val="00F563A4"/>
    <w:pPr>
      <w:spacing w:before="0" w:after="100" w:line="276" w:lineRule="auto"/>
      <w:ind w:left="1540"/>
      <w:jc w:val="left"/>
    </w:pPr>
    <w:rPr>
      <w:rFonts w:asciiTheme="minorHAnsi" w:eastAsiaTheme="minorEastAsia" w:hAnsiTheme="minorHAnsi"/>
      <w:lang w:eastAsia="lv-LV"/>
    </w:rPr>
  </w:style>
  <w:style w:type="paragraph" w:styleId="TOC9">
    <w:name w:val="toc 9"/>
    <w:basedOn w:val="Normal"/>
    <w:next w:val="Normal"/>
    <w:autoRedefine/>
    <w:uiPriority w:val="39"/>
    <w:unhideWhenUsed/>
    <w:rsid w:val="00F563A4"/>
    <w:pPr>
      <w:spacing w:before="0" w:after="100" w:line="276" w:lineRule="auto"/>
      <w:ind w:left="1760"/>
      <w:jc w:val="left"/>
    </w:pPr>
    <w:rPr>
      <w:rFonts w:asciiTheme="minorHAnsi" w:eastAsiaTheme="minorEastAsia" w:hAnsiTheme="minorHAnsi"/>
      <w:lang w:eastAsia="lv-LV"/>
    </w:rPr>
  </w:style>
  <w:style w:type="paragraph" w:styleId="DocumentMap">
    <w:name w:val="Document Map"/>
    <w:basedOn w:val="Normal"/>
    <w:link w:val="DocumentMapChar"/>
    <w:uiPriority w:val="99"/>
    <w:semiHidden/>
    <w:unhideWhenUsed/>
    <w:rsid w:val="00F563A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563A4"/>
    <w:rPr>
      <w:rFonts w:ascii="Tahoma" w:hAnsi="Tahoma" w:cs="Tahoma"/>
      <w:sz w:val="16"/>
      <w:szCs w:val="16"/>
    </w:rPr>
  </w:style>
  <w:style w:type="character" w:styleId="FollowedHyperlink">
    <w:name w:val="FollowedHyperlink"/>
    <w:basedOn w:val="DefaultParagraphFont"/>
    <w:uiPriority w:val="99"/>
    <w:semiHidden/>
    <w:unhideWhenUsed/>
    <w:rsid w:val="00C07321"/>
    <w:rPr>
      <w:color w:val="800080" w:themeColor="followedHyperlink"/>
      <w:u w:val="single"/>
    </w:rPr>
  </w:style>
  <w:style w:type="character" w:customStyle="1" w:styleId="sc11">
    <w:name w:val="sc11"/>
    <w:basedOn w:val="DefaultParagraphFont"/>
    <w:rsid w:val="006545F7"/>
    <w:rPr>
      <w:rFonts w:ascii="Courier New" w:hAnsi="Courier New" w:cs="Courier New" w:hint="default"/>
      <w:color w:val="0000FF"/>
      <w:sz w:val="20"/>
      <w:szCs w:val="20"/>
    </w:rPr>
  </w:style>
  <w:style w:type="character" w:customStyle="1" w:styleId="sc01">
    <w:name w:val="sc01"/>
    <w:basedOn w:val="DefaultParagraphFont"/>
    <w:rsid w:val="006545F7"/>
    <w:rPr>
      <w:rFonts w:ascii="Courier New" w:hAnsi="Courier New" w:cs="Courier New" w:hint="default"/>
      <w:b/>
      <w:bCs/>
      <w:color w:val="000000"/>
      <w:sz w:val="20"/>
      <w:szCs w:val="20"/>
    </w:rPr>
  </w:style>
  <w:style w:type="character" w:customStyle="1" w:styleId="sc121">
    <w:name w:val="sc121"/>
    <w:basedOn w:val="DefaultParagraphFont"/>
    <w:rsid w:val="00E91745"/>
    <w:rPr>
      <w:rFonts w:ascii="Courier New" w:hAnsi="Courier New" w:cs="Courier New" w:hint="default"/>
      <w:color w:val="FF0000"/>
      <w:sz w:val="20"/>
      <w:szCs w:val="20"/>
      <w:shd w:val="clear" w:color="auto" w:fill="FFFF00"/>
    </w:rPr>
  </w:style>
  <w:style w:type="character" w:customStyle="1" w:styleId="sc8">
    <w:name w:val="sc8"/>
    <w:basedOn w:val="DefaultParagraphFont"/>
    <w:rsid w:val="00E91745"/>
    <w:rPr>
      <w:rFonts w:ascii="Courier New" w:hAnsi="Courier New" w:cs="Courier New" w:hint="default"/>
      <w:color w:val="000000"/>
      <w:sz w:val="20"/>
      <w:szCs w:val="20"/>
    </w:rPr>
  </w:style>
  <w:style w:type="character" w:customStyle="1" w:styleId="sc31">
    <w:name w:val="sc31"/>
    <w:basedOn w:val="DefaultParagraphFont"/>
    <w:rsid w:val="00E91745"/>
    <w:rPr>
      <w:rFonts w:ascii="Courier New" w:hAnsi="Courier New" w:cs="Courier New" w:hint="default"/>
      <w:color w:val="FF0000"/>
      <w:sz w:val="20"/>
      <w:szCs w:val="20"/>
    </w:rPr>
  </w:style>
  <w:style w:type="character" w:customStyle="1" w:styleId="sc61">
    <w:name w:val="sc61"/>
    <w:basedOn w:val="DefaultParagraphFont"/>
    <w:rsid w:val="00E91745"/>
    <w:rPr>
      <w:rFonts w:ascii="Courier New" w:hAnsi="Courier New" w:cs="Courier New" w:hint="default"/>
      <w:b/>
      <w:bCs/>
      <w:color w:val="8000FF"/>
      <w:sz w:val="20"/>
      <w:szCs w:val="20"/>
    </w:rPr>
  </w:style>
  <w:style w:type="character" w:customStyle="1" w:styleId="sc131">
    <w:name w:val="sc131"/>
    <w:basedOn w:val="DefaultParagraphFont"/>
    <w:rsid w:val="00E91745"/>
    <w:rPr>
      <w:rFonts w:ascii="Courier New" w:hAnsi="Courier New" w:cs="Courier New" w:hint="default"/>
      <w:color w:val="FF0000"/>
      <w:sz w:val="20"/>
      <w:szCs w:val="20"/>
      <w:shd w:val="clear" w:color="auto" w:fill="FFFF00"/>
    </w:rPr>
  </w:style>
  <w:style w:type="character" w:customStyle="1" w:styleId="sc91">
    <w:name w:val="sc91"/>
    <w:basedOn w:val="DefaultParagraphFont"/>
    <w:rsid w:val="00E91745"/>
    <w:rPr>
      <w:rFonts w:ascii="Courier New" w:hAnsi="Courier New" w:cs="Courier New" w:hint="default"/>
      <w:color w:val="008000"/>
      <w:sz w:val="20"/>
      <w:szCs w:val="20"/>
    </w:rPr>
  </w:style>
  <w:style w:type="paragraph" w:styleId="EndnoteText">
    <w:name w:val="endnote text"/>
    <w:basedOn w:val="Normal"/>
    <w:link w:val="EndnoteTextChar"/>
    <w:uiPriority w:val="99"/>
    <w:semiHidden/>
    <w:unhideWhenUsed/>
    <w:rsid w:val="00AC33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C3396"/>
    <w:rPr>
      <w:rFonts w:ascii="Arial" w:hAnsi="Arial"/>
      <w:sz w:val="20"/>
      <w:szCs w:val="20"/>
    </w:rPr>
  </w:style>
  <w:style w:type="character" w:styleId="EndnoteReference">
    <w:name w:val="endnote reference"/>
    <w:basedOn w:val="DefaultParagraphFont"/>
    <w:uiPriority w:val="99"/>
    <w:semiHidden/>
    <w:unhideWhenUsed/>
    <w:rsid w:val="00AC339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List Bullet 2"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DD4"/>
    <w:pPr>
      <w:spacing w:before="60" w:after="60" w:line="288" w:lineRule="auto"/>
      <w:jc w:val="both"/>
    </w:pPr>
    <w:rPr>
      <w:rFonts w:ascii="Arial" w:hAnsi="Arial"/>
    </w:rPr>
  </w:style>
  <w:style w:type="paragraph" w:styleId="Heading1">
    <w:name w:val="heading 1"/>
    <w:basedOn w:val="Normal"/>
    <w:next w:val="Normal"/>
    <w:link w:val="Heading1Char"/>
    <w:uiPriority w:val="99"/>
    <w:qFormat/>
    <w:rsid w:val="00092627"/>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9"/>
    <w:unhideWhenUsed/>
    <w:qFormat/>
    <w:rsid w:val="00092627"/>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9"/>
    <w:unhideWhenUsed/>
    <w:qFormat/>
    <w:rsid w:val="00092627"/>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9"/>
    <w:unhideWhenUsed/>
    <w:qFormat/>
    <w:rsid w:val="00092627"/>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basedOn w:val="Normal"/>
    <w:next w:val="Normal"/>
    <w:link w:val="Heading5Char"/>
    <w:uiPriority w:val="99"/>
    <w:unhideWhenUsed/>
    <w:qFormat/>
    <w:rsid w:val="00092627"/>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9"/>
    <w:unhideWhenUsed/>
    <w:qFormat/>
    <w:rsid w:val="00092627"/>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9"/>
    <w:unhideWhenUsed/>
    <w:qFormat/>
    <w:rsid w:val="00092627"/>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563A4"/>
    <w:pPr>
      <w:keepNext/>
      <w:keepLines/>
      <w:tabs>
        <w:tab w:val="num" w:pos="-540"/>
      </w:tabs>
      <w:spacing w:before="240"/>
      <w:outlineLvl w:val="7"/>
    </w:pPr>
    <w:rPr>
      <w:rFonts w:ascii="Tahoma" w:eastAsia="Batang" w:hAnsi="Tahoma"/>
      <w:i/>
      <w:sz w:val="20"/>
      <w:szCs w:val="20"/>
      <w:lang w:val="en-AU"/>
    </w:rPr>
  </w:style>
  <w:style w:type="paragraph" w:styleId="Heading9">
    <w:name w:val="heading 9"/>
    <w:basedOn w:val="Normal"/>
    <w:next w:val="Normal"/>
    <w:link w:val="Heading9Char"/>
    <w:semiHidden/>
    <w:unhideWhenUsed/>
    <w:qFormat/>
    <w:rsid w:val="00F563A4"/>
    <w:pPr>
      <w:tabs>
        <w:tab w:val="num" w:pos="-180"/>
      </w:tabs>
      <w:spacing w:before="240"/>
      <w:jc w:val="left"/>
      <w:outlineLvl w:val="8"/>
    </w:pPr>
    <w:rPr>
      <w:rFonts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627"/>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092627"/>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092627"/>
    <w:rPr>
      <w:rFonts w:ascii="Tahoma" w:eastAsiaTheme="majorEastAsia" w:hAnsi="Tahoma" w:cstheme="majorBidi"/>
      <w:b/>
      <w:bCs/>
      <w:i/>
      <w:sz w:val="28"/>
    </w:rPr>
  </w:style>
  <w:style w:type="character" w:customStyle="1" w:styleId="Heading4Char">
    <w:name w:val="Heading 4 Char"/>
    <w:basedOn w:val="DefaultParagraphFont"/>
    <w:link w:val="Heading4"/>
    <w:uiPriority w:val="99"/>
    <w:rsid w:val="00092627"/>
    <w:rPr>
      <w:rFonts w:ascii="Tahoma" w:eastAsiaTheme="majorEastAsia" w:hAnsi="Tahoma" w:cstheme="majorBidi"/>
      <w:b/>
      <w:bCs/>
      <w:iCs/>
      <w:sz w:val="24"/>
    </w:rPr>
  </w:style>
  <w:style w:type="character" w:customStyle="1" w:styleId="Heading5Char">
    <w:name w:val="Heading 5 Char"/>
    <w:basedOn w:val="DefaultParagraphFont"/>
    <w:link w:val="Heading5"/>
    <w:uiPriority w:val="99"/>
    <w:rsid w:val="00092627"/>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092627"/>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092627"/>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092627"/>
    <w:pPr>
      <w:spacing w:before="240" w:after="0"/>
      <w:jc w:val="center"/>
    </w:pPr>
    <w:rPr>
      <w:caps/>
    </w:rPr>
  </w:style>
  <w:style w:type="paragraph" w:customStyle="1" w:styleId="Titlearatstarpi">
    <w:name w:val="Title ar atstarpi"/>
    <w:basedOn w:val="Title-klients"/>
    <w:qFormat/>
    <w:rsid w:val="00083961"/>
    <w:pPr>
      <w:spacing w:before="800" w:after="120" w:line="240" w:lineRule="auto"/>
    </w:pPr>
    <w:rPr>
      <w:b/>
      <w:caps w:val="0"/>
      <w:smallCaps/>
      <w:spacing w:val="60"/>
      <w:sz w:val="36"/>
    </w:rPr>
  </w:style>
  <w:style w:type="paragraph" w:customStyle="1" w:styleId="Titledokumenta">
    <w:name w:val="Title dokumenta"/>
    <w:basedOn w:val="Normal"/>
    <w:qFormat/>
    <w:rsid w:val="00092627"/>
    <w:pPr>
      <w:spacing w:before="1080"/>
      <w:jc w:val="center"/>
    </w:pPr>
    <w:rPr>
      <w:smallCaps/>
      <w:sz w:val="36"/>
    </w:rPr>
  </w:style>
  <w:style w:type="paragraph" w:customStyle="1" w:styleId="Titledokumentakods">
    <w:name w:val="Title dokumenta kods"/>
    <w:basedOn w:val="Normal"/>
    <w:qFormat/>
    <w:rsid w:val="00092627"/>
    <w:pPr>
      <w:spacing w:before="240"/>
      <w:jc w:val="center"/>
    </w:pPr>
    <w:rPr>
      <w:b/>
      <w:smallCaps/>
      <w:sz w:val="28"/>
    </w:rPr>
  </w:style>
  <w:style w:type="table" w:styleId="TableGrid">
    <w:name w:val="Table Grid"/>
    <w:basedOn w:val="TableNormal"/>
    <w:uiPriority w:val="59"/>
    <w:rsid w:val="00092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092627"/>
    <w:pPr>
      <w:spacing w:after="0" w:line="240" w:lineRule="auto"/>
      <w:jc w:val="right"/>
    </w:pPr>
    <w:rPr>
      <w:sz w:val="20"/>
    </w:rPr>
  </w:style>
  <w:style w:type="paragraph" w:styleId="BalloonText">
    <w:name w:val="Balloon Text"/>
    <w:basedOn w:val="Normal"/>
    <w:link w:val="BalloonTextChar"/>
    <w:uiPriority w:val="99"/>
    <w:semiHidden/>
    <w:unhideWhenUsed/>
    <w:rsid w:val="0009262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627"/>
    <w:rPr>
      <w:rFonts w:ascii="Tahoma" w:hAnsi="Tahoma" w:cs="Tahoma"/>
      <w:sz w:val="16"/>
      <w:szCs w:val="16"/>
    </w:rPr>
  </w:style>
  <w:style w:type="paragraph" w:customStyle="1" w:styleId="Titleversija">
    <w:name w:val="Title versija"/>
    <w:aliases w:val="datums"/>
    <w:basedOn w:val="Titledokumentakods"/>
    <w:qFormat/>
    <w:rsid w:val="00083961"/>
    <w:pPr>
      <w:spacing w:before="60" w:after="2400"/>
    </w:pPr>
    <w:rPr>
      <w:b w:val="0"/>
      <w:smallCaps w:val="0"/>
      <w:sz w:val="26"/>
    </w:rPr>
  </w:style>
  <w:style w:type="paragraph" w:customStyle="1" w:styleId="10ptcenter">
    <w:name w:val="10pt center"/>
    <w:basedOn w:val="Titleversija"/>
    <w:qFormat/>
    <w:rsid w:val="00092627"/>
    <w:pPr>
      <w:spacing w:before="0" w:after="60" w:line="240" w:lineRule="auto"/>
      <w:contextualSpacing/>
    </w:pPr>
    <w:rPr>
      <w:sz w:val="20"/>
    </w:rPr>
  </w:style>
  <w:style w:type="character" w:styleId="Hyperlink">
    <w:name w:val="Hyperlink"/>
    <w:basedOn w:val="DefaultParagraphFont"/>
    <w:uiPriority w:val="99"/>
    <w:unhideWhenUsed/>
    <w:rsid w:val="00092627"/>
    <w:rPr>
      <w:color w:val="0000FF" w:themeColor="hyperlink"/>
      <w:u w:val="single"/>
    </w:rPr>
  </w:style>
  <w:style w:type="paragraph" w:customStyle="1" w:styleId="12pt">
    <w:name w:val="12pt"/>
    <w:aliases w:val="center"/>
    <w:basedOn w:val="10ptcenter"/>
    <w:qFormat/>
    <w:rsid w:val="00092627"/>
    <w:pPr>
      <w:spacing w:before="120"/>
    </w:pPr>
    <w:rPr>
      <w:sz w:val="24"/>
    </w:rPr>
  </w:style>
  <w:style w:type="paragraph" w:styleId="Header">
    <w:name w:val="header"/>
    <w:basedOn w:val="Normal"/>
    <w:link w:val="HeaderChar"/>
    <w:uiPriority w:val="99"/>
    <w:unhideWhenUsed/>
    <w:rsid w:val="00092627"/>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092627"/>
    <w:rPr>
      <w:rFonts w:ascii="Arial" w:hAnsi="Arial"/>
      <w:sz w:val="16"/>
    </w:rPr>
  </w:style>
  <w:style w:type="paragraph" w:styleId="Footer">
    <w:name w:val="footer"/>
    <w:basedOn w:val="Normal"/>
    <w:link w:val="FooterChar"/>
    <w:uiPriority w:val="99"/>
    <w:unhideWhenUsed/>
    <w:rsid w:val="00092627"/>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092627"/>
    <w:rPr>
      <w:rFonts w:ascii="Arial" w:hAnsi="Arial"/>
      <w:sz w:val="16"/>
    </w:rPr>
  </w:style>
  <w:style w:type="character" w:styleId="PageNumber">
    <w:name w:val="page number"/>
    <w:basedOn w:val="DefaultParagraphFont"/>
    <w:rsid w:val="00092627"/>
    <w:rPr>
      <w:rFonts w:cs="Times New Roman"/>
    </w:rPr>
  </w:style>
  <w:style w:type="table" w:customStyle="1" w:styleId="TableClassic1">
    <w:name w:val="Table Classic1"/>
    <w:basedOn w:val="TableNormal"/>
    <w:uiPriority w:val="99"/>
    <w:rsid w:val="00092627"/>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092627"/>
    <w:pPr>
      <w:spacing w:before="40" w:after="40" w:line="240" w:lineRule="auto"/>
    </w:pPr>
    <w:rPr>
      <w:sz w:val="20"/>
    </w:rPr>
  </w:style>
  <w:style w:type="character" w:customStyle="1" w:styleId="TablebodyChar">
    <w:name w:val="Table body Char"/>
    <w:link w:val="Tablebody"/>
    <w:uiPriority w:val="99"/>
    <w:rsid w:val="00092627"/>
    <w:rPr>
      <w:rFonts w:ascii="Arial" w:hAnsi="Arial"/>
      <w:sz w:val="20"/>
    </w:rPr>
  </w:style>
  <w:style w:type="paragraph" w:customStyle="1" w:styleId="Bold">
    <w:name w:val="Bold"/>
    <w:aliases w:val="Small caps"/>
    <w:basedOn w:val="Tablebody"/>
    <w:qFormat/>
    <w:rsid w:val="00092627"/>
    <w:pPr>
      <w:spacing w:before="60" w:after="60" w:line="288" w:lineRule="auto"/>
      <w:jc w:val="left"/>
    </w:pPr>
    <w:rPr>
      <w:b/>
      <w:smallCaps/>
      <w:sz w:val="22"/>
    </w:rPr>
  </w:style>
  <w:style w:type="paragraph" w:customStyle="1" w:styleId="Saturs">
    <w:name w:val="Saturs"/>
    <w:basedOn w:val="Normal"/>
    <w:qFormat/>
    <w:rsid w:val="00092627"/>
    <w:pPr>
      <w:jc w:val="left"/>
    </w:pPr>
    <w:rPr>
      <w:rFonts w:ascii="Tahoma" w:hAnsi="Tahoma"/>
      <w:b/>
      <w:sz w:val="32"/>
    </w:rPr>
  </w:style>
  <w:style w:type="paragraph" w:styleId="TOC1">
    <w:name w:val="toc 1"/>
    <w:basedOn w:val="Normal"/>
    <w:next w:val="Normal"/>
    <w:autoRedefine/>
    <w:uiPriority w:val="39"/>
    <w:unhideWhenUsed/>
    <w:rsid w:val="00092627"/>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092627"/>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092627"/>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092627"/>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092627"/>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092627"/>
    <w:pPr>
      <w:numPr>
        <w:numId w:val="1"/>
      </w:numPr>
      <w:tabs>
        <w:tab w:val="clear" w:pos="360"/>
      </w:tabs>
      <w:ind w:left="714" w:hanging="357"/>
    </w:pPr>
  </w:style>
  <w:style w:type="character" w:customStyle="1" w:styleId="ListBulletChar">
    <w:name w:val="List Bullet Char"/>
    <w:basedOn w:val="DefaultParagraphFont"/>
    <w:link w:val="ListBullet"/>
    <w:locked/>
    <w:rsid w:val="00092627"/>
    <w:rPr>
      <w:rFonts w:ascii="Arial" w:hAnsi="Arial"/>
    </w:rPr>
  </w:style>
  <w:style w:type="paragraph" w:styleId="TableofFigures">
    <w:name w:val="table of figures"/>
    <w:basedOn w:val="Normal"/>
    <w:next w:val="Normal"/>
    <w:uiPriority w:val="99"/>
    <w:unhideWhenUsed/>
    <w:rsid w:val="00092627"/>
    <w:pPr>
      <w:tabs>
        <w:tab w:val="left" w:pos="964"/>
        <w:tab w:val="right" w:leader="dot" w:pos="9639"/>
      </w:tabs>
      <w:spacing w:before="0" w:after="0"/>
      <w:ind w:left="851" w:right="567" w:hanging="851"/>
    </w:pPr>
  </w:style>
  <w:style w:type="paragraph" w:styleId="ListBullet2">
    <w:name w:val="List Bullet 2"/>
    <w:basedOn w:val="Normal"/>
    <w:unhideWhenUsed/>
    <w:rsid w:val="00092627"/>
    <w:pPr>
      <w:numPr>
        <w:numId w:val="2"/>
      </w:numPr>
      <w:ind w:left="1071" w:hanging="357"/>
      <w:contextualSpacing/>
    </w:pPr>
  </w:style>
  <w:style w:type="paragraph" w:styleId="ListBullet3">
    <w:name w:val="List Bullet 3"/>
    <w:basedOn w:val="Normal"/>
    <w:uiPriority w:val="99"/>
    <w:unhideWhenUsed/>
    <w:rsid w:val="00092627"/>
    <w:pPr>
      <w:numPr>
        <w:numId w:val="3"/>
      </w:numPr>
      <w:ind w:left="1429" w:hanging="357"/>
      <w:contextualSpacing/>
    </w:pPr>
  </w:style>
  <w:style w:type="paragraph" w:styleId="ListBullet4">
    <w:name w:val="List Bullet 4"/>
    <w:basedOn w:val="Normal"/>
    <w:uiPriority w:val="99"/>
    <w:unhideWhenUsed/>
    <w:rsid w:val="00092627"/>
    <w:pPr>
      <w:numPr>
        <w:numId w:val="10"/>
      </w:numPr>
      <w:contextualSpacing/>
    </w:pPr>
  </w:style>
  <w:style w:type="paragraph" w:styleId="ListContinue">
    <w:name w:val="List Continue"/>
    <w:basedOn w:val="Normal"/>
    <w:uiPriority w:val="99"/>
    <w:unhideWhenUsed/>
    <w:rsid w:val="00092627"/>
    <w:pPr>
      <w:ind w:left="454"/>
      <w:contextualSpacing/>
    </w:pPr>
  </w:style>
  <w:style w:type="paragraph" w:styleId="ListContinue2">
    <w:name w:val="List Continue 2"/>
    <w:basedOn w:val="Normal"/>
    <w:rsid w:val="00092627"/>
    <w:pPr>
      <w:ind w:left="851"/>
      <w:contextualSpacing/>
    </w:pPr>
    <w:rPr>
      <w:rFonts w:eastAsia="Times New Roman" w:cs="Times New Roman"/>
    </w:rPr>
  </w:style>
  <w:style w:type="paragraph" w:styleId="ListContinue3">
    <w:name w:val="List Continue 3"/>
    <w:basedOn w:val="Normal"/>
    <w:uiPriority w:val="99"/>
    <w:unhideWhenUsed/>
    <w:rsid w:val="00092627"/>
    <w:pPr>
      <w:ind w:left="1134"/>
      <w:contextualSpacing/>
    </w:pPr>
  </w:style>
  <w:style w:type="paragraph" w:styleId="ListNumber">
    <w:name w:val="List Number"/>
    <w:basedOn w:val="Normal"/>
    <w:rsid w:val="00092627"/>
    <w:pPr>
      <w:numPr>
        <w:numId w:val="9"/>
      </w:numPr>
      <w:ind w:left="454" w:hanging="454"/>
      <w:contextualSpacing/>
    </w:pPr>
    <w:rPr>
      <w:rFonts w:eastAsia="Times New Roman" w:cs="Times New Roman"/>
    </w:rPr>
  </w:style>
  <w:style w:type="paragraph" w:styleId="ListNumber2">
    <w:name w:val="List Number 2"/>
    <w:basedOn w:val="Normal"/>
    <w:link w:val="ListNumber2Char"/>
    <w:rsid w:val="00092627"/>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092627"/>
    <w:rPr>
      <w:rFonts w:ascii="Arial" w:eastAsia="Times New Roman" w:hAnsi="Arial" w:cs="Times New Roman"/>
    </w:rPr>
  </w:style>
  <w:style w:type="paragraph" w:styleId="ListNumber3">
    <w:name w:val="List Number 3"/>
    <w:basedOn w:val="Normal"/>
    <w:rsid w:val="00092627"/>
    <w:pPr>
      <w:numPr>
        <w:ilvl w:val="2"/>
        <w:numId w:val="9"/>
      </w:numPr>
      <w:ind w:left="1429" w:hanging="709"/>
      <w:contextualSpacing/>
    </w:pPr>
    <w:rPr>
      <w:rFonts w:eastAsia="Times New Roman" w:cs="Times New Roman"/>
    </w:rPr>
  </w:style>
  <w:style w:type="paragraph" w:styleId="ListNumber4">
    <w:name w:val="List Number 4"/>
    <w:basedOn w:val="Normal"/>
    <w:rsid w:val="00092627"/>
    <w:pPr>
      <w:numPr>
        <w:ilvl w:val="3"/>
        <w:numId w:val="9"/>
      </w:numPr>
      <w:ind w:left="1984" w:hanging="992"/>
      <w:contextualSpacing/>
    </w:pPr>
    <w:rPr>
      <w:rFonts w:eastAsia="Times New Roman" w:cs="Times New Roman"/>
    </w:rPr>
  </w:style>
  <w:style w:type="paragraph" w:customStyle="1" w:styleId="Atsauce">
    <w:name w:val="Atsauce"/>
    <w:basedOn w:val="Normal"/>
    <w:rsid w:val="00092627"/>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092627"/>
    <w:pPr>
      <w:ind w:left="720"/>
      <w:contextualSpacing/>
    </w:pPr>
  </w:style>
  <w:style w:type="paragraph" w:styleId="BodyText">
    <w:name w:val="Body Text"/>
    <w:basedOn w:val="Normal"/>
    <w:link w:val="BodyTextChar"/>
    <w:autoRedefine/>
    <w:rsid w:val="00092627"/>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092627"/>
    <w:rPr>
      <w:rFonts w:ascii="Arial" w:eastAsia="Batang" w:hAnsi="Arial" w:cs="Times New Roman"/>
      <w:szCs w:val="20"/>
    </w:rPr>
  </w:style>
  <w:style w:type="paragraph" w:customStyle="1" w:styleId="Tabletitle">
    <w:name w:val="Table title"/>
    <w:basedOn w:val="Title"/>
    <w:autoRedefine/>
    <w:rsid w:val="00092627"/>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092627"/>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2627"/>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092627"/>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092627"/>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092627"/>
    <w:pPr>
      <w:spacing w:before="120" w:after="0"/>
      <w:jc w:val="right"/>
    </w:pPr>
    <w:rPr>
      <w:noProof/>
      <w:sz w:val="20"/>
    </w:rPr>
  </w:style>
  <w:style w:type="character" w:customStyle="1" w:styleId="TablenumberCharChar">
    <w:name w:val="Table number Char Char"/>
    <w:basedOn w:val="DefaultParagraphFont"/>
    <w:link w:val="Tablenumber"/>
    <w:locked/>
    <w:rsid w:val="00092627"/>
    <w:rPr>
      <w:rFonts w:ascii="Arial" w:eastAsia="Batang" w:hAnsi="Arial" w:cs="Times New Roman"/>
      <w:b/>
      <w:bCs/>
      <w:noProof/>
      <w:sz w:val="20"/>
      <w:szCs w:val="20"/>
    </w:rPr>
  </w:style>
  <w:style w:type="paragraph" w:styleId="Caption">
    <w:name w:val="caption"/>
    <w:basedOn w:val="Normal"/>
    <w:next w:val="Normal"/>
    <w:uiPriority w:val="35"/>
    <w:unhideWhenUsed/>
    <w:qFormat/>
    <w:rsid w:val="00092627"/>
    <w:pPr>
      <w:spacing w:before="0" w:after="200" w:line="240" w:lineRule="auto"/>
    </w:pPr>
    <w:rPr>
      <w:b/>
      <w:bCs/>
      <w:color w:val="4F81BD" w:themeColor="accent1"/>
      <w:sz w:val="18"/>
      <w:szCs w:val="18"/>
    </w:rPr>
  </w:style>
  <w:style w:type="paragraph" w:customStyle="1" w:styleId="TablebodyB">
    <w:name w:val="Table body+B"/>
    <w:basedOn w:val="Tablebody"/>
    <w:qFormat/>
    <w:rsid w:val="00092627"/>
    <w:rPr>
      <w:b/>
    </w:rPr>
  </w:style>
  <w:style w:type="paragraph" w:customStyle="1" w:styleId="Vieta">
    <w:name w:val="Vieta"/>
    <w:aliases w:val="laiks"/>
    <w:basedOn w:val="Tablebody"/>
    <w:qFormat/>
    <w:rsid w:val="00092627"/>
    <w:pPr>
      <w:spacing w:before="120" w:after="0"/>
      <w:jc w:val="center"/>
    </w:pPr>
    <w:rPr>
      <w:sz w:val="24"/>
    </w:rPr>
  </w:style>
  <w:style w:type="paragraph" w:styleId="MessageHeader">
    <w:name w:val="Message Header"/>
    <w:basedOn w:val="Normal"/>
    <w:link w:val="MessageHeaderChar"/>
    <w:uiPriority w:val="99"/>
    <w:rsid w:val="00092627"/>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092627"/>
    <w:rPr>
      <w:rFonts w:ascii="Arial" w:eastAsia="Times New Roman" w:hAnsi="Arial" w:cs="Arial"/>
      <w:smallCaps/>
      <w:sz w:val="20"/>
      <w:szCs w:val="20"/>
      <w:shd w:val="pct20" w:color="auto" w:fill="auto"/>
    </w:rPr>
  </w:style>
  <w:style w:type="paragraph" w:customStyle="1" w:styleId="TableListBullet2">
    <w:name w:val="Table List Bullet 2"/>
    <w:basedOn w:val="Normal"/>
    <w:rsid w:val="00092627"/>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092627"/>
    <w:pPr>
      <w:ind w:left="283" w:hanging="283"/>
      <w:contextualSpacing/>
    </w:pPr>
  </w:style>
  <w:style w:type="paragraph" w:customStyle="1" w:styleId="Note">
    <w:name w:val="Note"/>
    <w:basedOn w:val="Normal"/>
    <w:rsid w:val="00092627"/>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092627"/>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092627"/>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092627"/>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092627"/>
    <w:pPr>
      <w:numPr>
        <w:numId w:val="7"/>
      </w:numPr>
      <w:ind w:left="488" w:hanging="244"/>
      <w:contextualSpacing/>
    </w:pPr>
    <w:rPr>
      <w:rFonts w:eastAsia="Times New Roman" w:cs="Times New Roman"/>
      <w:noProof/>
    </w:rPr>
  </w:style>
  <w:style w:type="paragraph" w:customStyle="1" w:styleId="TableListNumber">
    <w:name w:val="Table List Number"/>
    <w:basedOn w:val="Tablebody"/>
    <w:rsid w:val="00092627"/>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092627"/>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092627"/>
    <w:pPr>
      <w:numPr>
        <w:numId w:val="12"/>
      </w:numPr>
      <w:spacing w:before="40" w:after="40" w:line="240" w:lineRule="auto"/>
      <w:ind w:left="811" w:hanging="454"/>
    </w:pPr>
    <w:rPr>
      <w:sz w:val="20"/>
      <w:lang w:eastAsia="lv-LV"/>
    </w:rPr>
  </w:style>
  <w:style w:type="paragraph" w:customStyle="1" w:styleId="Picturecaption">
    <w:name w:val="Picture caption"/>
    <w:basedOn w:val="Caption"/>
    <w:rsid w:val="00092627"/>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092627"/>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092627"/>
    <w:rPr>
      <w:rFonts w:ascii="Arial" w:eastAsia="Times New Roman" w:hAnsi="Arial" w:cs="Times New Roman"/>
    </w:rPr>
  </w:style>
  <w:style w:type="paragraph" w:customStyle="1" w:styleId="Tablebodybold">
    <w:name w:val="Table body+bold"/>
    <w:aliases w:val="small caps"/>
    <w:basedOn w:val="Bold"/>
    <w:qFormat/>
    <w:rsid w:val="00092627"/>
    <w:pPr>
      <w:spacing w:line="240" w:lineRule="auto"/>
    </w:pPr>
    <w:rPr>
      <w:sz w:val="20"/>
      <w:lang w:eastAsia="lv-LV"/>
    </w:rPr>
  </w:style>
  <w:style w:type="paragraph" w:customStyle="1" w:styleId="Centered">
    <w:name w:val="Centered"/>
    <w:basedOn w:val="Normal"/>
    <w:qFormat/>
    <w:rsid w:val="00092627"/>
    <w:pPr>
      <w:jc w:val="center"/>
    </w:pPr>
  </w:style>
  <w:style w:type="paragraph" w:customStyle="1" w:styleId="TitleSaskanosana">
    <w:name w:val="Title Saskanosana"/>
    <w:basedOn w:val="Normal"/>
    <w:qFormat/>
    <w:rsid w:val="00092627"/>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E82D2D"/>
    <w:pPr>
      <w:spacing w:before="400"/>
    </w:pPr>
    <w:rPr>
      <w:spacing w:val="0"/>
      <w:sz w:val="44"/>
    </w:rPr>
  </w:style>
  <w:style w:type="character" w:styleId="Strong">
    <w:name w:val="Strong"/>
    <w:basedOn w:val="DefaultParagraphFont"/>
    <w:uiPriority w:val="22"/>
    <w:qFormat/>
    <w:rsid w:val="00092627"/>
    <w:rPr>
      <w:rFonts w:ascii="Tahoma" w:hAnsi="Tahoma"/>
      <w:b w:val="0"/>
      <w:bCs/>
      <w:sz w:val="32"/>
    </w:rPr>
  </w:style>
  <w:style w:type="character" w:styleId="BookTitle">
    <w:name w:val="Book Title"/>
    <w:basedOn w:val="DefaultParagraphFont"/>
    <w:uiPriority w:val="33"/>
    <w:qFormat/>
    <w:rsid w:val="00092627"/>
    <w:rPr>
      <w:b/>
      <w:bCs/>
      <w:smallCaps/>
      <w:spacing w:val="5"/>
    </w:rPr>
  </w:style>
  <w:style w:type="paragraph" w:styleId="ListNumber5">
    <w:name w:val="List Number 5"/>
    <w:basedOn w:val="Normal"/>
    <w:rsid w:val="00092627"/>
    <w:pPr>
      <w:numPr>
        <w:ilvl w:val="4"/>
        <w:numId w:val="9"/>
      </w:numPr>
      <w:spacing w:after="0"/>
    </w:pPr>
    <w:rPr>
      <w:rFonts w:eastAsia="Times New Roman" w:cs="Times New Roman"/>
    </w:rPr>
  </w:style>
  <w:style w:type="paragraph" w:customStyle="1" w:styleId="Atstarpe">
    <w:name w:val="Atstarpe"/>
    <w:basedOn w:val="Titlearatstarpi"/>
    <w:qFormat/>
    <w:rsid w:val="00092627"/>
    <w:pPr>
      <w:spacing w:before="1600"/>
      <w:jc w:val="both"/>
    </w:pPr>
    <w:rPr>
      <w:b w:val="0"/>
    </w:rPr>
  </w:style>
  <w:style w:type="paragraph" w:customStyle="1" w:styleId="TableBold-small">
    <w:name w:val="Table Bold-small"/>
    <w:basedOn w:val="Bold"/>
    <w:qFormat/>
    <w:rsid w:val="00092627"/>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092627"/>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092627"/>
    <w:pPr>
      <w:spacing w:before="40" w:after="40" w:line="240" w:lineRule="auto"/>
      <w:jc w:val="left"/>
    </w:pPr>
    <w:rPr>
      <w:rFonts w:eastAsia="Times New Roman" w:cs="Times New Roman"/>
      <w:sz w:val="20"/>
    </w:rPr>
  </w:style>
  <w:style w:type="paragraph" w:customStyle="1" w:styleId="TitleDala">
    <w:name w:val="TitleDala"/>
    <w:basedOn w:val="Titlearatstarpi"/>
    <w:qFormat/>
    <w:rsid w:val="00E82D2D"/>
    <w:pPr>
      <w:spacing w:before="0"/>
    </w:pPr>
    <w:rPr>
      <w:rFonts w:ascii="Arial Bold" w:hAnsi="Arial Bold"/>
      <w:spacing w:val="0"/>
    </w:rPr>
  </w:style>
  <w:style w:type="character" w:styleId="CommentReference">
    <w:name w:val="annotation reference"/>
    <w:basedOn w:val="DefaultParagraphFont"/>
    <w:uiPriority w:val="99"/>
    <w:semiHidden/>
    <w:unhideWhenUsed/>
    <w:rsid w:val="00B218C2"/>
    <w:rPr>
      <w:sz w:val="16"/>
      <w:szCs w:val="16"/>
    </w:rPr>
  </w:style>
  <w:style w:type="paragraph" w:styleId="CommentText">
    <w:name w:val="annotation text"/>
    <w:basedOn w:val="Normal"/>
    <w:link w:val="CommentTextChar"/>
    <w:uiPriority w:val="99"/>
    <w:semiHidden/>
    <w:unhideWhenUsed/>
    <w:rsid w:val="00B218C2"/>
    <w:pPr>
      <w:spacing w:line="240" w:lineRule="auto"/>
    </w:pPr>
    <w:rPr>
      <w:sz w:val="20"/>
      <w:szCs w:val="20"/>
    </w:rPr>
  </w:style>
  <w:style w:type="character" w:customStyle="1" w:styleId="CommentTextChar">
    <w:name w:val="Comment Text Char"/>
    <w:basedOn w:val="DefaultParagraphFont"/>
    <w:link w:val="CommentText"/>
    <w:uiPriority w:val="99"/>
    <w:semiHidden/>
    <w:rsid w:val="00B218C2"/>
    <w:rPr>
      <w:rFonts w:ascii="Arial" w:hAnsi="Arial"/>
      <w:sz w:val="20"/>
      <w:szCs w:val="20"/>
    </w:rPr>
  </w:style>
  <w:style w:type="paragraph" w:customStyle="1" w:styleId="Default">
    <w:name w:val="Default"/>
    <w:rsid w:val="006A61A5"/>
    <w:pPr>
      <w:autoSpaceDE w:val="0"/>
      <w:autoSpaceDN w:val="0"/>
      <w:adjustRightInd w:val="0"/>
      <w:spacing w:after="0" w:line="240" w:lineRule="auto"/>
    </w:pPr>
    <w:rPr>
      <w:rFonts w:ascii="Courier New" w:hAnsi="Courier New" w:cs="Courier New"/>
      <w:color w:val="000000"/>
      <w:sz w:val="24"/>
      <w:szCs w:val="24"/>
      <w:lang w:val="ru-RU"/>
    </w:rPr>
  </w:style>
  <w:style w:type="character" w:customStyle="1" w:styleId="Heading8Char">
    <w:name w:val="Heading 8 Char"/>
    <w:basedOn w:val="DefaultParagraphFont"/>
    <w:link w:val="Heading8"/>
    <w:rsid w:val="00F563A4"/>
    <w:rPr>
      <w:rFonts w:ascii="Tahoma" w:eastAsia="Batang" w:hAnsi="Tahoma"/>
      <w:i/>
      <w:sz w:val="20"/>
      <w:szCs w:val="20"/>
      <w:lang w:val="en-AU"/>
    </w:rPr>
  </w:style>
  <w:style w:type="character" w:customStyle="1" w:styleId="Heading9Char">
    <w:name w:val="Heading 9 Char"/>
    <w:basedOn w:val="DefaultParagraphFont"/>
    <w:link w:val="Heading9"/>
    <w:semiHidden/>
    <w:rsid w:val="00F563A4"/>
    <w:rPr>
      <w:rFonts w:ascii="Arial" w:hAnsi="Arial" w:cs="Arial"/>
      <w:lang w:val="en-US"/>
    </w:rPr>
  </w:style>
  <w:style w:type="paragraph" w:styleId="CommentSubject">
    <w:name w:val="annotation subject"/>
    <w:basedOn w:val="CommentText"/>
    <w:next w:val="CommentText"/>
    <w:link w:val="CommentSubjectChar"/>
    <w:uiPriority w:val="99"/>
    <w:semiHidden/>
    <w:unhideWhenUsed/>
    <w:rsid w:val="00F563A4"/>
    <w:rPr>
      <w:b/>
      <w:bCs/>
    </w:rPr>
  </w:style>
  <w:style w:type="character" w:customStyle="1" w:styleId="CommentSubjectChar">
    <w:name w:val="Comment Subject Char"/>
    <w:basedOn w:val="CommentTextChar"/>
    <w:link w:val="CommentSubject"/>
    <w:uiPriority w:val="99"/>
    <w:semiHidden/>
    <w:rsid w:val="00F563A4"/>
    <w:rPr>
      <w:rFonts w:ascii="Arial" w:hAnsi="Arial"/>
      <w:b/>
      <w:bCs/>
      <w:sz w:val="20"/>
      <w:szCs w:val="20"/>
    </w:rPr>
  </w:style>
  <w:style w:type="paragraph" w:styleId="FootnoteText">
    <w:name w:val="footnote text"/>
    <w:basedOn w:val="Normal"/>
    <w:link w:val="FootnoteTextChar"/>
    <w:uiPriority w:val="99"/>
    <w:semiHidden/>
    <w:unhideWhenUsed/>
    <w:rsid w:val="00F563A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563A4"/>
    <w:rPr>
      <w:rFonts w:ascii="Arial" w:hAnsi="Arial"/>
      <w:sz w:val="20"/>
      <w:szCs w:val="20"/>
    </w:rPr>
  </w:style>
  <w:style w:type="character" w:styleId="FootnoteReference">
    <w:name w:val="footnote reference"/>
    <w:basedOn w:val="DefaultParagraphFont"/>
    <w:uiPriority w:val="99"/>
    <w:semiHidden/>
    <w:unhideWhenUsed/>
    <w:rsid w:val="00F563A4"/>
    <w:rPr>
      <w:vertAlign w:val="superscript"/>
    </w:rPr>
  </w:style>
  <w:style w:type="paragraph" w:styleId="Revision">
    <w:name w:val="Revision"/>
    <w:hidden/>
    <w:uiPriority w:val="99"/>
    <w:semiHidden/>
    <w:rsid w:val="00F563A4"/>
    <w:pPr>
      <w:spacing w:after="0" w:line="240" w:lineRule="auto"/>
    </w:pPr>
    <w:rPr>
      <w:rFonts w:ascii="Arial" w:hAnsi="Arial"/>
    </w:rPr>
  </w:style>
  <w:style w:type="paragraph" w:styleId="TOC6">
    <w:name w:val="toc 6"/>
    <w:basedOn w:val="Normal"/>
    <w:next w:val="Normal"/>
    <w:autoRedefine/>
    <w:uiPriority w:val="39"/>
    <w:unhideWhenUsed/>
    <w:rsid w:val="00F563A4"/>
    <w:pPr>
      <w:spacing w:before="0" w:after="100" w:line="276" w:lineRule="auto"/>
      <w:ind w:left="1100"/>
      <w:jc w:val="left"/>
    </w:pPr>
    <w:rPr>
      <w:rFonts w:asciiTheme="minorHAnsi" w:eastAsiaTheme="minorEastAsia" w:hAnsiTheme="minorHAnsi"/>
      <w:lang w:eastAsia="lv-LV"/>
    </w:rPr>
  </w:style>
  <w:style w:type="paragraph" w:styleId="TOC7">
    <w:name w:val="toc 7"/>
    <w:basedOn w:val="Normal"/>
    <w:next w:val="Normal"/>
    <w:autoRedefine/>
    <w:uiPriority w:val="39"/>
    <w:unhideWhenUsed/>
    <w:rsid w:val="00F563A4"/>
    <w:pPr>
      <w:spacing w:before="0" w:after="100" w:line="276" w:lineRule="auto"/>
      <w:ind w:left="1320"/>
      <w:jc w:val="left"/>
    </w:pPr>
    <w:rPr>
      <w:rFonts w:asciiTheme="minorHAnsi" w:eastAsiaTheme="minorEastAsia" w:hAnsiTheme="minorHAnsi"/>
      <w:lang w:eastAsia="lv-LV"/>
    </w:rPr>
  </w:style>
  <w:style w:type="paragraph" w:styleId="TOC8">
    <w:name w:val="toc 8"/>
    <w:basedOn w:val="Normal"/>
    <w:next w:val="Normal"/>
    <w:autoRedefine/>
    <w:uiPriority w:val="39"/>
    <w:unhideWhenUsed/>
    <w:rsid w:val="00F563A4"/>
    <w:pPr>
      <w:spacing w:before="0" w:after="100" w:line="276" w:lineRule="auto"/>
      <w:ind w:left="1540"/>
      <w:jc w:val="left"/>
    </w:pPr>
    <w:rPr>
      <w:rFonts w:asciiTheme="minorHAnsi" w:eastAsiaTheme="minorEastAsia" w:hAnsiTheme="minorHAnsi"/>
      <w:lang w:eastAsia="lv-LV"/>
    </w:rPr>
  </w:style>
  <w:style w:type="paragraph" w:styleId="TOC9">
    <w:name w:val="toc 9"/>
    <w:basedOn w:val="Normal"/>
    <w:next w:val="Normal"/>
    <w:autoRedefine/>
    <w:uiPriority w:val="39"/>
    <w:unhideWhenUsed/>
    <w:rsid w:val="00F563A4"/>
    <w:pPr>
      <w:spacing w:before="0" w:after="100" w:line="276" w:lineRule="auto"/>
      <w:ind w:left="1760"/>
      <w:jc w:val="left"/>
    </w:pPr>
    <w:rPr>
      <w:rFonts w:asciiTheme="minorHAnsi" w:eastAsiaTheme="minorEastAsia" w:hAnsiTheme="minorHAnsi"/>
      <w:lang w:eastAsia="lv-LV"/>
    </w:rPr>
  </w:style>
  <w:style w:type="paragraph" w:styleId="DocumentMap">
    <w:name w:val="Document Map"/>
    <w:basedOn w:val="Normal"/>
    <w:link w:val="DocumentMapChar"/>
    <w:uiPriority w:val="99"/>
    <w:semiHidden/>
    <w:unhideWhenUsed/>
    <w:rsid w:val="00F563A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563A4"/>
    <w:rPr>
      <w:rFonts w:ascii="Tahoma" w:hAnsi="Tahoma" w:cs="Tahoma"/>
      <w:sz w:val="16"/>
      <w:szCs w:val="16"/>
    </w:rPr>
  </w:style>
  <w:style w:type="character" w:styleId="FollowedHyperlink">
    <w:name w:val="FollowedHyperlink"/>
    <w:basedOn w:val="DefaultParagraphFont"/>
    <w:uiPriority w:val="99"/>
    <w:semiHidden/>
    <w:unhideWhenUsed/>
    <w:rsid w:val="00C07321"/>
    <w:rPr>
      <w:color w:val="800080" w:themeColor="followedHyperlink"/>
      <w:u w:val="single"/>
    </w:rPr>
  </w:style>
  <w:style w:type="character" w:customStyle="1" w:styleId="sc11">
    <w:name w:val="sc11"/>
    <w:basedOn w:val="DefaultParagraphFont"/>
    <w:rsid w:val="006545F7"/>
    <w:rPr>
      <w:rFonts w:ascii="Courier New" w:hAnsi="Courier New" w:cs="Courier New" w:hint="default"/>
      <w:color w:val="0000FF"/>
      <w:sz w:val="20"/>
      <w:szCs w:val="20"/>
    </w:rPr>
  </w:style>
  <w:style w:type="character" w:customStyle="1" w:styleId="sc01">
    <w:name w:val="sc01"/>
    <w:basedOn w:val="DefaultParagraphFont"/>
    <w:rsid w:val="006545F7"/>
    <w:rPr>
      <w:rFonts w:ascii="Courier New" w:hAnsi="Courier New" w:cs="Courier New" w:hint="default"/>
      <w:b/>
      <w:bCs/>
      <w:color w:val="000000"/>
      <w:sz w:val="20"/>
      <w:szCs w:val="20"/>
    </w:rPr>
  </w:style>
  <w:style w:type="character" w:customStyle="1" w:styleId="sc121">
    <w:name w:val="sc121"/>
    <w:basedOn w:val="DefaultParagraphFont"/>
    <w:rsid w:val="00E91745"/>
    <w:rPr>
      <w:rFonts w:ascii="Courier New" w:hAnsi="Courier New" w:cs="Courier New" w:hint="default"/>
      <w:color w:val="FF0000"/>
      <w:sz w:val="20"/>
      <w:szCs w:val="20"/>
      <w:shd w:val="clear" w:color="auto" w:fill="FFFF00"/>
    </w:rPr>
  </w:style>
  <w:style w:type="character" w:customStyle="1" w:styleId="sc8">
    <w:name w:val="sc8"/>
    <w:basedOn w:val="DefaultParagraphFont"/>
    <w:rsid w:val="00E91745"/>
    <w:rPr>
      <w:rFonts w:ascii="Courier New" w:hAnsi="Courier New" w:cs="Courier New" w:hint="default"/>
      <w:color w:val="000000"/>
      <w:sz w:val="20"/>
      <w:szCs w:val="20"/>
    </w:rPr>
  </w:style>
  <w:style w:type="character" w:customStyle="1" w:styleId="sc31">
    <w:name w:val="sc31"/>
    <w:basedOn w:val="DefaultParagraphFont"/>
    <w:rsid w:val="00E91745"/>
    <w:rPr>
      <w:rFonts w:ascii="Courier New" w:hAnsi="Courier New" w:cs="Courier New" w:hint="default"/>
      <w:color w:val="FF0000"/>
      <w:sz w:val="20"/>
      <w:szCs w:val="20"/>
    </w:rPr>
  </w:style>
  <w:style w:type="character" w:customStyle="1" w:styleId="sc61">
    <w:name w:val="sc61"/>
    <w:basedOn w:val="DefaultParagraphFont"/>
    <w:rsid w:val="00E91745"/>
    <w:rPr>
      <w:rFonts w:ascii="Courier New" w:hAnsi="Courier New" w:cs="Courier New" w:hint="default"/>
      <w:b/>
      <w:bCs/>
      <w:color w:val="8000FF"/>
      <w:sz w:val="20"/>
      <w:szCs w:val="20"/>
    </w:rPr>
  </w:style>
  <w:style w:type="character" w:customStyle="1" w:styleId="sc131">
    <w:name w:val="sc131"/>
    <w:basedOn w:val="DefaultParagraphFont"/>
    <w:rsid w:val="00E91745"/>
    <w:rPr>
      <w:rFonts w:ascii="Courier New" w:hAnsi="Courier New" w:cs="Courier New" w:hint="default"/>
      <w:color w:val="FF0000"/>
      <w:sz w:val="20"/>
      <w:szCs w:val="20"/>
      <w:shd w:val="clear" w:color="auto" w:fill="FFFF00"/>
    </w:rPr>
  </w:style>
  <w:style w:type="character" w:customStyle="1" w:styleId="sc91">
    <w:name w:val="sc91"/>
    <w:basedOn w:val="DefaultParagraphFont"/>
    <w:rsid w:val="00E91745"/>
    <w:rPr>
      <w:rFonts w:ascii="Courier New" w:hAnsi="Courier New" w:cs="Courier New" w:hint="default"/>
      <w:color w:val="008000"/>
      <w:sz w:val="20"/>
      <w:szCs w:val="20"/>
    </w:rPr>
  </w:style>
  <w:style w:type="paragraph" w:styleId="EndnoteText">
    <w:name w:val="endnote text"/>
    <w:basedOn w:val="Normal"/>
    <w:link w:val="EndnoteTextChar"/>
    <w:uiPriority w:val="99"/>
    <w:semiHidden/>
    <w:unhideWhenUsed/>
    <w:rsid w:val="00AC33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C3396"/>
    <w:rPr>
      <w:rFonts w:ascii="Arial" w:hAnsi="Arial"/>
      <w:sz w:val="20"/>
      <w:szCs w:val="20"/>
    </w:rPr>
  </w:style>
  <w:style w:type="character" w:styleId="EndnoteReference">
    <w:name w:val="endnote reference"/>
    <w:basedOn w:val="DefaultParagraphFont"/>
    <w:uiPriority w:val="99"/>
    <w:semiHidden/>
    <w:unhideWhenUsed/>
    <w:rsid w:val="00AC33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98821">
      <w:bodyDiv w:val="1"/>
      <w:marLeft w:val="0"/>
      <w:marRight w:val="0"/>
      <w:marTop w:val="0"/>
      <w:marBottom w:val="0"/>
      <w:divBdr>
        <w:top w:val="none" w:sz="0" w:space="0" w:color="auto"/>
        <w:left w:val="none" w:sz="0" w:space="0" w:color="auto"/>
        <w:bottom w:val="none" w:sz="0" w:space="0" w:color="auto"/>
        <w:right w:val="none" w:sz="0" w:space="0" w:color="auto"/>
      </w:divBdr>
    </w:div>
    <w:div w:id="98645456">
      <w:bodyDiv w:val="1"/>
      <w:marLeft w:val="0"/>
      <w:marRight w:val="0"/>
      <w:marTop w:val="0"/>
      <w:marBottom w:val="0"/>
      <w:divBdr>
        <w:top w:val="none" w:sz="0" w:space="0" w:color="auto"/>
        <w:left w:val="none" w:sz="0" w:space="0" w:color="auto"/>
        <w:bottom w:val="none" w:sz="0" w:space="0" w:color="auto"/>
        <w:right w:val="none" w:sz="0" w:space="0" w:color="auto"/>
      </w:divBdr>
    </w:div>
    <w:div w:id="130950125">
      <w:bodyDiv w:val="1"/>
      <w:marLeft w:val="0"/>
      <w:marRight w:val="0"/>
      <w:marTop w:val="0"/>
      <w:marBottom w:val="0"/>
      <w:divBdr>
        <w:top w:val="none" w:sz="0" w:space="0" w:color="auto"/>
        <w:left w:val="none" w:sz="0" w:space="0" w:color="auto"/>
        <w:bottom w:val="none" w:sz="0" w:space="0" w:color="auto"/>
        <w:right w:val="none" w:sz="0" w:space="0" w:color="auto"/>
      </w:divBdr>
    </w:div>
    <w:div w:id="183907031">
      <w:bodyDiv w:val="1"/>
      <w:marLeft w:val="0"/>
      <w:marRight w:val="0"/>
      <w:marTop w:val="0"/>
      <w:marBottom w:val="0"/>
      <w:divBdr>
        <w:top w:val="none" w:sz="0" w:space="0" w:color="auto"/>
        <w:left w:val="none" w:sz="0" w:space="0" w:color="auto"/>
        <w:bottom w:val="none" w:sz="0" w:space="0" w:color="auto"/>
        <w:right w:val="none" w:sz="0" w:space="0" w:color="auto"/>
      </w:divBdr>
    </w:div>
    <w:div w:id="200561432">
      <w:bodyDiv w:val="1"/>
      <w:marLeft w:val="0"/>
      <w:marRight w:val="0"/>
      <w:marTop w:val="0"/>
      <w:marBottom w:val="0"/>
      <w:divBdr>
        <w:top w:val="none" w:sz="0" w:space="0" w:color="auto"/>
        <w:left w:val="none" w:sz="0" w:space="0" w:color="auto"/>
        <w:bottom w:val="none" w:sz="0" w:space="0" w:color="auto"/>
        <w:right w:val="none" w:sz="0" w:space="0" w:color="auto"/>
      </w:divBdr>
    </w:div>
    <w:div w:id="287783323">
      <w:bodyDiv w:val="1"/>
      <w:marLeft w:val="0"/>
      <w:marRight w:val="0"/>
      <w:marTop w:val="0"/>
      <w:marBottom w:val="0"/>
      <w:divBdr>
        <w:top w:val="none" w:sz="0" w:space="0" w:color="auto"/>
        <w:left w:val="none" w:sz="0" w:space="0" w:color="auto"/>
        <w:bottom w:val="none" w:sz="0" w:space="0" w:color="auto"/>
        <w:right w:val="none" w:sz="0" w:space="0" w:color="auto"/>
      </w:divBdr>
    </w:div>
    <w:div w:id="311639806">
      <w:bodyDiv w:val="1"/>
      <w:marLeft w:val="0"/>
      <w:marRight w:val="0"/>
      <w:marTop w:val="0"/>
      <w:marBottom w:val="0"/>
      <w:divBdr>
        <w:top w:val="none" w:sz="0" w:space="0" w:color="auto"/>
        <w:left w:val="none" w:sz="0" w:space="0" w:color="auto"/>
        <w:bottom w:val="none" w:sz="0" w:space="0" w:color="auto"/>
        <w:right w:val="none" w:sz="0" w:space="0" w:color="auto"/>
      </w:divBdr>
    </w:div>
    <w:div w:id="318848504">
      <w:bodyDiv w:val="1"/>
      <w:marLeft w:val="0"/>
      <w:marRight w:val="0"/>
      <w:marTop w:val="0"/>
      <w:marBottom w:val="0"/>
      <w:divBdr>
        <w:top w:val="none" w:sz="0" w:space="0" w:color="auto"/>
        <w:left w:val="none" w:sz="0" w:space="0" w:color="auto"/>
        <w:bottom w:val="none" w:sz="0" w:space="0" w:color="auto"/>
        <w:right w:val="none" w:sz="0" w:space="0" w:color="auto"/>
      </w:divBdr>
    </w:div>
    <w:div w:id="660424899">
      <w:bodyDiv w:val="1"/>
      <w:marLeft w:val="0"/>
      <w:marRight w:val="0"/>
      <w:marTop w:val="0"/>
      <w:marBottom w:val="0"/>
      <w:divBdr>
        <w:top w:val="none" w:sz="0" w:space="0" w:color="auto"/>
        <w:left w:val="none" w:sz="0" w:space="0" w:color="auto"/>
        <w:bottom w:val="none" w:sz="0" w:space="0" w:color="auto"/>
        <w:right w:val="none" w:sz="0" w:space="0" w:color="auto"/>
      </w:divBdr>
    </w:div>
    <w:div w:id="677387151">
      <w:bodyDiv w:val="1"/>
      <w:marLeft w:val="0"/>
      <w:marRight w:val="0"/>
      <w:marTop w:val="0"/>
      <w:marBottom w:val="0"/>
      <w:divBdr>
        <w:top w:val="none" w:sz="0" w:space="0" w:color="auto"/>
        <w:left w:val="none" w:sz="0" w:space="0" w:color="auto"/>
        <w:bottom w:val="none" w:sz="0" w:space="0" w:color="auto"/>
        <w:right w:val="none" w:sz="0" w:space="0" w:color="auto"/>
      </w:divBdr>
    </w:div>
    <w:div w:id="805857258">
      <w:bodyDiv w:val="1"/>
      <w:marLeft w:val="0"/>
      <w:marRight w:val="0"/>
      <w:marTop w:val="0"/>
      <w:marBottom w:val="0"/>
      <w:divBdr>
        <w:top w:val="none" w:sz="0" w:space="0" w:color="auto"/>
        <w:left w:val="none" w:sz="0" w:space="0" w:color="auto"/>
        <w:bottom w:val="none" w:sz="0" w:space="0" w:color="auto"/>
        <w:right w:val="none" w:sz="0" w:space="0" w:color="auto"/>
      </w:divBdr>
    </w:div>
    <w:div w:id="849105639">
      <w:bodyDiv w:val="1"/>
      <w:marLeft w:val="0"/>
      <w:marRight w:val="0"/>
      <w:marTop w:val="0"/>
      <w:marBottom w:val="0"/>
      <w:divBdr>
        <w:top w:val="none" w:sz="0" w:space="0" w:color="auto"/>
        <w:left w:val="none" w:sz="0" w:space="0" w:color="auto"/>
        <w:bottom w:val="none" w:sz="0" w:space="0" w:color="auto"/>
        <w:right w:val="none" w:sz="0" w:space="0" w:color="auto"/>
      </w:divBdr>
    </w:div>
    <w:div w:id="863396374">
      <w:bodyDiv w:val="1"/>
      <w:marLeft w:val="0"/>
      <w:marRight w:val="0"/>
      <w:marTop w:val="0"/>
      <w:marBottom w:val="0"/>
      <w:divBdr>
        <w:top w:val="none" w:sz="0" w:space="0" w:color="auto"/>
        <w:left w:val="none" w:sz="0" w:space="0" w:color="auto"/>
        <w:bottom w:val="none" w:sz="0" w:space="0" w:color="auto"/>
        <w:right w:val="none" w:sz="0" w:space="0" w:color="auto"/>
      </w:divBdr>
    </w:div>
    <w:div w:id="912206515">
      <w:bodyDiv w:val="1"/>
      <w:marLeft w:val="0"/>
      <w:marRight w:val="0"/>
      <w:marTop w:val="0"/>
      <w:marBottom w:val="0"/>
      <w:divBdr>
        <w:top w:val="none" w:sz="0" w:space="0" w:color="auto"/>
        <w:left w:val="none" w:sz="0" w:space="0" w:color="auto"/>
        <w:bottom w:val="none" w:sz="0" w:space="0" w:color="auto"/>
        <w:right w:val="none" w:sz="0" w:space="0" w:color="auto"/>
      </w:divBdr>
    </w:div>
    <w:div w:id="969364334">
      <w:bodyDiv w:val="1"/>
      <w:marLeft w:val="0"/>
      <w:marRight w:val="0"/>
      <w:marTop w:val="0"/>
      <w:marBottom w:val="0"/>
      <w:divBdr>
        <w:top w:val="none" w:sz="0" w:space="0" w:color="auto"/>
        <w:left w:val="none" w:sz="0" w:space="0" w:color="auto"/>
        <w:bottom w:val="none" w:sz="0" w:space="0" w:color="auto"/>
        <w:right w:val="none" w:sz="0" w:space="0" w:color="auto"/>
      </w:divBdr>
    </w:div>
    <w:div w:id="1335764884">
      <w:bodyDiv w:val="1"/>
      <w:marLeft w:val="0"/>
      <w:marRight w:val="0"/>
      <w:marTop w:val="0"/>
      <w:marBottom w:val="0"/>
      <w:divBdr>
        <w:top w:val="none" w:sz="0" w:space="0" w:color="auto"/>
        <w:left w:val="none" w:sz="0" w:space="0" w:color="auto"/>
        <w:bottom w:val="none" w:sz="0" w:space="0" w:color="auto"/>
        <w:right w:val="none" w:sz="0" w:space="0" w:color="auto"/>
      </w:divBdr>
    </w:div>
    <w:div w:id="1385569452">
      <w:bodyDiv w:val="1"/>
      <w:marLeft w:val="0"/>
      <w:marRight w:val="0"/>
      <w:marTop w:val="0"/>
      <w:marBottom w:val="0"/>
      <w:divBdr>
        <w:top w:val="none" w:sz="0" w:space="0" w:color="auto"/>
        <w:left w:val="none" w:sz="0" w:space="0" w:color="auto"/>
        <w:bottom w:val="none" w:sz="0" w:space="0" w:color="auto"/>
        <w:right w:val="none" w:sz="0" w:space="0" w:color="auto"/>
      </w:divBdr>
      <w:divsChild>
        <w:div w:id="2143496540">
          <w:marLeft w:val="0"/>
          <w:marRight w:val="0"/>
          <w:marTop w:val="0"/>
          <w:marBottom w:val="0"/>
          <w:divBdr>
            <w:top w:val="none" w:sz="0" w:space="0" w:color="auto"/>
            <w:left w:val="none" w:sz="0" w:space="0" w:color="auto"/>
            <w:bottom w:val="none" w:sz="0" w:space="0" w:color="auto"/>
            <w:right w:val="none" w:sz="0" w:space="0" w:color="auto"/>
          </w:divBdr>
        </w:div>
      </w:divsChild>
    </w:div>
    <w:div w:id="1477335959">
      <w:bodyDiv w:val="1"/>
      <w:marLeft w:val="0"/>
      <w:marRight w:val="0"/>
      <w:marTop w:val="0"/>
      <w:marBottom w:val="0"/>
      <w:divBdr>
        <w:top w:val="none" w:sz="0" w:space="0" w:color="auto"/>
        <w:left w:val="none" w:sz="0" w:space="0" w:color="auto"/>
        <w:bottom w:val="none" w:sz="0" w:space="0" w:color="auto"/>
        <w:right w:val="none" w:sz="0" w:space="0" w:color="auto"/>
      </w:divBdr>
    </w:div>
    <w:div w:id="1534613831">
      <w:bodyDiv w:val="1"/>
      <w:marLeft w:val="0"/>
      <w:marRight w:val="0"/>
      <w:marTop w:val="0"/>
      <w:marBottom w:val="0"/>
      <w:divBdr>
        <w:top w:val="none" w:sz="0" w:space="0" w:color="auto"/>
        <w:left w:val="none" w:sz="0" w:space="0" w:color="auto"/>
        <w:bottom w:val="none" w:sz="0" w:space="0" w:color="auto"/>
        <w:right w:val="none" w:sz="0" w:space="0" w:color="auto"/>
      </w:divBdr>
    </w:div>
    <w:div w:id="1586455098">
      <w:bodyDiv w:val="1"/>
      <w:marLeft w:val="0"/>
      <w:marRight w:val="0"/>
      <w:marTop w:val="0"/>
      <w:marBottom w:val="0"/>
      <w:divBdr>
        <w:top w:val="none" w:sz="0" w:space="0" w:color="auto"/>
        <w:left w:val="none" w:sz="0" w:space="0" w:color="auto"/>
        <w:bottom w:val="none" w:sz="0" w:space="0" w:color="auto"/>
        <w:right w:val="none" w:sz="0" w:space="0" w:color="auto"/>
      </w:divBdr>
    </w:div>
    <w:div w:id="1600023396">
      <w:bodyDiv w:val="1"/>
      <w:marLeft w:val="0"/>
      <w:marRight w:val="0"/>
      <w:marTop w:val="0"/>
      <w:marBottom w:val="0"/>
      <w:divBdr>
        <w:top w:val="none" w:sz="0" w:space="0" w:color="auto"/>
        <w:left w:val="none" w:sz="0" w:space="0" w:color="auto"/>
        <w:bottom w:val="none" w:sz="0" w:space="0" w:color="auto"/>
        <w:right w:val="none" w:sz="0" w:space="0" w:color="auto"/>
      </w:divBdr>
    </w:div>
    <w:div w:id="1635670915">
      <w:bodyDiv w:val="1"/>
      <w:marLeft w:val="0"/>
      <w:marRight w:val="0"/>
      <w:marTop w:val="0"/>
      <w:marBottom w:val="0"/>
      <w:divBdr>
        <w:top w:val="none" w:sz="0" w:space="0" w:color="auto"/>
        <w:left w:val="none" w:sz="0" w:space="0" w:color="auto"/>
        <w:bottom w:val="none" w:sz="0" w:space="0" w:color="auto"/>
        <w:right w:val="none" w:sz="0" w:space="0" w:color="auto"/>
      </w:divBdr>
    </w:div>
    <w:div w:id="1846240776">
      <w:bodyDiv w:val="1"/>
      <w:marLeft w:val="0"/>
      <w:marRight w:val="0"/>
      <w:marTop w:val="0"/>
      <w:marBottom w:val="0"/>
      <w:divBdr>
        <w:top w:val="none" w:sz="0" w:space="0" w:color="auto"/>
        <w:left w:val="none" w:sz="0" w:space="0" w:color="auto"/>
        <w:bottom w:val="none" w:sz="0" w:space="0" w:color="auto"/>
        <w:right w:val="none" w:sz="0" w:space="0" w:color="auto"/>
      </w:divBdr>
    </w:div>
    <w:div w:id="1851793620">
      <w:bodyDiv w:val="1"/>
      <w:marLeft w:val="0"/>
      <w:marRight w:val="0"/>
      <w:marTop w:val="0"/>
      <w:marBottom w:val="0"/>
      <w:divBdr>
        <w:top w:val="none" w:sz="0" w:space="0" w:color="auto"/>
        <w:left w:val="none" w:sz="0" w:space="0" w:color="auto"/>
        <w:bottom w:val="none" w:sz="0" w:space="0" w:color="auto"/>
        <w:right w:val="none" w:sz="0" w:space="0" w:color="auto"/>
      </w:divBdr>
    </w:div>
    <w:div w:id="1862746051">
      <w:bodyDiv w:val="1"/>
      <w:marLeft w:val="0"/>
      <w:marRight w:val="0"/>
      <w:marTop w:val="0"/>
      <w:marBottom w:val="0"/>
      <w:divBdr>
        <w:top w:val="none" w:sz="0" w:space="0" w:color="auto"/>
        <w:left w:val="none" w:sz="0" w:space="0" w:color="auto"/>
        <w:bottom w:val="none" w:sz="0" w:space="0" w:color="auto"/>
        <w:right w:val="none" w:sz="0" w:space="0" w:color="auto"/>
      </w:divBdr>
    </w:div>
    <w:div w:id="2083788755">
      <w:bodyDiv w:val="1"/>
      <w:marLeft w:val="0"/>
      <w:marRight w:val="0"/>
      <w:marTop w:val="0"/>
      <w:marBottom w:val="0"/>
      <w:divBdr>
        <w:top w:val="none" w:sz="0" w:space="0" w:color="auto"/>
        <w:left w:val="none" w:sz="0" w:space="0" w:color="auto"/>
        <w:bottom w:val="none" w:sz="0" w:space="0" w:color="auto"/>
        <w:right w:val="none" w:sz="0" w:space="0" w:color="auto"/>
      </w:divBdr>
      <w:divsChild>
        <w:div w:id="1293829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image" Target="media/image8.emf"/><Relationship Id="rId39" Type="http://schemas.openxmlformats.org/officeDocument/2006/relationships/image" Target="media/image21.png"/><Relationship Id="rId21" Type="http://schemas.openxmlformats.org/officeDocument/2006/relationships/hyperlink" Target="http://ivis.eps.gov.lv/RC/xsd/100001/CMIS-core/1-0/CMIS-core.xsd"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hyperlink" Target="mailto:peteris.pilsonis@%20lpz.gov.lv" TargetMode="External"/><Relationship Id="rId89" Type="http://schemas.openxmlformats.org/officeDocument/2006/relationships/image" Target="media/image70.emf"/><Relationship Id="rId7" Type="http://schemas.microsoft.com/office/2007/relationships/stylesWithEffects" Target="stylesWithEffects.xml"/><Relationship Id="rId71" Type="http://schemas.openxmlformats.org/officeDocument/2006/relationships/image" Target="media/image53.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8.emf"/><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1.emf"/><Relationship Id="rId19" Type="http://schemas.openxmlformats.org/officeDocument/2006/relationships/hyperlink" Target="http://docs.oasis-open.org/cmis/CMIS/v1.0/os/cmis-spec-v1.0.html" TargetMode="External"/><Relationship Id="rId14" Type="http://schemas.openxmlformats.org/officeDocument/2006/relationships/image" Target="media/image3.png"/><Relationship Id="rId22" Type="http://schemas.openxmlformats.org/officeDocument/2006/relationships/hyperlink" Target="https://ivis.eps.gov.lv/xmlschemas/100266/EDK/v1-0/EDK.xsd"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6.e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hyperlink" Target="http://www.latvija.lv"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ivis.eps.gov.lv/RC/xsd/100001/CMIS-Messaging/1-0/CMIS-Messaging.xsd"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69.emf"/><Relationship Id="rId91" Type="http://schemas.openxmlformats.org/officeDocument/2006/relationships/image" Target="media/image7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7.emf"/><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template\AB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932459EB335440A735504A6DBDB974" ma:contentTypeVersion="3" ma:contentTypeDescription="Create a new document." ma:contentTypeScope="" ma:versionID="094b600deea6829c983e953c0a974842">
  <xsd:schema xmlns:xsd="http://www.w3.org/2001/XMLSchema" xmlns:p="http://schemas.microsoft.com/office/2006/metadata/properties" targetNamespace="http://schemas.microsoft.com/office/2006/metadata/properties" ma:root="true" ma:fieldsID="a110c08ebea0d117f217caab602e4b5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32E13-801C-4D0D-A610-CC5AEEED7F47}">
  <ds:schemaRefs>
    <ds:schemaRef ds:uri="http://schemas.microsoft.com/sharepoint/v3/contenttype/forms"/>
  </ds:schemaRefs>
</ds:datastoreItem>
</file>

<file path=customXml/itemProps2.xml><?xml version="1.0" encoding="utf-8"?>
<ds:datastoreItem xmlns:ds="http://schemas.openxmlformats.org/officeDocument/2006/customXml" ds:itemID="{C914F69E-AB56-40FB-8F32-2223758307F4}">
  <ds:schemaRefs>
    <ds:schemaRef ds:uri="http://schemas.microsoft.com/office/2006/metadata/properties"/>
  </ds:schemaRefs>
</ds:datastoreItem>
</file>

<file path=customXml/itemProps3.xml><?xml version="1.0" encoding="utf-8"?>
<ds:datastoreItem xmlns:ds="http://schemas.openxmlformats.org/officeDocument/2006/customXml" ds:itemID="{9F11D8F8-3A9E-4763-B19F-F79CDD329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F12051E-8F9B-4AB7-8224-ACF873A2D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Template>
  <TotalTime>0</TotalTime>
  <Pages>93</Pages>
  <Words>69563</Words>
  <Characters>39652</Characters>
  <Application>Microsoft Office Word</Application>
  <DocSecurity>0</DocSecurity>
  <Lines>330</Lines>
  <Paragraphs>217</Paragraphs>
  <ScaleCrop>false</ScaleCrop>
  <HeadingPairs>
    <vt:vector size="2" baseType="variant">
      <vt:variant>
        <vt:lpstr>Title</vt:lpstr>
      </vt:variant>
      <vt:variant>
        <vt:i4>1</vt:i4>
      </vt:variant>
    </vt:vector>
  </HeadingPairs>
  <TitlesOfParts>
    <vt:vector size="1" baseType="lpstr">
      <vt:lpstr>Valsts informācijas sistēmu savietotāja, Latvijas valsts portāla www.latvija.lv un elektronisko pakalpojumu izstrāde un uzturēšana</vt:lpstr>
    </vt:vector>
  </TitlesOfParts>
  <Manager>J.Korņijenko</Manager>
  <Company>SIA "ABC software"</Company>
  <LinksUpToDate>false</LinksUpToDate>
  <CharactersWithSpaces>108998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Latvijas valsts portāla www.latvija.lv un elektronisko pakalpojumu izstrāde un uzturēšana</dc:title>
  <dc:subject>Elektronisko dokumentu krātuve: ārējās saskarnes</dc:subject>
  <dc:creator>A.Skeltons</dc:creator>
  <cp:lastModifiedBy>Oļegs Vasitovs</cp:lastModifiedBy>
  <cp:revision>3</cp:revision>
  <cp:lastPrinted>2012-09-25T08:44:00Z</cp:lastPrinted>
  <dcterms:created xsi:type="dcterms:W3CDTF">2015-02-27T13:49:00Z</dcterms:created>
  <dcterms:modified xsi:type="dcterms:W3CDTF">2015-02-27T13:50:00Z</dcterms:modified>
  <cp:category>Programmatūras projektējuma apraksts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28.01.2014</vt:lpwstr>
  </property>
  <property fmtid="{D5CDD505-2E9C-101B-9397-08002B2CF9AE}" pid="3" name="_Version">
    <vt:lpwstr>1.12</vt:lpwstr>
  </property>
  <property fmtid="{D5CDD505-2E9C-101B-9397-08002B2CF9AE}" pid="4" name="_SubjectID">
    <vt:lpwstr>EDK_AS</vt:lpwstr>
  </property>
  <property fmtid="{D5CDD505-2E9C-101B-9397-08002B2CF9AE}" pid="5" name="_SubprojectID">
    <vt:lpwstr>Apakšprojekta abreviatūra</vt:lpwstr>
  </property>
  <property fmtid="{D5CDD505-2E9C-101B-9397-08002B2CF9AE}" pid="6" name="_ProjectID">
    <vt:lpwstr>VISS_2010</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6_15_11_58</vt:lpwstr>
  </property>
  <property fmtid="{D5CDD505-2E9C-101B-9397-08002B2CF9AE}" pid="10" name="_CategoryID">
    <vt:lpwstr>PPA</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0x01010008932459EB335440A735504A6DBDB974</vt:lpwstr>
  </property>
</Properties>
</file>