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7C5A4" w14:textId="6DA1AB2A" w:rsidR="00883144" w:rsidRPr="0093614A" w:rsidRDefault="009C7B09" w:rsidP="00883144">
      <w:pPr>
        <w:pStyle w:val="Title-klients"/>
      </w:pPr>
      <w:r w:rsidRPr="0093614A">
        <w:fldChar w:fldCharType="begin"/>
      </w:r>
      <w:r w:rsidR="00746995" w:rsidRPr="0093614A">
        <w:instrText xml:space="preserve"> DOCPROPERTY  _CustomerTitle  \* MERGEFORMAT </w:instrText>
      </w:r>
      <w:r w:rsidRPr="0093614A">
        <w:fldChar w:fldCharType="separate"/>
      </w:r>
      <w:r w:rsidR="00CD0890">
        <w:t>Valsts reģionālās attīstības aģentūra</w:t>
      </w:r>
      <w:r w:rsidRPr="0093614A">
        <w:fldChar w:fldCharType="end"/>
      </w:r>
    </w:p>
    <w:p w14:paraId="3207C5A9" w14:textId="526E22D1" w:rsidR="00294D3E" w:rsidRPr="0093614A" w:rsidRDefault="009C7B09" w:rsidP="000F138C">
      <w:pPr>
        <w:pStyle w:val="Titlearatstarpi"/>
        <w:spacing w:before="2800"/>
      </w:pPr>
      <w:r w:rsidRPr="0093614A">
        <w:fldChar w:fldCharType="begin"/>
      </w:r>
      <w:r w:rsidR="00746995" w:rsidRPr="0093614A">
        <w:instrText xml:space="preserve"> DOCPROPERTY  Title  \* MERGEFORMAT </w:instrText>
      </w:r>
      <w:r w:rsidRPr="0093614A">
        <w:fldChar w:fldCharType="separate"/>
      </w:r>
      <w:r w:rsidR="00CD0890">
        <w:t>Valsts informācijas sistēmu savietotāja (VISS) un Vienotā valsts un pašvaldību pakalpojumu portāla www.latvija.lv pilnveidošana un uzturēšana</w:t>
      </w:r>
      <w:r w:rsidRPr="0093614A">
        <w:fldChar w:fldCharType="end"/>
      </w:r>
    </w:p>
    <w:p w14:paraId="3207C5AB" w14:textId="70D0E35A" w:rsidR="00883144" w:rsidRPr="0093614A" w:rsidRDefault="00D67156" w:rsidP="00E87BD2">
      <w:pPr>
        <w:pStyle w:val="Titleapakprojekta"/>
        <w:rPr>
          <w:b w:val="0"/>
          <w:smallCaps w:val="0"/>
        </w:rPr>
      </w:pPr>
      <w:fldSimple w:instr=" DOCPROPERTY  Subject  \* MERGEFORMAT ">
        <w:r w:rsidR="00CD0890">
          <w:t>Datu izplatīšanas tīkls</w:t>
        </w:r>
      </w:fldSimple>
    </w:p>
    <w:p w14:paraId="3207C5AC" w14:textId="08B8E85C" w:rsidR="00883144" w:rsidRPr="0093614A" w:rsidRDefault="00D67156" w:rsidP="00883144">
      <w:pPr>
        <w:pStyle w:val="Titledokumenta"/>
      </w:pPr>
      <w:fldSimple w:instr=" DOCPROPERTY  Category  \* MERGEFORMAT ">
        <w:r w:rsidR="00CD0890">
          <w:t>Lietotāja rokasgrāmata</w:t>
        </w:r>
      </w:fldSimple>
    </w:p>
    <w:p w14:paraId="3207C5AD" w14:textId="5F1CF607" w:rsidR="00883144" w:rsidRPr="0093614A" w:rsidRDefault="00D67156" w:rsidP="00883144">
      <w:pPr>
        <w:pStyle w:val="Titledokumentakods"/>
      </w:pPr>
      <w:fldSimple w:instr=" DOCPROPERTY  _CustomerID  \* MERGEFORMAT ">
        <w:r w:rsidR="00CD0890">
          <w:t>VRAA</w:t>
        </w:r>
      </w:fldSimple>
      <w:r w:rsidR="00B91FCD" w:rsidRPr="0093614A">
        <w:t>-</w:t>
      </w:r>
      <w:fldSimple w:instr=" DOCPROPERTY  _ContractNumber  \* MERGEFORMAT ">
        <w:r w:rsidR="00CD0890">
          <w:t>13_7_17_41</w:t>
        </w:r>
      </w:fldSimple>
      <w:r w:rsidR="00B91FCD" w:rsidRPr="0093614A">
        <w:t>-</w:t>
      </w:r>
      <w:fldSimple w:instr=" DOCPROPERTY  _ProjectID  \* MERGEFORMAT ">
        <w:r w:rsidR="00CD0890">
          <w:t>VISS_2016</w:t>
        </w:r>
      </w:fldSimple>
      <w:r w:rsidR="00B91FCD" w:rsidRPr="0093614A">
        <w:t>-</w:t>
      </w:r>
      <w:fldSimple w:instr=" DOCPROPERTY  _SubjectID  \* MERGEFORMAT ">
        <w:r w:rsidR="006C0CA3">
          <w:t>DIT2</w:t>
        </w:r>
      </w:fldSimple>
      <w:r w:rsidR="00B91FCD" w:rsidRPr="0093614A">
        <w:t>-</w:t>
      </w:r>
      <w:fldSimple w:instr=" DOCPROPERTY  _CategoryID  \* MERGEFORMAT ">
        <w:r w:rsidR="00CD0890">
          <w:t>LR</w:t>
        </w:r>
      </w:fldSimple>
    </w:p>
    <w:p w14:paraId="3207C5B1" w14:textId="6BE0C114" w:rsidR="00396C03" w:rsidRPr="0093614A" w:rsidRDefault="00D67156" w:rsidP="00E87BD2">
      <w:pPr>
        <w:pStyle w:val="Titleversija"/>
      </w:pPr>
      <w:fldSimple w:instr=" DOCPROPERTY  _Date  \* MERGEFORMAT ">
        <w:r w:rsidR="00CD0890">
          <w:t>11.11.2019.</w:t>
        </w:r>
      </w:fldSimple>
      <w:r w:rsidR="000E3167" w:rsidRPr="0093614A">
        <w:t xml:space="preserve"> versija</w:t>
      </w:r>
      <w:r w:rsidR="006C4173" w:rsidRPr="0093614A">
        <w:t xml:space="preserve"> </w:t>
      </w:r>
      <w:fldSimple w:instr=" DOCPROPERTY  _Version  \* MERGEFORMAT ">
        <w:r w:rsidR="00CD0890">
          <w:t>2.00</w:t>
        </w:r>
      </w:fldSimple>
      <w:r w:rsidR="002C0631" w:rsidRPr="0093614A">
        <w:t>.</w:t>
      </w:r>
      <w:r w:rsidR="00083961" w:rsidRPr="0093614A">
        <w:t xml:space="preserve"> </w:t>
      </w:r>
    </w:p>
    <w:p w14:paraId="55C47DFE" w14:textId="77777777" w:rsidR="00E53A5A" w:rsidRPr="0093614A" w:rsidRDefault="00E53A5A" w:rsidP="00E87BD2">
      <w:pPr>
        <w:pStyle w:val="Titleversija"/>
      </w:pPr>
    </w:p>
    <w:p w14:paraId="4EDA46D8" w14:textId="472ADD75" w:rsidR="002C0631" w:rsidRPr="0093614A" w:rsidRDefault="002C0631" w:rsidP="000F138C">
      <w:pPr>
        <w:pStyle w:val="Vieta"/>
        <w:spacing w:before="2800"/>
      </w:pPr>
      <w:r w:rsidRPr="0093614A">
        <w:rPr>
          <w:noProof/>
          <w:lang w:eastAsia="lv-LV"/>
        </w:rPr>
        <w:drawing>
          <wp:inline distT="0" distB="0" distL="0" distR="0" wp14:anchorId="7138E0F0" wp14:editId="2E1A56CB">
            <wp:extent cx="1208598" cy="774015"/>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4572" cy="777841"/>
                    </a:xfrm>
                    <a:prstGeom prst="rect">
                      <a:avLst/>
                    </a:prstGeom>
                  </pic:spPr>
                </pic:pic>
              </a:graphicData>
            </a:graphic>
          </wp:inline>
        </w:drawing>
      </w:r>
    </w:p>
    <w:p w14:paraId="3207C5B2" w14:textId="009FE15E" w:rsidR="00021632" w:rsidRPr="0093614A" w:rsidRDefault="00083961" w:rsidP="00396C03">
      <w:pPr>
        <w:pStyle w:val="Vieta"/>
      </w:pPr>
      <w:r w:rsidRPr="0093614A">
        <w:t>Rīgā 201</w:t>
      </w:r>
      <w:r w:rsidR="00E53A5A" w:rsidRPr="0093614A">
        <w:t>9</w:t>
      </w:r>
    </w:p>
    <w:p w14:paraId="3207C5B7" w14:textId="77777777" w:rsidR="002916C2" w:rsidRPr="0093614A" w:rsidRDefault="002916C2" w:rsidP="002916C2">
      <w:pPr>
        <w:sectPr w:rsidR="002916C2" w:rsidRPr="0093614A" w:rsidSect="00066E1C">
          <w:headerReference w:type="default" r:id="rId12"/>
          <w:footerReference w:type="default" r:id="rId13"/>
          <w:type w:val="continuous"/>
          <w:pgSz w:w="11906" w:h="16838" w:code="9"/>
          <w:pgMar w:top="357" w:right="567" w:bottom="539" w:left="720" w:header="340" w:footer="170" w:gutter="0"/>
          <w:cols w:space="708"/>
          <w:titlePg/>
          <w:docGrid w:linePitch="360"/>
        </w:sectPr>
      </w:pPr>
    </w:p>
    <w:p w14:paraId="3207C5B8" w14:textId="77777777" w:rsidR="007D2574" w:rsidRPr="0093614A" w:rsidRDefault="007D3BB3" w:rsidP="007D2574">
      <w:pPr>
        <w:pStyle w:val="Titleapakprojekta"/>
        <w:tabs>
          <w:tab w:val="left" w:pos="2160"/>
          <w:tab w:val="center" w:pos="4819"/>
        </w:tabs>
        <w:jc w:val="left"/>
      </w:pPr>
      <w:r w:rsidRPr="0093614A">
        <w:lastRenderedPageBreak/>
        <w:tab/>
      </w:r>
      <w:r w:rsidR="007D2574" w:rsidRPr="0093614A">
        <w:tab/>
        <w:t>Dokumenta identifikācija</w:t>
      </w:r>
    </w:p>
    <w:tbl>
      <w:tblPr>
        <w:tblW w:w="0" w:type="auto"/>
        <w:tblBorders>
          <w:top w:val="single" w:sz="12" w:space="0" w:color="auto"/>
          <w:bottom w:val="single" w:sz="2" w:space="0" w:color="auto"/>
          <w:insideV w:val="single" w:sz="2" w:space="0" w:color="auto"/>
        </w:tblBorders>
        <w:tblLook w:val="04A0" w:firstRow="1" w:lastRow="0" w:firstColumn="1" w:lastColumn="0" w:noHBand="0" w:noVBand="1"/>
      </w:tblPr>
      <w:tblGrid>
        <w:gridCol w:w="2348"/>
        <w:gridCol w:w="7290"/>
      </w:tblGrid>
      <w:tr w:rsidR="003F72C3" w:rsidRPr="0093614A" w14:paraId="3207C5BB" w14:textId="77777777" w:rsidTr="006C4173">
        <w:trPr>
          <w:trHeight w:val="838"/>
        </w:trPr>
        <w:tc>
          <w:tcPr>
            <w:tcW w:w="2376" w:type="dxa"/>
          </w:tcPr>
          <w:p w14:paraId="3207C5B9" w14:textId="77777777" w:rsidR="003F72C3" w:rsidRPr="0093614A" w:rsidRDefault="003F72C3" w:rsidP="00021632">
            <w:pPr>
              <w:pStyle w:val="Bold"/>
            </w:pPr>
            <w:r w:rsidRPr="0093614A">
              <w:t>Dokumenta ID:</w:t>
            </w:r>
          </w:p>
        </w:tc>
        <w:tc>
          <w:tcPr>
            <w:tcW w:w="7478" w:type="dxa"/>
          </w:tcPr>
          <w:p w14:paraId="3207C5BA" w14:textId="3EB243ED" w:rsidR="003F72C3" w:rsidRPr="0093614A" w:rsidRDefault="00D67156" w:rsidP="00561FBB">
            <w:pPr>
              <w:pStyle w:val="Tablebody"/>
            </w:pPr>
            <w:fldSimple w:instr=" DOCPROPERTY  _CustomerID  \* MERGEFORMAT ">
              <w:r w:rsidR="006C0CA3">
                <w:t>VRAA</w:t>
              </w:r>
            </w:fldSimple>
            <w:r w:rsidR="003F72C3" w:rsidRPr="0093614A">
              <w:t>-</w:t>
            </w:r>
            <w:fldSimple w:instr=" DOCPROPERTY  _ContractNumber  \* MERGEFORMAT ">
              <w:r w:rsidR="006C0CA3">
                <w:t>13_7_17_41</w:t>
              </w:r>
            </w:fldSimple>
            <w:r w:rsidR="003F72C3" w:rsidRPr="0093614A">
              <w:t>-</w:t>
            </w:r>
            <w:fldSimple w:instr=" DOCPROPERTY  _ProjectID  \* MERGEFORMAT ">
              <w:r w:rsidR="006C0CA3">
                <w:t>VISS_2016</w:t>
              </w:r>
            </w:fldSimple>
            <w:r w:rsidR="003F72C3" w:rsidRPr="0093614A">
              <w:t>-</w:t>
            </w:r>
            <w:fldSimple w:instr=" DOCPROPERTY  _SubjectID  \* MERGEFORMAT ">
              <w:r w:rsidR="006C0CA3">
                <w:t>DIT2</w:t>
              </w:r>
            </w:fldSimple>
            <w:r w:rsidR="003F72C3" w:rsidRPr="0093614A">
              <w:t>-</w:t>
            </w:r>
            <w:fldSimple w:instr=" DOCPROPERTY  _CategoryID  \* MERGEFORMAT ">
              <w:r w:rsidR="006C0CA3">
                <w:t>LR</w:t>
              </w:r>
            </w:fldSimple>
            <w:r w:rsidR="003F72C3" w:rsidRPr="0093614A">
              <w:t>-V</w:t>
            </w:r>
            <w:fldSimple w:instr=" DOCPROPERTY  _Version  \* MERGEFORMAT ">
              <w:r w:rsidR="006C0CA3">
                <w:t>2.00</w:t>
              </w:r>
            </w:fldSimple>
            <w:r w:rsidR="00196AFB" w:rsidRPr="0093614A">
              <w:t>-</w:t>
            </w:r>
            <w:fldSimple w:instr=" DOCPROPERTY  _Date  \* MERGEFORMAT ">
              <w:r w:rsidR="006C0CA3">
                <w:t>11.11.2019.</w:t>
              </w:r>
            </w:fldSimple>
          </w:p>
        </w:tc>
      </w:tr>
      <w:tr w:rsidR="003F72C3" w:rsidRPr="0093614A" w14:paraId="3207C5C1" w14:textId="77777777" w:rsidTr="00561FBB">
        <w:trPr>
          <w:trHeight w:val="2145"/>
        </w:trPr>
        <w:tc>
          <w:tcPr>
            <w:tcW w:w="2376" w:type="dxa"/>
          </w:tcPr>
          <w:p w14:paraId="3207C5BC" w14:textId="77777777" w:rsidR="003F72C3" w:rsidRPr="0093614A" w:rsidRDefault="003F72C3" w:rsidP="00021632">
            <w:pPr>
              <w:pStyle w:val="Bold"/>
            </w:pPr>
            <w:r w:rsidRPr="0093614A">
              <w:t>Dokumenta nosaukums:</w:t>
            </w:r>
          </w:p>
        </w:tc>
        <w:tc>
          <w:tcPr>
            <w:tcW w:w="7478" w:type="dxa"/>
          </w:tcPr>
          <w:p w14:paraId="3207C5BD" w14:textId="7A7CFE30" w:rsidR="003F72C3" w:rsidRPr="0093614A" w:rsidRDefault="009C7B09" w:rsidP="00561FBB">
            <w:pPr>
              <w:pStyle w:val="Tablebody"/>
            </w:pPr>
            <w:r w:rsidRPr="0093614A">
              <w:fldChar w:fldCharType="begin"/>
            </w:r>
            <w:r w:rsidR="00746995" w:rsidRPr="0093614A">
              <w:instrText xml:space="preserve"> DOCPROPERTY  Title  \* MERGEFORMAT </w:instrText>
            </w:r>
            <w:r w:rsidRPr="0093614A">
              <w:fldChar w:fldCharType="separate"/>
            </w:r>
            <w:r w:rsidR="006C0CA3">
              <w:t>Valsts informācijas sistēmu savietotāja (VISS) un Vienotā valsts un pašvaldību pakalpojumu portāla www.latvija.lv pilnveidošana un uzturēšana</w:t>
            </w:r>
            <w:r w:rsidRPr="0093614A">
              <w:fldChar w:fldCharType="end"/>
            </w:r>
            <w:r w:rsidR="003F72C3" w:rsidRPr="0093614A">
              <w:t>.</w:t>
            </w:r>
          </w:p>
          <w:p w14:paraId="3207C5BE" w14:textId="62DE4931" w:rsidR="00561FBB" w:rsidRPr="0093614A" w:rsidRDefault="00D67156" w:rsidP="00561FBB">
            <w:pPr>
              <w:pStyle w:val="Tablebody"/>
            </w:pPr>
            <w:fldSimple w:instr=" DOCPROPERTY  _TitleDala  \* MERGEFORMAT ">
              <w:r w:rsidR="006C0CA3">
                <w:t>3.daļa "VISS un Portāla jaunu un esošo moduļu papildinājumu izstrāde, ieviešana, garantijas apkalpošana un uzturēšana saskaņā ar tehnisko specifikāciju"</w:t>
              </w:r>
            </w:fldSimple>
            <w:r w:rsidR="00561FBB" w:rsidRPr="0093614A">
              <w:t>.</w:t>
            </w:r>
          </w:p>
          <w:p w14:paraId="3207C5BF" w14:textId="24D71B9F" w:rsidR="003F72C3" w:rsidRPr="0093614A" w:rsidRDefault="00D67156" w:rsidP="00561FBB">
            <w:pPr>
              <w:pStyle w:val="Tablebody"/>
            </w:pPr>
            <w:fldSimple w:instr=" DOCPROPERTY  Subject  \* MERGEFORMAT ">
              <w:r w:rsidR="006C0CA3">
                <w:t>Datu izplatīšanas tīkls</w:t>
              </w:r>
            </w:fldSimple>
            <w:r w:rsidR="003F72C3" w:rsidRPr="0093614A">
              <w:t>.</w:t>
            </w:r>
          </w:p>
          <w:p w14:paraId="3207C5C0" w14:textId="47F568C4" w:rsidR="003F72C3" w:rsidRPr="0093614A" w:rsidRDefault="00D67156" w:rsidP="00561FBB">
            <w:pPr>
              <w:pStyle w:val="Tablebody"/>
            </w:pPr>
            <w:fldSimple w:instr=" DOCPROPERTY  Category  \* MERGEFORMAT ">
              <w:r w:rsidR="006C0CA3">
                <w:t>Lietotāja rokasgrāmata</w:t>
              </w:r>
            </w:fldSimple>
            <w:r w:rsidR="003F72C3" w:rsidRPr="0093614A">
              <w:t>.</w:t>
            </w:r>
          </w:p>
        </w:tc>
      </w:tr>
      <w:tr w:rsidR="003F72C3" w:rsidRPr="0093614A" w14:paraId="3207C5C4" w14:textId="77777777" w:rsidTr="006C4173">
        <w:trPr>
          <w:trHeight w:val="855"/>
        </w:trPr>
        <w:tc>
          <w:tcPr>
            <w:tcW w:w="2376" w:type="dxa"/>
          </w:tcPr>
          <w:p w14:paraId="3207C5C2" w14:textId="77777777" w:rsidR="003F72C3" w:rsidRPr="0093614A" w:rsidRDefault="003F72C3" w:rsidP="00021632">
            <w:pPr>
              <w:pStyle w:val="Bold"/>
            </w:pPr>
            <w:r w:rsidRPr="0093614A">
              <w:t>Dokumenta kods:</w:t>
            </w:r>
          </w:p>
        </w:tc>
        <w:tc>
          <w:tcPr>
            <w:tcW w:w="7478" w:type="dxa"/>
          </w:tcPr>
          <w:p w14:paraId="3207C5C3" w14:textId="17DCEB4C" w:rsidR="003F72C3" w:rsidRPr="0093614A" w:rsidRDefault="00D67156" w:rsidP="00561FBB">
            <w:pPr>
              <w:pStyle w:val="Tablebody"/>
            </w:pPr>
            <w:fldSimple w:instr=" DOCPROPERTY  _CustomerID  \* MERGEFORMAT ">
              <w:r w:rsidR="006C0CA3">
                <w:t>VRAA</w:t>
              </w:r>
            </w:fldSimple>
            <w:r w:rsidR="003F72C3" w:rsidRPr="0093614A">
              <w:t>-</w:t>
            </w:r>
            <w:fldSimple w:instr=" DOCPROPERTY  _ContractNumber  \* MERGEFORMAT ">
              <w:r w:rsidR="006C0CA3">
                <w:t>13_7_17_41</w:t>
              </w:r>
            </w:fldSimple>
            <w:r w:rsidR="003F72C3" w:rsidRPr="0093614A">
              <w:t>-</w:t>
            </w:r>
            <w:fldSimple w:instr=" DOCPROPERTY  _ProjectID  \* MERGEFORMAT ">
              <w:r w:rsidR="006C0CA3">
                <w:t>VISS_2016</w:t>
              </w:r>
            </w:fldSimple>
            <w:r w:rsidR="003F72C3" w:rsidRPr="0093614A">
              <w:t>-</w:t>
            </w:r>
            <w:fldSimple w:instr=" DOCPROPERTY  _SubjectID  \* MERGEFORMAT ">
              <w:r w:rsidR="006C0CA3">
                <w:t>DIT2</w:t>
              </w:r>
            </w:fldSimple>
            <w:r w:rsidR="003F72C3" w:rsidRPr="0093614A">
              <w:t>-</w:t>
            </w:r>
            <w:fldSimple w:instr=" DOCPROPERTY  _CategoryID  \* MERGEFORMAT ">
              <w:r w:rsidR="006C0CA3">
                <w:t>LR</w:t>
              </w:r>
            </w:fldSimple>
          </w:p>
        </w:tc>
      </w:tr>
      <w:tr w:rsidR="003F72C3" w:rsidRPr="0093614A" w14:paraId="3207C5C7" w14:textId="77777777" w:rsidTr="006C4173">
        <w:trPr>
          <w:trHeight w:val="853"/>
        </w:trPr>
        <w:tc>
          <w:tcPr>
            <w:tcW w:w="2376" w:type="dxa"/>
          </w:tcPr>
          <w:p w14:paraId="3207C5C5" w14:textId="77777777" w:rsidR="003F72C3" w:rsidRPr="0093614A" w:rsidRDefault="003F72C3" w:rsidP="00021632">
            <w:pPr>
              <w:pStyle w:val="Bold"/>
            </w:pPr>
            <w:r w:rsidRPr="0093614A">
              <w:t>Versija:</w:t>
            </w:r>
          </w:p>
        </w:tc>
        <w:tc>
          <w:tcPr>
            <w:tcW w:w="7478" w:type="dxa"/>
          </w:tcPr>
          <w:p w14:paraId="3207C5C6" w14:textId="4F085975" w:rsidR="003F72C3" w:rsidRPr="0093614A" w:rsidRDefault="003F72C3" w:rsidP="00561FBB">
            <w:pPr>
              <w:pStyle w:val="Tablebody"/>
            </w:pPr>
            <w:r w:rsidRPr="0093614A">
              <w:t xml:space="preserve">Versija </w:t>
            </w:r>
            <w:fldSimple w:instr=" DOCPROPERTY  _Version  \* MERGEFORMAT ">
              <w:r w:rsidR="00CD0890">
                <w:t>2.00</w:t>
              </w:r>
            </w:fldSimple>
            <w:r w:rsidRPr="0093614A">
              <w:t xml:space="preserve">, Laidiens </w:t>
            </w:r>
            <w:fldSimple w:instr=" DOCPROPERTY  _Date  \* MERGEFORMAT ">
              <w:r w:rsidR="00CD0890">
                <w:t>11.11.2019.</w:t>
              </w:r>
            </w:fldSimple>
            <w:r w:rsidRPr="0093614A">
              <w:t xml:space="preserve"> (saīsināti V</w:t>
            </w:r>
            <w:fldSimple w:instr=" DOCPROPERTY  _Version  \* MERGEFORMAT ">
              <w:r w:rsidR="00CD0890">
                <w:t>2.00</w:t>
              </w:r>
            </w:fldSimple>
            <w:r w:rsidRPr="0093614A">
              <w:t xml:space="preserve"> </w:t>
            </w:r>
            <w:fldSimple w:instr=" DOCPROPERTY  _Date  \* MERGEFORMAT ">
              <w:r w:rsidR="00CD0890">
                <w:t>11.11.2019.</w:t>
              </w:r>
            </w:fldSimple>
            <w:r w:rsidRPr="0093614A">
              <w:t>)</w:t>
            </w:r>
          </w:p>
        </w:tc>
      </w:tr>
    </w:tbl>
    <w:p w14:paraId="3207C5C8" w14:textId="77777777" w:rsidR="007D2574" w:rsidRPr="0093614A" w:rsidRDefault="007D2574" w:rsidP="003F72C3">
      <w:pPr>
        <w:pStyle w:val="TitleSaskanosana"/>
      </w:pPr>
      <w:r w:rsidRPr="0093614A">
        <w:t>Saskaņojumi</w:t>
      </w:r>
    </w:p>
    <w:tbl>
      <w:tblPr>
        <w:tblW w:w="9834" w:type="dxa"/>
        <w:tblBorders>
          <w:top w:val="single" w:sz="12" w:space="0" w:color="000000"/>
          <w:bottom w:val="single" w:sz="12" w:space="0" w:color="000000"/>
        </w:tblBorders>
        <w:tblLayout w:type="fixed"/>
        <w:tblLook w:val="01E0" w:firstRow="1" w:lastRow="1" w:firstColumn="1" w:lastColumn="1" w:noHBand="0" w:noVBand="0"/>
      </w:tblPr>
      <w:tblGrid>
        <w:gridCol w:w="2376"/>
        <w:gridCol w:w="3852"/>
        <w:gridCol w:w="1512"/>
        <w:gridCol w:w="2094"/>
      </w:tblGrid>
      <w:tr w:rsidR="007D2574" w:rsidRPr="0093614A" w14:paraId="3207C5CD" w14:textId="77777777" w:rsidTr="006C4173">
        <w:tc>
          <w:tcPr>
            <w:tcW w:w="2376" w:type="dxa"/>
            <w:tcBorders>
              <w:bottom w:val="single" w:sz="6" w:space="0" w:color="000000"/>
              <w:right w:val="single" w:sz="6" w:space="0" w:color="000000"/>
            </w:tcBorders>
            <w:shd w:val="clear" w:color="auto" w:fill="auto"/>
            <w:vAlign w:val="center"/>
          </w:tcPr>
          <w:p w14:paraId="3207C5C9" w14:textId="77777777" w:rsidR="007D2574" w:rsidRPr="0093614A" w:rsidRDefault="007D2574" w:rsidP="00021632">
            <w:pPr>
              <w:pStyle w:val="Bold"/>
            </w:pPr>
            <w:r w:rsidRPr="0093614A">
              <w:t>Organizācija</w:t>
            </w:r>
          </w:p>
        </w:tc>
        <w:tc>
          <w:tcPr>
            <w:tcW w:w="3852" w:type="dxa"/>
            <w:tcBorders>
              <w:bottom w:val="single" w:sz="6" w:space="0" w:color="000000"/>
              <w:right w:val="single" w:sz="4" w:space="0" w:color="auto"/>
            </w:tcBorders>
            <w:shd w:val="clear" w:color="auto" w:fill="auto"/>
            <w:vAlign w:val="center"/>
          </w:tcPr>
          <w:p w14:paraId="3207C5CA" w14:textId="77777777" w:rsidR="007D2574" w:rsidRPr="0093614A" w:rsidRDefault="007D2574" w:rsidP="00021632">
            <w:pPr>
              <w:pStyle w:val="Bold"/>
            </w:pPr>
            <w:r w:rsidRPr="0093614A">
              <w:t xml:space="preserve">Vārds, uzvārds, amats </w:t>
            </w:r>
          </w:p>
        </w:tc>
        <w:tc>
          <w:tcPr>
            <w:tcW w:w="1512" w:type="dxa"/>
            <w:tcBorders>
              <w:top w:val="single" w:sz="12" w:space="0" w:color="000000"/>
              <w:left w:val="single" w:sz="4" w:space="0" w:color="auto"/>
              <w:bottom w:val="single" w:sz="6" w:space="0" w:color="000000"/>
              <w:right w:val="single" w:sz="4" w:space="0" w:color="auto"/>
            </w:tcBorders>
            <w:shd w:val="clear" w:color="auto" w:fill="auto"/>
            <w:vAlign w:val="center"/>
          </w:tcPr>
          <w:p w14:paraId="3207C5CB" w14:textId="77777777" w:rsidR="007D2574" w:rsidRPr="0093614A" w:rsidRDefault="007D2574" w:rsidP="00021632">
            <w:pPr>
              <w:pStyle w:val="Bold"/>
            </w:pPr>
            <w:r w:rsidRPr="0093614A">
              <w:t>Datums</w:t>
            </w:r>
          </w:p>
        </w:tc>
        <w:tc>
          <w:tcPr>
            <w:tcW w:w="2094" w:type="dxa"/>
            <w:tcBorders>
              <w:top w:val="single" w:sz="12" w:space="0" w:color="000000"/>
              <w:left w:val="single" w:sz="4" w:space="0" w:color="auto"/>
              <w:bottom w:val="single" w:sz="6" w:space="0" w:color="000000"/>
              <w:right w:val="nil"/>
            </w:tcBorders>
            <w:shd w:val="clear" w:color="auto" w:fill="auto"/>
            <w:vAlign w:val="center"/>
          </w:tcPr>
          <w:p w14:paraId="3207C5CC" w14:textId="77777777" w:rsidR="007D2574" w:rsidRPr="0093614A" w:rsidRDefault="007D2574" w:rsidP="00021632">
            <w:pPr>
              <w:pStyle w:val="Bold"/>
            </w:pPr>
            <w:r w:rsidRPr="0093614A">
              <w:t>Paraksts</w:t>
            </w:r>
          </w:p>
        </w:tc>
      </w:tr>
      <w:tr w:rsidR="007D2574" w:rsidRPr="0093614A" w14:paraId="3207C5D2" w14:textId="77777777" w:rsidTr="006C4173">
        <w:trPr>
          <w:trHeight w:val="877"/>
        </w:trPr>
        <w:tc>
          <w:tcPr>
            <w:tcW w:w="2376" w:type="dxa"/>
            <w:tcBorders>
              <w:right w:val="single" w:sz="6" w:space="0" w:color="000000"/>
            </w:tcBorders>
            <w:shd w:val="clear" w:color="auto" w:fill="auto"/>
          </w:tcPr>
          <w:p w14:paraId="3207C5CE" w14:textId="1465CE7E" w:rsidR="007D2574" w:rsidRPr="0093614A" w:rsidRDefault="00D67156" w:rsidP="00561FBB">
            <w:pPr>
              <w:pStyle w:val="Tablebody"/>
              <w:jc w:val="left"/>
            </w:pPr>
            <w:fldSimple w:instr=" DOCPROPERTY  _CustomerTitle  \* MERGEFORMAT ">
              <w:r w:rsidR="00CD0890">
                <w:t>Valsts reģionālās attīstības aģentūra</w:t>
              </w:r>
            </w:fldSimple>
          </w:p>
        </w:tc>
        <w:tc>
          <w:tcPr>
            <w:tcW w:w="3852" w:type="dxa"/>
            <w:tcBorders>
              <w:right w:val="single" w:sz="4" w:space="0" w:color="auto"/>
            </w:tcBorders>
            <w:shd w:val="clear" w:color="auto" w:fill="auto"/>
          </w:tcPr>
          <w:p w14:paraId="3207C5CF" w14:textId="77777777" w:rsidR="007D2574" w:rsidRPr="0093614A" w:rsidRDefault="00396C03" w:rsidP="00561FBB">
            <w:pPr>
              <w:pStyle w:val="Tablebody"/>
            </w:pPr>
            <w:r w:rsidRPr="0093614A">
              <w:t>Atbildīgā persona no Pasūtītāja puses</w:t>
            </w:r>
          </w:p>
        </w:tc>
        <w:tc>
          <w:tcPr>
            <w:tcW w:w="1512" w:type="dxa"/>
            <w:tcBorders>
              <w:left w:val="single" w:sz="4" w:space="0" w:color="auto"/>
              <w:right w:val="single" w:sz="4" w:space="0" w:color="auto"/>
            </w:tcBorders>
            <w:shd w:val="clear" w:color="auto" w:fill="auto"/>
          </w:tcPr>
          <w:p w14:paraId="3207C5D0" w14:textId="77777777" w:rsidR="007D2574" w:rsidRPr="0093614A" w:rsidRDefault="007D2574" w:rsidP="00021632">
            <w:pPr>
              <w:pStyle w:val="Tablebody"/>
            </w:pPr>
          </w:p>
        </w:tc>
        <w:tc>
          <w:tcPr>
            <w:tcW w:w="2094" w:type="dxa"/>
            <w:tcBorders>
              <w:left w:val="single" w:sz="4" w:space="0" w:color="auto"/>
              <w:right w:val="nil"/>
            </w:tcBorders>
            <w:shd w:val="clear" w:color="auto" w:fill="auto"/>
          </w:tcPr>
          <w:p w14:paraId="3207C5D1" w14:textId="77777777" w:rsidR="007D2574" w:rsidRPr="0093614A" w:rsidRDefault="007D2574" w:rsidP="00021632">
            <w:pPr>
              <w:pStyle w:val="Tablebody"/>
            </w:pPr>
          </w:p>
        </w:tc>
      </w:tr>
      <w:tr w:rsidR="007D2574" w:rsidRPr="0093614A" w14:paraId="3207C5D7" w14:textId="77777777" w:rsidTr="006C4173">
        <w:trPr>
          <w:trHeight w:val="1005"/>
        </w:trPr>
        <w:tc>
          <w:tcPr>
            <w:tcW w:w="2376" w:type="dxa"/>
            <w:tcBorders>
              <w:right w:val="single" w:sz="6" w:space="0" w:color="000000"/>
            </w:tcBorders>
            <w:shd w:val="clear" w:color="auto" w:fill="auto"/>
          </w:tcPr>
          <w:p w14:paraId="3207C5D3" w14:textId="039E5457" w:rsidR="007D2574" w:rsidRPr="0093614A" w:rsidRDefault="009C7B09" w:rsidP="00561FBB">
            <w:pPr>
              <w:pStyle w:val="Tablebody"/>
            </w:pPr>
            <w:r w:rsidRPr="0093614A">
              <w:fldChar w:fldCharType="begin"/>
            </w:r>
            <w:r w:rsidR="00746995" w:rsidRPr="0093614A">
              <w:instrText xml:space="preserve"> DOCPROPERTY  Company  \* MERGEFORMAT </w:instrText>
            </w:r>
            <w:r w:rsidRPr="0093614A">
              <w:fldChar w:fldCharType="separate"/>
            </w:r>
            <w:r w:rsidR="00CD0890">
              <w:t>SIA "ABC software"</w:t>
            </w:r>
            <w:r w:rsidRPr="0093614A">
              <w:fldChar w:fldCharType="end"/>
            </w:r>
          </w:p>
        </w:tc>
        <w:tc>
          <w:tcPr>
            <w:tcW w:w="3852" w:type="dxa"/>
            <w:tcBorders>
              <w:right w:val="single" w:sz="4" w:space="0" w:color="auto"/>
            </w:tcBorders>
            <w:shd w:val="clear" w:color="auto" w:fill="auto"/>
          </w:tcPr>
          <w:p w14:paraId="3207C5D4" w14:textId="2E864063" w:rsidR="007D2574" w:rsidRPr="0093614A" w:rsidRDefault="00D67156" w:rsidP="00561FBB">
            <w:pPr>
              <w:pStyle w:val="Tablebody"/>
            </w:pPr>
            <w:fldSimple w:instr=" DOCPROPERTY  Manager  \* MERGEFORMAT ">
              <w:r w:rsidR="00CD0890">
                <w:t>J.Korņijenko</w:t>
              </w:r>
            </w:fldSimple>
            <w:r w:rsidR="007D2574" w:rsidRPr="0093614A">
              <w:t xml:space="preserve">, projekta vadītājs </w:t>
            </w:r>
            <w:r w:rsidR="00561FBB" w:rsidRPr="0093614A">
              <w:t xml:space="preserve">par tehniskiem jautājumiem </w:t>
            </w:r>
            <w:r w:rsidR="007D2574" w:rsidRPr="0093614A">
              <w:t>no Izpildītāja puses</w:t>
            </w:r>
          </w:p>
        </w:tc>
        <w:tc>
          <w:tcPr>
            <w:tcW w:w="1512" w:type="dxa"/>
            <w:tcBorders>
              <w:left w:val="single" w:sz="4" w:space="0" w:color="auto"/>
              <w:right w:val="single" w:sz="4" w:space="0" w:color="auto"/>
            </w:tcBorders>
            <w:shd w:val="clear" w:color="auto" w:fill="auto"/>
          </w:tcPr>
          <w:p w14:paraId="3207C5D5" w14:textId="71AC283C" w:rsidR="007D2574" w:rsidRPr="0093614A" w:rsidRDefault="00D67156" w:rsidP="00561FBB">
            <w:pPr>
              <w:pStyle w:val="Tablebody"/>
            </w:pPr>
            <w:fldSimple w:instr=" DOCPROPERTY  _Date  \* MERGEFORMAT ">
              <w:r w:rsidR="00CD0890">
                <w:t>11.11.2019.</w:t>
              </w:r>
            </w:fldSimple>
          </w:p>
        </w:tc>
        <w:tc>
          <w:tcPr>
            <w:tcW w:w="2094" w:type="dxa"/>
            <w:tcBorders>
              <w:left w:val="single" w:sz="4" w:space="0" w:color="auto"/>
              <w:right w:val="nil"/>
            </w:tcBorders>
            <w:shd w:val="clear" w:color="auto" w:fill="auto"/>
          </w:tcPr>
          <w:p w14:paraId="3207C5D6" w14:textId="77777777" w:rsidR="007D2574" w:rsidRPr="0093614A" w:rsidRDefault="007D2574" w:rsidP="00021632">
            <w:pPr>
              <w:pStyle w:val="Tablebody"/>
            </w:pPr>
          </w:p>
        </w:tc>
      </w:tr>
      <w:tr w:rsidR="007D2574" w:rsidRPr="0093614A" w14:paraId="3207C5DC" w14:textId="77777777" w:rsidTr="00D67156">
        <w:trPr>
          <w:trHeight w:val="991"/>
        </w:trPr>
        <w:tc>
          <w:tcPr>
            <w:tcW w:w="2376" w:type="dxa"/>
            <w:tcBorders>
              <w:top w:val="nil"/>
              <w:left w:val="nil"/>
              <w:bottom w:val="nil"/>
              <w:right w:val="single" w:sz="4" w:space="0" w:color="auto"/>
              <w:tl2br w:val="nil"/>
              <w:tr2bl w:val="nil"/>
            </w:tcBorders>
            <w:shd w:val="clear" w:color="auto" w:fill="auto"/>
          </w:tcPr>
          <w:p w14:paraId="3207C5D8" w14:textId="6491A0DA" w:rsidR="007D2574" w:rsidRPr="0093614A" w:rsidRDefault="009C7B09" w:rsidP="00561FBB">
            <w:pPr>
              <w:pStyle w:val="Tablebody"/>
            </w:pPr>
            <w:r w:rsidRPr="0093614A">
              <w:fldChar w:fldCharType="begin"/>
            </w:r>
            <w:r w:rsidR="00746995" w:rsidRPr="0093614A">
              <w:instrText xml:space="preserve"> DOCPROPERTY  Company  \* MERGEFORMAT </w:instrText>
            </w:r>
            <w:r w:rsidRPr="0093614A">
              <w:fldChar w:fldCharType="separate"/>
            </w:r>
            <w:r w:rsidR="00CD0890">
              <w:t>SIA "ABC software"</w:t>
            </w:r>
            <w:r w:rsidRPr="0093614A">
              <w:fldChar w:fldCharType="end"/>
            </w:r>
          </w:p>
        </w:tc>
        <w:tc>
          <w:tcPr>
            <w:tcW w:w="3852" w:type="dxa"/>
            <w:tcBorders>
              <w:top w:val="nil"/>
              <w:left w:val="single" w:sz="4" w:space="0" w:color="auto"/>
              <w:bottom w:val="nil"/>
              <w:right w:val="single" w:sz="4" w:space="0" w:color="auto"/>
              <w:tl2br w:val="nil"/>
              <w:tr2bl w:val="nil"/>
            </w:tcBorders>
            <w:shd w:val="clear" w:color="auto" w:fill="auto"/>
          </w:tcPr>
          <w:p w14:paraId="3207C5D9" w14:textId="77777777" w:rsidR="007D2574" w:rsidRPr="0093614A" w:rsidRDefault="00C56476" w:rsidP="00561FBB">
            <w:pPr>
              <w:pStyle w:val="Tablebody"/>
            </w:pPr>
            <w:r w:rsidRPr="0093614A">
              <w:t xml:space="preserve">M.Pētersons </w:t>
            </w:r>
            <w:r w:rsidR="00561FBB" w:rsidRPr="0093614A">
              <w:t>projekta vadītājs par administratīviem jautājumiem no Izpildītāja puses</w:t>
            </w:r>
          </w:p>
        </w:tc>
        <w:tc>
          <w:tcPr>
            <w:tcW w:w="1512" w:type="dxa"/>
            <w:tcBorders>
              <w:top w:val="nil"/>
              <w:left w:val="single" w:sz="4" w:space="0" w:color="auto"/>
              <w:bottom w:val="nil"/>
              <w:right w:val="single" w:sz="4" w:space="0" w:color="auto"/>
              <w:tl2br w:val="nil"/>
              <w:tr2bl w:val="nil"/>
            </w:tcBorders>
            <w:shd w:val="clear" w:color="auto" w:fill="auto"/>
          </w:tcPr>
          <w:p w14:paraId="3207C5DA" w14:textId="19A8EF75" w:rsidR="007D2574" w:rsidRPr="0093614A" w:rsidRDefault="00D67156" w:rsidP="00561FBB">
            <w:pPr>
              <w:pStyle w:val="Tablebody"/>
            </w:pPr>
            <w:fldSimple w:instr=" DOCPROPERTY  _Date  \* MERGEFORMAT ">
              <w:r w:rsidR="00CD0890">
                <w:t>11.11.2019.</w:t>
              </w:r>
            </w:fldSimple>
          </w:p>
        </w:tc>
        <w:tc>
          <w:tcPr>
            <w:tcW w:w="2094" w:type="dxa"/>
            <w:tcBorders>
              <w:top w:val="nil"/>
              <w:left w:val="single" w:sz="4" w:space="0" w:color="auto"/>
              <w:bottom w:val="nil"/>
              <w:right w:val="nil"/>
              <w:tl2br w:val="nil"/>
              <w:tr2bl w:val="nil"/>
            </w:tcBorders>
            <w:shd w:val="clear" w:color="auto" w:fill="auto"/>
          </w:tcPr>
          <w:p w14:paraId="3207C5DB" w14:textId="77777777" w:rsidR="007D2574" w:rsidRPr="0093614A" w:rsidRDefault="007D2574" w:rsidP="00021632">
            <w:pPr>
              <w:pStyle w:val="Tablebody"/>
            </w:pPr>
          </w:p>
        </w:tc>
      </w:tr>
      <w:tr w:rsidR="007849FA" w:rsidRPr="0093614A" w14:paraId="3207C5E1" w14:textId="77777777" w:rsidTr="00D67156">
        <w:trPr>
          <w:trHeight w:val="991"/>
        </w:trPr>
        <w:tc>
          <w:tcPr>
            <w:tcW w:w="2376" w:type="dxa"/>
            <w:tcBorders>
              <w:top w:val="nil"/>
              <w:left w:val="nil"/>
              <w:bottom w:val="single" w:sz="4" w:space="0" w:color="auto"/>
              <w:right w:val="single" w:sz="4" w:space="0" w:color="auto"/>
              <w:tl2br w:val="nil"/>
              <w:tr2bl w:val="nil"/>
            </w:tcBorders>
            <w:shd w:val="clear" w:color="auto" w:fill="auto"/>
          </w:tcPr>
          <w:p w14:paraId="3207C5DD" w14:textId="213A4288" w:rsidR="007849FA" w:rsidRPr="0093614A" w:rsidRDefault="00D67156" w:rsidP="00561FBB">
            <w:pPr>
              <w:pStyle w:val="Tablebody"/>
            </w:pPr>
            <w:fldSimple w:instr=" DOCPROPERTY  Company  \* MERGEFORMAT ">
              <w:r w:rsidR="00CD0890">
                <w:t>SIA "ABC software"</w:t>
              </w:r>
            </w:fldSimple>
          </w:p>
        </w:tc>
        <w:tc>
          <w:tcPr>
            <w:tcW w:w="3852" w:type="dxa"/>
            <w:tcBorders>
              <w:top w:val="nil"/>
              <w:left w:val="single" w:sz="4" w:space="0" w:color="auto"/>
              <w:bottom w:val="single" w:sz="4" w:space="0" w:color="auto"/>
              <w:right w:val="single" w:sz="4" w:space="0" w:color="auto"/>
              <w:tl2br w:val="nil"/>
              <w:tr2bl w:val="nil"/>
            </w:tcBorders>
            <w:shd w:val="clear" w:color="auto" w:fill="auto"/>
          </w:tcPr>
          <w:p w14:paraId="3207C5DE" w14:textId="36F34DA8" w:rsidR="007849FA" w:rsidRPr="0093614A" w:rsidRDefault="00D67156" w:rsidP="008F7833">
            <w:pPr>
              <w:pStyle w:val="Tablebody"/>
            </w:pPr>
            <w:fldSimple w:instr=" DOCPROPERTY  Author  \* MERGEFORMAT ">
              <w:r w:rsidR="00CD0890">
                <w:t>L.Plāce</w:t>
              </w:r>
            </w:fldSimple>
            <w:r w:rsidR="007849FA" w:rsidRPr="0093614A">
              <w:t xml:space="preserve">, </w:t>
            </w:r>
            <w:r w:rsidR="008F7833" w:rsidRPr="0093614A">
              <w:t>dokumentētāja</w:t>
            </w:r>
          </w:p>
        </w:tc>
        <w:tc>
          <w:tcPr>
            <w:tcW w:w="1512" w:type="dxa"/>
            <w:tcBorders>
              <w:top w:val="nil"/>
              <w:left w:val="single" w:sz="4" w:space="0" w:color="auto"/>
              <w:bottom w:val="single" w:sz="4" w:space="0" w:color="auto"/>
              <w:right w:val="single" w:sz="4" w:space="0" w:color="auto"/>
              <w:tl2br w:val="nil"/>
              <w:tr2bl w:val="nil"/>
            </w:tcBorders>
            <w:shd w:val="clear" w:color="auto" w:fill="auto"/>
          </w:tcPr>
          <w:p w14:paraId="3207C5DF" w14:textId="5116E9F9" w:rsidR="007849FA" w:rsidRPr="0093614A" w:rsidRDefault="00D67156" w:rsidP="00561FBB">
            <w:pPr>
              <w:pStyle w:val="Tablebody"/>
            </w:pPr>
            <w:fldSimple w:instr=" DOCPROPERTY  _Date  \* MERGEFORMAT ">
              <w:r w:rsidR="00CD0890">
                <w:t>11.11.2019.</w:t>
              </w:r>
            </w:fldSimple>
          </w:p>
        </w:tc>
        <w:tc>
          <w:tcPr>
            <w:tcW w:w="2094" w:type="dxa"/>
            <w:tcBorders>
              <w:top w:val="nil"/>
              <w:left w:val="single" w:sz="4" w:space="0" w:color="auto"/>
              <w:bottom w:val="single" w:sz="4" w:space="0" w:color="auto"/>
              <w:right w:val="nil"/>
              <w:tl2br w:val="nil"/>
              <w:tr2bl w:val="nil"/>
            </w:tcBorders>
            <w:shd w:val="clear" w:color="auto" w:fill="auto"/>
          </w:tcPr>
          <w:p w14:paraId="3207C5E0" w14:textId="77777777" w:rsidR="007849FA" w:rsidRPr="0093614A" w:rsidRDefault="007849FA" w:rsidP="00021632">
            <w:pPr>
              <w:pStyle w:val="Tablebody"/>
            </w:pPr>
          </w:p>
        </w:tc>
      </w:tr>
    </w:tbl>
    <w:p w14:paraId="3207C5E7" w14:textId="77777777" w:rsidR="007849FA" w:rsidRPr="0093614A" w:rsidRDefault="007849FA" w:rsidP="000F138C"/>
    <w:p w14:paraId="3207C5E8" w14:textId="77777777" w:rsidR="007849FA" w:rsidRPr="0093614A" w:rsidRDefault="007849FA" w:rsidP="000F138C">
      <w:pPr>
        <w:rPr>
          <w:sz w:val="44"/>
        </w:rPr>
      </w:pPr>
      <w:r w:rsidRPr="0093614A">
        <w:br w:type="page"/>
      </w:r>
    </w:p>
    <w:p w14:paraId="3207C5E9" w14:textId="77777777" w:rsidR="007D2574" w:rsidRPr="0093614A" w:rsidRDefault="007D2574" w:rsidP="00EE4DED">
      <w:pPr>
        <w:pStyle w:val="Titleapakprojekta"/>
      </w:pPr>
      <w:r w:rsidRPr="0093614A">
        <w:lastRenderedPageBreak/>
        <w:t>Izmaiņu vēsture</w:t>
      </w:r>
    </w:p>
    <w:tbl>
      <w:tblPr>
        <w:tblW w:w="9648" w:type="dxa"/>
        <w:jc w:val="center"/>
        <w:tblBorders>
          <w:top w:val="single" w:sz="12" w:space="0" w:color="000000"/>
          <w:bottom w:val="single" w:sz="12" w:space="0" w:color="000000"/>
        </w:tblBorders>
        <w:tblLook w:val="01E0" w:firstRow="1" w:lastRow="1" w:firstColumn="1" w:lastColumn="1" w:noHBand="0" w:noVBand="0"/>
      </w:tblPr>
      <w:tblGrid>
        <w:gridCol w:w="1054"/>
        <w:gridCol w:w="1384"/>
        <w:gridCol w:w="5015"/>
        <w:gridCol w:w="2195"/>
      </w:tblGrid>
      <w:tr w:rsidR="00CF24D7" w:rsidRPr="0093614A" w14:paraId="3207C5EE" w14:textId="77777777" w:rsidTr="003E6025">
        <w:trPr>
          <w:jc w:val="center"/>
        </w:trPr>
        <w:tc>
          <w:tcPr>
            <w:tcW w:w="1054" w:type="dxa"/>
            <w:tcBorders>
              <w:bottom w:val="single" w:sz="6" w:space="0" w:color="000000"/>
              <w:right w:val="single" w:sz="6" w:space="0" w:color="000000"/>
            </w:tcBorders>
            <w:shd w:val="clear" w:color="auto" w:fill="auto"/>
            <w:vAlign w:val="center"/>
          </w:tcPr>
          <w:p w14:paraId="3207C5EA" w14:textId="77777777" w:rsidR="00CF24D7" w:rsidRPr="0093614A" w:rsidRDefault="00CF24D7" w:rsidP="003E6025">
            <w:pPr>
              <w:pStyle w:val="Bold"/>
            </w:pPr>
            <w:r w:rsidRPr="0093614A">
              <w:t>Versija</w:t>
            </w:r>
          </w:p>
        </w:tc>
        <w:tc>
          <w:tcPr>
            <w:tcW w:w="1384" w:type="dxa"/>
            <w:tcBorders>
              <w:bottom w:val="single" w:sz="6" w:space="0" w:color="000000"/>
              <w:right w:val="single" w:sz="4" w:space="0" w:color="auto"/>
            </w:tcBorders>
            <w:shd w:val="clear" w:color="auto" w:fill="auto"/>
            <w:vAlign w:val="center"/>
          </w:tcPr>
          <w:p w14:paraId="3207C5EB" w14:textId="77777777" w:rsidR="00CF24D7" w:rsidRPr="0093614A" w:rsidRDefault="00CF24D7" w:rsidP="003E6025">
            <w:pPr>
              <w:pStyle w:val="Bold"/>
            </w:pPr>
            <w:r w:rsidRPr="0093614A">
              <w:t>Datums</w:t>
            </w:r>
          </w:p>
        </w:tc>
        <w:tc>
          <w:tcPr>
            <w:tcW w:w="5015" w:type="dxa"/>
            <w:tcBorders>
              <w:top w:val="single" w:sz="12" w:space="0" w:color="000000"/>
              <w:left w:val="single" w:sz="4" w:space="0" w:color="auto"/>
              <w:bottom w:val="single" w:sz="6" w:space="0" w:color="000000"/>
              <w:right w:val="single" w:sz="4" w:space="0" w:color="auto"/>
            </w:tcBorders>
            <w:shd w:val="clear" w:color="auto" w:fill="auto"/>
            <w:vAlign w:val="center"/>
          </w:tcPr>
          <w:p w14:paraId="3207C5EC" w14:textId="77777777" w:rsidR="00CF24D7" w:rsidRPr="0093614A" w:rsidRDefault="00CF24D7" w:rsidP="003E6025">
            <w:pPr>
              <w:pStyle w:val="Bold"/>
            </w:pPr>
            <w:r w:rsidRPr="0093614A">
              <w:t>Apraksts</w:t>
            </w:r>
          </w:p>
        </w:tc>
        <w:tc>
          <w:tcPr>
            <w:tcW w:w="2195" w:type="dxa"/>
            <w:tcBorders>
              <w:left w:val="single" w:sz="4" w:space="0" w:color="auto"/>
              <w:bottom w:val="single" w:sz="6" w:space="0" w:color="000000"/>
            </w:tcBorders>
            <w:shd w:val="clear" w:color="auto" w:fill="auto"/>
            <w:vAlign w:val="center"/>
          </w:tcPr>
          <w:p w14:paraId="3207C5ED" w14:textId="77777777" w:rsidR="00CF24D7" w:rsidRPr="0093614A" w:rsidRDefault="00CF24D7" w:rsidP="003E6025">
            <w:pPr>
              <w:pStyle w:val="Bold"/>
            </w:pPr>
            <w:r w:rsidRPr="0093614A">
              <w:t>Autors</w:t>
            </w:r>
          </w:p>
        </w:tc>
      </w:tr>
      <w:tr w:rsidR="00CF24D7" w:rsidRPr="0093614A" w14:paraId="3207C5F3" w14:textId="77777777" w:rsidTr="003E6025">
        <w:trPr>
          <w:jc w:val="center"/>
        </w:trPr>
        <w:tc>
          <w:tcPr>
            <w:tcW w:w="1054" w:type="dxa"/>
            <w:tcBorders>
              <w:top w:val="nil"/>
              <w:left w:val="nil"/>
              <w:bottom w:val="nil"/>
              <w:right w:val="single" w:sz="4" w:space="0" w:color="auto"/>
              <w:tl2br w:val="nil"/>
              <w:tr2bl w:val="nil"/>
            </w:tcBorders>
            <w:shd w:val="clear" w:color="auto" w:fill="auto"/>
          </w:tcPr>
          <w:p w14:paraId="3207C5EF" w14:textId="77777777" w:rsidR="00CF24D7" w:rsidRPr="0093614A" w:rsidRDefault="00CF24D7" w:rsidP="003E6025">
            <w:pPr>
              <w:pStyle w:val="Tablebody"/>
            </w:pPr>
            <w:r w:rsidRPr="0093614A">
              <w:t>1.00</w:t>
            </w:r>
          </w:p>
        </w:tc>
        <w:tc>
          <w:tcPr>
            <w:tcW w:w="1384" w:type="dxa"/>
            <w:tcBorders>
              <w:top w:val="nil"/>
              <w:left w:val="single" w:sz="4" w:space="0" w:color="auto"/>
              <w:bottom w:val="nil"/>
              <w:right w:val="single" w:sz="4" w:space="0" w:color="auto"/>
              <w:tl2br w:val="nil"/>
              <w:tr2bl w:val="nil"/>
            </w:tcBorders>
            <w:shd w:val="clear" w:color="auto" w:fill="auto"/>
          </w:tcPr>
          <w:p w14:paraId="3207C5F0" w14:textId="77777777" w:rsidR="00CF24D7" w:rsidRPr="0093614A" w:rsidRDefault="00CF24D7" w:rsidP="003E6025">
            <w:pPr>
              <w:pStyle w:val="Tablebody"/>
            </w:pPr>
            <w:r w:rsidRPr="0093614A">
              <w:t>27.05.2008.</w:t>
            </w:r>
          </w:p>
        </w:tc>
        <w:tc>
          <w:tcPr>
            <w:tcW w:w="5015" w:type="dxa"/>
            <w:tcBorders>
              <w:top w:val="nil"/>
              <w:left w:val="single" w:sz="4" w:space="0" w:color="auto"/>
              <w:bottom w:val="nil"/>
              <w:right w:val="single" w:sz="4" w:space="0" w:color="auto"/>
              <w:tl2br w:val="nil"/>
              <w:tr2bl w:val="nil"/>
            </w:tcBorders>
            <w:shd w:val="clear" w:color="auto" w:fill="auto"/>
          </w:tcPr>
          <w:p w14:paraId="3207C5F1" w14:textId="77777777" w:rsidR="00CF24D7" w:rsidRPr="0093614A" w:rsidRDefault="00CF24D7" w:rsidP="003E6025">
            <w:pPr>
              <w:pStyle w:val="Tablebody"/>
            </w:pPr>
            <w:r w:rsidRPr="0093614A">
              <w:t>Izveidota dokumenta sākotnējā versija</w:t>
            </w:r>
          </w:p>
        </w:tc>
        <w:tc>
          <w:tcPr>
            <w:tcW w:w="2195" w:type="dxa"/>
            <w:tcBorders>
              <w:top w:val="nil"/>
              <w:left w:val="single" w:sz="4" w:space="0" w:color="auto"/>
              <w:bottom w:val="nil"/>
              <w:right w:val="nil"/>
              <w:tl2br w:val="nil"/>
              <w:tr2bl w:val="nil"/>
            </w:tcBorders>
            <w:shd w:val="clear" w:color="auto" w:fill="auto"/>
          </w:tcPr>
          <w:p w14:paraId="3207C5F2" w14:textId="77777777" w:rsidR="00CF24D7" w:rsidRPr="0093614A" w:rsidRDefault="00CF24D7" w:rsidP="003E6025">
            <w:pPr>
              <w:pStyle w:val="Tablebody"/>
            </w:pPr>
            <w:r w:rsidRPr="0093614A">
              <w:t>I.Tuleiko</w:t>
            </w:r>
          </w:p>
        </w:tc>
      </w:tr>
      <w:tr w:rsidR="00CF24D7" w:rsidRPr="0093614A" w14:paraId="3207C5FA" w14:textId="77777777" w:rsidTr="003E6025">
        <w:trPr>
          <w:jc w:val="center"/>
        </w:trPr>
        <w:tc>
          <w:tcPr>
            <w:tcW w:w="1054" w:type="dxa"/>
            <w:tcBorders>
              <w:top w:val="nil"/>
              <w:left w:val="nil"/>
              <w:bottom w:val="nil"/>
              <w:right w:val="single" w:sz="4" w:space="0" w:color="auto"/>
              <w:tl2br w:val="nil"/>
              <w:tr2bl w:val="nil"/>
            </w:tcBorders>
            <w:shd w:val="clear" w:color="auto" w:fill="auto"/>
          </w:tcPr>
          <w:p w14:paraId="3207C5F4" w14:textId="77777777" w:rsidR="00CF24D7" w:rsidRPr="0093614A" w:rsidRDefault="00CF24D7" w:rsidP="003E6025">
            <w:pPr>
              <w:pStyle w:val="Tablebody"/>
            </w:pPr>
            <w:r w:rsidRPr="0093614A">
              <w:t>1.01</w:t>
            </w:r>
          </w:p>
        </w:tc>
        <w:tc>
          <w:tcPr>
            <w:tcW w:w="1384" w:type="dxa"/>
            <w:tcBorders>
              <w:top w:val="nil"/>
              <w:left w:val="single" w:sz="4" w:space="0" w:color="auto"/>
              <w:bottom w:val="nil"/>
              <w:right w:val="single" w:sz="4" w:space="0" w:color="auto"/>
              <w:tl2br w:val="nil"/>
              <w:tr2bl w:val="nil"/>
            </w:tcBorders>
            <w:shd w:val="clear" w:color="auto" w:fill="auto"/>
          </w:tcPr>
          <w:p w14:paraId="3207C5F5" w14:textId="77777777" w:rsidR="00CF24D7" w:rsidRPr="0093614A" w:rsidRDefault="00CF24D7" w:rsidP="003E6025">
            <w:pPr>
              <w:pStyle w:val="Tablebody"/>
            </w:pPr>
            <w:r w:rsidRPr="0093614A">
              <w:t>20.09.2012.</w:t>
            </w:r>
          </w:p>
        </w:tc>
        <w:tc>
          <w:tcPr>
            <w:tcW w:w="5015" w:type="dxa"/>
            <w:tcBorders>
              <w:top w:val="nil"/>
              <w:left w:val="single" w:sz="4" w:space="0" w:color="auto"/>
              <w:bottom w:val="nil"/>
              <w:right w:val="single" w:sz="4" w:space="0" w:color="auto"/>
              <w:tl2br w:val="nil"/>
              <w:tr2bl w:val="nil"/>
            </w:tcBorders>
            <w:shd w:val="clear" w:color="auto" w:fill="auto"/>
          </w:tcPr>
          <w:p w14:paraId="3207C5F6" w14:textId="77777777" w:rsidR="00CF24D7" w:rsidRPr="0093614A" w:rsidRDefault="00CF24D7" w:rsidP="003E6025">
            <w:pPr>
              <w:pStyle w:val="Tablebody"/>
            </w:pPr>
            <w:r w:rsidRPr="0093614A">
              <w:t>Iekļauti labojumu un papildinājumi sakarā ar jaunu PPS versiju:</w:t>
            </w:r>
          </w:p>
          <w:p w14:paraId="3207C5F7" w14:textId="77777777" w:rsidR="00CF24D7" w:rsidRPr="0093614A" w:rsidRDefault="00CF24D7" w:rsidP="003E6025">
            <w:pPr>
              <w:pStyle w:val="Tablebody"/>
            </w:pPr>
            <w:r w:rsidRPr="0093614A">
              <w:t>Mainīti visi attēli;</w:t>
            </w:r>
          </w:p>
          <w:p w14:paraId="3207C5F8" w14:textId="77777777" w:rsidR="00CF24D7" w:rsidRPr="0093614A" w:rsidRDefault="00CF24D7" w:rsidP="003E6025">
            <w:pPr>
              <w:pStyle w:val="Tablebody"/>
            </w:pPr>
            <w:r w:rsidRPr="0093614A">
              <w:t>Papildinātas 2.3., 2.5., 2.7., 2.8.,2.9., 2.12., 2.14., 2.18., 2.19., 2.20.nodaļas</w:t>
            </w:r>
          </w:p>
        </w:tc>
        <w:tc>
          <w:tcPr>
            <w:tcW w:w="2195" w:type="dxa"/>
            <w:tcBorders>
              <w:top w:val="nil"/>
              <w:left w:val="single" w:sz="4" w:space="0" w:color="auto"/>
              <w:bottom w:val="nil"/>
              <w:right w:val="nil"/>
              <w:tl2br w:val="nil"/>
              <w:tr2bl w:val="nil"/>
            </w:tcBorders>
            <w:shd w:val="clear" w:color="auto" w:fill="auto"/>
          </w:tcPr>
          <w:p w14:paraId="3207C5F9" w14:textId="77777777" w:rsidR="00CF24D7" w:rsidRPr="0093614A" w:rsidRDefault="00CF24D7" w:rsidP="003E6025">
            <w:pPr>
              <w:pStyle w:val="Tablebody"/>
            </w:pPr>
            <w:r w:rsidRPr="0093614A">
              <w:t>M.Gasparoviča</w:t>
            </w:r>
          </w:p>
        </w:tc>
      </w:tr>
      <w:tr w:rsidR="00CF24D7" w:rsidRPr="0093614A" w14:paraId="3207C600" w14:textId="77777777" w:rsidTr="00FB513F">
        <w:trPr>
          <w:jc w:val="center"/>
        </w:trPr>
        <w:tc>
          <w:tcPr>
            <w:tcW w:w="1054" w:type="dxa"/>
            <w:tcBorders>
              <w:top w:val="nil"/>
              <w:left w:val="nil"/>
              <w:bottom w:val="nil"/>
              <w:right w:val="single" w:sz="4" w:space="0" w:color="auto"/>
              <w:tl2br w:val="nil"/>
              <w:tr2bl w:val="nil"/>
            </w:tcBorders>
            <w:shd w:val="clear" w:color="auto" w:fill="auto"/>
          </w:tcPr>
          <w:p w14:paraId="3207C5FB" w14:textId="77777777" w:rsidR="00CF24D7" w:rsidRPr="0093614A" w:rsidRDefault="003E6025" w:rsidP="003E6025">
            <w:pPr>
              <w:pStyle w:val="Tablebody"/>
            </w:pPr>
            <w:r w:rsidRPr="0093614A">
              <w:t>1.02.</w:t>
            </w:r>
          </w:p>
        </w:tc>
        <w:tc>
          <w:tcPr>
            <w:tcW w:w="1384" w:type="dxa"/>
            <w:tcBorders>
              <w:top w:val="nil"/>
              <w:left w:val="single" w:sz="4" w:space="0" w:color="auto"/>
              <w:bottom w:val="nil"/>
              <w:right w:val="single" w:sz="4" w:space="0" w:color="auto"/>
              <w:tl2br w:val="nil"/>
              <w:tr2bl w:val="nil"/>
            </w:tcBorders>
            <w:shd w:val="clear" w:color="auto" w:fill="auto"/>
          </w:tcPr>
          <w:p w14:paraId="3207C5FC" w14:textId="27015822" w:rsidR="00CF24D7" w:rsidRPr="0093614A" w:rsidRDefault="000A51A8" w:rsidP="003E6025">
            <w:pPr>
              <w:pStyle w:val="Tablebody"/>
            </w:pPr>
            <w:r w:rsidRPr="0093614A">
              <w:t>22</w:t>
            </w:r>
            <w:r w:rsidR="003E6025" w:rsidRPr="0093614A">
              <w:t>.04.2013.</w:t>
            </w:r>
          </w:p>
        </w:tc>
        <w:tc>
          <w:tcPr>
            <w:tcW w:w="5015" w:type="dxa"/>
            <w:tcBorders>
              <w:top w:val="nil"/>
              <w:left w:val="single" w:sz="4" w:space="0" w:color="auto"/>
              <w:bottom w:val="nil"/>
              <w:right w:val="single" w:sz="4" w:space="0" w:color="auto"/>
              <w:tl2br w:val="nil"/>
              <w:tr2bl w:val="nil"/>
            </w:tcBorders>
            <w:shd w:val="clear" w:color="auto" w:fill="auto"/>
          </w:tcPr>
          <w:p w14:paraId="3207C5FD" w14:textId="77777777" w:rsidR="003E6025" w:rsidRPr="0093614A" w:rsidRDefault="003E6025" w:rsidP="003E6025">
            <w:pPr>
              <w:pStyle w:val="Tablebody"/>
            </w:pPr>
            <w:r w:rsidRPr="0093614A">
              <w:t>Iekļauti labojumu un papildinājumi sakarā ar jaunu PPS versiju:</w:t>
            </w:r>
          </w:p>
          <w:p w14:paraId="63A2898B" w14:textId="686AB6B4" w:rsidR="00CB6CC9" w:rsidRPr="0093614A" w:rsidRDefault="00CB6CC9" w:rsidP="003E6025">
            <w:pPr>
              <w:pStyle w:val="Tablebody"/>
            </w:pPr>
            <w:r w:rsidRPr="0093614A">
              <w:t>Aktualizēti attēli;</w:t>
            </w:r>
          </w:p>
          <w:p w14:paraId="06159737" w14:textId="0D8D1816" w:rsidR="00CB6CC9" w:rsidRPr="0093614A" w:rsidRDefault="00CB6CC9" w:rsidP="003E6025">
            <w:pPr>
              <w:pStyle w:val="Tablebody"/>
            </w:pPr>
            <w:r w:rsidRPr="0093614A">
              <w:t>Veikti redakcionāli labojumi visās nodaļās;</w:t>
            </w:r>
          </w:p>
          <w:p w14:paraId="1DDFAE78" w14:textId="73D72173" w:rsidR="00B85DA0" w:rsidRPr="0093614A" w:rsidRDefault="00B85DA0" w:rsidP="003E6025">
            <w:pPr>
              <w:pStyle w:val="Tablebody"/>
            </w:pPr>
            <w:r w:rsidRPr="0093614A">
              <w:t>Pievienota 2.19. nodaļa;</w:t>
            </w:r>
          </w:p>
          <w:p w14:paraId="3207C5FE" w14:textId="799EC626" w:rsidR="00CF24D7" w:rsidRPr="0093614A" w:rsidRDefault="00CB6CC9" w:rsidP="003E6025">
            <w:pPr>
              <w:pStyle w:val="Tablebody"/>
            </w:pPr>
            <w:r w:rsidRPr="0093614A">
              <w:t>Pievienots 3.nodalījums.</w:t>
            </w:r>
          </w:p>
        </w:tc>
        <w:tc>
          <w:tcPr>
            <w:tcW w:w="2195" w:type="dxa"/>
            <w:tcBorders>
              <w:top w:val="nil"/>
              <w:left w:val="single" w:sz="4" w:space="0" w:color="auto"/>
              <w:bottom w:val="nil"/>
              <w:right w:val="nil"/>
              <w:tl2br w:val="nil"/>
              <w:tr2bl w:val="nil"/>
            </w:tcBorders>
            <w:shd w:val="clear" w:color="auto" w:fill="auto"/>
          </w:tcPr>
          <w:p w14:paraId="3207C5FF" w14:textId="77777777" w:rsidR="00CF24D7" w:rsidRPr="0093614A" w:rsidRDefault="003E6025" w:rsidP="003E6025">
            <w:pPr>
              <w:pStyle w:val="Tablebody"/>
            </w:pPr>
            <w:r w:rsidRPr="0093614A">
              <w:t>M.Gasparoviča</w:t>
            </w:r>
          </w:p>
        </w:tc>
      </w:tr>
      <w:tr w:rsidR="0010694D" w:rsidRPr="0093614A" w14:paraId="746A5A73" w14:textId="77777777" w:rsidTr="00EC011B">
        <w:trPr>
          <w:jc w:val="center"/>
        </w:trPr>
        <w:tc>
          <w:tcPr>
            <w:tcW w:w="1054" w:type="dxa"/>
            <w:tcBorders>
              <w:top w:val="nil"/>
              <w:left w:val="nil"/>
              <w:bottom w:val="nil"/>
              <w:right w:val="single" w:sz="4" w:space="0" w:color="auto"/>
              <w:tl2br w:val="nil"/>
              <w:tr2bl w:val="nil"/>
            </w:tcBorders>
            <w:shd w:val="clear" w:color="auto" w:fill="auto"/>
          </w:tcPr>
          <w:p w14:paraId="2868DD22" w14:textId="2F1CD51B" w:rsidR="0010694D" w:rsidRPr="0093614A" w:rsidRDefault="0010694D" w:rsidP="003E6025">
            <w:pPr>
              <w:pStyle w:val="Tablebody"/>
            </w:pPr>
            <w:r w:rsidRPr="0093614A">
              <w:t>1.03.</w:t>
            </w:r>
          </w:p>
        </w:tc>
        <w:tc>
          <w:tcPr>
            <w:tcW w:w="1384" w:type="dxa"/>
            <w:tcBorders>
              <w:top w:val="nil"/>
              <w:left w:val="single" w:sz="4" w:space="0" w:color="auto"/>
              <w:bottom w:val="nil"/>
              <w:right w:val="single" w:sz="4" w:space="0" w:color="auto"/>
              <w:tl2br w:val="nil"/>
              <w:tr2bl w:val="nil"/>
            </w:tcBorders>
            <w:shd w:val="clear" w:color="auto" w:fill="auto"/>
          </w:tcPr>
          <w:p w14:paraId="59F81D38" w14:textId="002832DF" w:rsidR="0010694D" w:rsidRPr="0093614A" w:rsidRDefault="0010694D" w:rsidP="003E6025">
            <w:pPr>
              <w:pStyle w:val="Tablebody"/>
            </w:pPr>
            <w:r w:rsidRPr="0093614A">
              <w:t>05.09.2013.</w:t>
            </w:r>
          </w:p>
        </w:tc>
        <w:tc>
          <w:tcPr>
            <w:tcW w:w="5015" w:type="dxa"/>
            <w:tcBorders>
              <w:top w:val="nil"/>
              <w:left w:val="single" w:sz="4" w:space="0" w:color="auto"/>
              <w:bottom w:val="nil"/>
              <w:right w:val="single" w:sz="4" w:space="0" w:color="auto"/>
              <w:tl2br w:val="nil"/>
              <w:tr2bl w:val="nil"/>
            </w:tcBorders>
            <w:shd w:val="clear" w:color="auto" w:fill="auto"/>
          </w:tcPr>
          <w:p w14:paraId="4858E32D" w14:textId="77777777" w:rsidR="0010694D" w:rsidRPr="0093614A" w:rsidRDefault="0010694D" w:rsidP="003E6025">
            <w:pPr>
              <w:pStyle w:val="Tablebody"/>
            </w:pPr>
            <w:r w:rsidRPr="0093614A">
              <w:t>Iekļauti labojumi sakarā ar NI (</w:t>
            </w:r>
            <w:r w:rsidR="009542BA" w:rsidRPr="0093614A">
              <w:t>VRAA-6_15_11_58-VISS_2010-NI-125-LR</w:t>
            </w:r>
            <w:r w:rsidRPr="0093614A">
              <w:t>)</w:t>
            </w:r>
            <w:r w:rsidR="009542BA" w:rsidRPr="0093614A">
              <w:t>:</w:t>
            </w:r>
          </w:p>
          <w:p w14:paraId="52A23BD8" w14:textId="77777777" w:rsidR="009542BA" w:rsidRPr="0093614A" w:rsidRDefault="009542BA" w:rsidP="003E6025">
            <w:pPr>
              <w:pStyle w:val="Tablebody"/>
            </w:pPr>
            <w:r w:rsidRPr="0093614A">
              <w:t xml:space="preserve">8. un 9.attēliem precizēts </w:t>
            </w:r>
            <w:r w:rsidR="002B3F50" w:rsidRPr="0093614A">
              <w:t>apraksts;</w:t>
            </w:r>
          </w:p>
          <w:p w14:paraId="2A8B40DB" w14:textId="77777777" w:rsidR="002B3F50" w:rsidRPr="0093614A" w:rsidRDefault="002B3F50" w:rsidP="003E6025">
            <w:pPr>
              <w:pStyle w:val="Tablebody"/>
            </w:pPr>
            <w:r w:rsidRPr="0093614A">
              <w:t>Aktualizēti 6., 8., un 9. attēls;</w:t>
            </w:r>
          </w:p>
          <w:p w14:paraId="35999186" w14:textId="41CEA8A8" w:rsidR="002B3F50" w:rsidRPr="0093614A" w:rsidRDefault="002B3F50" w:rsidP="003E6025">
            <w:pPr>
              <w:pStyle w:val="Tablebody"/>
            </w:pPr>
            <w:r w:rsidRPr="0093614A">
              <w:t>Aktualizēta 2.tabula;</w:t>
            </w:r>
          </w:p>
          <w:p w14:paraId="1E85CC35" w14:textId="41B3F2EE" w:rsidR="002B3F50" w:rsidRPr="0093614A" w:rsidRDefault="002B3F50" w:rsidP="003E6025">
            <w:pPr>
              <w:pStyle w:val="Tablebody"/>
            </w:pPr>
            <w:r w:rsidRPr="0093614A">
              <w:t>Aktualizētas: 2.8., 2.14. un 2.15. nodaļas un 2.5.2.sadaļa.</w:t>
            </w:r>
          </w:p>
        </w:tc>
        <w:tc>
          <w:tcPr>
            <w:tcW w:w="2195" w:type="dxa"/>
            <w:tcBorders>
              <w:top w:val="nil"/>
              <w:left w:val="single" w:sz="4" w:space="0" w:color="auto"/>
              <w:bottom w:val="nil"/>
              <w:right w:val="nil"/>
              <w:tl2br w:val="nil"/>
              <w:tr2bl w:val="nil"/>
            </w:tcBorders>
            <w:shd w:val="clear" w:color="auto" w:fill="auto"/>
          </w:tcPr>
          <w:p w14:paraId="0DF7BF16" w14:textId="4CB5B064" w:rsidR="0010694D" w:rsidRPr="0093614A" w:rsidRDefault="0010694D" w:rsidP="003E6025">
            <w:pPr>
              <w:pStyle w:val="Tablebody"/>
            </w:pPr>
            <w:r w:rsidRPr="0093614A">
              <w:t>M.Gasparoviča-Asīte</w:t>
            </w:r>
          </w:p>
        </w:tc>
      </w:tr>
      <w:tr w:rsidR="00596076" w:rsidRPr="0093614A" w14:paraId="304DDC2D" w14:textId="77777777" w:rsidTr="000F138C">
        <w:trPr>
          <w:jc w:val="center"/>
        </w:trPr>
        <w:tc>
          <w:tcPr>
            <w:tcW w:w="1054" w:type="dxa"/>
            <w:tcBorders>
              <w:top w:val="nil"/>
              <w:left w:val="nil"/>
              <w:bottom w:val="nil"/>
              <w:right w:val="single" w:sz="4" w:space="0" w:color="auto"/>
              <w:tl2br w:val="nil"/>
              <w:tr2bl w:val="nil"/>
            </w:tcBorders>
            <w:shd w:val="clear" w:color="auto" w:fill="auto"/>
          </w:tcPr>
          <w:p w14:paraId="4F5F0756" w14:textId="6F9B8468" w:rsidR="00596076" w:rsidRPr="0093614A" w:rsidRDefault="00596076" w:rsidP="00596076">
            <w:pPr>
              <w:pStyle w:val="Tablebody"/>
            </w:pPr>
            <w:r w:rsidRPr="0093614A">
              <w:t>1.04.</w:t>
            </w:r>
          </w:p>
        </w:tc>
        <w:tc>
          <w:tcPr>
            <w:tcW w:w="1384" w:type="dxa"/>
            <w:tcBorders>
              <w:top w:val="nil"/>
              <w:left w:val="single" w:sz="4" w:space="0" w:color="auto"/>
              <w:bottom w:val="nil"/>
              <w:right w:val="single" w:sz="4" w:space="0" w:color="auto"/>
              <w:tl2br w:val="nil"/>
              <w:tr2bl w:val="nil"/>
            </w:tcBorders>
            <w:shd w:val="clear" w:color="auto" w:fill="auto"/>
          </w:tcPr>
          <w:p w14:paraId="0BA93C52" w14:textId="0A0316B7" w:rsidR="00596076" w:rsidRPr="0093614A" w:rsidRDefault="00596076" w:rsidP="003E6025">
            <w:pPr>
              <w:pStyle w:val="Tablebody"/>
            </w:pPr>
            <w:r w:rsidRPr="0093614A">
              <w:t>08.12.2016</w:t>
            </w:r>
            <w:r w:rsidR="00E53A5A" w:rsidRPr="0093614A">
              <w:t>.</w:t>
            </w:r>
          </w:p>
        </w:tc>
        <w:tc>
          <w:tcPr>
            <w:tcW w:w="5015" w:type="dxa"/>
            <w:tcBorders>
              <w:top w:val="nil"/>
              <w:left w:val="single" w:sz="4" w:space="0" w:color="auto"/>
              <w:bottom w:val="nil"/>
              <w:right w:val="single" w:sz="4" w:space="0" w:color="auto"/>
              <w:tl2br w:val="nil"/>
              <w:tr2bl w:val="nil"/>
            </w:tcBorders>
            <w:shd w:val="clear" w:color="auto" w:fill="auto"/>
          </w:tcPr>
          <w:p w14:paraId="767BD39A" w14:textId="46BEABF9" w:rsidR="00596076" w:rsidRPr="0093614A" w:rsidRDefault="00596076" w:rsidP="003E6025">
            <w:pPr>
              <w:pStyle w:val="Tablebody"/>
            </w:pPr>
            <w:r w:rsidRPr="0093614A">
              <w:t>Veikti labojumi sakarā ar konsultāciju #7184 2.7.nodaļā.</w:t>
            </w:r>
          </w:p>
        </w:tc>
        <w:tc>
          <w:tcPr>
            <w:tcW w:w="2195" w:type="dxa"/>
            <w:tcBorders>
              <w:top w:val="nil"/>
              <w:left w:val="single" w:sz="4" w:space="0" w:color="auto"/>
              <w:bottom w:val="nil"/>
              <w:right w:val="nil"/>
              <w:tl2br w:val="nil"/>
              <w:tr2bl w:val="nil"/>
            </w:tcBorders>
            <w:shd w:val="clear" w:color="auto" w:fill="auto"/>
          </w:tcPr>
          <w:p w14:paraId="0771B588" w14:textId="519F57A9" w:rsidR="00596076" w:rsidRPr="0093614A" w:rsidRDefault="00596076" w:rsidP="003E6025">
            <w:pPr>
              <w:pStyle w:val="Tablebody"/>
            </w:pPr>
            <w:r w:rsidRPr="0093614A">
              <w:t>M.Gasparoviča-Asīte</w:t>
            </w:r>
          </w:p>
        </w:tc>
      </w:tr>
      <w:tr w:rsidR="002C0631" w:rsidRPr="0093614A" w14:paraId="7104F30E" w14:textId="77777777" w:rsidTr="00E53A5A">
        <w:trPr>
          <w:jc w:val="center"/>
        </w:trPr>
        <w:tc>
          <w:tcPr>
            <w:tcW w:w="1054" w:type="dxa"/>
            <w:tcBorders>
              <w:top w:val="nil"/>
              <w:left w:val="nil"/>
              <w:bottom w:val="nil"/>
              <w:right w:val="single" w:sz="4" w:space="0" w:color="auto"/>
              <w:tl2br w:val="nil"/>
              <w:tr2bl w:val="nil"/>
            </w:tcBorders>
            <w:shd w:val="clear" w:color="auto" w:fill="auto"/>
          </w:tcPr>
          <w:p w14:paraId="2856ABDB" w14:textId="67370092" w:rsidR="002C0631" w:rsidRPr="0093614A" w:rsidRDefault="002C0631" w:rsidP="00596076">
            <w:pPr>
              <w:pStyle w:val="Tablebody"/>
            </w:pPr>
            <w:r w:rsidRPr="0093614A">
              <w:t>1.05.</w:t>
            </w:r>
          </w:p>
        </w:tc>
        <w:tc>
          <w:tcPr>
            <w:tcW w:w="1384" w:type="dxa"/>
            <w:tcBorders>
              <w:top w:val="nil"/>
              <w:left w:val="single" w:sz="4" w:space="0" w:color="auto"/>
              <w:bottom w:val="nil"/>
              <w:right w:val="single" w:sz="4" w:space="0" w:color="auto"/>
              <w:tl2br w:val="nil"/>
              <w:tr2bl w:val="nil"/>
            </w:tcBorders>
            <w:shd w:val="clear" w:color="auto" w:fill="auto"/>
          </w:tcPr>
          <w:p w14:paraId="200BB9EA" w14:textId="75F6103C" w:rsidR="002C0631" w:rsidRPr="0093614A" w:rsidRDefault="002C0631" w:rsidP="003E6025">
            <w:pPr>
              <w:pStyle w:val="Tablebody"/>
            </w:pPr>
            <w:r w:rsidRPr="0093614A">
              <w:t>11.08.2017</w:t>
            </w:r>
            <w:r w:rsidR="00E53A5A" w:rsidRPr="0093614A">
              <w:t>.</w:t>
            </w:r>
          </w:p>
        </w:tc>
        <w:tc>
          <w:tcPr>
            <w:tcW w:w="5015" w:type="dxa"/>
            <w:tcBorders>
              <w:top w:val="nil"/>
              <w:left w:val="single" w:sz="4" w:space="0" w:color="auto"/>
              <w:bottom w:val="nil"/>
              <w:right w:val="single" w:sz="4" w:space="0" w:color="auto"/>
              <w:tl2br w:val="nil"/>
              <w:tr2bl w:val="nil"/>
            </w:tcBorders>
            <w:shd w:val="clear" w:color="auto" w:fill="auto"/>
          </w:tcPr>
          <w:p w14:paraId="7CE8192D" w14:textId="5494BF4B" w:rsidR="002C0631" w:rsidRPr="0093614A" w:rsidRDefault="002C0631" w:rsidP="002C0631">
            <w:pPr>
              <w:pStyle w:val="Tablebody"/>
            </w:pPr>
            <w:r w:rsidRPr="0093614A">
              <w:t>Pievienota nodaļa 2.22. un sadaļa 2.5.3. sakarā ar pieteikumu #8085</w:t>
            </w:r>
            <w:r w:rsidR="00060919" w:rsidRPr="0093614A">
              <w:t xml:space="preserve"> un #</w:t>
            </w:r>
            <w:r w:rsidR="002D7420" w:rsidRPr="0093614A">
              <w:t>8407</w:t>
            </w:r>
            <w:r w:rsidRPr="0093614A">
              <w:t>.</w:t>
            </w:r>
          </w:p>
        </w:tc>
        <w:tc>
          <w:tcPr>
            <w:tcW w:w="2195" w:type="dxa"/>
            <w:tcBorders>
              <w:top w:val="nil"/>
              <w:left w:val="single" w:sz="4" w:space="0" w:color="auto"/>
              <w:bottom w:val="nil"/>
              <w:right w:val="nil"/>
              <w:tl2br w:val="nil"/>
              <w:tr2bl w:val="nil"/>
            </w:tcBorders>
            <w:shd w:val="clear" w:color="auto" w:fill="auto"/>
          </w:tcPr>
          <w:p w14:paraId="6F1AC503" w14:textId="114E5080" w:rsidR="002C0631" w:rsidRPr="0093614A" w:rsidRDefault="002C0631" w:rsidP="003E6025">
            <w:pPr>
              <w:pStyle w:val="Tablebody"/>
            </w:pPr>
            <w:r w:rsidRPr="0093614A">
              <w:t>M.Gasparoviča-Asīte</w:t>
            </w:r>
          </w:p>
        </w:tc>
      </w:tr>
      <w:tr w:rsidR="00E53A5A" w:rsidRPr="0093614A" w14:paraId="4F8A9091" w14:textId="77777777" w:rsidTr="003E6025">
        <w:trPr>
          <w:jc w:val="center"/>
        </w:trPr>
        <w:tc>
          <w:tcPr>
            <w:tcW w:w="1054" w:type="dxa"/>
            <w:tcBorders>
              <w:top w:val="nil"/>
              <w:left w:val="nil"/>
              <w:bottom w:val="single" w:sz="4" w:space="0" w:color="auto"/>
              <w:right w:val="single" w:sz="4" w:space="0" w:color="auto"/>
              <w:tl2br w:val="nil"/>
              <w:tr2bl w:val="nil"/>
            </w:tcBorders>
            <w:shd w:val="clear" w:color="auto" w:fill="auto"/>
          </w:tcPr>
          <w:p w14:paraId="11361B42" w14:textId="72D0C998" w:rsidR="00E53A5A" w:rsidRPr="0093614A" w:rsidRDefault="00E53A5A" w:rsidP="00596076">
            <w:pPr>
              <w:pStyle w:val="Tablebody"/>
            </w:pPr>
            <w:r w:rsidRPr="0093614A">
              <w:t>2.00</w:t>
            </w:r>
          </w:p>
        </w:tc>
        <w:tc>
          <w:tcPr>
            <w:tcW w:w="1384" w:type="dxa"/>
            <w:tcBorders>
              <w:top w:val="nil"/>
              <w:left w:val="single" w:sz="4" w:space="0" w:color="auto"/>
              <w:bottom w:val="single" w:sz="4" w:space="0" w:color="auto"/>
              <w:right w:val="single" w:sz="4" w:space="0" w:color="auto"/>
              <w:tl2br w:val="nil"/>
              <w:tr2bl w:val="nil"/>
            </w:tcBorders>
            <w:shd w:val="clear" w:color="auto" w:fill="auto"/>
          </w:tcPr>
          <w:p w14:paraId="63C07403" w14:textId="0BADAE04" w:rsidR="00E53A5A" w:rsidRPr="0093614A" w:rsidRDefault="00E53A5A" w:rsidP="003E6025">
            <w:pPr>
              <w:pStyle w:val="Tablebody"/>
            </w:pPr>
            <w:r w:rsidRPr="0093614A">
              <w:t>11.11.2019.</w:t>
            </w:r>
          </w:p>
        </w:tc>
        <w:tc>
          <w:tcPr>
            <w:tcW w:w="5015" w:type="dxa"/>
            <w:tcBorders>
              <w:top w:val="nil"/>
              <w:left w:val="single" w:sz="4" w:space="0" w:color="auto"/>
              <w:bottom w:val="single" w:sz="4" w:space="0" w:color="auto"/>
              <w:right w:val="single" w:sz="4" w:space="0" w:color="auto"/>
              <w:tl2br w:val="nil"/>
              <w:tr2bl w:val="nil"/>
            </w:tcBorders>
            <w:shd w:val="clear" w:color="auto" w:fill="auto"/>
          </w:tcPr>
          <w:p w14:paraId="32EE82BF" w14:textId="1CB0D08C" w:rsidR="00E53A5A" w:rsidRPr="0093614A" w:rsidRDefault="00B63415" w:rsidP="002C0631">
            <w:pPr>
              <w:pStyle w:val="Tablebody"/>
            </w:pPr>
            <w:r w:rsidRPr="0093614A">
              <w:t xml:space="preserve">Modificēts viss dokuments. </w:t>
            </w:r>
            <w:r w:rsidR="00E53A5A" w:rsidRPr="0093614A">
              <w:t>Iekļauti labojumi un papildinājumi sakarā ar jaunu PPS versiju:</w:t>
            </w:r>
          </w:p>
          <w:p w14:paraId="3A3A9FAE" w14:textId="77777777" w:rsidR="00E53A5A" w:rsidRPr="0093614A" w:rsidRDefault="00E53A5A" w:rsidP="002C0631">
            <w:pPr>
              <w:pStyle w:val="Tablebody"/>
            </w:pPr>
            <w:r w:rsidRPr="0093614A">
              <w:t>Aktualizēti attēli;</w:t>
            </w:r>
          </w:p>
          <w:p w14:paraId="692F8A67" w14:textId="3064D02B" w:rsidR="00E53A5A" w:rsidRPr="0093614A" w:rsidRDefault="00E53A5A" w:rsidP="00B63415">
            <w:pPr>
              <w:pStyle w:val="Tablebody"/>
            </w:pPr>
            <w:r w:rsidRPr="0093614A">
              <w:t>Veikti redakcionāli labojumi visās nodaļās</w:t>
            </w:r>
            <w:r w:rsidR="00B63415" w:rsidRPr="0093614A">
              <w:t>.</w:t>
            </w:r>
          </w:p>
        </w:tc>
        <w:tc>
          <w:tcPr>
            <w:tcW w:w="2195" w:type="dxa"/>
            <w:tcBorders>
              <w:top w:val="nil"/>
              <w:left w:val="single" w:sz="4" w:space="0" w:color="auto"/>
              <w:bottom w:val="single" w:sz="4" w:space="0" w:color="auto"/>
              <w:right w:val="nil"/>
              <w:tl2br w:val="nil"/>
              <w:tr2bl w:val="nil"/>
            </w:tcBorders>
            <w:shd w:val="clear" w:color="auto" w:fill="auto"/>
          </w:tcPr>
          <w:p w14:paraId="5FDD8029" w14:textId="1AFE2ECF" w:rsidR="00E53A5A" w:rsidRPr="0093614A" w:rsidRDefault="00E53A5A" w:rsidP="003E6025">
            <w:pPr>
              <w:pStyle w:val="Tablebody"/>
            </w:pPr>
            <w:r w:rsidRPr="0093614A">
              <w:t>L.Plāce</w:t>
            </w:r>
          </w:p>
        </w:tc>
      </w:tr>
    </w:tbl>
    <w:p w14:paraId="3207C601" w14:textId="5F709213" w:rsidR="007D2574" w:rsidRPr="0093614A" w:rsidRDefault="007D2574" w:rsidP="007D2574">
      <w:pPr>
        <w:jc w:val="left"/>
      </w:pPr>
      <w:r w:rsidRPr="0093614A">
        <w:br w:type="page"/>
      </w:r>
      <w:bookmarkStart w:id="0" w:name="_GoBack"/>
      <w:bookmarkEnd w:id="0"/>
    </w:p>
    <w:p w14:paraId="3207C602" w14:textId="77777777" w:rsidR="007D2574" w:rsidRPr="0093614A" w:rsidRDefault="007D2574" w:rsidP="00021632">
      <w:pPr>
        <w:pStyle w:val="Saturs"/>
        <w:rPr>
          <w:rStyle w:val="Strong"/>
          <w:bCs w:val="0"/>
        </w:rPr>
      </w:pPr>
      <w:r w:rsidRPr="0093614A">
        <w:rPr>
          <w:rStyle w:val="Strong"/>
          <w:bCs w:val="0"/>
        </w:rPr>
        <w:lastRenderedPageBreak/>
        <w:t>Satura rādītājs</w:t>
      </w:r>
    </w:p>
    <w:p w14:paraId="20EB4EDA" w14:textId="6A2944E6" w:rsidR="00CD0890" w:rsidRDefault="009C7B09">
      <w:pPr>
        <w:pStyle w:val="TOC1"/>
        <w:rPr>
          <w:rFonts w:asciiTheme="minorHAnsi" w:eastAsiaTheme="minorEastAsia" w:hAnsiTheme="minorHAnsi"/>
          <w:b w:val="0"/>
          <w:caps w:val="0"/>
          <w:noProof/>
          <w:lang w:eastAsia="lv-LV"/>
        </w:rPr>
      </w:pPr>
      <w:r w:rsidRPr="0093614A">
        <w:fldChar w:fldCharType="begin"/>
      </w:r>
      <w:r w:rsidR="007D2574" w:rsidRPr="0093614A">
        <w:instrText xml:space="preserve"> TOC \o "1-4" \h \z \u </w:instrText>
      </w:r>
      <w:r w:rsidRPr="0093614A">
        <w:fldChar w:fldCharType="separate"/>
      </w:r>
      <w:hyperlink w:anchor="_Toc25243474" w:history="1">
        <w:r w:rsidR="00CD0890" w:rsidRPr="00C34C1E">
          <w:rPr>
            <w:rStyle w:val="Hyperlink"/>
            <w:noProof/>
          </w:rPr>
          <w:t>Attēlu saraksts</w:t>
        </w:r>
        <w:r w:rsidR="00CD0890">
          <w:rPr>
            <w:noProof/>
            <w:webHidden/>
          </w:rPr>
          <w:tab/>
        </w:r>
        <w:r w:rsidR="00CD0890">
          <w:rPr>
            <w:noProof/>
            <w:webHidden/>
          </w:rPr>
          <w:fldChar w:fldCharType="begin"/>
        </w:r>
        <w:r w:rsidR="00CD0890">
          <w:rPr>
            <w:noProof/>
            <w:webHidden/>
          </w:rPr>
          <w:instrText xml:space="preserve"> PAGEREF _Toc25243474 \h </w:instrText>
        </w:r>
        <w:r w:rsidR="00CD0890">
          <w:rPr>
            <w:noProof/>
            <w:webHidden/>
          </w:rPr>
        </w:r>
        <w:r w:rsidR="00CD0890">
          <w:rPr>
            <w:noProof/>
            <w:webHidden/>
          </w:rPr>
          <w:fldChar w:fldCharType="separate"/>
        </w:r>
        <w:r w:rsidR="00CD0890">
          <w:rPr>
            <w:noProof/>
            <w:webHidden/>
          </w:rPr>
          <w:t>6</w:t>
        </w:r>
        <w:r w:rsidR="00CD0890">
          <w:rPr>
            <w:noProof/>
            <w:webHidden/>
          </w:rPr>
          <w:fldChar w:fldCharType="end"/>
        </w:r>
      </w:hyperlink>
    </w:p>
    <w:p w14:paraId="7E3CD32A" w14:textId="547A9833" w:rsidR="00CD0890" w:rsidRDefault="006C0CA3">
      <w:pPr>
        <w:pStyle w:val="TOC1"/>
        <w:rPr>
          <w:rFonts w:asciiTheme="minorHAnsi" w:eastAsiaTheme="minorEastAsia" w:hAnsiTheme="minorHAnsi"/>
          <w:b w:val="0"/>
          <w:caps w:val="0"/>
          <w:noProof/>
          <w:lang w:eastAsia="lv-LV"/>
        </w:rPr>
      </w:pPr>
      <w:hyperlink w:anchor="_Toc25243475" w:history="1">
        <w:r w:rsidR="00CD0890" w:rsidRPr="00C34C1E">
          <w:rPr>
            <w:rStyle w:val="Hyperlink"/>
            <w:rFonts w:cs="Tahoma"/>
            <w:noProof/>
            <w:u w:color="000000"/>
          </w:rPr>
          <w:t>1.</w:t>
        </w:r>
        <w:r w:rsidR="00CD0890">
          <w:rPr>
            <w:rFonts w:asciiTheme="minorHAnsi" w:eastAsiaTheme="minorEastAsia" w:hAnsiTheme="minorHAnsi"/>
            <w:b w:val="0"/>
            <w:caps w:val="0"/>
            <w:noProof/>
            <w:lang w:eastAsia="lv-LV"/>
          </w:rPr>
          <w:tab/>
        </w:r>
        <w:r w:rsidR="00CD0890" w:rsidRPr="00C34C1E">
          <w:rPr>
            <w:rStyle w:val="Hyperlink"/>
            <w:noProof/>
          </w:rPr>
          <w:t>Ievads</w:t>
        </w:r>
        <w:r w:rsidR="00CD0890">
          <w:rPr>
            <w:noProof/>
            <w:webHidden/>
          </w:rPr>
          <w:tab/>
        </w:r>
        <w:r w:rsidR="00CD0890">
          <w:rPr>
            <w:noProof/>
            <w:webHidden/>
          </w:rPr>
          <w:fldChar w:fldCharType="begin"/>
        </w:r>
        <w:r w:rsidR="00CD0890">
          <w:rPr>
            <w:noProof/>
            <w:webHidden/>
          </w:rPr>
          <w:instrText xml:space="preserve"> PAGEREF _Toc25243475 \h </w:instrText>
        </w:r>
        <w:r w:rsidR="00CD0890">
          <w:rPr>
            <w:noProof/>
            <w:webHidden/>
          </w:rPr>
        </w:r>
        <w:r w:rsidR="00CD0890">
          <w:rPr>
            <w:noProof/>
            <w:webHidden/>
          </w:rPr>
          <w:fldChar w:fldCharType="separate"/>
        </w:r>
        <w:r w:rsidR="00CD0890">
          <w:rPr>
            <w:noProof/>
            <w:webHidden/>
          </w:rPr>
          <w:t>8</w:t>
        </w:r>
        <w:r w:rsidR="00CD0890">
          <w:rPr>
            <w:noProof/>
            <w:webHidden/>
          </w:rPr>
          <w:fldChar w:fldCharType="end"/>
        </w:r>
      </w:hyperlink>
    </w:p>
    <w:p w14:paraId="7E7DE784" w14:textId="65DFDEC0" w:rsidR="00CD0890" w:rsidRDefault="006C0CA3">
      <w:pPr>
        <w:pStyle w:val="TOC2"/>
        <w:rPr>
          <w:rFonts w:asciiTheme="minorHAnsi" w:eastAsiaTheme="minorEastAsia" w:hAnsiTheme="minorHAnsi"/>
          <w:b w:val="0"/>
          <w:noProof/>
          <w:lang w:eastAsia="lv-LV"/>
        </w:rPr>
      </w:pPr>
      <w:hyperlink w:anchor="_Toc25243476" w:history="1">
        <w:r w:rsidR="00CD0890" w:rsidRPr="00C34C1E">
          <w:rPr>
            <w:rStyle w:val="Hyperlink"/>
            <w:rFonts w:cs="Times New Roman"/>
            <w:noProof/>
          </w:rPr>
          <w:t>1.1.</w:t>
        </w:r>
        <w:r w:rsidR="00CD0890">
          <w:rPr>
            <w:rFonts w:asciiTheme="minorHAnsi" w:eastAsiaTheme="minorEastAsia" w:hAnsiTheme="minorHAnsi"/>
            <w:b w:val="0"/>
            <w:noProof/>
            <w:lang w:eastAsia="lv-LV"/>
          </w:rPr>
          <w:tab/>
        </w:r>
        <w:r w:rsidR="00CD0890" w:rsidRPr="00C34C1E">
          <w:rPr>
            <w:rStyle w:val="Hyperlink"/>
            <w:noProof/>
          </w:rPr>
          <w:t>Auditorijas raksturojums</w:t>
        </w:r>
        <w:r w:rsidR="00CD0890">
          <w:rPr>
            <w:noProof/>
            <w:webHidden/>
          </w:rPr>
          <w:tab/>
        </w:r>
        <w:r w:rsidR="00CD0890">
          <w:rPr>
            <w:noProof/>
            <w:webHidden/>
          </w:rPr>
          <w:fldChar w:fldCharType="begin"/>
        </w:r>
        <w:r w:rsidR="00CD0890">
          <w:rPr>
            <w:noProof/>
            <w:webHidden/>
          </w:rPr>
          <w:instrText xml:space="preserve"> PAGEREF _Toc25243476 \h </w:instrText>
        </w:r>
        <w:r w:rsidR="00CD0890">
          <w:rPr>
            <w:noProof/>
            <w:webHidden/>
          </w:rPr>
        </w:r>
        <w:r w:rsidR="00CD0890">
          <w:rPr>
            <w:noProof/>
            <w:webHidden/>
          </w:rPr>
          <w:fldChar w:fldCharType="separate"/>
        </w:r>
        <w:r w:rsidR="00CD0890">
          <w:rPr>
            <w:noProof/>
            <w:webHidden/>
          </w:rPr>
          <w:t>8</w:t>
        </w:r>
        <w:r w:rsidR="00CD0890">
          <w:rPr>
            <w:noProof/>
            <w:webHidden/>
          </w:rPr>
          <w:fldChar w:fldCharType="end"/>
        </w:r>
      </w:hyperlink>
    </w:p>
    <w:p w14:paraId="3F27BD7F" w14:textId="05302E3D" w:rsidR="00CD0890" w:rsidRDefault="006C0CA3">
      <w:pPr>
        <w:pStyle w:val="TOC2"/>
        <w:rPr>
          <w:rFonts w:asciiTheme="minorHAnsi" w:eastAsiaTheme="minorEastAsia" w:hAnsiTheme="minorHAnsi"/>
          <w:b w:val="0"/>
          <w:noProof/>
          <w:lang w:eastAsia="lv-LV"/>
        </w:rPr>
      </w:pPr>
      <w:hyperlink w:anchor="_Toc25243477" w:history="1">
        <w:r w:rsidR="00CD0890" w:rsidRPr="00C34C1E">
          <w:rPr>
            <w:rStyle w:val="Hyperlink"/>
            <w:rFonts w:cs="Times New Roman"/>
            <w:noProof/>
          </w:rPr>
          <w:t>1.2.</w:t>
        </w:r>
        <w:r w:rsidR="00CD0890">
          <w:rPr>
            <w:rFonts w:asciiTheme="minorHAnsi" w:eastAsiaTheme="minorEastAsia" w:hAnsiTheme="minorHAnsi"/>
            <w:b w:val="0"/>
            <w:noProof/>
            <w:lang w:eastAsia="lv-LV"/>
          </w:rPr>
          <w:tab/>
        </w:r>
        <w:r w:rsidR="00CD0890" w:rsidRPr="00C34C1E">
          <w:rPr>
            <w:rStyle w:val="Hyperlink"/>
            <w:noProof/>
          </w:rPr>
          <w:t>Lietojamība</w:t>
        </w:r>
        <w:r w:rsidR="00CD0890">
          <w:rPr>
            <w:noProof/>
            <w:webHidden/>
          </w:rPr>
          <w:tab/>
        </w:r>
        <w:r w:rsidR="00CD0890">
          <w:rPr>
            <w:noProof/>
            <w:webHidden/>
          </w:rPr>
          <w:fldChar w:fldCharType="begin"/>
        </w:r>
        <w:r w:rsidR="00CD0890">
          <w:rPr>
            <w:noProof/>
            <w:webHidden/>
          </w:rPr>
          <w:instrText xml:space="preserve"> PAGEREF _Toc25243477 \h </w:instrText>
        </w:r>
        <w:r w:rsidR="00CD0890">
          <w:rPr>
            <w:noProof/>
            <w:webHidden/>
          </w:rPr>
        </w:r>
        <w:r w:rsidR="00CD0890">
          <w:rPr>
            <w:noProof/>
            <w:webHidden/>
          </w:rPr>
          <w:fldChar w:fldCharType="separate"/>
        </w:r>
        <w:r w:rsidR="00CD0890">
          <w:rPr>
            <w:noProof/>
            <w:webHidden/>
          </w:rPr>
          <w:t>8</w:t>
        </w:r>
        <w:r w:rsidR="00CD0890">
          <w:rPr>
            <w:noProof/>
            <w:webHidden/>
          </w:rPr>
          <w:fldChar w:fldCharType="end"/>
        </w:r>
      </w:hyperlink>
    </w:p>
    <w:p w14:paraId="729D856E" w14:textId="1A71D34B" w:rsidR="00CD0890" w:rsidRDefault="006C0CA3">
      <w:pPr>
        <w:pStyle w:val="TOC2"/>
        <w:rPr>
          <w:rFonts w:asciiTheme="minorHAnsi" w:eastAsiaTheme="minorEastAsia" w:hAnsiTheme="minorHAnsi"/>
          <w:b w:val="0"/>
          <w:noProof/>
          <w:lang w:eastAsia="lv-LV"/>
        </w:rPr>
      </w:pPr>
      <w:hyperlink w:anchor="_Toc25243478" w:history="1">
        <w:r w:rsidR="00CD0890" w:rsidRPr="00C34C1E">
          <w:rPr>
            <w:rStyle w:val="Hyperlink"/>
            <w:rFonts w:cs="Times New Roman"/>
            <w:noProof/>
          </w:rPr>
          <w:t>1.3.</w:t>
        </w:r>
        <w:r w:rsidR="00CD0890">
          <w:rPr>
            <w:rFonts w:asciiTheme="minorHAnsi" w:eastAsiaTheme="minorEastAsia" w:hAnsiTheme="minorHAnsi"/>
            <w:b w:val="0"/>
            <w:noProof/>
            <w:lang w:eastAsia="lv-LV"/>
          </w:rPr>
          <w:tab/>
        </w:r>
        <w:r w:rsidR="00CD0890" w:rsidRPr="00C34C1E">
          <w:rPr>
            <w:rStyle w:val="Hyperlink"/>
            <w:noProof/>
          </w:rPr>
          <w:t>Termini un pieņemtie apzīmējumi</w:t>
        </w:r>
        <w:r w:rsidR="00CD0890">
          <w:rPr>
            <w:noProof/>
            <w:webHidden/>
          </w:rPr>
          <w:tab/>
        </w:r>
        <w:r w:rsidR="00CD0890">
          <w:rPr>
            <w:noProof/>
            <w:webHidden/>
          </w:rPr>
          <w:fldChar w:fldCharType="begin"/>
        </w:r>
        <w:r w:rsidR="00CD0890">
          <w:rPr>
            <w:noProof/>
            <w:webHidden/>
          </w:rPr>
          <w:instrText xml:space="preserve"> PAGEREF _Toc25243478 \h </w:instrText>
        </w:r>
        <w:r w:rsidR="00CD0890">
          <w:rPr>
            <w:noProof/>
            <w:webHidden/>
          </w:rPr>
        </w:r>
        <w:r w:rsidR="00CD0890">
          <w:rPr>
            <w:noProof/>
            <w:webHidden/>
          </w:rPr>
          <w:fldChar w:fldCharType="separate"/>
        </w:r>
        <w:r w:rsidR="00CD0890">
          <w:rPr>
            <w:noProof/>
            <w:webHidden/>
          </w:rPr>
          <w:t>9</w:t>
        </w:r>
        <w:r w:rsidR="00CD0890">
          <w:rPr>
            <w:noProof/>
            <w:webHidden/>
          </w:rPr>
          <w:fldChar w:fldCharType="end"/>
        </w:r>
      </w:hyperlink>
    </w:p>
    <w:p w14:paraId="2014B411" w14:textId="0A2F2B4D" w:rsidR="00CD0890" w:rsidRDefault="006C0CA3">
      <w:pPr>
        <w:pStyle w:val="TOC2"/>
        <w:rPr>
          <w:rFonts w:asciiTheme="minorHAnsi" w:eastAsiaTheme="minorEastAsia" w:hAnsiTheme="minorHAnsi"/>
          <w:b w:val="0"/>
          <w:noProof/>
          <w:lang w:eastAsia="lv-LV"/>
        </w:rPr>
      </w:pPr>
      <w:hyperlink w:anchor="_Toc25243479" w:history="1">
        <w:r w:rsidR="00CD0890" w:rsidRPr="00C34C1E">
          <w:rPr>
            <w:rStyle w:val="Hyperlink"/>
            <w:rFonts w:cs="Times New Roman"/>
            <w:noProof/>
          </w:rPr>
          <w:t>1.4.</w:t>
        </w:r>
        <w:r w:rsidR="00CD0890">
          <w:rPr>
            <w:rFonts w:asciiTheme="minorHAnsi" w:eastAsiaTheme="minorEastAsia" w:hAnsiTheme="minorHAnsi"/>
            <w:b w:val="0"/>
            <w:noProof/>
            <w:lang w:eastAsia="lv-LV"/>
          </w:rPr>
          <w:tab/>
        </w:r>
        <w:r w:rsidR="00CD0890" w:rsidRPr="00C34C1E">
          <w:rPr>
            <w:rStyle w:val="Hyperlink"/>
            <w:noProof/>
          </w:rPr>
          <w:t>Saistība ar citiem dokumentiem</w:t>
        </w:r>
        <w:r w:rsidR="00CD0890">
          <w:rPr>
            <w:noProof/>
            <w:webHidden/>
          </w:rPr>
          <w:tab/>
        </w:r>
        <w:r w:rsidR="00CD0890">
          <w:rPr>
            <w:noProof/>
            <w:webHidden/>
          </w:rPr>
          <w:fldChar w:fldCharType="begin"/>
        </w:r>
        <w:r w:rsidR="00CD0890">
          <w:rPr>
            <w:noProof/>
            <w:webHidden/>
          </w:rPr>
          <w:instrText xml:space="preserve"> PAGEREF _Toc25243479 \h </w:instrText>
        </w:r>
        <w:r w:rsidR="00CD0890">
          <w:rPr>
            <w:noProof/>
            <w:webHidden/>
          </w:rPr>
        </w:r>
        <w:r w:rsidR="00CD0890">
          <w:rPr>
            <w:noProof/>
            <w:webHidden/>
          </w:rPr>
          <w:fldChar w:fldCharType="separate"/>
        </w:r>
        <w:r w:rsidR="00CD0890">
          <w:rPr>
            <w:noProof/>
            <w:webHidden/>
          </w:rPr>
          <w:t>9</w:t>
        </w:r>
        <w:r w:rsidR="00CD0890">
          <w:rPr>
            <w:noProof/>
            <w:webHidden/>
          </w:rPr>
          <w:fldChar w:fldCharType="end"/>
        </w:r>
      </w:hyperlink>
    </w:p>
    <w:p w14:paraId="554CA141" w14:textId="6AEA18F1" w:rsidR="00CD0890" w:rsidRDefault="006C0CA3">
      <w:pPr>
        <w:pStyle w:val="TOC2"/>
        <w:rPr>
          <w:rFonts w:asciiTheme="minorHAnsi" w:eastAsiaTheme="minorEastAsia" w:hAnsiTheme="minorHAnsi"/>
          <w:b w:val="0"/>
          <w:noProof/>
          <w:lang w:eastAsia="lv-LV"/>
        </w:rPr>
      </w:pPr>
      <w:hyperlink w:anchor="_Toc25243480" w:history="1">
        <w:r w:rsidR="00CD0890" w:rsidRPr="00C34C1E">
          <w:rPr>
            <w:rStyle w:val="Hyperlink"/>
            <w:rFonts w:cs="Times New Roman"/>
            <w:noProof/>
          </w:rPr>
          <w:t>1.5.</w:t>
        </w:r>
        <w:r w:rsidR="00CD0890">
          <w:rPr>
            <w:rFonts w:asciiTheme="minorHAnsi" w:eastAsiaTheme="minorEastAsia" w:hAnsiTheme="minorHAnsi"/>
            <w:b w:val="0"/>
            <w:noProof/>
            <w:lang w:eastAsia="lv-LV"/>
          </w:rPr>
          <w:tab/>
        </w:r>
        <w:r w:rsidR="00CD0890" w:rsidRPr="00C34C1E">
          <w:rPr>
            <w:rStyle w:val="Hyperlink"/>
            <w:noProof/>
          </w:rPr>
          <w:t>Problēmu ziņošana</w:t>
        </w:r>
        <w:r w:rsidR="00CD0890">
          <w:rPr>
            <w:noProof/>
            <w:webHidden/>
          </w:rPr>
          <w:tab/>
        </w:r>
        <w:r w:rsidR="00CD0890">
          <w:rPr>
            <w:noProof/>
            <w:webHidden/>
          </w:rPr>
          <w:fldChar w:fldCharType="begin"/>
        </w:r>
        <w:r w:rsidR="00CD0890">
          <w:rPr>
            <w:noProof/>
            <w:webHidden/>
          </w:rPr>
          <w:instrText xml:space="preserve"> PAGEREF _Toc25243480 \h </w:instrText>
        </w:r>
        <w:r w:rsidR="00CD0890">
          <w:rPr>
            <w:noProof/>
            <w:webHidden/>
          </w:rPr>
        </w:r>
        <w:r w:rsidR="00CD0890">
          <w:rPr>
            <w:noProof/>
            <w:webHidden/>
          </w:rPr>
          <w:fldChar w:fldCharType="separate"/>
        </w:r>
        <w:r w:rsidR="00CD0890">
          <w:rPr>
            <w:noProof/>
            <w:webHidden/>
          </w:rPr>
          <w:t>9</w:t>
        </w:r>
        <w:r w:rsidR="00CD0890">
          <w:rPr>
            <w:noProof/>
            <w:webHidden/>
          </w:rPr>
          <w:fldChar w:fldCharType="end"/>
        </w:r>
      </w:hyperlink>
    </w:p>
    <w:p w14:paraId="77D3137A" w14:textId="067A0D1A" w:rsidR="00CD0890" w:rsidRDefault="006C0CA3">
      <w:pPr>
        <w:pStyle w:val="TOC2"/>
        <w:rPr>
          <w:rFonts w:asciiTheme="minorHAnsi" w:eastAsiaTheme="minorEastAsia" w:hAnsiTheme="minorHAnsi"/>
          <w:b w:val="0"/>
          <w:noProof/>
          <w:lang w:eastAsia="lv-LV"/>
        </w:rPr>
      </w:pPr>
      <w:hyperlink w:anchor="_Toc25243481" w:history="1">
        <w:r w:rsidR="00CD0890" w:rsidRPr="00C34C1E">
          <w:rPr>
            <w:rStyle w:val="Hyperlink"/>
            <w:rFonts w:cs="Times New Roman"/>
            <w:noProof/>
          </w:rPr>
          <w:t>1.6.</w:t>
        </w:r>
        <w:r w:rsidR="00CD0890">
          <w:rPr>
            <w:rFonts w:asciiTheme="minorHAnsi" w:eastAsiaTheme="minorEastAsia" w:hAnsiTheme="minorHAnsi"/>
            <w:b w:val="0"/>
            <w:noProof/>
            <w:lang w:eastAsia="lv-LV"/>
          </w:rPr>
          <w:tab/>
        </w:r>
        <w:r w:rsidR="00CD0890" w:rsidRPr="00C34C1E">
          <w:rPr>
            <w:rStyle w:val="Hyperlink"/>
            <w:noProof/>
          </w:rPr>
          <w:t>Dokumenta pārskats</w:t>
        </w:r>
        <w:r w:rsidR="00CD0890">
          <w:rPr>
            <w:noProof/>
            <w:webHidden/>
          </w:rPr>
          <w:tab/>
        </w:r>
        <w:r w:rsidR="00CD0890">
          <w:rPr>
            <w:noProof/>
            <w:webHidden/>
          </w:rPr>
          <w:fldChar w:fldCharType="begin"/>
        </w:r>
        <w:r w:rsidR="00CD0890">
          <w:rPr>
            <w:noProof/>
            <w:webHidden/>
          </w:rPr>
          <w:instrText xml:space="preserve"> PAGEREF _Toc25243481 \h </w:instrText>
        </w:r>
        <w:r w:rsidR="00CD0890">
          <w:rPr>
            <w:noProof/>
            <w:webHidden/>
          </w:rPr>
        </w:r>
        <w:r w:rsidR="00CD0890">
          <w:rPr>
            <w:noProof/>
            <w:webHidden/>
          </w:rPr>
          <w:fldChar w:fldCharType="separate"/>
        </w:r>
        <w:r w:rsidR="00CD0890">
          <w:rPr>
            <w:noProof/>
            <w:webHidden/>
          </w:rPr>
          <w:t>10</w:t>
        </w:r>
        <w:r w:rsidR="00CD0890">
          <w:rPr>
            <w:noProof/>
            <w:webHidden/>
          </w:rPr>
          <w:fldChar w:fldCharType="end"/>
        </w:r>
      </w:hyperlink>
    </w:p>
    <w:p w14:paraId="779F197E" w14:textId="20F24449" w:rsidR="00CD0890" w:rsidRDefault="006C0CA3">
      <w:pPr>
        <w:pStyle w:val="TOC1"/>
        <w:rPr>
          <w:rFonts w:asciiTheme="minorHAnsi" w:eastAsiaTheme="minorEastAsia" w:hAnsiTheme="minorHAnsi"/>
          <w:b w:val="0"/>
          <w:caps w:val="0"/>
          <w:noProof/>
          <w:lang w:eastAsia="lv-LV"/>
        </w:rPr>
      </w:pPr>
      <w:hyperlink w:anchor="_Toc25243482" w:history="1">
        <w:r w:rsidR="00CD0890" w:rsidRPr="00C34C1E">
          <w:rPr>
            <w:rStyle w:val="Hyperlink"/>
            <w:rFonts w:cs="Tahoma"/>
            <w:noProof/>
            <w:u w:color="000000"/>
          </w:rPr>
          <w:t>2.</w:t>
        </w:r>
        <w:r w:rsidR="00CD0890">
          <w:rPr>
            <w:rFonts w:asciiTheme="minorHAnsi" w:eastAsiaTheme="minorEastAsia" w:hAnsiTheme="minorHAnsi"/>
            <w:b w:val="0"/>
            <w:caps w:val="0"/>
            <w:noProof/>
            <w:lang w:eastAsia="lv-LV"/>
          </w:rPr>
          <w:tab/>
        </w:r>
        <w:r w:rsidR="00CD0890" w:rsidRPr="00C34C1E">
          <w:rPr>
            <w:rStyle w:val="Hyperlink"/>
            <w:noProof/>
          </w:rPr>
          <w:t>Darbs ar DIT moduli</w:t>
        </w:r>
        <w:r w:rsidR="00CD0890">
          <w:rPr>
            <w:noProof/>
            <w:webHidden/>
          </w:rPr>
          <w:tab/>
        </w:r>
        <w:r w:rsidR="00CD0890">
          <w:rPr>
            <w:noProof/>
            <w:webHidden/>
          </w:rPr>
          <w:fldChar w:fldCharType="begin"/>
        </w:r>
        <w:r w:rsidR="00CD0890">
          <w:rPr>
            <w:noProof/>
            <w:webHidden/>
          </w:rPr>
          <w:instrText xml:space="preserve"> PAGEREF _Toc25243482 \h </w:instrText>
        </w:r>
        <w:r w:rsidR="00CD0890">
          <w:rPr>
            <w:noProof/>
            <w:webHidden/>
          </w:rPr>
        </w:r>
        <w:r w:rsidR="00CD0890">
          <w:rPr>
            <w:noProof/>
            <w:webHidden/>
          </w:rPr>
          <w:fldChar w:fldCharType="separate"/>
        </w:r>
        <w:r w:rsidR="00CD0890">
          <w:rPr>
            <w:noProof/>
            <w:webHidden/>
          </w:rPr>
          <w:t>11</w:t>
        </w:r>
        <w:r w:rsidR="00CD0890">
          <w:rPr>
            <w:noProof/>
            <w:webHidden/>
          </w:rPr>
          <w:fldChar w:fldCharType="end"/>
        </w:r>
      </w:hyperlink>
    </w:p>
    <w:p w14:paraId="2DA1DF73" w14:textId="05B1C3E4" w:rsidR="00CD0890" w:rsidRDefault="006C0CA3">
      <w:pPr>
        <w:pStyle w:val="TOC2"/>
        <w:rPr>
          <w:rFonts w:asciiTheme="minorHAnsi" w:eastAsiaTheme="minorEastAsia" w:hAnsiTheme="minorHAnsi"/>
          <w:b w:val="0"/>
          <w:noProof/>
          <w:lang w:eastAsia="lv-LV"/>
        </w:rPr>
      </w:pPr>
      <w:hyperlink w:anchor="_Toc25243483" w:history="1">
        <w:r w:rsidR="00CD0890" w:rsidRPr="00C34C1E">
          <w:rPr>
            <w:rStyle w:val="Hyperlink"/>
            <w:rFonts w:cs="Times New Roman"/>
            <w:noProof/>
          </w:rPr>
          <w:t>2.1.</w:t>
        </w:r>
        <w:r w:rsidR="00CD0890">
          <w:rPr>
            <w:rFonts w:asciiTheme="minorHAnsi" w:eastAsiaTheme="minorEastAsia" w:hAnsiTheme="minorHAnsi"/>
            <w:b w:val="0"/>
            <w:noProof/>
            <w:lang w:eastAsia="lv-LV"/>
          </w:rPr>
          <w:tab/>
        </w:r>
        <w:r w:rsidR="00CD0890" w:rsidRPr="00C34C1E">
          <w:rPr>
            <w:rStyle w:val="Hyperlink"/>
            <w:noProof/>
          </w:rPr>
          <w:t>Lietotāju pieejas tiesības</w:t>
        </w:r>
        <w:r w:rsidR="00CD0890">
          <w:rPr>
            <w:noProof/>
            <w:webHidden/>
          </w:rPr>
          <w:tab/>
        </w:r>
        <w:r w:rsidR="00CD0890">
          <w:rPr>
            <w:noProof/>
            <w:webHidden/>
          </w:rPr>
          <w:fldChar w:fldCharType="begin"/>
        </w:r>
        <w:r w:rsidR="00CD0890">
          <w:rPr>
            <w:noProof/>
            <w:webHidden/>
          </w:rPr>
          <w:instrText xml:space="preserve"> PAGEREF _Toc25243483 \h </w:instrText>
        </w:r>
        <w:r w:rsidR="00CD0890">
          <w:rPr>
            <w:noProof/>
            <w:webHidden/>
          </w:rPr>
        </w:r>
        <w:r w:rsidR="00CD0890">
          <w:rPr>
            <w:noProof/>
            <w:webHidden/>
          </w:rPr>
          <w:fldChar w:fldCharType="separate"/>
        </w:r>
        <w:r w:rsidR="00CD0890">
          <w:rPr>
            <w:noProof/>
            <w:webHidden/>
          </w:rPr>
          <w:t>11</w:t>
        </w:r>
        <w:r w:rsidR="00CD0890">
          <w:rPr>
            <w:noProof/>
            <w:webHidden/>
          </w:rPr>
          <w:fldChar w:fldCharType="end"/>
        </w:r>
      </w:hyperlink>
    </w:p>
    <w:p w14:paraId="36060F2D" w14:textId="44DF78CD" w:rsidR="00CD0890" w:rsidRDefault="006C0CA3">
      <w:pPr>
        <w:pStyle w:val="TOC2"/>
        <w:rPr>
          <w:rFonts w:asciiTheme="minorHAnsi" w:eastAsiaTheme="minorEastAsia" w:hAnsiTheme="minorHAnsi"/>
          <w:b w:val="0"/>
          <w:noProof/>
          <w:lang w:eastAsia="lv-LV"/>
        </w:rPr>
      </w:pPr>
      <w:hyperlink w:anchor="_Toc25243484" w:history="1">
        <w:r w:rsidR="00CD0890" w:rsidRPr="00C34C1E">
          <w:rPr>
            <w:rStyle w:val="Hyperlink"/>
            <w:rFonts w:cs="Times New Roman"/>
            <w:noProof/>
          </w:rPr>
          <w:t>2.2.</w:t>
        </w:r>
        <w:r w:rsidR="00CD0890">
          <w:rPr>
            <w:rFonts w:asciiTheme="minorHAnsi" w:eastAsiaTheme="minorEastAsia" w:hAnsiTheme="minorHAnsi"/>
            <w:b w:val="0"/>
            <w:noProof/>
            <w:lang w:eastAsia="lv-LV"/>
          </w:rPr>
          <w:tab/>
        </w:r>
        <w:r w:rsidR="00CD0890" w:rsidRPr="00C34C1E">
          <w:rPr>
            <w:rStyle w:val="Hyperlink"/>
            <w:noProof/>
          </w:rPr>
          <w:t>Navigācija</w:t>
        </w:r>
        <w:r w:rsidR="00CD0890">
          <w:rPr>
            <w:noProof/>
            <w:webHidden/>
          </w:rPr>
          <w:tab/>
        </w:r>
        <w:r w:rsidR="00CD0890">
          <w:rPr>
            <w:noProof/>
            <w:webHidden/>
          </w:rPr>
          <w:fldChar w:fldCharType="begin"/>
        </w:r>
        <w:r w:rsidR="00CD0890">
          <w:rPr>
            <w:noProof/>
            <w:webHidden/>
          </w:rPr>
          <w:instrText xml:space="preserve"> PAGEREF _Toc25243484 \h </w:instrText>
        </w:r>
        <w:r w:rsidR="00CD0890">
          <w:rPr>
            <w:noProof/>
            <w:webHidden/>
          </w:rPr>
        </w:r>
        <w:r w:rsidR="00CD0890">
          <w:rPr>
            <w:noProof/>
            <w:webHidden/>
          </w:rPr>
          <w:fldChar w:fldCharType="separate"/>
        </w:r>
        <w:r w:rsidR="00CD0890">
          <w:rPr>
            <w:noProof/>
            <w:webHidden/>
          </w:rPr>
          <w:t>11</w:t>
        </w:r>
        <w:r w:rsidR="00CD0890">
          <w:rPr>
            <w:noProof/>
            <w:webHidden/>
          </w:rPr>
          <w:fldChar w:fldCharType="end"/>
        </w:r>
      </w:hyperlink>
    </w:p>
    <w:p w14:paraId="2181075E" w14:textId="3A47D967" w:rsidR="00CD0890" w:rsidRDefault="006C0CA3">
      <w:pPr>
        <w:pStyle w:val="TOC2"/>
        <w:rPr>
          <w:rFonts w:asciiTheme="minorHAnsi" w:eastAsiaTheme="minorEastAsia" w:hAnsiTheme="minorHAnsi"/>
          <w:b w:val="0"/>
          <w:noProof/>
          <w:lang w:eastAsia="lv-LV"/>
        </w:rPr>
      </w:pPr>
      <w:hyperlink w:anchor="_Toc25243485" w:history="1">
        <w:r w:rsidR="00CD0890" w:rsidRPr="00C34C1E">
          <w:rPr>
            <w:rStyle w:val="Hyperlink"/>
            <w:rFonts w:cs="Times New Roman"/>
            <w:noProof/>
          </w:rPr>
          <w:t>2.3.</w:t>
        </w:r>
        <w:r w:rsidR="00CD0890">
          <w:rPr>
            <w:rFonts w:asciiTheme="minorHAnsi" w:eastAsiaTheme="minorEastAsia" w:hAnsiTheme="minorHAnsi"/>
            <w:b w:val="0"/>
            <w:noProof/>
            <w:lang w:eastAsia="lv-LV"/>
          </w:rPr>
          <w:tab/>
        </w:r>
        <w:r w:rsidR="00CD0890" w:rsidRPr="00C34C1E">
          <w:rPr>
            <w:rStyle w:val="Hyperlink"/>
            <w:noProof/>
          </w:rPr>
          <w:t>Rīcība kļūdu un neparedzētu situāciju gadījumos</w:t>
        </w:r>
        <w:r w:rsidR="00CD0890">
          <w:rPr>
            <w:noProof/>
            <w:webHidden/>
          </w:rPr>
          <w:tab/>
        </w:r>
        <w:r w:rsidR="00CD0890">
          <w:rPr>
            <w:noProof/>
            <w:webHidden/>
          </w:rPr>
          <w:fldChar w:fldCharType="begin"/>
        </w:r>
        <w:r w:rsidR="00CD0890">
          <w:rPr>
            <w:noProof/>
            <w:webHidden/>
          </w:rPr>
          <w:instrText xml:space="preserve"> PAGEREF _Toc25243485 \h </w:instrText>
        </w:r>
        <w:r w:rsidR="00CD0890">
          <w:rPr>
            <w:noProof/>
            <w:webHidden/>
          </w:rPr>
        </w:r>
        <w:r w:rsidR="00CD0890">
          <w:rPr>
            <w:noProof/>
            <w:webHidden/>
          </w:rPr>
          <w:fldChar w:fldCharType="separate"/>
        </w:r>
        <w:r w:rsidR="00CD0890">
          <w:rPr>
            <w:noProof/>
            <w:webHidden/>
          </w:rPr>
          <w:t>12</w:t>
        </w:r>
        <w:r w:rsidR="00CD0890">
          <w:rPr>
            <w:noProof/>
            <w:webHidden/>
          </w:rPr>
          <w:fldChar w:fldCharType="end"/>
        </w:r>
      </w:hyperlink>
    </w:p>
    <w:p w14:paraId="6E0468B4" w14:textId="3BC0A448" w:rsidR="00CD0890" w:rsidRDefault="006C0CA3">
      <w:pPr>
        <w:pStyle w:val="TOC2"/>
        <w:rPr>
          <w:rFonts w:asciiTheme="minorHAnsi" w:eastAsiaTheme="minorEastAsia" w:hAnsiTheme="minorHAnsi"/>
          <w:b w:val="0"/>
          <w:noProof/>
          <w:lang w:eastAsia="lv-LV"/>
        </w:rPr>
      </w:pPr>
      <w:hyperlink w:anchor="_Toc25243486" w:history="1">
        <w:r w:rsidR="00CD0890" w:rsidRPr="00C34C1E">
          <w:rPr>
            <w:rStyle w:val="Hyperlink"/>
            <w:rFonts w:cs="Times New Roman"/>
            <w:noProof/>
          </w:rPr>
          <w:t>2.4.</w:t>
        </w:r>
        <w:r w:rsidR="00CD0890">
          <w:rPr>
            <w:rFonts w:asciiTheme="minorHAnsi" w:eastAsiaTheme="minorEastAsia" w:hAnsiTheme="minorHAnsi"/>
            <w:b w:val="0"/>
            <w:noProof/>
            <w:lang w:eastAsia="lv-LV"/>
          </w:rPr>
          <w:tab/>
        </w:r>
        <w:r w:rsidR="00CD0890" w:rsidRPr="00C34C1E">
          <w:rPr>
            <w:rStyle w:val="Hyperlink"/>
            <w:noProof/>
          </w:rPr>
          <w:t>Darbs ar kalendāru</w:t>
        </w:r>
        <w:r w:rsidR="00CD0890">
          <w:rPr>
            <w:noProof/>
            <w:webHidden/>
          </w:rPr>
          <w:tab/>
        </w:r>
        <w:r w:rsidR="00CD0890">
          <w:rPr>
            <w:noProof/>
            <w:webHidden/>
          </w:rPr>
          <w:fldChar w:fldCharType="begin"/>
        </w:r>
        <w:r w:rsidR="00CD0890">
          <w:rPr>
            <w:noProof/>
            <w:webHidden/>
          </w:rPr>
          <w:instrText xml:space="preserve"> PAGEREF _Toc25243486 \h </w:instrText>
        </w:r>
        <w:r w:rsidR="00CD0890">
          <w:rPr>
            <w:noProof/>
            <w:webHidden/>
          </w:rPr>
        </w:r>
        <w:r w:rsidR="00CD0890">
          <w:rPr>
            <w:noProof/>
            <w:webHidden/>
          </w:rPr>
          <w:fldChar w:fldCharType="separate"/>
        </w:r>
        <w:r w:rsidR="00CD0890">
          <w:rPr>
            <w:noProof/>
            <w:webHidden/>
          </w:rPr>
          <w:t>13</w:t>
        </w:r>
        <w:r w:rsidR="00CD0890">
          <w:rPr>
            <w:noProof/>
            <w:webHidden/>
          </w:rPr>
          <w:fldChar w:fldCharType="end"/>
        </w:r>
      </w:hyperlink>
    </w:p>
    <w:p w14:paraId="3A31AD23" w14:textId="5093D787" w:rsidR="00CD0890" w:rsidRDefault="006C0CA3">
      <w:pPr>
        <w:pStyle w:val="TOC2"/>
        <w:rPr>
          <w:rFonts w:asciiTheme="minorHAnsi" w:eastAsiaTheme="minorEastAsia" w:hAnsiTheme="minorHAnsi"/>
          <w:b w:val="0"/>
          <w:noProof/>
          <w:lang w:eastAsia="lv-LV"/>
        </w:rPr>
      </w:pPr>
      <w:hyperlink w:anchor="_Toc25243487" w:history="1">
        <w:r w:rsidR="00CD0890" w:rsidRPr="00C34C1E">
          <w:rPr>
            <w:rStyle w:val="Hyperlink"/>
            <w:rFonts w:cs="Times New Roman"/>
            <w:noProof/>
          </w:rPr>
          <w:t>2.5.</w:t>
        </w:r>
        <w:r w:rsidR="00CD0890">
          <w:rPr>
            <w:rFonts w:asciiTheme="minorHAnsi" w:eastAsiaTheme="minorEastAsia" w:hAnsiTheme="minorHAnsi"/>
            <w:b w:val="0"/>
            <w:noProof/>
            <w:lang w:eastAsia="lv-LV"/>
          </w:rPr>
          <w:tab/>
        </w:r>
        <w:r w:rsidR="00CD0890" w:rsidRPr="00C34C1E">
          <w:rPr>
            <w:rStyle w:val="Hyperlink"/>
            <w:noProof/>
          </w:rPr>
          <w:t>Ekrānpogas un ikonas</w:t>
        </w:r>
        <w:r w:rsidR="00CD0890">
          <w:rPr>
            <w:noProof/>
            <w:webHidden/>
          </w:rPr>
          <w:tab/>
        </w:r>
        <w:r w:rsidR="00CD0890">
          <w:rPr>
            <w:noProof/>
            <w:webHidden/>
          </w:rPr>
          <w:fldChar w:fldCharType="begin"/>
        </w:r>
        <w:r w:rsidR="00CD0890">
          <w:rPr>
            <w:noProof/>
            <w:webHidden/>
          </w:rPr>
          <w:instrText xml:space="preserve"> PAGEREF _Toc25243487 \h </w:instrText>
        </w:r>
        <w:r w:rsidR="00CD0890">
          <w:rPr>
            <w:noProof/>
            <w:webHidden/>
          </w:rPr>
        </w:r>
        <w:r w:rsidR="00CD0890">
          <w:rPr>
            <w:noProof/>
            <w:webHidden/>
          </w:rPr>
          <w:fldChar w:fldCharType="separate"/>
        </w:r>
        <w:r w:rsidR="00CD0890">
          <w:rPr>
            <w:noProof/>
            <w:webHidden/>
          </w:rPr>
          <w:t>14</w:t>
        </w:r>
        <w:r w:rsidR="00CD0890">
          <w:rPr>
            <w:noProof/>
            <w:webHidden/>
          </w:rPr>
          <w:fldChar w:fldCharType="end"/>
        </w:r>
      </w:hyperlink>
    </w:p>
    <w:p w14:paraId="1ECBF959" w14:textId="4D679601" w:rsidR="00CD0890" w:rsidRDefault="006C0CA3">
      <w:pPr>
        <w:pStyle w:val="TOC2"/>
        <w:rPr>
          <w:rFonts w:asciiTheme="minorHAnsi" w:eastAsiaTheme="minorEastAsia" w:hAnsiTheme="minorHAnsi"/>
          <w:b w:val="0"/>
          <w:noProof/>
          <w:lang w:eastAsia="lv-LV"/>
        </w:rPr>
      </w:pPr>
      <w:hyperlink w:anchor="_Toc25243488" w:history="1">
        <w:r w:rsidR="00CD0890" w:rsidRPr="00C34C1E">
          <w:rPr>
            <w:rStyle w:val="Hyperlink"/>
            <w:rFonts w:cs="Times New Roman"/>
            <w:noProof/>
          </w:rPr>
          <w:t>2.6.</w:t>
        </w:r>
        <w:r w:rsidR="00CD0890">
          <w:rPr>
            <w:rFonts w:asciiTheme="minorHAnsi" w:eastAsiaTheme="minorEastAsia" w:hAnsiTheme="minorHAnsi"/>
            <w:b w:val="0"/>
            <w:noProof/>
            <w:lang w:eastAsia="lv-LV"/>
          </w:rPr>
          <w:tab/>
        </w:r>
        <w:r w:rsidR="00CD0890" w:rsidRPr="00C34C1E">
          <w:rPr>
            <w:rStyle w:val="Hyperlink"/>
            <w:noProof/>
          </w:rPr>
          <w:t>Vispārēja informācija</w:t>
        </w:r>
        <w:r w:rsidR="00CD0890">
          <w:rPr>
            <w:noProof/>
            <w:webHidden/>
          </w:rPr>
          <w:tab/>
        </w:r>
        <w:r w:rsidR="00CD0890">
          <w:rPr>
            <w:noProof/>
            <w:webHidden/>
          </w:rPr>
          <w:fldChar w:fldCharType="begin"/>
        </w:r>
        <w:r w:rsidR="00CD0890">
          <w:rPr>
            <w:noProof/>
            <w:webHidden/>
          </w:rPr>
          <w:instrText xml:space="preserve"> PAGEREF _Toc25243488 \h </w:instrText>
        </w:r>
        <w:r w:rsidR="00CD0890">
          <w:rPr>
            <w:noProof/>
            <w:webHidden/>
          </w:rPr>
        </w:r>
        <w:r w:rsidR="00CD0890">
          <w:rPr>
            <w:noProof/>
            <w:webHidden/>
          </w:rPr>
          <w:fldChar w:fldCharType="separate"/>
        </w:r>
        <w:r w:rsidR="00CD0890">
          <w:rPr>
            <w:noProof/>
            <w:webHidden/>
          </w:rPr>
          <w:t>15</w:t>
        </w:r>
        <w:r w:rsidR="00CD0890">
          <w:rPr>
            <w:noProof/>
            <w:webHidden/>
          </w:rPr>
          <w:fldChar w:fldCharType="end"/>
        </w:r>
      </w:hyperlink>
    </w:p>
    <w:p w14:paraId="122998D0" w14:textId="0051A51D" w:rsidR="00CD0890" w:rsidRDefault="006C0CA3">
      <w:pPr>
        <w:pStyle w:val="TOC3"/>
        <w:rPr>
          <w:rFonts w:asciiTheme="minorHAnsi" w:eastAsiaTheme="minorEastAsia" w:hAnsiTheme="minorHAnsi"/>
          <w:noProof/>
          <w:lang w:eastAsia="lv-LV"/>
        </w:rPr>
      </w:pPr>
      <w:hyperlink w:anchor="_Toc25243489" w:history="1">
        <w:r w:rsidR="00CD0890" w:rsidRPr="00C34C1E">
          <w:rPr>
            <w:rStyle w:val="Hyperlink"/>
            <w:rFonts w:cs="Times New Roman"/>
            <w:noProof/>
          </w:rPr>
          <w:t>2.6.1.</w:t>
        </w:r>
        <w:r w:rsidR="00CD0890">
          <w:rPr>
            <w:rFonts w:asciiTheme="minorHAnsi" w:eastAsiaTheme="minorEastAsia" w:hAnsiTheme="minorHAnsi"/>
            <w:noProof/>
            <w:lang w:eastAsia="lv-LV"/>
          </w:rPr>
          <w:tab/>
        </w:r>
        <w:r w:rsidR="00CD0890" w:rsidRPr="00C34C1E">
          <w:rPr>
            <w:rStyle w:val="Hyperlink"/>
            <w:noProof/>
          </w:rPr>
          <w:t>Darbības sfēra</w:t>
        </w:r>
        <w:r w:rsidR="00CD0890">
          <w:rPr>
            <w:noProof/>
            <w:webHidden/>
          </w:rPr>
          <w:tab/>
        </w:r>
        <w:r w:rsidR="00CD0890">
          <w:rPr>
            <w:noProof/>
            <w:webHidden/>
          </w:rPr>
          <w:fldChar w:fldCharType="begin"/>
        </w:r>
        <w:r w:rsidR="00CD0890">
          <w:rPr>
            <w:noProof/>
            <w:webHidden/>
          </w:rPr>
          <w:instrText xml:space="preserve"> PAGEREF _Toc25243489 \h </w:instrText>
        </w:r>
        <w:r w:rsidR="00CD0890">
          <w:rPr>
            <w:noProof/>
            <w:webHidden/>
          </w:rPr>
        </w:r>
        <w:r w:rsidR="00CD0890">
          <w:rPr>
            <w:noProof/>
            <w:webHidden/>
          </w:rPr>
          <w:fldChar w:fldCharType="separate"/>
        </w:r>
        <w:r w:rsidR="00CD0890">
          <w:rPr>
            <w:noProof/>
            <w:webHidden/>
          </w:rPr>
          <w:t>15</w:t>
        </w:r>
        <w:r w:rsidR="00CD0890">
          <w:rPr>
            <w:noProof/>
            <w:webHidden/>
          </w:rPr>
          <w:fldChar w:fldCharType="end"/>
        </w:r>
      </w:hyperlink>
    </w:p>
    <w:p w14:paraId="60D80FFE" w14:textId="3CCDE7D8" w:rsidR="00CD0890" w:rsidRDefault="006C0CA3">
      <w:pPr>
        <w:pStyle w:val="TOC3"/>
        <w:rPr>
          <w:rFonts w:asciiTheme="minorHAnsi" w:eastAsiaTheme="minorEastAsia" w:hAnsiTheme="minorHAnsi"/>
          <w:noProof/>
          <w:lang w:eastAsia="lv-LV"/>
        </w:rPr>
      </w:pPr>
      <w:hyperlink w:anchor="_Toc25243490" w:history="1">
        <w:r w:rsidR="00CD0890" w:rsidRPr="00C34C1E">
          <w:rPr>
            <w:rStyle w:val="Hyperlink"/>
            <w:rFonts w:cs="Times New Roman"/>
            <w:noProof/>
          </w:rPr>
          <w:t>2.6.2.</w:t>
        </w:r>
        <w:r w:rsidR="00CD0890">
          <w:rPr>
            <w:rFonts w:asciiTheme="minorHAnsi" w:eastAsiaTheme="minorEastAsia" w:hAnsiTheme="minorHAnsi"/>
            <w:noProof/>
            <w:lang w:eastAsia="lv-LV"/>
          </w:rPr>
          <w:tab/>
        </w:r>
        <w:r w:rsidR="00CD0890" w:rsidRPr="00C34C1E">
          <w:rPr>
            <w:rStyle w:val="Hyperlink"/>
            <w:noProof/>
          </w:rPr>
          <w:t>Apakšsistēmas funkciju apraksts</w:t>
        </w:r>
        <w:r w:rsidR="00CD0890">
          <w:rPr>
            <w:noProof/>
            <w:webHidden/>
          </w:rPr>
          <w:tab/>
        </w:r>
        <w:r w:rsidR="00CD0890">
          <w:rPr>
            <w:noProof/>
            <w:webHidden/>
          </w:rPr>
          <w:fldChar w:fldCharType="begin"/>
        </w:r>
        <w:r w:rsidR="00CD0890">
          <w:rPr>
            <w:noProof/>
            <w:webHidden/>
          </w:rPr>
          <w:instrText xml:space="preserve"> PAGEREF _Toc25243490 \h </w:instrText>
        </w:r>
        <w:r w:rsidR="00CD0890">
          <w:rPr>
            <w:noProof/>
            <w:webHidden/>
          </w:rPr>
        </w:r>
        <w:r w:rsidR="00CD0890">
          <w:rPr>
            <w:noProof/>
            <w:webHidden/>
          </w:rPr>
          <w:fldChar w:fldCharType="separate"/>
        </w:r>
        <w:r w:rsidR="00CD0890">
          <w:rPr>
            <w:noProof/>
            <w:webHidden/>
          </w:rPr>
          <w:t>15</w:t>
        </w:r>
        <w:r w:rsidR="00CD0890">
          <w:rPr>
            <w:noProof/>
            <w:webHidden/>
          </w:rPr>
          <w:fldChar w:fldCharType="end"/>
        </w:r>
      </w:hyperlink>
    </w:p>
    <w:p w14:paraId="5BEA7876" w14:textId="01675523" w:rsidR="00CD0890" w:rsidRDefault="006C0CA3">
      <w:pPr>
        <w:pStyle w:val="TOC2"/>
        <w:rPr>
          <w:rFonts w:asciiTheme="minorHAnsi" w:eastAsiaTheme="minorEastAsia" w:hAnsiTheme="minorHAnsi"/>
          <w:b w:val="0"/>
          <w:noProof/>
          <w:lang w:eastAsia="lv-LV"/>
        </w:rPr>
      </w:pPr>
      <w:hyperlink w:anchor="_Toc25243491" w:history="1">
        <w:r w:rsidR="00CD0890" w:rsidRPr="00C34C1E">
          <w:rPr>
            <w:rStyle w:val="Hyperlink"/>
            <w:rFonts w:cs="Times New Roman"/>
            <w:noProof/>
          </w:rPr>
          <w:t>2.7.</w:t>
        </w:r>
        <w:r w:rsidR="00CD0890">
          <w:rPr>
            <w:rFonts w:asciiTheme="minorHAnsi" w:eastAsiaTheme="minorEastAsia" w:hAnsiTheme="minorHAnsi"/>
            <w:b w:val="0"/>
            <w:noProof/>
            <w:lang w:eastAsia="lv-LV"/>
          </w:rPr>
          <w:tab/>
        </w:r>
        <w:r w:rsidR="00CD0890" w:rsidRPr="00C34C1E">
          <w:rPr>
            <w:rStyle w:val="Hyperlink"/>
            <w:noProof/>
          </w:rPr>
          <w:t>Pamatprincipi darbam ar DIT</w:t>
        </w:r>
        <w:r w:rsidR="00CD0890">
          <w:rPr>
            <w:noProof/>
            <w:webHidden/>
          </w:rPr>
          <w:tab/>
        </w:r>
        <w:r w:rsidR="00CD0890">
          <w:rPr>
            <w:noProof/>
            <w:webHidden/>
          </w:rPr>
          <w:fldChar w:fldCharType="begin"/>
        </w:r>
        <w:r w:rsidR="00CD0890">
          <w:rPr>
            <w:noProof/>
            <w:webHidden/>
          </w:rPr>
          <w:instrText xml:space="preserve"> PAGEREF _Toc25243491 \h </w:instrText>
        </w:r>
        <w:r w:rsidR="00CD0890">
          <w:rPr>
            <w:noProof/>
            <w:webHidden/>
          </w:rPr>
        </w:r>
        <w:r w:rsidR="00CD0890">
          <w:rPr>
            <w:noProof/>
            <w:webHidden/>
          </w:rPr>
          <w:fldChar w:fldCharType="separate"/>
        </w:r>
        <w:r w:rsidR="00CD0890">
          <w:rPr>
            <w:noProof/>
            <w:webHidden/>
          </w:rPr>
          <w:t>16</w:t>
        </w:r>
        <w:r w:rsidR="00CD0890">
          <w:rPr>
            <w:noProof/>
            <w:webHidden/>
          </w:rPr>
          <w:fldChar w:fldCharType="end"/>
        </w:r>
      </w:hyperlink>
    </w:p>
    <w:p w14:paraId="4D1C2401" w14:textId="559CD434" w:rsidR="00CD0890" w:rsidRDefault="006C0CA3">
      <w:pPr>
        <w:pStyle w:val="TOC3"/>
        <w:rPr>
          <w:rFonts w:asciiTheme="minorHAnsi" w:eastAsiaTheme="minorEastAsia" w:hAnsiTheme="minorHAnsi"/>
          <w:noProof/>
          <w:lang w:eastAsia="lv-LV"/>
        </w:rPr>
      </w:pPr>
      <w:hyperlink w:anchor="_Toc25243492" w:history="1">
        <w:r w:rsidR="00CD0890" w:rsidRPr="00C34C1E">
          <w:rPr>
            <w:rStyle w:val="Hyperlink"/>
            <w:rFonts w:cs="Times New Roman"/>
            <w:noProof/>
          </w:rPr>
          <w:t>2.7.1.</w:t>
        </w:r>
        <w:r w:rsidR="00CD0890">
          <w:rPr>
            <w:rFonts w:asciiTheme="minorHAnsi" w:eastAsiaTheme="minorEastAsia" w:hAnsiTheme="minorHAnsi"/>
            <w:noProof/>
            <w:lang w:eastAsia="lv-LV"/>
          </w:rPr>
          <w:tab/>
        </w:r>
        <w:r w:rsidR="00CD0890" w:rsidRPr="00C34C1E">
          <w:rPr>
            <w:rStyle w:val="Hyperlink"/>
            <w:noProof/>
          </w:rPr>
          <w:t>Darba uzsākšana</w:t>
        </w:r>
        <w:r w:rsidR="00CD0890">
          <w:rPr>
            <w:noProof/>
            <w:webHidden/>
          </w:rPr>
          <w:tab/>
        </w:r>
        <w:r w:rsidR="00CD0890">
          <w:rPr>
            <w:noProof/>
            <w:webHidden/>
          </w:rPr>
          <w:fldChar w:fldCharType="begin"/>
        </w:r>
        <w:r w:rsidR="00CD0890">
          <w:rPr>
            <w:noProof/>
            <w:webHidden/>
          </w:rPr>
          <w:instrText xml:space="preserve"> PAGEREF _Toc25243492 \h </w:instrText>
        </w:r>
        <w:r w:rsidR="00CD0890">
          <w:rPr>
            <w:noProof/>
            <w:webHidden/>
          </w:rPr>
        </w:r>
        <w:r w:rsidR="00CD0890">
          <w:rPr>
            <w:noProof/>
            <w:webHidden/>
          </w:rPr>
          <w:fldChar w:fldCharType="separate"/>
        </w:r>
        <w:r w:rsidR="00CD0890">
          <w:rPr>
            <w:noProof/>
            <w:webHidden/>
          </w:rPr>
          <w:t>16</w:t>
        </w:r>
        <w:r w:rsidR="00CD0890">
          <w:rPr>
            <w:noProof/>
            <w:webHidden/>
          </w:rPr>
          <w:fldChar w:fldCharType="end"/>
        </w:r>
      </w:hyperlink>
    </w:p>
    <w:p w14:paraId="4B9E0BBC" w14:textId="796CB244" w:rsidR="00CD0890" w:rsidRDefault="006C0CA3">
      <w:pPr>
        <w:pStyle w:val="TOC3"/>
        <w:rPr>
          <w:rFonts w:asciiTheme="minorHAnsi" w:eastAsiaTheme="minorEastAsia" w:hAnsiTheme="minorHAnsi"/>
          <w:noProof/>
          <w:lang w:eastAsia="lv-LV"/>
        </w:rPr>
      </w:pPr>
      <w:hyperlink w:anchor="_Toc25243493" w:history="1">
        <w:r w:rsidR="00CD0890" w:rsidRPr="00C34C1E">
          <w:rPr>
            <w:rStyle w:val="Hyperlink"/>
            <w:rFonts w:cs="Times New Roman"/>
            <w:noProof/>
          </w:rPr>
          <w:t>2.7.2.</w:t>
        </w:r>
        <w:r w:rsidR="00CD0890">
          <w:rPr>
            <w:rFonts w:asciiTheme="minorHAnsi" w:eastAsiaTheme="minorEastAsia" w:hAnsiTheme="minorHAnsi"/>
            <w:noProof/>
            <w:lang w:eastAsia="lv-LV"/>
          </w:rPr>
          <w:tab/>
        </w:r>
        <w:r w:rsidR="00CD0890" w:rsidRPr="00C34C1E">
          <w:rPr>
            <w:rStyle w:val="Hyperlink"/>
            <w:noProof/>
          </w:rPr>
          <w:t>Sistēmas izvēlnes</w:t>
        </w:r>
        <w:r w:rsidR="00CD0890">
          <w:rPr>
            <w:noProof/>
            <w:webHidden/>
          </w:rPr>
          <w:tab/>
        </w:r>
        <w:r w:rsidR="00CD0890">
          <w:rPr>
            <w:noProof/>
            <w:webHidden/>
          </w:rPr>
          <w:fldChar w:fldCharType="begin"/>
        </w:r>
        <w:r w:rsidR="00CD0890">
          <w:rPr>
            <w:noProof/>
            <w:webHidden/>
          </w:rPr>
          <w:instrText xml:space="preserve"> PAGEREF _Toc25243493 \h </w:instrText>
        </w:r>
        <w:r w:rsidR="00CD0890">
          <w:rPr>
            <w:noProof/>
            <w:webHidden/>
          </w:rPr>
        </w:r>
        <w:r w:rsidR="00CD0890">
          <w:rPr>
            <w:noProof/>
            <w:webHidden/>
          </w:rPr>
          <w:fldChar w:fldCharType="separate"/>
        </w:r>
        <w:r w:rsidR="00CD0890">
          <w:rPr>
            <w:noProof/>
            <w:webHidden/>
          </w:rPr>
          <w:t>16</w:t>
        </w:r>
        <w:r w:rsidR="00CD0890">
          <w:rPr>
            <w:noProof/>
            <w:webHidden/>
          </w:rPr>
          <w:fldChar w:fldCharType="end"/>
        </w:r>
      </w:hyperlink>
    </w:p>
    <w:p w14:paraId="09350F2E" w14:textId="3168306D" w:rsidR="00CD0890" w:rsidRDefault="006C0CA3">
      <w:pPr>
        <w:pStyle w:val="TOC3"/>
        <w:rPr>
          <w:rFonts w:asciiTheme="minorHAnsi" w:eastAsiaTheme="minorEastAsia" w:hAnsiTheme="minorHAnsi"/>
          <w:noProof/>
          <w:lang w:eastAsia="lv-LV"/>
        </w:rPr>
      </w:pPr>
      <w:hyperlink w:anchor="_Toc25243494" w:history="1">
        <w:r w:rsidR="00CD0890" w:rsidRPr="00C34C1E">
          <w:rPr>
            <w:rStyle w:val="Hyperlink"/>
            <w:rFonts w:cs="Times New Roman"/>
            <w:noProof/>
          </w:rPr>
          <w:t>2.7.3.</w:t>
        </w:r>
        <w:r w:rsidR="00CD0890">
          <w:rPr>
            <w:rFonts w:asciiTheme="minorHAnsi" w:eastAsiaTheme="minorEastAsia" w:hAnsiTheme="minorHAnsi"/>
            <w:noProof/>
            <w:lang w:eastAsia="lv-LV"/>
          </w:rPr>
          <w:tab/>
        </w:r>
        <w:r w:rsidR="00CD0890" w:rsidRPr="00C34C1E">
          <w:rPr>
            <w:rStyle w:val="Hyperlink"/>
            <w:noProof/>
          </w:rPr>
          <w:t>Kanāla versijas statusi</w:t>
        </w:r>
        <w:r w:rsidR="00CD0890">
          <w:rPr>
            <w:noProof/>
            <w:webHidden/>
          </w:rPr>
          <w:tab/>
        </w:r>
        <w:r w:rsidR="00CD0890">
          <w:rPr>
            <w:noProof/>
            <w:webHidden/>
          </w:rPr>
          <w:fldChar w:fldCharType="begin"/>
        </w:r>
        <w:r w:rsidR="00CD0890">
          <w:rPr>
            <w:noProof/>
            <w:webHidden/>
          </w:rPr>
          <w:instrText xml:space="preserve"> PAGEREF _Toc25243494 \h </w:instrText>
        </w:r>
        <w:r w:rsidR="00CD0890">
          <w:rPr>
            <w:noProof/>
            <w:webHidden/>
          </w:rPr>
        </w:r>
        <w:r w:rsidR="00CD0890">
          <w:rPr>
            <w:noProof/>
            <w:webHidden/>
          </w:rPr>
          <w:fldChar w:fldCharType="separate"/>
        </w:r>
        <w:r w:rsidR="00CD0890">
          <w:rPr>
            <w:noProof/>
            <w:webHidden/>
          </w:rPr>
          <w:t>20</w:t>
        </w:r>
        <w:r w:rsidR="00CD0890">
          <w:rPr>
            <w:noProof/>
            <w:webHidden/>
          </w:rPr>
          <w:fldChar w:fldCharType="end"/>
        </w:r>
      </w:hyperlink>
    </w:p>
    <w:p w14:paraId="5394100E" w14:textId="02801EF5" w:rsidR="00CD0890" w:rsidRDefault="006C0CA3">
      <w:pPr>
        <w:pStyle w:val="TOC2"/>
        <w:rPr>
          <w:rFonts w:asciiTheme="minorHAnsi" w:eastAsiaTheme="minorEastAsia" w:hAnsiTheme="minorHAnsi"/>
          <w:b w:val="0"/>
          <w:noProof/>
          <w:lang w:eastAsia="lv-LV"/>
        </w:rPr>
      </w:pPr>
      <w:hyperlink w:anchor="_Toc25243495" w:history="1">
        <w:r w:rsidR="00CD0890" w:rsidRPr="00C34C1E">
          <w:rPr>
            <w:rStyle w:val="Hyperlink"/>
            <w:rFonts w:cs="Times New Roman"/>
            <w:noProof/>
          </w:rPr>
          <w:t>2.8.</w:t>
        </w:r>
        <w:r w:rsidR="00CD0890">
          <w:rPr>
            <w:rFonts w:asciiTheme="minorHAnsi" w:eastAsiaTheme="minorEastAsia" w:hAnsiTheme="minorHAnsi"/>
            <w:b w:val="0"/>
            <w:noProof/>
            <w:lang w:eastAsia="lv-LV"/>
          </w:rPr>
          <w:tab/>
        </w:r>
        <w:r w:rsidR="00CD0890" w:rsidRPr="00C34C1E">
          <w:rPr>
            <w:rStyle w:val="Hyperlink"/>
            <w:noProof/>
          </w:rPr>
          <w:t>Pastkastīšu saraksta aplūkošana</w:t>
        </w:r>
        <w:r w:rsidR="00CD0890">
          <w:rPr>
            <w:noProof/>
            <w:webHidden/>
          </w:rPr>
          <w:tab/>
        </w:r>
        <w:r w:rsidR="00CD0890">
          <w:rPr>
            <w:noProof/>
            <w:webHidden/>
          </w:rPr>
          <w:fldChar w:fldCharType="begin"/>
        </w:r>
        <w:r w:rsidR="00CD0890">
          <w:rPr>
            <w:noProof/>
            <w:webHidden/>
          </w:rPr>
          <w:instrText xml:space="preserve"> PAGEREF _Toc25243495 \h </w:instrText>
        </w:r>
        <w:r w:rsidR="00CD0890">
          <w:rPr>
            <w:noProof/>
            <w:webHidden/>
          </w:rPr>
        </w:r>
        <w:r w:rsidR="00CD0890">
          <w:rPr>
            <w:noProof/>
            <w:webHidden/>
          </w:rPr>
          <w:fldChar w:fldCharType="separate"/>
        </w:r>
        <w:r w:rsidR="00CD0890">
          <w:rPr>
            <w:noProof/>
            <w:webHidden/>
          </w:rPr>
          <w:t>21</w:t>
        </w:r>
        <w:r w:rsidR="00CD0890">
          <w:rPr>
            <w:noProof/>
            <w:webHidden/>
          </w:rPr>
          <w:fldChar w:fldCharType="end"/>
        </w:r>
      </w:hyperlink>
    </w:p>
    <w:p w14:paraId="7238D9B3" w14:textId="1A8728F5" w:rsidR="00CD0890" w:rsidRDefault="006C0CA3">
      <w:pPr>
        <w:pStyle w:val="TOC3"/>
        <w:rPr>
          <w:rFonts w:asciiTheme="minorHAnsi" w:eastAsiaTheme="minorEastAsia" w:hAnsiTheme="minorHAnsi"/>
          <w:noProof/>
          <w:lang w:eastAsia="lv-LV"/>
        </w:rPr>
      </w:pPr>
      <w:hyperlink w:anchor="_Toc25243496" w:history="1">
        <w:r w:rsidR="00CD0890" w:rsidRPr="00C34C1E">
          <w:rPr>
            <w:rStyle w:val="Hyperlink"/>
            <w:rFonts w:cs="Times New Roman"/>
            <w:noProof/>
          </w:rPr>
          <w:t>2.8.1.</w:t>
        </w:r>
        <w:r w:rsidR="00CD0890">
          <w:rPr>
            <w:rFonts w:asciiTheme="minorHAnsi" w:eastAsiaTheme="minorEastAsia" w:hAnsiTheme="minorHAnsi"/>
            <w:noProof/>
            <w:lang w:eastAsia="lv-LV"/>
          </w:rPr>
          <w:tab/>
        </w:r>
        <w:r w:rsidR="00CD0890" w:rsidRPr="00C34C1E">
          <w:rPr>
            <w:rStyle w:val="Hyperlink"/>
            <w:noProof/>
          </w:rPr>
          <w:t>Pastkastītes administrēšana</w:t>
        </w:r>
        <w:r w:rsidR="00CD0890">
          <w:rPr>
            <w:noProof/>
            <w:webHidden/>
          </w:rPr>
          <w:tab/>
        </w:r>
        <w:r w:rsidR="00CD0890">
          <w:rPr>
            <w:noProof/>
            <w:webHidden/>
          </w:rPr>
          <w:fldChar w:fldCharType="begin"/>
        </w:r>
        <w:r w:rsidR="00CD0890">
          <w:rPr>
            <w:noProof/>
            <w:webHidden/>
          </w:rPr>
          <w:instrText xml:space="preserve"> PAGEREF _Toc25243496 \h </w:instrText>
        </w:r>
        <w:r w:rsidR="00CD0890">
          <w:rPr>
            <w:noProof/>
            <w:webHidden/>
          </w:rPr>
        </w:r>
        <w:r w:rsidR="00CD0890">
          <w:rPr>
            <w:noProof/>
            <w:webHidden/>
          </w:rPr>
          <w:fldChar w:fldCharType="separate"/>
        </w:r>
        <w:r w:rsidR="00CD0890">
          <w:rPr>
            <w:noProof/>
            <w:webHidden/>
          </w:rPr>
          <w:t>23</w:t>
        </w:r>
        <w:r w:rsidR="00CD0890">
          <w:rPr>
            <w:noProof/>
            <w:webHidden/>
          </w:rPr>
          <w:fldChar w:fldCharType="end"/>
        </w:r>
      </w:hyperlink>
    </w:p>
    <w:p w14:paraId="0A04A875" w14:textId="210EB1EA" w:rsidR="00CD0890" w:rsidRDefault="006C0CA3">
      <w:pPr>
        <w:pStyle w:val="TOC2"/>
        <w:rPr>
          <w:rFonts w:asciiTheme="minorHAnsi" w:eastAsiaTheme="minorEastAsia" w:hAnsiTheme="minorHAnsi"/>
          <w:b w:val="0"/>
          <w:noProof/>
          <w:lang w:eastAsia="lv-LV"/>
        </w:rPr>
      </w:pPr>
      <w:hyperlink w:anchor="_Toc25243497" w:history="1">
        <w:r w:rsidR="00CD0890" w:rsidRPr="00C34C1E">
          <w:rPr>
            <w:rStyle w:val="Hyperlink"/>
            <w:rFonts w:cs="Times New Roman"/>
            <w:noProof/>
          </w:rPr>
          <w:t>2.9.</w:t>
        </w:r>
        <w:r w:rsidR="00CD0890">
          <w:rPr>
            <w:rFonts w:asciiTheme="minorHAnsi" w:eastAsiaTheme="minorEastAsia" w:hAnsiTheme="minorHAnsi"/>
            <w:b w:val="0"/>
            <w:noProof/>
            <w:lang w:eastAsia="lv-LV"/>
          </w:rPr>
          <w:tab/>
        </w:r>
        <w:r w:rsidR="00CD0890" w:rsidRPr="00C34C1E">
          <w:rPr>
            <w:rStyle w:val="Hyperlink"/>
            <w:noProof/>
          </w:rPr>
          <w:t>Kanālu saraksts</w:t>
        </w:r>
        <w:r w:rsidR="00CD0890">
          <w:rPr>
            <w:noProof/>
            <w:webHidden/>
          </w:rPr>
          <w:tab/>
        </w:r>
        <w:r w:rsidR="00CD0890">
          <w:rPr>
            <w:noProof/>
            <w:webHidden/>
          </w:rPr>
          <w:fldChar w:fldCharType="begin"/>
        </w:r>
        <w:r w:rsidR="00CD0890">
          <w:rPr>
            <w:noProof/>
            <w:webHidden/>
          </w:rPr>
          <w:instrText xml:space="preserve"> PAGEREF _Toc25243497 \h </w:instrText>
        </w:r>
        <w:r w:rsidR="00CD0890">
          <w:rPr>
            <w:noProof/>
            <w:webHidden/>
          </w:rPr>
        </w:r>
        <w:r w:rsidR="00CD0890">
          <w:rPr>
            <w:noProof/>
            <w:webHidden/>
          </w:rPr>
          <w:fldChar w:fldCharType="separate"/>
        </w:r>
        <w:r w:rsidR="00CD0890">
          <w:rPr>
            <w:noProof/>
            <w:webHidden/>
          </w:rPr>
          <w:t>25</w:t>
        </w:r>
        <w:r w:rsidR="00CD0890">
          <w:rPr>
            <w:noProof/>
            <w:webHidden/>
          </w:rPr>
          <w:fldChar w:fldCharType="end"/>
        </w:r>
      </w:hyperlink>
    </w:p>
    <w:p w14:paraId="6FBF50DD" w14:textId="5D9504C9" w:rsidR="00CD0890" w:rsidRDefault="006C0CA3">
      <w:pPr>
        <w:pStyle w:val="TOC3"/>
        <w:rPr>
          <w:rFonts w:asciiTheme="minorHAnsi" w:eastAsiaTheme="minorEastAsia" w:hAnsiTheme="minorHAnsi"/>
          <w:noProof/>
          <w:lang w:eastAsia="lv-LV"/>
        </w:rPr>
      </w:pPr>
      <w:hyperlink w:anchor="_Toc25243498" w:history="1">
        <w:r w:rsidR="00CD0890" w:rsidRPr="00C34C1E">
          <w:rPr>
            <w:rStyle w:val="Hyperlink"/>
            <w:rFonts w:cs="Times New Roman"/>
            <w:noProof/>
          </w:rPr>
          <w:t>2.9.1.</w:t>
        </w:r>
        <w:r w:rsidR="00CD0890">
          <w:rPr>
            <w:rFonts w:asciiTheme="minorHAnsi" w:eastAsiaTheme="minorEastAsia" w:hAnsiTheme="minorHAnsi"/>
            <w:noProof/>
            <w:lang w:eastAsia="lv-LV"/>
          </w:rPr>
          <w:tab/>
        </w:r>
        <w:r w:rsidR="00CD0890" w:rsidRPr="00C34C1E">
          <w:rPr>
            <w:rStyle w:val="Hyperlink"/>
            <w:noProof/>
          </w:rPr>
          <w:t>Jauna DIT kanāla pievienošana / rediģēšana</w:t>
        </w:r>
        <w:r w:rsidR="00CD0890">
          <w:rPr>
            <w:noProof/>
            <w:webHidden/>
          </w:rPr>
          <w:tab/>
        </w:r>
        <w:r w:rsidR="00CD0890">
          <w:rPr>
            <w:noProof/>
            <w:webHidden/>
          </w:rPr>
          <w:fldChar w:fldCharType="begin"/>
        </w:r>
        <w:r w:rsidR="00CD0890">
          <w:rPr>
            <w:noProof/>
            <w:webHidden/>
          </w:rPr>
          <w:instrText xml:space="preserve"> PAGEREF _Toc25243498 \h </w:instrText>
        </w:r>
        <w:r w:rsidR="00CD0890">
          <w:rPr>
            <w:noProof/>
            <w:webHidden/>
          </w:rPr>
        </w:r>
        <w:r w:rsidR="00CD0890">
          <w:rPr>
            <w:noProof/>
            <w:webHidden/>
          </w:rPr>
          <w:fldChar w:fldCharType="separate"/>
        </w:r>
        <w:r w:rsidR="00CD0890">
          <w:rPr>
            <w:noProof/>
            <w:webHidden/>
          </w:rPr>
          <w:t>26</w:t>
        </w:r>
        <w:r w:rsidR="00CD0890">
          <w:rPr>
            <w:noProof/>
            <w:webHidden/>
          </w:rPr>
          <w:fldChar w:fldCharType="end"/>
        </w:r>
      </w:hyperlink>
    </w:p>
    <w:p w14:paraId="198E2F9D" w14:textId="60099E1D" w:rsidR="00CD0890" w:rsidRDefault="006C0CA3">
      <w:pPr>
        <w:pStyle w:val="TOC2"/>
        <w:rPr>
          <w:rFonts w:asciiTheme="minorHAnsi" w:eastAsiaTheme="minorEastAsia" w:hAnsiTheme="minorHAnsi"/>
          <w:b w:val="0"/>
          <w:noProof/>
          <w:lang w:eastAsia="lv-LV"/>
        </w:rPr>
      </w:pPr>
      <w:hyperlink w:anchor="_Toc25243499" w:history="1">
        <w:r w:rsidR="00CD0890" w:rsidRPr="00C34C1E">
          <w:rPr>
            <w:rStyle w:val="Hyperlink"/>
            <w:rFonts w:cs="Times New Roman"/>
            <w:noProof/>
          </w:rPr>
          <w:t>2.10.</w:t>
        </w:r>
        <w:r w:rsidR="00CD0890">
          <w:rPr>
            <w:rFonts w:asciiTheme="minorHAnsi" w:eastAsiaTheme="minorEastAsia" w:hAnsiTheme="minorHAnsi"/>
            <w:b w:val="0"/>
            <w:noProof/>
            <w:lang w:eastAsia="lv-LV"/>
          </w:rPr>
          <w:tab/>
        </w:r>
        <w:r w:rsidR="00CD0890" w:rsidRPr="00C34C1E">
          <w:rPr>
            <w:rStyle w:val="Hyperlink"/>
            <w:noProof/>
          </w:rPr>
          <w:t>Kanālu versiju saraksts</w:t>
        </w:r>
        <w:r w:rsidR="00CD0890">
          <w:rPr>
            <w:noProof/>
            <w:webHidden/>
          </w:rPr>
          <w:tab/>
        </w:r>
        <w:r w:rsidR="00CD0890">
          <w:rPr>
            <w:noProof/>
            <w:webHidden/>
          </w:rPr>
          <w:fldChar w:fldCharType="begin"/>
        </w:r>
        <w:r w:rsidR="00CD0890">
          <w:rPr>
            <w:noProof/>
            <w:webHidden/>
          </w:rPr>
          <w:instrText xml:space="preserve"> PAGEREF _Toc25243499 \h </w:instrText>
        </w:r>
        <w:r w:rsidR="00CD0890">
          <w:rPr>
            <w:noProof/>
            <w:webHidden/>
          </w:rPr>
        </w:r>
        <w:r w:rsidR="00CD0890">
          <w:rPr>
            <w:noProof/>
            <w:webHidden/>
          </w:rPr>
          <w:fldChar w:fldCharType="separate"/>
        </w:r>
        <w:r w:rsidR="00CD0890">
          <w:rPr>
            <w:noProof/>
            <w:webHidden/>
          </w:rPr>
          <w:t>28</w:t>
        </w:r>
        <w:r w:rsidR="00CD0890">
          <w:rPr>
            <w:noProof/>
            <w:webHidden/>
          </w:rPr>
          <w:fldChar w:fldCharType="end"/>
        </w:r>
      </w:hyperlink>
    </w:p>
    <w:p w14:paraId="7EC5614A" w14:textId="66FB1533" w:rsidR="00CD0890" w:rsidRDefault="006C0CA3">
      <w:pPr>
        <w:pStyle w:val="TOC3"/>
        <w:rPr>
          <w:rFonts w:asciiTheme="minorHAnsi" w:eastAsiaTheme="minorEastAsia" w:hAnsiTheme="minorHAnsi"/>
          <w:noProof/>
          <w:lang w:eastAsia="lv-LV"/>
        </w:rPr>
      </w:pPr>
      <w:hyperlink w:anchor="_Toc25243500" w:history="1">
        <w:r w:rsidR="00CD0890" w:rsidRPr="00C34C1E">
          <w:rPr>
            <w:rStyle w:val="Hyperlink"/>
            <w:rFonts w:cs="Times New Roman"/>
            <w:noProof/>
          </w:rPr>
          <w:t>2.10.1.</w:t>
        </w:r>
        <w:r w:rsidR="00CD0890">
          <w:rPr>
            <w:rFonts w:asciiTheme="minorHAnsi" w:eastAsiaTheme="minorEastAsia" w:hAnsiTheme="minorHAnsi"/>
            <w:noProof/>
            <w:lang w:eastAsia="lv-LV"/>
          </w:rPr>
          <w:tab/>
        </w:r>
        <w:r w:rsidR="00CD0890" w:rsidRPr="00C34C1E">
          <w:rPr>
            <w:rStyle w:val="Hyperlink"/>
            <w:noProof/>
          </w:rPr>
          <w:t>Kanāla informācijas apskats</w:t>
        </w:r>
        <w:r w:rsidR="00CD0890">
          <w:rPr>
            <w:noProof/>
            <w:webHidden/>
          </w:rPr>
          <w:tab/>
        </w:r>
        <w:r w:rsidR="00CD0890">
          <w:rPr>
            <w:noProof/>
            <w:webHidden/>
          </w:rPr>
          <w:fldChar w:fldCharType="begin"/>
        </w:r>
        <w:r w:rsidR="00CD0890">
          <w:rPr>
            <w:noProof/>
            <w:webHidden/>
          </w:rPr>
          <w:instrText xml:space="preserve"> PAGEREF _Toc25243500 \h </w:instrText>
        </w:r>
        <w:r w:rsidR="00CD0890">
          <w:rPr>
            <w:noProof/>
            <w:webHidden/>
          </w:rPr>
        </w:r>
        <w:r w:rsidR="00CD0890">
          <w:rPr>
            <w:noProof/>
            <w:webHidden/>
          </w:rPr>
          <w:fldChar w:fldCharType="separate"/>
        </w:r>
        <w:r w:rsidR="00CD0890">
          <w:rPr>
            <w:noProof/>
            <w:webHidden/>
          </w:rPr>
          <w:t>29</w:t>
        </w:r>
        <w:r w:rsidR="00CD0890">
          <w:rPr>
            <w:noProof/>
            <w:webHidden/>
          </w:rPr>
          <w:fldChar w:fldCharType="end"/>
        </w:r>
      </w:hyperlink>
    </w:p>
    <w:p w14:paraId="75324A1E" w14:textId="68DDEA4B" w:rsidR="00CD0890" w:rsidRDefault="006C0CA3">
      <w:pPr>
        <w:pStyle w:val="TOC3"/>
        <w:rPr>
          <w:rFonts w:asciiTheme="minorHAnsi" w:eastAsiaTheme="minorEastAsia" w:hAnsiTheme="minorHAnsi"/>
          <w:noProof/>
          <w:lang w:eastAsia="lv-LV"/>
        </w:rPr>
      </w:pPr>
      <w:hyperlink w:anchor="_Toc25243501" w:history="1">
        <w:r w:rsidR="00CD0890" w:rsidRPr="00C34C1E">
          <w:rPr>
            <w:rStyle w:val="Hyperlink"/>
            <w:rFonts w:cs="Times New Roman"/>
            <w:noProof/>
          </w:rPr>
          <w:t>2.10.2.</w:t>
        </w:r>
        <w:r w:rsidR="00CD0890">
          <w:rPr>
            <w:rFonts w:asciiTheme="minorHAnsi" w:eastAsiaTheme="minorEastAsia" w:hAnsiTheme="minorHAnsi"/>
            <w:noProof/>
            <w:lang w:eastAsia="lv-LV"/>
          </w:rPr>
          <w:tab/>
        </w:r>
        <w:r w:rsidR="00CD0890" w:rsidRPr="00C34C1E">
          <w:rPr>
            <w:rStyle w:val="Hyperlink"/>
            <w:noProof/>
          </w:rPr>
          <w:t>Kanāla versijas / apakškanāla apskate</w:t>
        </w:r>
        <w:r w:rsidR="00CD0890">
          <w:rPr>
            <w:noProof/>
            <w:webHidden/>
          </w:rPr>
          <w:tab/>
        </w:r>
        <w:r w:rsidR="00CD0890">
          <w:rPr>
            <w:noProof/>
            <w:webHidden/>
          </w:rPr>
          <w:fldChar w:fldCharType="begin"/>
        </w:r>
        <w:r w:rsidR="00CD0890">
          <w:rPr>
            <w:noProof/>
            <w:webHidden/>
          </w:rPr>
          <w:instrText xml:space="preserve"> PAGEREF _Toc25243501 \h </w:instrText>
        </w:r>
        <w:r w:rsidR="00CD0890">
          <w:rPr>
            <w:noProof/>
            <w:webHidden/>
          </w:rPr>
        </w:r>
        <w:r w:rsidR="00CD0890">
          <w:rPr>
            <w:noProof/>
            <w:webHidden/>
          </w:rPr>
          <w:fldChar w:fldCharType="separate"/>
        </w:r>
        <w:r w:rsidR="00CD0890">
          <w:rPr>
            <w:noProof/>
            <w:webHidden/>
          </w:rPr>
          <w:t>31</w:t>
        </w:r>
        <w:r w:rsidR="00CD0890">
          <w:rPr>
            <w:noProof/>
            <w:webHidden/>
          </w:rPr>
          <w:fldChar w:fldCharType="end"/>
        </w:r>
      </w:hyperlink>
    </w:p>
    <w:p w14:paraId="25525304" w14:textId="1E26C490" w:rsidR="00CD0890" w:rsidRDefault="006C0CA3">
      <w:pPr>
        <w:pStyle w:val="TOC3"/>
        <w:rPr>
          <w:rFonts w:asciiTheme="minorHAnsi" w:eastAsiaTheme="minorEastAsia" w:hAnsiTheme="minorHAnsi"/>
          <w:noProof/>
          <w:lang w:eastAsia="lv-LV"/>
        </w:rPr>
      </w:pPr>
      <w:hyperlink w:anchor="_Toc25243502" w:history="1">
        <w:r w:rsidR="00CD0890" w:rsidRPr="00C34C1E">
          <w:rPr>
            <w:rStyle w:val="Hyperlink"/>
            <w:rFonts w:cs="Times New Roman"/>
            <w:noProof/>
          </w:rPr>
          <w:t>2.10.3.</w:t>
        </w:r>
        <w:r w:rsidR="00CD0890">
          <w:rPr>
            <w:rFonts w:asciiTheme="minorHAnsi" w:eastAsiaTheme="minorEastAsia" w:hAnsiTheme="minorHAnsi"/>
            <w:noProof/>
            <w:lang w:eastAsia="lv-LV"/>
          </w:rPr>
          <w:tab/>
        </w:r>
        <w:r w:rsidR="00CD0890" w:rsidRPr="00C34C1E">
          <w:rPr>
            <w:rStyle w:val="Hyperlink"/>
            <w:noProof/>
          </w:rPr>
          <w:t>Kanāla versijas veidošana / rediģēšana</w:t>
        </w:r>
        <w:r w:rsidR="00CD0890">
          <w:rPr>
            <w:noProof/>
            <w:webHidden/>
          </w:rPr>
          <w:tab/>
        </w:r>
        <w:r w:rsidR="00CD0890">
          <w:rPr>
            <w:noProof/>
            <w:webHidden/>
          </w:rPr>
          <w:fldChar w:fldCharType="begin"/>
        </w:r>
        <w:r w:rsidR="00CD0890">
          <w:rPr>
            <w:noProof/>
            <w:webHidden/>
          </w:rPr>
          <w:instrText xml:space="preserve"> PAGEREF _Toc25243502 \h </w:instrText>
        </w:r>
        <w:r w:rsidR="00CD0890">
          <w:rPr>
            <w:noProof/>
            <w:webHidden/>
          </w:rPr>
        </w:r>
        <w:r w:rsidR="00CD0890">
          <w:rPr>
            <w:noProof/>
            <w:webHidden/>
          </w:rPr>
          <w:fldChar w:fldCharType="separate"/>
        </w:r>
        <w:r w:rsidR="00CD0890">
          <w:rPr>
            <w:noProof/>
            <w:webHidden/>
          </w:rPr>
          <w:t>34</w:t>
        </w:r>
        <w:r w:rsidR="00CD0890">
          <w:rPr>
            <w:noProof/>
            <w:webHidden/>
          </w:rPr>
          <w:fldChar w:fldCharType="end"/>
        </w:r>
      </w:hyperlink>
    </w:p>
    <w:p w14:paraId="62478C81" w14:textId="0507840A" w:rsidR="00CD0890" w:rsidRDefault="006C0CA3">
      <w:pPr>
        <w:pStyle w:val="TOC3"/>
        <w:rPr>
          <w:rFonts w:asciiTheme="minorHAnsi" w:eastAsiaTheme="minorEastAsia" w:hAnsiTheme="minorHAnsi"/>
          <w:noProof/>
          <w:lang w:eastAsia="lv-LV"/>
        </w:rPr>
      </w:pPr>
      <w:hyperlink w:anchor="_Toc25243503" w:history="1">
        <w:r w:rsidR="00CD0890" w:rsidRPr="00C34C1E">
          <w:rPr>
            <w:rStyle w:val="Hyperlink"/>
            <w:rFonts w:cs="Times New Roman"/>
            <w:noProof/>
          </w:rPr>
          <w:t>2.10.4.</w:t>
        </w:r>
        <w:r w:rsidR="00CD0890">
          <w:rPr>
            <w:rFonts w:asciiTheme="minorHAnsi" w:eastAsiaTheme="minorEastAsia" w:hAnsiTheme="minorHAnsi"/>
            <w:noProof/>
            <w:lang w:eastAsia="lv-LV"/>
          </w:rPr>
          <w:tab/>
        </w:r>
        <w:r w:rsidR="00CD0890" w:rsidRPr="00C34C1E">
          <w:rPr>
            <w:rStyle w:val="Hyperlink"/>
            <w:noProof/>
          </w:rPr>
          <w:t>Kanāla versijas apakšversijas izveidošana / rediģēšana</w:t>
        </w:r>
        <w:r w:rsidR="00CD0890">
          <w:rPr>
            <w:noProof/>
            <w:webHidden/>
          </w:rPr>
          <w:tab/>
        </w:r>
        <w:r w:rsidR="00CD0890">
          <w:rPr>
            <w:noProof/>
            <w:webHidden/>
          </w:rPr>
          <w:fldChar w:fldCharType="begin"/>
        </w:r>
        <w:r w:rsidR="00CD0890">
          <w:rPr>
            <w:noProof/>
            <w:webHidden/>
          </w:rPr>
          <w:instrText xml:space="preserve"> PAGEREF _Toc25243503 \h </w:instrText>
        </w:r>
        <w:r w:rsidR="00CD0890">
          <w:rPr>
            <w:noProof/>
            <w:webHidden/>
          </w:rPr>
        </w:r>
        <w:r w:rsidR="00CD0890">
          <w:rPr>
            <w:noProof/>
            <w:webHidden/>
          </w:rPr>
          <w:fldChar w:fldCharType="separate"/>
        </w:r>
        <w:r w:rsidR="00CD0890">
          <w:rPr>
            <w:noProof/>
            <w:webHidden/>
          </w:rPr>
          <w:t>38</w:t>
        </w:r>
        <w:r w:rsidR="00CD0890">
          <w:rPr>
            <w:noProof/>
            <w:webHidden/>
          </w:rPr>
          <w:fldChar w:fldCharType="end"/>
        </w:r>
      </w:hyperlink>
    </w:p>
    <w:p w14:paraId="6DE618B6" w14:textId="533D6BA0" w:rsidR="00CD0890" w:rsidRDefault="006C0CA3">
      <w:pPr>
        <w:pStyle w:val="TOC3"/>
        <w:rPr>
          <w:rFonts w:asciiTheme="minorHAnsi" w:eastAsiaTheme="minorEastAsia" w:hAnsiTheme="minorHAnsi"/>
          <w:noProof/>
          <w:lang w:eastAsia="lv-LV"/>
        </w:rPr>
      </w:pPr>
      <w:hyperlink w:anchor="_Toc25243504" w:history="1">
        <w:r w:rsidR="00CD0890" w:rsidRPr="00C34C1E">
          <w:rPr>
            <w:rStyle w:val="Hyperlink"/>
            <w:rFonts w:cs="Times New Roman"/>
            <w:noProof/>
          </w:rPr>
          <w:t>2.10.5.</w:t>
        </w:r>
        <w:r w:rsidR="00CD0890">
          <w:rPr>
            <w:rFonts w:asciiTheme="minorHAnsi" w:eastAsiaTheme="minorEastAsia" w:hAnsiTheme="minorHAnsi"/>
            <w:noProof/>
            <w:lang w:eastAsia="lv-LV"/>
          </w:rPr>
          <w:tab/>
        </w:r>
        <w:r w:rsidR="00CD0890" w:rsidRPr="00C34C1E">
          <w:rPr>
            <w:rStyle w:val="Hyperlink"/>
            <w:noProof/>
          </w:rPr>
          <w:t>Pieslēgšanās kanāla versijai / apakškanāla versijai</w:t>
        </w:r>
        <w:r w:rsidR="00CD0890">
          <w:rPr>
            <w:noProof/>
            <w:webHidden/>
          </w:rPr>
          <w:tab/>
        </w:r>
        <w:r w:rsidR="00CD0890">
          <w:rPr>
            <w:noProof/>
            <w:webHidden/>
          </w:rPr>
          <w:fldChar w:fldCharType="begin"/>
        </w:r>
        <w:r w:rsidR="00CD0890">
          <w:rPr>
            <w:noProof/>
            <w:webHidden/>
          </w:rPr>
          <w:instrText xml:space="preserve"> PAGEREF _Toc25243504 \h </w:instrText>
        </w:r>
        <w:r w:rsidR="00CD0890">
          <w:rPr>
            <w:noProof/>
            <w:webHidden/>
          </w:rPr>
        </w:r>
        <w:r w:rsidR="00CD0890">
          <w:rPr>
            <w:noProof/>
            <w:webHidden/>
          </w:rPr>
          <w:fldChar w:fldCharType="separate"/>
        </w:r>
        <w:r w:rsidR="00CD0890">
          <w:rPr>
            <w:noProof/>
            <w:webHidden/>
          </w:rPr>
          <w:t>40</w:t>
        </w:r>
        <w:r w:rsidR="00CD0890">
          <w:rPr>
            <w:noProof/>
            <w:webHidden/>
          </w:rPr>
          <w:fldChar w:fldCharType="end"/>
        </w:r>
      </w:hyperlink>
    </w:p>
    <w:p w14:paraId="2F4EF4E1" w14:textId="1113DF7F" w:rsidR="00CD0890" w:rsidRDefault="006C0CA3">
      <w:pPr>
        <w:pStyle w:val="TOC2"/>
        <w:rPr>
          <w:rFonts w:asciiTheme="minorHAnsi" w:eastAsiaTheme="minorEastAsia" w:hAnsiTheme="minorHAnsi"/>
          <w:b w:val="0"/>
          <w:noProof/>
          <w:lang w:eastAsia="lv-LV"/>
        </w:rPr>
      </w:pPr>
      <w:hyperlink w:anchor="_Toc25243505" w:history="1">
        <w:r w:rsidR="00CD0890" w:rsidRPr="00C34C1E">
          <w:rPr>
            <w:rStyle w:val="Hyperlink"/>
            <w:rFonts w:cs="Times New Roman"/>
            <w:noProof/>
          </w:rPr>
          <w:t>2.11.</w:t>
        </w:r>
        <w:r w:rsidR="00CD0890">
          <w:rPr>
            <w:rFonts w:asciiTheme="minorHAnsi" w:eastAsiaTheme="minorEastAsia" w:hAnsiTheme="minorHAnsi"/>
            <w:b w:val="0"/>
            <w:noProof/>
            <w:lang w:eastAsia="lv-LV"/>
          </w:rPr>
          <w:tab/>
        </w:r>
        <w:r w:rsidR="00CD0890" w:rsidRPr="00C34C1E">
          <w:rPr>
            <w:rStyle w:val="Hyperlink"/>
            <w:noProof/>
          </w:rPr>
          <w:t>Saņemto / Nosūtīto ziņojumu saraksts</w:t>
        </w:r>
        <w:r w:rsidR="00CD0890">
          <w:rPr>
            <w:noProof/>
            <w:webHidden/>
          </w:rPr>
          <w:tab/>
        </w:r>
        <w:r w:rsidR="00CD0890">
          <w:rPr>
            <w:noProof/>
            <w:webHidden/>
          </w:rPr>
          <w:fldChar w:fldCharType="begin"/>
        </w:r>
        <w:r w:rsidR="00CD0890">
          <w:rPr>
            <w:noProof/>
            <w:webHidden/>
          </w:rPr>
          <w:instrText xml:space="preserve"> PAGEREF _Toc25243505 \h </w:instrText>
        </w:r>
        <w:r w:rsidR="00CD0890">
          <w:rPr>
            <w:noProof/>
            <w:webHidden/>
          </w:rPr>
        </w:r>
        <w:r w:rsidR="00CD0890">
          <w:rPr>
            <w:noProof/>
            <w:webHidden/>
          </w:rPr>
          <w:fldChar w:fldCharType="separate"/>
        </w:r>
        <w:r w:rsidR="00CD0890">
          <w:rPr>
            <w:noProof/>
            <w:webHidden/>
          </w:rPr>
          <w:t>44</w:t>
        </w:r>
        <w:r w:rsidR="00CD0890">
          <w:rPr>
            <w:noProof/>
            <w:webHidden/>
          </w:rPr>
          <w:fldChar w:fldCharType="end"/>
        </w:r>
      </w:hyperlink>
    </w:p>
    <w:p w14:paraId="031531D6" w14:textId="29C8C2DF" w:rsidR="00CD0890" w:rsidRDefault="006C0CA3">
      <w:pPr>
        <w:pStyle w:val="TOC2"/>
        <w:rPr>
          <w:rFonts w:asciiTheme="minorHAnsi" w:eastAsiaTheme="minorEastAsia" w:hAnsiTheme="minorHAnsi"/>
          <w:b w:val="0"/>
          <w:noProof/>
          <w:lang w:eastAsia="lv-LV"/>
        </w:rPr>
      </w:pPr>
      <w:hyperlink w:anchor="_Toc25243506" w:history="1">
        <w:r w:rsidR="00CD0890" w:rsidRPr="00C34C1E">
          <w:rPr>
            <w:rStyle w:val="Hyperlink"/>
            <w:rFonts w:cs="Times New Roman"/>
            <w:noProof/>
          </w:rPr>
          <w:t>2.12.</w:t>
        </w:r>
        <w:r w:rsidR="00CD0890">
          <w:rPr>
            <w:rFonts w:asciiTheme="minorHAnsi" w:eastAsiaTheme="minorEastAsia" w:hAnsiTheme="minorHAnsi"/>
            <w:b w:val="0"/>
            <w:noProof/>
            <w:lang w:eastAsia="lv-LV"/>
          </w:rPr>
          <w:tab/>
        </w:r>
        <w:r w:rsidR="00CD0890" w:rsidRPr="00C34C1E">
          <w:rPr>
            <w:rStyle w:val="Hyperlink"/>
            <w:noProof/>
          </w:rPr>
          <w:t>Sākumdatu masīvu saraksta apskatīšana</w:t>
        </w:r>
        <w:r w:rsidR="00CD0890">
          <w:rPr>
            <w:noProof/>
            <w:webHidden/>
          </w:rPr>
          <w:tab/>
        </w:r>
        <w:r w:rsidR="00CD0890">
          <w:rPr>
            <w:noProof/>
            <w:webHidden/>
          </w:rPr>
          <w:fldChar w:fldCharType="begin"/>
        </w:r>
        <w:r w:rsidR="00CD0890">
          <w:rPr>
            <w:noProof/>
            <w:webHidden/>
          </w:rPr>
          <w:instrText xml:space="preserve"> PAGEREF _Toc25243506 \h </w:instrText>
        </w:r>
        <w:r w:rsidR="00CD0890">
          <w:rPr>
            <w:noProof/>
            <w:webHidden/>
          </w:rPr>
        </w:r>
        <w:r w:rsidR="00CD0890">
          <w:rPr>
            <w:noProof/>
            <w:webHidden/>
          </w:rPr>
          <w:fldChar w:fldCharType="separate"/>
        </w:r>
        <w:r w:rsidR="00CD0890">
          <w:rPr>
            <w:noProof/>
            <w:webHidden/>
          </w:rPr>
          <w:t>51</w:t>
        </w:r>
        <w:r w:rsidR="00CD0890">
          <w:rPr>
            <w:noProof/>
            <w:webHidden/>
          </w:rPr>
          <w:fldChar w:fldCharType="end"/>
        </w:r>
      </w:hyperlink>
    </w:p>
    <w:p w14:paraId="5F2586E7" w14:textId="0873B759" w:rsidR="00CD0890" w:rsidRDefault="006C0CA3">
      <w:pPr>
        <w:pStyle w:val="TOC3"/>
        <w:rPr>
          <w:rFonts w:asciiTheme="minorHAnsi" w:eastAsiaTheme="minorEastAsia" w:hAnsiTheme="minorHAnsi"/>
          <w:noProof/>
          <w:lang w:eastAsia="lv-LV"/>
        </w:rPr>
      </w:pPr>
      <w:hyperlink w:anchor="_Toc25243507" w:history="1">
        <w:r w:rsidR="00CD0890" w:rsidRPr="00C34C1E">
          <w:rPr>
            <w:rStyle w:val="Hyperlink"/>
            <w:rFonts w:cs="Times New Roman"/>
            <w:noProof/>
          </w:rPr>
          <w:t>2.12.1.</w:t>
        </w:r>
        <w:r w:rsidR="00CD0890">
          <w:rPr>
            <w:rFonts w:asciiTheme="minorHAnsi" w:eastAsiaTheme="minorEastAsia" w:hAnsiTheme="minorHAnsi"/>
            <w:noProof/>
            <w:lang w:eastAsia="lv-LV"/>
          </w:rPr>
          <w:tab/>
        </w:r>
        <w:r w:rsidR="00CD0890" w:rsidRPr="00C34C1E">
          <w:rPr>
            <w:rStyle w:val="Hyperlink"/>
            <w:noProof/>
          </w:rPr>
          <w:t>Sākumdatu masīva informācijas rediģēšana / pievienošana</w:t>
        </w:r>
        <w:r w:rsidR="00CD0890">
          <w:rPr>
            <w:noProof/>
            <w:webHidden/>
          </w:rPr>
          <w:tab/>
        </w:r>
        <w:r w:rsidR="00CD0890">
          <w:rPr>
            <w:noProof/>
            <w:webHidden/>
          </w:rPr>
          <w:fldChar w:fldCharType="begin"/>
        </w:r>
        <w:r w:rsidR="00CD0890">
          <w:rPr>
            <w:noProof/>
            <w:webHidden/>
          </w:rPr>
          <w:instrText xml:space="preserve"> PAGEREF _Toc25243507 \h </w:instrText>
        </w:r>
        <w:r w:rsidR="00CD0890">
          <w:rPr>
            <w:noProof/>
            <w:webHidden/>
          </w:rPr>
        </w:r>
        <w:r w:rsidR="00CD0890">
          <w:rPr>
            <w:noProof/>
            <w:webHidden/>
          </w:rPr>
          <w:fldChar w:fldCharType="separate"/>
        </w:r>
        <w:r w:rsidR="00CD0890">
          <w:rPr>
            <w:noProof/>
            <w:webHidden/>
          </w:rPr>
          <w:t>51</w:t>
        </w:r>
        <w:r w:rsidR="00CD0890">
          <w:rPr>
            <w:noProof/>
            <w:webHidden/>
          </w:rPr>
          <w:fldChar w:fldCharType="end"/>
        </w:r>
      </w:hyperlink>
    </w:p>
    <w:p w14:paraId="3DB5338C" w14:textId="70A23EDD" w:rsidR="00CD0890" w:rsidRDefault="006C0CA3">
      <w:pPr>
        <w:pStyle w:val="TOC2"/>
        <w:rPr>
          <w:rFonts w:asciiTheme="minorHAnsi" w:eastAsiaTheme="minorEastAsia" w:hAnsiTheme="minorHAnsi"/>
          <w:b w:val="0"/>
          <w:noProof/>
          <w:lang w:eastAsia="lv-LV"/>
        </w:rPr>
      </w:pPr>
      <w:hyperlink w:anchor="_Toc25243508" w:history="1">
        <w:r w:rsidR="00CD0890" w:rsidRPr="00C34C1E">
          <w:rPr>
            <w:rStyle w:val="Hyperlink"/>
            <w:rFonts w:cs="Times New Roman"/>
            <w:noProof/>
          </w:rPr>
          <w:t>2.13.</w:t>
        </w:r>
        <w:r w:rsidR="00CD0890">
          <w:rPr>
            <w:rFonts w:asciiTheme="minorHAnsi" w:eastAsiaTheme="minorEastAsia" w:hAnsiTheme="minorHAnsi"/>
            <w:b w:val="0"/>
            <w:noProof/>
            <w:lang w:eastAsia="lv-LV"/>
          </w:rPr>
          <w:tab/>
        </w:r>
        <w:r w:rsidR="00CD0890" w:rsidRPr="00C34C1E">
          <w:rPr>
            <w:rStyle w:val="Hyperlink"/>
            <w:noProof/>
          </w:rPr>
          <w:t>Pieteikšanās kanālam</w:t>
        </w:r>
        <w:r w:rsidR="00CD0890">
          <w:rPr>
            <w:noProof/>
            <w:webHidden/>
          </w:rPr>
          <w:tab/>
        </w:r>
        <w:r w:rsidR="00CD0890">
          <w:rPr>
            <w:noProof/>
            <w:webHidden/>
          </w:rPr>
          <w:fldChar w:fldCharType="begin"/>
        </w:r>
        <w:r w:rsidR="00CD0890">
          <w:rPr>
            <w:noProof/>
            <w:webHidden/>
          </w:rPr>
          <w:instrText xml:space="preserve"> PAGEREF _Toc25243508 \h </w:instrText>
        </w:r>
        <w:r w:rsidR="00CD0890">
          <w:rPr>
            <w:noProof/>
            <w:webHidden/>
          </w:rPr>
        </w:r>
        <w:r w:rsidR="00CD0890">
          <w:rPr>
            <w:noProof/>
            <w:webHidden/>
          </w:rPr>
          <w:fldChar w:fldCharType="separate"/>
        </w:r>
        <w:r w:rsidR="00CD0890">
          <w:rPr>
            <w:noProof/>
            <w:webHidden/>
          </w:rPr>
          <w:t>54</w:t>
        </w:r>
        <w:r w:rsidR="00CD0890">
          <w:rPr>
            <w:noProof/>
            <w:webHidden/>
          </w:rPr>
          <w:fldChar w:fldCharType="end"/>
        </w:r>
      </w:hyperlink>
    </w:p>
    <w:p w14:paraId="6B87545A" w14:textId="29786DAD" w:rsidR="00CD0890" w:rsidRDefault="006C0CA3">
      <w:pPr>
        <w:pStyle w:val="TOC1"/>
        <w:rPr>
          <w:rFonts w:asciiTheme="minorHAnsi" w:eastAsiaTheme="minorEastAsia" w:hAnsiTheme="minorHAnsi"/>
          <w:b w:val="0"/>
          <w:caps w:val="0"/>
          <w:noProof/>
          <w:lang w:eastAsia="lv-LV"/>
        </w:rPr>
      </w:pPr>
      <w:hyperlink w:anchor="_Toc25243509" w:history="1">
        <w:r w:rsidR="00CD0890" w:rsidRPr="00C34C1E">
          <w:rPr>
            <w:rStyle w:val="Hyperlink"/>
            <w:rFonts w:cs="Tahoma"/>
            <w:noProof/>
            <w:u w:color="000000"/>
          </w:rPr>
          <w:t>3.</w:t>
        </w:r>
        <w:r w:rsidR="00CD0890">
          <w:rPr>
            <w:rFonts w:asciiTheme="minorHAnsi" w:eastAsiaTheme="minorEastAsia" w:hAnsiTheme="minorHAnsi"/>
            <w:b w:val="0"/>
            <w:caps w:val="0"/>
            <w:noProof/>
            <w:lang w:eastAsia="lv-LV"/>
          </w:rPr>
          <w:tab/>
        </w:r>
        <w:r w:rsidR="00CD0890" w:rsidRPr="00C34C1E">
          <w:rPr>
            <w:rStyle w:val="Hyperlink"/>
            <w:noProof/>
          </w:rPr>
          <w:t>Datu apmaiņas scenāriji</w:t>
        </w:r>
        <w:r w:rsidR="00CD0890">
          <w:rPr>
            <w:noProof/>
            <w:webHidden/>
          </w:rPr>
          <w:tab/>
        </w:r>
        <w:r w:rsidR="00CD0890">
          <w:rPr>
            <w:noProof/>
            <w:webHidden/>
          </w:rPr>
          <w:fldChar w:fldCharType="begin"/>
        </w:r>
        <w:r w:rsidR="00CD0890">
          <w:rPr>
            <w:noProof/>
            <w:webHidden/>
          </w:rPr>
          <w:instrText xml:space="preserve"> PAGEREF _Toc25243509 \h </w:instrText>
        </w:r>
        <w:r w:rsidR="00CD0890">
          <w:rPr>
            <w:noProof/>
            <w:webHidden/>
          </w:rPr>
        </w:r>
        <w:r w:rsidR="00CD0890">
          <w:rPr>
            <w:noProof/>
            <w:webHidden/>
          </w:rPr>
          <w:fldChar w:fldCharType="separate"/>
        </w:r>
        <w:r w:rsidR="00CD0890">
          <w:rPr>
            <w:noProof/>
            <w:webHidden/>
          </w:rPr>
          <w:t>56</w:t>
        </w:r>
        <w:r w:rsidR="00CD0890">
          <w:rPr>
            <w:noProof/>
            <w:webHidden/>
          </w:rPr>
          <w:fldChar w:fldCharType="end"/>
        </w:r>
      </w:hyperlink>
    </w:p>
    <w:p w14:paraId="41BC0060" w14:textId="12D41573" w:rsidR="00CD0890" w:rsidRDefault="006C0CA3">
      <w:pPr>
        <w:pStyle w:val="TOC2"/>
        <w:rPr>
          <w:rFonts w:asciiTheme="minorHAnsi" w:eastAsiaTheme="minorEastAsia" w:hAnsiTheme="minorHAnsi"/>
          <w:b w:val="0"/>
          <w:noProof/>
          <w:lang w:eastAsia="lv-LV"/>
        </w:rPr>
      </w:pPr>
      <w:hyperlink w:anchor="_Toc25243510" w:history="1">
        <w:r w:rsidR="00CD0890" w:rsidRPr="00C34C1E">
          <w:rPr>
            <w:rStyle w:val="Hyperlink"/>
            <w:rFonts w:cs="Times New Roman"/>
            <w:noProof/>
          </w:rPr>
          <w:t>3.1.</w:t>
        </w:r>
        <w:r w:rsidR="00CD0890">
          <w:rPr>
            <w:rFonts w:asciiTheme="minorHAnsi" w:eastAsiaTheme="minorEastAsia" w:hAnsiTheme="minorHAnsi"/>
            <w:b w:val="0"/>
            <w:noProof/>
            <w:lang w:eastAsia="lv-LV"/>
          </w:rPr>
          <w:tab/>
        </w:r>
        <w:r w:rsidR="00CD0890" w:rsidRPr="00C34C1E">
          <w:rPr>
            <w:rStyle w:val="Hyperlink"/>
            <w:noProof/>
          </w:rPr>
          <w:t>Atvasinātie ziņojumi</w:t>
        </w:r>
        <w:r w:rsidR="00CD0890">
          <w:rPr>
            <w:noProof/>
            <w:webHidden/>
          </w:rPr>
          <w:tab/>
        </w:r>
        <w:r w:rsidR="00CD0890">
          <w:rPr>
            <w:noProof/>
            <w:webHidden/>
          </w:rPr>
          <w:fldChar w:fldCharType="begin"/>
        </w:r>
        <w:r w:rsidR="00CD0890">
          <w:rPr>
            <w:noProof/>
            <w:webHidden/>
          </w:rPr>
          <w:instrText xml:space="preserve"> PAGEREF _Toc25243510 \h </w:instrText>
        </w:r>
        <w:r w:rsidR="00CD0890">
          <w:rPr>
            <w:noProof/>
            <w:webHidden/>
          </w:rPr>
        </w:r>
        <w:r w:rsidR="00CD0890">
          <w:rPr>
            <w:noProof/>
            <w:webHidden/>
          </w:rPr>
          <w:fldChar w:fldCharType="separate"/>
        </w:r>
        <w:r w:rsidR="00CD0890">
          <w:rPr>
            <w:noProof/>
            <w:webHidden/>
          </w:rPr>
          <w:t>56</w:t>
        </w:r>
        <w:r w:rsidR="00CD0890">
          <w:rPr>
            <w:noProof/>
            <w:webHidden/>
          </w:rPr>
          <w:fldChar w:fldCharType="end"/>
        </w:r>
      </w:hyperlink>
    </w:p>
    <w:p w14:paraId="64672A21" w14:textId="40DC8538" w:rsidR="00CD0890" w:rsidRDefault="006C0CA3">
      <w:pPr>
        <w:pStyle w:val="TOC2"/>
        <w:rPr>
          <w:rFonts w:asciiTheme="minorHAnsi" w:eastAsiaTheme="minorEastAsia" w:hAnsiTheme="minorHAnsi"/>
          <w:b w:val="0"/>
          <w:noProof/>
          <w:lang w:eastAsia="lv-LV"/>
        </w:rPr>
      </w:pPr>
      <w:hyperlink w:anchor="_Toc25243511" w:history="1">
        <w:r w:rsidR="00CD0890" w:rsidRPr="00C34C1E">
          <w:rPr>
            <w:rStyle w:val="Hyperlink"/>
            <w:rFonts w:cs="Times New Roman"/>
            <w:noProof/>
          </w:rPr>
          <w:t>3.2.</w:t>
        </w:r>
        <w:r w:rsidR="00CD0890">
          <w:rPr>
            <w:rFonts w:asciiTheme="minorHAnsi" w:eastAsiaTheme="minorEastAsia" w:hAnsiTheme="minorHAnsi"/>
            <w:b w:val="0"/>
            <w:noProof/>
            <w:lang w:eastAsia="lv-LV"/>
          </w:rPr>
          <w:tab/>
        </w:r>
        <w:r w:rsidR="00CD0890" w:rsidRPr="00C34C1E">
          <w:rPr>
            <w:rStyle w:val="Hyperlink"/>
            <w:noProof/>
          </w:rPr>
          <w:t>DIK (datu izplatīšanas kanāla) ziņojumi un atvasinātie ziņojumi</w:t>
        </w:r>
        <w:r w:rsidR="00CD0890">
          <w:rPr>
            <w:noProof/>
            <w:webHidden/>
          </w:rPr>
          <w:tab/>
        </w:r>
        <w:r w:rsidR="00CD0890">
          <w:rPr>
            <w:noProof/>
            <w:webHidden/>
          </w:rPr>
          <w:fldChar w:fldCharType="begin"/>
        </w:r>
        <w:r w:rsidR="00CD0890">
          <w:rPr>
            <w:noProof/>
            <w:webHidden/>
          </w:rPr>
          <w:instrText xml:space="preserve"> PAGEREF _Toc25243511 \h </w:instrText>
        </w:r>
        <w:r w:rsidR="00CD0890">
          <w:rPr>
            <w:noProof/>
            <w:webHidden/>
          </w:rPr>
        </w:r>
        <w:r w:rsidR="00CD0890">
          <w:rPr>
            <w:noProof/>
            <w:webHidden/>
          </w:rPr>
          <w:fldChar w:fldCharType="separate"/>
        </w:r>
        <w:r w:rsidR="00CD0890">
          <w:rPr>
            <w:noProof/>
            <w:webHidden/>
          </w:rPr>
          <w:t>56</w:t>
        </w:r>
        <w:r w:rsidR="00CD0890">
          <w:rPr>
            <w:noProof/>
            <w:webHidden/>
          </w:rPr>
          <w:fldChar w:fldCharType="end"/>
        </w:r>
      </w:hyperlink>
    </w:p>
    <w:p w14:paraId="64C82A39" w14:textId="350E1D90" w:rsidR="00CD0890" w:rsidRDefault="006C0CA3">
      <w:pPr>
        <w:pStyle w:val="TOC2"/>
        <w:rPr>
          <w:rFonts w:asciiTheme="minorHAnsi" w:eastAsiaTheme="minorEastAsia" w:hAnsiTheme="minorHAnsi"/>
          <w:b w:val="0"/>
          <w:noProof/>
          <w:lang w:eastAsia="lv-LV"/>
        </w:rPr>
      </w:pPr>
      <w:hyperlink w:anchor="_Toc25243512" w:history="1">
        <w:r w:rsidR="00CD0890" w:rsidRPr="00C34C1E">
          <w:rPr>
            <w:rStyle w:val="Hyperlink"/>
            <w:rFonts w:cs="Times New Roman"/>
            <w:noProof/>
          </w:rPr>
          <w:t>3.3.</w:t>
        </w:r>
        <w:r w:rsidR="00CD0890">
          <w:rPr>
            <w:rFonts w:asciiTheme="minorHAnsi" w:eastAsiaTheme="minorEastAsia" w:hAnsiTheme="minorHAnsi"/>
            <w:b w:val="0"/>
            <w:noProof/>
            <w:lang w:eastAsia="lv-LV"/>
          </w:rPr>
          <w:tab/>
        </w:r>
        <w:r w:rsidR="00CD0890" w:rsidRPr="00C34C1E">
          <w:rPr>
            <w:rStyle w:val="Hyperlink"/>
            <w:noProof/>
          </w:rPr>
          <w:t>DSK (datu savākšanas kanāla) ziņojumi un atvasinātie ziņojumi</w:t>
        </w:r>
        <w:r w:rsidR="00CD0890">
          <w:rPr>
            <w:noProof/>
            <w:webHidden/>
          </w:rPr>
          <w:tab/>
        </w:r>
        <w:r w:rsidR="00CD0890">
          <w:rPr>
            <w:noProof/>
            <w:webHidden/>
          </w:rPr>
          <w:fldChar w:fldCharType="begin"/>
        </w:r>
        <w:r w:rsidR="00CD0890">
          <w:rPr>
            <w:noProof/>
            <w:webHidden/>
          </w:rPr>
          <w:instrText xml:space="preserve"> PAGEREF _Toc25243512 \h </w:instrText>
        </w:r>
        <w:r w:rsidR="00CD0890">
          <w:rPr>
            <w:noProof/>
            <w:webHidden/>
          </w:rPr>
        </w:r>
        <w:r w:rsidR="00CD0890">
          <w:rPr>
            <w:noProof/>
            <w:webHidden/>
          </w:rPr>
          <w:fldChar w:fldCharType="separate"/>
        </w:r>
        <w:r w:rsidR="00CD0890">
          <w:rPr>
            <w:noProof/>
            <w:webHidden/>
          </w:rPr>
          <w:t>60</w:t>
        </w:r>
        <w:r w:rsidR="00CD0890">
          <w:rPr>
            <w:noProof/>
            <w:webHidden/>
          </w:rPr>
          <w:fldChar w:fldCharType="end"/>
        </w:r>
      </w:hyperlink>
    </w:p>
    <w:p w14:paraId="3207C648" w14:textId="0634569C" w:rsidR="007D2574" w:rsidRPr="0093614A" w:rsidRDefault="009C7B09" w:rsidP="00DE2B4A">
      <w:pPr>
        <w:pStyle w:val="Heading1"/>
        <w:numPr>
          <w:ilvl w:val="0"/>
          <w:numId w:val="0"/>
        </w:numPr>
      </w:pPr>
      <w:r w:rsidRPr="0093614A">
        <w:rPr>
          <w:rFonts w:ascii="Arial Bold" w:hAnsi="Arial Bold"/>
          <w:b w:val="0"/>
          <w:caps/>
        </w:rPr>
        <w:lastRenderedPageBreak/>
        <w:fldChar w:fldCharType="end"/>
      </w:r>
      <w:bookmarkStart w:id="1" w:name="_Toc25243474"/>
      <w:r w:rsidR="007D2574" w:rsidRPr="0093614A">
        <w:t>Attēlu saraksts</w:t>
      </w:r>
      <w:bookmarkEnd w:id="1"/>
    </w:p>
    <w:p w14:paraId="36ED2027" w14:textId="0487FA0D" w:rsidR="00A613B2" w:rsidRDefault="009C7B09">
      <w:pPr>
        <w:pStyle w:val="TableofFigures"/>
        <w:rPr>
          <w:rFonts w:asciiTheme="minorHAnsi" w:eastAsiaTheme="minorEastAsia" w:hAnsiTheme="minorHAnsi"/>
          <w:noProof/>
          <w:lang w:eastAsia="lv-LV"/>
        </w:rPr>
      </w:pPr>
      <w:r w:rsidRPr="0093614A">
        <w:rPr>
          <w:b/>
        </w:rPr>
        <w:fldChar w:fldCharType="begin"/>
      </w:r>
      <w:r w:rsidR="007D2574" w:rsidRPr="0093614A">
        <w:rPr>
          <w:b/>
        </w:rPr>
        <w:instrText xml:space="preserve"> TOC \h \z \c "Attēls" </w:instrText>
      </w:r>
      <w:r w:rsidRPr="0093614A">
        <w:rPr>
          <w:b/>
        </w:rPr>
        <w:fldChar w:fldCharType="separate"/>
      </w:r>
      <w:hyperlink w:anchor="_Toc25239664" w:history="1">
        <w:r w:rsidR="00A613B2" w:rsidRPr="003B5A4A">
          <w:rPr>
            <w:rStyle w:val="Hyperlink"/>
            <w:noProof/>
          </w:rPr>
          <w:t>1.attēls. Kļūdas ziņojuma piemērs</w:t>
        </w:r>
        <w:r w:rsidR="00A613B2">
          <w:rPr>
            <w:noProof/>
            <w:webHidden/>
          </w:rPr>
          <w:tab/>
        </w:r>
        <w:r w:rsidR="00A613B2">
          <w:rPr>
            <w:noProof/>
            <w:webHidden/>
          </w:rPr>
          <w:fldChar w:fldCharType="begin"/>
        </w:r>
        <w:r w:rsidR="00A613B2">
          <w:rPr>
            <w:noProof/>
            <w:webHidden/>
          </w:rPr>
          <w:instrText xml:space="preserve"> PAGEREF _Toc25239664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41F75022" w14:textId="16207A07" w:rsidR="00A613B2" w:rsidRDefault="006C0CA3">
      <w:pPr>
        <w:pStyle w:val="TableofFigures"/>
        <w:rPr>
          <w:rFonts w:asciiTheme="minorHAnsi" w:eastAsiaTheme="minorEastAsia" w:hAnsiTheme="minorHAnsi"/>
          <w:noProof/>
          <w:lang w:eastAsia="lv-LV"/>
        </w:rPr>
      </w:pPr>
      <w:hyperlink w:anchor="_Toc25239665" w:history="1">
        <w:r w:rsidR="00A613B2" w:rsidRPr="003B5A4A">
          <w:rPr>
            <w:rStyle w:val="Hyperlink"/>
            <w:noProof/>
          </w:rPr>
          <w:t>2.attēls. Atzīme par lauka aizpildes obligātumu – piemērs</w:t>
        </w:r>
        <w:r w:rsidR="00A613B2">
          <w:rPr>
            <w:noProof/>
            <w:webHidden/>
          </w:rPr>
          <w:tab/>
        </w:r>
        <w:r w:rsidR="00A613B2">
          <w:rPr>
            <w:noProof/>
            <w:webHidden/>
          </w:rPr>
          <w:fldChar w:fldCharType="begin"/>
        </w:r>
        <w:r w:rsidR="00A613B2">
          <w:rPr>
            <w:noProof/>
            <w:webHidden/>
          </w:rPr>
          <w:instrText xml:space="preserve"> PAGEREF _Toc25239665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47CA0BA2" w14:textId="5A770BF8" w:rsidR="00A613B2" w:rsidRDefault="006C0CA3">
      <w:pPr>
        <w:pStyle w:val="TableofFigures"/>
        <w:rPr>
          <w:rFonts w:asciiTheme="minorHAnsi" w:eastAsiaTheme="minorEastAsia" w:hAnsiTheme="minorHAnsi"/>
          <w:noProof/>
          <w:lang w:eastAsia="lv-LV"/>
        </w:rPr>
      </w:pPr>
      <w:hyperlink w:anchor="_Toc25239666" w:history="1">
        <w:r w:rsidR="00A613B2" w:rsidRPr="003B5A4A">
          <w:rPr>
            <w:rStyle w:val="Hyperlink"/>
            <w:noProof/>
          </w:rPr>
          <w:t>3.attēls. Informatīva paskaidre</w:t>
        </w:r>
        <w:r w:rsidR="00A613B2">
          <w:rPr>
            <w:noProof/>
            <w:webHidden/>
          </w:rPr>
          <w:tab/>
        </w:r>
        <w:r w:rsidR="00A613B2">
          <w:rPr>
            <w:noProof/>
            <w:webHidden/>
          </w:rPr>
          <w:fldChar w:fldCharType="begin"/>
        </w:r>
        <w:r w:rsidR="00A613B2">
          <w:rPr>
            <w:noProof/>
            <w:webHidden/>
          </w:rPr>
          <w:instrText xml:space="preserve"> PAGEREF _Toc25239666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2D2D132E" w14:textId="08F9D5C6" w:rsidR="00A613B2" w:rsidRDefault="006C0CA3">
      <w:pPr>
        <w:pStyle w:val="TableofFigures"/>
        <w:rPr>
          <w:rFonts w:asciiTheme="minorHAnsi" w:eastAsiaTheme="minorEastAsia" w:hAnsiTheme="minorHAnsi"/>
          <w:noProof/>
          <w:lang w:eastAsia="lv-LV"/>
        </w:rPr>
      </w:pPr>
      <w:hyperlink w:anchor="_Toc25239667" w:history="1">
        <w:r w:rsidR="00A613B2" w:rsidRPr="003B5A4A">
          <w:rPr>
            <w:rStyle w:val="Hyperlink"/>
            <w:noProof/>
          </w:rPr>
          <w:t>4.attēls. Brīdinājuma paziņojuma piemērs</w:t>
        </w:r>
        <w:r w:rsidR="00A613B2">
          <w:rPr>
            <w:noProof/>
            <w:webHidden/>
          </w:rPr>
          <w:tab/>
        </w:r>
        <w:r w:rsidR="00A613B2">
          <w:rPr>
            <w:noProof/>
            <w:webHidden/>
          </w:rPr>
          <w:fldChar w:fldCharType="begin"/>
        </w:r>
        <w:r w:rsidR="00A613B2">
          <w:rPr>
            <w:noProof/>
            <w:webHidden/>
          </w:rPr>
          <w:instrText xml:space="preserve"> PAGEREF _Toc25239667 \h </w:instrText>
        </w:r>
        <w:r w:rsidR="00A613B2">
          <w:rPr>
            <w:noProof/>
            <w:webHidden/>
          </w:rPr>
        </w:r>
        <w:r w:rsidR="00A613B2">
          <w:rPr>
            <w:noProof/>
            <w:webHidden/>
          </w:rPr>
          <w:fldChar w:fldCharType="separate"/>
        </w:r>
        <w:r w:rsidR="00CD0890">
          <w:rPr>
            <w:noProof/>
            <w:webHidden/>
          </w:rPr>
          <w:t>12</w:t>
        </w:r>
        <w:r w:rsidR="00A613B2">
          <w:rPr>
            <w:noProof/>
            <w:webHidden/>
          </w:rPr>
          <w:fldChar w:fldCharType="end"/>
        </w:r>
      </w:hyperlink>
    </w:p>
    <w:p w14:paraId="35459092" w14:textId="2F544CD0" w:rsidR="00A613B2" w:rsidRDefault="006C0CA3">
      <w:pPr>
        <w:pStyle w:val="TableofFigures"/>
        <w:rPr>
          <w:rFonts w:asciiTheme="minorHAnsi" w:eastAsiaTheme="minorEastAsia" w:hAnsiTheme="minorHAnsi"/>
          <w:noProof/>
          <w:lang w:eastAsia="lv-LV"/>
        </w:rPr>
      </w:pPr>
      <w:hyperlink w:anchor="_Toc25239668" w:history="1">
        <w:r w:rsidR="00A613B2" w:rsidRPr="003B5A4A">
          <w:rPr>
            <w:rStyle w:val="Hyperlink"/>
            <w:noProof/>
          </w:rPr>
          <w:t>5.attēls. Ielādēšanas (</w:t>
        </w:r>
        <w:r w:rsidR="00A613B2" w:rsidRPr="003B5A4A">
          <w:rPr>
            <w:rStyle w:val="Hyperlink"/>
            <w:i/>
            <w:noProof/>
          </w:rPr>
          <w:t>Loading)</w:t>
        </w:r>
        <w:r w:rsidR="00A613B2" w:rsidRPr="003B5A4A">
          <w:rPr>
            <w:rStyle w:val="Hyperlink"/>
            <w:noProof/>
          </w:rPr>
          <w:t xml:space="preserve"> paziņojuma piemērs</w:t>
        </w:r>
        <w:r w:rsidR="00A613B2">
          <w:rPr>
            <w:noProof/>
            <w:webHidden/>
          </w:rPr>
          <w:tab/>
        </w:r>
        <w:r w:rsidR="00A613B2">
          <w:rPr>
            <w:noProof/>
            <w:webHidden/>
          </w:rPr>
          <w:fldChar w:fldCharType="begin"/>
        </w:r>
        <w:r w:rsidR="00A613B2">
          <w:rPr>
            <w:noProof/>
            <w:webHidden/>
          </w:rPr>
          <w:instrText xml:space="preserve"> PAGEREF _Toc25239668 \h </w:instrText>
        </w:r>
        <w:r w:rsidR="00A613B2">
          <w:rPr>
            <w:noProof/>
            <w:webHidden/>
          </w:rPr>
        </w:r>
        <w:r w:rsidR="00A613B2">
          <w:rPr>
            <w:noProof/>
            <w:webHidden/>
          </w:rPr>
          <w:fldChar w:fldCharType="separate"/>
        </w:r>
        <w:r w:rsidR="00CD0890">
          <w:rPr>
            <w:noProof/>
            <w:webHidden/>
          </w:rPr>
          <w:t>13</w:t>
        </w:r>
        <w:r w:rsidR="00A613B2">
          <w:rPr>
            <w:noProof/>
            <w:webHidden/>
          </w:rPr>
          <w:fldChar w:fldCharType="end"/>
        </w:r>
      </w:hyperlink>
    </w:p>
    <w:p w14:paraId="48C8081B" w14:textId="1B54C767" w:rsidR="00A613B2" w:rsidRDefault="006C0CA3">
      <w:pPr>
        <w:pStyle w:val="TableofFigures"/>
        <w:rPr>
          <w:rFonts w:asciiTheme="minorHAnsi" w:eastAsiaTheme="minorEastAsia" w:hAnsiTheme="minorHAnsi"/>
          <w:noProof/>
          <w:lang w:eastAsia="lv-LV"/>
        </w:rPr>
      </w:pPr>
      <w:hyperlink w:anchor="_Toc25239669" w:history="1">
        <w:r w:rsidR="00A613B2" w:rsidRPr="003B5A4A">
          <w:rPr>
            <w:rStyle w:val="Hyperlink"/>
            <w:noProof/>
          </w:rPr>
          <w:t>6.attēls. Datuma ievadīšanas piemērs no kalendāra</w:t>
        </w:r>
        <w:r w:rsidR="00A613B2">
          <w:rPr>
            <w:noProof/>
            <w:webHidden/>
          </w:rPr>
          <w:tab/>
        </w:r>
        <w:r w:rsidR="00A613B2">
          <w:rPr>
            <w:noProof/>
            <w:webHidden/>
          </w:rPr>
          <w:fldChar w:fldCharType="begin"/>
        </w:r>
        <w:r w:rsidR="00A613B2">
          <w:rPr>
            <w:noProof/>
            <w:webHidden/>
          </w:rPr>
          <w:instrText xml:space="preserve"> PAGEREF _Toc25239669 \h </w:instrText>
        </w:r>
        <w:r w:rsidR="00A613B2">
          <w:rPr>
            <w:noProof/>
            <w:webHidden/>
          </w:rPr>
        </w:r>
        <w:r w:rsidR="00A613B2">
          <w:rPr>
            <w:noProof/>
            <w:webHidden/>
          </w:rPr>
          <w:fldChar w:fldCharType="separate"/>
        </w:r>
        <w:r w:rsidR="00CD0890">
          <w:rPr>
            <w:noProof/>
            <w:webHidden/>
          </w:rPr>
          <w:t>13</w:t>
        </w:r>
        <w:r w:rsidR="00A613B2">
          <w:rPr>
            <w:noProof/>
            <w:webHidden/>
          </w:rPr>
          <w:fldChar w:fldCharType="end"/>
        </w:r>
      </w:hyperlink>
    </w:p>
    <w:p w14:paraId="3CEBD032" w14:textId="2B164C04" w:rsidR="00A613B2" w:rsidRDefault="006C0CA3">
      <w:pPr>
        <w:pStyle w:val="TableofFigures"/>
        <w:rPr>
          <w:rFonts w:asciiTheme="minorHAnsi" w:eastAsiaTheme="minorEastAsia" w:hAnsiTheme="minorHAnsi"/>
          <w:noProof/>
          <w:lang w:eastAsia="lv-LV"/>
        </w:rPr>
      </w:pPr>
      <w:hyperlink w:anchor="_Toc25239670" w:history="1">
        <w:r w:rsidR="00A613B2" w:rsidRPr="003B5A4A">
          <w:rPr>
            <w:rStyle w:val="Hyperlink"/>
            <w:noProof/>
          </w:rPr>
          <w:t>7.attēls. Filtra piemērs ar kalendāru</w:t>
        </w:r>
        <w:r w:rsidR="00A613B2">
          <w:rPr>
            <w:noProof/>
            <w:webHidden/>
          </w:rPr>
          <w:tab/>
        </w:r>
        <w:r w:rsidR="00A613B2">
          <w:rPr>
            <w:noProof/>
            <w:webHidden/>
          </w:rPr>
          <w:fldChar w:fldCharType="begin"/>
        </w:r>
        <w:r w:rsidR="00A613B2">
          <w:rPr>
            <w:noProof/>
            <w:webHidden/>
          </w:rPr>
          <w:instrText xml:space="preserve"> PAGEREF _Toc25239670 \h </w:instrText>
        </w:r>
        <w:r w:rsidR="00A613B2">
          <w:rPr>
            <w:noProof/>
            <w:webHidden/>
          </w:rPr>
        </w:r>
        <w:r w:rsidR="00A613B2">
          <w:rPr>
            <w:noProof/>
            <w:webHidden/>
          </w:rPr>
          <w:fldChar w:fldCharType="separate"/>
        </w:r>
        <w:r w:rsidR="00CD0890">
          <w:rPr>
            <w:noProof/>
            <w:webHidden/>
          </w:rPr>
          <w:t>13</w:t>
        </w:r>
        <w:r w:rsidR="00A613B2">
          <w:rPr>
            <w:noProof/>
            <w:webHidden/>
          </w:rPr>
          <w:fldChar w:fldCharType="end"/>
        </w:r>
      </w:hyperlink>
    </w:p>
    <w:p w14:paraId="3D9EE694" w14:textId="684F3418" w:rsidR="00A613B2" w:rsidRDefault="006C0CA3">
      <w:pPr>
        <w:pStyle w:val="TableofFigures"/>
        <w:rPr>
          <w:rFonts w:asciiTheme="minorHAnsi" w:eastAsiaTheme="minorEastAsia" w:hAnsiTheme="minorHAnsi"/>
          <w:noProof/>
          <w:lang w:eastAsia="lv-LV"/>
        </w:rPr>
      </w:pPr>
      <w:hyperlink w:anchor="_Toc25239671" w:history="1">
        <w:r w:rsidR="00A613B2" w:rsidRPr="003B5A4A">
          <w:rPr>
            <w:rStyle w:val="Hyperlink"/>
            <w:noProof/>
          </w:rPr>
          <w:t>8.attēls. Sistēmas galvenā izvēlne</w:t>
        </w:r>
        <w:r w:rsidR="00A613B2">
          <w:rPr>
            <w:noProof/>
            <w:webHidden/>
          </w:rPr>
          <w:tab/>
        </w:r>
        <w:r w:rsidR="00A613B2">
          <w:rPr>
            <w:noProof/>
            <w:webHidden/>
          </w:rPr>
          <w:fldChar w:fldCharType="begin"/>
        </w:r>
        <w:r w:rsidR="00A613B2">
          <w:rPr>
            <w:noProof/>
            <w:webHidden/>
          </w:rPr>
          <w:instrText xml:space="preserve"> PAGEREF _Toc25239671 \h </w:instrText>
        </w:r>
        <w:r w:rsidR="00A613B2">
          <w:rPr>
            <w:noProof/>
            <w:webHidden/>
          </w:rPr>
        </w:r>
        <w:r w:rsidR="00A613B2">
          <w:rPr>
            <w:noProof/>
            <w:webHidden/>
          </w:rPr>
          <w:fldChar w:fldCharType="separate"/>
        </w:r>
        <w:r w:rsidR="00CD0890">
          <w:rPr>
            <w:noProof/>
            <w:webHidden/>
          </w:rPr>
          <w:t>16</w:t>
        </w:r>
        <w:r w:rsidR="00A613B2">
          <w:rPr>
            <w:noProof/>
            <w:webHidden/>
          </w:rPr>
          <w:fldChar w:fldCharType="end"/>
        </w:r>
      </w:hyperlink>
    </w:p>
    <w:p w14:paraId="1400A27F" w14:textId="10729165" w:rsidR="00A613B2" w:rsidRDefault="006C0CA3">
      <w:pPr>
        <w:pStyle w:val="TableofFigures"/>
        <w:rPr>
          <w:rFonts w:asciiTheme="minorHAnsi" w:eastAsiaTheme="minorEastAsia" w:hAnsiTheme="minorHAnsi"/>
          <w:noProof/>
          <w:lang w:eastAsia="lv-LV"/>
        </w:rPr>
      </w:pPr>
      <w:hyperlink w:anchor="_Toc25239672" w:history="1">
        <w:r w:rsidR="00A613B2" w:rsidRPr="003B5A4A">
          <w:rPr>
            <w:rStyle w:val="Hyperlink"/>
            <w:noProof/>
          </w:rPr>
          <w:t>9.attēls DIT sākumlapa un izvēlne (DIT administratora skats)</w:t>
        </w:r>
        <w:r w:rsidR="00A613B2">
          <w:rPr>
            <w:noProof/>
            <w:webHidden/>
          </w:rPr>
          <w:tab/>
        </w:r>
        <w:r w:rsidR="00A613B2">
          <w:rPr>
            <w:noProof/>
            <w:webHidden/>
          </w:rPr>
          <w:fldChar w:fldCharType="begin"/>
        </w:r>
        <w:r w:rsidR="00A613B2">
          <w:rPr>
            <w:noProof/>
            <w:webHidden/>
          </w:rPr>
          <w:instrText xml:space="preserve"> PAGEREF _Toc25239672 \h </w:instrText>
        </w:r>
        <w:r w:rsidR="00A613B2">
          <w:rPr>
            <w:noProof/>
            <w:webHidden/>
          </w:rPr>
        </w:r>
        <w:r w:rsidR="00A613B2">
          <w:rPr>
            <w:noProof/>
            <w:webHidden/>
          </w:rPr>
          <w:fldChar w:fldCharType="separate"/>
        </w:r>
        <w:r w:rsidR="00CD0890">
          <w:rPr>
            <w:noProof/>
            <w:webHidden/>
          </w:rPr>
          <w:t>17</w:t>
        </w:r>
        <w:r w:rsidR="00A613B2">
          <w:rPr>
            <w:noProof/>
            <w:webHidden/>
          </w:rPr>
          <w:fldChar w:fldCharType="end"/>
        </w:r>
      </w:hyperlink>
    </w:p>
    <w:p w14:paraId="776696BC" w14:textId="4564C9BD" w:rsidR="00A613B2" w:rsidRDefault="006C0CA3">
      <w:pPr>
        <w:pStyle w:val="TableofFigures"/>
        <w:rPr>
          <w:rFonts w:asciiTheme="minorHAnsi" w:eastAsiaTheme="minorEastAsia" w:hAnsiTheme="minorHAnsi"/>
          <w:noProof/>
          <w:lang w:eastAsia="lv-LV"/>
        </w:rPr>
      </w:pPr>
      <w:hyperlink w:anchor="_Toc25239673" w:history="1">
        <w:r w:rsidR="00A613B2" w:rsidRPr="003B5A4A">
          <w:rPr>
            <w:rStyle w:val="Hyperlink"/>
            <w:noProof/>
          </w:rPr>
          <w:t>10.attēls. DIT sākumlapa un izvēlne (DIT e-pastkastītes administrators)</w:t>
        </w:r>
        <w:r w:rsidR="00A613B2">
          <w:rPr>
            <w:noProof/>
            <w:webHidden/>
          </w:rPr>
          <w:tab/>
        </w:r>
        <w:r w:rsidR="00A613B2">
          <w:rPr>
            <w:noProof/>
            <w:webHidden/>
          </w:rPr>
          <w:fldChar w:fldCharType="begin"/>
        </w:r>
        <w:r w:rsidR="00A613B2">
          <w:rPr>
            <w:noProof/>
            <w:webHidden/>
          </w:rPr>
          <w:instrText xml:space="preserve"> PAGEREF _Toc25239673 \h </w:instrText>
        </w:r>
        <w:r w:rsidR="00A613B2">
          <w:rPr>
            <w:noProof/>
            <w:webHidden/>
          </w:rPr>
        </w:r>
        <w:r w:rsidR="00A613B2">
          <w:rPr>
            <w:noProof/>
            <w:webHidden/>
          </w:rPr>
          <w:fldChar w:fldCharType="separate"/>
        </w:r>
        <w:r w:rsidR="00CD0890">
          <w:rPr>
            <w:noProof/>
            <w:webHidden/>
          </w:rPr>
          <w:t>18</w:t>
        </w:r>
        <w:r w:rsidR="00A613B2">
          <w:rPr>
            <w:noProof/>
            <w:webHidden/>
          </w:rPr>
          <w:fldChar w:fldCharType="end"/>
        </w:r>
      </w:hyperlink>
    </w:p>
    <w:p w14:paraId="35B197C5" w14:textId="72827D64" w:rsidR="00A613B2" w:rsidRDefault="006C0CA3">
      <w:pPr>
        <w:pStyle w:val="TableofFigures"/>
        <w:rPr>
          <w:rFonts w:asciiTheme="minorHAnsi" w:eastAsiaTheme="minorEastAsia" w:hAnsiTheme="minorHAnsi"/>
          <w:noProof/>
          <w:lang w:eastAsia="lv-LV"/>
        </w:rPr>
      </w:pPr>
      <w:hyperlink w:anchor="_Toc25239674" w:history="1">
        <w:r w:rsidR="00A613B2" w:rsidRPr="003B5A4A">
          <w:rPr>
            <w:rStyle w:val="Hyperlink"/>
            <w:noProof/>
          </w:rPr>
          <w:t>11.attēls. Statusu pāreju diagramma. Kanāla versijas dzīves cikls</w:t>
        </w:r>
        <w:r w:rsidR="00A613B2">
          <w:rPr>
            <w:noProof/>
            <w:webHidden/>
          </w:rPr>
          <w:tab/>
        </w:r>
        <w:r w:rsidR="00A613B2">
          <w:rPr>
            <w:noProof/>
            <w:webHidden/>
          </w:rPr>
          <w:fldChar w:fldCharType="begin"/>
        </w:r>
        <w:r w:rsidR="00A613B2">
          <w:rPr>
            <w:noProof/>
            <w:webHidden/>
          </w:rPr>
          <w:instrText xml:space="preserve"> PAGEREF _Toc25239674 \h </w:instrText>
        </w:r>
        <w:r w:rsidR="00A613B2">
          <w:rPr>
            <w:noProof/>
            <w:webHidden/>
          </w:rPr>
        </w:r>
        <w:r w:rsidR="00A613B2">
          <w:rPr>
            <w:noProof/>
            <w:webHidden/>
          </w:rPr>
          <w:fldChar w:fldCharType="separate"/>
        </w:r>
        <w:r w:rsidR="00CD0890">
          <w:rPr>
            <w:noProof/>
            <w:webHidden/>
          </w:rPr>
          <w:t>21</w:t>
        </w:r>
        <w:r w:rsidR="00A613B2">
          <w:rPr>
            <w:noProof/>
            <w:webHidden/>
          </w:rPr>
          <w:fldChar w:fldCharType="end"/>
        </w:r>
      </w:hyperlink>
    </w:p>
    <w:p w14:paraId="79182293" w14:textId="1CC46BEA" w:rsidR="00A613B2" w:rsidRDefault="006C0CA3">
      <w:pPr>
        <w:pStyle w:val="TableofFigures"/>
        <w:rPr>
          <w:rFonts w:asciiTheme="minorHAnsi" w:eastAsiaTheme="minorEastAsia" w:hAnsiTheme="minorHAnsi"/>
          <w:noProof/>
          <w:lang w:eastAsia="lv-LV"/>
        </w:rPr>
      </w:pPr>
      <w:hyperlink w:anchor="_Toc25239675" w:history="1">
        <w:r w:rsidR="00A613B2" w:rsidRPr="003B5A4A">
          <w:rPr>
            <w:rStyle w:val="Hyperlink"/>
            <w:noProof/>
          </w:rPr>
          <w:t>12.attēls. DIT pastkastīšu saraksts</w:t>
        </w:r>
        <w:r w:rsidR="00A613B2">
          <w:rPr>
            <w:noProof/>
            <w:webHidden/>
          </w:rPr>
          <w:tab/>
        </w:r>
        <w:r w:rsidR="00A613B2">
          <w:rPr>
            <w:noProof/>
            <w:webHidden/>
          </w:rPr>
          <w:fldChar w:fldCharType="begin"/>
        </w:r>
        <w:r w:rsidR="00A613B2">
          <w:rPr>
            <w:noProof/>
            <w:webHidden/>
          </w:rPr>
          <w:instrText xml:space="preserve"> PAGEREF _Toc25239675 \h </w:instrText>
        </w:r>
        <w:r w:rsidR="00A613B2">
          <w:rPr>
            <w:noProof/>
            <w:webHidden/>
          </w:rPr>
        </w:r>
        <w:r w:rsidR="00A613B2">
          <w:rPr>
            <w:noProof/>
            <w:webHidden/>
          </w:rPr>
          <w:fldChar w:fldCharType="separate"/>
        </w:r>
        <w:r w:rsidR="00CD0890">
          <w:rPr>
            <w:noProof/>
            <w:webHidden/>
          </w:rPr>
          <w:t>22</w:t>
        </w:r>
        <w:r w:rsidR="00A613B2">
          <w:rPr>
            <w:noProof/>
            <w:webHidden/>
          </w:rPr>
          <w:fldChar w:fldCharType="end"/>
        </w:r>
      </w:hyperlink>
    </w:p>
    <w:p w14:paraId="2DF36295" w14:textId="045214FC" w:rsidR="00A613B2" w:rsidRDefault="006C0CA3">
      <w:pPr>
        <w:pStyle w:val="TableofFigures"/>
        <w:rPr>
          <w:rFonts w:asciiTheme="minorHAnsi" w:eastAsiaTheme="minorEastAsia" w:hAnsiTheme="minorHAnsi"/>
          <w:noProof/>
          <w:lang w:eastAsia="lv-LV"/>
        </w:rPr>
      </w:pPr>
      <w:hyperlink w:anchor="_Toc25239676" w:history="1">
        <w:r w:rsidR="00A613B2" w:rsidRPr="003B5A4A">
          <w:rPr>
            <w:rStyle w:val="Hyperlink"/>
            <w:noProof/>
          </w:rPr>
          <w:t>13.attēls. Pastkastītes administrēšana</w:t>
        </w:r>
        <w:r w:rsidR="00A613B2">
          <w:rPr>
            <w:noProof/>
            <w:webHidden/>
          </w:rPr>
          <w:tab/>
        </w:r>
        <w:r w:rsidR="00A613B2">
          <w:rPr>
            <w:noProof/>
            <w:webHidden/>
          </w:rPr>
          <w:fldChar w:fldCharType="begin"/>
        </w:r>
        <w:r w:rsidR="00A613B2">
          <w:rPr>
            <w:noProof/>
            <w:webHidden/>
          </w:rPr>
          <w:instrText xml:space="preserve"> PAGEREF _Toc25239676 \h </w:instrText>
        </w:r>
        <w:r w:rsidR="00A613B2">
          <w:rPr>
            <w:noProof/>
            <w:webHidden/>
          </w:rPr>
        </w:r>
        <w:r w:rsidR="00A613B2">
          <w:rPr>
            <w:noProof/>
            <w:webHidden/>
          </w:rPr>
          <w:fldChar w:fldCharType="separate"/>
        </w:r>
        <w:r w:rsidR="00CD0890">
          <w:rPr>
            <w:noProof/>
            <w:webHidden/>
          </w:rPr>
          <w:t>24</w:t>
        </w:r>
        <w:r w:rsidR="00A613B2">
          <w:rPr>
            <w:noProof/>
            <w:webHidden/>
          </w:rPr>
          <w:fldChar w:fldCharType="end"/>
        </w:r>
      </w:hyperlink>
    </w:p>
    <w:p w14:paraId="6D19A74C" w14:textId="641FFCE4" w:rsidR="00A613B2" w:rsidRDefault="006C0CA3">
      <w:pPr>
        <w:pStyle w:val="TableofFigures"/>
        <w:rPr>
          <w:rFonts w:asciiTheme="minorHAnsi" w:eastAsiaTheme="minorEastAsia" w:hAnsiTheme="minorHAnsi"/>
          <w:noProof/>
          <w:lang w:eastAsia="lv-LV"/>
        </w:rPr>
      </w:pPr>
      <w:hyperlink w:anchor="_Toc25239677" w:history="1">
        <w:r w:rsidR="00A613B2" w:rsidRPr="003B5A4A">
          <w:rPr>
            <w:rStyle w:val="Hyperlink"/>
            <w:noProof/>
          </w:rPr>
          <w:t>14.attēls. Visi kanāli</w:t>
        </w:r>
        <w:r w:rsidR="00A613B2">
          <w:rPr>
            <w:noProof/>
            <w:webHidden/>
          </w:rPr>
          <w:tab/>
        </w:r>
        <w:r w:rsidR="00A613B2">
          <w:rPr>
            <w:noProof/>
            <w:webHidden/>
          </w:rPr>
          <w:fldChar w:fldCharType="begin"/>
        </w:r>
        <w:r w:rsidR="00A613B2">
          <w:rPr>
            <w:noProof/>
            <w:webHidden/>
          </w:rPr>
          <w:instrText xml:space="preserve"> PAGEREF _Toc25239677 \h </w:instrText>
        </w:r>
        <w:r w:rsidR="00A613B2">
          <w:rPr>
            <w:noProof/>
            <w:webHidden/>
          </w:rPr>
        </w:r>
        <w:r w:rsidR="00A613B2">
          <w:rPr>
            <w:noProof/>
            <w:webHidden/>
          </w:rPr>
          <w:fldChar w:fldCharType="separate"/>
        </w:r>
        <w:r w:rsidR="00CD0890">
          <w:rPr>
            <w:noProof/>
            <w:webHidden/>
          </w:rPr>
          <w:t>25</w:t>
        </w:r>
        <w:r w:rsidR="00A613B2">
          <w:rPr>
            <w:noProof/>
            <w:webHidden/>
          </w:rPr>
          <w:fldChar w:fldCharType="end"/>
        </w:r>
      </w:hyperlink>
    </w:p>
    <w:p w14:paraId="0C33FF28" w14:textId="381AB255" w:rsidR="00A613B2" w:rsidRDefault="006C0CA3">
      <w:pPr>
        <w:pStyle w:val="TableofFigures"/>
        <w:rPr>
          <w:rFonts w:asciiTheme="minorHAnsi" w:eastAsiaTheme="minorEastAsia" w:hAnsiTheme="minorHAnsi"/>
          <w:noProof/>
          <w:lang w:eastAsia="lv-LV"/>
        </w:rPr>
      </w:pPr>
      <w:hyperlink w:anchor="_Toc25239678" w:history="1">
        <w:r w:rsidR="00A613B2" w:rsidRPr="003B5A4A">
          <w:rPr>
            <w:rStyle w:val="Hyperlink"/>
            <w:noProof/>
          </w:rPr>
          <w:t>15.attēls. Pievienot jaunu DIT kanālu</w:t>
        </w:r>
        <w:r w:rsidR="00A613B2">
          <w:rPr>
            <w:noProof/>
            <w:webHidden/>
          </w:rPr>
          <w:tab/>
        </w:r>
        <w:r w:rsidR="00A613B2">
          <w:rPr>
            <w:noProof/>
            <w:webHidden/>
          </w:rPr>
          <w:fldChar w:fldCharType="begin"/>
        </w:r>
        <w:r w:rsidR="00A613B2">
          <w:rPr>
            <w:noProof/>
            <w:webHidden/>
          </w:rPr>
          <w:instrText xml:space="preserve"> PAGEREF _Toc25239678 \h </w:instrText>
        </w:r>
        <w:r w:rsidR="00A613B2">
          <w:rPr>
            <w:noProof/>
            <w:webHidden/>
          </w:rPr>
        </w:r>
        <w:r w:rsidR="00A613B2">
          <w:rPr>
            <w:noProof/>
            <w:webHidden/>
          </w:rPr>
          <w:fldChar w:fldCharType="separate"/>
        </w:r>
        <w:r w:rsidR="00CD0890">
          <w:rPr>
            <w:noProof/>
            <w:webHidden/>
          </w:rPr>
          <w:t>26</w:t>
        </w:r>
        <w:r w:rsidR="00A613B2">
          <w:rPr>
            <w:noProof/>
            <w:webHidden/>
          </w:rPr>
          <w:fldChar w:fldCharType="end"/>
        </w:r>
      </w:hyperlink>
    </w:p>
    <w:p w14:paraId="41D04E6A" w14:textId="4D96A15B" w:rsidR="00A613B2" w:rsidRDefault="006C0CA3">
      <w:pPr>
        <w:pStyle w:val="TableofFigures"/>
        <w:rPr>
          <w:rFonts w:asciiTheme="minorHAnsi" w:eastAsiaTheme="minorEastAsia" w:hAnsiTheme="minorHAnsi"/>
          <w:noProof/>
          <w:lang w:eastAsia="lv-LV"/>
        </w:rPr>
      </w:pPr>
      <w:hyperlink w:anchor="_Toc25239679" w:history="1">
        <w:r w:rsidR="00A613B2" w:rsidRPr="003B5A4A">
          <w:rPr>
            <w:rStyle w:val="Hyperlink"/>
            <w:noProof/>
          </w:rPr>
          <w:t>16.attēls. Logs “Iestādes”</w:t>
        </w:r>
        <w:r w:rsidR="00A613B2">
          <w:rPr>
            <w:noProof/>
            <w:webHidden/>
          </w:rPr>
          <w:tab/>
        </w:r>
        <w:r w:rsidR="00A613B2">
          <w:rPr>
            <w:noProof/>
            <w:webHidden/>
          </w:rPr>
          <w:fldChar w:fldCharType="begin"/>
        </w:r>
        <w:r w:rsidR="00A613B2">
          <w:rPr>
            <w:noProof/>
            <w:webHidden/>
          </w:rPr>
          <w:instrText xml:space="preserve"> PAGEREF _Toc25239679 \h </w:instrText>
        </w:r>
        <w:r w:rsidR="00A613B2">
          <w:rPr>
            <w:noProof/>
            <w:webHidden/>
          </w:rPr>
        </w:r>
        <w:r w:rsidR="00A613B2">
          <w:rPr>
            <w:noProof/>
            <w:webHidden/>
          </w:rPr>
          <w:fldChar w:fldCharType="separate"/>
        </w:r>
        <w:r w:rsidR="00CD0890">
          <w:rPr>
            <w:noProof/>
            <w:webHidden/>
          </w:rPr>
          <w:t>27</w:t>
        </w:r>
        <w:r w:rsidR="00A613B2">
          <w:rPr>
            <w:noProof/>
            <w:webHidden/>
          </w:rPr>
          <w:fldChar w:fldCharType="end"/>
        </w:r>
      </w:hyperlink>
    </w:p>
    <w:p w14:paraId="6F5D0AC7" w14:textId="210741DA" w:rsidR="00A613B2" w:rsidRDefault="006C0CA3">
      <w:pPr>
        <w:pStyle w:val="TableofFigures"/>
        <w:rPr>
          <w:rFonts w:asciiTheme="minorHAnsi" w:eastAsiaTheme="minorEastAsia" w:hAnsiTheme="minorHAnsi"/>
          <w:noProof/>
          <w:lang w:eastAsia="lv-LV"/>
        </w:rPr>
      </w:pPr>
      <w:hyperlink w:anchor="_Toc25239680" w:history="1">
        <w:r w:rsidR="00A613B2" w:rsidRPr="003B5A4A">
          <w:rPr>
            <w:rStyle w:val="Hyperlink"/>
            <w:noProof/>
          </w:rPr>
          <w:t>17.attēls. Kanāla informācijas rediģēšana</w:t>
        </w:r>
        <w:r w:rsidR="00A613B2">
          <w:rPr>
            <w:noProof/>
            <w:webHidden/>
          </w:rPr>
          <w:tab/>
        </w:r>
        <w:r w:rsidR="00A613B2">
          <w:rPr>
            <w:noProof/>
            <w:webHidden/>
          </w:rPr>
          <w:fldChar w:fldCharType="begin"/>
        </w:r>
        <w:r w:rsidR="00A613B2">
          <w:rPr>
            <w:noProof/>
            <w:webHidden/>
          </w:rPr>
          <w:instrText xml:space="preserve"> PAGEREF _Toc25239680 \h </w:instrText>
        </w:r>
        <w:r w:rsidR="00A613B2">
          <w:rPr>
            <w:noProof/>
            <w:webHidden/>
          </w:rPr>
        </w:r>
        <w:r w:rsidR="00A613B2">
          <w:rPr>
            <w:noProof/>
            <w:webHidden/>
          </w:rPr>
          <w:fldChar w:fldCharType="separate"/>
        </w:r>
        <w:r w:rsidR="00CD0890">
          <w:rPr>
            <w:noProof/>
            <w:webHidden/>
          </w:rPr>
          <w:t>27</w:t>
        </w:r>
        <w:r w:rsidR="00A613B2">
          <w:rPr>
            <w:noProof/>
            <w:webHidden/>
          </w:rPr>
          <w:fldChar w:fldCharType="end"/>
        </w:r>
      </w:hyperlink>
    </w:p>
    <w:p w14:paraId="5F735F10" w14:textId="7F3F0769" w:rsidR="00A613B2" w:rsidRDefault="006C0CA3">
      <w:pPr>
        <w:pStyle w:val="TableofFigures"/>
        <w:rPr>
          <w:rFonts w:asciiTheme="minorHAnsi" w:eastAsiaTheme="minorEastAsia" w:hAnsiTheme="minorHAnsi"/>
          <w:noProof/>
          <w:lang w:eastAsia="lv-LV"/>
        </w:rPr>
      </w:pPr>
      <w:hyperlink w:anchor="_Toc25239681" w:history="1">
        <w:r w:rsidR="00A613B2" w:rsidRPr="003B5A4A">
          <w:rPr>
            <w:rStyle w:val="Hyperlink"/>
            <w:noProof/>
          </w:rPr>
          <w:t>18.attēls. Visas kanālu versijas</w:t>
        </w:r>
        <w:r w:rsidR="00A613B2">
          <w:rPr>
            <w:noProof/>
            <w:webHidden/>
          </w:rPr>
          <w:tab/>
        </w:r>
        <w:r w:rsidR="00A613B2">
          <w:rPr>
            <w:noProof/>
            <w:webHidden/>
          </w:rPr>
          <w:fldChar w:fldCharType="begin"/>
        </w:r>
        <w:r w:rsidR="00A613B2">
          <w:rPr>
            <w:noProof/>
            <w:webHidden/>
          </w:rPr>
          <w:instrText xml:space="preserve"> PAGEREF _Toc25239681 \h </w:instrText>
        </w:r>
        <w:r w:rsidR="00A613B2">
          <w:rPr>
            <w:noProof/>
            <w:webHidden/>
          </w:rPr>
        </w:r>
        <w:r w:rsidR="00A613B2">
          <w:rPr>
            <w:noProof/>
            <w:webHidden/>
          </w:rPr>
          <w:fldChar w:fldCharType="separate"/>
        </w:r>
        <w:r w:rsidR="00CD0890">
          <w:rPr>
            <w:noProof/>
            <w:webHidden/>
          </w:rPr>
          <w:t>29</w:t>
        </w:r>
        <w:r w:rsidR="00A613B2">
          <w:rPr>
            <w:noProof/>
            <w:webHidden/>
          </w:rPr>
          <w:fldChar w:fldCharType="end"/>
        </w:r>
      </w:hyperlink>
    </w:p>
    <w:p w14:paraId="6812E2DE" w14:textId="6344E5A1" w:rsidR="00A613B2" w:rsidRDefault="006C0CA3">
      <w:pPr>
        <w:pStyle w:val="TableofFigures"/>
        <w:rPr>
          <w:rFonts w:asciiTheme="minorHAnsi" w:eastAsiaTheme="minorEastAsia" w:hAnsiTheme="minorHAnsi"/>
          <w:noProof/>
          <w:lang w:eastAsia="lv-LV"/>
        </w:rPr>
      </w:pPr>
      <w:hyperlink w:anchor="_Toc25239682" w:history="1">
        <w:r w:rsidR="00A613B2" w:rsidRPr="003B5A4A">
          <w:rPr>
            <w:rStyle w:val="Hyperlink"/>
            <w:noProof/>
          </w:rPr>
          <w:t>19.attēls. Kanāla informācijas apskats</w:t>
        </w:r>
        <w:r w:rsidR="00A613B2">
          <w:rPr>
            <w:noProof/>
            <w:webHidden/>
          </w:rPr>
          <w:tab/>
        </w:r>
        <w:r w:rsidR="00A613B2">
          <w:rPr>
            <w:noProof/>
            <w:webHidden/>
          </w:rPr>
          <w:fldChar w:fldCharType="begin"/>
        </w:r>
        <w:r w:rsidR="00A613B2">
          <w:rPr>
            <w:noProof/>
            <w:webHidden/>
          </w:rPr>
          <w:instrText xml:space="preserve"> PAGEREF _Toc25239682 \h </w:instrText>
        </w:r>
        <w:r w:rsidR="00A613B2">
          <w:rPr>
            <w:noProof/>
            <w:webHidden/>
          </w:rPr>
        </w:r>
        <w:r w:rsidR="00A613B2">
          <w:rPr>
            <w:noProof/>
            <w:webHidden/>
          </w:rPr>
          <w:fldChar w:fldCharType="separate"/>
        </w:r>
        <w:r w:rsidR="00CD0890">
          <w:rPr>
            <w:noProof/>
            <w:webHidden/>
          </w:rPr>
          <w:t>30</w:t>
        </w:r>
        <w:r w:rsidR="00A613B2">
          <w:rPr>
            <w:noProof/>
            <w:webHidden/>
          </w:rPr>
          <w:fldChar w:fldCharType="end"/>
        </w:r>
      </w:hyperlink>
    </w:p>
    <w:p w14:paraId="37965ABB" w14:textId="1DCA2752" w:rsidR="00A613B2" w:rsidRDefault="006C0CA3">
      <w:pPr>
        <w:pStyle w:val="TableofFigures"/>
        <w:rPr>
          <w:rFonts w:asciiTheme="minorHAnsi" w:eastAsiaTheme="minorEastAsia" w:hAnsiTheme="minorHAnsi"/>
          <w:noProof/>
          <w:lang w:eastAsia="lv-LV"/>
        </w:rPr>
      </w:pPr>
      <w:hyperlink w:anchor="_Toc25239683" w:history="1">
        <w:r w:rsidR="00A613B2" w:rsidRPr="003B5A4A">
          <w:rPr>
            <w:rStyle w:val="Hyperlink"/>
            <w:noProof/>
          </w:rPr>
          <w:t>20.attēls. Kanāla versijas apskate</w:t>
        </w:r>
        <w:r w:rsidR="00A613B2">
          <w:rPr>
            <w:noProof/>
            <w:webHidden/>
          </w:rPr>
          <w:tab/>
        </w:r>
        <w:r w:rsidR="00A613B2">
          <w:rPr>
            <w:noProof/>
            <w:webHidden/>
          </w:rPr>
          <w:fldChar w:fldCharType="begin"/>
        </w:r>
        <w:r w:rsidR="00A613B2">
          <w:rPr>
            <w:noProof/>
            <w:webHidden/>
          </w:rPr>
          <w:instrText xml:space="preserve"> PAGEREF _Toc25239683 \h </w:instrText>
        </w:r>
        <w:r w:rsidR="00A613B2">
          <w:rPr>
            <w:noProof/>
            <w:webHidden/>
          </w:rPr>
        </w:r>
        <w:r w:rsidR="00A613B2">
          <w:rPr>
            <w:noProof/>
            <w:webHidden/>
          </w:rPr>
          <w:fldChar w:fldCharType="separate"/>
        </w:r>
        <w:r w:rsidR="00CD0890">
          <w:rPr>
            <w:noProof/>
            <w:webHidden/>
          </w:rPr>
          <w:t>32</w:t>
        </w:r>
        <w:r w:rsidR="00A613B2">
          <w:rPr>
            <w:noProof/>
            <w:webHidden/>
          </w:rPr>
          <w:fldChar w:fldCharType="end"/>
        </w:r>
      </w:hyperlink>
    </w:p>
    <w:p w14:paraId="1E2389FC" w14:textId="64C96409" w:rsidR="00A613B2" w:rsidRDefault="006C0CA3">
      <w:pPr>
        <w:pStyle w:val="TableofFigures"/>
        <w:rPr>
          <w:rFonts w:asciiTheme="minorHAnsi" w:eastAsiaTheme="minorEastAsia" w:hAnsiTheme="minorHAnsi"/>
          <w:noProof/>
          <w:lang w:eastAsia="lv-LV"/>
        </w:rPr>
      </w:pPr>
      <w:hyperlink w:anchor="_Toc25239684" w:history="1">
        <w:r w:rsidR="00A613B2" w:rsidRPr="003B5A4A">
          <w:rPr>
            <w:rStyle w:val="Hyperlink"/>
            <w:noProof/>
          </w:rPr>
          <w:t>21.attēls. Kanāla versijas veidošana no 3.līmeņa izvēlnes</w:t>
        </w:r>
        <w:r w:rsidR="00A613B2">
          <w:rPr>
            <w:noProof/>
            <w:webHidden/>
          </w:rPr>
          <w:tab/>
        </w:r>
        <w:r w:rsidR="00A613B2">
          <w:rPr>
            <w:noProof/>
            <w:webHidden/>
          </w:rPr>
          <w:fldChar w:fldCharType="begin"/>
        </w:r>
        <w:r w:rsidR="00A613B2">
          <w:rPr>
            <w:noProof/>
            <w:webHidden/>
          </w:rPr>
          <w:instrText xml:space="preserve"> PAGEREF _Toc25239684 \h </w:instrText>
        </w:r>
        <w:r w:rsidR="00A613B2">
          <w:rPr>
            <w:noProof/>
            <w:webHidden/>
          </w:rPr>
        </w:r>
        <w:r w:rsidR="00A613B2">
          <w:rPr>
            <w:noProof/>
            <w:webHidden/>
          </w:rPr>
          <w:fldChar w:fldCharType="separate"/>
        </w:r>
        <w:r w:rsidR="00CD0890">
          <w:rPr>
            <w:noProof/>
            <w:webHidden/>
          </w:rPr>
          <w:t>35</w:t>
        </w:r>
        <w:r w:rsidR="00A613B2">
          <w:rPr>
            <w:noProof/>
            <w:webHidden/>
          </w:rPr>
          <w:fldChar w:fldCharType="end"/>
        </w:r>
      </w:hyperlink>
    </w:p>
    <w:p w14:paraId="5471380D" w14:textId="7BEC5EBB" w:rsidR="00A613B2" w:rsidRDefault="006C0CA3">
      <w:pPr>
        <w:pStyle w:val="TableofFigures"/>
        <w:rPr>
          <w:rFonts w:asciiTheme="minorHAnsi" w:eastAsiaTheme="minorEastAsia" w:hAnsiTheme="minorHAnsi"/>
          <w:noProof/>
          <w:lang w:eastAsia="lv-LV"/>
        </w:rPr>
      </w:pPr>
      <w:hyperlink w:anchor="_Toc25239685" w:history="1">
        <w:r w:rsidR="00A613B2" w:rsidRPr="003B5A4A">
          <w:rPr>
            <w:rStyle w:val="Hyperlink"/>
            <w:noProof/>
          </w:rPr>
          <w:t>22.attēls. Kanāla versijas veidošana, pogas [Pievienot jaunu kanāla versiju]</w:t>
        </w:r>
        <w:r w:rsidR="00A613B2">
          <w:rPr>
            <w:noProof/>
            <w:webHidden/>
          </w:rPr>
          <w:tab/>
        </w:r>
        <w:r w:rsidR="00A613B2">
          <w:rPr>
            <w:noProof/>
            <w:webHidden/>
          </w:rPr>
          <w:fldChar w:fldCharType="begin"/>
        </w:r>
        <w:r w:rsidR="00A613B2">
          <w:rPr>
            <w:noProof/>
            <w:webHidden/>
          </w:rPr>
          <w:instrText xml:space="preserve"> PAGEREF _Toc25239685 \h </w:instrText>
        </w:r>
        <w:r w:rsidR="00A613B2">
          <w:rPr>
            <w:noProof/>
            <w:webHidden/>
          </w:rPr>
        </w:r>
        <w:r w:rsidR="00A613B2">
          <w:rPr>
            <w:noProof/>
            <w:webHidden/>
          </w:rPr>
          <w:fldChar w:fldCharType="separate"/>
        </w:r>
        <w:r w:rsidR="00CD0890">
          <w:rPr>
            <w:noProof/>
            <w:webHidden/>
          </w:rPr>
          <w:t>36</w:t>
        </w:r>
        <w:r w:rsidR="00A613B2">
          <w:rPr>
            <w:noProof/>
            <w:webHidden/>
          </w:rPr>
          <w:fldChar w:fldCharType="end"/>
        </w:r>
      </w:hyperlink>
    </w:p>
    <w:p w14:paraId="16802AB5" w14:textId="00014AA8" w:rsidR="00A613B2" w:rsidRDefault="006C0CA3">
      <w:pPr>
        <w:pStyle w:val="TableofFigures"/>
        <w:rPr>
          <w:rFonts w:asciiTheme="minorHAnsi" w:eastAsiaTheme="minorEastAsia" w:hAnsiTheme="minorHAnsi"/>
          <w:noProof/>
          <w:lang w:eastAsia="lv-LV"/>
        </w:rPr>
      </w:pPr>
      <w:hyperlink w:anchor="_Toc25239686" w:history="1">
        <w:r w:rsidR="00A613B2" w:rsidRPr="003B5A4A">
          <w:rPr>
            <w:rStyle w:val="Hyperlink"/>
            <w:noProof/>
          </w:rPr>
          <w:t>23.attēls. Kanāla versijas rediģēšana</w:t>
        </w:r>
        <w:r w:rsidR="00A613B2">
          <w:rPr>
            <w:noProof/>
            <w:webHidden/>
          </w:rPr>
          <w:tab/>
        </w:r>
        <w:r w:rsidR="00A613B2">
          <w:rPr>
            <w:noProof/>
            <w:webHidden/>
          </w:rPr>
          <w:fldChar w:fldCharType="begin"/>
        </w:r>
        <w:r w:rsidR="00A613B2">
          <w:rPr>
            <w:noProof/>
            <w:webHidden/>
          </w:rPr>
          <w:instrText xml:space="preserve"> PAGEREF _Toc25239686 \h </w:instrText>
        </w:r>
        <w:r w:rsidR="00A613B2">
          <w:rPr>
            <w:noProof/>
            <w:webHidden/>
          </w:rPr>
        </w:r>
        <w:r w:rsidR="00A613B2">
          <w:rPr>
            <w:noProof/>
            <w:webHidden/>
          </w:rPr>
          <w:fldChar w:fldCharType="separate"/>
        </w:r>
        <w:r w:rsidR="00CD0890">
          <w:rPr>
            <w:noProof/>
            <w:webHidden/>
          </w:rPr>
          <w:t>37</w:t>
        </w:r>
        <w:r w:rsidR="00A613B2">
          <w:rPr>
            <w:noProof/>
            <w:webHidden/>
          </w:rPr>
          <w:fldChar w:fldCharType="end"/>
        </w:r>
      </w:hyperlink>
    </w:p>
    <w:p w14:paraId="4DF32F61" w14:textId="3FDC3D04" w:rsidR="00A613B2" w:rsidRDefault="006C0CA3">
      <w:pPr>
        <w:pStyle w:val="TableofFigures"/>
        <w:rPr>
          <w:rFonts w:asciiTheme="minorHAnsi" w:eastAsiaTheme="minorEastAsia" w:hAnsiTheme="minorHAnsi"/>
          <w:noProof/>
          <w:lang w:eastAsia="lv-LV"/>
        </w:rPr>
      </w:pPr>
      <w:hyperlink w:anchor="_Toc25239687" w:history="1">
        <w:r w:rsidR="00A613B2" w:rsidRPr="003B5A4A">
          <w:rPr>
            <w:rStyle w:val="Hyperlink"/>
            <w:noProof/>
          </w:rPr>
          <w:t>24.attēls. Kanāla versijas apakšversijas izveidošana</w:t>
        </w:r>
        <w:r w:rsidR="00A613B2">
          <w:rPr>
            <w:noProof/>
            <w:webHidden/>
          </w:rPr>
          <w:tab/>
        </w:r>
        <w:r w:rsidR="00A613B2">
          <w:rPr>
            <w:noProof/>
            <w:webHidden/>
          </w:rPr>
          <w:fldChar w:fldCharType="begin"/>
        </w:r>
        <w:r w:rsidR="00A613B2">
          <w:rPr>
            <w:noProof/>
            <w:webHidden/>
          </w:rPr>
          <w:instrText xml:space="preserve"> PAGEREF _Toc25239687 \h </w:instrText>
        </w:r>
        <w:r w:rsidR="00A613B2">
          <w:rPr>
            <w:noProof/>
            <w:webHidden/>
          </w:rPr>
        </w:r>
        <w:r w:rsidR="00A613B2">
          <w:rPr>
            <w:noProof/>
            <w:webHidden/>
          </w:rPr>
          <w:fldChar w:fldCharType="separate"/>
        </w:r>
        <w:r w:rsidR="00CD0890">
          <w:rPr>
            <w:noProof/>
            <w:webHidden/>
          </w:rPr>
          <w:t>39</w:t>
        </w:r>
        <w:r w:rsidR="00A613B2">
          <w:rPr>
            <w:noProof/>
            <w:webHidden/>
          </w:rPr>
          <w:fldChar w:fldCharType="end"/>
        </w:r>
      </w:hyperlink>
    </w:p>
    <w:p w14:paraId="056D7CF9" w14:textId="2C63CD8B" w:rsidR="00A613B2" w:rsidRDefault="006C0CA3">
      <w:pPr>
        <w:pStyle w:val="TableofFigures"/>
        <w:rPr>
          <w:rFonts w:asciiTheme="minorHAnsi" w:eastAsiaTheme="minorEastAsia" w:hAnsiTheme="minorHAnsi"/>
          <w:noProof/>
          <w:lang w:eastAsia="lv-LV"/>
        </w:rPr>
      </w:pPr>
      <w:hyperlink w:anchor="_Toc25239688" w:history="1">
        <w:r w:rsidR="00A613B2" w:rsidRPr="003B5A4A">
          <w:rPr>
            <w:rStyle w:val="Hyperlink"/>
            <w:noProof/>
          </w:rPr>
          <w:t>25.attēls. Kanāla versijas apakšversijas izveidošana</w:t>
        </w:r>
        <w:r w:rsidR="00A613B2">
          <w:rPr>
            <w:noProof/>
            <w:webHidden/>
          </w:rPr>
          <w:tab/>
        </w:r>
        <w:r w:rsidR="00A613B2">
          <w:rPr>
            <w:noProof/>
            <w:webHidden/>
          </w:rPr>
          <w:fldChar w:fldCharType="begin"/>
        </w:r>
        <w:r w:rsidR="00A613B2">
          <w:rPr>
            <w:noProof/>
            <w:webHidden/>
          </w:rPr>
          <w:instrText xml:space="preserve"> PAGEREF _Toc25239688 \h </w:instrText>
        </w:r>
        <w:r w:rsidR="00A613B2">
          <w:rPr>
            <w:noProof/>
            <w:webHidden/>
          </w:rPr>
        </w:r>
        <w:r w:rsidR="00A613B2">
          <w:rPr>
            <w:noProof/>
            <w:webHidden/>
          </w:rPr>
          <w:fldChar w:fldCharType="separate"/>
        </w:r>
        <w:r w:rsidR="00CD0890">
          <w:rPr>
            <w:noProof/>
            <w:webHidden/>
          </w:rPr>
          <w:t>40</w:t>
        </w:r>
        <w:r w:rsidR="00A613B2">
          <w:rPr>
            <w:noProof/>
            <w:webHidden/>
          </w:rPr>
          <w:fldChar w:fldCharType="end"/>
        </w:r>
      </w:hyperlink>
    </w:p>
    <w:p w14:paraId="5460230A" w14:textId="6EC5839B" w:rsidR="00A613B2" w:rsidRDefault="006C0CA3">
      <w:pPr>
        <w:pStyle w:val="TableofFigures"/>
        <w:rPr>
          <w:rFonts w:asciiTheme="minorHAnsi" w:eastAsiaTheme="minorEastAsia" w:hAnsiTheme="minorHAnsi"/>
          <w:noProof/>
          <w:lang w:eastAsia="lv-LV"/>
        </w:rPr>
      </w:pPr>
      <w:hyperlink w:anchor="_Toc25239689" w:history="1">
        <w:r w:rsidR="00A613B2" w:rsidRPr="003B5A4A">
          <w:rPr>
            <w:rStyle w:val="Hyperlink"/>
            <w:noProof/>
          </w:rPr>
          <w:t>26.attēls. Pieslēgšanās kanāla versijai</w:t>
        </w:r>
        <w:r w:rsidR="00A613B2">
          <w:rPr>
            <w:noProof/>
            <w:webHidden/>
          </w:rPr>
          <w:tab/>
        </w:r>
        <w:r w:rsidR="00A613B2">
          <w:rPr>
            <w:noProof/>
            <w:webHidden/>
          </w:rPr>
          <w:fldChar w:fldCharType="begin"/>
        </w:r>
        <w:r w:rsidR="00A613B2">
          <w:rPr>
            <w:noProof/>
            <w:webHidden/>
          </w:rPr>
          <w:instrText xml:space="preserve"> PAGEREF _Toc25239689 \h </w:instrText>
        </w:r>
        <w:r w:rsidR="00A613B2">
          <w:rPr>
            <w:noProof/>
            <w:webHidden/>
          </w:rPr>
        </w:r>
        <w:r w:rsidR="00A613B2">
          <w:rPr>
            <w:noProof/>
            <w:webHidden/>
          </w:rPr>
          <w:fldChar w:fldCharType="separate"/>
        </w:r>
        <w:r w:rsidR="00CD0890">
          <w:rPr>
            <w:noProof/>
            <w:webHidden/>
          </w:rPr>
          <w:t>41</w:t>
        </w:r>
        <w:r w:rsidR="00A613B2">
          <w:rPr>
            <w:noProof/>
            <w:webHidden/>
          </w:rPr>
          <w:fldChar w:fldCharType="end"/>
        </w:r>
      </w:hyperlink>
    </w:p>
    <w:p w14:paraId="072D1486" w14:textId="5D99B864" w:rsidR="00A613B2" w:rsidRDefault="006C0CA3">
      <w:pPr>
        <w:pStyle w:val="TableofFigures"/>
        <w:rPr>
          <w:rFonts w:asciiTheme="minorHAnsi" w:eastAsiaTheme="minorEastAsia" w:hAnsiTheme="minorHAnsi"/>
          <w:noProof/>
          <w:lang w:eastAsia="lv-LV"/>
        </w:rPr>
      </w:pPr>
      <w:hyperlink w:anchor="_Toc25239690" w:history="1">
        <w:r w:rsidR="00A613B2" w:rsidRPr="003B5A4A">
          <w:rPr>
            <w:rStyle w:val="Hyperlink"/>
            <w:noProof/>
          </w:rPr>
          <w:t>27.attēls. Kanāla versijas pieslēgšanas veidlapa</w:t>
        </w:r>
        <w:r w:rsidR="00A613B2">
          <w:rPr>
            <w:noProof/>
            <w:webHidden/>
          </w:rPr>
          <w:tab/>
        </w:r>
        <w:r w:rsidR="00A613B2">
          <w:rPr>
            <w:noProof/>
            <w:webHidden/>
          </w:rPr>
          <w:fldChar w:fldCharType="begin"/>
        </w:r>
        <w:r w:rsidR="00A613B2">
          <w:rPr>
            <w:noProof/>
            <w:webHidden/>
          </w:rPr>
          <w:instrText xml:space="preserve"> PAGEREF _Toc25239690 \h </w:instrText>
        </w:r>
        <w:r w:rsidR="00A613B2">
          <w:rPr>
            <w:noProof/>
            <w:webHidden/>
          </w:rPr>
        </w:r>
        <w:r w:rsidR="00A613B2">
          <w:rPr>
            <w:noProof/>
            <w:webHidden/>
          </w:rPr>
          <w:fldChar w:fldCharType="separate"/>
        </w:r>
        <w:r w:rsidR="00CD0890">
          <w:rPr>
            <w:noProof/>
            <w:webHidden/>
          </w:rPr>
          <w:t>42</w:t>
        </w:r>
        <w:r w:rsidR="00A613B2">
          <w:rPr>
            <w:noProof/>
            <w:webHidden/>
          </w:rPr>
          <w:fldChar w:fldCharType="end"/>
        </w:r>
      </w:hyperlink>
    </w:p>
    <w:p w14:paraId="6778FCA5" w14:textId="595ACF55" w:rsidR="00A613B2" w:rsidRDefault="006C0CA3">
      <w:pPr>
        <w:pStyle w:val="TableofFigures"/>
        <w:rPr>
          <w:rFonts w:asciiTheme="minorHAnsi" w:eastAsiaTheme="minorEastAsia" w:hAnsiTheme="minorHAnsi"/>
          <w:noProof/>
          <w:lang w:eastAsia="lv-LV"/>
        </w:rPr>
      </w:pPr>
      <w:hyperlink w:anchor="_Toc25239691" w:history="1">
        <w:r w:rsidR="00A613B2" w:rsidRPr="003B5A4A">
          <w:rPr>
            <w:rStyle w:val="Hyperlink"/>
            <w:noProof/>
          </w:rPr>
          <w:t>28.attēls. Pieteikšanās kanāla versijai</w:t>
        </w:r>
        <w:r w:rsidR="00A613B2">
          <w:rPr>
            <w:noProof/>
            <w:webHidden/>
          </w:rPr>
          <w:tab/>
        </w:r>
        <w:r w:rsidR="00A613B2">
          <w:rPr>
            <w:noProof/>
            <w:webHidden/>
          </w:rPr>
          <w:fldChar w:fldCharType="begin"/>
        </w:r>
        <w:r w:rsidR="00A613B2">
          <w:rPr>
            <w:noProof/>
            <w:webHidden/>
          </w:rPr>
          <w:instrText xml:space="preserve"> PAGEREF _Toc25239691 \h </w:instrText>
        </w:r>
        <w:r w:rsidR="00A613B2">
          <w:rPr>
            <w:noProof/>
            <w:webHidden/>
          </w:rPr>
        </w:r>
        <w:r w:rsidR="00A613B2">
          <w:rPr>
            <w:noProof/>
            <w:webHidden/>
          </w:rPr>
          <w:fldChar w:fldCharType="separate"/>
        </w:r>
        <w:r w:rsidR="00CD0890">
          <w:rPr>
            <w:noProof/>
            <w:webHidden/>
          </w:rPr>
          <w:t>43</w:t>
        </w:r>
        <w:r w:rsidR="00A613B2">
          <w:rPr>
            <w:noProof/>
            <w:webHidden/>
          </w:rPr>
          <w:fldChar w:fldCharType="end"/>
        </w:r>
      </w:hyperlink>
    </w:p>
    <w:p w14:paraId="278126FA" w14:textId="67F939EC" w:rsidR="00A613B2" w:rsidRDefault="006C0CA3">
      <w:pPr>
        <w:pStyle w:val="TableofFigures"/>
        <w:rPr>
          <w:rFonts w:asciiTheme="minorHAnsi" w:eastAsiaTheme="minorEastAsia" w:hAnsiTheme="minorHAnsi"/>
          <w:noProof/>
          <w:lang w:eastAsia="lv-LV"/>
        </w:rPr>
      </w:pPr>
      <w:hyperlink w:anchor="_Toc25239692" w:history="1">
        <w:r w:rsidR="00A613B2" w:rsidRPr="003B5A4A">
          <w:rPr>
            <w:rStyle w:val="Hyperlink"/>
            <w:noProof/>
          </w:rPr>
          <w:t>29.attēls. Pieteikšanās veiksmīga</w:t>
        </w:r>
        <w:r w:rsidR="00A613B2">
          <w:rPr>
            <w:noProof/>
            <w:webHidden/>
          </w:rPr>
          <w:tab/>
        </w:r>
        <w:r w:rsidR="00A613B2">
          <w:rPr>
            <w:noProof/>
            <w:webHidden/>
          </w:rPr>
          <w:fldChar w:fldCharType="begin"/>
        </w:r>
        <w:r w:rsidR="00A613B2">
          <w:rPr>
            <w:noProof/>
            <w:webHidden/>
          </w:rPr>
          <w:instrText xml:space="preserve"> PAGEREF _Toc25239692 \h </w:instrText>
        </w:r>
        <w:r w:rsidR="00A613B2">
          <w:rPr>
            <w:noProof/>
            <w:webHidden/>
          </w:rPr>
        </w:r>
        <w:r w:rsidR="00A613B2">
          <w:rPr>
            <w:noProof/>
            <w:webHidden/>
          </w:rPr>
          <w:fldChar w:fldCharType="separate"/>
        </w:r>
        <w:r w:rsidR="00CD0890">
          <w:rPr>
            <w:noProof/>
            <w:webHidden/>
          </w:rPr>
          <w:t>43</w:t>
        </w:r>
        <w:r w:rsidR="00A613B2">
          <w:rPr>
            <w:noProof/>
            <w:webHidden/>
          </w:rPr>
          <w:fldChar w:fldCharType="end"/>
        </w:r>
      </w:hyperlink>
    </w:p>
    <w:p w14:paraId="20C100EA" w14:textId="4F3436D0" w:rsidR="00A613B2" w:rsidRDefault="006C0CA3">
      <w:pPr>
        <w:pStyle w:val="TableofFigures"/>
        <w:rPr>
          <w:rFonts w:asciiTheme="minorHAnsi" w:eastAsiaTheme="minorEastAsia" w:hAnsiTheme="minorHAnsi"/>
          <w:noProof/>
          <w:lang w:eastAsia="lv-LV"/>
        </w:rPr>
      </w:pPr>
      <w:hyperlink w:anchor="_Toc25239693" w:history="1">
        <w:r w:rsidR="00A613B2" w:rsidRPr="003B5A4A">
          <w:rPr>
            <w:rStyle w:val="Hyperlink"/>
            <w:noProof/>
          </w:rPr>
          <w:t>30.attēls. Saņemtie ziņojumi</w:t>
        </w:r>
        <w:r w:rsidR="00A613B2">
          <w:rPr>
            <w:noProof/>
            <w:webHidden/>
          </w:rPr>
          <w:tab/>
        </w:r>
        <w:r w:rsidR="00A613B2">
          <w:rPr>
            <w:noProof/>
            <w:webHidden/>
          </w:rPr>
          <w:fldChar w:fldCharType="begin"/>
        </w:r>
        <w:r w:rsidR="00A613B2">
          <w:rPr>
            <w:noProof/>
            <w:webHidden/>
          </w:rPr>
          <w:instrText xml:space="preserve"> PAGEREF _Toc25239693 \h </w:instrText>
        </w:r>
        <w:r w:rsidR="00A613B2">
          <w:rPr>
            <w:noProof/>
            <w:webHidden/>
          </w:rPr>
        </w:r>
        <w:r w:rsidR="00A613B2">
          <w:rPr>
            <w:noProof/>
            <w:webHidden/>
          </w:rPr>
          <w:fldChar w:fldCharType="separate"/>
        </w:r>
        <w:r w:rsidR="00CD0890">
          <w:rPr>
            <w:noProof/>
            <w:webHidden/>
          </w:rPr>
          <w:t>45</w:t>
        </w:r>
        <w:r w:rsidR="00A613B2">
          <w:rPr>
            <w:noProof/>
            <w:webHidden/>
          </w:rPr>
          <w:fldChar w:fldCharType="end"/>
        </w:r>
      </w:hyperlink>
    </w:p>
    <w:p w14:paraId="274CDE69" w14:textId="07DA01EC" w:rsidR="00A613B2" w:rsidRDefault="006C0CA3">
      <w:pPr>
        <w:pStyle w:val="TableofFigures"/>
        <w:rPr>
          <w:rFonts w:asciiTheme="minorHAnsi" w:eastAsiaTheme="minorEastAsia" w:hAnsiTheme="minorHAnsi"/>
          <w:noProof/>
          <w:lang w:eastAsia="lv-LV"/>
        </w:rPr>
      </w:pPr>
      <w:hyperlink w:anchor="_Toc25239694" w:history="1">
        <w:r w:rsidR="00A613B2" w:rsidRPr="003B5A4A">
          <w:rPr>
            <w:rStyle w:val="Hyperlink"/>
            <w:noProof/>
          </w:rPr>
          <w:t>31.attēls. Nosūtītie ziņojumi</w:t>
        </w:r>
        <w:r w:rsidR="00A613B2">
          <w:rPr>
            <w:noProof/>
            <w:webHidden/>
          </w:rPr>
          <w:tab/>
        </w:r>
        <w:r w:rsidR="00A613B2">
          <w:rPr>
            <w:noProof/>
            <w:webHidden/>
          </w:rPr>
          <w:fldChar w:fldCharType="begin"/>
        </w:r>
        <w:r w:rsidR="00A613B2">
          <w:rPr>
            <w:noProof/>
            <w:webHidden/>
          </w:rPr>
          <w:instrText xml:space="preserve"> PAGEREF _Toc25239694 \h </w:instrText>
        </w:r>
        <w:r w:rsidR="00A613B2">
          <w:rPr>
            <w:noProof/>
            <w:webHidden/>
          </w:rPr>
        </w:r>
        <w:r w:rsidR="00A613B2">
          <w:rPr>
            <w:noProof/>
            <w:webHidden/>
          </w:rPr>
          <w:fldChar w:fldCharType="separate"/>
        </w:r>
        <w:r w:rsidR="00CD0890">
          <w:rPr>
            <w:noProof/>
            <w:webHidden/>
          </w:rPr>
          <w:t>46</w:t>
        </w:r>
        <w:r w:rsidR="00A613B2">
          <w:rPr>
            <w:noProof/>
            <w:webHidden/>
          </w:rPr>
          <w:fldChar w:fldCharType="end"/>
        </w:r>
      </w:hyperlink>
    </w:p>
    <w:p w14:paraId="4AFD2DF9" w14:textId="7AD91533" w:rsidR="00A613B2" w:rsidRDefault="006C0CA3">
      <w:pPr>
        <w:pStyle w:val="TableofFigures"/>
        <w:rPr>
          <w:rFonts w:asciiTheme="minorHAnsi" w:eastAsiaTheme="minorEastAsia" w:hAnsiTheme="minorHAnsi"/>
          <w:noProof/>
          <w:lang w:eastAsia="lv-LV"/>
        </w:rPr>
      </w:pPr>
      <w:hyperlink w:anchor="_Toc25239695" w:history="1">
        <w:r w:rsidR="00A613B2" w:rsidRPr="003B5A4A">
          <w:rPr>
            <w:rStyle w:val="Hyperlink"/>
            <w:noProof/>
          </w:rPr>
          <w:t>32.attēls. Ziņojuma detalizēts skats</w:t>
        </w:r>
        <w:r w:rsidR="00A613B2">
          <w:rPr>
            <w:noProof/>
            <w:webHidden/>
          </w:rPr>
          <w:tab/>
        </w:r>
        <w:r w:rsidR="00A613B2">
          <w:rPr>
            <w:noProof/>
            <w:webHidden/>
          </w:rPr>
          <w:fldChar w:fldCharType="begin"/>
        </w:r>
        <w:r w:rsidR="00A613B2">
          <w:rPr>
            <w:noProof/>
            <w:webHidden/>
          </w:rPr>
          <w:instrText xml:space="preserve"> PAGEREF _Toc25239695 \h </w:instrText>
        </w:r>
        <w:r w:rsidR="00A613B2">
          <w:rPr>
            <w:noProof/>
            <w:webHidden/>
          </w:rPr>
        </w:r>
        <w:r w:rsidR="00A613B2">
          <w:rPr>
            <w:noProof/>
            <w:webHidden/>
          </w:rPr>
          <w:fldChar w:fldCharType="separate"/>
        </w:r>
        <w:r w:rsidR="00CD0890">
          <w:rPr>
            <w:noProof/>
            <w:webHidden/>
          </w:rPr>
          <w:t>48</w:t>
        </w:r>
        <w:r w:rsidR="00A613B2">
          <w:rPr>
            <w:noProof/>
            <w:webHidden/>
          </w:rPr>
          <w:fldChar w:fldCharType="end"/>
        </w:r>
      </w:hyperlink>
    </w:p>
    <w:p w14:paraId="6DD97C66" w14:textId="63B4028B" w:rsidR="00A613B2" w:rsidRDefault="006C0CA3">
      <w:pPr>
        <w:pStyle w:val="TableofFigures"/>
        <w:rPr>
          <w:rFonts w:asciiTheme="minorHAnsi" w:eastAsiaTheme="minorEastAsia" w:hAnsiTheme="minorHAnsi"/>
          <w:noProof/>
          <w:lang w:eastAsia="lv-LV"/>
        </w:rPr>
      </w:pPr>
      <w:hyperlink w:anchor="_Toc25239696" w:history="1">
        <w:r w:rsidR="00A613B2" w:rsidRPr="003B5A4A">
          <w:rPr>
            <w:rStyle w:val="Hyperlink"/>
            <w:noProof/>
          </w:rPr>
          <w:t>33.attēls. Notikuma saturs</w:t>
        </w:r>
        <w:r w:rsidR="00A613B2">
          <w:rPr>
            <w:noProof/>
            <w:webHidden/>
          </w:rPr>
          <w:tab/>
        </w:r>
        <w:r w:rsidR="00A613B2">
          <w:rPr>
            <w:noProof/>
            <w:webHidden/>
          </w:rPr>
          <w:fldChar w:fldCharType="begin"/>
        </w:r>
        <w:r w:rsidR="00A613B2">
          <w:rPr>
            <w:noProof/>
            <w:webHidden/>
          </w:rPr>
          <w:instrText xml:space="preserve"> PAGEREF _Toc25239696 \h </w:instrText>
        </w:r>
        <w:r w:rsidR="00A613B2">
          <w:rPr>
            <w:noProof/>
            <w:webHidden/>
          </w:rPr>
        </w:r>
        <w:r w:rsidR="00A613B2">
          <w:rPr>
            <w:noProof/>
            <w:webHidden/>
          </w:rPr>
          <w:fldChar w:fldCharType="separate"/>
        </w:r>
        <w:r w:rsidR="00CD0890">
          <w:rPr>
            <w:noProof/>
            <w:webHidden/>
          </w:rPr>
          <w:t>49</w:t>
        </w:r>
        <w:r w:rsidR="00A613B2">
          <w:rPr>
            <w:noProof/>
            <w:webHidden/>
          </w:rPr>
          <w:fldChar w:fldCharType="end"/>
        </w:r>
      </w:hyperlink>
    </w:p>
    <w:p w14:paraId="4B86582E" w14:textId="25BF5176" w:rsidR="00A613B2" w:rsidRDefault="006C0CA3">
      <w:pPr>
        <w:pStyle w:val="TableofFigures"/>
        <w:rPr>
          <w:rFonts w:asciiTheme="minorHAnsi" w:eastAsiaTheme="minorEastAsia" w:hAnsiTheme="minorHAnsi"/>
          <w:noProof/>
          <w:lang w:eastAsia="lv-LV"/>
        </w:rPr>
      </w:pPr>
      <w:hyperlink w:anchor="_Toc25239697" w:history="1">
        <w:r w:rsidR="00A613B2" w:rsidRPr="003B5A4A">
          <w:rPr>
            <w:rStyle w:val="Hyperlink"/>
            <w:noProof/>
          </w:rPr>
          <w:t>34.attēls. Ziņojuma saturs</w:t>
        </w:r>
        <w:r w:rsidR="00A613B2">
          <w:rPr>
            <w:noProof/>
            <w:webHidden/>
          </w:rPr>
          <w:tab/>
        </w:r>
        <w:r w:rsidR="00A613B2">
          <w:rPr>
            <w:noProof/>
            <w:webHidden/>
          </w:rPr>
          <w:fldChar w:fldCharType="begin"/>
        </w:r>
        <w:r w:rsidR="00A613B2">
          <w:rPr>
            <w:noProof/>
            <w:webHidden/>
          </w:rPr>
          <w:instrText xml:space="preserve"> PAGEREF _Toc25239697 \h </w:instrText>
        </w:r>
        <w:r w:rsidR="00A613B2">
          <w:rPr>
            <w:noProof/>
            <w:webHidden/>
          </w:rPr>
        </w:r>
        <w:r w:rsidR="00A613B2">
          <w:rPr>
            <w:noProof/>
            <w:webHidden/>
          </w:rPr>
          <w:fldChar w:fldCharType="separate"/>
        </w:r>
        <w:r w:rsidR="00CD0890">
          <w:rPr>
            <w:noProof/>
            <w:webHidden/>
          </w:rPr>
          <w:t>50</w:t>
        </w:r>
        <w:r w:rsidR="00A613B2">
          <w:rPr>
            <w:noProof/>
            <w:webHidden/>
          </w:rPr>
          <w:fldChar w:fldCharType="end"/>
        </w:r>
      </w:hyperlink>
    </w:p>
    <w:p w14:paraId="7BF1B1C0" w14:textId="4DD7B969" w:rsidR="00A613B2" w:rsidRDefault="006C0CA3">
      <w:pPr>
        <w:pStyle w:val="TableofFigures"/>
        <w:rPr>
          <w:rFonts w:asciiTheme="minorHAnsi" w:eastAsiaTheme="minorEastAsia" w:hAnsiTheme="minorHAnsi"/>
          <w:noProof/>
          <w:lang w:eastAsia="lv-LV"/>
        </w:rPr>
      </w:pPr>
      <w:hyperlink w:anchor="_Toc25239698" w:history="1">
        <w:r w:rsidR="00A613B2" w:rsidRPr="003B5A4A">
          <w:rPr>
            <w:rStyle w:val="Hyperlink"/>
            <w:noProof/>
          </w:rPr>
          <w:t>35.attēls. Ziņojuma plūsma</w:t>
        </w:r>
        <w:r w:rsidR="00A613B2">
          <w:rPr>
            <w:noProof/>
            <w:webHidden/>
          </w:rPr>
          <w:tab/>
        </w:r>
        <w:r w:rsidR="00A613B2">
          <w:rPr>
            <w:noProof/>
            <w:webHidden/>
          </w:rPr>
          <w:fldChar w:fldCharType="begin"/>
        </w:r>
        <w:r w:rsidR="00A613B2">
          <w:rPr>
            <w:noProof/>
            <w:webHidden/>
          </w:rPr>
          <w:instrText xml:space="preserve"> PAGEREF _Toc25239698 \h </w:instrText>
        </w:r>
        <w:r w:rsidR="00A613B2">
          <w:rPr>
            <w:noProof/>
            <w:webHidden/>
          </w:rPr>
        </w:r>
        <w:r w:rsidR="00A613B2">
          <w:rPr>
            <w:noProof/>
            <w:webHidden/>
          </w:rPr>
          <w:fldChar w:fldCharType="separate"/>
        </w:r>
        <w:r w:rsidR="00CD0890">
          <w:rPr>
            <w:noProof/>
            <w:webHidden/>
          </w:rPr>
          <w:t>50</w:t>
        </w:r>
        <w:r w:rsidR="00A613B2">
          <w:rPr>
            <w:noProof/>
            <w:webHidden/>
          </w:rPr>
          <w:fldChar w:fldCharType="end"/>
        </w:r>
      </w:hyperlink>
    </w:p>
    <w:p w14:paraId="023D192D" w14:textId="1A718530" w:rsidR="00A613B2" w:rsidRDefault="006C0CA3">
      <w:pPr>
        <w:pStyle w:val="TableofFigures"/>
        <w:rPr>
          <w:rFonts w:asciiTheme="minorHAnsi" w:eastAsiaTheme="minorEastAsia" w:hAnsiTheme="minorHAnsi"/>
          <w:noProof/>
          <w:lang w:eastAsia="lv-LV"/>
        </w:rPr>
      </w:pPr>
      <w:hyperlink w:anchor="_Toc25239699" w:history="1">
        <w:r w:rsidR="00A613B2" w:rsidRPr="003B5A4A">
          <w:rPr>
            <w:rStyle w:val="Hyperlink"/>
            <w:noProof/>
          </w:rPr>
          <w:t>36.attēls. Sākumdatu masīvu saraksta apskatīšana</w:t>
        </w:r>
        <w:r w:rsidR="00A613B2">
          <w:rPr>
            <w:noProof/>
            <w:webHidden/>
          </w:rPr>
          <w:tab/>
        </w:r>
        <w:r w:rsidR="00A613B2">
          <w:rPr>
            <w:noProof/>
            <w:webHidden/>
          </w:rPr>
          <w:fldChar w:fldCharType="begin"/>
        </w:r>
        <w:r w:rsidR="00A613B2">
          <w:rPr>
            <w:noProof/>
            <w:webHidden/>
          </w:rPr>
          <w:instrText xml:space="preserve"> PAGEREF _Toc25239699 \h </w:instrText>
        </w:r>
        <w:r w:rsidR="00A613B2">
          <w:rPr>
            <w:noProof/>
            <w:webHidden/>
          </w:rPr>
        </w:r>
        <w:r w:rsidR="00A613B2">
          <w:rPr>
            <w:noProof/>
            <w:webHidden/>
          </w:rPr>
          <w:fldChar w:fldCharType="separate"/>
        </w:r>
        <w:r w:rsidR="00CD0890">
          <w:rPr>
            <w:noProof/>
            <w:webHidden/>
          </w:rPr>
          <w:t>51</w:t>
        </w:r>
        <w:r w:rsidR="00A613B2">
          <w:rPr>
            <w:noProof/>
            <w:webHidden/>
          </w:rPr>
          <w:fldChar w:fldCharType="end"/>
        </w:r>
      </w:hyperlink>
    </w:p>
    <w:p w14:paraId="7CFB81BA" w14:textId="35F83CA0" w:rsidR="00A613B2" w:rsidRDefault="006C0CA3">
      <w:pPr>
        <w:pStyle w:val="TableofFigures"/>
        <w:rPr>
          <w:rFonts w:asciiTheme="minorHAnsi" w:eastAsiaTheme="minorEastAsia" w:hAnsiTheme="minorHAnsi"/>
          <w:noProof/>
          <w:lang w:eastAsia="lv-LV"/>
        </w:rPr>
      </w:pPr>
      <w:hyperlink w:anchor="_Toc25239700" w:history="1">
        <w:r w:rsidR="00A613B2" w:rsidRPr="003B5A4A">
          <w:rPr>
            <w:rStyle w:val="Hyperlink"/>
            <w:noProof/>
          </w:rPr>
          <w:t>37.attēls. Sākumdatu masīva informācijas rediģēšana</w:t>
        </w:r>
        <w:r w:rsidR="00A613B2">
          <w:rPr>
            <w:noProof/>
            <w:webHidden/>
          </w:rPr>
          <w:tab/>
        </w:r>
        <w:r w:rsidR="00A613B2">
          <w:rPr>
            <w:noProof/>
            <w:webHidden/>
          </w:rPr>
          <w:fldChar w:fldCharType="begin"/>
        </w:r>
        <w:r w:rsidR="00A613B2">
          <w:rPr>
            <w:noProof/>
            <w:webHidden/>
          </w:rPr>
          <w:instrText xml:space="preserve"> PAGEREF _Toc25239700 \h </w:instrText>
        </w:r>
        <w:r w:rsidR="00A613B2">
          <w:rPr>
            <w:noProof/>
            <w:webHidden/>
          </w:rPr>
        </w:r>
        <w:r w:rsidR="00A613B2">
          <w:rPr>
            <w:noProof/>
            <w:webHidden/>
          </w:rPr>
          <w:fldChar w:fldCharType="separate"/>
        </w:r>
        <w:r w:rsidR="00CD0890">
          <w:rPr>
            <w:noProof/>
            <w:webHidden/>
          </w:rPr>
          <w:t>52</w:t>
        </w:r>
        <w:r w:rsidR="00A613B2">
          <w:rPr>
            <w:noProof/>
            <w:webHidden/>
          </w:rPr>
          <w:fldChar w:fldCharType="end"/>
        </w:r>
      </w:hyperlink>
    </w:p>
    <w:p w14:paraId="57ACA71F" w14:textId="547CB668" w:rsidR="00A613B2" w:rsidRDefault="006C0CA3">
      <w:pPr>
        <w:pStyle w:val="TableofFigures"/>
        <w:rPr>
          <w:rFonts w:asciiTheme="minorHAnsi" w:eastAsiaTheme="minorEastAsia" w:hAnsiTheme="minorHAnsi"/>
          <w:noProof/>
          <w:lang w:eastAsia="lv-LV"/>
        </w:rPr>
      </w:pPr>
      <w:hyperlink w:anchor="_Toc25239701" w:history="1">
        <w:r w:rsidR="00A613B2" w:rsidRPr="003B5A4A">
          <w:rPr>
            <w:rStyle w:val="Hyperlink"/>
            <w:noProof/>
          </w:rPr>
          <w:t>38.attēls. Sākumdatu masīva informācijas ievadīšana</w:t>
        </w:r>
        <w:r w:rsidR="00A613B2">
          <w:rPr>
            <w:noProof/>
            <w:webHidden/>
          </w:rPr>
          <w:tab/>
        </w:r>
        <w:r w:rsidR="00A613B2">
          <w:rPr>
            <w:noProof/>
            <w:webHidden/>
          </w:rPr>
          <w:fldChar w:fldCharType="begin"/>
        </w:r>
        <w:r w:rsidR="00A613B2">
          <w:rPr>
            <w:noProof/>
            <w:webHidden/>
          </w:rPr>
          <w:instrText xml:space="preserve"> PAGEREF _Toc25239701 \h </w:instrText>
        </w:r>
        <w:r w:rsidR="00A613B2">
          <w:rPr>
            <w:noProof/>
            <w:webHidden/>
          </w:rPr>
        </w:r>
        <w:r w:rsidR="00A613B2">
          <w:rPr>
            <w:noProof/>
            <w:webHidden/>
          </w:rPr>
          <w:fldChar w:fldCharType="separate"/>
        </w:r>
        <w:r w:rsidR="00CD0890">
          <w:rPr>
            <w:noProof/>
            <w:webHidden/>
          </w:rPr>
          <w:t>53</w:t>
        </w:r>
        <w:r w:rsidR="00A613B2">
          <w:rPr>
            <w:noProof/>
            <w:webHidden/>
          </w:rPr>
          <w:fldChar w:fldCharType="end"/>
        </w:r>
      </w:hyperlink>
    </w:p>
    <w:p w14:paraId="1594260F" w14:textId="5EB7A462" w:rsidR="00A613B2" w:rsidRDefault="006C0CA3">
      <w:pPr>
        <w:pStyle w:val="TableofFigures"/>
        <w:rPr>
          <w:rFonts w:asciiTheme="minorHAnsi" w:eastAsiaTheme="minorEastAsia" w:hAnsiTheme="minorHAnsi"/>
          <w:noProof/>
          <w:lang w:eastAsia="lv-LV"/>
        </w:rPr>
      </w:pPr>
      <w:hyperlink w:anchor="_Toc25239702" w:history="1">
        <w:r w:rsidR="00A613B2" w:rsidRPr="003B5A4A">
          <w:rPr>
            <w:rStyle w:val="Hyperlink"/>
            <w:noProof/>
          </w:rPr>
          <w:t>39.attēls. Pieteikšanās noteiktai kanāla versijai</w:t>
        </w:r>
        <w:r w:rsidR="00A613B2">
          <w:rPr>
            <w:noProof/>
            <w:webHidden/>
          </w:rPr>
          <w:tab/>
        </w:r>
        <w:r w:rsidR="00A613B2">
          <w:rPr>
            <w:noProof/>
            <w:webHidden/>
          </w:rPr>
          <w:fldChar w:fldCharType="begin"/>
        </w:r>
        <w:r w:rsidR="00A613B2">
          <w:rPr>
            <w:noProof/>
            <w:webHidden/>
          </w:rPr>
          <w:instrText xml:space="preserve"> PAGEREF _Toc25239702 \h </w:instrText>
        </w:r>
        <w:r w:rsidR="00A613B2">
          <w:rPr>
            <w:noProof/>
            <w:webHidden/>
          </w:rPr>
        </w:r>
        <w:r w:rsidR="00A613B2">
          <w:rPr>
            <w:noProof/>
            <w:webHidden/>
          </w:rPr>
          <w:fldChar w:fldCharType="separate"/>
        </w:r>
        <w:r w:rsidR="00CD0890">
          <w:rPr>
            <w:noProof/>
            <w:webHidden/>
          </w:rPr>
          <w:t>54</w:t>
        </w:r>
        <w:r w:rsidR="00A613B2">
          <w:rPr>
            <w:noProof/>
            <w:webHidden/>
          </w:rPr>
          <w:fldChar w:fldCharType="end"/>
        </w:r>
      </w:hyperlink>
    </w:p>
    <w:p w14:paraId="6F84C019" w14:textId="5850CE61" w:rsidR="00A613B2" w:rsidRDefault="006C0CA3">
      <w:pPr>
        <w:pStyle w:val="TableofFigures"/>
        <w:rPr>
          <w:rFonts w:asciiTheme="minorHAnsi" w:eastAsiaTheme="minorEastAsia" w:hAnsiTheme="minorHAnsi"/>
          <w:noProof/>
          <w:lang w:eastAsia="lv-LV"/>
        </w:rPr>
      </w:pPr>
      <w:hyperlink w:anchor="_Toc25239703" w:history="1">
        <w:r w:rsidR="00A613B2" w:rsidRPr="003B5A4A">
          <w:rPr>
            <w:rStyle w:val="Hyperlink"/>
            <w:noProof/>
          </w:rPr>
          <w:t>40.attēls. Pieteikšanās veiksmīga</w:t>
        </w:r>
        <w:r w:rsidR="00A613B2">
          <w:rPr>
            <w:noProof/>
            <w:webHidden/>
          </w:rPr>
          <w:tab/>
        </w:r>
        <w:r w:rsidR="00A613B2">
          <w:rPr>
            <w:noProof/>
            <w:webHidden/>
          </w:rPr>
          <w:fldChar w:fldCharType="begin"/>
        </w:r>
        <w:r w:rsidR="00A613B2">
          <w:rPr>
            <w:noProof/>
            <w:webHidden/>
          </w:rPr>
          <w:instrText xml:space="preserve"> PAGEREF _Toc25239703 \h </w:instrText>
        </w:r>
        <w:r w:rsidR="00A613B2">
          <w:rPr>
            <w:noProof/>
            <w:webHidden/>
          </w:rPr>
        </w:r>
        <w:r w:rsidR="00A613B2">
          <w:rPr>
            <w:noProof/>
            <w:webHidden/>
          </w:rPr>
          <w:fldChar w:fldCharType="separate"/>
        </w:r>
        <w:r w:rsidR="00CD0890">
          <w:rPr>
            <w:noProof/>
            <w:webHidden/>
          </w:rPr>
          <w:t>55</w:t>
        </w:r>
        <w:r w:rsidR="00A613B2">
          <w:rPr>
            <w:noProof/>
            <w:webHidden/>
          </w:rPr>
          <w:fldChar w:fldCharType="end"/>
        </w:r>
      </w:hyperlink>
    </w:p>
    <w:p w14:paraId="52CA7731" w14:textId="3567CF82" w:rsidR="00A613B2" w:rsidRDefault="006C0CA3">
      <w:pPr>
        <w:pStyle w:val="TableofFigures"/>
        <w:rPr>
          <w:rFonts w:asciiTheme="minorHAnsi" w:eastAsiaTheme="minorEastAsia" w:hAnsiTheme="minorHAnsi"/>
          <w:noProof/>
          <w:lang w:eastAsia="lv-LV"/>
        </w:rPr>
      </w:pPr>
      <w:hyperlink w:anchor="_Toc25239704" w:history="1">
        <w:r w:rsidR="00A613B2" w:rsidRPr="003B5A4A">
          <w:rPr>
            <w:rStyle w:val="Hyperlink"/>
            <w:noProof/>
          </w:rPr>
          <w:t>41.attēls. Ziņojumu un atvasināto ziņojumu attiecība datu izplatīšanas kanālā (DIK)</w:t>
        </w:r>
        <w:r w:rsidR="00A613B2">
          <w:rPr>
            <w:noProof/>
            <w:webHidden/>
          </w:rPr>
          <w:tab/>
        </w:r>
        <w:r w:rsidR="00A613B2">
          <w:rPr>
            <w:noProof/>
            <w:webHidden/>
          </w:rPr>
          <w:fldChar w:fldCharType="begin"/>
        </w:r>
        <w:r w:rsidR="00A613B2">
          <w:rPr>
            <w:noProof/>
            <w:webHidden/>
          </w:rPr>
          <w:instrText xml:space="preserve"> PAGEREF _Toc25239704 \h </w:instrText>
        </w:r>
        <w:r w:rsidR="00A613B2">
          <w:rPr>
            <w:noProof/>
            <w:webHidden/>
          </w:rPr>
        </w:r>
        <w:r w:rsidR="00A613B2">
          <w:rPr>
            <w:noProof/>
            <w:webHidden/>
          </w:rPr>
          <w:fldChar w:fldCharType="separate"/>
        </w:r>
        <w:r w:rsidR="00CD0890">
          <w:rPr>
            <w:noProof/>
            <w:webHidden/>
          </w:rPr>
          <w:t>56</w:t>
        </w:r>
        <w:r w:rsidR="00A613B2">
          <w:rPr>
            <w:noProof/>
            <w:webHidden/>
          </w:rPr>
          <w:fldChar w:fldCharType="end"/>
        </w:r>
      </w:hyperlink>
    </w:p>
    <w:p w14:paraId="3C4B733C" w14:textId="4564C9FC" w:rsidR="00A613B2" w:rsidRDefault="006C0CA3">
      <w:pPr>
        <w:pStyle w:val="TableofFigures"/>
        <w:rPr>
          <w:rFonts w:asciiTheme="minorHAnsi" w:eastAsiaTheme="minorEastAsia" w:hAnsiTheme="minorHAnsi"/>
          <w:noProof/>
          <w:lang w:eastAsia="lv-LV"/>
        </w:rPr>
      </w:pPr>
      <w:hyperlink w:anchor="_Toc25239705" w:history="1">
        <w:r w:rsidR="00A613B2" w:rsidRPr="003B5A4A">
          <w:rPr>
            <w:rStyle w:val="Hyperlink"/>
            <w:noProof/>
          </w:rPr>
          <w:t>42.attēls. Saņemto un nosūtīto ziņojumu saraksti DIK dalībnieka pastkastītē</w:t>
        </w:r>
        <w:r w:rsidR="00A613B2">
          <w:rPr>
            <w:noProof/>
            <w:webHidden/>
          </w:rPr>
          <w:tab/>
        </w:r>
        <w:r w:rsidR="00A613B2">
          <w:rPr>
            <w:noProof/>
            <w:webHidden/>
          </w:rPr>
          <w:fldChar w:fldCharType="begin"/>
        </w:r>
        <w:r w:rsidR="00A613B2">
          <w:rPr>
            <w:noProof/>
            <w:webHidden/>
          </w:rPr>
          <w:instrText xml:space="preserve"> PAGEREF _Toc25239705 \h </w:instrText>
        </w:r>
        <w:r w:rsidR="00A613B2">
          <w:rPr>
            <w:noProof/>
            <w:webHidden/>
          </w:rPr>
        </w:r>
        <w:r w:rsidR="00A613B2">
          <w:rPr>
            <w:noProof/>
            <w:webHidden/>
          </w:rPr>
          <w:fldChar w:fldCharType="separate"/>
        </w:r>
        <w:r w:rsidR="00CD0890">
          <w:rPr>
            <w:noProof/>
            <w:webHidden/>
          </w:rPr>
          <w:t>57</w:t>
        </w:r>
        <w:r w:rsidR="00A613B2">
          <w:rPr>
            <w:noProof/>
            <w:webHidden/>
          </w:rPr>
          <w:fldChar w:fldCharType="end"/>
        </w:r>
      </w:hyperlink>
    </w:p>
    <w:p w14:paraId="359095DF" w14:textId="5DC62571" w:rsidR="00A613B2" w:rsidRDefault="006C0CA3">
      <w:pPr>
        <w:pStyle w:val="TableofFigures"/>
        <w:rPr>
          <w:rFonts w:asciiTheme="minorHAnsi" w:eastAsiaTheme="minorEastAsia" w:hAnsiTheme="minorHAnsi"/>
          <w:noProof/>
          <w:lang w:eastAsia="lv-LV"/>
        </w:rPr>
      </w:pPr>
      <w:hyperlink w:anchor="_Toc25239706" w:history="1">
        <w:r w:rsidR="00A613B2" w:rsidRPr="003B5A4A">
          <w:rPr>
            <w:rStyle w:val="Hyperlink"/>
            <w:noProof/>
          </w:rPr>
          <w:t>43.attēls. Saņemto un nosūtīto ziņojumu saraksti DIK īpašnieka pastkastītē</w:t>
        </w:r>
        <w:r w:rsidR="00A613B2">
          <w:rPr>
            <w:noProof/>
            <w:webHidden/>
          </w:rPr>
          <w:tab/>
        </w:r>
        <w:r w:rsidR="00A613B2">
          <w:rPr>
            <w:noProof/>
            <w:webHidden/>
          </w:rPr>
          <w:fldChar w:fldCharType="begin"/>
        </w:r>
        <w:r w:rsidR="00A613B2">
          <w:rPr>
            <w:noProof/>
            <w:webHidden/>
          </w:rPr>
          <w:instrText xml:space="preserve"> PAGEREF _Toc25239706 \h </w:instrText>
        </w:r>
        <w:r w:rsidR="00A613B2">
          <w:rPr>
            <w:noProof/>
            <w:webHidden/>
          </w:rPr>
        </w:r>
        <w:r w:rsidR="00A613B2">
          <w:rPr>
            <w:noProof/>
            <w:webHidden/>
          </w:rPr>
          <w:fldChar w:fldCharType="separate"/>
        </w:r>
        <w:r w:rsidR="00CD0890">
          <w:rPr>
            <w:noProof/>
            <w:webHidden/>
          </w:rPr>
          <w:t>58</w:t>
        </w:r>
        <w:r w:rsidR="00A613B2">
          <w:rPr>
            <w:noProof/>
            <w:webHidden/>
          </w:rPr>
          <w:fldChar w:fldCharType="end"/>
        </w:r>
      </w:hyperlink>
    </w:p>
    <w:p w14:paraId="06D25406" w14:textId="68DC0BBC" w:rsidR="00A613B2" w:rsidRDefault="006C0CA3">
      <w:pPr>
        <w:pStyle w:val="TableofFigures"/>
        <w:rPr>
          <w:rFonts w:asciiTheme="minorHAnsi" w:eastAsiaTheme="minorEastAsia" w:hAnsiTheme="minorHAnsi"/>
          <w:noProof/>
          <w:lang w:eastAsia="lv-LV"/>
        </w:rPr>
      </w:pPr>
      <w:hyperlink w:anchor="_Toc25239707" w:history="1">
        <w:r w:rsidR="00A613B2" w:rsidRPr="003B5A4A">
          <w:rPr>
            <w:rStyle w:val="Hyperlink"/>
            <w:noProof/>
          </w:rPr>
          <w:t>44.attēls. Nosūtīta ziņojuma atvasināto ziņojumu saraksts DIK īpašnieka pastkastītē</w:t>
        </w:r>
        <w:r w:rsidR="00A613B2">
          <w:rPr>
            <w:noProof/>
            <w:webHidden/>
          </w:rPr>
          <w:tab/>
        </w:r>
        <w:r w:rsidR="00A613B2">
          <w:rPr>
            <w:noProof/>
            <w:webHidden/>
          </w:rPr>
          <w:fldChar w:fldCharType="begin"/>
        </w:r>
        <w:r w:rsidR="00A613B2">
          <w:rPr>
            <w:noProof/>
            <w:webHidden/>
          </w:rPr>
          <w:instrText xml:space="preserve"> PAGEREF _Toc25239707 \h </w:instrText>
        </w:r>
        <w:r w:rsidR="00A613B2">
          <w:rPr>
            <w:noProof/>
            <w:webHidden/>
          </w:rPr>
        </w:r>
        <w:r w:rsidR="00A613B2">
          <w:rPr>
            <w:noProof/>
            <w:webHidden/>
          </w:rPr>
          <w:fldChar w:fldCharType="separate"/>
        </w:r>
        <w:r w:rsidR="00CD0890">
          <w:rPr>
            <w:noProof/>
            <w:webHidden/>
          </w:rPr>
          <w:t>58</w:t>
        </w:r>
        <w:r w:rsidR="00A613B2">
          <w:rPr>
            <w:noProof/>
            <w:webHidden/>
          </w:rPr>
          <w:fldChar w:fldCharType="end"/>
        </w:r>
      </w:hyperlink>
    </w:p>
    <w:p w14:paraId="4DEE0CA5" w14:textId="1152F844" w:rsidR="00A613B2" w:rsidRDefault="006C0CA3">
      <w:pPr>
        <w:pStyle w:val="TableofFigures"/>
        <w:rPr>
          <w:rFonts w:asciiTheme="minorHAnsi" w:eastAsiaTheme="minorEastAsia" w:hAnsiTheme="minorHAnsi"/>
          <w:noProof/>
          <w:lang w:eastAsia="lv-LV"/>
        </w:rPr>
      </w:pPr>
      <w:hyperlink w:anchor="_Toc25239708" w:history="1">
        <w:r w:rsidR="00A613B2" w:rsidRPr="003B5A4A">
          <w:rPr>
            <w:rStyle w:val="Hyperlink"/>
            <w:noProof/>
          </w:rPr>
          <w:t>45.attēls. Saņemta kļūdu ziņojuma atvasināto ziņojumu saraksts DIK īpašnieka pastkastītē</w:t>
        </w:r>
        <w:r w:rsidR="00A613B2">
          <w:rPr>
            <w:noProof/>
            <w:webHidden/>
          </w:rPr>
          <w:tab/>
        </w:r>
        <w:r w:rsidR="00A613B2">
          <w:rPr>
            <w:noProof/>
            <w:webHidden/>
          </w:rPr>
          <w:fldChar w:fldCharType="begin"/>
        </w:r>
        <w:r w:rsidR="00A613B2">
          <w:rPr>
            <w:noProof/>
            <w:webHidden/>
          </w:rPr>
          <w:instrText xml:space="preserve"> PAGEREF _Toc25239708 \h </w:instrText>
        </w:r>
        <w:r w:rsidR="00A613B2">
          <w:rPr>
            <w:noProof/>
            <w:webHidden/>
          </w:rPr>
        </w:r>
        <w:r w:rsidR="00A613B2">
          <w:rPr>
            <w:noProof/>
            <w:webHidden/>
          </w:rPr>
          <w:fldChar w:fldCharType="separate"/>
        </w:r>
        <w:r w:rsidR="00CD0890">
          <w:rPr>
            <w:noProof/>
            <w:webHidden/>
          </w:rPr>
          <w:t>59</w:t>
        </w:r>
        <w:r w:rsidR="00A613B2">
          <w:rPr>
            <w:noProof/>
            <w:webHidden/>
          </w:rPr>
          <w:fldChar w:fldCharType="end"/>
        </w:r>
      </w:hyperlink>
    </w:p>
    <w:p w14:paraId="4068050F" w14:textId="3A7C4DC4" w:rsidR="00A613B2" w:rsidRDefault="006C0CA3">
      <w:pPr>
        <w:pStyle w:val="TableofFigures"/>
        <w:rPr>
          <w:rFonts w:asciiTheme="minorHAnsi" w:eastAsiaTheme="minorEastAsia" w:hAnsiTheme="minorHAnsi"/>
          <w:noProof/>
          <w:lang w:eastAsia="lv-LV"/>
        </w:rPr>
      </w:pPr>
      <w:hyperlink w:anchor="_Toc25239709" w:history="1">
        <w:r w:rsidR="00A613B2" w:rsidRPr="003B5A4A">
          <w:rPr>
            <w:rStyle w:val="Hyperlink"/>
            <w:noProof/>
          </w:rPr>
          <w:t>46.attēls. Saņemta ziņojuma atvasināto ziņojumu saraksts DIK dalībnieka pastkastītē</w:t>
        </w:r>
        <w:r w:rsidR="00A613B2">
          <w:rPr>
            <w:noProof/>
            <w:webHidden/>
          </w:rPr>
          <w:tab/>
        </w:r>
        <w:r w:rsidR="00A613B2">
          <w:rPr>
            <w:noProof/>
            <w:webHidden/>
          </w:rPr>
          <w:fldChar w:fldCharType="begin"/>
        </w:r>
        <w:r w:rsidR="00A613B2">
          <w:rPr>
            <w:noProof/>
            <w:webHidden/>
          </w:rPr>
          <w:instrText xml:space="preserve"> PAGEREF _Toc25239709 \h </w:instrText>
        </w:r>
        <w:r w:rsidR="00A613B2">
          <w:rPr>
            <w:noProof/>
            <w:webHidden/>
          </w:rPr>
        </w:r>
        <w:r w:rsidR="00A613B2">
          <w:rPr>
            <w:noProof/>
            <w:webHidden/>
          </w:rPr>
          <w:fldChar w:fldCharType="separate"/>
        </w:r>
        <w:r w:rsidR="00CD0890">
          <w:rPr>
            <w:noProof/>
            <w:webHidden/>
          </w:rPr>
          <w:t>59</w:t>
        </w:r>
        <w:r w:rsidR="00A613B2">
          <w:rPr>
            <w:noProof/>
            <w:webHidden/>
          </w:rPr>
          <w:fldChar w:fldCharType="end"/>
        </w:r>
      </w:hyperlink>
    </w:p>
    <w:p w14:paraId="7196F899" w14:textId="5E1686A7" w:rsidR="00A613B2" w:rsidRDefault="006C0CA3">
      <w:pPr>
        <w:pStyle w:val="TableofFigures"/>
        <w:rPr>
          <w:rFonts w:asciiTheme="minorHAnsi" w:eastAsiaTheme="minorEastAsia" w:hAnsiTheme="minorHAnsi"/>
          <w:noProof/>
          <w:lang w:eastAsia="lv-LV"/>
        </w:rPr>
      </w:pPr>
      <w:hyperlink w:anchor="_Toc25239710" w:history="1">
        <w:r w:rsidR="00A613B2" w:rsidRPr="003B5A4A">
          <w:rPr>
            <w:rStyle w:val="Hyperlink"/>
            <w:noProof/>
          </w:rPr>
          <w:t>47.attēls. Kļūdas ziņojuma atvasināto ziņojumu saraksts DIK dalībnieka pastkastītē</w:t>
        </w:r>
        <w:r w:rsidR="00A613B2">
          <w:rPr>
            <w:noProof/>
            <w:webHidden/>
          </w:rPr>
          <w:tab/>
        </w:r>
        <w:r w:rsidR="00A613B2">
          <w:rPr>
            <w:noProof/>
            <w:webHidden/>
          </w:rPr>
          <w:fldChar w:fldCharType="begin"/>
        </w:r>
        <w:r w:rsidR="00A613B2">
          <w:rPr>
            <w:noProof/>
            <w:webHidden/>
          </w:rPr>
          <w:instrText xml:space="preserve"> PAGEREF _Toc25239710 \h </w:instrText>
        </w:r>
        <w:r w:rsidR="00A613B2">
          <w:rPr>
            <w:noProof/>
            <w:webHidden/>
          </w:rPr>
        </w:r>
        <w:r w:rsidR="00A613B2">
          <w:rPr>
            <w:noProof/>
            <w:webHidden/>
          </w:rPr>
          <w:fldChar w:fldCharType="separate"/>
        </w:r>
        <w:r w:rsidR="00CD0890">
          <w:rPr>
            <w:noProof/>
            <w:webHidden/>
          </w:rPr>
          <w:t>59</w:t>
        </w:r>
        <w:r w:rsidR="00A613B2">
          <w:rPr>
            <w:noProof/>
            <w:webHidden/>
          </w:rPr>
          <w:fldChar w:fldCharType="end"/>
        </w:r>
      </w:hyperlink>
    </w:p>
    <w:p w14:paraId="47CBF1DA" w14:textId="15D633D4" w:rsidR="00A613B2" w:rsidRDefault="006C0CA3">
      <w:pPr>
        <w:pStyle w:val="TableofFigures"/>
        <w:rPr>
          <w:rFonts w:asciiTheme="minorHAnsi" w:eastAsiaTheme="minorEastAsia" w:hAnsiTheme="minorHAnsi"/>
          <w:noProof/>
          <w:lang w:eastAsia="lv-LV"/>
        </w:rPr>
      </w:pPr>
      <w:hyperlink w:anchor="_Toc25239711" w:history="1">
        <w:r w:rsidR="00A613B2" w:rsidRPr="003B5A4A">
          <w:rPr>
            <w:rStyle w:val="Hyperlink"/>
            <w:noProof/>
          </w:rPr>
          <w:t>48.attēls. Datu savākšanas kanāla (DSK) darbības piemērs</w:t>
        </w:r>
        <w:r w:rsidR="00A613B2">
          <w:rPr>
            <w:noProof/>
            <w:webHidden/>
          </w:rPr>
          <w:tab/>
        </w:r>
        <w:r w:rsidR="00A613B2">
          <w:rPr>
            <w:noProof/>
            <w:webHidden/>
          </w:rPr>
          <w:fldChar w:fldCharType="begin"/>
        </w:r>
        <w:r w:rsidR="00A613B2">
          <w:rPr>
            <w:noProof/>
            <w:webHidden/>
          </w:rPr>
          <w:instrText xml:space="preserve"> PAGEREF _Toc25239711 \h </w:instrText>
        </w:r>
        <w:r w:rsidR="00A613B2">
          <w:rPr>
            <w:noProof/>
            <w:webHidden/>
          </w:rPr>
        </w:r>
        <w:r w:rsidR="00A613B2">
          <w:rPr>
            <w:noProof/>
            <w:webHidden/>
          </w:rPr>
          <w:fldChar w:fldCharType="separate"/>
        </w:r>
        <w:r w:rsidR="00CD0890">
          <w:rPr>
            <w:noProof/>
            <w:webHidden/>
          </w:rPr>
          <w:t>60</w:t>
        </w:r>
        <w:r w:rsidR="00A613B2">
          <w:rPr>
            <w:noProof/>
            <w:webHidden/>
          </w:rPr>
          <w:fldChar w:fldCharType="end"/>
        </w:r>
      </w:hyperlink>
    </w:p>
    <w:p w14:paraId="760A242A" w14:textId="69459DF2" w:rsidR="00A613B2" w:rsidRDefault="006C0CA3">
      <w:pPr>
        <w:pStyle w:val="TableofFigures"/>
        <w:rPr>
          <w:rFonts w:asciiTheme="minorHAnsi" w:eastAsiaTheme="minorEastAsia" w:hAnsiTheme="minorHAnsi"/>
          <w:noProof/>
          <w:lang w:eastAsia="lv-LV"/>
        </w:rPr>
      </w:pPr>
      <w:hyperlink w:anchor="_Toc25239712" w:history="1">
        <w:r w:rsidR="00A613B2" w:rsidRPr="003B5A4A">
          <w:rPr>
            <w:rStyle w:val="Hyperlink"/>
            <w:noProof/>
          </w:rPr>
          <w:t>49.attēls. Saņemto un nosūtīto ziņojumu saraksti DSK dalībnieka pastkastītē</w:t>
        </w:r>
        <w:r w:rsidR="00A613B2">
          <w:rPr>
            <w:noProof/>
            <w:webHidden/>
          </w:rPr>
          <w:tab/>
        </w:r>
        <w:r w:rsidR="00A613B2">
          <w:rPr>
            <w:noProof/>
            <w:webHidden/>
          </w:rPr>
          <w:fldChar w:fldCharType="begin"/>
        </w:r>
        <w:r w:rsidR="00A613B2">
          <w:rPr>
            <w:noProof/>
            <w:webHidden/>
          </w:rPr>
          <w:instrText xml:space="preserve"> PAGEREF _Toc25239712 \h </w:instrText>
        </w:r>
        <w:r w:rsidR="00A613B2">
          <w:rPr>
            <w:noProof/>
            <w:webHidden/>
          </w:rPr>
        </w:r>
        <w:r w:rsidR="00A613B2">
          <w:rPr>
            <w:noProof/>
            <w:webHidden/>
          </w:rPr>
          <w:fldChar w:fldCharType="separate"/>
        </w:r>
        <w:r w:rsidR="00CD0890">
          <w:rPr>
            <w:noProof/>
            <w:webHidden/>
          </w:rPr>
          <w:t>61</w:t>
        </w:r>
        <w:r w:rsidR="00A613B2">
          <w:rPr>
            <w:noProof/>
            <w:webHidden/>
          </w:rPr>
          <w:fldChar w:fldCharType="end"/>
        </w:r>
      </w:hyperlink>
    </w:p>
    <w:p w14:paraId="7E1A55A4" w14:textId="77227D4C" w:rsidR="00A613B2" w:rsidRDefault="006C0CA3">
      <w:pPr>
        <w:pStyle w:val="TableofFigures"/>
        <w:rPr>
          <w:rFonts w:asciiTheme="minorHAnsi" w:eastAsiaTheme="minorEastAsia" w:hAnsiTheme="minorHAnsi"/>
          <w:noProof/>
          <w:lang w:eastAsia="lv-LV"/>
        </w:rPr>
      </w:pPr>
      <w:hyperlink w:anchor="_Toc25239713" w:history="1">
        <w:r w:rsidR="00A613B2" w:rsidRPr="003B5A4A">
          <w:rPr>
            <w:rStyle w:val="Hyperlink"/>
            <w:noProof/>
          </w:rPr>
          <w:t>50.attēls. Saņemto un nosūtīto ziņojumu saraksti DSK īpašnieka pastkastītē</w:t>
        </w:r>
        <w:r w:rsidR="00A613B2">
          <w:rPr>
            <w:noProof/>
            <w:webHidden/>
          </w:rPr>
          <w:tab/>
        </w:r>
        <w:r w:rsidR="00A613B2">
          <w:rPr>
            <w:noProof/>
            <w:webHidden/>
          </w:rPr>
          <w:fldChar w:fldCharType="begin"/>
        </w:r>
        <w:r w:rsidR="00A613B2">
          <w:rPr>
            <w:noProof/>
            <w:webHidden/>
          </w:rPr>
          <w:instrText xml:space="preserve"> PAGEREF _Toc25239713 \h </w:instrText>
        </w:r>
        <w:r w:rsidR="00A613B2">
          <w:rPr>
            <w:noProof/>
            <w:webHidden/>
          </w:rPr>
        </w:r>
        <w:r w:rsidR="00A613B2">
          <w:rPr>
            <w:noProof/>
            <w:webHidden/>
          </w:rPr>
          <w:fldChar w:fldCharType="separate"/>
        </w:r>
        <w:r w:rsidR="00CD0890">
          <w:rPr>
            <w:noProof/>
            <w:webHidden/>
          </w:rPr>
          <w:t>62</w:t>
        </w:r>
        <w:r w:rsidR="00A613B2">
          <w:rPr>
            <w:noProof/>
            <w:webHidden/>
          </w:rPr>
          <w:fldChar w:fldCharType="end"/>
        </w:r>
      </w:hyperlink>
    </w:p>
    <w:p w14:paraId="5354747B" w14:textId="54D7DC27" w:rsidR="00A613B2" w:rsidRDefault="006C0CA3">
      <w:pPr>
        <w:pStyle w:val="TableofFigures"/>
        <w:rPr>
          <w:rFonts w:asciiTheme="minorHAnsi" w:eastAsiaTheme="minorEastAsia" w:hAnsiTheme="minorHAnsi"/>
          <w:noProof/>
          <w:lang w:eastAsia="lv-LV"/>
        </w:rPr>
      </w:pPr>
      <w:hyperlink w:anchor="_Toc25239714" w:history="1">
        <w:r w:rsidR="00A613B2" w:rsidRPr="003B5A4A">
          <w:rPr>
            <w:rStyle w:val="Hyperlink"/>
            <w:noProof/>
          </w:rPr>
          <w:t>51.attēls. Datu ziņojuma atvasināto ziņojumu saraksts DSK dalībnieka pastkastītē</w:t>
        </w:r>
        <w:r w:rsidR="00A613B2">
          <w:rPr>
            <w:noProof/>
            <w:webHidden/>
          </w:rPr>
          <w:tab/>
        </w:r>
        <w:r w:rsidR="00A613B2">
          <w:rPr>
            <w:noProof/>
            <w:webHidden/>
          </w:rPr>
          <w:fldChar w:fldCharType="begin"/>
        </w:r>
        <w:r w:rsidR="00A613B2">
          <w:rPr>
            <w:noProof/>
            <w:webHidden/>
          </w:rPr>
          <w:instrText xml:space="preserve"> PAGEREF _Toc25239714 \h </w:instrText>
        </w:r>
        <w:r w:rsidR="00A613B2">
          <w:rPr>
            <w:noProof/>
            <w:webHidden/>
          </w:rPr>
        </w:r>
        <w:r w:rsidR="00A613B2">
          <w:rPr>
            <w:noProof/>
            <w:webHidden/>
          </w:rPr>
          <w:fldChar w:fldCharType="separate"/>
        </w:r>
        <w:r w:rsidR="00CD0890">
          <w:rPr>
            <w:noProof/>
            <w:webHidden/>
          </w:rPr>
          <w:t>62</w:t>
        </w:r>
        <w:r w:rsidR="00A613B2">
          <w:rPr>
            <w:noProof/>
            <w:webHidden/>
          </w:rPr>
          <w:fldChar w:fldCharType="end"/>
        </w:r>
      </w:hyperlink>
    </w:p>
    <w:p w14:paraId="6A056EEB" w14:textId="593C4C8E" w:rsidR="00A613B2" w:rsidRDefault="006C0CA3">
      <w:pPr>
        <w:pStyle w:val="TableofFigures"/>
        <w:rPr>
          <w:rFonts w:asciiTheme="minorHAnsi" w:eastAsiaTheme="minorEastAsia" w:hAnsiTheme="minorHAnsi"/>
          <w:noProof/>
          <w:lang w:eastAsia="lv-LV"/>
        </w:rPr>
      </w:pPr>
      <w:hyperlink w:anchor="_Toc25239715" w:history="1">
        <w:r w:rsidR="00A613B2" w:rsidRPr="003B5A4A">
          <w:rPr>
            <w:rStyle w:val="Hyperlink"/>
            <w:noProof/>
          </w:rPr>
          <w:t>52.attēls. Kļūdu ziņojuma atvasināto ziņojumu saraksts DSK dalībnieka pastkastītē</w:t>
        </w:r>
        <w:r w:rsidR="00A613B2">
          <w:rPr>
            <w:noProof/>
            <w:webHidden/>
          </w:rPr>
          <w:tab/>
        </w:r>
        <w:r w:rsidR="00A613B2">
          <w:rPr>
            <w:noProof/>
            <w:webHidden/>
          </w:rPr>
          <w:fldChar w:fldCharType="begin"/>
        </w:r>
        <w:r w:rsidR="00A613B2">
          <w:rPr>
            <w:noProof/>
            <w:webHidden/>
          </w:rPr>
          <w:instrText xml:space="preserve"> PAGEREF _Toc25239715 \h </w:instrText>
        </w:r>
        <w:r w:rsidR="00A613B2">
          <w:rPr>
            <w:noProof/>
            <w:webHidden/>
          </w:rPr>
        </w:r>
        <w:r w:rsidR="00A613B2">
          <w:rPr>
            <w:noProof/>
            <w:webHidden/>
          </w:rPr>
          <w:fldChar w:fldCharType="separate"/>
        </w:r>
        <w:r w:rsidR="00CD0890">
          <w:rPr>
            <w:noProof/>
            <w:webHidden/>
          </w:rPr>
          <w:t>63</w:t>
        </w:r>
        <w:r w:rsidR="00A613B2">
          <w:rPr>
            <w:noProof/>
            <w:webHidden/>
          </w:rPr>
          <w:fldChar w:fldCharType="end"/>
        </w:r>
      </w:hyperlink>
    </w:p>
    <w:p w14:paraId="6D7D1E36" w14:textId="5277B244" w:rsidR="00A613B2" w:rsidRDefault="006C0CA3">
      <w:pPr>
        <w:pStyle w:val="TableofFigures"/>
        <w:rPr>
          <w:rFonts w:asciiTheme="minorHAnsi" w:eastAsiaTheme="minorEastAsia" w:hAnsiTheme="minorHAnsi"/>
          <w:noProof/>
          <w:lang w:eastAsia="lv-LV"/>
        </w:rPr>
      </w:pPr>
      <w:hyperlink w:anchor="_Toc25239716" w:history="1">
        <w:r w:rsidR="00A613B2" w:rsidRPr="003B5A4A">
          <w:rPr>
            <w:rStyle w:val="Hyperlink"/>
            <w:noProof/>
          </w:rPr>
          <w:t>53.attēls. Kļūdu ziņojuma atvasināto ziņojumu saraksts DSK īpašnieka pastkastītē</w:t>
        </w:r>
        <w:r w:rsidR="00A613B2">
          <w:rPr>
            <w:noProof/>
            <w:webHidden/>
          </w:rPr>
          <w:tab/>
        </w:r>
        <w:r w:rsidR="00A613B2">
          <w:rPr>
            <w:noProof/>
            <w:webHidden/>
          </w:rPr>
          <w:fldChar w:fldCharType="begin"/>
        </w:r>
        <w:r w:rsidR="00A613B2">
          <w:rPr>
            <w:noProof/>
            <w:webHidden/>
          </w:rPr>
          <w:instrText xml:space="preserve"> PAGEREF _Toc25239716 \h </w:instrText>
        </w:r>
        <w:r w:rsidR="00A613B2">
          <w:rPr>
            <w:noProof/>
            <w:webHidden/>
          </w:rPr>
        </w:r>
        <w:r w:rsidR="00A613B2">
          <w:rPr>
            <w:noProof/>
            <w:webHidden/>
          </w:rPr>
          <w:fldChar w:fldCharType="separate"/>
        </w:r>
        <w:r w:rsidR="00CD0890">
          <w:rPr>
            <w:noProof/>
            <w:webHidden/>
          </w:rPr>
          <w:t>63</w:t>
        </w:r>
        <w:r w:rsidR="00A613B2">
          <w:rPr>
            <w:noProof/>
            <w:webHidden/>
          </w:rPr>
          <w:fldChar w:fldCharType="end"/>
        </w:r>
      </w:hyperlink>
    </w:p>
    <w:p w14:paraId="73FCEC95" w14:textId="4AC88583" w:rsidR="00A613B2" w:rsidRDefault="006C0CA3">
      <w:pPr>
        <w:pStyle w:val="TableofFigures"/>
        <w:rPr>
          <w:rFonts w:asciiTheme="minorHAnsi" w:eastAsiaTheme="minorEastAsia" w:hAnsiTheme="minorHAnsi"/>
          <w:noProof/>
          <w:lang w:eastAsia="lv-LV"/>
        </w:rPr>
      </w:pPr>
      <w:hyperlink w:anchor="_Toc25239717" w:history="1">
        <w:r w:rsidR="00A613B2" w:rsidRPr="003B5A4A">
          <w:rPr>
            <w:rStyle w:val="Hyperlink"/>
            <w:noProof/>
          </w:rPr>
          <w:t>54.attēls. Kļūdu ziņojuma atvasināto ziņojumu saraksts DSK īpašnieka pastkastītē</w:t>
        </w:r>
        <w:r w:rsidR="00A613B2">
          <w:rPr>
            <w:noProof/>
            <w:webHidden/>
          </w:rPr>
          <w:tab/>
        </w:r>
        <w:r w:rsidR="00A613B2">
          <w:rPr>
            <w:noProof/>
            <w:webHidden/>
          </w:rPr>
          <w:fldChar w:fldCharType="begin"/>
        </w:r>
        <w:r w:rsidR="00A613B2">
          <w:rPr>
            <w:noProof/>
            <w:webHidden/>
          </w:rPr>
          <w:instrText xml:space="preserve"> PAGEREF _Toc25239717 \h </w:instrText>
        </w:r>
        <w:r w:rsidR="00A613B2">
          <w:rPr>
            <w:noProof/>
            <w:webHidden/>
          </w:rPr>
        </w:r>
        <w:r w:rsidR="00A613B2">
          <w:rPr>
            <w:noProof/>
            <w:webHidden/>
          </w:rPr>
          <w:fldChar w:fldCharType="separate"/>
        </w:r>
        <w:r w:rsidR="00CD0890">
          <w:rPr>
            <w:noProof/>
            <w:webHidden/>
          </w:rPr>
          <w:t>63</w:t>
        </w:r>
        <w:r w:rsidR="00A613B2">
          <w:rPr>
            <w:noProof/>
            <w:webHidden/>
          </w:rPr>
          <w:fldChar w:fldCharType="end"/>
        </w:r>
      </w:hyperlink>
    </w:p>
    <w:p w14:paraId="3207C67C" w14:textId="106968FB" w:rsidR="007D2574" w:rsidRPr="0093614A" w:rsidRDefault="009C7B09" w:rsidP="00F6371C">
      <w:pPr>
        <w:pStyle w:val="TableofFigures"/>
        <w:ind w:left="0" w:firstLine="0"/>
        <w:rPr>
          <w:b/>
        </w:rPr>
      </w:pPr>
      <w:r w:rsidRPr="0093614A">
        <w:rPr>
          <w:b/>
        </w:rPr>
        <w:fldChar w:fldCharType="end"/>
      </w:r>
    </w:p>
    <w:p w14:paraId="3207C67D" w14:textId="77777777" w:rsidR="007D2574" w:rsidRPr="0093614A" w:rsidRDefault="007D2574" w:rsidP="007D2574">
      <w:r w:rsidRPr="0093614A">
        <w:br w:type="page"/>
      </w:r>
    </w:p>
    <w:p w14:paraId="3207C67E" w14:textId="77777777" w:rsidR="007849FA" w:rsidRPr="0093614A" w:rsidRDefault="007849FA" w:rsidP="007849FA">
      <w:pPr>
        <w:pStyle w:val="Heading1"/>
      </w:pPr>
      <w:bookmarkStart w:id="2" w:name="_Toc294682790"/>
      <w:bookmarkStart w:id="3" w:name="_Toc318979765"/>
      <w:bookmarkStart w:id="4" w:name="_Toc345678596"/>
      <w:bookmarkStart w:id="5" w:name="_Toc25243475"/>
      <w:r w:rsidRPr="0093614A">
        <w:lastRenderedPageBreak/>
        <w:t>Ievads</w:t>
      </w:r>
      <w:bookmarkEnd w:id="2"/>
      <w:bookmarkEnd w:id="3"/>
      <w:bookmarkEnd w:id="4"/>
      <w:bookmarkEnd w:id="5"/>
    </w:p>
    <w:p w14:paraId="3207C67F" w14:textId="10FD448A" w:rsidR="007849FA" w:rsidRPr="0093614A" w:rsidRDefault="007849FA" w:rsidP="007849FA">
      <w:bookmarkStart w:id="6" w:name="_Dokumenta_nolūks"/>
      <w:bookmarkStart w:id="7" w:name="_Toc21077435"/>
      <w:bookmarkStart w:id="8" w:name="_Toc28766185"/>
      <w:bookmarkStart w:id="9" w:name="_Toc29354286"/>
      <w:bookmarkStart w:id="10" w:name="_Toc65487055"/>
      <w:bookmarkStart w:id="11" w:name="_Toc109037443"/>
      <w:bookmarkStart w:id="12" w:name="_Toc129433335"/>
      <w:bookmarkStart w:id="13" w:name="_Toc190771590"/>
      <w:bookmarkStart w:id="14" w:name="_Toc205267390"/>
      <w:bookmarkStart w:id="15" w:name="_Toc267554915"/>
      <w:bookmarkStart w:id="16" w:name="_Toc273610458"/>
      <w:bookmarkStart w:id="17" w:name="_Toc294682791"/>
      <w:bookmarkStart w:id="18" w:name="_Toc318979766"/>
      <w:bookmarkEnd w:id="6"/>
      <w:r w:rsidRPr="0093614A">
        <w:t xml:space="preserve">Datu Izplatīšanas Tīkls (turpmāk tekstā DIT) ir Integrētās Valsts Informācijas sistēmu savietotāja (turpmāk tekstā – VISS) infrastruktūras attīstības apakšprojekts un tā ietvaros ir izveidota virtuālā vide, kurā iestādes var reglamentēt </w:t>
      </w:r>
      <w:r w:rsidR="00790F0A" w:rsidRPr="0093614A">
        <w:t xml:space="preserve">autokomunikāciju </w:t>
      </w:r>
      <w:r w:rsidRPr="0093614A">
        <w:t xml:space="preserve">starp to informācijas sistēmām (IS). </w:t>
      </w:r>
    </w:p>
    <w:p w14:paraId="3207C680" w14:textId="77777777" w:rsidR="007849FA" w:rsidRPr="0093614A" w:rsidRDefault="007849FA" w:rsidP="007849FA">
      <w:r w:rsidRPr="0093614A">
        <w:t xml:space="preserve">DIT projekta ietvaros ir izveidots centralizēts risinājums vispārīgās datu replikācijas nodrošināšanai. </w:t>
      </w:r>
    </w:p>
    <w:p w14:paraId="3207C681" w14:textId="77777777" w:rsidR="007849FA" w:rsidRPr="0093614A" w:rsidRDefault="007849FA" w:rsidP="007849FA">
      <w:r w:rsidRPr="0093614A">
        <w:t>Šajā Lietotāja instrukcijas nodalījumā ir aprakstītas šādas nodaļas:</w:t>
      </w:r>
    </w:p>
    <w:p w14:paraId="3207C682" w14:textId="77777777" w:rsidR="007849FA" w:rsidRPr="0093614A" w:rsidRDefault="007849FA" w:rsidP="007849FA">
      <w:pPr>
        <w:pStyle w:val="ListBullet"/>
      </w:pPr>
      <w:r w:rsidRPr="0093614A">
        <w:t>Auditorijas raksturojums;</w:t>
      </w:r>
    </w:p>
    <w:p w14:paraId="3207C683" w14:textId="77777777" w:rsidR="007849FA" w:rsidRPr="0093614A" w:rsidRDefault="007849FA" w:rsidP="007849FA">
      <w:pPr>
        <w:pStyle w:val="ListBullet"/>
      </w:pPr>
      <w:r w:rsidRPr="0093614A">
        <w:t>Lietojamība;</w:t>
      </w:r>
    </w:p>
    <w:p w14:paraId="3207C685" w14:textId="77777777" w:rsidR="007849FA" w:rsidRPr="0093614A" w:rsidRDefault="007849FA" w:rsidP="007849FA">
      <w:pPr>
        <w:pStyle w:val="ListBullet"/>
      </w:pPr>
      <w:r w:rsidRPr="0093614A">
        <w:t>Termini un pieņemtie apzīmējumi;</w:t>
      </w:r>
    </w:p>
    <w:p w14:paraId="3207C686" w14:textId="77777777" w:rsidR="007849FA" w:rsidRPr="0093614A" w:rsidRDefault="007849FA" w:rsidP="007849FA">
      <w:pPr>
        <w:pStyle w:val="ListBullet"/>
      </w:pPr>
      <w:r w:rsidRPr="0093614A">
        <w:t>Saistība ar citiem dokumentiem;</w:t>
      </w:r>
    </w:p>
    <w:p w14:paraId="3207C687" w14:textId="77777777" w:rsidR="007849FA" w:rsidRPr="0093614A" w:rsidRDefault="007849FA" w:rsidP="007849FA">
      <w:pPr>
        <w:pStyle w:val="ListBullet"/>
      </w:pPr>
      <w:r w:rsidRPr="0093614A">
        <w:t>Problēmu ziņošana;</w:t>
      </w:r>
    </w:p>
    <w:p w14:paraId="3207C688" w14:textId="77777777" w:rsidR="007849FA" w:rsidRPr="0093614A" w:rsidRDefault="007849FA" w:rsidP="007849FA">
      <w:pPr>
        <w:pStyle w:val="ListBullet"/>
      </w:pPr>
      <w:r w:rsidRPr="0093614A">
        <w:t>Dokumenta pārskats.</w:t>
      </w:r>
    </w:p>
    <w:p w14:paraId="3207C689" w14:textId="77777777" w:rsidR="007849FA" w:rsidRPr="0093614A" w:rsidRDefault="007849FA" w:rsidP="007849FA">
      <w:pPr>
        <w:pStyle w:val="Heading2"/>
      </w:pPr>
      <w:bookmarkStart w:id="19" w:name="_Toc345678597"/>
      <w:bookmarkStart w:id="20" w:name="_Toc25243476"/>
      <w:bookmarkEnd w:id="7"/>
      <w:bookmarkEnd w:id="8"/>
      <w:bookmarkEnd w:id="9"/>
      <w:bookmarkEnd w:id="10"/>
      <w:bookmarkEnd w:id="11"/>
      <w:bookmarkEnd w:id="12"/>
      <w:bookmarkEnd w:id="13"/>
      <w:bookmarkEnd w:id="14"/>
      <w:bookmarkEnd w:id="15"/>
      <w:bookmarkEnd w:id="16"/>
      <w:bookmarkEnd w:id="17"/>
      <w:bookmarkEnd w:id="18"/>
      <w:r w:rsidRPr="0093614A">
        <w:t>Auditorijas raksturojums</w:t>
      </w:r>
      <w:bookmarkEnd w:id="19"/>
      <w:bookmarkEnd w:id="20"/>
    </w:p>
    <w:p w14:paraId="3207C68A" w14:textId="77777777" w:rsidR="007849FA" w:rsidRPr="0093614A" w:rsidRDefault="007849FA" w:rsidP="007849FA">
      <w:bookmarkStart w:id="21" w:name="_Darbības_sfēra"/>
      <w:bookmarkStart w:id="22" w:name="_Toc7415298"/>
      <w:bookmarkStart w:id="23" w:name="_Toc15712927"/>
      <w:bookmarkStart w:id="24" w:name="_Toc109037444"/>
      <w:bookmarkStart w:id="25" w:name="_Toc129433336"/>
      <w:bookmarkStart w:id="26" w:name="_Toc21077437"/>
      <w:bookmarkStart w:id="27" w:name="_Toc28766187"/>
      <w:bookmarkStart w:id="28" w:name="_Toc29354288"/>
      <w:bookmarkStart w:id="29" w:name="_Toc65487057"/>
      <w:bookmarkStart w:id="30" w:name="_Toc190771591"/>
      <w:bookmarkStart w:id="31" w:name="_Toc205267391"/>
      <w:bookmarkStart w:id="32" w:name="_Toc267554916"/>
      <w:bookmarkStart w:id="33" w:name="_Toc273610459"/>
      <w:bookmarkStart w:id="34" w:name="_Toc294682792"/>
      <w:bookmarkStart w:id="35" w:name="_Toc318979767"/>
      <w:bookmarkEnd w:id="21"/>
      <w:r w:rsidRPr="0093614A">
        <w:t xml:space="preserve">Šī lietotāja </w:t>
      </w:r>
      <w:smartTag w:uri="schemas-tilde-lv/tildestengine" w:element="veidnes">
        <w:smartTagPr>
          <w:attr w:name="text" w:val="instrukcija"/>
          <w:attr w:name="baseform" w:val="instrukcija"/>
          <w:attr w:name="id" w:val="-1"/>
        </w:smartTagPr>
        <w:r w:rsidRPr="0093614A">
          <w:t>instrukcija</w:t>
        </w:r>
      </w:smartTag>
      <w:r w:rsidRPr="0093614A">
        <w:t xml:space="preserve"> sniedz vispārēju izpratni par Valsts informācijas sistēmu savietotāja (VISS) moduli „Datu Izplatīšanas Tīkls”, datu ievades pamatprincipiem tajā, kā arī par moduļa darbību kopumā. Sistēma ir paredzēta lietotājiem bez speciālas izglītības IT jomā, taču ar iemaņām personālo datoru izmantošanā. Lietotājiem jāmāk lietot:</w:t>
      </w:r>
    </w:p>
    <w:p w14:paraId="3207C68B" w14:textId="77777777" w:rsidR="007849FA" w:rsidRPr="0093614A" w:rsidRDefault="007849FA" w:rsidP="007849FA">
      <w:pPr>
        <w:pStyle w:val="ListBullet"/>
      </w:pPr>
      <w:r w:rsidRPr="0093614A">
        <w:t xml:space="preserve">dators ar </w:t>
      </w:r>
      <w:r w:rsidRPr="0093614A">
        <w:rPr>
          <w:i/>
        </w:rPr>
        <w:t xml:space="preserve">Microsoft Windows </w:t>
      </w:r>
      <w:r w:rsidRPr="0093614A">
        <w:t>operētājsistēmu;</w:t>
      </w:r>
    </w:p>
    <w:p w14:paraId="3207C68C" w14:textId="77777777" w:rsidR="007849FA" w:rsidRPr="0093614A" w:rsidRDefault="007849FA" w:rsidP="007849FA">
      <w:pPr>
        <w:pStyle w:val="ListBullet"/>
      </w:pPr>
      <w:r w:rsidRPr="0093614A">
        <w:rPr>
          <w:i/>
        </w:rPr>
        <w:t>Microsoft Internet Explorer</w:t>
      </w:r>
      <w:r w:rsidRPr="0093614A">
        <w:t>;</w:t>
      </w:r>
    </w:p>
    <w:p w14:paraId="3207C68D" w14:textId="77777777" w:rsidR="007849FA" w:rsidRPr="0093614A" w:rsidRDefault="007849FA" w:rsidP="007849FA">
      <w:pPr>
        <w:pStyle w:val="ListBullet"/>
      </w:pPr>
      <w:r w:rsidRPr="0093614A">
        <w:t>datora tastatūra;</w:t>
      </w:r>
    </w:p>
    <w:p w14:paraId="3207C68E" w14:textId="77777777" w:rsidR="007849FA" w:rsidRPr="0093614A" w:rsidRDefault="007849FA" w:rsidP="007849FA">
      <w:pPr>
        <w:pStyle w:val="ListBullet"/>
      </w:pPr>
      <w:r w:rsidRPr="0093614A">
        <w:t>manipulācijas pele;</w:t>
      </w:r>
    </w:p>
    <w:p w14:paraId="3207C68F" w14:textId="77777777" w:rsidR="007849FA" w:rsidRPr="0093614A" w:rsidRDefault="007849FA" w:rsidP="007849FA">
      <w:pPr>
        <w:pStyle w:val="ListBullet"/>
      </w:pPr>
      <w:r w:rsidRPr="0093614A">
        <w:t xml:space="preserve">un jāizprot </w:t>
      </w:r>
      <w:r w:rsidRPr="0093614A">
        <w:rPr>
          <w:i/>
        </w:rPr>
        <w:t xml:space="preserve">Windows </w:t>
      </w:r>
      <w:r w:rsidRPr="0093614A">
        <w:t>darbības pamatprincipi.</w:t>
      </w:r>
    </w:p>
    <w:p w14:paraId="3207C690" w14:textId="77777777" w:rsidR="007849FA" w:rsidRPr="0093614A" w:rsidRDefault="007849FA" w:rsidP="007849FA">
      <w:r w:rsidRPr="0093614A">
        <w:t>Lietotājiem saistībā ar darba pienākumu pildīšanu tiek piešķirtas noteiktas pieejas tiesības modulī „Datu Izplatīšanas Tīkls”. Pieejas tiesības nosaka, kādas operācijas lietotājs varēs modulī veikt.</w:t>
      </w:r>
    </w:p>
    <w:p w14:paraId="3207C691" w14:textId="77777777" w:rsidR="007849FA" w:rsidRPr="0093614A" w:rsidRDefault="007849FA" w:rsidP="007849FA">
      <w:bookmarkStart w:id="36" w:name="_Definīcijas_un_saīsinājumi"/>
      <w:bookmarkStart w:id="37" w:name="_Dokumenta_pārskats"/>
      <w:bookmarkStart w:id="38" w:name="_Toc258678450"/>
      <w:bookmarkStart w:id="39" w:name="_Toc267554917"/>
      <w:bookmarkStart w:id="40" w:name="_Toc273610460"/>
      <w:bookmarkStart w:id="41" w:name="_Toc294682793"/>
      <w:bookmarkStart w:id="42" w:name="_Toc318979768"/>
      <w:bookmarkStart w:id="43" w:name="_Toc28766189"/>
      <w:bookmarkStart w:id="44" w:name="_Toc29354290"/>
      <w:bookmarkStart w:id="45" w:name="_Toc65487059"/>
      <w:bookmarkStart w:id="46" w:name="_Toc109037448"/>
      <w:bookmarkStart w:id="47" w:name="_Toc120962891"/>
      <w:bookmarkStart w:id="48" w:name="_Toc129433338"/>
      <w:bookmarkStart w:id="49" w:name="_Toc190771593"/>
      <w:bookmarkStart w:id="50" w:name="_Toc205267393"/>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93614A">
        <w:t xml:space="preserve">Šis dokuments ir paredzēts kā darba </w:t>
      </w:r>
      <w:smartTag w:uri="schemas-tilde-lv/tildestengine" w:element="veidnes">
        <w:smartTagPr>
          <w:attr w:name="text" w:val="instrukcija"/>
          <w:attr w:name="baseform" w:val="instrukcija"/>
          <w:attr w:name="id" w:val="-1"/>
        </w:smartTagPr>
        <w:r w:rsidRPr="0093614A">
          <w:t>instrukcija</w:t>
        </w:r>
      </w:smartTag>
      <w:r w:rsidRPr="0093614A">
        <w:t xml:space="preserve"> lietotājiem, kuriem jāveic datu ievade, meklēšana un korekcija modulī „Datu Izplatīšanas Tīkls”, un arī administratoriem minētās sistēmas uzturēšanai.</w:t>
      </w:r>
    </w:p>
    <w:p w14:paraId="3207C693" w14:textId="77777777" w:rsidR="007849FA" w:rsidRPr="0093614A" w:rsidRDefault="007849FA" w:rsidP="007849FA">
      <w:pPr>
        <w:pStyle w:val="Heading2"/>
      </w:pPr>
      <w:bookmarkStart w:id="51" w:name="_Toc355020252"/>
      <w:bookmarkStart w:id="52" w:name="_Toc355020301"/>
      <w:bookmarkStart w:id="53" w:name="_Toc355020341"/>
      <w:bookmarkStart w:id="54" w:name="_Toc355020523"/>
      <w:bookmarkStart w:id="55" w:name="_Toc355020609"/>
      <w:bookmarkStart w:id="56" w:name="_Toc345678599"/>
      <w:bookmarkStart w:id="57" w:name="_Toc25243477"/>
      <w:bookmarkEnd w:id="51"/>
      <w:bookmarkEnd w:id="52"/>
      <w:bookmarkEnd w:id="53"/>
      <w:bookmarkEnd w:id="54"/>
      <w:bookmarkEnd w:id="55"/>
      <w:r w:rsidRPr="0093614A">
        <w:t>Lietojamība</w:t>
      </w:r>
      <w:bookmarkEnd w:id="56"/>
      <w:bookmarkEnd w:id="57"/>
    </w:p>
    <w:p w14:paraId="3207C694" w14:textId="77777777" w:rsidR="007849FA" w:rsidRPr="0093614A" w:rsidRDefault="007849FA" w:rsidP="007849FA">
      <w:r w:rsidRPr="0093614A">
        <w:t>Lietotāja instrukcijas nolūks ir:</w:t>
      </w:r>
    </w:p>
    <w:p w14:paraId="3207C695" w14:textId="77777777" w:rsidR="007849FA" w:rsidRPr="0093614A" w:rsidRDefault="007849FA" w:rsidP="007849FA">
      <w:pPr>
        <w:pStyle w:val="ListBullet"/>
      </w:pPr>
      <w:r w:rsidRPr="0093614A">
        <w:t>aprakstīt VISS moduļa „Datu izplatīšanas Tīkls” darbības vispārīgos principus un sistēmas izvēlnes;</w:t>
      </w:r>
    </w:p>
    <w:p w14:paraId="3207C696" w14:textId="77777777" w:rsidR="007849FA" w:rsidRPr="0093614A" w:rsidRDefault="007849FA" w:rsidP="007849FA">
      <w:pPr>
        <w:pStyle w:val="ListBullet"/>
      </w:pPr>
      <w:r w:rsidRPr="0093614A">
        <w:t>sniegt katras funkcijas ievades un izvades formu piemērus, kā arī katra formas lauka pieejamo darbību aprakstu;</w:t>
      </w:r>
    </w:p>
    <w:p w14:paraId="3207C697" w14:textId="77777777" w:rsidR="007849FA" w:rsidRPr="0093614A" w:rsidRDefault="007849FA" w:rsidP="007849FA">
      <w:pPr>
        <w:pStyle w:val="ListBullet"/>
      </w:pPr>
      <w:r w:rsidRPr="0093614A">
        <w:t>sniegt pamācības lietotājiem par nepieciešamo rīcību iespējamo kļūdu un neparedzētas sistēmas reakcijas gadījumā (</w:t>
      </w:r>
      <w:r w:rsidRPr="0093614A">
        <w:rPr>
          <w:i/>
        </w:rPr>
        <w:t>troubleshooting</w:t>
      </w:r>
      <w:r w:rsidRPr="0093614A">
        <w:t>);</w:t>
      </w:r>
    </w:p>
    <w:p w14:paraId="3207C698" w14:textId="77777777" w:rsidR="007849FA" w:rsidRPr="0093614A" w:rsidRDefault="007849FA" w:rsidP="007849FA">
      <w:pPr>
        <w:pStyle w:val="ListBullet"/>
      </w:pPr>
      <w:r w:rsidRPr="0093614A">
        <w:t>sniegt pamācības sistēmas administratoriem, kādā veidā veikt noteiktas darbības sistēmā („</w:t>
      </w:r>
      <w:r w:rsidRPr="0093614A">
        <w:rPr>
          <w:i/>
        </w:rPr>
        <w:t>how to</w:t>
      </w:r>
      <w:r w:rsidRPr="0093614A">
        <w:t>...”), administrējot moduli „Datu izplatīšanas Tīkls”;</w:t>
      </w:r>
    </w:p>
    <w:p w14:paraId="3207C699" w14:textId="77777777" w:rsidR="007849FA" w:rsidRPr="0093614A" w:rsidRDefault="007849FA" w:rsidP="007849FA">
      <w:pPr>
        <w:pStyle w:val="ListBullet"/>
      </w:pPr>
      <w:r w:rsidRPr="0093614A">
        <w:t>sniegt sistēmā un dokumentā izmantoto saīsinājumu, apzīmējumu un terminu skaidrojumu;</w:t>
      </w:r>
    </w:p>
    <w:p w14:paraId="3207C69A" w14:textId="77777777" w:rsidR="007849FA" w:rsidRPr="0093614A" w:rsidRDefault="007849FA" w:rsidP="007849FA">
      <w:pPr>
        <w:pStyle w:val="ListBullet"/>
      </w:pPr>
      <w:r w:rsidRPr="0093614A">
        <w:lastRenderedPageBreak/>
        <w:t>dokumentam jānodrošina lietotājam visas nepieciešamās zināšanas, lai patstāvīgi veiktu informācijas ievadi un meklēšanu modulī „Datu Izplatīšanas Tīkls”.</w:t>
      </w:r>
    </w:p>
    <w:p w14:paraId="3207C69B" w14:textId="77777777" w:rsidR="007849FA" w:rsidRPr="0093614A" w:rsidRDefault="007849FA" w:rsidP="007849FA">
      <w:pPr>
        <w:pStyle w:val="Heading2"/>
      </w:pPr>
      <w:bookmarkStart w:id="58" w:name="_Toc345678600"/>
      <w:bookmarkStart w:id="59" w:name="_Toc25243478"/>
      <w:r w:rsidRPr="0093614A">
        <w:t>Termini un pieņemtie apzīmējumi</w:t>
      </w:r>
      <w:bookmarkEnd w:id="38"/>
      <w:bookmarkEnd w:id="39"/>
      <w:bookmarkEnd w:id="40"/>
      <w:bookmarkEnd w:id="41"/>
      <w:bookmarkEnd w:id="42"/>
      <w:bookmarkEnd w:id="58"/>
      <w:bookmarkEnd w:id="59"/>
    </w:p>
    <w:p w14:paraId="3207C69C" w14:textId="4A859F61" w:rsidR="007849FA" w:rsidRPr="0093614A" w:rsidRDefault="007849FA" w:rsidP="007849FA">
      <w:r w:rsidRPr="0093614A">
        <w:t xml:space="preserve">Apzīmējumu un terminu vārdnīca ir pieejama saistītajā </w:t>
      </w:r>
      <w:r w:rsidRPr="0093614A">
        <w:fldChar w:fldCharType="begin"/>
      </w:r>
      <w:r w:rsidRPr="0093614A">
        <w:instrText xml:space="preserve"> REF _Ref327887841 \r \h  \* MERGEFORMAT </w:instrText>
      </w:r>
      <w:r w:rsidRPr="0093614A">
        <w:fldChar w:fldCharType="separate"/>
      </w:r>
      <w:r w:rsidR="00CD0890">
        <w:t>[2]</w:t>
      </w:r>
      <w:r w:rsidRPr="0093614A">
        <w:fldChar w:fldCharType="end"/>
      </w:r>
      <w:r w:rsidRPr="0093614A">
        <w:t xml:space="preserve"> dokumentā. Specifiskie lietotie termini pieejami </w:t>
      </w:r>
      <w:r w:rsidRPr="0093614A">
        <w:fldChar w:fldCharType="begin"/>
      </w:r>
      <w:r w:rsidRPr="0093614A">
        <w:instrText xml:space="preserve"> REF _Ref115510274 \h  \* MERGEFORMAT </w:instrText>
      </w:r>
      <w:r w:rsidRPr="0093614A">
        <w:fldChar w:fldCharType="separate"/>
      </w:r>
      <w:r w:rsidR="00CD0890">
        <w:t>1</w:t>
      </w:r>
      <w:r w:rsidRPr="0093614A">
        <w:fldChar w:fldCharType="end"/>
      </w:r>
      <w:r w:rsidRPr="0093614A">
        <w:t>.tabulā.</w:t>
      </w:r>
    </w:p>
    <w:bookmarkStart w:id="60" w:name="_Ref128207362"/>
    <w:bookmarkStart w:id="61" w:name="_Ref115510270"/>
    <w:p w14:paraId="3207C69D" w14:textId="113BE413" w:rsidR="007849FA" w:rsidRPr="0093614A" w:rsidRDefault="007849FA" w:rsidP="007849FA">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62" w:name="_Ref115510274"/>
      <w:r w:rsidR="00CD0890">
        <w:t>1</w:t>
      </w:r>
      <w:bookmarkEnd w:id="62"/>
      <w:r w:rsidRPr="0093614A">
        <w:rPr>
          <w:noProof w:val="0"/>
        </w:rPr>
        <w:fldChar w:fldCharType="end"/>
      </w:r>
      <w:r w:rsidRPr="0093614A">
        <w:rPr>
          <w:noProof w:val="0"/>
        </w:rPr>
        <w:t>.tabula</w:t>
      </w:r>
      <w:bookmarkEnd w:id="60"/>
    </w:p>
    <w:p w14:paraId="3207C69E" w14:textId="77777777" w:rsidR="007849FA" w:rsidRPr="0093614A" w:rsidRDefault="007849FA" w:rsidP="007849FA">
      <w:pPr>
        <w:pStyle w:val="Tabletitle"/>
        <w:rPr>
          <w:rStyle w:val="Hyperlink"/>
        </w:rPr>
      </w:pPr>
      <w:r w:rsidRPr="0093614A">
        <w:t xml:space="preserve">DIT </w:t>
      </w:r>
      <w:bookmarkEnd w:id="61"/>
      <w:r w:rsidRPr="0093614A">
        <w:t>specifiskās definīcijas</w:t>
      </w:r>
    </w:p>
    <w:tbl>
      <w:tblPr>
        <w:tblW w:w="9639" w:type="dxa"/>
        <w:tblBorders>
          <w:top w:val="single" w:sz="12" w:space="0" w:color="000000"/>
          <w:bottom w:val="single" w:sz="12" w:space="0" w:color="000000"/>
          <w:insideH w:val="dotted" w:sz="4" w:space="0" w:color="auto"/>
          <w:insideV w:val="dotted" w:sz="4" w:space="0" w:color="auto"/>
        </w:tblBorders>
        <w:tblLayout w:type="fixed"/>
        <w:tblLook w:val="01E0" w:firstRow="1" w:lastRow="1" w:firstColumn="1" w:lastColumn="1" w:noHBand="0" w:noVBand="0"/>
      </w:tblPr>
      <w:tblGrid>
        <w:gridCol w:w="1647"/>
        <w:gridCol w:w="7992"/>
      </w:tblGrid>
      <w:tr w:rsidR="007849FA" w:rsidRPr="0093614A" w14:paraId="3207C6A1" w14:textId="77777777" w:rsidTr="00910212">
        <w:tc>
          <w:tcPr>
            <w:tcW w:w="1647" w:type="dxa"/>
            <w:tcBorders>
              <w:top w:val="single" w:sz="12" w:space="0" w:color="000000"/>
              <w:bottom w:val="single" w:sz="6" w:space="0" w:color="000000"/>
              <w:right w:val="single" w:sz="4" w:space="0" w:color="auto"/>
            </w:tcBorders>
            <w:shd w:val="clear" w:color="auto" w:fill="auto"/>
          </w:tcPr>
          <w:p w14:paraId="3207C69F" w14:textId="77777777" w:rsidR="007849FA" w:rsidRPr="0093614A" w:rsidRDefault="007849FA" w:rsidP="00910212">
            <w:pPr>
              <w:pStyle w:val="TableBold-small"/>
            </w:pPr>
            <w:r w:rsidRPr="0093614A">
              <w:t>Termins / saīsinājums</w:t>
            </w:r>
          </w:p>
        </w:tc>
        <w:tc>
          <w:tcPr>
            <w:tcW w:w="7992" w:type="dxa"/>
            <w:tcBorders>
              <w:top w:val="single" w:sz="12" w:space="0" w:color="000000"/>
              <w:left w:val="single" w:sz="4" w:space="0" w:color="auto"/>
              <w:bottom w:val="single" w:sz="6" w:space="0" w:color="000000"/>
            </w:tcBorders>
            <w:shd w:val="clear" w:color="auto" w:fill="auto"/>
          </w:tcPr>
          <w:p w14:paraId="3207C6A0" w14:textId="77777777" w:rsidR="007849FA" w:rsidRPr="0093614A" w:rsidRDefault="007849FA" w:rsidP="00910212">
            <w:pPr>
              <w:pStyle w:val="TableBold-small"/>
              <w:rPr>
                <w:bCs/>
              </w:rPr>
            </w:pPr>
            <w:r w:rsidRPr="0093614A">
              <w:rPr>
                <w:bCs/>
              </w:rPr>
              <w:t>Definīcija / apraksts</w:t>
            </w:r>
          </w:p>
        </w:tc>
      </w:tr>
      <w:tr w:rsidR="007849FA" w:rsidRPr="0093614A" w14:paraId="3207C6A4" w14:textId="77777777" w:rsidTr="00910212">
        <w:tc>
          <w:tcPr>
            <w:tcW w:w="1647" w:type="dxa"/>
            <w:tcBorders>
              <w:top w:val="nil"/>
              <w:bottom w:val="nil"/>
              <w:right w:val="single" w:sz="4" w:space="0" w:color="auto"/>
            </w:tcBorders>
            <w:shd w:val="clear" w:color="auto" w:fill="auto"/>
          </w:tcPr>
          <w:p w14:paraId="3207C6A2" w14:textId="77777777" w:rsidR="007849FA" w:rsidRPr="0093614A" w:rsidRDefault="007849FA" w:rsidP="00910212">
            <w:pPr>
              <w:pStyle w:val="Tablebody"/>
            </w:pPr>
            <w:r w:rsidRPr="0093614A">
              <w:t>DIK</w:t>
            </w:r>
          </w:p>
        </w:tc>
        <w:tc>
          <w:tcPr>
            <w:tcW w:w="7992" w:type="dxa"/>
            <w:tcBorders>
              <w:top w:val="nil"/>
              <w:left w:val="single" w:sz="4" w:space="0" w:color="auto"/>
              <w:bottom w:val="nil"/>
            </w:tcBorders>
            <w:shd w:val="clear" w:color="auto" w:fill="auto"/>
          </w:tcPr>
          <w:p w14:paraId="3207C6A3" w14:textId="77777777" w:rsidR="007849FA" w:rsidRPr="0093614A" w:rsidRDefault="007849FA" w:rsidP="00910212">
            <w:pPr>
              <w:pStyle w:val="Tablebody"/>
            </w:pPr>
            <w:r w:rsidRPr="0093614A">
              <w:t>Datu izplatīšanas kanāls. Kanāls, pa kuru ziņojumi plūst no viena sūtītāja, kas ir kanāla īpašnieks, vairākiem saņēmējiem, kas ir kanāla dalībnieki.</w:t>
            </w:r>
          </w:p>
        </w:tc>
      </w:tr>
      <w:tr w:rsidR="007849FA" w:rsidRPr="0093614A" w14:paraId="3207C6A7" w14:textId="77777777" w:rsidTr="00910212">
        <w:tc>
          <w:tcPr>
            <w:tcW w:w="1647" w:type="dxa"/>
            <w:tcBorders>
              <w:top w:val="nil"/>
              <w:bottom w:val="nil"/>
              <w:right w:val="single" w:sz="4" w:space="0" w:color="auto"/>
            </w:tcBorders>
            <w:shd w:val="clear" w:color="auto" w:fill="auto"/>
          </w:tcPr>
          <w:p w14:paraId="3207C6A5" w14:textId="77777777" w:rsidR="007849FA" w:rsidRPr="0093614A" w:rsidRDefault="007849FA" w:rsidP="00910212">
            <w:pPr>
              <w:pStyle w:val="Tablebody"/>
            </w:pPr>
            <w:r w:rsidRPr="0093614A">
              <w:t>DIT</w:t>
            </w:r>
          </w:p>
        </w:tc>
        <w:tc>
          <w:tcPr>
            <w:tcW w:w="7992" w:type="dxa"/>
            <w:tcBorders>
              <w:top w:val="nil"/>
              <w:left w:val="single" w:sz="4" w:space="0" w:color="auto"/>
              <w:bottom w:val="nil"/>
            </w:tcBorders>
            <w:shd w:val="clear" w:color="auto" w:fill="auto"/>
          </w:tcPr>
          <w:p w14:paraId="3207C6A6" w14:textId="77777777" w:rsidR="007849FA" w:rsidRPr="0093614A" w:rsidRDefault="007849FA" w:rsidP="00910212">
            <w:pPr>
              <w:pStyle w:val="Tablebody"/>
            </w:pPr>
            <w:r w:rsidRPr="0093614A">
              <w:t>Datu izplatīšanas tīkls – infrastruktūra automātisko komunikāciju nodrošināšanai.</w:t>
            </w:r>
          </w:p>
        </w:tc>
      </w:tr>
      <w:tr w:rsidR="007849FA" w:rsidRPr="0093614A" w14:paraId="3207C6AA" w14:textId="77777777" w:rsidTr="00910212">
        <w:tc>
          <w:tcPr>
            <w:tcW w:w="1647" w:type="dxa"/>
            <w:tcBorders>
              <w:top w:val="nil"/>
              <w:bottom w:val="nil"/>
              <w:right w:val="single" w:sz="4" w:space="0" w:color="auto"/>
            </w:tcBorders>
            <w:shd w:val="clear" w:color="auto" w:fill="auto"/>
          </w:tcPr>
          <w:p w14:paraId="3207C6A8" w14:textId="77777777" w:rsidR="007849FA" w:rsidRPr="0093614A" w:rsidRDefault="007849FA" w:rsidP="00910212">
            <w:pPr>
              <w:pStyle w:val="Tablebody"/>
            </w:pPr>
            <w:r w:rsidRPr="0093614A">
              <w:t>DSK</w:t>
            </w:r>
          </w:p>
        </w:tc>
        <w:tc>
          <w:tcPr>
            <w:tcW w:w="7992" w:type="dxa"/>
            <w:tcBorders>
              <w:top w:val="nil"/>
              <w:left w:val="single" w:sz="4" w:space="0" w:color="auto"/>
              <w:bottom w:val="nil"/>
            </w:tcBorders>
            <w:shd w:val="clear" w:color="auto" w:fill="auto"/>
          </w:tcPr>
          <w:p w14:paraId="3207C6A9" w14:textId="77777777" w:rsidR="007849FA" w:rsidRPr="0093614A" w:rsidRDefault="007849FA" w:rsidP="00910212">
            <w:pPr>
              <w:pStyle w:val="Tablebody"/>
            </w:pPr>
            <w:r w:rsidRPr="0093614A">
              <w:t>Datu savākšanas kanāls. Kanāls, pa kuru ziņojumi plūst no vairākiem sūtītājiem, kas ir kanāla dalībnieki, vienam saņēmējam – kanāla īpašniekam.</w:t>
            </w:r>
          </w:p>
        </w:tc>
      </w:tr>
      <w:tr w:rsidR="007849FA" w:rsidRPr="0093614A" w14:paraId="3207C6AD" w14:textId="77777777" w:rsidTr="00910212">
        <w:tc>
          <w:tcPr>
            <w:tcW w:w="1647" w:type="dxa"/>
            <w:tcBorders>
              <w:top w:val="nil"/>
              <w:bottom w:val="nil"/>
              <w:right w:val="single" w:sz="4" w:space="0" w:color="auto"/>
            </w:tcBorders>
            <w:shd w:val="clear" w:color="auto" w:fill="auto"/>
          </w:tcPr>
          <w:p w14:paraId="3207C6AB" w14:textId="77777777" w:rsidR="007849FA" w:rsidRPr="0093614A" w:rsidRDefault="007849FA" w:rsidP="00910212">
            <w:pPr>
              <w:pStyle w:val="Tablebody"/>
            </w:pPr>
            <w:r w:rsidRPr="0093614A">
              <w:t>Kanāls</w:t>
            </w:r>
          </w:p>
        </w:tc>
        <w:tc>
          <w:tcPr>
            <w:tcW w:w="7992" w:type="dxa"/>
            <w:tcBorders>
              <w:top w:val="nil"/>
              <w:left w:val="single" w:sz="4" w:space="0" w:color="auto"/>
              <w:bottom w:val="nil"/>
            </w:tcBorders>
            <w:shd w:val="clear" w:color="auto" w:fill="auto"/>
          </w:tcPr>
          <w:p w14:paraId="3207C6AC" w14:textId="77777777" w:rsidR="007849FA" w:rsidRPr="0093614A" w:rsidRDefault="007849FA" w:rsidP="00910212">
            <w:pPr>
              <w:pStyle w:val="Tablebody"/>
            </w:pPr>
            <w:r w:rsidRPr="0093614A">
              <w:rPr>
                <w:bCs/>
              </w:rPr>
              <w:t>Šī projekta kontekstā</w:t>
            </w:r>
            <w:r w:rsidRPr="0093614A">
              <w:t xml:space="preserve"> – virtuālais rīks ziņojumu pārsūtīšanai no viena īpašnieka vairākiem dalībniekiem (DIK) vai no vairākiem dalībniekiem vienam īpašniekam (DSK). Jebkuram kanālam ir reglamentēts, kāda tipa ziņojumi pa to var plūst.</w:t>
            </w:r>
          </w:p>
        </w:tc>
      </w:tr>
      <w:tr w:rsidR="007849FA" w:rsidRPr="0093614A" w14:paraId="3207C6B0" w14:textId="77777777" w:rsidTr="00910212">
        <w:tc>
          <w:tcPr>
            <w:tcW w:w="1647" w:type="dxa"/>
            <w:tcBorders>
              <w:top w:val="nil"/>
              <w:bottom w:val="nil"/>
              <w:right w:val="single" w:sz="4" w:space="0" w:color="auto"/>
            </w:tcBorders>
            <w:shd w:val="clear" w:color="auto" w:fill="auto"/>
          </w:tcPr>
          <w:p w14:paraId="3207C6AE" w14:textId="77777777" w:rsidR="007849FA" w:rsidRPr="0093614A" w:rsidRDefault="007849FA" w:rsidP="00910212">
            <w:pPr>
              <w:pStyle w:val="Tablebody"/>
            </w:pPr>
            <w:r w:rsidRPr="0093614A">
              <w:t>Pastkastīte</w:t>
            </w:r>
          </w:p>
        </w:tc>
        <w:tc>
          <w:tcPr>
            <w:tcW w:w="7992" w:type="dxa"/>
            <w:tcBorders>
              <w:top w:val="nil"/>
              <w:left w:val="single" w:sz="4" w:space="0" w:color="auto"/>
              <w:bottom w:val="nil"/>
            </w:tcBorders>
            <w:shd w:val="clear" w:color="auto" w:fill="auto"/>
          </w:tcPr>
          <w:p w14:paraId="3207C6AF" w14:textId="344050AF" w:rsidR="007849FA" w:rsidRPr="0093614A" w:rsidRDefault="007849FA" w:rsidP="00910212">
            <w:pPr>
              <w:pStyle w:val="Tablebody"/>
            </w:pPr>
            <w:r w:rsidRPr="0093614A">
              <w:rPr>
                <w:bCs/>
              </w:rPr>
              <w:t>Šī projekta kontekstā</w:t>
            </w:r>
            <w:r w:rsidRPr="0093614A">
              <w:t xml:space="preserve"> – elektroniskā ziņojumu glabātava. Katrai iestādei, kas ir reģistrēta VISS </w:t>
            </w:r>
            <w:r w:rsidR="00EE4DED" w:rsidRPr="0093614A">
              <w:t>un,</w:t>
            </w:r>
            <w:r w:rsidRPr="0093614A">
              <w:t xml:space="preserve"> kas lieto DIT, ir piešķirta viena e-pastkastīte, kurā glabāsies visi ziņojumi, kas ir ienākoši vai izejoši. DIT vidē pastkastītes ir komunikatīvi savienojamas ar kanālu palīdzību.</w:t>
            </w:r>
          </w:p>
        </w:tc>
      </w:tr>
      <w:tr w:rsidR="007849FA" w:rsidRPr="0093614A" w14:paraId="3207C6B3" w14:textId="77777777" w:rsidTr="00910212">
        <w:tc>
          <w:tcPr>
            <w:tcW w:w="1647" w:type="dxa"/>
            <w:tcBorders>
              <w:top w:val="nil"/>
              <w:bottom w:val="single" w:sz="4" w:space="0" w:color="auto"/>
              <w:right w:val="single" w:sz="4" w:space="0" w:color="auto"/>
            </w:tcBorders>
            <w:shd w:val="clear" w:color="auto" w:fill="auto"/>
          </w:tcPr>
          <w:p w14:paraId="3207C6B1" w14:textId="77777777" w:rsidR="007849FA" w:rsidRPr="0093614A" w:rsidRDefault="007849FA" w:rsidP="00910212">
            <w:pPr>
              <w:pStyle w:val="Tablebody"/>
              <w:rPr>
                <w:bCs/>
              </w:rPr>
            </w:pPr>
            <w:r w:rsidRPr="0093614A">
              <w:rPr>
                <w:bCs/>
              </w:rPr>
              <w:t>Replikācija</w:t>
            </w:r>
          </w:p>
        </w:tc>
        <w:tc>
          <w:tcPr>
            <w:tcW w:w="7992" w:type="dxa"/>
            <w:tcBorders>
              <w:top w:val="nil"/>
              <w:left w:val="single" w:sz="4" w:space="0" w:color="auto"/>
              <w:bottom w:val="single" w:sz="4" w:space="0" w:color="auto"/>
            </w:tcBorders>
            <w:shd w:val="clear" w:color="auto" w:fill="auto"/>
          </w:tcPr>
          <w:p w14:paraId="3207C6B2" w14:textId="77777777" w:rsidR="007849FA" w:rsidRPr="0093614A" w:rsidRDefault="007849FA" w:rsidP="00910212">
            <w:pPr>
              <w:pStyle w:val="Tablebody"/>
              <w:rPr>
                <w:bCs/>
              </w:rPr>
            </w:pPr>
            <w:r w:rsidRPr="0093614A">
              <w:rPr>
                <w:bCs/>
              </w:rPr>
              <w:t>Šī projekta kontekstā – datu replikācija. Process, kurā dažādām IS tiek nodrošināta datu bāzes kopija, kas tiek regulāri sinhronizēta ar oriģinālu.</w:t>
            </w:r>
          </w:p>
        </w:tc>
      </w:tr>
    </w:tbl>
    <w:p w14:paraId="3207C6B4" w14:textId="77777777" w:rsidR="007849FA" w:rsidRPr="0093614A" w:rsidRDefault="007849FA" w:rsidP="007849FA">
      <w:pPr>
        <w:pStyle w:val="Heading2"/>
      </w:pPr>
      <w:bookmarkStart w:id="63" w:name="_Toc188673235"/>
      <w:bookmarkStart w:id="64" w:name="_Toc189286728"/>
      <w:bookmarkStart w:id="65" w:name="_Toc258678453"/>
      <w:bookmarkStart w:id="66" w:name="_Toc267554920"/>
      <w:bookmarkStart w:id="67" w:name="_Toc273610463"/>
      <w:bookmarkStart w:id="68" w:name="_Toc294682796"/>
      <w:bookmarkStart w:id="69" w:name="_Toc318979771"/>
      <w:bookmarkStart w:id="70" w:name="_Toc345678601"/>
      <w:bookmarkStart w:id="71" w:name="_Toc25243479"/>
      <w:bookmarkStart w:id="72" w:name="_Toc129433339"/>
      <w:bookmarkStart w:id="73" w:name="_Toc190771594"/>
      <w:bookmarkStart w:id="74" w:name="_Toc205267394"/>
      <w:bookmarkEnd w:id="43"/>
      <w:bookmarkEnd w:id="44"/>
      <w:bookmarkEnd w:id="45"/>
      <w:bookmarkEnd w:id="46"/>
      <w:bookmarkEnd w:id="47"/>
      <w:bookmarkEnd w:id="48"/>
      <w:bookmarkEnd w:id="49"/>
      <w:bookmarkEnd w:id="50"/>
      <w:bookmarkEnd w:id="63"/>
      <w:bookmarkEnd w:id="64"/>
      <w:r w:rsidRPr="0093614A">
        <w:t>Saistība ar citiem dokumentiem</w:t>
      </w:r>
      <w:bookmarkEnd w:id="65"/>
      <w:bookmarkEnd w:id="66"/>
      <w:bookmarkEnd w:id="67"/>
      <w:bookmarkEnd w:id="68"/>
      <w:bookmarkEnd w:id="69"/>
      <w:bookmarkEnd w:id="70"/>
      <w:bookmarkEnd w:id="71"/>
    </w:p>
    <w:p w14:paraId="3207C6B5" w14:textId="77777777" w:rsidR="007849FA" w:rsidRPr="0093614A" w:rsidRDefault="007849FA" w:rsidP="007849FA">
      <w:r w:rsidRPr="0093614A">
        <w:t>Dokuments ir izstrādāts, balstoties uz šādiem dokumentiem:</w:t>
      </w:r>
    </w:p>
    <w:p w14:paraId="3207C6B6" w14:textId="31ADCEE7" w:rsidR="007849FA" w:rsidRPr="0093614A" w:rsidRDefault="00895512" w:rsidP="00895512">
      <w:pPr>
        <w:pStyle w:val="Atsauce"/>
      </w:pPr>
      <w:r w:rsidRPr="0093614A">
        <w:t xml:space="preserve">Valsts informācijas sistēmu savietotāja (VISS) un Vienotā valsts un pašvaldību pakalpojumu portāla www.latvija.lv pilnveidošana un uzturēšana. </w:t>
      </w:r>
      <w:r w:rsidR="007849FA" w:rsidRPr="0093614A">
        <w:t>Datu izplatīšanas tīkls. Programmatūras prasību specifikācija (</w:t>
      </w:r>
      <w:r w:rsidRPr="0093614A">
        <w:t>VRAA-13_7_17_41-VISS_2016-PPS</w:t>
      </w:r>
      <w:r w:rsidR="007849FA" w:rsidRPr="0093614A">
        <w:t>).</w:t>
      </w:r>
    </w:p>
    <w:p w14:paraId="40525B1A" w14:textId="43964DA0" w:rsidR="001103A7" w:rsidRPr="0093614A" w:rsidRDefault="00895512" w:rsidP="006700EC">
      <w:pPr>
        <w:pStyle w:val="Atsauce"/>
        <w:rPr>
          <w:rStyle w:val="Hyperlink"/>
          <w:color w:val="auto"/>
          <w:u w:val="none"/>
        </w:rPr>
      </w:pPr>
      <w:bookmarkStart w:id="75" w:name="_Ref190057527"/>
      <w:bookmarkStart w:id="76" w:name="_Ref327887841"/>
      <w:r w:rsidRPr="0093614A">
        <w:t xml:space="preserve">Valsts informācijas sistēmu savietotāja (VISS) un Vienotā valsts un pašvaldību pakalpojumu portāla www.latvija.lv pilnveidošana un uzturēšana. </w:t>
      </w:r>
      <w:r w:rsidR="00B34CBB" w:rsidRPr="0093614A">
        <w:t>Terminu un saīsinājumu indekss</w:t>
      </w:r>
      <w:r w:rsidR="001103A7" w:rsidRPr="0093614A">
        <w:t xml:space="preserve"> (</w:t>
      </w:r>
      <w:r w:rsidR="006700EC" w:rsidRPr="0093614A">
        <w:t>VRAA-13_7_17_41-VISS_2016-TSI</w:t>
      </w:r>
      <w:r w:rsidR="001103A7" w:rsidRPr="0093614A">
        <w:t>)</w:t>
      </w:r>
      <w:bookmarkEnd w:id="75"/>
    </w:p>
    <w:bookmarkEnd w:id="76"/>
    <w:p w14:paraId="3207C6B8" w14:textId="50C89D4A" w:rsidR="007849FA" w:rsidRPr="0093614A" w:rsidRDefault="007849FA" w:rsidP="007849FA">
      <w:pPr>
        <w:pStyle w:val="Atsauce"/>
      </w:pPr>
      <w:r w:rsidRPr="0093614A">
        <w:t>Valsts informācijas sistēmu savietotāja, Latvijas valsts portāla www.latvija.lv un elektronisko pakalpojumu izstrāde un uzturēšana. 3.daļa „VISS un Portāla jaunu un esošo moduļu papildinājumu izstrāde, ieviešana, garantijas apkalpošana un uzturēšana saskaņā ar tehnisko specifikāciju”. Datu integrācijas tīkls. Programmatūras projektējuma apraksts (VRAA-6_15_11_58-VISS_2010-DIT-PPA).</w:t>
      </w:r>
    </w:p>
    <w:p w14:paraId="3207C6B9" w14:textId="77777777" w:rsidR="007849FA" w:rsidRPr="0093614A" w:rsidRDefault="007849FA" w:rsidP="007849FA">
      <w:pPr>
        <w:pStyle w:val="Heading2"/>
      </w:pPr>
      <w:bookmarkStart w:id="77" w:name="_Toc196715980"/>
      <w:bookmarkStart w:id="78" w:name="_Toc200191772"/>
      <w:bookmarkStart w:id="79" w:name="_Toc345678602"/>
      <w:bookmarkStart w:id="80" w:name="_Toc25243480"/>
      <w:bookmarkStart w:id="81" w:name="_Toc258678454"/>
      <w:bookmarkStart w:id="82" w:name="_Toc267554921"/>
      <w:bookmarkStart w:id="83" w:name="_Toc273610464"/>
      <w:bookmarkStart w:id="84" w:name="_Toc294682797"/>
      <w:bookmarkStart w:id="85" w:name="_Toc318979772"/>
      <w:bookmarkEnd w:id="72"/>
      <w:bookmarkEnd w:id="73"/>
      <w:bookmarkEnd w:id="74"/>
      <w:r w:rsidRPr="0093614A">
        <w:t>Problēmu ziņošana</w:t>
      </w:r>
      <w:bookmarkEnd w:id="77"/>
      <w:bookmarkEnd w:id="78"/>
      <w:bookmarkEnd w:id="79"/>
      <w:bookmarkEnd w:id="80"/>
    </w:p>
    <w:p w14:paraId="3207C6BA" w14:textId="77777777" w:rsidR="007849FA" w:rsidRPr="0093614A" w:rsidRDefault="007849FA" w:rsidP="007849FA">
      <w:r w:rsidRPr="0093614A">
        <w:t>Gadījumos, kad lietotāja dokumentācijā vai programmatūrā ir pamanītas problēmas, par tām jāpaziņo DIT uzturošajam personālam.</w:t>
      </w:r>
    </w:p>
    <w:p w14:paraId="3207C6BB" w14:textId="755D3D3C" w:rsidR="007849FA" w:rsidRPr="0093614A" w:rsidRDefault="007849FA" w:rsidP="007849FA">
      <w:pPr>
        <w:pStyle w:val="Heading2"/>
      </w:pPr>
      <w:bookmarkStart w:id="86" w:name="_Toc200191773"/>
      <w:bookmarkStart w:id="87" w:name="_Toc345678603"/>
      <w:bookmarkStart w:id="88" w:name="_Toc25243481"/>
      <w:bookmarkEnd w:id="81"/>
      <w:bookmarkEnd w:id="82"/>
      <w:bookmarkEnd w:id="83"/>
      <w:bookmarkEnd w:id="84"/>
      <w:bookmarkEnd w:id="85"/>
      <w:r w:rsidRPr="0093614A">
        <w:lastRenderedPageBreak/>
        <w:t>Dokumenta pārskats</w:t>
      </w:r>
      <w:bookmarkEnd w:id="86"/>
      <w:bookmarkEnd w:id="87"/>
      <w:bookmarkEnd w:id="88"/>
    </w:p>
    <w:p w14:paraId="3207C6BC" w14:textId="79BB87B4" w:rsidR="007849FA" w:rsidRPr="0093614A" w:rsidRDefault="007849FA" w:rsidP="007849FA">
      <w:r w:rsidRPr="0093614A">
        <w:t xml:space="preserve">Dokumentu veido </w:t>
      </w:r>
      <w:r w:rsidR="00B34CBB" w:rsidRPr="0093614A">
        <w:t xml:space="preserve">trīs </w:t>
      </w:r>
      <w:r w:rsidRPr="0093614A">
        <w:t>nodalījumi:</w:t>
      </w:r>
    </w:p>
    <w:p w14:paraId="3207C6BD" w14:textId="2AFA7F2A" w:rsidR="007849FA" w:rsidRPr="0093614A" w:rsidRDefault="007849FA" w:rsidP="007849FA">
      <w:pPr>
        <w:pStyle w:val="ListBullet"/>
      </w:pPr>
      <w:r w:rsidRPr="0093614A">
        <w:t>Pirmajā nodalījumā – „Ievads” – iekļauta informācija par dokumenta vispārējo struktūru, VISS infrastruktūras darbības sfēru, dokumentā izmantotajiem terminiem un apzīmējumiem, kā arī par saistību ar citiem dokumentiem.</w:t>
      </w:r>
    </w:p>
    <w:p w14:paraId="3207C6BE" w14:textId="77777777" w:rsidR="007849FA" w:rsidRPr="0093614A" w:rsidRDefault="007849FA" w:rsidP="007849FA">
      <w:pPr>
        <w:pStyle w:val="ListBullet"/>
      </w:pPr>
      <w:r w:rsidRPr="0093614A">
        <w:t>Otrajā nodalījumā – „Darbs ar DIT moduli” – aprakstīts darbs ar DIT moduli.</w:t>
      </w:r>
    </w:p>
    <w:p w14:paraId="5810E6D9" w14:textId="26A7C783" w:rsidR="00B34CBB" w:rsidRPr="0093614A" w:rsidRDefault="00B34CBB" w:rsidP="007849FA">
      <w:pPr>
        <w:pStyle w:val="ListBullet"/>
      </w:pPr>
      <w:r w:rsidRPr="0093614A">
        <w:t>Trešajā nodalījumā – „Datu apmaiņas scenāriji”</w:t>
      </w:r>
      <w:r w:rsidR="001E7B24" w:rsidRPr="0093614A">
        <w:t xml:space="preserve"> – aprakstīti datu apmaiņas scenāriji</w:t>
      </w:r>
      <w:r w:rsidR="00FA33E5" w:rsidRPr="0093614A">
        <w:t>.</w:t>
      </w:r>
    </w:p>
    <w:p w14:paraId="3207C6BF" w14:textId="0D817FE2" w:rsidR="007849FA" w:rsidRPr="0093614A" w:rsidRDefault="007849FA" w:rsidP="007849FA">
      <w:pPr>
        <w:pStyle w:val="Heading1"/>
      </w:pPr>
      <w:bookmarkStart w:id="89" w:name="_Toc200191774"/>
      <w:bookmarkStart w:id="90" w:name="_Toc345678604"/>
      <w:bookmarkStart w:id="91" w:name="_Toc25243482"/>
      <w:r w:rsidRPr="0093614A">
        <w:lastRenderedPageBreak/>
        <w:t>Darbs ar DIT moduli</w:t>
      </w:r>
      <w:bookmarkEnd w:id="89"/>
      <w:bookmarkEnd w:id="90"/>
      <w:bookmarkEnd w:id="91"/>
    </w:p>
    <w:p w14:paraId="3207C6C0" w14:textId="77777777" w:rsidR="007849FA" w:rsidRPr="0093614A" w:rsidRDefault="007849FA" w:rsidP="007849FA">
      <w:pPr>
        <w:pStyle w:val="Heading2"/>
      </w:pPr>
      <w:bookmarkStart w:id="92" w:name="_Toc196715983"/>
      <w:bookmarkStart w:id="93" w:name="_Toc200191775"/>
      <w:bookmarkStart w:id="94" w:name="_Toc345678605"/>
      <w:bookmarkStart w:id="95" w:name="_Toc25243483"/>
      <w:r w:rsidRPr="0093614A">
        <w:t>Lietotāju pieejas tiesības</w:t>
      </w:r>
      <w:bookmarkEnd w:id="92"/>
      <w:bookmarkEnd w:id="93"/>
      <w:bookmarkEnd w:id="94"/>
      <w:bookmarkEnd w:id="95"/>
    </w:p>
    <w:p w14:paraId="3207C6C1" w14:textId="77777777" w:rsidR="007849FA" w:rsidRPr="0093614A" w:rsidRDefault="007849FA" w:rsidP="007849FA">
      <w:r w:rsidRPr="0093614A">
        <w:t>Lai strādātu ar DIT, lietotājam ir jābūt reģistrētam sistēmā un viņam jābūt piešķirtām sistēmai atbilstošām lomām – pieejas tiesībām attiecīgu operāciju veikšanai. Lomas piešķir sistēmas administratori, un atkarībā no piešķirtās lomas, lietotājam var būt pieejamas dažādas sistēmas funkcijas.</w:t>
      </w:r>
    </w:p>
    <w:p w14:paraId="3207C6C2" w14:textId="546D9B06" w:rsidR="007849FA" w:rsidRPr="0093614A" w:rsidRDefault="007849FA" w:rsidP="007849FA">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96" w:name="_Ref128215301"/>
      <w:r w:rsidR="00CD0890">
        <w:t>2</w:t>
      </w:r>
      <w:bookmarkEnd w:id="96"/>
      <w:r w:rsidRPr="0093614A">
        <w:rPr>
          <w:noProof w:val="0"/>
        </w:rPr>
        <w:fldChar w:fldCharType="end"/>
      </w:r>
      <w:r w:rsidRPr="0093614A">
        <w:rPr>
          <w:noProof w:val="0"/>
        </w:rPr>
        <w:t>.tabula</w:t>
      </w:r>
    </w:p>
    <w:p w14:paraId="3207C6C3" w14:textId="77777777" w:rsidR="007849FA" w:rsidRPr="0093614A" w:rsidRDefault="007849FA" w:rsidP="007849FA">
      <w:pPr>
        <w:pStyle w:val="Tabletitle"/>
      </w:pPr>
      <w:r w:rsidRPr="0093614A">
        <w:t>Lietotāju grupu apraksts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1908"/>
        <w:gridCol w:w="7730"/>
      </w:tblGrid>
      <w:tr w:rsidR="007849FA" w:rsidRPr="0093614A" w14:paraId="3207C6C6" w14:textId="77777777" w:rsidTr="000F138C">
        <w:trPr>
          <w:tblHeader/>
          <w:jc w:val="center"/>
        </w:trPr>
        <w:tc>
          <w:tcPr>
            <w:tcW w:w="990" w:type="pct"/>
            <w:tcBorders>
              <w:top w:val="single" w:sz="12" w:space="0" w:color="000000"/>
              <w:left w:val="nil"/>
              <w:bottom w:val="single" w:sz="6" w:space="0" w:color="000000"/>
              <w:right w:val="single" w:sz="4" w:space="0" w:color="auto"/>
            </w:tcBorders>
            <w:shd w:val="clear" w:color="auto" w:fill="auto"/>
          </w:tcPr>
          <w:p w14:paraId="3207C6C4" w14:textId="77777777" w:rsidR="007849FA" w:rsidRPr="0093614A" w:rsidRDefault="007849FA" w:rsidP="007849FA">
            <w:pPr>
              <w:jc w:val="left"/>
              <w:rPr>
                <w:b/>
                <w:iCs/>
                <w:smallCaps/>
              </w:rPr>
            </w:pPr>
            <w:r w:rsidRPr="0093614A">
              <w:rPr>
                <w:b/>
                <w:iCs/>
                <w:smallCaps/>
              </w:rPr>
              <w:t>Loma</w:t>
            </w:r>
          </w:p>
        </w:tc>
        <w:tc>
          <w:tcPr>
            <w:tcW w:w="4010" w:type="pct"/>
            <w:tcBorders>
              <w:top w:val="single" w:sz="12" w:space="0" w:color="000000"/>
              <w:left w:val="single" w:sz="4" w:space="0" w:color="auto"/>
              <w:bottom w:val="single" w:sz="6" w:space="0" w:color="000000"/>
            </w:tcBorders>
            <w:shd w:val="clear" w:color="auto" w:fill="auto"/>
          </w:tcPr>
          <w:p w14:paraId="3207C6C5" w14:textId="77777777" w:rsidR="007849FA" w:rsidRPr="0093614A" w:rsidRDefault="007849FA" w:rsidP="007849FA">
            <w:pPr>
              <w:jc w:val="left"/>
              <w:rPr>
                <w:b/>
                <w:bCs/>
                <w:smallCaps/>
              </w:rPr>
            </w:pPr>
            <w:r w:rsidRPr="0093614A">
              <w:rPr>
                <w:b/>
                <w:bCs/>
                <w:smallCaps/>
              </w:rPr>
              <w:t>Apraksts</w:t>
            </w:r>
          </w:p>
        </w:tc>
      </w:tr>
      <w:tr w:rsidR="007D795B" w:rsidRPr="0093614A" w14:paraId="3207C6C9" w14:textId="77777777" w:rsidTr="000F138C">
        <w:trPr>
          <w:jc w:val="center"/>
        </w:trPr>
        <w:tc>
          <w:tcPr>
            <w:tcW w:w="990" w:type="pct"/>
            <w:tcBorders>
              <w:top w:val="single" w:sz="6" w:space="0" w:color="000000"/>
              <w:left w:val="nil"/>
              <w:bottom w:val="single" w:sz="4" w:space="0" w:color="auto"/>
              <w:right w:val="single" w:sz="4" w:space="0" w:color="auto"/>
            </w:tcBorders>
            <w:shd w:val="clear" w:color="auto" w:fill="auto"/>
          </w:tcPr>
          <w:p w14:paraId="3207C6C7" w14:textId="04238488" w:rsidR="007D795B" w:rsidRPr="0093614A" w:rsidRDefault="007D795B" w:rsidP="007849FA">
            <w:pPr>
              <w:pStyle w:val="Tablebody"/>
            </w:pPr>
            <w:r w:rsidRPr="0093614A">
              <w:t>VISS autentificētais lietotājs</w:t>
            </w:r>
          </w:p>
        </w:tc>
        <w:tc>
          <w:tcPr>
            <w:tcW w:w="4010" w:type="pct"/>
            <w:tcBorders>
              <w:top w:val="single" w:sz="6" w:space="0" w:color="000000"/>
              <w:left w:val="single" w:sz="4" w:space="0" w:color="auto"/>
              <w:bottom w:val="single" w:sz="4" w:space="0" w:color="auto"/>
            </w:tcBorders>
            <w:shd w:val="clear" w:color="auto" w:fill="auto"/>
          </w:tcPr>
          <w:p w14:paraId="3207C6C8" w14:textId="2B9865C4" w:rsidR="007D795B" w:rsidRPr="0093614A" w:rsidRDefault="007D795B" w:rsidP="007849FA">
            <w:pPr>
              <w:pStyle w:val="Tablebody"/>
            </w:pPr>
            <w:r w:rsidRPr="0093614A">
              <w:t>Lietotājs, kam ir VISS konts. Lietotājs ir noteiktas iestādes pārstāvis. VISS kontekstā lietotājs var būt lietotāju grupā(-ās). Dalība lietotāju grupās var paplašināt vai ierobežot lietotāja lomu kopu. VISS autentificētajam lietotājam, bez papildus specifiskām DIT lomām, nav pieejama DIT funkcionalitāte.</w:t>
            </w:r>
          </w:p>
        </w:tc>
      </w:tr>
      <w:tr w:rsidR="007D795B" w:rsidRPr="0093614A" w14:paraId="3207C6D4"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CA" w14:textId="1084DFC8" w:rsidR="007D795B" w:rsidRPr="0093614A" w:rsidRDefault="007D795B" w:rsidP="007849FA">
            <w:pPr>
              <w:pStyle w:val="Tablebody"/>
            </w:pPr>
            <w:r w:rsidRPr="0093614A">
              <w:t>DIT lietotājs (DITWATCHER)</w:t>
            </w:r>
          </w:p>
        </w:tc>
        <w:tc>
          <w:tcPr>
            <w:tcW w:w="4010" w:type="pct"/>
            <w:tcBorders>
              <w:top w:val="single" w:sz="4" w:space="0" w:color="auto"/>
              <w:left w:val="single" w:sz="4" w:space="0" w:color="auto"/>
              <w:bottom w:val="single" w:sz="4" w:space="0" w:color="auto"/>
            </w:tcBorders>
            <w:shd w:val="clear" w:color="auto" w:fill="auto"/>
          </w:tcPr>
          <w:p w14:paraId="3207C6D3" w14:textId="4080C37D" w:rsidR="007D795B" w:rsidRPr="0093614A" w:rsidRDefault="007D795B" w:rsidP="00F6371C">
            <w:pPr>
              <w:pStyle w:val="Tablebody"/>
              <w:rPr>
                <w:rFonts w:cs="Courier New"/>
                <w:lang w:eastAsia="ja-JP"/>
              </w:rPr>
            </w:pPr>
            <w:r w:rsidRPr="0093614A">
              <w:t>Iestādes darbinieks, kam ir tiesības skatīt ziņojumus savas iestādes pastkastītē, pārlūkot kanālu versijas kuru īpašnieks vai dalībnieks ir lietotāja iestāde, kā arī visas citas DIT kanālu versijas, kuru statuss ir „Aktīvs”. DIT lietotājs var pieteikt savu iestādi dalībai jebkurā aktīvā citas iestādes kanāla versijā.</w:t>
            </w:r>
          </w:p>
        </w:tc>
      </w:tr>
      <w:tr w:rsidR="007D795B" w:rsidRPr="0093614A" w14:paraId="3207C6DC"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D5" w14:textId="26D87A0A" w:rsidR="007D795B" w:rsidRPr="0093614A" w:rsidRDefault="007D795B" w:rsidP="007849FA">
            <w:pPr>
              <w:pStyle w:val="TablebodyRakstzRakstzRakstzRakstzRakstz"/>
            </w:pPr>
            <w:r w:rsidRPr="0093614A">
              <w:t>DIT e-pastkastītes administrators (DitOperator)</w:t>
            </w:r>
          </w:p>
        </w:tc>
        <w:tc>
          <w:tcPr>
            <w:tcW w:w="4010" w:type="pct"/>
            <w:tcBorders>
              <w:top w:val="single" w:sz="4" w:space="0" w:color="auto"/>
              <w:left w:val="single" w:sz="4" w:space="0" w:color="auto"/>
              <w:bottom w:val="single" w:sz="4" w:space="0" w:color="auto"/>
            </w:tcBorders>
            <w:shd w:val="clear" w:color="auto" w:fill="auto"/>
          </w:tcPr>
          <w:p w14:paraId="3207C6DB" w14:textId="6408E701" w:rsidR="007D795B" w:rsidRPr="0093614A" w:rsidRDefault="007D795B" w:rsidP="00F6371C">
            <w:pPr>
              <w:pStyle w:val="Tablebody"/>
              <w:rPr>
                <w:szCs w:val="20"/>
              </w:rPr>
            </w:pPr>
            <w:r w:rsidRPr="0093614A">
              <w:t>Iestādes darbinieks, kam ir tiesības veidot jaunu kanālu un tā versijas, mainīt to statusu, izskatīt citu iestāžu DIT lietotāju pieprasījumus dalība savas iestādes kanālu aktīvajām versijām. Šīs lomas lietotāji var pieslēgt dalībnieku bez tā pieteikuma, kā arī atslēgt dalībnieku no kanāla versijas.</w:t>
            </w:r>
          </w:p>
        </w:tc>
      </w:tr>
      <w:tr w:rsidR="007D795B" w:rsidRPr="0093614A" w14:paraId="3207C6E6"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DD" w14:textId="4492FE29" w:rsidR="007D795B" w:rsidRPr="0093614A" w:rsidRDefault="007D795B" w:rsidP="007849FA">
            <w:pPr>
              <w:pStyle w:val="Tablebody"/>
            </w:pPr>
            <w:r w:rsidRPr="0093614A">
              <w:t>DIT administrators (DitManager)</w:t>
            </w:r>
          </w:p>
        </w:tc>
        <w:tc>
          <w:tcPr>
            <w:tcW w:w="4010" w:type="pct"/>
            <w:tcBorders>
              <w:top w:val="single" w:sz="4" w:space="0" w:color="auto"/>
              <w:left w:val="single" w:sz="4" w:space="0" w:color="auto"/>
              <w:bottom w:val="single" w:sz="4" w:space="0" w:color="auto"/>
            </w:tcBorders>
            <w:shd w:val="clear" w:color="auto" w:fill="auto"/>
          </w:tcPr>
          <w:p w14:paraId="3207C6E5" w14:textId="562D3AD8" w:rsidR="007D795B" w:rsidRPr="0093614A" w:rsidRDefault="007D795B" w:rsidP="00F6371C">
            <w:pPr>
              <w:pStyle w:val="Tablebody"/>
              <w:rPr>
                <w:rFonts w:cs="Courier New"/>
                <w:lang w:eastAsia="ja-JP"/>
              </w:rPr>
            </w:pPr>
            <w:r w:rsidRPr="0093614A">
              <w:t>VRAA darbinieks, kam ir visu iestāžu DIT e-pastkastīšu administratora tiesības. Aplūkojot ziņojumus iestāžu kanālos, lomas lietotājam tiek attēloti aplūkojamā kanāla īpašnieka nosūtītie un saņemtie ziņojumi.</w:t>
            </w:r>
          </w:p>
        </w:tc>
      </w:tr>
      <w:tr w:rsidR="007D795B" w:rsidRPr="0093614A" w14:paraId="3207C6F3"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E7" w14:textId="2037430B" w:rsidR="007D795B" w:rsidRPr="0093614A" w:rsidRDefault="007D795B" w:rsidP="007849FA">
            <w:pPr>
              <w:pStyle w:val="Tablebody"/>
            </w:pPr>
            <w:r w:rsidRPr="0093614A">
              <w:t>Autentificēts tehniskais lietotājs</w:t>
            </w:r>
          </w:p>
        </w:tc>
        <w:tc>
          <w:tcPr>
            <w:tcW w:w="4010" w:type="pct"/>
            <w:tcBorders>
              <w:top w:val="single" w:sz="4" w:space="0" w:color="auto"/>
              <w:left w:val="single" w:sz="4" w:space="0" w:color="auto"/>
              <w:bottom w:val="single" w:sz="4" w:space="0" w:color="auto"/>
            </w:tcBorders>
            <w:shd w:val="clear" w:color="auto" w:fill="auto"/>
          </w:tcPr>
          <w:p w14:paraId="3207C6F2" w14:textId="265D1882" w:rsidR="007D795B" w:rsidRPr="0093614A" w:rsidRDefault="007D795B" w:rsidP="00F6371C">
            <w:pPr>
              <w:pStyle w:val="Tablebody"/>
              <w:rPr>
                <w:rFonts w:cs="Courier New"/>
                <w:lang w:eastAsia="ja-JP"/>
              </w:rPr>
            </w:pPr>
            <w:r w:rsidRPr="0093614A">
              <w:t>Lietotāja konts VISS reģistrētu iestāžu informācijas sistēmām. Informācijas sistēmai bez papildus specifiskām DIT lomām nav pieejama DIT funkcionalitāte.</w:t>
            </w:r>
          </w:p>
        </w:tc>
      </w:tr>
      <w:tr w:rsidR="007D795B" w:rsidRPr="0093614A" w14:paraId="3207C6F7"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F4" w14:textId="5C82037A" w:rsidR="007D795B" w:rsidRPr="0093614A" w:rsidRDefault="007D795B" w:rsidP="007849FA">
            <w:pPr>
              <w:pStyle w:val="Tablebody"/>
            </w:pPr>
            <w:r w:rsidRPr="0093614A">
              <w:t>DIT datu apmaiņas sistēma</w:t>
            </w:r>
          </w:p>
        </w:tc>
        <w:tc>
          <w:tcPr>
            <w:tcW w:w="4010" w:type="pct"/>
            <w:tcBorders>
              <w:top w:val="single" w:sz="4" w:space="0" w:color="auto"/>
              <w:left w:val="single" w:sz="4" w:space="0" w:color="auto"/>
              <w:bottom w:val="single" w:sz="4" w:space="0" w:color="auto"/>
            </w:tcBorders>
            <w:shd w:val="clear" w:color="auto" w:fill="auto"/>
          </w:tcPr>
          <w:p w14:paraId="3207C6F6" w14:textId="7082E283" w:rsidR="007D795B" w:rsidRPr="0093614A" w:rsidRDefault="007D795B" w:rsidP="007849FA">
            <w:pPr>
              <w:pStyle w:val="TablebodyRakstzRakstzRakstzRakstzRakstz"/>
              <w:jc w:val="both"/>
            </w:pPr>
            <w:r w:rsidRPr="0093614A">
              <w:t>Informācijas sistēma, kas nodrošina iestādes datu nodošanu DIT un datu saņemšanu no DIT.</w:t>
            </w:r>
          </w:p>
        </w:tc>
      </w:tr>
      <w:tr w:rsidR="007D795B" w:rsidRPr="0093614A" w14:paraId="3207C6FA" w14:textId="77777777" w:rsidTr="000F138C">
        <w:trPr>
          <w:jc w:val="center"/>
        </w:trPr>
        <w:tc>
          <w:tcPr>
            <w:tcW w:w="990" w:type="pct"/>
            <w:tcBorders>
              <w:top w:val="single" w:sz="4" w:space="0" w:color="auto"/>
              <w:left w:val="nil"/>
              <w:bottom w:val="single" w:sz="4" w:space="0" w:color="auto"/>
              <w:right w:val="single" w:sz="4" w:space="0" w:color="auto"/>
            </w:tcBorders>
            <w:shd w:val="clear" w:color="auto" w:fill="auto"/>
          </w:tcPr>
          <w:p w14:paraId="3207C6F8" w14:textId="6838A769" w:rsidR="007D795B" w:rsidRPr="0093614A" w:rsidRDefault="007D795B" w:rsidP="007849FA">
            <w:pPr>
              <w:pStyle w:val="Tablebody"/>
            </w:pPr>
            <w:r w:rsidRPr="0093614A">
              <w:t>DIT administrējoša sistēma</w:t>
            </w:r>
          </w:p>
        </w:tc>
        <w:tc>
          <w:tcPr>
            <w:tcW w:w="4010" w:type="pct"/>
            <w:tcBorders>
              <w:top w:val="single" w:sz="4" w:space="0" w:color="auto"/>
              <w:left w:val="single" w:sz="4" w:space="0" w:color="auto"/>
              <w:bottom w:val="single" w:sz="4" w:space="0" w:color="auto"/>
            </w:tcBorders>
            <w:shd w:val="clear" w:color="auto" w:fill="auto"/>
          </w:tcPr>
          <w:p w14:paraId="3207C6F9" w14:textId="607B6699" w:rsidR="007D795B" w:rsidRPr="0093614A" w:rsidRDefault="007D795B" w:rsidP="007849FA">
            <w:pPr>
              <w:pStyle w:val="TablebodyRakstzRakstzRakstzRakstzRakstz"/>
              <w:jc w:val="both"/>
            </w:pPr>
            <w:r w:rsidRPr="0093614A">
              <w:t>Informācijas sistēma, kam ir tiesības veidot vai mainīt kanālus un to versijas, pievienot vai atvienot kanālu versiju dalībniekus. DIT administrējošas sistēmas tiesības neietekmē informācijas sistēmas piederība iestādei.</w:t>
            </w:r>
          </w:p>
        </w:tc>
      </w:tr>
    </w:tbl>
    <w:p w14:paraId="3207C703" w14:textId="77777777" w:rsidR="007849FA" w:rsidRPr="0093614A" w:rsidRDefault="007849FA" w:rsidP="007849FA">
      <w:pPr>
        <w:pStyle w:val="Heading2"/>
      </w:pPr>
      <w:bookmarkStart w:id="97" w:name="_Toc196715984"/>
      <w:bookmarkStart w:id="98" w:name="_Toc200191776"/>
      <w:bookmarkStart w:id="99" w:name="_Toc345678606"/>
      <w:bookmarkStart w:id="100" w:name="_Toc25243484"/>
      <w:r w:rsidRPr="0093614A">
        <w:t>Navigācija</w:t>
      </w:r>
      <w:bookmarkEnd w:id="97"/>
      <w:bookmarkEnd w:id="98"/>
      <w:bookmarkEnd w:id="99"/>
      <w:bookmarkEnd w:id="100"/>
    </w:p>
    <w:p w14:paraId="46EF1B1F" w14:textId="763CA2EA" w:rsidR="0090199C" w:rsidRPr="0093614A" w:rsidRDefault="0090199C" w:rsidP="0090199C">
      <w:pPr>
        <w:spacing w:before="240"/>
      </w:pPr>
      <w:bookmarkStart w:id="101" w:name="_Toc196715985"/>
      <w:bookmarkStart w:id="102" w:name="_Toc200191777"/>
      <w:bookmarkStart w:id="103" w:name="_Toc345678607"/>
      <w:r w:rsidRPr="0093614A">
        <w:t xml:space="preserve">Jebkuru sistēmas sadaļu vai lapaspusi var atvērt, izvēlnēs uzklikšķinot vienu reizi ar peli uz attiecīgās saites vai simbola. Kā arī ir pieejama atpakaļceļa navigācija (breadcrumb navigation), kura izvietota katras lapas augšējā daļā, virs lapas nosaukuma un norāda ceļu, kādā veidā pašreizējā lapa ir atvērta, piemēram: </w:t>
      </w:r>
      <w:r w:rsidRPr="0093614A">
        <w:rPr>
          <w:i/>
        </w:rPr>
        <w:t>“Viss &gt; DIT &gt; Mani kanāli”</w:t>
      </w:r>
      <w:r w:rsidRPr="0093614A">
        <w:t xml:space="preserve"> un katra atpakaļceļa elements ir klikšķināms, atverot atbilstošo lapu.</w:t>
      </w:r>
    </w:p>
    <w:p w14:paraId="5DF057C4" w14:textId="77777777" w:rsidR="0090199C" w:rsidRPr="0093614A" w:rsidRDefault="0090199C" w:rsidP="0090199C">
      <w:r w:rsidRPr="0093614A">
        <w:t>Datu ievades vai pieprasījuma apstiprinājums formās notiek ar ekrānpogu palīdzību, piemēram, [Saglabāt] vai [Pievienot].</w:t>
      </w:r>
    </w:p>
    <w:p w14:paraId="6863DC6F" w14:textId="77777777" w:rsidR="0090199C" w:rsidRPr="0093614A" w:rsidRDefault="0090199C" w:rsidP="0090199C">
      <w:r w:rsidRPr="0093614A">
        <w:t>Veicot datu ievadi, pa formas laukiem var pārvietoties, ieklikšķinot ar peli, bet ērtāk to izdarīt ar klaviatūras taustiņa [TAB] palīdzību.</w:t>
      </w:r>
    </w:p>
    <w:p w14:paraId="3207C706" w14:textId="77777777" w:rsidR="007849FA" w:rsidRPr="0093614A" w:rsidRDefault="007849FA" w:rsidP="007849FA">
      <w:pPr>
        <w:pStyle w:val="Heading2"/>
      </w:pPr>
      <w:bookmarkStart w:id="104" w:name="_Toc25243485"/>
      <w:r w:rsidRPr="0093614A">
        <w:lastRenderedPageBreak/>
        <w:t>Rīcība kļūdu un neparedzētu situāciju gadījumos</w:t>
      </w:r>
      <w:bookmarkEnd w:id="101"/>
      <w:bookmarkEnd w:id="102"/>
      <w:bookmarkEnd w:id="103"/>
      <w:bookmarkEnd w:id="104"/>
    </w:p>
    <w:p w14:paraId="3207C707" w14:textId="233D5810" w:rsidR="007849FA" w:rsidRPr="0093614A" w:rsidRDefault="007849FA" w:rsidP="007849FA">
      <w:r w:rsidRPr="0093614A">
        <w:t xml:space="preserve">Nepareizu darbību rezultātā vai arī, ja nav norādīti visi nepieciešamie dati, sistēma izvada kļūdu ziņojumus (skat. </w:t>
      </w:r>
      <w:r w:rsidRPr="0093614A">
        <w:fldChar w:fldCharType="begin"/>
      </w:r>
      <w:r w:rsidRPr="0093614A">
        <w:instrText xml:space="preserve"> REF _Ref151809283 \h  \* MERGEFORMAT </w:instrText>
      </w:r>
      <w:r w:rsidRPr="0093614A">
        <w:fldChar w:fldCharType="separate"/>
      </w:r>
      <w:r w:rsidR="00CD0890">
        <w:t>1</w:t>
      </w:r>
      <w:r w:rsidRPr="0093614A">
        <w:fldChar w:fldCharType="end"/>
      </w:r>
      <w:r w:rsidRPr="0093614A">
        <w:t>.attēlu).</w:t>
      </w:r>
    </w:p>
    <w:p w14:paraId="3207C708" w14:textId="74C54EFE" w:rsidR="007849FA" w:rsidRPr="0093614A" w:rsidRDefault="00013374" w:rsidP="007849FA">
      <w:pPr>
        <w:pStyle w:val="Pictureposition"/>
      </w:pPr>
      <w:r w:rsidRPr="0093614A">
        <w:rPr>
          <w:noProof/>
          <w:lang w:eastAsia="lv-LV"/>
        </w:rPr>
        <w:drawing>
          <wp:inline distT="0" distB="0" distL="0" distR="0" wp14:anchorId="621607D9" wp14:editId="5A79E98A">
            <wp:extent cx="6120130" cy="48764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20130" cy="487640"/>
                    </a:xfrm>
                    <a:prstGeom prst="rect">
                      <a:avLst/>
                    </a:prstGeom>
                  </pic:spPr>
                </pic:pic>
              </a:graphicData>
            </a:graphic>
          </wp:inline>
        </w:drawing>
      </w:r>
    </w:p>
    <w:p w14:paraId="3207C709" w14:textId="6706C021" w:rsidR="007849FA" w:rsidRPr="0093614A" w:rsidRDefault="00D67156" w:rsidP="007849FA">
      <w:pPr>
        <w:pStyle w:val="Picturecaption"/>
      </w:pPr>
      <w:fldSimple w:instr=" SEQ Attēls \* ARABIC ">
        <w:bookmarkStart w:id="105" w:name="_Ref151809283"/>
        <w:bookmarkStart w:id="106" w:name="_Toc196716065"/>
        <w:bookmarkStart w:id="107" w:name="_Toc200193121"/>
        <w:bookmarkStart w:id="108" w:name="_Toc345678572"/>
        <w:bookmarkStart w:id="109" w:name="_Toc25239664"/>
        <w:r w:rsidR="00CD0890">
          <w:rPr>
            <w:noProof/>
          </w:rPr>
          <w:t>1</w:t>
        </w:r>
        <w:bookmarkEnd w:id="105"/>
      </w:fldSimple>
      <w:r w:rsidR="007849FA" w:rsidRPr="0093614A">
        <w:t xml:space="preserve">.attēls. </w:t>
      </w:r>
      <w:bookmarkStart w:id="110" w:name="_Ref151795358"/>
      <w:r w:rsidR="007849FA" w:rsidRPr="0093614A">
        <w:t>Kļūdas ziņojuma piemērs</w:t>
      </w:r>
      <w:bookmarkEnd w:id="106"/>
      <w:bookmarkEnd w:id="107"/>
      <w:bookmarkEnd w:id="108"/>
      <w:bookmarkEnd w:id="109"/>
      <w:bookmarkEnd w:id="110"/>
    </w:p>
    <w:p w14:paraId="3207C70A" w14:textId="77777777" w:rsidR="007849FA" w:rsidRPr="0093614A" w:rsidRDefault="007849FA" w:rsidP="007849FA">
      <w:r w:rsidRPr="0093614A">
        <w:t xml:space="preserve">Lai turpinātu darbu, nepieciešams iepazīties ar kļūdas ziņojuma tekstu un veikt turpmākās darbības, vadoties no ziņojumā esošās informācijas. </w:t>
      </w:r>
    </w:p>
    <w:p w14:paraId="3207C70B" w14:textId="4A38DACC" w:rsidR="007849FA" w:rsidRPr="0093614A" w:rsidRDefault="007849FA" w:rsidP="007849FA">
      <w:r w:rsidRPr="0093614A">
        <w:t xml:space="preserve">Ja, aizpildot ievades formu, netiek ievadīta obligāti norādāmā informācija, sistēma uzreiz pievieno atzīmes pie katra lauka, kurā obligāti jānorāda informācija (skat. </w:t>
      </w:r>
      <w:r w:rsidRPr="0093614A">
        <w:fldChar w:fldCharType="begin"/>
      </w:r>
      <w:r w:rsidRPr="0093614A">
        <w:instrText xml:space="preserve"> REF _Ref151809381 \h  \* MERGEFORMAT </w:instrText>
      </w:r>
      <w:r w:rsidRPr="0093614A">
        <w:fldChar w:fldCharType="separate"/>
      </w:r>
      <w:r w:rsidR="00CD0890">
        <w:t>2</w:t>
      </w:r>
      <w:r w:rsidRPr="0093614A">
        <w:fldChar w:fldCharType="end"/>
      </w:r>
      <w:r w:rsidRPr="0093614A">
        <w:t>.attēlu).</w:t>
      </w:r>
    </w:p>
    <w:p w14:paraId="3207C70C" w14:textId="2A69DA61" w:rsidR="007849FA" w:rsidRPr="0093614A" w:rsidRDefault="00013374" w:rsidP="007849FA">
      <w:pPr>
        <w:pStyle w:val="Pictureposition"/>
      </w:pPr>
      <w:r w:rsidRPr="0093614A">
        <w:rPr>
          <w:noProof/>
          <w:lang w:eastAsia="lv-LV"/>
        </w:rPr>
        <w:drawing>
          <wp:inline distT="0" distB="0" distL="0" distR="0" wp14:anchorId="1C564B4D" wp14:editId="3A45FF8F">
            <wp:extent cx="6114415" cy="795020"/>
            <wp:effectExtent l="0" t="0" r="635"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4415" cy="795020"/>
                    </a:xfrm>
                    <a:prstGeom prst="rect">
                      <a:avLst/>
                    </a:prstGeom>
                    <a:noFill/>
                    <a:ln>
                      <a:noFill/>
                    </a:ln>
                  </pic:spPr>
                </pic:pic>
              </a:graphicData>
            </a:graphic>
          </wp:inline>
        </w:drawing>
      </w:r>
    </w:p>
    <w:bookmarkStart w:id="111" w:name="_Ref151795552"/>
    <w:p w14:paraId="3207C70D" w14:textId="08C4AB44" w:rsidR="007849FA" w:rsidRPr="0093614A" w:rsidRDefault="007849FA" w:rsidP="007849FA">
      <w:pPr>
        <w:pStyle w:val="Picturecaption"/>
      </w:pPr>
      <w:r w:rsidRPr="0093614A">
        <w:fldChar w:fldCharType="begin"/>
      </w:r>
      <w:r w:rsidRPr="0093614A">
        <w:instrText xml:space="preserve"> SEQ Attēls \* ARABIC </w:instrText>
      </w:r>
      <w:r w:rsidRPr="0093614A">
        <w:fldChar w:fldCharType="separate"/>
      </w:r>
      <w:bookmarkStart w:id="112" w:name="_Ref151809381"/>
      <w:bookmarkStart w:id="113" w:name="_Toc196716066"/>
      <w:bookmarkStart w:id="114" w:name="_Toc200193122"/>
      <w:bookmarkStart w:id="115" w:name="_Toc345678573"/>
      <w:bookmarkStart w:id="116" w:name="_Toc25239665"/>
      <w:r w:rsidR="00CD0890">
        <w:rPr>
          <w:noProof/>
        </w:rPr>
        <w:t>2</w:t>
      </w:r>
      <w:bookmarkEnd w:id="112"/>
      <w:r w:rsidRPr="0093614A">
        <w:fldChar w:fldCharType="end"/>
      </w:r>
      <w:r w:rsidRPr="0093614A">
        <w:t>.attēls. Atzīme par lauka aizpildes obligātumu – piemērs</w:t>
      </w:r>
      <w:bookmarkEnd w:id="111"/>
      <w:bookmarkEnd w:id="113"/>
      <w:bookmarkEnd w:id="114"/>
      <w:bookmarkEnd w:id="115"/>
      <w:bookmarkEnd w:id="116"/>
    </w:p>
    <w:p w14:paraId="3207C70E" w14:textId="77777777" w:rsidR="007849FA" w:rsidRPr="0093614A" w:rsidRDefault="007849FA" w:rsidP="007849FA">
      <w:r w:rsidRPr="0093614A">
        <w:t>Lai turpinātu darbu, nepieciešams aizpildīt visus obligātos laukus un atkārtoti veikt informācijas saglabāšanu.</w:t>
      </w:r>
    </w:p>
    <w:p w14:paraId="3207C70F" w14:textId="77777777" w:rsidR="007849FA" w:rsidRPr="0093614A" w:rsidRDefault="007849FA" w:rsidP="007849FA">
      <w:r w:rsidRPr="0093614A">
        <w:t xml:space="preserve">Ja gadījumā sistēmā notiek neparedzēta situācija un tās darbība tiek pilnībā pārtraukta, vai arī kļūdas </w:t>
      </w:r>
      <w:smartTag w:uri="schemas-tilde-lv/tildestengine" w:element="veidnes">
        <w:smartTagPr>
          <w:attr w:name="id" w:val="-1"/>
          <w:attr w:name="baseform" w:val="zi￲ojums"/>
          <w:attr w:name="text" w:val="ziņojums"/>
        </w:smartTagPr>
        <w:r w:rsidRPr="0093614A">
          <w:t>ziņojums</w:t>
        </w:r>
      </w:smartTag>
      <w:r w:rsidRPr="0093614A">
        <w:t xml:space="preserve"> nav saprotams, nepieciešams sazināties ar sistēmas administratoru.</w:t>
      </w:r>
    </w:p>
    <w:p w14:paraId="3207C710" w14:textId="4388057E" w:rsidR="007849FA" w:rsidRPr="0093614A" w:rsidRDefault="007849FA" w:rsidP="007849FA">
      <w:r w:rsidRPr="0093614A">
        <w:t xml:space="preserve">Lai paskaidrotu laukos ievadāmo informāciju vai iekļautu papildus lauku aprakstu, tiek lietota paskaidre, uz kuras </w:t>
      </w:r>
      <w:r w:rsidR="00DA50DB" w:rsidRPr="0093614A">
        <w:t>uzklikšķinot ar peles kreiso taustiņu</w:t>
      </w:r>
      <w:r w:rsidRPr="0093614A">
        <w:t xml:space="preserve">, tiek atvērts paskaidrojošais teksts (skat. </w:t>
      </w:r>
      <w:r w:rsidRPr="0093614A">
        <w:fldChar w:fldCharType="begin"/>
      </w:r>
      <w:r w:rsidRPr="0093614A">
        <w:instrText xml:space="preserve"> REF _Ref333938031 \h  \* MERGEFORMAT </w:instrText>
      </w:r>
      <w:r w:rsidRPr="0093614A">
        <w:fldChar w:fldCharType="separate"/>
      </w:r>
      <w:r w:rsidR="00CD0890">
        <w:t>3</w:t>
      </w:r>
      <w:r w:rsidRPr="0093614A">
        <w:fldChar w:fldCharType="end"/>
      </w:r>
      <w:r w:rsidRPr="0093614A">
        <w:t>.attēlu).</w:t>
      </w:r>
    </w:p>
    <w:p w14:paraId="3207C711" w14:textId="77777777" w:rsidR="007849FA" w:rsidRPr="0093614A" w:rsidRDefault="007849FA" w:rsidP="007849FA">
      <w:pPr>
        <w:pStyle w:val="Pictureposition"/>
      </w:pPr>
      <w:r w:rsidRPr="0093614A">
        <w:rPr>
          <w:noProof/>
          <w:lang w:eastAsia="lv-LV"/>
        </w:rPr>
        <w:drawing>
          <wp:inline distT="0" distB="0" distL="0" distR="0" wp14:anchorId="3207C8FF" wp14:editId="3207C900">
            <wp:extent cx="2200275" cy="76200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200275" cy="762000"/>
                    </a:xfrm>
                    <a:prstGeom prst="rect">
                      <a:avLst/>
                    </a:prstGeom>
                  </pic:spPr>
                </pic:pic>
              </a:graphicData>
            </a:graphic>
          </wp:inline>
        </w:drawing>
      </w:r>
    </w:p>
    <w:p w14:paraId="3207C712" w14:textId="3F6E3D57" w:rsidR="007849FA" w:rsidRPr="0093614A" w:rsidRDefault="00D67156" w:rsidP="007849FA">
      <w:pPr>
        <w:pStyle w:val="Picturecaption"/>
      </w:pPr>
      <w:fldSimple w:instr=" SEQ Attēls \* ARABIC ">
        <w:bookmarkStart w:id="117" w:name="_Ref333938031"/>
        <w:bookmarkStart w:id="118" w:name="_Toc345678574"/>
        <w:bookmarkStart w:id="119" w:name="_Toc25239666"/>
        <w:r w:rsidR="00CD0890">
          <w:rPr>
            <w:noProof/>
          </w:rPr>
          <w:t>3</w:t>
        </w:r>
        <w:bookmarkEnd w:id="117"/>
      </w:fldSimple>
      <w:r w:rsidR="007849FA" w:rsidRPr="0093614A">
        <w:t>.attēls. Informatīva paskaidre</w:t>
      </w:r>
      <w:bookmarkEnd w:id="118"/>
      <w:bookmarkEnd w:id="119"/>
    </w:p>
    <w:p w14:paraId="3207C713" w14:textId="2E989996" w:rsidR="00501B8D" w:rsidRPr="0093614A" w:rsidRDefault="00501B8D" w:rsidP="00F6371C">
      <w:r w:rsidRPr="0093614A">
        <w:t xml:space="preserve">Sistēmā tiek attēloti arī brīdinājuma paziņojumi gadījumos, kad kādu iemeslu dēļ lietotāju nepieciešams brīdināt, skat. </w:t>
      </w:r>
      <w:r w:rsidRPr="0093614A">
        <w:fldChar w:fldCharType="begin"/>
      </w:r>
      <w:r w:rsidRPr="0093614A">
        <w:instrText xml:space="preserve"> REF _Ref354560238 \h </w:instrText>
      </w:r>
      <w:r w:rsidR="00AF65D3" w:rsidRPr="0093614A">
        <w:instrText xml:space="preserve"> \* MERGEFORMAT </w:instrText>
      </w:r>
      <w:r w:rsidRPr="0093614A">
        <w:fldChar w:fldCharType="separate"/>
      </w:r>
      <w:r w:rsidR="00CD0890">
        <w:t>4</w:t>
      </w:r>
      <w:r w:rsidRPr="0093614A">
        <w:fldChar w:fldCharType="end"/>
      </w:r>
      <w:r w:rsidRPr="0093614A">
        <w:t>.attēlu.</w:t>
      </w:r>
    </w:p>
    <w:p w14:paraId="2904D9B5" w14:textId="1FAF376E" w:rsidR="00570D4E" w:rsidRPr="0093614A" w:rsidRDefault="00570D4E" w:rsidP="00F6371C">
      <w:pPr>
        <w:pStyle w:val="Pictureposition"/>
      </w:pPr>
      <w:r w:rsidRPr="0093614A">
        <w:rPr>
          <w:noProof/>
          <w:lang w:eastAsia="lv-LV"/>
        </w:rPr>
        <w:drawing>
          <wp:inline distT="0" distB="0" distL="0" distR="0" wp14:anchorId="1FEE3155" wp14:editId="20E38A29">
            <wp:extent cx="6120130" cy="1313216"/>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20130" cy="1313216"/>
                    </a:xfrm>
                    <a:prstGeom prst="rect">
                      <a:avLst/>
                    </a:prstGeom>
                  </pic:spPr>
                </pic:pic>
              </a:graphicData>
            </a:graphic>
          </wp:inline>
        </w:drawing>
      </w:r>
    </w:p>
    <w:p w14:paraId="3207C715" w14:textId="6984D040" w:rsidR="00501B8D" w:rsidRPr="0093614A" w:rsidRDefault="00D67156" w:rsidP="00672DF1">
      <w:pPr>
        <w:pStyle w:val="Picturecaption"/>
      </w:pPr>
      <w:fldSimple w:instr=" SEQ Attēls \* ARABIC ">
        <w:bookmarkStart w:id="120" w:name="_Ref354560238"/>
        <w:bookmarkStart w:id="121" w:name="_Toc25239667"/>
        <w:r w:rsidR="00CD0890">
          <w:rPr>
            <w:noProof/>
          </w:rPr>
          <w:t>4</w:t>
        </w:r>
        <w:bookmarkEnd w:id="120"/>
      </w:fldSimple>
      <w:r w:rsidR="00501B8D" w:rsidRPr="0093614A">
        <w:t>.attēls. Brīdinājuma paziņojuma piemērs</w:t>
      </w:r>
      <w:bookmarkEnd w:id="121"/>
    </w:p>
    <w:p w14:paraId="3207C716" w14:textId="3DA62813" w:rsidR="00BD4E2F" w:rsidRPr="0093614A" w:rsidRDefault="00BD4E2F" w:rsidP="00F6371C">
      <w:r w:rsidRPr="0093614A">
        <w:t xml:space="preserve">Ja kādu iemeslu dēļ, darbība prasa vairāk laika, tad lietotājam tiek attēlots </w:t>
      </w:r>
      <w:r w:rsidR="0090199C" w:rsidRPr="0093614A">
        <w:t>ielādēšanas (</w:t>
      </w:r>
      <w:r w:rsidRPr="0093614A">
        <w:rPr>
          <w:i/>
        </w:rPr>
        <w:t>loading</w:t>
      </w:r>
      <w:r w:rsidR="0090199C" w:rsidRPr="0093614A">
        <w:rPr>
          <w:i/>
        </w:rPr>
        <w:t>)</w:t>
      </w:r>
      <w:r w:rsidR="0033315E" w:rsidRPr="0093614A">
        <w:t xml:space="preserve"> simbols, skat. </w:t>
      </w:r>
      <w:r w:rsidRPr="0093614A">
        <w:fldChar w:fldCharType="begin"/>
      </w:r>
      <w:r w:rsidRPr="0093614A">
        <w:instrText xml:space="preserve"> REF _Ref354567497 \h </w:instrText>
      </w:r>
      <w:r w:rsidR="00AF65D3" w:rsidRPr="0093614A">
        <w:instrText xml:space="preserve"> \* MERGEFORMAT </w:instrText>
      </w:r>
      <w:r w:rsidRPr="0093614A">
        <w:fldChar w:fldCharType="separate"/>
      </w:r>
      <w:r w:rsidR="00CD0890">
        <w:t>5</w:t>
      </w:r>
      <w:r w:rsidRPr="0093614A">
        <w:fldChar w:fldCharType="end"/>
      </w:r>
      <w:r w:rsidRPr="0093614A">
        <w:t>.attēlā.</w:t>
      </w:r>
    </w:p>
    <w:p w14:paraId="3207C717" w14:textId="77777777" w:rsidR="00BD4E2F" w:rsidRPr="0093614A" w:rsidRDefault="00BD4E2F" w:rsidP="00F6371C">
      <w:pPr>
        <w:pStyle w:val="Pictureposition"/>
      </w:pPr>
      <w:r w:rsidRPr="0093614A">
        <w:rPr>
          <w:noProof/>
          <w:lang w:eastAsia="lv-LV"/>
        </w:rPr>
        <w:lastRenderedPageBreak/>
        <w:drawing>
          <wp:inline distT="0" distB="0" distL="0" distR="0" wp14:anchorId="3207C903" wp14:editId="3207C904">
            <wp:extent cx="2867025" cy="12954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67025" cy="1295400"/>
                    </a:xfrm>
                    <a:prstGeom prst="rect">
                      <a:avLst/>
                    </a:prstGeom>
                  </pic:spPr>
                </pic:pic>
              </a:graphicData>
            </a:graphic>
          </wp:inline>
        </w:drawing>
      </w:r>
    </w:p>
    <w:p w14:paraId="3207C718" w14:textId="5292B687" w:rsidR="00BD4E2F" w:rsidRPr="0093614A" w:rsidRDefault="00D67156" w:rsidP="00BD4E2F">
      <w:pPr>
        <w:pStyle w:val="Picturecaption"/>
      </w:pPr>
      <w:fldSimple w:instr=" SEQ Attēls \* ARABIC ">
        <w:bookmarkStart w:id="122" w:name="_Ref354567497"/>
        <w:bookmarkStart w:id="123" w:name="_Toc25239668"/>
        <w:r w:rsidR="00CD0890">
          <w:rPr>
            <w:noProof/>
          </w:rPr>
          <w:t>5</w:t>
        </w:r>
        <w:bookmarkEnd w:id="122"/>
      </w:fldSimple>
      <w:r w:rsidR="00BD4E2F" w:rsidRPr="0093614A">
        <w:t xml:space="preserve">.attēls. </w:t>
      </w:r>
      <w:r w:rsidR="00CF0B6F" w:rsidRPr="0093614A">
        <w:t>Ielādēšanas (</w:t>
      </w:r>
      <w:r w:rsidR="00BD4E2F" w:rsidRPr="0093614A">
        <w:rPr>
          <w:i/>
        </w:rPr>
        <w:t>Loading</w:t>
      </w:r>
      <w:r w:rsidR="00CF0B6F" w:rsidRPr="0093614A">
        <w:rPr>
          <w:i/>
        </w:rPr>
        <w:t>)</w:t>
      </w:r>
      <w:r w:rsidR="00BD4E2F" w:rsidRPr="0093614A">
        <w:t xml:space="preserve"> paziņojuma piemērs</w:t>
      </w:r>
      <w:bookmarkEnd w:id="123"/>
    </w:p>
    <w:p w14:paraId="5EE3B952" w14:textId="1DDB6C94" w:rsidR="008D3D73" w:rsidRPr="0093614A" w:rsidRDefault="008D3D73" w:rsidP="008D3D73">
      <w:pPr>
        <w:pStyle w:val="Heading2"/>
      </w:pPr>
      <w:bookmarkStart w:id="124" w:name="_Ref25137355"/>
      <w:bookmarkStart w:id="125" w:name="_Toc25243486"/>
      <w:r w:rsidRPr="0093614A">
        <w:t xml:space="preserve">Darbs ar </w:t>
      </w:r>
      <w:r w:rsidR="00121340" w:rsidRPr="0093614A">
        <w:t>kalendāru</w:t>
      </w:r>
      <w:bookmarkEnd w:id="124"/>
      <w:bookmarkEnd w:id="125"/>
    </w:p>
    <w:p w14:paraId="6156DBD3" w14:textId="38B61A38" w:rsidR="008D3D73" w:rsidRPr="0093614A" w:rsidRDefault="008D3D73" w:rsidP="008D3D73">
      <w:r w:rsidRPr="0093614A">
        <w:t>Kalendārs ti</w:t>
      </w:r>
      <w:r w:rsidR="00FB763D" w:rsidRPr="0093614A">
        <w:t xml:space="preserve">ek izmantots datumu ievadīšanai un filtriem, kur var norādīt brīvo periodu ar iespēju norādīt ne tikai datumu, </w:t>
      </w:r>
      <w:r w:rsidR="00CF3357" w:rsidRPr="0093614A">
        <w:t xml:space="preserve">bet arī laiku, skat. </w:t>
      </w:r>
      <w:r w:rsidR="00CF3357" w:rsidRPr="0093614A">
        <w:fldChar w:fldCharType="begin"/>
      </w:r>
      <w:r w:rsidR="00CF3357" w:rsidRPr="0093614A">
        <w:instrText xml:space="preserve"> REF _Ref25151411 \h </w:instrText>
      </w:r>
      <w:r w:rsidR="00CF3357" w:rsidRPr="0093614A">
        <w:fldChar w:fldCharType="separate"/>
      </w:r>
      <w:r w:rsidR="00CD0890">
        <w:rPr>
          <w:noProof/>
        </w:rPr>
        <w:t>7</w:t>
      </w:r>
      <w:r w:rsidR="00CF3357" w:rsidRPr="0093614A">
        <w:fldChar w:fldCharType="end"/>
      </w:r>
      <w:r w:rsidR="00CF3357" w:rsidRPr="0093614A">
        <w:t>.attēlu</w:t>
      </w:r>
      <w:r w:rsidR="00FB763D" w:rsidRPr="0093614A">
        <w:t>.</w:t>
      </w:r>
      <w:r w:rsidR="00DA50DB" w:rsidRPr="0093614A">
        <w:t xml:space="preserve"> Lai i</w:t>
      </w:r>
      <w:r w:rsidRPr="0093614A">
        <w:t>evadlaukā ievadītu datumu, jānospiež poga ar lejupvērstu bultiņu ievades lauka labajā pusē. Ekrānā tiks izv</w:t>
      </w:r>
      <w:r w:rsidR="00DA50DB" w:rsidRPr="0093614A">
        <w:t>ēsrts</w:t>
      </w:r>
      <w:r w:rsidRPr="0093614A">
        <w:t xml:space="preserve"> kalendārs</w:t>
      </w:r>
      <w:r w:rsidR="00CF3357" w:rsidRPr="0093614A">
        <w:t>.</w:t>
      </w:r>
    </w:p>
    <w:p w14:paraId="4CB980E5" w14:textId="6BDB3B6B" w:rsidR="00DE67B4" w:rsidRPr="0093614A" w:rsidRDefault="00DE67B4" w:rsidP="00DE67B4">
      <w:pPr>
        <w:pStyle w:val="Pictureposition"/>
      </w:pPr>
      <w:r w:rsidRPr="0093614A">
        <w:rPr>
          <w:noProof/>
          <w:lang w:eastAsia="lv-LV"/>
        </w:rPr>
        <w:drawing>
          <wp:inline distT="0" distB="0" distL="0" distR="0" wp14:anchorId="6546CBDE" wp14:editId="6174660B">
            <wp:extent cx="2267585" cy="2465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7585" cy="2465070"/>
                    </a:xfrm>
                    <a:prstGeom prst="rect">
                      <a:avLst/>
                    </a:prstGeom>
                    <a:noFill/>
                    <a:ln>
                      <a:noFill/>
                    </a:ln>
                  </pic:spPr>
                </pic:pic>
              </a:graphicData>
            </a:graphic>
          </wp:inline>
        </w:drawing>
      </w:r>
    </w:p>
    <w:p w14:paraId="764533D1" w14:textId="34FCC505" w:rsidR="008D3D73" w:rsidRPr="0093614A" w:rsidRDefault="00D67156" w:rsidP="008D3D73">
      <w:pPr>
        <w:pStyle w:val="Picturecaption"/>
      </w:pPr>
      <w:fldSimple w:instr=" SEQ Attēls \* ARABIC ">
        <w:bookmarkStart w:id="126" w:name="_Ref25078505"/>
        <w:bookmarkStart w:id="127" w:name="_Toc25239669"/>
        <w:r w:rsidR="00CD0890">
          <w:rPr>
            <w:noProof/>
          </w:rPr>
          <w:t>6</w:t>
        </w:r>
        <w:bookmarkEnd w:id="126"/>
      </w:fldSimple>
      <w:r w:rsidR="008D3D73" w:rsidRPr="0093614A">
        <w:t>.attēls. Datuma ievadīšana</w:t>
      </w:r>
      <w:r w:rsidR="00E56C75" w:rsidRPr="0093614A">
        <w:t>s piemērs</w:t>
      </w:r>
      <w:r w:rsidR="008D3D73" w:rsidRPr="0093614A">
        <w:t xml:space="preserve"> no </w:t>
      </w:r>
      <w:r w:rsidR="0090199C" w:rsidRPr="0093614A">
        <w:t>kalendāra</w:t>
      </w:r>
      <w:bookmarkEnd w:id="127"/>
      <w:r w:rsidR="00CF0B6F" w:rsidRPr="0093614A">
        <w:t xml:space="preserve"> </w:t>
      </w:r>
    </w:p>
    <w:p w14:paraId="5EC08C5E" w14:textId="6D0888E8" w:rsidR="00E56C75" w:rsidRPr="0093614A" w:rsidRDefault="00E56C75" w:rsidP="00E56C75">
      <w:pPr>
        <w:pStyle w:val="Picturecaption"/>
      </w:pPr>
      <w:r w:rsidRPr="0093614A">
        <w:rPr>
          <w:noProof/>
          <w:lang w:eastAsia="lv-LV"/>
        </w:rPr>
        <w:drawing>
          <wp:inline distT="0" distB="0" distL="0" distR="0" wp14:anchorId="77CBCBBF" wp14:editId="66BB0D80">
            <wp:extent cx="6116320" cy="232029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6320" cy="2320290"/>
                    </a:xfrm>
                    <a:prstGeom prst="rect">
                      <a:avLst/>
                    </a:prstGeom>
                    <a:noFill/>
                    <a:ln>
                      <a:noFill/>
                    </a:ln>
                  </pic:spPr>
                </pic:pic>
              </a:graphicData>
            </a:graphic>
          </wp:inline>
        </w:drawing>
      </w:r>
    </w:p>
    <w:p w14:paraId="5AA0DA57" w14:textId="3FB31412" w:rsidR="00E56C75" w:rsidRPr="0093614A" w:rsidRDefault="00D67156" w:rsidP="00E56C75">
      <w:pPr>
        <w:pStyle w:val="Picturecaption"/>
      </w:pPr>
      <w:fldSimple w:instr=" SEQ Attēls \* ARABIC ">
        <w:bookmarkStart w:id="128" w:name="_Ref25151411"/>
        <w:bookmarkStart w:id="129" w:name="_Toc25239670"/>
        <w:r w:rsidR="00CD0890">
          <w:rPr>
            <w:noProof/>
          </w:rPr>
          <w:t>7</w:t>
        </w:r>
        <w:bookmarkEnd w:id="128"/>
      </w:fldSimple>
      <w:r w:rsidR="00E56C75" w:rsidRPr="0093614A">
        <w:t>.attēls. Filtra piemērs ar kalendāru</w:t>
      </w:r>
      <w:bookmarkEnd w:id="129"/>
    </w:p>
    <w:p w14:paraId="026C8DCA" w14:textId="1AEC1DEE" w:rsidR="00CF3357" w:rsidRPr="0093614A" w:rsidRDefault="00CF3357" w:rsidP="00CF3357">
      <w:r w:rsidRPr="0093614A">
        <w:t>Lai izvēlētos kādu konkrētu datumu, vispirms ir jāizvēlas nepieciešamais mēnesis un gads (kalendāra augšējā kreisajā pusē un labajā pusē), un pēc tam var izvēlēties datumu. Kalendārā ar laiku ir jāizvēlas arī laiks laukā, kas ir redzams zem pulksteņa. Izvēlētais datums un laiks, pēc pogas “Labi” nospiešanas, tiks pārnests atbilstošajā ievadformas laukā, savukārt, kalendārs tiks automātiski aizvērts.</w:t>
      </w:r>
    </w:p>
    <w:p w14:paraId="19882C9E" w14:textId="77777777" w:rsidR="00CF3357" w:rsidRPr="0093614A" w:rsidRDefault="00CF3357" w:rsidP="00CF3357">
      <w:r w:rsidRPr="0093614A">
        <w:lastRenderedPageBreak/>
        <w:t xml:space="preserve">Lai ievadītu pašreizējo datumu, var uzklikšķināt kalendāra saitei „Iet uz šodienu”, ievadformas laukā tiks pārnests pašreizējais datums un kalendārs tiks automātiski aizvērts. </w:t>
      </w:r>
    </w:p>
    <w:p w14:paraId="18245FA7" w14:textId="3B192F50" w:rsidR="00CF3357" w:rsidRPr="0093614A" w:rsidRDefault="00CF3357" w:rsidP="00CF3357">
      <w:pPr>
        <w:pStyle w:val="Pictureposition"/>
        <w:jc w:val="left"/>
      </w:pPr>
      <w:r w:rsidRPr="0093614A">
        <w:t>Lai aizvērtu kalendāru bez datuma ievades, ir nepieciešams uzklikšķināt kaut kur ārpus kalendāra vai arī izmantot saiti „Aiz</w:t>
      </w:r>
      <w:r w:rsidR="00AF4F3B" w:rsidRPr="0093614A">
        <w:t xml:space="preserve">vērt”, </w:t>
      </w:r>
      <w:r w:rsidRPr="0093614A">
        <w:t>un kalendārs tiks aizvērts.</w:t>
      </w:r>
    </w:p>
    <w:p w14:paraId="553E639B" w14:textId="1A1D8F48" w:rsidR="00B0237F" w:rsidRPr="0093614A" w:rsidRDefault="00B0237F" w:rsidP="00EA69D6">
      <w:pPr>
        <w:pStyle w:val="Heading2"/>
      </w:pPr>
      <w:bookmarkStart w:id="130" w:name="_Ref25134636"/>
      <w:bookmarkStart w:id="131" w:name="_Toc25243487"/>
      <w:r w:rsidRPr="0093614A">
        <w:t>Ekrānpogas un</w:t>
      </w:r>
      <w:r w:rsidR="005175CA" w:rsidRPr="0093614A">
        <w:t xml:space="preserve"> ikonas</w:t>
      </w:r>
      <w:bookmarkEnd w:id="130"/>
      <w:bookmarkEnd w:id="131"/>
    </w:p>
    <w:p w14:paraId="73175179" w14:textId="3A57B68E" w:rsidR="00B0237F" w:rsidRPr="0093614A" w:rsidRDefault="00B0237F" w:rsidP="00B0237F">
      <w:pPr>
        <w:rPr>
          <w:lang w:eastAsia="ja-JP"/>
        </w:rPr>
      </w:pPr>
      <w:r w:rsidRPr="0093614A">
        <w:rPr>
          <w:lang w:eastAsia="ja-JP"/>
        </w:rPr>
        <w:t xml:space="preserve">DIT sistēmā </w:t>
      </w:r>
      <w:r w:rsidR="00013374" w:rsidRPr="0093614A">
        <w:rPr>
          <w:lang w:eastAsia="ja-JP"/>
        </w:rPr>
        <w:t>tiek izmantotas</w:t>
      </w:r>
      <w:r w:rsidR="00AC61A8" w:rsidRPr="0093614A">
        <w:rPr>
          <w:lang w:eastAsia="ja-JP"/>
        </w:rPr>
        <w:t>, paskaidres, pogas, ikonas, logi, iznirstošie logi, filtri</w:t>
      </w:r>
      <w:r w:rsidR="00AF4F3B" w:rsidRPr="0093614A">
        <w:rPr>
          <w:lang w:eastAsia="ja-JP"/>
        </w:rPr>
        <w:t xml:space="preserve">, </w:t>
      </w:r>
      <w:r w:rsidR="00AC61A8" w:rsidRPr="0093614A">
        <w:rPr>
          <w:lang w:eastAsia="ja-JP"/>
        </w:rPr>
        <w:t>sortēšana</w:t>
      </w:r>
      <w:r w:rsidR="00AF4F3B" w:rsidRPr="0093614A">
        <w:rPr>
          <w:lang w:eastAsia="ja-JP"/>
        </w:rPr>
        <w:t xml:space="preserve"> un apzīmējumi par obligātajiem laukiem</w:t>
      </w:r>
      <w:r w:rsidR="00AC61A8" w:rsidRPr="0093614A">
        <w:rPr>
          <w:lang w:eastAsia="ja-JP"/>
        </w:rPr>
        <w:t>.</w:t>
      </w:r>
    </w:p>
    <w:p w14:paraId="17F97844" w14:textId="4A203D2E" w:rsidR="00792B7D" w:rsidRPr="0093614A" w:rsidRDefault="00792B7D" w:rsidP="00792B7D">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32" w:name="_Ref24715158"/>
      <w:r w:rsidR="00CD0890">
        <w:t>3</w:t>
      </w:r>
      <w:bookmarkEnd w:id="132"/>
      <w:r w:rsidRPr="0093614A">
        <w:rPr>
          <w:noProof w:val="0"/>
        </w:rPr>
        <w:fldChar w:fldCharType="end"/>
      </w:r>
      <w:r w:rsidRPr="0093614A">
        <w:rPr>
          <w:noProof w:val="0"/>
        </w:rPr>
        <w:t>.tabula</w:t>
      </w:r>
    </w:p>
    <w:p w14:paraId="58878D56" w14:textId="7D9E03EE" w:rsidR="00792B7D" w:rsidRPr="0093614A" w:rsidRDefault="00792B7D" w:rsidP="00792B7D">
      <w:pPr>
        <w:pStyle w:val="Tabletitle"/>
      </w:pPr>
      <w:r w:rsidRPr="0093614A">
        <w:t xml:space="preserve">Sistēmā izmantotās ekrānpogas un </w:t>
      </w:r>
      <w:r w:rsidR="005175CA" w:rsidRPr="0093614A">
        <w:t>ikonas</w:t>
      </w:r>
    </w:p>
    <w:tbl>
      <w:tblPr>
        <w:tblStyle w:val="TableGrid"/>
        <w:tblW w:w="0" w:type="auto"/>
        <w:tblBorders>
          <w:top w:val="single" w:sz="12" w:space="0" w:color="auto"/>
          <w:left w:val="none" w:sz="0" w:space="0" w:color="auto"/>
          <w:right w:val="none" w:sz="0" w:space="0" w:color="auto"/>
        </w:tblBorders>
        <w:tblLook w:val="04A0" w:firstRow="1" w:lastRow="0" w:firstColumn="1" w:lastColumn="0" w:noHBand="0" w:noVBand="1"/>
      </w:tblPr>
      <w:tblGrid>
        <w:gridCol w:w="4945"/>
        <w:gridCol w:w="4693"/>
      </w:tblGrid>
      <w:tr w:rsidR="00B0237F" w:rsidRPr="0093614A" w14:paraId="7A8C2DD4" w14:textId="77777777" w:rsidTr="00582FF5">
        <w:trPr>
          <w:tblHeader/>
        </w:trPr>
        <w:tc>
          <w:tcPr>
            <w:tcW w:w="4945" w:type="dxa"/>
          </w:tcPr>
          <w:p w14:paraId="3A0E3DE0" w14:textId="45256D8E" w:rsidR="00B0237F" w:rsidRPr="0093614A" w:rsidRDefault="00B0237F" w:rsidP="005175CA">
            <w:pPr>
              <w:pStyle w:val="Tablebodybold"/>
            </w:pPr>
            <w:r w:rsidRPr="0093614A">
              <w:t>Ekrānpoga</w:t>
            </w:r>
            <w:r w:rsidR="00AA6782" w:rsidRPr="0093614A">
              <w:t>s</w:t>
            </w:r>
            <w:r w:rsidRPr="0093614A">
              <w:t xml:space="preserve"> un </w:t>
            </w:r>
            <w:r w:rsidR="005175CA" w:rsidRPr="0093614A">
              <w:t>ikonas</w:t>
            </w:r>
          </w:p>
        </w:tc>
        <w:tc>
          <w:tcPr>
            <w:tcW w:w="4693" w:type="dxa"/>
          </w:tcPr>
          <w:p w14:paraId="4F689796" w14:textId="174212F0" w:rsidR="00B0237F" w:rsidRPr="0093614A" w:rsidRDefault="002945A1" w:rsidP="00B0237F">
            <w:pPr>
              <w:pStyle w:val="Tablebodybold"/>
            </w:pPr>
            <w:r w:rsidRPr="0093614A">
              <w:t>Apraksts</w:t>
            </w:r>
          </w:p>
        </w:tc>
      </w:tr>
      <w:tr w:rsidR="0052563B" w:rsidRPr="0093614A" w14:paraId="2958750C" w14:textId="77777777" w:rsidTr="00582FF5">
        <w:tc>
          <w:tcPr>
            <w:tcW w:w="4945" w:type="dxa"/>
          </w:tcPr>
          <w:p w14:paraId="1FF558B0" w14:textId="40F5546E" w:rsidR="0052563B" w:rsidRPr="0093614A" w:rsidRDefault="0052563B" w:rsidP="0052563B">
            <w:pPr>
              <w:pStyle w:val="Tablebody"/>
              <w:rPr>
                <w:lang w:eastAsia="lv-LV"/>
              </w:rPr>
            </w:pPr>
            <w:r w:rsidRPr="0093614A">
              <w:rPr>
                <w:noProof/>
                <w:lang w:eastAsia="lv-LV"/>
              </w:rPr>
              <w:drawing>
                <wp:inline distT="0" distB="0" distL="0" distR="0" wp14:anchorId="1EB4C473" wp14:editId="17E13264">
                  <wp:extent cx="171474" cy="21910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1474" cy="219106"/>
                          </a:xfrm>
                          <a:prstGeom prst="rect">
                            <a:avLst/>
                          </a:prstGeom>
                        </pic:spPr>
                      </pic:pic>
                    </a:graphicData>
                  </a:graphic>
                </wp:inline>
              </w:drawing>
            </w:r>
          </w:p>
        </w:tc>
        <w:tc>
          <w:tcPr>
            <w:tcW w:w="4693" w:type="dxa"/>
          </w:tcPr>
          <w:p w14:paraId="22581CE0" w14:textId="1B89D14D" w:rsidR="0052563B" w:rsidRPr="0093614A" w:rsidRDefault="0052563B" w:rsidP="0052563B">
            <w:pPr>
              <w:pStyle w:val="Tablebody"/>
              <w:rPr>
                <w:lang w:eastAsia="ja-JP"/>
              </w:rPr>
            </w:pPr>
            <w:r w:rsidRPr="0093614A">
              <w:rPr>
                <w:lang w:eastAsia="lv-LV"/>
              </w:rPr>
              <w:t>Obligāti aizpildāms lauks</w:t>
            </w:r>
          </w:p>
        </w:tc>
      </w:tr>
      <w:tr w:rsidR="005B1F0C" w:rsidRPr="0093614A" w14:paraId="65051468" w14:textId="77777777" w:rsidTr="00582FF5">
        <w:tc>
          <w:tcPr>
            <w:tcW w:w="4945" w:type="dxa"/>
          </w:tcPr>
          <w:p w14:paraId="34053325" w14:textId="6D00239C" w:rsidR="005B1F0C" w:rsidRPr="0093614A" w:rsidRDefault="005B1F0C" w:rsidP="0052563B">
            <w:pPr>
              <w:pStyle w:val="Tablebody"/>
              <w:rPr>
                <w:lang w:eastAsia="lv-LV"/>
              </w:rPr>
            </w:pPr>
            <w:r w:rsidRPr="0093614A">
              <w:rPr>
                <w:noProof/>
                <w:lang w:eastAsia="lv-LV"/>
              </w:rPr>
              <w:drawing>
                <wp:inline distT="0" distB="0" distL="0" distR="0" wp14:anchorId="396313AE" wp14:editId="28F6C55E">
                  <wp:extent cx="457264" cy="295316"/>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7264" cy="295316"/>
                          </a:xfrm>
                          <a:prstGeom prst="rect">
                            <a:avLst/>
                          </a:prstGeom>
                        </pic:spPr>
                      </pic:pic>
                    </a:graphicData>
                  </a:graphic>
                </wp:inline>
              </w:drawing>
            </w:r>
          </w:p>
        </w:tc>
        <w:tc>
          <w:tcPr>
            <w:tcW w:w="4693" w:type="dxa"/>
          </w:tcPr>
          <w:p w14:paraId="4687DBB9" w14:textId="5A858559" w:rsidR="005B1F0C" w:rsidRPr="0093614A" w:rsidRDefault="00F42B77" w:rsidP="00DF23B4">
            <w:pPr>
              <w:pStyle w:val="Tablebody"/>
              <w:rPr>
                <w:lang w:eastAsia="lv-LV"/>
              </w:rPr>
            </w:pPr>
            <w:r w:rsidRPr="0093614A">
              <w:rPr>
                <w:lang w:eastAsia="lv-LV"/>
              </w:rPr>
              <w:t>Šo pogu izmanto kā iznirstošu logu</w:t>
            </w:r>
            <w:r w:rsidR="005B1F0C" w:rsidRPr="0093614A">
              <w:rPr>
                <w:lang w:eastAsia="lv-LV"/>
              </w:rPr>
              <w:t>, lai būtu ērtāk izvēlēties</w:t>
            </w:r>
            <w:r w:rsidR="00DF23B4" w:rsidRPr="0093614A">
              <w:rPr>
                <w:lang w:eastAsia="lv-LV"/>
              </w:rPr>
              <w:t>.</w:t>
            </w:r>
          </w:p>
        </w:tc>
      </w:tr>
      <w:tr w:rsidR="005B1F0C" w:rsidRPr="0093614A" w14:paraId="38A2EDF0" w14:textId="77777777" w:rsidTr="00582FF5">
        <w:tc>
          <w:tcPr>
            <w:tcW w:w="4945" w:type="dxa"/>
          </w:tcPr>
          <w:p w14:paraId="2F7B8AAF" w14:textId="4F1C453E" w:rsidR="005B1F0C" w:rsidRPr="0093614A" w:rsidRDefault="005B1F0C" w:rsidP="0052563B">
            <w:pPr>
              <w:pStyle w:val="Tablebody"/>
              <w:rPr>
                <w:lang w:eastAsia="lv-LV"/>
              </w:rPr>
            </w:pPr>
            <w:r w:rsidRPr="0093614A">
              <w:object w:dxaOrig="2580" w:dyaOrig="2670" w14:anchorId="30412B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8.95pt;height:132.6pt" o:ole="">
                  <v:imagedata r:id="rId23" o:title=""/>
                </v:shape>
                <o:OLEObject Type="Embed" ProgID="PBrush" ShapeID="_x0000_i1025" DrawAspect="Content" ObjectID="_1635860449" r:id="rId24"/>
              </w:object>
            </w:r>
          </w:p>
        </w:tc>
        <w:tc>
          <w:tcPr>
            <w:tcW w:w="4693" w:type="dxa"/>
          </w:tcPr>
          <w:p w14:paraId="3184399C" w14:textId="31C32E2A" w:rsidR="005B1F0C" w:rsidRPr="0093614A" w:rsidRDefault="00F86969" w:rsidP="0052563B">
            <w:pPr>
              <w:pStyle w:val="Tablebody"/>
              <w:rPr>
                <w:lang w:eastAsia="lv-LV"/>
              </w:rPr>
            </w:pPr>
            <w:r w:rsidRPr="0093614A">
              <w:rPr>
                <w:lang w:eastAsia="lv-LV"/>
              </w:rPr>
              <w:t>Filtra meklēšana</w:t>
            </w:r>
            <w:r w:rsidR="00AF4F3B" w:rsidRPr="0093614A">
              <w:rPr>
                <w:lang w:eastAsia="lv-LV"/>
              </w:rPr>
              <w:t>s</w:t>
            </w:r>
            <w:r w:rsidRPr="0093614A">
              <w:rPr>
                <w:lang w:eastAsia="lv-LV"/>
              </w:rPr>
              <w:t xml:space="preserve"> poga, katr</w:t>
            </w:r>
            <w:r w:rsidR="0047572C" w:rsidRPr="0093614A">
              <w:rPr>
                <w:lang w:eastAsia="lv-LV"/>
              </w:rPr>
              <w:t>a</w:t>
            </w:r>
            <w:r w:rsidRPr="0093614A">
              <w:rPr>
                <w:lang w:eastAsia="lv-LV"/>
              </w:rPr>
              <w:t xml:space="preserve">m laukam savā </w:t>
            </w:r>
          </w:p>
        </w:tc>
      </w:tr>
      <w:tr w:rsidR="00314BF2" w:rsidRPr="0093614A" w14:paraId="035725DE" w14:textId="77777777" w:rsidTr="00582FF5">
        <w:tc>
          <w:tcPr>
            <w:tcW w:w="4945" w:type="dxa"/>
          </w:tcPr>
          <w:p w14:paraId="551F88E2" w14:textId="00115E96" w:rsidR="00314BF2" w:rsidRPr="0093614A" w:rsidRDefault="00314BF2" w:rsidP="0052563B">
            <w:pPr>
              <w:pStyle w:val="Tablebody"/>
            </w:pPr>
            <w:r w:rsidRPr="0093614A">
              <w:rPr>
                <w:noProof/>
                <w:lang w:eastAsia="lv-LV"/>
              </w:rPr>
              <w:drawing>
                <wp:inline distT="0" distB="0" distL="0" distR="0" wp14:anchorId="35663E2A" wp14:editId="2E6BA867">
                  <wp:extent cx="2143424" cy="4572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143424" cy="457264"/>
                          </a:xfrm>
                          <a:prstGeom prst="rect">
                            <a:avLst/>
                          </a:prstGeom>
                        </pic:spPr>
                      </pic:pic>
                    </a:graphicData>
                  </a:graphic>
                </wp:inline>
              </w:drawing>
            </w:r>
          </w:p>
        </w:tc>
        <w:tc>
          <w:tcPr>
            <w:tcW w:w="4693" w:type="dxa"/>
          </w:tcPr>
          <w:p w14:paraId="35D339A4" w14:textId="2F058284" w:rsidR="00314BF2" w:rsidRPr="0093614A" w:rsidRDefault="00314BF2" w:rsidP="0052563B">
            <w:pPr>
              <w:pStyle w:val="Tablebody"/>
              <w:rPr>
                <w:lang w:eastAsia="lv-LV"/>
              </w:rPr>
            </w:pPr>
            <w:r w:rsidRPr="0093614A">
              <w:rPr>
                <w:lang w:eastAsia="lv-LV"/>
              </w:rPr>
              <w:t xml:space="preserve">Nospiežot ar peles </w:t>
            </w:r>
            <w:r w:rsidR="0047572C" w:rsidRPr="0093614A">
              <w:rPr>
                <w:lang w:eastAsia="lv-LV"/>
              </w:rPr>
              <w:t>kreiso pogu, atveras izvēlne jaunu kanālu, versiju, apakškanālu, dalībnieku un sākumdatu masīvu izveidošanai.(skat.</w:t>
            </w:r>
            <w:r w:rsidR="0047572C" w:rsidRPr="0093614A">
              <w:rPr>
                <w:lang w:eastAsia="lv-LV"/>
              </w:rPr>
              <w:fldChar w:fldCharType="begin"/>
            </w:r>
            <w:r w:rsidR="0047572C" w:rsidRPr="0093614A">
              <w:rPr>
                <w:lang w:eastAsia="lv-LV"/>
              </w:rPr>
              <w:instrText xml:space="preserve"> REF _Ref24638574 \h </w:instrText>
            </w:r>
            <w:r w:rsidR="00AF65D3" w:rsidRPr="0093614A">
              <w:rPr>
                <w:lang w:eastAsia="lv-LV"/>
              </w:rPr>
              <w:instrText xml:space="preserve"> \* MERGEFORMAT </w:instrText>
            </w:r>
            <w:r w:rsidR="0047572C" w:rsidRPr="0093614A">
              <w:rPr>
                <w:lang w:eastAsia="lv-LV"/>
              </w:rPr>
            </w:r>
            <w:r w:rsidR="0047572C" w:rsidRPr="0093614A">
              <w:rPr>
                <w:lang w:eastAsia="lv-LV"/>
              </w:rPr>
              <w:fldChar w:fldCharType="separate"/>
            </w:r>
            <w:r w:rsidR="00CD0890">
              <w:t>4</w:t>
            </w:r>
            <w:r w:rsidR="0047572C" w:rsidRPr="0093614A">
              <w:rPr>
                <w:lang w:eastAsia="lv-LV"/>
              </w:rPr>
              <w:fldChar w:fldCharType="end"/>
            </w:r>
            <w:r w:rsidR="0047572C" w:rsidRPr="0093614A">
              <w:rPr>
                <w:lang w:eastAsia="lv-LV"/>
              </w:rPr>
              <w:t>.tabulā).</w:t>
            </w:r>
          </w:p>
        </w:tc>
      </w:tr>
      <w:tr w:rsidR="00B0237F" w:rsidRPr="0093614A" w14:paraId="7D030C05" w14:textId="77777777" w:rsidTr="00582FF5">
        <w:tc>
          <w:tcPr>
            <w:tcW w:w="4945" w:type="dxa"/>
          </w:tcPr>
          <w:p w14:paraId="6EC72422" w14:textId="0ECBF1AB" w:rsidR="00B0237F" w:rsidRPr="0093614A" w:rsidRDefault="00B0237F" w:rsidP="00B0237F">
            <w:pPr>
              <w:pStyle w:val="Tablebody"/>
              <w:rPr>
                <w:lang w:eastAsia="ja-JP"/>
              </w:rPr>
            </w:pPr>
            <w:r w:rsidRPr="0093614A">
              <w:rPr>
                <w:noProof/>
                <w:lang w:eastAsia="lv-LV"/>
              </w:rPr>
              <w:drawing>
                <wp:anchor distT="0" distB="0" distL="114300" distR="114300" simplePos="0" relativeHeight="251659264" behindDoc="0" locked="0" layoutInCell="1" allowOverlap="1" wp14:anchorId="4141ACCC" wp14:editId="51D75702">
                  <wp:simplePos x="0" y="0"/>
                  <wp:positionH relativeFrom="column">
                    <wp:posOffset>-5774</wp:posOffset>
                  </wp:positionH>
                  <wp:positionV relativeFrom="paragraph">
                    <wp:posOffset>42293</wp:posOffset>
                  </wp:positionV>
                  <wp:extent cx="1219200" cy="733425"/>
                  <wp:effectExtent l="0" t="0" r="0" b="9525"/>
                  <wp:wrapThrough wrapText="bothSides">
                    <wp:wrapPolygon edited="0">
                      <wp:start x="0" y="0"/>
                      <wp:lineTo x="0" y="21319"/>
                      <wp:lineTo x="21263" y="21319"/>
                      <wp:lineTo x="212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219200" cy="733425"/>
                          </a:xfrm>
                          <a:prstGeom prst="rect">
                            <a:avLst/>
                          </a:prstGeom>
                        </pic:spPr>
                      </pic:pic>
                    </a:graphicData>
                  </a:graphic>
                </wp:anchor>
              </w:drawing>
            </w:r>
          </w:p>
        </w:tc>
        <w:tc>
          <w:tcPr>
            <w:tcW w:w="4693" w:type="dxa"/>
          </w:tcPr>
          <w:p w14:paraId="68C231F2" w14:textId="15552A08" w:rsidR="00B0237F" w:rsidRPr="0093614A" w:rsidRDefault="00B0237F" w:rsidP="00AF4F3B">
            <w:pPr>
              <w:pStyle w:val="Tablebody"/>
              <w:rPr>
                <w:lang w:eastAsia="ja-JP"/>
              </w:rPr>
            </w:pPr>
            <w:r w:rsidRPr="0093614A">
              <w:rPr>
                <w:lang w:eastAsia="ja-JP"/>
              </w:rPr>
              <w:t>Saņemtie ziņojumi, nospiežot ar peles kreiso pogu, atveras lapa “DIT monitoringa sistēm</w:t>
            </w:r>
            <w:r w:rsidR="00AF4F3B" w:rsidRPr="0093614A">
              <w:rPr>
                <w:lang w:eastAsia="ja-JP"/>
              </w:rPr>
              <w:t>ā</w:t>
            </w:r>
            <w:r w:rsidRPr="0093614A">
              <w:rPr>
                <w:lang w:eastAsia="ja-JP"/>
              </w:rPr>
              <w:t xml:space="preserve"> saņemtie ziņojumi”, skat</w:t>
            </w:r>
            <w:r w:rsidR="00C71D70" w:rsidRPr="0093614A">
              <w:rPr>
                <w:lang w:eastAsia="ja-JP"/>
              </w:rPr>
              <w:t>.</w:t>
            </w:r>
            <w:r w:rsidRPr="0093614A">
              <w:rPr>
                <w:lang w:eastAsia="ja-JP"/>
              </w:rPr>
              <w:t xml:space="preserve"> </w:t>
            </w:r>
            <w:r w:rsidR="00332320" w:rsidRPr="0093614A">
              <w:rPr>
                <w:lang w:eastAsia="ja-JP"/>
              </w:rPr>
              <w:fldChar w:fldCharType="begin"/>
            </w:r>
            <w:r w:rsidR="00332320" w:rsidRPr="0093614A">
              <w:rPr>
                <w:lang w:eastAsia="ja-JP"/>
              </w:rPr>
              <w:instrText xml:space="preserve"> REF _Ref25133430 \h </w:instrText>
            </w:r>
            <w:r w:rsidR="00332320" w:rsidRPr="0093614A">
              <w:rPr>
                <w:lang w:eastAsia="ja-JP"/>
              </w:rPr>
            </w:r>
            <w:r w:rsidR="00332320" w:rsidRPr="0093614A">
              <w:rPr>
                <w:lang w:eastAsia="ja-JP"/>
              </w:rPr>
              <w:fldChar w:fldCharType="separate"/>
            </w:r>
            <w:r w:rsidR="00CD0890">
              <w:rPr>
                <w:noProof/>
              </w:rPr>
              <w:t>30</w:t>
            </w:r>
            <w:r w:rsidR="00332320" w:rsidRPr="0093614A">
              <w:rPr>
                <w:lang w:eastAsia="ja-JP"/>
              </w:rPr>
              <w:fldChar w:fldCharType="end"/>
            </w:r>
            <w:r w:rsidR="00332320" w:rsidRPr="0093614A">
              <w:rPr>
                <w:lang w:eastAsia="ja-JP"/>
              </w:rPr>
              <w:t>.</w:t>
            </w:r>
            <w:r w:rsidRPr="0093614A">
              <w:rPr>
                <w:lang w:eastAsia="ja-JP"/>
              </w:rPr>
              <w:t>attēlu</w:t>
            </w:r>
            <w:r w:rsidR="00332320" w:rsidRPr="0093614A">
              <w:rPr>
                <w:lang w:eastAsia="ja-JP"/>
              </w:rPr>
              <w:t>.</w:t>
            </w:r>
            <w:r w:rsidRPr="0093614A">
              <w:rPr>
                <w:lang w:eastAsia="ja-JP"/>
              </w:rPr>
              <w:t xml:space="preserve"> </w:t>
            </w:r>
          </w:p>
        </w:tc>
      </w:tr>
      <w:tr w:rsidR="00B0237F" w:rsidRPr="0093614A" w14:paraId="6976C36D" w14:textId="77777777" w:rsidTr="00582FF5">
        <w:tc>
          <w:tcPr>
            <w:tcW w:w="4945" w:type="dxa"/>
          </w:tcPr>
          <w:p w14:paraId="07E28EE7" w14:textId="52FD3CB8" w:rsidR="00B0237F" w:rsidRPr="0093614A" w:rsidRDefault="00B0237F" w:rsidP="00B0237F">
            <w:pPr>
              <w:pStyle w:val="Tablebody"/>
              <w:rPr>
                <w:lang w:eastAsia="lv-LV"/>
              </w:rPr>
            </w:pPr>
            <w:r w:rsidRPr="0093614A">
              <w:rPr>
                <w:noProof/>
                <w:lang w:eastAsia="lv-LV"/>
              </w:rPr>
              <w:drawing>
                <wp:inline distT="0" distB="0" distL="0" distR="0" wp14:anchorId="580F4FFC" wp14:editId="5E7C5B06">
                  <wp:extent cx="1028844" cy="7240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028844" cy="724001"/>
                          </a:xfrm>
                          <a:prstGeom prst="rect">
                            <a:avLst/>
                          </a:prstGeom>
                        </pic:spPr>
                      </pic:pic>
                    </a:graphicData>
                  </a:graphic>
                </wp:inline>
              </w:drawing>
            </w:r>
          </w:p>
        </w:tc>
        <w:tc>
          <w:tcPr>
            <w:tcW w:w="4693" w:type="dxa"/>
          </w:tcPr>
          <w:p w14:paraId="1990F795" w14:textId="6E557175" w:rsidR="00B0237F" w:rsidRPr="0093614A" w:rsidRDefault="002945A1" w:rsidP="00332320">
            <w:pPr>
              <w:pStyle w:val="Tablebody"/>
              <w:rPr>
                <w:lang w:eastAsia="ja-JP"/>
              </w:rPr>
            </w:pPr>
            <w:r w:rsidRPr="0093614A">
              <w:rPr>
                <w:lang w:eastAsia="ja-JP"/>
              </w:rPr>
              <w:t>Nosūtītie</w:t>
            </w:r>
            <w:r w:rsidR="00B0237F" w:rsidRPr="0093614A">
              <w:rPr>
                <w:lang w:eastAsia="ja-JP"/>
              </w:rPr>
              <w:t xml:space="preserve"> ziņojumi, nospiežot ar peles kreiso pogu, atveras lapa “DIT monitoringa sistēm</w:t>
            </w:r>
            <w:r w:rsidR="00332320" w:rsidRPr="0093614A">
              <w:rPr>
                <w:lang w:eastAsia="ja-JP"/>
              </w:rPr>
              <w:t>ā</w:t>
            </w:r>
            <w:r w:rsidR="00B0237F" w:rsidRPr="0093614A">
              <w:rPr>
                <w:lang w:eastAsia="ja-JP"/>
              </w:rPr>
              <w:t xml:space="preserve"> nosūtītie ziņojumi”, skat</w:t>
            </w:r>
            <w:r w:rsidR="00C71D70" w:rsidRPr="0093614A">
              <w:rPr>
                <w:lang w:eastAsia="ja-JP"/>
              </w:rPr>
              <w:t>.</w:t>
            </w:r>
            <w:r w:rsidR="00B0237F" w:rsidRPr="0093614A">
              <w:rPr>
                <w:lang w:eastAsia="ja-JP"/>
              </w:rPr>
              <w:t xml:space="preserve"> </w:t>
            </w:r>
            <w:r w:rsidR="00332320" w:rsidRPr="0093614A">
              <w:rPr>
                <w:lang w:eastAsia="ja-JP"/>
              </w:rPr>
              <w:fldChar w:fldCharType="begin"/>
            </w:r>
            <w:r w:rsidR="00332320" w:rsidRPr="0093614A">
              <w:rPr>
                <w:lang w:eastAsia="ja-JP"/>
              </w:rPr>
              <w:instrText xml:space="preserve"> REF _Ref25133750 \h </w:instrText>
            </w:r>
            <w:r w:rsidR="00332320" w:rsidRPr="0093614A">
              <w:rPr>
                <w:lang w:eastAsia="ja-JP"/>
              </w:rPr>
            </w:r>
            <w:r w:rsidR="00332320" w:rsidRPr="0093614A">
              <w:rPr>
                <w:lang w:eastAsia="ja-JP"/>
              </w:rPr>
              <w:fldChar w:fldCharType="separate"/>
            </w:r>
            <w:r w:rsidR="00CD0890">
              <w:rPr>
                <w:noProof/>
              </w:rPr>
              <w:t>31</w:t>
            </w:r>
            <w:r w:rsidR="00332320" w:rsidRPr="0093614A">
              <w:rPr>
                <w:lang w:eastAsia="ja-JP"/>
              </w:rPr>
              <w:fldChar w:fldCharType="end"/>
            </w:r>
            <w:r w:rsidR="00332320" w:rsidRPr="0093614A">
              <w:rPr>
                <w:lang w:eastAsia="ja-JP"/>
              </w:rPr>
              <w:t>.</w:t>
            </w:r>
            <w:r w:rsidR="00B0237F" w:rsidRPr="0093614A">
              <w:rPr>
                <w:lang w:eastAsia="ja-JP"/>
              </w:rPr>
              <w:t>attēlu.</w:t>
            </w:r>
          </w:p>
        </w:tc>
      </w:tr>
      <w:tr w:rsidR="00B0237F" w:rsidRPr="0093614A" w14:paraId="01B9449F" w14:textId="77777777" w:rsidTr="00582FF5">
        <w:tc>
          <w:tcPr>
            <w:tcW w:w="4945" w:type="dxa"/>
          </w:tcPr>
          <w:p w14:paraId="4AE5C843" w14:textId="7F68D242" w:rsidR="00B0237F" w:rsidRPr="0093614A" w:rsidRDefault="00C71D70" w:rsidP="00B0237F">
            <w:pPr>
              <w:pStyle w:val="Tablebody"/>
              <w:rPr>
                <w:lang w:eastAsia="lv-LV"/>
              </w:rPr>
            </w:pPr>
            <w:r w:rsidRPr="0093614A">
              <w:object w:dxaOrig="2640" w:dyaOrig="765" w14:anchorId="32E7BDCB">
                <v:shape id="_x0000_i1026" type="#_x0000_t75" style="width:132.15pt;height:38.3pt" o:ole="">
                  <v:imagedata r:id="rId28" o:title=""/>
                </v:shape>
                <o:OLEObject Type="Embed" ProgID="PBrush" ShapeID="_x0000_i1026" DrawAspect="Content" ObjectID="_1635860450" r:id="rId29"/>
              </w:object>
            </w:r>
          </w:p>
        </w:tc>
        <w:tc>
          <w:tcPr>
            <w:tcW w:w="4693" w:type="dxa"/>
          </w:tcPr>
          <w:p w14:paraId="58873B8E" w14:textId="6B093DD0" w:rsidR="00CF0B6F" w:rsidRPr="0093614A" w:rsidRDefault="00CF0B6F" w:rsidP="00CF0B6F">
            <w:pPr>
              <w:pStyle w:val="Tablebody"/>
              <w:rPr>
                <w:lang w:eastAsia="ja-JP"/>
              </w:rPr>
            </w:pPr>
            <w:r w:rsidRPr="0093614A">
              <w:rPr>
                <w:lang w:eastAsia="ja-JP"/>
              </w:rPr>
              <w:t xml:space="preserve">Saņemtā ziņojuma plūsma, nospiežot ar peles kreiso pogu, atveras lapa “Ziņojuma plūsma”, skat. </w:t>
            </w:r>
            <w:r w:rsidR="00000602" w:rsidRPr="0093614A">
              <w:rPr>
                <w:lang w:eastAsia="ja-JP"/>
              </w:rPr>
              <w:fldChar w:fldCharType="begin"/>
            </w:r>
            <w:r w:rsidR="00000602" w:rsidRPr="0093614A">
              <w:rPr>
                <w:lang w:eastAsia="ja-JP"/>
              </w:rPr>
              <w:instrText xml:space="preserve"> REF _Ref25077106 \h </w:instrText>
            </w:r>
            <w:r w:rsidR="00000602" w:rsidRPr="0093614A">
              <w:rPr>
                <w:lang w:eastAsia="ja-JP"/>
              </w:rPr>
            </w:r>
            <w:r w:rsidR="00000602" w:rsidRPr="0093614A">
              <w:rPr>
                <w:lang w:eastAsia="ja-JP"/>
              </w:rPr>
              <w:fldChar w:fldCharType="separate"/>
            </w:r>
            <w:r w:rsidR="00CD0890">
              <w:rPr>
                <w:noProof/>
              </w:rPr>
              <w:t>35</w:t>
            </w:r>
            <w:r w:rsidR="00000602" w:rsidRPr="0093614A">
              <w:rPr>
                <w:lang w:eastAsia="ja-JP"/>
              </w:rPr>
              <w:fldChar w:fldCharType="end"/>
            </w:r>
            <w:r w:rsidR="00000602" w:rsidRPr="0093614A">
              <w:rPr>
                <w:lang w:eastAsia="ja-JP"/>
              </w:rPr>
              <w:t>.attēlu.</w:t>
            </w:r>
          </w:p>
          <w:p w14:paraId="6C40819D" w14:textId="48870AD4" w:rsidR="00C71D70" w:rsidRPr="0093614A" w:rsidRDefault="00C71D70" w:rsidP="00B0237F">
            <w:pPr>
              <w:pStyle w:val="Tablebody"/>
              <w:rPr>
                <w:lang w:eastAsia="ja-JP"/>
              </w:rPr>
            </w:pPr>
          </w:p>
        </w:tc>
      </w:tr>
      <w:tr w:rsidR="00CF0B6F" w:rsidRPr="0093614A" w14:paraId="4143F230" w14:textId="77777777" w:rsidTr="00582FF5">
        <w:trPr>
          <w:trHeight w:val="344"/>
        </w:trPr>
        <w:tc>
          <w:tcPr>
            <w:tcW w:w="4945" w:type="dxa"/>
          </w:tcPr>
          <w:p w14:paraId="5C9DBB0A" w14:textId="0B33A4DD" w:rsidR="00CF0B6F" w:rsidRPr="0093614A" w:rsidRDefault="00582FF5" w:rsidP="00B0237F">
            <w:pPr>
              <w:pStyle w:val="Tablebody"/>
            </w:pPr>
            <w:r w:rsidRPr="0093614A">
              <w:object w:dxaOrig="2655" w:dyaOrig="735" w14:anchorId="29A3C7C5">
                <v:shape id="_x0000_i1027" type="#_x0000_t75" style="width:132.6pt;height:36.9pt" o:ole="">
                  <v:imagedata r:id="rId30" o:title=""/>
                </v:shape>
                <o:OLEObject Type="Embed" ProgID="PBrush" ShapeID="_x0000_i1027" DrawAspect="Content" ObjectID="_1635860451" r:id="rId31"/>
              </w:object>
            </w:r>
          </w:p>
        </w:tc>
        <w:tc>
          <w:tcPr>
            <w:tcW w:w="4693" w:type="dxa"/>
          </w:tcPr>
          <w:p w14:paraId="2A1D4DF1" w14:textId="029488DD" w:rsidR="00CF0B6F" w:rsidRPr="0093614A" w:rsidRDefault="00495B51" w:rsidP="00332320">
            <w:pPr>
              <w:pStyle w:val="Tablebody"/>
              <w:rPr>
                <w:highlight w:val="red"/>
                <w:lang w:eastAsia="ja-JP"/>
              </w:rPr>
            </w:pPr>
            <w:r w:rsidRPr="0093614A">
              <w:rPr>
                <w:lang w:eastAsia="ja-JP"/>
              </w:rPr>
              <w:t xml:space="preserve">Nosūtīto ziņojumu plūsma, </w:t>
            </w:r>
            <w:r w:rsidR="00582FF5" w:rsidRPr="0093614A">
              <w:rPr>
                <w:lang w:eastAsia="ja-JP"/>
              </w:rPr>
              <w:t>nospiežot peles kreiso pogu, atveras lapa ”Ziņojumu plūsma”, skat.</w:t>
            </w:r>
            <w:r w:rsidR="00332320" w:rsidRPr="0093614A">
              <w:rPr>
                <w:lang w:eastAsia="ja-JP"/>
              </w:rPr>
              <w:t xml:space="preserve"> </w:t>
            </w:r>
            <w:r w:rsidR="00000602" w:rsidRPr="0093614A">
              <w:rPr>
                <w:lang w:eastAsia="ja-JP"/>
              </w:rPr>
              <w:fldChar w:fldCharType="begin"/>
            </w:r>
            <w:r w:rsidR="00000602" w:rsidRPr="0093614A">
              <w:rPr>
                <w:lang w:eastAsia="ja-JP"/>
              </w:rPr>
              <w:instrText xml:space="preserve"> REF _Ref25077106 \h </w:instrText>
            </w:r>
            <w:r w:rsidR="00000602" w:rsidRPr="0093614A">
              <w:rPr>
                <w:lang w:eastAsia="ja-JP"/>
              </w:rPr>
            </w:r>
            <w:r w:rsidR="00000602" w:rsidRPr="0093614A">
              <w:rPr>
                <w:lang w:eastAsia="ja-JP"/>
              </w:rPr>
              <w:fldChar w:fldCharType="separate"/>
            </w:r>
            <w:r w:rsidR="00CD0890">
              <w:rPr>
                <w:noProof/>
              </w:rPr>
              <w:t>35</w:t>
            </w:r>
            <w:r w:rsidR="00000602" w:rsidRPr="0093614A">
              <w:rPr>
                <w:lang w:eastAsia="ja-JP"/>
              </w:rPr>
              <w:fldChar w:fldCharType="end"/>
            </w:r>
            <w:r w:rsidR="00000602" w:rsidRPr="0093614A">
              <w:rPr>
                <w:lang w:eastAsia="ja-JP"/>
              </w:rPr>
              <w:t>.</w:t>
            </w:r>
            <w:r w:rsidR="00582FF5" w:rsidRPr="0093614A">
              <w:rPr>
                <w:lang w:eastAsia="ja-JP"/>
              </w:rPr>
              <w:t>attēlu.</w:t>
            </w:r>
          </w:p>
        </w:tc>
      </w:tr>
      <w:tr w:rsidR="00582FF5" w:rsidRPr="0093614A" w14:paraId="00E0897A" w14:textId="77777777" w:rsidTr="00582FF5">
        <w:tc>
          <w:tcPr>
            <w:tcW w:w="9638" w:type="dxa"/>
            <w:gridSpan w:val="2"/>
          </w:tcPr>
          <w:p w14:paraId="507C6D98" w14:textId="77777777" w:rsidR="00582FF5" w:rsidRPr="0093614A" w:rsidRDefault="00582FF5" w:rsidP="00495B51">
            <w:pPr>
              <w:pStyle w:val="Tablebody"/>
              <w:rPr>
                <w:lang w:eastAsia="ja-JP"/>
              </w:rPr>
            </w:pPr>
            <w:r w:rsidRPr="0093614A">
              <w:rPr>
                <w:lang w:eastAsia="ja-JP"/>
              </w:rPr>
              <w:t>Uz katru aizvērto aploksni ir arī atvērtā aploksne, kur:</w:t>
            </w:r>
          </w:p>
          <w:p w14:paraId="50854AC4" w14:textId="759B04AE" w:rsidR="00582FF5" w:rsidRPr="0093614A" w:rsidRDefault="00582FF5" w:rsidP="00AC61A8">
            <w:pPr>
              <w:pStyle w:val="TableListNumber"/>
              <w:rPr>
                <w:lang w:eastAsia="ja-JP"/>
              </w:rPr>
            </w:pPr>
            <w:r w:rsidRPr="0093614A">
              <w:rPr>
                <w:lang w:eastAsia="ja-JP"/>
              </w:rPr>
              <w:t>aizvērtā aploksne nozīmē, ka attiecīgs ziņojums vēl nav nolasīts (saņemšanas gadījumā, t.i. ziņ.</w:t>
            </w:r>
            <w:r w:rsidR="00967903" w:rsidRPr="0093614A">
              <w:rPr>
                <w:lang w:eastAsia="ja-JP"/>
              </w:rPr>
              <w:t xml:space="preserve">, </w:t>
            </w:r>
            <w:r w:rsidRPr="0093614A">
              <w:rPr>
                <w:lang w:eastAsia="ja-JP"/>
              </w:rPr>
              <w:t>statuss = Piegādāts) vai apstrādāts (nosūtīšanas gadījumā, statuss = Nosūtīts);</w:t>
            </w:r>
          </w:p>
          <w:p w14:paraId="3766E15D" w14:textId="7B1967C5" w:rsidR="00582FF5" w:rsidRPr="0093614A" w:rsidRDefault="00582FF5" w:rsidP="00AC61A8">
            <w:pPr>
              <w:pStyle w:val="TableListNumber"/>
              <w:rPr>
                <w:lang w:eastAsia="ja-JP"/>
              </w:rPr>
            </w:pPr>
            <w:r w:rsidRPr="0093614A">
              <w:rPr>
                <w:lang w:eastAsia="ja-JP"/>
              </w:rPr>
              <w:t xml:space="preserve"> Atvērtā aploksne nozīmē, ka attiecīgs ziņojums ir nolasīts (saņemšanas gadījumā statuss = Nolasīts) vai apstrādāts (nosūtīšanas gadījumā statuss = Apstrādāts vai Atbildēts)</w:t>
            </w:r>
            <w:r w:rsidR="00967903" w:rsidRPr="0093614A">
              <w:rPr>
                <w:lang w:eastAsia="ja-JP"/>
              </w:rPr>
              <w:t>.</w:t>
            </w:r>
          </w:p>
        </w:tc>
      </w:tr>
      <w:tr w:rsidR="00C71D70" w:rsidRPr="0093614A" w14:paraId="1D3BEA7C" w14:textId="77777777" w:rsidTr="00582FF5">
        <w:tc>
          <w:tcPr>
            <w:tcW w:w="4945" w:type="dxa"/>
          </w:tcPr>
          <w:p w14:paraId="3E5428C2" w14:textId="7CAB481F" w:rsidR="00C71D70" w:rsidRPr="0093614A" w:rsidRDefault="00C71D70" w:rsidP="00B0237F">
            <w:pPr>
              <w:pStyle w:val="Tablebody"/>
            </w:pPr>
            <w:r w:rsidRPr="0093614A">
              <w:object w:dxaOrig="2940" w:dyaOrig="810" w14:anchorId="7EE0445B">
                <v:shape id="_x0000_i1028" type="#_x0000_t75" style="width:147.2pt;height:40.55pt" o:ole="">
                  <v:imagedata r:id="rId32" o:title=""/>
                </v:shape>
                <o:OLEObject Type="Embed" ProgID="PBrush" ShapeID="_x0000_i1028" DrawAspect="Content" ObjectID="_1635860452" r:id="rId33"/>
              </w:object>
            </w:r>
          </w:p>
        </w:tc>
        <w:tc>
          <w:tcPr>
            <w:tcW w:w="4693" w:type="dxa"/>
          </w:tcPr>
          <w:p w14:paraId="3DAC7CC8" w14:textId="5AEAF221" w:rsidR="00C71D70" w:rsidRPr="0093614A" w:rsidRDefault="00C71D70" w:rsidP="00B0237F">
            <w:pPr>
              <w:pStyle w:val="Tablebody"/>
              <w:rPr>
                <w:lang w:eastAsia="ja-JP"/>
              </w:rPr>
            </w:pPr>
            <w:r w:rsidRPr="0093614A">
              <w:rPr>
                <w:lang w:eastAsia="ja-JP"/>
              </w:rPr>
              <w:t>Biznesa ziņojuma informācija, nospiežot ar peles kreiso pogu</w:t>
            </w:r>
            <w:r w:rsidR="00A537E7" w:rsidRPr="0093614A">
              <w:rPr>
                <w:lang w:eastAsia="ja-JP"/>
              </w:rPr>
              <w:t>, atveras lapa</w:t>
            </w:r>
            <w:r w:rsidRPr="0093614A">
              <w:rPr>
                <w:lang w:eastAsia="ja-JP"/>
              </w:rPr>
              <w:t xml:space="preserve"> “Ziņojuma detalizēts skats”, skat. attēlu.</w:t>
            </w:r>
          </w:p>
        </w:tc>
      </w:tr>
      <w:tr w:rsidR="00371540" w:rsidRPr="0093614A" w14:paraId="1E6BF266" w14:textId="77777777" w:rsidTr="00582FF5">
        <w:tc>
          <w:tcPr>
            <w:tcW w:w="4945" w:type="dxa"/>
          </w:tcPr>
          <w:p w14:paraId="095FC42D" w14:textId="7C89B23C" w:rsidR="00371540" w:rsidRPr="0093614A" w:rsidRDefault="00371540" w:rsidP="00B0237F">
            <w:pPr>
              <w:pStyle w:val="Tablebody"/>
            </w:pPr>
            <w:r w:rsidRPr="0093614A">
              <w:object w:dxaOrig="3360" w:dyaOrig="885" w14:anchorId="4B75AD64">
                <v:shape id="_x0000_i1029" type="#_x0000_t75" style="width:168.15pt;height:44.2pt" o:ole="">
                  <v:imagedata r:id="rId34" o:title=""/>
                </v:shape>
                <o:OLEObject Type="Embed" ProgID="PBrush" ShapeID="_x0000_i1029" DrawAspect="Content" ObjectID="_1635860453" r:id="rId35"/>
              </w:object>
            </w:r>
          </w:p>
        </w:tc>
        <w:tc>
          <w:tcPr>
            <w:tcW w:w="4693" w:type="dxa"/>
          </w:tcPr>
          <w:p w14:paraId="39F59BEF" w14:textId="371AED16" w:rsidR="00371540" w:rsidRPr="0093614A" w:rsidRDefault="00371540" w:rsidP="00B0237F">
            <w:pPr>
              <w:pStyle w:val="Tablebody"/>
              <w:rPr>
                <w:lang w:eastAsia="ja-JP"/>
              </w:rPr>
            </w:pPr>
            <w:r w:rsidRPr="0093614A">
              <w:rPr>
                <w:lang w:eastAsia="ja-JP"/>
              </w:rPr>
              <w:t>Infor</w:t>
            </w:r>
            <w:r w:rsidR="00A737DE" w:rsidRPr="0093614A">
              <w:rPr>
                <w:lang w:eastAsia="ja-JP"/>
              </w:rPr>
              <w:t xml:space="preserve">mācijas ziņojuma informācija. </w:t>
            </w:r>
            <w:r w:rsidR="00A737DE" w:rsidRPr="0093614A">
              <w:t>2 aploksnes: atvērtā un aizvērtā.</w:t>
            </w:r>
          </w:p>
        </w:tc>
      </w:tr>
      <w:tr w:rsidR="00371540" w:rsidRPr="0093614A" w14:paraId="695DA02A" w14:textId="77777777" w:rsidTr="00582FF5">
        <w:tc>
          <w:tcPr>
            <w:tcW w:w="4945" w:type="dxa"/>
          </w:tcPr>
          <w:p w14:paraId="77C0CBD3" w14:textId="0D759D37" w:rsidR="00371540" w:rsidRPr="0093614A" w:rsidRDefault="00371540" w:rsidP="00B0237F">
            <w:pPr>
              <w:pStyle w:val="Tablebody"/>
            </w:pPr>
            <w:r w:rsidRPr="0093614A">
              <w:object w:dxaOrig="3285" w:dyaOrig="855" w14:anchorId="23AF0C3F">
                <v:shape id="_x0000_i1030" type="#_x0000_t75" style="width:164.95pt;height:42.85pt" o:ole="">
                  <v:imagedata r:id="rId36" o:title=""/>
                </v:shape>
                <o:OLEObject Type="Embed" ProgID="PBrush" ShapeID="_x0000_i1030" DrawAspect="Content" ObjectID="_1635860454" r:id="rId37"/>
              </w:object>
            </w:r>
          </w:p>
        </w:tc>
        <w:tc>
          <w:tcPr>
            <w:tcW w:w="4693" w:type="dxa"/>
          </w:tcPr>
          <w:p w14:paraId="3A585264" w14:textId="2A7DFC6A" w:rsidR="00371540" w:rsidRPr="0093614A" w:rsidRDefault="00371540" w:rsidP="00B0237F">
            <w:pPr>
              <w:pStyle w:val="Tablebody"/>
              <w:rPr>
                <w:lang w:eastAsia="ja-JP"/>
              </w:rPr>
            </w:pPr>
            <w:r w:rsidRPr="0093614A">
              <w:rPr>
                <w:lang w:eastAsia="ja-JP"/>
              </w:rPr>
              <w:t>Brī</w:t>
            </w:r>
            <w:r w:rsidR="00A737DE" w:rsidRPr="0093614A">
              <w:rPr>
                <w:lang w:eastAsia="ja-JP"/>
              </w:rPr>
              <w:t xml:space="preserve">dinājuma ziņojuma informācija. </w:t>
            </w:r>
            <w:r w:rsidR="00A737DE" w:rsidRPr="0093614A">
              <w:t>2 aploksnes: atvērtā un aizvērtā.</w:t>
            </w:r>
          </w:p>
        </w:tc>
      </w:tr>
      <w:tr w:rsidR="00655B89" w:rsidRPr="0093614A" w14:paraId="786FD0B5" w14:textId="77777777" w:rsidTr="00582FF5">
        <w:tc>
          <w:tcPr>
            <w:tcW w:w="4945" w:type="dxa"/>
          </w:tcPr>
          <w:p w14:paraId="28D33748" w14:textId="585D2698" w:rsidR="00655B89" w:rsidRPr="0093614A" w:rsidRDefault="00655B89" w:rsidP="00B0237F">
            <w:pPr>
              <w:pStyle w:val="Tablebody"/>
            </w:pPr>
            <w:r w:rsidRPr="0093614A">
              <w:object w:dxaOrig="3630" w:dyaOrig="720" w14:anchorId="49302DE3">
                <v:shape id="_x0000_i1031" type="#_x0000_t75" style="width:181.35pt;height:36pt" o:ole="">
                  <v:imagedata r:id="rId38" o:title=""/>
                </v:shape>
                <o:OLEObject Type="Embed" ProgID="PBrush" ShapeID="_x0000_i1031" DrawAspect="Content" ObjectID="_1635860455" r:id="rId39"/>
              </w:object>
            </w:r>
          </w:p>
        </w:tc>
        <w:tc>
          <w:tcPr>
            <w:tcW w:w="4693" w:type="dxa"/>
          </w:tcPr>
          <w:p w14:paraId="49FC8B10" w14:textId="0857CD2C" w:rsidR="00655B89" w:rsidRPr="0093614A" w:rsidRDefault="00655B89" w:rsidP="00B0237F">
            <w:pPr>
              <w:pStyle w:val="Tablebody"/>
              <w:rPr>
                <w:lang w:eastAsia="ja-JP"/>
              </w:rPr>
            </w:pPr>
            <w:r w:rsidRPr="0093614A">
              <w:rPr>
                <w:lang w:eastAsia="ja-JP"/>
              </w:rPr>
              <w:t xml:space="preserve">Transformācijas </w:t>
            </w:r>
            <w:r w:rsidR="00BA3E77" w:rsidRPr="0093614A">
              <w:rPr>
                <w:lang w:eastAsia="ja-JP"/>
              </w:rPr>
              <w:t>ziņojuma informācija</w:t>
            </w:r>
            <w:r w:rsidR="00A737DE" w:rsidRPr="0093614A">
              <w:rPr>
                <w:lang w:eastAsia="ja-JP"/>
              </w:rPr>
              <w:t xml:space="preserve">. </w:t>
            </w:r>
            <w:r w:rsidR="00A737DE" w:rsidRPr="0093614A">
              <w:t>2 aploksnes: atvērtā un aizvērtā</w:t>
            </w:r>
            <w:r w:rsidR="002B08A2" w:rsidRPr="0093614A">
              <w:t>.</w:t>
            </w:r>
          </w:p>
        </w:tc>
      </w:tr>
      <w:tr w:rsidR="00847BCB" w:rsidRPr="0093614A" w14:paraId="30D573D2" w14:textId="77777777" w:rsidTr="00582FF5">
        <w:tc>
          <w:tcPr>
            <w:tcW w:w="4945" w:type="dxa"/>
          </w:tcPr>
          <w:p w14:paraId="32BE132D" w14:textId="533F4A47" w:rsidR="00847BCB" w:rsidRPr="0093614A" w:rsidRDefault="00847BCB" w:rsidP="00B0237F">
            <w:pPr>
              <w:pStyle w:val="Tablebody"/>
            </w:pPr>
            <w:r w:rsidRPr="0093614A">
              <w:object w:dxaOrig="2805" w:dyaOrig="705" w14:anchorId="2B1B5958">
                <v:shape id="_x0000_i1032" type="#_x0000_t75" style="width:140.35pt;height:35.1pt" o:ole="">
                  <v:imagedata r:id="rId40" o:title=""/>
                </v:shape>
                <o:OLEObject Type="Embed" ProgID="PBrush" ShapeID="_x0000_i1032" DrawAspect="Content" ObjectID="_1635860456" r:id="rId41"/>
              </w:object>
            </w:r>
          </w:p>
        </w:tc>
        <w:tc>
          <w:tcPr>
            <w:tcW w:w="4693" w:type="dxa"/>
          </w:tcPr>
          <w:p w14:paraId="40F2773F" w14:textId="47D825BB" w:rsidR="00847BCB" w:rsidRPr="0093614A" w:rsidRDefault="00397A30" w:rsidP="00B0237F">
            <w:pPr>
              <w:pStyle w:val="Tablebody"/>
              <w:rPr>
                <w:lang w:eastAsia="ja-JP"/>
              </w:rPr>
            </w:pPr>
            <w:r w:rsidRPr="0093614A">
              <w:rPr>
                <w:lang w:eastAsia="ja-JP"/>
              </w:rPr>
              <w:t>Kļūdas ziņojuma informācija</w:t>
            </w:r>
            <w:r w:rsidR="00847BCB" w:rsidRPr="0093614A">
              <w:rPr>
                <w:lang w:eastAsia="ja-JP"/>
              </w:rPr>
              <w:t xml:space="preserve"> atver lapu “Ziņojuma detalizēts skats”</w:t>
            </w:r>
            <w:r w:rsidR="00967903" w:rsidRPr="0093614A">
              <w:rPr>
                <w:lang w:eastAsia="ja-JP"/>
              </w:rPr>
              <w:t>.</w:t>
            </w:r>
          </w:p>
        </w:tc>
      </w:tr>
      <w:tr w:rsidR="00175325" w:rsidRPr="0093614A" w14:paraId="7398E334" w14:textId="77777777" w:rsidTr="00582FF5">
        <w:tc>
          <w:tcPr>
            <w:tcW w:w="4945" w:type="dxa"/>
          </w:tcPr>
          <w:p w14:paraId="7623C462" w14:textId="199A5719" w:rsidR="00175325" w:rsidRPr="0093614A" w:rsidRDefault="00655B89" w:rsidP="00B0237F">
            <w:pPr>
              <w:pStyle w:val="Tablebody"/>
            </w:pPr>
            <w:r w:rsidRPr="0093614A">
              <w:object w:dxaOrig="4710" w:dyaOrig="645" w14:anchorId="16F6EACC">
                <v:shape id="_x0000_i1033" type="#_x0000_t75" style="width:235.6pt;height:32.35pt" o:ole="">
                  <v:imagedata r:id="rId42" o:title=""/>
                </v:shape>
                <o:OLEObject Type="Embed" ProgID="PBrush" ShapeID="_x0000_i1033" DrawAspect="Content" ObjectID="_1635860457" r:id="rId43"/>
              </w:object>
            </w:r>
          </w:p>
        </w:tc>
        <w:tc>
          <w:tcPr>
            <w:tcW w:w="4693" w:type="dxa"/>
          </w:tcPr>
          <w:p w14:paraId="5531D3D8" w14:textId="4A887FDB" w:rsidR="00175325" w:rsidRPr="0093614A" w:rsidRDefault="00A537E7" w:rsidP="00B0237F">
            <w:pPr>
              <w:pStyle w:val="Tablebody"/>
              <w:rPr>
                <w:lang w:eastAsia="ja-JP"/>
              </w:rPr>
            </w:pPr>
            <w:r w:rsidRPr="0093614A">
              <w:rPr>
                <w:lang w:eastAsia="ja-JP"/>
              </w:rPr>
              <w:t>Automātisks</w:t>
            </w:r>
            <w:r w:rsidR="00EB338E" w:rsidRPr="0093614A">
              <w:rPr>
                <w:lang w:eastAsia="ja-JP"/>
              </w:rPr>
              <w:t xml:space="preserve"> apstiprinājums ziņojuma nolasīšanai.</w:t>
            </w:r>
          </w:p>
        </w:tc>
      </w:tr>
      <w:tr w:rsidR="00EB338E" w:rsidRPr="0093614A" w14:paraId="535D5C20" w14:textId="77777777" w:rsidTr="00582FF5">
        <w:tc>
          <w:tcPr>
            <w:tcW w:w="4945" w:type="dxa"/>
          </w:tcPr>
          <w:p w14:paraId="381B5C74" w14:textId="11DF1FEB" w:rsidR="00EB338E" w:rsidRPr="0093614A" w:rsidRDefault="00AA6782" w:rsidP="00B0237F">
            <w:pPr>
              <w:pStyle w:val="Tablebody"/>
              <w:rPr>
                <w:lang w:eastAsia="lv-LV"/>
              </w:rPr>
            </w:pPr>
            <w:r w:rsidRPr="0093614A">
              <w:object w:dxaOrig="4290" w:dyaOrig="765" w14:anchorId="1801A336">
                <v:shape id="_x0000_i1034" type="#_x0000_t75" style="width:214.65pt;height:38.3pt" o:ole="">
                  <v:imagedata r:id="rId44" o:title=""/>
                </v:shape>
                <o:OLEObject Type="Embed" ProgID="PBrush" ShapeID="_x0000_i1034" DrawAspect="Content" ObjectID="_1635860458" r:id="rId45"/>
              </w:object>
            </w:r>
          </w:p>
        </w:tc>
        <w:tc>
          <w:tcPr>
            <w:tcW w:w="4693" w:type="dxa"/>
          </w:tcPr>
          <w:p w14:paraId="0CB69421" w14:textId="050361DE" w:rsidR="00EB338E" w:rsidRPr="0093614A" w:rsidRDefault="00EB338E" w:rsidP="00B0237F">
            <w:pPr>
              <w:pStyle w:val="Tablebody"/>
              <w:rPr>
                <w:lang w:eastAsia="ja-JP"/>
              </w:rPr>
            </w:pPr>
            <w:r w:rsidRPr="0093614A">
              <w:rPr>
                <w:lang w:eastAsia="ja-JP"/>
              </w:rPr>
              <w:t>Manuāls apstiprinājums ziņojuma nolasīšanai.</w:t>
            </w:r>
          </w:p>
        </w:tc>
      </w:tr>
      <w:tr w:rsidR="00371540" w:rsidRPr="0093614A" w14:paraId="42CE67AE" w14:textId="77777777" w:rsidTr="00582FF5">
        <w:tc>
          <w:tcPr>
            <w:tcW w:w="4945" w:type="dxa"/>
          </w:tcPr>
          <w:p w14:paraId="6DE4A179" w14:textId="01CEDB65" w:rsidR="00371540" w:rsidRPr="0093614A" w:rsidRDefault="00CC545A" w:rsidP="00B0237F">
            <w:pPr>
              <w:pStyle w:val="Tablebody"/>
              <w:rPr>
                <w:lang w:eastAsia="lv-LV"/>
              </w:rPr>
            </w:pPr>
            <w:r w:rsidRPr="0093614A">
              <w:rPr>
                <w:noProof/>
                <w:lang w:eastAsia="lv-LV"/>
              </w:rPr>
              <w:drawing>
                <wp:inline distT="0" distB="0" distL="0" distR="0" wp14:anchorId="77C37054" wp14:editId="1FB94107">
                  <wp:extent cx="409632" cy="457264"/>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409632" cy="457264"/>
                          </a:xfrm>
                          <a:prstGeom prst="rect">
                            <a:avLst/>
                          </a:prstGeom>
                        </pic:spPr>
                      </pic:pic>
                    </a:graphicData>
                  </a:graphic>
                </wp:inline>
              </w:drawing>
            </w:r>
          </w:p>
        </w:tc>
        <w:tc>
          <w:tcPr>
            <w:tcW w:w="4693" w:type="dxa"/>
          </w:tcPr>
          <w:p w14:paraId="7713847B" w14:textId="5886F9B3" w:rsidR="00371540" w:rsidRPr="0093614A" w:rsidRDefault="00A537E7" w:rsidP="00013374">
            <w:pPr>
              <w:pStyle w:val="Tablebody"/>
              <w:rPr>
                <w:lang w:eastAsia="ja-JP"/>
              </w:rPr>
            </w:pPr>
            <w:r w:rsidRPr="0093614A">
              <w:rPr>
                <w:lang w:eastAsia="ja-JP"/>
              </w:rPr>
              <w:t>Informatīva</w:t>
            </w:r>
            <w:r w:rsidR="00CC545A" w:rsidRPr="0093614A">
              <w:rPr>
                <w:lang w:eastAsia="ja-JP"/>
              </w:rPr>
              <w:t xml:space="preserve"> paskaidre, nospiežot ar peles kreiso pogu, </w:t>
            </w:r>
            <w:r w:rsidRPr="0093614A">
              <w:rPr>
                <w:lang w:eastAsia="ja-JP"/>
              </w:rPr>
              <w:t>tiek atvērts paskaidrojošais teksts</w:t>
            </w:r>
            <w:r w:rsidR="00013374" w:rsidRPr="0093614A">
              <w:rPr>
                <w:lang w:eastAsia="ja-JP"/>
              </w:rPr>
              <w:t xml:space="preserve"> skat. </w:t>
            </w:r>
            <w:r w:rsidR="00013374" w:rsidRPr="0093614A">
              <w:rPr>
                <w:lang w:eastAsia="ja-JP"/>
              </w:rPr>
              <w:fldChar w:fldCharType="begin"/>
            </w:r>
            <w:r w:rsidR="00013374" w:rsidRPr="0093614A">
              <w:rPr>
                <w:lang w:eastAsia="ja-JP"/>
              </w:rPr>
              <w:instrText xml:space="preserve"> REF _Ref333938031 \h  \* MERGEFORMAT </w:instrText>
            </w:r>
            <w:r w:rsidR="00013374" w:rsidRPr="0093614A">
              <w:rPr>
                <w:lang w:eastAsia="ja-JP"/>
              </w:rPr>
            </w:r>
            <w:r w:rsidR="00013374" w:rsidRPr="0093614A">
              <w:rPr>
                <w:lang w:eastAsia="ja-JP"/>
              </w:rPr>
              <w:fldChar w:fldCharType="separate"/>
            </w:r>
            <w:r w:rsidR="00CD0890">
              <w:t>3</w:t>
            </w:r>
            <w:r w:rsidR="00013374" w:rsidRPr="0093614A">
              <w:rPr>
                <w:lang w:eastAsia="ja-JP"/>
              </w:rPr>
              <w:fldChar w:fldCharType="end"/>
            </w:r>
            <w:r w:rsidR="00013374" w:rsidRPr="0093614A">
              <w:rPr>
                <w:lang w:eastAsia="ja-JP"/>
              </w:rPr>
              <w:t>.attēlu.</w:t>
            </w:r>
          </w:p>
        </w:tc>
      </w:tr>
      <w:tr w:rsidR="002F252C" w:rsidRPr="0093614A" w14:paraId="2BBF7461" w14:textId="77777777" w:rsidTr="00582FF5">
        <w:tc>
          <w:tcPr>
            <w:tcW w:w="4945" w:type="dxa"/>
          </w:tcPr>
          <w:p w14:paraId="2BB6852E" w14:textId="139D5400" w:rsidR="002F252C" w:rsidRPr="0093614A" w:rsidRDefault="002F252C" w:rsidP="00B0237F">
            <w:pPr>
              <w:pStyle w:val="Tablebody"/>
              <w:rPr>
                <w:lang w:eastAsia="lv-LV"/>
              </w:rPr>
            </w:pPr>
            <w:r w:rsidRPr="0093614A">
              <w:object w:dxaOrig="1290" w:dyaOrig="945" w14:anchorId="264DD97D">
                <v:shape id="_x0000_i1035" type="#_x0000_t75" style="width:64.7pt;height:46.5pt" o:ole="">
                  <v:imagedata r:id="rId47" o:title=""/>
                </v:shape>
                <o:OLEObject Type="Embed" ProgID="PBrush" ShapeID="_x0000_i1035" DrawAspect="Content" ObjectID="_1635860459" r:id="rId48"/>
              </w:object>
            </w:r>
          </w:p>
        </w:tc>
        <w:tc>
          <w:tcPr>
            <w:tcW w:w="4693" w:type="dxa"/>
          </w:tcPr>
          <w:p w14:paraId="14200729" w14:textId="48F7292B" w:rsidR="002F252C" w:rsidRPr="0093614A" w:rsidRDefault="00BF6462" w:rsidP="00967903">
            <w:pPr>
              <w:pStyle w:val="Tablebody"/>
              <w:rPr>
                <w:lang w:eastAsia="ja-JP"/>
              </w:rPr>
            </w:pPr>
            <w:r w:rsidRPr="0093614A">
              <w:rPr>
                <w:lang w:eastAsia="ja-JP"/>
              </w:rPr>
              <w:t>Nospiežot pogu [Kopēt], nokopēs ziņojuma unikālo identifikatoru, lai pēc tam izmantotu citur, piem., meklēšanā vai pārsūtīt kādam citam.</w:t>
            </w:r>
          </w:p>
        </w:tc>
      </w:tr>
      <w:tr w:rsidR="005C4A3C" w:rsidRPr="0093614A" w14:paraId="5F101015" w14:textId="77777777" w:rsidTr="00582FF5">
        <w:tc>
          <w:tcPr>
            <w:tcW w:w="4945" w:type="dxa"/>
          </w:tcPr>
          <w:p w14:paraId="0C2198ED" w14:textId="63F5DAAF" w:rsidR="005C4A3C" w:rsidRPr="0093614A" w:rsidRDefault="005C4A3C" w:rsidP="00B0237F">
            <w:pPr>
              <w:pStyle w:val="Tablebody"/>
            </w:pPr>
            <w:r w:rsidRPr="0093614A">
              <w:rPr>
                <w:noProof/>
                <w:lang w:eastAsia="lv-LV"/>
              </w:rPr>
              <w:drawing>
                <wp:inline distT="0" distB="0" distL="0" distR="0" wp14:anchorId="69D35DEA" wp14:editId="6CC6BAE3">
                  <wp:extent cx="905001" cy="32389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905001" cy="323895"/>
                          </a:xfrm>
                          <a:prstGeom prst="rect">
                            <a:avLst/>
                          </a:prstGeom>
                        </pic:spPr>
                      </pic:pic>
                    </a:graphicData>
                  </a:graphic>
                </wp:inline>
              </w:drawing>
            </w:r>
          </w:p>
        </w:tc>
        <w:tc>
          <w:tcPr>
            <w:tcW w:w="4693" w:type="dxa"/>
          </w:tcPr>
          <w:p w14:paraId="7FF46D3F" w14:textId="000A93C0" w:rsidR="005C4A3C" w:rsidRPr="0093614A" w:rsidRDefault="005C4A3C" w:rsidP="002F252C">
            <w:pPr>
              <w:pStyle w:val="Tablebody"/>
              <w:rPr>
                <w:lang w:eastAsia="ja-JP"/>
              </w:rPr>
            </w:pPr>
            <w:r w:rsidRPr="0093614A">
              <w:rPr>
                <w:lang w:eastAsia="ja-JP"/>
              </w:rPr>
              <w:t>Navigācija pa lapaspusēm</w:t>
            </w:r>
            <w:r w:rsidR="008D18E4" w:rsidRPr="0093614A">
              <w:rPr>
                <w:lang w:eastAsia="ja-JP"/>
              </w:rPr>
              <w:t>.</w:t>
            </w:r>
          </w:p>
        </w:tc>
      </w:tr>
      <w:tr w:rsidR="008D18E4" w:rsidRPr="0093614A" w14:paraId="759CB6E8" w14:textId="77777777" w:rsidTr="00582FF5">
        <w:tc>
          <w:tcPr>
            <w:tcW w:w="4945" w:type="dxa"/>
          </w:tcPr>
          <w:p w14:paraId="0DD4295C" w14:textId="41E492D8" w:rsidR="008D18E4" w:rsidRPr="0093614A" w:rsidRDefault="008D18E4" w:rsidP="00B0237F">
            <w:pPr>
              <w:pStyle w:val="Tablebody"/>
              <w:rPr>
                <w:lang w:eastAsia="lv-LV"/>
              </w:rPr>
            </w:pPr>
            <w:r w:rsidRPr="0093614A">
              <w:object w:dxaOrig="1125" w:dyaOrig="570" w14:anchorId="191B2845">
                <v:shape id="_x0000_i1036" type="#_x0000_t75" style="width:56.05pt;height:28.7pt" o:ole="">
                  <v:imagedata r:id="rId50" o:title=""/>
                </v:shape>
                <o:OLEObject Type="Embed" ProgID="PBrush" ShapeID="_x0000_i1036" DrawAspect="Content" ObjectID="_1635860460" r:id="rId51"/>
              </w:object>
            </w:r>
          </w:p>
        </w:tc>
        <w:tc>
          <w:tcPr>
            <w:tcW w:w="4693" w:type="dxa"/>
          </w:tcPr>
          <w:p w14:paraId="1F43583C" w14:textId="0D69ED32" w:rsidR="008D18E4" w:rsidRPr="0093614A" w:rsidRDefault="008D18E4" w:rsidP="00967903">
            <w:pPr>
              <w:pStyle w:val="Tablebody"/>
              <w:rPr>
                <w:lang w:eastAsia="ja-JP"/>
              </w:rPr>
            </w:pPr>
            <w:r w:rsidRPr="0093614A">
              <w:rPr>
                <w:lang w:eastAsia="ja-JP"/>
              </w:rPr>
              <w:t>Ar krustiņu iespējams dzēst lauka vērtību, ar bultiņām uz augšu un leju var mainīt lauka vērtību uz augšu un uz leju.</w:t>
            </w:r>
          </w:p>
        </w:tc>
      </w:tr>
    </w:tbl>
    <w:p w14:paraId="3207C71A" w14:textId="722C342A" w:rsidR="007849FA" w:rsidRPr="0093614A" w:rsidRDefault="007849FA" w:rsidP="007849FA">
      <w:pPr>
        <w:pStyle w:val="Heading2"/>
      </w:pPr>
      <w:bookmarkStart w:id="133" w:name="_Toc354564046"/>
      <w:bookmarkStart w:id="134" w:name="_Toc354566839"/>
      <w:bookmarkStart w:id="135" w:name="_Toc354567208"/>
      <w:bookmarkStart w:id="136" w:name="_Toc354570670"/>
      <w:bookmarkStart w:id="137" w:name="_Toc354731179"/>
      <w:bookmarkStart w:id="138" w:name="_Toc354742442"/>
      <w:bookmarkStart w:id="139" w:name="_Toc354750090"/>
      <w:bookmarkStart w:id="140" w:name="_Toc354750192"/>
      <w:bookmarkStart w:id="141" w:name="_Toc354991026"/>
      <w:bookmarkStart w:id="142" w:name="_Toc354991130"/>
      <w:bookmarkStart w:id="143" w:name="_Toc354991232"/>
      <w:bookmarkStart w:id="144" w:name="_Toc354991335"/>
      <w:bookmarkStart w:id="145" w:name="_Toc355010695"/>
      <w:bookmarkStart w:id="146" w:name="_Toc333851926"/>
      <w:bookmarkStart w:id="147" w:name="_Toc335222087"/>
      <w:bookmarkStart w:id="148" w:name="_Toc335222180"/>
      <w:bookmarkStart w:id="149" w:name="_Toc335222256"/>
      <w:bookmarkStart w:id="150" w:name="_Toc335222331"/>
      <w:bookmarkStart w:id="151" w:name="_Toc335293306"/>
      <w:bookmarkStart w:id="152" w:name="_Toc335293772"/>
      <w:bookmarkStart w:id="153" w:name="_Toc335294674"/>
      <w:bookmarkStart w:id="154" w:name="_Toc335294850"/>
      <w:bookmarkStart w:id="155" w:name="_Toc335295028"/>
      <w:bookmarkStart w:id="156" w:name="_Toc335295204"/>
      <w:bookmarkStart w:id="157" w:name="_Toc335295920"/>
      <w:bookmarkStart w:id="158" w:name="_Toc335296096"/>
      <w:bookmarkStart w:id="159" w:name="_Toc335297627"/>
      <w:bookmarkStart w:id="160" w:name="_Toc335297802"/>
      <w:bookmarkStart w:id="161" w:name="_Toc335301284"/>
      <w:bookmarkStart w:id="162" w:name="_Toc335301453"/>
      <w:bookmarkStart w:id="163" w:name="_Toc335301622"/>
      <w:bookmarkStart w:id="164" w:name="_Toc335301791"/>
      <w:bookmarkStart w:id="165" w:name="_Toc335302434"/>
      <w:bookmarkStart w:id="166" w:name="_Toc335302603"/>
      <w:bookmarkStart w:id="167" w:name="_Toc335313095"/>
      <w:bookmarkStart w:id="168" w:name="_Toc333851927"/>
      <w:bookmarkStart w:id="169" w:name="_Toc335222088"/>
      <w:bookmarkStart w:id="170" w:name="_Toc335222181"/>
      <w:bookmarkStart w:id="171" w:name="_Toc335222257"/>
      <w:bookmarkStart w:id="172" w:name="_Toc335222332"/>
      <w:bookmarkStart w:id="173" w:name="_Toc335293307"/>
      <w:bookmarkStart w:id="174" w:name="_Toc335293773"/>
      <w:bookmarkStart w:id="175" w:name="_Toc335294675"/>
      <w:bookmarkStart w:id="176" w:name="_Toc335294851"/>
      <w:bookmarkStart w:id="177" w:name="_Toc335295029"/>
      <w:bookmarkStart w:id="178" w:name="_Toc335295205"/>
      <w:bookmarkStart w:id="179" w:name="_Toc335295921"/>
      <w:bookmarkStart w:id="180" w:name="_Toc335296097"/>
      <w:bookmarkStart w:id="181" w:name="_Toc335297628"/>
      <w:bookmarkStart w:id="182" w:name="_Toc335297803"/>
      <w:bookmarkStart w:id="183" w:name="_Toc335301285"/>
      <w:bookmarkStart w:id="184" w:name="_Toc335301454"/>
      <w:bookmarkStart w:id="185" w:name="_Toc335301623"/>
      <w:bookmarkStart w:id="186" w:name="_Toc335301792"/>
      <w:bookmarkStart w:id="187" w:name="_Toc335302435"/>
      <w:bookmarkStart w:id="188" w:name="_Toc335302604"/>
      <w:bookmarkStart w:id="189" w:name="_Toc335313096"/>
      <w:bookmarkStart w:id="190" w:name="_Produkta_perspektīva"/>
      <w:bookmarkStart w:id="191" w:name="_Toc196715987"/>
      <w:bookmarkStart w:id="192" w:name="_Toc200191779"/>
      <w:bookmarkStart w:id="193" w:name="_Toc345678608"/>
      <w:bookmarkStart w:id="194" w:name="_Toc2524348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93614A">
        <w:t>Vispārēja informācija</w:t>
      </w:r>
      <w:bookmarkEnd w:id="191"/>
      <w:bookmarkEnd w:id="192"/>
      <w:bookmarkEnd w:id="193"/>
      <w:bookmarkEnd w:id="194"/>
    </w:p>
    <w:p w14:paraId="3207C71B" w14:textId="77777777" w:rsidR="007849FA" w:rsidRPr="0093614A" w:rsidRDefault="007849FA" w:rsidP="007849FA">
      <w:pPr>
        <w:pStyle w:val="Heading3"/>
      </w:pPr>
      <w:bookmarkStart w:id="195" w:name="_Toc196715988"/>
      <w:bookmarkStart w:id="196" w:name="_Toc200191780"/>
      <w:bookmarkStart w:id="197" w:name="_Toc345678609"/>
      <w:bookmarkStart w:id="198" w:name="_Toc25243489"/>
      <w:r w:rsidRPr="0093614A">
        <w:t>Darbības sfēra</w:t>
      </w:r>
      <w:bookmarkEnd w:id="195"/>
      <w:bookmarkEnd w:id="196"/>
      <w:bookmarkEnd w:id="197"/>
      <w:bookmarkEnd w:id="198"/>
    </w:p>
    <w:p w14:paraId="3207C71C" w14:textId="3854A9C5" w:rsidR="00AB53FB" w:rsidRPr="0093614A" w:rsidRDefault="007849FA" w:rsidP="00AB53FB">
      <w:r w:rsidRPr="0093614A">
        <w:t>Datu Izplatīšanas Tīkls ir VISS infrastruktūras attīstības apakšprojekts</w:t>
      </w:r>
      <w:r w:rsidR="00120DE6" w:rsidRPr="0093614A">
        <w:t>, un</w:t>
      </w:r>
      <w:r w:rsidRPr="0093614A">
        <w:t xml:space="preserve"> tā ietvaros ir izveidota virtuālā vide, </w:t>
      </w:r>
      <w:r w:rsidR="00AB53FB" w:rsidRPr="0093614A">
        <w:t xml:space="preserve">lai atbalstītu automātiskās komunikācijas attīstību Latvijas valsts iestāžu un organizāciju starpā. Paredzēts izveidot un attīstīt virtuālo vidi, </w:t>
      </w:r>
      <w:r w:rsidR="00BC66B8" w:rsidRPr="0093614A">
        <w:t>kurā iestādes reglamentētu aut</w:t>
      </w:r>
      <w:r w:rsidR="00AB53FB" w:rsidRPr="0093614A">
        <w:t>om</w:t>
      </w:r>
      <w:r w:rsidR="00BC66B8" w:rsidRPr="0093614A">
        <w:t>ātisko kom</w:t>
      </w:r>
      <w:r w:rsidR="00AB53FB" w:rsidRPr="0093614A">
        <w:t>unikācij</w:t>
      </w:r>
      <w:r w:rsidR="00967903" w:rsidRPr="0093614A">
        <w:t>u</w:t>
      </w:r>
      <w:r w:rsidR="00AB53FB" w:rsidRPr="0093614A">
        <w:t xml:space="preserve"> starp to informācijas sistēmām (IS).</w:t>
      </w:r>
    </w:p>
    <w:p w14:paraId="3207C71E" w14:textId="77777777" w:rsidR="007849FA" w:rsidRPr="0093614A" w:rsidRDefault="007849FA" w:rsidP="007849FA">
      <w:pPr>
        <w:pStyle w:val="Heading3"/>
      </w:pPr>
      <w:bookmarkStart w:id="199" w:name="_Toc354564049"/>
      <w:bookmarkStart w:id="200" w:name="_Toc354566842"/>
      <w:bookmarkStart w:id="201" w:name="_Toc354567211"/>
      <w:bookmarkStart w:id="202" w:name="_Toc354570673"/>
      <w:bookmarkStart w:id="203" w:name="_Toc354731182"/>
      <w:bookmarkStart w:id="204" w:name="_Toc354742445"/>
      <w:bookmarkStart w:id="205" w:name="_Toc354750093"/>
      <w:bookmarkStart w:id="206" w:name="_Toc354750195"/>
      <w:bookmarkStart w:id="207" w:name="_Toc354991029"/>
      <w:bookmarkStart w:id="208" w:name="_Toc354991133"/>
      <w:bookmarkStart w:id="209" w:name="_Toc354991235"/>
      <w:bookmarkStart w:id="210" w:name="_Toc354991338"/>
      <w:bookmarkStart w:id="211" w:name="_Toc355010698"/>
      <w:bookmarkStart w:id="212" w:name="_Toc196715989"/>
      <w:bookmarkStart w:id="213" w:name="_Toc200191781"/>
      <w:bookmarkStart w:id="214" w:name="_Toc345678610"/>
      <w:bookmarkStart w:id="215" w:name="_Toc25243490"/>
      <w:bookmarkEnd w:id="199"/>
      <w:bookmarkEnd w:id="200"/>
      <w:bookmarkEnd w:id="201"/>
      <w:bookmarkEnd w:id="202"/>
      <w:bookmarkEnd w:id="203"/>
      <w:bookmarkEnd w:id="204"/>
      <w:bookmarkEnd w:id="205"/>
      <w:bookmarkEnd w:id="206"/>
      <w:bookmarkEnd w:id="207"/>
      <w:bookmarkEnd w:id="208"/>
      <w:bookmarkEnd w:id="209"/>
      <w:bookmarkEnd w:id="210"/>
      <w:bookmarkEnd w:id="211"/>
      <w:r w:rsidRPr="0093614A">
        <w:t>Apakšsistēmas funkciju apraksts</w:t>
      </w:r>
      <w:bookmarkEnd w:id="212"/>
      <w:bookmarkEnd w:id="213"/>
      <w:bookmarkEnd w:id="214"/>
      <w:bookmarkEnd w:id="215"/>
    </w:p>
    <w:p w14:paraId="3207C71F" w14:textId="77777777" w:rsidR="007849FA" w:rsidRPr="0093614A" w:rsidRDefault="007849FA" w:rsidP="007849FA">
      <w:r w:rsidRPr="0093614A">
        <w:t>Datu Izplatīšanas Tīkla galvenie uzdevumi ir:</w:t>
      </w:r>
      <w:bookmarkStart w:id="216" w:name="_Toc196715990"/>
    </w:p>
    <w:p w14:paraId="3207C720" w14:textId="4F0FE3BA" w:rsidR="007849FA" w:rsidRPr="0093614A" w:rsidRDefault="007849FA" w:rsidP="007849FA">
      <w:pPr>
        <w:pStyle w:val="ListBullet"/>
      </w:pPr>
      <w:r w:rsidRPr="0093614A">
        <w:t>DIT pastkastīšu saraksta attēlošana</w:t>
      </w:r>
      <w:r w:rsidR="00BD31E1" w:rsidRPr="0093614A">
        <w:t xml:space="preserve"> (skat. </w:t>
      </w:r>
      <w:r w:rsidR="00BD31E1" w:rsidRPr="0093614A">
        <w:fldChar w:fldCharType="begin"/>
      </w:r>
      <w:r w:rsidR="00BD31E1" w:rsidRPr="0093614A">
        <w:instrText xml:space="preserve"> REF _Ref199758641 \r \h  \* MERGEFORMAT </w:instrText>
      </w:r>
      <w:r w:rsidR="00BD31E1" w:rsidRPr="0093614A">
        <w:fldChar w:fldCharType="separate"/>
      </w:r>
      <w:r w:rsidR="00CD0890">
        <w:t>2.8</w:t>
      </w:r>
      <w:r w:rsidR="00BD31E1" w:rsidRPr="0093614A">
        <w:fldChar w:fldCharType="end"/>
      </w:r>
      <w:r w:rsidR="00BD31E1" w:rsidRPr="0093614A">
        <w:t>.sadaļu)</w:t>
      </w:r>
      <w:r w:rsidRPr="0093614A">
        <w:t>;</w:t>
      </w:r>
    </w:p>
    <w:p w14:paraId="6A4F1EE4" w14:textId="320E9F8E" w:rsidR="0033315E" w:rsidRPr="0093614A" w:rsidRDefault="0033315E" w:rsidP="007849FA">
      <w:pPr>
        <w:pStyle w:val="ListBullet"/>
      </w:pPr>
      <w:r w:rsidRPr="0093614A">
        <w:t>DIT pastkastītes konfigur</w:t>
      </w:r>
      <w:r w:rsidR="00D93EC3" w:rsidRPr="0093614A">
        <w:t>ācija</w:t>
      </w:r>
      <w:r w:rsidR="009B3D37" w:rsidRPr="0093614A">
        <w:t xml:space="preserve"> (skat. </w:t>
      </w:r>
      <w:r w:rsidR="009B3D37" w:rsidRPr="0093614A">
        <w:fldChar w:fldCharType="begin"/>
      </w:r>
      <w:r w:rsidR="009B3D37" w:rsidRPr="0093614A">
        <w:instrText xml:space="preserve"> REF _Ref25072011 \n \h </w:instrText>
      </w:r>
      <w:r w:rsidR="009B3D37" w:rsidRPr="0093614A">
        <w:fldChar w:fldCharType="separate"/>
      </w:r>
      <w:r w:rsidR="00CD0890">
        <w:t>2.8.1</w:t>
      </w:r>
      <w:r w:rsidR="009B3D37" w:rsidRPr="0093614A">
        <w:fldChar w:fldCharType="end"/>
      </w:r>
      <w:r w:rsidR="009B3D37" w:rsidRPr="0093614A">
        <w:t>.paragrāfu)</w:t>
      </w:r>
      <w:r w:rsidRPr="0093614A">
        <w:t>;</w:t>
      </w:r>
    </w:p>
    <w:p w14:paraId="3207C724" w14:textId="406C8519" w:rsidR="007849FA" w:rsidRPr="0093614A" w:rsidRDefault="007849FA" w:rsidP="007849FA">
      <w:pPr>
        <w:pStyle w:val="ListBullet"/>
      </w:pPr>
      <w:r w:rsidRPr="0093614A">
        <w:t>Sākumdatu masīvu saraksta attēlošana</w:t>
      </w:r>
      <w:r w:rsidR="00967903" w:rsidRPr="0093614A">
        <w:t xml:space="preserve"> (skat. </w:t>
      </w:r>
      <w:r w:rsidR="00967903" w:rsidRPr="0093614A">
        <w:fldChar w:fldCharType="begin"/>
      </w:r>
      <w:r w:rsidR="00967903" w:rsidRPr="0093614A">
        <w:instrText xml:space="preserve"> REF _Ref25160805 \n \h </w:instrText>
      </w:r>
      <w:r w:rsidR="00967903" w:rsidRPr="0093614A">
        <w:fldChar w:fldCharType="separate"/>
      </w:r>
      <w:r w:rsidR="00CD0890">
        <w:t>2.12</w:t>
      </w:r>
      <w:r w:rsidR="00967903" w:rsidRPr="0093614A">
        <w:fldChar w:fldCharType="end"/>
      </w:r>
      <w:r w:rsidR="00A613B2">
        <w:t>.</w:t>
      </w:r>
      <w:r w:rsidR="00967903" w:rsidRPr="0093614A">
        <w:t>sadaļu)</w:t>
      </w:r>
      <w:r w:rsidRPr="0093614A">
        <w:t>;</w:t>
      </w:r>
    </w:p>
    <w:p w14:paraId="3207C725" w14:textId="5612CA0F" w:rsidR="007849FA" w:rsidRPr="0093614A" w:rsidRDefault="007849FA" w:rsidP="007849FA">
      <w:pPr>
        <w:pStyle w:val="ListBullet"/>
      </w:pPr>
      <w:r w:rsidRPr="0093614A">
        <w:lastRenderedPageBreak/>
        <w:t>Sākumdatu masīvu rediģēšanas/pievienošanas forma</w:t>
      </w:r>
      <w:r w:rsidR="00967903" w:rsidRPr="0093614A">
        <w:t xml:space="preserve"> (skat. </w:t>
      </w:r>
      <w:r w:rsidR="00967903" w:rsidRPr="0093614A">
        <w:fldChar w:fldCharType="begin"/>
      </w:r>
      <w:r w:rsidR="00967903" w:rsidRPr="0093614A">
        <w:instrText xml:space="preserve"> REF _Ref25051885 \n \h </w:instrText>
      </w:r>
      <w:r w:rsidR="00967903" w:rsidRPr="0093614A">
        <w:fldChar w:fldCharType="separate"/>
      </w:r>
      <w:r w:rsidR="00CD0890">
        <w:t>2.12.1</w:t>
      </w:r>
      <w:r w:rsidR="00967903" w:rsidRPr="0093614A">
        <w:fldChar w:fldCharType="end"/>
      </w:r>
      <w:r w:rsidR="00967903" w:rsidRPr="0093614A">
        <w:t>.paragrāfu)</w:t>
      </w:r>
      <w:r w:rsidRPr="0093614A">
        <w:t>;</w:t>
      </w:r>
    </w:p>
    <w:p w14:paraId="3207C726" w14:textId="59713D6E" w:rsidR="007849FA" w:rsidRPr="0093614A" w:rsidRDefault="007849FA" w:rsidP="007849FA">
      <w:pPr>
        <w:pStyle w:val="ListBullet"/>
      </w:pPr>
      <w:r w:rsidRPr="0093614A">
        <w:t>Jauna DIT kanāla pievienošana</w:t>
      </w:r>
      <w:r w:rsidR="00967903" w:rsidRPr="0093614A">
        <w:t xml:space="preserve"> (skat. </w:t>
      </w:r>
      <w:r w:rsidR="00967903" w:rsidRPr="0093614A">
        <w:fldChar w:fldCharType="begin"/>
      </w:r>
      <w:r w:rsidR="00967903" w:rsidRPr="0093614A">
        <w:instrText xml:space="preserve"> REF _Ref25078775 \n \h </w:instrText>
      </w:r>
      <w:r w:rsidR="00967903" w:rsidRPr="0093614A">
        <w:fldChar w:fldCharType="separate"/>
      </w:r>
      <w:r w:rsidR="00CD0890">
        <w:t>2.9.1</w:t>
      </w:r>
      <w:r w:rsidR="00967903" w:rsidRPr="0093614A">
        <w:fldChar w:fldCharType="end"/>
      </w:r>
      <w:r w:rsidR="00967903" w:rsidRPr="0093614A">
        <w:t>.paragrāfu)</w:t>
      </w:r>
      <w:r w:rsidRPr="0093614A">
        <w:t>;</w:t>
      </w:r>
    </w:p>
    <w:p w14:paraId="3207C727" w14:textId="280CBD02" w:rsidR="007849FA" w:rsidRPr="0093614A" w:rsidRDefault="007849FA" w:rsidP="007849FA">
      <w:pPr>
        <w:pStyle w:val="ListBullet"/>
      </w:pPr>
      <w:r w:rsidRPr="0093614A">
        <w:t>Iestādes kanālu saraksta attēlošana</w:t>
      </w:r>
      <w:r w:rsidR="00967903" w:rsidRPr="0093614A">
        <w:t xml:space="preserve"> (skat. </w:t>
      </w:r>
      <w:r w:rsidR="00967903" w:rsidRPr="0093614A">
        <w:fldChar w:fldCharType="begin"/>
      </w:r>
      <w:r w:rsidR="00967903" w:rsidRPr="0093614A">
        <w:instrText xml:space="preserve"> REF _Ref25058257 \n \h </w:instrText>
      </w:r>
      <w:r w:rsidR="00967903" w:rsidRPr="0093614A">
        <w:fldChar w:fldCharType="separate"/>
      </w:r>
      <w:r w:rsidR="00CD0890">
        <w:t>2.10</w:t>
      </w:r>
      <w:r w:rsidR="00967903" w:rsidRPr="0093614A">
        <w:fldChar w:fldCharType="end"/>
      </w:r>
      <w:r w:rsidR="00967903" w:rsidRPr="0093614A">
        <w:t>.sadaļu)</w:t>
      </w:r>
      <w:r w:rsidRPr="0093614A">
        <w:t>;</w:t>
      </w:r>
    </w:p>
    <w:p w14:paraId="3207C728" w14:textId="39DB3B9D" w:rsidR="007849FA" w:rsidRPr="0093614A" w:rsidRDefault="007849FA" w:rsidP="007849FA">
      <w:pPr>
        <w:pStyle w:val="ListBullet"/>
      </w:pPr>
      <w:r w:rsidRPr="0093614A">
        <w:t xml:space="preserve">Kanāla </w:t>
      </w:r>
      <w:r w:rsidR="00D93EC3" w:rsidRPr="0093614A">
        <w:t xml:space="preserve">informācijas </w:t>
      </w:r>
      <w:r w:rsidRPr="0093614A">
        <w:t>apraksta attēlošana</w:t>
      </w:r>
      <w:r w:rsidR="00967903" w:rsidRPr="0093614A">
        <w:t xml:space="preserve"> (skat. </w:t>
      </w:r>
      <w:r w:rsidR="00967903" w:rsidRPr="0093614A">
        <w:fldChar w:fldCharType="begin"/>
      </w:r>
      <w:r w:rsidR="00967903" w:rsidRPr="0093614A">
        <w:instrText xml:space="preserve"> REF _Ref25062218 \n \h </w:instrText>
      </w:r>
      <w:r w:rsidR="00967903" w:rsidRPr="0093614A">
        <w:fldChar w:fldCharType="separate"/>
      </w:r>
      <w:r w:rsidR="00CD0890">
        <w:t>2.10.1</w:t>
      </w:r>
      <w:r w:rsidR="00967903" w:rsidRPr="0093614A">
        <w:fldChar w:fldCharType="end"/>
      </w:r>
      <w:r w:rsidR="00967903" w:rsidRPr="0093614A">
        <w:t>. paragrāfu)</w:t>
      </w:r>
      <w:r w:rsidRPr="0093614A">
        <w:t>;</w:t>
      </w:r>
    </w:p>
    <w:p w14:paraId="3207C729" w14:textId="2A9A92F2" w:rsidR="007849FA" w:rsidRPr="0093614A" w:rsidRDefault="007849FA" w:rsidP="007849FA">
      <w:pPr>
        <w:pStyle w:val="ListBullet"/>
      </w:pPr>
      <w:r w:rsidRPr="0093614A">
        <w:t>Kanāla rediģēšanas veidlapa</w:t>
      </w:r>
      <w:r w:rsidR="00967903" w:rsidRPr="0093614A">
        <w:t xml:space="preserve"> (skat. </w:t>
      </w:r>
      <w:r w:rsidR="00967903" w:rsidRPr="0093614A">
        <w:fldChar w:fldCharType="begin"/>
      </w:r>
      <w:r w:rsidR="00967903" w:rsidRPr="0093614A">
        <w:instrText xml:space="preserve"> REF _Ref25145383 \n \h </w:instrText>
      </w:r>
      <w:r w:rsidR="00967903" w:rsidRPr="0093614A">
        <w:fldChar w:fldCharType="separate"/>
      </w:r>
      <w:r w:rsidR="00CD0890">
        <w:t>2.10.3</w:t>
      </w:r>
      <w:r w:rsidR="00967903" w:rsidRPr="0093614A">
        <w:fldChar w:fldCharType="end"/>
      </w:r>
      <w:r w:rsidR="00967903" w:rsidRPr="0093614A">
        <w:t>.paragrāfu)</w:t>
      </w:r>
      <w:r w:rsidRPr="0093614A">
        <w:t>;</w:t>
      </w:r>
    </w:p>
    <w:p w14:paraId="3207C72A" w14:textId="4211CFD7" w:rsidR="007849FA" w:rsidRPr="0093614A" w:rsidRDefault="007849FA" w:rsidP="007849FA">
      <w:pPr>
        <w:pStyle w:val="ListBullet"/>
      </w:pPr>
      <w:r w:rsidRPr="0093614A">
        <w:t xml:space="preserve">Kanāla versijas </w:t>
      </w:r>
      <w:r w:rsidR="00D93EC3" w:rsidRPr="0093614A">
        <w:t>apskate</w:t>
      </w:r>
      <w:r w:rsidR="00967903" w:rsidRPr="0093614A">
        <w:t xml:space="preserve"> (skat. </w:t>
      </w:r>
      <w:r w:rsidR="00967903" w:rsidRPr="0093614A">
        <w:fldChar w:fldCharType="begin"/>
      </w:r>
      <w:r w:rsidR="00967903" w:rsidRPr="0093614A">
        <w:instrText xml:space="preserve"> REF _Ref25064628 \n \h </w:instrText>
      </w:r>
      <w:r w:rsidR="00967903" w:rsidRPr="0093614A">
        <w:fldChar w:fldCharType="separate"/>
      </w:r>
      <w:r w:rsidR="00CD0890">
        <w:t>2.10.2</w:t>
      </w:r>
      <w:r w:rsidR="00967903" w:rsidRPr="0093614A">
        <w:fldChar w:fldCharType="end"/>
      </w:r>
      <w:r w:rsidR="00967903" w:rsidRPr="0093614A">
        <w:t>. paragrāfu)</w:t>
      </w:r>
      <w:r w:rsidRPr="0093614A">
        <w:t>;</w:t>
      </w:r>
    </w:p>
    <w:p w14:paraId="3207C72B" w14:textId="245D2D23" w:rsidR="007849FA" w:rsidRPr="0093614A" w:rsidRDefault="007849FA" w:rsidP="007849FA">
      <w:pPr>
        <w:pStyle w:val="ListBullet"/>
      </w:pPr>
      <w:r w:rsidRPr="0093614A">
        <w:t>Kanāla versijai pieslēgšanas veidlapa</w:t>
      </w:r>
      <w:r w:rsidR="00967903" w:rsidRPr="0093614A">
        <w:t xml:space="preserve"> (skat.</w:t>
      </w:r>
      <w:r w:rsidR="00A613B2">
        <w:t xml:space="preserve"> </w:t>
      </w:r>
      <w:r w:rsidR="00A613B2">
        <w:fldChar w:fldCharType="begin"/>
      </w:r>
      <w:r w:rsidR="00A613B2">
        <w:instrText xml:space="preserve"> REF _Ref25239650 \n \h </w:instrText>
      </w:r>
      <w:r w:rsidR="00A613B2">
        <w:fldChar w:fldCharType="separate"/>
      </w:r>
      <w:r w:rsidR="00CD0890">
        <w:t>2.10.5</w:t>
      </w:r>
      <w:r w:rsidR="00A613B2">
        <w:fldChar w:fldCharType="end"/>
      </w:r>
      <w:r w:rsidR="00967903" w:rsidRPr="0093614A">
        <w:t xml:space="preserve"> paragrāfu)</w:t>
      </w:r>
      <w:r w:rsidRPr="0093614A">
        <w:t>;</w:t>
      </w:r>
    </w:p>
    <w:p w14:paraId="3207C72C" w14:textId="06F190F0" w:rsidR="007849FA" w:rsidRPr="0093614A" w:rsidRDefault="007849FA" w:rsidP="007849FA">
      <w:pPr>
        <w:pStyle w:val="ListBullet"/>
      </w:pPr>
      <w:r w:rsidRPr="0093614A">
        <w:t>Kanāla versijas ziņojumu saraksta apskates forma</w:t>
      </w:r>
      <w:r w:rsidR="00967903" w:rsidRPr="0093614A">
        <w:t xml:space="preserve"> (skat. </w:t>
      </w:r>
      <w:r w:rsidR="00967903" w:rsidRPr="0093614A">
        <w:fldChar w:fldCharType="begin"/>
      </w:r>
      <w:r w:rsidR="00967903" w:rsidRPr="0093614A">
        <w:instrText xml:space="preserve"> REF _Ref25144569 \n \h </w:instrText>
      </w:r>
      <w:r w:rsidR="00967903" w:rsidRPr="0093614A">
        <w:fldChar w:fldCharType="separate"/>
      </w:r>
      <w:r w:rsidR="00CD0890">
        <w:t>2.11</w:t>
      </w:r>
      <w:r w:rsidR="00967903" w:rsidRPr="0093614A">
        <w:fldChar w:fldCharType="end"/>
      </w:r>
      <w:r w:rsidR="00967903" w:rsidRPr="0093614A">
        <w:t>.sarakstu)</w:t>
      </w:r>
      <w:r w:rsidRPr="0093614A">
        <w:t>;</w:t>
      </w:r>
    </w:p>
    <w:p w14:paraId="3207C72D" w14:textId="728E0075" w:rsidR="007849FA" w:rsidRPr="0093614A" w:rsidRDefault="007849FA" w:rsidP="007849FA">
      <w:pPr>
        <w:pStyle w:val="ListBullet"/>
      </w:pPr>
      <w:r w:rsidRPr="0093614A">
        <w:t>Ziņojuma apskates forma</w:t>
      </w:r>
      <w:r w:rsidR="00967903" w:rsidRPr="0093614A">
        <w:t xml:space="preserve"> (skat. </w:t>
      </w:r>
      <w:r w:rsidR="00967903" w:rsidRPr="0093614A">
        <w:fldChar w:fldCharType="begin"/>
      </w:r>
      <w:r w:rsidR="00967903" w:rsidRPr="0093614A">
        <w:instrText xml:space="preserve"> REF _Ref25057283 \n \h </w:instrText>
      </w:r>
      <w:r w:rsidR="00967903" w:rsidRPr="0093614A">
        <w:fldChar w:fldCharType="separate"/>
      </w:r>
      <w:r w:rsidR="00CD0890">
        <w:t>2.9</w:t>
      </w:r>
      <w:r w:rsidR="00967903" w:rsidRPr="0093614A">
        <w:fldChar w:fldCharType="end"/>
      </w:r>
      <w:r w:rsidR="00967903" w:rsidRPr="0093614A">
        <w:t>.sadaļu)</w:t>
      </w:r>
      <w:r w:rsidRPr="0093614A">
        <w:t xml:space="preserve">; </w:t>
      </w:r>
    </w:p>
    <w:p w14:paraId="3207C72E" w14:textId="4485DE28" w:rsidR="007849FA" w:rsidRPr="0093614A" w:rsidRDefault="007849FA" w:rsidP="007849FA">
      <w:pPr>
        <w:pStyle w:val="ListBullet"/>
      </w:pPr>
      <w:r w:rsidRPr="0093614A">
        <w:t>Kanāla versijas pievienošanas/rediģēšanas veidlapa</w:t>
      </w:r>
      <w:r w:rsidR="00967903" w:rsidRPr="0093614A">
        <w:t xml:space="preserve"> (skat. </w:t>
      </w:r>
      <w:r w:rsidR="00967903" w:rsidRPr="0093614A">
        <w:fldChar w:fldCharType="begin"/>
      </w:r>
      <w:r w:rsidR="00967903" w:rsidRPr="0093614A">
        <w:instrText xml:space="preserve"> REF _Ref25145383 \n \h </w:instrText>
      </w:r>
      <w:r w:rsidR="00967903" w:rsidRPr="0093614A">
        <w:fldChar w:fldCharType="separate"/>
      </w:r>
      <w:r w:rsidR="00CD0890">
        <w:t>2.10.3</w:t>
      </w:r>
      <w:r w:rsidR="00967903" w:rsidRPr="0093614A">
        <w:fldChar w:fldCharType="end"/>
      </w:r>
      <w:r w:rsidR="00967903" w:rsidRPr="0093614A">
        <w:t>.paragrāfu)</w:t>
      </w:r>
      <w:r w:rsidR="00D93EC3" w:rsidRPr="0093614A">
        <w:t>;</w:t>
      </w:r>
    </w:p>
    <w:p w14:paraId="6A451D28" w14:textId="013B71BB" w:rsidR="00D93EC3" w:rsidRPr="0093614A" w:rsidRDefault="00D93EC3" w:rsidP="007849FA">
      <w:pPr>
        <w:pStyle w:val="ListBullet"/>
      </w:pPr>
      <w:r w:rsidRPr="0093614A">
        <w:t>Kanāla apakšversijas pievienošanas/rediģēšanas veidlapa</w:t>
      </w:r>
      <w:r w:rsidR="00967903" w:rsidRPr="0093614A">
        <w:t xml:space="preserve"> (skat. </w:t>
      </w:r>
      <w:r w:rsidR="00967903" w:rsidRPr="0093614A">
        <w:fldChar w:fldCharType="begin"/>
      </w:r>
      <w:r w:rsidR="00967903" w:rsidRPr="0093614A">
        <w:instrText xml:space="preserve"> REF _Ref25144422 \n \h </w:instrText>
      </w:r>
      <w:r w:rsidR="00967903" w:rsidRPr="0093614A">
        <w:fldChar w:fldCharType="separate"/>
      </w:r>
      <w:r w:rsidR="00CD0890">
        <w:t>2.10.4</w:t>
      </w:r>
      <w:r w:rsidR="00967903" w:rsidRPr="0093614A">
        <w:fldChar w:fldCharType="end"/>
      </w:r>
      <w:r w:rsidR="00967903" w:rsidRPr="0093614A">
        <w:t>.paragrāfu)</w:t>
      </w:r>
      <w:r w:rsidRPr="0093614A">
        <w:t>.</w:t>
      </w:r>
    </w:p>
    <w:p w14:paraId="3207C72F" w14:textId="3F930995" w:rsidR="007849FA" w:rsidRPr="0093614A" w:rsidRDefault="007849FA" w:rsidP="007849FA">
      <w:pPr>
        <w:pStyle w:val="Heading2"/>
      </w:pPr>
      <w:bookmarkStart w:id="217" w:name="_Toc200191782"/>
      <w:bookmarkStart w:id="218" w:name="_Toc345678611"/>
      <w:bookmarkStart w:id="219" w:name="_Toc25243491"/>
      <w:r w:rsidRPr="0093614A">
        <w:t xml:space="preserve">Pamatprincipi darbam ar </w:t>
      </w:r>
      <w:bookmarkEnd w:id="216"/>
      <w:r w:rsidRPr="0093614A">
        <w:t>DIT</w:t>
      </w:r>
      <w:bookmarkEnd w:id="217"/>
      <w:bookmarkEnd w:id="218"/>
      <w:bookmarkEnd w:id="219"/>
      <w:r w:rsidRPr="0093614A">
        <w:t xml:space="preserve"> </w:t>
      </w:r>
    </w:p>
    <w:p w14:paraId="3207C730" w14:textId="77777777" w:rsidR="007849FA" w:rsidRPr="0093614A" w:rsidRDefault="007849FA" w:rsidP="007849FA">
      <w:pPr>
        <w:pStyle w:val="Heading3"/>
      </w:pPr>
      <w:bookmarkStart w:id="220" w:name="_Toc196715991"/>
      <w:bookmarkStart w:id="221" w:name="_Toc200191783"/>
      <w:bookmarkStart w:id="222" w:name="_Toc345678612"/>
      <w:bookmarkStart w:id="223" w:name="_Toc25243492"/>
      <w:r w:rsidRPr="0093614A">
        <w:t>Darba uzsākšana</w:t>
      </w:r>
      <w:bookmarkEnd w:id="220"/>
      <w:bookmarkEnd w:id="221"/>
      <w:bookmarkEnd w:id="222"/>
      <w:bookmarkEnd w:id="223"/>
    </w:p>
    <w:p w14:paraId="3207C732" w14:textId="789FEBA7" w:rsidR="007849FA" w:rsidRPr="0093614A" w:rsidRDefault="007849FA" w:rsidP="007849FA">
      <w:r w:rsidRPr="0093614A">
        <w:t>DIT ir viena no VISS portāla komponentēm. Piekļūt modulim</w:t>
      </w:r>
      <w:r w:rsidR="00D57112" w:rsidRPr="0093614A">
        <w:t xml:space="preserve"> un to redzēt </w:t>
      </w:r>
      <w:r w:rsidRPr="0093614A">
        <w:t>var visi autorizētie sistēmas lietotāji, kam ir tiesības šo moduli skatīt. Autorizēšanās ir veicama, uzsākot darbu ar VISS.</w:t>
      </w:r>
    </w:p>
    <w:p w14:paraId="3207C733" w14:textId="77777777" w:rsidR="007849FA" w:rsidRPr="0093614A" w:rsidRDefault="007849FA" w:rsidP="007849FA">
      <w:pPr>
        <w:pStyle w:val="Heading3"/>
      </w:pPr>
      <w:bookmarkStart w:id="224" w:name="_Toc196715992"/>
      <w:bookmarkStart w:id="225" w:name="_Toc200191784"/>
      <w:bookmarkStart w:id="226" w:name="_Toc345678613"/>
      <w:bookmarkStart w:id="227" w:name="_Ref25057172"/>
      <w:bookmarkStart w:id="228" w:name="_Toc25243493"/>
      <w:r w:rsidRPr="0093614A">
        <w:t>Sistēmas izvēlnes</w:t>
      </w:r>
      <w:bookmarkEnd w:id="224"/>
      <w:bookmarkEnd w:id="225"/>
      <w:bookmarkEnd w:id="226"/>
      <w:bookmarkEnd w:id="227"/>
      <w:bookmarkEnd w:id="228"/>
    </w:p>
    <w:p w14:paraId="3207C735" w14:textId="21077A64" w:rsidR="007849FA" w:rsidRPr="0093614A" w:rsidRDefault="007849FA" w:rsidP="007849FA">
      <w:r w:rsidRPr="0093614A">
        <w:t xml:space="preserve">Pēc autorizēšanās portālā lietotājiem ir pieejama sistēmas galvenā izvēlne, kurā attēlota arī saite uz DIT (skat. </w:t>
      </w:r>
      <w:r w:rsidRPr="0093614A">
        <w:rPr>
          <w:sz w:val="20"/>
        </w:rPr>
        <w:fldChar w:fldCharType="begin"/>
      </w:r>
      <w:r w:rsidRPr="0093614A">
        <w:instrText xml:space="preserve"> REF _Ref335301176 \h </w:instrText>
      </w:r>
      <w:r w:rsidRPr="0093614A">
        <w:rPr>
          <w:sz w:val="20"/>
        </w:rPr>
        <w:instrText xml:space="preserve"> \* MERGEFORMAT </w:instrText>
      </w:r>
      <w:r w:rsidRPr="0093614A">
        <w:rPr>
          <w:sz w:val="20"/>
        </w:rPr>
      </w:r>
      <w:r w:rsidRPr="0093614A">
        <w:rPr>
          <w:sz w:val="20"/>
        </w:rPr>
        <w:fldChar w:fldCharType="separate"/>
      </w:r>
      <w:r w:rsidR="00CD0890">
        <w:t>8</w:t>
      </w:r>
      <w:r w:rsidRPr="0093614A">
        <w:rPr>
          <w:sz w:val="20"/>
        </w:rPr>
        <w:fldChar w:fldCharType="end"/>
      </w:r>
      <w:r w:rsidRPr="0093614A">
        <w:t xml:space="preserve">.attēlu). </w:t>
      </w:r>
    </w:p>
    <w:p w14:paraId="3207C736" w14:textId="1C9EEBA3" w:rsidR="007849FA" w:rsidRPr="0093614A" w:rsidRDefault="00B0237F" w:rsidP="007849FA">
      <w:pPr>
        <w:pStyle w:val="Pictureposition"/>
      </w:pPr>
      <w:r w:rsidRPr="0093614A">
        <w:rPr>
          <w:noProof/>
          <w:lang w:eastAsia="lv-LV"/>
        </w:rPr>
        <w:drawing>
          <wp:inline distT="0" distB="0" distL="0" distR="0" wp14:anchorId="68C6473F" wp14:editId="1BDA16E4">
            <wp:extent cx="6120130" cy="556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120130" cy="556490"/>
                    </a:xfrm>
                    <a:prstGeom prst="rect">
                      <a:avLst/>
                    </a:prstGeom>
                  </pic:spPr>
                </pic:pic>
              </a:graphicData>
            </a:graphic>
          </wp:inline>
        </w:drawing>
      </w:r>
    </w:p>
    <w:p w14:paraId="3207C737" w14:textId="3C2F9AC8" w:rsidR="007849FA" w:rsidRPr="0093614A" w:rsidRDefault="00D67156" w:rsidP="007849FA">
      <w:pPr>
        <w:pStyle w:val="Picturecaption"/>
      </w:pPr>
      <w:fldSimple w:instr=" SEQ Attēls \* ARABIC ">
        <w:bookmarkStart w:id="229" w:name="_Ref335301176"/>
        <w:bookmarkStart w:id="230" w:name="_Toc345678575"/>
        <w:bookmarkStart w:id="231" w:name="_Toc25239671"/>
        <w:r w:rsidR="00CD0890">
          <w:rPr>
            <w:noProof/>
          </w:rPr>
          <w:t>8</w:t>
        </w:r>
        <w:bookmarkEnd w:id="229"/>
      </w:fldSimple>
      <w:r w:rsidR="007849FA" w:rsidRPr="0093614A">
        <w:t>.attēls. Sistēmas galvenā izvēlne</w:t>
      </w:r>
      <w:bookmarkEnd w:id="230"/>
      <w:bookmarkEnd w:id="231"/>
    </w:p>
    <w:p w14:paraId="3207C73A" w14:textId="040451CB" w:rsidR="007849FA" w:rsidRPr="0093614A" w:rsidRDefault="007849FA" w:rsidP="007849FA">
      <w:r w:rsidRPr="0093614A">
        <w:t>Lai sāktu darbu ar DIT, kursors sistēmas galvenajā izvēlnē jānovieto uz saiti „DIT” un jānospiež peles kreisā poga. Tiek atvērta DIT sākumlapa (</w:t>
      </w:r>
      <w:r w:rsidRPr="0093614A">
        <w:fldChar w:fldCharType="begin"/>
      </w:r>
      <w:r w:rsidRPr="0093614A">
        <w:instrText xml:space="preserve"> REF _Ref151809702 \h  \* MERGEFORMAT </w:instrText>
      </w:r>
      <w:r w:rsidRPr="0093614A">
        <w:fldChar w:fldCharType="separate"/>
      </w:r>
      <w:r w:rsidR="00CD0890">
        <w:t>9</w:t>
      </w:r>
      <w:r w:rsidRPr="0093614A">
        <w:fldChar w:fldCharType="end"/>
      </w:r>
      <w:r w:rsidRPr="0093614A">
        <w:t>.attēls –</w:t>
      </w:r>
      <w:r w:rsidR="003259E9" w:rsidRPr="0093614A">
        <w:t xml:space="preserve"> DIT</w:t>
      </w:r>
      <w:r w:rsidRPr="0093614A">
        <w:t xml:space="preserve"> administratoriem, </w:t>
      </w:r>
      <w:r w:rsidRPr="0093614A">
        <w:fldChar w:fldCharType="begin"/>
      </w:r>
      <w:r w:rsidRPr="0093614A">
        <w:instrText xml:space="preserve"> REF _Ref335313307 \h  \* MERGEFORMAT </w:instrText>
      </w:r>
      <w:r w:rsidRPr="0093614A">
        <w:fldChar w:fldCharType="separate"/>
      </w:r>
      <w:r w:rsidR="00CD0890">
        <w:t>10</w:t>
      </w:r>
      <w:r w:rsidRPr="0093614A">
        <w:fldChar w:fldCharType="end"/>
      </w:r>
      <w:r w:rsidRPr="0093614A">
        <w:t>.attēls</w:t>
      </w:r>
      <w:r w:rsidR="003259E9" w:rsidRPr="0093614A">
        <w:t xml:space="preserve"> –</w:t>
      </w:r>
      <w:r w:rsidR="00CF0EEA" w:rsidRPr="0093614A">
        <w:t xml:space="preserve"> </w:t>
      </w:r>
      <w:r w:rsidR="003259E9" w:rsidRPr="0093614A">
        <w:t>DIT e-pastkastītes administratoriem</w:t>
      </w:r>
      <w:r w:rsidRPr="0093614A">
        <w:t>).</w:t>
      </w:r>
    </w:p>
    <w:p w14:paraId="3207C73B" w14:textId="51658656" w:rsidR="007849FA" w:rsidRPr="0093614A" w:rsidRDefault="00EE2CF2" w:rsidP="007849FA">
      <w:pPr>
        <w:pStyle w:val="Pictureposition"/>
      </w:pPr>
      <w:r w:rsidRPr="0093614A">
        <w:rPr>
          <w:noProof/>
          <w:lang w:eastAsia="lv-LV"/>
        </w:rPr>
        <w:lastRenderedPageBreak/>
        <w:drawing>
          <wp:inline distT="0" distB="0" distL="0" distR="0" wp14:anchorId="3EDF62EA" wp14:editId="13121188">
            <wp:extent cx="6120130" cy="446976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IT_sakumlapa_Admin.jpg"/>
                    <pic:cNvPicPr/>
                  </pic:nvPicPr>
                  <pic:blipFill>
                    <a:blip r:embed="rId53">
                      <a:extLst>
                        <a:ext uri="{28A0092B-C50C-407E-A947-70E740481C1C}">
                          <a14:useLocalDpi xmlns:a14="http://schemas.microsoft.com/office/drawing/2010/main" val="0"/>
                        </a:ext>
                      </a:extLst>
                    </a:blip>
                    <a:stretch>
                      <a:fillRect/>
                    </a:stretch>
                  </pic:blipFill>
                  <pic:spPr>
                    <a:xfrm>
                      <a:off x="0" y="0"/>
                      <a:ext cx="6120130" cy="4469765"/>
                    </a:xfrm>
                    <a:prstGeom prst="rect">
                      <a:avLst/>
                    </a:prstGeom>
                  </pic:spPr>
                </pic:pic>
              </a:graphicData>
            </a:graphic>
          </wp:inline>
        </w:drawing>
      </w:r>
    </w:p>
    <w:bookmarkStart w:id="232" w:name="_Ref151795814"/>
    <w:p w14:paraId="3207C73C" w14:textId="11DCFFED" w:rsidR="007849FA" w:rsidRPr="0093614A" w:rsidRDefault="007849FA" w:rsidP="007849FA">
      <w:pPr>
        <w:pStyle w:val="Picturecaption"/>
      </w:pPr>
      <w:r w:rsidRPr="0093614A">
        <w:fldChar w:fldCharType="begin"/>
      </w:r>
      <w:r w:rsidRPr="0093614A">
        <w:instrText xml:space="preserve"> SEQ Attēls \* ARABIC </w:instrText>
      </w:r>
      <w:r w:rsidRPr="0093614A">
        <w:fldChar w:fldCharType="separate"/>
      </w:r>
      <w:bookmarkStart w:id="233" w:name="_Ref151809702"/>
      <w:bookmarkStart w:id="234" w:name="_Toc196716068"/>
      <w:bookmarkStart w:id="235" w:name="_Toc200193124"/>
      <w:bookmarkStart w:id="236" w:name="_Toc345678576"/>
      <w:bookmarkStart w:id="237" w:name="_Toc25239672"/>
      <w:r w:rsidR="00CD0890">
        <w:rPr>
          <w:noProof/>
        </w:rPr>
        <w:t>9</w:t>
      </w:r>
      <w:bookmarkEnd w:id="233"/>
      <w:r w:rsidRPr="0093614A">
        <w:fldChar w:fldCharType="end"/>
      </w:r>
      <w:r w:rsidRPr="0093614A">
        <w:t>.attēls DIT sākumlapa un izvēlne</w:t>
      </w:r>
      <w:bookmarkEnd w:id="232"/>
      <w:bookmarkEnd w:id="234"/>
      <w:r w:rsidRPr="0093614A">
        <w:t xml:space="preserve"> (</w:t>
      </w:r>
      <w:r w:rsidR="0010694D" w:rsidRPr="0093614A">
        <w:t>DIT</w:t>
      </w:r>
      <w:r w:rsidRPr="0093614A">
        <w:t xml:space="preserve"> administratora skats)</w:t>
      </w:r>
      <w:bookmarkEnd w:id="235"/>
      <w:bookmarkEnd w:id="236"/>
      <w:bookmarkEnd w:id="237"/>
    </w:p>
    <w:p w14:paraId="3207C73D" w14:textId="7F38BD51" w:rsidR="007849FA" w:rsidRPr="0093614A" w:rsidRDefault="007849FA" w:rsidP="007849FA">
      <w:pPr>
        <w:pStyle w:val="Pictureposition"/>
      </w:pPr>
      <w:r w:rsidRPr="0093614A">
        <w:rPr>
          <w:lang w:eastAsia="lv-LV"/>
        </w:rPr>
        <w:lastRenderedPageBreak/>
        <w:t xml:space="preserve"> </w:t>
      </w:r>
      <w:r w:rsidR="00EE2CF2" w:rsidRPr="0093614A">
        <w:rPr>
          <w:noProof/>
          <w:lang w:eastAsia="lv-LV"/>
        </w:rPr>
        <w:drawing>
          <wp:inline distT="0" distB="0" distL="0" distR="0" wp14:anchorId="3EC3C057" wp14:editId="088A1BC7">
            <wp:extent cx="6120130" cy="4442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T_sakumlapa_Epastkastite.jpg"/>
                    <pic:cNvPicPr/>
                  </pic:nvPicPr>
                  <pic:blipFill>
                    <a:blip r:embed="rId54">
                      <a:extLst>
                        <a:ext uri="{28A0092B-C50C-407E-A947-70E740481C1C}">
                          <a14:useLocalDpi xmlns:a14="http://schemas.microsoft.com/office/drawing/2010/main" val="0"/>
                        </a:ext>
                      </a:extLst>
                    </a:blip>
                    <a:stretch>
                      <a:fillRect/>
                    </a:stretch>
                  </pic:blipFill>
                  <pic:spPr>
                    <a:xfrm>
                      <a:off x="0" y="0"/>
                      <a:ext cx="6120130" cy="4442460"/>
                    </a:xfrm>
                    <a:prstGeom prst="rect">
                      <a:avLst/>
                    </a:prstGeom>
                  </pic:spPr>
                </pic:pic>
              </a:graphicData>
            </a:graphic>
          </wp:inline>
        </w:drawing>
      </w:r>
      <w:r w:rsidR="003259E9" w:rsidRPr="0093614A">
        <w:rPr>
          <w:lang w:eastAsia="lv-LV"/>
        </w:rPr>
        <w:t xml:space="preserve"> </w:t>
      </w:r>
    </w:p>
    <w:p w14:paraId="3207C73E" w14:textId="758F3E84" w:rsidR="007849FA" w:rsidRPr="0093614A" w:rsidRDefault="00D67156" w:rsidP="007849FA">
      <w:pPr>
        <w:pStyle w:val="Picturecaption"/>
      </w:pPr>
      <w:fldSimple w:instr=" SEQ Attēls \* ARABIC ">
        <w:bookmarkStart w:id="238" w:name="_Ref335313307"/>
        <w:bookmarkStart w:id="239" w:name="_Toc345678577"/>
        <w:bookmarkStart w:id="240" w:name="_Toc25239673"/>
        <w:r w:rsidR="00CD0890">
          <w:rPr>
            <w:noProof/>
          </w:rPr>
          <w:t>10</w:t>
        </w:r>
        <w:bookmarkEnd w:id="238"/>
      </w:fldSimple>
      <w:r w:rsidR="007849FA" w:rsidRPr="0093614A">
        <w:t>.attēls. DIT sākumlapa un izvēlne</w:t>
      </w:r>
      <w:bookmarkEnd w:id="239"/>
      <w:r w:rsidR="0010694D" w:rsidRPr="0093614A">
        <w:t xml:space="preserve"> (DIT e-pastkastītes administrators)</w:t>
      </w:r>
      <w:bookmarkEnd w:id="240"/>
    </w:p>
    <w:p w14:paraId="3207C740" w14:textId="77777777" w:rsidR="007849FA" w:rsidRPr="0093614A" w:rsidRDefault="007849FA" w:rsidP="007849FA">
      <w:r w:rsidRPr="0093614A">
        <w:t>Sistēmas galvenās izvēlnes otrajā līmenī</w:t>
      </w:r>
      <w:r w:rsidRPr="0093614A" w:rsidDel="00BA3E81">
        <w:t xml:space="preserve"> </w:t>
      </w:r>
      <w:r w:rsidRPr="0093614A">
        <w:t>izvietota DIT otrā līmeņa izvēlne (komponentes var būt un var nebūt redzamas atkarībā no lietotāja tiesībām):</w:t>
      </w:r>
    </w:p>
    <w:p w14:paraId="3207C741" w14:textId="0C99E324" w:rsidR="00D57112" w:rsidRPr="0093614A" w:rsidRDefault="00CF0EEA" w:rsidP="00CF0EEA">
      <w:pPr>
        <w:pStyle w:val="ListBullet"/>
      </w:pPr>
      <w:r w:rsidRPr="0093614A">
        <w:t>Vispārējā informācija</w:t>
      </w:r>
      <w:r w:rsidR="00AF6C8D" w:rsidRPr="0093614A">
        <w:t xml:space="preserve"> </w:t>
      </w:r>
      <w:r w:rsidR="005C42A7" w:rsidRPr="0093614A">
        <w:t>–</w:t>
      </w:r>
      <w:r w:rsidRPr="0093614A">
        <w:t xml:space="preserve"> Sākumlap</w:t>
      </w:r>
      <w:r w:rsidR="00B973FF" w:rsidRPr="0093614A">
        <w:t>a</w:t>
      </w:r>
      <w:r w:rsidRPr="0093614A">
        <w:t xml:space="preserve"> – tiek attēlota vispārīga informācija par DIT;</w:t>
      </w:r>
      <w:r w:rsidR="005C42A7" w:rsidRPr="0093614A">
        <w:t xml:space="preserve"> </w:t>
      </w:r>
    </w:p>
    <w:p w14:paraId="40990306" w14:textId="205CCF26" w:rsidR="00CF0EEA" w:rsidRPr="0093614A" w:rsidRDefault="00CF0EEA" w:rsidP="00CF0EEA">
      <w:pPr>
        <w:pStyle w:val="ListBullet"/>
      </w:pPr>
      <w:r w:rsidRPr="0093614A">
        <w:t>Administrēšana – atver DIT pastkastīšu sarakstu (</w:t>
      </w:r>
      <w:r w:rsidR="00B973FF" w:rsidRPr="0093614A">
        <w:fldChar w:fldCharType="begin"/>
      </w:r>
      <w:r w:rsidR="00B973FF" w:rsidRPr="0093614A">
        <w:instrText xml:space="preserve"> REF _Ref199758641 \n \h </w:instrText>
      </w:r>
      <w:r w:rsidR="00AF65D3" w:rsidRPr="0093614A">
        <w:instrText xml:space="preserve"> \* MERGEFORMAT </w:instrText>
      </w:r>
      <w:r w:rsidR="00B973FF" w:rsidRPr="0093614A">
        <w:fldChar w:fldCharType="separate"/>
      </w:r>
      <w:r w:rsidR="00CD0890">
        <w:t>2.8</w:t>
      </w:r>
      <w:r w:rsidR="00B973FF" w:rsidRPr="0093614A">
        <w:fldChar w:fldCharType="end"/>
      </w:r>
      <w:r w:rsidR="00B973FF" w:rsidRPr="0093614A">
        <w:t>.</w:t>
      </w:r>
      <w:r w:rsidR="00C87763" w:rsidRPr="0093614A">
        <w:t>sa</w:t>
      </w:r>
      <w:r w:rsidRPr="0093614A">
        <w:t>daļa);</w:t>
      </w:r>
    </w:p>
    <w:p w14:paraId="76E17661" w14:textId="60C08042" w:rsidR="00CF0EEA" w:rsidRPr="0093614A" w:rsidRDefault="00CF0EEA" w:rsidP="007849FA">
      <w:pPr>
        <w:pStyle w:val="ListBullet"/>
      </w:pPr>
      <w:r w:rsidRPr="0093614A">
        <w:t>PMLP datu izplatīšana – atver PMLP IR monitoringa sadaļu. PMLP IR monitoringa datu apstrādes procesors nodrošina integrāciju ar PMLP VMIS datu izmaiņu pazīmju izplatīšanai. PMLP VMIS ir viena no centrālām informācijas sistēmām valstī, ar kuru citām iestādēm ir nepieciešams veidot datu apmaiņu, tāpēc tiek nodrošināta iespēja saņemt PMLP VMIS datu izmaiņu pazīmes, izmantojot DIT infrastruktūru.</w:t>
      </w:r>
    </w:p>
    <w:p w14:paraId="3207C742" w14:textId="0B1F6C34" w:rsidR="007849FA" w:rsidRPr="0093614A" w:rsidRDefault="00CF0EEA" w:rsidP="00B973FF">
      <w:pPr>
        <w:pStyle w:val="ListBullet"/>
      </w:pPr>
      <w:r w:rsidRPr="0093614A">
        <w:t>Kanālu pārvaldība</w:t>
      </w:r>
      <w:r w:rsidR="007849FA" w:rsidRPr="0093614A">
        <w:t xml:space="preserve"> – </w:t>
      </w:r>
      <w:r w:rsidR="00B973FF" w:rsidRPr="0093614A">
        <w:t>Atver sarakstu ar lietotāja ie</w:t>
      </w:r>
      <w:r w:rsidR="008D3D73" w:rsidRPr="0093614A">
        <w:t>stādes izveidotajiem kanāliem (</w:t>
      </w:r>
      <w:r w:rsidR="007B225C" w:rsidRPr="0093614A">
        <w:t xml:space="preserve">skat. </w:t>
      </w:r>
      <w:r w:rsidR="009B3D37" w:rsidRPr="0093614A">
        <w:fldChar w:fldCharType="begin"/>
      </w:r>
      <w:r w:rsidR="009B3D37" w:rsidRPr="0093614A">
        <w:instrText xml:space="preserve"> REF _Ref25057283 \n \h </w:instrText>
      </w:r>
      <w:r w:rsidR="009B3D37" w:rsidRPr="0093614A">
        <w:fldChar w:fldCharType="separate"/>
      </w:r>
      <w:r w:rsidR="00CD0890">
        <w:t>2.9</w:t>
      </w:r>
      <w:r w:rsidR="009B3D37" w:rsidRPr="0093614A">
        <w:fldChar w:fldCharType="end"/>
      </w:r>
      <w:r w:rsidR="009B3D37" w:rsidRPr="0093614A">
        <w:t>.sa</w:t>
      </w:r>
      <w:r w:rsidR="00B973FF" w:rsidRPr="0093614A">
        <w:t>daļa);</w:t>
      </w:r>
    </w:p>
    <w:p w14:paraId="55EBD472" w14:textId="7CA5F0F7" w:rsidR="00C8573E" w:rsidRPr="0093614A" w:rsidRDefault="00CF0EEA" w:rsidP="00B973FF">
      <w:pPr>
        <w:pStyle w:val="ListBullet"/>
      </w:pPr>
      <w:r w:rsidRPr="0093614A">
        <w:t>Ziņojumi</w:t>
      </w:r>
      <w:r w:rsidR="00C8573E" w:rsidRPr="0093614A">
        <w:t xml:space="preserve"> – </w:t>
      </w:r>
      <w:r w:rsidR="00B973FF" w:rsidRPr="0093614A">
        <w:t>Atver sarakst</w:t>
      </w:r>
      <w:r w:rsidR="007B225C" w:rsidRPr="0093614A">
        <w:t>u</w:t>
      </w:r>
      <w:r w:rsidR="00B973FF" w:rsidRPr="0093614A">
        <w:t xml:space="preserve"> ar saņemtajiem ziņojumiem no visiem abonēt</w:t>
      </w:r>
      <w:r w:rsidR="006234C5" w:rsidRPr="0093614A">
        <w:t>ā</w:t>
      </w:r>
      <w:r w:rsidR="00B973FF" w:rsidRPr="0093614A">
        <w:t xml:space="preserve">jiem </w:t>
      </w:r>
      <w:r w:rsidR="00C8573E" w:rsidRPr="0093614A">
        <w:t>(</w:t>
      </w:r>
      <w:r w:rsidR="007B225C" w:rsidRPr="0093614A">
        <w:t xml:space="preserve">skat. </w:t>
      </w:r>
      <w:r w:rsidR="007B225C" w:rsidRPr="0093614A">
        <w:fldChar w:fldCharType="begin"/>
      </w:r>
      <w:r w:rsidR="007B225C" w:rsidRPr="0093614A">
        <w:instrText xml:space="preserve"> REF _Ref25144569 \n \h </w:instrText>
      </w:r>
      <w:r w:rsidR="007B225C" w:rsidRPr="0093614A">
        <w:fldChar w:fldCharType="separate"/>
      </w:r>
      <w:r w:rsidR="00CD0890">
        <w:t>2.11</w:t>
      </w:r>
      <w:r w:rsidR="007B225C" w:rsidRPr="0093614A">
        <w:fldChar w:fldCharType="end"/>
      </w:r>
      <w:r w:rsidR="007B225C" w:rsidRPr="0093614A">
        <w:t>.</w:t>
      </w:r>
      <w:r w:rsidR="00C8573E" w:rsidRPr="0093614A">
        <w:t>nodaļa);</w:t>
      </w:r>
    </w:p>
    <w:p w14:paraId="3207C743" w14:textId="3EEF91D0" w:rsidR="007849FA" w:rsidRPr="0093614A" w:rsidRDefault="007849FA" w:rsidP="007849FA">
      <w:pPr>
        <w:pStyle w:val="ListBullet"/>
      </w:pPr>
      <w:r w:rsidRPr="0093614A">
        <w:t>Sākumdatu masīv</w:t>
      </w:r>
      <w:r w:rsidR="00374259" w:rsidRPr="0093614A">
        <w:t xml:space="preserve">u saraksta </w:t>
      </w:r>
      <w:r w:rsidR="00AF6C8D" w:rsidRPr="0093614A">
        <w:t xml:space="preserve">apskatīšana </w:t>
      </w:r>
      <w:r w:rsidRPr="0093614A">
        <w:t>– atver DIT sākumdatu masīvu sarakstu (</w:t>
      </w:r>
      <w:r w:rsidR="00B973FF" w:rsidRPr="0093614A">
        <w:fldChar w:fldCharType="begin"/>
      </w:r>
      <w:r w:rsidR="00B973FF" w:rsidRPr="0093614A">
        <w:instrText xml:space="preserve"> REF _Ref199707715 \n \h </w:instrText>
      </w:r>
      <w:r w:rsidR="00AF65D3" w:rsidRPr="0093614A">
        <w:instrText xml:space="preserve"> \* MERGEFORMAT </w:instrText>
      </w:r>
      <w:r w:rsidR="00B973FF" w:rsidRPr="0093614A">
        <w:fldChar w:fldCharType="separate"/>
      </w:r>
      <w:r w:rsidR="00CD0890">
        <w:t>2.9</w:t>
      </w:r>
      <w:r w:rsidR="00B973FF" w:rsidRPr="0093614A">
        <w:fldChar w:fldCharType="end"/>
      </w:r>
      <w:r w:rsidR="00B973FF" w:rsidRPr="0093614A">
        <w:t>.</w:t>
      </w:r>
      <w:r w:rsidRPr="0093614A">
        <w:t>nodaļa);</w:t>
      </w:r>
    </w:p>
    <w:p w14:paraId="3207C745" w14:textId="6FDEA055" w:rsidR="007849FA" w:rsidRPr="0093614A" w:rsidRDefault="007849FA" w:rsidP="007849FA">
      <w:r w:rsidRPr="0093614A">
        <w:t>Trešā līmeņa izvēlne izvietota kreisajā panelī</w:t>
      </w:r>
      <w:r w:rsidR="00362ED8" w:rsidRPr="0093614A">
        <w:t xml:space="preserve">, kura atšķiras no lietotāja tiesībām, skat. </w:t>
      </w:r>
      <w:r w:rsidR="00362ED8" w:rsidRPr="0093614A">
        <w:fldChar w:fldCharType="begin"/>
      </w:r>
      <w:r w:rsidR="00362ED8" w:rsidRPr="0093614A">
        <w:instrText xml:space="preserve"> REF _Ref24638574 \h </w:instrText>
      </w:r>
      <w:r w:rsidR="00AF65D3" w:rsidRPr="0093614A">
        <w:instrText xml:space="preserve"> \* MERGEFORMAT </w:instrText>
      </w:r>
      <w:r w:rsidR="00362ED8" w:rsidRPr="0093614A">
        <w:fldChar w:fldCharType="separate"/>
      </w:r>
      <w:r w:rsidR="00CD0890">
        <w:t>4</w:t>
      </w:r>
      <w:r w:rsidR="00362ED8" w:rsidRPr="0093614A">
        <w:fldChar w:fldCharType="end"/>
      </w:r>
      <w:r w:rsidR="00362ED8" w:rsidRPr="0093614A">
        <w:t>.tabulā.</w:t>
      </w:r>
    </w:p>
    <w:p w14:paraId="6F670675" w14:textId="740A684A" w:rsidR="00362ED8" w:rsidRPr="0093614A" w:rsidRDefault="00362ED8" w:rsidP="00362ED8">
      <w:pPr>
        <w:pStyle w:val="Tablenumber"/>
        <w:rPr>
          <w:noProof w:val="0"/>
        </w:rPr>
      </w:pPr>
      <w:r w:rsidRPr="0093614A">
        <w:rPr>
          <w:noProof w:val="0"/>
        </w:rPr>
        <w:lastRenderedPageBreak/>
        <w:fldChar w:fldCharType="begin"/>
      </w:r>
      <w:r w:rsidRPr="0093614A">
        <w:rPr>
          <w:noProof w:val="0"/>
        </w:rPr>
        <w:instrText xml:space="preserve"> SEQ Tabula \* ARABIC </w:instrText>
      </w:r>
      <w:r w:rsidRPr="0093614A">
        <w:rPr>
          <w:noProof w:val="0"/>
        </w:rPr>
        <w:fldChar w:fldCharType="separate"/>
      </w:r>
      <w:bookmarkStart w:id="241" w:name="_Ref24638574"/>
      <w:r w:rsidR="00CD0890">
        <w:t>4</w:t>
      </w:r>
      <w:bookmarkEnd w:id="241"/>
      <w:r w:rsidRPr="0093614A">
        <w:rPr>
          <w:noProof w:val="0"/>
        </w:rPr>
        <w:fldChar w:fldCharType="end"/>
      </w:r>
      <w:r w:rsidRPr="0093614A">
        <w:rPr>
          <w:noProof w:val="0"/>
        </w:rPr>
        <w:t>.tabula</w:t>
      </w:r>
    </w:p>
    <w:p w14:paraId="5E6FA0E7" w14:textId="614CAC5B" w:rsidR="00362ED8" w:rsidRPr="0093614A" w:rsidRDefault="00362ED8" w:rsidP="00362ED8">
      <w:pPr>
        <w:pStyle w:val="Tabletitle"/>
        <w:rPr>
          <w:rStyle w:val="Hyperlink"/>
        </w:rPr>
      </w:pPr>
      <w:r w:rsidRPr="0093614A">
        <w:t>Trešā līmeņa izvēlne</w:t>
      </w:r>
    </w:p>
    <w:tbl>
      <w:tblPr>
        <w:tblStyle w:val="TableGrid"/>
        <w:tblW w:w="0" w:type="auto"/>
        <w:tblBorders>
          <w:top w:val="single" w:sz="12" w:space="0" w:color="auto"/>
          <w:left w:val="none" w:sz="0" w:space="0" w:color="auto"/>
          <w:right w:val="none" w:sz="0" w:space="0" w:color="auto"/>
        </w:tblBorders>
        <w:tblLook w:val="04A0" w:firstRow="1" w:lastRow="0" w:firstColumn="1" w:lastColumn="0" w:noHBand="0" w:noVBand="1"/>
      </w:tblPr>
      <w:tblGrid>
        <w:gridCol w:w="4814"/>
        <w:gridCol w:w="4814"/>
      </w:tblGrid>
      <w:tr w:rsidR="00362ED8" w:rsidRPr="0093614A" w14:paraId="278FDC60" w14:textId="77777777" w:rsidTr="00362ED8">
        <w:trPr>
          <w:tblHeader/>
        </w:trPr>
        <w:tc>
          <w:tcPr>
            <w:tcW w:w="4814" w:type="dxa"/>
          </w:tcPr>
          <w:p w14:paraId="73FE89E3" w14:textId="0791536F" w:rsidR="00362ED8" w:rsidRPr="0093614A" w:rsidRDefault="00362ED8" w:rsidP="00362ED8">
            <w:pPr>
              <w:pStyle w:val="TableBold-small"/>
            </w:pPr>
            <w:r w:rsidRPr="0093614A">
              <w:t>DIT administratora skatā</w:t>
            </w:r>
          </w:p>
        </w:tc>
        <w:tc>
          <w:tcPr>
            <w:tcW w:w="4814" w:type="dxa"/>
          </w:tcPr>
          <w:p w14:paraId="06FCB3F1" w14:textId="3C80E338" w:rsidR="00362ED8" w:rsidRPr="0093614A" w:rsidRDefault="00362ED8" w:rsidP="00362ED8">
            <w:pPr>
              <w:pStyle w:val="TableBold-small"/>
            </w:pPr>
            <w:r w:rsidRPr="0093614A">
              <w:t>DIT e-pastkastītes administratora skatā</w:t>
            </w:r>
          </w:p>
        </w:tc>
      </w:tr>
      <w:tr w:rsidR="00362ED8" w:rsidRPr="0093614A" w14:paraId="1DD11780" w14:textId="77777777" w:rsidTr="00362ED8">
        <w:tc>
          <w:tcPr>
            <w:tcW w:w="9628" w:type="dxa"/>
            <w:gridSpan w:val="2"/>
          </w:tcPr>
          <w:p w14:paraId="646F5307" w14:textId="1EE4379E" w:rsidR="00362ED8" w:rsidRPr="0093614A" w:rsidRDefault="00362ED8" w:rsidP="00362ED8">
            <w:pPr>
              <w:pStyle w:val="Tablebody"/>
            </w:pPr>
            <w:r w:rsidRPr="0093614A">
              <w:t>Autentifikācija / Beigt darbu</w:t>
            </w:r>
          </w:p>
        </w:tc>
      </w:tr>
      <w:tr w:rsidR="00362ED8" w:rsidRPr="0093614A" w14:paraId="1ABB59E4" w14:textId="77777777" w:rsidTr="00362ED8">
        <w:tc>
          <w:tcPr>
            <w:tcW w:w="9628" w:type="dxa"/>
            <w:gridSpan w:val="2"/>
          </w:tcPr>
          <w:p w14:paraId="23194010" w14:textId="3F35D65B" w:rsidR="00362ED8" w:rsidRPr="0093614A" w:rsidRDefault="00362ED8" w:rsidP="00362ED8">
            <w:pPr>
              <w:pStyle w:val="Tablebody"/>
            </w:pPr>
            <w:r w:rsidRPr="0093614A">
              <w:t>Meklēšanas lauks</w:t>
            </w:r>
            <w:r w:rsidR="00491ADC" w:rsidRPr="0093614A">
              <w:t xml:space="preserve"> un poga [Meklēt]</w:t>
            </w:r>
          </w:p>
        </w:tc>
      </w:tr>
      <w:tr w:rsidR="00362ED8" w:rsidRPr="0093614A" w14:paraId="63F84BAA" w14:textId="77777777" w:rsidTr="0047572C">
        <w:tc>
          <w:tcPr>
            <w:tcW w:w="4814" w:type="dxa"/>
            <w:tcBorders>
              <w:bottom w:val="nil"/>
            </w:tcBorders>
          </w:tcPr>
          <w:p w14:paraId="1CAD434F" w14:textId="5F2FD79F" w:rsidR="00362ED8" w:rsidRPr="0093614A" w:rsidRDefault="00491ADC" w:rsidP="00362ED8">
            <w:pPr>
              <w:pStyle w:val="Tablebody"/>
            </w:pPr>
            <w:r w:rsidRPr="0093614A">
              <w:t>Ikona ar tekstu i</w:t>
            </w:r>
            <w:r w:rsidR="00362ED8" w:rsidRPr="0093614A">
              <w:t>zveidot jaunu:</w:t>
            </w:r>
          </w:p>
          <w:p w14:paraId="20743C86" w14:textId="510DE23E" w:rsidR="00362ED8" w:rsidRPr="0093614A" w:rsidRDefault="00362ED8" w:rsidP="0047572C">
            <w:pPr>
              <w:pStyle w:val="TableListBullet"/>
              <w:numPr>
                <w:ilvl w:val="0"/>
                <w:numId w:val="0"/>
              </w:numPr>
              <w:ind w:left="488"/>
              <w:rPr>
                <w:noProof w:val="0"/>
              </w:rPr>
            </w:pPr>
          </w:p>
        </w:tc>
        <w:tc>
          <w:tcPr>
            <w:tcW w:w="4814" w:type="dxa"/>
            <w:tcBorders>
              <w:bottom w:val="nil"/>
            </w:tcBorders>
          </w:tcPr>
          <w:p w14:paraId="3211455A" w14:textId="0A6787FA" w:rsidR="00362ED8" w:rsidRPr="0093614A" w:rsidRDefault="00491ADC" w:rsidP="00362ED8">
            <w:pPr>
              <w:pStyle w:val="Tablebody"/>
            </w:pPr>
            <w:r w:rsidRPr="0093614A">
              <w:t>Ikona ar tekstu i</w:t>
            </w:r>
            <w:r w:rsidR="00362ED8" w:rsidRPr="0093614A">
              <w:t>zveidot jaunu:</w:t>
            </w:r>
          </w:p>
          <w:p w14:paraId="2642991A" w14:textId="4CC320F7" w:rsidR="00574797" w:rsidRPr="0093614A" w:rsidRDefault="00574797" w:rsidP="00C11037">
            <w:pPr>
              <w:pStyle w:val="TableListBullet"/>
              <w:rPr>
                <w:noProof w:val="0"/>
              </w:rPr>
            </w:pPr>
            <w:r w:rsidRPr="0093614A">
              <w:rPr>
                <w:noProof w:val="0"/>
              </w:rPr>
              <w:t xml:space="preserve">Pieslēgties kanāla versijai – </w:t>
            </w:r>
            <w:r w:rsidR="006A12A4" w:rsidRPr="0093614A">
              <w:rPr>
                <w:noProof w:val="0"/>
              </w:rPr>
              <w:t xml:space="preserve">atver lapu </w:t>
            </w:r>
            <w:r w:rsidR="00D11562" w:rsidRPr="0093614A">
              <w:rPr>
                <w:noProof w:val="0"/>
              </w:rPr>
              <w:t>“</w:t>
            </w:r>
            <w:r w:rsidR="006A12A4" w:rsidRPr="0093614A">
              <w:rPr>
                <w:noProof w:val="0"/>
              </w:rPr>
              <w:t>Pieteikšanās kanāla versijai</w:t>
            </w:r>
            <w:r w:rsidR="00D11562" w:rsidRPr="0093614A">
              <w:rPr>
                <w:noProof w:val="0"/>
              </w:rPr>
              <w:t>”</w:t>
            </w:r>
            <w:r w:rsidR="006A12A4" w:rsidRPr="0093614A">
              <w:rPr>
                <w:noProof w:val="0"/>
              </w:rPr>
              <w:t>, kurā jānorāda DIT kanāla versija</w:t>
            </w:r>
            <w:r w:rsidR="00D11562" w:rsidRPr="0093614A">
              <w:rPr>
                <w:noProof w:val="0"/>
              </w:rPr>
              <w:t xml:space="preserve">, izmantojot iznirstošo logu “Kanāla versijas saraksts” </w:t>
            </w:r>
            <w:r w:rsidR="006A12A4" w:rsidRPr="0093614A">
              <w:rPr>
                <w:noProof w:val="0"/>
              </w:rPr>
              <w:t>un pieslēgšanās pamatojums</w:t>
            </w:r>
            <w:r w:rsidR="00314BF2" w:rsidRPr="0093614A">
              <w:rPr>
                <w:noProof w:val="0"/>
              </w:rPr>
              <w:t xml:space="preserve"> (skat.</w:t>
            </w:r>
            <w:r w:rsidR="00F42B77" w:rsidRPr="0093614A">
              <w:rPr>
                <w:noProof w:val="0"/>
              </w:rPr>
              <w:t xml:space="preserve"> </w:t>
            </w:r>
            <w:r w:rsidR="00873D2D" w:rsidRPr="0093614A">
              <w:rPr>
                <w:noProof w:val="0"/>
              </w:rPr>
              <w:fldChar w:fldCharType="begin"/>
            </w:r>
            <w:r w:rsidR="00873D2D" w:rsidRPr="0093614A">
              <w:rPr>
                <w:noProof w:val="0"/>
              </w:rPr>
              <w:instrText xml:space="preserve"> REF _Ref25061293 \h </w:instrText>
            </w:r>
            <w:r w:rsidR="00873D2D" w:rsidRPr="0093614A">
              <w:rPr>
                <w:noProof w:val="0"/>
              </w:rPr>
            </w:r>
            <w:r w:rsidR="00873D2D" w:rsidRPr="0093614A">
              <w:rPr>
                <w:noProof w:val="0"/>
              </w:rPr>
              <w:fldChar w:fldCharType="separate"/>
            </w:r>
            <w:r w:rsidR="00CD0890">
              <w:t>26</w:t>
            </w:r>
            <w:r w:rsidR="00873D2D" w:rsidRPr="0093614A">
              <w:rPr>
                <w:noProof w:val="0"/>
              </w:rPr>
              <w:fldChar w:fldCharType="end"/>
            </w:r>
            <w:r w:rsidR="00873D2D" w:rsidRPr="0093614A">
              <w:rPr>
                <w:noProof w:val="0"/>
              </w:rPr>
              <w:t>.</w:t>
            </w:r>
            <w:r w:rsidR="00314BF2" w:rsidRPr="0093614A">
              <w:rPr>
                <w:noProof w:val="0"/>
              </w:rPr>
              <w:t>attēlu);</w:t>
            </w:r>
          </w:p>
        </w:tc>
      </w:tr>
      <w:tr w:rsidR="0047572C" w:rsidRPr="0093614A" w14:paraId="1AAE65B2" w14:textId="77777777" w:rsidTr="0047572C">
        <w:tc>
          <w:tcPr>
            <w:tcW w:w="9628" w:type="dxa"/>
            <w:gridSpan w:val="2"/>
            <w:tcBorders>
              <w:top w:val="nil"/>
            </w:tcBorders>
          </w:tcPr>
          <w:p w14:paraId="002B0939" w14:textId="5B583D50" w:rsidR="0047572C" w:rsidRPr="0093614A" w:rsidRDefault="0047572C" w:rsidP="0047572C">
            <w:pPr>
              <w:pStyle w:val="TableListBullet"/>
              <w:rPr>
                <w:noProof w:val="0"/>
              </w:rPr>
            </w:pPr>
            <w:r w:rsidRPr="0093614A">
              <w:rPr>
                <w:noProof w:val="0"/>
              </w:rPr>
              <w:t xml:space="preserve">Izveidot kanālu – atver lapu </w:t>
            </w:r>
            <w:r w:rsidR="00C11037" w:rsidRPr="0093614A">
              <w:rPr>
                <w:noProof w:val="0"/>
              </w:rPr>
              <w:t>“</w:t>
            </w:r>
            <w:r w:rsidRPr="0093614A">
              <w:rPr>
                <w:noProof w:val="0"/>
              </w:rPr>
              <w:t>Pievienot jaunu DIT kanālu</w:t>
            </w:r>
            <w:r w:rsidR="00C11037" w:rsidRPr="0093614A">
              <w:rPr>
                <w:noProof w:val="0"/>
              </w:rPr>
              <w:t>”</w:t>
            </w:r>
            <w:r w:rsidRPr="0093614A">
              <w:rPr>
                <w:i/>
                <w:noProof w:val="0"/>
              </w:rPr>
              <w:t xml:space="preserve">, </w:t>
            </w:r>
            <w:r w:rsidRPr="0093614A">
              <w:rPr>
                <w:noProof w:val="0"/>
              </w:rPr>
              <w:t>kanāla informācijas ievadīšanai</w:t>
            </w:r>
            <w:r w:rsidR="00C11037" w:rsidRPr="0093614A">
              <w:rPr>
                <w:noProof w:val="0"/>
              </w:rPr>
              <w:t xml:space="preserve"> (skat. </w:t>
            </w:r>
            <w:r w:rsidR="00120DE6" w:rsidRPr="0093614A">
              <w:rPr>
                <w:noProof w:val="0"/>
              </w:rPr>
              <w:fldChar w:fldCharType="begin"/>
            </w:r>
            <w:r w:rsidR="00120DE6" w:rsidRPr="0093614A">
              <w:rPr>
                <w:noProof w:val="0"/>
              </w:rPr>
              <w:instrText xml:space="preserve"> REF _Ref25056187 \h </w:instrText>
            </w:r>
            <w:r w:rsidR="00120DE6" w:rsidRPr="0093614A">
              <w:rPr>
                <w:noProof w:val="0"/>
              </w:rPr>
            </w:r>
            <w:r w:rsidR="00120DE6" w:rsidRPr="0093614A">
              <w:rPr>
                <w:noProof w:val="0"/>
              </w:rPr>
              <w:fldChar w:fldCharType="separate"/>
            </w:r>
            <w:r w:rsidR="00CD0890">
              <w:t>15</w:t>
            </w:r>
            <w:r w:rsidR="00120DE6" w:rsidRPr="0093614A">
              <w:rPr>
                <w:noProof w:val="0"/>
              </w:rPr>
              <w:fldChar w:fldCharType="end"/>
            </w:r>
            <w:r w:rsidR="00120DE6" w:rsidRPr="0093614A">
              <w:rPr>
                <w:noProof w:val="0"/>
              </w:rPr>
              <w:t>.</w:t>
            </w:r>
            <w:r w:rsidR="00C11037" w:rsidRPr="0093614A">
              <w:rPr>
                <w:noProof w:val="0"/>
              </w:rPr>
              <w:t>attēlu);</w:t>
            </w:r>
          </w:p>
          <w:p w14:paraId="0E0D7B2B" w14:textId="30BE66FC" w:rsidR="0047572C" w:rsidRPr="0093614A" w:rsidRDefault="0047572C" w:rsidP="00F42B77">
            <w:pPr>
              <w:pStyle w:val="TableListBullet"/>
              <w:rPr>
                <w:noProof w:val="0"/>
              </w:rPr>
            </w:pPr>
            <w:r w:rsidRPr="0093614A">
              <w:rPr>
                <w:noProof w:val="0"/>
              </w:rPr>
              <w:t xml:space="preserve">Izveidot kanāla versiju – atver lapu </w:t>
            </w:r>
            <w:r w:rsidR="00C11037" w:rsidRPr="0093614A">
              <w:rPr>
                <w:noProof w:val="0"/>
              </w:rPr>
              <w:t>“</w:t>
            </w:r>
            <w:r w:rsidRPr="0093614A">
              <w:rPr>
                <w:noProof w:val="0"/>
              </w:rPr>
              <w:t>Kanāla versijas veidošana</w:t>
            </w:r>
            <w:r w:rsidR="00C11037" w:rsidRPr="0093614A">
              <w:rPr>
                <w:noProof w:val="0"/>
              </w:rPr>
              <w:t>”</w:t>
            </w:r>
            <w:r w:rsidRPr="0093614A">
              <w:rPr>
                <w:i/>
                <w:noProof w:val="0"/>
              </w:rPr>
              <w:t xml:space="preserve">, </w:t>
            </w:r>
            <w:r w:rsidRPr="0093614A">
              <w:rPr>
                <w:noProof w:val="0"/>
              </w:rPr>
              <w:t xml:space="preserve">kurā no </w:t>
            </w:r>
            <w:r w:rsidR="00F42B77" w:rsidRPr="0093614A">
              <w:rPr>
                <w:noProof w:val="0"/>
              </w:rPr>
              <w:t>iznirstošā loga</w:t>
            </w:r>
            <w:r w:rsidR="00C11037" w:rsidRPr="0093614A">
              <w:rPr>
                <w:noProof w:val="0"/>
              </w:rPr>
              <w:t xml:space="preserve"> “Kanāla versijas saraksts” </w:t>
            </w:r>
            <w:r w:rsidR="005106ED" w:rsidRPr="0093614A">
              <w:rPr>
                <w:noProof w:val="0"/>
              </w:rPr>
              <w:t xml:space="preserve">var izvēlēties </w:t>
            </w:r>
            <w:r w:rsidR="00C11037" w:rsidRPr="0093614A">
              <w:rPr>
                <w:noProof w:val="0"/>
              </w:rPr>
              <w:t>kanāla URN</w:t>
            </w:r>
            <w:r w:rsidR="00F42B77" w:rsidRPr="0093614A">
              <w:rPr>
                <w:noProof w:val="0"/>
              </w:rPr>
              <w:t xml:space="preserve"> (skat. </w:t>
            </w:r>
            <w:r w:rsidR="00120DE6" w:rsidRPr="0093614A">
              <w:rPr>
                <w:noProof w:val="0"/>
              </w:rPr>
              <w:fldChar w:fldCharType="begin"/>
            </w:r>
            <w:r w:rsidR="00120DE6" w:rsidRPr="0093614A">
              <w:rPr>
                <w:noProof w:val="0"/>
              </w:rPr>
              <w:instrText xml:space="preserve"> REF _Ref25060695 \h </w:instrText>
            </w:r>
            <w:r w:rsidR="00120DE6" w:rsidRPr="0093614A">
              <w:rPr>
                <w:noProof w:val="0"/>
              </w:rPr>
            </w:r>
            <w:r w:rsidR="00120DE6" w:rsidRPr="0093614A">
              <w:rPr>
                <w:noProof w:val="0"/>
              </w:rPr>
              <w:fldChar w:fldCharType="separate"/>
            </w:r>
            <w:r w:rsidR="00CD0890">
              <w:t>21</w:t>
            </w:r>
            <w:r w:rsidR="00120DE6" w:rsidRPr="0093614A">
              <w:rPr>
                <w:noProof w:val="0"/>
              </w:rPr>
              <w:fldChar w:fldCharType="end"/>
            </w:r>
            <w:r w:rsidR="00120DE6" w:rsidRPr="0093614A">
              <w:rPr>
                <w:noProof w:val="0"/>
              </w:rPr>
              <w:t>.</w:t>
            </w:r>
            <w:r w:rsidR="00F42B77" w:rsidRPr="0093614A">
              <w:rPr>
                <w:noProof w:val="0"/>
              </w:rPr>
              <w:t>attēlu);</w:t>
            </w:r>
          </w:p>
          <w:p w14:paraId="363AE196" w14:textId="4532A367" w:rsidR="0047572C" w:rsidRPr="0093614A" w:rsidRDefault="0047572C" w:rsidP="00F42B77">
            <w:pPr>
              <w:pStyle w:val="TableListBullet"/>
              <w:rPr>
                <w:noProof w:val="0"/>
              </w:rPr>
            </w:pPr>
            <w:r w:rsidRPr="0093614A">
              <w:rPr>
                <w:noProof w:val="0"/>
              </w:rPr>
              <w:t xml:space="preserve">Izveidot apakškanālu – atver lapu </w:t>
            </w:r>
            <w:r w:rsidR="00C11037" w:rsidRPr="0093614A">
              <w:rPr>
                <w:noProof w:val="0"/>
              </w:rPr>
              <w:t>“</w:t>
            </w:r>
            <w:r w:rsidRPr="0093614A">
              <w:rPr>
                <w:noProof w:val="0"/>
              </w:rPr>
              <w:t>Kanāla versijas apakšversijas izveidošana</w:t>
            </w:r>
            <w:r w:rsidR="00C11037" w:rsidRPr="0093614A">
              <w:rPr>
                <w:noProof w:val="0"/>
              </w:rPr>
              <w:t>”</w:t>
            </w:r>
            <w:r w:rsidRPr="0093614A">
              <w:rPr>
                <w:i/>
                <w:noProof w:val="0"/>
              </w:rPr>
              <w:t xml:space="preserve">, </w:t>
            </w:r>
            <w:r w:rsidRPr="0093614A">
              <w:rPr>
                <w:noProof w:val="0"/>
              </w:rPr>
              <w:t xml:space="preserve">kurā no </w:t>
            </w:r>
            <w:r w:rsidR="00F42B77" w:rsidRPr="0093614A">
              <w:rPr>
                <w:noProof w:val="0"/>
              </w:rPr>
              <w:t>iznirstošā loga</w:t>
            </w:r>
            <w:r w:rsidR="00C11037" w:rsidRPr="0093614A">
              <w:rPr>
                <w:noProof w:val="0"/>
              </w:rPr>
              <w:t xml:space="preserve"> “Kanāla versijas saraksts”</w:t>
            </w:r>
            <w:r w:rsidR="00A0245D" w:rsidRPr="0093614A">
              <w:rPr>
                <w:noProof w:val="0"/>
              </w:rPr>
              <w:t xml:space="preserve"> </w:t>
            </w:r>
            <w:r w:rsidR="00F42B77" w:rsidRPr="0093614A">
              <w:rPr>
                <w:noProof w:val="0"/>
              </w:rPr>
              <w:t>var izvēlēties vajadzīgo kanāla versiju</w:t>
            </w:r>
            <w:r w:rsidRPr="0093614A">
              <w:rPr>
                <w:noProof w:val="0"/>
              </w:rPr>
              <w:t>, kurai veidot apakškanālu</w:t>
            </w:r>
            <w:r w:rsidR="00C11037" w:rsidRPr="0093614A">
              <w:rPr>
                <w:noProof w:val="0"/>
              </w:rPr>
              <w:t xml:space="preserve"> (skat. </w:t>
            </w:r>
            <w:r w:rsidR="00120DE6" w:rsidRPr="0093614A">
              <w:rPr>
                <w:noProof w:val="0"/>
              </w:rPr>
              <w:fldChar w:fldCharType="begin"/>
            </w:r>
            <w:r w:rsidR="00120DE6" w:rsidRPr="0093614A">
              <w:rPr>
                <w:noProof w:val="0"/>
              </w:rPr>
              <w:instrText xml:space="preserve"> REF _Ref25061304 \h </w:instrText>
            </w:r>
            <w:r w:rsidR="00120DE6" w:rsidRPr="0093614A">
              <w:rPr>
                <w:noProof w:val="0"/>
              </w:rPr>
            </w:r>
            <w:r w:rsidR="00120DE6" w:rsidRPr="0093614A">
              <w:rPr>
                <w:noProof w:val="0"/>
              </w:rPr>
              <w:fldChar w:fldCharType="separate"/>
            </w:r>
            <w:r w:rsidR="00CD0890">
              <w:t>24</w:t>
            </w:r>
            <w:r w:rsidR="00120DE6" w:rsidRPr="0093614A">
              <w:rPr>
                <w:noProof w:val="0"/>
              </w:rPr>
              <w:fldChar w:fldCharType="end"/>
            </w:r>
            <w:r w:rsidR="00120DE6" w:rsidRPr="0093614A">
              <w:rPr>
                <w:noProof w:val="0"/>
              </w:rPr>
              <w:t>.</w:t>
            </w:r>
            <w:r w:rsidR="00C11037" w:rsidRPr="0093614A">
              <w:rPr>
                <w:noProof w:val="0"/>
              </w:rPr>
              <w:t>attēlu);</w:t>
            </w:r>
          </w:p>
          <w:p w14:paraId="2C862E38" w14:textId="21B743FD" w:rsidR="005106ED" w:rsidRPr="0093614A" w:rsidRDefault="0047572C" w:rsidP="00BD696C">
            <w:pPr>
              <w:pStyle w:val="TableListBullet"/>
              <w:rPr>
                <w:noProof w:val="0"/>
              </w:rPr>
            </w:pPr>
            <w:r w:rsidRPr="0093614A">
              <w:rPr>
                <w:noProof w:val="0"/>
              </w:rPr>
              <w:t xml:space="preserve">Pievienot dalībnieku – </w:t>
            </w:r>
            <w:r w:rsidR="00A0245D" w:rsidRPr="0093614A">
              <w:rPr>
                <w:noProof w:val="0"/>
              </w:rPr>
              <w:t xml:space="preserve">atver lapu </w:t>
            </w:r>
            <w:r w:rsidR="00C11037" w:rsidRPr="0093614A">
              <w:rPr>
                <w:noProof w:val="0"/>
              </w:rPr>
              <w:t>“</w:t>
            </w:r>
            <w:r w:rsidR="00A0245D" w:rsidRPr="0093614A">
              <w:rPr>
                <w:noProof w:val="0"/>
              </w:rPr>
              <w:t>Pieslēgšanās kanāla versijai</w:t>
            </w:r>
            <w:r w:rsidR="00C11037" w:rsidRPr="0093614A">
              <w:rPr>
                <w:noProof w:val="0"/>
              </w:rPr>
              <w:t>”</w:t>
            </w:r>
            <w:r w:rsidR="00A0245D" w:rsidRPr="0093614A">
              <w:rPr>
                <w:i/>
                <w:noProof w:val="0"/>
              </w:rPr>
              <w:t>,</w:t>
            </w:r>
            <w:r w:rsidR="00A0245D" w:rsidRPr="0093614A">
              <w:rPr>
                <w:noProof w:val="0"/>
              </w:rPr>
              <w:t xml:space="preserve"> </w:t>
            </w:r>
            <w:r w:rsidR="005106ED" w:rsidRPr="0093614A">
              <w:rPr>
                <w:noProof w:val="0"/>
              </w:rPr>
              <w:t xml:space="preserve">kurā no iznirstošā loga “Kanāla versijas saraksts” var izvēlēties kanāla versijas URN (skat. </w:t>
            </w:r>
            <w:r w:rsidR="00120DE6" w:rsidRPr="0093614A">
              <w:rPr>
                <w:noProof w:val="0"/>
              </w:rPr>
              <w:fldChar w:fldCharType="begin"/>
            </w:r>
            <w:r w:rsidR="00120DE6" w:rsidRPr="0093614A">
              <w:rPr>
                <w:noProof w:val="0"/>
              </w:rPr>
              <w:instrText xml:space="preserve"> REF _Ref25061293 \h </w:instrText>
            </w:r>
            <w:r w:rsidR="00120DE6" w:rsidRPr="0093614A">
              <w:rPr>
                <w:noProof w:val="0"/>
              </w:rPr>
            </w:r>
            <w:r w:rsidR="00120DE6" w:rsidRPr="0093614A">
              <w:rPr>
                <w:noProof w:val="0"/>
              </w:rPr>
              <w:fldChar w:fldCharType="separate"/>
            </w:r>
            <w:r w:rsidR="00CD0890">
              <w:t>26</w:t>
            </w:r>
            <w:r w:rsidR="00120DE6" w:rsidRPr="0093614A">
              <w:rPr>
                <w:noProof w:val="0"/>
              </w:rPr>
              <w:fldChar w:fldCharType="end"/>
            </w:r>
            <w:r w:rsidR="00120DE6" w:rsidRPr="0093614A">
              <w:rPr>
                <w:noProof w:val="0"/>
              </w:rPr>
              <w:t>.</w:t>
            </w:r>
            <w:r w:rsidR="005106ED" w:rsidRPr="0093614A">
              <w:rPr>
                <w:noProof w:val="0"/>
              </w:rPr>
              <w:t>attēlu);</w:t>
            </w:r>
          </w:p>
          <w:p w14:paraId="0D9B523B" w14:textId="2D62B521" w:rsidR="0047572C" w:rsidRPr="0093614A" w:rsidRDefault="0047572C" w:rsidP="00120DE6">
            <w:pPr>
              <w:pStyle w:val="TableListBullet"/>
              <w:rPr>
                <w:noProof w:val="0"/>
              </w:rPr>
            </w:pPr>
            <w:r w:rsidRPr="0093614A">
              <w:rPr>
                <w:noProof w:val="0"/>
              </w:rPr>
              <w:t>Izveidot sākumdatu masīvu –</w:t>
            </w:r>
            <w:r w:rsidR="00BD696C" w:rsidRPr="0093614A">
              <w:rPr>
                <w:noProof w:val="0"/>
              </w:rPr>
              <w:t xml:space="preserve"> atver lapu </w:t>
            </w:r>
            <w:r w:rsidR="005106ED" w:rsidRPr="0093614A">
              <w:rPr>
                <w:noProof w:val="0"/>
              </w:rPr>
              <w:t>“</w:t>
            </w:r>
            <w:r w:rsidR="00BD696C" w:rsidRPr="0093614A">
              <w:rPr>
                <w:noProof w:val="0"/>
              </w:rPr>
              <w:t>Jauna sākumdatu masīva reģistrēšana</w:t>
            </w:r>
            <w:r w:rsidR="005106ED" w:rsidRPr="0093614A">
              <w:rPr>
                <w:noProof w:val="0"/>
              </w:rPr>
              <w:t>”</w:t>
            </w:r>
            <w:r w:rsidR="00BD696C" w:rsidRPr="0093614A">
              <w:rPr>
                <w:i/>
                <w:noProof w:val="0"/>
              </w:rPr>
              <w:t xml:space="preserve">, </w:t>
            </w:r>
            <w:r w:rsidR="00BD696C" w:rsidRPr="0093614A">
              <w:rPr>
                <w:noProof w:val="0"/>
              </w:rPr>
              <w:t>kurā jāievada sākumdatu masīva informācija</w:t>
            </w:r>
            <w:r w:rsidR="005106ED" w:rsidRPr="0093614A">
              <w:rPr>
                <w:noProof w:val="0"/>
              </w:rPr>
              <w:t xml:space="preserve"> (skat.</w:t>
            </w:r>
            <w:r w:rsidR="00120DE6" w:rsidRPr="0093614A">
              <w:rPr>
                <w:noProof w:val="0"/>
              </w:rPr>
              <w:t xml:space="preserve"> </w:t>
            </w:r>
            <w:r w:rsidR="00120DE6" w:rsidRPr="0093614A">
              <w:rPr>
                <w:noProof w:val="0"/>
              </w:rPr>
              <w:fldChar w:fldCharType="begin"/>
            </w:r>
            <w:r w:rsidR="00120DE6" w:rsidRPr="0093614A">
              <w:rPr>
                <w:noProof w:val="0"/>
              </w:rPr>
              <w:instrText xml:space="preserve"> REF _Ref25053132 \h </w:instrText>
            </w:r>
            <w:r w:rsidR="00120DE6" w:rsidRPr="0093614A">
              <w:rPr>
                <w:noProof w:val="0"/>
              </w:rPr>
            </w:r>
            <w:r w:rsidR="00120DE6" w:rsidRPr="0093614A">
              <w:rPr>
                <w:noProof w:val="0"/>
              </w:rPr>
              <w:fldChar w:fldCharType="separate"/>
            </w:r>
            <w:r w:rsidR="00CD0890">
              <w:t>38</w:t>
            </w:r>
            <w:r w:rsidR="00120DE6" w:rsidRPr="0093614A">
              <w:rPr>
                <w:noProof w:val="0"/>
              </w:rPr>
              <w:fldChar w:fldCharType="end"/>
            </w:r>
            <w:r w:rsidR="00120DE6" w:rsidRPr="0093614A">
              <w:rPr>
                <w:noProof w:val="0"/>
              </w:rPr>
              <w:t>.attēlu</w:t>
            </w:r>
            <w:r w:rsidR="005106ED" w:rsidRPr="0093614A">
              <w:rPr>
                <w:noProof w:val="0"/>
              </w:rPr>
              <w:t>).</w:t>
            </w:r>
          </w:p>
        </w:tc>
      </w:tr>
      <w:tr w:rsidR="00F322CD" w:rsidRPr="0093614A" w14:paraId="1C4405BA" w14:textId="77777777" w:rsidTr="00362ED8">
        <w:tc>
          <w:tcPr>
            <w:tcW w:w="4814" w:type="dxa"/>
            <w:vMerge w:val="restart"/>
          </w:tcPr>
          <w:p w14:paraId="636BBB64" w14:textId="77777777" w:rsidR="00F322CD" w:rsidRPr="0093614A" w:rsidRDefault="00F322CD" w:rsidP="00362ED8">
            <w:pPr>
              <w:pStyle w:val="Tablebody"/>
            </w:pPr>
            <w:r w:rsidRPr="0093614A">
              <w:t>Administrēšana:</w:t>
            </w:r>
          </w:p>
          <w:p w14:paraId="092443B1" w14:textId="214E198B" w:rsidR="00F322CD" w:rsidRPr="0093614A" w:rsidRDefault="00F322CD" w:rsidP="00F322CD">
            <w:pPr>
              <w:pStyle w:val="TableListBullet"/>
              <w:rPr>
                <w:noProof w:val="0"/>
              </w:rPr>
            </w:pPr>
            <w:r w:rsidRPr="0093614A">
              <w:rPr>
                <w:noProof w:val="0"/>
              </w:rPr>
              <w:t>Pastkastīšu saraksts – atver lapu “Pastkastīšu saraksts”</w:t>
            </w:r>
            <w:r w:rsidR="00491ADC" w:rsidRPr="0093614A">
              <w:rPr>
                <w:noProof w:val="0"/>
              </w:rPr>
              <w:t xml:space="preserve"> ar visu </w:t>
            </w:r>
            <w:r w:rsidR="00EC7C5A" w:rsidRPr="0093614A">
              <w:rPr>
                <w:noProof w:val="0"/>
              </w:rPr>
              <w:t>pastkastīšu</w:t>
            </w:r>
            <w:r w:rsidR="00491ADC" w:rsidRPr="0093614A">
              <w:rPr>
                <w:noProof w:val="0"/>
              </w:rPr>
              <w:t xml:space="preserve"> sarakstu</w:t>
            </w:r>
            <w:r w:rsidRPr="0093614A">
              <w:rPr>
                <w:noProof w:val="0"/>
              </w:rPr>
              <w:t xml:space="preserve">. VRAA administratoriem pieejams saraksts ar iestāžu pastkastītēm. Sarakstā iespējams veikt filtrēšanu, kombinējot filtrus. Sortēšanu var veikt pēc visiem datu laukiem (skat. </w:t>
            </w:r>
            <w:r w:rsidR="00C87763" w:rsidRPr="0093614A">
              <w:rPr>
                <w:noProof w:val="0"/>
              </w:rPr>
              <w:fldChar w:fldCharType="begin"/>
            </w:r>
            <w:r w:rsidR="00C87763" w:rsidRPr="0093614A">
              <w:rPr>
                <w:noProof w:val="0"/>
              </w:rPr>
              <w:instrText xml:space="preserve"> REF _Ref199758641 \r \h  \* MERGEFORMAT </w:instrText>
            </w:r>
            <w:r w:rsidR="00C87763" w:rsidRPr="0093614A">
              <w:rPr>
                <w:noProof w:val="0"/>
              </w:rPr>
            </w:r>
            <w:r w:rsidR="00C87763" w:rsidRPr="0093614A">
              <w:rPr>
                <w:noProof w:val="0"/>
              </w:rPr>
              <w:fldChar w:fldCharType="separate"/>
            </w:r>
            <w:r w:rsidR="00CD0890">
              <w:rPr>
                <w:noProof w:val="0"/>
              </w:rPr>
              <w:t>2.8</w:t>
            </w:r>
            <w:r w:rsidR="00C87763" w:rsidRPr="0093614A">
              <w:rPr>
                <w:noProof w:val="0"/>
              </w:rPr>
              <w:fldChar w:fldCharType="end"/>
            </w:r>
            <w:r w:rsidR="00C87763" w:rsidRPr="0093614A">
              <w:rPr>
                <w:noProof w:val="0"/>
              </w:rPr>
              <w:t>.</w:t>
            </w:r>
            <w:r w:rsidRPr="0093614A">
              <w:rPr>
                <w:noProof w:val="0"/>
              </w:rPr>
              <w:t>sadaļu).</w:t>
            </w:r>
          </w:p>
          <w:p w14:paraId="3707DB64" w14:textId="6A1C00FE" w:rsidR="00F322CD" w:rsidRPr="0093614A" w:rsidRDefault="00F322CD" w:rsidP="00F322CD">
            <w:pPr>
              <w:pStyle w:val="TableListBullet"/>
              <w:rPr>
                <w:noProof w:val="0"/>
              </w:rPr>
            </w:pPr>
            <w:r w:rsidRPr="0093614A">
              <w:rPr>
                <w:noProof w:val="0"/>
              </w:rPr>
              <w:t>Kanālu saraksts – atver lapu “Visi kanāli”</w:t>
            </w:r>
            <w:r w:rsidR="00491ADC" w:rsidRPr="0093614A">
              <w:rPr>
                <w:noProof w:val="0"/>
              </w:rPr>
              <w:t xml:space="preserve"> ar visu kanālu sarakstu</w:t>
            </w:r>
            <w:r w:rsidRPr="0093614A">
              <w:rPr>
                <w:noProof w:val="0"/>
              </w:rPr>
              <w:t xml:space="preserve">. Sarakstā attēlots kanāla veids DIK un DSK. Sarakstā iespējams veikt filtrēšanu, kombinējot filtrus. Sortēšanu var veikt pēc visiem datu laukiem (skat. </w:t>
            </w:r>
            <w:r w:rsidR="00120DE6" w:rsidRPr="0093614A">
              <w:rPr>
                <w:noProof w:val="0"/>
              </w:rPr>
              <w:fldChar w:fldCharType="begin"/>
            </w:r>
            <w:r w:rsidR="00120DE6" w:rsidRPr="0093614A">
              <w:rPr>
                <w:noProof w:val="0"/>
              </w:rPr>
              <w:instrText xml:space="preserve"> REF _Ref25057283 \n \h </w:instrText>
            </w:r>
            <w:r w:rsidR="00120DE6" w:rsidRPr="0093614A">
              <w:rPr>
                <w:noProof w:val="0"/>
              </w:rPr>
            </w:r>
            <w:r w:rsidR="00120DE6" w:rsidRPr="0093614A">
              <w:rPr>
                <w:noProof w:val="0"/>
              </w:rPr>
              <w:fldChar w:fldCharType="separate"/>
            </w:r>
            <w:r w:rsidR="00CD0890">
              <w:rPr>
                <w:noProof w:val="0"/>
              </w:rPr>
              <w:t>2.9</w:t>
            </w:r>
            <w:r w:rsidR="00120DE6" w:rsidRPr="0093614A">
              <w:rPr>
                <w:noProof w:val="0"/>
              </w:rPr>
              <w:fldChar w:fldCharType="end"/>
            </w:r>
            <w:r w:rsidR="00120DE6" w:rsidRPr="0093614A">
              <w:rPr>
                <w:noProof w:val="0"/>
              </w:rPr>
              <w:t>.</w:t>
            </w:r>
            <w:r w:rsidRPr="0093614A">
              <w:rPr>
                <w:noProof w:val="0"/>
              </w:rPr>
              <w:t>sadaļu).</w:t>
            </w:r>
          </w:p>
          <w:p w14:paraId="78F87DB0" w14:textId="0A252B3C" w:rsidR="00F322CD" w:rsidRPr="0093614A" w:rsidRDefault="00F322CD" w:rsidP="00F322CD">
            <w:pPr>
              <w:pStyle w:val="TableListBullet"/>
              <w:rPr>
                <w:noProof w:val="0"/>
              </w:rPr>
            </w:pPr>
            <w:r w:rsidRPr="0093614A">
              <w:rPr>
                <w:noProof w:val="0"/>
              </w:rPr>
              <w:t>Kanālu versiju saraksts – atver lapu “Visas kanāla versija”</w:t>
            </w:r>
            <w:r w:rsidR="00491ADC" w:rsidRPr="0093614A">
              <w:rPr>
                <w:noProof w:val="0"/>
              </w:rPr>
              <w:t xml:space="preserve"> ar visu kanālu versiju sarakstu.</w:t>
            </w:r>
            <w:r w:rsidRPr="0093614A">
              <w:rPr>
                <w:noProof w:val="0"/>
              </w:rPr>
              <w:t xml:space="preserve">  Sarakstā iespējams veikt filtrēšanu, kombinējot filtrus. Sortēšanu var veikt pēc visiem datu laukiem (skat. </w:t>
            </w:r>
            <w:r w:rsidR="00120DE6" w:rsidRPr="0093614A">
              <w:rPr>
                <w:noProof w:val="0"/>
              </w:rPr>
              <w:fldChar w:fldCharType="begin"/>
            </w:r>
            <w:r w:rsidR="00120DE6" w:rsidRPr="0093614A">
              <w:rPr>
                <w:noProof w:val="0"/>
              </w:rPr>
              <w:instrText xml:space="preserve"> REF _Ref25058257 \n \h </w:instrText>
            </w:r>
            <w:r w:rsidR="00120DE6" w:rsidRPr="0093614A">
              <w:rPr>
                <w:noProof w:val="0"/>
              </w:rPr>
            </w:r>
            <w:r w:rsidR="00120DE6" w:rsidRPr="0093614A">
              <w:rPr>
                <w:noProof w:val="0"/>
              </w:rPr>
              <w:fldChar w:fldCharType="separate"/>
            </w:r>
            <w:r w:rsidR="00CD0890">
              <w:rPr>
                <w:noProof w:val="0"/>
              </w:rPr>
              <w:t>2.10</w:t>
            </w:r>
            <w:r w:rsidR="00120DE6" w:rsidRPr="0093614A">
              <w:rPr>
                <w:noProof w:val="0"/>
              </w:rPr>
              <w:fldChar w:fldCharType="end"/>
            </w:r>
            <w:r w:rsidR="00120DE6" w:rsidRPr="0093614A">
              <w:rPr>
                <w:noProof w:val="0"/>
              </w:rPr>
              <w:t>.</w:t>
            </w:r>
            <w:r w:rsidRPr="0093614A">
              <w:rPr>
                <w:noProof w:val="0"/>
              </w:rPr>
              <w:t>sadaļu).</w:t>
            </w:r>
          </w:p>
          <w:p w14:paraId="41AFC9DD" w14:textId="4D4F5C90" w:rsidR="00F322CD" w:rsidRPr="0093614A" w:rsidRDefault="00F322CD" w:rsidP="00F322CD">
            <w:pPr>
              <w:pStyle w:val="TableListBullet"/>
              <w:numPr>
                <w:ilvl w:val="0"/>
                <w:numId w:val="0"/>
              </w:numPr>
              <w:ind w:left="488"/>
              <w:rPr>
                <w:noProof w:val="0"/>
              </w:rPr>
            </w:pPr>
          </w:p>
        </w:tc>
        <w:tc>
          <w:tcPr>
            <w:tcW w:w="4814" w:type="dxa"/>
          </w:tcPr>
          <w:p w14:paraId="335CE64E" w14:textId="77777777" w:rsidR="00F322CD" w:rsidRPr="0093614A" w:rsidRDefault="00F322CD" w:rsidP="0047572C">
            <w:pPr>
              <w:pStyle w:val="Tablebody"/>
            </w:pPr>
            <w:r w:rsidRPr="0093614A">
              <w:t>Ziņojumi :</w:t>
            </w:r>
          </w:p>
          <w:p w14:paraId="046910AA" w14:textId="24D959E0" w:rsidR="00F322CD" w:rsidRPr="0093614A" w:rsidRDefault="00F322CD" w:rsidP="006234C5">
            <w:pPr>
              <w:pStyle w:val="TableListBullet"/>
              <w:rPr>
                <w:noProof w:val="0"/>
              </w:rPr>
            </w:pPr>
            <w:r w:rsidRPr="0093614A">
              <w:rPr>
                <w:noProof w:val="0"/>
              </w:rPr>
              <w:t>Saņemtie ziņojumi</w:t>
            </w:r>
            <w:r w:rsidR="006234C5" w:rsidRPr="0093614A">
              <w:rPr>
                <w:noProof w:val="0"/>
              </w:rPr>
              <w:t xml:space="preserve"> – Lietotāja iestādes saņemto ziņojumu saraksts</w:t>
            </w:r>
            <w:r w:rsidR="00120DE6" w:rsidRPr="0093614A">
              <w:rPr>
                <w:noProof w:val="0"/>
              </w:rPr>
              <w:t xml:space="preserve"> (skat. </w:t>
            </w:r>
            <w:r w:rsidR="00120DE6" w:rsidRPr="0093614A">
              <w:rPr>
                <w:noProof w:val="0"/>
              </w:rPr>
              <w:fldChar w:fldCharType="begin"/>
            </w:r>
            <w:r w:rsidR="00120DE6" w:rsidRPr="0093614A">
              <w:rPr>
                <w:noProof w:val="0"/>
              </w:rPr>
              <w:instrText xml:space="preserve"> REF _Ref25144569 \n \h </w:instrText>
            </w:r>
            <w:r w:rsidR="00120DE6" w:rsidRPr="0093614A">
              <w:rPr>
                <w:noProof w:val="0"/>
              </w:rPr>
            </w:r>
            <w:r w:rsidR="00120DE6" w:rsidRPr="0093614A">
              <w:rPr>
                <w:noProof w:val="0"/>
              </w:rPr>
              <w:fldChar w:fldCharType="separate"/>
            </w:r>
            <w:r w:rsidR="00CD0890">
              <w:rPr>
                <w:noProof w:val="0"/>
              </w:rPr>
              <w:t>2.11</w:t>
            </w:r>
            <w:r w:rsidR="00120DE6" w:rsidRPr="0093614A">
              <w:rPr>
                <w:noProof w:val="0"/>
              </w:rPr>
              <w:fldChar w:fldCharType="end"/>
            </w:r>
            <w:r w:rsidR="00120DE6" w:rsidRPr="0093614A">
              <w:rPr>
                <w:noProof w:val="0"/>
              </w:rPr>
              <w:t>.sadaļu)</w:t>
            </w:r>
            <w:r w:rsidR="006234C5" w:rsidRPr="0093614A">
              <w:rPr>
                <w:noProof w:val="0"/>
              </w:rPr>
              <w:t xml:space="preserve">; </w:t>
            </w:r>
          </w:p>
          <w:p w14:paraId="6B319DAF" w14:textId="746A4B47" w:rsidR="00F322CD" w:rsidRPr="0093614A" w:rsidRDefault="00F322CD" w:rsidP="006234C5">
            <w:pPr>
              <w:pStyle w:val="TableListBullet2"/>
            </w:pPr>
            <w:r w:rsidRPr="0093614A">
              <w:t>Biznesa / transakcijas ziņojumi</w:t>
            </w:r>
            <w:r w:rsidR="006234C5" w:rsidRPr="0093614A">
              <w:t xml:space="preserve"> – Lietotāja iestādes saņemto ziņojumu saraksts, kurā ir pieejami tikai biznesa un transakcijas veida ziņojumi;</w:t>
            </w:r>
          </w:p>
          <w:p w14:paraId="31364EB7" w14:textId="5434635F" w:rsidR="00F322CD" w:rsidRPr="0093614A" w:rsidRDefault="00F322CD" w:rsidP="006234C5">
            <w:pPr>
              <w:pStyle w:val="TableListBullet2"/>
            </w:pPr>
            <w:r w:rsidRPr="0093614A">
              <w:t>Notikuma ziņojumi</w:t>
            </w:r>
            <w:r w:rsidR="006234C5" w:rsidRPr="0093614A">
              <w:t xml:space="preserve"> – Lietotāja iestādes saņemto ziņojumu saraksts, kurā ir pieejami tikai notikuma ziņojumi;</w:t>
            </w:r>
          </w:p>
          <w:p w14:paraId="09FABEC0" w14:textId="7C5C94B7" w:rsidR="00F322CD" w:rsidRPr="0093614A" w:rsidRDefault="00F322CD" w:rsidP="006234C5">
            <w:pPr>
              <w:pStyle w:val="TableListBullet"/>
              <w:rPr>
                <w:noProof w:val="0"/>
              </w:rPr>
            </w:pPr>
            <w:r w:rsidRPr="0093614A">
              <w:rPr>
                <w:noProof w:val="0"/>
              </w:rPr>
              <w:t>Nosūtītie ziņojumi</w:t>
            </w:r>
            <w:r w:rsidR="006234C5" w:rsidRPr="0093614A">
              <w:rPr>
                <w:noProof w:val="0"/>
              </w:rPr>
              <w:t xml:space="preserve"> – Lietotāja iestādes nosūtīto ziņojumu saraksts; </w:t>
            </w:r>
          </w:p>
          <w:p w14:paraId="410886BF" w14:textId="373605B7" w:rsidR="00F322CD" w:rsidRPr="0093614A" w:rsidRDefault="00F322CD" w:rsidP="00603AA9">
            <w:pPr>
              <w:pStyle w:val="TableListBullet2"/>
            </w:pPr>
            <w:r w:rsidRPr="0093614A">
              <w:t>Biznesa / transakcijas ziņojumi</w:t>
            </w:r>
            <w:r w:rsidR="006234C5" w:rsidRPr="0093614A">
              <w:t xml:space="preserve"> - </w:t>
            </w:r>
          </w:p>
          <w:p w14:paraId="0FDFEAEB" w14:textId="04897AF1" w:rsidR="00F322CD" w:rsidRPr="0093614A" w:rsidRDefault="00F322CD" w:rsidP="006234C5">
            <w:pPr>
              <w:pStyle w:val="TableListBullet2"/>
            </w:pPr>
            <w:r w:rsidRPr="0093614A">
              <w:t>Notikuma ziņojumi</w:t>
            </w:r>
            <w:r w:rsidR="006234C5" w:rsidRPr="0093614A">
              <w:t xml:space="preserve"> – Lietotāja iestādes nosūtīto ziņojumu sarakts, kurā ir pieejami tikai biznesa un transakcijas veida ziņojumi.</w:t>
            </w:r>
          </w:p>
        </w:tc>
      </w:tr>
      <w:tr w:rsidR="00F322CD" w:rsidRPr="0093614A" w14:paraId="2F37AD73" w14:textId="77777777" w:rsidTr="006234C5">
        <w:trPr>
          <w:trHeight w:val="2430"/>
        </w:trPr>
        <w:tc>
          <w:tcPr>
            <w:tcW w:w="4814" w:type="dxa"/>
            <w:vMerge/>
          </w:tcPr>
          <w:p w14:paraId="666C69B4" w14:textId="77777777" w:rsidR="00F322CD" w:rsidRPr="0093614A" w:rsidRDefault="00F322CD" w:rsidP="00362ED8">
            <w:pPr>
              <w:pStyle w:val="Tablebody"/>
            </w:pPr>
          </w:p>
        </w:tc>
        <w:tc>
          <w:tcPr>
            <w:tcW w:w="4814" w:type="dxa"/>
          </w:tcPr>
          <w:p w14:paraId="5BD0D925" w14:textId="42A0BA52" w:rsidR="00F322CD" w:rsidRPr="0093614A" w:rsidRDefault="006234C5" w:rsidP="0047572C">
            <w:pPr>
              <w:pStyle w:val="Tablebody"/>
            </w:pPr>
            <w:r w:rsidRPr="0093614A">
              <w:t xml:space="preserve">Kanālu pārvaldība: </w:t>
            </w:r>
          </w:p>
          <w:p w14:paraId="6E783E88" w14:textId="4E218283" w:rsidR="00F322CD" w:rsidRPr="0093614A" w:rsidRDefault="00F322CD" w:rsidP="00603AA9">
            <w:pPr>
              <w:pStyle w:val="TableListBullet"/>
              <w:rPr>
                <w:noProof w:val="0"/>
              </w:rPr>
            </w:pPr>
            <w:r w:rsidRPr="0093614A">
              <w:rPr>
                <w:noProof w:val="0"/>
              </w:rPr>
              <w:t>Mani kanāli</w:t>
            </w:r>
            <w:r w:rsidR="006234C5" w:rsidRPr="0093614A">
              <w:rPr>
                <w:noProof w:val="0"/>
              </w:rPr>
              <w:t xml:space="preserve"> – lietotāja iestādei piederošo kanālu saraksts, kurai viņš ir īpašnieks;</w:t>
            </w:r>
          </w:p>
          <w:p w14:paraId="5D997584" w14:textId="1FF5826E" w:rsidR="00F322CD" w:rsidRPr="0093614A" w:rsidRDefault="00F322CD" w:rsidP="006234C5">
            <w:pPr>
              <w:pStyle w:val="TableListBullet"/>
              <w:rPr>
                <w:noProof w:val="0"/>
              </w:rPr>
            </w:pPr>
            <w:r w:rsidRPr="0093614A">
              <w:rPr>
                <w:noProof w:val="0"/>
              </w:rPr>
              <w:t>Abonētās kanālu versijas</w:t>
            </w:r>
            <w:r w:rsidR="006234C5" w:rsidRPr="0093614A">
              <w:rPr>
                <w:noProof w:val="0"/>
              </w:rPr>
              <w:t xml:space="preserve"> – kanālu versiju sarakst</w:t>
            </w:r>
            <w:r w:rsidR="00120DE6" w:rsidRPr="0093614A">
              <w:rPr>
                <w:noProof w:val="0"/>
              </w:rPr>
              <w:t>s</w:t>
            </w:r>
            <w:r w:rsidR="006234C5" w:rsidRPr="0093614A">
              <w:rPr>
                <w:noProof w:val="0"/>
              </w:rPr>
              <w:t>, pie kurām lietotāja iestāde ir pierakstīta kā dalībnieks;</w:t>
            </w:r>
          </w:p>
          <w:p w14:paraId="6820039E" w14:textId="794A77A1" w:rsidR="00F322CD" w:rsidRPr="0093614A" w:rsidRDefault="00F322CD" w:rsidP="006234C5">
            <w:pPr>
              <w:pStyle w:val="TableListBullet"/>
              <w:rPr>
                <w:noProof w:val="0"/>
              </w:rPr>
            </w:pPr>
            <w:r w:rsidRPr="0093614A">
              <w:rPr>
                <w:noProof w:val="0"/>
              </w:rPr>
              <w:t>Citu iestāžu kanālu versijas</w:t>
            </w:r>
            <w:r w:rsidR="006234C5" w:rsidRPr="0093614A">
              <w:rPr>
                <w:noProof w:val="0"/>
              </w:rPr>
              <w:t xml:space="preserve"> – citu iestāžu aktīvu kanālu versiju saraksts, pie kurām var pieslēgties. Kanālu versiju saraksts ir līdzīgs sarakstam pie [+] opcijas 3.līmeņa izvēlnē.</w:t>
            </w:r>
          </w:p>
        </w:tc>
      </w:tr>
      <w:tr w:rsidR="00F322CD" w:rsidRPr="0093614A" w14:paraId="77E7F38E" w14:textId="77777777" w:rsidTr="00362ED8">
        <w:tc>
          <w:tcPr>
            <w:tcW w:w="4814" w:type="dxa"/>
            <w:vMerge/>
          </w:tcPr>
          <w:p w14:paraId="390C1E01" w14:textId="77777777" w:rsidR="00F322CD" w:rsidRPr="0093614A" w:rsidRDefault="00F322CD" w:rsidP="00362ED8">
            <w:pPr>
              <w:pStyle w:val="Tablebody"/>
            </w:pPr>
          </w:p>
        </w:tc>
        <w:tc>
          <w:tcPr>
            <w:tcW w:w="4814" w:type="dxa"/>
          </w:tcPr>
          <w:p w14:paraId="6C4C5D3D" w14:textId="26BAA2FF" w:rsidR="00F322CD" w:rsidRPr="0093614A" w:rsidRDefault="008F7833" w:rsidP="0047572C">
            <w:pPr>
              <w:pStyle w:val="Tablebody"/>
            </w:pPr>
            <w:r w:rsidRPr="0093614A">
              <w:t>Pastkastītes</w:t>
            </w:r>
            <w:r w:rsidR="002808F2" w:rsidRPr="0093614A">
              <w:t xml:space="preserve"> izpildījums – nospiežot uz saites, atver lapu konkrētās iestādes pastkastītes administrēšanai, skat. </w:t>
            </w:r>
            <w:r w:rsidR="005B524D" w:rsidRPr="0093614A">
              <w:fldChar w:fldCharType="begin"/>
            </w:r>
            <w:r w:rsidR="005B524D" w:rsidRPr="0093614A">
              <w:instrText xml:space="preserve"> REF _Ref25072011 \n \h </w:instrText>
            </w:r>
            <w:r w:rsidR="005B524D" w:rsidRPr="0093614A">
              <w:fldChar w:fldCharType="separate"/>
            </w:r>
            <w:r w:rsidR="00CD0890">
              <w:t>2.8.1</w:t>
            </w:r>
            <w:r w:rsidR="005B524D" w:rsidRPr="0093614A">
              <w:fldChar w:fldCharType="end"/>
            </w:r>
            <w:r w:rsidR="005B524D" w:rsidRPr="0093614A">
              <w:t>.paragrāfu):</w:t>
            </w:r>
          </w:p>
          <w:p w14:paraId="3297A652" w14:textId="5345B79A" w:rsidR="00F322CD" w:rsidRPr="0093614A" w:rsidRDefault="00F322CD" w:rsidP="00F322CD">
            <w:pPr>
              <w:pStyle w:val="TableListBullet"/>
              <w:rPr>
                <w:noProof w:val="0"/>
              </w:rPr>
            </w:pPr>
            <w:r w:rsidRPr="0093614A">
              <w:rPr>
                <w:noProof w:val="0"/>
              </w:rPr>
              <w:t>Ziņojumu skaits</w:t>
            </w:r>
            <w:r w:rsidR="002808F2" w:rsidRPr="0093614A">
              <w:rPr>
                <w:noProof w:val="0"/>
              </w:rPr>
              <w:t>;</w:t>
            </w:r>
          </w:p>
          <w:p w14:paraId="20E7CE74" w14:textId="14AB0A83" w:rsidR="00F322CD" w:rsidRPr="0093614A" w:rsidRDefault="00F322CD" w:rsidP="00F322CD">
            <w:pPr>
              <w:pStyle w:val="TableListBullet"/>
              <w:rPr>
                <w:noProof w:val="0"/>
              </w:rPr>
            </w:pPr>
            <w:r w:rsidRPr="0093614A">
              <w:rPr>
                <w:noProof w:val="0"/>
              </w:rPr>
              <w:t>Ziņojumu apjoms</w:t>
            </w:r>
            <w:r w:rsidR="002808F2" w:rsidRPr="0093614A">
              <w:rPr>
                <w:noProof w:val="0"/>
              </w:rPr>
              <w:t>.</w:t>
            </w:r>
          </w:p>
        </w:tc>
      </w:tr>
    </w:tbl>
    <w:p w14:paraId="48B9844F" w14:textId="7CCE4C4C" w:rsidR="00AA4932" w:rsidRPr="0093614A" w:rsidRDefault="00AA4932" w:rsidP="000F138C">
      <w:pPr>
        <w:pStyle w:val="Heading3"/>
      </w:pPr>
      <w:bookmarkStart w:id="242" w:name="_Toc25243494"/>
      <w:r w:rsidRPr="0093614A">
        <w:lastRenderedPageBreak/>
        <w:t>Kanāla versijas statusi</w:t>
      </w:r>
      <w:bookmarkEnd w:id="242"/>
    </w:p>
    <w:p w14:paraId="65AE9024" w14:textId="72DD8B9D" w:rsidR="00AA4932" w:rsidRPr="0093614A" w:rsidRDefault="00AA4932" w:rsidP="000F138C">
      <w:pPr>
        <w:rPr>
          <w:rFonts w:ascii="Times New Roman" w:hAnsi="Times New Roman"/>
        </w:rPr>
      </w:pPr>
      <w:r w:rsidRPr="0093614A">
        <w:t xml:space="preserve">Kanālu versijām </w:t>
      </w:r>
      <w:r w:rsidR="00850C61" w:rsidRPr="0093614A">
        <w:t>iespējami šādi</w:t>
      </w:r>
      <w:r w:rsidRPr="0093614A">
        <w:t xml:space="preserve"> status</w:t>
      </w:r>
      <w:r w:rsidR="00850C61" w:rsidRPr="0093614A">
        <w:t>i</w:t>
      </w:r>
      <w:r w:rsidRPr="0093614A">
        <w:t>:</w:t>
      </w:r>
    </w:p>
    <w:p w14:paraId="74DC9043" w14:textId="77777777" w:rsidR="00AA4932" w:rsidRPr="0093614A" w:rsidRDefault="00AA4932" w:rsidP="000F138C">
      <w:pPr>
        <w:pStyle w:val="ListBullet"/>
      </w:pPr>
      <w:r w:rsidRPr="0093614A">
        <w:rPr>
          <w:b/>
          <w:bCs/>
        </w:rPr>
        <w:t>Tiek veidots</w:t>
      </w:r>
      <w:r w:rsidRPr="0093614A">
        <w:t xml:space="preserve"> – kanāla versijas ir veidošanas fāzē.</w:t>
      </w:r>
    </w:p>
    <w:p w14:paraId="4C975CB7" w14:textId="6296CB7F" w:rsidR="00AA4932" w:rsidRPr="0093614A" w:rsidRDefault="00AA4932" w:rsidP="000F138C">
      <w:pPr>
        <w:pStyle w:val="ListBullet"/>
      </w:pPr>
      <w:r w:rsidRPr="0093614A">
        <w:rPr>
          <w:b/>
          <w:bCs/>
        </w:rPr>
        <w:t>Tiek testēts</w:t>
      </w:r>
      <w:r w:rsidRPr="0093614A">
        <w:t xml:space="preserve"> – sadarbībā ar iestādes</w:t>
      </w:r>
      <w:r w:rsidR="00491ADC" w:rsidRPr="0093614A">
        <w:t xml:space="preserve"> – </w:t>
      </w:r>
      <w:r w:rsidRPr="0093614A">
        <w:t>īpašnieka IS tiek veiktas kanāla versijas pārbaudes – versija tiek gatavota ieviešanai ekspluatācijā. Kanāla versija šajā statusā nav pieejama citām iestādēm, bet iestāde</w:t>
      </w:r>
      <w:r w:rsidR="00120DE6" w:rsidRPr="0093614A">
        <w:t>i</w:t>
      </w:r>
      <w:r w:rsidRPr="0093614A">
        <w:t xml:space="preserve"> kanāla īpašnieks var pieslēgt citas iestādes un nodrošināt ziņojumu </w:t>
      </w:r>
      <w:r w:rsidR="00491ADC" w:rsidRPr="0093614A">
        <w:t>sūtīšanu</w:t>
      </w:r>
      <w:r w:rsidRPr="0093614A">
        <w:t>.</w:t>
      </w:r>
    </w:p>
    <w:p w14:paraId="65CCB46A" w14:textId="12A791E2" w:rsidR="00AA4932" w:rsidRPr="0093614A" w:rsidRDefault="00AA4932" w:rsidP="000F138C">
      <w:pPr>
        <w:pStyle w:val="ListBullet"/>
      </w:pPr>
      <w:r w:rsidRPr="0093614A">
        <w:rPr>
          <w:b/>
          <w:bCs/>
        </w:rPr>
        <w:t>Aktīvs</w:t>
      </w:r>
      <w:r w:rsidRPr="0093614A">
        <w:t xml:space="preserve"> – kanāls tiek ekspluatēts, ziņojumi plūst. Pēc statusa pārejas no „Tiek testēts”, tiek izsūtīts paziņojums (izmantojot VISS notifikāciju servisu) par jaunu kanāla versiju visu iestāžu, kas ir pierakstītas kaut vienai kanāla versijai, lietotāju grupai „DIT lietotāji”. Šādā statusā, tam nevar tikt nomainīts sākumdatu masīvs. Pirms notiek statusa maiņa uz aktīvu statusu, jāpārliecinās, ka dati par piesaistīto sāk</w:t>
      </w:r>
      <w:r w:rsidR="00850C61" w:rsidRPr="0093614A">
        <w:t>umdatu masīvu nav dzēsti no DIT.</w:t>
      </w:r>
    </w:p>
    <w:p w14:paraId="793241D6" w14:textId="4D52C430" w:rsidR="00AA4932" w:rsidRPr="0093614A" w:rsidRDefault="00AA4932" w:rsidP="000F138C">
      <w:pPr>
        <w:pStyle w:val="ListBullet"/>
      </w:pPr>
      <w:r w:rsidRPr="0093614A">
        <w:rPr>
          <w:b/>
          <w:bCs/>
        </w:rPr>
        <w:t>Tehniskais pārtraukums</w:t>
      </w:r>
      <w:r w:rsidRPr="0093614A">
        <w:t xml:space="preserve"> – kanāla versijas darbība pārtraukta. Iespējams, ka tiek veiktas izmaiņas iestādes</w:t>
      </w:r>
      <w:r w:rsidR="00120DE6" w:rsidRPr="0093614A">
        <w:t xml:space="preserve"> – </w:t>
      </w:r>
      <w:r w:rsidRPr="0093614A">
        <w:t>īpašnieka IS. Iespējams, ka tiek nomainīts sākumdatu masīvs (ja kanāla versija ir transakcija). Tehniskā pārtraukuma laika posmā var tikt nomainīt</w:t>
      </w:r>
      <w:r w:rsidR="00120DE6" w:rsidRPr="0093614A">
        <w:t>s</w:t>
      </w:r>
      <w:r w:rsidRPr="0093614A">
        <w:t xml:space="preserve"> kanāla versijas lietošanas apraksts, informācija par apmaksu un sākumdatu masīvu. </w:t>
      </w:r>
    </w:p>
    <w:p w14:paraId="1814AE33" w14:textId="3DF24AE4" w:rsidR="00AA4932" w:rsidRPr="0093614A" w:rsidRDefault="00120DE6" w:rsidP="000F138C">
      <w:pPr>
        <w:pStyle w:val="ListBullet"/>
      </w:pPr>
      <w:r w:rsidRPr="0093614A">
        <w:rPr>
          <w:b/>
          <w:bCs/>
        </w:rPr>
        <w:t>Aktīvs,</w:t>
      </w:r>
      <w:r w:rsidR="00AA4932" w:rsidRPr="0093614A">
        <w:rPr>
          <w:b/>
          <w:bCs/>
        </w:rPr>
        <w:t xml:space="preserve"> novecojis</w:t>
      </w:r>
      <w:r w:rsidR="00AA4932" w:rsidRPr="0093614A">
        <w:t xml:space="preserve"> – kanāls tiek ekspluatēts, ziņojumi plūst. Atšķirība no statusa ”Aktīvs” ir informatīvs. Piezīme </w:t>
      </w:r>
      <w:r w:rsidRPr="0093614A">
        <w:t>“novecojusi”</w:t>
      </w:r>
      <w:r w:rsidR="00AA4932" w:rsidRPr="0093614A">
        <w:t xml:space="preserve"> ir netiešais </w:t>
      </w:r>
      <w:smartTag w:uri="schemas-tilde-lv/tildestengine" w:element="veidnes">
        <w:smartTagPr>
          <w:attr w:name="text" w:val="paziņojums"/>
          <w:attr w:name="baseform" w:val="paziòojums"/>
          <w:attr w:name="id" w:val="-1"/>
        </w:smartTagPr>
        <w:r w:rsidR="00AA4932" w:rsidRPr="0093614A">
          <w:t>paziņojums</w:t>
        </w:r>
      </w:smartTag>
      <w:r w:rsidR="00AA4932" w:rsidRPr="0093614A">
        <w:t xml:space="preserve"> iestādēm – kanāla versijas dalībniekiem – par to, ka versijas uzturēšanu ir plānots pārtraukt. Uzstādot šo statusu, lietotājam tiek pieprasīts norādīt statusa maiņas pamatojumu brīvā tekstā, kas tiek izsūtīts kā paziņojums (izmantojot VISS notifikāciju servisu) pēc veiksmīgas statusa nomaiņas visu iestāžu, kas ir parakstījušās uz šo kanāla versiju, lietotāju grupai „DIT lietotāji”. Dažās situācijās tas var arī nozīmēt netiešo uzaicinājumu pāriet jaunajā kanāla versijā. </w:t>
      </w:r>
      <w:r w:rsidR="00662712" w:rsidRPr="0093614A">
        <w:t>Šādā statusā</w:t>
      </w:r>
      <w:r w:rsidR="00AA4932" w:rsidRPr="0093614A">
        <w:t xml:space="preserve"> tam nevar tikt nomainīts sākumdatu masīvs. Pirms notiek statusa maiņa uz aktīvu statusu, jāpārliecinās, ka dati par piesaistīto sākumdatu masīvu nav dzēsti no DIT.</w:t>
      </w:r>
    </w:p>
    <w:p w14:paraId="6C6B8CF4" w14:textId="77777777" w:rsidR="00AA4932" w:rsidRPr="0093614A" w:rsidRDefault="00AA4932" w:rsidP="000F138C">
      <w:pPr>
        <w:pStyle w:val="ListBullet"/>
      </w:pPr>
      <w:r w:rsidRPr="0093614A">
        <w:rPr>
          <w:b/>
        </w:rPr>
        <w:t xml:space="preserve">Dzēsts </w:t>
      </w:r>
      <w:r w:rsidRPr="0093614A">
        <w:t>– kanāla versija ir loģiski dzēsta. Tāda versija ir slēpta no lietotāja, un tās lietošana nav iespējama. Uzstādot šo statusu, fiziski tiek nodzēsti visi ziņojumi kanāla versijā un to eksemplāri gan īpašnieka, gan dalībnieku pastkastītēs. Izmantojot VISS notifikāciju servisu, tiek izsūtīts paziņojums visām iestādēm, kas ir pierakstītas dzēstajai kanāla versijai, lietotāju grupai „DIT lietotāji”.</w:t>
      </w:r>
    </w:p>
    <w:p w14:paraId="750B4FD8" w14:textId="1C678A11" w:rsidR="00AA4932" w:rsidRPr="0093614A" w:rsidRDefault="00850C61" w:rsidP="000F138C">
      <w:r w:rsidRPr="0093614A">
        <w:t>L</w:t>
      </w:r>
      <w:r w:rsidR="00AA4932" w:rsidRPr="0093614A">
        <w:t xml:space="preserve">ietotājam </w:t>
      </w:r>
      <w:r w:rsidRPr="0093614A">
        <w:t>ir</w:t>
      </w:r>
      <w:r w:rsidR="00662712" w:rsidRPr="0093614A">
        <w:t xml:space="preserve"> ierobežo</w:t>
      </w:r>
      <w:r w:rsidRPr="0093614A">
        <w:t>tas</w:t>
      </w:r>
      <w:r w:rsidR="00AA4932" w:rsidRPr="0093614A">
        <w:t xml:space="preserve"> iespē</w:t>
      </w:r>
      <w:r w:rsidR="00120DE6" w:rsidRPr="0093614A">
        <w:t>ja</w:t>
      </w:r>
      <w:r w:rsidR="00AA4932" w:rsidRPr="0093614A">
        <w:t xml:space="preserve">s mainīt īpašumā esošā kanāla versijas statusu. Ierobežojumi ir redzami kanāla versijas statusu pāreju diagrammā, kas ir parādīta </w:t>
      </w:r>
      <w:r w:rsidRPr="0093614A">
        <w:fldChar w:fldCharType="begin"/>
      </w:r>
      <w:r w:rsidRPr="0093614A">
        <w:instrText xml:space="preserve"> REF _Ref490225941 \h </w:instrText>
      </w:r>
      <w:r w:rsidR="00AF65D3" w:rsidRPr="0093614A">
        <w:instrText xml:space="preserve"> \* MERGEFORMAT </w:instrText>
      </w:r>
      <w:r w:rsidRPr="0093614A">
        <w:fldChar w:fldCharType="separate"/>
      </w:r>
      <w:r w:rsidR="00CD0890">
        <w:t>11</w:t>
      </w:r>
      <w:r w:rsidRPr="0093614A">
        <w:fldChar w:fldCharType="end"/>
      </w:r>
      <w:r w:rsidR="00AA4932" w:rsidRPr="0093614A">
        <w:t xml:space="preserve">.attēlā. </w:t>
      </w:r>
    </w:p>
    <w:p w14:paraId="46B52289" w14:textId="0452DFFF" w:rsidR="00AA4932" w:rsidRPr="0093614A" w:rsidRDefault="00AA4932" w:rsidP="000F138C">
      <w:pPr>
        <w:pStyle w:val="Pictureposition"/>
      </w:pPr>
      <w:r w:rsidRPr="0093614A">
        <w:object w:dxaOrig="6716" w:dyaOrig="5562" w14:anchorId="2DFAA9DA">
          <v:shape id="_x0000_i1037" type="#_x0000_t75" style="width:330.85pt;height:280.7pt" o:ole="">
            <v:imagedata r:id="rId55" o:title=""/>
          </v:shape>
          <o:OLEObject Type="Embed" ProgID="Visio.Drawing.11" ShapeID="_x0000_i1037" DrawAspect="Content" ObjectID="_1635860461" r:id="rId56"/>
        </w:object>
      </w:r>
    </w:p>
    <w:p w14:paraId="0C12B456" w14:textId="6FD2BEF1" w:rsidR="00AA4932" w:rsidRPr="0093614A" w:rsidRDefault="00D67156" w:rsidP="000F138C">
      <w:pPr>
        <w:pStyle w:val="Picturecaption"/>
      </w:pPr>
      <w:fldSimple w:instr=" SEQ Attēls \* ARABIC ">
        <w:bookmarkStart w:id="243" w:name="_Ref490225941"/>
        <w:bookmarkStart w:id="244" w:name="_Toc25239674"/>
        <w:r w:rsidR="00CD0890">
          <w:rPr>
            <w:noProof/>
          </w:rPr>
          <w:t>11</w:t>
        </w:r>
        <w:bookmarkEnd w:id="243"/>
      </w:fldSimple>
      <w:r w:rsidR="00AA4932" w:rsidRPr="0093614A">
        <w:t>.attēls. Statusu pāreju diagramma. Kanāla versijas dzīves cikls</w:t>
      </w:r>
      <w:bookmarkEnd w:id="244"/>
    </w:p>
    <w:p w14:paraId="6FF8D12E" w14:textId="2E1FF412" w:rsidR="00850C61" w:rsidRPr="0093614A" w:rsidRDefault="00850C61" w:rsidP="000F138C">
      <w:r w:rsidRPr="0093614A">
        <w:t>Rediģējot kanāla versiju</w:t>
      </w:r>
      <w:r w:rsidR="00662712" w:rsidRPr="0093614A">
        <w:t>,</w:t>
      </w:r>
      <w:r w:rsidRPr="0093614A">
        <w:t xml:space="preserve"> lietotājs var mainīt caurlaižamo ziņojumu tipu un XML shēmu tad un tikai tad, kad kanāla versijai statuss ir ”Tiek veidots” vai ”Tiek testēts”. Šie statusi ir iespējami kanāla versijas veidošanas un konfigurēšanas fāzē. Kad kanāla versija ir aktivizēta (statuss ”Aktīvs”), tad kanālam jāstrādā korekti un saskaņoti, tam ir dalībnieki – šādai versijai mainīt XML shēmas vairs nevar. Ja nepieciešams nomainīt XML shēmu, ziņojumu klasi, vai citus, vairs nemodificējamus kanāla versijas laukus, tad saskaņā ar sistēmas biznesa loģiku, tiek veidota jaunā kanāla versija.</w:t>
      </w:r>
    </w:p>
    <w:p w14:paraId="3207C747" w14:textId="761099BF" w:rsidR="007849FA" w:rsidRPr="0093614A" w:rsidRDefault="00CB66F7" w:rsidP="00F6371C">
      <w:pPr>
        <w:pStyle w:val="Heading2"/>
      </w:pPr>
      <w:bookmarkStart w:id="245" w:name="_Toc335293314"/>
      <w:bookmarkStart w:id="246" w:name="_Toc335293780"/>
      <w:bookmarkStart w:id="247" w:name="_Toc335294682"/>
      <w:bookmarkStart w:id="248" w:name="_Toc335294858"/>
      <w:bookmarkStart w:id="249" w:name="_Toc335295036"/>
      <w:bookmarkStart w:id="250" w:name="_Toc335295212"/>
      <w:bookmarkStart w:id="251" w:name="_Toc335295928"/>
      <w:bookmarkStart w:id="252" w:name="_Toc335296104"/>
      <w:bookmarkStart w:id="253" w:name="_Toc335297635"/>
      <w:bookmarkStart w:id="254" w:name="_Toc335297810"/>
      <w:bookmarkStart w:id="255" w:name="_Toc335301292"/>
      <w:bookmarkStart w:id="256" w:name="_Toc335301461"/>
      <w:bookmarkStart w:id="257" w:name="_Toc335301630"/>
      <w:bookmarkStart w:id="258" w:name="_Toc335301799"/>
      <w:bookmarkStart w:id="259" w:name="_Toc335302442"/>
      <w:bookmarkStart w:id="260" w:name="_Toc335302611"/>
      <w:bookmarkStart w:id="261" w:name="_Toc335313103"/>
      <w:bookmarkStart w:id="262" w:name="_Toc333851934"/>
      <w:bookmarkStart w:id="263" w:name="_Toc335222095"/>
      <w:bookmarkStart w:id="264" w:name="_Toc335222188"/>
      <w:bookmarkStart w:id="265" w:name="_Toc335222264"/>
      <w:bookmarkStart w:id="266" w:name="_Toc335222339"/>
      <w:bookmarkStart w:id="267" w:name="_Toc335293315"/>
      <w:bookmarkStart w:id="268" w:name="_Toc335293781"/>
      <w:bookmarkStart w:id="269" w:name="_Toc335294683"/>
      <w:bookmarkStart w:id="270" w:name="_Toc335294859"/>
      <w:bookmarkStart w:id="271" w:name="_Toc335295037"/>
      <w:bookmarkStart w:id="272" w:name="_Toc335295213"/>
      <w:bookmarkStart w:id="273" w:name="_Toc335295929"/>
      <w:bookmarkStart w:id="274" w:name="_Toc335296105"/>
      <w:bookmarkStart w:id="275" w:name="_Toc335297636"/>
      <w:bookmarkStart w:id="276" w:name="_Toc335297811"/>
      <w:bookmarkStart w:id="277" w:name="_Toc335301293"/>
      <w:bookmarkStart w:id="278" w:name="_Toc335301462"/>
      <w:bookmarkStart w:id="279" w:name="_Toc335301631"/>
      <w:bookmarkStart w:id="280" w:name="_Toc335301800"/>
      <w:bookmarkStart w:id="281" w:name="_Toc335302443"/>
      <w:bookmarkStart w:id="282" w:name="_Toc335302612"/>
      <w:bookmarkStart w:id="283" w:name="_Toc335313104"/>
      <w:bookmarkStart w:id="284" w:name="_Ref199758641"/>
      <w:bookmarkStart w:id="285" w:name="_Toc25243495"/>
      <w:bookmarkStart w:id="286" w:name="_Ref190506176"/>
      <w:bookmarkStart w:id="287" w:name="_Toc190771625"/>
      <w:bookmarkStart w:id="288" w:name="_Toc190772656"/>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sidRPr="0093614A">
        <w:t>P</w:t>
      </w:r>
      <w:r w:rsidR="007849FA" w:rsidRPr="0093614A">
        <w:t>astkastīšu saraksta aplūkošana</w:t>
      </w:r>
      <w:bookmarkEnd w:id="284"/>
      <w:bookmarkEnd w:id="285"/>
    </w:p>
    <w:p w14:paraId="3207C748" w14:textId="59F92B08" w:rsidR="007849FA" w:rsidRPr="0093614A" w:rsidRDefault="007849FA" w:rsidP="007849FA">
      <w:r w:rsidRPr="0093614A">
        <w:t xml:space="preserve">Lietotājam tiek attēlots visu DIT pastkastīšu saraksts. Sadaļa pieejama tikai lietotājiem ar attiecīgām tiesībām. </w:t>
      </w:r>
      <w:r w:rsidR="00674BA6" w:rsidRPr="0093614A">
        <w:t xml:space="preserve">“Pastkastīšu saraksts” saraksta vienā lapā tiek attēlots ne vairāk kā lietotāja profilā noteiktais ierakstu skaits.   </w:t>
      </w:r>
    </w:p>
    <w:p w14:paraId="503F13C5" w14:textId="77C27E7C" w:rsidR="006E411C" w:rsidRPr="0093614A" w:rsidRDefault="006E411C" w:rsidP="006E411C">
      <w:r w:rsidRPr="0093614A">
        <w:t xml:space="preserve">Lapu “Pastkastītes saraksts” (skat. </w:t>
      </w:r>
      <w:r w:rsidRPr="0093614A">
        <w:fldChar w:fldCharType="begin"/>
      </w:r>
      <w:r w:rsidRPr="0093614A">
        <w:instrText xml:space="preserve"> REF _Ref199688673 \h </w:instrText>
      </w:r>
      <w:r w:rsidR="00AF4969" w:rsidRPr="0093614A">
        <w:instrText xml:space="preserve"> \* MERGEFORMAT </w:instrText>
      </w:r>
      <w:r w:rsidRPr="0093614A">
        <w:fldChar w:fldCharType="separate"/>
      </w:r>
      <w:r w:rsidR="00CD0890">
        <w:t>12</w:t>
      </w:r>
      <w:r w:rsidRPr="0093614A">
        <w:fldChar w:fldCharType="end"/>
      </w:r>
      <w:r w:rsidRPr="0093614A">
        <w:t>.attēlu) iespējams atvērt:</w:t>
      </w:r>
    </w:p>
    <w:p w14:paraId="1EE63CBE" w14:textId="470970C1" w:rsidR="006E411C" w:rsidRPr="0093614A" w:rsidRDefault="006E411C" w:rsidP="006B6BC3">
      <w:pPr>
        <w:pStyle w:val="ListNumber"/>
        <w:numPr>
          <w:ilvl w:val="0"/>
          <w:numId w:val="0"/>
        </w:numPr>
        <w:ind w:left="454" w:hanging="454"/>
      </w:pPr>
      <w:r w:rsidRPr="0093614A">
        <w:t>1.</w:t>
      </w:r>
      <w:r w:rsidRPr="0093614A">
        <w:tab/>
        <w:t>No 2.līmeņa izvēlnes</w:t>
      </w:r>
      <w:r w:rsidR="00A37528" w:rsidRPr="0093614A">
        <w:t>, nospiežot uz saites</w:t>
      </w:r>
      <w:r w:rsidRPr="0093614A">
        <w:t xml:space="preserve"> “Administrēšana” (skat.</w:t>
      </w:r>
      <w:r w:rsidR="00EC7C5A" w:rsidRPr="0093614A">
        <w:t xml:space="preserve"> </w:t>
      </w:r>
      <w:r w:rsidR="00A37528" w:rsidRPr="0093614A">
        <w:fldChar w:fldCharType="begin"/>
      </w:r>
      <w:r w:rsidR="00A37528" w:rsidRPr="0093614A">
        <w:instrText xml:space="preserve"> REF _Ref25057172 \n \h </w:instrText>
      </w:r>
      <w:r w:rsidR="00AF65D3" w:rsidRPr="0093614A">
        <w:instrText xml:space="preserve"> \* MERGEFORMAT </w:instrText>
      </w:r>
      <w:r w:rsidR="00A37528" w:rsidRPr="0093614A">
        <w:fldChar w:fldCharType="separate"/>
      </w:r>
      <w:r w:rsidR="00CD0890">
        <w:t>2.7.2</w:t>
      </w:r>
      <w:r w:rsidR="00A37528" w:rsidRPr="0093614A">
        <w:fldChar w:fldCharType="end"/>
      </w:r>
      <w:r w:rsidR="00A37528" w:rsidRPr="0093614A">
        <w:t>.paragrā</w:t>
      </w:r>
      <w:r w:rsidR="00EC7C5A" w:rsidRPr="0093614A">
        <w:t>f</w:t>
      </w:r>
      <w:r w:rsidR="00A37528" w:rsidRPr="0093614A">
        <w:t>ā);</w:t>
      </w:r>
    </w:p>
    <w:p w14:paraId="01B50624" w14:textId="7B9AD8F7" w:rsidR="006E411C" w:rsidRPr="0093614A" w:rsidRDefault="006E411C" w:rsidP="006B6BC3">
      <w:pPr>
        <w:pStyle w:val="ListNumber"/>
        <w:numPr>
          <w:ilvl w:val="0"/>
          <w:numId w:val="0"/>
        </w:numPr>
        <w:ind w:left="454" w:hanging="454"/>
      </w:pPr>
      <w:r w:rsidRPr="0093614A">
        <w:t>2.</w:t>
      </w:r>
      <w:r w:rsidRPr="0093614A">
        <w:tab/>
        <w:t>No 3.līmeņa izvēlnes</w:t>
      </w:r>
      <w:r w:rsidR="00A37528" w:rsidRPr="0093614A">
        <w:t>,</w:t>
      </w:r>
      <w:r w:rsidRPr="0093614A">
        <w:t xml:space="preserve"> nospiežot saiti “Paskatīšu saraksts” (skat.</w:t>
      </w:r>
      <w:r w:rsidR="006B6BC3" w:rsidRPr="0093614A">
        <w:t xml:space="preserve"> </w:t>
      </w:r>
      <w:r w:rsidR="006B6BC3" w:rsidRPr="0093614A">
        <w:fldChar w:fldCharType="begin"/>
      </w:r>
      <w:r w:rsidR="006B6BC3" w:rsidRPr="0093614A">
        <w:instrText xml:space="preserve"> REF _Ref25057172 \n \h </w:instrText>
      </w:r>
      <w:r w:rsidR="00AF65D3" w:rsidRPr="0093614A">
        <w:instrText xml:space="preserve"> \* MERGEFORMAT </w:instrText>
      </w:r>
      <w:r w:rsidR="006B6BC3" w:rsidRPr="0093614A">
        <w:fldChar w:fldCharType="separate"/>
      </w:r>
      <w:r w:rsidR="00CD0890">
        <w:t>2.7.2</w:t>
      </w:r>
      <w:r w:rsidR="006B6BC3" w:rsidRPr="0093614A">
        <w:fldChar w:fldCharType="end"/>
      </w:r>
      <w:r w:rsidR="006B6BC3" w:rsidRPr="0093614A">
        <w:t>.paragrā</w:t>
      </w:r>
      <w:r w:rsidR="00EC7C5A" w:rsidRPr="0093614A">
        <w:t>f</w:t>
      </w:r>
      <w:r w:rsidR="006B6BC3" w:rsidRPr="0093614A">
        <w:t>ā</w:t>
      </w:r>
      <w:r w:rsidRPr="0093614A">
        <w:t>).</w:t>
      </w:r>
    </w:p>
    <w:p w14:paraId="3207C74A" w14:textId="61D12475" w:rsidR="007849FA" w:rsidRPr="0093614A" w:rsidRDefault="006E411C" w:rsidP="007849FA">
      <w:r w:rsidRPr="0093614A">
        <w:t xml:space="preserve">Lietotājam </w:t>
      </w:r>
      <w:r w:rsidR="007849FA" w:rsidRPr="0093614A">
        <w:t xml:space="preserve">tiks izvadīta DIT pastkastīšu saraksta </w:t>
      </w:r>
      <w:r w:rsidR="00C87763" w:rsidRPr="0093614A">
        <w:t>lapa</w:t>
      </w:r>
      <w:r w:rsidR="00F274B7" w:rsidRPr="0093614A">
        <w:t xml:space="preserve"> ar </w:t>
      </w:r>
      <w:r w:rsidRPr="0093614A">
        <w:t>visu i</w:t>
      </w:r>
      <w:r w:rsidR="00F274B7" w:rsidRPr="0093614A">
        <w:t>estāžu pastkastītēm</w:t>
      </w:r>
      <w:r w:rsidR="007849FA" w:rsidRPr="0093614A">
        <w:t>.</w:t>
      </w:r>
      <w:r w:rsidR="00F274B7" w:rsidRPr="0093614A">
        <w:t xml:space="preserve"> Sarakstā iespējams veikt filtrēšanu, kombinējot filtrus. Sortēšanu var veikt pēc visiem datu laukiem.</w:t>
      </w:r>
    </w:p>
    <w:p w14:paraId="3207C754" w14:textId="2A7FAB1B" w:rsidR="007849FA" w:rsidRPr="0093614A" w:rsidRDefault="00F274B7" w:rsidP="000B3260">
      <w:pPr>
        <w:pStyle w:val="Pictureposition"/>
        <w:rPr>
          <w:lang w:eastAsia="lv-LV"/>
        </w:rPr>
      </w:pPr>
      <w:r w:rsidRPr="0093614A">
        <w:rPr>
          <w:noProof/>
          <w:lang w:eastAsia="lv-LV"/>
        </w:rPr>
        <w:lastRenderedPageBreak/>
        <w:drawing>
          <wp:inline distT="0" distB="0" distL="0" distR="0" wp14:anchorId="3214F77C" wp14:editId="5CB115F6">
            <wp:extent cx="5976518" cy="3546969"/>
            <wp:effectExtent l="0" t="0" r="571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stkastisu saraksts_2.7.jpg"/>
                    <pic:cNvPicPr/>
                  </pic:nvPicPr>
                  <pic:blipFill>
                    <a:blip r:embed="rId57">
                      <a:extLst>
                        <a:ext uri="{28A0092B-C50C-407E-A947-70E740481C1C}">
                          <a14:useLocalDpi xmlns:a14="http://schemas.microsoft.com/office/drawing/2010/main" val="0"/>
                        </a:ext>
                      </a:extLst>
                    </a:blip>
                    <a:stretch>
                      <a:fillRect/>
                    </a:stretch>
                  </pic:blipFill>
                  <pic:spPr>
                    <a:xfrm>
                      <a:off x="0" y="0"/>
                      <a:ext cx="5980492" cy="3549327"/>
                    </a:xfrm>
                    <a:prstGeom prst="rect">
                      <a:avLst/>
                    </a:prstGeom>
                  </pic:spPr>
                </pic:pic>
              </a:graphicData>
            </a:graphic>
          </wp:inline>
        </w:drawing>
      </w:r>
    </w:p>
    <w:p w14:paraId="3207C755" w14:textId="09698A40" w:rsidR="007849FA" w:rsidRPr="0093614A" w:rsidRDefault="00D67156" w:rsidP="007849FA">
      <w:pPr>
        <w:pStyle w:val="Picturecaption"/>
      </w:pPr>
      <w:fldSimple w:instr=" SEQ Attēls \* ARABIC ">
        <w:bookmarkStart w:id="289" w:name="_Ref199688673"/>
        <w:bookmarkStart w:id="290" w:name="_Toc200193126"/>
        <w:bookmarkStart w:id="291" w:name="_Toc345678578"/>
        <w:bookmarkStart w:id="292" w:name="_Toc25239675"/>
        <w:r w:rsidR="00CD0890">
          <w:rPr>
            <w:noProof/>
          </w:rPr>
          <w:t>12</w:t>
        </w:r>
        <w:bookmarkEnd w:id="289"/>
      </w:fldSimple>
      <w:r w:rsidR="007849FA" w:rsidRPr="0093614A">
        <w:t>.attēls. DIT pastkastīšu saraksts</w:t>
      </w:r>
      <w:bookmarkEnd w:id="290"/>
      <w:bookmarkEnd w:id="291"/>
      <w:bookmarkEnd w:id="292"/>
    </w:p>
    <w:p w14:paraId="705EBF1A" w14:textId="3BE40C35" w:rsidR="00EB7DA2" w:rsidRDefault="00EB7DA2" w:rsidP="003F5EE0">
      <w:r>
        <w:t>Ja, iestādes pastkastīte ir bloķēta, tad tiek lietotājam tiek attēlota šāda informācija par pastkastīti:</w:t>
      </w:r>
    </w:p>
    <w:p w14:paraId="68D2887E" w14:textId="77777777" w:rsidR="00EB7DA2" w:rsidRDefault="00EB7DA2" w:rsidP="00EB7DA2">
      <w:pPr>
        <w:pStyle w:val="ListBullet"/>
      </w:pPr>
      <w:r>
        <w:t>Paziņojums par bloķēšanu un instrukcija atblokēšanai, piemēram: „Pastkastīte ir pārpildīta un bloķēta! Lai atbloķētu pastkastīti samaziniet abus rādītājus (skaits, apjoms) līdz &lt;95%. Pastkastītes atbloķēšana notiks 10 minušu laikā.”</w:t>
      </w:r>
    </w:p>
    <w:p w14:paraId="6FCB4268" w14:textId="77777777" w:rsidR="00EB7DA2" w:rsidRDefault="00EB7DA2" w:rsidP="00EB7DA2">
      <w:pPr>
        <w:pStyle w:val="ListBullet"/>
      </w:pPr>
      <w:r>
        <w:t>Pastkastītes aizpildījums pēc ziņojumu skaita un procentos pret maksimālo e-pastkastītes ziņojumu skaitu;</w:t>
      </w:r>
    </w:p>
    <w:p w14:paraId="4D7D5B1C" w14:textId="63BF7A8D" w:rsidR="00EB7DA2" w:rsidRDefault="00EB7DA2" w:rsidP="00EB7DA2">
      <w:pPr>
        <w:pStyle w:val="ListBullet"/>
      </w:pPr>
      <w:r>
        <w:t>Pastkastītes aizpildījums kilobaitos pēc ziņojumu apjoma un procentos pret maksimālo ziņojumu apjomu.</w:t>
      </w:r>
    </w:p>
    <w:p w14:paraId="510E14AA" w14:textId="25169CD2" w:rsidR="003F5EE0" w:rsidRPr="0093614A" w:rsidRDefault="003F5EE0" w:rsidP="003F5EE0">
      <w:r w:rsidRPr="0093614A">
        <w:t xml:space="preserve">Lapā tabulas veidā (skat. </w:t>
      </w:r>
      <w:r w:rsidRPr="0093614A">
        <w:fldChar w:fldCharType="begin"/>
      </w:r>
      <w:r w:rsidRPr="0093614A">
        <w:instrText xml:space="preserve"> REF _Ref199688673 \h  \* MERGEFORMAT </w:instrText>
      </w:r>
      <w:r w:rsidRPr="0093614A">
        <w:fldChar w:fldCharType="separate"/>
      </w:r>
      <w:r w:rsidR="00CD0890">
        <w:t>12</w:t>
      </w:r>
      <w:r w:rsidRPr="0093614A">
        <w:fldChar w:fldCharType="end"/>
      </w:r>
      <w:r w:rsidRPr="0093614A">
        <w:t xml:space="preserve">.attēls) attēlota šāda informācija, skat. </w:t>
      </w:r>
      <w:r w:rsidRPr="0093614A">
        <w:fldChar w:fldCharType="begin"/>
      </w:r>
      <w:r w:rsidRPr="0093614A">
        <w:instrText xml:space="preserve"> REF _Ref25048664 \h </w:instrText>
      </w:r>
      <w:r w:rsidR="00AF4969" w:rsidRPr="0093614A">
        <w:instrText xml:space="preserve"> \* MERGEFORMAT </w:instrText>
      </w:r>
      <w:r w:rsidRPr="0093614A">
        <w:fldChar w:fldCharType="separate"/>
      </w:r>
      <w:r w:rsidR="00CD0890">
        <w:t>5</w:t>
      </w:r>
      <w:r w:rsidRPr="0093614A">
        <w:fldChar w:fldCharType="end"/>
      </w:r>
      <w:r w:rsidRPr="0093614A">
        <w:t>.tabulā.</w:t>
      </w:r>
    </w:p>
    <w:p w14:paraId="71081786" w14:textId="77777777" w:rsidR="003F5EE0" w:rsidRPr="0093614A" w:rsidRDefault="003F5EE0" w:rsidP="003F5EE0"/>
    <w:p w14:paraId="2F4AB2B2" w14:textId="4BDC1D57" w:rsidR="008F7833" w:rsidRPr="0093614A" w:rsidRDefault="008F7833" w:rsidP="008F7833">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293" w:name="_Ref25048664"/>
      <w:r w:rsidR="00CD0890">
        <w:t>5</w:t>
      </w:r>
      <w:bookmarkEnd w:id="293"/>
      <w:r w:rsidRPr="0093614A">
        <w:rPr>
          <w:noProof w:val="0"/>
        </w:rPr>
        <w:fldChar w:fldCharType="end"/>
      </w:r>
      <w:r w:rsidRPr="0093614A">
        <w:rPr>
          <w:noProof w:val="0"/>
        </w:rPr>
        <w:t>.tabula</w:t>
      </w:r>
    </w:p>
    <w:p w14:paraId="5FB626E9" w14:textId="66F52AD3" w:rsidR="008F7833" w:rsidRPr="0093614A" w:rsidRDefault="008F7833" w:rsidP="008F7833">
      <w:pPr>
        <w:pStyle w:val="Tabletitle"/>
      </w:pPr>
      <w:r w:rsidRPr="0093614A">
        <w:t>Pastkastīšu saraksts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3F5EE0" w:rsidRPr="0093614A" w14:paraId="6ACBDC2A" w14:textId="3D3DCDF4" w:rsidTr="003F5EE0">
        <w:trPr>
          <w:tblHeader/>
          <w:jc w:val="center"/>
        </w:trPr>
        <w:tc>
          <w:tcPr>
            <w:tcW w:w="368" w:type="pct"/>
            <w:tcBorders>
              <w:top w:val="single" w:sz="12" w:space="0" w:color="000000"/>
              <w:left w:val="nil"/>
              <w:bottom w:val="single" w:sz="6" w:space="0" w:color="000000"/>
              <w:right w:val="single" w:sz="4" w:space="0" w:color="auto"/>
            </w:tcBorders>
          </w:tcPr>
          <w:p w14:paraId="641B2A44" w14:textId="1F1C3336" w:rsidR="003F5EE0" w:rsidRPr="0093614A" w:rsidRDefault="003F5EE0" w:rsidP="008F7833">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69FFA716" w14:textId="0A474D4C" w:rsidR="003F5EE0" w:rsidRPr="0093614A" w:rsidRDefault="003F5EE0" w:rsidP="008F7833">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0712E236" w14:textId="7663600B" w:rsidR="003F5EE0" w:rsidRPr="0093614A" w:rsidRDefault="003F5EE0" w:rsidP="008F7833">
            <w:pPr>
              <w:jc w:val="left"/>
              <w:rPr>
                <w:b/>
                <w:bCs/>
                <w:smallCaps/>
              </w:rPr>
            </w:pPr>
            <w:r w:rsidRPr="0093614A">
              <w:rPr>
                <w:b/>
                <w:bCs/>
                <w:smallCaps/>
              </w:rPr>
              <w:t>Apraksts</w:t>
            </w:r>
          </w:p>
        </w:tc>
      </w:tr>
      <w:tr w:rsidR="003F5EE0" w:rsidRPr="0093614A" w14:paraId="00AE60F3" w14:textId="7A7CD98D" w:rsidTr="003F5EE0">
        <w:trPr>
          <w:jc w:val="center"/>
        </w:trPr>
        <w:tc>
          <w:tcPr>
            <w:tcW w:w="368" w:type="pct"/>
            <w:tcBorders>
              <w:top w:val="single" w:sz="6" w:space="0" w:color="000000"/>
              <w:left w:val="nil"/>
              <w:bottom w:val="single" w:sz="4" w:space="0" w:color="auto"/>
              <w:right w:val="single" w:sz="4" w:space="0" w:color="auto"/>
            </w:tcBorders>
          </w:tcPr>
          <w:p w14:paraId="5CC7F15B" w14:textId="77777777" w:rsidR="003F5EE0" w:rsidRPr="0093614A" w:rsidRDefault="003F5EE0" w:rsidP="00120DE6">
            <w:pPr>
              <w:pStyle w:val="TableListNumber"/>
              <w:numPr>
                <w:ilvl w:val="0"/>
                <w:numId w:val="42"/>
              </w:numPr>
            </w:pPr>
          </w:p>
        </w:tc>
        <w:tc>
          <w:tcPr>
            <w:tcW w:w="1324" w:type="pct"/>
            <w:tcBorders>
              <w:top w:val="single" w:sz="6" w:space="0" w:color="000000"/>
              <w:left w:val="nil"/>
              <w:bottom w:val="single" w:sz="4" w:space="0" w:color="auto"/>
              <w:right w:val="single" w:sz="4" w:space="0" w:color="auto"/>
            </w:tcBorders>
            <w:shd w:val="clear" w:color="auto" w:fill="auto"/>
          </w:tcPr>
          <w:p w14:paraId="29CA1FC9" w14:textId="2D16C129" w:rsidR="003F5EE0" w:rsidRPr="0093614A" w:rsidRDefault="003F5EE0" w:rsidP="008F7833">
            <w:pPr>
              <w:pStyle w:val="Tablebody"/>
            </w:pPr>
            <w:r w:rsidRPr="0093614A">
              <w:t>Iestādes nosaukums</w:t>
            </w:r>
          </w:p>
        </w:tc>
        <w:tc>
          <w:tcPr>
            <w:tcW w:w="3308" w:type="pct"/>
            <w:tcBorders>
              <w:top w:val="single" w:sz="6" w:space="0" w:color="000000"/>
              <w:left w:val="single" w:sz="4" w:space="0" w:color="auto"/>
              <w:bottom w:val="single" w:sz="4" w:space="0" w:color="auto"/>
            </w:tcBorders>
            <w:shd w:val="clear" w:color="auto" w:fill="auto"/>
          </w:tcPr>
          <w:p w14:paraId="22B2EF4F" w14:textId="16369321" w:rsidR="003F5EE0" w:rsidRPr="0093614A" w:rsidRDefault="003F5EE0" w:rsidP="00EC7C5A">
            <w:pPr>
              <w:pStyle w:val="Tablebody"/>
            </w:pPr>
            <w:r w:rsidRPr="0093614A">
              <w:t>Pastkastītes īpašnie</w:t>
            </w:r>
            <w:r w:rsidR="00EC7C5A" w:rsidRPr="0093614A">
              <w:t>ka iestādes</w:t>
            </w:r>
            <w:r w:rsidRPr="0093614A">
              <w:t xml:space="preserve"> nosaukums, nospiežot šo saiti, tiks atvērta lapa “Pastkastītes administrēšana” (skat. 2.8.sadaļu). Konkrētas pastkastītes administrēšanai var izmantot filtru, lai atlasītu nepieciešamās pastkastītes.</w:t>
            </w:r>
          </w:p>
        </w:tc>
      </w:tr>
      <w:tr w:rsidR="003F5EE0" w:rsidRPr="0093614A" w14:paraId="5EE641A5" w14:textId="4593718E" w:rsidTr="003F5EE0">
        <w:trPr>
          <w:jc w:val="center"/>
        </w:trPr>
        <w:tc>
          <w:tcPr>
            <w:tcW w:w="368" w:type="pct"/>
            <w:tcBorders>
              <w:top w:val="single" w:sz="4" w:space="0" w:color="auto"/>
              <w:left w:val="nil"/>
              <w:bottom w:val="single" w:sz="4" w:space="0" w:color="auto"/>
              <w:right w:val="single" w:sz="4" w:space="0" w:color="auto"/>
            </w:tcBorders>
          </w:tcPr>
          <w:p w14:paraId="27421824" w14:textId="77777777" w:rsidR="003F5EE0" w:rsidRPr="0093614A" w:rsidRDefault="003F5EE0" w:rsidP="003F5EE0">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CC9EAB9" w14:textId="351E06A9" w:rsidR="003F5EE0" w:rsidRPr="0093614A" w:rsidRDefault="003F5EE0" w:rsidP="008F7833">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1F55C8F2" w14:textId="0E8B647E" w:rsidR="003F5EE0" w:rsidRPr="0093614A" w:rsidRDefault="00AD6CE6" w:rsidP="003F5EE0">
            <w:pPr>
              <w:pStyle w:val="Tablebody"/>
              <w:rPr>
                <w:rFonts w:cs="Courier New"/>
                <w:lang w:eastAsia="ja-JP"/>
              </w:rPr>
            </w:pPr>
            <w:r w:rsidRPr="0093614A">
              <w:rPr>
                <w:rFonts w:cs="Courier New"/>
                <w:lang w:eastAsia="ja-JP"/>
              </w:rPr>
              <w:t>Pastkastītes statuss,</w:t>
            </w:r>
            <w:r w:rsidR="003F5EE0" w:rsidRPr="0093614A">
              <w:rPr>
                <w:rFonts w:cs="Courier New"/>
                <w:lang w:eastAsia="ja-JP"/>
              </w:rPr>
              <w:t xml:space="preserve"> iespējams izmantot filtru, lai atlasītu nepieciešamās pastkastītes, pieejamās vērtības:</w:t>
            </w:r>
          </w:p>
          <w:p w14:paraId="390A9EB7" w14:textId="77777777" w:rsidR="003F5EE0" w:rsidRPr="0093614A" w:rsidRDefault="003F5EE0" w:rsidP="003F5EE0">
            <w:pPr>
              <w:pStyle w:val="TableListBullet"/>
              <w:rPr>
                <w:noProof w:val="0"/>
                <w:lang w:eastAsia="ja-JP"/>
              </w:rPr>
            </w:pPr>
            <w:r w:rsidRPr="0093614A">
              <w:rPr>
                <w:noProof w:val="0"/>
                <w:lang w:eastAsia="ja-JP"/>
              </w:rPr>
              <w:t xml:space="preserve">Visas pastkastītes; </w:t>
            </w:r>
          </w:p>
          <w:p w14:paraId="6777B229" w14:textId="77777777" w:rsidR="003F5EE0" w:rsidRPr="0093614A" w:rsidRDefault="003F5EE0" w:rsidP="003F5EE0">
            <w:pPr>
              <w:pStyle w:val="TableListBullet"/>
              <w:rPr>
                <w:noProof w:val="0"/>
                <w:lang w:eastAsia="ja-JP"/>
              </w:rPr>
            </w:pPr>
            <w:r w:rsidRPr="0093614A">
              <w:rPr>
                <w:noProof w:val="0"/>
                <w:lang w:eastAsia="ja-JP"/>
              </w:rPr>
              <w:t xml:space="preserve">Brīva – nav pārsniegts ziņojumu skaits vai ziņojumu apjoms; </w:t>
            </w:r>
          </w:p>
          <w:p w14:paraId="75FACD5F" w14:textId="77777777" w:rsidR="003F5EE0" w:rsidRPr="0093614A" w:rsidRDefault="003F5EE0" w:rsidP="003F5EE0">
            <w:pPr>
              <w:pStyle w:val="TableListBullet"/>
              <w:rPr>
                <w:noProof w:val="0"/>
                <w:lang w:eastAsia="ja-JP"/>
              </w:rPr>
            </w:pPr>
            <w:r w:rsidRPr="0093614A">
              <w:rPr>
                <w:noProof w:val="0"/>
                <w:lang w:eastAsia="ja-JP"/>
              </w:rPr>
              <w:t>Pārpildīta – ziņojumu skaits vai ziņojumu apjoms ir sasniedzis 95% no pastkastītē nokonfigurētajiem lielumiem;</w:t>
            </w:r>
          </w:p>
          <w:p w14:paraId="447835D8" w14:textId="0C67998D" w:rsidR="003F5EE0" w:rsidRPr="0093614A" w:rsidRDefault="003F5EE0" w:rsidP="00EC7C5A">
            <w:pPr>
              <w:pStyle w:val="Tablebody"/>
            </w:pPr>
            <w:r w:rsidRPr="0093614A">
              <w:rPr>
                <w:lang w:eastAsia="ja-JP"/>
              </w:rPr>
              <w:t>Bloķēta – ziņojumu skaits vai ziņojumu apjoms ir sasniedzis 100% no konfigurācijas</w:t>
            </w:r>
            <w:r w:rsidR="00EC7C5A" w:rsidRPr="0093614A">
              <w:rPr>
                <w:lang w:eastAsia="ja-JP"/>
              </w:rPr>
              <w:t>.</w:t>
            </w:r>
          </w:p>
        </w:tc>
      </w:tr>
      <w:tr w:rsidR="003F5EE0" w:rsidRPr="0093614A" w14:paraId="2F3790B1" w14:textId="77777777" w:rsidTr="003F5EE0">
        <w:trPr>
          <w:jc w:val="center"/>
        </w:trPr>
        <w:tc>
          <w:tcPr>
            <w:tcW w:w="368" w:type="pct"/>
            <w:tcBorders>
              <w:top w:val="single" w:sz="4" w:space="0" w:color="auto"/>
              <w:left w:val="nil"/>
              <w:bottom w:val="single" w:sz="4" w:space="0" w:color="auto"/>
              <w:right w:val="single" w:sz="4" w:space="0" w:color="auto"/>
            </w:tcBorders>
          </w:tcPr>
          <w:p w14:paraId="1C72E33B" w14:textId="77777777" w:rsidR="003F5EE0" w:rsidRPr="0093614A" w:rsidRDefault="003F5EE0" w:rsidP="003F5EE0">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E84092D" w14:textId="6463FDDE" w:rsidR="003F5EE0" w:rsidRPr="0093614A" w:rsidRDefault="003F5EE0" w:rsidP="008F7833">
            <w:pPr>
              <w:pStyle w:val="Tablebody"/>
            </w:pPr>
            <w:r w:rsidRPr="0093614A">
              <w:t>Kanālu skaits</w:t>
            </w:r>
          </w:p>
        </w:tc>
        <w:tc>
          <w:tcPr>
            <w:tcW w:w="3308" w:type="pct"/>
            <w:tcBorders>
              <w:top w:val="single" w:sz="4" w:space="0" w:color="auto"/>
              <w:left w:val="single" w:sz="4" w:space="0" w:color="auto"/>
              <w:bottom w:val="single" w:sz="4" w:space="0" w:color="auto"/>
            </w:tcBorders>
            <w:shd w:val="clear" w:color="auto" w:fill="auto"/>
          </w:tcPr>
          <w:p w14:paraId="63683148" w14:textId="01394EA8" w:rsidR="003F5EE0" w:rsidRPr="0093614A" w:rsidRDefault="00EC7C5A" w:rsidP="00EC7C5A">
            <w:pPr>
              <w:pStyle w:val="Tablebody"/>
            </w:pPr>
            <w:r w:rsidRPr="0093614A">
              <w:t xml:space="preserve">Pastkastītē izveidoto kanālu skaits, nospiežot šo saiti, tiks atvērta lapa “Visi kanāli” (skat. </w:t>
            </w:r>
            <w:r w:rsidRPr="0093614A">
              <w:fldChar w:fldCharType="begin"/>
            </w:r>
            <w:r w:rsidRPr="0093614A">
              <w:instrText xml:space="preserve"> REF _Ref25057283 \n \h  \* MERGEFORMAT </w:instrText>
            </w:r>
            <w:r w:rsidRPr="0093614A">
              <w:fldChar w:fldCharType="separate"/>
            </w:r>
            <w:r w:rsidR="00CD0890">
              <w:t>2.9</w:t>
            </w:r>
            <w:r w:rsidRPr="0093614A">
              <w:fldChar w:fldCharType="end"/>
            </w:r>
            <w:r w:rsidRPr="0093614A">
              <w:t>.sadaļu) ar nofiltrētiem ierakstiem pēc kolonnas “Kanāla īpašnieks”, kas vienāds ar attiecīgo pastkastītes iestādi.</w:t>
            </w:r>
          </w:p>
        </w:tc>
      </w:tr>
      <w:tr w:rsidR="00EC7C5A" w:rsidRPr="0093614A" w14:paraId="37FA812C" w14:textId="77777777" w:rsidTr="003F5EE0">
        <w:trPr>
          <w:jc w:val="center"/>
        </w:trPr>
        <w:tc>
          <w:tcPr>
            <w:tcW w:w="368" w:type="pct"/>
            <w:tcBorders>
              <w:top w:val="single" w:sz="4" w:space="0" w:color="auto"/>
              <w:left w:val="nil"/>
              <w:bottom w:val="single" w:sz="4" w:space="0" w:color="auto"/>
              <w:right w:val="single" w:sz="4" w:space="0" w:color="auto"/>
            </w:tcBorders>
          </w:tcPr>
          <w:p w14:paraId="7C7E1915"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C953644" w14:textId="25317F1B" w:rsidR="00EC7C5A" w:rsidRPr="0093614A" w:rsidRDefault="00EC7C5A" w:rsidP="00EC7C5A">
            <w:pPr>
              <w:pStyle w:val="Tablebody"/>
            </w:pPr>
            <w:r w:rsidRPr="0093614A">
              <w:t>Versiju skaits</w:t>
            </w:r>
          </w:p>
        </w:tc>
        <w:tc>
          <w:tcPr>
            <w:tcW w:w="3308" w:type="pct"/>
            <w:tcBorders>
              <w:top w:val="single" w:sz="4" w:space="0" w:color="auto"/>
              <w:left w:val="single" w:sz="4" w:space="0" w:color="auto"/>
              <w:bottom w:val="single" w:sz="4" w:space="0" w:color="auto"/>
            </w:tcBorders>
            <w:shd w:val="clear" w:color="auto" w:fill="auto"/>
          </w:tcPr>
          <w:p w14:paraId="2A988386" w14:textId="0C7839FE" w:rsidR="00EC7C5A" w:rsidRPr="0093614A" w:rsidRDefault="00EC7C5A" w:rsidP="00EC7C5A">
            <w:pPr>
              <w:pStyle w:val="Tablebody"/>
            </w:pPr>
            <w:r w:rsidRPr="0093614A">
              <w:rPr>
                <w:lang w:eastAsia="ja-JP"/>
              </w:rPr>
              <w:t>Pastkastītē izveidoto visu kanālu versiju skaits, kur pastkastītes iestāde ir tās īpašnieks.</w:t>
            </w:r>
          </w:p>
        </w:tc>
      </w:tr>
      <w:tr w:rsidR="00EC7C5A" w:rsidRPr="0093614A" w14:paraId="0B94FB76" w14:textId="77777777" w:rsidTr="003F5EE0">
        <w:trPr>
          <w:jc w:val="center"/>
        </w:trPr>
        <w:tc>
          <w:tcPr>
            <w:tcW w:w="368" w:type="pct"/>
            <w:tcBorders>
              <w:top w:val="single" w:sz="4" w:space="0" w:color="auto"/>
              <w:left w:val="nil"/>
              <w:bottom w:val="single" w:sz="4" w:space="0" w:color="auto"/>
              <w:right w:val="single" w:sz="4" w:space="0" w:color="auto"/>
            </w:tcBorders>
          </w:tcPr>
          <w:p w14:paraId="5F924ABF"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A4A63FF" w14:textId="4F3232BF" w:rsidR="00EC7C5A" w:rsidRPr="0093614A" w:rsidRDefault="00EC7C5A" w:rsidP="00EC7C5A">
            <w:pPr>
              <w:pStyle w:val="Tablebody"/>
            </w:pPr>
            <w:r w:rsidRPr="0093614A">
              <w:t>Pieslēgumu skaits</w:t>
            </w:r>
          </w:p>
        </w:tc>
        <w:tc>
          <w:tcPr>
            <w:tcW w:w="3308" w:type="pct"/>
            <w:tcBorders>
              <w:top w:val="single" w:sz="4" w:space="0" w:color="auto"/>
              <w:left w:val="single" w:sz="4" w:space="0" w:color="auto"/>
              <w:bottom w:val="single" w:sz="4" w:space="0" w:color="auto"/>
            </w:tcBorders>
            <w:shd w:val="clear" w:color="auto" w:fill="auto"/>
          </w:tcPr>
          <w:p w14:paraId="6804649E" w14:textId="05028A4C" w:rsidR="00EC7C5A" w:rsidRPr="0093614A" w:rsidRDefault="00EC7C5A" w:rsidP="00EC7C5A">
            <w:pPr>
              <w:pStyle w:val="Tablebody"/>
            </w:pPr>
            <w:r w:rsidRPr="0093614A">
              <w:rPr>
                <w:rFonts w:cs="Courier New"/>
                <w:lang w:eastAsia="ja-JP"/>
              </w:rPr>
              <w:t>Aktuālo pieslēgumu skaits, kas parāda, cik daudz citu iestāžu kanālu versiju ir abonējusi dotā pastkastītes iestāde.</w:t>
            </w:r>
          </w:p>
        </w:tc>
      </w:tr>
      <w:tr w:rsidR="00EC7C5A" w:rsidRPr="0093614A" w14:paraId="58D4F279" w14:textId="77777777" w:rsidTr="003F5EE0">
        <w:trPr>
          <w:jc w:val="center"/>
        </w:trPr>
        <w:tc>
          <w:tcPr>
            <w:tcW w:w="368" w:type="pct"/>
            <w:tcBorders>
              <w:top w:val="single" w:sz="4" w:space="0" w:color="auto"/>
              <w:left w:val="nil"/>
              <w:bottom w:val="single" w:sz="4" w:space="0" w:color="auto"/>
              <w:right w:val="single" w:sz="4" w:space="0" w:color="auto"/>
            </w:tcBorders>
          </w:tcPr>
          <w:p w14:paraId="5AF0942B"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A711ED2" w14:textId="63E53D38" w:rsidR="00EC7C5A" w:rsidRPr="0093614A" w:rsidRDefault="00EC7C5A" w:rsidP="00EC7C5A">
            <w:pPr>
              <w:pStyle w:val="Tablebody"/>
            </w:pPr>
            <w:r w:rsidRPr="0093614A">
              <w:t>Ziņojumu skaits</w:t>
            </w:r>
          </w:p>
        </w:tc>
        <w:tc>
          <w:tcPr>
            <w:tcW w:w="3308" w:type="pct"/>
            <w:tcBorders>
              <w:top w:val="single" w:sz="4" w:space="0" w:color="auto"/>
              <w:left w:val="single" w:sz="4" w:space="0" w:color="auto"/>
              <w:bottom w:val="single" w:sz="4" w:space="0" w:color="auto"/>
            </w:tcBorders>
            <w:shd w:val="clear" w:color="auto" w:fill="auto"/>
          </w:tcPr>
          <w:p w14:paraId="76709A1B" w14:textId="2D73EF7E" w:rsidR="00EC7C5A" w:rsidRPr="0093614A" w:rsidRDefault="00EC7C5A" w:rsidP="00EC7C5A">
            <w:pPr>
              <w:pStyle w:val="Tablebody"/>
            </w:pPr>
            <w:r w:rsidRPr="0093614A">
              <w:rPr>
                <w:rFonts w:cs="Courier New"/>
                <w:lang w:eastAsia="ja-JP"/>
              </w:rPr>
              <w:t>Pastkastītē esošais ziņojumu skaits un maksimālais ziņojumu skaits. Pastkastītes aizpildījumu attēlo pēc ziņojumu skaita un procentos pret maksimālo e-pastkastītes ziņojumu skaitu. Skaitu attēlo kā daļskaitli, kā arī vizualizējot proporciju statusa joslas veidā (bez krāsas atspoguļo tukšu, ar gaiši zilu – brīvu ar un sarkanu – bloķētu);</w:t>
            </w:r>
          </w:p>
        </w:tc>
      </w:tr>
      <w:tr w:rsidR="00EC7C5A" w:rsidRPr="0093614A" w14:paraId="72DFC204" w14:textId="77777777" w:rsidTr="003F5EE0">
        <w:trPr>
          <w:jc w:val="center"/>
        </w:trPr>
        <w:tc>
          <w:tcPr>
            <w:tcW w:w="368" w:type="pct"/>
            <w:tcBorders>
              <w:top w:val="single" w:sz="4" w:space="0" w:color="auto"/>
              <w:left w:val="nil"/>
              <w:bottom w:val="single" w:sz="4" w:space="0" w:color="auto"/>
              <w:right w:val="single" w:sz="4" w:space="0" w:color="auto"/>
            </w:tcBorders>
          </w:tcPr>
          <w:p w14:paraId="1EC4A820"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9728839" w14:textId="4FDE2263" w:rsidR="00EC7C5A" w:rsidRPr="0093614A" w:rsidRDefault="00EC7C5A" w:rsidP="00EC7C5A">
            <w:pPr>
              <w:pStyle w:val="Tablebody"/>
            </w:pPr>
            <w:r w:rsidRPr="0093614A">
              <w:t>Ziņojumu apjoms</w:t>
            </w:r>
          </w:p>
        </w:tc>
        <w:tc>
          <w:tcPr>
            <w:tcW w:w="3308" w:type="pct"/>
            <w:tcBorders>
              <w:top w:val="single" w:sz="4" w:space="0" w:color="auto"/>
              <w:left w:val="single" w:sz="4" w:space="0" w:color="auto"/>
              <w:bottom w:val="single" w:sz="4" w:space="0" w:color="auto"/>
            </w:tcBorders>
            <w:shd w:val="clear" w:color="auto" w:fill="auto"/>
          </w:tcPr>
          <w:p w14:paraId="030506BA" w14:textId="06AAEF5E" w:rsidR="00EC7C5A" w:rsidRPr="0093614A" w:rsidRDefault="00EC7C5A" w:rsidP="00EC7C5A">
            <w:pPr>
              <w:pStyle w:val="Tablebody"/>
            </w:pPr>
            <w:r w:rsidRPr="0093614A">
              <w:rPr>
                <w:rFonts w:cs="Courier New"/>
                <w:lang w:eastAsia="ja-JP"/>
              </w:rPr>
              <w:t>Pastkastītē esošo ziņojumu apjoms un maksimālais ziņojumu apjoms. Pastkastītes aizpildījumu attēlo kilobaitos pēc ziņojumu apjoma un procentos pret maksimālo ziņojumu apjomu. Skaitu attēlo kā daļskaitli, kā arī vizualizējot proporciju statusa joslas veidā (bez krāsas atspoguļo tukšu, ar gaiši zilu – brīvu ar un sarkanu – bloķētu);</w:t>
            </w:r>
          </w:p>
        </w:tc>
      </w:tr>
      <w:tr w:rsidR="00EC7C5A" w:rsidRPr="0093614A" w14:paraId="701C2E52" w14:textId="77777777" w:rsidTr="003F5EE0">
        <w:trPr>
          <w:jc w:val="center"/>
        </w:trPr>
        <w:tc>
          <w:tcPr>
            <w:tcW w:w="368" w:type="pct"/>
            <w:tcBorders>
              <w:top w:val="single" w:sz="4" w:space="0" w:color="auto"/>
              <w:left w:val="nil"/>
              <w:bottom w:val="single" w:sz="4" w:space="0" w:color="auto"/>
              <w:right w:val="single" w:sz="4" w:space="0" w:color="auto"/>
            </w:tcBorders>
          </w:tcPr>
          <w:p w14:paraId="70A9B08B" w14:textId="77777777" w:rsidR="00EC7C5A" w:rsidRPr="0093614A" w:rsidRDefault="00EC7C5A" w:rsidP="00EC7C5A">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8E6BFFB" w14:textId="6AB8FE7E" w:rsidR="00EC7C5A" w:rsidRPr="0093614A" w:rsidRDefault="00EC7C5A" w:rsidP="00EC7C5A">
            <w:pPr>
              <w:pStyle w:val="Tablebody"/>
            </w:pPr>
            <w:r w:rsidRPr="0093614A">
              <w:t>Ziņojumi</w:t>
            </w:r>
          </w:p>
        </w:tc>
        <w:tc>
          <w:tcPr>
            <w:tcW w:w="3308" w:type="pct"/>
            <w:tcBorders>
              <w:top w:val="single" w:sz="4" w:space="0" w:color="auto"/>
              <w:left w:val="single" w:sz="4" w:space="0" w:color="auto"/>
              <w:bottom w:val="single" w:sz="4" w:space="0" w:color="auto"/>
            </w:tcBorders>
            <w:shd w:val="clear" w:color="auto" w:fill="auto"/>
          </w:tcPr>
          <w:p w14:paraId="7F76154D" w14:textId="02BC99EA" w:rsidR="00EC7C5A" w:rsidRPr="0093614A" w:rsidRDefault="00EC7C5A" w:rsidP="00674BA6">
            <w:pPr>
              <w:pStyle w:val="Tablebody"/>
            </w:pPr>
            <w:r w:rsidRPr="0093614A">
              <w:t xml:space="preserve">Divas virzienu ikonas (skat. 3.tabulu) ar saņemtajiem un nosūtītājiem ziņojumiem, kuras nodrošina pāreju uz konkrētās iestādes saņemto vai nosūtīto ziņojumu sarakstu. Nospiežot ikonu [Saņemtie ziņojumi], atvērsies lapa “ “Pastkastītes </w:t>
            </w:r>
            <w:r w:rsidR="000418BB" w:rsidRPr="0093614A">
              <w:t>iestādes</w:t>
            </w:r>
            <w:r w:rsidR="00674BA6" w:rsidRPr="0093614A">
              <w:t xml:space="preserve">” saņemtie ziņojumi” (skat. </w:t>
            </w:r>
            <w:r w:rsidR="00674BA6" w:rsidRPr="0093614A">
              <w:fldChar w:fldCharType="begin"/>
            </w:r>
            <w:r w:rsidR="00674BA6" w:rsidRPr="0093614A">
              <w:instrText xml:space="preserve"> REF _Ref25144569 \n \h </w:instrText>
            </w:r>
            <w:r w:rsidR="00674BA6" w:rsidRPr="0093614A">
              <w:fldChar w:fldCharType="separate"/>
            </w:r>
            <w:r w:rsidR="00CD0890">
              <w:t>2.11</w:t>
            </w:r>
            <w:r w:rsidR="00674BA6" w:rsidRPr="0093614A">
              <w:fldChar w:fldCharType="end"/>
            </w:r>
            <w:r w:rsidR="000418BB" w:rsidRPr="0093614A">
              <w:t>.paragrāfu</w:t>
            </w:r>
            <w:r w:rsidRPr="0093614A">
              <w:t>), nospiežot ikonu [Nosūtītie ziņojumi], atvērsies lapa ““pastkastītes iestādes” nosūtītie ziņojumi” (skat.</w:t>
            </w:r>
            <w:r w:rsidR="00674BA6" w:rsidRPr="0093614A">
              <w:t xml:space="preserve"> </w:t>
            </w:r>
            <w:r w:rsidR="00674BA6" w:rsidRPr="0093614A">
              <w:fldChar w:fldCharType="begin"/>
            </w:r>
            <w:r w:rsidR="00674BA6" w:rsidRPr="0093614A">
              <w:instrText xml:space="preserve"> REF _Ref25144569 \n \h </w:instrText>
            </w:r>
            <w:r w:rsidR="00674BA6" w:rsidRPr="0093614A">
              <w:fldChar w:fldCharType="separate"/>
            </w:r>
            <w:r w:rsidR="00CD0890">
              <w:t>2.11</w:t>
            </w:r>
            <w:r w:rsidR="00674BA6" w:rsidRPr="0093614A">
              <w:fldChar w:fldCharType="end"/>
            </w:r>
            <w:r w:rsidR="00674BA6" w:rsidRPr="0093614A">
              <w:t>.</w:t>
            </w:r>
            <w:r w:rsidRPr="0093614A">
              <w:t>para</w:t>
            </w:r>
            <w:r w:rsidR="000418BB" w:rsidRPr="0093614A">
              <w:t>grāfu</w:t>
            </w:r>
            <w:r w:rsidRPr="0093614A">
              <w:t>).</w:t>
            </w:r>
          </w:p>
        </w:tc>
      </w:tr>
    </w:tbl>
    <w:p w14:paraId="3207C756" w14:textId="36EAB79D" w:rsidR="007849FA" w:rsidRPr="0093614A" w:rsidRDefault="007849FA" w:rsidP="008B0A40">
      <w:pPr>
        <w:pStyle w:val="Heading3"/>
      </w:pPr>
      <w:bookmarkStart w:id="294" w:name="_Ref199791748"/>
      <w:bookmarkStart w:id="295" w:name="_Toc200191786"/>
      <w:bookmarkStart w:id="296" w:name="_Toc345678614"/>
      <w:bookmarkStart w:id="297" w:name="_Ref25072011"/>
      <w:bookmarkStart w:id="298" w:name="_Toc25243496"/>
      <w:r w:rsidRPr="0093614A">
        <w:t xml:space="preserve">Pastkastītes </w:t>
      </w:r>
      <w:bookmarkEnd w:id="294"/>
      <w:bookmarkEnd w:id="295"/>
      <w:bookmarkEnd w:id="296"/>
      <w:r w:rsidR="00EE5099" w:rsidRPr="0093614A">
        <w:t>administrēšana</w:t>
      </w:r>
      <w:bookmarkEnd w:id="297"/>
      <w:bookmarkEnd w:id="298"/>
      <w:r w:rsidR="005A366D" w:rsidRPr="0093614A">
        <w:t xml:space="preserve"> </w:t>
      </w:r>
    </w:p>
    <w:p w14:paraId="5F5EEC55" w14:textId="596EC1E4" w:rsidR="00511AF9" w:rsidRPr="0093614A" w:rsidRDefault="00511AF9" w:rsidP="007849FA">
      <w:r w:rsidRPr="0093614A">
        <w:t>Lapu “”Iestādes nosaukums” pastkastītes administrēšana” (skat.</w:t>
      </w:r>
      <w:r w:rsidR="00AF4969" w:rsidRPr="0093614A">
        <w:t xml:space="preserve"> </w:t>
      </w:r>
      <w:r w:rsidR="00AF4969" w:rsidRPr="0093614A">
        <w:fldChar w:fldCharType="begin"/>
      </w:r>
      <w:r w:rsidR="00AF4969" w:rsidRPr="0093614A">
        <w:instrText xml:space="preserve"> REF _Ref24716143 \h </w:instrText>
      </w:r>
      <w:r w:rsidR="00AF65D3" w:rsidRPr="0093614A">
        <w:instrText xml:space="preserve"> \* MERGEFORMAT </w:instrText>
      </w:r>
      <w:r w:rsidR="00AF4969" w:rsidRPr="0093614A">
        <w:fldChar w:fldCharType="separate"/>
      </w:r>
      <w:r w:rsidR="00CD0890">
        <w:t>13</w:t>
      </w:r>
      <w:r w:rsidR="00AF4969" w:rsidRPr="0093614A">
        <w:fldChar w:fldCharType="end"/>
      </w:r>
      <w:r w:rsidRPr="0093614A">
        <w:t>.attēlu) iespējams, atvērt:</w:t>
      </w:r>
    </w:p>
    <w:p w14:paraId="7CB90415" w14:textId="70D833B4" w:rsidR="00AD6CE6" w:rsidRPr="0093614A" w:rsidRDefault="00AD6CE6" w:rsidP="00AD6CE6">
      <w:pPr>
        <w:pStyle w:val="ListNumber"/>
      </w:pPr>
      <w:r w:rsidRPr="0093614A">
        <w:t>No lapas “DIT pastkastīšu saraksts” (skat.</w:t>
      </w:r>
      <w:r w:rsidRPr="0093614A">
        <w:fldChar w:fldCharType="begin"/>
      </w:r>
      <w:r w:rsidRPr="0093614A">
        <w:instrText xml:space="preserve"> REF _Ref199758641 \n \h  \* MERGEFORMAT </w:instrText>
      </w:r>
      <w:r w:rsidRPr="0093614A">
        <w:fldChar w:fldCharType="separate"/>
      </w:r>
      <w:r w:rsidR="00CD0890">
        <w:t>2.8</w:t>
      </w:r>
      <w:r w:rsidRPr="0093614A">
        <w:fldChar w:fldCharType="end"/>
      </w:r>
      <w:r w:rsidRPr="0093614A">
        <w:t>.sadaļā), nospiežot uz saiti “Iestādes nosaukums” (tikai DIT administrators par jebkuru iestādi);</w:t>
      </w:r>
    </w:p>
    <w:p w14:paraId="60DEA080" w14:textId="2C6D9450" w:rsidR="00AD6CE6" w:rsidRPr="0093614A" w:rsidRDefault="00AD6CE6" w:rsidP="00AD6CE6">
      <w:pPr>
        <w:pStyle w:val="ListNumber"/>
      </w:pPr>
      <w:r w:rsidRPr="0093614A">
        <w:t xml:space="preserve">No lapas “Kanāla saraksts” (skat. </w:t>
      </w:r>
      <w:r w:rsidRPr="0093614A">
        <w:fldChar w:fldCharType="begin"/>
      </w:r>
      <w:r w:rsidRPr="0093614A">
        <w:instrText xml:space="preserve"> REF _Ref25057283 \n \h  \* MERGEFORMAT </w:instrText>
      </w:r>
      <w:r w:rsidRPr="0093614A">
        <w:fldChar w:fldCharType="separate"/>
      </w:r>
      <w:r w:rsidR="00CD0890">
        <w:t>2.9</w:t>
      </w:r>
      <w:r w:rsidRPr="0093614A">
        <w:fldChar w:fldCharType="end"/>
      </w:r>
      <w:r w:rsidRPr="0093614A">
        <w:t>.sadaļā), nospiežot saiti uz “Kanāla īpašnieks” (tikai DIT administrators par jebkuru iestādi);</w:t>
      </w:r>
    </w:p>
    <w:p w14:paraId="1450AFBB" w14:textId="0B1A03F3" w:rsidR="00276AC0" w:rsidRPr="0093614A" w:rsidRDefault="00AD6CE6" w:rsidP="00AD6CE6">
      <w:pPr>
        <w:pStyle w:val="ListNumber"/>
      </w:pPr>
      <w:r w:rsidRPr="0093614A">
        <w:t>No 3.līmeņa izvēlnes, noklikšķinot saiti “Pastkastītes aizpildījums” (tikai DIT e-pastkastītes administrators par savu iestādi).</w:t>
      </w:r>
    </w:p>
    <w:p w14:paraId="3207C758" w14:textId="3AD3F497" w:rsidR="007849FA" w:rsidRPr="0093614A" w:rsidRDefault="007849FA" w:rsidP="00276AC0">
      <w:r w:rsidRPr="0093614A">
        <w:t xml:space="preserve">Lietotājam tiek attēlota </w:t>
      </w:r>
      <w:r w:rsidR="00511AF9" w:rsidRPr="0093614A">
        <w:t xml:space="preserve">lapa </w:t>
      </w:r>
      <w:r w:rsidR="00522224" w:rsidRPr="0093614A">
        <w:t xml:space="preserve">ar pastkastītes aizpildījuma informāciju, kanālu sarakstu un </w:t>
      </w:r>
      <w:r w:rsidRPr="0093614A">
        <w:t xml:space="preserve">savas pastkastītes </w:t>
      </w:r>
      <w:r w:rsidR="00522224" w:rsidRPr="0093614A">
        <w:t xml:space="preserve">konfigurēšanas </w:t>
      </w:r>
      <w:r w:rsidRPr="0093614A">
        <w:t>un iestatījumu saglabāšana</w:t>
      </w:r>
      <w:r w:rsidR="00522224" w:rsidRPr="0093614A">
        <w:t>s informāciju</w:t>
      </w:r>
      <w:r w:rsidRPr="0093614A">
        <w:t>.</w:t>
      </w:r>
    </w:p>
    <w:p w14:paraId="2F4C450B" w14:textId="7224152E" w:rsidR="00511AF9" w:rsidRPr="0093614A" w:rsidRDefault="00511AF9" w:rsidP="00511AF9">
      <w:pPr>
        <w:pStyle w:val="Pictureposition"/>
      </w:pPr>
      <w:r w:rsidRPr="0093614A">
        <w:rPr>
          <w:noProof/>
          <w:lang w:eastAsia="lv-LV"/>
        </w:rPr>
        <w:lastRenderedPageBreak/>
        <w:drawing>
          <wp:inline distT="0" distB="0" distL="0" distR="0" wp14:anchorId="6D4D89C5" wp14:editId="05F65A86">
            <wp:extent cx="5693434" cy="3528416"/>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astkastes administresana.jpg"/>
                    <pic:cNvPicPr/>
                  </pic:nvPicPr>
                  <pic:blipFill>
                    <a:blip r:embed="rId58">
                      <a:extLst>
                        <a:ext uri="{28A0092B-C50C-407E-A947-70E740481C1C}">
                          <a14:useLocalDpi xmlns:a14="http://schemas.microsoft.com/office/drawing/2010/main" val="0"/>
                        </a:ext>
                      </a:extLst>
                    </a:blip>
                    <a:stretch>
                      <a:fillRect/>
                    </a:stretch>
                  </pic:blipFill>
                  <pic:spPr>
                    <a:xfrm>
                      <a:off x="0" y="0"/>
                      <a:ext cx="5698663" cy="3531656"/>
                    </a:xfrm>
                    <a:prstGeom prst="rect">
                      <a:avLst/>
                    </a:prstGeom>
                  </pic:spPr>
                </pic:pic>
              </a:graphicData>
            </a:graphic>
          </wp:inline>
        </w:drawing>
      </w:r>
    </w:p>
    <w:p w14:paraId="1F09F661" w14:textId="7C88F8B9" w:rsidR="00511AF9" w:rsidRPr="0093614A" w:rsidRDefault="00D67156" w:rsidP="00511AF9">
      <w:pPr>
        <w:pStyle w:val="Picturecaption"/>
      </w:pPr>
      <w:fldSimple w:instr=" SEQ Attēls \* ARABIC ">
        <w:bookmarkStart w:id="299" w:name="_Ref24716143"/>
        <w:bookmarkStart w:id="300" w:name="_Toc25239676"/>
        <w:r w:rsidR="00CD0890">
          <w:rPr>
            <w:noProof/>
          </w:rPr>
          <w:t>13</w:t>
        </w:r>
        <w:bookmarkEnd w:id="299"/>
      </w:fldSimple>
      <w:r w:rsidR="00511AF9" w:rsidRPr="0093614A">
        <w:t>.attēls. Pastkastītes administrēšana</w:t>
      </w:r>
      <w:bookmarkEnd w:id="300"/>
    </w:p>
    <w:p w14:paraId="42687EDA" w14:textId="447A5689" w:rsidR="00AF4969" w:rsidRPr="0093614A" w:rsidRDefault="00AF4969" w:rsidP="00AF4969">
      <w:r w:rsidRPr="0093614A">
        <w:t xml:space="preserve">Lapā tabulas veidā attēlota šāda informācija, skat. </w:t>
      </w:r>
      <w:r w:rsidRPr="0093614A">
        <w:fldChar w:fldCharType="begin"/>
      </w:r>
      <w:r w:rsidRPr="0093614A">
        <w:instrText xml:space="preserve"> REF _Ref25054814 \h </w:instrText>
      </w:r>
      <w:r w:rsidR="00AF65D3" w:rsidRPr="0093614A">
        <w:instrText xml:space="preserve"> \* MERGEFORMAT </w:instrText>
      </w:r>
      <w:r w:rsidRPr="0093614A">
        <w:fldChar w:fldCharType="separate"/>
      </w:r>
      <w:r w:rsidR="00CD0890">
        <w:t>6</w:t>
      </w:r>
      <w:r w:rsidRPr="0093614A">
        <w:fldChar w:fldCharType="end"/>
      </w:r>
      <w:r w:rsidRPr="0093614A">
        <w:t>.tabulā.</w:t>
      </w:r>
    </w:p>
    <w:p w14:paraId="080D2272" w14:textId="1C1CA226" w:rsidR="00AF4969" w:rsidRPr="0093614A" w:rsidRDefault="00AF4969" w:rsidP="00AF496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301" w:name="_Ref25054814"/>
      <w:r w:rsidR="00CD0890">
        <w:t>6</w:t>
      </w:r>
      <w:bookmarkEnd w:id="301"/>
      <w:r w:rsidRPr="0093614A">
        <w:rPr>
          <w:noProof w:val="0"/>
        </w:rPr>
        <w:fldChar w:fldCharType="end"/>
      </w:r>
      <w:r w:rsidRPr="0093614A">
        <w:rPr>
          <w:noProof w:val="0"/>
        </w:rPr>
        <w:t>.tabula</w:t>
      </w:r>
    </w:p>
    <w:p w14:paraId="7AEF1998" w14:textId="28B34564" w:rsidR="00AF4969" w:rsidRPr="0093614A" w:rsidRDefault="00AF4969" w:rsidP="00AF4969">
      <w:pPr>
        <w:pStyle w:val="Tabletitle"/>
      </w:pPr>
      <w:r w:rsidRPr="0093614A">
        <w:t>Pastkastītes administrēšana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AF4969" w:rsidRPr="0093614A" w14:paraId="09BE0905" w14:textId="77777777" w:rsidTr="00B2123E">
        <w:trPr>
          <w:tblHeader/>
          <w:jc w:val="center"/>
        </w:trPr>
        <w:tc>
          <w:tcPr>
            <w:tcW w:w="368" w:type="pct"/>
            <w:tcBorders>
              <w:top w:val="single" w:sz="12" w:space="0" w:color="000000"/>
              <w:left w:val="nil"/>
              <w:bottom w:val="single" w:sz="6" w:space="0" w:color="000000"/>
              <w:right w:val="single" w:sz="4" w:space="0" w:color="auto"/>
            </w:tcBorders>
          </w:tcPr>
          <w:p w14:paraId="41B5E689" w14:textId="77777777" w:rsidR="00AF4969" w:rsidRPr="0093614A" w:rsidRDefault="00AF4969" w:rsidP="00B2123E">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7A59FB98" w14:textId="77777777" w:rsidR="00AF4969" w:rsidRPr="0093614A" w:rsidRDefault="00AF4969" w:rsidP="00B2123E">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6915F0A6" w14:textId="77777777" w:rsidR="00AF4969" w:rsidRPr="0093614A" w:rsidRDefault="00AF4969" w:rsidP="00B2123E">
            <w:pPr>
              <w:jc w:val="left"/>
              <w:rPr>
                <w:b/>
                <w:bCs/>
                <w:smallCaps/>
              </w:rPr>
            </w:pPr>
            <w:r w:rsidRPr="0093614A">
              <w:rPr>
                <w:b/>
                <w:bCs/>
                <w:smallCaps/>
              </w:rPr>
              <w:t>Apraksts</w:t>
            </w:r>
          </w:p>
        </w:tc>
      </w:tr>
      <w:tr w:rsidR="00AF4969" w:rsidRPr="0093614A" w14:paraId="778FF5EE" w14:textId="77777777" w:rsidTr="00B2123E">
        <w:trPr>
          <w:jc w:val="center"/>
        </w:trPr>
        <w:tc>
          <w:tcPr>
            <w:tcW w:w="368" w:type="pct"/>
            <w:tcBorders>
              <w:top w:val="single" w:sz="6" w:space="0" w:color="000000"/>
              <w:left w:val="nil"/>
              <w:bottom w:val="single" w:sz="4" w:space="0" w:color="auto"/>
              <w:right w:val="single" w:sz="4" w:space="0" w:color="auto"/>
            </w:tcBorders>
          </w:tcPr>
          <w:p w14:paraId="5A6CA9D4" w14:textId="77777777" w:rsidR="00AF4969" w:rsidRPr="0093614A" w:rsidRDefault="00AF4969" w:rsidP="00FA53B9">
            <w:pPr>
              <w:pStyle w:val="TableListNumber"/>
              <w:numPr>
                <w:ilvl w:val="0"/>
                <w:numId w:val="17"/>
              </w:numPr>
            </w:pPr>
          </w:p>
        </w:tc>
        <w:tc>
          <w:tcPr>
            <w:tcW w:w="1324" w:type="pct"/>
            <w:tcBorders>
              <w:top w:val="single" w:sz="6" w:space="0" w:color="000000"/>
              <w:left w:val="nil"/>
              <w:bottom w:val="single" w:sz="4" w:space="0" w:color="auto"/>
              <w:right w:val="single" w:sz="4" w:space="0" w:color="auto"/>
            </w:tcBorders>
            <w:shd w:val="clear" w:color="auto" w:fill="auto"/>
          </w:tcPr>
          <w:p w14:paraId="15BC1FE1" w14:textId="05B2CC36" w:rsidR="00AF4969" w:rsidRPr="0093614A" w:rsidRDefault="00AF4969" w:rsidP="00B2123E">
            <w:pPr>
              <w:pStyle w:val="Tablebody"/>
            </w:pPr>
            <w:r w:rsidRPr="0093614A">
              <w:t>Pastkastītes aizpildījums</w:t>
            </w:r>
          </w:p>
        </w:tc>
        <w:tc>
          <w:tcPr>
            <w:tcW w:w="3308" w:type="pct"/>
            <w:tcBorders>
              <w:top w:val="single" w:sz="6" w:space="0" w:color="000000"/>
              <w:left w:val="single" w:sz="4" w:space="0" w:color="auto"/>
              <w:bottom w:val="single" w:sz="4" w:space="0" w:color="auto"/>
            </w:tcBorders>
            <w:shd w:val="clear" w:color="auto" w:fill="auto"/>
          </w:tcPr>
          <w:p w14:paraId="6D1FC9DC" w14:textId="36057345" w:rsidR="00AF4969" w:rsidRPr="0093614A" w:rsidRDefault="008D18E4" w:rsidP="00B2123E">
            <w:pPr>
              <w:pStyle w:val="Tablebody"/>
            </w:pPr>
            <w:r w:rsidRPr="0093614A">
              <w:t>Tiek attēlota informācija par ziņojumu skaitu, maksimālo skaitu un to procentuālo vērtību, kā arī ziņojumu apjomu, kopējo pieļaujamo apjomu un tā procentuālo vērtību</w:t>
            </w:r>
            <w:r w:rsidR="0093614A" w:rsidRPr="0093614A">
              <w:t>.</w:t>
            </w:r>
          </w:p>
        </w:tc>
      </w:tr>
      <w:tr w:rsidR="00AF4969" w:rsidRPr="0093614A" w14:paraId="54FBCC7E" w14:textId="77777777" w:rsidTr="00B2123E">
        <w:trPr>
          <w:jc w:val="center"/>
        </w:trPr>
        <w:tc>
          <w:tcPr>
            <w:tcW w:w="368" w:type="pct"/>
            <w:tcBorders>
              <w:top w:val="single" w:sz="4" w:space="0" w:color="auto"/>
              <w:left w:val="nil"/>
              <w:bottom w:val="single" w:sz="4" w:space="0" w:color="auto"/>
              <w:right w:val="single" w:sz="4" w:space="0" w:color="auto"/>
            </w:tcBorders>
          </w:tcPr>
          <w:p w14:paraId="68DA92C9"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43E1571" w14:textId="6366AAF9" w:rsidR="00AF4969" w:rsidRPr="0093614A" w:rsidRDefault="00AF4969" w:rsidP="00B2123E">
            <w:pPr>
              <w:pStyle w:val="Tablebody"/>
            </w:pPr>
            <w:r w:rsidRPr="0093614A">
              <w:t>Maksimālais ziņojumu skaits</w:t>
            </w:r>
          </w:p>
        </w:tc>
        <w:tc>
          <w:tcPr>
            <w:tcW w:w="3308" w:type="pct"/>
            <w:tcBorders>
              <w:top w:val="single" w:sz="4" w:space="0" w:color="auto"/>
              <w:left w:val="single" w:sz="4" w:space="0" w:color="auto"/>
              <w:bottom w:val="single" w:sz="4" w:space="0" w:color="auto"/>
            </w:tcBorders>
            <w:shd w:val="clear" w:color="auto" w:fill="auto"/>
          </w:tcPr>
          <w:p w14:paraId="7CC96384" w14:textId="6EB11FD9" w:rsidR="00AF4969" w:rsidRPr="0093614A" w:rsidRDefault="008D18E4" w:rsidP="00B2123E">
            <w:pPr>
              <w:pStyle w:val="Tablebody"/>
            </w:pPr>
            <w:r w:rsidRPr="0093614A">
              <w:t>Maksimālais ziņojumu skaits, kas tiks glabāts pastkastītē.</w:t>
            </w:r>
          </w:p>
        </w:tc>
      </w:tr>
      <w:tr w:rsidR="00AF4969" w:rsidRPr="0093614A" w14:paraId="23E68651" w14:textId="77777777" w:rsidTr="00B2123E">
        <w:trPr>
          <w:jc w:val="center"/>
        </w:trPr>
        <w:tc>
          <w:tcPr>
            <w:tcW w:w="368" w:type="pct"/>
            <w:tcBorders>
              <w:top w:val="single" w:sz="4" w:space="0" w:color="auto"/>
              <w:left w:val="nil"/>
              <w:bottom w:val="single" w:sz="4" w:space="0" w:color="auto"/>
              <w:right w:val="single" w:sz="4" w:space="0" w:color="auto"/>
            </w:tcBorders>
          </w:tcPr>
          <w:p w14:paraId="5AE0DC42"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F6EABAF" w14:textId="31E48F19" w:rsidR="00AF4969" w:rsidRPr="0093614A" w:rsidRDefault="00AF4969" w:rsidP="00B2123E">
            <w:pPr>
              <w:pStyle w:val="Tablebody"/>
            </w:pPr>
            <w:r w:rsidRPr="0093614A">
              <w:t>Maksimālais ziņojumu apjoms</w:t>
            </w:r>
          </w:p>
        </w:tc>
        <w:tc>
          <w:tcPr>
            <w:tcW w:w="3308" w:type="pct"/>
            <w:tcBorders>
              <w:top w:val="single" w:sz="4" w:space="0" w:color="auto"/>
              <w:left w:val="single" w:sz="4" w:space="0" w:color="auto"/>
              <w:bottom w:val="single" w:sz="4" w:space="0" w:color="auto"/>
            </w:tcBorders>
            <w:shd w:val="clear" w:color="auto" w:fill="auto"/>
          </w:tcPr>
          <w:p w14:paraId="53BD655D" w14:textId="7C842597" w:rsidR="00AF4969" w:rsidRPr="0093614A" w:rsidRDefault="008D18E4" w:rsidP="00DE0D9A">
            <w:pPr>
              <w:pStyle w:val="Tablebody"/>
            </w:pPr>
            <w:r w:rsidRPr="0093614A">
              <w:t>Maksimālais ziņojumu apjoms (megabaitos vai gigabaitos, ko iespējams izvēlēties, ar peli noklikšķinot uz bultas simbola</w:t>
            </w:r>
            <w:r w:rsidR="00DE0D9A" w:rsidRPr="0093614A">
              <w:t>).</w:t>
            </w:r>
          </w:p>
        </w:tc>
      </w:tr>
      <w:tr w:rsidR="00AF4969" w:rsidRPr="0093614A" w14:paraId="58D808E3" w14:textId="77777777" w:rsidTr="00B2123E">
        <w:trPr>
          <w:jc w:val="center"/>
        </w:trPr>
        <w:tc>
          <w:tcPr>
            <w:tcW w:w="368" w:type="pct"/>
            <w:tcBorders>
              <w:top w:val="single" w:sz="4" w:space="0" w:color="auto"/>
              <w:left w:val="nil"/>
              <w:bottom w:val="single" w:sz="4" w:space="0" w:color="auto"/>
              <w:right w:val="single" w:sz="4" w:space="0" w:color="auto"/>
            </w:tcBorders>
          </w:tcPr>
          <w:p w14:paraId="5DBB899F"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E9B7B70" w14:textId="7A081337" w:rsidR="00AF4969" w:rsidRPr="0093614A" w:rsidRDefault="00AF4969" w:rsidP="00AF4969">
            <w:pPr>
              <w:pStyle w:val="Tablebody"/>
            </w:pPr>
            <w:r w:rsidRPr="0093614A">
              <w:t>Laika posms pēc ziņojuma nolasīšanas, pēc kura notiek ziņojuma automātiskā dzēšana</w:t>
            </w:r>
          </w:p>
        </w:tc>
        <w:tc>
          <w:tcPr>
            <w:tcW w:w="3308" w:type="pct"/>
            <w:tcBorders>
              <w:top w:val="single" w:sz="4" w:space="0" w:color="auto"/>
              <w:left w:val="single" w:sz="4" w:space="0" w:color="auto"/>
              <w:bottom w:val="single" w:sz="4" w:space="0" w:color="auto"/>
            </w:tcBorders>
            <w:shd w:val="clear" w:color="auto" w:fill="auto"/>
          </w:tcPr>
          <w:p w14:paraId="2DDB805C" w14:textId="5C1BF055" w:rsidR="00AF4969" w:rsidRPr="0093614A" w:rsidRDefault="00DE0D9A" w:rsidP="00B2123E">
            <w:pPr>
              <w:pStyle w:val="Tablebody"/>
            </w:pPr>
            <w:r w:rsidRPr="0093614A">
              <w:t>Laika posms pēc ziņojuma nolasīšanas, pēc kura notiek ziņojuma automātiskā dzēšana (dienās).</w:t>
            </w:r>
          </w:p>
        </w:tc>
      </w:tr>
      <w:tr w:rsidR="00AF4969" w:rsidRPr="0093614A" w14:paraId="53B3CB61" w14:textId="77777777" w:rsidTr="00B2123E">
        <w:trPr>
          <w:jc w:val="center"/>
        </w:trPr>
        <w:tc>
          <w:tcPr>
            <w:tcW w:w="368" w:type="pct"/>
            <w:tcBorders>
              <w:top w:val="single" w:sz="4" w:space="0" w:color="auto"/>
              <w:left w:val="nil"/>
              <w:bottom w:val="single" w:sz="4" w:space="0" w:color="auto"/>
              <w:right w:val="single" w:sz="4" w:space="0" w:color="auto"/>
            </w:tcBorders>
          </w:tcPr>
          <w:p w14:paraId="72D9C088"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6BC19F8" w14:textId="3E5C3AA9" w:rsidR="00AF4969" w:rsidRPr="0093614A" w:rsidRDefault="00AF4969" w:rsidP="00AF4969">
            <w:pPr>
              <w:pStyle w:val="Tablebody"/>
            </w:pPr>
            <w:r w:rsidRPr="0093614A">
              <w:t>Laika posms pēc ziņojuma nosūtīšanas, pēc kura notiek ziņojuma automātiskā dzēšana</w:t>
            </w:r>
          </w:p>
        </w:tc>
        <w:tc>
          <w:tcPr>
            <w:tcW w:w="3308" w:type="pct"/>
            <w:tcBorders>
              <w:top w:val="single" w:sz="4" w:space="0" w:color="auto"/>
              <w:left w:val="single" w:sz="4" w:space="0" w:color="auto"/>
              <w:bottom w:val="single" w:sz="4" w:space="0" w:color="auto"/>
            </w:tcBorders>
            <w:shd w:val="clear" w:color="auto" w:fill="auto"/>
          </w:tcPr>
          <w:p w14:paraId="193CFC9D" w14:textId="07BA8EC4" w:rsidR="00AF4969" w:rsidRPr="0093614A" w:rsidRDefault="00DE0D9A" w:rsidP="00B2123E">
            <w:pPr>
              <w:pStyle w:val="Tablebody"/>
            </w:pPr>
            <w:r w:rsidRPr="0093614A">
              <w:t>Laika posms pēc ziņojuma nosūtīšanas, pēc kura notiek ziņojuma automātiskā dzēšana (dienās).</w:t>
            </w:r>
          </w:p>
        </w:tc>
      </w:tr>
      <w:tr w:rsidR="00AF4969" w:rsidRPr="0093614A" w14:paraId="53AEC3B5" w14:textId="77777777" w:rsidTr="00B2123E">
        <w:trPr>
          <w:jc w:val="center"/>
        </w:trPr>
        <w:tc>
          <w:tcPr>
            <w:tcW w:w="368" w:type="pct"/>
            <w:tcBorders>
              <w:top w:val="single" w:sz="4" w:space="0" w:color="auto"/>
              <w:left w:val="nil"/>
              <w:bottom w:val="single" w:sz="4" w:space="0" w:color="auto"/>
              <w:right w:val="single" w:sz="4" w:space="0" w:color="auto"/>
            </w:tcBorders>
          </w:tcPr>
          <w:p w14:paraId="338E38DB"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228039F" w14:textId="11386274" w:rsidR="00AF4969" w:rsidRPr="0093614A" w:rsidRDefault="00AF4969" w:rsidP="0093614A">
            <w:pPr>
              <w:pStyle w:val="Tablebody"/>
            </w:pPr>
            <w:r w:rsidRPr="0093614A">
              <w:t>Ieslēgt nolasīto ziņojumu automā</w:t>
            </w:r>
            <w:r w:rsidR="0093614A">
              <w:t>tisk</w:t>
            </w:r>
            <w:r w:rsidRPr="0093614A">
              <w:t>u dzēšanu</w:t>
            </w:r>
          </w:p>
        </w:tc>
        <w:tc>
          <w:tcPr>
            <w:tcW w:w="3308" w:type="pct"/>
            <w:tcBorders>
              <w:top w:val="single" w:sz="4" w:space="0" w:color="auto"/>
              <w:left w:val="single" w:sz="4" w:space="0" w:color="auto"/>
              <w:bottom w:val="single" w:sz="4" w:space="0" w:color="auto"/>
            </w:tcBorders>
            <w:shd w:val="clear" w:color="auto" w:fill="auto"/>
          </w:tcPr>
          <w:p w14:paraId="041FD158" w14:textId="6B5AFA8E" w:rsidR="00AF4969" w:rsidRPr="0093614A" w:rsidRDefault="00582FF5" w:rsidP="0093614A">
            <w:pPr>
              <w:pStyle w:val="Tablebody"/>
            </w:pPr>
            <w:r w:rsidRPr="0093614A">
              <w:t>Atzīme, vai ieslēgt nolasīto ziņojumu automātisko dzēšan</w:t>
            </w:r>
            <w:r w:rsidR="0093614A">
              <w:t>u</w:t>
            </w:r>
            <w:r w:rsidRPr="0093614A">
              <w:t>.</w:t>
            </w:r>
          </w:p>
        </w:tc>
      </w:tr>
      <w:tr w:rsidR="00AF4969" w:rsidRPr="0093614A" w14:paraId="775E1CAD" w14:textId="77777777" w:rsidTr="00B2123E">
        <w:trPr>
          <w:jc w:val="center"/>
        </w:trPr>
        <w:tc>
          <w:tcPr>
            <w:tcW w:w="368" w:type="pct"/>
            <w:tcBorders>
              <w:top w:val="single" w:sz="4" w:space="0" w:color="auto"/>
              <w:left w:val="nil"/>
              <w:bottom w:val="single" w:sz="4" w:space="0" w:color="auto"/>
              <w:right w:val="single" w:sz="4" w:space="0" w:color="auto"/>
            </w:tcBorders>
          </w:tcPr>
          <w:p w14:paraId="4AE20CC3"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D1071F9" w14:textId="7C52E9DD" w:rsidR="00AF4969" w:rsidRPr="0093614A" w:rsidRDefault="00AF4969" w:rsidP="00B2123E">
            <w:pPr>
              <w:pStyle w:val="Tablebody"/>
            </w:pPr>
            <w:r w:rsidRPr="0093614A">
              <w:t>Ieslēgt sūtīto ziņojumu automāti</w:t>
            </w:r>
            <w:r w:rsidR="0093614A">
              <w:t>s</w:t>
            </w:r>
            <w:r w:rsidRPr="0093614A">
              <w:t>ku dzēšanu</w:t>
            </w:r>
          </w:p>
        </w:tc>
        <w:tc>
          <w:tcPr>
            <w:tcW w:w="3308" w:type="pct"/>
            <w:tcBorders>
              <w:top w:val="single" w:sz="4" w:space="0" w:color="auto"/>
              <w:left w:val="single" w:sz="4" w:space="0" w:color="auto"/>
              <w:bottom w:val="single" w:sz="4" w:space="0" w:color="auto"/>
            </w:tcBorders>
            <w:shd w:val="clear" w:color="auto" w:fill="auto"/>
          </w:tcPr>
          <w:p w14:paraId="5AF15531" w14:textId="55DF6B98" w:rsidR="00AF4969" w:rsidRPr="0093614A" w:rsidRDefault="00582FF5" w:rsidP="0093614A">
            <w:pPr>
              <w:pStyle w:val="Tablebody"/>
            </w:pPr>
            <w:r w:rsidRPr="0093614A">
              <w:t>Atzīme, vai ieslēgt sūtīto ziņojumu automātisko dzēšan</w:t>
            </w:r>
            <w:r w:rsidR="0093614A">
              <w:t>u</w:t>
            </w:r>
            <w:r w:rsidRPr="0093614A">
              <w:t>.</w:t>
            </w:r>
          </w:p>
        </w:tc>
      </w:tr>
      <w:tr w:rsidR="00AF4969" w:rsidRPr="0093614A" w14:paraId="454809A3" w14:textId="77777777" w:rsidTr="00B2123E">
        <w:trPr>
          <w:jc w:val="center"/>
        </w:trPr>
        <w:tc>
          <w:tcPr>
            <w:tcW w:w="368" w:type="pct"/>
            <w:tcBorders>
              <w:top w:val="single" w:sz="4" w:space="0" w:color="auto"/>
              <w:left w:val="nil"/>
              <w:bottom w:val="single" w:sz="4" w:space="0" w:color="auto"/>
              <w:right w:val="single" w:sz="4" w:space="0" w:color="auto"/>
            </w:tcBorders>
          </w:tcPr>
          <w:p w14:paraId="2A4CAE62"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ACAB313" w14:textId="7EF850AC" w:rsidR="00AF4969" w:rsidRPr="0093614A" w:rsidRDefault="00AF4969" w:rsidP="00B2123E">
            <w:pPr>
              <w:pStyle w:val="Tablebody"/>
            </w:pPr>
            <w:r w:rsidRPr="0093614A">
              <w:t>Paziņošanas e-pasts</w:t>
            </w:r>
          </w:p>
        </w:tc>
        <w:tc>
          <w:tcPr>
            <w:tcW w:w="3308" w:type="pct"/>
            <w:tcBorders>
              <w:top w:val="single" w:sz="4" w:space="0" w:color="auto"/>
              <w:left w:val="single" w:sz="4" w:space="0" w:color="auto"/>
              <w:bottom w:val="single" w:sz="4" w:space="0" w:color="auto"/>
            </w:tcBorders>
            <w:shd w:val="clear" w:color="auto" w:fill="auto"/>
          </w:tcPr>
          <w:p w14:paraId="2D44D910" w14:textId="59097642" w:rsidR="00AF4969" w:rsidRPr="0093614A" w:rsidRDefault="00DE0D9A" w:rsidP="00B2123E">
            <w:pPr>
              <w:pStyle w:val="Tablebody"/>
            </w:pPr>
            <w:r w:rsidRPr="0093614A">
              <w:t>Informatīvs lauks, kurā var norādīt e-pasta adresi, pa kuru iespējams sazināties ar konkrētās pastkastes administratoriem.</w:t>
            </w:r>
          </w:p>
        </w:tc>
      </w:tr>
      <w:tr w:rsidR="00AF4969" w:rsidRPr="0093614A" w14:paraId="48F5F642" w14:textId="77777777" w:rsidTr="00B2123E">
        <w:trPr>
          <w:jc w:val="center"/>
        </w:trPr>
        <w:tc>
          <w:tcPr>
            <w:tcW w:w="368" w:type="pct"/>
            <w:tcBorders>
              <w:top w:val="single" w:sz="4" w:space="0" w:color="auto"/>
              <w:left w:val="nil"/>
              <w:bottom w:val="single" w:sz="4" w:space="0" w:color="auto"/>
              <w:right w:val="single" w:sz="4" w:space="0" w:color="auto"/>
            </w:tcBorders>
          </w:tcPr>
          <w:p w14:paraId="2DB6F15E"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E56689B" w14:textId="0380052D" w:rsidR="00AF4969" w:rsidRPr="0093614A" w:rsidRDefault="00AF4969" w:rsidP="00B2123E">
            <w:pPr>
              <w:pStyle w:val="Tablebody"/>
            </w:pPr>
            <w:r w:rsidRPr="0093614A">
              <w:t>Ienākošo ziņojumu notifikācijas adrese</w:t>
            </w:r>
          </w:p>
        </w:tc>
        <w:tc>
          <w:tcPr>
            <w:tcW w:w="3308" w:type="pct"/>
            <w:tcBorders>
              <w:top w:val="single" w:sz="4" w:space="0" w:color="auto"/>
              <w:left w:val="single" w:sz="4" w:space="0" w:color="auto"/>
              <w:bottom w:val="single" w:sz="4" w:space="0" w:color="auto"/>
            </w:tcBorders>
            <w:shd w:val="clear" w:color="auto" w:fill="auto"/>
          </w:tcPr>
          <w:p w14:paraId="33F7EAC2" w14:textId="0D0E51F2" w:rsidR="00AF4969" w:rsidRPr="0093614A" w:rsidRDefault="00582FF5" w:rsidP="00B2123E">
            <w:pPr>
              <w:pStyle w:val="Tablebody"/>
            </w:pPr>
            <w:r w:rsidRPr="0093614A">
              <w:t>Ienākošo ziņojumu notifikācijas adrese.</w:t>
            </w:r>
          </w:p>
        </w:tc>
      </w:tr>
      <w:tr w:rsidR="00AF4969" w:rsidRPr="0093614A" w14:paraId="62353EE0" w14:textId="77777777" w:rsidTr="00B2123E">
        <w:trPr>
          <w:jc w:val="center"/>
        </w:trPr>
        <w:tc>
          <w:tcPr>
            <w:tcW w:w="368" w:type="pct"/>
            <w:tcBorders>
              <w:top w:val="single" w:sz="4" w:space="0" w:color="auto"/>
              <w:left w:val="nil"/>
              <w:bottom w:val="single" w:sz="4" w:space="0" w:color="auto"/>
              <w:right w:val="single" w:sz="4" w:space="0" w:color="auto"/>
            </w:tcBorders>
          </w:tcPr>
          <w:p w14:paraId="346488F5"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FE700CA" w14:textId="2CA989CA" w:rsidR="00AF4969" w:rsidRPr="0093614A" w:rsidRDefault="00AF4969" w:rsidP="00B2123E">
            <w:pPr>
              <w:pStyle w:val="Tablebody"/>
            </w:pPr>
            <w:r w:rsidRPr="0093614A">
              <w:t>[Saglabāt]</w:t>
            </w:r>
          </w:p>
        </w:tc>
        <w:tc>
          <w:tcPr>
            <w:tcW w:w="3308" w:type="pct"/>
            <w:tcBorders>
              <w:top w:val="single" w:sz="4" w:space="0" w:color="auto"/>
              <w:left w:val="single" w:sz="4" w:space="0" w:color="auto"/>
              <w:bottom w:val="single" w:sz="4" w:space="0" w:color="auto"/>
            </w:tcBorders>
            <w:shd w:val="clear" w:color="auto" w:fill="auto"/>
          </w:tcPr>
          <w:p w14:paraId="2C15FA6F" w14:textId="382B57FC" w:rsidR="00AF4969" w:rsidRPr="0093614A" w:rsidRDefault="00582FF5" w:rsidP="00B2123E">
            <w:pPr>
              <w:pStyle w:val="Tablebody"/>
            </w:pPr>
            <w:r w:rsidRPr="0093614A">
              <w:t>Nospiežot pogu, tiek saglabāta informācija</w:t>
            </w:r>
          </w:p>
        </w:tc>
      </w:tr>
      <w:tr w:rsidR="00AF4969" w:rsidRPr="0093614A" w14:paraId="1013CA86" w14:textId="77777777" w:rsidTr="00B2123E">
        <w:trPr>
          <w:jc w:val="center"/>
        </w:trPr>
        <w:tc>
          <w:tcPr>
            <w:tcW w:w="368" w:type="pct"/>
            <w:tcBorders>
              <w:top w:val="single" w:sz="4" w:space="0" w:color="auto"/>
              <w:left w:val="nil"/>
              <w:bottom w:val="single" w:sz="4" w:space="0" w:color="auto"/>
              <w:right w:val="single" w:sz="4" w:space="0" w:color="auto"/>
            </w:tcBorders>
          </w:tcPr>
          <w:p w14:paraId="5E7B7A7B" w14:textId="77777777" w:rsidR="00AF4969" w:rsidRPr="0093614A" w:rsidRDefault="00AF4969" w:rsidP="00B2123E">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216B187" w14:textId="71CEEA24" w:rsidR="00AF4969" w:rsidRPr="0093614A" w:rsidRDefault="00AF4969" w:rsidP="00B2123E">
            <w:pPr>
              <w:pStyle w:val="Tablebody"/>
            </w:pPr>
            <w:r w:rsidRPr="0093614A">
              <w:t>[Konfigurēšana pēc noklusējum</w:t>
            </w:r>
            <w:r w:rsidR="0093614A">
              <w:t>a</w:t>
            </w:r>
            <w:r w:rsidRPr="0093614A">
              <w:t>]</w:t>
            </w:r>
          </w:p>
        </w:tc>
        <w:tc>
          <w:tcPr>
            <w:tcW w:w="3308" w:type="pct"/>
            <w:tcBorders>
              <w:top w:val="single" w:sz="4" w:space="0" w:color="auto"/>
              <w:left w:val="single" w:sz="4" w:space="0" w:color="auto"/>
              <w:bottom w:val="single" w:sz="4" w:space="0" w:color="auto"/>
            </w:tcBorders>
            <w:shd w:val="clear" w:color="auto" w:fill="auto"/>
          </w:tcPr>
          <w:p w14:paraId="6375A550" w14:textId="77777777" w:rsidR="00582FF5" w:rsidRPr="0093614A" w:rsidRDefault="00582FF5" w:rsidP="00582FF5">
            <w:pPr>
              <w:pStyle w:val="Tablebody"/>
            </w:pPr>
            <w:r w:rsidRPr="0093614A">
              <w:t>Nospiežot pogu, lapu atjauno pēc noklusējuma, kāda tika nokonfigurēta.</w:t>
            </w:r>
          </w:p>
          <w:p w14:paraId="7BA550A5" w14:textId="3A6F8608" w:rsidR="00AF4969" w:rsidRPr="0093614A" w:rsidRDefault="00582FF5" w:rsidP="00582FF5">
            <w:pPr>
              <w:pStyle w:val="Tablebody"/>
            </w:pPr>
            <w:r w:rsidRPr="0093614A">
              <w:t>Poga nav pieejama DIT e-pastkastītes administratoram.</w:t>
            </w:r>
          </w:p>
        </w:tc>
      </w:tr>
    </w:tbl>
    <w:p w14:paraId="00C6715D" w14:textId="7747FBB5" w:rsidR="00B2123E" w:rsidRPr="0093614A" w:rsidRDefault="00176B95" w:rsidP="00176B95">
      <w:pPr>
        <w:pStyle w:val="Heading2"/>
      </w:pPr>
      <w:bookmarkStart w:id="302" w:name="_Toc335293318"/>
      <w:bookmarkStart w:id="303" w:name="_Toc335293784"/>
      <w:bookmarkStart w:id="304" w:name="_Toc335294686"/>
      <w:bookmarkStart w:id="305" w:name="_Toc335294862"/>
      <w:bookmarkStart w:id="306" w:name="_Toc335295040"/>
      <w:bookmarkStart w:id="307" w:name="_Toc335295216"/>
      <w:bookmarkStart w:id="308" w:name="_Toc335295932"/>
      <w:bookmarkStart w:id="309" w:name="_Toc335296108"/>
      <w:bookmarkStart w:id="310" w:name="_Toc335297639"/>
      <w:bookmarkStart w:id="311" w:name="_Toc335297814"/>
      <w:bookmarkStart w:id="312" w:name="_Toc335301296"/>
      <w:bookmarkStart w:id="313" w:name="_Toc335301465"/>
      <w:bookmarkStart w:id="314" w:name="_Toc335301634"/>
      <w:bookmarkStart w:id="315" w:name="_Toc335301803"/>
      <w:bookmarkStart w:id="316" w:name="_Toc335302446"/>
      <w:bookmarkStart w:id="317" w:name="_Toc335302615"/>
      <w:bookmarkStart w:id="318" w:name="_Toc335313107"/>
      <w:bookmarkStart w:id="319" w:name="_Toc335293319"/>
      <w:bookmarkStart w:id="320" w:name="_Toc335293785"/>
      <w:bookmarkStart w:id="321" w:name="_Toc335294687"/>
      <w:bookmarkStart w:id="322" w:name="_Toc335294863"/>
      <w:bookmarkStart w:id="323" w:name="_Toc335295041"/>
      <w:bookmarkStart w:id="324" w:name="_Toc335295217"/>
      <w:bookmarkStart w:id="325" w:name="_Toc335295933"/>
      <w:bookmarkStart w:id="326" w:name="_Toc335296109"/>
      <w:bookmarkStart w:id="327" w:name="_Toc335297640"/>
      <w:bookmarkStart w:id="328" w:name="_Toc335297815"/>
      <w:bookmarkStart w:id="329" w:name="_Toc335301297"/>
      <w:bookmarkStart w:id="330" w:name="_Toc335301466"/>
      <w:bookmarkStart w:id="331" w:name="_Toc335301635"/>
      <w:bookmarkStart w:id="332" w:name="_Toc335301804"/>
      <w:bookmarkStart w:id="333" w:name="_Toc335302447"/>
      <w:bookmarkStart w:id="334" w:name="_Toc335302616"/>
      <w:bookmarkStart w:id="335" w:name="_Toc335313108"/>
      <w:bookmarkStart w:id="336" w:name="_Toc335293320"/>
      <w:bookmarkStart w:id="337" w:name="_Toc335293786"/>
      <w:bookmarkStart w:id="338" w:name="_Toc335294688"/>
      <w:bookmarkStart w:id="339" w:name="_Toc335294864"/>
      <w:bookmarkStart w:id="340" w:name="_Toc335295042"/>
      <w:bookmarkStart w:id="341" w:name="_Toc335295218"/>
      <w:bookmarkStart w:id="342" w:name="_Toc335295934"/>
      <w:bookmarkStart w:id="343" w:name="_Toc335296110"/>
      <w:bookmarkStart w:id="344" w:name="_Toc335297641"/>
      <w:bookmarkStart w:id="345" w:name="_Toc335297816"/>
      <w:bookmarkStart w:id="346" w:name="_Toc335301298"/>
      <w:bookmarkStart w:id="347" w:name="_Toc335301467"/>
      <w:bookmarkStart w:id="348" w:name="_Toc335301636"/>
      <w:bookmarkStart w:id="349" w:name="_Toc335301805"/>
      <w:bookmarkStart w:id="350" w:name="_Toc335302448"/>
      <w:bookmarkStart w:id="351" w:name="_Toc335302617"/>
      <w:bookmarkStart w:id="352" w:name="_Toc335313109"/>
      <w:bookmarkStart w:id="353" w:name="_Toc335293321"/>
      <w:bookmarkStart w:id="354" w:name="_Toc335293787"/>
      <w:bookmarkStart w:id="355" w:name="_Toc335294689"/>
      <w:bookmarkStart w:id="356" w:name="_Toc335294865"/>
      <w:bookmarkStart w:id="357" w:name="_Toc335295043"/>
      <w:bookmarkStart w:id="358" w:name="_Toc335295219"/>
      <w:bookmarkStart w:id="359" w:name="_Toc335295935"/>
      <w:bookmarkStart w:id="360" w:name="_Toc335296111"/>
      <w:bookmarkStart w:id="361" w:name="_Toc335297642"/>
      <w:bookmarkStart w:id="362" w:name="_Toc335297817"/>
      <w:bookmarkStart w:id="363" w:name="_Toc335301299"/>
      <w:bookmarkStart w:id="364" w:name="_Toc335301468"/>
      <w:bookmarkStart w:id="365" w:name="_Toc335301637"/>
      <w:bookmarkStart w:id="366" w:name="_Toc335301806"/>
      <w:bookmarkStart w:id="367" w:name="_Toc335302449"/>
      <w:bookmarkStart w:id="368" w:name="_Toc335302618"/>
      <w:bookmarkStart w:id="369" w:name="_Toc335313110"/>
      <w:bookmarkStart w:id="370" w:name="_Toc335293322"/>
      <w:bookmarkStart w:id="371" w:name="_Toc335293788"/>
      <w:bookmarkStart w:id="372" w:name="_Toc335294690"/>
      <w:bookmarkStart w:id="373" w:name="_Toc335294866"/>
      <w:bookmarkStart w:id="374" w:name="_Toc335295044"/>
      <w:bookmarkStart w:id="375" w:name="_Toc335295220"/>
      <w:bookmarkStart w:id="376" w:name="_Toc335295936"/>
      <w:bookmarkStart w:id="377" w:name="_Toc335296112"/>
      <w:bookmarkStart w:id="378" w:name="_Toc335297643"/>
      <w:bookmarkStart w:id="379" w:name="_Toc335297818"/>
      <w:bookmarkStart w:id="380" w:name="_Toc335301300"/>
      <w:bookmarkStart w:id="381" w:name="_Toc335301469"/>
      <w:bookmarkStart w:id="382" w:name="_Toc335301638"/>
      <w:bookmarkStart w:id="383" w:name="_Toc335301807"/>
      <w:bookmarkStart w:id="384" w:name="_Toc335302450"/>
      <w:bookmarkStart w:id="385" w:name="_Toc335302619"/>
      <w:bookmarkStart w:id="386" w:name="_Toc335313111"/>
      <w:bookmarkStart w:id="387" w:name="_Toc335293323"/>
      <w:bookmarkStart w:id="388" w:name="_Toc335293789"/>
      <w:bookmarkStart w:id="389" w:name="_Toc335294691"/>
      <w:bookmarkStart w:id="390" w:name="_Toc335294867"/>
      <w:bookmarkStart w:id="391" w:name="_Toc335295045"/>
      <w:bookmarkStart w:id="392" w:name="_Toc335295221"/>
      <w:bookmarkStart w:id="393" w:name="_Toc335295937"/>
      <w:bookmarkStart w:id="394" w:name="_Toc335296113"/>
      <w:bookmarkStart w:id="395" w:name="_Toc335297644"/>
      <w:bookmarkStart w:id="396" w:name="_Toc335297819"/>
      <w:bookmarkStart w:id="397" w:name="_Toc335301301"/>
      <w:bookmarkStart w:id="398" w:name="_Toc335301470"/>
      <w:bookmarkStart w:id="399" w:name="_Toc335301639"/>
      <w:bookmarkStart w:id="400" w:name="_Toc335301808"/>
      <w:bookmarkStart w:id="401" w:name="_Toc335302451"/>
      <w:bookmarkStart w:id="402" w:name="_Toc335302620"/>
      <w:bookmarkStart w:id="403" w:name="_Toc335313112"/>
      <w:bookmarkStart w:id="404" w:name="_Toc335293324"/>
      <w:bookmarkStart w:id="405" w:name="_Toc335293457"/>
      <w:bookmarkStart w:id="406" w:name="_Toc335293790"/>
      <w:bookmarkStart w:id="407" w:name="_Toc335293923"/>
      <w:bookmarkStart w:id="408" w:name="_Toc335294692"/>
      <w:bookmarkStart w:id="409" w:name="_Toc335294825"/>
      <w:bookmarkStart w:id="410" w:name="_Toc335294868"/>
      <w:bookmarkStart w:id="411" w:name="_Toc335295001"/>
      <w:bookmarkStart w:id="412" w:name="_Toc335295046"/>
      <w:bookmarkStart w:id="413" w:name="_Toc335295179"/>
      <w:bookmarkStart w:id="414" w:name="_Toc335295222"/>
      <w:bookmarkStart w:id="415" w:name="_Toc335295355"/>
      <w:bookmarkStart w:id="416" w:name="_Toc335295374"/>
      <w:bookmarkStart w:id="417" w:name="_Toc335295938"/>
      <w:bookmarkStart w:id="418" w:name="_Toc335296071"/>
      <w:bookmarkStart w:id="419" w:name="_Toc335296114"/>
      <w:bookmarkStart w:id="420" w:name="_Toc335296247"/>
      <w:bookmarkStart w:id="421" w:name="_Toc335297645"/>
      <w:bookmarkStart w:id="422" w:name="_Toc335297777"/>
      <w:bookmarkStart w:id="423" w:name="_Toc335297820"/>
      <w:bookmarkStart w:id="424" w:name="_Toc335297951"/>
      <w:bookmarkStart w:id="425" w:name="_Toc335297963"/>
      <w:bookmarkStart w:id="426" w:name="_Toc335301302"/>
      <w:bookmarkStart w:id="427" w:name="_Toc335301433"/>
      <w:bookmarkStart w:id="428" w:name="_Toc335301471"/>
      <w:bookmarkStart w:id="429" w:name="_Toc335301602"/>
      <w:bookmarkStart w:id="430" w:name="_Toc335301640"/>
      <w:bookmarkStart w:id="431" w:name="_Toc335301771"/>
      <w:bookmarkStart w:id="432" w:name="_Toc335301809"/>
      <w:bookmarkStart w:id="433" w:name="_Toc335301940"/>
      <w:bookmarkStart w:id="434" w:name="_Toc335302452"/>
      <w:bookmarkStart w:id="435" w:name="_Toc335302583"/>
      <w:bookmarkStart w:id="436" w:name="_Toc335302621"/>
      <w:bookmarkStart w:id="437" w:name="_Toc335302752"/>
      <w:bookmarkStart w:id="438" w:name="_Toc335313113"/>
      <w:bookmarkStart w:id="439" w:name="_Toc335313244"/>
      <w:bookmarkStart w:id="440" w:name="_Toc335293325"/>
      <w:bookmarkStart w:id="441" w:name="_Toc335293791"/>
      <w:bookmarkStart w:id="442" w:name="_Toc335294693"/>
      <w:bookmarkStart w:id="443" w:name="_Toc335294869"/>
      <w:bookmarkStart w:id="444" w:name="_Toc335295047"/>
      <w:bookmarkStart w:id="445" w:name="_Toc335295223"/>
      <w:bookmarkStart w:id="446" w:name="_Toc335295939"/>
      <w:bookmarkStart w:id="447" w:name="_Toc335296115"/>
      <w:bookmarkStart w:id="448" w:name="_Toc335297646"/>
      <w:bookmarkStart w:id="449" w:name="_Toc335297821"/>
      <w:bookmarkStart w:id="450" w:name="_Toc335301303"/>
      <w:bookmarkStart w:id="451" w:name="_Toc335301472"/>
      <w:bookmarkStart w:id="452" w:name="_Toc335301641"/>
      <w:bookmarkStart w:id="453" w:name="_Toc335301810"/>
      <w:bookmarkStart w:id="454" w:name="_Toc335302453"/>
      <w:bookmarkStart w:id="455" w:name="_Toc335302622"/>
      <w:bookmarkStart w:id="456" w:name="_Toc335313114"/>
      <w:bookmarkStart w:id="457" w:name="_Toc335293326"/>
      <w:bookmarkStart w:id="458" w:name="_Toc335293792"/>
      <w:bookmarkStart w:id="459" w:name="_Toc335294694"/>
      <w:bookmarkStart w:id="460" w:name="_Toc335294870"/>
      <w:bookmarkStart w:id="461" w:name="_Toc335295048"/>
      <w:bookmarkStart w:id="462" w:name="_Toc335295224"/>
      <w:bookmarkStart w:id="463" w:name="_Toc335295940"/>
      <w:bookmarkStart w:id="464" w:name="_Toc335296116"/>
      <w:bookmarkStart w:id="465" w:name="_Toc335297647"/>
      <w:bookmarkStart w:id="466" w:name="_Toc335297822"/>
      <w:bookmarkStart w:id="467" w:name="_Toc335301304"/>
      <w:bookmarkStart w:id="468" w:name="_Toc335301473"/>
      <w:bookmarkStart w:id="469" w:name="_Toc335301642"/>
      <w:bookmarkStart w:id="470" w:name="_Toc335301811"/>
      <w:bookmarkStart w:id="471" w:name="_Toc335302454"/>
      <w:bookmarkStart w:id="472" w:name="_Toc335302623"/>
      <w:bookmarkStart w:id="473" w:name="_Toc335313115"/>
      <w:bookmarkStart w:id="474" w:name="_Toc335293327"/>
      <w:bookmarkStart w:id="475" w:name="_Toc335293793"/>
      <w:bookmarkStart w:id="476" w:name="_Toc335294695"/>
      <w:bookmarkStart w:id="477" w:name="_Toc335294871"/>
      <w:bookmarkStart w:id="478" w:name="_Toc335295049"/>
      <w:bookmarkStart w:id="479" w:name="_Toc335295225"/>
      <w:bookmarkStart w:id="480" w:name="_Toc335295941"/>
      <w:bookmarkStart w:id="481" w:name="_Toc335296117"/>
      <w:bookmarkStart w:id="482" w:name="_Toc335297648"/>
      <w:bookmarkStart w:id="483" w:name="_Toc335297823"/>
      <w:bookmarkStart w:id="484" w:name="_Toc335301305"/>
      <w:bookmarkStart w:id="485" w:name="_Toc335301474"/>
      <w:bookmarkStart w:id="486" w:name="_Toc335301643"/>
      <w:bookmarkStart w:id="487" w:name="_Toc335301812"/>
      <w:bookmarkStart w:id="488" w:name="_Toc335302455"/>
      <w:bookmarkStart w:id="489" w:name="_Toc335302624"/>
      <w:bookmarkStart w:id="490" w:name="_Toc335313116"/>
      <w:bookmarkStart w:id="491" w:name="_Toc335293328"/>
      <w:bookmarkStart w:id="492" w:name="_Toc335293794"/>
      <w:bookmarkStart w:id="493" w:name="_Toc335294696"/>
      <w:bookmarkStart w:id="494" w:name="_Toc335294872"/>
      <w:bookmarkStart w:id="495" w:name="_Toc335295050"/>
      <w:bookmarkStart w:id="496" w:name="_Toc335295226"/>
      <w:bookmarkStart w:id="497" w:name="_Toc335295942"/>
      <w:bookmarkStart w:id="498" w:name="_Toc335296118"/>
      <w:bookmarkStart w:id="499" w:name="_Toc335297649"/>
      <w:bookmarkStart w:id="500" w:name="_Toc335297824"/>
      <w:bookmarkStart w:id="501" w:name="_Toc335301306"/>
      <w:bookmarkStart w:id="502" w:name="_Toc335301475"/>
      <w:bookmarkStart w:id="503" w:name="_Toc335301644"/>
      <w:bookmarkStart w:id="504" w:name="_Toc335301813"/>
      <w:bookmarkStart w:id="505" w:name="_Toc335302456"/>
      <w:bookmarkStart w:id="506" w:name="_Toc335302625"/>
      <w:bookmarkStart w:id="507" w:name="_Toc335313117"/>
      <w:bookmarkStart w:id="508" w:name="_Toc335293329"/>
      <w:bookmarkStart w:id="509" w:name="_Toc335293795"/>
      <w:bookmarkStart w:id="510" w:name="_Toc335294697"/>
      <w:bookmarkStart w:id="511" w:name="_Toc335294873"/>
      <w:bookmarkStart w:id="512" w:name="_Toc335295051"/>
      <w:bookmarkStart w:id="513" w:name="_Toc335295227"/>
      <w:bookmarkStart w:id="514" w:name="_Toc335295943"/>
      <w:bookmarkStart w:id="515" w:name="_Toc335296119"/>
      <w:bookmarkStart w:id="516" w:name="_Toc335297650"/>
      <w:bookmarkStart w:id="517" w:name="_Toc335297825"/>
      <w:bookmarkStart w:id="518" w:name="_Toc335301307"/>
      <w:bookmarkStart w:id="519" w:name="_Toc335301476"/>
      <w:bookmarkStart w:id="520" w:name="_Toc335301645"/>
      <w:bookmarkStart w:id="521" w:name="_Toc335301814"/>
      <w:bookmarkStart w:id="522" w:name="_Toc335302457"/>
      <w:bookmarkStart w:id="523" w:name="_Toc335302626"/>
      <w:bookmarkStart w:id="524" w:name="_Toc335313118"/>
      <w:bookmarkStart w:id="525" w:name="_Toc335293330"/>
      <w:bookmarkStart w:id="526" w:name="_Toc335293796"/>
      <w:bookmarkStart w:id="527" w:name="_Toc335294698"/>
      <w:bookmarkStart w:id="528" w:name="_Toc335294874"/>
      <w:bookmarkStart w:id="529" w:name="_Toc335295052"/>
      <w:bookmarkStart w:id="530" w:name="_Toc335295228"/>
      <w:bookmarkStart w:id="531" w:name="_Toc335295944"/>
      <w:bookmarkStart w:id="532" w:name="_Toc335296120"/>
      <w:bookmarkStart w:id="533" w:name="_Toc335297651"/>
      <w:bookmarkStart w:id="534" w:name="_Toc335297826"/>
      <w:bookmarkStart w:id="535" w:name="_Toc335301308"/>
      <w:bookmarkStart w:id="536" w:name="_Toc335301477"/>
      <w:bookmarkStart w:id="537" w:name="_Toc335301646"/>
      <w:bookmarkStart w:id="538" w:name="_Toc335301815"/>
      <w:bookmarkStart w:id="539" w:name="_Toc335302458"/>
      <w:bookmarkStart w:id="540" w:name="_Toc335302627"/>
      <w:bookmarkStart w:id="541" w:name="_Toc335313119"/>
      <w:bookmarkStart w:id="542" w:name="_Toc335293331"/>
      <w:bookmarkStart w:id="543" w:name="_Toc335293797"/>
      <w:bookmarkStart w:id="544" w:name="_Toc335294699"/>
      <w:bookmarkStart w:id="545" w:name="_Toc335294875"/>
      <w:bookmarkStart w:id="546" w:name="_Toc335295053"/>
      <w:bookmarkStart w:id="547" w:name="_Toc335295229"/>
      <w:bookmarkStart w:id="548" w:name="_Toc335295945"/>
      <w:bookmarkStart w:id="549" w:name="_Toc335296121"/>
      <w:bookmarkStart w:id="550" w:name="_Toc335297652"/>
      <w:bookmarkStart w:id="551" w:name="_Toc335297827"/>
      <w:bookmarkStart w:id="552" w:name="_Toc335301309"/>
      <w:bookmarkStart w:id="553" w:name="_Toc335301478"/>
      <w:bookmarkStart w:id="554" w:name="_Toc335301647"/>
      <w:bookmarkStart w:id="555" w:name="_Toc335301816"/>
      <w:bookmarkStart w:id="556" w:name="_Toc335302459"/>
      <w:bookmarkStart w:id="557" w:name="_Toc335302628"/>
      <w:bookmarkStart w:id="558" w:name="_Toc335313120"/>
      <w:bookmarkStart w:id="559" w:name="_Toc335293332"/>
      <w:bookmarkStart w:id="560" w:name="_Toc335293798"/>
      <w:bookmarkStart w:id="561" w:name="_Toc335294700"/>
      <w:bookmarkStart w:id="562" w:name="_Toc335294876"/>
      <w:bookmarkStart w:id="563" w:name="_Toc335295054"/>
      <w:bookmarkStart w:id="564" w:name="_Toc335295230"/>
      <w:bookmarkStart w:id="565" w:name="_Toc335295946"/>
      <w:bookmarkStart w:id="566" w:name="_Toc335296122"/>
      <w:bookmarkStart w:id="567" w:name="_Toc335297653"/>
      <w:bookmarkStart w:id="568" w:name="_Toc335297828"/>
      <w:bookmarkStart w:id="569" w:name="_Toc335301310"/>
      <w:bookmarkStart w:id="570" w:name="_Toc335301479"/>
      <w:bookmarkStart w:id="571" w:name="_Toc335301648"/>
      <w:bookmarkStart w:id="572" w:name="_Toc335301817"/>
      <w:bookmarkStart w:id="573" w:name="_Toc335302460"/>
      <w:bookmarkStart w:id="574" w:name="_Toc335302629"/>
      <w:bookmarkStart w:id="575" w:name="_Toc335313121"/>
      <w:bookmarkStart w:id="576" w:name="_Toc335293333"/>
      <w:bookmarkStart w:id="577" w:name="_Toc335293799"/>
      <w:bookmarkStart w:id="578" w:name="_Toc335294701"/>
      <w:bookmarkStart w:id="579" w:name="_Toc335294877"/>
      <w:bookmarkStart w:id="580" w:name="_Toc335295055"/>
      <w:bookmarkStart w:id="581" w:name="_Toc335295231"/>
      <w:bookmarkStart w:id="582" w:name="_Toc335295947"/>
      <w:bookmarkStart w:id="583" w:name="_Toc335296123"/>
      <w:bookmarkStart w:id="584" w:name="_Toc335297654"/>
      <w:bookmarkStart w:id="585" w:name="_Toc335297829"/>
      <w:bookmarkStart w:id="586" w:name="_Toc335301311"/>
      <w:bookmarkStart w:id="587" w:name="_Toc335301480"/>
      <w:bookmarkStart w:id="588" w:name="_Toc335301649"/>
      <w:bookmarkStart w:id="589" w:name="_Toc335301818"/>
      <w:bookmarkStart w:id="590" w:name="_Toc335302461"/>
      <w:bookmarkStart w:id="591" w:name="_Toc335302630"/>
      <w:bookmarkStart w:id="592" w:name="_Toc335313122"/>
      <w:bookmarkStart w:id="593" w:name="_Toc335293334"/>
      <w:bookmarkStart w:id="594" w:name="_Toc335293800"/>
      <w:bookmarkStart w:id="595" w:name="_Toc335294702"/>
      <w:bookmarkStart w:id="596" w:name="_Toc335294878"/>
      <w:bookmarkStart w:id="597" w:name="_Toc335295056"/>
      <w:bookmarkStart w:id="598" w:name="_Toc335295232"/>
      <w:bookmarkStart w:id="599" w:name="_Toc335295948"/>
      <w:bookmarkStart w:id="600" w:name="_Toc335296124"/>
      <w:bookmarkStart w:id="601" w:name="_Toc335297655"/>
      <w:bookmarkStart w:id="602" w:name="_Toc335297830"/>
      <w:bookmarkStart w:id="603" w:name="_Toc335301312"/>
      <w:bookmarkStart w:id="604" w:name="_Toc335301481"/>
      <w:bookmarkStart w:id="605" w:name="_Toc335301650"/>
      <w:bookmarkStart w:id="606" w:name="_Toc335301819"/>
      <w:bookmarkStart w:id="607" w:name="_Toc335302462"/>
      <w:bookmarkStart w:id="608" w:name="_Toc335302631"/>
      <w:bookmarkStart w:id="609" w:name="_Toc335313123"/>
      <w:bookmarkStart w:id="610" w:name="_Toc335293335"/>
      <w:bookmarkStart w:id="611" w:name="_Toc335293801"/>
      <w:bookmarkStart w:id="612" w:name="_Toc335294703"/>
      <w:bookmarkStart w:id="613" w:name="_Toc335294879"/>
      <w:bookmarkStart w:id="614" w:name="_Toc335295057"/>
      <w:bookmarkStart w:id="615" w:name="_Toc335295233"/>
      <w:bookmarkStart w:id="616" w:name="_Toc335295949"/>
      <w:bookmarkStart w:id="617" w:name="_Toc335296125"/>
      <w:bookmarkStart w:id="618" w:name="_Toc335297656"/>
      <w:bookmarkStart w:id="619" w:name="_Toc335297831"/>
      <w:bookmarkStart w:id="620" w:name="_Toc335301313"/>
      <w:bookmarkStart w:id="621" w:name="_Toc335301482"/>
      <w:bookmarkStart w:id="622" w:name="_Toc335301651"/>
      <w:bookmarkStart w:id="623" w:name="_Toc335301820"/>
      <w:bookmarkStart w:id="624" w:name="_Toc335302463"/>
      <w:bookmarkStart w:id="625" w:name="_Toc335302632"/>
      <w:bookmarkStart w:id="626" w:name="_Toc335313124"/>
      <w:bookmarkStart w:id="627" w:name="_Toc335293336"/>
      <w:bookmarkStart w:id="628" w:name="_Toc335293802"/>
      <w:bookmarkStart w:id="629" w:name="_Toc335294704"/>
      <w:bookmarkStart w:id="630" w:name="_Toc335294880"/>
      <w:bookmarkStart w:id="631" w:name="_Toc335295058"/>
      <w:bookmarkStart w:id="632" w:name="_Toc335295234"/>
      <w:bookmarkStart w:id="633" w:name="_Toc335295950"/>
      <w:bookmarkStart w:id="634" w:name="_Toc335296126"/>
      <w:bookmarkStart w:id="635" w:name="_Toc335297657"/>
      <w:bookmarkStart w:id="636" w:name="_Toc335297832"/>
      <w:bookmarkStart w:id="637" w:name="_Toc335301314"/>
      <w:bookmarkStart w:id="638" w:name="_Toc335301483"/>
      <w:bookmarkStart w:id="639" w:name="_Toc335301652"/>
      <w:bookmarkStart w:id="640" w:name="_Toc335301821"/>
      <w:bookmarkStart w:id="641" w:name="_Toc335302464"/>
      <w:bookmarkStart w:id="642" w:name="_Toc335302633"/>
      <w:bookmarkStart w:id="643" w:name="_Toc335313125"/>
      <w:bookmarkStart w:id="644" w:name="_Toc335293337"/>
      <w:bookmarkStart w:id="645" w:name="_Toc335293803"/>
      <w:bookmarkStart w:id="646" w:name="_Toc335294705"/>
      <w:bookmarkStart w:id="647" w:name="_Toc335294881"/>
      <w:bookmarkStart w:id="648" w:name="_Toc335295059"/>
      <w:bookmarkStart w:id="649" w:name="_Toc335295235"/>
      <w:bookmarkStart w:id="650" w:name="_Toc335295951"/>
      <w:bookmarkStart w:id="651" w:name="_Toc335296127"/>
      <w:bookmarkStart w:id="652" w:name="_Toc335297658"/>
      <w:bookmarkStart w:id="653" w:name="_Toc335297833"/>
      <w:bookmarkStart w:id="654" w:name="_Toc335301315"/>
      <w:bookmarkStart w:id="655" w:name="_Toc335301484"/>
      <w:bookmarkStart w:id="656" w:name="_Toc335301653"/>
      <w:bookmarkStart w:id="657" w:name="_Toc335301822"/>
      <w:bookmarkStart w:id="658" w:name="_Toc335302465"/>
      <w:bookmarkStart w:id="659" w:name="_Toc335302634"/>
      <w:bookmarkStart w:id="660" w:name="_Toc335313126"/>
      <w:bookmarkStart w:id="661" w:name="_Toc335293338"/>
      <w:bookmarkStart w:id="662" w:name="_Toc335293804"/>
      <w:bookmarkStart w:id="663" w:name="_Toc335294706"/>
      <w:bookmarkStart w:id="664" w:name="_Toc335294882"/>
      <w:bookmarkStart w:id="665" w:name="_Toc335295060"/>
      <w:bookmarkStart w:id="666" w:name="_Toc335295236"/>
      <w:bookmarkStart w:id="667" w:name="_Toc335295952"/>
      <w:bookmarkStart w:id="668" w:name="_Toc335296128"/>
      <w:bookmarkStart w:id="669" w:name="_Toc335297659"/>
      <w:bookmarkStart w:id="670" w:name="_Toc335297834"/>
      <w:bookmarkStart w:id="671" w:name="_Toc335301316"/>
      <w:bookmarkStart w:id="672" w:name="_Toc335301485"/>
      <w:bookmarkStart w:id="673" w:name="_Toc335301654"/>
      <w:bookmarkStart w:id="674" w:name="_Toc335301823"/>
      <w:bookmarkStart w:id="675" w:name="_Toc335302466"/>
      <w:bookmarkStart w:id="676" w:name="_Toc335302635"/>
      <w:bookmarkStart w:id="677" w:name="_Toc335313127"/>
      <w:bookmarkStart w:id="678" w:name="_Toc335293339"/>
      <w:bookmarkStart w:id="679" w:name="_Toc335293805"/>
      <w:bookmarkStart w:id="680" w:name="_Toc335294707"/>
      <w:bookmarkStart w:id="681" w:name="_Toc335294883"/>
      <w:bookmarkStart w:id="682" w:name="_Toc335295061"/>
      <w:bookmarkStart w:id="683" w:name="_Toc335295237"/>
      <w:bookmarkStart w:id="684" w:name="_Toc335295953"/>
      <w:bookmarkStart w:id="685" w:name="_Toc335296129"/>
      <w:bookmarkStart w:id="686" w:name="_Toc335297660"/>
      <w:bookmarkStart w:id="687" w:name="_Toc335297835"/>
      <w:bookmarkStart w:id="688" w:name="_Toc335301317"/>
      <w:bookmarkStart w:id="689" w:name="_Toc335301486"/>
      <w:bookmarkStart w:id="690" w:name="_Toc335301655"/>
      <w:bookmarkStart w:id="691" w:name="_Toc335301824"/>
      <w:bookmarkStart w:id="692" w:name="_Toc335302467"/>
      <w:bookmarkStart w:id="693" w:name="_Toc335302636"/>
      <w:bookmarkStart w:id="694" w:name="_Toc335313128"/>
      <w:bookmarkStart w:id="695" w:name="_Toc335293340"/>
      <w:bookmarkStart w:id="696" w:name="_Toc335293806"/>
      <w:bookmarkStart w:id="697" w:name="_Toc335294708"/>
      <w:bookmarkStart w:id="698" w:name="_Toc335294884"/>
      <w:bookmarkStart w:id="699" w:name="_Toc335295062"/>
      <w:bookmarkStart w:id="700" w:name="_Toc335295238"/>
      <w:bookmarkStart w:id="701" w:name="_Toc335295954"/>
      <w:bookmarkStart w:id="702" w:name="_Toc335296130"/>
      <w:bookmarkStart w:id="703" w:name="_Toc335297661"/>
      <w:bookmarkStart w:id="704" w:name="_Toc335297836"/>
      <w:bookmarkStart w:id="705" w:name="_Toc335301318"/>
      <w:bookmarkStart w:id="706" w:name="_Toc335301487"/>
      <w:bookmarkStart w:id="707" w:name="_Toc335301656"/>
      <w:bookmarkStart w:id="708" w:name="_Toc335301825"/>
      <w:bookmarkStart w:id="709" w:name="_Toc335302468"/>
      <w:bookmarkStart w:id="710" w:name="_Toc335302637"/>
      <w:bookmarkStart w:id="711" w:name="_Toc335313129"/>
      <w:bookmarkStart w:id="712" w:name="_Toc335293341"/>
      <w:bookmarkStart w:id="713" w:name="_Toc335293807"/>
      <w:bookmarkStart w:id="714" w:name="_Toc335294709"/>
      <w:bookmarkStart w:id="715" w:name="_Toc335294885"/>
      <w:bookmarkStart w:id="716" w:name="_Toc335295063"/>
      <w:bookmarkStart w:id="717" w:name="_Toc335295239"/>
      <w:bookmarkStart w:id="718" w:name="_Toc335295955"/>
      <w:bookmarkStart w:id="719" w:name="_Toc335296131"/>
      <w:bookmarkStart w:id="720" w:name="_Toc335297662"/>
      <w:bookmarkStart w:id="721" w:name="_Toc335297837"/>
      <w:bookmarkStart w:id="722" w:name="_Toc335301319"/>
      <w:bookmarkStart w:id="723" w:name="_Toc335301488"/>
      <w:bookmarkStart w:id="724" w:name="_Toc335301657"/>
      <w:bookmarkStart w:id="725" w:name="_Toc335301826"/>
      <w:bookmarkStart w:id="726" w:name="_Toc335302469"/>
      <w:bookmarkStart w:id="727" w:name="_Toc335302638"/>
      <w:bookmarkStart w:id="728" w:name="_Toc335313130"/>
      <w:bookmarkStart w:id="729" w:name="_Toc335293342"/>
      <w:bookmarkStart w:id="730" w:name="_Toc335293808"/>
      <w:bookmarkStart w:id="731" w:name="_Toc335294710"/>
      <w:bookmarkStart w:id="732" w:name="_Toc335294886"/>
      <w:bookmarkStart w:id="733" w:name="_Toc335295064"/>
      <w:bookmarkStart w:id="734" w:name="_Toc335295240"/>
      <w:bookmarkStart w:id="735" w:name="_Toc335295956"/>
      <w:bookmarkStart w:id="736" w:name="_Toc335296132"/>
      <w:bookmarkStart w:id="737" w:name="_Toc335297663"/>
      <w:bookmarkStart w:id="738" w:name="_Toc335297838"/>
      <w:bookmarkStart w:id="739" w:name="_Toc335301320"/>
      <w:bookmarkStart w:id="740" w:name="_Toc335301489"/>
      <w:bookmarkStart w:id="741" w:name="_Toc335301658"/>
      <w:bookmarkStart w:id="742" w:name="_Toc335301827"/>
      <w:bookmarkStart w:id="743" w:name="_Toc335302470"/>
      <w:bookmarkStart w:id="744" w:name="_Toc335302639"/>
      <w:bookmarkStart w:id="745" w:name="_Toc335313131"/>
      <w:bookmarkStart w:id="746" w:name="_Toc335293343"/>
      <w:bookmarkStart w:id="747" w:name="_Toc335293809"/>
      <w:bookmarkStart w:id="748" w:name="_Toc335294711"/>
      <w:bookmarkStart w:id="749" w:name="_Toc335294887"/>
      <w:bookmarkStart w:id="750" w:name="_Toc335295065"/>
      <w:bookmarkStart w:id="751" w:name="_Toc335295241"/>
      <w:bookmarkStart w:id="752" w:name="_Toc335295957"/>
      <w:bookmarkStart w:id="753" w:name="_Toc335296133"/>
      <w:bookmarkStart w:id="754" w:name="_Toc335297664"/>
      <w:bookmarkStart w:id="755" w:name="_Toc335297839"/>
      <w:bookmarkStart w:id="756" w:name="_Toc335301321"/>
      <w:bookmarkStart w:id="757" w:name="_Toc335301490"/>
      <w:bookmarkStart w:id="758" w:name="_Toc335301659"/>
      <w:bookmarkStart w:id="759" w:name="_Toc335301828"/>
      <w:bookmarkStart w:id="760" w:name="_Toc335302471"/>
      <w:bookmarkStart w:id="761" w:name="_Toc335302640"/>
      <w:bookmarkStart w:id="762" w:name="_Toc335313132"/>
      <w:bookmarkStart w:id="763" w:name="_Toc335293344"/>
      <w:bookmarkStart w:id="764" w:name="_Toc335293810"/>
      <w:bookmarkStart w:id="765" w:name="_Toc335294712"/>
      <w:bookmarkStart w:id="766" w:name="_Toc335294888"/>
      <w:bookmarkStart w:id="767" w:name="_Toc335295066"/>
      <w:bookmarkStart w:id="768" w:name="_Toc335295242"/>
      <w:bookmarkStart w:id="769" w:name="_Toc335295958"/>
      <w:bookmarkStart w:id="770" w:name="_Toc335296134"/>
      <w:bookmarkStart w:id="771" w:name="_Toc335297665"/>
      <w:bookmarkStart w:id="772" w:name="_Toc335297840"/>
      <w:bookmarkStart w:id="773" w:name="_Toc335301322"/>
      <w:bookmarkStart w:id="774" w:name="_Toc335301491"/>
      <w:bookmarkStart w:id="775" w:name="_Toc335301660"/>
      <w:bookmarkStart w:id="776" w:name="_Toc335301829"/>
      <w:bookmarkStart w:id="777" w:name="_Toc335302472"/>
      <w:bookmarkStart w:id="778" w:name="_Toc335302641"/>
      <w:bookmarkStart w:id="779" w:name="_Toc335313133"/>
      <w:bookmarkStart w:id="780" w:name="_Toc335293345"/>
      <w:bookmarkStart w:id="781" w:name="_Toc335293811"/>
      <w:bookmarkStart w:id="782" w:name="_Toc335294713"/>
      <w:bookmarkStart w:id="783" w:name="_Toc335294889"/>
      <w:bookmarkStart w:id="784" w:name="_Toc335295067"/>
      <w:bookmarkStart w:id="785" w:name="_Toc335295243"/>
      <w:bookmarkStart w:id="786" w:name="_Toc335295959"/>
      <w:bookmarkStart w:id="787" w:name="_Toc335296135"/>
      <w:bookmarkStart w:id="788" w:name="_Toc335297666"/>
      <w:bookmarkStart w:id="789" w:name="_Toc335297841"/>
      <w:bookmarkStart w:id="790" w:name="_Toc335301323"/>
      <w:bookmarkStart w:id="791" w:name="_Toc335301492"/>
      <w:bookmarkStart w:id="792" w:name="_Toc335301661"/>
      <w:bookmarkStart w:id="793" w:name="_Toc335301830"/>
      <w:bookmarkStart w:id="794" w:name="_Toc335302473"/>
      <w:bookmarkStart w:id="795" w:name="_Toc335302642"/>
      <w:bookmarkStart w:id="796" w:name="_Toc335313134"/>
      <w:bookmarkStart w:id="797" w:name="_Toc335293346"/>
      <w:bookmarkStart w:id="798" w:name="_Toc335293812"/>
      <w:bookmarkStart w:id="799" w:name="_Toc335294714"/>
      <w:bookmarkStart w:id="800" w:name="_Toc335294890"/>
      <w:bookmarkStart w:id="801" w:name="_Toc335295068"/>
      <w:bookmarkStart w:id="802" w:name="_Toc335295244"/>
      <w:bookmarkStart w:id="803" w:name="_Toc335295960"/>
      <w:bookmarkStart w:id="804" w:name="_Toc335296136"/>
      <w:bookmarkStart w:id="805" w:name="_Toc335297667"/>
      <w:bookmarkStart w:id="806" w:name="_Toc335297842"/>
      <w:bookmarkStart w:id="807" w:name="_Toc335301324"/>
      <w:bookmarkStart w:id="808" w:name="_Toc335301493"/>
      <w:bookmarkStart w:id="809" w:name="_Toc335301662"/>
      <w:bookmarkStart w:id="810" w:name="_Toc335301831"/>
      <w:bookmarkStart w:id="811" w:name="_Toc335302474"/>
      <w:bookmarkStart w:id="812" w:name="_Toc335302643"/>
      <w:bookmarkStart w:id="813" w:name="_Toc335313135"/>
      <w:bookmarkStart w:id="814" w:name="_Toc335293347"/>
      <w:bookmarkStart w:id="815" w:name="_Toc335293813"/>
      <w:bookmarkStart w:id="816" w:name="_Toc335294715"/>
      <w:bookmarkStart w:id="817" w:name="_Toc335294891"/>
      <w:bookmarkStart w:id="818" w:name="_Toc335295069"/>
      <w:bookmarkStart w:id="819" w:name="_Toc335295245"/>
      <w:bookmarkStart w:id="820" w:name="_Toc335295961"/>
      <w:bookmarkStart w:id="821" w:name="_Toc335296137"/>
      <w:bookmarkStart w:id="822" w:name="_Toc335297668"/>
      <w:bookmarkStart w:id="823" w:name="_Toc335297843"/>
      <w:bookmarkStart w:id="824" w:name="_Toc335301325"/>
      <w:bookmarkStart w:id="825" w:name="_Toc335301494"/>
      <w:bookmarkStart w:id="826" w:name="_Toc335301663"/>
      <w:bookmarkStart w:id="827" w:name="_Toc335301832"/>
      <w:bookmarkStart w:id="828" w:name="_Toc335302475"/>
      <w:bookmarkStart w:id="829" w:name="_Toc335302644"/>
      <w:bookmarkStart w:id="830" w:name="_Toc335313136"/>
      <w:bookmarkStart w:id="831" w:name="_Toc335293348"/>
      <w:bookmarkStart w:id="832" w:name="_Toc335293814"/>
      <w:bookmarkStart w:id="833" w:name="_Toc335294716"/>
      <w:bookmarkStart w:id="834" w:name="_Toc335294892"/>
      <w:bookmarkStart w:id="835" w:name="_Toc335295070"/>
      <w:bookmarkStart w:id="836" w:name="_Toc335295246"/>
      <w:bookmarkStart w:id="837" w:name="_Toc335295962"/>
      <w:bookmarkStart w:id="838" w:name="_Toc335296138"/>
      <w:bookmarkStart w:id="839" w:name="_Toc335297669"/>
      <w:bookmarkStart w:id="840" w:name="_Toc335297844"/>
      <w:bookmarkStart w:id="841" w:name="_Toc335301326"/>
      <w:bookmarkStart w:id="842" w:name="_Toc335301495"/>
      <w:bookmarkStart w:id="843" w:name="_Toc335301664"/>
      <w:bookmarkStart w:id="844" w:name="_Toc335301833"/>
      <w:bookmarkStart w:id="845" w:name="_Toc335302476"/>
      <w:bookmarkStart w:id="846" w:name="_Toc335302645"/>
      <w:bookmarkStart w:id="847" w:name="_Toc335313137"/>
      <w:bookmarkStart w:id="848" w:name="_Toc335293349"/>
      <w:bookmarkStart w:id="849" w:name="_Toc335293815"/>
      <w:bookmarkStart w:id="850" w:name="_Toc335294717"/>
      <w:bookmarkStart w:id="851" w:name="_Toc335294893"/>
      <w:bookmarkStart w:id="852" w:name="_Toc335295071"/>
      <w:bookmarkStart w:id="853" w:name="_Toc335295247"/>
      <w:bookmarkStart w:id="854" w:name="_Toc335295963"/>
      <w:bookmarkStart w:id="855" w:name="_Toc335296139"/>
      <w:bookmarkStart w:id="856" w:name="_Toc335297670"/>
      <w:bookmarkStart w:id="857" w:name="_Toc335297845"/>
      <w:bookmarkStart w:id="858" w:name="_Toc335301327"/>
      <w:bookmarkStart w:id="859" w:name="_Toc335301496"/>
      <w:bookmarkStart w:id="860" w:name="_Toc335301665"/>
      <w:bookmarkStart w:id="861" w:name="_Toc335301834"/>
      <w:bookmarkStart w:id="862" w:name="_Toc335302477"/>
      <w:bookmarkStart w:id="863" w:name="_Toc335302646"/>
      <w:bookmarkStart w:id="864" w:name="_Toc335313138"/>
      <w:bookmarkStart w:id="865" w:name="_Toc335293350"/>
      <w:bookmarkStart w:id="866" w:name="_Toc335293816"/>
      <w:bookmarkStart w:id="867" w:name="_Toc335294718"/>
      <w:bookmarkStart w:id="868" w:name="_Toc335294894"/>
      <w:bookmarkStart w:id="869" w:name="_Toc335295072"/>
      <w:bookmarkStart w:id="870" w:name="_Toc335295248"/>
      <w:bookmarkStart w:id="871" w:name="_Toc335295964"/>
      <w:bookmarkStart w:id="872" w:name="_Toc335296140"/>
      <w:bookmarkStart w:id="873" w:name="_Toc335297671"/>
      <w:bookmarkStart w:id="874" w:name="_Toc335297846"/>
      <w:bookmarkStart w:id="875" w:name="_Toc335301328"/>
      <w:bookmarkStart w:id="876" w:name="_Toc335301497"/>
      <w:bookmarkStart w:id="877" w:name="_Toc335301666"/>
      <w:bookmarkStart w:id="878" w:name="_Toc335301835"/>
      <w:bookmarkStart w:id="879" w:name="_Toc335302478"/>
      <w:bookmarkStart w:id="880" w:name="_Toc335302647"/>
      <w:bookmarkStart w:id="881" w:name="_Toc335313139"/>
      <w:bookmarkStart w:id="882" w:name="_Toc335293351"/>
      <w:bookmarkStart w:id="883" w:name="_Toc335293817"/>
      <w:bookmarkStart w:id="884" w:name="_Toc335294719"/>
      <w:bookmarkStart w:id="885" w:name="_Toc335294895"/>
      <w:bookmarkStart w:id="886" w:name="_Toc335295073"/>
      <w:bookmarkStart w:id="887" w:name="_Toc335295249"/>
      <w:bookmarkStart w:id="888" w:name="_Toc335295965"/>
      <w:bookmarkStart w:id="889" w:name="_Toc335296141"/>
      <w:bookmarkStart w:id="890" w:name="_Toc335297672"/>
      <w:bookmarkStart w:id="891" w:name="_Toc335297847"/>
      <w:bookmarkStart w:id="892" w:name="_Toc335301329"/>
      <w:bookmarkStart w:id="893" w:name="_Toc335301498"/>
      <w:bookmarkStart w:id="894" w:name="_Toc335301667"/>
      <w:bookmarkStart w:id="895" w:name="_Toc335301836"/>
      <w:bookmarkStart w:id="896" w:name="_Toc335302479"/>
      <w:bookmarkStart w:id="897" w:name="_Toc335302648"/>
      <w:bookmarkStart w:id="898" w:name="_Toc335313140"/>
      <w:bookmarkStart w:id="899" w:name="_Toc335293352"/>
      <w:bookmarkStart w:id="900" w:name="_Toc335293818"/>
      <w:bookmarkStart w:id="901" w:name="_Toc335294720"/>
      <w:bookmarkStart w:id="902" w:name="_Toc335294896"/>
      <w:bookmarkStart w:id="903" w:name="_Toc335295074"/>
      <w:bookmarkStart w:id="904" w:name="_Toc335295250"/>
      <w:bookmarkStart w:id="905" w:name="_Toc335295966"/>
      <w:bookmarkStart w:id="906" w:name="_Toc335296142"/>
      <w:bookmarkStart w:id="907" w:name="_Toc335297673"/>
      <w:bookmarkStart w:id="908" w:name="_Toc335297848"/>
      <w:bookmarkStart w:id="909" w:name="_Toc335301330"/>
      <w:bookmarkStart w:id="910" w:name="_Toc335301499"/>
      <w:bookmarkStart w:id="911" w:name="_Toc335301668"/>
      <w:bookmarkStart w:id="912" w:name="_Toc335301837"/>
      <w:bookmarkStart w:id="913" w:name="_Toc335302480"/>
      <w:bookmarkStart w:id="914" w:name="_Toc335302649"/>
      <w:bookmarkStart w:id="915" w:name="_Toc335313141"/>
      <w:bookmarkStart w:id="916" w:name="_Toc335293353"/>
      <w:bookmarkStart w:id="917" w:name="_Toc335293819"/>
      <w:bookmarkStart w:id="918" w:name="_Toc335294721"/>
      <w:bookmarkStart w:id="919" w:name="_Toc335294897"/>
      <w:bookmarkStart w:id="920" w:name="_Toc335295075"/>
      <w:bookmarkStart w:id="921" w:name="_Toc335295251"/>
      <w:bookmarkStart w:id="922" w:name="_Toc335295967"/>
      <w:bookmarkStart w:id="923" w:name="_Toc335296143"/>
      <w:bookmarkStart w:id="924" w:name="_Toc335297674"/>
      <w:bookmarkStart w:id="925" w:name="_Toc335297849"/>
      <w:bookmarkStart w:id="926" w:name="_Toc335301331"/>
      <w:bookmarkStart w:id="927" w:name="_Toc335301500"/>
      <w:bookmarkStart w:id="928" w:name="_Toc335301669"/>
      <w:bookmarkStart w:id="929" w:name="_Toc335301838"/>
      <w:bookmarkStart w:id="930" w:name="_Toc335302481"/>
      <w:bookmarkStart w:id="931" w:name="_Toc335302650"/>
      <w:bookmarkStart w:id="932" w:name="_Toc335313142"/>
      <w:bookmarkStart w:id="933" w:name="_Toc335293354"/>
      <w:bookmarkStart w:id="934" w:name="_Toc335293820"/>
      <w:bookmarkStart w:id="935" w:name="_Toc335294722"/>
      <w:bookmarkStart w:id="936" w:name="_Toc335294898"/>
      <w:bookmarkStart w:id="937" w:name="_Toc335295076"/>
      <w:bookmarkStart w:id="938" w:name="_Toc335295252"/>
      <w:bookmarkStart w:id="939" w:name="_Toc335295968"/>
      <w:bookmarkStart w:id="940" w:name="_Toc335296144"/>
      <w:bookmarkStart w:id="941" w:name="_Toc335297675"/>
      <w:bookmarkStart w:id="942" w:name="_Toc335297850"/>
      <w:bookmarkStart w:id="943" w:name="_Toc335301332"/>
      <w:bookmarkStart w:id="944" w:name="_Toc335301501"/>
      <w:bookmarkStart w:id="945" w:name="_Toc335301670"/>
      <w:bookmarkStart w:id="946" w:name="_Toc335301839"/>
      <w:bookmarkStart w:id="947" w:name="_Toc335302482"/>
      <w:bookmarkStart w:id="948" w:name="_Toc335302651"/>
      <w:bookmarkStart w:id="949" w:name="_Toc335313143"/>
      <w:bookmarkStart w:id="950" w:name="_Toc335293355"/>
      <w:bookmarkStart w:id="951" w:name="_Toc335293821"/>
      <w:bookmarkStart w:id="952" w:name="_Toc335294723"/>
      <w:bookmarkStart w:id="953" w:name="_Toc335294899"/>
      <w:bookmarkStart w:id="954" w:name="_Toc335295077"/>
      <w:bookmarkStart w:id="955" w:name="_Toc335295253"/>
      <w:bookmarkStart w:id="956" w:name="_Toc335295969"/>
      <w:bookmarkStart w:id="957" w:name="_Toc335296145"/>
      <w:bookmarkStart w:id="958" w:name="_Toc335297676"/>
      <w:bookmarkStart w:id="959" w:name="_Toc335297851"/>
      <w:bookmarkStart w:id="960" w:name="_Toc335301333"/>
      <w:bookmarkStart w:id="961" w:name="_Toc335301502"/>
      <w:bookmarkStart w:id="962" w:name="_Toc335301671"/>
      <w:bookmarkStart w:id="963" w:name="_Toc335301840"/>
      <w:bookmarkStart w:id="964" w:name="_Toc335302483"/>
      <w:bookmarkStart w:id="965" w:name="_Toc335302652"/>
      <w:bookmarkStart w:id="966" w:name="_Toc335313144"/>
      <w:bookmarkStart w:id="967" w:name="_Toc335293356"/>
      <w:bookmarkStart w:id="968" w:name="_Toc335293822"/>
      <w:bookmarkStart w:id="969" w:name="_Toc335294724"/>
      <w:bookmarkStart w:id="970" w:name="_Toc335294900"/>
      <w:bookmarkStart w:id="971" w:name="_Toc335295078"/>
      <w:bookmarkStart w:id="972" w:name="_Toc335295254"/>
      <w:bookmarkStart w:id="973" w:name="_Toc335295970"/>
      <w:bookmarkStart w:id="974" w:name="_Toc335296146"/>
      <w:bookmarkStart w:id="975" w:name="_Toc335297677"/>
      <w:bookmarkStart w:id="976" w:name="_Toc335297852"/>
      <w:bookmarkStart w:id="977" w:name="_Toc335301334"/>
      <w:bookmarkStart w:id="978" w:name="_Toc335301503"/>
      <w:bookmarkStart w:id="979" w:name="_Toc335301672"/>
      <w:bookmarkStart w:id="980" w:name="_Toc335301841"/>
      <w:bookmarkStart w:id="981" w:name="_Toc335302484"/>
      <w:bookmarkStart w:id="982" w:name="_Toc335302653"/>
      <w:bookmarkStart w:id="983" w:name="_Toc335313145"/>
      <w:bookmarkStart w:id="984" w:name="_Toc335293357"/>
      <w:bookmarkStart w:id="985" w:name="_Toc335293823"/>
      <w:bookmarkStart w:id="986" w:name="_Toc335294725"/>
      <w:bookmarkStart w:id="987" w:name="_Toc335294901"/>
      <w:bookmarkStart w:id="988" w:name="_Toc335295079"/>
      <w:bookmarkStart w:id="989" w:name="_Toc335295255"/>
      <w:bookmarkStart w:id="990" w:name="_Toc335295971"/>
      <w:bookmarkStart w:id="991" w:name="_Toc335296147"/>
      <w:bookmarkStart w:id="992" w:name="_Toc335297678"/>
      <w:bookmarkStart w:id="993" w:name="_Toc335297853"/>
      <w:bookmarkStart w:id="994" w:name="_Toc335301335"/>
      <w:bookmarkStart w:id="995" w:name="_Toc335301504"/>
      <w:bookmarkStart w:id="996" w:name="_Toc335301673"/>
      <w:bookmarkStart w:id="997" w:name="_Toc335301842"/>
      <w:bookmarkStart w:id="998" w:name="_Toc335302485"/>
      <w:bookmarkStart w:id="999" w:name="_Toc335302654"/>
      <w:bookmarkStart w:id="1000" w:name="_Toc335313146"/>
      <w:bookmarkStart w:id="1001" w:name="_Toc335293358"/>
      <w:bookmarkStart w:id="1002" w:name="_Toc335293824"/>
      <w:bookmarkStart w:id="1003" w:name="_Toc335294726"/>
      <w:bookmarkStart w:id="1004" w:name="_Toc335294902"/>
      <w:bookmarkStart w:id="1005" w:name="_Toc335295080"/>
      <w:bookmarkStart w:id="1006" w:name="_Toc335295256"/>
      <w:bookmarkStart w:id="1007" w:name="_Toc335295972"/>
      <w:bookmarkStart w:id="1008" w:name="_Toc335296148"/>
      <w:bookmarkStart w:id="1009" w:name="_Toc335297679"/>
      <w:bookmarkStart w:id="1010" w:name="_Toc335297854"/>
      <w:bookmarkStart w:id="1011" w:name="_Toc335301336"/>
      <w:bookmarkStart w:id="1012" w:name="_Toc335301505"/>
      <w:bookmarkStart w:id="1013" w:name="_Toc335301674"/>
      <w:bookmarkStart w:id="1014" w:name="_Toc335301843"/>
      <w:bookmarkStart w:id="1015" w:name="_Toc335302486"/>
      <w:bookmarkStart w:id="1016" w:name="_Toc335302655"/>
      <w:bookmarkStart w:id="1017" w:name="_Toc335313147"/>
      <w:bookmarkStart w:id="1018" w:name="_Toc335293359"/>
      <w:bookmarkStart w:id="1019" w:name="_Toc335293825"/>
      <w:bookmarkStart w:id="1020" w:name="_Toc335294727"/>
      <w:bookmarkStart w:id="1021" w:name="_Toc335294903"/>
      <w:bookmarkStart w:id="1022" w:name="_Toc335295081"/>
      <w:bookmarkStart w:id="1023" w:name="_Toc335295257"/>
      <w:bookmarkStart w:id="1024" w:name="_Toc335295973"/>
      <w:bookmarkStart w:id="1025" w:name="_Toc335296149"/>
      <w:bookmarkStart w:id="1026" w:name="_Toc335297680"/>
      <w:bookmarkStart w:id="1027" w:name="_Toc335297855"/>
      <w:bookmarkStart w:id="1028" w:name="_Toc335301337"/>
      <w:bookmarkStart w:id="1029" w:name="_Toc335301506"/>
      <w:bookmarkStart w:id="1030" w:name="_Toc335301675"/>
      <w:bookmarkStart w:id="1031" w:name="_Toc335301844"/>
      <w:bookmarkStart w:id="1032" w:name="_Toc335302487"/>
      <w:bookmarkStart w:id="1033" w:name="_Toc335302656"/>
      <w:bookmarkStart w:id="1034" w:name="_Toc335313148"/>
      <w:bookmarkStart w:id="1035" w:name="_Toc335293360"/>
      <w:bookmarkStart w:id="1036" w:name="_Toc335293826"/>
      <w:bookmarkStart w:id="1037" w:name="_Toc335294728"/>
      <w:bookmarkStart w:id="1038" w:name="_Toc335294904"/>
      <w:bookmarkStart w:id="1039" w:name="_Toc335295082"/>
      <w:bookmarkStart w:id="1040" w:name="_Toc335295258"/>
      <w:bookmarkStart w:id="1041" w:name="_Toc335295974"/>
      <w:bookmarkStart w:id="1042" w:name="_Toc335296150"/>
      <w:bookmarkStart w:id="1043" w:name="_Toc335297681"/>
      <w:bookmarkStart w:id="1044" w:name="_Toc335297856"/>
      <w:bookmarkStart w:id="1045" w:name="_Toc335301338"/>
      <w:bookmarkStart w:id="1046" w:name="_Toc335301507"/>
      <w:bookmarkStart w:id="1047" w:name="_Toc335301676"/>
      <w:bookmarkStart w:id="1048" w:name="_Toc335301845"/>
      <w:bookmarkStart w:id="1049" w:name="_Toc335302488"/>
      <w:bookmarkStart w:id="1050" w:name="_Toc335302657"/>
      <w:bookmarkStart w:id="1051" w:name="_Toc335313149"/>
      <w:bookmarkStart w:id="1052" w:name="_Toc335293361"/>
      <w:bookmarkStart w:id="1053" w:name="_Toc335293827"/>
      <w:bookmarkStart w:id="1054" w:name="_Toc335294729"/>
      <w:bookmarkStart w:id="1055" w:name="_Toc335294905"/>
      <w:bookmarkStart w:id="1056" w:name="_Toc335295083"/>
      <w:bookmarkStart w:id="1057" w:name="_Toc335295259"/>
      <w:bookmarkStart w:id="1058" w:name="_Toc335295975"/>
      <w:bookmarkStart w:id="1059" w:name="_Toc335296151"/>
      <w:bookmarkStart w:id="1060" w:name="_Toc335297682"/>
      <w:bookmarkStart w:id="1061" w:name="_Toc335297857"/>
      <w:bookmarkStart w:id="1062" w:name="_Toc335301339"/>
      <w:bookmarkStart w:id="1063" w:name="_Toc335301508"/>
      <w:bookmarkStart w:id="1064" w:name="_Toc335301677"/>
      <w:bookmarkStart w:id="1065" w:name="_Toc335301846"/>
      <w:bookmarkStart w:id="1066" w:name="_Toc335302489"/>
      <w:bookmarkStart w:id="1067" w:name="_Toc335302658"/>
      <w:bookmarkStart w:id="1068" w:name="_Toc335313150"/>
      <w:bookmarkStart w:id="1069" w:name="_Toc335293362"/>
      <w:bookmarkStart w:id="1070" w:name="_Toc335293828"/>
      <w:bookmarkStart w:id="1071" w:name="_Toc335294730"/>
      <w:bookmarkStart w:id="1072" w:name="_Toc335294906"/>
      <w:bookmarkStart w:id="1073" w:name="_Toc335295084"/>
      <w:bookmarkStart w:id="1074" w:name="_Toc335295260"/>
      <w:bookmarkStart w:id="1075" w:name="_Toc335295976"/>
      <w:bookmarkStart w:id="1076" w:name="_Toc335296152"/>
      <w:bookmarkStart w:id="1077" w:name="_Toc335297683"/>
      <w:bookmarkStart w:id="1078" w:name="_Toc335297858"/>
      <w:bookmarkStart w:id="1079" w:name="_Toc335301340"/>
      <w:bookmarkStart w:id="1080" w:name="_Toc335301509"/>
      <w:bookmarkStart w:id="1081" w:name="_Toc335301678"/>
      <w:bookmarkStart w:id="1082" w:name="_Toc335301847"/>
      <w:bookmarkStart w:id="1083" w:name="_Toc335302490"/>
      <w:bookmarkStart w:id="1084" w:name="_Toc335302659"/>
      <w:bookmarkStart w:id="1085" w:name="_Toc335313151"/>
      <w:bookmarkStart w:id="1086" w:name="_Toc335293363"/>
      <w:bookmarkStart w:id="1087" w:name="_Toc335293829"/>
      <w:bookmarkStart w:id="1088" w:name="_Toc335294731"/>
      <w:bookmarkStart w:id="1089" w:name="_Toc335294907"/>
      <w:bookmarkStart w:id="1090" w:name="_Toc335295085"/>
      <w:bookmarkStart w:id="1091" w:name="_Toc335295261"/>
      <w:bookmarkStart w:id="1092" w:name="_Toc335295977"/>
      <w:bookmarkStart w:id="1093" w:name="_Toc335296153"/>
      <w:bookmarkStart w:id="1094" w:name="_Toc335297684"/>
      <w:bookmarkStart w:id="1095" w:name="_Toc335297859"/>
      <w:bookmarkStart w:id="1096" w:name="_Toc335301341"/>
      <w:bookmarkStart w:id="1097" w:name="_Toc335301510"/>
      <w:bookmarkStart w:id="1098" w:name="_Toc335301679"/>
      <w:bookmarkStart w:id="1099" w:name="_Toc335301848"/>
      <w:bookmarkStart w:id="1100" w:name="_Toc335302491"/>
      <w:bookmarkStart w:id="1101" w:name="_Toc335302660"/>
      <w:bookmarkStart w:id="1102" w:name="_Toc335313152"/>
      <w:bookmarkStart w:id="1103" w:name="_Toc335293364"/>
      <w:bookmarkStart w:id="1104" w:name="_Toc335293830"/>
      <w:bookmarkStart w:id="1105" w:name="_Toc335294732"/>
      <w:bookmarkStart w:id="1106" w:name="_Toc335294908"/>
      <w:bookmarkStart w:id="1107" w:name="_Toc335295086"/>
      <w:bookmarkStart w:id="1108" w:name="_Toc335295262"/>
      <w:bookmarkStart w:id="1109" w:name="_Toc335295978"/>
      <w:bookmarkStart w:id="1110" w:name="_Toc335296154"/>
      <w:bookmarkStart w:id="1111" w:name="_Toc335297685"/>
      <w:bookmarkStart w:id="1112" w:name="_Toc335297860"/>
      <w:bookmarkStart w:id="1113" w:name="_Toc335301342"/>
      <w:bookmarkStart w:id="1114" w:name="_Toc335301511"/>
      <w:bookmarkStart w:id="1115" w:name="_Toc335301680"/>
      <w:bookmarkStart w:id="1116" w:name="_Toc335301849"/>
      <w:bookmarkStart w:id="1117" w:name="_Toc335302492"/>
      <w:bookmarkStart w:id="1118" w:name="_Toc335302661"/>
      <w:bookmarkStart w:id="1119" w:name="_Toc335313153"/>
      <w:bookmarkStart w:id="1120" w:name="_Toc335293365"/>
      <w:bookmarkStart w:id="1121" w:name="_Toc335293831"/>
      <w:bookmarkStart w:id="1122" w:name="_Toc335294733"/>
      <w:bookmarkStart w:id="1123" w:name="_Toc335294909"/>
      <w:bookmarkStart w:id="1124" w:name="_Toc335295087"/>
      <w:bookmarkStart w:id="1125" w:name="_Toc335295263"/>
      <w:bookmarkStart w:id="1126" w:name="_Toc335295979"/>
      <w:bookmarkStart w:id="1127" w:name="_Toc335296155"/>
      <w:bookmarkStart w:id="1128" w:name="_Toc335297686"/>
      <w:bookmarkStart w:id="1129" w:name="_Toc335297861"/>
      <w:bookmarkStart w:id="1130" w:name="_Toc335301343"/>
      <w:bookmarkStart w:id="1131" w:name="_Toc335301512"/>
      <w:bookmarkStart w:id="1132" w:name="_Toc335301681"/>
      <w:bookmarkStart w:id="1133" w:name="_Toc335301850"/>
      <w:bookmarkStart w:id="1134" w:name="_Toc335302493"/>
      <w:bookmarkStart w:id="1135" w:name="_Toc335302662"/>
      <w:bookmarkStart w:id="1136" w:name="_Toc335313154"/>
      <w:bookmarkStart w:id="1137" w:name="_Toc335293366"/>
      <w:bookmarkStart w:id="1138" w:name="_Toc335293832"/>
      <w:bookmarkStart w:id="1139" w:name="_Toc335294734"/>
      <w:bookmarkStart w:id="1140" w:name="_Toc335294910"/>
      <w:bookmarkStart w:id="1141" w:name="_Toc335295088"/>
      <w:bookmarkStart w:id="1142" w:name="_Toc335295264"/>
      <w:bookmarkStart w:id="1143" w:name="_Toc335295980"/>
      <w:bookmarkStart w:id="1144" w:name="_Toc335296156"/>
      <w:bookmarkStart w:id="1145" w:name="_Toc335297687"/>
      <w:bookmarkStart w:id="1146" w:name="_Toc335297862"/>
      <w:bookmarkStart w:id="1147" w:name="_Toc335301344"/>
      <w:bookmarkStart w:id="1148" w:name="_Toc335301513"/>
      <w:bookmarkStart w:id="1149" w:name="_Toc335301682"/>
      <w:bookmarkStart w:id="1150" w:name="_Toc335301851"/>
      <w:bookmarkStart w:id="1151" w:name="_Toc335302494"/>
      <w:bookmarkStart w:id="1152" w:name="_Toc335302663"/>
      <w:bookmarkStart w:id="1153" w:name="_Toc335313155"/>
      <w:bookmarkStart w:id="1154" w:name="_Toc335293367"/>
      <w:bookmarkStart w:id="1155" w:name="_Toc335293833"/>
      <w:bookmarkStart w:id="1156" w:name="_Toc335294735"/>
      <w:bookmarkStart w:id="1157" w:name="_Toc335294911"/>
      <w:bookmarkStart w:id="1158" w:name="_Toc335295089"/>
      <w:bookmarkStart w:id="1159" w:name="_Toc335295265"/>
      <w:bookmarkStart w:id="1160" w:name="_Toc335295981"/>
      <w:bookmarkStart w:id="1161" w:name="_Toc335296157"/>
      <w:bookmarkStart w:id="1162" w:name="_Toc335297688"/>
      <w:bookmarkStart w:id="1163" w:name="_Toc335297863"/>
      <w:bookmarkStart w:id="1164" w:name="_Toc335301345"/>
      <w:bookmarkStart w:id="1165" w:name="_Toc335301514"/>
      <w:bookmarkStart w:id="1166" w:name="_Toc335301683"/>
      <w:bookmarkStart w:id="1167" w:name="_Toc335301852"/>
      <w:bookmarkStart w:id="1168" w:name="_Toc335302495"/>
      <w:bookmarkStart w:id="1169" w:name="_Toc335302664"/>
      <w:bookmarkStart w:id="1170" w:name="_Toc335313156"/>
      <w:bookmarkStart w:id="1171" w:name="_Toc335293368"/>
      <w:bookmarkStart w:id="1172" w:name="_Toc335293834"/>
      <w:bookmarkStart w:id="1173" w:name="_Toc335294736"/>
      <w:bookmarkStart w:id="1174" w:name="_Toc335294912"/>
      <w:bookmarkStart w:id="1175" w:name="_Toc335295090"/>
      <w:bookmarkStart w:id="1176" w:name="_Toc335295266"/>
      <w:bookmarkStart w:id="1177" w:name="_Toc335295982"/>
      <w:bookmarkStart w:id="1178" w:name="_Toc335296158"/>
      <w:bookmarkStart w:id="1179" w:name="_Toc335297689"/>
      <w:bookmarkStart w:id="1180" w:name="_Toc335297864"/>
      <w:bookmarkStart w:id="1181" w:name="_Toc335301346"/>
      <w:bookmarkStart w:id="1182" w:name="_Toc335301515"/>
      <w:bookmarkStart w:id="1183" w:name="_Toc335301684"/>
      <w:bookmarkStart w:id="1184" w:name="_Toc335301853"/>
      <w:bookmarkStart w:id="1185" w:name="_Toc335302496"/>
      <w:bookmarkStart w:id="1186" w:name="_Toc335302665"/>
      <w:bookmarkStart w:id="1187" w:name="_Toc335313157"/>
      <w:bookmarkStart w:id="1188" w:name="_Toc335293369"/>
      <w:bookmarkStart w:id="1189" w:name="_Toc335293835"/>
      <w:bookmarkStart w:id="1190" w:name="_Toc335294737"/>
      <w:bookmarkStart w:id="1191" w:name="_Toc335294913"/>
      <w:bookmarkStart w:id="1192" w:name="_Toc335295091"/>
      <w:bookmarkStart w:id="1193" w:name="_Toc335295267"/>
      <w:bookmarkStart w:id="1194" w:name="_Toc335295983"/>
      <w:bookmarkStart w:id="1195" w:name="_Toc335296159"/>
      <w:bookmarkStart w:id="1196" w:name="_Toc335297690"/>
      <w:bookmarkStart w:id="1197" w:name="_Toc335297865"/>
      <w:bookmarkStart w:id="1198" w:name="_Toc335301347"/>
      <w:bookmarkStart w:id="1199" w:name="_Toc335301516"/>
      <w:bookmarkStart w:id="1200" w:name="_Toc335301685"/>
      <w:bookmarkStart w:id="1201" w:name="_Toc335301854"/>
      <w:bookmarkStart w:id="1202" w:name="_Toc335302497"/>
      <w:bookmarkStart w:id="1203" w:name="_Toc335302666"/>
      <w:bookmarkStart w:id="1204" w:name="_Toc335313158"/>
      <w:bookmarkStart w:id="1205" w:name="_Toc335293370"/>
      <w:bookmarkStart w:id="1206" w:name="_Toc335293836"/>
      <w:bookmarkStart w:id="1207" w:name="_Toc335294738"/>
      <w:bookmarkStart w:id="1208" w:name="_Toc335294914"/>
      <w:bookmarkStart w:id="1209" w:name="_Toc335295092"/>
      <w:bookmarkStart w:id="1210" w:name="_Toc335295268"/>
      <w:bookmarkStart w:id="1211" w:name="_Toc335295984"/>
      <w:bookmarkStart w:id="1212" w:name="_Toc335296160"/>
      <w:bookmarkStart w:id="1213" w:name="_Toc335297691"/>
      <w:bookmarkStart w:id="1214" w:name="_Toc335297866"/>
      <w:bookmarkStart w:id="1215" w:name="_Toc335301348"/>
      <w:bookmarkStart w:id="1216" w:name="_Toc335301517"/>
      <w:bookmarkStart w:id="1217" w:name="_Toc335301686"/>
      <w:bookmarkStart w:id="1218" w:name="_Toc335301855"/>
      <w:bookmarkStart w:id="1219" w:name="_Toc335302498"/>
      <w:bookmarkStart w:id="1220" w:name="_Toc335302667"/>
      <w:bookmarkStart w:id="1221" w:name="_Toc335313159"/>
      <w:bookmarkStart w:id="1222" w:name="_Toc335293371"/>
      <w:bookmarkStart w:id="1223" w:name="_Toc335293837"/>
      <w:bookmarkStart w:id="1224" w:name="_Toc335294739"/>
      <w:bookmarkStart w:id="1225" w:name="_Toc335294915"/>
      <w:bookmarkStart w:id="1226" w:name="_Toc335295093"/>
      <w:bookmarkStart w:id="1227" w:name="_Toc335295269"/>
      <w:bookmarkStart w:id="1228" w:name="_Toc335295985"/>
      <w:bookmarkStart w:id="1229" w:name="_Toc335296161"/>
      <w:bookmarkStart w:id="1230" w:name="_Toc335297692"/>
      <w:bookmarkStart w:id="1231" w:name="_Toc335297867"/>
      <w:bookmarkStart w:id="1232" w:name="_Toc335301349"/>
      <w:bookmarkStart w:id="1233" w:name="_Toc335301518"/>
      <w:bookmarkStart w:id="1234" w:name="_Toc335301687"/>
      <w:bookmarkStart w:id="1235" w:name="_Toc335301856"/>
      <w:bookmarkStart w:id="1236" w:name="_Toc335302499"/>
      <w:bookmarkStart w:id="1237" w:name="_Toc335302668"/>
      <w:bookmarkStart w:id="1238" w:name="_Toc335313160"/>
      <w:bookmarkStart w:id="1239" w:name="_Toc335293372"/>
      <w:bookmarkStart w:id="1240" w:name="_Toc335293838"/>
      <w:bookmarkStart w:id="1241" w:name="_Toc335294740"/>
      <w:bookmarkStart w:id="1242" w:name="_Toc335294916"/>
      <w:bookmarkStart w:id="1243" w:name="_Toc335295094"/>
      <w:bookmarkStart w:id="1244" w:name="_Toc335295270"/>
      <w:bookmarkStart w:id="1245" w:name="_Toc335295986"/>
      <w:bookmarkStart w:id="1246" w:name="_Toc335296162"/>
      <w:bookmarkStart w:id="1247" w:name="_Toc335297693"/>
      <w:bookmarkStart w:id="1248" w:name="_Toc335297868"/>
      <w:bookmarkStart w:id="1249" w:name="_Toc335301350"/>
      <w:bookmarkStart w:id="1250" w:name="_Toc335301519"/>
      <w:bookmarkStart w:id="1251" w:name="_Toc335301688"/>
      <w:bookmarkStart w:id="1252" w:name="_Toc335301857"/>
      <w:bookmarkStart w:id="1253" w:name="_Toc335302500"/>
      <w:bookmarkStart w:id="1254" w:name="_Toc335302669"/>
      <w:bookmarkStart w:id="1255" w:name="_Toc335313161"/>
      <w:bookmarkStart w:id="1256" w:name="_Toc335293373"/>
      <w:bookmarkStart w:id="1257" w:name="_Toc335293839"/>
      <w:bookmarkStart w:id="1258" w:name="_Toc335294741"/>
      <w:bookmarkStart w:id="1259" w:name="_Toc335294917"/>
      <w:bookmarkStart w:id="1260" w:name="_Toc335295095"/>
      <w:bookmarkStart w:id="1261" w:name="_Toc335295271"/>
      <w:bookmarkStart w:id="1262" w:name="_Toc335295987"/>
      <w:bookmarkStart w:id="1263" w:name="_Toc335296163"/>
      <w:bookmarkStart w:id="1264" w:name="_Toc335297694"/>
      <w:bookmarkStart w:id="1265" w:name="_Toc335297869"/>
      <w:bookmarkStart w:id="1266" w:name="_Toc335301351"/>
      <w:bookmarkStart w:id="1267" w:name="_Toc335301520"/>
      <w:bookmarkStart w:id="1268" w:name="_Toc335301689"/>
      <w:bookmarkStart w:id="1269" w:name="_Toc335301858"/>
      <w:bookmarkStart w:id="1270" w:name="_Toc335302501"/>
      <w:bookmarkStart w:id="1271" w:name="_Toc335302670"/>
      <w:bookmarkStart w:id="1272" w:name="_Toc335313162"/>
      <w:bookmarkStart w:id="1273" w:name="_Toc335293374"/>
      <w:bookmarkStart w:id="1274" w:name="_Toc335293840"/>
      <w:bookmarkStart w:id="1275" w:name="_Toc335294742"/>
      <w:bookmarkStart w:id="1276" w:name="_Toc335294918"/>
      <w:bookmarkStart w:id="1277" w:name="_Toc335295096"/>
      <w:bookmarkStart w:id="1278" w:name="_Toc335295272"/>
      <w:bookmarkStart w:id="1279" w:name="_Toc335295988"/>
      <w:bookmarkStart w:id="1280" w:name="_Toc335296164"/>
      <w:bookmarkStart w:id="1281" w:name="_Toc335297695"/>
      <w:bookmarkStart w:id="1282" w:name="_Toc335297870"/>
      <w:bookmarkStart w:id="1283" w:name="_Toc335301352"/>
      <w:bookmarkStart w:id="1284" w:name="_Toc335301521"/>
      <w:bookmarkStart w:id="1285" w:name="_Toc335301690"/>
      <w:bookmarkStart w:id="1286" w:name="_Toc335301859"/>
      <w:bookmarkStart w:id="1287" w:name="_Toc335302502"/>
      <w:bookmarkStart w:id="1288" w:name="_Toc335302671"/>
      <w:bookmarkStart w:id="1289" w:name="_Toc335313163"/>
      <w:bookmarkStart w:id="1290" w:name="_Toc335293375"/>
      <w:bookmarkStart w:id="1291" w:name="_Toc335293841"/>
      <w:bookmarkStart w:id="1292" w:name="_Toc335294743"/>
      <w:bookmarkStart w:id="1293" w:name="_Toc335294919"/>
      <w:bookmarkStart w:id="1294" w:name="_Toc335295097"/>
      <w:bookmarkStart w:id="1295" w:name="_Toc335295273"/>
      <w:bookmarkStart w:id="1296" w:name="_Toc335295989"/>
      <w:bookmarkStart w:id="1297" w:name="_Toc335296165"/>
      <w:bookmarkStart w:id="1298" w:name="_Toc335297696"/>
      <w:bookmarkStart w:id="1299" w:name="_Toc335297871"/>
      <w:bookmarkStart w:id="1300" w:name="_Toc335301353"/>
      <w:bookmarkStart w:id="1301" w:name="_Toc335301522"/>
      <w:bookmarkStart w:id="1302" w:name="_Toc335301691"/>
      <w:bookmarkStart w:id="1303" w:name="_Toc335301860"/>
      <w:bookmarkStart w:id="1304" w:name="_Toc335302503"/>
      <w:bookmarkStart w:id="1305" w:name="_Toc335302672"/>
      <w:bookmarkStart w:id="1306" w:name="_Toc335313164"/>
      <w:bookmarkStart w:id="1307" w:name="_Toc335293376"/>
      <w:bookmarkStart w:id="1308" w:name="_Toc335293842"/>
      <w:bookmarkStart w:id="1309" w:name="_Toc335294744"/>
      <w:bookmarkStart w:id="1310" w:name="_Toc335294920"/>
      <w:bookmarkStart w:id="1311" w:name="_Toc335295098"/>
      <w:bookmarkStart w:id="1312" w:name="_Toc335295274"/>
      <w:bookmarkStart w:id="1313" w:name="_Toc335295990"/>
      <w:bookmarkStart w:id="1314" w:name="_Toc335296166"/>
      <w:bookmarkStart w:id="1315" w:name="_Toc335297697"/>
      <w:bookmarkStart w:id="1316" w:name="_Toc335297872"/>
      <w:bookmarkStart w:id="1317" w:name="_Toc335301354"/>
      <w:bookmarkStart w:id="1318" w:name="_Toc335301523"/>
      <w:bookmarkStart w:id="1319" w:name="_Toc335301692"/>
      <w:bookmarkStart w:id="1320" w:name="_Toc335301861"/>
      <w:bookmarkStart w:id="1321" w:name="_Toc335302504"/>
      <w:bookmarkStart w:id="1322" w:name="_Toc335302673"/>
      <w:bookmarkStart w:id="1323" w:name="_Toc335313165"/>
      <w:bookmarkStart w:id="1324" w:name="_Toc335293377"/>
      <w:bookmarkStart w:id="1325" w:name="_Toc335293843"/>
      <w:bookmarkStart w:id="1326" w:name="_Toc335294745"/>
      <w:bookmarkStart w:id="1327" w:name="_Toc335294921"/>
      <w:bookmarkStart w:id="1328" w:name="_Toc335295099"/>
      <w:bookmarkStart w:id="1329" w:name="_Toc335295275"/>
      <w:bookmarkStart w:id="1330" w:name="_Toc335295991"/>
      <w:bookmarkStart w:id="1331" w:name="_Toc335296167"/>
      <w:bookmarkStart w:id="1332" w:name="_Toc335297698"/>
      <w:bookmarkStart w:id="1333" w:name="_Toc335297873"/>
      <w:bookmarkStart w:id="1334" w:name="_Toc335301355"/>
      <w:bookmarkStart w:id="1335" w:name="_Toc335301524"/>
      <w:bookmarkStart w:id="1336" w:name="_Toc335301693"/>
      <w:bookmarkStart w:id="1337" w:name="_Toc335301862"/>
      <w:bookmarkStart w:id="1338" w:name="_Toc335302505"/>
      <w:bookmarkStart w:id="1339" w:name="_Toc335302674"/>
      <w:bookmarkStart w:id="1340" w:name="_Toc335313166"/>
      <w:bookmarkStart w:id="1341" w:name="_Toc335293378"/>
      <w:bookmarkStart w:id="1342" w:name="_Toc335293844"/>
      <w:bookmarkStart w:id="1343" w:name="_Toc335294746"/>
      <w:bookmarkStart w:id="1344" w:name="_Toc335294922"/>
      <w:bookmarkStart w:id="1345" w:name="_Toc335295100"/>
      <w:bookmarkStart w:id="1346" w:name="_Toc335295276"/>
      <w:bookmarkStart w:id="1347" w:name="_Toc335295992"/>
      <w:bookmarkStart w:id="1348" w:name="_Toc335296168"/>
      <w:bookmarkStart w:id="1349" w:name="_Toc335297699"/>
      <w:bookmarkStart w:id="1350" w:name="_Toc335297874"/>
      <w:bookmarkStart w:id="1351" w:name="_Toc335301356"/>
      <w:bookmarkStart w:id="1352" w:name="_Toc335301525"/>
      <w:bookmarkStart w:id="1353" w:name="_Toc335301694"/>
      <w:bookmarkStart w:id="1354" w:name="_Toc335301863"/>
      <w:bookmarkStart w:id="1355" w:name="_Toc335302506"/>
      <w:bookmarkStart w:id="1356" w:name="_Toc335302675"/>
      <w:bookmarkStart w:id="1357" w:name="_Toc335313167"/>
      <w:bookmarkStart w:id="1358" w:name="_Toc335293379"/>
      <w:bookmarkStart w:id="1359" w:name="_Toc335293845"/>
      <w:bookmarkStart w:id="1360" w:name="_Toc335294747"/>
      <w:bookmarkStart w:id="1361" w:name="_Toc335294923"/>
      <w:bookmarkStart w:id="1362" w:name="_Toc335295101"/>
      <w:bookmarkStart w:id="1363" w:name="_Toc335295277"/>
      <w:bookmarkStart w:id="1364" w:name="_Toc335295993"/>
      <w:bookmarkStart w:id="1365" w:name="_Toc335296169"/>
      <w:bookmarkStart w:id="1366" w:name="_Toc335297700"/>
      <w:bookmarkStart w:id="1367" w:name="_Toc335297875"/>
      <w:bookmarkStart w:id="1368" w:name="_Toc335301357"/>
      <w:bookmarkStart w:id="1369" w:name="_Toc335301526"/>
      <w:bookmarkStart w:id="1370" w:name="_Toc335301695"/>
      <w:bookmarkStart w:id="1371" w:name="_Toc335301864"/>
      <w:bookmarkStart w:id="1372" w:name="_Toc335302507"/>
      <w:bookmarkStart w:id="1373" w:name="_Toc335302676"/>
      <w:bookmarkStart w:id="1374" w:name="_Toc335313168"/>
      <w:bookmarkStart w:id="1375" w:name="_Toc335293380"/>
      <w:bookmarkStart w:id="1376" w:name="_Toc335293846"/>
      <w:bookmarkStart w:id="1377" w:name="_Toc335294748"/>
      <w:bookmarkStart w:id="1378" w:name="_Toc335294924"/>
      <w:bookmarkStart w:id="1379" w:name="_Toc335295102"/>
      <w:bookmarkStart w:id="1380" w:name="_Toc335295278"/>
      <w:bookmarkStart w:id="1381" w:name="_Toc335295994"/>
      <w:bookmarkStart w:id="1382" w:name="_Toc335296170"/>
      <w:bookmarkStart w:id="1383" w:name="_Toc335297701"/>
      <w:bookmarkStart w:id="1384" w:name="_Toc335297876"/>
      <w:bookmarkStart w:id="1385" w:name="_Toc335301358"/>
      <w:bookmarkStart w:id="1386" w:name="_Toc335301527"/>
      <w:bookmarkStart w:id="1387" w:name="_Toc335301696"/>
      <w:bookmarkStart w:id="1388" w:name="_Toc335301865"/>
      <w:bookmarkStart w:id="1389" w:name="_Toc335302508"/>
      <w:bookmarkStart w:id="1390" w:name="_Toc335302677"/>
      <w:bookmarkStart w:id="1391" w:name="_Toc335313169"/>
      <w:bookmarkStart w:id="1392" w:name="_Toc335293381"/>
      <w:bookmarkStart w:id="1393" w:name="_Toc335293847"/>
      <w:bookmarkStart w:id="1394" w:name="_Toc335294749"/>
      <w:bookmarkStart w:id="1395" w:name="_Toc335294925"/>
      <w:bookmarkStart w:id="1396" w:name="_Toc335295103"/>
      <w:bookmarkStart w:id="1397" w:name="_Toc335295279"/>
      <w:bookmarkStart w:id="1398" w:name="_Toc335295995"/>
      <w:bookmarkStart w:id="1399" w:name="_Toc335296171"/>
      <w:bookmarkStart w:id="1400" w:name="_Toc335297702"/>
      <w:bookmarkStart w:id="1401" w:name="_Toc335297877"/>
      <w:bookmarkStart w:id="1402" w:name="_Toc335301359"/>
      <w:bookmarkStart w:id="1403" w:name="_Toc335301528"/>
      <w:bookmarkStart w:id="1404" w:name="_Toc335301697"/>
      <w:bookmarkStart w:id="1405" w:name="_Toc335301866"/>
      <w:bookmarkStart w:id="1406" w:name="_Toc335302509"/>
      <w:bookmarkStart w:id="1407" w:name="_Toc335302678"/>
      <w:bookmarkStart w:id="1408" w:name="_Toc335313170"/>
      <w:bookmarkStart w:id="1409" w:name="_Toc335293382"/>
      <w:bookmarkStart w:id="1410" w:name="_Toc335293848"/>
      <w:bookmarkStart w:id="1411" w:name="_Toc335294750"/>
      <w:bookmarkStart w:id="1412" w:name="_Toc335294926"/>
      <w:bookmarkStart w:id="1413" w:name="_Toc335295104"/>
      <w:bookmarkStart w:id="1414" w:name="_Toc335295280"/>
      <w:bookmarkStart w:id="1415" w:name="_Toc335295996"/>
      <w:bookmarkStart w:id="1416" w:name="_Toc335296172"/>
      <w:bookmarkStart w:id="1417" w:name="_Toc335297703"/>
      <w:bookmarkStart w:id="1418" w:name="_Toc335297878"/>
      <w:bookmarkStart w:id="1419" w:name="_Toc335301360"/>
      <w:bookmarkStart w:id="1420" w:name="_Toc335301529"/>
      <w:bookmarkStart w:id="1421" w:name="_Toc335301698"/>
      <w:bookmarkStart w:id="1422" w:name="_Toc335301867"/>
      <w:bookmarkStart w:id="1423" w:name="_Toc335302510"/>
      <w:bookmarkStart w:id="1424" w:name="_Toc335302679"/>
      <w:bookmarkStart w:id="1425" w:name="_Toc335313171"/>
      <w:bookmarkStart w:id="1426" w:name="_Toc335293383"/>
      <w:bookmarkStart w:id="1427" w:name="_Toc335293849"/>
      <w:bookmarkStart w:id="1428" w:name="_Toc335294751"/>
      <w:bookmarkStart w:id="1429" w:name="_Toc335294927"/>
      <w:bookmarkStart w:id="1430" w:name="_Toc335295105"/>
      <w:bookmarkStart w:id="1431" w:name="_Toc335295281"/>
      <w:bookmarkStart w:id="1432" w:name="_Toc335295997"/>
      <w:bookmarkStart w:id="1433" w:name="_Toc335296173"/>
      <w:bookmarkStart w:id="1434" w:name="_Toc335297704"/>
      <w:bookmarkStart w:id="1435" w:name="_Toc335297879"/>
      <w:bookmarkStart w:id="1436" w:name="_Toc335301361"/>
      <w:bookmarkStart w:id="1437" w:name="_Toc335301530"/>
      <w:bookmarkStart w:id="1438" w:name="_Toc335301699"/>
      <w:bookmarkStart w:id="1439" w:name="_Toc335301868"/>
      <w:bookmarkStart w:id="1440" w:name="_Toc335302511"/>
      <w:bookmarkStart w:id="1441" w:name="_Toc335302680"/>
      <w:bookmarkStart w:id="1442" w:name="_Toc335313172"/>
      <w:bookmarkStart w:id="1443" w:name="_Toc335293384"/>
      <w:bookmarkStart w:id="1444" w:name="_Toc335293850"/>
      <w:bookmarkStart w:id="1445" w:name="_Toc335294752"/>
      <w:bookmarkStart w:id="1446" w:name="_Toc335294928"/>
      <w:bookmarkStart w:id="1447" w:name="_Toc335295106"/>
      <w:bookmarkStart w:id="1448" w:name="_Toc335295282"/>
      <w:bookmarkStart w:id="1449" w:name="_Toc335295998"/>
      <w:bookmarkStart w:id="1450" w:name="_Toc335296174"/>
      <w:bookmarkStart w:id="1451" w:name="_Toc335297705"/>
      <w:bookmarkStart w:id="1452" w:name="_Toc335297880"/>
      <w:bookmarkStart w:id="1453" w:name="_Toc335301362"/>
      <w:bookmarkStart w:id="1454" w:name="_Toc335301531"/>
      <w:bookmarkStart w:id="1455" w:name="_Toc335301700"/>
      <w:bookmarkStart w:id="1456" w:name="_Toc335301869"/>
      <w:bookmarkStart w:id="1457" w:name="_Toc335302512"/>
      <w:bookmarkStart w:id="1458" w:name="_Toc335302681"/>
      <w:bookmarkStart w:id="1459" w:name="_Toc335313173"/>
      <w:bookmarkStart w:id="1460" w:name="_Toc335293385"/>
      <w:bookmarkStart w:id="1461" w:name="_Toc335293851"/>
      <w:bookmarkStart w:id="1462" w:name="_Toc335294753"/>
      <w:bookmarkStart w:id="1463" w:name="_Toc335294929"/>
      <w:bookmarkStart w:id="1464" w:name="_Toc335295107"/>
      <w:bookmarkStart w:id="1465" w:name="_Toc335295283"/>
      <w:bookmarkStart w:id="1466" w:name="_Toc335295999"/>
      <w:bookmarkStart w:id="1467" w:name="_Toc335296175"/>
      <w:bookmarkStart w:id="1468" w:name="_Toc335297706"/>
      <w:bookmarkStart w:id="1469" w:name="_Toc335297881"/>
      <w:bookmarkStart w:id="1470" w:name="_Toc335301363"/>
      <w:bookmarkStart w:id="1471" w:name="_Toc335301532"/>
      <w:bookmarkStart w:id="1472" w:name="_Toc335301701"/>
      <w:bookmarkStart w:id="1473" w:name="_Toc335301870"/>
      <w:bookmarkStart w:id="1474" w:name="_Toc335302513"/>
      <w:bookmarkStart w:id="1475" w:name="_Toc335302682"/>
      <w:bookmarkStart w:id="1476" w:name="_Toc335313174"/>
      <w:bookmarkStart w:id="1477" w:name="_Toc335293386"/>
      <w:bookmarkStart w:id="1478" w:name="_Toc335293852"/>
      <w:bookmarkStart w:id="1479" w:name="_Toc335294754"/>
      <w:bookmarkStart w:id="1480" w:name="_Toc335294930"/>
      <w:bookmarkStart w:id="1481" w:name="_Toc335295108"/>
      <w:bookmarkStart w:id="1482" w:name="_Toc335295284"/>
      <w:bookmarkStart w:id="1483" w:name="_Toc335296000"/>
      <w:bookmarkStart w:id="1484" w:name="_Toc335296176"/>
      <w:bookmarkStart w:id="1485" w:name="_Toc335297707"/>
      <w:bookmarkStart w:id="1486" w:name="_Toc335297882"/>
      <w:bookmarkStart w:id="1487" w:name="_Toc335301364"/>
      <w:bookmarkStart w:id="1488" w:name="_Toc335301533"/>
      <w:bookmarkStart w:id="1489" w:name="_Toc335301702"/>
      <w:bookmarkStart w:id="1490" w:name="_Toc335301871"/>
      <w:bookmarkStart w:id="1491" w:name="_Toc335302514"/>
      <w:bookmarkStart w:id="1492" w:name="_Toc335302683"/>
      <w:bookmarkStart w:id="1493" w:name="_Toc335313175"/>
      <w:bookmarkStart w:id="1494" w:name="_Toc335293387"/>
      <w:bookmarkStart w:id="1495" w:name="_Toc335293853"/>
      <w:bookmarkStart w:id="1496" w:name="_Toc335294755"/>
      <w:bookmarkStart w:id="1497" w:name="_Toc335294931"/>
      <w:bookmarkStart w:id="1498" w:name="_Toc335295109"/>
      <w:bookmarkStart w:id="1499" w:name="_Toc335295285"/>
      <w:bookmarkStart w:id="1500" w:name="_Toc335296001"/>
      <w:bookmarkStart w:id="1501" w:name="_Toc335296177"/>
      <w:bookmarkStart w:id="1502" w:name="_Toc335297708"/>
      <w:bookmarkStart w:id="1503" w:name="_Toc335297883"/>
      <w:bookmarkStart w:id="1504" w:name="_Toc335301365"/>
      <w:bookmarkStart w:id="1505" w:name="_Toc335301534"/>
      <w:bookmarkStart w:id="1506" w:name="_Toc335301703"/>
      <w:bookmarkStart w:id="1507" w:name="_Toc335301872"/>
      <w:bookmarkStart w:id="1508" w:name="_Toc335302515"/>
      <w:bookmarkStart w:id="1509" w:name="_Toc335302684"/>
      <w:bookmarkStart w:id="1510" w:name="_Toc335313176"/>
      <w:bookmarkStart w:id="1511" w:name="_Toc335293388"/>
      <w:bookmarkStart w:id="1512" w:name="_Toc335293854"/>
      <w:bookmarkStart w:id="1513" w:name="_Toc335294756"/>
      <w:bookmarkStart w:id="1514" w:name="_Toc335294932"/>
      <w:bookmarkStart w:id="1515" w:name="_Toc335295110"/>
      <w:bookmarkStart w:id="1516" w:name="_Toc335295286"/>
      <w:bookmarkStart w:id="1517" w:name="_Toc335296002"/>
      <w:bookmarkStart w:id="1518" w:name="_Toc335296178"/>
      <w:bookmarkStart w:id="1519" w:name="_Toc335297709"/>
      <w:bookmarkStart w:id="1520" w:name="_Toc335297884"/>
      <w:bookmarkStart w:id="1521" w:name="_Toc335301366"/>
      <w:bookmarkStart w:id="1522" w:name="_Toc335301535"/>
      <w:bookmarkStart w:id="1523" w:name="_Toc335301704"/>
      <w:bookmarkStart w:id="1524" w:name="_Toc335301873"/>
      <w:bookmarkStart w:id="1525" w:name="_Toc335302516"/>
      <w:bookmarkStart w:id="1526" w:name="_Toc335302685"/>
      <w:bookmarkStart w:id="1527" w:name="_Toc335313177"/>
      <w:bookmarkStart w:id="1528" w:name="_Toc335293389"/>
      <w:bookmarkStart w:id="1529" w:name="_Toc335293855"/>
      <w:bookmarkStart w:id="1530" w:name="_Toc335294757"/>
      <w:bookmarkStart w:id="1531" w:name="_Toc335294933"/>
      <w:bookmarkStart w:id="1532" w:name="_Toc335295111"/>
      <w:bookmarkStart w:id="1533" w:name="_Toc335295287"/>
      <w:bookmarkStart w:id="1534" w:name="_Toc335296003"/>
      <w:bookmarkStart w:id="1535" w:name="_Toc335296179"/>
      <w:bookmarkStart w:id="1536" w:name="_Toc335297710"/>
      <w:bookmarkStart w:id="1537" w:name="_Toc335297885"/>
      <w:bookmarkStart w:id="1538" w:name="_Toc335301367"/>
      <w:bookmarkStart w:id="1539" w:name="_Toc335301536"/>
      <w:bookmarkStart w:id="1540" w:name="_Toc335301705"/>
      <w:bookmarkStart w:id="1541" w:name="_Toc335301874"/>
      <w:bookmarkStart w:id="1542" w:name="_Toc335302517"/>
      <w:bookmarkStart w:id="1543" w:name="_Toc335302686"/>
      <w:bookmarkStart w:id="1544" w:name="_Toc335313178"/>
      <w:bookmarkStart w:id="1545" w:name="_Toc335293390"/>
      <w:bookmarkStart w:id="1546" w:name="_Toc335293856"/>
      <w:bookmarkStart w:id="1547" w:name="_Toc335294758"/>
      <w:bookmarkStart w:id="1548" w:name="_Toc335294934"/>
      <w:bookmarkStart w:id="1549" w:name="_Toc335295112"/>
      <w:bookmarkStart w:id="1550" w:name="_Toc335295288"/>
      <w:bookmarkStart w:id="1551" w:name="_Toc335296004"/>
      <w:bookmarkStart w:id="1552" w:name="_Toc335296180"/>
      <w:bookmarkStart w:id="1553" w:name="_Toc335297711"/>
      <w:bookmarkStart w:id="1554" w:name="_Toc335297886"/>
      <w:bookmarkStart w:id="1555" w:name="_Toc335301368"/>
      <w:bookmarkStart w:id="1556" w:name="_Toc335301537"/>
      <w:bookmarkStart w:id="1557" w:name="_Toc335301706"/>
      <w:bookmarkStart w:id="1558" w:name="_Toc335301875"/>
      <w:bookmarkStart w:id="1559" w:name="_Toc335302518"/>
      <w:bookmarkStart w:id="1560" w:name="_Toc335302687"/>
      <w:bookmarkStart w:id="1561" w:name="_Toc335313179"/>
      <w:bookmarkStart w:id="1562" w:name="_Toc335293391"/>
      <w:bookmarkStart w:id="1563" w:name="_Toc335293857"/>
      <w:bookmarkStart w:id="1564" w:name="_Toc335294759"/>
      <w:bookmarkStart w:id="1565" w:name="_Toc335294935"/>
      <w:bookmarkStart w:id="1566" w:name="_Toc335295113"/>
      <w:bookmarkStart w:id="1567" w:name="_Toc335295289"/>
      <w:bookmarkStart w:id="1568" w:name="_Toc335296005"/>
      <w:bookmarkStart w:id="1569" w:name="_Toc335296181"/>
      <w:bookmarkStart w:id="1570" w:name="_Toc335297712"/>
      <w:bookmarkStart w:id="1571" w:name="_Toc335297887"/>
      <w:bookmarkStart w:id="1572" w:name="_Toc335301369"/>
      <w:bookmarkStart w:id="1573" w:name="_Toc335301538"/>
      <w:bookmarkStart w:id="1574" w:name="_Toc335301707"/>
      <w:bookmarkStart w:id="1575" w:name="_Toc335301876"/>
      <w:bookmarkStart w:id="1576" w:name="_Toc335302519"/>
      <w:bookmarkStart w:id="1577" w:name="_Toc335302688"/>
      <w:bookmarkStart w:id="1578" w:name="_Toc335313180"/>
      <w:bookmarkStart w:id="1579" w:name="_Toc335293392"/>
      <w:bookmarkStart w:id="1580" w:name="_Toc335293858"/>
      <w:bookmarkStart w:id="1581" w:name="_Toc335294760"/>
      <w:bookmarkStart w:id="1582" w:name="_Toc335294936"/>
      <w:bookmarkStart w:id="1583" w:name="_Toc335295114"/>
      <w:bookmarkStart w:id="1584" w:name="_Toc335295290"/>
      <w:bookmarkStart w:id="1585" w:name="_Toc335296006"/>
      <w:bookmarkStart w:id="1586" w:name="_Toc335296182"/>
      <w:bookmarkStart w:id="1587" w:name="_Toc335297713"/>
      <w:bookmarkStart w:id="1588" w:name="_Toc335297888"/>
      <w:bookmarkStart w:id="1589" w:name="_Toc335301370"/>
      <w:bookmarkStart w:id="1590" w:name="_Toc335301539"/>
      <w:bookmarkStart w:id="1591" w:name="_Toc335301708"/>
      <w:bookmarkStart w:id="1592" w:name="_Toc335301877"/>
      <w:bookmarkStart w:id="1593" w:name="_Toc335302520"/>
      <w:bookmarkStart w:id="1594" w:name="_Toc335302689"/>
      <w:bookmarkStart w:id="1595" w:name="_Toc335313181"/>
      <w:bookmarkStart w:id="1596" w:name="_Toc335293393"/>
      <w:bookmarkStart w:id="1597" w:name="_Toc335293859"/>
      <w:bookmarkStart w:id="1598" w:name="_Toc335294761"/>
      <w:bookmarkStart w:id="1599" w:name="_Toc335294937"/>
      <w:bookmarkStart w:id="1600" w:name="_Toc335295115"/>
      <w:bookmarkStart w:id="1601" w:name="_Toc335295291"/>
      <w:bookmarkStart w:id="1602" w:name="_Toc335296007"/>
      <w:bookmarkStart w:id="1603" w:name="_Toc335296183"/>
      <w:bookmarkStart w:id="1604" w:name="_Toc335297714"/>
      <w:bookmarkStart w:id="1605" w:name="_Toc335297889"/>
      <w:bookmarkStart w:id="1606" w:name="_Toc335301371"/>
      <w:bookmarkStart w:id="1607" w:name="_Toc335301540"/>
      <w:bookmarkStart w:id="1608" w:name="_Toc335301709"/>
      <w:bookmarkStart w:id="1609" w:name="_Toc335301878"/>
      <w:bookmarkStart w:id="1610" w:name="_Toc335302521"/>
      <w:bookmarkStart w:id="1611" w:name="_Toc335302690"/>
      <w:bookmarkStart w:id="1612" w:name="_Toc335313182"/>
      <w:bookmarkStart w:id="1613" w:name="_Toc335293394"/>
      <w:bookmarkStart w:id="1614" w:name="_Toc335293860"/>
      <w:bookmarkStart w:id="1615" w:name="_Toc335294762"/>
      <w:bookmarkStart w:id="1616" w:name="_Toc335294938"/>
      <w:bookmarkStart w:id="1617" w:name="_Toc335295116"/>
      <w:bookmarkStart w:id="1618" w:name="_Toc335295292"/>
      <w:bookmarkStart w:id="1619" w:name="_Toc335296008"/>
      <w:bookmarkStart w:id="1620" w:name="_Toc335296184"/>
      <w:bookmarkStart w:id="1621" w:name="_Toc335297715"/>
      <w:bookmarkStart w:id="1622" w:name="_Toc335297890"/>
      <w:bookmarkStart w:id="1623" w:name="_Toc335301372"/>
      <w:bookmarkStart w:id="1624" w:name="_Toc335301541"/>
      <w:bookmarkStart w:id="1625" w:name="_Toc335301710"/>
      <w:bookmarkStart w:id="1626" w:name="_Toc335301879"/>
      <w:bookmarkStart w:id="1627" w:name="_Toc335302522"/>
      <w:bookmarkStart w:id="1628" w:name="_Toc335302691"/>
      <w:bookmarkStart w:id="1629" w:name="_Toc335313183"/>
      <w:bookmarkStart w:id="1630" w:name="_Toc335293395"/>
      <w:bookmarkStart w:id="1631" w:name="_Toc335293861"/>
      <w:bookmarkStart w:id="1632" w:name="_Toc335294763"/>
      <w:bookmarkStart w:id="1633" w:name="_Toc335294939"/>
      <w:bookmarkStart w:id="1634" w:name="_Toc335295117"/>
      <w:bookmarkStart w:id="1635" w:name="_Toc335295293"/>
      <w:bookmarkStart w:id="1636" w:name="_Toc335296009"/>
      <w:bookmarkStart w:id="1637" w:name="_Toc335296185"/>
      <w:bookmarkStart w:id="1638" w:name="_Toc335297716"/>
      <w:bookmarkStart w:id="1639" w:name="_Toc335297891"/>
      <w:bookmarkStart w:id="1640" w:name="_Toc335301373"/>
      <w:bookmarkStart w:id="1641" w:name="_Toc335301542"/>
      <w:bookmarkStart w:id="1642" w:name="_Toc335301711"/>
      <w:bookmarkStart w:id="1643" w:name="_Toc335301880"/>
      <w:bookmarkStart w:id="1644" w:name="_Toc335302523"/>
      <w:bookmarkStart w:id="1645" w:name="_Toc335302692"/>
      <w:bookmarkStart w:id="1646" w:name="_Toc335313184"/>
      <w:bookmarkStart w:id="1647" w:name="_Toc335293396"/>
      <w:bookmarkStart w:id="1648" w:name="_Toc335293862"/>
      <w:bookmarkStart w:id="1649" w:name="_Toc335294764"/>
      <w:bookmarkStart w:id="1650" w:name="_Toc335294940"/>
      <w:bookmarkStart w:id="1651" w:name="_Toc335295118"/>
      <w:bookmarkStart w:id="1652" w:name="_Toc335295294"/>
      <w:bookmarkStart w:id="1653" w:name="_Toc335296010"/>
      <w:bookmarkStart w:id="1654" w:name="_Toc335296186"/>
      <w:bookmarkStart w:id="1655" w:name="_Toc335297717"/>
      <w:bookmarkStart w:id="1656" w:name="_Toc335297892"/>
      <w:bookmarkStart w:id="1657" w:name="_Toc335301374"/>
      <w:bookmarkStart w:id="1658" w:name="_Toc335301543"/>
      <w:bookmarkStart w:id="1659" w:name="_Toc335301712"/>
      <w:bookmarkStart w:id="1660" w:name="_Toc335301881"/>
      <w:bookmarkStart w:id="1661" w:name="_Toc335302524"/>
      <w:bookmarkStart w:id="1662" w:name="_Toc335302693"/>
      <w:bookmarkStart w:id="1663" w:name="_Toc335313185"/>
      <w:bookmarkStart w:id="1664" w:name="_Toc335293397"/>
      <w:bookmarkStart w:id="1665" w:name="_Toc335293863"/>
      <w:bookmarkStart w:id="1666" w:name="_Toc335294765"/>
      <w:bookmarkStart w:id="1667" w:name="_Toc335294941"/>
      <w:bookmarkStart w:id="1668" w:name="_Toc335295119"/>
      <w:bookmarkStart w:id="1669" w:name="_Toc335295295"/>
      <w:bookmarkStart w:id="1670" w:name="_Toc335296011"/>
      <w:bookmarkStart w:id="1671" w:name="_Toc335296187"/>
      <w:bookmarkStart w:id="1672" w:name="_Toc335297718"/>
      <w:bookmarkStart w:id="1673" w:name="_Toc335297893"/>
      <w:bookmarkStart w:id="1674" w:name="_Toc335301375"/>
      <w:bookmarkStart w:id="1675" w:name="_Toc335301544"/>
      <w:bookmarkStart w:id="1676" w:name="_Toc335301713"/>
      <w:bookmarkStart w:id="1677" w:name="_Toc335301882"/>
      <w:bookmarkStart w:id="1678" w:name="_Toc335302525"/>
      <w:bookmarkStart w:id="1679" w:name="_Toc335302694"/>
      <w:bookmarkStart w:id="1680" w:name="_Toc335313186"/>
      <w:bookmarkStart w:id="1681" w:name="_Toc335293398"/>
      <w:bookmarkStart w:id="1682" w:name="_Toc335293864"/>
      <w:bookmarkStart w:id="1683" w:name="_Toc335294766"/>
      <w:bookmarkStart w:id="1684" w:name="_Toc335294942"/>
      <w:bookmarkStart w:id="1685" w:name="_Toc335295120"/>
      <w:bookmarkStart w:id="1686" w:name="_Toc335295296"/>
      <w:bookmarkStart w:id="1687" w:name="_Toc335296012"/>
      <w:bookmarkStart w:id="1688" w:name="_Toc335296188"/>
      <w:bookmarkStart w:id="1689" w:name="_Toc335297719"/>
      <w:bookmarkStart w:id="1690" w:name="_Toc335297894"/>
      <w:bookmarkStart w:id="1691" w:name="_Toc335301376"/>
      <w:bookmarkStart w:id="1692" w:name="_Toc335301545"/>
      <w:bookmarkStart w:id="1693" w:name="_Toc335301714"/>
      <w:bookmarkStart w:id="1694" w:name="_Toc335301883"/>
      <w:bookmarkStart w:id="1695" w:name="_Toc335302526"/>
      <w:bookmarkStart w:id="1696" w:name="_Toc335302695"/>
      <w:bookmarkStart w:id="1697" w:name="_Toc335313187"/>
      <w:bookmarkStart w:id="1698" w:name="_Toc335293399"/>
      <w:bookmarkStart w:id="1699" w:name="_Toc335293865"/>
      <w:bookmarkStart w:id="1700" w:name="_Toc335294767"/>
      <w:bookmarkStart w:id="1701" w:name="_Toc335294943"/>
      <w:bookmarkStart w:id="1702" w:name="_Toc335295121"/>
      <w:bookmarkStart w:id="1703" w:name="_Toc335295297"/>
      <w:bookmarkStart w:id="1704" w:name="_Toc335296013"/>
      <w:bookmarkStart w:id="1705" w:name="_Toc335296189"/>
      <w:bookmarkStart w:id="1706" w:name="_Toc335297720"/>
      <w:bookmarkStart w:id="1707" w:name="_Toc335297895"/>
      <w:bookmarkStart w:id="1708" w:name="_Toc335301377"/>
      <w:bookmarkStart w:id="1709" w:name="_Toc335301546"/>
      <w:bookmarkStart w:id="1710" w:name="_Toc335301715"/>
      <w:bookmarkStart w:id="1711" w:name="_Toc335301884"/>
      <w:bookmarkStart w:id="1712" w:name="_Toc335302527"/>
      <w:bookmarkStart w:id="1713" w:name="_Toc335302696"/>
      <w:bookmarkStart w:id="1714" w:name="_Toc335313188"/>
      <w:bookmarkStart w:id="1715" w:name="_Toc335293400"/>
      <w:bookmarkStart w:id="1716" w:name="_Toc335293866"/>
      <w:bookmarkStart w:id="1717" w:name="_Toc335294768"/>
      <w:bookmarkStart w:id="1718" w:name="_Toc335294944"/>
      <w:bookmarkStart w:id="1719" w:name="_Toc335295122"/>
      <w:bookmarkStart w:id="1720" w:name="_Toc335295298"/>
      <w:bookmarkStart w:id="1721" w:name="_Toc335296014"/>
      <w:bookmarkStart w:id="1722" w:name="_Toc335296190"/>
      <w:bookmarkStart w:id="1723" w:name="_Toc335297721"/>
      <w:bookmarkStart w:id="1724" w:name="_Toc335297896"/>
      <w:bookmarkStart w:id="1725" w:name="_Toc335301378"/>
      <w:bookmarkStart w:id="1726" w:name="_Toc335301547"/>
      <w:bookmarkStart w:id="1727" w:name="_Toc335301716"/>
      <w:bookmarkStart w:id="1728" w:name="_Toc335301885"/>
      <w:bookmarkStart w:id="1729" w:name="_Toc335302528"/>
      <w:bookmarkStart w:id="1730" w:name="_Toc335302697"/>
      <w:bookmarkStart w:id="1731" w:name="_Toc335313189"/>
      <w:bookmarkStart w:id="1732" w:name="_Toc335293401"/>
      <w:bookmarkStart w:id="1733" w:name="_Toc335293867"/>
      <w:bookmarkStart w:id="1734" w:name="_Toc335294769"/>
      <w:bookmarkStart w:id="1735" w:name="_Toc335294945"/>
      <w:bookmarkStart w:id="1736" w:name="_Toc335295123"/>
      <w:bookmarkStart w:id="1737" w:name="_Toc335295299"/>
      <w:bookmarkStart w:id="1738" w:name="_Toc335296015"/>
      <w:bookmarkStart w:id="1739" w:name="_Toc335296191"/>
      <w:bookmarkStart w:id="1740" w:name="_Toc335297722"/>
      <w:bookmarkStart w:id="1741" w:name="_Toc335297897"/>
      <w:bookmarkStart w:id="1742" w:name="_Toc335301379"/>
      <w:bookmarkStart w:id="1743" w:name="_Toc335301548"/>
      <w:bookmarkStart w:id="1744" w:name="_Toc335301717"/>
      <w:bookmarkStart w:id="1745" w:name="_Toc335301886"/>
      <w:bookmarkStart w:id="1746" w:name="_Toc335302529"/>
      <w:bookmarkStart w:id="1747" w:name="_Toc335302698"/>
      <w:bookmarkStart w:id="1748" w:name="_Toc335313190"/>
      <w:bookmarkStart w:id="1749" w:name="_Ref25057283"/>
      <w:bookmarkStart w:id="1750" w:name="_Toc25243497"/>
      <w:bookmarkStart w:id="1751" w:name="_Ref199707715"/>
      <w:bookmarkStart w:id="1752" w:name="_Toc200191790"/>
      <w:bookmarkStart w:id="1753" w:name="_Toc345678615"/>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93614A">
        <w:t>Kanālu saraksts</w:t>
      </w:r>
      <w:bookmarkEnd w:id="1749"/>
      <w:bookmarkEnd w:id="1750"/>
    </w:p>
    <w:p w14:paraId="21CF7A06" w14:textId="34E3918F" w:rsidR="00176B95" w:rsidRPr="0093614A" w:rsidRDefault="00CC2C76" w:rsidP="00176B95">
      <w:r w:rsidRPr="0093614A">
        <w:t xml:space="preserve">Šī lapa ir pieejama administratoriem. </w:t>
      </w:r>
      <w:r w:rsidR="00176B95" w:rsidRPr="0093614A">
        <w:t xml:space="preserve">Lapu “Kanālu saraksts” (skat. </w:t>
      </w:r>
      <w:r w:rsidR="00176B95" w:rsidRPr="0093614A">
        <w:fldChar w:fldCharType="begin"/>
      </w:r>
      <w:r w:rsidR="00176B95" w:rsidRPr="0093614A">
        <w:instrText xml:space="preserve"> REF _Ref25055653 \h </w:instrText>
      </w:r>
      <w:r w:rsidR="00AF65D3" w:rsidRPr="0093614A">
        <w:instrText xml:space="preserve"> \* MERGEFORMAT </w:instrText>
      </w:r>
      <w:r w:rsidR="00176B95" w:rsidRPr="0093614A">
        <w:fldChar w:fldCharType="separate"/>
      </w:r>
      <w:r w:rsidR="00CD0890">
        <w:t>14</w:t>
      </w:r>
      <w:r w:rsidR="00176B95" w:rsidRPr="0093614A">
        <w:fldChar w:fldCharType="end"/>
      </w:r>
      <w:r w:rsidR="0093614A">
        <w:t xml:space="preserve">.attēlu) iespējams </w:t>
      </w:r>
      <w:r w:rsidR="00176B95" w:rsidRPr="0093614A">
        <w:t>atvērt:</w:t>
      </w:r>
    </w:p>
    <w:p w14:paraId="33A9F845" w14:textId="37C06969" w:rsidR="006B6BC3" w:rsidRPr="0093614A" w:rsidRDefault="006B6BC3" w:rsidP="00FA53B9">
      <w:pPr>
        <w:pStyle w:val="ListNumber"/>
        <w:numPr>
          <w:ilvl w:val="0"/>
          <w:numId w:val="22"/>
        </w:numPr>
      </w:pPr>
      <w:r w:rsidRPr="0093614A">
        <w:t>No 3.līmeņa izvēlnes, nospiežot saiti “Kanālu saraksts” (skat. 2.6.2.paragrā</w:t>
      </w:r>
      <w:r w:rsidR="008D3D73" w:rsidRPr="0093614A">
        <w:t>f</w:t>
      </w:r>
      <w:r w:rsidRPr="0093614A">
        <w:t>ā);</w:t>
      </w:r>
    </w:p>
    <w:p w14:paraId="2F890249" w14:textId="41CC3E9F" w:rsidR="00176B95" w:rsidRPr="0093614A" w:rsidRDefault="00176B95" w:rsidP="00FA53B9">
      <w:pPr>
        <w:pStyle w:val="ListNumber"/>
        <w:numPr>
          <w:ilvl w:val="0"/>
          <w:numId w:val="22"/>
        </w:numPr>
      </w:pPr>
      <w:r w:rsidRPr="0093614A">
        <w:t>No lapas “Pastkastīšu saraksts” (skat</w:t>
      </w:r>
      <w:r w:rsidR="00AF65D3" w:rsidRPr="0093614A">
        <w:t xml:space="preserve">. </w:t>
      </w:r>
      <w:r w:rsidR="00CC2C76" w:rsidRPr="0093614A">
        <w:fldChar w:fldCharType="begin"/>
      </w:r>
      <w:r w:rsidR="00CC2C76" w:rsidRPr="0093614A">
        <w:instrText xml:space="preserve"> REF _Ref199758641 \n \h </w:instrText>
      </w:r>
      <w:r w:rsidR="00CC2C76" w:rsidRPr="0093614A">
        <w:fldChar w:fldCharType="separate"/>
      </w:r>
      <w:r w:rsidR="00CD0890">
        <w:t>2.8</w:t>
      </w:r>
      <w:r w:rsidR="00CC2C76" w:rsidRPr="0093614A">
        <w:fldChar w:fldCharType="end"/>
      </w:r>
      <w:r w:rsidR="00CC2C76" w:rsidRPr="0093614A">
        <w:t>.</w:t>
      </w:r>
      <w:r w:rsidR="00AF65D3" w:rsidRPr="0093614A">
        <w:t>sadaļu</w:t>
      </w:r>
      <w:r w:rsidRPr="0093614A">
        <w:t>), nospiežot uz saiti “Kanālu skaits”</w:t>
      </w:r>
      <w:r w:rsidR="00C136F5" w:rsidRPr="0093614A">
        <w:t>.</w:t>
      </w:r>
    </w:p>
    <w:p w14:paraId="5F316DB2" w14:textId="5401D9C7" w:rsidR="00A84FD8" w:rsidRPr="0093614A" w:rsidRDefault="00176B95" w:rsidP="00A84FD8">
      <w:r w:rsidRPr="0093614A">
        <w:t>Lietotājam tiek attēlota lapa ar</w:t>
      </w:r>
      <w:r w:rsidR="00CC2C76" w:rsidRPr="0093614A">
        <w:t xml:space="preserve"> visiem pieejamiem kanāliem</w:t>
      </w:r>
      <w:r w:rsidRPr="0093614A">
        <w:t>.</w:t>
      </w:r>
      <w:r w:rsidR="00A84FD8" w:rsidRPr="0093614A">
        <w:t xml:space="preserve"> Sarakstā iespējams veikt filtrēšanu, kombinējot filtrus. Sortēšanu var veikt pēc visiem datu laukiem.</w:t>
      </w:r>
    </w:p>
    <w:p w14:paraId="129FC6C7" w14:textId="109AB6B4" w:rsidR="00CC2C76" w:rsidRPr="0093614A" w:rsidRDefault="00CC2C76" w:rsidP="00674BA6">
      <w:r w:rsidRPr="0093614A">
        <w:t>Lap</w:t>
      </w:r>
      <w:r w:rsidR="00674BA6" w:rsidRPr="0093614A">
        <w:t>u</w:t>
      </w:r>
      <w:r w:rsidRPr="0093614A">
        <w:t xml:space="preserve"> “Mani kanāli”</w:t>
      </w:r>
      <w:r w:rsidR="00674BA6" w:rsidRPr="0093614A">
        <w:t xml:space="preserve"> iespējams atvērt:</w:t>
      </w:r>
    </w:p>
    <w:p w14:paraId="61261509" w14:textId="1F3F344A" w:rsidR="00CC2C76" w:rsidRPr="0093614A" w:rsidRDefault="00674BA6" w:rsidP="009F2D10">
      <w:pPr>
        <w:pStyle w:val="ListNumber"/>
        <w:numPr>
          <w:ilvl w:val="0"/>
          <w:numId w:val="39"/>
        </w:numPr>
      </w:pPr>
      <w:r w:rsidRPr="0093614A">
        <w:t>No 3.līmeņa izvēlnes, nospiežot saiti “Mani kanāli” (skat. 2.6.2.paragrāfā), kurā attēlos konkrētās iestādes kanālus.</w:t>
      </w:r>
    </w:p>
    <w:p w14:paraId="0D01E02D" w14:textId="2CC0C472" w:rsidR="00CC2C76" w:rsidRPr="0093614A" w:rsidRDefault="00674BA6" w:rsidP="00674BA6">
      <w:r w:rsidRPr="0093614A">
        <w:t>S</w:t>
      </w:r>
      <w:r w:rsidR="00CC2C76" w:rsidRPr="0093614A">
        <w:t>araksta vienā lapā tiek attēlots ne vairāk kā lietotāja profilā noteiktais ierakstu skaits</w:t>
      </w:r>
      <w:r w:rsidRPr="0093614A">
        <w:t>.</w:t>
      </w:r>
      <w:r w:rsidR="00CC2C76" w:rsidRPr="0093614A">
        <w:t xml:space="preserve">                                                                   </w:t>
      </w:r>
    </w:p>
    <w:p w14:paraId="6FB986C2" w14:textId="7CB59477" w:rsidR="00176B95" w:rsidRPr="0093614A" w:rsidRDefault="00176B95" w:rsidP="00176B95"/>
    <w:p w14:paraId="3A2EA88C" w14:textId="1F439BCE" w:rsidR="00176B95" w:rsidRPr="0093614A" w:rsidRDefault="00176B95" w:rsidP="00176B95">
      <w:pPr>
        <w:pStyle w:val="Pictureposition"/>
      </w:pPr>
      <w:r w:rsidRPr="0093614A">
        <w:rPr>
          <w:noProof/>
          <w:lang w:eastAsia="lv-LV"/>
        </w:rPr>
        <w:drawing>
          <wp:inline distT="0" distB="0" distL="0" distR="0" wp14:anchorId="5FDC9AA7" wp14:editId="3D4E3C73">
            <wp:extent cx="5581290" cy="3094089"/>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si kanali.jpg"/>
                    <pic:cNvPicPr/>
                  </pic:nvPicPr>
                  <pic:blipFill>
                    <a:blip r:embed="rId59">
                      <a:extLst>
                        <a:ext uri="{28A0092B-C50C-407E-A947-70E740481C1C}">
                          <a14:useLocalDpi xmlns:a14="http://schemas.microsoft.com/office/drawing/2010/main" val="0"/>
                        </a:ext>
                      </a:extLst>
                    </a:blip>
                    <a:stretch>
                      <a:fillRect/>
                    </a:stretch>
                  </pic:blipFill>
                  <pic:spPr>
                    <a:xfrm>
                      <a:off x="0" y="0"/>
                      <a:ext cx="5582888" cy="3094975"/>
                    </a:xfrm>
                    <a:prstGeom prst="rect">
                      <a:avLst/>
                    </a:prstGeom>
                  </pic:spPr>
                </pic:pic>
              </a:graphicData>
            </a:graphic>
          </wp:inline>
        </w:drawing>
      </w:r>
    </w:p>
    <w:p w14:paraId="6AC111DC" w14:textId="5D4C0CBD" w:rsidR="00176B95" w:rsidRPr="0093614A" w:rsidRDefault="00D67156" w:rsidP="00176B95">
      <w:pPr>
        <w:pStyle w:val="Picturecaption"/>
      </w:pPr>
      <w:fldSimple w:instr=" SEQ Attēls \* ARABIC ">
        <w:bookmarkStart w:id="1754" w:name="_Ref25055653"/>
        <w:bookmarkStart w:id="1755" w:name="_Toc25239677"/>
        <w:r w:rsidR="00CD0890">
          <w:rPr>
            <w:noProof/>
          </w:rPr>
          <w:t>14</w:t>
        </w:r>
        <w:bookmarkEnd w:id="1754"/>
      </w:fldSimple>
      <w:r w:rsidR="00176B95" w:rsidRPr="0093614A">
        <w:t>.attēls. Visi kanāli</w:t>
      </w:r>
      <w:bookmarkEnd w:id="1755"/>
    </w:p>
    <w:p w14:paraId="1D00B4F9" w14:textId="76862491" w:rsidR="00176B95" w:rsidRPr="0093614A" w:rsidRDefault="00176B95" w:rsidP="00176B95">
      <w:r w:rsidRPr="0093614A">
        <w:t xml:space="preserve">Lapā tabulas veidā attēlota šāda informācija, skat. </w:t>
      </w:r>
      <w:r w:rsidRPr="0093614A">
        <w:fldChar w:fldCharType="begin"/>
      </w:r>
      <w:r w:rsidRPr="0093614A">
        <w:instrText xml:space="preserve"> REF _Ref25055424 \h </w:instrText>
      </w:r>
      <w:r w:rsidR="00AF65D3" w:rsidRPr="0093614A">
        <w:instrText xml:space="preserve"> \* MERGEFORMAT </w:instrText>
      </w:r>
      <w:r w:rsidRPr="0093614A">
        <w:fldChar w:fldCharType="separate"/>
      </w:r>
      <w:r w:rsidR="00CD0890">
        <w:t>7</w:t>
      </w:r>
      <w:r w:rsidRPr="0093614A">
        <w:fldChar w:fldCharType="end"/>
      </w:r>
      <w:r w:rsidRPr="0093614A">
        <w:t>.tabulā.</w:t>
      </w:r>
    </w:p>
    <w:p w14:paraId="1A499EAF" w14:textId="613F1CED" w:rsidR="00176B95" w:rsidRPr="0093614A" w:rsidRDefault="00176B95" w:rsidP="00176B95">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56" w:name="_Ref25055424"/>
      <w:r w:rsidR="00CD0890">
        <w:t>7</w:t>
      </w:r>
      <w:bookmarkEnd w:id="1756"/>
      <w:r w:rsidRPr="0093614A">
        <w:rPr>
          <w:noProof w:val="0"/>
        </w:rPr>
        <w:fldChar w:fldCharType="end"/>
      </w:r>
      <w:r w:rsidRPr="0093614A">
        <w:rPr>
          <w:noProof w:val="0"/>
        </w:rPr>
        <w:t>.tabula</w:t>
      </w:r>
    </w:p>
    <w:p w14:paraId="155952D4" w14:textId="4DFBEE31" w:rsidR="00176B95" w:rsidRPr="0093614A" w:rsidRDefault="00406789" w:rsidP="00176B95">
      <w:pPr>
        <w:pStyle w:val="Tabletitle"/>
      </w:pPr>
      <w:r w:rsidRPr="0093614A">
        <w:t>Visi kanāli</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176B95" w:rsidRPr="0093614A" w14:paraId="452AE871" w14:textId="77777777" w:rsidTr="00176B95">
        <w:trPr>
          <w:tblHeader/>
          <w:jc w:val="center"/>
        </w:trPr>
        <w:tc>
          <w:tcPr>
            <w:tcW w:w="368" w:type="pct"/>
            <w:tcBorders>
              <w:top w:val="single" w:sz="12" w:space="0" w:color="000000"/>
              <w:left w:val="nil"/>
              <w:bottom w:val="single" w:sz="6" w:space="0" w:color="000000"/>
              <w:right w:val="single" w:sz="4" w:space="0" w:color="auto"/>
            </w:tcBorders>
          </w:tcPr>
          <w:p w14:paraId="1ECB5749" w14:textId="77777777" w:rsidR="00176B95" w:rsidRPr="0093614A" w:rsidRDefault="00176B95" w:rsidP="00176B95">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79E0598E" w14:textId="77777777" w:rsidR="00176B95" w:rsidRPr="0093614A" w:rsidRDefault="00176B95" w:rsidP="00176B95">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2ED89077" w14:textId="77777777" w:rsidR="00176B95" w:rsidRPr="0093614A" w:rsidRDefault="00176B95" w:rsidP="00176B95">
            <w:pPr>
              <w:jc w:val="left"/>
              <w:rPr>
                <w:b/>
                <w:bCs/>
                <w:smallCaps/>
              </w:rPr>
            </w:pPr>
            <w:r w:rsidRPr="0093614A">
              <w:rPr>
                <w:b/>
                <w:bCs/>
                <w:smallCaps/>
              </w:rPr>
              <w:t>Apraksts</w:t>
            </w:r>
          </w:p>
        </w:tc>
      </w:tr>
      <w:tr w:rsidR="00176B95" w:rsidRPr="0093614A" w14:paraId="2E90B91C" w14:textId="77777777" w:rsidTr="00176B95">
        <w:trPr>
          <w:jc w:val="center"/>
        </w:trPr>
        <w:tc>
          <w:tcPr>
            <w:tcW w:w="368" w:type="pct"/>
            <w:tcBorders>
              <w:top w:val="single" w:sz="6" w:space="0" w:color="000000"/>
              <w:left w:val="nil"/>
              <w:bottom w:val="single" w:sz="4" w:space="0" w:color="auto"/>
              <w:right w:val="single" w:sz="4" w:space="0" w:color="auto"/>
            </w:tcBorders>
          </w:tcPr>
          <w:p w14:paraId="1A240E45" w14:textId="77777777" w:rsidR="00176B95" w:rsidRPr="0093614A" w:rsidRDefault="00176B95" w:rsidP="00FA53B9">
            <w:pPr>
              <w:pStyle w:val="TableListNumber"/>
              <w:numPr>
                <w:ilvl w:val="0"/>
                <w:numId w:val="21"/>
              </w:numPr>
            </w:pPr>
          </w:p>
        </w:tc>
        <w:tc>
          <w:tcPr>
            <w:tcW w:w="1324" w:type="pct"/>
            <w:tcBorders>
              <w:top w:val="single" w:sz="6" w:space="0" w:color="000000"/>
              <w:left w:val="nil"/>
              <w:bottom w:val="single" w:sz="4" w:space="0" w:color="auto"/>
              <w:right w:val="single" w:sz="4" w:space="0" w:color="auto"/>
            </w:tcBorders>
            <w:shd w:val="clear" w:color="auto" w:fill="auto"/>
          </w:tcPr>
          <w:p w14:paraId="74443106" w14:textId="02B8A99A" w:rsidR="00176B95" w:rsidRPr="0093614A" w:rsidRDefault="00176B95" w:rsidP="00176B95">
            <w:pPr>
              <w:pStyle w:val="Tablebody"/>
            </w:pPr>
            <w:r w:rsidRPr="0093614A">
              <w:t>Kanāla veids</w:t>
            </w:r>
          </w:p>
        </w:tc>
        <w:tc>
          <w:tcPr>
            <w:tcW w:w="3308" w:type="pct"/>
            <w:tcBorders>
              <w:top w:val="single" w:sz="6" w:space="0" w:color="000000"/>
              <w:left w:val="single" w:sz="4" w:space="0" w:color="auto"/>
              <w:bottom w:val="single" w:sz="4" w:space="0" w:color="auto"/>
            </w:tcBorders>
            <w:shd w:val="clear" w:color="auto" w:fill="auto"/>
          </w:tcPr>
          <w:p w14:paraId="7719A9B7" w14:textId="6E069C88" w:rsidR="00176B95" w:rsidRPr="0093614A" w:rsidRDefault="008C1921" w:rsidP="00176B95">
            <w:pPr>
              <w:pStyle w:val="Tablebody"/>
            </w:pPr>
            <w:r w:rsidRPr="0093614A">
              <w:t>Norādīts kanālu tips: DIK – Datu Izplatīšanas kanāls; DSK – Datu Savākšanas kanāls.</w:t>
            </w:r>
          </w:p>
        </w:tc>
      </w:tr>
      <w:tr w:rsidR="00176B95" w:rsidRPr="0093614A" w14:paraId="63855234" w14:textId="77777777" w:rsidTr="00176B95">
        <w:trPr>
          <w:jc w:val="center"/>
        </w:trPr>
        <w:tc>
          <w:tcPr>
            <w:tcW w:w="368" w:type="pct"/>
            <w:tcBorders>
              <w:top w:val="single" w:sz="4" w:space="0" w:color="auto"/>
              <w:left w:val="nil"/>
              <w:bottom w:val="single" w:sz="4" w:space="0" w:color="auto"/>
              <w:right w:val="single" w:sz="4" w:space="0" w:color="auto"/>
            </w:tcBorders>
          </w:tcPr>
          <w:p w14:paraId="011A22BE"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2B39602" w14:textId="42599AD5" w:rsidR="00176B95" w:rsidRPr="0093614A" w:rsidRDefault="00176B95" w:rsidP="00176B95">
            <w:pPr>
              <w:pStyle w:val="Tablebody"/>
            </w:pPr>
            <w:r w:rsidRPr="0093614A">
              <w:t>Kanāla URN</w:t>
            </w:r>
          </w:p>
        </w:tc>
        <w:tc>
          <w:tcPr>
            <w:tcW w:w="3308" w:type="pct"/>
            <w:tcBorders>
              <w:top w:val="single" w:sz="4" w:space="0" w:color="auto"/>
              <w:left w:val="single" w:sz="4" w:space="0" w:color="auto"/>
              <w:bottom w:val="single" w:sz="4" w:space="0" w:color="auto"/>
            </w:tcBorders>
            <w:shd w:val="clear" w:color="auto" w:fill="auto"/>
          </w:tcPr>
          <w:p w14:paraId="1E8EB368" w14:textId="25231886" w:rsidR="00176B95" w:rsidRPr="0093614A" w:rsidRDefault="00DD1679" w:rsidP="00176B95">
            <w:pPr>
              <w:pStyle w:val="Tablebody"/>
            </w:pPr>
            <w:r w:rsidRPr="0093614A">
              <w:t xml:space="preserve">Attiecīgā Kanāla URN, nerediģējams lauks. </w:t>
            </w:r>
          </w:p>
        </w:tc>
      </w:tr>
      <w:tr w:rsidR="00176B95" w:rsidRPr="0093614A" w14:paraId="090B422E" w14:textId="77777777" w:rsidTr="00176B95">
        <w:trPr>
          <w:jc w:val="center"/>
        </w:trPr>
        <w:tc>
          <w:tcPr>
            <w:tcW w:w="368" w:type="pct"/>
            <w:tcBorders>
              <w:top w:val="single" w:sz="4" w:space="0" w:color="auto"/>
              <w:left w:val="nil"/>
              <w:bottom w:val="single" w:sz="4" w:space="0" w:color="auto"/>
              <w:right w:val="single" w:sz="4" w:space="0" w:color="auto"/>
            </w:tcBorders>
          </w:tcPr>
          <w:p w14:paraId="0CAF824A"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4260BDA" w14:textId="2BD705C8" w:rsidR="00176B95" w:rsidRPr="0093614A" w:rsidRDefault="00176B95" w:rsidP="00176B95">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02A1822A" w14:textId="0341C5E7" w:rsidR="00176B95" w:rsidRPr="0093614A" w:rsidRDefault="00DD1679" w:rsidP="00DD1679">
            <w:pPr>
              <w:pStyle w:val="Tablebody"/>
            </w:pPr>
            <w:r w:rsidRPr="0093614A">
              <w:t xml:space="preserve">Attiecīgā kanāla nosaukums, uzklikšķinot uz saites, atveras lapa “Kanāla informācijas apskats” (skat. </w:t>
            </w:r>
            <w:r w:rsidRPr="0093614A">
              <w:fldChar w:fldCharType="begin"/>
            </w:r>
            <w:r w:rsidRPr="0093614A">
              <w:instrText xml:space="preserve"> REF _Ref25078775 \n \h </w:instrText>
            </w:r>
            <w:r w:rsidRPr="0093614A">
              <w:fldChar w:fldCharType="separate"/>
            </w:r>
            <w:r w:rsidR="00CD0890">
              <w:t>2.9.1</w:t>
            </w:r>
            <w:r w:rsidRPr="0093614A">
              <w:fldChar w:fldCharType="end"/>
            </w:r>
            <w:r w:rsidRPr="0093614A">
              <w:t>.paragrāfu).</w:t>
            </w:r>
          </w:p>
        </w:tc>
      </w:tr>
      <w:tr w:rsidR="00176B95" w:rsidRPr="0093614A" w14:paraId="0FA3CFE6" w14:textId="77777777" w:rsidTr="00176B95">
        <w:trPr>
          <w:jc w:val="center"/>
        </w:trPr>
        <w:tc>
          <w:tcPr>
            <w:tcW w:w="368" w:type="pct"/>
            <w:tcBorders>
              <w:top w:val="single" w:sz="4" w:space="0" w:color="auto"/>
              <w:left w:val="nil"/>
              <w:bottom w:val="single" w:sz="4" w:space="0" w:color="auto"/>
              <w:right w:val="single" w:sz="4" w:space="0" w:color="auto"/>
            </w:tcBorders>
          </w:tcPr>
          <w:p w14:paraId="0FF685AE"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F7319B2" w14:textId="3BB7E150" w:rsidR="00176B95" w:rsidRPr="0093614A" w:rsidRDefault="00176B95" w:rsidP="00176B95">
            <w:pPr>
              <w:pStyle w:val="Tablebody"/>
            </w:pPr>
            <w:r w:rsidRPr="0093614A">
              <w:t>Kanāla īpašnieks</w:t>
            </w:r>
          </w:p>
        </w:tc>
        <w:tc>
          <w:tcPr>
            <w:tcW w:w="3308" w:type="pct"/>
            <w:tcBorders>
              <w:top w:val="single" w:sz="4" w:space="0" w:color="auto"/>
              <w:left w:val="single" w:sz="4" w:space="0" w:color="auto"/>
              <w:bottom w:val="single" w:sz="4" w:space="0" w:color="auto"/>
            </w:tcBorders>
            <w:shd w:val="clear" w:color="auto" w:fill="auto"/>
          </w:tcPr>
          <w:p w14:paraId="7DADCD24" w14:textId="18393BF3" w:rsidR="00176B95" w:rsidRPr="0093614A" w:rsidRDefault="00DD1679" w:rsidP="00176B95">
            <w:pPr>
              <w:pStyle w:val="Tablebody"/>
            </w:pPr>
            <w:r w:rsidRPr="0093614A">
              <w:t>Attiecīgā kanāla īpašnieks, uzklikšķinot uz saites, atveras lapa “Pastkastītes administrēšanai” konkrētajam īpašniekam (</w:t>
            </w:r>
            <w:r w:rsidR="00256762" w:rsidRPr="0093614A">
              <w:t xml:space="preserve">skat. </w:t>
            </w:r>
            <w:r w:rsidR="00256762" w:rsidRPr="0093614A">
              <w:fldChar w:fldCharType="begin"/>
            </w:r>
            <w:r w:rsidR="00256762" w:rsidRPr="0093614A">
              <w:instrText xml:space="preserve"> REF _Ref25072011 \n \h </w:instrText>
            </w:r>
            <w:r w:rsidR="00256762" w:rsidRPr="0093614A">
              <w:fldChar w:fldCharType="separate"/>
            </w:r>
            <w:r w:rsidR="00CD0890">
              <w:t>2.8.1</w:t>
            </w:r>
            <w:r w:rsidR="00256762" w:rsidRPr="0093614A">
              <w:fldChar w:fldCharType="end"/>
            </w:r>
            <w:r w:rsidR="00256762" w:rsidRPr="0093614A">
              <w:t>.paragrāfā</w:t>
            </w:r>
            <w:r w:rsidRPr="0093614A">
              <w:t>)</w:t>
            </w:r>
            <w:r w:rsidR="00256762" w:rsidRPr="0093614A">
              <w:t>.</w:t>
            </w:r>
          </w:p>
        </w:tc>
      </w:tr>
      <w:tr w:rsidR="00176B95" w:rsidRPr="0093614A" w14:paraId="0B3688D7" w14:textId="77777777" w:rsidTr="00176B95">
        <w:trPr>
          <w:jc w:val="center"/>
        </w:trPr>
        <w:tc>
          <w:tcPr>
            <w:tcW w:w="368" w:type="pct"/>
            <w:tcBorders>
              <w:top w:val="single" w:sz="4" w:space="0" w:color="auto"/>
              <w:left w:val="nil"/>
              <w:bottom w:val="single" w:sz="4" w:space="0" w:color="auto"/>
              <w:right w:val="single" w:sz="4" w:space="0" w:color="auto"/>
            </w:tcBorders>
          </w:tcPr>
          <w:p w14:paraId="1A6B5ABC"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384B045" w14:textId="1062D435" w:rsidR="00176B95" w:rsidRPr="0093614A" w:rsidRDefault="00176B95" w:rsidP="00176B95">
            <w:pPr>
              <w:pStyle w:val="Tablebody"/>
            </w:pPr>
            <w:r w:rsidRPr="0093614A">
              <w:t>Versiju skaits</w:t>
            </w:r>
          </w:p>
        </w:tc>
        <w:tc>
          <w:tcPr>
            <w:tcW w:w="3308" w:type="pct"/>
            <w:tcBorders>
              <w:top w:val="single" w:sz="4" w:space="0" w:color="auto"/>
              <w:left w:val="single" w:sz="4" w:space="0" w:color="auto"/>
              <w:bottom w:val="single" w:sz="4" w:space="0" w:color="auto"/>
            </w:tcBorders>
            <w:shd w:val="clear" w:color="auto" w:fill="auto"/>
          </w:tcPr>
          <w:p w14:paraId="346B15F8" w14:textId="1009C69C" w:rsidR="00176B95" w:rsidRPr="0093614A" w:rsidRDefault="00256762" w:rsidP="0093614A">
            <w:pPr>
              <w:pStyle w:val="Tablebody"/>
            </w:pPr>
            <w:r w:rsidRPr="0093614A">
              <w:t>Attiecīgā kanāla versiju skaits, uzklikšķinot uz saites, atveras lapa</w:t>
            </w:r>
            <w:r w:rsidR="0093614A">
              <w:t xml:space="preserve"> ”</w:t>
            </w:r>
            <w:r w:rsidR="0093614A" w:rsidRPr="0093614A">
              <w:t>Kanāla informācijas apskats</w:t>
            </w:r>
            <w:r w:rsidRPr="0093614A">
              <w:t>”</w:t>
            </w:r>
            <w:r w:rsidR="0093614A">
              <w:t xml:space="preserve"> (skat. </w:t>
            </w:r>
            <w:r w:rsidR="0093614A">
              <w:fldChar w:fldCharType="begin"/>
            </w:r>
            <w:r w:rsidR="0093614A">
              <w:instrText xml:space="preserve"> REF _Ref25062218 \n \h </w:instrText>
            </w:r>
            <w:r w:rsidR="0093614A">
              <w:fldChar w:fldCharType="separate"/>
            </w:r>
            <w:r w:rsidR="00CD0890">
              <w:t>2.10.1</w:t>
            </w:r>
            <w:r w:rsidR="0093614A">
              <w:fldChar w:fldCharType="end"/>
            </w:r>
            <w:r w:rsidR="0093614A">
              <w:t>.paragrāfu).</w:t>
            </w:r>
          </w:p>
        </w:tc>
      </w:tr>
      <w:tr w:rsidR="00176B95" w:rsidRPr="0093614A" w14:paraId="0C11A373" w14:textId="77777777" w:rsidTr="00176B95">
        <w:trPr>
          <w:jc w:val="center"/>
        </w:trPr>
        <w:tc>
          <w:tcPr>
            <w:tcW w:w="368" w:type="pct"/>
            <w:tcBorders>
              <w:top w:val="single" w:sz="4" w:space="0" w:color="auto"/>
              <w:left w:val="nil"/>
              <w:bottom w:val="single" w:sz="4" w:space="0" w:color="auto"/>
              <w:right w:val="single" w:sz="4" w:space="0" w:color="auto"/>
            </w:tcBorders>
          </w:tcPr>
          <w:p w14:paraId="462C46FE" w14:textId="77777777" w:rsidR="00176B95" w:rsidRPr="0093614A" w:rsidRDefault="00176B95" w:rsidP="00176B95">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BAC6287" w14:textId="7657B3AD" w:rsidR="00176B95" w:rsidRPr="0093614A" w:rsidRDefault="00176B95" w:rsidP="00176B95">
            <w:pPr>
              <w:pStyle w:val="Tablebody"/>
            </w:pPr>
            <w:r w:rsidRPr="0093614A">
              <w:t>[Izveidot jaunu kanālu]</w:t>
            </w:r>
          </w:p>
        </w:tc>
        <w:tc>
          <w:tcPr>
            <w:tcW w:w="3308" w:type="pct"/>
            <w:tcBorders>
              <w:top w:val="single" w:sz="4" w:space="0" w:color="auto"/>
              <w:left w:val="single" w:sz="4" w:space="0" w:color="auto"/>
              <w:bottom w:val="single" w:sz="4" w:space="0" w:color="auto"/>
            </w:tcBorders>
            <w:shd w:val="clear" w:color="auto" w:fill="auto"/>
          </w:tcPr>
          <w:p w14:paraId="0F4CB03C" w14:textId="5A0628BA" w:rsidR="00176B95" w:rsidRPr="0093614A" w:rsidRDefault="00256762" w:rsidP="00176B95">
            <w:pPr>
              <w:pStyle w:val="Tablebody"/>
            </w:pPr>
            <w:r w:rsidRPr="0093614A">
              <w:t xml:space="preserve">Nospiežot pogu, atveras lapa “Jauna kanāla pievienošana” (skat. </w:t>
            </w:r>
            <w:r w:rsidRPr="0093614A">
              <w:fldChar w:fldCharType="begin"/>
            </w:r>
            <w:r w:rsidRPr="0093614A">
              <w:instrText xml:space="preserve"> REF _Ref25079112 \n \h </w:instrText>
            </w:r>
            <w:r w:rsidRPr="0093614A">
              <w:fldChar w:fldCharType="separate"/>
            </w:r>
            <w:r w:rsidR="00CD0890">
              <w:t>2.9.1</w:t>
            </w:r>
            <w:r w:rsidRPr="0093614A">
              <w:fldChar w:fldCharType="end"/>
            </w:r>
            <w:r w:rsidRPr="0093614A">
              <w:t>. paragrāfu).</w:t>
            </w:r>
          </w:p>
        </w:tc>
      </w:tr>
    </w:tbl>
    <w:p w14:paraId="0C6BB24F" w14:textId="6213B852" w:rsidR="00176B95" w:rsidRPr="0093614A" w:rsidRDefault="00AF65D3" w:rsidP="00176B95">
      <w:pPr>
        <w:pStyle w:val="Heading3"/>
      </w:pPr>
      <w:bookmarkStart w:id="1757" w:name="_Ref25078775"/>
      <w:bookmarkStart w:id="1758" w:name="_Ref25079112"/>
      <w:bookmarkStart w:id="1759" w:name="_Toc25243498"/>
      <w:r w:rsidRPr="0093614A">
        <w:t>J</w:t>
      </w:r>
      <w:r w:rsidR="00176B95" w:rsidRPr="0093614A">
        <w:t>aun</w:t>
      </w:r>
      <w:r w:rsidR="0093614A">
        <w:t>a</w:t>
      </w:r>
      <w:r w:rsidR="00176B95" w:rsidRPr="0093614A">
        <w:t xml:space="preserve"> DIT kanāl</w:t>
      </w:r>
      <w:r w:rsidRPr="0093614A">
        <w:t>a pievienošana / rediģēšana</w:t>
      </w:r>
      <w:bookmarkEnd w:id="1757"/>
      <w:bookmarkEnd w:id="1758"/>
      <w:bookmarkEnd w:id="1759"/>
    </w:p>
    <w:p w14:paraId="2E09118B" w14:textId="77777777" w:rsidR="00221065" w:rsidRDefault="00221065" w:rsidP="00406789"/>
    <w:p w14:paraId="023AE80F" w14:textId="19761D54" w:rsidR="00406789" w:rsidRPr="0093614A" w:rsidRDefault="008C1921" w:rsidP="00406789">
      <w:r w:rsidRPr="0093614A">
        <w:t>L</w:t>
      </w:r>
      <w:r w:rsidR="00406789" w:rsidRPr="0093614A">
        <w:t xml:space="preserve">apu “Pievienot jaunu DIT kanālu” (skat. </w:t>
      </w:r>
      <w:r w:rsidR="00406789" w:rsidRPr="0093614A">
        <w:fldChar w:fldCharType="begin"/>
      </w:r>
      <w:r w:rsidR="00406789" w:rsidRPr="0093614A">
        <w:instrText xml:space="preserve"> REF _Ref25056187 \h </w:instrText>
      </w:r>
      <w:r w:rsidR="00AF65D3" w:rsidRPr="0093614A">
        <w:instrText xml:space="preserve"> \* MERGEFORMAT </w:instrText>
      </w:r>
      <w:r w:rsidR="00406789" w:rsidRPr="0093614A">
        <w:fldChar w:fldCharType="separate"/>
      </w:r>
      <w:r w:rsidR="00CD0890">
        <w:t>15</w:t>
      </w:r>
      <w:r w:rsidR="00406789" w:rsidRPr="0093614A">
        <w:fldChar w:fldCharType="end"/>
      </w:r>
      <w:r w:rsidR="00406789" w:rsidRPr="0093614A">
        <w:t>.attēlu) iespējams, atvērt:</w:t>
      </w:r>
    </w:p>
    <w:p w14:paraId="7F7A38D0" w14:textId="0EC50474" w:rsidR="00406789" w:rsidRPr="0093614A" w:rsidRDefault="00406789" w:rsidP="00FA53B9">
      <w:pPr>
        <w:pStyle w:val="ListNumber"/>
        <w:numPr>
          <w:ilvl w:val="0"/>
          <w:numId w:val="24"/>
        </w:numPr>
      </w:pPr>
      <w:r w:rsidRPr="0093614A">
        <w:t>No 3.līmeņa izvēlnes laukā, nospiežot ikonu [(+) Izveidot jaunu] saiti “Izveidot kanālu”;</w:t>
      </w:r>
    </w:p>
    <w:p w14:paraId="7AB9A2CC" w14:textId="07FF5037" w:rsidR="00406789" w:rsidRPr="0093614A" w:rsidRDefault="00406789" w:rsidP="00FA53B9">
      <w:pPr>
        <w:pStyle w:val="ListNumber"/>
        <w:numPr>
          <w:ilvl w:val="0"/>
          <w:numId w:val="22"/>
        </w:numPr>
      </w:pPr>
      <w:r w:rsidRPr="0093614A">
        <w:t>No lapas “Visi kanāli” (skat.</w:t>
      </w:r>
      <w:r w:rsidR="00AF65D3" w:rsidRPr="0093614A">
        <w:t xml:space="preserve"> </w:t>
      </w:r>
      <w:r w:rsidR="00AF65D3" w:rsidRPr="0093614A">
        <w:fldChar w:fldCharType="begin"/>
      </w:r>
      <w:r w:rsidR="00AF65D3" w:rsidRPr="0093614A">
        <w:instrText xml:space="preserve"> REF _Ref25057283 \n \h  \* MERGEFORMAT </w:instrText>
      </w:r>
      <w:r w:rsidR="00AF65D3" w:rsidRPr="0093614A">
        <w:fldChar w:fldCharType="separate"/>
      </w:r>
      <w:r w:rsidR="00CD0890">
        <w:t>2.9</w:t>
      </w:r>
      <w:r w:rsidR="00AF65D3" w:rsidRPr="0093614A">
        <w:fldChar w:fldCharType="end"/>
      </w:r>
      <w:r w:rsidR="00AF65D3" w:rsidRPr="0093614A">
        <w:t>.sadaļu</w:t>
      </w:r>
      <w:r w:rsidRPr="0093614A">
        <w:t>), nospiežot pogu [Izveidot jaunu kanālu]</w:t>
      </w:r>
      <w:r w:rsidR="00AF65D3" w:rsidRPr="0093614A">
        <w:t>;</w:t>
      </w:r>
    </w:p>
    <w:p w14:paraId="7CB21706" w14:textId="061673E0" w:rsidR="00AF65D3" w:rsidRPr="0093614A" w:rsidRDefault="00AF65D3" w:rsidP="00FA53B9">
      <w:pPr>
        <w:pStyle w:val="ListNumber"/>
        <w:numPr>
          <w:ilvl w:val="0"/>
          <w:numId w:val="22"/>
        </w:numPr>
      </w:pPr>
      <w:r w:rsidRPr="0093614A">
        <w:t>No lapas “Kanāla informācijas apskats” (skat.</w:t>
      </w:r>
      <w:r w:rsidRPr="0093614A">
        <w:fldChar w:fldCharType="begin"/>
      </w:r>
      <w:r w:rsidRPr="0093614A">
        <w:instrText xml:space="preserve"> REF _Ref25062218 \n \h  \* MERGEFORMAT </w:instrText>
      </w:r>
      <w:r w:rsidRPr="0093614A">
        <w:fldChar w:fldCharType="separate"/>
      </w:r>
      <w:r w:rsidR="00CD0890">
        <w:t>2.10.1</w:t>
      </w:r>
      <w:r w:rsidRPr="0093614A">
        <w:fldChar w:fldCharType="end"/>
      </w:r>
      <w:r w:rsidRPr="0093614A">
        <w:t>.paragrāfā), nospiežot pogu [Rediģēt kanāla informāciju]</w:t>
      </w:r>
      <w:r w:rsidR="00361B27" w:rsidRPr="0093614A">
        <w:t>.</w:t>
      </w:r>
    </w:p>
    <w:p w14:paraId="3658C38A" w14:textId="3D916B5F" w:rsidR="00406789" w:rsidRPr="0093614A" w:rsidRDefault="00406789" w:rsidP="00406789">
      <w:r w:rsidRPr="0093614A">
        <w:t>L</w:t>
      </w:r>
      <w:r w:rsidR="008C1921" w:rsidRPr="0093614A">
        <w:t>ietotājam tiek attēlota lapa ar Jauna DIT kanāla pievienošan</w:t>
      </w:r>
      <w:r w:rsidR="0093614A">
        <w:t>u</w:t>
      </w:r>
      <w:r w:rsidR="008C1921" w:rsidRPr="0093614A">
        <w:t>.</w:t>
      </w:r>
    </w:p>
    <w:p w14:paraId="54F80CDE" w14:textId="56121DEC" w:rsidR="00176B95" w:rsidRPr="0093614A" w:rsidRDefault="00176B95" w:rsidP="00176B95">
      <w:pPr>
        <w:pStyle w:val="Pictureposition"/>
      </w:pPr>
      <w:r w:rsidRPr="0093614A">
        <w:rPr>
          <w:noProof/>
          <w:lang w:eastAsia="lv-LV"/>
        </w:rPr>
        <w:drawing>
          <wp:inline distT="0" distB="0" distL="0" distR="0" wp14:anchorId="37ACC077" wp14:editId="040CB9F8">
            <wp:extent cx="5721521" cy="2889849"/>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evienot jaunu kanalu.jpg"/>
                    <pic:cNvPicPr/>
                  </pic:nvPicPr>
                  <pic:blipFill>
                    <a:blip r:embed="rId60">
                      <a:extLst>
                        <a:ext uri="{28A0092B-C50C-407E-A947-70E740481C1C}">
                          <a14:useLocalDpi xmlns:a14="http://schemas.microsoft.com/office/drawing/2010/main" val="0"/>
                        </a:ext>
                      </a:extLst>
                    </a:blip>
                    <a:stretch>
                      <a:fillRect/>
                    </a:stretch>
                  </pic:blipFill>
                  <pic:spPr>
                    <a:xfrm>
                      <a:off x="0" y="0"/>
                      <a:ext cx="5723636" cy="2890917"/>
                    </a:xfrm>
                    <a:prstGeom prst="rect">
                      <a:avLst/>
                    </a:prstGeom>
                  </pic:spPr>
                </pic:pic>
              </a:graphicData>
            </a:graphic>
          </wp:inline>
        </w:drawing>
      </w:r>
    </w:p>
    <w:p w14:paraId="16F13A57" w14:textId="219393C8" w:rsidR="00406789" w:rsidRPr="0093614A" w:rsidRDefault="00D67156" w:rsidP="00406789">
      <w:pPr>
        <w:pStyle w:val="Picturecaption"/>
      </w:pPr>
      <w:fldSimple w:instr=" SEQ Attēls \* ARABIC ">
        <w:bookmarkStart w:id="1760" w:name="_Ref25056187"/>
        <w:bookmarkStart w:id="1761" w:name="_Toc25239678"/>
        <w:r w:rsidR="00CD0890">
          <w:rPr>
            <w:noProof/>
          </w:rPr>
          <w:t>15</w:t>
        </w:r>
        <w:bookmarkEnd w:id="1760"/>
      </w:fldSimple>
      <w:r w:rsidR="00406789" w:rsidRPr="0093614A">
        <w:t>.attēls. Pievienot jaunu DIT kanālu</w:t>
      </w:r>
      <w:bookmarkEnd w:id="1761"/>
    </w:p>
    <w:p w14:paraId="3F57DF1E" w14:textId="39899098" w:rsidR="00406789" w:rsidRPr="0093614A" w:rsidRDefault="008C1921" w:rsidP="00406789">
      <w:r w:rsidRPr="0093614A">
        <w:t xml:space="preserve">Kanāla rediģēšanas veidlapā iespējams rediģēt datus par kanālu. </w:t>
      </w:r>
      <w:r w:rsidR="00406789" w:rsidRPr="0093614A">
        <w:t xml:space="preserve">Lapā attēlota šāda informācija, skat. </w:t>
      </w:r>
      <w:r w:rsidR="00406789" w:rsidRPr="0093614A">
        <w:fldChar w:fldCharType="begin"/>
      </w:r>
      <w:r w:rsidR="00406789" w:rsidRPr="0093614A">
        <w:instrText xml:space="preserve"> REF _Ref25056041 \h </w:instrText>
      </w:r>
      <w:r w:rsidR="00AF65D3" w:rsidRPr="0093614A">
        <w:instrText xml:space="preserve"> \* MERGEFORMAT </w:instrText>
      </w:r>
      <w:r w:rsidR="00406789" w:rsidRPr="0093614A">
        <w:fldChar w:fldCharType="separate"/>
      </w:r>
      <w:r w:rsidR="00CD0890">
        <w:t>8</w:t>
      </w:r>
      <w:r w:rsidR="00406789" w:rsidRPr="0093614A">
        <w:fldChar w:fldCharType="end"/>
      </w:r>
      <w:r w:rsidR="00406789" w:rsidRPr="0093614A">
        <w:t>.tabulā.</w:t>
      </w:r>
    </w:p>
    <w:p w14:paraId="5BDE406F" w14:textId="3933A798" w:rsidR="00034FFA" w:rsidRPr="0093614A" w:rsidRDefault="00034FFA" w:rsidP="00034FFA">
      <w:pPr>
        <w:pStyle w:val="Pictureposition"/>
      </w:pPr>
      <w:r w:rsidRPr="0093614A">
        <w:rPr>
          <w:noProof/>
          <w:lang w:eastAsia="lv-LV"/>
        </w:rPr>
        <w:lastRenderedPageBreak/>
        <w:drawing>
          <wp:inline distT="0" distB="0" distL="0" distR="0" wp14:anchorId="68DFA3DC" wp14:editId="4B5666E9">
            <wp:extent cx="4787660" cy="3505056"/>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estades.jpg"/>
                    <pic:cNvPicPr/>
                  </pic:nvPicPr>
                  <pic:blipFill>
                    <a:blip r:embed="rId61">
                      <a:extLst>
                        <a:ext uri="{28A0092B-C50C-407E-A947-70E740481C1C}">
                          <a14:useLocalDpi xmlns:a14="http://schemas.microsoft.com/office/drawing/2010/main" val="0"/>
                        </a:ext>
                      </a:extLst>
                    </a:blip>
                    <a:stretch>
                      <a:fillRect/>
                    </a:stretch>
                  </pic:blipFill>
                  <pic:spPr>
                    <a:xfrm>
                      <a:off x="0" y="0"/>
                      <a:ext cx="4791133" cy="3507598"/>
                    </a:xfrm>
                    <a:prstGeom prst="rect">
                      <a:avLst/>
                    </a:prstGeom>
                  </pic:spPr>
                </pic:pic>
              </a:graphicData>
            </a:graphic>
          </wp:inline>
        </w:drawing>
      </w:r>
    </w:p>
    <w:p w14:paraId="0DB1362F" w14:textId="1C83C3D8" w:rsidR="00034FFA" w:rsidRPr="0093614A" w:rsidRDefault="00D67156" w:rsidP="00034FFA">
      <w:pPr>
        <w:pStyle w:val="Picturecaption"/>
      </w:pPr>
      <w:fldSimple w:instr=" SEQ Attēls \* ARABIC ">
        <w:bookmarkStart w:id="1762" w:name="_Ref25141506"/>
        <w:bookmarkStart w:id="1763" w:name="_Toc25239679"/>
        <w:r w:rsidR="00CD0890">
          <w:rPr>
            <w:noProof/>
          </w:rPr>
          <w:t>16</w:t>
        </w:r>
        <w:bookmarkEnd w:id="1762"/>
      </w:fldSimple>
      <w:r w:rsidR="00034FFA" w:rsidRPr="0093614A">
        <w:t>.attēls. Logs “Iestādes”</w:t>
      </w:r>
      <w:bookmarkEnd w:id="1763"/>
    </w:p>
    <w:p w14:paraId="65DC1B10" w14:textId="77777777" w:rsidR="00034FFA" w:rsidRPr="0093614A" w:rsidRDefault="00034FFA" w:rsidP="00034FFA">
      <w:pPr>
        <w:pStyle w:val="Pictureposition"/>
      </w:pPr>
    </w:p>
    <w:p w14:paraId="056E4473" w14:textId="57F3A801" w:rsidR="00F8217B" w:rsidRPr="0093614A" w:rsidRDefault="00F8217B" w:rsidP="00F8217B">
      <w:pPr>
        <w:pStyle w:val="Pictureposition"/>
      </w:pPr>
      <w:r w:rsidRPr="0093614A">
        <w:rPr>
          <w:noProof/>
          <w:lang w:eastAsia="lv-LV"/>
        </w:rPr>
        <w:drawing>
          <wp:inline distT="0" distB="0" distL="0" distR="0" wp14:anchorId="06BCB502" wp14:editId="4AF4F2BE">
            <wp:extent cx="5740884" cy="2849595"/>
            <wp:effectExtent l="0" t="0" r="0" b="825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kanala informacijas redigesana.jpg"/>
                    <pic:cNvPicPr/>
                  </pic:nvPicPr>
                  <pic:blipFill>
                    <a:blip r:embed="rId62">
                      <a:extLst>
                        <a:ext uri="{28A0092B-C50C-407E-A947-70E740481C1C}">
                          <a14:useLocalDpi xmlns:a14="http://schemas.microsoft.com/office/drawing/2010/main" val="0"/>
                        </a:ext>
                      </a:extLst>
                    </a:blip>
                    <a:stretch>
                      <a:fillRect/>
                    </a:stretch>
                  </pic:blipFill>
                  <pic:spPr>
                    <a:xfrm>
                      <a:off x="0" y="0"/>
                      <a:ext cx="5769429" cy="2863764"/>
                    </a:xfrm>
                    <a:prstGeom prst="rect">
                      <a:avLst/>
                    </a:prstGeom>
                  </pic:spPr>
                </pic:pic>
              </a:graphicData>
            </a:graphic>
          </wp:inline>
        </w:drawing>
      </w:r>
    </w:p>
    <w:p w14:paraId="54092E47" w14:textId="137E8A9E" w:rsidR="00F8217B" w:rsidRPr="0093614A" w:rsidRDefault="00D67156" w:rsidP="00F8217B">
      <w:pPr>
        <w:pStyle w:val="Picturecaption"/>
      </w:pPr>
      <w:fldSimple w:instr=" SEQ Attēls \* ARABIC ">
        <w:bookmarkStart w:id="1764" w:name="_Toc25239680"/>
        <w:r w:rsidR="00CD0890">
          <w:rPr>
            <w:noProof/>
          </w:rPr>
          <w:t>17</w:t>
        </w:r>
      </w:fldSimple>
      <w:r w:rsidR="00F8217B" w:rsidRPr="0093614A">
        <w:t>.attēls. Kanāla informācijas rediģēšana</w:t>
      </w:r>
      <w:bookmarkEnd w:id="1764"/>
    </w:p>
    <w:p w14:paraId="29174EA0" w14:textId="55C73BED" w:rsidR="00406789" w:rsidRPr="0093614A" w:rsidRDefault="00406789" w:rsidP="0040678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65" w:name="_Ref25056041"/>
      <w:r w:rsidR="00CD0890">
        <w:t>8</w:t>
      </w:r>
      <w:bookmarkEnd w:id="1765"/>
      <w:r w:rsidRPr="0093614A">
        <w:rPr>
          <w:noProof w:val="0"/>
        </w:rPr>
        <w:fldChar w:fldCharType="end"/>
      </w:r>
      <w:r w:rsidRPr="0093614A">
        <w:rPr>
          <w:noProof w:val="0"/>
        </w:rPr>
        <w:t>.tabula</w:t>
      </w:r>
    </w:p>
    <w:p w14:paraId="7E3029F6" w14:textId="07344E9B" w:rsidR="00406789" w:rsidRPr="0093614A" w:rsidRDefault="00406789" w:rsidP="00406789">
      <w:pPr>
        <w:pStyle w:val="Tabletitle"/>
      </w:pPr>
      <w:r w:rsidRPr="0093614A">
        <w:t>Pievienot jaunu</w:t>
      </w:r>
      <w:r w:rsidR="00034FFA" w:rsidRPr="0093614A">
        <w:t xml:space="preserve"> / rediģēt</w:t>
      </w:r>
      <w:r w:rsidRPr="0093614A">
        <w:t xml:space="preserve"> DIT kanālu</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406789" w:rsidRPr="0093614A" w14:paraId="4575C622" w14:textId="77777777" w:rsidTr="003444C9">
        <w:trPr>
          <w:tblHeader/>
          <w:jc w:val="center"/>
        </w:trPr>
        <w:tc>
          <w:tcPr>
            <w:tcW w:w="368" w:type="pct"/>
            <w:tcBorders>
              <w:top w:val="single" w:sz="12" w:space="0" w:color="000000"/>
              <w:left w:val="nil"/>
              <w:bottom w:val="single" w:sz="6" w:space="0" w:color="000000"/>
              <w:right w:val="single" w:sz="4" w:space="0" w:color="auto"/>
            </w:tcBorders>
          </w:tcPr>
          <w:p w14:paraId="18C6BA68" w14:textId="77777777" w:rsidR="00406789" w:rsidRPr="0093614A" w:rsidRDefault="00406789" w:rsidP="003444C9">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1AE9DAF6" w14:textId="77777777" w:rsidR="00406789" w:rsidRPr="0093614A" w:rsidRDefault="00406789" w:rsidP="003444C9">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1881C52B" w14:textId="77777777" w:rsidR="00406789" w:rsidRPr="0093614A" w:rsidRDefault="00406789" w:rsidP="003444C9">
            <w:pPr>
              <w:jc w:val="left"/>
              <w:rPr>
                <w:b/>
                <w:bCs/>
                <w:smallCaps/>
              </w:rPr>
            </w:pPr>
            <w:r w:rsidRPr="0093614A">
              <w:rPr>
                <w:b/>
                <w:bCs/>
                <w:smallCaps/>
              </w:rPr>
              <w:t>Apraksts</w:t>
            </w:r>
          </w:p>
        </w:tc>
      </w:tr>
      <w:tr w:rsidR="00406789" w:rsidRPr="0093614A" w14:paraId="63C61112" w14:textId="77777777" w:rsidTr="003444C9">
        <w:trPr>
          <w:jc w:val="center"/>
        </w:trPr>
        <w:tc>
          <w:tcPr>
            <w:tcW w:w="368" w:type="pct"/>
            <w:tcBorders>
              <w:top w:val="single" w:sz="6" w:space="0" w:color="000000"/>
              <w:left w:val="nil"/>
              <w:bottom w:val="single" w:sz="4" w:space="0" w:color="auto"/>
              <w:right w:val="single" w:sz="4" w:space="0" w:color="auto"/>
            </w:tcBorders>
          </w:tcPr>
          <w:p w14:paraId="523ED314" w14:textId="77777777" w:rsidR="00406789" w:rsidRPr="0093614A" w:rsidRDefault="00406789" w:rsidP="00FA53B9">
            <w:pPr>
              <w:pStyle w:val="TableListNumber"/>
              <w:numPr>
                <w:ilvl w:val="0"/>
                <w:numId w:val="23"/>
              </w:numPr>
            </w:pPr>
          </w:p>
        </w:tc>
        <w:tc>
          <w:tcPr>
            <w:tcW w:w="1324" w:type="pct"/>
            <w:tcBorders>
              <w:top w:val="single" w:sz="6" w:space="0" w:color="000000"/>
              <w:left w:val="nil"/>
              <w:bottom w:val="single" w:sz="4" w:space="0" w:color="auto"/>
              <w:right w:val="single" w:sz="4" w:space="0" w:color="auto"/>
            </w:tcBorders>
            <w:shd w:val="clear" w:color="auto" w:fill="auto"/>
          </w:tcPr>
          <w:p w14:paraId="4F34801B" w14:textId="456F2E8B" w:rsidR="00406789" w:rsidRPr="0093614A" w:rsidRDefault="00406789" w:rsidP="003444C9">
            <w:pPr>
              <w:pStyle w:val="Tablebody"/>
            </w:pPr>
            <w:r w:rsidRPr="0093614A">
              <w:t>Kanāla URN</w:t>
            </w:r>
          </w:p>
        </w:tc>
        <w:tc>
          <w:tcPr>
            <w:tcW w:w="3308" w:type="pct"/>
            <w:tcBorders>
              <w:top w:val="single" w:sz="6" w:space="0" w:color="000000"/>
              <w:left w:val="single" w:sz="4" w:space="0" w:color="auto"/>
              <w:bottom w:val="single" w:sz="4" w:space="0" w:color="auto"/>
            </w:tcBorders>
            <w:shd w:val="clear" w:color="auto" w:fill="auto"/>
          </w:tcPr>
          <w:p w14:paraId="2C235D7B" w14:textId="62B3FB05" w:rsidR="00406789" w:rsidRPr="0093614A" w:rsidRDefault="008C1921" w:rsidP="003444C9">
            <w:pPr>
              <w:pStyle w:val="Tablebody"/>
            </w:pPr>
            <w:r w:rsidRPr="0093614A">
              <w:t>Attiecīgā kanāla URN (nerediģējams lauks);</w:t>
            </w:r>
          </w:p>
        </w:tc>
      </w:tr>
      <w:tr w:rsidR="00406789" w:rsidRPr="0093614A" w14:paraId="22107AE3" w14:textId="77777777" w:rsidTr="003444C9">
        <w:trPr>
          <w:jc w:val="center"/>
        </w:trPr>
        <w:tc>
          <w:tcPr>
            <w:tcW w:w="368" w:type="pct"/>
            <w:tcBorders>
              <w:top w:val="single" w:sz="4" w:space="0" w:color="auto"/>
              <w:left w:val="nil"/>
              <w:bottom w:val="single" w:sz="4" w:space="0" w:color="auto"/>
              <w:right w:val="single" w:sz="4" w:space="0" w:color="auto"/>
            </w:tcBorders>
          </w:tcPr>
          <w:p w14:paraId="4089D421"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29BC1BF" w14:textId="4CAE3516" w:rsidR="00406789" w:rsidRPr="0093614A" w:rsidRDefault="00406789" w:rsidP="003444C9">
            <w:pPr>
              <w:pStyle w:val="Tablebody"/>
            </w:pPr>
            <w:r w:rsidRPr="0093614A">
              <w:t>Kanāla īss nosaukums</w:t>
            </w:r>
          </w:p>
        </w:tc>
        <w:tc>
          <w:tcPr>
            <w:tcW w:w="3308" w:type="pct"/>
            <w:tcBorders>
              <w:top w:val="single" w:sz="4" w:space="0" w:color="auto"/>
              <w:left w:val="single" w:sz="4" w:space="0" w:color="auto"/>
              <w:bottom w:val="single" w:sz="4" w:space="0" w:color="auto"/>
            </w:tcBorders>
            <w:shd w:val="clear" w:color="auto" w:fill="auto"/>
          </w:tcPr>
          <w:p w14:paraId="2C646201" w14:textId="1FE02D46" w:rsidR="00406789" w:rsidRPr="0093614A" w:rsidRDefault="008C1921" w:rsidP="003444C9">
            <w:pPr>
              <w:pStyle w:val="Tablebody"/>
            </w:pPr>
            <w:r w:rsidRPr="0093614A">
              <w:t>Attiecīgā kanāla īsais nosaukums (obligāts lauks);</w:t>
            </w:r>
          </w:p>
        </w:tc>
      </w:tr>
      <w:tr w:rsidR="00406789" w:rsidRPr="0093614A" w14:paraId="005764E8" w14:textId="77777777" w:rsidTr="003444C9">
        <w:trPr>
          <w:jc w:val="center"/>
        </w:trPr>
        <w:tc>
          <w:tcPr>
            <w:tcW w:w="368" w:type="pct"/>
            <w:tcBorders>
              <w:top w:val="single" w:sz="4" w:space="0" w:color="auto"/>
              <w:left w:val="nil"/>
              <w:bottom w:val="single" w:sz="4" w:space="0" w:color="auto"/>
              <w:right w:val="single" w:sz="4" w:space="0" w:color="auto"/>
            </w:tcBorders>
          </w:tcPr>
          <w:p w14:paraId="6D471B9F"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BFB95B3" w14:textId="19BE8C47" w:rsidR="00406789" w:rsidRPr="0093614A" w:rsidRDefault="00406789" w:rsidP="003444C9">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5DAAE671" w14:textId="145E1E17" w:rsidR="00406789" w:rsidRPr="0093614A" w:rsidRDefault="008C1921" w:rsidP="003444C9">
            <w:pPr>
              <w:pStyle w:val="Tablebody"/>
            </w:pPr>
            <w:r w:rsidRPr="0093614A">
              <w:t>Attiecīgā kanāla nosaukums (obligāts lauks);</w:t>
            </w:r>
          </w:p>
        </w:tc>
      </w:tr>
      <w:tr w:rsidR="00406789" w:rsidRPr="0093614A" w14:paraId="13BD3417" w14:textId="77777777" w:rsidTr="003444C9">
        <w:trPr>
          <w:jc w:val="center"/>
        </w:trPr>
        <w:tc>
          <w:tcPr>
            <w:tcW w:w="368" w:type="pct"/>
            <w:tcBorders>
              <w:top w:val="single" w:sz="4" w:space="0" w:color="auto"/>
              <w:left w:val="nil"/>
              <w:bottom w:val="single" w:sz="4" w:space="0" w:color="auto"/>
              <w:right w:val="single" w:sz="4" w:space="0" w:color="auto"/>
            </w:tcBorders>
          </w:tcPr>
          <w:p w14:paraId="33C6C251"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B197371" w14:textId="5C051D6C" w:rsidR="00406789" w:rsidRPr="0093614A" w:rsidRDefault="00406789" w:rsidP="003444C9">
            <w:pPr>
              <w:pStyle w:val="Tablebody"/>
            </w:pPr>
            <w:r w:rsidRPr="0093614A">
              <w:t>Kanāla iestāde</w:t>
            </w:r>
          </w:p>
        </w:tc>
        <w:tc>
          <w:tcPr>
            <w:tcW w:w="3308" w:type="pct"/>
            <w:tcBorders>
              <w:top w:val="single" w:sz="4" w:space="0" w:color="auto"/>
              <w:left w:val="single" w:sz="4" w:space="0" w:color="auto"/>
              <w:bottom w:val="single" w:sz="4" w:space="0" w:color="auto"/>
            </w:tcBorders>
            <w:shd w:val="clear" w:color="auto" w:fill="auto"/>
          </w:tcPr>
          <w:p w14:paraId="4A6EB25B" w14:textId="3F78A0D3" w:rsidR="00406789" w:rsidRPr="0093614A" w:rsidRDefault="008C1921" w:rsidP="007775FD">
            <w:pPr>
              <w:pStyle w:val="Tablebody"/>
            </w:pPr>
            <w:r w:rsidRPr="0093614A">
              <w:t>Iestāde, kam pieder attiecīg</w:t>
            </w:r>
            <w:r w:rsidR="00034FFA" w:rsidRPr="0093614A">
              <w:t>ais kanāls</w:t>
            </w:r>
            <w:r w:rsidR="007775FD" w:rsidRPr="0093614A">
              <w:t xml:space="preserve">. Atkarībā no lietotāja tiesībām ir poga ar [+], kura atver iestāžu sarakstu, un tajā var izvēlēties citu iestādi (skat. </w:t>
            </w:r>
            <w:r w:rsidR="007775FD" w:rsidRPr="0093614A">
              <w:fldChar w:fldCharType="begin"/>
            </w:r>
            <w:r w:rsidR="007775FD" w:rsidRPr="0093614A">
              <w:instrText xml:space="preserve"> REF _Ref25141506 \h </w:instrText>
            </w:r>
            <w:r w:rsidR="007775FD" w:rsidRPr="0093614A">
              <w:fldChar w:fldCharType="separate"/>
            </w:r>
            <w:r w:rsidR="00CD0890">
              <w:rPr>
                <w:noProof/>
              </w:rPr>
              <w:t>16</w:t>
            </w:r>
            <w:r w:rsidR="007775FD" w:rsidRPr="0093614A">
              <w:fldChar w:fldCharType="end"/>
            </w:r>
            <w:r w:rsidR="007775FD" w:rsidRPr="0093614A">
              <w:t>.attēlu).</w:t>
            </w:r>
          </w:p>
        </w:tc>
      </w:tr>
      <w:tr w:rsidR="00406789" w:rsidRPr="0093614A" w14:paraId="46BBAB6A" w14:textId="77777777" w:rsidTr="003444C9">
        <w:trPr>
          <w:jc w:val="center"/>
        </w:trPr>
        <w:tc>
          <w:tcPr>
            <w:tcW w:w="368" w:type="pct"/>
            <w:tcBorders>
              <w:top w:val="single" w:sz="4" w:space="0" w:color="auto"/>
              <w:left w:val="nil"/>
              <w:bottom w:val="single" w:sz="4" w:space="0" w:color="auto"/>
              <w:right w:val="single" w:sz="4" w:space="0" w:color="auto"/>
            </w:tcBorders>
          </w:tcPr>
          <w:p w14:paraId="5C840077"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F12B237" w14:textId="2EC2BCCD" w:rsidR="00406789" w:rsidRPr="0093614A" w:rsidRDefault="00406789" w:rsidP="003444C9">
            <w:pPr>
              <w:pStyle w:val="Tablebody"/>
            </w:pPr>
            <w:r w:rsidRPr="0093614A">
              <w:t>Kanāla apraksts</w:t>
            </w:r>
          </w:p>
        </w:tc>
        <w:tc>
          <w:tcPr>
            <w:tcW w:w="3308" w:type="pct"/>
            <w:tcBorders>
              <w:top w:val="single" w:sz="4" w:space="0" w:color="auto"/>
              <w:left w:val="single" w:sz="4" w:space="0" w:color="auto"/>
              <w:bottom w:val="single" w:sz="4" w:space="0" w:color="auto"/>
            </w:tcBorders>
            <w:shd w:val="clear" w:color="auto" w:fill="auto"/>
          </w:tcPr>
          <w:p w14:paraId="1B4BD1C8" w14:textId="008E8B8F" w:rsidR="00406789" w:rsidRPr="0093614A" w:rsidRDefault="008C1921" w:rsidP="003444C9">
            <w:pPr>
              <w:pStyle w:val="Tablebody"/>
            </w:pPr>
            <w:r w:rsidRPr="0093614A">
              <w:t>Attiecīgā kanāla apraksts.</w:t>
            </w:r>
          </w:p>
        </w:tc>
      </w:tr>
      <w:tr w:rsidR="00406789" w:rsidRPr="0093614A" w14:paraId="10A6477E" w14:textId="77777777" w:rsidTr="003444C9">
        <w:trPr>
          <w:jc w:val="center"/>
        </w:trPr>
        <w:tc>
          <w:tcPr>
            <w:tcW w:w="368" w:type="pct"/>
            <w:tcBorders>
              <w:top w:val="single" w:sz="4" w:space="0" w:color="auto"/>
              <w:left w:val="nil"/>
              <w:bottom w:val="single" w:sz="4" w:space="0" w:color="auto"/>
              <w:right w:val="single" w:sz="4" w:space="0" w:color="auto"/>
            </w:tcBorders>
          </w:tcPr>
          <w:p w14:paraId="28ABDF78"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4A8CFE4" w14:textId="702A0774" w:rsidR="00406789" w:rsidRPr="0093614A" w:rsidRDefault="00406789" w:rsidP="003444C9">
            <w:pPr>
              <w:pStyle w:val="Tablebody"/>
            </w:pPr>
            <w:r w:rsidRPr="0093614A">
              <w:t>Kanāla tips</w:t>
            </w:r>
          </w:p>
        </w:tc>
        <w:tc>
          <w:tcPr>
            <w:tcW w:w="3308" w:type="pct"/>
            <w:tcBorders>
              <w:top w:val="single" w:sz="4" w:space="0" w:color="auto"/>
              <w:left w:val="single" w:sz="4" w:space="0" w:color="auto"/>
              <w:bottom w:val="single" w:sz="4" w:space="0" w:color="auto"/>
            </w:tcBorders>
            <w:shd w:val="clear" w:color="auto" w:fill="auto"/>
          </w:tcPr>
          <w:p w14:paraId="3B3C3ABD" w14:textId="5827D7FD" w:rsidR="00406789" w:rsidRPr="0093614A" w:rsidRDefault="008C1921" w:rsidP="003444C9">
            <w:pPr>
              <w:pStyle w:val="Tablebody"/>
            </w:pPr>
            <w:r w:rsidRPr="0093614A">
              <w:t>(DIK – Datu Izplatīšanas kanāls; DSK – Datu Savākšanas kanāls), (nerediģējams lauks).</w:t>
            </w:r>
          </w:p>
        </w:tc>
      </w:tr>
      <w:tr w:rsidR="00406789" w:rsidRPr="0093614A" w14:paraId="76D2EF01" w14:textId="77777777" w:rsidTr="003444C9">
        <w:trPr>
          <w:jc w:val="center"/>
        </w:trPr>
        <w:tc>
          <w:tcPr>
            <w:tcW w:w="368" w:type="pct"/>
            <w:tcBorders>
              <w:top w:val="single" w:sz="4" w:space="0" w:color="auto"/>
              <w:left w:val="nil"/>
              <w:bottom w:val="single" w:sz="4" w:space="0" w:color="auto"/>
              <w:right w:val="single" w:sz="4" w:space="0" w:color="auto"/>
            </w:tcBorders>
          </w:tcPr>
          <w:p w14:paraId="0D303858"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DEE3E72" w14:textId="5871CBFF" w:rsidR="00406789" w:rsidRPr="0093614A" w:rsidRDefault="00406789" w:rsidP="003444C9">
            <w:pPr>
              <w:pStyle w:val="Tablebody"/>
            </w:pPr>
            <w:r w:rsidRPr="0093614A">
              <w:t>[Saglabāt]</w:t>
            </w:r>
          </w:p>
        </w:tc>
        <w:tc>
          <w:tcPr>
            <w:tcW w:w="3308" w:type="pct"/>
            <w:tcBorders>
              <w:top w:val="single" w:sz="4" w:space="0" w:color="auto"/>
              <w:left w:val="single" w:sz="4" w:space="0" w:color="auto"/>
              <w:bottom w:val="single" w:sz="4" w:space="0" w:color="auto"/>
            </w:tcBorders>
            <w:shd w:val="clear" w:color="auto" w:fill="auto"/>
          </w:tcPr>
          <w:p w14:paraId="07DE50EB" w14:textId="7714F319" w:rsidR="00406789" w:rsidRPr="0093614A" w:rsidRDefault="008C1921" w:rsidP="003444C9">
            <w:pPr>
              <w:pStyle w:val="Tablebody"/>
            </w:pPr>
            <w:r w:rsidRPr="0093614A">
              <w:t>Nospiežot šo pogu, tiek saglabātas veiktās izmaiņas un atvērta kanāla informācijas apskates forma.</w:t>
            </w:r>
          </w:p>
        </w:tc>
      </w:tr>
      <w:tr w:rsidR="00406789" w:rsidRPr="0093614A" w14:paraId="5FC04330" w14:textId="77777777" w:rsidTr="003444C9">
        <w:trPr>
          <w:jc w:val="center"/>
        </w:trPr>
        <w:tc>
          <w:tcPr>
            <w:tcW w:w="368" w:type="pct"/>
            <w:tcBorders>
              <w:top w:val="single" w:sz="4" w:space="0" w:color="auto"/>
              <w:left w:val="nil"/>
              <w:bottom w:val="single" w:sz="4" w:space="0" w:color="auto"/>
              <w:right w:val="single" w:sz="4" w:space="0" w:color="auto"/>
            </w:tcBorders>
          </w:tcPr>
          <w:p w14:paraId="790FBCA7" w14:textId="77777777" w:rsidR="00406789" w:rsidRPr="0093614A" w:rsidRDefault="00406789" w:rsidP="003444C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BC539EB" w14:textId="069322F4" w:rsidR="00406789" w:rsidRPr="0093614A" w:rsidRDefault="00406789" w:rsidP="003444C9">
            <w:pPr>
              <w:pStyle w:val="Tablebody"/>
            </w:pPr>
            <w:r w:rsidRPr="0093614A">
              <w:t>[Atcelt]</w:t>
            </w:r>
          </w:p>
        </w:tc>
        <w:tc>
          <w:tcPr>
            <w:tcW w:w="3308" w:type="pct"/>
            <w:tcBorders>
              <w:top w:val="single" w:sz="4" w:space="0" w:color="auto"/>
              <w:left w:val="single" w:sz="4" w:space="0" w:color="auto"/>
              <w:bottom w:val="single" w:sz="4" w:space="0" w:color="auto"/>
            </w:tcBorders>
            <w:shd w:val="clear" w:color="auto" w:fill="auto"/>
          </w:tcPr>
          <w:p w14:paraId="084BD1E7" w14:textId="6770D9FF" w:rsidR="00406789" w:rsidRPr="0093614A" w:rsidRDefault="008C1921" w:rsidP="008C1921">
            <w:pPr>
              <w:pStyle w:val="Tablebody"/>
            </w:pPr>
            <w:r w:rsidRPr="0093614A">
              <w:t>Nospiežot pogu, izmaiņas netiek saglabātas un atvērta kanāla apskates forma.</w:t>
            </w:r>
          </w:p>
        </w:tc>
      </w:tr>
    </w:tbl>
    <w:p w14:paraId="3DBAF5AE" w14:textId="5FF466D5" w:rsidR="003444C9" w:rsidRPr="0093614A" w:rsidRDefault="00AE356F" w:rsidP="00FD73DE">
      <w:pPr>
        <w:pStyle w:val="Heading2"/>
      </w:pPr>
      <w:bookmarkStart w:id="1766" w:name="_Ref25058257"/>
      <w:bookmarkStart w:id="1767" w:name="_Toc25243499"/>
      <w:r w:rsidRPr="0093614A">
        <w:t>Kanālu versiju saraksts</w:t>
      </w:r>
      <w:bookmarkEnd w:id="1766"/>
      <w:bookmarkEnd w:id="1767"/>
    </w:p>
    <w:p w14:paraId="4DAE8AF1" w14:textId="13AB5D1B" w:rsidR="00AE356F" w:rsidRPr="0093614A" w:rsidRDefault="00AE356F" w:rsidP="00AE356F">
      <w:r w:rsidRPr="0093614A">
        <w:t>Lapu “Kanālu versiju saraksts” (skat.</w:t>
      </w:r>
      <w:r w:rsidR="00A37528" w:rsidRPr="0093614A">
        <w:t xml:space="preserve"> </w:t>
      </w:r>
      <w:r w:rsidR="00A37528" w:rsidRPr="0093614A">
        <w:fldChar w:fldCharType="begin"/>
      </w:r>
      <w:r w:rsidR="00A37528" w:rsidRPr="0093614A">
        <w:instrText xml:space="preserve"> REF _Ref25056187 \h </w:instrText>
      </w:r>
      <w:r w:rsidR="00AF65D3" w:rsidRPr="0093614A">
        <w:instrText xml:space="preserve"> \* MERGEFORMAT </w:instrText>
      </w:r>
      <w:r w:rsidR="00A37528" w:rsidRPr="0093614A">
        <w:fldChar w:fldCharType="separate"/>
      </w:r>
      <w:r w:rsidR="00CD0890">
        <w:t>15</w:t>
      </w:r>
      <w:r w:rsidR="00A37528" w:rsidRPr="0093614A">
        <w:fldChar w:fldCharType="end"/>
      </w:r>
      <w:r w:rsidRPr="0093614A">
        <w:t>.attēlu) iespējams, atvērt:</w:t>
      </w:r>
    </w:p>
    <w:p w14:paraId="3C1516C5" w14:textId="0A4D0C25" w:rsidR="00AE356F" w:rsidRPr="0093614A" w:rsidRDefault="00AE356F" w:rsidP="00FA53B9">
      <w:pPr>
        <w:pStyle w:val="ListNumber"/>
        <w:numPr>
          <w:ilvl w:val="0"/>
          <w:numId w:val="25"/>
        </w:numPr>
      </w:pPr>
      <w:r w:rsidRPr="0093614A">
        <w:t>No 3.līmeņa izvēlnes</w:t>
      </w:r>
      <w:r w:rsidR="00A37528" w:rsidRPr="0093614A">
        <w:t>,</w:t>
      </w:r>
      <w:r w:rsidRPr="0093614A">
        <w:t xml:space="preserve"> nospiežot saiti uz “Kanālu</w:t>
      </w:r>
      <w:r w:rsidR="006B6BC3" w:rsidRPr="0093614A">
        <w:t xml:space="preserve"> versijas</w:t>
      </w:r>
      <w:r w:rsidRPr="0093614A">
        <w:t xml:space="preserve"> saraksts</w:t>
      </w:r>
      <w:r w:rsidR="006B6BC3" w:rsidRPr="0093614A">
        <w:t>” (skat.</w:t>
      </w:r>
      <w:r w:rsidR="00143DC0" w:rsidRPr="0093614A">
        <w:t xml:space="preserve"> </w:t>
      </w:r>
      <w:r w:rsidR="006B6BC3" w:rsidRPr="0093614A">
        <w:t>2.6.2.paragrāgā</w:t>
      </w:r>
      <w:r w:rsidRPr="0093614A">
        <w:t>)</w:t>
      </w:r>
      <w:r w:rsidR="006B6BC3" w:rsidRPr="0093614A">
        <w:t>;</w:t>
      </w:r>
    </w:p>
    <w:p w14:paraId="10174788" w14:textId="45BEDE8D" w:rsidR="00AE356F" w:rsidRPr="0093614A" w:rsidRDefault="00AE356F" w:rsidP="00FA53B9">
      <w:pPr>
        <w:pStyle w:val="ListNumber"/>
        <w:numPr>
          <w:ilvl w:val="0"/>
          <w:numId w:val="22"/>
        </w:numPr>
      </w:pPr>
      <w:r w:rsidRPr="0093614A">
        <w:t>No lapas “Pastkastīšu saraksts” (skat.</w:t>
      </w:r>
      <w:r w:rsidR="006B6BC3" w:rsidRPr="0093614A">
        <w:t xml:space="preserve"> </w:t>
      </w:r>
      <w:r w:rsidR="006B6BC3" w:rsidRPr="0093614A">
        <w:fldChar w:fldCharType="begin"/>
      </w:r>
      <w:r w:rsidR="006B6BC3" w:rsidRPr="0093614A">
        <w:instrText xml:space="preserve"> REF _Ref199758641 \n \h </w:instrText>
      </w:r>
      <w:r w:rsidR="00AF65D3" w:rsidRPr="0093614A">
        <w:instrText xml:space="preserve"> \* MERGEFORMAT </w:instrText>
      </w:r>
      <w:r w:rsidR="006B6BC3" w:rsidRPr="0093614A">
        <w:fldChar w:fldCharType="separate"/>
      </w:r>
      <w:r w:rsidR="00CD0890">
        <w:t>2.8</w:t>
      </w:r>
      <w:r w:rsidR="006B6BC3" w:rsidRPr="0093614A">
        <w:fldChar w:fldCharType="end"/>
      </w:r>
      <w:r w:rsidR="006B6BC3" w:rsidRPr="0093614A">
        <w:t>.sadaļu</w:t>
      </w:r>
      <w:r w:rsidRPr="0093614A">
        <w:t>), nospiežot uz saiti “Kanālu skaits”.</w:t>
      </w:r>
    </w:p>
    <w:p w14:paraId="2DB3B737" w14:textId="6E13BAE4" w:rsidR="00EE50D5" w:rsidRPr="0093614A" w:rsidRDefault="00EE50D5" w:rsidP="00EE50D5">
      <w:r w:rsidRPr="0093614A">
        <w:t>Kā arī šo lapu var atvērt no dažādām lapām, kur ir saite ar “DIT kanāla versijas URN identifikators”:</w:t>
      </w:r>
    </w:p>
    <w:p w14:paraId="5CF6D2EC" w14:textId="0AEE2C72" w:rsidR="00EE50D5" w:rsidRPr="0093614A" w:rsidRDefault="00EE50D5" w:rsidP="00EE50D5">
      <w:pPr>
        <w:pStyle w:val="ListBullet"/>
      </w:pPr>
      <w:r w:rsidRPr="0093614A">
        <w:t>Kanāla apraksta aplūkošana;</w:t>
      </w:r>
    </w:p>
    <w:p w14:paraId="040694D5" w14:textId="715A52FB" w:rsidR="00EE50D5" w:rsidRPr="0093614A" w:rsidRDefault="00EE50D5" w:rsidP="00EE50D5">
      <w:pPr>
        <w:pStyle w:val="ListBullet"/>
      </w:pPr>
      <w:r w:rsidRPr="0093614A">
        <w:t>Kanāla versijas apraksta aplūkošana</w:t>
      </w:r>
      <w:r w:rsidRPr="0093614A">
        <w:tab/>
        <w:t>;</w:t>
      </w:r>
    </w:p>
    <w:p w14:paraId="0B8874D7" w14:textId="2C85F2BF" w:rsidR="00EE50D5" w:rsidRPr="0093614A" w:rsidRDefault="00EE50D5" w:rsidP="00EE50D5">
      <w:pPr>
        <w:pStyle w:val="ListBullet"/>
      </w:pPr>
      <w:r w:rsidRPr="0093614A">
        <w:t>Pieteikšan</w:t>
      </w:r>
      <w:r w:rsidR="0093614A">
        <w:t>ā</w:t>
      </w:r>
      <w:r w:rsidRPr="0093614A">
        <w:t>s kanāla noteiktai versijai</w:t>
      </w:r>
      <w:r w:rsidRPr="0093614A">
        <w:tab/>
        <w:t>;</w:t>
      </w:r>
    </w:p>
    <w:p w14:paraId="0CF71E32" w14:textId="6E5588A5" w:rsidR="00EE50D5" w:rsidRPr="0093614A" w:rsidRDefault="00EE50D5" w:rsidP="00EE50D5">
      <w:pPr>
        <w:pStyle w:val="ListBullet"/>
      </w:pPr>
      <w:r w:rsidRPr="0093614A">
        <w:t>Kanāla versijas ziņojumu saraksta aplūkošana;</w:t>
      </w:r>
      <w:r w:rsidRPr="0093614A">
        <w:tab/>
      </w:r>
    </w:p>
    <w:p w14:paraId="7F4E1F94" w14:textId="428F1DC0" w:rsidR="00EE50D5" w:rsidRPr="0093614A" w:rsidRDefault="00EE50D5" w:rsidP="00EE50D5">
      <w:pPr>
        <w:pStyle w:val="ListBullet"/>
      </w:pPr>
      <w:r w:rsidRPr="0093614A">
        <w:t>Piekļuve DIT infrastruktūras lietotāja saskarnei VISS portālā;</w:t>
      </w:r>
      <w:r w:rsidRPr="0093614A">
        <w:tab/>
      </w:r>
    </w:p>
    <w:p w14:paraId="5EF1075F" w14:textId="1C45EB59" w:rsidR="00EE50D5" w:rsidRPr="0093614A" w:rsidRDefault="00EE50D5" w:rsidP="0093614A">
      <w:pPr>
        <w:pStyle w:val="ListBullet"/>
      </w:pPr>
      <w:r w:rsidRPr="0093614A">
        <w:t>Sākumdatu masīv</w:t>
      </w:r>
      <w:r w:rsidR="0093614A">
        <w:t>u klasifikatora administrēšana.</w:t>
      </w:r>
    </w:p>
    <w:p w14:paraId="071E3729" w14:textId="2740C4F8" w:rsidR="00A84FD8" w:rsidRPr="0093614A" w:rsidRDefault="00AE356F" w:rsidP="00A84FD8">
      <w:r w:rsidRPr="0093614A">
        <w:t xml:space="preserve">Lietotājam tiek attēlota lapa </w:t>
      </w:r>
      <w:r w:rsidR="001B190B" w:rsidRPr="0093614A">
        <w:t>ar visu kanālu, visu versiju sarakstu.</w:t>
      </w:r>
      <w:r w:rsidR="00A84FD8" w:rsidRPr="0093614A">
        <w:t xml:space="preserve"> Sarakstā iespējams veikt filtrēšanu, kombinējot filtrus. Sortēšanu var veikt pēc visiem datu laukiem.</w:t>
      </w:r>
    </w:p>
    <w:p w14:paraId="3EA16E0C" w14:textId="3BF7D92F" w:rsidR="00AE356F" w:rsidRPr="0093614A" w:rsidRDefault="00A37528" w:rsidP="00A37528">
      <w:pPr>
        <w:pStyle w:val="Pictureposition"/>
      </w:pPr>
      <w:r w:rsidRPr="0093614A">
        <w:rPr>
          <w:noProof/>
          <w:lang w:eastAsia="lv-LV"/>
        </w:rPr>
        <w:lastRenderedPageBreak/>
        <w:drawing>
          <wp:inline distT="0" distB="0" distL="0" distR="0" wp14:anchorId="3FA5D38B" wp14:editId="2D24514B">
            <wp:extent cx="6120130" cy="373062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kanalu versiju saraksts.jpg"/>
                    <pic:cNvPicPr/>
                  </pic:nvPicPr>
                  <pic:blipFill>
                    <a:blip r:embed="rId63">
                      <a:extLst>
                        <a:ext uri="{28A0092B-C50C-407E-A947-70E740481C1C}">
                          <a14:useLocalDpi xmlns:a14="http://schemas.microsoft.com/office/drawing/2010/main" val="0"/>
                        </a:ext>
                      </a:extLst>
                    </a:blip>
                    <a:stretch>
                      <a:fillRect/>
                    </a:stretch>
                  </pic:blipFill>
                  <pic:spPr>
                    <a:xfrm>
                      <a:off x="0" y="0"/>
                      <a:ext cx="6120130" cy="3730625"/>
                    </a:xfrm>
                    <a:prstGeom prst="rect">
                      <a:avLst/>
                    </a:prstGeom>
                  </pic:spPr>
                </pic:pic>
              </a:graphicData>
            </a:graphic>
          </wp:inline>
        </w:drawing>
      </w:r>
    </w:p>
    <w:p w14:paraId="677CD65E" w14:textId="3134422B" w:rsidR="00A37528" w:rsidRPr="0093614A" w:rsidRDefault="00D67156" w:rsidP="00A37528">
      <w:pPr>
        <w:pStyle w:val="Picturecaption"/>
      </w:pPr>
      <w:fldSimple w:instr=" SEQ Attēls \* ARABIC ">
        <w:bookmarkStart w:id="1768" w:name="_Toc25239681"/>
        <w:r w:rsidR="00CD0890">
          <w:rPr>
            <w:noProof/>
          </w:rPr>
          <w:t>18</w:t>
        </w:r>
      </w:fldSimple>
      <w:r w:rsidR="00A37528" w:rsidRPr="0093614A">
        <w:t>.attēls. Visas kanālu versijas</w:t>
      </w:r>
      <w:bookmarkEnd w:id="1768"/>
    </w:p>
    <w:p w14:paraId="3B38BD46" w14:textId="54981B1B" w:rsidR="00A37528" w:rsidRPr="0093614A" w:rsidRDefault="00A37528" w:rsidP="00A37528">
      <w:r w:rsidRPr="0093614A">
        <w:t xml:space="preserve">Lapā tabulas veidā attēlota šāda informācija, skat. </w:t>
      </w:r>
      <w:r w:rsidRPr="0093614A">
        <w:fldChar w:fldCharType="begin"/>
      </w:r>
      <w:r w:rsidRPr="0093614A">
        <w:instrText xml:space="preserve"> REF _Ref25056866 \h </w:instrText>
      </w:r>
      <w:r w:rsidR="00AF65D3" w:rsidRPr="0093614A">
        <w:instrText xml:space="preserve"> \* MERGEFORMAT </w:instrText>
      </w:r>
      <w:r w:rsidRPr="0093614A">
        <w:fldChar w:fldCharType="separate"/>
      </w:r>
      <w:r w:rsidR="00CD0890">
        <w:t>9</w:t>
      </w:r>
      <w:r w:rsidRPr="0093614A">
        <w:fldChar w:fldCharType="end"/>
      </w:r>
      <w:r w:rsidRPr="0093614A">
        <w:t>.tabulā.</w:t>
      </w:r>
    </w:p>
    <w:p w14:paraId="0AC1FA34" w14:textId="4E2262B2" w:rsidR="00A37528" w:rsidRPr="0093614A" w:rsidRDefault="00A37528" w:rsidP="00A37528">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69" w:name="_Ref25056866"/>
      <w:r w:rsidR="00CD0890">
        <w:t>9</w:t>
      </w:r>
      <w:bookmarkEnd w:id="1769"/>
      <w:r w:rsidRPr="0093614A">
        <w:rPr>
          <w:noProof w:val="0"/>
        </w:rPr>
        <w:fldChar w:fldCharType="end"/>
      </w:r>
      <w:r w:rsidRPr="0093614A">
        <w:rPr>
          <w:noProof w:val="0"/>
        </w:rPr>
        <w:t>.tabula</w:t>
      </w:r>
    </w:p>
    <w:p w14:paraId="4EA85337" w14:textId="5FED41C2" w:rsidR="00A37528" w:rsidRPr="0093614A" w:rsidRDefault="00A37528" w:rsidP="00A37528">
      <w:pPr>
        <w:pStyle w:val="Tabletitle"/>
      </w:pPr>
      <w:r w:rsidRPr="0093614A">
        <w:t>Visas kanālu versijas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A37528" w:rsidRPr="0093614A" w14:paraId="16B3B577" w14:textId="77777777" w:rsidTr="00A37528">
        <w:trPr>
          <w:tblHeader/>
          <w:jc w:val="center"/>
        </w:trPr>
        <w:tc>
          <w:tcPr>
            <w:tcW w:w="368" w:type="pct"/>
            <w:tcBorders>
              <w:top w:val="single" w:sz="12" w:space="0" w:color="000000"/>
              <w:left w:val="nil"/>
              <w:bottom w:val="single" w:sz="6" w:space="0" w:color="000000"/>
              <w:right w:val="single" w:sz="4" w:space="0" w:color="auto"/>
            </w:tcBorders>
          </w:tcPr>
          <w:p w14:paraId="2A8D32E8" w14:textId="77777777" w:rsidR="00A37528" w:rsidRPr="0093614A" w:rsidRDefault="00A37528" w:rsidP="00527059">
            <w:pPr>
              <w:pStyle w:val="TableBold-small"/>
            </w:pPr>
            <w:r w:rsidRPr="0093614A">
              <w:t>Nr. p.k.</w:t>
            </w:r>
          </w:p>
        </w:tc>
        <w:tc>
          <w:tcPr>
            <w:tcW w:w="1324" w:type="pct"/>
            <w:tcBorders>
              <w:top w:val="single" w:sz="12" w:space="0" w:color="000000"/>
              <w:left w:val="nil"/>
              <w:bottom w:val="single" w:sz="6" w:space="0" w:color="000000"/>
              <w:right w:val="single" w:sz="4" w:space="0" w:color="auto"/>
            </w:tcBorders>
            <w:shd w:val="clear" w:color="auto" w:fill="auto"/>
          </w:tcPr>
          <w:p w14:paraId="05E6C487" w14:textId="77777777" w:rsidR="00A37528" w:rsidRPr="0093614A" w:rsidRDefault="00A37528" w:rsidP="00527059">
            <w:pPr>
              <w:pStyle w:val="TableBold-small"/>
            </w:pPr>
            <w:r w:rsidRPr="0093614A">
              <w:t>Nosaukums</w:t>
            </w:r>
          </w:p>
        </w:tc>
        <w:tc>
          <w:tcPr>
            <w:tcW w:w="3308" w:type="pct"/>
            <w:tcBorders>
              <w:top w:val="single" w:sz="12" w:space="0" w:color="000000"/>
              <w:left w:val="single" w:sz="4" w:space="0" w:color="auto"/>
              <w:bottom w:val="single" w:sz="6" w:space="0" w:color="000000"/>
            </w:tcBorders>
            <w:shd w:val="clear" w:color="auto" w:fill="auto"/>
          </w:tcPr>
          <w:p w14:paraId="010E2525" w14:textId="77777777" w:rsidR="00A37528" w:rsidRPr="0093614A" w:rsidRDefault="00A37528" w:rsidP="00527059">
            <w:pPr>
              <w:pStyle w:val="TableBold-small"/>
              <w:rPr>
                <w:bCs/>
              </w:rPr>
            </w:pPr>
            <w:r w:rsidRPr="0093614A">
              <w:rPr>
                <w:bCs/>
              </w:rPr>
              <w:t>Apraksts</w:t>
            </w:r>
          </w:p>
        </w:tc>
      </w:tr>
      <w:tr w:rsidR="00A37528" w:rsidRPr="0093614A" w14:paraId="79653A13" w14:textId="77777777" w:rsidTr="00A37528">
        <w:trPr>
          <w:jc w:val="center"/>
        </w:trPr>
        <w:tc>
          <w:tcPr>
            <w:tcW w:w="368" w:type="pct"/>
            <w:tcBorders>
              <w:top w:val="single" w:sz="6" w:space="0" w:color="000000"/>
              <w:left w:val="nil"/>
              <w:bottom w:val="single" w:sz="4" w:space="0" w:color="auto"/>
              <w:right w:val="single" w:sz="4" w:space="0" w:color="auto"/>
            </w:tcBorders>
          </w:tcPr>
          <w:p w14:paraId="0745527A" w14:textId="77777777" w:rsidR="00A37528" w:rsidRPr="0093614A" w:rsidRDefault="00A37528" w:rsidP="00FA53B9">
            <w:pPr>
              <w:pStyle w:val="TableListNumber"/>
              <w:numPr>
                <w:ilvl w:val="0"/>
                <w:numId w:val="26"/>
              </w:numPr>
            </w:pPr>
          </w:p>
        </w:tc>
        <w:tc>
          <w:tcPr>
            <w:tcW w:w="1324" w:type="pct"/>
            <w:tcBorders>
              <w:top w:val="single" w:sz="6" w:space="0" w:color="000000"/>
              <w:left w:val="nil"/>
              <w:bottom w:val="single" w:sz="4" w:space="0" w:color="auto"/>
              <w:right w:val="single" w:sz="4" w:space="0" w:color="auto"/>
            </w:tcBorders>
            <w:shd w:val="clear" w:color="auto" w:fill="auto"/>
          </w:tcPr>
          <w:p w14:paraId="0979D2CD" w14:textId="505E0C93" w:rsidR="00A37528" w:rsidRPr="0093614A" w:rsidRDefault="00A37528" w:rsidP="00A37528">
            <w:pPr>
              <w:pStyle w:val="Tablebody"/>
            </w:pPr>
            <w:r w:rsidRPr="0093614A">
              <w:t>Kanāla URN</w:t>
            </w:r>
          </w:p>
        </w:tc>
        <w:tc>
          <w:tcPr>
            <w:tcW w:w="3308" w:type="pct"/>
            <w:tcBorders>
              <w:top w:val="single" w:sz="6" w:space="0" w:color="000000"/>
              <w:left w:val="single" w:sz="4" w:space="0" w:color="auto"/>
              <w:bottom w:val="single" w:sz="4" w:space="0" w:color="auto"/>
            </w:tcBorders>
            <w:shd w:val="clear" w:color="auto" w:fill="auto"/>
          </w:tcPr>
          <w:p w14:paraId="2198AE58" w14:textId="185E6539" w:rsidR="00A37528" w:rsidRPr="0093614A" w:rsidRDefault="000977FC" w:rsidP="000977FC">
            <w:pPr>
              <w:pStyle w:val="Tablebody"/>
            </w:pPr>
            <w:r w:rsidRPr="0093614A">
              <w:t>Kanāla i</w:t>
            </w:r>
            <w:r w:rsidR="00EE50D5" w:rsidRPr="0093614A">
              <w:t>dentifikators.</w:t>
            </w:r>
          </w:p>
        </w:tc>
      </w:tr>
      <w:tr w:rsidR="00A37528" w:rsidRPr="0093614A" w14:paraId="7E1C88E8" w14:textId="77777777" w:rsidTr="00A37528">
        <w:trPr>
          <w:jc w:val="center"/>
        </w:trPr>
        <w:tc>
          <w:tcPr>
            <w:tcW w:w="368" w:type="pct"/>
            <w:tcBorders>
              <w:top w:val="single" w:sz="4" w:space="0" w:color="auto"/>
              <w:left w:val="nil"/>
              <w:bottom w:val="single" w:sz="4" w:space="0" w:color="auto"/>
              <w:right w:val="single" w:sz="4" w:space="0" w:color="auto"/>
            </w:tcBorders>
          </w:tcPr>
          <w:p w14:paraId="3B71D3C4"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8D5D4CE" w14:textId="1A459530" w:rsidR="00A37528" w:rsidRPr="0093614A" w:rsidRDefault="00A37528" w:rsidP="00A37528">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5E51AB11" w14:textId="2F8AC89B" w:rsidR="00A37528" w:rsidRPr="0093614A" w:rsidRDefault="000977FC" w:rsidP="00A37528">
            <w:pPr>
              <w:pStyle w:val="Tablebody"/>
            </w:pPr>
            <w:r w:rsidRPr="0093614A">
              <w:t xml:space="preserve">Nospiežot uz saites, tiek atvērta lapa “Kanāla informācijas apraksts”, skat. </w:t>
            </w:r>
            <w:r w:rsidRPr="0093614A">
              <w:fldChar w:fldCharType="begin"/>
            </w:r>
            <w:r w:rsidRPr="0093614A">
              <w:instrText xml:space="preserve"> REF _Ref25062218 \n \h </w:instrText>
            </w:r>
            <w:r w:rsidRPr="0093614A">
              <w:fldChar w:fldCharType="separate"/>
            </w:r>
            <w:r w:rsidR="00CD0890">
              <w:t>2.10.1</w:t>
            </w:r>
            <w:r w:rsidRPr="0093614A">
              <w:fldChar w:fldCharType="end"/>
            </w:r>
            <w:r w:rsidRPr="0093614A">
              <w:t>.paragrāfu.</w:t>
            </w:r>
          </w:p>
        </w:tc>
      </w:tr>
      <w:tr w:rsidR="00A37528" w:rsidRPr="0093614A" w14:paraId="46DA15EF" w14:textId="77777777" w:rsidTr="00A37528">
        <w:trPr>
          <w:jc w:val="center"/>
        </w:trPr>
        <w:tc>
          <w:tcPr>
            <w:tcW w:w="368" w:type="pct"/>
            <w:tcBorders>
              <w:top w:val="single" w:sz="4" w:space="0" w:color="auto"/>
              <w:left w:val="nil"/>
              <w:bottom w:val="single" w:sz="4" w:space="0" w:color="auto"/>
              <w:right w:val="single" w:sz="4" w:space="0" w:color="auto"/>
            </w:tcBorders>
          </w:tcPr>
          <w:p w14:paraId="27BD3567"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0B6737B" w14:textId="750D13DB" w:rsidR="00A37528" w:rsidRPr="0093614A" w:rsidRDefault="00A37528" w:rsidP="00A37528">
            <w:pPr>
              <w:pStyle w:val="Tablebody"/>
            </w:pPr>
            <w:r w:rsidRPr="0093614A">
              <w:t>Kanāla īpašnieks</w:t>
            </w:r>
          </w:p>
        </w:tc>
        <w:tc>
          <w:tcPr>
            <w:tcW w:w="3308" w:type="pct"/>
            <w:tcBorders>
              <w:top w:val="single" w:sz="4" w:space="0" w:color="auto"/>
              <w:left w:val="single" w:sz="4" w:space="0" w:color="auto"/>
              <w:bottom w:val="single" w:sz="4" w:space="0" w:color="auto"/>
            </w:tcBorders>
            <w:shd w:val="clear" w:color="auto" w:fill="auto"/>
          </w:tcPr>
          <w:p w14:paraId="1278FEF7" w14:textId="17C6477C" w:rsidR="00A37528" w:rsidRPr="0093614A" w:rsidRDefault="000977FC" w:rsidP="00A37528">
            <w:pPr>
              <w:pStyle w:val="Tablebody"/>
            </w:pPr>
            <w:r w:rsidRPr="0093614A">
              <w:t>Kanāla īpašnieks.</w:t>
            </w:r>
          </w:p>
        </w:tc>
      </w:tr>
      <w:tr w:rsidR="00A37528" w:rsidRPr="0093614A" w14:paraId="71A1F9BC" w14:textId="77777777" w:rsidTr="00A37528">
        <w:trPr>
          <w:jc w:val="center"/>
        </w:trPr>
        <w:tc>
          <w:tcPr>
            <w:tcW w:w="368" w:type="pct"/>
            <w:tcBorders>
              <w:top w:val="single" w:sz="4" w:space="0" w:color="auto"/>
              <w:left w:val="nil"/>
              <w:bottom w:val="single" w:sz="4" w:space="0" w:color="auto"/>
              <w:right w:val="single" w:sz="4" w:space="0" w:color="auto"/>
            </w:tcBorders>
          </w:tcPr>
          <w:p w14:paraId="37884140"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13BFC69" w14:textId="461CBAEA" w:rsidR="00A37528" w:rsidRPr="0093614A" w:rsidRDefault="00A37528" w:rsidP="00A37528">
            <w:pPr>
              <w:pStyle w:val="Tablebody"/>
            </w:pPr>
            <w:r w:rsidRPr="0093614A">
              <w:t>Kanāla versijas nr.</w:t>
            </w:r>
          </w:p>
        </w:tc>
        <w:tc>
          <w:tcPr>
            <w:tcW w:w="3308" w:type="pct"/>
            <w:tcBorders>
              <w:top w:val="single" w:sz="4" w:space="0" w:color="auto"/>
              <w:left w:val="single" w:sz="4" w:space="0" w:color="auto"/>
              <w:bottom w:val="single" w:sz="4" w:space="0" w:color="auto"/>
            </w:tcBorders>
            <w:shd w:val="clear" w:color="auto" w:fill="auto"/>
          </w:tcPr>
          <w:p w14:paraId="754EF88C" w14:textId="5215A2E0" w:rsidR="00A37528" w:rsidRPr="0093614A" w:rsidRDefault="000977FC" w:rsidP="00A37528">
            <w:pPr>
              <w:pStyle w:val="Tablebody"/>
            </w:pPr>
            <w:r w:rsidRPr="0093614A">
              <w:t xml:space="preserve">Nospiežot uz saites, tiek atvērta lapa “Kanāla versijas apskate”, skat. </w:t>
            </w:r>
            <w:r w:rsidRPr="0093614A">
              <w:fldChar w:fldCharType="begin"/>
            </w:r>
            <w:r w:rsidRPr="0093614A">
              <w:instrText xml:space="preserve"> REF _Ref25064628 \n \h </w:instrText>
            </w:r>
            <w:r w:rsidRPr="0093614A">
              <w:fldChar w:fldCharType="separate"/>
            </w:r>
            <w:r w:rsidR="00CD0890">
              <w:t>2.10.2</w:t>
            </w:r>
            <w:r w:rsidRPr="0093614A">
              <w:fldChar w:fldCharType="end"/>
            </w:r>
            <w:r w:rsidRPr="0093614A">
              <w:t>.paragrāfu.</w:t>
            </w:r>
          </w:p>
        </w:tc>
      </w:tr>
      <w:tr w:rsidR="00A37528" w:rsidRPr="0093614A" w14:paraId="3272CD3B" w14:textId="77777777" w:rsidTr="00A37528">
        <w:trPr>
          <w:jc w:val="center"/>
        </w:trPr>
        <w:tc>
          <w:tcPr>
            <w:tcW w:w="368" w:type="pct"/>
            <w:tcBorders>
              <w:top w:val="single" w:sz="4" w:space="0" w:color="auto"/>
              <w:left w:val="nil"/>
              <w:bottom w:val="single" w:sz="4" w:space="0" w:color="auto"/>
              <w:right w:val="single" w:sz="4" w:space="0" w:color="auto"/>
            </w:tcBorders>
          </w:tcPr>
          <w:p w14:paraId="6DF695CF" w14:textId="77777777" w:rsidR="00A37528" w:rsidRPr="0093614A" w:rsidRDefault="00A37528" w:rsidP="00A3752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27DE116C" w14:textId="255C9390" w:rsidR="00A37528" w:rsidRPr="0093614A" w:rsidRDefault="00A37528" w:rsidP="00A37528">
            <w:pPr>
              <w:pStyle w:val="Tablebody"/>
            </w:pPr>
            <w:r w:rsidRPr="0093614A">
              <w:t>Kanāla versijas URN</w:t>
            </w:r>
          </w:p>
        </w:tc>
        <w:tc>
          <w:tcPr>
            <w:tcW w:w="3308" w:type="pct"/>
            <w:tcBorders>
              <w:top w:val="single" w:sz="4" w:space="0" w:color="auto"/>
              <w:left w:val="single" w:sz="4" w:space="0" w:color="auto"/>
              <w:bottom w:val="single" w:sz="4" w:space="0" w:color="auto"/>
            </w:tcBorders>
            <w:shd w:val="clear" w:color="auto" w:fill="auto"/>
          </w:tcPr>
          <w:p w14:paraId="0D4F3361" w14:textId="151C5899" w:rsidR="00A37528" w:rsidRPr="0093614A" w:rsidRDefault="000977FC" w:rsidP="00A37528">
            <w:pPr>
              <w:pStyle w:val="Tablebody"/>
            </w:pPr>
            <w:r w:rsidRPr="0093614A">
              <w:t>Kanāla versijas identifikators.</w:t>
            </w:r>
          </w:p>
        </w:tc>
      </w:tr>
    </w:tbl>
    <w:p w14:paraId="2E53C72D" w14:textId="61569A1A" w:rsidR="00A37528" w:rsidRPr="0093614A" w:rsidRDefault="00A37528" w:rsidP="00A37528">
      <w:pPr>
        <w:pStyle w:val="Heading3"/>
      </w:pPr>
      <w:bookmarkStart w:id="1770" w:name="_Ref25062218"/>
      <w:bookmarkStart w:id="1771" w:name="_Toc25243500"/>
      <w:r w:rsidRPr="0093614A">
        <w:t>Kanāla informācijas apskats</w:t>
      </w:r>
      <w:bookmarkEnd w:id="1770"/>
      <w:bookmarkEnd w:id="1771"/>
    </w:p>
    <w:p w14:paraId="10FA9FB6" w14:textId="77777777" w:rsidR="006D749C" w:rsidRPr="0093614A" w:rsidRDefault="006D749C" w:rsidP="006D749C">
      <w:r w:rsidRPr="0093614A">
        <w:t>Kanāla informācijas apskatā tiek attēlota informācija par kanāla versijām un pieslēgtajām iestādēm.</w:t>
      </w:r>
    </w:p>
    <w:p w14:paraId="11ADEC9C" w14:textId="3784D838" w:rsidR="00287469" w:rsidRPr="0093614A" w:rsidRDefault="00287469" w:rsidP="00287469">
      <w:r w:rsidRPr="0093614A">
        <w:t>Lapu “Kanāla informācijas apskats” (skat.</w:t>
      </w:r>
      <w:r w:rsidR="00EC65EC" w:rsidRPr="0093614A">
        <w:t xml:space="preserve"> </w:t>
      </w:r>
      <w:r w:rsidR="00EC65EC" w:rsidRPr="0093614A">
        <w:fldChar w:fldCharType="begin"/>
      </w:r>
      <w:r w:rsidR="00EC65EC" w:rsidRPr="0093614A">
        <w:instrText xml:space="preserve"> REF _Ref25058607 \h </w:instrText>
      </w:r>
      <w:r w:rsidR="00AF65D3" w:rsidRPr="0093614A">
        <w:instrText xml:space="preserve"> \* MERGEFORMAT </w:instrText>
      </w:r>
      <w:r w:rsidR="00EC65EC" w:rsidRPr="0093614A">
        <w:fldChar w:fldCharType="separate"/>
      </w:r>
      <w:r w:rsidR="00CD0890">
        <w:t>19</w:t>
      </w:r>
      <w:r w:rsidR="00EC65EC" w:rsidRPr="0093614A">
        <w:fldChar w:fldCharType="end"/>
      </w:r>
      <w:r w:rsidR="0093614A">
        <w:t>.attēlu) iespējams</w:t>
      </w:r>
      <w:r w:rsidRPr="0093614A">
        <w:t xml:space="preserve"> atvērt:</w:t>
      </w:r>
    </w:p>
    <w:p w14:paraId="585ADBC3" w14:textId="6AF6040E" w:rsidR="00287469" w:rsidRPr="0093614A" w:rsidRDefault="00287469" w:rsidP="00FA53B9">
      <w:pPr>
        <w:pStyle w:val="ListNumber"/>
        <w:numPr>
          <w:ilvl w:val="0"/>
          <w:numId w:val="27"/>
        </w:numPr>
      </w:pPr>
      <w:r w:rsidRPr="0093614A">
        <w:t xml:space="preserve">No lapas “Visas kanālu versijas” (skat. </w:t>
      </w:r>
      <w:r w:rsidRPr="0093614A">
        <w:fldChar w:fldCharType="begin"/>
      </w:r>
      <w:r w:rsidRPr="0093614A">
        <w:instrText xml:space="preserve"> REF _Ref25058257 \n \h </w:instrText>
      </w:r>
      <w:r w:rsidR="00AF65D3" w:rsidRPr="0093614A">
        <w:instrText xml:space="preserve"> \* MERGEFORMAT </w:instrText>
      </w:r>
      <w:r w:rsidRPr="0093614A">
        <w:fldChar w:fldCharType="separate"/>
      </w:r>
      <w:r w:rsidR="00CD0890">
        <w:t>2.10</w:t>
      </w:r>
      <w:r w:rsidRPr="0093614A">
        <w:fldChar w:fldCharType="end"/>
      </w:r>
      <w:r w:rsidRPr="0093614A">
        <w:t>.sadaļu), nospiežot uz saites “Kanāla nosaukums”;</w:t>
      </w:r>
    </w:p>
    <w:p w14:paraId="30AD9F6F" w14:textId="43D4B3BC" w:rsidR="00287469" w:rsidRPr="0093614A" w:rsidRDefault="00287469" w:rsidP="00FA53B9">
      <w:pPr>
        <w:pStyle w:val="ListNumber"/>
        <w:numPr>
          <w:ilvl w:val="0"/>
          <w:numId w:val="22"/>
        </w:numPr>
      </w:pPr>
      <w:r w:rsidRPr="0093614A">
        <w:t>No lapas “</w:t>
      </w:r>
      <w:r w:rsidR="00A84FD8" w:rsidRPr="0093614A">
        <w:t>Kanāla versijas apskate</w:t>
      </w:r>
      <w:r w:rsidRPr="0093614A">
        <w:t>”</w:t>
      </w:r>
      <w:r w:rsidR="00A84FD8" w:rsidRPr="0093614A">
        <w:t xml:space="preserve"> (skat. </w:t>
      </w:r>
      <w:r w:rsidR="00A84FD8" w:rsidRPr="0093614A">
        <w:fldChar w:fldCharType="begin"/>
      </w:r>
      <w:r w:rsidR="00A84FD8" w:rsidRPr="0093614A">
        <w:instrText xml:space="preserve"> REF _Ref25064628 \n \h </w:instrText>
      </w:r>
      <w:r w:rsidR="00143DC0" w:rsidRPr="0093614A">
        <w:instrText xml:space="preserve"> \* MERGEFORMAT </w:instrText>
      </w:r>
      <w:r w:rsidR="00A84FD8" w:rsidRPr="0093614A">
        <w:fldChar w:fldCharType="separate"/>
      </w:r>
      <w:r w:rsidR="00CD0890">
        <w:t>2.10.2</w:t>
      </w:r>
      <w:r w:rsidR="00A84FD8" w:rsidRPr="0093614A">
        <w:fldChar w:fldCharType="end"/>
      </w:r>
      <w:r w:rsidR="00A84FD8" w:rsidRPr="0093614A">
        <w:t>.paragrāfu), nospiežot uz saiti “Kanāla URN”;</w:t>
      </w:r>
    </w:p>
    <w:p w14:paraId="15A3B23F" w14:textId="683B3B6B" w:rsidR="00A84FD8" w:rsidRPr="0093614A" w:rsidRDefault="00654E94" w:rsidP="00527059">
      <w:pPr>
        <w:pStyle w:val="ListNumber"/>
        <w:numPr>
          <w:ilvl w:val="0"/>
          <w:numId w:val="22"/>
        </w:numPr>
      </w:pPr>
      <w:r w:rsidRPr="0093614A">
        <w:t xml:space="preserve">No lapas “Kanāla versijas veidošana” (skat. </w:t>
      </w:r>
      <w:r w:rsidRPr="0093614A">
        <w:fldChar w:fldCharType="begin"/>
      </w:r>
      <w:r w:rsidRPr="0093614A">
        <w:instrText xml:space="preserve"> REF _Ref25065290 \n \h </w:instrText>
      </w:r>
      <w:r w:rsidR="00143DC0" w:rsidRPr="0093614A">
        <w:instrText xml:space="preserve"> \* MERGEFORMAT </w:instrText>
      </w:r>
      <w:r w:rsidRPr="0093614A">
        <w:fldChar w:fldCharType="separate"/>
      </w:r>
      <w:r w:rsidR="00CD0890">
        <w:t>2.10.3</w:t>
      </w:r>
      <w:r w:rsidRPr="0093614A">
        <w:fldChar w:fldCharType="end"/>
      </w:r>
      <w:r w:rsidRPr="0093614A">
        <w:t>.paragrāfu), n</w:t>
      </w:r>
      <w:r w:rsidR="00527059" w:rsidRPr="0093614A">
        <w:t>ospiežot uz saiti “Kanāla URN”.</w:t>
      </w:r>
    </w:p>
    <w:p w14:paraId="0FCA25C4" w14:textId="450E189A" w:rsidR="00287469" w:rsidRPr="0093614A" w:rsidRDefault="00287469" w:rsidP="00287469">
      <w:r w:rsidRPr="0093614A">
        <w:t xml:space="preserve">Lietotājam tiek attēlota lapa </w:t>
      </w:r>
      <w:r w:rsidR="006D749C" w:rsidRPr="0093614A">
        <w:t>kanāla informācijas apskatīšanai.</w:t>
      </w:r>
    </w:p>
    <w:p w14:paraId="3144C5EA" w14:textId="7536E73F" w:rsidR="00426DD1" w:rsidRPr="0093614A" w:rsidRDefault="00426DD1" w:rsidP="00287469">
      <w:r w:rsidRPr="0093614A">
        <w:t>Ja kāds saraksts ir tukšs, tad tabulas vietā tiek parādīts paziņojums: ”Nav datu, ko attēlot”.</w:t>
      </w:r>
    </w:p>
    <w:p w14:paraId="5262C849" w14:textId="62B3D74B" w:rsidR="00287469" w:rsidRPr="0093614A" w:rsidRDefault="00EC65EC" w:rsidP="00EC65EC">
      <w:pPr>
        <w:pStyle w:val="Pictureposition"/>
      </w:pPr>
      <w:r w:rsidRPr="0093614A">
        <w:rPr>
          <w:noProof/>
          <w:lang w:eastAsia="lv-LV"/>
        </w:rPr>
        <w:lastRenderedPageBreak/>
        <w:drawing>
          <wp:inline distT="0" distB="0" distL="0" distR="0" wp14:anchorId="24568554" wp14:editId="49F27709">
            <wp:extent cx="5400136" cy="429268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5402736" cy="4294754"/>
                    </a:xfrm>
                    <a:prstGeom prst="rect">
                      <a:avLst/>
                    </a:prstGeom>
                  </pic:spPr>
                </pic:pic>
              </a:graphicData>
            </a:graphic>
          </wp:inline>
        </w:drawing>
      </w:r>
    </w:p>
    <w:p w14:paraId="3BD38587" w14:textId="2CFC0C4E" w:rsidR="00EC65EC" w:rsidRPr="0093614A" w:rsidRDefault="00D67156" w:rsidP="00EC65EC">
      <w:pPr>
        <w:pStyle w:val="Picturecaption"/>
      </w:pPr>
      <w:fldSimple w:instr=" SEQ Attēls \* ARABIC ">
        <w:bookmarkStart w:id="1772" w:name="_Ref25058607"/>
        <w:bookmarkStart w:id="1773" w:name="_Toc25239682"/>
        <w:r w:rsidR="00CD0890">
          <w:rPr>
            <w:noProof/>
          </w:rPr>
          <w:t>19</w:t>
        </w:r>
        <w:bookmarkEnd w:id="1772"/>
      </w:fldSimple>
      <w:r w:rsidR="00EC65EC" w:rsidRPr="0093614A">
        <w:t>.attēls. Kanāla informācijas apskats</w:t>
      </w:r>
      <w:bookmarkEnd w:id="1773"/>
    </w:p>
    <w:p w14:paraId="37DB6BAE" w14:textId="166CCA30" w:rsidR="00EC65EC" w:rsidRPr="0093614A" w:rsidRDefault="00EC65EC" w:rsidP="00EC65EC">
      <w:r w:rsidRPr="0093614A">
        <w:t xml:space="preserve">Lapā tabulas veidā attēlota šāda informācija, skat. </w:t>
      </w:r>
      <w:r w:rsidRPr="0093614A">
        <w:fldChar w:fldCharType="begin"/>
      </w:r>
      <w:r w:rsidRPr="0093614A">
        <w:instrText xml:space="preserve"> REF _Ref25058606 \h </w:instrText>
      </w:r>
      <w:r w:rsidR="00AF65D3" w:rsidRPr="0093614A">
        <w:instrText xml:space="preserve"> \* MERGEFORMAT </w:instrText>
      </w:r>
      <w:r w:rsidRPr="0093614A">
        <w:fldChar w:fldCharType="separate"/>
      </w:r>
      <w:r w:rsidR="00CD0890">
        <w:t>10</w:t>
      </w:r>
      <w:r w:rsidRPr="0093614A">
        <w:fldChar w:fldCharType="end"/>
      </w:r>
      <w:r w:rsidRPr="0093614A">
        <w:t>.tabulā.</w:t>
      </w:r>
    </w:p>
    <w:p w14:paraId="77BECB39" w14:textId="155600D9" w:rsidR="00EC65EC" w:rsidRPr="0093614A" w:rsidRDefault="00EC65EC" w:rsidP="00EC65EC">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74" w:name="_Ref25058606"/>
      <w:r w:rsidR="00CD0890">
        <w:t>10</w:t>
      </w:r>
      <w:bookmarkEnd w:id="1774"/>
      <w:r w:rsidRPr="0093614A">
        <w:rPr>
          <w:noProof w:val="0"/>
        </w:rPr>
        <w:fldChar w:fldCharType="end"/>
      </w:r>
      <w:r w:rsidRPr="0093614A">
        <w:rPr>
          <w:noProof w:val="0"/>
        </w:rPr>
        <w:t>.tabula</w:t>
      </w:r>
    </w:p>
    <w:p w14:paraId="6D8741D1" w14:textId="3338B1D1" w:rsidR="00EC65EC" w:rsidRPr="0093614A" w:rsidRDefault="00EC65EC" w:rsidP="00EC65EC">
      <w:pPr>
        <w:pStyle w:val="Tabletitle"/>
      </w:pPr>
      <w:r w:rsidRPr="0093614A">
        <w:t>Kanāla informācijas apskats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850"/>
        <w:gridCol w:w="2410"/>
        <w:gridCol w:w="6378"/>
      </w:tblGrid>
      <w:tr w:rsidR="00EC65EC" w:rsidRPr="0093614A" w14:paraId="29DF2309" w14:textId="77777777" w:rsidTr="00241FEF">
        <w:trPr>
          <w:tblHeader/>
          <w:jc w:val="center"/>
        </w:trPr>
        <w:tc>
          <w:tcPr>
            <w:tcW w:w="441" w:type="pct"/>
            <w:tcBorders>
              <w:top w:val="single" w:sz="12" w:space="0" w:color="000000"/>
              <w:left w:val="nil"/>
              <w:bottom w:val="single" w:sz="6" w:space="0" w:color="000000"/>
              <w:right w:val="single" w:sz="4" w:space="0" w:color="auto"/>
            </w:tcBorders>
          </w:tcPr>
          <w:p w14:paraId="78F4CF5B" w14:textId="77777777" w:rsidR="00EC65EC" w:rsidRPr="0093614A" w:rsidRDefault="00EC65EC" w:rsidP="00241FEF">
            <w:pPr>
              <w:jc w:val="left"/>
              <w:rPr>
                <w:b/>
                <w:iCs/>
                <w:smallCaps/>
              </w:rPr>
            </w:pPr>
            <w:r w:rsidRPr="0093614A">
              <w:rPr>
                <w:b/>
                <w:iCs/>
                <w:smallCaps/>
              </w:rPr>
              <w:t>Nr. p.k.</w:t>
            </w:r>
          </w:p>
        </w:tc>
        <w:tc>
          <w:tcPr>
            <w:tcW w:w="1250" w:type="pct"/>
            <w:tcBorders>
              <w:top w:val="single" w:sz="12" w:space="0" w:color="000000"/>
              <w:left w:val="nil"/>
              <w:bottom w:val="single" w:sz="6" w:space="0" w:color="000000"/>
              <w:right w:val="single" w:sz="4" w:space="0" w:color="auto"/>
            </w:tcBorders>
            <w:shd w:val="clear" w:color="auto" w:fill="auto"/>
          </w:tcPr>
          <w:p w14:paraId="62C3CD91" w14:textId="77777777" w:rsidR="00EC65EC" w:rsidRPr="0093614A" w:rsidRDefault="00EC65EC" w:rsidP="00241FEF">
            <w:pPr>
              <w:jc w:val="left"/>
              <w:rPr>
                <w:b/>
                <w:iCs/>
                <w:smallCaps/>
              </w:rPr>
            </w:pPr>
            <w:r w:rsidRPr="0093614A">
              <w:rPr>
                <w:b/>
                <w:iCs/>
                <w:smallCaps/>
              </w:rPr>
              <w:t>Nosaukums</w:t>
            </w:r>
          </w:p>
        </w:tc>
        <w:tc>
          <w:tcPr>
            <w:tcW w:w="3309" w:type="pct"/>
            <w:tcBorders>
              <w:top w:val="single" w:sz="12" w:space="0" w:color="000000"/>
              <w:left w:val="single" w:sz="4" w:space="0" w:color="auto"/>
              <w:bottom w:val="single" w:sz="6" w:space="0" w:color="000000"/>
            </w:tcBorders>
            <w:shd w:val="clear" w:color="auto" w:fill="auto"/>
          </w:tcPr>
          <w:p w14:paraId="0CB22918" w14:textId="77777777" w:rsidR="00EC65EC" w:rsidRPr="0093614A" w:rsidRDefault="00EC65EC" w:rsidP="00241FEF">
            <w:pPr>
              <w:jc w:val="left"/>
              <w:rPr>
                <w:b/>
                <w:bCs/>
                <w:smallCaps/>
              </w:rPr>
            </w:pPr>
            <w:r w:rsidRPr="0093614A">
              <w:rPr>
                <w:b/>
                <w:bCs/>
                <w:smallCaps/>
              </w:rPr>
              <w:t>Apraksts</w:t>
            </w:r>
          </w:p>
        </w:tc>
      </w:tr>
      <w:tr w:rsidR="00241FEF" w:rsidRPr="0093614A" w14:paraId="26D795C8" w14:textId="77777777" w:rsidTr="00241FEF">
        <w:trPr>
          <w:jc w:val="center"/>
        </w:trPr>
        <w:tc>
          <w:tcPr>
            <w:tcW w:w="441" w:type="pct"/>
            <w:tcBorders>
              <w:top w:val="single" w:sz="6" w:space="0" w:color="000000"/>
              <w:left w:val="nil"/>
              <w:bottom w:val="single" w:sz="4" w:space="0" w:color="auto"/>
              <w:right w:val="single" w:sz="4" w:space="0" w:color="auto"/>
            </w:tcBorders>
          </w:tcPr>
          <w:p w14:paraId="704FD547" w14:textId="77777777" w:rsidR="00241FEF" w:rsidRPr="0093614A" w:rsidRDefault="00241FEF" w:rsidP="00FA53B9">
            <w:pPr>
              <w:pStyle w:val="TableListNumber"/>
              <w:numPr>
                <w:ilvl w:val="0"/>
                <w:numId w:val="29"/>
              </w:numPr>
            </w:pPr>
          </w:p>
        </w:tc>
        <w:tc>
          <w:tcPr>
            <w:tcW w:w="4559" w:type="pct"/>
            <w:gridSpan w:val="2"/>
            <w:tcBorders>
              <w:top w:val="single" w:sz="6" w:space="0" w:color="000000"/>
              <w:left w:val="nil"/>
              <w:bottom w:val="single" w:sz="4" w:space="0" w:color="auto"/>
            </w:tcBorders>
            <w:shd w:val="clear" w:color="auto" w:fill="auto"/>
          </w:tcPr>
          <w:p w14:paraId="7AD70B40" w14:textId="190EB222" w:rsidR="00241FEF" w:rsidRPr="0093614A" w:rsidRDefault="00241FEF" w:rsidP="00241FEF">
            <w:pPr>
              <w:pStyle w:val="Tablebody"/>
            </w:pPr>
            <w:r w:rsidRPr="0093614A">
              <w:t>Kanāla apraksts</w:t>
            </w:r>
          </w:p>
        </w:tc>
      </w:tr>
      <w:tr w:rsidR="00EC65EC" w:rsidRPr="0093614A" w14:paraId="474FDD7C" w14:textId="77777777" w:rsidTr="00241FEF">
        <w:trPr>
          <w:jc w:val="center"/>
        </w:trPr>
        <w:tc>
          <w:tcPr>
            <w:tcW w:w="441" w:type="pct"/>
            <w:tcBorders>
              <w:top w:val="single" w:sz="4" w:space="0" w:color="auto"/>
              <w:left w:val="nil"/>
              <w:bottom w:val="single" w:sz="4" w:space="0" w:color="auto"/>
              <w:right w:val="single" w:sz="4" w:space="0" w:color="auto"/>
            </w:tcBorders>
          </w:tcPr>
          <w:p w14:paraId="3799D321" w14:textId="77777777" w:rsidR="00EC65EC" w:rsidRPr="0093614A" w:rsidRDefault="00EC65EC"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234558AE" w14:textId="41C82850" w:rsidR="00EC65EC" w:rsidRPr="0093614A" w:rsidRDefault="00241FEF" w:rsidP="00241FEF">
            <w:pPr>
              <w:pStyle w:val="Tablebody"/>
            </w:pPr>
            <w:r w:rsidRPr="0093614A">
              <w:t>Kanāla URN</w:t>
            </w:r>
          </w:p>
        </w:tc>
        <w:tc>
          <w:tcPr>
            <w:tcW w:w="3309" w:type="pct"/>
            <w:tcBorders>
              <w:top w:val="single" w:sz="4" w:space="0" w:color="auto"/>
              <w:left w:val="single" w:sz="4" w:space="0" w:color="auto"/>
              <w:bottom w:val="single" w:sz="4" w:space="0" w:color="auto"/>
            </w:tcBorders>
            <w:shd w:val="clear" w:color="auto" w:fill="auto"/>
          </w:tcPr>
          <w:p w14:paraId="3667CDD3" w14:textId="098F85B7" w:rsidR="00EC65EC" w:rsidRPr="0093614A" w:rsidRDefault="00426DD1" w:rsidP="00241FEF">
            <w:pPr>
              <w:pStyle w:val="Tablebody"/>
            </w:pPr>
            <w:r w:rsidRPr="0093614A">
              <w:t>Attiecīgā kanāla URN.</w:t>
            </w:r>
          </w:p>
        </w:tc>
      </w:tr>
      <w:tr w:rsidR="00241FEF" w:rsidRPr="0093614A" w14:paraId="708A188C" w14:textId="77777777" w:rsidTr="00241FEF">
        <w:trPr>
          <w:jc w:val="center"/>
        </w:trPr>
        <w:tc>
          <w:tcPr>
            <w:tcW w:w="441" w:type="pct"/>
            <w:tcBorders>
              <w:top w:val="single" w:sz="4" w:space="0" w:color="auto"/>
              <w:left w:val="nil"/>
              <w:bottom w:val="single" w:sz="4" w:space="0" w:color="auto"/>
              <w:right w:val="single" w:sz="4" w:space="0" w:color="auto"/>
            </w:tcBorders>
          </w:tcPr>
          <w:p w14:paraId="1DAC6F95"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7B4167A4" w14:textId="5D424964" w:rsidR="00241FEF" w:rsidRPr="0093614A" w:rsidRDefault="00241FEF" w:rsidP="00241FEF">
            <w:pPr>
              <w:pStyle w:val="Tablebody"/>
            </w:pPr>
            <w:r w:rsidRPr="0093614A">
              <w:t>Kanāla nosaukums</w:t>
            </w:r>
          </w:p>
        </w:tc>
        <w:tc>
          <w:tcPr>
            <w:tcW w:w="3309" w:type="pct"/>
            <w:tcBorders>
              <w:top w:val="single" w:sz="4" w:space="0" w:color="auto"/>
              <w:left w:val="single" w:sz="4" w:space="0" w:color="auto"/>
              <w:bottom w:val="single" w:sz="4" w:space="0" w:color="auto"/>
            </w:tcBorders>
            <w:shd w:val="clear" w:color="auto" w:fill="auto"/>
          </w:tcPr>
          <w:p w14:paraId="1731E77B" w14:textId="3F1373B1" w:rsidR="00241FEF" w:rsidRPr="0093614A" w:rsidRDefault="00527059" w:rsidP="00527059">
            <w:pPr>
              <w:pStyle w:val="Tablebody"/>
            </w:pPr>
            <w:r w:rsidRPr="0093614A">
              <w:t>Attiecīgā kanāla nosaukums.</w:t>
            </w:r>
          </w:p>
        </w:tc>
      </w:tr>
      <w:tr w:rsidR="00241FEF" w:rsidRPr="0093614A" w14:paraId="6FF26375" w14:textId="77777777" w:rsidTr="00241FEF">
        <w:trPr>
          <w:jc w:val="center"/>
        </w:trPr>
        <w:tc>
          <w:tcPr>
            <w:tcW w:w="441" w:type="pct"/>
            <w:tcBorders>
              <w:top w:val="single" w:sz="4" w:space="0" w:color="auto"/>
              <w:left w:val="nil"/>
              <w:bottom w:val="single" w:sz="4" w:space="0" w:color="auto"/>
              <w:right w:val="single" w:sz="4" w:space="0" w:color="auto"/>
            </w:tcBorders>
          </w:tcPr>
          <w:p w14:paraId="4DBD7A00"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78FE2D69" w14:textId="0417E26F" w:rsidR="00241FEF" w:rsidRPr="0093614A" w:rsidRDefault="00241FEF" w:rsidP="00241FEF">
            <w:pPr>
              <w:pStyle w:val="Tablebody"/>
            </w:pPr>
            <w:r w:rsidRPr="0093614A">
              <w:t>Kanāla apraksts</w:t>
            </w:r>
          </w:p>
        </w:tc>
        <w:tc>
          <w:tcPr>
            <w:tcW w:w="3309" w:type="pct"/>
            <w:tcBorders>
              <w:top w:val="single" w:sz="4" w:space="0" w:color="auto"/>
              <w:left w:val="single" w:sz="4" w:space="0" w:color="auto"/>
              <w:bottom w:val="single" w:sz="4" w:space="0" w:color="auto"/>
            </w:tcBorders>
            <w:shd w:val="clear" w:color="auto" w:fill="auto"/>
          </w:tcPr>
          <w:p w14:paraId="4A210610" w14:textId="7920EA2B" w:rsidR="00241FEF" w:rsidRPr="0093614A" w:rsidRDefault="00527059" w:rsidP="00241FEF">
            <w:pPr>
              <w:pStyle w:val="Tablebody"/>
            </w:pPr>
            <w:r w:rsidRPr="0093614A">
              <w:t>Apraksts.</w:t>
            </w:r>
          </w:p>
        </w:tc>
      </w:tr>
      <w:tr w:rsidR="00241FEF" w:rsidRPr="0093614A" w14:paraId="745F7798" w14:textId="77777777" w:rsidTr="00241FEF">
        <w:trPr>
          <w:jc w:val="center"/>
        </w:trPr>
        <w:tc>
          <w:tcPr>
            <w:tcW w:w="441" w:type="pct"/>
            <w:tcBorders>
              <w:top w:val="single" w:sz="4" w:space="0" w:color="auto"/>
              <w:left w:val="nil"/>
              <w:bottom w:val="single" w:sz="4" w:space="0" w:color="auto"/>
              <w:right w:val="single" w:sz="4" w:space="0" w:color="auto"/>
            </w:tcBorders>
          </w:tcPr>
          <w:p w14:paraId="7DB889E1"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2B8E84BC" w14:textId="1A463953" w:rsidR="00241FEF" w:rsidRPr="0093614A" w:rsidRDefault="00241FEF" w:rsidP="00241FEF">
            <w:pPr>
              <w:pStyle w:val="Tablebody"/>
            </w:pPr>
            <w:r w:rsidRPr="0093614A">
              <w:t>Lietotāja iestādes loma</w:t>
            </w:r>
          </w:p>
        </w:tc>
        <w:tc>
          <w:tcPr>
            <w:tcW w:w="3309" w:type="pct"/>
            <w:tcBorders>
              <w:top w:val="single" w:sz="4" w:space="0" w:color="auto"/>
              <w:left w:val="single" w:sz="4" w:space="0" w:color="auto"/>
              <w:bottom w:val="single" w:sz="4" w:space="0" w:color="auto"/>
            </w:tcBorders>
            <w:shd w:val="clear" w:color="auto" w:fill="auto"/>
          </w:tcPr>
          <w:p w14:paraId="1586EDDA" w14:textId="5D0BF7EF" w:rsidR="00241FEF" w:rsidRPr="0093614A" w:rsidRDefault="00527059" w:rsidP="00241FEF">
            <w:pPr>
              <w:pStyle w:val="Tablebody"/>
            </w:pPr>
            <w:r w:rsidRPr="0093614A">
              <w:t>Attiecīgā iestādes loma (īpašnieks – kanāls pieder iestādei, parakstītājs – iestāde ir parakstījusies uz šo kanālu</w:t>
            </w:r>
            <w:r w:rsidR="0093614A">
              <w:t>).</w:t>
            </w:r>
          </w:p>
        </w:tc>
      </w:tr>
      <w:tr w:rsidR="00241FEF" w:rsidRPr="0093614A" w14:paraId="26ECC0FE" w14:textId="77777777" w:rsidTr="00241FEF">
        <w:trPr>
          <w:jc w:val="center"/>
        </w:trPr>
        <w:tc>
          <w:tcPr>
            <w:tcW w:w="441" w:type="pct"/>
            <w:tcBorders>
              <w:top w:val="single" w:sz="4" w:space="0" w:color="auto"/>
              <w:left w:val="nil"/>
              <w:bottom w:val="single" w:sz="4" w:space="0" w:color="auto"/>
              <w:right w:val="single" w:sz="4" w:space="0" w:color="auto"/>
            </w:tcBorders>
          </w:tcPr>
          <w:p w14:paraId="5C1E44C7"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10415F29" w14:textId="5DAF846F" w:rsidR="00241FEF" w:rsidRPr="0093614A" w:rsidRDefault="00241FEF" w:rsidP="00527059">
            <w:pPr>
              <w:pStyle w:val="Tablebody"/>
            </w:pPr>
            <w:r w:rsidRPr="0093614A">
              <w:t>Kanāla īpašnie</w:t>
            </w:r>
            <w:r w:rsidR="00527059" w:rsidRPr="0093614A">
              <w:t>ks</w:t>
            </w:r>
          </w:p>
        </w:tc>
        <w:tc>
          <w:tcPr>
            <w:tcW w:w="3309" w:type="pct"/>
            <w:tcBorders>
              <w:top w:val="single" w:sz="4" w:space="0" w:color="auto"/>
              <w:left w:val="single" w:sz="4" w:space="0" w:color="auto"/>
              <w:bottom w:val="single" w:sz="4" w:space="0" w:color="auto"/>
            </w:tcBorders>
            <w:shd w:val="clear" w:color="auto" w:fill="auto"/>
          </w:tcPr>
          <w:p w14:paraId="36EC6BB5" w14:textId="00148EEE" w:rsidR="00241FEF" w:rsidRPr="0093614A" w:rsidRDefault="00527059" w:rsidP="00527059">
            <w:pPr>
              <w:pStyle w:val="Tablebody"/>
            </w:pPr>
            <w:r w:rsidRPr="0093614A">
              <w:t>Kanāla īpašniek</w:t>
            </w:r>
            <w:r w:rsidR="0093614A">
              <w:t>s</w:t>
            </w:r>
            <w:r w:rsidRPr="0093614A">
              <w:t xml:space="preserve"> – iestāde.</w:t>
            </w:r>
          </w:p>
        </w:tc>
      </w:tr>
      <w:tr w:rsidR="00241FEF" w:rsidRPr="0093614A" w14:paraId="4130A488" w14:textId="77777777" w:rsidTr="00241FEF">
        <w:trPr>
          <w:jc w:val="center"/>
        </w:trPr>
        <w:tc>
          <w:tcPr>
            <w:tcW w:w="441" w:type="pct"/>
            <w:tcBorders>
              <w:top w:val="single" w:sz="4" w:space="0" w:color="auto"/>
              <w:left w:val="nil"/>
              <w:bottom w:val="single" w:sz="4" w:space="0" w:color="auto"/>
              <w:right w:val="single" w:sz="4" w:space="0" w:color="auto"/>
            </w:tcBorders>
          </w:tcPr>
          <w:p w14:paraId="30158687"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44D6B924" w14:textId="7A75F821" w:rsidR="00241FEF" w:rsidRPr="0093614A" w:rsidRDefault="00241FEF" w:rsidP="00241FEF">
            <w:pPr>
              <w:pStyle w:val="Tablebody"/>
            </w:pPr>
            <w:r w:rsidRPr="0093614A">
              <w:t>Kanāla tips</w:t>
            </w:r>
          </w:p>
        </w:tc>
        <w:tc>
          <w:tcPr>
            <w:tcW w:w="3309" w:type="pct"/>
            <w:tcBorders>
              <w:top w:val="single" w:sz="4" w:space="0" w:color="auto"/>
              <w:left w:val="single" w:sz="4" w:space="0" w:color="auto"/>
              <w:bottom w:val="single" w:sz="4" w:space="0" w:color="auto"/>
            </w:tcBorders>
            <w:shd w:val="clear" w:color="auto" w:fill="auto"/>
          </w:tcPr>
          <w:p w14:paraId="7C897A95" w14:textId="315243DB" w:rsidR="00241FEF" w:rsidRPr="0093614A" w:rsidRDefault="00527059" w:rsidP="00241FEF">
            <w:pPr>
              <w:pStyle w:val="Tablebody"/>
            </w:pPr>
            <w:r w:rsidRPr="0093614A">
              <w:t>DIK – Datu Izplatīšanas kanāls; DSK – Datu Savākšanas kanāls.</w:t>
            </w:r>
          </w:p>
        </w:tc>
      </w:tr>
      <w:tr w:rsidR="00241FEF" w:rsidRPr="0093614A" w14:paraId="2FE546EA" w14:textId="77777777" w:rsidTr="00241FEF">
        <w:trPr>
          <w:jc w:val="center"/>
        </w:trPr>
        <w:tc>
          <w:tcPr>
            <w:tcW w:w="441" w:type="pct"/>
            <w:tcBorders>
              <w:top w:val="single" w:sz="4" w:space="0" w:color="auto"/>
              <w:left w:val="nil"/>
              <w:bottom w:val="single" w:sz="4" w:space="0" w:color="auto"/>
              <w:right w:val="single" w:sz="4" w:space="0" w:color="auto"/>
            </w:tcBorders>
          </w:tcPr>
          <w:p w14:paraId="55ACEA50" w14:textId="77777777" w:rsidR="00241FEF" w:rsidRPr="0093614A" w:rsidRDefault="00241FEF" w:rsidP="00241FEF">
            <w:pPr>
              <w:pStyle w:val="TableListNumber"/>
              <w:numPr>
                <w:ilvl w:val="1"/>
                <w:numId w:val="12"/>
              </w:numPr>
              <w:tabs>
                <w:tab w:val="clear" w:pos="714"/>
              </w:tabs>
              <w:ind w:left="175"/>
            </w:pPr>
          </w:p>
        </w:tc>
        <w:tc>
          <w:tcPr>
            <w:tcW w:w="1250" w:type="pct"/>
            <w:tcBorders>
              <w:top w:val="single" w:sz="4" w:space="0" w:color="auto"/>
              <w:left w:val="nil"/>
              <w:bottom w:val="single" w:sz="4" w:space="0" w:color="auto"/>
              <w:right w:val="single" w:sz="4" w:space="0" w:color="auto"/>
            </w:tcBorders>
            <w:shd w:val="clear" w:color="auto" w:fill="auto"/>
          </w:tcPr>
          <w:p w14:paraId="65A5F06D" w14:textId="630B14A7" w:rsidR="00241FEF" w:rsidRPr="0093614A" w:rsidRDefault="00241FEF" w:rsidP="00241FEF">
            <w:pPr>
              <w:pStyle w:val="Tablebody"/>
            </w:pPr>
            <w:r w:rsidRPr="0093614A">
              <w:t>[Rediģēt kanāla informāciju]</w:t>
            </w:r>
          </w:p>
        </w:tc>
        <w:tc>
          <w:tcPr>
            <w:tcW w:w="3309" w:type="pct"/>
            <w:tcBorders>
              <w:top w:val="single" w:sz="4" w:space="0" w:color="auto"/>
              <w:left w:val="single" w:sz="4" w:space="0" w:color="auto"/>
              <w:bottom w:val="single" w:sz="4" w:space="0" w:color="auto"/>
            </w:tcBorders>
            <w:shd w:val="clear" w:color="auto" w:fill="auto"/>
          </w:tcPr>
          <w:p w14:paraId="2A057EFC" w14:textId="6EFD24A3" w:rsidR="00241FEF" w:rsidRPr="0093614A" w:rsidRDefault="006E7EA4" w:rsidP="00241FEF">
            <w:pPr>
              <w:pStyle w:val="Tablebody"/>
            </w:pPr>
            <w:r w:rsidRPr="0093614A">
              <w:t xml:space="preserve">Nospiežot pogu, atvērsies lapa “Rediģēt kanāla informāciju”, skat. </w:t>
            </w:r>
            <w:r w:rsidRPr="0093614A">
              <w:fldChar w:fldCharType="begin"/>
            </w:r>
            <w:r w:rsidRPr="0093614A">
              <w:instrText xml:space="preserve"> REF _Ref25078775 \n \h </w:instrText>
            </w:r>
            <w:r w:rsidRPr="0093614A">
              <w:fldChar w:fldCharType="separate"/>
            </w:r>
            <w:r w:rsidR="00CD0890">
              <w:t>2.9.1</w:t>
            </w:r>
            <w:r w:rsidRPr="0093614A">
              <w:fldChar w:fldCharType="end"/>
            </w:r>
            <w:r w:rsidRPr="0093614A">
              <w:t>.paragrāfu.</w:t>
            </w:r>
          </w:p>
        </w:tc>
      </w:tr>
      <w:tr w:rsidR="00241FEF" w:rsidRPr="0093614A" w14:paraId="57C1891E" w14:textId="77777777" w:rsidTr="00241FEF">
        <w:trPr>
          <w:jc w:val="center"/>
        </w:trPr>
        <w:tc>
          <w:tcPr>
            <w:tcW w:w="441" w:type="pct"/>
            <w:tcBorders>
              <w:top w:val="single" w:sz="4" w:space="0" w:color="auto"/>
              <w:left w:val="nil"/>
              <w:bottom w:val="single" w:sz="4" w:space="0" w:color="auto"/>
              <w:right w:val="single" w:sz="4" w:space="0" w:color="auto"/>
            </w:tcBorders>
          </w:tcPr>
          <w:p w14:paraId="5DF0C2F9" w14:textId="77777777" w:rsidR="00241FEF" w:rsidRPr="0093614A" w:rsidRDefault="00241FEF" w:rsidP="00241FEF">
            <w:pPr>
              <w:pStyle w:val="TableListNumber"/>
            </w:pPr>
          </w:p>
        </w:tc>
        <w:tc>
          <w:tcPr>
            <w:tcW w:w="4559" w:type="pct"/>
            <w:gridSpan w:val="2"/>
            <w:tcBorders>
              <w:top w:val="single" w:sz="4" w:space="0" w:color="auto"/>
              <w:left w:val="nil"/>
              <w:bottom w:val="single" w:sz="4" w:space="0" w:color="auto"/>
            </w:tcBorders>
            <w:shd w:val="clear" w:color="auto" w:fill="auto"/>
          </w:tcPr>
          <w:p w14:paraId="31A9BCEC" w14:textId="3CC52A9D" w:rsidR="00241FEF" w:rsidRPr="0093614A" w:rsidRDefault="00241FEF" w:rsidP="00241FEF">
            <w:pPr>
              <w:pStyle w:val="Tablebody"/>
            </w:pPr>
            <w:r w:rsidRPr="0093614A">
              <w:t>Kanāla versiju saraksts</w:t>
            </w:r>
          </w:p>
        </w:tc>
      </w:tr>
      <w:tr w:rsidR="00EC65EC" w:rsidRPr="0093614A" w14:paraId="0F9F2005" w14:textId="77777777" w:rsidTr="00241FEF">
        <w:trPr>
          <w:jc w:val="center"/>
        </w:trPr>
        <w:tc>
          <w:tcPr>
            <w:tcW w:w="441" w:type="pct"/>
            <w:tcBorders>
              <w:top w:val="single" w:sz="4" w:space="0" w:color="auto"/>
              <w:left w:val="nil"/>
              <w:bottom w:val="single" w:sz="4" w:space="0" w:color="auto"/>
              <w:right w:val="single" w:sz="4" w:space="0" w:color="auto"/>
            </w:tcBorders>
          </w:tcPr>
          <w:p w14:paraId="36B62681" w14:textId="77777777" w:rsidR="00EC65EC" w:rsidRPr="0093614A" w:rsidRDefault="00EC65EC"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04EFFE34" w14:textId="00440BEC" w:rsidR="00EC65EC" w:rsidRPr="0093614A" w:rsidRDefault="00241FEF" w:rsidP="00241FEF">
            <w:pPr>
              <w:pStyle w:val="Tablebody"/>
            </w:pPr>
            <w:r w:rsidRPr="0093614A">
              <w:t>Versija</w:t>
            </w:r>
          </w:p>
        </w:tc>
        <w:tc>
          <w:tcPr>
            <w:tcW w:w="3309" w:type="pct"/>
            <w:tcBorders>
              <w:top w:val="single" w:sz="4" w:space="0" w:color="auto"/>
              <w:left w:val="single" w:sz="4" w:space="0" w:color="auto"/>
              <w:bottom w:val="single" w:sz="4" w:space="0" w:color="auto"/>
            </w:tcBorders>
            <w:shd w:val="clear" w:color="auto" w:fill="auto"/>
          </w:tcPr>
          <w:p w14:paraId="05F7D47B" w14:textId="6789B673" w:rsidR="00EC65EC" w:rsidRPr="0093614A" w:rsidRDefault="00527059" w:rsidP="00241FEF">
            <w:pPr>
              <w:pStyle w:val="Tablebody"/>
            </w:pPr>
            <w:r w:rsidRPr="0093614A">
              <w:t xml:space="preserve">Kanāla versijas </w:t>
            </w:r>
            <w:r w:rsidRPr="0093614A">
              <w:rPr>
                <w:i/>
              </w:rPr>
              <w:t>major</w:t>
            </w:r>
            <w:r w:rsidRPr="0093614A">
              <w:t xml:space="preserve"> un </w:t>
            </w:r>
            <w:r w:rsidRPr="0093614A">
              <w:rPr>
                <w:i/>
              </w:rPr>
              <w:t>minor</w:t>
            </w:r>
            <w:r w:rsidRPr="0093614A">
              <w:t xml:space="preserve"> versija, nospiežot uz šīs saites, tiek atvērta kanāla versijas apraksta lapa, skat.</w:t>
            </w:r>
            <w:r w:rsidRPr="0093614A">
              <w:fldChar w:fldCharType="begin"/>
            </w:r>
            <w:r w:rsidRPr="0093614A">
              <w:instrText xml:space="preserve"> REF _Ref25064628 \n \h </w:instrText>
            </w:r>
            <w:r w:rsidRPr="0093614A">
              <w:fldChar w:fldCharType="separate"/>
            </w:r>
            <w:r w:rsidR="00CD0890">
              <w:t>2.10.2</w:t>
            </w:r>
            <w:r w:rsidRPr="0093614A">
              <w:fldChar w:fldCharType="end"/>
            </w:r>
            <w:r w:rsidRPr="0093614A">
              <w:t>.paragrāfu.</w:t>
            </w:r>
          </w:p>
        </w:tc>
      </w:tr>
      <w:tr w:rsidR="00241FEF" w:rsidRPr="0093614A" w14:paraId="381B0F02" w14:textId="77777777" w:rsidTr="00241FEF">
        <w:trPr>
          <w:jc w:val="center"/>
        </w:trPr>
        <w:tc>
          <w:tcPr>
            <w:tcW w:w="441" w:type="pct"/>
            <w:tcBorders>
              <w:top w:val="single" w:sz="4" w:space="0" w:color="auto"/>
              <w:left w:val="nil"/>
              <w:bottom w:val="single" w:sz="4" w:space="0" w:color="auto"/>
              <w:right w:val="single" w:sz="4" w:space="0" w:color="auto"/>
            </w:tcBorders>
          </w:tcPr>
          <w:p w14:paraId="105D7493"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6C4DF5F4" w14:textId="188A7902" w:rsidR="00241FEF" w:rsidRPr="0093614A" w:rsidRDefault="00241FEF" w:rsidP="00241FEF">
            <w:pPr>
              <w:pStyle w:val="Tablebody"/>
            </w:pPr>
            <w:r w:rsidRPr="0093614A">
              <w:t>Statuss</w:t>
            </w:r>
          </w:p>
        </w:tc>
        <w:tc>
          <w:tcPr>
            <w:tcW w:w="3309" w:type="pct"/>
            <w:tcBorders>
              <w:top w:val="single" w:sz="4" w:space="0" w:color="auto"/>
              <w:left w:val="single" w:sz="4" w:space="0" w:color="auto"/>
              <w:bottom w:val="single" w:sz="4" w:space="0" w:color="auto"/>
            </w:tcBorders>
            <w:shd w:val="clear" w:color="auto" w:fill="auto"/>
          </w:tcPr>
          <w:p w14:paraId="05E18795" w14:textId="5A534934" w:rsidR="00241FEF" w:rsidRPr="0093614A" w:rsidRDefault="00527059" w:rsidP="00241FEF">
            <w:pPr>
              <w:pStyle w:val="Tablebody"/>
            </w:pPr>
            <w:r w:rsidRPr="0093614A">
              <w:t>Aktuālais versijas statuss.</w:t>
            </w:r>
          </w:p>
        </w:tc>
      </w:tr>
      <w:tr w:rsidR="00241FEF" w:rsidRPr="0093614A" w14:paraId="308FE5C1" w14:textId="77777777" w:rsidTr="00241FEF">
        <w:trPr>
          <w:jc w:val="center"/>
        </w:trPr>
        <w:tc>
          <w:tcPr>
            <w:tcW w:w="441" w:type="pct"/>
            <w:tcBorders>
              <w:top w:val="single" w:sz="4" w:space="0" w:color="auto"/>
              <w:left w:val="nil"/>
              <w:bottom w:val="single" w:sz="4" w:space="0" w:color="auto"/>
              <w:right w:val="single" w:sz="4" w:space="0" w:color="auto"/>
            </w:tcBorders>
          </w:tcPr>
          <w:p w14:paraId="7FBB0729"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450EA857" w14:textId="22A68368" w:rsidR="00241FEF" w:rsidRPr="0093614A" w:rsidRDefault="00241FEF" w:rsidP="00241FEF">
            <w:pPr>
              <w:pStyle w:val="Tablebody"/>
            </w:pPr>
            <w:r w:rsidRPr="0093614A">
              <w:t>Ziņojuma XML shēma</w:t>
            </w:r>
          </w:p>
        </w:tc>
        <w:tc>
          <w:tcPr>
            <w:tcW w:w="3309" w:type="pct"/>
            <w:tcBorders>
              <w:top w:val="single" w:sz="4" w:space="0" w:color="auto"/>
              <w:left w:val="single" w:sz="4" w:space="0" w:color="auto"/>
              <w:bottom w:val="single" w:sz="4" w:space="0" w:color="auto"/>
            </w:tcBorders>
            <w:shd w:val="clear" w:color="auto" w:fill="auto"/>
          </w:tcPr>
          <w:p w14:paraId="5E5CFE2D" w14:textId="14ACB9B5" w:rsidR="00241FEF" w:rsidRPr="0093614A" w:rsidRDefault="00527059" w:rsidP="0093614A">
            <w:pPr>
              <w:pStyle w:val="Tablebody"/>
            </w:pPr>
            <w:r w:rsidRPr="0093614A">
              <w:t xml:space="preserve">Šeit norādīta attiecīgās versijas izmantojamās XML URL, </w:t>
            </w:r>
            <w:r w:rsidR="0093614A" w:rsidRPr="0093614A">
              <w:t>ko nospiežot</w:t>
            </w:r>
            <w:r w:rsidR="0093614A">
              <w:t xml:space="preserve"> notiek</w:t>
            </w:r>
            <w:r w:rsidRPr="0093614A">
              <w:t xml:space="preserve"> pāradresācija uz Resursu katalogu un attiecīgās sadaļas atvēršana.</w:t>
            </w:r>
          </w:p>
        </w:tc>
      </w:tr>
      <w:tr w:rsidR="00241FEF" w:rsidRPr="0093614A" w14:paraId="3F058F8F" w14:textId="77777777" w:rsidTr="00241FEF">
        <w:trPr>
          <w:jc w:val="center"/>
        </w:trPr>
        <w:tc>
          <w:tcPr>
            <w:tcW w:w="441" w:type="pct"/>
            <w:tcBorders>
              <w:top w:val="single" w:sz="4" w:space="0" w:color="auto"/>
              <w:left w:val="nil"/>
              <w:bottom w:val="single" w:sz="4" w:space="0" w:color="auto"/>
              <w:right w:val="single" w:sz="4" w:space="0" w:color="auto"/>
            </w:tcBorders>
          </w:tcPr>
          <w:p w14:paraId="28887833"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1677FE78" w14:textId="31BC138B" w:rsidR="00241FEF" w:rsidRPr="0093614A" w:rsidRDefault="00241FEF" w:rsidP="00241FEF">
            <w:pPr>
              <w:pStyle w:val="Tablebody"/>
            </w:pPr>
            <w:r w:rsidRPr="0093614A">
              <w:t>Kļūdas shēma</w:t>
            </w:r>
          </w:p>
        </w:tc>
        <w:tc>
          <w:tcPr>
            <w:tcW w:w="3309" w:type="pct"/>
            <w:tcBorders>
              <w:top w:val="single" w:sz="4" w:space="0" w:color="auto"/>
              <w:left w:val="single" w:sz="4" w:space="0" w:color="auto"/>
              <w:bottom w:val="single" w:sz="4" w:space="0" w:color="auto"/>
            </w:tcBorders>
            <w:shd w:val="clear" w:color="auto" w:fill="auto"/>
          </w:tcPr>
          <w:p w14:paraId="1469EF14" w14:textId="19CF9304" w:rsidR="00241FEF" w:rsidRPr="0093614A" w:rsidRDefault="00527059" w:rsidP="00241FEF">
            <w:pPr>
              <w:pStyle w:val="Tablebody"/>
            </w:pPr>
            <w:r w:rsidRPr="0093614A">
              <w:t xml:space="preserve">Šeit norādīta attiecīgās versijas izmantojamās XML URL, </w:t>
            </w:r>
            <w:r w:rsidR="0093614A" w:rsidRPr="0093614A">
              <w:t>ko nospiežot</w:t>
            </w:r>
            <w:r w:rsidR="0093614A">
              <w:t xml:space="preserve"> notiek</w:t>
            </w:r>
            <w:r w:rsidRPr="0093614A">
              <w:t xml:space="preserve"> pāradresācija uz Resursu katalogu un attiecīgās sadaļas atvēršana.</w:t>
            </w:r>
          </w:p>
        </w:tc>
      </w:tr>
      <w:tr w:rsidR="00241FEF" w:rsidRPr="0093614A" w14:paraId="56A7F674" w14:textId="77777777" w:rsidTr="00241FEF">
        <w:trPr>
          <w:jc w:val="center"/>
        </w:trPr>
        <w:tc>
          <w:tcPr>
            <w:tcW w:w="441" w:type="pct"/>
            <w:tcBorders>
              <w:top w:val="single" w:sz="4" w:space="0" w:color="auto"/>
              <w:left w:val="nil"/>
              <w:bottom w:val="single" w:sz="4" w:space="0" w:color="auto"/>
              <w:right w:val="single" w:sz="4" w:space="0" w:color="auto"/>
            </w:tcBorders>
          </w:tcPr>
          <w:p w14:paraId="3D0A72D7"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54E47354" w14:textId="1B8A74C7" w:rsidR="00241FEF" w:rsidRPr="0093614A" w:rsidRDefault="00241FEF" w:rsidP="00241FEF">
            <w:pPr>
              <w:pStyle w:val="Tablebody"/>
            </w:pPr>
            <w:r w:rsidRPr="0093614A">
              <w:t>Apakškanāls</w:t>
            </w:r>
          </w:p>
        </w:tc>
        <w:tc>
          <w:tcPr>
            <w:tcW w:w="3309" w:type="pct"/>
            <w:tcBorders>
              <w:top w:val="single" w:sz="4" w:space="0" w:color="auto"/>
              <w:left w:val="single" w:sz="4" w:space="0" w:color="auto"/>
              <w:bottom w:val="single" w:sz="4" w:space="0" w:color="auto"/>
            </w:tcBorders>
            <w:shd w:val="clear" w:color="auto" w:fill="auto"/>
          </w:tcPr>
          <w:p w14:paraId="5B293375" w14:textId="1E5CC118" w:rsidR="00241FEF" w:rsidRPr="0093614A" w:rsidRDefault="00527059" w:rsidP="00241FEF">
            <w:pPr>
              <w:pStyle w:val="Tablebody"/>
            </w:pPr>
            <w:r w:rsidRPr="0093614A">
              <w:t>Ar vērtību Jā/ Nē.</w:t>
            </w:r>
          </w:p>
        </w:tc>
      </w:tr>
      <w:tr w:rsidR="00241FEF" w:rsidRPr="0093614A" w14:paraId="64B57DDF" w14:textId="77777777" w:rsidTr="00241FEF">
        <w:trPr>
          <w:jc w:val="center"/>
        </w:trPr>
        <w:tc>
          <w:tcPr>
            <w:tcW w:w="441" w:type="pct"/>
            <w:tcBorders>
              <w:top w:val="single" w:sz="4" w:space="0" w:color="auto"/>
              <w:left w:val="nil"/>
              <w:bottom w:val="single" w:sz="4" w:space="0" w:color="auto"/>
              <w:right w:val="single" w:sz="4" w:space="0" w:color="auto"/>
            </w:tcBorders>
          </w:tcPr>
          <w:p w14:paraId="7AE44205"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21C5AF02" w14:textId="115B6C55" w:rsidR="00241FEF" w:rsidRPr="0093614A" w:rsidRDefault="00241FEF" w:rsidP="00241FEF">
            <w:pPr>
              <w:pStyle w:val="Tablebody"/>
            </w:pPr>
            <w:r w:rsidRPr="0093614A">
              <w:t>[Pievienot jaunu kanāla versiju]</w:t>
            </w:r>
          </w:p>
        </w:tc>
        <w:tc>
          <w:tcPr>
            <w:tcW w:w="3309" w:type="pct"/>
            <w:tcBorders>
              <w:top w:val="single" w:sz="4" w:space="0" w:color="auto"/>
              <w:left w:val="single" w:sz="4" w:space="0" w:color="auto"/>
              <w:bottom w:val="single" w:sz="4" w:space="0" w:color="auto"/>
            </w:tcBorders>
            <w:shd w:val="clear" w:color="auto" w:fill="auto"/>
          </w:tcPr>
          <w:p w14:paraId="37D79680" w14:textId="307C85B2" w:rsidR="00241FEF" w:rsidRPr="0093614A" w:rsidRDefault="006E7EA4" w:rsidP="00241FEF">
            <w:pPr>
              <w:pStyle w:val="Tablebody"/>
            </w:pPr>
            <w:r w:rsidRPr="0093614A">
              <w:t xml:space="preserve">Nospiežot pogu, atvērsies lapa “Pievienot jaunu kanāla versiju”, skat. </w:t>
            </w:r>
            <w:r w:rsidRPr="0093614A">
              <w:fldChar w:fldCharType="begin"/>
            </w:r>
            <w:r w:rsidRPr="0093614A">
              <w:instrText xml:space="preserve"> REF _Ref25145383 \n \h </w:instrText>
            </w:r>
            <w:r w:rsidRPr="0093614A">
              <w:fldChar w:fldCharType="separate"/>
            </w:r>
            <w:r w:rsidR="00CD0890">
              <w:t>2.10.3</w:t>
            </w:r>
            <w:r w:rsidRPr="0093614A">
              <w:fldChar w:fldCharType="end"/>
            </w:r>
            <w:r w:rsidRPr="0093614A">
              <w:t xml:space="preserve">.paragrāfu. </w:t>
            </w:r>
          </w:p>
        </w:tc>
      </w:tr>
      <w:tr w:rsidR="00241FEF" w:rsidRPr="0093614A" w14:paraId="7BB7F8E9" w14:textId="77777777" w:rsidTr="00241FEF">
        <w:trPr>
          <w:jc w:val="center"/>
        </w:trPr>
        <w:tc>
          <w:tcPr>
            <w:tcW w:w="441" w:type="pct"/>
            <w:tcBorders>
              <w:top w:val="single" w:sz="4" w:space="0" w:color="auto"/>
              <w:left w:val="nil"/>
              <w:bottom w:val="single" w:sz="4" w:space="0" w:color="auto"/>
              <w:right w:val="single" w:sz="4" w:space="0" w:color="auto"/>
            </w:tcBorders>
          </w:tcPr>
          <w:p w14:paraId="669C0F2B" w14:textId="77777777" w:rsidR="00241FEF" w:rsidRPr="0093614A" w:rsidRDefault="00241FEF" w:rsidP="00241FEF">
            <w:pPr>
              <w:pStyle w:val="TableListNumber"/>
            </w:pPr>
          </w:p>
        </w:tc>
        <w:tc>
          <w:tcPr>
            <w:tcW w:w="4559" w:type="pct"/>
            <w:gridSpan w:val="2"/>
            <w:tcBorders>
              <w:top w:val="single" w:sz="4" w:space="0" w:color="auto"/>
              <w:left w:val="nil"/>
              <w:bottom w:val="single" w:sz="4" w:space="0" w:color="auto"/>
            </w:tcBorders>
            <w:shd w:val="clear" w:color="auto" w:fill="auto"/>
          </w:tcPr>
          <w:p w14:paraId="4B7251C6" w14:textId="1456FA57" w:rsidR="00241FEF" w:rsidRPr="0093614A" w:rsidRDefault="00241FEF" w:rsidP="00A03EFD">
            <w:pPr>
              <w:pStyle w:val="Tablebody"/>
            </w:pPr>
            <w:r w:rsidRPr="0093614A">
              <w:t>Kanālam pieslēgtās iestādes</w:t>
            </w:r>
            <w:r w:rsidR="00426DD1" w:rsidRPr="0093614A">
              <w:t xml:space="preserve"> </w:t>
            </w:r>
          </w:p>
        </w:tc>
      </w:tr>
      <w:tr w:rsidR="00241FEF" w:rsidRPr="0093614A" w14:paraId="72836C60" w14:textId="77777777" w:rsidTr="00241FEF">
        <w:trPr>
          <w:jc w:val="center"/>
        </w:trPr>
        <w:tc>
          <w:tcPr>
            <w:tcW w:w="441" w:type="pct"/>
            <w:tcBorders>
              <w:top w:val="single" w:sz="4" w:space="0" w:color="auto"/>
              <w:left w:val="nil"/>
              <w:bottom w:val="single" w:sz="4" w:space="0" w:color="auto"/>
              <w:right w:val="single" w:sz="4" w:space="0" w:color="auto"/>
            </w:tcBorders>
          </w:tcPr>
          <w:p w14:paraId="6C7B188C" w14:textId="77777777" w:rsidR="00241FEF" w:rsidRPr="0093614A" w:rsidRDefault="00241FEF" w:rsidP="00241FEF">
            <w:pPr>
              <w:pStyle w:val="TableListNumber"/>
              <w:numPr>
                <w:ilvl w:val="1"/>
                <w:numId w:val="12"/>
              </w:numPr>
              <w:ind w:hanging="279"/>
            </w:pPr>
          </w:p>
        </w:tc>
        <w:tc>
          <w:tcPr>
            <w:tcW w:w="1250" w:type="pct"/>
            <w:tcBorders>
              <w:top w:val="single" w:sz="4" w:space="0" w:color="auto"/>
              <w:left w:val="nil"/>
              <w:bottom w:val="single" w:sz="4" w:space="0" w:color="auto"/>
              <w:right w:val="single" w:sz="4" w:space="0" w:color="auto"/>
            </w:tcBorders>
            <w:shd w:val="clear" w:color="auto" w:fill="auto"/>
          </w:tcPr>
          <w:p w14:paraId="49699910" w14:textId="21F3080C" w:rsidR="00241FEF" w:rsidRPr="0093614A" w:rsidRDefault="00241FEF" w:rsidP="00241FEF">
            <w:pPr>
              <w:pStyle w:val="Tablebody"/>
            </w:pPr>
            <w:r w:rsidRPr="0093614A">
              <w:t>Iestādes numurs</w:t>
            </w:r>
          </w:p>
        </w:tc>
        <w:tc>
          <w:tcPr>
            <w:tcW w:w="3309" w:type="pct"/>
            <w:tcBorders>
              <w:top w:val="single" w:sz="4" w:space="0" w:color="auto"/>
              <w:left w:val="single" w:sz="4" w:space="0" w:color="auto"/>
              <w:bottom w:val="single" w:sz="4" w:space="0" w:color="auto"/>
            </w:tcBorders>
            <w:shd w:val="clear" w:color="auto" w:fill="auto"/>
          </w:tcPr>
          <w:p w14:paraId="7321CB5C" w14:textId="31059CB9" w:rsidR="00241FEF" w:rsidRPr="0093614A" w:rsidRDefault="00A03EFD" w:rsidP="00241FEF">
            <w:pPr>
              <w:pStyle w:val="Tablebody"/>
            </w:pPr>
            <w:r w:rsidRPr="0093614A">
              <w:t>Iestādes VISS identifikators.</w:t>
            </w:r>
          </w:p>
        </w:tc>
      </w:tr>
      <w:tr w:rsidR="00A03EFD" w:rsidRPr="0093614A" w14:paraId="2F11F795" w14:textId="77777777" w:rsidTr="00A03EFD">
        <w:trPr>
          <w:jc w:val="center"/>
        </w:trPr>
        <w:tc>
          <w:tcPr>
            <w:tcW w:w="441" w:type="pct"/>
            <w:tcBorders>
              <w:top w:val="single" w:sz="4" w:space="0" w:color="auto"/>
              <w:left w:val="nil"/>
              <w:bottom w:val="single" w:sz="4" w:space="0" w:color="auto"/>
              <w:right w:val="single" w:sz="4" w:space="0" w:color="auto"/>
            </w:tcBorders>
          </w:tcPr>
          <w:p w14:paraId="1198AC21" w14:textId="77777777" w:rsidR="00A03EFD" w:rsidRPr="0093614A" w:rsidRDefault="00A03EFD" w:rsidP="00241FEF">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6C98701D" w14:textId="0FC84A9B" w:rsidR="00A03EFD" w:rsidRPr="0093614A" w:rsidRDefault="00A03EFD" w:rsidP="00241FEF">
            <w:pPr>
              <w:pStyle w:val="Tablebody"/>
            </w:pPr>
            <w:r w:rsidRPr="0093614A">
              <w:t>Iestādes nosaukums</w:t>
            </w:r>
          </w:p>
        </w:tc>
      </w:tr>
      <w:tr w:rsidR="00A03EFD" w:rsidRPr="0093614A" w14:paraId="6CFD15EE" w14:textId="77777777" w:rsidTr="00A03EFD">
        <w:trPr>
          <w:jc w:val="center"/>
        </w:trPr>
        <w:tc>
          <w:tcPr>
            <w:tcW w:w="441" w:type="pct"/>
            <w:tcBorders>
              <w:top w:val="single" w:sz="4" w:space="0" w:color="auto"/>
              <w:left w:val="nil"/>
              <w:bottom w:val="single" w:sz="4" w:space="0" w:color="auto"/>
              <w:right w:val="single" w:sz="4" w:space="0" w:color="auto"/>
            </w:tcBorders>
          </w:tcPr>
          <w:p w14:paraId="30DAECF4" w14:textId="77777777" w:rsidR="00A03EFD" w:rsidRPr="0093614A" w:rsidRDefault="00A03EFD" w:rsidP="00241FEF">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62302B61" w14:textId="6C672E79" w:rsidR="00A03EFD" w:rsidRPr="0093614A" w:rsidRDefault="00A03EFD" w:rsidP="00241FEF">
            <w:pPr>
              <w:pStyle w:val="Tablebody"/>
            </w:pPr>
            <w:r w:rsidRPr="0093614A">
              <w:t>Piedalīšanās pamatojums</w:t>
            </w:r>
          </w:p>
        </w:tc>
      </w:tr>
      <w:tr w:rsidR="00A03EFD" w:rsidRPr="0093614A" w14:paraId="3C897088" w14:textId="77777777" w:rsidTr="00A03EFD">
        <w:trPr>
          <w:jc w:val="center"/>
        </w:trPr>
        <w:tc>
          <w:tcPr>
            <w:tcW w:w="441" w:type="pct"/>
            <w:tcBorders>
              <w:top w:val="single" w:sz="4" w:space="0" w:color="auto"/>
              <w:left w:val="nil"/>
              <w:bottom w:val="single" w:sz="4" w:space="0" w:color="auto"/>
              <w:right w:val="single" w:sz="4" w:space="0" w:color="auto"/>
            </w:tcBorders>
          </w:tcPr>
          <w:p w14:paraId="5FB93571" w14:textId="77777777" w:rsidR="00A03EFD" w:rsidRPr="0093614A" w:rsidRDefault="00A03EFD" w:rsidP="00241FEF">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50112370" w14:textId="5D1D8D35" w:rsidR="00A03EFD" w:rsidRPr="0093614A" w:rsidRDefault="00A03EFD" w:rsidP="00241FEF">
            <w:pPr>
              <w:pStyle w:val="Tablebody"/>
            </w:pPr>
            <w:r w:rsidRPr="0093614A">
              <w:t>Izmantojamā kanāla versija</w:t>
            </w:r>
          </w:p>
        </w:tc>
      </w:tr>
    </w:tbl>
    <w:p w14:paraId="11761E1C" w14:textId="5E093DEA" w:rsidR="00A37528" w:rsidRPr="0093614A" w:rsidRDefault="00FA3025" w:rsidP="00287469">
      <w:pPr>
        <w:pStyle w:val="Heading3"/>
      </w:pPr>
      <w:bookmarkStart w:id="1775" w:name="_Ref25064628"/>
      <w:bookmarkStart w:id="1776" w:name="_Toc25243501"/>
      <w:r w:rsidRPr="0093614A">
        <w:t xml:space="preserve">Kanāla versijas / apakškanāla </w:t>
      </w:r>
      <w:r w:rsidR="00287469" w:rsidRPr="0093614A">
        <w:t>apskate</w:t>
      </w:r>
      <w:bookmarkEnd w:id="1775"/>
      <w:bookmarkEnd w:id="1776"/>
    </w:p>
    <w:p w14:paraId="70415E8B" w14:textId="43581705" w:rsidR="00287469" w:rsidRPr="0093614A" w:rsidRDefault="00287469" w:rsidP="00287469">
      <w:r w:rsidRPr="0093614A">
        <w:t xml:space="preserve">Lapu “Kanāla versijas apskate” (skat. </w:t>
      </w:r>
      <w:r w:rsidR="00241FEF" w:rsidRPr="0093614A">
        <w:fldChar w:fldCharType="begin"/>
      </w:r>
      <w:r w:rsidR="00241FEF" w:rsidRPr="0093614A">
        <w:instrText xml:space="preserve"> REF _Ref25058694 \h </w:instrText>
      </w:r>
      <w:r w:rsidR="00AF65D3" w:rsidRPr="0093614A">
        <w:instrText xml:space="preserve"> \* MERGEFORMAT </w:instrText>
      </w:r>
      <w:r w:rsidR="00241FEF" w:rsidRPr="0093614A">
        <w:fldChar w:fldCharType="separate"/>
      </w:r>
      <w:r w:rsidR="00CD0890">
        <w:t>20</w:t>
      </w:r>
      <w:r w:rsidR="00241FEF" w:rsidRPr="0093614A">
        <w:fldChar w:fldCharType="end"/>
      </w:r>
      <w:r w:rsidR="0093614A">
        <w:t>.attēlu) iespējams</w:t>
      </w:r>
      <w:r w:rsidRPr="0093614A">
        <w:t xml:space="preserve"> atvērt:</w:t>
      </w:r>
    </w:p>
    <w:p w14:paraId="2FF39C44" w14:textId="0367FFEF" w:rsidR="00287469" w:rsidRPr="0093614A" w:rsidRDefault="00287469" w:rsidP="00FA53B9">
      <w:pPr>
        <w:pStyle w:val="ListNumber"/>
        <w:numPr>
          <w:ilvl w:val="0"/>
          <w:numId w:val="28"/>
        </w:numPr>
      </w:pPr>
      <w:r w:rsidRPr="0093614A">
        <w:t xml:space="preserve">No lapas “Visas kanālu versijas” (skat. </w:t>
      </w:r>
      <w:r w:rsidRPr="0093614A">
        <w:fldChar w:fldCharType="begin"/>
      </w:r>
      <w:r w:rsidRPr="0093614A">
        <w:instrText xml:space="preserve"> REF _Ref25058257 \n \h </w:instrText>
      </w:r>
      <w:r w:rsidR="00AF65D3" w:rsidRPr="0093614A">
        <w:instrText xml:space="preserve"> \* MERGEFORMAT </w:instrText>
      </w:r>
      <w:r w:rsidRPr="0093614A">
        <w:fldChar w:fldCharType="separate"/>
      </w:r>
      <w:r w:rsidR="00CD0890">
        <w:t>2.10</w:t>
      </w:r>
      <w:r w:rsidRPr="0093614A">
        <w:fldChar w:fldCharType="end"/>
      </w:r>
      <w:r w:rsidRPr="0093614A">
        <w:t>.sadaļu), nospiežot uz saites “Kanāla versijas nr.”</w:t>
      </w:r>
      <w:r w:rsidR="00A035D6" w:rsidRPr="0093614A">
        <w:t>.</w:t>
      </w:r>
    </w:p>
    <w:p w14:paraId="2FA7FA89" w14:textId="65F0960D" w:rsidR="005B5977" w:rsidRPr="0093614A" w:rsidRDefault="00287469" w:rsidP="005B5977">
      <w:r w:rsidRPr="0093614A">
        <w:t>Lietotājam tiek attēlota</w:t>
      </w:r>
      <w:r w:rsidR="00CE54C7" w:rsidRPr="0093614A">
        <w:t xml:space="preserve"> lapa kanālu versijas aplūkošanai. </w:t>
      </w:r>
      <w:r w:rsidR="005B5977" w:rsidRPr="0093614A">
        <w:t>Kanāla versijas aprakstā tiek attēlota informācija par kanāla versiju.</w:t>
      </w:r>
    </w:p>
    <w:p w14:paraId="698135CF" w14:textId="2829FF15" w:rsidR="00287469" w:rsidRPr="0093614A" w:rsidRDefault="00725D41" w:rsidP="00725D41">
      <w:pPr>
        <w:pStyle w:val="Pictureposition"/>
      </w:pPr>
      <w:r w:rsidRPr="0093614A">
        <w:rPr>
          <w:noProof/>
          <w:lang w:eastAsia="lv-LV"/>
        </w:rPr>
        <w:lastRenderedPageBreak/>
        <w:drawing>
          <wp:inline distT="0" distB="0" distL="0" distR="0" wp14:anchorId="6E2B9833" wp14:editId="6BAA41B0">
            <wp:extent cx="6120130" cy="74371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pakskanala versijs apskate.jpg"/>
                    <pic:cNvPicPr/>
                  </pic:nvPicPr>
                  <pic:blipFill>
                    <a:blip r:embed="rId65">
                      <a:extLst>
                        <a:ext uri="{28A0092B-C50C-407E-A947-70E740481C1C}">
                          <a14:useLocalDpi xmlns:a14="http://schemas.microsoft.com/office/drawing/2010/main" val="0"/>
                        </a:ext>
                      </a:extLst>
                    </a:blip>
                    <a:stretch>
                      <a:fillRect/>
                    </a:stretch>
                  </pic:blipFill>
                  <pic:spPr>
                    <a:xfrm>
                      <a:off x="0" y="0"/>
                      <a:ext cx="6120130" cy="7437120"/>
                    </a:xfrm>
                    <a:prstGeom prst="rect">
                      <a:avLst/>
                    </a:prstGeom>
                  </pic:spPr>
                </pic:pic>
              </a:graphicData>
            </a:graphic>
          </wp:inline>
        </w:drawing>
      </w:r>
    </w:p>
    <w:p w14:paraId="5B07397D" w14:textId="2CFDC3AF" w:rsidR="00241FEF" w:rsidRPr="0093614A" w:rsidRDefault="00D67156" w:rsidP="00241FEF">
      <w:pPr>
        <w:pStyle w:val="Picturecaption"/>
      </w:pPr>
      <w:fldSimple w:instr=" SEQ Attēls \* ARABIC ">
        <w:bookmarkStart w:id="1777" w:name="_Ref25058694"/>
        <w:bookmarkStart w:id="1778" w:name="_Toc25239683"/>
        <w:r w:rsidR="00CD0890">
          <w:rPr>
            <w:noProof/>
          </w:rPr>
          <w:t>20</w:t>
        </w:r>
        <w:bookmarkEnd w:id="1777"/>
      </w:fldSimple>
      <w:r w:rsidR="00241FEF" w:rsidRPr="0093614A">
        <w:t xml:space="preserve">.attēls. Kanāla </w:t>
      </w:r>
      <w:r w:rsidR="009C3FAA" w:rsidRPr="0093614A">
        <w:t>versijas</w:t>
      </w:r>
      <w:r w:rsidR="00241FEF" w:rsidRPr="0093614A">
        <w:t xml:space="preserve"> apskat</w:t>
      </w:r>
      <w:r w:rsidR="009C3FAA" w:rsidRPr="0093614A">
        <w:t>e</w:t>
      </w:r>
      <w:bookmarkEnd w:id="1778"/>
    </w:p>
    <w:p w14:paraId="3F35679F" w14:textId="74220743" w:rsidR="00241FEF" w:rsidRPr="0093614A" w:rsidRDefault="00241FEF" w:rsidP="00241FEF">
      <w:r w:rsidRPr="0093614A">
        <w:t xml:space="preserve">Lapā tabulas veidā attēlota šāda informācija, skat. </w:t>
      </w:r>
      <w:r w:rsidRPr="0093614A">
        <w:fldChar w:fldCharType="begin"/>
      </w:r>
      <w:r w:rsidRPr="0093614A">
        <w:instrText xml:space="preserve"> REF _Ref25058693 \h </w:instrText>
      </w:r>
      <w:r w:rsidR="00AF65D3" w:rsidRPr="0093614A">
        <w:instrText xml:space="preserve"> \* MERGEFORMAT </w:instrText>
      </w:r>
      <w:r w:rsidRPr="0093614A">
        <w:fldChar w:fldCharType="separate"/>
      </w:r>
      <w:r w:rsidR="00CD0890">
        <w:t>11</w:t>
      </w:r>
      <w:r w:rsidRPr="0093614A">
        <w:fldChar w:fldCharType="end"/>
      </w:r>
      <w:r w:rsidRPr="0093614A">
        <w:t>.tabulā.</w:t>
      </w:r>
    </w:p>
    <w:p w14:paraId="7ED51839" w14:textId="1CD60585" w:rsidR="00241FEF" w:rsidRPr="0093614A" w:rsidRDefault="00241FEF" w:rsidP="00241FEF">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79" w:name="_Ref25058693"/>
      <w:r w:rsidR="00CD0890">
        <w:t>11</w:t>
      </w:r>
      <w:bookmarkEnd w:id="1779"/>
      <w:r w:rsidRPr="0093614A">
        <w:rPr>
          <w:noProof w:val="0"/>
        </w:rPr>
        <w:fldChar w:fldCharType="end"/>
      </w:r>
      <w:r w:rsidRPr="0093614A">
        <w:rPr>
          <w:noProof w:val="0"/>
        </w:rPr>
        <w:t>.tabula</w:t>
      </w:r>
    </w:p>
    <w:p w14:paraId="500F3E43" w14:textId="110EEF05" w:rsidR="00241FEF" w:rsidRPr="0093614A" w:rsidRDefault="00241FEF" w:rsidP="00241FEF">
      <w:pPr>
        <w:pStyle w:val="Tabletitle"/>
      </w:pPr>
      <w:r w:rsidRPr="0093614A">
        <w:t xml:space="preserve">Kanāla </w:t>
      </w:r>
      <w:r w:rsidR="009C3FAA" w:rsidRPr="0093614A">
        <w:t>versijas apskate</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850"/>
        <w:gridCol w:w="2411"/>
        <w:gridCol w:w="6377"/>
      </w:tblGrid>
      <w:tr w:rsidR="009C3FAA" w:rsidRPr="0093614A" w14:paraId="04DFBF1B" w14:textId="77777777" w:rsidTr="009C3FAA">
        <w:trPr>
          <w:tblHeader/>
          <w:jc w:val="center"/>
        </w:trPr>
        <w:tc>
          <w:tcPr>
            <w:tcW w:w="441" w:type="pct"/>
            <w:tcBorders>
              <w:top w:val="single" w:sz="12" w:space="0" w:color="000000"/>
              <w:left w:val="nil"/>
              <w:bottom w:val="single" w:sz="6" w:space="0" w:color="000000"/>
              <w:right w:val="single" w:sz="4" w:space="0" w:color="auto"/>
            </w:tcBorders>
          </w:tcPr>
          <w:p w14:paraId="14EF1AAD" w14:textId="77777777" w:rsidR="009C3FAA" w:rsidRPr="0093614A" w:rsidRDefault="009C3FAA" w:rsidP="009C3FAA">
            <w:pPr>
              <w:jc w:val="left"/>
              <w:rPr>
                <w:b/>
                <w:iCs/>
                <w:smallCaps/>
              </w:rPr>
            </w:pPr>
            <w:r w:rsidRPr="0093614A">
              <w:rPr>
                <w:b/>
                <w:iCs/>
                <w:smallCaps/>
              </w:rPr>
              <w:t>Nr. p.k.</w:t>
            </w:r>
          </w:p>
        </w:tc>
        <w:tc>
          <w:tcPr>
            <w:tcW w:w="1251" w:type="pct"/>
            <w:tcBorders>
              <w:top w:val="single" w:sz="12" w:space="0" w:color="000000"/>
              <w:left w:val="nil"/>
              <w:bottom w:val="single" w:sz="6" w:space="0" w:color="000000"/>
              <w:right w:val="single" w:sz="4" w:space="0" w:color="auto"/>
            </w:tcBorders>
            <w:shd w:val="clear" w:color="auto" w:fill="auto"/>
          </w:tcPr>
          <w:p w14:paraId="33DF2C53" w14:textId="77777777" w:rsidR="009C3FAA" w:rsidRPr="0093614A" w:rsidRDefault="009C3FAA" w:rsidP="009C3FAA">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13B43EF3" w14:textId="77777777" w:rsidR="009C3FAA" w:rsidRPr="0093614A" w:rsidRDefault="009C3FAA" w:rsidP="009C3FAA">
            <w:pPr>
              <w:jc w:val="left"/>
              <w:rPr>
                <w:b/>
                <w:bCs/>
                <w:smallCaps/>
              </w:rPr>
            </w:pPr>
            <w:r w:rsidRPr="0093614A">
              <w:rPr>
                <w:b/>
                <w:bCs/>
                <w:smallCaps/>
              </w:rPr>
              <w:t>Apraksts</w:t>
            </w:r>
          </w:p>
        </w:tc>
      </w:tr>
      <w:tr w:rsidR="009C3FAA" w:rsidRPr="0093614A" w14:paraId="5E5B9061" w14:textId="77777777" w:rsidTr="009C3FAA">
        <w:trPr>
          <w:jc w:val="center"/>
        </w:trPr>
        <w:tc>
          <w:tcPr>
            <w:tcW w:w="441" w:type="pct"/>
            <w:tcBorders>
              <w:top w:val="single" w:sz="6" w:space="0" w:color="000000"/>
              <w:left w:val="nil"/>
              <w:bottom w:val="single" w:sz="4" w:space="0" w:color="auto"/>
              <w:right w:val="single" w:sz="4" w:space="0" w:color="auto"/>
            </w:tcBorders>
          </w:tcPr>
          <w:p w14:paraId="16B32596" w14:textId="77777777" w:rsidR="009C3FAA" w:rsidRPr="0093614A" w:rsidRDefault="009C3FAA" w:rsidP="00FA53B9">
            <w:pPr>
              <w:pStyle w:val="TableListNumber"/>
              <w:numPr>
                <w:ilvl w:val="0"/>
                <w:numId w:val="30"/>
              </w:numPr>
            </w:pPr>
          </w:p>
        </w:tc>
        <w:tc>
          <w:tcPr>
            <w:tcW w:w="4559" w:type="pct"/>
            <w:gridSpan w:val="2"/>
            <w:tcBorders>
              <w:top w:val="single" w:sz="6" w:space="0" w:color="000000"/>
              <w:left w:val="nil"/>
              <w:bottom w:val="single" w:sz="4" w:space="0" w:color="auto"/>
            </w:tcBorders>
            <w:shd w:val="clear" w:color="auto" w:fill="auto"/>
          </w:tcPr>
          <w:p w14:paraId="71B59680" w14:textId="1A76627C" w:rsidR="009C3FAA" w:rsidRPr="0093614A" w:rsidRDefault="009C3FAA" w:rsidP="00FA3025">
            <w:pPr>
              <w:pStyle w:val="Tablebody"/>
            </w:pPr>
            <w:r w:rsidRPr="0093614A">
              <w:t>Kanāls</w:t>
            </w:r>
            <w:r w:rsidR="00FA3025" w:rsidRPr="0093614A">
              <w:t>, informācija par kanālu, kam versija pieder:</w:t>
            </w:r>
          </w:p>
        </w:tc>
      </w:tr>
      <w:tr w:rsidR="009C3FAA" w:rsidRPr="0093614A" w14:paraId="15F70860" w14:textId="77777777" w:rsidTr="009C3FAA">
        <w:trPr>
          <w:jc w:val="center"/>
        </w:trPr>
        <w:tc>
          <w:tcPr>
            <w:tcW w:w="441" w:type="pct"/>
            <w:tcBorders>
              <w:top w:val="single" w:sz="4" w:space="0" w:color="auto"/>
              <w:left w:val="nil"/>
              <w:bottom w:val="single" w:sz="4" w:space="0" w:color="auto"/>
              <w:right w:val="single" w:sz="4" w:space="0" w:color="auto"/>
            </w:tcBorders>
          </w:tcPr>
          <w:p w14:paraId="79BEB805" w14:textId="77777777" w:rsidR="009C3FAA" w:rsidRPr="0093614A" w:rsidRDefault="009C3FAA" w:rsidP="009C3FAA">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24A68F67" w14:textId="77777777" w:rsidR="009C3FAA" w:rsidRPr="0093614A" w:rsidRDefault="009C3FAA" w:rsidP="009C3FAA">
            <w:pPr>
              <w:pStyle w:val="Tablebody"/>
            </w:pPr>
            <w:r w:rsidRPr="0093614A">
              <w:t>Kanāla URN</w:t>
            </w:r>
          </w:p>
        </w:tc>
        <w:tc>
          <w:tcPr>
            <w:tcW w:w="3308" w:type="pct"/>
            <w:tcBorders>
              <w:top w:val="single" w:sz="4" w:space="0" w:color="auto"/>
              <w:left w:val="single" w:sz="4" w:space="0" w:color="auto"/>
              <w:bottom w:val="single" w:sz="4" w:space="0" w:color="auto"/>
            </w:tcBorders>
            <w:shd w:val="clear" w:color="auto" w:fill="auto"/>
          </w:tcPr>
          <w:p w14:paraId="24D8385D" w14:textId="333E5E07" w:rsidR="009C3FAA" w:rsidRPr="0093614A" w:rsidRDefault="00FA3025" w:rsidP="0093614A">
            <w:pPr>
              <w:pStyle w:val="Tablebody"/>
            </w:pPr>
            <w:r w:rsidRPr="0093614A">
              <w:t xml:space="preserve">Attiecīgā kanāla URN, uzklikšķinot uz </w:t>
            </w:r>
            <w:r w:rsidR="0093614A">
              <w:t>saites</w:t>
            </w:r>
            <w:r w:rsidRPr="0093614A">
              <w:t xml:space="preserve">, tiek atvērta kanāla informācijas apskates lapa, skat. </w:t>
            </w:r>
            <w:r w:rsidRPr="0093614A">
              <w:fldChar w:fldCharType="begin"/>
            </w:r>
            <w:r w:rsidRPr="0093614A">
              <w:instrText xml:space="preserve"> REF _Ref25062218 \n \h </w:instrText>
            </w:r>
            <w:r w:rsidRPr="0093614A">
              <w:fldChar w:fldCharType="separate"/>
            </w:r>
            <w:r w:rsidR="00CD0890">
              <w:t>2.10.1</w:t>
            </w:r>
            <w:r w:rsidRPr="0093614A">
              <w:fldChar w:fldCharType="end"/>
            </w:r>
            <w:r w:rsidRPr="0093614A">
              <w:t>. paragrāfu.</w:t>
            </w:r>
          </w:p>
        </w:tc>
      </w:tr>
      <w:tr w:rsidR="009C3FAA" w:rsidRPr="0093614A" w14:paraId="47E29EF9" w14:textId="77777777" w:rsidTr="009C3FAA">
        <w:trPr>
          <w:jc w:val="center"/>
        </w:trPr>
        <w:tc>
          <w:tcPr>
            <w:tcW w:w="441" w:type="pct"/>
            <w:tcBorders>
              <w:top w:val="single" w:sz="4" w:space="0" w:color="auto"/>
              <w:left w:val="nil"/>
              <w:bottom w:val="single" w:sz="4" w:space="0" w:color="auto"/>
              <w:right w:val="single" w:sz="4" w:space="0" w:color="auto"/>
            </w:tcBorders>
          </w:tcPr>
          <w:p w14:paraId="41091461" w14:textId="77777777" w:rsidR="009C3FAA" w:rsidRPr="0093614A" w:rsidRDefault="009C3FAA" w:rsidP="009C3FAA">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145FAE59" w14:textId="77777777" w:rsidR="009C3FAA" w:rsidRPr="0093614A" w:rsidRDefault="009C3FAA" w:rsidP="009C3FAA">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35B04F65" w14:textId="18B426B0" w:rsidR="009C3FAA" w:rsidRPr="0093614A" w:rsidRDefault="00FA3025" w:rsidP="009C3FAA">
            <w:pPr>
              <w:pStyle w:val="Tablebody"/>
            </w:pPr>
            <w:r w:rsidRPr="0093614A">
              <w:t>Attiecīgā kanāla nosaukums.</w:t>
            </w:r>
          </w:p>
        </w:tc>
      </w:tr>
      <w:tr w:rsidR="009C3FAA" w:rsidRPr="0093614A" w14:paraId="7C8A9E33" w14:textId="77777777" w:rsidTr="009C3FAA">
        <w:trPr>
          <w:jc w:val="center"/>
        </w:trPr>
        <w:tc>
          <w:tcPr>
            <w:tcW w:w="441" w:type="pct"/>
            <w:tcBorders>
              <w:top w:val="single" w:sz="4" w:space="0" w:color="auto"/>
              <w:left w:val="nil"/>
              <w:bottom w:val="single" w:sz="4" w:space="0" w:color="auto"/>
              <w:right w:val="single" w:sz="4" w:space="0" w:color="auto"/>
            </w:tcBorders>
          </w:tcPr>
          <w:p w14:paraId="3F014F7B" w14:textId="77777777" w:rsidR="009C3FAA" w:rsidRPr="0093614A" w:rsidRDefault="009C3FAA" w:rsidP="009C3FAA">
            <w:pPr>
              <w:pStyle w:val="TableListNumber"/>
            </w:pPr>
          </w:p>
        </w:tc>
        <w:tc>
          <w:tcPr>
            <w:tcW w:w="4559" w:type="pct"/>
            <w:gridSpan w:val="2"/>
            <w:tcBorders>
              <w:top w:val="single" w:sz="4" w:space="0" w:color="auto"/>
              <w:left w:val="nil"/>
              <w:bottom w:val="single" w:sz="4" w:space="0" w:color="auto"/>
            </w:tcBorders>
            <w:shd w:val="clear" w:color="auto" w:fill="auto"/>
          </w:tcPr>
          <w:p w14:paraId="305308F0" w14:textId="160D015D" w:rsidR="009C3FAA" w:rsidRPr="0093614A" w:rsidRDefault="009C3FAA" w:rsidP="00FA3025">
            <w:pPr>
              <w:pStyle w:val="Tablebody"/>
            </w:pPr>
            <w:r w:rsidRPr="0093614A">
              <w:t>Kanāla versiju apraksts</w:t>
            </w:r>
            <w:r w:rsidR="00FA3025" w:rsidRPr="0093614A">
              <w:t xml:space="preserve"> (lauki atkarīgi no versijas un kanāla veida):</w:t>
            </w:r>
          </w:p>
        </w:tc>
      </w:tr>
      <w:tr w:rsidR="009C3FAA" w:rsidRPr="0093614A" w14:paraId="257CE030" w14:textId="77777777" w:rsidTr="009C3FAA">
        <w:trPr>
          <w:jc w:val="center"/>
        </w:trPr>
        <w:tc>
          <w:tcPr>
            <w:tcW w:w="441" w:type="pct"/>
            <w:tcBorders>
              <w:top w:val="single" w:sz="4" w:space="0" w:color="auto"/>
              <w:left w:val="nil"/>
              <w:bottom w:val="single" w:sz="4" w:space="0" w:color="auto"/>
              <w:right w:val="single" w:sz="4" w:space="0" w:color="auto"/>
            </w:tcBorders>
          </w:tcPr>
          <w:p w14:paraId="6CE40183"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021AE984" w14:textId="31DEB51D" w:rsidR="009C3FAA" w:rsidRPr="0093614A" w:rsidRDefault="009C3FAA" w:rsidP="009C3FAA">
            <w:pPr>
              <w:pStyle w:val="Tablebody"/>
            </w:pPr>
            <w:r w:rsidRPr="0093614A">
              <w:t>Kanāla versijas numurs</w:t>
            </w:r>
          </w:p>
        </w:tc>
        <w:tc>
          <w:tcPr>
            <w:tcW w:w="3308" w:type="pct"/>
            <w:tcBorders>
              <w:top w:val="single" w:sz="4" w:space="0" w:color="auto"/>
              <w:left w:val="single" w:sz="4" w:space="0" w:color="auto"/>
              <w:bottom w:val="single" w:sz="4" w:space="0" w:color="auto"/>
            </w:tcBorders>
            <w:shd w:val="clear" w:color="auto" w:fill="auto"/>
          </w:tcPr>
          <w:p w14:paraId="5D7D2838" w14:textId="664ED297" w:rsidR="009C3FAA" w:rsidRPr="0093614A" w:rsidRDefault="00FA3025" w:rsidP="009C3FAA">
            <w:pPr>
              <w:pStyle w:val="Tablebody"/>
            </w:pPr>
            <w:r w:rsidRPr="0093614A">
              <w:t>Attiecīgās kanāla versijas numurs.</w:t>
            </w:r>
          </w:p>
        </w:tc>
      </w:tr>
      <w:tr w:rsidR="009C3FAA" w:rsidRPr="0093614A" w14:paraId="24D71F5D" w14:textId="77777777" w:rsidTr="009C3FAA">
        <w:trPr>
          <w:jc w:val="center"/>
        </w:trPr>
        <w:tc>
          <w:tcPr>
            <w:tcW w:w="441" w:type="pct"/>
            <w:tcBorders>
              <w:top w:val="single" w:sz="4" w:space="0" w:color="auto"/>
              <w:left w:val="nil"/>
              <w:bottom w:val="single" w:sz="4" w:space="0" w:color="auto"/>
              <w:right w:val="single" w:sz="4" w:space="0" w:color="auto"/>
            </w:tcBorders>
          </w:tcPr>
          <w:p w14:paraId="42B154E0"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811DB23" w14:textId="41CD4C86" w:rsidR="009C3FAA" w:rsidRPr="0093614A" w:rsidRDefault="009C3FAA" w:rsidP="009C3FAA">
            <w:pPr>
              <w:pStyle w:val="Tablebody"/>
            </w:pPr>
            <w:r w:rsidRPr="0093614A">
              <w:t>Kanāla versijas URN</w:t>
            </w:r>
          </w:p>
        </w:tc>
        <w:tc>
          <w:tcPr>
            <w:tcW w:w="3308" w:type="pct"/>
            <w:tcBorders>
              <w:top w:val="single" w:sz="4" w:space="0" w:color="auto"/>
              <w:left w:val="single" w:sz="4" w:space="0" w:color="auto"/>
              <w:bottom w:val="single" w:sz="4" w:space="0" w:color="auto"/>
            </w:tcBorders>
            <w:shd w:val="clear" w:color="auto" w:fill="auto"/>
          </w:tcPr>
          <w:p w14:paraId="50108550" w14:textId="2145FC40" w:rsidR="009C3FAA" w:rsidRPr="0093614A" w:rsidRDefault="00FA3025" w:rsidP="009C3FAA">
            <w:pPr>
              <w:pStyle w:val="Tablebody"/>
            </w:pPr>
            <w:r w:rsidRPr="0093614A">
              <w:t>Attiecīgās kanāla versijas URN.</w:t>
            </w:r>
          </w:p>
        </w:tc>
      </w:tr>
      <w:tr w:rsidR="009C3FAA" w:rsidRPr="0093614A" w14:paraId="69CCCB17" w14:textId="77777777" w:rsidTr="009C3FAA">
        <w:trPr>
          <w:jc w:val="center"/>
        </w:trPr>
        <w:tc>
          <w:tcPr>
            <w:tcW w:w="441" w:type="pct"/>
            <w:tcBorders>
              <w:top w:val="single" w:sz="4" w:space="0" w:color="auto"/>
              <w:left w:val="nil"/>
              <w:bottom w:val="single" w:sz="4" w:space="0" w:color="auto"/>
              <w:right w:val="single" w:sz="4" w:space="0" w:color="auto"/>
            </w:tcBorders>
          </w:tcPr>
          <w:p w14:paraId="6BDAE955"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83644B6" w14:textId="17E93BA0" w:rsidR="009C3FAA" w:rsidRPr="0093614A" w:rsidRDefault="009C3FAA" w:rsidP="009C3FAA">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64F6C412" w14:textId="6DA441D6" w:rsidR="009C3FAA" w:rsidRPr="0093614A" w:rsidRDefault="00FA3025" w:rsidP="009C3FAA">
            <w:pPr>
              <w:pStyle w:val="Tablebody"/>
            </w:pPr>
            <w:r w:rsidRPr="0093614A">
              <w:t>Kanāla versijas statuss.</w:t>
            </w:r>
          </w:p>
        </w:tc>
      </w:tr>
      <w:tr w:rsidR="009C3FAA" w:rsidRPr="0093614A" w14:paraId="6A5CB2A7" w14:textId="77777777" w:rsidTr="009C3FAA">
        <w:trPr>
          <w:jc w:val="center"/>
        </w:trPr>
        <w:tc>
          <w:tcPr>
            <w:tcW w:w="441" w:type="pct"/>
            <w:tcBorders>
              <w:top w:val="single" w:sz="4" w:space="0" w:color="auto"/>
              <w:left w:val="nil"/>
              <w:bottom w:val="single" w:sz="4" w:space="0" w:color="auto"/>
              <w:right w:val="single" w:sz="4" w:space="0" w:color="auto"/>
            </w:tcBorders>
          </w:tcPr>
          <w:p w14:paraId="7098286A"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8535C67" w14:textId="29926E43" w:rsidR="009C3FAA" w:rsidRPr="0093614A" w:rsidRDefault="009C3FAA" w:rsidP="009C3FAA">
            <w:pPr>
              <w:pStyle w:val="Tablebody"/>
            </w:pPr>
            <w:r w:rsidRPr="0093614A">
              <w:t>Ziņojuma kategorija</w:t>
            </w:r>
          </w:p>
        </w:tc>
        <w:tc>
          <w:tcPr>
            <w:tcW w:w="3308" w:type="pct"/>
            <w:tcBorders>
              <w:top w:val="single" w:sz="4" w:space="0" w:color="auto"/>
              <w:left w:val="single" w:sz="4" w:space="0" w:color="auto"/>
              <w:bottom w:val="single" w:sz="4" w:space="0" w:color="auto"/>
            </w:tcBorders>
            <w:shd w:val="clear" w:color="auto" w:fill="auto"/>
          </w:tcPr>
          <w:p w14:paraId="510C927D" w14:textId="77777777" w:rsidR="009C3FAA" w:rsidRPr="0093614A" w:rsidRDefault="009C3FAA" w:rsidP="009C3FAA">
            <w:pPr>
              <w:pStyle w:val="Tablebody"/>
            </w:pPr>
          </w:p>
        </w:tc>
      </w:tr>
      <w:tr w:rsidR="009C3FAA" w:rsidRPr="0093614A" w14:paraId="76BF01FB" w14:textId="77777777" w:rsidTr="009C3FAA">
        <w:trPr>
          <w:jc w:val="center"/>
        </w:trPr>
        <w:tc>
          <w:tcPr>
            <w:tcW w:w="441" w:type="pct"/>
            <w:tcBorders>
              <w:top w:val="single" w:sz="4" w:space="0" w:color="auto"/>
              <w:left w:val="nil"/>
              <w:bottom w:val="single" w:sz="4" w:space="0" w:color="auto"/>
              <w:right w:val="single" w:sz="4" w:space="0" w:color="auto"/>
            </w:tcBorders>
          </w:tcPr>
          <w:p w14:paraId="013EAA6E"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C1CF7CE" w14:textId="2D8049E1" w:rsidR="009C3FAA" w:rsidRPr="0093614A" w:rsidRDefault="009C3FAA" w:rsidP="009C3FAA">
            <w:pPr>
              <w:pStyle w:val="Tablebody"/>
            </w:pPr>
            <w:r w:rsidRPr="0093614A">
              <w:t>Lietotāja iestādes loma</w:t>
            </w:r>
          </w:p>
        </w:tc>
        <w:tc>
          <w:tcPr>
            <w:tcW w:w="3308" w:type="pct"/>
            <w:tcBorders>
              <w:top w:val="single" w:sz="4" w:space="0" w:color="auto"/>
              <w:left w:val="single" w:sz="4" w:space="0" w:color="auto"/>
              <w:bottom w:val="single" w:sz="4" w:space="0" w:color="auto"/>
            </w:tcBorders>
            <w:shd w:val="clear" w:color="auto" w:fill="auto"/>
          </w:tcPr>
          <w:p w14:paraId="5E5B7C5E" w14:textId="038C9303" w:rsidR="009C3FAA" w:rsidRPr="0093614A" w:rsidRDefault="00FA3025" w:rsidP="009C3FAA">
            <w:pPr>
              <w:pStyle w:val="Tablebody"/>
            </w:pPr>
            <w:r w:rsidRPr="0093614A">
              <w:t>Attiecīgās lietotāja iestādes loma.</w:t>
            </w:r>
          </w:p>
        </w:tc>
      </w:tr>
      <w:tr w:rsidR="009C3FAA" w:rsidRPr="0093614A" w14:paraId="0E92F4B4" w14:textId="77777777" w:rsidTr="009C3FAA">
        <w:trPr>
          <w:jc w:val="center"/>
        </w:trPr>
        <w:tc>
          <w:tcPr>
            <w:tcW w:w="441" w:type="pct"/>
            <w:tcBorders>
              <w:top w:val="single" w:sz="4" w:space="0" w:color="auto"/>
              <w:left w:val="nil"/>
              <w:bottom w:val="single" w:sz="4" w:space="0" w:color="auto"/>
              <w:right w:val="single" w:sz="4" w:space="0" w:color="auto"/>
            </w:tcBorders>
          </w:tcPr>
          <w:p w14:paraId="18BBE03D"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A9646EB" w14:textId="536EE6D6" w:rsidR="009C3FAA" w:rsidRPr="0093614A" w:rsidRDefault="009C3FAA" w:rsidP="009C3FAA">
            <w:pPr>
              <w:pStyle w:val="Tablebody"/>
            </w:pPr>
            <w:r w:rsidRPr="0093614A">
              <w:t>Lietošanas nosacījumi</w:t>
            </w:r>
          </w:p>
        </w:tc>
        <w:tc>
          <w:tcPr>
            <w:tcW w:w="3308" w:type="pct"/>
            <w:tcBorders>
              <w:top w:val="single" w:sz="4" w:space="0" w:color="auto"/>
              <w:left w:val="single" w:sz="4" w:space="0" w:color="auto"/>
              <w:bottom w:val="single" w:sz="4" w:space="0" w:color="auto"/>
            </w:tcBorders>
            <w:shd w:val="clear" w:color="auto" w:fill="auto"/>
          </w:tcPr>
          <w:p w14:paraId="722B9F80" w14:textId="256E918D" w:rsidR="009C3FAA" w:rsidRPr="0093614A" w:rsidRDefault="00FA3025" w:rsidP="009C3FAA">
            <w:pPr>
              <w:pStyle w:val="Tablebody"/>
            </w:pPr>
            <w:r w:rsidRPr="0093614A">
              <w:t>Attiecīgās kanāla versijas lietošanas noteikumi.</w:t>
            </w:r>
          </w:p>
        </w:tc>
      </w:tr>
      <w:tr w:rsidR="009C3FAA" w:rsidRPr="0093614A" w14:paraId="1369BCFB" w14:textId="77777777" w:rsidTr="009C3FAA">
        <w:trPr>
          <w:jc w:val="center"/>
        </w:trPr>
        <w:tc>
          <w:tcPr>
            <w:tcW w:w="441" w:type="pct"/>
            <w:tcBorders>
              <w:top w:val="single" w:sz="4" w:space="0" w:color="auto"/>
              <w:left w:val="nil"/>
              <w:bottom w:val="single" w:sz="4" w:space="0" w:color="auto"/>
              <w:right w:val="single" w:sz="4" w:space="0" w:color="auto"/>
            </w:tcBorders>
          </w:tcPr>
          <w:p w14:paraId="2E074EAF"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9626D9B" w14:textId="7986B478" w:rsidR="009C3FAA" w:rsidRPr="0093614A" w:rsidRDefault="009C3FAA" w:rsidP="009C3FAA">
            <w:pPr>
              <w:pStyle w:val="Tablebody"/>
            </w:pPr>
            <w:r w:rsidRPr="0093614A">
              <w:t>Informācija par apmaksu</w:t>
            </w:r>
          </w:p>
        </w:tc>
        <w:tc>
          <w:tcPr>
            <w:tcW w:w="3308" w:type="pct"/>
            <w:tcBorders>
              <w:top w:val="single" w:sz="4" w:space="0" w:color="auto"/>
              <w:left w:val="single" w:sz="4" w:space="0" w:color="auto"/>
              <w:bottom w:val="single" w:sz="4" w:space="0" w:color="auto"/>
            </w:tcBorders>
            <w:shd w:val="clear" w:color="auto" w:fill="auto"/>
          </w:tcPr>
          <w:p w14:paraId="0013D1F1" w14:textId="04174E95" w:rsidR="009C3FAA" w:rsidRPr="0093614A" w:rsidRDefault="00FA3025" w:rsidP="009C3FAA">
            <w:pPr>
              <w:pStyle w:val="Tablebody"/>
            </w:pPr>
            <w:r w:rsidRPr="0093614A">
              <w:t>Informācija par kanāla versijas apmaksu.</w:t>
            </w:r>
          </w:p>
        </w:tc>
      </w:tr>
      <w:tr w:rsidR="009C3FAA" w:rsidRPr="0093614A" w14:paraId="28AE4DBE" w14:textId="77777777" w:rsidTr="009C3FAA">
        <w:trPr>
          <w:jc w:val="center"/>
        </w:trPr>
        <w:tc>
          <w:tcPr>
            <w:tcW w:w="441" w:type="pct"/>
            <w:tcBorders>
              <w:top w:val="single" w:sz="4" w:space="0" w:color="auto"/>
              <w:left w:val="nil"/>
              <w:bottom w:val="single" w:sz="4" w:space="0" w:color="auto"/>
              <w:right w:val="single" w:sz="4" w:space="0" w:color="auto"/>
            </w:tcBorders>
          </w:tcPr>
          <w:p w14:paraId="49756FEA"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3953445E" w14:textId="6A7094F2" w:rsidR="009C3FAA" w:rsidRPr="0093614A" w:rsidRDefault="009C3FAA" w:rsidP="009C3FAA">
            <w:pPr>
              <w:pStyle w:val="Tablebody"/>
            </w:pPr>
            <w:r w:rsidRPr="0093614A">
              <w:t>Sākumdatu masīva URN</w:t>
            </w:r>
          </w:p>
        </w:tc>
        <w:tc>
          <w:tcPr>
            <w:tcW w:w="3308" w:type="pct"/>
            <w:tcBorders>
              <w:top w:val="single" w:sz="4" w:space="0" w:color="auto"/>
              <w:left w:val="single" w:sz="4" w:space="0" w:color="auto"/>
              <w:bottom w:val="single" w:sz="4" w:space="0" w:color="auto"/>
            </w:tcBorders>
            <w:shd w:val="clear" w:color="auto" w:fill="auto"/>
          </w:tcPr>
          <w:p w14:paraId="4A729441" w14:textId="656B22A6" w:rsidR="009C3FAA" w:rsidRPr="0093614A" w:rsidRDefault="00FA3025" w:rsidP="00FA3025">
            <w:pPr>
              <w:pStyle w:val="Tablebody"/>
            </w:pPr>
            <w:r w:rsidRPr="0093614A">
              <w:t xml:space="preserve">Attiecīgā sākumdatu masīva URN, nospiežot uz šo URN, tiek atvērta sākumdatu masīva informācijas rediģēšanas lapa, skat. </w:t>
            </w:r>
            <w:r w:rsidRPr="0093614A">
              <w:fldChar w:fldCharType="begin"/>
            </w:r>
            <w:r w:rsidRPr="0093614A">
              <w:instrText xml:space="preserve"> REF _Ref25051885 \n \h </w:instrText>
            </w:r>
            <w:r w:rsidRPr="0093614A">
              <w:fldChar w:fldCharType="separate"/>
            </w:r>
            <w:r w:rsidR="00CD0890">
              <w:t>2.12.1</w:t>
            </w:r>
            <w:r w:rsidRPr="0093614A">
              <w:fldChar w:fldCharType="end"/>
            </w:r>
            <w:r w:rsidRPr="0093614A">
              <w:t>.paragrāfu.</w:t>
            </w:r>
          </w:p>
        </w:tc>
      </w:tr>
      <w:tr w:rsidR="009C3FAA" w:rsidRPr="0093614A" w14:paraId="2603FAB7" w14:textId="77777777" w:rsidTr="009C3FAA">
        <w:trPr>
          <w:jc w:val="center"/>
        </w:trPr>
        <w:tc>
          <w:tcPr>
            <w:tcW w:w="441" w:type="pct"/>
            <w:tcBorders>
              <w:top w:val="single" w:sz="4" w:space="0" w:color="auto"/>
              <w:left w:val="nil"/>
              <w:bottom w:val="single" w:sz="4" w:space="0" w:color="auto"/>
              <w:right w:val="single" w:sz="4" w:space="0" w:color="auto"/>
            </w:tcBorders>
          </w:tcPr>
          <w:p w14:paraId="3323D201"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003C414A" w14:textId="0F2B4462" w:rsidR="009C3FAA" w:rsidRPr="0093614A" w:rsidRDefault="009C3FAA" w:rsidP="009C3FAA">
            <w:pPr>
              <w:pStyle w:val="Tablebody"/>
            </w:pPr>
            <w:r w:rsidRPr="0093614A">
              <w:t>Ziņojuma XML shēmas URN</w:t>
            </w:r>
          </w:p>
        </w:tc>
        <w:tc>
          <w:tcPr>
            <w:tcW w:w="3308" w:type="pct"/>
            <w:tcBorders>
              <w:top w:val="single" w:sz="4" w:space="0" w:color="auto"/>
              <w:left w:val="single" w:sz="4" w:space="0" w:color="auto"/>
              <w:bottom w:val="single" w:sz="4" w:space="0" w:color="auto"/>
            </w:tcBorders>
            <w:shd w:val="clear" w:color="auto" w:fill="auto"/>
          </w:tcPr>
          <w:p w14:paraId="22A16DF4" w14:textId="6B36999F" w:rsidR="009C3FAA" w:rsidRPr="0093614A" w:rsidRDefault="00FA3025" w:rsidP="009C3FAA">
            <w:pPr>
              <w:pStyle w:val="Tablebody"/>
            </w:pPr>
            <w:r w:rsidRPr="0093614A">
              <w:t>Attiecīgā ziņojuma XML shēmas URN, ko nospiežot notiek pāradresācija uz Resursu katalogu un attiecīgās sadaļas atvēršana.</w:t>
            </w:r>
          </w:p>
        </w:tc>
      </w:tr>
      <w:tr w:rsidR="009C3FAA" w:rsidRPr="0093614A" w14:paraId="7616C132" w14:textId="77777777" w:rsidTr="009C3FAA">
        <w:trPr>
          <w:jc w:val="center"/>
        </w:trPr>
        <w:tc>
          <w:tcPr>
            <w:tcW w:w="441" w:type="pct"/>
            <w:tcBorders>
              <w:top w:val="single" w:sz="4" w:space="0" w:color="auto"/>
              <w:left w:val="nil"/>
              <w:bottom w:val="single" w:sz="4" w:space="0" w:color="auto"/>
              <w:right w:val="single" w:sz="4" w:space="0" w:color="auto"/>
            </w:tcBorders>
          </w:tcPr>
          <w:p w14:paraId="6A494845"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86672D5" w14:textId="78688B85" w:rsidR="009C3FAA" w:rsidRPr="0093614A" w:rsidRDefault="009C3FAA" w:rsidP="009C3FAA">
            <w:pPr>
              <w:pStyle w:val="Tablebody"/>
            </w:pPr>
            <w:r w:rsidRPr="0093614A">
              <w:t>Kļūdas XML shēmas URN</w:t>
            </w:r>
          </w:p>
        </w:tc>
        <w:tc>
          <w:tcPr>
            <w:tcW w:w="3308" w:type="pct"/>
            <w:tcBorders>
              <w:top w:val="single" w:sz="4" w:space="0" w:color="auto"/>
              <w:left w:val="single" w:sz="4" w:space="0" w:color="auto"/>
              <w:bottom w:val="single" w:sz="4" w:space="0" w:color="auto"/>
            </w:tcBorders>
            <w:shd w:val="clear" w:color="auto" w:fill="auto"/>
          </w:tcPr>
          <w:p w14:paraId="2D502135" w14:textId="5EE81D6B" w:rsidR="009C3FAA" w:rsidRPr="0093614A" w:rsidRDefault="00FA3025" w:rsidP="009C3FAA">
            <w:pPr>
              <w:pStyle w:val="Tablebody"/>
            </w:pPr>
            <w:r w:rsidRPr="0093614A">
              <w:t>Attiecīgās kļūdas XML shēmas URN, ko nospiežot notiek pāradresācija uz Resursu katalogu un attiecīgās sadaļas atvēršana.</w:t>
            </w:r>
          </w:p>
        </w:tc>
      </w:tr>
      <w:tr w:rsidR="00284E39" w:rsidRPr="0093614A" w14:paraId="353028EA" w14:textId="77777777" w:rsidTr="00284E39">
        <w:trPr>
          <w:jc w:val="center"/>
        </w:trPr>
        <w:tc>
          <w:tcPr>
            <w:tcW w:w="5000" w:type="pct"/>
            <w:gridSpan w:val="3"/>
            <w:tcBorders>
              <w:top w:val="single" w:sz="4" w:space="0" w:color="auto"/>
              <w:left w:val="nil"/>
              <w:bottom w:val="single" w:sz="4" w:space="0" w:color="auto"/>
            </w:tcBorders>
          </w:tcPr>
          <w:p w14:paraId="4FE837C8" w14:textId="77777777" w:rsidR="00284E39" w:rsidRPr="0093614A" w:rsidRDefault="00284E39" w:rsidP="009C3FAA">
            <w:pPr>
              <w:pStyle w:val="Tablebody"/>
            </w:pPr>
            <w:r w:rsidRPr="0093614A">
              <w:t>Kanāla versijas caurlaižamo ziņojumu klase, kas pieejama paskaidrē blakus laukam „Ziņojuma XML shēmas URN” (Biznesa ziņojums, Transakcijas ziņojums)</w:t>
            </w:r>
          </w:p>
          <w:p w14:paraId="5A316D04" w14:textId="01A63279" w:rsidR="00284E39" w:rsidRPr="0093614A" w:rsidRDefault="00284E39" w:rsidP="009C3FAA">
            <w:pPr>
              <w:pStyle w:val="Tablebody"/>
            </w:pPr>
            <w:r w:rsidRPr="0093614A">
              <w:rPr>
                <w:noProof/>
                <w:lang w:eastAsia="lv-LV"/>
              </w:rPr>
              <w:drawing>
                <wp:inline distT="0" distB="0" distL="0" distR="0" wp14:anchorId="5FEAF4CB" wp14:editId="53BDE95C">
                  <wp:extent cx="6152515" cy="343535"/>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152515" cy="343535"/>
                          </a:xfrm>
                          <a:prstGeom prst="rect">
                            <a:avLst/>
                          </a:prstGeom>
                        </pic:spPr>
                      </pic:pic>
                    </a:graphicData>
                  </a:graphic>
                </wp:inline>
              </w:drawing>
            </w:r>
          </w:p>
        </w:tc>
      </w:tr>
      <w:tr w:rsidR="009C3FAA" w:rsidRPr="0093614A" w14:paraId="45731A08" w14:textId="77777777" w:rsidTr="009C3FAA">
        <w:trPr>
          <w:jc w:val="center"/>
        </w:trPr>
        <w:tc>
          <w:tcPr>
            <w:tcW w:w="441" w:type="pct"/>
            <w:tcBorders>
              <w:top w:val="single" w:sz="4" w:space="0" w:color="auto"/>
              <w:left w:val="nil"/>
              <w:bottom w:val="single" w:sz="4" w:space="0" w:color="auto"/>
              <w:right w:val="single" w:sz="4" w:space="0" w:color="auto"/>
            </w:tcBorders>
          </w:tcPr>
          <w:p w14:paraId="3403CB79"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0A1BA20" w14:textId="54E8AEA5" w:rsidR="009C3FAA" w:rsidRPr="0093614A" w:rsidRDefault="009C3FAA" w:rsidP="009C3FAA">
            <w:pPr>
              <w:pStyle w:val="Tablebody"/>
            </w:pPr>
            <w:r w:rsidRPr="0093614A">
              <w:t>Iekļaut ziņojuma iesūtīšanas datumu un laiku FTP datnes nosaukumā</w:t>
            </w:r>
          </w:p>
        </w:tc>
        <w:tc>
          <w:tcPr>
            <w:tcW w:w="3308" w:type="pct"/>
            <w:tcBorders>
              <w:top w:val="single" w:sz="4" w:space="0" w:color="auto"/>
              <w:left w:val="single" w:sz="4" w:space="0" w:color="auto"/>
              <w:bottom w:val="single" w:sz="4" w:space="0" w:color="auto"/>
            </w:tcBorders>
            <w:shd w:val="clear" w:color="auto" w:fill="auto"/>
          </w:tcPr>
          <w:p w14:paraId="276E16F2" w14:textId="206BF601" w:rsidR="009C3FAA" w:rsidRPr="0093614A" w:rsidRDefault="00284E39" w:rsidP="00284E39">
            <w:pPr>
              <w:pStyle w:val="Tablebody"/>
            </w:pPr>
            <w:r w:rsidRPr="0093614A">
              <w:t>Izvēles rūtiņa, vai iekļaut ziņojuma iesūtīšanas datumu un laiku FTP datnes nosaukumā.</w:t>
            </w:r>
          </w:p>
        </w:tc>
      </w:tr>
      <w:tr w:rsidR="009C3FAA" w:rsidRPr="0093614A" w14:paraId="44E0FBE6" w14:textId="77777777" w:rsidTr="009C3FAA">
        <w:trPr>
          <w:jc w:val="center"/>
        </w:trPr>
        <w:tc>
          <w:tcPr>
            <w:tcW w:w="441" w:type="pct"/>
            <w:tcBorders>
              <w:top w:val="single" w:sz="4" w:space="0" w:color="auto"/>
              <w:left w:val="nil"/>
              <w:bottom w:val="single" w:sz="4" w:space="0" w:color="auto"/>
              <w:right w:val="single" w:sz="4" w:space="0" w:color="auto"/>
            </w:tcBorders>
          </w:tcPr>
          <w:p w14:paraId="23D560E0"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BF24478" w14:textId="5093B532" w:rsidR="009C3FAA" w:rsidRPr="0093614A" w:rsidRDefault="009C3FAA" w:rsidP="009C3FAA">
            <w:pPr>
              <w:pStyle w:val="Tablebody"/>
            </w:pPr>
            <w:r w:rsidRPr="0093614A">
              <w:t>Sūtīt ziņojumu atsevišķiem adresātiem</w:t>
            </w:r>
          </w:p>
        </w:tc>
        <w:tc>
          <w:tcPr>
            <w:tcW w:w="3308" w:type="pct"/>
            <w:tcBorders>
              <w:top w:val="single" w:sz="4" w:space="0" w:color="auto"/>
              <w:left w:val="single" w:sz="4" w:space="0" w:color="auto"/>
              <w:bottom w:val="single" w:sz="4" w:space="0" w:color="auto"/>
            </w:tcBorders>
            <w:shd w:val="clear" w:color="auto" w:fill="auto"/>
          </w:tcPr>
          <w:p w14:paraId="28399A4B" w14:textId="63820751" w:rsidR="009C3FAA" w:rsidRPr="0093614A" w:rsidRDefault="00284E39" w:rsidP="00284E39">
            <w:pPr>
              <w:pStyle w:val="Tablebody"/>
            </w:pPr>
            <w:r w:rsidRPr="0093614A">
              <w:t>Izvēles rūtiņa, sūtīt ziņojumu atsevišķiem adresātiem.</w:t>
            </w:r>
          </w:p>
        </w:tc>
      </w:tr>
      <w:tr w:rsidR="009C3FAA" w:rsidRPr="0093614A" w14:paraId="3256A1E0" w14:textId="77777777" w:rsidTr="009C3FAA">
        <w:trPr>
          <w:jc w:val="center"/>
        </w:trPr>
        <w:tc>
          <w:tcPr>
            <w:tcW w:w="441" w:type="pct"/>
            <w:tcBorders>
              <w:top w:val="single" w:sz="4" w:space="0" w:color="auto"/>
              <w:left w:val="nil"/>
              <w:bottom w:val="single" w:sz="4" w:space="0" w:color="auto"/>
              <w:right w:val="single" w:sz="4" w:space="0" w:color="auto"/>
            </w:tcBorders>
          </w:tcPr>
          <w:p w14:paraId="6D995357"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E1F2A24" w14:textId="3E587937" w:rsidR="009C3FAA" w:rsidRPr="0093614A" w:rsidRDefault="009C3FAA" w:rsidP="009C3FAA">
            <w:pPr>
              <w:pStyle w:val="Tablebody"/>
            </w:pPr>
            <w:r w:rsidRPr="0093614A">
              <w:t>Nepieciešams manuāls apstiprinājums ziņojuma nolasīšanai</w:t>
            </w:r>
          </w:p>
        </w:tc>
        <w:tc>
          <w:tcPr>
            <w:tcW w:w="3308" w:type="pct"/>
            <w:tcBorders>
              <w:top w:val="single" w:sz="4" w:space="0" w:color="auto"/>
              <w:left w:val="single" w:sz="4" w:space="0" w:color="auto"/>
              <w:bottom w:val="single" w:sz="4" w:space="0" w:color="auto"/>
            </w:tcBorders>
            <w:shd w:val="clear" w:color="auto" w:fill="auto"/>
          </w:tcPr>
          <w:p w14:paraId="7CA07287" w14:textId="081B0A11" w:rsidR="009C3FAA" w:rsidRPr="0093614A" w:rsidRDefault="00284E39" w:rsidP="00284E39">
            <w:pPr>
              <w:pStyle w:val="Tablebody"/>
            </w:pPr>
            <w:r w:rsidRPr="0093614A">
              <w:t>Izvēles rūtiņa, vai nepieciešams manuāls apstiprinājums ziņojuma nolasīšanai</w:t>
            </w:r>
            <w:r w:rsidR="0093614A">
              <w:t>.</w:t>
            </w:r>
          </w:p>
        </w:tc>
      </w:tr>
      <w:tr w:rsidR="00ED3DC3" w:rsidRPr="0093614A" w14:paraId="76D2CA6D" w14:textId="77777777" w:rsidTr="00ED3DC3">
        <w:trPr>
          <w:jc w:val="center"/>
        </w:trPr>
        <w:tc>
          <w:tcPr>
            <w:tcW w:w="5000" w:type="pct"/>
            <w:gridSpan w:val="3"/>
            <w:tcBorders>
              <w:top w:val="single" w:sz="4" w:space="0" w:color="auto"/>
              <w:left w:val="nil"/>
              <w:bottom w:val="single" w:sz="4" w:space="0" w:color="auto"/>
            </w:tcBorders>
          </w:tcPr>
          <w:p w14:paraId="2FC0142D" w14:textId="30987B3B" w:rsidR="00ED3DC3" w:rsidRPr="0093614A" w:rsidRDefault="00ED3DC3" w:rsidP="00284E39">
            <w:pPr>
              <w:pStyle w:val="Tablebody"/>
            </w:pPr>
            <w:r w:rsidRPr="0093614A">
              <w:t>Ja kanāla versijas caurlaižamo ziņojumu kategorija ir “Biznesa ziņojums”, tad pieejamas pogas:</w:t>
            </w:r>
          </w:p>
        </w:tc>
      </w:tr>
      <w:tr w:rsidR="00FA0554" w:rsidRPr="0093614A" w14:paraId="6DF3E11C" w14:textId="77777777" w:rsidTr="009C3FAA">
        <w:trPr>
          <w:jc w:val="center"/>
        </w:trPr>
        <w:tc>
          <w:tcPr>
            <w:tcW w:w="441" w:type="pct"/>
            <w:tcBorders>
              <w:top w:val="single" w:sz="4" w:space="0" w:color="auto"/>
              <w:left w:val="nil"/>
              <w:bottom w:val="single" w:sz="4" w:space="0" w:color="auto"/>
              <w:right w:val="single" w:sz="4" w:space="0" w:color="auto"/>
            </w:tcBorders>
          </w:tcPr>
          <w:p w14:paraId="7985C49A"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BD43066" w14:textId="4F8EDBD3" w:rsidR="00FA0554" w:rsidRPr="0093614A" w:rsidRDefault="00FA0554" w:rsidP="00FA0554">
            <w:pPr>
              <w:pStyle w:val="Tablebody"/>
            </w:pPr>
            <w:r w:rsidRPr="0093614A">
              <w:t>[Pievienot jaunu apakškanālu]</w:t>
            </w:r>
          </w:p>
        </w:tc>
        <w:tc>
          <w:tcPr>
            <w:tcW w:w="3308" w:type="pct"/>
            <w:tcBorders>
              <w:top w:val="single" w:sz="4" w:space="0" w:color="auto"/>
              <w:left w:val="single" w:sz="4" w:space="0" w:color="auto"/>
              <w:bottom w:val="single" w:sz="4" w:space="0" w:color="auto"/>
            </w:tcBorders>
            <w:shd w:val="clear" w:color="auto" w:fill="auto"/>
          </w:tcPr>
          <w:p w14:paraId="365174A0" w14:textId="28CE5ECA" w:rsidR="00FA0554" w:rsidRPr="0093614A" w:rsidRDefault="00B26B3C" w:rsidP="009C3FAA">
            <w:pPr>
              <w:pStyle w:val="Tablebody"/>
            </w:pPr>
            <w:r w:rsidRPr="0093614A">
              <w:t xml:space="preserve">Nospiežot pogu, tiks atvērta lapa “Kanāla versijas apakšversijas izveidošana”, skat. </w:t>
            </w:r>
            <w:r w:rsidRPr="0093614A">
              <w:fldChar w:fldCharType="begin"/>
            </w:r>
            <w:r w:rsidRPr="0093614A">
              <w:instrText xml:space="preserve"> REF _Ref25144422 \n \h </w:instrText>
            </w:r>
            <w:r w:rsidRPr="0093614A">
              <w:fldChar w:fldCharType="separate"/>
            </w:r>
            <w:r w:rsidR="00CD0890">
              <w:t>2.10.4</w:t>
            </w:r>
            <w:r w:rsidRPr="0093614A">
              <w:fldChar w:fldCharType="end"/>
            </w:r>
            <w:r w:rsidR="005C4276" w:rsidRPr="0093614A">
              <w:t>. paragrāfu.</w:t>
            </w:r>
          </w:p>
        </w:tc>
      </w:tr>
      <w:tr w:rsidR="00FA0554" w:rsidRPr="0093614A" w14:paraId="0D228B9E" w14:textId="77777777" w:rsidTr="009C3FAA">
        <w:trPr>
          <w:jc w:val="center"/>
        </w:trPr>
        <w:tc>
          <w:tcPr>
            <w:tcW w:w="441" w:type="pct"/>
            <w:tcBorders>
              <w:top w:val="single" w:sz="4" w:space="0" w:color="auto"/>
              <w:left w:val="nil"/>
              <w:bottom w:val="single" w:sz="4" w:space="0" w:color="auto"/>
              <w:right w:val="single" w:sz="4" w:space="0" w:color="auto"/>
            </w:tcBorders>
          </w:tcPr>
          <w:p w14:paraId="0C02F579"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88FC9B1" w14:textId="481A87AB" w:rsidR="00FA0554" w:rsidRPr="0093614A" w:rsidRDefault="00FA0554" w:rsidP="009C3FAA">
            <w:pPr>
              <w:pStyle w:val="Tablebody"/>
            </w:pPr>
            <w:r w:rsidRPr="0093614A">
              <w:t>[Rediģēt]</w:t>
            </w:r>
          </w:p>
        </w:tc>
        <w:tc>
          <w:tcPr>
            <w:tcW w:w="3308" w:type="pct"/>
            <w:tcBorders>
              <w:top w:val="single" w:sz="4" w:space="0" w:color="auto"/>
              <w:left w:val="single" w:sz="4" w:space="0" w:color="auto"/>
              <w:bottom w:val="single" w:sz="4" w:space="0" w:color="auto"/>
            </w:tcBorders>
            <w:shd w:val="clear" w:color="auto" w:fill="auto"/>
          </w:tcPr>
          <w:p w14:paraId="6F3987FB" w14:textId="62582BF9" w:rsidR="00FA0554" w:rsidRPr="0093614A" w:rsidRDefault="005C4276" w:rsidP="009C3FAA">
            <w:pPr>
              <w:pStyle w:val="Tablebody"/>
            </w:pPr>
            <w:r w:rsidRPr="0093614A">
              <w:t xml:space="preserve">Nospiežot pogu, tiks atvērta lapa “Kanāla versijas rediģēšana”, skat. </w:t>
            </w:r>
            <w:r w:rsidRPr="0093614A">
              <w:fldChar w:fldCharType="begin"/>
            </w:r>
            <w:r w:rsidRPr="0093614A">
              <w:instrText xml:space="preserve"> REF _Ref25064628 \n \h </w:instrText>
            </w:r>
            <w:r w:rsidRPr="0093614A">
              <w:fldChar w:fldCharType="separate"/>
            </w:r>
            <w:r w:rsidR="00CD0890">
              <w:t>2.10.2</w:t>
            </w:r>
            <w:r w:rsidRPr="0093614A">
              <w:fldChar w:fldCharType="end"/>
            </w:r>
            <w:r w:rsidRPr="0093614A">
              <w:t>.paragrāfu.</w:t>
            </w:r>
          </w:p>
        </w:tc>
      </w:tr>
      <w:tr w:rsidR="00FA0554" w:rsidRPr="0093614A" w14:paraId="6D4511B6" w14:textId="77777777" w:rsidTr="009C3FAA">
        <w:trPr>
          <w:jc w:val="center"/>
        </w:trPr>
        <w:tc>
          <w:tcPr>
            <w:tcW w:w="441" w:type="pct"/>
            <w:tcBorders>
              <w:top w:val="single" w:sz="4" w:space="0" w:color="auto"/>
              <w:left w:val="nil"/>
              <w:bottom w:val="single" w:sz="4" w:space="0" w:color="auto"/>
              <w:right w:val="single" w:sz="4" w:space="0" w:color="auto"/>
            </w:tcBorders>
          </w:tcPr>
          <w:p w14:paraId="287F9B13"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26CE9FD" w14:textId="5E5E28F0" w:rsidR="00FA0554" w:rsidRPr="0093614A" w:rsidRDefault="00FA0554" w:rsidP="009C3FAA">
            <w:pPr>
              <w:pStyle w:val="Tablebody"/>
            </w:pPr>
            <w:r w:rsidRPr="0093614A">
              <w:t>[Saņemto ziņojumu saraksts]</w:t>
            </w:r>
          </w:p>
        </w:tc>
        <w:tc>
          <w:tcPr>
            <w:tcW w:w="3308" w:type="pct"/>
            <w:tcBorders>
              <w:top w:val="single" w:sz="4" w:space="0" w:color="auto"/>
              <w:left w:val="single" w:sz="4" w:space="0" w:color="auto"/>
              <w:bottom w:val="single" w:sz="4" w:space="0" w:color="auto"/>
            </w:tcBorders>
            <w:shd w:val="clear" w:color="auto" w:fill="auto"/>
          </w:tcPr>
          <w:p w14:paraId="675970B1" w14:textId="52697B93" w:rsidR="00FA0554" w:rsidRPr="0093614A" w:rsidRDefault="005C4276" w:rsidP="009C3FAA">
            <w:pPr>
              <w:pStyle w:val="Tablebody"/>
            </w:pPr>
            <w:r w:rsidRPr="0093614A">
              <w:t xml:space="preserve">Nospiežot pogu, tiks atvērta lapa “Saņemto ziņojumu saraksts”, skat. </w:t>
            </w:r>
            <w:r w:rsidRPr="0093614A">
              <w:fldChar w:fldCharType="begin"/>
            </w:r>
            <w:r w:rsidRPr="0093614A">
              <w:instrText xml:space="preserve"> REF _Ref25144569 \n \h </w:instrText>
            </w:r>
            <w:r w:rsidRPr="0093614A">
              <w:fldChar w:fldCharType="separate"/>
            </w:r>
            <w:r w:rsidR="00CD0890">
              <w:t>2.11</w:t>
            </w:r>
            <w:r w:rsidRPr="0093614A">
              <w:fldChar w:fldCharType="end"/>
            </w:r>
            <w:r w:rsidRPr="0093614A">
              <w:t>. sadaļu.</w:t>
            </w:r>
          </w:p>
        </w:tc>
      </w:tr>
      <w:tr w:rsidR="00FA0554" w:rsidRPr="0093614A" w14:paraId="1D4661CA" w14:textId="77777777" w:rsidTr="009C3FAA">
        <w:trPr>
          <w:jc w:val="center"/>
        </w:trPr>
        <w:tc>
          <w:tcPr>
            <w:tcW w:w="441" w:type="pct"/>
            <w:tcBorders>
              <w:top w:val="single" w:sz="4" w:space="0" w:color="auto"/>
              <w:left w:val="nil"/>
              <w:bottom w:val="single" w:sz="4" w:space="0" w:color="auto"/>
              <w:right w:val="single" w:sz="4" w:space="0" w:color="auto"/>
            </w:tcBorders>
          </w:tcPr>
          <w:p w14:paraId="356EE9FE"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B138585" w14:textId="222BDE69" w:rsidR="00FA0554" w:rsidRPr="0093614A" w:rsidRDefault="00FA0554" w:rsidP="009C3FAA">
            <w:pPr>
              <w:pStyle w:val="Tablebody"/>
            </w:pPr>
            <w:r w:rsidRPr="0093614A">
              <w:t>[Nosūtīto ziņojumu saraksts]</w:t>
            </w:r>
          </w:p>
        </w:tc>
        <w:tc>
          <w:tcPr>
            <w:tcW w:w="3308" w:type="pct"/>
            <w:tcBorders>
              <w:top w:val="single" w:sz="4" w:space="0" w:color="auto"/>
              <w:left w:val="single" w:sz="4" w:space="0" w:color="auto"/>
              <w:bottom w:val="single" w:sz="4" w:space="0" w:color="auto"/>
            </w:tcBorders>
            <w:shd w:val="clear" w:color="auto" w:fill="auto"/>
          </w:tcPr>
          <w:p w14:paraId="36F62DC3" w14:textId="7E24680E" w:rsidR="00FA0554" w:rsidRPr="0093614A" w:rsidRDefault="005C4276" w:rsidP="005C4276">
            <w:pPr>
              <w:pStyle w:val="Tablebody"/>
            </w:pPr>
            <w:r w:rsidRPr="0093614A">
              <w:t xml:space="preserve">Nospiežot pogu, tiks atvērta lapa “Nosūtīto ziņojumu saraksts”, skat. </w:t>
            </w:r>
            <w:r w:rsidRPr="0093614A">
              <w:fldChar w:fldCharType="begin"/>
            </w:r>
            <w:r w:rsidRPr="0093614A">
              <w:instrText xml:space="preserve"> REF _Ref25144569 \n \h </w:instrText>
            </w:r>
            <w:r w:rsidRPr="0093614A">
              <w:fldChar w:fldCharType="separate"/>
            </w:r>
            <w:r w:rsidR="00CD0890">
              <w:t>2.11</w:t>
            </w:r>
            <w:r w:rsidRPr="0093614A">
              <w:fldChar w:fldCharType="end"/>
            </w:r>
            <w:r w:rsidRPr="0093614A">
              <w:t>. sadaļu.</w:t>
            </w:r>
          </w:p>
        </w:tc>
      </w:tr>
      <w:tr w:rsidR="00FA0554" w:rsidRPr="0093614A" w14:paraId="636A56E9" w14:textId="77777777" w:rsidTr="009C3FAA">
        <w:trPr>
          <w:jc w:val="center"/>
        </w:trPr>
        <w:tc>
          <w:tcPr>
            <w:tcW w:w="441" w:type="pct"/>
            <w:tcBorders>
              <w:top w:val="single" w:sz="4" w:space="0" w:color="auto"/>
              <w:left w:val="nil"/>
              <w:bottom w:val="single" w:sz="4" w:space="0" w:color="auto"/>
              <w:right w:val="single" w:sz="4" w:space="0" w:color="auto"/>
            </w:tcBorders>
          </w:tcPr>
          <w:p w14:paraId="1CBF3828"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EDA177E" w14:textId="7E145669" w:rsidR="00FA0554" w:rsidRPr="0093614A" w:rsidRDefault="00FA0554" w:rsidP="009C3FAA">
            <w:pPr>
              <w:pStyle w:val="Tablebody"/>
            </w:pPr>
            <w:r w:rsidRPr="0093614A">
              <w:t>[Pieprasīt pieslēgšanu versijai]</w:t>
            </w:r>
          </w:p>
        </w:tc>
        <w:tc>
          <w:tcPr>
            <w:tcW w:w="3308" w:type="pct"/>
            <w:tcBorders>
              <w:top w:val="single" w:sz="4" w:space="0" w:color="auto"/>
              <w:left w:val="single" w:sz="4" w:space="0" w:color="auto"/>
              <w:bottom w:val="single" w:sz="4" w:space="0" w:color="auto"/>
            </w:tcBorders>
            <w:shd w:val="clear" w:color="auto" w:fill="auto"/>
          </w:tcPr>
          <w:p w14:paraId="3FC4291F" w14:textId="2E128360" w:rsidR="00FA0554" w:rsidRPr="0093614A" w:rsidRDefault="005C4276" w:rsidP="009C3FAA">
            <w:pPr>
              <w:pStyle w:val="Tablebody"/>
            </w:pPr>
            <w:r w:rsidRPr="0093614A">
              <w:t xml:space="preserve">Nospiežot pogu, tiks atvērts logs “Pieteikšanās kanāla versijai”, skat. </w:t>
            </w:r>
            <w:r w:rsidRPr="0093614A">
              <w:fldChar w:fldCharType="begin"/>
            </w:r>
            <w:r w:rsidRPr="0093614A">
              <w:instrText xml:space="preserve"> REF _Ref25144673 \n \h </w:instrText>
            </w:r>
            <w:r w:rsidRPr="0093614A">
              <w:fldChar w:fldCharType="separate"/>
            </w:r>
            <w:r w:rsidR="00CD0890">
              <w:t>2.13</w:t>
            </w:r>
            <w:r w:rsidRPr="0093614A">
              <w:fldChar w:fldCharType="end"/>
            </w:r>
            <w:r w:rsidRPr="0093614A">
              <w:t>. sadaļu.</w:t>
            </w:r>
          </w:p>
        </w:tc>
      </w:tr>
      <w:tr w:rsidR="009C3FAA" w:rsidRPr="0093614A" w14:paraId="056F861F" w14:textId="77777777" w:rsidTr="009C3FAA">
        <w:trPr>
          <w:jc w:val="center"/>
        </w:trPr>
        <w:tc>
          <w:tcPr>
            <w:tcW w:w="441" w:type="pct"/>
            <w:tcBorders>
              <w:top w:val="single" w:sz="4" w:space="0" w:color="auto"/>
              <w:left w:val="nil"/>
              <w:bottom w:val="single" w:sz="4" w:space="0" w:color="auto"/>
              <w:right w:val="single" w:sz="4" w:space="0" w:color="auto"/>
            </w:tcBorders>
          </w:tcPr>
          <w:p w14:paraId="36C252F7" w14:textId="77777777" w:rsidR="009C3FAA" w:rsidRPr="0093614A" w:rsidRDefault="009C3FAA" w:rsidP="009C3FAA">
            <w:pPr>
              <w:pStyle w:val="TableListNumber"/>
            </w:pPr>
          </w:p>
        </w:tc>
        <w:tc>
          <w:tcPr>
            <w:tcW w:w="4559" w:type="pct"/>
            <w:gridSpan w:val="2"/>
            <w:tcBorders>
              <w:top w:val="single" w:sz="4" w:space="0" w:color="auto"/>
              <w:left w:val="nil"/>
              <w:bottom w:val="single" w:sz="4" w:space="0" w:color="auto"/>
            </w:tcBorders>
            <w:shd w:val="clear" w:color="auto" w:fill="auto"/>
          </w:tcPr>
          <w:p w14:paraId="57F5A2B3" w14:textId="1298CA52" w:rsidR="009C3FAA" w:rsidRPr="0093614A" w:rsidRDefault="009C3FAA" w:rsidP="009C3FAA">
            <w:pPr>
              <w:pStyle w:val="Tablebody"/>
            </w:pPr>
            <w:r w:rsidRPr="0093614A">
              <w:t>Kanāla versijas apakškanāla versiju saraksts</w:t>
            </w:r>
            <w:r w:rsidR="005C4276" w:rsidRPr="0093614A">
              <w:t>, ja tāds ir (tukšs saraksts netiek attēlots), ar šādu informāciju tabulas veidā:</w:t>
            </w:r>
          </w:p>
        </w:tc>
      </w:tr>
      <w:tr w:rsidR="009C3FAA" w:rsidRPr="0093614A" w14:paraId="481C5240" w14:textId="77777777" w:rsidTr="009C3FAA">
        <w:trPr>
          <w:jc w:val="center"/>
        </w:trPr>
        <w:tc>
          <w:tcPr>
            <w:tcW w:w="441" w:type="pct"/>
            <w:tcBorders>
              <w:top w:val="single" w:sz="4" w:space="0" w:color="auto"/>
              <w:left w:val="nil"/>
              <w:bottom w:val="single" w:sz="4" w:space="0" w:color="auto"/>
              <w:right w:val="single" w:sz="4" w:space="0" w:color="auto"/>
            </w:tcBorders>
          </w:tcPr>
          <w:p w14:paraId="2279059E"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7D93446" w14:textId="614FED75" w:rsidR="009C3FAA" w:rsidRPr="0093614A" w:rsidRDefault="00FA0554" w:rsidP="009C3FAA">
            <w:pPr>
              <w:pStyle w:val="Tablebody"/>
            </w:pPr>
            <w:r w:rsidRPr="0093614A">
              <w:t>Versija</w:t>
            </w:r>
          </w:p>
        </w:tc>
        <w:tc>
          <w:tcPr>
            <w:tcW w:w="3308" w:type="pct"/>
            <w:tcBorders>
              <w:top w:val="single" w:sz="4" w:space="0" w:color="auto"/>
              <w:left w:val="single" w:sz="4" w:space="0" w:color="auto"/>
              <w:bottom w:val="single" w:sz="4" w:space="0" w:color="auto"/>
            </w:tcBorders>
            <w:shd w:val="clear" w:color="auto" w:fill="auto"/>
          </w:tcPr>
          <w:p w14:paraId="02B72BEA" w14:textId="17D5141B" w:rsidR="009C3FAA" w:rsidRPr="0093614A" w:rsidRDefault="005C4276" w:rsidP="009C3FAA">
            <w:pPr>
              <w:pStyle w:val="Tablebody"/>
            </w:pPr>
            <w:r w:rsidRPr="0093614A">
              <w:t>Versijas numurs</w:t>
            </w:r>
          </w:p>
        </w:tc>
      </w:tr>
      <w:tr w:rsidR="009C3FAA" w:rsidRPr="0093614A" w14:paraId="02F7F41D" w14:textId="77777777" w:rsidTr="009C3FAA">
        <w:trPr>
          <w:jc w:val="center"/>
        </w:trPr>
        <w:tc>
          <w:tcPr>
            <w:tcW w:w="441" w:type="pct"/>
            <w:tcBorders>
              <w:top w:val="single" w:sz="4" w:space="0" w:color="auto"/>
              <w:left w:val="nil"/>
              <w:bottom w:val="single" w:sz="4" w:space="0" w:color="auto"/>
              <w:right w:val="single" w:sz="4" w:space="0" w:color="auto"/>
            </w:tcBorders>
          </w:tcPr>
          <w:p w14:paraId="018C3B78"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BD22961" w14:textId="7E64B196" w:rsidR="009C3FAA" w:rsidRPr="0093614A" w:rsidRDefault="00FA0554" w:rsidP="009C3FAA">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488A76AF" w14:textId="30411F13" w:rsidR="009C3FAA" w:rsidRPr="0093614A" w:rsidRDefault="0093614A" w:rsidP="009C3FAA">
            <w:pPr>
              <w:pStyle w:val="Tablebody"/>
            </w:pPr>
            <w:r>
              <w:t>K</w:t>
            </w:r>
            <w:r w:rsidR="005C4276" w:rsidRPr="0093614A">
              <w:t>anāla versijas apakškanāla versijas statuss</w:t>
            </w:r>
          </w:p>
        </w:tc>
      </w:tr>
      <w:tr w:rsidR="009C3FAA" w:rsidRPr="0093614A" w14:paraId="1332CDD2" w14:textId="77777777" w:rsidTr="009C3FAA">
        <w:trPr>
          <w:jc w:val="center"/>
        </w:trPr>
        <w:tc>
          <w:tcPr>
            <w:tcW w:w="441" w:type="pct"/>
            <w:tcBorders>
              <w:top w:val="single" w:sz="4" w:space="0" w:color="auto"/>
              <w:left w:val="nil"/>
              <w:bottom w:val="single" w:sz="4" w:space="0" w:color="auto"/>
              <w:right w:val="single" w:sz="4" w:space="0" w:color="auto"/>
            </w:tcBorders>
          </w:tcPr>
          <w:p w14:paraId="7D5CBC85" w14:textId="77777777" w:rsidR="009C3FAA" w:rsidRPr="0093614A" w:rsidRDefault="009C3FAA"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9B93F2A" w14:textId="278C9CBC" w:rsidR="009C3FAA" w:rsidRPr="0093614A" w:rsidRDefault="005C4276" w:rsidP="009C3FAA">
            <w:pPr>
              <w:pStyle w:val="Tablebody"/>
            </w:pPr>
            <w:r w:rsidRPr="0093614A">
              <w:t>T</w:t>
            </w:r>
            <w:r w:rsidR="00FA0554" w:rsidRPr="0093614A">
              <w:t>ransformācija</w:t>
            </w:r>
          </w:p>
        </w:tc>
        <w:tc>
          <w:tcPr>
            <w:tcW w:w="3308" w:type="pct"/>
            <w:tcBorders>
              <w:top w:val="single" w:sz="4" w:space="0" w:color="auto"/>
              <w:left w:val="single" w:sz="4" w:space="0" w:color="auto"/>
              <w:bottom w:val="single" w:sz="4" w:space="0" w:color="auto"/>
            </w:tcBorders>
            <w:shd w:val="clear" w:color="auto" w:fill="auto"/>
          </w:tcPr>
          <w:p w14:paraId="02B920FA" w14:textId="47F43810" w:rsidR="009C3FAA" w:rsidRPr="0093614A" w:rsidRDefault="005C4276" w:rsidP="009C3FAA">
            <w:pPr>
              <w:pStyle w:val="Tablebody"/>
            </w:pPr>
            <w:r w:rsidRPr="0093614A">
              <w:t>Uzklikšķinot uz šo saiti, tiek atvērts Resursu kataloga atbilstošs ieraksts.</w:t>
            </w:r>
          </w:p>
        </w:tc>
      </w:tr>
      <w:tr w:rsidR="00FA0554" w:rsidRPr="0093614A" w14:paraId="41A89185" w14:textId="77777777" w:rsidTr="00FA0554">
        <w:trPr>
          <w:jc w:val="center"/>
        </w:trPr>
        <w:tc>
          <w:tcPr>
            <w:tcW w:w="441" w:type="pct"/>
            <w:tcBorders>
              <w:top w:val="single" w:sz="4" w:space="0" w:color="auto"/>
              <w:left w:val="nil"/>
              <w:bottom w:val="single" w:sz="4" w:space="0" w:color="auto"/>
              <w:right w:val="single" w:sz="4" w:space="0" w:color="auto"/>
            </w:tcBorders>
          </w:tcPr>
          <w:p w14:paraId="1F0EB135" w14:textId="77777777" w:rsidR="00FA0554" w:rsidRPr="0093614A" w:rsidRDefault="00FA0554" w:rsidP="00FA0554">
            <w:pPr>
              <w:pStyle w:val="TableListNumber"/>
              <w:ind w:left="454" w:hanging="454"/>
            </w:pPr>
          </w:p>
        </w:tc>
        <w:tc>
          <w:tcPr>
            <w:tcW w:w="4559" w:type="pct"/>
            <w:gridSpan w:val="2"/>
            <w:tcBorders>
              <w:top w:val="single" w:sz="4" w:space="0" w:color="auto"/>
              <w:left w:val="nil"/>
              <w:bottom w:val="single" w:sz="4" w:space="0" w:color="auto"/>
            </w:tcBorders>
            <w:shd w:val="clear" w:color="auto" w:fill="auto"/>
          </w:tcPr>
          <w:p w14:paraId="4F4FC0E9" w14:textId="53AA76E2" w:rsidR="00FA0554" w:rsidRPr="0093614A" w:rsidRDefault="00FA0554" w:rsidP="00FA0554">
            <w:pPr>
              <w:pStyle w:val="Tablebody"/>
            </w:pPr>
            <w:r w:rsidRPr="0093614A">
              <w:t>Kanāla versijai pieslēgtās iestādes</w:t>
            </w:r>
          </w:p>
        </w:tc>
      </w:tr>
      <w:tr w:rsidR="00FA0554" w:rsidRPr="0093614A" w14:paraId="3178CD03" w14:textId="77777777" w:rsidTr="009C3FAA">
        <w:trPr>
          <w:jc w:val="center"/>
        </w:trPr>
        <w:tc>
          <w:tcPr>
            <w:tcW w:w="441" w:type="pct"/>
            <w:tcBorders>
              <w:top w:val="single" w:sz="4" w:space="0" w:color="auto"/>
              <w:left w:val="nil"/>
              <w:bottom w:val="single" w:sz="4" w:space="0" w:color="auto"/>
              <w:right w:val="single" w:sz="4" w:space="0" w:color="auto"/>
            </w:tcBorders>
          </w:tcPr>
          <w:p w14:paraId="26203F35"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3E25A7B9" w14:textId="77EBD2A5" w:rsidR="00FA0554" w:rsidRPr="0093614A" w:rsidRDefault="00FA0554" w:rsidP="009C3FAA">
            <w:pPr>
              <w:pStyle w:val="Tablebody"/>
            </w:pPr>
            <w:r w:rsidRPr="0093614A">
              <w:t>Iestādes numurs</w:t>
            </w:r>
          </w:p>
        </w:tc>
        <w:tc>
          <w:tcPr>
            <w:tcW w:w="3308" w:type="pct"/>
            <w:tcBorders>
              <w:top w:val="single" w:sz="4" w:space="0" w:color="auto"/>
              <w:left w:val="single" w:sz="4" w:space="0" w:color="auto"/>
              <w:bottom w:val="single" w:sz="4" w:space="0" w:color="auto"/>
            </w:tcBorders>
            <w:shd w:val="clear" w:color="auto" w:fill="auto"/>
          </w:tcPr>
          <w:p w14:paraId="45A04B62" w14:textId="18B63062" w:rsidR="00FA0554" w:rsidRPr="0093614A" w:rsidRDefault="005C4276" w:rsidP="009C3FAA">
            <w:pPr>
              <w:pStyle w:val="Tablebody"/>
            </w:pPr>
            <w:r w:rsidRPr="0093614A">
              <w:t>Iestādes VISS identifikators</w:t>
            </w:r>
          </w:p>
        </w:tc>
      </w:tr>
      <w:tr w:rsidR="00FA0554" w:rsidRPr="0093614A" w14:paraId="39FDC807" w14:textId="77777777" w:rsidTr="009C3FAA">
        <w:trPr>
          <w:jc w:val="center"/>
        </w:trPr>
        <w:tc>
          <w:tcPr>
            <w:tcW w:w="441" w:type="pct"/>
            <w:tcBorders>
              <w:top w:val="single" w:sz="4" w:space="0" w:color="auto"/>
              <w:left w:val="nil"/>
              <w:bottom w:val="single" w:sz="4" w:space="0" w:color="auto"/>
              <w:right w:val="single" w:sz="4" w:space="0" w:color="auto"/>
            </w:tcBorders>
          </w:tcPr>
          <w:p w14:paraId="0AD32D3E"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27B6B74" w14:textId="24D0FFB0" w:rsidR="00FA0554" w:rsidRPr="0093614A" w:rsidRDefault="00FA0554" w:rsidP="009C3FAA">
            <w:pPr>
              <w:pStyle w:val="Tablebody"/>
            </w:pPr>
            <w:r w:rsidRPr="0093614A">
              <w:t>Iestādes nosaukums</w:t>
            </w:r>
          </w:p>
        </w:tc>
        <w:tc>
          <w:tcPr>
            <w:tcW w:w="3308" w:type="pct"/>
            <w:tcBorders>
              <w:top w:val="single" w:sz="4" w:space="0" w:color="auto"/>
              <w:left w:val="single" w:sz="4" w:space="0" w:color="auto"/>
              <w:bottom w:val="single" w:sz="4" w:space="0" w:color="auto"/>
            </w:tcBorders>
            <w:shd w:val="clear" w:color="auto" w:fill="auto"/>
          </w:tcPr>
          <w:p w14:paraId="33D6295E" w14:textId="01E69A71" w:rsidR="00FA0554" w:rsidRPr="0093614A" w:rsidRDefault="005C4276" w:rsidP="009C3FAA">
            <w:pPr>
              <w:pStyle w:val="Tablebody"/>
            </w:pPr>
            <w:r w:rsidRPr="0093614A">
              <w:t>Nosaukums</w:t>
            </w:r>
          </w:p>
        </w:tc>
      </w:tr>
      <w:tr w:rsidR="00FA0554" w:rsidRPr="0093614A" w14:paraId="6749496C" w14:textId="77777777" w:rsidTr="009C3FAA">
        <w:trPr>
          <w:jc w:val="center"/>
        </w:trPr>
        <w:tc>
          <w:tcPr>
            <w:tcW w:w="441" w:type="pct"/>
            <w:tcBorders>
              <w:top w:val="single" w:sz="4" w:space="0" w:color="auto"/>
              <w:left w:val="nil"/>
              <w:bottom w:val="single" w:sz="4" w:space="0" w:color="auto"/>
              <w:right w:val="single" w:sz="4" w:space="0" w:color="auto"/>
            </w:tcBorders>
          </w:tcPr>
          <w:p w14:paraId="358ACE4D" w14:textId="77777777" w:rsidR="00FA0554" w:rsidRPr="0093614A" w:rsidRDefault="00FA0554" w:rsidP="009C3FAA">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9191E3D" w14:textId="47DE628B" w:rsidR="00FA0554" w:rsidRPr="0093614A" w:rsidRDefault="00FA0554" w:rsidP="009C3FAA">
            <w:pPr>
              <w:pStyle w:val="Tablebody"/>
            </w:pPr>
            <w:r w:rsidRPr="0093614A">
              <w:t>Piedalīšanās pamatojums</w:t>
            </w:r>
          </w:p>
        </w:tc>
        <w:tc>
          <w:tcPr>
            <w:tcW w:w="3308" w:type="pct"/>
            <w:tcBorders>
              <w:top w:val="single" w:sz="4" w:space="0" w:color="auto"/>
              <w:left w:val="single" w:sz="4" w:space="0" w:color="auto"/>
              <w:bottom w:val="single" w:sz="4" w:space="0" w:color="auto"/>
            </w:tcBorders>
            <w:shd w:val="clear" w:color="auto" w:fill="auto"/>
          </w:tcPr>
          <w:p w14:paraId="43A9E1D4" w14:textId="57B8717B" w:rsidR="00FA0554" w:rsidRPr="0093614A" w:rsidRDefault="005C4276" w:rsidP="009C3FAA">
            <w:pPr>
              <w:pStyle w:val="Tablebody"/>
            </w:pPr>
            <w:r w:rsidRPr="0093614A">
              <w:t>Pamatojums</w:t>
            </w:r>
          </w:p>
        </w:tc>
      </w:tr>
      <w:tr w:rsidR="00ED3DC3" w:rsidRPr="0093614A" w14:paraId="2D7D1279" w14:textId="77777777" w:rsidTr="00ED3DC3">
        <w:trPr>
          <w:jc w:val="center"/>
        </w:trPr>
        <w:tc>
          <w:tcPr>
            <w:tcW w:w="5000" w:type="pct"/>
            <w:gridSpan w:val="3"/>
            <w:tcBorders>
              <w:top w:val="single" w:sz="4" w:space="0" w:color="auto"/>
              <w:left w:val="nil"/>
              <w:bottom w:val="single" w:sz="4" w:space="0" w:color="auto"/>
            </w:tcBorders>
          </w:tcPr>
          <w:p w14:paraId="6BFB9481" w14:textId="41EAB174" w:rsidR="00ED3DC3" w:rsidRPr="0093614A" w:rsidRDefault="00ED3DC3" w:rsidP="00ED3DC3">
            <w:pPr>
              <w:pStyle w:val="Tablebody"/>
            </w:pPr>
            <w:r w:rsidRPr="0093614A">
              <w:t>Ja kanāla versijas caurlaižamo ziņojumu kategorija ir “Biznesa ziņojums”, tad pieejamas pogas:</w:t>
            </w:r>
          </w:p>
        </w:tc>
      </w:tr>
      <w:tr w:rsidR="00ED3DC3" w:rsidRPr="0093614A" w14:paraId="29683890" w14:textId="77777777" w:rsidTr="009C3FAA">
        <w:trPr>
          <w:jc w:val="center"/>
        </w:trPr>
        <w:tc>
          <w:tcPr>
            <w:tcW w:w="441" w:type="pct"/>
            <w:tcBorders>
              <w:top w:val="single" w:sz="4" w:space="0" w:color="auto"/>
              <w:left w:val="nil"/>
              <w:bottom w:val="single" w:sz="4" w:space="0" w:color="auto"/>
              <w:right w:val="single" w:sz="4" w:space="0" w:color="auto"/>
            </w:tcBorders>
          </w:tcPr>
          <w:p w14:paraId="711A8461" w14:textId="77777777" w:rsidR="00ED3DC3" w:rsidRPr="0093614A" w:rsidRDefault="00ED3DC3" w:rsidP="00ED3DC3">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1556AC9" w14:textId="351591FA" w:rsidR="00ED3DC3" w:rsidRPr="0093614A" w:rsidRDefault="00ED3DC3" w:rsidP="00ED3DC3">
            <w:pPr>
              <w:pStyle w:val="Tablebody"/>
            </w:pPr>
            <w:r w:rsidRPr="0093614A">
              <w:t>[Pievienot iestādi]</w:t>
            </w:r>
          </w:p>
        </w:tc>
        <w:tc>
          <w:tcPr>
            <w:tcW w:w="3308" w:type="pct"/>
            <w:tcBorders>
              <w:top w:val="single" w:sz="4" w:space="0" w:color="auto"/>
              <w:left w:val="single" w:sz="4" w:space="0" w:color="auto"/>
              <w:bottom w:val="single" w:sz="4" w:space="0" w:color="auto"/>
            </w:tcBorders>
            <w:shd w:val="clear" w:color="auto" w:fill="auto"/>
          </w:tcPr>
          <w:p w14:paraId="64EE6A13" w14:textId="127FCD4E" w:rsidR="00ED3DC3" w:rsidRPr="0093614A" w:rsidRDefault="00ED3DC3" w:rsidP="00ED3DC3">
            <w:pPr>
              <w:pStyle w:val="Tablebody"/>
            </w:pPr>
            <w:r w:rsidRPr="0093614A">
              <w:t xml:space="preserve">Nospiežot pogu, atveras logs “Kanālu saraksts”, skat. </w:t>
            </w:r>
            <w:r w:rsidRPr="0093614A">
              <w:fldChar w:fldCharType="begin"/>
            </w:r>
            <w:r w:rsidRPr="0093614A">
              <w:instrText xml:space="preserve"> REF _Ref25145383 \n \h </w:instrText>
            </w:r>
            <w:r w:rsidRPr="0093614A">
              <w:fldChar w:fldCharType="separate"/>
            </w:r>
            <w:r w:rsidR="00CD0890">
              <w:t>2.10.3</w:t>
            </w:r>
            <w:r w:rsidRPr="0093614A">
              <w:fldChar w:fldCharType="end"/>
            </w:r>
            <w:r w:rsidRPr="0093614A">
              <w:t>.paragrāfu.</w:t>
            </w:r>
          </w:p>
        </w:tc>
      </w:tr>
      <w:tr w:rsidR="00ED3DC3" w:rsidRPr="0093614A" w14:paraId="75DE0146" w14:textId="77777777" w:rsidTr="009C3FAA">
        <w:trPr>
          <w:jc w:val="center"/>
        </w:trPr>
        <w:tc>
          <w:tcPr>
            <w:tcW w:w="441" w:type="pct"/>
            <w:tcBorders>
              <w:top w:val="single" w:sz="4" w:space="0" w:color="auto"/>
              <w:left w:val="nil"/>
              <w:bottom w:val="single" w:sz="4" w:space="0" w:color="auto"/>
              <w:right w:val="single" w:sz="4" w:space="0" w:color="auto"/>
            </w:tcBorders>
          </w:tcPr>
          <w:p w14:paraId="3487E49B" w14:textId="77777777" w:rsidR="00ED3DC3" w:rsidRPr="0093614A" w:rsidRDefault="00ED3DC3" w:rsidP="00ED3DC3">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C59ED3E" w14:textId="12B8AFE6" w:rsidR="00ED3DC3" w:rsidRPr="0093614A" w:rsidRDefault="00ED3DC3" w:rsidP="00ED3DC3">
            <w:pPr>
              <w:pStyle w:val="Tablebody"/>
            </w:pPr>
            <w:r w:rsidRPr="0093614A">
              <w:t>[Atslēgt iestādi]</w:t>
            </w:r>
          </w:p>
        </w:tc>
        <w:tc>
          <w:tcPr>
            <w:tcW w:w="3308" w:type="pct"/>
            <w:tcBorders>
              <w:top w:val="single" w:sz="4" w:space="0" w:color="auto"/>
              <w:left w:val="single" w:sz="4" w:space="0" w:color="auto"/>
              <w:bottom w:val="single" w:sz="4" w:space="0" w:color="auto"/>
            </w:tcBorders>
            <w:shd w:val="clear" w:color="auto" w:fill="auto"/>
          </w:tcPr>
          <w:p w14:paraId="120202E0" w14:textId="77777777" w:rsidR="00ED3DC3" w:rsidRPr="0093614A" w:rsidRDefault="00ED3DC3" w:rsidP="00ED3DC3">
            <w:pPr>
              <w:pStyle w:val="Tablebody"/>
            </w:pPr>
            <w:r w:rsidRPr="0093614A">
              <w:t>Lai atslēgtu iestādi no kanāla versijas, lietotājam jāaizpilda forma ar atslēgšanas pamatojuma ievadlauku.</w:t>
            </w:r>
          </w:p>
          <w:p w14:paraId="723516E6" w14:textId="77777777" w:rsidR="00ED3DC3" w:rsidRPr="0093614A" w:rsidRDefault="00ED3DC3" w:rsidP="00ED3DC3">
            <w:pPr>
              <w:pStyle w:val="Tablebody"/>
            </w:pPr>
            <w:r w:rsidRPr="0093614A">
              <w:t>Papildus lietotājam tiek parādīta informācija par kanālu:</w:t>
            </w:r>
          </w:p>
          <w:p w14:paraId="79BC795A" w14:textId="5A59A4A3" w:rsidR="00ED3DC3" w:rsidRPr="0093614A" w:rsidRDefault="00ED3DC3" w:rsidP="00ED3DC3">
            <w:pPr>
              <w:pStyle w:val="TableListBullet"/>
              <w:rPr>
                <w:noProof w:val="0"/>
              </w:rPr>
            </w:pPr>
            <w:r w:rsidRPr="0093614A">
              <w:rPr>
                <w:noProof w:val="0"/>
              </w:rPr>
              <w:t>Kanāla URN identifikators ar hipersaiti uz kanāla aprakstu;</w:t>
            </w:r>
          </w:p>
          <w:p w14:paraId="4E885F04" w14:textId="65CEB7DA" w:rsidR="00ED3DC3" w:rsidRPr="0093614A" w:rsidRDefault="00ED3DC3" w:rsidP="00ED3DC3">
            <w:pPr>
              <w:pStyle w:val="TableListBullet"/>
              <w:rPr>
                <w:noProof w:val="0"/>
              </w:rPr>
            </w:pPr>
            <w:r w:rsidRPr="0093614A">
              <w:rPr>
                <w:noProof w:val="0"/>
              </w:rPr>
              <w:t>Kanāla nosaukums;</w:t>
            </w:r>
          </w:p>
          <w:p w14:paraId="7FEB8A8F" w14:textId="77777777" w:rsidR="00ED3DC3" w:rsidRPr="0093614A" w:rsidRDefault="00ED3DC3" w:rsidP="00ED3DC3">
            <w:pPr>
              <w:pStyle w:val="TableListBullet"/>
              <w:rPr>
                <w:noProof w:val="0"/>
              </w:rPr>
            </w:pPr>
            <w:r w:rsidRPr="0093614A">
              <w:rPr>
                <w:noProof w:val="0"/>
              </w:rPr>
              <w:t>Kanāla īpašnieka iestādes nosaukums;</w:t>
            </w:r>
          </w:p>
          <w:p w14:paraId="26596BE3" w14:textId="71D7D3F6" w:rsidR="00ED3DC3" w:rsidRPr="0093614A" w:rsidRDefault="00ED3DC3" w:rsidP="0093614A">
            <w:pPr>
              <w:pStyle w:val="TableListBullet"/>
              <w:numPr>
                <w:ilvl w:val="0"/>
                <w:numId w:val="0"/>
              </w:numPr>
              <w:ind w:left="488"/>
              <w:rPr>
                <w:noProof w:val="0"/>
              </w:rPr>
            </w:pPr>
            <w:r w:rsidRPr="0093614A">
              <w:rPr>
                <w:noProof w:val="0"/>
              </w:rPr>
              <w:t>un par kanāla versiju, kurai notiek atslēgšana:</w:t>
            </w:r>
          </w:p>
          <w:p w14:paraId="4F8C9BE3" w14:textId="5A9A669C" w:rsidR="00ED3DC3" w:rsidRPr="0093614A" w:rsidRDefault="00ED3DC3" w:rsidP="00ED3DC3">
            <w:pPr>
              <w:pStyle w:val="TableListBullet"/>
              <w:rPr>
                <w:noProof w:val="0"/>
              </w:rPr>
            </w:pPr>
            <w:r w:rsidRPr="0093614A">
              <w:rPr>
                <w:noProof w:val="0"/>
              </w:rPr>
              <w:t xml:space="preserve">Kanāla versijas numurs </w:t>
            </w:r>
          </w:p>
          <w:p w14:paraId="604524AF" w14:textId="1801492A" w:rsidR="00ED3DC3" w:rsidRPr="0093614A" w:rsidRDefault="00ED3DC3" w:rsidP="00ED3DC3">
            <w:pPr>
              <w:pStyle w:val="TableListBullet"/>
              <w:rPr>
                <w:noProof w:val="0"/>
              </w:rPr>
            </w:pPr>
            <w:r w:rsidRPr="0093614A">
              <w:rPr>
                <w:noProof w:val="0"/>
              </w:rPr>
              <w:t>Kanāla versijas URN ar saiti uz tās aprakstu;</w:t>
            </w:r>
          </w:p>
          <w:p w14:paraId="579D49E1" w14:textId="545E1405" w:rsidR="00ED3DC3" w:rsidRPr="0093614A" w:rsidRDefault="00ED3DC3" w:rsidP="00ED3DC3">
            <w:pPr>
              <w:pStyle w:val="TableListBullet"/>
              <w:rPr>
                <w:noProof w:val="0"/>
              </w:rPr>
            </w:pPr>
            <w:r w:rsidRPr="0093614A">
              <w:rPr>
                <w:noProof w:val="0"/>
              </w:rPr>
              <w:t>Atslēdzamās iestādes nosaukums.</w:t>
            </w:r>
          </w:p>
          <w:p w14:paraId="482823B1" w14:textId="08E5453D" w:rsidR="00ED3DC3" w:rsidRPr="0093614A" w:rsidRDefault="00ED3DC3" w:rsidP="00ED3DC3">
            <w:pPr>
              <w:pStyle w:val="TableListBullet"/>
              <w:rPr>
                <w:noProof w:val="0"/>
              </w:rPr>
            </w:pPr>
            <w:r w:rsidRPr="0093614A">
              <w:rPr>
                <w:noProof w:val="0"/>
              </w:rPr>
              <w:t>Lietotājam ir pieejamas darbības:</w:t>
            </w:r>
          </w:p>
          <w:p w14:paraId="46EE06CE" w14:textId="380E4834" w:rsidR="00ED3DC3" w:rsidRPr="0093614A" w:rsidRDefault="00ED3DC3" w:rsidP="00ED3DC3">
            <w:pPr>
              <w:pStyle w:val="TableListBullet"/>
              <w:rPr>
                <w:noProof w:val="0"/>
              </w:rPr>
            </w:pPr>
            <w:r w:rsidRPr="0093614A">
              <w:rPr>
                <w:noProof w:val="0"/>
              </w:rPr>
              <w:t>”Atcelt” – atgriežas izsaucošajā lapā;</w:t>
            </w:r>
          </w:p>
          <w:p w14:paraId="00EF42B0" w14:textId="4C901E55" w:rsidR="00ED3DC3" w:rsidRPr="0093614A" w:rsidRDefault="00ED3DC3" w:rsidP="00ED3DC3">
            <w:pPr>
              <w:pStyle w:val="TableListBullet"/>
              <w:rPr>
                <w:noProof w:val="0"/>
              </w:rPr>
            </w:pPr>
            <w:r w:rsidRPr="0093614A">
              <w:rPr>
                <w:noProof w:val="0"/>
              </w:rPr>
              <w:t>”Atslēgt” – iestāde tiek nodzēsta no kanāla versijas dalībnieku saraksta.</w:t>
            </w:r>
          </w:p>
        </w:tc>
      </w:tr>
    </w:tbl>
    <w:p w14:paraId="413509A6" w14:textId="35095172" w:rsidR="00290C91" w:rsidRPr="0093614A" w:rsidRDefault="007775FD" w:rsidP="00290C91">
      <w:pPr>
        <w:pStyle w:val="Heading3"/>
      </w:pPr>
      <w:bookmarkStart w:id="1780" w:name="_Ref25065290"/>
      <w:bookmarkStart w:id="1781" w:name="_Ref25145383"/>
      <w:bookmarkStart w:id="1782" w:name="_Toc25243502"/>
      <w:r w:rsidRPr="0093614A">
        <w:t xml:space="preserve">Kanāla versijas </w:t>
      </w:r>
      <w:r w:rsidR="00290C91" w:rsidRPr="0093614A">
        <w:t>veidošana</w:t>
      </w:r>
      <w:bookmarkEnd w:id="1780"/>
      <w:r w:rsidR="00C006EE" w:rsidRPr="0093614A">
        <w:t xml:space="preserve"> / rediģēšana</w:t>
      </w:r>
      <w:bookmarkEnd w:id="1781"/>
      <w:bookmarkEnd w:id="1782"/>
    </w:p>
    <w:p w14:paraId="3CEBCDFE" w14:textId="5900C52C" w:rsidR="00FE0FE1" w:rsidRPr="0093614A" w:rsidRDefault="00FE0FE1" w:rsidP="00FE0FE1">
      <w:r w:rsidRPr="0093614A">
        <w:t>Lapu “</w:t>
      </w:r>
      <w:r w:rsidR="00A26D9A" w:rsidRPr="0093614A">
        <w:t>Kanāla versijas veidošana</w:t>
      </w:r>
      <w:r w:rsidRPr="0093614A">
        <w:t xml:space="preserve">” (skat. </w:t>
      </w:r>
      <w:r w:rsidR="008D3799" w:rsidRPr="0093614A">
        <w:fldChar w:fldCharType="begin"/>
      </w:r>
      <w:r w:rsidR="008D3799" w:rsidRPr="0093614A">
        <w:instrText xml:space="preserve"> REF _Ref25060695 \h </w:instrText>
      </w:r>
      <w:r w:rsidR="00AF65D3" w:rsidRPr="0093614A">
        <w:instrText xml:space="preserve"> \* MERGEFORMAT </w:instrText>
      </w:r>
      <w:r w:rsidR="008D3799" w:rsidRPr="0093614A">
        <w:fldChar w:fldCharType="separate"/>
      </w:r>
      <w:r w:rsidR="00CD0890">
        <w:t>21</w:t>
      </w:r>
      <w:r w:rsidR="008D3799" w:rsidRPr="0093614A">
        <w:fldChar w:fldCharType="end"/>
      </w:r>
      <w:r w:rsidR="008D3799" w:rsidRPr="0093614A">
        <w:t>.</w:t>
      </w:r>
      <w:r w:rsidRPr="0093614A">
        <w:t>attēlu</w:t>
      </w:r>
      <w:r w:rsidR="00A26D9A" w:rsidRPr="0093614A">
        <w:t xml:space="preserve"> un </w:t>
      </w:r>
      <w:r w:rsidR="00A26D9A" w:rsidRPr="0093614A">
        <w:fldChar w:fldCharType="begin"/>
      </w:r>
      <w:r w:rsidR="00A26D9A" w:rsidRPr="0093614A">
        <w:instrText xml:space="preserve"> REF _Ref25062544 \h </w:instrText>
      </w:r>
      <w:r w:rsidR="00143DC0" w:rsidRPr="0093614A">
        <w:instrText xml:space="preserve"> \* MERGEFORMAT </w:instrText>
      </w:r>
      <w:r w:rsidR="00A26D9A" w:rsidRPr="0093614A">
        <w:fldChar w:fldCharType="separate"/>
      </w:r>
      <w:r w:rsidR="00CD0890">
        <w:t>22</w:t>
      </w:r>
      <w:r w:rsidR="00A26D9A" w:rsidRPr="0093614A">
        <w:fldChar w:fldCharType="end"/>
      </w:r>
      <w:r w:rsidR="00A26D9A" w:rsidRPr="0093614A">
        <w:t>.attēlu</w:t>
      </w:r>
      <w:r w:rsidRPr="0093614A">
        <w:t>) iespējams atvērt</w:t>
      </w:r>
      <w:r w:rsidR="00441009" w:rsidRPr="0093614A">
        <w:t xml:space="preserve"> no dažādām vietām</w:t>
      </w:r>
      <w:r w:rsidRPr="0093614A">
        <w:t>:</w:t>
      </w:r>
    </w:p>
    <w:p w14:paraId="3D4A661C" w14:textId="4F644908" w:rsidR="00FE0FE1" w:rsidRPr="0093614A" w:rsidRDefault="00FE0FE1" w:rsidP="00FA53B9">
      <w:pPr>
        <w:pStyle w:val="ListNumber"/>
        <w:numPr>
          <w:ilvl w:val="0"/>
          <w:numId w:val="31"/>
        </w:numPr>
      </w:pPr>
      <w:r w:rsidRPr="0093614A">
        <w:t>No 3.līmeņa izvēlnes laukā, nospiežot ikonu [(+) Izveidot jaunu] saiti “Izveidot kanāla versiju”</w:t>
      </w:r>
      <w:r w:rsidR="00DF23B4" w:rsidRPr="0093614A">
        <w:t xml:space="preserve">, nospiežot pogu </w:t>
      </w:r>
      <w:r w:rsidR="00C006EE" w:rsidRPr="0093614A">
        <w:t>[</w:t>
      </w:r>
      <w:r w:rsidR="00441009" w:rsidRPr="0093614A">
        <w:rPr>
          <w:lang w:eastAsia="lv-LV"/>
        </w:rPr>
        <w:t>+</w:t>
      </w:r>
      <w:r w:rsidR="00C006EE" w:rsidRPr="0093614A">
        <w:t>]</w:t>
      </w:r>
      <w:r w:rsidR="00EA795B" w:rsidRPr="0093614A">
        <w:t xml:space="preserve"> un no loga “Kanālu saraksts” i</w:t>
      </w:r>
      <w:r w:rsidR="00A84FD8" w:rsidRPr="0093614A">
        <w:t>zvēloties konkrētu iestādi, kurai vēlas veidot versiju;</w:t>
      </w:r>
    </w:p>
    <w:p w14:paraId="253104F4" w14:textId="4B8C6119" w:rsidR="00B0300E" w:rsidRPr="0093614A" w:rsidRDefault="00A26D9A" w:rsidP="00B0300E">
      <w:pPr>
        <w:pStyle w:val="ListNumber"/>
        <w:numPr>
          <w:ilvl w:val="0"/>
          <w:numId w:val="31"/>
        </w:numPr>
      </w:pPr>
      <w:r w:rsidRPr="0093614A">
        <w:t>No lapas “Kanāla informācijas apskats” (skat.</w:t>
      </w:r>
      <w:r w:rsidR="00441009" w:rsidRPr="0093614A">
        <w:t xml:space="preserve"> 2.9.1.</w:t>
      </w:r>
      <w:r w:rsidRPr="0093614A">
        <w:t>paragrāfā), nospiežot uz pogas [</w:t>
      </w:r>
      <w:r w:rsidR="00571672" w:rsidRPr="0093614A">
        <w:t>Pievienot jaunu kanāla versiju].</w:t>
      </w:r>
    </w:p>
    <w:p w14:paraId="714F4B3D" w14:textId="2BE4A5D5" w:rsidR="00B0300E" w:rsidRPr="0093614A" w:rsidRDefault="00B0300E" w:rsidP="00B0300E">
      <w:r w:rsidRPr="0093614A">
        <w:t xml:space="preserve">Lapu “Kanāla versijas rediģēšana” (skat. </w:t>
      </w:r>
      <w:r w:rsidRPr="0093614A">
        <w:fldChar w:fldCharType="begin"/>
      </w:r>
      <w:r w:rsidRPr="0093614A">
        <w:instrText xml:space="preserve"> REF _Ref25066474 \h  \* MERGEFORMAT </w:instrText>
      </w:r>
      <w:r w:rsidRPr="0093614A">
        <w:fldChar w:fldCharType="separate"/>
      </w:r>
      <w:r w:rsidR="00CD0890">
        <w:t>23</w:t>
      </w:r>
      <w:r w:rsidRPr="0093614A">
        <w:fldChar w:fldCharType="end"/>
      </w:r>
      <w:r w:rsidRPr="0093614A">
        <w:t>.attēlu) iespējams, atvērt:</w:t>
      </w:r>
    </w:p>
    <w:p w14:paraId="5AC054F6" w14:textId="7F29B14C" w:rsidR="00B0300E" w:rsidRPr="0093614A" w:rsidRDefault="00B0300E" w:rsidP="009F2D10">
      <w:pPr>
        <w:pStyle w:val="ListNumber"/>
        <w:numPr>
          <w:ilvl w:val="0"/>
          <w:numId w:val="38"/>
        </w:numPr>
      </w:pPr>
      <w:r w:rsidRPr="0093614A">
        <w:t xml:space="preserve">No lapas “Kanāla versijas apskate” (skat. </w:t>
      </w:r>
      <w:r w:rsidRPr="0093614A">
        <w:fldChar w:fldCharType="begin"/>
      </w:r>
      <w:r w:rsidRPr="0093614A">
        <w:instrText xml:space="preserve"> REF _Ref25064628 \n \h  \* MERGEFORMAT </w:instrText>
      </w:r>
      <w:r w:rsidRPr="0093614A">
        <w:fldChar w:fldCharType="separate"/>
      </w:r>
      <w:r w:rsidR="00CD0890">
        <w:t>2.10.2</w:t>
      </w:r>
      <w:r w:rsidRPr="0093614A">
        <w:fldChar w:fldCharType="end"/>
      </w:r>
      <w:r w:rsidRPr="0093614A">
        <w:t>.paragrāfā</w:t>
      </w:r>
      <w:r w:rsidR="0093614A">
        <w:t>), nospiežot uz pogas [Rediģēt].</w:t>
      </w:r>
    </w:p>
    <w:p w14:paraId="3CD72AAB" w14:textId="77777777" w:rsidR="00441009" w:rsidRPr="0093614A" w:rsidRDefault="00441009" w:rsidP="00441009">
      <w:pPr>
        <w:pStyle w:val="ListNumber"/>
        <w:numPr>
          <w:ilvl w:val="0"/>
          <w:numId w:val="0"/>
        </w:numPr>
      </w:pPr>
    </w:p>
    <w:p w14:paraId="05BDFE6E" w14:textId="5510DDD9" w:rsidR="00571672" w:rsidRPr="0093614A" w:rsidRDefault="00571672" w:rsidP="00571672">
      <w:r w:rsidRPr="0093614A">
        <w:t xml:space="preserve">Lapā tabulas veidā attēlota šāda informācija, skat. </w:t>
      </w:r>
      <w:r w:rsidRPr="0093614A">
        <w:fldChar w:fldCharType="begin"/>
      </w:r>
      <w:r w:rsidRPr="0093614A">
        <w:instrText xml:space="preserve"> REF _Ref25062664 \h  \* MERGEFORMAT </w:instrText>
      </w:r>
      <w:r w:rsidRPr="0093614A">
        <w:fldChar w:fldCharType="separate"/>
      </w:r>
      <w:r w:rsidR="00CD0890">
        <w:t>12</w:t>
      </w:r>
      <w:r w:rsidRPr="0093614A">
        <w:fldChar w:fldCharType="end"/>
      </w:r>
      <w:r w:rsidRPr="0093614A">
        <w:t>.tabulā.</w:t>
      </w:r>
    </w:p>
    <w:p w14:paraId="55080C69" w14:textId="2D3B7779" w:rsidR="00C7473B" w:rsidRPr="0093614A" w:rsidRDefault="007775FD" w:rsidP="00C7473B">
      <w:pPr>
        <w:pStyle w:val="Pictureposition"/>
      </w:pPr>
      <w:r w:rsidRPr="0093614A">
        <w:rPr>
          <w:noProof/>
          <w:lang w:eastAsia="lv-LV"/>
        </w:rPr>
        <w:lastRenderedPageBreak/>
        <w:drawing>
          <wp:inline distT="0" distB="0" distL="0" distR="0" wp14:anchorId="5D63348C" wp14:editId="0426693A">
            <wp:extent cx="6120130" cy="355473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Kanala versijas izveiošana.jpg"/>
                    <pic:cNvPicPr/>
                  </pic:nvPicPr>
                  <pic:blipFill>
                    <a:blip r:embed="rId67">
                      <a:extLst>
                        <a:ext uri="{28A0092B-C50C-407E-A947-70E740481C1C}">
                          <a14:useLocalDpi xmlns:a14="http://schemas.microsoft.com/office/drawing/2010/main" val="0"/>
                        </a:ext>
                      </a:extLst>
                    </a:blip>
                    <a:stretch>
                      <a:fillRect/>
                    </a:stretch>
                  </pic:blipFill>
                  <pic:spPr>
                    <a:xfrm>
                      <a:off x="0" y="0"/>
                      <a:ext cx="6120130" cy="3554730"/>
                    </a:xfrm>
                    <a:prstGeom prst="rect">
                      <a:avLst/>
                    </a:prstGeom>
                  </pic:spPr>
                </pic:pic>
              </a:graphicData>
            </a:graphic>
          </wp:inline>
        </w:drawing>
      </w:r>
    </w:p>
    <w:p w14:paraId="68F326AC" w14:textId="4C8A6443" w:rsidR="00FE0FE1" w:rsidRPr="0093614A" w:rsidRDefault="00D67156" w:rsidP="00FE0FE1">
      <w:pPr>
        <w:pStyle w:val="Picturecaption"/>
      </w:pPr>
      <w:fldSimple w:instr=" SEQ Attēls \* ARABIC ">
        <w:bookmarkStart w:id="1783" w:name="_Ref25060695"/>
        <w:bookmarkStart w:id="1784" w:name="_Toc25239684"/>
        <w:r w:rsidR="00CD0890">
          <w:rPr>
            <w:noProof/>
          </w:rPr>
          <w:t>21</w:t>
        </w:r>
        <w:bookmarkEnd w:id="1783"/>
      </w:fldSimple>
      <w:r w:rsidR="00FE0FE1" w:rsidRPr="0093614A">
        <w:t>.attēls. Kanāla versijas veidošana</w:t>
      </w:r>
      <w:r w:rsidR="00571672" w:rsidRPr="0093614A">
        <w:t xml:space="preserve"> no 3.līmeņa izvēlnes</w:t>
      </w:r>
      <w:bookmarkEnd w:id="1784"/>
      <w:r w:rsidR="00571672" w:rsidRPr="0093614A">
        <w:t xml:space="preserve"> </w:t>
      </w:r>
    </w:p>
    <w:p w14:paraId="486C630C" w14:textId="7D7741CE" w:rsidR="00571672" w:rsidRPr="0093614A" w:rsidRDefault="008B5D4A" w:rsidP="00571672">
      <w:r w:rsidRPr="0093614A">
        <w:t xml:space="preserve">Lapā “Kanāla versijas veidošana” pie lauka “Kanāla URN” ir poga ar [+], </w:t>
      </w:r>
      <w:r w:rsidR="005B5977" w:rsidRPr="0093614A">
        <w:t>kuru nospiežot atveras</w:t>
      </w:r>
      <w:r w:rsidR="00571672" w:rsidRPr="0093614A">
        <w:t xml:space="preserve"> logs “Kanālu saraksts”, skat </w:t>
      </w:r>
      <w:r w:rsidR="00571672" w:rsidRPr="0093614A">
        <w:fldChar w:fldCharType="begin"/>
      </w:r>
      <w:r w:rsidR="00571672" w:rsidRPr="0093614A">
        <w:instrText xml:space="preserve"> REF _Ref25060695 \h </w:instrText>
      </w:r>
      <w:r w:rsidR="00571672" w:rsidRPr="0093614A">
        <w:fldChar w:fldCharType="separate"/>
      </w:r>
      <w:r w:rsidR="00CD0890">
        <w:rPr>
          <w:noProof/>
        </w:rPr>
        <w:t>21</w:t>
      </w:r>
      <w:r w:rsidR="00571672" w:rsidRPr="0093614A">
        <w:fldChar w:fldCharType="end"/>
      </w:r>
      <w:r w:rsidR="00571672" w:rsidRPr="0093614A">
        <w:t>.att</w:t>
      </w:r>
      <w:r w:rsidRPr="0093614A">
        <w:t>ēlu, ar šādiem laukiem ar izvēli no visiem kanāliem:</w:t>
      </w:r>
    </w:p>
    <w:p w14:paraId="52653A0E" w14:textId="59FBF7CE" w:rsidR="008B5D4A" w:rsidRPr="0093614A" w:rsidRDefault="008B5D4A" w:rsidP="008B5D4A">
      <w:pPr>
        <w:pStyle w:val="ListBullet"/>
      </w:pPr>
      <w:r w:rsidRPr="0093614A">
        <w:t>Kanāla URN;</w:t>
      </w:r>
    </w:p>
    <w:p w14:paraId="325E74A6" w14:textId="063923E9" w:rsidR="008B5D4A" w:rsidRPr="0093614A" w:rsidRDefault="008B5D4A" w:rsidP="008B5D4A">
      <w:pPr>
        <w:pStyle w:val="ListBullet"/>
      </w:pPr>
      <w:r w:rsidRPr="0093614A">
        <w:t>Kanāla nosaukums, tikai administratoriem;</w:t>
      </w:r>
    </w:p>
    <w:p w14:paraId="5AAD73B2" w14:textId="2823DBEC" w:rsidR="008B5D4A" w:rsidRPr="0093614A" w:rsidRDefault="008B5D4A" w:rsidP="008B5D4A">
      <w:pPr>
        <w:pStyle w:val="ListBullet"/>
      </w:pPr>
      <w:r w:rsidRPr="0093614A">
        <w:t>Kanāla īpašnieks, Iestādes nosaukums, kam pieder kanāls;</w:t>
      </w:r>
    </w:p>
    <w:p w14:paraId="3F6DDF97" w14:textId="77777777" w:rsidR="005B674F" w:rsidRPr="0093614A" w:rsidRDefault="008B5D4A" w:rsidP="005B674F">
      <w:pPr>
        <w:pStyle w:val="ListBullet"/>
      </w:pPr>
      <w:r w:rsidRPr="0093614A">
        <w:t>Saite “Izvēlēties” – noklikšķinu uz saiti pie ieraksta sarakstā, tad kanālu saraksts aizveras un “Kanāla versijas veidošana” aizpildās lauki “Kanāla URN” un “Kanāla nosaukums” ar izvēlētā kanāla vērtībām.</w:t>
      </w:r>
    </w:p>
    <w:p w14:paraId="510E5C0C" w14:textId="77777777" w:rsidR="00A26D9A" w:rsidRPr="0093614A" w:rsidRDefault="00A26D9A" w:rsidP="00A26D9A">
      <w:pPr>
        <w:pStyle w:val="Pictureposition"/>
      </w:pPr>
      <w:r w:rsidRPr="0093614A">
        <w:rPr>
          <w:noProof/>
          <w:lang w:eastAsia="lv-LV"/>
        </w:rPr>
        <w:lastRenderedPageBreak/>
        <w:drawing>
          <wp:inline distT="0" distB="0" distL="0" distR="0" wp14:anchorId="1410471E" wp14:editId="4F850E62">
            <wp:extent cx="6120130" cy="5636895"/>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Kanāla versijas veidosana.jpg"/>
                    <pic:cNvPicPr/>
                  </pic:nvPicPr>
                  <pic:blipFill>
                    <a:blip r:embed="rId68">
                      <a:extLst>
                        <a:ext uri="{28A0092B-C50C-407E-A947-70E740481C1C}">
                          <a14:useLocalDpi xmlns:a14="http://schemas.microsoft.com/office/drawing/2010/main" val="0"/>
                        </a:ext>
                      </a:extLst>
                    </a:blip>
                    <a:stretch>
                      <a:fillRect/>
                    </a:stretch>
                  </pic:blipFill>
                  <pic:spPr>
                    <a:xfrm>
                      <a:off x="0" y="0"/>
                      <a:ext cx="6120130" cy="5636895"/>
                    </a:xfrm>
                    <a:prstGeom prst="rect">
                      <a:avLst/>
                    </a:prstGeom>
                  </pic:spPr>
                </pic:pic>
              </a:graphicData>
            </a:graphic>
          </wp:inline>
        </w:drawing>
      </w:r>
    </w:p>
    <w:p w14:paraId="2EEE1127" w14:textId="0E25625A" w:rsidR="00A26D9A" w:rsidRPr="0093614A" w:rsidRDefault="00D67156" w:rsidP="00A26D9A">
      <w:pPr>
        <w:pStyle w:val="Picturecaption"/>
      </w:pPr>
      <w:fldSimple w:instr=" SEQ Attēls \* ARABIC ">
        <w:bookmarkStart w:id="1785" w:name="_Ref25062544"/>
        <w:bookmarkStart w:id="1786" w:name="_Toc25239685"/>
        <w:r w:rsidR="00CD0890">
          <w:rPr>
            <w:noProof/>
          </w:rPr>
          <w:t>22</w:t>
        </w:r>
        <w:bookmarkEnd w:id="1785"/>
      </w:fldSimple>
      <w:r w:rsidR="00A26D9A" w:rsidRPr="0093614A">
        <w:t>.attēls. Kanāla versijas veidošana</w:t>
      </w:r>
      <w:r w:rsidR="00571672" w:rsidRPr="0093614A">
        <w:t>, pogas [Pievienot jaunu kanāla versiju]</w:t>
      </w:r>
      <w:bookmarkEnd w:id="1786"/>
    </w:p>
    <w:p w14:paraId="6A84B206" w14:textId="2DDD1383" w:rsidR="00C006EE" w:rsidRPr="0093614A" w:rsidRDefault="00C006EE" w:rsidP="00C006EE">
      <w:pPr>
        <w:pStyle w:val="Pictureposition"/>
      </w:pPr>
      <w:r w:rsidRPr="0093614A">
        <w:rPr>
          <w:noProof/>
          <w:lang w:eastAsia="lv-LV"/>
        </w:rPr>
        <w:lastRenderedPageBreak/>
        <w:drawing>
          <wp:inline distT="0" distB="0" distL="0" distR="0" wp14:anchorId="15A8762A" wp14:editId="07303CBD">
            <wp:extent cx="5891841" cy="514970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Kanāla v.redigesana.jpg"/>
                    <pic:cNvPicPr/>
                  </pic:nvPicPr>
                  <pic:blipFill>
                    <a:blip r:embed="rId69">
                      <a:extLst>
                        <a:ext uri="{28A0092B-C50C-407E-A947-70E740481C1C}">
                          <a14:useLocalDpi xmlns:a14="http://schemas.microsoft.com/office/drawing/2010/main" val="0"/>
                        </a:ext>
                      </a:extLst>
                    </a:blip>
                    <a:stretch>
                      <a:fillRect/>
                    </a:stretch>
                  </pic:blipFill>
                  <pic:spPr>
                    <a:xfrm>
                      <a:off x="0" y="0"/>
                      <a:ext cx="5894143" cy="5151718"/>
                    </a:xfrm>
                    <a:prstGeom prst="rect">
                      <a:avLst/>
                    </a:prstGeom>
                  </pic:spPr>
                </pic:pic>
              </a:graphicData>
            </a:graphic>
          </wp:inline>
        </w:drawing>
      </w:r>
    </w:p>
    <w:p w14:paraId="46799B67" w14:textId="5607B48F" w:rsidR="00C006EE" w:rsidRPr="0093614A" w:rsidRDefault="00D67156" w:rsidP="00C006EE">
      <w:pPr>
        <w:pStyle w:val="Picturecaption"/>
      </w:pPr>
      <w:fldSimple w:instr=" SEQ Attēls \* ARABIC ">
        <w:bookmarkStart w:id="1787" w:name="_Ref25066474"/>
        <w:bookmarkStart w:id="1788" w:name="_Toc25239686"/>
        <w:r w:rsidR="00CD0890">
          <w:rPr>
            <w:noProof/>
          </w:rPr>
          <w:t>23</w:t>
        </w:r>
        <w:bookmarkEnd w:id="1787"/>
      </w:fldSimple>
      <w:r w:rsidR="00C006EE" w:rsidRPr="0093614A">
        <w:t>.attēls. Kanāla versijas rediģēšana</w:t>
      </w:r>
      <w:bookmarkEnd w:id="1788"/>
    </w:p>
    <w:p w14:paraId="74C83692" w14:textId="451F5356" w:rsidR="00571672" w:rsidRPr="0093614A" w:rsidRDefault="00571672" w:rsidP="00571672">
      <w:r w:rsidRPr="0093614A">
        <w:t xml:space="preserve">Lapā tabulas veidā attēlota šāda informācija, skat. </w:t>
      </w:r>
      <w:r w:rsidRPr="0093614A">
        <w:fldChar w:fldCharType="begin"/>
      </w:r>
      <w:r w:rsidRPr="0093614A">
        <w:instrText xml:space="preserve"> REF _Ref25062664 \h  \* MERGEFORMAT </w:instrText>
      </w:r>
      <w:r w:rsidRPr="0093614A">
        <w:fldChar w:fldCharType="separate"/>
      </w:r>
      <w:r w:rsidR="00CD0890">
        <w:t>12</w:t>
      </w:r>
      <w:r w:rsidRPr="0093614A">
        <w:fldChar w:fldCharType="end"/>
      </w:r>
      <w:r w:rsidRPr="0093614A">
        <w:t>.tabulā.</w:t>
      </w:r>
    </w:p>
    <w:p w14:paraId="74E80BD4" w14:textId="37221741" w:rsidR="00A26D9A" w:rsidRPr="0093614A" w:rsidRDefault="00A26D9A" w:rsidP="00A26D9A">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89" w:name="_Ref25062664"/>
      <w:r w:rsidR="00CD0890">
        <w:t>12</w:t>
      </w:r>
      <w:bookmarkEnd w:id="1789"/>
      <w:r w:rsidRPr="0093614A">
        <w:rPr>
          <w:noProof w:val="0"/>
        </w:rPr>
        <w:fldChar w:fldCharType="end"/>
      </w:r>
      <w:r w:rsidRPr="0093614A">
        <w:rPr>
          <w:noProof w:val="0"/>
        </w:rPr>
        <w:t>.tabula</w:t>
      </w:r>
    </w:p>
    <w:p w14:paraId="051AC81E" w14:textId="3A2F2B8B" w:rsidR="00A26D9A" w:rsidRPr="0093614A" w:rsidRDefault="00A26D9A" w:rsidP="00A26D9A">
      <w:pPr>
        <w:pStyle w:val="Tabletitle"/>
      </w:pPr>
      <w:r w:rsidRPr="0093614A">
        <w:t xml:space="preserve">Kanāla versijas </w:t>
      </w:r>
      <w:r w:rsidR="008E2FC7" w:rsidRPr="0093614A">
        <w:t>veidošana</w:t>
      </w:r>
      <w:r w:rsidR="00571672" w:rsidRPr="0093614A">
        <w:t xml:space="preserve"> / rediģē</w:t>
      </w:r>
      <w:r w:rsidR="00284E39" w:rsidRPr="0093614A">
        <w:t>š</w:t>
      </w:r>
      <w:r w:rsidR="00571672" w:rsidRPr="0093614A">
        <w:t>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850"/>
        <w:gridCol w:w="2411"/>
        <w:gridCol w:w="6377"/>
      </w:tblGrid>
      <w:tr w:rsidR="008E2FC7" w:rsidRPr="0093614A" w14:paraId="3A46B836" w14:textId="77777777" w:rsidTr="00A84FD8">
        <w:trPr>
          <w:tblHeader/>
          <w:jc w:val="center"/>
        </w:trPr>
        <w:tc>
          <w:tcPr>
            <w:tcW w:w="441" w:type="pct"/>
            <w:tcBorders>
              <w:top w:val="single" w:sz="12" w:space="0" w:color="000000"/>
              <w:left w:val="nil"/>
              <w:bottom w:val="single" w:sz="6" w:space="0" w:color="000000"/>
              <w:right w:val="single" w:sz="4" w:space="0" w:color="auto"/>
            </w:tcBorders>
          </w:tcPr>
          <w:p w14:paraId="1DD86790" w14:textId="77777777" w:rsidR="008E2FC7" w:rsidRPr="0093614A" w:rsidRDefault="008E2FC7" w:rsidP="00A84FD8">
            <w:pPr>
              <w:jc w:val="left"/>
              <w:rPr>
                <w:b/>
                <w:iCs/>
                <w:smallCaps/>
              </w:rPr>
            </w:pPr>
            <w:r w:rsidRPr="0093614A">
              <w:rPr>
                <w:b/>
                <w:iCs/>
                <w:smallCaps/>
              </w:rPr>
              <w:t>Nr. p.k.</w:t>
            </w:r>
          </w:p>
        </w:tc>
        <w:tc>
          <w:tcPr>
            <w:tcW w:w="1251" w:type="pct"/>
            <w:tcBorders>
              <w:top w:val="single" w:sz="12" w:space="0" w:color="000000"/>
              <w:left w:val="nil"/>
              <w:bottom w:val="single" w:sz="6" w:space="0" w:color="000000"/>
              <w:right w:val="single" w:sz="4" w:space="0" w:color="auto"/>
            </w:tcBorders>
            <w:shd w:val="clear" w:color="auto" w:fill="auto"/>
          </w:tcPr>
          <w:p w14:paraId="1209B0EB" w14:textId="77777777" w:rsidR="008E2FC7" w:rsidRPr="0093614A" w:rsidRDefault="008E2FC7" w:rsidP="00A84FD8">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18D4E44A" w14:textId="77777777" w:rsidR="008E2FC7" w:rsidRPr="0093614A" w:rsidRDefault="008E2FC7" w:rsidP="00A84FD8">
            <w:pPr>
              <w:jc w:val="left"/>
              <w:rPr>
                <w:b/>
                <w:bCs/>
                <w:smallCaps/>
              </w:rPr>
            </w:pPr>
            <w:r w:rsidRPr="0093614A">
              <w:rPr>
                <w:b/>
                <w:bCs/>
                <w:smallCaps/>
              </w:rPr>
              <w:t>Apraksts</w:t>
            </w:r>
          </w:p>
        </w:tc>
      </w:tr>
      <w:tr w:rsidR="008E2FC7" w:rsidRPr="0093614A" w14:paraId="6CF24959" w14:textId="77777777" w:rsidTr="00A84FD8">
        <w:trPr>
          <w:jc w:val="center"/>
        </w:trPr>
        <w:tc>
          <w:tcPr>
            <w:tcW w:w="441" w:type="pct"/>
            <w:tcBorders>
              <w:top w:val="single" w:sz="6" w:space="0" w:color="000000"/>
              <w:left w:val="nil"/>
              <w:bottom w:val="single" w:sz="4" w:space="0" w:color="auto"/>
              <w:right w:val="single" w:sz="4" w:space="0" w:color="auto"/>
            </w:tcBorders>
          </w:tcPr>
          <w:p w14:paraId="4615B47A" w14:textId="77777777" w:rsidR="008E2FC7" w:rsidRPr="0093614A" w:rsidRDefault="008E2FC7" w:rsidP="00FA53B9">
            <w:pPr>
              <w:pStyle w:val="TableListNumber"/>
              <w:numPr>
                <w:ilvl w:val="0"/>
                <w:numId w:val="34"/>
              </w:numPr>
            </w:pPr>
          </w:p>
        </w:tc>
        <w:tc>
          <w:tcPr>
            <w:tcW w:w="4559" w:type="pct"/>
            <w:gridSpan w:val="2"/>
            <w:tcBorders>
              <w:top w:val="single" w:sz="6" w:space="0" w:color="000000"/>
              <w:left w:val="nil"/>
              <w:bottom w:val="single" w:sz="4" w:space="0" w:color="auto"/>
            </w:tcBorders>
            <w:shd w:val="clear" w:color="auto" w:fill="auto"/>
          </w:tcPr>
          <w:p w14:paraId="49B98363" w14:textId="327E005B" w:rsidR="008E2FC7" w:rsidRPr="0093614A" w:rsidRDefault="008E2FC7" w:rsidP="00A84FD8">
            <w:pPr>
              <w:pStyle w:val="Tablebody"/>
            </w:pPr>
            <w:r w:rsidRPr="0093614A">
              <w:t>Kanāls</w:t>
            </w:r>
            <w:r w:rsidR="00441009" w:rsidRPr="0093614A">
              <w:t xml:space="preserve"> – ir informācija par kanālu, kas nav domāta rediģēšanai.</w:t>
            </w:r>
          </w:p>
        </w:tc>
      </w:tr>
      <w:tr w:rsidR="008E2FC7" w:rsidRPr="0093614A" w14:paraId="7EB9996B" w14:textId="77777777" w:rsidTr="00A84FD8">
        <w:trPr>
          <w:jc w:val="center"/>
        </w:trPr>
        <w:tc>
          <w:tcPr>
            <w:tcW w:w="441" w:type="pct"/>
            <w:tcBorders>
              <w:top w:val="single" w:sz="4" w:space="0" w:color="auto"/>
              <w:left w:val="nil"/>
              <w:bottom w:val="single" w:sz="4" w:space="0" w:color="auto"/>
              <w:right w:val="single" w:sz="4" w:space="0" w:color="auto"/>
            </w:tcBorders>
          </w:tcPr>
          <w:p w14:paraId="25F4DA1D" w14:textId="77777777" w:rsidR="008E2FC7" w:rsidRPr="0093614A" w:rsidRDefault="008E2FC7" w:rsidP="00A84FD8">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3D604AE6" w14:textId="77777777" w:rsidR="008E2FC7" w:rsidRPr="0093614A" w:rsidRDefault="008E2FC7" w:rsidP="00A84FD8">
            <w:pPr>
              <w:pStyle w:val="Tablebody"/>
            </w:pPr>
            <w:r w:rsidRPr="0093614A">
              <w:t>Kanāla URN</w:t>
            </w:r>
          </w:p>
        </w:tc>
        <w:tc>
          <w:tcPr>
            <w:tcW w:w="3308" w:type="pct"/>
            <w:tcBorders>
              <w:top w:val="single" w:sz="4" w:space="0" w:color="auto"/>
              <w:left w:val="single" w:sz="4" w:space="0" w:color="auto"/>
              <w:bottom w:val="single" w:sz="4" w:space="0" w:color="auto"/>
            </w:tcBorders>
            <w:shd w:val="clear" w:color="auto" w:fill="auto"/>
          </w:tcPr>
          <w:p w14:paraId="32263485" w14:textId="6BE36DA5" w:rsidR="008E2FC7" w:rsidRPr="0093614A" w:rsidRDefault="001837B3" w:rsidP="001837B3">
            <w:pPr>
              <w:pStyle w:val="Tablebody"/>
            </w:pPr>
            <w:r w:rsidRPr="0093614A">
              <w:t xml:space="preserve">Attiecīgā kanāla URN, uzklikšķinot uz šīs saites, tiek atvērta kanāla informācijas apskates lapa, skat. </w:t>
            </w:r>
            <w:r w:rsidRPr="0093614A">
              <w:fldChar w:fldCharType="begin"/>
            </w:r>
            <w:r w:rsidRPr="0093614A">
              <w:instrText xml:space="preserve"> REF _Ref25062218 \n \h </w:instrText>
            </w:r>
            <w:r w:rsidRPr="0093614A">
              <w:fldChar w:fldCharType="separate"/>
            </w:r>
            <w:r w:rsidR="00CD0890">
              <w:t>2.10.1</w:t>
            </w:r>
            <w:r w:rsidRPr="0093614A">
              <w:fldChar w:fldCharType="end"/>
            </w:r>
            <w:r w:rsidRPr="0093614A">
              <w:t>.paragrāfu.</w:t>
            </w:r>
          </w:p>
        </w:tc>
      </w:tr>
      <w:tr w:rsidR="008E2FC7" w:rsidRPr="0093614A" w14:paraId="2A1BA142" w14:textId="77777777" w:rsidTr="00A84FD8">
        <w:trPr>
          <w:jc w:val="center"/>
        </w:trPr>
        <w:tc>
          <w:tcPr>
            <w:tcW w:w="441" w:type="pct"/>
            <w:tcBorders>
              <w:top w:val="single" w:sz="4" w:space="0" w:color="auto"/>
              <w:left w:val="nil"/>
              <w:bottom w:val="single" w:sz="4" w:space="0" w:color="auto"/>
              <w:right w:val="single" w:sz="4" w:space="0" w:color="auto"/>
            </w:tcBorders>
          </w:tcPr>
          <w:p w14:paraId="313FAC89" w14:textId="77777777" w:rsidR="008E2FC7" w:rsidRPr="0093614A" w:rsidRDefault="008E2FC7" w:rsidP="00A84FD8">
            <w:pPr>
              <w:pStyle w:val="TableListNumber"/>
              <w:numPr>
                <w:ilvl w:val="1"/>
                <w:numId w:val="12"/>
              </w:numPr>
              <w:tabs>
                <w:tab w:val="clear" w:pos="714"/>
              </w:tabs>
              <w:ind w:left="175"/>
            </w:pPr>
          </w:p>
        </w:tc>
        <w:tc>
          <w:tcPr>
            <w:tcW w:w="1251" w:type="pct"/>
            <w:tcBorders>
              <w:top w:val="single" w:sz="4" w:space="0" w:color="auto"/>
              <w:left w:val="nil"/>
              <w:bottom w:val="single" w:sz="4" w:space="0" w:color="auto"/>
              <w:right w:val="single" w:sz="4" w:space="0" w:color="auto"/>
            </w:tcBorders>
            <w:shd w:val="clear" w:color="auto" w:fill="auto"/>
          </w:tcPr>
          <w:p w14:paraId="72CAD79D" w14:textId="77777777" w:rsidR="008E2FC7" w:rsidRPr="0093614A" w:rsidRDefault="008E2FC7" w:rsidP="00A84FD8">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6ABE85B0" w14:textId="1CA9629C" w:rsidR="008E2FC7" w:rsidRPr="0093614A" w:rsidRDefault="0093614A" w:rsidP="00A84FD8">
            <w:pPr>
              <w:pStyle w:val="Tablebody"/>
            </w:pPr>
            <w:r>
              <w:t>A</w:t>
            </w:r>
            <w:r w:rsidR="001837B3" w:rsidRPr="0093614A">
              <w:t>ttiecīgā kanāla nosaukums.</w:t>
            </w:r>
          </w:p>
        </w:tc>
      </w:tr>
      <w:tr w:rsidR="008E2FC7" w:rsidRPr="0093614A" w14:paraId="40956651" w14:textId="77777777" w:rsidTr="00A84FD8">
        <w:trPr>
          <w:jc w:val="center"/>
        </w:trPr>
        <w:tc>
          <w:tcPr>
            <w:tcW w:w="441" w:type="pct"/>
            <w:tcBorders>
              <w:top w:val="single" w:sz="4" w:space="0" w:color="auto"/>
              <w:left w:val="nil"/>
              <w:bottom w:val="single" w:sz="4" w:space="0" w:color="auto"/>
              <w:right w:val="single" w:sz="4" w:space="0" w:color="auto"/>
            </w:tcBorders>
          </w:tcPr>
          <w:p w14:paraId="01061F2C" w14:textId="77777777" w:rsidR="008E2FC7" w:rsidRPr="0093614A" w:rsidRDefault="008E2FC7" w:rsidP="00A84FD8">
            <w:pPr>
              <w:pStyle w:val="TableListNumber"/>
            </w:pPr>
          </w:p>
        </w:tc>
        <w:tc>
          <w:tcPr>
            <w:tcW w:w="4559" w:type="pct"/>
            <w:gridSpan w:val="2"/>
            <w:tcBorders>
              <w:top w:val="single" w:sz="4" w:space="0" w:color="auto"/>
              <w:left w:val="nil"/>
              <w:bottom w:val="single" w:sz="4" w:space="0" w:color="auto"/>
            </w:tcBorders>
            <w:shd w:val="clear" w:color="auto" w:fill="auto"/>
          </w:tcPr>
          <w:p w14:paraId="62E68551" w14:textId="3C359E9E" w:rsidR="008E2FC7" w:rsidRPr="0093614A" w:rsidRDefault="00D248C7" w:rsidP="00D248C7">
            <w:pPr>
              <w:pStyle w:val="Tablebody"/>
            </w:pPr>
            <w:r w:rsidRPr="0093614A">
              <w:t>Kanāla versijas veidlapa</w:t>
            </w:r>
            <w:r w:rsidR="00441009" w:rsidRPr="0093614A">
              <w:t xml:space="preserve"> – </w:t>
            </w:r>
            <w:r w:rsidR="00441009" w:rsidRPr="0093614A">
              <w:rPr>
                <w:rFonts w:eastAsia="Times New Roman" w:cs="Times New Roman"/>
              </w:rPr>
              <w:t>informācija par kanāla versiju.</w:t>
            </w:r>
          </w:p>
        </w:tc>
      </w:tr>
      <w:tr w:rsidR="008E2FC7" w:rsidRPr="0093614A" w14:paraId="7F808CAE" w14:textId="77777777" w:rsidTr="00A84FD8">
        <w:trPr>
          <w:jc w:val="center"/>
        </w:trPr>
        <w:tc>
          <w:tcPr>
            <w:tcW w:w="441" w:type="pct"/>
            <w:tcBorders>
              <w:top w:val="single" w:sz="4" w:space="0" w:color="auto"/>
              <w:left w:val="nil"/>
              <w:bottom w:val="single" w:sz="4" w:space="0" w:color="auto"/>
              <w:right w:val="single" w:sz="4" w:space="0" w:color="auto"/>
            </w:tcBorders>
          </w:tcPr>
          <w:p w14:paraId="3E831A53"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695C761" w14:textId="77777777" w:rsidR="008E2FC7" w:rsidRPr="0093614A" w:rsidRDefault="008E2FC7" w:rsidP="00A84FD8">
            <w:pPr>
              <w:pStyle w:val="Tablebody"/>
            </w:pPr>
            <w:r w:rsidRPr="0093614A">
              <w:t>Kanāla versijas numurs</w:t>
            </w:r>
          </w:p>
        </w:tc>
        <w:tc>
          <w:tcPr>
            <w:tcW w:w="3308" w:type="pct"/>
            <w:tcBorders>
              <w:top w:val="single" w:sz="4" w:space="0" w:color="auto"/>
              <w:left w:val="single" w:sz="4" w:space="0" w:color="auto"/>
              <w:bottom w:val="single" w:sz="4" w:space="0" w:color="auto"/>
            </w:tcBorders>
            <w:shd w:val="clear" w:color="auto" w:fill="auto"/>
          </w:tcPr>
          <w:p w14:paraId="7B0EBD49" w14:textId="089C812F" w:rsidR="008E2FC7" w:rsidRPr="0093614A" w:rsidRDefault="00441009" w:rsidP="00A84FD8">
            <w:pPr>
              <w:pStyle w:val="Tablebody"/>
            </w:pPr>
            <w:r w:rsidRPr="0093614A">
              <w:t>Obligāts.</w:t>
            </w:r>
          </w:p>
        </w:tc>
      </w:tr>
      <w:tr w:rsidR="008E2FC7" w:rsidRPr="0093614A" w14:paraId="25117D90" w14:textId="77777777" w:rsidTr="00A84FD8">
        <w:trPr>
          <w:jc w:val="center"/>
        </w:trPr>
        <w:tc>
          <w:tcPr>
            <w:tcW w:w="441" w:type="pct"/>
            <w:tcBorders>
              <w:top w:val="single" w:sz="4" w:space="0" w:color="auto"/>
              <w:left w:val="nil"/>
              <w:bottom w:val="single" w:sz="4" w:space="0" w:color="auto"/>
              <w:right w:val="single" w:sz="4" w:space="0" w:color="auto"/>
            </w:tcBorders>
          </w:tcPr>
          <w:p w14:paraId="232F9B57"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46723FB" w14:textId="77777777" w:rsidR="008E2FC7" w:rsidRPr="0093614A" w:rsidRDefault="008E2FC7" w:rsidP="00A84FD8">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33DC4A0C" w14:textId="197D7BC6" w:rsidR="008E2FC7" w:rsidRPr="0093614A" w:rsidRDefault="00441009" w:rsidP="00441009">
            <w:pPr>
              <w:pStyle w:val="Tablebody"/>
            </w:pPr>
            <w:r w:rsidRPr="0093614A">
              <w:t>Sākotnēji iespējamās vērtības: ”Tiek veidots”, ”Tiek testēts”. Vērtība ir obligāta.</w:t>
            </w:r>
          </w:p>
        </w:tc>
      </w:tr>
      <w:tr w:rsidR="00441009" w:rsidRPr="0093614A" w14:paraId="78F2EDE7" w14:textId="77777777" w:rsidTr="00441009">
        <w:trPr>
          <w:jc w:val="center"/>
        </w:trPr>
        <w:tc>
          <w:tcPr>
            <w:tcW w:w="441" w:type="pct"/>
            <w:tcBorders>
              <w:top w:val="single" w:sz="4" w:space="0" w:color="auto"/>
              <w:left w:val="nil"/>
              <w:bottom w:val="single" w:sz="4" w:space="0" w:color="auto"/>
              <w:right w:val="single" w:sz="4" w:space="0" w:color="auto"/>
            </w:tcBorders>
          </w:tcPr>
          <w:p w14:paraId="16581C1D" w14:textId="77777777" w:rsidR="00441009" w:rsidRPr="0093614A" w:rsidRDefault="00441009" w:rsidP="00A84FD8">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75592BD1" w14:textId="0C1EABAF" w:rsidR="00441009" w:rsidRPr="0093614A" w:rsidRDefault="00441009" w:rsidP="00A84FD8">
            <w:pPr>
              <w:pStyle w:val="Tablebody"/>
            </w:pPr>
            <w:r w:rsidRPr="0093614A">
              <w:t>Lietošanas nosacījumi</w:t>
            </w:r>
          </w:p>
        </w:tc>
      </w:tr>
      <w:tr w:rsidR="00441009" w:rsidRPr="0093614A" w14:paraId="3B91AEAA" w14:textId="77777777" w:rsidTr="00441009">
        <w:trPr>
          <w:jc w:val="center"/>
        </w:trPr>
        <w:tc>
          <w:tcPr>
            <w:tcW w:w="441" w:type="pct"/>
            <w:tcBorders>
              <w:top w:val="single" w:sz="4" w:space="0" w:color="auto"/>
              <w:left w:val="nil"/>
              <w:bottom w:val="single" w:sz="4" w:space="0" w:color="auto"/>
              <w:right w:val="single" w:sz="4" w:space="0" w:color="auto"/>
            </w:tcBorders>
          </w:tcPr>
          <w:p w14:paraId="1A9DB639" w14:textId="77777777" w:rsidR="00441009" w:rsidRPr="0093614A" w:rsidRDefault="00441009" w:rsidP="00A84FD8">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3BB22066" w14:textId="4BFCBE24" w:rsidR="00441009" w:rsidRPr="0093614A" w:rsidRDefault="00441009" w:rsidP="00A84FD8">
            <w:pPr>
              <w:pStyle w:val="Tablebody"/>
            </w:pPr>
            <w:r w:rsidRPr="0093614A">
              <w:t>Informācija par apmaksu</w:t>
            </w:r>
          </w:p>
        </w:tc>
      </w:tr>
      <w:tr w:rsidR="008E2FC7" w:rsidRPr="0093614A" w14:paraId="313B6907" w14:textId="77777777" w:rsidTr="00A84FD8">
        <w:trPr>
          <w:jc w:val="center"/>
        </w:trPr>
        <w:tc>
          <w:tcPr>
            <w:tcW w:w="441" w:type="pct"/>
            <w:tcBorders>
              <w:top w:val="single" w:sz="4" w:space="0" w:color="auto"/>
              <w:left w:val="nil"/>
              <w:bottom w:val="single" w:sz="4" w:space="0" w:color="auto"/>
              <w:right w:val="single" w:sz="4" w:space="0" w:color="auto"/>
            </w:tcBorders>
          </w:tcPr>
          <w:p w14:paraId="5EE67FC8"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4BC0F532" w14:textId="3999104C" w:rsidR="008E2FC7" w:rsidRPr="0093614A" w:rsidRDefault="00D248C7" w:rsidP="00A84FD8">
            <w:pPr>
              <w:pStyle w:val="Tablebody"/>
            </w:pPr>
            <w:r w:rsidRPr="0093614A">
              <w:t>Caurlaižamo ziņojumu kategorija</w:t>
            </w:r>
          </w:p>
        </w:tc>
        <w:tc>
          <w:tcPr>
            <w:tcW w:w="3308" w:type="pct"/>
            <w:tcBorders>
              <w:top w:val="single" w:sz="4" w:space="0" w:color="auto"/>
              <w:left w:val="single" w:sz="4" w:space="0" w:color="auto"/>
              <w:bottom w:val="single" w:sz="4" w:space="0" w:color="auto"/>
            </w:tcBorders>
            <w:shd w:val="clear" w:color="auto" w:fill="auto"/>
          </w:tcPr>
          <w:p w14:paraId="1AD840C9" w14:textId="3C933A43" w:rsidR="00441009" w:rsidRPr="0093614A" w:rsidRDefault="0093614A" w:rsidP="00441009">
            <w:pPr>
              <w:pStyle w:val="Tablebody"/>
            </w:pPr>
            <w:r>
              <w:t>Obligāti ir jānorāda viena no i</w:t>
            </w:r>
            <w:r w:rsidR="00441009" w:rsidRPr="0093614A">
              <w:t>espējamām vērtībām:</w:t>
            </w:r>
          </w:p>
          <w:p w14:paraId="753A2CB8" w14:textId="56C9F6FE" w:rsidR="00441009" w:rsidRPr="0093614A" w:rsidRDefault="00441009" w:rsidP="00441009">
            <w:pPr>
              <w:pStyle w:val="TableListBullet"/>
              <w:rPr>
                <w:noProof w:val="0"/>
              </w:rPr>
            </w:pPr>
            <w:r w:rsidRPr="0093614A">
              <w:rPr>
                <w:noProof w:val="0"/>
              </w:rPr>
              <w:t>Transakcijas (replikācijas) – vērtība ir pieejama tikai DIK kanāliem;</w:t>
            </w:r>
          </w:p>
          <w:p w14:paraId="448B5B53" w14:textId="1D7DFCA0" w:rsidR="008E2FC7" w:rsidRPr="0093614A" w:rsidRDefault="00441009" w:rsidP="00441009">
            <w:pPr>
              <w:pStyle w:val="TableListBullet"/>
              <w:rPr>
                <w:noProof w:val="0"/>
              </w:rPr>
            </w:pPr>
            <w:r w:rsidRPr="0093614A">
              <w:rPr>
                <w:noProof w:val="0"/>
              </w:rPr>
              <w:lastRenderedPageBreak/>
              <w:t>Biznesa ziņojumi.</w:t>
            </w:r>
          </w:p>
        </w:tc>
      </w:tr>
      <w:tr w:rsidR="008E2FC7" w:rsidRPr="0093614A" w14:paraId="2BCA3108" w14:textId="77777777" w:rsidTr="00A84FD8">
        <w:trPr>
          <w:jc w:val="center"/>
        </w:trPr>
        <w:tc>
          <w:tcPr>
            <w:tcW w:w="441" w:type="pct"/>
            <w:tcBorders>
              <w:top w:val="single" w:sz="4" w:space="0" w:color="auto"/>
              <w:left w:val="nil"/>
              <w:bottom w:val="single" w:sz="4" w:space="0" w:color="auto"/>
              <w:right w:val="single" w:sz="4" w:space="0" w:color="auto"/>
            </w:tcBorders>
          </w:tcPr>
          <w:p w14:paraId="4F38FE45"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87F76E7" w14:textId="13B045D1" w:rsidR="008E2FC7" w:rsidRPr="0093614A" w:rsidRDefault="00D248C7" w:rsidP="00A84FD8">
            <w:pPr>
              <w:pStyle w:val="Tablebody"/>
            </w:pPr>
            <w:r w:rsidRPr="0093614A">
              <w:t>Caurlaižamo ziņojumu XML shēmas URN</w:t>
            </w:r>
          </w:p>
        </w:tc>
        <w:tc>
          <w:tcPr>
            <w:tcW w:w="3308" w:type="pct"/>
            <w:tcBorders>
              <w:top w:val="single" w:sz="4" w:space="0" w:color="auto"/>
              <w:left w:val="single" w:sz="4" w:space="0" w:color="auto"/>
              <w:bottom w:val="single" w:sz="4" w:space="0" w:color="auto"/>
            </w:tcBorders>
            <w:shd w:val="clear" w:color="auto" w:fill="auto"/>
          </w:tcPr>
          <w:p w14:paraId="2D0173F4" w14:textId="46DC557E" w:rsidR="008E2FC7" w:rsidRPr="0093614A" w:rsidRDefault="00441009" w:rsidP="00441009">
            <w:pPr>
              <w:pStyle w:val="Tablebody"/>
            </w:pPr>
            <w:r w:rsidRPr="0093614A">
              <w:t>Izvēle no VISS resursu katalogā saglabātām XML shēmām. Vērtība ir obligāta.</w:t>
            </w:r>
          </w:p>
        </w:tc>
      </w:tr>
      <w:tr w:rsidR="008E2FC7" w:rsidRPr="0093614A" w14:paraId="076A24E8" w14:textId="77777777" w:rsidTr="00A84FD8">
        <w:trPr>
          <w:jc w:val="center"/>
        </w:trPr>
        <w:tc>
          <w:tcPr>
            <w:tcW w:w="441" w:type="pct"/>
            <w:tcBorders>
              <w:top w:val="single" w:sz="4" w:space="0" w:color="auto"/>
              <w:left w:val="nil"/>
              <w:bottom w:val="single" w:sz="4" w:space="0" w:color="auto"/>
              <w:right w:val="single" w:sz="4" w:space="0" w:color="auto"/>
            </w:tcBorders>
          </w:tcPr>
          <w:p w14:paraId="06C7CE23"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3A3BBA1B" w14:textId="19A3F2D9" w:rsidR="008E2FC7" w:rsidRPr="0093614A" w:rsidRDefault="00D248C7" w:rsidP="00D248C7">
            <w:pPr>
              <w:pStyle w:val="Tablebody"/>
            </w:pPr>
            <w:r w:rsidRPr="0093614A">
              <w:t>Caurlaižamo ziņojumu XML shēmas tips</w:t>
            </w:r>
          </w:p>
        </w:tc>
        <w:tc>
          <w:tcPr>
            <w:tcW w:w="3308" w:type="pct"/>
            <w:tcBorders>
              <w:top w:val="single" w:sz="4" w:space="0" w:color="auto"/>
              <w:left w:val="single" w:sz="4" w:space="0" w:color="auto"/>
              <w:bottom w:val="single" w:sz="4" w:space="0" w:color="auto"/>
            </w:tcBorders>
            <w:shd w:val="clear" w:color="auto" w:fill="auto"/>
          </w:tcPr>
          <w:p w14:paraId="205F69CA" w14:textId="1739DD40" w:rsidR="008E2FC7" w:rsidRPr="0093614A" w:rsidRDefault="00441009" w:rsidP="00441009">
            <w:pPr>
              <w:pStyle w:val="Tablebody"/>
            </w:pPr>
            <w:r w:rsidRPr="0093614A">
              <w:t>Izvēlētajā shēmā definēta tipa vai struktūras nosaukums. Vērtība ir obligāta.</w:t>
            </w:r>
          </w:p>
        </w:tc>
      </w:tr>
      <w:tr w:rsidR="00D248C7" w:rsidRPr="0093614A" w14:paraId="2A32A206" w14:textId="77777777" w:rsidTr="00A84FD8">
        <w:trPr>
          <w:jc w:val="center"/>
        </w:trPr>
        <w:tc>
          <w:tcPr>
            <w:tcW w:w="441" w:type="pct"/>
            <w:tcBorders>
              <w:top w:val="single" w:sz="4" w:space="0" w:color="auto"/>
              <w:left w:val="nil"/>
              <w:bottom w:val="single" w:sz="4" w:space="0" w:color="auto"/>
              <w:right w:val="single" w:sz="4" w:space="0" w:color="auto"/>
            </w:tcBorders>
          </w:tcPr>
          <w:p w14:paraId="6F6B0ADB" w14:textId="77777777" w:rsidR="00D248C7" w:rsidRPr="0093614A" w:rsidRDefault="00D248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788C65E5" w14:textId="5D89E20C" w:rsidR="00D248C7" w:rsidRPr="0093614A" w:rsidRDefault="00D248C7" w:rsidP="00D248C7">
            <w:pPr>
              <w:pStyle w:val="Tablebody"/>
            </w:pPr>
            <w:r w:rsidRPr="0093614A">
              <w:t>Caurlaižamo ziņojumu XML shēmas tipa pilnais URN</w:t>
            </w:r>
          </w:p>
        </w:tc>
        <w:tc>
          <w:tcPr>
            <w:tcW w:w="3308" w:type="pct"/>
            <w:tcBorders>
              <w:top w:val="single" w:sz="4" w:space="0" w:color="auto"/>
              <w:left w:val="single" w:sz="4" w:space="0" w:color="auto"/>
              <w:bottom w:val="single" w:sz="4" w:space="0" w:color="auto"/>
            </w:tcBorders>
            <w:shd w:val="clear" w:color="auto" w:fill="auto"/>
          </w:tcPr>
          <w:p w14:paraId="3D2E0996" w14:textId="7BD24B36" w:rsidR="00D248C7" w:rsidRPr="0093614A" w:rsidRDefault="00441009" w:rsidP="00A84FD8">
            <w:pPr>
              <w:pStyle w:val="Tablebody"/>
            </w:pPr>
            <w:r w:rsidRPr="0093614A">
              <w:t>Izvēlētā tipa un shēmas URN apvienojums.</w:t>
            </w:r>
          </w:p>
        </w:tc>
      </w:tr>
      <w:tr w:rsidR="00441009" w:rsidRPr="0093614A" w14:paraId="0D4D0658" w14:textId="77777777" w:rsidTr="00441009">
        <w:trPr>
          <w:jc w:val="center"/>
        </w:trPr>
        <w:tc>
          <w:tcPr>
            <w:tcW w:w="441" w:type="pct"/>
            <w:tcBorders>
              <w:top w:val="single" w:sz="4" w:space="0" w:color="auto"/>
              <w:left w:val="nil"/>
              <w:bottom w:val="single" w:sz="4" w:space="0" w:color="auto"/>
              <w:right w:val="single" w:sz="4" w:space="0" w:color="auto"/>
            </w:tcBorders>
          </w:tcPr>
          <w:p w14:paraId="010D0ED4" w14:textId="77777777" w:rsidR="00441009" w:rsidRPr="0093614A" w:rsidRDefault="00441009" w:rsidP="00A84FD8">
            <w:pPr>
              <w:pStyle w:val="TableListNumber"/>
              <w:numPr>
                <w:ilvl w:val="1"/>
                <w:numId w:val="12"/>
              </w:numPr>
              <w:ind w:hanging="279"/>
            </w:pPr>
          </w:p>
        </w:tc>
        <w:tc>
          <w:tcPr>
            <w:tcW w:w="4559" w:type="pct"/>
            <w:gridSpan w:val="2"/>
            <w:tcBorders>
              <w:top w:val="single" w:sz="4" w:space="0" w:color="auto"/>
              <w:left w:val="nil"/>
              <w:bottom w:val="single" w:sz="4" w:space="0" w:color="auto"/>
            </w:tcBorders>
            <w:shd w:val="clear" w:color="auto" w:fill="auto"/>
          </w:tcPr>
          <w:p w14:paraId="7BF551B8" w14:textId="24895DBE" w:rsidR="00441009" w:rsidRPr="0093614A" w:rsidRDefault="00441009" w:rsidP="000507E7">
            <w:pPr>
              <w:pStyle w:val="Tablebody"/>
            </w:pPr>
            <w:r w:rsidRPr="0093614A">
              <w:t>Ja caurlaižamo ziņojumu klase ir transakcija, tad ir papildu lauks: sākumdatu masīvs ar izvēli no iestādes sākumdatu masīviem</w:t>
            </w:r>
            <w:r w:rsidR="000507E7" w:rsidRPr="0093614A">
              <w:t>.</w:t>
            </w:r>
          </w:p>
        </w:tc>
      </w:tr>
      <w:tr w:rsidR="008E2FC7" w:rsidRPr="0093614A" w14:paraId="188947FF" w14:textId="77777777" w:rsidTr="00A84FD8">
        <w:trPr>
          <w:jc w:val="center"/>
        </w:trPr>
        <w:tc>
          <w:tcPr>
            <w:tcW w:w="441" w:type="pct"/>
            <w:tcBorders>
              <w:top w:val="single" w:sz="4" w:space="0" w:color="auto"/>
              <w:left w:val="nil"/>
              <w:bottom w:val="single" w:sz="4" w:space="0" w:color="auto"/>
              <w:right w:val="single" w:sz="4" w:space="0" w:color="auto"/>
            </w:tcBorders>
          </w:tcPr>
          <w:p w14:paraId="0E168671"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11304C55" w14:textId="77777777" w:rsidR="008E2FC7" w:rsidRPr="0093614A" w:rsidRDefault="008E2FC7" w:rsidP="00A84FD8">
            <w:pPr>
              <w:pStyle w:val="Tablebody"/>
            </w:pPr>
            <w:r w:rsidRPr="0093614A">
              <w:t>Iekļaut ziņojuma iesūtīšanas datumu un laiku FTP datnes nosaukumā</w:t>
            </w:r>
          </w:p>
        </w:tc>
        <w:tc>
          <w:tcPr>
            <w:tcW w:w="3308" w:type="pct"/>
            <w:tcBorders>
              <w:top w:val="single" w:sz="4" w:space="0" w:color="auto"/>
              <w:left w:val="single" w:sz="4" w:space="0" w:color="auto"/>
              <w:bottom w:val="single" w:sz="4" w:space="0" w:color="auto"/>
            </w:tcBorders>
            <w:shd w:val="clear" w:color="auto" w:fill="auto"/>
          </w:tcPr>
          <w:p w14:paraId="04ED23F6" w14:textId="42E50379" w:rsidR="008E2FC7" w:rsidRPr="0093614A" w:rsidRDefault="000507E7" w:rsidP="000507E7">
            <w:pPr>
              <w:pStyle w:val="Tablebody"/>
            </w:pPr>
            <w:r w:rsidRPr="0093614A">
              <w:t>Izvēles rūtiņa pēc noklusējuma nav atzīmēta. Atzīme ir pieejama tikai datu izplatīšanas kanāla versijām, ja caurlaižamo ziņojumu kategorija ir biznesa ziņojumi. Kā paskaidrojumu laukam attēlo tekstu: “Atzīmējiet, ja ziņojuma saņēmējam, kas izmantos FTP saskarni, ir jāzina ziņojuma iesūtīšanas datums un laiks. Iestatījums attiecas arī uz kanāla versijas apakškanālu versijām”.</w:t>
            </w:r>
          </w:p>
        </w:tc>
      </w:tr>
      <w:tr w:rsidR="008E2FC7" w:rsidRPr="0093614A" w14:paraId="18918CC8" w14:textId="77777777" w:rsidTr="00A84FD8">
        <w:trPr>
          <w:jc w:val="center"/>
        </w:trPr>
        <w:tc>
          <w:tcPr>
            <w:tcW w:w="441" w:type="pct"/>
            <w:tcBorders>
              <w:top w:val="single" w:sz="4" w:space="0" w:color="auto"/>
              <w:left w:val="nil"/>
              <w:bottom w:val="single" w:sz="4" w:space="0" w:color="auto"/>
              <w:right w:val="single" w:sz="4" w:space="0" w:color="auto"/>
            </w:tcBorders>
          </w:tcPr>
          <w:p w14:paraId="659BBAE1"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225D4140" w14:textId="77777777" w:rsidR="008E2FC7" w:rsidRPr="0093614A" w:rsidRDefault="008E2FC7" w:rsidP="00A84FD8">
            <w:pPr>
              <w:pStyle w:val="Tablebody"/>
            </w:pPr>
            <w:r w:rsidRPr="0093614A">
              <w:t>Sūtīt ziņojumu atsevišķiem adresātiem</w:t>
            </w:r>
          </w:p>
        </w:tc>
        <w:tc>
          <w:tcPr>
            <w:tcW w:w="3308" w:type="pct"/>
            <w:tcBorders>
              <w:top w:val="single" w:sz="4" w:space="0" w:color="auto"/>
              <w:left w:val="single" w:sz="4" w:space="0" w:color="auto"/>
              <w:bottom w:val="single" w:sz="4" w:space="0" w:color="auto"/>
            </w:tcBorders>
            <w:shd w:val="clear" w:color="auto" w:fill="auto"/>
          </w:tcPr>
          <w:p w14:paraId="2BBAD7BE" w14:textId="5310E639" w:rsidR="000507E7" w:rsidRPr="0093614A" w:rsidRDefault="000507E7" w:rsidP="000507E7">
            <w:pPr>
              <w:pStyle w:val="Tablebody"/>
            </w:pPr>
            <w:r w:rsidRPr="0093614A">
              <w:t xml:space="preserve">Izvēles rūtiņa pēc noklusējuma nav atzīmēta. Pazīme ir pieejama, gadījumos kad: </w:t>
            </w:r>
          </w:p>
          <w:p w14:paraId="3D4386B7" w14:textId="7350BA0C" w:rsidR="000507E7" w:rsidRPr="0093614A" w:rsidRDefault="000507E7" w:rsidP="000507E7">
            <w:pPr>
              <w:pStyle w:val="TableListBullet"/>
              <w:rPr>
                <w:noProof w:val="0"/>
              </w:rPr>
            </w:pPr>
            <w:r w:rsidRPr="0093614A">
              <w:rPr>
                <w:noProof w:val="0"/>
              </w:rPr>
              <w:t xml:space="preserve">Ziņojumu kategorija – Biznesa ziņojums; </w:t>
            </w:r>
          </w:p>
          <w:p w14:paraId="4AADCA40" w14:textId="268D985F" w:rsidR="000507E7" w:rsidRPr="0093614A" w:rsidRDefault="0093614A" w:rsidP="000507E7">
            <w:pPr>
              <w:pStyle w:val="TableListBullet"/>
              <w:rPr>
                <w:noProof w:val="0"/>
              </w:rPr>
            </w:pPr>
            <w:r>
              <w:rPr>
                <w:noProof w:val="0"/>
              </w:rPr>
              <w:t>Ja k</w:t>
            </w:r>
            <w:r w:rsidR="000507E7" w:rsidRPr="0093614A">
              <w:rPr>
                <w:noProof w:val="0"/>
              </w:rPr>
              <w:t xml:space="preserve">anāla veids ir DIK; </w:t>
            </w:r>
          </w:p>
          <w:p w14:paraId="6E9D0339" w14:textId="22B5AE2B" w:rsidR="008E2FC7" w:rsidRPr="0093614A" w:rsidRDefault="000507E7" w:rsidP="000507E7">
            <w:pPr>
              <w:pStyle w:val="TableListBullet"/>
              <w:rPr>
                <w:noProof w:val="0"/>
              </w:rPr>
            </w:pPr>
            <w:r w:rsidRPr="0093614A">
              <w:rPr>
                <w:noProof w:val="0"/>
              </w:rPr>
              <w:t>Ja kanāla versija nav veidota kā apakškanāls.</w:t>
            </w:r>
          </w:p>
        </w:tc>
      </w:tr>
      <w:tr w:rsidR="008E2FC7" w:rsidRPr="0093614A" w14:paraId="071D4F12" w14:textId="77777777" w:rsidTr="00A84FD8">
        <w:trPr>
          <w:jc w:val="center"/>
        </w:trPr>
        <w:tc>
          <w:tcPr>
            <w:tcW w:w="441" w:type="pct"/>
            <w:tcBorders>
              <w:top w:val="single" w:sz="4" w:space="0" w:color="auto"/>
              <w:left w:val="nil"/>
              <w:bottom w:val="single" w:sz="4" w:space="0" w:color="auto"/>
              <w:right w:val="single" w:sz="4" w:space="0" w:color="auto"/>
            </w:tcBorders>
          </w:tcPr>
          <w:p w14:paraId="22D29DDD"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04FEEC86" w14:textId="77777777" w:rsidR="008E2FC7" w:rsidRPr="0093614A" w:rsidRDefault="008E2FC7" w:rsidP="00A84FD8">
            <w:pPr>
              <w:pStyle w:val="Tablebody"/>
            </w:pPr>
            <w:r w:rsidRPr="0093614A">
              <w:t>Nepieciešams manuāls apstiprinājums ziņojuma nolasīšanai</w:t>
            </w:r>
          </w:p>
        </w:tc>
        <w:tc>
          <w:tcPr>
            <w:tcW w:w="3308" w:type="pct"/>
            <w:tcBorders>
              <w:top w:val="single" w:sz="4" w:space="0" w:color="auto"/>
              <w:left w:val="single" w:sz="4" w:space="0" w:color="auto"/>
              <w:bottom w:val="single" w:sz="4" w:space="0" w:color="auto"/>
            </w:tcBorders>
            <w:shd w:val="clear" w:color="auto" w:fill="auto"/>
          </w:tcPr>
          <w:p w14:paraId="42C47DDD" w14:textId="5AE32E12" w:rsidR="008E2FC7" w:rsidRPr="0093614A" w:rsidRDefault="000507E7" w:rsidP="000507E7">
            <w:pPr>
              <w:pStyle w:val="Tablebody"/>
            </w:pPr>
            <w:r w:rsidRPr="0093614A">
              <w:t>Izvēles rūtiņa pēc noklusējuma nav atzīmēta. Pazīme ir pieejama visos gadījumos. ja vēlas manuāli apstiprināt ziņojuma nolasīšanu.</w:t>
            </w:r>
          </w:p>
        </w:tc>
      </w:tr>
      <w:tr w:rsidR="008E2FC7" w:rsidRPr="0093614A" w14:paraId="37F9B9E5" w14:textId="77777777" w:rsidTr="00A84FD8">
        <w:trPr>
          <w:jc w:val="center"/>
        </w:trPr>
        <w:tc>
          <w:tcPr>
            <w:tcW w:w="441" w:type="pct"/>
            <w:tcBorders>
              <w:top w:val="single" w:sz="4" w:space="0" w:color="auto"/>
              <w:left w:val="nil"/>
              <w:bottom w:val="single" w:sz="4" w:space="0" w:color="auto"/>
              <w:right w:val="single" w:sz="4" w:space="0" w:color="auto"/>
            </w:tcBorders>
          </w:tcPr>
          <w:p w14:paraId="0A6F1978"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6330BF59" w14:textId="77FB5942" w:rsidR="008E2FC7" w:rsidRPr="0093614A" w:rsidRDefault="008E2FC7" w:rsidP="00D248C7">
            <w:pPr>
              <w:pStyle w:val="Tablebody"/>
            </w:pPr>
            <w:r w:rsidRPr="0093614A">
              <w:t>[</w:t>
            </w:r>
            <w:r w:rsidR="00D248C7" w:rsidRPr="0093614A">
              <w:t>Saglabāt</w:t>
            </w:r>
            <w:r w:rsidRPr="0093614A">
              <w:t>]</w:t>
            </w:r>
          </w:p>
        </w:tc>
        <w:tc>
          <w:tcPr>
            <w:tcW w:w="3308" w:type="pct"/>
            <w:tcBorders>
              <w:top w:val="single" w:sz="4" w:space="0" w:color="auto"/>
              <w:left w:val="single" w:sz="4" w:space="0" w:color="auto"/>
              <w:bottom w:val="single" w:sz="4" w:space="0" w:color="auto"/>
            </w:tcBorders>
            <w:shd w:val="clear" w:color="auto" w:fill="auto"/>
          </w:tcPr>
          <w:p w14:paraId="6029A05B" w14:textId="0DD94450" w:rsidR="008E2FC7" w:rsidRPr="0093614A" w:rsidRDefault="000507E7" w:rsidP="000507E7">
            <w:pPr>
              <w:pStyle w:val="Tablebody"/>
            </w:pPr>
            <w:r w:rsidRPr="0093614A">
              <w:t>Nospiežot pogu, saglabā kanāla sarakstu.</w:t>
            </w:r>
          </w:p>
        </w:tc>
      </w:tr>
      <w:tr w:rsidR="008E2FC7" w:rsidRPr="0093614A" w14:paraId="66239B46" w14:textId="77777777" w:rsidTr="00A84FD8">
        <w:trPr>
          <w:jc w:val="center"/>
        </w:trPr>
        <w:tc>
          <w:tcPr>
            <w:tcW w:w="441" w:type="pct"/>
            <w:tcBorders>
              <w:top w:val="single" w:sz="4" w:space="0" w:color="auto"/>
              <w:left w:val="nil"/>
              <w:bottom w:val="single" w:sz="4" w:space="0" w:color="auto"/>
              <w:right w:val="single" w:sz="4" w:space="0" w:color="auto"/>
            </w:tcBorders>
          </w:tcPr>
          <w:p w14:paraId="025D632E" w14:textId="77777777" w:rsidR="008E2FC7" w:rsidRPr="0093614A" w:rsidRDefault="008E2FC7" w:rsidP="00A84FD8">
            <w:pPr>
              <w:pStyle w:val="TableListNumber"/>
              <w:numPr>
                <w:ilvl w:val="1"/>
                <w:numId w:val="12"/>
              </w:numPr>
              <w:ind w:hanging="279"/>
            </w:pPr>
          </w:p>
        </w:tc>
        <w:tc>
          <w:tcPr>
            <w:tcW w:w="1251" w:type="pct"/>
            <w:tcBorders>
              <w:top w:val="single" w:sz="4" w:space="0" w:color="auto"/>
              <w:left w:val="nil"/>
              <w:bottom w:val="single" w:sz="4" w:space="0" w:color="auto"/>
              <w:right w:val="single" w:sz="4" w:space="0" w:color="auto"/>
            </w:tcBorders>
            <w:shd w:val="clear" w:color="auto" w:fill="auto"/>
          </w:tcPr>
          <w:p w14:paraId="53B29F25" w14:textId="5CDD7199" w:rsidR="008E2FC7" w:rsidRPr="0093614A" w:rsidRDefault="008E2FC7" w:rsidP="00D248C7">
            <w:pPr>
              <w:pStyle w:val="Tablebody"/>
            </w:pPr>
            <w:r w:rsidRPr="0093614A">
              <w:t>[</w:t>
            </w:r>
            <w:r w:rsidR="00D248C7" w:rsidRPr="0093614A">
              <w:t>Atcelt</w:t>
            </w:r>
            <w:r w:rsidRPr="0093614A">
              <w:t>]</w:t>
            </w:r>
          </w:p>
        </w:tc>
        <w:tc>
          <w:tcPr>
            <w:tcW w:w="3308" w:type="pct"/>
            <w:tcBorders>
              <w:top w:val="single" w:sz="4" w:space="0" w:color="auto"/>
              <w:left w:val="single" w:sz="4" w:space="0" w:color="auto"/>
              <w:bottom w:val="single" w:sz="4" w:space="0" w:color="auto"/>
            </w:tcBorders>
            <w:shd w:val="clear" w:color="auto" w:fill="auto"/>
          </w:tcPr>
          <w:p w14:paraId="06903A92" w14:textId="7E2694FA" w:rsidR="008E2FC7" w:rsidRPr="0093614A" w:rsidRDefault="000507E7" w:rsidP="00A84FD8">
            <w:pPr>
              <w:pStyle w:val="Tablebody"/>
            </w:pPr>
            <w:r w:rsidRPr="0093614A">
              <w:t>Nospiežot pogu, rediģējamos tiek atvērta kanāla apskates forma, izmaiņas netiek saglabātas.</w:t>
            </w:r>
          </w:p>
        </w:tc>
      </w:tr>
    </w:tbl>
    <w:p w14:paraId="19C413D8" w14:textId="0F14A264" w:rsidR="00290C91" w:rsidRPr="0093614A" w:rsidRDefault="00290C91" w:rsidP="00571672">
      <w:pPr>
        <w:pStyle w:val="Heading3"/>
      </w:pPr>
      <w:bookmarkStart w:id="1790" w:name="_Ref25144422"/>
      <w:bookmarkStart w:id="1791" w:name="_Toc25243503"/>
      <w:r w:rsidRPr="0093614A">
        <w:t>Kanāla versijas apakšversijas izveidošana</w:t>
      </w:r>
      <w:r w:rsidR="00092544" w:rsidRPr="0093614A">
        <w:t xml:space="preserve"> / re</w:t>
      </w:r>
      <w:r w:rsidR="00571672" w:rsidRPr="0093614A">
        <w:t>d</w:t>
      </w:r>
      <w:r w:rsidR="00092544" w:rsidRPr="0093614A">
        <w:t>iģēšana</w:t>
      </w:r>
      <w:bookmarkEnd w:id="1790"/>
      <w:bookmarkEnd w:id="1791"/>
    </w:p>
    <w:p w14:paraId="5EFB767F" w14:textId="65A07DA9" w:rsidR="008D3799" w:rsidRPr="0093614A" w:rsidRDefault="008D3799" w:rsidP="008D3799">
      <w:r w:rsidRPr="0093614A">
        <w:t>Lapu “</w:t>
      </w:r>
      <w:r w:rsidR="00EA795B" w:rsidRPr="0093614A">
        <w:t>Kanāla versijas apakšversijas izveidošana</w:t>
      </w:r>
      <w:r w:rsidRPr="0093614A">
        <w:t>” (skat.</w:t>
      </w:r>
      <w:r w:rsidR="00A074FC" w:rsidRPr="0093614A">
        <w:t xml:space="preserve"> </w:t>
      </w:r>
      <w:r w:rsidR="00A074FC" w:rsidRPr="0093614A">
        <w:fldChar w:fldCharType="begin"/>
      </w:r>
      <w:r w:rsidR="00A074FC" w:rsidRPr="0093614A">
        <w:instrText xml:space="preserve"> REF _Ref25061304 \h </w:instrText>
      </w:r>
      <w:r w:rsidR="00AF65D3" w:rsidRPr="0093614A">
        <w:instrText xml:space="preserve"> \* MERGEFORMAT </w:instrText>
      </w:r>
      <w:r w:rsidR="00A074FC" w:rsidRPr="0093614A">
        <w:fldChar w:fldCharType="separate"/>
      </w:r>
      <w:r w:rsidR="00CD0890">
        <w:t>24</w:t>
      </w:r>
      <w:r w:rsidR="00A074FC" w:rsidRPr="0093614A">
        <w:fldChar w:fldCharType="end"/>
      </w:r>
      <w:r w:rsidRPr="0093614A">
        <w:t>.attēlu</w:t>
      </w:r>
      <w:r w:rsidR="00EA795B" w:rsidRPr="0093614A">
        <w:t xml:space="preserve"> un </w:t>
      </w:r>
      <w:r w:rsidR="0093614A">
        <w:fldChar w:fldCharType="begin"/>
      </w:r>
      <w:r w:rsidR="0093614A">
        <w:instrText xml:space="preserve"> REF _Ref25236911 \h </w:instrText>
      </w:r>
      <w:r w:rsidR="0093614A">
        <w:fldChar w:fldCharType="separate"/>
      </w:r>
      <w:r w:rsidR="00CD0890">
        <w:rPr>
          <w:noProof/>
        </w:rPr>
        <w:t>25</w:t>
      </w:r>
      <w:r w:rsidR="0093614A">
        <w:fldChar w:fldCharType="end"/>
      </w:r>
      <w:r w:rsidR="0093614A">
        <w:t>.</w:t>
      </w:r>
      <w:r w:rsidR="00EA795B" w:rsidRPr="0093614A">
        <w:t>attēlu</w:t>
      </w:r>
      <w:r w:rsidRPr="0093614A">
        <w:t>) iespējams, atvērt:</w:t>
      </w:r>
    </w:p>
    <w:p w14:paraId="057B5FBA" w14:textId="016DFC0C" w:rsidR="00EA795B" w:rsidRPr="0093614A" w:rsidRDefault="008D3799" w:rsidP="009F2D10">
      <w:pPr>
        <w:pStyle w:val="ListNumber"/>
        <w:numPr>
          <w:ilvl w:val="0"/>
          <w:numId w:val="35"/>
        </w:numPr>
      </w:pPr>
      <w:r w:rsidRPr="0093614A">
        <w:t>No 3.līmeņa izvēlnes laukā, nospiežot ikonu [(+) Izveidot jaunu] saiti “Izveidot apakškanālu”</w:t>
      </w:r>
      <w:r w:rsidR="00EA795B" w:rsidRPr="0093614A">
        <w:t>, nospiežot pogu [</w:t>
      </w:r>
      <w:r w:rsidR="000617D7" w:rsidRPr="0093614A">
        <w:rPr>
          <w:lang w:eastAsia="lv-LV"/>
        </w:rPr>
        <w:t>+</w:t>
      </w:r>
      <w:r w:rsidR="00EA795B" w:rsidRPr="0093614A">
        <w:t>] un no loga “Kanālu versijas saraksts” izvēloties konkrētu iestādi, kurai vēlas veidot apakšversiju;</w:t>
      </w:r>
    </w:p>
    <w:p w14:paraId="6FFDC48C" w14:textId="2D26CAE2" w:rsidR="008D3799" w:rsidRPr="0093614A" w:rsidRDefault="00EA795B" w:rsidP="009F2D10">
      <w:pPr>
        <w:pStyle w:val="ListNumber"/>
        <w:numPr>
          <w:ilvl w:val="0"/>
          <w:numId w:val="35"/>
        </w:numPr>
      </w:pPr>
      <w:r w:rsidRPr="0093614A">
        <w:t xml:space="preserve">No lapas “Kanāla versijas apskate” (skat. </w:t>
      </w:r>
      <w:r w:rsidRPr="0093614A">
        <w:fldChar w:fldCharType="begin"/>
      </w:r>
      <w:r w:rsidRPr="0093614A">
        <w:instrText xml:space="preserve"> REF _Ref25064628 \n \h </w:instrText>
      </w:r>
      <w:r w:rsidR="00143DC0" w:rsidRPr="0093614A">
        <w:instrText xml:space="preserve"> \* MERGEFORMAT </w:instrText>
      </w:r>
      <w:r w:rsidRPr="0093614A">
        <w:fldChar w:fldCharType="separate"/>
      </w:r>
      <w:r w:rsidR="00CD0890">
        <w:t>2.10.2</w:t>
      </w:r>
      <w:r w:rsidRPr="0093614A">
        <w:fldChar w:fldCharType="end"/>
      </w:r>
      <w:r w:rsidRPr="0093614A">
        <w:t>.paragrāfu), nospiežot pogu [Pievienot jaunu apakškanālu]</w:t>
      </w:r>
      <w:r w:rsidR="00F03BC9" w:rsidRPr="0093614A">
        <w:t>.</w:t>
      </w:r>
    </w:p>
    <w:p w14:paraId="652E8DFE" w14:textId="644B2F0A" w:rsidR="00C7473B" w:rsidRPr="0093614A" w:rsidRDefault="00F03BC9" w:rsidP="00F03BC9">
      <w:pPr>
        <w:pStyle w:val="Pictureposition"/>
      </w:pPr>
      <w:r w:rsidRPr="0093614A">
        <w:rPr>
          <w:noProof/>
          <w:lang w:eastAsia="lv-LV"/>
        </w:rPr>
        <w:lastRenderedPageBreak/>
        <w:drawing>
          <wp:inline distT="0" distB="0" distL="0" distR="0" wp14:anchorId="33588E91" wp14:editId="01560F4B">
            <wp:extent cx="5868063" cy="37374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872234" cy="3740072"/>
                    </a:xfrm>
                    <a:prstGeom prst="rect">
                      <a:avLst/>
                    </a:prstGeom>
                  </pic:spPr>
                </pic:pic>
              </a:graphicData>
            </a:graphic>
          </wp:inline>
        </w:drawing>
      </w:r>
    </w:p>
    <w:p w14:paraId="1DADB508" w14:textId="6EED54AE" w:rsidR="008D3799" w:rsidRPr="0093614A" w:rsidRDefault="00D67156" w:rsidP="008D3799">
      <w:pPr>
        <w:pStyle w:val="Picturecaption"/>
      </w:pPr>
      <w:fldSimple w:instr=" SEQ Attēls \* ARABIC ">
        <w:bookmarkStart w:id="1792" w:name="_Ref25061304"/>
        <w:bookmarkStart w:id="1793" w:name="_Toc25239687"/>
        <w:r w:rsidR="00CD0890">
          <w:rPr>
            <w:noProof/>
          </w:rPr>
          <w:t>24</w:t>
        </w:r>
        <w:bookmarkEnd w:id="1792"/>
      </w:fldSimple>
      <w:r w:rsidR="008D3799" w:rsidRPr="0093614A">
        <w:t>.attēls. Kanāla versijas apakšversijas izveidošana</w:t>
      </w:r>
      <w:bookmarkEnd w:id="1793"/>
    </w:p>
    <w:p w14:paraId="25C2F827" w14:textId="54B753C7" w:rsidR="00F03BC9" w:rsidRPr="0093614A" w:rsidRDefault="00F03BC9" w:rsidP="00F03BC9">
      <w:r w:rsidRPr="0093614A">
        <w:t xml:space="preserve">Lapā “Kanāla versijas apakšversijas veidošana” pie lauka “Kanāla URN” ir poga ar [+], kuru nospiežot atveras logs “Kanālu versijas saraksts”, skat </w:t>
      </w:r>
      <w:r w:rsidRPr="0093614A">
        <w:fldChar w:fldCharType="begin"/>
      </w:r>
      <w:r w:rsidRPr="0093614A">
        <w:instrText xml:space="preserve"> REF _Ref25061304 \h </w:instrText>
      </w:r>
      <w:r w:rsidRPr="0093614A">
        <w:fldChar w:fldCharType="separate"/>
      </w:r>
      <w:r w:rsidR="00CD0890">
        <w:rPr>
          <w:noProof/>
        </w:rPr>
        <w:t>24</w:t>
      </w:r>
      <w:r w:rsidRPr="0093614A">
        <w:fldChar w:fldCharType="end"/>
      </w:r>
      <w:r w:rsidRPr="0093614A">
        <w:t>.attēlu, ar šādiem laukiem ar izvēli no visiem kanāliem:</w:t>
      </w:r>
    </w:p>
    <w:p w14:paraId="43B6A4EB" w14:textId="77777777" w:rsidR="00F03BC9" w:rsidRPr="0093614A" w:rsidRDefault="00F03BC9" w:rsidP="00F03BC9">
      <w:pPr>
        <w:pStyle w:val="ListBullet"/>
      </w:pPr>
      <w:r w:rsidRPr="0093614A">
        <w:t>Kanāla URN;</w:t>
      </w:r>
    </w:p>
    <w:p w14:paraId="50E1A06A" w14:textId="77777777" w:rsidR="00F03BC9" w:rsidRPr="0093614A" w:rsidRDefault="00F03BC9" w:rsidP="00F03BC9">
      <w:pPr>
        <w:pStyle w:val="ListBullet"/>
      </w:pPr>
      <w:r w:rsidRPr="0093614A">
        <w:t>Kanāla nosaukums, tikai administratoriem;</w:t>
      </w:r>
    </w:p>
    <w:p w14:paraId="7AD3E290" w14:textId="5ACEEA0B" w:rsidR="00F03BC9" w:rsidRPr="0093614A" w:rsidRDefault="00F03BC9" w:rsidP="00F03BC9">
      <w:pPr>
        <w:pStyle w:val="ListBullet"/>
      </w:pPr>
      <w:r w:rsidRPr="0093614A">
        <w:t>Kanāla īpašnieks, Iestādes nosaukums, kam pieder kanāls;</w:t>
      </w:r>
    </w:p>
    <w:p w14:paraId="4EF59E28" w14:textId="2277438D" w:rsidR="00F03BC9" w:rsidRPr="0093614A" w:rsidRDefault="00F03BC9" w:rsidP="00F03BC9">
      <w:pPr>
        <w:pStyle w:val="ListBullet"/>
      </w:pPr>
      <w:r w:rsidRPr="0093614A">
        <w:t>Kanāla versijas nr.;</w:t>
      </w:r>
    </w:p>
    <w:p w14:paraId="54673417" w14:textId="6F8049DD" w:rsidR="00F03BC9" w:rsidRPr="0093614A" w:rsidRDefault="00F03BC9" w:rsidP="00F03BC9">
      <w:pPr>
        <w:pStyle w:val="ListBullet"/>
      </w:pPr>
      <w:r w:rsidRPr="0093614A">
        <w:t>Kanāla versijas URN;</w:t>
      </w:r>
    </w:p>
    <w:p w14:paraId="2DA7A945" w14:textId="5364CDD8" w:rsidR="00F03BC9" w:rsidRPr="0093614A" w:rsidRDefault="00F03BC9" w:rsidP="00F03BC9">
      <w:pPr>
        <w:pStyle w:val="ListBullet"/>
      </w:pPr>
      <w:r w:rsidRPr="0093614A">
        <w:t>Saite “Izvēlēties” – noklikšķinu uz saiti pie ieraksta sarakstā, tad kanālu saraksts aizveras un “Kanāla versijas apakšversijas veidošana” aizpildās lauks "Kanāla versijas URN" ar izvēlēto kanāla versijas URN.</w:t>
      </w:r>
    </w:p>
    <w:p w14:paraId="0214EC08" w14:textId="77777777" w:rsidR="00F03BC9" w:rsidRPr="0093614A" w:rsidRDefault="00F03BC9" w:rsidP="008D3799">
      <w:pPr>
        <w:pStyle w:val="Picturecaption"/>
      </w:pPr>
    </w:p>
    <w:p w14:paraId="28E7E0A4" w14:textId="67764F43" w:rsidR="00361B27" w:rsidRPr="0093614A" w:rsidRDefault="00361B27" w:rsidP="00EA795B">
      <w:pPr>
        <w:pStyle w:val="Pictureposition"/>
      </w:pPr>
      <w:r w:rsidRPr="0093614A">
        <w:rPr>
          <w:noProof/>
          <w:lang w:eastAsia="lv-LV"/>
        </w:rPr>
        <w:lastRenderedPageBreak/>
        <w:drawing>
          <wp:inline distT="0" distB="0" distL="0" distR="0" wp14:anchorId="73E68764" wp14:editId="73A3A3F4">
            <wp:extent cx="6120130" cy="280479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KAnala apaksvre izveidosn.jpg"/>
                    <pic:cNvPicPr/>
                  </pic:nvPicPr>
                  <pic:blipFill>
                    <a:blip r:embed="rId71">
                      <a:extLst>
                        <a:ext uri="{28A0092B-C50C-407E-A947-70E740481C1C}">
                          <a14:useLocalDpi xmlns:a14="http://schemas.microsoft.com/office/drawing/2010/main" val="0"/>
                        </a:ext>
                      </a:extLst>
                    </a:blip>
                    <a:stretch>
                      <a:fillRect/>
                    </a:stretch>
                  </pic:blipFill>
                  <pic:spPr>
                    <a:xfrm>
                      <a:off x="0" y="0"/>
                      <a:ext cx="6120130" cy="2804795"/>
                    </a:xfrm>
                    <a:prstGeom prst="rect">
                      <a:avLst/>
                    </a:prstGeom>
                  </pic:spPr>
                </pic:pic>
              </a:graphicData>
            </a:graphic>
          </wp:inline>
        </w:drawing>
      </w:r>
    </w:p>
    <w:p w14:paraId="447143BE" w14:textId="6D393D70" w:rsidR="00361B27" w:rsidRPr="0093614A" w:rsidRDefault="00D67156" w:rsidP="00361B27">
      <w:pPr>
        <w:pStyle w:val="Picturecaption"/>
      </w:pPr>
      <w:fldSimple w:instr=" SEQ Attēls \* ARABIC ">
        <w:bookmarkStart w:id="1794" w:name="_Ref25236911"/>
        <w:bookmarkStart w:id="1795" w:name="_Toc25239688"/>
        <w:r w:rsidR="00CD0890">
          <w:rPr>
            <w:noProof/>
          </w:rPr>
          <w:t>25</w:t>
        </w:r>
        <w:bookmarkEnd w:id="1794"/>
      </w:fldSimple>
      <w:r w:rsidR="00361B27" w:rsidRPr="0093614A">
        <w:t>.attēls. Kanāla versijas apakšversijas izveidošana</w:t>
      </w:r>
      <w:bookmarkEnd w:id="1795"/>
    </w:p>
    <w:p w14:paraId="6865C4C0" w14:textId="77777777" w:rsidR="00092544" w:rsidRPr="0093614A" w:rsidRDefault="00092544" w:rsidP="00092544">
      <w:r w:rsidRPr="0093614A">
        <w:t>Kanāla versijas apakšversijas pievienošanas formā iespējams aizpildīt datus par jaunu kanāla apakšversiju, bet kanāla apakšversijas rediģēšanas formā iespējams labot datus par jau eksistējošu kanāla apakšversiju.</w:t>
      </w:r>
    </w:p>
    <w:p w14:paraId="2C06C3EE" w14:textId="54033AD0" w:rsidR="008D3799" w:rsidRPr="0093614A" w:rsidRDefault="008D3799" w:rsidP="008D3799">
      <w:r w:rsidRPr="0093614A">
        <w:t>Lapā attēlota šāda informācija, skat.</w:t>
      </w:r>
      <w:r w:rsidR="00A074FC" w:rsidRPr="0093614A">
        <w:t xml:space="preserve"> </w:t>
      </w:r>
      <w:r w:rsidR="00A074FC" w:rsidRPr="0093614A">
        <w:fldChar w:fldCharType="begin"/>
      </w:r>
      <w:r w:rsidR="00A074FC" w:rsidRPr="0093614A">
        <w:instrText xml:space="preserve"> REF _Ref25061325 \h </w:instrText>
      </w:r>
      <w:r w:rsidR="00AF65D3" w:rsidRPr="0093614A">
        <w:instrText xml:space="preserve"> \* MERGEFORMAT </w:instrText>
      </w:r>
      <w:r w:rsidR="00A074FC" w:rsidRPr="0093614A">
        <w:fldChar w:fldCharType="separate"/>
      </w:r>
      <w:r w:rsidR="00CD0890">
        <w:t>13</w:t>
      </w:r>
      <w:r w:rsidR="00A074FC" w:rsidRPr="0093614A">
        <w:fldChar w:fldCharType="end"/>
      </w:r>
      <w:r w:rsidRPr="0093614A">
        <w:t>.tabulā.</w:t>
      </w:r>
    </w:p>
    <w:p w14:paraId="1A975B01" w14:textId="62592B19" w:rsidR="008D3799" w:rsidRPr="0093614A" w:rsidRDefault="008D3799" w:rsidP="008D379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796" w:name="_Ref25061325"/>
      <w:r w:rsidR="00CD0890">
        <w:t>13</w:t>
      </w:r>
      <w:bookmarkEnd w:id="1796"/>
      <w:r w:rsidRPr="0093614A">
        <w:rPr>
          <w:noProof w:val="0"/>
        </w:rPr>
        <w:fldChar w:fldCharType="end"/>
      </w:r>
      <w:r w:rsidRPr="0093614A">
        <w:rPr>
          <w:noProof w:val="0"/>
        </w:rPr>
        <w:t>.tabula</w:t>
      </w:r>
    </w:p>
    <w:p w14:paraId="3B8AEB2A" w14:textId="0B02B974" w:rsidR="008D3799" w:rsidRPr="0093614A" w:rsidRDefault="008D3799" w:rsidP="008D3799">
      <w:pPr>
        <w:pStyle w:val="Tabletitle"/>
      </w:pPr>
      <w:r w:rsidRPr="0093614A">
        <w:t>Kanāla versijas apakšversijas izveidošana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8D3799" w:rsidRPr="0093614A" w14:paraId="1C44FBAB" w14:textId="77777777" w:rsidTr="008D3799">
        <w:trPr>
          <w:tblHeader/>
          <w:jc w:val="center"/>
        </w:trPr>
        <w:tc>
          <w:tcPr>
            <w:tcW w:w="368" w:type="pct"/>
            <w:tcBorders>
              <w:top w:val="single" w:sz="12" w:space="0" w:color="000000"/>
              <w:left w:val="nil"/>
              <w:bottom w:val="single" w:sz="6" w:space="0" w:color="000000"/>
              <w:right w:val="single" w:sz="4" w:space="0" w:color="auto"/>
            </w:tcBorders>
          </w:tcPr>
          <w:p w14:paraId="5B6C6DC4" w14:textId="77777777" w:rsidR="008D3799" w:rsidRPr="0093614A" w:rsidRDefault="008D3799" w:rsidP="008D3799">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69BBEB4A" w14:textId="77777777" w:rsidR="008D3799" w:rsidRPr="0093614A" w:rsidRDefault="008D3799" w:rsidP="008D3799">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693E7615" w14:textId="77777777" w:rsidR="008D3799" w:rsidRPr="0093614A" w:rsidRDefault="008D3799" w:rsidP="008D3799">
            <w:pPr>
              <w:jc w:val="left"/>
              <w:rPr>
                <w:b/>
                <w:bCs/>
                <w:smallCaps/>
              </w:rPr>
            </w:pPr>
            <w:r w:rsidRPr="0093614A">
              <w:rPr>
                <w:b/>
                <w:bCs/>
                <w:smallCaps/>
              </w:rPr>
              <w:t>Apraksts</w:t>
            </w:r>
          </w:p>
        </w:tc>
      </w:tr>
      <w:tr w:rsidR="008D3799" w:rsidRPr="0093614A" w14:paraId="03DB6F60" w14:textId="77777777" w:rsidTr="00EA795B">
        <w:trPr>
          <w:jc w:val="center"/>
        </w:trPr>
        <w:tc>
          <w:tcPr>
            <w:tcW w:w="368" w:type="pct"/>
            <w:tcBorders>
              <w:top w:val="single" w:sz="6" w:space="0" w:color="000000"/>
              <w:left w:val="nil"/>
              <w:bottom w:val="single" w:sz="6" w:space="0" w:color="000000"/>
              <w:right w:val="single" w:sz="4" w:space="0" w:color="auto"/>
            </w:tcBorders>
          </w:tcPr>
          <w:p w14:paraId="1D778226" w14:textId="77777777" w:rsidR="008D3799" w:rsidRPr="0093614A" w:rsidRDefault="008D3799"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0CC8BA09" w14:textId="54E4CE82" w:rsidR="008D3799" w:rsidRPr="0093614A" w:rsidRDefault="008D3799" w:rsidP="008D3799">
            <w:pPr>
              <w:pStyle w:val="Tablebody"/>
            </w:pPr>
            <w:r w:rsidRPr="0093614A">
              <w:t xml:space="preserve">Kanāla </w:t>
            </w:r>
            <w:r w:rsidR="00792323" w:rsidRPr="0093614A">
              <w:t xml:space="preserve">versijas </w:t>
            </w:r>
            <w:r w:rsidRPr="0093614A">
              <w:t>URN</w:t>
            </w:r>
          </w:p>
        </w:tc>
        <w:tc>
          <w:tcPr>
            <w:tcW w:w="3308" w:type="pct"/>
            <w:tcBorders>
              <w:top w:val="single" w:sz="6" w:space="0" w:color="000000"/>
              <w:left w:val="single" w:sz="4" w:space="0" w:color="auto"/>
              <w:bottom w:val="single" w:sz="6" w:space="0" w:color="000000"/>
            </w:tcBorders>
            <w:shd w:val="clear" w:color="auto" w:fill="auto"/>
          </w:tcPr>
          <w:p w14:paraId="0B9590AA" w14:textId="43AF9ED2" w:rsidR="008D3799" w:rsidRPr="0093614A" w:rsidRDefault="00092544" w:rsidP="00092544">
            <w:pPr>
              <w:pStyle w:val="Tablebody"/>
            </w:pPr>
            <w:r w:rsidRPr="0093614A">
              <w:t>Attiecīgā kanāla URN (nerediģējams lauks), hipersaite, kas atver Kanāla informācijas apskatu.</w:t>
            </w:r>
          </w:p>
        </w:tc>
      </w:tr>
      <w:tr w:rsidR="00EA795B" w:rsidRPr="0093614A" w14:paraId="14200B9E" w14:textId="77777777" w:rsidTr="00EA795B">
        <w:trPr>
          <w:jc w:val="center"/>
        </w:trPr>
        <w:tc>
          <w:tcPr>
            <w:tcW w:w="368" w:type="pct"/>
            <w:tcBorders>
              <w:top w:val="single" w:sz="6" w:space="0" w:color="000000"/>
              <w:left w:val="nil"/>
              <w:bottom w:val="single" w:sz="6" w:space="0" w:color="000000"/>
              <w:right w:val="single" w:sz="4" w:space="0" w:color="auto"/>
            </w:tcBorders>
          </w:tcPr>
          <w:p w14:paraId="187AB6D8" w14:textId="77777777" w:rsidR="00EA795B" w:rsidRPr="0093614A" w:rsidRDefault="00EA795B"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36C52947" w14:textId="5FBB8332" w:rsidR="00EA795B" w:rsidRPr="0093614A" w:rsidRDefault="00EA795B" w:rsidP="008D3799">
            <w:pPr>
              <w:pStyle w:val="Tablebody"/>
            </w:pPr>
            <w:r w:rsidRPr="0093614A">
              <w:t>Kanāla versijas apakškanāla numurs</w:t>
            </w:r>
          </w:p>
        </w:tc>
        <w:tc>
          <w:tcPr>
            <w:tcW w:w="3308" w:type="pct"/>
            <w:tcBorders>
              <w:top w:val="single" w:sz="6" w:space="0" w:color="000000"/>
              <w:left w:val="single" w:sz="4" w:space="0" w:color="auto"/>
              <w:bottom w:val="single" w:sz="6" w:space="0" w:color="000000"/>
            </w:tcBorders>
            <w:shd w:val="clear" w:color="auto" w:fill="auto"/>
          </w:tcPr>
          <w:p w14:paraId="44CD5419" w14:textId="088CBED9" w:rsidR="00EA795B" w:rsidRPr="0093614A" w:rsidRDefault="00092544" w:rsidP="008D3799">
            <w:pPr>
              <w:pStyle w:val="Tablebody"/>
            </w:pPr>
            <w:r w:rsidRPr="0093614A">
              <w:t>Attiecīgās kanāla versijas numurs (</w:t>
            </w:r>
            <w:r w:rsidRPr="002A1902">
              <w:rPr>
                <w:i/>
              </w:rPr>
              <w:t>major</w:t>
            </w:r>
            <w:r w:rsidRPr="0093614A">
              <w:t xml:space="preserve"> un </w:t>
            </w:r>
            <w:r w:rsidRPr="002A1902">
              <w:rPr>
                <w:i/>
              </w:rPr>
              <w:t>minor</w:t>
            </w:r>
            <w:r w:rsidRPr="0093614A">
              <w:t xml:space="preserve"> versijas);</w:t>
            </w:r>
          </w:p>
        </w:tc>
      </w:tr>
      <w:tr w:rsidR="00EA795B" w:rsidRPr="0093614A" w14:paraId="032969AA" w14:textId="77777777" w:rsidTr="00EA795B">
        <w:trPr>
          <w:jc w:val="center"/>
        </w:trPr>
        <w:tc>
          <w:tcPr>
            <w:tcW w:w="368" w:type="pct"/>
            <w:tcBorders>
              <w:top w:val="single" w:sz="6" w:space="0" w:color="000000"/>
              <w:left w:val="nil"/>
              <w:bottom w:val="single" w:sz="6" w:space="0" w:color="000000"/>
              <w:right w:val="single" w:sz="4" w:space="0" w:color="auto"/>
            </w:tcBorders>
          </w:tcPr>
          <w:p w14:paraId="6075E7B8" w14:textId="77777777" w:rsidR="00EA795B" w:rsidRPr="0093614A" w:rsidRDefault="00EA795B"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26476CAA" w14:textId="268B6199" w:rsidR="00EA795B" w:rsidRPr="0093614A" w:rsidRDefault="00EA795B" w:rsidP="008D3799">
            <w:pPr>
              <w:pStyle w:val="Tablebody"/>
            </w:pPr>
            <w:r w:rsidRPr="0093614A">
              <w:t>Statuss</w:t>
            </w:r>
          </w:p>
        </w:tc>
        <w:tc>
          <w:tcPr>
            <w:tcW w:w="3308" w:type="pct"/>
            <w:tcBorders>
              <w:top w:val="single" w:sz="6" w:space="0" w:color="000000"/>
              <w:left w:val="single" w:sz="4" w:space="0" w:color="auto"/>
              <w:bottom w:val="single" w:sz="6" w:space="0" w:color="000000"/>
            </w:tcBorders>
            <w:shd w:val="clear" w:color="auto" w:fill="auto"/>
          </w:tcPr>
          <w:p w14:paraId="1D20820A" w14:textId="1BA88E11" w:rsidR="00EA795B" w:rsidRPr="002A1902" w:rsidRDefault="00092544" w:rsidP="002A1902">
            <w:pPr>
              <w:pStyle w:val="Tablebody"/>
            </w:pPr>
            <w:r w:rsidRPr="002A1902">
              <w:t>No izvēlnes jānorāda statuss</w:t>
            </w:r>
            <w:r w:rsidR="002A1902">
              <w:t>.</w:t>
            </w:r>
            <w:r w:rsidRPr="002A1902">
              <w:t xml:space="preserve"> </w:t>
            </w:r>
          </w:p>
        </w:tc>
      </w:tr>
      <w:tr w:rsidR="00EA795B" w:rsidRPr="0093614A" w14:paraId="0B565BBA" w14:textId="77777777" w:rsidTr="00BB4764">
        <w:trPr>
          <w:jc w:val="center"/>
        </w:trPr>
        <w:tc>
          <w:tcPr>
            <w:tcW w:w="368" w:type="pct"/>
            <w:tcBorders>
              <w:top w:val="single" w:sz="6" w:space="0" w:color="000000"/>
              <w:left w:val="nil"/>
              <w:bottom w:val="single" w:sz="6" w:space="0" w:color="000000"/>
              <w:right w:val="single" w:sz="4" w:space="0" w:color="auto"/>
            </w:tcBorders>
          </w:tcPr>
          <w:p w14:paraId="49F02400" w14:textId="77777777" w:rsidR="00EA795B" w:rsidRPr="0093614A" w:rsidRDefault="00EA795B"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1CA2025F" w14:textId="04C65F11" w:rsidR="00EA795B" w:rsidRPr="0093614A" w:rsidRDefault="00EA795B" w:rsidP="008D3799">
            <w:pPr>
              <w:pStyle w:val="Tablebody"/>
            </w:pPr>
            <w:r w:rsidRPr="0093614A">
              <w:t xml:space="preserve">E-pasta </w:t>
            </w:r>
            <w:r w:rsidR="00BB4764" w:rsidRPr="0093614A">
              <w:t>apakškanāls</w:t>
            </w:r>
          </w:p>
        </w:tc>
        <w:tc>
          <w:tcPr>
            <w:tcW w:w="3308" w:type="pct"/>
            <w:tcBorders>
              <w:top w:val="single" w:sz="6" w:space="0" w:color="000000"/>
              <w:left w:val="single" w:sz="4" w:space="0" w:color="auto"/>
              <w:bottom w:val="single" w:sz="6" w:space="0" w:color="000000"/>
            </w:tcBorders>
            <w:shd w:val="clear" w:color="auto" w:fill="auto"/>
          </w:tcPr>
          <w:p w14:paraId="0E41BF58" w14:textId="2BB2E5C7" w:rsidR="00EA795B" w:rsidRPr="002A1902" w:rsidRDefault="00092544" w:rsidP="008D3799">
            <w:pPr>
              <w:pStyle w:val="Tablebody"/>
            </w:pPr>
            <w:r w:rsidRPr="002A1902">
              <w:t>Izvēles rūtiņa, kas jāatzīmē, ja kanāla tips ir e-pasta apakškanāls.</w:t>
            </w:r>
          </w:p>
        </w:tc>
      </w:tr>
      <w:tr w:rsidR="00BB4764" w:rsidRPr="0093614A" w14:paraId="294B09CB" w14:textId="77777777" w:rsidTr="00BB4764">
        <w:trPr>
          <w:jc w:val="center"/>
        </w:trPr>
        <w:tc>
          <w:tcPr>
            <w:tcW w:w="368" w:type="pct"/>
            <w:tcBorders>
              <w:top w:val="single" w:sz="6" w:space="0" w:color="000000"/>
              <w:left w:val="nil"/>
              <w:bottom w:val="single" w:sz="6" w:space="0" w:color="000000"/>
              <w:right w:val="single" w:sz="4" w:space="0" w:color="auto"/>
            </w:tcBorders>
          </w:tcPr>
          <w:p w14:paraId="6501A8B5" w14:textId="77777777" w:rsidR="00BB4764" w:rsidRPr="0093614A" w:rsidRDefault="00BB4764"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0BB219E0" w14:textId="5F5CA78C" w:rsidR="00BB4764" w:rsidRPr="0093614A" w:rsidRDefault="00BB4764" w:rsidP="008D3799">
            <w:pPr>
              <w:pStyle w:val="Tablebody"/>
            </w:pPr>
            <w:r w:rsidRPr="0093614A">
              <w:t>Nepieciešams manuāls apstiprinājums ziņojuma nolasīšanai</w:t>
            </w:r>
          </w:p>
        </w:tc>
        <w:tc>
          <w:tcPr>
            <w:tcW w:w="3308" w:type="pct"/>
            <w:tcBorders>
              <w:top w:val="single" w:sz="6" w:space="0" w:color="000000"/>
              <w:left w:val="single" w:sz="4" w:space="0" w:color="auto"/>
              <w:bottom w:val="single" w:sz="6" w:space="0" w:color="000000"/>
            </w:tcBorders>
            <w:shd w:val="clear" w:color="auto" w:fill="auto"/>
          </w:tcPr>
          <w:p w14:paraId="4A974BFD" w14:textId="48DDCBB2" w:rsidR="00BB4764" w:rsidRPr="002A1902" w:rsidRDefault="00092544" w:rsidP="008D3799">
            <w:pPr>
              <w:pStyle w:val="Tablebody"/>
            </w:pPr>
            <w:r w:rsidRPr="002A1902">
              <w:t>Izvēles rūtiņa, kas jāatzīmē, ka nepieciešams manuāls apstiprinājums ziņojuma nolasīšanai.</w:t>
            </w:r>
          </w:p>
        </w:tc>
      </w:tr>
      <w:tr w:rsidR="00BB4764" w:rsidRPr="0093614A" w14:paraId="02ED1660" w14:textId="77777777" w:rsidTr="00BB4764">
        <w:trPr>
          <w:jc w:val="center"/>
        </w:trPr>
        <w:tc>
          <w:tcPr>
            <w:tcW w:w="368" w:type="pct"/>
            <w:tcBorders>
              <w:top w:val="single" w:sz="6" w:space="0" w:color="000000"/>
              <w:left w:val="nil"/>
              <w:bottom w:val="single" w:sz="6" w:space="0" w:color="000000"/>
              <w:right w:val="single" w:sz="4" w:space="0" w:color="auto"/>
            </w:tcBorders>
          </w:tcPr>
          <w:p w14:paraId="4AE009ED" w14:textId="77777777" w:rsidR="00BB4764" w:rsidRPr="0093614A" w:rsidRDefault="00BB4764"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0FE9A0D8" w14:textId="5F8A9294" w:rsidR="00BB4764" w:rsidRPr="0093614A" w:rsidRDefault="00BB4764" w:rsidP="008D3799">
            <w:pPr>
              <w:pStyle w:val="Tablebody"/>
            </w:pPr>
            <w:r w:rsidRPr="0093614A">
              <w:t>Transformācija</w:t>
            </w:r>
          </w:p>
        </w:tc>
        <w:tc>
          <w:tcPr>
            <w:tcW w:w="3308" w:type="pct"/>
            <w:tcBorders>
              <w:top w:val="single" w:sz="6" w:space="0" w:color="000000"/>
              <w:left w:val="single" w:sz="4" w:space="0" w:color="auto"/>
              <w:bottom w:val="single" w:sz="6" w:space="0" w:color="000000"/>
            </w:tcBorders>
            <w:shd w:val="clear" w:color="auto" w:fill="auto"/>
          </w:tcPr>
          <w:p w14:paraId="10CC267C" w14:textId="4EF98271" w:rsidR="00BB4764" w:rsidRPr="002A1902" w:rsidRDefault="008C1921" w:rsidP="008D3799">
            <w:pPr>
              <w:pStyle w:val="Tablebody"/>
            </w:pPr>
            <w:r w:rsidRPr="002A1902">
              <w:t>K</w:t>
            </w:r>
            <w:r w:rsidR="00092544" w:rsidRPr="002A1902">
              <w:t>anāla versijai pielietojamās transformācijas URN</w:t>
            </w:r>
            <w:r w:rsidRPr="002A1902">
              <w:t>.</w:t>
            </w:r>
          </w:p>
        </w:tc>
      </w:tr>
      <w:tr w:rsidR="00BB4764" w:rsidRPr="0093614A" w14:paraId="40DD4529" w14:textId="77777777" w:rsidTr="00BB4764">
        <w:trPr>
          <w:jc w:val="center"/>
        </w:trPr>
        <w:tc>
          <w:tcPr>
            <w:tcW w:w="368" w:type="pct"/>
            <w:tcBorders>
              <w:top w:val="single" w:sz="6" w:space="0" w:color="000000"/>
              <w:left w:val="nil"/>
              <w:bottom w:val="single" w:sz="6" w:space="0" w:color="000000"/>
              <w:right w:val="single" w:sz="4" w:space="0" w:color="auto"/>
            </w:tcBorders>
          </w:tcPr>
          <w:p w14:paraId="52540A89" w14:textId="7C936F61" w:rsidR="00BB4764" w:rsidRPr="0093614A" w:rsidRDefault="00BB4764" w:rsidP="00FA53B9">
            <w:pPr>
              <w:pStyle w:val="TableListNumber"/>
              <w:numPr>
                <w:ilvl w:val="0"/>
                <w:numId w:val="33"/>
              </w:numPr>
            </w:pPr>
          </w:p>
        </w:tc>
        <w:tc>
          <w:tcPr>
            <w:tcW w:w="1324" w:type="pct"/>
            <w:tcBorders>
              <w:top w:val="single" w:sz="6" w:space="0" w:color="000000"/>
              <w:left w:val="nil"/>
              <w:bottom w:val="single" w:sz="6" w:space="0" w:color="000000"/>
              <w:right w:val="single" w:sz="4" w:space="0" w:color="auto"/>
            </w:tcBorders>
            <w:shd w:val="clear" w:color="auto" w:fill="auto"/>
          </w:tcPr>
          <w:p w14:paraId="7D24F824" w14:textId="16C8095A" w:rsidR="00BB4764" w:rsidRPr="0093614A" w:rsidRDefault="00BB4764" w:rsidP="008D3799">
            <w:pPr>
              <w:pStyle w:val="Tablebody"/>
            </w:pPr>
            <w:r w:rsidRPr="0093614A">
              <w:t>[Pievienot]</w:t>
            </w:r>
          </w:p>
        </w:tc>
        <w:tc>
          <w:tcPr>
            <w:tcW w:w="3308" w:type="pct"/>
            <w:tcBorders>
              <w:top w:val="single" w:sz="6" w:space="0" w:color="000000"/>
              <w:left w:val="single" w:sz="4" w:space="0" w:color="auto"/>
              <w:bottom w:val="single" w:sz="6" w:space="0" w:color="000000"/>
            </w:tcBorders>
            <w:shd w:val="clear" w:color="auto" w:fill="auto"/>
          </w:tcPr>
          <w:p w14:paraId="0E507D22" w14:textId="0D0136F0" w:rsidR="00BB4764" w:rsidRPr="002A1902" w:rsidRDefault="008C1921" w:rsidP="008C1921">
            <w:pPr>
              <w:pStyle w:val="Tablebody"/>
            </w:pPr>
            <w:r w:rsidRPr="002A1902">
              <w:t xml:space="preserve">Nospiežot šo pogu, tiek saglabātas veiktās izmaiņas un atvērta kanāla versijas apraksta lapu (skat. </w:t>
            </w:r>
            <w:r w:rsidR="002A1902">
              <w:fldChar w:fldCharType="begin"/>
            </w:r>
            <w:r w:rsidR="002A1902">
              <w:instrText xml:space="preserve"> REF _Ref25058257 \n \h </w:instrText>
            </w:r>
            <w:r w:rsidR="002A1902">
              <w:fldChar w:fldCharType="separate"/>
            </w:r>
            <w:r w:rsidR="00CD0890">
              <w:t>2.10</w:t>
            </w:r>
            <w:r w:rsidR="002A1902">
              <w:fldChar w:fldCharType="end"/>
            </w:r>
            <w:r w:rsidR="002A1902">
              <w:t>.</w:t>
            </w:r>
            <w:r w:rsidRPr="002A1902">
              <w:t xml:space="preserve">sadaļu). </w:t>
            </w:r>
          </w:p>
        </w:tc>
      </w:tr>
      <w:tr w:rsidR="00BB4764" w:rsidRPr="0093614A" w14:paraId="012DAF3F" w14:textId="77777777" w:rsidTr="008D3799">
        <w:trPr>
          <w:jc w:val="center"/>
        </w:trPr>
        <w:tc>
          <w:tcPr>
            <w:tcW w:w="368" w:type="pct"/>
            <w:tcBorders>
              <w:top w:val="single" w:sz="6" w:space="0" w:color="000000"/>
              <w:left w:val="nil"/>
              <w:bottom w:val="single" w:sz="4" w:space="0" w:color="auto"/>
              <w:right w:val="single" w:sz="4" w:space="0" w:color="auto"/>
            </w:tcBorders>
          </w:tcPr>
          <w:p w14:paraId="0A4A76DB" w14:textId="77777777" w:rsidR="00BB4764" w:rsidRPr="0093614A" w:rsidRDefault="00BB4764" w:rsidP="00FA53B9">
            <w:pPr>
              <w:pStyle w:val="TableListNumber"/>
              <w:numPr>
                <w:ilvl w:val="0"/>
                <w:numId w:val="33"/>
              </w:numPr>
            </w:pPr>
          </w:p>
        </w:tc>
        <w:tc>
          <w:tcPr>
            <w:tcW w:w="1324" w:type="pct"/>
            <w:tcBorders>
              <w:top w:val="single" w:sz="6" w:space="0" w:color="000000"/>
              <w:left w:val="nil"/>
              <w:bottom w:val="single" w:sz="4" w:space="0" w:color="auto"/>
              <w:right w:val="single" w:sz="4" w:space="0" w:color="auto"/>
            </w:tcBorders>
            <w:shd w:val="clear" w:color="auto" w:fill="auto"/>
          </w:tcPr>
          <w:p w14:paraId="65BE6FD8" w14:textId="4836A05F" w:rsidR="00BB4764" w:rsidRPr="0093614A" w:rsidRDefault="00BB4764" w:rsidP="008D3799">
            <w:pPr>
              <w:pStyle w:val="Tablebody"/>
            </w:pPr>
            <w:r w:rsidRPr="0093614A">
              <w:t>[Atcelt]</w:t>
            </w:r>
          </w:p>
        </w:tc>
        <w:tc>
          <w:tcPr>
            <w:tcW w:w="3308" w:type="pct"/>
            <w:tcBorders>
              <w:top w:val="single" w:sz="6" w:space="0" w:color="000000"/>
              <w:left w:val="single" w:sz="4" w:space="0" w:color="auto"/>
              <w:bottom w:val="single" w:sz="4" w:space="0" w:color="auto"/>
            </w:tcBorders>
            <w:shd w:val="clear" w:color="auto" w:fill="auto"/>
          </w:tcPr>
          <w:p w14:paraId="55D5ABD3" w14:textId="1B3A63EA" w:rsidR="00BB4764" w:rsidRPr="002A1902" w:rsidRDefault="008C1921" w:rsidP="002A1902">
            <w:pPr>
              <w:pStyle w:val="Tablebody"/>
            </w:pPr>
            <w:r w:rsidRPr="002A1902">
              <w:t xml:space="preserve">Izmaiņas netiek saglabātas un atvērta kanāla versijas apraksta lapa skat. </w:t>
            </w:r>
            <w:r w:rsidR="002A1902">
              <w:fldChar w:fldCharType="begin"/>
            </w:r>
            <w:r w:rsidR="002A1902">
              <w:instrText xml:space="preserve"> REF _Ref25064628 \n \h </w:instrText>
            </w:r>
            <w:r w:rsidR="002A1902">
              <w:fldChar w:fldCharType="separate"/>
            </w:r>
            <w:r w:rsidR="00CD0890">
              <w:t>2.10.2</w:t>
            </w:r>
            <w:r w:rsidR="002A1902">
              <w:fldChar w:fldCharType="end"/>
            </w:r>
            <w:r w:rsidR="002A1902">
              <w:t>.paragrāf</w:t>
            </w:r>
            <w:r w:rsidRPr="002A1902">
              <w:t>u).</w:t>
            </w:r>
          </w:p>
        </w:tc>
      </w:tr>
    </w:tbl>
    <w:p w14:paraId="0BA141BA" w14:textId="19E0D26F" w:rsidR="00290C91" w:rsidRDefault="00290C91" w:rsidP="00290C91">
      <w:pPr>
        <w:pStyle w:val="Heading3"/>
      </w:pPr>
      <w:bookmarkStart w:id="1797" w:name="_Ref25239650"/>
      <w:bookmarkStart w:id="1798" w:name="_Toc25243504"/>
      <w:r w:rsidRPr="0093614A">
        <w:t>Pieslēgšanās kanāla versijai</w:t>
      </w:r>
      <w:bookmarkEnd w:id="1797"/>
      <w:r w:rsidR="00FD4A72">
        <w:t xml:space="preserve"> / apakškanāla versijai</w:t>
      </w:r>
      <w:bookmarkEnd w:id="1798"/>
    </w:p>
    <w:p w14:paraId="1A68FEF5" w14:textId="39B8B994" w:rsidR="00955B1E" w:rsidRPr="00955B1E" w:rsidRDefault="00955B1E" w:rsidP="00955B1E">
      <w:r w:rsidRPr="00955B1E">
        <w:t>Pieslēgšanas veidlapa kanāla versijai ir paredzēta, lai pieslēgtu iestādi kanāla versijai.</w:t>
      </w:r>
    </w:p>
    <w:p w14:paraId="42DBF007" w14:textId="6DA96BBE" w:rsidR="008D3799" w:rsidRPr="0093614A" w:rsidRDefault="008D3799" w:rsidP="008D3799">
      <w:r w:rsidRPr="0093614A">
        <w:t>Lapu “</w:t>
      </w:r>
      <w:r w:rsidR="00AF65D3" w:rsidRPr="0093614A">
        <w:t>Pieslēgšanās kanāla versijai</w:t>
      </w:r>
      <w:r w:rsidRPr="0093614A">
        <w:t>” (skat.</w:t>
      </w:r>
      <w:r w:rsidR="00A074FC" w:rsidRPr="0093614A">
        <w:t xml:space="preserve"> </w:t>
      </w:r>
      <w:r w:rsidR="00A074FC" w:rsidRPr="0093614A">
        <w:fldChar w:fldCharType="begin"/>
      </w:r>
      <w:r w:rsidR="00A074FC" w:rsidRPr="0093614A">
        <w:instrText xml:space="preserve"> REF _Ref25061293 \h </w:instrText>
      </w:r>
      <w:r w:rsidR="00AF65D3" w:rsidRPr="0093614A">
        <w:instrText xml:space="preserve"> \* MERGEFORMAT </w:instrText>
      </w:r>
      <w:r w:rsidR="00A074FC" w:rsidRPr="0093614A">
        <w:fldChar w:fldCharType="separate"/>
      </w:r>
      <w:r w:rsidR="00CD0890">
        <w:t>26</w:t>
      </w:r>
      <w:r w:rsidR="00A074FC" w:rsidRPr="0093614A">
        <w:fldChar w:fldCharType="end"/>
      </w:r>
      <w:r w:rsidRPr="0093614A">
        <w:t>.attēlu) iespējams</w:t>
      </w:r>
      <w:r w:rsidR="002A1902">
        <w:t xml:space="preserve"> </w:t>
      </w:r>
      <w:r w:rsidRPr="0093614A">
        <w:t>atvērt:</w:t>
      </w:r>
    </w:p>
    <w:p w14:paraId="0A941650" w14:textId="1CBBB4B6" w:rsidR="008D3799" w:rsidRDefault="008D3799" w:rsidP="00FA53B9">
      <w:pPr>
        <w:pStyle w:val="ListNumber"/>
        <w:numPr>
          <w:ilvl w:val="0"/>
          <w:numId w:val="32"/>
        </w:numPr>
      </w:pPr>
      <w:r w:rsidRPr="0093614A">
        <w:t>No 3.līmeņa izvēlnes laukā, nospiežot ikonu [(+) Izveidot jaunu] saiti “</w:t>
      </w:r>
      <w:r w:rsidR="00792323" w:rsidRPr="0093614A">
        <w:t>Pievienot dalībnieku</w:t>
      </w:r>
      <w:r w:rsidRPr="0093614A">
        <w:t>”</w:t>
      </w:r>
      <w:r w:rsidR="00F95964" w:rsidRPr="0093614A">
        <w:t xml:space="preserve"> nospiežot pogu [</w:t>
      </w:r>
      <w:r w:rsidR="002A1902">
        <w:rPr>
          <w:lang w:eastAsia="lv-LV"/>
        </w:rPr>
        <w:t>+</w:t>
      </w:r>
      <w:r w:rsidR="00F95964" w:rsidRPr="0093614A">
        <w:t>] un no loga “Kanālu versijas saraksts” izvēloties konkrētu iestādi, kurai vēlas veidot apakšversiju;</w:t>
      </w:r>
    </w:p>
    <w:p w14:paraId="68105D71" w14:textId="7F4B3D91" w:rsidR="00955B1E" w:rsidRPr="0093614A" w:rsidRDefault="00955B1E" w:rsidP="00955B1E">
      <w:pPr>
        <w:pStyle w:val="ListNumber"/>
        <w:numPr>
          <w:ilvl w:val="0"/>
          <w:numId w:val="32"/>
        </w:numPr>
      </w:pPr>
      <w:r>
        <w:t>No saraksta “</w:t>
      </w:r>
      <w:r w:rsidR="00FB199B">
        <w:t>Kanāla versijas saraksts</w:t>
      </w:r>
      <w:r>
        <w:t>” saites “</w:t>
      </w:r>
      <w:r w:rsidRPr="00955B1E">
        <w:t>DIT kanāla versijas URN identifikators</w:t>
      </w:r>
      <w:r>
        <w:t>”</w:t>
      </w:r>
      <w:r w:rsidR="00FB199B">
        <w:t>.</w:t>
      </w:r>
    </w:p>
    <w:p w14:paraId="66FE1D21" w14:textId="04C93230" w:rsidR="00C7473B" w:rsidRPr="0093614A" w:rsidRDefault="005B674F" w:rsidP="00C7473B">
      <w:pPr>
        <w:pStyle w:val="Pictureposition"/>
      </w:pPr>
      <w:r w:rsidRPr="0093614A">
        <w:rPr>
          <w:noProof/>
          <w:lang w:eastAsia="lv-LV"/>
        </w:rPr>
        <w:lastRenderedPageBreak/>
        <w:drawing>
          <wp:inline distT="0" distB="0" distL="0" distR="0" wp14:anchorId="35971E93" wp14:editId="136A7733">
            <wp:extent cx="6120130" cy="3557495"/>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120130" cy="3557495"/>
                    </a:xfrm>
                    <a:prstGeom prst="rect">
                      <a:avLst/>
                    </a:prstGeom>
                  </pic:spPr>
                </pic:pic>
              </a:graphicData>
            </a:graphic>
          </wp:inline>
        </w:drawing>
      </w:r>
    </w:p>
    <w:p w14:paraId="254554CA" w14:textId="677E8AAB" w:rsidR="008D3799" w:rsidRDefault="00D67156" w:rsidP="008D3799">
      <w:pPr>
        <w:pStyle w:val="Picturecaption"/>
      </w:pPr>
      <w:fldSimple w:instr=" SEQ Attēls \* ARABIC ">
        <w:bookmarkStart w:id="1799" w:name="_Ref25061293"/>
        <w:bookmarkStart w:id="1800" w:name="_Toc25239689"/>
        <w:r w:rsidR="00CD0890">
          <w:rPr>
            <w:noProof/>
          </w:rPr>
          <w:t>26</w:t>
        </w:r>
        <w:bookmarkEnd w:id="1799"/>
      </w:fldSimple>
      <w:r w:rsidR="008D3799" w:rsidRPr="0093614A">
        <w:t xml:space="preserve">.attēls. </w:t>
      </w:r>
      <w:r w:rsidR="00792323" w:rsidRPr="0093614A">
        <w:t>Pieslēgšanās kanāla versijai</w:t>
      </w:r>
      <w:bookmarkEnd w:id="1800"/>
    </w:p>
    <w:p w14:paraId="311C4A03" w14:textId="0A691F2F" w:rsidR="005B674F" w:rsidRPr="0093614A" w:rsidRDefault="005B674F" w:rsidP="005B674F">
      <w:r w:rsidRPr="0093614A">
        <w:t>Lapā “Kanāla versijas apakšversijas veidošana”</w:t>
      </w:r>
      <w:r w:rsidR="00221065">
        <w:t>(skat.</w:t>
      </w:r>
      <w:r w:rsidR="00221065">
        <w:fldChar w:fldCharType="begin"/>
      </w:r>
      <w:r w:rsidR="00221065">
        <w:instrText xml:space="preserve"> REF _Ref25241056 \h </w:instrText>
      </w:r>
      <w:r w:rsidR="00221065">
        <w:fldChar w:fldCharType="separate"/>
      </w:r>
      <w:r w:rsidR="00CD0890">
        <w:rPr>
          <w:noProof/>
        </w:rPr>
        <w:t>27</w:t>
      </w:r>
      <w:r w:rsidR="00221065">
        <w:fldChar w:fldCharType="end"/>
      </w:r>
      <w:r w:rsidR="00221065">
        <w:t>.attēls)</w:t>
      </w:r>
      <w:r w:rsidRPr="0093614A">
        <w:t xml:space="preserve"> pie lauka “Kanāla URN” ir poga ar [+], kuru nospiežot atveras logs “Kanālu versijas saraksts”, skat</w:t>
      </w:r>
      <w:r w:rsidR="00221065">
        <w:t xml:space="preserve"> </w:t>
      </w:r>
      <w:r w:rsidR="00221065">
        <w:fldChar w:fldCharType="begin"/>
      </w:r>
      <w:r w:rsidR="00221065">
        <w:instrText xml:space="preserve"> REF _Ref25061293 \h </w:instrText>
      </w:r>
      <w:r w:rsidR="00221065">
        <w:fldChar w:fldCharType="separate"/>
      </w:r>
      <w:r w:rsidR="00CD0890">
        <w:rPr>
          <w:noProof/>
        </w:rPr>
        <w:t>26</w:t>
      </w:r>
      <w:r w:rsidR="00221065">
        <w:fldChar w:fldCharType="end"/>
      </w:r>
      <w:r w:rsidRPr="0093614A">
        <w:t>.attēlu, ar šādiem laukiem ar izvēli no visiem kanāliem:</w:t>
      </w:r>
    </w:p>
    <w:p w14:paraId="25502CC2" w14:textId="77777777" w:rsidR="005B674F" w:rsidRPr="0093614A" w:rsidRDefault="005B674F" w:rsidP="005B674F">
      <w:pPr>
        <w:pStyle w:val="ListBullet"/>
      </w:pPr>
      <w:r w:rsidRPr="0093614A">
        <w:t>Kanāla URN;</w:t>
      </w:r>
    </w:p>
    <w:p w14:paraId="0FD1D5E3" w14:textId="77777777" w:rsidR="005B674F" w:rsidRPr="0093614A" w:rsidRDefault="005B674F" w:rsidP="005B674F">
      <w:pPr>
        <w:pStyle w:val="ListBullet"/>
      </w:pPr>
      <w:r w:rsidRPr="0093614A">
        <w:t>Kanāla nosaukums, tikai administratoriem;</w:t>
      </w:r>
    </w:p>
    <w:p w14:paraId="00071CEA" w14:textId="77777777" w:rsidR="005B674F" w:rsidRPr="0093614A" w:rsidRDefault="005B674F" w:rsidP="005B674F">
      <w:pPr>
        <w:pStyle w:val="ListBullet"/>
      </w:pPr>
      <w:r w:rsidRPr="0093614A">
        <w:t>Kanāla īpašnieks, Iestādes nosaukums, kam pieder kanāls;</w:t>
      </w:r>
    </w:p>
    <w:p w14:paraId="2BED005F" w14:textId="77777777" w:rsidR="005B674F" w:rsidRPr="0093614A" w:rsidRDefault="005B674F" w:rsidP="005B674F">
      <w:pPr>
        <w:pStyle w:val="ListBullet"/>
      </w:pPr>
      <w:r w:rsidRPr="0093614A">
        <w:t>Kanāla versijas nr.;</w:t>
      </w:r>
    </w:p>
    <w:p w14:paraId="3E33FB4E" w14:textId="77777777" w:rsidR="005B674F" w:rsidRPr="0093614A" w:rsidRDefault="005B674F" w:rsidP="005B674F">
      <w:pPr>
        <w:pStyle w:val="ListBullet"/>
      </w:pPr>
      <w:r w:rsidRPr="0093614A">
        <w:t>Kanāla versijas URN;</w:t>
      </w:r>
    </w:p>
    <w:p w14:paraId="32844EC0" w14:textId="59614EB8" w:rsidR="005B674F" w:rsidRPr="0093614A" w:rsidRDefault="005B674F" w:rsidP="005B674F">
      <w:pPr>
        <w:pStyle w:val="ListBullet"/>
      </w:pPr>
      <w:r w:rsidRPr="0093614A">
        <w:t>Saite “Izvēlēties” – ja vēl nav pierakstījies pie tās; vai teksts: "Abonēts", ja ir jau pierakstīt</w:t>
      </w:r>
      <w:r w:rsidR="002A1902">
        <w:t>s</w:t>
      </w:r>
      <w:r w:rsidRPr="0093614A">
        <w:t xml:space="preserve"> pie konkrētās versijas. Nospiežot uz saites, kanālu saraksts aizveras un “Kanāla versijas veidošana” aizpildās lauki “Kanāla URN”, “Kanāla nosaukums”, “Kanāla īpašnieks”, “ Kanāla versijas URN ” un “Kanāla versijas numurs” ar izvēlētā kanāla vērtībām. </w:t>
      </w:r>
    </w:p>
    <w:p w14:paraId="1F0E0A74" w14:textId="77777777" w:rsidR="00FB199B" w:rsidRPr="0093614A" w:rsidRDefault="00FB199B" w:rsidP="00FB199B">
      <w:pPr>
        <w:pStyle w:val="Pictureposition"/>
      </w:pPr>
      <w:r w:rsidRPr="0093614A">
        <w:rPr>
          <w:noProof/>
          <w:lang w:eastAsia="lv-LV"/>
        </w:rPr>
        <w:lastRenderedPageBreak/>
        <w:drawing>
          <wp:inline distT="0" distB="0" distL="0" distR="0" wp14:anchorId="24E2342E" wp14:editId="14F88FF8">
            <wp:extent cx="6120130" cy="410146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Kanal versijas veidlapa.jpg"/>
                    <pic:cNvPicPr/>
                  </pic:nvPicPr>
                  <pic:blipFill>
                    <a:blip r:embed="rId73">
                      <a:extLst>
                        <a:ext uri="{28A0092B-C50C-407E-A947-70E740481C1C}">
                          <a14:useLocalDpi xmlns:a14="http://schemas.microsoft.com/office/drawing/2010/main" val="0"/>
                        </a:ext>
                      </a:extLst>
                    </a:blip>
                    <a:stretch>
                      <a:fillRect/>
                    </a:stretch>
                  </pic:blipFill>
                  <pic:spPr>
                    <a:xfrm>
                      <a:off x="0" y="0"/>
                      <a:ext cx="6120130" cy="4101465"/>
                    </a:xfrm>
                    <a:prstGeom prst="rect">
                      <a:avLst/>
                    </a:prstGeom>
                  </pic:spPr>
                </pic:pic>
              </a:graphicData>
            </a:graphic>
          </wp:inline>
        </w:drawing>
      </w:r>
    </w:p>
    <w:p w14:paraId="78B3CD91" w14:textId="6735FB0D" w:rsidR="00FB199B" w:rsidRPr="0093614A" w:rsidRDefault="00D67156" w:rsidP="00FB199B">
      <w:pPr>
        <w:pStyle w:val="Picturecaption"/>
      </w:pPr>
      <w:fldSimple w:instr=" SEQ Attēls \* ARABIC ">
        <w:bookmarkStart w:id="1801" w:name="_Ref25241056"/>
        <w:bookmarkStart w:id="1802" w:name="_Toc25239690"/>
        <w:r w:rsidR="00CD0890">
          <w:rPr>
            <w:noProof/>
          </w:rPr>
          <w:t>27</w:t>
        </w:r>
        <w:bookmarkEnd w:id="1801"/>
      </w:fldSimple>
      <w:r w:rsidR="00FB199B" w:rsidRPr="0093614A">
        <w:t>.attēls. Kanāla versijas pieslēgšanas veidlapa</w:t>
      </w:r>
      <w:bookmarkEnd w:id="1802"/>
    </w:p>
    <w:p w14:paraId="48CF0DE7" w14:textId="1AABEB34" w:rsidR="00121340" w:rsidRPr="0093614A" w:rsidRDefault="00121340" w:rsidP="00121340">
      <w:r w:rsidRPr="0093614A">
        <w:t xml:space="preserve">Lai iestādes, kas nav pieslēgtas kanālam, varētu pieteikties kļūt par kanāla versijas dalībnieku, nepieciešams atrast konkrētu kanāla versiju, izvēlēties [Pieprasīt pieslēgšanu versijai] iespēju. Tiks atvērta </w:t>
      </w:r>
      <w:r w:rsidRPr="0093614A">
        <w:fldChar w:fldCharType="begin"/>
      </w:r>
      <w:r w:rsidRPr="0093614A">
        <w:instrText xml:space="preserve"> REF _Ref25070212 \h </w:instrText>
      </w:r>
      <w:r w:rsidRPr="0093614A">
        <w:fldChar w:fldCharType="separate"/>
      </w:r>
      <w:r w:rsidR="00CD0890">
        <w:rPr>
          <w:noProof/>
        </w:rPr>
        <w:t>28</w:t>
      </w:r>
      <w:r w:rsidRPr="0093614A">
        <w:fldChar w:fldCharType="end"/>
      </w:r>
      <w:r w:rsidRPr="0093614A">
        <w:t>.attēlā redzamā forma, kurā jāaizpilda ievadlauks pieslēgšanās pamatojumam brīvā tekstā.</w:t>
      </w:r>
      <w:r w:rsidR="004A6111" w:rsidRPr="0093614A">
        <w:t xml:space="preserve"> Ja tekstu neieraksta, sistēma brīdinās “Lauks “Pieslēgšanas pamatojums” ir obligāts aizpildīšanai”.</w:t>
      </w:r>
    </w:p>
    <w:p w14:paraId="4A553507" w14:textId="77777777" w:rsidR="00121340" w:rsidRPr="0093614A" w:rsidRDefault="00121340" w:rsidP="00121340">
      <w:r w:rsidRPr="0093614A">
        <w:t>Lietotājam ir pieejamas darbības:</w:t>
      </w:r>
    </w:p>
    <w:p w14:paraId="41E02CC7" w14:textId="22B6E385" w:rsidR="00121340" w:rsidRPr="0093614A" w:rsidRDefault="00121340" w:rsidP="00121340">
      <w:pPr>
        <w:pStyle w:val="ListBullet"/>
      </w:pPr>
      <w:r w:rsidRPr="0093614A">
        <w:t>iesniegt pieteikumu – poga [Sūtīt];</w:t>
      </w:r>
    </w:p>
    <w:p w14:paraId="5022A2F6" w14:textId="77777777" w:rsidR="00121340" w:rsidRPr="0093614A" w:rsidRDefault="00121340" w:rsidP="00121340">
      <w:pPr>
        <w:pStyle w:val="ListBullet"/>
      </w:pPr>
      <w:r w:rsidRPr="0093614A">
        <w:t>atlikt pieteikuma iesniegšanu – izejot no formas, to aizverot bez izmaiņām.</w:t>
      </w:r>
    </w:p>
    <w:p w14:paraId="471257DB" w14:textId="3CF4353B" w:rsidR="00626617" w:rsidRPr="0093614A" w:rsidRDefault="00121340" w:rsidP="00626617">
      <w:pPr>
        <w:pStyle w:val="Pictureposition"/>
      </w:pPr>
      <w:r w:rsidRPr="0093614A">
        <w:rPr>
          <w:noProof/>
          <w:lang w:eastAsia="lv-LV"/>
        </w:rPr>
        <w:lastRenderedPageBreak/>
        <w:drawing>
          <wp:inline distT="0" distB="0" distL="0" distR="0" wp14:anchorId="7FAAE981" wp14:editId="37210388">
            <wp:extent cx="5247474" cy="57538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eteiksanas kanala versijai.jpg"/>
                    <pic:cNvPicPr/>
                  </pic:nvPicPr>
                  <pic:blipFill>
                    <a:blip r:embed="rId74">
                      <a:extLst>
                        <a:ext uri="{28A0092B-C50C-407E-A947-70E740481C1C}">
                          <a14:useLocalDpi xmlns:a14="http://schemas.microsoft.com/office/drawing/2010/main" val="0"/>
                        </a:ext>
                      </a:extLst>
                    </a:blip>
                    <a:stretch>
                      <a:fillRect/>
                    </a:stretch>
                  </pic:blipFill>
                  <pic:spPr>
                    <a:xfrm>
                      <a:off x="0" y="0"/>
                      <a:ext cx="5251698" cy="5758451"/>
                    </a:xfrm>
                    <a:prstGeom prst="rect">
                      <a:avLst/>
                    </a:prstGeom>
                  </pic:spPr>
                </pic:pic>
              </a:graphicData>
            </a:graphic>
          </wp:inline>
        </w:drawing>
      </w:r>
    </w:p>
    <w:p w14:paraId="746FA950" w14:textId="63BF579D" w:rsidR="00626617" w:rsidRPr="0093614A" w:rsidRDefault="00D67156" w:rsidP="00626617">
      <w:pPr>
        <w:pStyle w:val="Picturecaption"/>
      </w:pPr>
      <w:fldSimple w:instr=" SEQ Attēls \* ARABIC ">
        <w:bookmarkStart w:id="1803" w:name="_Ref25070212"/>
        <w:bookmarkStart w:id="1804" w:name="_Toc25239691"/>
        <w:r w:rsidR="00CD0890">
          <w:rPr>
            <w:noProof/>
          </w:rPr>
          <w:t>28</w:t>
        </w:r>
        <w:bookmarkEnd w:id="1803"/>
      </w:fldSimple>
      <w:r w:rsidR="00626617" w:rsidRPr="0093614A">
        <w:t>.attēls. Pieteikšanās kanāla versijai</w:t>
      </w:r>
      <w:bookmarkEnd w:id="1804"/>
    </w:p>
    <w:p w14:paraId="444316A4" w14:textId="5948D46E" w:rsidR="004A6111" w:rsidRPr="0093614A" w:rsidRDefault="004A6111" w:rsidP="004A6111">
      <w:r w:rsidRPr="0093614A">
        <w:t xml:space="preserve">Veiksmīga datu nodošanas rezultāta gadījumā tiek attēlots paziņojums, kas redzams </w:t>
      </w:r>
      <w:r w:rsidRPr="0093614A">
        <w:fldChar w:fldCharType="begin"/>
      </w:r>
      <w:r w:rsidRPr="0093614A">
        <w:instrText xml:space="preserve"> REF _Ref491340137 \h </w:instrText>
      </w:r>
      <w:r w:rsidRPr="0093614A">
        <w:fldChar w:fldCharType="separate"/>
      </w:r>
      <w:r w:rsidR="00CD0890">
        <w:rPr>
          <w:noProof/>
        </w:rPr>
        <w:t>40</w:t>
      </w:r>
      <w:r w:rsidRPr="0093614A">
        <w:fldChar w:fldCharType="end"/>
      </w:r>
      <w:r w:rsidRPr="0093614A">
        <w:t>.attēlā.</w:t>
      </w:r>
    </w:p>
    <w:p w14:paraId="5CC863D9" w14:textId="77777777" w:rsidR="004A6111" w:rsidRPr="0093614A" w:rsidRDefault="004A6111" w:rsidP="004A6111">
      <w:pPr>
        <w:pStyle w:val="Pictureposition"/>
      </w:pPr>
      <w:r w:rsidRPr="0093614A">
        <w:rPr>
          <w:noProof/>
          <w:lang w:eastAsia="lv-LV"/>
        </w:rPr>
        <w:drawing>
          <wp:inline distT="0" distB="0" distL="0" distR="0" wp14:anchorId="4B90DCC2" wp14:editId="0F71E31C">
            <wp:extent cx="4620270" cy="2133898"/>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4620270" cy="2133898"/>
                    </a:xfrm>
                    <a:prstGeom prst="rect">
                      <a:avLst/>
                    </a:prstGeom>
                  </pic:spPr>
                </pic:pic>
              </a:graphicData>
            </a:graphic>
          </wp:inline>
        </w:drawing>
      </w:r>
    </w:p>
    <w:p w14:paraId="0EAB669C" w14:textId="0AF2FF69" w:rsidR="004A6111" w:rsidRPr="0093614A" w:rsidRDefault="00D67156" w:rsidP="004A6111">
      <w:pPr>
        <w:pStyle w:val="Picturecaption"/>
      </w:pPr>
      <w:fldSimple w:instr=" SEQ Attēls \* ARABIC ">
        <w:bookmarkStart w:id="1805" w:name="_Toc492547520"/>
        <w:bookmarkStart w:id="1806" w:name="_Toc25239692"/>
        <w:r w:rsidR="00CD0890">
          <w:rPr>
            <w:noProof/>
          </w:rPr>
          <w:t>29</w:t>
        </w:r>
      </w:fldSimple>
      <w:r w:rsidR="004A6111" w:rsidRPr="0093614A">
        <w:t>.attēls. Pieteikšanās veiksmīga</w:t>
      </w:r>
      <w:bookmarkEnd w:id="1805"/>
      <w:bookmarkEnd w:id="1806"/>
    </w:p>
    <w:p w14:paraId="608C1BED" w14:textId="77777777" w:rsidR="004A6111" w:rsidRPr="0093614A" w:rsidRDefault="004A6111" w:rsidP="004A6111">
      <w:r w:rsidRPr="0093614A">
        <w:t>Neveiksmīga rezultāta gadījumā tiks izvadīts attiecīgs kļūdas paziņojums.</w:t>
      </w:r>
    </w:p>
    <w:p w14:paraId="7A184835" w14:textId="77777777" w:rsidR="004A6111" w:rsidRPr="0093614A" w:rsidRDefault="004A6111" w:rsidP="004A6111">
      <w:r w:rsidRPr="0093614A">
        <w:lastRenderedPageBreak/>
        <w:t>Kanāla īpašnieces iestādes DIT e-pastkastītes administratoram ir jāapstrādā citu iestāžu pieteikumi datu saņemšanai vai iesniegšanai. Apstrādes rezultātā pieteikums ir jānoraida vai jāapmierina, pievienojot pieteikuma iesniedzēja iestādi izvēlētajam kanālam izvēlētajā versijā.</w:t>
      </w:r>
    </w:p>
    <w:p w14:paraId="109715CA" w14:textId="77777777" w:rsidR="004A6111" w:rsidRPr="0093614A" w:rsidRDefault="004A6111" w:rsidP="004A6111">
      <w:r w:rsidRPr="0093614A">
        <w:t>Darba uzdevuma pieņemšanu izpildei (bloķēšanu) nodrošina Iestādes darbinieka darba vietas (IDDV) funkcionalitāte (vairāk par IDDV skat. IDDV palīgā).</w:t>
      </w:r>
    </w:p>
    <w:p w14:paraId="0F2B95AA" w14:textId="77777777" w:rsidR="004A6111" w:rsidRPr="0093614A" w:rsidRDefault="004A6111" w:rsidP="004A6111">
      <w:pPr>
        <w:pStyle w:val="Tablebody"/>
        <w:rPr>
          <w:sz w:val="22"/>
        </w:rPr>
      </w:pPr>
      <w:r w:rsidRPr="0093614A">
        <w:rPr>
          <w:sz w:val="22"/>
        </w:rPr>
        <w:t>Bloķētam darba uzdevumam ir pieejamas divas darbības:</w:t>
      </w:r>
    </w:p>
    <w:p w14:paraId="161965D7" w14:textId="0E0D6BE4" w:rsidR="004A6111" w:rsidRPr="0093614A" w:rsidRDefault="004A6111" w:rsidP="004A6111">
      <w:pPr>
        <w:pStyle w:val="ListBullet"/>
      </w:pPr>
      <w:r w:rsidRPr="0093614A">
        <w:t>Noraidīt pieteikumu – kanāla īpašnieka lietotājam ir jānorāda lēmuma pamatojums vai arī jāizvē</w:t>
      </w:r>
      <w:r w:rsidR="002A1902">
        <w:t>las iespēja noraidīt pieteikumu</w:t>
      </w:r>
      <w:r w:rsidRPr="0093614A">
        <w:t xml:space="preserve"> bez pamatojuma aizpildīšanas. Pēc pieteikuma noraidīšanas tiek izveidots paziņojums (paredzēts lietotājam, kas, vēlas pieslēgties kanāla versijai), kas satur kanāla īpašnieka lietotāja sastādīto noraidīšanas pamatojumu.</w:t>
      </w:r>
    </w:p>
    <w:p w14:paraId="67649CBB" w14:textId="77777777" w:rsidR="004A6111" w:rsidRPr="0093614A" w:rsidRDefault="004A6111" w:rsidP="004A6111">
      <w:pPr>
        <w:pStyle w:val="ListBullet"/>
      </w:pPr>
      <w:r w:rsidRPr="0093614A">
        <w:t>Pieslēgt iestādi – lai izpildītu šo darbību, kanāla īpašnieka lietotājam ir jānorāda lēmuma pamatojums. Ja iestāde, kas pieprasa pieslēgumu, ir pieslēgta izvēlētajai kanāla versijai iepriekš, kanāla īpašnieka lietotājam tiek attēlots kļūdas paziņojums „Šī iestāde kanāla versijai jau ir pieslēgta.”, un darba uzdevumā tiek atspējota iespēja „Pieslēgt iestādi”, bet tālākie soļi šajā prasībā netiek izpildīti. Veiksmīgas pārbaudes gadījumā izpildi turpina ar šādiem apakšsoļiem:</w:t>
      </w:r>
    </w:p>
    <w:p w14:paraId="19DD918B" w14:textId="77777777" w:rsidR="004A6111" w:rsidRPr="0093614A" w:rsidRDefault="004A6111" w:rsidP="004A6111">
      <w:pPr>
        <w:pStyle w:val="ListBullet2"/>
      </w:pPr>
      <w:r w:rsidRPr="0093614A">
        <w:t>Iestāde, kas pieprasa pieslēgumu, tiek pievienota kanāla dalībnieku grupā.</w:t>
      </w:r>
    </w:p>
    <w:p w14:paraId="642552A4" w14:textId="77777777" w:rsidR="004A6111" w:rsidRPr="0093614A" w:rsidRDefault="004A6111" w:rsidP="004A6111">
      <w:pPr>
        <w:pStyle w:val="ListBullet2"/>
      </w:pPr>
      <w:r w:rsidRPr="0093614A">
        <w:t>Pieslēgtās iestādes DIT e-pastkastīte tiek aizpildīta ar tādu transakciju kopu, kas ir veidota no transakcijām, pielietotām aktuālajā sākumdatu masīvā. Visu jaunu ziņojumu statuss „Piegādāts”.</w:t>
      </w:r>
    </w:p>
    <w:p w14:paraId="06E052EB" w14:textId="77777777" w:rsidR="004A6111" w:rsidRPr="0093614A" w:rsidRDefault="004A6111" w:rsidP="004A6111">
      <w:pPr>
        <w:pStyle w:val="ListBullet2"/>
      </w:pPr>
      <w:r w:rsidRPr="0093614A">
        <w:t>Pēc pieteikuma apstiprināšanas tiek izveidots un nosūtīts paziņojums, kas satur kanāla īpašnieka lietotāja sastādīto iestādes pieslēgšanas pamatojumu. Izveidoto paziņojumu nosūta uz pieprasītāja iestādes lietotāju e-pastiem.</w:t>
      </w:r>
    </w:p>
    <w:p w14:paraId="66D9C614" w14:textId="77777777" w:rsidR="004A6111" w:rsidRPr="0093614A" w:rsidRDefault="004A6111" w:rsidP="004A6111">
      <w:pPr>
        <w:pStyle w:val="ListBullet2"/>
      </w:pPr>
      <w:r w:rsidRPr="0093614A">
        <w:t>Bloķētais darba uzdevums tiek atzīmēts kā paveikts.</w:t>
      </w:r>
    </w:p>
    <w:p w14:paraId="08FE9301" w14:textId="4D548825" w:rsidR="00480E32" w:rsidRPr="0093614A" w:rsidRDefault="00F8601D" w:rsidP="009322F2">
      <w:pPr>
        <w:pStyle w:val="Heading2"/>
      </w:pPr>
      <w:bookmarkStart w:id="1807" w:name="_Ref25144569"/>
      <w:bookmarkStart w:id="1808" w:name="_Toc25243505"/>
      <w:r w:rsidRPr="0093614A">
        <w:t>Saņemto</w:t>
      </w:r>
      <w:r w:rsidR="00857263" w:rsidRPr="0093614A">
        <w:t xml:space="preserve"> / Nosūtīto </w:t>
      </w:r>
      <w:r w:rsidRPr="0093614A">
        <w:t>z</w:t>
      </w:r>
      <w:r w:rsidR="00480E32" w:rsidRPr="0093614A">
        <w:t>iņojumu saraksts</w:t>
      </w:r>
      <w:bookmarkEnd w:id="1807"/>
      <w:bookmarkEnd w:id="1808"/>
    </w:p>
    <w:p w14:paraId="1E095183" w14:textId="66669BB1" w:rsidR="00480E32" w:rsidRPr="0093614A" w:rsidRDefault="00480E32" w:rsidP="00480E32">
      <w:r w:rsidRPr="0093614A">
        <w:t>Ziņojumu sarakstu var apskatīt, ja dotai kanāla versijai lietotāja iestāde ir īpašnieks vai dalībnieks, un lietotājs ir iestādes DIT e-pastkastītes administrators vai DIT lietotājs. DIT administratori var apskatīt jebkuras iestādes ziņojumu sarakstu.</w:t>
      </w:r>
    </w:p>
    <w:p w14:paraId="55E2F5FB" w14:textId="31C1B200" w:rsidR="002622C8" w:rsidRPr="0093614A" w:rsidRDefault="002622C8" w:rsidP="002622C8">
      <w:r w:rsidRPr="0093614A">
        <w:t>Lap</w:t>
      </w:r>
      <w:r w:rsidR="001E74D5" w:rsidRPr="0093614A">
        <w:t>as</w:t>
      </w:r>
      <w:r w:rsidRPr="0093614A">
        <w:t xml:space="preserve"> “Saņemtie ziņojumi”</w:t>
      </w:r>
      <w:r w:rsidR="001E74D5" w:rsidRPr="0093614A">
        <w:t xml:space="preserve"> un “Nosūtītie ziņojumi” </w:t>
      </w:r>
      <w:r w:rsidRPr="0093614A">
        <w:t xml:space="preserve">(skat. </w:t>
      </w:r>
      <w:r w:rsidRPr="0093614A">
        <w:fldChar w:fldCharType="begin"/>
      </w:r>
      <w:r w:rsidRPr="0093614A">
        <w:instrText xml:space="preserve"> REF _Ref25133430 \h </w:instrText>
      </w:r>
      <w:r w:rsidRPr="0093614A">
        <w:fldChar w:fldCharType="separate"/>
      </w:r>
      <w:r w:rsidR="00CD0890">
        <w:rPr>
          <w:noProof/>
        </w:rPr>
        <w:t>30</w:t>
      </w:r>
      <w:r w:rsidRPr="0093614A">
        <w:fldChar w:fldCharType="end"/>
      </w:r>
      <w:r w:rsidR="00FB199B">
        <w:t xml:space="preserve">.attēlu) iespējams </w:t>
      </w:r>
      <w:r w:rsidRPr="0093614A">
        <w:t>atvērt:</w:t>
      </w:r>
    </w:p>
    <w:p w14:paraId="6DE8AD16" w14:textId="77777777" w:rsidR="00CF3357" w:rsidRPr="0093614A" w:rsidRDefault="00CF3357" w:rsidP="00CF3357">
      <w:pPr>
        <w:pStyle w:val="ListNumber"/>
        <w:numPr>
          <w:ilvl w:val="0"/>
          <w:numId w:val="19"/>
        </w:numPr>
      </w:pPr>
      <w:r w:rsidRPr="0093614A">
        <w:t>No 3.līmeņa izvēlnes, nospiežot saiti uz “Saņemtie ziņojumi” (skat. 2.6.2.paragrāgā) vai “Nosūtītie ziņojumi”;</w:t>
      </w:r>
    </w:p>
    <w:p w14:paraId="124511DE" w14:textId="2BD3C48B" w:rsidR="00CF3357" w:rsidRPr="0093614A" w:rsidRDefault="00CF3357" w:rsidP="00CF3357">
      <w:pPr>
        <w:pStyle w:val="ListNumber"/>
        <w:numPr>
          <w:ilvl w:val="0"/>
          <w:numId w:val="19"/>
        </w:numPr>
      </w:pPr>
      <w:r w:rsidRPr="0093614A">
        <w:t>No 2.līmeņa izvēlne</w:t>
      </w:r>
      <w:r w:rsidR="00FB199B">
        <w:t>s</w:t>
      </w:r>
      <w:r w:rsidRPr="0093614A">
        <w:t>, nospiežot opciju “Ziņojumi”, pēc noklusējuma atveras saraksts ar visiem konkrētās iestādes saņemtajiem nenolasītajiem ziņojumiem;</w:t>
      </w:r>
    </w:p>
    <w:p w14:paraId="7ECB2246" w14:textId="24879438" w:rsidR="00CF3357" w:rsidRPr="0093614A" w:rsidRDefault="00CF3357" w:rsidP="00CF3357">
      <w:pPr>
        <w:pStyle w:val="ListNumber"/>
        <w:numPr>
          <w:ilvl w:val="0"/>
          <w:numId w:val="19"/>
        </w:numPr>
      </w:pPr>
      <w:r w:rsidRPr="0093614A">
        <w:t>No ikon</w:t>
      </w:r>
      <w:r w:rsidR="00FB199B">
        <w:t>ām</w:t>
      </w:r>
      <w:r w:rsidRPr="0093614A">
        <w:t>, kuras attēlotas ziņojuma kolonnās šādos sarakstos: “Abonētās kanālu versijas”, “Pastkastīšu saraksts”;</w:t>
      </w:r>
    </w:p>
    <w:p w14:paraId="51EED336" w14:textId="5B54B2D8" w:rsidR="00CF3357" w:rsidRPr="0093614A" w:rsidRDefault="00CF3357" w:rsidP="00CF3357">
      <w:pPr>
        <w:pStyle w:val="ListNumber"/>
        <w:numPr>
          <w:ilvl w:val="0"/>
          <w:numId w:val="19"/>
        </w:numPr>
      </w:pPr>
      <w:r w:rsidRPr="0093614A">
        <w:t>No detalizētās kanāla versijas skatīšanas</w:t>
      </w:r>
      <w:r w:rsidR="00FB199B">
        <w:t xml:space="preserve"> lapas “Kanāla versijas apskate”</w:t>
      </w:r>
      <w:r w:rsidRPr="0093614A">
        <w:t>, nospiežot attiecīgo pogu “Saņemto ziņojumu saraksts” vai “Nosūtīto ziņojumu saraksts”. Šajā gadījumā atveras attiecīgs ziņojumu saraksts, kurā ieraksti ir nofiltrēti pēc konkrētā kanāla un tās versijas, kuras lapā bija nospiestas pogas.</w:t>
      </w:r>
    </w:p>
    <w:p w14:paraId="21B0DFDF" w14:textId="0DB62DAD" w:rsidR="0073202F" w:rsidRPr="0093614A" w:rsidRDefault="00857263" w:rsidP="0073202F">
      <w:r w:rsidRPr="0093614A">
        <w:t>Saņemto ziņojumu</w:t>
      </w:r>
      <w:r w:rsidRPr="0093614A">
        <w:rPr>
          <w:rFonts w:cs="Arial"/>
          <w:sz w:val="20"/>
          <w:szCs w:val="20"/>
        </w:rPr>
        <w:t xml:space="preserve"> s</w:t>
      </w:r>
      <w:r w:rsidR="0073202F" w:rsidRPr="0093614A">
        <w:t>araksts tiek sakārtots pēc statusa izmaiņu datuma/laika vērtības dilstošā secībā.</w:t>
      </w:r>
    </w:p>
    <w:p w14:paraId="41E98A4C" w14:textId="3640C310" w:rsidR="002622C8" w:rsidRPr="0093614A" w:rsidRDefault="002622C8" w:rsidP="002622C8">
      <w:r w:rsidRPr="0093614A">
        <w:t>Sarakstā iespējams veikt ziņojumu filtrēšanu, komb</w:t>
      </w:r>
      <w:r w:rsidR="00FB199B">
        <w:t>inējot filtrus “Kanāla nosaukum</w:t>
      </w:r>
      <w:r w:rsidRPr="0093614A">
        <w:t xml:space="preserve">s”, ‘Versijas”, “Sūtītājs” un “Statuss”. Sortēšanu var veikt pēc visiem datu laukiem. </w:t>
      </w:r>
    </w:p>
    <w:p w14:paraId="2C673FB2" w14:textId="056D242F" w:rsidR="00695CCA" w:rsidRPr="0093614A" w:rsidRDefault="00695CCA" w:rsidP="002622C8">
      <w:r w:rsidRPr="0093614A">
        <w:t>Ja kāds saraksts ir tukšs, tad tabulas vietā tiek parādīts paziņojums: ”Ziņojumu nav”.</w:t>
      </w:r>
    </w:p>
    <w:p w14:paraId="5BF2ADB2" w14:textId="74C89BA2" w:rsidR="001E74D5" w:rsidRPr="0093614A" w:rsidRDefault="001E74D5" w:rsidP="001E74D5">
      <w:r w:rsidRPr="0093614A">
        <w:lastRenderedPageBreak/>
        <w:t>Saraksta vienā lapā tiek attēlots ne vairāk kā lietotāja profilā noteiktais ierakstu skaits</w:t>
      </w:r>
      <w:r w:rsidR="00CF3357" w:rsidRPr="0093614A">
        <w:t>, grupējot to pa lapaspusēm.</w:t>
      </w:r>
    </w:p>
    <w:p w14:paraId="4711D147" w14:textId="77777777" w:rsidR="001E74D5" w:rsidRPr="0093614A" w:rsidRDefault="001E74D5" w:rsidP="002622C8"/>
    <w:p w14:paraId="709D13D5" w14:textId="77777777" w:rsidR="002622C8" w:rsidRPr="0093614A" w:rsidRDefault="002622C8" w:rsidP="002622C8"/>
    <w:p w14:paraId="5EB15DA2" w14:textId="7E31C206" w:rsidR="009322F2" w:rsidRPr="0093614A" w:rsidRDefault="00D06EDE" w:rsidP="009322F2">
      <w:pPr>
        <w:pStyle w:val="Pictureposition"/>
      </w:pPr>
      <w:r w:rsidRPr="0093614A">
        <w:rPr>
          <w:noProof/>
          <w:lang w:eastAsia="lv-LV"/>
        </w:rPr>
        <w:drawing>
          <wp:inline distT="0" distB="0" distL="0" distR="0" wp14:anchorId="55ED4E8C" wp14:editId="634B5ECC">
            <wp:extent cx="6120130" cy="405447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ņemtie 2 ziņojumi.jpg"/>
                    <pic:cNvPicPr/>
                  </pic:nvPicPr>
                  <pic:blipFill>
                    <a:blip r:embed="rId76">
                      <a:extLst>
                        <a:ext uri="{28A0092B-C50C-407E-A947-70E740481C1C}">
                          <a14:useLocalDpi xmlns:a14="http://schemas.microsoft.com/office/drawing/2010/main" val="0"/>
                        </a:ext>
                      </a:extLst>
                    </a:blip>
                    <a:stretch>
                      <a:fillRect/>
                    </a:stretch>
                  </pic:blipFill>
                  <pic:spPr>
                    <a:xfrm>
                      <a:off x="0" y="0"/>
                      <a:ext cx="6120130" cy="4054475"/>
                    </a:xfrm>
                    <a:prstGeom prst="rect">
                      <a:avLst/>
                    </a:prstGeom>
                  </pic:spPr>
                </pic:pic>
              </a:graphicData>
            </a:graphic>
          </wp:inline>
        </w:drawing>
      </w:r>
    </w:p>
    <w:p w14:paraId="051F3075" w14:textId="7A338A39" w:rsidR="009322F2" w:rsidRPr="0093614A" w:rsidRDefault="00D67156" w:rsidP="009322F2">
      <w:pPr>
        <w:pStyle w:val="Picturecaption"/>
      </w:pPr>
      <w:fldSimple w:instr=" SEQ Attēls \* ARABIC ">
        <w:bookmarkStart w:id="1809" w:name="_Ref25133430"/>
        <w:bookmarkStart w:id="1810" w:name="_Toc25239693"/>
        <w:r w:rsidR="00CD0890">
          <w:rPr>
            <w:noProof/>
          </w:rPr>
          <w:t>30</w:t>
        </w:r>
        <w:bookmarkEnd w:id="1809"/>
      </w:fldSimple>
      <w:r w:rsidR="009322F2" w:rsidRPr="0093614A">
        <w:t xml:space="preserve">.attēls. </w:t>
      </w:r>
      <w:r w:rsidR="002622C8" w:rsidRPr="0093614A">
        <w:t>Saņemtie ziņojumi</w:t>
      </w:r>
      <w:bookmarkEnd w:id="1810"/>
    </w:p>
    <w:p w14:paraId="152F611F" w14:textId="77777777" w:rsidR="001E74D5" w:rsidRPr="0093614A" w:rsidRDefault="001E74D5" w:rsidP="001E74D5">
      <w:pPr>
        <w:pStyle w:val="Pictureposition"/>
      </w:pPr>
      <w:r w:rsidRPr="0093614A">
        <w:rPr>
          <w:noProof/>
          <w:lang w:eastAsia="lv-LV"/>
        </w:rPr>
        <w:lastRenderedPageBreak/>
        <w:drawing>
          <wp:inline distT="0" distB="0" distL="0" distR="0" wp14:anchorId="0002BD94" wp14:editId="042F78B6">
            <wp:extent cx="6120130" cy="3780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sutieie zinojumijpg.jpg"/>
                    <pic:cNvPicPr/>
                  </pic:nvPicPr>
                  <pic:blipFill>
                    <a:blip r:embed="rId77">
                      <a:extLst>
                        <a:ext uri="{28A0092B-C50C-407E-A947-70E740481C1C}">
                          <a14:useLocalDpi xmlns:a14="http://schemas.microsoft.com/office/drawing/2010/main" val="0"/>
                        </a:ext>
                      </a:extLst>
                    </a:blip>
                    <a:stretch>
                      <a:fillRect/>
                    </a:stretch>
                  </pic:blipFill>
                  <pic:spPr>
                    <a:xfrm>
                      <a:off x="0" y="0"/>
                      <a:ext cx="6120130" cy="3780155"/>
                    </a:xfrm>
                    <a:prstGeom prst="rect">
                      <a:avLst/>
                    </a:prstGeom>
                  </pic:spPr>
                </pic:pic>
              </a:graphicData>
            </a:graphic>
          </wp:inline>
        </w:drawing>
      </w:r>
    </w:p>
    <w:p w14:paraId="55AD9A3B" w14:textId="2B4F5BD5" w:rsidR="001E74D5" w:rsidRPr="0093614A" w:rsidRDefault="00D67156" w:rsidP="001E74D5">
      <w:pPr>
        <w:pStyle w:val="Picturecaption"/>
      </w:pPr>
      <w:fldSimple w:instr=" SEQ Attēls \* ARABIC ">
        <w:bookmarkStart w:id="1811" w:name="_Ref25133750"/>
        <w:bookmarkStart w:id="1812" w:name="_Toc25239694"/>
        <w:r w:rsidR="00CD0890">
          <w:rPr>
            <w:noProof/>
          </w:rPr>
          <w:t>31</w:t>
        </w:r>
        <w:bookmarkEnd w:id="1811"/>
      </w:fldSimple>
      <w:r w:rsidR="001E74D5" w:rsidRPr="0093614A">
        <w:t>.attēls. Nosūtītie ziņojumi</w:t>
      </w:r>
      <w:bookmarkEnd w:id="1812"/>
    </w:p>
    <w:p w14:paraId="449BEE77" w14:textId="3A2AF272" w:rsidR="009865A9" w:rsidRPr="0093614A" w:rsidRDefault="009865A9" w:rsidP="009865A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r w:rsidR="00CD0890">
        <w:t>14</w:t>
      </w:r>
      <w:r w:rsidRPr="0093614A">
        <w:rPr>
          <w:noProof w:val="0"/>
        </w:rPr>
        <w:fldChar w:fldCharType="end"/>
      </w:r>
      <w:r w:rsidRPr="0093614A">
        <w:rPr>
          <w:noProof w:val="0"/>
        </w:rPr>
        <w:t>.tabula</w:t>
      </w:r>
    </w:p>
    <w:p w14:paraId="2D182F56" w14:textId="16741F74" w:rsidR="009865A9" w:rsidRPr="0093614A" w:rsidRDefault="002E4FB9" w:rsidP="009865A9">
      <w:pPr>
        <w:pStyle w:val="Tabletitle"/>
      </w:pPr>
      <w:r w:rsidRPr="0093614A">
        <w:t xml:space="preserve">Saņemtie / Nosūtītie </w:t>
      </w:r>
      <w:r w:rsidR="009865A9" w:rsidRPr="0093614A">
        <w:t>ziņojumi</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567"/>
        <w:gridCol w:w="1985"/>
        <w:gridCol w:w="3686"/>
        <w:gridCol w:w="3400"/>
      </w:tblGrid>
      <w:tr w:rsidR="00CF3357" w:rsidRPr="0093614A" w14:paraId="439FC96F" w14:textId="77777777" w:rsidTr="00CF3357">
        <w:trPr>
          <w:tblHeader/>
          <w:jc w:val="center"/>
        </w:trPr>
        <w:tc>
          <w:tcPr>
            <w:tcW w:w="294" w:type="pct"/>
            <w:tcBorders>
              <w:top w:val="single" w:sz="12" w:space="0" w:color="000000"/>
              <w:left w:val="nil"/>
              <w:bottom w:val="single" w:sz="6" w:space="0" w:color="000000"/>
              <w:right w:val="single" w:sz="4" w:space="0" w:color="auto"/>
            </w:tcBorders>
          </w:tcPr>
          <w:p w14:paraId="3FED6D81" w14:textId="77777777" w:rsidR="00CF3357" w:rsidRPr="0093614A" w:rsidRDefault="00CF3357" w:rsidP="00EA1C76">
            <w:pPr>
              <w:pStyle w:val="TableBoldSmall"/>
            </w:pPr>
            <w:r w:rsidRPr="0093614A">
              <w:t>Nr. p.k.</w:t>
            </w:r>
          </w:p>
        </w:tc>
        <w:tc>
          <w:tcPr>
            <w:tcW w:w="1030" w:type="pct"/>
            <w:tcBorders>
              <w:top w:val="single" w:sz="12" w:space="0" w:color="000000"/>
              <w:left w:val="nil"/>
              <w:bottom w:val="single" w:sz="6" w:space="0" w:color="000000"/>
              <w:right w:val="single" w:sz="4" w:space="0" w:color="auto"/>
            </w:tcBorders>
            <w:shd w:val="clear" w:color="auto" w:fill="auto"/>
          </w:tcPr>
          <w:p w14:paraId="128ED052" w14:textId="77777777" w:rsidR="00CF3357" w:rsidRPr="0093614A" w:rsidRDefault="00CF3357" w:rsidP="00EA1C76">
            <w:pPr>
              <w:pStyle w:val="TableBoldSmall"/>
            </w:pPr>
            <w:r w:rsidRPr="0093614A">
              <w:t>Nosaukums</w:t>
            </w:r>
          </w:p>
        </w:tc>
        <w:tc>
          <w:tcPr>
            <w:tcW w:w="1912" w:type="pct"/>
            <w:tcBorders>
              <w:top w:val="single" w:sz="12" w:space="0" w:color="000000"/>
              <w:left w:val="single" w:sz="4" w:space="0" w:color="auto"/>
              <w:bottom w:val="single" w:sz="6" w:space="0" w:color="000000"/>
            </w:tcBorders>
            <w:shd w:val="clear" w:color="auto" w:fill="auto"/>
          </w:tcPr>
          <w:p w14:paraId="0BDAA732" w14:textId="38CF796D" w:rsidR="00CF3357" w:rsidRPr="0093614A" w:rsidRDefault="00CF3357" w:rsidP="00EA1C76">
            <w:pPr>
              <w:pStyle w:val="TableBoldSmall"/>
              <w:rPr>
                <w:bCs/>
              </w:rPr>
            </w:pPr>
            <w:r w:rsidRPr="0093614A">
              <w:rPr>
                <w:bCs/>
              </w:rPr>
              <w:t xml:space="preserve">Saņemto ziņojumu apraksts </w:t>
            </w:r>
          </w:p>
        </w:tc>
        <w:tc>
          <w:tcPr>
            <w:tcW w:w="1764" w:type="pct"/>
            <w:tcBorders>
              <w:top w:val="single" w:sz="12" w:space="0" w:color="000000"/>
              <w:left w:val="single" w:sz="4" w:space="0" w:color="auto"/>
              <w:bottom w:val="single" w:sz="6" w:space="0" w:color="000000"/>
            </w:tcBorders>
          </w:tcPr>
          <w:p w14:paraId="5E4CCEA0" w14:textId="77777777" w:rsidR="00CF3357" w:rsidRPr="0093614A" w:rsidRDefault="00CF3357" w:rsidP="00EA1C76">
            <w:pPr>
              <w:pStyle w:val="TableBoldSmall"/>
              <w:rPr>
                <w:bCs/>
              </w:rPr>
            </w:pPr>
            <w:r w:rsidRPr="0093614A">
              <w:rPr>
                <w:bCs/>
              </w:rPr>
              <w:t>Nosūtīto ziņojumu apraksts</w:t>
            </w:r>
          </w:p>
        </w:tc>
      </w:tr>
      <w:tr w:rsidR="00CF3357" w:rsidRPr="0093614A" w14:paraId="4A8D2947" w14:textId="77777777" w:rsidTr="00CF3357">
        <w:trPr>
          <w:jc w:val="center"/>
        </w:trPr>
        <w:tc>
          <w:tcPr>
            <w:tcW w:w="294" w:type="pct"/>
            <w:tcBorders>
              <w:top w:val="single" w:sz="6" w:space="0" w:color="000000"/>
              <w:left w:val="nil"/>
              <w:bottom w:val="single" w:sz="4" w:space="0" w:color="auto"/>
              <w:right w:val="single" w:sz="4" w:space="0" w:color="auto"/>
            </w:tcBorders>
          </w:tcPr>
          <w:p w14:paraId="6DF0CCB7" w14:textId="77777777" w:rsidR="00CF3357" w:rsidRPr="0093614A" w:rsidRDefault="00CF3357" w:rsidP="009F2D10">
            <w:pPr>
              <w:pStyle w:val="TableListNumber"/>
              <w:numPr>
                <w:ilvl w:val="0"/>
                <w:numId w:val="40"/>
              </w:numPr>
            </w:pPr>
          </w:p>
        </w:tc>
        <w:tc>
          <w:tcPr>
            <w:tcW w:w="1030" w:type="pct"/>
            <w:tcBorders>
              <w:top w:val="single" w:sz="6" w:space="0" w:color="000000"/>
              <w:left w:val="nil"/>
              <w:bottom w:val="single" w:sz="4" w:space="0" w:color="auto"/>
              <w:right w:val="single" w:sz="4" w:space="0" w:color="auto"/>
            </w:tcBorders>
            <w:shd w:val="clear" w:color="auto" w:fill="auto"/>
          </w:tcPr>
          <w:p w14:paraId="49EA7CFE" w14:textId="77777777" w:rsidR="00CF3357" w:rsidRPr="0093614A" w:rsidRDefault="00CF3357" w:rsidP="00EA1C76">
            <w:pPr>
              <w:pStyle w:val="Tablebody"/>
            </w:pPr>
            <w:r w:rsidRPr="0093614A">
              <w:t>Radio poga “Nenolasītie”</w:t>
            </w:r>
          </w:p>
        </w:tc>
        <w:tc>
          <w:tcPr>
            <w:tcW w:w="1912" w:type="pct"/>
            <w:tcBorders>
              <w:top w:val="single" w:sz="6" w:space="0" w:color="000000"/>
              <w:left w:val="single" w:sz="4" w:space="0" w:color="auto"/>
              <w:bottom w:val="single" w:sz="4" w:space="0" w:color="auto"/>
            </w:tcBorders>
            <w:shd w:val="clear" w:color="auto" w:fill="auto"/>
          </w:tcPr>
          <w:p w14:paraId="43CA077F" w14:textId="00252A35" w:rsidR="00CF3357" w:rsidRPr="0093614A" w:rsidRDefault="00FB199B" w:rsidP="00EA1C76">
            <w:pPr>
              <w:pStyle w:val="Tablebody"/>
            </w:pPr>
            <w:r>
              <w:t>A</w:t>
            </w:r>
            <w:r w:rsidR="00CF3357" w:rsidRPr="0093614A">
              <w:t>tzīmēta pēc noklusējuma. Ir pieejama tikai saņemtajiem ziņojumiem (t.i. ziņojumi no saņēmēja puses) un atlasa visus ziņojumus statusā "Piegādāts" dotās iestādes pastkastītes ietvaros</w:t>
            </w:r>
            <w:r>
              <w:t>.</w:t>
            </w:r>
          </w:p>
        </w:tc>
        <w:tc>
          <w:tcPr>
            <w:tcW w:w="1764" w:type="pct"/>
            <w:tcBorders>
              <w:top w:val="single" w:sz="6" w:space="0" w:color="000000"/>
              <w:left w:val="single" w:sz="4" w:space="0" w:color="auto"/>
              <w:bottom w:val="single" w:sz="4" w:space="0" w:color="auto"/>
            </w:tcBorders>
          </w:tcPr>
          <w:p w14:paraId="388E6A34" w14:textId="77777777" w:rsidR="00CF3357" w:rsidRPr="0093614A" w:rsidRDefault="00CF3357" w:rsidP="00EA1C76">
            <w:pPr>
              <w:pStyle w:val="Tablebody"/>
            </w:pPr>
            <w:r w:rsidRPr="0093614A">
              <w:t>Nav pieejama</w:t>
            </w:r>
          </w:p>
        </w:tc>
      </w:tr>
      <w:tr w:rsidR="00CF3357" w:rsidRPr="0093614A" w14:paraId="762906F1" w14:textId="77777777" w:rsidTr="00CF3357">
        <w:trPr>
          <w:jc w:val="center"/>
        </w:trPr>
        <w:tc>
          <w:tcPr>
            <w:tcW w:w="294" w:type="pct"/>
            <w:tcBorders>
              <w:top w:val="single" w:sz="6" w:space="0" w:color="000000"/>
              <w:left w:val="nil"/>
              <w:bottom w:val="single" w:sz="4" w:space="0" w:color="auto"/>
              <w:right w:val="single" w:sz="4" w:space="0" w:color="auto"/>
            </w:tcBorders>
          </w:tcPr>
          <w:p w14:paraId="24756136"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461F14FB" w14:textId="77777777" w:rsidR="00CF3357" w:rsidRPr="0093614A" w:rsidRDefault="00CF3357" w:rsidP="00EA1C76">
            <w:pPr>
              <w:pStyle w:val="Tablebody"/>
            </w:pPr>
            <w:r w:rsidRPr="0093614A">
              <w:t>Radio poga “Visi”</w:t>
            </w:r>
          </w:p>
        </w:tc>
        <w:tc>
          <w:tcPr>
            <w:tcW w:w="1912" w:type="pct"/>
            <w:tcBorders>
              <w:top w:val="single" w:sz="6" w:space="0" w:color="000000"/>
              <w:left w:val="single" w:sz="4" w:space="0" w:color="auto"/>
              <w:bottom w:val="single" w:sz="4" w:space="0" w:color="auto"/>
            </w:tcBorders>
            <w:shd w:val="clear" w:color="auto" w:fill="auto"/>
          </w:tcPr>
          <w:p w14:paraId="3174BC26" w14:textId="61E524AB" w:rsidR="00CF3357" w:rsidRPr="0093614A" w:rsidRDefault="00FB199B" w:rsidP="00FB199B">
            <w:pPr>
              <w:pStyle w:val="Tablebody"/>
            </w:pPr>
            <w:r>
              <w:t>A</w:t>
            </w:r>
            <w:r w:rsidR="00CF3357" w:rsidRPr="0093614A">
              <w:t>tlasa visus ziņojumus (jebkur</w:t>
            </w:r>
            <w:r>
              <w:t>a</w:t>
            </w:r>
            <w:r w:rsidR="00CF3357" w:rsidRPr="0093614A">
              <w:t xml:space="preserve"> saņemta ziņojuma statusā) dotās iestādes pastkastītes ietvaros</w:t>
            </w:r>
            <w:r>
              <w:t>.</w:t>
            </w:r>
          </w:p>
        </w:tc>
        <w:tc>
          <w:tcPr>
            <w:tcW w:w="1764" w:type="pct"/>
            <w:tcBorders>
              <w:top w:val="single" w:sz="6" w:space="0" w:color="000000"/>
              <w:left w:val="single" w:sz="4" w:space="0" w:color="auto"/>
              <w:bottom w:val="single" w:sz="4" w:space="0" w:color="auto"/>
            </w:tcBorders>
          </w:tcPr>
          <w:p w14:paraId="6662C4E9" w14:textId="77777777" w:rsidR="00CF3357" w:rsidRPr="0093614A" w:rsidRDefault="00CF3357" w:rsidP="00EA1C76">
            <w:pPr>
              <w:pStyle w:val="Tablebody"/>
            </w:pPr>
            <w:r w:rsidRPr="0093614A">
              <w:t>Nav pieejama</w:t>
            </w:r>
          </w:p>
        </w:tc>
      </w:tr>
      <w:tr w:rsidR="00CF3357" w:rsidRPr="0093614A" w14:paraId="5071D0F2" w14:textId="77777777" w:rsidTr="00CF3357">
        <w:trPr>
          <w:jc w:val="center"/>
        </w:trPr>
        <w:tc>
          <w:tcPr>
            <w:tcW w:w="294" w:type="pct"/>
            <w:tcBorders>
              <w:top w:val="single" w:sz="6" w:space="0" w:color="000000"/>
              <w:left w:val="nil"/>
              <w:bottom w:val="single" w:sz="4" w:space="0" w:color="auto"/>
              <w:right w:val="single" w:sz="4" w:space="0" w:color="auto"/>
            </w:tcBorders>
          </w:tcPr>
          <w:p w14:paraId="1EFC45C3"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4F0D0735" w14:textId="77777777" w:rsidR="00CF3357" w:rsidRPr="0093614A" w:rsidRDefault="00CF3357" w:rsidP="00EA1C76">
            <w:pPr>
              <w:pStyle w:val="Tablebody"/>
            </w:pPr>
            <w:r w:rsidRPr="0093614A">
              <w:t>Radio poga “Visos kanālos”</w:t>
            </w:r>
          </w:p>
        </w:tc>
        <w:tc>
          <w:tcPr>
            <w:tcW w:w="1912" w:type="pct"/>
            <w:tcBorders>
              <w:top w:val="single" w:sz="6" w:space="0" w:color="000000"/>
              <w:left w:val="single" w:sz="4" w:space="0" w:color="auto"/>
              <w:bottom w:val="single" w:sz="4" w:space="0" w:color="auto"/>
            </w:tcBorders>
            <w:shd w:val="clear" w:color="auto" w:fill="auto"/>
          </w:tcPr>
          <w:p w14:paraId="41DA4D07" w14:textId="4920FC2F" w:rsidR="00CF3357" w:rsidRPr="0093614A" w:rsidRDefault="00FB199B" w:rsidP="00EA1C76">
            <w:pPr>
              <w:pStyle w:val="Tablebody"/>
            </w:pPr>
            <w:r>
              <w:t>A</w:t>
            </w:r>
            <w:r w:rsidR="00CF3357" w:rsidRPr="0093614A">
              <w:t>tzīmēta pēc noklusējuma. Atfiltrē visus ziņojumus, kas saņemti pa visiem kanāliem.</w:t>
            </w:r>
          </w:p>
        </w:tc>
        <w:tc>
          <w:tcPr>
            <w:tcW w:w="1764" w:type="pct"/>
            <w:tcBorders>
              <w:top w:val="single" w:sz="6" w:space="0" w:color="000000"/>
              <w:left w:val="single" w:sz="4" w:space="0" w:color="auto"/>
              <w:bottom w:val="single" w:sz="4" w:space="0" w:color="auto"/>
            </w:tcBorders>
          </w:tcPr>
          <w:p w14:paraId="6EC9D809" w14:textId="28E77D5F" w:rsidR="00CF3357" w:rsidRPr="0093614A" w:rsidRDefault="00FB199B" w:rsidP="00EA1C76">
            <w:pPr>
              <w:pStyle w:val="Tablebody"/>
            </w:pPr>
            <w:r>
              <w:t>A</w:t>
            </w:r>
            <w:r w:rsidR="00CF3357" w:rsidRPr="0093614A">
              <w:t>tzīmēta pēc noklusējuma. Atfiltrē visus ziņojumus, kas nosūtīti visos kanālos.</w:t>
            </w:r>
          </w:p>
        </w:tc>
      </w:tr>
      <w:tr w:rsidR="00CF3357" w:rsidRPr="0093614A" w14:paraId="0B01E9AF" w14:textId="77777777" w:rsidTr="00CF3357">
        <w:trPr>
          <w:jc w:val="center"/>
        </w:trPr>
        <w:tc>
          <w:tcPr>
            <w:tcW w:w="294" w:type="pct"/>
            <w:tcBorders>
              <w:top w:val="single" w:sz="6" w:space="0" w:color="000000"/>
              <w:left w:val="nil"/>
              <w:bottom w:val="single" w:sz="4" w:space="0" w:color="auto"/>
              <w:right w:val="single" w:sz="4" w:space="0" w:color="auto"/>
            </w:tcBorders>
          </w:tcPr>
          <w:p w14:paraId="3969C189"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293274A5" w14:textId="77777777" w:rsidR="00CF3357" w:rsidRPr="0093614A" w:rsidRDefault="00CF3357" w:rsidP="00EA1C76">
            <w:pPr>
              <w:pStyle w:val="Tablebody"/>
            </w:pPr>
            <w:r w:rsidRPr="0093614A">
              <w:t>Radio poga “Savos kanālos”</w:t>
            </w:r>
          </w:p>
        </w:tc>
        <w:tc>
          <w:tcPr>
            <w:tcW w:w="1912" w:type="pct"/>
            <w:tcBorders>
              <w:top w:val="single" w:sz="6" w:space="0" w:color="000000"/>
              <w:left w:val="single" w:sz="4" w:space="0" w:color="auto"/>
              <w:bottom w:val="single" w:sz="4" w:space="0" w:color="auto"/>
            </w:tcBorders>
            <w:shd w:val="clear" w:color="auto" w:fill="auto"/>
          </w:tcPr>
          <w:p w14:paraId="0FB1A98C" w14:textId="592F5A0A" w:rsidR="00CF3357" w:rsidRPr="0093614A" w:rsidRDefault="00CF3357" w:rsidP="00FB199B">
            <w:pPr>
              <w:pStyle w:val="Tablebody"/>
            </w:pPr>
            <w:r w:rsidRPr="0093614A">
              <w:t>Atfiltrē tikai tos ziņojumus, kas saņemti pa saviem kanāliem, t.i</w:t>
            </w:r>
            <w:r w:rsidR="00FB199B">
              <w:t>.,</w:t>
            </w:r>
            <w:r w:rsidRPr="0093614A">
              <w:t xml:space="preserve"> kur lietotāja iestāde ir kanālu īpašnieks.</w:t>
            </w:r>
          </w:p>
        </w:tc>
        <w:tc>
          <w:tcPr>
            <w:tcW w:w="1764" w:type="pct"/>
            <w:tcBorders>
              <w:top w:val="single" w:sz="6" w:space="0" w:color="000000"/>
              <w:left w:val="single" w:sz="4" w:space="0" w:color="auto"/>
              <w:bottom w:val="single" w:sz="4" w:space="0" w:color="auto"/>
            </w:tcBorders>
          </w:tcPr>
          <w:p w14:paraId="2DC21DE7" w14:textId="77777777" w:rsidR="00CF3357" w:rsidRPr="0093614A" w:rsidRDefault="00CF3357" w:rsidP="00EA1C76">
            <w:pPr>
              <w:pStyle w:val="Tablebody"/>
            </w:pPr>
            <w:r w:rsidRPr="0093614A">
              <w:t>Atfiltrē tikai tos ziņojumus, kas nosūtīti savos kanālos, t.i. kur lietotāja iestāde ir kanālu īpašnieks.</w:t>
            </w:r>
          </w:p>
        </w:tc>
      </w:tr>
      <w:tr w:rsidR="00CF3357" w:rsidRPr="0093614A" w14:paraId="3198A16C" w14:textId="77777777" w:rsidTr="00CF3357">
        <w:trPr>
          <w:jc w:val="center"/>
        </w:trPr>
        <w:tc>
          <w:tcPr>
            <w:tcW w:w="294" w:type="pct"/>
            <w:tcBorders>
              <w:top w:val="single" w:sz="6" w:space="0" w:color="000000"/>
              <w:left w:val="nil"/>
              <w:bottom w:val="single" w:sz="4" w:space="0" w:color="auto"/>
              <w:right w:val="single" w:sz="4" w:space="0" w:color="auto"/>
            </w:tcBorders>
          </w:tcPr>
          <w:p w14:paraId="636E8BFB"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22FCF8DF" w14:textId="77777777" w:rsidR="00CF3357" w:rsidRPr="0093614A" w:rsidRDefault="00CF3357" w:rsidP="00EA1C76">
            <w:pPr>
              <w:pStyle w:val="Tablebody"/>
            </w:pPr>
            <w:r w:rsidRPr="0093614A">
              <w:t>Radio poga “Abonētos kanālos”</w:t>
            </w:r>
          </w:p>
        </w:tc>
        <w:tc>
          <w:tcPr>
            <w:tcW w:w="1912" w:type="pct"/>
            <w:tcBorders>
              <w:top w:val="single" w:sz="6" w:space="0" w:color="000000"/>
              <w:left w:val="single" w:sz="4" w:space="0" w:color="auto"/>
              <w:bottom w:val="single" w:sz="4" w:space="0" w:color="auto"/>
            </w:tcBorders>
            <w:shd w:val="clear" w:color="auto" w:fill="auto"/>
          </w:tcPr>
          <w:p w14:paraId="5DE450F0" w14:textId="77777777" w:rsidR="00CF3357" w:rsidRPr="0093614A" w:rsidRDefault="00CF3357" w:rsidP="00EA1C76">
            <w:pPr>
              <w:pStyle w:val="Tablebody"/>
            </w:pPr>
            <w:r w:rsidRPr="0093614A">
              <w:t>Atfiltrē tikai tos ziņojumus, kuri saņemti caur citiem (ne konkrētā lietotāja iestādes) kanāliem, kur lietotāja iestāde ir abonents.</w:t>
            </w:r>
          </w:p>
        </w:tc>
        <w:tc>
          <w:tcPr>
            <w:tcW w:w="1764" w:type="pct"/>
            <w:tcBorders>
              <w:top w:val="single" w:sz="6" w:space="0" w:color="000000"/>
              <w:left w:val="single" w:sz="4" w:space="0" w:color="auto"/>
              <w:bottom w:val="single" w:sz="4" w:space="0" w:color="auto"/>
            </w:tcBorders>
          </w:tcPr>
          <w:p w14:paraId="1B01DD6F" w14:textId="77777777" w:rsidR="00CF3357" w:rsidRPr="0093614A" w:rsidRDefault="00CF3357" w:rsidP="00EA1C76">
            <w:pPr>
              <w:pStyle w:val="Tablebody"/>
            </w:pPr>
            <w:r w:rsidRPr="0093614A">
              <w:t>Atfiltrē tikai tos ziņojumus, kuri nosūtīti caur citiem (ne konkrētā lietotāja iestādes) kanāliem, kur lietotāja iestāde ir abonents.</w:t>
            </w:r>
          </w:p>
        </w:tc>
      </w:tr>
      <w:tr w:rsidR="00CF3357" w:rsidRPr="0093614A" w14:paraId="65EFE0F9" w14:textId="77777777" w:rsidTr="00CF3357">
        <w:trPr>
          <w:jc w:val="center"/>
        </w:trPr>
        <w:tc>
          <w:tcPr>
            <w:tcW w:w="294" w:type="pct"/>
            <w:tcBorders>
              <w:top w:val="single" w:sz="6" w:space="0" w:color="000000"/>
              <w:left w:val="nil"/>
              <w:bottom w:val="single" w:sz="4" w:space="0" w:color="auto"/>
              <w:right w:val="single" w:sz="4" w:space="0" w:color="auto"/>
            </w:tcBorders>
          </w:tcPr>
          <w:p w14:paraId="47758B9E"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037A0F02" w14:textId="77777777" w:rsidR="00CF3357" w:rsidRPr="0093614A" w:rsidRDefault="00CF3357" w:rsidP="00EA1C76">
            <w:pPr>
              <w:pStyle w:val="Tablebody"/>
            </w:pPr>
            <w:r w:rsidRPr="0093614A">
              <w:t>Izveidošanas periods</w:t>
            </w:r>
          </w:p>
        </w:tc>
        <w:tc>
          <w:tcPr>
            <w:tcW w:w="3676" w:type="pct"/>
            <w:gridSpan w:val="2"/>
            <w:tcBorders>
              <w:top w:val="single" w:sz="6" w:space="0" w:color="000000"/>
              <w:left w:val="single" w:sz="4" w:space="0" w:color="auto"/>
              <w:bottom w:val="single" w:sz="4" w:space="0" w:color="auto"/>
            </w:tcBorders>
            <w:shd w:val="clear" w:color="auto" w:fill="auto"/>
          </w:tcPr>
          <w:p w14:paraId="7C9E74B3" w14:textId="53C15092" w:rsidR="00CF3357" w:rsidRPr="0093614A" w:rsidRDefault="00FB199B" w:rsidP="00EA1C76">
            <w:pPr>
              <w:pStyle w:val="Tablebody"/>
            </w:pPr>
            <w:r>
              <w:t>I</w:t>
            </w:r>
            <w:r w:rsidR="00CF3357" w:rsidRPr="0093614A">
              <w:t xml:space="preserve">znirstošais lauks ar standarta perioda vērtībām: šodien, vakar, šonedēļ, šomēnes, no pagājušā mēneša, un brīvi norādāmo perioda vērtību: par laika intervālu, skat. </w:t>
            </w:r>
            <w:r w:rsidR="00CF3357" w:rsidRPr="0093614A">
              <w:fldChar w:fldCharType="begin"/>
            </w:r>
            <w:r w:rsidR="00CF3357" w:rsidRPr="0093614A">
              <w:instrText xml:space="preserve"> REF _Ref25137355 \n \h </w:instrText>
            </w:r>
            <w:r w:rsidR="00CF3357" w:rsidRPr="0093614A">
              <w:fldChar w:fldCharType="separate"/>
            </w:r>
            <w:r w:rsidR="00CD0890">
              <w:t>2.4</w:t>
            </w:r>
            <w:r w:rsidR="00CF3357" w:rsidRPr="0093614A">
              <w:fldChar w:fldCharType="end"/>
            </w:r>
            <w:r w:rsidR="00CF3357" w:rsidRPr="0093614A">
              <w:t xml:space="preserve">.sadaļu). </w:t>
            </w:r>
          </w:p>
        </w:tc>
      </w:tr>
      <w:tr w:rsidR="00CF3357" w:rsidRPr="0093614A" w14:paraId="4894A6AE" w14:textId="77777777" w:rsidTr="00CF3357">
        <w:trPr>
          <w:jc w:val="center"/>
        </w:trPr>
        <w:tc>
          <w:tcPr>
            <w:tcW w:w="294" w:type="pct"/>
            <w:tcBorders>
              <w:top w:val="single" w:sz="6" w:space="0" w:color="000000"/>
              <w:left w:val="nil"/>
              <w:bottom w:val="single" w:sz="4" w:space="0" w:color="auto"/>
              <w:right w:val="single" w:sz="4" w:space="0" w:color="auto"/>
            </w:tcBorders>
          </w:tcPr>
          <w:p w14:paraId="3E96AAAA"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351E1F6A" w14:textId="77777777" w:rsidR="00CF3357" w:rsidRPr="0093614A" w:rsidRDefault="00CF3357" w:rsidP="00EA1C76">
            <w:pPr>
              <w:pStyle w:val="Tablebody"/>
            </w:pPr>
            <w:r w:rsidRPr="0093614A">
              <w:t>Statusa maiņas periods</w:t>
            </w:r>
          </w:p>
        </w:tc>
        <w:tc>
          <w:tcPr>
            <w:tcW w:w="3676" w:type="pct"/>
            <w:gridSpan w:val="2"/>
            <w:tcBorders>
              <w:top w:val="single" w:sz="6" w:space="0" w:color="000000"/>
              <w:left w:val="single" w:sz="4" w:space="0" w:color="auto"/>
              <w:bottom w:val="single" w:sz="4" w:space="0" w:color="auto"/>
            </w:tcBorders>
            <w:shd w:val="clear" w:color="auto" w:fill="auto"/>
          </w:tcPr>
          <w:p w14:paraId="5FA7EF50" w14:textId="4A5C7E9B" w:rsidR="00CF3357" w:rsidRPr="0093614A" w:rsidRDefault="00FB199B" w:rsidP="00EA1C76">
            <w:pPr>
              <w:pStyle w:val="Tablebody"/>
            </w:pPr>
            <w:r>
              <w:t>I</w:t>
            </w:r>
            <w:r w:rsidR="00CF3357" w:rsidRPr="0093614A">
              <w:t xml:space="preserve">znirstošais lauks ar standarta perioda vērtībām: šodien, vakar, šonedēļ, šomēnes, no pagājušā mēneša, un brīvi norādāmo perioda vērtību: par laika intervālu, skat. </w:t>
            </w:r>
            <w:r w:rsidR="00CF3357" w:rsidRPr="0093614A">
              <w:fldChar w:fldCharType="begin"/>
            </w:r>
            <w:r w:rsidR="00CF3357" w:rsidRPr="0093614A">
              <w:instrText xml:space="preserve"> REF _Ref25137355 \n \h </w:instrText>
            </w:r>
            <w:r w:rsidR="00CF3357" w:rsidRPr="0093614A">
              <w:fldChar w:fldCharType="separate"/>
            </w:r>
            <w:r w:rsidR="00CD0890">
              <w:t>2.4</w:t>
            </w:r>
            <w:r w:rsidR="00CF3357" w:rsidRPr="0093614A">
              <w:fldChar w:fldCharType="end"/>
            </w:r>
            <w:r w:rsidR="00CF3357" w:rsidRPr="0093614A">
              <w:t>.sadaļu).</w:t>
            </w:r>
          </w:p>
        </w:tc>
      </w:tr>
      <w:tr w:rsidR="00CF3357" w:rsidRPr="0093614A" w14:paraId="6D6AC86B" w14:textId="77777777" w:rsidTr="00CF3357">
        <w:trPr>
          <w:jc w:val="center"/>
        </w:trPr>
        <w:tc>
          <w:tcPr>
            <w:tcW w:w="294" w:type="pct"/>
            <w:tcBorders>
              <w:top w:val="single" w:sz="6" w:space="0" w:color="000000"/>
              <w:left w:val="nil"/>
              <w:bottom w:val="single" w:sz="4" w:space="0" w:color="auto"/>
              <w:right w:val="single" w:sz="4" w:space="0" w:color="auto"/>
            </w:tcBorders>
          </w:tcPr>
          <w:p w14:paraId="09CB3A28" w14:textId="77777777" w:rsidR="00CF3357" w:rsidRPr="0093614A" w:rsidRDefault="00CF3357" w:rsidP="00CF3357">
            <w:pPr>
              <w:pStyle w:val="TableListNumber"/>
              <w:ind w:left="454" w:hanging="454"/>
            </w:pPr>
          </w:p>
        </w:tc>
        <w:tc>
          <w:tcPr>
            <w:tcW w:w="1030" w:type="pct"/>
            <w:tcBorders>
              <w:top w:val="single" w:sz="6" w:space="0" w:color="000000"/>
              <w:left w:val="nil"/>
              <w:bottom w:val="single" w:sz="4" w:space="0" w:color="auto"/>
              <w:right w:val="single" w:sz="4" w:space="0" w:color="auto"/>
            </w:tcBorders>
            <w:shd w:val="clear" w:color="auto" w:fill="auto"/>
          </w:tcPr>
          <w:p w14:paraId="5482B4F2" w14:textId="77777777" w:rsidR="00CF3357" w:rsidRPr="0093614A" w:rsidRDefault="00CF3357" w:rsidP="00EA1C76">
            <w:pPr>
              <w:pStyle w:val="Tablebody"/>
            </w:pPr>
            <w:r w:rsidRPr="0093614A">
              <w:t>Izvēles rūtiņa</w:t>
            </w:r>
          </w:p>
        </w:tc>
        <w:tc>
          <w:tcPr>
            <w:tcW w:w="3676" w:type="pct"/>
            <w:gridSpan w:val="2"/>
            <w:tcBorders>
              <w:top w:val="single" w:sz="6" w:space="0" w:color="000000"/>
              <w:left w:val="single" w:sz="4" w:space="0" w:color="auto"/>
              <w:bottom w:val="single" w:sz="4" w:space="0" w:color="auto"/>
            </w:tcBorders>
            <w:shd w:val="clear" w:color="auto" w:fill="auto"/>
          </w:tcPr>
          <w:p w14:paraId="35648C65" w14:textId="2CCF001F" w:rsidR="00CF3357" w:rsidRPr="0093614A" w:rsidRDefault="00CF3357" w:rsidP="00FB199B">
            <w:pPr>
              <w:pStyle w:val="Tablebody"/>
            </w:pPr>
            <w:r w:rsidRPr="0093614A">
              <w:t>Kolonna paredzēta konkrētu saraksta ierakstu izvēlei. Atzīmējot izvēles rūtiņu kolonnas virsrakstā, atzīmējās visi ieraksti (visi ko redz uz ekrān</w:t>
            </w:r>
            <w:r w:rsidR="00FB199B">
              <w:t>a</w:t>
            </w:r>
            <w:r w:rsidRPr="0093614A">
              <w:t xml:space="preserve"> vienā konkrētajā lappusē) sarakstā. </w:t>
            </w:r>
          </w:p>
        </w:tc>
      </w:tr>
      <w:tr w:rsidR="00CF3357" w:rsidRPr="0093614A" w14:paraId="63DF5749" w14:textId="77777777" w:rsidTr="00CF3357">
        <w:trPr>
          <w:jc w:val="center"/>
        </w:trPr>
        <w:tc>
          <w:tcPr>
            <w:tcW w:w="294" w:type="pct"/>
            <w:tcBorders>
              <w:top w:val="single" w:sz="4" w:space="0" w:color="auto"/>
              <w:left w:val="nil"/>
              <w:bottom w:val="single" w:sz="4" w:space="0" w:color="auto"/>
              <w:right w:val="single" w:sz="4" w:space="0" w:color="auto"/>
            </w:tcBorders>
          </w:tcPr>
          <w:p w14:paraId="3497A6E2"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8EA093D" w14:textId="77777777" w:rsidR="00CF3357" w:rsidRPr="0093614A" w:rsidRDefault="00CF3357" w:rsidP="00EA1C76">
            <w:pPr>
              <w:pStyle w:val="Tablebody"/>
            </w:pPr>
            <w:r w:rsidRPr="0093614A">
              <w:t>Ziņojums</w:t>
            </w:r>
          </w:p>
        </w:tc>
        <w:tc>
          <w:tcPr>
            <w:tcW w:w="3676" w:type="pct"/>
            <w:gridSpan w:val="2"/>
            <w:tcBorders>
              <w:top w:val="single" w:sz="4" w:space="0" w:color="auto"/>
              <w:left w:val="single" w:sz="4" w:space="0" w:color="auto"/>
              <w:bottom w:val="single" w:sz="4" w:space="0" w:color="auto"/>
            </w:tcBorders>
            <w:shd w:val="clear" w:color="auto" w:fill="auto"/>
          </w:tcPr>
          <w:p w14:paraId="05713A89" w14:textId="678A989F" w:rsidR="00CF3357" w:rsidRPr="0093614A" w:rsidRDefault="00CF3357" w:rsidP="00EA1C76">
            <w:pPr>
              <w:pStyle w:val="Tablebody"/>
            </w:pPr>
            <w:r w:rsidRPr="0093614A">
              <w:t xml:space="preserve">Kolonna satur divas klikšķināmas ikonas un burts A/M (A, ja kanāla versijai ir automātiskā ACK, bet M, ja kanāla versijai ir manuālā ACK), kur pirmā ikona "bulta pa labi vai pa kreisi" vienmēr norāda ziņojuma virzienu: nosūtīts; saņemts ar iespēju pāriet uz šī konkrētā ziņojuma plūsmu (skat. </w:t>
            </w:r>
            <w:r w:rsidRPr="0093614A">
              <w:fldChar w:fldCharType="begin"/>
            </w:r>
            <w:r w:rsidRPr="0093614A">
              <w:instrText xml:space="preserve"> REF _Ref25077106 \h </w:instrText>
            </w:r>
            <w:r w:rsidRPr="0093614A">
              <w:fldChar w:fldCharType="separate"/>
            </w:r>
            <w:r w:rsidR="00CD0890">
              <w:rPr>
                <w:noProof/>
              </w:rPr>
              <w:t>35</w:t>
            </w:r>
            <w:r w:rsidRPr="0093614A">
              <w:fldChar w:fldCharType="end"/>
            </w:r>
            <w:r w:rsidRPr="0093614A">
              <w:t xml:space="preserve">.attēlu). Otrā ikona ir ziņojuma ikona (aploksne ar konkrētu ziņojuma tipu: biznesa, transakcijas, transformācijas, kļūdas, informācijas, brīdinājuma), kura nodrošina pāreju uz konkrētā ziņojuma detalizēto skatu, par ikonām skat. </w:t>
            </w:r>
            <w:r w:rsidRPr="0093614A">
              <w:fldChar w:fldCharType="begin"/>
            </w:r>
            <w:r w:rsidRPr="0093614A">
              <w:instrText xml:space="preserve"> REF _Ref25134636 \n \h </w:instrText>
            </w:r>
            <w:r w:rsidRPr="0093614A">
              <w:fldChar w:fldCharType="separate"/>
            </w:r>
            <w:r w:rsidR="00CD0890">
              <w:t>2.5</w:t>
            </w:r>
            <w:r w:rsidRPr="0093614A">
              <w:fldChar w:fldCharType="end"/>
            </w:r>
            <w:r w:rsidRPr="0093614A">
              <w:t>. sadaļā.</w:t>
            </w:r>
          </w:p>
        </w:tc>
      </w:tr>
      <w:tr w:rsidR="00CF3357" w:rsidRPr="0093614A" w14:paraId="29477394" w14:textId="77777777" w:rsidTr="00CF3357">
        <w:trPr>
          <w:jc w:val="center"/>
        </w:trPr>
        <w:tc>
          <w:tcPr>
            <w:tcW w:w="294" w:type="pct"/>
            <w:tcBorders>
              <w:top w:val="single" w:sz="4" w:space="0" w:color="auto"/>
              <w:left w:val="nil"/>
              <w:bottom w:val="single" w:sz="4" w:space="0" w:color="auto"/>
              <w:right w:val="single" w:sz="4" w:space="0" w:color="auto"/>
            </w:tcBorders>
          </w:tcPr>
          <w:p w14:paraId="0A246A3C"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20C23B0" w14:textId="77777777" w:rsidR="00CF3357" w:rsidRPr="0093614A" w:rsidRDefault="00CF3357" w:rsidP="00EA1C76">
            <w:pPr>
              <w:pStyle w:val="Tablebody"/>
            </w:pPr>
            <w:r w:rsidRPr="0093614A">
              <w:t>Kanāla nosaukums</w:t>
            </w:r>
          </w:p>
        </w:tc>
        <w:tc>
          <w:tcPr>
            <w:tcW w:w="3676" w:type="pct"/>
            <w:gridSpan w:val="2"/>
            <w:tcBorders>
              <w:top w:val="single" w:sz="4" w:space="0" w:color="auto"/>
              <w:left w:val="single" w:sz="4" w:space="0" w:color="auto"/>
              <w:bottom w:val="single" w:sz="4" w:space="0" w:color="auto"/>
            </w:tcBorders>
            <w:shd w:val="clear" w:color="auto" w:fill="auto"/>
          </w:tcPr>
          <w:p w14:paraId="16C1F101" w14:textId="7078A7BE" w:rsidR="00CF3357" w:rsidRPr="0093614A" w:rsidRDefault="00CF3357" w:rsidP="00857263">
            <w:pPr>
              <w:pStyle w:val="Tablebody"/>
            </w:pPr>
            <w:r w:rsidRPr="0093614A">
              <w:t xml:space="preserve">Kolonna satur kanāla pilnu nosaukumu ar saiti, kas nodrošina pāreju uz lapu “Kanāla informācijas apskats” </w:t>
            </w:r>
            <w:r w:rsidR="00857263" w:rsidRPr="0093614A">
              <w:t>(skat.</w:t>
            </w:r>
            <w:r w:rsidR="00857263" w:rsidRPr="0093614A">
              <w:fldChar w:fldCharType="begin"/>
            </w:r>
            <w:r w:rsidR="00857263" w:rsidRPr="0093614A">
              <w:instrText xml:space="preserve"> REF _Ref25062218 \n \h  \* MERGEFORMAT </w:instrText>
            </w:r>
            <w:r w:rsidR="00857263" w:rsidRPr="0093614A">
              <w:fldChar w:fldCharType="separate"/>
            </w:r>
            <w:r w:rsidR="00CD0890">
              <w:t>2.10.1</w:t>
            </w:r>
            <w:r w:rsidR="00857263" w:rsidRPr="0093614A">
              <w:fldChar w:fldCharType="end"/>
            </w:r>
            <w:r w:rsidR="00857263" w:rsidRPr="0093614A">
              <w:t>.paragrāfu).</w:t>
            </w:r>
          </w:p>
        </w:tc>
      </w:tr>
      <w:tr w:rsidR="00CF3357" w:rsidRPr="0093614A" w14:paraId="632EC9F4" w14:textId="77777777" w:rsidTr="00CF3357">
        <w:trPr>
          <w:jc w:val="center"/>
        </w:trPr>
        <w:tc>
          <w:tcPr>
            <w:tcW w:w="294" w:type="pct"/>
            <w:tcBorders>
              <w:top w:val="single" w:sz="4" w:space="0" w:color="auto"/>
              <w:left w:val="nil"/>
              <w:bottom w:val="single" w:sz="4" w:space="0" w:color="auto"/>
              <w:right w:val="single" w:sz="4" w:space="0" w:color="auto"/>
            </w:tcBorders>
          </w:tcPr>
          <w:p w14:paraId="3529C1CB"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DFC5819" w14:textId="77777777" w:rsidR="00CF3357" w:rsidRPr="0093614A" w:rsidRDefault="00CF3357" w:rsidP="00EA1C76">
            <w:pPr>
              <w:pStyle w:val="Tablebody"/>
            </w:pPr>
            <w:r w:rsidRPr="0093614A">
              <w:t>Versija</w:t>
            </w:r>
          </w:p>
        </w:tc>
        <w:tc>
          <w:tcPr>
            <w:tcW w:w="3676" w:type="pct"/>
            <w:gridSpan w:val="2"/>
            <w:tcBorders>
              <w:top w:val="single" w:sz="4" w:space="0" w:color="auto"/>
              <w:left w:val="single" w:sz="4" w:space="0" w:color="auto"/>
              <w:bottom w:val="single" w:sz="4" w:space="0" w:color="auto"/>
            </w:tcBorders>
            <w:shd w:val="clear" w:color="auto" w:fill="auto"/>
          </w:tcPr>
          <w:p w14:paraId="74CC7844" w14:textId="1A090EEE" w:rsidR="00CF3357" w:rsidRPr="0093614A" w:rsidRDefault="00CF3357" w:rsidP="00857263">
            <w:pPr>
              <w:pStyle w:val="Tablebody"/>
            </w:pPr>
            <w:r w:rsidRPr="0093614A">
              <w:t xml:space="preserve">Kolonna satur kanāla versijas numuru ar saiti, kas nodrošina pāreju uz lapu “Kanāla versijas apskate” </w:t>
            </w:r>
            <w:r w:rsidR="00857263" w:rsidRPr="0093614A">
              <w:t>(skat.</w:t>
            </w:r>
            <w:r w:rsidR="00857263" w:rsidRPr="0093614A">
              <w:fldChar w:fldCharType="begin"/>
            </w:r>
            <w:r w:rsidR="00857263" w:rsidRPr="0093614A">
              <w:instrText xml:space="preserve"> REF _Ref25064628 \n \h  \* MERGEFORMAT </w:instrText>
            </w:r>
            <w:r w:rsidR="00857263" w:rsidRPr="0093614A">
              <w:fldChar w:fldCharType="separate"/>
            </w:r>
            <w:r w:rsidR="00CD0890">
              <w:t>2.10.2</w:t>
            </w:r>
            <w:r w:rsidR="00857263" w:rsidRPr="0093614A">
              <w:fldChar w:fldCharType="end"/>
            </w:r>
            <w:r w:rsidR="00857263" w:rsidRPr="0093614A">
              <w:t>.paragrāfu).</w:t>
            </w:r>
          </w:p>
        </w:tc>
      </w:tr>
      <w:tr w:rsidR="00CF3357" w:rsidRPr="0093614A" w14:paraId="7D1ED3D7" w14:textId="77777777" w:rsidTr="00CF3357">
        <w:trPr>
          <w:jc w:val="center"/>
        </w:trPr>
        <w:tc>
          <w:tcPr>
            <w:tcW w:w="294" w:type="pct"/>
            <w:tcBorders>
              <w:top w:val="single" w:sz="4" w:space="0" w:color="auto"/>
              <w:left w:val="nil"/>
              <w:bottom w:val="single" w:sz="4" w:space="0" w:color="auto"/>
              <w:right w:val="single" w:sz="4" w:space="0" w:color="auto"/>
            </w:tcBorders>
          </w:tcPr>
          <w:p w14:paraId="15067C38"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4D83D5F" w14:textId="77777777" w:rsidR="00CF3357" w:rsidRPr="0093614A" w:rsidRDefault="00CF3357" w:rsidP="00EA1C76">
            <w:pPr>
              <w:pStyle w:val="Tablebody"/>
            </w:pPr>
            <w:r w:rsidRPr="0093614A">
              <w:t>Sūtītājs</w:t>
            </w:r>
          </w:p>
        </w:tc>
        <w:tc>
          <w:tcPr>
            <w:tcW w:w="1912" w:type="pct"/>
            <w:tcBorders>
              <w:top w:val="single" w:sz="4" w:space="0" w:color="auto"/>
              <w:left w:val="single" w:sz="4" w:space="0" w:color="auto"/>
              <w:bottom w:val="single" w:sz="4" w:space="0" w:color="auto"/>
            </w:tcBorders>
            <w:shd w:val="clear" w:color="auto" w:fill="auto"/>
          </w:tcPr>
          <w:p w14:paraId="66B734DC" w14:textId="5D39FA5C" w:rsidR="00CF3357" w:rsidRPr="0093614A" w:rsidRDefault="00CF3357" w:rsidP="00FB199B">
            <w:pPr>
              <w:pStyle w:val="Tablebody"/>
            </w:pPr>
            <w:r w:rsidRPr="0093614A">
              <w:t>Kolonna satur Iestādes nosaukumu, kas ir nosūt</w:t>
            </w:r>
            <w:r w:rsidR="00FB199B">
              <w:t>ījusi</w:t>
            </w:r>
            <w:r w:rsidRPr="0093614A">
              <w:t xml:space="preserve"> ziņojumu. Kolonnas ierakstu filtrēšanu pēc konkrētas iestādes nosaukuma notiek izmantojot “autocomplete” pieeju.</w:t>
            </w:r>
          </w:p>
        </w:tc>
        <w:tc>
          <w:tcPr>
            <w:tcW w:w="1764" w:type="pct"/>
            <w:tcBorders>
              <w:top w:val="single" w:sz="4" w:space="0" w:color="auto"/>
              <w:left w:val="single" w:sz="4" w:space="0" w:color="auto"/>
              <w:bottom w:val="single" w:sz="4" w:space="0" w:color="auto"/>
            </w:tcBorders>
          </w:tcPr>
          <w:p w14:paraId="1D73C37A" w14:textId="77777777" w:rsidR="00CF3357" w:rsidRPr="0093614A" w:rsidRDefault="00CF3357" w:rsidP="00EA1C76">
            <w:pPr>
              <w:pStyle w:val="Tablebody"/>
            </w:pPr>
            <w:r w:rsidRPr="0093614A">
              <w:t>Nav pieejama, jo Sūtītājs vienmēr ir lietotāja iestāde.</w:t>
            </w:r>
          </w:p>
        </w:tc>
      </w:tr>
      <w:tr w:rsidR="00CF3357" w:rsidRPr="0093614A" w14:paraId="699A4269" w14:textId="77777777" w:rsidTr="00CF3357">
        <w:trPr>
          <w:jc w:val="center"/>
        </w:trPr>
        <w:tc>
          <w:tcPr>
            <w:tcW w:w="294" w:type="pct"/>
            <w:tcBorders>
              <w:top w:val="single" w:sz="4" w:space="0" w:color="auto"/>
              <w:left w:val="nil"/>
              <w:bottom w:val="single" w:sz="4" w:space="0" w:color="auto"/>
              <w:right w:val="single" w:sz="4" w:space="0" w:color="auto"/>
            </w:tcBorders>
          </w:tcPr>
          <w:p w14:paraId="22B1EBF9"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EB67584" w14:textId="77777777" w:rsidR="00CF3357" w:rsidRPr="0093614A" w:rsidRDefault="00CF3357" w:rsidP="00EA1C76">
            <w:pPr>
              <w:pStyle w:val="Tablebody"/>
            </w:pPr>
            <w:r w:rsidRPr="0093614A">
              <w:t>Izveidošanas datums</w:t>
            </w:r>
          </w:p>
        </w:tc>
        <w:tc>
          <w:tcPr>
            <w:tcW w:w="3676" w:type="pct"/>
            <w:gridSpan w:val="2"/>
            <w:tcBorders>
              <w:top w:val="single" w:sz="4" w:space="0" w:color="auto"/>
              <w:left w:val="single" w:sz="4" w:space="0" w:color="auto"/>
              <w:bottom w:val="single" w:sz="4" w:space="0" w:color="auto"/>
            </w:tcBorders>
            <w:shd w:val="clear" w:color="auto" w:fill="auto"/>
          </w:tcPr>
          <w:p w14:paraId="58C71C6C" w14:textId="77777777" w:rsidR="00CF3357" w:rsidRPr="0093614A" w:rsidRDefault="00CF3357" w:rsidP="00EA1C76">
            <w:pPr>
              <w:pStyle w:val="Tablebody"/>
            </w:pPr>
            <w:r w:rsidRPr="0093614A">
              <w:t>Kolonna satur datumu ar laiku līdz minūtēm, kad ziņojums pirmo reizi tika izveidots.</w:t>
            </w:r>
          </w:p>
        </w:tc>
      </w:tr>
      <w:tr w:rsidR="00CF3357" w:rsidRPr="0093614A" w14:paraId="1D1D90F2" w14:textId="77777777" w:rsidTr="00CF3357">
        <w:trPr>
          <w:jc w:val="center"/>
        </w:trPr>
        <w:tc>
          <w:tcPr>
            <w:tcW w:w="294" w:type="pct"/>
            <w:tcBorders>
              <w:top w:val="single" w:sz="4" w:space="0" w:color="auto"/>
              <w:left w:val="nil"/>
              <w:bottom w:val="single" w:sz="4" w:space="0" w:color="auto"/>
              <w:right w:val="single" w:sz="4" w:space="0" w:color="auto"/>
            </w:tcBorders>
          </w:tcPr>
          <w:p w14:paraId="5DF2948D"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3E39E055" w14:textId="77777777" w:rsidR="00CF3357" w:rsidRPr="0093614A" w:rsidRDefault="00CF3357" w:rsidP="00EA1C76">
            <w:pPr>
              <w:pStyle w:val="Tablebody"/>
            </w:pPr>
            <w:r w:rsidRPr="0093614A">
              <w:t>Statuss</w:t>
            </w:r>
          </w:p>
        </w:tc>
        <w:tc>
          <w:tcPr>
            <w:tcW w:w="1912" w:type="pct"/>
            <w:tcBorders>
              <w:top w:val="single" w:sz="4" w:space="0" w:color="auto"/>
              <w:left w:val="single" w:sz="4" w:space="0" w:color="auto"/>
              <w:bottom w:val="single" w:sz="4" w:space="0" w:color="auto"/>
            </w:tcBorders>
            <w:shd w:val="clear" w:color="auto" w:fill="auto"/>
          </w:tcPr>
          <w:p w14:paraId="4D5FE110" w14:textId="77777777" w:rsidR="00CF3357" w:rsidRPr="0093614A" w:rsidRDefault="00CF3357" w:rsidP="00EA1C76">
            <w:pPr>
              <w:pStyle w:val="Tablebody"/>
            </w:pPr>
            <w:r w:rsidRPr="0093614A">
              <w:t>Kolonna satur ziņojuma eksemplāra statusu. Ziņojumiem saņēmēja pusē ir šādi statusi: Piegādāts, Nolasīts, Dzēsts, Apturēts.</w:t>
            </w:r>
          </w:p>
        </w:tc>
        <w:tc>
          <w:tcPr>
            <w:tcW w:w="1764" w:type="pct"/>
            <w:tcBorders>
              <w:top w:val="single" w:sz="4" w:space="0" w:color="auto"/>
              <w:left w:val="single" w:sz="4" w:space="0" w:color="auto"/>
              <w:bottom w:val="single" w:sz="4" w:space="0" w:color="auto"/>
            </w:tcBorders>
          </w:tcPr>
          <w:p w14:paraId="724A07E3" w14:textId="6CA7C789" w:rsidR="00CF3357" w:rsidRPr="0093614A" w:rsidRDefault="00CF3357" w:rsidP="00EA1C76">
            <w:pPr>
              <w:pStyle w:val="Tablebody"/>
            </w:pPr>
            <w:r w:rsidRPr="0093614A">
              <w:t>Kolonna satur ziņojuma eksemplāra statusu. Ziņojumiem nosūtītāja pusē ir šādi statusi: Melnraksts, Nosūtīts, Atbildēts, Apstrādāts (jeb Transformēts)</w:t>
            </w:r>
            <w:r w:rsidR="00FB199B">
              <w:t>.</w:t>
            </w:r>
          </w:p>
        </w:tc>
      </w:tr>
      <w:tr w:rsidR="00CF3357" w:rsidRPr="0093614A" w14:paraId="0DD2B394" w14:textId="77777777" w:rsidTr="00CF3357">
        <w:trPr>
          <w:jc w:val="center"/>
        </w:trPr>
        <w:tc>
          <w:tcPr>
            <w:tcW w:w="294" w:type="pct"/>
            <w:tcBorders>
              <w:top w:val="single" w:sz="4" w:space="0" w:color="auto"/>
              <w:left w:val="nil"/>
              <w:bottom w:val="single" w:sz="4" w:space="0" w:color="auto"/>
              <w:right w:val="single" w:sz="4" w:space="0" w:color="auto"/>
            </w:tcBorders>
          </w:tcPr>
          <w:p w14:paraId="124E4299"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5F5DA146" w14:textId="77777777" w:rsidR="00CF3357" w:rsidRPr="0093614A" w:rsidRDefault="00CF3357" w:rsidP="00EA1C76">
            <w:pPr>
              <w:pStyle w:val="Tablebody"/>
            </w:pPr>
            <w:r w:rsidRPr="0093614A">
              <w:t>Statusa maiņas datums</w:t>
            </w:r>
          </w:p>
        </w:tc>
        <w:tc>
          <w:tcPr>
            <w:tcW w:w="3676" w:type="pct"/>
            <w:gridSpan w:val="2"/>
            <w:tcBorders>
              <w:top w:val="single" w:sz="4" w:space="0" w:color="auto"/>
              <w:left w:val="single" w:sz="4" w:space="0" w:color="auto"/>
              <w:bottom w:val="single" w:sz="4" w:space="0" w:color="auto"/>
            </w:tcBorders>
            <w:shd w:val="clear" w:color="auto" w:fill="auto"/>
          </w:tcPr>
          <w:p w14:paraId="2600F564" w14:textId="77777777" w:rsidR="00CF3357" w:rsidRPr="0093614A" w:rsidRDefault="00CF3357" w:rsidP="00EA1C76">
            <w:pPr>
              <w:pStyle w:val="Tablebody"/>
            </w:pPr>
            <w:r w:rsidRPr="0093614A">
              <w:t xml:space="preserve">Kolonna satur statusa maiņas datumu atbilstoši statusa vērtībai. </w:t>
            </w:r>
          </w:p>
        </w:tc>
      </w:tr>
      <w:tr w:rsidR="00CF3357" w:rsidRPr="0093614A" w14:paraId="7478A987" w14:textId="77777777" w:rsidTr="00CF3357">
        <w:trPr>
          <w:jc w:val="center"/>
        </w:trPr>
        <w:tc>
          <w:tcPr>
            <w:tcW w:w="294" w:type="pct"/>
            <w:tcBorders>
              <w:top w:val="single" w:sz="4" w:space="0" w:color="auto"/>
              <w:left w:val="nil"/>
              <w:bottom w:val="single" w:sz="4" w:space="0" w:color="auto"/>
              <w:right w:val="single" w:sz="4" w:space="0" w:color="auto"/>
            </w:tcBorders>
          </w:tcPr>
          <w:p w14:paraId="673FFBB8"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CA8C293" w14:textId="77777777" w:rsidR="00CF3357" w:rsidRPr="0093614A" w:rsidRDefault="00CF3357" w:rsidP="00EA1C76">
            <w:pPr>
              <w:pStyle w:val="Tablebody"/>
            </w:pPr>
            <w:r w:rsidRPr="0093614A">
              <w:t>Apjoms</w:t>
            </w:r>
          </w:p>
        </w:tc>
        <w:tc>
          <w:tcPr>
            <w:tcW w:w="3676" w:type="pct"/>
            <w:gridSpan w:val="2"/>
            <w:tcBorders>
              <w:top w:val="single" w:sz="4" w:space="0" w:color="auto"/>
              <w:left w:val="single" w:sz="4" w:space="0" w:color="auto"/>
              <w:bottom w:val="single" w:sz="4" w:space="0" w:color="auto"/>
            </w:tcBorders>
            <w:shd w:val="clear" w:color="auto" w:fill="auto"/>
          </w:tcPr>
          <w:p w14:paraId="113D3721" w14:textId="77777777" w:rsidR="00CF3357" w:rsidRPr="0093614A" w:rsidRDefault="00CF3357" w:rsidP="00EA1C76">
            <w:pPr>
              <w:pStyle w:val="Tablebody"/>
            </w:pPr>
            <w:r w:rsidRPr="0093614A">
              <w:t>Kolonna satur ziņojuma apjomu ar mērvienību, Kb, MB utml.</w:t>
            </w:r>
          </w:p>
        </w:tc>
      </w:tr>
      <w:tr w:rsidR="00CF3357" w:rsidRPr="0093614A" w14:paraId="420B6664" w14:textId="77777777" w:rsidTr="00CF3357">
        <w:trPr>
          <w:jc w:val="center"/>
        </w:trPr>
        <w:tc>
          <w:tcPr>
            <w:tcW w:w="294" w:type="pct"/>
            <w:tcBorders>
              <w:top w:val="single" w:sz="4" w:space="0" w:color="auto"/>
              <w:left w:val="nil"/>
              <w:bottom w:val="single" w:sz="4" w:space="0" w:color="auto"/>
              <w:right w:val="single" w:sz="4" w:space="0" w:color="auto"/>
            </w:tcBorders>
          </w:tcPr>
          <w:p w14:paraId="540C9741"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02137228" w14:textId="77777777" w:rsidR="00CF3357" w:rsidRPr="0093614A" w:rsidRDefault="00CF3357" w:rsidP="00EA1C76">
            <w:pPr>
              <w:pStyle w:val="Tablebody"/>
            </w:pPr>
            <w:r w:rsidRPr="0093614A">
              <w:t>Izvēlēto skaits</w:t>
            </w:r>
          </w:p>
        </w:tc>
        <w:tc>
          <w:tcPr>
            <w:tcW w:w="3676" w:type="pct"/>
            <w:gridSpan w:val="2"/>
            <w:tcBorders>
              <w:top w:val="single" w:sz="4" w:space="0" w:color="auto"/>
              <w:left w:val="single" w:sz="4" w:space="0" w:color="auto"/>
              <w:bottom w:val="single" w:sz="4" w:space="0" w:color="auto"/>
            </w:tcBorders>
            <w:shd w:val="clear" w:color="auto" w:fill="auto"/>
          </w:tcPr>
          <w:p w14:paraId="3F0F1E55" w14:textId="77777777" w:rsidR="00CF3357" w:rsidRPr="0093614A" w:rsidRDefault="00CF3357" w:rsidP="00EA1C76">
            <w:pPr>
              <w:pStyle w:val="Tablebody"/>
            </w:pPr>
            <w:r w:rsidRPr="0093614A">
              <w:t>Skaita atzīmētās izvēles rūtiņas saraksta 1.kolonnā.</w:t>
            </w:r>
          </w:p>
        </w:tc>
      </w:tr>
      <w:tr w:rsidR="00CF3357" w:rsidRPr="0093614A" w14:paraId="1B2CA348" w14:textId="77777777" w:rsidTr="00CF3357">
        <w:trPr>
          <w:jc w:val="center"/>
        </w:trPr>
        <w:tc>
          <w:tcPr>
            <w:tcW w:w="294" w:type="pct"/>
            <w:tcBorders>
              <w:top w:val="single" w:sz="4" w:space="0" w:color="auto"/>
              <w:left w:val="nil"/>
              <w:bottom w:val="single" w:sz="4" w:space="0" w:color="auto"/>
              <w:right w:val="single" w:sz="4" w:space="0" w:color="auto"/>
            </w:tcBorders>
          </w:tcPr>
          <w:p w14:paraId="4A63EE0F"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76B08638" w14:textId="77777777" w:rsidR="00CF3357" w:rsidRPr="0093614A" w:rsidRDefault="00CF3357" w:rsidP="00EA1C76">
            <w:pPr>
              <w:pStyle w:val="Tablebody"/>
            </w:pPr>
            <w:r w:rsidRPr="0093614A">
              <w:t xml:space="preserve">Izvēlēto apjoms </w:t>
            </w:r>
          </w:p>
        </w:tc>
        <w:tc>
          <w:tcPr>
            <w:tcW w:w="3676" w:type="pct"/>
            <w:gridSpan w:val="2"/>
            <w:tcBorders>
              <w:top w:val="single" w:sz="4" w:space="0" w:color="auto"/>
              <w:left w:val="single" w:sz="4" w:space="0" w:color="auto"/>
              <w:bottom w:val="single" w:sz="4" w:space="0" w:color="auto"/>
            </w:tcBorders>
            <w:shd w:val="clear" w:color="auto" w:fill="auto"/>
          </w:tcPr>
          <w:p w14:paraId="6D1A0B33" w14:textId="7E5B0B1B" w:rsidR="00CF3357" w:rsidRPr="0093614A" w:rsidRDefault="00CF3357" w:rsidP="00EA1C76">
            <w:pPr>
              <w:pStyle w:val="Tablebody"/>
            </w:pPr>
            <w:r w:rsidRPr="0093614A">
              <w:t>Skaita atzīmēto ziņojumu kopējo apjomu pēc saraksta k</w:t>
            </w:r>
            <w:r w:rsidR="00FB199B">
              <w:t>olonnas "Apjoms", ievērojot norā</w:t>
            </w:r>
            <w:r w:rsidRPr="0093614A">
              <w:t xml:space="preserve">dītās mērvienības. Kopējais apjoms nedrīkst pārsniegt 20MB.  </w:t>
            </w:r>
          </w:p>
        </w:tc>
      </w:tr>
      <w:tr w:rsidR="00CF3357" w:rsidRPr="0093614A" w14:paraId="7E0D7B5A" w14:textId="77777777" w:rsidTr="00CF3357">
        <w:trPr>
          <w:jc w:val="center"/>
        </w:trPr>
        <w:tc>
          <w:tcPr>
            <w:tcW w:w="294" w:type="pct"/>
            <w:tcBorders>
              <w:top w:val="single" w:sz="4" w:space="0" w:color="auto"/>
              <w:left w:val="nil"/>
              <w:bottom w:val="single" w:sz="4" w:space="0" w:color="auto"/>
              <w:right w:val="single" w:sz="4" w:space="0" w:color="auto"/>
            </w:tcBorders>
          </w:tcPr>
          <w:p w14:paraId="1A80CF75"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5AA38E39" w14:textId="77777777" w:rsidR="00CF3357" w:rsidRPr="0093614A" w:rsidRDefault="00CF3357" w:rsidP="00EA1C76">
            <w:pPr>
              <w:pStyle w:val="Tablebody"/>
            </w:pPr>
            <w:r w:rsidRPr="0093614A">
              <w:t>[Attīrīt]</w:t>
            </w:r>
          </w:p>
        </w:tc>
        <w:tc>
          <w:tcPr>
            <w:tcW w:w="3676" w:type="pct"/>
            <w:gridSpan w:val="2"/>
            <w:tcBorders>
              <w:top w:val="single" w:sz="4" w:space="0" w:color="auto"/>
              <w:left w:val="single" w:sz="4" w:space="0" w:color="auto"/>
              <w:bottom w:val="single" w:sz="4" w:space="0" w:color="auto"/>
            </w:tcBorders>
            <w:shd w:val="clear" w:color="auto" w:fill="auto"/>
          </w:tcPr>
          <w:p w14:paraId="4F940EED" w14:textId="51FF9905" w:rsidR="00CF3357" w:rsidRPr="0093614A" w:rsidRDefault="00CF3357" w:rsidP="00FB199B">
            <w:pPr>
              <w:pStyle w:val="Tablebody"/>
            </w:pPr>
            <w:r w:rsidRPr="0093614A">
              <w:t>Poga izvēlēto rūtiņu attīrīšanai.</w:t>
            </w:r>
          </w:p>
        </w:tc>
      </w:tr>
      <w:tr w:rsidR="00CF3357" w:rsidRPr="0093614A" w14:paraId="676F390E" w14:textId="77777777" w:rsidTr="00CF3357">
        <w:trPr>
          <w:jc w:val="center"/>
        </w:trPr>
        <w:tc>
          <w:tcPr>
            <w:tcW w:w="294" w:type="pct"/>
            <w:tcBorders>
              <w:top w:val="single" w:sz="4" w:space="0" w:color="auto"/>
              <w:left w:val="nil"/>
              <w:bottom w:val="single" w:sz="4" w:space="0" w:color="auto"/>
              <w:right w:val="single" w:sz="4" w:space="0" w:color="auto"/>
            </w:tcBorders>
          </w:tcPr>
          <w:p w14:paraId="6642230E"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1247B791" w14:textId="77777777" w:rsidR="00CF3357" w:rsidRPr="0093614A" w:rsidRDefault="00CF3357" w:rsidP="00EA1C76">
            <w:pPr>
              <w:pStyle w:val="Tablebody"/>
            </w:pPr>
            <w:r w:rsidRPr="0093614A">
              <w:t>[Dzēst izvēlētos]</w:t>
            </w:r>
          </w:p>
        </w:tc>
        <w:tc>
          <w:tcPr>
            <w:tcW w:w="3676" w:type="pct"/>
            <w:gridSpan w:val="2"/>
            <w:tcBorders>
              <w:top w:val="single" w:sz="4" w:space="0" w:color="auto"/>
              <w:left w:val="single" w:sz="4" w:space="0" w:color="auto"/>
              <w:bottom w:val="single" w:sz="4" w:space="0" w:color="auto"/>
            </w:tcBorders>
            <w:shd w:val="clear" w:color="auto" w:fill="auto"/>
          </w:tcPr>
          <w:p w14:paraId="6459E33B" w14:textId="77777777" w:rsidR="00CF3357" w:rsidRPr="0093614A" w:rsidRDefault="00CF3357" w:rsidP="00EA1C76">
            <w:pPr>
              <w:pStyle w:val="Tablebody"/>
            </w:pPr>
            <w:r w:rsidRPr="0093614A">
              <w:t>Poga aktīva, ja ir izvēlēta kaut viena izvēles rūtiņa saraksta 1.kolonnā. Poga maina statusu uz "Dzēsts" visiem izvēlētajiem ziņojumiem.</w:t>
            </w:r>
          </w:p>
        </w:tc>
      </w:tr>
      <w:tr w:rsidR="00CF3357" w:rsidRPr="0093614A" w14:paraId="3FE630DA" w14:textId="77777777" w:rsidTr="00CF3357">
        <w:trPr>
          <w:jc w:val="center"/>
        </w:trPr>
        <w:tc>
          <w:tcPr>
            <w:tcW w:w="294" w:type="pct"/>
            <w:tcBorders>
              <w:top w:val="single" w:sz="4" w:space="0" w:color="auto"/>
              <w:left w:val="nil"/>
              <w:bottom w:val="single" w:sz="4" w:space="0" w:color="auto"/>
              <w:right w:val="single" w:sz="4" w:space="0" w:color="auto"/>
            </w:tcBorders>
          </w:tcPr>
          <w:p w14:paraId="30ECBA22"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04AD8159" w14:textId="77777777" w:rsidR="00CF3357" w:rsidRPr="0093614A" w:rsidRDefault="00CF3357" w:rsidP="00EA1C76">
            <w:pPr>
              <w:pStyle w:val="Tablebody"/>
            </w:pPr>
            <w:r w:rsidRPr="0093614A">
              <w:t>[Saņemt izvēlētos]</w:t>
            </w:r>
          </w:p>
        </w:tc>
        <w:tc>
          <w:tcPr>
            <w:tcW w:w="1912" w:type="pct"/>
            <w:tcBorders>
              <w:top w:val="single" w:sz="4" w:space="0" w:color="auto"/>
              <w:left w:val="single" w:sz="4" w:space="0" w:color="auto"/>
              <w:bottom w:val="single" w:sz="4" w:space="0" w:color="auto"/>
            </w:tcBorders>
            <w:shd w:val="clear" w:color="auto" w:fill="auto"/>
          </w:tcPr>
          <w:p w14:paraId="0F47E264" w14:textId="525D451C" w:rsidR="00CF3357" w:rsidRPr="0093614A" w:rsidRDefault="00CF3357" w:rsidP="00A613B2">
            <w:pPr>
              <w:pStyle w:val="Tablebody"/>
            </w:pPr>
            <w:r w:rsidRPr="0093614A">
              <w:t>Poga redzama tikai ziņojumiem ar statusu "Piegādāts" (kad ziņojumi nofiltrēti ar radiopogu "Nenolasītie") un aktīva, ja, ir izvēlēta kaut viena izvēl</w:t>
            </w:r>
            <w:r w:rsidR="00A613B2">
              <w:t>e</w:t>
            </w:r>
            <w:r w:rsidRPr="0093614A">
              <w:t>s rūtiņa saraksta 1.kolonnā. Poga nodrošina ziņojuma saņemšanu (ar ReceiveMessage) ar statusu maiņu uz "Nolasīts" (tikai gadījumā, ja kanālā konfigurācija neparedz manuālu ACK) un izveido lejupielādējamo arhīva</w:t>
            </w:r>
            <w:r w:rsidR="00A613B2">
              <w:t xml:space="preserve"> </w:t>
            </w:r>
            <w:r w:rsidR="00A613B2" w:rsidRPr="0093614A">
              <w:t>.</w:t>
            </w:r>
            <w:r w:rsidRPr="0093614A">
              <w:t>zip datni ar visiem ziņojumu XML un vienotu csv datni ar metadatiem. Ja ziņojumu kopējais apjoms pārsniedz 20MB, tad jāizvada kļūdas paziņojums, ka izveidotais arhīvs pārsniedz pieļaujamo apjomu.</w:t>
            </w:r>
          </w:p>
        </w:tc>
        <w:tc>
          <w:tcPr>
            <w:tcW w:w="1764" w:type="pct"/>
            <w:tcBorders>
              <w:top w:val="single" w:sz="4" w:space="0" w:color="auto"/>
              <w:left w:val="single" w:sz="4" w:space="0" w:color="auto"/>
              <w:bottom w:val="single" w:sz="4" w:space="0" w:color="auto"/>
            </w:tcBorders>
          </w:tcPr>
          <w:p w14:paraId="53C4CC80" w14:textId="77777777" w:rsidR="00CF3357" w:rsidRPr="0093614A" w:rsidRDefault="00CF3357" w:rsidP="00EA1C76">
            <w:pPr>
              <w:pStyle w:val="Tablebody"/>
            </w:pPr>
            <w:r w:rsidRPr="0093614A">
              <w:t>Nav pieejama.</w:t>
            </w:r>
          </w:p>
        </w:tc>
      </w:tr>
      <w:tr w:rsidR="00CF3357" w:rsidRPr="0093614A" w14:paraId="1523795A" w14:textId="77777777" w:rsidTr="00CF3357">
        <w:trPr>
          <w:jc w:val="center"/>
        </w:trPr>
        <w:tc>
          <w:tcPr>
            <w:tcW w:w="294" w:type="pct"/>
            <w:tcBorders>
              <w:top w:val="single" w:sz="4" w:space="0" w:color="auto"/>
              <w:left w:val="nil"/>
              <w:bottom w:val="single" w:sz="4" w:space="0" w:color="auto"/>
              <w:right w:val="single" w:sz="4" w:space="0" w:color="auto"/>
            </w:tcBorders>
          </w:tcPr>
          <w:p w14:paraId="7CECF9AD" w14:textId="77777777" w:rsidR="00CF3357" w:rsidRPr="0093614A" w:rsidRDefault="00CF3357" w:rsidP="00EA1C76">
            <w:pPr>
              <w:pStyle w:val="TableListNumber"/>
            </w:pPr>
          </w:p>
        </w:tc>
        <w:tc>
          <w:tcPr>
            <w:tcW w:w="1030" w:type="pct"/>
            <w:tcBorders>
              <w:top w:val="single" w:sz="4" w:space="0" w:color="auto"/>
              <w:left w:val="nil"/>
              <w:bottom w:val="single" w:sz="4" w:space="0" w:color="auto"/>
              <w:right w:val="single" w:sz="4" w:space="0" w:color="auto"/>
            </w:tcBorders>
            <w:shd w:val="clear" w:color="auto" w:fill="auto"/>
          </w:tcPr>
          <w:p w14:paraId="2A3363ED" w14:textId="77777777" w:rsidR="00CF3357" w:rsidRPr="0093614A" w:rsidRDefault="00CF3357" w:rsidP="00EA1C76">
            <w:pPr>
              <w:pStyle w:val="Tablebody"/>
            </w:pPr>
            <w:r w:rsidRPr="0093614A">
              <w:t>[Lejupielādēt izvēlētos]</w:t>
            </w:r>
          </w:p>
        </w:tc>
        <w:tc>
          <w:tcPr>
            <w:tcW w:w="3676" w:type="pct"/>
            <w:gridSpan w:val="2"/>
            <w:tcBorders>
              <w:top w:val="single" w:sz="4" w:space="0" w:color="auto"/>
              <w:left w:val="single" w:sz="4" w:space="0" w:color="auto"/>
              <w:bottom w:val="single" w:sz="4" w:space="0" w:color="auto"/>
            </w:tcBorders>
            <w:shd w:val="clear" w:color="auto" w:fill="auto"/>
          </w:tcPr>
          <w:p w14:paraId="108D3B2A" w14:textId="64B5F84E" w:rsidR="00CF3357" w:rsidRPr="0093614A" w:rsidRDefault="00CF3357" w:rsidP="00EA1C76">
            <w:pPr>
              <w:pStyle w:val="Tablebody"/>
            </w:pPr>
            <w:r w:rsidRPr="0093614A">
              <w:t>Poga redzama visiem ziņojumiem, izņemot statusā "Piegādāts", un aktīva, ja, ir izvēlēta kaut viena izvēles rūtiņa saraksta 1.kolonnā. Poga sagatavo lejupielādējamo arhīva</w:t>
            </w:r>
            <w:r w:rsidR="00857263" w:rsidRPr="0093614A">
              <w:t xml:space="preserve"> .</w:t>
            </w:r>
            <w:r w:rsidRPr="0093614A">
              <w:t xml:space="preserve">zip datni ar visiem izvēlētajiem ziņojumu XML un </w:t>
            </w:r>
            <w:r w:rsidRPr="0093614A">
              <w:lastRenderedPageBreak/>
              <w:t>vienotu csv datni ar metadatiem. Ja ziņojumu kopējais apjoms pārsniedz 20MB, tad izvada kļūdas paziņojum</w:t>
            </w:r>
            <w:r w:rsidR="00A613B2">
              <w:t>u</w:t>
            </w:r>
            <w:r w:rsidRPr="0093614A">
              <w:t xml:space="preserve">s, ka izveidotais arhīvs pārsniedz pieļaujamo apjomu.    </w:t>
            </w:r>
          </w:p>
        </w:tc>
      </w:tr>
    </w:tbl>
    <w:p w14:paraId="08818390" w14:textId="7AF93731" w:rsidR="002E4FB9" w:rsidRPr="0093614A" w:rsidRDefault="00857263" w:rsidP="002E4FB9">
      <w:bookmarkStart w:id="1813" w:name="_Toc354566851"/>
      <w:bookmarkStart w:id="1814" w:name="_Toc354567220"/>
      <w:bookmarkStart w:id="1815" w:name="_Toc354570682"/>
      <w:bookmarkStart w:id="1816" w:name="_Toc354731191"/>
      <w:bookmarkStart w:id="1817" w:name="_Toc354742454"/>
      <w:bookmarkStart w:id="1818" w:name="_Toc354750102"/>
      <w:bookmarkStart w:id="1819" w:name="_Toc354750204"/>
      <w:bookmarkStart w:id="1820" w:name="_Toc354991038"/>
      <w:bookmarkStart w:id="1821" w:name="_Toc354991142"/>
      <w:bookmarkStart w:id="1822" w:name="_Toc354991244"/>
      <w:bookmarkStart w:id="1823" w:name="_Toc354991347"/>
      <w:bookmarkStart w:id="1824" w:name="_Toc355010707"/>
      <w:bookmarkStart w:id="1825" w:name="_Toc354566852"/>
      <w:bookmarkStart w:id="1826" w:name="_Toc354567221"/>
      <w:bookmarkStart w:id="1827" w:name="_Toc354570683"/>
      <w:bookmarkStart w:id="1828" w:name="_Toc354731192"/>
      <w:bookmarkStart w:id="1829" w:name="_Toc354742455"/>
      <w:bookmarkStart w:id="1830" w:name="_Toc354750103"/>
      <w:bookmarkStart w:id="1831" w:name="_Toc354750205"/>
      <w:bookmarkStart w:id="1832" w:name="_Toc354991039"/>
      <w:bookmarkStart w:id="1833" w:name="_Toc354991143"/>
      <w:bookmarkStart w:id="1834" w:name="_Toc354991245"/>
      <w:bookmarkStart w:id="1835" w:name="_Toc354991348"/>
      <w:bookmarkStart w:id="1836" w:name="_Toc355010708"/>
      <w:bookmarkStart w:id="1837" w:name="_Toc354566853"/>
      <w:bookmarkStart w:id="1838" w:name="_Toc354567222"/>
      <w:bookmarkStart w:id="1839" w:name="_Toc354570684"/>
      <w:bookmarkStart w:id="1840" w:name="_Toc354731193"/>
      <w:bookmarkStart w:id="1841" w:name="_Toc354742456"/>
      <w:bookmarkStart w:id="1842" w:name="_Toc354750104"/>
      <w:bookmarkStart w:id="1843" w:name="_Toc354750206"/>
      <w:bookmarkStart w:id="1844" w:name="_Toc354991040"/>
      <w:bookmarkStart w:id="1845" w:name="_Toc354991144"/>
      <w:bookmarkStart w:id="1846" w:name="_Toc354991246"/>
      <w:bookmarkStart w:id="1847" w:name="_Toc354991349"/>
      <w:bookmarkStart w:id="1848" w:name="_Toc355010709"/>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r w:rsidRPr="0093614A">
        <w:lastRenderedPageBreak/>
        <w:t>L</w:t>
      </w:r>
      <w:r w:rsidR="0052144D" w:rsidRPr="0093614A">
        <w:t>apa “Ziņojum</w:t>
      </w:r>
      <w:r w:rsidR="00A613B2">
        <w:t>a</w:t>
      </w:r>
      <w:r w:rsidR="0052144D" w:rsidRPr="0093614A">
        <w:t xml:space="preserve"> detalizēts skats” satur detalizētu informāciju par ziņojumu</w:t>
      </w:r>
      <w:r w:rsidR="002E4FB9" w:rsidRPr="0093614A">
        <w:t xml:space="preserve"> (skat. </w:t>
      </w:r>
      <w:r w:rsidR="002E4FB9" w:rsidRPr="0093614A">
        <w:fldChar w:fldCharType="begin"/>
      </w:r>
      <w:r w:rsidR="002E4FB9" w:rsidRPr="0093614A">
        <w:instrText xml:space="preserve"> REF _Ref25139575 \h </w:instrText>
      </w:r>
      <w:r w:rsidR="002E4FB9" w:rsidRPr="0093614A">
        <w:fldChar w:fldCharType="separate"/>
      </w:r>
      <w:r w:rsidR="00CD0890">
        <w:rPr>
          <w:noProof/>
        </w:rPr>
        <w:t>32</w:t>
      </w:r>
      <w:r w:rsidR="002E4FB9" w:rsidRPr="0093614A">
        <w:fldChar w:fldCharType="end"/>
      </w:r>
      <w:r w:rsidR="002E4FB9" w:rsidRPr="0093614A">
        <w:t>.attēlu)</w:t>
      </w:r>
      <w:r w:rsidR="0052144D" w:rsidRPr="0093614A">
        <w:t xml:space="preserve">. </w:t>
      </w:r>
    </w:p>
    <w:p w14:paraId="56CAFEBF" w14:textId="34CA0C27" w:rsidR="0052144D" w:rsidRPr="0093614A" w:rsidRDefault="0052144D" w:rsidP="0052144D">
      <w:pPr>
        <w:pStyle w:val="Pictureposition"/>
      </w:pPr>
      <w:r w:rsidRPr="0093614A">
        <w:rPr>
          <w:noProof/>
          <w:lang w:eastAsia="lv-LV"/>
        </w:rPr>
        <w:drawing>
          <wp:inline distT="0" distB="0" distL="0" distR="0" wp14:anchorId="75FD0A4D" wp14:editId="078113FA">
            <wp:extent cx="6120130" cy="37369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120130" cy="3736975"/>
                    </a:xfrm>
                    <a:prstGeom prst="rect">
                      <a:avLst/>
                    </a:prstGeom>
                  </pic:spPr>
                </pic:pic>
              </a:graphicData>
            </a:graphic>
          </wp:inline>
        </w:drawing>
      </w:r>
    </w:p>
    <w:p w14:paraId="464116D9" w14:textId="77777777" w:rsidR="002E4FB9" w:rsidRPr="0093614A" w:rsidRDefault="002E4FB9" w:rsidP="0052144D">
      <w:pPr>
        <w:pStyle w:val="Pictureposition"/>
      </w:pPr>
    </w:p>
    <w:p w14:paraId="449BDB66" w14:textId="77777777" w:rsidR="0052144D" w:rsidRPr="0093614A" w:rsidRDefault="0052144D" w:rsidP="0052144D">
      <w:pPr>
        <w:pStyle w:val="Pictureposition"/>
      </w:pPr>
    </w:p>
    <w:p w14:paraId="2A3CB51E" w14:textId="1756EBE1" w:rsidR="0052144D" w:rsidRPr="0093614A" w:rsidRDefault="00D67156" w:rsidP="0052144D">
      <w:pPr>
        <w:pStyle w:val="Picturecaption"/>
      </w:pPr>
      <w:fldSimple w:instr=" SEQ Attēls \* ARABIC ">
        <w:bookmarkStart w:id="1849" w:name="_Ref25139575"/>
        <w:bookmarkStart w:id="1850" w:name="_Toc25239695"/>
        <w:r w:rsidR="00CD0890">
          <w:rPr>
            <w:noProof/>
          </w:rPr>
          <w:t>32</w:t>
        </w:r>
        <w:bookmarkEnd w:id="1849"/>
      </w:fldSimple>
      <w:r w:rsidR="0052144D" w:rsidRPr="0093614A">
        <w:t>.attēls. Ziņojuma detalizēts skats</w:t>
      </w:r>
      <w:bookmarkEnd w:id="1850"/>
    </w:p>
    <w:p w14:paraId="14609640" w14:textId="203AE898" w:rsidR="002E4FB9" w:rsidRPr="0093614A" w:rsidRDefault="002E4FB9" w:rsidP="002E4FB9">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r w:rsidR="00CD0890">
        <w:t>15</w:t>
      </w:r>
      <w:r w:rsidRPr="0093614A">
        <w:rPr>
          <w:noProof w:val="0"/>
        </w:rPr>
        <w:fldChar w:fldCharType="end"/>
      </w:r>
      <w:r w:rsidRPr="0093614A">
        <w:rPr>
          <w:noProof w:val="0"/>
        </w:rPr>
        <w:t>.tabula</w:t>
      </w:r>
    </w:p>
    <w:p w14:paraId="5870C102" w14:textId="2DCD90B9" w:rsidR="002E4FB9" w:rsidRPr="0093614A" w:rsidRDefault="002E4FB9" w:rsidP="002E4FB9">
      <w:pPr>
        <w:pStyle w:val="Tabletitle"/>
      </w:pPr>
      <w:r w:rsidRPr="0093614A">
        <w:t>Ziņojuma detalizēts skats</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2E4FB9" w:rsidRPr="0093614A" w14:paraId="6EBA1D48" w14:textId="77777777" w:rsidTr="002E4FB9">
        <w:trPr>
          <w:tblHeader/>
          <w:jc w:val="center"/>
        </w:trPr>
        <w:tc>
          <w:tcPr>
            <w:tcW w:w="368" w:type="pct"/>
            <w:tcBorders>
              <w:top w:val="single" w:sz="12" w:space="0" w:color="000000"/>
              <w:left w:val="nil"/>
              <w:bottom w:val="single" w:sz="6" w:space="0" w:color="000000"/>
              <w:right w:val="single" w:sz="4" w:space="0" w:color="auto"/>
            </w:tcBorders>
          </w:tcPr>
          <w:p w14:paraId="78A9468F" w14:textId="77777777" w:rsidR="002E4FB9" w:rsidRPr="0093614A" w:rsidRDefault="002E4FB9" w:rsidP="002E4FB9">
            <w:pPr>
              <w:pStyle w:val="TableBoldSmall"/>
            </w:pPr>
            <w:r w:rsidRPr="0093614A">
              <w:t>Nr. p.k.</w:t>
            </w:r>
          </w:p>
        </w:tc>
        <w:tc>
          <w:tcPr>
            <w:tcW w:w="1324" w:type="pct"/>
            <w:tcBorders>
              <w:top w:val="single" w:sz="12" w:space="0" w:color="000000"/>
              <w:left w:val="nil"/>
              <w:bottom w:val="single" w:sz="6" w:space="0" w:color="000000"/>
              <w:right w:val="single" w:sz="4" w:space="0" w:color="auto"/>
            </w:tcBorders>
            <w:shd w:val="clear" w:color="auto" w:fill="auto"/>
          </w:tcPr>
          <w:p w14:paraId="1104DE2E" w14:textId="77777777" w:rsidR="002E4FB9" w:rsidRPr="0093614A" w:rsidRDefault="002E4FB9" w:rsidP="002E4FB9">
            <w:pPr>
              <w:pStyle w:val="TableBoldSmall"/>
            </w:pPr>
            <w:r w:rsidRPr="0093614A">
              <w:t>Nosaukums</w:t>
            </w:r>
          </w:p>
        </w:tc>
        <w:tc>
          <w:tcPr>
            <w:tcW w:w="3308" w:type="pct"/>
            <w:tcBorders>
              <w:top w:val="single" w:sz="12" w:space="0" w:color="000000"/>
              <w:left w:val="single" w:sz="4" w:space="0" w:color="auto"/>
              <w:bottom w:val="single" w:sz="6" w:space="0" w:color="000000"/>
            </w:tcBorders>
            <w:shd w:val="clear" w:color="auto" w:fill="auto"/>
          </w:tcPr>
          <w:p w14:paraId="02CC3280" w14:textId="77777777" w:rsidR="002E4FB9" w:rsidRPr="0093614A" w:rsidRDefault="002E4FB9" w:rsidP="002E4FB9">
            <w:pPr>
              <w:pStyle w:val="TableBoldSmall"/>
              <w:rPr>
                <w:bCs/>
              </w:rPr>
            </w:pPr>
            <w:r w:rsidRPr="0093614A">
              <w:rPr>
                <w:bCs/>
              </w:rPr>
              <w:t>Apraksts</w:t>
            </w:r>
          </w:p>
        </w:tc>
      </w:tr>
      <w:tr w:rsidR="00E0111D" w:rsidRPr="0093614A" w14:paraId="69CF0639" w14:textId="49A2DE7D" w:rsidTr="00E0111D">
        <w:trPr>
          <w:jc w:val="center"/>
        </w:trPr>
        <w:tc>
          <w:tcPr>
            <w:tcW w:w="368" w:type="pct"/>
            <w:tcBorders>
              <w:top w:val="single" w:sz="6" w:space="0" w:color="000000"/>
              <w:left w:val="nil"/>
              <w:bottom w:val="single" w:sz="4" w:space="0" w:color="auto"/>
              <w:right w:val="single" w:sz="4" w:space="0" w:color="auto"/>
            </w:tcBorders>
          </w:tcPr>
          <w:p w14:paraId="6F1B447B" w14:textId="77777777" w:rsidR="00E0111D" w:rsidRPr="0093614A" w:rsidRDefault="00E0111D" w:rsidP="009F2D10">
            <w:pPr>
              <w:pStyle w:val="TableListNumber"/>
              <w:numPr>
                <w:ilvl w:val="0"/>
                <w:numId w:val="37"/>
              </w:numPr>
            </w:pPr>
          </w:p>
        </w:tc>
        <w:tc>
          <w:tcPr>
            <w:tcW w:w="1324" w:type="pct"/>
            <w:tcBorders>
              <w:top w:val="single" w:sz="6" w:space="0" w:color="000000"/>
              <w:left w:val="nil"/>
              <w:bottom w:val="single" w:sz="4" w:space="0" w:color="auto"/>
              <w:right w:val="single" w:sz="4" w:space="0" w:color="auto"/>
            </w:tcBorders>
            <w:shd w:val="clear" w:color="auto" w:fill="auto"/>
          </w:tcPr>
          <w:p w14:paraId="39B82E25" w14:textId="290CDD4C" w:rsidR="00E0111D" w:rsidRPr="0093614A" w:rsidRDefault="00E0111D" w:rsidP="00A613B2">
            <w:pPr>
              <w:pStyle w:val="Tablebody"/>
            </w:pPr>
            <w:r w:rsidRPr="0093614A">
              <w:t>Ziņojuma ID</w:t>
            </w:r>
          </w:p>
        </w:tc>
        <w:tc>
          <w:tcPr>
            <w:tcW w:w="3308" w:type="pct"/>
            <w:tcBorders>
              <w:top w:val="single" w:sz="6" w:space="0" w:color="000000"/>
              <w:left w:val="single" w:sz="4" w:space="0" w:color="auto"/>
              <w:bottom w:val="single" w:sz="4" w:space="0" w:color="auto"/>
            </w:tcBorders>
            <w:shd w:val="clear" w:color="auto" w:fill="auto"/>
          </w:tcPr>
          <w:p w14:paraId="083E4525" w14:textId="5E27C053" w:rsidR="00E0111D" w:rsidRPr="0093614A" w:rsidRDefault="00E0111D" w:rsidP="00E0111D">
            <w:pPr>
              <w:pStyle w:val="Tablebody"/>
            </w:pPr>
            <w:r>
              <w:t>U</w:t>
            </w:r>
            <w:r w:rsidRPr="00E0111D">
              <w:t>nikālais identifikācijas numurs</w:t>
            </w:r>
            <w:r>
              <w:t>.</w:t>
            </w:r>
          </w:p>
        </w:tc>
      </w:tr>
      <w:tr w:rsidR="00E0111D" w:rsidRPr="0093614A" w14:paraId="5CD725CA" w14:textId="2692C635" w:rsidTr="00E0111D">
        <w:trPr>
          <w:jc w:val="center"/>
        </w:trPr>
        <w:tc>
          <w:tcPr>
            <w:tcW w:w="368" w:type="pct"/>
            <w:tcBorders>
              <w:top w:val="single" w:sz="4" w:space="0" w:color="auto"/>
              <w:left w:val="nil"/>
              <w:bottom w:val="single" w:sz="4" w:space="0" w:color="auto"/>
              <w:right w:val="single" w:sz="4" w:space="0" w:color="auto"/>
            </w:tcBorders>
          </w:tcPr>
          <w:p w14:paraId="462EAF2B"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21CFB07" w14:textId="18973AAB" w:rsidR="00E0111D" w:rsidRPr="0093614A" w:rsidRDefault="00E0111D" w:rsidP="002E4FB9">
            <w:pPr>
              <w:pStyle w:val="Tablebody"/>
            </w:pPr>
            <w:r w:rsidRPr="0093614A">
              <w:t>Izveidošanas datums</w:t>
            </w:r>
          </w:p>
        </w:tc>
        <w:tc>
          <w:tcPr>
            <w:tcW w:w="3308" w:type="pct"/>
            <w:tcBorders>
              <w:top w:val="single" w:sz="4" w:space="0" w:color="auto"/>
              <w:left w:val="single" w:sz="4" w:space="0" w:color="auto"/>
              <w:bottom w:val="single" w:sz="4" w:space="0" w:color="auto"/>
            </w:tcBorders>
            <w:shd w:val="clear" w:color="auto" w:fill="auto"/>
          </w:tcPr>
          <w:p w14:paraId="67CA9760" w14:textId="44672D3E" w:rsidR="00E0111D" w:rsidRPr="0093614A" w:rsidRDefault="00B36357" w:rsidP="00E0111D">
            <w:pPr>
              <w:pStyle w:val="Tablebody"/>
            </w:pPr>
            <w:r w:rsidRPr="00B36357">
              <w:t>Vērtību attēlo ar precizitāti līdz milisekundei</w:t>
            </w:r>
            <w:r>
              <w:t>.</w:t>
            </w:r>
          </w:p>
        </w:tc>
      </w:tr>
      <w:tr w:rsidR="002E4FB9" w:rsidRPr="0093614A" w14:paraId="34F80FEC" w14:textId="77777777" w:rsidTr="002E4FB9">
        <w:trPr>
          <w:jc w:val="center"/>
        </w:trPr>
        <w:tc>
          <w:tcPr>
            <w:tcW w:w="368" w:type="pct"/>
            <w:tcBorders>
              <w:top w:val="single" w:sz="4" w:space="0" w:color="auto"/>
              <w:left w:val="nil"/>
              <w:bottom w:val="single" w:sz="4" w:space="0" w:color="auto"/>
              <w:right w:val="single" w:sz="4" w:space="0" w:color="auto"/>
            </w:tcBorders>
          </w:tcPr>
          <w:p w14:paraId="44D1A61A"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9DE069E" w14:textId="158C1C94" w:rsidR="002E4FB9" w:rsidRPr="0093614A" w:rsidRDefault="00C5393C" w:rsidP="002E4FB9">
            <w:pPr>
              <w:pStyle w:val="Tablebody"/>
            </w:pPr>
            <w:r w:rsidRPr="0093614A">
              <w:t>Statuss</w:t>
            </w:r>
          </w:p>
        </w:tc>
        <w:tc>
          <w:tcPr>
            <w:tcW w:w="3308" w:type="pct"/>
            <w:tcBorders>
              <w:top w:val="single" w:sz="4" w:space="0" w:color="auto"/>
              <w:left w:val="single" w:sz="4" w:space="0" w:color="auto"/>
              <w:bottom w:val="single" w:sz="4" w:space="0" w:color="auto"/>
            </w:tcBorders>
            <w:shd w:val="clear" w:color="auto" w:fill="auto"/>
          </w:tcPr>
          <w:p w14:paraId="15B0A6B4" w14:textId="6A201DFA" w:rsidR="002E4FB9" w:rsidRPr="0093614A" w:rsidRDefault="00C5393C" w:rsidP="00C5393C">
            <w:pPr>
              <w:pStyle w:val="Tablebody"/>
            </w:pPr>
            <w:r w:rsidRPr="0093614A">
              <w:t xml:space="preserve">Norāda statusu, blakus atrodas saite – “Mainīt statusu uz…”, ja tiks mainīts statuss no piegādāts uz Nolasīts, laukā būs pieejama poga [Atbildēt ar notikumu], skat. </w:t>
            </w:r>
            <w:r w:rsidRPr="0093614A">
              <w:fldChar w:fldCharType="begin"/>
            </w:r>
            <w:r w:rsidRPr="0093614A">
              <w:instrText xml:space="preserve"> REF _Ref25140622 \h </w:instrText>
            </w:r>
            <w:r w:rsidRPr="0093614A">
              <w:fldChar w:fldCharType="separate"/>
            </w:r>
            <w:r w:rsidR="00CD0890">
              <w:rPr>
                <w:noProof/>
              </w:rPr>
              <w:t>33</w:t>
            </w:r>
            <w:r w:rsidRPr="0093614A">
              <w:fldChar w:fldCharType="end"/>
            </w:r>
            <w:r w:rsidRPr="0093614A">
              <w:t>.attēls.</w:t>
            </w:r>
          </w:p>
        </w:tc>
      </w:tr>
      <w:tr w:rsidR="00E0111D" w:rsidRPr="0093614A" w14:paraId="0603D6A2" w14:textId="2ACFB151" w:rsidTr="00E0111D">
        <w:trPr>
          <w:jc w:val="center"/>
        </w:trPr>
        <w:tc>
          <w:tcPr>
            <w:tcW w:w="368" w:type="pct"/>
            <w:tcBorders>
              <w:top w:val="single" w:sz="4" w:space="0" w:color="auto"/>
              <w:left w:val="nil"/>
              <w:bottom w:val="single" w:sz="4" w:space="0" w:color="auto"/>
              <w:right w:val="single" w:sz="4" w:space="0" w:color="auto"/>
            </w:tcBorders>
          </w:tcPr>
          <w:p w14:paraId="2B87A3FB"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6C09AE9" w14:textId="517FC48C" w:rsidR="00E0111D" w:rsidRPr="0093614A" w:rsidRDefault="00E0111D" w:rsidP="002E4FB9">
            <w:pPr>
              <w:pStyle w:val="Tablebody"/>
            </w:pPr>
            <w:r w:rsidRPr="0093614A">
              <w:t>Statusa maiņas datums</w:t>
            </w:r>
          </w:p>
        </w:tc>
        <w:tc>
          <w:tcPr>
            <w:tcW w:w="3308" w:type="pct"/>
            <w:tcBorders>
              <w:top w:val="single" w:sz="4" w:space="0" w:color="auto"/>
              <w:left w:val="single" w:sz="4" w:space="0" w:color="auto"/>
              <w:bottom w:val="single" w:sz="4" w:space="0" w:color="auto"/>
            </w:tcBorders>
            <w:shd w:val="clear" w:color="auto" w:fill="auto"/>
          </w:tcPr>
          <w:p w14:paraId="7CD22BEA" w14:textId="5EA0ACC3" w:rsidR="00E0111D" w:rsidRPr="0093614A" w:rsidRDefault="00B36357" w:rsidP="00E0111D">
            <w:pPr>
              <w:pStyle w:val="Tablebody"/>
            </w:pPr>
            <w:r w:rsidRPr="00B36357">
              <w:t>Vērtību attēlo ar precizitāti līdz milisekundei</w:t>
            </w:r>
            <w:r>
              <w:t>.</w:t>
            </w:r>
          </w:p>
        </w:tc>
      </w:tr>
      <w:tr w:rsidR="00E0111D" w:rsidRPr="0093614A" w14:paraId="50D1173B" w14:textId="05AE0FD7" w:rsidTr="00E0111D">
        <w:trPr>
          <w:jc w:val="center"/>
        </w:trPr>
        <w:tc>
          <w:tcPr>
            <w:tcW w:w="368" w:type="pct"/>
            <w:tcBorders>
              <w:top w:val="single" w:sz="4" w:space="0" w:color="auto"/>
              <w:left w:val="nil"/>
              <w:bottom w:val="single" w:sz="4" w:space="0" w:color="auto"/>
              <w:right w:val="single" w:sz="4" w:space="0" w:color="auto"/>
            </w:tcBorders>
          </w:tcPr>
          <w:p w14:paraId="5C4DAD3D"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9E71303" w14:textId="4DF9137A" w:rsidR="00E0111D" w:rsidRPr="0093614A" w:rsidRDefault="00E0111D" w:rsidP="002E4FB9">
            <w:pPr>
              <w:pStyle w:val="Tablebody"/>
            </w:pPr>
            <w:r w:rsidRPr="0093614A">
              <w:t>Kanāla nosaukums</w:t>
            </w:r>
          </w:p>
        </w:tc>
        <w:tc>
          <w:tcPr>
            <w:tcW w:w="3308" w:type="pct"/>
            <w:tcBorders>
              <w:top w:val="single" w:sz="4" w:space="0" w:color="auto"/>
              <w:left w:val="single" w:sz="4" w:space="0" w:color="auto"/>
              <w:bottom w:val="single" w:sz="4" w:space="0" w:color="auto"/>
            </w:tcBorders>
            <w:shd w:val="clear" w:color="auto" w:fill="auto"/>
          </w:tcPr>
          <w:p w14:paraId="01A25F1C" w14:textId="577BBA35" w:rsidR="00E0111D" w:rsidRPr="0093614A" w:rsidRDefault="00E0111D" w:rsidP="00E0111D">
            <w:pPr>
              <w:pStyle w:val="Tablebody"/>
            </w:pPr>
            <w:r>
              <w:t>A</w:t>
            </w:r>
            <w:r w:rsidRPr="00E0111D">
              <w:t xml:space="preserve">r </w:t>
            </w:r>
            <w:r>
              <w:t>s</w:t>
            </w:r>
            <w:r w:rsidRPr="00E0111D">
              <w:t>aiti uz tā aprakstu</w:t>
            </w:r>
            <w:r>
              <w:t>.</w:t>
            </w:r>
          </w:p>
        </w:tc>
      </w:tr>
      <w:tr w:rsidR="00E0111D" w:rsidRPr="0093614A" w14:paraId="21224B2E" w14:textId="7C40CED5" w:rsidTr="00E0111D">
        <w:trPr>
          <w:jc w:val="center"/>
        </w:trPr>
        <w:tc>
          <w:tcPr>
            <w:tcW w:w="368" w:type="pct"/>
            <w:tcBorders>
              <w:top w:val="single" w:sz="4" w:space="0" w:color="auto"/>
              <w:left w:val="nil"/>
              <w:bottom w:val="single" w:sz="4" w:space="0" w:color="auto"/>
              <w:right w:val="single" w:sz="4" w:space="0" w:color="auto"/>
            </w:tcBorders>
          </w:tcPr>
          <w:p w14:paraId="007514AB"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0D33197" w14:textId="5F4772B0" w:rsidR="00E0111D" w:rsidRPr="0093614A" w:rsidRDefault="00E0111D" w:rsidP="002E4FB9">
            <w:pPr>
              <w:pStyle w:val="Tablebody"/>
            </w:pPr>
            <w:r w:rsidRPr="0093614A">
              <w:t>Kanāla versijas numurs</w:t>
            </w:r>
          </w:p>
        </w:tc>
        <w:tc>
          <w:tcPr>
            <w:tcW w:w="3308" w:type="pct"/>
            <w:tcBorders>
              <w:top w:val="single" w:sz="4" w:space="0" w:color="auto"/>
              <w:left w:val="single" w:sz="4" w:space="0" w:color="auto"/>
              <w:bottom w:val="single" w:sz="4" w:space="0" w:color="auto"/>
            </w:tcBorders>
            <w:shd w:val="clear" w:color="auto" w:fill="auto"/>
          </w:tcPr>
          <w:p w14:paraId="5D4BC2EE" w14:textId="65776781" w:rsidR="00E0111D" w:rsidRPr="0093614A" w:rsidRDefault="00E0111D" w:rsidP="00E0111D">
            <w:pPr>
              <w:pStyle w:val="Tablebody"/>
            </w:pPr>
            <w:r>
              <w:t>A</w:t>
            </w:r>
            <w:r w:rsidRPr="00E0111D">
              <w:t>r saiti uz tā aprakstu</w:t>
            </w:r>
            <w:r>
              <w:t>.</w:t>
            </w:r>
          </w:p>
        </w:tc>
      </w:tr>
      <w:tr w:rsidR="00E0111D" w:rsidRPr="0093614A" w14:paraId="69FA6B93" w14:textId="4AE0D1E8" w:rsidTr="00E0111D">
        <w:trPr>
          <w:jc w:val="center"/>
        </w:trPr>
        <w:tc>
          <w:tcPr>
            <w:tcW w:w="368" w:type="pct"/>
            <w:tcBorders>
              <w:top w:val="single" w:sz="4" w:space="0" w:color="auto"/>
              <w:left w:val="nil"/>
              <w:bottom w:val="single" w:sz="4" w:space="0" w:color="auto"/>
              <w:right w:val="single" w:sz="4" w:space="0" w:color="auto"/>
            </w:tcBorders>
          </w:tcPr>
          <w:p w14:paraId="3BAAF349" w14:textId="77777777" w:rsidR="00E0111D" w:rsidRPr="0093614A" w:rsidRDefault="00E0111D"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5CB0E8F" w14:textId="2ED75EAC" w:rsidR="00E0111D" w:rsidRPr="0093614A" w:rsidRDefault="00E0111D" w:rsidP="002E4FB9">
            <w:pPr>
              <w:pStyle w:val="Tablebody"/>
            </w:pPr>
            <w:r w:rsidRPr="0093614A">
              <w:t>XML shēmas URN</w:t>
            </w:r>
          </w:p>
        </w:tc>
        <w:tc>
          <w:tcPr>
            <w:tcW w:w="3308" w:type="pct"/>
            <w:tcBorders>
              <w:top w:val="single" w:sz="4" w:space="0" w:color="auto"/>
              <w:left w:val="single" w:sz="4" w:space="0" w:color="auto"/>
              <w:bottom w:val="single" w:sz="4" w:space="0" w:color="auto"/>
            </w:tcBorders>
            <w:shd w:val="clear" w:color="auto" w:fill="auto"/>
          </w:tcPr>
          <w:p w14:paraId="2DE19E4E" w14:textId="2A5A703E" w:rsidR="00E0111D" w:rsidRPr="0093614A" w:rsidRDefault="00E0111D" w:rsidP="00E0111D">
            <w:pPr>
              <w:pStyle w:val="Tablebody"/>
            </w:pPr>
            <w:r w:rsidRPr="00E0111D">
              <w:t>ar hipersaiti uz šīs XML shēmas aprakstu, VISS resursu katalogā</w:t>
            </w:r>
            <w:r>
              <w:t>.</w:t>
            </w:r>
          </w:p>
        </w:tc>
      </w:tr>
      <w:tr w:rsidR="00B36357" w:rsidRPr="0093614A" w14:paraId="3351F282" w14:textId="5D3534E1" w:rsidTr="00B36357">
        <w:trPr>
          <w:jc w:val="center"/>
        </w:trPr>
        <w:tc>
          <w:tcPr>
            <w:tcW w:w="368" w:type="pct"/>
            <w:tcBorders>
              <w:top w:val="single" w:sz="4" w:space="0" w:color="auto"/>
              <w:left w:val="nil"/>
              <w:bottom w:val="single" w:sz="4" w:space="0" w:color="auto"/>
              <w:right w:val="single" w:sz="4" w:space="0" w:color="auto"/>
            </w:tcBorders>
          </w:tcPr>
          <w:p w14:paraId="46FDC842"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5D3A73A1" w14:textId="23B83963" w:rsidR="00B36357" w:rsidRPr="0093614A" w:rsidRDefault="00B36357" w:rsidP="00E0111D">
            <w:pPr>
              <w:pStyle w:val="Tablebody"/>
            </w:pPr>
            <w:r w:rsidRPr="0093614A">
              <w:t>Ziņojuma kategorija</w:t>
            </w:r>
          </w:p>
        </w:tc>
      </w:tr>
      <w:tr w:rsidR="00B36357" w:rsidRPr="0093614A" w14:paraId="67A15B43" w14:textId="5682D26B" w:rsidTr="00B36357">
        <w:trPr>
          <w:jc w:val="center"/>
        </w:trPr>
        <w:tc>
          <w:tcPr>
            <w:tcW w:w="368" w:type="pct"/>
            <w:tcBorders>
              <w:top w:val="single" w:sz="4" w:space="0" w:color="auto"/>
              <w:left w:val="nil"/>
              <w:bottom w:val="single" w:sz="4" w:space="0" w:color="auto"/>
              <w:right w:val="single" w:sz="4" w:space="0" w:color="auto"/>
            </w:tcBorders>
          </w:tcPr>
          <w:p w14:paraId="69D137CC"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73CF3D1E" w14:textId="40CC2864" w:rsidR="00B36357" w:rsidRPr="0093614A" w:rsidRDefault="00B36357" w:rsidP="00E0111D">
            <w:pPr>
              <w:pStyle w:val="Tablebody"/>
            </w:pPr>
            <w:r w:rsidRPr="0093614A">
              <w:t>Sūtītājs</w:t>
            </w:r>
          </w:p>
        </w:tc>
      </w:tr>
      <w:tr w:rsidR="00B36357" w:rsidRPr="0093614A" w14:paraId="53355C88" w14:textId="1886A6D6" w:rsidTr="00B36357">
        <w:trPr>
          <w:jc w:val="center"/>
        </w:trPr>
        <w:tc>
          <w:tcPr>
            <w:tcW w:w="368" w:type="pct"/>
            <w:tcBorders>
              <w:top w:val="single" w:sz="4" w:space="0" w:color="auto"/>
              <w:left w:val="nil"/>
              <w:bottom w:val="single" w:sz="4" w:space="0" w:color="auto"/>
              <w:right w:val="single" w:sz="4" w:space="0" w:color="auto"/>
            </w:tcBorders>
          </w:tcPr>
          <w:p w14:paraId="343707C9"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00BB29C7" w14:textId="025E3442" w:rsidR="00B36357" w:rsidRPr="0093614A" w:rsidRDefault="00B36357" w:rsidP="00E0111D">
            <w:pPr>
              <w:pStyle w:val="Tablebody"/>
            </w:pPr>
            <w:r w:rsidRPr="0093614A">
              <w:t>Sastādītājs</w:t>
            </w:r>
          </w:p>
        </w:tc>
      </w:tr>
      <w:tr w:rsidR="00B36357" w:rsidRPr="0093614A" w14:paraId="3DBAEBAA" w14:textId="6FB96552" w:rsidTr="00B36357">
        <w:trPr>
          <w:jc w:val="center"/>
        </w:trPr>
        <w:tc>
          <w:tcPr>
            <w:tcW w:w="368" w:type="pct"/>
            <w:tcBorders>
              <w:top w:val="single" w:sz="4" w:space="0" w:color="auto"/>
              <w:left w:val="nil"/>
              <w:bottom w:val="single" w:sz="4" w:space="0" w:color="auto"/>
              <w:right w:val="single" w:sz="4" w:space="0" w:color="auto"/>
            </w:tcBorders>
          </w:tcPr>
          <w:p w14:paraId="412BA2C0"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3670E32A" w14:textId="186699F1" w:rsidR="00B36357" w:rsidRPr="0093614A" w:rsidRDefault="00B36357" w:rsidP="00E0111D">
            <w:pPr>
              <w:pStyle w:val="Tablebody"/>
            </w:pPr>
            <w:r w:rsidRPr="0093614A">
              <w:t>Ziņojuma izmērs</w:t>
            </w:r>
          </w:p>
        </w:tc>
      </w:tr>
      <w:tr w:rsidR="00B36357" w:rsidRPr="0093614A" w14:paraId="49F4CF43" w14:textId="77777777" w:rsidTr="00B36357">
        <w:trPr>
          <w:jc w:val="center"/>
        </w:trPr>
        <w:tc>
          <w:tcPr>
            <w:tcW w:w="368" w:type="pct"/>
            <w:tcBorders>
              <w:top w:val="single" w:sz="4" w:space="0" w:color="auto"/>
              <w:left w:val="nil"/>
              <w:bottom w:val="single" w:sz="4" w:space="0" w:color="auto"/>
              <w:right w:val="single" w:sz="4" w:space="0" w:color="auto"/>
            </w:tcBorders>
          </w:tcPr>
          <w:p w14:paraId="46EFB7FE" w14:textId="77777777" w:rsidR="00B36357" w:rsidRPr="0093614A" w:rsidRDefault="00B36357" w:rsidP="002E4FB9">
            <w:pPr>
              <w:pStyle w:val="TableListNumber"/>
            </w:pPr>
          </w:p>
        </w:tc>
        <w:tc>
          <w:tcPr>
            <w:tcW w:w="4632" w:type="pct"/>
            <w:gridSpan w:val="2"/>
            <w:tcBorders>
              <w:top w:val="single" w:sz="4" w:space="0" w:color="auto"/>
              <w:left w:val="nil"/>
              <w:bottom w:val="single" w:sz="4" w:space="0" w:color="auto"/>
            </w:tcBorders>
            <w:shd w:val="clear" w:color="auto" w:fill="auto"/>
          </w:tcPr>
          <w:p w14:paraId="3FD78421" w14:textId="05FF9622" w:rsidR="00B36357" w:rsidRPr="0093614A" w:rsidRDefault="00B36357" w:rsidP="002E4FB9">
            <w:pPr>
              <w:pStyle w:val="Tablebody"/>
            </w:pPr>
            <w:r w:rsidRPr="0093614A">
              <w:t>Sākotnējais ziņojums</w:t>
            </w:r>
          </w:p>
        </w:tc>
      </w:tr>
      <w:tr w:rsidR="002E4FB9" w:rsidRPr="0093614A" w14:paraId="144084CB" w14:textId="77777777" w:rsidTr="002E4FB9">
        <w:trPr>
          <w:jc w:val="center"/>
        </w:trPr>
        <w:tc>
          <w:tcPr>
            <w:tcW w:w="368" w:type="pct"/>
            <w:tcBorders>
              <w:top w:val="single" w:sz="4" w:space="0" w:color="auto"/>
              <w:left w:val="nil"/>
              <w:bottom w:val="single" w:sz="4" w:space="0" w:color="auto"/>
              <w:right w:val="single" w:sz="4" w:space="0" w:color="auto"/>
            </w:tcBorders>
          </w:tcPr>
          <w:p w14:paraId="4FC01F0C"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873E3CE" w14:textId="6560FE64" w:rsidR="002E4FB9" w:rsidRPr="0093614A" w:rsidRDefault="00C5393C" w:rsidP="002E4FB9">
            <w:pPr>
              <w:pStyle w:val="Tablebody"/>
            </w:pPr>
            <w:r w:rsidRPr="0093614A">
              <w:t>[Skatīt ziņojuma saturu]</w:t>
            </w:r>
          </w:p>
        </w:tc>
        <w:tc>
          <w:tcPr>
            <w:tcW w:w="3308" w:type="pct"/>
            <w:tcBorders>
              <w:top w:val="single" w:sz="4" w:space="0" w:color="auto"/>
              <w:left w:val="single" w:sz="4" w:space="0" w:color="auto"/>
              <w:bottom w:val="single" w:sz="4" w:space="0" w:color="auto"/>
            </w:tcBorders>
            <w:shd w:val="clear" w:color="auto" w:fill="auto"/>
          </w:tcPr>
          <w:p w14:paraId="30F72483" w14:textId="5FA70403" w:rsidR="002E4FB9" w:rsidRPr="0093614A" w:rsidRDefault="00E0111D" w:rsidP="00A17D62">
            <w:pPr>
              <w:pStyle w:val="Tablebody"/>
            </w:pPr>
            <w:r>
              <w:t>Saite</w:t>
            </w:r>
            <w:r w:rsidR="00A17D62" w:rsidRPr="0093614A">
              <w:t xml:space="preserve"> uz ziņojuma saturu, skat. </w:t>
            </w:r>
            <w:r w:rsidR="00A17D62" w:rsidRPr="0093614A">
              <w:fldChar w:fldCharType="begin"/>
            </w:r>
            <w:r w:rsidR="00A17D62" w:rsidRPr="0093614A">
              <w:instrText xml:space="preserve"> REF _Ref25140692 \h </w:instrText>
            </w:r>
            <w:r w:rsidR="00A17D62" w:rsidRPr="0093614A">
              <w:fldChar w:fldCharType="separate"/>
            </w:r>
            <w:r w:rsidR="00CD0890">
              <w:rPr>
                <w:noProof/>
              </w:rPr>
              <w:t>34</w:t>
            </w:r>
            <w:r w:rsidR="00A17D62" w:rsidRPr="0093614A">
              <w:fldChar w:fldCharType="end"/>
            </w:r>
            <w:r w:rsidR="00A17D62" w:rsidRPr="0093614A">
              <w:t>.attēlu.</w:t>
            </w:r>
          </w:p>
        </w:tc>
      </w:tr>
      <w:tr w:rsidR="002E4FB9" w:rsidRPr="0093614A" w14:paraId="6A47331A" w14:textId="77777777" w:rsidTr="002E4FB9">
        <w:trPr>
          <w:jc w:val="center"/>
        </w:trPr>
        <w:tc>
          <w:tcPr>
            <w:tcW w:w="368" w:type="pct"/>
            <w:tcBorders>
              <w:top w:val="single" w:sz="4" w:space="0" w:color="auto"/>
              <w:left w:val="nil"/>
              <w:bottom w:val="single" w:sz="4" w:space="0" w:color="auto"/>
              <w:right w:val="single" w:sz="4" w:space="0" w:color="auto"/>
            </w:tcBorders>
          </w:tcPr>
          <w:p w14:paraId="0A331300"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46CA3C4" w14:textId="0B79C642" w:rsidR="002E4FB9" w:rsidRPr="0093614A" w:rsidRDefault="00C5393C" w:rsidP="002E4FB9">
            <w:pPr>
              <w:pStyle w:val="Tablebody"/>
            </w:pPr>
            <w:r w:rsidRPr="0093614A">
              <w:t>[Skatīt ziņojuma plūsmu]</w:t>
            </w:r>
          </w:p>
        </w:tc>
        <w:tc>
          <w:tcPr>
            <w:tcW w:w="3308" w:type="pct"/>
            <w:tcBorders>
              <w:top w:val="single" w:sz="4" w:space="0" w:color="auto"/>
              <w:left w:val="single" w:sz="4" w:space="0" w:color="auto"/>
              <w:bottom w:val="single" w:sz="4" w:space="0" w:color="auto"/>
            </w:tcBorders>
            <w:shd w:val="clear" w:color="auto" w:fill="auto"/>
          </w:tcPr>
          <w:p w14:paraId="36D37BF5" w14:textId="68255CD1" w:rsidR="002E4FB9" w:rsidRPr="0093614A" w:rsidRDefault="00E0111D" w:rsidP="002E4FB9">
            <w:pPr>
              <w:pStyle w:val="Tablebody"/>
            </w:pPr>
            <w:r>
              <w:t xml:space="preserve">Saite </w:t>
            </w:r>
            <w:r w:rsidR="00A17D62" w:rsidRPr="0093614A">
              <w:t xml:space="preserve">uz ziņojuma plūsmu, skat. </w:t>
            </w:r>
            <w:r w:rsidR="00A17D62" w:rsidRPr="0093614A">
              <w:fldChar w:fldCharType="begin"/>
            </w:r>
            <w:r w:rsidR="00A17D62" w:rsidRPr="0093614A">
              <w:instrText xml:space="preserve"> REF _Ref25077106 \h </w:instrText>
            </w:r>
            <w:r w:rsidR="00A17D62" w:rsidRPr="0093614A">
              <w:fldChar w:fldCharType="separate"/>
            </w:r>
            <w:r w:rsidR="00CD0890">
              <w:rPr>
                <w:noProof/>
              </w:rPr>
              <w:t>35</w:t>
            </w:r>
            <w:r w:rsidR="00A17D62" w:rsidRPr="0093614A">
              <w:fldChar w:fldCharType="end"/>
            </w:r>
            <w:r w:rsidR="00A17D62" w:rsidRPr="0093614A">
              <w:t>.attēlu.</w:t>
            </w:r>
          </w:p>
        </w:tc>
      </w:tr>
      <w:tr w:rsidR="00F524D7" w:rsidRPr="0093614A" w14:paraId="47F0AADE" w14:textId="77777777" w:rsidTr="002E4FB9">
        <w:trPr>
          <w:jc w:val="center"/>
        </w:trPr>
        <w:tc>
          <w:tcPr>
            <w:tcW w:w="368" w:type="pct"/>
            <w:tcBorders>
              <w:top w:val="single" w:sz="4" w:space="0" w:color="auto"/>
              <w:left w:val="nil"/>
              <w:bottom w:val="single" w:sz="4" w:space="0" w:color="auto"/>
              <w:right w:val="single" w:sz="4" w:space="0" w:color="auto"/>
            </w:tcBorders>
          </w:tcPr>
          <w:p w14:paraId="079A53E8" w14:textId="77777777" w:rsidR="00F524D7" w:rsidRPr="0093614A" w:rsidRDefault="00F524D7"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6919EFB" w14:textId="7CDDA359" w:rsidR="00F524D7" w:rsidRPr="0093614A" w:rsidRDefault="00F524D7" w:rsidP="002E4FB9">
            <w:pPr>
              <w:pStyle w:val="Tablebody"/>
            </w:pPr>
            <w:r>
              <w:t>[Atpakaļ]</w:t>
            </w:r>
          </w:p>
        </w:tc>
        <w:tc>
          <w:tcPr>
            <w:tcW w:w="3308" w:type="pct"/>
            <w:tcBorders>
              <w:top w:val="single" w:sz="4" w:space="0" w:color="auto"/>
              <w:left w:val="single" w:sz="4" w:space="0" w:color="auto"/>
              <w:bottom w:val="single" w:sz="4" w:space="0" w:color="auto"/>
            </w:tcBorders>
            <w:shd w:val="clear" w:color="auto" w:fill="auto"/>
          </w:tcPr>
          <w:p w14:paraId="5B8CE9C2" w14:textId="28BEADBA" w:rsidR="00F524D7" w:rsidRDefault="00E0111D" w:rsidP="002E4FB9">
            <w:pPr>
              <w:pStyle w:val="Tablebody"/>
            </w:pPr>
            <w:r>
              <w:t>K</w:t>
            </w:r>
            <w:r w:rsidRPr="00E0111D">
              <w:t>uru nospiežot</w:t>
            </w:r>
            <w:r>
              <w:t>,</w:t>
            </w:r>
            <w:r w:rsidRPr="00E0111D">
              <w:t xml:space="preserve"> notiek atgriešanās ziņojumu sarakstā</w:t>
            </w:r>
            <w:r>
              <w:t>.</w:t>
            </w:r>
          </w:p>
        </w:tc>
      </w:tr>
      <w:tr w:rsidR="002E4FB9" w:rsidRPr="0093614A" w14:paraId="4F605150" w14:textId="77777777" w:rsidTr="002E4FB9">
        <w:trPr>
          <w:jc w:val="center"/>
        </w:trPr>
        <w:tc>
          <w:tcPr>
            <w:tcW w:w="368" w:type="pct"/>
            <w:tcBorders>
              <w:top w:val="single" w:sz="4" w:space="0" w:color="auto"/>
              <w:left w:val="nil"/>
              <w:bottom w:val="single" w:sz="4" w:space="0" w:color="auto"/>
              <w:right w:val="single" w:sz="4" w:space="0" w:color="auto"/>
            </w:tcBorders>
          </w:tcPr>
          <w:p w14:paraId="48806920" w14:textId="77777777" w:rsidR="002E4FB9" w:rsidRPr="0093614A" w:rsidRDefault="002E4FB9"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014DD40F" w14:textId="42D6B8D1" w:rsidR="002E4FB9" w:rsidRPr="0093614A" w:rsidRDefault="00C5393C" w:rsidP="002E4FB9">
            <w:pPr>
              <w:pStyle w:val="Tablebody"/>
            </w:pPr>
            <w:r w:rsidRPr="0093614A">
              <w:t>[Dzēst]</w:t>
            </w:r>
          </w:p>
        </w:tc>
        <w:tc>
          <w:tcPr>
            <w:tcW w:w="3308" w:type="pct"/>
            <w:tcBorders>
              <w:top w:val="single" w:sz="4" w:space="0" w:color="auto"/>
              <w:left w:val="single" w:sz="4" w:space="0" w:color="auto"/>
              <w:bottom w:val="single" w:sz="4" w:space="0" w:color="auto"/>
            </w:tcBorders>
            <w:shd w:val="clear" w:color="auto" w:fill="auto"/>
          </w:tcPr>
          <w:p w14:paraId="21CCF85A" w14:textId="6DEA0758" w:rsidR="002E4FB9" w:rsidRPr="0093614A" w:rsidRDefault="00A613B2" w:rsidP="002E4FB9">
            <w:pPr>
              <w:pStyle w:val="Tablebody"/>
            </w:pPr>
            <w:r>
              <w:t>Dzēš ziņojumu.</w:t>
            </w:r>
          </w:p>
        </w:tc>
      </w:tr>
      <w:tr w:rsidR="00C5393C" w:rsidRPr="0093614A" w14:paraId="0B4D686C" w14:textId="77777777" w:rsidTr="002E4FB9">
        <w:trPr>
          <w:jc w:val="center"/>
        </w:trPr>
        <w:tc>
          <w:tcPr>
            <w:tcW w:w="368" w:type="pct"/>
            <w:tcBorders>
              <w:top w:val="single" w:sz="4" w:space="0" w:color="auto"/>
              <w:left w:val="nil"/>
              <w:bottom w:val="single" w:sz="4" w:space="0" w:color="auto"/>
              <w:right w:val="single" w:sz="4" w:space="0" w:color="auto"/>
            </w:tcBorders>
          </w:tcPr>
          <w:p w14:paraId="53364C81" w14:textId="77777777" w:rsidR="00C5393C" w:rsidRPr="0093614A" w:rsidRDefault="00C5393C"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521E1DA" w14:textId="2C7280CA" w:rsidR="00C5393C" w:rsidRPr="0093614A" w:rsidRDefault="00C5393C" w:rsidP="00C5393C">
            <w:pPr>
              <w:pStyle w:val="Tablebody"/>
            </w:pPr>
            <w:r w:rsidRPr="0093614A">
              <w:t>[Lejupielādēt arhīvu]</w:t>
            </w:r>
          </w:p>
        </w:tc>
        <w:tc>
          <w:tcPr>
            <w:tcW w:w="3308" w:type="pct"/>
            <w:tcBorders>
              <w:top w:val="single" w:sz="4" w:space="0" w:color="auto"/>
              <w:left w:val="single" w:sz="4" w:space="0" w:color="auto"/>
              <w:bottom w:val="single" w:sz="4" w:space="0" w:color="auto"/>
            </w:tcBorders>
            <w:shd w:val="clear" w:color="auto" w:fill="auto"/>
          </w:tcPr>
          <w:p w14:paraId="5FE26519" w14:textId="38EB794D" w:rsidR="00C5393C" w:rsidRPr="0093614A" w:rsidRDefault="00A613B2" w:rsidP="002E4FB9">
            <w:pPr>
              <w:pStyle w:val="Tablebody"/>
            </w:pPr>
            <w:r>
              <w:t>Lejupielādē arhīvu.</w:t>
            </w:r>
          </w:p>
        </w:tc>
      </w:tr>
      <w:tr w:rsidR="00C5393C" w:rsidRPr="0093614A" w14:paraId="07B01135" w14:textId="77777777" w:rsidTr="002E4FB9">
        <w:trPr>
          <w:jc w:val="center"/>
        </w:trPr>
        <w:tc>
          <w:tcPr>
            <w:tcW w:w="368" w:type="pct"/>
            <w:tcBorders>
              <w:top w:val="single" w:sz="4" w:space="0" w:color="auto"/>
              <w:left w:val="nil"/>
              <w:bottom w:val="single" w:sz="4" w:space="0" w:color="auto"/>
              <w:right w:val="single" w:sz="4" w:space="0" w:color="auto"/>
            </w:tcBorders>
          </w:tcPr>
          <w:p w14:paraId="5DAE07E3" w14:textId="77777777" w:rsidR="00C5393C" w:rsidRPr="0093614A" w:rsidRDefault="00C5393C" w:rsidP="002E4FB9">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7871652E" w14:textId="23EFA4CB" w:rsidR="00C5393C" w:rsidRPr="0093614A" w:rsidRDefault="00C5393C" w:rsidP="00C5393C">
            <w:pPr>
              <w:pStyle w:val="Tablebody"/>
            </w:pPr>
            <w:r w:rsidRPr="0093614A">
              <w:t>[Atbildēt ar notikumu]</w:t>
            </w:r>
          </w:p>
        </w:tc>
        <w:tc>
          <w:tcPr>
            <w:tcW w:w="3308" w:type="pct"/>
            <w:tcBorders>
              <w:top w:val="single" w:sz="4" w:space="0" w:color="auto"/>
              <w:left w:val="single" w:sz="4" w:space="0" w:color="auto"/>
              <w:bottom w:val="single" w:sz="4" w:space="0" w:color="auto"/>
            </w:tcBorders>
            <w:shd w:val="clear" w:color="auto" w:fill="auto"/>
          </w:tcPr>
          <w:p w14:paraId="31438E1F" w14:textId="66FA5429" w:rsidR="00C5393C" w:rsidRPr="0093614A" w:rsidRDefault="00A17D62" w:rsidP="00A17D62">
            <w:pPr>
              <w:pStyle w:val="Tablebody"/>
            </w:pPr>
            <w:r w:rsidRPr="0093614A">
              <w:t xml:space="preserve">Nospiežot pogu, atveras logs “Notikuma saturs”, skat. </w:t>
            </w:r>
            <w:r w:rsidRPr="0093614A">
              <w:fldChar w:fldCharType="begin"/>
            </w:r>
            <w:r w:rsidRPr="0093614A">
              <w:instrText xml:space="preserve"> REF _Ref25140622 \h </w:instrText>
            </w:r>
            <w:r w:rsidRPr="0093614A">
              <w:fldChar w:fldCharType="separate"/>
            </w:r>
            <w:r w:rsidR="00CD0890">
              <w:rPr>
                <w:noProof/>
              </w:rPr>
              <w:t>33</w:t>
            </w:r>
            <w:r w:rsidRPr="0093614A">
              <w:fldChar w:fldCharType="end"/>
            </w:r>
            <w:r w:rsidRPr="0093614A">
              <w:t>.attēlu, notikuma nosūtīšanai.</w:t>
            </w:r>
          </w:p>
        </w:tc>
      </w:tr>
    </w:tbl>
    <w:p w14:paraId="61C90C3E" w14:textId="21D81158" w:rsidR="002E4FB9" w:rsidRPr="0093614A" w:rsidRDefault="00C5393C" w:rsidP="00C5393C">
      <w:pPr>
        <w:pStyle w:val="Pictureposition"/>
      </w:pPr>
      <w:r w:rsidRPr="0093614A">
        <w:rPr>
          <w:noProof/>
          <w:lang w:eastAsia="lv-LV"/>
        </w:rPr>
        <w:drawing>
          <wp:inline distT="0" distB="0" distL="0" distR="0" wp14:anchorId="61359E98" wp14:editId="0C79A20B">
            <wp:extent cx="6120130" cy="4354647"/>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6120130" cy="4354647"/>
                    </a:xfrm>
                    <a:prstGeom prst="rect">
                      <a:avLst/>
                    </a:prstGeom>
                  </pic:spPr>
                </pic:pic>
              </a:graphicData>
            </a:graphic>
          </wp:inline>
        </w:drawing>
      </w:r>
    </w:p>
    <w:p w14:paraId="38B4A2E3" w14:textId="574C51D3" w:rsidR="00C5393C" w:rsidRPr="0093614A" w:rsidRDefault="00D67156" w:rsidP="00C5393C">
      <w:pPr>
        <w:pStyle w:val="Picturecaption"/>
      </w:pPr>
      <w:fldSimple w:instr=" SEQ Attēls \* ARABIC ">
        <w:bookmarkStart w:id="1851" w:name="_Ref25140622"/>
        <w:bookmarkStart w:id="1852" w:name="_Toc25239696"/>
        <w:r w:rsidR="00CD0890">
          <w:rPr>
            <w:noProof/>
          </w:rPr>
          <w:t>33</w:t>
        </w:r>
        <w:bookmarkEnd w:id="1851"/>
      </w:fldSimple>
      <w:r w:rsidR="00C5393C" w:rsidRPr="0093614A">
        <w:t>.attēls. Notikuma saturs</w:t>
      </w:r>
      <w:bookmarkEnd w:id="1852"/>
    </w:p>
    <w:p w14:paraId="791E2F89" w14:textId="77777777" w:rsidR="00C5393C" w:rsidRPr="0093614A" w:rsidRDefault="00C5393C" w:rsidP="00C5393C">
      <w:pPr>
        <w:pStyle w:val="Pictureposition"/>
      </w:pPr>
    </w:p>
    <w:p w14:paraId="01AE36AE" w14:textId="77777777" w:rsidR="00C5393C" w:rsidRPr="0093614A" w:rsidRDefault="00C5393C" w:rsidP="00C5393C">
      <w:pPr>
        <w:pStyle w:val="Pictureposition"/>
      </w:pPr>
    </w:p>
    <w:p w14:paraId="332040CE" w14:textId="78C51C20" w:rsidR="00900251" w:rsidRPr="0093614A" w:rsidRDefault="00900251" w:rsidP="00900251">
      <w:pPr>
        <w:pStyle w:val="Pictureposition"/>
      </w:pPr>
      <w:r w:rsidRPr="0093614A">
        <w:rPr>
          <w:noProof/>
          <w:lang w:eastAsia="lv-LV"/>
        </w:rPr>
        <w:drawing>
          <wp:inline distT="0" distB="0" distL="0" distR="0" wp14:anchorId="65A7D916" wp14:editId="015021BF">
            <wp:extent cx="6120130" cy="444939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20130" cy="4449396"/>
                    </a:xfrm>
                    <a:prstGeom prst="rect">
                      <a:avLst/>
                    </a:prstGeom>
                  </pic:spPr>
                </pic:pic>
              </a:graphicData>
            </a:graphic>
          </wp:inline>
        </w:drawing>
      </w:r>
    </w:p>
    <w:p w14:paraId="052AC19F" w14:textId="3BA90373" w:rsidR="0052144D" w:rsidRPr="0093614A" w:rsidRDefault="00D67156" w:rsidP="0052144D">
      <w:pPr>
        <w:pStyle w:val="Picturecaption"/>
      </w:pPr>
      <w:fldSimple w:instr=" SEQ Attēls \* ARABIC ">
        <w:bookmarkStart w:id="1853" w:name="_Ref25140692"/>
        <w:bookmarkStart w:id="1854" w:name="_Toc25239697"/>
        <w:r w:rsidR="00CD0890">
          <w:rPr>
            <w:noProof/>
          </w:rPr>
          <w:t>34</w:t>
        </w:r>
        <w:bookmarkEnd w:id="1853"/>
      </w:fldSimple>
      <w:r w:rsidR="0052144D" w:rsidRPr="0093614A">
        <w:t>.attēls. Ziņojuma saturs</w:t>
      </w:r>
      <w:bookmarkEnd w:id="1854"/>
    </w:p>
    <w:p w14:paraId="44A5A3FD" w14:textId="77777777" w:rsidR="00A17D62" w:rsidRPr="0093614A" w:rsidRDefault="00A17D62" w:rsidP="00A17D62">
      <w:r w:rsidRPr="0093614A">
        <w:rPr>
          <w:noProof/>
          <w:lang w:eastAsia="lv-LV"/>
        </w:rPr>
        <w:drawing>
          <wp:inline distT="0" distB="0" distL="0" distR="0" wp14:anchorId="50105F05" wp14:editId="1F1A19E3">
            <wp:extent cx="6120130" cy="3756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iņojuma plusma.jpg"/>
                    <pic:cNvPicPr/>
                  </pic:nvPicPr>
                  <pic:blipFill>
                    <a:blip r:embed="rId81">
                      <a:extLst>
                        <a:ext uri="{28A0092B-C50C-407E-A947-70E740481C1C}">
                          <a14:useLocalDpi xmlns:a14="http://schemas.microsoft.com/office/drawing/2010/main" val="0"/>
                        </a:ext>
                      </a:extLst>
                    </a:blip>
                    <a:stretch>
                      <a:fillRect/>
                    </a:stretch>
                  </pic:blipFill>
                  <pic:spPr>
                    <a:xfrm>
                      <a:off x="0" y="0"/>
                      <a:ext cx="6120130" cy="3756660"/>
                    </a:xfrm>
                    <a:prstGeom prst="rect">
                      <a:avLst/>
                    </a:prstGeom>
                  </pic:spPr>
                </pic:pic>
              </a:graphicData>
            </a:graphic>
          </wp:inline>
        </w:drawing>
      </w:r>
    </w:p>
    <w:p w14:paraId="2190EE3D" w14:textId="3BAE73FA" w:rsidR="00A17D62" w:rsidRPr="0093614A" w:rsidRDefault="00D67156" w:rsidP="00A17D62">
      <w:pPr>
        <w:pStyle w:val="Picturecaption"/>
      </w:pPr>
      <w:fldSimple w:instr=" SEQ Attēls \* ARABIC ">
        <w:bookmarkStart w:id="1855" w:name="_Ref25077106"/>
        <w:bookmarkStart w:id="1856" w:name="_Toc25239698"/>
        <w:r w:rsidR="00CD0890">
          <w:rPr>
            <w:noProof/>
          </w:rPr>
          <w:t>35</w:t>
        </w:r>
        <w:bookmarkEnd w:id="1855"/>
      </w:fldSimple>
      <w:r w:rsidR="00A17D62" w:rsidRPr="0093614A">
        <w:t>.attēls. Ziņojuma plūsma</w:t>
      </w:r>
      <w:bookmarkEnd w:id="1856"/>
    </w:p>
    <w:p w14:paraId="68575F56" w14:textId="255A84A4" w:rsidR="008B0A40" w:rsidRPr="0093614A" w:rsidRDefault="00491ADC" w:rsidP="007849FA">
      <w:pPr>
        <w:pStyle w:val="Heading2"/>
      </w:pPr>
      <w:bookmarkStart w:id="1857" w:name="_Ref25160805"/>
      <w:bookmarkStart w:id="1858" w:name="_Toc25243506"/>
      <w:r w:rsidRPr="0093614A">
        <w:lastRenderedPageBreak/>
        <w:t>Sākumdatu masīvu saraksta apskatīšana</w:t>
      </w:r>
      <w:bookmarkEnd w:id="1857"/>
      <w:bookmarkEnd w:id="1858"/>
    </w:p>
    <w:p w14:paraId="4F41DFEF" w14:textId="4D0AF0FB" w:rsidR="00A84FD8" w:rsidRPr="0093614A" w:rsidRDefault="00491ADC" w:rsidP="00A84FD8">
      <w:r w:rsidRPr="0093614A">
        <w:t xml:space="preserve">Lai apskatītu kanālu Sākumdatu masīvu sarakstu, nepieciešams sistēmas galvenajā izvēlnēotrajā līmenī izvēlēties saiti „Sākumdatu masīvu saraksta apskatīšana”. Lietotājam tiek attēlots sākumdatu masīvs tabulas formā skat. </w:t>
      </w:r>
      <w:r w:rsidRPr="0093614A">
        <w:fldChar w:fldCharType="begin"/>
      </w:r>
      <w:r w:rsidRPr="0093614A">
        <w:instrText xml:space="preserve"> REF _Ref25050468 \h </w:instrText>
      </w:r>
      <w:r w:rsidR="00AF65D3" w:rsidRPr="0093614A">
        <w:instrText xml:space="preserve"> \* MERGEFORMAT </w:instrText>
      </w:r>
      <w:r w:rsidRPr="0093614A">
        <w:fldChar w:fldCharType="separate"/>
      </w:r>
      <w:r w:rsidR="00CD0890">
        <w:t>36</w:t>
      </w:r>
      <w:r w:rsidRPr="0093614A">
        <w:fldChar w:fldCharType="end"/>
      </w:r>
      <w:r w:rsidRPr="0093614A">
        <w:t xml:space="preserve">.attēlu. </w:t>
      </w:r>
      <w:r w:rsidR="00A84FD8" w:rsidRPr="0093614A">
        <w:t>Sarakstā iespējams veikt filtrēšanu, kombinējot filtrus. Sortēšanu var veikt pēc visiem datu laukiem.</w:t>
      </w:r>
    </w:p>
    <w:p w14:paraId="1EC9F095" w14:textId="4472F36B" w:rsidR="008B0A40" w:rsidRPr="0093614A" w:rsidRDefault="00491ADC" w:rsidP="00491ADC">
      <w:pPr>
        <w:pStyle w:val="Pictureposition"/>
      </w:pPr>
      <w:r w:rsidRPr="0093614A">
        <w:rPr>
          <w:noProof/>
          <w:lang w:eastAsia="lv-LV"/>
        </w:rPr>
        <w:drawing>
          <wp:inline distT="0" distB="0" distL="0" distR="0" wp14:anchorId="690E2B6C" wp14:editId="58701AF1">
            <wp:extent cx="6120130" cy="25488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kumdatu masivu saraksta apskatisana.jpg"/>
                    <pic:cNvPicPr/>
                  </pic:nvPicPr>
                  <pic:blipFill>
                    <a:blip r:embed="rId82">
                      <a:extLst>
                        <a:ext uri="{28A0092B-C50C-407E-A947-70E740481C1C}">
                          <a14:useLocalDpi xmlns:a14="http://schemas.microsoft.com/office/drawing/2010/main" val="0"/>
                        </a:ext>
                      </a:extLst>
                    </a:blip>
                    <a:stretch>
                      <a:fillRect/>
                    </a:stretch>
                  </pic:blipFill>
                  <pic:spPr>
                    <a:xfrm>
                      <a:off x="0" y="0"/>
                      <a:ext cx="6120130" cy="2548890"/>
                    </a:xfrm>
                    <a:prstGeom prst="rect">
                      <a:avLst/>
                    </a:prstGeom>
                  </pic:spPr>
                </pic:pic>
              </a:graphicData>
            </a:graphic>
          </wp:inline>
        </w:drawing>
      </w:r>
    </w:p>
    <w:p w14:paraId="461F4EB6" w14:textId="4F818CA7" w:rsidR="008B0A40" w:rsidRPr="0093614A" w:rsidRDefault="00D67156" w:rsidP="008B0A40">
      <w:pPr>
        <w:pStyle w:val="Picturecaption"/>
      </w:pPr>
      <w:fldSimple w:instr=" SEQ Attēls \* ARABIC ">
        <w:bookmarkStart w:id="1859" w:name="_Ref25050468"/>
        <w:bookmarkStart w:id="1860" w:name="_Toc25239699"/>
        <w:r w:rsidR="00CD0890">
          <w:rPr>
            <w:noProof/>
          </w:rPr>
          <w:t>36</w:t>
        </w:r>
        <w:bookmarkEnd w:id="1859"/>
      </w:fldSimple>
      <w:r w:rsidR="008B0A40" w:rsidRPr="0093614A">
        <w:t xml:space="preserve">.attēls. </w:t>
      </w:r>
      <w:r w:rsidR="00491ADC" w:rsidRPr="0093614A">
        <w:t>Sākumdatu masīvu saraksta apskatīšana</w:t>
      </w:r>
      <w:bookmarkEnd w:id="1860"/>
    </w:p>
    <w:p w14:paraId="4166120E" w14:textId="7CE63FD0" w:rsidR="00491ADC" w:rsidRPr="0093614A" w:rsidRDefault="00491ADC" w:rsidP="00491ADC">
      <w:r w:rsidRPr="0093614A">
        <w:t xml:space="preserve">Lapā tabulas veidā attēlota šāda informācija, skat. </w:t>
      </w:r>
      <w:r w:rsidRPr="0093614A">
        <w:fldChar w:fldCharType="begin"/>
      </w:r>
      <w:r w:rsidRPr="0093614A">
        <w:instrText xml:space="preserve"> REF _Ref25050569 \h </w:instrText>
      </w:r>
      <w:r w:rsidR="00AF65D3" w:rsidRPr="0093614A">
        <w:instrText xml:space="preserve"> \* MERGEFORMAT </w:instrText>
      </w:r>
      <w:r w:rsidRPr="0093614A">
        <w:fldChar w:fldCharType="separate"/>
      </w:r>
      <w:r w:rsidR="00CD0890">
        <w:t>16</w:t>
      </w:r>
      <w:r w:rsidRPr="0093614A">
        <w:fldChar w:fldCharType="end"/>
      </w:r>
      <w:r w:rsidRPr="0093614A">
        <w:t>.tabulā.</w:t>
      </w:r>
    </w:p>
    <w:p w14:paraId="03CF8A1E" w14:textId="77777777" w:rsidR="00491ADC" w:rsidRPr="0093614A" w:rsidRDefault="00491ADC" w:rsidP="00491ADC"/>
    <w:p w14:paraId="4BF24B02" w14:textId="75EA15CE" w:rsidR="00491ADC" w:rsidRPr="0093614A" w:rsidRDefault="00491ADC" w:rsidP="00491ADC">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861" w:name="_Ref25050569"/>
      <w:r w:rsidR="00CD0890">
        <w:t>16</w:t>
      </w:r>
      <w:bookmarkEnd w:id="1861"/>
      <w:r w:rsidRPr="0093614A">
        <w:rPr>
          <w:noProof w:val="0"/>
        </w:rPr>
        <w:fldChar w:fldCharType="end"/>
      </w:r>
      <w:r w:rsidRPr="0093614A">
        <w:rPr>
          <w:noProof w:val="0"/>
        </w:rPr>
        <w:t>.tabula</w:t>
      </w:r>
    </w:p>
    <w:p w14:paraId="293468B7" w14:textId="51D87B59" w:rsidR="00491ADC" w:rsidRPr="0093614A" w:rsidRDefault="00491ADC" w:rsidP="00491ADC">
      <w:pPr>
        <w:pStyle w:val="Tabletitle"/>
      </w:pPr>
      <w:r w:rsidRPr="0093614A">
        <w:t>Sākumdatu masīvu saraksta apskatīšana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491ADC" w:rsidRPr="0093614A" w14:paraId="01FBE694" w14:textId="77777777" w:rsidTr="00E75F43">
        <w:trPr>
          <w:tblHeader/>
          <w:jc w:val="center"/>
        </w:trPr>
        <w:tc>
          <w:tcPr>
            <w:tcW w:w="368" w:type="pct"/>
            <w:tcBorders>
              <w:top w:val="single" w:sz="12" w:space="0" w:color="000000"/>
              <w:left w:val="nil"/>
              <w:bottom w:val="single" w:sz="6" w:space="0" w:color="000000"/>
              <w:right w:val="single" w:sz="4" w:space="0" w:color="auto"/>
            </w:tcBorders>
          </w:tcPr>
          <w:p w14:paraId="5AA1F7EA" w14:textId="77777777" w:rsidR="00491ADC" w:rsidRPr="0093614A" w:rsidRDefault="00491ADC" w:rsidP="00E75F43">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12B0B822" w14:textId="77777777" w:rsidR="00491ADC" w:rsidRPr="0093614A" w:rsidRDefault="00491ADC" w:rsidP="00E75F43">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2094A7F3" w14:textId="77777777" w:rsidR="00491ADC" w:rsidRPr="0093614A" w:rsidRDefault="00491ADC" w:rsidP="00E75F43">
            <w:pPr>
              <w:jc w:val="left"/>
              <w:rPr>
                <w:b/>
                <w:bCs/>
                <w:smallCaps/>
              </w:rPr>
            </w:pPr>
            <w:r w:rsidRPr="0093614A">
              <w:rPr>
                <w:b/>
                <w:bCs/>
                <w:smallCaps/>
              </w:rPr>
              <w:t>Apraksts</w:t>
            </w:r>
          </w:p>
        </w:tc>
      </w:tr>
      <w:tr w:rsidR="00491ADC" w:rsidRPr="0093614A" w14:paraId="6ECA286B" w14:textId="77777777" w:rsidTr="00E75F43">
        <w:trPr>
          <w:jc w:val="center"/>
        </w:trPr>
        <w:tc>
          <w:tcPr>
            <w:tcW w:w="368" w:type="pct"/>
            <w:tcBorders>
              <w:top w:val="single" w:sz="6" w:space="0" w:color="000000"/>
              <w:left w:val="nil"/>
              <w:bottom w:val="single" w:sz="4" w:space="0" w:color="auto"/>
              <w:right w:val="single" w:sz="4" w:space="0" w:color="auto"/>
            </w:tcBorders>
          </w:tcPr>
          <w:p w14:paraId="37C97250" w14:textId="77777777" w:rsidR="00491ADC" w:rsidRPr="0093614A" w:rsidRDefault="00491ADC" w:rsidP="00FA53B9">
            <w:pPr>
              <w:pStyle w:val="TableListNumber"/>
              <w:numPr>
                <w:ilvl w:val="0"/>
                <w:numId w:val="17"/>
              </w:numPr>
            </w:pPr>
          </w:p>
        </w:tc>
        <w:tc>
          <w:tcPr>
            <w:tcW w:w="1324" w:type="pct"/>
            <w:tcBorders>
              <w:top w:val="single" w:sz="6" w:space="0" w:color="000000"/>
              <w:left w:val="nil"/>
              <w:bottom w:val="single" w:sz="4" w:space="0" w:color="auto"/>
              <w:right w:val="single" w:sz="4" w:space="0" w:color="auto"/>
            </w:tcBorders>
            <w:shd w:val="clear" w:color="auto" w:fill="auto"/>
          </w:tcPr>
          <w:p w14:paraId="463349E5" w14:textId="3361B4B2" w:rsidR="00491ADC" w:rsidRPr="0093614A" w:rsidRDefault="005C4A3C" w:rsidP="00E75F43">
            <w:pPr>
              <w:pStyle w:val="Tablebody"/>
            </w:pPr>
            <w:r w:rsidRPr="0093614A">
              <w:t>Sākumdatu masīva URN</w:t>
            </w:r>
          </w:p>
        </w:tc>
        <w:tc>
          <w:tcPr>
            <w:tcW w:w="3308" w:type="pct"/>
            <w:tcBorders>
              <w:top w:val="single" w:sz="6" w:space="0" w:color="000000"/>
              <w:left w:val="single" w:sz="4" w:space="0" w:color="auto"/>
              <w:bottom w:val="single" w:sz="4" w:space="0" w:color="auto"/>
            </w:tcBorders>
            <w:shd w:val="clear" w:color="auto" w:fill="auto"/>
          </w:tcPr>
          <w:p w14:paraId="38A6B713" w14:textId="466542B7" w:rsidR="00491ADC" w:rsidRPr="0093614A" w:rsidRDefault="00885E33" w:rsidP="00A613B2">
            <w:pPr>
              <w:pStyle w:val="Tablebody"/>
            </w:pPr>
            <w:r w:rsidRPr="0093614A">
              <w:t>S</w:t>
            </w:r>
            <w:r w:rsidR="005C4A3C" w:rsidRPr="0093614A">
              <w:t>aite, kuru atverot, tiek atvērta Sākumdatu masīva informācijas rediģēšanas forma (2.12.nodaļa)</w:t>
            </w:r>
            <w:r w:rsidR="00A613B2">
              <w:t>.</w:t>
            </w:r>
          </w:p>
        </w:tc>
      </w:tr>
      <w:tr w:rsidR="00491ADC" w:rsidRPr="0093614A" w14:paraId="5428DD6D" w14:textId="77777777" w:rsidTr="00E75F43">
        <w:trPr>
          <w:jc w:val="center"/>
        </w:trPr>
        <w:tc>
          <w:tcPr>
            <w:tcW w:w="368" w:type="pct"/>
            <w:tcBorders>
              <w:top w:val="single" w:sz="4" w:space="0" w:color="auto"/>
              <w:left w:val="nil"/>
              <w:bottom w:val="single" w:sz="4" w:space="0" w:color="auto"/>
              <w:right w:val="single" w:sz="4" w:space="0" w:color="auto"/>
            </w:tcBorders>
          </w:tcPr>
          <w:p w14:paraId="5C7D8CE0"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57925EE4" w14:textId="39DC6DCC" w:rsidR="00491ADC" w:rsidRPr="0093614A" w:rsidRDefault="005C4A3C" w:rsidP="00E75F43">
            <w:pPr>
              <w:pStyle w:val="Tablebody"/>
            </w:pPr>
            <w:r w:rsidRPr="0093614A">
              <w:t>Nosaukums</w:t>
            </w:r>
          </w:p>
        </w:tc>
        <w:tc>
          <w:tcPr>
            <w:tcW w:w="3308" w:type="pct"/>
            <w:tcBorders>
              <w:top w:val="single" w:sz="4" w:space="0" w:color="auto"/>
              <w:left w:val="single" w:sz="4" w:space="0" w:color="auto"/>
              <w:bottom w:val="single" w:sz="4" w:space="0" w:color="auto"/>
            </w:tcBorders>
            <w:shd w:val="clear" w:color="auto" w:fill="auto"/>
          </w:tcPr>
          <w:p w14:paraId="18B0DD5C" w14:textId="1ACC64FC" w:rsidR="00491ADC" w:rsidRPr="0093614A" w:rsidRDefault="00885E33" w:rsidP="00A613B2">
            <w:pPr>
              <w:pStyle w:val="Tablebody"/>
            </w:pPr>
            <w:r w:rsidRPr="0093614A">
              <w:t>T</w:t>
            </w:r>
            <w:r w:rsidR="005C4A3C" w:rsidRPr="0093614A">
              <w:t>iek attēlots sākumdatu masīva nosaukums</w:t>
            </w:r>
            <w:r w:rsidR="00A613B2">
              <w:t>.</w:t>
            </w:r>
          </w:p>
        </w:tc>
      </w:tr>
      <w:tr w:rsidR="00491ADC" w:rsidRPr="0093614A" w14:paraId="6E37E34C" w14:textId="77777777" w:rsidTr="00E75F43">
        <w:trPr>
          <w:jc w:val="center"/>
        </w:trPr>
        <w:tc>
          <w:tcPr>
            <w:tcW w:w="368" w:type="pct"/>
            <w:tcBorders>
              <w:top w:val="single" w:sz="4" w:space="0" w:color="auto"/>
              <w:left w:val="nil"/>
              <w:bottom w:val="single" w:sz="4" w:space="0" w:color="auto"/>
              <w:right w:val="single" w:sz="4" w:space="0" w:color="auto"/>
            </w:tcBorders>
          </w:tcPr>
          <w:p w14:paraId="3EC3719E"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AEA9E20" w14:textId="07663675" w:rsidR="00491ADC" w:rsidRPr="0093614A" w:rsidRDefault="005C4A3C" w:rsidP="00E75F43">
            <w:pPr>
              <w:pStyle w:val="Tablebody"/>
            </w:pPr>
            <w:r w:rsidRPr="0093614A">
              <w:t>Apraksts</w:t>
            </w:r>
          </w:p>
        </w:tc>
        <w:tc>
          <w:tcPr>
            <w:tcW w:w="3308" w:type="pct"/>
            <w:tcBorders>
              <w:top w:val="single" w:sz="4" w:space="0" w:color="auto"/>
              <w:left w:val="single" w:sz="4" w:space="0" w:color="auto"/>
              <w:bottom w:val="single" w:sz="4" w:space="0" w:color="auto"/>
            </w:tcBorders>
            <w:shd w:val="clear" w:color="auto" w:fill="auto"/>
          </w:tcPr>
          <w:p w14:paraId="1E45937D" w14:textId="7078C80C" w:rsidR="00491ADC" w:rsidRPr="0093614A" w:rsidRDefault="00885E33" w:rsidP="00A613B2">
            <w:pPr>
              <w:pStyle w:val="Tablebody"/>
            </w:pPr>
            <w:r w:rsidRPr="0093614A">
              <w:t>A</w:t>
            </w:r>
            <w:r w:rsidR="005C4A3C" w:rsidRPr="0093614A">
              <w:t>ttēlots sākumdatu masīva apraksts</w:t>
            </w:r>
            <w:r w:rsidR="00A613B2">
              <w:t>.</w:t>
            </w:r>
          </w:p>
        </w:tc>
      </w:tr>
      <w:tr w:rsidR="00491ADC" w:rsidRPr="0093614A" w14:paraId="199822D6" w14:textId="77777777" w:rsidTr="00E75F43">
        <w:trPr>
          <w:jc w:val="center"/>
        </w:trPr>
        <w:tc>
          <w:tcPr>
            <w:tcW w:w="368" w:type="pct"/>
            <w:tcBorders>
              <w:top w:val="single" w:sz="4" w:space="0" w:color="auto"/>
              <w:left w:val="nil"/>
              <w:bottom w:val="single" w:sz="4" w:space="0" w:color="auto"/>
              <w:right w:val="single" w:sz="4" w:space="0" w:color="auto"/>
            </w:tcBorders>
          </w:tcPr>
          <w:p w14:paraId="7117BFFC"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72D1D9C" w14:textId="209DC952" w:rsidR="00491ADC" w:rsidRPr="0093614A" w:rsidRDefault="005C4A3C" w:rsidP="00E75F43">
            <w:pPr>
              <w:pStyle w:val="Tablebody"/>
            </w:pPr>
            <w:r w:rsidRPr="0093614A">
              <w:t>Reģistrēšanas datums</w:t>
            </w:r>
          </w:p>
        </w:tc>
        <w:tc>
          <w:tcPr>
            <w:tcW w:w="3308" w:type="pct"/>
            <w:tcBorders>
              <w:top w:val="single" w:sz="4" w:space="0" w:color="auto"/>
              <w:left w:val="single" w:sz="4" w:space="0" w:color="auto"/>
              <w:bottom w:val="single" w:sz="4" w:space="0" w:color="auto"/>
            </w:tcBorders>
            <w:shd w:val="clear" w:color="auto" w:fill="auto"/>
          </w:tcPr>
          <w:p w14:paraId="58D5B546" w14:textId="12113D2E" w:rsidR="00491ADC" w:rsidRPr="0093614A" w:rsidRDefault="00885E33" w:rsidP="00E75F43">
            <w:pPr>
              <w:pStyle w:val="Tablebody"/>
            </w:pPr>
            <w:r w:rsidRPr="0093614A">
              <w:t>Ti</w:t>
            </w:r>
            <w:r w:rsidR="005C4A3C" w:rsidRPr="0093614A">
              <w:t xml:space="preserve">ek attēlots reģistrēšanas datums, skat. </w:t>
            </w:r>
            <w:r w:rsidRPr="0093614A">
              <w:fldChar w:fldCharType="begin"/>
            </w:r>
            <w:r w:rsidRPr="0093614A">
              <w:instrText xml:space="preserve"> REF _Ref25078505 \h </w:instrText>
            </w:r>
            <w:r w:rsidRPr="0093614A">
              <w:fldChar w:fldCharType="separate"/>
            </w:r>
            <w:r w:rsidR="00CD0890">
              <w:rPr>
                <w:noProof/>
              </w:rPr>
              <w:t>6</w:t>
            </w:r>
            <w:r w:rsidRPr="0093614A">
              <w:fldChar w:fldCharType="end"/>
            </w:r>
            <w:r w:rsidRPr="0093614A">
              <w:t>.</w:t>
            </w:r>
            <w:r w:rsidR="005C4A3C" w:rsidRPr="0093614A">
              <w:t>attēlu.</w:t>
            </w:r>
          </w:p>
        </w:tc>
      </w:tr>
      <w:tr w:rsidR="00491ADC" w:rsidRPr="0093614A" w14:paraId="010040CE" w14:textId="77777777" w:rsidTr="00E75F43">
        <w:trPr>
          <w:jc w:val="center"/>
        </w:trPr>
        <w:tc>
          <w:tcPr>
            <w:tcW w:w="368" w:type="pct"/>
            <w:tcBorders>
              <w:top w:val="single" w:sz="4" w:space="0" w:color="auto"/>
              <w:left w:val="nil"/>
              <w:bottom w:val="single" w:sz="4" w:space="0" w:color="auto"/>
              <w:right w:val="single" w:sz="4" w:space="0" w:color="auto"/>
            </w:tcBorders>
          </w:tcPr>
          <w:p w14:paraId="7C7D2E80" w14:textId="77777777" w:rsidR="00491ADC" w:rsidRPr="0093614A" w:rsidRDefault="00491ADC"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96DDEA2" w14:textId="0253D953" w:rsidR="00491ADC" w:rsidRPr="0093614A" w:rsidRDefault="005C4A3C" w:rsidP="00E75F43">
            <w:pPr>
              <w:pStyle w:val="Tablebody"/>
            </w:pPr>
            <w:r w:rsidRPr="0093614A">
              <w:t>Dzēst</w:t>
            </w:r>
          </w:p>
        </w:tc>
        <w:tc>
          <w:tcPr>
            <w:tcW w:w="3308" w:type="pct"/>
            <w:tcBorders>
              <w:top w:val="single" w:sz="4" w:space="0" w:color="auto"/>
              <w:left w:val="single" w:sz="4" w:space="0" w:color="auto"/>
              <w:bottom w:val="single" w:sz="4" w:space="0" w:color="auto"/>
            </w:tcBorders>
            <w:shd w:val="clear" w:color="auto" w:fill="auto"/>
          </w:tcPr>
          <w:p w14:paraId="3702C9B0" w14:textId="4ED40615" w:rsidR="00491ADC" w:rsidRPr="0093614A" w:rsidRDefault="00885E33" w:rsidP="00E75F43">
            <w:pPr>
              <w:pStyle w:val="Tablebody"/>
            </w:pPr>
            <w:r w:rsidRPr="0093614A">
              <w:t xml:space="preserve">Dzēš sākumdatu masīvu.  </w:t>
            </w:r>
          </w:p>
        </w:tc>
      </w:tr>
      <w:tr w:rsidR="00535E0A" w:rsidRPr="0093614A" w14:paraId="7FE879F6" w14:textId="77777777" w:rsidTr="00E75F43">
        <w:trPr>
          <w:jc w:val="center"/>
        </w:trPr>
        <w:tc>
          <w:tcPr>
            <w:tcW w:w="368" w:type="pct"/>
            <w:tcBorders>
              <w:top w:val="single" w:sz="4" w:space="0" w:color="auto"/>
              <w:left w:val="nil"/>
              <w:bottom w:val="single" w:sz="4" w:space="0" w:color="auto"/>
              <w:right w:val="single" w:sz="4" w:space="0" w:color="auto"/>
            </w:tcBorders>
          </w:tcPr>
          <w:p w14:paraId="46B9531C" w14:textId="77777777" w:rsidR="00535E0A" w:rsidRPr="0093614A" w:rsidRDefault="00535E0A" w:rsidP="00E75F43">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EB63123" w14:textId="06E90516" w:rsidR="00535E0A" w:rsidRPr="0093614A" w:rsidRDefault="00535E0A" w:rsidP="00E75F43">
            <w:pPr>
              <w:pStyle w:val="Tablebody"/>
            </w:pPr>
            <w:r w:rsidRPr="0093614A">
              <w:t>[Pievienot]</w:t>
            </w:r>
          </w:p>
        </w:tc>
        <w:tc>
          <w:tcPr>
            <w:tcW w:w="3308" w:type="pct"/>
            <w:tcBorders>
              <w:top w:val="single" w:sz="4" w:space="0" w:color="auto"/>
              <w:left w:val="single" w:sz="4" w:space="0" w:color="auto"/>
              <w:bottom w:val="single" w:sz="4" w:space="0" w:color="auto"/>
            </w:tcBorders>
            <w:shd w:val="clear" w:color="auto" w:fill="auto"/>
          </w:tcPr>
          <w:p w14:paraId="3E87EEFF" w14:textId="492B5F64" w:rsidR="00535E0A" w:rsidRPr="0093614A" w:rsidRDefault="00535E0A" w:rsidP="00535E0A">
            <w:pPr>
              <w:pStyle w:val="Tablebody"/>
            </w:pPr>
            <w:r w:rsidRPr="0093614A">
              <w:t xml:space="preserve">Nospiežot šo pogu, tiek atvērta lapa “Jauna sākumdatu masīva reģistrēšana” jauna sākumdatu masīva ievadīšanai (skat. </w:t>
            </w:r>
            <w:r w:rsidRPr="0093614A">
              <w:fldChar w:fldCharType="begin"/>
            </w:r>
            <w:r w:rsidRPr="0093614A">
              <w:instrText xml:space="preserve"> REF _Ref25051885 \n \h </w:instrText>
            </w:r>
            <w:r w:rsidR="00AF65D3" w:rsidRPr="0093614A">
              <w:instrText xml:space="preserve"> \* MERGEFORMAT </w:instrText>
            </w:r>
            <w:r w:rsidRPr="0093614A">
              <w:fldChar w:fldCharType="separate"/>
            </w:r>
            <w:r w:rsidR="00CD0890">
              <w:t>2.12.1</w:t>
            </w:r>
            <w:r w:rsidRPr="0093614A">
              <w:fldChar w:fldCharType="end"/>
            </w:r>
            <w:r w:rsidRPr="0093614A">
              <w:t>.paragrāfu).</w:t>
            </w:r>
          </w:p>
        </w:tc>
      </w:tr>
    </w:tbl>
    <w:p w14:paraId="58C1EAF6" w14:textId="6C06BF04" w:rsidR="00491ADC" w:rsidRPr="0093614A" w:rsidRDefault="00535E0A" w:rsidP="00535E0A">
      <w:pPr>
        <w:pStyle w:val="Heading3"/>
      </w:pPr>
      <w:bookmarkStart w:id="1862" w:name="_Ref25051885"/>
      <w:bookmarkStart w:id="1863" w:name="_Toc25243507"/>
      <w:r w:rsidRPr="0093614A">
        <w:t>Sākumdatu masīva informācijas rediģēšana / pievienošana</w:t>
      </w:r>
      <w:bookmarkEnd w:id="1862"/>
      <w:bookmarkEnd w:id="1863"/>
    </w:p>
    <w:p w14:paraId="7724073E" w14:textId="76322DC5" w:rsidR="00DC75D8" w:rsidRPr="0093614A" w:rsidRDefault="00DC75D8" w:rsidP="00DC75D8">
      <w:r w:rsidRPr="0093614A">
        <w:t xml:space="preserve">Lapu “Sākumdatu masīva informācijas rediģēšana” (skat. </w:t>
      </w:r>
      <w:r w:rsidRPr="0093614A">
        <w:fldChar w:fldCharType="begin"/>
      </w:r>
      <w:r w:rsidRPr="0093614A">
        <w:instrText xml:space="preserve"> REF _Ref25052936 \h </w:instrText>
      </w:r>
      <w:r w:rsidR="00E3367F" w:rsidRPr="0093614A">
        <w:instrText xml:space="preserve"> \* MERGEFORMAT </w:instrText>
      </w:r>
      <w:r w:rsidRPr="0093614A">
        <w:fldChar w:fldCharType="separate"/>
      </w:r>
      <w:r w:rsidR="00CD0890">
        <w:t>37</w:t>
      </w:r>
      <w:r w:rsidRPr="0093614A">
        <w:fldChar w:fldCharType="end"/>
      </w:r>
      <w:r w:rsidRPr="0093614A">
        <w:t>.attēlu) iespējams atvērt:</w:t>
      </w:r>
    </w:p>
    <w:p w14:paraId="3C36CED5" w14:textId="31DDF10C" w:rsidR="00DC75D8" w:rsidRPr="0093614A" w:rsidRDefault="00DC75D8" w:rsidP="009F2D10">
      <w:pPr>
        <w:pStyle w:val="ListNumber"/>
        <w:numPr>
          <w:ilvl w:val="0"/>
          <w:numId w:val="41"/>
        </w:numPr>
      </w:pPr>
      <w:r w:rsidRPr="0093614A">
        <w:t>No lapas “Sākumdatu masīvu saraksta apskatīšana” (skat.</w:t>
      </w:r>
      <w:r w:rsidRPr="0093614A">
        <w:fldChar w:fldCharType="begin"/>
      </w:r>
      <w:r w:rsidRPr="0093614A">
        <w:instrText xml:space="preserve"> REF _Ref25050468 \h </w:instrText>
      </w:r>
      <w:r w:rsidR="00E3367F" w:rsidRPr="0093614A">
        <w:instrText xml:space="preserve"> \* MERGEFORMAT </w:instrText>
      </w:r>
      <w:r w:rsidRPr="0093614A">
        <w:fldChar w:fldCharType="separate"/>
      </w:r>
      <w:r w:rsidR="00CD0890">
        <w:t>36</w:t>
      </w:r>
      <w:r w:rsidRPr="0093614A">
        <w:fldChar w:fldCharType="end"/>
      </w:r>
      <w:r w:rsidRPr="0093614A">
        <w:t>.attēlu), nospiežot uz saiti “Sākumdatu masīva URN”.</w:t>
      </w:r>
    </w:p>
    <w:p w14:paraId="38F6E04A" w14:textId="34C7EB02" w:rsidR="00DC75D8" w:rsidRPr="0093614A" w:rsidRDefault="00DC75D8" w:rsidP="00DC75D8">
      <w:r w:rsidRPr="0093614A">
        <w:t xml:space="preserve">Lietotājam tiek attēlota sākumdatu masīva rediģēšanas lapa tabulas veidā, aprakstu skat. </w:t>
      </w:r>
      <w:r w:rsidRPr="0093614A">
        <w:fldChar w:fldCharType="begin"/>
      </w:r>
      <w:r w:rsidRPr="0093614A">
        <w:instrText xml:space="preserve"> REF _Ref25052301 \h </w:instrText>
      </w:r>
      <w:r w:rsidR="00E3367F" w:rsidRPr="0093614A">
        <w:instrText xml:space="preserve"> \* MERGEFORMAT </w:instrText>
      </w:r>
      <w:r w:rsidRPr="0093614A">
        <w:fldChar w:fldCharType="separate"/>
      </w:r>
      <w:r w:rsidR="00CD0890">
        <w:t>17</w:t>
      </w:r>
      <w:r w:rsidRPr="0093614A">
        <w:fldChar w:fldCharType="end"/>
      </w:r>
      <w:r w:rsidRPr="0093614A">
        <w:t xml:space="preserve">.tabulā. </w:t>
      </w:r>
    </w:p>
    <w:p w14:paraId="2DF83944" w14:textId="4CEE4B1E" w:rsidR="00DC75D8" w:rsidRPr="0093614A" w:rsidRDefault="00DC75D8" w:rsidP="00DC75D8">
      <w:r w:rsidRPr="0093614A">
        <w:t xml:space="preserve">Lapu “Sākumdatu masīva informācijas ievadīšana” (skat. </w:t>
      </w:r>
      <w:r w:rsidRPr="0093614A">
        <w:fldChar w:fldCharType="begin"/>
      </w:r>
      <w:r w:rsidRPr="0093614A">
        <w:instrText xml:space="preserve"> REF _Ref25053132 \h </w:instrText>
      </w:r>
      <w:r w:rsidR="00E3367F" w:rsidRPr="0093614A">
        <w:instrText xml:space="preserve"> \* MERGEFORMAT </w:instrText>
      </w:r>
      <w:r w:rsidRPr="0093614A">
        <w:fldChar w:fldCharType="separate"/>
      </w:r>
      <w:r w:rsidR="00CD0890">
        <w:t>38</w:t>
      </w:r>
      <w:r w:rsidRPr="0093614A">
        <w:fldChar w:fldCharType="end"/>
      </w:r>
      <w:r w:rsidRPr="0093614A">
        <w:t>.attēlu) iespējams, atvērt:</w:t>
      </w:r>
    </w:p>
    <w:p w14:paraId="00ACD09C" w14:textId="333C16D7" w:rsidR="00DC75D8" w:rsidRPr="0093614A" w:rsidRDefault="00DC75D8" w:rsidP="00FA53B9">
      <w:pPr>
        <w:pStyle w:val="ListNumber"/>
        <w:numPr>
          <w:ilvl w:val="0"/>
          <w:numId w:val="20"/>
        </w:numPr>
      </w:pPr>
      <w:r w:rsidRPr="0093614A">
        <w:t>No lapas “Sākumdatu masīvu saraksta apskatīšana” (skat.15.attēlu), nospiežot pogu [Pievienot];</w:t>
      </w:r>
    </w:p>
    <w:p w14:paraId="5F7C0F38" w14:textId="3DFA0B78" w:rsidR="00DC75D8" w:rsidRPr="0093614A" w:rsidRDefault="00DC75D8" w:rsidP="00FA53B9">
      <w:pPr>
        <w:pStyle w:val="ListNumber"/>
        <w:numPr>
          <w:ilvl w:val="0"/>
          <w:numId w:val="20"/>
        </w:numPr>
      </w:pPr>
      <w:r w:rsidRPr="0093614A">
        <w:lastRenderedPageBreak/>
        <w:t xml:space="preserve">No </w:t>
      </w:r>
      <w:r w:rsidR="002A19A9" w:rsidRPr="0093614A">
        <w:t>3.</w:t>
      </w:r>
      <w:r w:rsidRPr="0093614A">
        <w:t>līmeņa izvēlnes</w:t>
      </w:r>
      <w:r w:rsidR="002A19A9" w:rsidRPr="0093614A">
        <w:t xml:space="preserve"> laukā</w:t>
      </w:r>
      <w:r w:rsidRPr="0093614A">
        <w:t>, nospiežot ikonu [</w:t>
      </w:r>
      <w:r w:rsidR="002A19A9" w:rsidRPr="0093614A">
        <w:t xml:space="preserve">(+) Izveidot jaunu] </w:t>
      </w:r>
      <w:r w:rsidR="00406789" w:rsidRPr="0093614A">
        <w:t xml:space="preserve">saiti </w:t>
      </w:r>
      <w:r w:rsidR="002A19A9" w:rsidRPr="0093614A">
        <w:t>“Izvedot sākumdatu masīvu”.</w:t>
      </w:r>
    </w:p>
    <w:p w14:paraId="30296B5F" w14:textId="0FA19B25" w:rsidR="006445EB" w:rsidRPr="0093614A" w:rsidRDefault="002A19A9" w:rsidP="006445EB">
      <w:r w:rsidRPr="0093614A">
        <w:t xml:space="preserve">Tiks atvērta </w:t>
      </w:r>
      <w:r w:rsidR="006445EB" w:rsidRPr="0093614A">
        <w:t>Jauna sākumdatu masīva reģistrēšanas lapa</w:t>
      </w:r>
      <w:r w:rsidR="007C04B3" w:rsidRPr="0093614A">
        <w:t xml:space="preserve">, aprakstu skat. </w:t>
      </w:r>
      <w:r w:rsidR="007C04B3" w:rsidRPr="0093614A">
        <w:fldChar w:fldCharType="begin"/>
      </w:r>
      <w:r w:rsidR="007C04B3" w:rsidRPr="0093614A">
        <w:instrText xml:space="preserve"> REF _Ref25052301 \h </w:instrText>
      </w:r>
      <w:r w:rsidR="00E3367F" w:rsidRPr="0093614A">
        <w:instrText xml:space="preserve"> \* MERGEFORMAT </w:instrText>
      </w:r>
      <w:r w:rsidR="007C04B3" w:rsidRPr="0093614A">
        <w:fldChar w:fldCharType="separate"/>
      </w:r>
      <w:r w:rsidR="00CD0890">
        <w:t>17</w:t>
      </w:r>
      <w:r w:rsidR="007C04B3" w:rsidRPr="0093614A">
        <w:fldChar w:fldCharType="end"/>
      </w:r>
      <w:r w:rsidR="007C04B3" w:rsidRPr="0093614A">
        <w:t>.tabulā.</w:t>
      </w:r>
    </w:p>
    <w:p w14:paraId="59DAFA8E" w14:textId="77777777" w:rsidR="00E75F43" w:rsidRPr="0093614A" w:rsidRDefault="00E75F43" w:rsidP="00E75F43"/>
    <w:p w14:paraId="0140366F" w14:textId="489461B1" w:rsidR="00355C9B" w:rsidRPr="0093614A" w:rsidRDefault="00355C9B" w:rsidP="00355C9B">
      <w:pPr>
        <w:pStyle w:val="Pictureposition"/>
      </w:pPr>
      <w:r w:rsidRPr="0093614A">
        <w:rPr>
          <w:noProof/>
          <w:lang w:eastAsia="lv-LV"/>
        </w:rPr>
        <w:drawing>
          <wp:inline distT="0" distB="0" distL="0" distR="0" wp14:anchorId="6D267F7D" wp14:editId="0597FBF9">
            <wp:extent cx="5300349" cy="4011283"/>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akumdatu masiva redigesana.jpg"/>
                    <pic:cNvPicPr/>
                  </pic:nvPicPr>
                  <pic:blipFill>
                    <a:blip r:embed="rId83">
                      <a:extLst>
                        <a:ext uri="{28A0092B-C50C-407E-A947-70E740481C1C}">
                          <a14:useLocalDpi xmlns:a14="http://schemas.microsoft.com/office/drawing/2010/main" val="0"/>
                        </a:ext>
                      </a:extLst>
                    </a:blip>
                    <a:stretch>
                      <a:fillRect/>
                    </a:stretch>
                  </pic:blipFill>
                  <pic:spPr>
                    <a:xfrm>
                      <a:off x="0" y="0"/>
                      <a:ext cx="5313596" cy="4021309"/>
                    </a:xfrm>
                    <a:prstGeom prst="rect">
                      <a:avLst/>
                    </a:prstGeom>
                  </pic:spPr>
                </pic:pic>
              </a:graphicData>
            </a:graphic>
          </wp:inline>
        </w:drawing>
      </w:r>
    </w:p>
    <w:p w14:paraId="7E326A56" w14:textId="144F6075" w:rsidR="00355C9B" w:rsidRPr="0093614A" w:rsidRDefault="00D67156" w:rsidP="00355C9B">
      <w:pPr>
        <w:pStyle w:val="Picturecaption"/>
      </w:pPr>
      <w:fldSimple w:instr=" SEQ Attēls \* ARABIC ">
        <w:bookmarkStart w:id="1864" w:name="_Ref25052936"/>
        <w:bookmarkStart w:id="1865" w:name="_Toc25239700"/>
        <w:r w:rsidR="00CD0890">
          <w:rPr>
            <w:noProof/>
          </w:rPr>
          <w:t>37</w:t>
        </w:r>
        <w:bookmarkEnd w:id="1864"/>
      </w:fldSimple>
      <w:r w:rsidR="00355C9B" w:rsidRPr="0093614A">
        <w:t>.attēls. Sākumdatu masīva informācijas rediģēšana</w:t>
      </w:r>
      <w:bookmarkEnd w:id="1865"/>
    </w:p>
    <w:p w14:paraId="09408260" w14:textId="77777777" w:rsidR="006445EB" w:rsidRPr="0093614A" w:rsidRDefault="006445EB" w:rsidP="00355C9B">
      <w:pPr>
        <w:pStyle w:val="Picturecaption"/>
      </w:pPr>
    </w:p>
    <w:p w14:paraId="0614557E" w14:textId="2E2FC09D" w:rsidR="008B0A40" w:rsidRPr="0093614A" w:rsidRDefault="00535E0A" w:rsidP="00355C9B">
      <w:pPr>
        <w:pStyle w:val="Pictureposition"/>
      </w:pPr>
      <w:r w:rsidRPr="0093614A">
        <w:rPr>
          <w:noProof/>
          <w:lang w:eastAsia="lv-LV"/>
        </w:rPr>
        <w:lastRenderedPageBreak/>
        <w:drawing>
          <wp:inline distT="0" distB="0" distL="0" distR="0" wp14:anchorId="64DE7ED6" wp14:editId="27AB66CB">
            <wp:extent cx="5273490" cy="3950899"/>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5283003" cy="3958026"/>
                    </a:xfrm>
                    <a:prstGeom prst="rect">
                      <a:avLst/>
                    </a:prstGeom>
                  </pic:spPr>
                </pic:pic>
              </a:graphicData>
            </a:graphic>
          </wp:inline>
        </w:drawing>
      </w:r>
    </w:p>
    <w:p w14:paraId="553165CB" w14:textId="194BEE11" w:rsidR="00355C9B" w:rsidRPr="0093614A" w:rsidRDefault="00D67156" w:rsidP="00355C9B">
      <w:pPr>
        <w:pStyle w:val="Picturecaption"/>
      </w:pPr>
      <w:fldSimple w:instr=" SEQ Attēls \* ARABIC ">
        <w:bookmarkStart w:id="1866" w:name="_Ref25053132"/>
        <w:bookmarkStart w:id="1867" w:name="_Toc25239701"/>
        <w:r w:rsidR="00CD0890">
          <w:rPr>
            <w:noProof/>
          </w:rPr>
          <w:t>38</w:t>
        </w:r>
        <w:bookmarkEnd w:id="1866"/>
      </w:fldSimple>
      <w:r w:rsidR="00355C9B" w:rsidRPr="0093614A">
        <w:t>.attēls. Sākumdatu masīva informācijas ievadīšana</w:t>
      </w:r>
      <w:bookmarkEnd w:id="1867"/>
    </w:p>
    <w:p w14:paraId="09DB0320" w14:textId="0014D69D" w:rsidR="006445EB" w:rsidRPr="0093614A" w:rsidRDefault="006445EB" w:rsidP="006445EB">
      <w:r w:rsidRPr="0093614A">
        <w:t xml:space="preserve">Lapā tabulas veidā attēlota šāda informācija, skat. </w:t>
      </w:r>
      <w:r w:rsidRPr="0093614A">
        <w:fldChar w:fldCharType="begin"/>
      </w:r>
      <w:r w:rsidRPr="0093614A">
        <w:instrText xml:space="preserve"> REF _Ref25052301 \h </w:instrText>
      </w:r>
      <w:r w:rsidR="00AF65D3" w:rsidRPr="0093614A">
        <w:instrText xml:space="preserve"> \* MERGEFORMAT </w:instrText>
      </w:r>
      <w:r w:rsidRPr="0093614A">
        <w:fldChar w:fldCharType="separate"/>
      </w:r>
      <w:r w:rsidR="00CD0890">
        <w:t>17</w:t>
      </w:r>
      <w:r w:rsidRPr="0093614A">
        <w:fldChar w:fldCharType="end"/>
      </w:r>
      <w:r w:rsidRPr="0093614A">
        <w:t>.tabulā.</w:t>
      </w:r>
    </w:p>
    <w:p w14:paraId="362A0155" w14:textId="3D7926E2" w:rsidR="006445EB" w:rsidRPr="0093614A" w:rsidRDefault="006445EB" w:rsidP="006445EB">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868" w:name="_Ref25052301"/>
      <w:r w:rsidR="00CD0890">
        <w:t>17</w:t>
      </w:r>
      <w:bookmarkEnd w:id="1868"/>
      <w:r w:rsidRPr="0093614A">
        <w:rPr>
          <w:noProof w:val="0"/>
        </w:rPr>
        <w:fldChar w:fldCharType="end"/>
      </w:r>
      <w:r w:rsidRPr="0093614A">
        <w:rPr>
          <w:noProof w:val="0"/>
        </w:rPr>
        <w:t>.tabula</w:t>
      </w:r>
    </w:p>
    <w:p w14:paraId="0481E290" w14:textId="25C52A52" w:rsidR="006445EB" w:rsidRPr="0093614A" w:rsidRDefault="006445EB" w:rsidP="006445EB">
      <w:pPr>
        <w:pStyle w:val="Tabletitle"/>
      </w:pPr>
      <w:r w:rsidRPr="0093614A">
        <w:t>Sākumdatu masīva informācijas rediģēšana / pievienošana</w:t>
      </w:r>
    </w:p>
    <w:tbl>
      <w:tblPr>
        <w:tblW w:w="5000" w:type="pct"/>
        <w:jc w:val="center"/>
        <w:tblBorders>
          <w:top w:val="single" w:sz="12" w:space="0" w:color="000000"/>
          <w:bottom w:val="single" w:sz="12" w:space="0" w:color="000000"/>
        </w:tblBorders>
        <w:tblLayout w:type="fixed"/>
        <w:tblLook w:val="01E0" w:firstRow="1" w:lastRow="1" w:firstColumn="1" w:lastColumn="1" w:noHBand="0" w:noVBand="0"/>
      </w:tblPr>
      <w:tblGrid>
        <w:gridCol w:w="709"/>
        <w:gridCol w:w="2552"/>
        <w:gridCol w:w="6377"/>
      </w:tblGrid>
      <w:tr w:rsidR="006445EB" w:rsidRPr="0093614A" w14:paraId="3C9AA86B" w14:textId="77777777" w:rsidTr="00DC75D8">
        <w:trPr>
          <w:tblHeader/>
          <w:jc w:val="center"/>
        </w:trPr>
        <w:tc>
          <w:tcPr>
            <w:tcW w:w="368" w:type="pct"/>
            <w:tcBorders>
              <w:top w:val="single" w:sz="12" w:space="0" w:color="000000"/>
              <w:left w:val="nil"/>
              <w:bottom w:val="single" w:sz="6" w:space="0" w:color="000000"/>
              <w:right w:val="single" w:sz="4" w:space="0" w:color="auto"/>
            </w:tcBorders>
          </w:tcPr>
          <w:p w14:paraId="05DD6923" w14:textId="77777777" w:rsidR="006445EB" w:rsidRPr="0093614A" w:rsidRDefault="006445EB" w:rsidP="00DC75D8">
            <w:pPr>
              <w:jc w:val="left"/>
              <w:rPr>
                <w:b/>
                <w:iCs/>
                <w:smallCaps/>
              </w:rPr>
            </w:pPr>
            <w:r w:rsidRPr="0093614A">
              <w:rPr>
                <w:b/>
                <w:iCs/>
                <w:smallCaps/>
              </w:rPr>
              <w:t>Nr. p.k.</w:t>
            </w:r>
          </w:p>
        </w:tc>
        <w:tc>
          <w:tcPr>
            <w:tcW w:w="1324" w:type="pct"/>
            <w:tcBorders>
              <w:top w:val="single" w:sz="12" w:space="0" w:color="000000"/>
              <w:left w:val="nil"/>
              <w:bottom w:val="single" w:sz="6" w:space="0" w:color="000000"/>
              <w:right w:val="single" w:sz="4" w:space="0" w:color="auto"/>
            </w:tcBorders>
            <w:shd w:val="clear" w:color="auto" w:fill="auto"/>
          </w:tcPr>
          <w:p w14:paraId="1A170762" w14:textId="77777777" w:rsidR="006445EB" w:rsidRPr="0093614A" w:rsidRDefault="006445EB" w:rsidP="00DC75D8">
            <w:pPr>
              <w:jc w:val="left"/>
              <w:rPr>
                <w:b/>
                <w:iCs/>
                <w:smallCaps/>
              </w:rPr>
            </w:pPr>
            <w:r w:rsidRPr="0093614A">
              <w:rPr>
                <w:b/>
                <w:iCs/>
                <w:smallCaps/>
              </w:rPr>
              <w:t>Nosaukums</w:t>
            </w:r>
          </w:p>
        </w:tc>
        <w:tc>
          <w:tcPr>
            <w:tcW w:w="3308" w:type="pct"/>
            <w:tcBorders>
              <w:top w:val="single" w:sz="12" w:space="0" w:color="000000"/>
              <w:left w:val="single" w:sz="4" w:space="0" w:color="auto"/>
              <w:bottom w:val="single" w:sz="6" w:space="0" w:color="000000"/>
            </w:tcBorders>
            <w:shd w:val="clear" w:color="auto" w:fill="auto"/>
          </w:tcPr>
          <w:p w14:paraId="0082FFC4" w14:textId="77777777" w:rsidR="006445EB" w:rsidRPr="0093614A" w:rsidRDefault="006445EB" w:rsidP="00DC75D8">
            <w:pPr>
              <w:jc w:val="left"/>
              <w:rPr>
                <w:b/>
                <w:bCs/>
                <w:smallCaps/>
              </w:rPr>
            </w:pPr>
            <w:r w:rsidRPr="0093614A">
              <w:rPr>
                <w:b/>
                <w:bCs/>
                <w:smallCaps/>
              </w:rPr>
              <w:t>Apraksts</w:t>
            </w:r>
          </w:p>
        </w:tc>
      </w:tr>
      <w:tr w:rsidR="006445EB" w:rsidRPr="0093614A" w14:paraId="095C04B7" w14:textId="77777777" w:rsidTr="00DC75D8">
        <w:trPr>
          <w:jc w:val="center"/>
        </w:trPr>
        <w:tc>
          <w:tcPr>
            <w:tcW w:w="368" w:type="pct"/>
            <w:tcBorders>
              <w:top w:val="single" w:sz="6" w:space="0" w:color="000000"/>
              <w:left w:val="nil"/>
              <w:bottom w:val="single" w:sz="4" w:space="0" w:color="auto"/>
              <w:right w:val="single" w:sz="4" w:space="0" w:color="auto"/>
            </w:tcBorders>
          </w:tcPr>
          <w:p w14:paraId="143BDCC7" w14:textId="77777777" w:rsidR="006445EB" w:rsidRPr="0093614A" w:rsidRDefault="006445EB" w:rsidP="00FA53B9">
            <w:pPr>
              <w:pStyle w:val="TableListNumber"/>
              <w:numPr>
                <w:ilvl w:val="0"/>
                <w:numId w:val="18"/>
              </w:numPr>
            </w:pPr>
          </w:p>
        </w:tc>
        <w:tc>
          <w:tcPr>
            <w:tcW w:w="1324" w:type="pct"/>
            <w:tcBorders>
              <w:top w:val="single" w:sz="6" w:space="0" w:color="000000"/>
              <w:left w:val="nil"/>
              <w:bottom w:val="single" w:sz="4" w:space="0" w:color="auto"/>
              <w:right w:val="single" w:sz="4" w:space="0" w:color="auto"/>
            </w:tcBorders>
            <w:shd w:val="clear" w:color="auto" w:fill="auto"/>
          </w:tcPr>
          <w:p w14:paraId="57917D4E" w14:textId="40913511" w:rsidR="006445EB" w:rsidRPr="0093614A" w:rsidRDefault="005075ED" w:rsidP="00DC75D8">
            <w:pPr>
              <w:pStyle w:val="Tablebody"/>
            </w:pPr>
            <w:r w:rsidRPr="0093614A">
              <w:t>Sākumdatu masīva URN identifikators</w:t>
            </w:r>
          </w:p>
        </w:tc>
        <w:tc>
          <w:tcPr>
            <w:tcW w:w="3308" w:type="pct"/>
            <w:tcBorders>
              <w:top w:val="single" w:sz="6" w:space="0" w:color="000000"/>
              <w:left w:val="single" w:sz="4" w:space="0" w:color="auto"/>
              <w:bottom w:val="single" w:sz="4" w:space="0" w:color="auto"/>
            </w:tcBorders>
            <w:shd w:val="clear" w:color="auto" w:fill="auto"/>
          </w:tcPr>
          <w:p w14:paraId="03811053" w14:textId="76E85840" w:rsidR="006445EB" w:rsidRPr="0093614A" w:rsidRDefault="001837B3" w:rsidP="00DC75D8">
            <w:pPr>
              <w:pStyle w:val="Tablebody"/>
            </w:pPr>
            <w:r w:rsidRPr="0093614A">
              <w:t>N</w:t>
            </w:r>
            <w:r w:rsidR="005075ED" w:rsidRPr="0093614A">
              <w:t>erediģējams lauks.</w:t>
            </w:r>
          </w:p>
        </w:tc>
      </w:tr>
      <w:tr w:rsidR="006445EB" w:rsidRPr="0093614A" w14:paraId="4B249596" w14:textId="77777777" w:rsidTr="00DC75D8">
        <w:trPr>
          <w:jc w:val="center"/>
        </w:trPr>
        <w:tc>
          <w:tcPr>
            <w:tcW w:w="368" w:type="pct"/>
            <w:tcBorders>
              <w:top w:val="single" w:sz="4" w:space="0" w:color="auto"/>
              <w:left w:val="nil"/>
              <w:bottom w:val="single" w:sz="4" w:space="0" w:color="auto"/>
              <w:right w:val="single" w:sz="4" w:space="0" w:color="auto"/>
            </w:tcBorders>
          </w:tcPr>
          <w:p w14:paraId="2A2D9BAD"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32BA025B" w14:textId="32D008B6" w:rsidR="006445EB" w:rsidRPr="0093614A" w:rsidRDefault="005075ED" w:rsidP="00DC75D8">
            <w:pPr>
              <w:pStyle w:val="Tablebody"/>
            </w:pPr>
            <w:r w:rsidRPr="0093614A">
              <w:t>Reģistrēšanas datums</w:t>
            </w:r>
          </w:p>
        </w:tc>
        <w:tc>
          <w:tcPr>
            <w:tcW w:w="3308" w:type="pct"/>
            <w:tcBorders>
              <w:top w:val="single" w:sz="4" w:space="0" w:color="auto"/>
              <w:left w:val="single" w:sz="4" w:space="0" w:color="auto"/>
              <w:bottom w:val="single" w:sz="4" w:space="0" w:color="auto"/>
            </w:tcBorders>
            <w:shd w:val="clear" w:color="auto" w:fill="auto"/>
          </w:tcPr>
          <w:p w14:paraId="721FDB14" w14:textId="7630465F" w:rsidR="006445EB" w:rsidRPr="0093614A" w:rsidRDefault="001837B3" w:rsidP="00DC75D8">
            <w:pPr>
              <w:pStyle w:val="Tablebody"/>
            </w:pPr>
            <w:r w:rsidRPr="0093614A">
              <w:t xml:space="preserve">Izvēlieties reģistrēšanas datumu ar kalendāra palīdzību, skat. </w:t>
            </w:r>
            <w:r w:rsidRPr="0093614A">
              <w:fldChar w:fldCharType="begin"/>
            </w:r>
            <w:r w:rsidRPr="0093614A">
              <w:instrText xml:space="preserve"> REF _Ref25137355 \n \h </w:instrText>
            </w:r>
            <w:r w:rsidRPr="0093614A">
              <w:fldChar w:fldCharType="separate"/>
            </w:r>
            <w:r w:rsidR="00CD0890">
              <w:t>2.4</w:t>
            </w:r>
            <w:r w:rsidRPr="0093614A">
              <w:fldChar w:fldCharType="end"/>
            </w:r>
            <w:r w:rsidRPr="0093614A">
              <w:t>. sadaļu.</w:t>
            </w:r>
          </w:p>
        </w:tc>
      </w:tr>
      <w:tr w:rsidR="006445EB" w:rsidRPr="0093614A" w14:paraId="7F987CF2" w14:textId="77777777" w:rsidTr="00DC75D8">
        <w:trPr>
          <w:jc w:val="center"/>
        </w:trPr>
        <w:tc>
          <w:tcPr>
            <w:tcW w:w="368" w:type="pct"/>
            <w:tcBorders>
              <w:top w:val="single" w:sz="4" w:space="0" w:color="auto"/>
              <w:left w:val="nil"/>
              <w:bottom w:val="single" w:sz="4" w:space="0" w:color="auto"/>
              <w:right w:val="single" w:sz="4" w:space="0" w:color="auto"/>
            </w:tcBorders>
          </w:tcPr>
          <w:p w14:paraId="558B7721"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2660C72" w14:textId="5E4D9D7E" w:rsidR="006445EB" w:rsidRPr="0093614A" w:rsidRDefault="005075ED" w:rsidP="00DC75D8">
            <w:pPr>
              <w:pStyle w:val="Tablebody"/>
            </w:pPr>
            <w:r w:rsidRPr="0093614A">
              <w:t>Sākumdatu masīva īss nosaukums</w:t>
            </w:r>
          </w:p>
        </w:tc>
        <w:tc>
          <w:tcPr>
            <w:tcW w:w="3308" w:type="pct"/>
            <w:tcBorders>
              <w:top w:val="single" w:sz="4" w:space="0" w:color="auto"/>
              <w:left w:val="single" w:sz="4" w:space="0" w:color="auto"/>
              <w:bottom w:val="single" w:sz="4" w:space="0" w:color="auto"/>
            </w:tcBorders>
            <w:shd w:val="clear" w:color="auto" w:fill="auto"/>
          </w:tcPr>
          <w:p w14:paraId="75C77320" w14:textId="272A9B4B" w:rsidR="006445EB" w:rsidRPr="0093614A" w:rsidRDefault="001837B3" w:rsidP="00DC75D8">
            <w:pPr>
              <w:pStyle w:val="Tablebody"/>
            </w:pPr>
            <w:r w:rsidRPr="0093614A">
              <w:t>Obligāts lauks.</w:t>
            </w:r>
          </w:p>
        </w:tc>
      </w:tr>
      <w:tr w:rsidR="006445EB" w:rsidRPr="0093614A" w14:paraId="35948C20" w14:textId="77777777" w:rsidTr="00DC75D8">
        <w:trPr>
          <w:jc w:val="center"/>
        </w:trPr>
        <w:tc>
          <w:tcPr>
            <w:tcW w:w="368" w:type="pct"/>
            <w:tcBorders>
              <w:top w:val="single" w:sz="4" w:space="0" w:color="auto"/>
              <w:left w:val="nil"/>
              <w:bottom w:val="single" w:sz="4" w:space="0" w:color="auto"/>
              <w:right w:val="single" w:sz="4" w:space="0" w:color="auto"/>
            </w:tcBorders>
          </w:tcPr>
          <w:p w14:paraId="17FE4687"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0E47134" w14:textId="6992AD19" w:rsidR="006445EB" w:rsidRPr="0093614A" w:rsidRDefault="005075ED" w:rsidP="00DC75D8">
            <w:pPr>
              <w:pStyle w:val="Tablebody"/>
            </w:pPr>
            <w:r w:rsidRPr="0093614A">
              <w:t>Sākumdatu masīva pilns nosaukums</w:t>
            </w:r>
          </w:p>
        </w:tc>
        <w:tc>
          <w:tcPr>
            <w:tcW w:w="3308" w:type="pct"/>
            <w:tcBorders>
              <w:top w:val="single" w:sz="4" w:space="0" w:color="auto"/>
              <w:left w:val="single" w:sz="4" w:space="0" w:color="auto"/>
              <w:bottom w:val="single" w:sz="4" w:space="0" w:color="auto"/>
            </w:tcBorders>
            <w:shd w:val="clear" w:color="auto" w:fill="auto"/>
          </w:tcPr>
          <w:p w14:paraId="26D7884C" w14:textId="002FEC58" w:rsidR="006445EB" w:rsidRPr="0093614A" w:rsidRDefault="001837B3" w:rsidP="00DC75D8">
            <w:pPr>
              <w:pStyle w:val="Tablebody"/>
            </w:pPr>
            <w:r w:rsidRPr="0093614A">
              <w:t>Obligāts lauks.</w:t>
            </w:r>
          </w:p>
        </w:tc>
      </w:tr>
      <w:tr w:rsidR="00A613B2" w:rsidRPr="0093614A" w14:paraId="1CC44BDE" w14:textId="77777777" w:rsidTr="00A613B2">
        <w:trPr>
          <w:jc w:val="center"/>
        </w:trPr>
        <w:tc>
          <w:tcPr>
            <w:tcW w:w="368" w:type="pct"/>
            <w:tcBorders>
              <w:top w:val="single" w:sz="4" w:space="0" w:color="auto"/>
              <w:left w:val="nil"/>
              <w:bottom w:val="single" w:sz="4" w:space="0" w:color="auto"/>
              <w:right w:val="single" w:sz="4" w:space="0" w:color="auto"/>
            </w:tcBorders>
          </w:tcPr>
          <w:p w14:paraId="1ED06A2A"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6A5D6A4F" w14:textId="76D4AE22" w:rsidR="00A613B2" w:rsidRPr="0093614A" w:rsidRDefault="00A613B2" w:rsidP="00DC75D8">
            <w:pPr>
              <w:pStyle w:val="Tablebody"/>
            </w:pPr>
            <w:r w:rsidRPr="0093614A">
              <w:t>Sākumdatu masīva kontrolsumma</w:t>
            </w:r>
          </w:p>
        </w:tc>
      </w:tr>
      <w:tr w:rsidR="006445EB" w:rsidRPr="0093614A" w14:paraId="53737215" w14:textId="77777777" w:rsidTr="00DC75D8">
        <w:trPr>
          <w:jc w:val="center"/>
        </w:trPr>
        <w:tc>
          <w:tcPr>
            <w:tcW w:w="368" w:type="pct"/>
            <w:tcBorders>
              <w:top w:val="single" w:sz="4" w:space="0" w:color="auto"/>
              <w:left w:val="nil"/>
              <w:bottom w:val="single" w:sz="4" w:space="0" w:color="auto"/>
              <w:right w:val="single" w:sz="4" w:space="0" w:color="auto"/>
            </w:tcBorders>
          </w:tcPr>
          <w:p w14:paraId="319F3E18"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451DEC45" w14:textId="0C8AE335" w:rsidR="006445EB" w:rsidRPr="0093614A" w:rsidRDefault="005075ED" w:rsidP="00DC75D8">
            <w:pPr>
              <w:pStyle w:val="Tablebody"/>
            </w:pPr>
            <w:r w:rsidRPr="0093614A">
              <w:t>Sākumdatu masīva iestāde</w:t>
            </w:r>
          </w:p>
        </w:tc>
        <w:tc>
          <w:tcPr>
            <w:tcW w:w="3308" w:type="pct"/>
            <w:tcBorders>
              <w:top w:val="single" w:sz="4" w:space="0" w:color="auto"/>
              <w:left w:val="single" w:sz="4" w:space="0" w:color="auto"/>
              <w:bottom w:val="single" w:sz="4" w:space="0" w:color="auto"/>
            </w:tcBorders>
            <w:shd w:val="clear" w:color="auto" w:fill="auto"/>
          </w:tcPr>
          <w:p w14:paraId="27FDECD5" w14:textId="27E4E5AA" w:rsidR="006445EB" w:rsidRPr="0093614A" w:rsidRDefault="001837B3" w:rsidP="00DC75D8">
            <w:pPr>
              <w:pStyle w:val="Tablebody"/>
            </w:pPr>
            <w:r w:rsidRPr="0093614A">
              <w:t>Iestāde, kas ir īpašniece konkrētajam sākumdatu masīvam. Rediģēšanas režīmā nav labojama (nerediģējams lauks); pievienošanas režīmā izvēlieties iestādi, izmantojot iestādes piesaistes formu</w:t>
            </w:r>
            <w:r w:rsidR="00A613B2">
              <w:t>.</w:t>
            </w:r>
          </w:p>
        </w:tc>
      </w:tr>
      <w:tr w:rsidR="006445EB" w:rsidRPr="0093614A" w14:paraId="02B464E2" w14:textId="77777777" w:rsidTr="00DC75D8">
        <w:trPr>
          <w:jc w:val="center"/>
        </w:trPr>
        <w:tc>
          <w:tcPr>
            <w:tcW w:w="368" w:type="pct"/>
            <w:tcBorders>
              <w:top w:val="single" w:sz="4" w:space="0" w:color="auto"/>
              <w:left w:val="nil"/>
              <w:bottom w:val="single" w:sz="4" w:space="0" w:color="auto"/>
              <w:right w:val="single" w:sz="4" w:space="0" w:color="auto"/>
            </w:tcBorders>
          </w:tcPr>
          <w:p w14:paraId="0EEC6D25" w14:textId="77777777" w:rsidR="006445EB" w:rsidRPr="0093614A" w:rsidRDefault="006445EB"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1F23CBEE" w14:textId="466024E2" w:rsidR="006445EB" w:rsidRPr="0093614A" w:rsidRDefault="005075ED" w:rsidP="00DC75D8">
            <w:pPr>
              <w:pStyle w:val="Tablebody"/>
            </w:pPr>
            <w:r w:rsidRPr="0093614A">
              <w:t>FTP adrese</w:t>
            </w:r>
          </w:p>
        </w:tc>
        <w:tc>
          <w:tcPr>
            <w:tcW w:w="3308" w:type="pct"/>
            <w:tcBorders>
              <w:top w:val="single" w:sz="4" w:space="0" w:color="auto"/>
              <w:left w:val="single" w:sz="4" w:space="0" w:color="auto"/>
              <w:bottom w:val="single" w:sz="4" w:space="0" w:color="auto"/>
            </w:tcBorders>
            <w:shd w:val="clear" w:color="auto" w:fill="auto"/>
          </w:tcPr>
          <w:p w14:paraId="3B5338BC" w14:textId="618D922A" w:rsidR="006445EB" w:rsidRPr="0093614A" w:rsidRDefault="001837B3" w:rsidP="00DC75D8">
            <w:pPr>
              <w:pStyle w:val="Tablebody"/>
            </w:pPr>
            <w:r w:rsidRPr="0093614A">
              <w:t>Obligāts lauks.</w:t>
            </w:r>
          </w:p>
        </w:tc>
      </w:tr>
      <w:tr w:rsidR="00A613B2" w:rsidRPr="0093614A" w14:paraId="5D536DC7" w14:textId="77777777" w:rsidTr="00A613B2">
        <w:trPr>
          <w:jc w:val="center"/>
        </w:trPr>
        <w:tc>
          <w:tcPr>
            <w:tcW w:w="368" w:type="pct"/>
            <w:tcBorders>
              <w:top w:val="single" w:sz="4" w:space="0" w:color="auto"/>
              <w:left w:val="nil"/>
              <w:bottom w:val="single" w:sz="4" w:space="0" w:color="auto"/>
              <w:right w:val="single" w:sz="4" w:space="0" w:color="auto"/>
            </w:tcBorders>
          </w:tcPr>
          <w:p w14:paraId="5D8EEABF"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30EBB389" w14:textId="346D60BA" w:rsidR="00A613B2" w:rsidRPr="0093614A" w:rsidRDefault="00A613B2" w:rsidP="00DC75D8">
            <w:pPr>
              <w:pStyle w:val="Tablebody"/>
            </w:pPr>
            <w:r w:rsidRPr="0093614A">
              <w:t>Sākumdatu masīva apraksts</w:t>
            </w:r>
          </w:p>
        </w:tc>
      </w:tr>
      <w:tr w:rsidR="00A613B2" w:rsidRPr="0093614A" w14:paraId="536BAFFB" w14:textId="77777777" w:rsidTr="00A613B2">
        <w:trPr>
          <w:jc w:val="center"/>
        </w:trPr>
        <w:tc>
          <w:tcPr>
            <w:tcW w:w="368" w:type="pct"/>
            <w:tcBorders>
              <w:top w:val="single" w:sz="4" w:space="0" w:color="auto"/>
              <w:left w:val="nil"/>
              <w:bottom w:val="single" w:sz="4" w:space="0" w:color="auto"/>
              <w:right w:val="single" w:sz="4" w:space="0" w:color="auto"/>
            </w:tcBorders>
          </w:tcPr>
          <w:p w14:paraId="2958136C"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68B06DA8" w14:textId="1BA4CEC9" w:rsidR="00A613B2" w:rsidRPr="0093614A" w:rsidRDefault="00A613B2" w:rsidP="00DC75D8">
            <w:pPr>
              <w:pStyle w:val="Tablebody"/>
            </w:pPr>
            <w:r w:rsidRPr="0093614A">
              <w:t>Sākumdatu masīva lietošanas instrukcija</w:t>
            </w:r>
          </w:p>
        </w:tc>
      </w:tr>
      <w:tr w:rsidR="00A613B2" w:rsidRPr="0093614A" w14:paraId="752A2444" w14:textId="77777777" w:rsidTr="00A613B2">
        <w:trPr>
          <w:jc w:val="center"/>
        </w:trPr>
        <w:tc>
          <w:tcPr>
            <w:tcW w:w="368" w:type="pct"/>
            <w:tcBorders>
              <w:top w:val="single" w:sz="4" w:space="0" w:color="auto"/>
              <w:left w:val="nil"/>
              <w:bottom w:val="single" w:sz="4" w:space="0" w:color="auto"/>
              <w:right w:val="single" w:sz="4" w:space="0" w:color="auto"/>
            </w:tcBorders>
          </w:tcPr>
          <w:p w14:paraId="2DD306D3" w14:textId="77777777" w:rsidR="00A613B2" w:rsidRPr="0093614A" w:rsidRDefault="00A613B2" w:rsidP="00DC75D8">
            <w:pPr>
              <w:pStyle w:val="TableListNumber"/>
            </w:pPr>
          </w:p>
        </w:tc>
        <w:tc>
          <w:tcPr>
            <w:tcW w:w="4632" w:type="pct"/>
            <w:gridSpan w:val="2"/>
            <w:tcBorders>
              <w:top w:val="single" w:sz="4" w:space="0" w:color="auto"/>
              <w:left w:val="nil"/>
              <w:bottom w:val="single" w:sz="4" w:space="0" w:color="auto"/>
            </w:tcBorders>
            <w:shd w:val="clear" w:color="auto" w:fill="auto"/>
          </w:tcPr>
          <w:p w14:paraId="52ED5030" w14:textId="4B1932C3" w:rsidR="00A613B2" w:rsidRPr="0093614A" w:rsidRDefault="00A613B2" w:rsidP="00DC75D8">
            <w:pPr>
              <w:pStyle w:val="Tablebody"/>
            </w:pPr>
            <w:r w:rsidRPr="0093614A">
              <w:t>Sākumdatu masīva lietošanas nosacījumi</w:t>
            </w:r>
          </w:p>
        </w:tc>
      </w:tr>
      <w:tr w:rsidR="005075ED" w:rsidRPr="0093614A" w14:paraId="64CF2256" w14:textId="77777777" w:rsidTr="00DC75D8">
        <w:trPr>
          <w:jc w:val="center"/>
        </w:trPr>
        <w:tc>
          <w:tcPr>
            <w:tcW w:w="368" w:type="pct"/>
            <w:tcBorders>
              <w:top w:val="single" w:sz="4" w:space="0" w:color="auto"/>
              <w:left w:val="nil"/>
              <w:bottom w:val="single" w:sz="4" w:space="0" w:color="auto"/>
              <w:right w:val="single" w:sz="4" w:space="0" w:color="auto"/>
            </w:tcBorders>
          </w:tcPr>
          <w:p w14:paraId="2815DC00" w14:textId="77777777" w:rsidR="005075ED" w:rsidRPr="0093614A" w:rsidRDefault="005075ED"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9A5C563" w14:textId="45EFE334" w:rsidR="005075ED" w:rsidRPr="0093614A" w:rsidRDefault="005075ED" w:rsidP="00DC75D8">
            <w:pPr>
              <w:pStyle w:val="Tablebody"/>
            </w:pPr>
            <w:r w:rsidRPr="0093614A">
              <w:t>[Saglabāt]</w:t>
            </w:r>
          </w:p>
        </w:tc>
        <w:tc>
          <w:tcPr>
            <w:tcW w:w="3308" w:type="pct"/>
            <w:tcBorders>
              <w:top w:val="single" w:sz="4" w:space="0" w:color="auto"/>
              <w:left w:val="single" w:sz="4" w:space="0" w:color="auto"/>
              <w:bottom w:val="single" w:sz="4" w:space="0" w:color="auto"/>
            </w:tcBorders>
            <w:shd w:val="clear" w:color="auto" w:fill="auto"/>
          </w:tcPr>
          <w:p w14:paraId="17925B8E" w14:textId="26B29570" w:rsidR="005075ED" w:rsidRPr="0093614A" w:rsidRDefault="001837B3" w:rsidP="005075ED">
            <w:pPr>
              <w:pStyle w:val="Tablebody"/>
            </w:pPr>
            <w:r w:rsidRPr="0093614A">
              <w:t>N</w:t>
            </w:r>
            <w:r w:rsidR="005075ED" w:rsidRPr="0093614A">
              <w:t>ospiežot šo pogu, tiek saglabātas veiktās izmaiņas un atvērta sākumdatu masīva saraksta forma (</w:t>
            </w:r>
            <w:r w:rsidR="005075ED" w:rsidRPr="0093614A">
              <w:fldChar w:fldCharType="begin"/>
            </w:r>
            <w:r w:rsidR="005075ED" w:rsidRPr="0093614A">
              <w:instrText xml:space="preserve"> REF _Ref199707715 \r \h  \* MERGEFORMAT </w:instrText>
            </w:r>
            <w:r w:rsidR="005075ED" w:rsidRPr="0093614A">
              <w:fldChar w:fldCharType="separate"/>
            </w:r>
            <w:r w:rsidR="00CD0890">
              <w:t>2.9</w:t>
            </w:r>
            <w:r w:rsidR="005075ED" w:rsidRPr="0093614A">
              <w:fldChar w:fldCharType="end"/>
            </w:r>
            <w:r w:rsidR="005075ED" w:rsidRPr="0093614A">
              <w:t>.nodaļa).</w:t>
            </w:r>
          </w:p>
        </w:tc>
      </w:tr>
      <w:tr w:rsidR="005075ED" w:rsidRPr="0093614A" w14:paraId="3523AA81" w14:textId="77777777" w:rsidTr="00DC75D8">
        <w:trPr>
          <w:jc w:val="center"/>
        </w:trPr>
        <w:tc>
          <w:tcPr>
            <w:tcW w:w="368" w:type="pct"/>
            <w:tcBorders>
              <w:top w:val="single" w:sz="4" w:space="0" w:color="auto"/>
              <w:left w:val="nil"/>
              <w:bottom w:val="single" w:sz="4" w:space="0" w:color="auto"/>
              <w:right w:val="single" w:sz="4" w:space="0" w:color="auto"/>
            </w:tcBorders>
          </w:tcPr>
          <w:p w14:paraId="5A39463B" w14:textId="77777777" w:rsidR="005075ED" w:rsidRPr="0093614A" w:rsidRDefault="005075ED" w:rsidP="00DC75D8">
            <w:pPr>
              <w:pStyle w:val="TableListNumber"/>
            </w:pPr>
          </w:p>
        </w:tc>
        <w:tc>
          <w:tcPr>
            <w:tcW w:w="1324" w:type="pct"/>
            <w:tcBorders>
              <w:top w:val="single" w:sz="4" w:space="0" w:color="auto"/>
              <w:left w:val="nil"/>
              <w:bottom w:val="single" w:sz="4" w:space="0" w:color="auto"/>
              <w:right w:val="single" w:sz="4" w:space="0" w:color="auto"/>
            </w:tcBorders>
            <w:shd w:val="clear" w:color="auto" w:fill="auto"/>
          </w:tcPr>
          <w:p w14:paraId="624836CC" w14:textId="14B1230D" w:rsidR="005075ED" w:rsidRPr="0093614A" w:rsidRDefault="005075ED" w:rsidP="00DC75D8">
            <w:pPr>
              <w:pStyle w:val="Tablebody"/>
            </w:pPr>
            <w:r w:rsidRPr="0093614A">
              <w:t>[Atcelt]</w:t>
            </w:r>
          </w:p>
        </w:tc>
        <w:tc>
          <w:tcPr>
            <w:tcW w:w="3308" w:type="pct"/>
            <w:tcBorders>
              <w:top w:val="single" w:sz="4" w:space="0" w:color="auto"/>
              <w:left w:val="single" w:sz="4" w:space="0" w:color="auto"/>
              <w:bottom w:val="single" w:sz="4" w:space="0" w:color="auto"/>
            </w:tcBorders>
            <w:shd w:val="clear" w:color="auto" w:fill="auto"/>
          </w:tcPr>
          <w:p w14:paraId="076B297F" w14:textId="4004B3E4" w:rsidR="005075ED" w:rsidRPr="0093614A" w:rsidRDefault="005075ED" w:rsidP="005075ED">
            <w:pPr>
              <w:pStyle w:val="Tablebody"/>
            </w:pPr>
            <w:r w:rsidRPr="0093614A">
              <w:t>Nospiežot šo pogu, izmaiņas netiek saglabātas un tiek izvadīta sākumdatu masīva saraksta forma (</w:t>
            </w:r>
            <w:r w:rsidRPr="0093614A">
              <w:fldChar w:fldCharType="begin"/>
            </w:r>
            <w:r w:rsidRPr="0093614A">
              <w:instrText xml:space="preserve"> REF _Ref199707715 \r \h  \* MERGEFORMAT </w:instrText>
            </w:r>
            <w:r w:rsidRPr="0093614A">
              <w:fldChar w:fldCharType="separate"/>
            </w:r>
            <w:r w:rsidR="00CD0890">
              <w:t>2.9</w:t>
            </w:r>
            <w:r w:rsidRPr="0093614A">
              <w:fldChar w:fldCharType="end"/>
            </w:r>
            <w:r w:rsidRPr="0093614A">
              <w:t>.nodaļa).</w:t>
            </w:r>
          </w:p>
        </w:tc>
      </w:tr>
    </w:tbl>
    <w:p w14:paraId="64117685" w14:textId="306C5C6E" w:rsidR="00BE39A4" w:rsidRPr="0093614A" w:rsidRDefault="00E61B2E" w:rsidP="000F138C">
      <w:pPr>
        <w:pStyle w:val="Heading2"/>
      </w:pPr>
      <w:bookmarkStart w:id="1869" w:name="_Ref25144673"/>
      <w:bookmarkStart w:id="1870" w:name="_Toc25243508"/>
      <w:bookmarkEnd w:id="286"/>
      <w:bookmarkEnd w:id="287"/>
      <w:bookmarkEnd w:id="288"/>
      <w:bookmarkEnd w:id="1751"/>
      <w:bookmarkEnd w:id="1752"/>
      <w:bookmarkEnd w:id="1753"/>
      <w:r w:rsidRPr="0093614A">
        <w:t>Pieteikšanās kanālam</w:t>
      </w:r>
      <w:bookmarkEnd w:id="1869"/>
      <w:bookmarkEnd w:id="1870"/>
    </w:p>
    <w:p w14:paraId="4B273994" w14:textId="6C009C89" w:rsidR="00D72BCE" w:rsidRPr="0093614A" w:rsidRDefault="006B130F" w:rsidP="002C0631">
      <w:r w:rsidRPr="0093614A">
        <w:t xml:space="preserve">Lai iestādes, kas nav pieslēgtas kanālam, varētu pieteikties </w:t>
      </w:r>
      <w:r w:rsidR="006B789D" w:rsidRPr="0093614A">
        <w:t xml:space="preserve">kļūt par </w:t>
      </w:r>
      <w:r w:rsidRPr="0093614A">
        <w:t>kanāla versijas dal</w:t>
      </w:r>
      <w:r w:rsidR="00535B49" w:rsidRPr="0093614A">
        <w:t xml:space="preserve">ībnieku, nepieciešams atrast konkrētu kanāla versiju, izvēlēties “Pieprasīt pieslēgšanu versijai” iespēju. Tiks atvērta </w:t>
      </w:r>
      <w:r w:rsidR="00535B49" w:rsidRPr="0093614A">
        <w:fldChar w:fldCharType="begin"/>
      </w:r>
      <w:r w:rsidR="00535B49" w:rsidRPr="0093614A">
        <w:instrText xml:space="preserve"> REF _Ref491339258 \h </w:instrText>
      </w:r>
      <w:r w:rsidR="00AF65D3" w:rsidRPr="0093614A">
        <w:instrText xml:space="preserve"> \* MERGEFORMAT </w:instrText>
      </w:r>
      <w:r w:rsidR="00535B49" w:rsidRPr="0093614A">
        <w:fldChar w:fldCharType="separate"/>
      </w:r>
      <w:r w:rsidR="00CD0890">
        <w:t>39</w:t>
      </w:r>
      <w:r w:rsidR="00535B49" w:rsidRPr="0093614A">
        <w:fldChar w:fldCharType="end"/>
      </w:r>
      <w:r w:rsidR="00535B49" w:rsidRPr="0093614A">
        <w:t>.attēlā redzamā forma</w:t>
      </w:r>
      <w:r w:rsidR="005F6B5B" w:rsidRPr="0093614A">
        <w:t>, kurā jāaizpilda ievadlauks pieslēgšanās pamatojumam brīvā tekstā.</w:t>
      </w:r>
    </w:p>
    <w:p w14:paraId="729BD844" w14:textId="77777777" w:rsidR="005F6B5B" w:rsidRPr="0093614A" w:rsidRDefault="005F6B5B" w:rsidP="005F6B5B">
      <w:r w:rsidRPr="0093614A">
        <w:t>Lietotājam ir pieejamas darbības:</w:t>
      </w:r>
    </w:p>
    <w:p w14:paraId="5FC4A934" w14:textId="3F3FA455" w:rsidR="005F6B5B" w:rsidRPr="0093614A" w:rsidRDefault="00A613B2" w:rsidP="000F138C">
      <w:pPr>
        <w:pStyle w:val="ListBullet"/>
      </w:pPr>
      <w:r>
        <w:t>iesniegt pieteikumu – poga [Sūtīt]</w:t>
      </w:r>
      <w:r w:rsidR="005F6B5B" w:rsidRPr="0093614A">
        <w:t>;</w:t>
      </w:r>
    </w:p>
    <w:p w14:paraId="5DDBE8C9" w14:textId="544443D1" w:rsidR="006B130F" w:rsidRPr="0093614A" w:rsidRDefault="005F6B5B" w:rsidP="000F138C">
      <w:pPr>
        <w:pStyle w:val="ListBullet"/>
      </w:pPr>
      <w:r w:rsidRPr="0093614A">
        <w:t>atlikt pieteikuma iesniegšanu – izejot no formas, to aizverot bez izmaiņām.</w:t>
      </w:r>
    </w:p>
    <w:p w14:paraId="3AAA90A1" w14:textId="231DAF44" w:rsidR="006B130F" w:rsidRPr="0093614A" w:rsidRDefault="003528F7" w:rsidP="000F138C">
      <w:pPr>
        <w:pStyle w:val="Pictureposition"/>
      </w:pPr>
      <w:r w:rsidRPr="0093614A">
        <w:rPr>
          <w:noProof/>
          <w:lang w:eastAsia="lv-LV"/>
        </w:rPr>
        <w:drawing>
          <wp:inline distT="0" distB="0" distL="0" distR="0" wp14:anchorId="20A1A55D" wp14:editId="6E99F375">
            <wp:extent cx="6119495" cy="28136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19495" cy="2813685"/>
                    </a:xfrm>
                    <a:prstGeom prst="rect">
                      <a:avLst/>
                    </a:prstGeom>
                    <a:noFill/>
                    <a:ln>
                      <a:noFill/>
                    </a:ln>
                  </pic:spPr>
                </pic:pic>
              </a:graphicData>
            </a:graphic>
          </wp:inline>
        </w:drawing>
      </w:r>
    </w:p>
    <w:p w14:paraId="26C36447" w14:textId="4F6AD3A8" w:rsidR="006B130F" w:rsidRPr="0093614A" w:rsidRDefault="00D67156" w:rsidP="006B130F">
      <w:pPr>
        <w:pStyle w:val="Picturecaption"/>
      </w:pPr>
      <w:fldSimple w:instr=" SEQ Attēls \* ARABIC ">
        <w:bookmarkStart w:id="1871" w:name="_Ref491339258"/>
        <w:bookmarkStart w:id="1872" w:name="_Toc25239702"/>
        <w:r w:rsidR="00CD0890">
          <w:rPr>
            <w:noProof/>
          </w:rPr>
          <w:t>39</w:t>
        </w:r>
        <w:bookmarkEnd w:id="1871"/>
      </w:fldSimple>
      <w:r w:rsidR="006B130F" w:rsidRPr="0093614A">
        <w:t>.attēls. Pieteikšanās noteiktai kanāla versijai</w:t>
      </w:r>
      <w:bookmarkEnd w:id="1872"/>
    </w:p>
    <w:p w14:paraId="47799BE3" w14:textId="3E5F65F8" w:rsidR="006B130F" w:rsidRPr="0093614A" w:rsidRDefault="005F6B5B" w:rsidP="005F6B5B">
      <w:r w:rsidRPr="0093614A">
        <w:t>Veiksmīga datu nodošanas rezultāta gadījumā tiek attēlots paziņojums</w:t>
      </w:r>
      <w:r w:rsidR="005436EA" w:rsidRPr="0093614A">
        <w:t xml:space="preserve">, kas redzams </w:t>
      </w:r>
      <w:r w:rsidR="005436EA" w:rsidRPr="0093614A">
        <w:fldChar w:fldCharType="begin"/>
      </w:r>
      <w:r w:rsidR="005436EA" w:rsidRPr="0093614A">
        <w:instrText xml:space="preserve"> REF _Ref491340137 \h </w:instrText>
      </w:r>
      <w:r w:rsidR="00AF65D3" w:rsidRPr="0093614A">
        <w:instrText xml:space="preserve"> \* MERGEFORMAT </w:instrText>
      </w:r>
      <w:r w:rsidR="005436EA" w:rsidRPr="0093614A">
        <w:fldChar w:fldCharType="separate"/>
      </w:r>
      <w:r w:rsidR="00CD0890">
        <w:t>40</w:t>
      </w:r>
      <w:r w:rsidR="005436EA" w:rsidRPr="0093614A">
        <w:fldChar w:fldCharType="end"/>
      </w:r>
      <w:r w:rsidR="005436EA" w:rsidRPr="0093614A">
        <w:t>.att</w:t>
      </w:r>
      <w:r w:rsidR="00E61B2E" w:rsidRPr="0093614A">
        <w:t>ēlā</w:t>
      </w:r>
      <w:r w:rsidR="005436EA" w:rsidRPr="0093614A">
        <w:t>.</w:t>
      </w:r>
    </w:p>
    <w:p w14:paraId="3118C093" w14:textId="416C7E95" w:rsidR="005F6B5B" w:rsidRPr="0093614A" w:rsidRDefault="005F6B5B" w:rsidP="000F138C">
      <w:pPr>
        <w:pStyle w:val="Pictureposition"/>
      </w:pPr>
      <w:r w:rsidRPr="0093614A">
        <w:rPr>
          <w:noProof/>
          <w:lang w:eastAsia="lv-LV"/>
        </w:rPr>
        <w:lastRenderedPageBreak/>
        <w:drawing>
          <wp:inline distT="0" distB="0" distL="0" distR="0" wp14:anchorId="7A40ED39" wp14:editId="27D98E68">
            <wp:extent cx="5925377" cy="2686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25377" cy="2686425"/>
                    </a:xfrm>
                    <a:prstGeom prst="rect">
                      <a:avLst/>
                    </a:prstGeom>
                  </pic:spPr>
                </pic:pic>
              </a:graphicData>
            </a:graphic>
          </wp:inline>
        </w:drawing>
      </w:r>
    </w:p>
    <w:p w14:paraId="674CA9BC" w14:textId="7D7C36A0" w:rsidR="005F6B5B" w:rsidRPr="0093614A" w:rsidRDefault="00D67156" w:rsidP="000F138C">
      <w:pPr>
        <w:pStyle w:val="Picturecaption"/>
      </w:pPr>
      <w:fldSimple w:instr=" SEQ Attēls \* ARABIC ">
        <w:bookmarkStart w:id="1873" w:name="_Ref491340137"/>
        <w:bookmarkStart w:id="1874" w:name="_Toc25239703"/>
        <w:r w:rsidR="00CD0890">
          <w:rPr>
            <w:noProof/>
          </w:rPr>
          <w:t>40</w:t>
        </w:r>
        <w:bookmarkEnd w:id="1873"/>
      </w:fldSimple>
      <w:r w:rsidR="005F6B5B" w:rsidRPr="0093614A">
        <w:t xml:space="preserve">.attēls. Pieteikšanās </w:t>
      </w:r>
      <w:r w:rsidR="005436EA" w:rsidRPr="0093614A">
        <w:t>veiksmīga</w:t>
      </w:r>
      <w:bookmarkEnd w:id="1874"/>
    </w:p>
    <w:p w14:paraId="34FAD53D" w14:textId="6EF05FD0" w:rsidR="00892361" w:rsidRPr="0093614A" w:rsidRDefault="00892361" w:rsidP="002C0631">
      <w:r w:rsidRPr="0093614A">
        <w:t>Neveiksmīga rezultāta gadījumā tiks izvadīts attiecīgs kļūdas paziņojums.</w:t>
      </w:r>
    </w:p>
    <w:p w14:paraId="6DAA0E64" w14:textId="14F5ED43" w:rsidR="00892361" w:rsidRPr="0093614A" w:rsidRDefault="00892361" w:rsidP="002C0631">
      <w:r w:rsidRPr="0093614A">
        <w:t>Kanāla īpašnieces iestādes DIT e-pastkastītes administratoram ir jāapstrādā citu iestāžu pieteikumi datu saņemšanai vai iesniegšanai. Apstrādes rezultātā pieteikums ir jānoraida vai jāapmierina, pievienojot pieteikuma iesniedzēja iestādi izvēlētajam kanālam izvēlētajā versijā.</w:t>
      </w:r>
    </w:p>
    <w:p w14:paraId="3010F0E2" w14:textId="24AF1299" w:rsidR="00892361" w:rsidRPr="0093614A" w:rsidRDefault="00892361" w:rsidP="002C0631">
      <w:r w:rsidRPr="0093614A">
        <w:t>Darba uzdevuma pieņemšanu izpildei (bloķēšanu) nodrošina I</w:t>
      </w:r>
      <w:r w:rsidR="009116C3" w:rsidRPr="0093614A">
        <w:t>estādes darbinieka darba vietas (I</w:t>
      </w:r>
      <w:r w:rsidRPr="0093614A">
        <w:t>DDV</w:t>
      </w:r>
      <w:r w:rsidR="009116C3" w:rsidRPr="0093614A">
        <w:t>)</w:t>
      </w:r>
      <w:r w:rsidRPr="0093614A">
        <w:t xml:space="preserve"> funkci</w:t>
      </w:r>
      <w:r w:rsidR="00244BD9" w:rsidRPr="0093614A">
        <w:t>onalitāte</w:t>
      </w:r>
      <w:r w:rsidR="009116C3" w:rsidRPr="0093614A">
        <w:t xml:space="preserve"> (vair</w:t>
      </w:r>
      <w:r w:rsidR="00B06BDC" w:rsidRPr="0093614A">
        <w:t>āk par IDDV</w:t>
      </w:r>
      <w:r w:rsidR="009116C3" w:rsidRPr="0093614A">
        <w:t xml:space="preserve"> skat. IDDV palīgā).</w:t>
      </w:r>
    </w:p>
    <w:p w14:paraId="33D703BF" w14:textId="77777777" w:rsidR="00540A28" w:rsidRPr="0093614A" w:rsidRDefault="00540A28" w:rsidP="00540A28">
      <w:pPr>
        <w:pStyle w:val="Tablebody"/>
        <w:rPr>
          <w:sz w:val="22"/>
        </w:rPr>
      </w:pPr>
      <w:r w:rsidRPr="0093614A">
        <w:rPr>
          <w:sz w:val="22"/>
        </w:rPr>
        <w:t>Bloķētam darba uzdevumam ir pieejamas divas darbības:</w:t>
      </w:r>
    </w:p>
    <w:p w14:paraId="5AB7770C" w14:textId="1F747780" w:rsidR="00540A28" w:rsidRPr="0093614A" w:rsidRDefault="00540A28" w:rsidP="000F138C">
      <w:pPr>
        <w:pStyle w:val="ListBullet"/>
      </w:pPr>
      <w:r w:rsidRPr="0093614A">
        <w:t>Noraidīt pieteikumu –</w:t>
      </w:r>
      <w:r w:rsidR="00034DD3" w:rsidRPr="0093614A">
        <w:t xml:space="preserve"> </w:t>
      </w:r>
      <w:r w:rsidR="005034C8" w:rsidRPr="0093614A">
        <w:t xml:space="preserve">kanāla īpašnieka </w:t>
      </w:r>
      <w:r w:rsidRPr="0093614A">
        <w:t>lietotājam ir jānorāda lēmuma pamatojums</w:t>
      </w:r>
      <w:r w:rsidR="00034DD3" w:rsidRPr="0093614A">
        <w:t xml:space="preserve"> vai arī jāizvēlas iespēja noraidīt piet</w:t>
      </w:r>
      <w:r w:rsidR="00A613B2">
        <w:t>eikumu</w:t>
      </w:r>
      <w:r w:rsidR="00034DD3" w:rsidRPr="0093614A">
        <w:t xml:space="preserve"> bez pamatojuma aizpildīšanas</w:t>
      </w:r>
      <w:r w:rsidRPr="0093614A">
        <w:t>. Pēc pieteikuma noraidīšanas tiek izveidots paziņojums</w:t>
      </w:r>
      <w:r w:rsidR="00EA0E46" w:rsidRPr="0093614A">
        <w:t xml:space="preserve"> (paredzēts lietotājam, kas</w:t>
      </w:r>
      <w:r w:rsidRPr="0093614A">
        <w:t>,</w:t>
      </w:r>
      <w:r w:rsidR="00EA0E46" w:rsidRPr="0093614A">
        <w:t xml:space="preserve"> vēlas pieslēgties kanāla versijai),</w:t>
      </w:r>
      <w:r w:rsidRPr="0093614A">
        <w:t xml:space="preserve"> kas satur </w:t>
      </w:r>
      <w:r w:rsidR="00EA0E46" w:rsidRPr="0093614A">
        <w:t xml:space="preserve">kanāla īpašnieka </w:t>
      </w:r>
      <w:r w:rsidRPr="0093614A">
        <w:t>lietotāja sastādīto noraidīšanas pamatojumu.</w:t>
      </w:r>
    </w:p>
    <w:p w14:paraId="4B5EFE32" w14:textId="2482628C" w:rsidR="00540A28" w:rsidRPr="0093614A" w:rsidRDefault="00540A28" w:rsidP="000F138C">
      <w:pPr>
        <w:pStyle w:val="ListBullet"/>
      </w:pPr>
      <w:r w:rsidRPr="0093614A">
        <w:t xml:space="preserve">Pieslēgt iestādi – lai izpildītu šo darbību, </w:t>
      </w:r>
      <w:r w:rsidR="005034C8" w:rsidRPr="0093614A">
        <w:t xml:space="preserve">kanāla īpašnieka </w:t>
      </w:r>
      <w:r w:rsidRPr="0093614A">
        <w:t xml:space="preserve">lietotājam ir jānorāda lēmuma pamatojums. Ja iestāde, kas pieprasa pieslēgumu, ir pieslēgta izvēlētajai kanāla versijai iepriekš, </w:t>
      </w:r>
      <w:r w:rsidR="005034C8" w:rsidRPr="0093614A">
        <w:t xml:space="preserve">kanāla īpašnieka </w:t>
      </w:r>
      <w:r w:rsidRPr="0093614A">
        <w:t>lietotājam tiek attēlots kļūdas paziņojums „Šī iestāde kanāla versijai jau ir pieslēgta.”, un darba uzdevumā tiek atspējota iespēja „Pieslēgt iestādi”, bet tālākie soļi šajā prasībā netiek izpildīti. Veiksmīgas pārbaudes gadījumā izpildi turpina ar šādiem apakšsoļiem:</w:t>
      </w:r>
    </w:p>
    <w:p w14:paraId="164AA127" w14:textId="77777777" w:rsidR="00540A28" w:rsidRPr="0093614A" w:rsidRDefault="00540A28" w:rsidP="000F138C">
      <w:pPr>
        <w:pStyle w:val="ListBullet2"/>
      </w:pPr>
      <w:r w:rsidRPr="0093614A">
        <w:t>Iestāde, kas pieprasa pieslēgumu, tiek pievienota kanāla dalībnieku grupā.</w:t>
      </w:r>
    </w:p>
    <w:p w14:paraId="4815189A" w14:textId="77777777" w:rsidR="00540A28" w:rsidRPr="0093614A" w:rsidRDefault="00540A28" w:rsidP="000F138C">
      <w:pPr>
        <w:pStyle w:val="ListBullet2"/>
      </w:pPr>
      <w:r w:rsidRPr="0093614A">
        <w:t>Pieslēgtās iestādes DIT e-pastkastīte tiek aizpildīta ar tādu transakciju kopu, kas ir veidota no transakcijām, pielietotām aktuālajā sākumdatu masīvā. Visu jaunu ziņojumu statuss „Piegādāts”.</w:t>
      </w:r>
    </w:p>
    <w:p w14:paraId="2D6559D2" w14:textId="2105B040" w:rsidR="00540A28" w:rsidRPr="0093614A" w:rsidRDefault="00540A28" w:rsidP="000F138C">
      <w:pPr>
        <w:pStyle w:val="ListBullet2"/>
      </w:pPr>
      <w:r w:rsidRPr="0093614A">
        <w:t xml:space="preserve">Pēc pieteikuma </w:t>
      </w:r>
      <w:r w:rsidR="006832DC" w:rsidRPr="0093614A">
        <w:t>apstiprinā</w:t>
      </w:r>
      <w:r w:rsidR="00B35473" w:rsidRPr="0093614A">
        <w:t>ša</w:t>
      </w:r>
      <w:r w:rsidR="006832DC" w:rsidRPr="0093614A">
        <w:t>nas</w:t>
      </w:r>
      <w:r w:rsidRPr="0093614A">
        <w:t xml:space="preserve"> tiek izveidots</w:t>
      </w:r>
      <w:r w:rsidR="00D51424" w:rsidRPr="0093614A">
        <w:t xml:space="preserve"> un nosūtīts</w:t>
      </w:r>
      <w:r w:rsidRPr="0093614A">
        <w:t xml:space="preserve"> paziņojums, kas satur </w:t>
      </w:r>
      <w:r w:rsidR="006E256A" w:rsidRPr="0093614A">
        <w:t xml:space="preserve">kanāla īpašnieka </w:t>
      </w:r>
      <w:r w:rsidRPr="0093614A">
        <w:t xml:space="preserve">lietotāja sastādīto iestādes pieslēgšanas pamatojumu. </w:t>
      </w:r>
      <w:r w:rsidR="006E256A" w:rsidRPr="0093614A">
        <w:t xml:space="preserve">Izveidoto paziņojumu nosūta </w:t>
      </w:r>
      <w:r w:rsidR="006832DC" w:rsidRPr="0093614A">
        <w:t>uz pieprasītāja iestādes lietotāju e-pastiem.</w:t>
      </w:r>
    </w:p>
    <w:p w14:paraId="7B34CE30" w14:textId="2433A1E3" w:rsidR="00540A28" w:rsidRPr="0093614A" w:rsidRDefault="00540A28" w:rsidP="000F138C">
      <w:pPr>
        <w:pStyle w:val="ListBullet2"/>
      </w:pPr>
      <w:r w:rsidRPr="0093614A">
        <w:t>Bloķētais darba uzdevums tiek atzīmēts kā paveikts.</w:t>
      </w:r>
    </w:p>
    <w:p w14:paraId="3207C8F0" w14:textId="5EF9FDC1" w:rsidR="00D6760E" w:rsidRPr="0093614A" w:rsidRDefault="00280997" w:rsidP="00F6371C">
      <w:pPr>
        <w:pStyle w:val="Heading1"/>
      </w:pPr>
      <w:bookmarkStart w:id="1875" w:name="_Toc491692928"/>
      <w:bookmarkStart w:id="1876" w:name="_Toc491693019"/>
      <w:bookmarkStart w:id="1877" w:name="_Toc491865874"/>
      <w:bookmarkStart w:id="1878" w:name="_Toc491865988"/>
      <w:bookmarkStart w:id="1879" w:name="_Toc492547480"/>
      <w:bookmarkStart w:id="1880" w:name="_Toc25243509"/>
      <w:bookmarkEnd w:id="1875"/>
      <w:bookmarkEnd w:id="1876"/>
      <w:bookmarkEnd w:id="1877"/>
      <w:bookmarkEnd w:id="1878"/>
      <w:bookmarkEnd w:id="1879"/>
      <w:r w:rsidRPr="0093614A">
        <w:lastRenderedPageBreak/>
        <w:t>Datu apmaiņas scenāriji</w:t>
      </w:r>
      <w:bookmarkEnd w:id="1880"/>
    </w:p>
    <w:p w14:paraId="240D1914" w14:textId="5303054A" w:rsidR="00280997" w:rsidRPr="0093614A" w:rsidRDefault="00280997" w:rsidP="00280997">
      <w:r w:rsidRPr="0093614A">
        <w:t>Šajā nodalījumā ir aprakstīti hipotētiski iespējamu datu apmaiņas scenārij</w:t>
      </w:r>
      <w:r w:rsidR="00A613B2">
        <w:t>i</w:t>
      </w:r>
      <w:r w:rsidRPr="0093614A">
        <w:t>, kas demonstrē attiecības starp datu ziņojumiem, kļūdu ziņojumiem un to eksemplāriem citu iestāžu pastkastītēs.</w:t>
      </w:r>
    </w:p>
    <w:p w14:paraId="78243B8C" w14:textId="77777777" w:rsidR="00280997" w:rsidRPr="0093614A" w:rsidRDefault="00280997" w:rsidP="00F6371C">
      <w:pPr>
        <w:pStyle w:val="Heading2"/>
      </w:pPr>
      <w:bookmarkStart w:id="1881" w:name="_Toc25243510"/>
      <w:r w:rsidRPr="0093614A">
        <w:t>Atvasinātie ziņojumi</w:t>
      </w:r>
      <w:bookmarkEnd w:id="1881"/>
    </w:p>
    <w:p w14:paraId="681192A5" w14:textId="3AB2BA40" w:rsidR="00280997" w:rsidRPr="0093614A" w:rsidRDefault="00280997" w:rsidP="00BC0AE9">
      <w:r w:rsidRPr="0093614A">
        <w:t>Atvasinātais ziņojums ir sūtītāja datu ziņojuma eksemplārs saņēmēja pastkastītē vai kļūdas paziņojums gan saņ</w:t>
      </w:r>
      <w:r w:rsidR="00A613B2">
        <w:t>ēmēja, gan sūtītāja pastkastītē</w:t>
      </w:r>
      <w:r w:rsidRPr="0093614A">
        <w:t xml:space="preserve"> attiecībā pret datu ziņojumu.</w:t>
      </w:r>
    </w:p>
    <w:p w14:paraId="007E9AF0" w14:textId="77777777" w:rsidR="00280997" w:rsidRPr="0093614A" w:rsidRDefault="00280997" w:rsidP="00F6371C">
      <w:pPr>
        <w:pStyle w:val="Heading2"/>
      </w:pPr>
      <w:bookmarkStart w:id="1882" w:name="_Toc25243511"/>
      <w:r w:rsidRPr="0093614A">
        <w:t>DIK (datu izplatīšanas kanāla) ziņojumi un atvasinātie ziņojumi</w:t>
      </w:r>
      <w:bookmarkEnd w:id="1882"/>
    </w:p>
    <w:p w14:paraId="140AA489" w14:textId="6D8D524A" w:rsidR="00280997" w:rsidRPr="0093614A" w:rsidRDefault="00280997" w:rsidP="00280997">
      <w:r w:rsidRPr="0093614A">
        <w:t xml:space="preserve">Ja vienā datu izplatīšanas kanāla versijā ar 4 dalībniekiem ievieto vienu ziņojumu, tad katra dalībnieka pastkastītē tiks izveidots viens saņemtais ziņojums jeb atvasinātais ziņojums. Ja kāds no dalībniekiem konstatēs kļūdu saņemtajā ziņojumā, tam ir iespēja atbildēt ar kļūdas paziņojumu (arī vairākiem). Kļūdas paziņojuma eksemplārs sūtītāja pastkastītē ir atvasinātais ziņojums gan pret kļūdas paziņojumu, gan pret sūtītāja datu ziņojumu. Ziņojumu attiecība ir ilustrēta </w:t>
      </w:r>
      <w:r w:rsidRPr="0093614A">
        <w:fldChar w:fldCharType="begin"/>
      </w:r>
      <w:r w:rsidRPr="0093614A">
        <w:instrText xml:space="preserve"> REF _Ref354477219 \h </w:instrText>
      </w:r>
      <w:r w:rsidR="00AF65D3" w:rsidRPr="0093614A">
        <w:instrText xml:space="preserve"> \* MERGEFORMAT </w:instrText>
      </w:r>
      <w:r w:rsidRPr="0093614A">
        <w:fldChar w:fldCharType="separate"/>
      </w:r>
      <w:r w:rsidR="00CD0890">
        <w:t>41</w:t>
      </w:r>
      <w:r w:rsidRPr="0093614A">
        <w:fldChar w:fldCharType="end"/>
      </w:r>
      <w:r w:rsidRPr="0093614A">
        <w:t xml:space="preserve">.attēlā, kā redzams tajā ir lietoti 13 unikāli ziņojumu identifikatori, kas ir uzskaitīti </w:t>
      </w:r>
      <w:r w:rsidRPr="0093614A">
        <w:fldChar w:fldCharType="begin"/>
      </w:r>
      <w:r w:rsidRPr="0093614A">
        <w:instrText xml:space="preserve"> REF _Ref354419889 \h </w:instrText>
      </w:r>
      <w:r w:rsidR="00AF65D3" w:rsidRPr="0093614A">
        <w:instrText xml:space="preserve"> \* MERGEFORMAT </w:instrText>
      </w:r>
      <w:r w:rsidRPr="0093614A">
        <w:fldChar w:fldCharType="separate"/>
      </w:r>
      <w:r w:rsidR="00CD0890">
        <w:t>18</w:t>
      </w:r>
      <w:r w:rsidRPr="0093614A">
        <w:fldChar w:fldCharType="end"/>
      </w:r>
      <w:r w:rsidRPr="0093614A">
        <w:t xml:space="preserve">. tabulā. </w:t>
      </w:r>
    </w:p>
    <w:p w14:paraId="7756C9D9" w14:textId="77777777" w:rsidR="00280997" w:rsidRPr="0093614A" w:rsidRDefault="00280997" w:rsidP="00280997">
      <w:r w:rsidRPr="0093614A">
        <w:rPr>
          <w:noProof/>
          <w:lang w:eastAsia="lv-LV"/>
        </w:rPr>
        <w:drawing>
          <wp:inline distT="0" distB="0" distL="0" distR="0" wp14:anchorId="61569E7E" wp14:editId="530B2429">
            <wp:extent cx="6120130" cy="2152637"/>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2152637"/>
                    </a:xfrm>
                    <a:prstGeom prst="rect">
                      <a:avLst/>
                    </a:prstGeom>
                    <a:noFill/>
                    <a:ln>
                      <a:noFill/>
                    </a:ln>
                  </pic:spPr>
                </pic:pic>
              </a:graphicData>
            </a:graphic>
          </wp:inline>
        </w:drawing>
      </w:r>
    </w:p>
    <w:p w14:paraId="578A8A5F" w14:textId="31A0956C" w:rsidR="00280997" w:rsidRPr="0093614A" w:rsidRDefault="00D67156" w:rsidP="00280997">
      <w:pPr>
        <w:pStyle w:val="Picturecaption"/>
      </w:pPr>
      <w:fldSimple w:instr=" SEQ Attēls \* ARABIC ">
        <w:bookmarkStart w:id="1883" w:name="_Ref354477219"/>
        <w:bookmarkStart w:id="1884" w:name="_Toc25239704"/>
        <w:r w:rsidR="00CD0890">
          <w:rPr>
            <w:noProof/>
          </w:rPr>
          <w:t>41</w:t>
        </w:r>
        <w:bookmarkEnd w:id="1883"/>
      </w:fldSimple>
      <w:r w:rsidR="00280997" w:rsidRPr="0093614A">
        <w:t>.attēls. Ziņojumu un atvasināto ziņojumu attiecība datu izplatīšanas kanālā (DIK)</w:t>
      </w:r>
      <w:bookmarkEnd w:id="1884"/>
    </w:p>
    <w:p w14:paraId="78EB3C65" w14:textId="12BF4592" w:rsidR="00280997" w:rsidRPr="0093614A" w:rsidRDefault="00280997" w:rsidP="00280997">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885" w:name="_Ref354419889"/>
      <w:r w:rsidR="00CD0890">
        <w:t>18</w:t>
      </w:r>
      <w:bookmarkEnd w:id="1885"/>
      <w:r w:rsidRPr="0093614A">
        <w:rPr>
          <w:noProof w:val="0"/>
        </w:rPr>
        <w:fldChar w:fldCharType="end"/>
      </w:r>
      <w:r w:rsidRPr="0093614A">
        <w:rPr>
          <w:noProof w:val="0"/>
        </w:rPr>
        <w:t>.tabula</w:t>
      </w:r>
    </w:p>
    <w:p w14:paraId="7378DF61" w14:textId="69136A74" w:rsidR="00280997" w:rsidRPr="0093614A" w:rsidRDefault="00CB1653" w:rsidP="00280997">
      <w:pPr>
        <w:pStyle w:val="Tabletitle"/>
      </w:pPr>
      <w:r w:rsidRPr="0093614A">
        <w:t>Piemērs Datu izplatīšanas kanāla z</w:t>
      </w:r>
      <w:r w:rsidR="00280997" w:rsidRPr="0093614A">
        <w:t>iņojumu un atvasināto ziņojumu sarakst</w:t>
      </w:r>
      <w:r w:rsidRPr="0093614A">
        <w:t>am</w:t>
      </w:r>
    </w:p>
    <w:tbl>
      <w:tblPr>
        <w:tblStyle w:val="TableClassic"/>
        <w:tblW w:w="0" w:type="auto"/>
        <w:tblLayout w:type="fixed"/>
        <w:tblLook w:val="04A0" w:firstRow="1" w:lastRow="0" w:firstColumn="1" w:lastColumn="0" w:noHBand="0" w:noVBand="1"/>
      </w:tblPr>
      <w:tblGrid>
        <w:gridCol w:w="5778"/>
        <w:gridCol w:w="1276"/>
        <w:gridCol w:w="1418"/>
        <w:gridCol w:w="1382"/>
      </w:tblGrid>
      <w:tr w:rsidR="00280997" w:rsidRPr="0093614A" w14:paraId="7F49EB77" w14:textId="77777777" w:rsidTr="00F6371C">
        <w:trPr>
          <w:cnfStyle w:val="100000000000" w:firstRow="1" w:lastRow="0" w:firstColumn="0" w:lastColumn="0" w:oddVBand="0" w:evenVBand="0" w:oddHBand="0" w:evenHBand="0" w:firstRowFirstColumn="0" w:firstRowLastColumn="0" w:lastRowFirstColumn="0" w:lastRowLastColumn="0"/>
        </w:trPr>
        <w:tc>
          <w:tcPr>
            <w:tcW w:w="5778" w:type="dxa"/>
          </w:tcPr>
          <w:p w14:paraId="7F1E93A1" w14:textId="77777777" w:rsidR="00280997" w:rsidRPr="0093614A" w:rsidRDefault="00280997" w:rsidP="00280997">
            <w:pPr>
              <w:rPr>
                <w:lang w:val="lv-LV"/>
              </w:rPr>
            </w:pPr>
            <w:r w:rsidRPr="0093614A">
              <w:rPr>
                <w:lang w:val="lv-LV"/>
              </w:rPr>
              <w:t xml:space="preserve">Ziņojuma loma </w:t>
            </w:r>
          </w:p>
        </w:tc>
        <w:tc>
          <w:tcPr>
            <w:tcW w:w="1276" w:type="dxa"/>
          </w:tcPr>
          <w:p w14:paraId="53129062" w14:textId="77777777" w:rsidR="00280997" w:rsidRPr="0093614A" w:rsidRDefault="00280997" w:rsidP="00280997">
            <w:pPr>
              <w:rPr>
                <w:b w:val="0"/>
                <w:smallCaps w:val="0"/>
                <w:lang w:val="lv-LV"/>
              </w:rPr>
            </w:pPr>
            <w:r w:rsidRPr="0093614A">
              <w:rPr>
                <w:lang w:val="lv-LV"/>
              </w:rPr>
              <w:t>Ziņojums</w:t>
            </w:r>
          </w:p>
        </w:tc>
        <w:tc>
          <w:tcPr>
            <w:tcW w:w="1418" w:type="dxa"/>
          </w:tcPr>
          <w:p w14:paraId="0A39D40D" w14:textId="77777777" w:rsidR="00280997" w:rsidRPr="0093614A" w:rsidRDefault="00280997" w:rsidP="00280997">
            <w:pPr>
              <w:rPr>
                <w:b w:val="0"/>
                <w:smallCaps w:val="0"/>
                <w:lang w:val="lv-LV"/>
              </w:rPr>
            </w:pPr>
            <w:r w:rsidRPr="0093614A">
              <w:rPr>
                <w:lang w:val="lv-LV"/>
              </w:rPr>
              <w:t>Atvasināts no</w:t>
            </w:r>
          </w:p>
        </w:tc>
        <w:tc>
          <w:tcPr>
            <w:tcW w:w="1382" w:type="dxa"/>
          </w:tcPr>
          <w:p w14:paraId="67889F08" w14:textId="77777777" w:rsidR="00280997" w:rsidRPr="0093614A" w:rsidRDefault="00280997" w:rsidP="00280997">
            <w:pPr>
              <w:rPr>
                <w:b w:val="0"/>
                <w:smallCaps w:val="0"/>
                <w:lang w:val="lv-LV"/>
              </w:rPr>
            </w:pPr>
            <w:r w:rsidRPr="0093614A">
              <w:rPr>
                <w:lang w:val="lv-LV"/>
              </w:rPr>
              <w:t>Atrodas pastkastē</w:t>
            </w:r>
          </w:p>
        </w:tc>
      </w:tr>
      <w:tr w:rsidR="00280997" w:rsidRPr="0093614A" w14:paraId="3FE0404A" w14:textId="77777777" w:rsidTr="00F6371C">
        <w:tc>
          <w:tcPr>
            <w:tcW w:w="5778" w:type="dxa"/>
          </w:tcPr>
          <w:p w14:paraId="51DB3435" w14:textId="77777777" w:rsidR="00280997" w:rsidRPr="0093614A" w:rsidRDefault="00280997" w:rsidP="00E87BD2">
            <w:pPr>
              <w:pStyle w:val="Tablebody"/>
              <w:jc w:val="left"/>
              <w:rPr>
                <w:lang w:val="lv-LV"/>
              </w:rPr>
            </w:pPr>
            <w:r w:rsidRPr="0093614A">
              <w:rPr>
                <w:lang w:val="lv-LV"/>
              </w:rPr>
              <w:t>Datu ziņojums {cc84dc73-dd66-4a6a-9806-c1af1021115c}</w:t>
            </w:r>
          </w:p>
        </w:tc>
        <w:tc>
          <w:tcPr>
            <w:tcW w:w="1276" w:type="dxa"/>
          </w:tcPr>
          <w:p w14:paraId="616EB862" w14:textId="77777777" w:rsidR="00280997" w:rsidRPr="0093614A" w:rsidRDefault="00280997" w:rsidP="00F6371C">
            <w:pPr>
              <w:pStyle w:val="Tablebody"/>
              <w:rPr>
                <w:lang w:val="lv-LV"/>
              </w:rPr>
            </w:pPr>
            <w:r w:rsidRPr="0093614A">
              <w:rPr>
                <w:lang w:val="lv-LV"/>
              </w:rPr>
              <w:t>A</w:t>
            </w:r>
          </w:p>
        </w:tc>
        <w:tc>
          <w:tcPr>
            <w:tcW w:w="1418" w:type="dxa"/>
          </w:tcPr>
          <w:p w14:paraId="6FA46D5A" w14:textId="77777777" w:rsidR="00280997" w:rsidRPr="0093614A" w:rsidRDefault="00280997" w:rsidP="00F6371C">
            <w:pPr>
              <w:pStyle w:val="Tablebody"/>
              <w:rPr>
                <w:lang w:val="lv-LV"/>
              </w:rPr>
            </w:pPr>
            <w:r w:rsidRPr="0093614A">
              <w:rPr>
                <w:lang w:val="lv-LV"/>
              </w:rPr>
              <w:t>–</w:t>
            </w:r>
          </w:p>
        </w:tc>
        <w:tc>
          <w:tcPr>
            <w:tcW w:w="1382" w:type="dxa"/>
          </w:tcPr>
          <w:p w14:paraId="1204092A" w14:textId="77777777" w:rsidR="00280997" w:rsidRPr="0093614A" w:rsidRDefault="00280997" w:rsidP="00F6371C">
            <w:pPr>
              <w:pStyle w:val="Tablebody"/>
              <w:rPr>
                <w:lang w:val="lv-LV"/>
              </w:rPr>
            </w:pPr>
            <w:r w:rsidRPr="0093614A">
              <w:rPr>
                <w:lang w:val="lv-LV"/>
              </w:rPr>
              <w:t>Sūtītājs</w:t>
            </w:r>
          </w:p>
        </w:tc>
      </w:tr>
      <w:tr w:rsidR="00280997" w:rsidRPr="0093614A" w14:paraId="75267418" w14:textId="77777777" w:rsidTr="00F6371C">
        <w:tc>
          <w:tcPr>
            <w:tcW w:w="5778" w:type="dxa"/>
          </w:tcPr>
          <w:p w14:paraId="190F1AEC" w14:textId="77777777" w:rsidR="00280997" w:rsidRPr="0093614A" w:rsidRDefault="00280997" w:rsidP="00E87BD2">
            <w:pPr>
              <w:pStyle w:val="Tablebody"/>
              <w:jc w:val="left"/>
              <w:rPr>
                <w:szCs w:val="16"/>
                <w:lang w:val="lv-LV" w:eastAsia="ja-JP"/>
              </w:rPr>
            </w:pPr>
            <w:r w:rsidRPr="0093614A">
              <w:rPr>
                <w:lang w:val="lv-LV"/>
              </w:rPr>
              <w:t>Saņemtais ziņojums {8f73849d-4628-4585-a202-d15cd41dd064}</w:t>
            </w:r>
          </w:p>
        </w:tc>
        <w:tc>
          <w:tcPr>
            <w:tcW w:w="1276" w:type="dxa"/>
          </w:tcPr>
          <w:p w14:paraId="73888083" w14:textId="77777777" w:rsidR="00280997" w:rsidRPr="0093614A" w:rsidRDefault="00280997" w:rsidP="00F6371C">
            <w:pPr>
              <w:pStyle w:val="Tablebody"/>
              <w:rPr>
                <w:lang w:val="lv-LV"/>
              </w:rPr>
            </w:pPr>
            <w:r w:rsidRPr="0093614A">
              <w:rPr>
                <w:lang w:val="lv-LV"/>
              </w:rPr>
              <w:t>B</w:t>
            </w:r>
          </w:p>
        </w:tc>
        <w:tc>
          <w:tcPr>
            <w:tcW w:w="1418" w:type="dxa"/>
          </w:tcPr>
          <w:p w14:paraId="56B704F2" w14:textId="77777777" w:rsidR="00280997" w:rsidRPr="0093614A" w:rsidRDefault="00280997" w:rsidP="00F6371C">
            <w:pPr>
              <w:pStyle w:val="Tablebody"/>
              <w:rPr>
                <w:lang w:val="lv-LV"/>
              </w:rPr>
            </w:pPr>
            <w:r w:rsidRPr="0093614A">
              <w:rPr>
                <w:lang w:val="lv-LV"/>
              </w:rPr>
              <w:t>A</w:t>
            </w:r>
          </w:p>
        </w:tc>
        <w:tc>
          <w:tcPr>
            <w:tcW w:w="1382" w:type="dxa"/>
          </w:tcPr>
          <w:p w14:paraId="46458C5C" w14:textId="77777777" w:rsidR="00280997" w:rsidRPr="0093614A" w:rsidRDefault="00280997" w:rsidP="00F6371C">
            <w:pPr>
              <w:pStyle w:val="Tablebody"/>
              <w:rPr>
                <w:lang w:val="lv-LV"/>
              </w:rPr>
            </w:pPr>
            <w:r w:rsidRPr="0093614A">
              <w:rPr>
                <w:lang w:val="lv-LV"/>
              </w:rPr>
              <w:t>Saņēmējs #1</w:t>
            </w:r>
          </w:p>
        </w:tc>
      </w:tr>
      <w:tr w:rsidR="00280997" w:rsidRPr="0093614A" w14:paraId="79C6592C" w14:textId="77777777" w:rsidTr="00F6371C">
        <w:tc>
          <w:tcPr>
            <w:tcW w:w="5778" w:type="dxa"/>
          </w:tcPr>
          <w:p w14:paraId="5F40B248" w14:textId="77777777" w:rsidR="00280997" w:rsidRPr="0093614A" w:rsidRDefault="00280997" w:rsidP="00E87BD2">
            <w:pPr>
              <w:pStyle w:val="Tablebody"/>
              <w:jc w:val="left"/>
              <w:rPr>
                <w:szCs w:val="16"/>
                <w:lang w:val="lv-LV" w:eastAsia="ja-JP"/>
              </w:rPr>
            </w:pPr>
            <w:r w:rsidRPr="0093614A">
              <w:rPr>
                <w:lang w:val="lv-LV"/>
              </w:rPr>
              <w:t>Saņemtais ziņojums {e32afa09-29fc-4ae7-922c-ceaf446e139e}</w:t>
            </w:r>
          </w:p>
        </w:tc>
        <w:tc>
          <w:tcPr>
            <w:tcW w:w="1276" w:type="dxa"/>
          </w:tcPr>
          <w:p w14:paraId="50044DD8" w14:textId="77777777" w:rsidR="00280997" w:rsidRPr="0093614A" w:rsidRDefault="00280997" w:rsidP="00F6371C">
            <w:pPr>
              <w:pStyle w:val="Tablebody"/>
              <w:rPr>
                <w:lang w:val="lv-LV"/>
              </w:rPr>
            </w:pPr>
            <w:r w:rsidRPr="0093614A">
              <w:rPr>
                <w:lang w:val="lv-LV"/>
              </w:rPr>
              <w:t>C</w:t>
            </w:r>
          </w:p>
        </w:tc>
        <w:tc>
          <w:tcPr>
            <w:tcW w:w="1418" w:type="dxa"/>
          </w:tcPr>
          <w:p w14:paraId="502B4191" w14:textId="77777777" w:rsidR="00280997" w:rsidRPr="0093614A" w:rsidRDefault="00280997" w:rsidP="00F6371C">
            <w:pPr>
              <w:pStyle w:val="Tablebody"/>
              <w:rPr>
                <w:lang w:val="lv-LV"/>
              </w:rPr>
            </w:pPr>
            <w:r w:rsidRPr="0093614A">
              <w:rPr>
                <w:lang w:val="lv-LV"/>
              </w:rPr>
              <w:t>A</w:t>
            </w:r>
          </w:p>
        </w:tc>
        <w:tc>
          <w:tcPr>
            <w:tcW w:w="1382" w:type="dxa"/>
          </w:tcPr>
          <w:p w14:paraId="267F394F" w14:textId="77777777" w:rsidR="00280997" w:rsidRPr="0093614A" w:rsidRDefault="00280997" w:rsidP="00F6371C">
            <w:pPr>
              <w:pStyle w:val="Tablebody"/>
              <w:rPr>
                <w:lang w:val="lv-LV"/>
              </w:rPr>
            </w:pPr>
            <w:r w:rsidRPr="0093614A">
              <w:rPr>
                <w:lang w:val="lv-LV"/>
              </w:rPr>
              <w:t>Saņēmējs #2</w:t>
            </w:r>
          </w:p>
        </w:tc>
      </w:tr>
      <w:tr w:rsidR="00280997" w:rsidRPr="0093614A" w14:paraId="33C87E67" w14:textId="77777777" w:rsidTr="00F6371C">
        <w:tc>
          <w:tcPr>
            <w:tcW w:w="5778" w:type="dxa"/>
          </w:tcPr>
          <w:p w14:paraId="4957E625" w14:textId="77777777" w:rsidR="00280997" w:rsidRPr="0093614A" w:rsidRDefault="00280997" w:rsidP="00E87BD2">
            <w:pPr>
              <w:pStyle w:val="Tablebody"/>
              <w:jc w:val="left"/>
              <w:rPr>
                <w:szCs w:val="16"/>
                <w:lang w:val="lv-LV" w:eastAsia="ja-JP"/>
              </w:rPr>
            </w:pPr>
            <w:r w:rsidRPr="0093614A">
              <w:rPr>
                <w:lang w:val="lv-LV"/>
              </w:rPr>
              <w:t>Saņemtais ziņojums {6ad362c0-1b84-4aa8-a4f0-92b62754d773}</w:t>
            </w:r>
          </w:p>
        </w:tc>
        <w:tc>
          <w:tcPr>
            <w:tcW w:w="1276" w:type="dxa"/>
          </w:tcPr>
          <w:p w14:paraId="4C24E857" w14:textId="77777777" w:rsidR="00280997" w:rsidRPr="0093614A" w:rsidRDefault="00280997" w:rsidP="00F6371C">
            <w:pPr>
              <w:pStyle w:val="Tablebody"/>
              <w:rPr>
                <w:lang w:val="lv-LV"/>
              </w:rPr>
            </w:pPr>
            <w:r w:rsidRPr="0093614A">
              <w:rPr>
                <w:lang w:val="lv-LV"/>
              </w:rPr>
              <w:t>D</w:t>
            </w:r>
          </w:p>
        </w:tc>
        <w:tc>
          <w:tcPr>
            <w:tcW w:w="1418" w:type="dxa"/>
          </w:tcPr>
          <w:p w14:paraId="3EF235B6" w14:textId="77777777" w:rsidR="00280997" w:rsidRPr="0093614A" w:rsidRDefault="00280997" w:rsidP="00F6371C">
            <w:pPr>
              <w:pStyle w:val="Tablebody"/>
              <w:rPr>
                <w:lang w:val="lv-LV"/>
              </w:rPr>
            </w:pPr>
            <w:r w:rsidRPr="0093614A">
              <w:rPr>
                <w:lang w:val="lv-LV"/>
              </w:rPr>
              <w:t>A</w:t>
            </w:r>
          </w:p>
        </w:tc>
        <w:tc>
          <w:tcPr>
            <w:tcW w:w="1382" w:type="dxa"/>
          </w:tcPr>
          <w:p w14:paraId="6D03545E" w14:textId="77777777" w:rsidR="00280997" w:rsidRPr="0093614A" w:rsidRDefault="00280997" w:rsidP="00F6371C">
            <w:pPr>
              <w:pStyle w:val="Tablebody"/>
              <w:rPr>
                <w:lang w:val="lv-LV"/>
              </w:rPr>
            </w:pPr>
            <w:r w:rsidRPr="0093614A">
              <w:rPr>
                <w:lang w:val="lv-LV"/>
              </w:rPr>
              <w:t>Saņēmējs #3</w:t>
            </w:r>
          </w:p>
        </w:tc>
      </w:tr>
      <w:tr w:rsidR="00280997" w:rsidRPr="0093614A" w14:paraId="72DB24F5" w14:textId="77777777" w:rsidTr="00F6371C">
        <w:tc>
          <w:tcPr>
            <w:tcW w:w="5778" w:type="dxa"/>
          </w:tcPr>
          <w:p w14:paraId="2DA610C2" w14:textId="77777777" w:rsidR="00280997" w:rsidRPr="0093614A" w:rsidRDefault="00280997" w:rsidP="00E87BD2">
            <w:pPr>
              <w:pStyle w:val="Tablebody"/>
              <w:jc w:val="left"/>
              <w:rPr>
                <w:szCs w:val="16"/>
                <w:lang w:val="lv-LV" w:eastAsia="ja-JP"/>
              </w:rPr>
            </w:pPr>
            <w:r w:rsidRPr="0093614A">
              <w:rPr>
                <w:lang w:val="lv-LV"/>
              </w:rPr>
              <w:t>Saņemtais ziņojums {9efe4062-6511-4b79-9cd1-77ae29d71990}</w:t>
            </w:r>
          </w:p>
        </w:tc>
        <w:tc>
          <w:tcPr>
            <w:tcW w:w="1276" w:type="dxa"/>
          </w:tcPr>
          <w:p w14:paraId="56DDA610" w14:textId="77777777" w:rsidR="00280997" w:rsidRPr="0093614A" w:rsidRDefault="00280997" w:rsidP="00F6371C">
            <w:pPr>
              <w:pStyle w:val="Tablebody"/>
              <w:rPr>
                <w:lang w:val="lv-LV"/>
              </w:rPr>
            </w:pPr>
            <w:r w:rsidRPr="0093614A">
              <w:rPr>
                <w:lang w:val="lv-LV"/>
              </w:rPr>
              <w:t>E</w:t>
            </w:r>
          </w:p>
        </w:tc>
        <w:tc>
          <w:tcPr>
            <w:tcW w:w="1418" w:type="dxa"/>
          </w:tcPr>
          <w:p w14:paraId="10388783" w14:textId="77777777" w:rsidR="00280997" w:rsidRPr="0093614A" w:rsidRDefault="00280997" w:rsidP="00F6371C">
            <w:pPr>
              <w:pStyle w:val="Tablebody"/>
              <w:rPr>
                <w:lang w:val="lv-LV"/>
              </w:rPr>
            </w:pPr>
            <w:r w:rsidRPr="0093614A">
              <w:rPr>
                <w:lang w:val="lv-LV"/>
              </w:rPr>
              <w:t>A</w:t>
            </w:r>
          </w:p>
        </w:tc>
        <w:tc>
          <w:tcPr>
            <w:tcW w:w="1382" w:type="dxa"/>
          </w:tcPr>
          <w:p w14:paraId="63B35BF1" w14:textId="77777777" w:rsidR="00280997" w:rsidRPr="0093614A" w:rsidRDefault="00280997" w:rsidP="00F6371C">
            <w:pPr>
              <w:pStyle w:val="Tablebody"/>
              <w:rPr>
                <w:lang w:val="lv-LV"/>
              </w:rPr>
            </w:pPr>
            <w:r w:rsidRPr="0093614A">
              <w:rPr>
                <w:lang w:val="lv-LV"/>
              </w:rPr>
              <w:t>Saņēmējs #4</w:t>
            </w:r>
          </w:p>
        </w:tc>
      </w:tr>
      <w:tr w:rsidR="00280997" w:rsidRPr="0093614A" w14:paraId="305D91D1" w14:textId="77777777" w:rsidTr="00F6371C">
        <w:tc>
          <w:tcPr>
            <w:tcW w:w="5778" w:type="dxa"/>
          </w:tcPr>
          <w:p w14:paraId="5C25C73C" w14:textId="77777777" w:rsidR="00280997" w:rsidRPr="0093614A" w:rsidRDefault="00280997" w:rsidP="00E87BD2">
            <w:pPr>
              <w:pStyle w:val="Tablebody"/>
              <w:jc w:val="left"/>
              <w:rPr>
                <w:szCs w:val="16"/>
                <w:lang w:val="lv-LV" w:eastAsia="ja-JP"/>
              </w:rPr>
            </w:pPr>
            <w:r w:rsidRPr="0093614A">
              <w:rPr>
                <w:lang w:val="lv-LV"/>
              </w:rPr>
              <w:t>Kļūdas ziņojums {7a4ff2c6-a889-4c9c-83eb-25ac5b94c66f}</w:t>
            </w:r>
          </w:p>
        </w:tc>
        <w:tc>
          <w:tcPr>
            <w:tcW w:w="1276" w:type="dxa"/>
          </w:tcPr>
          <w:p w14:paraId="305928EE" w14:textId="77777777" w:rsidR="00280997" w:rsidRPr="0093614A" w:rsidRDefault="00280997" w:rsidP="00F6371C">
            <w:pPr>
              <w:pStyle w:val="Tablebody"/>
              <w:rPr>
                <w:lang w:val="lv-LV"/>
              </w:rPr>
            </w:pPr>
            <w:r w:rsidRPr="0093614A">
              <w:rPr>
                <w:lang w:val="lv-LV"/>
              </w:rPr>
              <w:t>F</w:t>
            </w:r>
          </w:p>
        </w:tc>
        <w:tc>
          <w:tcPr>
            <w:tcW w:w="1418" w:type="dxa"/>
          </w:tcPr>
          <w:p w14:paraId="67840E05" w14:textId="77777777" w:rsidR="00280997" w:rsidRPr="0093614A" w:rsidRDefault="00280997" w:rsidP="00F6371C">
            <w:pPr>
              <w:pStyle w:val="Tablebody"/>
              <w:rPr>
                <w:lang w:val="lv-LV"/>
              </w:rPr>
            </w:pPr>
            <w:r w:rsidRPr="0093614A">
              <w:rPr>
                <w:lang w:val="lv-LV"/>
              </w:rPr>
              <w:t>B</w:t>
            </w:r>
          </w:p>
        </w:tc>
        <w:tc>
          <w:tcPr>
            <w:tcW w:w="1382" w:type="dxa"/>
          </w:tcPr>
          <w:p w14:paraId="501AD4AB" w14:textId="77777777" w:rsidR="00280997" w:rsidRPr="0093614A" w:rsidRDefault="00280997" w:rsidP="00F6371C">
            <w:pPr>
              <w:pStyle w:val="Tablebody"/>
              <w:rPr>
                <w:lang w:val="lv-LV"/>
              </w:rPr>
            </w:pPr>
            <w:r w:rsidRPr="0093614A">
              <w:rPr>
                <w:lang w:val="lv-LV"/>
              </w:rPr>
              <w:t>Saņēmējs #1</w:t>
            </w:r>
          </w:p>
        </w:tc>
      </w:tr>
      <w:tr w:rsidR="00280997" w:rsidRPr="0093614A" w14:paraId="51797BF4" w14:textId="77777777" w:rsidTr="00F6371C">
        <w:tc>
          <w:tcPr>
            <w:tcW w:w="5778" w:type="dxa"/>
          </w:tcPr>
          <w:p w14:paraId="10AFD5C5" w14:textId="77777777" w:rsidR="00280997" w:rsidRPr="0093614A" w:rsidRDefault="00280997" w:rsidP="00E87BD2">
            <w:pPr>
              <w:pStyle w:val="Tablebody"/>
              <w:jc w:val="left"/>
              <w:rPr>
                <w:szCs w:val="16"/>
                <w:lang w:val="lv-LV" w:eastAsia="ja-JP"/>
              </w:rPr>
            </w:pPr>
            <w:r w:rsidRPr="0093614A">
              <w:rPr>
                <w:lang w:val="lv-LV"/>
              </w:rPr>
              <w:t>Kļūdas ziņojums {878f2637-6f5e-43fc-9567-b34f286bd0ea}</w:t>
            </w:r>
          </w:p>
        </w:tc>
        <w:tc>
          <w:tcPr>
            <w:tcW w:w="1276" w:type="dxa"/>
          </w:tcPr>
          <w:p w14:paraId="44A8AE0C" w14:textId="77777777" w:rsidR="00280997" w:rsidRPr="0093614A" w:rsidRDefault="00280997" w:rsidP="00F6371C">
            <w:pPr>
              <w:pStyle w:val="Tablebody"/>
              <w:rPr>
                <w:lang w:val="lv-LV"/>
              </w:rPr>
            </w:pPr>
            <w:r w:rsidRPr="0093614A">
              <w:rPr>
                <w:lang w:val="lv-LV"/>
              </w:rPr>
              <w:t>G</w:t>
            </w:r>
          </w:p>
        </w:tc>
        <w:tc>
          <w:tcPr>
            <w:tcW w:w="1418" w:type="dxa"/>
          </w:tcPr>
          <w:p w14:paraId="1629E724" w14:textId="77777777" w:rsidR="00280997" w:rsidRPr="0093614A" w:rsidRDefault="00280997" w:rsidP="00F6371C">
            <w:pPr>
              <w:pStyle w:val="Tablebody"/>
              <w:rPr>
                <w:lang w:val="lv-LV"/>
              </w:rPr>
            </w:pPr>
            <w:r w:rsidRPr="0093614A">
              <w:rPr>
                <w:lang w:val="lv-LV"/>
              </w:rPr>
              <w:t>C</w:t>
            </w:r>
          </w:p>
        </w:tc>
        <w:tc>
          <w:tcPr>
            <w:tcW w:w="1382" w:type="dxa"/>
          </w:tcPr>
          <w:p w14:paraId="60950F51" w14:textId="77777777" w:rsidR="00280997" w:rsidRPr="0093614A" w:rsidRDefault="00280997" w:rsidP="00F6371C">
            <w:pPr>
              <w:pStyle w:val="Tablebody"/>
              <w:rPr>
                <w:lang w:val="lv-LV"/>
              </w:rPr>
            </w:pPr>
            <w:r w:rsidRPr="0093614A">
              <w:rPr>
                <w:lang w:val="lv-LV"/>
              </w:rPr>
              <w:t>Saņēmējs #2</w:t>
            </w:r>
          </w:p>
        </w:tc>
      </w:tr>
      <w:tr w:rsidR="00280997" w:rsidRPr="0093614A" w14:paraId="29C3995D" w14:textId="77777777" w:rsidTr="00F6371C">
        <w:tc>
          <w:tcPr>
            <w:tcW w:w="5778" w:type="dxa"/>
          </w:tcPr>
          <w:p w14:paraId="3C951E33" w14:textId="77777777" w:rsidR="00280997" w:rsidRPr="0093614A" w:rsidRDefault="00280997" w:rsidP="00E87BD2">
            <w:pPr>
              <w:pStyle w:val="Tablebody"/>
              <w:jc w:val="left"/>
              <w:rPr>
                <w:szCs w:val="16"/>
                <w:lang w:val="lv-LV" w:eastAsia="ja-JP"/>
              </w:rPr>
            </w:pPr>
            <w:r w:rsidRPr="0093614A">
              <w:rPr>
                <w:lang w:val="lv-LV"/>
              </w:rPr>
              <w:t>Kļūdas ziņojums {24dcdc06-67ba-45ec-a4f2-4f68ee04373e}</w:t>
            </w:r>
          </w:p>
        </w:tc>
        <w:tc>
          <w:tcPr>
            <w:tcW w:w="1276" w:type="dxa"/>
          </w:tcPr>
          <w:p w14:paraId="3FB46D35" w14:textId="77777777" w:rsidR="00280997" w:rsidRPr="0093614A" w:rsidRDefault="00280997" w:rsidP="00F6371C">
            <w:pPr>
              <w:pStyle w:val="Tablebody"/>
              <w:rPr>
                <w:lang w:val="lv-LV"/>
              </w:rPr>
            </w:pPr>
            <w:r w:rsidRPr="0093614A">
              <w:rPr>
                <w:lang w:val="lv-LV"/>
              </w:rPr>
              <w:t>H</w:t>
            </w:r>
          </w:p>
        </w:tc>
        <w:tc>
          <w:tcPr>
            <w:tcW w:w="1418" w:type="dxa"/>
          </w:tcPr>
          <w:p w14:paraId="07CE6C90" w14:textId="77777777" w:rsidR="00280997" w:rsidRPr="0093614A" w:rsidRDefault="00280997" w:rsidP="00F6371C">
            <w:pPr>
              <w:pStyle w:val="Tablebody"/>
              <w:rPr>
                <w:lang w:val="lv-LV"/>
              </w:rPr>
            </w:pPr>
            <w:r w:rsidRPr="0093614A">
              <w:rPr>
                <w:lang w:val="lv-LV"/>
              </w:rPr>
              <w:t>D</w:t>
            </w:r>
          </w:p>
        </w:tc>
        <w:tc>
          <w:tcPr>
            <w:tcW w:w="1382" w:type="dxa"/>
          </w:tcPr>
          <w:p w14:paraId="15278FC8" w14:textId="77777777" w:rsidR="00280997" w:rsidRPr="0093614A" w:rsidRDefault="00280997" w:rsidP="00F6371C">
            <w:pPr>
              <w:pStyle w:val="Tablebody"/>
              <w:rPr>
                <w:lang w:val="lv-LV"/>
              </w:rPr>
            </w:pPr>
            <w:r w:rsidRPr="0093614A">
              <w:rPr>
                <w:lang w:val="lv-LV"/>
              </w:rPr>
              <w:t>Saņēmējs #3</w:t>
            </w:r>
          </w:p>
        </w:tc>
      </w:tr>
      <w:tr w:rsidR="00280997" w:rsidRPr="0093614A" w14:paraId="34AD1FB0" w14:textId="77777777" w:rsidTr="00F6371C">
        <w:tc>
          <w:tcPr>
            <w:tcW w:w="5778" w:type="dxa"/>
          </w:tcPr>
          <w:p w14:paraId="4FDF56FB" w14:textId="77777777" w:rsidR="00280997" w:rsidRPr="0093614A" w:rsidRDefault="00280997" w:rsidP="00E87BD2">
            <w:pPr>
              <w:pStyle w:val="Tablebody"/>
              <w:jc w:val="left"/>
              <w:rPr>
                <w:szCs w:val="16"/>
                <w:lang w:val="lv-LV" w:eastAsia="ja-JP"/>
              </w:rPr>
            </w:pPr>
            <w:r w:rsidRPr="0093614A">
              <w:rPr>
                <w:lang w:val="lv-LV"/>
              </w:rPr>
              <w:lastRenderedPageBreak/>
              <w:t>Kļūdas ziņojums {b5563b09-e400-404f-867b-29855ddab267}</w:t>
            </w:r>
          </w:p>
        </w:tc>
        <w:tc>
          <w:tcPr>
            <w:tcW w:w="1276" w:type="dxa"/>
          </w:tcPr>
          <w:p w14:paraId="4618BEFD" w14:textId="77777777" w:rsidR="00280997" w:rsidRPr="0093614A" w:rsidRDefault="00280997" w:rsidP="00F6371C">
            <w:pPr>
              <w:pStyle w:val="Tablebody"/>
              <w:rPr>
                <w:lang w:val="lv-LV"/>
              </w:rPr>
            </w:pPr>
            <w:r w:rsidRPr="0093614A">
              <w:rPr>
                <w:lang w:val="lv-LV"/>
              </w:rPr>
              <w:t>I</w:t>
            </w:r>
          </w:p>
        </w:tc>
        <w:tc>
          <w:tcPr>
            <w:tcW w:w="1418" w:type="dxa"/>
          </w:tcPr>
          <w:p w14:paraId="3E63C7A7" w14:textId="77777777" w:rsidR="00280997" w:rsidRPr="0093614A" w:rsidRDefault="00280997" w:rsidP="00F6371C">
            <w:pPr>
              <w:pStyle w:val="Tablebody"/>
              <w:rPr>
                <w:lang w:val="lv-LV"/>
              </w:rPr>
            </w:pPr>
            <w:r w:rsidRPr="0093614A">
              <w:rPr>
                <w:lang w:val="lv-LV"/>
              </w:rPr>
              <w:t>E</w:t>
            </w:r>
          </w:p>
        </w:tc>
        <w:tc>
          <w:tcPr>
            <w:tcW w:w="1382" w:type="dxa"/>
          </w:tcPr>
          <w:p w14:paraId="14EF200C" w14:textId="77777777" w:rsidR="00280997" w:rsidRPr="0093614A" w:rsidRDefault="00280997" w:rsidP="00F6371C">
            <w:pPr>
              <w:pStyle w:val="Tablebody"/>
              <w:rPr>
                <w:lang w:val="lv-LV"/>
              </w:rPr>
            </w:pPr>
            <w:r w:rsidRPr="0093614A">
              <w:rPr>
                <w:lang w:val="lv-LV"/>
              </w:rPr>
              <w:t>Saņēmējs #4</w:t>
            </w:r>
          </w:p>
        </w:tc>
      </w:tr>
      <w:tr w:rsidR="00280997" w:rsidRPr="0093614A" w14:paraId="1BF17A34" w14:textId="77777777" w:rsidTr="00F6371C">
        <w:tc>
          <w:tcPr>
            <w:tcW w:w="5778" w:type="dxa"/>
          </w:tcPr>
          <w:p w14:paraId="70A566AC" w14:textId="77777777" w:rsidR="00280997" w:rsidRPr="0093614A" w:rsidRDefault="00280997" w:rsidP="00E87BD2">
            <w:pPr>
              <w:pStyle w:val="Tablebody"/>
              <w:jc w:val="left"/>
              <w:rPr>
                <w:szCs w:val="16"/>
                <w:lang w:val="lv-LV" w:eastAsia="ja-JP"/>
              </w:rPr>
            </w:pPr>
            <w:r w:rsidRPr="0093614A">
              <w:rPr>
                <w:lang w:val="lv-LV"/>
              </w:rPr>
              <w:t>Saņemtais kļūdas ziņojums {718f517e-6a4b-48a1-9b56-beb7dd6b8f2c}</w:t>
            </w:r>
          </w:p>
        </w:tc>
        <w:tc>
          <w:tcPr>
            <w:tcW w:w="1276" w:type="dxa"/>
          </w:tcPr>
          <w:p w14:paraId="1460B61E" w14:textId="77777777" w:rsidR="00280997" w:rsidRPr="0093614A" w:rsidRDefault="00280997" w:rsidP="00F6371C">
            <w:pPr>
              <w:pStyle w:val="Tablebody"/>
              <w:rPr>
                <w:lang w:val="lv-LV"/>
              </w:rPr>
            </w:pPr>
            <w:r w:rsidRPr="0093614A">
              <w:rPr>
                <w:lang w:val="lv-LV"/>
              </w:rPr>
              <w:t>J</w:t>
            </w:r>
          </w:p>
        </w:tc>
        <w:tc>
          <w:tcPr>
            <w:tcW w:w="1418" w:type="dxa"/>
          </w:tcPr>
          <w:p w14:paraId="5D376A73" w14:textId="77777777" w:rsidR="00280997" w:rsidRPr="0093614A" w:rsidRDefault="00280997" w:rsidP="00F6371C">
            <w:pPr>
              <w:pStyle w:val="Tablebody"/>
              <w:rPr>
                <w:lang w:val="lv-LV"/>
              </w:rPr>
            </w:pPr>
            <w:r w:rsidRPr="0093614A">
              <w:rPr>
                <w:lang w:val="lv-LV"/>
              </w:rPr>
              <w:t>A, F</w:t>
            </w:r>
          </w:p>
        </w:tc>
        <w:tc>
          <w:tcPr>
            <w:tcW w:w="1382" w:type="dxa"/>
          </w:tcPr>
          <w:p w14:paraId="31FB978B" w14:textId="77777777" w:rsidR="00280997" w:rsidRPr="0093614A" w:rsidRDefault="00280997" w:rsidP="00F6371C">
            <w:pPr>
              <w:pStyle w:val="Tablebody"/>
              <w:rPr>
                <w:lang w:val="lv-LV"/>
              </w:rPr>
            </w:pPr>
            <w:r w:rsidRPr="0093614A">
              <w:rPr>
                <w:lang w:val="lv-LV"/>
              </w:rPr>
              <w:t>Sūtītājs</w:t>
            </w:r>
          </w:p>
        </w:tc>
      </w:tr>
      <w:tr w:rsidR="00280997" w:rsidRPr="0093614A" w14:paraId="2A967686" w14:textId="77777777" w:rsidTr="00F6371C">
        <w:tc>
          <w:tcPr>
            <w:tcW w:w="5778" w:type="dxa"/>
          </w:tcPr>
          <w:p w14:paraId="19E9D40A" w14:textId="77777777" w:rsidR="00280997" w:rsidRPr="0093614A" w:rsidRDefault="00280997" w:rsidP="00E87BD2">
            <w:pPr>
              <w:pStyle w:val="Tablebody"/>
              <w:jc w:val="left"/>
              <w:rPr>
                <w:szCs w:val="16"/>
                <w:lang w:val="lv-LV" w:eastAsia="ja-JP"/>
              </w:rPr>
            </w:pPr>
            <w:r w:rsidRPr="0093614A">
              <w:rPr>
                <w:lang w:val="lv-LV"/>
              </w:rPr>
              <w:t>Saņemtais kļūdas ziņojums {04e40b6d-9c7f-4ab0-b5d6-6a08a97552a8}</w:t>
            </w:r>
          </w:p>
        </w:tc>
        <w:tc>
          <w:tcPr>
            <w:tcW w:w="1276" w:type="dxa"/>
          </w:tcPr>
          <w:p w14:paraId="3A78517C" w14:textId="77777777" w:rsidR="00280997" w:rsidRPr="0093614A" w:rsidRDefault="00280997" w:rsidP="00F6371C">
            <w:pPr>
              <w:pStyle w:val="Tablebody"/>
              <w:rPr>
                <w:lang w:val="lv-LV"/>
              </w:rPr>
            </w:pPr>
            <w:r w:rsidRPr="0093614A">
              <w:rPr>
                <w:lang w:val="lv-LV"/>
              </w:rPr>
              <w:t>K</w:t>
            </w:r>
          </w:p>
        </w:tc>
        <w:tc>
          <w:tcPr>
            <w:tcW w:w="1418" w:type="dxa"/>
          </w:tcPr>
          <w:p w14:paraId="34DAD152" w14:textId="77777777" w:rsidR="00280997" w:rsidRPr="0093614A" w:rsidRDefault="00280997" w:rsidP="00F6371C">
            <w:pPr>
              <w:pStyle w:val="Tablebody"/>
              <w:rPr>
                <w:lang w:val="lv-LV"/>
              </w:rPr>
            </w:pPr>
            <w:r w:rsidRPr="0093614A">
              <w:rPr>
                <w:lang w:val="lv-LV"/>
              </w:rPr>
              <w:t>A, G</w:t>
            </w:r>
          </w:p>
        </w:tc>
        <w:tc>
          <w:tcPr>
            <w:tcW w:w="1382" w:type="dxa"/>
          </w:tcPr>
          <w:p w14:paraId="499D175F" w14:textId="77777777" w:rsidR="00280997" w:rsidRPr="0093614A" w:rsidRDefault="00280997" w:rsidP="00F6371C">
            <w:pPr>
              <w:pStyle w:val="Tablebody"/>
              <w:rPr>
                <w:lang w:val="lv-LV"/>
              </w:rPr>
            </w:pPr>
            <w:r w:rsidRPr="0093614A">
              <w:rPr>
                <w:lang w:val="lv-LV"/>
              </w:rPr>
              <w:t>Sūtītājs</w:t>
            </w:r>
          </w:p>
        </w:tc>
      </w:tr>
      <w:tr w:rsidR="00280997" w:rsidRPr="0093614A" w14:paraId="2E9D05DF" w14:textId="77777777" w:rsidTr="00F6371C">
        <w:tc>
          <w:tcPr>
            <w:tcW w:w="5778" w:type="dxa"/>
          </w:tcPr>
          <w:p w14:paraId="694DB271" w14:textId="77777777" w:rsidR="00280997" w:rsidRPr="0093614A" w:rsidRDefault="00280997" w:rsidP="00E87BD2">
            <w:pPr>
              <w:pStyle w:val="Tablebody"/>
              <w:jc w:val="left"/>
              <w:rPr>
                <w:szCs w:val="16"/>
                <w:lang w:val="lv-LV" w:eastAsia="ja-JP"/>
              </w:rPr>
            </w:pPr>
            <w:r w:rsidRPr="0093614A">
              <w:rPr>
                <w:lang w:val="lv-LV"/>
              </w:rPr>
              <w:t>Saņemtais kļūdas ziņojums {7f2b50dd-4444-43fc-a385-5fe64b3ab936}</w:t>
            </w:r>
          </w:p>
        </w:tc>
        <w:tc>
          <w:tcPr>
            <w:tcW w:w="1276" w:type="dxa"/>
          </w:tcPr>
          <w:p w14:paraId="64C388FE" w14:textId="77777777" w:rsidR="00280997" w:rsidRPr="0093614A" w:rsidRDefault="00280997" w:rsidP="00F6371C">
            <w:pPr>
              <w:pStyle w:val="Tablebody"/>
              <w:rPr>
                <w:lang w:val="lv-LV"/>
              </w:rPr>
            </w:pPr>
            <w:r w:rsidRPr="0093614A">
              <w:rPr>
                <w:lang w:val="lv-LV"/>
              </w:rPr>
              <w:t>L</w:t>
            </w:r>
          </w:p>
        </w:tc>
        <w:tc>
          <w:tcPr>
            <w:tcW w:w="1418" w:type="dxa"/>
          </w:tcPr>
          <w:p w14:paraId="3C6B6059" w14:textId="77777777" w:rsidR="00280997" w:rsidRPr="0093614A" w:rsidRDefault="00280997" w:rsidP="00F6371C">
            <w:pPr>
              <w:pStyle w:val="Tablebody"/>
              <w:rPr>
                <w:lang w:val="lv-LV"/>
              </w:rPr>
            </w:pPr>
            <w:r w:rsidRPr="0093614A">
              <w:rPr>
                <w:lang w:val="lv-LV"/>
              </w:rPr>
              <w:t>A, H</w:t>
            </w:r>
          </w:p>
        </w:tc>
        <w:tc>
          <w:tcPr>
            <w:tcW w:w="1382" w:type="dxa"/>
          </w:tcPr>
          <w:p w14:paraId="7E5C1BA2" w14:textId="77777777" w:rsidR="00280997" w:rsidRPr="0093614A" w:rsidRDefault="00280997" w:rsidP="00F6371C">
            <w:pPr>
              <w:pStyle w:val="Tablebody"/>
              <w:rPr>
                <w:lang w:val="lv-LV"/>
              </w:rPr>
            </w:pPr>
            <w:r w:rsidRPr="0093614A">
              <w:rPr>
                <w:lang w:val="lv-LV"/>
              </w:rPr>
              <w:t>Sūtītājs</w:t>
            </w:r>
          </w:p>
        </w:tc>
      </w:tr>
      <w:tr w:rsidR="00280997" w:rsidRPr="0093614A" w14:paraId="5CD80B8B" w14:textId="77777777" w:rsidTr="00F6371C">
        <w:tc>
          <w:tcPr>
            <w:tcW w:w="5778" w:type="dxa"/>
          </w:tcPr>
          <w:p w14:paraId="58F704C4" w14:textId="77777777" w:rsidR="00280997" w:rsidRPr="0093614A" w:rsidRDefault="00280997" w:rsidP="00E87BD2">
            <w:pPr>
              <w:pStyle w:val="Tablebody"/>
              <w:jc w:val="left"/>
              <w:rPr>
                <w:szCs w:val="16"/>
                <w:lang w:val="lv-LV" w:eastAsia="ja-JP"/>
              </w:rPr>
            </w:pPr>
            <w:r w:rsidRPr="0093614A">
              <w:rPr>
                <w:lang w:val="lv-LV"/>
              </w:rPr>
              <w:t>Saņemtais kļūdas ziņojums {47e7c7c8-2935-4c18-a914-2908ecc582a0}</w:t>
            </w:r>
          </w:p>
        </w:tc>
        <w:tc>
          <w:tcPr>
            <w:tcW w:w="1276" w:type="dxa"/>
          </w:tcPr>
          <w:p w14:paraId="177EBB5B" w14:textId="77777777" w:rsidR="00280997" w:rsidRPr="0093614A" w:rsidRDefault="00280997" w:rsidP="00F6371C">
            <w:pPr>
              <w:pStyle w:val="Tablebody"/>
              <w:rPr>
                <w:lang w:val="lv-LV"/>
              </w:rPr>
            </w:pPr>
            <w:r w:rsidRPr="0093614A">
              <w:rPr>
                <w:lang w:val="lv-LV"/>
              </w:rPr>
              <w:t>M</w:t>
            </w:r>
          </w:p>
        </w:tc>
        <w:tc>
          <w:tcPr>
            <w:tcW w:w="1418" w:type="dxa"/>
          </w:tcPr>
          <w:p w14:paraId="73E657F7" w14:textId="77777777" w:rsidR="00280997" w:rsidRPr="0093614A" w:rsidRDefault="00280997" w:rsidP="00F6371C">
            <w:pPr>
              <w:pStyle w:val="Tablebody"/>
              <w:rPr>
                <w:lang w:val="lv-LV"/>
              </w:rPr>
            </w:pPr>
            <w:r w:rsidRPr="0093614A">
              <w:rPr>
                <w:lang w:val="lv-LV"/>
              </w:rPr>
              <w:t>A, I</w:t>
            </w:r>
          </w:p>
        </w:tc>
        <w:tc>
          <w:tcPr>
            <w:tcW w:w="1382" w:type="dxa"/>
          </w:tcPr>
          <w:p w14:paraId="66C98AA0" w14:textId="77777777" w:rsidR="00280997" w:rsidRPr="0093614A" w:rsidRDefault="00280997" w:rsidP="00F6371C">
            <w:pPr>
              <w:pStyle w:val="Tablebody"/>
              <w:rPr>
                <w:lang w:val="lv-LV"/>
              </w:rPr>
            </w:pPr>
            <w:r w:rsidRPr="0093614A">
              <w:rPr>
                <w:lang w:val="lv-LV"/>
              </w:rPr>
              <w:t>Sūtītājs</w:t>
            </w:r>
          </w:p>
        </w:tc>
      </w:tr>
    </w:tbl>
    <w:p w14:paraId="673FB128" w14:textId="61731944" w:rsidR="00280997" w:rsidRPr="0093614A" w:rsidRDefault="00280997" w:rsidP="00280997">
      <w:r w:rsidRPr="0093614A">
        <w:t>Kanāla dalībniekam pastkastītē ir viens saņemtais un viens nosūtītais ziņojums, kā tas ir ilustrēts</w:t>
      </w:r>
      <w:r w:rsidR="0031658F" w:rsidRPr="0093614A">
        <w:t xml:space="preserve"> </w:t>
      </w:r>
      <w:r w:rsidR="0031658F" w:rsidRPr="0093614A">
        <w:fldChar w:fldCharType="begin"/>
      </w:r>
      <w:r w:rsidR="0031658F" w:rsidRPr="0093614A">
        <w:instrText xml:space="preserve"> REF _Ref355019508 \h </w:instrText>
      </w:r>
      <w:r w:rsidR="00AF65D3" w:rsidRPr="0093614A">
        <w:instrText xml:space="preserve"> \* MERGEFORMAT </w:instrText>
      </w:r>
      <w:r w:rsidR="0031658F" w:rsidRPr="0093614A">
        <w:fldChar w:fldCharType="separate"/>
      </w:r>
      <w:r w:rsidR="00CD0890">
        <w:t>42</w:t>
      </w:r>
      <w:r w:rsidR="0031658F" w:rsidRPr="0093614A">
        <w:fldChar w:fldCharType="end"/>
      </w:r>
      <w:r w:rsidRPr="0093614A">
        <w:t xml:space="preserve">.attēlā. Kanāla īpašniekam – viens nosūtītais un 4 saņemtie. Ņemot vērā to, ka viens ziņojums ir sūtīts 4 saņēmējiem, </w:t>
      </w:r>
      <w:r w:rsidRPr="0093614A">
        <w:fldChar w:fldCharType="begin"/>
      </w:r>
      <w:r w:rsidRPr="0093614A">
        <w:instrText xml:space="preserve"> REF _Ref354478544 \h </w:instrText>
      </w:r>
      <w:r w:rsidR="00AF65D3" w:rsidRPr="0093614A">
        <w:instrText xml:space="preserve"> \* MERGEFORMAT </w:instrText>
      </w:r>
      <w:r w:rsidRPr="0093614A">
        <w:fldChar w:fldCharType="separate"/>
      </w:r>
      <w:r w:rsidR="00CD0890">
        <w:t>43</w:t>
      </w:r>
      <w:r w:rsidRPr="0093614A">
        <w:fldChar w:fldCharType="end"/>
      </w:r>
      <w:r w:rsidRPr="0093614A">
        <w:t>.attēlā tas ir attēlots 4 reizes – katram saņēmējam viens.</w:t>
      </w:r>
    </w:p>
    <w:p w14:paraId="70C4403B" w14:textId="5108BAF9" w:rsidR="00FE3813" w:rsidRPr="0093614A" w:rsidRDefault="00E17531" w:rsidP="00F6371C">
      <w:pPr>
        <w:pStyle w:val="Pictureposition"/>
      </w:pPr>
      <w:r w:rsidRPr="0093614A">
        <w:object w:dxaOrig="7864" w:dyaOrig="3817" w14:anchorId="45B7C07F">
          <v:shape id="_x0000_i1038" type="#_x0000_t75" style="width:452.05pt;height:218.75pt" o:ole="">
            <v:imagedata r:id="rId88" o:title=""/>
          </v:shape>
          <o:OLEObject Type="Embed" ProgID="Visio.Drawing.11" ShapeID="_x0000_i1038" DrawAspect="Content" ObjectID="_1635860462" r:id="rId89"/>
        </w:object>
      </w:r>
    </w:p>
    <w:p w14:paraId="56F9CF40" w14:textId="70C160B7" w:rsidR="00E17531" w:rsidRPr="0093614A" w:rsidRDefault="00E17531" w:rsidP="00F6371C">
      <w:pPr>
        <w:pStyle w:val="Pictureposition"/>
      </w:pPr>
      <w:r w:rsidRPr="0093614A">
        <w:object w:dxaOrig="7864" w:dyaOrig="3817" w14:anchorId="11524964">
          <v:shape id="_x0000_i1039" type="#_x0000_t75" style="width:447.05pt;height:216.9pt" o:ole="">
            <v:imagedata r:id="rId90" o:title=""/>
          </v:shape>
          <o:OLEObject Type="Embed" ProgID="Visio.Drawing.11" ShapeID="_x0000_i1039" DrawAspect="Content" ObjectID="_1635860463" r:id="rId91"/>
        </w:object>
      </w:r>
    </w:p>
    <w:p w14:paraId="7BF90040" w14:textId="69CAAD5E" w:rsidR="00E17531" w:rsidRPr="0093614A" w:rsidRDefault="00D67156" w:rsidP="00E17531">
      <w:pPr>
        <w:pStyle w:val="Picturecaption"/>
      </w:pPr>
      <w:fldSimple w:instr=" SEQ Attēls \* ARABIC ">
        <w:bookmarkStart w:id="1886" w:name="_Ref355019508"/>
        <w:bookmarkStart w:id="1887" w:name="_Toc25239705"/>
        <w:r w:rsidR="00CD0890">
          <w:rPr>
            <w:noProof/>
          </w:rPr>
          <w:t>42</w:t>
        </w:r>
        <w:bookmarkEnd w:id="1886"/>
      </w:fldSimple>
      <w:r w:rsidR="00E17531" w:rsidRPr="0093614A">
        <w:t>.attēls. Saņemto un nosūtīto ziņojumu saraksti DIK dalībnieka pastkastītē</w:t>
      </w:r>
      <w:bookmarkEnd w:id="1887"/>
    </w:p>
    <w:p w14:paraId="117C2752" w14:textId="493A590D" w:rsidR="00280997" w:rsidRPr="0093614A" w:rsidRDefault="00280997" w:rsidP="00280997">
      <w:pPr>
        <w:pStyle w:val="Pictureposition"/>
      </w:pPr>
    </w:p>
    <w:p w14:paraId="27ECC89F" w14:textId="77777777" w:rsidR="00280997" w:rsidRPr="0093614A" w:rsidRDefault="00280997" w:rsidP="00280997">
      <w:pPr>
        <w:pStyle w:val="Pictureposition"/>
      </w:pPr>
      <w:r w:rsidRPr="0093614A">
        <w:rPr>
          <w:noProof/>
          <w:lang w:eastAsia="lv-LV"/>
        </w:rPr>
        <w:drawing>
          <wp:inline distT="0" distB="0" distL="0" distR="0" wp14:anchorId="283132A3" wp14:editId="42DD7F66">
            <wp:extent cx="5124450" cy="5270065"/>
            <wp:effectExtent l="0" t="0" r="0" b="698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35877" cy="5281816"/>
                    </a:xfrm>
                    <a:prstGeom prst="rect">
                      <a:avLst/>
                    </a:prstGeom>
                    <a:noFill/>
                    <a:ln>
                      <a:noFill/>
                    </a:ln>
                  </pic:spPr>
                </pic:pic>
              </a:graphicData>
            </a:graphic>
          </wp:inline>
        </w:drawing>
      </w:r>
    </w:p>
    <w:p w14:paraId="41D953BA" w14:textId="6CDC53E5" w:rsidR="00280997" w:rsidRPr="0093614A" w:rsidRDefault="00D67156" w:rsidP="00280997">
      <w:pPr>
        <w:pStyle w:val="Picturecaption"/>
      </w:pPr>
      <w:fldSimple w:instr=" SEQ Attēls \* ARABIC ">
        <w:bookmarkStart w:id="1888" w:name="_Ref354478544"/>
        <w:bookmarkStart w:id="1889" w:name="_Toc25239706"/>
        <w:r w:rsidR="00CD0890">
          <w:rPr>
            <w:noProof/>
          </w:rPr>
          <w:t>43</w:t>
        </w:r>
        <w:bookmarkEnd w:id="1888"/>
      </w:fldSimple>
      <w:r w:rsidR="00280997" w:rsidRPr="0093614A">
        <w:t>.attēls. Saņemto un nosūtīto ziņojumu saraksti DIK īpašnieka pastkastītē</w:t>
      </w:r>
      <w:bookmarkEnd w:id="1889"/>
    </w:p>
    <w:p w14:paraId="496DE9DA" w14:textId="306B235F" w:rsidR="00280997" w:rsidRPr="0093614A" w:rsidRDefault="00FE3813" w:rsidP="00280997">
      <w:r w:rsidRPr="0093614A">
        <w:t>D</w:t>
      </w:r>
      <w:r w:rsidR="00280997" w:rsidRPr="0093614A">
        <w:t xml:space="preserve">atu ziņojumam ir obligāts vismaz viens saņemts ziņojums saņēmēja pastkastītē, un iespējami vairāki saņemti kļūdu ziņojumi savējā, lietotāja saskarnes piemēru skatīt </w:t>
      </w:r>
      <w:r w:rsidR="00280997" w:rsidRPr="0093614A">
        <w:fldChar w:fldCharType="begin"/>
      </w:r>
      <w:r w:rsidR="00280997" w:rsidRPr="0093614A">
        <w:instrText xml:space="preserve"> REF _Ref354480945 \h </w:instrText>
      </w:r>
      <w:r w:rsidR="00AF65D3" w:rsidRPr="0093614A">
        <w:instrText xml:space="preserve"> \* MERGEFORMAT </w:instrText>
      </w:r>
      <w:r w:rsidR="00280997" w:rsidRPr="0093614A">
        <w:fldChar w:fldCharType="separate"/>
      </w:r>
      <w:r w:rsidR="00CD0890">
        <w:t>44</w:t>
      </w:r>
      <w:r w:rsidR="00280997" w:rsidRPr="0093614A">
        <w:fldChar w:fldCharType="end"/>
      </w:r>
      <w:r w:rsidR="00280997" w:rsidRPr="0093614A">
        <w:t>.attēlā.</w:t>
      </w:r>
    </w:p>
    <w:p w14:paraId="18B11D86" w14:textId="5BDB4188" w:rsidR="00280997" w:rsidRPr="0093614A" w:rsidRDefault="008430C0" w:rsidP="00280997">
      <w:pPr>
        <w:pStyle w:val="Pictureposition"/>
      </w:pPr>
      <w:r w:rsidRPr="0093614A">
        <w:object w:dxaOrig="9994" w:dyaOrig="4971" w14:anchorId="07CD001A">
          <v:shape id="_x0000_i1040" type="#_x0000_t75" style="width:429.7pt;height:214.65pt" o:ole="">
            <v:imagedata r:id="rId93" o:title=""/>
          </v:shape>
          <o:OLEObject Type="Embed" ProgID="Visio.Drawing.11" ShapeID="_x0000_i1040" DrawAspect="Content" ObjectID="_1635860464" r:id="rId94"/>
        </w:object>
      </w:r>
    </w:p>
    <w:p w14:paraId="5DC6628A" w14:textId="1036BC89" w:rsidR="00280997" w:rsidRPr="0093614A" w:rsidRDefault="00D67156" w:rsidP="00280997">
      <w:pPr>
        <w:pStyle w:val="Picturecaption"/>
      </w:pPr>
      <w:fldSimple w:instr=" SEQ Attēls \* ARABIC ">
        <w:bookmarkStart w:id="1890" w:name="_Ref354480945"/>
        <w:bookmarkStart w:id="1891" w:name="_Toc25239707"/>
        <w:r w:rsidR="00CD0890">
          <w:rPr>
            <w:noProof/>
          </w:rPr>
          <w:t>44</w:t>
        </w:r>
        <w:bookmarkEnd w:id="1890"/>
      </w:fldSimple>
      <w:r w:rsidR="00280997" w:rsidRPr="0093614A">
        <w:t>.attēls. Nosūtīta ziņojuma atvasināto ziņojumu saraksts DIK īpašnieka pastkastītē</w:t>
      </w:r>
      <w:bookmarkEnd w:id="1891"/>
    </w:p>
    <w:p w14:paraId="1EBF1F34" w14:textId="666AB77B" w:rsidR="00280997" w:rsidRPr="0093614A" w:rsidRDefault="00280997" w:rsidP="00280997">
      <w:r w:rsidRPr="0093614A">
        <w:lastRenderedPageBreak/>
        <w:t xml:space="preserve">Savukārt, saņemtais kļūdas ziņojums vienmēr ir atvasināts no diviem – gan no oriģinālā datu ziņojuma, gan no oriģinālā kļūdu ziņojuma saņēmēja pastkastītē, kā tas ir redzams </w:t>
      </w:r>
      <w:r w:rsidRPr="0093614A">
        <w:fldChar w:fldCharType="begin"/>
      </w:r>
      <w:r w:rsidRPr="0093614A">
        <w:instrText xml:space="preserve"> REF _Ref354481514 \h </w:instrText>
      </w:r>
      <w:r w:rsidR="00AF65D3" w:rsidRPr="0093614A">
        <w:instrText xml:space="preserve"> \* MERGEFORMAT </w:instrText>
      </w:r>
      <w:r w:rsidRPr="0093614A">
        <w:fldChar w:fldCharType="separate"/>
      </w:r>
      <w:r w:rsidR="00CD0890">
        <w:t>45</w:t>
      </w:r>
      <w:r w:rsidRPr="0093614A">
        <w:fldChar w:fldCharType="end"/>
      </w:r>
      <w:r w:rsidRPr="0093614A">
        <w:t>.attēlā.</w:t>
      </w:r>
    </w:p>
    <w:p w14:paraId="251CC3EA" w14:textId="73623E8C" w:rsidR="00280997" w:rsidRPr="0093614A" w:rsidRDefault="00AF32CC" w:rsidP="00280997">
      <w:pPr>
        <w:pStyle w:val="Pictureposition"/>
      </w:pPr>
      <w:r w:rsidRPr="0093614A">
        <w:object w:dxaOrig="11059" w:dyaOrig="4009" w14:anchorId="0BFE9BD0">
          <v:shape id="_x0000_i1041" type="#_x0000_t75" style="width:481.65pt;height:175pt" o:ole="">
            <v:imagedata r:id="rId95" o:title=""/>
          </v:shape>
          <o:OLEObject Type="Embed" ProgID="Visio.Drawing.11" ShapeID="_x0000_i1041" DrawAspect="Content" ObjectID="_1635860465" r:id="rId96"/>
        </w:object>
      </w:r>
    </w:p>
    <w:p w14:paraId="5B94C06C" w14:textId="2FE27381" w:rsidR="00280997" w:rsidRPr="0093614A" w:rsidRDefault="00D67156" w:rsidP="00280997">
      <w:pPr>
        <w:pStyle w:val="Picturecaption"/>
      </w:pPr>
      <w:fldSimple w:instr=" SEQ Attēls \* ARABIC ">
        <w:bookmarkStart w:id="1892" w:name="_Ref354481514"/>
        <w:bookmarkStart w:id="1893" w:name="_Toc25239708"/>
        <w:r w:rsidR="00CD0890">
          <w:rPr>
            <w:noProof/>
          </w:rPr>
          <w:t>45</w:t>
        </w:r>
        <w:bookmarkEnd w:id="1892"/>
      </w:fldSimple>
      <w:r w:rsidR="00280997" w:rsidRPr="0093614A">
        <w:t>.attēls. Saņemta kļūdu ziņojuma atvasināto ziņojumu saraksts DIK īpašnieka pastkastītē</w:t>
      </w:r>
      <w:bookmarkEnd w:id="1893"/>
    </w:p>
    <w:p w14:paraId="74A6D5F5" w14:textId="5BBE7E72" w:rsidR="00280997" w:rsidRPr="0093614A" w:rsidRDefault="00280997" w:rsidP="00280997">
      <w:r w:rsidRPr="0093614A">
        <w:t xml:space="preserve">Saņēmēja saņemtajam ziņojumam vienmēr ir viens datu ziņojums, no kā tas ir atvasināts, un iespējami vairāki kļūdu ziņojumi, skatīt </w:t>
      </w:r>
      <w:r w:rsidRPr="0093614A">
        <w:fldChar w:fldCharType="begin"/>
      </w:r>
      <w:r w:rsidRPr="0093614A">
        <w:instrText xml:space="preserve"> REF _Ref354486421 \h </w:instrText>
      </w:r>
      <w:r w:rsidR="00AF65D3" w:rsidRPr="0093614A">
        <w:instrText xml:space="preserve"> \* MERGEFORMAT </w:instrText>
      </w:r>
      <w:r w:rsidRPr="0093614A">
        <w:fldChar w:fldCharType="separate"/>
      </w:r>
      <w:r w:rsidR="00CD0890">
        <w:t>46</w:t>
      </w:r>
      <w:r w:rsidRPr="0093614A">
        <w:fldChar w:fldCharType="end"/>
      </w:r>
      <w:r w:rsidRPr="0093614A">
        <w:t xml:space="preserve">.attēlu. </w:t>
      </w:r>
    </w:p>
    <w:p w14:paraId="3F6B1955" w14:textId="1964F202" w:rsidR="00280997" w:rsidRPr="0093614A" w:rsidRDefault="0031658F" w:rsidP="00BC0AE9">
      <w:pPr>
        <w:pStyle w:val="Pictureposition"/>
      </w:pPr>
      <w:r w:rsidRPr="0093614A">
        <w:object w:dxaOrig="10071" w:dyaOrig="3832" w14:anchorId="7A46144D">
          <v:shape id="_x0000_i1042" type="#_x0000_t75" style="width:472.55pt;height:178.65pt" o:ole="">
            <v:imagedata r:id="rId97" o:title=""/>
          </v:shape>
          <o:OLEObject Type="Embed" ProgID="Visio.Drawing.11" ShapeID="_x0000_i1042" DrawAspect="Content" ObjectID="_1635860466" r:id="rId98"/>
        </w:object>
      </w:r>
    </w:p>
    <w:p w14:paraId="0AB79924" w14:textId="043E5062" w:rsidR="00280997" w:rsidRPr="0093614A" w:rsidRDefault="00D67156" w:rsidP="00280997">
      <w:pPr>
        <w:pStyle w:val="Picturecaption"/>
      </w:pPr>
      <w:fldSimple w:instr=" SEQ Attēls \* ARABIC ">
        <w:bookmarkStart w:id="1894" w:name="_Ref354486421"/>
        <w:bookmarkStart w:id="1895" w:name="_Toc25239709"/>
        <w:r w:rsidR="00CD0890">
          <w:rPr>
            <w:noProof/>
          </w:rPr>
          <w:t>46</w:t>
        </w:r>
        <w:bookmarkEnd w:id="1894"/>
      </w:fldSimple>
      <w:r w:rsidR="00280997" w:rsidRPr="0093614A">
        <w:t>.attēls. Saņemta ziņojuma atvasināto ziņojumu saraksts DIK dalībnieka pastkastītē</w:t>
      </w:r>
      <w:bookmarkEnd w:id="1895"/>
    </w:p>
    <w:p w14:paraId="407AA397" w14:textId="40ECA984" w:rsidR="00280997" w:rsidRPr="0093614A" w:rsidRDefault="00280997" w:rsidP="00280997">
      <w:r w:rsidRPr="0093614A">
        <w:t xml:space="preserve">Katram kļūdas ziņojumam kā atvasināti ziņojumi saņēmēja pastkastītē vienmēr būs 2: saņemtais ziņojums un saņemtais kļūdas ziņojums, skatīt </w:t>
      </w:r>
      <w:r w:rsidRPr="0093614A">
        <w:fldChar w:fldCharType="begin"/>
      </w:r>
      <w:r w:rsidRPr="0093614A">
        <w:instrText xml:space="preserve"> REF _Ref354486613 \h </w:instrText>
      </w:r>
      <w:r w:rsidR="00AF65D3" w:rsidRPr="0093614A">
        <w:instrText xml:space="preserve"> \* MERGEFORMAT </w:instrText>
      </w:r>
      <w:r w:rsidRPr="0093614A">
        <w:fldChar w:fldCharType="separate"/>
      </w:r>
      <w:r w:rsidR="00CD0890">
        <w:t>47</w:t>
      </w:r>
      <w:r w:rsidRPr="0093614A">
        <w:fldChar w:fldCharType="end"/>
      </w:r>
      <w:r w:rsidRPr="0093614A">
        <w:t>.attēlu.</w:t>
      </w:r>
    </w:p>
    <w:p w14:paraId="00A5A3E9" w14:textId="0674B951" w:rsidR="00280997" w:rsidRPr="0093614A" w:rsidRDefault="00421F1D" w:rsidP="00280997">
      <w:pPr>
        <w:pStyle w:val="Pictureposition"/>
      </w:pPr>
      <w:r w:rsidRPr="0093614A">
        <w:object w:dxaOrig="9781" w:dyaOrig="2654" w14:anchorId="74D4F132">
          <v:shape id="_x0000_i1043" type="#_x0000_t75" style="width:479.85pt;height:130.35pt" o:ole="">
            <v:imagedata r:id="rId99" o:title=""/>
          </v:shape>
          <o:OLEObject Type="Embed" ProgID="Visio.Drawing.11" ShapeID="_x0000_i1043" DrawAspect="Content" ObjectID="_1635860467" r:id="rId100"/>
        </w:object>
      </w:r>
    </w:p>
    <w:p w14:paraId="6D8DE467" w14:textId="4881F8CF" w:rsidR="00280997" w:rsidRPr="0093614A" w:rsidRDefault="00D67156" w:rsidP="00280997">
      <w:pPr>
        <w:pStyle w:val="Picturecaption"/>
      </w:pPr>
      <w:fldSimple w:instr=" SEQ Attēls \* ARABIC ">
        <w:bookmarkStart w:id="1896" w:name="_Ref354486613"/>
        <w:bookmarkStart w:id="1897" w:name="_Toc25239710"/>
        <w:r w:rsidR="00CD0890">
          <w:rPr>
            <w:noProof/>
          </w:rPr>
          <w:t>47</w:t>
        </w:r>
        <w:bookmarkEnd w:id="1896"/>
      </w:fldSimple>
      <w:r w:rsidR="00280997" w:rsidRPr="0093614A">
        <w:t>.attēls. Kļūdas ziņojuma atvasināto ziņojumu saraksts DIK dalībnieka pastkastītē</w:t>
      </w:r>
      <w:bookmarkEnd w:id="1897"/>
    </w:p>
    <w:p w14:paraId="77803D8D" w14:textId="77777777" w:rsidR="00280997" w:rsidRPr="0093614A" w:rsidRDefault="00280997" w:rsidP="00F6371C">
      <w:pPr>
        <w:pStyle w:val="Heading2"/>
      </w:pPr>
      <w:bookmarkStart w:id="1898" w:name="_Toc25243512"/>
      <w:r w:rsidRPr="0093614A">
        <w:lastRenderedPageBreak/>
        <w:t>DSK (datu savākšanas kanāla) ziņojumi un atvasinātie ziņojumi</w:t>
      </w:r>
      <w:bookmarkEnd w:id="1898"/>
    </w:p>
    <w:p w14:paraId="0DC63274" w14:textId="77777777" w:rsidR="00280997" w:rsidRPr="0093614A" w:rsidRDefault="00280997" w:rsidP="00280997">
      <w:r w:rsidRPr="0093614A">
        <w:t>Ja vienā datu savākšanas kanāla versijā 4 dalībnieki ievieto vienu ziņojumu katrs, tad saņēmēja (kanāla īpašnieka) pastkastītē nonāks viens saņemtais jeb atvasinātais ziņojums par katru ievietoto. Pieņemot, ka visi 4 ziņojumi ir kļūdaini, saņēmējs uz katru atbildēs ar vienu kļūdas paziņojumu, tie būs atvasināti ziņojumi attiecībā pret saņemtajiem. Sūtītāju (kanāla dalībnieku) pastkastītēs saņemtie kļūdas ziņojumi tiks saglabāti kā atvasināti ziņojumi attiecībā gan pret datu ziņojumiem, gan pret kļūdu ziņojumiem saņēmēja pastkastītē.</w:t>
      </w:r>
    </w:p>
    <w:p w14:paraId="078A32BC" w14:textId="0FD7F78B" w:rsidR="00280997" w:rsidRPr="0093614A" w:rsidRDefault="00280997" w:rsidP="00280997">
      <w:r w:rsidRPr="0093614A">
        <w:t xml:space="preserve">Ziņojumu attiecība ir ilustrēta </w:t>
      </w:r>
      <w:r w:rsidRPr="0093614A">
        <w:fldChar w:fldCharType="begin"/>
      </w:r>
      <w:r w:rsidRPr="0093614A">
        <w:instrText xml:space="preserve"> REF _Ref354487678 \h </w:instrText>
      </w:r>
      <w:r w:rsidR="00AF65D3" w:rsidRPr="0093614A">
        <w:instrText xml:space="preserve"> \* MERGEFORMAT </w:instrText>
      </w:r>
      <w:r w:rsidRPr="0093614A">
        <w:fldChar w:fldCharType="separate"/>
      </w:r>
      <w:r w:rsidR="00CD0890">
        <w:t>48</w:t>
      </w:r>
      <w:r w:rsidRPr="0093614A">
        <w:fldChar w:fldCharType="end"/>
      </w:r>
      <w:r w:rsidRPr="0093614A">
        <w:t xml:space="preserve">.attēlā, kā redzams tajā ir lietoti 16 unikāli ziņojumu identifikatori, kas ir uzskaitīti </w:t>
      </w:r>
      <w:r w:rsidRPr="0093614A">
        <w:fldChar w:fldCharType="begin"/>
      </w:r>
      <w:r w:rsidRPr="0093614A">
        <w:instrText xml:space="preserve"> REF _Ref354487696 \h </w:instrText>
      </w:r>
      <w:r w:rsidR="00AF65D3" w:rsidRPr="0093614A">
        <w:instrText xml:space="preserve"> \* MERGEFORMAT </w:instrText>
      </w:r>
      <w:r w:rsidRPr="0093614A">
        <w:fldChar w:fldCharType="separate"/>
      </w:r>
      <w:r w:rsidR="00CD0890">
        <w:t>19</w:t>
      </w:r>
      <w:r w:rsidRPr="0093614A">
        <w:fldChar w:fldCharType="end"/>
      </w:r>
      <w:r w:rsidRPr="0093614A">
        <w:t xml:space="preserve">. tabulā. </w:t>
      </w:r>
    </w:p>
    <w:p w14:paraId="5BC8F850" w14:textId="77777777" w:rsidR="00280997" w:rsidRPr="0093614A" w:rsidRDefault="00280997" w:rsidP="00280997">
      <w:pPr>
        <w:pStyle w:val="Pictureposition"/>
      </w:pPr>
      <w:r w:rsidRPr="0093614A">
        <w:rPr>
          <w:noProof/>
          <w:lang w:eastAsia="lv-LV"/>
        </w:rPr>
        <w:drawing>
          <wp:inline distT="0" distB="0" distL="0" distR="0" wp14:anchorId="709C4B54" wp14:editId="3702CCF4">
            <wp:extent cx="6120130" cy="2171346"/>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2171346"/>
                    </a:xfrm>
                    <a:prstGeom prst="rect">
                      <a:avLst/>
                    </a:prstGeom>
                    <a:noFill/>
                    <a:ln>
                      <a:noFill/>
                    </a:ln>
                  </pic:spPr>
                </pic:pic>
              </a:graphicData>
            </a:graphic>
          </wp:inline>
        </w:drawing>
      </w:r>
    </w:p>
    <w:p w14:paraId="47EB00BC" w14:textId="284F6515" w:rsidR="00280997" w:rsidRPr="0093614A" w:rsidRDefault="00D67156" w:rsidP="00280997">
      <w:pPr>
        <w:pStyle w:val="Picturecaption"/>
      </w:pPr>
      <w:fldSimple w:instr=" SEQ Attēls \* ARABIC ">
        <w:bookmarkStart w:id="1899" w:name="_Ref354487678"/>
        <w:bookmarkStart w:id="1900" w:name="_Toc25239711"/>
        <w:r w:rsidR="00CD0890">
          <w:rPr>
            <w:noProof/>
          </w:rPr>
          <w:t>48</w:t>
        </w:r>
        <w:bookmarkEnd w:id="1899"/>
      </w:fldSimple>
      <w:r w:rsidR="00280997" w:rsidRPr="0093614A">
        <w:t>.attēls. Datu savākšanas kanāla (DSK) darbības piemērs</w:t>
      </w:r>
      <w:bookmarkEnd w:id="1900"/>
    </w:p>
    <w:p w14:paraId="1D8806D0" w14:textId="516FCEFA" w:rsidR="00280997" w:rsidRPr="0093614A" w:rsidRDefault="00280997" w:rsidP="00280997">
      <w:pPr>
        <w:pStyle w:val="Tablenumber"/>
        <w:rPr>
          <w:noProof w:val="0"/>
        </w:rPr>
      </w:pPr>
      <w:r w:rsidRPr="0093614A">
        <w:rPr>
          <w:noProof w:val="0"/>
        </w:rPr>
        <w:fldChar w:fldCharType="begin"/>
      </w:r>
      <w:r w:rsidRPr="0093614A">
        <w:rPr>
          <w:noProof w:val="0"/>
        </w:rPr>
        <w:instrText xml:space="preserve"> SEQ Tabula \* ARABIC </w:instrText>
      </w:r>
      <w:r w:rsidRPr="0093614A">
        <w:rPr>
          <w:noProof w:val="0"/>
        </w:rPr>
        <w:fldChar w:fldCharType="separate"/>
      </w:r>
      <w:bookmarkStart w:id="1901" w:name="_Ref354487696"/>
      <w:r w:rsidR="00CD0890">
        <w:t>19</w:t>
      </w:r>
      <w:bookmarkEnd w:id="1901"/>
      <w:r w:rsidRPr="0093614A">
        <w:rPr>
          <w:noProof w:val="0"/>
        </w:rPr>
        <w:fldChar w:fldCharType="end"/>
      </w:r>
      <w:r w:rsidRPr="0093614A">
        <w:rPr>
          <w:noProof w:val="0"/>
        </w:rPr>
        <w:t>.tabula</w:t>
      </w:r>
    </w:p>
    <w:p w14:paraId="067A1D3A" w14:textId="7329A319" w:rsidR="00280997" w:rsidRPr="0093614A" w:rsidRDefault="00CB1653" w:rsidP="00280997">
      <w:pPr>
        <w:pStyle w:val="Tabletitle"/>
      </w:pPr>
      <w:r w:rsidRPr="0093614A">
        <w:t xml:space="preserve">Piemērs datu savākšanas kanāla ziņojumu </w:t>
      </w:r>
      <w:r w:rsidR="00280997" w:rsidRPr="0093614A">
        <w:t>un atvasināto ziņojumu saraks</w:t>
      </w:r>
      <w:r w:rsidRPr="0093614A">
        <w:t>tam</w:t>
      </w:r>
    </w:p>
    <w:tbl>
      <w:tblPr>
        <w:tblStyle w:val="TableClassic"/>
        <w:tblW w:w="0" w:type="auto"/>
        <w:tblLook w:val="04A0" w:firstRow="1" w:lastRow="0" w:firstColumn="1" w:lastColumn="0" w:noHBand="0" w:noVBand="1"/>
      </w:tblPr>
      <w:tblGrid>
        <w:gridCol w:w="5672"/>
        <w:gridCol w:w="1171"/>
        <w:gridCol w:w="1417"/>
        <w:gridCol w:w="1378"/>
      </w:tblGrid>
      <w:tr w:rsidR="00280997" w:rsidRPr="0093614A" w14:paraId="7B01D30D" w14:textId="77777777" w:rsidTr="00280997">
        <w:trPr>
          <w:cnfStyle w:val="100000000000" w:firstRow="1" w:lastRow="0" w:firstColumn="0" w:lastColumn="0" w:oddVBand="0" w:evenVBand="0" w:oddHBand="0" w:evenHBand="0" w:firstRowFirstColumn="0" w:firstRowLastColumn="0" w:lastRowFirstColumn="0" w:lastRowLastColumn="0"/>
        </w:trPr>
        <w:tc>
          <w:tcPr>
            <w:tcW w:w="5883" w:type="dxa"/>
          </w:tcPr>
          <w:p w14:paraId="15BFEE60" w14:textId="77777777" w:rsidR="00280997" w:rsidRPr="0093614A" w:rsidRDefault="00280997" w:rsidP="00280997">
            <w:pPr>
              <w:rPr>
                <w:b w:val="0"/>
                <w:smallCaps w:val="0"/>
                <w:lang w:val="lv-LV"/>
              </w:rPr>
            </w:pPr>
            <w:r w:rsidRPr="0093614A">
              <w:rPr>
                <w:lang w:val="lv-LV"/>
              </w:rPr>
              <w:t xml:space="preserve">Ziņojuma loma </w:t>
            </w:r>
          </w:p>
        </w:tc>
        <w:tc>
          <w:tcPr>
            <w:tcW w:w="1171" w:type="dxa"/>
          </w:tcPr>
          <w:p w14:paraId="7F28841B" w14:textId="77777777" w:rsidR="00280997" w:rsidRPr="0093614A" w:rsidRDefault="00280997" w:rsidP="00280997">
            <w:pPr>
              <w:rPr>
                <w:b w:val="0"/>
                <w:smallCaps w:val="0"/>
                <w:lang w:val="lv-LV"/>
              </w:rPr>
            </w:pPr>
            <w:r w:rsidRPr="0093614A">
              <w:rPr>
                <w:lang w:val="lv-LV"/>
              </w:rPr>
              <w:t>Ziņojums</w:t>
            </w:r>
          </w:p>
        </w:tc>
        <w:tc>
          <w:tcPr>
            <w:tcW w:w="1418" w:type="dxa"/>
          </w:tcPr>
          <w:p w14:paraId="5060F898" w14:textId="77777777" w:rsidR="00280997" w:rsidRPr="0093614A" w:rsidRDefault="00280997" w:rsidP="00280997">
            <w:pPr>
              <w:rPr>
                <w:b w:val="0"/>
                <w:smallCaps w:val="0"/>
                <w:lang w:val="lv-LV"/>
              </w:rPr>
            </w:pPr>
            <w:r w:rsidRPr="0093614A">
              <w:rPr>
                <w:lang w:val="lv-LV"/>
              </w:rPr>
              <w:t>Atvasināts no</w:t>
            </w:r>
          </w:p>
        </w:tc>
        <w:tc>
          <w:tcPr>
            <w:tcW w:w="1382" w:type="dxa"/>
          </w:tcPr>
          <w:p w14:paraId="332DB191" w14:textId="77777777" w:rsidR="00280997" w:rsidRPr="0093614A" w:rsidRDefault="00280997" w:rsidP="00280997">
            <w:pPr>
              <w:rPr>
                <w:b w:val="0"/>
                <w:smallCaps w:val="0"/>
                <w:lang w:val="lv-LV"/>
              </w:rPr>
            </w:pPr>
            <w:r w:rsidRPr="0093614A">
              <w:rPr>
                <w:lang w:val="lv-LV"/>
              </w:rPr>
              <w:t>Atrodas pastkastē</w:t>
            </w:r>
          </w:p>
        </w:tc>
      </w:tr>
      <w:tr w:rsidR="00280997" w:rsidRPr="0093614A" w14:paraId="59A299DA" w14:textId="77777777" w:rsidTr="00280997">
        <w:tc>
          <w:tcPr>
            <w:tcW w:w="5883" w:type="dxa"/>
          </w:tcPr>
          <w:p w14:paraId="100A8F97" w14:textId="77777777" w:rsidR="00280997" w:rsidRPr="0093614A" w:rsidRDefault="00280997" w:rsidP="00E87BD2">
            <w:pPr>
              <w:pStyle w:val="Tablebody"/>
              <w:jc w:val="left"/>
              <w:rPr>
                <w:lang w:val="lv-LV"/>
              </w:rPr>
            </w:pPr>
            <w:r w:rsidRPr="0093614A">
              <w:rPr>
                <w:lang w:val="lv-LV"/>
              </w:rPr>
              <w:t>Datu ziņojums {7dfd0a11-32b2-4b1b-9386-3b1986b0c89c}</w:t>
            </w:r>
          </w:p>
        </w:tc>
        <w:tc>
          <w:tcPr>
            <w:tcW w:w="1171" w:type="dxa"/>
          </w:tcPr>
          <w:p w14:paraId="00333CB2" w14:textId="77777777" w:rsidR="00280997" w:rsidRPr="0093614A" w:rsidRDefault="00280997" w:rsidP="00F6371C">
            <w:pPr>
              <w:pStyle w:val="Tablebody"/>
              <w:rPr>
                <w:lang w:val="lv-LV"/>
              </w:rPr>
            </w:pPr>
            <w:r w:rsidRPr="0093614A">
              <w:rPr>
                <w:lang w:val="lv-LV"/>
              </w:rPr>
              <w:t>A</w:t>
            </w:r>
          </w:p>
        </w:tc>
        <w:tc>
          <w:tcPr>
            <w:tcW w:w="1418" w:type="dxa"/>
          </w:tcPr>
          <w:p w14:paraId="48AC2BEA" w14:textId="77777777" w:rsidR="00280997" w:rsidRPr="0093614A" w:rsidRDefault="00280997" w:rsidP="00F6371C">
            <w:pPr>
              <w:pStyle w:val="Tablebody"/>
              <w:rPr>
                <w:lang w:val="lv-LV"/>
              </w:rPr>
            </w:pPr>
            <w:r w:rsidRPr="0093614A">
              <w:rPr>
                <w:lang w:val="lv-LV"/>
              </w:rPr>
              <w:t>–</w:t>
            </w:r>
          </w:p>
        </w:tc>
        <w:tc>
          <w:tcPr>
            <w:tcW w:w="1382" w:type="dxa"/>
          </w:tcPr>
          <w:p w14:paraId="101D9325" w14:textId="77777777" w:rsidR="00280997" w:rsidRPr="0093614A" w:rsidRDefault="00280997" w:rsidP="00F6371C">
            <w:pPr>
              <w:pStyle w:val="Tablebody"/>
              <w:rPr>
                <w:lang w:val="lv-LV"/>
              </w:rPr>
            </w:pPr>
            <w:r w:rsidRPr="0093614A">
              <w:rPr>
                <w:lang w:val="lv-LV"/>
              </w:rPr>
              <w:t>Sūtītājs #1</w:t>
            </w:r>
          </w:p>
        </w:tc>
      </w:tr>
      <w:tr w:rsidR="00280997" w:rsidRPr="0093614A" w14:paraId="33320FA1" w14:textId="77777777" w:rsidTr="00280997">
        <w:tc>
          <w:tcPr>
            <w:tcW w:w="5883" w:type="dxa"/>
          </w:tcPr>
          <w:p w14:paraId="4DF52EDD" w14:textId="77777777" w:rsidR="00280997" w:rsidRPr="0093614A" w:rsidRDefault="00280997" w:rsidP="00E87BD2">
            <w:pPr>
              <w:pStyle w:val="Tablebody"/>
              <w:jc w:val="left"/>
              <w:rPr>
                <w:szCs w:val="16"/>
                <w:lang w:val="lv-LV" w:eastAsia="ja-JP"/>
              </w:rPr>
            </w:pPr>
            <w:r w:rsidRPr="0093614A">
              <w:rPr>
                <w:lang w:val="lv-LV"/>
              </w:rPr>
              <w:t>Datu ziņojums {ddf7e8a3-8f3c-4c2a-acc4-c1849c141609}</w:t>
            </w:r>
          </w:p>
        </w:tc>
        <w:tc>
          <w:tcPr>
            <w:tcW w:w="1171" w:type="dxa"/>
          </w:tcPr>
          <w:p w14:paraId="5213B8FD" w14:textId="77777777" w:rsidR="00280997" w:rsidRPr="0093614A" w:rsidRDefault="00280997" w:rsidP="00F6371C">
            <w:pPr>
              <w:pStyle w:val="Tablebody"/>
              <w:rPr>
                <w:lang w:val="lv-LV"/>
              </w:rPr>
            </w:pPr>
            <w:r w:rsidRPr="0093614A">
              <w:rPr>
                <w:lang w:val="lv-LV"/>
              </w:rPr>
              <w:t>B</w:t>
            </w:r>
          </w:p>
        </w:tc>
        <w:tc>
          <w:tcPr>
            <w:tcW w:w="1418" w:type="dxa"/>
          </w:tcPr>
          <w:p w14:paraId="59ACA08B" w14:textId="77777777" w:rsidR="00280997" w:rsidRPr="0093614A" w:rsidRDefault="00280997" w:rsidP="00F6371C">
            <w:pPr>
              <w:pStyle w:val="Tablebody"/>
              <w:rPr>
                <w:lang w:val="lv-LV"/>
              </w:rPr>
            </w:pPr>
            <w:r w:rsidRPr="0093614A">
              <w:rPr>
                <w:lang w:val="lv-LV"/>
              </w:rPr>
              <w:t>–</w:t>
            </w:r>
          </w:p>
        </w:tc>
        <w:tc>
          <w:tcPr>
            <w:tcW w:w="1382" w:type="dxa"/>
          </w:tcPr>
          <w:p w14:paraId="4E97DE25" w14:textId="77777777" w:rsidR="00280997" w:rsidRPr="0093614A" w:rsidRDefault="00280997" w:rsidP="00F6371C">
            <w:pPr>
              <w:pStyle w:val="Tablebody"/>
              <w:rPr>
                <w:lang w:val="lv-LV"/>
              </w:rPr>
            </w:pPr>
            <w:r w:rsidRPr="0093614A">
              <w:rPr>
                <w:lang w:val="lv-LV"/>
              </w:rPr>
              <w:t>Sūtītājs #2</w:t>
            </w:r>
          </w:p>
        </w:tc>
      </w:tr>
      <w:tr w:rsidR="00280997" w:rsidRPr="0093614A" w14:paraId="5D146F3C" w14:textId="77777777" w:rsidTr="00280997">
        <w:tc>
          <w:tcPr>
            <w:tcW w:w="5883" w:type="dxa"/>
          </w:tcPr>
          <w:p w14:paraId="228E5354" w14:textId="77777777" w:rsidR="00280997" w:rsidRPr="0093614A" w:rsidRDefault="00280997" w:rsidP="00E87BD2">
            <w:pPr>
              <w:pStyle w:val="Tablebody"/>
              <w:jc w:val="left"/>
              <w:rPr>
                <w:szCs w:val="16"/>
                <w:lang w:val="lv-LV" w:eastAsia="ja-JP"/>
              </w:rPr>
            </w:pPr>
            <w:r w:rsidRPr="0093614A">
              <w:rPr>
                <w:lang w:val="lv-LV"/>
              </w:rPr>
              <w:t>Datu ziņojums {dec1752b-9a54-4c12-ac02-c4641c8488b7}</w:t>
            </w:r>
          </w:p>
        </w:tc>
        <w:tc>
          <w:tcPr>
            <w:tcW w:w="1171" w:type="dxa"/>
          </w:tcPr>
          <w:p w14:paraId="491F8E10" w14:textId="77777777" w:rsidR="00280997" w:rsidRPr="0093614A" w:rsidRDefault="00280997" w:rsidP="00F6371C">
            <w:pPr>
              <w:pStyle w:val="Tablebody"/>
              <w:rPr>
                <w:lang w:val="lv-LV"/>
              </w:rPr>
            </w:pPr>
            <w:r w:rsidRPr="0093614A">
              <w:rPr>
                <w:lang w:val="lv-LV"/>
              </w:rPr>
              <w:t>C</w:t>
            </w:r>
          </w:p>
        </w:tc>
        <w:tc>
          <w:tcPr>
            <w:tcW w:w="1418" w:type="dxa"/>
          </w:tcPr>
          <w:p w14:paraId="5A99DFC4" w14:textId="77777777" w:rsidR="00280997" w:rsidRPr="0093614A" w:rsidRDefault="00280997" w:rsidP="00F6371C">
            <w:pPr>
              <w:pStyle w:val="Tablebody"/>
              <w:rPr>
                <w:lang w:val="lv-LV"/>
              </w:rPr>
            </w:pPr>
            <w:r w:rsidRPr="0093614A">
              <w:rPr>
                <w:lang w:val="lv-LV"/>
              </w:rPr>
              <w:t>–</w:t>
            </w:r>
          </w:p>
        </w:tc>
        <w:tc>
          <w:tcPr>
            <w:tcW w:w="1382" w:type="dxa"/>
          </w:tcPr>
          <w:p w14:paraId="5C2A47E1" w14:textId="77777777" w:rsidR="00280997" w:rsidRPr="0093614A" w:rsidRDefault="00280997" w:rsidP="00F6371C">
            <w:pPr>
              <w:pStyle w:val="Tablebody"/>
              <w:rPr>
                <w:lang w:val="lv-LV"/>
              </w:rPr>
            </w:pPr>
            <w:r w:rsidRPr="0093614A">
              <w:rPr>
                <w:lang w:val="lv-LV"/>
              </w:rPr>
              <w:t>Sūtītājs #3</w:t>
            </w:r>
          </w:p>
        </w:tc>
      </w:tr>
      <w:tr w:rsidR="00280997" w:rsidRPr="0093614A" w14:paraId="45CE4182" w14:textId="77777777" w:rsidTr="00280997">
        <w:tc>
          <w:tcPr>
            <w:tcW w:w="5883" w:type="dxa"/>
          </w:tcPr>
          <w:p w14:paraId="73FC2B3C" w14:textId="77777777" w:rsidR="00280997" w:rsidRPr="0093614A" w:rsidRDefault="00280997" w:rsidP="00E87BD2">
            <w:pPr>
              <w:pStyle w:val="Tablebody"/>
              <w:jc w:val="left"/>
              <w:rPr>
                <w:szCs w:val="16"/>
                <w:lang w:val="lv-LV" w:eastAsia="ja-JP"/>
              </w:rPr>
            </w:pPr>
            <w:r w:rsidRPr="0093614A">
              <w:rPr>
                <w:lang w:val="lv-LV"/>
              </w:rPr>
              <w:t>Datu ziņojums {861d42be-717b-4241-93e3-e96235d6598b}</w:t>
            </w:r>
          </w:p>
        </w:tc>
        <w:tc>
          <w:tcPr>
            <w:tcW w:w="1171" w:type="dxa"/>
          </w:tcPr>
          <w:p w14:paraId="2C137FDB" w14:textId="77777777" w:rsidR="00280997" w:rsidRPr="0093614A" w:rsidRDefault="00280997" w:rsidP="00F6371C">
            <w:pPr>
              <w:pStyle w:val="Tablebody"/>
              <w:rPr>
                <w:lang w:val="lv-LV"/>
              </w:rPr>
            </w:pPr>
            <w:r w:rsidRPr="0093614A">
              <w:rPr>
                <w:lang w:val="lv-LV"/>
              </w:rPr>
              <w:t>D</w:t>
            </w:r>
          </w:p>
        </w:tc>
        <w:tc>
          <w:tcPr>
            <w:tcW w:w="1418" w:type="dxa"/>
          </w:tcPr>
          <w:p w14:paraId="031CAD22" w14:textId="77777777" w:rsidR="00280997" w:rsidRPr="0093614A" w:rsidRDefault="00280997" w:rsidP="00F6371C">
            <w:pPr>
              <w:pStyle w:val="Tablebody"/>
              <w:rPr>
                <w:lang w:val="lv-LV"/>
              </w:rPr>
            </w:pPr>
            <w:r w:rsidRPr="0093614A">
              <w:rPr>
                <w:lang w:val="lv-LV"/>
              </w:rPr>
              <w:t>–</w:t>
            </w:r>
          </w:p>
        </w:tc>
        <w:tc>
          <w:tcPr>
            <w:tcW w:w="1382" w:type="dxa"/>
          </w:tcPr>
          <w:p w14:paraId="7E2AAA25" w14:textId="77777777" w:rsidR="00280997" w:rsidRPr="0093614A" w:rsidRDefault="00280997" w:rsidP="00F6371C">
            <w:pPr>
              <w:pStyle w:val="Tablebody"/>
              <w:rPr>
                <w:lang w:val="lv-LV"/>
              </w:rPr>
            </w:pPr>
            <w:r w:rsidRPr="0093614A">
              <w:rPr>
                <w:lang w:val="lv-LV"/>
              </w:rPr>
              <w:t>Sūtītājs #4</w:t>
            </w:r>
          </w:p>
        </w:tc>
      </w:tr>
      <w:tr w:rsidR="00280997" w:rsidRPr="0093614A" w14:paraId="4BB0F232" w14:textId="77777777" w:rsidTr="00280997">
        <w:tc>
          <w:tcPr>
            <w:tcW w:w="5883" w:type="dxa"/>
          </w:tcPr>
          <w:p w14:paraId="14B3F092" w14:textId="77777777" w:rsidR="00280997" w:rsidRPr="0093614A" w:rsidRDefault="00280997" w:rsidP="00E87BD2">
            <w:pPr>
              <w:pStyle w:val="Tablebody"/>
              <w:jc w:val="left"/>
              <w:rPr>
                <w:szCs w:val="16"/>
                <w:lang w:val="lv-LV" w:eastAsia="ja-JP"/>
              </w:rPr>
            </w:pPr>
            <w:r w:rsidRPr="0093614A">
              <w:rPr>
                <w:lang w:val="lv-LV"/>
              </w:rPr>
              <w:t>Saņemtais ziņojums {d520ad29-d913-4e3e-97d4-665c6ae92053}</w:t>
            </w:r>
          </w:p>
        </w:tc>
        <w:tc>
          <w:tcPr>
            <w:tcW w:w="1171" w:type="dxa"/>
          </w:tcPr>
          <w:p w14:paraId="5620CA6F" w14:textId="77777777" w:rsidR="00280997" w:rsidRPr="0093614A" w:rsidRDefault="00280997" w:rsidP="00F6371C">
            <w:pPr>
              <w:pStyle w:val="Tablebody"/>
              <w:rPr>
                <w:lang w:val="lv-LV"/>
              </w:rPr>
            </w:pPr>
            <w:r w:rsidRPr="0093614A">
              <w:rPr>
                <w:lang w:val="lv-LV"/>
              </w:rPr>
              <w:t>E</w:t>
            </w:r>
          </w:p>
        </w:tc>
        <w:tc>
          <w:tcPr>
            <w:tcW w:w="1418" w:type="dxa"/>
          </w:tcPr>
          <w:p w14:paraId="4302E369" w14:textId="77777777" w:rsidR="00280997" w:rsidRPr="0093614A" w:rsidRDefault="00280997" w:rsidP="00F6371C">
            <w:pPr>
              <w:pStyle w:val="Tablebody"/>
              <w:rPr>
                <w:lang w:val="lv-LV"/>
              </w:rPr>
            </w:pPr>
            <w:r w:rsidRPr="0093614A">
              <w:rPr>
                <w:lang w:val="lv-LV"/>
              </w:rPr>
              <w:t>A</w:t>
            </w:r>
          </w:p>
        </w:tc>
        <w:tc>
          <w:tcPr>
            <w:tcW w:w="1382" w:type="dxa"/>
          </w:tcPr>
          <w:p w14:paraId="60DAF9E0" w14:textId="77777777" w:rsidR="00280997" w:rsidRPr="0093614A" w:rsidRDefault="00280997" w:rsidP="00F6371C">
            <w:pPr>
              <w:pStyle w:val="Tablebody"/>
              <w:rPr>
                <w:lang w:val="lv-LV"/>
              </w:rPr>
            </w:pPr>
            <w:r w:rsidRPr="0093614A">
              <w:rPr>
                <w:lang w:val="lv-LV"/>
              </w:rPr>
              <w:t>Saņēmējs</w:t>
            </w:r>
          </w:p>
        </w:tc>
      </w:tr>
      <w:tr w:rsidR="00280997" w:rsidRPr="0093614A" w14:paraId="1104A58C" w14:textId="77777777" w:rsidTr="00280997">
        <w:tc>
          <w:tcPr>
            <w:tcW w:w="5883" w:type="dxa"/>
          </w:tcPr>
          <w:p w14:paraId="5E48509D" w14:textId="77777777" w:rsidR="00280997" w:rsidRPr="0093614A" w:rsidRDefault="00280997" w:rsidP="00E87BD2">
            <w:pPr>
              <w:pStyle w:val="Tablebody"/>
              <w:jc w:val="left"/>
              <w:rPr>
                <w:szCs w:val="16"/>
                <w:lang w:val="lv-LV" w:eastAsia="ja-JP"/>
              </w:rPr>
            </w:pPr>
            <w:r w:rsidRPr="0093614A">
              <w:rPr>
                <w:lang w:val="lv-LV"/>
              </w:rPr>
              <w:t>Saņemtais ziņojums {bb7eb4af-8e5e-4eb9-9464-9ba98138b61c}</w:t>
            </w:r>
          </w:p>
        </w:tc>
        <w:tc>
          <w:tcPr>
            <w:tcW w:w="1171" w:type="dxa"/>
          </w:tcPr>
          <w:p w14:paraId="174978D2" w14:textId="77777777" w:rsidR="00280997" w:rsidRPr="0093614A" w:rsidRDefault="00280997" w:rsidP="00F6371C">
            <w:pPr>
              <w:pStyle w:val="Tablebody"/>
              <w:rPr>
                <w:lang w:val="lv-LV"/>
              </w:rPr>
            </w:pPr>
            <w:r w:rsidRPr="0093614A">
              <w:rPr>
                <w:lang w:val="lv-LV"/>
              </w:rPr>
              <w:t>F</w:t>
            </w:r>
          </w:p>
        </w:tc>
        <w:tc>
          <w:tcPr>
            <w:tcW w:w="1418" w:type="dxa"/>
          </w:tcPr>
          <w:p w14:paraId="78ACC556" w14:textId="77777777" w:rsidR="00280997" w:rsidRPr="0093614A" w:rsidRDefault="00280997" w:rsidP="00F6371C">
            <w:pPr>
              <w:pStyle w:val="Tablebody"/>
              <w:rPr>
                <w:lang w:val="lv-LV"/>
              </w:rPr>
            </w:pPr>
            <w:r w:rsidRPr="0093614A">
              <w:rPr>
                <w:lang w:val="lv-LV"/>
              </w:rPr>
              <w:t>B</w:t>
            </w:r>
          </w:p>
        </w:tc>
        <w:tc>
          <w:tcPr>
            <w:tcW w:w="1382" w:type="dxa"/>
          </w:tcPr>
          <w:p w14:paraId="171B6529" w14:textId="77777777" w:rsidR="00280997" w:rsidRPr="0093614A" w:rsidRDefault="00280997" w:rsidP="00F6371C">
            <w:pPr>
              <w:pStyle w:val="Tablebody"/>
              <w:rPr>
                <w:lang w:val="lv-LV"/>
              </w:rPr>
            </w:pPr>
            <w:r w:rsidRPr="0093614A">
              <w:rPr>
                <w:lang w:val="lv-LV"/>
              </w:rPr>
              <w:t>Saņēmējs</w:t>
            </w:r>
          </w:p>
        </w:tc>
      </w:tr>
      <w:tr w:rsidR="00280997" w:rsidRPr="0093614A" w14:paraId="357B94AB" w14:textId="77777777" w:rsidTr="00280997">
        <w:tc>
          <w:tcPr>
            <w:tcW w:w="5883" w:type="dxa"/>
          </w:tcPr>
          <w:p w14:paraId="7A4FA28E" w14:textId="77777777" w:rsidR="00280997" w:rsidRPr="0093614A" w:rsidRDefault="00280997" w:rsidP="00E87BD2">
            <w:pPr>
              <w:pStyle w:val="Tablebody"/>
              <w:jc w:val="left"/>
              <w:rPr>
                <w:szCs w:val="16"/>
                <w:lang w:val="lv-LV" w:eastAsia="ja-JP"/>
              </w:rPr>
            </w:pPr>
            <w:r w:rsidRPr="0093614A">
              <w:rPr>
                <w:lang w:val="lv-LV"/>
              </w:rPr>
              <w:t>Saņemtais ziņojums {d24e178f-7a23-4e83-b929-716a82ac555e}</w:t>
            </w:r>
          </w:p>
        </w:tc>
        <w:tc>
          <w:tcPr>
            <w:tcW w:w="1171" w:type="dxa"/>
          </w:tcPr>
          <w:p w14:paraId="5C1C125A" w14:textId="77777777" w:rsidR="00280997" w:rsidRPr="0093614A" w:rsidRDefault="00280997" w:rsidP="00F6371C">
            <w:pPr>
              <w:pStyle w:val="Tablebody"/>
              <w:rPr>
                <w:lang w:val="lv-LV"/>
              </w:rPr>
            </w:pPr>
            <w:r w:rsidRPr="0093614A">
              <w:rPr>
                <w:lang w:val="lv-LV"/>
              </w:rPr>
              <w:t>G</w:t>
            </w:r>
          </w:p>
        </w:tc>
        <w:tc>
          <w:tcPr>
            <w:tcW w:w="1418" w:type="dxa"/>
          </w:tcPr>
          <w:p w14:paraId="3BF8EEC5" w14:textId="77777777" w:rsidR="00280997" w:rsidRPr="0093614A" w:rsidRDefault="00280997" w:rsidP="00F6371C">
            <w:pPr>
              <w:pStyle w:val="Tablebody"/>
              <w:rPr>
                <w:lang w:val="lv-LV"/>
              </w:rPr>
            </w:pPr>
            <w:r w:rsidRPr="0093614A">
              <w:rPr>
                <w:lang w:val="lv-LV"/>
              </w:rPr>
              <w:t>C</w:t>
            </w:r>
          </w:p>
        </w:tc>
        <w:tc>
          <w:tcPr>
            <w:tcW w:w="1382" w:type="dxa"/>
          </w:tcPr>
          <w:p w14:paraId="57ECE0DE" w14:textId="77777777" w:rsidR="00280997" w:rsidRPr="0093614A" w:rsidRDefault="00280997" w:rsidP="00F6371C">
            <w:pPr>
              <w:pStyle w:val="Tablebody"/>
              <w:rPr>
                <w:lang w:val="lv-LV"/>
              </w:rPr>
            </w:pPr>
            <w:r w:rsidRPr="0093614A">
              <w:rPr>
                <w:lang w:val="lv-LV"/>
              </w:rPr>
              <w:t>Saņēmējs</w:t>
            </w:r>
          </w:p>
        </w:tc>
      </w:tr>
      <w:tr w:rsidR="00280997" w:rsidRPr="0093614A" w14:paraId="7DC73708" w14:textId="77777777" w:rsidTr="00280997">
        <w:tc>
          <w:tcPr>
            <w:tcW w:w="5883" w:type="dxa"/>
          </w:tcPr>
          <w:p w14:paraId="61032CCD" w14:textId="77777777" w:rsidR="00280997" w:rsidRPr="0093614A" w:rsidRDefault="00280997" w:rsidP="00E87BD2">
            <w:pPr>
              <w:pStyle w:val="Tablebody"/>
              <w:jc w:val="left"/>
              <w:rPr>
                <w:szCs w:val="16"/>
                <w:lang w:val="lv-LV" w:eastAsia="ja-JP"/>
              </w:rPr>
            </w:pPr>
            <w:r w:rsidRPr="0093614A">
              <w:rPr>
                <w:lang w:val="lv-LV"/>
              </w:rPr>
              <w:t>Saņemtais ziņojums {5a05b826-20f0-4657-9095-ac058dadfe4a}</w:t>
            </w:r>
          </w:p>
        </w:tc>
        <w:tc>
          <w:tcPr>
            <w:tcW w:w="1171" w:type="dxa"/>
          </w:tcPr>
          <w:p w14:paraId="51DA95A7" w14:textId="77777777" w:rsidR="00280997" w:rsidRPr="0093614A" w:rsidRDefault="00280997" w:rsidP="00F6371C">
            <w:pPr>
              <w:pStyle w:val="Tablebody"/>
              <w:rPr>
                <w:lang w:val="lv-LV"/>
              </w:rPr>
            </w:pPr>
            <w:r w:rsidRPr="0093614A">
              <w:rPr>
                <w:lang w:val="lv-LV"/>
              </w:rPr>
              <w:t>H</w:t>
            </w:r>
          </w:p>
        </w:tc>
        <w:tc>
          <w:tcPr>
            <w:tcW w:w="1418" w:type="dxa"/>
          </w:tcPr>
          <w:p w14:paraId="49AC180F" w14:textId="77777777" w:rsidR="00280997" w:rsidRPr="0093614A" w:rsidRDefault="00280997" w:rsidP="00F6371C">
            <w:pPr>
              <w:pStyle w:val="Tablebody"/>
              <w:rPr>
                <w:lang w:val="lv-LV"/>
              </w:rPr>
            </w:pPr>
            <w:r w:rsidRPr="0093614A">
              <w:rPr>
                <w:lang w:val="lv-LV"/>
              </w:rPr>
              <w:t>D</w:t>
            </w:r>
          </w:p>
        </w:tc>
        <w:tc>
          <w:tcPr>
            <w:tcW w:w="1382" w:type="dxa"/>
          </w:tcPr>
          <w:p w14:paraId="6A23E2F8" w14:textId="77777777" w:rsidR="00280997" w:rsidRPr="0093614A" w:rsidRDefault="00280997" w:rsidP="00F6371C">
            <w:pPr>
              <w:pStyle w:val="Tablebody"/>
              <w:rPr>
                <w:lang w:val="lv-LV"/>
              </w:rPr>
            </w:pPr>
            <w:r w:rsidRPr="0093614A">
              <w:rPr>
                <w:lang w:val="lv-LV"/>
              </w:rPr>
              <w:t>Saņēmējs</w:t>
            </w:r>
          </w:p>
        </w:tc>
      </w:tr>
      <w:tr w:rsidR="00280997" w:rsidRPr="0093614A" w14:paraId="513E0D20" w14:textId="77777777" w:rsidTr="00280997">
        <w:tc>
          <w:tcPr>
            <w:tcW w:w="5883" w:type="dxa"/>
          </w:tcPr>
          <w:p w14:paraId="5E97202C" w14:textId="77777777" w:rsidR="00280997" w:rsidRPr="0093614A" w:rsidRDefault="00280997" w:rsidP="00E87BD2">
            <w:pPr>
              <w:pStyle w:val="Tablebody"/>
              <w:jc w:val="left"/>
              <w:rPr>
                <w:szCs w:val="16"/>
                <w:lang w:val="lv-LV" w:eastAsia="ja-JP"/>
              </w:rPr>
            </w:pPr>
            <w:r w:rsidRPr="0093614A">
              <w:rPr>
                <w:lang w:val="lv-LV"/>
              </w:rPr>
              <w:t>Kļūdas ziņojums {bfd50abf-c9d7-44d8-b3ab-1617c45de2af}</w:t>
            </w:r>
          </w:p>
        </w:tc>
        <w:tc>
          <w:tcPr>
            <w:tcW w:w="1171" w:type="dxa"/>
          </w:tcPr>
          <w:p w14:paraId="66BA11F9" w14:textId="77777777" w:rsidR="00280997" w:rsidRPr="0093614A" w:rsidRDefault="00280997" w:rsidP="00F6371C">
            <w:pPr>
              <w:pStyle w:val="Tablebody"/>
              <w:rPr>
                <w:lang w:val="lv-LV"/>
              </w:rPr>
            </w:pPr>
            <w:r w:rsidRPr="0093614A">
              <w:rPr>
                <w:lang w:val="lv-LV"/>
              </w:rPr>
              <w:t>I</w:t>
            </w:r>
          </w:p>
        </w:tc>
        <w:tc>
          <w:tcPr>
            <w:tcW w:w="1418" w:type="dxa"/>
          </w:tcPr>
          <w:p w14:paraId="0B505D12" w14:textId="77777777" w:rsidR="00280997" w:rsidRPr="0093614A" w:rsidRDefault="00280997" w:rsidP="00F6371C">
            <w:pPr>
              <w:pStyle w:val="Tablebody"/>
              <w:rPr>
                <w:lang w:val="lv-LV"/>
              </w:rPr>
            </w:pPr>
            <w:r w:rsidRPr="0093614A">
              <w:rPr>
                <w:lang w:val="lv-LV"/>
              </w:rPr>
              <w:t>E</w:t>
            </w:r>
          </w:p>
        </w:tc>
        <w:tc>
          <w:tcPr>
            <w:tcW w:w="1382" w:type="dxa"/>
          </w:tcPr>
          <w:p w14:paraId="250F2653" w14:textId="77777777" w:rsidR="00280997" w:rsidRPr="0093614A" w:rsidRDefault="00280997" w:rsidP="00F6371C">
            <w:pPr>
              <w:pStyle w:val="Tablebody"/>
              <w:rPr>
                <w:lang w:val="lv-LV"/>
              </w:rPr>
            </w:pPr>
            <w:r w:rsidRPr="0093614A">
              <w:rPr>
                <w:lang w:val="lv-LV"/>
              </w:rPr>
              <w:t>Saņēmējs</w:t>
            </w:r>
          </w:p>
        </w:tc>
      </w:tr>
      <w:tr w:rsidR="00280997" w:rsidRPr="0093614A" w14:paraId="782ECDB7" w14:textId="77777777" w:rsidTr="00280997">
        <w:tc>
          <w:tcPr>
            <w:tcW w:w="5883" w:type="dxa"/>
          </w:tcPr>
          <w:p w14:paraId="548A6FB2" w14:textId="77777777" w:rsidR="00280997" w:rsidRPr="0093614A" w:rsidRDefault="00280997" w:rsidP="00E87BD2">
            <w:pPr>
              <w:pStyle w:val="Tablebody"/>
              <w:jc w:val="left"/>
              <w:rPr>
                <w:szCs w:val="16"/>
                <w:lang w:val="lv-LV" w:eastAsia="ja-JP"/>
              </w:rPr>
            </w:pPr>
            <w:r w:rsidRPr="0093614A">
              <w:rPr>
                <w:lang w:val="lv-LV"/>
              </w:rPr>
              <w:t>Kļūdas ziņojums {aea5fecb-0147-4c6a-8e1b-c519830581a1}</w:t>
            </w:r>
          </w:p>
        </w:tc>
        <w:tc>
          <w:tcPr>
            <w:tcW w:w="1171" w:type="dxa"/>
          </w:tcPr>
          <w:p w14:paraId="5DEBEF28" w14:textId="77777777" w:rsidR="00280997" w:rsidRPr="0093614A" w:rsidRDefault="00280997" w:rsidP="00F6371C">
            <w:pPr>
              <w:pStyle w:val="Tablebody"/>
              <w:rPr>
                <w:lang w:val="lv-LV"/>
              </w:rPr>
            </w:pPr>
            <w:r w:rsidRPr="0093614A">
              <w:rPr>
                <w:lang w:val="lv-LV"/>
              </w:rPr>
              <w:t>J</w:t>
            </w:r>
          </w:p>
        </w:tc>
        <w:tc>
          <w:tcPr>
            <w:tcW w:w="1418" w:type="dxa"/>
          </w:tcPr>
          <w:p w14:paraId="3F42B629" w14:textId="77777777" w:rsidR="00280997" w:rsidRPr="0093614A" w:rsidRDefault="00280997" w:rsidP="00F6371C">
            <w:pPr>
              <w:pStyle w:val="Tablebody"/>
              <w:rPr>
                <w:lang w:val="lv-LV"/>
              </w:rPr>
            </w:pPr>
            <w:r w:rsidRPr="0093614A">
              <w:rPr>
                <w:lang w:val="lv-LV"/>
              </w:rPr>
              <w:t>F</w:t>
            </w:r>
          </w:p>
        </w:tc>
        <w:tc>
          <w:tcPr>
            <w:tcW w:w="1382" w:type="dxa"/>
          </w:tcPr>
          <w:p w14:paraId="7D531A8F" w14:textId="77777777" w:rsidR="00280997" w:rsidRPr="0093614A" w:rsidRDefault="00280997" w:rsidP="00F6371C">
            <w:pPr>
              <w:pStyle w:val="Tablebody"/>
              <w:rPr>
                <w:lang w:val="lv-LV"/>
              </w:rPr>
            </w:pPr>
            <w:r w:rsidRPr="0093614A">
              <w:rPr>
                <w:lang w:val="lv-LV"/>
              </w:rPr>
              <w:t>Saņēmējs</w:t>
            </w:r>
          </w:p>
        </w:tc>
      </w:tr>
      <w:tr w:rsidR="00280997" w:rsidRPr="0093614A" w14:paraId="4688F9B3" w14:textId="77777777" w:rsidTr="00280997">
        <w:tc>
          <w:tcPr>
            <w:tcW w:w="5883" w:type="dxa"/>
          </w:tcPr>
          <w:p w14:paraId="3696E9BB" w14:textId="77777777" w:rsidR="00280997" w:rsidRPr="0093614A" w:rsidRDefault="00280997" w:rsidP="00E87BD2">
            <w:pPr>
              <w:pStyle w:val="Tablebody"/>
              <w:jc w:val="left"/>
              <w:rPr>
                <w:szCs w:val="16"/>
                <w:lang w:val="lv-LV" w:eastAsia="ja-JP"/>
              </w:rPr>
            </w:pPr>
            <w:r w:rsidRPr="0093614A">
              <w:rPr>
                <w:lang w:val="lv-LV"/>
              </w:rPr>
              <w:t>Kļūdas ziņojums {aebc5191-d542-4f18-9ee5-85fd6c9dbdd8}</w:t>
            </w:r>
          </w:p>
        </w:tc>
        <w:tc>
          <w:tcPr>
            <w:tcW w:w="1171" w:type="dxa"/>
          </w:tcPr>
          <w:p w14:paraId="56917556" w14:textId="77777777" w:rsidR="00280997" w:rsidRPr="0093614A" w:rsidRDefault="00280997" w:rsidP="00F6371C">
            <w:pPr>
              <w:pStyle w:val="Tablebody"/>
              <w:rPr>
                <w:lang w:val="lv-LV"/>
              </w:rPr>
            </w:pPr>
            <w:r w:rsidRPr="0093614A">
              <w:rPr>
                <w:lang w:val="lv-LV"/>
              </w:rPr>
              <w:t>K</w:t>
            </w:r>
          </w:p>
        </w:tc>
        <w:tc>
          <w:tcPr>
            <w:tcW w:w="1418" w:type="dxa"/>
          </w:tcPr>
          <w:p w14:paraId="254F4C3F" w14:textId="77777777" w:rsidR="00280997" w:rsidRPr="0093614A" w:rsidRDefault="00280997" w:rsidP="00F6371C">
            <w:pPr>
              <w:pStyle w:val="Tablebody"/>
              <w:rPr>
                <w:lang w:val="lv-LV"/>
              </w:rPr>
            </w:pPr>
            <w:r w:rsidRPr="0093614A">
              <w:rPr>
                <w:lang w:val="lv-LV"/>
              </w:rPr>
              <w:t>G</w:t>
            </w:r>
          </w:p>
        </w:tc>
        <w:tc>
          <w:tcPr>
            <w:tcW w:w="1382" w:type="dxa"/>
          </w:tcPr>
          <w:p w14:paraId="6E2CC4DB" w14:textId="77777777" w:rsidR="00280997" w:rsidRPr="0093614A" w:rsidRDefault="00280997" w:rsidP="00F6371C">
            <w:pPr>
              <w:pStyle w:val="Tablebody"/>
              <w:rPr>
                <w:lang w:val="lv-LV"/>
              </w:rPr>
            </w:pPr>
            <w:r w:rsidRPr="0093614A">
              <w:rPr>
                <w:lang w:val="lv-LV"/>
              </w:rPr>
              <w:t>Saņēmējs</w:t>
            </w:r>
          </w:p>
        </w:tc>
      </w:tr>
      <w:tr w:rsidR="00280997" w:rsidRPr="0093614A" w14:paraId="3CED1955" w14:textId="77777777" w:rsidTr="00280997">
        <w:tc>
          <w:tcPr>
            <w:tcW w:w="5883" w:type="dxa"/>
          </w:tcPr>
          <w:p w14:paraId="0FE0107C" w14:textId="77777777" w:rsidR="00280997" w:rsidRPr="0093614A" w:rsidRDefault="00280997" w:rsidP="00E87BD2">
            <w:pPr>
              <w:pStyle w:val="Tablebody"/>
              <w:jc w:val="left"/>
              <w:rPr>
                <w:szCs w:val="16"/>
                <w:lang w:val="lv-LV" w:eastAsia="ja-JP"/>
              </w:rPr>
            </w:pPr>
            <w:r w:rsidRPr="0093614A">
              <w:rPr>
                <w:lang w:val="lv-LV"/>
              </w:rPr>
              <w:t>Kļūdas ziņojums {8f28a359-fdd4-44f3-ab70-515bb2bfb1b2}</w:t>
            </w:r>
          </w:p>
        </w:tc>
        <w:tc>
          <w:tcPr>
            <w:tcW w:w="1171" w:type="dxa"/>
          </w:tcPr>
          <w:p w14:paraId="21E53153" w14:textId="77777777" w:rsidR="00280997" w:rsidRPr="0093614A" w:rsidRDefault="00280997" w:rsidP="00F6371C">
            <w:pPr>
              <w:pStyle w:val="Tablebody"/>
              <w:rPr>
                <w:lang w:val="lv-LV"/>
              </w:rPr>
            </w:pPr>
            <w:r w:rsidRPr="0093614A">
              <w:rPr>
                <w:lang w:val="lv-LV"/>
              </w:rPr>
              <w:t>L</w:t>
            </w:r>
          </w:p>
        </w:tc>
        <w:tc>
          <w:tcPr>
            <w:tcW w:w="1418" w:type="dxa"/>
          </w:tcPr>
          <w:p w14:paraId="70A2138B" w14:textId="77777777" w:rsidR="00280997" w:rsidRPr="0093614A" w:rsidRDefault="00280997" w:rsidP="00F6371C">
            <w:pPr>
              <w:pStyle w:val="Tablebody"/>
              <w:rPr>
                <w:lang w:val="lv-LV"/>
              </w:rPr>
            </w:pPr>
            <w:r w:rsidRPr="0093614A">
              <w:rPr>
                <w:lang w:val="lv-LV"/>
              </w:rPr>
              <w:t>H</w:t>
            </w:r>
          </w:p>
        </w:tc>
        <w:tc>
          <w:tcPr>
            <w:tcW w:w="1382" w:type="dxa"/>
          </w:tcPr>
          <w:p w14:paraId="14D4A5E6" w14:textId="77777777" w:rsidR="00280997" w:rsidRPr="0093614A" w:rsidRDefault="00280997" w:rsidP="00F6371C">
            <w:pPr>
              <w:pStyle w:val="Tablebody"/>
              <w:rPr>
                <w:lang w:val="lv-LV"/>
              </w:rPr>
            </w:pPr>
            <w:r w:rsidRPr="0093614A">
              <w:rPr>
                <w:lang w:val="lv-LV"/>
              </w:rPr>
              <w:t>Saņēmējs</w:t>
            </w:r>
          </w:p>
        </w:tc>
      </w:tr>
      <w:tr w:rsidR="00280997" w:rsidRPr="0093614A" w14:paraId="3AC9C9AC" w14:textId="77777777" w:rsidTr="00280997">
        <w:tc>
          <w:tcPr>
            <w:tcW w:w="5883" w:type="dxa"/>
          </w:tcPr>
          <w:p w14:paraId="6EF1B53B" w14:textId="77777777" w:rsidR="00280997" w:rsidRPr="0093614A" w:rsidRDefault="00280997" w:rsidP="00E87BD2">
            <w:pPr>
              <w:pStyle w:val="Tablebody"/>
              <w:jc w:val="left"/>
              <w:rPr>
                <w:szCs w:val="16"/>
                <w:lang w:val="lv-LV" w:eastAsia="ja-JP"/>
              </w:rPr>
            </w:pPr>
            <w:r w:rsidRPr="0093614A">
              <w:rPr>
                <w:lang w:val="lv-LV"/>
              </w:rPr>
              <w:t>Saņemtais kļūdas ziņojums {5aec7ca2-8584-4363-b22d-68ef6f9b651a}</w:t>
            </w:r>
          </w:p>
        </w:tc>
        <w:tc>
          <w:tcPr>
            <w:tcW w:w="1171" w:type="dxa"/>
          </w:tcPr>
          <w:p w14:paraId="49C29317" w14:textId="77777777" w:rsidR="00280997" w:rsidRPr="0093614A" w:rsidRDefault="00280997" w:rsidP="00F6371C">
            <w:pPr>
              <w:pStyle w:val="Tablebody"/>
              <w:rPr>
                <w:lang w:val="lv-LV"/>
              </w:rPr>
            </w:pPr>
            <w:r w:rsidRPr="0093614A">
              <w:rPr>
                <w:lang w:val="lv-LV"/>
              </w:rPr>
              <w:t>M</w:t>
            </w:r>
          </w:p>
        </w:tc>
        <w:tc>
          <w:tcPr>
            <w:tcW w:w="1418" w:type="dxa"/>
          </w:tcPr>
          <w:p w14:paraId="4891C088" w14:textId="77777777" w:rsidR="00280997" w:rsidRPr="0093614A" w:rsidRDefault="00280997" w:rsidP="00F6371C">
            <w:pPr>
              <w:pStyle w:val="Tablebody"/>
              <w:rPr>
                <w:lang w:val="lv-LV"/>
              </w:rPr>
            </w:pPr>
            <w:r w:rsidRPr="0093614A">
              <w:rPr>
                <w:lang w:val="lv-LV"/>
              </w:rPr>
              <w:t>A, I</w:t>
            </w:r>
          </w:p>
        </w:tc>
        <w:tc>
          <w:tcPr>
            <w:tcW w:w="1382" w:type="dxa"/>
          </w:tcPr>
          <w:p w14:paraId="1A93FFD2" w14:textId="77777777" w:rsidR="00280997" w:rsidRPr="0093614A" w:rsidRDefault="00280997" w:rsidP="00F6371C">
            <w:pPr>
              <w:pStyle w:val="Tablebody"/>
              <w:rPr>
                <w:lang w:val="lv-LV"/>
              </w:rPr>
            </w:pPr>
            <w:r w:rsidRPr="0093614A">
              <w:rPr>
                <w:lang w:val="lv-LV"/>
              </w:rPr>
              <w:t>Sūtītājs #1</w:t>
            </w:r>
          </w:p>
        </w:tc>
      </w:tr>
      <w:tr w:rsidR="00280997" w:rsidRPr="0093614A" w14:paraId="10168AD3" w14:textId="77777777" w:rsidTr="00280997">
        <w:tc>
          <w:tcPr>
            <w:tcW w:w="5883" w:type="dxa"/>
          </w:tcPr>
          <w:p w14:paraId="6A4A8FAB" w14:textId="77777777" w:rsidR="00280997" w:rsidRPr="0093614A" w:rsidRDefault="00280997" w:rsidP="00E87BD2">
            <w:pPr>
              <w:pStyle w:val="Tablebody"/>
              <w:jc w:val="left"/>
              <w:rPr>
                <w:szCs w:val="16"/>
                <w:lang w:val="lv-LV" w:eastAsia="ja-JP"/>
              </w:rPr>
            </w:pPr>
            <w:r w:rsidRPr="0093614A">
              <w:rPr>
                <w:lang w:val="lv-LV"/>
              </w:rPr>
              <w:t>Saņemtais kļūdas ziņojums {c616a709-5039-42c0-ac50-8fbbe08bf687}</w:t>
            </w:r>
          </w:p>
        </w:tc>
        <w:tc>
          <w:tcPr>
            <w:tcW w:w="1171" w:type="dxa"/>
          </w:tcPr>
          <w:p w14:paraId="49767833" w14:textId="77777777" w:rsidR="00280997" w:rsidRPr="0093614A" w:rsidRDefault="00280997" w:rsidP="00F6371C">
            <w:pPr>
              <w:pStyle w:val="Tablebody"/>
              <w:rPr>
                <w:lang w:val="lv-LV"/>
              </w:rPr>
            </w:pPr>
            <w:r w:rsidRPr="0093614A">
              <w:rPr>
                <w:lang w:val="lv-LV"/>
              </w:rPr>
              <w:t>N</w:t>
            </w:r>
          </w:p>
        </w:tc>
        <w:tc>
          <w:tcPr>
            <w:tcW w:w="1418" w:type="dxa"/>
          </w:tcPr>
          <w:p w14:paraId="60EE17A3" w14:textId="77777777" w:rsidR="00280997" w:rsidRPr="0093614A" w:rsidRDefault="00280997" w:rsidP="00F6371C">
            <w:pPr>
              <w:pStyle w:val="Tablebody"/>
              <w:rPr>
                <w:lang w:val="lv-LV"/>
              </w:rPr>
            </w:pPr>
            <w:r w:rsidRPr="0093614A">
              <w:rPr>
                <w:lang w:val="lv-LV"/>
              </w:rPr>
              <w:t>B, J</w:t>
            </w:r>
          </w:p>
        </w:tc>
        <w:tc>
          <w:tcPr>
            <w:tcW w:w="1382" w:type="dxa"/>
          </w:tcPr>
          <w:p w14:paraId="290DC3A0" w14:textId="77777777" w:rsidR="00280997" w:rsidRPr="0093614A" w:rsidRDefault="00280997" w:rsidP="00F6371C">
            <w:pPr>
              <w:pStyle w:val="Tablebody"/>
              <w:rPr>
                <w:lang w:val="lv-LV"/>
              </w:rPr>
            </w:pPr>
            <w:r w:rsidRPr="0093614A">
              <w:rPr>
                <w:lang w:val="lv-LV"/>
              </w:rPr>
              <w:t>Sūtītājs #2</w:t>
            </w:r>
          </w:p>
        </w:tc>
      </w:tr>
      <w:tr w:rsidR="00280997" w:rsidRPr="0093614A" w14:paraId="7F6980CE" w14:textId="77777777" w:rsidTr="00280997">
        <w:tc>
          <w:tcPr>
            <w:tcW w:w="5883" w:type="dxa"/>
          </w:tcPr>
          <w:p w14:paraId="4BD86EE2" w14:textId="77777777" w:rsidR="00280997" w:rsidRPr="0093614A" w:rsidRDefault="00280997" w:rsidP="00E87BD2">
            <w:pPr>
              <w:pStyle w:val="Tablebody"/>
              <w:jc w:val="left"/>
              <w:rPr>
                <w:szCs w:val="16"/>
                <w:lang w:val="lv-LV" w:eastAsia="ja-JP"/>
              </w:rPr>
            </w:pPr>
            <w:r w:rsidRPr="0093614A">
              <w:rPr>
                <w:lang w:val="lv-LV"/>
              </w:rPr>
              <w:lastRenderedPageBreak/>
              <w:t>Saņemtais kļūdas ziņojums {52222a45-f4f4-49ec-982d-0d46e93edc52}</w:t>
            </w:r>
          </w:p>
        </w:tc>
        <w:tc>
          <w:tcPr>
            <w:tcW w:w="1171" w:type="dxa"/>
          </w:tcPr>
          <w:p w14:paraId="4922B0B6" w14:textId="77777777" w:rsidR="00280997" w:rsidRPr="0093614A" w:rsidRDefault="00280997" w:rsidP="00F6371C">
            <w:pPr>
              <w:pStyle w:val="Tablebody"/>
              <w:rPr>
                <w:lang w:val="lv-LV"/>
              </w:rPr>
            </w:pPr>
            <w:r w:rsidRPr="0093614A">
              <w:rPr>
                <w:lang w:val="lv-LV"/>
              </w:rPr>
              <w:t>O</w:t>
            </w:r>
          </w:p>
        </w:tc>
        <w:tc>
          <w:tcPr>
            <w:tcW w:w="1418" w:type="dxa"/>
          </w:tcPr>
          <w:p w14:paraId="52E22370" w14:textId="77777777" w:rsidR="00280997" w:rsidRPr="0093614A" w:rsidRDefault="00280997" w:rsidP="00F6371C">
            <w:pPr>
              <w:pStyle w:val="Tablebody"/>
              <w:rPr>
                <w:lang w:val="lv-LV"/>
              </w:rPr>
            </w:pPr>
            <w:r w:rsidRPr="0093614A">
              <w:rPr>
                <w:lang w:val="lv-LV"/>
              </w:rPr>
              <w:t>C, K</w:t>
            </w:r>
          </w:p>
        </w:tc>
        <w:tc>
          <w:tcPr>
            <w:tcW w:w="1382" w:type="dxa"/>
          </w:tcPr>
          <w:p w14:paraId="48765A0D" w14:textId="77777777" w:rsidR="00280997" w:rsidRPr="0093614A" w:rsidRDefault="00280997" w:rsidP="00F6371C">
            <w:pPr>
              <w:pStyle w:val="Tablebody"/>
              <w:rPr>
                <w:lang w:val="lv-LV"/>
              </w:rPr>
            </w:pPr>
            <w:r w:rsidRPr="0093614A">
              <w:rPr>
                <w:lang w:val="lv-LV"/>
              </w:rPr>
              <w:t>Sūtītājs #3</w:t>
            </w:r>
          </w:p>
        </w:tc>
      </w:tr>
      <w:tr w:rsidR="00280997" w:rsidRPr="0093614A" w14:paraId="5CD97740" w14:textId="77777777" w:rsidTr="00280997">
        <w:tc>
          <w:tcPr>
            <w:tcW w:w="5883" w:type="dxa"/>
          </w:tcPr>
          <w:p w14:paraId="0D7F681C" w14:textId="77777777" w:rsidR="00280997" w:rsidRPr="0093614A" w:rsidRDefault="00280997" w:rsidP="00E87BD2">
            <w:pPr>
              <w:pStyle w:val="Tablebody"/>
              <w:jc w:val="left"/>
              <w:rPr>
                <w:szCs w:val="16"/>
                <w:lang w:val="lv-LV" w:eastAsia="ja-JP"/>
              </w:rPr>
            </w:pPr>
            <w:r w:rsidRPr="0093614A">
              <w:rPr>
                <w:lang w:val="lv-LV"/>
              </w:rPr>
              <w:t>Saņemtais kļūdas ziņojums {5637130d-7ed3-4fff-8181-6a477330981e}</w:t>
            </w:r>
          </w:p>
        </w:tc>
        <w:tc>
          <w:tcPr>
            <w:tcW w:w="1171" w:type="dxa"/>
          </w:tcPr>
          <w:p w14:paraId="6BC9A4A7" w14:textId="77777777" w:rsidR="00280997" w:rsidRPr="0093614A" w:rsidRDefault="00280997" w:rsidP="00F6371C">
            <w:pPr>
              <w:pStyle w:val="Tablebody"/>
              <w:rPr>
                <w:lang w:val="lv-LV"/>
              </w:rPr>
            </w:pPr>
            <w:r w:rsidRPr="0093614A">
              <w:rPr>
                <w:lang w:val="lv-LV"/>
              </w:rPr>
              <w:t>P</w:t>
            </w:r>
          </w:p>
        </w:tc>
        <w:tc>
          <w:tcPr>
            <w:tcW w:w="1418" w:type="dxa"/>
          </w:tcPr>
          <w:p w14:paraId="31BE9A7F" w14:textId="77777777" w:rsidR="00280997" w:rsidRPr="0093614A" w:rsidRDefault="00280997" w:rsidP="00F6371C">
            <w:pPr>
              <w:pStyle w:val="Tablebody"/>
              <w:rPr>
                <w:lang w:val="lv-LV"/>
              </w:rPr>
            </w:pPr>
            <w:r w:rsidRPr="0093614A">
              <w:rPr>
                <w:lang w:val="lv-LV"/>
              </w:rPr>
              <w:t>D, L</w:t>
            </w:r>
          </w:p>
        </w:tc>
        <w:tc>
          <w:tcPr>
            <w:tcW w:w="1382" w:type="dxa"/>
          </w:tcPr>
          <w:p w14:paraId="7839CF7A" w14:textId="77777777" w:rsidR="00280997" w:rsidRPr="0093614A" w:rsidRDefault="00280997" w:rsidP="00F6371C">
            <w:pPr>
              <w:pStyle w:val="Tablebody"/>
              <w:rPr>
                <w:lang w:val="lv-LV"/>
              </w:rPr>
            </w:pPr>
            <w:r w:rsidRPr="0093614A">
              <w:rPr>
                <w:lang w:val="lv-LV"/>
              </w:rPr>
              <w:t>Sūtītājs #4</w:t>
            </w:r>
          </w:p>
        </w:tc>
      </w:tr>
    </w:tbl>
    <w:p w14:paraId="79DE8463" w14:textId="77777777" w:rsidR="008430C0" w:rsidRPr="0093614A" w:rsidRDefault="008430C0" w:rsidP="00280997"/>
    <w:p w14:paraId="1DC0BCE0" w14:textId="7AE8A332" w:rsidR="00280997" w:rsidRPr="0093614A" w:rsidRDefault="00280997" w:rsidP="00280997">
      <w:r w:rsidRPr="0093614A">
        <w:t xml:space="preserve">Katram kanāla dalībniekam pastkastītē ir viens nosūtītais ziņojums un atbildē saņemtais viens kļūdas ziņojums, skatīt </w:t>
      </w:r>
      <w:r w:rsidRPr="0093614A">
        <w:fldChar w:fldCharType="begin"/>
      </w:r>
      <w:r w:rsidRPr="0093614A">
        <w:instrText xml:space="preserve"> REF _Ref354487820 \h </w:instrText>
      </w:r>
      <w:r w:rsidR="00AF65D3" w:rsidRPr="0093614A">
        <w:instrText xml:space="preserve"> \* MERGEFORMAT </w:instrText>
      </w:r>
      <w:r w:rsidRPr="0093614A">
        <w:fldChar w:fldCharType="separate"/>
      </w:r>
      <w:r w:rsidR="00CD0890">
        <w:t>49</w:t>
      </w:r>
      <w:r w:rsidRPr="0093614A">
        <w:fldChar w:fldCharType="end"/>
      </w:r>
      <w:r w:rsidRPr="0093614A">
        <w:t>.attēlu.</w:t>
      </w:r>
    </w:p>
    <w:p w14:paraId="061AA310" w14:textId="77777777" w:rsidR="00280997" w:rsidRPr="0093614A" w:rsidRDefault="00280997" w:rsidP="00280997">
      <w:pPr>
        <w:pStyle w:val="Pictureposition"/>
      </w:pPr>
      <w:r w:rsidRPr="0093614A">
        <w:rPr>
          <w:noProof/>
          <w:lang w:eastAsia="lv-LV"/>
        </w:rPr>
        <w:drawing>
          <wp:inline distT="0" distB="0" distL="0" distR="0" wp14:anchorId="017D74CD" wp14:editId="4B182F61">
            <wp:extent cx="5617792" cy="5737517"/>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15002" cy="5734668"/>
                    </a:xfrm>
                    <a:prstGeom prst="rect">
                      <a:avLst/>
                    </a:prstGeom>
                    <a:noFill/>
                    <a:ln>
                      <a:noFill/>
                    </a:ln>
                  </pic:spPr>
                </pic:pic>
              </a:graphicData>
            </a:graphic>
          </wp:inline>
        </w:drawing>
      </w:r>
    </w:p>
    <w:p w14:paraId="46EE4D71" w14:textId="029F4296" w:rsidR="00280997" w:rsidRPr="0093614A" w:rsidRDefault="00D67156" w:rsidP="00280997">
      <w:pPr>
        <w:pStyle w:val="Picturecaption"/>
      </w:pPr>
      <w:fldSimple w:instr=" SEQ Attēls \* ARABIC ">
        <w:bookmarkStart w:id="1902" w:name="_Ref354487820"/>
        <w:bookmarkStart w:id="1903" w:name="_Toc25239712"/>
        <w:r w:rsidR="00CD0890">
          <w:rPr>
            <w:noProof/>
          </w:rPr>
          <w:t>49</w:t>
        </w:r>
        <w:bookmarkEnd w:id="1902"/>
      </w:fldSimple>
      <w:r w:rsidR="00280997" w:rsidRPr="0093614A">
        <w:t>.attēls. Saņemto un nosūtīto ziņojumu saraksti DSK dalībnieka pastkastītē</w:t>
      </w:r>
      <w:bookmarkEnd w:id="1903"/>
    </w:p>
    <w:p w14:paraId="3F1DBD78" w14:textId="560AD5CB" w:rsidR="00280997" w:rsidRPr="0093614A" w:rsidRDefault="00280997" w:rsidP="00280997">
      <w:r w:rsidRPr="0093614A">
        <w:t xml:space="preserve">Kanāla īpašnieka pastkastītē ir 4 saņemtie ziņojumi un 4 izsūtītie kļūdu ziņojumi, skatīt </w:t>
      </w:r>
      <w:r w:rsidRPr="0093614A">
        <w:fldChar w:fldCharType="begin"/>
      </w:r>
      <w:r w:rsidRPr="0093614A">
        <w:instrText xml:space="preserve"> REF _Ref354488029 \h </w:instrText>
      </w:r>
      <w:r w:rsidR="00AF65D3" w:rsidRPr="0093614A">
        <w:instrText xml:space="preserve"> \* MERGEFORMAT </w:instrText>
      </w:r>
      <w:r w:rsidRPr="0093614A">
        <w:fldChar w:fldCharType="separate"/>
      </w:r>
      <w:r w:rsidR="00CD0890">
        <w:t>50</w:t>
      </w:r>
      <w:r w:rsidRPr="0093614A">
        <w:fldChar w:fldCharType="end"/>
      </w:r>
      <w:r w:rsidRPr="0093614A">
        <w:t>.attēlu.</w:t>
      </w:r>
    </w:p>
    <w:p w14:paraId="72FA8121" w14:textId="77777777" w:rsidR="00280997" w:rsidRPr="0093614A" w:rsidRDefault="00280997" w:rsidP="00280997">
      <w:pPr>
        <w:pStyle w:val="Pictureposition"/>
      </w:pPr>
      <w:r w:rsidRPr="0093614A">
        <w:rPr>
          <w:noProof/>
          <w:lang w:eastAsia="lv-LV"/>
        </w:rPr>
        <w:lastRenderedPageBreak/>
        <w:drawing>
          <wp:inline distT="0" distB="0" distL="0" distR="0" wp14:anchorId="41875441" wp14:editId="7FB80F9C">
            <wp:extent cx="4898004" cy="4991002"/>
            <wp:effectExtent l="0" t="0" r="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rotWithShape="1">
                    <a:blip r:embed="rId103">
                      <a:extLst>
                        <a:ext uri="{28A0092B-C50C-407E-A947-70E740481C1C}">
                          <a14:useLocalDpi xmlns:a14="http://schemas.microsoft.com/office/drawing/2010/main" val="0"/>
                        </a:ext>
                      </a:extLst>
                    </a:blip>
                    <a:srcRect t="85250" r="52436"/>
                    <a:stretch/>
                  </pic:blipFill>
                  <pic:spPr bwMode="auto">
                    <a:xfrm>
                      <a:off x="0" y="0"/>
                      <a:ext cx="4912979" cy="5006261"/>
                    </a:xfrm>
                    <a:prstGeom prst="rect">
                      <a:avLst/>
                    </a:prstGeom>
                    <a:noFill/>
                    <a:ln>
                      <a:noFill/>
                    </a:ln>
                    <a:extLst>
                      <a:ext uri="{53640926-AAD7-44D8-BBD7-CCE9431645EC}">
                        <a14:shadowObscured xmlns:a14="http://schemas.microsoft.com/office/drawing/2010/main"/>
                      </a:ext>
                    </a:extLst>
                  </pic:spPr>
                </pic:pic>
              </a:graphicData>
            </a:graphic>
          </wp:inline>
        </w:drawing>
      </w:r>
    </w:p>
    <w:p w14:paraId="0F38B558" w14:textId="240AAA5B" w:rsidR="00280997" w:rsidRPr="0093614A" w:rsidRDefault="00D67156" w:rsidP="00280997">
      <w:pPr>
        <w:pStyle w:val="Picturecaption"/>
      </w:pPr>
      <w:fldSimple w:instr=" SEQ Attēls \* ARABIC ">
        <w:bookmarkStart w:id="1904" w:name="_Ref354488029"/>
        <w:bookmarkStart w:id="1905" w:name="_Toc25239713"/>
        <w:r w:rsidR="00CD0890">
          <w:rPr>
            <w:noProof/>
          </w:rPr>
          <w:t>50</w:t>
        </w:r>
        <w:bookmarkEnd w:id="1904"/>
      </w:fldSimple>
      <w:r w:rsidR="00280997" w:rsidRPr="0093614A">
        <w:t>.attēls. Saņemto un nosūtīto ziņojumu saraksti DSK īpašnieka pastkastītē</w:t>
      </w:r>
      <w:bookmarkEnd w:id="1905"/>
    </w:p>
    <w:p w14:paraId="0D91A93E" w14:textId="7C945A9C" w:rsidR="00280997" w:rsidRPr="0093614A" w:rsidRDefault="00280997" w:rsidP="00280997">
      <w:r w:rsidRPr="0093614A">
        <w:t xml:space="preserve">Lietotāja saskarnes piemērs, kurā var redzēt datu sūtītāja nosūtītā datu ziņojuma atvasinātos ziņojumus, ir attēlots </w:t>
      </w:r>
      <w:r w:rsidRPr="0093614A">
        <w:fldChar w:fldCharType="begin"/>
      </w:r>
      <w:r w:rsidRPr="0093614A">
        <w:instrText xml:space="preserve"> REF _Ref354497757 \h </w:instrText>
      </w:r>
      <w:r w:rsidR="00AF65D3" w:rsidRPr="0093614A">
        <w:instrText xml:space="preserve"> \* MERGEFORMAT </w:instrText>
      </w:r>
      <w:r w:rsidRPr="0093614A">
        <w:fldChar w:fldCharType="separate"/>
      </w:r>
      <w:r w:rsidR="00CD0890">
        <w:t>51</w:t>
      </w:r>
      <w:r w:rsidRPr="0093614A">
        <w:fldChar w:fldCharType="end"/>
      </w:r>
      <w:r w:rsidRPr="0093614A">
        <w:t>.attēlā – vienu nosūtītā ziņojuma eksemplāru saņēmēja pastkastītē, un vienu saņēmēja kļūdas (kā atbildes) ziņojuma eksemplāru sūtītāja pastkastītē.</w:t>
      </w:r>
    </w:p>
    <w:p w14:paraId="281672D0" w14:textId="2EAA7BDE" w:rsidR="00280997" w:rsidRPr="0093614A" w:rsidRDefault="00421F1D" w:rsidP="00280997">
      <w:pPr>
        <w:pStyle w:val="Pictureposition"/>
      </w:pPr>
      <w:r w:rsidRPr="0093614A">
        <w:object w:dxaOrig="10210" w:dyaOrig="3349" w14:anchorId="335BAD9E">
          <v:shape id="_x0000_i1044" type="#_x0000_t75" style="width:481.2pt;height:158.15pt" o:ole="">
            <v:imagedata r:id="rId104" o:title=""/>
          </v:shape>
          <o:OLEObject Type="Embed" ProgID="Visio.Drawing.11" ShapeID="_x0000_i1044" DrawAspect="Content" ObjectID="_1635860468" r:id="rId105"/>
        </w:object>
      </w:r>
    </w:p>
    <w:p w14:paraId="003F4D63" w14:textId="093AECE5" w:rsidR="00280997" w:rsidRPr="0093614A" w:rsidRDefault="00D67156" w:rsidP="00280997">
      <w:pPr>
        <w:pStyle w:val="Picturecaption"/>
      </w:pPr>
      <w:fldSimple w:instr=" SEQ Attēls \* ARABIC ">
        <w:bookmarkStart w:id="1906" w:name="_Ref354497757"/>
        <w:bookmarkStart w:id="1907" w:name="_Toc25239714"/>
        <w:r w:rsidR="00CD0890">
          <w:rPr>
            <w:noProof/>
          </w:rPr>
          <w:t>51</w:t>
        </w:r>
        <w:bookmarkEnd w:id="1906"/>
      </w:fldSimple>
      <w:r w:rsidR="00280997" w:rsidRPr="0093614A">
        <w:t>.attēls. Datu ziņojuma atvasināto ziņojumu saraksts DSK dalībnieka pastkastītē</w:t>
      </w:r>
      <w:bookmarkEnd w:id="1907"/>
    </w:p>
    <w:p w14:paraId="17888ECE" w14:textId="25707E1D" w:rsidR="00280997" w:rsidRPr="0093614A" w:rsidRDefault="00280997" w:rsidP="00280997">
      <w:r w:rsidRPr="0093614A">
        <w:t xml:space="preserve">Apskatot sūtītāja pastkastītē saņemto kļūdas ziņojumu, skatīt </w:t>
      </w:r>
      <w:r w:rsidRPr="0093614A">
        <w:fldChar w:fldCharType="begin"/>
      </w:r>
      <w:r w:rsidRPr="0093614A">
        <w:instrText xml:space="preserve"> REF _Ref354493281 \h </w:instrText>
      </w:r>
      <w:r w:rsidR="00AF65D3" w:rsidRPr="0093614A">
        <w:instrText xml:space="preserve"> \* MERGEFORMAT </w:instrText>
      </w:r>
      <w:r w:rsidRPr="0093614A">
        <w:fldChar w:fldCharType="separate"/>
      </w:r>
      <w:r w:rsidR="00CD0890">
        <w:t>52</w:t>
      </w:r>
      <w:r w:rsidRPr="0093614A">
        <w:fldChar w:fldCharType="end"/>
      </w:r>
      <w:r w:rsidRPr="0093614A">
        <w:t>.attēlu, tam kā atvasinātie tiek parādīts oriģinālais kļūdas ziņojums (saņēmēja pastkastītē) un datu ziņojums, kurā saņēmējs ir konstatējis kļūdu.</w:t>
      </w:r>
    </w:p>
    <w:p w14:paraId="6CDB4562" w14:textId="0232DF87" w:rsidR="00280997" w:rsidRPr="0093614A" w:rsidRDefault="0001613F" w:rsidP="00280997">
      <w:pPr>
        <w:pStyle w:val="Pictureposition"/>
      </w:pPr>
      <w:r w:rsidRPr="0093614A">
        <w:object w:dxaOrig="9827" w:dyaOrig="3625" w14:anchorId="1ADD2CFC">
          <v:shape id="_x0000_i1045" type="#_x0000_t75" style="width:482.15pt;height:178.65pt" o:ole="">
            <v:imagedata r:id="rId106" o:title=""/>
          </v:shape>
          <o:OLEObject Type="Embed" ProgID="Visio.Drawing.11" ShapeID="_x0000_i1045" DrawAspect="Content" ObjectID="_1635860469" r:id="rId107"/>
        </w:object>
      </w:r>
    </w:p>
    <w:p w14:paraId="3301B2ED" w14:textId="5C98CE2D" w:rsidR="00280997" w:rsidRPr="0093614A" w:rsidRDefault="00D67156" w:rsidP="00280997">
      <w:pPr>
        <w:pStyle w:val="Picturecaption"/>
      </w:pPr>
      <w:fldSimple w:instr=" SEQ Attēls \* ARABIC ">
        <w:bookmarkStart w:id="1908" w:name="_Ref354493281"/>
        <w:bookmarkStart w:id="1909" w:name="_Toc25239715"/>
        <w:r w:rsidR="00CD0890">
          <w:rPr>
            <w:noProof/>
          </w:rPr>
          <w:t>52</w:t>
        </w:r>
        <w:bookmarkEnd w:id="1908"/>
      </w:fldSimple>
      <w:r w:rsidR="00280997" w:rsidRPr="0093614A">
        <w:t>.attēls. Kļūdu ziņojuma atvasināto ziņojumu saraksts DSK dalībnieka pastkastītē</w:t>
      </w:r>
      <w:bookmarkEnd w:id="1909"/>
    </w:p>
    <w:p w14:paraId="6339F08F" w14:textId="2C0DA9A0" w:rsidR="00280997" w:rsidRPr="0093614A" w:rsidRDefault="00280997" w:rsidP="00280997">
      <w:r w:rsidRPr="0093614A">
        <w:t xml:space="preserve">Datu savākšanas kanāla īpašnieka pastkastītē esošajam datu ziņojuma eksemplāram kā atvasinātais ziņojums tiek attēlots oriģinālais datu ziņojums sūtītāja pastkastītē un visi ar saņemto ziņojumu saistītie kļūdas ziņojumi (to eksemplāri kanāla īpašnieka pastkastītē), skatīt </w:t>
      </w:r>
      <w:r w:rsidRPr="0093614A">
        <w:fldChar w:fldCharType="begin"/>
      </w:r>
      <w:r w:rsidRPr="0093614A">
        <w:instrText xml:space="preserve"> REF _Ref354494399 \h </w:instrText>
      </w:r>
      <w:r w:rsidR="00AF65D3" w:rsidRPr="0093614A">
        <w:instrText xml:space="preserve"> \* MERGEFORMAT </w:instrText>
      </w:r>
      <w:r w:rsidRPr="0093614A">
        <w:fldChar w:fldCharType="separate"/>
      </w:r>
      <w:r w:rsidR="00CD0890">
        <w:t>53</w:t>
      </w:r>
      <w:r w:rsidRPr="0093614A">
        <w:fldChar w:fldCharType="end"/>
      </w:r>
      <w:r w:rsidRPr="0093614A">
        <w:t xml:space="preserve">.attēlu. </w:t>
      </w:r>
    </w:p>
    <w:p w14:paraId="40CE7C36" w14:textId="02EE787C" w:rsidR="00280997" w:rsidRPr="0093614A" w:rsidRDefault="0001613F" w:rsidP="00280997">
      <w:pPr>
        <w:pStyle w:val="Pictureposition"/>
      </w:pPr>
      <w:r w:rsidRPr="0093614A">
        <w:object w:dxaOrig="9879" w:dyaOrig="3429" w14:anchorId="09D01FCE">
          <v:shape id="_x0000_i1046" type="#_x0000_t75" style="width:481.65pt;height:167.25pt" o:ole="">
            <v:imagedata r:id="rId108" o:title=""/>
          </v:shape>
          <o:OLEObject Type="Embed" ProgID="Visio.Drawing.11" ShapeID="_x0000_i1046" DrawAspect="Content" ObjectID="_1635860470" r:id="rId109"/>
        </w:object>
      </w:r>
    </w:p>
    <w:p w14:paraId="4C7FEA6D" w14:textId="2D196310" w:rsidR="00280997" w:rsidRPr="0093614A" w:rsidRDefault="00D67156" w:rsidP="00280997">
      <w:pPr>
        <w:pStyle w:val="Picturecaption"/>
      </w:pPr>
      <w:fldSimple w:instr=" SEQ Attēls \* ARABIC ">
        <w:bookmarkStart w:id="1910" w:name="_Ref354494399"/>
        <w:bookmarkStart w:id="1911" w:name="_Toc25239716"/>
        <w:r w:rsidR="00CD0890">
          <w:rPr>
            <w:noProof/>
          </w:rPr>
          <w:t>53</w:t>
        </w:r>
        <w:bookmarkEnd w:id="1910"/>
      </w:fldSimple>
      <w:r w:rsidR="00280997" w:rsidRPr="0093614A">
        <w:t>.attēls. Kļūdu ziņojuma atvasināto ziņojumu saraksts DSK īpašnieka pastkastītē</w:t>
      </w:r>
      <w:bookmarkEnd w:id="1911"/>
    </w:p>
    <w:p w14:paraId="62512406" w14:textId="736D6B79" w:rsidR="00280997" w:rsidRPr="0093614A" w:rsidRDefault="00280997" w:rsidP="00280997">
      <w:r w:rsidRPr="0093614A">
        <w:t xml:space="preserve">Katram kļūdas ziņojumam DSK saņēmēja pastkastītē kā atvasinātos ziņojumus attēlo saņemto ziņojumu un nosūtīto kļūdas ziņojumu, skatīt </w:t>
      </w:r>
      <w:r w:rsidRPr="0093614A">
        <w:fldChar w:fldCharType="begin"/>
      </w:r>
      <w:r w:rsidRPr="0093614A">
        <w:instrText xml:space="preserve"> REF _Ref354495270 \h </w:instrText>
      </w:r>
      <w:r w:rsidR="00AF65D3" w:rsidRPr="0093614A">
        <w:instrText xml:space="preserve"> \* MERGEFORMAT </w:instrText>
      </w:r>
      <w:r w:rsidRPr="0093614A">
        <w:fldChar w:fldCharType="separate"/>
      </w:r>
      <w:r w:rsidR="00CD0890">
        <w:t>54</w:t>
      </w:r>
      <w:r w:rsidRPr="0093614A">
        <w:fldChar w:fldCharType="end"/>
      </w:r>
      <w:r w:rsidRPr="0093614A">
        <w:t>.attēlu.</w:t>
      </w:r>
    </w:p>
    <w:p w14:paraId="18027607" w14:textId="6038F67E" w:rsidR="00CB6CC9" w:rsidRPr="0093614A" w:rsidRDefault="00CB6CC9" w:rsidP="00F6371C">
      <w:pPr>
        <w:pStyle w:val="Pictureposition"/>
      </w:pPr>
      <w:r w:rsidRPr="0093614A">
        <w:object w:dxaOrig="9675" w:dyaOrig="3328" w14:anchorId="1E7EF7E9">
          <v:shape id="_x0000_i1047" type="#_x0000_t75" style="width:473.9pt;height:164.05pt" o:ole="">
            <v:imagedata r:id="rId110" o:title=""/>
          </v:shape>
          <o:OLEObject Type="Embed" ProgID="Visio.Drawing.11" ShapeID="_x0000_i1047" DrawAspect="Content" ObjectID="_1635860471" r:id="rId111"/>
        </w:object>
      </w:r>
    </w:p>
    <w:p w14:paraId="70680361" w14:textId="57C30440" w:rsidR="00280997" w:rsidRPr="0093614A" w:rsidRDefault="00D67156" w:rsidP="003D6080">
      <w:pPr>
        <w:pStyle w:val="Picturecaption"/>
      </w:pPr>
      <w:fldSimple w:instr=" SEQ Attēls \* ARABIC ">
        <w:bookmarkStart w:id="1912" w:name="_Ref354495270"/>
        <w:bookmarkStart w:id="1913" w:name="_Toc25239717"/>
        <w:r w:rsidR="00CD0890">
          <w:rPr>
            <w:noProof/>
          </w:rPr>
          <w:t>54</w:t>
        </w:r>
        <w:bookmarkEnd w:id="1912"/>
      </w:fldSimple>
      <w:r w:rsidR="00280997" w:rsidRPr="0093614A">
        <w:t>.attēls. Kļūdu ziņojuma atvasināto ziņojumu saraksts DSK īpašnieka pastkastītē</w:t>
      </w:r>
      <w:bookmarkEnd w:id="1913"/>
    </w:p>
    <w:p w14:paraId="3713AB92" w14:textId="77777777" w:rsidR="0093614A" w:rsidRPr="0093614A" w:rsidRDefault="0093614A"/>
    <w:sectPr w:rsidR="0093614A" w:rsidRPr="0093614A" w:rsidSect="001969ED">
      <w:pgSz w:w="11906" w:h="16838" w:code="9"/>
      <w:pgMar w:top="902" w:right="567" w:bottom="1259" w:left="1701" w:header="340" w:footer="17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95C575" w14:textId="77777777" w:rsidR="001232AF" w:rsidRDefault="001232AF" w:rsidP="007D3BB3">
      <w:pPr>
        <w:spacing w:before="0" w:after="0" w:line="240" w:lineRule="auto"/>
      </w:pPr>
      <w:r>
        <w:separator/>
      </w:r>
    </w:p>
  </w:endnote>
  <w:endnote w:type="continuationSeparator" w:id="0">
    <w:p w14:paraId="1ABBAB0B" w14:textId="77777777" w:rsidR="001232AF" w:rsidRDefault="001232AF" w:rsidP="007D3BB3">
      <w:pPr>
        <w:spacing w:before="0" w:after="0" w:line="240" w:lineRule="auto"/>
      </w:pPr>
      <w:r>
        <w:continuationSeparator/>
      </w:r>
    </w:p>
  </w:endnote>
  <w:endnote w:type="continuationNotice" w:id="1">
    <w:p w14:paraId="335F6662" w14:textId="77777777" w:rsidR="001232AF" w:rsidRDefault="001232A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DokChampa">
    <w:altName w:val="Times New Roman"/>
    <w:panose1 w:val="00000000000000000000"/>
    <w:charset w:val="00"/>
    <w:family w:val="roman"/>
    <w:notTrueType/>
    <w:pitch w:val="default"/>
  </w:font>
  <w:font w:name="Cambria">
    <w:panose1 w:val="02040503050406030204"/>
    <w:charset w:val="BA"/>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Bold">
    <w:altName w:val="Arial"/>
    <w:panose1 w:val="020B0704020202020204"/>
    <w:charset w:val="01"/>
    <w:family w:val="roman"/>
    <w:pitch w:val="variable"/>
  </w:font>
  <w:font w:name="Arial Black">
    <w:panose1 w:val="020B0A04020102020204"/>
    <w:charset w:val="BA"/>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7"/>
      <w:gridCol w:w="2223"/>
      <w:gridCol w:w="1358"/>
    </w:tblGrid>
    <w:tr w:rsidR="006C0CA3" w14:paraId="3207C9B7" w14:textId="77777777" w:rsidTr="00561FBB">
      <w:tc>
        <w:tcPr>
          <w:tcW w:w="6204" w:type="dxa"/>
        </w:tcPr>
        <w:p w14:paraId="3207C9B4" w14:textId="7D0241DE" w:rsidR="006C0CA3" w:rsidRDefault="006C0CA3" w:rsidP="00F26364">
          <w:pPr>
            <w:pStyle w:val="Header"/>
          </w:pPr>
          <w:r>
            <w:t xml:space="preserve">Dokumenta kods: </w:t>
          </w:r>
          <w:fldSimple w:instr=" DOCPROPERTY  _CustomerID  \* MERGEFORMAT ">
            <w:r>
              <w:t>VRAA</w:t>
            </w:r>
          </w:fldSimple>
          <w:r>
            <w:t>-</w:t>
          </w:r>
          <w:fldSimple w:instr=" DOCPROPERTY  _ContractNumber  \* MERGEFORMAT ">
            <w:r>
              <w:t>13_7_17_41</w:t>
            </w:r>
          </w:fldSimple>
          <w:r>
            <w:t>-</w:t>
          </w:r>
          <w:fldSimple w:instr=" DOCPROPERTY  _ProjectID  \* MERGEFORMAT ">
            <w:r>
              <w:t>VISS_2016</w:t>
            </w:r>
          </w:fldSimple>
          <w:r>
            <w:t>-</w:t>
          </w:r>
          <w:fldSimple w:instr=" DOCPROPERTY  _SubjectID  \* MERGEFORMAT ">
            <w:r>
              <w:t>DIT2</w:t>
            </w:r>
          </w:fldSimple>
          <w:r>
            <w:t>-</w:t>
          </w:r>
          <w:fldSimple w:instr=" DOCPROPERTY  _CategoryID  \* MERGEFORMAT ">
            <w:r>
              <w:t>LR</w:t>
            </w:r>
          </w:fldSimple>
        </w:p>
      </w:tc>
      <w:tc>
        <w:tcPr>
          <w:tcW w:w="2268" w:type="dxa"/>
        </w:tcPr>
        <w:p w14:paraId="3207C9B5" w14:textId="779D5EB6" w:rsidR="006C0CA3" w:rsidRDefault="006C0CA3">
          <w:pPr>
            <w:pStyle w:val="Footer"/>
          </w:pPr>
          <w:r>
            <w:t xml:space="preserve">Datums: </w:t>
          </w:r>
          <w:fldSimple w:instr=" DOCPROPERTY  _Date  \* MERGEFORMAT ">
            <w:r>
              <w:t>11.11.2019.</w:t>
            </w:r>
          </w:fldSimple>
        </w:p>
      </w:tc>
      <w:tc>
        <w:tcPr>
          <w:tcW w:w="1382" w:type="dxa"/>
        </w:tcPr>
        <w:p w14:paraId="3207C9B6" w14:textId="2EE24E3A" w:rsidR="006C0CA3" w:rsidRDefault="006C0CA3">
          <w:pPr>
            <w:pStyle w:val="Footer"/>
          </w:pPr>
          <w:r>
            <w:t xml:space="preserve">Versija: </w:t>
          </w:r>
          <w:fldSimple w:instr=" DOCPROPERTY  _Version  \* MERGEFORMAT ">
            <w:r>
              <w:t>2.00</w:t>
            </w:r>
          </w:fldSimple>
        </w:p>
      </w:tc>
    </w:tr>
    <w:tr w:rsidR="006C0CA3" w14:paraId="3207C9BB" w14:textId="77777777" w:rsidTr="00561FBB">
      <w:tc>
        <w:tcPr>
          <w:tcW w:w="6204" w:type="dxa"/>
        </w:tcPr>
        <w:p w14:paraId="3207C9B8" w14:textId="36884190" w:rsidR="006C0CA3" w:rsidRDefault="006C0CA3">
          <w:pPr>
            <w:pStyle w:val="Footer"/>
          </w:pPr>
          <w:r>
            <w:t xml:space="preserve">Datne: </w:t>
          </w:r>
          <w:fldSimple w:instr=" INFO  FileName  \* MERGEFORMAT ">
            <w:r>
              <w:t>VISS_2016.LR.DIT2.docx</w:t>
            </w:r>
          </w:fldSimple>
        </w:p>
      </w:tc>
      <w:tc>
        <w:tcPr>
          <w:tcW w:w="2268" w:type="dxa"/>
        </w:tcPr>
        <w:p w14:paraId="3207C9B9" w14:textId="7A736DC0" w:rsidR="006C0CA3" w:rsidRDefault="006C0CA3" w:rsidP="00D04E85">
          <w:pPr>
            <w:pStyle w:val="Footer"/>
          </w:pPr>
          <w:r>
            <w:t xml:space="preserve">Izstrādāja: </w:t>
          </w:r>
          <w:fldSimple w:instr=" DOCPROPERTY  Author  \* MERGEFORMAT ">
            <w:r>
              <w:t>L.Plāce</w:t>
            </w:r>
          </w:fldSimple>
        </w:p>
      </w:tc>
      <w:tc>
        <w:tcPr>
          <w:tcW w:w="1382" w:type="dxa"/>
        </w:tcPr>
        <w:p w14:paraId="3207C9BA" w14:textId="090A15DB" w:rsidR="006C0CA3" w:rsidRDefault="006C0CA3">
          <w:pPr>
            <w:pStyle w:val="Footer"/>
          </w:pPr>
          <w:r>
            <w:t xml:space="preserve">Lpp.: </w:t>
          </w:r>
          <w:r w:rsidRPr="00A23939">
            <w:rPr>
              <w:rStyle w:val="PageNumber"/>
            </w:rPr>
            <w:fldChar w:fldCharType="begin"/>
          </w:r>
          <w:r w:rsidRPr="00A23939">
            <w:rPr>
              <w:rStyle w:val="PageNumber"/>
            </w:rPr>
            <w:instrText xml:space="preserve"> PAGE </w:instrText>
          </w:r>
          <w:r w:rsidRPr="00A23939">
            <w:rPr>
              <w:rStyle w:val="PageNumber"/>
            </w:rPr>
            <w:fldChar w:fldCharType="separate"/>
          </w:r>
          <w:r w:rsidR="008111F2">
            <w:rPr>
              <w:rStyle w:val="PageNumber"/>
              <w:noProof/>
            </w:rPr>
            <w:t>13</w:t>
          </w:r>
          <w:r w:rsidRPr="00A23939">
            <w:rPr>
              <w:rStyle w:val="PageNumber"/>
            </w:rPr>
            <w:fldChar w:fldCharType="end"/>
          </w:r>
          <w:r>
            <w:rPr>
              <w:rStyle w:val="PageNumber"/>
            </w:rPr>
            <w:t xml:space="preserve"> </w:t>
          </w:r>
          <w:r w:rsidRPr="00A23939">
            <w:rPr>
              <w:rStyle w:val="PageNumber"/>
            </w:rPr>
            <w:t>(</w:t>
          </w:r>
          <w:r w:rsidRPr="00A23939">
            <w:rPr>
              <w:rStyle w:val="PageNumber"/>
            </w:rPr>
            <w:fldChar w:fldCharType="begin"/>
          </w:r>
          <w:r w:rsidRPr="00A23939">
            <w:rPr>
              <w:rStyle w:val="PageNumber"/>
            </w:rPr>
            <w:instrText xml:space="preserve"> NUMPAGES </w:instrText>
          </w:r>
          <w:r w:rsidRPr="00A23939">
            <w:rPr>
              <w:rStyle w:val="PageNumber"/>
            </w:rPr>
            <w:fldChar w:fldCharType="separate"/>
          </w:r>
          <w:r w:rsidR="008111F2">
            <w:rPr>
              <w:rStyle w:val="PageNumber"/>
              <w:noProof/>
            </w:rPr>
            <w:t>63</w:t>
          </w:r>
          <w:r w:rsidRPr="00A23939">
            <w:rPr>
              <w:rStyle w:val="PageNumber"/>
            </w:rPr>
            <w:fldChar w:fldCharType="end"/>
          </w:r>
          <w:r w:rsidRPr="00A23939">
            <w:rPr>
              <w:rStyle w:val="PageNumber"/>
            </w:rPr>
            <w:t>)</w:t>
          </w:r>
        </w:p>
      </w:tc>
    </w:tr>
  </w:tbl>
  <w:p w14:paraId="3207C9BE" w14:textId="77777777" w:rsidR="006C0CA3" w:rsidRDefault="006C0C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2D0A45" w14:textId="77777777" w:rsidR="001232AF" w:rsidRDefault="001232AF" w:rsidP="007D3BB3">
      <w:pPr>
        <w:spacing w:before="0" w:after="0" w:line="240" w:lineRule="auto"/>
      </w:pPr>
      <w:r>
        <w:separator/>
      </w:r>
    </w:p>
  </w:footnote>
  <w:footnote w:type="continuationSeparator" w:id="0">
    <w:p w14:paraId="0FB816CA" w14:textId="77777777" w:rsidR="001232AF" w:rsidRDefault="001232AF" w:rsidP="007D3BB3">
      <w:pPr>
        <w:spacing w:before="0" w:after="0" w:line="240" w:lineRule="auto"/>
      </w:pPr>
      <w:r>
        <w:continuationSeparator/>
      </w:r>
    </w:p>
  </w:footnote>
  <w:footnote w:type="continuationNotice" w:id="1">
    <w:p w14:paraId="0774C42A" w14:textId="77777777" w:rsidR="001232AF" w:rsidRDefault="001232A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50"/>
      <w:gridCol w:w="3578"/>
    </w:tblGrid>
    <w:tr w:rsidR="006C0CA3" w14:paraId="3207C9B2" w14:textId="77777777" w:rsidTr="00561FBB">
      <w:tc>
        <w:tcPr>
          <w:tcW w:w="6204" w:type="dxa"/>
        </w:tcPr>
        <w:p w14:paraId="3207C9B0" w14:textId="7A9DBCA8" w:rsidR="006C0CA3" w:rsidRDefault="006C0CA3" w:rsidP="00E4420E">
          <w:pPr>
            <w:pStyle w:val="Header"/>
            <w:tabs>
              <w:tab w:val="clear" w:pos="4513"/>
            </w:tabs>
          </w:pPr>
          <w:r>
            <w:t xml:space="preserve">© </w:t>
          </w:r>
          <w:fldSimple w:instr=" DOCPROPERTY  _CustomerTitle  \* MERGEFORMAT ">
            <w:r>
              <w:t>Valsts reģionālās attīstības aģentūra</w:t>
            </w:r>
          </w:fldSimple>
        </w:p>
      </w:tc>
      <w:tc>
        <w:tcPr>
          <w:tcW w:w="3650" w:type="dxa"/>
        </w:tcPr>
        <w:p w14:paraId="3207C9B1" w14:textId="1D446735" w:rsidR="006C0CA3" w:rsidRDefault="006C0CA3" w:rsidP="00DF1EA6">
          <w:pPr>
            <w:pStyle w:val="Header"/>
            <w:jc w:val="right"/>
          </w:pPr>
          <w:fldSimple w:instr=" DOCPROPERTY  Category  \* MERGEFORMAT ">
            <w:r>
              <w:t>Lietotāja rokasgrāmata</w:t>
            </w:r>
          </w:fldSimple>
        </w:p>
      </w:tc>
    </w:tr>
  </w:tbl>
  <w:p w14:paraId="3207C9B3" w14:textId="77777777" w:rsidR="006C0CA3" w:rsidRDefault="006C0C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8480A422"/>
    <w:lvl w:ilvl="0">
      <w:start w:val="1"/>
      <w:numFmt w:val="bullet"/>
      <w:pStyle w:val="ListBullet3"/>
      <w:lvlText w:val=""/>
      <w:lvlJc w:val="left"/>
      <w:pPr>
        <w:ind w:left="1154" w:hanging="360"/>
      </w:pPr>
      <w:rPr>
        <w:rFonts w:ascii="Symbol" w:hAnsi="Symbol" w:hint="default"/>
      </w:rPr>
    </w:lvl>
  </w:abstractNum>
  <w:abstractNum w:abstractNumId="1" w15:restartNumberingAfterBreak="0">
    <w:nsid w:val="FFFFFF83"/>
    <w:multiLevelType w:val="singleLevel"/>
    <w:tmpl w:val="8C005CAC"/>
    <w:lvl w:ilvl="0">
      <w:start w:val="1"/>
      <w:numFmt w:val="bullet"/>
      <w:pStyle w:val="ListBullet2"/>
      <w:lvlText w:val="o"/>
      <w:lvlJc w:val="left"/>
      <w:pPr>
        <w:ind w:left="1080" w:hanging="360"/>
      </w:pPr>
      <w:rPr>
        <w:rFonts w:ascii="Courier New" w:hAnsi="Courier New" w:cs="Courier New" w:hint="default"/>
      </w:rPr>
    </w:lvl>
  </w:abstractNum>
  <w:abstractNum w:abstractNumId="2" w15:restartNumberingAfterBreak="0">
    <w:nsid w:val="FFFFFF89"/>
    <w:multiLevelType w:val="singleLevel"/>
    <w:tmpl w:val="B148B44E"/>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3E0516"/>
    <w:multiLevelType w:val="multilevel"/>
    <w:tmpl w:val="949A79C4"/>
    <w:lvl w:ilvl="0">
      <w:numFmt w:val="none"/>
      <w:pStyle w:val="NumHeading1"/>
      <w:lvlText w:val=""/>
      <w:lvlJc w:val="left"/>
      <w:pPr>
        <w:tabs>
          <w:tab w:val="num" w:pos="360"/>
        </w:tabs>
      </w:p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1021"/>
        </w:tabs>
        <w:ind w:left="1021" w:hanging="1021"/>
      </w:pPr>
      <w:rPr>
        <w:rFonts w:hint="default"/>
      </w:rPr>
    </w:lvl>
    <w:lvl w:ilvl="3">
      <w:start w:val="1"/>
      <w:numFmt w:val="decimal"/>
      <w:lvlText w:val="%1.%2.%3.%4"/>
      <w:lvlJc w:val="left"/>
      <w:pPr>
        <w:tabs>
          <w:tab w:val="num" w:pos="1247"/>
        </w:tabs>
        <w:ind w:left="1247" w:hanging="1247"/>
      </w:pPr>
      <w:rPr>
        <w:rFonts w:hint="default"/>
      </w:rPr>
    </w:lvl>
    <w:lvl w:ilvl="4">
      <w:start w:val="1"/>
      <w:numFmt w:val="decimal"/>
      <w:lvlText w:val="%1.%2.%3.%4.%5"/>
      <w:lvlJc w:val="left"/>
      <w:pPr>
        <w:tabs>
          <w:tab w:val="num" w:pos="1474"/>
        </w:tabs>
        <w:ind w:left="1474" w:hanging="1474"/>
      </w:pPr>
      <w:rPr>
        <w:rFonts w:hint="default"/>
      </w:rPr>
    </w:lvl>
    <w:lvl w:ilvl="5">
      <w:start w:val="1"/>
      <w:numFmt w:val="decimal"/>
      <w:lvlText w:val="%2.%3.%4.%5.%6."/>
      <w:lvlJc w:val="left"/>
      <w:pPr>
        <w:tabs>
          <w:tab w:val="num" w:pos="2835"/>
        </w:tabs>
        <w:ind w:left="2835" w:hanging="2608"/>
      </w:pPr>
      <w:rPr>
        <w:rFonts w:hint="default"/>
      </w:rPr>
    </w:lvl>
    <w:lvl w:ilvl="6">
      <w:start w:val="1"/>
      <w:numFmt w:val="decimal"/>
      <w:lvlText w:val="%1.%2.%3.%4.%5.%6.%7."/>
      <w:lvlJc w:val="left"/>
      <w:pPr>
        <w:tabs>
          <w:tab w:val="num" w:pos="5627"/>
        </w:tabs>
        <w:ind w:left="3467" w:hanging="1080"/>
      </w:pPr>
      <w:rPr>
        <w:rFonts w:hint="default"/>
      </w:rPr>
    </w:lvl>
    <w:lvl w:ilvl="7">
      <w:start w:val="1"/>
      <w:numFmt w:val="upperLetter"/>
      <w:lvlRestart w:val="0"/>
      <w:pStyle w:val="HeadingAppendixOld"/>
      <w:lvlText w:val="APPENDIX %8"/>
      <w:lvlJc w:val="left"/>
      <w:pPr>
        <w:tabs>
          <w:tab w:val="num" w:pos="2155"/>
        </w:tabs>
        <w:ind w:left="2155" w:hanging="2155"/>
      </w:pPr>
      <w:rPr>
        <w:rFonts w:hint="default"/>
      </w:rPr>
    </w:lvl>
    <w:lvl w:ilvl="8">
      <w:start w:val="1"/>
      <w:numFmt w:val="upperRoman"/>
      <w:lvlRestart w:val="0"/>
      <w:pStyle w:val="HeadingPart"/>
      <w:lvlText w:val="PART %9"/>
      <w:lvlJc w:val="left"/>
      <w:pPr>
        <w:tabs>
          <w:tab w:val="num" w:pos="1418"/>
        </w:tabs>
        <w:ind w:left="1418" w:hanging="1418"/>
      </w:pPr>
      <w:rPr>
        <w:rFonts w:hint="default"/>
      </w:rPr>
    </w:lvl>
  </w:abstractNum>
  <w:abstractNum w:abstractNumId="4" w15:restartNumberingAfterBreak="0">
    <w:nsid w:val="03B603B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 w15:restartNumberingAfterBreak="0">
    <w:nsid w:val="16C074E9"/>
    <w:multiLevelType w:val="hybridMultilevel"/>
    <w:tmpl w:val="2034DFB6"/>
    <w:lvl w:ilvl="0" w:tplc="0426000F">
      <w:start w:val="1"/>
      <w:numFmt w:val="bullet"/>
      <w:pStyle w:val="TableListBullet3"/>
      <w:lvlText w:val="-"/>
      <w:lvlJc w:val="left"/>
      <w:pPr>
        <w:tabs>
          <w:tab w:val="num" w:pos="1800"/>
        </w:tabs>
        <w:ind w:left="1800" w:hanging="360"/>
      </w:pPr>
      <w:rPr>
        <w:rFonts w:ascii="Arial" w:hAnsi="Aria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0C7545"/>
    <w:multiLevelType w:val="multilevel"/>
    <w:tmpl w:val="D48C7A4E"/>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8" w:hanging="432"/>
      </w:pPr>
      <w:rPr>
        <w:rFonts w:hint="default"/>
      </w:rPr>
    </w:lvl>
    <w:lvl w:ilvl="2">
      <w:start w:val="1"/>
      <w:numFmt w:val="decimal"/>
      <w:pStyle w:val="ListNumber3"/>
      <w:lvlText w:val="%1.%2.%3."/>
      <w:lvlJc w:val="left"/>
      <w:pPr>
        <w:ind w:left="1224" w:hanging="504"/>
      </w:pPr>
      <w:rPr>
        <w:rFonts w:hint="default"/>
      </w:rPr>
    </w:lvl>
    <w:lvl w:ilvl="3">
      <w:start w:val="1"/>
      <w:numFmt w:val="decimal"/>
      <w:pStyle w:val="ListNumber4"/>
      <w:lvlText w:val="%1.%2.%3.%4."/>
      <w:lvlJc w:val="left"/>
      <w:pPr>
        <w:ind w:left="1728" w:hanging="648"/>
      </w:pPr>
      <w:rPr>
        <w:rFonts w:hint="default"/>
      </w:rPr>
    </w:lvl>
    <w:lvl w:ilvl="4">
      <w:start w:val="1"/>
      <w:numFmt w:val="decimal"/>
      <w:pStyle w:val="ListNumber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17963E1"/>
    <w:multiLevelType w:val="hybridMultilevel"/>
    <w:tmpl w:val="E4F66AE6"/>
    <w:lvl w:ilvl="0" w:tplc="55F65290">
      <w:start w:val="1"/>
      <w:numFmt w:val="bullet"/>
      <w:pStyle w:val="TableListBullet"/>
      <w:lvlText w:val=""/>
      <w:lvlJc w:val="left"/>
      <w:pPr>
        <w:tabs>
          <w:tab w:val="num" w:pos="720"/>
        </w:tabs>
        <w:ind w:left="720" w:hanging="360"/>
      </w:pPr>
      <w:rPr>
        <w:rFonts w:ascii="Symbol" w:hAnsi="Symbol" w:hint="default"/>
      </w:rPr>
    </w:lvl>
    <w:lvl w:ilvl="1" w:tplc="04260003" w:tentative="1">
      <w:start w:val="1"/>
      <w:numFmt w:val="bullet"/>
      <w:lvlText w:val="o"/>
      <w:lvlJc w:val="left"/>
      <w:pPr>
        <w:tabs>
          <w:tab w:val="num" w:pos="1440"/>
        </w:tabs>
        <w:ind w:left="1440" w:hanging="360"/>
      </w:pPr>
      <w:rPr>
        <w:rFonts w:ascii="Courier New" w:hAnsi="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F45BB2"/>
    <w:multiLevelType w:val="hybridMultilevel"/>
    <w:tmpl w:val="1E2E3640"/>
    <w:lvl w:ilvl="0" w:tplc="275AFAF4">
      <w:start w:val="1"/>
      <w:numFmt w:val="bullet"/>
      <w:pStyle w:val="ListBullet5"/>
      <w:lvlText w:val=""/>
      <w:lvlJc w:val="left"/>
      <w:pPr>
        <w:ind w:left="2146" w:hanging="360"/>
      </w:pPr>
      <w:rPr>
        <w:rFonts w:ascii="Symbol" w:hAnsi="Symbol" w:hint="default"/>
      </w:rPr>
    </w:lvl>
    <w:lvl w:ilvl="1" w:tplc="04260003" w:tentative="1">
      <w:start w:val="1"/>
      <w:numFmt w:val="bullet"/>
      <w:lvlText w:val="o"/>
      <w:lvlJc w:val="left"/>
      <w:pPr>
        <w:ind w:left="3226" w:hanging="360"/>
      </w:pPr>
      <w:rPr>
        <w:rFonts w:ascii="Courier New" w:hAnsi="Courier New" w:cs="Courier New" w:hint="default"/>
      </w:rPr>
    </w:lvl>
    <w:lvl w:ilvl="2" w:tplc="04260005" w:tentative="1">
      <w:start w:val="1"/>
      <w:numFmt w:val="bullet"/>
      <w:lvlText w:val=""/>
      <w:lvlJc w:val="left"/>
      <w:pPr>
        <w:ind w:left="3946" w:hanging="360"/>
      </w:pPr>
      <w:rPr>
        <w:rFonts w:ascii="Wingdings" w:hAnsi="Wingdings" w:hint="default"/>
      </w:rPr>
    </w:lvl>
    <w:lvl w:ilvl="3" w:tplc="04260001" w:tentative="1">
      <w:start w:val="1"/>
      <w:numFmt w:val="bullet"/>
      <w:lvlText w:val=""/>
      <w:lvlJc w:val="left"/>
      <w:pPr>
        <w:ind w:left="4666" w:hanging="360"/>
      </w:pPr>
      <w:rPr>
        <w:rFonts w:ascii="Symbol" w:hAnsi="Symbol" w:hint="default"/>
      </w:rPr>
    </w:lvl>
    <w:lvl w:ilvl="4" w:tplc="04260003" w:tentative="1">
      <w:start w:val="1"/>
      <w:numFmt w:val="bullet"/>
      <w:lvlText w:val="o"/>
      <w:lvlJc w:val="left"/>
      <w:pPr>
        <w:ind w:left="5386" w:hanging="360"/>
      </w:pPr>
      <w:rPr>
        <w:rFonts w:ascii="Courier New" w:hAnsi="Courier New" w:cs="Courier New" w:hint="default"/>
      </w:rPr>
    </w:lvl>
    <w:lvl w:ilvl="5" w:tplc="04260005" w:tentative="1">
      <w:start w:val="1"/>
      <w:numFmt w:val="bullet"/>
      <w:lvlText w:val=""/>
      <w:lvlJc w:val="left"/>
      <w:pPr>
        <w:ind w:left="6106" w:hanging="360"/>
      </w:pPr>
      <w:rPr>
        <w:rFonts w:ascii="Wingdings" w:hAnsi="Wingdings" w:hint="default"/>
      </w:rPr>
    </w:lvl>
    <w:lvl w:ilvl="6" w:tplc="04260001" w:tentative="1">
      <w:start w:val="1"/>
      <w:numFmt w:val="bullet"/>
      <w:lvlText w:val=""/>
      <w:lvlJc w:val="left"/>
      <w:pPr>
        <w:ind w:left="6826" w:hanging="360"/>
      </w:pPr>
      <w:rPr>
        <w:rFonts w:ascii="Symbol" w:hAnsi="Symbol" w:hint="default"/>
      </w:rPr>
    </w:lvl>
    <w:lvl w:ilvl="7" w:tplc="04260003" w:tentative="1">
      <w:start w:val="1"/>
      <w:numFmt w:val="bullet"/>
      <w:lvlText w:val="o"/>
      <w:lvlJc w:val="left"/>
      <w:pPr>
        <w:ind w:left="7546" w:hanging="360"/>
      </w:pPr>
      <w:rPr>
        <w:rFonts w:ascii="Courier New" w:hAnsi="Courier New" w:cs="Courier New" w:hint="default"/>
      </w:rPr>
    </w:lvl>
    <w:lvl w:ilvl="8" w:tplc="04260005" w:tentative="1">
      <w:start w:val="1"/>
      <w:numFmt w:val="bullet"/>
      <w:lvlText w:val=""/>
      <w:lvlJc w:val="left"/>
      <w:pPr>
        <w:ind w:left="8266" w:hanging="360"/>
      </w:pPr>
      <w:rPr>
        <w:rFonts w:ascii="Wingdings" w:hAnsi="Wingdings" w:hint="default"/>
      </w:rPr>
    </w:lvl>
  </w:abstractNum>
  <w:abstractNum w:abstractNumId="9" w15:restartNumberingAfterBreak="0">
    <w:nsid w:val="293B05F1"/>
    <w:multiLevelType w:val="hybridMultilevel"/>
    <w:tmpl w:val="2CEA6A66"/>
    <w:lvl w:ilvl="0" w:tplc="C984717C">
      <w:start w:val="1"/>
      <w:numFmt w:val="bullet"/>
      <w:pStyle w:val="ListBullet4"/>
      <w:lvlText w:val=""/>
      <w:lvlJc w:val="left"/>
      <w:pPr>
        <w:ind w:left="1789" w:hanging="360"/>
      </w:pPr>
      <w:rPr>
        <w:rFonts w:ascii="Wingdings" w:hAnsi="Wingdings" w:hint="default"/>
      </w:rPr>
    </w:lvl>
    <w:lvl w:ilvl="1" w:tplc="04260003" w:tentative="1">
      <w:start w:val="1"/>
      <w:numFmt w:val="bullet"/>
      <w:lvlText w:val="o"/>
      <w:lvlJc w:val="left"/>
      <w:pPr>
        <w:ind w:left="2869" w:hanging="360"/>
      </w:pPr>
      <w:rPr>
        <w:rFonts w:ascii="Courier New" w:hAnsi="Courier New" w:cs="Courier New" w:hint="default"/>
      </w:rPr>
    </w:lvl>
    <w:lvl w:ilvl="2" w:tplc="04260005" w:tentative="1">
      <w:start w:val="1"/>
      <w:numFmt w:val="bullet"/>
      <w:lvlText w:val=""/>
      <w:lvlJc w:val="left"/>
      <w:pPr>
        <w:ind w:left="3589" w:hanging="360"/>
      </w:pPr>
      <w:rPr>
        <w:rFonts w:ascii="Wingdings" w:hAnsi="Wingdings" w:hint="default"/>
      </w:rPr>
    </w:lvl>
    <w:lvl w:ilvl="3" w:tplc="04260001" w:tentative="1">
      <w:start w:val="1"/>
      <w:numFmt w:val="bullet"/>
      <w:lvlText w:val=""/>
      <w:lvlJc w:val="left"/>
      <w:pPr>
        <w:ind w:left="4309" w:hanging="360"/>
      </w:pPr>
      <w:rPr>
        <w:rFonts w:ascii="Symbol" w:hAnsi="Symbol" w:hint="default"/>
      </w:rPr>
    </w:lvl>
    <w:lvl w:ilvl="4" w:tplc="04260003" w:tentative="1">
      <w:start w:val="1"/>
      <w:numFmt w:val="bullet"/>
      <w:lvlText w:val="o"/>
      <w:lvlJc w:val="left"/>
      <w:pPr>
        <w:ind w:left="5029" w:hanging="360"/>
      </w:pPr>
      <w:rPr>
        <w:rFonts w:ascii="Courier New" w:hAnsi="Courier New" w:cs="Courier New" w:hint="default"/>
      </w:rPr>
    </w:lvl>
    <w:lvl w:ilvl="5" w:tplc="04260005" w:tentative="1">
      <w:start w:val="1"/>
      <w:numFmt w:val="bullet"/>
      <w:lvlText w:val=""/>
      <w:lvlJc w:val="left"/>
      <w:pPr>
        <w:ind w:left="5749" w:hanging="360"/>
      </w:pPr>
      <w:rPr>
        <w:rFonts w:ascii="Wingdings" w:hAnsi="Wingdings" w:hint="default"/>
      </w:rPr>
    </w:lvl>
    <w:lvl w:ilvl="6" w:tplc="04260001" w:tentative="1">
      <w:start w:val="1"/>
      <w:numFmt w:val="bullet"/>
      <w:lvlText w:val=""/>
      <w:lvlJc w:val="left"/>
      <w:pPr>
        <w:ind w:left="6469" w:hanging="360"/>
      </w:pPr>
      <w:rPr>
        <w:rFonts w:ascii="Symbol" w:hAnsi="Symbol" w:hint="default"/>
      </w:rPr>
    </w:lvl>
    <w:lvl w:ilvl="7" w:tplc="04260003" w:tentative="1">
      <w:start w:val="1"/>
      <w:numFmt w:val="bullet"/>
      <w:lvlText w:val="o"/>
      <w:lvlJc w:val="left"/>
      <w:pPr>
        <w:ind w:left="7189" w:hanging="360"/>
      </w:pPr>
      <w:rPr>
        <w:rFonts w:ascii="Courier New" w:hAnsi="Courier New" w:cs="Courier New" w:hint="default"/>
      </w:rPr>
    </w:lvl>
    <w:lvl w:ilvl="8" w:tplc="04260005" w:tentative="1">
      <w:start w:val="1"/>
      <w:numFmt w:val="bullet"/>
      <w:lvlText w:val=""/>
      <w:lvlJc w:val="left"/>
      <w:pPr>
        <w:ind w:left="7909" w:hanging="360"/>
      </w:pPr>
      <w:rPr>
        <w:rFonts w:ascii="Wingdings" w:hAnsi="Wingdings" w:hint="default"/>
      </w:rPr>
    </w:lvl>
  </w:abstractNum>
  <w:abstractNum w:abstractNumId="10" w15:restartNumberingAfterBreak="0">
    <w:nsid w:val="2DB36AF3"/>
    <w:multiLevelType w:val="hybridMultilevel"/>
    <w:tmpl w:val="4E882302"/>
    <w:lvl w:ilvl="0" w:tplc="171ABB7A">
      <w:start w:val="1"/>
      <w:numFmt w:val="decimal"/>
      <w:pStyle w:val="Atsauce"/>
      <w:lvlText w:val="[%1]"/>
      <w:lvlJc w:val="left"/>
      <w:pPr>
        <w:tabs>
          <w:tab w:val="num" w:pos="851"/>
        </w:tabs>
        <w:ind w:left="851" w:hanging="494"/>
      </w:pPr>
      <w:rPr>
        <w:rFonts w:cs="Times New Roman" w:hint="default"/>
      </w:rPr>
    </w:lvl>
    <w:lvl w:ilvl="1" w:tplc="04260003" w:tentative="1">
      <w:start w:val="1"/>
      <w:numFmt w:val="lowerLetter"/>
      <w:lvlText w:val="%2."/>
      <w:lvlJc w:val="left"/>
      <w:pPr>
        <w:tabs>
          <w:tab w:val="num" w:pos="1440"/>
        </w:tabs>
        <w:ind w:left="1440" w:hanging="360"/>
      </w:pPr>
      <w:rPr>
        <w:rFonts w:cs="Times New Roman"/>
      </w:rPr>
    </w:lvl>
    <w:lvl w:ilvl="2" w:tplc="04260005" w:tentative="1">
      <w:start w:val="1"/>
      <w:numFmt w:val="lowerRoman"/>
      <w:lvlText w:val="%3."/>
      <w:lvlJc w:val="right"/>
      <w:pPr>
        <w:tabs>
          <w:tab w:val="num" w:pos="2160"/>
        </w:tabs>
        <w:ind w:left="2160" w:hanging="180"/>
      </w:pPr>
      <w:rPr>
        <w:rFonts w:cs="Times New Roman"/>
      </w:rPr>
    </w:lvl>
    <w:lvl w:ilvl="3" w:tplc="04260001" w:tentative="1">
      <w:start w:val="1"/>
      <w:numFmt w:val="decimal"/>
      <w:lvlText w:val="%4."/>
      <w:lvlJc w:val="left"/>
      <w:pPr>
        <w:tabs>
          <w:tab w:val="num" w:pos="2880"/>
        </w:tabs>
        <w:ind w:left="2880" w:hanging="360"/>
      </w:pPr>
      <w:rPr>
        <w:rFonts w:cs="Times New Roman"/>
      </w:rPr>
    </w:lvl>
    <w:lvl w:ilvl="4" w:tplc="04260003" w:tentative="1">
      <w:start w:val="1"/>
      <w:numFmt w:val="lowerLetter"/>
      <w:lvlText w:val="%5."/>
      <w:lvlJc w:val="left"/>
      <w:pPr>
        <w:tabs>
          <w:tab w:val="num" w:pos="3600"/>
        </w:tabs>
        <w:ind w:left="3600" w:hanging="360"/>
      </w:pPr>
      <w:rPr>
        <w:rFonts w:cs="Times New Roman"/>
      </w:rPr>
    </w:lvl>
    <w:lvl w:ilvl="5" w:tplc="04260005" w:tentative="1">
      <w:start w:val="1"/>
      <w:numFmt w:val="lowerRoman"/>
      <w:lvlText w:val="%6."/>
      <w:lvlJc w:val="right"/>
      <w:pPr>
        <w:tabs>
          <w:tab w:val="num" w:pos="4320"/>
        </w:tabs>
        <w:ind w:left="4320" w:hanging="180"/>
      </w:pPr>
      <w:rPr>
        <w:rFonts w:cs="Times New Roman"/>
      </w:rPr>
    </w:lvl>
    <w:lvl w:ilvl="6" w:tplc="04260001" w:tentative="1">
      <w:start w:val="1"/>
      <w:numFmt w:val="decimal"/>
      <w:lvlText w:val="%7."/>
      <w:lvlJc w:val="left"/>
      <w:pPr>
        <w:tabs>
          <w:tab w:val="num" w:pos="5040"/>
        </w:tabs>
        <w:ind w:left="5040" w:hanging="360"/>
      </w:pPr>
      <w:rPr>
        <w:rFonts w:cs="Times New Roman"/>
      </w:rPr>
    </w:lvl>
    <w:lvl w:ilvl="7" w:tplc="04260003" w:tentative="1">
      <w:start w:val="1"/>
      <w:numFmt w:val="lowerLetter"/>
      <w:lvlText w:val="%8."/>
      <w:lvlJc w:val="left"/>
      <w:pPr>
        <w:tabs>
          <w:tab w:val="num" w:pos="5760"/>
        </w:tabs>
        <w:ind w:left="5760" w:hanging="360"/>
      </w:pPr>
      <w:rPr>
        <w:rFonts w:cs="Times New Roman"/>
      </w:rPr>
    </w:lvl>
    <w:lvl w:ilvl="8" w:tplc="04260005" w:tentative="1">
      <w:start w:val="1"/>
      <w:numFmt w:val="lowerRoman"/>
      <w:lvlText w:val="%9."/>
      <w:lvlJc w:val="right"/>
      <w:pPr>
        <w:tabs>
          <w:tab w:val="num" w:pos="6480"/>
        </w:tabs>
        <w:ind w:left="6480" w:hanging="180"/>
      </w:pPr>
      <w:rPr>
        <w:rFonts w:cs="Times New Roman"/>
      </w:rPr>
    </w:lvl>
  </w:abstractNum>
  <w:abstractNum w:abstractNumId="11" w15:restartNumberingAfterBreak="0">
    <w:nsid w:val="31681F1E"/>
    <w:multiLevelType w:val="multilevel"/>
    <w:tmpl w:val="98A4328E"/>
    <w:styleLink w:val="TableNumberingCustom"/>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851" w:hanging="491"/>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2082D29"/>
    <w:multiLevelType w:val="multilevel"/>
    <w:tmpl w:val="87484B40"/>
    <w:lvl w:ilvl="0">
      <w:start w:val="1"/>
      <w:numFmt w:val="decimal"/>
      <w:pStyle w:val="Heading1"/>
      <w:lvlText w:val="%1."/>
      <w:lvlJc w:val="left"/>
      <w:pPr>
        <w:tabs>
          <w:tab w:val="num" w:pos="0"/>
        </w:tabs>
        <w:ind w:left="0" w:firstLine="0"/>
      </w:pPr>
      <w:rPr>
        <w:rFonts w:ascii="Tahoma" w:hAnsi="Tahoma" w:cs="Tahoma" w:hint="default"/>
        <w:b/>
        <w:bCs w:val="0"/>
        <w:i w:val="0"/>
        <w:iCs w:val="0"/>
        <w:caps w:val="0"/>
        <w:smallCaps w:val="0"/>
        <w:strike w:val="0"/>
        <w:dstrike w:val="0"/>
        <w:vanish w:val="0"/>
        <w:color w:val="auto"/>
        <w:spacing w:val="0"/>
        <w:w w:val="100"/>
        <w:kern w:val="0"/>
        <w:position w:val="0"/>
        <w:sz w:val="32"/>
        <w:szCs w:val="3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0"/>
        </w:tabs>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b/>
        <w:bCs w:val="0"/>
        <w:i/>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tabs>
          <w:tab w:val="num" w:pos="0"/>
        </w:tabs>
        <w:ind w:left="0" w:firstLine="0"/>
      </w:pPr>
      <w:rPr>
        <w:rFonts w:cs="Times New Roman" w:hint="default"/>
      </w:rPr>
    </w:lvl>
    <w:lvl w:ilvl="4">
      <w:start w:val="1"/>
      <w:numFmt w:val="decimal"/>
      <w:pStyle w:val="Heading5"/>
      <w:lvlText w:val="%1.%2.%3.%4.%5."/>
      <w:lvlJc w:val="left"/>
      <w:pPr>
        <w:tabs>
          <w:tab w:val="num" w:pos="0"/>
        </w:tabs>
        <w:ind w:left="0" w:firstLine="0"/>
      </w:pPr>
      <w:rPr>
        <w:rFonts w:cs="Times New Roman" w:hint="default"/>
        <w:b w:val="0"/>
      </w:rPr>
    </w:lvl>
    <w:lvl w:ilvl="5">
      <w:start w:val="1"/>
      <w:numFmt w:val="decimal"/>
      <w:pStyle w:val="Heading6"/>
      <w:lvlText w:val="%1.%2.%3.%4.%5.%6."/>
      <w:lvlJc w:val="left"/>
      <w:pPr>
        <w:tabs>
          <w:tab w:val="num" w:pos="-900"/>
        </w:tabs>
        <w:ind w:left="0" w:firstLine="0"/>
      </w:pPr>
      <w:rPr>
        <w:rFonts w:cs="Times New Roman" w:hint="default"/>
      </w:rPr>
    </w:lvl>
    <w:lvl w:ilvl="6">
      <w:start w:val="1"/>
      <w:numFmt w:val="decimal"/>
      <w:pStyle w:val="Heading7"/>
      <w:lvlText w:val="%1.%2.%3.%4.%5.%6.%7."/>
      <w:lvlJc w:val="left"/>
      <w:pPr>
        <w:tabs>
          <w:tab w:val="num" w:pos="-540"/>
        </w:tabs>
        <w:ind w:left="0" w:firstLine="0"/>
      </w:pPr>
      <w:rPr>
        <w:rFonts w:cs="Times New Roman" w:hint="default"/>
      </w:rPr>
    </w:lvl>
    <w:lvl w:ilvl="7">
      <w:start w:val="1"/>
      <w:numFmt w:val="decimal"/>
      <w:lvlText w:val="%1.%2.%3.%4.%5.%6.%7.%8."/>
      <w:lvlJc w:val="left"/>
      <w:pPr>
        <w:tabs>
          <w:tab w:val="num" w:pos="-540"/>
        </w:tabs>
        <w:ind w:left="0" w:firstLine="0"/>
      </w:pPr>
      <w:rPr>
        <w:rFonts w:cs="Times New Roman" w:hint="default"/>
      </w:rPr>
    </w:lvl>
    <w:lvl w:ilvl="8">
      <w:start w:val="1"/>
      <w:numFmt w:val="decimal"/>
      <w:lvlText w:val="%1.%2.%3.%4.%5.%6.%7.%8.%9."/>
      <w:lvlJc w:val="left"/>
      <w:pPr>
        <w:tabs>
          <w:tab w:val="num" w:pos="-180"/>
        </w:tabs>
        <w:ind w:left="0" w:firstLine="0"/>
      </w:pPr>
      <w:rPr>
        <w:rFonts w:cs="Times New Roman" w:hint="default"/>
      </w:rPr>
    </w:lvl>
  </w:abstractNum>
  <w:abstractNum w:abstractNumId="13" w15:restartNumberingAfterBreak="0">
    <w:nsid w:val="5D66583F"/>
    <w:multiLevelType w:val="multilevel"/>
    <w:tmpl w:val="DAC2FE8C"/>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701"/>
        </w:tabs>
        <w:ind w:left="1701" w:hanging="1701"/>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upperLetter"/>
      <w:lvlText w:val="Pielikums %6 -"/>
      <w:lvlJc w:val="left"/>
      <w:pPr>
        <w:tabs>
          <w:tab w:val="num" w:pos="2232"/>
        </w:tabs>
        <w:ind w:left="2232" w:hanging="1152"/>
      </w:pPr>
      <w:rPr>
        <w:rFonts w:ascii="Georgia" w:hAnsi="Georgia" w:cs="Times New Roman" w:hint="default"/>
        <w:b/>
        <w:bCs w:val="0"/>
        <w:i w:val="0"/>
        <w:iCs w:val="0"/>
        <w:caps w:val="0"/>
        <w:smallCaps w:val="0"/>
        <w:strike w:val="0"/>
        <w:dstrike w:val="0"/>
        <w:noProof w:val="0"/>
        <w:vanish w:val="0"/>
        <w:color w:val="000000"/>
        <w:spacing w:val="0"/>
        <w:kern w:val="0"/>
        <w:position w:val="0"/>
        <w:sz w:val="32"/>
        <w:szCs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6.%7"/>
      <w:lvlJc w:val="left"/>
      <w:pPr>
        <w:tabs>
          <w:tab w:val="num" w:pos="2376"/>
        </w:tabs>
        <w:ind w:left="2376" w:hanging="1296"/>
      </w:pPr>
      <w:rPr>
        <w:rFonts w:hint="default"/>
      </w:rPr>
    </w:lvl>
    <w:lvl w:ilvl="7">
      <w:start w:val="1"/>
      <w:numFmt w:val="decimal"/>
      <w:lvlText w:val="%6.%7.%8"/>
      <w:lvlJc w:val="left"/>
      <w:pPr>
        <w:tabs>
          <w:tab w:val="num" w:pos="2520"/>
        </w:tabs>
        <w:ind w:left="2520" w:hanging="1440"/>
      </w:pPr>
      <w:rPr>
        <w:rFonts w:hint="default"/>
      </w:rPr>
    </w:lvl>
    <w:lvl w:ilvl="8">
      <w:start w:val="1"/>
      <w:numFmt w:val="decimal"/>
      <w:pStyle w:val="Heading9"/>
      <w:lvlText w:val="%1.%2.%3.%4.%5.%6.%7.%8.%9"/>
      <w:lvlJc w:val="left"/>
      <w:pPr>
        <w:tabs>
          <w:tab w:val="num" w:pos="2664"/>
        </w:tabs>
        <w:ind w:left="2664" w:hanging="1584"/>
      </w:pPr>
      <w:rPr>
        <w:rFonts w:hint="default"/>
      </w:rPr>
    </w:lvl>
  </w:abstractNum>
  <w:abstractNum w:abstractNumId="14" w15:restartNumberingAfterBreak="0">
    <w:nsid w:val="66482332"/>
    <w:multiLevelType w:val="multilevel"/>
    <w:tmpl w:val="5F1C099A"/>
    <w:lvl w:ilvl="0">
      <w:start w:val="1"/>
      <w:numFmt w:val="decimal"/>
      <w:pStyle w:val="TableListNumber"/>
      <w:lvlText w:val="%1."/>
      <w:lvlJc w:val="left"/>
      <w:pPr>
        <w:ind w:left="454" w:hanging="454"/>
      </w:pPr>
      <w:rPr>
        <w:rFonts w:hint="default"/>
      </w:rPr>
    </w:lvl>
    <w:lvl w:ilvl="1">
      <w:start w:val="1"/>
      <w:numFmt w:val="decimal"/>
      <w:lvlText w:val="%1.%2."/>
      <w:lvlJc w:val="left"/>
      <w:pPr>
        <w:ind w:left="454" w:hanging="97"/>
      </w:pPr>
      <w:rPr>
        <w:rFonts w:hint="default"/>
      </w:rPr>
    </w:lvl>
    <w:lvl w:ilvl="2">
      <w:start w:val="1"/>
      <w:numFmt w:val="decimal"/>
      <w:lvlText w:val="%1.%2.%3."/>
      <w:lvlJc w:val="left"/>
      <w:pPr>
        <w:ind w:left="1134" w:hanging="454"/>
      </w:pPr>
      <w:rPr>
        <w:rFonts w:hint="default"/>
      </w:rPr>
    </w:lvl>
    <w:lvl w:ilvl="3">
      <w:start w:val="1"/>
      <w:numFmt w:val="decimal"/>
      <w:lvlText w:val="%1.%2.%3.%4."/>
      <w:lvlJc w:val="left"/>
      <w:pPr>
        <w:ind w:left="1474" w:hanging="454"/>
      </w:pPr>
      <w:rPr>
        <w:rFonts w:hint="default"/>
      </w:rPr>
    </w:lvl>
    <w:lvl w:ilvl="4">
      <w:start w:val="1"/>
      <w:numFmt w:val="decimal"/>
      <w:lvlText w:val="%1.%2.%3.%4.%5."/>
      <w:lvlJc w:val="left"/>
      <w:pPr>
        <w:ind w:left="1814" w:hanging="454"/>
      </w:pPr>
      <w:rPr>
        <w:rFonts w:hint="default"/>
      </w:rPr>
    </w:lvl>
    <w:lvl w:ilvl="5">
      <w:start w:val="1"/>
      <w:numFmt w:val="decimal"/>
      <w:lvlText w:val="%1.%2.%3.%4.%5.%6."/>
      <w:lvlJc w:val="left"/>
      <w:pPr>
        <w:ind w:left="2154" w:hanging="454"/>
      </w:pPr>
      <w:rPr>
        <w:rFonts w:hint="default"/>
      </w:rPr>
    </w:lvl>
    <w:lvl w:ilvl="6">
      <w:start w:val="1"/>
      <w:numFmt w:val="decimal"/>
      <w:lvlText w:val="%1.%2.%3.%4.%5.%6.%7."/>
      <w:lvlJc w:val="left"/>
      <w:pPr>
        <w:ind w:left="2494" w:hanging="454"/>
      </w:pPr>
      <w:rPr>
        <w:rFonts w:hint="default"/>
      </w:rPr>
    </w:lvl>
    <w:lvl w:ilvl="7">
      <w:start w:val="1"/>
      <w:numFmt w:val="decimal"/>
      <w:lvlText w:val="%1.%2.%3.%4.%5.%6.%7.%8."/>
      <w:lvlJc w:val="left"/>
      <w:pPr>
        <w:ind w:left="2834" w:hanging="454"/>
      </w:pPr>
      <w:rPr>
        <w:rFonts w:hint="default"/>
      </w:rPr>
    </w:lvl>
    <w:lvl w:ilvl="8">
      <w:start w:val="1"/>
      <w:numFmt w:val="decimal"/>
      <w:lvlText w:val="%1.%2.%3.%4.%5.%6.%7.%8.%9."/>
      <w:lvlJc w:val="left"/>
      <w:pPr>
        <w:ind w:left="3174" w:hanging="454"/>
      </w:pPr>
      <w:rPr>
        <w:rFonts w:hint="default"/>
      </w:rPr>
    </w:lvl>
  </w:abstractNum>
  <w:abstractNum w:abstractNumId="15" w15:restartNumberingAfterBreak="0">
    <w:nsid w:val="7FEB1C71"/>
    <w:multiLevelType w:val="hybridMultilevel"/>
    <w:tmpl w:val="2AA69270"/>
    <w:lvl w:ilvl="0" w:tplc="04090001">
      <w:start w:val="1"/>
      <w:numFmt w:val="bullet"/>
      <w:pStyle w:val="TableListBullet2"/>
      <w:lvlText w:val="o"/>
      <w:lvlJc w:val="left"/>
      <w:pPr>
        <w:tabs>
          <w:tab w:val="num" w:pos="924"/>
        </w:tabs>
        <w:ind w:left="924"/>
      </w:pPr>
      <w:rPr>
        <w:rFonts w:ascii="Courier New" w:hAnsi="Courier New" w:hint="default"/>
        <w:sz w:val="16"/>
      </w:rPr>
    </w:lvl>
    <w:lvl w:ilvl="1" w:tplc="04090003" w:tentative="1">
      <w:start w:val="1"/>
      <w:numFmt w:val="bullet"/>
      <w:lvlText w:val="o"/>
      <w:lvlJc w:val="left"/>
      <w:pPr>
        <w:tabs>
          <w:tab w:val="num" w:pos="2517"/>
        </w:tabs>
        <w:ind w:left="2517" w:hanging="360"/>
      </w:pPr>
      <w:rPr>
        <w:rFonts w:ascii="Courier New" w:hAnsi="Courier New" w:hint="default"/>
      </w:rPr>
    </w:lvl>
    <w:lvl w:ilvl="2" w:tplc="04090005" w:tentative="1">
      <w:start w:val="1"/>
      <w:numFmt w:val="bullet"/>
      <w:lvlText w:val=""/>
      <w:lvlJc w:val="left"/>
      <w:pPr>
        <w:tabs>
          <w:tab w:val="num" w:pos="3237"/>
        </w:tabs>
        <w:ind w:left="3237" w:hanging="360"/>
      </w:pPr>
      <w:rPr>
        <w:rFonts w:ascii="Wingdings" w:hAnsi="Wingdings" w:hint="default"/>
      </w:rPr>
    </w:lvl>
    <w:lvl w:ilvl="3" w:tplc="04090001" w:tentative="1">
      <w:start w:val="1"/>
      <w:numFmt w:val="bullet"/>
      <w:lvlText w:val=""/>
      <w:lvlJc w:val="left"/>
      <w:pPr>
        <w:tabs>
          <w:tab w:val="num" w:pos="3957"/>
        </w:tabs>
        <w:ind w:left="3957" w:hanging="360"/>
      </w:pPr>
      <w:rPr>
        <w:rFonts w:ascii="Symbol" w:hAnsi="Symbol" w:hint="default"/>
      </w:rPr>
    </w:lvl>
    <w:lvl w:ilvl="4" w:tplc="04090003" w:tentative="1">
      <w:start w:val="1"/>
      <w:numFmt w:val="bullet"/>
      <w:lvlText w:val="o"/>
      <w:lvlJc w:val="left"/>
      <w:pPr>
        <w:tabs>
          <w:tab w:val="num" w:pos="4677"/>
        </w:tabs>
        <w:ind w:left="4677" w:hanging="360"/>
      </w:pPr>
      <w:rPr>
        <w:rFonts w:ascii="Courier New" w:hAnsi="Courier New" w:hint="default"/>
      </w:rPr>
    </w:lvl>
    <w:lvl w:ilvl="5" w:tplc="04090005" w:tentative="1">
      <w:start w:val="1"/>
      <w:numFmt w:val="bullet"/>
      <w:lvlText w:val=""/>
      <w:lvlJc w:val="left"/>
      <w:pPr>
        <w:tabs>
          <w:tab w:val="num" w:pos="5397"/>
        </w:tabs>
        <w:ind w:left="5397" w:hanging="360"/>
      </w:pPr>
      <w:rPr>
        <w:rFonts w:ascii="Wingdings" w:hAnsi="Wingdings" w:hint="default"/>
      </w:rPr>
    </w:lvl>
    <w:lvl w:ilvl="6" w:tplc="04090001" w:tentative="1">
      <w:start w:val="1"/>
      <w:numFmt w:val="bullet"/>
      <w:lvlText w:val=""/>
      <w:lvlJc w:val="left"/>
      <w:pPr>
        <w:tabs>
          <w:tab w:val="num" w:pos="6117"/>
        </w:tabs>
        <w:ind w:left="6117" w:hanging="360"/>
      </w:pPr>
      <w:rPr>
        <w:rFonts w:ascii="Symbol" w:hAnsi="Symbol" w:hint="default"/>
      </w:rPr>
    </w:lvl>
    <w:lvl w:ilvl="7" w:tplc="04090003" w:tentative="1">
      <w:start w:val="1"/>
      <w:numFmt w:val="bullet"/>
      <w:lvlText w:val="o"/>
      <w:lvlJc w:val="left"/>
      <w:pPr>
        <w:tabs>
          <w:tab w:val="num" w:pos="6837"/>
        </w:tabs>
        <w:ind w:left="6837" w:hanging="360"/>
      </w:pPr>
      <w:rPr>
        <w:rFonts w:ascii="Courier New" w:hAnsi="Courier New" w:hint="default"/>
      </w:rPr>
    </w:lvl>
    <w:lvl w:ilvl="8" w:tplc="04090005" w:tentative="1">
      <w:start w:val="1"/>
      <w:numFmt w:val="bullet"/>
      <w:lvlText w:val=""/>
      <w:lvlJc w:val="left"/>
      <w:pPr>
        <w:tabs>
          <w:tab w:val="num" w:pos="7557"/>
        </w:tabs>
        <w:ind w:left="7557" w:hanging="360"/>
      </w:pPr>
      <w:rPr>
        <w:rFonts w:ascii="Wingdings" w:hAnsi="Wingdings" w:hint="default"/>
      </w:rPr>
    </w:lvl>
  </w:abstractNum>
  <w:num w:numId="1">
    <w:abstractNumId w:val="2"/>
  </w:num>
  <w:num w:numId="2">
    <w:abstractNumId w:val="1"/>
  </w:num>
  <w:num w:numId="3">
    <w:abstractNumId w:val="0"/>
  </w:num>
  <w:num w:numId="4">
    <w:abstractNumId w:val="15"/>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num>
  <w:num w:numId="7">
    <w:abstractNumId w:val="7"/>
  </w:num>
  <w:num w:numId="8">
    <w:abstractNumId w:val="5"/>
  </w:num>
  <w:num w:numId="9">
    <w:abstractNumId w:val="6"/>
  </w:num>
  <w:num w:numId="10">
    <w:abstractNumId w:val="9"/>
  </w:num>
  <w:num w:numId="11">
    <w:abstractNumId w:val="8"/>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4"/>
  </w:num>
  <w:num w:numId="15">
    <w:abstractNumId w:val="3"/>
  </w:num>
  <w:num w:numId="16">
    <w:abstractNumId w:val="11"/>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899"/>
    <w:rsid w:val="00000602"/>
    <w:rsid w:val="000049D6"/>
    <w:rsid w:val="00005C6F"/>
    <w:rsid w:val="00013374"/>
    <w:rsid w:val="0001613F"/>
    <w:rsid w:val="00021632"/>
    <w:rsid w:val="00031337"/>
    <w:rsid w:val="0003216F"/>
    <w:rsid w:val="0003245D"/>
    <w:rsid w:val="00033910"/>
    <w:rsid w:val="00034DD3"/>
    <w:rsid w:val="00034FFA"/>
    <w:rsid w:val="000418BB"/>
    <w:rsid w:val="000507E7"/>
    <w:rsid w:val="00055177"/>
    <w:rsid w:val="00060355"/>
    <w:rsid w:val="00060919"/>
    <w:rsid w:val="000617D7"/>
    <w:rsid w:val="00066E1C"/>
    <w:rsid w:val="00070D70"/>
    <w:rsid w:val="0007194E"/>
    <w:rsid w:val="000740F5"/>
    <w:rsid w:val="00083472"/>
    <w:rsid w:val="00083961"/>
    <w:rsid w:val="00083D97"/>
    <w:rsid w:val="00090098"/>
    <w:rsid w:val="00092544"/>
    <w:rsid w:val="00092627"/>
    <w:rsid w:val="00096601"/>
    <w:rsid w:val="0009741B"/>
    <w:rsid w:val="000977FC"/>
    <w:rsid w:val="000A51A8"/>
    <w:rsid w:val="000B2E1C"/>
    <w:rsid w:val="000B3260"/>
    <w:rsid w:val="000B69AB"/>
    <w:rsid w:val="000C52D6"/>
    <w:rsid w:val="000D4F8B"/>
    <w:rsid w:val="000D5176"/>
    <w:rsid w:val="000E3167"/>
    <w:rsid w:val="000E3275"/>
    <w:rsid w:val="000F138C"/>
    <w:rsid w:val="000F7501"/>
    <w:rsid w:val="001053A7"/>
    <w:rsid w:val="0010694D"/>
    <w:rsid w:val="00107F00"/>
    <w:rsid w:val="001103A7"/>
    <w:rsid w:val="001138B3"/>
    <w:rsid w:val="00115B65"/>
    <w:rsid w:val="0011743D"/>
    <w:rsid w:val="00120DE6"/>
    <w:rsid w:val="00121340"/>
    <w:rsid w:val="001232AF"/>
    <w:rsid w:val="0012337D"/>
    <w:rsid w:val="00132BFB"/>
    <w:rsid w:val="00133289"/>
    <w:rsid w:val="001352B7"/>
    <w:rsid w:val="00137CAB"/>
    <w:rsid w:val="00143DC0"/>
    <w:rsid w:val="0014704B"/>
    <w:rsid w:val="001514D2"/>
    <w:rsid w:val="00151C37"/>
    <w:rsid w:val="00152BF7"/>
    <w:rsid w:val="00157156"/>
    <w:rsid w:val="001572FF"/>
    <w:rsid w:val="00163CF1"/>
    <w:rsid w:val="00172428"/>
    <w:rsid w:val="00175325"/>
    <w:rsid w:val="00176B95"/>
    <w:rsid w:val="00180741"/>
    <w:rsid w:val="001837B3"/>
    <w:rsid w:val="001839D8"/>
    <w:rsid w:val="00185A82"/>
    <w:rsid w:val="00196156"/>
    <w:rsid w:val="001969ED"/>
    <w:rsid w:val="00196AFB"/>
    <w:rsid w:val="00196CD0"/>
    <w:rsid w:val="001B190B"/>
    <w:rsid w:val="001B2C84"/>
    <w:rsid w:val="001B6AC9"/>
    <w:rsid w:val="001C267E"/>
    <w:rsid w:val="001C4A5B"/>
    <w:rsid w:val="001C4E43"/>
    <w:rsid w:val="001C592A"/>
    <w:rsid w:val="001D0FDF"/>
    <w:rsid w:val="001D1DC7"/>
    <w:rsid w:val="001D6B37"/>
    <w:rsid w:val="001E74D5"/>
    <w:rsid w:val="001E7B24"/>
    <w:rsid w:val="001F0100"/>
    <w:rsid w:val="001F466F"/>
    <w:rsid w:val="001F6674"/>
    <w:rsid w:val="00200407"/>
    <w:rsid w:val="00200CB5"/>
    <w:rsid w:val="002013BF"/>
    <w:rsid w:val="0020465B"/>
    <w:rsid w:val="002122A6"/>
    <w:rsid w:val="00221065"/>
    <w:rsid w:val="002268E8"/>
    <w:rsid w:val="00234FCD"/>
    <w:rsid w:val="00241E67"/>
    <w:rsid w:val="00241FEF"/>
    <w:rsid w:val="00244BD9"/>
    <w:rsid w:val="002464A8"/>
    <w:rsid w:val="0025081F"/>
    <w:rsid w:val="0025192B"/>
    <w:rsid w:val="002565BE"/>
    <w:rsid w:val="00256762"/>
    <w:rsid w:val="00260C84"/>
    <w:rsid w:val="002622C8"/>
    <w:rsid w:val="002627D7"/>
    <w:rsid w:val="00275379"/>
    <w:rsid w:val="00276AC0"/>
    <w:rsid w:val="002808F2"/>
    <w:rsid w:val="00280997"/>
    <w:rsid w:val="002835E6"/>
    <w:rsid w:val="00284E39"/>
    <w:rsid w:val="00285D03"/>
    <w:rsid w:val="00287469"/>
    <w:rsid w:val="00290C91"/>
    <w:rsid w:val="002916C2"/>
    <w:rsid w:val="002916E8"/>
    <w:rsid w:val="0029255E"/>
    <w:rsid w:val="00292BC2"/>
    <w:rsid w:val="0029404C"/>
    <w:rsid w:val="002945A1"/>
    <w:rsid w:val="00294D3E"/>
    <w:rsid w:val="002A1902"/>
    <w:rsid w:val="002A19A9"/>
    <w:rsid w:val="002A38E3"/>
    <w:rsid w:val="002A6510"/>
    <w:rsid w:val="002A6D75"/>
    <w:rsid w:val="002B08A2"/>
    <w:rsid w:val="002B0D17"/>
    <w:rsid w:val="002B3D41"/>
    <w:rsid w:val="002B3F50"/>
    <w:rsid w:val="002B4A66"/>
    <w:rsid w:val="002C0631"/>
    <w:rsid w:val="002C1576"/>
    <w:rsid w:val="002D138F"/>
    <w:rsid w:val="002D1E13"/>
    <w:rsid w:val="002D22CD"/>
    <w:rsid w:val="002D314E"/>
    <w:rsid w:val="002D3EB4"/>
    <w:rsid w:val="002D7420"/>
    <w:rsid w:val="002E493A"/>
    <w:rsid w:val="002E4FB9"/>
    <w:rsid w:val="002E6563"/>
    <w:rsid w:val="002F248E"/>
    <w:rsid w:val="002F252C"/>
    <w:rsid w:val="002F36BE"/>
    <w:rsid w:val="003033EB"/>
    <w:rsid w:val="003059D4"/>
    <w:rsid w:val="00310874"/>
    <w:rsid w:val="00311622"/>
    <w:rsid w:val="00314177"/>
    <w:rsid w:val="003147BD"/>
    <w:rsid w:val="00314BF2"/>
    <w:rsid w:val="0031658F"/>
    <w:rsid w:val="0032193B"/>
    <w:rsid w:val="00324B48"/>
    <w:rsid w:val="00324BE3"/>
    <w:rsid w:val="003259E9"/>
    <w:rsid w:val="00331EC6"/>
    <w:rsid w:val="00332320"/>
    <w:rsid w:val="00332C2F"/>
    <w:rsid w:val="0033315E"/>
    <w:rsid w:val="00333DB2"/>
    <w:rsid w:val="00340242"/>
    <w:rsid w:val="003444C9"/>
    <w:rsid w:val="00347E76"/>
    <w:rsid w:val="003528F7"/>
    <w:rsid w:val="00353F08"/>
    <w:rsid w:val="00355C9B"/>
    <w:rsid w:val="00361B27"/>
    <w:rsid w:val="00362ED8"/>
    <w:rsid w:val="00366082"/>
    <w:rsid w:val="00371540"/>
    <w:rsid w:val="003724FC"/>
    <w:rsid w:val="00374259"/>
    <w:rsid w:val="00376164"/>
    <w:rsid w:val="00385F4B"/>
    <w:rsid w:val="00391A25"/>
    <w:rsid w:val="00393431"/>
    <w:rsid w:val="00395949"/>
    <w:rsid w:val="00396C03"/>
    <w:rsid w:val="00397A30"/>
    <w:rsid w:val="003A7630"/>
    <w:rsid w:val="003C1DA0"/>
    <w:rsid w:val="003D6080"/>
    <w:rsid w:val="003D619B"/>
    <w:rsid w:val="003D73F1"/>
    <w:rsid w:val="003E1A75"/>
    <w:rsid w:val="003E2629"/>
    <w:rsid w:val="003E3BF1"/>
    <w:rsid w:val="003E568F"/>
    <w:rsid w:val="003E5FA2"/>
    <w:rsid w:val="003E6025"/>
    <w:rsid w:val="003F2844"/>
    <w:rsid w:val="003F2BEF"/>
    <w:rsid w:val="003F5936"/>
    <w:rsid w:val="003F5EE0"/>
    <w:rsid w:val="003F72C3"/>
    <w:rsid w:val="00402C2C"/>
    <w:rsid w:val="00403B65"/>
    <w:rsid w:val="00406789"/>
    <w:rsid w:val="00407588"/>
    <w:rsid w:val="00410A3F"/>
    <w:rsid w:val="00417D2B"/>
    <w:rsid w:val="00420965"/>
    <w:rsid w:val="00421F1D"/>
    <w:rsid w:val="004222EB"/>
    <w:rsid w:val="00426DD1"/>
    <w:rsid w:val="004321B9"/>
    <w:rsid w:val="00432AA5"/>
    <w:rsid w:val="004408CC"/>
    <w:rsid w:val="00441009"/>
    <w:rsid w:val="0044444E"/>
    <w:rsid w:val="0045048C"/>
    <w:rsid w:val="00461DFF"/>
    <w:rsid w:val="0047572C"/>
    <w:rsid w:val="004765F3"/>
    <w:rsid w:val="00480E32"/>
    <w:rsid w:val="004818F3"/>
    <w:rsid w:val="00483B9E"/>
    <w:rsid w:val="00486C9B"/>
    <w:rsid w:val="00491080"/>
    <w:rsid w:val="00491ADC"/>
    <w:rsid w:val="00495799"/>
    <w:rsid w:val="00495B51"/>
    <w:rsid w:val="004A0C1B"/>
    <w:rsid w:val="004A548E"/>
    <w:rsid w:val="004A6111"/>
    <w:rsid w:val="004B2BD8"/>
    <w:rsid w:val="004B3DD5"/>
    <w:rsid w:val="004B439D"/>
    <w:rsid w:val="004B4986"/>
    <w:rsid w:val="004C5A30"/>
    <w:rsid w:val="004C5BA0"/>
    <w:rsid w:val="004E2FED"/>
    <w:rsid w:val="00501B8D"/>
    <w:rsid w:val="005034C8"/>
    <w:rsid w:val="00506773"/>
    <w:rsid w:val="005075ED"/>
    <w:rsid w:val="005106ED"/>
    <w:rsid w:val="00511AF9"/>
    <w:rsid w:val="00513F6E"/>
    <w:rsid w:val="0051450B"/>
    <w:rsid w:val="005175CA"/>
    <w:rsid w:val="0052144D"/>
    <w:rsid w:val="00522224"/>
    <w:rsid w:val="0052563B"/>
    <w:rsid w:val="005262EA"/>
    <w:rsid w:val="00527059"/>
    <w:rsid w:val="00532496"/>
    <w:rsid w:val="0053592C"/>
    <w:rsid w:val="00535B49"/>
    <w:rsid w:val="00535E0A"/>
    <w:rsid w:val="00537F2F"/>
    <w:rsid w:val="00540A28"/>
    <w:rsid w:val="00542660"/>
    <w:rsid w:val="005436EA"/>
    <w:rsid w:val="005478A9"/>
    <w:rsid w:val="00550BE2"/>
    <w:rsid w:val="005544DE"/>
    <w:rsid w:val="00555E93"/>
    <w:rsid w:val="005562CF"/>
    <w:rsid w:val="00561FBB"/>
    <w:rsid w:val="005633CC"/>
    <w:rsid w:val="0056622C"/>
    <w:rsid w:val="00570D4E"/>
    <w:rsid w:val="00571532"/>
    <w:rsid w:val="00571672"/>
    <w:rsid w:val="00572759"/>
    <w:rsid w:val="00572D1C"/>
    <w:rsid w:val="00574797"/>
    <w:rsid w:val="00575A3E"/>
    <w:rsid w:val="00582894"/>
    <w:rsid w:val="00582FF5"/>
    <w:rsid w:val="00584E39"/>
    <w:rsid w:val="00596076"/>
    <w:rsid w:val="005A366D"/>
    <w:rsid w:val="005A45C4"/>
    <w:rsid w:val="005A47E1"/>
    <w:rsid w:val="005B1829"/>
    <w:rsid w:val="005B1F0C"/>
    <w:rsid w:val="005B2500"/>
    <w:rsid w:val="005B524D"/>
    <w:rsid w:val="005B5977"/>
    <w:rsid w:val="005B64CC"/>
    <w:rsid w:val="005B674F"/>
    <w:rsid w:val="005B7087"/>
    <w:rsid w:val="005C0C9B"/>
    <w:rsid w:val="005C2302"/>
    <w:rsid w:val="005C4276"/>
    <w:rsid w:val="005C42A7"/>
    <w:rsid w:val="005C4A3C"/>
    <w:rsid w:val="005C778D"/>
    <w:rsid w:val="005D6A0E"/>
    <w:rsid w:val="005D7BA7"/>
    <w:rsid w:val="005E63A1"/>
    <w:rsid w:val="005F069E"/>
    <w:rsid w:val="005F6B5B"/>
    <w:rsid w:val="00600392"/>
    <w:rsid w:val="00603AA9"/>
    <w:rsid w:val="00606078"/>
    <w:rsid w:val="00606A47"/>
    <w:rsid w:val="0061584B"/>
    <w:rsid w:val="00623194"/>
    <w:rsid w:val="006234C5"/>
    <w:rsid w:val="00623EB2"/>
    <w:rsid w:val="00626617"/>
    <w:rsid w:val="006320E7"/>
    <w:rsid w:val="006340BB"/>
    <w:rsid w:val="00634C42"/>
    <w:rsid w:val="006445EB"/>
    <w:rsid w:val="0065231C"/>
    <w:rsid w:val="00653070"/>
    <w:rsid w:val="00654E94"/>
    <w:rsid w:val="00655B89"/>
    <w:rsid w:val="00655CDE"/>
    <w:rsid w:val="006578E0"/>
    <w:rsid w:val="00662712"/>
    <w:rsid w:val="006700EC"/>
    <w:rsid w:val="006702BB"/>
    <w:rsid w:val="00670997"/>
    <w:rsid w:val="006710BC"/>
    <w:rsid w:val="00672DF1"/>
    <w:rsid w:val="0067341B"/>
    <w:rsid w:val="00674BA6"/>
    <w:rsid w:val="00675B8B"/>
    <w:rsid w:val="0068159C"/>
    <w:rsid w:val="006832DC"/>
    <w:rsid w:val="00683CC9"/>
    <w:rsid w:val="0068458B"/>
    <w:rsid w:val="0068567D"/>
    <w:rsid w:val="00685D7A"/>
    <w:rsid w:val="00685F78"/>
    <w:rsid w:val="00687AE0"/>
    <w:rsid w:val="00695386"/>
    <w:rsid w:val="00695CCA"/>
    <w:rsid w:val="006A05B8"/>
    <w:rsid w:val="006A08D0"/>
    <w:rsid w:val="006A12A4"/>
    <w:rsid w:val="006B130F"/>
    <w:rsid w:val="006B2592"/>
    <w:rsid w:val="006B3DAC"/>
    <w:rsid w:val="006B4899"/>
    <w:rsid w:val="006B6BC3"/>
    <w:rsid w:val="006B6CAC"/>
    <w:rsid w:val="006B77DB"/>
    <w:rsid w:val="006B789D"/>
    <w:rsid w:val="006C0CA3"/>
    <w:rsid w:val="006C4173"/>
    <w:rsid w:val="006C48D2"/>
    <w:rsid w:val="006D1646"/>
    <w:rsid w:val="006D749C"/>
    <w:rsid w:val="006E06DC"/>
    <w:rsid w:val="006E20DF"/>
    <w:rsid w:val="006E256A"/>
    <w:rsid w:val="006E411C"/>
    <w:rsid w:val="006E42A3"/>
    <w:rsid w:val="006E7C3F"/>
    <w:rsid w:val="006E7EA4"/>
    <w:rsid w:val="006F1CC3"/>
    <w:rsid w:val="006F428E"/>
    <w:rsid w:val="006F4791"/>
    <w:rsid w:val="006F4C87"/>
    <w:rsid w:val="00706D5A"/>
    <w:rsid w:val="00711919"/>
    <w:rsid w:val="00716FDA"/>
    <w:rsid w:val="00717710"/>
    <w:rsid w:val="00717E82"/>
    <w:rsid w:val="00720A92"/>
    <w:rsid w:val="00721744"/>
    <w:rsid w:val="007247FE"/>
    <w:rsid w:val="00725D41"/>
    <w:rsid w:val="00727468"/>
    <w:rsid w:val="00731799"/>
    <w:rsid w:val="0073202F"/>
    <w:rsid w:val="007327BD"/>
    <w:rsid w:val="00732FA0"/>
    <w:rsid w:val="007379DC"/>
    <w:rsid w:val="0074035A"/>
    <w:rsid w:val="00743A06"/>
    <w:rsid w:val="007443DD"/>
    <w:rsid w:val="00746995"/>
    <w:rsid w:val="00754B24"/>
    <w:rsid w:val="00757569"/>
    <w:rsid w:val="00757F5D"/>
    <w:rsid w:val="00766B8B"/>
    <w:rsid w:val="00771D21"/>
    <w:rsid w:val="007775FD"/>
    <w:rsid w:val="0078092E"/>
    <w:rsid w:val="007838B9"/>
    <w:rsid w:val="007849FA"/>
    <w:rsid w:val="00787A65"/>
    <w:rsid w:val="00790F0A"/>
    <w:rsid w:val="00791022"/>
    <w:rsid w:val="00792323"/>
    <w:rsid w:val="00792412"/>
    <w:rsid w:val="00792B45"/>
    <w:rsid w:val="00792B7D"/>
    <w:rsid w:val="00793721"/>
    <w:rsid w:val="00793A9F"/>
    <w:rsid w:val="007A16F2"/>
    <w:rsid w:val="007A2C5C"/>
    <w:rsid w:val="007A2F78"/>
    <w:rsid w:val="007A5861"/>
    <w:rsid w:val="007A64FF"/>
    <w:rsid w:val="007B225C"/>
    <w:rsid w:val="007B6B83"/>
    <w:rsid w:val="007C04B3"/>
    <w:rsid w:val="007C231B"/>
    <w:rsid w:val="007C2BE6"/>
    <w:rsid w:val="007C4617"/>
    <w:rsid w:val="007D2574"/>
    <w:rsid w:val="007D3BB3"/>
    <w:rsid w:val="007D4283"/>
    <w:rsid w:val="007D795B"/>
    <w:rsid w:val="007F6C99"/>
    <w:rsid w:val="0080756A"/>
    <w:rsid w:val="00810525"/>
    <w:rsid w:val="00810906"/>
    <w:rsid w:val="008111F2"/>
    <w:rsid w:val="00812A18"/>
    <w:rsid w:val="008211FF"/>
    <w:rsid w:val="00822622"/>
    <w:rsid w:val="008269E5"/>
    <w:rsid w:val="0082726C"/>
    <w:rsid w:val="00827CFE"/>
    <w:rsid w:val="00841AEC"/>
    <w:rsid w:val="008430C0"/>
    <w:rsid w:val="00845418"/>
    <w:rsid w:val="00847BCB"/>
    <w:rsid w:val="00850C61"/>
    <w:rsid w:val="00857263"/>
    <w:rsid w:val="008631A8"/>
    <w:rsid w:val="00873D2D"/>
    <w:rsid w:val="00874712"/>
    <w:rsid w:val="0087489A"/>
    <w:rsid w:val="008801D2"/>
    <w:rsid w:val="00883144"/>
    <w:rsid w:val="008847A2"/>
    <w:rsid w:val="008848A3"/>
    <w:rsid w:val="00885E33"/>
    <w:rsid w:val="00892361"/>
    <w:rsid w:val="008950DF"/>
    <w:rsid w:val="00895512"/>
    <w:rsid w:val="008A2170"/>
    <w:rsid w:val="008A4BB8"/>
    <w:rsid w:val="008A60B2"/>
    <w:rsid w:val="008A6D56"/>
    <w:rsid w:val="008B0186"/>
    <w:rsid w:val="008B03C4"/>
    <w:rsid w:val="008B0A40"/>
    <w:rsid w:val="008B238A"/>
    <w:rsid w:val="008B28F5"/>
    <w:rsid w:val="008B4BE6"/>
    <w:rsid w:val="008B5D4A"/>
    <w:rsid w:val="008C1921"/>
    <w:rsid w:val="008C4782"/>
    <w:rsid w:val="008C5EEB"/>
    <w:rsid w:val="008D18E4"/>
    <w:rsid w:val="008D3799"/>
    <w:rsid w:val="008D3D73"/>
    <w:rsid w:val="008E2FC7"/>
    <w:rsid w:val="008E4CFB"/>
    <w:rsid w:val="008F372B"/>
    <w:rsid w:val="008F7833"/>
    <w:rsid w:val="0090001C"/>
    <w:rsid w:val="00900251"/>
    <w:rsid w:val="0090199C"/>
    <w:rsid w:val="00901EA5"/>
    <w:rsid w:val="00902E38"/>
    <w:rsid w:val="00905F73"/>
    <w:rsid w:val="00906AD9"/>
    <w:rsid w:val="00910212"/>
    <w:rsid w:val="009116C3"/>
    <w:rsid w:val="009151F4"/>
    <w:rsid w:val="00915212"/>
    <w:rsid w:val="00915F6F"/>
    <w:rsid w:val="0092007E"/>
    <w:rsid w:val="00920976"/>
    <w:rsid w:val="009230C6"/>
    <w:rsid w:val="00924311"/>
    <w:rsid w:val="009266B0"/>
    <w:rsid w:val="009322F2"/>
    <w:rsid w:val="0093614A"/>
    <w:rsid w:val="00941CDB"/>
    <w:rsid w:val="00944068"/>
    <w:rsid w:val="00953EE0"/>
    <w:rsid w:val="009542BA"/>
    <w:rsid w:val="00955B1E"/>
    <w:rsid w:val="009572CA"/>
    <w:rsid w:val="0096129B"/>
    <w:rsid w:val="00962D48"/>
    <w:rsid w:val="00967903"/>
    <w:rsid w:val="00981F21"/>
    <w:rsid w:val="00986221"/>
    <w:rsid w:val="009865A9"/>
    <w:rsid w:val="00992D82"/>
    <w:rsid w:val="009A1FB7"/>
    <w:rsid w:val="009A42A5"/>
    <w:rsid w:val="009A4696"/>
    <w:rsid w:val="009B066D"/>
    <w:rsid w:val="009B1124"/>
    <w:rsid w:val="009B208D"/>
    <w:rsid w:val="009B3D37"/>
    <w:rsid w:val="009B43E4"/>
    <w:rsid w:val="009B7004"/>
    <w:rsid w:val="009C0949"/>
    <w:rsid w:val="009C09B6"/>
    <w:rsid w:val="009C1B81"/>
    <w:rsid w:val="009C3FAA"/>
    <w:rsid w:val="009C5D0D"/>
    <w:rsid w:val="009C78EA"/>
    <w:rsid w:val="009C7B09"/>
    <w:rsid w:val="009D4FAF"/>
    <w:rsid w:val="009E2F90"/>
    <w:rsid w:val="009F0BFA"/>
    <w:rsid w:val="009F2595"/>
    <w:rsid w:val="009F2D10"/>
    <w:rsid w:val="009F422D"/>
    <w:rsid w:val="009F4685"/>
    <w:rsid w:val="009F5538"/>
    <w:rsid w:val="009F5703"/>
    <w:rsid w:val="009F7948"/>
    <w:rsid w:val="00A0245D"/>
    <w:rsid w:val="00A02707"/>
    <w:rsid w:val="00A02FDD"/>
    <w:rsid w:val="00A03555"/>
    <w:rsid w:val="00A035D6"/>
    <w:rsid w:val="00A03EFD"/>
    <w:rsid w:val="00A04F60"/>
    <w:rsid w:val="00A0545F"/>
    <w:rsid w:val="00A074FC"/>
    <w:rsid w:val="00A11A88"/>
    <w:rsid w:val="00A11C97"/>
    <w:rsid w:val="00A13115"/>
    <w:rsid w:val="00A17D62"/>
    <w:rsid w:val="00A24424"/>
    <w:rsid w:val="00A24D1A"/>
    <w:rsid w:val="00A26D9A"/>
    <w:rsid w:val="00A27482"/>
    <w:rsid w:val="00A31501"/>
    <w:rsid w:val="00A3153D"/>
    <w:rsid w:val="00A316A2"/>
    <w:rsid w:val="00A33291"/>
    <w:rsid w:val="00A3519B"/>
    <w:rsid w:val="00A37528"/>
    <w:rsid w:val="00A4503B"/>
    <w:rsid w:val="00A45060"/>
    <w:rsid w:val="00A453F4"/>
    <w:rsid w:val="00A4730A"/>
    <w:rsid w:val="00A47FBB"/>
    <w:rsid w:val="00A537E7"/>
    <w:rsid w:val="00A613B2"/>
    <w:rsid w:val="00A6531E"/>
    <w:rsid w:val="00A653CF"/>
    <w:rsid w:val="00A65DE6"/>
    <w:rsid w:val="00A72650"/>
    <w:rsid w:val="00A737DE"/>
    <w:rsid w:val="00A73C73"/>
    <w:rsid w:val="00A77BA4"/>
    <w:rsid w:val="00A81A77"/>
    <w:rsid w:val="00A81E1F"/>
    <w:rsid w:val="00A84FD8"/>
    <w:rsid w:val="00A905F2"/>
    <w:rsid w:val="00A90707"/>
    <w:rsid w:val="00A92771"/>
    <w:rsid w:val="00A94967"/>
    <w:rsid w:val="00A9503D"/>
    <w:rsid w:val="00A963B1"/>
    <w:rsid w:val="00AA4932"/>
    <w:rsid w:val="00AA4A72"/>
    <w:rsid w:val="00AA4FCB"/>
    <w:rsid w:val="00AA6782"/>
    <w:rsid w:val="00AB0778"/>
    <w:rsid w:val="00AB324E"/>
    <w:rsid w:val="00AB3A2D"/>
    <w:rsid w:val="00AB53FB"/>
    <w:rsid w:val="00AC61A8"/>
    <w:rsid w:val="00AC694C"/>
    <w:rsid w:val="00AD1212"/>
    <w:rsid w:val="00AD5A64"/>
    <w:rsid w:val="00AD6CE6"/>
    <w:rsid w:val="00AE0B6B"/>
    <w:rsid w:val="00AE213F"/>
    <w:rsid w:val="00AE2873"/>
    <w:rsid w:val="00AE356F"/>
    <w:rsid w:val="00AE3716"/>
    <w:rsid w:val="00AE3817"/>
    <w:rsid w:val="00AE3AF5"/>
    <w:rsid w:val="00AE5546"/>
    <w:rsid w:val="00AF32CC"/>
    <w:rsid w:val="00AF4969"/>
    <w:rsid w:val="00AF4F3B"/>
    <w:rsid w:val="00AF65D3"/>
    <w:rsid w:val="00AF67A6"/>
    <w:rsid w:val="00AF6C8D"/>
    <w:rsid w:val="00AF6E1A"/>
    <w:rsid w:val="00AF7260"/>
    <w:rsid w:val="00B0053E"/>
    <w:rsid w:val="00B0237F"/>
    <w:rsid w:val="00B02A8E"/>
    <w:rsid w:val="00B0300E"/>
    <w:rsid w:val="00B06BDC"/>
    <w:rsid w:val="00B07271"/>
    <w:rsid w:val="00B07715"/>
    <w:rsid w:val="00B1177B"/>
    <w:rsid w:val="00B14614"/>
    <w:rsid w:val="00B1787E"/>
    <w:rsid w:val="00B210F9"/>
    <w:rsid w:val="00B2123E"/>
    <w:rsid w:val="00B22C60"/>
    <w:rsid w:val="00B236A7"/>
    <w:rsid w:val="00B26B3C"/>
    <w:rsid w:val="00B26BAD"/>
    <w:rsid w:val="00B340AD"/>
    <w:rsid w:val="00B34CBB"/>
    <w:rsid w:val="00B35473"/>
    <w:rsid w:val="00B3633F"/>
    <w:rsid w:val="00B36357"/>
    <w:rsid w:val="00B41FE6"/>
    <w:rsid w:val="00B42B66"/>
    <w:rsid w:val="00B43E40"/>
    <w:rsid w:val="00B45984"/>
    <w:rsid w:val="00B46A06"/>
    <w:rsid w:val="00B47A33"/>
    <w:rsid w:val="00B5227C"/>
    <w:rsid w:val="00B530B6"/>
    <w:rsid w:val="00B56EDA"/>
    <w:rsid w:val="00B5758F"/>
    <w:rsid w:val="00B63415"/>
    <w:rsid w:val="00B7153A"/>
    <w:rsid w:val="00B732B4"/>
    <w:rsid w:val="00B754FB"/>
    <w:rsid w:val="00B7745D"/>
    <w:rsid w:val="00B84DA5"/>
    <w:rsid w:val="00B85AEE"/>
    <w:rsid w:val="00B85DA0"/>
    <w:rsid w:val="00B868AC"/>
    <w:rsid w:val="00B90599"/>
    <w:rsid w:val="00B91FCD"/>
    <w:rsid w:val="00B92BF8"/>
    <w:rsid w:val="00B93269"/>
    <w:rsid w:val="00B93DDF"/>
    <w:rsid w:val="00B973FF"/>
    <w:rsid w:val="00BA0BAD"/>
    <w:rsid w:val="00BA24A0"/>
    <w:rsid w:val="00BA3E77"/>
    <w:rsid w:val="00BA6991"/>
    <w:rsid w:val="00BB26E0"/>
    <w:rsid w:val="00BB4764"/>
    <w:rsid w:val="00BB6C95"/>
    <w:rsid w:val="00BB7DBB"/>
    <w:rsid w:val="00BB7E4C"/>
    <w:rsid w:val="00BC03DF"/>
    <w:rsid w:val="00BC0AE9"/>
    <w:rsid w:val="00BC66B8"/>
    <w:rsid w:val="00BD31E1"/>
    <w:rsid w:val="00BD4E2F"/>
    <w:rsid w:val="00BD696C"/>
    <w:rsid w:val="00BE03E5"/>
    <w:rsid w:val="00BE39A4"/>
    <w:rsid w:val="00BE54EE"/>
    <w:rsid w:val="00BF109E"/>
    <w:rsid w:val="00BF6462"/>
    <w:rsid w:val="00C006EE"/>
    <w:rsid w:val="00C11037"/>
    <w:rsid w:val="00C11577"/>
    <w:rsid w:val="00C12ADE"/>
    <w:rsid w:val="00C136F5"/>
    <w:rsid w:val="00C2419B"/>
    <w:rsid w:val="00C25278"/>
    <w:rsid w:val="00C33343"/>
    <w:rsid w:val="00C33C2D"/>
    <w:rsid w:val="00C44445"/>
    <w:rsid w:val="00C44492"/>
    <w:rsid w:val="00C51216"/>
    <w:rsid w:val="00C5393C"/>
    <w:rsid w:val="00C5593F"/>
    <w:rsid w:val="00C56476"/>
    <w:rsid w:val="00C5702B"/>
    <w:rsid w:val="00C57A09"/>
    <w:rsid w:val="00C60F01"/>
    <w:rsid w:val="00C63394"/>
    <w:rsid w:val="00C65C85"/>
    <w:rsid w:val="00C66856"/>
    <w:rsid w:val="00C67A1F"/>
    <w:rsid w:val="00C71D70"/>
    <w:rsid w:val="00C7473B"/>
    <w:rsid w:val="00C761DE"/>
    <w:rsid w:val="00C80892"/>
    <w:rsid w:val="00C81730"/>
    <w:rsid w:val="00C842B1"/>
    <w:rsid w:val="00C8573E"/>
    <w:rsid w:val="00C85FA7"/>
    <w:rsid w:val="00C87763"/>
    <w:rsid w:val="00C907AD"/>
    <w:rsid w:val="00C90EEF"/>
    <w:rsid w:val="00C9152B"/>
    <w:rsid w:val="00C91F1A"/>
    <w:rsid w:val="00CB1653"/>
    <w:rsid w:val="00CB1774"/>
    <w:rsid w:val="00CB66F7"/>
    <w:rsid w:val="00CB6CC9"/>
    <w:rsid w:val="00CC1FE7"/>
    <w:rsid w:val="00CC2C76"/>
    <w:rsid w:val="00CC4303"/>
    <w:rsid w:val="00CC545A"/>
    <w:rsid w:val="00CC70AC"/>
    <w:rsid w:val="00CD0890"/>
    <w:rsid w:val="00CD53B6"/>
    <w:rsid w:val="00CE54C7"/>
    <w:rsid w:val="00CE7675"/>
    <w:rsid w:val="00CF0B6F"/>
    <w:rsid w:val="00CF0EEA"/>
    <w:rsid w:val="00CF24D7"/>
    <w:rsid w:val="00CF3357"/>
    <w:rsid w:val="00D03F71"/>
    <w:rsid w:val="00D04311"/>
    <w:rsid w:val="00D04E85"/>
    <w:rsid w:val="00D05427"/>
    <w:rsid w:val="00D062E0"/>
    <w:rsid w:val="00D06EDE"/>
    <w:rsid w:val="00D11562"/>
    <w:rsid w:val="00D12A07"/>
    <w:rsid w:val="00D225FC"/>
    <w:rsid w:val="00D23A23"/>
    <w:rsid w:val="00D248C7"/>
    <w:rsid w:val="00D307BB"/>
    <w:rsid w:val="00D3104C"/>
    <w:rsid w:val="00D31744"/>
    <w:rsid w:val="00D444BB"/>
    <w:rsid w:val="00D51424"/>
    <w:rsid w:val="00D52566"/>
    <w:rsid w:val="00D57112"/>
    <w:rsid w:val="00D60584"/>
    <w:rsid w:val="00D67156"/>
    <w:rsid w:val="00D6760E"/>
    <w:rsid w:val="00D72BCE"/>
    <w:rsid w:val="00D73FC6"/>
    <w:rsid w:val="00D8658B"/>
    <w:rsid w:val="00D86EBC"/>
    <w:rsid w:val="00D93EC3"/>
    <w:rsid w:val="00DA50DB"/>
    <w:rsid w:val="00DB12F0"/>
    <w:rsid w:val="00DB57A2"/>
    <w:rsid w:val="00DC54AB"/>
    <w:rsid w:val="00DC6550"/>
    <w:rsid w:val="00DC75D8"/>
    <w:rsid w:val="00DD1679"/>
    <w:rsid w:val="00DD5FE3"/>
    <w:rsid w:val="00DE0D9A"/>
    <w:rsid w:val="00DE2B4A"/>
    <w:rsid w:val="00DE2F35"/>
    <w:rsid w:val="00DE6655"/>
    <w:rsid w:val="00DE67B4"/>
    <w:rsid w:val="00DE775C"/>
    <w:rsid w:val="00DF1A1B"/>
    <w:rsid w:val="00DF1EA6"/>
    <w:rsid w:val="00DF23B4"/>
    <w:rsid w:val="00E0111D"/>
    <w:rsid w:val="00E01B5E"/>
    <w:rsid w:val="00E02276"/>
    <w:rsid w:val="00E041F0"/>
    <w:rsid w:val="00E10534"/>
    <w:rsid w:val="00E140F8"/>
    <w:rsid w:val="00E17531"/>
    <w:rsid w:val="00E20D4D"/>
    <w:rsid w:val="00E26135"/>
    <w:rsid w:val="00E323D5"/>
    <w:rsid w:val="00E3367F"/>
    <w:rsid w:val="00E406A2"/>
    <w:rsid w:val="00E41D5C"/>
    <w:rsid w:val="00E42844"/>
    <w:rsid w:val="00E43464"/>
    <w:rsid w:val="00E44007"/>
    <w:rsid w:val="00E4420E"/>
    <w:rsid w:val="00E47EA9"/>
    <w:rsid w:val="00E5025A"/>
    <w:rsid w:val="00E53A5A"/>
    <w:rsid w:val="00E56C75"/>
    <w:rsid w:val="00E605DE"/>
    <w:rsid w:val="00E61B2E"/>
    <w:rsid w:val="00E62805"/>
    <w:rsid w:val="00E63103"/>
    <w:rsid w:val="00E64739"/>
    <w:rsid w:val="00E65FA7"/>
    <w:rsid w:val="00E712A5"/>
    <w:rsid w:val="00E72F5E"/>
    <w:rsid w:val="00E7320A"/>
    <w:rsid w:val="00E75F43"/>
    <w:rsid w:val="00E76F06"/>
    <w:rsid w:val="00E82D2D"/>
    <w:rsid w:val="00E83276"/>
    <w:rsid w:val="00E85433"/>
    <w:rsid w:val="00E856BD"/>
    <w:rsid w:val="00E87BD2"/>
    <w:rsid w:val="00E965F2"/>
    <w:rsid w:val="00EA0E46"/>
    <w:rsid w:val="00EA1C76"/>
    <w:rsid w:val="00EA2AAC"/>
    <w:rsid w:val="00EA69D6"/>
    <w:rsid w:val="00EA795B"/>
    <w:rsid w:val="00EB338E"/>
    <w:rsid w:val="00EB42C6"/>
    <w:rsid w:val="00EB4564"/>
    <w:rsid w:val="00EB53C2"/>
    <w:rsid w:val="00EB7DA2"/>
    <w:rsid w:val="00EC011B"/>
    <w:rsid w:val="00EC0DAE"/>
    <w:rsid w:val="00EC3323"/>
    <w:rsid w:val="00EC4384"/>
    <w:rsid w:val="00EC65EC"/>
    <w:rsid w:val="00EC7C5A"/>
    <w:rsid w:val="00ED088C"/>
    <w:rsid w:val="00ED0F5E"/>
    <w:rsid w:val="00ED3DC3"/>
    <w:rsid w:val="00EE117C"/>
    <w:rsid w:val="00EE1228"/>
    <w:rsid w:val="00EE2CF2"/>
    <w:rsid w:val="00EE4DED"/>
    <w:rsid w:val="00EE5099"/>
    <w:rsid w:val="00EE50D5"/>
    <w:rsid w:val="00EE5FA6"/>
    <w:rsid w:val="00EF66E9"/>
    <w:rsid w:val="00EF7202"/>
    <w:rsid w:val="00F00743"/>
    <w:rsid w:val="00F021E9"/>
    <w:rsid w:val="00F03BC9"/>
    <w:rsid w:val="00F07F95"/>
    <w:rsid w:val="00F11F2B"/>
    <w:rsid w:val="00F12C85"/>
    <w:rsid w:val="00F13633"/>
    <w:rsid w:val="00F143A8"/>
    <w:rsid w:val="00F22406"/>
    <w:rsid w:val="00F26364"/>
    <w:rsid w:val="00F274B7"/>
    <w:rsid w:val="00F30403"/>
    <w:rsid w:val="00F30611"/>
    <w:rsid w:val="00F31763"/>
    <w:rsid w:val="00F322CD"/>
    <w:rsid w:val="00F41CC5"/>
    <w:rsid w:val="00F423A0"/>
    <w:rsid w:val="00F42B77"/>
    <w:rsid w:val="00F43433"/>
    <w:rsid w:val="00F524D7"/>
    <w:rsid w:val="00F56733"/>
    <w:rsid w:val="00F56A4A"/>
    <w:rsid w:val="00F62BD7"/>
    <w:rsid w:val="00F6371C"/>
    <w:rsid w:val="00F65144"/>
    <w:rsid w:val="00F739C1"/>
    <w:rsid w:val="00F73D44"/>
    <w:rsid w:val="00F8217B"/>
    <w:rsid w:val="00F8601D"/>
    <w:rsid w:val="00F86969"/>
    <w:rsid w:val="00F91F73"/>
    <w:rsid w:val="00F922F5"/>
    <w:rsid w:val="00F93996"/>
    <w:rsid w:val="00F95964"/>
    <w:rsid w:val="00FA0001"/>
    <w:rsid w:val="00FA0554"/>
    <w:rsid w:val="00FA0E7A"/>
    <w:rsid w:val="00FA1E7F"/>
    <w:rsid w:val="00FA21D6"/>
    <w:rsid w:val="00FA2D8B"/>
    <w:rsid w:val="00FA2F56"/>
    <w:rsid w:val="00FA3025"/>
    <w:rsid w:val="00FA3160"/>
    <w:rsid w:val="00FA33E5"/>
    <w:rsid w:val="00FA53B9"/>
    <w:rsid w:val="00FB05CD"/>
    <w:rsid w:val="00FB199B"/>
    <w:rsid w:val="00FB513F"/>
    <w:rsid w:val="00FB6298"/>
    <w:rsid w:val="00FB763D"/>
    <w:rsid w:val="00FC3B18"/>
    <w:rsid w:val="00FD14F0"/>
    <w:rsid w:val="00FD4A72"/>
    <w:rsid w:val="00FD73DE"/>
    <w:rsid w:val="00FE0FE1"/>
    <w:rsid w:val="00FE3813"/>
    <w:rsid w:val="00FE42AE"/>
    <w:rsid w:val="00FE5080"/>
    <w:rsid w:val="00FE7CD0"/>
  </w:rsids>
  <m:mathPr>
    <m:mathFont m:val="Cambria Math"/>
    <m:brkBin m:val="before"/>
    <m:brkBinSub m:val="--"/>
    <m:smallFrac m:val="0"/>
    <m:dispDef/>
    <m:lMargin m:val="0"/>
    <m:rMargin m:val="0"/>
    <m:defJc m:val="centerGroup"/>
    <m:wrapIndent m:val="1440"/>
    <m:intLim m:val="subSup"/>
    <m:naryLim m:val="undOvr"/>
  </m:mathPr>
  <w:themeFontLang w:val="lv-LV" w:bidi="lo-L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3207C5A4"/>
  <w15:docId w15:val="{D442B91A-BC0E-412B-A58A-A3E773130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1672"/>
    <w:pPr>
      <w:spacing w:before="60" w:after="60" w:line="288" w:lineRule="auto"/>
      <w:jc w:val="both"/>
    </w:pPr>
    <w:rPr>
      <w:rFonts w:ascii="Arial" w:hAnsi="Arial"/>
    </w:rPr>
  </w:style>
  <w:style w:type="paragraph" w:styleId="Heading1">
    <w:name w:val="heading 1"/>
    <w:basedOn w:val="Normal"/>
    <w:next w:val="Normal"/>
    <w:link w:val="Heading1Char"/>
    <w:uiPriority w:val="9"/>
    <w:qFormat/>
    <w:rsid w:val="00571672"/>
    <w:pPr>
      <w:pageBreakBefore/>
      <w:numPr>
        <w:numId w:val="5"/>
      </w:numPr>
      <w:outlineLvl w:val="0"/>
    </w:pPr>
    <w:rPr>
      <w:rFonts w:ascii="Tahoma" w:eastAsiaTheme="majorEastAsia" w:hAnsi="Tahoma" w:cstheme="majorBidi"/>
      <w:b/>
      <w:bCs/>
      <w:sz w:val="32"/>
      <w:szCs w:val="28"/>
    </w:rPr>
  </w:style>
  <w:style w:type="paragraph" w:styleId="Heading2">
    <w:name w:val="heading 2"/>
    <w:basedOn w:val="Normal"/>
    <w:next w:val="Normal"/>
    <w:link w:val="Heading2Char"/>
    <w:uiPriority w:val="9"/>
    <w:unhideWhenUsed/>
    <w:qFormat/>
    <w:rsid w:val="00571672"/>
    <w:pPr>
      <w:keepNext/>
      <w:keepLines/>
      <w:numPr>
        <w:ilvl w:val="1"/>
        <w:numId w:val="5"/>
      </w:numPr>
      <w:tabs>
        <w:tab w:val="left" w:pos="709"/>
      </w:tabs>
      <w:spacing w:before="480" w:after="120" w:line="240" w:lineRule="auto"/>
      <w:outlineLvl w:val="1"/>
    </w:pPr>
    <w:rPr>
      <w:rFonts w:ascii="Tahoma" w:eastAsiaTheme="majorEastAsia" w:hAnsi="Tahoma" w:cstheme="majorBidi"/>
      <w:b/>
      <w:bCs/>
      <w:sz w:val="28"/>
      <w:szCs w:val="26"/>
    </w:rPr>
  </w:style>
  <w:style w:type="paragraph" w:styleId="Heading3">
    <w:name w:val="heading 3"/>
    <w:basedOn w:val="Normal"/>
    <w:next w:val="Normal"/>
    <w:link w:val="Heading3Char"/>
    <w:uiPriority w:val="9"/>
    <w:unhideWhenUsed/>
    <w:qFormat/>
    <w:rsid w:val="00571672"/>
    <w:pPr>
      <w:keepNext/>
      <w:keepLines/>
      <w:numPr>
        <w:ilvl w:val="2"/>
        <w:numId w:val="5"/>
      </w:numPr>
      <w:tabs>
        <w:tab w:val="left" w:pos="981"/>
      </w:tabs>
      <w:spacing w:before="360" w:line="240" w:lineRule="auto"/>
      <w:outlineLvl w:val="2"/>
    </w:pPr>
    <w:rPr>
      <w:rFonts w:ascii="Tahoma" w:eastAsiaTheme="majorEastAsia" w:hAnsi="Tahoma" w:cstheme="majorBidi"/>
      <w:b/>
      <w:bCs/>
      <w:i/>
      <w:sz w:val="28"/>
    </w:rPr>
  </w:style>
  <w:style w:type="paragraph" w:styleId="Heading4">
    <w:name w:val="heading 4"/>
    <w:basedOn w:val="Normal"/>
    <w:next w:val="Normal"/>
    <w:link w:val="Heading4Char"/>
    <w:uiPriority w:val="9"/>
    <w:unhideWhenUsed/>
    <w:qFormat/>
    <w:rsid w:val="00571672"/>
    <w:pPr>
      <w:keepNext/>
      <w:keepLines/>
      <w:numPr>
        <w:ilvl w:val="3"/>
        <w:numId w:val="5"/>
      </w:numPr>
      <w:spacing w:before="240" w:line="240" w:lineRule="auto"/>
      <w:outlineLvl w:val="3"/>
    </w:pPr>
    <w:rPr>
      <w:rFonts w:ascii="Tahoma" w:eastAsiaTheme="majorEastAsia" w:hAnsi="Tahoma" w:cstheme="majorBidi"/>
      <w:b/>
      <w:bCs/>
      <w:iCs/>
      <w:sz w:val="24"/>
    </w:rPr>
  </w:style>
  <w:style w:type="paragraph" w:styleId="Heading5">
    <w:name w:val="heading 5"/>
    <w:aliases w:val="h5,Level 5 Topic Heading"/>
    <w:basedOn w:val="Normal"/>
    <w:next w:val="Normal"/>
    <w:link w:val="Heading5Char"/>
    <w:uiPriority w:val="9"/>
    <w:unhideWhenUsed/>
    <w:qFormat/>
    <w:rsid w:val="00571672"/>
    <w:pPr>
      <w:keepNext/>
      <w:keepLines/>
      <w:numPr>
        <w:ilvl w:val="4"/>
        <w:numId w:val="5"/>
      </w:numPr>
      <w:spacing w:before="240" w:line="240" w:lineRule="auto"/>
      <w:outlineLvl w:val="4"/>
    </w:pPr>
    <w:rPr>
      <w:rFonts w:ascii="Tahoma" w:eastAsiaTheme="majorEastAsia" w:hAnsi="Tahoma" w:cstheme="majorBidi"/>
      <w:sz w:val="24"/>
      <w:u w:val="single"/>
    </w:rPr>
  </w:style>
  <w:style w:type="paragraph" w:styleId="Heading6">
    <w:name w:val="heading 6"/>
    <w:basedOn w:val="Normal"/>
    <w:next w:val="Normal"/>
    <w:link w:val="Heading6Char"/>
    <w:uiPriority w:val="9"/>
    <w:unhideWhenUsed/>
    <w:qFormat/>
    <w:rsid w:val="00571672"/>
    <w:pPr>
      <w:keepNext/>
      <w:keepLines/>
      <w:numPr>
        <w:ilvl w:val="5"/>
        <w:numId w:val="5"/>
      </w:numPr>
      <w:spacing w:before="240" w:line="240" w:lineRule="auto"/>
      <w:outlineLvl w:val="5"/>
    </w:pPr>
    <w:rPr>
      <w:rFonts w:ascii="Tahoma" w:eastAsiaTheme="majorEastAsia" w:hAnsi="Tahoma" w:cstheme="majorBidi"/>
      <w:i/>
      <w:iCs/>
      <w:color w:val="243F60" w:themeColor="accent1" w:themeShade="7F"/>
    </w:rPr>
  </w:style>
  <w:style w:type="paragraph" w:styleId="Heading7">
    <w:name w:val="heading 7"/>
    <w:basedOn w:val="Normal"/>
    <w:next w:val="Normal"/>
    <w:link w:val="Heading7Char"/>
    <w:uiPriority w:val="9"/>
    <w:unhideWhenUsed/>
    <w:qFormat/>
    <w:rsid w:val="00571672"/>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qFormat/>
    <w:rsid w:val="007849FA"/>
    <w:pPr>
      <w:spacing w:before="240"/>
      <w:contextualSpacing/>
      <w:outlineLvl w:val="7"/>
    </w:pPr>
    <w:rPr>
      <w:rFonts w:ascii="Times New Roman" w:eastAsia="Batang" w:hAnsi="Times New Roman" w:cs="Times New Roman"/>
      <w:i/>
      <w:szCs w:val="20"/>
      <w:lang w:val="en-AU"/>
    </w:rPr>
  </w:style>
  <w:style w:type="paragraph" w:styleId="Heading9">
    <w:name w:val="heading 9"/>
    <w:basedOn w:val="Normal"/>
    <w:next w:val="Normal"/>
    <w:link w:val="Heading9Char"/>
    <w:qFormat/>
    <w:rsid w:val="007849FA"/>
    <w:pPr>
      <w:numPr>
        <w:ilvl w:val="8"/>
        <w:numId w:val="13"/>
      </w:numPr>
      <w:spacing w:before="240"/>
      <w:contextualSpacing/>
      <w:jc w:val="left"/>
      <w:outlineLvl w:val="8"/>
    </w:pPr>
    <w:rPr>
      <w:rFonts w:eastAsia="Times New Roman"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1672"/>
    <w:rPr>
      <w:rFonts w:ascii="Tahoma" w:eastAsiaTheme="majorEastAsia" w:hAnsi="Tahoma" w:cstheme="majorBidi"/>
      <w:b/>
      <w:bCs/>
      <w:sz w:val="32"/>
      <w:szCs w:val="28"/>
    </w:rPr>
  </w:style>
  <w:style w:type="character" w:customStyle="1" w:styleId="Heading2Char">
    <w:name w:val="Heading 2 Char"/>
    <w:basedOn w:val="DefaultParagraphFont"/>
    <w:link w:val="Heading2"/>
    <w:uiPriority w:val="9"/>
    <w:rsid w:val="00571672"/>
    <w:rPr>
      <w:rFonts w:ascii="Tahoma" w:eastAsiaTheme="majorEastAsia" w:hAnsi="Tahoma" w:cstheme="majorBidi"/>
      <w:b/>
      <w:bCs/>
      <w:sz w:val="28"/>
      <w:szCs w:val="26"/>
    </w:rPr>
  </w:style>
  <w:style w:type="character" w:customStyle="1" w:styleId="Heading3Char">
    <w:name w:val="Heading 3 Char"/>
    <w:basedOn w:val="DefaultParagraphFont"/>
    <w:link w:val="Heading3"/>
    <w:uiPriority w:val="9"/>
    <w:rsid w:val="00571672"/>
    <w:rPr>
      <w:rFonts w:ascii="Tahoma" w:eastAsiaTheme="majorEastAsia" w:hAnsi="Tahoma" w:cstheme="majorBidi"/>
      <w:b/>
      <w:bCs/>
      <w:i/>
      <w:sz w:val="28"/>
    </w:rPr>
  </w:style>
  <w:style w:type="character" w:customStyle="1" w:styleId="Heading4Char">
    <w:name w:val="Heading 4 Char"/>
    <w:basedOn w:val="DefaultParagraphFont"/>
    <w:link w:val="Heading4"/>
    <w:uiPriority w:val="9"/>
    <w:rsid w:val="00571672"/>
    <w:rPr>
      <w:rFonts w:ascii="Tahoma" w:eastAsiaTheme="majorEastAsia" w:hAnsi="Tahoma" w:cstheme="majorBidi"/>
      <w:b/>
      <w:bCs/>
      <w:iCs/>
      <w:sz w:val="24"/>
    </w:rPr>
  </w:style>
  <w:style w:type="character" w:customStyle="1" w:styleId="Heading5Char">
    <w:name w:val="Heading 5 Char"/>
    <w:aliases w:val="h5 Char,Level 5 Topic Heading Char"/>
    <w:basedOn w:val="DefaultParagraphFont"/>
    <w:link w:val="Heading5"/>
    <w:uiPriority w:val="9"/>
    <w:rsid w:val="00571672"/>
    <w:rPr>
      <w:rFonts w:ascii="Tahoma" w:eastAsiaTheme="majorEastAsia" w:hAnsi="Tahoma" w:cstheme="majorBidi"/>
      <w:sz w:val="24"/>
      <w:u w:val="single"/>
    </w:rPr>
  </w:style>
  <w:style w:type="character" w:customStyle="1" w:styleId="Heading6Char">
    <w:name w:val="Heading 6 Char"/>
    <w:basedOn w:val="DefaultParagraphFont"/>
    <w:link w:val="Heading6"/>
    <w:uiPriority w:val="9"/>
    <w:rsid w:val="00571672"/>
    <w:rPr>
      <w:rFonts w:ascii="Tahoma" w:eastAsiaTheme="majorEastAsia" w:hAnsi="Tahoma" w:cstheme="majorBidi"/>
      <w:i/>
      <w:iCs/>
      <w:color w:val="243F60" w:themeColor="accent1" w:themeShade="7F"/>
    </w:rPr>
  </w:style>
  <w:style w:type="character" w:customStyle="1" w:styleId="Heading7Char">
    <w:name w:val="Heading 7 Char"/>
    <w:basedOn w:val="DefaultParagraphFont"/>
    <w:link w:val="Heading7"/>
    <w:uiPriority w:val="9"/>
    <w:rsid w:val="00571672"/>
    <w:rPr>
      <w:rFonts w:asciiTheme="majorHAnsi" w:eastAsiaTheme="majorEastAsia" w:hAnsiTheme="majorHAnsi" w:cstheme="majorBidi"/>
      <w:i/>
      <w:iCs/>
      <w:color w:val="404040" w:themeColor="text1" w:themeTint="BF"/>
    </w:rPr>
  </w:style>
  <w:style w:type="paragraph" w:customStyle="1" w:styleId="Title-klients">
    <w:name w:val="Title-klients"/>
    <w:basedOn w:val="Normal"/>
    <w:qFormat/>
    <w:rsid w:val="00EE4DED"/>
    <w:pPr>
      <w:spacing w:before="240" w:after="0"/>
      <w:jc w:val="center"/>
    </w:pPr>
    <w:rPr>
      <w:caps/>
    </w:rPr>
  </w:style>
  <w:style w:type="paragraph" w:customStyle="1" w:styleId="Titledokumenta">
    <w:name w:val="Title dokumenta"/>
    <w:basedOn w:val="Normal"/>
    <w:qFormat/>
    <w:rsid w:val="00EE4DED"/>
    <w:pPr>
      <w:spacing w:before="1080"/>
      <w:jc w:val="center"/>
    </w:pPr>
    <w:rPr>
      <w:smallCaps/>
      <w:sz w:val="36"/>
    </w:rPr>
  </w:style>
  <w:style w:type="paragraph" w:customStyle="1" w:styleId="Titledokumentakods">
    <w:name w:val="Title dokumenta kods"/>
    <w:basedOn w:val="Normal"/>
    <w:qFormat/>
    <w:rsid w:val="00EE4DED"/>
    <w:pPr>
      <w:spacing w:before="240"/>
      <w:jc w:val="center"/>
    </w:pPr>
    <w:rPr>
      <w:b/>
      <w:smallCaps/>
      <w:sz w:val="28"/>
    </w:rPr>
  </w:style>
  <w:style w:type="table" w:styleId="TableGrid">
    <w:name w:val="Table Grid"/>
    <w:basedOn w:val="TableNormal"/>
    <w:uiPriority w:val="59"/>
    <w:rsid w:val="00571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ptright">
    <w:name w:val="10pt right"/>
    <w:basedOn w:val="Normal"/>
    <w:qFormat/>
    <w:rsid w:val="00571672"/>
    <w:pPr>
      <w:spacing w:after="0" w:line="240" w:lineRule="auto"/>
      <w:jc w:val="right"/>
    </w:pPr>
    <w:rPr>
      <w:sz w:val="20"/>
    </w:rPr>
  </w:style>
  <w:style w:type="paragraph" w:styleId="BalloonText">
    <w:name w:val="Balloon Text"/>
    <w:basedOn w:val="Normal"/>
    <w:link w:val="BalloonTextChar"/>
    <w:uiPriority w:val="99"/>
    <w:semiHidden/>
    <w:unhideWhenUsed/>
    <w:rsid w:val="00571672"/>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1672"/>
    <w:rPr>
      <w:rFonts w:ascii="Tahoma" w:hAnsi="Tahoma" w:cs="Tahoma"/>
      <w:sz w:val="16"/>
      <w:szCs w:val="16"/>
    </w:rPr>
  </w:style>
  <w:style w:type="paragraph" w:customStyle="1" w:styleId="10ptcenter">
    <w:name w:val="10pt center"/>
    <w:basedOn w:val="Titledatumsversija"/>
    <w:qFormat/>
    <w:rsid w:val="00571672"/>
    <w:pPr>
      <w:spacing w:before="0" w:after="60" w:line="240" w:lineRule="auto"/>
      <w:contextualSpacing/>
    </w:pPr>
    <w:rPr>
      <w:sz w:val="20"/>
    </w:rPr>
  </w:style>
  <w:style w:type="character" w:styleId="Hyperlink">
    <w:name w:val="Hyperlink"/>
    <w:basedOn w:val="DefaultParagraphFont"/>
    <w:uiPriority w:val="99"/>
    <w:unhideWhenUsed/>
    <w:rsid w:val="00571672"/>
    <w:rPr>
      <w:color w:val="0000FF" w:themeColor="hyperlink"/>
      <w:u w:val="single"/>
    </w:rPr>
  </w:style>
  <w:style w:type="paragraph" w:customStyle="1" w:styleId="12pt">
    <w:name w:val="12pt"/>
    <w:aliases w:val="center"/>
    <w:basedOn w:val="10ptcenter"/>
    <w:qFormat/>
    <w:rsid w:val="00571672"/>
    <w:pPr>
      <w:spacing w:before="120"/>
    </w:pPr>
    <w:rPr>
      <w:sz w:val="24"/>
    </w:rPr>
  </w:style>
  <w:style w:type="paragraph" w:styleId="Header">
    <w:name w:val="header"/>
    <w:basedOn w:val="Normal"/>
    <w:link w:val="HeaderChar"/>
    <w:uiPriority w:val="99"/>
    <w:unhideWhenUsed/>
    <w:rsid w:val="00571672"/>
    <w:pPr>
      <w:tabs>
        <w:tab w:val="center" w:pos="4513"/>
        <w:tab w:val="right" w:pos="9639"/>
      </w:tabs>
      <w:spacing w:before="0" w:after="0" w:line="240" w:lineRule="auto"/>
    </w:pPr>
    <w:rPr>
      <w:sz w:val="16"/>
    </w:rPr>
  </w:style>
  <w:style w:type="character" w:customStyle="1" w:styleId="HeaderChar">
    <w:name w:val="Header Char"/>
    <w:basedOn w:val="DefaultParagraphFont"/>
    <w:link w:val="Header"/>
    <w:uiPriority w:val="99"/>
    <w:rsid w:val="00571672"/>
    <w:rPr>
      <w:rFonts w:ascii="Arial" w:hAnsi="Arial"/>
      <w:sz w:val="16"/>
    </w:rPr>
  </w:style>
  <w:style w:type="paragraph" w:styleId="Footer">
    <w:name w:val="footer"/>
    <w:basedOn w:val="Normal"/>
    <w:link w:val="FooterChar"/>
    <w:uiPriority w:val="99"/>
    <w:unhideWhenUsed/>
    <w:rsid w:val="00571672"/>
    <w:pPr>
      <w:tabs>
        <w:tab w:val="center" w:pos="4513"/>
        <w:tab w:val="right" w:pos="9639"/>
      </w:tabs>
      <w:spacing w:before="0" w:after="0" w:line="240" w:lineRule="auto"/>
    </w:pPr>
    <w:rPr>
      <w:sz w:val="16"/>
    </w:rPr>
  </w:style>
  <w:style w:type="character" w:customStyle="1" w:styleId="FooterChar">
    <w:name w:val="Footer Char"/>
    <w:basedOn w:val="DefaultParagraphFont"/>
    <w:link w:val="Footer"/>
    <w:uiPriority w:val="99"/>
    <w:rsid w:val="00571672"/>
    <w:rPr>
      <w:rFonts w:ascii="Arial" w:hAnsi="Arial"/>
      <w:sz w:val="16"/>
    </w:rPr>
  </w:style>
  <w:style w:type="character" w:styleId="PageNumber">
    <w:name w:val="page number"/>
    <w:basedOn w:val="DefaultParagraphFont"/>
    <w:rsid w:val="00571672"/>
    <w:rPr>
      <w:rFonts w:cs="Times New Roman"/>
    </w:rPr>
  </w:style>
  <w:style w:type="table" w:customStyle="1" w:styleId="TableClassic1">
    <w:name w:val="Table Classic1"/>
    <w:basedOn w:val="TableNormal"/>
    <w:uiPriority w:val="99"/>
    <w:rsid w:val="00571672"/>
    <w:pPr>
      <w:spacing w:after="0" w:line="240" w:lineRule="auto"/>
    </w:pPr>
    <w:rPr>
      <w:rFonts w:ascii="Arial" w:hAnsi="Arial"/>
      <w:sz w:val="20"/>
    </w:rPr>
    <w:tblPr>
      <w:tblStyleColBandSize w:val="1"/>
      <w:tblBorders>
        <w:top w:val="single" w:sz="12" w:space="0" w:color="auto"/>
        <w:bottom w:val="single" w:sz="2" w:space="0" w:color="auto"/>
        <w:insideV w:val="single" w:sz="2" w:space="0" w:color="auto"/>
      </w:tblBorders>
    </w:tblPr>
  </w:style>
  <w:style w:type="paragraph" w:customStyle="1" w:styleId="Tablebody">
    <w:name w:val="Table body"/>
    <w:basedOn w:val="Normal"/>
    <w:link w:val="TablebodyChar"/>
    <w:qFormat/>
    <w:rsid w:val="00967903"/>
    <w:pPr>
      <w:spacing w:before="40" w:after="40" w:line="240" w:lineRule="auto"/>
    </w:pPr>
    <w:rPr>
      <w:sz w:val="20"/>
    </w:rPr>
  </w:style>
  <w:style w:type="character" w:customStyle="1" w:styleId="TablebodyChar">
    <w:name w:val="Table body Char"/>
    <w:link w:val="Tablebody"/>
    <w:rsid w:val="00967903"/>
    <w:rPr>
      <w:rFonts w:ascii="Arial" w:hAnsi="Arial"/>
      <w:sz w:val="20"/>
    </w:rPr>
  </w:style>
  <w:style w:type="paragraph" w:customStyle="1" w:styleId="Bold">
    <w:name w:val="Bold"/>
    <w:aliases w:val="Small caps"/>
    <w:basedOn w:val="Tablebody"/>
    <w:qFormat/>
    <w:rsid w:val="00571672"/>
    <w:pPr>
      <w:spacing w:before="60" w:after="60" w:line="288" w:lineRule="auto"/>
      <w:jc w:val="left"/>
    </w:pPr>
    <w:rPr>
      <w:b/>
      <w:smallCaps/>
      <w:sz w:val="22"/>
    </w:rPr>
  </w:style>
  <w:style w:type="paragraph" w:customStyle="1" w:styleId="Saturs">
    <w:name w:val="Saturs"/>
    <w:basedOn w:val="Normal"/>
    <w:qFormat/>
    <w:rsid w:val="00571672"/>
    <w:pPr>
      <w:jc w:val="left"/>
    </w:pPr>
    <w:rPr>
      <w:rFonts w:ascii="Tahoma" w:hAnsi="Tahoma"/>
      <w:b/>
      <w:sz w:val="32"/>
    </w:rPr>
  </w:style>
  <w:style w:type="paragraph" w:styleId="TOC1">
    <w:name w:val="toc 1"/>
    <w:basedOn w:val="Normal"/>
    <w:next w:val="Normal"/>
    <w:autoRedefine/>
    <w:uiPriority w:val="39"/>
    <w:unhideWhenUsed/>
    <w:rsid w:val="00571672"/>
    <w:pPr>
      <w:tabs>
        <w:tab w:val="left" w:pos="397"/>
        <w:tab w:val="right" w:leader="dot" w:pos="9639"/>
      </w:tabs>
      <w:spacing w:before="0" w:after="120"/>
      <w:ind w:left="397" w:hanging="397"/>
    </w:pPr>
    <w:rPr>
      <w:rFonts w:ascii="Arial Bold" w:hAnsi="Arial Bold"/>
      <w:b/>
      <w:caps/>
    </w:rPr>
  </w:style>
  <w:style w:type="paragraph" w:styleId="TOC2">
    <w:name w:val="toc 2"/>
    <w:basedOn w:val="Normal"/>
    <w:next w:val="Normal"/>
    <w:autoRedefine/>
    <w:uiPriority w:val="39"/>
    <w:unhideWhenUsed/>
    <w:rsid w:val="00571672"/>
    <w:pPr>
      <w:tabs>
        <w:tab w:val="left" w:pos="964"/>
        <w:tab w:val="right" w:leader="dot" w:pos="9639"/>
      </w:tabs>
      <w:spacing w:before="0"/>
      <w:ind w:left="964" w:hanging="567"/>
    </w:pPr>
    <w:rPr>
      <w:rFonts w:ascii="Arial Bold" w:hAnsi="Arial Bold"/>
      <w:b/>
    </w:rPr>
  </w:style>
  <w:style w:type="paragraph" w:styleId="TOC3">
    <w:name w:val="toc 3"/>
    <w:basedOn w:val="Normal"/>
    <w:next w:val="Normal"/>
    <w:autoRedefine/>
    <w:uiPriority w:val="39"/>
    <w:unhideWhenUsed/>
    <w:rsid w:val="00571672"/>
    <w:pPr>
      <w:tabs>
        <w:tab w:val="left" w:pos="1814"/>
        <w:tab w:val="right" w:leader="dot" w:pos="9639"/>
      </w:tabs>
      <w:spacing w:before="0"/>
      <w:ind w:left="1701" w:hanging="737"/>
    </w:pPr>
  </w:style>
  <w:style w:type="paragraph" w:styleId="TOC4">
    <w:name w:val="toc 4"/>
    <w:basedOn w:val="Normal"/>
    <w:next w:val="Normal"/>
    <w:autoRedefine/>
    <w:uiPriority w:val="39"/>
    <w:unhideWhenUsed/>
    <w:rsid w:val="00571672"/>
    <w:pPr>
      <w:tabs>
        <w:tab w:val="left" w:pos="2381"/>
        <w:tab w:val="right" w:leader="dot" w:pos="9639"/>
      </w:tabs>
      <w:spacing w:before="0"/>
      <w:ind w:left="2268" w:right="567" w:hanging="737"/>
    </w:pPr>
    <w:rPr>
      <w:i/>
      <w:sz w:val="20"/>
    </w:rPr>
  </w:style>
  <w:style w:type="paragraph" w:styleId="TOC5">
    <w:name w:val="toc 5"/>
    <w:basedOn w:val="Normal"/>
    <w:next w:val="Normal"/>
    <w:autoRedefine/>
    <w:uiPriority w:val="39"/>
    <w:unhideWhenUsed/>
    <w:rsid w:val="00571672"/>
    <w:pPr>
      <w:tabs>
        <w:tab w:val="left" w:pos="3232"/>
        <w:tab w:val="right" w:leader="dot" w:pos="9639"/>
      </w:tabs>
      <w:spacing w:before="0"/>
      <w:ind w:left="3062" w:right="567" w:hanging="964"/>
    </w:pPr>
    <w:rPr>
      <w:rFonts w:ascii="Times New Roman" w:hAnsi="Times New Roman"/>
      <w:i/>
    </w:rPr>
  </w:style>
  <w:style w:type="paragraph" w:styleId="ListBullet">
    <w:name w:val="List Bullet"/>
    <w:basedOn w:val="Normal"/>
    <w:link w:val="ListBulletChar"/>
    <w:unhideWhenUsed/>
    <w:rsid w:val="00571672"/>
    <w:pPr>
      <w:numPr>
        <w:numId w:val="1"/>
      </w:numPr>
      <w:tabs>
        <w:tab w:val="clear" w:pos="360"/>
      </w:tabs>
      <w:ind w:left="714" w:hanging="357"/>
    </w:pPr>
  </w:style>
  <w:style w:type="character" w:customStyle="1" w:styleId="ListBulletChar">
    <w:name w:val="List Bullet Char"/>
    <w:basedOn w:val="DefaultParagraphFont"/>
    <w:link w:val="ListBullet"/>
    <w:locked/>
    <w:rsid w:val="00571672"/>
    <w:rPr>
      <w:rFonts w:ascii="Arial" w:hAnsi="Arial"/>
    </w:rPr>
  </w:style>
  <w:style w:type="paragraph" w:styleId="TableofFigures">
    <w:name w:val="table of figures"/>
    <w:basedOn w:val="Normal"/>
    <w:next w:val="Normal"/>
    <w:uiPriority w:val="99"/>
    <w:unhideWhenUsed/>
    <w:rsid w:val="00571672"/>
    <w:pPr>
      <w:tabs>
        <w:tab w:val="left" w:pos="964"/>
        <w:tab w:val="right" w:leader="dot" w:pos="9639"/>
      </w:tabs>
      <w:spacing w:before="0" w:after="0"/>
      <w:ind w:left="851" w:hanging="851"/>
    </w:pPr>
  </w:style>
  <w:style w:type="paragraph" w:styleId="ListBullet2">
    <w:name w:val="List Bullet 2"/>
    <w:basedOn w:val="Normal"/>
    <w:uiPriority w:val="99"/>
    <w:unhideWhenUsed/>
    <w:rsid w:val="00571672"/>
    <w:pPr>
      <w:numPr>
        <w:numId w:val="2"/>
      </w:numPr>
      <w:ind w:left="1071" w:hanging="357"/>
      <w:contextualSpacing/>
    </w:pPr>
  </w:style>
  <w:style w:type="paragraph" w:styleId="ListBullet3">
    <w:name w:val="List Bullet 3"/>
    <w:basedOn w:val="Normal"/>
    <w:uiPriority w:val="99"/>
    <w:unhideWhenUsed/>
    <w:rsid w:val="00571672"/>
    <w:pPr>
      <w:numPr>
        <w:numId w:val="3"/>
      </w:numPr>
      <w:ind w:left="1429" w:hanging="357"/>
      <w:contextualSpacing/>
    </w:pPr>
  </w:style>
  <w:style w:type="paragraph" w:styleId="ListBullet4">
    <w:name w:val="List Bullet 4"/>
    <w:basedOn w:val="Normal"/>
    <w:uiPriority w:val="99"/>
    <w:unhideWhenUsed/>
    <w:rsid w:val="00571672"/>
    <w:pPr>
      <w:numPr>
        <w:numId w:val="10"/>
      </w:numPr>
      <w:contextualSpacing/>
    </w:pPr>
  </w:style>
  <w:style w:type="paragraph" w:styleId="ListContinue">
    <w:name w:val="List Continue"/>
    <w:basedOn w:val="Normal"/>
    <w:uiPriority w:val="99"/>
    <w:unhideWhenUsed/>
    <w:rsid w:val="00571672"/>
    <w:pPr>
      <w:ind w:left="454"/>
      <w:contextualSpacing/>
    </w:pPr>
  </w:style>
  <w:style w:type="paragraph" w:styleId="ListContinue2">
    <w:name w:val="List Continue 2"/>
    <w:basedOn w:val="Normal"/>
    <w:rsid w:val="00571672"/>
    <w:pPr>
      <w:ind w:left="567"/>
      <w:contextualSpacing/>
    </w:pPr>
    <w:rPr>
      <w:rFonts w:eastAsia="Times New Roman" w:cs="Times New Roman"/>
    </w:rPr>
  </w:style>
  <w:style w:type="paragraph" w:styleId="ListContinue3">
    <w:name w:val="List Continue 3"/>
    <w:basedOn w:val="Normal"/>
    <w:uiPriority w:val="99"/>
    <w:unhideWhenUsed/>
    <w:rsid w:val="00571672"/>
    <w:pPr>
      <w:ind w:left="709"/>
      <w:contextualSpacing/>
    </w:pPr>
  </w:style>
  <w:style w:type="paragraph" w:styleId="ListNumber">
    <w:name w:val="List Number"/>
    <w:basedOn w:val="Normal"/>
    <w:rsid w:val="00571672"/>
    <w:pPr>
      <w:numPr>
        <w:numId w:val="9"/>
      </w:numPr>
      <w:ind w:left="454" w:hanging="454"/>
      <w:contextualSpacing/>
    </w:pPr>
    <w:rPr>
      <w:rFonts w:eastAsia="Times New Roman" w:cs="Times New Roman"/>
    </w:rPr>
  </w:style>
  <w:style w:type="paragraph" w:styleId="ListNumber2">
    <w:name w:val="List Number 2"/>
    <w:basedOn w:val="Normal"/>
    <w:link w:val="ListNumber2Char"/>
    <w:rsid w:val="00571672"/>
    <w:pPr>
      <w:numPr>
        <w:ilvl w:val="1"/>
        <w:numId w:val="9"/>
      </w:numPr>
      <w:ind w:left="1021" w:hanging="567"/>
      <w:contextualSpacing/>
    </w:pPr>
    <w:rPr>
      <w:rFonts w:eastAsia="Times New Roman" w:cs="Times New Roman"/>
    </w:rPr>
  </w:style>
  <w:style w:type="character" w:customStyle="1" w:styleId="ListNumber2Char">
    <w:name w:val="List Number 2 Char"/>
    <w:basedOn w:val="DefaultParagraphFont"/>
    <w:link w:val="ListNumber2"/>
    <w:locked/>
    <w:rsid w:val="00571672"/>
    <w:rPr>
      <w:rFonts w:ascii="Arial" w:eastAsia="Times New Roman" w:hAnsi="Arial" w:cs="Times New Roman"/>
    </w:rPr>
  </w:style>
  <w:style w:type="paragraph" w:styleId="ListNumber3">
    <w:name w:val="List Number 3"/>
    <w:basedOn w:val="Normal"/>
    <w:rsid w:val="00571672"/>
    <w:pPr>
      <w:numPr>
        <w:ilvl w:val="2"/>
        <w:numId w:val="9"/>
      </w:numPr>
      <w:ind w:left="1429" w:hanging="709"/>
      <w:contextualSpacing/>
    </w:pPr>
    <w:rPr>
      <w:rFonts w:eastAsia="Times New Roman" w:cs="Times New Roman"/>
    </w:rPr>
  </w:style>
  <w:style w:type="paragraph" w:styleId="ListNumber4">
    <w:name w:val="List Number 4"/>
    <w:basedOn w:val="Normal"/>
    <w:rsid w:val="00571672"/>
    <w:pPr>
      <w:numPr>
        <w:ilvl w:val="3"/>
        <w:numId w:val="9"/>
      </w:numPr>
      <w:ind w:left="1984" w:hanging="992"/>
      <w:contextualSpacing/>
    </w:pPr>
    <w:rPr>
      <w:rFonts w:eastAsia="Times New Roman" w:cs="Times New Roman"/>
    </w:rPr>
  </w:style>
  <w:style w:type="paragraph" w:customStyle="1" w:styleId="Atsauce">
    <w:name w:val="Atsauce"/>
    <w:basedOn w:val="Normal"/>
    <w:rsid w:val="00571672"/>
    <w:pPr>
      <w:numPr>
        <w:numId w:val="6"/>
      </w:numPr>
      <w:spacing w:after="0" w:line="360" w:lineRule="auto"/>
    </w:pPr>
    <w:rPr>
      <w:rFonts w:eastAsia="Times New Roman" w:cs="Times New Roman"/>
      <w:szCs w:val="24"/>
    </w:rPr>
  </w:style>
  <w:style w:type="paragraph" w:styleId="ListParagraph">
    <w:name w:val="List Paragraph"/>
    <w:basedOn w:val="Normal"/>
    <w:uiPriority w:val="34"/>
    <w:qFormat/>
    <w:rsid w:val="00571672"/>
    <w:pPr>
      <w:ind w:left="720"/>
      <w:contextualSpacing/>
    </w:pPr>
  </w:style>
  <w:style w:type="paragraph" w:styleId="BodyText">
    <w:name w:val="Body Text"/>
    <w:basedOn w:val="Normal"/>
    <w:link w:val="BodyTextChar"/>
    <w:autoRedefine/>
    <w:rsid w:val="00571672"/>
    <w:pPr>
      <w:spacing w:before="120" w:after="0" w:line="240" w:lineRule="auto"/>
      <w:contextualSpacing/>
    </w:pPr>
    <w:rPr>
      <w:rFonts w:eastAsia="Batang" w:cs="Times New Roman"/>
      <w:szCs w:val="20"/>
    </w:rPr>
  </w:style>
  <w:style w:type="character" w:customStyle="1" w:styleId="BodyTextChar">
    <w:name w:val="Body Text Char"/>
    <w:basedOn w:val="DefaultParagraphFont"/>
    <w:link w:val="BodyText"/>
    <w:rsid w:val="00571672"/>
    <w:rPr>
      <w:rFonts w:ascii="Arial" w:eastAsia="Batang" w:hAnsi="Arial" w:cs="Times New Roman"/>
      <w:szCs w:val="20"/>
    </w:rPr>
  </w:style>
  <w:style w:type="paragraph" w:customStyle="1" w:styleId="Tabletitle">
    <w:name w:val="Table title"/>
    <w:basedOn w:val="Title"/>
    <w:autoRedefine/>
    <w:rsid w:val="00571672"/>
    <w:pPr>
      <w:keepNext/>
      <w:pBdr>
        <w:bottom w:val="none" w:sz="0" w:space="0" w:color="auto"/>
      </w:pBdr>
      <w:spacing w:after="120" w:line="360" w:lineRule="auto"/>
      <w:jc w:val="center"/>
    </w:pPr>
    <w:rPr>
      <w:rFonts w:ascii="Arial" w:eastAsia="Batang" w:hAnsi="Arial" w:cs="Times New Roman"/>
      <w:b/>
      <w:bCs/>
      <w:color w:val="auto"/>
      <w:spacing w:val="0"/>
      <w:kern w:val="0"/>
      <w:sz w:val="22"/>
      <w:szCs w:val="20"/>
    </w:rPr>
  </w:style>
  <w:style w:type="paragraph" w:styleId="Title">
    <w:name w:val="Title"/>
    <w:basedOn w:val="Normal"/>
    <w:next w:val="Normal"/>
    <w:link w:val="TitleChar"/>
    <w:uiPriority w:val="10"/>
    <w:qFormat/>
    <w:rsid w:val="00571672"/>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1672"/>
    <w:rPr>
      <w:rFonts w:asciiTheme="majorHAnsi" w:eastAsiaTheme="majorEastAsia" w:hAnsiTheme="majorHAnsi" w:cstheme="majorBidi"/>
      <w:color w:val="17365D" w:themeColor="text2" w:themeShade="BF"/>
      <w:spacing w:val="5"/>
      <w:kern w:val="28"/>
      <w:sz w:val="52"/>
      <w:szCs w:val="52"/>
    </w:rPr>
  </w:style>
  <w:style w:type="paragraph" w:styleId="ListBullet5">
    <w:name w:val="List Bullet 5"/>
    <w:basedOn w:val="Normal"/>
    <w:rsid w:val="00571672"/>
    <w:pPr>
      <w:numPr>
        <w:numId w:val="11"/>
      </w:numPr>
      <w:contextualSpacing/>
    </w:pPr>
    <w:rPr>
      <w:rFonts w:eastAsia="Times New Roman" w:cs="Times New Roman"/>
    </w:rPr>
  </w:style>
  <w:style w:type="paragraph" w:customStyle="1" w:styleId="StyleTablebodyBefore3ptAfter3pt">
    <w:name w:val="Style Table body + Before:  3 pt After:  3 pt"/>
    <w:basedOn w:val="Tablebody"/>
    <w:autoRedefine/>
    <w:rsid w:val="00571672"/>
    <w:pPr>
      <w:spacing w:before="60" w:after="60"/>
    </w:pPr>
    <w:rPr>
      <w:rFonts w:eastAsia="Times New Roman" w:cs="Times New Roman"/>
      <w:b/>
      <w:bCs/>
      <w:szCs w:val="20"/>
    </w:rPr>
  </w:style>
  <w:style w:type="paragraph" w:customStyle="1" w:styleId="Tablenumber">
    <w:name w:val="Table number"/>
    <w:basedOn w:val="Tabletitle"/>
    <w:link w:val="TablenumberCharChar"/>
    <w:qFormat/>
    <w:rsid w:val="00571672"/>
    <w:pPr>
      <w:spacing w:before="120" w:after="0"/>
      <w:jc w:val="right"/>
    </w:pPr>
    <w:rPr>
      <w:noProof/>
      <w:sz w:val="20"/>
    </w:rPr>
  </w:style>
  <w:style w:type="character" w:customStyle="1" w:styleId="TablenumberCharChar">
    <w:name w:val="Table number Char Char"/>
    <w:basedOn w:val="DefaultParagraphFont"/>
    <w:link w:val="Tablenumber"/>
    <w:locked/>
    <w:rsid w:val="00571672"/>
    <w:rPr>
      <w:rFonts w:ascii="Arial" w:eastAsia="Batang" w:hAnsi="Arial" w:cs="Times New Roman"/>
      <w:b/>
      <w:bCs/>
      <w:noProof/>
      <w:sz w:val="20"/>
      <w:szCs w:val="20"/>
    </w:rPr>
  </w:style>
  <w:style w:type="paragraph" w:styleId="Caption">
    <w:name w:val="caption"/>
    <w:basedOn w:val="Normal"/>
    <w:next w:val="Normal"/>
    <w:uiPriority w:val="35"/>
    <w:unhideWhenUsed/>
    <w:qFormat/>
    <w:rsid w:val="00571672"/>
    <w:pPr>
      <w:spacing w:before="0" w:after="200" w:line="240" w:lineRule="auto"/>
    </w:pPr>
    <w:rPr>
      <w:b/>
      <w:bCs/>
      <w:color w:val="4F81BD" w:themeColor="accent1"/>
      <w:sz w:val="18"/>
      <w:szCs w:val="18"/>
    </w:rPr>
  </w:style>
  <w:style w:type="paragraph" w:customStyle="1" w:styleId="TablebodyB">
    <w:name w:val="Table body+B"/>
    <w:basedOn w:val="Tablebody"/>
    <w:qFormat/>
    <w:rsid w:val="00571672"/>
    <w:rPr>
      <w:b/>
    </w:rPr>
  </w:style>
  <w:style w:type="paragraph" w:customStyle="1" w:styleId="Vieta">
    <w:name w:val="Vieta"/>
    <w:aliases w:val="laiks,Title_vieta"/>
    <w:basedOn w:val="Tablebody"/>
    <w:qFormat/>
    <w:rsid w:val="00571672"/>
    <w:pPr>
      <w:spacing w:before="120" w:after="0"/>
      <w:jc w:val="center"/>
    </w:pPr>
    <w:rPr>
      <w:sz w:val="24"/>
    </w:rPr>
  </w:style>
  <w:style w:type="paragraph" w:styleId="MessageHeader">
    <w:name w:val="Message Header"/>
    <w:basedOn w:val="Normal"/>
    <w:link w:val="MessageHeaderChar"/>
    <w:uiPriority w:val="99"/>
    <w:rsid w:val="00571672"/>
    <w:pPr>
      <w:keepNext/>
      <w:keepLines/>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mallCaps/>
      <w:sz w:val="20"/>
      <w:szCs w:val="20"/>
    </w:rPr>
  </w:style>
  <w:style w:type="character" w:customStyle="1" w:styleId="MessageHeaderChar">
    <w:name w:val="Message Header Char"/>
    <w:basedOn w:val="DefaultParagraphFont"/>
    <w:link w:val="MessageHeader"/>
    <w:uiPriority w:val="99"/>
    <w:rsid w:val="00571672"/>
    <w:rPr>
      <w:rFonts w:ascii="Arial" w:eastAsia="Times New Roman" w:hAnsi="Arial" w:cs="Arial"/>
      <w:smallCaps/>
      <w:sz w:val="20"/>
      <w:szCs w:val="20"/>
      <w:shd w:val="pct20" w:color="auto" w:fill="auto"/>
    </w:rPr>
  </w:style>
  <w:style w:type="paragraph" w:customStyle="1" w:styleId="TableListBullet2">
    <w:name w:val="Table List Bullet 2"/>
    <w:basedOn w:val="Normal"/>
    <w:rsid w:val="00571672"/>
    <w:pPr>
      <w:numPr>
        <w:numId w:val="4"/>
      </w:numPr>
      <w:spacing w:before="40" w:after="0" w:line="240" w:lineRule="auto"/>
      <w:ind w:left="732" w:hanging="244"/>
    </w:pPr>
    <w:rPr>
      <w:rFonts w:eastAsia="Times New Roman" w:cs="Times New Roman"/>
      <w:sz w:val="20"/>
    </w:rPr>
  </w:style>
  <w:style w:type="paragraph" w:styleId="List">
    <w:name w:val="List"/>
    <w:basedOn w:val="Normal"/>
    <w:uiPriority w:val="99"/>
    <w:unhideWhenUsed/>
    <w:rsid w:val="00571672"/>
    <w:pPr>
      <w:ind w:left="283" w:hanging="283"/>
      <w:contextualSpacing/>
    </w:pPr>
  </w:style>
  <w:style w:type="paragraph" w:customStyle="1" w:styleId="Note">
    <w:name w:val="Note"/>
    <w:basedOn w:val="Normal"/>
    <w:rsid w:val="00571672"/>
    <w:pPr>
      <w:pBdr>
        <w:left w:val="single" w:sz="18" w:space="6" w:color="808080"/>
      </w:pBdr>
      <w:spacing w:after="120" w:line="264" w:lineRule="auto"/>
      <w:ind w:left="567"/>
    </w:pPr>
    <w:rPr>
      <w:rFonts w:eastAsia="Times New Roman" w:cs="Arial"/>
      <w:b/>
      <w:i/>
      <w:sz w:val="20"/>
      <w:szCs w:val="18"/>
      <w:lang w:val="en-AU" w:eastAsia="ja-JP"/>
    </w:rPr>
  </w:style>
  <w:style w:type="paragraph" w:customStyle="1" w:styleId="CodeBlock">
    <w:name w:val="Code Block"/>
    <w:basedOn w:val="Normal"/>
    <w:rsid w:val="00571672"/>
    <w:pPr>
      <w:keepNext/>
      <w:pBdr>
        <w:top w:val="single" w:sz="4" w:space="1" w:color="auto"/>
        <w:left w:val="single" w:sz="4" w:space="4" w:color="auto"/>
        <w:bottom w:val="single" w:sz="4" w:space="1" w:color="auto"/>
        <w:right w:val="single" w:sz="4" w:space="4" w:color="auto"/>
      </w:pBdr>
      <w:spacing w:before="120" w:after="180" w:line="264" w:lineRule="auto"/>
      <w:ind w:left="227"/>
      <w:contextualSpacing/>
    </w:pPr>
    <w:rPr>
      <w:rFonts w:ascii="Courier New" w:eastAsia="Times New Roman" w:hAnsi="Courier New" w:cs="Courier New"/>
      <w:sz w:val="20"/>
      <w:szCs w:val="16"/>
      <w:lang w:val="en-AU" w:eastAsia="ja-JP"/>
    </w:rPr>
  </w:style>
  <w:style w:type="paragraph" w:customStyle="1" w:styleId="Sourcewithforeground">
    <w:name w:val="Source with foreground"/>
    <w:basedOn w:val="Normal"/>
    <w:rsid w:val="00571672"/>
    <w:pPr>
      <w:shd w:val="clear" w:color="auto" w:fill="D9D9D9"/>
      <w:spacing w:after="0"/>
    </w:pPr>
    <w:rPr>
      <w:rFonts w:ascii="Courier New" w:eastAsia="Times New Roman" w:hAnsi="Courier New" w:cs="Times New Roman"/>
      <w:sz w:val="20"/>
      <w:szCs w:val="18"/>
    </w:rPr>
  </w:style>
  <w:style w:type="character" w:customStyle="1" w:styleId="CodeInText">
    <w:name w:val="CodeInText"/>
    <w:basedOn w:val="DefaultParagraphFont"/>
    <w:rsid w:val="00571672"/>
    <w:rPr>
      <w:rFonts w:ascii="Courier New" w:hAnsi="Courier New" w:cs="Times New Roman"/>
      <w:noProof/>
      <w:spacing w:val="-5"/>
      <w:sz w:val="20"/>
      <w:szCs w:val="20"/>
      <w:lang w:val="en-GB"/>
    </w:rPr>
  </w:style>
  <w:style w:type="paragraph" w:customStyle="1" w:styleId="TableListBullet">
    <w:name w:val="Table List Bullet"/>
    <w:basedOn w:val="Tablebody"/>
    <w:rsid w:val="00571672"/>
    <w:pPr>
      <w:numPr>
        <w:numId w:val="7"/>
      </w:numPr>
      <w:ind w:left="488" w:hanging="244"/>
      <w:contextualSpacing/>
    </w:pPr>
    <w:rPr>
      <w:rFonts w:eastAsia="Times New Roman" w:cs="Times New Roman"/>
      <w:noProof/>
    </w:rPr>
  </w:style>
  <w:style w:type="paragraph" w:customStyle="1" w:styleId="TableListNumber">
    <w:name w:val="Table List Number"/>
    <w:basedOn w:val="Tablebody"/>
    <w:rsid w:val="00571672"/>
    <w:pPr>
      <w:numPr>
        <w:numId w:val="12"/>
      </w:numPr>
      <w:tabs>
        <w:tab w:val="left" w:pos="714"/>
      </w:tabs>
      <w:ind w:left="357" w:hanging="357"/>
      <w:contextualSpacing/>
    </w:pPr>
    <w:rPr>
      <w:rFonts w:eastAsia="Times New Roman" w:cs="Times New Roman"/>
    </w:rPr>
  </w:style>
  <w:style w:type="paragraph" w:customStyle="1" w:styleId="TableListBullet3">
    <w:name w:val="Table List Bullet 3"/>
    <w:basedOn w:val="Normal"/>
    <w:rsid w:val="00571672"/>
    <w:pPr>
      <w:numPr>
        <w:numId w:val="8"/>
      </w:numPr>
      <w:spacing w:before="40" w:after="0" w:line="240" w:lineRule="auto"/>
      <w:ind w:left="975" w:hanging="244"/>
    </w:pPr>
    <w:rPr>
      <w:rFonts w:eastAsia="Times New Roman" w:cs="Times New Roman"/>
      <w:sz w:val="20"/>
      <w:szCs w:val="20"/>
    </w:rPr>
  </w:style>
  <w:style w:type="paragraph" w:customStyle="1" w:styleId="TableListNumber2">
    <w:name w:val="Table List Number 2"/>
    <w:basedOn w:val="ListNumber2"/>
    <w:qFormat/>
    <w:rsid w:val="00571672"/>
    <w:pPr>
      <w:spacing w:before="40" w:after="40" w:line="240" w:lineRule="auto"/>
      <w:ind w:left="811" w:hanging="454"/>
    </w:pPr>
    <w:rPr>
      <w:sz w:val="20"/>
      <w:lang w:eastAsia="lv-LV"/>
    </w:rPr>
  </w:style>
  <w:style w:type="paragraph" w:customStyle="1" w:styleId="Picturecaption">
    <w:name w:val="Picture caption"/>
    <w:basedOn w:val="Caption"/>
    <w:link w:val="PicturecaptionChar"/>
    <w:rsid w:val="00571672"/>
    <w:pPr>
      <w:spacing w:before="120" w:after="180" w:line="288" w:lineRule="auto"/>
      <w:contextualSpacing/>
      <w:jc w:val="left"/>
    </w:pPr>
    <w:rPr>
      <w:rFonts w:eastAsia="Batang" w:cs="Times New Roman"/>
      <w:bCs w:val="0"/>
      <w:color w:val="auto"/>
      <w:sz w:val="20"/>
      <w:szCs w:val="20"/>
    </w:rPr>
  </w:style>
  <w:style w:type="paragraph" w:customStyle="1" w:styleId="Pictureposition">
    <w:name w:val="Picture position"/>
    <w:basedOn w:val="Normal"/>
    <w:link w:val="PicturepositionChar"/>
    <w:rsid w:val="00571672"/>
    <w:pPr>
      <w:keepNext/>
      <w:spacing w:before="120" w:after="120" w:line="240" w:lineRule="auto"/>
      <w:contextualSpacing/>
      <w:jc w:val="center"/>
    </w:pPr>
    <w:rPr>
      <w:rFonts w:eastAsia="Times New Roman" w:cs="Times New Roman"/>
    </w:rPr>
  </w:style>
  <w:style w:type="character" w:customStyle="1" w:styleId="PicturepositionChar">
    <w:name w:val="Picture position Char"/>
    <w:basedOn w:val="DefaultParagraphFont"/>
    <w:link w:val="Pictureposition"/>
    <w:rsid w:val="00571672"/>
    <w:rPr>
      <w:rFonts w:ascii="Arial" w:eastAsia="Times New Roman" w:hAnsi="Arial" w:cs="Times New Roman"/>
    </w:rPr>
  </w:style>
  <w:style w:type="paragraph" w:customStyle="1" w:styleId="Tablebodybold">
    <w:name w:val="Table body+bold"/>
    <w:aliases w:val="small caps"/>
    <w:basedOn w:val="Bold"/>
    <w:qFormat/>
    <w:rsid w:val="00571672"/>
    <w:pPr>
      <w:spacing w:line="240" w:lineRule="auto"/>
    </w:pPr>
    <w:rPr>
      <w:sz w:val="20"/>
      <w:lang w:eastAsia="lv-LV"/>
    </w:rPr>
  </w:style>
  <w:style w:type="paragraph" w:customStyle="1" w:styleId="Centered">
    <w:name w:val="Centered"/>
    <w:basedOn w:val="Normal"/>
    <w:qFormat/>
    <w:rsid w:val="00571672"/>
    <w:pPr>
      <w:jc w:val="center"/>
    </w:pPr>
  </w:style>
  <w:style w:type="paragraph" w:customStyle="1" w:styleId="TitleSaskanosana">
    <w:name w:val="Title Saskanosana"/>
    <w:basedOn w:val="Normal"/>
    <w:qFormat/>
    <w:rsid w:val="00EE4DED"/>
    <w:pPr>
      <w:spacing w:before="1080" w:after="120" w:line="240" w:lineRule="auto"/>
      <w:jc w:val="center"/>
    </w:pPr>
    <w:rPr>
      <w:rFonts w:ascii="Arial Bold" w:hAnsi="Arial Bold"/>
      <w:b/>
      <w:smallCaps/>
      <w:sz w:val="44"/>
    </w:rPr>
  </w:style>
  <w:style w:type="paragraph" w:customStyle="1" w:styleId="Titleapakprojekta">
    <w:name w:val="Title apakšprojekta"/>
    <w:basedOn w:val="Titlearatstarpi"/>
    <w:qFormat/>
    <w:rsid w:val="00EE4DED"/>
    <w:pPr>
      <w:spacing w:before="400"/>
    </w:pPr>
    <w:rPr>
      <w:spacing w:val="0"/>
      <w:sz w:val="44"/>
    </w:rPr>
  </w:style>
  <w:style w:type="character" w:styleId="Strong">
    <w:name w:val="Strong"/>
    <w:basedOn w:val="DefaultParagraphFont"/>
    <w:uiPriority w:val="22"/>
    <w:qFormat/>
    <w:rsid w:val="00571672"/>
    <w:rPr>
      <w:rFonts w:ascii="Tahoma" w:hAnsi="Tahoma"/>
      <w:b w:val="0"/>
      <w:bCs/>
      <w:sz w:val="32"/>
    </w:rPr>
  </w:style>
  <w:style w:type="character" w:styleId="BookTitle">
    <w:name w:val="Book Title"/>
    <w:basedOn w:val="DefaultParagraphFont"/>
    <w:uiPriority w:val="33"/>
    <w:qFormat/>
    <w:rsid w:val="00571672"/>
    <w:rPr>
      <w:b/>
      <w:bCs/>
      <w:smallCaps/>
      <w:spacing w:val="5"/>
    </w:rPr>
  </w:style>
  <w:style w:type="paragraph" w:styleId="ListNumber5">
    <w:name w:val="List Number 5"/>
    <w:basedOn w:val="Normal"/>
    <w:rsid w:val="00571672"/>
    <w:pPr>
      <w:numPr>
        <w:ilvl w:val="4"/>
        <w:numId w:val="9"/>
      </w:numPr>
      <w:ind w:left="2234" w:hanging="794"/>
    </w:pPr>
    <w:rPr>
      <w:rFonts w:eastAsia="Times New Roman" w:cs="Times New Roman"/>
    </w:rPr>
  </w:style>
  <w:style w:type="paragraph" w:customStyle="1" w:styleId="Atstarpe">
    <w:name w:val="Atstarpe"/>
    <w:basedOn w:val="Titleprojektanosaukums"/>
    <w:qFormat/>
    <w:rsid w:val="00571672"/>
    <w:pPr>
      <w:spacing w:before="1600"/>
      <w:jc w:val="both"/>
    </w:pPr>
    <w:rPr>
      <w:b w:val="0"/>
    </w:rPr>
  </w:style>
  <w:style w:type="paragraph" w:customStyle="1" w:styleId="TableBold-small">
    <w:name w:val="Table Bold-small"/>
    <w:basedOn w:val="Bold"/>
    <w:qFormat/>
    <w:rsid w:val="00571672"/>
    <w:rPr>
      <w:sz w:val="20"/>
    </w:rPr>
  </w:style>
  <w:style w:type="character" w:customStyle="1" w:styleId="TablebodyRakstzRakstzRakstzRakstzRakstzRakstz">
    <w:name w:val="Table body Rakstz. Rakstz. Rakstz. Rakstz. Rakstz. Rakstz."/>
    <w:basedOn w:val="DefaultParagraphFont"/>
    <w:link w:val="TablebodyRakstzRakstzRakstzRakstzRakstz"/>
    <w:uiPriority w:val="99"/>
    <w:locked/>
    <w:rsid w:val="00571672"/>
    <w:rPr>
      <w:rFonts w:ascii="Arial" w:eastAsia="Times New Roman" w:hAnsi="Arial" w:cs="Times New Roman"/>
      <w:sz w:val="20"/>
    </w:rPr>
  </w:style>
  <w:style w:type="paragraph" w:customStyle="1" w:styleId="TablebodyRakstzRakstzRakstzRakstzRakstz">
    <w:name w:val="Table body Rakstz. Rakstz. Rakstz. Rakstz. Rakstz."/>
    <w:basedOn w:val="Normal"/>
    <w:link w:val="TablebodyRakstzRakstzRakstzRakstzRakstzRakstz"/>
    <w:uiPriority w:val="99"/>
    <w:rsid w:val="00571672"/>
    <w:pPr>
      <w:spacing w:before="40" w:after="40" w:line="240" w:lineRule="auto"/>
      <w:jc w:val="left"/>
    </w:pPr>
    <w:rPr>
      <w:rFonts w:eastAsia="Times New Roman" w:cs="Times New Roman"/>
      <w:sz w:val="20"/>
    </w:rPr>
  </w:style>
  <w:style w:type="paragraph" w:customStyle="1" w:styleId="TitleDala">
    <w:name w:val="TitleDala"/>
    <w:basedOn w:val="Titlearatstarpi"/>
    <w:qFormat/>
    <w:rsid w:val="00EE4DED"/>
    <w:pPr>
      <w:spacing w:before="0"/>
    </w:pPr>
    <w:rPr>
      <w:rFonts w:ascii="Arial Bold" w:hAnsi="Arial Bold"/>
      <w:spacing w:val="0"/>
    </w:rPr>
  </w:style>
  <w:style w:type="character" w:styleId="CommentReference">
    <w:name w:val="annotation reference"/>
    <w:basedOn w:val="DefaultParagraphFont"/>
    <w:semiHidden/>
    <w:unhideWhenUsed/>
    <w:rsid w:val="00E26135"/>
    <w:rPr>
      <w:sz w:val="16"/>
      <w:szCs w:val="16"/>
    </w:rPr>
  </w:style>
  <w:style w:type="paragraph" w:styleId="CommentText">
    <w:name w:val="annotation text"/>
    <w:basedOn w:val="Normal"/>
    <w:link w:val="CommentTextChar"/>
    <w:semiHidden/>
    <w:unhideWhenUsed/>
    <w:rsid w:val="00E26135"/>
    <w:pPr>
      <w:spacing w:line="240" w:lineRule="auto"/>
    </w:pPr>
    <w:rPr>
      <w:sz w:val="20"/>
      <w:szCs w:val="20"/>
    </w:rPr>
  </w:style>
  <w:style w:type="character" w:customStyle="1" w:styleId="CommentTextChar">
    <w:name w:val="Comment Text Char"/>
    <w:basedOn w:val="DefaultParagraphFont"/>
    <w:link w:val="CommentText"/>
    <w:semiHidden/>
    <w:rsid w:val="00E26135"/>
    <w:rPr>
      <w:rFonts w:ascii="Arial" w:hAnsi="Arial"/>
      <w:sz w:val="20"/>
      <w:szCs w:val="20"/>
    </w:rPr>
  </w:style>
  <w:style w:type="paragraph" w:styleId="CommentSubject">
    <w:name w:val="annotation subject"/>
    <w:basedOn w:val="CommentText"/>
    <w:next w:val="CommentText"/>
    <w:link w:val="CommentSubjectChar"/>
    <w:semiHidden/>
    <w:unhideWhenUsed/>
    <w:rsid w:val="00E26135"/>
    <w:rPr>
      <w:b/>
      <w:bCs/>
    </w:rPr>
  </w:style>
  <w:style w:type="character" w:customStyle="1" w:styleId="CommentSubjectChar">
    <w:name w:val="Comment Subject Char"/>
    <w:basedOn w:val="CommentTextChar"/>
    <w:link w:val="CommentSubject"/>
    <w:semiHidden/>
    <w:rsid w:val="00E26135"/>
    <w:rPr>
      <w:rFonts w:ascii="Arial" w:hAnsi="Arial"/>
      <w:b/>
      <w:bCs/>
      <w:sz w:val="20"/>
      <w:szCs w:val="20"/>
    </w:rPr>
  </w:style>
  <w:style w:type="character" w:customStyle="1" w:styleId="Heading8Char">
    <w:name w:val="Heading 8 Char"/>
    <w:basedOn w:val="DefaultParagraphFont"/>
    <w:link w:val="Heading8"/>
    <w:rsid w:val="007849FA"/>
    <w:rPr>
      <w:rFonts w:ascii="Times New Roman" w:eastAsia="Batang" w:hAnsi="Times New Roman" w:cs="Times New Roman"/>
      <w:i/>
      <w:szCs w:val="20"/>
      <w:lang w:val="en-AU"/>
    </w:rPr>
  </w:style>
  <w:style w:type="character" w:customStyle="1" w:styleId="Heading9Char">
    <w:name w:val="Heading 9 Char"/>
    <w:basedOn w:val="DefaultParagraphFont"/>
    <w:link w:val="Heading9"/>
    <w:rsid w:val="007849FA"/>
    <w:rPr>
      <w:rFonts w:ascii="Arial" w:eastAsia="Times New Roman" w:hAnsi="Arial" w:cs="Arial"/>
      <w:lang w:val="en-US"/>
    </w:rPr>
  </w:style>
  <w:style w:type="paragraph" w:customStyle="1" w:styleId="Titleapaksprojekta">
    <w:name w:val="Title apaksprojekta"/>
    <w:basedOn w:val="Normal"/>
    <w:qFormat/>
    <w:rsid w:val="007849FA"/>
    <w:pPr>
      <w:spacing w:before="120"/>
    </w:pPr>
    <w:rPr>
      <w:rFonts w:ascii="Arial Bold" w:hAnsi="Arial Bold"/>
      <w:sz w:val="44"/>
    </w:rPr>
  </w:style>
  <w:style w:type="paragraph" w:customStyle="1" w:styleId="Tilteapakprojekta">
    <w:name w:val="Tilte apakšprojekta"/>
    <w:basedOn w:val="BodyText"/>
    <w:autoRedefine/>
    <w:rsid w:val="007849FA"/>
    <w:pPr>
      <w:spacing w:before="1080"/>
      <w:jc w:val="center"/>
    </w:pPr>
    <w:rPr>
      <w:b/>
      <w:smallCaps/>
      <w:sz w:val="44"/>
      <w:szCs w:val="36"/>
    </w:rPr>
  </w:style>
  <w:style w:type="character" w:customStyle="1" w:styleId="PicturecaptionChar">
    <w:name w:val="Picture caption Char"/>
    <w:basedOn w:val="DefaultParagraphFont"/>
    <w:link w:val="Picturecaption"/>
    <w:rsid w:val="007849FA"/>
    <w:rPr>
      <w:rFonts w:ascii="Arial" w:eastAsia="Batang" w:hAnsi="Arial" w:cs="Times New Roman"/>
      <w:b/>
      <w:sz w:val="20"/>
      <w:szCs w:val="20"/>
    </w:rPr>
  </w:style>
  <w:style w:type="table" w:customStyle="1" w:styleId="TableMetadata">
    <w:name w:val="Table Metadata"/>
    <w:basedOn w:val="TableNormal"/>
    <w:rsid w:val="007849FA"/>
    <w:pPr>
      <w:spacing w:after="0" w:line="240" w:lineRule="auto"/>
    </w:pPr>
    <w:rPr>
      <w:rFonts w:ascii="Arial" w:eastAsia="Times New Roman" w:hAnsi="Arial" w:cs="Times New Roman"/>
      <w:szCs w:val="20"/>
      <w:lang w:eastAsia="lv-LV"/>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Col">
      <w:rPr>
        <w:b/>
        <w:caps w:val="0"/>
        <w:smallCaps/>
      </w:rPr>
    </w:tblStylePr>
    <w:tblStylePr w:type="lastCol">
      <w:pPr>
        <w:wordWrap/>
        <w:jc w:val="left"/>
      </w:pPr>
    </w:tblStylePr>
  </w:style>
  <w:style w:type="paragraph" w:customStyle="1" w:styleId="Tablebody2">
    <w:name w:val="Table body 2"/>
    <w:basedOn w:val="Normal"/>
    <w:rsid w:val="007849FA"/>
    <w:pPr>
      <w:spacing w:before="120" w:after="120" w:line="240" w:lineRule="auto"/>
      <w:contextualSpacing/>
      <w:jc w:val="left"/>
    </w:pPr>
    <w:rPr>
      <w:rFonts w:eastAsia="Times New Roman" w:cs="Times New Roman"/>
      <w:sz w:val="20"/>
    </w:rPr>
  </w:style>
  <w:style w:type="paragraph" w:customStyle="1" w:styleId="bodynumber">
    <w:name w:val="body number"/>
    <w:basedOn w:val="Normal"/>
    <w:rsid w:val="007849FA"/>
    <w:pPr>
      <w:tabs>
        <w:tab w:val="num" w:pos="720"/>
        <w:tab w:val="num" w:pos="936"/>
      </w:tabs>
      <w:spacing w:before="0" w:after="120"/>
      <w:ind w:left="936" w:hanging="360"/>
      <w:contextualSpacing/>
    </w:pPr>
    <w:rPr>
      <w:rFonts w:eastAsia="Times New Roman" w:cs="Times New Roman"/>
      <w:sz w:val="24"/>
      <w:szCs w:val="24"/>
    </w:rPr>
  </w:style>
  <w:style w:type="character" w:styleId="FollowedHyperlink">
    <w:name w:val="FollowedHyperlink"/>
    <w:basedOn w:val="DefaultParagraphFont"/>
    <w:rsid w:val="007849FA"/>
    <w:rPr>
      <w:color w:val="auto"/>
      <w:sz w:val="22"/>
      <w:u w:val="single"/>
    </w:rPr>
  </w:style>
  <w:style w:type="paragraph" w:styleId="BodyText2">
    <w:name w:val="Body Text 2"/>
    <w:basedOn w:val="Normal"/>
    <w:link w:val="BodyText2Char"/>
    <w:rsid w:val="007849FA"/>
    <w:pPr>
      <w:contextualSpacing/>
      <w:jc w:val="left"/>
    </w:pPr>
    <w:rPr>
      <w:rFonts w:ascii="Times New Roman" w:eastAsia="Batang" w:hAnsi="Times New Roman" w:cs="Times New Roman"/>
      <w:b/>
      <w:bCs/>
      <w:smallCaps/>
      <w:sz w:val="26"/>
    </w:rPr>
  </w:style>
  <w:style w:type="character" w:customStyle="1" w:styleId="BodyText2Char">
    <w:name w:val="Body Text 2 Char"/>
    <w:basedOn w:val="DefaultParagraphFont"/>
    <w:link w:val="BodyText2"/>
    <w:rsid w:val="007849FA"/>
    <w:rPr>
      <w:rFonts w:ascii="Times New Roman" w:eastAsia="Batang" w:hAnsi="Times New Roman" w:cs="Times New Roman"/>
      <w:b/>
      <w:bCs/>
      <w:smallCaps/>
      <w:sz w:val="26"/>
    </w:rPr>
  </w:style>
  <w:style w:type="paragraph" w:customStyle="1" w:styleId="ID">
    <w:name w:val="ID"/>
    <w:basedOn w:val="Normal"/>
    <w:link w:val="IDChar"/>
    <w:autoRedefine/>
    <w:rsid w:val="007849FA"/>
    <w:pPr>
      <w:spacing w:before="120" w:line="240" w:lineRule="auto"/>
      <w:contextualSpacing/>
    </w:pPr>
    <w:rPr>
      <w:rFonts w:eastAsia="Times New Roman" w:cs="Times New Roman"/>
      <w:b/>
    </w:rPr>
  </w:style>
  <w:style w:type="paragraph" w:customStyle="1" w:styleId="Companylogo">
    <w:name w:val="Company logo"/>
    <w:basedOn w:val="Normal"/>
    <w:rsid w:val="007849FA"/>
    <w:pPr>
      <w:spacing w:before="0" w:after="0"/>
      <w:jc w:val="center"/>
    </w:pPr>
    <w:rPr>
      <w:rFonts w:eastAsia="Times New Roman" w:cs="Times New Roman"/>
    </w:rPr>
  </w:style>
  <w:style w:type="paragraph" w:customStyle="1" w:styleId="Requirement">
    <w:name w:val="Requirement"/>
    <w:basedOn w:val="Normal"/>
    <w:rsid w:val="007849FA"/>
    <w:pPr>
      <w:spacing w:before="240"/>
      <w:contextualSpacing/>
      <w:jc w:val="left"/>
    </w:pPr>
    <w:rPr>
      <w:rFonts w:eastAsia="Times New Roman" w:cs="Times New Roman"/>
      <w:b/>
      <w:smallCaps/>
      <w:szCs w:val="20"/>
    </w:rPr>
  </w:style>
  <w:style w:type="paragraph" w:styleId="BodyText3">
    <w:name w:val="Body Text 3"/>
    <w:basedOn w:val="Normal"/>
    <w:link w:val="BodyText3Char"/>
    <w:rsid w:val="007849FA"/>
    <w:pPr>
      <w:keepNext/>
      <w:contextualSpacing/>
    </w:pPr>
    <w:rPr>
      <w:rFonts w:eastAsia="Times New Roman" w:cs="Times New Roman"/>
      <w:szCs w:val="20"/>
    </w:rPr>
  </w:style>
  <w:style w:type="character" w:customStyle="1" w:styleId="BodyText3Char">
    <w:name w:val="Body Text 3 Char"/>
    <w:basedOn w:val="DefaultParagraphFont"/>
    <w:link w:val="BodyText3"/>
    <w:rsid w:val="007849FA"/>
    <w:rPr>
      <w:rFonts w:ascii="Arial" w:eastAsia="Times New Roman" w:hAnsi="Arial" w:cs="Times New Roman"/>
      <w:szCs w:val="20"/>
    </w:rPr>
  </w:style>
  <w:style w:type="paragraph" w:styleId="TOC6">
    <w:name w:val="toc 6"/>
    <w:basedOn w:val="Normal"/>
    <w:next w:val="Normal"/>
    <w:autoRedefine/>
    <w:rsid w:val="007849FA"/>
    <w:pPr>
      <w:tabs>
        <w:tab w:val="left" w:pos="4820"/>
        <w:tab w:val="right" w:leader="dot" w:pos="9356"/>
      </w:tabs>
      <w:spacing w:before="0" w:after="0"/>
      <w:ind w:left="3119"/>
      <w:jc w:val="left"/>
    </w:pPr>
    <w:rPr>
      <w:rFonts w:ascii="Times New Roman" w:eastAsia="Times New Roman" w:hAnsi="Times New Roman" w:cs="Times New Roman"/>
      <w:i/>
      <w:noProof/>
      <w:sz w:val="18"/>
      <w:szCs w:val="20"/>
    </w:rPr>
  </w:style>
  <w:style w:type="paragraph" w:styleId="TOC7">
    <w:name w:val="toc 7"/>
    <w:basedOn w:val="Normal"/>
    <w:next w:val="Normal"/>
    <w:autoRedefine/>
    <w:rsid w:val="007849FA"/>
    <w:pPr>
      <w:spacing w:before="0" w:after="0"/>
      <w:ind w:left="1200"/>
      <w:contextualSpacing/>
      <w:jc w:val="left"/>
    </w:pPr>
    <w:rPr>
      <w:rFonts w:ascii="Times New Roman" w:eastAsia="Times New Roman" w:hAnsi="Times New Roman" w:cs="Times New Roman"/>
      <w:sz w:val="20"/>
      <w:szCs w:val="20"/>
    </w:rPr>
  </w:style>
  <w:style w:type="paragraph" w:styleId="TOC8">
    <w:name w:val="toc 8"/>
    <w:basedOn w:val="Normal"/>
    <w:next w:val="Normal"/>
    <w:autoRedefine/>
    <w:rsid w:val="007849FA"/>
    <w:pPr>
      <w:spacing w:before="0" w:after="0"/>
      <w:ind w:left="1440"/>
      <w:contextualSpacing/>
      <w:jc w:val="left"/>
    </w:pPr>
    <w:rPr>
      <w:rFonts w:ascii="Times New Roman" w:eastAsia="Times New Roman" w:hAnsi="Times New Roman" w:cs="Times New Roman"/>
      <w:sz w:val="20"/>
      <w:szCs w:val="20"/>
    </w:rPr>
  </w:style>
  <w:style w:type="paragraph" w:styleId="TOC9">
    <w:name w:val="toc 9"/>
    <w:basedOn w:val="Normal"/>
    <w:next w:val="Normal"/>
    <w:autoRedefine/>
    <w:rsid w:val="007849FA"/>
    <w:pPr>
      <w:spacing w:before="0" w:after="0"/>
      <w:ind w:left="1680"/>
      <w:contextualSpacing/>
      <w:jc w:val="left"/>
    </w:pPr>
    <w:rPr>
      <w:rFonts w:ascii="Times New Roman" w:eastAsia="Times New Roman" w:hAnsi="Times New Roman" w:cs="Times New Roman"/>
      <w:sz w:val="20"/>
      <w:szCs w:val="20"/>
    </w:rPr>
  </w:style>
  <w:style w:type="paragraph" w:customStyle="1" w:styleId="Copyright">
    <w:name w:val="Copyright"/>
    <w:basedOn w:val="Normal"/>
    <w:rsid w:val="007849FA"/>
    <w:pPr>
      <w:spacing w:before="400"/>
      <w:contextualSpacing/>
      <w:jc w:val="center"/>
    </w:pPr>
    <w:rPr>
      <w:rFonts w:eastAsia="Times New Roman" w:cs="Arial"/>
      <w:color w:val="808080"/>
      <w:sz w:val="18"/>
      <w:szCs w:val="18"/>
    </w:rPr>
  </w:style>
  <w:style w:type="paragraph" w:styleId="PlainText">
    <w:name w:val="Plain Text"/>
    <w:basedOn w:val="Normal"/>
    <w:link w:val="PlainTextChar"/>
    <w:rsid w:val="007849FA"/>
    <w:pPr>
      <w:spacing w:line="240" w:lineRule="auto"/>
      <w:contextualSpacing/>
    </w:pPr>
    <w:rPr>
      <w:rFonts w:ascii="Courier New" w:eastAsia="Times New Roman" w:hAnsi="Courier New" w:cs="Courier New"/>
      <w:szCs w:val="20"/>
    </w:rPr>
  </w:style>
  <w:style w:type="character" w:customStyle="1" w:styleId="PlainTextChar">
    <w:name w:val="Plain Text Char"/>
    <w:basedOn w:val="DefaultParagraphFont"/>
    <w:link w:val="PlainText"/>
    <w:rsid w:val="007849FA"/>
    <w:rPr>
      <w:rFonts w:ascii="Courier New" w:eastAsia="Times New Roman" w:hAnsi="Courier New" w:cs="Courier New"/>
      <w:szCs w:val="20"/>
    </w:rPr>
  </w:style>
  <w:style w:type="character" w:styleId="HTMLCode">
    <w:name w:val="HTML Code"/>
    <w:basedOn w:val="DefaultParagraphFont"/>
    <w:semiHidden/>
    <w:rsid w:val="007849FA"/>
    <w:rPr>
      <w:rFonts w:ascii="Courier New" w:hAnsi="Courier New" w:cs="Courier New"/>
      <w:sz w:val="20"/>
      <w:szCs w:val="20"/>
    </w:rPr>
  </w:style>
  <w:style w:type="numbering" w:styleId="111111">
    <w:name w:val="Outline List 2"/>
    <w:basedOn w:val="NoList"/>
    <w:rsid w:val="007849FA"/>
    <w:pPr>
      <w:numPr>
        <w:numId w:val="14"/>
      </w:numPr>
    </w:pPr>
  </w:style>
  <w:style w:type="paragraph" w:styleId="EndnoteText">
    <w:name w:val="endnote text"/>
    <w:basedOn w:val="Normal"/>
    <w:link w:val="EndnoteTextChar"/>
    <w:semiHidden/>
    <w:rsid w:val="007849FA"/>
    <w:pPr>
      <w:contextualSpacing/>
    </w:pPr>
    <w:rPr>
      <w:rFonts w:eastAsia="Times New Roman" w:cs="Times New Roman"/>
      <w:sz w:val="20"/>
      <w:szCs w:val="20"/>
    </w:rPr>
  </w:style>
  <w:style w:type="character" w:customStyle="1" w:styleId="EndnoteTextChar">
    <w:name w:val="Endnote Text Char"/>
    <w:basedOn w:val="DefaultParagraphFont"/>
    <w:link w:val="EndnoteText"/>
    <w:semiHidden/>
    <w:rsid w:val="007849FA"/>
    <w:rPr>
      <w:rFonts w:ascii="Arial" w:eastAsia="Times New Roman" w:hAnsi="Arial" w:cs="Times New Roman"/>
      <w:sz w:val="20"/>
      <w:szCs w:val="20"/>
    </w:rPr>
  </w:style>
  <w:style w:type="character" w:styleId="EndnoteReference">
    <w:name w:val="endnote reference"/>
    <w:basedOn w:val="DefaultParagraphFont"/>
    <w:semiHidden/>
    <w:rsid w:val="007849FA"/>
    <w:rPr>
      <w:vertAlign w:val="superscript"/>
    </w:rPr>
  </w:style>
  <w:style w:type="table" w:styleId="TableClassic10">
    <w:name w:val="Table Classic 1"/>
    <w:basedOn w:val="TableNormal"/>
    <w:rsid w:val="007849FA"/>
    <w:pPr>
      <w:spacing w:before="60" w:after="60" w:line="240" w:lineRule="auto"/>
      <w:contextualSpacing/>
    </w:pPr>
    <w:rPr>
      <w:rFonts w:ascii="Arial" w:eastAsia="Times New Roman" w:hAnsi="Arial" w:cs="Times New Roman"/>
      <w:lang w:eastAsia="lv-LV"/>
    </w:rPr>
    <w:tblPr>
      <w:tblBorders>
        <w:top w:val="single" w:sz="12" w:space="0" w:color="000000"/>
        <w:bottom w:val="single" w:sz="12" w:space="0" w:color="000000"/>
      </w:tblBorders>
    </w:tblPr>
    <w:tcPr>
      <w:shd w:val="clear" w:color="auto" w:fill="auto"/>
    </w:tcPr>
    <w:tblStylePr w:type="firstRow">
      <w:pPr>
        <w:wordWrap/>
        <w:spacing w:beforeLines="0" w:beforeAutospacing="1" w:afterLines="0" w:afterAutospacing="1" w:line="240" w:lineRule="auto"/>
      </w:pPr>
      <w:rPr>
        <w:rFonts w:ascii="Arial" w:hAnsi="Arial"/>
        <w:b/>
        <w:i w:val="0"/>
        <w:iCs/>
        <w:caps w:val="0"/>
        <w:smallCaps/>
      </w:rPr>
      <w:tblPr>
        <w:jc w:val="center"/>
      </w:tblPr>
      <w:trPr>
        <w:jc w:val="center"/>
      </w:trPr>
      <w:tcPr>
        <w:tcBorders>
          <w:bottom w:val="single" w:sz="6" w:space="0" w:color="000000"/>
        </w:tcBorders>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4"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single" w:sz="4" w:space="0" w:color="auto"/>
          <w:insideV w:val="single" w:sz="4" w:space="0" w:color="auto"/>
        </w:tcBorders>
        <w:shd w:val="clear" w:color="auto" w:fill="auto"/>
      </w:tcPr>
    </w:tblStylePr>
  </w:style>
  <w:style w:type="paragraph" w:styleId="DocumentMap">
    <w:name w:val="Document Map"/>
    <w:basedOn w:val="Normal"/>
    <w:link w:val="DocumentMapChar"/>
    <w:semiHidden/>
    <w:rsid w:val="007849FA"/>
    <w:pPr>
      <w:shd w:val="clear" w:color="auto" w:fill="000080"/>
      <w:contextualSpacing/>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7849FA"/>
    <w:rPr>
      <w:rFonts w:ascii="Tahoma" w:eastAsia="Times New Roman" w:hAnsi="Tahoma" w:cs="Tahoma"/>
      <w:sz w:val="20"/>
      <w:szCs w:val="20"/>
      <w:shd w:val="clear" w:color="auto" w:fill="000080"/>
    </w:rPr>
  </w:style>
  <w:style w:type="paragraph" w:customStyle="1" w:styleId="Tiltebezatstarpes">
    <w:name w:val="Tilte bez atstarpes"/>
    <w:basedOn w:val="Normal"/>
    <w:autoRedefine/>
    <w:rsid w:val="007849FA"/>
    <w:pPr>
      <w:spacing w:before="120" w:after="120" w:line="240" w:lineRule="auto"/>
      <w:contextualSpacing/>
      <w:jc w:val="center"/>
    </w:pPr>
    <w:rPr>
      <w:rFonts w:eastAsia="Batang" w:cs="Times New Roman"/>
      <w:b/>
      <w:smallCaps/>
      <w:sz w:val="44"/>
      <w:szCs w:val="36"/>
    </w:rPr>
  </w:style>
  <w:style w:type="paragraph" w:customStyle="1" w:styleId="Source">
    <w:name w:val="Source"/>
    <w:basedOn w:val="Normal"/>
    <w:link w:val="SourceChar"/>
    <w:rsid w:val="007849FA"/>
    <w:pPr>
      <w:spacing w:before="0" w:after="0"/>
      <w:jc w:val="left"/>
    </w:pPr>
    <w:rPr>
      <w:rFonts w:ascii="Courier New" w:eastAsia="Times New Roman" w:hAnsi="Courier New" w:cs="Times New Roman"/>
      <w:sz w:val="20"/>
      <w:szCs w:val="18"/>
    </w:rPr>
  </w:style>
  <w:style w:type="paragraph" w:customStyle="1" w:styleId="Title-klients0">
    <w:name w:val="Title - klients"/>
    <w:basedOn w:val="Normal"/>
    <w:autoRedefine/>
    <w:rsid w:val="007849FA"/>
    <w:pPr>
      <w:spacing w:before="240" w:after="0"/>
      <w:contextualSpacing/>
      <w:jc w:val="center"/>
    </w:pPr>
    <w:rPr>
      <w:rFonts w:eastAsia="Times New Roman" w:cs="Times New Roman"/>
      <w:caps/>
    </w:rPr>
  </w:style>
  <w:style w:type="paragraph" w:customStyle="1" w:styleId="Title-PPS">
    <w:name w:val="Title - PPS"/>
    <w:basedOn w:val="Normal"/>
    <w:autoRedefine/>
    <w:rsid w:val="007849FA"/>
    <w:pPr>
      <w:spacing w:before="1080"/>
      <w:contextualSpacing/>
      <w:jc w:val="center"/>
    </w:pPr>
    <w:rPr>
      <w:rFonts w:eastAsia="Times New Roman" w:cs="Times New Roman"/>
      <w:smallCaps/>
      <w:sz w:val="36"/>
      <w:szCs w:val="44"/>
    </w:rPr>
  </w:style>
  <w:style w:type="paragraph" w:customStyle="1" w:styleId="Title-documentcode">
    <w:name w:val="Title - document code"/>
    <w:basedOn w:val="Normal"/>
    <w:autoRedefine/>
    <w:rsid w:val="007849FA"/>
    <w:pPr>
      <w:spacing w:before="240"/>
      <w:contextualSpacing/>
      <w:jc w:val="center"/>
    </w:pPr>
    <w:rPr>
      <w:rFonts w:eastAsia="Times New Roman" w:cs="Times New Roman"/>
      <w:b/>
      <w:smallCaps/>
      <w:color w:val="000000"/>
      <w:sz w:val="28"/>
      <w:szCs w:val="28"/>
    </w:rPr>
  </w:style>
  <w:style w:type="paragraph" w:customStyle="1" w:styleId="Titleversion">
    <w:name w:val="Title version"/>
    <w:basedOn w:val="Normal"/>
    <w:autoRedefine/>
    <w:rsid w:val="007849FA"/>
    <w:pPr>
      <w:spacing w:after="4920"/>
      <w:contextualSpacing/>
      <w:jc w:val="center"/>
    </w:pPr>
    <w:rPr>
      <w:rFonts w:eastAsia="Times New Roman" w:cs="Times New Roman"/>
      <w:color w:val="000000"/>
      <w:sz w:val="26"/>
    </w:rPr>
  </w:style>
  <w:style w:type="character" w:customStyle="1" w:styleId="IDChar">
    <w:name w:val="ID Char"/>
    <w:basedOn w:val="DefaultParagraphFont"/>
    <w:link w:val="ID"/>
    <w:rsid w:val="007849FA"/>
    <w:rPr>
      <w:rFonts w:ascii="Arial" w:eastAsia="Times New Roman" w:hAnsi="Arial" w:cs="Times New Roman"/>
      <w:b/>
    </w:rPr>
  </w:style>
  <w:style w:type="paragraph" w:customStyle="1" w:styleId="Indeksi">
    <w:name w:val="Indeksi"/>
    <w:basedOn w:val="Saturs"/>
    <w:autoRedefine/>
    <w:rsid w:val="007849FA"/>
    <w:pPr>
      <w:pageBreakBefore/>
      <w:spacing w:after="360"/>
      <w:contextualSpacing/>
      <w:jc w:val="both"/>
      <w:outlineLvl w:val="0"/>
    </w:pPr>
    <w:rPr>
      <w:rFonts w:ascii="Arial" w:eastAsia="Times New Roman" w:hAnsi="Arial" w:cs="Times New Roman"/>
      <w:color w:val="000000"/>
    </w:rPr>
  </w:style>
  <w:style w:type="paragraph" w:styleId="Index1">
    <w:name w:val="index 1"/>
    <w:basedOn w:val="Normal"/>
    <w:next w:val="Normal"/>
    <w:autoRedefine/>
    <w:semiHidden/>
    <w:rsid w:val="007849FA"/>
    <w:pPr>
      <w:spacing w:before="0" w:after="0"/>
      <w:ind w:left="240" w:hanging="240"/>
      <w:contextualSpacing/>
      <w:jc w:val="left"/>
    </w:pPr>
    <w:rPr>
      <w:rFonts w:ascii="Times New Roman" w:eastAsia="Times New Roman" w:hAnsi="Times New Roman" w:cs="Times New Roman"/>
      <w:sz w:val="20"/>
      <w:szCs w:val="20"/>
    </w:rPr>
  </w:style>
  <w:style w:type="paragraph" w:styleId="Index2">
    <w:name w:val="index 2"/>
    <w:basedOn w:val="Normal"/>
    <w:next w:val="Normal"/>
    <w:autoRedefine/>
    <w:semiHidden/>
    <w:rsid w:val="007849FA"/>
    <w:pPr>
      <w:spacing w:before="0" w:after="0"/>
      <w:ind w:left="480" w:hanging="240"/>
      <w:contextualSpacing/>
      <w:jc w:val="left"/>
    </w:pPr>
    <w:rPr>
      <w:rFonts w:ascii="Times New Roman" w:eastAsia="Times New Roman" w:hAnsi="Times New Roman" w:cs="Times New Roman"/>
      <w:sz w:val="20"/>
      <w:szCs w:val="20"/>
    </w:rPr>
  </w:style>
  <w:style w:type="paragraph" w:styleId="Index3">
    <w:name w:val="index 3"/>
    <w:basedOn w:val="Normal"/>
    <w:next w:val="Normal"/>
    <w:autoRedefine/>
    <w:semiHidden/>
    <w:rsid w:val="007849FA"/>
    <w:pPr>
      <w:spacing w:before="0" w:after="0"/>
      <w:ind w:left="720" w:hanging="240"/>
      <w:contextualSpacing/>
      <w:jc w:val="left"/>
    </w:pPr>
    <w:rPr>
      <w:rFonts w:ascii="Times New Roman" w:eastAsia="Times New Roman" w:hAnsi="Times New Roman" w:cs="Times New Roman"/>
      <w:sz w:val="20"/>
      <w:szCs w:val="20"/>
    </w:rPr>
  </w:style>
  <w:style w:type="paragraph" w:styleId="Index4">
    <w:name w:val="index 4"/>
    <w:basedOn w:val="Normal"/>
    <w:next w:val="Normal"/>
    <w:autoRedefine/>
    <w:semiHidden/>
    <w:rsid w:val="007849FA"/>
    <w:pPr>
      <w:spacing w:before="0" w:after="0"/>
      <w:ind w:left="960" w:hanging="240"/>
      <w:contextualSpacing/>
      <w:jc w:val="left"/>
    </w:pPr>
    <w:rPr>
      <w:rFonts w:ascii="Times New Roman" w:eastAsia="Times New Roman" w:hAnsi="Times New Roman" w:cs="Times New Roman"/>
      <w:sz w:val="20"/>
      <w:szCs w:val="20"/>
    </w:rPr>
  </w:style>
  <w:style w:type="paragraph" w:styleId="Index5">
    <w:name w:val="index 5"/>
    <w:basedOn w:val="Normal"/>
    <w:next w:val="Normal"/>
    <w:autoRedefine/>
    <w:semiHidden/>
    <w:rsid w:val="007849FA"/>
    <w:pPr>
      <w:spacing w:before="0" w:after="0"/>
      <w:ind w:left="1200" w:hanging="240"/>
      <w:contextualSpacing/>
      <w:jc w:val="left"/>
    </w:pPr>
    <w:rPr>
      <w:rFonts w:ascii="Times New Roman" w:eastAsia="Times New Roman" w:hAnsi="Times New Roman" w:cs="Times New Roman"/>
      <w:sz w:val="20"/>
      <w:szCs w:val="20"/>
    </w:rPr>
  </w:style>
  <w:style w:type="paragraph" w:styleId="Index6">
    <w:name w:val="index 6"/>
    <w:basedOn w:val="Normal"/>
    <w:next w:val="Normal"/>
    <w:autoRedefine/>
    <w:semiHidden/>
    <w:rsid w:val="007849FA"/>
    <w:pPr>
      <w:spacing w:before="0" w:after="0"/>
      <w:ind w:left="1440" w:hanging="240"/>
      <w:contextualSpacing/>
      <w:jc w:val="left"/>
    </w:pPr>
    <w:rPr>
      <w:rFonts w:ascii="Times New Roman" w:eastAsia="Times New Roman" w:hAnsi="Times New Roman" w:cs="Times New Roman"/>
      <w:sz w:val="20"/>
      <w:szCs w:val="20"/>
    </w:rPr>
  </w:style>
  <w:style w:type="paragraph" w:styleId="Index7">
    <w:name w:val="index 7"/>
    <w:basedOn w:val="Normal"/>
    <w:next w:val="Normal"/>
    <w:autoRedefine/>
    <w:semiHidden/>
    <w:rsid w:val="007849FA"/>
    <w:pPr>
      <w:spacing w:before="0" w:after="0"/>
      <w:ind w:left="1680" w:hanging="240"/>
      <w:contextualSpacing/>
      <w:jc w:val="left"/>
    </w:pPr>
    <w:rPr>
      <w:rFonts w:ascii="Times New Roman" w:eastAsia="Times New Roman" w:hAnsi="Times New Roman" w:cs="Times New Roman"/>
      <w:sz w:val="20"/>
      <w:szCs w:val="20"/>
    </w:rPr>
  </w:style>
  <w:style w:type="paragraph" w:styleId="Index8">
    <w:name w:val="index 8"/>
    <w:basedOn w:val="Normal"/>
    <w:next w:val="Normal"/>
    <w:autoRedefine/>
    <w:semiHidden/>
    <w:rsid w:val="007849FA"/>
    <w:pPr>
      <w:spacing w:before="0" w:after="0"/>
      <w:ind w:left="1920" w:hanging="240"/>
      <w:contextualSpacing/>
      <w:jc w:val="left"/>
    </w:pPr>
    <w:rPr>
      <w:rFonts w:ascii="Times New Roman" w:eastAsia="Times New Roman" w:hAnsi="Times New Roman" w:cs="Times New Roman"/>
      <w:sz w:val="20"/>
      <w:szCs w:val="20"/>
    </w:rPr>
  </w:style>
  <w:style w:type="paragraph" w:styleId="Index9">
    <w:name w:val="index 9"/>
    <w:basedOn w:val="Normal"/>
    <w:next w:val="Normal"/>
    <w:autoRedefine/>
    <w:semiHidden/>
    <w:rsid w:val="007849FA"/>
    <w:pPr>
      <w:spacing w:before="0" w:after="0"/>
      <w:ind w:left="2160" w:hanging="240"/>
      <w:contextualSpacing/>
      <w:jc w:val="left"/>
    </w:pPr>
    <w:rPr>
      <w:rFonts w:ascii="Times New Roman" w:eastAsia="Times New Roman" w:hAnsi="Times New Roman" w:cs="Times New Roman"/>
      <w:sz w:val="20"/>
      <w:szCs w:val="20"/>
    </w:rPr>
  </w:style>
  <w:style w:type="paragraph" w:styleId="IndexHeading">
    <w:name w:val="index heading"/>
    <w:basedOn w:val="Normal"/>
    <w:next w:val="Index1"/>
    <w:semiHidden/>
    <w:rsid w:val="007849FA"/>
    <w:pPr>
      <w:spacing w:before="0" w:after="0"/>
      <w:contextualSpacing/>
      <w:jc w:val="left"/>
    </w:pPr>
    <w:rPr>
      <w:rFonts w:ascii="Times New Roman" w:eastAsia="Times New Roman" w:hAnsi="Times New Roman" w:cs="Times New Roman"/>
      <w:sz w:val="20"/>
      <w:szCs w:val="20"/>
    </w:rPr>
  </w:style>
  <w:style w:type="paragraph" w:customStyle="1" w:styleId="PPSRequirement">
    <w:name w:val="PPS Requirement"/>
    <w:basedOn w:val="Normal"/>
    <w:autoRedefine/>
    <w:rsid w:val="007849FA"/>
    <w:pPr>
      <w:keepNext/>
      <w:spacing w:before="0" w:after="0"/>
    </w:pPr>
    <w:rPr>
      <w:rFonts w:eastAsia="Times New Roman" w:cs="Times New Roman"/>
      <w:b/>
      <w:szCs w:val="20"/>
    </w:rPr>
  </w:style>
  <w:style w:type="paragraph" w:customStyle="1" w:styleId="BasicText">
    <w:name w:val="BasicText"/>
    <w:basedOn w:val="Normal"/>
    <w:rsid w:val="007849FA"/>
    <w:pPr>
      <w:spacing w:before="0" w:after="0"/>
    </w:pPr>
    <w:rPr>
      <w:rFonts w:eastAsia="Times New Roman" w:cs="Times New Roman"/>
    </w:rPr>
  </w:style>
  <w:style w:type="paragraph" w:styleId="List2">
    <w:name w:val="List 2"/>
    <w:basedOn w:val="Normal"/>
    <w:rsid w:val="007849FA"/>
    <w:pPr>
      <w:spacing w:before="0" w:after="0" w:line="240" w:lineRule="auto"/>
      <w:ind w:left="566" w:hanging="283"/>
      <w:jc w:val="left"/>
    </w:pPr>
    <w:rPr>
      <w:rFonts w:ascii="Times New Roman" w:eastAsia="Times New Roman" w:hAnsi="Times New Roman" w:cs="Times New Roman"/>
      <w:lang w:val="en-US"/>
    </w:rPr>
  </w:style>
  <w:style w:type="paragraph" w:styleId="List3">
    <w:name w:val="List 3"/>
    <w:basedOn w:val="Normal"/>
    <w:rsid w:val="007849FA"/>
    <w:pPr>
      <w:spacing w:before="0" w:after="0" w:line="240" w:lineRule="auto"/>
      <w:ind w:left="849" w:hanging="283"/>
      <w:jc w:val="left"/>
    </w:pPr>
    <w:rPr>
      <w:rFonts w:ascii="Times New Roman" w:eastAsia="Times New Roman" w:hAnsi="Times New Roman" w:cs="Times New Roman"/>
      <w:lang w:val="en-US"/>
    </w:rPr>
  </w:style>
  <w:style w:type="paragraph" w:styleId="List4">
    <w:name w:val="List 4"/>
    <w:basedOn w:val="Normal"/>
    <w:rsid w:val="007849FA"/>
    <w:pPr>
      <w:spacing w:before="0" w:after="0" w:line="240" w:lineRule="auto"/>
      <w:ind w:left="1132" w:hanging="283"/>
      <w:jc w:val="left"/>
    </w:pPr>
    <w:rPr>
      <w:rFonts w:ascii="Times New Roman" w:eastAsia="Times New Roman" w:hAnsi="Times New Roman" w:cs="Times New Roman"/>
      <w:lang w:val="en-US"/>
    </w:rPr>
  </w:style>
  <w:style w:type="paragraph" w:styleId="List5">
    <w:name w:val="List 5"/>
    <w:basedOn w:val="Normal"/>
    <w:rsid w:val="007849FA"/>
    <w:pPr>
      <w:spacing w:before="0" w:after="0" w:line="240" w:lineRule="auto"/>
      <w:ind w:left="1415" w:hanging="283"/>
      <w:jc w:val="left"/>
    </w:pPr>
    <w:rPr>
      <w:rFonts w:ascii="Times New Roman" w:eastAsia="Times New Roman" w:hAnsi="Times New Roman" w:cs="Times New Roman"/>
      <w:lang w:val="en-US"/>
    </w:rPr>
  </w:style>
  <w:style w:type="paragraph" w:styleId="ListContinue4">
    <w:name w:val="List Continue 4"/>
    <w:basedOn w:val="Normal"/>
    <w:uiPriority w:val="99"/>
    <w:unhideWhenUsed/>
    <w:rsid w:val="00571672"/>
    <w:pPr>
      <w:ind w:left="992"/>
      <w:contextualSpacing/>
    </w:pPr>
  </w:style>
  <w:style w:type="paragraph" w:styleId="ListContinue5">
    <w:name w:val="List Continue 5"/>
    <w:basedOn w:val="Normal"/>
    <w:uiPriority w:val="99"/>
    <w:unhideWhenUsed/>
    <w:rsid w:val="00571672"/>
    <w:pPr>
      <w:ind w:left="1134"/>
      <w:contextualSpacing/>
    </w:pPr>
  </w:style>
  <w:style w:type="paragraph" w:customStyle="1" w:styleId="Vietaunlaiksstandartiem">
    <w:name w:val="Vieta un laiks standartiem"/>
    <w:basedOn w:val="Normal"/>
    <w:rsid w:val="007849FA"/>
    <w:pPr>
      <w:spacing w:before="5200" w:after="0" w:line="240" w:lineRule="auto"/>
      <w:jc w:val="center"/>
    </w:pPr>
    <w:rPr>
      <w:rFonts w:eastAsia="Batang" w:cs="Times New Roman"/>
      <w:sz w:val="24"/>
      <w:szCs w:val="20"/>
    </w:rPr>
  </w:style>
  <w:style w:type="paragraph" w:customStyle="1" w:styleId="Tablebodyinternal">
    <w:name w:val="Table body internal"/>
    <w:basedOn w:val="Tablebody"/>
    <w:rsid w:val="007849FA"/>
    <w:pPr>
      <w:spacing w:before="0"/>
    </w:pPr>
    <w:rPr>
      <w:rFonts w:eastAsia="Times New Roman" w:cs="Times New Roman"/>
      <w:sz w:val="18"/>
    </w:rPr>
  </w:style>
  <w:style w:type="table" w:customStyle="1" w:styleId="TableInternal">
    <w:name w:val="Table Internal"/>
    <w:basedOn w:val="TableClassic10"/>
    <w:rsid w:val="007849FA"/>
    <w:rPr>
      <w:sz w:val="18"/>
    </w:rPr>
    <w:tblPr/>
    <w:tcPr>
      <w:shd w:val="clear" w:color="auto" w:fill="auto"/>
    </w:tcPr>
    <w:tblStylePr w:type="firstRow">
      <w:pPr>
        <w:wordWrap/>
        <w:spacing w:beforeLines="0" w:beforeAutospacing="1" w:afterLines="0" w:afterAutospacing="1" w:line="240" w:lineRule="auto"/>
        <w:jc w:val="center"/>
      </w:pPr>
      <w:rPr>
        <w:rFonts w:ascii="Arial" w:hAnsi="Arial"/>
        <w:b/>
        <w:i w:val="0"/>
        <w:iCs/>
        <w:caps w:val="0"/>
        <w:smallCaps/>
        <w:sz w:val="18"/>
      </w:rPr>
      <w:tblPr>
        <w:jc w:val="center"/>
      </w:tblPr>
      <w:trPr>
        <w:jc w:val="center"/>
      </w:trPr>
      <w:tcPr>
        <w:tcBorders>
          <w:bottom w:val="single" w:sz="6" w:space="0" w:color="000000"/>
        </w:tcBorders>
        <w:vAlign w:val="center"/>
      </w:tcPr>
    </w:tblStylePr>
    <w:tblStylePr w:type="lastRow">
      <w:rPr>
        <w:color w:val="auto"/>
      </w:rPr>
      <w:tblPr/>
      <w:tcPr>
        <w:tcBorders>
          <w:top w:val="nil"/>
          <w:left w:val="nil"/>
          <w:bottom w:val="single" w:sz="4" w:space="0" w:color="auto"/>
          <w:right w:val="nil"/>
          <w:insideH w:val="nil"/>
          <w:insideV w:val="nil"/>
          <w:tl2br w:val="nil"/>
          <w:tr2bl w:val="nil"/>
        </w:tcBorders>
        <w:shd w:val="clear" w:color="auto" w:fill="auto"/>
      </w:tcPr>
    </w:tblStylePr>
    <w:tblStylePr w:type="firstCol">
      <w:tblPr/>
      <w:tcPr>
        <w:tcBorders>
          <w:left w:val="nil"/>
          <w:right w:val="single" w:sz="6" w:space="0" w:color="000000"/>
          <w:tl2br w:val="none" w:sz="0" w:space="0" w:color="auto"/>
          <w:tr2bl w:val="none" w:sz="0" w:space="0" w:color="auto"/>
        </w:tcBorders>
        <w:shd w:val="clear" w:color="auto" w:fill="auto"/>
      </w:tcPr>
    </w:tblStylePr>
    <w:tblStylePr w:type="neCell">
      <w:rPr>
        <w:b/>
        <w:bCs/>
        <w:i w:val="0"/>
        <w:iCs w:val="0"/>
      </w:rPr>
      <w:tblPr/>
      <w:tcPr>
        <w:tcBorders>
          <w:tl2br w:val="none" w:sz="0" w:space="0" w:color="auto"/>
          <w:tr2bl w:val="none" w:sz="0" w:space="0" w:color="auto"/>
        </w:tcBorders>
      </w:tcPr>
    </w:tblStylePr>
    <w:tblStylePr w:type="nwCell">
      <w:pPr>
        <w:jc w:val="center"/>
      </w:pPr>
    </w:tblStylePr>
    <w:tblStylePr w:type="seCell">
      <w:tblPr/>
      <w:tcPr>
        <w:tcBorders>
          <w:right w:val="nil"/>
        </w:tcBorders>
        <w:shd w:val="clear" w:color="auto" w:fill="auto"/>
      </w:tcPr>
    </w:tblStylePr>
    <w:tblStylePr w:type="swCell">
      <w:rPr>
        <w:b w:val="0"/>
        <w:bCs/>
      </w:rPr>
      <w:tblPr/>
      <w:tcPr>
        <w:tcBorders>
          <w:right w:val="nil"/>
          <w:insideV w:val="single" w:sz="4" w:space="0" w:color="auto"/>
        </w:tcBorders>
        <w:shd w:val="clear" w:color="auto" w:fill="auto"/>
      </w:tcPr>
    </w:tblStylePr>
  </w:style>
  <w:style w:type="paragraph" w:styleId="BlockText">
    <w:name w:val="Block Text"/>
    <w:basedOn w:val="Normal"/>
    <w:rsid w:val="007849FA"/>
    <w:pPr>
      <w:spacing w:after="120"/>
      <w:ind w:left="1440" w:right="1440"/>
      <w:contextualSpacing/>
    </w:pPr>
    <w:rPr>
      <w:rFonts w:eastAsia="Times New Roman" w:cs="Times New Roman"/>
    </w:rPr>
  </w:style>
  <w:style w:type="paragraph" w:styleId="NormalWeb">
    <w:name w:val="Normal (Web)"/>
    <w:basedOn w:val="Normal"/>
    <w:uiPriority w:val="99"/>
    <w:rsid w:val="007849FA"/>
    <w:pPr>
      <w:contextualSpacing/>
    </w:pPr>
    <w:rPr>
      <w:rFonts w:ascii="Times New Roman" w:eastAsia="Times New Roman" w:hAnsi="Times New Roman" w:cs="Times New Roman"/>
      <w:sz w:val="24"/>
      <w:szCs w:val="24"/>
    </w:rPr>
  </w:style>
  <w:style w:type="paragraph" w:styleId="NormalIndent">
    <w:name w:val="Normal Indent"/>
    <w:basedOn w:val="Normal"/>
    <w:rsid w:val="007849FA"/>
    <w:pPr>
      <w:ind w:left="720"/>
      <w:contextualSpacing/>
    </w:pPr>
    <w:rPr>
      <w:rFonts w:eastAsia="Times New Roman" w:cs="Times New Roman"/>
    </w:rPr>
  </w:style>
  <w:style w:type="paragraph" w:customStyle="1" w:styleId="BasicHead">
    <w:name w:val="Basic Head"/>
    <w:basedOn w:val="Normal"/>
    <w:rsid w:val="007849FA"/>
    <w:pPr>
      <w:contextualSpacing/>
    </w:pPr>
    <w:rPr>
      <w:rFonts w:eastAsia="Times New Roman" w:cs="Times New Roman"/>
      <w:b/>
      <w:u w:val="single"/>
    </w:rPr>
  </w:style>
  <w:style w:type="paragraph" w:customStyle="1" w:styleId="HeadingPart">
    <w:name w:val="Heading Part"/>
    <w:basedOn w:val="Normal"/>
    <w:next w:val="Normal"/>
    <w:rsid w:val="007849FA"/>
    <w:pPr>
      <w:pageBreakBefore/>
      <w:numPr>
        <w:ilvl w:val="8"/>
        <w:numId w:val="15"/>
      </w:numPr>
      <w:spacing w:before="480" w:line="264" w:lineRule="auto"/>
      <w:jc w:val="left"/>
      <w:outlineLvl w:val="8"/>
    </w:pPr>
    <w:rPr>
      <w:rFonts w:ascii="Arial Black" w:eastAsia="Arial Black" w:hAnsi="Arial Black" w:cs="Arial Black"/>
      <w:b/>
      <w:smallCaps/>
      <w:color w:val="333333"/>
      <w:sz w:val="32"/>
      <w:szCs w:val="32"/>
      <w:lang w:eastAsia="ja-JP"/>
    </w:rPr>
  </w:style>
  <w:style w:type="paragraph" w:customStyle="1" w:styleId="NumHeading2">
    <w:name w:val="Num Heading 2"/>
    <w:basedOn w:val="Heading2"/>
    <w:next w:val="Normal"/>
    <w:rsid w:val="007849FA"/>
    <w:pPr>
      <w:keepLines w:val="0"/>
      <w:tabs>
        <w:tab w:val="clear" w:pos="709"/>
        <w:tab w:val="num" w:pos="360"/>
      </w:tabs>
      <w:spacing w:before="240" w:line="264" w:lineRule="auto"/>
      <w:jc w:val="left"/>
    </w:pPr>
    <w:rPr>
      <w:rFonts w:ascii="Arial" w:eastAsia="Arial" w:hAnsi="Arial" w:cs="Arial"/>
      <w:color w:val="333333"/>
      <w:szCs w:val="28"/>
      <w:lang w:eastAsia="ja-JP"/>
    </w:rPr>
  </w:style>
  <w:style w:type="paragraph" w:customStyle="1" w:styleId="NumHeading1">
    <w:name w:val="Num Heading 1"/>
    <w:basedOn w:val="Heading1"/>
    <w:next w:val="Normal"/>
    <w:rsid w:val="007849FA"/>
    <w:pPr>
      <w:keepNext/>
      <w:pageBreakBefore w:val="0"/>
      <w:numPr>
        <w:numId w:val="15"/>
      </w:numPr>
      <w:spacing w:before="120" w:after="120" w:line="264" w:lineRule="auto"/>
      <w:ind w:left="1512" w:hanging="1172"/>
      <w:jc w:val="left"/>
    </w:pPr>
    <w:rPr>
      <w:rFonts w:ascii="Arial Black" w:eastAsia="Arial Black" w:hAnsi="Arial Black" w:cs="Arial Black"/>
      <w:b w:val="0"/>
      <w:smallCaps/>
      <w:color w:val="333333"/>
      <w:kern w:val="32"/>
      <w:szCs w:val="32"/>
      <w:lang w:eastAsia="ja-JP"/>
    </w:rPr>
  </w:style>
  <w:style w:type="paragraph" w:customStyle="1" w:styleId="NumHeading3">
    <w:name w:val="Num Heading 3"/>
    <w:basedOn w:val="Heading3"/>
    <w:next w:val="Normal"/>
    <w:rsid w:val="007849FA"/>
    <w:pPr>
      <w:keepLines w:val="0"/>
      <w:tabs>
        <w:tab w:val="clear" w:pos="981"/>
        <w:tab w:val="num" w:pos="360"/>
      </w:tabs>
      <w:spacing w:before="180" w:line="264" w:lineRule="auto"/>
      <w:jc w:val="left"/>
    </w:pPr>
    <w:rPr>
      <w:rFonts w:ascii="Arial" w:eastAsia="Arial" w:hAnsi="Arial" w:cs="Arial"/>
      <w:bCs w:val="0"/>
      <w:i w:val="0"/>
      <w:color w:val="333333"/>
      <w:sz w:val="26"/>
      <w:szCs w:val="26"/>
      <w:lang w:eastAsia="ja-JP"/>
    </w:rPr>
  </w:style>
  <w:style w:type="paragraph" w:customStyle="1" w:styleId="NumHeading4">
    <w:name w:val="Num Heading 4"/>
    <w:basedOn w:val="Heading4"/>
    <w:next w:val="Normal"/>
    <w:rsid w:val="007849FA"/>
    <w:pPr>
      <w:keepLines w:val="0"/>
      <w:tabs>
        <w:tab w:val="num" w:pos="360"/>
      </w:tabs>
      <w:spacing w:before="180" w:line="264" w:lineRule="auto"/>
      <w:jc w:val="left"/>
    </w:pPr>
    <w:rPr>
      <w:rFonts w:ascii="Arial" w:eastAsia="Arial" w:hAnsi="Arial" w:cs="Arial"/>
      <w:i/>
      <w:color w:val="333333"/>
      <w:szCs w:val="24"/>
      <w:lang w:eastAsia="ja-JP"/>
    </w:rPr>
  </w:style>
  <w:style w:type="paragraph" w:customStyle="1" w:styleId="NumHeading5">
    <w:name w:val="Num Heading 5"/>
    <w:basedOn w:val="Heading5"/>
    <w:next w:val="Normal"/>
    <w:rsid w:val="007849FA"/>
    <w:pPr>
      <w:keepLines w:val="0"/>
      <w:tabs>
        <w:tab w:val="num" w:pos="360"/>
      </w:tabs>
      <w:spacing w:before="180" w:line="264" w:lineRule="auto"/>
      <w:jc w:val="left"/>
    </w:pPr>
    <w:rPr>
      <w:rFonts w:ascii="Arial" w:eastAsia="Arial" w:hAnsi="Arial" w:cs="Arial"/>
      <w:b/>
      <w:bCs/>
      <w:i/>
      <w:iCs/>
      <w:color w:val="333333"/>
      <w:sz w:val="22"/>
      <w:u w:val="none"/>
      <w:lang w:eastAsia="ja-JP"/>
    </w:rPr>
  </w:style>
  <w:style w:type="paragraph" w:customStyle="1" w:styleId="HeadingAppendixOld">
    <w:name w:val="Heading Appendix Old"/>
    <w:basedOn w:val="Normal"/>
    <w:next w:val="Normal"/>
    <w:rsid w:val="007849FA"/>
    <w:pPr>
      <w:keepNext/>
      <w:pageBreakBefore/>
      <w:numPr>
        <w:ilvl w:val="7"/>
        <w:numId w:val="15"/>
      </w:numPr>
      <w:spacing w:before="120" w:line="264" w:lineRule="auto"/>
      <w:jc w:val="left"/>
    </w:pPr>
    <w:rPr>
      <w:rFonts w:ascii="Arial Black" w:eastAsia="Arial Black" w:hAnsi="Arial Black" w:cs="Arial Black"/>
      <w:smallCaps/>
      <w:color w:val="333333"/>
      <w:sz w:val="32"/>
      <w:szCs w:val="32"/>
      <w:lang w:eastAsia="ja-JP"/>
    </w:rPr>
  </w:style>
  <w:style w:type="table" w:styleId="Table3Deffects3">
    <w:name w:val="Table 3D effects 3"/>
    <w:basedOn w:val="TableNormal"/>
    <w:rsid w:val="007849FA"/>
    <w:pPr>
      <w:spacing w:before="60" w:after="60" w:line="288" w:lineRule="auto"/>
      <w:contextualSpacing/>
      <w:jc w:val="both"/>
    </w:pPr>
    <w:rPr>
      <w:rFonts w:ascii="Arial" w:eastAsia="Times New Roman" w:hAnsi="Arial" w:cs="Times New Roman"/>
      <w:sz w:val="20"/>
      <w:szCs w:val="20"/>
      <w:lang w:eastAsia="lv-LV"/>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7849FA"/>
    <w:pPr>
      <w:spacing w:before="60" w:after="60" w:line="288" w:lineRule="auto"/>
      <w:contextualSpacing/>
      <w:jc w:val="both"/>
    </w:pPr>
    <w:rPr>
      <w:rFonts w:ascii="Arial" w:eastAsia="Times New Roman" w:hAnsi="Arial" w:cs="Times New Roman"/>
      <w:sz w:val="20"/>
      <w:szCs w:val="20"/>
      <w:lang w:eastAsia="lv-LV"/>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Professional">
    <w:name w:val="Table Professional"/>
    <w:basedOn w:val="TableNormal"/>
    <w:rsid w:val="007849FA"/>
    <w:pPr>
      <w:spacing w:before="60" w:after="60" w:line="288" w:lineRule="auto"/>
      <w:contextualSpacing/>
      <w:jc w:val="both"/>
    </w:pPr>
    <w:rPr>
      <w:rFonts w:ascii="Arial" w:eastAsia="Times New Roman" w:hAnsi="Arial" w:cs="Times New Roman"/>
      <w:sz w:val="20"/>
      <w:szCs w:val="20"/>
      <w:lang w:eastAsia="lv-LV"/>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Vertical">
    <w:name w:val="Table Vertical"/>
    <w:basedOn w:val="TableNormal"/>
    <w:uiPriority w:val="99"/>
    <w:qFormat/>
    <w:rsid w:val="007849FA"/>
    <w:pPr>
      <w:spacing w:before="40" w:after="40" w:line="240" w:lineRule="auto"/>
    </w:pPr>
    <w:rPr>
      <w:rFonts w:ascii="Arial" w:eastAsia="Times New Roman" w:hAnsi="Arial" w:cs="Times New Roman"/>
      <w:sz w:val="20"/>
      <w:szCs w:val="20"/>
      <w:lang w:eastAsia="lv-LV"/>
    </w:rPr>
    <w:tblPr>
      <w:tblBorders>
        <w:top w:val="single" w:sz="12" w:space="0" w:color="auto"/>
        <w:bottom w:val="single" w:sz="12" w:space="0" w:color="auto"/>
      </w:tblBorders>
    </w:tblPr>
    <w:tblStylePr w:type="firstCol">
      <w:rPr>
        <w:b/>
        <w:caps w:val="0"/>
        <w:smallCaps/>
      </w:rPr>
      <w:tblPr/>
      <w:tcPr>
        <w:tcBorders>
          <w:top w:val="single" w:sz="12" w:space="0" w:color="auto"/>
          <w:left w:val="nil"/>
          <w:bottom w:val="single" w:sz="12" w:space="0" w:color="auto"/>
          <w:right w:val="single" w:sz="4" w:space="0" w:color="auto"/>
        </w:tcBorders>
      </w:tcPr>
    </w:tblStylePr>
  </w:style>
  <w:style w:type="paragraph" w:styleId="Revision">
    <w:name w:val="Revision"/>
    <w:hidden/>
    <w:uiPriority w:val="99"/>
    <w:semiHidden/>
    <w:rsid w:val="007849FA"/>
    <w:pPr>
      <w:spacing w:after="0" w:line="240" w:lineRule="auto"/>
    </w:pPr>
    <w:rPr>
      <w:rFonts w:ascii="Arial" w:eastAsia="Times New Roman" w:hAnsi="Arial" w:cs="Times New Roman"/>
    </w:rPr>
  </w:style>
  <w:style w:type="table" w:styleId="Table3Deffects2">
    <w:name w:val="Table 3D effects 2"/>
    <w:basedOn w:val="TableNormal"/>
    <w:rsid w:val="007849FA"/>
    <w:pPr>
      <w:spacing w:before="60" w:after="60" w:line="288" w:lineRule="auto"/>
      <w:contextualSpacing/>
      <w:jc w:val="both"/>
    </w:pPr>
    <w:rPr>
      <w:rFonts w:ascii="Times New Roman" w:eastAsia="Times New Roman" w:hAnsi="Times New Roman" w:cs="Times New Roman"/>
      <w:sz w:val="20"/>
      <w:szCs w:val="20"/>
      <w:lang w:eastAsia="lv-LV"/>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MacroText">
    <w:name w:val="macro"/>
    <w:link w:val="MacroTextChar"/>
    <w:rsid w:val="007849FA"/>
    <w:pPr>
      <w:tabs>
        <w:tab w:val="left" w:pos="480"/>
        <w:tab w:val="left" w:pos="960"/>
        <w:tab w:val="left" w:pos="1440"/>
        <w:tab w:val="left" w:pos="1920"/>
        <w:tab w:val="left" w:pos="2400"/>
        <w:tab w:val="left" w:pos="2880"/>
        <w:tab w:val="left" w:pos="3360"/>
        <w:tab w:val="left" w:pos="3840"/>
        <w:tab w:val="left" w:pos="4320"/>
      </w:tabs>
      <w:spacing w:before="60" w:after="60" w:line="288" w:lineRule="auto"/>
      <w:contextualSpacing/>
      <w:jc w:val="both"/>
    </w:pPr>
    <w:rPr>
      <w:rFonts w:ascii="Courier New" w:eastAsia="Times New Roman" w:hAnsi="Courier New" w:cs="Courier New"/>
      <w:sz w:val="20"/>
      <w:szCs w:val="20"/>
    </w:rPr>
  </w:style>
  <w:style w:type="character" w:customStyle="1" w:styleId="MacroTextChar">
    <w:name w:val="Macro Text Char"/>
    <w:basedOn w:val="DefaultParagraphFont"/>
    <w:link w:val="MacroText"/>
    <w:rsid w:val="007849FA"/>
    <w:rPr>
      <w:rFonts w:ascii="Courier New" w:eastAsia="Times New Roman" w:hAnsi="Courier New" w:cs="Courier New"/>
      <w:sz w:val="20"/>
      <w:szCs w:val="20"/>
    </w:rPr>
  </w:style>
  <w:style w:type="character" w:customStyle="1" w:styleId="PicturecaptionCharChar">
    <w:name w:val="Picture caption Char Char"/>
    <w:basedOn w:val="DefaultParagraphFont"/>
    <w:locked/>
    <w:rsid w:val="007849FA"/>
    <w:rPr>
      <w:rFonts w:ascii="Arial" w:eastAsia="Batang" w:hAnsi="Arial"/>
      <w:b/>
      <w:lang w:eastAsia="en-US"/>
    </w:rPr>
  </w:style>
  <w:style w:type="numbering" w:customStyle="1" w:styleId="TableNumberingCustom">
    <w:name w:val="Table Numbering Custom"/>
    <w:basedOn w:val="NoList"/>
    <w:rsid w:val="007849FA"/>
    <w:pPr>
      <w:numPr>
        <w:numId w:val="16"/>
      </w:numPr>
    </w:pPr>
  </w:style>
  <w:style w:type="character" w:customStyle="1" w:styleId="SourceChar">
    <w:name w:val="Source Char"/>
    <w:basedOn w:val="DefaultParagraphFont"/>
    <w:link w:val="Source"/>
    <w:rsid w:val="007849FA"/>
    <w:rPr>
      <w:rFonts w:ascii="Courier New" w:eastAsia="Times New Roman" w:hAnsi="Courier New" w:cs="Times New Roman"/>
      <w:sz w:val="20"/>
      <w:szCs w:val="18"/>
    </w:rPr>
  </w:style>
  <w:style w:type="paragraph" w:customStyle="1" w:styleId="TableListNumber1">
    <w:name w:val="Table List Number 1"/>
    <w:basedOn w:val="TablebodyRakstzRakstzRakstzRakstzRakstz"/>
    <w:rsid w:val="007849FA"/>
    <w:pPr>
      <w:tabs>
        <w:tab w:val="left" w:pos="714"/>
        <w:tab w:val="left" w:pos="1072"/>
      </w:tabs>
    </w:pPr>
  </w:style>
  <w:style w:type="paragraph" w:styleId="Subtitle">
    <w:name w:val="Subtitle"/>
    <w:basedOn w:val="Normal"/>
    <w:next w:val="Normal"/>
    <w:link w:val="SubtitleChar"/>
    <w:qFormat/>
    <w:rsid w:val="007849FA"/>
    <w:pPr>
      <w:contextualSpacing/>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7849FA"/>
    <w:rPr>
      <w:rFonts w:ascii="Cambria" w:eastAsia="Times New Roman" w:hAnsi="Cambria" w:cs="Times New Roman"/>
      <w:sz w:val="24"/>
      <w:szCs w:val="24"/>
    </w:rPr>
  </w:style>
  <w:style w:type="table" w:customStyle="1" w:styleId="TableClassic">
    <w:name w:val="Table Classic"/>
    <w:basedOn w:val="TableNormal"/>
    <w:uiPriority w:val="99"/>
    <w:qFormat/>
    <w:rsid w:val="00280997"/>
    <w:pPr>
      <w:spacing w:after="0" w:line="240" w:lineRule="auto"/>
    </w:pPr>
    <w:rPr>
      <w:rFonts w:ascii="Arial" w:eastAsia="Times New Roman" w:hAnsi="Arial" w:cs="Times New Roman"/>
      <w:lang w:val="en-US"/>
    </w:rPr>
    <w:tblPr>
      <w:tblBorders>
        <w:top w:val="single" w:sz="12" w:space="0" w:color="auto"/>
        <w:bottom w:val="single" w:sz="4" w:space="0" w:color="auto"/>
        <w:insideV w:val="single" w:sz="4" w:space="0" w:color="auto"/>
      </w:tblBorders>
    </w:tblPr>
    <w:tblStylePr w:type="firstRow">
      <w:rPr>
        <w:b/>
        <w:caps w:val="0"/>
        <w:smallCaps/>
      </w:rPr>
      <w:tblPr/>
      <w:tcPr>
        <w:tcBorders>
          <w:bottom w:val="single" w:sz="4" w:space="0" w:color="auto"/>
        </w:tcBorders>
      </w:tcPr>
    </w:tblStylePr>
    <w:tblStylePr w:type="lastRow">
      <w:tblPr/>
      <w:tcPr>
        <w:tcBorders>
          <w:bottom w:val="single" w:sz="12" w:space="0" w:color="auto"/>
        </w:tcBorders>
      </w:tcPr>
    </w:tblStylePr>
  </w:style>
  <w:style w:type="paragraph" w:customStyle="1" w:styleId="Titlearatstarpi">
    <w:name w:val="Title ar atstarpi"/>
    <w:basedOn w:val="Title-klients"/>
    <w:qFormat/>
    <w:rsid w:val="00EE4DED"/>
    <w:pPr>
      <w:spacing w:before="800" w:after="120" w:line="240" w:lineRule="auto"/>
    </w:pPr>
    <w:rPr>
      <w:b/>
      <w:caps w:val="0"/>
      <w:smallCaps/>
      <w:spacing w:val="60"/>
      <w:sz w:val="36"/>
    </w:rPr>
  </w:style>
  <w:style w:type="paragraph" w:customStyle="1" w:styleId="Titleversija">
    <w:name w:val="Title versija"/>
    <w:aliases w:val="datums"/>
    <w:basedOn w:val="Titledokumentakods"/>
    <w:qFormat/>
    <w:rsid w:val="00EE4DED"/>
    <w:pPr>
      <w:spacing w:before="60" w:after="2400"/>
    </w:pPr>
    <w:rPr>
      <w:b w:val="0"/>
      <w:smallCaps w:val="0"/>
      <w:sz w:val="26"/>
    </w:rPr>
  </w:style>
  <w:style w:type="paragraph" w:customStyle="1" w:styleId="Titleklients">
    <w:name w:val="Title_klients"/>
    <w:basedOn w:val="Normal"/>
    <w:qFormat/>
    <w:rsid w:val="00571672"/>
    <w:pPr>
      <w:spacing w:before="240" w:after="0"/>
      <w:jc w:val="center"/>
    </w:pPr>
    <w:rPr>
      <w:caps/>
    </w:rPr>
  </w:style>
  <w:style w:type="paragraph" w:customStyle="1" w:styleId="TitleprojektaNosaukums0">
    <w:name w:val="Title_projektaNosaukums"/>
    <w:basedOn w:val="Titleklients"/>
    <w:rsid w:val="00571672"/>
    <w:pPr>
      <w:spacing w:before="3800" w:after="120" w:line="240" w:lineRule="auto"/>
    </w:pPr>
    <w:rPr>
      <w:rFonts w:ascii="Arial Bold" w:hAnsi="Arial Bold"/>
      <w:b/>
      <w:caps w:val="0"/>
      <w:smallCaps/>
      <w:spacing w:val="60"/>
      <w:sz w:val="36"/>
    </w:rPr>
  </w:style>
  <w:style w:type="paragraph" w:customStyle="1" w:styleId="TitledokumentaTips">
    <w:name w:val="Title_dokumentaTips"/>
    <w:basedOn w:val="Normal"/>
    <w:qFormat/>
    <w:rsid w:val="00571672"/>
    <w:pPr>
      <w:spacing w:before="1080"/>
      <w:jc w:val="center"/>
    </w:pPr>
    <w:rPr>
      <w:smallCaps/>
      <w:sz w:val="36"/>
    </w:rPr>
  </w:style>
  <w:style w:type="paragraph" w:customStyle="1" w:styleId="TitledokumentaKods0">
    <w:name w:val="Title_dokumentaKods"/>
    <w:basedOn w:val="Normal"/>
    <w:qFormat/>
    <w:rsid w:val="00571672"/>
    <w:pPr>
      <w:spacing w:before="240"/>
      <w:jc w:val="center"/>
    </w:pPr>
    <w:rPr>
      <w:b/>
      <w:smallCaps/>
      <w:sz w:val="28"/>
    </w:rPr>
  </w:style>
  <w:style w:type="paragraph" w:customStyle="1" w:styleId="Titledatumsversija">
    <w:name w:val="Title_datums_versija"/>
    <w:basedOn w:val="Titldokumentakods"/>
    <w:qFormat/>
    <w:rsid w:val="00571672"/>
    <w:pPr>
      <w:spacing w:before="60" w:after="1600"/>
    </w:pPr>
    <w:rPr>
      <w:b w:val="0"/>
      <w:smallCaps w:val="0"/>
      <w:sz w:val="26"/>
    </w:rPr>
  </w:style>
  <w:style w:type="paragraph" w:customStyle="1" w:styleId="Titlevietalaiks">
    <w:name w:val="Title_vieta_laiks"/>
    <w:basedOn w:val="Tablebody"/>
    <w:qFormat/>
    <w:rsid w:val="00571672"/>
    <w:pPr>
      <w:spacing w:before="120" w:after="0"/>
      <w:jc w:val="center"/>
    </w:pPr>
    <w:rPr>
      <w:sz w:val="24"/>
    </w:rPr>
  </w:style>
  <w:style w:type="paragraph" w:customStyle="1" w:styleId="Titlesaskanosana0">
    <w:name w:val="Title _saskanosana"/>
    <w:basedOn w:val="Normal"/>
    <w:qFormat/>
    <w:rsid w:val="00571672"/>
    <w:pPr>
      <w:spacing w:before="1080" w:after="120" w:line="240" w:lineRule="auto"/>
      <w:jc w:val="center"/>
    </w:pPr>
    <w:rPr>
      <w:rFonts w:ascii="Arial Bold" w:hAnsi="Arial Bold"/>
      <w:b/>
      <w:smallCaps/>
      <w:sz w:val="44"/>
    </w:rPr>
  </w:style>
  <w:style w:type="paragraph" w:customStyle="1" w:styleId="TitledokumentaNosaukums">
    <w:name w:val="Title_dokumentaNosaukums"/>
    <w:basedOn w:val="TitleprojektaNosaukums0"/>
    <w:qFormat/>
    <w:rsid w:val="00571672"/>
    <w:pPr>
      <w:spacing w:before="120"/>
    </w:pPr>
    <w:rPr>
      <w:spacing w:val="0"/>
      <w:sz w:val="44"/>
    </w:rPr>
  </w:style>
  <w:style w:type="paragraph" w:customStyle="1" w:styleId="TableBoldSmall">
    <w:name w:val="Table Bold Small"/>
    <w:basedOn w:val="Bold"/>
    <w:qFormat/>
    <w:rsid w:val="00571672"/>
    <w:rPr>
      <w:sz w:val="20"/>
    </w:rPr>
  </w:style>
  <w:style w:type="paragraph" w:customStyle="1" w:styleId="Titleprojektanosaukums">
    <w:name w:val="Title_projekta_nosaukums"/>
    <w:basedOn w:val="Titleklients"/>
    <w:qFormat/>
    <w:rsid w:val="00571672"/>
    <w:pPr>
      <w:spacing w:before="3800" w:after="120" w:line="240" w:lineRule="auto"/>
    </w:pPr>
    <w:rPr>
      <w:rFonts w:ascii="Arial Bold" w:hAnsi="Arial Bold"/>
      <w:b/>
      <w:caps w:val="0"/>
      <w:smallCaps/>
      <w:spacing w:val="60"/>
      <w:sz w:val="36"/>
    </w:rPr>
  </w:style>
  <w:style w:type="paragraph" w:customStyle="1" w:styleId="Titledokumentatips0">
    <w:name w:val="Title_dokumenta_tips"/>
    <w:basedOn w:val="Normal"/>
    <w:qFormat/>
    <w:rsid w:val="00571672"/>
    <w:pPr>
      <w:spacing w:before="1080"/>
      <w:jc w:val="center"/>
    </w:pPr>
    <w:rPr>
      <w:smallCaps/>
      <w:sz w:val="36"/>
    </w:rPr>
  </w:style>
  <w:style w:type="paragraph" w:customStyle="1" w:styleId="Titldokumentakods">
    <w:name w:val="Titl_dokumenta_kods"/>
    <w:basedOn w:val="Normal"/>
    <w:qFormat/>
    <w:rsid w:val="00571672"/>
    <w:pPr>
      <w:spacing w:before="240"/>
      <w:jc w:val="center"/>
    </w:pPr>
    <w:rPr>
      <w:b/>
      <w:smallCaps/>
      <w:sz w:val="28"/>
    </w:rPr>
  </w:style>
  <w:style w:type="paragraph" w:customStyle="1" w:styleId="Titledokumentanosaukums0">
    <w:name w:val="Title_dokumenta_nosaukums"/>
    <w:basedOn w:val="Titleprojektanosaukums"/>
    <w:qFormat/>
    <w:rsid w:val="00571672"/>
    <w:pPr>
      <w:spacing w:before="120"/>
    </w:pPr>
    <w:rPr>
      <w:spacing w:val="0"/>
      <w:sz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1324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9.png"/><Relationship Id="rId42" Type="http://schemas.openxmlformats.org/officeDocument/2006/relationships/image" Target="media/image22.png"/><Relationship Id="rId47" Type="http://schemas.openxmlformats.org/officeDocument/2006/relationships/image" Target="media/image25.png"/><Relationship Id="rId63" Type="http://schemas.openxmlformats.org/officeDocument/2006/relationships/image" Target="media/image38.jpg"/><Relationship Id="rId68" Type="http://schemas.openxmlformats.org/officeDocument/2006/relationships/image" Target="media/image43.jpg"/><Relationship Id="rId84" Type="http://schemas.openxmlformats.org/officeDocument/2006/relationships/image" Target="media/image59.png"/><Relationship Id="rId89" Type="http://schemas.openxmlformats.org/officeDocument/2006/relationships/oleObject" Target="embeddings/Microsoft_Visio_2003-2010_Drawing1.vsd"/><Relationship Id="rId112" Type="http://schemas.openxmlformats.org/officeDocument/2006/relationships/fontTable" Target="fontTable.xml"/><Relationship Id="rId16" Type="http://schemas.openxmlformats.org/officeDocument/2006/relationships/image" Target="media/image4.png"/><Relationship Id="rId107" Type="http://schemas.openxmlformats.org/officeDocument/2006/relationships/oleObject" Target="embeddings/Microsoft_Visio_2003-2010_Drawing8.vsd"/><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oleObject" Target="embeddings/oleObject6.bin"/><Relationship Id="rId53" Type="http://schemas.openxmlformats.org/officeDocument/2006/relationships/image" Target="media/image29.jpg"/><Relationship Id="rId58" Type="http://schemas.openxmlformats.org/officeDocument/2006/relationships/image" Target="media/image33.jpg"/><Relationship Id="rId74" Type="http://schemas.openxmlformats.org/officeDocument/2006/relationships/image" Target="media/image49.jpg"/><Relationship Id="rId79" Type="http://schemas.openxmlformats.org/officeDocument/2006/relationships/image" Target="media/image54.png"/><Relationship Id="rId102" Type="http://schemas.openxmlformats.org/officeDocument/2006/relationships/image" Target="media/image71.emf"/><Relationship Id="rId5" Type="http://schemas.openxmlformats.org/officeDocument/2006/relationships/numbering" Target="numbering.xml"/><Relationship Id="rId90" Type="http://schemas.openxmlformats.org/officeDocument/2006/relationships/image" Target="media/image64.emf"/><Relationship Id="rId95" Type="http://schemas.openxmlformats.org/officeDocument/2006/relationships/image" Target="media/image67.emf"/><Relationship Id="rId22" Type="http://schemas.openxmlformats.org/officeDocument/2006/relationships/image" Target="media/image10.png"/><Relationship Id="rId27" Type="http://schemas.openxmlformats.org/officeDocument/2006/relationships/image" Target="media/image14.png"/><Relationship Id="rId43" Type="http://schemas.openxmlformats.org/officeDocument/2006/relationships/oleObject" Target="embeddings/oleObject9.bin"/><Relationship Id="rId48" Type="http://schemas.openxmlformats.org/officeDocument/2006/relationships/oleObject" Target="embeddings/oleObject11.bin"/><Relationship Id="rId64" Type="http://schemas.openxmlformats.org/officeDocument/2006/relationships/image" Target="media/image39.png"/><Relationship Id="rId69" Type="http://schemas.openxmlformats.org/officeDocument/2006/relationships/image" Target="media/image44.jpg"/><Relationship Id="rId113" Type="http://schemas.openxmlformats.org/officeDocument/2006/relationships/theme" Target="theme/theme1.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header" Target="header1.xml"/><Relationship Id="rId17" Type="http://schemas.openxmlformats.org/officeDocument/2006/relationships/image" Target="media/image5.png"/><Relationship Id="rId33" Type="http://schemas.openxmlformats.org/officeDocument/2006/relationships/oleObject" Target="embeddings/oleObject4.bin"/><Relationship Id="rId38" Type="http://schemas.openxmlformats.org/officeDocument/2006/relationships/image" Target="media/image20.png"/><Relationship Id="rId59" Type="http://schemas.openxmlformats.org/officeDocument/2006/relationships/image" Target="media/image34.jpg"/><Relationship Id="rId103" Type="http://schemas.openxmlformats.org/officeDocument/2006/relationships/image" Target="media/image72.emf"/><Relationship Id="rId108" Type="http://schemas.openxmlformats.org/officeDocument/2006/relationships/image" Target="media/image75.emf"/><Relationship Id="rId54" Type="http://schemas.openxmlformats.org/officeDocument/2006/relationships/image" Target="media/image30.jpg"/><Relationship Id="rId70" Type="http://schemas.openxmlformats.org/officeDocument/2006/relationships/image" Target="media/image45.png"/><Relationship Id="rId75" Type="http://schemas.openxmlformats.org/officeDocument/2006/relationships/image" Target="media/image50.png"/><Relationship Id="rId91" Type="http://schemas.openxmlformats.org/officeDocument/2006/relationships/oleObject" Target="embeddings/Microsoft_Visio_2003-2010_Drawing2.vsd"/><Relationship Id="rId96" Type="http://schemas.openxmlformats.org/officeDocument/2006/relationships/oleObject" Target="embeddings/Microsoft_Visio_2003-2010_Drawing4.vsd"/><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image" Target="media/image26.png"/><Relationship Id="rId57" Type="http://schemas.openxmlformats.org/officeDocument/2006/relationships/image" Target="media/image32.jpg"/><Relationship Id="rId106" Type="http://schemas.openxmlformats.org/officeDocument/2006/relationships/image" Target="media/image74.emf"/><Relationship Id="rId10" Type="http://schemas.openxmlformats.org/officeDocument/2006/relationships/endnotes" Target="endnotes.xml"/><Relationship Id="rId31" Type="http://schemas.openxmlformats.org/officeDocument/2006/relationships/oleObject" Target="embeddings/oleObject3.bin"/><Relationship Id="rId44" Type="http://schemas.openxmlformats.org/officeDocument/2006/relationships/image" Target="media/image23.png"/><Relationship Id="rId52" Type="http://schemas.openxmlformats.org/officeDocument/2006/relationships/image" Target="media/image28.png"/><Relationship Id="rId60" Type="http://schemas.openxmlformats.org/officeDocument/2006/relationships/image" Target="media/image35.jpg"/><Relationship Id="rId65" Type="http://schemas.openxmlformats.org/officeDocument/2006/relationships/image" Target="media/image40.jpg"/><Relationship Id="rId73" Type="http://schemas.openxmlformats.org/officeDocument/2006/relationships/image" Target="media/image48.jpg"/><Relationship Id="rId78" Type="http://schemas.openxmlformats.org/officeDocument/2006/relationships/image" Target="media/image53.png"/><Relationship Id="rId81" Type="http://schemas.openxmlformats.org/officeDocument/2006/relationships/image" Target="media/image56.jpg"/><Relationship Id="rId86" Type="http://schemas.openxmlformats.org/officeDocument/2006/relationships/image" Target="media/image61.png"/><Relationship Id="rId94" Type="http://schemas.openxmlformats.org/officeDocument/2006/relationships/oleObject" Target="embeddings/Microsoft_Visio_2003-2010_Drawing3.vsd"/><Relationship Id="rId99" Type="http://schemas.openxmlformats.org/officeDocument/2006/relationships/image" Target="media/image69.emf"/><Relationship Id="rId101" Type="http://schemas.openxmlformats.org/officeDocument/2006/relationships/image" Target="media/image7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oleObject" Target="embeddings/oleObject7.bin"/><Relationship Id="rId109" Type="http://schemas.openxmlformats.org/officeDocument/2006/relationships/oleObject" Target="embeddings/Microsoft_Visio_2003-2010_Drawing9.vsd"/><Relationship Id="rId34" Type="http://schemas.openxmlformats.org/officeDocument/2006/relationships/image" Target="media/image18.png"/><Relationship Id="rId50" Type="http://schemas.openxmlformats.org/officeDocument/2006/relationships/image" Target="media/image27.png"/><Relationship Id="rId55" Type="http://schemas.openxmlformats.org/officeDocument/2006/relationships/image" Target="media/image31.emf"/><Relationship Id="rId76" Type="http://schemas.openxmlformats.org/officeDocument/2006/relationships/image" Target="media/image51.jpg"/><Relationship Id="rId97" Type="http://schemas.openxmlformats.org/officeDocument/2006/relationships/image" Target="media/image68.emf"/><Relationship Id="rId104" Type="http://schemas.openxmlformats.org/officeDocument/2006/relationships/image" Target="media/image73.emf"/><Relationship Id="rId7" Type="http://schemas.openxmlformats.org/officeDocument/2006/relationships/settings" Target="settings.xml"/><Relationship Id="rId71" Type="http://schemas.openxmlformats.org/officeDocument/2006/relationships/image" Target="media/image46.jpg"/><Relationship Id="rId92" Type="http://schemas.openxmlformats.org/officeDocument/2006/relationships/image" Target="media/image65.emf"/><Relationship Id="rId2" Type="http://schemas.openxmlformats.org/officeDocument/2006/relationships/customXml" Target="../customXml/item2.xml"/><Relationship Id="rId29" Type="http://schemas.openxmlformats.org/officeDocument/2006/relationships/oleObject" Target="embeddings/oleObject2.bin"/><Relationship Id="rId24" Type="http://schemas.openxmlformats.org/officeDocument/2006/relationships/oleObject" Target="embeddings/oleObject1.bin"/><Relationship Id="rId40" Type="http://schemas.openxmlformats.org/officeDocument/2006/relationships/image" Target="media/image21.png"/><Relationship Id="rId45" Type="http://schemas.openxmlformats.org/officeDocument/2006/relationships/oleObject" Target="embeddings/oleObject10.bin"/><Relationship Id="rId66" Type="http://schemas.openxmlformats.org/officeDocument/2006/relationships/image" Target="media/image41.png"/><Relationship Id="rId87" Type="http://schemas.openxmlformats.org/officeDocument/2006/relationships/image" Target="media/image62.emf"/><Relationship Id="rId110" Type="http://schemas.openxmlformats.org/officeDocument/2006/relationships/image" Target="media/image76.emf"/><Relationship Id="rId61" Type="http://schemas.openxmlformats.org/officeDocument/2006/relationships/image" Target="media/image36.jpg"/><Relationship Id="rId82" Type="http://schemas.openxmlformats.org/officeDocument/2006/relationships/image" Target="media/image57.jp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6.png"/><Relationship Id="rId35" Type="http://schemas.openxmlformats.org/officeDocument/2006/relationships/oleObject" Target="embeddings/oleObject5.bin"/><Relationship Id="rId56" Type="http://schemas.openxmlformats.org/officeDocument/2006/relationships/oleObject" Target="embeddings/Microsoft_Visio_2003-2010_Drawing.vsd"/><Relationship Id="rId77" Type="http://schemas.openxmlformats.org/officeDocument/2006/relationships/image" Target="media/image52.jpg"/><Relationship Id="rId100" Type="http://schemas.openxmlformats.org/officeDocument/2006/relationships/oleObject" Target="embeddings/Microsoft_Visio_2003-2010_Drawing6.vsd"/><Relationship Id="rId105" Type="http://schemas.openxmlformats.org/officeDocument/2006/relationships/oleObject" Target="embeddings/Microsoft_Visio_2003-2010_Drawing7.vsd"/><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47.png"/><Relationship Id="rId93" Type="http://schemas.openxmlformats.org/officeDocument/2006/relationships/image" Target="media/image66.emf"/><Relationship Id="rId98" Type="http://schemas.openxmlformats.org/officeDocument/2006/relationships/oleObject" Target="embeddings/Microsoft_Visio_2003-2010_Drawing5.vsd"/><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24.png"/><Relationship Id="rId67" Type="http://schemas.openxmlformats.org/officeDocument/2006/relationships/image" Target="media/image42.jpg"/><Relationship Id="rId20" Type="http://schemas.openxmlformats.org/officeDocument/2006/relationships/image" Target="media/image8.png"/><Relationship Id="rId41" Type="http://schemas.openxmlformats.org/officeDocument/2006/relationships/oleObject" Target="embeddings/oleObject8.bin"/><Relationship Id="rId62" Type="http://schemas.openxmlformats.org/officeDocument/2006/relationships/image" Target="media/image37.jpg"/><Relationship Id="rId83" Type="http://schemas.openxmlformats.org/officeDocument/2006/relationships/image" Target="media/image58.jpg"/><Relationship Id="rId88" Type="http://schemas.openxmlformats.org/officeDocument/2006/relationships/image" Target="media/image63.emf"/><Relationship Id="rId111" Type="http://schemas.openxmlformats.org/officeDocument/2006/relationships/oleObject" Target="embeddings/Microsoft_Visio_2003-2010_Drawing10.vsd"/></Relationships>
</file>

<file path=word/_rels/settings.xml.rels><?xml version="1.0" encoding="UTF-8" standalone="yes"?>
<Relationships xmlns="http://schemas.openxmlformats.org/package/2006/relationships"><Relationship Id="rId1" Type="http://schemas.openxmlformats.org/officeDocument/2006/relationships/attachedTemplate" Target="file:///W:\ABC%20software\VEIDNES\ABC.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40D1AD689CD44893E99D6696A9F82E" ma:contentTypeVersion="1" ma:contentTypeDescription="Create a new document." ma:contentTypeScope="" ma:versionID="ae3778c25d08e2f857c6509b96e57b2b">
  <xsd:schema xmlns:xsd="http://www.w3.org/2001/XMLSchema" xmlns:p="http://schemas.microsoft.com/office/2006/metadata/properties" targetNamespace="http://schemas.microsoft.com/office/2006/metadata/properties" ma:root="true" ma:fieldsID="7a918db5358e980ce9c52834b536f09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B017E-00BA-4FC6-BE0A-6D18492367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6832E13-801C-4D0D-A610-CC5AEEED7F47}">
  <ds:schemaRefs>
    <ds:schemaRef ds:uri="http://schemas.microsoft.com/sharepoint/v3/contenttype/forms"/>
  </ds:schemaRefs>
</ds:datastoreItem>
</file>

<file path=customXml/itemProps3.xml><?xml version="1.0" encoding="utf-8"?>
<ds:datastoreItem xmlns:ds="http://schemas.openxmlformats.org/officeDocument/2006/customXml" ds:itemID="{C914F69E-AB56-40FB-8F32-2223758307F4}">
  <ds:schemaRefs>
    <ds:schemaRef ds:uri="http://schemas.microsoft.com/office/2006/metadata/properties"/>
  </ds:schemaRefs>
</ds:datastoreItem>
</file>

<file path=customXml/itemProps4.xml><?xml version="1.0" encoding="utf-8"?>
<ds:datastoreItem xmlns:ds="http://schemas.openxmlformats.org/officeDocument/2006/customXml" ds:itemID="{07081D22-6EED-4CD0-AB0E-E141E8AE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ABC.2017</Template>
  <TotalTime>1</TotalTime>
  <Pages>63</Pages>
  <Words>58719</Words>
  <Characters>33471</Characters>
  <Application>Microsoft Office Word</Application>
  <DocSecurity>0</DocSecurity>
  <Lines>278</Lines>
  <Paragraphs>184</Paragraphs>
  <ScaleCrop>false</ScaleCrop>
  <HeadingPairs>
    <vt:vector size="2" baseType="variant">
      <vt:variant>
        <vt:lpstr>Title</vt:lpstr>
      </vt:variant>
      <vt:variant>
        <vt:i4>1</vt:i4>
      </vt:variant>
    </vt:vector>
  </HeadingPairs>
  <TitlesOfParts>
    <vt:vector size="1" baseType="lpstr">
      <vt:lpstr>Valsts informācijas sistēmu savietotāja (VISS) un Vienotā valsts un pašvaldību pakalpojumu portāla www.latvija.lv pilnveidošana un uzturēšana</vt:lpstr>
    </vt:vector>
  </TitlesOfParts>
  <Manager>J.Korņijenko</Manager>
  <Company>SIA "ABC software"</Company>
  <LinksUpToDate>false</LinksUpToDate>
  <CharactersWithSpaces>92006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Valsts informācijas sistēmu savietotāja (VISS) un Vienotā valsts un pašvaldību pakalpojumu portāla www.latvija.lv pilnveidošana un uzturēšana</dc:title>
  <dc:subject>Datu izplatīšanas tīkls</dc:subject>
  <dc:creator>L.Plāce</dc:creator>
  <cp:keywords/>
  <dc:description/>
  <cp:lastModifiedBy>Māris Pētersons</cp:lastModifiedBy>
  <cp:revision>3</cp:revision>
  <cp:lastPrinted>2019-11-19T16:16:00Z</cp:lastPrinted>
  <dcterms:created xsi:type="dcterms:W3CDTF">2019-11-21T14:42:00Z</dcterms:created>
  <dcterms:modified xsi:type="dcterms:W3CDTF">2019-11-21T14:53:00Z</dcterms:modified>
  <cp:category>Lietotāja rokasgrāmata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ate">
    <vt:lpwstr>11.11.2019.</vt:lpwstr>
  </property>
  <property fmtid="{D5CDD505-2E9C-101B-9397-08002B2CF9AE}" pid="3" name="_Version">
    <vt:lpwstr>2.00</vt:lpwstr>
  </property>
  <property fmtid="{D5CDD505-2E9C-101B-9397-08002B2CF9AE}" pid="4" name="_SubjectID">
    <vt:lpwstr>DIT2</vt:lpwstr>
  </property>
  <property fmtid="{D5CDD505-2E9C-101B-9397-08002B2CF9AE}" pid="5" name="_SubprojectID">
    <vt:lpwstr>Apakšprojekta abreviatūra</vt:lpwstr>
  </property>
  <property fmtid="{D5CDD505-2E9C-101B-9397-08002B2CF9AE}" pid="6" name="_ProjectID">
    <vt:lpwstr>VISS_2016</vt:lpwstr>
  </property>
  <property fmtid="{D5CDD505-2E9C-101B-9397-08002B2CF9AE}" pid="7" name="_CustomerTitle">
    <vt:lpwstr>Valsts reģionālās attīstības aģentūra</vt:lpwstr>
  </property>
  <property fmtid="{D5CDD505-2E9C-101B-9397-08002B2CF9AE}" pid="8" name="_SubrojectTitle">
    <vt:lpwstr>Apakšprojekta nosaukums</vt:lpwstr>
  </property>
  <property fmtid="{D5CDD505-2E9C-101B-9397-08002B2CF9AE}" pid="9" name="_ContractNumber">
    <vt:lpwstr>13_7_17_41</vt:lpwstr>
  </property>
  <property fmtid="{D5CDD505-2E9C-101B-9397-08002B2CF9AE}" pid="10" name="_CategoryID">
    <vt:lpwstr>LR</vt:lpwstr>
  </property>
  <property fmtid="{D5CDD505-2E9C-101B-9397-08002B2CF9AE}" pid="11" name="_ContractorID">
    <vt:lpwstr>ABC</vt:lpwstr>
  </property>
  <property fmtid="{D5CDD505-2E9C-101B-9397-08002B2CF9AE}" pid="12" name="_Number">
    <vt:lpwstr>Kārtas numurs</vt:lpwstr>
  </property>
  <property fmtid="{D5CDD505-2E9C-101B-9397-08002B2CF9AE}" pid="13" name="_CustomerID">
    <vt:lpwstr>VRAA</vt:lpwstr>
  </property>
  <property fmtid="{D5CDD505-2E9C-101B-9397-08002B2CF9AE}" pid="14" name="_TitleDala">
    <vt:lpwstr>3.daļa "VISS un Portāla jaunu un esošo moduļu papildinājumu izstrāde, ieviešana, garantijas apkalpošana un uzturēšana saskaņā ar tehnisko specifikāciju"</vt:lpwstr>
  </property>
  <property fmtid="{D5CDD505-2E9C-101B-9397-08002B2CF9AE}" pid="15" name="ContentTypeId">
    <vt:lpwstr>0x010100B940D1AD689CD44893E99D6696A9F82E</vt:lpwstr>
  </property>
</Properties>
</file>