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B1D61F5" w14:textId="77777777" w:rsidR="009B2C17" w:rsidRPr="00A71310" w:rsidRDefault="004772A7" w:rsidP="009B2C17">
      <w:pPr>
        <w:pStyle w:val="Title-klients"/>
      </w:pPr>
      <w:r w:rsidRPr="00A71310">
        <w:fldChar w:fldCharType="begin"/>
      </w:r>
      <w:r w:rsidRPr="00A71310">
        <w:instrText xml:space="preserve"> DOCPROPERTY  _CustomerTitle  \* MERGEFORMAT </w:instrText>
      </w:r>
      <w:r w:rsidRPr="00A71310">
        <w:fldChar w:fldCharType="separate"/>
      </w:r>
      <w:r w:rsidR="00A71310" w:rsidRPr="00A71310">
        <w:t>Nacionālais veselības dienests</w:t>
      </w:r>
      <w:r w:rsidRPr="00A71310">
        <w:fldChar w:fldCharType="end"/>
      </w:r>
    </w:p>
    <w:tbl>
      <w:tblPr>
        <w:tblStyle w:val="TableGrid"/>
        <w:tblW w:w="0" w:type="auto"/>
        <w:tblInd w:w="124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99"/>
        <w:gridCol w:w="4165"/>
      </w:tblGrid>
      <w:tr w:rsidR="009B2C17" w:rsidRPr="00A71310" w14:paraId="52368C1B" w14:textId="77777777" w:rsidTr="00A71310">
        <w:trPr>
          <w:trHeight w:val="1070"/>
        </w:trPr>
        <w:tc>
          <w:tcPr>
            <w:tcW w:w="4199" w:type="dxa"/>
          </w:tcPr>
          <w:p w14:paraId="1143E8D2" w14:textId="77777777" w:rsidR="009B2C17" w:rsidRPr="00A71310" w:rsidRDefault="009B2C17" w:rsidP="00A71310">
            <w:pPr>
              <w:pStyle w:val="Tablebody"/>
            </w:pPr>
            <w:r w:rsidRPr="00A71310">
              <w:rPr>
                <w:noProof/>
                <w:lang w:eastAsia="lv-LV"/>
              </w:rPr>
              <w:drawing>
                <wp:inline distT="0" distB="0" distL="0" distR="0" wp14:anchorId="11A9C9E5" wp14:editId="39B300C0">
                  <wp:extent cx="842763" cy="5041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r_fonu.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7614" cy="518994"/>
                          </a:xfrm>
                          <a:prstGeom prst="rect">
                            <a:avLst/>
                          </a:prstGeom>
                        </pic:spPr>
                      </pic:pic>
                    </a:graphicData>
                  </a:graphic>
                </wp:inline>
              </w:drawing>
            </w:r>
          </w:p>
        </w:tc>
        <w:tc>
          <w:tcPr>
            <w:tcW w:w="4165" w:type="dxa"/>
          </w:tcPr>
          <w:p w14:paraId="75477A95" w14:textId="4BEE8BC1" w:rsidR="009B2C17" w:rsidRPr="00A71310" w:rsidRDefault="00A71310" w:rsidP="00A71310">
            <w:pPr>
              <w:pStyle w:val="Tablebody"/>
              <w:jc w:val="right"/>
            </w:pPr>
            <w:r w:rsidRPr="00A71310">
              <w:rPr>
                <w:noProof/>
                <w:lang w:eastAsia="lv-LV"/>
              </w:rPr>
              <w:drawing>
                <wp:inline distT="0" distB="0" distL="0" distR="0" wp14:anchorId="19743BD0" wp14:editId="1B276618">
                  <wp:extent cx="965835" cy="457200"/>
                  <wp:effectExtent l="0" t="0" r="5715"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965835" cy="457200"/>
                          </a:xfrm>
                          <a:prstGeom prst="rect">
                            <a:avLst/>
                          </a:prstGeom>
                        </pic:spPr>
                      </pic:pic>
                    </a:graphicData>
                  </a:graphic>
                </wp:inline>
              </w:drawing>
            </w:r>
          </w:p>
        </w:tc>
      </w:tr>
    </w:tbl>
    <w:p w14:paraId="704882E7" w14:textId="77777777" w:rsidR="00EF5547" w:rsidRPr="00A71310" w:rsidRDefault="00932F61" w:rsidP="00EF5547">
      <w:pPr>
        <w:pStyle w:val="Titlearatstarpi"/>
      </w:pPr>
      <w:r>
        <w:fldChar w:fldCharType="begin"/>
      </w:r>
      <w:r>
        <w:instrText xml:space="preserve"> DOCPROPERTY  Title  \* MERGEFORMAT </w:instrText>
      </w:r>
      <w:r>
        <w:fldChar w:fldCharType="separate"/>
      </w:r>
      <w:r w:rsidR="00A71310" w:rsidRPr="00A71310">
        <w:t>Integrācijas platformas informācijas sistēmas izstrāde</w:t>
      </w:r>
      <w:r>
        <w:fldChar w:fldCharType="end"/>
      </w:r>
    </w:p>
    <w:p w14:paraId="28D2C3E4" w14:textId="77777777" w:rsidR="00EF5547" w:rsidRPr="00A71310" w:rsidRDefault="00932F61" w:rsidP="00EF5547">
      <w:pPr>
        <w:pStyle w:val="Titleapaksprojekta"/>
      </w:pPr>
      <w:r>
        <w:fldChar w:fldCharType="begin"/>
      </w:r>
      <w:r>
        <w:instrText xml:space="preserve"> DOCPROPERTY  Subject  \* MERGEFORMAT </w:instrText>
      </w:r>
      <w:r>
        <w:fldChar w:fldCharType="separate"/>
      </w:r>
      <w:r w:rsidR="00A71310" w:rsidRPr="00A71310">
        <w:t>Koplietojuma bibliotēku apraksts. I.sējums.</w:t>
      </w:r>
      <w:r>
        <w:fldChar w:fldCharType="end"/>
      </w:r>
    </w:p>
    <w:p w14:paraId="38B1D1ED" w14:textId="77777777" w:rsidR="00EF5547" w:rsidRPr="00A71310" w:rsidRDefault="00932F61" w:rsidP="00EF5547">
      <w:pPr>
        <w:pStyle w:val="Titledokumenta"/>
      </w:pPr>
      <w:r>
        <w:fldChar w:fldCharType="begin"/>
      </w:r>
      <w:r>
        <w:instrText xml:space="preserve"> DOCPROPERTY  Category  \* MERGEFORMAT </w:instrText>
      </w:r>
      <w:r>
        <w:fldChar w:fldCharType="separate"/>
      </w:r>
      <w:r w:rsidR="00A71310" w:rsidRPr="00A71310">
        <w:t>Standarts</w:t>
      </w:r>
      <w:r>
        <w:fldChar w:fldCharType="end"/>
      </w:r>
    </w:p>
    <w:p w14:paraId="18CF519C" w14:textId="62898A93" w:rsidR="00EF5547" w:rsidRPr="00A71310" w:rsidRDefault="00932F61" w:rsidP="00A17D70">
      <w:pPr>
        <w:pStyle w:val="Titledokumentakods"/>
        <w:spacing w:after="240"/>
      </w:pPr>
      <w:r>
        <w:fldChar w:fldCharType="begin"/>
      </w:r>
      <w:r>
        <w:instrText xml:space="preserve"> DOCPROPERTY  _CustomerID  \* MERGEFORMAT </w:instrText>
      </w:r>
      <w:r>
        <w:fldChar w:fldCharType="separate"/>
      </w:r>
      <w:r w:rsidR="00A71310" w:rsidRPr="00A71310">
        <w:t>NVD.IP</w:t>
      </w:r>
      <w:r>
        <w:fldChar w:fldCharType="end"/>
      </w:r>
      <w:r w:rsidR="00EF5547" w:rsidRPr="00A71310">
        <w:t>.</w:t>
      </w:r>
      <w:r>
        <w:fldChar w:fldCharType="begin"/>
      </w:r>
      <w:r>
        <w:instrText xml:space="preserve"> DOCPROPERTY  _CategoryID  \* MERGEFORMAT </w:instrText>
      </w:r>
      <w:r>
        <w:fldChar w:fldCharType="separate"/>
      </w:r>
      <w:r w:rsidR="00A71310" w:rsidRPr="00A71310">
        <w:t>STD</w:t>
      </w:r>
      <w:r>
        <w:fldChar w:fldCharType="end"/>
      </w:r>
      <w:r w:rsidR="00EF5547" w:rsidRPr="00A71310">
        <w:t>.</w:t>
      </w:r>
      <w:r>
        <w:fldChar w:fldCharType="begin"/>
      </w:r>
      <w:r>
        <w:instrText xml:space="preserve"> DOCPROPERTY  _SubjectID  \* MERGEFORMAT </w:instrText>
      </w:r>
      <w:r>
        <w:fldChar w:fldCharType="separate"/>
      </w:r>
      <w:r w:rsidR="00A71310" w:rsidRPr="00A71310">
        <w:t>KBA_I</w:t>
      </w:r>
      <w:r>
        <w:fldChar w:fldCharType="end"/>
      </w:r>
      <w:r w:rsidR="00A17D70" w:rsidRPr="00A71310">
        <w:t xml:space="preserve"> </w:t>
      </w:r>
    </w:p>
    <w:p w14:paraId="6C60DB9B" w14:textId="77777777" w:rsidR="00A17D70" w:rsidRPr="00A71310" w:rsidRDefault="00932F61" w:rsidP="00A17D70">
      <w:pPr>
        <w:pStyle w:val="Titleversija"/>
      </w:pPr>
      <w:r>
        <w:fldChar w:fldCharType="begin"/>
      </w:r>
      <w:r>
        <w:instrText xml:space="preserve"> DOCPROPERTY  _Date  \* MERGEFORMAT </w:instrText>
      </w:r>
      <w:r>
        <w:fldChar w:fldCharType="separate"/>
      </w:r>
      <w:r w:rsidR="00A71310" w:rsidRPr="00A71310">
        <w:t>20.02.2013.</w:t>
      </w:r>
      <w:r>
        <w:fldChar w:fldCharType="end"/>
      </w:r>
      <w:r w:rsidR="00A17D70" w:rsidRPr="00A71310">
        <w:t xml:space="preserve"> versija </w:t>
      </w:r>
      <w:r>
        <w:fldChar w:fldCharType="begin"/>
      </w:r>
      <w:r>
        <w:instrText xml:space="preserve"> DOCPROPERTY  _Version  \* MERGEFORMAT </w:instrText>
      </w:r>
      <w:r>
        <w:fldChar w:fldCharType="separate"/>
      </w:r>
      <w:r w:rsidR="00A71310" w:rsidRPr="00A71310">
        <w:t>1.03</w:t>
      </w:r>
      <w:r>
        <w:fldChar w:fldCharType="end"/>
      </w:r>
    </w:p>
    <w:p w14:paraId="2550F815" w14:textId="77777777" w:rsidR="00A17D70" w:rsidRPr="00A71310" w:rsidRDefault="00A17D70" w:rsidP="009B2C17">
      <w:pPr>
        <w:pStyle w:val="Vieta"/>
      </w:pPr>
    </w:p>
    <w:p w14:paraId="2E4A1260" w14:textId="77777777" w:rsidR="00A17D70" w:rsidRPr="00A71310" w:rsidRDefault="00A17D70" w:rsidP="009B2C17">
      <w:pPr>
        <w:pStyle w:val="Vieta"/>
      </w:pPr>
    </w:p>
    <w:p w14:paraId="51960976" w14:textId="77777777" w:rsidR="00A17D70" w:rsidRPr="00A71310" w:rsidRDefault="00A17D70" w:rsidP="009B2C17">
      <w:pPr>
        <w:pStyle w:val="Vieta"/>
      </w:pPr>
    </w:p>
    <w:p w14:paraId="03F5C877" w14:textId="77777777" w:rsidR="00A17D70" w:rsidRPr="00A71310" w:rsidRDefault="00A17D70" w:rsidP="009B2C17">
      <w:pPr>
        <w:pStyle w:val="Vieta"/>
      </w:pPr>
    </w:p>
    <w:p w14:paraId="51845DCA" w14:textId="77777777" w:rsidR="00A71310" w:rsidRPr="00A71310" w:rsidRDefault="00A71310" w:rsidP="009B2C17">
      <w:pPr>
        <w:pStyle w:val="Vieta"/>
      </w:pPr>
    </w:p>
    <w:p w14:paraId="36226573" w14:textId="5586902B" w:rsidR="009B2C17" w:rsidRPr="00A71310" w:rsidRDefault="009B2C17" w:rsidP="009B2C17">
      <w:pPr>
        <w:pStyle w:val="Vieta"/>
      </w:pPr>
      <w:r w:rsidRPr="00A71310">
        <w:t>Rīgā 201</w:t>
      </w:r>
      <w:r w:rsidR="0083337C" w:rsidRPr="00A71310">
        <w:t>3</w:t>
      </w:r>
    </w:p>
    <w:tbl>
      <w:tblPr>
        <w:tblW w:w="0" w:type="auto"/>
        <w:jc w:val="center"/>
        <w:tblInd w:w="-1646" w:type="dxa"/>
        <w:tblLayout w:type="fixed"/>
        <w:tblLook w:val="01E0" w:firstRow="1" w:lastRow="1" w:firstColumn="1" w:lastColumn="1" w:noHBand="0" w:noVBand="0"/>
      </w:tblPr>
      <w:tblGrid>
        <w:gridCol w:w="2057"/>
        <w:gridCol w:w="5060"/>
        <w:gridCol w:w="1292"/>
      </w:tblGrid>
      <w:tr w:rsidR="009B2C17" w:rsidRPr="00A71310" w14:paraId="7C96683E" w14:textId="77777777" w:rsidTr="00A71310">
        <w:trPr>
          <w:trHeight w:val="1040"/>
          <w:jc w:val="center"/>
        </w:trPr>
        <w:tc>
          <w:tcPr>
            <w:tcW w:w="2057" w:type="dxa"/>
            <w:vAlign w:val="center"/>
          </w:tcPr>
          <w:p w14:paraId="609ACAE3" w14:textId="77777777" w:rsidR="009B2C17" w:rsidRPr="00A71310" w:rsidRDefault="009B2C17" w:rsidP="00A71310">
            <w:pPr>
              <w:pStyle w:val="Centered"/>
            </w:pPr>
            <w:r w:rsidRPr="00A71310">
              <w:rPr>
                <w:noProof/>
                <w:lang w:eastAsia="lv-LV"/>
              </w:rPr>
              <w:drawing>
                <wp:inline distT="0" distB="0" distL="0" distR="0" wp14:anchorId="3129FBB9" wp14:editId="32AAC2F2">
                  <wp:extent cx="1113905" cy="619298"/>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F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3905" cy="619298"/>
                          </a:xfrm>
                          <a:prstGeom prst="rect">
                            <a:avLst/>
                          </a:prstGeom>
                        </pic:spPr>
                      </pic:pic>
                    </a:graphicData>
                  </a:graphic>
                </wp:inline>
              </w:drawing>
            </w:r>
          </w:p>
        </w:tc>
        <w:tc>
          <w:tcPr>
            <w:tcW w:w="5060" w:type="dxa"/>
            <w:vAlign w:val="center"/>
          </w:tcPr>
          <w:p w14:paraId="2D6645B3" w14:textId="77777777" w:rsidR="009B2C17" w:rsidRPr="00A71310" w:rsidRDefault="009B2C17" w:rsidP="00A71310">
            <w:pPr>
              <w:pStyle w:val="Centered"/>
              <w:rPr>
                <w:color w:val="808080"/>
                <w:sz w:val="20"/>
                <w:szCs w:val="20"/>
              </w:rPr>
            </w:pPr>
            <w:r w:rsidRPr="00A71310">
              <w:rPr>
                <w:b/>
                <w:color w:val="17365D"/>
                <w:sz w:val="28"/>
                <w:szCs w:val="48"/>
              </w:rPr>
              <w:t>IEGULDĪJUMS TAVĀ NĀKOTNĒ</w:t>
            </w:r>
          </w:p>
        </w:tc>
        <w:tc>
          <w:tcPr>
            <w:tcW w:w="1292" w:type="dxa"/>
          </w:tcPr>
          <w:p w14:paraId="478CB8B2" w14:textId="77777777" w:rsidR="009B2C17" w:rsidRPr="00A71310" w:rsidRDefault="009B2C17" w:rsidP="00A71310">
            <w:pPr>
              <w:pStyle w:val="Centered"/>
              <w:rPr>
                <w:rFonts w:ascii="Verdana" w:hAnsi="Verdana"/>
                <w:color w:val="333333"/>
              </w:rPr>
            </w:pPr>
            <w:r w:rsidRPr="00A71310">
              <w:rPr>
                <w:rFonts w:ascii="Verdana" w:hAnsi="Verdana"/>
                <w:noProof/>
                <w:color w:val="333333"/>
                <w:lang w:eastAsia="lv-LV"/>
              </w:rPr>
              <w:drawing>
                <wp:inline distT="0" distB="0" distL="0" distR="0" wp14:anchorId="5C05967A" wp14:editId="5D6ABAFB">
                  <wp:extent cx="685800" cy="561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 cy="561975"/>
                          </a:xfrm>
                          <a:prstGeom prst="rect">
                            <a:avLst/>
                          </a:prstGeom>
                          <a:noFill/>
                          <a:ln>
                            <a:noFill/>
                          </a:ln>
                        </pic:spPr>
                      </pic:pic>
                    </a:graphicData>
                  </a:graphic>
                </wp:inline>
              </w:drawing>
            </w:r>
          </w:p>
        </w:tc>
      </w:tr>
    </w:tbl>
    <w:p w14:paraId="7DDB2780" w14:textId="77777777" w:rsidR="00EF5547" w:rsidRPr="00A71310" w:rsidRDefault="00EF5547" w:rsidP="00EF5547">
      <w:pPr>
        <w:sectPr w:rsidR="00EF5547" w:rsidRPr="00A71310" w:rsidSect="00066E1C">
          <w:headerReference w:type="default" r:id="rId16"/>
          <w:footerReference w:type="default" r:id="rId17"/>
          <w:type w:val="continuous"/>
          <w:pgSz w:w="11906" w:h="16838" w:code="9"/>
          <w:pgMar w:top="357" w:right="567" w:bottom="539" w:left="720" w:header="340" w:footer="170" w:gutter="0"/>
          <w:cols w:space="708"/>
          <w:titlePg/>
          <w:docGrid w:linePitch="360"/>
        </w:sectPr>
      </w:pPr>
    </w:p>
    <w:p w14:paraId="5B87611E" w14:textId="77777777" w:rsidR="00EF5547" w:rsidRPr="00A71310" w:rsidRDefault="00EF5547" w:rsidP="00EF5547">
      <w:pPr>
        <w:pStyle w:val="Titleapakprojekta"/>
        <w:tabs>
          <w:tab w:val="left" w:pos="2160"/>
          <w:tab w:val="center" w:pos="4819"/>
        </w:tabs>
        <w:jc w:val="left"/>
      </w:pPr>
      <w:r w:rsidRPr="00A71310">
        <w:lastRenderedPageBreak/>
        <w:tab/>
      </w:r>
      <w:r w:rsidRPr="00A71310">
        <w:tab/>
        <w:t>Dokumenta identifikācija</w:t>
      </w:r>
    </w:p>
    <w:tbl>
      <w:tblPr>
        <w:tblStyle w:val="TableClassic1"/>
        <w:tblW w:w="0" w:type="auto"/>
        <w:tblLook w:val="04A0" w:firstRow="1" w:lastRow="0" w:firstColumn="1" w:lastColumn="0" w:noHBand="0" w:noVBand="1"/>
      </w:tblPr>
      <w:tblGrid>
        <w:gridCol w:w="2376"/>
        <w:gridCol w:w="7478"/>
      </w:tblGrid>
      <w:tr w:rsidR="00EF5547" w:rsidRPr="00A71310" w14:paraId="03C5A032" w14:textId="77777777" w:rsidTr="00A71310">
        <w:trPr>
          <w:trHeight w:val="554"/>
        </w:trPr>
        <w:tc>
          <w:tcPr>
            <w:tcW w:w="2376" w:type="dxa"/>
            <w:tcBorders>
              <w:bottom w:val="single" w:sz="2" w:space="0" w:color="auto"/>
            </w:tcBorders>
          </w:tcPr>
          <w:p w14:paraId="73A5B342" w14:textId="77777777" w:rsidR="00EF5547" w:rsidRPr="00A71310" w:rsidRDefault="00EF5547" w:rsidP="003A3231">
            <w:pPr>
              <w:pStyle w:val="Bold"/>
            </w:pPr>
            <w:r w:rsidRPr="00A71310">
              <w:t>Dokumenta ID:</w:t>
            </w:r>
          </w:p>
        </w:tc>
        <w:tc>
          <w:tcPr>
            <w:tcW w:w="7478" w:type="dxa"/>
            <w:tcBorders>
              <w:bottom w:val="single" w:sz="2" w:space="0" w:color="auto"/>
            </w:tcBorders>
          </w:tcPr>
          <w:p w14:paraId="36DAD261" w14:textId="77777777" w:rsidR="00EF5547" w:rsidRPr="00A71310" w:rsidRDefault="00932F61" w:rsidP="003A3231">
            <w:pPr>
              <w:pStyle w:val="Tablebody"/>
            </w:pPr>
            <w:r>
              <w:fldChar w:fldCharType="begin"/>
            </w:r>
            <w:r>
              <w:instrText xml:space="preserve"> DOCPROPERTY  _CustomerID  \* MERGEFORMAT </w:instrText>
            </w:r>
            <w:r>
              <w:fldChar w:fldCharType="separate"/>
            </w:r>
            <w:r w:rsidR="00A71310" w:rsidRPr="00A71310">
              <w:t>NVD.IP</w:t>
            </w:r>
            <w:r>
              <w:fldChar w:fldCharType="end"/>
            </w:r>
            <w:r w:rsidR="00EF5547" w:rsidRPr="00A71310">
              <w:t>.</w:t>
            </w:r>
            <w:r>
              <w:fldChar w:fldCharType="begin"/>
            </w:r>
            <w:r>
              <w:instrText xml:space="preserve"> DOCPROPERTY  _CategoryID  \* MERGEFORMAT </w:instrText>
            </w:r>
            <w:r>
              <w:fldChar w:fldCharType="separate"/>
            </w:r>
            <w:r w:rsidR="00A71310" w:rsidRPr="00A71310">
              <w:t>STD</w:t>
            </w:r>
            <w:r>
              <w:fldChar w:fldCharType="end"/>
            </w:r>
            <w:r w:rsidR="00EF5547" w:rsidRPr="00A71310">
              <w:t>.</w:t>
            </w:r>
            <w:r>
              <w:fldChar w:fldCharType="begin"/>
            </w:r>
            <w:r>
              <w:instrText xml:space="preserve"> DOCPROPERTY  _SubjectID  \* MERGEFORMAT </w:instrText>
            </w:r>
            <w:r>
              <w:fldChar w:fldCharType="separate"/>
            </w:r>
            <w:r w:rsidR="00A71310" w:rsidRPr="00A71310">
              <w:t>KBA_I</w:t>
            </w:r>
            <w:r>
              <w:fldChar w:fldCharType="end"/>
            </w:r>
            <w:r w:rsidR="00EF5547" w:rsidRPr="00A71310">
              <w:t>.</w:t>
            </w:r>
            <w:r>
              <w:fldChar w:fldCharType="begin"/>
            </w:r>
            <w:r>
              <w:instrText xml:space="preserve"> DOCPROPERTY  _Version  \* MERG</w:instrText>
            </w:r>
            <w:r>
              <w:instrText xml:space="preserve">EFORMAT </w:instrText>
            </w:r>
            <w:r>
              <w:fldChar w:fldCharType="separate"/>
            </w:r>
            <w:r w:rsidR="00A71310" w:rsidRPr="00A71310">
              <w:t>1.03</w:t>
            </w:r>
            <w:r>
              <w:fldChar w:fldCharType="end"/>
            </w:r>
            <w:r w:rsidR="00EF5547" w:rsidRPr="00A71310">
              <w:t xml:space="preserve"> </w:t>
            </w:r>
          </w:p>
        </w:tc>
      </w:tr>
      <w:tr w:rsidR="00EF5547" w:rsidRPr="00A71310" w14:paraId="195AEC9D" w14:textId="77777777" w:rsidTr="00A71310">
        <w:trPr>
          <w:trHeight w:val="1123"/>
        </w:trPr>
        <w:tc>
          <w:tcPr>
            <w:tcW w:w="2376" w:type="dxa"/>
            <w:tcBorders>
              <w:top w:val="nil"/>
              <w:bottom w:val="nil"/>
            </w:tcBorders>
          </w:tcPr>
          <w:p w14:paraId="4F9F402E" w14:textId="77777777" w:rsidR="00EF5547" w:rsidRPr="00A71310" w:rsidRDefault="00EF5547" w:rsidP="003A3231">
            <w:pPr>
              <w:pStyle w:val="Bold"/>
            </w:pPr>
            <w:r w:rsidRPr="00A71310">
              <w:t>Dokumenta nosaukums:</w:t>
            </w:r>
          </w:p>
        </w:tc>
        <w:tc>
          <w:tcPr>
            <w:tcW w:w="7478" w:type="dxa"/>
            <w:tcBorders>
              <w:top w:val="nil"/>
              <w:bottom w:val="nil"/>
            </w:tcBorders>
          </w:tcPr>
          <w:p w14:paraId="2B6E1062" w14:textId="77777777" w:rsidR="00EF5547" w:rsidRPr="00A71310" w:rsidRDefault="00932F61" w:rsidP="003A3231">
            <w:pPr>
              <w:pStyle w:val="Tablebody"/>
            </w:pPr>
            <w:r>
              <w:fldChar w:fldCharType="begin"/>
            </w:r>
            <w:r>
              <w:instrText xml:space="preserve"> DOCPROPERTY  Title  \* MERGEFORMAT </w:instrText>
            </w:r>
            <w:r>
              <w:fldChar w:fldCharType="separate"/>
            </w:r>
            <w:r w:rsidR="00A71310" w:rsidRPr="00A71310">
              <w:t>Integrācijas platformas informācijas sistēmas izstrāde</w:t>
            </w:r>
            <w:r>
              <w:fldChar w:fldCharType="end"/>
            </w:r>
            <w:r w:rsidR="00EF5547" w:rsidRPr="00A71310">
              <w:t>.</w:t>
            </w:r>
          </w:p>
          <w:p w14:paraId="38775A1E" w14:textId="573A3E41" w:rsidR="00EF5547" w:rsidRPr="00A71310" w:rsidRDefault="00932F61" w:rsidP="003A3231">
            <w:pPr>
              <w:pStyle w:val="Tablebody"/>
            </w:pPr>
            <w:r>
              <w:fldChar w:fldCharType="begin"/>
            </w:r>
            <w:r>
              <w:instrText xml:space="preserve"> DOCPROPERTY  Subject  \* MERGEFORMAT </w:instrText>
            </w:r>
            <w:r>
              <w:fldChar w:fldCharType="separate"/>
            </w:r>
            <w:r w:rsidR="00A71310" w:rsidRPr="00A71310">
              <w:t>Koplietojuma bibliotēku apraksts. I.sējums.</w:t>
            </w:r>
            <w:r>
              <w:fldChar w:fldCharType="end"/>
            </w:r>
          </w:p>
          <w:p w14:paraId="55C8F48F" w14:textId="7073294A" w:rsidR="00EF5547" w:rsidRPr="00A71310" w:rsidRDefault="00932F61" w:rsidP="00EF5547">
            <w:pPr>
              <w:pStyle w:val="Tablebody"/>
            </w:pPr>
            <w:r>
              <w:fldChar w:fldCharType="begin"/>
            </w:r>
            <w:r>
              <w:instrText xml:space="preserve"> DOCPROPERTY  Category  \* MERGEFORMA</w:instrText>
            </w:r>
            <w:r>
              <w:instrText xml:space="preserve">T </w:instrText>
            </w:r>
            <w:r>
              <w:fldChar w:fldCharType="separate"/>
            </w:r>
            <w:r w:rsidR="00A71310" w:rsidRPr="00A71310">
              <w:t>Standarts</w:t>
            </w:r>
            <w:r>
              <w:fldChar w:fldCharType="end"/>
            </w:r>
          </w:p>
        </w:tc>
      </w:tr>
      <w:tr w:rsidR="00EF5547" w:rsidRPr="00A71310" w14:paraId="50EF18C6" w14:textId="77777777" w:rsidTr="00A71310">
        <w:trPr>
          <w:trHeight w:val="719"/>
        </w:trPr>
        <w:tc>
          <w:tcPr>
            <w:tcW w:w="2376" w:type="dxa"/>
          </w:tcPr>
          <w:p w14:paraId="503414A2" w14:textId="77777777" w:rsidR="00EF5547" w:rsidRPr="00A71310" w:rsidRDefault="00EF5547" w:rsidP="003A3231">
            <w:pPr>
              <w:pStyle w:val="Bold"/>
            </w:pPr>
            <w:r w:rsidRPr="00A71310">
              <w:t>Dokumenta kods:</w:t>
            </w:r>
          </w:p>
        </w:tc>
        <w:tc>
          <w:tcPr>
            <w:tcW w:w="7478" w:type="dxa"/>
          </w:tcPr>
          <w:p w14:paraId="79085D45" w14:textId="77777777" w:rsidR="00EF5547" w:rsidRPr="00A71310" w:rsidRDefault="00932F61" w:rsidP="003A3231">
            <w:pPr>
              <w:pStyle w:val="Tablebody"/>
            </w:pPr>
            <w:r>
              <w:fldChar w:fldCharType="begin"/>
            </w:r>
            <w:r>
              <w:instrText xml:space="preserve"> DOCPROPERTY  _CustomerID  \* MERGEFORMAT </w:instrText>
            </w:r>
            <w:r>
              <w:fldChar w:fldCharType="separate"/>
            </w:r>
            <w:r w:rsidR="00A71310" w:rsidRPr="00A71310">
              <w:t>NVD.IP</w:t>
            </w:r>
            <w:r>
              <w:fldChar w:fldCharType="end"/>
            </w:r>
            <w:r w:rsidR="00EF5547" w:rsidRPr="00A71310">
              <w:t>.</w:t>
            </w:r>
            <w:r>
              <w:fldChar w:fldCharType="begin"/>
            </w:r>
            <w:r>
              <w:instrText xml:space="preserve"> DOCPROPERTY  _CategoryID  \* MERGEFORMAT </w:instrText>
            </w:r>
            <w:r>
              <w:fldChar w:fldCharType="separate"/>
            </w:r>
            <w:r w:rsidR="00A71310" w:rsidRPr="00A71310">
              <w:t>STD</w:t>
            </w:r>
            <w:r>
              <w:fldChar w:fldCharType="end"/>
            </w:r>
            <w:r w:rsidR="00EF5547" w:rsidRPr="00A71310">
              <w:t>.</w:t>
            </w:r>
            <w:r>
              <w:fldChar w:fldCharType="begin"/>
            </w:r>
            <w:r>
              <w:instrText xml:space="preserve"> DOCPROPERTY  _SubjectID  \* MERGEFORMAT </w:instrText>
            </w:r>
            <w:r>
              <w:fldChar w:fldCharType="separate"/>
            </w:r>
            <w:r w:rsidR="00A71310" w:rsidRPr="00A71310">
              <w:t>KBA_I</w:t>
            </w:r>
            <w:r>
              <w:fldChar w:fldCharType="end"/>
            </w:r>
          </w:p>
        </w:tc>
      </w:tr>
      <w:tr w:rsidR="00EF5547" w:rsidRPr="00A71310" w14:paraId="3564DA90" w14:textId="77777777" w:rsidTr="00A71310">
        <w:trPr>
          <w:trHeight w:val="701"/>
        </w:trPr>
        <w:tc>
          <w:tcPr>
            <w:tcW w:w="2376" w:type="dxa"/>
          </w:tcPr>
          <w:p w14:paraId="7F9655BE" w14:textId="77777777" w:rsidR="00EF5547" w:rsidRPr="00A71310" w:rsidRDefault="00EF5547" w:rsidP="003A3231">
            <w:pPr>
              <w:pStyle w:val="Bold"/>
            </w:pPr>
            <w:r w:rsidRPr="00A71310">
              <w:t>Versija:</w:t>
            </w:r>
          </w:p>
        </w:tc>
        <w:tc>
          <w:tcPr>
            <w:tcW w:w="7478" w:type="dxa"/>
          </w:tcPr>
          <w:p w14:paraId="456456DB" w14:textId="77777777" w:rsidR="00EF5547" w:rsidRPr="00A71310" w:rsidRDefault="00EF5547" w:rsidP="003A3231">
            <w:pPr>
              <w:pStyle w:val="Tablebody"/>
            </w:pPr>
            <w:r w:rsidRPr="00A71310">
              <w:t xml:space="preserve">Versija </w:t>
            </w:r>
            <w:r w:rsidR="00932F61">
              <w:fldChar w:fldCharType="begin"/>
            </w:r>
            <w:r w:rsidR="00932F61">
              <w:instrText xml:space="preserve"> DOCPROPERTY  _Version  \* MERGEFORMAT </w:instrText>
            </w:r>
            <w:r w:rsidR="00932F61">
              <w:fldChar w:fldCharType="separate"/>
            </w:r>
            <w:r w:rsidR="00A71310" w:rsidRPr="00A71310">
              <w:t>1.03</w:t>
            </w:r>
            <w:r w:rsidR="00932F61">
              <w:fldChar w:fldCharType="end"/>
            </w:r>
            <w:r w:rsidRPr="00A71310">
              <w:t xml:space="preserve">, Laidiens </w:t>
            </w:r>
            <w:r w:rsidR="00932F61">
              <w:fldChar w:fldCharType="begin"/>
            </w:r>
            <w:r w:rsidR="00932F61">
              <w:instrText xml:space="preserve"> DOCPROPERTY  _Date  \* MERGEFORMAT </w:instrText>
            </w:r>
            <w:r w:rsidR="00932F61">
              <w:fldChar w:fldCharType="separate"/>
            </w:r>
            <w:r w:rsidR="00A71310" w:rsidRPr="00A71310">
              <w:t>20.02.2013.</w:t>
            </w:r>
            <w:r w:rsidR="00932F61">
              <w:fldChar w:fldCharType="end"/>
            </w:r>
          </w:p>
        </w:tc>
      </w:tr>
    </w:tbl>
    <w:p w14:paraId="79219954" w14:textId="77777777" w:rsidR="00EF5547" w:rsidRPr="00A71310" w:rsidRDefault="00EF5547" w:rsidP="00EF5547">
      <w:pPr>
        <w:pStyle w:val="TitleSaskanosana"/>
      </w:pPr>
      <w:r w:rsidRPr="00A71310">
        <w:t>Saskaņojumi</w:t>
      </w:r>
    </w:p>
    <w:tbl>
      <w:tblPr>
        <w:tblW w:w="9834" w:type="dxa"/>
        <w:tblBorders>
          <w:top w:val="single" w:sz="12" w:space="0" w:color="000000"/>
          <w:bottom w:val="single" w:sz="12" w:space="0" w:color="000000"/>
        </w:tblBorders>
        <w:tblLayout w:type="fixed"/>
        <w:tblLook w:val="01E0" w:firstRow="1" w:lastRow="1" w:firstColumn="1" w:lastColumn="1" w:noHBand="0" w:noVBand="0"/>
      </w:tblPr>
      <w:tblGrid>
        <w:gridCol w:w="2376"/>
        <w:gridCol w:w="3852"/>
        <w:gridCol w:w="1512"/>
        <w:gridCol w:w="2094"/>
      </w:tblGrid>
      <w:tr w:rsidR="00EF5547" w:rsidRPr="00A71310" w14:paraId="3B8E64D4" w14:textId="77777777" w:rsidTr="00A71310">
        <w:tc>
          <w:tcPr>
            <w:tcW w:w="2376" w:type="dxa"/>
            <w:tcBorders>
              <w:bottom w:val="single" w:sz="6" w:space="0" w:color="000000"/>
              <w:right w:val="single" w:sz="6" w:space="0" w:color="000000"/>
            </w:tcBorders>
            <w:shd w:val="clear" w:color="auto" w:fill="auto"/>
            <w:vAlign w:val="center"/>
          </w:tcPr>
          <w:p w14:paraId="1904359C" w14:textId="77777777" w:rsidR="00EF5547" w:rsidRPr="00A71310" w:rsidRDefault="00EF5547" w:rsidP="003A3231">
            <w:pPr>
              <w:pStyle w:val="Bold"/>
            </w:pPr>
            <w:r w:rsidRPr="00A71310">
              <w:t>Organizācija</w:t>
            </w:r>
          </w:p>
        </w:tc>
        <w:tc>
          <w:tcPr>
            <w:tcW w:w="3852" w:type="dxa"/>
            <w:tcBorders>
              <w:bottom w:val="single" w:sz="6" w:space="0" w:color="000000"/>
              <w:right w:val="single" w:sz="4" w:space="0" w:color="auto"/>
            </w:tcBorders>
            <w:shd w:val="clear" w:color="auto" w:fill="auto"/>
            <w:vAlign w:val="center"/>
          </w:tcPr>
          <w:p w14:paraId="51897285" w14:textId="77777777" w:rsidR="00EF5547" w:rsidRPr="00A71310" w:rsidRDefault="00EF5547" w:rsidP="003A3231">
            <w:pPr>
              <w:pStyle w:val="Bold"/>
            </w:pPr>
            <w:r w:rsidRPr="00A71310">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shd w:val="clear" w:color="auto" w:fill="auto"/>
            <w:vAlign w:val="center"/>
          </w:tcPr>
          <w:p w14:paraId="20FB31C8" w14:textId="77777777" w:rsidR="00EF5547" w:rsidRPr="00A71310" w:rsidRDefault="00EF5547" w:rsidP="003A3231">
            <w:pPr>
              <w:pStyle w:val="Bold"/>
            </w:pPr>
            <w:r w:rsidRPr="00A71310">
              <w:t>Datums</w:t>
            </w:r>
          </w:p>
        </w:tc>
        <w:tc>
          <w:tcPr>
            <w:tcW w:w="2094" w:type="dxa"/>
            <w:tcBorders>
              <w:top w:val="single" w:sz="12" w:space="0" w:color="000000"/>
              <w:left w:val="single" w:sz="4" w:space="0" w:color="auto"/>
              <w:bottom w:val="single" w:sz="6" w:space="0" w:color="000000"/>
              <w:right w:val="nil"/>
            </w:tcBorders>
            <w:shd w:val="clear" w:color="auto" w:fill="auto"/>
            <w:vAlign w:val="center"/>
          </w:tcPr>
          <w:p w14:paraId="5FB19AD9" w14:textId="77777777" w:rsidR="00EF5547" w:rsidRPr="00A71310" w:rsidRDefault="00EF5547" w:rsidP="003A3231">
            <w:pPr>
              <w:pStyle w:val="Bold"/>
            </w:pPr>
            <w:r w:rsidRPr="00A71310">
              <w:t>Paraksts</w:t>
            </w:r>
          </w:p>
        </w:tc>
      </w:tr>
      <w:tr w:rsidR="00EF5547" w:rsidRPr="00A71310" w14:paraId="17B74213" w14:textId="77777777" w:rsidTr="00A71310">
        <w:trPr>
          <w:trHeight w:val="798"/>
        </w:trPr>
        <w:tc>
          <w:tcPr>
            <w:tcW w:w="2376" w:type="dxa"/>
            <w:tcBorders>
              <w:right w:val="single" w:sz="6" w:space="0" w:color="000000"/>
            </w:tcBorders>
            <w:shd w:val="clear" w:color="auto" w:fill="auto"/>
          </w:tcPr>
          <w:p w14:paraId="60BEE55E" w14:textId="40C14806" w:rsidR="00EF5547" w:rsidRPr="00A71310" w:rsidRDefault="00932F61" w:rsidP="00A71310">
            <w:pPr>
              <w:pStyle w:val="Tablebody"/>
              <w:jc w:val="left"/>
            </w:pPr>
            <w:r>
              <w:fldChar w:fldCharType="begin"/>
            </w:r>
            <w:r>
              <w:instrText xml:space="preserve"> DOCPROPERTY  _CustomerTitle  \* MERGEFORMAT </w:instrText>
            </w:r>
            <w:r>
              <w:fldChar w:fldCharType="separate"/>
            </w:r>
            <w:r w:rsidR="00A71310" w:rsidRPr="00A71310">
              <w:t>Nacionālais veselības dienests</w:t>
            </w:r>
            <w:r>
              <w:fldChar w:fldCharType="end"/>
            </w:r>
          </w:p>
        </w:tc>
        <w:tc>
          <w:tcPr>
            <w:tcW w:w="3852" w:type="dxa"/>
            <w:tcBorders>
              <w:right w:val="single" w:sz="4" w:space="0" w:color="auto"/>
            </w:tcBorders>
            <w:shd w:val="clear" w:color="auto" w:fill="auto"/>
          </w:tcPr>
          <w:p w14:paraId="16722483" w14:textId="79894199" w:rsidR="00EF5547" w:rsidRPr="00A71310" w:rsidRDefault="008B3696" w:rsidP="003A3231">
            <w:pPr>
              <w:pStyle w:val="Tablebody"/>
            </w:pPr>
            <w:r w:rsidRPr="00A71310">
              <w:t>L.Freimane</w:t>
            </w:r>
            <w:r w:rsidR="001474CD" w:rsidRPr="00A71310">
              <w:t>, projekta vadītāja</w:t>
            </w:r>
            <w:r w:rsidR="00EF5547" w:rsidRPr="00A71310">
              <w:t xml:space="preserve"> no Pasūtītāja puses</w:t>
            </w:r>
          </w:p>
        </w:tc>
        <w:tc>
          <w:tcPr>
            <w:tcW w:w="1512" w:type="dxa"/>
            <w:tcBorders>
              <w:left w:val="single" w:sz="4" w:space="0" w:color="auto"/>
              <w:right w:val="single" w:sz="4" w:space="0" w:color="auto"/>
            </w:tcBorders>
            <w:shd w:val="clear" w:color="auto" w:fill="auto"/>
          </w:tcPr>
          <w:p w14:paraId="33EF7581" w14:textId="77777777" w:rsidR="00EF5547" w:rsidRPr="00A71310" w:rsidRDefault="00EF5547" w:rsidP="003A3231">
            <w:pPr>
              <w:pStyle w:val="Tablebody"/>
            </w:pPr>
          </w:p>
        </w:tc>
        <w:tc>
          <w:tcPr>
            <w:tcW w:w="2094" w:type="dxa"/>
            <w:tcBorders>
              <w:left w:val="single" w:sz="4" w:space="0" w:color="auto"/>
              <w:right w:val="nil"/>
            </w:tcBorders>
            <w:shd w:val="clear" w:color="auto" w:fill="auto"/>
          </w:tcPr>
          <w:p w14:paraId="047BAD62" w14:textId="77777777" w:rsidR="00EF5547" w:rsidRPr="00A71310" w:rsidRDefault="00EF5547" w:rsidP="003A3231">
            <w:pPr>
              <w:pStyle w:val="Tablebody"/>
            </w:pPr>
          </w:p>
        </w:tc>
      </w:tr>
      <w:tr w:rsidR="00EF5547" w:rsidRPr="00A71310" w14:paraId="59F095ED" w14:textId="77777777" w:rsidTr="00A71310">
        <w:trPr>
          <w:trHeight w:val="853"/>
        </w:trPr>
        <w:tc>
          <w:tcPr>
            <w:tcW w:w="2376" w:type="dxa"/>
            <w:tcBorders>
              <w:right w:val="single" w:sz="6" w:space="0" w:color="000000"/>
            </w:tcBorders>
            <w:shd w:val="clear" w:color="auto" w:fill="auto"/>
          </w:tcPr>
          <w:p w14:paraId="6C6E9297" w14:textId="77777777" w:rsidR="00EF5547" w:rsidRPr="00A71310" w:rsidRDefault="00932F61" w:rsidP="003A3231">
            <w:pPr>
              <w:pStyle w:val="Tablebody"/>
            </w:pPr>
            <w:r>
              <w:fldChar w:fldCharType="begin"/>
            </w:r>
            <w:r>
              <w:instrText xml:space="preserve"> DOCPROPERTY  Company  \* MERGEFORMAT </w:instrText>
            </w:r>
            <w:r>
              <w:fldChar w:fldCharType="separate"/>
            </w:r>
            <w:r w:rsidR="00A71310" w:rsidRPr="00A71310">
              <w:t>SIA "ABC software"</w:t>
            </w:r>
            <w:r>
              <w:fldChar w:fldCharType="end"/>
            </w:r>
          </w:p>
        </w:tc>
        <w:tc>
          <w:tcPr>
            <w:tcW w:w="3852" w:type="dxa"/>
            <w:tcBorders>
              <w:right w:val="single" w:sz="4" w:space="0" w:color="auto"/>
            </w:tcBorders>
            <w:shd w:val="clear" w:color="auto" w:fill="auto"/>
          </w:tcPr>
          <w:p w14:paraId="68FA93D4" w14:textId="77777777" w:rsidR="00EF5547" w:rsidRPr="00A71310" w:rsidRDefault="00932F61" w:rsidP="003A3231">
            <w:pPr>
              <w:pStyle w:val="Tablebody"/>
            </w:pPr>
            <w:r>
              <w:fldChar w:fldCharType="begin"/>
            </w:r>
            <w:r>
              <w:instrText xml:space="preserve"> DOCPROPERTY  Manager  \* MERGEFORMAT </w:instrText>
            </w:r>
            <w:r>
              <w:fldChar w:fldCharType="separate"/>
            </w:r>
            <w:r w:rsidR="00A71310" w:rsidRPr="00A71310">
              <w:t>J.Korņijenko</w:t>
            </w:r>
            <w:r>
              <w:fldChar w:fldCharType="end"/>
            </w:r>
            <w:r w:rsidR="00EF5547" w:rsidRPr="00A71310">
              <w:t>, projekta vadītājs no Izpildītāja puses</w:t>
            </w:r>
          </w:p>
        </w:tc>
        <w:tc>
          <w:tcPr>
            <w:tcW w:w="1512" w:type="dxa"/>
            <w:tcBorders>
              <w:left w:val="single" w:sz="4" w:space="0" w:color="auto"/>
              <w:right w:val="single" w:sz="4" w:space="0" w:color="auto"/>
            </w:tcBorders>
            <w:shd w:val="clear" w:color="auto" w:fill="auto"/>
          </w:tcPr>
          <w:p w14:paraId="70061849" w14:textId="77777777" w:rsidR="00EF5547" w:rsidRPr="00A71310" w:rsidRDefault="00932F61" w:rsidP="003A3231">
            <w:pPr>
              <w:pStyle w:val="Tablebody"/>
            </w:pPr>
            <w:r>
              <w:fldChar w:fldCharType="begin"/>
            </w:r>
            <w:r>
              <w:instrText xml:space="preserve"> DOCPROPERTY  _Date  \* MERGEFORMAT </w:instrText>
            </w:r>
            <w:r>
              <w:fldChar w:fldCharType="separate"/>
            </w:r>
            <w:r w:rsidR="00A71310" w:rsidRPr="00A71310">
              <w:t>20.02.2013.</w:t>
            </w:r>
            <w:r>
              <w:fldChar w:fldCharType="end"/>
            </w:r>
          </w:p>
        </w:tc>
        <w:tc>
          <w:tcPr>
            <w:tcW w:w="2094" w:type="dxa"/>
            <w:tcBorders>
              <w:left w:val="single" w:sz="4" w:space="0" w:color="auto"/>
              <w:right w:val="nil"/>
            </w:tcBorders>
            <w:shd w:val="clear" w:color="auto" w:fill="auto"/>
          </w:tcPr>
          <w:p w14:paraId="34DE946B" w14:textId="77777777" w:rsidR="00EF5547" w:rsidRPr="00A71310" w:rsidRDefault="00EF5547" w:rsidP="003A3231">
            <w:pPr>
              <w:pStyle w:val="Tablebody"/>
            </w:pPr>
          </w:p>
        </w:tc>
      </w:tr>
      <w:tr w:rsidR="00EF5547" w:rsidRPr="00A71310" w14:paraId="310EA2ED" w14:textId="77777777" w:rsidTr="00A71310">
        <w:trPr>
          <w:trHeight w:val="833"/>
        </w:trPr>
        <w:tc>
          <w:tcPr>
            <w:tcW w:w="2376" w:type="dxa"/>
            <w:tcBorders>
              <w:top w:val="nil"/>
              <w:left w:val="nil"/>
              <w:bottom w:val="single" w:sz="4" w:space="0" w:color="auto"/>
              <w:right w:val="single" w:sz="4" w:space="0" w:color="auto"/>
              <w:tl2br w:val="nil"/>
              <w:tr2bl w:val="nil"/>
            </w:tcBorders>
            <w:shd w:val="clear" w:color="auto" w:fill="auto"/>
          </w:tcPr>
          <w:p w14:paraId="71795D9F" w14:textId="77777777" w:rsidR="00EF5547" w:rsidRPr="00A71310" w:rsidRDefault="00932F61" w:rsidP="003A3231">
            <w:pPr>
              <w:pStyle w:val="Tablebody"/>
            </w:pPr>
            <w:r>
              <w:fldChar w:fldCharType="begin"/>
            </w:r>
            <w:r>
              <w:instrText xml:space="preserve"> DOCPROPERTY  Company  \* MERGEFORMAT </w:instrText>
            </w:r>
            <w:r>
              <w:fldChar w:fldCharType="separate"/>
            </w:r>
            <w:r w:rsidR="00A71310" w:rsidRPr="00A71310">
              <w:t>SIA "ABC software"</w:t>
            </w:r>
            <w:r>
              <w:fldChar w:fldCharType="end"/>
            </w:r>
          </w:p>
        </w:tc>
        <w:tc>
          <w:tcPr>
            <w:tcW w:w="3852" w:type="dxa"/>
            <w:tcBorders>
              <w:top w:val="nil"/>
              <w:left w:val="single" w:sz="4" w:space="0" w:color="auto"/>
              <w:bottom w:val="single" w:sz="4" w:space="0" w:color="auto"/>
              <w:right w:val="single" w:sz="4" w:space="0" w:color="auto"/>
              <w:tl2br w:val="nil"/>
              <w:tr2bl w:val="nil"/>
            </w:tcBorders>
            <w:shd w:val="clear" w:color="auto" w:fill="auto"/>
          </w:tcPr>
          <w:p w14:paraId="58098CEE" w14:textId="77777777" w:rsidR="00EF5547" w:rsidRPr="00A71310" w:rsidRDefault="00EF5547" w:rsidP="003A3231">
            <w:pPr>
              <w:pStyle w:val="Tablebody"/>
            </w:pPr>
            <w:r w:rsidRPr="00A71310">
              <w:t>E.Blumberga, projekta kvalitātes kontroles vadītāja</w:t>
            </w:r>
          </w:p>
        </w:tc>
        <w:tc>
          <w:tcPr>
            <w:tcW w:w="1512" w:type="dxa"/>
            <w:tcBorders>
              <w:top w:val="nil"/>
              <w:left w:val="single" w:sz="4" w:space="0" w:color="auto"/>
              <w:bottom w:val="single" w:sz="4" w:space="0" w:color="auto"/>
              <w:right w:val="single" w:sz="4" w:space="0" w:color="auto"/>
              <w:tl2br w:val="nil"/>
              <w:tr2bl w:val="nil"/>
            </w:tcBorders>
            <w:shd w:val="clear" w:color="auto" w:fill="auto"/>
          </w:tcPr>
          <w:p w14:paraId="01705D28" w14:textId="77777777" w:rsidR="00EF5547" w:rsidRPr="00A71310" w:rsidRDefault="00932F61" w:rsidP="003A3231">
            <w:pPr>
              <w:pStyle w:val="Tablebody"/>
            </w:pPr>
            <w:r>
              <w:fldChar w:fldCharType="begin"/>
            </w:r>
            <w:r>
              <w:instrText xml:space="preserve"> DOCPROPERTY  _Date  \* MERGEFORMAT </w:instrText>
            </w:r>
            <w:r>
              <w:fldChar w:fldCharType="separate"/>
            </w:r>
            <w:r w:rsidR="00A71310" w:rsidRPr="00A71310">
              <w:t>20.02.2013.</w:t>
            </w:r>
            <w:r>
              <w:fldChar w:fldCharType="end"/>
            </w:r>
          </w:p>
        </w:tc>
        <w:tc>
          <w:tcPr>
            <w:tcW w:w="2094" w:type="dxa"/>
            <w:tcBorders>
              <w:top w:val="nil"/>
              <w:left w:val="single" w:sz="4" w:space="0" w:color="auto"/>
              <w:bottom w:val="single" w:sz="4" w:space="0" w:color="auto"/>
              <w:right w:val="nil"/>
              <w:tl2br w:val="nil"/>
              <w:tr2bl w:val="nil"/>
            </w:tcBorders>
            <w:shd w:val="clear" w:color="auto" w:fill="auto"/>
          </w:tcPr>
          <w:p w14:paraId="4EB28113" w14:textId="77777777" w:rsidR="00EF5547" w:rsidRPr="00A71310" w:rsidRDefault="00EF5547" w:rsidP="003A3231">
            <w:pPr>
              <w:pStyle w:val="Tablebody"/>
            </w:pPr>
          </w:p>
        </w:tc>
      </w:tr>
    </w:tbl>
    <w:p w14:paraId="198D280E" w14:textId="77777777" w:rsidR="00EF5547" w:rsidRPr="00A71310" w:rsidRDefault="00EF5547" w:rsidP="00EF5547">
      <w:pPr>
        <w:pStyle w:val="Titleversija"/>
      </w:pPr>
    </w:p>
    <w:p w14:paraId="51F4DD61" w14:textId="77777777" w:rsidR="00A71310" w:rsidRPr="00A71310" w:rsidRDefault="00A71310" w:rsidP="00A71310"/>
    <w:p w14:paraId="39DDABDA" w14:textId="77777777" w:rsidR="00A71310" w:rsidRPr="00A71310" w:rsidRDefault="00A71310" w:rsidP="00A71310"/>
    <w:p w14:paraId="0816AD54" w14:textId="77777777" w:rsidR="00A71310" w:rsidRPr="00A71310" w:rsidRDefault="00A71310" w:rsidP="00A71310"/>
    <w:p w14:paraId="69042EE7" w14:textId="77777777" w:rsidR="00A71310" w:rsidRPr="00A71310" w:rsidRDefault="00A71310" w:rsidP="00A71310"/>
    <w:p w14:paraId="60884761" w14:textId="77777777" w:rsidR="00A71310" w:rsidRPr="00A71310" w:rsidRDefault="00A71310" w:rsidP="00A71310"/>
    <w:p w14:paraId="672750EB" w14:textId="77777777" w:rsidR="00A71310" w:rsidRPr="00A71310" w:rsidRDefault="00A71310" w:rsidP="00A71310"/>
    <w:p w14:paraId="6A582ACC" w14:textId="77777777" w:rsidR="00A71310" w:rsidRPr="00A71310" w:rsidRDefault="00A71310" w:rsidP="00A71310"/>
    <w:tbl>
      <w:tblPr>
        <w:tblStyle w:val="TableGrid"/>
        <w:tblW w:w="0" w:type="auto"/>
        <w:tblBorders>
          <w:top w:val="double" w:sz="4" w:space="0" w:color="auto"/>
          <w:left w:val="none" w:sz="0" w:space="0" w:color="auto"/>
          <w:bottom w:val="none" w:sz="0" w:space="0" w:color="auto"/>
          <w:right w:val="none" w:sz="0" w:space="0" w:color="auto"/>
        </w:tblBorders>
        <w:tblLook w:val="04A0" w:firstRow="1" w:lastRow="0" w:firstColumn="1" w:lastColumn="0" w:noHBand="0" w:noVBand="1"/>
      </w:tblPr>
      <w:tblGrid>
        <w:gridCol w:w="9854"/>
      </w:tblGrid>
      <w:tr w:rsidR="00EF5547" w:rsidRPr="00A71310" w14:paraId="4940684D" w14:textId="77777777" w:rsidTr="003A3231">
        <w:tc>
          <w:tcPr>
            <w:tcW w:w="9854" w:type="dxa"/>
          </w:tcPr>
          <w:p w14:paraId="41C1F77E" w14:textId="77777777" w:rsidR="00EF5547" w:rsidRPr="00A71310" w:rsidRDefault="00EF5547" w:rsidP="003A3231">
            <w:pPr>
              <w:rPr>
                <w:i/>
              </w:rPr>
            </w:pPr>
            <w:r w:rsidRPr="00A71310">
              <w:rPr>
                <w:i/>
              </w:rPr>
              <w:t>Visas tekstā izmantotās preču zīmes pieder to īpašniekiem un ir izmantotas tikai kā atsauces.</w:t>
            </w:r>
          </w:p>
        </w:tc>
      </w:tr>
    </w:tbl>
    <w:p w14:paraId="4528A4D5" w14:textId="77777777" w:rsidR="007D2574" w:rsidRPr="00A71310" w:rsidRDefault="007D2574" w:rsidP="00196AFB">
      <w:pPr>
        <w:pStyle w:val="Titleapakprojekta"/>
      </w:pPr>
      <w:r w:rsidRPr="00A71310">
        <w:br w:type="page"/>
      </w:r>
      <w:r w:rsidRPr="00A71310">
        <w:lastRenderedPageBreak/>
        <w:t>Izmaiņu vēsture</w:t>
      </w:r>
    </w:p>
    <w:tbl>
      <w:tblPr>
        <w:tblW w:w="9854" w:type="dxa"/>
        <w:jc w:val="center"/>
        <w:tblBorders>
          <w:top w:val="single" w:sz="12" w:space="0" w:color="000000"/>
          <w:bottom w:val="single" w:sz="12" w:space="0" w:color="000000"/>
        </w:tblBorders>
        <w:tblLook w:val="01E0" w:firstRow="1" w:lastRow="1" w:firstColumn="1" w:lastColumn="1" w:noHBand="0" w:noVBand="0"/>
      </w:tblPr>
      <w:tblGrid>
        <w:gridCol w:w="1043"/>
        <w:gridCol w:w="1312"/>
        <w:gridCol w:w="3990"/>
        <w:gridCol w:w="1985"/>
        <w:gridCol w:w="1524"/>
      </w:tblGrid>
      <w:tr w:rsidR="00E85433" w:rsidRPr="00A71310" w14:paraId="4528A4DB" w14:textId="77777777" w:rsidTr="000A5322">
        <w:trPr>
          <w:jc w:val="center"/>
        </w:trPr>
        <w:tc>
          <w:tcPr>
            <w:tcW w:w="1043" w:type="dxa"/>
            <w:tcBorders>
              <w:bottom w:val="single" w:sz="6" w:space="0" w:color="000000"/>
              <w:right w:val="single" w:sz="6" w:space="0" w:color="000000"/>
            </w:tcBorders>
            <w:shd w:val="clear" w:color="auto" w:fill="auto"/>
            <w:vAlign w:val="center"/>
          </w:tcPr>
          <w:p w14:paraId="4528A4D6" w14:textId="77777777" w:rsidR="00E85433" w:rsidRPr="00A71310" w:rsidRDefault="00E85433" w:rsidP="00021632">
            <w:pPr>
              <w:pStyle w:val="Bold"/>
            </w:pPr>
            <w:r w:rsidRPr="00A71310">
              <w:t>Versija</w:t>
            </w:r>
          </w:p>
        </w:tc>
        <w:tc>
          <w:tcPr>
            <w:tcW w:w="1312" w:type="dxa"/>
            <w:tcBorders>
              <w:bottom w:val="single" w:sz="6" w:space="0" w:color="000000"/>
              <w:right w:val="single" w:sz="4" w:space="0" w:color="auto"/>
            </w:tcBorders>
            <w:shd w:val="clear" w:color="auto" w:fill="auto"/>
            <w:vAlign w:val="center"/>
          </w:tcPr>
          <w:p w14:paraId="4528A4D7" w14:textId="77777777" w:rsidR="00E85433" w:rsidRPr="00A71310" w:rsidRDefault="00E85433" w:rsidP="00021632">
            <w:pPr>
              <w:pStyle w:val="Bold"/>
            </w:pPr>
            <w:r w:rsidRPr="00A71310">
              <w:t>Datums</w:t>
            </w:r>
          </w:p>
        </w:tc>
        <w:tc>
          <w:tcPr>
            <w:tcW w:w="3990" w:type="dxa"/>
            <w:tcBorders>
              <w:top w:val="single" w:sz="12" w:space="0" w:color="000000"/>
              <w:left w:val="single" w:sz="4" w:space="0" w:color="auto"/>
              <w:bottom w:val="single" w:sz="6" w:space="0" w:color="000000"/>
              <w:right w:val="single" w:sz="4" w:space="0" w:color="auto"/>
            </w:tcBorders>
            <w:shd w:val="clear" w:color="auto" w:fill="auto"/>
            <w:vAlign w:val="center"/>
          </w:tcPr>
          <w:p w14:paraId="4528A4D8" w14:textId="77777777" w:rsidR="00E85433" w:rsidRPr="00A71310" w:rsidRDefault="00E85433" w:rsidP="00021632">
            <w:pPr>
              <w:pStyle w:val="Bold"/>
            </w:pPr>
            <w:r w:rsidRPr="00A71310">
              <w:t>Apraksts</w:t>
            </w:r>
          </w:p>
        </w:tc>
        <w:tc>
          <w:tcPr>
            <w:tcW w:w="1985" w:type="dxa"/>
            <w:tcBorders>
              <w:left w:val="single" w:sz="4" w:space="0" w:color="auto"/>
              <w:bottom w:val="single" w:sz="6" w:space="0" w:color="000000"/>
            </w:tcBorders>
            <w:shd w:val="clear" w:color="auto" w:fill="auto"/>
          </w:tcPr>
          <w:p w14:paraId="4528A4D9" w14:textId="77777777" w:rsidR="00E85433" w:rsidRPr="00A71310" w:rsidRDefault="00E85433" w:rsidP="005C1B82">
            <w:pPr>
              <w:pStyle w:val="Bold"/>
            </w:pPr>
            <w:r w:rsidRPr="00A71310">
              <w:t>Organizācija</w:t>
            </w:r>
          </w:p>
        </w:tc>
        <w:tc>
          <w:tcPr>
            <w:tcW w:w="1524" w:type="dxa"/>
            <w:tcBorders>
              <w:left w:val="single" w:sz="4" w:space="0" w:color="auto"/>
              <w:bottom w:val="single" w:sz="6" w:space="0" w:color="000000"/>
            </w:tcBorders>
            <w:vAlign w:val="center"/>
          </w:tcPr>
          <w:p w14:paraId="4528A4DA" w14:textId="77777777" w:rsidR="00E85433" w:rsidRPr="00A71310" w:rsidRDefault="00E85433" w:rsidP="005C1B82">
            <w:pPr>
              <w:pStyle w:val="Bold"/>
            </w:pPr>
            <w:r w:rsidRPr="00A71310">
              <w:t>Autors</w:t>
            </w:r>
          </w:p>
        </w:tc>
      </w:tr>
      <w:tr w:rsidR="00913E35" w:rsidRPr="00A71310" w14:paraId="4528A4E1" w14:textId="77777777" w:rsidTr="000A5322">
        <w:trPr>
          <w:trHeight w:val="339"/>
          <w:jc w:val="center"/>
        </w:trPr>
        <w:tc>
          <w:tcPr>
            <w:tcW w:w="1043" w:type="dxa"/>
            <w:tcBorders>
              <w:top w:val="single" w:sz="6" w:space="0" w:color="000000"/>
              <w:left w:val="nil"/>
              <w:bottom w:val="nil"/>
              <w:right w:val="single" w:sz="4" w:space="0" w:color="auto"/>
              <w:tl2br w:val="nil"/>
              <w:tr2bl w:val="nil"/>
            </w:tcBorders>
            <w:shd w:val="clear" w:color="auto" w:fill="auto"/>
          </w:tcPr>
          <w:p w14:paraId="4528A4DC" w14:textId="77777777" w:rsidR="00913E35" w:rsidRPr="00A71310" w:rsidRDefault="00913E35" w:rsidP="00560911">
            <w:pPr>
              <w:pStyle w:val="Tablebody"/>
            </w:pPr>
            <w:r w:rsidRPr="00A71310">
              <w:t>1.00</w:t>
            </w:r>
          </w:p>
        </w:tc>
        <w:tc>
          <w:tcPr>
            <w:tcW w:w="1312" w:type="dxa"/>
            <w:tcBorders>
              <w:top w:val="single" w:sz="6" w:space="0" w:color="000000"/>
              <w:left w:val="single" w:sz="4" w:space="0" w:color="auto"/>
              <w:bottom w:val="nil"/>
              <w:right w:val="single" w:sz="4" w:space="0" w:color="auto"/>
              <w:tl2br w:val="nil"/>
              <w:tr2bl w:val="nil"/>
            </w:tcBorders>
            <w:shd w:val="clear" w:color="auto" w:fill="auto"/>
          </w:tcPr>
          <w:p w14:paraId="4528A4DD" w14:textId="536ED5BC" w:rsidR="00913E35" w:rsidRPr="00A71310" w:rsidRDefault="001474CD" w:rsidP="000A5322">
            <w:pPr>
              <w:pStyle w:val="Tablebody"/>
            </w:pPr>
            <w:r w:rsidRPr="00A71310">
              <w:t>02</w:t>
            </w:r>
            <w:r w:rsidR="00913E35" w:rsidRPr="00A71310">
              <w:t>.0</w:t>
            </w:r>
            <w:r w:rsidRPr="00A71310">
              <w:t>7</w:t>
            </w:r>
            <w:r w:rsidR="00913E35" w:rsidRPr="00A71310">
              <w:t>.201</w:t>
            </w:r>
            <w:r w:rsidRPr="00A71310">
              <w:t>2</w:t>
            </w:r>
            <w:r w:rsidR="00A71310" w:rsidRPr="00A71310">
              <w:t>.</w:t>
            </w:r>
          </w:p>
        </w:tc>
        <w:tc>
          <w:tcPr>
            <w:tcW w:w="3990" w:type="dxa"/>
            <w:tcBorders>
              <w:top w:val="single" w:sz="6" w:space="0" w:color="000000"/>
              <w:left w:val="single" w:sz="4" w:space="0" w:color="auto"/>
              <w:bottom w:val="nil"/>
              <w:right w:val="single" w:sz="4" w:space="0" w:color="auto"/>
              <w:tl2br w:val="nil"/>
              <w:tr2bl w:val="nil"/>
            </w:tcBorders>
            <w:shd w:val="clear" w:color="auto" w:fill="auto"/>
          </w:tcPr>
          <w:p w14:paraId="4528A4DE" w14:textId="77777777" w:rsidR="00913E35" w:rsidRPr="00A71310" w:rsidRDefault="00913E35" w:rsidP="00560911">
            <w:pPr>
              <w:pStyle w:val="Tablebody"/>
            </w:pPr>
            <w:r w:rsidRPr="00A71310">
              <w:t xml:space="preserve">Izveidota dokumenta sākotnējā versija </w:t>
            </w:r>
          </w:p>
        </w:tc>
        <w:tc>
          <w:tcPr>
            <w:tcW w:w="1985" w:type="dxa"/>
            <w:tcBorders>
              <w:top w:val="single" w:sz="6" w:space="0" w:color="000000"/>
              <w:left w:val="single" w:sz="4" w:space="0" w:color="auto"/>
              <w:bottom w:val="nil"/>
              <w:right w:val="nil"/>
              <w:tl2br w:val="nil"/>
              <w:tr2bl w:val="nil"/>
            </w:tcBorders>
            <w:shd w:val="clear" w:color="auto" w:fill="auto"/>
          </w:tcPr>
          <w:p w14:paraId="4528A4DF" w14:textId="77777777" w:rsidR="00913E35" w:rsidRPr="00A71310" w:rsidRDefault="00913E35" w:rsidP="00560911">
            <w:pPr>
              <w:pStyle w:val="Tablebody"/>
            </w:pPr>
            <w:r w:rsidRPr="00A71310">
              <w:t>SIA „ABC software”</w:t>
            </w:r>
          </w:p>
        </w:tc>
        <w:tc>
          <w:tcPr>
            <w:tcW w:w="1524" w:type="dxa"/>
            <w:tcBorders>
              <w:top w:val="single" w:sz="6" w:space="0" w:color="000000"/>
              <w:left w:val="single" w:sz="4" w:space="0" w:color="auto"/>
              <w:bottom w:val="nil"/>
              <w:right w:val="nil"/>
              <w:tl2br w:val="nil"/>
              <w:tr2bl w:val="nil"/>
            </w:tcBorders>
          </w:tcPr>
          <w:p w14:paraId="4528A4E0" w14:textId="5549201E" w:rsidR="001474CD" w:rsidRPr="00A71310" w:rsidRDefault="00983E5E" w:rsidP="00560911">
            <w:pPr>
              <w:pStyle w:val="Tablebody"/>
            </w:pPr>
            <w:r w:rsidRPr="00A71310">
              <w:t>E.Stāmurs</w:t>
            </w:r>
          </w:p>
        </w:tc>
      </w:tr>
      <w:tr w:rsidR="00983E5E" w:rsidRPr="00A71310" w14:paraId="21765FE2" w14:textId="77777777" w:rsidTr="000A5322">
        <w:trPr>
          <w:jc w:val="center"/>
        </w:trPr>
        <w:tc>
          <w:tcPr>
            <w:tcW w:w="1043" w:type="dxa"/>
            <w:tcBorders>
              <w:top w:val="nil"/>
              <w:left w:val="nil"/>
              <w:bottom w:val="nil"/>
              <w:right w:val="single" w:sz="4" w:space="0" w:color="auto"/>
              <w:tl2br w:val="nil"/>
              <w:tr2bl w:val="nil"/>
            </w:tcBorders>
            <w:shd w:val="clear" w:color="auto" w:fill="auto"/>
          </w:tcPr>
          <w:p w14:paraId="2863907B" w14:textId="7161EF85" w:rsidR="00983E5E" w:rsidRPr="00A71310" w:rsidRDefault="00983E5E" w:rsidP="00560911">
            <w:pPr>
              <w:pStyle w:val="Tablebody"/>
            </w:pPr>
            <w:r w:rsidRPr="00A71310">
              <w:t>1.01</w:t>
            </w:r>
          </w:p>
        </w:tc>
        <w:tc>
          <w:tcPr>
            <w:tcW w:w="1312" w:type="dxa"/>
            <w:tcBorders>
              <w:top w:val="nil"/>
              <w:left w:val="single" w:sz="4" w:space="0" w:color="auto"/>
              <w:bottom w:val="nil"/>
              <w:right w:val="single" w:sz="4" w:space="0" w:color="auto"/>
              <w:tl2br w:val="nil"/>
              <w:tr2bl w:val="nil"/>
            </w:tcBorders>
            <w:shd w:val="clear" w:color="auto" w:fill="auto"/>
          </w:tcPr>
          <w:p w14:paraId="0EAA8A11" w14:textId="5E0A7047" w:rsidR="00983E5E" w:rsidRPr="00A71310" w:rsidRDefault="00983E5E" w:rsidP="001474CD">
            <w:pPr>
              <w:pStyle w:val="Tablebody"/>
            </w:pPr>
            <w:r w:rsidRPr="00A71310">
              <w:t>04.10.2012</w:t>
            </w:r>
            <w:r w:rsidR="00A71310" w:rsidRPr="00A71310">
              <w:t>.</w:t>
            </w:r>
          </w:p>
        </w:tc>
        <w:tc>
          <w:tcPr>
            <w:tcW w:w="3990" w:type="dxa"/>
            <w:tcBorders>
              <w:top w:val="nil"/>
              <w:left w:val="single" w:sz="4" w:space="0" w:color="auto"/>
              <w:bottom w:val="nil"/>
              <w:right w:val="single" w:sz="4" w:space="0" w:color="auto"/>
              <w:tl2br w:val="nil"/>
              <w:tr2bl w:val="nil"/>
            </w:tcBorders>
            <w:shd w:val="clear" w:color="auto" w:fill="auto"/>
          </w:tcPr>
          <w:p w14:paraId="3F7F5750" w14:textId="7ABD9DB1" w:rsidR="00983E5E" w:rsidRPr="00A71310" w:rsidRDefault="00983E5E" w:rsidP="00560911">
            <w:pPr>
              <w:pStyle w:val="Tablebody"/>
            </w:pPr>
            <w:r w:rsidRPr="00A71310">
              <w:t>Pievienots 3. Nodalījums „Logošanas pieslēgšana lietojumam (Logošana ar Enterprise Library)”.</w:t>
            </w:r>
          </w:p>
        </w:tc>
        <w:tc>
          <w:tcPr>
            <w:tcW w:w="1985" w:type="dxa"/>
            <w:tcBorders>
              <w:top w:val="nil"/>
              <w:left w:val="single" w:sz="4" w:space="0" w:color="auto"/>
              <w:bottom w:val="nil"/>
              <w:right w:val="nil"/>
              <w:tl2br w:val="nil"/>
              <w:tr2bl w:val="nil"/>
            </w:tcBorders>
            <w:shd w:val="clear" w:color="auto" w:fill="auto"/>
          </w:tcPr>
          <w:p w14:paraId="13456731" w14:textId="18527476" w:rsidR="00983E5E" w:rsidRPr="00A71310" w:rsidRDefault="00983E5E" w:rsidP="00560911">
            <w:pPr>
              <w:pStyle w:val="Tablebody"/>
            </w:pPr>
            <w:r w:rsidRPr="00A71310">
              <w:t>SIA „ABC software”</w:t>
            </w:r>
          </w:p>
        </w:tc>
        <w:tc>
          <w:tcPr>
            <w:tcW w:w="1524" w:type="dxa"/>
            <w:tcBorders>
              <w:top w:val="nil"/>
              <w:left w:val="single" w:sz="4" w:space="0" w:color="auto"/>
              <w:bottom w:val="nil"/>
              <w:right w:val="nil"/>
              <w:tl2br w:val="nil"/>
              <w:tr2bl w:val="nil"/>
            </w:tcBorders>
          </w:tcPr>
          <w:p w14:paraId="68946F15" w14:textId="2E4A8299" w:rsidR="00983E5E" w:rsidRPr="00A71310" w:rsidRDefault="00983E5E" w:rsidP="00560911">
            <w:pPr>
              <w:pStyle w:val="Tablebody"/>
            </w:pPr>
            <w:r w:rsidRPr="00A71310">
              <w:t>P.Semenčuks</w:t>
            </w:r>
          </w:p>
        </w:tc>
      </w:tr>
      <w:tr w:rsidR="000A5322" w:rsidRPr="00A71310" w14:paraId="17BE85A3" w14:textId="77777777" w:rsidTr="0083337C">
        <w:trPr>
          <w:jc w:val="center"/>
        </w:trPr>
        <w:tc>
          <w:tcPr>
            <w:tcW w:w="1043" w:type="dxa"/>
            <w:tcBorders>
              <w:top w:val="nil"/>
              <w:left w:val="nil"/>
              <w:bottom w:val="nil"/>
              <w:right w:val="single" w:sz="4" w:space="0" w:color="auto"/>
              <w:tl2br w:val="nil"/>
              <w:tr2bl w:val="nil"/>
            </w:tcBorders>
            <w:shd w:val="clear" w:color="auto" w:fill="auto"/>
          </w:tcPr>
          <w:p w14:paraId="758BAF4E" w14:textId="03198254" w:rsidR="000A5322" w:rsidRPr="00A71310" w:rsidRDefault="000A5322" w:rsidP="00560911">
            <w:pPr>
              <w:pStyle w:val="Tablebody"/>
            </w:pPr>
            <w:r w:rsidRPr="00A71310">
              <w:t>1.02</w:t>
            </w:r>
          </w:p>
        </w:tc>
        <w:tc>
          <w:tcPr>
            <w:tcW w:w="1312" w:type="dxa"/>
            <w:tcBorders>
              <w:top w:val="nil"/>
              <w:left w:val="single" w:sz="4" w:space="0" w:color="auto"/>
              <w:bottom w:val="nil"/>
              <w:right w:val="single" w:sz="4" w:space="0" w:color="auto"/>
              <w:tl2br w:val="nil"/>
              <w:tr2bl w:val="nil"/>
            </w:tcBorders>
            <w:shd w:val="clear" w:color="auto" w:fill="auto"/>
          </w:tcPr>
          <w:p w14:paraId="0AD145CA" w14:textId="51822B9C" w:rsidR="000A5322" w:rsidRPr="00A71310" w:rsidRDefault="000A5322" w:rsidP="001474CD">
            <w:pPr>
              <w:pStyle w:val="Tablebody"/>
            </w:pPr>
            <w:r w:rsidRPr="00A71310">
              <w:t>18.12.2012</w:t>
            </w:r>
            <w:r w:rsidR="00A71310" w:rsidRPr="00A71310">
              <w:t>.</w:t>
            </w:r>
          </w:p>
        </w:tc>
        <w:tc>
          <w:tcPr>
            <w:tcW w:w="3990" w:type="dxa"/>
            <w:tcBorders>
              <w:top w:val="nil"/>
              <w:left w:val="single" w:sz="4" w:space="0" w:color="auto"/>
              <w:bottom w:val="nil"/>
              <w:right w:val="single" w:sz="4" w:space="0" w:color="auto"/>
              <w:tl2br w:val="nil"/>
              <w:tr2bl w:val="nil"/>
            </w:tcBorders>
            <w:shd w:val="clear" w:color="auto" w:fill="auto"/>
          </w:tcPr>
          <w:p w14:paraId="196F1301" w14:textId="29953B89" w:rsidR="000A5322" w:rsidRPr="00A71310" w:rsidRDefault="000A5322" w:rsidP="000A5322">
            <w:pPr>
              <w:pStyle w:val="Tablebody"/>
            </w:pPr>
            <w:r w:rsidRPr="00A71310">
              <w:t>Precizējumi saskaņā ar Enterprise Library 5.0 izmantošanu</w:t>
            </w:r>
          </w:p>
        </w:tc>
        <w:tc>
          <w:tcPr>
            <w:tcW w:w="1985" w:type="dxa"/>
            <w:tcBorders>
              <w:top w:val="nil"/>
              <w:left w:val="single" w:sz="4" w:space="0" w:color="auto"/>
              <w:bottom w:val="nil"/>
              <w:right w:val="nil"/>
              <w:tl2br w:val="nil"/>
              <w:tr2bl w:val="nil"/>
            </w:tcBorders>
            <w:shd w:val="clear" w:color="auto" w:fill="auto"/>
          </w:tcPr>
          <w:p w14:paraId="5538BED1" w14:textId="33067B6A" w:rsidR="000A5322" w:rsidRPr="00A71310" w:rsidRDefault="000A5322" w:rsidP="00560911">
            <w:pPr>
              <w:pStyle w:val="Tablebody"/>
            </w:pPr>
            <w:r w:rsidRPr="00A71310">
              <w:t>SIA „ABC software”</w:t>
            </w:r>
          </w:p>
        </w:tc>
        <w:tc>
          <w:tcPr>
            <w:tcW w:w="1524" w:type="dxa"/>
            <w:tcBorders>
              <w:top w:val="nil"/>
              <w:left w:val="single" w:sz="4" w:space="0" w:color="auto"/>
              <w:bottom w:val="nil"/>
              <w:right w:val="nil"/>
              <w:tl2br w:val="nil"/>
              <w:tr2bl w:val="nil"/>
            </w:tcBorders>
          </w:tcPr>
          <w:p w14:paraId="7CFD2D44" w14:textId="7A9C3006" w:rsidR="000A5322" w:rsidRPr="00A71310" w:rsidRDefault="000A5322" w:rsidP="00560911">
            <w:pPr>
              <w:pStyle w:val="Tablebody"/>
            </w:pPr>
            <w:r w:rsidRPr="00A71310">
              <w:t>E.Stāmurs</w:t>
            </w:r>
          </w:p>
        </w:tc>
      </w:tr>
      <w:tr w:rsidR="0083337C" w:rsidRPr="00A71310" w14:paraId="709D21A6" w14:textId="77777777" w:rsidTr="000A5322">
        <w:trPr>
          <w:jc w:val="center"/>
        </w:trPr>
        <w:tc>
          <w:tcPr>
            <w:tcW w:w="1043" w:type="dxa"/>
            <w:tcBorders>
              <w:top w:val="nil"/>
              <w:left w:val="nil"/>
              <w:bottom w:val="single" w:sz="4" w:space="0" w:color="auto"/>
              <w:right w:val="single" w:sz="4" w:space="0" w:color="auto"/>
              <w:tl2br w:val="nil"/>
              <w:tr2bl w:val="nil"/>
            </w:tcBorders>
            <w:shd w:val="clear" w:color="auto" w:fill="auto"/>
          </w:tcPr>
          <w:p w14:paraId="4DB55A52" w14:textId="1DFA0710" w:rsidR="0083337C" w:rsidRPr="00A71310" w:rsidRDefault="0083337C" w:rsidP="00560911">
            <w:pPr>
              <w:pStyle w:val="Tablebody"/>
            </w:pPr>
            <w:r w:rsidRPr="00A71310">
              <w:t>1.03</w:t>
            </w:r>
          </w:p>
        </w:tc>
        <w:tc>
          <w:tcPr>
            <w:tcW w:w="1312" w:type="dxa"/>
            <w:tcBorders>
              <w:top w:val="nil"/>
              <w:left w:val="single" w:sz="4" w:space="0" w:color="auto"/>
              <w:bottom w:val="single" w:sz="4" w:space="0" w:color="auto"/>
              <w:right w:val="single" w:sz="4" w:space="0" w:color="auto"/>
              <w:tl2br w:val="nil"/>
              <w:tr2bl w:val="nil"/>
            </w:tcBorders>
            <w:shd w:val="clear" w:color="auto" w:fill="auto"/>
          </w:tcPr>
          <w:p w14:paraId="4156E836" w14:textId="09CFD505" w:rsidR="0083337C" w:rsidRPr="00A71310" w:rsidRDefault="0083337C" w:rsidP="0083337C">
            <w:pPr>
              <w:pStyle w:val="Tablebody"/>
            </w:pPr>
            <w:r w:rsidRPr="00A71310">
              <w:t>20.02.2013</w:t>
            </w:r>
            <w:r w:rsidR="00A71310" w:rsidRPr="00A71310">
              <w:t>.</w:t>
            </w:r>
          </w:p>
        </w:tc>
        <w:tc>
          <w:tcPr>
            <w:tcW w:w="3990" w:type="dxa"/>
            <w:tcBorders>
              <w:top w:val="nil"/>
              <w:left w:val="single" w:sz="4" w:space="0" w:color="auto"/>
              <w:bottom w:val="single" w:sz="4" w:space="0" w:color="auto"/>
              <w:right w:val="single" w:sz="4" w:space="0" w:color="auto"/>
              <w:tl2br w:val="nil"/>
              <w:tr2bl w:val="nil"/>
            </w:tcBorders>
            <w:shd w:val="clear" w:color="auto" w:fill="auto"/>
          </w:tcPr>
          <w:p w14:paraId="3E173316" w14:textId="1EB90EAD" w:rsidR="0083337C" w:rsidRPr="00A71310" w:rsidRDefault="0083337C" w:rsidP="000A5322">
            <w:pPr>
              <w:pStyle w:val="Tablebody"/>
            </w:pPr>
            <w:r w:rsidRPr="00A71310">
              <w:t>Veikti redakcionāli labojumi</w:t>
            </w:r>
          </w:p>
        </w:tc>
        <w:tc>
          <w:tcPr>
            <w:tcW w:w="1985" w:type="dxa"/>
            <w:tcBorders>
              <w:top w:val="nil"/>
              <w:left w:val="single" w:sz="4" w:space="0" w:color="auto"/>
              <w:bottom w:val="single" w:sz="4" w:space="0" w:color="auto"/>
              <w:right w:val="nil"/>
              <w:tl2br w:val="nil"/>
              <w:tr2bl w:val="nil"/>
            </w:tcBorders>
            <w:shd w:val="clear" w:color="auto" w:fill="auto"/>
          </w:tcPr>
          <w:p w14:paraId="1B0FBA2C" w14:textId="08C21872" w:rsidR="0083337C" w:rsidRPr="00A71310" w:rsidRDefault="0083337C" w:rsidP="00560911">
            <w:pPr>
              <w:pStyle w:val="Tablebody"/>
            </w:pPr>
            <w:r w:rsidRPr="00A71310">
              <w:t>SIA „ABC software”</w:t>
            </w:r>
          </w:p>
        </w:tc>
        <w:tc>
          <w:tcPr>
            <w:tcW w:w="1524" w:type="dxa"/>
            <w:tcBorders>
              <w:top w:val="nil"/>
              <w:left w:val="single" w:sz="4" w:space="0" w:color="auto"/>
              <w:bottom w:val="single" w:sz="4" w:space="0" w:color="auto"/>
              <w:right w:val="nil"/>
              <w:tl2br w:val="nil"/>
              <w:tr2bl w:val="nil"/>
            </w:tcBorders>
          </w:tcPr>
          <w:p w14:paraId="4565E208" w14:textId="19308F47" w:rsidR="0083337C" w:rsidRPr="00A71310" w:rsidRDefault="0083337C" w:rsidP="00560911">
            <w:pPr>
              <w:pStyle w:val="Tablebody"/>
            </w:pPr>
            <w:r w:rsidRPr="00A71310">
              <w:t>E.Stāmurs</w:t>
            </w:r>
          </w:p>
        </w:tc>
      </w:tr>
    </w:tbl>
    <w:p w14:paraId="0BBB58C2" w14:textId="77777777" w:rsidR="0083337C" w:rsidRPr="00A71310" w:rsidRDefault="0083337C" w:rsidP="0083337C">
      <w:pPr>
        <w:rPr>
          <w:sz w:val="20"/>
          <w:szCs w:val="20"/>
        </w:rPr>
      </w:pPr>
    </w:p>
    <w:p w14:paraId="3C74D006" w14:textId="0E591D07" w:rsidR="0083337C" w:rsidRPr="00A71310" w:rsidRDefault="0083337C" w:rsidP="0083337C">
      <w:pPr>
        <w:rPr>
          <w:rFonts w:ascii="Tahoma" w:hAnsi="Tahoma"/>
          <w:b/>
          <w:bCs/>
          <w:sz w:val="32"/>
        </w:rPr>
      </w:pPr>
      <w:r w:rsidRPr="00A71310">
        <w:rPr>
          <w:sz w:val="20"/>
          <w:szCs w:val="20"/>
        </w:rPr>
        <w:t>No 2011.gada 1.novembra, pamatojoties uz Ministru kabineta 2011.gada 7.septembra rīkojuma Nr.436 „Par Veselības norēķinu centra un Veselības ekonomikas centra reorganizāciju” 2.punktu, Nacionālais veselības dienests ir Veselības ekonomikas centra funkciju, pārvaldes uzdevumu, tiesību, saistību, finanšu līdzekļu, mantas un lietvedības pārņēmējs. Visā dokumentā Veselības ekonomikas centrs (VEC) pielīdzināms Nacionālais veselības dienests (NVD).</w:t>
      </w:r>
    </w:p>
    <w:p w14:paraId="4528A4E2" w14:textId="77777777" w:rsidR="007D2574" w:rsidRPr="00A71310" w:rsidRDefault="007D2574" w:rsidP="007D2574">
      <w:pPr>
        <w:pStyle w:val="Titleversija"/>
        <w:jc w:val="left"/>
      </w:pPr>
      <w:r w:rsidRPr="00A71310">
        <w:br w:type="page"/>
      </w:r>
    </w:p>
    <w:p w14:paraId="4528A4E3" w14:textId="77777777" w:rsidR="007D2574" w:rsidRPr="00A71310" w:rsidRDefault="007D2574" w:rsidP="00021632">
      <w:pPr>
        <w:pStyle w:val="Saturs"/>
        <w:rPr>
          <w:rStyle w:val="Strong"/>
          <w:bCs w:val="0"/>
        </w:rPr>
      </w:pPr>
      <w:r w:rsidRPr="00A71310">
        <w:rPr>
          <w:rStyle w:val="Strong"/>
          <w:bCs w:val="0"/>
        </w:rPr>
        <w:t>Satura rādītājs</w:t>
      </w:r>
    </w:p>
    <w:p w14:paraId="45FEA8E6" w14:textId="77777777" w:rsidR="00796100" w:rsidRDefault="00767C79">
      <w:pPr>
        <w:pStyle w:val="TOC1"/>
        <w:rPr>
          <w:rFonts w:asciiTheme="minorHAnsi" w:eastAsiaTheme="minorEastAsia" w:hAnsiTheme="minorHAnsi"/>
          <w:b w:val="0"/>
          <w:caps w:val="0"/>
          <w:noProof/>
          <w:lang w:eastAsia="lv-LV"/>
        </w:rPr>
      </w:pPr>
      <w:r w:rsidRPr="00A71310">
        <w:fldChar w:fldCharType="begin"/>
      </w:r>
      <w:r w:rsidRPr="00A71310">
        <w:instrText xml:space="preserve"> TOC \o "1-4" \h \z \u </w:instrText>
      </w:r>
      <w:r w:rsidRPr="00A71310">
        <w:fldChar w:fldCharType="separate"/>
      </w:r>
      <w:hyperlink w:anchor="_Toc380756791" w:history="1">
        <w:r w:rsidR="00796100" w:rsidRPr="00A3219E">
          <w:rPr>
            <w:rStyle w:val="Hyperlink"/>
            <w:noProof/>
          </w:rPr>
          <w:t>Attēlu saraksts</w:t>
        </w:r>
        <w:r w:rsidR="00796100">
          <w:rPr>
            <w:noProof/>
            <w:webHidden/>
          </w:rPr>
          <w:tab/>
        </w:r>
        <w:r w:rsidR="00796100">
          <w:rPr>
            <w:noProof/>
            <w:webHidden/>
          </w:rPr>
          <w:fldChar w:fldCharType="begin"/>
        </w:r>
        <w:r w:rsidR="00796100">
          <w:rPr>
            <w:noProof/>
            <w:webHidden/>
          </w:rPr>
          <w:instrText xml:space="preserve"> PAGEREF _Toc380756791 \h </w:instrText>
        </w:r>
        <w:r w:rsidR="00796100">
          <w:rPr>
            <w:noProof/>
            <w:webHidden/>
          </w:rPr>
        </w:r>
        <w:r w:rsidR="00796100">
          <w:rPr>
            <w:noProof/>
            <w:webHidden/>
          </w:rPr>
          <w:fldChar w:fldCharType="separate"/>
        </w:r>
        <w:r w:rsidR="00796100">
          <w:rPr>
            <w:noProof/>
            <w:webHidden/>
          </w:rPr>
          <w:t>6</w:t>
        </w:r>
        <w:r w:rsidR="00796100">
          <w:rPr>
            <w:noProof/>
            <w:webHidden/>
          </w:rPr>
          <w:fldChar w:fldCharType="end"/>
        </w:r>
      </w:hyperlink>
    </w:p>
    <w:p w14:paraId="55A268C1" w14:textId="77777777" w:rsidR="00796100" w:rsidRDefault="00932F61">
      <w:pPr>
        <w:pStyle w:val="TOC1"/>
        <w:rPr>
          <w:rFonts w:asciiTheme="minorHAnsi" w:eastAsiaTheme="minorEastAsia" w:hAnsiTheme="minorHAnsi"/>
          <w:b w:val="0"/>
          <w:caps w:val="0"/>
          <w:noProof/>
          <w:lang w:eastAsia="lv-LV"/>
        </w:rPr>
      </w:pPr>
      <w:hyperlink w:anchor="_Toc380756792" w:history="1">
        <w:r w:rsidR="00796100" w:rsidRPr="00A3219E">
          <w:rPr>
            <w:rStyle w:val="Hyperlink"/>
            <w:rFonts w:cs="Tahoma"/>
            <w:noProof/>
            <w:u w:color="000000"/>
          </w:rPr>
          <w:t>1.</w:t>
        </w:r>
        <w:r w:rsidR="00796100">
          <w:rPr>
            <w:rFonts w:asciiTheme="minorHAnsi" w:eastAsiaTheme="minorEastAsia" w:hAnsiTheme="minorHAnsi"/>
            <w:b w:val="0"/>
            <w:caps w:val="0"/>
            <w:noProof/>
            <w:lang w:eastAsia="lv-LV"/>
          </w:rPr>
          <w:tab/>
        </w:r>
        <w:r w:rsidR="00796100" w:rsidRPr="00A3219E">
          <w:rPr>
            <w:rStyle w:val="Hyperlink"/>
            <w:noProof/>
          </w:rPr>
          <w:t>Ievads</w:t>
        </w:r>
        <w:r w:rsidR="00796100">
          <w:rPr>
            <w:noProof/>
            <w:webHidden/>
          </w:rPr>
          <w:tab/>
        </w:r>
        <w:r w:rsidR="00796100">
          <w:rPr>
            <w:noProof/>
            <w:webHidden/>
          </w:rPr>
          <w:fldChar w:fldCharType="begin"/>
        </w:r>
        <w:r w:rsidR="00796100">
          <w:rPr>
            <w:noProof/>
            <w:webHidden/>
          </w:rPr>
          <w:instrText xml:space="preserve"> PAGEREF _Toc380756792 \h </w:instrText>
        </w:r>
        <w:r w:rsidR="00796100">
          <w:rPr>
            <w:noProof/>
            <w:webHidden/>
          </w:rPr>
        </w:r>
        <w:r w:rsidR="00796100">
          <w:rPr>
            <w:noProof/>
            <w:webHidden/>
          </w:rPr>
          <w:fldChar w:fldCharType="separate"/>
        </w:r>
        <w:r w:rsidR="00796100">
          <w:rPr>
            <w:noProof/>
            <w:webHidden/>
          </w:rPr>
          <w:t>7</w:t>
        </w:r>
        <w:r w:rsidR="00796100">
          <w:rPr>
            <w:noProof/>
            <w:webHidden/>
          </w:rPr>
          <w:fldChar w:fldCharType="end"/>
        </w:r>
      </w:hyperlink>
    </w:p>
    <w:p w14:paraId="52998EDA" w14:textId="77777777" w:rsidR="00796100" w:rsidRDefault="00932F61">
      <w:pPr>
        <w:pStyle w:val="TOC2"/>
        <w:rPr>
          <w:rFonts w:asciiTheme="minorHAnsi" w:eastAsiaTheme="minorEastAsia" w:hAnsiTheme="minorHAnsi"/>
          <w:b w:val="0"/>
          <w:noProof/>
          <w:lang w:eastAsia="lv-LV"/>
        </w:rPr>
      </w:pPr>
      <w:hyperlink w:anchor="_Toc380756793" w:history="1">
        <w:r w:rsidR="00796100" w:rsidRPr="00A3219E">
          <w:rPr>
            <w:rStyle w:val="Hyperlink"/>
            <w:rFonts w:cs="Times New Roman"/>
            <w:noProof/>
          </w:rPr>
          <w:t>1.1.</w:t>
        </w:r>
        <w:r w:rsidR="00796100">
          <w:rPr>
            <w:rFonts w:asciiTheme="minorHAnsi" w:eastAsiaTheme="minorEastAsia" w:hAnsiTheme="minorHAnsi"/>
            <w:b w:val="0"/>
            <w:noProof/>
            <w:lang w:eastAsia="lv-LV"/>
          </w:rPr>
          <w:tab/>
        </w:r>
        <w:r w:rsidR="00796100" w:rsidRPr="00A3219E">
          <w:rPr>
            <w:rStyle w:val="Hyperlink"/>
            <w:noProof/>
          </w:rPr>
          <w:t>Dokumenta nolūks</w:t>
        </w:r>
        <w:r w:rsidR="00796100">
          <w:rPr>
            <w:noProof/>
            <w:webHidden/>
          </w:rPr>
          <w:tab/>
        </w:r>
        <w:r w:rsidR="00796100">
          <w:rPr>
            <w:noProof/>
            <w:webHidden/>
          </w:rPr>
          <w:fldChar w:fldCharType="begin"/>
        </w:r>
        <w:r w:rsidR="00796100">
          <w:rPr>
            <w:noProof/>
            <w:webHidden/>
          </w:rPr>
          <w:instrText xml:space="preserve"> PAGEREF _Toc380756793 \h </w:instrText>
        </w:r>
        <w:r w:rsidR="00796100">
          <w:rPr>
            <w:noProof/>
            <w:webHidden/>
          </w:rPr>
        </w:r>
        <w:r w:rsidR="00796100">
          <w:rPr>
            <w:noProof/>
            <w:webHidden/>
          </w:rPr>
          <w:fldChar w:fldCharType="separate"/>
        </w:r>
        <w:r w:rsidR="00796100">
          <w:rPr>
            <w:noProof/>
            <w:webHidden/>
          </w:rPr>
          <w:t>7</w:t>
        </w:r>
        <w:r w:rsidR="00796100">
          <w:rPr>
            <w:noProof/>
            <w:webHidden/>
          </w:rPr>
          <w:fldChar w:fldCharType="end"/>
        </w:r>
      </w:hyperlink>
    </w:p>
    <w:p w14:paraId="680A19C2" w14:textId="77777777" w:rsidR="00796100" w:rsidRDefault="00932F61">
      <w:pPr>
        <w:pStyle w:val="TOC2"/>
        <w:rPr>
          <w:rFonts w:asciiTheme="minorHAnsi" w:eastAsiaTheme="minorEastAsia" w:hAnsiTheme="minorHAnsi"/>
          <w:b w:val="0"/>
          <w:noProof/>
          <w:lang w:eastAsia="lv-LV"/>
        </w:rPr>
      </w:pPr>
      <w:hyperlink w:anchor="_Toc380756794" w:history="1">
        <w:r w:rsidR="00796100" w:rsidRPr="00A3219E">
          <w:rPr>
            <w:rStyle w:val="Hyperlink"/>
            <w:rFonts w:cs="Times New Roman"/>
            <w:noProof/>
          </w:rPr>
          <w:t>1.2.</w:t>
        </w:r>
        <w:r w:rsidR="00796100">
          <w:rPr>
            <w:rFonts w:asciiTheme="minorHAnsi" w:eastAsiaTheme="minorEastAsia" w:hAnsiTheme="minorHAnsi"/>
            <w:b w:val="0"/>
            <w:noProof/>
            <w:lang w:eastAsia="lv-LV"/>
          </w:rPr>
          <w:tab/>
        </w:r>
        <w:r w:rsidR="00796100" w:rsidRPr="00A3219E">
          <w:rPr>
            <w:rStyle w:val="Hyperlink"/>
            <w:noProof/>
          </w:rPr>
          <w:t>Termini un pieņemtie apzīmējumi</w:t>
        </w:r>
        <w:r w:rsidR="00796100">
          <w:rPr>
            <w:noProof/>
            <w:webHidden/>
          </w:rPr>
          <w:tab/>
        </w:r>
        <w:r w:rsidR="00796100">
          <w:rPr>
            <w:noProof/>
            <w:webHidden/>
          </w:rPr>
          <w:fldChar w:fldCharType="begin"/>
        </w:r>
        <w:r w:rsidR="00796100">
          <w:rPr>
            <w:noProof/>
            <w:webHidden/>
          </w:rPr>
          <w:instrText xml:space="preserve"> PAGEREF _Toc380756794 \h </w:instrText>
        </w:r>
        <w:r w:rsidR="00796100">
          <w:rPr>
            <w:noProof/>
            <w:webHidden/>
          </w:rPr>
        </w:r>
        <w:r w:rsidR="00796100">
          <w:rPr>
            <w:noProof/>
            <w:webHidden/>
          </w:rPr>
          <w:fldChar w:fldCharType="separate"/>
        </w:r>
        <w:r w:rsidR="00796100">
          <w:rPr>
            <w:noProof/>
            <w:webHidden/>
          </w:rPr>
          <w:t>7</w:t>
        </w:r>
        <w:r w:rsidR="00796100">
          <w:rPr>
            <w:noProof/>
            <w:webHidden/>
          </w:rPr>
          <w:fldChar w:fldCharType="end"/>
        </w:r>
      </w:hyperlink>
    </w:p>
    <w:p w14:paraId="668B1C23" w14:textId="77777777" w:rsidR="00796100" w:rsidRDefault="00932F61">
      <w:pPr>
        <w:pStyle w:val="TOC2"/>
        <w:rPr>
          <w:rFonts w:asciiTheme="minorHAnsi" w:eastAsiaTheme="minorEastAsia" w:hAnsiTheme="minorHAnsi"/>
          <w:b w:val="0"/>
          <w:noProof/>
          <w:lang w:eastAsia="lv-LV"/>
        </w:rPr>
      </w:pPr>
      <w:hyperlink w:anchor="_Toc380756795" w:history="1">
        <w:r w:rsidR="00796100" w:rsidRPr="00A3219E">
          <w:rPr>
            <w:rStyle w:val="Hyperlink"/>
            <w:rFonts w:cs="Times New Roman"/>
            <w:noProof/>
          </w:rPr>
          <w:t>1.3.</w:t>
        </w:r>
        <w:r w:rsidR="00796100">
          <w:rPr>
            <w:rFonts w:asciiTheme="minorHAnsi" w:eastAsiaTheme="minorEastAsia" w:hAnsiTheme="minorHAnsi"/>
            <w:b w:val="0"/>
            <w:noProof/>
            <w:lang w:eastAsia="lv-LV"/>
          </w:rPr>
          <w:tab/>
        </w:r>
        <w:r w:rsidR="00796100" w:rsidRPr="00A3219E">
          <w:rPr>
            <w:rStyle w:val="Hyperlink"/>
            <w:noProof/>
          </w:rPr>
          <w:t>Saistība ar citiem dokumentiem</w:t>
        </w:r>
        <w:r w:rsidR="00796100">
          <w:rPr>
            <w:noProof/>
            <w:webHidden/>
          </w:rPr>
          <w:tab/>
        </w:r>
        <w:r w:rsidR="00796100">
          <w:rPr>
            <w:noProof/>
            <w:webHidden/>
          </w:rPr>
          <w:fldChar w:fldCharType="begin"/>
        </w:r>
        <w:r w:rsidR="00796100">
          <w:rPr>
            <w:noProof/>
            <w:webHidden/>
          </w:rPr>
          <w:instrText xml:space="preserve"> PAGEREF _Toc380756795 \h </w:instrText>
        </w:r>
        <w:r w:rsidR="00796100">
          <w:rPr>
            <w:noProof/>
            <w:webHidden/>
          </w:rPr>
        </w:r>
        <w:r w:rsidR="00796100">
          <w:rPr>
            <w:noProof/>
            <w:webHidden/>
          </w:rPr>
          <w:fldChar w:fldCharType="separate"/>
        </w:r>
        <w:r w:rsidR="00796100">
          <w:rPr>
            <w:noProof/>
            <w:webHidden/>
          </w:rPr>
          <w:t>7</w:t>
        </w:r>
        <w:r w:rsidR="00796100">
          <w:rPr>
            <w:noProof/>
            <w:webHidden/>
          </w:rPr>
          <w:fldChar w:fldCharType="end"/>
        </w:r>
      </w:hyperlink>
    </w:p>
    <w:p w14:paraId="01C363CE" w14:textId="77777777" w:rsidR="00796100" w:rsidRDefault="00932F61">
      <w:pPr>
        <w:pStyle w:val="TOC1"/>
        <w:rPr>
          <w:rFonts w:asciiTheme="minorHAnsi" w:eastAsiaTheme="minorEastAsia" w:hAnsiTheme="minorHAnsi"/>
          <w:b w:val="0"/>
          <w:caps w:val="0"/>
          <w:noProof/>
          <w:lang w:eastAsia="lv-LV"/>
        </w:rPr>
      </w:pPr>
      <w:hyperlink w:anchor="_Toc380756796" w:history="1">
        <w:r w:rsidR="00796100" w:rsidRPr="00A3219E">
          <w:rPr>
            <w:rStyle w:val="Hyperlink"/>
            <w:rFonts w:cs="Tahoma"/>
            <w:noProof/>
            <w:u w:color="000000"/>
          </w:rPr>
          <w:t>2.</w:t>
        </w:r>
        <w:r w:rsidR="00796100">
          <w:rPr>
            <w:rFonts w:asciiTheme="minorHAnsi" w:eastAsiaTheme="minorEastAsia" w:hAnsiTheme="minorHAnsi"/>
            <w:b w:val="0"/>
            <w:caps w:val="0"/>
            <w:noProof/>
            <w:lang w:eastAsia="lv-LV"/>
          </w:rPr>
          <w:tab/>
        </w:r>
        <w:r w:rsidR="00796100" w:rsidRPr="00A3219E">
          <w:rPr>
            <w:rStyle w:val="Hyperlink"/>
            <w:noProof/>
          </w:rPr>
          <w:t>Palīgklases</w:t>
        </w:r>
        <w:r w:rsidR="00796100">
          <w:rPr>
            <w:noProof/>
            <w:webHidden/>
          </w:rPr>
          <w:tab/>
        </w:r>
        <w:r w:rsidR="00796100">
          <w:rPr>
            <w:noProof/>
            <w:webHidden/>
          </w:rPr>
          <w:fldChar w:fldCharType="begin"/>
        </w:r>
        <w:r w:rsidR="00796100">
          <w:rPr>
            <w:noProof/>
            <w:webHidden/>
          </w:rPr>
          <w:instrText xml:space="preserve"> PAGEREF _Toc380756796 \h </w:instrText>
        </w:r>
        <w:r w:rsidR="00796100">
          <w:rPr>
            <w:noProof/>
            <w:webHidden/>
          </w:rPr>
        </w:r>
        <w:r w:rsidR="00796100">
          <w:rPr>
            <w:noProof/>
            <w:webHidden/>
          </w:rPr>
          <w:fldChar w:fldCharType="separate"/>
        </w:r>
        <w:r w:rsidR="00796100">
          <w:rPr>
            <w:noProof/>
            <w:webHidden/>
          </w:rPr>
          <w:t>8</w:t>
        </w:r>
        <w:r w:rsidR="00796100">
          <w:rPr>
            <w:noProof/>
            <w:webHidden/>
          </w:rPr>
          <w:fldChar w:fldCharType="end"/>
        </w:r>
      </w:hyperlink>
    </w:p>
    <w:p w14:paraId="3FD87754" w14:textId="77777777" w:rsidR="00796100" w:rsidRDefault="00932F61">
      <w:pPr>
        <w:pStyle w:val="TOC2"/>
        <w:rPr>
          <w:rFonts w:asciiTheme="minorHAnsi" w:eastAsiaTheme="minorEastAsia" w:hAnsiTheme="minorHAnsi"/>
          <w:b w:val="0"/>
          <w:noProof/>
          <w:lang w:eastAsia="lv-LV"/>
        </w:rPr>
      </w:pPr>
      <w:hyperlink w:anchor="_Toc380756797" w:history="1">
        <w:r w:rsidR="00796100" w:rsidRPr="00A3219E">
          <w:rPr>
            <w:rStyle w:val="Hyperlink"/>
            <w:rFonts w:cs="Times New Roman"/>
            <w:noProof/>
          </w:rPr>
          <w:t>2.1.</w:t>
        </w:r>
        <w:r w:rsidR="00796100">
          <w:rPr>
            <w:rFonts w:asciiTheme="minorHAnsi" w:eastAsiaTheme="minorEastAsia" w:hAnsiTheme="minorHAnsi"/>
            <w:b w:val="0"/>
            <w:noProof/>
            <w:lang w:eastAsia="lv-LV"/>
          </w:rPr>
          <w:tab/>
        </w:r>
        <w:r w:rsidR="00796100" w:rsidRPr="00A3219E">
          <w:rPr>
            <w:rStyle w:val="Hyperlink"/>
            <w:noProof/>
          </w:rPr>
          <w:t>Logošanas palīgklase</w:t>
        </w:r>
        <w:r w:rsidR="00796100">
          <w:rPr>
            <w:noProof/>
            <w:webHidden/>
          </w:rPr>
          <w:tab/>
        </w:r>
        <w:r w:rsidR="00796100">
          <w:rPr>
            <w:noProof/>
            <w:webHidden/>
          </w:rPr>
          <w:fldChar w:fldCharType="begin"/>
        </w:r>
        <w:r w:rsidR="00796100">
          <w:rPr>
            <w:noProof/>
            <w:webHidden/>
          </w:rPr>
          <w:instrText xml:space="preserve"> PAGEREF _Toc380756797 \h </w:instrText>
        </w:r>
        <w:r w:rsidR="00796100">
          <w:rPr>
            <w:noProof/>
            <w:webHidden/>
          </w:rPr>
        </w:r>
        <w:r w:rsidR="00796100">
          <w:rPr>
            <w:noProof/>
            <w:webHidden/>
          </w:rPr>
          <w:fldChar w:fldCharType="separate"/>
        </w:r>
        <w:r w:rsidR="00796100">
          <w:rPr>
            <w:noProof/>
            <w:webHidden/>
          </w:rPr>
          <w:t>8</w:t>
        </w:r>
        <w:r w:rsidR="00796100">
          <w:rPr>
            <w:noProof/>
            <w:webHidden/>
          </w:rPr>
          <w:fldChar w:fldCharType="end"/>
        </w:r>
      </w:hyperlink>
    </w:p>
    <w:p w14:paraId="6E66B2C6" w14:textId="77777777" w:rsidR="00796100" w:rsidRDefault="00932F61">
      <w:pPr>
        <w:pStyle w:val="TOC3"/>
        <w:rPr>
          <w:rFonts w:asciiTheme="minorHAnsi" w:eastAsiaTheme="minorEastAsia" w:hAnsiTheme="minorHAnsi"/>
          <w:noProof/>
          <w:lang w:eastAsia="lv-LV"/>
        </w:rPr>
      </w:pPr>
      <w:hyperlink w:anchor="_Toc380756798" w:history="1">
        <w:r w:rsidR="00796100" w:rsidRPr="00A3219E">
          <w:rPr>
            <w:rStyle w:val="Hyperlink"/>
            <w:rFonts w:cs="Times New Roman"/>
            <w:noProof/>
          </w:rPr>
          <w:t>2.1.1.</w:t>
        </w:r>
        <w:r w:rsidR="00796100">
          <w:rPr>
            <w:rFonts w:asciiTheme="minorHAnsi" w:eastAsiaTheme="minorEastAsia" w:hAnsiTheme="minorHAnsi"/>
            <w:noProof/>
            <w:lang w:eastAsia="lv-LV"/>
          </w:rPr>
          <w:tab/>
        </w:r>
        <w:r w:rsidR="00796100" w:rsidRPr="00A3219E">
          <w:rPr>
            <w:rStyle w:val="Hyperlink"/>
            <w:noProof/>
          </w:rPr>
          <w:t>Konstruktori</w:t>
        </w:r>
        <w:r w:rsidR="00796100">
          <w:rPr>
            <w:noProof/>
            <w:webHidden/>
          </w:rPr>
          <w:tab/>
        </w:r>
        <w:r w:rsidR="00796100">
          <w:rPr>
            <w:noProof/>
            <w:webHidden/>
          </w:rPr>
          <w:fldChar w:fldCharType="begin"/>
        </w:r>
        <w:r w:rsidR="00796100">
          <w:rPr>
            <w:noProof/>
            <w:webHidden/>
          </w:rPr>
          <w:instrText xml:space="preserve"> PAGEREF _Toc380756798 \h </w:instrText>
        </w:r>
        <w:r w:rsidR="00796100">
          <w:rPr>
            <w:noProof/>
            <w:webHidden/>
          </w:rPr>
        </w:r>
        <w:r w:rsidR="00796100">
          <w:rPr>
            <w:noProof/>
            <w:webHidden/>
          </w:rPr>
          <w:fldChar w:fldCharType="separate"/>
        </w:r>
        <w:r w:rsidR="00796100">
          <w:rPr>
            <w:noProof/>
            <w:webHidden/>
          </w:rPr>
          <w:t>8</w:t>
        </w:r>
        <w:r w:rsidR="00796100">
          <w:rPr>
            <w:noProof/>
            <w:webHidden/>
          </w:rPr>
          <w:fldChar w:fldCharType="end"/>
        </w:r>
      </w:hyperlink>
    </w:p>
    <w:p w14:paraId="74E53DED" w14:textId="77777777" w:rsidR="00796100" w:rsidRDefault="00932F61">
      <w:pPr>
        <w:pStyle w:val="TOC4"/>
        <w:rPr>
          <w:rFonts w:asciiTheme="minorHAnsi" w:eastAsiaTheme="minorEastAsia" w:hAnsiTheme="minorHAnsi"/>
          <w:i w:val="0"/>
          <w:noProof/>
          <w:sz w:val="22"/>
          <w:lang w:eastAsia="lv-LV"/>
        </w:rPr>
      </w:pPr>
      <w:hyperlink w:anchor="_Toc380756799" w:history="1">
        <w:r w:rsidR="00796100" w:rsidRPr="00A3219E">
          <w:rPr>
            <w:rStyle w:val="Hyperlink"/>
            <w:rFonts w:cs="Times New Roman"/>
            <w:noProof/>
          </w:rPr>
          <w:t>2.1.1.1.</w:t>
        </w:r>
        <w:r w:rsidR="00796100">
          <w:rPr>
            <w:rFonts w:asciiTheme="minorHAnsi" w:eastAsiaTheme="minorEastAsia" w:hAnsiTheme="minorHAnsi"/>
            <w:i w:val="0"/>
            <w:noProof/>
            <w:sz w:val="22"/>
            <w:lang w:eastAsia="lv-LV"/>
          </w:rPr>
          <w:tab/>
        </w:r>
        <w:r w:rsidR="00796100" w:rsidRPr="00A3219E">
          <w:rPr>
            <w:rStyle w:val="Hyperlink"/>
            <w:noProof/>
          </w:rPr>
          <w:t>Konstruktors „LogUtility”</w:t>
        </w:r>
        <w:r w:rsidR="00796100">
          <w:rPr>
            <w:noProof/>
            <w:webHidden/>
          </w:rPr>
          <w:tab/>
        </w:r>
        <w:r w:rsidR="00796100">
          <w:rPr>
            <w:noProof/>
            <w:webHidden/>
          </w:rPr>
          <w:fldChar w:fldCharType="begin"/>
        </w:r>
        <w:r w:rsidR="00796100">
          <w:rPr>
            <w:noProof/>
            <w:webHidden/>
          </w:rPr>
          <w:instrText xml:space="preserve"> PAGEREF _Toc380756799 \h </w:instrText>
        </w:r>
        <w:r w:rsidR="00796100">
          <w:rPr>
            <w:noProof/>
            <w:webHidden/>
          </w:rPr>
        </w:r>
        <w:r w:rsidR="00796100">
          <w:rPr>
            <w:noProof/>
            <w:webHidden/>
          </w:rPr>
          <w:fldChar w:fldCharType="separate"/>
        </w:r>
        <w:r w:rsidR="00796100">
          <w:rPr>
            <w:noProof/>
            <w:webHidden/>
          </w:rPr>
          <w:t>8</w:t>
        </w:r>
        <w:r w:rsidR="00796100">
          <w:rPr>
            <w:noProof/>
            <w:webHidden/>
          </w:rPr>
          <w:fldChar w:fldCharType="end"/>
        </w:r>
      </w:hyperlink>
    </w:p>
    <w:p w14:paraId="1985B1CC" w14:textId="77777777" w:rsidR="00796100" w:rsidRDefault="00932F61">
      <w:pPr>
        <w:pStyle w:val="TOC3"/>
        <w:rPr>
          <w:rFonts w:asciiTheme="minorHAnsi" w:eastAsiaTheme="minorEastAsia" w:hAnsiTheme="minorHAnsi"/>
          <w:noProof/>
          <w:lang w:eastAsia="lv-LV"/>
        </w:rPr>
      </w:pPr>
      <w:hyperlink w:anchor="_Toc380756800" w:history="1">
        <w:r w:rsidR="00796100" w:rsidRPr="00A3219E">
          <w:rPr>
            <w:rStyle w:val="Hyperlink"/>
            <w:rFonts w:cs="Times New Roman"/>
            <w:noProof/>
          </w:rPr>
          <w:t>2.1.2.</w:t>
        </w:r>
        <w:r w:rsidR="00796100">
          <w:rPr>
            <w:rFonts w:asciiTheme="minorHAnsi" w:eastAsiaTheme="minorEastAsia" w:hAnsiTheme="minorHAnsi"/>
            <w:noProof/>
            <w:lang w:eastAsia="lv-LV"/>
          </w:rPr>
          <w:tab/>
        </w:r>
        <w:r w:rsidR="00796100" w:rsidRPr="00A3219E">
          <w:rPr>
            <w:rStyle w:val="Hyperlink"/>
            <w:noProof/>
          </w:rPr>
          <w:t>Īpašības</w:t>
        </w:r>
        <w:r w:rsidR="00796100">
          <w:rPr>
            <w:noProof/>
            <w:webHidden/>
          </w:rPr>
          <w:tab/>
        </w:r>
        <w:r w:rsidR="00796100">
          <w:rPr>
            <w:noProof/>
            <w:webHidden/>
          </w:rPr>
          <w:fldChar w:fldCharType="begin"/>
        </w:r>
        <w:r w:rsidR="00796100">
          <w:rPr>
            <w:noProof/>
            <w:webHidden/>
          </w:rPr>
          <w:instrText xml:space="preserve"> PAGEREF _Toc380756800 \h </w:instrText>
        </w:r>
        <w:r w:rsidR="00796100">
          <w:rPr>
            <w:noProof/>
            <w:webHidden/>
          </w:rPr>
        </w:r>
        <w:r w:rsidR="00796100">
          <w:rPr>
            <w:noProof/>
            <w:webHidden/>
          </w:rPr>
          <w:fldChar w:fldCharType="separate"/>
        </w:r>
        <w:r w:rsidR="00796100">
          <w:rPr>
            <w:noProof/>
            <w:webHidden/>
          </w:rPr>
          <w:t>8</w:t>
        </w:r>
        <w:r w:rsidR="00796100">
          <w:rPr>
            <w:noProof/>
            <w:webHidden/>
          </w:rPr>
          <w:fldChar w:fldCharType="end"/>
        </w:r>
      </w:hyperlink>
    </w:p>
    <w:p w14:paraId="3902ACF6" w14:textId="77777777" w:rsidR="00796100" w:rsidRDefault="00932F61">
      <w:pPr>
        <w:pStyle w:val="TOC4"/>
        <w:rPr>
          <w:rFonts w:asciiTheme="minorHAnsi" w:eastAsiaTheme="minorEastAsia" w:hAnsiTheme="minorHAnsi"/>
          <w:i w:val="0"/>
          <w:noProof/>
          <w:sz w:val="22"/>
          <w:lang w:eastAsia="lv-LV"/>
        </w:rPr>
      </w:pPr>
      <w:hyperlink w:anchor="_Toc380756801" w:history="1">
        <w:r w:rsidR="00796100" w:rsidRPr="00A3219E">
          <w:rPr>
            <w:rStyle w:val="Hyperlink"/>
            <w:rFonts w:cs="Times New Roman"/>
            <w:noProof/>
          </w:rPr>
          <w:t>2.1.2.1.</w:t>
        </w:r>
        <w:r w:rsidR="00796100">
          <w:rPr>
            <w:rFonts w:asciiTheme="minorHAnsi" w:eastAsiaTheme="minorEastAsia" w:hAnsiTheme="minorHAnsi"/>
            <w:i w:val="0"/>
            <w:noProof/>
            <w:sz w:val="22"/>
            <w:lang w:eastAsia="lv-LV"/>
          </w:rPr>
          <w:tab/>
        </w:r>
        <w:r w:rsidR="00796100" w:rsidRPr="00A3219E">
          <w:rPr>
            <w:rStyle w:val="Hyperlink"/>
            <w:noProof/>
          </w:rPr>
          <w:t>„LoggingEnabled” īpašība</w:t>
        </w:r>
        <w:r w:rsidR="00796100">
          <w:rPr>
            <w:noProof/>
            <w:webHidden/>
          </w:rPr>
          <w:tab/>
        </w:r>
        <w:r w:rsidR="00796100">
          <w:rPr>
            <w:noProof/>
            <w:webHidden/>
          </w:rPr>
          <w:fldChar w:fldCharType="begin"/>
        </w:r>
        <w:r w:rsidR="00796100">
          <w:rPr>
            <w:noProof/>
            <w:webHidden/>
          </w:rPr>
          <w:instrText xml:space="preserve"> PAGEREF _Toc380756801 \h </w:instrText>
        </w:r>
        <w:r w:rsidR="00796100">
          <w:rPr>
            <w:noProof/>
            <w:webHidden/>
          </w:rPr>
        </w:r>
        <w:r w:rsidR="00796100">
          <w:rPr>
            <w:noProof/>
            <w:webHidden/>
          </w:rPr>
          <w:fldChar w:fldCharType="separate"/>
        </w:r>
        <w:r w:rsidR="00796100">
          <w:rPr>
            <w:noProof/>
            <w:webHidden/>
          </w:rPr>
          <w:t>8</w:t>
        </w:r>
        <w:r w:rsidR="00796100">
          <w:rPr>
            <w:noProof/>
            <w:webHidden/>
          </w:rPr>
          <w:fldChar w:fldCharType="end"/>
        </w:r>
      </w:hyperlink>
    </w:p>
    <w:p w14:paraId="36B228A4" w14:textId="77777777" w:rsidR="00796100" w:rsidRDefault="00932F61">
      <w:pPr>
        <w:pStyle w:val="TOC3"/>
        <w:rPr>
          <w:rFonts w:asciiTheme="minorHAnsi" w:eastAsiaTheme="minorEastAsia" w:hAnsiTheme="minorHAnsi"/>
          <w:noProof/>
          <w:lang w:eastAsia="lv-LV"/>
        </w:rPr>
      </w:pPr>
      <w:hyperlink w:anchor="_Toc380756802" w:history="1">
        <w:r w:rsidR="00796100" w:rsidRPr="00A3219E">
          <w:rPr>
            <w:rStyle w:val="Hyperlink"/>
            <w:rFonts w:cs="Times New Roman"/>
            <w:noProof/>
          </w:rPr>
          <w:t>2.1.3.</w:t>
        </w:r>
        <w:r w:rsidR="00796100">
          <w:rPr>
            <w:rFonts w:asciiTheme="minorHAnsi" w:eastAsiaTheme="minorEastAsia" w:hAnsiTheme="minorHAnsi"/>
            <w:noProof/>
            <w:lang w:eastAsia="lv-LV"/>
          </w:rPr>
          <w:tab/>
        </w:r>
        <w:r w:rsidR="00796100" w:rsidRPr="00A3219E">
          <w:rPr>
            <w:rStyle w:val="Hyperlink"/>
            <w:noProof/>
          </w:rPr>
          <w:t>Metodes</w:t>
        </w:r>
        <w:r w:rsidR="00796100">
          <w:rPr>
            <w:noProof/>
            <w:webHidden/>
          </w:rPr>
          <w:tab/>
        </w:r>
        <w:r w:rsidR="00796100">
          <w:rPr>
            <w:noProof/>
            <w:webHidden/>
          </w:rPr>
          <w:fldChar w:fldCharType="begin"/>
        </w:r>
        <w:r w:rsidR="00796100">
          <w:rPr>
            <w:noProof/>
            <w:webHidden/>
          </w:rPr>
          <w:instrText xml:space="preserve"> PAGEREF _Toc380756802 \h </w:instrText>
        </w:r>
        <w:r w:rsidR="00796100">
          <w:rPr>
            <w:noProof/>
            <w:webHidden/>
          </w:rPr>
        </w:r>
        <w:r w:rsidR="00796100">
          <w:rPr>
            <w:noProof/>
            <w:webHidden/>
          </w:rPr>
          <w:fldChar w:fldCharType="separate"/>
        </w:r>
        <w:r w:rsidR="00796100">
          <w:rPr>
            <w:noProof/>
            <w:webHidden/>
          </w:rPr>
          <w:t>9</w:t>
        </w:r>
        <w:r w:rsidR="00796100">
          <w:rPr>
            <w:noProof/>
            <w:webHidden/>
          </w:rPr>
          <w:fldChar w:fldCharType="end"/>
        </w:r>
      </w:hyperlink>
    </w:p>
    <w:p w14:paraId="6BCDFC29" w14:textId="77777777" w:rsidR="00796100" w:rsidRDefault="00932F61">
      <w:pPr>
        <w:pStyle w:val="TOC4"/>
        <w:rPr>
          <w:rFonts w:asciiTheme="minorHAnsi" w:eastAsiaTheme="minorEastAsia" w:hAnsiTheme="minorHAnsi"/>
          <w:i w:val="0"/>
          <w:noProof/>
          <w:sz w:val="22"/>
          <w:lang w:eastAsia="lv-LV"/>
        </w:rPr>
      </w:pPr>
      <w:hyperlink w:anchor="_Toc380756803" w:history="1">
        <w:r w:rsidR="00796100" w:rsidRPr="00A3219E">
          <w:rPr>
            <w:rStyle w:val="Hyperlink"/>
            <w:rFonts w:cs="Times New Roman"/>
            <w:noProof/>
          </w:rPr>
          <w:t>2.1.3.1.</w:t>
        </w:r>
        <w:r w:rsidR="00796100">
          <w:rPr>
            <w:rFonts w:asciiTheme="minorHAnsi" w:eastAsiaTheme="minorEastAsia" w:hAnsiTheme="minorHAnsi"/>
            <w:i w:val="0"/>
            <w:noProof/>
            <w:sz w:val="22"/>
            <w:lang w:eastAsia="lv-LV"/>
          </w:rPr>
          <w:tab/>
        </w:r>
        <w:r w:rsidR="00796100" w:rsidRPr="00A3219E">
          <w:rPr>
            <w:rStyle w:val="Hyperlink"/>
            <w:noProof/>
          </w:rPr>
          <w:t>Metode „Write”</w:t>
        </w:r>
        <w:r w:rsidR="00796100">
          <w:rPr>
            <w:noProof/>
            <w:webHidden/>
          </w:rPr>
          <w:tab/>
        </w:r>
        <w:r w:rsidR="00796100">
          <w:rPr>
            <w:noProof/>
            <w:webHidden/>
          </w:rPr>
          <w:fldChar w:fldCharType="begin"/>
        </w:r>
        <w:r w:rsidR="00796100">
          <w:rPr>
            <w:noProof/>
            <w:webHidden/>
          </w:rPr>
          <w:instrText xml:space="preserve"> PAGEREF _Toc380756803 \h </w:instrText>
        </w:r>
        <w:r w:rsidR="00796100">
          <w:rPr>
            <w:noProof/>
            <w:webHidden/>
          </w:rPr>
        </w:r>
        <w:r w:rsidR="00796100">
          <w:rPr>
            <w:noProof/>
            <w:webHidden/>
          </w:rPr>
          <w:fldChar w:fldCharType="separate"/>
        </w:r>
        <w:r w:rsidR="00796100">
          <w:rPr>
            <w:noProof/>
            <w:webHidden/>
          </w:rPr>
          <w:t>9</w:t>
        </w:r>
        <w:r w:rsidR="00796100">
          <w:rPr>
            <w:noProof/>
            <w:webHidden/>
          </w:rPr>
          <w:fldChar w:fldCharType="end"/>
        </w:r>
      </w:hyperlink>
    </w:p>
    <w:p w14:paraId="584F8FE7" w14:textId="77777777" w:rsidR="00796100" w:rsidRDefault="00932F61">
      <w:pPr>
        <w:pStyle w:val="TOC3"/>
        <w:rPr>
          <w:rFonts w:asciiTheme="minorHAnsi" w:eastAsiaTheme="minorEastAsia" w:hAnsiTheme="minorHAnsi"/>
          <w:noProof/>
          <w:lang w:eastAsia="lv-LV"/>
        </w:rPr>
      </w:pPr>
      <w:hyperlink w:anchor="_Toc380756804" w:history="1">
        <w:r w:rsidR="00796100" w:rsidRPr="00A3219E">
          <w:rPr>
            <w:rStyle w:val="Hyperlink"/>
            <w:rFonts w:cs="Times New Roman"/>
            <w:noProof/>
          </w:rPr>
          <w:t>2.1.4.</w:t>
        </w:r>
        <w:r w:rsidR="00796100">
          <w:rPr>
            <w:rFonts w:asciiTheme="minorHAnsi" w:eastAsiaTheme="minorEastAsia" w:hAnsiTheme="minorHAnsi"/>
            <w:noProof/>
            <w:lang w:eastAsia="lv-LV"/>
          </w:rPr>
          <w:tab/>
        </w:r>
        <w:r w:rsidR="00796100" w:rsidRPr="00A3219E">
          <w:rPr>
            <w:rStyle w:val="Hyperlink"/>
            <w:noProof/>
          </w:rPr>
          <w:t>Klases izmantošanas piemērs</w:t>
        </w:r>
        <w:r w:rsidR="00796100">
          <w:rPr>
            <w:noProof/>
            <w:webHidden/>
          </w:rPr>
          <w:tab/>
        </w:r>
        <w:r w:rsidR="00796100">
          <w:rPr>
            <w:noProof/>
            <w:webHidden/>
          </w:rPr>
          <w:fldChar w:fldCharType="begin"/>
        </w:r>
        <w:r w:rsidR="00796100">
          <w:rPr>
            <w:noProof/>
            <w:webHidden/>
          </w:rPr>
          <w:instrText xml:space="preserve"> PAGEREF _Toc380756804 \h </w:instrText>
        </w:r>
        <w:r w:rsidR="00796100">
          <w:rPr>
            <w:noProof/>
            <w:webHidden/>
          </w:rPr>
        </w:r>
        <w:r w:rsidR="00796100">
          <w:rPr>
            <w:noProof/>
            <w:webHidden/>
          </w:rPr>
          <w:fldChar w:fldCharType="separate"/>
        </w:r>
        <w:r w:rsidR="00796100">
          <w:rPr>
            <w:noProof/>
            <w:webHidden/>
          </w:rPr>
          <w:t>9</w:t>
        </w:r>
        <w:r w:rsidR="00796100">
          <w:rPr>
            <w:noProof/>
            <w:webHidden/>
          </w:rPr>
          <w:fldChar w:fldCharType="end"/>
        </w:r>
      </w:hyperlink>
    </w:p>
    <w:p w14:paraId="7F50770B" w14:textId="77777777" w:rsidR="00796100" w:rsidRDefault="00932F61">
      <w:pPr>
        <w:pStyle w:val="TOC2"/>
        <w:rPr>
          <w:rFonts w:asciiTheme="minorHAnsi" w:eastAsiaTheme="minorEastAsia" w:hAnsiTheme="minorHAnsi"/>
          <w:b w:val="0"/>
          <w:noProof/>
          <w:lang w:eastAsia="lv-LV"/>
        </w:rPr>
      </w:pPr>
      <w:hyperlink w:anchor="_Toc380756805" w:history="1">
        <w:r w:rsidR="00796100" w:rsidRPr="00A3219E">
          <w:rPr>
            <w:rStyle w:val="Hyperlink"/>
            <w:rFonts w:cs="Times New Roman"/>
            <w:noProof/>
          </w:rPr>
          <w:t>2.2.</w:t>
        </w:r>
        <w:r w:rsidR="00796100">
          <w:rPr>
            <w:rFonts w:asciiTheme="minorHAnsi" w:eastAsiaTheme="minorEastAsia" w:hAnsiTheme="minorHAnsi"/>
            <w:b w:val="0"/>
            <w:noProof/>
            <w:lang w:eastAsia="lv-LV"/>
          </w:rPr>
          <w:tab/>
        </w:r>
        <w:r w:rsidR="00796100" w:rsidRPr="00A3219E">
          <w:rPr>
            <w:rStyle w:val="Hyperlink"/>
            <w:noProof/>
          </w:rPr>
          <w:t>Izņēmumu palīgklase</w:t>
        </w:r>
        <w:r w:rsidR="00796100">
          <w:rPr>
            <w:noProof/>
            <w:webHidden/>
          </w:rPr>
          <w:tab/>
        </w:r>
        <w:r w:rsidR="00796100">
          <w:rPr>
            <w:noProof/>
            <w:webHidden/>
          </w:rPr>
          <w:fldChar w:fldCharType="begin"/>
        </w:r>
        <w:r w:rsidR="00796100">
          <w:rPr>
            <w:noProof/>
            <w:webHidden/>
          </w:rPr>
          <w:instrText xml:space="preserve"> PAGEREF _Toc380756805 \h </w:instrText>
        </w:r>
        <w:r w:rsidR="00796100">
          <w:rPr>
            <w:noProof/>
            <w:webHidden/>
          </w:rPr>
        </w:r>
        <w:r w:rsidR="00796100">
          <w:rPr>
            <w:noProof/>
            <w:webHidden/>
          </w:rPr>
          <w:fldChar w:fldCharType="separate"/>
        </w:r>
        <w:r w:rsidR="00796100">
          <w:rPr>
            <w:noProof/>
            <w:webHidden/>
          </w:rPr>
          <w:t>10</w:t>
        </w:r>
        <w:r w:rsidR="00796100">
          <w:rPr>
            <w:noProof/>
            <w:webHidden/>
          </w:rPr>
          <w:fldChar w:fldCharType="end"/>
        </w:r>
      </w:hyperlink>
    </w:p>
    <w:p w14:paraId="4CF3D0F0" w14:textId="77777777" w:rsidR="00796100" w:rsidRDefault="00932F61">
      <w:pPr>
        <w:pStyle w:val="TOC3"/>
        <w:rPr>
          <w:rFonts w:asciiTheme="minorHAnsi" w:eastAsiaTheme="minorEastAsia" w:hAnsiTheme="minorHAnsi"/>
          <w:noProof/>
          <w:lang w:eastAsia="lv-LV"/>
        </w:rPr>
      </w:pPr>
      <w:hyperlink w:anchor="_Toc380756806" w:history="1">
        <w:r w:rsidR="00796100" w:rsidRPr="00A3219E">
          <w:rPr>
            <w:rStyle w:val="Hyperlink"/>
            <w:rFonts w:cs="Times New Roman"/>
            <w:noProof/>
          </w:rPr>
          <w:t>2.2.1.</w:t>
        </w:r>
        <w:r w:rsidR="00796100">
          <w:rPr>
            <w:rFonts w:asciiTheme="minorHAnsi" w:eastAsiaTheme="minorEastAsia" w:hAnsiTheme="minorHAnsi"/>
            <w:noProof/>
            <w:lang w:eastAsia="lv-LV"/>
          </w:rPr>
          <w:tab/>
        </w:r>
        <w:r w:rsidR="00796100" w:rsidRPr="00A3219E">
          <w:rPr>
            <w:rStyle w:val="Hyperlink"/>
            <w:noProof/>
          </w:rPr>
          <w:t>Konstruktori</w:t>
        </w:r>
        <w:r w:rsidR="00796100">
          <w:rPr>
            <w:noProof/>
            <w:webHidden/>
          </w:rPr>
          <w:tab/>
        </w:r>
        <w:r w:rsidR="00796100">
          <w:rPr>
            <w:noProof/>
            <w:webHidden/>
          </w:rPr>
          <w:fldChar w:fldCharType="begin"/>
        </w:r>
        <w:r w:rsidR="00796100">
          <w:rPr>
            <w:noProof/>
            <w:webHidden/>
          </w:rPr>
          <w:instrText xml:space="preserve"> PAGEREF _Toc380756806 \h </w:instrText>
        </w:r>
        <w:r w:rsidR="00796100">
          <w:rPr>
            <w:noProof/>
            <w:webHidden/>
          </w:rPr>
        </w:r>
        <w:r w:rsidR="00796100">
          <w:rPr>
            <w:noProof/>
            <w:webHidden/>
          </w:rPr>
          <w:fldChar w:fldCharType="separate"/>
        </w:r>
        <w:r w:rsidR="00796100">
          <w:rPr>
            <w:noProof/>
            <w:webHidden/>
          </w:rPr>
          <w:t>10</w:t>
        </w:r>
        <w:r w:rsidR="00796100">
          <w:rPr>
            <w:noProof/>
            <w:webHidden/>
          </w:rPr>
          <w:fldChar w:fldCharType="end"/>
        </w:r>
      </w:hyperlink>
    </w:p>
    <w:p w14:paraId="40A36F43" w14:textId="77777777" w:rsidR="00796100" w:rsidRDefault="00932F61">
      <w:pPr>
        <w:pStyle w:val="TOC4"/>
        <w:rPr>
          <w:rFonts w:asciiTheme="minorHAnsi" w:eastAsiaTheme="minorEastAsia" w:hAnsiTheme="minorHAnsi"/>
          <w:i w:val="0"/>
          <w:noProof/>
          <w:sz w:val="22"/>
          <w:lang w:eastAsia="lv-LV"/>
        </w:rPr>
      </w:pPr>
      <w:hyperlink w:anchor="_Toc380756807" w:history="1">
        <w:r w:rsidR="00796100" w:rsidRPr="00A3219E">
          <w:rPr>
            <w:rStyle w:val="Hyperlink"/>
            <w:rFonts w:cs="Times New Roman"/>
            <w:noProof/>
          </w:rPr>
          <w:t>2.2.1.1.</w:t>
        </w:r>
        <w:r w:rsidR="00796100">
          <w:rPr>
            <w:rFonts w:asciiTheme="minorHAnsi" w:eastAsiaTheme="minorEastAsia" w:hAnsiTheme="minorHAnsi"/>
            <w:i w:val="0"/>
            <w:noProof/>
            <w:sz w:val="22"/>
            <w:lang w:eastAsia="lv-LV"/>
          </w:rPr>
          <w:tab/>
        </w:r>
        <w:r w:rsidR="00796100" w:rsidRPr="00A3219E">
          <w:rPr>
            <w:rStyle w:val="Hyperlink"/>
            <w:noProof/>
          </w:rPr>
          <w:t>Konstruktors „ExceptionUtility”</w:t>
        </w:r>
        <w:r w:rsidR="00796100">
          <w:rPr>
            <w:noProof/>
            <w:webHidden/>
          </w:rPr>
          <w:tab/>
        </w:r>
        <w:r w:rsidR="00796100">
          <w:rPr>
            <w:noProof/>
            <w:webHidden/>
          </w:rPr>
          <w:fldChar w:fldCharType="begin"/>
        </w:r>
        <w:r w:rsidR="00796100">
          <w:rPr>
            <w:noProof/>
            <w:webHidden/>
          </w:rPr>
          <w:instrText xml:space="preserve"> PAGEREF _Toc380756807 \h </w:instrText>
        </w:r>
        <w:r w:rsidR="00796100">
          <w:rPr>
            <w:noProof/>
            <w:webHidden/>
          </w:rPr>
        </w:r>
        <w:r w:rsidR="00796100">
          <w:rPr>
            <w:noProof/>
            <w:webHidden/>
          </w:rPr>
          <w:fldChar w:fldCharType="separate"/>
        </w:r>
        <w:r w:rsidR="00796100">
          <w:rPr>
            <w:noProof/>
            <w:webHidden/>
          </w:rPr>
          <w:t>10</w:t>
        </w:r>
        <w:r w:rsidR="00796100">
          <w:rPr>
            <w:noProof/>
            <w:webHidden/>
          </w:rPr>
          <w:fldChar w:fldCharType="end"/>
        </w:r>
      </w:hyperlink>
    </w:p>
    <w:p w14:paraId="58F042A4" w14:textId="77777777" w:rsidR="00796100" w:rsidRDefault="00932F61">
      <w:pPr>
        <w:pStyle w:val="TOC3"/>
        <w:rPr>
          <w:rFonts w:asciiTheme="minorHAnsi" w:eastAsiaTheme="minorEastAsia" w:hAnsiTheme="minorHAnsi"/>
          <w:noProof/>
          <w:lang w:eastAsia="lv-LV"/>
        </w:rPr>
      </w:pPr>
      <w:hyperlink w:anchor="_Toc380756808" w:history="1">
        <w:r w:rsidR="00796100" w:rsidRPr="00A3219E">
          <w:rPr>
            <w:rStyle w:val="Hyperlink"/>
            <w:rFonts w:cs="Times New Roman"/>
            <w:noProof/>
          </w:rPr>
          <w:t>2.2.2.</w:t>
        </w:r>
        <w:r w:rsidR="00796100">
          <w:rPr>
            <w:rFonts w:asciiTheme="minorHAnsi" w:eastAsiaTheme="minorEastAsia" w:hAnsiTheme="minorHAnsi"/>
            <w:noProof/>
            <w:lang w:eastAsia="lv-LV"/>
          </w:rPr>
          <w:tab/>
        </w:r>
        <w:r w:rsidR="00796100" w:rsidRPr="00A3219E">
          <w:rPr>
            <w:rStyle w:val="Hyperlink"/>
            <w:noProof/>
          </w:rPr>
          <w:t>Metodes</w:t>
        </w:r>
        <w:r w:rsidR="00796100">
          <w:rPr>
            <w:noProof/>
            <w:webHidden/>
          </w:rPr>
          <w:tab/>
        </w:r>
        <w:r w:rsidR="00796100">
          <w:rPr>
            <w:noProof/>
            <w:webHidden/>
          </w:rPr>
          <w:fldChar w:fldCharType="begin"/>
        </w:r>
        <w:r w:rsidR="00796100">
          <w:rPr>
            <w:noProof/>
            <w:webHidden/>
          </w:rPr>
          <w:instrText xml:space="preserve"> PAGEREF _Toc380756808 \h </w:instrText>
        </w:r>
        <w:r w:rsidR="00796100">
          <w:rPr>
            <w:noProof/>
            <w:webHidden/>
          </w:rPr>
        </w:r>
        <w:r w:rsidR="00796100">
          <w:rPr>
            <w:noProof/>
            <w:webHidden/>
          </w:rPr>
          <w:fldChar w:fldCharType="separate"/>
        </w:r>
        <w:r w:rsidR="00796100">
          <w:rPr>
            <w:noProof/>
            <w:webHidden/>
          </w:rPr>
          <w:t>10</w:t>
        </w:r>
        <w:r w:rsidR="00796100">
          <w:rPr>
            <w:noProof/>
            <w:webHidden/>
          </w:rPr>
          <w:fldChar w:fldCharType="end"/>
        </w:r>
      </w:hyperlink>
    </w:p>
    <w:p w14:paraId="14397D99" w14:textId="77777777" w:rsidR="00796100" w:rsidRDefault="00932F61">
      <w:pPr>
        <w:pStyle w:val="TOC4"/>
        <w:rPr>
          <w:rFonts w:asciiTheme="minorHAnsi" w:eastAsiaTheme="minorEastAsia" w:hAnsiTheme="minorHAnsi"/>
          <w:i w:val="0"/>
          <w:noProof/>
          <w:sz w:val="22"/>
          <w:lang w:eastAsia="lv-LV"/>
        </w:rPr>
      </w:pPr>
      <w:hyperlink w:anchor="_Toc380756809" w:history="1">
        <w:r w:rsidR="00796100" w:rsidRPr="00A3219E">
          <w:rPr>
            <w:rStyle w:val="Hyperlink"/>
            <w:rFonts w:cs="Times New Roman"/>
            <w:noProof/>
          </w:rPr>
          <w:t>2.2.2.1.</w:t>
        </w:r>
        <w:r w:rsidR="00796100">
          <w:rPr>
            <w:rFonts w:asciiTheme="minorHAnsi" w:eastAsiaTheme="minorEastAsia" w:hAnsiTheme="minorHAnsi"/>
            <w:i w:val="0"/>
            <w:noProof/>
            <w:sz w:val="22"/>
            <w:lang w:eastAsia="lv-LV"/>
          </w:rPr>
          <w:tab/>
        </w:r>
        <w:r w:rsidR="00796100" w:rsidRPr="00A3219E">
          <w:rPr>
            <w:rStyle w:val="Hyperlink"/>
            <w:noProof/>
          </w:rPr>
          <w:t>Metode „ThrowHelper”</w:t>
        </w:r>
        <w:r w:rsidR="00796100">
          <w:rPr>
            <w:noProof/>
            <w:webHidden/>
          </w:rPr>
          <w:tab/>
        </w:r>
        <w:r w:rsidR="00796100">
          <w:rPr>
            <w:noProof/>
            <w:webHidden/>
          </w:rPr>
          <w:fldChar w:fldCharType="begin"/>
        </w:r>
        <w:r w:rsidR="00796100">
          <w:rPr>
            <w:noProof/>
            <w:webHidden/>
          </w:rPr>
          <w:instrText xml:space="preserve"> PAGEREF _Toc380756809 \h </w:instrText>
        </w:r>
        <w:r w:rsidR="00796100">
          <w:rPr>
            <w:noProof/>
            <w:webHidden/>
          </w:rPr>
        </w:r>
        <w:r w:rsidR="00796100">
          <w:rPr>
            <w:noProof/>
            <w:webHidden/>
          </w:rPr>
          <w:fldChar w:fldCharType="separate"/>
        </w:r>
        <w:r w:rsidR="00796100">
          <w:rPr>
            <w:noProof/>
            <w:webHidden/>
          </w:rPr>
          <w:t>10</w:t>
        </w:r>
        <w:r w:rsidR="00796100">
          <w:rPr>
            <w:noProof/>
            <w:webHidden/>
          </w:rPr>
          <w:fldChar w:fldCharType="end"/>
        </w:r>
      </w:hyperlink>
    </w:p>
    <w:p w14:paraId="7C941F42" w14:textId="77777777" w:rsidR="00796100" w:rsidRDefault="00932F61">
      <w:pPr>
        <w:pStyle w:val="TOC4"/>
        <w:rPr>
          <w:rFonts w:asciiTheme="minorHAnsi" w:eastAsiaTheme="minorEastAsia" w:hAnsiTheme="minorHAnsi"/>
          <w:i w:val="0"/>
          <w:noProof/>
          <w:sz w:val="22"/>
          <w:lang w:eastAsia="lv-LV"/>
        </w:rPr>
      </w:pPr>
      <w:hyperlink w:anchor="_Toc380756810" w:history="1">
        <w:r w:rsidR="00796100" w:rsidRPr="00A3219E">
          <w:rPr>
            <w:rStyle w:val="Hyperlink"/>
            <w:rFonts w:cs="Times New Roman"/>
            <w:noProof/>
          </w:rPr>
          <w:t>2.2.2.2.</w:t>
        </w:r>
        <w:r w:rsidR="00796100">
          <w:rPr>
            <w:rFonts w:asciiTheme="minorHAnsi" w:eastAsiaTheme="minorEastAsia" w:hAnsiTheme="minorHAnsi"/>
            <w:i w:val="0"/>
            <w:noProof/>
            <w:sz w:val="22"/>
            <w:lang w:eastAsia="lv-LV"/>
          </w:rPr>
          <w:tab/>
        </w:r>
        <w:r w:rsidR="00796100" w:rsidRPr="00A3219E">
          <w:rPr>
            <w:rStyle w:val="Hyperlink"/>
            <w:noProof/>
          </w:rPr>
          <w:t>Metode „ThrowHelperWarning”</w:t>
        </w:r>
        <w:r w:rsidR="00796100">
          <w:rPr>
            <w:noProof/>
            <w:webHidden/>
          </w:rPr>
          <w:tab/>
        </w:r>
        <w:r w:rsidR="00796100">
          <w:rPr>
            <w:noProof/>
            <w:webHidden/>
          </w:rPr>
          <w:fldChar w:fldCharType="begin"/>
        </w:r>
        <w:r w:rsidR="00796100">
          <w:rPr>
            <w:noProof/>
            <w:webHidden/>
          </w:rPr>
          <w:instrText xml:space="preserve"> PAGEREF _Toc380756810 \h </w:instrText>
        </w:r>
        <w:r w:rsidR="00796100">
          <w:rPr>
            <w:noProof/>
            <w:webHidden/>
          </w:rPr>
        </w:r>
        <w:r w:rsidR="00796100">
          <w:rPr>
            <w:noProof/>
            <w:webHidden/>
          </w:rPr>
          <w:fldChar w:fldCharType="separate"/>
        </w:r>
        <w:r w:rsidR="00796100">
          <w:rPr>
            <w:noProof/>
            <w:webHidden/>
          </w:rPr>
          <w:t>10</w:t>
        </w:r>
        <w:r w:rsidR="00796100">
          <w:rPr>
            <w:noProof/>
            <w:webHidden/>
          </w:rPr>
          <w:fldChar w:fldCharType="end"/>
        </w:r>
      </w:hyperlink>
    </w:p>
    <w:p w14:paraId="59802E85" w14:textId="77777777" w:rsidR="00796100" w:rsidRDefault="00932F61">
      <w:pPr>
        <w:pStyle w:val="TOC4"/>
        <w:rPr>
          <w:rFonts w:asciiTheme="minorHAnsi" w:eastAsiaTheme="minorEastAsia" w:hAnsiTheme="minorHAnsi"/>
          <w:i w:val="0"/>
          <w:noProof/>
          <w:sz w:val="22"/>
          <w:lang w:eastAsia="lv-LV"/>
        </w:rPr>
      </w:pPr>
      <w:hyperlink w:anchor="_Toc380756811" w:history="1">
        <w:r w:rsidR="00796100" w:rsidRPr="00A3219E">
          <w:rPr>
            <w:rStyle w:val="Hyperlink"/>
            <w:rFonts w:cs="Times New Roman"/>
            <w:noProof/>
          </w:rPr>
          <w:t>2.2.2.3.</w:t>
        </w:r>
        <w:r w:rsidR="00796100">
          <w:rPr>
            <w:rFonts w:asciiTheme="minorHAnsi" w:eastAsiaTheme="minorEastAsia" w:hAnsiTheme="minorHAnsi"/>
            <w:i w:val="0"/>
            <w:noProof/>
            <w:sz w:val="22"/>
            <w:lang w:eastAsia="lv-LV"/>
          </w:rPr>
          <w:tab/>
        </w:r>
        <w:r w:rsidR="00796100" w:rsidRPr="00A3219E">
          <w:rPr>
            <w:rStyle w:val="Hyperlink"/>
            <w:noProof/>
          </w:rPr>
          <w:t>Metode „ThrowHelperError”</w:t>
        </w:r>
        <w:r w:rsidR="00796100">
          <w:rPr>
            <w:noProof/>
            <w:webHidden/>
          </w:rPr>
          <w:tab/>
        </w:r>
        <w:r w:rsidR="00796100">
          <w:rPr>
            <w:noProof/>
            <w:webHidden/>
          </w:rPr>
          <w:fldChar w:fldCharType="begin"/>
        </w:r>
        <w:r w:rsidR="00796100">
          <w:rPr>
            <w:noProof/>
            <w:webHidden/>
          </w:rPr>
          <w:instrText xml:space="preserve"> PAGEREF _Toc380756811 \h </w:instrText>
        </w:r>
        <w:r w:rsidR="00796100">
          <w:rPr>
            <w:noProof/>
            <w:webHidden/>
          </w:rPr>
        </w:r>
        <w:r w:rsidR="00796100">
          <w:rPr>
            <w:noProof/>
            <w:webHidden/>
          </w:rPr>
          <w:fldChar w:fldCharType="separate"/>
        </w:r>
        <w:r w:rsidR="00796100">
          <w:rPr>
            <w:noProof/>
            <w:webHidden/>
          </w:rPr>
          <w:t>11</w:t>
        </w:r>
        <w:r w:rsidR="00796100">
          <w:rPr>
            <w:noProof/>
            <w:webHidden/>
          </w:rPr>
          <w:fldChar w:fldCharType="end"/>
        </w:r>
      </w:hyperlink>
    </w:p>
    <w:p w14:paraId="258594C9" w14:textId="77777777" w:rsidR="00796100" w:rsidRDefault="00932F61">
      <w:pPr>
        <w:pStyle w:val="TOC4"/>
        <w:rPr>
          <w:rFonts w:asciiTheme="minorHAnsi" w:eastAsiaTheme="minorEastAsia" w:hAnsiTheme="minorHAnsi"/>
          <w:i w:val="0"/>
          <w:noProof/>
          <w:sz w:val="22"/>
          <w:lang w:eastAsia="lv-LV"/>
        </w:rPr>
      </w:pPr>
      <w:hyperlink w:anchor="_Toc380756812" w:history="1">
        <w:r w:rsidR="00796100" w:rsidRPr="00A3219E">
          <w:rPr>
            <w:rStyle w:val="Hyperlink"/>
            <w:rFonts w:cs="Times New Roman"/>
            <w:noProof/>
          </w:rPr>
          <w:t>2.2.2.4.</w:t>
        </w:r>
        <w:r w:rsidR="00796100">
          <w:rPr>
            <w:rFonts w:asciiTheme="minorHAnsi" w:eastAsiaTheme="minorEastAsia" w:hAnsiTheme="minorHAnsi"/>
            <w:i w:val="0"/>
            <w:noProof/>
            <w:sz w:val="22"/>
            <w:lang w:eastAsia="lv-LV"/>
          </w:rPr>
          <w:tab/>
        </w:r>
        <w:r w:rsidR="00796100" w:rsidRPr="00A3219E">
          <w:rPr>
            <w:rStyle w:val="Hyperlink"/>
            <w:noProof/>
          </w:rPr>
          <w:t>Metode „ThrowHelperCritical”</w:t>
        </w:r>
        <w:r w:rsidR="00796100">
          <w:rPr>
            <w:noProof/>
            <w:webHidden/>
          </w:rPr>
          <w:tab/>
        </w:r>
        <w:r w:rsidR="00796100">
          <w:rPr>
            <w:noProof/>
            <w:webHidden/>
          </w:rPr>
          <w:fldChar w:fldCharType="begin"/>
        </w:r>
        <w:r w:rsidR="00796100">
          <w:rPr>
            <w:noProof/>
            <w:webHidden/>
          </w:rPr>
          <w:instrText xml:space="preserve"> PAGEREF _Toc380756812 \h </w:instrText>
        </w:r>
        <w:r w:rsidR="00796100">
          <w:rPr>
            <w:noProof/>
            <w:webHidden/>
          </w:rPr>
        </w:r>
        <w:r w:rsidR="00796100">
          <w:rPr>
            <w:noProof/>
            <w:webHidden/>
          </w:rPr>
          <w:fldChar w:fldCharType="separate"/>
        </w:r>
        <w:r w:rsidR="00796100">
          <w:rPr>
            <w:noProof/>
            <w:webHidden/>
          </w:rPr>
          <w:t>11</w:t>
        </w:r>
        <w:r w:rsidR="00796100">
          <w:rPr>
            <w:noProof/>
            <w:webHidden/>
          </w:rPr>
          <w:fldChar w:fldCharType="end"/>
        </w:r>
      </w:hyperlink>
    </w:p>
    <w:p w14:paraId="10A9AF26" w14:textId="77777777" w:rsidR="00796100" w:rsidRDefault="00932F61">
      <w:pPr>
        <w:pStyle w:val="TOC4"/>
        <w:rPr>
          <w:rFonts w:asciiTheme="minorHAnsi" w:eastAsiaTheme="minorEastAsia" w:hAnsiTheme="minorHAnsi"/>
          <w:i w:val="0"/>
          <w:noProof/>
          <w:sz w:val="22"/>
          <w:lang w:eastAsia="lv-LV"/>
        </w:rPr>
      </w:pPr>
      <w:hyperlink w:anchor="_Toc380756813" w:history="1">
        <w:r w:rsidR="00796100" w:rsidRPr="00A3219E">
          <w:rPr>
            <w:rStyle w:val="Hyperlink"/>
            <w:rFonts w:cs="Times New Roman"/>
            <w:noProof/>
          </w:rPr>
          <w:t>2.2.2.5.</w:t>
        </w:r>
        <w:r w:rsidR="00796100">
          <w:rPr>
            <w:rFonts w:asciiTheme="minorHAnsi" w:eastAsiaTheme="minorEastAsia" w:hAnsiTheme="minorHAnsi"/>
            <w:i w:val="0"/>
            <w:noProof/>
            <w:sz w:val="22"/>
            <w:lang w:eastAsia="lv-LV"/>
          </w:rPr>
          <w:tab/>
        </w:r>
        <w:r w:rsidR="00796100" w:rsidRPr="00A3219E">
          <w:rPr>
            <w:rStyle w:val="Hyperlink"/>
            <w:noProof/>
          </w:rPr>
          <w:t>Metode „ThrowHelperFatal”</w:t>
        </w:r>
        <w:r w:rsidR="00796100">
          <w:rPr>
            <w:noProof/>
            <w:webHidden/>
          </w:rPr>
          <w:tab/>
        </w:r>
        <w:r w:rsidR="00796100">
          <w:rPr>
            <w:noProof/>
            <w:webHidden/>
          </w:rPr>
          <w:fldChar w:fldCharType="begin"/>
        </w:r>
        <w:r w:rsidR="00796100">
          <w:rPr>
            <w:noProof/>
            <w:webHidden/>
          </w:rPr>
          <w:instrText xml:space="preserve"> PAGEREF _Toc380756813 \h </w:instrText>
        </w:r>
        <w:r w:rsidR="00796100">
          <w:rPr>
            <w:noProof/>
            <w:webHidden/>
          </w:rPr>
        </w:r>
        <w:r w:rsidR="00796100">
          <w:rPr>
            <w:noProof/>
            <w:webHidden/>
          </w:rPr>
          <w:fldChar w:fldCharType="separate"/>
        </w:r>
        <w:r w:rsidR="00796100">
          <w:rPr>
            <w:noProof/>
            <w:webHidden/>
          </w:rPr>
          <w:t>11</w:t>
        </w:r>
        <w:r w:rsidR="00796100">
          <w:rPr>
            <w:noProof/>
            <w:webHidden/>
          </w:rPr>
          <w:fldChar w:fldCharType="end"/>
        </w:r>
      </w:hyperlink>
    </w:p>
    <w:p w14:paraId="58B10D42" w14:textId="77777777" w:rsidR="00796100" w:rsidRDefault="00932F61">
      <w:pPr>
        <w:pStyle w:val="TOC4"/>
        <w:rPr>
          <w:rFonts w:asciiTheme="minorHAnsi" w:eastAsiaTheme="minorEastAsia" w:hAnsiTheme="minorHAnsi"/>
          <w:i w:val="0"/>
          <w:noProof/>
          <w:sz w:val="22"/>
          <w:lang w:eastAsia="lv-LV"/>
        </w:rPr>
      </w:pPr>
      <w:hyperlink w:anchor="_Toc380756814" w:history="1">
        <w:r w:rsidR="00796100" w:rsidRPr="00A3219E">
          <w:rPr>
            <w:rStyle w:val="Hyperlink"/>
            <w:rFonts w:cs="Times New Roman"/>
            <w:noProof/>
          </w:rPr>
          <w:t>2.2.2.6.</w:t>
        </w:r>
        <w:r w:rsidR="00796100">
          <w:rPr>
            <w:rFonts w:asciiTheme="minorHAnsi" w:eastAsiaTheme="minorEastAsia" w:hAnsiTheme="minorHAnsi"/>
            <w:i w:val="0"/>
            <w:noProof/>
            <w:sz w:val="22"/>
            <w:lang w:eastAsia="lv-LV"/>
          </w:rPr>
          <w:tab/>
        </w:r>
        <w:r w:rsidR="00796100" w:rsidRPr="00A3219E">
          <w:rPr>
            <w:rStyle w:val="Hyperlink"/>
            <w:noProof/>
          </w:rPr>
          <w:t>Metode „IsFatal”</w:t>
        </w:r>
        <w:r w:rsidR="00796100">
          <w:rPr>
            <w:noProof/>
            <w:webHidden/>
          </w:rPr>
          <w:tab/>
        </w:r>
        <w:r w:rsidR="00796100">
          <w:rPr>
            <w:noProof/>
            <w:webHidden/>
          </w:rPr>
          <w:fldChar w:fldCharType="begin"/>
        </w:r>
        <w:r w:rsidR="00796100">
          <w:rPr>
            <w:noProof/>
            <w:webHidden/>
          </w:rPr>
          <w:instrText xml:space="preserve"> PAGEREF _Toc380756814 \h </w:instrText>
        </w:r>
        <w:r w:rsidR="00796100">
          <w:rPr>
            <w:noProof/>
            <w:webHidden/>
          </w:rPr>
        </w:r>
        <w:r w:rsidR="00796100">
          <w:rPr>
            <w:noProof/>
            <w:webHidden/>
          </w:rPr>
          <w:fldChar w:fldCharType="separate"/>
        </w:r>
        <w:r w:rsidR="00796100">
          <w:rPr>
            <w:noProof/>
            <w:webHidden/>
          </w:rPr>
          <w:t>11</w:t>
        </w:r>
        <w:r w:rsidR="00796100">
          <w:rPr>
            <w:noProof/>
            <w:webHidden/>
          </w:rPr>
          <w:fldChar w:fldCharType="end"/>
        </w:r>
      </w:hyperlink>
    </w:p>
    <w:p w14:paraId="1B568F9F" w14:textId="77777777" w:rsidR="00796100" w:rsidRDefault="00932F61">
      <w:pPr>
        <w:pStyle w:val="TOC4"/>
        <w:rPr>
          <w:rFonts w:asciiTheme="minorHAnsi" w:eastAsiaTheme="minorEastAsia" w:hAnsiTheme="minorHAnsi"/>
          <w:i w:val="0"/>
          <w:noProof/>
          <w:sz w:val="22"/>
          <w:lang w:eastAsia="lv-LV"/>
        </w:rPr>
      </w:pPr>
      <w:hyperlink w:anchor="_Toc380756815" w:history="1">
        <w:r w:rsidR="00796100" w:rsidRPr="00A3219E">
          <w:rPr>
            <w:rStyle w:val="Hyperlink"/>
            <w:rFonts w:cs="Times New Roman"/>
            <w:noProof/>
          </w:rPr>
          <w:t>2.2.2.7.</w:t>
        </w:r>
        <w:r w:rsidR="00796100">
          <w:rPr>
            <w:rFonts w:asciiTheme="minorHAnsi" w:eastAsiaTheme="minorEastAsia" w:hAnsiTheme="minorHAnsi"/>
            <w:i w:val="0"/>
            <w:noProof/>
            <w:sz w:val="22"/>
            <w:lang w:eastAsia="lv-LV"/>
          </w:rPr>
          <w:tab/>
        </w:r>
        <w:r w:rsidR="00796100" w:rsidRPr="00A3219E">
          <w:rPr>
            <w:rStyle w:val="Hyperlink"/>
            <w:noProof/>
          </w:rPr>
          <w:t>Metode „ThrowHelperArgument”</w:t>
        </w:r>
        <w:r w:rsidR="00796100">
          <w:rPr>
            <w:noProof/>
            <w:webHidden/>
          </w:rPr>
          <w:tab/>
        </w:r>
        <w:r w:rsidR="00796100">
          <w:rPr>
            <w:noProof/>
            <w:webHidden/>
          </w:rPr>
          <w:fldChar w:fldCharType="begin"/>
        </w:r>
        <w:r w:rsidR="00796100">
          <w:rPr>
            <w:noProof/>
            <w:webHidden/>
          </w:rPr>
          <w:instrText xml:space="preserve"> PAGEREF _Toc380756815 \h </w:instrText>
        </w:r>
        <w:r w:rsidR="00796100">
          <w:rPr>
            <w:noProof/>
            <w:webHidden/>
          </w:rPr>
        </w:r>
        <w:r w:rsidR="00796100">
          <w:rPr>
            <w:noProof/>
            <w:webHidden/>
          </w:rPr>
          <w:fldChar w:fldCharType="separate"/>
        </w:r>
        <w:r w:rsidR="00796100">
          <w:rPr>
            <w:noProof/>
            <w:webHidden/>
          </w:rPr>
          <w:t>11</w:t>
        </w:r>
        <w:r w:rsidR="00796100">
          <w:rPr>
            <w:noProof/>
            <w:webHidden/>
          </w:rPr>
          <w:fldChar w:fldCharType="end"/>
        </w:r>
      </w:hyperlink>
    </w:p>
    <w:p w14:paraId="62D076CA" w14:textId="77777777" w:rsidR="00796100" w:rsidRDefault="00932F61">
      <w:pPr>
        <w:pStyle w:val="TOC4"/>
        <w:rPr>
          <w:rFonts w:asciiTheme="minorHAnsi" w:eastAsiaTheme="minorEastAsia" w:hAnsiTheme="minorHAnsi"/>
          <w:i w:val="0"/>
          <w:noProof/>
          <w:sz w:val="22"/>
          <w:lang w:eastAsia="lv-LV"/>
        </w:rPr>
      </w:pPr>
      <w:hyperlink w:anchor="_Toc380756816" w:history="1">
        <w:r w:rsidR="00796100" w:rsidRPr="00A3219E">
          <w:rPr>
            <w:rStyle w:val="Hyperlink"/>
            <w:rFonts w:cs="Times New Roman"/>
            <w:noProof/>
          </w:rPr>
          <w:t>2.2.2.8.</w:t>
        </w:r>
        <w:r w:rsidR="00796100">
          <w:rPr>
            <w:rFonts w:asciiTheme="minorHAnsi" w:eastAsiaTheme="minorEastAsia" w:hAnsiTheme="minorHAnsi"/>
            <w:i w:val="0"/>
            <w:noProof/>
            <w:sz w:val="22"/>
            <w:lang w:eastAsia="lv-LV"/>
          </w:rPr>
          <w:tab/>
        </w:r>
        <w:r w:rsidR="00796100" w:rsidRPr="00A3219E">
          <w:rPr>
            <w:rStyle w:val="Hyperlink"/>
            <w:noProof/>
          </w:rPr>
          <w:t>Metode „ThrowHelperArgument”</w:t>
        </w:r>
        <w:r w:rsidR="00796100">
          <w:rPr>
            <w:noProof/>
            <w:webHidden/>
          </w:rPr>
          <w:tab/>
        </w:r>
        <w:r w:rsidR="00796100">
          <w:rPr>
            <w:noProof/>
            <w:webHidden/>
          </w:rPr>
          <w:fldChar w:fldCharType="begin"/>
        </w:r>
        <w:r w:rsidR="00796100">
          <w:rPr>
            <w:noProof/>
            <w:webHidden/>
          </w:rPr>
          <w:instrText xml:space="preserve"> PAGEREF _Toc380756816 \h </w:instrText>
        </w:r>
        <w:r w:rsidR="00796100">
          <w:rPr>
            <w:noProof/>
            <w:webHidden/>
          </w:rPr>
        </w:r>
        <w:r w:rsidR="00796100">
          <w:rPr>
            <w:noProof/>
            <w:webHidden/>
          </w:rPr>
          <w:fldChar w:fldCharType="separate"/>
        </w:r>
        <w:r w:rsidR="00796100">
          <w:rPr>
            <w:noProof/>
            <w:webHidden/>
          </w:rPr>
          <w:t>12</w:t>
        </w:r>
        <w:r w:rsidR="00796100">
          <w:rPr>
            <w:noProof/>
            <w:webHidden/>
          </w:rPr>
          <w:fldChar w:fldCharType="end"/>
        </w:r>
      </w:hyperlink>
    </w:p>
    <w:p w14:paraId="726A0DC7" w14:textId="77777777" w:rsidR="00796100" w:rsidRDefault="00932F61">
      <w:pPr>
        <w:pStyle w:val="TOC4"/>
        <w:rPr>
          <w:rFonts w:asciiTheme="minorHAnsi" w:eastAsiaTheme="minorEastAsia" w:hAnsiTheme="minorHAnsi"/>
          <w:i w:val="0"/>
          <w:noProof/>
          <w:sz w:val="22"/>
          <w:lang w:eastAsia="lv-LV"/>
        </w:rPr>
      </w:pPr>
      <w:hyperlink w:anchor="_Toc380756817" w:history="1">
        <w:r w:rsidR="00796100" w:rsidRPr="00A3219E">
          <w:rPr>
            <w:rStyle w:val="Hyperlink"/>
            <w:rFonts w:cs="Times New Roman"/>
            <w:noProof/>
          </w:rPr>
          <w:t>2.2.2.9.</w:t>
        </w:r>
        <w:r w:rsidR="00796100">
          <w:rPr>
            <w:rFonts w:asciiTheme="minorHAnsi" w:eastAsiaTheme="minorEastAsia" w:hAnsiTheme="minorHAnsi"/>
            <w:i w:val="0"/>
            <w:noProof/>
            <w:sz w:val="22"/>
            <w:lang w:eastAsia="lv-LV"/>
          </w:rPr>
          <w:tab/>
        </w:r>
        <w:r w:rsidR="00796100" w:rsidRPr="00A3219E">
          <w:rPr>
            <w:rStyle w:val="Hyperlink"/>
            <w:noProof/>
          </w:rPr>
          <w:t>Metode „ThrowHelperArgumentNull”</w:t>
        </w:r>
        <w:r w:rsidR="00796100">
          <w:rPr>
            <w:noProof/>
            <w:webHidden/>
          </w:rPr>
          <w:tab/>
        </w:r>
        <w:r w:rsidR="00796100">
          <w:rPr>
            <w:noProof/>
            <w:webHidden/>
          </w:rPr>
          <w:fldChar w:fldCharType="begin"/>
        </w:r>
        <w:r w:rsidR="00796100">
          <w:rPr>
            <w:noProof/>
            <w:webHidden/>
          </w:rPr>
          <w:instrText xml:space="preserve"> PAGEREF _Toc380756817 \h </w:instrText>
        </w:r>
        <w:r w:rsidR="00796100">
          <w:rPr>
            <w:noProof/>
            <w:webHidden/>
          </w:rPr>
        </w:r>
        <w:r w:rsidR="00796100">
          <w:rPr>
            <w:noProof/>
            <w:webHidden/>
          </w:rPr>
          <w:fldChar w:fldCharType="separate"/>
        </w:r>
        <w:r w:rsidR="00796100">
          <w:rPr>
            <w:noProof/>
            <w:webHidden/>
          </w:rPr>
          <w:t>12</w:t>
        </w:r>
        <w:r w:rsidR="00796100">
          <w:rPr>
            <w:noProof/>
            <w:webHidden/>
          </w:rPr>
          <w:fldChar w:fldCharType="end"/>
        </w:r>
      </w:hyperlink>
    </w:p>
    <w:p w14:paraId="699F88CC" w14:textId="77777777" w:rsidR="00796100" w:rsidRDefault="00932F61">
      <w:pPr>
        <w:pStyle w:val="TOC4"/>
        <w:rPr>
          <w:rFonts w:asciiTheme="minorHAnsi" w:eastAsiaTheme="minorEastAsia" w:hAnsiTheme="minorHAnsi"/>
          <w:i w:val="0"/>
          <w:noProof/>
          <w:sz w:val="22"/>
          <w:lang w:eastAsia="lv-LV"/>
        </w:rPr>
      </w:pPr>
      <w:hyperlink w:anchor="_Toc380756818" w:history="1">
        <w:r w:rsidR="00796100" w:rsidRPr="00A3219E">
          <w:rPr>
            <w:rStyle w:val="Hyperlink"/>
            <w:rFonts w:cs="Times New Roman"/>
            <w:noProof/>
          </w:rPr>
          <w:t>2.2.2.10.</w:t>
        </w:r>
        <w:r w:rsidR="00796100">
          <w:rPr>
            <w:rFonts w:asciiTheme="minorHAnsi" w:eastAsiaTheme="minorEastAsia" w:hAnsiTheme="minorHAnsi"/>
            <w:i w:val="0"/>
            <w:noProof/>
            <w:sz w:val="22"/>
            <w:lang w:eastAsia="lv-LV"/>
          </w:rPr>
          <w:tab/>
        </w:r>
        <w:r w:rsidR="00796100" w:rsidRPr="00A3219E">
          <w:rPr>
            <w:rStyle w:val="Hyperlink"/>
            <w:noProof/>
          </w:rPr>
          <w:t>Metode „ThrowHelperArgumentNull”</w:t>
        </w:r>
        <w:r w:rsidR="00796100">
          <w:rPr>
            <w:noProof/>
            <w:webHidden/>
          </w:rPr>
          <w:tab/>
        </w:r>
        <w:r w:rsidR="00796100">
          <w:rPr>
            <w:noProof/>
            <w:webHidden/>
          </w:rPr>
          <w:fldChar w:fldCharType="begin"/>
        </w:r>
        <w:r w:rsidR="00796100">
          <w:rPr>
            <w:noProof/>
            <w:webHidden/>
          </w:rPr>
          <w:instrText xml:space="preserve"> PAGEREF _Toc380756818 \h </w:instrText>
        </w:r>
        <w:r w:rsidR="00796100">
          <w:rPr>
            <w:noProof/>
            <w:webHidden/>
          </w:rPr>
        </w:r>
        <w:r w:rsidR="00796100">
          <w:rPr>
            <w:noProof/>
            <w:webHidden/>
          </w:rPr>
          <w:fldChar w:fldCharType="separate"/>
        </w:r>
        <w:r w:rsidR="00796100">
          <w:rPr>
            <w:noProof/>
            <w:webHidden/>
          </w:rPr>
          <w:t>12</w:t>
        </w:r>
        <w:r w:rsidR="00796100">
          <w:rPr>
            <w:noProof/>
            <w:webHidden/>
          </w:rPr>
          <w:fldChar w:fldCharType="end"/>
        </w:r>
      </w:hyperlink>
    </w:p>
    <w:p w14:paraId="284FDD8A" w14:textId="77777777" w:rsidR="00796100" w:rsidRDefault="00932F61">
      <w:pPr>
        <w:pStyle w:val="TOC4"/>
        <w:rPr>
          <w:rFonts w:asciiTheme="minorHAnsi" w:eastAsiaTheme="minorEastAsia" w:hAnsiTheme="minorHAnsi"/>
          <w:i w:val="0"/>
          <w:noProof/>
          <w:sz w:val="22"/>
          <w:lang w:eastAsia="lv-LV"/>
        </w:rPr>
      </w:pPr>
      <w:hyperlink w:anchor="_Toc380756819" w:history="1">
        <w:r w:rsidR="00796100" w:rsidRPr="00A3219E">
          <w:rPr>
            <w:rStyle w:val="Hyperlink"/>
            <w:rFonts w:cs="Times New Roman"/>
            <w:noProof/>
          </w:rPr>
          <w:t>2.2.2.11.</w:t>
        </w:r>
        <w:r w:rsidR="00796100">
          <w:rPr>
            <w:rFonts w:asciiTheme="minorHAnsi" w:eastAsiaTheme="minorEastAsia" w:hAnsiTheme="minorHAnsi"/>
            <w:i w:val="0"/>
            <w:noProof/>
            <w:sz w:val="22"/>
            <w:lang w:eastAsia="lv-LV"/>
          </w:rPr>
          <w:tab/>
        </w:r>
        <w:r w:rsidR="00796100" w:rsidRPr="00A3219E">
          <w:rPr>
            <w:rStyle w:val="Hyperlink"/>
            <w:noProof/>
          </w:rPr>
          <w:t>Metode „UseActivityId”</w:t>
        </w:r>
        <w:r w:rsidR="00796100">
          <w:rPr>
            <w:noProof/>
            <w:webHidden/>
          </w:rPr>
          <w:tab/>
        </w:r>
        <w:r w:rsidR="00796100">
          <w:rPr>
            <w:noProof/>
            <w:webHidden/>
          </w:rPr>
          <w:fldChar w:fldCharType="begin"/>
        </w:r>
        <w:r w:rsidR="00796100">
          <w:rPr>
            <w:noProof/>
            <w:webHidden/>
          </w:rPr>
          <w:instrText xml:space="preserve"> PAGEREF _Toc380756819 \h </w:instrText>
        </w:r>
        <w:r w:rsidR="00796100">
          <w:rPr>
            <w:noProof/>
            <w:webHidden/>
          </w:rPr>
        </w:r>
        <w:r w:rsidR="00796100">
          <w:rPr>
            <w:noProof/>
            <w:webHidden/>
          </w:rPr>
          <w:fldChar w:fldCharType="separate"/>
        </w:r>
        <w:r w:rsidR="00796100">
          <w:rPr>
            <w:noProof/>
            <w:webHidden/>
          </w:rPr>
          <w:t>12</w:t>
        </w:r>
        <w:r w:rsidR="00796100">
          <w:rPr>
            <w:noProof/>
            <w:webHidden/>
          </w:rPr>
          <w:fldChar w:fldCharType="end"/>
        </w:r>
      </w:hyperlink>
    </w:p>
    <w:p w14:paraId="1AF2D266" w14:textId="77777777" w:rsidR="00796100" w:rsidRDefault="00932F61">
      <w:pPr>
        <w:pStyle w:val="TOC4"/>
        <w:rPr>
          <w:rFonts w:asciiTheme="minorHAnsi" w:eastAsiaTheme="minorEastAsia" w:hAnsiTheme="minorHAnsi"/>
          <w:i w:val="0"/>
          <w:noProof/>
          <w:sz w:val="22"/>
          <w:lang w:eastAsia="lv-LV"/>
        </w:rPr>
      </w:pPr>
      <w:hyperlink w:anchor="_Toc380756820" w:history="1">
        <w:r w:rsidR="00796100" w:rsidRPr="00A3219E">
          <w:rPr>
            <w:rStyle w:val="Hyperlink"/>
            <w:rFonts w:cs="Times New Roman"/>
            <w:noProof/>
          </w:rPr>
          <w:t>2.2.2.12.</w:t>
        </w:r>
        <w:r w:rsidR="00796100">
          <w:rPr>
            <w:rFonts w:asciiTheme="minorHAnsi" w:eastAsiaTheme="minorEastAsia" w:hAnsiTheme="minorHAnsi"/>
            <w:i w:val="0"/>
            <w:noProof/>
            <w:sz w:val="22"/>
            <w:lang w:eastAsia="lv-LV"/>
          </w:rPr>
          <w:tab/>
        </w:r>
        <w:r w:rsidR="00796100" w:rsidRPr="00A3219E">
          <w:rPr>
            <w:rStyle w:val="Hyperlink"/>
            <w:noProof/>
          </w:rPr>
          <w:t>Metode „ClearActivityId”</w:t>
        </w:r>
        <w:r w:rsidR="00796100">
          <w:rPr>
            <w:noProof/>
            <w:webHidden/>
          </w:rPr>
          <w:tab/>
        </w:r>
        <w:r w:rsidR="00796100">
          <w:rPr>
            <w:noProof/>
            <w:webHidden/>
          </w:rPr>
          <w:fldChar w:fldCharType="begin"/>
        </w:r>
        <w:r w:rsidR="00796100">
          <w:rPr>
            <w:noProof/>
            <w:webHidden/>
          </w:rPr>
          <w:instrText xml:space="preserve"> PAGEREF _Toc380756820 \h </w:instrText>
        </w:r>
        <w:r w:rsidR="00796100">
          <w:rPr>
            <w:noProof/>
            <w:webHidden/>
          </w:rPr>
        </w:r>
        <w:r w:rsidR="00796100">
          <w:rPr>
            <w:noProof/>
            <w:webHidden/>
          </w:rPr>
          <w:fldChar w:fldCharType="separate"/>
        </w:r>
        <w:r w:rsidR="00796100">
          <w:rPr>
            <w:noProof/>
            <w:webHidden/>
          </w:rPr>
          <w:t>13</w:t>
        </w:r>
        <w:r w:rsidR="00796100">
          <w:rPr>
            <w:noProof/>
            <w:webHidden/>
          </w:rPr>
          <w:fldChar w:fldCharType="end"/>
        </w:r>
      </w:hyperlink>
    </w:p>
    <w:p w14:paraId="707E4FAB" w14:textId="77777777" w:rsidR="00796100" w:rsidRDefault="00932F61">
      <w:pPr>
        <w:pStyle w:val="TOC4"/>
        <w:rPr>
          <w:rFonts w:asciiTheme="minorHAnsi" w:eastAsiaTheme="minorEastAsia" w:hAnsiTheme="minorHAnsi"/>
          <w:i w:val="0"/>
          <w:noProof/>
          <w:sz w:val="22"/>
          <w:lang w:eastAsia="lv-LV"/>
        </w:rPr>
      </w:pPr>
      <w:hyperlink w:anchor="_Toc380756821" w:history="1">
        <w:r w:rsidR="00796100" w:rsidRPr="00A3219E">
          <w:rPr>
            <w:rStyle w:val="Hyperlink"/>
            <w:rFonts w:cs="Times New Roman"/>
            <w:noProof/>
          </w:rPr>
          <w:t>2.2.2.13.</w:t>
        </w:r>
        <w:r w:rsidR="00796100">
          <w:rPr>
            <w:rFonts w:asciiTheme="minorHAnsi" w:eastAsiaTheme="minorEastAsia" w:hAnsiTheme="minorHAnsi"/>
            <w:i w:val="0"/>
            <w:noProof/>
            <w:sz w:val="22"/>
            <w:lang w:eastAsia="lv-LV"/>
          </w:rPr>
          <w:tab/>
        </w:r>
        <w:r w:rsidR="00796100" w:rsidRPr="00A3219E">
          <w:rPr>
            <w:rStyle w:val="Hyperlink"/>
            <w:noProof/>
          </w:rPr>
          <w:t>Metode „TraceHandeledException”</w:t>
        </w:r>
        <w:r w:rsidR="00796100">
          <w:rPr>
            <w:noProof/>
            <w:webHidden/>
          </w:rPr>
          <w:tab/>
        </w:r>
        <w:r w:rsidR="00796100">
          <w:rPr>
            <w:noProof/>
            <w:webHidden/>
          </w:rPr>
          <w:fldChar w:fldCharType="begin"/>
        </w:r>
        <w:r w:rsidR="00796100">
          <w:rPr>
            <w:noProof/>
            <w:webHidden/>
          </w:rPr>
          <w:instrText xml:space="preserve"> PAGEREF _Toc380756821 \h </w:instrText>
        </w:r>
        <w:r w:rsidR="00796100">
          <w:rPr>
            <w:noProof/>
            <w:webHidden/>
          </w:rPr>
        </w:r>
        <w:r w:rsidR="00796100">
          <w:rPr>
            <w:noProof/>
            <w:webHidden/>
          </w:rPr>
          <w:fldChar w:fldCharType="separate"/>
        </w:r>
        <w:r w:rsidR="00796100">
          <w:rPr>
            <w:noProof/>
            <w:webHidden/>
          </w:rPr>
          <w:t>13</w:t>
        </w:r>
        <w:r w:rsidR="00796100">
          <w:rPr>
            <w:noProof/>
            <w:webHidden/>
          </w:rPr>
          <w:fldChar w:fldCharType="end"/>
        </w:r>
      </w:hyperlink>
    </w:p>
    <w:p w14:paraId="38C3514D" w14:textId="77777777" w:rsidR="00796100" w:rsidRDefault="00932F61">
      <w:pPr>
        <w:pStyle w:val="TOC3"/>
        <w:rPr>
          <w:rFonts w:asciiTheme="minorHAnsi" w:eastAsiaTheme="minorEastAsia" w:hAnsiTheme="minorHAnsi"/>
          <w:noProof/>
          <w:lang w:eastAsia="lv-LV"/>
        </w:rPr>
      </w:pPr>
      <w:hyperlink w:anchor="_Toc380756822" w:history="1">
        <w:r w:rsidR="00796100" w:rsidRPr="00A3219E">
          <w:rPr>
            <w:rStyle w:val="Hyperlink"/>
            <w:rFonts w:cs="Times New Roman"/>
            <w:noProof/>
          </w:rPr>
          <w:t>2.2.3.</w:t>
        </w:r>
        <w:r w:rsidR="00796100">
          <w:rPr>
            <w:rFonts w:asciiTheme="minorHAnsi" w:eastAsiaTheme="minorEastAsia" w:hAnsiTheme="minorHAnsi"/>
            <w:noProof/>
            <w:lang w:eastAsia="lv-LV"/>
          </w:rPr>
          <w:tab/>
        </w:r>
        <w:r w:rsidR="00796100" w:rsidRPr="00A3219E">
          <w:rPr>
            <w:rStyle w:val="Hyperlink"/>
            <w:noProof/>
          </w:rPr>
          <w:t>Klases izmantošanas piemērs</w:t>
        </w:r>
        <w:r w:rsidR="00796100">
          <w:rPr>
            <w:noProof/>
            <w:webHidden/>
          </w:rPr>
          <w:tab/>
        </w:r>
        <w:r w:rsidR="00796100">
          <w:rPr>
            <w:noProof/>
            <w:webHidden/>
          </w:rPr>
          <w:fldChar w:fldCharType="begin"/>
        </w:r>
        <w:r w:rsidR="00796100">
          <w:rPr>
            <w:noProof/>
            <w:webHidden/>
          </w:rPr>
          <w:instrText xml:space="preserve"> PAGEREF _Toc380756822 \h </w:instrText>
        </w:r>
        <w:r w:rsidR="00796100">
          <w:rPr>
            <w:noProof/>
            <w:webHidden/>
          </w:rPr>
        </w:r>
        <w:r w:rsidR="00796100">
          <w:rPr>
            <w:noProof/>
            <w:webHidden/>
          </w:rPr>
          <w:fldChar w:fldCharType="separate"/>
        </w:r>
        <w:r w:rsidR="00796100">
          <w:rPr>
            <w:noProof/>
            <w:webHidden/>
          </w:rPr>
          <w:t>13</w:t>
        </w:r>
        <w:r w:rsidR="00796100">
          <w:rPr>
            <w:noProof/>
            <w:webHidden/>
          </w:rPr>
          <w:fldChar w:fldCharType="end"/>
        </w:r>
      </w:hyperlink>
    </w:p>
    <w:p w14:paraId="3812CC51" w14:textId="77777777" w:rsidR="00796100" w:rsidRDefault="00932F61">
      <w:pPr>
        <w:pStyle w:val="TOC2"/>
        <w:rPr>
          <w:rFonts w:asciiTheme="minorHAnsi" w:eastAsiaTheme="minorEastAsia" w:hAnsiTheme="minorHAnsi"/>
          <w:b w:val="0"/>
          <w:noProof/>
          <w:lang w:eastAsia="lv-LV"/>
        </w:rPr>
      </w:pPr>
      <w:hyperlink w:anchor="_Toc380756823" w:history="1">
        <w:r w:rsidR="00796100" w:rsidRPr="00A3219E">
          <w:rPr>
            <w:rStyle w:val="Hyperlink"/>
            <w:rFonts w:cs="Times New Roman"/>
            <w:noProof/>
          </w:rPr>
          <w:t>2.3.</w:t>
        </w:r>
        <w:r w:rsidR="00796100">
          <w:rPr>
            <w:rFonts w:asciiTheme="minorHAnsi" w:eastAsiaTheme="minorEastAsia" w:hAnsiTheme="minorHAnsi"/>
            <w:b w:val="0"/>
            <w:noProof/>
            <w:lang w:eastAsia="lv-LV"/>
          </w:rPr>
          <w:tab/>
        </w:r>
        <w:r w:rsidR="00796100" w:rsidRPr="00A3219E">
          <w:rPr>
            <w:rStyle w:val="Hyperlink"/>
            <w:noProof/>
          </w:rPr>
          <w:t>Trasēšanas palīgklase</w:t>
        </w:r>
        <w:r w:rsidR="00796100">
          <w:rPr>
            <w:noProof/>
            <w:webHidden/>
          </w:rPr>
          <w:tab/>
        </w:r>
        <w:r w:rsidR="00796100">
          <w:rPr>
            <w:noProof/>
            <w:webHidden/>
          </w:rPr>
          <w:fldChar w:fldCharType="begin"/>
        </w:r>
        <w:r w:rsidR="00796100">
          <w:rPr>
            <w:noProof/>
            <w:webHidden/>
          </w:rPr>
          <w:instrText xml:space="preserve"> PAGEREF _Toc380756823 \h </w:instrText>
        </w:r>
        <w:r w:rsidR="00796100">
          <w:rPr>
            <w:noProof/>
            <w:webHidden/>
          </w:rPr>
        </w:r>
        <w:r w:rsidR="00796100">
          <w:rPr>
            <w:noProof/>
            <w:webHidden/>
          </w:rPr>
          <w:fldChar w:fldCharType="separate"/>
        </w:r>
        <w:r w:rsidR="00796100">
          <w:rPr>
            <w:noProof/>
            <w:webHidden/>
          </w:rPr>
          <w:t>13</w:t>
        </w:r>
        <w:r w:rsidR="00796100">
          <w:rPr>
            <w:noProof/>
            <w:webHidden/>
          </w:rPr>
          <w:fldChar w:fldCharType="end"/>
        </w:r>
      </w:hyperlink>
    </w:p>
    <w:p w14:paraId="443514FE" w14:textId="77777777" w:rsidR="00796100" w:rsidRDefault="00932F61">
      <w:pPr>
        <w:pStyle w:val="TOC3"/>
        <w:rPr>
          <w:rFonts w:asciiTheme="minorHAnsi" w:eastAsiaTheme="minorEastAsia" w:hAnsiTheme="minorHAnsi"/>
          <w:noProof/>
          <w:lang w:eastAsia="lv-LV"/>
        </w:rPr>
      </w:pPr>
      <w:hyperlink w:anchor="_Toc380756824" w:history="1">
        <w:r w:rsidR="00796100" w:rsidRPr="00A3219E">
          <w:rPr>
            <w:rStyle w:val="Hyperlink"/>
            <w:rFonts w:cs="Times New Roman"/>
            <w:noProof/>
          </w:rPr>
          <w:t>2.3.1.</w:t>
        </w:r>
        <w:r w:rsidR="00796100">
          <w:rPr>
            <w:rFonts w:asciiTheme="minorHAnsi" w:eastAsiaTheme="minorEastAsia" w:hAnsiTheme="minorHAnsi"/>
            <w:noProof/>
            <w:lang w:eastAsia="lv-LV"/>
          </w:rPr>
          <w:tab/>
        </w:r>
        <w:r w:rsidR="00796100" w:rsidRPr="00A3219E">
          <w:rPr>
            <w:rStyle w:val="Hyperlink"/>
            <w:noProof/>
          </w:rPr>
          <w:t>Konstruktori</w:t>
        </w:r>
        <w:r w:rsidR="00796100">
          <w:rPr>
            <w:noProof/>
            <w:webHidden/>
          </w:rPr>
          <w:tab/>
        </w:r>
        <w:r w:rsidR="00796100">
          <w:rPr>
            <w:noProof/>
            <w:webHidden/>
          </w:rPr>
          <w:fldChar w:fldCharType="begin"/>
        </w:r>
        <w:r w:rsidR="00796100">
          <w:rPr>
            <w:noProof/>
            <w:webHidden/>
          </w:rPr>
          <w:instrText xml:space="preserve"> PAGEREF _Toc380756824 \h </w:instrText>
        </w:r>
        <w:r w:rsidR="00796100">
          <w:rPr>
            <w:noProof/>
            <w:webHidden/>
          </w:rPr>
        </w:r>
        <w:r w:rsidR="00796100">
          <w:rPr>
            <w:noProof/>
            <w:webHidden/>
          </w:rPr>
          <w:fldChar w:fldCharType="separate"/>
        </w:r>
        <w:r w:rsidR="00796100">
          <w:rPr>
            <w:noProof/>
            <w:webHidden/>
          </w:rPr>
          <w:t>14</w:t>
        </w:r>
        <w:r w:rsidR="00796100">
          <w:rPr>
            <w:noProof/>
            <w:webHidden/>
          </w:rPr>
          <w:fldChar w:fldCharType="end"/>
        </w:r>
      </w:hyperlink>
    </w:p>
    <w:p w14:paraId="43733EBF" w14:textId="77777777" w:rsidR="00796100" w:rsidRDefault="00932F61">
      <w:pPr>
        <w:pStyle w:val="TOC4"/>
        <w:rPr>
          <w:rFonts w:asciiTheme="minorHAnsi" w:eastAsiaTheme="minorEastAsia" w:hAnsiTheme="minorHAnsi"/>
          <w:i w:val="0"/>
          <w:noProof/>
          <w:sz w:val="22"/>
          <w:lang w:eastAsia="lv-LV"/>
        </w:rPr>
      </w:pPr>
      <w:hyperlink w:anchor="_Toc380756825" w:history="1">
        <w:r w:rsidR="00796100" w:rsidRPr="00A3219E">
          <w:rPr>
            <w:rStyle w:val="Hyperlink"/>
            <w:rFonts w:cs="Times New Roman"/>
            <w:noProof/>
          </w:rPr>
          <w:t>2.3.1.1.</w:t>
        </w:r>
        <w:r w:rsidR="00796100">
          <w:rPr>
            <w:rFonts w:asciiTheme="minorHAnsi" w:eastAsiaTheme="minorEastAsia" w:hAnsiTheme="minorHAnsi"/>
            <w:i w:val="0"/>
            <w:noProof/>
            <w:sz w:val="22"/>
            <w:lang w:eastAsia="lv-LV"/>
          </w:rPr>
          <w:tab/>
        </w:r>
        <w:r w:rsidR="00796100" w:rsidRPr="00A3219E">
          <w:rPr>
            <w:rStyle w:val="Hyperlink"/>
            <w:noProof/>
          </w:rPr>
          <w:t>Konstruktors „TraceUtilty”</w:t>
        </w:r>
        <w:r w:rsidR="00796100">
          <w:rPr>
            <w:noProof/>
            <w:webHidden/>
          </w:rPr>
          <w:tab/>
        </w:r>
        <w:r w:rsidR="00796100">
          <w:rPr>
            <w:noProof/>
            <w:webHidden/>
          </w:rPr>
          <w:fldChar w:fldCharType="begin"/>
        </w:r>
        <w:r w:rsidR="00796100">
          <w:rPr>
            <w:noProof/>
            <w:webHidden/>
          </w:rPr>
          <w:instrText xml:space="preserve"> PAGEREF _Toc380756825 \h </w:instrText>
        </w:r>
        <w:r w:rsidR="00796100">
          <w:rPr>
            <w:noProof/>
            <w:webHidden/>
          </w:rPr>
        </w:r>
        <w:r w:rsidR="00796100">
          <w:rPr>
            <w:noProof/>
            <w:webHidden/>
          </w:rPr>
          <w:fldChar w:fldCharType="separate"/>
        </w:r>
        <w:r w:rsidR="00796100">
          <w:rPr>
            <w:noProof/>
            <w:webHidden/>
          </w:rPr>
          <w:t>14</w:t>
        </w:r>
        <w:r w:rsidR="00796100">
          <w:rPr>
            <w:noProof/>
            <w:webHidden/>
          </w:rPr>
          <w:fldChar w:fldCharType="end"/>
        </w:r>
      </w:hyperlink>
    </w:p>
    <w:p w14:paraId="373B037F" w14:textId="77777777" w:rsidR="00796100" w:rsidRDefault="00932F61">
      <w:pPr>
        <w:pStyle w:val="TOC3"/>
        <w:rPr>
          <w:rFonts w:asciiTheme="minorHAnsi" w:eastAsiaTheme="minorEastAsia" w:hAnsiTheme="minorHAnsi"/>
          <w:noProof/>
          <w:lang w:eastAsia="lv-LV"/>
        </w:rPr>
      </w:pPr>
      <w:hyperlink w:anchor="_Toc380756826" w:history="1">
        <w:r w:rsidR="00796100" w:rsidRPr="00A3219E">
          <w:rPr>
            <w:rStyle w:val="Hyperlink"/>
            <w:rFonts w:cs="Times New Roman"/>
            <w:noProof/>
          </w:rPr>
          <w:t>2.3.2.</w:t>
        </w:r>
        <w:r w:rsidR="00796100">
          <w:rPr>
            <w:rFonts w:asciiTheme="minorHAnsi" w:eastAsiaTheme="minorEastAsia" w:hAnsiTheme="minorHAnsi"/>
            <w:noProof/>
            <w:lang w:eastAsia="lv-LV"/>
          </w:rPr>
          <w:tab/>
        </w:r>
        <w:r w:rsidR="00796100" w:rsidRPr="00A3219E">
          <w:rPr>
            <w:rStyle w:val="Hyperlink"/>
            <w:noProof/>
          </w:rPr>
          <w:t>Īpašības</w:t>
        </w:r>
        <w:r w:rsidR="00796100">
          <w:rPr>
            <w:noProof/>
            <w:webHidden/>
          </w:rPr>
          <w:tab/>
        </w:r>
        <w:r w:rsidR="00796100">
          <w:rPr>
            <w:noProof/>
            <w:webHidden/>
          </w:rPr>
          <w:fldChar w:fldCharType="begin"/>
        </w:r>
        <w:r w:rsidR="00796100">
          <w:rPr>
            <w:noProof/>
            <w:webHidden/>
          </w:rPr>
          <w:instrText xml:space="preserve"> PAGEREF _Toc380756826 \h </w:instrText>
        </w:r>
        <w:r w:rsidR="00796100">
          <w:rPr>
            <w:noProof/>
            <w:webHidden/>
          </w:rPr>
        </w:r>
        <w:r w:rsidR="00796100">
          <w:rPr>
            <w:noProof/>
            <w:webHidden/>
          </w:rPr>
          <w:fldChar w:fldCharType="separate"/>
        </w:r>
        <w:r w:rsidR="00796100">
          <w:rPr>
            <w:noProof/>
            <w:webHidden/>
          </w:rPr>
          <w:t>14</w:t>
        </w:r>
        <w:r w:rsidR="00796100">
          <w:rPr>
            <w:noProof/>
            <w:webHidden/>
          </w:rPr>
          <w:fldChar w:fldCharType="end"/>
        </w:r>
      </w:hyperlink>
    </w:p>
    <w:p w14:paraId="6E01FE5E" w14:textId="77777777" w:rsidR="00796100" w:rsidRDefault="00932F61">
      <w:pPr>
        <w:pStyle w:val="TOC4"/>
        <w:rPr>
          <w:rFonts w:asciiTheme="minorHAnsi" w:eastAsiaTheme="minorEastAsia" w:hAnsiTheme="minorHAnsi"/>
          <w:i w:val="0"/>
          <w:noProof/>
          <w:sz w:val="22"/>
          <w:lang w:eastAsia="lv-LV"/>
        </w:rPr>
      </w:pPr>
      <w:hyperlink w:anchor="_Toc380756827" w:history="1">
        <w:r w:rsidR="00796100" w:rsidRPr="00A3219E">
          <w:rPr>
            <w:rStyle w:val="Hyperlink"/>
            <w:rFonts w:cs="Times New Roman"/>
            <w:noProof/>
          </w:rPr>
          <w:t>2.3.2.1.</w:t>
        </w:r>
        <w:r w:rsidR="00796100">
          <w:rPr>
            <w:rFonts w:asciiTheme="minorHAnsi" w:eastAsiaTheme="minorEastAsia" w:hAnsiTheme="minorHAnsi"/>
            <w:i w:val="0"/>
            <w:noProof/>
            <w:sz w:val="22"/>
            <w:lang w:eastAsia="lv-LV"/>
          </w:rPr>
          <w:tab/>
        </w:r>
        <w:r w:rsidR="00796100" w:rsidRPr="00A3219E">
          <w:rPr>
            <w:rStyle w:val="Hyperlink"/>
            <w:noProof/>
          </w:rPr>
          <w:t>„IsTracingEnabled” īpašība</w:t>
        </w:r>
        <w:r w:rsidR="00796100">
          <w:rPr>
            <w:noProof/>
            <w:webHidden/>
          </w:rPr>
          <w:tab/>
        </w:r>
        <w:r w:rsidR="00796100">
          <w:rPr>
            <w:noProof/>
            <w:webHidden/>
          </w:rPr>
          <w:fldChar w:fldCharType="begin"/>
        </w:r>
        <w:r w:rsidR="00796100">
          <w:rPr>
            <w:noProof/>
            <w:webHidden/>
          </w:rPr>
          <w:instrText xml:space="preserve"> PAGEREF _Toc380756827 \h </w:instrText>
        </w:r>
        <w:r w:rsidR="00796100">
          <w:rPr>
            <w:noProof/>
            <w:webHidden/>
          </w:rPr>
        </w:r>
        <w:r w:rsidR="00796100">
          <w:rPr>
            <w:noProof/>
            <w:webHidden/>
          </w:rPr>
          <w:fldChar w:fldCharType="separate"/>
        </w:r>
        <w:r w:rsidR="00796100">
          <w:rPr>
            <w:noProof/>
            <w:webHidden/>
          </w:rPr>
          <w:t>14</w:t>
        </w:r>
        <w:r w:rsidR="00796100">
          <w:rPr>
            <w:noProof/>
            <w:webHidden/>
          </w:rPr>
          <w:fldChar w:fldCharType="end"/>
        </w:r>
      </w:hyperlink>
    </w:p>
    <w:p w14:paraId="5D88572E" w14:textId="77777777" w:rsidR="00796100" w:rsidRDefault="00932F61">
      <w:pPr>
        <w:pStyle w:val="TOC3"/>
        <w:rPr>
          <w:rFonts w:asciiTheme="minorHAnsi" w:eastAsiaTheme="minorEastAsia" w:hAnsiTheme="minorHAnsi"/>
          <w:noProof/>
          <w:lang w:eastAsia="lv-LV"/>
        </w:rPr>
      </w:pPr>
      <w:hyperlink w:anchor="_Toc380756828" w:history="1">
        <w:r w:rsidR="00796100" w:rsidRPr="00A3219E">
          <w:rPr>
            <w:rStyle w:val="Hyperlink"/>
            <w:rFonts w:cs="Times New Roman"/>
            <w:noProof/>
          </w:rPr>
          <w:t>2.3.3.</w:t>
        </w:r>
        <w:r w:rsidR="00796100">
          <w:rPr>
            <w:rFonts w:asciiTheme="minorHAnsi" w:eastAsiaTheme="minorEastAsia" w:hAnsiTheme="minorHAnsi"/>
            <w:noProof/>
            <w:lang w:eastAsia="lv-LV"/>
          </w:rPr>
          <w:tab/>
        </w:r>
        <w:r w:rsidR="00796100" w:rsidRPr="00A3219E">
          <w:rPr>
            <w:rStyle w:val="Hyperlink"/>
            <w:noProof/>
          </w:rPr>
          <w:t>Metodes</w:t>
        </w:r>
        <w:r w:rsidR="00796100">
          <w:rPr>
            <w:noProof/>
            <w:webHidden/>
          </w:rPr>
          <w:tab/>
        </w:r>
        <w:r w:rsidR="00796100">
          <w:rPr>
            <w:noProof/>
            <w:webHidden/>
          </w:rPr>
          <w:fldChar w:fldCharType="begin"/>
        </w:r>
        <w:r w:rsidR="00796100">
          <w:rPr>
            <w:noProof/>
            <w:webHidden/>
          </w:rPr>
          <w:instrText xml:space="preserve"> PAGEREF _Toc380756828 \h </w:instrText>
        </w:r>
        <w:r w:rsidR="00796100">
          <w:rPr>
            <w:noProof/>
            <w:webHidden/>
          </w:rPr>
        </w:r>
        <w:r w:rsidR="00796100">
          <w:rPr>
            <w:noProof/>
            <w:webHidden/>
          </w:rPr>
          <w:fldChar w:fldCharType="separate"/>
        </w:r>
        <w:r w:rsidR="00796100">
          <w:rPr>
            <w:noProof/>
            <w:webHidden/>
          </w:rPr>
          <w:t>14</w:t>
        </w:r>
        <w:r w:rsidR="00796100">
          <w:rPr>
            <w:noProof/>
            <w:webHidden/>
          </w:rPr>
          <w:fldChar w:fldCharType="end"/>
        </w:r>
      </w:hyperlink>
    </w:p>
    <w:p w14:paraId="5285634A" w14:textId="77777777" w:rsidR="00796100" w:rsidRDefault="00932F61">
      <w:pPr>
        <w:pStyle w:val="TOC4"/>
        <w:rPr>
          <w:rFonts w:asciiTheme="minorHAnsi" w:eastAsiaTheme="minorEastAsia" w:hAnsiTheme="minorHAnsi"/>
          <w:i w:val="0"/>
          <w:noProof/>
          <w:sz w:val="22"/>
          <w:lang w:eastAsia="lv-LV"/>
        </w:rPr>
      </w:pPr>
      <w:hyperlink w:anchor="_Toc380756829" w:history="1">
        <w:r w:rsidR="00796100" w:rsidRPr="00A3219E">
          <w:rPr>
            <w:rStyle w:val="Hyperlink"/>
            <w:rFonts w:cs="Times New Roman"/>
            <w:noProof/>
          </w:rPr>
          <w:t>2.3.3.1.</w:t>
        </w:r>
        <w:r w:rsidR="00796100">
          <w:rPr>
            <w:rFonts w:asciiTheme="minorHAnsi" w:eastAsiaTheme="minorEastAsia" w:hAnsiTheme="minorHAnsi"/>
            <w:i w:val="0"/>
            <w:noProof/>
            <w:sz w:val="22"/>
            <w:lang w:eastAsia="lv-LV"/>
          </w:rPr>
          <w:tab/>
        </w:r>
        <w:r w:rsidR="00796100" w:rsidRPr="00A3219E">
          <w:rPr>
            <w:rStyle w:val="Hyperlink"/>
            <w:noProof/>
          </w:rPr>
          <w:t>Metode „StartTrace”</w:t>
        </w:r>
        <w:r w:rsidR="00796100">
          <w:rPr>
            <w:noProof/>
            <w:webHidden/>
          </w:rPr>
          <w:tab/>
        </w:r>
        <w:r w:rsidR="00796100">
          <w:rPr>
            <w:noProof/>
            <w:webHidden/>
          </w:rPr>
          <w:fldChar w:fldCharType="begin"/>
        </w:r>
        <w:r w:rsidR="00796100">
          <w:rPr>
            <w:noProof/>
            <w:webHidden/>
          </w:rPr>
          <w:instrText xml:space="preserve"> PAGEREF _Toc380756829 \h </w:instrText>
        </w:r>
        <w:r w:rsidR="00796100">
          <w:rPr>
            <w:noProof/>
            <w:webHidden/>
          </w:rPr>
        </w:r>
        <w:r w:rsidR="00796100">
          <w:rPr>
            <w:noProof/>
            <w:webHidden/>
          </w:rPr>
          <w:fldChar w:fldCharType="separate"/>
        </w:r>
        <w:r w:rsidR="00796100">
          <w:rPr>
            <w:noProof/>
            <w:webHidden/>
          </w:rPr>
          <w:t>14</w:t>
        </w:r>
        <w:r w:rsidR="00796100">
          <w:rPr>
            <w:noProof/>
            <w:webHidden/>
          </w:rPr>
          <w:fldChar w:fldCharType="end"/>
        </w:r>
      </w:hyperlink>
    </w:p>
    <w:p w14:paraId="623EF715" w14:textId="77777777" w:rsidR="00796100" w:rsidRDefault="00932F61">
      <w:pPr>
        <w:pStyle w:val="TOC4"/>
        <w:rPr>
          <w:rFonts w:asciiTheme="minorHAnsi" w:eastAsiaTheme="minorEastAsia" w:hAnsiTheme="minorHAnsi"/>
          <w:i w:val="0"/>
          <w:noProof/>
          <w:sz w:val="22"/>
          <w:lang w:eastAsia="lv-LV"/>
        </w:rPr>
      </w:pPr>
      <w:hyperlink w:anchor="_Toc380756830" w:history="1">
        <w:r w:rsidR="00796100" w:rsidRPr="00A3219E">
          <w:rPr>
            <w:rStyle w:val="Hyperlink"/>
            <w:rFonts w:cs="Times New Roman"/>
            <w:noProof/>
          </w:rPr>
          <w:t>2.3.3.2.</w:t>
        </w:r>
        <w:r w:rsidR="00796100">
          <w:rPr>
            <w:rFonts w:asciiTheme="minorHAnsi" w:eastAsiaTheme="minorEastAsia" w:hAnsiTheme="minorHAnsi"/>
            <w:i w:val="0"/>
            <w:noProof/>
            <w:sz w:val="22"/>
            <w:lang w:eastAsia="lv-LV"/>
          </w:rPr>
          <w:tab/>
        </w:r>
        <w:r w:rsidR="00796100" w:rsidRPr="00A3219E">
          <w:rPr>
            <w:rStyle w:val="Hyperlink"/>
            <w:noProof/>
          </w:rPr>
          <w:t>Metode „StartTrace”</w:t>
        </w:r>
        <w:r w:rsidR="00796100">
          <w:rPr>
            <w:noProof/>
            <w:webHidden/>
          </w:rPr>
          <w:tab/>
        </w:r>
        <w:r w:rsidR="00796100">
          <w:rPr>
            <w:noProof/>
            <w:webHidden/>
          </w:rPr>
          <w:fldChar w:fldCharType="begin"/>
        </w:r>
        <w:r w:rsidR="00796100">
          <w:rPr>
            <w:noProof/>
            <w:webHidden/>
          </w:rPr>
          <w:instrText xml:space="preserve"> PAGEREF _Toc380756830 \h </w:instrText>
        </w:r>
        <w:r w:rsidR="00796100">
          <w:rPr>
            <w:noProof/>
            <w:webHidden/>
          </w:rPr>
        </w:r>
        <w:r w:rsidR="00796100">
          <w:rPr>
            <w:noProof/>
            <w:webHidden/>
          </w:rPr>
          <w:fldChar w:fldCharType="separate"/>
        </w:r>
        <w:r w:rsidR="00796100">
          <w:rPr>
            <w:noProof/>
            <w:webHidden/>
          </w:rPr>
          <w:t>14</w:t>
        </w:r>
        <w:r w:rsidR="00796100">
          <w:rPr>
            <w:noProof/>
            <w:webHidden/>
          </w:rPr>
          <w:fldChar w:fldCharType="end"/>
        </w:r>
      </w:hyperlink>
    </w:p>
    <w:p w14:paraId="2499BB5E" w14:textId="77777777" w:rsidR="00796100" w:rsidRDefault="00932F61">
      <w:pPr>
        <w:pStyle w:val="TOC4"/>
        <w:rPr>
          <w:rFonts w:asciiTheme="minorHAnsi" w:eastAsiaTheme="minorEastAsia" w:hAnsiTheme="minorHAnsi"/>
          <w:i w:val="0"/>
          <w:noProof/>
          <w:sz w:val="22"/>
          <w:lang w:eastAsia="lv-LV"/>
        </w:rPr>
      </w:pPr>
      <w:hyperlink w:anchor="_Toc380756831" w:history="1">
        <w:r w:rsidR="00796100" w:rsidRPr="00A3219E">
          <w:rPr>
            <w:rStyle w:val="Hyperlink"/>
            <w:rFonts w:cs="Times New Roman"/>
            <w:noProof/>
          </w:rPr>
          <w:t>2.3.3.3.</w:t>
        </w:r>
        <w:r w:rsidR="00796100">
          <w:rPr>
            <w:rFonts w:asciiTheme="minorHAnsi" w:eastAsiaTheme="minorEastAsia" w:hAnsiTheme="minorHAnsi"/>
            <w:i w:val="0"/>
            <w:noProof/>
            <w:sz w:val="22"/>
            <w:lang w:eastAsia="lv-LV"/>
          </w:rPr>
          <w:tab/>
        </w:r>
        <w:r w:rsidR="00796100" w:rsidRPr="00A3219E">
          <w:rPr>
            <w:rStyle w:val="Hyperlink"/>
            <w:noProof/>
          </w:rPr>
          <w:t>Metode „Dispose”</w:t>
        </w:r>
        <w:r w:rsidR="00796100">
          <w:rPr>
            <w:noProof/>
            <w:webHidden/>
          </w:rPr>
          <w:tab/>
        </w:r>
        <w:r w:rsidR="00796100">
          <w:rPr>
            <w:noProof/>
            <w:webHidden/>
          </w:rPr>
          <w:fldChar w:fldCharType="begin"/>
        </w:r>
        <w:r w:rsidR="00796100">
          <w:rPr>
            <w:noProof/>
            <w:webHidden/>
          </w:rPr>
          <w:instrText xml:space="preserve"> PAGEREF _Toc380756831 \h </w:instrText>
        </w:r>
        <w:r w:rsidR="00796100">
          <w:rPr>
            <w:noProof/>
            <w:webHidden/>
          </w:rPr>
        </w:r>
        <w:r w:rsidR="00796100">
          <w:rPr>
            <w:noProof/>
            <w:webHidden/>
          </w:rPr>
          <w:fldChar w:fldCharType="separate"/>
        </w:r>
        <w:r w:rsidR="00796100">
          <w:rPr>
            <w:noProof/>
            <w:webHidden/>
          </w:rPr>
          <w:t>15</w:t>
        </w:r>
        <w:r w:rsidR="00796100">
          <w:rPr>
            <w:noProof/>
            <w:webHidden/>
          </w:rPr>
          <w:fldChar w:fldCharType="end"/>
        </w:r>
      </w:hyperlink>
    </w:p>
    <w:p w14:paraId="38B5DDB7" w14:textId="77777777" w:rsidR="00796100" w:rsidRDefault="00932F61">
      <w:pPr>
        <w:pStyle w:val="TOC3"/>
        <w:rPr>
          <w:rFonts w:asciiTheme="minorHAnsi" w:eastAsiaTheme="minorEastAsia" w:hAnsiTheme="minorHAnsi"/>
          <w:noProof/>
          <w:lang w:eastAsia="lv-LV"/>
        </w:rPr>
      </w:pPr>
      <w:hyperlink w:anchor="_Toc380756832" w:history="1">
        <w:r w:rsidR="00796100" w:rsidRPr="00A3219E">
          <w:rPr>
            <w:rStyle w:val="Hyperlink"/>
            <w:rFonts w:cs="Times New Roman"/>
            <w:noProof/>
          </w:rPr>
          <w:t>2.3.4.</w:t>
        </w:r>
        <w:r w:rsidR="00796100">
          <w:rPr>
            <w:rFonts w:asciiTheme="minorHAnsi" w:eastAsiaTheme="minorEastAsia" w:hAnsiTheme="minorHAnsi"/>
            <w:noProof/>
            <w:lang w:eastAsia="lv-LV"/>
          </w:rPr>
          <w:tab/>
        </w:r>
        <w:r w:rsidR="00796100" w:rsidRPr="00A3219E">
          <w:rPr>
            <w:rStyle w:val="Hyperlink"/>
            <w:noProof/>
          </w:rPr>
          <w:t>Klases izmantošanas piemērs</w:t>
        </w:r>
        <w:r w:rsidR="00796100">
          <w:rPr>
            <w:noProof/>
            <w:webHidden/>
          </w:rPr>
          <w:tab/>
        </w:r>
        <w:r w:rsidR="00796100">
          <w:rPr>
            <w:noProof/>
            <w:webHidden/>
          </w:rPr>
          <w:fldChar w:fldCharType="begin"/>
        </w:r>
        <w:r w:rsidR="00796100">
          <w:rPr>
            <w:noProof/>
            <w:webHidden/>
          </w:rPr>
          <w:instrText xml:space="preserve"> PAGEREF _Toc380756832 \h </w:instrText>
        </w:r>
        <w:r w:rsidR="00796100">
          <w:rPr>
            <w:noProof/>
            <w:webHidden/>
          </w:rPr>
        </w:r>
        <w:r w:rsidR="00796100">
          <w:rPr>
            <w:noProof/>
            <w:webHidden/>
          </w:rPr>
          <w:fldChar w:fldCharType="separate"/>
        </w:r>
        <w:r w:rsidR="00796100">
          <w:rPr>
            <w:noProof/>
            <w:webHidden/>
          </w:rPr>
          <w:t>15</w:t>
        </w:r>
        <w:r w:rsidR="00796100">
          <w:rPr>
            <w:noProof/>
            <w:webHidden/>
          </w:rPr>
          <w:fldChar w:fldCharType="end"/>
        </w:r>
      </w:hyperlink>
    </w:p>
    <w:p w14:paraId="340783C8" w14:textId="77777777" w:rsidR="00796100" w:rsidRDefault="00932F61">
      <w:pPr>
        <w:pStyle w:val="TOC2"/>
        <w:rPr>
          <w:rFonts w:asciiTheme="minorHAnsi" w:eastAsiaTheme="minorEastAsia" w:hAnsiTheme="minorHAnsi"/>
          <w:b w:val="0"/>
          <w:noProof/>
          <w:lang w:eastAsia="lv-LV"/>
        </w:rPr>
      </w:pPr>
      <w:hyperlink w:anchor="_Toc380756833" w:history="1">
        <w:r w:rsidR="00796100" w:rsidRPr="00A3219E">
          <w:rPr>
            <w:rStyle w:val="Hyperlink"/>
            <w:rFonts w:cs="Times New Roman"/>
            <w:noProof/>
          </w:rPr>
          <w:t>2.4.</w:t>
        </w:r>
        <w:r w:rsidR="00796100">
          <w:rPr>
            <w:rFonts w:asciiTheme="minorHAnsi" w:eastAsiaTheme="minorEastAsia" w:hAnsiTheme="minorHAnsi"/>
            <w:b w:val="0"/>
            <w:noProof/>
            <w:lang w:eastAsia="lv-LV"/>
          </w:rPr>
          <w:tab/>
        </w:r>
        <w:r w:rsidR="00796100" w:rsidRPr="00A3219E">
          <w:rPr>
            <w:rStyle w:val="Hyperlink"/>
            <w:noProof/>
          </w:rPr>
          <w:t>Auditācijas palīgklase</w:t>
        </w:r>
        <w:r w:rsidR="00796100">
          <w:rPr>
            <w:noProof/>
            <w:webHidden/>
          </w:rPr>
          <w:tab/>
        </w:r>
        <w:r w:rsidR="00796100">
          <w:rPr>
            <w:noProof/>
            <w:webHidden/>
          </w:rPr>
          <w:fldChar w:fldCharType="begin"/>
        </w:r>
        <w:r w:rsidR="00796100">
          <w:rPr>
            <w:noProof/>
            <w:webHidden/>
          </w:rPr>
          <w:instrText xml:space="preserve"> PAGEREF _Toc380756833 \h </w:instrText>
        </w:r>
        <w:r w:rsidR="00796100">
          <w:rPr>
            <w:noProof/>
            <w:webHidden/>
          </w:rPr>
        </w:r>
        <w:r w:rsidR="00796100">
          <w:rPr>
            <w:noProof/>
            <w:webHidden/>
          </w:rPr>
          <w:fldChar w:fldCharType="separate"/>
        </w:r>
        <w:r w:rsidR="00796100">
          <w:rPr>
            <w:noProof/>
            <w:webHidden/>
          </w:rPr>
          <w:t>15</w:t>
        </w:r>
        <w:r w:rsidR="00796100">
          <w:rPr>
            <w:noProof/>
            <w:webHidden/>
          </w:rPr>
          <w:fldChar w:fldCharType="end"/>
        </w:r>
      </w:hyperlink>
    </w:p>
    <w:p w14:paraId="1F576261" w14:textId="77777777" w:rsidR="00796100" w:rsidRDefault="00932F61">
      <w:pPr>
        <w:pStyle w:val="TOC3"/>
        <w:rPr>
          <w:rFonts w:asciiTheme="minorHAnsi" w:eastAsiaTheme="minorEastAsia" w:hAnsiTheme="minorHAnsi"/>
          <w:noProof/>
          <w:lang w:eastAsia="lv-LV"/>
        </w:rPr>
      </w:pPr>
      <w:hyperlink w:anchor="_Toc380756834" w:history="1">
        <w:r w:rsidR="00796100" w:rsidRPr="00A3219E">
          <w:rPr>
            <w:rStyle w:val="Hyperlink"/>
            <w:rFonts w:cs="Times New Roman"/>
            <w:noProof/>
          </w:rPr>
          <w:t>2.4.1.</w:t>
        </w:r>
        <w:r w:rsidR="00796100">
          <w:rPr>
            <w:rFonts w:asciiTheme="minorHAnsi" w:eastAsiaTheme="minorEastAsia" w:hAnsiTheme="minorHAnsi"/>
            <w:noProof/>
            <w:lang w:eastAsia="lv-LV"/>
          </w:rPr>
          <w:tab/>
        </w:r>
        <w:r w:rsidR="00796100" w:rsidRPr="00A3219E">
          <w:rPr>
            <w:rStyle w:val="Hyperlink"/>
            <w:noProof/>
          </w:rPr>
          <w:t>Konstruktori</w:t>
        </w:r>
        <w:r w:rsidR="00796100">
          <w:rPr>
            <w:noProof/>
            <w:webHidden/>
          </w:rPr>
          <w:tab/>
        </w:r>
        <w:r w:rsidR="00796100">
          <w:rPr>
            <w:noProof/>
            <w:webHidden/>
          </w:rPr>
          <w:fldChar w:fldCharType="begin"/>
        </w:r>
        <w:r w:rsidR="00796100">
          <w:rPr>
            <w:noProof/>
            <w:webHidden/>
          </w:rPr>
          <w:instrText xml:space="preserve"> PAGEREF _Toc380756834 \h </w:instrText>
        </w:r>
        <w:r w:rsidR="00796100">
          <w:rPr>
            <w:noProof/>
            <w:webHidden/>
          </w:rPr>
        </w:r>
        <w:r w:rsidR="00796100">
          <w:rPr>
            <w:noProof/>
            <w:webHidden/>
          </w:rPr>
          <w:fldChar w:fldCharType="separate"/>
        </w:r>
        <w:r w:rsidR="00796100">
          <w:rPr>
            <w:noProof/>
            <w:webHidden/>
          </w:rPr>
          <w:t>15</w:t>
        </w:r>
        <w:r w:rsidR="00796100">
          <w:rPr>
            <w:noProof/>
            <w:webHidden/>
          </w:rPr>
          <w:fldChar w:fldCharType="end"/>
        </w:r>
      </w:hyperlink>
    </w:p>
    <w:p w14:paraId="7665EB17" w14:textId="77777777" w:rsidR="00796100" w:rsidRDefault="00932F61">
      <w:pPr>
        <w:pStyle w:val="TOC4"/>
        <w:rPr>
          <w:rFonts w:asciiTheme="minorHAnsi" w:eastAsiaTheme="minorEastAsia" w:hAnsiTheme="minorHAnsi"/>
          <w:i w:val="0"/>
          <w:noProof/>
          <w:sz w:val="22"/>
          <w:lang w:eastAsia="lv-LV"/>
        </w:rPr>
      </w:pPr>
      <w:hyperlink w:anchor="_Toc380756835" w:history="1">
        <w:r w:rsidR="00796100" w:rsidRPr="00A3219E">
          <w:rPr>
            <w:rStyle w:val="Hyperlink"/>
            <w:rFonts w:cs="Times New Roman"/>
            <w:noProof/>
          </w:rPr>
          <w:t>2.4.1.1.</w:t>
        </w:r>
        <w:r w:rsidR="00796100">
          <w:rPr>
            <w:rFonts w:asciiTheme="minorHAnsi" w:eastAsiaTheme="minorEastAsia" w:hAnsiTheme="minorHAnsi"/>
            <w:i w:val="0"/>
            <w:noProof/>
            <w:sz w:val="22"/>
            <w:lang w:eastAsia="lv-LV"/>
          </w:rPr>
          <w:tab/>
        </w:r>
        <w:r w:rsidR="00796100" w:rsidRPr="00A3219E">
          <w:rPr>
            <w:rStyle w:val="Hyperlink"/>
            <w:noProof/>
          </w:rPr>
          <w:t>Konstruktors „EvesDiagnostic”</w:t>
        </w:r>
        <w:r w:rsidR="00796100">
          <w:rPr>
            <w:noProof/>
            <w:webHidden/>
          </w:rPr>
          <w:tab/>
        </w:r>
        <w:r w:rsidR="00796100">
          <w:rPr>
            <w:noProof/>
            <w:webHidden/>
          </w:rPr>
          <w:fldChar w:fldCharType="begin"/>
        </w:r>
        <w:r w:rsidR="00796100">
          <w:rPr>
            <w:noProof/>
            <w:webHidden/>
          </w:rPr>
          <w:instrText xml:space="preserve"> PAGEREF _Toc380756835 \h </w:instrText>
        </w:r>
        <w:r w:rsidR="00796100">
          <w:rPr>
            <w:noProof/>
            <w:webHidden/>
          </w:rPr>
        </w:r>
        <w:r w:rsidR="00796100">
          <w:rPr>
            <w:noProof/>
            <w:webHidden/>
          </w:rPr>
          <w:fldChar w:fldCharType="separate"/>
        </w:r>
        <w:r w:rsidR="00796100">
          <w:rPr>
            <w:noProof/>
            <w:webHidden/>
          </w:rPr>
          <w:t>15</w:t>
        </w:r>
        <w:r w:rsidR="00796100">
          <w:rPr>
            <w:noProof/>
            <w:webHidden/>
          </w:rPr>
          <w:fldChar w:fldCharType="end"/>
        </w:r>
      </w:hyperlink>
    </w:p>
    <w:p w14:paraId="3EF8D8FA" w14:textId="77777777" w:rsidR="00796100" w:rsidRDefault="00932F61">
      <w:pPr>
        <w:pStyle w:val="TOC3"/>
        <w:rPr>
          <w:rFonts w:asciiTheme="minorHAnsi" w:eastAsiaTheme="minorEastAsia" w:hAnsiTheme="minorHAnsi"/>
          <w:noProof/>
          <w:lang w:eastAsia="lv-LV"/>
        </w:rPr>
      </w:pPr>
      <w:hyperlink w:anchor="_Toc380756836" w:history="1">
        <w:r w:rsidR="00796100" w:rsidRPr="00A3219E">
          <w:rPr>
            <w:rStyle w:val="Hyperlink"/>
            <w:rFonts w:cs="Times New Roman"/>
            <w:noProof/>
          </w:rPr>
          <w:t>2.4.2.</w:t>
        </w:r>
        <w:r w:rsidR="00796100">
          <w:rPr>
            <w:rFonts w:asciiTheme="minorHAnsi" w:eastAsiaTheme="minorEastAsia" w:hAnsiTheme="minorHAnsi"/>
            <w:noProof/>
            <w:lang w:eastAsia="lv-LV"/>
          </w:rPr>
          <w:tab/>
        </w:r>
        <w:r w:rsidR="00796100" w:rsidRPr="00A3219E">
          <w:rPr>
            <w:rStyle w:val="Hyperlink"/>
            <w:noProof/>
          </w:rPr>
          <w:t>Metodes</w:t>
        </w:r>
        <w:r w:rsidR="00796100">
          <w:rPr>
            <w:noProof/>
            <w:webHidden/>
          </w:rPr>
          <w:tab/>
        </w:r>
        <w:r w:rsidR="00796100">
          <w:rPr>
            <w:noProof/>
            <w:webHidden/>
          </w:rPr>
          <w:fldChar w:fldCharType="begin"/>
        </w:r>
        <w:r w:rsidR="00796100">
          <w:rPr>
            <w:noProof/>
            <w:webHidden/>
          </w:rPr>
          <w:instrText xml:space="preserve"> PAGEREF _Toc380756836 \h </w:instrText>
        </w:r>
        <w:r w:rsidR="00796100">
          <w:rPr>
            <w:noProof/>
            <w:webHidden/>
          </w:rPr>
        </w:r>
        <w:r w:rsidR="00796100">
          <w:rPr>
            <w:noProof/>
            <w:webHidden/>
          </w:rPr>
          <w:fldChar w:fldCharType="separate"/>
        </w:r>
        <w:r w:rsidR="00796100">
          <w:rPr>
            <w:noProof/>
            <w:webHidden/>
          </w:rPr>
          <w:t>16</w:t>
        </w:r>
        <w:r w:rsidR="00796100">
          <w:rPr>
            <w:noProof/>
            <w:webHidden/>
          </w:rPr>
          <w:fldChar w:fldCharType="end"/>
        </w:r>
      </w:hyperlink>
    </w:p>
    <w:p w14:paraId="6BA8BFD1" w14:textId="77777777" w:rsidR="00796100" w:rsidRDefault="00932F61">
      <w:pPr>
        <w:pStyle w:val="TOC4"/>
        <w:rPr>
          <w:rFonts w:asciiTheme="minorHAnsi" w:eastAsiaTheme="minorEastAsia" w:hAnsiTheme="minorHAnsi"/>
          <w:i w:val="0"/>
          <w:noProof/>
          <w:sz w:val="22"/>
          <w:lang w:eastAsia="lv-LV"/>
        </w:rPr>
      </w:pPr>
      <w:hyperlink w:anchor="_Toc380756837" w:history="1">
        <w:r w:rsidR="00796100" w:rsidRPr="00A3219E">
          <w:rPr>
            <w:rStyle w:val="Hyperlink"/>
            <w:rFonts w:cs="Times New Roman"/>
            <w:noProof/>
          </w:rPr>
          <w:t>2.4.2.1.</w:t>
        </w:r>
        <w:r w:rsidR="00796100">
          <w:rPr>
            <w:rFonts w:asciiTheme="minorHAnsi" w:eastAsiaTheme="minorEastAsia" w:hAnsiTheme="minorHAnsi"/>
            <w:i w:val="0"/>
            <w:noProof/>
            <w:sz w:val="22"/>
            <w:lang w:eastAsia="lv-LV"/>
          </w:rPr>
          <w:tab/>
        </w:r>
        <w:r w:rsidR="00796100" w:rsidRPr="00A3219E">
          <w:rPr>
            <w:rStyle w:val="Hyperlink"/>
            <w:noProof/>
          </w:rPr>
          <w:t>Metode „WriteAudit”</w:t>
        </w:r>
        <w:r w:rsidR="00796100">
          <w:rPr>
            <w:noProof/>
            <w:webHidden/>
          </w:rPr>
          <w:tab/>
        </w:r>
        <w:r w:rsidR="00796100">
          <w:rPr>
            <w:noProof/>
            <w:webHidden/>
          </w:rPr>
          <w:fldChar w:fldCharType="begin"/>
        </w:r>
        <w:r w:rsidR="00796100">
          <w:rPr>
            <w:noProof/>
            <w:webHidden/>
          </w:rPr>
          <w:instrText xml:space="preserve"> PAGEREF _Toc380756837 \h </w:instrText>
        </w:r>
        <w:r w:rsidR="00796100">
          <w:rPr>
            <w:noProof/>
            <w:webHidden/>
          </w:rPr>
        </w:r>
        <w:r w:rsidR="00796100">
          <w:rPr>
            <w:noProof/>
            <w:webHidden/>
          </w:rPr>
          <w:fldChar w:fldCharType="separate"/>
        </w:r>
        <w:r w:rsidR="00796100">
          <w:rPr>
            <w:noProof/>
            <w:webHidden/>
          </w:rPr>
          <w:t>16</w:t>
        </w:r>
        <w:r w:rsidR="00796100">
          <w:rPr>
            <w:noProof/>
            <w:webHidden/>
          </w:rPr>
          <w:fldChar w:fldCharType="end"/>
        </w:r>
      </w:hyperlink>
    </w:p>
    <w:p w14:paraId="43D39C54" w14:textId="77777777" w:rsidR="00796100" w:rsidRDefault="00932F61">
      <w:pPr>
        <w:pStyle w:val="TOC3"/>
        <w:rPr>
          <w:rFonts w:asciiTheme="minorHAnsi" w:eastAsiaTheme="minorEastAsia" w:hAnsiTheme="minorHAnsi"/>
          <w:noProof/>
          <w:lang w:eastAsia="lv-LV"/>
        </w:rPr>
      </w:pPr>
      <w:hyperlink w:anchor="_Toc380756838" w:history="1">
        <w:r w:rsidR="00796100" w:rsidRPr="00A3219E">
          <w:rPr>
            <w:rStyle w:val="Hyperlink"/>
            <w:rFonts w:cs="Times New Roman"/>
            <w:noProof/>
          </w:rPr>
          <w:t>2.4.3.</w:t>
        </w:r>
        <w:r w:rsidR="00796100">
          <w:rPr>
            <w:rFonts w:asciiTheme="minorHAnsi" w:eastAsiaTheme="minorEastAsia" w:hAnsiTheme="minorHAnsi"/>
            <w:noProof/>
            <w:lang w:eastAsia="lv-LV"/>
          </w:rPr>
          <w:tab/>
        </w:r>
        <w:r w:rsidR="00796100" w:rsidRPr="00A3219E">
          <w:rPr>
            <w:rStyle w:val="Hyperlink"/>
            <w:noProof/>
          </w:rPr>
          <w:t>Auditācijas papildus īpašību „properties” aizpildīšana</w:t>
        </w:r>
        <w:r w:rsidR="00796100">
          <w:rPr>
            <w:noProof/>
            <w:webHidden/>
          </w:rPr>
          <w:tab/>
        </w:r>
        <w:r w:rsidR="00796100">
          <w:rPr>
            <w:noProof/>
            <w:webHidden/>
          </w:rPr>
          <w:fldChar w:fldCharType="begin"/>
        </w:r>
        <w:r w:rsidR="00796100">
          <w:rPr>
            <w:noProof/>
            <w:webHidden/>
          </w:rPr>
          <w:instrText xml:space="preserve"> PAGEREF _Toc380756838 \h </w:instrText>
        </w:r>
        <w:r w:rsidR="00796100">
          <w:rPr>
            <w:noProof/>
            <w:webHidden/>
          </w:rPr>
        </w:r>
        <w:r w:rsidR="00796100">
          <w:rPr>
            <w:noProof/>
            <w:webHidden/>
          </w:rPr>
          <w:fldChar w:fldCharType="separate"/>
        </w:r>
        <w:r w:rsidR="00796100">
          <w:rPr>
            <w:noProof/>
            <w:webHidden/>
          </w:rPr>
          <w:t>16</w:t>
        </w:r>
        <w:r w:rsidR="00796100">
          <w:rPr>
            <w:noProof/>
            <w:webHidden/>
          </w:rPr>
          <w:fldChar w:fldCharType="end"/>
        </w:r>
      </w:hyperlink>
    </w:p>
    <w:p w14:paraId="28210F78" w14:textId="77777777" w:rsidR="00796100" w:rsidRDefault="00932F61">
      <w:pPr>
        <w:pStyle w:val="TOC4"/>
        <w:rPr>
          <w:rFonts w:asciiTheme="minorHAnsi" w:eastAsiaTheme="minorEastAsia" w:hAnsiTheme="minorHAnsi"/>
          <w:i w:val="0"/>
          <w:noProof/>
          <w:sz w:val="22"/>
          <w:lang w:eastAsia="lv-LV"/>
        </w:rPr>
      </w:pPr>
      <w:hyperlink w:anchor="_Toc380756839" w:history="1">
        <w:r w:rsidR="00796100" w:rsidRPr="00A3219E">
          <w:rPr>
            <w:rStyle w:val="Hyperlink"/>
            <w:rFonts w:eastAsia="Batang" w:cs="Times New Roman"/>
            <w:noProof/>
          </w:rPr>
          <w:t>2.4.3.1.</w:t>
        </w:r>
        <w:r w:rsidR="00796100">
          <w:rPr>
            <w:rFonts w:asciiTheme="minorHAnsi" w:eastAsiaTheme="minorEastAsia" w:hAnsiTheme="minorHAnsi"/>
            <w:i w:val="0"/>
            <w:noProof/>
            <w:sz w:val="22"/>
            <w:lang w:eastAsia="lv-LV"/>
          </w:rPr>
          <w:tab/>
        </w:r>
        <w:r w:rsidR="00796100" w:rsidRPr="00A3219E">
          <w:rPr>
            <w:rStyle w:val="Hyperlink"/>
            <w:rFonts w:eastAsia="Batang"/>
            <w:noProof/>
          </w:rPr>
          <w:t>Aizpildīšanas scenārijs</w:t>
        </w:r>
        <w:r w:rsidR="00796100">
          <w:rPr>
            <w:noProof/>
            <w:webHidden/>
          </w:rPr>
          <w:tab/>
        </w:r>
        <w:r w:rsidR="00796100">
          <w:rPr>
            <w:noProof/>
            <w:webHidden/>
          </w:rPr>
          <w:fldChar w:fldCharType="begin"/>
        </w:r>
        <w:r w:rsidR="00796100">
          <w:rPr>
            <w:noProof/>
            <w:webHidden/>
          </w:rPr>
          <w:instrText xml:space="preserve"> PAGEREF _Toc380756839 \h </w:instrText>
        </w:r>
        <w:r w:rsidR="00796100">
          <w:rPr>
            <w:noProof/>
            <w:webHidden/>
          </w:rPr>
        </w:r>
        <w:r w:rsidR="00796100">
          <w:rPr>
            <w:noProof/>
            <w:webHidden/>
          </w:rPr>
          <w:fldChar w:fldCharType="separate"/>
        </w:r>
        <w:r w:rsidR="00796100">
          <w:rPr>
            <w:noProof/>
            <w:webHidden/>
          </w:rPr>
          <w:t>17</w:t>
        </w:r>
        <w:r w:rsidR="00796100">
          <w:rPr>
            <w:noProof/>
            <w:webHidden/>
          </w:rPr>
          <w:fldChar w:fldCharType="end"/>
        </w:r>
      </w:hyperlink>
    </w:p>
    <w:p w14:paraId="175B36FA" w14:textId="77777777" w:rsidR="00796100" w:rsidRDefault="00932F61">
      <w:pPr>
        <w:pStyle w:val="TOC3"/>
        <w:rPr>
          <w:rFonts w:asciiTheme="minorHAnsi" w:eastAsiaTheme="minorEastAsia" w:hAnsiTheme="minorHAnsi"/>
          <w:noProof/>
          <w:lang w:eastAsia="lv-LV"/>
        </w:rPr>
      </w:pPr>
      <w:hyperlink w:anchor="_Toc380756840" w:history="1">
        <w:r w:rsidR="00796100" w:rsidRPr="00A3219E">
          <w:rPr>
            <w:rStyle w:val="Hyperlink"/>
            <w:rFonts w:cs="Times New Roman"/>
            <w:noProof/>
          </w:rPr>
          <w:t>2.4.4.</w:t>
        </w:r>
        <w:r w:rsidR="00796100">
          <w:rPr>
            <w:rFonts w:asciiTheme="minorHAnsi" w:eastAsiaTheme="minorEastAsia" w:hAnsiTheme="minorHAnsi"/>
            <w:noProof/>
            <w:lang w:eastAsia="lv-LV"/>
          </w:rPr>
          <w:tab/>
        </w:r>
        <w:r w:rsidR="00796100" w:rsidRPr="00A3219E">
          <w:rPr>
            <w:rStyle w:val="Hyperlink"/>
            <w:noProof/>
          </w:rPr>
          <w:t>Klases izmantošanas piemērs</w:t>
        </w:r>
        <w:r w:rsidR="00796100">
          <w:rPr>
            <w:noProof/>
            <w:webHidden/>
          </w:rPr>
          <w:tab/>
        </w:r>
        <w:r w:rsidR="00796100">
          <w:rPr>
            <w:noProof/>
            <w:webHidden/>
          </w:rPr>
          <w:fldChar w:fldCharType="begin"/>
        </w:r>
        <w:r w:rsidR="00796100">
          <w:rPr>
            <w:noProof/>
            <w:webHidden/>
          </w:rPr>
          <w:instrText xml:space="preserve"> PAGEREF _Toc380756840 \h </w:instrText>
        </w:r>
        <w:r w:rsidR="00796100">
          <w:rPr>
            <w:noProof/>
            <w:webHidden/>
          </w:rPr>
        </w:r>
        <w:r w:rsidR="00796100">
          <w:rPr>
            <w:noProof/>
            <w:webHidden/>
          </w:rPr>
          <w:fldChar w:fldCharType="separate"/>
        </w:r>
        <w:r w:rsidR="00796100">
          <w:rPr>
            <w:noProof/>
            <w:webHidden/>
          </w:rPr>
          <w:t>19</w:t>
        </w:r>
        <w:r w:rsidR="00796100">
          <w:rPr>
            <w:noProof/>
            <w:webHidden/>
          </w:rPr>
          <w:fldChar w:fldCharType="end"/>
        </w:r>
      </w:hyperlink>
    </w:p>
    <w:p w14:paraId="2158DA22" w14:textId="77777777" w:rsidR="00796100" w:rsidRDefault="00932F61">
      <w:pPr>
        <w:pStyle w:val="TOC2"/>
        <w:rPr>
          <w:rFonts w:asciiTheme="minorHAnsi" w:eastAsiaTheme="minorEastAsia" w:hAnsiTheme="minorHAnsi"/>
          <w:b w:val="0"/>
          <w:noProof/>
          <w:lang w:eastAsia="lv-LV"/>
        </w:rPr>
      </w:pPr>
      <w:hyperlink w:anchor="_Toc380756841" w:history="1">
        <w:r w:rsidR="00796100" w:rsidRPr="00A3219E">
          <w:rPr>
            <w:rStyle w:val="Hyperlink"/>
            <w:rFonts w:cs="Times New Roman"/>
            <w:noProof/>
          </w:rPr>
          <w:t>2.5.</w:t>
        </w:r>
        <w:r w:rsidR="00796100">
          <w:rPr>
            <w:rFonts w:asciiTheme="minorHAnsi" w:eastAsiaTheme="minorEastAsia" w:hAnsiTheme="minorHAnsi"/>
            <w:b w:val="0"/>
            <w:noProof/>
            <w:lang w:eastAsia="lv-LV"/>
          </w:rPr>
          <w:tab/>
        </w:r>
        <w:r w:rsidR="00796100" w:rsidRPr="00A3219E">
          <w:rPr>
            <w:rStyle w:val="Hyperlink"/>
            <w:noProof/>
          </w:rPr>
          <w:t>Aktivitāšu palīgklase</w:t>
        </w:r>
        <w:r w:rsidR="00796100">
          <w:rPr>
            <w:noProof/>
            <w:webHidden/>
          </w:rPr>
          <w:tab/>
        </w:r>
        <w:r w:rsidR="00796100">
          <w:rPr>
            <w:noProof/>
            <w:webHidden/>
          </w:rPr>
          <w:fldChar w:fldCharType="begin"/>
        </w:r>
        <w:r w:rsidR="00796100">
          <w:rPr>
            <w:noProof/>
            <w:webHidden/>
          </w:rPr>
          <w:instrText xml:space="preserve"> PAGEREF _Toc380756841 \h </w:instrText>
        </w:r>
        <w:r w:rsidR="00796100">
          <w:rPr>
            <w:noProof/>
            <w:webHidden/>
          </w:rPr>
        </w:r>
        <w:r w:rsidR="00796100">
          <w:rPr>
            <w:noProof/>
            <w:webHidden/>
          </w:rPr>
          <w:fldChar w:fldCharType="separate"/>
        </w:r>
        <w:r w:rsidR="00796100">
          <w:rPr>
            <w:noProof/>
            <w:webHidden/>
          </w:rPr>
          <w:t>20</w:t>
        </w:r>
        <w:r w:rsidR="00796100">
          <w:rPr>
            <w:noProof/>
            <w:webHidden/>
          </w:rPr>
          <w:fldChar w:fldCharType="end"/>
        </w:r>
      </w:hyperlink>
    </w:p>
    <w:p w14:paraId="68B4FE80" w14:textId="77777777" w:rsidR="00796100" w:rsidRDefault="00932F61">
      <w:pPr>
        <w:pStyle w:val="TOC3"/>
        <w:rPr>
          <w:rFonts w:asciiTheme="minorHAnsi" w:eastAsiaTheme="minorEastAsia" w:hAnsiTheme="minorHAnsi"/>
          <w:noProof/>
          <w:lang w:eastAsia="lv-LV"/>
        </w:rPr>
      </w:pPr>
      <w:hyperlink w:anchor="_Toc380756842" w:history="1">
        <w:r w:rsidR="00796100" w:rsidRPr="00A3219E">
          <w:rPr>
            <w:rStyle w:val="Hyperlink"/>
            <w:rFonts w:cs="Times New Roman"/>
            <w:noProof/>
          </w:rPr>
          <w:t>2.5.1.</w:t>
        </w:r>
        <w:r w:rsidR="00796100">
          <w:rPr>
            <w:rFonts w:asciiTheme="minorHAnsi" w:eastAsiaTheme="minorEastAsia" w:hAnsiTheme="minorHAnsi"/>
            <w:noProof/>
            <w:lang w:eastAsia="lv-LV"/>
          </w:rPr>
          <w:tab/>
        </w:r>
        <w:r w:rsidR="00796100" w:rsidRPr="00A3219E">
          <w:rPr>
            <w:rStyle w:val="Hyperlink"/>
            <w:noProof/>
          </w:rPr>
          <w:t>Metodes</w:t>
        </w:r>
        <w:r w:rsidR="00796100">
          <w:rPr>
            <w:noProof/>
            <w:webHidden/>
          </w:rPr>
          <w:tab/>
        </w:r>
        <w:r w:rsidR="00796100">
          <w:rPr>
            <w:noProof/>
            <w:webHidden/>
          </w:rPr>
          <w:fldChar w:fldCharType="begin"/>
        </w:r>
        <w:r w:rsidR="00796100">
          <w:rPr>
            <w:noProof/>
            <w:webHidden/>
          </w:rPr>
          <w:instrText xml:space="preserve"> PAGEREF _Toc380756842 \h </w:instrText>
        </w:r>
        <w:r w:rsidR="00796100">
          <w:rPr>
            <w:noProof/>
            <w:webHidden/>
          </w:rPr>
        </w:r>
        <w:r w:rsidR="00796100">
          <w:rPr>
            <w:noProof/>
            <w:webHidden/>
          </w:rPr>
          <w:fldChar w:fldCharType="separate"/>
        </w:r>
        <w:r w:rsidR="00796100">
          <w:rPr>
            <w:noProof/>
            <w:webHidden/>
          </w:rPr>
          <w:t>21</w:t>
        </w:r>
        <w:r w:rsidR="00796100">
          <w:rPr>
            <w:noProof/>
            <w:webHidden/>
          </w:rPr>
          <w:fldChar w:fldCharType="end"/>
        </w:r>
      </w:hyperlink>
    </w:p>
    <w:p w14:paraId="02945E87" w14:textId="77777777" w:rsidR="00796100" w:rsidRDefault="00932F61">
      <w:pPr>
        <w:pStyle w:val="TOC4"/>
        <w:rPr>
          <w:rFonts w:asciiTheme="minorHAnsi" w:eastAsiaTheme="minorEastAsia" w:hAnsiTheme="minorHAnsi"/>
          <w:i w:val="0"/>
          <w:noProof/>
          <w:sz w:val="22"/>
          <w:lang w:eastAsia="lv-LV"/>
        </w:rPr>
      </w:pPr>
      <w:hyperlink w:anchor="_Toc380756843" w:history="1">
        <w:r w:rsidR="00796100" w:rsidRPr="00A3219E">
          <w:rPr>
            <w:rStyle w:val="Hyperlink"/>
            <w:rFonts w:cs="Times New Roman"/>
            <w:noProof/>
          </w:rPr>
          <w:t>2.5.1.1.</w:t>
        </w:r>
        <w:r w:rsidR="00796100">
          <w:rPr>
            <w:rFonts w:asciiTheme="minorHAnsi" w:eastAsiaTheme="minorEastAsia" w:hAnsiTheme="minorHAnsi"/>
            <w:i w:val="0"/>
            <w:noProof/>
            <w:sz w:val="22"/>
            <w:lang w:eastAsia="lv-LV"/>
          </w:rPr>
          <w:tab/>
        </w:r>
        <w:r w:rsidR="00796100" w:rsidRPr="00A3219E">
          <w:rPr>
            <w:rStyle w:val="Hyperlink"/>
            <w:noProof/>
          </w:rPr>
          <w:t>Metode „CreateActivity”</w:t>
        </w:r>
        <w:r w:rsidR="00796100">
          <w:rPr>
            <w:noProof/>
            <w:webHidden/>
          </w:rPr>
          <w:tab/>
        </w:r>
        <w:r w:rsidR="00796100">
          <w:rPr>
            <w:noProof/>
            <w:webHidden/>
          </w:rPr>
          <w:fldChar w:fldCharType="begin"/>
        </w:r>
        <w:r w:rsidR="00796100">
          <w:rPr>
            <w:noProof/>
            <w:webHidden/>
          </w:rPr>
          <w:instrText xml:space="preserve"> PAGEREF _Toc380756843 \h </w:instrText>
        </w:r>
        <w:r w:rsidR="00796100">
          <w:rPr>
            <w:noProof/>
            <w:webHidden/>
          </w:rPr>
        </w:r>
        <w:r w:rsidR="00796100">
          <w:rPr>
            <w:noProof/>
            <w:webHidden/>
          </w:rPr>
          <w:fldChar w:fldCharType="separate"/>
        </w:r>
        <w:r w:rsidR="00796100">
          <w:rPr>
            <w:noProof/>
            <w:webHidden/>
          </w:rPr>
          <w:t>21</w:t>
        </w:r>
        <w:r w:rsidR="00796100">
          <w:rPr>
            <w:noProof/>
            <w:webHidden/>
          </w:rPr>
          <w:fldChar w:fldCharType="end"/>
        </w:r>
      </w:hyperlink>
    </w:p>
    <w:p w14:paraId="10FB1559" w14:textId="77777777" w:rsidR="00796100" w:rsidRDefault="00932F61">
      <w:pPr>
        <w:pStyle w:val="TOC4"/>
        <w:rPr>
          <w:rFonts w:asciiTheme="minorHAnsi" w:eastAsiaTheme="minorEastAsia" w:hAnsiTheme="minorHAnsi"/>
          <w:i w:val="0"/>
          <w:noProof/>
          <w:sz w:val="22"/>
          <w:lang w:eastAsia="lv-LV"/>
        </w:rPr>
      </w:pPr>
      <w:hyperlink w:anchor="_Toc380756844" w:history="1">
        <w:r w:rsidR="00796100" w:rsidRPr="00A3219E">
          <w:rPr>
            <w:rStyle w:val="Hyperlink"/>
            <w:rFonts w:cs="Times New Roman"/>
            <w:noProof/>
          </w:rPr>
          <w:t>2.5.1.2.</w:t>
        </w:r>
        <w:r w:rsidR="00796100">
          <w:rPr>
            <w:rFonts w:asciiTheme="minorHAnsi" w:eastAsiaTheme="minorEastAsia" w:hAnsiTheme="minorHAnsi"/>
            <w:i w:val="0"/>
            <w:noProof/>
            <w:sz w:val="22"/>
            <w:lang w:eastAsia="lv-LV"/>
          </w:rPr>
          <w:tab/>
        </w:r>
        <w:r w:rsidR="00796100" w:rsidRPr="00A3219E">
          <w:rPr>
            <w:rStyle w:val="Hyperlink"/>
            <w:noProof/>
          </w:rPr>
          <w:t>Metode „CreateAsyncActivity”</w:t>
        </w:r>
        <w:r w:rsidR="00796100">
          <w:rPr>
            <w:noProof/>
            <w:webHidden/>
          </w:rPr>
          <w:tab/>
        </w:r>
        <w:r w:rsidR="00796100">
          <w:rPr>
            <w:noProof/>
            <w:webHidden/>
          </w:rPr>
          <w:fldChar w:fldCharType="begin"/>
        </w:r>
        <w:r w:rsidR="00796100">
          <w:rPr>
            <w:noProof/>
            <w:webHidden/>
          </w:rPr>
          <w:instrText xml:space="preserve"> PAGEREF _Toc380756844 \h </w:instrText>
        </w:r>
        <w:r w:rsidR="00796100">
          <w:rPr>
            <w:noProof/>
            <w:webHidden/>
          </w:rPr>
        </w:r>
        <w:r w:rsidR="00796100">
          <w:rPr>
            <w:noProof/>
            <w:webHidden/>
          </w:rPr>
          <w:fldChar w:fldCharType="separate"/>
        </w:r>
        <w:r w:rsidR="00796100">
          <w:rPr>
            <w:noProof/>
            <w:webHidden/>
          </w:rPr>
          <w:t>21</w:t>
        </w:r>
        <w:r w:rsidR="00796100">
          <w:rPr>
            <w:noProof/>
            <w:webHidden/>
          </w:rPr>
          <w:fldChar w:fldCharType="end"/>
        </w:r>
      </w:hyperlink>
    </w:p>
    <w:p w14:paraId="0B6EA292" w14:textId="77777777" w:rsidR="00796100" w:rsidRDefault="00932F61">
      <w:pPr>
        <w:pStyle w:val="TOC4"/>
        <w:rPr>
          <w:rFonts w:asciiTheme="minorHAnsi" w:eastAsiaTheme="minorEastAsia" w:hAnsiTheme="minorHAnsi"/>
          <w:i w:val="0"/>
          <w:noProof/>
          <w:sz w:val="22"/>
          <w:lang w:eastAsia="lv-LV"/>
        </w:rPr>
      </w:pPr>
      <w:hyperlink w:anchor="_Toc380756845" w:history="1">
        <w:r w:rsidR="00796100" w:rsidRPr="00A3219E">
          <w:rPr>
            <w:rStyle w:val="Hyperlink"/>
            <w:rFonts w:cs="Times New Roman"/>
            <w:noProof/>
          </w:rPr>
          <w:t>2.5.1.3.</w:t>
        </w:r>
        <w:r w:rsidR="00796100">
          <w:rPr>
            <w:rFonts w:asciiTheme="minorHAnsi" w:eastAsiaTheme="minorEastAsia" w:hAnsiTheme="minorHAnsi"/>
            <w:i w:val="0"/>
            <w:noProof/>
            <w:sz w:val="22"/>
            <w:lang w:eastAsia="lv-LV"/>
          </w:rPr>
          <w:tab/>
        </w:r>
        <w:r w:rsidR="00796100" w:rsidRPr="00A3219E">
          <w:rPr>
            <w:rStyle w:val="Hyperlink"/>
            <w:noProof/>
          </w:rPr>
          <w:t>Metode „CreateBoundedActivity”</w:t>
        </w:r>
        <w:r w:rsidR="00796100">
          <w:rPr>
            <w:noProof/>
            <w:webHidden/>
          </w:rPr>
          <w:tab/>
        </w:r>
        <w:r w:rsidR="00796100">
          <w:rPr>
            <w:noProof/>
            <w:webHidden/>
          </w:rPr>
          <w:fldChar w:fldCharType="begin"/>
        </w:r>
        <w:r w:rsidR="00796100">
          <w:rPr>
            <w:noProof/>
            <w:webHidden/>
          </w:rPr>
          <w:instrText xml:space="preserve"> PAGEREF _Toc380756845 \h </w:instrText>
        </w:r>
        <w:r w:rsidR="00796100">
          <w:rPr>
            <w:noProof/>
            <w:webHidden/>
          </w:rPr>
        </w:r>
        <w:r w:rsidR="00796100">
          <w:rPr>
            <w:noProof/>
            <w:webHidden/>
          </w:rPr>
          <w:fldChar w:fldCharType="separate"/>
        </w:r>
        <w:r w:rsidR="00796100">
          <w:rPr>
            <w:noProof/>
            <w:webHidden/>
          </w:rPr>
          <w:t>21</w:t>
        </w:r>
        <w:r w:rsidR="00796100">
          <w:rPr>
            <w:noProof/>
            <w:webHidden/>
          </w:rPr>
          <w:fldChar w:fldCharType="end"/>
        </w:r>
      </w:hyperlink>
    </w:p>
    <w:p w14:paraId="2E5F7E1A" w14:textId="77777777" w:rsidR="00796100" w:rsidRDefault="00932F61">
      <w:pPr>
        <w:pStyle w:val="TOC4"/>
        <w:rPr>
          <w:rFonts w:asciiTheme="minorHAnsi" w:eastAsiaTheme="minorEastAsia" w:hAnsiTheme="minorHAnsi"/>
          <w:i w:val="0"/>
          <w:noProof/>
          <w:sz w:val="22"/>
          <w:lang w:eastAsia="lv-LV"/>
        </w:rPr>
      </w:pPr>
      <w:hyperlink w:anchor="_Toc380756846" w:history="1">
        <w:r w:rsidR="00796100" w:rsidRPr="00A3219E">
          <w:rPr>
            <w:rStyle w:val="Hyperlink"/>
            <w:rFonts w:cs="Times New Roman"/>
            <w:noProof/>
          </w:rPr>
          <w:t>2.5.1.4.</w:t>
        </w:r>
        <w:r w:rsidR="00796100">
          <w:rPr>
            <w:rFonts w:asciiTheme="minorHAnsi" w:eastAsiaTheme="minorEastAsia" w:hAnsiTheme="minorHAnsi"/>
            <w:i w:val="0"/>
            <w:noProof/>
            <w:sz w:val="22"/>
            <w:lang w:eastAsia="lv-LV"/>
          </w:rPr>
          <w:tab/>
        </w:r>
        <w:r w:rsidR="00796100" w:rsidRPr="00A3219E">
          <w:rPr>
            <w:rStyle w:val="Hyperlink"/>
            <w:noProof/>
          </w:rPr>
          <w:t>Metode „Dispose”</w:t>
        </w:r>
        <w:r w:rsidR="00796100">
          <w:rPr>
            <w:noProof/>
            <w:webHidden/>
          </w:rPr>
          <w:tab/>
        </w:r>
        <w:r w:rsidR="00796100">
          <w:rPr>
            <w:noProof/>
            <w:webHidden/>
          </w:rPr>
          <w:fldChar w:fldCharType="begin"/>
        </w:r>
        <w:r w:rsidR="00796100">
          <w:rPr>
            <w:noProof/>
            <w:webHidden/>
          </w:rPr>
          <w:instrText xml:space="preserve"> PAGEREF _Toc380756846 \h </w:instrText>
        </w:r>
        <w:r w:rsidR="00796100">
          <w:rPr>
            <w:noProof/>
            <w:webHidden/>
          </w:rPr>
        </w:r>
        <w:r w:rsidR="00796100">
          <w:rPr>
            <w:noProof/>
            <w:webHidden/>
          </w:rPr>
          <w:fldChar w:fldCharType="separate"/>
        </w:r>
        <w:r w:rsidR="00796100">
          <w:rPr>
            <w:noProof/>
            <w:webHidden/>
          </w:rPr>
          <w:t>22</w:t>
        </w:r>
        <w:r w:rsidR="00796100">
          <w:rPr>
            <w:noProof/>
            <w:webHidden/>
          </w:rPr>
          <w:fldChar w:fldCharType="end"/>
        </w:r>
      </w:hyperlink>
    </w:p>
    <w:p w14:paraId="207574BA" w14:textId="77777777" w:rsidR="00796100" w:rsidRDefault="00932F61">
      <w:pPr>
        <w:pStyle w:val="TOC4"/>
        <w:rPr>
          <w:rFonts w:asciiTheme="minorHAnsi" w:eastAsiaTheme="minorEastAsia" w:hAnsiTheme="minorHAnsi"/>
          <w:i w:val="0"/>
          <w:noProof/>
          <w:sz w:val="22"/>
          <w:lang w:eastAsia="lv-LV"/>
        </w:rPr>
      </w:pPr>
      <w:hyperlink w:anchor="_Toc380756847" w:history="1">
        <w:r w:rsidR="00796100" w:rsidRPr="00A3219E">
          <w:rPr>
            <w:rStyle w:val="Hyperlink"/>
            <w:rFonts w:cs="Times New Roman"/>
            <w:noProof/>
          </w:rPr>
          <w:t>2.5.1.5.</w:t>
        </w:r>
        <w:r w:rsidR="00796100">
          <w:rPr>
            <w:rFonts w:asciiTheme="minorHAnsi" w:eastAsiaTheme="minorEastAsia" w:hAnsiTheme="minorHAnsi"/>
            <w:i w:val="0"/>
            <w:noProof/>
            <w:sz w:val="22"/>
            <w:lang w:eastAsia="lv-LV"/>
          </w:rPr>
          <w:tab/>
        </w:r>
        <w:r w:rsidR="00796100" w:rsidRPr="00A3219E">
          <w:rPr>
            <w:rStyle w:val="Hyperlink"/>
            <w:noProof/>
          </w:rPr>
          <w:t>Metode „Suspend”</w:t>
        </w:r>
        <w:r w:rsidR="00796100">
          <w:rPr>
            <w:noProof/>
            <w:webHidden/>
          </w:rPr>
          <w:tab/>
        </w:r>
        <w:r w:rsidR="00796100">
          <w:rPr>
            <w:noProof/>
            <w:webHidden/>
          </w:rPr>
          <w:fldChar w:fldCharType="begin"/>
        </w:r>
        <w:r w:rsidR="00796100">
          <w:rPr>
            <w:noProof/>
            <w:webHidden/>
          </w:rPr>
          <w:instrText xml:space="preserve"> PAGEREF _Toc380756847 \h </w:instrText>
        </w:r>
        <w:r w:rsidR="00796100">
          <w:rPr>
            <w:noProof/>
            <w:webHidden/>
          </w:rPr>
        </w:r>
        <w:r w:rsidR="00796100">
          <w:rPr>
            <w:noProof/>
            <w:webHidden/>
          </w:rPr>
          <w:fldChar w:fldCharType="separate"/>
        </w:r>
        <w:r w:rsidR="00796100">
          <w:rPr>
            <w:noProof/>
            <w:webHidden/>
          </w:rPr>
          <w:t>22</w:t>
        </w:r>
        <w:r w:rsidR="00796100">
          <w:rPr>
            <w:noProof/>
            <w:webHidden/>
          </w:rPr>
          <w:fldChar w:fldCharType="end"/>
        </w:r>
      </w:hyperlink>
    </w:p>
    <w:p w14:paraId="550BCFC5" w14:textId="77777777" w:rsidR="00796100" w:rsidRDefault="00932F61">
      <w:pPr>
        <w:pStyle w:val="TOC4"/>
        <w:rPr>
          <w:rFonts w:asciiTheme="minorHAnsi" w:eastAsiaTheme="minorEastAsia" w:hAnsiTheme="minorHAnsi"/>
          <w:i w:val="0"/>
          <w:noProof/>
          <w:sz w:val="22"/>
          <w:lang w:eastAsia="lv-LV"/>
        </w:rPr>
      </w:pPr>
      <w:hyperlink w:anchor="_Toc380756848" w:history="1">
        <w:r w:rsidR="00796100" w:rsidRPr="00A3219E">
          <w:rPr>
            <w:rStyle w:val="Hyperlink"/>
            <w:rFonts w:cs="Times New Roman"/>
            <w:noProof/>
          </w:rPr>
          <w:t>2.5.1.6.</w:t>
        </w:r>
        <w:r w:rsidR="00796100">
          <w:rPr>
            <w:rFonts w:asciiTheme="minorHAnsi" w:eastAsiaTheme="minorEastAsia" w:hAnsiTheme="minorHAnsi"/>
            <w:i w:val="0"/>
            <w:noProof/>
            <w:sz w:val="22"/>
            <w:lang w:eastAsia="lv-LV"/>
          </w:rPr>
          <w:tab/>
        </w:r>
        <w:r w:rsidR="00796100" w:rsidRPr="00A3219E">
          <w:rPr>
            <w:rStyle w:val="Hyperlink"/>
            <w:noProof/>
          </w:rPr>
          <w:t>Metode „Resume”</w:t>
        </w:r>
        <w:r w:rsidR="00796100">
          <w:rPr>
            <w:noProof/>
            <w:webHidden/>
          </w:rPr>
          <w:tab/>
        </w:r>
        <w:r w:rsidR="00796100">
          <w:rPr>
            <w:noProof/>
            <w:webHidden/>
          </w:rPr>
          <w:fldChar w:fldCharType="begin"/>
        </w:r>
        <w:r w:rsidR="00796100">
          <w:rPr>
            <w:noProof/>
            <w:webHidden/>
          </w:rPr>
          <w:instrText xml:space="preserve"> PAGEREF _Toc380756848 \h </w:instrText>
        </w:r>
        <w:r w:rsidR="00796100">
          <w:rPr>
            <w:noProof/>
            <w:webHidden/>
          </w:rPr>
        </w:r>
        <w:r w:rsidR="00796100">
          <w:rPr>
            <w:noProof/>
            <w:webHidden/>
          </w:rPr>
          <w:fldChar w:fldCharType="separate"/>
        </w:r>
        <w:r w:rsidR="00796100">
          <w:rPr>
            <w:noProof/>
            <w:webHidden/>
          </w:rPr>
          <w:t>22</w:t>
        </w:r>
        <w:r w:rsidR="00796100">
          <w:rPr>
            <w:noProof/>
            <w:webHidden/>
          </w:rPr>
          <w:fldChar w:fldCharType="end"/>
        </w:r>
      </w:hyperlink>
    </w:p>
    <w:p w14:paraId="412EAE5B" w14:textId="77777777" w:rsidR="00796100" w:rsidRDefault="00932F61">
      <w:pPr>
        <w:pStyle w:val="TOC4"/>
        <w:rPr>
          <w:rFonts w:asciiTheme="minorHAnsi" w:eastAsiaTheme="minorEastAsia" w:hAnsiTheme="minorHAnsi"/>
          <w:i w:val="0"/>
          <w:noProof/>
          <w:sz w:val="22"/>
          <w:lang w:eastAsia="lv-LV"/>
        </w:rPr>
      </w:pPr>
      <w:hyperlink w:anchor="_Toc380756849" w:history="1">
        <w:r w:rsidR="00796100" w:rsidRPr="00A3219E">
          <w:rPr>
            <w:rStyle w:val="Hyperlink"/>
            <w:rFonts w:cs="Times New Roman"/>
            <w:noProof/>
          </w:rPr>
          <w:t>2.5.1.7.</w:t>
        </w:r>
        <w:r w:rsidR="00796100">
          <w:rPr>
            <w:rFonts w:asciiTheme="minorHAnsi" w:eastAsiaTheme="minorEastAsia" w:hAnsiTheme="minorHAnsi"/>
            <w:i w:val="0"/>
            <w:noProof/>
            <w:sz w:val="22"/>
            <w:lang w:eastAsia="lv-LV"/>
          </w:rPr>
          <w:tab/>
        </w:r>
        <w:r w:rsidR="00796100" w:rsidRPr="00A3219E">
          <w:rPr>
            <w:rStyle w:val="Hyperlink"/>
            <w:noProof/>
          </w:rPr>
          <w:t>Metode „Stop”</w:t>
        </w:r>
        <w:r w:rsidR="00796100">
          <w:rPr>
            <w:noProof/>
            <w:webHidden/>
          </w:rPr>
          <w:tab/>
        </w:r>
        <w:r w:rsidR="00796100">
          <w:rPr>
            <w:noProof/>
            <w:webHidden/>
          </w:rPr>
          <w:fldChar w:fldCharType="begin"/>
        </w:r>
        <w:r w:rsidR="00796100">
          <w:rPr>
            <w:noProof/>
            <w:webHidden/>
          </w:rPr>
          <w:instrText xml:space="preserve"> PAGEREF _Toc380756849 \h </w:instrText>
        </w:r>
        <w:r w:rsidR="00796100">
          <w:rPr>
            <w:noProof/>
            <w:webHidden/>
          </w:rPr>
        </w:r>
        <w:r w:rsidR="00796100">
          <w:rPr>
            <w:noProof/>
            <w:webHidden/>
          </w:rPr>
          <w:fldChar w:fldCharType="separate"/>
        </w:r>
        <w:r w:rsidR="00796100">
          <w:rPr>
            <w:noProof/>
            <w:webHidden/>
          </w:rPr>
          <w:t>22</w:t>
        </w:r>
        <w:r w:rsidR="00796100">
          <w:rPr>
            <w:noProof/>
            <w:webHidden/>
          </w:rPr>
          <w:fldChar w:fldCharType="end"/>
        </w:r>
      </w:hyperlink>
    </w:p>
    <w:p w14:paraId="36E3A137" w14:textId="77777777" w:rsidR="00796100" w:rsidRDefault="00932F61">
      <w:pPr>
        <w:pStyle w:val="TOC4"/>
        <w:rPr>
          <w:rFonts w:asciiTheme="minorHAnsi" w:eastAsiaTheme="minorEastAsia" w:hAnsiTheme="minorHAnsi"/>
          <w:i w:val="0"/>
          <w:noProof/>
          <w:sz w:val="22"/>
          <w:lang w:eastAsia="lv-LV"/>
        </w:rPr>
      </w:pPr>
      <w:hyperlink w:anchor="_Toc380756850" w:history="1">
        <w:r w:rsidR="00796100" w:rsidRPr="00A3219E">
          <w:rPr>
            <w:rStyle w:val="Hyperlink"/>
            <w:rFonts w:cs="Times New Roman"/>
            <w:noProof/>
          </w:rPr>
          <w:t>2.5.1.8.</w:t>
        </w:r>
        <w:r w:rsidR="00796100">
          <w:rPr>
            <w:rFonts w:asciiTheme="minorHAnsi" w:eastAsiaTheme="minorEastAsia" w:hAnsiTheme="minorHAnsi"/>
            <w:i w:val="0"/>
            <w:noProof/>
            <w:sz w:val="22"/>
            <w:lang w:eastAsia="lv-LV"/>
          </w:rPr>
          <w:tab/>
        </w:r>
        <w:r w:rsidR="00796100" w:rsidRPr="00A3219E">
          <w:rPr>
            <w:rStyle w:val="Hyperlink"/>
            <w:noProof/>
          </w:rPr>
          <w:t>Metode „Start”</w:t>
        </w:r>
        <w:r w:rsidR="00796100">
          <w:rPr>
            <w:noProof/>
            <w:webHidden/>
          </w:rPr>
          <w:tab/>
        </w:r>
        <w:r w:rsidR="00796100">
          <w:rPr>
            <w:noProof/>
            <w:webHidden/>
          </w:rPr>
          <w:fldChar w:fldCharType="begin"/>
        </w:r>
        <w:r w:rsidR="00796100">
          <w:rPr>
            <w:noProof/>
            <w:webHidden/>
          </w:rPr>
          <w:instrText xml:space="preserve"> PAGEREF _Toc380756850 \h </w:instrText>
        </w:r>
        <w:r w:rsidR="00796100">
          <w:rPr>
            <w:noProof/>
            <w:webHidden/>
          </w:rPr>
        </w:r>
        <w:r w:rsidR="00796100">
          <w:rPr>
            <w:noProof/>
            <w:webHidden/>
          </w:rPr>
          <w:fldChar w:fldCharType="separate"/>
        </w:r>
        <w:r w:rsidR="00796100">
          <w:rPr>
            <w:noProof/>
            <w:webHidden/>
          </w:rPr>
          <w:t>22</w:t>
        </w:r>
        <w:r w:rsidR="00796100">
          <w:rPr>
            <w:noProof/>
            <w:webHidden/>
          </w:rPr>
          <w:fldChar w:fldCharType="end"/>
        </w:r>
      </w:hyperlink>
    </w:p>
    <w:p w14:paraId="55AC91BF" w14:textId="77777777" w:rsidR="00796100" w:rsidRDefault="00932F61">
      <w:pPr>
        <w:pStyle w:val="TOC3"/>
        <w:rPr>
          <w:rFonts w:asciiTheme="minorHAnsi" w:eastAsiaTheme="minorEastAsia" w:hAnsiTheme="minorHAnsi"/>
          <w:noProof/>
          <w:lang w:eastAsia="lv-LV"/>
        </w:rPr>
      </w:pPr>
      <w:hyperlink w:anchor="_Toc380756851" w:history="1">
        <w:r w:rsidR="00796100" w:rsidRPr="00A3219E">
          <w:rPr>
            <w:rStyle w:val="Hyperlink"/>
            <w:rFonts w:cs="Times New Roman"/>
            <w:noProof/>
          </w:rPr>
          <w:t>2.5.2.</w:t>
        </w:r>
        <w:r w:rsidR="00796100">
          <w:rPr>
            <w:rFonts w:asciiTheme="minorHAnsi" w:eastAsiaTheme="minorEastAsia" w:hAnsiTheme="minorHAnsi"/>
            <w:noProof/>
            <w:lang w:eastAsia="lv-LV"/>
          </w:rPr>
          <w:tab/>
        </w:r>
        <w:r w:rsidR="00796100" w:rsidRPr="00A3219E">
          <w:rPr>
            <w:rStyle w:val="Hyperlink"/>
            <w:noProof/>
          </w:rPr>
          <w:t>Klases izmantošanas piemērs</w:t>
        </w:r>
        <w:r w:rsidR="00796100">
          <w:rPr>
            <w:noProof/>
            <w:webHidden/>
          </w:rPr>
          <w:tab/>
        </w:r>
        <w:r w:rsidR="00796100">
          <w:rPr>
            <w:noProof/>
            <w:webHidden/>
          </w:rPr>
          <w:fldChar w:fldCharType="begin"/>
        </w:r>
        <w:r w:rsidR="00796100">
          <w:rPr>
            <w:noProof/>
            <w:webHidden/>
          </w:rPr>
          <w:instrText xml:space="preserve"> PAGEREF _Toc380756851 \h </w:instrText>
        </w:r>
        <w:r w:rsidR="00796100">
          <w:rPr>
            <w:noProof/>
            <w:webHidden/>
          </w:rPr>
        </w:r>
        <w:r w:rsidR="00796100">
          <w:rPr>
            <w:noProof/>
            <w:webHidden/>
          </w:rPr>
          <w:fldChar w:fldCharType="separate"/>
        </w:r>
        <w:r w:rsidR="00796100">
          <w:rPr>
            <w:noProof/>
            <w:webHidden/>
          </w:rPr>
          <w:t>22</w:t>
        </w:r>
        <w:r w:rsidR="00796100">
          <w:rPr>
            <w:noProof/>
            <w:webHidden/>
          </w:rPr>
          <w:fldChar w:fldCharType="end"/>
        </w:r>
      </w:hyperlink>
    </w:p>
    <w:p w14:paraId="58603343" w14:textId="77777777" w:rsidR="00796100" w:rsidRDefault="00932F61">
      <w:pPr>
        <w:pStyle w:val="TOC2"/>
        <w:rPr>
          <w:rFonts w:asciiTheme="minorHAnsi" w:eastAsiaTheme="minorEastAsia" w:hAnsiTheme="minorHAnsi"/>
          <w:b w:val="0"/>
          <w:noProof/>
          <w:lang w:eastAsia="lv-LV"/>
        </w:rPr>
      </w:pPr>
      <w:hyperlink w:anchor="_Toc380756852" w:history="1">
        <w:r w:rsidR="00796100" w:rsidRPr="00A3219E">
          <w:rPr>
            <w:rStyle w:val="Hyperlink"/>
            <w:rFonts w:cs="Times New Roman"/>
            <w:noProof/>
          </w:rPr>
          <w:t>2.6.</w:t>
        </w:r>
        <w:r w:rsidR="00796100">
          <w:rPr>
            <w:rFonts w:asciiTheme="minorHAnsi" w:eastAsiaTheme="minorEastAsia" w:hAnsiTheme="minorHAnsi"/>
            <w:b w:val="0"/>
            <w:noProof/>
            <w:lang w:eastAsia="lv-LV"/>
          </w:rPr>
          <w:tab/>
        </w:r>
        <w:r w:rsidR="00796100" w:rsidRPr="00A3219E">
          <w:rPr>
            <w:rStyle w:val="Hyperlink"/>
            <w:noProof/>
          </w:rPr>
          <w:t>Klašu izmantošanas piemērs</w:t>
        </w:r>
        <w:r w:rsidR="00796100">
          <w:rPr>
            <w:noProof/>
            <w:webHidden/>
          </w:rPr>
          <w:tab/>
        </w:r>
        <w:r w:rsidR="00796100">
          <w:rPr>
            <w:noProof/>
            <w:webHidden/>
          </w:rPr>
          <w:fldChar w:fldCharType="begin"/>
        </w:r>
        <w:r w:rsidR="00796100">
          <w:rPr>
            <w:noProof/>
            <w:webHidden/>
          </w:rPr>
          <w:instrText xml:space="preserve"> PAGEREF _Toc380756852 \h </w:instrText>
        </w:r>
        <w:r w:rsidR="00796100">
          <w:rPr>
            <w:noProof/>
            <w:webHidden/>
          </w:rPr>
        </w:r>
        <w:r w:rsidR="00796100">
          <w:rPr>
            <w:noProof/>
            <w:webHidden/>
          </w:rPr>
          <w:fldChar w:fldCharType="separate"/>
        </w:r>
        <w:r w:rsidR="00796100">
          <w:rPr>
            <w:noProof/>
            <w:webHidden/>
          </w:rPr>
          <w:t>23</w:t>
        </w:r>
        <w:r w:rsidR="00796100">
          <w:rPr>
            <w:noProof/>
            <w:webHidden/>
          </w:rPr>
          <w:fldChar w:fldCharType="end"/>
        </w:r>
      </w:hyperlink>
    </w:p>
    <w:p w14:paraId="7D9B7A3C" w14:textId="77777777" w:rsidR="00796100" w:rsidRDefault="00932F61">
      <w:pPr>
        <w:pStyle w:val="TOC1"/>
        <w:rPr>
          <w:rFonts w:asciiTheme="minorHAnsi" w:eastAsiaTheme="minorEastAsia" w:hAnsiTheme="minorHAnsi"/>
          <w:b w:val="0"/>
          <w:caps w:val="0"/>
          <w:noProof/>
          <w:lang w:eastAsia="lv-LV"/>
        </w:rPr>
      </w:pPr>
      <w:hyperlink w:anchor="_Toc380756853" w:history="1">
        <w:r w:rsidR="00796100" w:rsidRPr="00A3219E">
          <w:rPr>
            <w:rStyle w:val="Hyperlink"/>
            <w:rFonts w:cs="Tahoma"/>
            <w:noProof/>
            <w:u w:color="000000"/>
          </w:rPr>
          <w:t>3.</w:t>
        </w:r>
        <w:r w:rsidR="00796100">
          <w:rPr>
            <w:rFonts w:asciiTheme="minorHAnsi" w:eastAsiaTheme="minorEastAsia" w:hAnsiTheme="minorHAnsi"/>
            <w:b w:val="0"/>
            <w:caps w:val="0"/>
            <w:noProof/>
            <w:lang w:eastAsia="lv-LV"/>
          </w:rPr>
          <w:tab/>
        </w:r>
        <w:r w:rsidR="00796100" w:rsidRPr="00A3219E">
          <w:rPr>
            <w:rStyle w:val="Hyperlink"/>
            <w:noProof/>
          </w:rPr>
          <w:t>Klašu izmantošanas piemēri</w:t>
        </w:r>
        <w:r w:rsidR="00796100">
          <w:rPr>
            <w:noProof/>
            <w:webHidden/>
          </w:rPr>
          <w:tab/>
        </w:r>
        <w:r w:rsidR="00796100">
          <w:rPr>
            <w:noProof/>
            <w:webHidden/>
          </w:rPr>
          <w:fldChar w:fldCharType="begin"/>
        </w:r>
        <w:r w:rsidR="00796100">
          <w:rPr>
            <w:noProof/>
            <w:webHidden/>
          </w:rPr>
          <w:instrText xml:space="preserve"> PAGEREF _Toc380756853 \h </w:instrText>
        </w:r>
        <w:r w:rsidR="00796100">
          <w:rPr>
            <w:noProof/>
            <w:webHidden/>
          </w:rPr>
        </w:r>
        <w:r w:rsidR="00796100">
          <w:rPr>
            <w:noProof/>
            <w:webHidden/>
          </w:rPr>
          <w:fldChar w:fldCharType="separate"/>
        </w:r>
        <w:r w:rsidR="00796100">
          <w:rPr>
            <w:noProof/>
            <w:webHidden/>
          </w:rPr>
          <w:t>26</w:t>
        </w:r>
        <w:r w:rsidR="00796100">
          <w:rPr>
            <w:noProof/>
            <w:webHidden/>
          </w:rPr>
          <w:fldChar w:fldCharType="end"/>
        </w:r>
      </w:hyperlink>
    </w:p>
    <w:p w14:paraId="50AD5B63" w14:textId="77777777" w:rsidR="00796100" w:rsidRDefault="00932F61">
      <w:pPr>
        <w:pStyle w:val="TOC2"/>
        <w:rPr>
          <w:rFonts w:asciiTheme="minorHAnsi" w:eastAsiaTheme="minorEastAsia" w:hAnsiTheme="minorHAnsi"/>
          <w:b w:val="0"/>
          <w:noProof/>
          <w:lang w:eastAsia="lv-LV"/>
        </w:rPr>
      </w:pPr>
      <w:hyperlink w:anchor="_Toc380756854" w:history="1">
        <w:r w:rsidR="00796100" w:rsidRPr="00A3219E">
          <w:rPr>
            <w:rStyle w:val="Hyperlink"/>
            <w:rFonts w:cs="Times New Roman"/>
            <w:noProof/>
          </w:rPr>
          <w:t>3.1.</w:t>
        </w:r>
        <w:r w:rsidR="00796100">
          <w:rPr>
            <w:rFonts w:asciiTheme="minorHAnsi" w:eastAsiaTheme="minorEastAsia" w:hAnsiTheme="minorHAnsi"/>
            <w:b w:val="0"/>
            <w:noProof/>
            <w:lang w:eastAsia="lv-LV"/>
          </w:rPr>
          <w:tab/>
        </w:r>
        <w:r w:rsidR="00796100" w:rsidRPr="00A3219E">
          <w:rPr>
            <w:rStyle w:val="Hyperlink"/>
            <w:noProof/>
          </w:rPr>
          <w:t>Vispārējie norādījumi</w:t>
        </w:r>
        <w:r w:rsidR="00796100">
          <w:rPr>
            <w:noProof/>
            <w:webHidden/>
          </w:rPr>
          <w:tab/>
        </w:r>
        <w:r w:rsidR="00796100">
          <w:rPr>
            <w:noProof/>
            <w:webHidden/>
          </w:rPr>
          <w:fldChar w:fldCharType="begin"/>
        </w:r>
        <w:r w:rsidR="00796100">
          <w:rPr>
            <w:noProof/>
            <w:webHidden/>
          </w:rPr>
          <w:instrText xml:space="preserve"> PAGEREF _Toc380756854 \h </w:instrText>
        </w:r>
        <w:r w:rsidR="00796100">
          <w:rPr>
            <w:noProof/>
            <w:webHidden/>
          </w:rPr>
        </w:r>
        <w:r w:rsidR="00796100">
          <w:rPr>
            <w:noProof/>
            <w:webHidden/>
          </w:rPr>
          <w:fldChar w:fldCharType="separate"/>
        </w:r>
        <w:r w:rsidR="00796100">
          <w:rPr>
            <w:noProof/>
            <w:webHidden/>
          </w:rPr>
          <w:t>26</w:t>
        </w:r>
        <w:r w:rsidR="00796100">
          <w:rPr>
            <w:noProof/>
            <w:webHidden/>
          </w:rPr>
          <w:fldChar w:fldCharType="end"/>
        </w:r>
      </w:hyperlink>
    </w:p>
    <w:p w14:paraId="2597CE17" w14:textId="77777777" w:rsidR="00796100" w:rsidRDefault="00932F61">
      <w:pPr>
        <w:pStyle w:val="TOC2"/>
        <w:rPr>
          <w:rFonts w:asciiTheme="minorHAnsi" w:eastAsiaTheme="minorEastAsia" w:hAnsiTheme="minorHAnsi"/>
          <w:b w:val="0"/>
          <w:noProof/>
          <w:lang w:eastAsia="lv-LV"/>
        </w:rPr>
      </w:pPr>
      <w:hyperlink w:anchor="_Toc380756855" w:history="1">
        <w:r w:rsidR="00796100" w:rsidRPr="00A3219E">
          <w:rPr>
            <w:rStyle w:val="Hyperlink"/>
            <w:rFonts w:cs="Times New Roman"/>
            <w:noProof/>
          </w:rPr>
          <w:t>3.2.</w:t>
        </w:r>
        <w:r w:rsidR="00796100">
          <w:rPr>
            <w:rFonts w:asciiTheme="minorHAnsi" w:eastAsiaTheme="minorEastAsia" w:hAnsiTheme="minorHAnsi"/>
            <w:b w:val="0"/>
            <w:noProof/>
            <w:lang w:eastAsia="lv-LV"/>
          </w:rPr>
          <w:tab/>
        </w:r>
        <w:r w:rsidR="00796100" w:rsidRPr="00A3219E">
          <w:rPr>
            <w:rStyle w:val="Hyperlink"/>
            <w:noProof/>
          </w:rPr>
          <w:t>LogUtility</w:t>
        </w:r>
        <w:r w:rsidR="00796100">
          <w:rPr>
            <w:noProof/>
            <w:webHidden/>
          </w:rPr>
          <w:tab/>
        </w:r>
        <w:r w:rsidR="00796100">
          <w:rPr>
            <w:noProof/>
            <w:webHidden/>
          </w:rPr>
          <w:fldChar w:fldCharType="begin"/>
        </w:r>
        <w:r w:rsidR="00796100">
          <w:rPr>
            <w:noProof/>
            <w:webHidden/>
          </w:rPr>
          <w:instrText xml:space="preserve"> PAGEREF _Toc380756855 \h </w:instrText>
        </w:r>
        <w:r w:rsidR="00796100">
          <w:rPr>
            <w:noProof/>
            <w:webHidden/>
          </w:rPr>
        </w:r>
        <w:r w:rsidR="00796100">
          <w:rPr>
            <w:noProof/>
            <w:webHidden/>
          </w:rPr>
          <w:fldChar w:fldCharType="separate"/>
        </w:r>
        <w:r w:rsidR="00796100">
          <w:rPr>
            <w:noProof/>
            <w:webHidden/>
          </w:rPr>
          <w:t>26</w:t>
        </w:r>
        <w:r w:rsidR="00796100">
          <w:rPr>
            <w:noProof/>
            <w:webHidden/>
          </w:rPr>
          <w:fldChar w:fldCharType="end"/>
        </w:r>
      </w:hyperlink>
    </w:p>
    <w:p w14:paraId="4BCA1C20" w14:textId="77777777" w:rsidR="00796100" w:rsidRDefault="00932F61">
      <w:pPr>
        <w:pStyle w:val="TOC2"/>
        <w:rPr>
          <w:rFonts w:asciiTheme="minorHAnsi" w:eastAsiaTheme="minorEastAsia" w:hAnsiTheme="minorHAnsi"/>
          <w:b w:val="0"/>
          <w:noProof/>
          <w:lang w:eastAsia="lv-LV"/>
        </w:rPr>
      </w:pPr>
      <w:hyperlink w:anchor="_Toc380756856" w:history="1">
        <w:r w:rsidR="00796100" w:rsidRPr="00A3219E">
          <w:rPr>
            <w:rStyle w:val="Hyperlink"/>
            <w:rFonts w:cs="Times New Roman"/>
            <w:noProof/>
          </w:rPr>
          <w:t>3.3.</w:t>
        </w:r>
        <w:r w:rsidR="00796100">
          <w:rPr>
            <w:rFonts w:asciiTheme="minorHAnsi" w:eastAsiaTheme="minorEastAsia" w:hAnsiTheme="minorHAnsi"/>
            <w:b w:val="0"/>
            <w:noProof/>
            <w:lang w:eastAsia="lv-LV"/>
          </w:rPr>
          <w:tab/>
        </w:r>
        <w:r w:rsidR="00796100" w:rsidRPr="00A3219E">
          <w:rPr>
            <w:rStyle w:val="Hyperlink"/>
            <w:noProof/>
          </w:rPr>
          <w:t>Personalizētais audits</w:t>
        </w:r>
        <w:r w:rsidR="00796100">
          <w:rPr>
            <w:noProof/>
            <w:webHidden/>
          </w:rPr>
          <w:tab/>
        </w:r>
        <w:r w:rsidR="00796100">
          <w:rPr>
            <w:noProof/>
            <w:webHidden/>
          </w:rPr>
          <w:fldChar w:fldCharType="begin"/>
        </w:r>
        <w:r w:rsidR="00796100">
          <w:rPr>
            <w:noProof/>
            <w:webHidden/>
          </w:rPr>
          <w:instrText xml:space="preserve"> PAGEREF _Toc380756856 \h </w:instrText>
        </w:r>
        <w:r w:rsidR="00796100">
          <w:rPr>
            <w:noProof/>
            <w:webHidden/>
          </w:rPr>
        </w:r>
        <w:r w:rsidR="00796100">
          <w:rPr>
            <w:noProof/>
            <w:webHidden/>
          </w:rPr>
          <w:fldChar w:fldCharType="separate"/>
        </w:r>
        <w:r w:rsidR="00796100">
          <w:rPr>
            <w:noProof/>
            <w:webHidden/>
          </w:rPr>
          <w:t>28</w:t>
        </w:r>
        <w:r w:rsidR="00796100">
          <w:rPr>
            <w:noProof/>
            <w:webHidden/>
          </w:rPr>
          <w:fldChar w:fldCharType="end"/>
        </w:r>
      </w:hyperlink>
    </w:p>
    <w:p w14:paraId="23A5D450" w14:textId="77777777" w:rsidR="00796100" w:rsidRDefault="00932F61">
      <w:pPr>
        <w:pStyle w:val="TOC2"/>
        <w:rPr>
          <w:rFonts w:asciiTheme="minorHAnsi" w:eastAsiaTheme="minorEastAsia" w:hAnsiTheme="minorHAnsi"/>
          <w:b w:val="0"/>
          <w:noProof/>
          <w:lang w:eastAsia="lv-LV"/>
        </w:rPr>
      </w:pPr>
      <w:hyperlink w:anchor="_Toc380756857" w:history="1">
        <w:r w:rsidR="00796100" w:rsidRPr="00A3219E">
          <w:rPr>
            <w:rStyle w:val="Hyperlink"/>
            <w:rFonts w:cs="Times New Roman"/>
            <w:noProof/>
          </w:rPr>
          <w:t>3.4.</w:t>
        </w:r>
        <w:r w:rsidR="00796100">
          <w:rPr>
            <w:rFonts w:asciiTheme="minorHAnsi" w:eastAsiaTheme="minorEastAsia" w:hAnsiTheme="minorHAnsi"/>
            <w:b w:val="0"/>
            <w:noProof/>
            <w:lang w:eastAsia="lv-LV"/>
          </w:rPr>
          <w:tab/>
        </w:r>
        <w:r w:rsidR="00796100" w:rsidRPr="00A3219E">
          <w:rPr>
            <w:rStyle w:val="Hyperlink"/>
            <w:noProof/>
          </w:rPr>
          <w:t>TraceUtility</w:t>
        </w:r>
        <w:r w:rsidR="00796100">
          <w:rPr>
            <w:noProof/>
            <w:webHidden/>
          </w:rPr>
          <w:tab/>
        </w:r>
        <w:r w:rsidR="00796100">
          <w:rPr>
            <w:noProof/>
            <w:webHidden/>
          </w:rPr>
          <w:fldChar w:fldCharType="begin"/>
        </w:r>
        <w:r w:rsidR="00796100">
          <w:rPr>
            <w:noProof/>
            <w:webHidden/>
          </w:rPr>
          <w:instrText xml:space="preserve"> PAGEREF _Toc380756857 \h </w:instrText>
        </w:r>
        <w:r w:rsidR="00796100">
          <w:rPr>
            <w:noProof/>
            <w:webHidden/>
          </w:rPr>
        </w:r>
        <w:r w:rsidR="00796100">
          <w:rPr>
            <w:noProof/>
            <w:webHidden/>
          </w:rPr>
          <w:fldChar w:fldCharType="separate"/>
        </w:r>
        <w:r w:rsidR="00796100">
          <w:rPr>
            <w:noProof/>
            <w:webHidden/>
          </w:rPr>
          <w:t>29</w:t>
        </w:r>
        <w:r w:rsidR="00796100">
          <w:rPr>
            <w:noProof/>
            <w:webHidden/>
          </w:rPr>
          <w:fldChar w:fldCharType="end"/>
        </w:r>
      </w:hyperlink>
    </w:p>
    <w:p w14:paraId="2BCECEFD" w14:textId="77777777" w:rsidR="00796100" w:rsidRDefault="00932F61">
      <w:pPr>
        <w:pStyle w:val="TOC2"/>
        <w:rPr>
          <w:rFonts w:asciiTheme="minorHAnsi" w:eastAsiaTheme="minorEastAsia" w:hAnsiTheme="minorHAnsi"/>
          <w:b w:val="0"/>
          <w:noProof/>
          <w:lang w:eastAsia="lv-LV"/>
        </w:rPr>
      </w:pPr>
      <w:hyperlink w:anchor="_Toc380756858" w:history="1">
        <w:r w:rsidR="00796100" w:rsidRPr="00A3219E">
          <w:rPr>
            <w:rStyle w:val="Hyperlink"/>
            <w:rFonts w:cs="Times New Roman"/>
            <w:noProof/>
          </w:rPr>
          <w:t>3.5.</w:t>
        </w:r>
        <w:r w:rsidR="00796100">
          <w:rPr>
            <w:rFonts w:asciiTheme="minorHAnsi" w:eastAsiaTheme="minorEastAsia" w:hAnsiTheme="minorHAnsi"/>
            <w:b w:val="0"/>
            <w:noProof/>
            <w:lang w:eastAsia="lv-LV"/>
          </w:rPr>
          <w:tab/>
        </w:r>
        <w:r w:rsidR="00796100" w:rsidRPr="00A3219E">
          <w:rPr>
            <w:rStyle w:val="Hyperlink"/>
            <w:noProof/>
          </w:rPr>
          <w:t>ExceptionUtility</w:t>
        </w:r>
        <w:r w:rsidR="00796100">
          <w:rPr>
            <w:noProof/>
            <w:webHidden/>
          </w:rPr>
          <w:tab/>
        </w:r>
        <w:r w:rsidR="00796100">
          <w:rPr>
            <w:noProof/>
            <w:webHidden/>
          </w:rPr>
          <w:fldChar w:fldCharType="begin"/>
        </w:r>
        <w:r w:rsidR="00796100">
          <w:rPr>
            <w:noProof/>
            <w:webHidden/>
          </w:rPr>
          <w:instrText xml:space="preserve"> PAGEREF _Toc380756858 \h </w:instrText>
        </w:r>
        <w:r w:rsidR="00796100">
          <w:rPr>
            <w:noProof/>
            <w:webHidden/>
          </w:rPr>
        </w:r>
        <w:r w:rsidR="00796100">
          <w:rPr>
            <w:noProof/>
            <w:webHidden/>
          </w:rPr>
          <w:fldChar w:fldCharType="separate"/>
        </w:r>
        <w:r w:rsidR="00796100">
          <w:rPr>
            <w:noProof/>
            <w:webHidden/>
          </w:rPr>
          <w:t>31</w:t>
        </w:r>
        <w:r w:rsidR="00796100">
          <w:rPr>
            <w:noProof/>
            <w:webHidden/>
          </w:rPr>
          <w:fldChar w:fldCharType="end"/>
        </w:r>
      </w:hyperlink>
    </w:p>
    <w:p w14:paraId="37E79627" w14:textId="77777777" w:rsidR="00796100" w:rsidRDefault="00932F61">
      <w:pPr>
        <w:pStyle w:val="TOC2"/>
        <w:rPr>
          <w:rFonts w:asciiTheme="minorHAnsi" w:eastAsiaTheme="minorEastAsia" w:hAnsiTheme="minorHAnsi"/>
          <w:b w:val="0"/>
          <w:noProof/>
          <w:lang w:eastAsia="lv-LV"/>
        </w:rPr>
      </w:pPr>
      <w:hyperlink w:anchor="_Toc380756859" w:history="1">
        <w:r w:rsidR="00796100" w:rsidRPr="00A3219E">
          <w:rPr>
            <w:rStyle w:val="Hyperlink"/>
            <w:rFonts w:cs="Times New Roman"/>
            <w:noProof/>
          </w:rPr>
          <w:t>3.6.</w:t>
        </w:r>
        <w:r w:rsidR="00796100">
          <w:rPr>
            <w:rFonts w:asciiTheme="minorHAnsi" w:eastAsiaTheme="minorEastAsia" w:hAnsiTheme="minorHAnsi"/>
            <w:b w:val="0"/>
            <w:noProof/>
            <w:lang w:eastAsia="lv-LV"/>
          </w:rPr>
          <w:tab/>
        </w:r>
        <w:r w:rsidR="00796100" w:rsidRPr="00A3219E">
          <w:rPr>
            <w:rStyle w:val="Hyperlink"/>
            <w:noProof/>
          </w:rPr>
          <w:t>LogActivity</w:t>
        </w:r>
        <w:r w:rsidR="00796100">
          <w:rPr>
            <w:noProof/>
            <w:webHidden/>
          </w:rPr>
          <w:tab/>
        </w:r>
        <w:r w:rsidR="00796100">
          <w:rPr>
            <w:noProof/>
            <w:webHidden/>
          </w:rPr>
          <w:fldChar w:fldCharType="begin"/>
        </w:r>
        <w:r w:rsidR="00796100">
          <w:rPr>
            <w:noProof/>
            <w:webHidden/>
          </w:rPr>
          <w:instrText xml:space="preserve"> PAGEREF _Toc380756859 \h </w:instrText>
        </w:r>
        <w:r w:rsidR="00796100">
          <w:rPr>
            <w:noProof/>
            <w:webHidden/>
          </w:rPr>
        </w:r>
        <w:r w:rsidR="00796100">
          <w:rPr>
            <w:noProof/>
            <w:webHidden/>
          </w:rPr>
          <w:fldChar w:fldCharType="separate"/>
        </w:r>
        <w:r w:rsidR="00796100">
          <w:rPr>
            <w:noProof/>
            <w:webHidden/>
          </w:rPr>
          <w:t>33</w:t>
        </w:r>
        <w:r w:rsidR="00796100">
          <w:rPr>
            <w:noProof/>
            <w:webHidden/>
          </w:rPr>
          <w:fldChar w:fldCharType="end"/>
        </w:r>
      </w:hyperlink>
    </w:p>
    <w:p w14:paraId="4A7832A1" w14:textId="77777777" w:rsidR="00796100" w:rsidRDefault="00932F61">
      <w:pPr>
        <w:pStyle w:val="TOC2"/>
        <w:rPr>
          <w:rFonts w:asciiTheme="minorHAnsi" w:eastAsiaTheme="minorEastAsia" w:hAnsiTheme="minorHAnsi"/>
          <w:b w:val="0"/>
          <w:noProof/>
          <w:lang w:eastAsia="lv-LV"/>
        </w:rPr>
      </w:pPr>
      <w:hyperlink w:anchor="_Toc380756860" w:history="1">
        <w:r w:rsidR="00796100" w:rsidRPr="00A3219E">
          <w:rPr>
            <w:rStyle w:val="Hyperlink"/>
            <w:rFonts w:cs="Times New Roman"/>
            <w:noProof/>
          </w:rPr>
          <w:t>3.7.</w:t>
        </w:r>
        <w:r w:rsidR="00796100">
          <w:rPr>
            <w:rFonts w:asciiTheme="minorHAnsi" w:eastAsiaTheme="minorEastAsia" w:hAnsiTheme="minorHAnsi"/>
            <w:b w:val="0"/>
            <w:noProof/>
            <w:lang w:eastAsia="lv-LV"/>
          </w:rPr>
          <w:tab/>
        </w:r>
        <w:r w:rsidR="00796100" w:rsidRPr="00A3219E">
          <w:rPr>
            <w:rStyle w:val="Hyperlink"/>
            <w:noProof/>
          </w:rPr>
          <w:t>ExtraInformationProvider</w:t>
        </w:r>
        <w:r w:rsidR="00796100">
          <w:rPr>
            <w:noProof/>
            <w:webHidden/>
          </w:rPr>
          <w:tab/>
        </w:r>
        <w:r w:rsidR="00796100">
          <w:rPr>
            <w:noProof/>
            <w:webHidden/>
          </w:rPr>
          <w:fldChar w:fldCharType="begin"/>
        </w:r>
        <w:r w:rsidR="00796100">
          <w:rPr>
            <w:noProof/>
            <w:webHidden/>
          </w:rPr>
          <w:instrText xml:space="preserve"> PAGEREF _Toc380756860 \h </w:instrText>
        </w:r>
        <w:r w:rsidR="00796100">
          <w:rPr>
            <w:noProof/>
            <w:webHidden/>
          </w:rPr>
        </w:r>
        <w:r w:rsidR="00796100">
          <w:rPr>
            <w:noProof/>
            <w:webHidden/>
          </w:rPr>
          <w:fldChar w:fldCharType="separate"/>
        </w:r>
        <w:r w:rsidR="00796100">
          <w:rPr>
            <w:noProof/>
            <w:webHidden/>
          </w:rPr>
          <w:t>36</w:t>
        </w:r>
        <w:r w:rsidR="00796100">
          <w:rPr>
            <w:noProof/>
            <w:webHidden/>
          </w:rPr>
          <w:fldChar w:fldCharType="end"/>
        </w:r>
      </w:hyperlink>
    </w:p>
    <w:p w14:paraId="003B29E0" w14:textId="77777777" w:rsidR="00796100" w:rsidRDefault="00932F61">
      <w:pPr>
        <w:pStyle w:val="TOC2"/>
        <w:rPr>
          <w:rFonts w:asciiTheme="minorHAnsi" w:eastAsiaTheme="minorEastAsia" w:hAnsiTheme="minorHAnsi"/>
          <w:b w:val="0"/>
          <w:noProof/>
          <w:lang w:eastAsia="lv-LV"/>
        </w:rPr>
      </w:pPr>
      <w:hyperlink w:anchor="_Toc380756861" w:history="1">
        <w:r w:rsidR="00796100" w:rsidRPr="00A3219E">
          <w:rPr>
            <w:rStyle w:val="Hyperlink"/>
            <w:rFonts w:cs="Times New Roman"/>
            <w:noProof/>
          </w:rPr>
          <w:t>3.8.</w:t>
        </w:r>
        <w:r w:rsidR="00796100">
          <w:rPr>
            <w:rFonts w:asciiTheme="minorHAnsi" w:eastAsiaTheme="minorEastAsia" w:hAnsiTheme="minorHAnsi"/>
            <w:b w:val="0"/>
            <w:noProof/>
            <w:lang w:eastAsia="lv-LV"/>
          </w:rPr>
          <w:tab/>
        </w:r>
        <w:r w:rsidR="00796100" w:rsidRPr="00A3219E">
          <w:rPr>
            <w:rStyle w:val="Hyperlink"/>
            <w:noProof/>
          </w:rPr>
          <w:t>Enterprise Library 5.0.0.0</w:t>
        </w:r>
        <w:r w:rsidR="00796100">
          <w:rPr>
            <w:noProof/>
            <w:webHidden/>
          </w:rPr>
          <w:tab/>
        </w:r>
        <w:r w:rsidR="00796100">
          <w:rPr>
            <w:noProof/>
            <w:webHidden/>
          </w:rPr>
          <w:fldChar w:fldCharType="begin"/>
        </w:r>
        <w:r w:rsidR="00796100">
          <w:rPr>
            <w:noProof/>
            <w:webHidden/>
          </w:rPr>
          <w:instrText xml:space="preserve"> PAGEREF _Toc380756861 \h </w:instrText>
        </w:r>
        <w:r w:rsidR="00796100">
          <w:rPr>
            <w:noProof/>
            <w:webHidden/>
          </w:rPr>
        </w:r>
        <w:r w:rsidR="00796100">
          <w:rPr>
            <w:noProof/>
            <w:webHidden/>
          </w:rPr>
          <w:fldChar w:fldCharType="separate"/>
        </w:r>
        <w:r w:rsidR="00796100">
          <w:rPr>
            <w:noProof/>
            <w:webHidden/>
          </w:rPr>
          <w:t>37</w:t>
        </w:r>
        <w:r w:rsidR="00796100">
          <w:rPr>
            <w:noProof/>
            <w:webHidden/>
          </w:rPr>
          <w:fldChar w:fldCharType="end"/>
        </w:r>
      </w:hyperlink>
    </w:p>
    <w:p w14:paraId="78C2329D" w14:textId="77777777" w:rsidR="00796100" w:rsidRDefault="00932F61">
      <w:pPr>
        <w:pStyle w:val="TOC2"/>
        <w:rPr>
          <w:rFonts w:asciiTheme="minorHAnsi" w:eastAsiaTheme="minorEastAsia" w:hAnsiTheme="minorHAnsi"/>
          <w:b w:val="0"/>
          <w:noProof/>
          <w:lang w:eastAsia="lv-LV"/>
        </w:rPr>
      </w:pPr>
      <w:hyperlink w:anchor="_Toc380756862" w:history="1">
        <w:r w:rsidR="00796100" w:rsidRPr="00A3219E">
          <w:rPr>
            <w:rStyle w:val="Hyperlink"/>
            <w:rFonts w:cs="Times New Roman"/>
            <w:noProof/>
          </w:rPr>
          <w:t>3.9.</w:t>
        </w:r>
        <w:r w:rsidR="00796100">
          <w:rPr>
            <w:rFonts w:asciiTheme="minorHAnsi" w:eastAsiaTheme="minorEastAsia" w:hAnsiTheme="minorHAnsi"/>
            <w:b w:val="0"/>
            <w:noProof/>
            <w:lang w:eastAsia="lv-LV"/>
          </w:rPr>
          <w:tab/>
        </w:r>
        <w:r w:rsidR="00796100" w:rsidRPr="00A3219E">
          <w:rPr>
            <w:rStyle w:val="Hyperlink"/>
            <w:noProof/>
          </w:rPr>
          <w:t>WCF Servisa un klienta trasēšana</w:t>
        </w:r>
        <w:r w:rsidR="00796100">
          <w:rPr>
            <w:noProof/>
            <w:webHidden/>
          </w:rPr>
          <w:tab/>
        </w:r>
        <w:r w:rsidR="00796100">
          <w:rPr>
            <w:noProof/>
            <w:webHidden/>
          </w:rPr>
          <w:fldChar w:fldCharType="begin"/>
        </w:r>
        <w:r w:rsidR="00796100">
          <w:rPr>
            <w:noProof/>
            <w:webHidden/>
          </w:rPr>
          <w:instrText xml:space="preserve"> PAGEREF _Toc380756862 \h </w:instrText>
        </w:r>
        <w:r w:rsidR="00796100">
          <w:rPr>
            <w:noProof/>
            <w:webHidden/>
          </w:rPr>
        </w:r>
        <w:r w:rsidR="00796100">
          <w:rPr>
            <w:noProof/>
            <w:webHidden/>
          </w:rPr>
          <w:fldChar w:fldCharType="separate"/>
        </w:r>
        <w:r w:rsidR="00796100">
          <w:rPr>
            <w:noProof/>
            <w:webHidden/>
          </w:rPr>
          <w:t>37</w:t>
        </w:r>
        <w:r w:rsidR="00796100">
          <w:rPr>
            <w:noProof/>
            <w:webHidden/>
          </w:rPr>
          <w:fldChar w:fldCharType="end"/>
        </w:r>
      </w:hyperlink>
    </w:p>
    <w:p w14:paraId="4D1CB2BD" w14:textId="77777777" w:rsidR="00796100" w:rsidRDefault="00932F61">
      <w:pPr>
        <w:pStyle w:val="TOC3"/>
        <w:rPr>
          <w:rFonts w:asciiTheme="minorHAnsi" w:eastAsiaTheme="minorEastAsia" w:hAnsiTheme="minorHAnsi"/>
          <w:noProof/>
          <w:lang w:eastAsia="lv-LV"/>
        </w:rPr>
      </w:pPr>
      <w:hyperlink w:anchor="_Toc380756863" w:history="1">
        <w:r w:rsidR="00796100" w:rsidRPr="00A3219E">
          <w:rPr>
            <w:rStyle w:val="Hyperlink"/>
            <w:rFonts w:cs="Times New Roman"/>
            <w:noProof/>
          </w:rPr>
          <w:t>3.9.1.</w:t>
        </w:r>
        <w:r w:rsidR="00796100">
          <w:rPr>
            <w:rFonts w:asciiTheme="minorHAnsi" w:eastAsiaTheme="minorEastAsia" w:hAnsiTheme="minorHAnsi"/>
            <w:noProof/>
            <w:lang w:eastAsia="lv-LV"/>
          </w:rPr>
          <w:tab/>
        </w:r>
        <w:r w:rsidR="00796100" w:rsidRPr="00A3219E">
          <w:rPr>
            <w:rStyle w:val="Hyperlink"/>
            <w:noProof/>
          </w:rPr>
          <w:t>Klienta konfigurācijas datne</w:t>
        </w:r>
        <w:r w:rsidR="00796100">
          <w:rPr>
            <w:noProof/>
            <w:webHidden/>
          </w:rPr>
          <w:tab/>
        </w:r>
        <w:r w:rsidR="00796100">
          <w:rPr>
            <w:noProof/>
            <w:webHidden/>
          </w:rPr>
          <w:fldChar w:fldCharType="begin"/>
        </w:r>
        <w:r w:rsidR="00796100">
          <w:rPr>
            <w:noProof/>
            <w:webHidden/>
          </w:rPr>
          <w:instrText xml:space="preserve"> PAGEREF _Toc380756863 \h </w:instrText>
        </w:r>
        <w:r w:rsidR="00796100">
          <w:rPr>
            <w:noProof/>
            <w:webHidden/>
          </w:rPr>
        </w:r>
        <w:r w:rsidR="00796100">
          <w:rPr>
            <w:noProof/>
            <w:webHidden/>
          </w:rPr>
          <w:fldChar w:fldCharType="separate"/>
        </w:r>
        <w:r w:rsidR="00796100">
          <w:rPr>
            <w:noProof/>
            <w:webHidden/>
          </w:rPr>
          <w:t>37</w:t>
        </w:r>
        <w:r w:rsidR="00796100">
          <w:rPr>
            <w:noProof/>
            <w:webHidden/>
          </w:rPr>
          <w:fldChar w:fldCharType="end"/>
        </w:r>
      </w:hyperlink>
    </w:p>
    <w:p w14:paraId="6101CE8E" w14:textId="77777777" w:rsidR="00796100" w:rsidRDefault="00932F61">
      <w:pPr>
        <w:pStyle w:val="TOC3"/>
        <w:rPr>
          <w:rFonts w:asciiTheme="minorHAnsi" w:eastAsiaTheme="minorEastAsia" w:hAnsiTheme="minorHAnsi"/>
          <w:noProof/>
          <w:lang w:eastAsia="lv-LV"/>
        </w:rPr>
      </w:pPr>
      <w:hyperlink w:anchor="_Toc380756864" w:history="1">
        <w:r w:rsidR="00796100" w:rsidRPr="00A3219E">
          <w:rPr>
            <w:rStyle w:val="Hyperlink"/>
            <w:rFonts w:cs="Times New Roman"/>
            <w:noProof/>
          </w:rPr>
          <w:t>3.9.2.</w:t>
        </w:r>
        <w:r w:rsidR="00796100">
          <w:rPr>
            <w:rFonts w:asciiTheme="minorHAnsi" w:eastAsiaTheme="minorEastAsia" w:hAnsiTheme="minorHAnsi"/>
            <w:noProof/>
            <w:lang w:eastAsia="lv-LV"/>
          </w:rPr>
          <w:tab/>
        </w:r>
        <w:r w:rsidR="00796100" w:rsidRPr="00A3219E">
          <w:rPr>
            <w:rStyle w:val="Hyperlink"/>
            <w:noProof/>
          </w:rPr>
          <w:t>Servisa konfigurācijas datne</w:t>
        </w:r>
        <w:r w:rsidR="00796100">
          <w:rPr>
            <w:noProof/>
            <w:webHidden/>
          </w:rPr>
          <w:tab/>
        </w:r>
        <w:r w:rsidR="00796100">
          <w:rPr>
            <w:noProof/>
            <w:webHidden/>
          </w:rPr>
          <w:fldChar w:fldCharType="begin"/>
        </w:r>
        <w:r w:rsidR="00796100">
          <w:rPr>
            <w:noProof/>
            <w:webHidden/>
          </w:rPr>
          <w:instrText xml:space="preserve"> PAGEREF _Toc380756864 \h </w:instrText>
        </w:r>
        <w:r w:rsidR="00796100">
          <w:rPr>
            <w:noProof/>
            <w:webHidden/>
          </w:rPr>
        </w:r>
        <w:r w:rsidR="00796100">
          <w:rPr>
            <w:noProof/>
            <w:webHidden/>
          </w:rPr>
          <w:fldChar w:fldCharType="separate"/>
        </w:r>
        <w:r w:rsidR="00796100">
          <w:rPr>
            <w:noProof/>
            <w:webHidden/>
          </w:rPr>
          <w:t>39</w:t>
        </w:r>
        <w:r w:rsidR="00796100">
          <w:rPr>
            <w:noProof/>
            <w:webHidden/>
          </w:rPr>
          <w:fldChar w:fldCharType="end"/>
        </w:r>
      </w:hyperlink>
    </w:p>
    <w:p w14:paraId="1D5E0BE2" w14:textId="77777777" w:rsidR="00796100" w:rsidRDefault="00932F61">
      <w:pPr>
        <w:pStyle w:val="TOC3"/>
        <w:rPr>
          <w:rFonts w:asciiTheme="minorHAnsi" w:eastAsiaTheme="minorEastAsia" w:hAnsiTheme="minorHAnsi"/>
          <w:noProof/>
          <w:lang w:eastAsia="lv-LV"/>
        </w:rPr>
      </w:pPr>
      <w:hyperlink w:anchor="_Toc380756865" w:history="1">
        <w:r w:rsidR="00796100" w:rsidRPr="00A3219E">
          <w:rPr>
            <w:rStyle w:val="Hyperlink"/>
            <w:rFonts w:cs="Times New Roman"/>
            <w:noProof/>
          </w:rPr>
          <w:t>3.9.3.</w:t>
        </w:r>
        <w:r w:rsidR="00796100">
          <w:rPr>
            <w:rFonts w:asciiTheme="minorHAnsi" w:eastAsiaTheme="minorEastAsia" w:hAnsiTheme="minorHAnsi"/>
            <w:noProof/>
            <w:lang w:eastAsia="lv-LV"/>
          </w:rPr>
          <w:tab/>
        </w:r>
        <w:r w:rsidR="00796100" w:rsidRPr="00A3219E">
          <w:rPr>
            <w:rStyle w:val="Hyperlink"/>
            <w:noProof/>
          </w:rPr>
          <w:t>Žurnalēšana ar Diagnostic.dll</w:t>
        </w:r>
        <w:r w:rsidR="00796100">
          <w:rPr>
            <w:noProof/>
            <w:webHidden/>
          </w:rPr>
          <w:tab/>
        </w:r>
        <w:r w:rsidR="00796100">
          <w:rPr>
            <w:noProof/>
            <w:webHidden/>
          </w:rPr>
          <w:fldChar w:fldCharType="begin"/>
        </w:r>
        <w:r w:rsidR="00796100">
          <w:rPr>
            <w:noProof/>
            <w:webHidden/>
          </w:rPr>
          <w:instrText xml:space="preserve"> PAGEREF _Toc380756865 \h </w:instrText>
        </w:r>
        <w:r w:rsidR="00796100">
          <w:rPr>
            <w:noProof/>
            <w:webHidden/>
          </w:rPr>
        </w:r>
        <w:r w:rsidR="00796100">
          <w:rPr>
            <w:noProof/>
            <w:webHidden/>
          </w:rPr>
          <w:fldChar w:fldCharType="separate"/>
        </w:r>
        <w:r w:rsidR="00796100">
          <w:rPr>
            <w:noProof/>
            <w:webHidden/>
          </w:rPr>
          <w:t>40</w:t>
        </w:r>
        <w:r w:rsidR="00796100">
          <w:rPr>
            <w:noProof/>
            <w:webHidden/>
          </w:rPr>
          <w:fldChar w:fldCharType="end"/>
        </w:r>
      </w:hyperlink>
    </w:p>
    <w:p w14:paraId="3BFA9EF7" w14:textId="77777777" w:rsidR="00796100" w:rsidRDefault="00932F61">
      <w:pPr>
        <w:pStyle w:val="TOC3"/>
        <w:rPr>
          <w:rFonts w:asciiTheme="minorHAnsi" w:eastAsiaTheme="minorEastAsia" w:hAnsiTheme="minorHAnsi"/>
          <w:noProof/>
          <w:lang w:eastAsia="lv-LV"/>
        </w:rPr>
      </w:pPr>
      <w:hyperlink w:anchor="_Toc380756866" w:history="1">
        <w:r w:rsidR="00796100" w:rsidRPr="00A3219E">
          <w:rPr>
            <w:rStyle w:val="Hyperlink"/>
            <w:rFonts w:cs="Times New Roman"/>
            <w:noProof/>
          </w:rPr>
          <w:t>3.9.4.</w:t>
        </w:r>
        <w:r w:rsidR="00796100">
          <w:rPr>
            <w:rFonts w:asciiTheme="minorHAnsi" w:eastAsiaTheme="minorEastAsia" w:hAnsiTheme="minorHAnsi"/>
            <w:noProof/>
            <w:lang w:eastAsia="lv-LV"/>
          </w:rPr>
          <w:tab/>
        </w:r>
        <w:r w:rsidR="00796100" w:rsidRPr="00A3219E">
          <w:rPr>
            <w:rStyle w:val="Hyperlink"/>
            <w:noProof/>
          </w:rPr>
          <w:t>Sinhrons servisa izsaukums</w:t>
        </w:r>
        <w:r w:rsidR="00796100">
          <w:rPr>
            <w:noProof/>
            <w:webHidden/>
          </w:rPr>
          <w:tab/>
        </w:r>
        <w:r w:rsidR="00796100">
          <w:rPr>
            <w:noProof/>
            <w:webHidden/>
          </w:rPr>
          <w:fldChar w:fldCharType="begin"/>
        </w:r>
        <w:r w:rsidR="00796100">
          <w:rPr>
            <w:noProof/>
            <w:webHidden/>
          </w:rPr>
          <w:instrText xml:space="preserve"> PAGEREF _Toc380756866 \h </w:instrText>
        </w:r>
        <w:r w:rsidR="00796100">
          <w:rPr>
            <w:noProof/>
            <w:webHidden/>
          </w:rPr>
        </w:r>
        <w:r w:rsidR="00796100">
          <w:rPr>
            <w:noProof/>
            <w:webHidden/>
          </w:rPr>
          <w:fldChar w:fldCharType="separate"/>
        </w:r>
        <w:r w:rsidR="00796100">
          <w:rPr>
            <w:noProof/>
            <w:webHidden/>
          </w:rPr>
          <w:t>41</w:t>
        </w:r>
        <w:r w:rsidR="00796100">
          <w:rPr>
            <w:noProof/>
            <w:webHidden/>
          </w:rPr>
          <w:fldChar w:fldCharType="end"/>
        </w:r>
      </w:hyperlink>
    </w:p>
    <w:p w14:paraId="18B1369C" w14:textId="77777777" w:rsidR="00796100" w:rsidRDefault="00932F61">
      <w:pPr>
        <w:pStyle w:val="TOC3"/>
        <w:rPr>
          <w:rFonts w:asciiTheme="minorHAnsi" w:eastAsiaTheme="minorEastAsia" w:hAnsiTheme="minorHAnsi"/>
          <w:noProof/>
          <w:lang w:eastAsia="lv-LV"/>
        </w:rPr>
      </w:pPr>
      <w:hyperlink w:anchor="_Toc380756867" w:history="1">
        <w:r w:rsidR="00796100" w:rsidRPr="00A3219E">
          <w:rPr>
            <w:rStyle w:val="Hyperlink"/>
            <w:rFonts w:cs="Times New Roman"/>
            <w:noProof/>
          </w:rPr>
          <w:t>3.9.5.</w:t>
        </w:r>
        <w:r w:rsidR="00796100">
          <w:rPr>
            <w:rFonts w:asciiTheme="minorHAnsi" w:eastAsiaTheme="minorEastAsia" w:hAnsiTheme="minorHAnsi"/>
            <w:noProof/>
            <w:lang w:eastAsia="lv-LV"/>
          </w:rPr>
          <w:tab/>
        </w:r>
        <w:r w:rsidR="00796100" w:rsidRPr="00A3219E">
          <w:rPr>
            <w:rStyle w:val="Hyperlink"/>
            <w:noProof/>
          </w:rPr>
          <w:t>Asinhrons servisa izsaukums</w:t>
        </w:r>
        <w:r w:rsidR="00796100">
          <w:rPr>
            <w:noProof/>
            <w:webHidden/>
          </w:rPr>
          <w:tab/>
        </w:r>
        <w:r w:rsidR="00796100">
          <w:rPr>
            <w:noProof/>
            <w:webHidden/>
          </w:rPr>
          <w:fldChar w:fldCharType="begin"/>
        </w:r>
        <w:r w:rsidR="00796100">
          <w:rPr>
            <w:noProof/>
            <w:webHidden/>
          </w:rPr>
          <w:instrText xml:space="preserve"> PAGEREF _Toc380756867 \h </w:instrText>
        </w:r>
        <w:r w:rsidR="00796100">
          <w:rPr>
            <w:noProof/>
            <w:webHidden/>
          </w:rPr>
        </w:r>
        <w:r w:rsidR="00796100">
          <w:rPr>
            <w:noProof/>
            <w:webHidden/>
          </w:rPr>
          <w:fldChar w:fldCharType="separate"/>
        </w:r>
        <w:r w:rsidR="00796100">
          <w:rPr>
            <w:noProof/>
            <w:webHidden/>
          </w:rPr>
          <w:t>42</w:t>
        </w:r>
        <w:r w:rsidR="00796100">
          <w:rPr>
            <w:noProof/>
            <w:webHidden/>
          </w:rPr>
          <w:fldChar w:fldCharType="end"/>
        </w:r>
      </w:hyperlink>
    </w:p>
    <w:p w14:paraId="4528A518" w14:textId="77777777" w:rsidR="00767C79" w:rsidRPr="00A71310" w:rsidRDefault="00767C79" w:rsidP="00767C79">
      <w:pPr>
        <w:pStyle w:val="Saturs"/>
        <w:rPr>
          <w:rStyle w:val="Strong"/>
          <w:bCs w:val="0"/>
        </w:rPr>
      </w:pPr>
      <w:r w:rsidRPr="00A71310">
        <w:rPr>
          <w:rFonts w:ascii="Arial Bold" w:hAnsi="Arial Bold"/>
          <w:b w:val="0"/>
          <w:caps/>
          <w:sz w:val="22"/>
        </w:rPr>
        <w:fldChar w:fldCharType="end"/>
      </w:r>
    </w:p>
    <w:p w14:paraId="4528A519" w14:textId="77777777" w:rsidR="00CE4B39" w:rsidRPr="00A71310" w:rsidRDefault="00CE4B39" w:rsidP="00913E35">
      <w:pPr>
        <w:pStyle w:val="Heading1"/>
        <w:numPr>
          <w:ilvl w:val="0"/>
          <w:numId w:val="0"/>
        </w:numPr>
      </w:pPr>
      <w:bookmarkStart w:id="1" w:name="_Toc314046432"/>
      <w:bookmarkStart w:id="2" w:name="_Toc314232664"/>
      <w:bookmarkStart w:id="3" w:name="_Toc380756791"/>
      <w:r w:rsidRPr="00A71310">
        <w:t>Attēlu saraksts</w:t>
      </w:r>
      <w:bookmarkEnd w:id="1"/>
      <w:bookmarkEnd w:id="2"/>
      <w:bookmarkEnd w:id="3"/>
    </w:p>
    <w:p w14:paraId="67E334C2" w14:textId="77777777" w:rsidR="00796100" w:rsidRDefault="00CE4B39">
      <w:pPr>
        <w:pStyle w:val="TableofFigures"/>
        <w:rPr>
          <w:rFonts w:asciiTheme="minorHAnsi" w:eastAsiaTheme="minorEastAsia" w:hAnsiTheme="minorHAnsi"/>
          <w:noProof/>
          <w:lang w:eastAsia="lv-LV"/>
        </w:rPr>
      </w:pPr>
      <w:r w:rsidRPr="00A71310">
        <w:rPr>
          <w:b/>
        </w:rPr>
        <w:fldChar w:fldCharType="begin"/>
      </w:r>
      <w:r w:rsidRPr="00A71310">
        <w:rPr>
          <w:b/>
        </w:rPr>
        <w:instrText xml:space="preserve"> TOC \h \z \c "Attēls" </w:instrText>
      </w:r>
      <w:r w:rsidRPr="00A71310">
        <w:rPr>
          <w:b/>
        </w:rPr>
        <w:fldChar w:fldCharType="separate"/>
      </w:r>
      <w:hyperlink w:anchor="_Toc380756868" w:history="1">
        <w:r w:rsidR="00796100" w:rsidRPr="00310BCA">
          <w:rPr>
            <w:rStyle w:val="Hyperlink"/>
            <w:noProof/>
          </w:rPr>
          <w:t>1.attēls. Logošanas palīgklasē iekļautās metodes</w:t>
        </w:r>
        <w:r w:rsidR="00796100">
          <w:rPr>
            <w:noProof/>
            <w:webHidden/>
          </w:rPr>
          <w:tab/>
        </w:r>
        <w:r w:rsidR="00796100">
          <w:rPr>
            <w:noProof/>
            <w:webHidden/>
          </w:rPr>
          <w:fldChar w:fldCharType="begin"/>
        </w:r>
        <w:r w:rsidR="00796100">
          <w:rPr>
            <w:noProof/>
            <w:webHidden/>
          </w:rPr>
          <w:instrText xml:space="preserve"> PAGEREF _Toc380756868 \h </w:instrText>
        </w:r>
        <w:r w:rsidR="00796100">
          <w:rPr>
            <w:noProof/>
            <w:webHidden/>
          </w:rPr>
        </w:r>
        <w:r w:rsidR="00796100">
          <w:rPr>
            <w:noProof/>
            <w:webHidden/>
          </w:rPr>
          <w:fldChar w:fldCharType="separate"/>
        </w:r>
        <w:r w:rsidR="00796100">
          <w:rPr>
            <w:noProof/>
            <w:webHidden/>
          </w:rPr>
          <w:t>8</w:t>
        </w:r>
        <w:r w:rsidR="00796100">
          <w:rPr>
            <w:noProof/>
            <w:webHidden/>
          </w:rPr>
          <w:fldChar w:fldCharType="end"/>
        </w:r>
      </w:hyperlink>
    </w:p>
    <w:p w14:paraId="126BF5EF" w14:textId="77777777" w:rsidR="00796100" w:rsidRDefault="00932F61">
      <w:pPr>
        <w:pStyle w:val="TableofFigures"/>
        <w:rPr>
          <w:rFonts w:asciiTheme="minorHAnsi" w:eastAsiaTheme="minorEastAsia" w:hAnsiTheme="minorHAnsi"/>
          <w:noProof/>
          <w:lang w:eastAsia="lv-LV"/>
        </w:rPr>
      </w:pPr>
      <w:hyperlink w:anchor="_Toc380756869" w:history="1">
        <w:r w:rsidR="00796100" w:rsidRPr="00310BCA">
          <w:rPr>
            <w:rStyle w:val="Hyperlink"/>
            <w:noProof/>
          </w:rPr>
          <w:t>2.attēls. Izņēmumu palīgklasē iekļautās metodes</w:t>
        </w:r>
        <w:r w:rsidR="00796100">
          <w:rPr>
            <w:noProof/>
            <w:webHidden/>
          </w:rPr>
          <w:tab/>
        </w:r>
        <w:r w:rsidR="00796100">
          <w:rPr>
            <w:noProof/>
            <w:webHidden/>
          </w:rPr>
          <w:fldChar w:fldCharType="begin"/>
        </w:r>
        <w:r w:rsidR="00796100">
          <w:rPr>
            <w:noProof/>
            <w:webHidden/>
          </w:rPr>
          <w:instrText xml:space="preserve"> PAGEREF _Toc380756869 \h </w:instrText>
        </w:r>
        <w:r w:rsidR="00796100">
          <w:rPr>
            <w:noProof/>
            <w:webHidden/>
          </w:rPr>
        </w:r>
        <w:r w:rsidR="00796100">
          <w:rPr>
            <w:noProof/>
            <w:webHidden/>
          </w:rPr>
          <w:fldChar w:fldCharType="separate"/>
        </w:r>
        <w:r w:rsidR="00796100">
          <w:rPr>
            <w:noProof/>
            <w:webHidden/>
          </w:rPr>
          <w:t>10</w:t>
        </w:r>
        <w:r w:rsidR="00796100">
          <w:rPr>
            <w:noProof/>
            <w:webHidden/>
          </w:rPr>
          <w:fldChar w:fldCharType="end"/>
        </w:r>
      </w:hyperlink>
    </w:p>
    <w:p w14:paraId="52C6842D" w14:textId="77777777" w:rsidR="00796100" w:rsidRDefault="00932F61">
      <w:pPr>
        <w:pStyle w:val="TableofFigures"/>
        <w:rPr>
          <w:rFonts w:asciiTheme="minorHAnsi" w:eastAsiaTheme="minorEastAsia" w:hAnsiTheme="minorHAnsi"/>
          <w:noProof/>
          <w:lang w:eastAsia="lv-LV"/>
        </w:rPr>
      </w:pPr>
      <w:hyperlink w:anchor="_Toc380756870" w:history="1">
        <w:r w:rsidR="00796100" w:rsidRPr="00310BCA">
          <w:rPr>
            <w:rStyle w:val="Hyperlink"/>
            <w:noProof/>
          </w:rPr>
          <w:t>3.attēls. Trasēšanas palīgklasē iekļautās metodes</w:t>
        </w:r>
        <w:r w:rsidR="00796100">
          <w:rPr>
            <w:noProof/>
            <w:webHidden/>
          </w:rPr>
          <w:tab/>
        </w:r>
        <w:r w:rsidR="00796100">
          <w:rPr>
            <w:noProof/>
            <w:webHidden/>
          </w:rPr>
          <w:fldChar w:fldCharType="begin"/>
        </w:r>
        <w:r w:rsidR="00796100">
          <w:rPr>
            <w:noProof/>
            <w:webHidden/>
          </w:rPr>
          <w:instrText xml:space="preserve"> PAGEREF _Toc380756870 \h </w:instrText>
        </w:r>
        <w:r w:rsidR="00796100">
          <w:rPr>
            <w:noProof/>
            <w:webHidden/>
          </w:rPr>
        </w:r>
        <w:r w:rsidR="00796100">
          <w:rPr>
            <w:noProof/>
            <w:webHidden/>
          </w:rPr>
          <w:fldChar w:fldCharType="separate"/>
        </w:r>
        <w:r w:rsidR="00796100">
          <w:rPr>
            <w:noProof/>
            <w:webHidden/>
          </w:rPr>
          <w:t>13</w:t>
        </w:r>
        <w:r w:rsidR="00796100">
          <w:rPr>
            <w:noProof/>
            <w:webHidden/>
          </w:rPr>
          <w:fldChar w:fldCharType="end"/>
        </w:r>
      </w:hyperlink>
    </w:p>
    <w:p w14:paraId="24C98E96" w14:textId="77777777" w:rsidR="00796100" w:rsidRDefault="00932F61">
      <w:pPr>
        <w:pStyle w:val="TableofFigures"/>
        <w:rPr>
          <w:rFonts w:asciiTheme="minorHAnsi" w:eastAsiaTheme="minorEastAsia" w:hAnsiTheme="minorHAnsi"/>
          <w:noProof/>
          <w:lang w:eastAsia="lv-LV"/>
        </w:rPr>
      </w:pPr>
      <w:hyperlink w:anchor="_Toc380756871" w:history="1">
        <w:r w:rsidR="00796100" w:rsidRPr="00310BCA">
          <w:rPr>
            <w:rStyle w:val="Hyperlink"/>
            <w:noProof/>
          </w:rPr>
          <w:t>4.attēls. Auditācijas palīgklasē iekļautās metodes</w:t>
        </w:r>
        <w:r w:rsidR="00796100">
          <w:rPr>
            <w:noProof/>
            <w:webHidden/>
          </w:rPr>
          <w:tab/>
        </w:r>
        <w:r w:rsidR="00796100">
          <w:rPr>
            <w:noProof/>
            <w:webHidden/>
          </w:rPr>
          <w:fldChar w:fldCharType="begin"/>
        </w:r>
        <w:r w:rsidR="00796100">
          <w:rPr>
            <w:noProof/>
            <w:webHidden/>
          </w:rPr>
          <w:instrText xml:space="preserve"> PAGEREF _Toc380756871 \h </w:instrText>
        </w:r>
        <w:r w:rsidR="00796100">
          <w:rPr>
            <w:noProof/>
            <w:webHidden/>
          </w:rPr>
        </w:r>
        <w:r w:rsidR="00796100">
          <w:rPr>
            <w:noProof/>
            <w:webHidden/>
          </w:rPr>
          <w:fldChar w:fldCharType="separate"/>
        </w:r>
        <w:r w:rsidR="00796100">
          <w:rPr>
            <w:noProof/>
            <w:webHidden/>
          </w:rPr>
          <w:t>15</w:t>
        </w:r>
        <w:r w:rsidR="00796100">
          <w:rPr>
            <w:noProof/>
            <w:webHidden/>
          </w:rPr>
          <w:fldChar w:fldCharType="end"/>
        </w:r>
      </w:hyperlink>
    </w:p>
    <w:p w14:paraId="636FDAF8" w14:textId="77777777" w:rsidR="00796100" w:rsidRDefault="00932F61">
      <w:pPr>
        <w:pStyle w:val="TableofFigures"/>
        <w:rPr>
          <w:rFonts w:asciiTheme="minorHAnsi" w:eastAsiaTheme="minorEastAsia" w:hAnsiTheme="minorHAnsi"/>
          <w:noProof/>
          <w:lang w:eastAsia="lv-LV"/>
        </w:rPr>
      </w:pPr>
      <w:hyperlink w:anchor="_Toc380756872" w:history="1">
        <w:r w:rsidR="00796100" w:rsidRPr="00310BCA">
          <w:rPr>
            <w:rStyle w:val="Hyperlink"/>
            <w:noProof/>
          </w:rPr>
          <w:t>5.attēls Aktivitāšu palīgklasē iekļautās metodes un īpašības</w:t>
        </w:r>
        <w:r w:rsidR="00796100">
          <w:rPr>
            <w:noProof/>
            <w:webHidden/>
          </w:rPr>
          <w:tab/>
        </w:r>
        <w:r w:rsidR="00796100">
          <w:rPr>
            <w:noProof/>
            <w:webHidden/>
          </w:rPr>
          <w:fldChar w:fldCharType="begin"/>
        </w:r>
        <w:r w:rsidR="00796100">
          <w:rPr>
            <w:noProof/>
            <w:webHidden/>
          </w:rPr>
          <w:instrText xml:space="preserve"> PAGEREF _Toc380756872 \h </w:instrText>
        </w:r>
        <w:r w:rsidR="00796100">
          <w:rPr>
            <w:noProof/>
            <w:webHidden/>
          </w:rPr>
        </w:r>
        <w:r w:rsidR="00796100">
          <w:rPr>
            <w:noProof/>
            <w:webHidden/>
          </w:rPr>
          <w:fldChar w:fldCharType="separate"/>
        </w:r>
        <w:r w:rsidR="00796100">
          <w:rPr>
            <w:noProof/>
            <w:webHidden/>
          </w:rPr>
          <w:t>20</w:t>
        </w:r>
        <w:r w:rsidR="00796100">
          <w:rPr>
            <w:noProof/>
            <w:webHidden/>
          </w:rPr>
          <w:fldChar w:fldCharType="end"/>
        </w:r>
      </w:hyperlink>
    </w:p>
    <w:p w14:paraId="55304B10" w14:textId="77777777" w:rsidR="00796100" w:rsidRDefault="00932F61">
      <w:pPr>
        <w:pStyle w:val="TableofFigures"/>
        <w:rPr>
          <w:rFonts w:asciiTheme="minorHAnsi" w:eastAsiaTheme="minorEastAsia" w:hAnsiTheme="minorHAnsi"/>
          <w:noProof/>
          <w:lang w:eastAsia="lv-LV"/>
        </w:rPr>
      </w:pPr>
      <w:hyperlink w:anchor="_Toc380756873" w:history="1">
        <w:r w:rsidR="00796100" w:rsidRPr="00310BCA">
          <w:rPr>
            <w:rStyle w:val="Hyperlink"/>
            <w:noProof/>
          </w:rPr>
          <w:t>6.attēls. Žurnalēšanas rezultāti</w:t>
        </w:r>
        <w:r w:rsidR="00796100">
          <w:rPr>
            <w:noProof/>
            <w:webHidden/>
          </w:rPr>
          <w:tab/>
        </w:r>
        <w:r w:rsidR="00796100">
          <w:rPr>
            <w:noProof/>
            <w:webHidden/>
          </w:rPr>
          <w:fldChar w:fldCharType="begin"/>
        </w:r>
        <w:r w:rsidR="00796100">
          <w:rPr>
            <w:noProof/>
            <w:webHidden/>
          </w:rPr>
          <w:instrText xml:space="preserve"> PAGEREF _Toc380756873 \h </w:instrText>
        </w:r>
        <w:r w:rsidR="00796100">
          <w:rPr>
            <w:noProof/>
            <w:webHidden/>
          </w:rPr>
        </w:r>
        <w:r w:rsidR="00796100">
          <w:rPr>
            <w:noProof/>
            <w:webHidden/>
          </w:rPr>
          <w:fldChar w:fldCharType="separate"/>
        </w:r>
        <w:r w:rsidR="00796100">
          <w:rPr>
            <w:noProof/>
            <w:webHidden/>
          </w:rPr>
          <w:t>28</w:t>
        </w:r>
        <w:r w:rsidR="00796100">
          <w:rPr>
            <w:noProof/>
            <w:webHidden/>
          </w:rPr>
          <w:fldChar w:fldCharType="end"/>
        </w:r>
      </w:hyperlink>
    </w:p>
    <w:p w14:paraId="38BC7F07" w14:textId="77777777" w:rsidR="00796100" w:rsidRDefault="00932F61">
      <w:pPr>
        <w:pStyle w:val="TableofFigures"/>
        <w:rPr>
          <w:rFonts w:asciiTheme="minorHAnsi" w:eastAsiaTheme="minorEastAsia" w:hAnsiTheme="minorHAnsi"/>
          <w:noProof/>
          <w:lang w:eastAsia="lv-LV"/>
        </w:rPr>
      </w:pPr>
      <w:hyperlink w:anchor="_Toc380756874" w:history="1">
        <w:r w:rsidR="00796100" w:rsidRPr="00310BCA">
          <w:rPr>
            <w:rStyle w:val="Hyperlink"/>
            <w:noProof/>
          </w:rPr>
          <w:t>7.attēls. Trasēšanas rezultāti</w:t>
        </w:r>
        <w:r w:rsidR="00796100">
          <w:rPr>
            <w:noProof/>
            <w:webHidden/>
          </w:rPr>
          <w:tab/>
        </w:r>
        <w:r w:rsidR="00796100">
          <w:rPr>
            <w:noProof/>
            <w:webHidden/>
          </w:rPr>
          <w:fldChar w:fldCharType="begin"/>
        </w:r>
        <w:r w:rsidR="00796100">
          <w:rPr>
            <w:noProof/>
            <w:webHidden/>
          </w:rPr>
          <w:instrText xml:space="preserve"> PAGEREF _Toc380756874 \h </w:instrText>
        </w:r>
        <w:r w:rsidR="00796100">
          <w:rPr>
            <w:noProof/>
            <w:webHidden/>
          </w:rPr>
        </w:r>
        <w:r w:rsidR="00796100">
          <w:rPr>
            <w:noProof/>
            <w:webHidden/>
          </w:rPr>
          <w:fldChar w:fldCharType="separate"/>
        </w:r>
        <w:r w:rsidR="00796100">
          <w:rPr>
            <w:noProof/>
            <w:webHidden/>
          </w:rPr>
          <w:t>31</w:t>
        </w:r>
        <w:r w:rsidR="00796100">
          <w:rPr>
            <w:noProof/>
            <w:webHidden/>
          </w:rPr>
          <w:fldChar w:fldCharType="end"/>
        </w:r>
      </w:hyperlink>
    </w:p>
    <w:p w14:paraId="3261FDB2" w14:textId="77777777" w:rsidR="00796100" w:rsidRDefault="00932F61">
      <w:pPr>
        <w:pStyle w:val="TableofFigures"/>
        <w:rPr>
          <w:rFonts w:asciiTheme="minorHAnsi" w:eastAsiaTheme="minorEastAsia" w:hAnsiTheme="minorHAnsi"/>
          <w:noProof/>
          <w:lang w:eastAsia="lv-LV"/>
        </w:rPr>
      </w:pPr>
      <w:hyperlink w:anchor="_Toc380756875" w:history="1">
        <w:r w:rsidR="00796100" w:rsidRPr="00310BCA">
          <w:rPr>
            <w:rStyle w:val="Hyperlink"/>
            <w:noProof/>
          </w:rPr>
          <w:t>8.attēls. Izņēmumu žurnalēšanas rezultāti</w:t>
        </w:r>
        <w:r w:rsidR="00796100">
          <w:rPr>
            <w:noProof/>
            <w:webHidden/>
          </w:rPr>
          <w:tab/>
        </w:r>
        <w:r w:rsidR="00796100">
          <w:rPr>
            <w:noProof/>
            <w:webHidden/>
          </w:rPr>
          <w:fldChar w:fldCharType="begin"/>
        </w:r>
        <w:r w:rsidR="00796100">
          <w:rPr>
            <w:noProof/>
            <w:webHidden/>
          </w:rPr>
          <w:instrText xml:space="preserve"> PAGEREF _Toc380756875 \h </w:instrText>
        </w:r>
        <w:r w:rsidR="00796100">
          <w:rPr>
            <w:noProof/>
            <w:webHidden/>
          </w:rPr>
        </w:r>
        <w:r w:rsidR="00796100">
          <w:rPr>
            <w:noProof/>
            <w:webHidden/>
          </w:rPr>
          <w:fldChar w:fldCharType="separate"/>
        </w:r>
        <w:r w:rsidR="00796100">
          <w:rPr>
            <w:noProof/>
            <w:webHidden/>
          </w:rPr>
          <w:t>33</w:t>
        </w:r>
        <w:r w:rsidR="00796100">
          <w:rPr>
            <w:noProof/>
            <w:webHidden/>
          </w:rPr>
          <w:fldChar w:fldCharType="end"/>
        </w:r>
      </w:hyperlink>
    </w:p>
    <w:p w14:paraId="744E5A72" w14:textId="77777777" w:rsidR="00796100" w:rsidRDefault="00932F61">
      <w:pPr>
        <w:pStyle w:val="TableofFigures"/>
        <w:rPr>
          <w:rFonts w:asciiTheme="minorHAnsi" w:eastAsiaTheme="minorEastAsia" w:hAnsiTheme="minorHAnsi"/>
          <w:noProof/>
          <w:lang w:eastAsia="lv-LV"/>
        </w:rPr>
      </w:pPr>
      <w:hyperlink w:anchor="_Toc380756876" w:history="1">
        <w:r w:rsidR="00796100" w:rsidRPr="00310BCA">
          <w:rPr>
            <w:rStyle w:val="Hyperlink"/>
            <w:noProof/>
          </w:rPr>
          <w:t>9.attēls. Aktivitāšu žurnalēšanas rezultāti</w:t>
        </w:r>
        <w:r w:rsidR="00796100">
          <w:rPr>
            <w:noProof/>
            <w:webHidden/>
          </w:rPr>
          <w:tab/>
        </w:r>
        <w:r w:rsidR="00796100">
          <w:rPr>
            <w:noProof/>
            <w:webHidden/>
          </w:rPr>
          <w:fldChar w:fldCharType="begin"/>
        </w:r>
        <w:r w:rsidR="00796100">
          <w:rPr>
            <w:noProof/>
            <w:webHidden/>
          </w:rPr>
          <w:instrText xml:space="preserve"> PAGEREF _Toc380756876 \h </w:instrText>
        </w:r>
        <w:r w:rsidR="00796100">
          <w:rPr>
            <w:noProof/>
            <w:webHidden/>
          </w:rPr>
        </w:r>
        <w:r w:rsidR="00796100">
          <w:rPr>
            <w:noProof/>
            <w:webHidden/>
          </w:rPr>
          <w:fldChar w:fldCharType="separate"/>
        </w:r>
        <w:r w:rsidR="00796100">
          <w:rPr>
            <w:noProof/>
            <w:webHidden/>
          </w:rPr>
          <w:t>35</w:t>
        </w:r>
        <w:r w:rsidR="00796100">
          <w:rPr>
            <w:noProof/>
            <w:webHidden/>
          </w:rPr>
          <w:fldChar w:fldCharType="end"/>
        </w:r>
      </w:hyperlink>
    </w:p>
    <w:p w14:paraId="7CF0BDDF" w14:textId="77777777" w:rsidR="00796100" w:rsidRDefault="00932F61">
      <w:pPr>
        <w:pStyle w:val="TableofFigures"/>
        <w:rPr>
          <w:rFonts w:asciiTheme="minorHAnsi" w:eastAsiaTheme="minorEastAsia" w:hAnsiTheme="minorHAnsi"/>
          <w:noProof/>
          <w:lang w:eastAsia="lv-LV"/>
        </w:rPr>
      </w:pPr>
      <w:hyperlink w:anchor="_Toc380756877" w:history="1">
        <w:r w:rsidR="00796100" w:rsidRPr="00310BCA">
          <w:rPr>
            <w:rStyle w:val="Hyperlink"/>
            <w:noProof/>
          </w:rPr>
          <w:t>10.attēls. ExtraInformationProvider pielietošanas rezultāti</w:t>
        </w:r>
        <w:r w:rsidR="00796100">
          <w:rPr>
            <w:noProof/>
            <w:webHidden/>
          </w:rPr>
          <w:tab/>
        </w:r>
        <w:r w:rsidR="00796100">
          <w:rPr>
            <w:noProof/>
            <w:webHidden/>
          </w:rPr>
          <w:fldChar w:fldCharType="begin"/>
        </w:r>
        <w:r w:rsidR="00796100">
          <w:rPr>
            <w:noProof/>
            <w:webHidden/>
          </w:rPr>
          <w:instrText xml:space="preserve"> PAGEREF _Toc380756877 \h </w:instrText>
        </w:r>
        <w:r w:rsidR="00796100">
          <w:rPr>
            <w:noProof/>
            <w:webHidden/>
          </w:rPr>
        </w:r>
        <w:r w:rsidR="00796100">
          <w:rPr>
            <w:noProof/>
            <w:webHidden/>
          </w:rPr>
          <w:fldChar w:fldCharType="separate"/>
        </w:r>
        <w:r w:rsidR="00796100">
          <w:rPr>
            <w:noProof/>
            <w:webHidden/>
          </w:rPr>
          <w:t>37</w:t>
        </w:r>
        <w:r w:rsidR="00796100">
          <w:rPr>
            <w:noProof/>
            <w:webHidden/>
          </w:rPr>
          <w:fldChar w:fldCharType="end"/>
        </w:r>
      </w:hyperlink>
    </w:p>
    <w:p w14:paraId="3AB11AF5" w14:textId="77777777" w:rsidR="00796100" w:rsidRDefault="00932F61">
      <w:pPr>
        <w:pStyle w:val="TableofFigures"/>
        <w:rPr>
          <w:rFonts w:asciiTheme="minorHAnsi" w:eastAsiaTheme="minorEastAsia" w:hAnsiTheme="minorHAnsi"/>
          <w:noProof/>
          <w:lang w:eastAsia="lv-LV"/>
        </w:rPr>
      </w:pPr>
      <w:hyperlink w:anchor="_Toc380756878" w:history="1">
        <w:r w:rsidR="00796100" w:rsidRPr="00310BCA">
          <w:rPr>
            <w:rStyle w:val="Hyperlink"/>
            <w:noProof/>
          </w:rPr>
          <w:t>11.attēls. Sinhrona izsaukuma rezultāts</w:t>
        </w:r>
        <w:r w:rsidR="00796100">
          <w:rPr>
            <w:noProof/>
            <w:webHidden/>
          </w:rPr>
          <w:tab/>
        </w:r>
        <w:r w:rsidR="00796100">
          <w:rPr>
            <w:noProof/>
            <w:webHidden/>
          </w:rPr>
          <w:fldChar w:fldCharType="begin"/>
        </w:r>
        <w:r w:rsidR="00796100">
          <w:rPr>
            <w:noProof/>
            <w:webHidden/>
          </w:rPr>
          <w:instrText xml:space="preserve"> PAGEREF _Toc380756878 \h </w:instrText>
        </w:r>
        <w:r w:rsidR="00796100">
          <w:rPr>
            <w:noProof/>
            <w:webHidden/>
          </w:rPr>
        </w:r>
        <w:r w:rsidR="00796100">
          <w:rPr>
            <w:noProof/>
            <w:webHidden/>
          </w:rPr>
          <w:fldChar w:fldCharType="separate"/>
        </w:r>
        <w:r w:rsidR="00796100">
          <w:rPr>
            <w:noProof/>
            <w:webHidden/>
          </w:rPr>
          <w:t>42</w:t>
        </w:r>
        <w:r w:rsidR="00796100">
          <w:rPr>
            <w:noProof/>
            <w:webHidden/>
          </w:rPr>
          <w:fldChar w:fldCharType="end"/>
        </w:r>
      </w:hyperlink>
    </w:p>
    <w:p w14:paraId="37640817" w14:textId="77777777" w:rsidR="00796100" w:rsidRDefault="00932F61">
      <w:pPr>
        <w:pStyle w:val="TableofFigures"/>
        <w:rPr>
          <w:rFonts w:asciiTheme="minorHAnsi" w:eastAsiaTheme="minorEastAsia" w:hAnsiTheme="minorHAnsi"/>
          <w:noProof/>
          <w:lang w:eastAsia="lv-LV"/>
        </w:rPr>
      </w:pPr>
      <w:hyperlink w:anchor="_Toc380756879" w:history="1">
        <w:r w:rsidR="00796100" w:rsidRPr="00310BCA">
          <w:rPr>
            <w:rStyle w:val="Hyperlink"/>
            <w:noProof/>
          </w:rPr>
          <w:t>12.attēls. Asinhrona izsaukuma rezultāts</w:t>
        </w:r>
        <w:r w:rsidR="00796100">
          <w:rPr>
            <w:noProof/>
            <w:webHidden/>
          </w:rPr>
          <w:tab/>
        </w:r>
        <w:r w:rsidR="00796100">
          <w:rPr>
            <w:noProof/>
            <w:webHidden/>
          </w:rPr>
          <w:fldChar w:fldCharType="begin"/>
        </w:r>
        <w:r w:rsidR="00796100">
          <w:rPr>
            <w:noProof/>
            <w:webHidden/>
          </w:rPr>
          <w:instrText xml:space="preserve"> PAGEREF _Toc380756879 \h </w:instrText>
        </w:r>
        <w:r w:rsidR="00796100">
          <w:rPr>
            <w:noProof/>
            <w:webHidden/>
          </w:rPr>
        </w:r>
        <w:r w:rsidR="00796100">
          <w:rPr>
            <w:noProof/>
            <w:webHidden/>
          </w:rPr>
          <w:fldChar w:fldCharType="separate"/>
        </w:r>
        <w:r w:rsidR="00796100">
          <w:rPr>
            <w:noProof/>
            <w:webHidden/>
          </w:rPr>
          <w:t>43</w:t>
        </w:r>
        <w:r w:rsidR="00796100">
          <w:rPr>
            <w:noProof/>
            <w:webHidden/>
          </w:rPr>
          <w:fldChar w:fldCharType="end"/>
        </w:r>
      </w:hyperlink>
    </w:p>
    <w:p w14:paraId="4528A524" w14:textId="77777777" w:rsidR="00CE4B39" w:rsidRPr="00A71310" w:rsidRDefault="00CE4B39" w:rsidP="00560911">
      <w:pPr>
        <w:rPr>
          <w:rFonts w:ascii="Tahoma" w:eastAsiaTheme="majorEastAsia" w:hAnsi="Tahoma" w:cstheme="majorBidi"/>
          <w:b/>
          <w:bCs/>
          <w:sz w:val="32"/>
          <w:szCs w:val="28"/>
        </w:rPr>
      </w:pPr>
      <w:r w:rsidRPr="00A71310">
        <w:rPr>
          <w:b/>
        </w:rPr>
        <w:fldChar w:fldCharType="end"/>
      </w:r>
      <w:r w:rsidRPr="00A71310">
        <w:br w:type="page"/>
      </w:r>
    </w:p>
    <w:p w14:paraId="4528A525" w14:textId="77777777" w:rsidR="00913E35" w:rsidRPr="00A71310" w:rsidRDefault="00913E35" w:rsidP="00913E35">
      <w:pPr>
        <w:pStyle w:val="Heading1"/>
      </w:pPr>
      <w:bookmarkStart w:id="4" w:name="_Toc129433334"/>
      <w:bookmarkStart w:id="5" w:name="_Toc190771589"/>
      <w:bookmarkStart w:id="6" w:name="_Toc205267389"/>
      <w:bookmarkStart w:id="7" w:name="_Toc303766162"/>
      <w:bookmarkStart w:id="8" w:name="_Toc380756792"/>
      <w:bookmarkStart w:id="9" w:name="_Toc132711872"/>
      <w:bookmarkStart w:id="10" w:name="_Toc139343085"/>
      <w:bookmarkStart w:id="11" w:name="_Toc199902133"/>
      <w:r w:rsidRPr="00A71310">
        <w:t>Ievads</w:t>
      </w:r>
      <w:bookmarkEnd w:id="4"/>
      <w:bookmarkEnd w:id="5"/>
      <w:bookmarkEnd w:id="6"/>
      <w:bookmarkEnd w:id="7"/>
      <w:bookmarkEnd w:id="8"/>
    </w:p>
    <w:p w14:paraId="4528A526" w14:textId="77777777" w:rsidR="00913E35" w:rsidRPr="00A71310" w:rsidRDefault="00913E35" w:rsidP="00913E35">
      <w:pPr>
        <w:pStyle w:val="Heading2"/>
      </w:pPr>
      <w:bookmarkStart w:id="12" w:name="_Dokumenta_nolūks"/>
      <w:bookmarkStart w:id="13" w:name="_Toc21077435"/>
      <w:bookmarkStart w:id="14" w:name="_Toc28766185"/>
      <w:bookmarkStart w:id="15" w:name="_Toc29354286"/>
      <w:bookmarkStart w:id="16" w:name="_Toc65487055"/>
      <w:bookmarkStart w:id="17" w:name="_Toc109037443"/>
      <w:bookmarkStart w:id="18" w:name="_Toc129433335"/>
      <w:bookmarkStart w:id="19" w:name="_Toc190771590"/>
      <w:bookmarkStart w:id="20" w:name="_Toc205267390"/>
      <w:bookmarkStart w:id="21" w:name="_Toc303766163"/>
      <w:bookmarkStart w:id="22" w:name="_Toc380756793"/>
      <w:bookmarkEnd w:id="12"/>
      <w:r w:rsidRPr="00A71310">
        <w:t>Dokumenta nolūks</w:t>
      </w:r>
      <w:bookmarkEnd w:id="13"/>
      <w:bookmarkEnd w:id="14"/>
      <w:bookmarkEnd w:id="15"/>
      <w:bookmarkEnd w:id="16"/>
      <w:bookmarkEnd w:id="17"/>
      <w:bookmarkEnd w:id="18"/>
      <w:bookmarkEnd w:id="19"/>
      <w:bookmarkEnd w:id="20"/>
      <w:bookmarkEnd w:id="21"/>
      <w:bookmarkEnd w:id="22"/>
    </w:p>
    <w:p w14:paraId="4528A527" w14:textId="77777777" w:rsidR="00913E35" w:rsidRPr="00A71310" w:rsidRDefault="00913E35" w:rsidP="00560911">
      <w:r w:rsidRPr="00A71310">
        <w:t>Dokuments „Koplietojuma žurnalēšanas bibliotēku apraksts” satur žurnalēšanas bibliotēku Diagnostic.dll un Enterprise Library 4.0.0.0 aprakstu un palīgklašu izmantošanas instrukcijas. Šis dokuments ir paredzēts SIA „ABC software” izstrādātājiem, kā arī citiem iesaistītajiem izstrādātājiem, kas līdzdarbojas ar SIA „ABC software” programmnodrošinājumu izstrādē un pilnveidošanā.</w:t>
      </w:r>
    </w:p>
    <w:p w14:paraId="4528A528" w14:textId="77777777" w:rsidR="00913E35" w:rsidRPr="00A71310" w:rsidRDefault="00913E35" w:rsidP="00913E35">
      <w:pPr>
        <w:pStyle w:val="Heading2"/>
      </w:pPr>
      <w:bookmarkStart w:id="23" w:name="_Darbības_sfēra"/>
      <w:bookmarkStart w:id="24" w:name="_Toc303766164"/>
      <w:bookmarkStart w:id="25" w:name="_Toc380756794"/>
      <w:bookmarkEnd w:id="23"/>
      <w:r w:rsidRPr="00A71310">
        <w:t>Termini un pieņemtie apzīmējumi</w:t>
      </w:r>
      <w:bookmarkEnd w:id="24"/>
      <w:bookmarkEnd w:id="25"/>
    </w:p>
    <w:p w14:paraId="4528A529" w14:textId="77777777" w:rsidR="00913E35" w:rsidRPr="00A71310" w:rsidRDefault="00913E35" w:rsidP="00560911">
      <w:bookmarkStart w:id="26" w:name="_Saistītie_dokumenti"/>
      <w:bookmarkStart w:id="27" w:name="_Toc28766189"/>
      <w:bookmarkStart w:id="28" w:name="_Toc29354290"/>
      <w:bookmarkStart w:id="29" w:name="_Toc65487059"/>
      <w:bookmarkStart w:id="30" w:name="_Toc109037448"/>
      <w:bookmarkStart w:id="31" w:name="_Toc120962891"/>
      <w:bookmarkStart w:id="32" w:name="_Toc129433338"/>
      <w:bookmarkStart w:id="33" w:name="_Toc190771593"/>
      <w:bookmarkStart w:id="34" w:name="_Toc205267393"/>
      <w:bookmarkEnd w:id="26"/>
      <w:r w:rsidRPr="00A71310">
        <w:t xml:space="preserve">Visi šajā dokumentā izmantotie termini un apzīmējumi ir apkopoti Terminu un saīsinājumu indeksā </w:t>
      </w:r>
      <w:r w:rsidRPr="00A71310">
        <w:fldChar w:fldCharType="begin"/>
      </w:r>
      <w:r w:rsidRPr="00A71310">
        <w:instrText xml:space="preserve"> REF _Ref152590467 \n \h </w:instrText>
      </w:r>
      <w:r w:rsidRPr="00A71310">
        <w:fldChar w:fldCharType="separate"/>
      </w:r>
      <w:r w:rsidR="005335C9" w:rsidRPr="005335C9">
        <w:rPr>
          <w:b/>
          <w:bCs/>
        </w:rPr>
        <w:t xml:space="preserve">Error! </w:t>
      </w:r>
      <w:r w:rsidR="005335C9">
        <w:rPr>
          <w:b/>
          <w:bCs/>
          <w:lang w:val="en-US"/>
        </w:rPr>
        <w:t>Reference source not found.</w:t>
      </w:r>
      <w:r w:rsidRPr="00A71310">
        <w:fldChar w:fldCharType="end"/>
      </w:r>
      <w:r w:rsidRPr="00A71310">
        <w:t>.</w:t>
      </w:r>
    </w:p>
    <w:p w14:paraId="4528A52A" w14:textId="77777777" w:rsidR="00913E35" w:rsidRPr="00A71310" w:rsidRDefault="00913E35" w:rsidP="00913E35">
      <w:pPr>
        <w:pStyle w:val="Heading2"/>
      </w:pPr>
      <w:bookmarkStart w:id="35" w:name="_Toc303766165"/>
      <w:bookmarkStart w:id="36" w:name="_Toc380756795"/>
      <w:r w:rsidRPr="00A71310">
        <w:t>Saistība ar citiem dokumenti</w:t>
      </w:r>
      <w:bookmarkEnd w:id="27"/>
      <w:bookmarkEnd w:id="28"/>
      <w:bookmarkEnd w:id="29"/>
      <w:bookmarkEnd w:id="30"/>
      <w:bookmarkEnd w:id="31"/>
      <w:bookmarkEnd w:id="32"/>
      <w:bookmarkEnd w:id="33"/>
      <w:bookmarkEnd w:id="34"/>
      <w:r w:rsidRPr="00A71310">
        <w:t>em</w:t>
      </w:r>
      <w:bookmarkEnd w:id="35"/>
      <w:bookmarkEnd w:id="36"/>
    </w:p>
    <w:p w14:paraId="4528A52B" w14:textId="77777777" w:rsidR="00913E35" w:rsidRPr="00A71310" w:rsidRDefault="00913E35" w:rsidP="00560911">
      <w:r w:rsidRPr="00A71310">
        <w:t>Dokuments ir izstrādāts, balstoties uz šādiem dokumentiem:</w:t>
      </w:r>
    </w:p>
    <w:p w14:paraId="4528A52C" w14:textId="230E6ECC" w:rsidR="00913E35" w:rsidRPr="00A71310" w:rsidRDefault="000A5322" w:rsidP="000A5322">
      <w:pPr>
        <w:pStyle w:val="Atsauce"/>
      </w:pPr>
      <w:bookmarkStart w:id="37" w:name="_Ref314481264"/>
      <w:r w:rsidRPr="00A71310">
        <w:t>Integrācijas platformas informācijas sistēmas izstrāde. Programmatūras izstrādes vadlīnijas. Standarts. VEC.STD.VAD</w:t>
      </w:r>
      <w:r w:rsidR="00913E35" w:rsidRPr="00A71310">
        <w:t>.</w:t>
      </w:r>
      <w:bookmarkEnd w:id="37"/>
    </w:p>
    <w:p w14:paraId="385CA8D4" w14:textId="7BC5A893" w:rsidR="004772A7" w:rsidRPr="00A71310" w:rsidRDefault="004772A7" w:rsidP="004772A7">
      <w:pPr>
        <w:pStyle w:val="Atsauce"/>
        <w:tabs>
          <w:tab w:val="clear" w:pos="851"/>
          <w:tab w:val="num" w:pos="1062"/>
        </w:tabs>
      </w:pPr>
      <w:bookmarkStart w:id="38" w:name="_Ref304963565"/>
      <w:r w:rsidRPr="00A71310">
        <w:t>Integrācijas platformas informācijas sistēmas izstrāde. Terminu un saīsinājumu indekss (VEC.IP.TSI)</w:t>
      </w:r>
      <w:bookmarkEnd w:id="38"/>
      <w:r w:rsidRPr="00A71310">
        <w:t>.</w:t>
      </w:r>
    </w:p>
    <w:p w14:paraId="4528A52E" w14:textId="3770E0C8" w:rsidR="00913E35" w:rsidRPr="00A71310" w:rsidRDefault="00913E35" w:rsidP="00560911">
      <w:pPr>
        <w:pStyle w:val="Atsauce"/>
      </w:pPr>
      <w:bookmarkStart w:id="39" w:name="ELconfig"/>
      <w:bookmarkStart w:id="40" w:name="_Ref303765479"/>
      <w:bookmarkEnd w:id="39"/>
      <w:r w:rsidRPr="00A71310">
        <w:t xml:space="preserve">Enterprise Library konfigurācijas faili </w:t>
      </w:r>
      <w:r w:rsidR="00A71310">
        <w:t>–</w:t>
      </w:r>
      <w:r w:rsidRPr="00A71310">
        <w:t xml:space="preserve"> </w:t>
      </w:r>
      <w:hyperlink r:id="rId18" w:history="1">
        <w:r w:rsidRPr="00A71310">
          <w:rPr>
            <w:rStyle w:val="Hyperlink"/>
            <w:color w:val="auto"/>
            <w:u w:val="none"/>
          </w:rPr>
          <w:t>http://blogs.msdn.com/b/tomholl/archive/2006/04/02/entlib2externalconfig.aspx</w:t>
        </w:r>
      </w:hyperlink>
      <w:bookmarkEnd w:id="40"/>
    </w:p>
    <w:p w14:paraId="4528A52F" w14:textId="6F6C1EF2" w:rsidR="00913E35" w:rsidRPr="00A71310" w:rsidRDefault="00913E35" w:rsidP="00560911">
      <w:pPr>
        <w:pStyle w:val="Atsauce"/>
      </w:pPr>
      <w:bookmarkStart w:id="41" w:name="_Ref303764672"/>
      <w:r w:rsidRPr="00A71310">
        <w:t xml:space="preserve">Instrukciju pamatā izmantots risinājums </w:t>
      </w:r>
      <w:r w:rsidRPr="00A71310">
        <w:rPr>
          <w:rStyle w:val="ReferenceChar"/>
          <w:lang w:val="lv-LV"/>
        </w:rPr>
        <w:t>EnoughPI.sln</w:t>
      </w:r>
      <w:r w:rsidRPr="00A71310">
        <w:t>, kas atrodas mapē „~\Diagnostic\CS\WindowsApp\begin”</w:t>
      </w:r>
      <w:bookmarkEnd w:id="41"/>
      <w:r w:rsidR="005C05FD" w:rsidRPr="00A71310">
        <w:t>;</w:t>
      </w:r>
    </w:p>
    <w:p w14:paraId="64822256" w14:textId="766DC86B" w:rsidR="005C05FD" w:rsidRPr="00A71310" w:rsidRDefault="005C05FD" w:rsidP="005C05FD">
      <w:pPr>
        <w:pStyle w:val="Atsauce"/>
      </w:pPr>
      <w:bookmarkStart w:id="42" w:name="_Ref343530283"/>
      <w:r w:rsidRPr="00A71310">
        <w:t>E-veselības integrācijas platformas infrastruktūra: auditācijas un izpildlaika pierakstu žurnāls (2.sējums). Administratoru rokasgrāmata (</w:t>
      </w:r>
      <w:r w:rsidR="00932F61">
        <w:fldChar w:fldCharType="begin"/>
      </w:r>
      <w:r w:rsidR="00932F61">
        <w:instrText xml:space="preserve"> DOCPROPERTY  _Custom</w:instrText>
      </w:r>
      <w:r w:rsidR="00932F61">
        <w:instrText xml:space="preserve">erID  \* MERGEFORMAT </w:instrText>
      </w:r>
      <w:r w:rsidR="00932F61">
        <w:fldChar w:fldCharType="separate"/>
      </w:r>
      <w:r w:rsidR="00A71310" w:rsidRPr="00A71310">
        <w:t>NVD.IP</w:t>
      </w:r>
      <w:r w:rsidR="00932F61">
        <w:fldChar w:fldCharType="end"/>
      </w:r>
      <w:r w:rsidRPr="00A71310">
        <w:t>.</w:t>
      </w:r>
      <w:r w:rsidR="00932F61">
        <w:fldChar w:fldCharType="begin"/>
      </w:r>
      <w:r w:rsidR="00932F61">
        <w:instrText xml:space="preserve"> DOCPROPERTY  _ProjectID  \* MERGEFORMAT </w:instrText>
      </w:r>
      <w:r w:rsidR="00932F61">
        <w:fldChar w:fldCharType="separate"/>
      </w:r>
      <w:r w:rsidR="00A71310" w:rsidRPr="00A71310">
        <w:t>VISS_2010</w:t>
      </w:r>
      <w:r w:rsidR="00932F61">
        <w:fldChar w:fldCharType="end"/>
      </w:r>
      <w:r w:rsidRPr="00A71310">
        <w:t>.</w:t>
      </w:r>
      <w:r w:rsidR="00932F61">
        <w:fldChar w:fldCharType="begin"/>
      </w:r>
      <w:r w:rsidR="00932F61">
        <w:instrText xml:space="preserve"> DOCPROPERTY  _CategoryID  \* MERGEFORMAT </w:instrText>
      </w:r>
      <w:r w:rsidR="00932F61">
        <w:fldChar w:fldCharType="separate"/>
      </w:r>
      <w:r w:rsidR="00A71310" w:rsidRPr="00A71310">
        <w:t>STD</w:t>
      </w:r>
      <w:r w:rsidR="00932F61">
        <w:fldChar w:fldCharType="end"/>
      </w:r>
      <w:r w:rsidRPr="00A71310">
        <w:t>.</w:t>
      </w:r>
      <w:r w:rsidR="00932F61">
        <w:fldChar w:fldCharType="begin"/>
      </w:r>
      <w:r w:rsidR="00932F61">
        <w:instrText xml:space="preserve"> DOCPROPERTY  _SubprojectID  \* MERGEFORMAT </w:instrText>
      </w:r>
      <w:r w:rsidR="00932F61">
        <w:fldChar w:fldCharType="separate"/>
      </w:r>
      <w:r w:rsidR="00A71310" w:rsidRPr="00A71310">
        <w:t>Apakšprojekta abreviatūra</w:t>
      </w:r>
      <w:r w:rsidR="00932F61">
        <w:fldChar w:fldCharType="end"/>
      </w:r>
      <w:r w:rsidRPr="00A71310">
        <w:t>).</w:t>
      </w:r>
      <w:bookmarkEnd w:id="42"/>
    </w:p>
    <w:p w14:paraId="4528A530" w14:textId="77777777" w:rsidR="00913E35" w:rsidRPr="00A71310" w:rsidRDefault="00913E35" w:rsidP="00560911">
      <w:bookmarkStart w:id="43" w:name="_Toc303763315"/>
      <w:bookmarkStart w:id="44" w:name="_Toc303764044"/>
      <w:bookmarkStart w:id="45" w:name="_Toc188673235"/>
      <w:bookmarkStart w:id="46" w:name="_Toc189286728"/>
      <w:bookmarkStart w:id="47" w:name="_Produkta_perspektīva"/>
      <w:bookmarkStart w:id="48" w:name="_Toc300154691"/>
      <w:bookmarkStart w:id="49" w:name="_Toc300156122"/>
      <w:bookmarkStart w:id="50" w:name="_Toc300158112"/>
      <w:bookmarkStart w:id="51" w:name="_Toc300158275"/>
      <w:bookmarkEnd w:id="9"/>
      <w:bookmarkEnd w:id="10"/>
      <w:bookmarkEnd w:id="11"/>
      <w:bookmarkEnd w:id="43"/>
      <w:bookmarkEnd w:id="44"/>
      <w:bookmarkEnd w:id="45"/>
      <w:bookmarkEnd w:id="46"/>
      <w:bookmarkEnd w:id="47"/>
      <w:bookmarkEnd w:id="48"/>
      <w:bookmarkEnd w:id="49"/>
      <w:bookmarkEnd w:id="50"/>
      <w:bookmarkEnd w:id="51"/>
    </w:p>
    <w:p w14:paraId="4528A531" w14:textId="77777777" w:rsidR="00913E35" w:rsidRPr="00A71310" w:rsidRDefault="00913E35" w:rsidP="00913E35">
      <w:pPr>
        <w:pStyle w:val="Heading1"/>
      </w:pPr>
      <w:bookmarkStart w:id="52" w:name="_Toc232842025"/>
      <w:bookmarkStart w:id="53" w:name="_Toc303766166"/>
      <w:bookmarkStart w:id="54" w:name="_Toc380756796"/>
      <w:r w:rsidRPr="00A71310">
        <w:t>Palīgklases</w:t>
      </w:r>
      <w:bookmarkEnd w:id="52"/>
      <w:bookmarkEnd w:id="53"/>
      <w:bookmarkEnd w:id="54"/>
    </w:p>
    <w:p w14:paraId="283C86D7" w14:textId="006C37F8" w:rsidR="0091703B" w:rsidRPr="00A71310" w:rsidRDefault="00913E35" w:rsidP="00560911">
      <w:r w:rsidRPr="00A71310">
        <w:t>Bibliotēkā „Diagnostic.dll” izmantotās palīgklases nodrošina nepieciešamās žurnalēšanas un auditācijas funkcijas.</w:t>
      </w:r>
      <w:r w:rsidR="0091703B" w:rsidRPr="00A71310">
        <w:t xml:space="preserve"> Diagnostic bibliotēka ir balstīta uz .NET Tracing ietvara, sk</w:t>
      </w:r>
      <w:r w:rsidR="00A71310">
        <w:t>at</w:t>
      </w:r>
      <w:r w:rsidR="0091703B" w:rsidRPr="00A71310">
        <w:t>. http://msdn.microsoft.com/en-us/library/ms730342.aspx.</w:t>
      </w:r>
    </w:p>
    <w:p w14:paraId="4528A533" w14:textId="77777777" w:rsidR="00913E35" w:rsidRPr="00A71310" w:rsidRDefault="00913E35" w:rsidP="00913E35">
      <w:pPr>
        <w:pStyle w:val="Heading2"/>
      </w:pPr>
      <w:bookmarkStart w:id="55" w:name="_Toc214875050"/>
      <w:bookmarkStart w:id="56" w:name="_Toc232842026"/>
      <w:bookmarkStart w:id="57" w:name="_Ref264629943"/>
      <w:bookmarkStart w:id="58" w:name="_Toc303766167"/>
      <w:bookmarkStart w:id="59" w:name="_Toc380756797"/>
      <w:r w:rsidRPr="00A71310">
        <w:t>Logošanas palīgklase</w:t>
      </w:r>
      <w:bookmarkEnd w:id="55"/>
      <w:bookmarkEnd w:id="56"/>
      <w:bookmarkEnd w:id="57"/>
      <w:bookmarkEnd w:id="58"/>
      <w:bookmarkEnd w:id="59"/>
    </w:p>
    <w:p w14:paraId="4528A534" w14:textId="77777777" w:rsidR="00913E35" w:rsidRPr="00A71310" w:rsidRDefault="00913E35" w:rsidP="00560911">
      <w:r w:rsidRPr="00A71310">
        <w:t xml:space="preserve">Logošanas palīgklasē „LogUtility” iekļautas metodes, kas ļauj veikt notikumu žurnalēšanu. </w:t>
      </w:r>
    </w:p>
    <w:p w14:paraId="4528A535" w14:textId="3D6C377C" w:rsidR="00913E35" w:rsidRPr="00A71310" w:rsidRDefault="007A6706" w:rsidP="00913E35">
      <w:pPr>
        <w:pStyle w:val="Pictureposition"/>
      </w:pPr>
      <w:r w:rsidRPr="00A71310">
        <w:rPr>
          <w:noProof/>
          <w:lang w:eastAsia="lv-LV"/>
        </w:rPr>
        <w:drawing>
          <wp:inline distT="0" distB="0" distL="0" distR="0" wp14:anchorId="7B995FFE" wp14:editId="46048C35">
            <wp:extent cx="5964204" cy="3400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71477" cy="3404572"/>
                    </a:xfrm>
                    <a:prstGeom prst="rect">
                      <a:avLst/>
                    </a:prstGeom>
                  </pic:spPr>
                </pic:pic>
              </a:graphicData>
            </a:graphic>
          </wp:inline>
        </w:drawing>
      </w:r>
    </w:p>
    <w:bookmarkStart w:id="60" w:name="_Toc303766462"/>
    <w:p w14:paraId="4528A536" w14:textId="77777777" w:rsidR="00913E35" w:rsidRPr="00A71310" w:rsidRDefault="00913E35" w:rsidP="00913E35">
      <w:pPr>
        <w:pStyle w:val="Picturecaption"/>
      </w:pPr>
      <w:r w:rsidRPr="00A71310">
        <w:fldChar w:fldCharType="begin"/>
      </w:r>
      <w:r w:rsidRPr="00A71310">
        <w:instrText xml:space="preserve"> SEQ Attēls \* ARABIC </w:instrText>
      </w:r>
      <w:r w:rsidRPr="00A71310">
        <w:fldChar w:fldCharType="separate"/>
      </w:r>
      <w:bookmarkStart w:id="61" w:name="_Toc380756868"/>
      <w:r w:rsidR="005335C9">
        <w:rPr>
          <w:noProof/>
        </w:rPr>
        <w:t>1</w:t>
      </w:r>
      <w:r w:rsidRPr="00A71310">
        <w:fldChar w:fldCharType="end"/>
      </w:r>
      <w:r w:rsidRPr="00A71310">
        <w:t>.attēls. Logošanas palīgklasē iekļautās metodes</w:t>
      </w:r>
      <w:bookmarkEnd w:id="60"/>
      <w:bookmarkEnd w:id="61"/>
    </w:p>
    <w:p w14:paraId="4528A537" w14:textId="77777777" w:rsidR="00913E35" w:rsidRPr="00A71310" w:rsidRDefault="00913E35" w:rsidP="00913E35">
      <w:pPr>
        <w:pStyle w:val="Heading3"/>
      </w:pPr>
      <w:bookmarkStart w:id="62" w:name="_Toc214875051"/>
      <w:bookmarkStart w:id="63" w:name="_Toc232842027"/>
      <w:bookmarkStart w:id="64" w:name="_Toc303766168"/>
      <w:bookmarkStart w:id="65" w:name="_Toc380756798"/>
      <w:r w:rsidRPr="00A71310">
        <w:t>Konstruktori</w:t>
      </w:r>
      <w:bookmarkEnd w:id="62"/>
      <w:bookmarkEnd w:id="63"/>
      <w:bookmarkEnd w:id="64"/>
      <w:bookmarkEnd w:id="65"/>
    </w:p>
    <w:p w14:paraId="4528A538" w14:textId="77777777" w:rsidR="00913E35" w:rsidRPr="00A71310" w:rsidRDefault="00913E35" w:rsidP="00913E35">
      <w:pPr>
        <w:pStyle w:val="Heading4"/>
      </w:pPr>
      <w:bookmarkStart w:id="66" w:name="_Toc214875052"/>
      <w:bookmarkStart w:id="67" w:name="_Toc380756799"/>
      <w:r w:rsidRPr="00A71310">
        <w:t>Konstruktors „LogUtility</w:t>
      </w:r>
      <w:bookmarkEnd w:id="66"/>
      <w:r w:rsidRPr="00A71310">
        <w:t>”</w:t>
      </w:r>
      <w:bookmarkEnd w:id="67"/>
      <w:r w:rsidRPr="00A71310">
        <w:t xml:space="preserve"> </w:t>
      </w:r>
    </w:p>
    <w:p w14:paraId="4528A539" w14:textId="77777777" w:rsidR="00913E35" w:rsidRPr="00A71310" w:rsidRDefault="00913E35" w:rsidP="00913E35">
      <w:pPr>
        <w:pStyle w:val="code0"/>
        <w:rPr>
          <w:lang w:val="lv-LV"/>
        </w:rPr>
      </w:pPr>
      <w:r w:rsidRPr="00A71310">
        <w:rPr>
          <w:lang w:val="lv-LV"/>
        </w:rPr>
        <w:t xml:space="preserve">        public LogUtility(string sourceName)</w:t>
      </w:r>
    </w:p>
    <w:p w14:paraId="4528A53A" w14:textId="77777777" w:rsidR="00913E35" w:rsidRPr="00A71310" w:rsidRDefault="00913E35" w:rsidP="00560911">
      <w:r w:rsidRPr="00A71310">
        <w:t>Izveido klasi „LogUtility” ar uzdoto žurnalēšanas avotu.</w:t>
      </w:r>
    </w:p>
    <w:p w14:paraId="4528A53B" w14:textId="77777777" w:rsidR="00913E35" w:rsidRPr="00A71310" w:rsidRDefault="00913E35" w:rsidP="00560911">
      <w:r w:rsidRPr="00A71310">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A71310" w14:paraId="4528A53E" w14:textId="77777777" w:rsidTr="00913E35">
        <w:tc>
          <w:tcPr>
            <w:tcW w:w="1800" w:type="dxa"/>
            <w:tcBorders>
              <w:bottom w:val="single" w:sz="6" w:space="0" w:color="000000"/>
              <w:right w:val="single" w:sz="6" w:space="0" w:color="000000"/>
            </w:tcBorders>
            <w:shd w:val="clear" w:color="auto" w:fill="auto"/>
            <w:vAlign w:val="center"/>
          </w:tcPr>
          <w:p w14:paraId="4528A53C" w14:textId="77777777" w:rsidR="00913E35" w:rsidRPr="00A71310" w:rsidRDefault="00913E35" w:rsidP="00913E35">
            <w:pPr>
              <w:pStyle w:val="Bold"/>
            </w:pPr>
            <w:r w:rsidRPr="00A71310">
              <w:t>Nosaukums</w:t>
            </w:r>
          </w:p>
        </w:tc>
        <w:tc>
          <w:tcPr>
            <w:tcW w:w="7981" w:type="dxa"/>
            <w:tcBorders>
              <w:bottom w:val="single" w:sz="6" w:space="0" w:color="000000"/>
            </w:tcBorders>
            <w:shd w:val="clear" w:color="auto" w:fill="auto"/>
            <w:vAlign w:val="center"/>
          </w:tcPr>
          <w:p w14:paraId="4528A53D" w14:textId="77777777" w:rsidR="00913E35" w:rsidRPr="00A71310" w:rsidRDefault="00913E35" w:rsidP="00913E35">
            <w:pPr>
              <w:pStyle w:val="Bold"/>
            </w:pPr>
            <w:r w:rsidRPr="00A71310">
              <w:t>Apraksts</w:t>
            </w:r>
          </w:p>
        </w:tc>
      </w:tr>
      <w:tr w:rsidR="00913E35" w:rsidRPr="00A71310" w14:paraId="4528A541" w14:textId="77777777" w:rsidTr="00913E35">
        <w:tc>
          <w:tcPr>
            <w:tcW w:w="1800" w:type="dxa"/>
            <w:tcBorders>
              <w:top w:val="single" w:sz="6" w:space="0" w:color="000000"/>
              <w:left w:val="nil"/>
              <w:bottom w:val="single" w:sz="4" w:space="0" w:color="auto"/>
              <w:right w:val="single" w:sz="4" w:space="0" w:color="auto"/>
              <w:tl2br w:val="nil"/>
              <w:tr2bl w:val="nil"/>
            </w:tcBorders>
            <w:shd w:val="clear" w:color="auto" w:fill="auto"/>
          </w:tcPr>
          <w:p w14:paraId="4528A53F" w14:textId="77777777" w:rsidR="00913E35" w:rsidRPr="00A71310" w:rsidRDefault="00913E35" w:rsidP="00560911">
            <w:pPr>
              <w:pStyle w:val="Tablebody"/>
            </w:pPr>
            <w:r w:rsidRPr="00A71310">
              <w:t>sourceName</w:t>
            </w:r>
          </w:p>
        </w:tc>
        <w:tc>
          <w:tcPr>
            <w:tcW w:w="7981" w:type="dxa"/>
            <w:tcBorders>
              <w:top w:val="single" w:sz="6" w:space="0" w:color="000000"/>
              <w:left w:val="single" w:sz="4" w:space="0" w:color="auto"/>
              <w:bottom w:val="single" w:sz="4" w:space="0" w:color="auto"/>
              <w:right w:val="nil"/>
              <w:tl2br w:val="nil"/>
              <w:tr2bl w:val="nil"/>
            </w:tcBorders>
            <w:shd w:val="clear" w:color="auto" w:fill="auto"/>
          </w:tcPr>
          <w:p w14:paraId="4528A540" w14:textId="77777777" w:rsidR="00913E35" w:rsidRPr="00A71310" w:rsidRDefault="00913E35" w:rsidP="00560911">
            <w:pPr>
              <w:pStyle w:val="Tablebody"/>
            </w:pPr>
            <w:r w:rsidRPr="00A71310">
              <w:t>trasēšanas avots</w:t>
            </w:r>
          </w:p>
        </w:tc>
      </w:tr>
    </w:tbl>
    <w:p w14:paraId="4528A542" w14:textId="77777777" w:rsidR="00913E35" w:rsidRPr="00A71310" w:rsidRDefault="00913E35" w:rsidP="00913E35">
      <w:pPr>
        <w:pStyle w:val="Heading3"/>
      </w:pPr>
      <w:bookmarkStart w:id="68" w:name="_Toc214875053"/>
      <w:bookmarkStart w:id="69" w:name="_Toc232842028"/>
      <w:bookmarkStart w:id="70" w:name="_Toc303766169"/>
      <w:bookmarkStart w:id="71" w:name="_Toc380756800"/>
      <w:r w:rsidRPr="00A71310">
        <w:t>Īpašības</w:t>
      </w:r>
      <w:bookmarkEnd w:id="68"/>
      <w:bookmarkEnd w:id="69"/>
      <w:bookmarkEnd w:id="70"/>
      <w:bookmarkEnd w:id="71"/>
    </w:p>
    <w:p w14:paraId="4528A543" w14:textId="77777777" w:rsidR="00913E35" w:rsidRPr="00A71310" w:rsidRDefault="00913E35" w:rsidP="00913E35">
      <w:pPr>
        <w:pStyle w:val="Heading4"/>
      </w:pPr>
      <w:bookmarkStart w:id="72" w:name="_Toc214875054"/>
      <w:bookmarkStart w:id="73" w:name="_Toc380756801"/>
      <w:r w:rsidRPr="00A71310">
        <w:t>„LoggingEnabled” īpašība</w:t>
      </w:r>
      <w:bookmarkEnd w:id="72"/>
      <w:bookmarkEnd w:id="73"/>
    </w:p>
    <w:p w14:paraId="4528A544" w14:textId="77777777" w:rsidR="00913E35" w:rsidRPr="00A71310" w:rsidRDefault="00913E35" w:rsidP="00560911">
      <w:r w:rsidRPr="00A71310">
        <w:t>Īpašības apraksts:</w:t>
      </w:r>
    </w:p>
    <w:p w14:paraId="4528A545" w14:textId="77777777" w:rsidR="00913E35" w:rsidRPr="00A71310" w:rsidRDefault="00913E35" w:rsidP="00913E35">
      <w:pPr>
        <w:pStyle w:val="CodeBlockChar"/>
        <w:pBdr>
          <w:left w:val="single" w:sz="4" w:space="10" w:color="auto"/>
        </w:pBdr>
        <w:rPr>
          <w:lang w:val="lv-LV"/>
        </w:rPr>
      </w:pPr>
      <w:r w:rsidRPr="00A71310">
        <w:rPr>
          <w:color w:val="0000FF"/>
          <w:lang w:val="lv-LV" w:eastAsia="ru-RU"/>
        </w:rPr>
        <w:t>public</w:t>
      </w:r>
      <w:r w:rsidRPr="00A71310">
        <w:rPr>
          <w:lang w:val="lv-LV" w:eastAsia="ru-RU"/>
        </w:rPr>
        <w:t xml:space="preserve"> </w:t>
      </w:r>
      <w:r w:rsidRPr="00A71310">
        <w:rPr>
          <w:color w:val="0000FF"/>
          <w:lang w:val="lv-LV" w:eastAsia="ru-RU"/>
        </w:rPr>
        <w:t>bool</w:t>
      </w:r>
      <w:r w:rsidRPr="00A71310">
        <w:rPr>
          <w:lang w:val="lv-LV" w:eastAsia="ru-RU"/>
        </w:rPr>
        <w:t xml:space="preserve"> LoggingEnabled</w:t>
      </w:r>
      <w:r w:rsidRPr="00A71310">
        <w:rPr>
          <w:lang w:val="lv-LV"/>
        </w:rPr>
        <w:t xml:space="preserve"> { </w:t>
      </w:r>
      <w:r w:rsidRPr="00A71310">
        <w:rPr>
          <w:color w:val="0000FF"/>
          <w:lang w:val="lv-LV" w:eastAsia="ru-RU"/>
        </w:rPr>
        <w:t>get</w:t>
      </w:r>
      <w:r w:rsidRPr="00A71310">
        <w:rPr>
          <w:lang w:val="lv-LV"/>
        </w:rPr>
        <w:t>; }</w:t>
      </w:r>
    </w:p>
    <w:p w14:paraId="4528A546" w14:textId="77777777" w:rsidR="00913E35" w:rsidRPr="00A71310" w:rsidRDefault="00913E35" w:rsidP="00560911">
      <w:r w:rsidRPr="00A71310">
        <w:t>Īpašība atgriež, vai žurnalēšana ir ieslēgta.</w:t>
      </w:r>
    </w:p>
    <w:p w14:paraId="4528A547" w14:textId="77777777" w:rsidR="00913E35" w:rsidRPr="00A71310" w:rsidRDefault="00913E35" w:rsidP="00913E35">
      <w:pPr>
        <w:pStyle w:val="Heading3"/>
      </w:pPr>
      <w:bookmarkStart w:id="74" w:name="_Toc214875055"/>
      <w:r w:rsidRPr="00A71310">
        <w:br w:type="page"/>
      </w:r>
      <w:bookmarkStart w:id="75" w:name="_Toc232842029"/>
      <w:bookmarkStart w:id="76" w:name="_Toc303766170"/>
      <w:bookmarkStart w:id="77" w:name="_Toc380756802"/>
      <w:r w:rsidRPr="00A71310">
        <w:t>Metodes</w:t>
      </w:r>
      <w:bookmarkEnd w:id="74"/>
      <w:bookmarkEnd w:id="75"/>
      <w:bookmarkEnd w:id="76"/>
      <w:bookmarkEnd w:id="77"/>
    </w:p>
    <w:p w14:paraId="4528A548" w14:textId="77777777" w:rsidR="00913E35" w:rsidRPr="00A71310" w:rsidRDefault="00913E35" w:rsidP="00913E35">
      <w:pPr>
        <w:pStyle w:val="Heading4"/>
      </w:pPr>
      <w:bookmarkStart w:id="78" w:name="_Toc214875056"/>
      <w:bookmarkStart w:id="79" w:name="_Toc380756803"/>
      <w:r w:rsidRPr="00A71310">
        <w:t>Metode „Write</w:t>
      </w:r>
      <w:bookmarkEnd w:id="78"/>
      <w:r w:rsidRPr="00A71310">
        <w:t>”</w:t>
      </w:r>
      <w:bookmarkEnd w:id="79"/>
      <w:r w:rsidRPr="00A71310">
        <w:t xml:space="preserve"> </w:t>
      </w:r>
    </w:p>
    <w:p w14:paraId="4528A549" w14:textId="77777777" w:rsidR="00913E35" w:rsidRPr="00A71310" w:rsidRDefault="00913E35" w:rsidP="00560911">
      <w:r w:rsidRPr="00A71310">
        <w:t>Metodes apraksts:</w:t>
      </w:r>
    </w:p>
    <w:p w14:paraId="29ABDD19" w14:textId="77777777" w:rsidR="007A6706" w:rsidRPr="00A71310" w:rsidRDefault="007A6706" w:rsidP="007A6706">
      <w:pPr>
        <w:pStyle w:val="CodeBlockChar"/>
        <w:rPr>
          <w:color w:val="0000FF"/>
          <w:lang w:val="lv-LV" w:eastAsia="ru-RU"/>
        </w:rPr>
      </w:pPr>
      <w:r w:rsidRPr="00A71310">
        <w:rPr>
          <w:color w:val="0000FF"/>
          <w:lang w:val="lv-LV" w:eastAsia="ru-RU"/>
        </w:rPr>
        <w:t xml:space="preserve">        public void Write(string message, string category, int priority, int eventId, TraceEventType severity, string title, IDictionary&lt;string, object&gt; properties, Guid activityId) </w:t>
      </w:r>
    </w:p>
    <w:p w14:paraId="4528A54B" w14:textId="77777777" w:rsidR="00913E35" w:rsidRPr="00A71310" w:rsidRDefault="00913E35" w:rsidP="00560911">
      <w:r w:rsidRPr="00A71310">
        <w:t>Logo ziņojumu ar uzdotu kategoriju, prioritāti, identifikatoru, stingrību un papildus īpašībām.</w:t>
      </w:r>
    </w:p>
    <w:p w14:paraId="4528A54C" w14:textId="77777777" w:rsidR="00913E35" w:rsidRPr="00A71310" w:rsidRDefault="00913E35" w:rsidP="00560911">
      <w:r w:rsidRPr="00A71310">
        <w:t>Metodes 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A71310" w14:paraId="4528A54F" w14:textId="77777777" w:rsidTr="00913E35">
        <w:tc>
          <w:tcPr>
            <w:tcW w:w="1800" w:type="dxa"/>
            <w:tcBorders>
              <w:top w:val="single" w:sz="12" w:space="0" w:color="000000"/>
              <w:bottom w:val="single" w:sz="6" w:space="0" w:color="000000"/>
              <w:right w:val="single" w:sz="4" w:space="0" w:color="auto"/>
            </w:tcBorders>
            <w:shd w:val="clear" w:color="auto" w:fill="auto"/>
            <w:vAlign w:val="center"/>
          </w:tcPr>
          <w:p w14:paraId="4528A54D" w14:textId="77777777" w:rsidR="00913E35" w:rsidRPr="00A71310" w:rsidRDefault="00913E35" w:rsidP="00913E35">
            <w:pPr>
              <w:pStyle w:val="Bold"/>
            </w:pPr>
            <w:r w:rsidRPr="00A71310">
              <w:t>Nosaukums</w:t>
            </w:r>
          </w:p>
        </w:tc>
        <w:tc>
          <w:tcPr>
            <w:tcW w:w="7981" w:type="dxa"/>
            <w:tcBorders>
              <w:top w:val="single" w:sz="12" w:space="0" w:color="000000"/>
              <w:left w:val="single" w:sz="4" w:space="0" w:color="auto"/>
              <w:bottom w:val="single" w:sz="6" w:space="0" w:color="000000"/>
            </w:tcBorders>
            <w:shd w:val="clear" w:color="auto" w:fill="auto"/>
            <w:vAlign w:val="center"/>
          </w:tcPr>
          <w:p w14:paraId="4528A54E" w14:textId="77777777" w:rsidR="00913E35" w:rsidRPr="00A71310" w:rsidRDefault="00913E35" w:rsidP="00913E35">
            <w:pPr>
              <w:pStyle w:val="Bold"/>
            </w:pPr>
            <w:r w:rsidRPr="00A71310">
              <w:t>Apraksts</w:t>
            </w:r>
          </w:p>
        </w:tc>
      </w:tr>
      <w:tr w:rsidR="007A6706" w:rsidRPr="00A71310" w14:paraId="20EC70CF" w14:textId="77777777" w:rsidTr="007A6706">
        <w:tc>
          <w:tcPr>
            <w:tcW w:w="1800" w:type="dxa"/>
            <w:tcBorders>
              <w:top w:val="nil"/>
              <w:left w:val="nil"/>
              <w:bottom w:val="nil"/>
              <w:right w:val="single" w:sz="4" w:space="0" w:color="auto"/>
              <w:tl2br w:val="nil"/>
              <w:tr2bl w:val="nil"/>
            </w:tcBorders>
            <w:shd w:val="clear" w:color="auto" w:fill="auto"/>
          </w:tcPr>
          <w:p w14:paraId="16B1A685" w14:textId="77777777" w:rsidR="007A6706" w:rsidRPr="00A71310" w:rsidRDefault="007A6706" w:rsidP="007A6706">
            <w:pPr>
              <w:pStyle w:val="Tablebody"/>
            </w:pPr>
            <w:r w:rsidRPr="00A71310">
              <w:t>message</w:t>
            </w:r>
          </w:p>
        </w:tc>
        <w:tc>
          <w:tcPr>
            <w:tcW w:w="7981" w:type="dxa"/>
            <w:tcBorders>
              <w:top w:val="nil"/>
              <w:left w:val="single" w:sz="4" w:space="0" w:color="auto"/>
              <w:bottom w:val="nil"/>
              <w:right w:val="nil"/>
              <w:tl2br w:val="nil"/>
              <w:tr2bl w:val="nil"/>
            </w:tcBorders>
            <w:shd w:val="clear" w:color="auto" w:fill="auto"/>
          </w:tcPr>
          <w:p w14:paraId="384DEF91" w14:textId="77777777" w:rsidR="007A6706" w:rsidRPr="00A71310" w:rsidRDefault="007A6706" w:rsidP="007A6706">
            <w:pPr>
              <w:pStyle w:val="Tablebody"/>
            </w:pPr>
            <w:r w:rsidRPr="00A71310">
              <w:t>ziņojuma teksts</w:t>
            </w:r>
          </w:p>
        </w:tc>
      </w:tr>
      <w:tr w:rsidR="007A6706" w:rsidRPr="00A71310" w14:paraId="466D3A52" w14:textId="77777777" w:rsidTr="007A6706">
        <w:tc>
          <w:tcPr>
            <w:tcW w:w="1800" w:type="dxa"/>
            <w:tcBorders>
              <w:top w:val="nil"/>
              <w:left w:val="nil"/>
              <w:bottom w:val="nil"/>
              <w:right w:val="single" w:sz="4" w:space="0" w:color="auto"/>
              <w:tl2br w:val="nil"/>
              <w:tr2bl w:val="nil"/>
            </w:tcBorders>
            <w:shd w:val="clear" w:color="auto" w:fill="auto"/>
          </w:tcPr>
          <w:p w14:paraId="29B07497" w14:textId="77777777" w:rsidR="007A6706" w:rsidRPr="00A71310" w:rsidRDefault="007A6706" w:rsidP="007A6706">
            <w:pPr>
              <w:pStyle w:val="Tablebody"/>
            </w:pPr>
            <w:r w:rsidRPr="00A71310">
              <w:t>category</w:t>
            </w:r>
          </w:p>
        </w:tc>
        <w:tc>
          <w:tcPr>
            <w:tcW w:w="7981" w:type="dxa"/>
            <w:tcBorders>
              <w:top w:val="nil"/>
              <w:left w:val="single" w:sz="4" w:space="0" w:color="auto"/>
              <w:bottom w:val="nil"/>
              <w:right w:val="nil"/>
              <w:tl2br w:val="nil"/>
              <w:tr2bl w:val="nil"/>
            </w:tcBorders>
            <w:shd w:val="clear" w:color="auto" w:fill="auto"/>
          </w:tcPr>
          <w:p w14:paraId="717591F4" w14:textId="77777777" w:rsidR="007A6706" w:rsidRPr="00A71310" w:rsidRDefault="007A6706" w:rsidP="007A6706">
            <w:pPr>
              <w:pStyle w:val="Tablebody"/>
            </w:pPr>
            <w:r w:rsidRPr="00A71310">
              <w:t xml:space="preserve">kategorija, ar kuru tiek rakstīts ziņojums </w:t>
            </w:r>
          </w:p>
        </w:tc>
      </w:tr>
      <w:tr w:rsidR="007A6706" w:rsidRPr="00A71310" w14:paraId="0CA5774B" w14:textId="77777777" w:rsidTr="007A6706">
        <w:tc>
          <w:tcPr>
            <w:tcW w:w="1800" w:type="dxa"/>
            <w:tcBorders>
              <w:top w:val="nil"/>
              <w:left w:val="nil"/>
              <w:bottom w:val="nil"/>
              <w:right w:val="single" w:sz="4" w:space="0" w:color="auto"/>
              <w:tl2br w:val="nil"/>
              <w:tr2bl w:val="nil"/>
            </w:tcBorders>
            <w:shd w:val="clear" w:color="auto" w:fill="auto"/>
          </w:tcPr>
          <w:p w14:paraId="67633F38" w14:textId="77777777" w:rsidR="007A6706" w:rsidRPr="00A71310" w:rsidRDefault="007A6706" w:rsidP="007A6706">
            <w:pPr>
              <w:pStyle w:val="Tablebody"/>
            </w:pPr>
            <w:r w:rsidRPr="00A71310">
              <w:t>priority</w:t>
            </w:r>
          </w:p>
        </w:tc>
        <w:tc>
          <w:tcPr>
            <w:tcW w:w="7981" w:type="dxa"/>
            <w:tcBorders>
              <w:top w:val="nil"/>
              <w:left w:val="single" w:sz="4" w:space="0" w:color="auto"/>
              <w:bottom w:val="nil"/>
              <w:right w:val="nil"/>
              <w:tl2br w:val="nil"/>
              <w:tr2bl w:val="nil"/>
            </w:tcBorders>
            <w:shd w:val="clear" w:color="auto" w:fill="auto"/>
          </w:tcPr>
          <w:p w14:paraId="657D229B" w14:textId="77777777" w:rsidR="007A6706" w:rsidRPr="00A71310" w:rsidRDefault="007A6706" w:rsidP="007A6706">
            <w:pPr>
              <w:pStyle w:val="Tablebody"/>
            </w:pPr>
            <w:r w:rsidRPr="00A71310">
              <w:t>prioritāte, ar kuru tiek rakstīts ziņojums</w:t>
            </w:r>
          </w:p>
        </w:tc>
      </w:tr>
      <w:tr w:rsidR="007A6706" w:rsidRPr="00A71310" w14:paraId="77264B14" w14:textId="77777777" w:rsidTr="007A6706">
        <w:tc>
          <w:tcPr>
            <w:tcW w:w="1800" w:type="dxa"/>
            <w:tcBorders>
              <w:top w:val="nil"/>
              <w:left w:val="nil"/>
              <w:bottom w:val="nil"/>
              <w:right w:val="single" w:sz="4" w:space="0" w:color="auto"/>
              <w:tl2br w:val="nil"/>
              <w:tr2bl w:val="nil"/>
            </w:tcBorders>
            <w:shd w:val="clear" w:color="auto" w:fill="auto"/>
          </w:tcPr>
          <w:p w14:paraId="42DE29B3" w14:textId="77777777" w:rsidR="007A6706" w:rsidRPr="00A71310" w:rsidRDefault="007A6706" w:rsidP="007A6706">
            <w:pPr>
              <w:pStyle w:val="Tablebody"/>
            </w:pPr>
            <w:r w:rsidRPr="00A71310">
              <w:t>eventId</w:t>
            </w:r>
          </w:p>
        </w:tc>
        <w:tc>
          <w:tcPr>
            <w:tcW w:w="7981" w:type="dxa"/>
            <w:tcBorders>
              <w:top w:val="nil"/>
              <w:left w:val="single" w:sz="4" w:space="0" w:color="auto"/>
              <w:bottom w:val="nil"/>
              <w:right w:val="nil"/>
              <w:tl2br w:val="nil"/>
              <w:tr2bl w:val="nil"/>
            </w:tcBorders>
            <w:shd w:val="clear" w:color="auto" w:fill="auto"/>
          </w:tcPr>
          <w:p w14:paraId="5FF28D5E" w14:textId="77777777" w:rsidR="007A6706" w:rsidRPr="00A71310" w:rsidRDefault="007A6706" w:rsidP="007A6706">
            <w:pPr>
              <w:pStyle w:val="Tablebody"/>
            </w:pPr>
            <w:r w:rsidRPr="00A71310">
              <w:t>ziņojuma numurs vai identifikators</w:t>
            </w:r>
          </w:p>
        </w:tc>
      </w:tr>
      <w:tr w:rsidR="007A6706" w:rsidRPr="00A71310" w14:paraId="7B1E1CAB" w14:textId="77777777" w:rsidTr="007A6706">
        <w:tc>
          <w:tcPr>
            <w:tcW w:w="1800" w:type="dxa"/>
            <w:tcBorders>
              <w:top w:val="nil"/>
              <w:left w:val="nil"/>
              <w:bottom w:val="nil"/>
              <w:right w:val="single" w:sz="4" w:space="0" w:color="auto"/>
              <w:tl2br w:val="nil"/>
              <w:tr2bl w:val="nil"/>
            </w:tcBorders>
            <w:shd w:val="clear" w:color="auto" w:fill="auto"/>
          </w:tcPr>
          <w:p w14:paraId="131B28BE" w14:textId="77777777" w:rsidR="007A6706" w:rsidRPr="00A71310" w:rsidRDefault="007A6706" w:rsidP="007A6706">
            <w:pPr>
              <w:pStyle w:val="Tablebody"/>
            </w:pPr>
            <w:r w:rsidRPr="00A71310">
              <w:t>severity</w:t>
            </w:r>
          </w:p>
        </w:tc>
        <w:tc>
          <w:tcPr>
            <w:tcW w:w="7981" w:type="dxa"/>
            <w:tcBorders>
              <w:top w:val="nil"/>
              <w:left w:val="single" w:sz="4" w:space="0" w:color="auto"/>
              <w:bottom w:val="nil"/>
              <w:right w:val="nil"/>
              <w:tl2br w:val="nil"/>
              <w:tr2bl w:val="nil"/>
            </w:tcBorders>
            <w:shd w:val="clear" w:color="auto" w:fill="auto"/>
          </w:tcPr>
          <w:p w14:paraId="13F6B8D9" w14:textId="77777777" w:rsidR="007A6706" w:rsidRPr="00A71310" w:rsidRDefault="007A6706" w:rsidP="007A6706">
            <w:pPr>
              <w:pStyle w:val="Tablebody"/>
            </w:pPr>
            <w:r w:rsidRPr="00A71310">
              <w:t>ziņojuma stingrība</w:t>
            </w:r>
          </w:p>
        </w:tc>
      </w:tr>
      <w:tr w:rsidR="007A6706" w:rsidRPr="00A71310" w14:paraId="7FD0D677" w14:textId="77777777" w:rsidTr="007A6706">
        <w:tc>
          <w:tcPr>
            <w:tcW w:w="1800" w:type="dxa"/>
            <w:tcBorders>
              <w:top w:val="nil"/>
              <w:left w:val="nil"/>
              <w:bottom w:val="nil"/>
              <w:right w:val="single" w:sz="4" w:space="0" w:color="auto"/>
              <w:tl2br w:val="nil"/>
              <w:tr2bl w:val="nil"/>
            </w:tcBorders>
            <w:shd w:val="clear" w:color="auto" w:fill="auto"/>
          </w:tcPr>
          <w:p w14:paraId="4D3EC308" w14:textId="77777777" w:rsidR="007A6706" w:rsidRPr="00A71310" w:rsidRDefault="007A6706" w:rsidP="007A6706">
            <w:pPr>
              <w:pStyle w:val="Tablebody"/>
            </w:pPr>
            <w:r w:rsidRPr="00A71310">
              <w:t>title</w:t>
            </w:r>
          </w:p>
        </w:tc>
        <w:tc>
          <w:tcPr>
            <w:tcW w:w="7981" w:type="dxa"/>
            <w:tcBorders>
              <w:top w:val="nil"/>
              <w:left w:val="single" w:sz="4" w:space="0" w:color="auto"/>
              <w:bottom w:val="nil"/>
              <w:right w:val="nil"/>
              <w:tl2br w:val="nil"/>
              <w:tr2bl w:val="nil"/>
            </w:tcBorders>
            <w:shd w:val="clear" w:color="auto" w:fill="auto"/>
          </w:tcPr>
          <w:p w14:paraId="7BCCEDEF" w14:textId="77777777" w:rsidR="007A6706" w:rsidRPr="00A71310" w:rsidRDefault="007A6706" w:rsidP="007A6706">
            <w:pPr>
              <w:pStyle w:val="Tablebody"/>
            </w:pPr>
            <w:r w:rsidRPr="00A71310">
              <w:t>ziņojuma papildus apraksts</w:t>
            </w:r>
          </w:p>
        </w:tc>
      </w:tr>
      <w:tr w:rsidR="007A6706" w:rsidRPr="00A71310" w14:paraId="439E3478" w14:textId="77777777" w:rsidTr="007A6706">
        <w:tc>
          <w:tcPr>
            <w:tcW w:w="1800" w:type="dxa"/>
            <w:tcBorders>
              <w:top w:val="nil"/>
              <w:left w:val="nil"/>
              <w:bottom w:val="nil"/>
              <w:right w:val="single" w:sz="4" w:space="0" w:color="auto"/>
              <w:tl2br w:val="nil"/>
              <w:tr2bl w:val="nil"/>
            </w:tcBorders>
            <w:shd w:val="clear" w:color="auto" w:fill="auto"/>
          </w:tcPr>
          <w:p w14:paraId="09C0A21F" w14:textId="77777777" w:rsidR="007A6706" w:rsidRPr="00A71310" w:rsidRDefault="007A6706" w:rsidP="007A6706">
            <w:pPr>
              <w:pStyle w:val="Tablebody"/>
            </w:pPr>
            <w:r w:rsidRPr="00A71310">
              <w:t>properties</w:t>
            </w:r>
          </w:p>
        </w:tc>
        <w:tc>
          <w:tcPr>
            <w:tcW w:w="7981" w:type="dxa"/>
            <w:tcBorders>
              <w:top w:val="nil"/>
              <w:left w:val="single" w:sz="4" w:space="0" w:color="auto"/>
              <w:bottom w:val="nil"/>
              <w:right w:val="nil"/>
              <w:tl2br w:val="nil"/>
              <w:tr2bl w:val="nil"/>
            </w:tcBorders>
            <w:shd w:val="clear" w:color="auto" w:fill="auto"/>
          </w:tcPr>
          <w:p w14:paraId="3E1841B9" w14:textId="77777777" w:rsidR="007A6706" w:rsidRPr="00A71310" w:rsidRDefault="007A6706" w:rsidP="007A6706">
            <w:pPr>
              <w:pStyle w:val="Tablebody"/>
            </w:pPr>
            <w:r w:rsidRPr="00A71310">
              <w:t xml:space="preserve">papildus parametri </w:t>
            </w:r>
          </w:p>
        </w:tc>
      </w:tr>
      <w:tr w:rsidR="007A6706" w:rsidRPr="00A71310" w14:paraId="2A4807CD" w14:textId="77777777" w:rsidTr="007A6706">
        <w:tc>
          <w:tcPr>
            <w:tcW w:w="1800" w:type="dxa"/>
            <w:tcBorders>
              <w:top w:val="nil"/>
              <w:left w:val="nil"/>
              <w:bottom w:val="single" w:sz="4" w:space="0" w:color="auto"/>
              <w:right w:val="single" w:sz="4" w:space="0" w:color="auto"/>
              <w:tl2br w:val="nil"/>
              <w:tr2bl w:val="nil"/>
            </w:tcBorders>
            <w:shd w:val="clear" w:color="auto" w:fill="auto"/>
          </w:tcPr>
          <w:p w14:paraId="274FA667" w14:textId="77777777" w:rsidR="007A6706" w:rsidRPr="00A71310" w:rsidRDefault="007A6706" w:rsidP="007A6706">
            <w:pPr>
              <w:pStyle w:val="Tablebody"/>
            </w:pPr>
            <w:r w:rsidRPr="00A71310">
              <w:t>activityId</w:t>
            </w:r>
          </w:p>
        </w:tc>
        <w:tc>
          <w:tcPr>
            <w:tcW w:w="7981" w:type="dxa"/>
            <w:tcBorders>
              <w:top w:val="nil"/>
              <w:left w:val="single" w:sz="4" w:space="0" w:color="auto"/>
              <w:bottom w:val="single" w:sz="4" w:space="0" w:color="auto"/>
              <w:right w:val="nil"/>
              <w:tl2br w:val="nil"/>
              <w:tr2bl w:val="nil"/>
            </w:tcBorders>
            <w:shd w:val="clear" w:color="auto" w:fill="auto"/>
          </w:tcPr>
          <w:p w14:paraId="35AF89D9" w14:textId="77777777" w:rsidR="007A6706" w:rsidRPr="00A71310" w:rsidRDefault="007A6706" w:rsidP="007A6706">
            <w:pPr>
              <w:pStyle w:val="Tablebody"/>
            </w:pPr>
            <w:r w:rsidRPr="00A71310">
              <w:t>aktivitātes identifikators</w:t>
            </w:r>
          </w:p>
        </w:tc>
      </w:tr>
    </w:tbl>
    <w:p w14:paraId="4528A562" w14:textId="77777777" w:rsidR="00913E35" w:rsidRPr="00A71310" w:rsidRDefault="00913E35" w:rsidP="00560911"/>
    <w:p w14:paraId="4528A563" w14:textId="77777777" w:rsidR="00913E35" w:rsidRPr="00A71310" w:rsidRDefault="00913E35" w:rsidP="00913E35">
      <w:pPr>
        <w:pStyle w:val="CodeBlockChar"/>
        <w:rPr>
          <w:color w:val="0000FF"/>
          <w:lang w:val="lv-LV" w:eastAsia="ru-RU"/>
        </w:rPr>
      </w:pPr>
      <w:r w:rsidRPr="00A71310">
        <w:rPr>
          <w:color w:val="0000FF"/>
          <w:lang w:val="lv-LV" w:eastAsia="ru-RU"/>
        </w:rPr>
        <w:t xml:space="preserve">        public void Write(string message, string category, int priority, int eventId, TraceEventType severity, Exception exception) </w:t>
      </w:r>
    </w:p>
    <w:p w14:paraId="4528A564" w14:textId="77777777" w:rsidR="00913E35" w:rsidRPr="00A71310" w:rsidRDefault="00913E35" w:rsidP="00560911">
      <w:r w:rsidRPr="00A71310">
        <w:t>Logo ziņojumu ar uzdotu kategoriju, prioritāti, identifikatoru, stingrību un izņēmumu.</w:t>
      </w:r>
    </w:p>
    <w:p w14:paraId="4528A565" w14:textId="77777777" w:rsidR="00913E35" w:rsidRPr="00A71310" w:rsidRDefault="00913E35" w:rsidP="00560911">
      <w:r w:rsidRPr="00A71310">
        <w:t>Metodes 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A71310" w14:paraId="4528A568" w14:textId="77777777" w:rsidTr="00913E35">
        <w:tc>
          <w:tcPr>
            <w:tcW w:w="1800" w:type="dxa"/>
            <w:tcBorders>
              <w:top w:val="single" w:sz="12" w:space="0" w:color="000000"/>
              <w:bottom w:val="single" w:sz="6" w:space="0" w:color="000000"/>
              <w:right w:val="single" w:sz="4" w:space="0" w:color="auto"/>
            </w:tcBorders>
            <w:shd w:val="clear" w:color="auto" w:fill="auto"/>
            <w:vAlign w:val="center"/>
          </w:tcPr>
          <w:p w14:paraId="4528A566" w14:textId="77777777" w:rsidR="00913E35" w:rsidRPr="00A71310" w:rsidRDefault="00913E35" w:rsidP="00913E35">
            <w:pPr>
              <w:pStyle w:val="Bold"/>
            </w:pPr>
            <w:r w:rsidRPr="00A71310">
              <w:t>Nosaukums</w:t>
            </w:r>
          </w:p>
        </w:tc>
        <w:tc>
          <w:tcPr>
            <w:tcW w:w="7981" w:type="dxa"/>
            <w:tcBorders>
              <w:top w:val="single" w:sz="12" w:space="0" w:color="000000"/>
              <w:left w:val="single" w:sz="4" w:space="0" w:color="auto"/>
              <w:bottom w:val="single" w:sz="6" w:space="0" w:color="000000"/>
            </w:tcBorders>
            <w:shd w:val="clear" w:color="auto" w:fill="auto"/>
            <w:vAlign w:val="center"/>
          </w:tcPr>
          <w:p w14:paraId="4528A567" w14:textId="77777777" w:rsidR="00913E35" w:rsidRPr="00A71310" w:rsidRDefault="00913E35" w:rsidP="00913E35">
            <w:pPr>
              <w:pStyle w:val="Bold"/>
            </w:pPr>
            <w:r w:rsidRPr="00A71310">
              <w:t>Apraksts</w:t>
            </w:r>
          </w:p>
        </w:tc>
      </w:tr>
      <w:tr w:rsidR="007A6706" w:rsidRPr="00A71310" w14:paraId="5B857441" w14:textId="77777777" w:rsidTr="007A6706">
        <w:tc>
          <w:tcPr>
            <w:tcW w:w="1800" w:type="dxa"/>
            <w:tcBorders>
              <w:top w:val="nil"/>
              <w:left w:val="nil"/>
              <w:bottom w:val="nil"/>
              <w:right w:val="single" w:sz="4" w:space="0" w:color="auto"/>
              <w:tl2br w:val="nil"/>
              <w:tr2bl w:val="nil"/>
            </w:tcBorders>
            <w:shd w:val="clear" w:color="auto" w:fill="auto"/>
          </w:tcPr>
          <w:p w14:paraId="02E0F01D" w14:textId="77777777" w:rsidR="007A6706" w:rsidRPr="00A71310" w:rsidRDefault="007A6706" w:rsidP="007A6706">
            <w:pPr>
              <w:pStyle w:val="Tablebody"/>
            </w:pPr>
            <w:r w:rsidRPr="00A71310">
              <w:t>message</w:t>
            </w:r>
          </w:p>
        </w:tc>
        <w:tc>
          <w:tcPr>
            <w:tcW w:w="7981" w:type="dxa"/>
            <w:tcBorders>
              <w:top w:val="nil"/>
              <w:left w:val="single" w:sz="4" w:space="0" w:color="auto"/>
              <w:bottom w:val="nil"/>
              <w:right w:val="nil"/>
              <w:tl2br w:val="nil"/>
              <w:tr2bl w:val="nil"/>
            </w:tcBorders>
            <w:shd w:val="clear" w:color="auto" w:fill="auto"/>
          </w:tcPr>
          <w:p w14:paraId="0A6839FE" w14:textId="77777777" w:rsidR="007A6706" w:rsidRPr="00A71310" w:rsidRDefault="007A6706" w:rsidP="007A6706">
            <w:pPr>
              <w:pStyle w:val="Tablebody"/>
            </w:pPr>
            <w:r w:rsidRPr="00A71310">
              <w:t>ziņojuma teksts</w:t>
            </w:r>
          </w:p>
        </w:tc>
      </w:tr>
      <w:tr w:rsidR="007A6706" w:rsidRPr="00A71310" w14:paraId="5722E66E" w14:textId="77777777" w:rsidTr="007A6706">
        <w:tc>
          <w:tcPr>
            <w:tcW w:w="1800" w:type="dxa"/>
            <w:tcBorders>
              <w:top w:val="nil"/>
              <w:left w:val="nil"/>
              <w:bottom w:val="nil"/>
              <w:right w:val="single" w:sz="4" w:space="0" w:color="auto"/>
              <w:tl2br w:val="nil"/>
              <w:tr2bl w:val="nil"/>
            </w:tcBorders>
            <w:shd w:val="clear" w:color="auto" w:fill="auto"/>
          </w:tcPr>
          <w:p w14:paraId="29C9CE2D" w14:textId="77777777" w:rsidR="007A6706" w:rsidRPr="00A71310" w:rsidRDefault="007A6706" w:rsidP="007A6706">
            <w:pPr>
              <w:pStyle w:val="Tablebody"/>
            </w:pPr>
            <w:r w:rsidRPr="00A71310">
              <w:t>category</w:t>
            </w:r>
          </w:p>
        </w:tc>
        <w:tc>
          <w:tcPr>
            <w:tcW w:w="7981" w:type="dxa"/>
            <w:tcBorders>
              <w:top w:val="nil"/>
              <w:left w:val="single" w:sz="4" w:space="0" w:color="auto"/>
              <w:bottom w:val="nil"/>
              <w:right w:val="nil"/>
              <w:tl2br w:val="nil"/>
              <w:tr2bl w:val="nil"/>
            </w:tcBorders>
            <w:shd w:val="clear" w:color="auto" w:fill="auto"/>
          </w:tcPr>
          <w:p w14:paraId="3DF76678" w14:textId="77777777" w:rsidR="007A6706" w:rsidRPr="00A71310" w:rsidRDefault="007A6706" w:rsidP="007A6706">
            <w:pPr>
              <w:pStyle w:val="Tablebody"/>
            </w:pPr>
            <w:r w:rsidRPr="00A71310">
              <w:t xml:space="preserve">kategorija, ar kuru tiek rakstīts ziņojums </w:t>
            </w:r>
          </w:p>
        </w:tc>
      </w:tr>
      <w:tr w:rsidR="007A6706" w:rsidRPr="00A71310" w14:paraId="77F3ECF3" w14:textId="77777777" w:rsidTr="007A6706">
        <w:tc>
          <w:tcPr>
            <w:tcW w:w="1800" w:type="dxa"/>
            <w:tcBorders>
              <w:top w:val="nil"/>
              <w:left w:val="nil"/>
              <w:bottom w:val="nil"/>
              <w:right w:val="single" w:sz="4" w:space="0" w:color="auto"/>
              <w:tl2br w:val="nil"/>
              <w:tr2bl w:val="nil"/>
            </w:tcBorders>
            <w:shd w:val="clear" w:color="auto" w:fill="auto"/>
          </w:tcPr>
          <w:p w14:paraId="70EEE5D2" w14:textId="77777777" w:rsidR="007A6706" w:rsidRPr="00A71310" w:rsidRDefault="007A6706" w:rsidP="007A6706">
            <w:pPr>
              <w:pStyle w:val="Tablebody"/>
            </w:pPr>
            <w:r w:rsidRPr="00A71310">
              <w:t>priority</w:t>
            </w:r>
          </w:p>
        </w:tc>
        <w:tc>
          <w:tcPr>
            <w:tcW w:w="7981" w:type="dxa"/>
            <w:tcBorders>
              <w:top w:val="nil"/>
              <w:left w:val="single" w:sz="4" w:space="0" w:color="auto"/>
              <w:bottom w:val="nil"/>
              <w:right w:val="nil"/>
              <w:tl2br w:val="nil"/>
              <w:tr2bl w:val="nil"/>
            </w:tcBorders>
            <w:shd w:val="clear" w:color="auto" w:fill="auto"/>
          </w:tcPr>
          <w:p w14:paraId="17F39DA8" w14:textId="77777777" w:rsidR="007A6706" w:rsidRPr="00A71310" w:rsidRDefault="007A6706" w:rsidP="007A6706">
            <w:pPr>
              <w:pStyle w:val="Tablebody"/>
            </w:pPr>
            <w:r w:rsidRPr="00A71310">
              <w:t>Prioritāte, ar kuru tiek rakstīts ziņojums</w:t>
            </w:r>
          </w:p>
        </w:tc>
      </w:tr>
      <w:tr w:rsidR="007A6706" w:rsidRPr="00A71310" w14:paraId="623AC477" w14:textId="77777777" w:rsidTr="007A6706">
        <w:tc>
          <w:tcPr>
            <w:tcW w:w="1800" w:type="dxa"/>
            <w:tcBorders>
              <w:top w:val="nil"/>
              <w:left w:val="nil"/>
              <w:bottom w:val="nil"/>
              <w:right w:val="single" w:sz="4" w:space="0" w:color="auto"/>
              <w:tl2br w:val="nil"/>
              <w:tr2bl w:val="nil"/>
            </w:tcBorders>
            <w:shd w:val="clear" w:color="auto" w:fill="auto"/>
          </w:tcPr>
          <w:p w14:paraId="63D62BF3" w14:textId="77777777" w:rsidR="007A6706" w:rsidRPr="00A71310" w:rsidRDefault="007A6706" w:rsidP="007A6706">
            <w:pPr>
              <w:pStyle w:val="Tablebody"/>
            </w:pPr>
            <w:r w:rsidRPr="00A71310">
              <w:t>eventId</w:t>
            </w:r>
          </w:p>
        </w:tc>
        <w:tc>
          <w:tcPr>
            <w:tcW w:w="7981" w:type="dxa"/>
            <w:tcBorders>
              <w:top w:val="nil"/>
              <w:left w:val="single" w:sz="4" w:space="0" w:color="auto"/>
              <w:bottom w:val="nil"/>
              <w:right w:val="nil"/>
              <w:tl2br w:val="nil"/>
              <w:tr2bl w:val="nil"/>
            </w:tcBorders>
            <w:shd w:val="clear" w:color="auto" w:fill="auto"/>
          </w:tcPr>
          <w:p w14:paraId="2A60E4EB" w14:textId="77777777" w:rsidR="007A6706" w:rsidRPr="00A71310" w:rsidRDefault="007A6706" w:rsidP="007A6706">
            <w:pPr>
              <w:pStyle w:val="Tablebody"/>
            </w:pPr>
            <w:r w:rsidRPr="00A71310">
              <w:t>ziņojuma numurs vai identifikators</w:t>
            </w:r>
          </w:p>
        </w:tc>
      </w:tr>
      <w:tr w:rsidR="007A6706" w:rsidRPr="00A71310" w14:paraId="16A2FD0C" w14:textId="77777777" w:rsidTr="007A6706">
        <w:tc>
          <w:tcPr>
            <w:tcW w:w="1800" w:type="dxa"/>
            <w:tcBorders>
              <w:top w:val="nil"/>
              <w:left w:val="nil"/>
              <w:bottom w:val="nil"/>
              <w:right w:val="single" w:sz="4" w:space="0" w:color="auto"/>
              <w:tl2br w:val="nil"/>
              <w:tr2bl w:val="nil"/>
            </w:tcBorders>
            <w:shd w:val="clear" w:color="auto" w:fill="auto"/>
          </w:tcPr>
          <w:p w14:paraId="038FF2CF" w14:textId="77777777" w:rsidR="007A6706" w:rsidRPr="00A71310" w:rsidRDefault="007A6706" w:rsidP="007A6706">
            <w:pPr>
              <w:pStyle w:val="Tablebody"/>
            </w:pPr>
            <w:r w:rsidRPr="00A71310">
              <w:t>severity</w:t>
            </w:r>
          </w:p>
        </w:tc>
        <w:tc>
          <w:tcPr>
            <w:tcW w:w="7981" w:type="dxa"/>
            <w:tcBorders>
              <w:top w:val="nil"/>
              <w:left w:val="single" w:sz="4" w:space="0" w:color="auto"/>
              <w:bottom w:val="nil"/>
              <w:right w:val="nil"/>
              <w:tl2br w:val="nil"/>
              <w:tr2bl w:val="nil"/>
            </w:tcBorders>
            <w:shd w:val="clear" w:color="auto" w:fill="auto"/>
          </w:tcPr>
          <w:p w14:paraId="4462A00D" w14:textId="77777777" w:rsidR="007A6706" w:rsidRPr="00A71310" w:rsidRDefault="007A6706" w:rsidP="007A6706">
            <w:pPr>
              <w:pStyle w:val="Tablebody"/>
            </w:pPr>
            <w:r w:rsidRPr="00A71310">
              <w:t>ziņojuma stingrība</w:t>
            </w:r>
          </w:p>
        </w:tc>
      </w:tr>
      <w:tr w:rsidR="007A6706" w:rsidRPr="00A71310" w14:paraId="20714706" w14:textId="77777777" w:rsidTr="007A6706">
        <w:tc>
          <w:tcPr>
            <w:tcW w:w="1800" w:type="dxa"/>
            <w:tcBorders>
              <w:top w:val="nil"/>
              <w:left w:val="nil"/>
              <w:bottom w:val="nil"/>
              <w:right w:val="single" w:sz="4" w:space="0" w:color="auto"/>
              <w:tl2br w:val="nil"/>
              <w:tr2bl w:val="nil"/>
            </w:tcBorders>
            <w:shd w:val="clear" w:color="auto" w:fill="auto"/>
          </w:tcPr>
          <w:p w14:paraId="05D28589" w14:textId="77777777" w:rsidR="007A6706" w:rsidRPr="00A71310" w:rsidRDefault="007A6706" w:rsidP="007A6706">
            <w:pPr>
              <w:pStyle w:val="Tablebody"/>
            </w:pPr>
            <w:r w:rsidRPr="00A71310">
              <w:t>exception</w:t>
            </w:r>
          </w:p>
        </w:tc>
        <w:tc>
          <w:tcPr>
            <w:tcW w:w="7981" w:type="dxa"/>
            <w:tcBorders>
              <w:top w:val="nil"/>
              <w:left w:val="single" w:sz="4" w:space="0" w:color="auto"/>
              <w:bottom w:val="nil"/>
              <w:right w:val="nil"/>
              <w:tl2br w:val="nil"/>
              <w:tr2bl w:val="nil"/>
            </w:tcBorders>
            <w:shd w:val="clear" w:color="auto" w:fill="auto"/>
          </w:tcPr>
          <w:p w14:paraId="785999E1" w14:textId="77777777" w:rsidR="007A6706" w:rsidRPr="00A71310" w:rsidRDefault="007A6706" w:rsidP="007A6706">
            <w:pPr>
              <w:pStyle w:val="Tablebody"/>
            </w:pPr>
            <w:r w:rsidRPr="00A71310">
              <w:t>izņēmums</w:t>
            </w:r>
          </w:p>
        </w:tc>
      </w:tr>
      <w:tr w:rsidR="007A6706" w:rsidRPr="00A71310" w14:paraId="2E96444A" w14:textId="77777777" w:rsidTr="007A6706">
        <w:tc>
          <w:tcPr>
            <w:tcW w:w="1800" w:type="dxa"/>
            <w:tcBorders>
              <w:top w:val="nil"/>
              <w:left w:val="nil"/>
              <w:bottom w:val="single" w:sz="4" w:space="0" w:color="auto"/>
              <w:right w:val="single" w:sz="4" w:space="0" w:color="auto"/>
              <w:tl2br w:val="nil"/>
              <w:tr2bl w:val="nil"/>
            </w:tcBorders>
            <w:shd w:val="clear" w:color="auto" w:fill="auto"/>
          </w:tcPr>
          <w:p w14:paraId="34BE7571" w14:textId="77777777" w:rsidR="007A6706" w:rsidRPr="00A71310" w:rsidRDefault="007A6706" w:rsidP="007A6706">
            <w:pPr>
              <w:pStyle w:val="Tablebody"/>
            </w:pPr>
            <w:r w:rsidRPr="00A71310">
              <w:t>activityId</w:t>
            </w:r>
          </w:p>
        </w:tc>
        <w:tc>
          <w:tcPr>
            <w:tcW w:w="7981" w:type="dxa"/>
            <w:tcBorders>
              <w:top w:val="nil"/>
              <w:left w:val="single" w:sz="4" w:space="0" w:color="auto"/>
              <w:bottom w:val="single" w:sz="4" w:space="0" w:color="auto"/>
              <w:right w:val="nil"/>
              <w:tl2br w:val="nil"/>
              <w:tr2bl w:val="nil"/>
            </w:tcBorders>
            <w:shd w:val="clear" w:color="auto" w:fill="auto"/>
          </w:tcPr>
          <w:p w14:paraId="09AC35BD" w14:textId="77777777" w:rsidR="007A6706" w:rsidRPr="00A71310" w:rsidRDefault="007A6706" w:rsidP="007A6706">
            <w:pPr>
              <w:pStyle w:val="Tablebody"/>
            </w:pPr>
            <w:r w:rsidRPr="00A71310">
              <w:t>aktivitātes identifikators</w:t>
            </w:r>
          </w:p>
        </w:tc>
      </w:tr>
    </w:tbl>
    <w:p w14:paraId="40DDE591" w14:textId="77777777" w:rsidR="007A6706" w:rsidRPr="00A71310" w:rsidRDefault="007A6706" w:rsidP="007A6706">
      <w:pPr>
        <w:pStyle w:val="Heading3"/>
      </w:pPr>
      <w:bookmarkStart w:id="80" w:name="_Toc214875057"/>
      <w:bookmarkStart w:id="81" w:name="_Toc306029656"/>
      <w:bookmarkStart w:id="82" w:name="_Toc329945003"/>
      <w:bookmarkStart w:id="83" w:name="_Toc380756804"/>
      <w:r w:rsidRPr="00A71310">
        <w:t>Klases izmantošanas piemērs</w:t>
      </w:r>
      <w:bookmarkEnd w:id="80"/>
      <w:bookmarkEnd w:id="81"/>
      <w:bookmarkEnd w:id="82"/>
      <w:bookmarkEnd w:id="83"/>
    </w:p>
    <w:p w14:paraId="08FE47AD" w14:textId="77777777" w:rsidR="007A6706" w:rsidRPr="00A71310" w:rsidRDefault="007A6706" w:rsidP="007A6706">
      <w:pPr>
        <w:pStyle w:val="CodeBlockChar"/>
        <w:rPr>
          <w:rFonts w:eastAsiaTheme="minorHAnsi"/>
          <w:color w:val="008000"/>
          <w:lang w:val="lv-LV" w:eastAsia="en-US"/>
        </w:rPr>
      </w:pPr>
      <w:r w:rsidRPr="00A71310">
        <w:rPr>
          <w:rFonts w:eastAsiaTheme="minorHAnsi"/>
          <w:color w:val="008000"/>
          <w:lang w:val="lv-LV" w:eastAsia="en-US"/>
        </w:rPr>
        <w:t>// Izveidojam informāciju žurnalēšanai</w:t>
      </w:r>
    </w:p>
    <w:p w14:paraId="1E106F12" w14:textId="77777777" w:rsidR="007A6706" w:rsidRPr="00A71310" w:rsidRDefault="007A6706" w:rsidP="007A6706">
      <w:pPr>
        <w:pStyle w:val="CodeBlockChar"/>
        <w:rPr>
          <w:color w:val="0000FF"/>
          <w:lang w:val="lv-LV" w:eastAsia="ru-RU"/>
        </w:rPr>
      </w:pPr>
      <w:r w:rsidRPr="00A71310">
        <w:rPr>
          <w:color w:val="0000FF"/>
          <w:lang w:val="lv-LV" w:eastAsia="ru-RU"/>
        </w:rPr>
        <w:t>int eventId = 1;</w:t>
      </w:r>
    </w:p>
    <w:p w14:paraId="7781DA5B" w14:textId="77777777" w:rsidR="007A6706" w:rsidRPr="00A71310" w:rsidRDefault="007A6706" w:rsidP="007A6706">
      <w:pPr>
        <w:pStyle w:val="CodeBlockChar"/>
        <w:rPr>
          <w:color w:val="0000FF"/>
          <w:lang w:val="lv-LV" w:eastAsia="ru-RU"/>
        </w:rPr>
      </w:pPr>
      <w:r w:rsidRPr="00A71310">
        <w:rPr>
          <w:color w:val="0000FF"/>
          <w:lang w:val="lv-LV" w:eastAsia="ru-RU"/>
        </w:rPr>
        <w:t>int priority = 1;</w:t>
      </w:r>
    </w:p>
    <w:p w14:paraId="4BA2C693" w14:textId="77777777" w:rsidR="007A6706" w:rsidRPr="00A71310" w:rsidRDefault="007A6706" w:rsidP="007A6706">
      <w:pPr>
        <w:pStyle w:val="CodeBlockChar"/>
        <w:rPr>
          <w:color w:val="0000FF"/>
          <w:lang w:val="lv-LV" w:eastAsia="ru-RU"/>
        </w:rPr>
      </w:pPr>
      <w:r w:rsidRPr="00A71310">
        <w:rPr>
          <w:color w:val="0000FF"/>
          <w:lang w:val="lv-LV" w:eastAsia="ru-RU"/>
        </w:rPr>
        <w:t>string message = „Simple message”;</w:t>
      </w:r>
    </w:p>
    <w:p w14:paraId="3EA8D66F" w14:textId="77777777" w:rsidR="007A6706" w:rsidRPr="00A71310" w:rsidRDefault="007A6706" w:rsidP="007A6706">
      <w:pPr>
        <w:pStyle w:val="CodeBlockChar"/>
        <w:rPr>
          <w:color w:val="0000FF"/>
          <w:lang w:val="lv-LV" w:eastAsia="ru-RU"/>
        </w:rPr>
      </w:pPr>
      <w:r w:rsidRPr="00A71310">
        <w:rPr>
          <w:color w:val="0000FF"/>
          <w:lang w:val="lv-LV" w:eastAsia="ru-RU"/>
        </w:rPr>
        <w:t>string category = „General”</w:t>
      </w:r>
    </w:p>
    <w:p w14:paraId="6E3742C7" w14:textId="77777777" w:rsidR="007A6706" w:rsidRPr="00A71310" w:rsidRDefault="007A6706" w:rsidP="007A6706">
      <w:pPr>
        <w:pStyle w:val="CodeBlockChar"/>
        <w:rPr>
          <w:color w:val="0000FF"/>
          <w:lang w:val="lv-LV" w:eastAsia="ru-RU"/>
        </w:rPr>
      </w:pPr>
      <w:r w:rsidRPr="00A71310">
        <w:rPr>
          <w:color w:val="0000FF"/>
          <w:lang w:val="lv-LV" w:eastAsia="ru-RU"/>
        </w:rPr>
        <w:t>TraceEventType severity = TraceEventType.Information;</w:t>
      </w:r>
    </w:p>
    <w:p w14:paraId="5909C00E" w14:textId="77777777" w:rsidR="007A6706" w:rsidRPr="00A71310" w:rsidRDefault="007A6706" w:rsidP="007A6706">
      <w:pPr>
        <w:pStyle w:val="CodeBlockChar"/>
        <w:rPr>
          <w:lang w:val="lv-LV"/>
        </w:rPr>
      </w:pPr>
    </w:p>
    <w:p w14:paraId="6619CB59" w14:textId="77777777" w:rsidR="007A6706" w:rsidRPr="00A71310" w:rsidRDefault="007A6706" w:rsidP="007A6706">
      <w:pPr>
        <w:pStyle w:val="CodeBlockChar"/>
        <w:rPr>
          <w:lang w:val="lv-LV"/>
        </w:rPr>
      </w:pPr>
      <w:r w:rsidRPr="00A71310">
        <w:rPr>
          <w:rFonts w:eastAsiaTheme="minorHAnsi"/>
          <w:color w:val="008000"/>
          <w:lang w:val="lv-LV" w:eastAsia="en-US"/>
        </w:rPr>
        <w:t>// žurnalējam ziņojumu veidojot</w:t>
      </w:r>
      <w:r w:rsidRPr="00A71310">
        <w:rPr>
          <w:lang w:val="lv-LV"/>
        </w:rPr>
        <w:t xml:space="preserve"> </w:t>
      </w:r>
      <w:r w:rsidRPr="00A71310">
        <w:rPr>
          <w:rFonts w:eastAsiaTheme="minorHAnsi"/>
          <w:color w:val="008000"/>
          <w:lang w:val="lv-LV" w:eastAsia="en-US"/>
        </w:rPr>
        <w:t>LogUtility eksemplāru</w:t>
      </w:r>
      <w:r w:rsidRPr="00A71310">
        <w:rPr>
          <w:lang w:val="lv-LV"/>
        </w:rPr>
        <w:t>.</w:t>
      </w:r>
    </w:p>
    <w:p w14:paraId="069B159D" w14:textId="77777777" w:rsidR="007A6706" w:rsidRPr="00A71310" w:rsidRDefault="007A6706" w:rsidP="007A6706">
      <w:pPr>
        <w:pStyle w:val="CodeBlockChar"/>
        <w:rPr>
          <w:color w:val="0000FF"/>
          <w:lang w:val="lv-LV" w:eastAsia="ru-RU"/>
        </w:rPr>
      </w:pPr>
      <w:r w:rsidRPr="00A71310">
        <w:rPr>
          <w:color w:val="0000FF"/>
          <w:lang w:val="lv-LV" w:eastAsia="ru-RU"/>
        </w:rPr>
        <w:t>LogUtility target = new LogUtility();</w:t>
      </w:r>
    </w:p>
    <w:p w14:paraId="0698DA51" w14:textId="77777777" w:rsidR="007A6706" w:rsidRPr="00A71310" w:rsidRDefault="007A6706" w:rsidP="007A6706">
      <w:pPr>
        <w:pStyle w:val="CodeBlockChar"/>
        <w:rPr>
          <w:color w:val="0000FF"/>
          <w:lang w:val="lv-LV" w:eastAsia="ru-RU"/>
        </w:rPr>
      </w:pPr>
      <w:r w:rsidRPr="00A71310">
        <w:rPr>
          <w:color w:val="0000FF"/>
          <w:lang w:val="lv-LV" w:eastAsia="ru-RU"/>
        </w:rPr>
        <w:t>target.Write(message, category, priority, eventId, severity);</w:t>
      </w:r>
    </w:p>
    <w:p w14:paraId="30FC0455" w14:textId="77777777" w:rsidR="007A6706" w:rsidRPr="00A71310" w:rsidRDefault="007A6706" w:rsidP="007A6706">
      <w:pPr>
        <w:pStyle w:val="CodeBlockChar"/>
        <w:rPr>
          <w:lang w:val="lv-LV"/>
        </w:rPr>
      </w:pPr>
    </w:p>
    <w:p w14:paraId="4F3EFF7A" w14:textId="77777777" w:rsidR="007A6706" w:rsidRPr="00A71310" w:rsidRDefault="007A6706" w:rsidP="007A6706">
      <w:pPr>
        <w:pStyle w:val="CodeBlockChar"/>
        <w:rPr>
          <w:rFonts w:eastAsiaTheme="minorHAnsi"/>
          <w:color w:val="008000"/>
          <w:lang w:val="lv-LV" w:eastAsia="en-US"/>
        </w:rPr>
      </w:pPr>
      <w:r w:rsidRPr="00A71310">
        <w:rPr>
          <w:rFonts w:eastAsiaTheme="minorHAnsi"/>
          <w:color w:val="008000"/>
          <w:lang w:val="lv-LV" w:eastAsia="en-US"/>
        </w:rPr>
        <w:t>// vai izmantojot statisko DiagnosticTools, lai žurnalētu ziņojumu.</w:t>
      </w:r>
    </w:p>
    <w:p w14:paraId="3EDBD9EA" w14:textId="77777777" w:rsidR="007A6706" w:rsidRPr="00A71310" w:rsidRDefault="007A6706" w:rsidP="007A6706">
      <w:pPr>
        <w:pStyle w:val="CodeBlockChar"/>
        <w:rPr>
          <w:color w:val="0000FF"/>
          <w:lang w:val="lv-LV" w:eastAsia="ru-RU"/>
        </w:rPr>
      </w:pPr>
      <w:r w:rsidRPr="00A71310">
        <w:rPr>
          <w:color w:val="0000FF"/>
          <w:lang w:val="lv-LV" w:eastAsia="ru-RU"/>
        </w:rPr>
        <w:t>DiagnosticTools.LogUtil.Write(message, category, priority, eventId, severity);</w:t>
      </w:r>
    </w:p>
    <w:p w14:paraId="4447568C" w14:textId="77777777" w:rsidR="007A6706" w:rsidRPr="00A71310" w:rsidRDefault="007A6706" w:rsidP="007A6706"/>
    <w:p w14:paraId="4528A585" w14:textId="1343C3BF" w:rsidR="00913E35" w:rsidRPr="00A71310" w:rsidRDefault="00913E35" w:rsidP="00913E35">
      <w:pPr>
        <w:pStyle w:val="Heading2"/>
      </w:pPr>
      <w:bookmarkStart w:id="84" w:name="_Toc214875058"/>
      <w:bookmarkStart w:id="85" w:name="_Toc232842031"/>
      <w:bookmarkStart w:id="86" w:name="_Ref264629677"/>
      <w:bookmarkStart w:id="87" w:name="_Ref264629741"/>
      <w:bookmarkStart w:id="88" w:name="_Toc303766172"/>
      <w:bookmarkStart w:id="89" w:name="_Toc380756805"/>
      <w:r w:rsidRPr="00A71310">
        <w:t>Izņēmumu palīgklase</w:t>
      </w:r>
      <w:bookmarkEnd w:id="84"/>
      <w:bookmarkEnd w:id="85"/>
      <w:bookmarkEnd w:id="86"/>
      <w:bookmarkEnd w:id="87"/>
      <w:bookmarkEnd w:id="88"/>
      <w:bookmarkEnd w:id="89"/>
    </w:p>
    <w:p w14:paraId="4528A586" w14:textId="77777777" w:rsidR="00913E35" w:rsidRPr="00A71310" w:rsidRDefault="00913E35" w:rsidP="00560911">
      <w:r w:rsidRPr="00A71310">
        <w:t>Izņēmumu palīgklasē iekļautas metodes, kas ļauj apstrādāt izņēmumus.</w:t>
      </w:r>
    </w:p>
    <w:p w14:paraId="4528A587" w14:textId="3BE208CA" w:rsidR="00913E35" w:rsidRPr="00A71310" w:rsidRDefault="007A6706" w:rsidP="00913E35">
      <w:pPr>
        <w:pStyle w:val="Pictureposition"/>
      </w:pPr>
      <w:r w:rsidRPr="00A71310">
        <w:rPr>
          <w:noProof/>
          <w:lang w:eastAsia="lv-LV"/>
        </w:rPr>
        <w:drawing>
          <wp:inline distT="0" distB="0" distL="0" distR="0" wp14:anchorId="6CA670E5" wp14:editId="7EE76FB3">
            <wp:extent cx="5276971" cy="3565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6971" cy="3565620"/>
                    </a:xfrm>
                    <a:prstGeom prst="rect">
                      <a:avLst/>
                    </a:prstGeom>
                  </pic:spPr>
                </pic:pic>
              </a:graphicData>
            </a:graphic>
          </wp:inline>
        </w:drawing>
      </w:r>
    </w:p>
    <w:bookmarkStart w:id="90" w:name="_Toc303766463"/>
    <w:bookmarkStart w:id="91" w:name="_Toc232842048"/>
    <w:p w14:paraId="4528A588" w14:textId="77777777" w:rsidR="00913E35" w:rsidRPr="00A71310" w:rsidRDefault="00913E35" w:rsidP="00913E35">
      <w:pPr>
        <w:pStyle w:val="Picturecaption"/>
      </w:pPr>
      <w:r w:rsidRPr="00A71310">
        <w:fldChar w:fldCharType="begin"/>
      </w:r>
      <w:r w:rsidRPr="00A71310">
        <w:instrText xml:space="preserve"> SEQ Attēls \* ARABIC </w:instrText>
      </w:r>
      <w:r w:rsidRPr="00A71310">
        <w:fldChar w:fldCharType="separate"/>
      </w:r>
      <w:bookmarkStart w:id="92" w:name="_Toc380756869"/>
      <w:r w:rsidR="005335C9">
        <w:rPr>
          <w:noProof/>
        </w:rPr>
        <w:t>2</w:t>
      </w:r>
      <w:r w:rsidRPr="00A71310">
        <w:fldChar w:fldCharType="end"/>
      </w:r>
      <w:r w:rsidRPr="00A71310">
        <w:t>.attēls. Izņēmumu palīgklasē iekļautās metodes</w:t>
      </w:r>
      <w:bookmarkEnd w:id="90"/>
      <w:bookmarkEnd w:id="91"/>
      <w:bookmarkEnd w:id="92"/>
    </w:p>
    <w:p w14:paraId="4528A589" w14:textId="77777777" w:rsidR="00913E35" w:rsidRPr="00A71310" w:rsidRDefault="00913E35" w:rsidP="00913E35">
      <w:pPr>
        <w:pStyle w:val="Heading3"/>
      </w:pPr>
      <w:bookmarkStart w:id="93" w:name="_Toc214875059"/>
      <w:bookmarkStart w:id="94" w:name="_Toc232842032"/>
      <w:bookmarkStart w:id="95" w:name="_Toc303766173"/>
      <w:bookmarkStart w:id="96" w:name="_Toc380756806"/>
      <w:r w:rsidRPr="00A71310">
        <w:t>Konstruktori</w:t>
      </w:r>
      <w:bookmarkEnd w:id="93"/>
      <w:bookmarkEnd w:id="94"/>
      <w:bookmarkEnd w:id="95"/>
      <w:bookmarkEnd w:id="96"/>
    </w:p>
    <w:p w14:paraId="4528A58A" w14:textId="77777777" w:rsidR="00913E35" w:rsidRPr="00A71310" w:rsidRDefault="00913E35" w:rsidP="00913E35">
      <w:pPr>
        <w:pStyle w:val="Heading4"/>
      </w:pPr>
      <w:bookmarkStart w:id="97" w:name="_Toc214875060"/>
      <w:bookmarkStart w:id="98" w:name="_Toc380756807"/>
      <w:r w:rsidRPr="00A71310">
        <w:t>Konstruktors „ExceptionUtility</w:t>
      </w:r>
      <w:bookmarkEnd w:id="97"/>
      <w:r w:rsidRPr="00A71310">
        <w:t>”</w:t>
      </w:r>
      <w:bookmarkEnd w:id="98"/>
      <w:r w:rsidRPr="00A71310">
        <w:t xml:space="preserve"> </w:t>
      </w:r>
    </w:p>
    <w:p w14:paraId="4528A58B" w14:textId="77777777" w:rsidR="00913E35" w:rsidRPr="00A71310" w:rsidRDefault="00913E35" w:rsidP="00560911">
      <w:r w:rsidRPr="00A71310">
        <w:t>Konstruktora apraksts:</w:t>
      </w:r>
    </w:p>
    <w:p w14:paraId="4528A58C" w14:textId="77777777" w:rsidR="00913E35" w:rsidRPr="00A71310" w:rsidRDefault="00913E35" w:rsidP="00913E35">
      <w:pPr>
        <w:pStyle w:val="CodeBlockChar"/>
        <w:rPr>
          <w:color w:val="0000FF"/>
          <w:lang w:val="lv-LV" w:eastAsia="ru-RU"/>
        </w:rPr>
      </w:pPr>
      <w:r w:rsidRPr="00A71310">
        <w:rPr>
          <w:color w:val="0000FF"/>
          <w:lang w:val="lv-LV" w:eastAsia="ru-RU"/>
        </w:rPr>
        <w:t xml:space="preserve">        public ExceptionUtility()</w:t>
      </w:r>
    </w:p>
    <w:p w14:paraId="4528A58D" w14:textId="77777777" w:rsidR="00913E35" w:rsidRPr="00A71310" w:rsidRDefault="00913E35" w:rsidP="00560911">
      <w:r w:rsidRPr="00A71310">
        <w:t>Izveido klasi ExceptionUtility.</w:t>
      </w:r>
    </w:p>
    <w:p w14:paraId="4528A597" w14:textId="77777777" w:rsidR="00913E35" w:rsidRPr="00A71310" w:rsidRDefault="00913E35" w:rsidP="00913E35">
      <w:pPr>
        <w:pStyle w:val="Heading3"/>
      </w:pPr>
      <w:bookmarkStart w:id="99" w:name="_Toc214875061"/>
      <w:bookmarkStart w:id="100" w:name="_Toc232842033"/>
      <w:bookmarkStart w:id="101" w:name="_Toc303766174"/>
      <w:bookmarkStart w:id="102" w:name="_Toc380756808"/>
      <w:r w:rsidRPr="00A71310">
        <w:t>Metodes</w:t>
      </w:r>
      <w:bookmarkEnd w:id="99"/>
      <w:bookmarkEnd w:id="100"/>
      <w:bookmarkEnd w:id="101"/>
      <w:bookmarkEnd w:id="102"/>
    </w:p>
    <w:p w14:paraId="4528A598" w14:textId="77777777" w:rsidR="00913E35" w:rsidRPr="00A71310" w:rsidRDefault="00913E35" w:rsidP="00913E35">
      <w:pPr>
        <w:pStyle w:val="Heading4"/>
      </w:pPr>
      <w:bookmarkStart w:id="103" w:name="_Toc214875062"/>
      <w:bookmarkStart w:id="104" w:name="_Toc380756809"/>
      <w:r w:rsidRPr="00A71310">
        <w:t>Metode „ThrowHelper</w:t>
      </w:r>
      <w:bookmarkEnd w:id="103"/>
      <w:r w:rsidRPr="00A71310">
        <w:t>”</w:t>
      </w:r>
      <w:bookmarkEnd w:id="104"/>
      <w:r w:rsidRPr="00A71310">
        <w:t xml:space="preserve"> </w:t>
      </w:r>
    </w:p>
    <w:p w14:paraId="4528A599" w14:textId="77777777" w:rsidR="00913E35" w:rsidRPr="00A71310" w:rsidRDefault="00913E35" w:rsidP="00560911">
      <w:r w:rsidRPr="00A71310">
        <w:t>Metodes apraksts:</w:t>
      </w:r>
    </w:p>
    <w:p w14:paraId="4528A59A" w14:textId="77777777" w:rsidR="00913E35" w:rsidRPr="00A71310" w:rsidRDefault="00913E35" w:rsidP="00913E35">
      <w:pPr>
        <w:pStyle w:val="CodeBlockChar"/>
        <w:rPr>
          <w:color w:val="0000FF"/>
          <w:lang w:val="lv-LV" w:eastAsia="ru-RU"/>
        </w:rPr>
      </w:pPr>
      <w:r w:rsidRPr="00A71310">
        <w:rPr>
          <w:color w:val="0000FF"/>
          <w:lang w:val="lv-LV" w:eastAsia="ru-RU"/>
        </w:rPr>
        <w:t xml:space="preserve">        public Exception ThrowHelper(Exception exception, TraceEventType eventType);</w:t>
      </w:r>
    </w:p>
    <w:p w14:paraId="4528A59B" w14:textId="77777777" w:rsidR="00913E35" w:rsidRPr="00A71310" w:rsidRDefault="00913E35" w:rsidP="00560911">
      <w:r w:rsidRPr="00A71310">
        <w:t>Apstrādā izņēmumu.</w:t>
      </w:r>
    </w:p>
    <w:p w14:paraId="4528A59C" w14:textId="118F536E" w:rsidR="00913E35" w:rsidRPr="00A71310" w:rsidRDefault="00913E35" w:rsidP="00560911">
      <w:r w:rsidRPr="00A71310">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A71310" w14:paraId="4528A59F" w14:textId="77777777" w:rsidTr="00913E35">
        <w:tc>
          <w:tcPr>
            <w:tcW w:w="1800" w:type="dxa"/>
            <w:tcBorders>
              <w:bottom w:val="single" w:sz="6" w:space="0" w:color="000000"/>
              <w:right w:val="single" w:sz="6" w:space="0" w:color="000000"/>
            </w:tcBorders>
            <w:shd w:val="clear" w:color="auto" w:fill="auto"/>
            <w:vAlign w:val="center"/>
          </w:tcPr>
          <w:p w14:paraId="4528A59D" w14:textId="77777777" w:rsidR="00913E35" w:rsidRPr="00A71310" w:rsidRDefault="00913E35" w:rsidP="00913E35">
            <w:pPr>
              <w:pStyle w:val="Bold"/>
            </w:pPr>
            <w:r w:rsidRPr="00A71310">
              <w:t>Nosaukums</w:t>
            </w:r>
          </w:p>
        </w:tc>
        <w:tc>
          <w:tcPr>
            <w:tcW w:w="7981" w:type="dxa"/>
            <w:tcBorders>
              <w:bottom w:val="single" w:sz="6" w:space="0" w:color="000000"/>
            </w:tcBorders>
            <w:shd w:val="clear" w:color="auto" w:fill="auto"/>
            <w:vAlign w:val="center"/>
          </w:tcPr>
          <w:p w14:paraId="4528A59E" w14:textId="77777777" w:rsidR="00913E35" w:rsidRPr="00A71310" w:rsidRDefault="00913E35" w:rsidP="00913E35">
            <w:pPr>
              <w:pStyle w:val="Bold"/>
            </w:pPr>
            <w:r w:rsidRPr="00A71310">
              <w:t>Apraksts</w:t>
            </w:r>
          </w:p>
        </w:tc>
      </w:tr>
      <w:tr w:rsidR="00913E35" w:rsidRPr="00A71310" w14:paraId="4528A5A2" w14:textId="77777777" w:rsidTr="00913E35">
        <w:tc>
          <w:tcPr>
            <w:tcW w:w="1800" w:type="dxa"/>
            <w:tcBorders>
              <w:top w:val="single" w:sz="6" w:space="0" w:color="000000"/>
              <w:left w:val="nil"/>
              <w:bottom w:val="nil"/>
              <w:right w:val="single" w:sz="4" w:space="0" w:color="auto"/>
              <w:tl2br w:val="nil"/>
              <w:tr2bl w:val="nil"/>
            </w:tcBorders>
            <w:shd w:val="clear" w:color="auto" w:fill="auto"/>
          </w:tcPr>
          <w:p w14:paraId="4528A5A0" w14:textId="77777777" w:rsidR="00913E35" w:rsidRPr="00A71310" w:rsidRDefault="00913E35" w:rsidP="00560911">
            <w:pPr>
              <w:pStyle w:val="Tablebody"/>
            </w:pPr>
            <w:r w:rsidRPr="00A71310">
              <w:t>exception</w:t>
            </w:r>
          </w:p>
        </w:tc>
        <w:tc>
          <w:tcPr>
            <w:tcW w:w="7981" w:type="dxa"/>
            <w:tcBorders>
              <w:top w:val="single" w:sz="6" w:space="0" w:color="000000"/>
              <w:left w:val="single" w:sz="4" w:space="0" w:color="auto"/>
              <w:bottom w:val="nil"/>
              <w:right w:val="nil"/>
              <w:tl2br w:val="nil"/>
              <w:tr2bl w:val="nil"/>
            </w:tcBorders>
            <w:shd w:val="clear" w:color="auto" w:fill="auto"/>
          </w:tcPr>
          <w:p w14:paraId="4528A5A1" w14:textId="77777777" w:rsidR="00913E35" w:rsidRPr="00A71310" w:rsidRDefault="00913E35" w:rsidP="00560911">
            <w:pPr>
              <w:pStyle w:val="Tablebody"/>
            </w:pPr>
            <w:r w:rsidRPr="00A71310">
              <w:t>izņēmums</w:t>
            </w:r>
          </w:p>
        </w:tc>
      </w:tr>
      <w:tr w:rsidR="00913E35" w:rsidRPr="00A71310" w14:paraId="4528A5A5" w14:textId="77777777" w:rsidTr="00913E35">
        <w:tc>
          <w:tcPr>
            <w:tcW w:w="1800" w:type="dxa"/>
            <w:tcBorders>
              <w:top w:val="nil"/>
              <w:left w:val="nil"/>
              <w:bottom w:val="single" w:sz="4" w:space="0" w:color="auto"/>
              <w:right w:val="single" w:sz="4" w:space="0" w:color="auto"/>
              <w:tl2br w:val="nil"/>
              <w:tr2bl w:val="nil"/>
            </w:tcBorders>
            <w:shd w:val="clear" w:color="auto" w:fill="auto"/>
          </w:tcPr>
          <w:p w14:paraId="4528A5A3" w14:textId="77777777" w:rsidR="00913E35" w:rsidRPr="00A71310" w:rsidRDefault="00913E35" w:rsidP="00560911">
            <w:pPr>
              <w:pStyle w:val="Tablebody"/>
            </w:pPr>
            <w:r w:rsidRPr="00A71310">
              <w:t>eventType</w:t>
            </w:r>
          </w:p>
        </w:tc>
        <w:tc>
          <w:tcPr>
            <w:tcW w:w="7981" w:type="dxa"/>
            <w:tcBorders>
              <w:top w:val="nil"/>
              <w:left w:val="single" w:sz="4" w:space="0" w:color="auto"/>
              <w:bottom w:val="single" w:sz="4" w:space="0" w:color="auto"/>
              <w:right w:val="nil"/>
              <w:tl2br w:val="nil"/>
              <w:tr2bl w:val="nil"/>
            </w:tcBorders>
            <w:shd w:val="clear" w:color="auto" w:fill="auto"/>
          </w:tcPr>
          <w:p w14:paraId="4528A5A4" w14:textId="77777777" w:rsidR="00913E35" w:rsidRPr="00A71310" w:rsidRDefault="00913E35" w:rsidP="00560911">
            <w:pPr>
              <w:pStyle w:val="Tablebody"/>
            </w:pPr>
            <w:r w:rsidRPr="00A71310">
              <w:t xml:space="preserve">izņēmuma stingrība </w:t>
            </w:r>
          </w:p>
        </w:tc>
      </w:tr>
    </w:tbl>
    <w:p w14:paraId="4528A5A6" w14:textId="77777777" w:rsidR="00913E35" w:rsidRPr="00A71310" w:rsidRDefault="00913E35" w:rsidP="00913E35">
      <w:pPr>
        <w:pStyle w:val="Heading4"/>
      </w:pPr>
      <w:bookmarkStart w:id="105" w:name="_Toc214875063"/>
      <w:bookmarkStart w:id="106" w:name="_Toc380756810"/>
      <w:r w:rsidRPr="00A71310">
        <w:t>Metode „ThrowHelperWarning</w:t>
      </w:r>
      <w:bookmarkEnd w:id="105"/>
      <w:r w:rsidRPr="00A71310">
        <w:t>”</w:t>
      </w:r>
      <w:bookmarkEnd w:id="106"/>
      <w:r w:rsidRPr="00A71310">
        <w:t xml:space="preserve"> </w:t>
      </w:r>
    </w:p>
    <w:p w14:paraId="4528A5A7" w14:textId="77777777" w:rsidR="00913E35" w:rsidRPr="00A71310" w:rsidRDefault="00913E35" w:rsidP="00560911">
      <w:r w:rsidRPr="00A71310">
        <w:t>Metodes apraksts:</w:t>
      </w:r>
    </w:p>
    <w:p w14:paraId="4528A5A8" w14:textId="77777777" w:rsidR="00913E35" w:rsidRPr="00A71310" w:rsidRDefault="00913E35" w:rsidP="00913E35">
      <w:pPr>
        <w:pStyle w:val="CodeBlockChar"/>
        <w:rPr>
          <w:color w:val="0000FF"/>
          <w:lang w:val="lv-LV" w:eastAsia="ru-RU"/>
        </w:rPr>
      </w:pPr>
      <w:r w:rsidRPr="00A71310">
        <w:rPr>
          <w:color w:val="0000FF"/>
          <w:lang w:val="lv-LV" w:eastAsia="ru-RU"/>
        </w:rPr>
        <w:t xml:space="preserve">        public Exception ThrowHelperWarning(Exception exception);</w:t>
      </w:r>
    </w:p>
    <w:p w14:paraId="4528A5A9" w14:textId="77777777" w:rsidR="00913E35" w:rsidRPr="00A71310" w:rsidRDefault="00913E35" w:rsidP="00560911">
      <w:r w:rsidRPr="00A71310">
        <w:t>Apstrādā izņēmumu ar stingrību „Brīdinājums”.</w:t>
      </w:r>
    </w:p>
    <w:p w14:paraId="4528A5AA" w14:textId="77777777" w:rsidR="00913E35" w:rsidRPr="00A71310" w:rsidRDefault="00913E35" w:rsidP="00560911">
      <w:r w:rsidRPr="00A71310">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A71310" w14:paraId="4528A5AD" w14:textId="77777777" w:rsidTr="00913E35">
        <w:tc>
          <w:tcPr>
            <w:tcW w:w="1800" w:type="dxa"/>
            <w:tcBorders>
              <w:bottom w:val="single" w:sz="6" w:space="0" w:color="000000"/>
              <w:right w:val="single" w:sz="6" w:space="0" w:color="000000"/>
            </w:tcBorders>
            <w:shd w:val="clear" w:color="auto" w:fill="auto"/>
            <w:vAlign w:val="center"/>
          </w:tcPr>
          <w:p w14:paraId="4528A5AB" w14:textId="77777777" w:rsidR="00913E35" w:rsidRPr="00A71310" w:rsidRDefault="00913E35" w:rsidP="00913E35">
            <w:pPr>
              <w:pStyle w:val="Bold"/>
            </w:pPr>
            <w:r w:rsidRPr="00A71310">
              <w:t>Nosaukums</w:t>
            </w:r>
          </w:p>
        </w:tc>
        <w:tc>
          <w:tcPr>
            <w:tcW w:w="7981" w:type="dxa"/>
            <w:tcBorders>
              <w:bottom w:val="single" w:sz="6" w:space="0" w:color="000000"/>
            </w:tcBorders>
            <w:shd w:val="clear" w:color="auto" w:fill="auto"/>
            <w:vAlign w:val="center"/>
          </w:tcPr>
          <w:p w14:paraId="4528A5AC" w14:textId="77777777" w:rsidR="00913E35" w:rsidRPr="00A71310" w:rsidRDefault="00913E35" w:rsidP="00913E35">
            <w:pPr>
              <w:pStyle w:val="Bold"/>
            </w:pPr>
            <w:r w:rsidRPr="00A71310">
              <w:t>Apraksts</w:t>
            </w:r>
          </w:p>
        </w:tc>
      </w:tr>
      <w:tr w:rsidR="00913E35" w:rsidRPr="00A71310" w14:paraId="4528A5B0" w14:textId="77777777" w:rsidTr="00913E35">
        <w:tc>
          <w:tcPr>
            <w:tcW w:w="1800" w:type="dxa"/>
            <w:tcBorders>
              <w:top w:val="single" w:sz="6" w:space="0" w:color="000000"/>
              <w:left w:val="nil"/>
              <w:bottom w:val="single" w:sz="4" w:space="0" w:color="auto"/>
              <w:right w:val="single" w:sz="4" w:space="0" w:color="auto"/>
              <w:tl2br w:val="nil"/>
              <w:tr2bl w:val="nil"/>
            </w:tcBorders>
            <w:shd w:val="clear" w:color="auto" w:fill="auto"/>
          </w:tcPr>
          <w:p w14:paraId="4528A5AE" w14:textId="77777777" w:rsidR="00913E35" w:rsidRPr="00A71310" w:rsidRDefault="00913E35" w:rsidP="00560911">
            <w:pPr>
              <w:pStyle w:val="Tablebody"/>
            </w:pPr>
            <w:r w:rsidRPr="00A71310">
              <w:t>exception</w:t>
            </w:r>
          </w:p>
        </w:tc>
        <w:tc>
          <w:tcPr>
            <w:tcW w:w="7981" w:type="dxa"/>
            <w:tcBorders>
              <w:top w:val="single" w:sz="6" w:space="0" w:color="000000"/>
              <w:left w:val="single" w:sz="4" w:space="0" w:color="auto"/>
              <w:bottom w:val="single" w:sz="4" w:space="0" w:color="auto"/>
              <w:right w:val="nil"/>
              <w:tl2br w:val="nil"/>
              <w:tr2bl w:val="nil"/>
            </w:tcBorders>
            <w:shd w:val="clear" w:color="auto" w:fill="auto"/>
          </w:tcPr>
          <w:p w14:paraId="4528A5AF" w14:textId="77777777" w:rsidR="00913E35" w:rsidRPr="00A71310" w:rsidRDefault="00913E35" w:rsidP="00560911">
            <w:pPr>
              <w:pStyle w:val="Tablebody"/>
            </w:pPr>
            <w:r w:rsidRPr="00A71310">
              <w:t>izņēmums</w:t>
            </w:r>
          </w:p>
        </w:tc>
      </w:tr>
    </w:tbl>
    <w:p w14:paraId="4528A5B1" w14:textId="77777777" w:rsidR="00913E35" w:rsidRPr="00A71310" w:rsidRDefault="00913E35" w:rsidP="00913E35">
      <w:pPr>
        <w:pStyle w:val="Heading4"/>
      </w:pPr>
      <w:bookmarkStart w:id="107" w:name="_Toc214875064"/>
      <w:bookmarkStart w:id="108" w:name="_Toc380756811"/>
      <w:r w:rsidRPr="00A71310">
        <w:t>Metode „ThrowHelperError</w:t>
      </w:r>
      <w:bookmarkEnd w:id="107"/>
      <w:r w:rsidRPr="00A71310">
        <w:t>”</w:t>
      </w:r>
      <w:bookmarkEnd w:id="108"/>
      <w:r w:rsidRPr="00A71310">
        <w:t xml:space="preserve"> </w:t>
      </w:r>
    </w:p>
    <w:p w14:paraId="4528A5B2" w14:textId="77777777" w:rsidR="00913E35" w:rsidRPr="00A71310" w:rsidRDefault="00913E35" w:rsidP="00560911">
      <w:r w:rsidRPr="00A71310">
        <w:t>Metodes apraksts:</w:t>
      </w:r>
    </w:p>
    <w:p w14:paraId="4528A5B3" w14:textId="77777777" w:rsidR="00913E35" w:rsidRPr="00A71310" w:rsidRDefault="00913E35" w:rsidP="00913E35">
      <w:pPr>
        <w:pStyle w:val="CodeBlockChar"/>
        <w:rPr>
          <w:color w:val="0000FF"/>
          <w:lang w:val="lv-LV" w:eastAsia="ru-RU"/>
        </w:rPr>
      </w:pPr>
      <w:r w:rsidRPr="00A71310">
        <w:rPr>
          <w:color w:val="0000FF"/>
          <w:lang w:val="lv-LV" w:eastAsia="ru-RU"/>
        </w:rPr>
        <w:t xml:space="preserve">        public Exception ThrowHelperError(Exception exception);</w:t>
      </w:r>
    </w:p>
    <w:p w14:paraId="4528A5B4" w14:textId="77777777" w:rsidR="00913E35" w:rsidRPr="00A71310" w:rsidRDefault="00913E35" w:rsidP="00560911">
      <w:r w:rsidRPr="00A71310">
        <w:t>Apstrādā izņēmumu ar stingrību „Kļūda”.</w:t>
      </w:r>
    </w:p>
    <w:p w14:paraId="4528A5B5" w14:textId="77777777" w:rsidR="00913E35" w:rsidRPr="00A71310" w:rsidRDefault="00913E35" w:rsidP="00560911">
      <w:r w:rsidRPr="00A71310">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A71310" w14:paraId="4528A5B8" w14:textId="77777777" w:rsidTr="00913E35">
        <w:tc>
          <w:tcPr>
            <w:tcW w:w="1800" w:type="dxa"/>
            <w:tcBorders>
              <w:bottom w:val="single" w:sz="6" w:space="0" w:color="000000"/>
              <w:right w:val="single" w:sz="6" w:space="0" w:color="000000"/>
            </w:tcBorders>
            <w:shd w:val="clear" w:color="auto" w:fill="auto"/>
            <w:vAlign w:val="center"/>
          </w:tcPr>
          <w:p w14:paraId="4528A5B6" w14:textId="77777777" w:rsidR="00913E35" w:rsidRPr="00A71310" w:rsidRDefault="00913E35" w:rsidP="00913E35">
            <w:pPr>
              <w:pStyle w:val="Bold"/>
            </w:pPr>
            <w:r w:rsidRPr="00A71310">
              <w:t>Nosaukums</w:t>
            </w:r>
          </w:p>
        </w:tc>
        <w:tc>
          <w:tcPr>
            <w:tcW w:w="7981" w:type="dxa"/>
            <w:tcBorders>
              <w:bottom w:val="single" w:sz="6" w:space="0" w:color="000000"/>
            </w:tcBorders>
            <w:shd w:val="clear" w:color="auto" w:fill="auto"/>
            <w:vAlign w:val="center"/>
          </w:tcPr>
          <w:p w14:paraId="4528A5B7" w14:textId="77777777" w:rsidR="00913E35" w:rsidRPr="00A71310" w:rsidRDefault="00913E35" w:rsidP="00913E35">
            <w:pPr>
              <w:pStyle w:val="Bold"/>
            </w:pPr>
            <w:r w:rsidRPr="00A71310">
              <w:t>Apraksts</w:t>
            </w:r>
          </w:p>
        </w:tc>
      </w:tr>
      <w:tr w:rsidR="00913E35" w:rsidRPr="00A71310" w14:paraId="4528A5BB" w14:textId="77777777" w:rsidTr="00913E35">
        <w:tc>
          <w:tcPr>
            <w:tcW w:w="1800" w:type="dxa"/>
            <w:tcBorders>
              <w:top w:val="single" w:sz="6" w:space="0" w:color="000000"/>
              <w:left w:val="nil"/>
              <w:bottom w:val="single" w:sz="4" w:space="0" w:color="auto"/>
              <w:right w:val="single" w:sz="4" w:space="0" w:color="auto"/>
              <w:tl2br w:val="nil"/>
              <w:tr2bl w:val="nil"/>
            </w:tcBorders>
            <w:shd w:val="clear" w:color="auto" w:fill="auto"/>
          </w:tcPr>
          <w:p w14:paraId="4528A5B9" w14:textId="77777777" w:rsidR="00913E35" w:rsidRPr="00A71310" w:rsidRDefault="00913E35" w:rsidP="00560911">
            <w:pPr>
              <w:pStyle w:val="Tablebody"/>
            </w:pPr>
            <w:r w:rsidRPr="00A71310">
              <w:t>exception</w:t>
            </w:r>
          </w:p>
        </w:tc>
        <w:tc>
          <w:tcPr>
            <w:tcW w:w="7981" w:type="dxa"/>
            <w:tcBorders>
              <w:top w:val="single" w:sz="6" w:space="0" w:color="000000"/>
              <w:left w:val="single" w:sz="4" w:space="0" w:color="auto"/>
              <w:bottom w:val="single" w:sz="4" w:space="0" w:color="auto"/>
              <w:right w:val="nil"/>
              <w:tl2br w:val="nil"/>
              <w:tr2bl w:val="nil"/>
            </w:tcBorders>
            <w:shd w:val="clear" w:color="auto" w:fill="auto"/>
          </w:tcPr>
          <w:p w14:paraId="4528A5BA" w14:textId="77777777" w:rsidR="00913E35" w:rsidRPr="00A71310" w:rsidRDefault="00913E35" w:rsidP="00560911">
            <w:pPr>
              <w:pStyle w:val="Tablebody"/>
            </w:pPr>
            <w:r w:rsidRPr="00A71310">
              <w:t>izņēmums</w:t>
            </w:r>
          </w:p>
        </w:tc>
      </w:tr>
    </w:tbl>
    <w:p w14:paraId="4528A5BC" w14:textId="77777777" w:rsidR="00913E35" w:rsidRPr="00A71310" w:rsidRDefault="00913E35" w:rsidP="00913E35">
      <w:pPr>
        <w:pStyle w:val="Heading4"/>
      </w:pPr>
      <w:bookmarkStart w:id="109" w:name="_Toc214875065"/>
      <w:bookmarkStart w:id="110" w:name="_Toc380756812"/>
      <w:r w:rsidRPr="00A71310">
        <w:t>Metode „ThrowHelperCritical</w:t>
      </w:r>
      <w:bookmarkEnd w:id="109"/>
      <w:r w:rsidRPr="00A71310">
        <w:t>”</w:t>
      </w:r>
      <w:bookmarkEnd w:id="110"/>
      <w:r w:rsidRPr="00A71310">
        <w:t xml:space="preserve"> </w:t>
      </w:r>
    </w:p>
    <w:p w14:paraId="4528A5BD" w14:textId="77777777" w:rsidR="00913E35" w:rsidRPr="00A71310" w:rsidRDefault="00913E35" w:rsidP="00560911">
      <w:r w:rsidRPr="00A71310">
        <w:t>Metodes apraksts:</w:t>
      </w:r>
    </w:p>
    <w:p w14:paraId="4528A5BE" w14:textId="77777777" w:rsidR="00913E35" w:rsidRPr="00A71310" w:rsidRDefault="00913E35" w:rsidP="00913E35">
      <w:pPr>
        <w:pStyle w:val="CodeBlockChar"/>
        <w:rPr>
          <w:color w:val="0000FF"/>
          <w:lang w:val="lv-LV" w:eastAsia="ru-RU"/>
        </w:rPr>
      </w:pPr>
      <w:r w:rsidRPr="00A71310">
        <w:rPr>
          <w:color w:val="0000FF"/>
          <w:lang w:val="lv-LV" w:eastAsia="ru-RU"/>
        </w:rPr>
        <w:t xml:space="preserve">        public Exception ThrowHelperCritical(Exception exception);</w:t>
      </w:r>
    </w:p>
    <w:p w14:paraId="4528A5BF" w14:textId="77777777" w:rsidR="00913E35" w:rsidRPr="00A71310" w:rsidRDefault="00913E35" w:rsidP="00560911">
      <w:r w:rsidRPr="00A71310">
        <w:t>Apstrādā izņēmumu ar stingrību „Kritisks”.</w:t>
      </w:r>
    </w:p>
    <w:p w14:paraId="4528A5C0" w14:textId="77777777" w:rsidR="00913E35" w:rsidRPr="00A71310" w:rsidRDefault="00913E35" w:rsidP="00560911">
      <w:r w:rsidRPr="00A71310">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A71310" w14:paraId="4528A5C3" w14:textId="77777777" w:rsidTr="00913E35">
        <w:tc>
          <w:tcPr>
            <w:tcW w:w="1800" w:type="dxa"/>
            <w:tcBorders>
              <w:bottom w:val="single" w:sz="6" w:space="0" w:color="000000"/>
              <w:right w:val="single" w:sz="6" w:space="0" w:color="000000"/>
            </w:tcBorders>
            <w:shd w:val="clear" w:color="auto" w:fill="auto"/>
            <w:vAlign w:val="center"/>
          </w:tcPr>
          <w:p w14:paraId="4528A5C1" w14:textId="77777777" w:rsidR="00913E35" w:rsidRPr="00A71310" w:rsidRDefault="00913E35" w:rsidP="00913E35">
            <w:pPr>
              <w:pStyle w:val="Bold"/>
            </w:pPr>
            <w:r w:rsidRPr="00A71310">
              <w:t>Nosaukums</w:t>
            </w:r>
          </w:p>
        </w:tc>
        <w:tc>
          <w:tcPr>
            <w:tcW w:w="7981" w:type="dxa"/>
            <w:tcBorders>
              <w:bottom w:val="single" w:sz="6" w:space="0" w:color="000000"/>
            </w:tcBorders>
            <w:shd w:val="clear" w:color="auto" w:fill="auto"/>
            <w:vAlign w:val="center"/>
          </w:tcPr>
          <w:p w14:paraId="4528A5C2" w14:textId="77777777" w:rsidR="00913E35" w:rsidRPr="00A71310" w:rsidRDefault="00913E35" w:rsidP="00913E35">
            <w:pPr>
              <w:pStyle w:val="Bold"/>
            </w:pPr>
            <w:r w:rsidRPr="00A71310">
              <w:t>Apraksts</w:t>
            </w:r>
          </w:p>
        </w:tc>
      </w:tr>
      <w:tr w:rsidR="00913E35" w:rsidRPr="00A71310" w14:paraId="4528A5C6" w14:textId="77777777" w:rsidTr="00913E35">
        <w:tc>
          <w:tcPr>
            <w:tcW w:w="1800" w:type="dxa"/>
            <w:tcBorders>
              <w:top w:val="single" w:sz="6" w:space="0" w:color="000000"/>
              <w:left w:val="nil"/>
              <w:bottom w:val="single" w:sz="4" w:space="0" w:color="auto"/>
              <w:right w:val="single" w:sz="4" w:space="0" w:color="auto"/>
              <w:tl2br w:val="nil"/>
              <w:tr2bl w:val="nil"/>
            </w:tcBorders>
            <w:shd w:val="clear" w:color="auto" w:fill="auto"/>
          </w:tcPr>
          <w:p w14:paraId="4528A5C4" w14:textId="77777777" w:rsidR="00913E35" w:rsidRPr="00A71310" w:rsidRDefault="00913E35" w:rsidP="00560911">
            <w:pPr>
              <w:pStyle w:val="Tablebody"/>
            </w:pPr>
            <w:r w:rsidRPr="00A71310">
              <w:t>exception</w:t>
            </w:r>
          </w:p>
        </w:tc>
        <w:tc>
          <w:tcPr>
            <w:tcW w:w="7981" w:type="dxa"/>
            <w:tcBorders>
              <w:top w:val="single" w:sz="6" w:space="0" w:color="000000"/>
              <w:left w:val="single" w:sz="4" w:space="0" w:color="auto"/>
              <w:bottom w:val="single" w:sz="4" w:space="0" w:color="auto"/>
              <w:right w:val="nil"/>
              <w:tl2br w:val="nil"/>
              <w:tr2bl w:val="nil"/>
            </w:tcBorders>
            <w:shd w:val="clear" w:color="auto" w:fill="auto"/>
          </w:tcPr>
          <w:p w14:paraId="4528A5C5" w14:textId="77777777" w:rsidR="00913E35" w:rsidRPr="00A71310" w:rsidRDefault="00913E35" w:rsidP="00560911">
            <w:pPr>
              <w:pStyle w:val="Tablebody"/>
            </w:pPr>
            <w:r w:rsidRPr="00A71310">
              <w:t>izņēmums</w:t>
            </w:r>
          </w:p>
        </w:tc>
      </w:tr>
    </w:tbl>
    <w:p w14:paraId="4528A5C7" w14:textId="77777777" w:rsidR="00913E35" w:rsidRPr="00A71310" w:rsidRDefault="00913E35" w:rsidP="00913E35">
      <w:pPr>
        <w:pStyle w:val="Heading4"/>
      </w:pPr>
      <w:bookmarkStart w:id="111" w:name="_Toc214875066"/>
      <w:bookmarkStart w:id="112" w:name="_Toc380756813"/>
      <w:r w:rsidRPr="00A71310">
        <w:t>Metode „ThrowHelperFatal</w:t>
      </w:r>
      <w:bookmarkEnd w:id="111"/>
      <w:r w:rsidRPr="00A71310">
        <w:t>”</w:t>
      </w:r>
      <w:bookmarkEnd w:id="112"/>
      <w:r w:rsidRPr="00A71310">
        <w:t xml:space="preserve"> </w:t>
      </w:r>
    </w:p>
    <w:p w14:paraId="4528A5C8" w14:textId="77777777" w:rsidR="00913E35" w:rsidRPr="00A71310" w:rsidRDefault="00913E35" w:rsidP="00560911">
      <w:r w:rsidRPr="00A71310">
        <w:t>Metodes apraksts:</w:t>
      </w:r>
    </w:p>
    <w:p w14:paraId="4528A5C9" w14:textId="77777777" w:rsidR="00913E35" w:rsidRPr="00A71310" w:rsidRDefault="00913E35" w:rsidP="00913E35">
      <w:pPr>
        <w:pStyle w:val="CodeBlockChar"/>
        <w:rPr>
          <w:color w:val="0000FF"/>
          <w:lang w:val="lv-LV" w:eastAsia="ru-RU"/>
        </w:rPr>
      </w:pPr>
      <w:r w:rsidRPr="00A71310">
        <w:rPr>
          <w:color w:val="0000FF"/>
          <w:lang w:val="lv-LV" w:eastAsia="ru-RU"/>
        </w:rPr>
        <w:t xml:space="preserve">        public Exception ThrowHelperFatal(string message, Exception innerException);</w:t>
      </w:r>
    </w:p>
    <w:p w14:paraId="4528A5CA" w14:textId="77777777" w:rsidR="00913E35" w:rsidRPr="00A71310" w:rsidRDefault="00913E35" w:rsidP="00560911">
      <w:r w:rsidRPr="00A71310">
        <w:t>Izveido un apstrādā fatālo izņēmumu ar stingrību „Kļūda”.</w:t>
      </w:r>
    </w:p>
    <w:p w14:paraId="4528A5CB" w14:textId="77777777" w:rsidR="00913E35" w:rsidRPr="00A71310" w:rsidRDefault="00913E35" w:rsidP="00560911">
      <w:r w:rsidRPr="00A71310">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A71310" w14:paraId="4528A5CE" w14:textId="77777777" w:rsidTr="00913E35">
        <w:tc>
          <w:tcPr>
            <w:tcW w:w="1800" w:type="dxa"/>
            <w:tcBorders>
              <w:bottom w:val="single" w:sz="6" w:space="0" w:color="000000"/>
              <w:right w:val="single" w:sz="6" w:space="0" w:color="000000"/>
            </w:tcBorders>
            <w:shd w:val="clear" w:color="auto" w:fill="auto"/>
            <w:vAlign w:val="center"/>
          </w:tcPr>
          <w:p w14:paraId="4528A5CC" w14:textId="77777777" w:rsidR="00913E35" w:rsidRPr="00A71310" w:rsidRDefault="00913E35" w:rsidP="00913E35">
            <w:pPr>
              <w:pStyle w:val="Bold"/>
            </w:pPr>
            <w:r w:rsidRPr="00A71310">
              <w:t>Nosaukums</w:t>
            </w:r>
          </w:p>
        </w:tc>
        <w:tc>
          <w:tcPr>
            <w:tcW w:w="7981" w:type="dxa"/>
            <w:tcBorders>
              <w:bottom w:val="single" w:sz="6" w:space="0" w:color="000000"/>
            </w:tcBorders>
            <w:shd w:val="clear" w:color="auto" w:fill="auto"/>
            <w:vAlign w:val="center"/>
          </w:tcPr>
          <w:p w14:paraId="4528A5CD" w14:textId="77777777" w:rsidR="00913E35" w:rsidRPr="00A71310" w:rsidRDefault="00913E35" w:rsidP="00913E35">
            <w:pPr>
              <w:pStyle w:val="Bold"/>
            </w:pPr>
            <w:r w:rsidRPr="00A71310">
              <w:t>Apraksts</w:t>
            </w:r>
          </w:p>
        </w:tc>
      </w:tr>
      <w:tr w:rsidR="00913E35" w:rsidRPr="00A71310" w14:paraId="4528A5D1" w14:textId="77777777" w:rsidTr="00913E35">
        <w:tc>
          <w:tcPr>
            <w:tcW w:w="1800" w:type="dxa"/>
            <w:tcBorders>
              <w:top w:val="single" w:sz="6" w:space="0" w:color="000000"/>
              <w:left w:val="nil"/>
              <w:bottom w:val="nil"/>
              <w:right w:val="single" w:sz="4" w:space="0" w:color="auto"/>
              <w:tl2br w:val="nil"/>
              <w:tr2bl w:val="nil"/>
            </w:tcBorders>
            <w:shd w:val="clear" w:color="auto" w:fill="auto"/>
          </w:tcPr>
          <w:p w14:paraId="4528A5CF" w14:textId="77777777" w:rsidR="00913E35" w:rsidRPr="00A71310" w:rsidRDefault="00913E35" w:rsidP="00560911">
            <w:pPr>
              <w:pStyle w:val="Tablebody"/>
            </w:pPr>
            <w:r w:rsidRPr="00A71310">
              <w:t>message</w:t>
            </w:r>
          </w:p>
        </w:tc>
        <w:tc>
          <w:tcPr>
            <w:tcW w:w="7981" w:type="dxa"/>
            <w:tcBorders>
              <w:top w:val="single" w:sz="6" w:space="0" w:color="000000"/>
              <w:left w:val="single" w:sz="4" w:space="0" w:color="auto"/>
              <w:bottom w:val="nil"/>
              <w:right w:val="nil"/>
              <w:tl2br w:val="nil"/>
              <w:tr2bl w:val="nil"/>
            </w:tcBorders>
            <w:shd w:val="clear" w:color="auto" w:fill="auto"/>
          </w:tcPr>
          <w:p w14:paraId="4528A5D0" w14:textId="77777777" w:rsidR="00913E35" w:rsidRPr="00A71310" w:rsidRDefault="00913E35" w:rsidP="00560911">
            <w:pPr>
              <w:pStyle w:val="Tablebody"/>
            </w:pPr>
            <w:r w:rsidRPr="00A71310">
              <w:t>izņēmuma ziņojums</w:t>
            </w:r>
          </w:p>
        </w:tc>
      </w:tr>
      <w:tr w:rsidR="00913E35" w:rsidRPr="00A71310" w14:paraId="4528A5D4" w14:textId="77777777" w:rsidTr="00913E35">
        <w:tc>
          <w:tcPr>
            <w:tcW w:w="1800" w:type="dxa"/>
            <w:tcBorders>
              <w:top w:val="nil"/>
              <w:left w:val="nil"/>
              <w:bottom w:val="single" w:sz="4" w:space="0" w:color="auto"/>
              <w:right w:val="single" w:sz="4" w:space="0" w:color="auto"/>
              <w:tl2br w:val="nil"/>
              <w:tr2bl w:val="nil"/>
            </w:tcBorders>
            <w:shd w:val="clear" w:color="auto" w:fill="auto"/>
          </w:tcPr>
          <w:p w14:paraId="4528A5D2" w14:textId="77777777" w:rsidR="00913E35" w:rsidRPr="00A71310" w:rsidRDefault="00913E35" w:rsidP="00560911">
            <w:pPr>
              <w:pStyle w:val="Tablebody"/>
            </w:pPr>
            <w:r w:rsidRPr="00A71310">
              <w:t>exception</w:t>
            </w:r>
          </w:p>
        </w:tc>
        <w:tc>
          <w:tcPr>
            <w:tcW w:w="7981" w:type="dxa"/>
            <w:tcBorders>
              <w:top w:val="nil"/>
              <w:left w:val="single" w:sz="4" w:space="0" w:color="auto"/>
              <w:bottom w:val="single" w:sz="4" w:space="0" w:color="auto"/>
              <w:right w:val="nil"/>
              <w:tl2br w:val="nil"/>
              <w:tr2bl w:val="nil"/>
            </w:tcBorders>
            <w:shd w:val="clear" w:color="auto" w:fill="auto"/>
          </w:tcPr>
          <w:p w14:paraId="4528A5D3" w14:textId="77777777" w:rsidR="00913E35" w:rsidRPr="00A71310" w:rsidRDefault="00913E35" w:rsidP="00560911">
            <w:pPr>
              <w:pStyle w:val="Tablebody"/>
            </w:pPr>
            <w:r w:rsidRPr="00A71310">
              <w:t>Izņēmums, kurš radījis fatālo izņēmumu.</w:t>
            </w:r>
          </w:p>
        </w:tc>
      </w:tr>
    </w:tbl>
    <w:p w14:paraId="4528A5D5" w14:textId="77777777" w:rsidR="00913E35" w:rsidRPr="00A71310" w:rsidRDefault="00913E35" w:rsidP="00913E35">
      <w:pPr>
        <w:pStyle w:val="Heading4"/>
      </w:pPr>
      <w:bookmarkStart w:id="113" w:name="_Toc214875067"/>
      <w:bookmarkStart w:id="114" w:name="_Toc380756814"/>
      <w:r w:rsidRPr="00A71310">
        <w:t>Metode „IsFatal</w:t>
      </w:r>
      <w:bookmarkEnd w:id="113"/>
      <w:r w:rsidRPr="00A71310">
        <w:t>”</w:t>
      </w:r>
      <w:bookmarkEnd w:id="114"/>
      <w:r w:rsidRPr="00A71310">
        <w:t xml:space="preserve"> </w:t>
      </w:r>
    </w:p>
    <w:p w14:paraId="4528A5D6" w14:textId="77777777" w:rsidR="00913E35" w:rsidRPr="00A71310" w:rsidRDefault="00913E35" w:rsidP="00560911">
      <w:r w:rsidRPr="00A71310">
        <w:t>Metodes apraksts:</w:t>
      </w:r>
    </w:p>
    <w:p w14:paraId="4528A5D7" w14:textId="77777777" w:rsidR="00913E35" w:rsidRPr="00A71310" w:rsidRDefault="00913E35" w:rsidP="00913E35">
      <w:pPr>
        <w:pStyle w:val="CodeBlockChar"/>
        <w:rPr>
          <w:color w:val="0000FF"/>
          <w:lang w:val="lv-LV" w:eastAsia="ru-RU"/>
        </w:rPr>
      </w:pPr>
      <w:r w:rsidRPr="00A71310">
        <w:rPr>
          <w:color w:val="0000FF"/>
          <w:lang w:val="lv-LV" w:eastAsia="ru-RU"/>
        </w:rPr>
        <w:t xml:space="preserve">        public static bool IsFatal(Exception exception);</w:t>
      </w:r>
    </w:p>
    <w:p w14:paraId="4528A5D8" w14:textId="77777777" w:rsidR="00913E35" w:rsidRPr="00A71310" w:rsidRDefault="00913E35" w:rsidP="00560911">
      <w:r w:rsidRPr="00A71310">
        <w:t>Pārbauda vai uzdotais izņeēmums ir fatals.</w:t>
      </w:r>
    </w:p>
    <w:p w14:paraId="4528A5D9" w14:textId="77777777" w:rsidR="00913E35" w:rsidRPr="00A71310" w:rsidRDefault="00913E35" w:rsidP="00560911">
      <w:r w:rsidRPr="00A71310">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A71310" w14:paraId="4528A5DC" w14:textId="77777777" w:rsidTr="00913E35">
        <w:tc>
          <w:tcPr>
            <w:tcW w:w="1800" w:type="dxa"/>
            <w:tcBorders>
              <w:bottom w:val="single" w:sz="6" w:space="0" w:color="000000"/>
              <w:right w:val="single" w:sz="6" w:space="0" w:color="000000"/>
            </w:tcBorders>
            <w:shd w:val="clear" w:color="auto" w:fill="auto"/>
            <w:vAlign w:val="center"/>
          </w:tcPr>
          <w:p w14:paraId="4528A5DA" w14:textId="77777777" w:rsidR="00913E35" w:rsidRPr="00A71310" w:rsidRDefault="00913E35" w:rsidP="00913E35">
            <w:pPr>
              <w:pStyle w:val="Bold"/>
            </w:pPr>
            <w:r w:rsidRPr="00A71310">
              <w:t>Nosaukums</w:t>
            </w:r>
          </w:p>
        </w:tc>
        <w:tc>
          <w:tcPr>
            <w:tcW w:w="7981" w:type="dxa"/>
            <w:tcBorders>
              <w:bottom w:val="single" w:sz="6" w:space="0" w:color="000000"/>
            </w:tcBorders>
            <w:shd w:val="clear" w:color="auto" w:fill="auto"/>
            <w:vAlign w:val="center"/>
          </w:tcPr>
          <w:p w14:paraId="4528A5DB" w14:textId="77777777" w:rsidR="00913E35" w:rsidRPr="00A71310" w:rsidRDefault="00913E35" w:rsidP="00913E35">
            <w:pPr>
              <w:pStyle w:val="Bold"/>
            </w:pPr>
            <w:r w:rsidRPr="00A71310">
              <w:t>Apraksts</w:t>
            </w:r>
          </w:p>
        </w:tc>
      </w:tr>
      <w:tr w:rsidR="00913E35" w:rsidRPr="00A71310" w14:paraId="4528A5DF" w14:textId="77777777" w:rsidTr="00913E35">
        <w:tc>
          <w:tcPr>
            <w:tcW w:w="1800" w:type="dxa"/>
            <w:tcBorders>
              <w:top w:val="single" w:sz="6" w:space="0" w:color="000000"/>
              <w:left w:val="nil"/>
              <w:bottom w:val="single" w:sz="4" w:space="0" w:color="auto"/>
              <w:right w:val="single" w:sz="4" w:space="0" w:color="auto"/>
              <w:tl2br w:val="nil"/>
              <w:tr2bl w:val="nil"/>
            </w:tcBorders>
            <w:shd w:val="clear" w:color="auto" w:fill="auto"/>
          </w:tcPr>
          <w:p w14:paraId="4528A5DD" w14:textId="77777777" w:rsidR="00913E35" w:rsidRPr="00A71310" w:rsidRDefault="00913E35" w:rsidP="00560911">
            <w:pPr>
              <w:pStyle w:val="Tablebody"/>
            </w:pPr>
            <w:r w:rsidRPr="00A71310">
              <w:t>exception</w:t>
            </w:r>
          </w:p>
        </w:tc>
        <w:tc>
          <w:tcPr>
            <w:tcW w:w="7981" w:type="dxa"/>
            <w:tcBorders>
              <w:top w:val="single" w:sz="6" w:space="0" w:color="000000"/>
              <w:left w:val="single" w:sz="4" w:space="0" w:color="auto"/>
              <w:bottom w:val="single" w:sz="4" w:space="0" w:color="auto"/>
              <w:right w:val="nil"/>
              <w:tl2br w:val="nil"/>
              <w:tr2bl w:val="nil"/>
            </w:tcBorders>
            <w:shd w:val="clear" w:color="auto" w:fill="auto"/>
          </w:tcPr>
          <w:p w14:paraId="4528A5DE" w14:textId="77777777" w:rsidR="00913E35" w:rsidRPr="00A71310" w:rsidRDefault="00913E35" w:rsidP="00560911">
            <w:pPr>
              <w:pStyle w:val="Tablebody"/>
            </w:pPr>
            <w:r w:rsidRPr="00A71310">
              <w:t>izņēmums</w:t>
            </w:r>
          </w:p>
        </w:tc>
      </w:tr>
    </w:tbl>
    <w:p w14:paraId="4528A5E0" w14:textId="77777777" w:rsidR="00913E35" w:rsidRPr="00A71310" w:rsidRDefault="00913E35" w:rsidP="00913E35">
      <w:pPr>
        <w:pStyle w:val="Heading4"/>
      </w:pPr>
      <w:bookmarkStart w:id="115" w:name="_Toc214875068"/>
      <w:bookmarkStart w:id="116" w:name="_Toc380756815"/>
      <w:r w:rsidRPr="00A71310">
        <w:t>Metode „ThrowHelperArgument</w:t>
      </w:r>
      <w:bookmarkEnd w:id="115"/>
      <w:r w:rsidRPr="00A71310">
        <w:t>”</w:t>
      </w:r>
      <w:bookmarkEnd w:id="116"/>
      <w:r w:rsidRPr="00A71310">
        <w:t xml:space="preserve"> </w:t>
      </w:r>
    </w:p>
    <w:p w14:paraId="4528A5E1" w14:textId="77777777" w:rsidR="00913E35" w:rsidRPr="00A71310" w:rsidRDefault="00913E35" w:rsidP="00560911">
      <w:r w:rsidRPr="00A71310">
        <w:t>Metodes apraksts:</w:t>
      </w:r>
    </w:p>
    <w:p w14:paraId="4528A5E2" w14:textId="129C6FAE" w:rsidR="00913E35" w:rsidRPr="00A71310" w:rsidRDefault="00913E35" w:rsidP="00913E35">
      <w:pPr>
        <w:pStyle w:val="CodeBlockChar"/>
        <w:rPr>
          <w:color w:val="0000FF"/>
          <w:lang w:val="lv-LV" w:eastAsia="ru-RU"/>
        </w:rPr>
      </w:pPr>
      <w:r w:rsidRPr="00A71310">
        <w:rPr>
          <w:color w:val="0000FF"/>
          <w:lang w:val="lv-LV" w:eastAsia="ru-RU"/>
        </w:rPr>
        <w:t xml:space="preserve">        public </w:t>
      </w:r>
      <w:r w:rsidR="007A6706" w:rsidRPr="00A71310">
        <w:rPr>
          <w:color w:val="0000FF"/>
          <w:lang w:val="lv-LV" w:eastAsia="ru-RU"/>
        </w:rPr>
        <w:t xml:space="preserve">ArgumentException </w:t>
      </w:r>
      <w:r w:rsidRPr="00A71310">
        <w:rPr>
          <w:color w:val="0000FF"/>
          <w:lang w:val="lv-LV" w:eastAsia="ru-RU"/>
        </w:rPr>
        <w:t>ThrowHelperArgument(string message);</w:t>
      </w:r>
    </w:p>
    <w:p w14:paraId="4528A5E3" w14:textId="77777777" w:rsidR="00913E35" w:rsidRPr="00A71310" w:rsidRDefault="00913E35" w:rsidP="00560911">
      <w:r w:rsidRPr="00A71310">
        <w:t xml:space="preserve">Izveido un apstrādā parametra izņēmumu </w:t>
      </w:r>
      <w:r w:rsidRPr="00A71310">
        <w:rPr>
          <w:i/>
        </w:rPr>
        <w:t>ArgumentException</w:t>
      </w:r>
      <w:r w:rsidRPr="00A71310">
        <w:t xml:space="preserve"> ar uzdoto aprakstu.</w:t>
      </w:r>
    </w:p>
    <w:p w14:paraId="3B8278A7" w14:textId="77777777" w:rsidR="002B20EC" w:rsidRDefault="002B20EC" w:rsidP="00560911"/>
    <w:p w14:paraId="4528A5E4" w14:textId="77777777" w:rsidR="00913E35" w:rsidRPr="00A71310" w:rsidRDefault="00913E35" w:rsidP="00560911">
      <w:r w:rsidRPr="00A71310">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A71310" w14:paraId="4528A5E7" w14:textId="77777777" w:rsidTr="00913E35">
        <w:tc>
          <w:tcPr>
            <w:tcW w:w="1800" w:type="dxa"/>
            <w:tcBorders>
              <w:bottom w:val="single" w:sz="6" w:space="0" w:color="000000"/>
              <w:right w:val="single" w:sz="6" w:space="0" w:color="000000"/>
            </w:tcBorders>
            <w:shd w:val="clear" w:color="auto" w:fill="auto"/>
            <w:vAlign w:val="center"/>
          </w:tcPr>
          <w:p w14:paraId="4528A5E5" w14:textId="77777777" w:rsidR="00913E35" w:rsidRPr="00A71310" w:rsidRDefault="00913E35" w:rsidP="00913E35">
            <w:pPr>
              <w:pStyle w:val="Bold"/>
            </w:pPr>
            <w:r w:rsidRPr="00A71310">
              <w:t>Nosaukums</w:t>
            </w:r>
          </w:p>
        </w:tc>
        <w:tc>
          <w:tcPr>
            <w:tcW w:w="7981" w:type="dxa"/>
            <w:tcBorders>
              <w:bottom w:val="single" w:sz="6" w:space="0" w:color="000000"/>
            </w:tcBorders>
            <w:shd w:val="clear" w:color="auto" w:fill="auto"/>
            <w:vAlign w:val="center"/>
          </w:tcPr>
          <w:p w14:paraId="4528A5E6" w14:textId="77777777" w:rsidR="00913E35" w:rsidRPr="00A71310" w:rsidRDefault="00913E35" w:rsidP="00913E35">
            <w:pPr>
              <w:pStyle w:val="Bold"/>
            </w:pPr>
            <w:r w:rsidRPr="00A71310">
              <w:t>Apraksts</w:t>
            </w:r>
          </w:p>
        </w:tc>
      </w:tr>
      <w:tr w:rsidR="00913E35" w:rsidRPr="00A71310" w14:paraId="4528A5EA" w14:textId="77777777" w:rsidTr="00913E35">
        <w:tc>
          <w:tcPr>
            <w:tcW w:w="1800" w:type="dxa"/>
            <w:tcBorders>
              <w:top w:val="single" w:sz="6" w:space="0" w:color="000000"/>
              <w:left w:val="nil"/>
              <w:bottom w:val="single" w:sz="4" w:space="0" w:color="auto"/>
              <w:right w:val="single" w:sz="4" w:space="0" w:color="auto"/>
              <w:tl2br w:val="nil"/>
              <w:tr2bl w:val="nil"/>
            </w:tcBorders>
            <w:shd w:val="clear" w:color="auto" w:fill="auto"/>
          </w:tcPr>
          <w:p w14:paraId="4528A5E8" w14:textId="77777777" w:rsidR="00913E35" w:rsidRPr="00A71310" w:rsidRDefault="00913E35" w:rsidP="00560911">
            <w:pPr>
              <w:pStyle w:val="Tablebody"/>
            </w:pPr>
            <w:r w:rsidRPr="00A71310">
              <w:t>message</w:t>
            </w:r>
          </w:p>
        </w:tc>
        <w:tc>
          <w:tcPr>
            <w:tcW w:w="7981" w:type="dxa"/>
            <w:tcBorders>
              <w:top w:val="single" w:sz="6" w:space="0" w:color="000000"/>
              <w:left w:val="single" w:sz="4" w:space="0" w:color="auto"/>
              <w:bottom w:val="single" w:sz="4" w:space="0" w:color="auto"/>
              <w:right w:val="nil"/>
              <w:tl2br w:val="nil"/>
              <w:tr2bl w:val="nil"/>
            </w:tcBorders>
            <w:shd w:val="clear" w:color="auto" w:fill="auto"/>
          </w:tcPr>
          <w:p w14:paraId="4528A5E9" w14:textId="77777777" w:rsidR="00913E35" w:rsidRPr="00A71310" w:rsidRDefault="00913E35" w:rsidP="00560911">
            <w:pPr>
              <w:pStyle w:val="Tablebody"/>
            </w:pPr>
            <w:r w:rsidRPr="00A71310">
              <w:t>izņēmuma apraksts</w:t>
            </w:r>
          </w:p>
        </w:tc>
      </w:tr>
    </w:tbl>
    <w:p w14:paraId="4528A5EB" w14:textId="77777777" w:rsidR="00913E35" w:rsidRPr="00A71310" w:rsidRDefault="00913E35" w:rsidP="00913E35">
      <w:pPr>
        <w:pStyle w:val="Heading4"/>
      </w:pPr>
      <w:bookmarkStart w:id="117" w:name="_Toc214875069"/>
      <w:bookmarkStart w:id="118" w:name="_Toc380756816"/>
      <w:r w:rsidRPr="00A71310">
        <w:t>Metode „ThrowHelperArgument</w:t>
      </w:r>
      <w:bookmarkEnd w:id="117"/>
      <w:r w:rsidRPr="00A71310">
        <w:t>”</w:t>
      </w:r>
      <w:bookmarkEnd w:id="118"/>
      <w:r w:rsidRPr="00A71310">
        <w:t xml:space="preserve"> </w:t>
      </w:r>
    </w:p>
    <w:p w14:paraId="4528A5EC" w14:textId="77777777" w:rsidR="00913E35" w:rsidRPr="00A71310" w:rsidRDefault="00913E35" w:rsidP="00560911">
      <w:r w:rsidRPr="00A71310">
        <w:t>Metodes apraksts:</w:t>
      </w:r>
    </w:p>
    <w:p w14:paraId="4528A5ED" w14:textId="25CEC1F5" w:rsidR="00913E35" w:rsidRPr="00A71310" w:rsidRDefault="00913E35" w:rsidP="00913E35">
      <w:pPr>
        <w:pStyle w:val="CodeBlockChar"/>
        <w:rPr>
          <w:color w:val="0000FF"/>
          <w:lang w:val="lv-LV" w:eastAsia="ru-RU"/>
        </w:rPr>
      </w:pPr>
      <w:r w:rsidRPr="00A71310">
        <w:rPr>
          <w:color w:val="0000FF"/>
          <w:lang w:val="lv-LV" w:eastAsia="ru-RU"/>
        </w:rPr>
        <w:t xml:space="preserve">        public </w:t>
      </w:r>
      <w:r w:rsidR="007A6706" w:rsidRPr="00A71310">
        <w:rPr>
          <w:color w:val="0000FF"/>
          <w:lang w:val="lv-LV" w:eastAsia="ru-RU"/>
        </w:rPr>
        <w:t xml:space="preserve">ArgumentException </w:t>
      </w:r>
      <w:r w:rsidRPr="00A71310">
        <w:rPr>
          <w:color w:val="0000FF"/>
          <w:lang w:val="lv-LV" w:eastAsia="ru-RU"/>
        </w:rPr>
        <w:t>ThrowHelperArgument(string message, string paramName);</w:t>
      </w:r>
    </w:p>
    <w:p w14:paraId="4528A5EE" w14:textId="77777777" w:rsidR="00913E35" w:rsidRPr="00A71310" w:rsidRDefault="00913E35" w:rsidP="00560911">
      <w:r w:rsidRPr="00A71310">
        <w:t xml:space="preserve">Izveido un apstrādā parametra izņēmumu </w:t>
      </w:r>
      <w:r w:rsidRPr="00A71310">
        <w:rPr>
          <w:i/>
        </w:rPr>
        <w:t>ArgumentException</w:t>
      </w:r>
      <w:r w:rsidRPr="00A71310">
        <w:t xml:space="preserve"> ar uzdoto aprakstu un parametra nosaukumu.</w:t>
      </w:r>
    </w:p>
    <w:p w14:paraId="4528A5EF" w14:textId="77777777" w:rsidR="00913E35" w:rsidRPr="00A71310" w:rsidRDefault="00913E35" w:rsidP="00560911">
      <w:r w:rsidRPr="00A71310">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A71310" w14:paraId="4528A5F2" w14:textId="77777777" w:rsidTr="00913E35">
        <w:tc>
          <w:tcPr>
            <w:tcW w:w="1800" w:type="dxa"/>
            <w:tcBorders>
              <w:bottom w:val="single" w:sz="6" w:space="0" w:color="000000"/>
              <w:right w:val="single" w:sz="6" w:space="0" w:color="000000"/>
            </w:tcBorders>
            <w:shd w:val="clear" w:color="auto" w:fill="auto"/>
            <w:vAlign w:val="center"/>
          </w:tcPr>
          <w:p w14:paraId="4528A5F0" w14:textId="77777777" w:rsidR="00913E35" w:rsidRPr="00A71310" w:rsidRDefault="00913E35" w:rsidP="00913E35">
            <w:pPr>
              <w:pStyle w:val="Bold"/>
            </w:pPr>
            <w:r w:rsidRPr="00A71310">
              <w:t>Nosaukums</w:t>
            </w:r>
          </w:p>
        </w:tc>
        <w:tc>
          <w:tcPr>
            <w:tcW w:w="7981" w:type="dxa"/>
            <w:tcBorders>
              <w:bottom w:val="single" w:sz="6" w:space="0" w:color="000000"/>
            </w:tcBorders>
            <w:shd w:val="clear" w:color="auto" w:fill="auto"/>
            <w:vAlign w:val="center"/>
          </w:tcPr>
          <w:p w14:paraId="4528A5F1" w14:textId="77777777" w:rsidR="00913E35" w:rsidRPr="00A71310" w:rsidRDefault="00913E35" w:rsidP="00913E35">
            <w:pPr>
              <w:pStyle w:val="Bold"/>
            </w:pPr>
            <w:r w:rsidRPr="00A71310">
              <w:t>Apraksts</w:t>
            </w:r>
          </w:p>
        </w:tc>
      </w:tr>
      <w:tr w:rsidR="00913E35" w:rsidRPr="00A71310" w14:paraId="4528A5F5" w14:textId="77777777" w:rsidTr="00913E35">
        <w:tc>
          <w:tcPr>
            <w:tcW w:w="1800" w:type="dxa"/>
            <w:tcBorders>
              <w:top w:val="single" w:sz="6" w:space="0" w:color="000000"/>
              <w:left w:val="nil"/>
              <w:bottom w:val="nil"/>
              <w:right w:val="single" w:sz="4" w:space="0" w:color="auto"/>
              <w:tl2br w:val="nil"/>
              <w:tr2bl w:val="nil"/>
            </w:tcBorders>
            <w:shd w:val="clear" w:color="auto" w:fill="auto"/>
          </w:tcPr>
          <w:p w14:paraId="4528A5F3" w14:textId="77777777" w:rsidR="00913E35" w:rsidRPr="00A71310" w:rsidRDefault="00913E35" w:rsidP="00560911">
            <w:pPr>
              <w:pStyle w:val="Tablebody"/>
            </w:pPr>
            <w:r w:rsidRPr="00A71310">
              <w:t>message</w:t>
            </w:r>
          </w:p>
        </w:tc>
        <w:tc>
          <w:tcPr>
            <w:tcW w:w="7981" w:type="dxa"/>
            <w:tcBorders>
              <w:top w:val="single" w:sz="6" w:space="0" w:color="000000"/>
              <w:left w:val="single" w:sz="4" w:space="0" w:color="auto"/>
              <w:bottom w:val="nil"/>
              <w:right w:val="nil"/>
              <w:tl2br w:val="nil"/>
              <w:tr2bl w:val="nil"/>
            </w:tcBorders>
            <w:shd w:val="clear" w:color="auto" w:fill="auto"/>
          </w:tcPr>
          <w:p w14:paraId="4528A5F4" w14:textId="77777777" w:rsidR="00913E35" w:rsidRPr="00A71310" w:rsidRDefault="00913E35" w:rsidP="00560911">
            <w:pPr>
              <w:pStyle w:val="Tablebody"/>
            </w:pPr>
            <w:r w:rsidRPr="00A71310">
              <w:t>izņēmuma apraksts</w:t>
            </w:r>
          </w:p>
        </w:tc>
      </w:tr>
      <w:tr w:rsidR="00913E35" w:rsidRPr="00A71310" w14:paraId="4528A5F8" w14:textId="77777777" w:rsidTr="00913E35">
        <w:tc>
          <w:tcPr>
            <w:tcW w:w="1800" w:type="dxa"/>
            <w:tcBorders>
              <w:top w:val="nil"/>
              <w:left w:val="nil"/>
              <w:bottom w:val="single" w:sz="4" w:space="0" w:color="auto"/>
              <w:right w:val="single" w:sz="4" w:space="0" w:color="auto"/>
              <w:tl2br w:val="nil"/>
              <w:tr2bl w:val="nil"/>
            </w:tcBorders>
            <w:shd w:val="clear" w:color="auto" w:fill="auto"/>
          </w:tcPr>
          <w:p w14:paraId="4528A5F6" w14:textId="77777777" w:rsidR="00913E35" w:rsidRPr="00A71310" w:rsidRDefault="00913E35" w:rsidP="00560911">
            <w:pPr>
              <w:pStyle w:val="Tablebody"/>
            </w:pPr>
            <w:r w:rsidRPr="00A71310">
              <w:t>paramName</w:t>
            </w:r>
          </w:p>
        </w:tc>
        <w:tc>
          <w:tcPr>
            <w:tcW w:w="7981" w:type="dxa"/>
            <w:tcBorders>
              <w:top w:val="nil"/>
              <w:left w:val="single" w:sz="4" w:space="0" w:color="auto"/>
              <w:bottom w:val="single" w:sz="4" w:space="0" w:color="auto"/>
              <w:right w:val="nil"/>
              <w:tl2br w:val="nil"/>
              <w:tr2bl w:val="nil"/>
            </w:tcBorders>
            <w:shd w:val="clear" w:color="auto" w:fill="auto"/>
          </w:tcPr>
          <w:p w14:paraId="4528A5F7" w14:textId="77777777" w:rsidR="00913E35" w:rsidRPr="00A71310" w:rsidRDefault="00913E35" w:rsidP="00560911">
            <w:pPr>
              <w:pStyle w:val="Tablebody"/>
            </w:pPr>
            <w:r w:rsidRPr="00A71310">
              <w:t>parametra nosaukums</w:t>
            </w:r>
          </w:p>
        </w:tc>
      </w:tr>
    </w:tbl>
    <w:p w14:paraId="4528A5F9" w14:textId="77777777" w:rsidR="00913E35" w:rsidRPr="00A71310" w:rsidRDefault="00913E35" w:rsidP="00913E35">
      <w:pPr>
        <w:pStyle w:val="Heading4"/>
      </w:pPr>
      <w:bookmarkStart w:id="119" w:name="_Toc214875070"/>
      <w:bookmarkStart w:id="120" w:name="_Toc380756817"/>
      <w:r w:rsidRPr="00A71310">
        <w:t>Metode „ThrowHelperArgumentNull</w:t>
      </w:r>
      <w:bookmarkEnd w:id="119"/>
      <w:r w:rsidRPr="00A71310">
        <w:t>”</w:t>
      </w:r>
      <w:bookmarkEnd w:id="120"/>
      <w:r w:rsidRPr="00A71310">
        <w:t xml:space="preserve"> </w:t>
      </w:r>
    </w:p>
    <w:p w14:paraId="4528A5FA" w14:textId="77777777" w:rsidR="00913E35" w:rsidRPr="00A71310" w:rsidRDefault="00913E35" w:rsidP="00560911">
      <w:r w:rsidRPr="00A71310">
        <w:t>Metodes apraksts:</w:t>
      </w:r>
    </w:p>
    <w:p w14:paraId="4528A5FB" w14:textId="7AA36592" w:rsidR="00913E35" w:rsidRPr="00A71310" w:rsidRDefault="00913E35" w:rsidP="00913E35">
      <w:pPr>
        <w:pStyle w:val="CodeBlockChar"/>
        <w:rPr>
          <w:color w:val="0000FF"/>
          <w:lang w:val="lv-LV" w:eastAsia="ru-RU"/>
        </w:rPr>
      </w:pPr>
      <w:r w:rsidRPr="00A71310">
        <w:rPr>
          <w:color w:val="0000FF"/>
          <w:lang w:val="lv-LV" w:eastAsia="ru-RU"/>
        </w:rPr>
        <w:t xml:space="preserve">        public </w:t>
      </w:r>
      <w:r w:rsidR="007A6706" w:rsidRPr="00A71310">
        <w:rPr>
          <w:color w:val="0000FF"/>
          <w:lang w:val="lv-LV" w:eastAsia="ru-RU"/>
        </w:rPr>
        <w:t xml:space="preserve">ArgumentNullException </w:t>
      </w:r>
      <w:r w:rsidRPr="00A71310">
        <w:rPr>
          <w:color w:val="0000FF"/>
          <w:lang w:val="lv-LV" w:eastAsia="ru-RU"/>
        </w:rPr>
        <w:t>ThrowHelperArgumentNull(string message);</w:t>
      </w:r>
    </w:p>
    <w:p w14:paraId="4528A5FC" w14:textId="77777777" w:rsidR="00913E35" w:rsidRPr="00A71310" w:rsidRDefault="00913E35" w:rsidP="00560911">
      <w:r w:rsidRPr="00A71310">
        <w:t xml:space="preserve">Izveido un apstrādā parametra izņēmumu </w:t>
      </w:r>
      <w:r w:rsidRPr="00A71310">
        <w:rPr>
          <w:i/>
        </w:rPr>
        <w:t>ArgumentNullException</w:t>
      </w:r>
      <w:r w:rsidRPr="00A71310">
        <w:t xml:space="preserve"> ar uzdoto aprakstu.</w:t>
      </w:r>
    </w:p>
    <w:p w14:paraId="4528A5FD" w14:textId="77777777" w:rsidR="00913E35" w:rsidRPr="00A71310" w:rsidRDefault="00913E35" w:rsidP="00560911">
      <w:r w:rsidRPr="00A71310">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A71310" w14:paraId="4528A600" w14:textId="77777777" w:rsidTr="00913E35">
        <w:tc>
          <w:tcPr>
            <w:tcW w:w="1800" w:type="dxa"/>
            <w:tcBorders>
              <w:bottom w:val="single" w:sz="6" w:space="0" w:color="000000"/>
              <w:right w:val="single" w:sz="6" w:space="0" w:color="000000"/>
            </w:tcBorders>
            <w:shd w:val="clear" w:color="auto" w:fill="auto"/>
            <w:vAlign w:val="center"/>
          </w:tcPr>
          <w:p w14:paraId="4528A5FE" w14:textId="77777777" w:rsidR="00913E35" w:rsidRPr="00A71310" w:rsidRDefault="00913E35" w:rsidP="00913E35">
            <w:pPr>
              <w:pStyle w:val="Bold"/>
            </w:pPr>
            <w:r w:rsidRPr="00A71310">
              <w:t>Nosaukums</w:t>
            </w:r>
          </w:p>
        </w:tc>
        <w:tc>
          <w:tcPr>
            <w:tcW w:w="7981" w:type="dxa"/>
            <w:tcBorders>
              <w:bottom w:val="single" w:sz="6" w:space="0" w:color="000000"/>
            </w:tcBorders>
            <w:shd w:val="clear" w:color="auto" w:fill="auto"/>
            <w:vAlign w:val="center"/>
          </w:tcPr>
          <w:p w14:paraId="4528A5FF" w14:textId="77777777" w:rsidR="00913E35" w:rsidRPr="00A71310" w:rsidRDefault="00913E35" w:rsidP="00913E35">
            <w:pPr>
              <w:pStyle w:val="Bold"/>
            </w:pPr>
            <w:r w:rsidRPr="00A71310">
              <w:t>Apraksts</w:t>
            </w:r>
          </w:p>
        </w:tc>
      </w:tr>
      <w:tr w:rsidR="00913E35" w:rsidRPr="00A71310" w14:paraId="4528A603" w14:textId="77777777" w:rsidTr="00913E35">
        <w:tc>
          <w:tcPr>
            <w:tcW w:w="1800" w:type="dxa"/>
            <w:tcBorders>
              <w:top w:val="single" w:sz="6" w:space="0" w:color="000000"/>
              <w:left w:val="nil"/>
              <w:bottom w:val="single" w:sz="4" w:space="0" w:color="auto"/>
              <w:right w:val="single" w:sz="4" w:space="0" w:color="auto"/>
              <w:tl2br w:val="nil"/>
              <w:tr2bl w:val="nil"/>
            </w:tcBorders>
            <w:shd w:val="clear" w:color="auto" w:fill="auto"/>
          </w:tcPr>
          <w:p w14:paraId="4528A601" w14:textId="77777777" w:rsidR="00913E35" w:rsidRPr="00A71310" w:rsidRDefault="00913E35" w:rsidP="00560911">
            <w:pPr>
              <w:pStyle w:val="Tablebody"/>
            </w:pPr>
            <w:r w:rsidRPr="00A71310">
              <w:t>message</w:t>
            </w:r>
          </w:p>
        </w:tc>
        <w:tc>
          <w:tcPr>
            <w:tcW w:w="7981" w:type="dxa"/>
            <w:tcBorders>
              <w:top w:val="single" w:sz="6" w:space="0" w:color="000000"/>
              <w:left w:val="single" w:sz="4" w:space="0" w:color="auto"/>
              <w:bottom w:val="single" w:sz="4" w:space="0" w:color="auto"/>
              <w:right w:val="nil"/>
              <w:tl2br w:val="nil"/>
              <w:tr2bl w:val="nil"/>
            </w:tcBorders>
            <w:shd w:val="clear" w:color="auto" w:fill="auto"/>
          </w:tcPr>
          <w:p w14:paraId="4528A602" w14:textId="77777777" w:rsidR="00913E35" w:rsidRPr="00A71310" w:rsidRDefault="00913E35" w:rsidP="00560911">
            <w:pPr>
              <w:pStyle w:val="Tablebody"/>
            </w:pPr>
            <w:r w:rsidRPr="00A71310">
              <w:t>izņēmuma apraksts</w:t>
            </w:r>
          </w:p>
        </w:tc>
      </w:tr>
    </w:tbl>
    <w:p w14:paraId="4528A604" w14:textId="77777777" w:rsidR="00913E35" w:rsidRPr="00A71310" w:rsidRDefault="00913E35" w:rsidP="00913E35">
      <w:pPr>
        <w:pStyle w:val="Heading4"/>
      </w:pPr>
      <w:bookmarkStart w:id="121" w:name="_Toc214875071"/>
      <w:bookmarkStart w:id="122" w:name="_Toc380756818"/>
      <w:r w:rsidRPr="00A71310">
        <w:t>Metode „ThrowHelperArgumentNull</w:t>
      </w:r>
      <w:bookmarkEnd w:id="121"/>
      <w:r w:rsidRPr="00A71310">
        <w:t>”</w:t>
      </w:r>
      <w:bookmarkEnd w:id="122"/>
      <w:r w:rsidRPr="00A71310">
        <w:t xml:space="preserve"> </w:t>
      </w:r>
    </w:p>
    <w:p w14:paraId="4528A605" w14:textId="77777777" w:rsidR="00913E35" w:rsidRPr="00A71310" w:rsidRDefault="00913E35" w:rsidP="00560911">
      <w:r w:rsidRPr="00A71310">
        <w:t>Metodes apraksts:</w:t>
      </w:r>
    </w:p>
    <w:p w14:paraId="4528A606" w14:textId="6AACEA26" w:rsidR="00913E35" w:rsidRPr="00A71310" w:rsidRDefault="00913E35" w:rsidP="00913E35">
      <w:pPr>
        <w:pStyle w:val="CodeBlockChar"/>
        <w:rPr>
          <w:color w:val="0000FF"/>
          <w:lang w:val="lv-LV" w:eastAsia="ru-RU"/>
        </w:rPr>
      </w:pPr>
      <w:r w:rsidRPr="00A71310">
        <w:rPr>
          <w:color w:val="0000FF"/>
          <w:lang w:val="lv-LV" w:eastAsia="ru-RU"/>
        </w:rPr>
        <w:t xml:space="preserve">        public </w:t>
      </w:r>
      <w:r w:rsidR="007A6706" w:rsidRPr="00A71310">
        <w:rPr>
          <w:color w:val="0000FF"/>
          <w:lang w:val="lv-LV" w:eastAsia="ru-RU"/>
        </w:rPr>
        <w:t xml:space="preserve">ArgumentNullException </w:t>
      </w:r>
      <w:r w:rsidRPr="00A71310">
        <w:rPr>
          <w:color w:val="0000FF"/>
          <w:lang w:val="lv-LV" w:eastAsia="ru-RU"/>
        </w:rPr>
        <w:t>ThrowHelperArgumentNull(string paramName, string message);</w:t>
      </w:r>
    </w:p>
    <w:p w14:paraId="4528A607" w14:textId="77777777" w:rsidR="00913E35" w:rsidRPr="00A71310" w:rsidRDefault="00913E35" w:rsidP="00560911">
      <w:r w:rsidRPr="00A71310">
        <w:t xml:space="preserve">Izveido un apstrādā parametra izņēmumu </w:t>
      </w:r>
      <w:r w:rsidRPr="00A71310">
        <w:rPr>
          <w:i/>
        </w:rPr>
        <w:t>ArgumentNullException</w:t>
      </w:r>
      <w:r w:rsidRPr="00A71310">
        <w:t xml:space="preserve"> ar uzdoto aprakstu un parametra nosaukumu.</w:t>
      </w:r>
    </w:p>
    <w:p w14:paraId="4528A608" w14:textId="77777777" w:rsidR="00913E35" w:rsidRPr="00A71310" w:rsidRDefault="00913E35" w:rsidP="00560911">
      <w:r w:rsidRPr="00A71310">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A71310" w14:paraId="4528A60B" w14:textId="77777777" w:rsidTr="00913E35">
        <w:tc>
          <w:tcPr>
            <w:tcW w:w="1800" w:type="dxa"/>
            <w:tcBorders>
              <w:bottom w:val="single" w:sz="6" w:space="0" w:color="000000"/>
              <w:right w:val="single" w:sz="6" w:space="0" w:color="000000"/>
            </w:tcBorders>
            <w:shd w:val="clear" w:color="auto" w:fill="auto"/>
            <w:vAlign w:val="center"/>
          </w:tcPr>
          <w:p w14:paraId="4528A609" w14:textId="77777777" w:rsidR="00913E35" w:rsidRPr="00A71310" w:rsidRDefault="00913E35" w:rsidP="00913E35">
            <w:pPr>
              <w:pStyle w:val="Bold"/>
            </w:pPr>
            <w:r w:rsidRPr="00A71310">
              <w:t>Nosaukums</w:t>
            </w:r>
          </w:p>
        </w:tc>
        <w:tc>
          <w:tcPr>
            <w:tcW w:w="7981" w:type="dxa"/>
            <w:tcBorders>
              <w:bottom w:val="single" w:sz="6" w:space="0" w:color="000000"/>
            </w:tcBorders>
            <w:shd w:val="clear" w:color="auto" w:fill="auto"/>
            <w:vAlign w:val="center"/>
          </w:tcPr>
          <w:p w14:paraId="4528A60A" w14:textId="77777777" w:rsidR="00913E35" w:rsidRPr="00A71310" w:rsidRDefault="00913E35" w:rsidP="00913E35">
            <w:pPr>
              <w:pStyle w:val="Bold"/>
            </w:pPr>
            <w:r w:rsidRPr="00A71310">
              <w:t>Apraksts</w:t>
            </w:r>
          </w:p>
        </w:tc>
      </w:tr>
      <w:tr w:rsidR="00913E35" w:rsidRPr="00A71310" w14:paraId="4528A60E" w14:textId="77777777" w:rsidTr="00913E35">
        <w:tc>
          <w:tcPr>
            <w:tcW w:w="1800" w:type="dxa"/>
            <w:tcBorders>
              <w:top w:val="single" w:sz="6" w:space="0" w:color="000000"/>
              <w:left w:val="nil"/>
              <w:bottom w:val="nil"/>
              <w:right w:val="single" w:sz="4" w:space="0" w:color="auto"/>
              <w:tl2br w:val="nil"/>
              <w:tr2bl w:val="nil"/>
            </w:tcBorders>
            <w:shd w:val="clear" w:color="auto" w:fill="auto"/>
          </w:tcPr>
          <w:p w14:paraId="4528A60C" w14:textId="77777777" w:rsidR="00913E35" w:rsidRPr="00A71310" w:rsidRDefault="00913E35" w:rsidP="00560911">
            <w:pPr>
              <w:pStyle w:val="Tablebody"/>
            </w:pPr>
            <w:r w:rsidRPr="00A71310">
              <w:t>paramName</w:t>
            </w:r>
          </w:p>
        </w:tc>
        <w:tc>
          <w:tcPr>
            <w:tcW w:w="7981" w:type="dxa"/>
            <w:tcBorders>
              <w:top w:val="single" w:sz="6" w:space="0" w:color="000000"/>
              <w:left w:val="single" w:sz="4" w:space="0" w:color="auto"/>
              <w:bottom w:val="nil"/>
              <w:right w:val="nil"/>
              <w:tl2br w:val="nil"/>
              <w:tr2bl w:val="nil"/>
            </w:tcBorders>
            <w:shd w:val="clear" w:color="auto" w:fill="auto"/>
          </w:tcPr>
          <w:p w14:paraId="4528A60D" w14:textId="77777777" w:rsidR="00913E35" w:rsidRPr="00A71310" w:rsidRDefault="00913E35" w:rsidP="00560911">
            <w:pPr>
              <w:pStyle w:val="Tablebody"/>
            </w:pPr>
            <w:r w:rsidRPr="00A71310">
              <w:t>parametra nosaukums</w:t>
            </w:r>
          </w:p>
        </w:tc>
      </w:tr>
      <w:tr w:rsidR="00913E35" w:rsidRPr="00A71310" w14:paraId="4528A611" w14:textId="77777777" w:rsidTr="00913E35">
        <w:tc>
          <w:tcPr>
            <w:tcW w:w="1800" w:type="dxa"/>
            <w:tcBorders>
              <w:top w:val="nil"/>
              <w:left w:val="nil"/>
              <w:bottom w:val="single" w:sz="4" w:space="0" w:color="auto"/>
              <w:right w:val="single" w:sz="4" w:space="0" w:color="auto"/>
              <w:tl2br w:val="nil"/>
              <w:tr2bl w:val="nil"/>
            </w:tcBorders>
            <w:shd w:val="clear" w:color="auto" w:fill="auto"/>
          </w:tcPr>
          <w:p w14:paraId="4528A60F" w14:textId="77777777" w:rsidR="00913E35" w:rsidRPr="00A71310" w:rsidRDefault="00913E35" w:rsidP="00560911">
            <w:pPr>
              <w:pStyle w:val="Tablebody"/>
            </w:pPr>
            <w:r w:rsidRPr="00A71310">
              <w:t>message</w:t>
            </w:r>
          </w:p>
        </w:tc>
        <w:tc>
          <w:tcPr>
            <w:tcW w:w="7981" w:type="dxa"/>
            <w:tcBorders>
              <w:top w:val="nil"/>
              <w:left w:val="single" w:sz="4" w:space="0" w:color="auto"/>
              <w:bottom w:val="single" w:sz="4" w:space="0" w:color="auto"/>
              <w:right w:val="nil"/>
              <w:tl2br w:val="nil"/>
              <w:tr2bl w:val="nil"/>
            </w:tcBorders>
            <w:shd w:val="clear" w:color="auto" w:fill="auto"/>
          </w:tcPr>
          <w:p w14:paraId="4528A610" w14:textId="77777777" w:rsidR="00913E35" w:rsidRPr="00A71310" w:rsidRDefault="00913E35" w:rsidP="00560911">
            <w:pPr>
              <w:pStyle w:val="Tablebody"/>
            </w:pPr>
            <w:r w:rsidRPr="00A71310">
              <w:t>izņēmuma apraksts</w:t>
            </w:r>
          </w:p>
        </w:tc>
      </w:tr>
    </w:tbl>
    <w:p w14:paraId="4528A613" w14:textId="77777777" w:rsidR="00913E35" w:rsidRPr="00A71310" w:rsidRDefault="00913E35" w:rsidP="00913E35">
      <w:pPr>
        <w:pStyle w:val="Heading4"/>
      </w:pPr>
      <w:bookmarkStart w:id="123" w:name="_Toc214875072"/>
      <w:bookmarkStart w:id="124" w:name="_Toc380756819"/>
      <w:r w:rsidRPr="00A71310">
        <w:t>Metode „UseActivityId</w:t>
      </w:r>
      <w:bookmarkEnd w:id="123"/>
      <w:r w:rsidRPr="00A71310">
        <w:t>”</w:t>
      </w:r>
      <w:bookmarkEnd w:id="124"/>
      <w:r w:rsidRPr="00A71310">
        <w:t xml:space="preserve"> </w:t>
      </w:r>
    </w:p>
    <w:p w14:paraId="4528A614" w14:textId="77777777" w:rsidR="00913E35" w:rsidRPr="00A71310" w:rsidRDefault="00913E35" w:rsidP="00560911">
      <w:r w:rsidRPr="00A71310">
        <w:t>Metodes apraksts:</w:t>
      </w:r>
    </w:p>
    <w:p w14:paraId="4528A615" w14:textId="77777777" w:rsidR="00913E35" w:rsidRPr="00A71310" w:rsidRDefault="00913E35" w:rsidP="00913E35">
      <w:pPr>
        <w:pStyle w:val="CodeBlockChar"/>
        <w:rPr>
          <w:color w:val="0000FF"/>
          <w:lang w:val="lv-LV" w:eastAsia="ru-RU"/>
        </w:rPr>
      </w:pPr>
      <w:r w:rsidRPr="00A71310">
        <w:rPr>
          <w:color w:val="0000FF"/>
          <w:lang w:val="lv-LV" w:eastAsia="ru-RU"/>
        </w:rPr>
        <w:t xml:space="preserve">        public void UseActivityId(Guid activityId);</w:t>
      </w:r>
    </w:p>
    <w:p w14:paraId="4528A616" w14:textId="77777777" w:rsidR="00913E35" w:rsidRPr="00A71310" w:rsidRDefault="00913E35" w:rsidP="00560911">
      <w:r w:rsidRPr="00A71310">
        <w:t>Veikt izņēmuma trasēšanu ar uzdoto aktivitātes identifikatoru.</w:t>
      </w:r>
    </w:p>
    <w:p w14:paraId="4528A617" w14:textId="77777777" w:rsidR="00913E35" w:rsidRPr="00A71310" w:rsidRDefault="00913E35" w:rsidP="00560911">
      <w:r w:rsidRPr="00A71310">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A71310" w14:paraId="4528A61A" w14:textId="77777777" w:rsidTr="00913E35">
        <w:tc>
          <w:tcPr>
            <w:tcW w:w="1800" w:type="dxa"/>
            <w:tcBorders>
              <w:bottom w:val="single" w:sz="6" w:space="0" w:color="000000"/>
              <w:right w:val="single" w:sz="6" w:space="0" w:color="000000"/>
            </w:tcBorders>
            <w:shd w:val="clear" w:color="auto" w:fill="auto"/>
            <w:vAlign w:val="center"/>
          </w:tcPr>
          <w:p w14:paraId="4528A618" w14:textId="77777777" w:rsidR="00913E35" w:rsidRPr="00A71310" w:rsidRDefault="00913E35" w:rsidP="00913E35">
            <w:pPr>
              <w:pStyle w:val="Bold"/>
            </w:pPr>
            <w:r w:rsidRPr="00A71310">
              <w:t>Nosaukums</w:t>
            </w:r>
          </w:p>
        </w:tc>
        <w:tc>
          <w:tcPr>
            <w:tcW w:w="7981" w:type="dxa"/>
            <w:tcBorders>
              <w:bottom w:val="single" w:sz="6" w:space="0" w:color="000000"/>
            </w:tcBorders>
            <w:shd w:val="clear" w:color="auto" w:fill="auto"/>
            <w:vAlign w:val="center"/>
          </w:tcPr>
          <w:p w14:paraId="4528A619" w14:textId="77777777" w:rsidR="00913E35" w:rsidRPr="00A71310" w:rsidRDefault="00913E35" w:rsidP="00913E35">
            <w:pPr>
              <w:pStyle w:val="Bold"/>
            </w:pPr>
            <w:r w:rsidRPr="00A71310">
              <w:t>Apraksts</w:t>
            </w:r>
          </w:p>
        </w:tc>
      </w:tr>
      <w:tr w:rsidR="00913E35" w:rsidRPr="00A71310" w14:paraId="4528A61D" w14:textId="77777777" w:rsidTr="00913E35">
        <w:tc>
          <w:tcPr>
            <w:tcW w:w="1800" w:type="dxa"/>
            <w:tcBorders>
              <w:top w:val="single" w:sz="6" w:space="0" w:color="000000"/>
              <w:left w:val="nil"/>
              <w:bottom w:val="single" w:sz="4" w:space="0" w:color="auto"/>
              <w:right w:val="single" w:sz="4" w:space="0" w:color="auto"/>
              <w:tl2br w:val="nil"/>
              <w:tr2bl w:val="nil"/>
            </w:tcBorders>
            <w:shd w:val="clear" w:color="auto" w:fill="auto"/>
          </w:tcPr>
          <w:p w14:paraId="4528A61B" w14:textId="77777777" w:rsidR="00913E35" w:rsidRPr="00A71310" w:rsidRDefault="00913E35" w:rsidP="00560911">
            <w:pPr>
              <w:pStyle w:val="Tablebody"/>
            </w:pPr>
            <w:r w:rsidRPr="00A71310">
              <w:t>activityId</w:t>
            </w:r>
          </w:p>
        </w:tc>
        <w:tc>
          <w:tcPr>
            <w:tcW w:w="7981" w:type="dxa"/>
            <w:tcBorders>
              <w:top w:val="single" w:sz="6" w:space="0" w:color="000000"/>
              <w:left w:val="single" w:sz="4" w:space="0" w:color="auto"/>
              <w:bottom w:val="single" w:sz="4" w:space="0" w:color="auto"/>
              <w:right w:val="nil"/>
              <w:tl2br w:val="nil"/>
              <w:tr2bl w:val="nil"/>
            </w:tcBorders>
            <w:shd w:val="clear" w:color="auto" w:fill="auto"/>
          </w:tcPr>
          <w:p w14:paraId="4528A61C" w14:textId="77777777" w:rsidR="00913E35" w:rsidRPr="00A71310" w:rsidRDefault="00913E35" w:rsidP="00560911">
            <w:pPr>
              <w:pStyle w:val="Tablebody"/>
            </w:pPr>
            <w:r w:rsidRPr="00A71310">
              <w:t>aktivitātes identifikators</w:t>
            </w:r>
          </w:p>
        </w:tc>
      </w:tr>
    </w:tbl>
    <w:p w14:paraId="2E26F05C" w14:textId="77777777" w:rsidR="002B20EC" w:rsidRDefault="002B20EC" w:rsidP="002B20EC">
      <w:pPr>
        <w:pStyle w:val="Heading4"/>
        <w:numPr>
          <w:ilvl w:val="0"/>
          <w:numId w:val="0"/>
        </w:numPr>
      </w:pPr>
      <w:bookmarkStart w:id="125" w:name="_Toc214875073"/>
    </w:p>
    <w:p w14:paraId="7048EA95" w14:textId="77777777" w:rsidR="002B20EC" w:rsidRDefault="002B20EC">
      <w:pPr>
        <w:spacing w:before="0" w:after="200" w:line="276" w:lineRule="auto"/>
        <w:jc w:val="left"/>
        <w:rPr>
          <w:rFonts w:ascii="Tahoma" w:eastAsiaTheme="majorEastAsia" w:hAnsi="Tahoma" w:cstheme="majorBidi"/>
          <w:b/>
          <w:bCs/>
          <w:iCs/>
          <w:sz w:val="24"/>
        </w:rPr>
      </w:pPr>
      <w:r>
        <w:br w:type="page"/>
      </w:r>
    </w:p>
    <w:p w14:paraId="4528A61E" w14:textId="26DFBC56" w:rsidR="00913E35" w:rsidRPr="00A71310" w:rsidRDefault="00913E35" w:rsidP="00913E35">
      <w:pPr>
        <w:pStyle w:val="Heading4"/>
      </w:pPr>
      <w:bookmarkStart w:id="126" w:name="_Toc380756820"/>
      <w:r w:rsidRPr="00A71310">
        <w:t>Metode „ClearActivityId</w:t>
      </w:r>
      <w:bookmarkEnd w:id="125"/>
      <w:r w:rsidRPr="00A71310">
        <w:t>”</w:t>
      </w:r>
      <w:bookmarkEnd w:id="126"/>
      <w:r w:rsidRPr="00A71310">
        <w:t xml:space="preserve"> </w:t>
      </w:r>
    </w:p>
    <w:p w14:paraId="4528A61F" w14:textId="77777777" w:rsidR="00913E35" w:rsidRPr="00A71310" w:rsidRDefault="00913E35" w:rsidP="00560911">
      <w:r w:rsidRPr="00A71310">
        <w:t>Metodes apraksts:</w:t>
      </w:r>
    </w:p>
    <w:p w14:paraId="4528A620" w14:textId="77777777" w:rsidR="00913E35" w:rsidRPr="00A71310" w:rsidRDefault="00913E35" w:rsidP="00913E35">
      <w:pPr>
        <w:pStyle w:val="CodeBlockChar"/>
        <w:rPr>
          <w:color w:val="0000FF"/>
          <w:lang w:val="lv-LV" w:eastAsia="ru-RU"/>
        </w:rPr>
      </w:pPr>
      <w:r w:rsidRPr="00A71310">
        <w:rPr>
          <w:color w:val="0000FF"/>
          <w:lang w:val="lv-LV" w:eastAsia="ru-RU"/>
        </w:rPr>
        <w:t xml:space="preserve">        public void ClearActivityId();</w:t>
      </w:r>
    </w:p>
    <w:p w14:paraId="4528A621" w14:textId="77777777" w:rsidR="00913E35" w:rsidRPr="00A71310" w:rsidRDefault="00913E35" w:rsidP="00560911">
      <w:r w:rsidRPr="00A71310">
        <w:t>Noņemt uzdoto aktivitātes identifikatoru.</w:t>
      </w:r>
    </w:p>
    <w:p w14:paraId="4528A622" w14:textId="77777777" w:rsidR="00913E35" w:rsidRPr="00A71310" w:rsidRDefault="00913E35" w:rsidP="00913E35">
      <w:pPr>
        <w:pStyle w:val="Heading4"/>
      </w:pPr>
      <w:bookmarkStart w:id="127" w:name="_Toc214875074"/>
      <w:bookmarkStart w:id="128" w:name="_Toc380756821"/>
      <w:r w:rsidRPr="00A71310">
        <w:t>Metode „TraceHandeledException</w:t>
      </w:r>
      <w:bookmarkEnd w:id="127"/>
      <w:r w:rsidRPr="00A71310">
        <w:t>”</w:t>
      </w:r>
      <w:bookmarkEnd w:id="128"/>
      <w:r w:rsidRPr="00A71310">
        <w:t xml:space="preserve"> </w:t>
      </w:r>
    </w:p>
    <w:p w14:paraId="4528A623" w14:textId="77777777" w:rsidR="00913E35" w:rsidRPr="00A71310" w:rsidRDefault="00913E35" w:rsidP="00560911">
      <w:r w:rsidRPr="00A71310">
        <w:t>Metodes apraksts:</w:t>
      </w:r>
    </w:p>
    <w:p w14:paraId="4528A624" w14:textId="77777777" w:rsidR="00913E35" w:rsidRPr="00A71310" w:rsidRDefault="00913E35" w:rsidP="00913E35">
      <w:pPr>
        <w:pStyle w:val="CodeBlockChar"/>
        <w:rPr>
          <w:color w:val="0000FF"/>
          <w:lang w:val="lv-LV" w:eastAsia="ru-RU"/>
        </w:rPr>
      </w:pPr>
      <w:r w:rsidRPr="00A71310">
        <w:rPr>
          <w:color w:val="0000FF"/>
          <w:lang w:val="lv-LV" w:eastAsia="ru-RU"/>
        </w:rPr>
        <w:t xml:space="preserve">        public void TraceHandledException(Exception exception, TraceEventType eventType);</w:t>
      </w:r>
    </w:p>
    <w:p w14:paraId="4528A625" w14:textId="77777777" w:rsidR="00913E35" w:rsidRPr="00A71310" w:rsidRDefault="00913E35" w:rsidP="00560911">
      <w:r w:rsidRPr="00A71310">
        <w:t>Veic izņēmuma trasēšanu.</w:t>
      </w:r>
    </w:p>
    <w:p w14:paraId="4528A626" w14:textId="77777777" w:rsidR="00913E35" w:rsidRPr="00A71310" w:rsidRDefault="00913E35" w:rsidP="00560911">
      <w:r w:rsidRPr="00A71310">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A71310" w14:paraId="4528A629" w14:textId="77777777" w:rsidTr="00913E35">
        <w:tc>
          <w:tcPr>
            <w:tcW w:w="1800" w:type="dxa"/>
            <w:tcBorders>
              <w:bottom w:val="single" w:sz="6" w:space="0" w:color="000000"/>
              <w:right w:val="single" w:sz="6" w:space="0" w:color="000000"/>
            </w:tcBorders>
            <w:shd w:val="clear" w:color="auto" w:fill="auto"/>
            <w:vAlign w:val="center"/>
          </w:tcPr>
          <w:p w14:paraId="4528A627" w14:textId="77777777" w:rsidR="00913E35" w:rsidRPr="00A71310" w:rsidRDefault="00913E35" w:rsidP="00913E35">
            <w:pPr>
              <w:pStyle w:val="Bold"/>
            </w:pPr>
            <w:r w:rsidRPr="00A71310">
              <w:t>Nosaukums</w:t>
            </w:r>
          </w:p>
        </w:tc>
        <w:tc>
          <w:tcPr>
            <w:tcW w:w="7981" w:type="dxa"/>
            <w:tcBorders>
              <w:bottom w:val="single" w:sz="6" w:space="0" w:color="000000"/>
            </w:tcBorders>
            <w:shd w:val="clear" w:color="auto" w:fill="auto"/>
            <w:vAlign w:val="center"/>
          </w:tcPr>
          <w:p w14:paraId="4528A628" w14:textId="77777777" w:rsidR="00913E35" w:rsidRPr="00A71310" w:rsidRDefault="00913E35" w:rsidP="00913E35">
            <w:pPr>
              <w:pStyle w:val="Bold"/>
            </w:pPr>
            <w:r w:rsidRPr="00A71310">
              <w:t>Apraksts</w:t>
            </w:r>
          </w:p>
        </w:tc>
      </w:tr>
      <w:tr w:rsidR="00913E35" w:rsidRPr="00A71310" w14:paraId="4528A62C" w14:textId="77777777" w:rsidTr="00913E35">
        <w:tc>
          <w:tcPr>
            <w:tcW w:w="1800" w:type="dxa"/>
            <w:tcBorders>
              <w:top w:val="single" w:sz="6" w:space="0" w:color="000000"/>
              <w:left w:val="nil"/>
              <w:bottom w:val="nil"/>
              <w:right w:val="single" w:sz="4" w:space="0" w:color="auto"/>
              <w:tl2br w:val="nil"/>
              <w:tr2bl w:val="nil"/>
            </w:tcBorders>
            <w:shd w:val="clear" w:color="auto" w:fill="auto"/>
          </w:tcPr>
          <w:p w14:paraId="4528A62A" w14:textId="77777777" w:rsidR="00913E35" w:rsidRPr="00A71310" w:rsidRDefault="00913E35" w:rsidP="00560911">
            <w:pPr>
              <w:pStyle w:val="Tablebody"/>
            </w:pPr>
            <w:r w:rsidRPr="00A71310">
              <w:t>exception</w:t>
            </w:r>
          </w:p>
        </w:tc>
        <w:tc>
          <w:tcPr>
            <w:tcW w:w="7981" w:type="dxa"/>
            <w:tcBorders>
              <w:top w:val="single" w:sz="6" w:space="0" w:color="000000"/>
              <w:left w:val="single" w:sz="4" w:space="0" w:color="auto"/>
              <w:bottom w:val="nil"/>
              <w:right w:val="nil"/>
              <w:tl2br w:val="nil"/>
              <w:tr2bl w:val="nil"/>
            </w:tcBorders>
            <w:shd w:val="clear" w:color="auto" w:fill="auto"/>
          </w:tcPr>
          <w:p w14:paraId="4528A62B" w14:textId="77777777" w:rsidR="00913E35" w:rsidRPr="00A71310" w:rsidRDefault="00913E35" w:rsidP="00560911">
            <w:pPr>
              <w:pStyle w:val="Tablebody"/>
            </w:pPr>
            <w:r w:rsidRPr="00A71310">
              <w:t>izņēmums</w:t>
            </w:r>
          </w:p>
        </w:tc>
      </w:tr>
      <w:tr w:rsidR="00913E35" w:rsidRPr="00A71310" w14:paraId="4528A62F" w14:textId="77777777" w:rsidTr="00913E35">
        <w:tc>
          <w:tcPr>
            <w:tcW w:w="1800" w:type="dxa"/>
            <w:tcBorders>
              <w:top w:val="nil"/>
              <w:left w:val="nil"/>
              <w:bottom w:val="single" w:sz="4" w:space="0" w:color="auto"/>
              <w:right w:val="single" w:sz="4" w:space="0" w:color="auto"/>
              <w:tl2br w:val="nil"/>
              <w:tr2bl w:val="nil"/>
            </w:tcBorders>
            <w:shd w:val="clear" w:color="auto" w:fill="auto"/>
          </w:tcPr>
          <w:p w14:paraId="4528A62D" w14:textId="77777777" w:rsidR="00913E35" w:rsidRPr="00A71310" w:rsidRDefault="00913E35" w:rsidP="00560911">
            <w:pPr>
              <w:pStyle w:val="Tablebody"/>
            </w:pPr>
            <w:r w:rsidRPr="00A71310">
              <w:t>eventType</w:t>
            </w:r>
          </w:p>
        </w:tc>
        <w:tc>
          <w:tcPr>
            <w:tcW w:w="7981" w:type="dxa"/>
            <w:tcBorders>
              <w:top w:val="nil"/>
              <w:left w:val="single" w:sz="4" w:space="0" w:color="auto"/>
              <w:bottom w:val="single" w:sz="4" w:space="0" w:color="auto"/>
              <w:right w:val="nil"/>
              <w:tl2br w:val="nil"/>
              <w:tr2bl w:val="nil"/>
            </w:tcBorders>
            <w:shd w:val="clear" w:color="auto" w:fill="auto"/>
          </w:tcPr>
          <w:p w14:paraId="4528A62E" w14:textId="77777777" w:rsidR="00913E35" w:rsidRPr="00A71310" w:rsidRDefault="00913E35" w:rsidP="00560911">
            <w:pPr>
              <w:pStyle w:val="Tablebody"/>
            </w:pPr>
            <w:r w:rsidRPr="00A71310">
              <w:t>izņēmuma stingrība</w:t>
            </w:r>
          </w:p>
        </w:tc>
      </w:tr>
    </w:tbl>
    <w:p w14:paraId="51A0F18A" w14:textId="77777777" w:rsidR="007A6706" w:rsidRPr="00A71310" w:rsidRDefault="007A6706" w:rsidP="007A6706">
      <w:pPr>
        <w:pStyle w:val="Heading3"/>
      </w:pPr>
      <w:bookmarkStart w:id="129" w:name="_Toc329945021"/>
      <w:bookmarkStart w:id="130" w:name="_Toc380756822"/>
      <w:bookmarkStart w:id="131" w:name="_Toc214875075"/>
      <w:bookmarkStart w:id="132" w:name="_Toc232842034"/>
      <w:bookmarkStart w:id="133" w:name="_Toc303766175"/>
      <w:r w:rsidRPr="00A71310">
        <w:t>Klases izmantošanas piemērs</w:t>
      </w:r>
      <w:bookmarkEnd w:id="129"/>
      <w:bookmarkEnd w:id="130"/>
    </w:p>
    <w:p w14:paraId="265F0E28" w14:textId="77777777" w:rsidR="007A6706" w:rsidRPr="00A71310" w:rsidRDefault="007A6706" w:rsidP="007A6706">
      <w:pPr>
        <w:pStyle w:val="CodeBlockChar"/>
        <w:rPr>
          <w:color w:val="0000FF"/>
          <w:lang w:val="lv-LV" w:eastAsia="ru-RU"/>
        </w:rPr>
      </w:pPr>
      <w:r w:rsidRPr="00A71310">
        <w:rPr>
          <w:color w:val="0000FF"/>
          <w:lang w:val="lv-LV" w:eastAsia="ru-RU"/>
        </w:rPr>
        <w:t>public void DoSomesing(string required_parameter) {</w:t>
      </w:r>
    </w:p>
    <w:p w14:paraId="27AED1E6" w14:textId="77777777" w:rsidR="007A6706" w:rsidRPr="00A71310" w:rsidRDefault="007A6706" w:rsidP="007A6706">
      <w:pPr>
        <w:pStyle w:val="CodeBlockChar"/>
        <w:ind w:firstLine="493"/>
        <w:rPr>
          <w:color w:val="0000FF"/>
          <w:lang w:val="lv-LV" w:eastAsia="ru-RU"/>
        </w:rPr>
      </w:pPr>
      <w:r w:rsidRPr="00A71310">
        <w:rPr>
          <w:rFonts w:eastAsiaTheme="minorHAnsi"/>
          <w:color w:val="008000"/>
          <w:lang w:val="lv-LV" w:eastAsia="en-US"/>
        </w:rPr>
        <w:t>// Izņēmumu apstrāde izmantojot ExceptionUtility eksemplāru</w:t>
      </w:r>
      <w:r w:rsidRPr="00A71310">
        <w:rPr>
          <w:lang w:val="lv-LV"/>
        </w:rPr>
        <w:t>.</w:t>
      </w:r>
    </w:p>
    <w:p w14:paraId="78B73553" w14:textId="77777777" w:rsidR="007A6706" w:rsidRPr="00A71310" w:rsidRDefault="007A6706" w:rsidP="007A6706">
      <w:pPr>
        <w:pStyle w:val="CodeBlockChar"/>
        <w:ind w:firstLine="493"/>
        <w:rPr>
          <w:color w:val="0000FF"/>
          <w:lang w:val="lv-LV" w:eastAsia="ru-RU"/>
        </w:rPr>
      </w:pPr>
      <w:r w:rsidRPr="00A71310">
        <w:rPr>
          <w:color w:val="0000FF"/>
          <w:lang w:val="lv-LV" w:eastAsia="ru-RU"/>
        </w:rPr>
        <w:t>ExceptionUtility excUtil = new ExceptionUtility()</w:t>
      </w:r>
    </w:p>
    <w:p w14:paraId="2785AA03" w14:textId="77777777" w:rsidR="007A6706" w:rsidRPr="00A71310" w:rsidRDefault="007A6706" w:rsidP="007A6706">
      <w:pPr>
        <w:pStyle w:val="CodeBlockChar"/>
        <w:rPr>
          <w:color w:val="0000FF"/>
          <w:lang w:val="lv-LV" w:eastAsia="ru-RU"/>
        </w:rPr>
      </w:pPr>
      <w:r w:rsidRPr="00A71310">
        <w:rPr>
          <w:color w:val="0000FF"/>
          <w:lang w:val="lv-LV" w:eastAsia="ru-RU"/>
        </w:rPr>
        <w:t xml:space="preserve">     if (required_parameter == null){</w:t>
      </w:r>
    </w:p>
    <w:p w14:paraId="4DD80E7B" w14:textId="77777777" w:rsidR="007A6706" w:rsidRPr="00A71310" w:rsidRDefault="007A6706" w:rsidP="007A6706">
      <w:pPr>
        <w:pStyle w:val="CodeBlockChar"/>
        <w:rPr>
          <w:color w:val="0000FF"/>
          <w:lang w:val="lv-LV" w:eastAsia="ru-RU"/>
        </w:rPr>
      </w:pPr>
      <w:r w:rsidRPr="00A71310">
        <w:rPr>
          <w:color w:val="0000FF"/>
          <w:lang w:val="lv-LV" w:eastAsia="ru-RU"/>
        </w:rPr>
        <w:tab/>
      </w:r>
      <w:r w:rsidRPr="00A71310">
        <w:rPr>
          <w:color w:val="0000FF"/>
          <w:lang w:val="lv-LV" w:eastAsia="ru-RU"/>
        </w:rPr>
        <w:tab/>
        <w:t>throw excUtil.ThrowHelperArgumentNull(„required_parameter”);</w:t>
      </w:r>
    </w:p>
    <w:p w14:paraId="74B052E8" w14:textId="77777777" w:rsidR="007A6706" w:rsidRPr="00A71310" w:rsidRDefault="007A6706" w:rsidP="007A6706">
      <w:pPr>
        <w:pStyle w:val="CodeBlockChar"/>
        <w:ind w:firstLine="493"/>
        <w:rPr>
          <w:rFonts w:eastAsiaTheme="minorHAnsi"/>
          <w:color w:val="008000"/>
          <w:lang w:val="lv-LV" w:eastAsia="en-US"/>
        </w:rPr>
      </w:pPr>
      <w:r w:rsidRPr="00A71310">
        <w:rPr>
          <w:color w:val="0000FF"/>
          <w:lang w:val="lv-LV" w:eastAsia="ru-RU"/>
        </w:rPr>
        <w:t>}</w:t>
      </w:r>
    </w:p>
    <w:p w14:paraId="2B698066" w14:textId="77777777" w:rsidR="007A6706" w:rsidRPr="00A71310" w:rsidRDefault="007A6706" w:rsidP="007A6706">
      <w:pPr>
        <w:pStyle w:val="CodeBlockChar"/>
        <w:rPr>
          <w:lang w:val="lv-LV"/>
        </w:rPr>
      </w:pPr>
    </w:p>
    <w:p w14:paraId="096F951C" w14:textId="77777777" w:rsidR="007A6706" w:rsidRPr="00A71310" w:rsidRDefault="007A6706" w:rsidP="007A6706">
      <w:pPr>
        <w:pStyle w:val="CodeBlockChar"/>
        <w:ind w:firstLine="493"/>
        <w:rPr>
          <w:rFonts w:eastAsiaTheme="minorHAnsi"/>
          <w:color w:val="008000"/>
          <w:lang w:val="lv-LV" w:eastAsia="en-US"/>
        </w:rPr>
      </w:pPr>
      <w:r w:rsidRPr="00A71310">
        <w:rPr>
          <w:rFonts w:eastAsiaTheme="minorHAnsi"/>
          <w:color w:val="008000"/>
          <w:lang w:val="lv-LV" w:eastAsia="en-US"/>
        </w:rPr>
        <w:t>// vai izmantojot statiskās DiagnosticTools ExceptionUtil metodes.</w:t>
      </w:r>
    </w:p>
    <w:p w14:paraId="18B814A9" w14:textId="77777777" w:rsidR="007A6706" w:rsidRPr="00A71310" w:rsidRDefault="007A6706" w:rsidP="007A6706">
      <w:pPr>
        <w:pStyle w:val="CodeBlockChar"/>
        <w:ind w:firstLine="493"/>
        <w:rPr>
          <w:color w:val="0000FF"/>
          <w:lang w:val="lv-LV" w:eastAsia="ru-RU"/>
        </w:rPr>
      </w:pPr>
      <w:r w:rsidRPr="00A71310">
        <w:rPr>
          <w:color w:val="0000FF"/>
          <w:lang w:val="lv-LV" w:eastAsia="ru-RU"/>
        </w:rPr>
        <w:t>throw DiagnosticTools.ExceptionUtil.ThrowHelperArgumentNull(„required_parameter”);</w:t>
      </w:r>
    </w:p>
    <w:p w14:paraId="68FD67CA" w14:textId="77777777" w:rsidR="007A6706" w:rsidRPr="00A71310" w:rsidRDefault="007A6706" w:rsidP="007A6706">
      <w:pPr>
        <w:pStyle w:val="CodeBlockChar"/>
        <w:ind w:firstLine="493"/>
        <w:rPr>
          <w:color w:val="0000FF"/>
          <w:lang w:val="lv-LV" w:eastAsia="ru-RU"/>
        </w:rPr>
      </w:pPr>
      <w:r w:rsidRPr="00A71310">
        <w:rPr>
          <w:color w:val="0000FF"/>
          <w:lang w:val="lv-LV" w:eastAsia="ru-RU"/>
        </w:rPr>
        <w:t>...</w:t>
      </w:r>
    </w:p>
    <w:p w14:paraId="5C83ACC3" w14:textId="77777777" w:rsidR="007A6706" w:rsidRPr="00A71310" w:rsidRDefault="007A6706" w:rsidP="007A6706">
      <w:pPr>
        <w:pStyle w:val="CodeBlockChar"/>
        <w:rPr>
          <w:color w:val="0000FF"/>
          <w:lang w:val="lv-LV" w:eastAsia="ru-RU"/>
        </w:rPr>
      </w:pPr>
      <w:r w:rsidRPr="00A71310">
        <w:rPr>
          <w:color w:val="0000FF"/>
          <w:lang w:val="lv-LV" w:eastAsia="ru-RU"/>
        </w:rPr>
        <w:t>}</w:t>
      </w:r>
    </w:p>
    <w:p w14:paraId="4528A630" w14:textId="77777777" w:rsidR="00913E35" w:rsidRPr="00A71310" w:rsidRDefault="00913E35" w:rsidP="00913E35">
      <w:pPr>
        <w:pStyle w:val="Heading2"/>
      </w:pPr>
      <w:bookmarkStart w:id="134" w:name="_Toc380756823"/>
      <w:r w:rsidRPr="00A71310">
        <w:t>Trasēšanas palīgklase</w:t>
      </w:r>
      <w:bookmarkEnd w:id="131"/>
      <w:bookmarkEnd w:id="132"/>
      <w:bookmarkEnd w:id="133"/>
      <w:bookmarkEnd w:id="134"/>
    </w:p>
    <w:p w14:paraId="4528A631" w14:textId="77777777" w:rsidR="00913E35" w:rsidRPr="00A71310" w:rsidRDefault="00913E35" w:rsidP="00560911">
      <w:r w:rsidRPr="00A71310">
        <w:t>Klase palīdz veikt trasēšanas iespējas.</w:t>
      </w:r>
    </w:p>
    <w:p w14:paraId="4528A632" w14:textId="36389DFF" w:rsidR="00913E35" w:rsidRPr="00A71310" w:rsidRDefault="007A6706" w:rsidP="00913E35">
      <w:pPr>
        <w:pStyle w:val="Pictureposition"/>
      </w:pPr>
      <w:r w:rsidRPr="00A71310">
        <w:rPr>
          <w:noProof/>
          <w:lang w:eastAsia="lv-LV"/>
        </w:rPr>
        <w:drawing>
          <wp:inline distT="0" distB="0" distL="0" distR="0" wp14:anchorId="35121355" wp14:editId="117C799A">
            <wp:extent cx="3609524" cy="2704762"/>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09524" cy="2704762"/>
                    </a:xfrm>
                    <a:prstGeom prst="rect">
                      <a:avLst/>
                    </a:prstGeom>
                  </pic:spPr>
                </pic:pic>
              </a:graphicData>
            </a:graphic>
          </wp:inline>
        </w:drawing>
      </w:r>
    </w:p>
    <w:bookmarkStart w:id="135" w:name="_Toc303766464"/>
    <w:p w14:paraId="4528A633" w14:textId="77777777" w:rsidR="00913E35" w:rsidRPr="00A71310" w:rsidRDefault="00913E35" w:rsidP="00913E35">
      <w:pPr>
        <w:pStyle w:val="Picturecaption"/>
      </w:pPr>
      <w:r w:rsidRPr="00A71310">
        <w:fldChar w:fldCharType="begin"/>
      </w:r>
      <w:r w:rsidRPr="00A71310">
        <w:instrText xml:space="preserve"> SEQ Attēls \* ARABIC </w:instrText>
      </w:r>
      <w:r w:rsidRPr="00A71310">
        <w:fldChar w:fldCharType="separate"/>
      </w:r>
      <w:bookmarkStart w:id="136" w:name="_Toc380756870"/>
      <w:r w:rsidR="005335C9">
        <w:rPr>
          <w:noProof/>
        </w:rPr>
        <w:t>3</w:t>
      </w:r>
      <w:r w:rsidRPr="00A71310">
        <w:fldChar w:fldCharType="end"/>
      </w:r>
      <w:r w:rsidRPr="00A71310">
        <w:t>.attēls.</w:t>
      </w:r>
      <w:bookmarkStart w:id="137" w:name="_Toc232842049"/>
      <w:r w:rsidRPr="00A71310">
        <w:t xml:space="preserve"> Trasēšanas palīgklasē iekļautās metodes</w:t>
      </w:r>
      <w:bookmarkEnd w:id="135"/>
      <w:bookmarkEnd w:id="137"/>
      <w:bookmarkEnd w:id="136"/>
    </w:p>
    <w:p w14:paraId="4528A634" w14:textId="77777777" w:rsidR="00913E35" w:rsidRPr="00A71310" w:rsidRDefault="00913E35" w:rsidP="00913E35">
      <w:pPr>
        <w:pStyle w:val="Heading3"/>
      </w:pPr>
      <w:bookmarkStart w:id="138" w:name="_Toc214875076"/>
      <w:bookmarkStart w:id="139" w:name="_Toc232842035"/>
      <w:bookmarkStart w:id="140" w:name="_Toc303766176"/>
      <w:bookmarkStart w:id="141" w:name="_Toc380756824"/>
      <w:r w:rsidRPr="00A71310">
        <w:t>Konstruktori</w:t>
      </w:r>
      <w:bookmarkEnd w:id="138"/>
      <w:bookmarkEnd w:id="139"/>
      <w:bookmarkEnd w:id="140"/>
      <w:bookmarkEnd w:id="141"/>
    </w:p>
    <w:p w14:paraId="4528A635" w14:textId="77777777" w:rsidR="00913E35" w:rsidRPr="00A71310" w:rsidRDefault="00913E35" w:rsidP="00913E35">
      <w:pPr>
        <w:pStyle w:val="Heading4"/>
      </w:pPr>
      <w:bookmarkStart w:id="142" w:name="_Toc214875077"/>
      <w:bookmarkStart w:id="143" w:name="_Toc380756825"/>
      <w:r w:rsidRPr="00A71310">
        <w:t>Konstruktors „TraceUtilty</w:t>
      </w:r>
      <w:bookmarkEnd w:id="142"/>
      <w:r w:rsidRPr="00A71310">
        <w:t>”</w:t>
      </w:r>
      <w:bookmarkEnd w:id="143"/>
      <w:r w:rsidRPr="00A71310">
        <w:t xml:space="preserve"> </w:t>
      </w:r>
    </w:p>
    <w:p w14:paraId="4528A636" w14:textId="77777777" w:rsidR="00913E35" w:rsidRPr="00A71310" w:rsidRDefault="00913E35" w:rsidP="00560911">
      <w:r w:rsidRPr="00A71310">
        <w:t>Konstruktora apraksts:</w:t>
      </w:r>
    </w:p>
    <w:p w14:paraId="4528A637" w14:textId="77777777" w:rsidR="00913E35" w:rsidRPr="00A71310" w:rsidRDefault="00913E35" w:rsidP="00913E35">
      <w:pPr>
        <w:pStyle w:val="CodeBlockChar"/>
        <w:rPr>
          <w:color w:val="0000FF"/>
          <w:lang w:val="lv-LV" w:eastAsia="ru-RU"/>
        </w:rPr>
      </w:pPr>
      <w:r w:rsidRPr="00A71310">
        <w:rPr>
          <w:color w:val="0000FF"/>
          <w:lang w:val="lv-LV" w:eastAsia="ru-RU"/>
        </w:rPr>
        <w:t xml:space="preserve">        public TraceUtility(string operation)</w:t>
      </w:r>
    </w:p>
    <w:p w14:paraId="4528A638" w14:textId="77777777" w:rsidR="00913E35" w:rsidRPr="00A71310" w:rsidRDefault="00913E35" w:rsidP="00560911">
      <w:r w:rsidRPr="00A71310">
        <w:t xml:space="preserve">Izveido klasi </w:t>
      </w:r>
      <w:r w:rsidRPr="00A71310">
        <w:rPr>
          <w:i/>
        </w:rPr>
        <w:t xml:space="preserve">TraceUtility </w:t>
      </w:r>
      <w:r w:rsidRPr="00A71310">
        <w:t>ar operācijas nosaukumu.</w:t>
      </w:r>
    </w:p>
    <w:p w14:paraId="4528A639" w14:textId="77777777" w:rsidR="00913E35" w:rsidRPr="00A71310" w:rsidRDefault="00913E35" w:rsidP="00560911">
      <w:r w:rsidRPr="00A71310">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A71310" w14:paraId="4528A63C" w14:textId="77777777" w:rsidTr="00913E35">
        <w:tc>
          <w:tcPr>
            <w:tcW w:w="1800" w:type="dxa"/>
            <w:tcBorders>
              <w:bottom w:val="single" w:sz="6" w:space="0" w:color="000000"/>
              <w:right w:val="single" w:sz="6" w:space="0" w:color="000000"/>
            </w:tcBorders>
            <w:shd w:val="clear" w:color="auto" w:fill="auto"/>
            <w:vAlign w:val="center"/>
          </w:tcPr>
          <w:p w14:paraId="4528A63A" w14:textId="77777777" w:rsidR="00913E35" w:rsidRPr="00A71310" w:rsidRDefault="00913E35" w:rsidP="00913E35">
            <w:pPr>
              <w:pStyle w:val="Bold"/>
            </w:pPr>
            <w:r w:rsidRPr="00A71310">
              <w:t>Nosaukums</w:t>
            </w:r>
          </w:p>
        </w:tc>
        <w:tc>
          <w:tcPr>
            <w:tcW w:w="7981" w:type="dxa"/>
            <w:tcBorders>
              <w:bottom w:val="single" w:sz="6" w:space="0" w:color="000000"/>
            </w:tcBorders>
            <w:shd w:val="clear" w:color="auto" w:fill="auto"/>
            <w:vAlign w:val="center"/>
          </w:tcPr>
          <w:p w14:paraId="4528A63B" w14:textId="77777777" w:rsidR="00913E35" w:rsidRPr="00A71310" w:rsidRDefault="00913E35" w:rsidP="00913E35">
            <w:pPr>
              <w:pStyle w:val="Bold"/>
            </w:pPr>
            <w:r w:rsidRPr="00A71310">
              <w:t>Apraksts</w:t>
            </w:r>
          </w:p>
        </w:tc>
      </w:tr>
      <w:tr w:rsidR="00913E35" w:rsidRPr="00A71310" w14:paraId="4528A63F" w14:textId="77777777" w:rsidTr="00913E35">
        <w:tc>
          <w:tcPr>
            <w:tcW w:w="1800" w:type="dxa"/>
            <w:tcBorders>
              <w:top w:val="single" w:sz="6" w:space="0" w:color="000000"/>
              <w:left w:val="nil"/>
              <w:bottom w:val="single" w:sz="4" w:space="0" w:color="auto"/>
              <w:right w:val="single" w:sz="4" w:space="0" w:color="auto"/>
              <w:tl2br w:val="nil"/>
              <w:tr2bl w:val="nil"/>
            </w:tcBorders>
            <w:shd w:val="clear" w:color="auto" w:fill="auto"/>
          </w:tcPr>
          <w:p w14:paraId="4528A63D" w14:textId="77777777" w:rsidR="00913E35" w:rsidRPr="00A71310" w:rsidRDefault="00913E35" w:rsidP="00560911">
            <w:pPr>
              <w:pStyle w:val="Tablebody"/>
            </w:pPr>
            <w:r w:rsidRPr="00A71310">
              <w:t>operation</w:t>
            </w:r>
          </w:p>
        </w:tc>
        <w:tc>
          <w:tcPr>
            <w:tcW w:w="7981" w:type="dxa"/>
            <w:tcBorders>
              <w:top w:val="single" w:sz="6" w:space="0" w:color="000000"/>
              <w:left w:val="single" w:sz="4" w:space="0" w:color="auto"/>
              <w:bottom w:val="single" w:sz="4" w:space="0" w:color="auto"/>
              <w:right w:val="nil"/>
              <w:tl2br w:val="nil"/>
              <w:tr2bl w:val="nil"/>
            </w:tcBorders>
            <w:shd w:val="clear" w:color="auto" w:fill="auto"/>
          </w:tcPr>
          <w:p w14:paraId="4528A63E" w14:textId="77777777" w:rsidR="00913E35" w:rsidRPr="00A71310" w:rsidRDefault="00913E35" w:rsidP="00560911">
            <w:pPr>
              <w:pStyle w:val="Tablebody"/>
            </w:pPr>
            <w:r w:rsidRPr="00A71310">
              <w:t>operācijas nosaukums</w:t>
            </w:r>
          </w:p>
        </w:tc>
      </w:tr>
    </w:tbl>
    <w:p w14:paraId="4528A640" w14:textId="77777777" w:rsidR="00913E35" w:rsidRPr="00A71310" w:rsidRDefault="00913E35" w:rsidP="00560911"/>
    <w:p w14:paraId="4528A641" w14:textId="77777777" w:rsidR="00913E35" w:rsidRPr="00A71310" w:rsidRDefault="00913E35" w:rsidP="00913E35">
      <w:pPr>
        <w:pStyle w:val="CodeBlockChar"/>
        <w:rPr>
          <w:color w:val="0000FF"/>
          <w:lang w:val="lv-LV" w:eastAsia="ru-RU"/>
        </w:rPr>
      </w:pPr>
      <w:r w:rsidRPr="00A71310">
        <w:rPr>
          <w:color w:val="0000FF"/>
          <w:lang w:val="lv-LV" w:eastAsia="ru-RU"/>
        </w:rPr>
        <w:t xml:space="preserve">        public TraceUtility(string operation, Guid activityId)</w:t>
      </w:r>
    </w:p>
    <w:p w14:paraId="4528A642" w14:textId="77777777" w:rsidR="00913E35" w:rsidRPr="00A71310" w:rsidRDefault="00913E35" w:rsidP="00560911">
      <w:r w:rsidRPr="00A71310">
        <w:t xml:space="preserve">Izveido klasi </w:t>
      </w:r>
      <w:r w:rsidRPr="00A71310">
        <w:rPr>
          <w:i/>
        </w:rPr>
        <w:t>TraceUtility</w:t>
      </w:r>
      <w:r w:rsidRPr="00A71310">
        <w:t xml:space="preserve"> ar operācijas nosaukumu un aktivitātes identifikatoru.</w:t>
      </w:r>
    </w:p>
    <w:p w14:paraId="4528A643" w14:textId="77777777" w:rsidR="00913E35" w:rsidRPr="00A71310" w:rsidRDefault="00913E35" w:rsidP="00560911">
      <w:r w:rsidRPr="00A71310">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A71310" w14:paraId="4528A646" w14:textId="77777777" w:rsidTr="00913E35">
        <w:tc>
          <w:tcPr>
            <w:tcW w:w="1800" w:type="dxa"/>
            <w:tcBorders>
              <w:bottom w:val="single" w:sz="6" w:space="0" w:color="000000"/>
              <w:right w:val="single" w:sz="6" w:space="0" w:color="000000"/>
            </w:tcBorders>
            <w:shd w:val="clear" w:color="auto" w:fill="auto"/>
            <w:vAlign w:val="center"/>
          </w:tcPr>
          <w:p w14:paraId="4528A644" w14:textId="77777777" w:rsidR="00913E35" w:rsidRPr="00A71310" w:rsidRDefault="00913E35" w:rsidP="00913E35">
            <w:pPr>
              <w:pStyle w:val="Bold"/>
            </w:pPr>
            <w:r w:rsidRPr="00A71310">
              <w:t>Nosaukums</w:t>
            </w:r>
          </w:p>
        </w:tc>
        <w:tc>
          <w:tcPr>
            <w:tcW w:w="7981" w:type="dxa"/>
            <w:tcBorders>
              <w:bottom w:val="single" w:sz="6" w:space="0" w:color="000000"/>
            </w:tcBorders>
            <w:shd w:val="clear" w:color="auto" w:fill="auto"/>
            <w:vAlign w:val="center"/>
          </w:tcPr>
          <w:p w14:paraId="4528A645" w14:textId="77777777" w:rsidR="00913E35" w:rsidRPr="00A71310" w:rsidRDefault="00913E35" w:rsidP="00913E35">
            <w:pPr>
              <w:pStyle w:val="Bold"/>
            </w:pPr>
            <w:r w:rsidRPr="00A71310">
              <w:t>Apraksts</w:t>
            </w:r>
          </w:p>
        </w:tc>
      </w:tr>
      <w:tr w:rsidR="00913E35" w:rsidRPr="00A71310" w14:paraId="4528A649" w14:textId="77777777" w:rsidTr="00913E35">
        <w:tc>
          <w:tcPr>
            <w:tcW w:w="1800" w:type="dxa"/>
            <w:tcBorders>
              <w:top w:val="single" w:sz="6" w:space="0" w:color="000000"/>
              <w:left w:val="nil"/>
              <w:bottom w:val="nil"/>
              <w:right w:val="single" w:sz="4" w:space="0" w:color="auto"/>
              <w:tl2br w:val="nil"/>
              <w:tr2bl w:val="nil"/>
            </w:tcBorders>
            <w:shd w:val="clear" w:color="auto" w:fill="auto"/>
          </w:tcPr>
          <w:p w14:paraId="4528A647" w14:textId="77777777" w:rsidR="00913E35" w:rsidRPr="00A71310" w:rsidRDefault="00913E35" w:rsidP="00560911">
            <w:pPr>
              <w:pStyle w:val="Tablebody"/>
            </w:pPr>
            <w:r w:rsidRPr="00A71310">
              <w:t>operation</w:t>
            </w:r>
          </w:p>
        </w:tc>
        <w:tc>
          <w:tcPr>
            <w:tcW w:w="7981" w:type="dxa"/>
            <w:tcBorders>
              <w:top w:val="single" w:sz="6" w:space="0" w:color="000000"/>
              <w:left w:val="single" w:sz="4" w:space="0" w:color="auto"/>
              <w:bottom w:val="nil"/>
              <w:right w:val="nil"/>
              <w:tl2br w:val="nil"/>
              <w:tr2bl w:val="nil"/>
            </w:tcBorders>
            <w:shd w:val="clear" w:color="auto" w:fill="auto"/>
          </w:tcPr>
          <w:p w14:paraId="4528A648" w14:textId="77777777" w:rsidR="00913E35" w:rsidRPr="00A71310" w:rsidRDefault="00913E35" w:rsidP="00560911">
            <w:pPr>
              <w:pStyle w:val="Tablebody"/>
            </w:pPr>
            <w:r w:rsidRPr="00A71310">
              <w:t>operācijas nosaukums</w:t>
            </w:r>
          </w:p>
        </w:tc>
      </w:tr>
      <w:tr w:rsidR="00913E35" w:rsidRPr="00A71310" w14:paraId="4528A64C" w14:textId="77777777" w:rsidTr="00913E35">
        <w:tc>
          <w:tcPr>
            <w:tcW w:w="1800" w:type="dxa"/>
            <w:tcBorders>
              <w:top w:val="nil"/>
              <w:left w:val="nil"/>
              <w:bottom w:val="single" w:sz="4" w:space="0" w:color="auto"/>
              <w:right w:val="single" w:sz="4" w:space="0" w:color="auto"/>
              <w:tl2br w:val="nil"/>
              <w:tr2bl w:val="nil"/>
            </w:tcBorders>
            <w:shd w:val="clear" w:color="auto" w:fill="auto"/>
          </w:tcPr>
          <w:p w14:paraId="4528A64A" w14:textId="77777777" w:rsidR="00913E35" w:rsidRPr="00A71310" w:rsidRDefault="00913E35" w:rsidP="00560911">
            <w:pPr>
              <w:pStyle w:val="Tablebody"/>
            </w:pPr>
            <w:r w:rsidRPr="00A71310">
              <w:t>activityId</w:t>
            </w:r>
          </w:p>
        </w:tc>
        <w:tc>
          <w:tcPr>
            <w:tcW w:w="7981" w:type="dxa"/>
            <w:tcBorders>
              <w:top w:val="nil"/>
              <w:left w:val="single" w:sz="4" w:space="0" w:color="auto"/>
              <w:bottom w:val="single" w:sz="4" w:space="0" w:color="auto"/>
              <w:right w:val="nil"/>
              <w:tl2br w:val="nil"/>
              <w:tr2bl w:val="nil"/>
            </w:tcBorders>
            <w:shd w:val="clear" w:color="auto" w:fill="auto"/>
          </w:tcPr>
          <w:p w14:paraId="4528A64B" w14:textId="77777777" w:rsidR="00913E35" w:rsidRPr="00A71310" w:rsidRDefault="00913E35" w:rsidP="00560911">
            <w:pPr>
              <w:pStyle w:val="Tablebody"/>
            </w:pPr>
            <w:r w:rsidRPr="00A71310">
              <w:t>aktivitātes identifikators</w:t>
            </w:r>
          </w:p>
        </w:tc>
      </w:tr>
    </w:tbl>
    <w:p w14:paraId="4FD69C39" w14:textId="77777777" w:rsidR="007A6706" w:rsidRPr="00A71310" w:rsidRDefault="007A6706" w:rsidP="007A6706">
      <w:pPr>
        <w:pStyle w:val="Heading3"/>
      </w:pPr>
      <w:bookmarkStart w:id="144" w:name="_Toc329945025"/>
      <w:bookmarkStart w:id="145" w:name="_Toc380756826"/>
      <w:bookmarkStart w:id="146" w:name="_Toc214875078"/>
      <w:bookmarkStart w:id="147" w:name="_Toc232842036"/>
      <w:bookmarkStart w:id="148" w:name="_Toc303766177"/>
      <w:r w:rsidRPr="00A71310">
        <w:t>Īpašības</w:t>
      </w:r>
      <w:bookmarkEnd w:id="144"/>
      <w:bookmarkEnd w:id="145"/>
    </w:p>
    <w:p w14:paraId="77340C32" w14:textId="77777777" w:rsidR="007A6706" w:rsidRPr="00A71310" w:rsidRDefault="007A6706" w:rsidP="007A6706">
      <w:pPr>
        <w:pStyle w:val="Heading4"/>
      </w:pPr>
      <w:bookmarkStart w:id="149" w:name="_Toc329945026"/>
      <w:bookmarkStart w:id="150" w:name="_Toc380756827"/>
      <w:r w:rsidRPr="00A71310">
        <w:t>„IsTracingEnabled” īpašība</w:t>
      </w:r>
      <w:bookmarkEnd w:id="149"/>
      <w:bookmarkEnd w:id="150"/>
    </w:p>
    <w:p w14:paraId="22C4E409" w14:textId="77777777" w:rsidR="007A6706" w:rsidRPr="00A71310" w:rsidRDefault="007A6706" w:rsidP="007A6706">
      <w:r w:rsidRPr="00A71310">
        <w:t>Īpašības apraksts:</w:t>
      </w:r>
    </w:p>
    <w:p w14:paraId="766CE922" w14:textId="77777777" w:rsidR="007A6706" w:rsidRPr="00A71310" w:rsidRDefault="007A6706" w:rsidP="007A6706">
      <w:pPr>
        <w:pStyle w:val="CodeBlockChar"/>
        <w:pBdr>
          <w:left w:val="single" w:sz="4" w:space="10" w:color="auto"/>
        </w:pBdr>
        <w:ind w:firstLine="493"/>
        <w:rPr>
          <w:lang w:val="lv-LV"/>
        </w:rPr>
      </w:pPr>
      <w:r w:rsidRPr="00A71310">
        <w:rPr>
          <w:color w:val="0000FF"/>
          <w:lang w:val="lv-LV" w:eastAsia="ru-RU"/>
        </w:rPr>
        <w:t>public</w:t>
      </w:r>
      <w:r w:rsidRPr="00A71310">
        <w:rPr>
          <w:lang w:val="lv-LV" w:eastAsia="ru-RU"/>
        </w:rPr>
        <w:t xml:space="preserve"> </w:t>
      </w:r>
      <w:r w:rsidRPr="00A71310">
        <w:rPr>
          <w:color w:val="0000FF"/>
          <w:lang w:val="lv-LV" w:eastAsia="ru-RU"/>
        </w:rPr>
        <w:t>bool</w:t>
      </w:r>
      <w:r w:rsidRPr="00A71310">
        <w:rPr>
          <w:lang w:val="lv-LV" w:eastAsia="ru-RU"/>
        </w:rPr>
        <w:t xml:space="preserve"> IsTracingEnabled</w:t>
      </w:r>
      <w:r w:rsidRPr="00A71310">
        <w:rPr>
          <w:lang w:val="lv-LV"/>
        </w:rPr>
        <w:t xml:space="preserve"> { </w:t>
      </w:r>
      <w:r w:rsidRPr="00A71310">
        <w:rPr>
          <w:color w:val="0000FF"/>
          <w:lang w:val="lv-LV" w:eastAsia="ru-RU"/>
        </w:rPr>
        <w:t>get</w:t>
      </w:r>
      <w:r w:rsidRPr="00A71310">
        <w:rPr>
          <w:lang w:val="lv-LV"/>
        </w:rPr>
        <w:t>; }</w:t>
      </w:r>
    </w:p>
    <w:p w14:paraId="4B38C293" w14:textId="77777777" w:rsidR="007A6706" w:rsidRPr="00A71310" w:rsidRDefault="007A6706" w:rsidP="007A6706">
      <w:r w:rsidRPr="00A71310">
        <w:t>Īpašība atgriež vai trasēšana ir ieslēgta.</w:t>
      </w:r>
    </w:p>
    <w:p w14:paraId="4528A64D" w14:textId="77777777" w:rsidR="00913E35" w:rsidRPr="00A71310" w:rsidRDefault="00913E35" w:rsidP="00913E35">
      <w:pPr>
        <w:pStyle w:val="Heading3"/>
      </w:pPr>
      <w:bookmarkStart w:id="151" w:name="_Toc380756828"/>
      <w:r w:rsidRPr="00A71310">
        <w:t>Metodes</w:t>
      </w:r>
      <w:bookmarkEnd w:id="146"/>
      <w:bookmarkEnd w:id="147"/>
      <w:bookmarkEnd w:id="148"/>
      <w:bookmarkEnd w:id="151"/>
    </w:p>
    <w:p w14:paraId="4528A64E" w14:textId="77777777" w:rsidR="00913E35" w:rsidRPr="00A71310" w:rsidRDefault="00913E35" w:rsidP="00913E35">
      <w:pPr>
        <w:pStyle w:val="Heading4"/>
      </w:pPr>
      <w:bookmarkStart w:id="152" w:name="_Toc214875079"/>
      <w:bookmarkStart w:id="153" w:name="_Toc380756829"/>
      <w:r w:rsidRPr="00A71310">
        <w:t>Metode „StartTrace</w:t>
      </w:r>
      <w:bookmarkEnd w:id="152"/>
      <w:r w:rsidRPr="00A71310">
        <w:t>”</w:t>
      </w:r>
      <w:bookmarkEnd w:id="153"/>
      <w:r w:rsidRPr="00A71310">
        <w:t xml:space="preserve"> </w:t>
      </w:r>
    </w:p>
    <w:p w14:paraId="4528A64F" w14:textId="77777777" w:rsidR="00913E35" w:rsidRPr="00A71310" w:rsidRDefault="00913E35" w:rsidP="00560911">
      <w:r w:rsidRPr="00A71310">
        <w:t>Metodes apraksts:</w:t>
      </w:r>
    </w:p>
    <w:p w14:paraId="4528A650" w14:textId="77777777" w:rsidR="00913E35" w:rsidRPr="00A71310" w:rsidRDefault="00913E35" w:rsidP="00913E35">
      <w:pPr>
        <w:pStyle w:val="CodeBlockChar"/>
        <w:rPr>
          <w:color w:val="0000FF"/>
          <w:lang w:val="lv-LV" w:eastAsia="ru-RU"/>
        </w:rPr>
      </w:pPr>
      <w:r w:rsidRPr="00A71310">
        <w:rPr>
          <w:color w:val="0000FF"/>
          <w:lang w:val="lv-LV" w:eastAsia="ru-RU"/>
        </w:rPr>
        <w:t xml:space="preserve">        public static TraceUtility StartTrace(sting operation, Guid activityId);</w:t>
      </w:r>
    </w:p>
    <w:p w14:paraId="4528A651" w14:textId="77777777" w:rsidR="00913E35" w:rsidRPr="00A71310" w:rsidRDefault="00913E35" w:rsidP="00560911">
      <w:r w:rsidRPr="00A71310">
        <w:t xml:space="preserve">Izveido klasi </w:t>
      </w:r>
      <w:r w:rsidRPr="00A71310">
        <w:rPr>
          <w:i/>
        </w:rPr>
        <w:t xml:space="preserve">TraceUtility </w:t>
      </w:r>
      <w:r w:rsidRPr="00A71310">
        <w:t>ar uzdotu operācijas nosaukumu un aktivitātes identifikatoru.</w:t>
      </w:r>
    </w:p>
    <w:p w14:paraId="4528A652" w14:textId="77777777" w:rsidR="00913E35" w:rsidRPr="00A71310" w:rsidRDefault="00913E35" w:rsidP="00560911">
      <w:r w:rsidRPr="00A71310">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913E35" w:rsidRPr="00A71310" w14:paraId="4528A655" w14:textId="77777777" w:rsidTr="00913E35">
        <w:tc>
          <w:tcPr>
            <w:tcW w:w="1800" w:type="dxa"/>
            <w:tcBorders>
              <w:bottom w:val="single" w:sz="6" w:space="0" w:color="000000"/>
              <w:right w:val="single" w:sz="6" w:space="0" w:color="000000"/>
            </w:tcBorders>
            <w:shd w:val="clear" w:color="auto" w:fill="auto"/>
            <w:vAlign w:val="center"/>
          </w:tcPr>
          <w:p w14:paraId="4528A653" w14:textId="77777777" w:rsidR="00913E35" w:rsidRPr="00A71310" w:rsidRDefault="00913E35" w:rsidP="00913E35">
            <w:pPr>
              <w:pStyle w:val="Bold"/>
            </w:pPr>
            <w:r w:rsidRPr="00A71310">
              <w:t>Nosaukums</w:t>
            </w:r>
          </w:p>
        </w:tc>
        <w:tc>
          <w:tcPr>
            <w:tcW w:w="7981" w:type="dxa"/>
            <w:tcBorders>
              <w:bottom w:val="single" w:sz="6" w:space="0" w:color="000000"/>
            </w:tcBorders>
            <w:shd w:val="clear" w:color="auto" w:fill="auto"/>
            <w:vAlign w:val="center"/>
          </w:tcPr>
          <w:p w14:paraId="4528A654" w14:textId="77777777" w:rsidR="00913E35" w:rsidRPr="00A71310" w:rsidRDefault="00913E35" w:rsidP="00913E35">
            <w:pPr>
              <w:pStyle w:val="Bold"/>
            </w:pPr>
            <w:r w:rsidRPr="00A71310">
              <w:t>Apraksts</w:t>
            </w:r>
          </w:p>
        </w:tc>
      </w:tr>
      <w:tr w:rsidR="00913E35" w:rsidRPr="00A71310" w14:paraId="4528A658" w14:textId="77777777" w:rsidTr="00913E35">
        <w:tc>
          <w:tcPr>
            <w:tcW w:w="1800" w:type="dxa"/>
            <w:tcBorders>
              <w:top w:val="single" w:sz="6" w:space="0" w:color="000000"/>
              <w:left w:val="nil"/>
              <w:bottom w:val="nil"/>
              <w:right w:val="single" w:sz="4" w:space="0" w:color="auto"/>
              <w:tl2br w:val="nil"/>
              <w:tr2bl w:val="nil"/>
            </w:tcBorders>
            <w:shd w:val="clear" w:color="auto" w:fill="auto"/>
          </w:tcPr>
          <w:p w14:paraId="4528A656" w14:textId="77777777" w:rsidR="00913E35" w:rsidRPr="00A71310" w:rsidRDefault="00913E35" w:rsidP="00560911">
            <w:pPr>
              <w:pStyle w:val="Tablebody"/>
            </w:pPr>
            <w:r w:rsidRPr="00A71310">
              <w:t>Operation</w:t>
            </w:r>
          </w:p>
        </w:tc>
        <w:tc>
          <w:tcPr>
            <w:tcW w:w="7981" w:type="dxa"/>
            <w:tcBorders>
              <w:top w:val="single" w:sz="6" w:space="0" w:color="000000"/>
              <w:left w:val="single" w:sz="4" w:space="0" w:color="auto"/>
              <w:bottom w:val="nil"/>
              <w:right w:val="nil"/>
              <w:tl2br w:val="nil"/>
              <w:tr2bl w:val="nil"/>
            </w:tcBorders>
            <w:shd w:val="clear" w:color="auto" w:fill="auto"/>
          </w:tcPr>
          <w:p w14:paraId="4528A657" w14:textId="77777777" w:rsidR="00913E35" w:rsidRPr="00A71310" w:rsidRDefault="00913E35" w:rsidP="00560911">
            <w:pPr>
              <w:pStyle w:val="Tablebody"/>
            </w:pPr>
            <w:r w:rsidRPr="00A71310">
              <w:t>operācijas nosaukums</w:t>
            </w:r>
          </w:p>
        </w:tc>
      </w:tr>
      <w:tr w:rsidR="00913E35" w:rsidRPr="00A71310" w14:paraId="4528A65B" w14:textId="77777777" w:rsidTr="00913E35">
        <w:tc>
          <w:tcPr>
            <w:tcW w:w="1800" w:type="dxa"/>
            <w:tcBorders>
              <w:top w:val="nil"/>
              <w:left w:val="nil"/>
              <w:bottom w:val="single" w:sz="4" w:space="0" w:color="auto"/>
              <w:right w:val="single" w:sz="4" w:space="0" w:color="auto"/>
              <w:tl2br w:val="nil"/>
              <w:tr2bl w:val="nil"/>
            </w:tcBorders>
            <w:shd w:val="clear" w:color="auto" w:fill="auto"/>
          </w:tcPr>
          <w:p w14:paraId="4528A659" w14:textId="77777777" w:rsidR="00913E35" w:rsidRPr="00A71310" w:rsidRDefault="00913E35" w:rsidP="00560911">
            <w:pPr>
              <w:pStyle w:val="Tablebody"/>
            </w:pPr>
            <w:r w:rsidRPr="00A71310">
              <w:t>activityId</w:t>
            </w:r>
          </w:p>
        </w:tc>
        <w:tc>
          <w:tcPr>
            <w:tcW w:w="7981" w:type="dxa"/>
            <w:tcBorders>
              <w:top w:val="nil"/>
              <w:left w:val="single" w:sz="4" w:space="0" w:color="auto"/>
              <w:bottom w:val="single" w:sz="4" w:space="0" w:color="auto"/>
              <w:right w:val="nil"/>
              <w:tl2br w:val="nil"/>
              <w:tr2bl w:val="nil"/>
            </w:tcBorders>
            <w:shd w:val="clear" w:color="auto" w:fill="auto"/>
          </w:tcPr>
          <w:p w14:paraId="4528A65A" w14:textId="77777777" w:rsidR="00913E35" w:rsidRPr="00A71310" w:rsidRDefault="00913E35" w:rsidP="00560911">
            <w:pPr>
              <w:pStyle w:val="Tablebody"/>
            </w:pPr>
            <w:r w:rsidRPr="00A71310">
              <w:t>aktivitātes identifikators</w:t>
            </w:r>
          </w:p>
        </w:tc>
      </w:tr>
    </w:tbl>
    <w:p w14:paraId="66C0543B" w14:textId="77777777" w:rsidR="007A6706" w:rsidRPr="00A71310" w:rsidRDefault="007A6706" w:rsidP="007A6706">
      <w:pPr>
        <w:pStyle w:val="Heading4"/>
      </w:pPr>
      <w:bookmarkStart w:id="154" w:name="_Toc329945029"/>
      <w:bookmarkStart w:id="155" w:name="_Toc380756830"/>
      <w:bookmarkStart w:id="156" w:name="_Toc214875080"/>
      <w:bookmarkStart w:id="157" w:name="_Toc232842037"/>
      <w:bookmarkStart w:id="158" w:name="_Toc303766178"/>
      <w:r w:rsidRPr="00A71310">
        <w:t>Metode „StartTrace”</w:t>
      </w:r>
      <w:bookmarkEnd w:id="154"/>
      <w:bookmarkEnd w:id="155"/>
      <w:r w:rsidRPr="00A71310">
        <w:t xml:space="preserve"> </w:t>
      </w:r>
    </w:p>
    <w:p w14:paraId="7B6C520B" w14:textId="77777777" w:rsidR="007A6706" w:rsidRPr="00A71310" w:rsidRDefault="007A6706" w:rsidP="007A6706">
      <w:r w:rsidRPr="00A71310">
        <w:t>Metodes apraksts:</w:t>
      </w:r>
    </w:p>
    <w:p w14:paraId="05945E72" w14:textId="77777777" w:rsidR="007A6706" w:rsidRPr="00A71310" w:rsidRDefault="007A6706" w:rsidP="007A6706">
      <w:pPr>
        <w:pStyle w:val="CodeBlockChar"/>
        <w:ind w:firstLine="493"/>
        <w:rPr>
          <w:color w:val="0000FF"/>
          <w:lang w:val="lv-LV" w:eastAsia="ru-RU"/>
        </w:rPr>
      </w:pPr>
      <w:r w:rsidRPr="00A71310">
        <w:rPr>
          <w:color w:val="0000FF"/>
          <w:lang w:val="lv-LV" w:eastAsia="ru-RU"/>
        </w:rPr>
        <w:t>public static TraceUtility StartTrace(sting operation);</w:t>
      </w:r>
    </w:p>
    <w:p w14:paraId="27F7E500" w14:textId="77777777" w:rsidR="007A6706" w:rsidRPr="00A71310" w:rsidRDefault="007A6706" w:rsidP="007A6706">
      <w:r w:rsidRPr="00A71310">
        <w:t xml:space="preserve">Izveido klasi </w:t>
      </w:r>
      <w:r w:rsidRPr="00A71310">
        <w:rPr>
          <w:i/>
        </w:rPr>
        <w:t xml:space="preserve">TraceUtility </w:t>
      </w:r>
      <w:r w:rsidRPr="00A71310">
        <w:t>ar uzdotu operācijas nosaukumu.</w:t>
      </w:r>
    </w:p>
    <w:p w14:paraId="6C190392" w14:textId="77777777" w:rsidR="007A6706" w:rsidRPr="00A71310" w:rsidRDefault="007A6706" w:rsidP="007A6706">
      <w:r w:rsidRPr="00A71310">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7A6706" w:rsidRPr="00A71310" w14:paraId="466FE600" w14:textId="77777777" w:rsidTr="007A6706">
        <w:tc>
          <w:tcPr>
            <w:tcW w:w="1800" w:type="dxa"/>
            <w:tcBorders>
              <w:bottom w:val="single" w:sz="6" w:space="0" w:color="000000"/>
              <w:right w:val="single" w:sz="6" w:space="0" w:color="000000"/>
            </w:tcBorders>
            <w:shd w:val="clear" w:color="auto" w:fill="auto"/>
            <w:vAlign w:val="center"/>
          </w:tcPr>
          <w:p w14:paraId="16AAD853" w14:textId="77777777" w:rsidR="007A6706" w:rsidRPr="00A71310" w:rsidRDefault="007A6706" w:rsidP="007A6706">
            <w:pPr>
              <w:pStyle w:val="Bold"/>
            </w:pPr>
            <w:r w:rsidRPr="00A71310">
              <w:t>Nosaukums</w:t>
            </w:r>
          </w:p>
        </w:tc>
        <w:tc>
          <w:tcPr>
            <w:tcW w:w="7981" w:type="dxa"/>
            <w:tcBorders>
              <w:bottom w:val="single" w:sz="6" w:space="0" w:color="000000"/>
            </w:tcBorders>
            <w:shd w:val="clear" w:color="auto" w:fill="auto"/>
            <w:vAlign w:val="center"/>
          </w:tcPr>
          <w:p w14:paraId="3339AB5D" w14:textId="77777777" w:rsidR="007A6706" w:rsidRPr="00A71310" w:rsidRDefault="007A6706" w:rsidP="007A6706">
            <w:pPr>
              <w:pStyle w:val="Bold"/>
            </w:pPr>
            <w:r w:rsidRPr="00A71310">
              <w:t>Apraksts</w:t>
            </w:r>
          </w:p>
        </w:tc>
      </w:tr>
      <w:tr w:rsidR="007A6706" w:rsidRPr="00A71310" w14:paraId="6C8ACFA0" w14:textId="77777777" w:rsidTr="007A6706">
        <w:tc>
          <w:tcPr>
            <w:tcW w:w="1800" w:type="dxa"/>
            <w:tcBorders>
              <w:top w:val="single" w:sz="6" w:space="0" w:color="000000"/>
              <w:left w:val="nil"/>
              <w:bottom w:val="single" w:sz="4" w:space="0" w:color="auto"/>
              <w:right w:val="single" w:sz="4" w:space="0" w:color="auto"/>
              <w:tl2br w:val="nil"/>
              <w:tr2bl w:val="nil"/>
            </w:tcBorders>
            <w:shd w:val="clear" w:color="auto" w:fill="auto"/>
          </w:tcPr>
          <w:p w14:paraId="4DD77853" w14:textId="77777777" w:rsidR="007A6706" w:rsidRPr="00A71310" w:rsidRDefault="007A6706" w:rsidP="007A6706">
            <w:pPr>
              <w:pStyle w:val="Tablebody"/>
            </w:pPr>
            <w:r w:rsidRPr="00A71310">
              <w:t>operation</w:t>
            </w:r>
          </w:p>
        </w:tc>
        <w:tc>
          <w:tcPr>
            <w:tcW w:w="7981" w:type="dxa"/>
            <w:tcBorders>
              <w:top w:val="single" w:sz="6" w:space="0" w:color="000000"/>
              <w:left w:val="single" w:sz="4" w:space="0" w:color="auto"/>
              <w:bottom w:val="single" w:sz="4" w:space="0" w:color="auto"/>
              <w:right w:val="nil"/>
              <w:tl2br w:val="nil"/>
              <w:tr2bl w:val="nil"/>
            </w:tcBorders>
            <w:shd w:val="clear" w:color="auto" w:fill="auto"/>
          </w:tcPr>
          <w:p w14:paraId="5E2FD853" w14:textId="77777777" w:rsidR="007A6706" w:rsidRPr="00A71310" w:rsidRDefault="007A6706" w:rsidP="007A6706">
            <w:pPr>
              <w:pStyle w:val="Tablebody"/>
            </w:pPr>
            <w:r w:rsidRPr="00A71310">
              <w:t>operācijas nosaukums</w:t>
            </w:r>
          </w:p>
        </w:tc>
      </w:tr>
    </w:tbl>
    <w:p w14:paraId="244C2769" w14:textId="77777777" w:rsidR="007A6706" w:rsidRPr="00A71310" w:rsidRDefault="007A6706" w:rsidP="007A6706">
      <w:pPr>
        <w:pStyle w:val="Heading4"/>
      </w:pPr>
      <w:bookmarkStart w:id="159" w:name="_Toc329945030"/>
      <w:bookmarkStart w:id="160" w:name="_Toc380756831"/>
      <w:r w:rsidRPr="00A71310">
        <w:t>Metode „Dispose”</w:t>
      </w:r>
      <w:bookmarkEnd w:id="159"/>
      <w:bookmarkEnd w:id="160"/>
      <w:r w:rsidRPr="00A71310">
        <w:t xml:space="preserve"> </w:t>
      </w:r>
    </w:p>
    <w:p w14:paraId="1890AB68" w14:textId="77777777" w:rsidR="007A6706" w:rsidRPr="00A71310" w:rsidRDefault="007A6706" w:rsidP="007A6706">
      <w:r w:rsidRPr="00A71310">
        <w:t>Metodes apraksts:</w:t>
      </w:r>
    </w:p>
    <w:p w14:paraId="010C7A78" w14:textId="77777777" w:rsidR="007A6706" w:rsidRPr="00A71310" w:rsidRDefault="007A6706" w:rsidP="007A6706">
      <w:pPr>
        <w:pStyle w:val="CodeBlockChar"/>
        <w:ind w:firstLine="493"/>
        <w:rPr>
          <w:color w:val="0000FF"/>
          <w:lang w:val="lv-LV" w:eastAsia="ru-RU"/>
        </w:rPr>
      </w:pPr>
      <w:r w:rsidRPr="00A71310">
        <w:rPr>
          <w:color w:val="0000FF"/>
          <w:lang w:val="lv-LV" w:eastAsia="ru-RU"/>
        </w:rPr>
        <w:t>public void Dispose();</w:t>
      </w:r>
    </w:p>
    <w:p w14:paraId="56C2FE39" w14:textId="77777777" w:rsidR="007A6706" w:rsidRPr="00A71310" w:rsidRDefault="007A6706" w:rsidP="007A6706">
      <w:r w:rsidRPr="00A71310">
        <w:t xml:space="preserve">Atbrīvo </w:t>
      </w:r>
      <w:r w:rsidRPr="00A71310">
        <w:rPr>
          <w:i/>
        </w:rPr>
        <w:t xml:space="preserve">TraceUtility klases eksemplāra aizņemtos resursus. </w:t>
      </w:r>
    </w:p>
    <w:p w14:paraId="4528A65C" w14:textId="77777777" w:rsidR="00913E35" w:rsidRPr="00A71310" w:rsidRDefault="00913E35" w:rsidP="00913E35">
      <w:pPr>
        <w:pStyle w:val="Heading3"/>
      </w:pPr>
      <w:bookmarkStart w:id="161" w:name="_Toc380756832"/>
      <w:r w:rsidRPr="00A71310">
        <w:t>Klases izmantošanas piemērs</w:t>
      </w:r>
      <w:bookmarkEnd w:id="156"/>
      <w:bookmarkEnd w:id="157"/>
      <w:bookmarkEnd w:id="158"/>
      <w:bookmarkEnd w:id="161"/>
    </w:p>
    <w:p w14:paraId="6CCF83DA" w14:textId="77777777" w:rsidR="007A6706" w:rsidRPr="00A71310" w:rsidRDefault="007A6706" w:rsidP="007A6706">
      <w:pPr>
        <w:pStyle w:val="CodeBlockChar"/>
        <w:rPr>
          <w:color w:val="0000FF"/>
          <w:lang w:val="lv-LV" w:eastAsia="ru-RU"/>
        </w:rPr>
      </w:pPr>
      <w:r w:rsidRPr="00A71310">
        <w:rPr>
          <w:color w:val="0000FF"/>
          <w:lang w:val="lv-LV" w:eastAsia="ru-RU"/>
        </w:rPr>
        <w:t>public void DoSomesing() {</w:t>
      </w:r>
    </w:p>
    <w:p w14:paraId="700228D8" w14:textId="77777777" w:rsidR="007A6706" w:rsidRPr="00A71310" w:rsidRDefault="007A6706" w:rsidP="007A6706">
      <w:pPr>
        <w:pStyle w:val="CodeBlockChar"/>
        <w:ind w:firstLine="493"/>
        <w:rPr>
          <w:color w:val="0000FF"/>
          <w:lang w:val="lv-LV" w:eastAsia="ru-RU"/>
        </w:rPr>
      </w:pPr>
      <w:r w:rsidRPr="00A71310">
        <w:rPr>
          <w:rFonts w:eastAsiaTheme="minorHAnsi"/>
          <w:color w:val="008000"/>
          <w:lang w:val="lv-LV" w:eastAsia="en-US"/>
        </w:rPr>
        <w:t>// Trasēšana izmantojot konstruktoru un „using” bloku</w:t>
      </w:r>
      <w:r w:rsidRPr="00A71310">
        <w:rPr>
          <w:lang w:val="lv-LV"/>
        </w:rPr>
        <w:t>.</w:t>
      </w:r>
    </w:p>
    <w:p w14:paraId="1DE5E0FB" w14:textId="77777777" w:rsidR="007A6706" w:rsidRPr="00A71310" w:rsidRDefault="007A6706" w:rsidP="007A6706">
      <w:pPr>
        <w:pStyle w:val="CodeBlockChar"/>
        <w:ind w:firstLine="493"/>
        <w:rPr>
          <w:color w:val="0000FF"/>
          <w:lang w:val="lv-LV" w:eastAsia="ru-RU"/>
        </w:rPr>
      </w:pPr>
      <w:r w:rsidRPr="00A71310">
        <w:rPr>
          <w:color w:val="0000FF"/>
          <w:lang w:val="lv-LV" w:eastAsia="ru-RU"/>
        </w:rPr>
        <w:t>using (new TraceUtility("DoSomesing")) {</w:t>
      </w:r>
    </w:p>
    <w:p w14:paraId="16F4B010" w14:textId="77777777" w:rsidR="007A6706" w:rsidRPr="00A71310" w:rsidRDefault="007A6706" w:rsidP="007A6706">
      <w:pPr>
        <w:pStyle w:val="CodeBlockChar"/>
        <w:rPr>
          <w:color w:val="0000FF"/>
          <w:lang w:val="lv-LV" w:eastAsia="ru-RU"/>
        </w:rPr>
      </w:pPr>
      <w:r w:rsidRPr="00A71310">
        <w:rPr>
          <w:color w:val="0000FF"/>
          <w:lang w:val="lv-LV" w:eastAsia="ru-RU"/>
        </w:rPr>
        <w:t xml:space="preserve">          ...</w:t>
      </w:r>
    </w:p>
    <w:p w14:paraId="4413161A" w14:textId="77777777" w:rsidR="007A6706" w:rsidRPr="00A71310" w:rsidRDefault="007A6706" w:rsidP="007A6706">
      <w:pPr>
        <w:pStyle w:val="CodeBlockChar"/>
        <w:ind w:firstLine="493"/>
        <w:rPr>
          <w:color w:val="0000FF"/>
          <w:lang w:val="lv-LV" w:eastAsia="ru-RU"/>
        </w:rPr>
      </w:pPr>
      <w:r w:rsidRPr="00A71310">
        <w:rPr>
          <w:color w:val="0000FF"/>
          <w:lang w:val="lv-LV" w:eastAsia="ru-RU"/>
        </w:rPr>
        <w:t>}</w:t>
      </w:r>
    </w:p>
    <w:p w14:paraId="2B43B771" w14:textId="77777777" w:rsidR="007A6706" w:rsidRPr="00A71310" w:rsidRDefault="007A6706" w:rsidP="007A6706">
      <w:pPr>
        <w:pStyle w:val="CodeBlockChar"/>
        <w:ind w:firstLine="493"/>
        <w:rPr>
          <w:color w:val="0000FF"/>
          <w:lang w:val="lv-LV" w:eastAsia="ru-RU"/>
        </w:rPr>
      </w:pPr>
    </w:p>
    <w:p w14:paraId="5FE13547" w14:textId="77777777" w:rsidR="007A6706" w:rsidRPr="00A71310" w:rsidRDefault="007A6706" w:rsidP="007A6706">
      <w:pPr>
        <w:pStyle w:val="CodeBlockChar"/>
        <w:ind w:firstLine="493"/>
        <w:rPr>
          <w:color w:val="0000FF"/>
          <w:lang w:val="lv-LV" w:eastAsia="ru-RU"/>
        </w:rPr>
      </w:pPr>
      <w:r w:rsidRPr="00A71310">
        <w:rPr>
          <w:rFonts w:eastAsiaTheme="minorHAnsi"/>
          <w:color w:val="008000"/>
          <w:lang w:val="lv-LV" w:eastAsia="en-US"/>
        </w:rPr>
        <w:t>// Vai trasēšana izmantojot metodi StartTrace un „using” bloku</w:t>
      </w:r>
      <w:r w:rsidRPr="00A71310">
        <w:rPr>
          <w:lang w:val="lv-LV"/>
        </w:rPr>
        <w:t>.</w:t>
      </w:r>
    </w:p>
    <w:p w14:paraId="5DC5CCB8" w14:textId="77777777" w:rsidR="007A6706" w:rsidRPr="00A71310" w:rsidRDefault="007A6706" w:rsidP="007A6706">
      <w:pPr>
        <w:pStyle w:val="CodeBlockChar"/>
        <w:ind w:firstLine="493"/>
        <w:rPr>
          <w:color w:val="0000FF"/>
          <w:lang w:val="lv-LV" w:eastAsia="ru-RU"/>
        </w:rPr>
      </w:pPr>
      <w:r w:rsidRPr="00A71310">
        <w:rPr>
          <w:color w:val="0000FF"/>
          <w:lang w:val="lv-LV" w:eastAsia="ru-RU"/>
        </w:rPr>
        <w:t>using (TraceUtility.StartTrace("DoSomesing")) {</w:t>
      </w:r>
    </w:p>
    <w:p w14:paraId="084B8637" w14:textId="77777777" w:rsidR="007A6706" w:rsidRPr="00A71310" w:rsidRDefault="007A6706" w:rsidP="007A6706">
      <w:pPr>
        <w:pStyle w:val="CodeBlockChar"/>
        <w:rPr>
          <w:color w:val="0000FF"/>
          <w:lang w:val="lv-LV" w:eastAsia="ru-RU"/>
        </w:rPr>
      </w:pPr>
      <w:r w:rsidRPr="00A71310">
        <w:rPr>
          <w:color w:val="0000FF"/>
          <w:lang w:val="lv-LV" w:eastAsia="ru-RU"/>
        </w:rPr>
        <w:t xml:space="preserve">          ...</w:t>
      </w:r>
    </w:p>
    <w:p w14:paraId="54689783" w14:textId="77777777" w:rsidR="007A6706" w:rsidRPr="00A71310" w:rsidRDefault="007A6706" w:rsidP="007A6706">
      <w:pPr>
        <w:pStyle w:val="CodeBlockChar"/>
        <w:ind w:firstLine="493"/>
        <w:rPr>
          <w:color w:val="0000FF"/>
          <w:lang w:val="lv-LV" w:eastAsia="ru-RU"/>
        </w:rPr>
      </w:pPr>
      <w:r w:rsidRPr="00A71310">
        <w:rPr>
          <w:color w:val="0000FF"/>
          <w:lang w:val="lv-LV" w:eastAsia="ru-RU"/>
        </w:rPr>
        <w:t>}</w:t>
      </w:r>
    </w:p>
    <w:p w14:paraId="4B896AE2" w14:textId="77777777" w:rsidR="007A6706" w:rsidRPr="00A71310" w:rsidRDefault="007A6706" w:rsidP="007A6706">
      <w:pPr>
        <w:pStyle w:val="CodeBlockChar"/>
        <w:ind w:firstLine="493"/>
        <w:rPr>
          <w:color w:val="0000FF"/>
          <w:lang w:val="lv-LV" w:eastAsia="ru-RU"/>
        </w:rPr>
      </w:pPr>
    </w:p>
    <w:p w14:paraId="71D64853" w14:textId="77777777" w:rsidR="007A6706" w:rsidRPr="00A71310" w:rsidRDefault="007A6706" w:rsidP="007A6706">
      <w:pPr>
        <w:pStyle w:val="CodeBlockChar"/>
        <w:ind w:firstLine="493"/>
        <w:rPr>
          <w:color w:val="0000FF"/>
          <w:lang w:val="lv-LV" w:eastAsia="ru-RU"/>
        </w:rPr>
      </w:pPr>
      <w:r w:rsidRPr="00A71310">
        <w:rPr>
          <w:rFonts w:eastAsiaTheme="minorHAnsi"/>
          <w:color w:val="008000"/>
          <w:lang w:val="lv-LV" w:eastAsia="en-US"/>
        </w:rPr>
        <w:t>// Vai trasēšana izmantojot metodes StartTrace un Dispose</w:t>
      </w:r>
      <w:r w:rsidRPr="00A71310">
        <w:rPr>
          <w:lang w:val="lv-LV"/>
        </w:rPr>
        <w:t>.</w:t>
      </w:r>
    </w:p>
    <w:p w14:paraId="44A18B64" w14:textId="77777777" w:rsidR="007A6706" w:rsidRPr="00A71310" w:rsidRDefault="007A6706" w:rsidP="007A6706">
      <w:pPr>
        <w:pStyle w:val="CodeBlockChar"/>
        <w:ind w:firstLine="493"/>
        <w:rPr>
          <w:color w:val="0000FF"/>
          <w:lang w:val="lv-LV" w:eastAsia="ru-RU"/>
        </w:rPr>
      </w:pPr>
      <w:r w:rsidRPr="00A71310">
        <w:rPr>
          <w:color w:val="0000FF"/>
          <w:lang w:val="lv-LV" w:eastAsia="ru-RU"/>
        </w:rPr>
        <w:t>TraceUtility tracer = TraceUtility.StartTrace("DoSomesing");</w:t>
      </w:r>
    </w:p>
    <w:p w14:paraId="046D6342" w14:textId="77777777" w:rsidR="007A6706" w:rsidRPr="00A71310" w:rsidRDefault="007A6706" w:rsidP="007A6706">
      <w:pPr>
        <w:pStyle w:val="CodeBlockChar"/>
        <w:rPr>
          <w:color w:val="0000FF"/>
          <w:lang w:val="lv-LV" w:eastAsia="ru-RU"/>
        </w:rPr>
      </w:pPr>
      <w:r w:rsidRPr="00A71310">
        <w:rPr>
          <w:color w:val="0000FF"/>
          <w:lang w:val="lv-LV" w:eastAsia="ru-RU"/>
        </w:rPr>
        <w:t xml:space="preserve">          ...</w:t>
      </w:r>
    </w:p>
    <w:p w14:paraId="73858BFA" w14:textId="77777777" w:rsidR="007A6706" w:rsidRPr="00A71310" w:rsidRDefault="007A6706" w:rsidP="007A6706">
      <w:pPr>
        <w:pStyle w:val="CodeBlockChar"/>
        <w:ind w:firstLine="493"/>
        <w:rPr>
          <w:color w:val="0000FF"/>
          <w:lang w:val="lv-LV" w:eastAsia="ru-RU"/>
        </w:rPr>
      </w:pPr>
      <w:r w:rsidRPr="00A71310">
        <w:rPr>
          <w:color w:val="0000FF"/>
          <w:lang w:val="lv-LV" w:eastAsia="ru-RU"/>
        </w:rPr>
        <w:t>tracer.Dispose();</w:t>
      </w:r>
    </w:p>
    <w:p w14:paraId="6557EE14" w14:textId="77777777" w:rsidR="007A6706" w:rsidRPr="00A71310" w:rsidRDefault="007A6706" w:rsidP="007A6706">
      <w:pPr>
        <w:pStyle w:val="CodeBlockChar"/>
        <w:ind w:firstLine="493"/>
        <w:rPr>
          <w:color w:val="0000FF"/>
          <w:lang w:val="lv-LV" w:eastAsia="ru-RU"/>
        </w:rPr>
      </w:pPr>
    </w:p>
    <w:p w14:paraId="795563A2" w14:textId="77777777" w:rsidR="007A6706" w:rsidRPr="00A71310" w:rsidRDefault="007A6706" w:rsidP="007A6706">
      <w:pPr>
        <w:pStyle w:val="CodeBlockChar"/>
        <w:ind w:firstLine="493"/>
        <w:rPr>
          <w:color w:val="0000FF"/>
          <w:lang w:val="lv-LV" w:eastAsia="ru-RU"/>
        </w:rPr>
      </w:pPr>
      <w:r w:rsidRPr="00A71310">
        <w:rPr>
          <w:rFonts w:eastAsiaTheme="minorHAnsi"/>
          <w:color w:val="008000"/>
          <w:lang w:val="lv-LV" w:eastAsia="en-US"/>
        </w:rPr>
        <w:t>// Vai trasēšana izmantojot konstruktoru un Dispose</w:t>
      </w:r>
      <w:r w:rsidRPr="00A71310">
        <w:rPr>
          <w:lang w:val="lv-LV"/>
        </w:rPr>
        <w:t>.</w:t>
      </w:r>
    </w:p>
    <w:p w14:paraId="5BDC2D0B" w14:textId="77777777" w:rsidR="007A6706" w:rsidRPr="00A71310" w:rsidRDefault="007A6706" w:rsidP="007A6706">
      <w:pPr>
        <w:pStyle w:val="CodeBlockChar"/>
        <w:ind w:firstLine="493"/>
        <w:rPr>
          <w:color w:val="0000FF"/>
          <w:lang w:val="lv-LV" w:eastAsia="ru-RU"/>
        </w:rPr>
      </w:pPr>
      <w:r w:rsidRPr="00A71310">
        <w:rPr>
          <w:color w:val="0000FF"/>
          <w:lang w:val="lv-LV" w:eastAsia="ru-RU"/>
        </w:rPr>
        <w:t>TraceUtility tracer = new TraceUtility("DoSomesing");</w:t>
      </w:r>
    </w:p>
    <w:p w14:paraId="28B8EE1E" w14:textId="77777777" w:rsidR="007A6706" w:rsidRPr="00A71310" w:rsidRDefault="007A6706" w:rsidP="007A6706">
      <w:pPr>
        <w:pStyle w:val="CodeBlockChar"/>
        <w:rPr>
          <w:color w:val="0000FF"/>
          <w:lang w:val="lv-LV" w:eastAsia="ru-RU"/>
        </w:rPr>
      </w:pPr>
      <w:r w:rsidRPr="00A71310">
        <w:rPr>
          <w:color w:val="0000FF"/>
          <w:lang w:val="lv-LV" w:eastAsia="ru-RU"/>
        </w:rPr>
        <w:t xml:space="preserve">          ...</w:t>
      </w:r>
    </w:p>
    <w:p w14:paraId="5993B6AF" w14:textId="77777777" w:rsidR="007A6706" w:rsidRPr="00A71310" w:rsidRDefault="007A6706" w:rsidP="007A6706">
      <w:pPr>
        <w:pStyle w:val="CodeBlockChar"/>
        <w:ind w:firstLine="493"/>
        <w:rPr>
          <w:color w:val="0000FF"/>
          <w:lang w:val="lv-LV" w:eastAsia="ru-RU"/>
        </w:rPr>
      </w:pPr>
      <w:r w:rsidRPr="00A71310">
        <w:rPr>
          <w:color w:val="0000FF"/>
          <w:lang w:val="lv-LV" w:eastAsia="ru-RU"/>
        </w:rPr>
        <w:t>tracer.Dispose();</w:t>
      </w:r>
    </w:p>
    <w:p w14:paraId="12D443D9" w14:textId="77777777" w:rsidR="007A6706" w:rsidRPr="00A71310" w:rsidRDefault="007A6706" w:rsidP="007A6706">
      <w:pPr>
        <w:pStyle w:val="CodeBlockChar"/>
        <w:rPr>
          <w:rFonts w:eastAsiaTheme="minorHAnsi"/>
          <w:color w:val="008000"/>
          <w:lang w:val="lv-LV" w:eastAsia="en-US"/>
        </w:rPr>
      </w:pPr>
      <w:r w:rsidRPr="00A71310">
        <w:rPr>
          <w:color w:val="0000FF"/>
          <w:lang w:val="lv-LV" w:eastAsia="ru-RU"/>
        </w:rPr>
        <w:t>}</w:t>
      </w:r>
    </w:p>
    <w:p w14:paraId="21E11576" w14:textId="77777777" w:rsidR="007A6706" w:rsidRPr="00A71310" w:rsidRDefault="007A6706" w:rsidP="007A6706">
      <w:pPr>
        <w:pStyle w:val="Heading2"/>
      </w:pPr>
      <w:bookmarkStart w:id="162" w:name="_Toc329945032"/>
      <w:bookmarkStart w:id="163" w:name="_Toc380756833"/>
      <w:r w:rsidRPr="00A71310">
        <w:t>Auditācijas palīgklase</w:t>
      </w:r>
      <w:bookmarkEnd w:id="162"/>
      <w:bookmarkEnd w:id="163"/>
    </w:p>
    <w:p w14:paraId="5301249C" w14:textId="77777777" w:rsidR="007A6706" w:rsidRPr="00A71310" w:rsidRDefault="007A6706" w:rsidP="007A6706">
      <w:r w:rsidRPr="00A71310">
        <w:t>Klase palīdz veikt auditāciju un žurnalēšanu (Log).</w:t>
      </w:r>
    </w:p>
    <w:p w14:paraId="6DE65F38" w14:textId="77777777" w:rsidR="007A6706" w:rsidRPr="00A71310" w:rsidRDefault="007A6706" w:rsidP="007A6706">
      <w:pPr>
        <w:pStyle w:val="Pictureposition"/>
      </w:pPr>
      <w:r w:rsidRPr="00A71310">
        <w:rPr>
          <w:noProof/>
          <w:lang w:eastAsia="lv-LV"/>
        </w:rPr>
        <w:drawing>
          <wp:inline distT="0" distB="0" distL="0" distR="0" wp14:anchorId="7915074D" wp14:editId="1729FF09">
            <wp:extent cx="2752725" cy="2143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2725" cy="2143125"/>
                    </a:xfrm>
                    <a:prstGeom prst="rect">
                      <a:avLst/>
                    </a:prstGeom>
                    <a:noFill/>
                    <a:ln>
                      <a:noFill/>
                    </a:ln>
                  </pic:spPr>
                </pic:pic>
              </a:graphicData>
            </a:graphic>
          </wp:inline>
        </w:drawing>
      </w:r>
    </w:p>
    <w:p w14:paraId="39DFCC6C" w14:textId="77777777" w:rsidR="007A6706" w:rsidRPr="00A71310" w:rsidRDefault="00932F61" w:rsidP="007A6706">
      <w:pPr>
        <w:pStyle w:val="Picturecaption"/>
      </w:pPr>
      <w:r>
        <w:fldChar w:fldCharType="begin"/>
      </w:r>
      <w:r>
        <w:instrText xml:space="preserve"> SEQ Attēls \* ARABIC </w:instrText>
      </w:r>
      <w:r>
        <w:fldChar w:fldCharType="separate"/>
      </w:r>
      <w:bookmarkStart w:id="164" w:name="_Toc329945322"/>
      <w:bookmarkStart w:id="165" w:name="_Toc380756871"/>
      <w:r w:rsidR="005335C9">
        <w:rPr>
          <w:noProof/>
        </w:rPr>
        <w:t>4</w:t>
      </w:r>
      <w:r>
        <w:rPr>
          <w:noProof/>
        </w:rPr>
        <w:fldChar w:fldCharType="end"/>
      </w:r>
      <w:r w:rsidR="007A6706" w:rsidRPr="00A71310">
        <w:t>.attēls. Auditācijas palīgklasē iekļautās metodes</w:t>
      </w:r>
      <w:bookmarkEnd w:id="164"/>
      <w:bookmarkEnd w:id="165"/>
    </w:p>
    <w:p w14:paraId="59B2266C" w14:textId="77777777" w:rsidR="007A6706" w:rsidRPr="00A71310" w:rsidRDefault="007A6706" w:rsidP="007A6706">
      <w:pPr>
        <w:pStyle w:val="Heading3"/>
      </w:pPr>
      <w:bookmarkStart w:id="166" w:name="_Toc329945033"/>
      <w:bookmarkStart w:id="167" w:name="_Toc380756834"/>
      <w:r w:rsidRPr="00A71310">
        <w:t>Konstruktori</w:t>
      </w:r>
      <w:bookmarkEnd w:id="166"/>
      <w:bookmarkEnd w:id="167"/>
    </w:p>
    <w:p w14:paraId="2278D940" w14:textId="77777777" w:rsidR="007A6706" w:rsidRPr="00A71310" w:rsidRDefault="007A6706" w:rsidP="007A6706">
      <w:pPr>
        <w:pStyle w:val="Heading4"/>
      </w:pPr>
      <w:bookmarkStart w:id="168" w:name="_Toc329945034"/>
      <w:bookmarkStart w:id="169" w:name="_Toc380756835"/>
      <w:r w:rsidRPr="00A71310">
        <w:t>Konstruktors „EvesDiagnostic”</w:t>
      </w:r>
      <w:bookmarkEnd w:id="168"/>
      <w:bookmarkEnd w:id="169"/>
      <w:r w:rsidRPr="00A71310">
        <w:t xml:space="preserve"> </w:t>
      </w:r>
    </w:p>
    <w:p w14:paraId="113321D4" w14:textId="77777777" w:rsidR="007A6706" w:rsidRPr="00A71310" w:rsidRDefault="007A6706" w:rsidP="007A6706">
      <w:r w:rsidRPr="00A71310">
        <w:t>Konstruktora apraksts:</w:t>
      </w:r>
    </w:p>
    <w:p w14:paraId="71A5709E" w14:textId="77777777" w:rsidR="007A6706" w:rsidRPr="00A71310" w:rsidRDefault="007A6706" w:rsidP="007A6706">
      <w:pPr>
        <w:pStyle w:val="CodeBlockChar"/>
        <w:rPr>
          <w:color w:val="0000FF"/>
          <w:lang w:val="lv-LV" w:eastAsia="ru-RU"/>
        </w:rPr>
      </w:pPr>
      <w:r w:rsidRPr="00A71310">
        <w:rPr>
          <w:color w:val="0000FF"/>
          <w:lang w:val="lv-LV" w:eastAsia="ru-RU"/>
        </w:rPr>
        <w:t xml:space="preserve">        public EvesDiagnostic(string sourceName)</w:t>
      </w:r>
    </w:p>
    <w:p w14:paraId="72DE5CD9" w14:textId="77777777" w:rsidR="007A6706" w:rsidRPr="00A71310" w:rsidRDefault="007A6706" w:rsidP="007A6706">
      <w:r w:rsidRPr="00A71310">
        <w:t xml:space="preserve">Izveido klasi </w:t>
      </w:r>
      <w:r w:rsidRPr="00A71310">
        <w:rPr>
          <w:i/>
        </w:rPr>
        <w:t xml:space="preserve">EvesDiagnostic </w:t>
      </w:r>
      <w:r w:rsidRPr="00A71310">
        <w:t>ar bibliotēkas nosaukumu.</w:t>
      </w:r>
    </w:p>
    <w:p w14:paraId="4129AE52" w14:textId="77777777" w:rsidR="002B20EC" w:rsidRDefault="002B20EC" w:rsidP="007A6706"/>
    <w:p w14:paraId="579CEFFC" w14:textId="77777777" w:rsidR="007A6706" w:rsidRPr="00A71310" w:rsidRDefault="007A6706" w:rsidP="007A6706">
      <w:r w:rsidRPr="00A71310">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7A6706" w:rsidRPr="00A71310" w14:paraId="7F11FFD3" w14:textId="77777777" w:rsidTr="007A6706">
        <w:tc>
          <w:tcPr>
            <w:tcW w:w="1800" w:type="dxa"/>
            <w:tcBorders>
              <w:bottom w:val="single" w:sz="6" w:space="0" w:color="000000"/>
              <w:right w:val="single" w:sz="6" w:space="0" w:color="000000"/>
            </w:tcBorders>
            <w:shd w:val="clear" w:color="auto" w:fill="auto"/>
            <w:vAlign w:val="center"/>
          </w:tcPr>
          <w:p w14:paraId="3AAF79D4" w14:textId="77777777" w:rsidR="007A6706" w:rsidRPr="00A71310" w:rsidRDefault="007A6706" w:rsidP="007A6706">
            <w:pPr>
              <w:pStyle w:val="Bold"/>
            </w:pPr>
            <w:r w:rsidRPr="00A71310">
              <w:t>Nosaukums</w:t>
            </w:r>
          </w:p>
        </w:tc>
        <w:tc>
          <w:tcPr>
            <w:tcW w:w="7981" w:type="dxa"/>
            <w:tcBorders>
              <w:bottom w:val="single" w:sz="6" w:space="0" w:color="000000"/>
            </w:tcBorders>
            <w:shd w:val="clear" w:color="auto" w:fill="auto"/>
            <w:vAlign w:val="center"/>
          </w:tcPr>
          <w:p w14:paraId="78E18757" w14:textId="77777777" w:rsidR="007A6706" w:rsidRPr="00A71310" w:rsidRDefault="007A6706" w:rsidP="007A6706">
            <w:pPr>
              <w:pStyle w:val="Bold"/>
            </w:pPr>
            <w:r w:rsidRPr="00A71310">
              <w:t>Apraksts</w:t>
            </w:r>
          </w:p>
        </w:tc>
      </w:tr>
      <w:tr w:rsidR="007A6706" w:rsidRPr="00A71310" w14:paraId="1F37ECB5" w14:textId="77777777" w:rsidTr="007A6706">
        <w:tc>
          <w:tcPr>
            <w:tcW w:w="1800" w:type="dxa"/>
            <w:tcBorders>
              <w:top w:val="single" w:sz="6" w:space="0" w:color="000000"/>
              <w:left w:val="nil"/>
              <w:bottom w:val="single" w:sz="4" w:space="0" w:color="auto"/>
              <w:right w:val="single" w:sz="4" w:space="0" w:color="auto"/>
              <w:tl2br w:val="nil"/>
              <w:tr2bl w:val="nil"/>
            </w:tcBorders>
            <w:shd w:val="clear" w:color="auto" w:fill="auto"/>
          </w:tcPr>
          <w:p w14:paraId="70903F28" w14:textId="77777777" w:rsidR="007A6706" w:rsidRPr="00A71310" w:rsidRDefault="007A6706" w:rsidP="007A6706">
            <w:pPr>
              <w:pStyle w:val="Tablebody"/>
            </w:pPr>
            <w:r w:rsidRPr="00A71310">
              <w:t>sourceName</w:t>
            </w:r>
          </w:p>
        </w:tc>
        <w:tc>
          <w:tcPr>
            <w:tcW w:w="7981" w:type="dxa"/>
            <w:tcBorders>
              <w:top w:val="single" w:sz="6" w:space="0" w:color="000000"/>
              <w:left w:val="single" w:sz="4" w:space="0" w:color="auto"/>
              <w:bottom w:val="single" w:sz="4" w:space="0" w:color="auto"/>
              <w:right w:val="nil"/>
              <w:tl2br w:val="nil"/>
              <w:tr2bl w:val="nil"/>
            </w:tcBorders>
            <w:shd w:val="clear" w:color="auto" w:fill="auto"/>
          </w:tcPr>
          <w:p w14:paraId="68D3C4F5" w14:textId="77777777" w:rsidR="007A6706" w:rsidRPr="00A71310" w:rsidRDefault="007A6706" w:rsidP="007A6706">
            <w:pPr>
              <w:pStyle w:val="Tablebody"/>
            </w:pPr>
            <w:r w:rsidRPr="00A71310">
              <w:t>bibliotēkas nosaukums</w:t>
            </w:r>
          </w:p>
        </w:tc>
      </w:tr>
    </w:tbl>
    <w:p w14:paraId="3F809F57" w14:textId="77777777" w:rsidR="007A6706" w:rsidRPr="00A71310" w:rsidRDefault="007A6706" w:rsidP="007A6706">
      <w:pPr>
        <w:pStyle w:val="Heading3"/>
      </w:pPr>
      <w:bookmarkStart w:id="170" w:name="_Toc329945035"/>
      <w:bookmarkStart w:id="171" w:name="_Toc380756836"/>
      <w:r w:rsidRPr="00A71310">
        <w:t>Metodes</w:t>
      </w:r>
      <w:bookmarkEnd w:id="170"/>
      <w:bookmarkEnd w:id="171"/>
    </w:p>
    <w:p w14:paraId="446DA04D" w14:textId="77777777" w:rsidR="007A6706" w:rsidRPr="00A71310" w:rsidRDefault="007A6706" w:rsidP="007A6706">
      <w:pPr>
        <w:pStyle w:val="Heading4"/>
      </w:pPr>
      <w:bookmarkStart w:id="172" w:name="_Toc329945036"/>
      <w:bookmarkStart w:id="173" w:name="_Toc380756837"/>
      <w:r w:rsidRPr="00A71310">
        <w:t>Metode „WriteAudit”</w:t>
      </w:r>
      <w:bookmarkEnd w:id="172"/>
      <w:bookmarkEnd w:id="173"/>
      <w:r w:rsidRPr="00A71310">
        <w:t xml:space="preserve"> </w:t>
      </w:r>
    </w:p>
    <w:p w14:paraId="3CAB7FB1" w14:textId="77777777" w:rsidR="007A6706" w:rsidRPr="00A71310" w:rsidRDefault="007A6706" w:rsidP="007A6706">
      <w:r w:rsidRPr="00A71310">
        <w:t>Metodes apraksts:</w:t>
      </w:r>
    </w:p>
    <w:p w14:paraId="1A4E7B5A" w14:textId="77777777" w:rsidR="007A6706" w:rsidRPr="00A71310" w:rsidRDefault="007A6706" w:rsidP="007A6706">
      <w:pPr>
        <w:pStyle w:val="CodeBlockChar"/>
        <w:rPr>
          <w:color w:val="0000FF"/>
          <w:lang w:val="lv-LV" w:eastAsia="ru-RU"/>
        </w:rPr>
      </w:pPr>
      <w:r w:rsidRPr="00A71310">
        <w:rPr>
          <w:color w:val="0000FF"/>
          <w:lang w:val="lv-LV" w:eastAsia="ru-RU"/>
        </w:rPr>
        <w:t xml:space="preserve">        public void WriteAudit(string actionType, string reason, int eventId, string message)</w:t>
      </w:r>
    </w:p>
    <w:p w14:paraId="4FDEDB33" w14:textId="77777777" w:rsidR="007A6706" w:rsidRPr="00A71310" w:rsidRDefault="007A6706" w:rsidP="007A6706">
      <w:r w:rsidRPr="00A71310">
        <w:t>Metode kas raksta auditu.</w:t>
      </w:r>
    </w:p>
    <w:p w14:paraId="338C1383" w14:textId="77777777" w:rsidR="007A6706" w:rsidRPr="00A71310" w:rsidRDefault="007A6706" w:rsidP="007A6706">
      <w:r w:rsidRPr="00A71310">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7A6706" w:rsidRPr="00A71310" w14:paraId="3D469F10" w14:textId="77777777" w:rsidTr="007A6706">
        <w:tc>
          <w:tcPr>
            <w:tcW w:w="1800" w:type="dxa"/>
            <w:tcBorders>
              <w:bottom w:val="single" w:sz="6" w:space="0" w:color="000000"/>
              <w:right w:val="single" w:sz="6" w:space="0" w:color="000000"/>
            </w:tcBorders>
            <w:shd w:val="clear" w:color="auto" w:fill="auto"/>
            <w:vAlign w:val="center"/>
          </w:tcPr>
          <w:p w14:paraId="1FD55638" w14:textId="77777777" w:rsidR="007A6706" w:rsidRPr="00A71310" w:rsidRDefault="007A6706" w:rsidP="007A6706">
            <w:pPr>
              <w:pStyle w:val="Bold"/>
            </w:pPr>
            <w:r w:rsidRPr="00A71310">
              <w:t>Nosaukums</w:t>
            </w:r>
          </w:p>
        </w:tc>
        <w:tc>
          <w:tcPr>
            <w:tcW w:w="7981" w:type="dxa"/>
            <w:tcBorders>
              <w:bottom w:val="single" w:sz="6" w:space="0" w:color="000000"/>
            </w:tcBorders>
            <w:shd w:val="clear" w:color="auto" w:fill="auto"/>
            <w:vAlign w:val="center"/>
          </w:tcPr>
          <w:p w14:paraId="56595CB6" w14:textId="77777777" w:rsidR="007A6706" w:rsidRPr="00A71310" w:rsidRDefault="007A6706" w:rsidP="007A6706">
            <w:pPr>
              <w:pStyle w:val="Bold"/>
            </w:pPr>
            <w:r w:rsidRPr="00A71310">
              <w:t>Apraksts</w:t>
            </w:r>
          </w:p>
        </w:tc>
      </w:tr>
      <w:tr w:rsidR="007A6706" w:rsidRPr="00A71310" w14:paraId="45D84317" w14:textId="77777777" w:rsidTr="007A6706">
        <w:tc>
          <w:tcPr>
            <w:tcW w:w="1800" w:type="dxa"/>
            <w:tcBorders>
              <w:top w:val="single" w:sz="6" w:space="0" w:color="000000"/>
              <w:left w:val="nil"/>
              <w:bottom w:val="nil"/>
              <w:right w:val="single" w:sz="4" w:space="0" w:color="auto"/>
              <w:tl2br w:val="nil"/>
              <w:tr2bl w:val="nil"/>
            </w:tcBorders>
            <w:shd w:val="clear" w:color="auto" w:fill="auto"/>
          </w:tcPr>
          <w:p w14:paraId="595106B2" w14:textId="77777777" w:rsidR="007A6706" w:rsidRPr="00A71310" w:rsidRDefault="007A6706" w:rsidP="007A6706">
            <w:pPr>
              <w:pStyle w:val="Tablebody"/>
            </w:pPr>
            <w:r w:rsidRPr="00A71310">
              <w:t>actionType</w:t>
            </w:r>
          </w:p>
        </w:tc>
        <w:tc>
          <w:tcPr>
            <w:tcW w:w="7981" w:type="dxa"/>
            <w:tcBorders>
              <w:top w:val="single" w:sz="6" w:space="0" w:color="000000"/>
              <w:left w:val="single" w:sz="4" w:space="0" w:color="auto"/>
              <w:bottom w:val="nil"/>
              <w:right w:val="nil"/>
              <w:tl2br w:val="nil"/>
              <w:tr2bl w:val="nil"/>
            </w:tcBorders>
            <w:shd w:val="clear" w:color="auto" w:fill="auto"/>
          </w:tcPr>
          <w:p w14:paraId="147ACB5C" w14:textId="77777777" w:rsidR="007A6706" w:rsidRPr="00A71310" w:rsidRDefault="007A6706" w:rsidP="007A6706">
            <w:pPr>
              <w:pStyle w:val="Tablebody"/>
            </w:pPr>
            <w:r w:rsidRPr="00A71310">
              <w:t>Darbības veids (klasifikatora OID - 1.3.6.1.4.1.38760.2.15)</w:t>
            </w:r>
          </w:p>
        </w:tc>
      </w:tr>
      <w:tr w:rsidR="007A6706" w:rsidRPr="00A71310" w14:paraId="05622A90" w14:textId="77777777" w:rsidTr="007A6706">
        <w:tc>
          <w:tcPr>
            <w:tcW w:w="1800" w:type="dxa"/>
            <w:tcBorders>
              <w:top w:val="nil"/>
              <w:left w:val="nil"/>
              <w:bottom w:val="nil"/>
              <w:right w:val="single" w:sz="4" w:space="0" w:color="auto"/>
              <w:tl2br w:val="nil"/>
              <w:tr2bl w:val="nil"/>
            </w:tcBorders>
            <w:shd w:val="clear" w:color="auto" w:fill="auto"/>
          </w:tcPr>
          <w:p w14:paraId="1492ABD0" w14:textId="77777777" w:rsidR="007A6706" w:rsidRPr="00A71310" w:rsidRDefault="007A6706" w:rsidP="007A6706">
            <w:pPr>
              <w:pStyle w:val="Tablebody"/>
            </w:pPr>
            <w:r w:rsidRPr="00A71310">
              <w:t>reason</w:t>
            </w:r>
          </w:p>
        </w:tc>
        <w:tc>
          <w:tcPr>
            <w:tcW w:w="7981" w:type="dxa"/>
            <w:tcBorders>
              <w:top w:val="nil"/>
              <w:left w:val="single" w:sz="4" w:space="0" w:color="auto"/>
              <w:bottom w:val="nil"/>
              <w:right w:val="nil"/>
              <w:tl2br w:val="nil"/>
              <w:tr2bl w:val="nil"/>
            </w:tcBorders>
            <w:shd w:val="clear" w:color="auto" w:fill="auto"/>
          </w:tcPr>
          <w:p w14:paraId="59D617F6" w14:textId="77777777" w:rsidR="007A6706" w:rsidRPr="00A71310" w:rsidRDefault="007A6706" w:rsidP="007A6706">
            <w:pPr>
              <w:pStyle w:val="Tablebody"/>
            </w:pPr>
            <w:r w:rsidRPr="00A71310">
              <w:t>Personas datu apstrādes pamatojums (klasifikatora OID - 1.3.6.1.4.1.38760.2.4)</w:t>
            </w:r>
          </w:p>
        </w:tc>
      </w:tr>
      <w:tr w:rsidR="007A6706" w:rsidRPr="00A71310" w14:paraId="3CE1D089" w14:textId="77777777" w:rsidTr="007A6706">
        <w:tc>
          <w:tcPr>
            <w:tcW w:w="1800" w:type="dxa"/>
            <w:tcBorders>
              <w:top w:val="nil"/>
              <w:left w:val="nil"/>
              <w:bottom w:val="nil"/>
              <w:right w:val="single" w:sz="4" w:space="0" w:color="auto"/>
              <w:tl2br w:val="nil"/>
              <w:tr2bl w:val="nil"/>
            </w:tcBorders>
            <w:shd w:val="clear" w:color="auto" w:fill="auto"/>
          </w:tcPr>
          <w:p w14:paraId="220782E6" w14:textId="77777777" w:rsidR="007A6706" w:rsidRPr="00A71310" w:rsidRDefault="007A6706" w:rsidP="007A6706">
            <w:pPr>
              <w:pStyle w:val="Tablebody"/>
            </w:pPr>
            <w:r w:rsidRPr="00A71310">
              <w:t>eventId</w:t>
            </w:r>
          </w:p>
        </w:tc>
        <w:tc>
          <w:tcPr>
            <w:tcW w:w="7981" w:type="dxa"/>
            <w:tcBorders>
              <w:top w:val="nil"/>
              <w:left w:val="single" w:sz="4" w:space="0" w:color="auto"/>
              <w:bottom w:val="nil"/>
              <w:right w:val="nil"/>
              <w:tl2br w:val="nil"/>
              <w:tr2bl w:val="nil"/>
            </w:tcBorders>
            <w:shd w:val="clear" w:color="auto" w:fill="auto"/>
          </w:tcPr>
          <w:p w14:paraId="153567F5" w14:textId="77777777" w:rsidR="007A6706" w:rsidRPr="00A71310" w:rsidRDefault="007A6706" w:rsidP="007A6706">
            <w:pPr>
              <w:pStyle w:val="Tablebody"/>
            </w:pPr>
            <w:r w:rsidRPr="00A71310">
              <w:t>Sistēmas stāvokļa identifikators (klasifikatora OID - 1.3.6.1.4.1.38760.2.14)</w:t>
            </w:r>
          </w:p>
        </w:tc>
      </w:tr>
      <w:tr w:rsidR="007A6706" w:rsidRPr="00A71310" w14:paraId="5412D19E" w14:textId="77777777" w:rsidTr="007A6706">
        <w:tc>
          <w:tcPr>
            <w:tcW w:w="1800" w:type="dxa"/>
            <w:tcBorders>
              <w:top w:val="nil"/>
              <w:left w:val="nil"/>
              <w:bottom w:val="single" w:sz="4" w:space="0" w:color="auto"/>
              <w:right w:val="single" w:sz="4" w:space="0" w:color="auto"/>
              <w:tl2br w:val="nil"/>
              <w:tr2bl w:val="nil"/>
            </w:tcBorders>
            <w:shd w:val="clear" w:color="auto" w:fill="auto"/>
          </w:tcPr>
          <w:p w14:paraId="3E09E9E4" w14:textId="77777777" w:rsidR="007A6706" w:rsidRPr="00A71310" w:rsidRDefault="007A6706" w:rsidP="007A6706">
            <w:pPr>
              <w:pStyle w:val="Tablebody"/>
            </w:pPr>
            <w:r w:rsidRPr="00A71310">
              <w:t>message</w:t>
            </w:r>
          </w:p>
        </w:tc>
        <w:tc>
          <w:tcPr>
            <w:tcW w:w="7981" w:type="dxa"/>
            <w:tcBorders>
              <w:top w:val="nil"/>
              <w:left w:val="single" w:sz="4" w:space="0" w:color="auto"/>
              <w:bottom w:val="single" w:sz="4" w:space="0" w:color="auto"/>
              <w:right w:val="nil"/>
              <w:tl2br w:val="nil"/>
              <w:tr2bl w:val="nil"/>
            </w:tcBorders>
            <w:shd w:val="clear" w:color="auto" w:fill="auto"/>
          </w:tcPr>
          <w:p w14:paraId="1D5EACAB" w14:textId="77777777" w:rsidR="007A6706" w:rsidRPr="00A71310" w:rsidRDefault="007A6706" w:rsidP="007A6706">
            <w:pPr>
              <w:pStyle w:val="Tablebody"/>
            </w:pPr>
            <w:r w:rsidRPr="00A71310">
              <w:t>Auditācijas ziņojums</w:t>
            </w:r>
          </w:p>
        </w:tc>
      </w:tr>
    </w:tbl>
    <w:p w14:paraId="71008EC2" w14:textId="77777777" w:rsidR="007A6706" w:rsidRPr="00A71310" w:rsidRDefault="007A6706" w:rsidP="007A6706">
      <w:r w:rsidRPr="00A71310">
        <w:t>Metodes apraksts:</w:t>
      </w:r>
    </w:p>
    <w:p w14:paraId="3D71AC0D" w14:textId="77777777" w:rsidR="007A6706" w:rsidRPr="00A71310" w:rsidRDefault="007A6706" w:rsidP="007A6706">
      <w:pPr>
        <w:pStyle w:val="CodeBlockChar"/>
        <w:rPr>
          <w:color w:val="0000FF"/>
          <w:lang w:val="lv-LV" w:eastAsia="ru-RU"/>
        </w:rPr>
      </w:pPr>
      <w:r w:rsidRPr="00A71310">
        <w:rPr>
          <w:color w:val="0000FF"/>
          <w:lang w:val="lv-LV" w:eastAsia="ru-RU"/>
        </w:rPr>
        <w:t xml:space="preserve">        public void WriteAudit(string actionType, string reason, int eventId, string message, IDictionary&lt;string, object&gt; properties)</w:t>
      </w:r>
    </w:p>
    <w:p w14:paraId="4CE24710" w14:textId="77777777" w:rsidR="007A6706" w:rsidRPr="00A71310" w:rsidRDefault="007A6706" w:rsidP="007A6706">
      <w:r w:rsidRPr="00A71310">
        <w:t>Metode kas raksta auditu.</w:t>
      </w:r>
    </w:p>
    <w:p w14:paraId="1FCD1093" w14:textId="77777777" w:rsidR="007A6706" w:rsidRPr="00A71310" w:rsidRDefault="007A6706" w:rsidP="007A6706">
      <w:r w:rsidRPr="00A71310">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7A6706" w:rsidRPr="00A71310" w14:paraId="45B2A8E1" w14:textId="77777777" w:rsidTr="007A6706">
        <w:tc>
          <w:tcPr>
            <w:tcW w:w="1800" w:type="dxa"/>
            <w:tcBorders>
              <w:bottom w:val="single" w:sz="6" w:space="0" w:color="000000"/>
              <w:right w:val="single" w:sz="6" w:space="0" w:color="000000"/>
            </w:tcBorders>
            <w:shd w:val="clear" w:color="auto" w:fill="auto"/>
            <w:vAlign w:val="center"/>
          </w:tcPr>
          <w:p w14:paraId="19019020" w14:textId="77777777" w:rsidR="007A6706" w:rsidRPr="00A71310" w:rsidRDefault="007A6706" w:rsidP="007A6706">
            <w:pPr>
              <w:pStyle w:val="Bold"/>
            </w:pPr>
            <w:r w:rsidRPr="00A71310">
              <w:t>Nosaukums</w:t>
            </w:r>
          </w:p>
        </w:tc>
        <w:tc>
          <w:tcPr>
            <w:tcW w:w="7981" w:type="dxa"/>
            <w:tcBorders>
              <w:bottom w:val="single" w:sz="6" w:space="0" w:color="000000"/>
            </w:tcBorders>
            <w:shd w:val="clear" w:color="auto" w:fill="auto"/>
            <w:vAlign w:val="center"/>
          </w:tcPr>
          <w:p w14:paraId="6C02E25B" w14:textId="77777777" w:rsidR="007A6706" w:rsidRPr="00A71310" w:rsidRDefault="007A6706" w:rsidP="007A6706">
            <w:pPr>
              <w:pStyle w:val="Bold"/>
            </w:pPr>
            <w:r w:rsidRPr="00A71310">
              <w:t>Apraksts</w:t>
            </w:r>
          </w:p>
        </w:tc>
      </w:tr>
      <w:tr w:rsidR="007A6706" w:rsidRPr="00A71310" w14:paraId="65F178CB" w14:textId="77777777" w:rsidTr="007A6706">
        <w:tc>
          <w:tcPr>
            <w:tcW w:w="1800" w:type="dxa"/>
            <w:tcBorders>
              <w:top w:val="single" w:sz="6" w:space="0" w:color="000000"/>
              <w:left w:val="nil"/>
              <w:bottom w:val="nil"/>
              <w:right w:val="single" w:sz="4" w:space="0" w:color="auto"/>
              <w:tl2br w:val="nil"/>
              <w:tr2bl w:val="nil"/>
            </w:tcBorders>
            <w:shd w:val="clear" w:color="auto" w:fill="auto"/>
          </w:tcPr>
          <w:p w14:paraId="7205A843" w14:textId="77777777" w:rsidR="007A6706" w:rsidRPr="00A71310" w:rsidRDefault="007A6706" w:rsidP="007A6706">
            <w:pPr>
              <w:pStyle w:val="Tablebody"/>
            </w:pPr>
            <w:r w:rsidRPr="00A71310">
              <w:t>actionType</w:t>
            </w:r>
          </w:p>
        </w:tc>
        <w:tc>
          <w:tcPr>
            <w:tcW w:w="7981" w:type="dxa"/>
            <w:tcBorders>
              <w:top w:val="single" w:sz="6" w:space="0" w:color="000000"/>
              <w:left w:val="single" w:sz="4" w:space="0" w:color="auto"/>
              <w:bottom w:val="nil"/>
              <w:right w:val="nil"/>
              <w:tl2br w:val="nil"/>
              <w:tr2bl w:val="nil"/>
            </w:tcBorders>
            <w:shd w:val="clear" w:color="auto" w:fill="auto"/>
          </w:tcPr>
          <w:p w14:paraId="5E14FB17" w14:textId="77777777" w:rsidR="007A6706" w:rsidRPr="00A71310" w:rsidRDefault="007A6706" w:rsidP="007A6706">
            <w:pPr>
              <w:pStyle w:val="Tablebody"/>
            </w:pPr>
            <w:r w:rsidRPr="00A71310">
              <w:t>Darbības veids (klasifikatora OID - 1.3.6.1.4.1.38760.2.15)</w:t>
            </w:r>
          </w:p>
        </w:tc>
      </w:tr>
      <w:tr w:rsidR="007A6706" w:rsidRPr="00A71310" w14:paraId="74CFAD29" w14:textId="77777777" w:rsidTr="007A6706">
        <w:tc>
          <w:tcPr>
            <w:tcW w:w="1800" w:type="dxa"/>
            <w:tcBorders>
              <w:top w:val="nil"/>
              <w:left w:val="nil"/>
              <w:bottom w:val="nil"/>
              <w:right w:val="single" w:sz="4" w:space="0" w:color="auto"/>
              <w:tl2br w:val="nil"/>
              <w:tr2bl w:val="nil"/>
            </w:tcBorders>
            <w:shd w:val="clear" w:color="auto" w:fill="auto"/>
          </w:tcPr>
          <w:p w14:paraId="7BB402F9" w14:textId="77777777" w:rsidR="007A6706" w:rsidRPr="00A71310" w:rsidRDefault="007A6706" w:rsidP="007A6706">
            <w:pPr>
              <w:pStyle w:val="Tablebody"/>
            </w:pPr>
            <w:r w:rsidRPr="00A71310">
              <w:t>reason</w:t>
            </w:r>
          </w:p>
        </w:tc>
        <w:tc>
          <w:tcPr>
            <w:tcW w:w="7981" w:type="dxa"/>
            <w:tcBorders>
              <w:top w:val="nil"/>
              <w:left w:val="single" w:sz="4" w:space="0" w:color="auto"/>
              <w:bottom w:val="nil"/>
              <w:right w:val="nil"/>
              <w:tl2br w:val="nil"/>
              <w:tr2bl w:val="nil"/>
            </w:tcBorders>
            <w:shd w:val="clear" w:color="auto" w:fill="auto"/>
          </w:tcPr>
          <w:p w14:paraId="43E2F4A1" w14:textId="77777777" w:rsidR="007A6706" w:rsidRPr="00A71310" w:rsidRDefault="007A6706" w:rsidP="007A6706">
            <w:pPr>
              <w:pStyle w:val="Tablebody"/>
            </w:pPr>
            <w:r w:rsidRPr="00A71310">
              <w:t>Personas datu apstrādes pamatojums (klasifikatora OID - 1.3.6.1.4.1.38760.2.4)</w:t>
            </w:r>
          </w:p>
        </w:tc>
      </w:tr>
      <w:tr w:rsidR="007A6706" w:rsidRPr="00A71310" w14:paraId="4E2EFB63" w14:textId="77777777" w:rsidTr="007A6706">
        <w:tc>
          <w:tcPr>
            <w:tcW w:w="1800" w:type="dxa"/>
            <w:tcBorders>
              <w:top w:val="nil"/>
              <w:left w:val="nil"/>
              <w:bottom w:val="nil"/>
              <w:right w:val="single" w:sz="4" w:space="0" w:color="auto"/>
              <w:tl2br w:val="nil"/>
              <w:tr2bl w:val="nil"/>
            </w:tcBorders>
            <w:shd w:val="clear" w:color="auto" w:fill="auto"/>
          </w:tcPr>
          <w:p w14:paraId="5E32F494" w14:textId="77777777" w:rsidR="007A6706" w:rsidRPr="00A71310" w:rsidRDefault="007A6706" w:rsidP="007A6706">
            <w:pPr>
              <w:pStyle w:val="Tablebody"/>
            </w:pPr>
            <w:r w:rsidRPr="00A71310">
              <w:t>eventId</w:t>
            </w:r>
          </w:p>
        </w:tc>
        <w:tc>
          <w:tcPr>
            <w:tcW w:w="7981" w:type="dxa"/>
            <w:tcBorders>
              <w:top w:val="nil"/>
              <w:left w:val="single" w:sz="4" w:space="0" w:color="auto"/>
              <w:bottom w:val="nil"/>
              <w:right w:val="nil"/>
              <w:tl2br w:val="nil"/>
              <w:tr2bl w:val="nil"/>
            </w:tcBorders>
            <w:shd w:val="clear" w:color="auto" w:fill="auto"/>
          </w:tcPr>
          <w:p w14:paraId="63DDC72D" w14:textId="77777777" w:rsidR="007A6706" w:rsidRPr="00A71310" w:rsidRDefault="007A6706" w:rsidP="007A6706">
            <w:pPr>
              <w:pStyle w:val="Tablebody"/>
            </w:pPr>
            <w:r w:rsidRPr="00A71310">
              <w:t>Sistēmas stāvokļa identifikators (klasifikatora OID - 1.3.6.1.4.1.38760.2.14)</w:t>
            </w:r>
          </w:p>
        </w:tc>
      </w:tr>
      <w:tr w:rsidR="007A6706" w:rsidRPr="00A71310" w14:paraId="286E5D08" w14:textId="77777777" w:rsidTr="007A6706">
        <w:tc>
          <w:tcPr>
            <w:tcW w:w="1800" w:type="dxa"/>
            <w:tcBorders>
              <w:top w:val="nil"/>
              <w:left w:val="nil"/>
              <w:bottom w:val="nil"/>
              <w:right w:val="single" w:sz="4" w:space="0" w:color="auto"/>
              <w:tl2br w:val="nil"/>
              <w:tr2bl w:val="nil"/>
            </w:tcBorders>
            <w:shd w:val="clear" w:color="auto" w:fill="auto"/>
          </w:tcPr>
          <w:p w14:paraId="7B6EF055" w14:textId="77777777" w:rsidR="007A6706" w:rsidRPr="00A71310" w:rsidRDefault="007A6706" w:rsidP="007A6706">
            <w:pPr>
              <w:pStyle w:val="Tablebody"/>
            </w:pPr>
            <w:r w:rsidRPr="00A71310">
              <w:t>message</w:t>
            </w:r>
          </w:p>
        </w:tc>
        <w:tc>
          <w:tcPr>
            <w:tcW w:w="7981" w:type="dxa"/>
            <w:tcBorders>
              <w:top w:val="nil"/>
              <w:left w:val="single" w:sz="4" w:space="0" w:color="auto"/>
              <w:bottom w:val="nil"/>
              <w:right w:val="nil"/>
              <w:tl2br w:val="nil"/>
              <w:tr2bl w:val="nil"/>
            </w:tcBorders>
            <w:shd w:val="clear" w:color="auto" w:fill="auto"/>
          </w:tcPr>
          <w:p w14:paraId="6A06F83E" w14:textId="77777777" w:rsidR="007A6706" w:rsidRPr="00A71310" w:rsidRDefault="007A6706" w:rsidP="007A6706">
            <w:pPr>
              <w:pStyle w:val="Tablebody"/>
            </w:pPr>
            <w:r w:rsidRPr="00A71310">
              <w:t>Auditācijas ziņojums</w:t>
            </w:r>
          </w:p>
        </w:tc>
      </w:tr>
      <w:tr w:rsidR="007A6706" w:rsidRPr="00A71310" w14:paraId="7A1CA9D2" w14:textId="77777777" w:rsidTr="007A6706">
        <w:tc>
          <w:tcPr>
            <w:tcW w:w="1800" w:type="dxa"/>
            <w:tcBorders>
              <w:top w:val="nil"/>
              <w:left w:val="nil"/>
              <w:bottom w:val="single" w:sz="4" w:space="0" w:color="auto"/>
              <w:right w:val="single" w:sz="4" w:space="0" w:color="auto"/>
              <w:tl2br w:val="nil"/>
              <w:tr2bl w:val="nil"/>
            </w:tcBorders>
            <w:shd w:val="clear" w:color="auto" w:fill="auto"/>
          </w:tcPr>
          <w:p w14:paraId="2CF3D513" w14:textId="77777777" w:rsidR="007A6706" w:rsidRPr="00A71310" w:rsidRDefault="007A6706" w:rsidP="007A6706">
            <w:pPr>
              <w:pStyle w:val="Tablebody"/>
            </w:pPr>
            <w:r w:rsidRPr="00A71310">
              <w:t>properties</w:t>
            </w:r>
          </w:p>
        </w:tc>
        <w:tc>
          <w:tcPr>
            <w:tcW w:w="7981" w:type="dxa"/>
            <w:tcBorders>
              <w:top w:val="nil"/>
              <w:left w:val="single" w:sz="4" w:space="0" w:color="auto"/>
              <w:bottom w:val="single" w:sz="4" w:space="0" w:color="auto"/>
              <w:right w:val="nil"/>
              <w:tl2br w:val="nil"/>
              <w:tr2bl w:val="nil"/>
            </w:tcBorders>
            <w:shd w:val="clear" w:color="auto" w:fill="auto"/>
          </w:tcPr>
          <w:p w14:paraId="2141F33A" w14:textId="77777777" w:rsidR="007A6706" w:rsidRPr="00A71310" w:rsidRDefault="007A6706" w:rsidP="007A6706">
            <w:pPr>
              <w:pStyle w:val="Tablebody"/>
            </w:pPr>
            <w:r w:rsidRPr="00A71310">
              <w:t>Papildus īpašības</w:t>
            </w:r>
          </w:p>
        </w:tc>
      </w:tr>
    </w:tbl>
    <w:p w14:paraId="38ABCE82" w14:textId="77777777" w:rsidR="007A6706" w:rsidRPr="00A71310" w:rsidRDefault="007A6706" w:rsidP="007A6706">
      <w:pPr>
        <w:pStyle w:val="Heading3"/>
      </w:pPr>
      <w:bookmarkStart w:id="174" w:name="_Ref329681390"/>
      <w:bookmarkStart w:id="175" w:name="_Toc329945037"/>
      <w:bookmarkStart w:id="176" w:name="_Toc380756838"/>
      <w:r w:rsidRPr="00A71310">
        <w:t>Auditācijas papildus īpašību „properties” aizpildīšana</w:t>
      </w:r>
      <w:bookmarkEnd w:id="174"/>
      <w:bookmarkEnd w:id="175"/>
      <w:bookmarkEnd w:id="176"/>
    </w:p>
    <w:p w14:paraId="321E1663" w14:textId="77777777" w:rsidR="007A6706" w:rsidRPr="00A71310" w:rsidRDefault="007A6706" w:rsidP="007A6706">
      <w:r w:rsidRPr="00A71310">
        <w:t xml:space="preserve">Papildus īpašības ir </w:t>
      </w:r>
      <w:r w:rsidRPr="00A71310">
        <w:rPr>
          <w:i/>
        </w:rPr>
        <w:t>KeyValuePair&lt;string, object&gt;</w:t>
      </w:r>
      <w:r w:rsidRPr="00A71310">
        <w:t xml:space="preserve"> parametrs, kur </w:t>
      </w:r>
      <w:r w:rsidRPr="00A71310">
        <w:rPr>
          <w:i/>
        </w:rPr>
        <w:t xml:space="preserve">string </w:t>
      </w:r>
      <w:r w:rsidRPr="00A71310">
        <w:t xml:space="preserve">ir auditācijas ieraksta atslēga, kas ir reģistrēta datu bāze, bet </w:t>
      </w:r>
      <w:r w:rsidRPr="00A71310">
        <w:rPr>
          <w:i/>
        </w:rPr>
        <w:t xml:space="preserve">object </w:t>
      </w:r>
      <w:r w:rsidRPr="00A71310">
        <w:t>ir:</w:t>
      </w:r>
    </w:p>
    <w:p w14:paraId="474DA08B" w14:textId="77777777" w:rsidR="007A6706" w:rsidRPr="00A71310" w:rsidRDefault="007A6706" w:rsidP="007A6706">
      <w:pPr>
        <w:pStyle w:val="ListBullet"/>
      </w:pPr>
      <w:r w:rsidRPr="00A71310">
        <w:rPr>
          <w:i/>
        </w:rPr>
        <w:t xml:space="preserve">String </w:t>
      </w:r>
      <w:r w:rsidRPr="00A71310">
        <w:t>parametrs – parametrs, kas satur atslēgas vērtību;</w:t>
      </w:r>
    </w:p>
    <w:p w14:paraId="0814C067" w14:textId="77777777" w:rsidR="007A6706" w:rsidRPr="00A71310" w:rsidRDefault="007A6706" w:rsidP="007A6706">
      <w:pPr>
        <w:pStyle w:val="ListBullet"/>
      </w:pPr>
      <w:r w:rsidRPr="00A71310">
        <w:rPr>
          <w:i/>
        </w:rPr>
        <w:t>ExtendedPropertiesValueStructure</w:t>
      </w:r>
      <w:r w:rsidRPr="00A71310">
        <w:t xml:space="preserve"> struktūra – struktūra, kas satur atslēgas vērtību. Struktūra sastāv no </w:t>
      </w:r>
      <w:r w:rsidRPr="00A71310">
        <w:rPr>
          <w:i/>
        </w:rPr>
        <w:t>Value</w:t>
      </w:r>
      <w:r w:rsidRPr="00A71310">
        <w:t xml:space="preserve"> parametra un </w:t>
      </w:r>
      <w:r w:rsidRPr="00A71310">
        <w:rPr>
          <w:i/>
        </w:rPr>
        <w:t>OID</w:t>
      </w:r>
      <w:r w:rsidRPr="00A71310">
        <w:t xml:space="preserve"> parametra. </w:t>
      </w:r>
      <w:r w:rsidRPr="00A71310">
        <w:rPr>
          <w:i/>
        </w:rPr>
        <w:t xml:space="preserve">Value </w:t>
      </w:r>
      <w:r w:rsidRPr="00A71310">
        <w:t xml:space="preserve">ir atslēgas konkrēta vērtība, bet </w:t>
      </w:r>
      <w:r w:rsidRPr="00A71310">
        <w:rPr>
          <w:i/>
        </w:rPr>
        <w:t xml:space="preserve">OID </w:t>
      </w:r>
      <w:r w:rsidRPr="00A71310">
        <w:t>ir atslēgas HL7 klasifikatora identifikators.</w:t>
      </w:r>
    </w:p>
    <w:p w14:paraId="0B811CBD" w14:textId="578C67E3" w:rsidR="007A6706" w:rsidRPr="00A71310" w:rsidRDefault="007A6706" w:rsidP="007A6706">
      <w:pPr>
        <w:pStyle w:val="ListBullet"/>
      </w:pPr>
      <w:r w:rsidRPr="00A71310">
        <w:rPr>
          <w:i/>
        </w:rPr>
        <w:t>LVAU_MT000004UV01SubjectStructure</w:t>
      </w:r>
      <w:r w:rsidRPr="00A71310">
        <w:t xml:space="preserve"> struktūra – struktūra HL7 shēmas aizpildīšanai. Izmantojot šo struktūru atslēga var būt jebkura teksta rinda. Atslēgu atbilstība HL7 shēmas elementiem tiek definēta </w:t>
      </w:r>
      <w:r w:rsidRPr="00A71310">
        <w:fldChar w:fldCharType="begin"/>
      </w:r>
      <w:r w:rsidRPr="00A71310">
        <w:instrText xml:space="preserve"> REF _Ref329620490 \h </w:instrText>
      </w:r>
      <w:r w:rsidRPr="00A71310">
        <w:fldChar w:fldCharType="separate"/>
      </w:r>
      <w:r w:rsidR="005335C9" w:rsidRPr="00A71310">
        <w:t>1</w:t>
      </w:r>
      <w:r w:rsidRPr="00A71310">
        <w:fldChar w:fldCharType="end"/>
      </w:r>
      <w:r w:rsidRPr="00A71310">
        <w:t>.tabulā.</w:t>
      </w:r>
    </w:p>
    <w:p w14:paraId="2E218999" w14:textId="77777777" w:rsidR="005335C9" w:rsidRDefault="005335C9">
      <w:pPr>
        <w:spacing w:before="0" w:after="200" w:line="276" w:lineRule="auto"/>
        <w:jc w:val="left"/>
        <w:rPr>
          <w:rFonts w:eastAsia="Batang" w:cs="Times New Roman"/>
          <w:b/>
          <w:bCs/>
          <w:sz w:val="20"/>
          <w:szCs w:val="20"/>
        </w:rPr>
      </w:pPr>
      <w:r>
        <w:br w:type="page"/>
      </w:r>
    </w:p>
    <w:p w14:paraId="73382D90" w14:textId="407A47CE" w:rsidR="007A6706" w:rsidRPr="00A71310" w:rsidRDefault="007A6706" w:rsidP="007A6706">
      <w:pPr>
        <w:pStyle w:val="Tablenumber"/>
        <w:rPr>
          <w:noProof w:val="0"/>
        </w:rPr>
      </w:pPr>
      <w:r w:rsidRPr="00A71310">
        <w:rPr>
          <w:noProof w:val="0"/>
        </w:rPr>
        <w:fldChar w:fldCharType="begin"/>
      </w:r>
      <w:r w:rsidRPr="00A71310">
        <w:rPr>
          <w:noProof w:val="0"/>
        </w:rPr>
        <w:instrText xml:space="preserve"> SEQ Tabula \* ARABIC </w:instrText>
      </w:r>
      <w:r w:rsidRPr="00A71310">
        <w:rPr>
          <w:noProof w:val="0"/>
        </w:rPr>
        <w:fldChar w:fldCharType="separate"/>
      </w:r>
      <w:bookmarkStart w:id="177" w:name="_Ref329620490"/>
      <w:r w:rsidR="005335C9">
        <w:t>1</w:t>
      </w:r>
      <w:bookmarkEnd w:id="177"/>
      <w:r w:rsidRPr="00A71310">
        <w:rPr>
          <w:noProof w:val="0"/>
        </w:rPr>
        <w:fldChar w:fldCharType="end"/>
      </w:r>
      <w:r w:rsidRPr="00A71310">
        <w:rPr>
          <w:noProof w:val="0"/>
        </w:rPr>
        <w:t>.tabula</w:t>
      </w:r>
    </w:p>
    <w:p w14:paraId="4D38E246" w14:textId="77777777" w:rsidR="007A6706" w:rsidRPr="00A71310" w:rsidRDefault="007A6706" w:rsidP="007A6706">
      <w:pPr>
        <w:pStyle w:val="Tabletitle"/>
      </w:pPr>
      <w:r w:rsidRPr="00A71310">
        <w:t>Atslēgu atbilstība HL7 shēmas elementiem</w:t>
      </w:r>
    </w:p>
    <w:tbl>
      <w:tblPr>
        <w:tblW w:w="5000" w:type="pct"/>
        <w:tblBorders>
          <w:top w:val="single" w:sz="12" w:space="0" w:color="000000"/>
          <w:bottom w:val="single" w:sz="12" w:space="0" w:color="000000"/>
        </w:tblBorders>
        <w:tblLayout w:type="fixed"/>
        <w:tblLook w:val="01E0" w:firstRow="1" w:lastRow="1" w:firstColumn="1" w:lastColumn="1" w:noHBand="0" w:noVBand="0"/>
      </w:tblPr>
      <w:tblGrid>
        <w:gridCol w:w="3085"/>
        <w:gridCol w:w="2427"/>
        <w:gridCol w:w="4342"/>
      </w:tblGrid>
      <w:tr w:rsidR="007A6706" w:rsidRPr="00A71310" w14:paraId="06EC7252" w14:textId="77777777" w:rsidTr="005335C9">
        <w:trPr>
          <w:tblHeader/>
        </w:trPr>
        <w:tc>
          <w:tcPr>
            <w:tcW w:w="1565" w:type="pct"/>
            <w:tcBorders>
              <w:bottom w:val="single" w:sz="6" w:space="0" w:color="000000"/>
              <w:right w:val="single" w:sz="6" w:space="0" w:color="000000"/>
            </w:tcBorders>
            <w:shd w:val="clear" w:color="auto" w:fill="auto"/>
            <w:vAlign w:val="center"/>
          </w:tcPr>
          <w:p w14:paraId="1A4D861A" w14:textId="77777777" w:rsidR="007A6706" w:rsidRPr="00A71310" w:rsidRDefault="007A6706" w:rsidP="007A6706">
            <w:pPr>
              <w:pStyle w:val="Bold"/>
            </w:pPr>
            <w:r w:rsidRPr="00A71310">
              <w:t>HL7 elements</w:t>
            </w:r>
          </w:p>
        </w:tc>
        <w:tc>
          <w:tcPr>
            <w:tcW w:w="1231" w:type="pct"/>
            <w:tcBorders>
              <w:top w:val="single" w:sz="12" w:space="0" w:color="000000"/>
              <w:bottom w:val="single" w:sz="6" w:space="0" w:color="000000"/>
              <w:right w:val="single" w:sz="4" w:space="0" w:color="auto"/>
            </w:tcBorders>
          </w:tcPr>
          <w:p w14:paraId="2B1E51CA" w14:textId="77777777" w:rsidR="007A6706" w:rsidRPr="00A71310" w:rsidRDefault="007A6706" w:rsidP="007A6706">
            <w:pPr>
              <w:pStyle w:val="Bold"/>
            </w:pPr>
            <w:r w:rsidRPr="00A71310">
              <w:t>Atslēga</w:t>
            </w:r>
          </w:p>
        </w:tc>
        <w:tc>
          <w:tcPr>
            <w:tcW w:w="2203" w:type="pct"/>
            <w:tcBorders>
              <w:left w:val="single" w:sz="4" w:space="0" w:color="auto"/>
              <w:bottom w:val="single" w:sz="6" w:space="0" w:color="000000"/>
            </w:tcBorders>
            <w:shd w:val="clear" w:color="auto" w:fill="auto"/>
            <w:vAlign w:val="center"/>
          </w:tcPr>
          <w:p w14:paraId="45346AA7" w14:textId="77777777" w:rsidR="007A6706" w:rsidRPr="00A71310" w:rsidRDefault="007A6706" w:rsidP="007A6706">
            <w:pPr>
              <w:pStyle w:val="Bold"/>
            </w:pPr>
            <w:r w:rsidRPr="00A71310">
              <w:t>Apraksts</w:t>
            </w:r>
          </w:p>
        </w:tc>
      </w:tr>
      <w:tr w:rsidR="007A6706" w:rsidRPr="00A71310" w14:paraId="2096A789" w14:textId="77777777" w:rsidTr="005335C9">
        <w:tc>
          <w:tcPr>
            <w:tcW w:w="1565" w:type="pct"/>
            <w:tcBorders>
              <w:top w:val="single" w:sz="6" w:space="0" w:color="000000"/>
              <w:left w:val="nil"/>
              <w:bottom w:val="nil"/>
              <w:right w:val="single" w:sz="4" w:space="0" w:color="auto"/>
              <w:tl2br w:val="nil"/>
              <w:tr2bl w:val="nil"/>
            </w:tcBorders>
            <w:shd w:val="clear" w:color="auto" w:fill="auto"/>
          </w:tcPr>
          <w:p w14:paraId="37EA6B9D" w14:textId="77777777" w:rsidR="007A6706" w:rsidRPr="00A71310" w:rsidRDefault="007A6706" w:rsidP="007A6706">
            <w:pPr>
              <w:pStyle w:val="Tablebody"/>
            </w:pPr>
            <w:r w:rsidRPr="00A71310">
              <w:t>LVAU_MT000004UV01SubjectStructure.documentReference.</w:t>
            </w:r>
          </w:p>
          <w:p w14:paraId="372F25E0" w14:textId="77777777" w:rsidR="007A6706" w:rsidRPr="00A71310" w:rsidRDefault="007A6706" w:rsidP="007A6706">
            <w:pPr>
              <w:pStyle w:val="Tablebody"/>
            </w:pPr>
            <w:r w:rsidRPr="00A71310">
              <w:t>description</w:t>
            </w:r>
          </w:p>
        </w:tc>
        <w:tc>
          <w:tcPr>
            <w:tcW w:w="1231" w:type="pct"/>
            <w:tcBorders>
              <w:top w:val="single" w:sz="6" w:space="0" w:color="000000"/>
              <w:left w:val="single" w:sz="4" w:space="0" w:color="auto"/>
              <w:bottom w:val="nil"/>
              <w:right w:val="single" w:sz="4" w:space="0" w:color="auto"/>
              <w:tl2br w:val="nil"/>
              <w:tr2bl w:val="nil"/>
            </w:tcBorders>
          </w:tcPr>
          <w:p w14:paraId="26CCD2ED" w14:textId="77777777" w:rsidR="007A6706" w:rsidRPr="00A71310" w:rsidRDefault="007A6706" w:rsidP="007A6706">
            <w:pPr>
              <w:pStyle w:val="Tablebody"/>
            </w:pPr>
            <w:r w:rsidRPr="00A71310">
              <w:t>AuditSubject_description</w:t>
            </w:r>
          </w:p>
        </w:tc>
        <w:tc>
          <w:tcPr>
            <w:tcW w:w="2203" w:type="pct"/>
            <w:tcBorders>
              <w:top w:val="single" w:sz="6" w:space="0" w:color="000000"/>
              <w:left w:val="single" w:sz="4" w:space="0" w:color="auto"/>
              <w:bottom w:val="nil"/>
              <w:right w:val="nil"/>
              <w:tl2br w:val="nil"/>
              <w:tr2bl w:val="nil"/>
            </w:tcBorders>
            <w:shd w:val="clear" w:color="auto" w:fill="auto"/>
          </w:tcPr>
          <w:p w14:paraId="1AC48BB1" w14:textId="77777777" w:rsidR="007A6706" w:rsidRPr="00A71310" w:rsidRDefault="007A6706" w:rsidP="007A6706">
            <w:pPr>
              <w:pStyle w:val="Tablebody"/>
            </w:pPr>
            <w:r w:rsidRPr="00A71310">
              <w:t>Auditācijas ieraksta kopējais apraksts. Ir jāaizpilda sekojošie lauki:</w:t>
            </w:r>
          </w:p>
          <w:p w14:paraId="012FC49F" w14:textId="77777777" w:rsidR="007A6706" w:rsidRPr="00A71310" w:rsidRDefault="007A6706" w:rsidP="007A6706">
            <w:pPr>
              <w:pStyle w:val="TableListBullet"/>
              <w:ind w:left="720" w:hanging="360"/>
              <w:contextualSpacing w:val="0"/>
              <w:rPr>
                <w:noProof w:val="0"/>
              </w:rPr>
            </w:pPr>
            <w:r w:rsidRPr="00A71310">
              <w:rPr>
                <w:noProof w:val="0"/>
              </w:rPr>
              <w:t>description – auditācijas ieraksta kopējais apraksts.</w:t>
            </w:r>
          </w:p>
        </w:tc>
      </w:tr>
      <w:tr w:rsidR="007A6706" w:rsidRPr="00A71310" w14:paraId="13E1D326" w14:textId="77777777" w:rsidTr="005335C9">
        <w:tc>
          <w:tcPr>
            <w:tcW w:w="1565" w:type="pct"/>
            <w:tcBorders>
              <w:top w:val="nil"/>
              <w:left w:val="nil"/>
              <w:bottom w:val="nil"/>
              <w:right w:val="single" w:sz="4" w:space="0" w:color="auto"/>
              <w:tl2br w:val="nil"/>
              <w:tr2bl w:val="nil"/>
            </w:tcBorders>
            <w:shd w:val="clear" w:color="auto" w:fill="auto"/>
          </w:tcPr>
          <w:p w14:paraId="4EA5E6D8" w14:textId="77777777" w:rsidR="007A6706" w:rsidRPr="00A71310" w:rsidRDefault="007A6706" w:rsidP="007A6706">
            <w:pPr>
              <w:pStyle w:val="Tablebody"/>
            </w:pPr>
            <w:r w:rsidRPr="00A71310">
              <w:t>LVAU_MT000004UV01SubjectStructure.documentReference.</w:t>
            </w:r>
          </w:p>
          <w:p w14:paraId="4D95DB06" w14:textId="77777777" w:rsidR="007A6706" w:rsidRPr="00A71310" w:rsidRDefault="007A6706" w:rsidP="007A6706">
            <w:pPr>
              <w:pStyle w:val="Tablebody"/>
            </w:pPr>
            <w:r w:rsidRPr="00A71310">
              <w:t>sourceName.id</w:t>
            </w:r>
          </w:p>
          <w:p w14:paraId="09006294" w14:textId="77777777" w:rsidR="007A6706" w:rsidRPr="00A71310" w:rsidRDefault="007A6706" w:rsidP="007A6706">
            <w:pPr>
              <w:pStyle w:val="Tablebody"/>
            </w:pPr>
          </w:p>
        </w:tc>
        <w:tc>
          <w:tcPr>
            <w:tcW w:w="1231" w:type="pct"/>
            <w:tcBorders>
              <w:top w:val="nil"/>
              <w:left w:val="single" w:sz="4" w:space="0" w:color="auto"/>
              <w:bottom w:val="nil"/>
              <w:right w:val="single" w:sz="4" w:space="0" w:color="auto"/>
              <w:tl2br w:val="nil"/>
              <w:tr2bl w:val="nil"/>
            </w:tcBorders>
          </w:tcPr>
          <w:p w14:paraId="6ED282BB" w14:textId="77777777" w:rsidR="007A6706" w:rsidRPr="00A71310" w:rsidRDefault="007A6706" w:rsidP="007A6706">
            <w:pPr>
              <w:pStyle w:val="Tablebody"/>
            </w:pPr>
            <w:r w:rsidRPr="00A71310">
              <w:t>AuditSubject_source_id</w:t>
            </w:r>
          </w:p>
        </w:tc>
        <w:tc>
          <w:tcPr>
            <w:tcW w:w="2203" w:type="pct"/>
            <w:tcBorders>
              <w:top w:val="nil"/>
              <w:left w:val="single" w:sz="4" w:space="0" w:color="auto"/>
              <w:bottom w:val="nil"/>
              <w:right w:val="nil"/>
              <w:tl2br w:val="nil"/>
              <w:tr2bl w:val="nil"/>
            </w:tcBorders>
            <w:shd w:val="clear" w:color="auto" w:fill="auto"/>
          </w:tcPr>
          <w:p w14:paraId="1CEE3E44" w14:textId="77777777" w:rsidR="007A6706" w:rsidRPr="00A71310" w:rsidRDefault="007A6706" w:rsidP="007A6706">
            <w:pPr>
              <w:pStyle w:val="Tablebody"/>
            </w:pPr>
            <w:r w:rsidRPr="00A71310">
              <w:t>Informācijas sistēma kur atrodas pamata dokuments ar kuru notiek darbība. Ir jāaizpilda sekojošie lauki:</w:t>
            </w:r>
          </w:p>
          <w:p w14:paraId="7AD773C4" w14:textId="77777777" w:rsidR="007A6706" w:rsidRPr="00A71310" w:rsidRDefault="007A6706" w:rsidP="007A6706">
            <w:pPr>
              <w:pStyle w:val="TableListBullet"/>
              <w:ind w:left="720" w:hanging="360"/>
              <w:contextualSpacing w:val="0"/>
              <w:rPr>
                <w:noProof w:val="0"/>
              </w:rPr>
            </w:pPr>
            <w:r w:rsidRPr="00A71310">
              <w:rPr>
                <w:noProof w:val="0"/>
              </w:rPr>
              <w:t>id.Extension – informācijas sistēma kur atrodas pamata dokuments ar kuru notiek darbība;</w:t>
            </w:r>
          </w:p>
          <w:p w14:paraId="368127D4" w14:textId="77777777" w:rsidR="007A6706" w:rsidRPr="00A71310" w:rsidRDefault="007A6706" w:rsidP="007A6706">
            <w:pPr>
              <w:pStyle w:val="TableListBullet"/>
              <w:ind w:left="720" w:hanging="360"/>
              <w:contextualSpacing w:val="0"/>
              <w:rPr>
                <w:noProof w:val="0"/>
              </w:rPr>
            </w:pPr>
            <w:r w:rsidRPr="00A71310">
              <w:rPr>
                <w:noProof w:val="0"/>
              </w:rPr>
              <w:t>id.Root – OID – 1.3.6.1.4.1.38760.2.3.</w:t>
            </w:r>
          </w:p>
        </w:tc>
      </w:tr>
      <w:tr w:rsidR="007A6706" w:rsidRPr="00A71310" w14:paraId="04D813EA" w14:textId="77777777" w:rsidTr="005335C9">
        <w:tc>
          <w:tcPr>
            <w:tcW w:w="1565" w:type="pct"/>
            <w:tcBorders>
              <w:top w:val="nil"/>
              <w:left w:val="nil"/>
              <w:bottom w:val="nil"/>
              <w:right w:val="single" w:sz="4" w:space="0" w:color="auto"/>
              <w:tl2br w:val="nil"/>
              <w:tr2bl w:val="nil"/>
            </w:tcBorders>
            <w:shd w:val="clear" w:color="auto" w:fill="auto"/>
          </w:tcPr>
          <w:p w14:paraId="596E1831" w14:textId="77777777" w:rsidR="007A6706" w:rsidRPr="00A71310" w:rsidRDefault="007A6706" w:rsidP="007A6706">
            <w:pPr>
              <w:pStyle w:val="Tablebody"/>
            </w:pPr>
            <w:r w:rsidRPr="00A71310">
              <w:t>LVAU_MT000004UV01SubjectStructure.documentReference.</w:t>
            </w:r>
          </w:p>
          <w:p w14:paraId="6FA30343" w14:textId="77777777" w:rsidR="007A6706" w:rsidRPr="00A71310" w:rsidRDefault="007A6706" w:rsidP="007A6706">
            <w:pPr>
              <w:pStyle w:val="Tablebody"/>
            </w:pPr>
            <w:r w:rsidRPr="00A71310">
              <w:t>documentId</w:t>
            </w:r>
          </w:p>
        </w:tc>
        <w:tc>
          <w:tcPr>
            <w:tcW w:w="1231" w:type="pct"/>
            <w:tcBorders>
              <w:top w:val="nil"/>
              <w:left w:val="single" w:sz="4" w:space="0" w:color="auto"/>
              <w:bottom w:val="nil"/>
              <w:right w:val="single" w:sz="4" w:space="0" w:color="auto"/>
              <w:tl2br w:val="nil"/>
              <w:tr2bl w:val="nil"/>
            </w:tcBorders>
          </w:tcPr>
          <w:p w14:paraId="5BC11E05" w14:textId="77777777" w:rsidR="007A6706" w:rsidRPr="00A71310" w:rsidRDefault="007A6706" w:rsidP="007A6706">
            <w:pPr>
              <w:pStyle w:val="Tablebody"/>
            </w:pPr>
            <w:r w:rsidRPr="00A71310">
              <w:t>AuditSubject_document_id</w:t>
            </w:r>
          </w:p>
        </w:tc>
        <w:tc>
          <w:tcPr>
            <w:tcW w:w="2203" w:type="pct"/>
            <w:tcBorders>
              <w:top w:val="nil"/>
              <w:left w:val="single" w:sz="4" w:space="0" w:color="auto"/>
              <w:bottom w:val="nil"/>
              <w:right w:val="nil"/>
              <w:tl2br w:val="nil"/>
              <w:tr2bl w:val="nil"/>
            </w:tcBorders>
            <w:shd w:val="clear" w:color="auto" w:fill="auto"/>
          </w:tcPr>
          <w:p w14:paraId="1AA98940" w14:textId="77777777" w:rsidR="007A6706" w:rsidRPr="00A71310" w:rsidRDefault="007A6706" w:rsidP="007A6706">
            <w:pPr>
              <w:pStyle w:val="Tablebody"/>
            </w:pPr>
            <w:r w:rsidRPr="00A71310">
              <w:t>Dokumenta identifikators šī informācijas sistēmā. Ir jāaizpilda sekojošie lauki:</w:t>
            </w:r>
          </w:p>
          <w:p w14:paraId="75031125" w14:textId="18E66273" w:rsidR="007A6706" w:rsidRPr="00A71310" w:rsidRDefault="007A6706" w:rsidP="007A6706">
            <w:pPr>
              <w:pStyle w:val="TableListBullet"/>
              <w:ind w:left="720" w:hanging="360"/>
              <w:contextualSpacing w:val="0"/>
              <w:rPr>
                <w:noProof w:val="0"/>
              </w:rPr>
            </w:pPr>
            <w:r w:rsidRPr="00A71310">
              <w:rPr>
                <w:noProof w:val="0"/>
              </w:rPr>
              <w:t xml:space="preserve">documentId.Extension – dokumenta identifikators </w:t>
            </w:r>
            <w:r w:rsidR="00035F37" w:rsidRPr="00A71310">
              <w:rPr>
                <w:noProof w:val="0"/>
              </w:rPr>
              <w:t xml:space="preserve">šajā </w:t>
            </w:r>
            <w:r w:rsidRPr="00A71310">
              <w:rPr>
                <w:noProof w:val="0"/>
              </w:rPr>
              <w:t>informācijas sistēmā;</w:t>
            </w:r>
          </w:p>
          <w:p w14:paraId="11B5C1CA" w14:textId="77777777" w:rsidR="007A6706" w:rsidRPr="00A71310" w:rsidRDefault="007A6706" w:rsidP="007A6706">
            <w:pPr>
              <w:pStyle w:val="TableListBullet"/>
              <w:ind w:left="720" w:hanging="360"/>
              <w:contextualSpacing w:val="0"/>
              <w:rPr>
                <w:noProof w:val="0"/>
              </w:rPr>
            </w:pPr>
            <w:r w:rsidRPr="00A71310">
              <w:rPr>
                <w:noProof w:val="0"/>
              </w:rPr>
              <w:t>documentId.Root – OID – 1.3.6.1.4.1.38760.3.4.1.</w:t>
            </w:r>
          </w:p>
        </w:tc>
      </w:tr>
      <w:tr w:rsidR="007A6706" w:rsidRPr="00A71310" w14:paraId="652CB6EA" w14:textId="77777777" w:rsidTr="005335C9">
        <w:tc>
          <w:tcPr>
            <w:tcW w:w="1565" w:type="pct"/>
            <w:tcBorders>
              <w:top w:val="nil"/>
              <w:left w:val="nil"/>
              <w:bottom w:val="nil"/>
              <w:right w:val="single" w:sz="4" w:space="0" w:color="auto"/>
              <w:tl2br w:val="nil"/>
              <w:tr2bl w:val="nil"/>
            </w:tcBorders>
            <w:shd w:val="clear" w:color="auto" w:fill="auto"/>
          </w:tcPr>
          <w:p w14:paraId="7080ADF4" w14:textId="77777777" w:rsidR="007A6706" w:rsidRPr="00A71310" w:rsidRDefault="007A6706" w:rsidP="007A6706">
            <w:pPr>
              <w:pStyle w:val="Tablebody"/>
            </w:pPr>
            <w:r w:rsidRPr="00A71310">
              <w:t>LVAU_MT000004UV01SubjectStructure.personDataAuditSubject.</w:t>
            </w:r>
          </w:p>
          <w:p w14:paraId="139E6174" w14:textId="77777777" w:rsidR="007A6706" w:rsidRPr="00A71310" w:rsidRDefault="007A6706" w:rsidP="007A6706">
            <w:pPr>
              <w:pStyle w:val="Tablebody"/>
            </w:pPr>
            <w:r w:rsidRPr="00A71310">
              <w:t>documentReference.description</w:t>
            </w:r>
          </w:p>
        </w:tc>
        <w:tc>
          <w:tcPr>
            <w:tcW w:w="1231" w:type="pct"/>
            <w:tcBorders>
              <w:top w:val="nil"/>
              <w:left w:val="single" w:sz="4" w:space="0" w:color="auto"/>
              <w:bottom w:val="nil"/>
              <w:right w:val="single" w:sz="4" w:space="0" w:color="auto"/>
              <w:tl2br w:val="nil"/>
              <w:tr2bl w:val="nil"/>
            </w:tcBorders>
          </w:tcPr>
          <w:p w14:paraId="3E0D63B3" w14:textId="77777777" w:rsidR="007A6706" w:rsidRPr="00A71310" w:rsidRDefault="007A6706" w:rsidP="007A6706">
            <w:pPr>
              <w:pStyle w:val="Tablebody"/>
            </w:pPr>
            <w:r w:rsidRPr="00A71310">
              <w:t>AuditSubject_Person_description</w:t>
            </w:r>
          </w:p>
        </w:tc>
        <w:tc>
          <w:tcPr>
            <w:tcW w:w="2203" w:type="pct"/>
            <w:tcBorders>
              <w:top w:val="nil"/>
              <w:left w:val="single" w:sz="4" w:space="0" w:color="auto"/>
              <w:bottom w:val="nil"/>
              <w:right w:val="nil"/>
              <w:tl2br w:val="nil"/>
              <w:tr2bl w:val="nil"/>
            </w:tcBorders>
            <w:shd w:val="clear" w:color="auto" w:fill="auto"/>
          </w:tcPr>
          <w:p w14:paraId="22B6AB96" w14:textId="77777777" w:rsidR="007A6706" w:rsidRPr="00A71310" w:rsidRDefault="007A6706" w:rsidP="007A6706">
            <w:pPr>
              <w:pStyle w:val="Tablebody"/>
            </w:pPr>
            <w:r w:rsidRPr="00A71310">
              <w:t>Apraksts par personu, par kuru tiek veikts audits. Ir jāaizpilda sekojošie lauki:</w:t>
            </w:r>
          </w:p>
          <w:p w14:paraId="54E16000" w14:textId="77777777" w:rsidR="007A6706" w:rsidRPr="00A71310" w:rsidRDefault="007A6706" w:rsidP="007A6706">
            <w:pPr>
              <w:pStyle w:val="Tablebody"/>
            </w:pPr>
            <w:r w:rsidRPr="00A71310">
              <w:t>description – apraksts par personu, par kuru tiek veikts audits.</w:t>
            </w:r>
          </w:p>
        </w:tc>
      </w:tr>
      <w:tr w:rsidR="007A6706" w:rsidRPr="00A71310" w14:paraId="6E0C29EB" w14:textId="77777777" w:rsidTr="005335C9">
        <w:tc>
          <w:tcPr>
            <w:tcW w:w="1565" w:type="pct"/>
            <w:tcBorders>
              <w:top w:val="nil"/>
              <w:left w:val="nil"/>
              <w:bottom w:val="nil"/>
              <w:right w:val="single" w:sz="4" w:space="0" w:color="auto"/>
              <w:tl2br w:val="nil"/>
              <w:tr2bl w:val="nil"/>
            </w:tcBorders>
            <w:shd w:val="clear" w:color="auto" w:fill="auto"/>
          </w:tcPr>
          <w:p w14:paraId="7F7223D1" w14:textId="77777777" w:rsidR="007A6706" w:rsidRPr="00A71310" w:rsidRDefault="007A6706" w:rsidP="007A6706">
            <w:pPr>
              <w:pStyle w:val="Tablebody"/>
            </w:pPr>
            <w:r w:rsidRPr="00A71310">
              <w:t>LVAU_MT000004UV01SubjectStructure.personDataAuditSubject.</w:t>
            </w:r>
          </w:p>
          <w:p w14:paraId="58D50FF2" w14:textId="77777777" w:rsidR="007A6706" w:rsidRPr="00A71310" w:rsidRDefault="007A6706" w:rsidP="007A6706">
            <w:pPr>
              <w:pStyle w:val="Tablebody"/>
            </w:pPr>
            <w:r w:rsidRPr="00A71310">
              <w:t>documentReference.sourceName.id</w:t>
            </w:r>
          </w:p>
        </w:tc>
        <w:tc>
          <w:tcPr>
            <w:tcW w:w="1231" w:type="pct"/>
            <w:tcBorders>
              <w:top w:val="nil"/>
              <w:left w:val="single" w:sz="4" w:space="0" w:color="auto"/>
              <w:bottom w:val="nil"/>
              <w:right w:val="single" w:sz="4" w:space="0" w:color="auto"/>
              <w:tl2br w:val="nil"/>
              <w:tr2bl w:val="nil"/>
            </w:tcBorders>
          </w:tcPr>
          <w:p w14:paraId="00D19D0C" w14:textId="77777777" w:rsidR="007A6706" w:rsidRPr="00A71310" w:rsidRDefault="007A6706" w:rsidP="007A6706">
            <w:pPr>
              <w:pStyle w:val="Tablebody"/>
            </w:pPr>
            <w:r w:rsidRPr="00A71310">
              <w:t>AuditSubject_Person_source_id</w:t>
            </w:r>
          </w:p>
        </w:tc>
        <w:tc>
          <w:tcPr>
            <w:tcW w:w="2203" w:type="pct"/>
            <w:tcBorders>
              <w:top w:val="nil"/>
              <w:left w:val="single" w:sz="4" w:space="0" w:color="auto"/>
              <w:bottom w:val="nil"/>
              <w:right w:val="nil"/>
              <w:tl2br w:val="nil"/>
              <w:tr2bl w:val="nil"/>
            </w:tcBorders>
            <w:shd w:val="clear" w:color="auto" w:fill="auto"/>
          </w:tcPr>
          <w:p w14:paraId="04827894" w14:textId="77777777" w:rsidR="007A6706" w:rsidRPr="00A71310" w:rsidRDefault="007A6706" w:rsidP="007A6706">
            <w:pPr>
              <w:pStyle w:val="Tablebody"/>
            </w:pPr>
            <w:r w:rsidRPr="00A71310">
              <w:t>Sistēma, kur tiek uzturēts referencejamais dokuments. Ir jāaizpilda sekojošie lauki:</w:t>
            </w:r>
          </w:p>
          <w:p w14:paraId="1C58877B" w14:textId="77777777" w:rsidR="007A6706" w:rsidRPr="00A71310" w:rsidRDefault="007A6706" w:rsidP="007A6706">
            <w:pPr>
              <w:pStyle w:val="Tablebody"/>
            </w:pPr>
            <w:r w:rsidRPr="00A71310">
              <w:t>id.Extension – sistēma, kur tiek uzturēts referencejamais dokuments;</w:t>
            </w:r>
          </w:p>
          <w:p w14:paraId="0B524420" w14:textId="77777777" w:rsidR="007A6706" w:rsidRPr="00A71310" w:rsidRDefault="007A6706" w:rsidP="007A6706">
            <w:pPr>
              <w:pStyle w:val="Tablebody"/>
            </w:pPr>
            <w:r w:rsidRPr="00A71310">
              <w:t>id.Root – OID – 1.3.6.1.4.1.38760.2.3.</w:t>
            </w:r>
          </w:p>
        </w:tc>
      </w:tr>
      <w:tr w:rsidR="007A6706" w:rsidRPr="00A71310" w14:paraId="54E846E9" w14:textId="77777777" w:rsidTr="005335C9">
        <w:tc>
          <w:tcPr>
            <w:tcW w:w="1565" w:type="pct"/>
            <w:tcBorders>
              <w:top w:val="nil"/>
              <w:left w:val="nil"/>
              <w:bottom w:val="nil"/>
              <w:right w:val="single" w:sz="4" w:space="0" w:color="auto"/>
              <w:tl2br w:val="nil"/>
              <w:tr2bl w:val="nil"/>
            </w:tcBorders>
            <w:shd w:val="clear" w:color="auto" w:fill="auto"/>
          </w:tcPr>
          <w:p w14:paraId="63B11DF5" w14:textId="77777777" w:rsidR="007A6706" w:rsidRPr="00A71310" w:rsidRDefault="007A6706" w:rsidP="007A6706">
            <w:pPr>
              <w:pStyle w:val="Tablebody"/>
            </w:pPr>
            <w:r w:rsidRPr="00A71310">
              <w:t>LVAU_MT000004UV01SubjectStructure.personDataAuditSubject.</w:t>
            </w:r>
          </w:p>
          <w:p w14:paraId="1CD732B9" w14:textId="77777777" w:rsidR="007A6706" w:rsidRPr="00A71310" w:rsidRDefault="007A6706" w:rsidP="007A6706">
            <w:pPr>
              <w:pStyle w:val="Tablebody"/>
            </w:pPr>
            <w:r w:rsidRPr="00A71310">
              <w:t>documentReference.documentId</w:t>
            </w:r>
          </w:p>
        </w:tc>
        <w:tc>
          <w:tcPr>
            <w:tcW w:w="1231" w:type="pct"/>
            <w:tcBorders>
              <w:top w:val="nil"/>
              <w:left w:val="single" w:sz="4" w:space="0" w:color="auto"/>
              <w:bottom w:val="nil"/>
              <w:right w:val="single" w:sz="4" w:space="0" w:color="auto"/>
              <w:tl2br w:val="nil"/>
              <w:tr2bl w:val="nil"/>
            </w:tcBorders>
          </w:tcPr>
          <w:p w14:paraId="06C19A35" w14:textId="77777777" w:rsidR="007A6706" w:rsidRPr="00A71310" w:rsidRDefault="007A6706" w:rsidP="007A6706">
            <w:pPr>
              <w:pStyle w:val="Tablebody"/>
            </w:pPr>
            <w:r w:rsidRPr="00A71310">
              <w:t>AuditSubject_Person_document_id</w:t>
            </w:r>
          </w:p>
        </w:tc>
        <w:tc>
          <w:tcPr>
            <w:tcW w:w="2203" w:type="pct"/>
            <w:tcBorders>
              <w:top w:val="nil"/>
              <w:left w:val="single" w:sz="4" w:space="0" w:color="auto"/>
              <w:bottom w:val="nil"/>
              <w:right w:val="nil"/>
              <w:tl2br w:val="nil"/>
              <w:tr2bl w:val="nil"/>
            </w:tcBorders>
            <w:shd w:val="clear" w:color="auto" w:fill="auto"/>
          </w:tcPr>
          <w:p w14:paraId="4C45A32B" w14:textId="77777777" w:rsidR="007A6706" w:rsidRPr="00A71310" w:rsidRDefault="007A6706" w:rsidP="007A6706">
            <w:pPr>
              <w:pStyle w:val="Tablebody"/>
            </w:pPr>
            <w:r w:rsidRPr="00A71310">
              <w:t>Referencējama dokumenta identifikators atbilstošā sistēmā. Ir jāaizpilda sekojošie lauki:</w:t>
            </w:r>
          </w:p>
          <w:p w14:paraId="26918024" w14:textId="77777777" w:rsidR="007A6706" w:rsidRPr="00A71310" w:rsidRDefault="007A6706" w:rsidP="007A6706">
            <w:pPr>
              <w:pStyle w:val="Tablebody"/>
            </w:pPr>
            <w:r w:rsidRPr="00A71310">
              <w:t>documentId.Extension – referencējama dokumenta identifikators atbilstošā sistēmā;</w:t>
            </w:r>
          </w:p>
          <w:p w14:paraId="3E590BD2" w14:textId="77777777" w:rsidR="007A6706" w:rsidRDefault="007A6706" w:rsidP="007A6706">
            <w:pPr>
              <w:pStyle w:val="Tablebody"/>
            </w:pPr>
            <w:r w:rsidRPr="00A71310">
              <w:t>documentId.Root – OID – 1.3.6.1.4.1.38760.3.4.1.</w:t>
            </w:r>
          </w:p>
          <w:p w14:paraId="36ED9E8D" w14:textId="77777777" w:rsidR="005335C9" w:rsidRPr="00A71310" w:rsidRDefault="005335C9" w:rsidP="007A6706">
            <w:pPr>
              <w:pStyle w:val="Tablebody"/>
            </w:pPr>
          </w:p>
        </w:tc>
      </w:tr>
      <w:tr w:rsidR="007A6706" w:rsidRPr="00A71310" w14:paraId="4DE1A5D5" w14:textId="77777777" w:rsidTr="005335C9">
        <w:tc>
          <w:tcPr>
            <w:tcW w:w="1565" w:type="pct"/>
            <w:tcBorders>
              <w:top w:val="nil"/>
              <w:left w:val="nil"/>
              <w:bottom w:val="nil"/>
              <w:right w:val="single" w:sz="4" w:space="0" w:color="auto"/>
              <w:tl2br w:val="nil"/>
              <w:tr2bl w:val="nil"/>
            </w:tcBorders>
            <w:shd w:val="clear" w:color="auto" w:fill="auto"/>
          </w:tcPr>
          <w:p w14:paraId="6DF5419E" w14:textId="77777777" w:rsidR="007A6706" w:rsidRPr="00A71310" w:rsidRDefault="007A6706" w:rsidP="007A6706">
            <w:pPr>
              <w:pStyle w:val="Tablebody"/>
            </w:pPr>
            <w:r w:rsidRPr="00A71310">
              <w:t>LVAU_MT000004UV01SubjectStructure.personDataAuditSubject.</w:t>
            </w:r>
          </w:p>
          <w:p w14:paraId="74E33698" w14:textId="77777777" w:rsidR="007A6706" w:rsidRPr="00A71310" w:rsidRDefault="007A6706" w:rsidP="007A6706">
            <w:pPr>
              <w:pStyle w:val="Tablebody"/>
            </w:pPr>
            <w:r w:rsidRPr="00A71310">
              <w:t>assignedPerson.id</w:t>
            </w:r>
          </w:p>
        </w:tc>
        <w:tc>
          <w:tcPr>
            <w:tcW w:w="1231" w:type="pct"/>
            <w:tcBorders>
              <w:top w:val="nil"/>
              <w:left w:val="single" w:sz="4" w:space="0" w:color="auto"/>
              <w:bottom w:val="nil"/>
              <w:right w:val="single" w:sz="4" w:space="0" w:color="auto"/>
              <w:tl2br w:val="nil"/>
              <w:tr2bl w:val="nil"/>
            </w:tcBorders>
          </w:tcPr>
          <w:p w14:paraId="4BB24A26" w14:textId="77777777" w:rsidR="007A6706" w:rsidRPr="00A71310" w:rsidRDefault="007A6706" w:rsidP="007A6706">
            <w:pPr>
              <w:pStyle w:val="Tablebody"/>
            </w:pPr>
            <w:r w:rsidRPr="00A71310">
              <w:t>AuditSubject_Person_code</w:t>
            </w:r>
          </w:p>
        </w:tc>
        <w:tc>
          <w:tcPr>
            <w:tcW w:w="2203" w:type="pct"/>
            <w:tcBorders>
              <w:top w:val="nil"/>
              <w:left w:val="single" w:sz="4" w:space="0" w:color="auto"/>
              <w:bottom w:val="nil"/>
              <w:right w:val="nil"/>
              <w:tl2br w:val="nil"/>
              <w:tr2bl w:val="nil"/>
            </w:tcBorders>
            <w:shd w:val="clear" w:color="auto" w:fill="auto"/>
          </w:tcPr>
          <w:p w14:paraId="11D3610F" w14:textId="77777777" w:rsidR="007A6706" w:rsidRPr="00A71310" w:rsidRDefault="007A6706" w:rsidP="007A6706">
            <w:pPr>
              <w:pStyle w:val="Tablebody"/>
            </w:pPr>
            <w:r w:rsidRPr="00A71310">
              <w:t>Personas personas kods, par kuru tiek veikts audits. Ir jāaizpilda sekojošie lauki:</w:t>
            </w:r>
          </w:p>
          <w:p w14:paraId="753F3A56" w14:textId="77777777" w:rsidR="007A6706" w:rsidRPr="00A71310" w:rsidRDefault="007A6706" w:rsidP="007A6706">
            <w:pPr>
              <w:pStyle w:val="Tablebody"/>
            </w:pPr>
            <w:r w:rsidRPr="00A71310">
              <w:t>id.personCode – personas kods;</w:t>
            </w:r>
          </w:p>
          <w:p w14:paraId="15ADF6CC" w14:textId="77777777" w:rsidR="007A6706" w:rsidRPr="00A71310" w:rsidRDefault="007A6706" w:rsidP="007A6706">
            <w:pPr>
              <w:pStyle w:val="Tablebody"/>
            </w:pPr>
            <w:r w:rsidRPr="00A71310">
              <w:t>id.OID – OID – 1.3.6.1.4.1.38760.3.1.1.</w:t>
            </w:r>
          </w:p>
        </w:tc>
      </w:tr>
      <w:tr w:rsidR="007A6706" w:rsidRPr="00A71310" w14:paraId="3C46B24E" w14:textId="77777777" w:rsidTr="005335C9">
        <w:tc>
          <w:tcPr>
            <w:tcW w:w="1565" w:type="pct"/>
            <w:tcBorders>
              <w:top w:val="nil"/>
              <w:left w:val="nil"/>
              <w:bottom w:val="single" w:sz="4" w:space="0" w:color="auto"/>
              <w:right w:val="single" w:sz="4" w:space="0" w:color="auto"/>
              <w:tl2br w:val="nil"/>
              <w:tr2bl w:val="nil"/>
            </w:tcBorders>
            <w:shd w:val="clear" w:color="auto" w:fill="auto"/>
          </w:tcPr>
          <w:p w14:paraId="64A3BF48" w14:textId="77777777" w:rsidR="007A6706" w:rsidRPr="00A71310" w:rsidRDefault="007A6706" w:rsidP="007A6706">
            <w:pPr>
              <w:pStyle w:val="Tablebody"/>
            </w:pPr>
            <w:r w:rsidRPr="00A71310">
              <w:t>LVAU_MT000004UV01SubjectStructure.personDataAuditSubject.</w:t>
            </w:r>
          </w:p>
          <w:p w14:paraId="78EE245D" w14:textId="77777777" w:rsidR="007A6706" w:rsidRPr="00A71310" w:rsidRDefault="007A6706" w:rsidP="007A6706">
            <w:pPr>
              <w:pStyle w:val="Tablebody"/>
            </w:pPr>
            <w:r w:rsidRPr="00A71310">
              <w:t>assignedPerson.assignedPerson.name</w:t>
            </w:r>
          </w:p>
        </w:tc>
        <w:tc>
          <w:tcPr>
            <w:tcW w:w="1231" w:type="pct"/>
            <w:tcBorders>
              <w:top w:val="nil"/>
              <w:left w:val="single" w:sz="4" w:space="0" w:color="auto"/>
              <w:bottom w:val="single" w:sz="4" w:space="0" w:color="auto"/>
              <w:right w:val="single" w:sz="4" w:space="0" w:color="auto"/>
              <w:tl2br w:val="nil"/>
              <w:tr2bl w:val="nil"/>
            </w:tcBorders>
          </w:tcPr>
          <w:p w14:paraId="62F6039C" w14:textId="77777777" w:rsidR="007A6706" w:rsidRPr="00A71310" w:rsidRDefault="007A6706" w:rsidP="007A6706">
            <w:pPr>
              <w:pStyle w:val="Tablebody"/>
            </w:pPr>
            <w:r w:rsidRPr="00A71310">
              <w:t>AuditSubject_Person_name_given,</w:t>
            </w:r>
          </w:p>
          <w:p w14:paraId="12F57362" w14:textId="77777777" w:rsidR="007A6706" w:rsidRPr="00A71310" w:rsidRDefault="007A6706" w:rsidP="007A6706">
            <w:pPr>
              <w:pStyle w:val="Tablebody"/>
            </w:pPr>
            <w:r w:rsidRPr="00A71310">
              <w:t xml:space="preserve">AuditSubject_Person_name_family </w:t>
            </w:r>
          </w:p>
        </w:tc>
        <w:tc>
          <w:tcPr>
            <w:tcW w:w="2203" w:type="pct"/>
            <w:tcBorders>
              <w:top w:val="nil"/>
              <w:left w:val="single" w:sz="4" w:space="0" w:color="auto"/>
              <w:bottom w:val="single" w:sz="4" w:space="0" w:color="auto"/>
              <w:right w:val="nil"/>
              <w:tl2br w:val="nil"/>
              <w:tr2bl w:val="nil"/>
            </w:tcBorders>
            <w:shd w:val="clear" w:color="auto" w:fill="auto"/>
          </w:tcPr>
          <w:p w14:paraId="6D5825CE" w14:textId="77777777" w:rsidR="007A6706" w:rsidRPr="00A71310" w:rsidRDefault="007A6706" w:rsidP="007A6706">
            <w:pPr>
              <w:pStyle w:val="Tablebody"/>
            </w:pPr>
            <w:r w:rsidRPr="00A71310">
              <w:t>Personas vārds un uzvārds, par kuru tiek veikts audits.. Ir jāaizpilda sekojošie lauki:</w:t>
            </w:r>
          </w:p>
          <w:p w14:paraId="69AF3A4F" w14:textId="77777777" w:rsidR="007A6706" w:rsidRPr="00A71310" w:rsidRDefault="007A6706" w:rsidP="007A6706">
            <w:pPr>
              <w:pStyle w:val="Tablebody"/>
            </w:pPr>
            <w:r w:rsidRPr="00A71310">
              <w:t>name.family – personas vārds;</w:t>
            </w:r>
          </w:p>
          <w:p w14:paraId="025CC6E3" w14:textId="77777777" w:rsidR="007A6706" w:rsidRPr="00A71310" w:rsidRDefault="007A6706" w:rsidP="007A6706">
            <w:pPr>
              <w:pStyle w:val="Tablebody"/>
            </w:pPr>
            <w:r w:rsidRPr="00A71310">
              <w:t>name.given – personas uzvārds.</w:t>
            </w:r>
          </w:p>
        </w:tc>
      </w:tr>
    </w:tbl>
    <w:p w14:paraId="58C49978" w14:textId="77777777" w:rsidR="006B0408" w:rsidRPr="00A71310" w:rsidRDefault="006B0408" w:rsidP="006B0408">
      <w:pPr>
        <w:pStyle w:val="Heading4"/>
        <w:rPr>
          <w:rFonts w:eastAsia="Batang"/>
        </w:rPr>
      </w:pPr>
      <w:bookmarkStart w:id="178" w:name="_Toc380756839"/>
      <w:bookmarkStart w:id="179" w:name="_Ref329681429"/>
      <w:bookmarkStart w:id="180" w:name="_Toc329945038"/>
      <w:r w:rsidRPr="00A71310">
        <w:rPr>
          <w:rFonts w:eastAsia="Batang"/>
        </w:rPr>
        <w:t>Aizpildīšanas scenārijs</w:t>
      </w:r>
      <w:bookmarkEnd w:id="178"/>
    </w:p>
    <w:p w14:paraId="094069C3" w14:textId="77777777" w:rsidR="006B0408" w:rsidRPr="00A71310" w:rsidRDefault="006B0408" w:rsidP="006B0408">
      <w:pPr>
        <w:spacing w:after="240"/>
      </w:pPr>
      <w:r w:rsidRPr="00A71310">
        <w:t>Šajā paragrāfā doti XML shēmas aizpildīšanas scenārija piemēri ar informāciju par to kādas vērtības jāaizpilda laukos:</w:t>
      </w:r>
    </w:p>
    <w:p w14:paraId="0726172A" w14:textId="5A82A6B2" w:rsidR="006B0408" w:rsidRPr="00A71310" w:rsidRDefault="006B0408" w:rsidP="006B0408">
      <w:pPr>
        <w:pStyle w:val="ListBullet"/>
      </w:pPr>
      <w:r w:rsidRPr="00A71310">
        <w:rPr>
          <w:b/>
        </w:rPr>
        <w:t>msgID</w:t>
      </w:r>
      <w:r w:rsidRPr="00A71310">
        <w:t xml:space="preserve"> (ExtendedPropertyKeys.Id </w:t>
      </w:r>
      <w:r w:rsidR="002B20EC">
        <w:t>–</w:t>
      </w:r>
      <w:r w:rsidRPr="00A71310">
        <w:t xml:space="preserve"> "Ziņojuma id" jeb LVAU_MT000004UV01.DocumentReference. documentId.extension);</w:t>
      </w:r>
    </w:p>
    <w:p w14:paraId="5B535802" w14:textId="61828330" w:rsidR="006B0408" w:rsidRPr="00A71310" w:rsidRDefault="006B0408" w:rsidP="006B0408">
      <w:pPr>
        <w:pStyle w:val="ListBullet"/>
      </w:pPr>
      <w:r w:rsidRPr="00A71310">
        <w:rPr>
          <w:b/>
        </w:rPr>
        <w:t>baseID</w:t>
      </w:r>
      <w:r w:rsidRPr="00A71310">
        <w:t xml:space="preserve"> („PersonDataAuditSubject”.documentReference.documentId </w:t>
      </w:r>
      <w:r w:rsidR="002B20EC">
        <w:t>–</w:t>
      </w:r>
      <w:r w:rsidRPr="00A71310">
        <w:t xml:space="preserve"> "Dokumenta identifikators šajā informācijas sistēmā (OID – 1.3.6.1.4.1.38760.3.4.1) </w:t>
      </w:r>
      <w:r w:rsidR="002B20EC">
        <w:t>–</w:t>
      </w:r>
      <w:r w:rsidRPr="00A71310">
        <w:t xml:space="preserve"> tā saucamais pamata dokuments" jeb LVAU_MT000004UV01.DocumentReference.documentId.root);</w:t>
      </w:r>
    </w:p>
    <w:p w14:paraId="276435F2" w14:textId="205A5067" w:rsidR="006B0408" w:rsidRPr="00A71310" w:rsidRDefault="006B0408" w:rsidP="006B0408">
      <w:pPr>
        <w:pStyle w:val="ListBullet"/>
      </w:pPr>
      <w:r w:rsidRPr="00A71310">
        <w:rPr>
          <w:b/>
        </w:rPr>
        <w:t>refID</w:t>
      </w:r>
      <w:r w:rsidRPr="00A71310">
        <w:t xml:space="preserve"> (var būt vairāki) („PersonDataAuditSubject".personDataAuditSubject.documentReference.documentId </w:t>
      </w:r>
      <w:r w:rsidR="002B20EC">
        <w:t>–</w:t>
      </w:r>
      <w:r w:rsidRPr="00A71310">
        <w:t xml:space="preserve"> "Dokumenta identifikators atbilstošā sistēmā (OID – 1.3.6.1.4.1.38760.3.4.1) </w:t>
      </w:r>
      <w:r w:rsidR="002B20EC">
        <w:t>–</w:t>
      </w:r>
      <w:r w:rsidRPr="00A71310">
        <w:t xml:space="preserve"> tā saucamais references dokuments" jeb LVAU_MT000004UV01.personDataAuditSubject. DocumentReference.documentId.extension);</w:t>
      </w:r>
    </w:p>
    <w:p w14:paraId="4A7649FF" w14:textId="5535308C" w:rsidR="006B0408" w:rsidRPr="00A71310" w:rsidRDefault="006B0408" w:rsidP="006B0408">
      <w:pPr>
        <w:pStyle w:val="ListBullet"/>
        <w:rPr>
          <w:rFonts w:ascii="Calibri" w:hAnsi="Calibri" w:cs="Calibri"/>
        </w:rPr>
      </w:pPr>
      <w:r w:rsidRPr="00A71310">
        <w:rPr>
          <w:b/>
          <w:bCs/>
        </w:rPr>
        <w:t>refBaseID</w:t>
      </w:r>
      <w:r w:rsidRPr="00A71310">
        <w:t xml:space="preserve"> (var būt vairāki) "PersonDataAuditSubject".personDataAuditSubject.documentReference.documentId </w:t>
      </w:r>
      <w:r w:rsidR="002B20EC">
        <w:t>–</w:t>
      </w:r>
      <w:r w:rsidRPr="00A71310">
        <w:t xml:space="preserve"> "Dokumenta identifikators atbilstošā sistēmā (OID – 1.3.6.1.4.1.38760.3.4.1) </w:t>
      </w:r>
      <w:r w:rsidR="002B20EC">
        <w:t>–</w:t>
      </w:r>
      <w:r w:rsidRPr="00A71310">
        <w:t xml:space="preserve"> tā saucamais references dokuments" jeb </w:t>
      </w:r>
      <w:r w:rsidRPr="00A71310">
        <w:rPr>
          <w:bCs/>
        </w:rPr>
        <w:t>LVAU_MT000004UV01.personDataAuditSubject. DocumentReference.documentId.root);</w:t>
      </w:r>
    </w:p>
    <w:p w14:paraId="3701A79C" w14:textId="3CA21674" w:rsidR="006B0408" w:rsidRPr="00A71310" w:rsidRDefault="006B0408" w:rsidP="006B0408">
      <w:pPr>
        <w:pStyle w:val="ListBullet"/>
        <w:rPr>
          <w:rFonts w:ascii="Times New Roman" w:hAnsi="Times New Roman" w:cs="Times New Roman"/>
          <w:sz w:val="24"/>
          <w:szCs w:val="24"/>
        </w:rPr>
      </w:pPr>
      <w:r w:rsidRPr="00A71310">
        <w:rPr>
          <w:b/>
        </w:rPr>
        <w:t>refPersID</w:t>
      </w:r>
      <w:r w:rsidRPr="00A71310">
        <w:t xml:space="preserve"> (Parasti personas kods </w:t>
      </w:r>
      <w:r w:rsidR="002B20EC">
        <w:t>–</w:t>
      </w:r>
      <w:r w:rsidRPr="00A71310">
        <w:t xml:space="preserve"> var būt vairāki  jeb LVAU_MT000004UV01.personDataAuditSubject. assignedPerson.id.extension);</w:t>
      </w:r>
    </w:p>
    <w:p w14:paraId="5587DBB2" w14:textId="7A6692CE" w:rsidR="006B0408" w:rsidRPr="00A71310" w:rsidRDefault="006B0408" w:rsidP="006B0408">
      <w:pPr>
        <w:pStyle w:val="ListBullet"/>
        <w:rPr>
          <w:rFonts w:ascii="Calibri" w:hAnsi="Calibri" w:cs="Calibri"/>
        </w:rPr>
      </w:pPr>
      <w:r w:rsidRPr="00A71310">
        <w:rPr>
          <w:b/>
        </w:rPr>
        <w:t>refPersBaseID</w:t>
      </w:r>
      <w:r w:rsidRPr="00A71310">
        <w:t xml:space="preserve"> (Parasti personas koda OID </w:t>
      </w:r>
      <w:r w:rsidR="002B20EC">
        <w:t>–</w:t>
      </w:r>
      <w:r w:rsidRPr="00A71310">
        <w:t xml:space="preserve"> var būt vairāki jeb LVAU_MT000004UV01.personDataAuditSubject. assignedPerson.id.root).</w:t>
      </w:r>
    </w:p>
    <w:p w14:paraId="58041534" w14:textId="77777777" w:rsidR="006B0408" w:rsidRPr="00A71310" w:rsidRDefault="006B0408" w:rsidP="006B0408">
      <w:pPr>
        <w:pStyle w:val="ListBullet"/>
        <w:numPr>
          <w:ilvl w:val="0"/>
          <w:numId w:val="0"/>
        </w:numPr>
        <w:ind w:left="360"/>
        <w:rPr>
          <w:rFonts w:ascii="Calibri" w:hAnsi="Calibri" w:cs="Calibri"/>
        </w:rPr>
      </w:pPr>
    </w:p>
    <w:p w14:paraId="2FAE480E" w14:textId="77777777" w:rsidR="006B0408" w:rsidRPr="00A71310" w:rsidRDefault="006B0408" w:rsidP="006B0408">
      <w:pPr>
        <w:pStyle w:val="ListNumber"/>
      </w:pPr>
      <w:r w:rsidRPr="00A71310">
        <w:t>Ārstniecības persona (turpmāk tekstā ĀP) atlasa konkrētu recepti. Atlasītās receptes id=1, pieprasījuma id=9.</w:t>
      </w:r>
    </w:p>
    <w:p w14:paraId="4C0F0499" w14:textId="67C511D5" w:rsidR="006B0408" w:rsidRPr="00A71310" w:rsidRDefault="006B0408" w:rsidP="006B0408">
      <w:pPr>
        <w:pStyle w:val="ListNumber2"/>
        <w:rPr>
          <w:rStyle w:val="ListNumber2Char"/>
        </w:rPr>
      </w:pPr>
      <w:r w:rsidRPr="00A71310">
        <w:t>„</w:t>
      </w:r>
      <w:r w:rsidRPr="00A71310">
        <w:rPr>
          <w:rStyle w:val="ListNumber2Char"/>
        </w:rPr>
        <w:t xml:space="preserve">ĀP atlasīja konkrētu recepti” – OSB tie ir divi ziņojumi </w:t>
      </w:r>
      <w:r w:rsidR="002B20EC">
        <w:t>–</w:t>
      </w:r>
      <w:r w:rsidRPr="00A71310">
        <w:rPr>
          <w:rStyle w:val="ListNumber2Char"/>
        </w:rPr>
        <w:t xml:space="preserve"> „in” un „out”:</w:t>
      </w:r>
    </w:p>
    <w:p w14:paraId="77302E4E" w14:textId="77777777" w:rsidR="006B0408" w:rsidRPr="00A71310" w:rsidRDefault="006B0408" w:rsidP="006B0408">
      <w:pPr>
        <w:pStyle w:val="ListNumber3"/>
      </w:pPr>
      <w:r w:rsidRPr="00A71310">
        <w:rPr>
          <w:b/>
          <w:bCs/>
        </w:rPr>
        <w:t>In: msgID</w:t>
      </w:r>
      <w:r w:rsidRPr="00A71310">
        <w:t xml:space="preserve"> </w:t>
      </w:r>
      <w:r w:rsidRPr="00A71310">
        <w:rPr>
          <w:bCs/>
        </w:rPr>
        <w:t>= 1</w:t>
      </w:r>
      <w:r w:rsidRPr="00A71310">
        <w:rPr>
          <w:b/>
          <w:bCs/>
        </w:rPr>
        <w:t>, baseID</w:t>
      </w:r>
      <w:r w:rsidRPr="00A71310">
        <w:rPr>
          <w:bCs/>
        </w:rPr>
        <w:t xml:space="preserve"> = </w:t>
      </w:r>
      <w:r w:rsidRPr="00A71310">
        <w:t xml:space="preserve">1.3.6.1.4.1.38760.3.4.1 (ja tas ir GUID) – bet, tas nebūs īstas personas audits, jo te nav personas datu informācijas. Ja būtu gan receptes numurs, gan pacienta numurs, tad būtu: </w:t>
      </w:r>
      <w:r w:rsidRPr="00A71310">
        <w:rPr>
          <w:b/>
          <w:bCs/>
        </w:rPr>
        <w:t>refPersID</w:t>
      </w:r>
      <w:r w:rsidRPr="00A71310">
        <w:t xml:space="preserve"> = „15057511226”, </w:t>
      </w:r>
      <w:r w:rsidRPr="00A71310">
        <w:rPr>
          <w:b/>
          <w:bCs/>
        </w:rPr>
        <w:t>refPersBaseID</w:t>
      </w:r>
      <w:r w:rsidRPr="00A71310">
        <w:t>=”1.3.6.1.4.1.38760.3.1.1”.</w:t>
      </w:r>
    </w:p>
    <w:p w14:paraId="0E6D668B" w14:textId="77777777" w:rsidR="006B0408" w:rsidRPr="00A71310" w:rsidRDefault="006B0408" w:rsidP="006B0408">
      <w:pPr>
        <w:pStyle w:val="ListNumber3"/>
      </w:pPr>
      <w:r w:rsidRPr="00A71310">
        <w:rPr>
          <w:b/>
        </w:rPr>
        <w:t>Out:</w:t>
      </w:r>
      <w:r w:rsidRPr="00A71310">
        <w:t xml:space="preserve"> Pieņemsim, ka „konkrēta recepte” satur personas datus (citādi tad vispār nav pamata rakstīt „personas auditu”). </w:t>
      </w:r>
      <w:r w:rsidRPr="00A71310">
        <w:rPr>
          <w:b/>
        </w:rPr>
        <w:t>msgID</w:t>
      </w:r>
      <w:r w:rsidRPr="00A71310">
        <w:t xml:space="preserve"> = 1, </w:t>
      </w:r>
      <w:r w:rsidRPr="00A71310">
        <w:rPr>
          <w:b/>
        </w:rPr>
        <w:t>baseID</w:t>
      </w:r>
      <w:r w:rsidRPr="00A71310">
        <w:t xml:space="preserve"> = 1.3.6.1.4.1.38760.3.4.1 (ja tas ir GUID), </w:t>
      </w:r>
      <w:r w:rsidRPr="00A71310">
        <w:rPr>
          <w:b/>
        </w:rPr>
        <w:t>refPersID</w:t>
      </w:r>
      <w:r w:rsidRPr="00A71310">
        <w:t xml:space="preserve"> = „15057511226”, </w:t>
      </w:r>
      <w:r w:rsidRPr="00A71310">
        <w:rPr>
          <w:b/>
        </w:rPr>
        <w:t>refPersBaseID</w:t>
      </w:r>
      <w:r w:rsidRPr="00A71310">
        <w:t>=”1.3.6.1.4.1.38760.3.1.1”.</w:t>
      </w:r>
    </w:p>
    <w:p w14:paraId="16038DE2" w14:textId="77777777" w:rsidR="006B0408" w:rsidRPr="00A71310" w:rsidRDefault="006B0408" w:rsidP="006B0408">
      <w:pPr>
        <w:pStyle w:val="ListNumber"/>
      </w:pPr>
      <w:r w:rsidRPr="00A71310">
        <w:t>ĀP atlasa recepšu sarakstu</w:t>
      </w:r>
      <w:r w:rsidRPr="00A71310">
        <w:rPr>
          <w:color w:val="1F497D"/>
        </w:rPr>
        <w:t xml:space="preserve"> </w:t>
      </w:r>
      <w:r w:rsidRPr="00A71310">
        <w:t>pēc pacienta personas koda (personas kods=15057511226), pieņemot, ka atlasīto recepšu id = [1, 2, 3], pieprasījuma id = 9.</w:t>
      </w:r>
    </w:p>
    <w:p w14:paraId="2166D119" w14:textId="77777777" w:rsidR="006B0408" w:rsidRPr="00A71310" w:rsidRDefault="006B0408" w:rsidP="006B0408">
      <w:pPr>
        <w:pStyle w:val="ListNumber2"/>
      </w:pPr>
      <w:r w:rsidRPr="00A71310">
        <w:t>„</w:t>
      </w:r>
      <w:r w:rsidRPr="00A71310">
        <w:rPr>
          <w:rStyle w:val="ListNumber2Char"/>
        </w:rPr>
        <w:t>ĀP atlasīja konkrētu recepti” – OSB tie ir divi ziņojumi - „in” un „out”:</w:t>
      </w:r>
    </w:p>
    <w:p w14:paraId="00707631" w14:textId="77777777" w:rsidR="006B0408" w:rsidRPr="00A71310" w:rsidRDefault="006B0408" w:rsidP="006B0408">
      <w:pPr>
        <w:pStyle w:val="ListNumber3"/>
      </w:pPr>
      <w:r w:rsidRPr="00A71310">
        <w:rPr>
          <w:b/>
          <w:bCs/>
        </w:rPr>
        <w:t>In: msgID</w:t>
      </w:r>
      <w:r w:rsidRPr="00A71310">
        <w:t xml:space="preserve"> </w:t>
      </w:r>
      <w:r w:rsidRPr="00A71310">
        <w:rPr>
          <w:bCs/>
        </w:rPr>
        <w:t>= 9</w:t>
      </w:r>
      <w:r w:rsidRPr="00A71310">
        <w:rPr>
          <w:b/>
          <w:bCs/>
        </w:rPr>
        <w:t>, baseID</w:t>
      </w:r>
      <w:r w:rsidRPr="00A71310">
        <w:rPr>
          <w:bCs/>
        </w:rPr>
        <w:t xml:space="preserve"> = </w:t>
      </w:r>
      <w:r w:rsidRPr="00A71310">
        <w:t xml:space="preserve">1.3.6.1.4.1.38760.3.4.1 (ja tas ir GUID). Ja būtu gan receptes numurs, gan pacienta numurs tad būtu </w:t>
      </w:r>
      <w:r w:rsidRPr="00A71310">
        <w:rPr>
          <w:b/>
          <w:bCs/>
        </w:rPr>
        <w:t>refId</w:t>
      </w:r>
      <w:r w:rsidRPr="00A71310">
        <w:t xml:space="preserve"> = 1, </w:t>
      </w:r>
      <w:r w:rsidRPr="00A71310">
        <w:rPr>
          <w:b/>
          <w:bCs/>
        </w:rPr>
        <w:t>refBaseId</w:t>
      </w:r>
      <w:r w:rsidRPr="00A71310">
        <w:t xml:space="preserve">=1.3.6.1.4.1.38760.3.4.1, </w:t>
      </w:r>
      <w:r w:rsidRPr="00A71310">
        <w:rPr>
          <w:b/>
          <w:bCs/>
        </w:rPr>
        <w:t>refPersID</w:t>
      </w:r>
      <w:r w:rsidRPr="00A71310">
        <w:t xml:space="preserve"> = „15057511226”, </w:t>
      </w:r>
      <w:r w:rsidRPr="00A71310">
        <w:rPr>
          <w:b/>
          <w:bCs/>
        </w:rPr>
        <w:t>refPersBaseID</w:t>
      </w:r>
      <w:r w:rsidRPr="00A71310">
        <w:t>=”1.3.6.1.4.1.38760.3.1.1”.</w:t>
      </w:r>
    </w:p>
    <w:p w14:paraId="7572DB90" w14:textId="77777777" w:rsidR="006B0408" w:rsidRPr="00A71310" w:rsidRDefault="006B0408" w:rsidP="006B0408">
      <w:pPr>
        <w:pStyle w:val="ListNumber3"/>
      </w:pPr>
      <w:r w:rsidRPr="00A71310">
        <w:rPr>
          <w:b/>
          <w:bCs/>
        </w:rPr>
        <w:t>Out: msgID</w:t>
      </w:r>
      <w:r w:rsidRPr="00A71310">
        <w:t xml:space="preserve"> </w:t>
      </w:r>
      <w:r w:rsidRPr="00A71310">
        <w:rPr>
          <w:bCs/>
        </w:rPr>
        <w:t>= 9</w:t>
      </w:r>
      <w:r w:rsidRPr="00A71310">
        <w:rPr>
          <w:b/>
          <w:bCs/>
        </w:rPr>
        <w:t>, baseID</w:t>
      </w:r>
      <w:r w:rsidRPr="00A71310">
        <w:rPr>
          <w:bCs/>
        </w:rPr>
        <w:t xml:space="preserve"> =</w:t>
      </w:r>
      <w:r w:rsidRPr="00A71310">
        <w:rPr>
          <w:b/>
          <w:bCs/>
        </w:rPr>
        <w:t xml:space="preserve"> </w:t>
      </w:r>
      <w:r w:rsidRPr="00A71310">
        <w:t>1.3.6.1.4.1.38760.3.4.1 (ja tas ir GUID).</w:t>
      </w:r>
    </w:p>
    <w:p w14:paraId="525E1222" w14:textId="77777777" w:rsidR="006B0408" w:rsidRPr="00A71310" w:rsidRDefault="006B0408" w:rsidP="006B0408">
      <w:pPr>
        <w:pStyle w:val="ListNumber3"/>
      </w:pPr>
      <w:r w:rsidRPr="00A71310">
        <w:t>Katrai atlasītai receptei:</w:t>
      </w:r>
    </w:p>
    <w:p w14:paraId="7DEA7A3D" w14:textId="77777777" w:rsidR="006B0408" w:rsidRPr="00A71310" w:rsidRDefault="006B0408" w:rsidP="006B0408">
      <w:pPr>
        <w:pStyle w:val="ListNumber4"/>
      </w:pPr>
      <w:r w:rsidRPr="00A71310">
        <w:rPr>
          <w:b/>
        </w:rPr>
        <w:t>refID</w:t>
      </w:r>
      <w:r w:rsidRPr="00A71310">
        <w:t xml:space="preserve"> = 1, </w:t>
      </w:r>
      <w:r w:rsidRPr="00A71310">
        <w:rPr>
          <w:b/>
        </w:rPr>
        <w:t>refBaseID</w:t>
      </w:r>
      <w:r w:rsidRPr="00A71310">
        <w:t xml:space="preserve">=1.3.6.1.4.1.38760.3.4.1, </w:t>
      </w:r>
      <w:r w:rsidRPr="00A71310">
        <w:rPr>
          <w:b/>
        </w:rPr>
        <w:t>refPersID</w:t>
      </w:r>
      <w:r w:rsidRPr="00A71310">
        <w:t xml:space="preserve"> = „15057511226”, </w:t>
      </w:r>
      <w:r w:rsidRPr="00A71310">
        <w:rPr>
          <w:b/>
        </w:rPr>
        <w:t>refPersBaseID</w:t>
      </w:r>
      <w:r w:rsidRPr="00A71310">
        <w:t>=”1.3.6.1.4.1.38760.3.1.1”;</w:t>
      </w:r>
    </w:p>
    <w:p w14:paraId="276078D6" w14:textId="77777777" w:rsidR="006B0408" w:rsidRPr="00A71310" w:rsidRDefault="006B0408" w:rsidP="006B0408">
      <w:pPr>
        <w:pStyle w:val="ListNumber4"/>
      </w:pPr>
      <w:r w:rsidRPr="00A71310">
        <w:rPr>
          <w:b/>
        </w:rPr>
        <w:t xml:space="preserve">refID </w:t>
      </w:r>
      <w:r w:rsidRPr="00A71310">
        <w:t xml:space="preserve">= 2, </w:t>
      </w:r>
      <w:r w:rsidRPr="00A71310">
        <w:rPr>
          <w:b/>
        </w:rPr>
        <w:t>refBaseID</w:t>
      </w:r>
      <w:r w:rsidRPr="00A71310">
        <w:t xml:space="preserve">=1.3.6.1.4.1.38760.3.4.1, </w:t>
      </w:r>
      <w:r w:rsidRPr="00A71310">
        <w:rPr>
          <w:b/>
        </w:rPr>
        <w:t>refPersID</w:t>
      </w:r>
      <w:r w:rsidRPr="00A71310">
        <w:t xml:space="preserve"> = „15057511226”, </w:t>
      </w:r>
      <w:r w:rsidRPr="00A71310">
        <w:rPr>
          <w:b/>
        </w:rPr>
        <w:t>refPersBaseID</w:t>
      </w:r>
      <w:r w:rsidRPr="00A71310">
        <w:t>=”1.3.6.1.4.1.38760.3.1.1”;</w:t>
      </w:r>
    </w:p>
    <w:p w14:paraId="3B087B31" w14:textId="4F058A1B" w:rsidR="006B0408" w:rsidRPr="00A71310" w:rsidRDefault="006B0408" w:rsidP="006B0408">
      <w:pPr>
        <w:pStyle w:val="ListNumber4"/>
      </w:pPr>
      <w:r w:rsidRPr="00A71310">
        <w:rPr>
          <w:b/>
        </w:rPr>
        <w:t>refID</w:t>
      </w:r>
      <w:r w:rsidRPr="00A71310">
        <w:t xml:space="preserve"> = 3, </w:t>
      </w:r>
      <w:r w:rsidRPr="00A71310">
        <w:rPr>
          <w:b/>
        </w:rPr>
        <w:t>refBaseID</w:t>
      </w:r>
      <w:r w:rsidRPr="00A71310">
        <w:t xml:space="preserve">=1.3.6.1.4.1.38760.3.4.1, </w:t>
      </w:r>
      <w:r w:rsidRPr="00A71310">
        <w:rPr>
          <w:b/>
        </w:rPr>
        <w:t>refPersID</w:t>
      </w:r>
      <w:r w:rsidRPr="00A71310">
        <w:t xml:space="preserve"> = „15057511226”, </w:t>
      </w:r>
      <w:r w:rsidRPr="00A71310">
        <w:rPr>
          <w:b/>
        </w:rPr>
        <w:t>refPersBaseID</w:t>
      </w:r>
      <w:r w:rsidRPr="00A71310">
        <w:t>=”1.3.6.1.4.1.38760.3.1.1”.</w:t>
      </w:r>
    </w:p>
    <w:p w14:paraId="69011B0F" w14:textId="77777777" w:rsidR="007A6706" w:rsidRPr="00A71310" w:rsidRDefault="007A6706">
      <w:pPr>
        <w:pStyle w:val="Heading3"/>
      </w:pPr>
      <w:bookmarkStart w:id="181" w:name="_Toc380756840"/>
      <w:r w:rsidRPr="00A71310">
        <w:t>Klases izmantošanas piemērs</w:t>
      </w:r>
      <w:bookmarkEnd w:id="179"/>
      <w:bookmarkEnd w:id="180"/>
      <w:bookmarkEnd w:id="181"/>
    </w:p>
    <w:p w14:paraId="6A77EB22"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var msg = string.IsNullOrEmpty(AuditMsg_tb.Text) ? "Empty Audit Message" : AuditMsg_tb.Text;</w:t>
      </w:r>
    </w:p>
    <w:p w14:paraId="15846BA5"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var actionCode = actionCode_cb.Checked ? ActionTypeKeys.WRITE : "UnrealActionCode";</w:t>
      </w:r>
    </w:p>
    <w:p w14:paraId="142248D3"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var reason = reason_cb.Checked ? ReasonfOfActionOnPersonDataKeys.HEALTH_CARE_ADMINISTRATION : "UnrealReason";</w:t>
      </w:r>
    </w:p>
    <w:p w14:paraId="02507CC1"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if (property_cb.Checked) {</w:t>
      </w:r>
    </w:p>
    <w:p w14:paraId="64CEB122"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Dictionary&lt;string, object&gt; properties = new Dictionary&lt;string, object&gt;();</w:t>
      </w:r>
    </w:p>
    <w:p w14:paraId="686E47F5"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#region ExtendedPropertiesValueStructure attributes</w:t>
      </w:r>
    </w:p>
    <w:p w14:paraId="69CB7458"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//Ziņojuma id</w:t>
      </w:r>
    </w:p>
    <w:p w14:paraId="3D3B34DA"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ExtendedPropertiesValueStructure messageId = new ExtendedPropertiesValueStructure();</w:t>
      </w:r>
    </w:p>
    <w:p w14:paraId="236763B7"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messageId.Value = Guid.NewGuid().ToString();</w:t>
      </w:r>
    </w:p>
    <w:p w14:paraId="5069391F"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messageId.OID = "1.3.6.1.4.1.38760.3.4.1";</w:t>
      </w:r>
    </w:p>
    <w:p w14:paraId="6FC14BB3"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properties.Add(ExtendedPropertyKeys.Id, messageId);</w:t>
      </w:r>
    </w:p>
    <w:p w14:paraId="65821261" w14:textId="77777777" w:rsidR="007A6706" w:rsidRPr="00A71310" w:rsidRDefault="007A6706" w:rsidP="009B2C17">
      <w:pPr>
        <w:pStyle w:val="CodeBlockChar"/>
        <w:keepNext w:val="0"/>
        <w:pBdr>
          <w:left w:val="single" w:sz="4" w:space="11" w:color="auto"/>
        </w:pBdr>
        <w:rPr>
          <w:color w:val="0000FF"/>
          <w:lang w:val="lv-LV" w:eastAsia="ru-RU"/>
        </w:rPr>
      </w:pPr>
    </w:p>
    <w:p w14:paraId="4A07F2EC"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//Ziņojuma sūtītājs</w:t>
      </w:r>
    </w:p>
    <w:p w14:paraId="2DFF1FDA"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ExtendedPropertiesValueStructure sender_id = new ExtendedPropertiesValueStructure();</w:t>
      </w:r>
    </w:p>
    <w:p w14:paraId="2F75B90D"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sender_id.Value = "IP.AUDIT.APP";</w:t>
      </w:r>
    </w:p>
    <w:p w14:paraId="5248ECCE"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sender_id.OID = "1.3.6.1.4.1.38760.2.3";</w:t>
      </w:r>
    </w:p>
    <w:p w14:paraId="52B186CF"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properties.Add(ExtendedPropertyKeys.Sender_id, sender_id);</w:t>
      </w:r>
    </w:p>
    <w:p w14:paraId="7F8D8338" w14:textId="77777777" w:rsidR="007A6706" w:rsidRPr="00A71310" w:rsidRDefault="007A6706" w:rsidP="009B2C17">
      <w:pPr>
        <w:pStyle w:val="CodeBlockChar"/>
        <w:keepNext w:val="0"/>
        <w:pBdr>
          <w:left w:val="single" w:sz="4" w:space="11" w:color="auto"/>
        </w:pBdr>
        <w:rPr>
          <w:color w:val="0000FF"/>
          <w:lang w:val="lv-LV" w:eastAsia="ru-RU"/>
        </w:rPr>
      </w:pPr>
    </w:p>
    <w:p w14:paraId="72EFFB3E"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//Ziņojuma saņēmējs</w:t>
      </w:r>
    </w:p>
    <w:p w14:paraId="7B867C1F"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ExtendedPropertiesValueStructure receiver_id = new ExtendedPropertiesValueStructure();</w:t>
      </w:r>
    </w:p>
    <w:p w14:paraId="7154A22D"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receiver_id.Value = "IP.AUDIT";</w:t>
      </w:r>
    </w:p>
    <w:p w14:paraId="56DE8E5C"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receiver_id.OID = "1.3.6.1.4.1.38760.2.3";</w:t>
      </w:r>
    </w:p>
    <w:p w14:paraId="33083C8F"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properties.Add(ExtendedPropertyKeys.Receiver_id, receiver_id);</w:t>
      </w:r>
    </w:p>
    <w:p w14:paraId="5E080B52" w14:textId="77777777" w:rsidR="007A6706" w:rsidRPr="00A71310" w:rsidRDefault="007A6706" w:rsidP="009B2C17">
      <w:pPr>
        <w:pStyle w:val="CodeBlockChar"/>
        <w:keepNext w:val="0"/>
        <w:pBdr>
          <w:left w:val="single" w:sz="4" w:space="11" w:color="auto"/>
        </w:pBdr>
        <w:rPr>
          <w:color w:val="0000FF"/>
          <w:lang w:val="lv-LV" w:eastAsia="ru-RU"/>
        </w:rPr>
      </w:pPr>
    </w:p>
    <w:p w14:paraId="75A72CAA"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//Ziņojuma izveides datums</w:t>
      </w:r>
    </w:p>
    <w:p w14:paraId="29697AD5"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ExtendedPropertiesValueStructure creationTime = new ExtendedPropertiesValueStructure();</w:t>
      </w:r>
    </w:p>
    <w:p w14:paraId="4E9A07A2"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creationTime.Value = DateTime.Now.ToString();</w:t>
      </w:r>
    </w:p>
    <w:p w14:paraId="0623ABEB"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properties.Add(ExtendedPropertyKeys.CreationTime, creationTime);</w:t>
      </w:r>
    </w:p>
    <w:p w14:paraId="21871696"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#endregion</w:t>
      </w:r>
    </w:p>
    <w:p w14:paraId="567A4584"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LVAU_MT000004UV01SubjectStructure subject = new LVAU_MT000004UV01SubjectStructure();</w:t>
      </w:r>
    </w:p>
    <w:p w14:paraId="2BC9CEAB"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subject.documentReference = new LVAU_MT000004UV01DocumentReference();</w:t>
      </w:r>
    </w:p>
    <w:p w14:paraId="780A374E"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#region IS identifier and reference to document in this IS</w:t>
      </w:r>
    </w:p>
    <w:p w14:paraId="3AF8AC96"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w:t>
      </w:r>
    </w:p>
    <w:p w14:paraId="7101DD11"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 informācijas sistēma kur atrodas pamata dokuments ar kuru notiek darbība  </w:t>
      </w:r>
    </w:p>
    <w:p w14:paraId="6F8AC890"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subject.documentReference.sourceName = new MCCI_MT000100UV01_LV01Device();</w:t>
      </w:r>
    </w:p>
    <w:p w14:paraId="3A3D3207"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II sourceName = new II();</w:t>
      </w:r>
    </w:p>
    <w:p w14:paraId="58B4F7CE"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sourceName.Extension = "IP.AUDIT";</w:t>
      </w:r>
    </w:p>
    <w:p w14:paraId="31937BB2"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sourceName.Root = "1.3.6.1.4.1.38760.2.3";</w:t>
      </w:r>
    </w:p>
    <w:p w14:paraId="01FD17B0"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subject.documentReference.sourceName.id.Add(sourceName);</w:t>
      </w:r>
    </w:p>
    <w:p w14:paraId="65825B01"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w:t>
      </w:r>
    </w:p>
    <w:p w14:paraId="54EA2BAD"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 dokumenta identifikators šī informācijas sistēmā</w:t>
      </w:r>
    </w:p>
    <w:p w14:paraId="369A756C"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subject.documentReference.documentId = new II();</w:t>
      </w:r>
    </w:p>
    <w:p w14:paraId="5E978773"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subject.documentReference.documentId.Extension = Guid.NewGuid().ToString();</w:t>
      </w:r>
    </w:p>
    <w:p w14:paraId="76343119"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subject.documentReference.documentId.Root = "1.3.6.1.4.1.38760.3.4.1";                </w:t>
      </w:r>
    </w:p>
    <w:p w14:paraId="4B4C829E"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#endregion</w:t>
      </w:r>
    </w:p>
    <w:p w14:paraId="513BCF06" w14:textId="77777777" w:rsidR="007A6706" w:rsidRPr="00A71310" w:rsidRDefault="007A6706" w:rsidP="009B2C17">
      <w:pPr>
        <w:pStyle w:val="CodeBlockChar"/>
        <w:keepNext w:val="0"/>
        <w:pBdr>
          <w:left w:val="single" w:sz="4" w:space="11" w:color="auto"/>
        </w:pBdr>
        <w:rPr>
          <w:color w:val="0000FF"/>
          <w:lang w:val="lv-LV" w:eastAsia="ru-RU"/>
        </w:rPr>
      </w:pPr>
    </w:p>
    <w:p w14:paraId="7E81FB08"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subject.documentReference.description = "Kopējais apraksts par auditācijas ierakstu";</w:t>
      </w:r>
    </w:p>
    <w:p w14:paraId="5B886AA6"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for (int i = 0; i &lt; 3; i++) {</w:t>
      </w:r>
    </w:p>
    <w:p w14:paraId="1B704F2E"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LVAU_MT000004UV01PersonDataAuditSubject auditSubject = new LVAU_MT000004UV01PersonDataAuditSubject();</w:t>
      </w:r>
    </w:p>
    <w:p w14:paraId="3E9A4844"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#region documentReference</w:t>
      </w:r>
    </w:p>
    <w:p w14:paraId="3FD32727"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auditSubject.documentReference = new LVAU_MT000004UV01DocumentReference();</w:t>
      </w:r>
    </w:p>
    <w:p w14:paraId="2291E3D4"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auditSubject.documentReference.description = "Apraksts par personu, par kuru tiek veikts audits";</w:t>
      </w:r>
    </w:p>
    <w:p w14:paraId="51DDFBA1"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 sistēma, kur tiek uzturēts referencejamais dokuments</w:t>
      </w:r>
    </w:p>
    <w:p w14:paraId="4C0B317E"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auditSubject.documentReference.sourceName = new MCCI_MT000100UV01_LV01Device();</w:t>
      </w:r>
    </w:p>
    <w:p w14:paraId="64769F17"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II source = new II();</w:t>
      </w:r>
    </w:p>
    <w:p w14:paraId="35C219E9"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source.Extension = "IP.AUDIT";</w:t>
      </w:r>
    </w:p>
    <w:p w14:paraId="7268D057"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source.Root = "1.3.6.1.4.1.38760.2.3";</w:t>
      </w:r>
    </w:p>
    <w:p w14:paraId="3A0D8B7F"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auditSubject.documentReference.sourceName.id.Add(source);</w:t>
      </w:r>
    </w:p>
    <w:p w14:paraId="34AD6493"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 dokumenta identifikators atbilstošā sitēmā</w:t>
      </w:r>
    </w:p>
    <w:p w14:paraId="7AF82248"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auditSubject.documentReference.documentId = new II();</w:t>
      </w:r>
    </w:p>
    <w:p w14:paraId="1C481DEB"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auditSubject.documentReference.documentId.Extension = Guid.NewGuid().ToString();</w:t>
      </w:r>
    </w:p>
    <w:p w14:paraId="15B07A4B"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auditSubject.documentReference.documentId.Root = "1.3.6.1.4.1.38760.3.4.1";</w:t>
      </w:r>
    </w:p>
    <w:p w14:paraId="2E505262"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#endregion</w:t>
      </w:r>
    </w:p>
    <w:p w14:paraId="5A7549D9"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#region assignedPerson</w:t>
      </w:r>
    </w:p>
    <w:p w14:paraId="609EF846"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 saistīta persona - personas datu audita objekts</w:t>
      </w:r>
    </w:p>
    <w:p w14:paraId="4DA78B97"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auditSubject.assignedPerson = new COCT_MT090100UV01AssignedPerson();</w:t>
      </w:r>
    </w:p>
    <w:p w14:paraId="2FA30ADB"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auditSubject.assignedPerson.assignedPerson = new COCT_MT090100UV01Person();</w:t>
      </w:r>
    </w:p>
    <w:p w14:paraId="1CE435B9"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EN en = new EN("Surname " + i.ToString(), "Name " + i.ToString());</w:t>
      </w:r>
    </w:p>
    <w:p w14:paraId="79EDBC97"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II ii = new II("11111-1111" + i.ToString(), "1.3.6.1.4.1.38760.3.1.1");</w:t>
      </w:r>
    </w:p>
    <w:p w14:paraId="3068EA83"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auditSubject.assignedPerson.assignedPerson.name.Add(en);</w:t>
      </w:r>
    </w:p>
    <w:p w14:paraId="43F96E98"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auditSubject.assignedPerson.id.Add(ii);</w:t>
      </w:r>
    </w:p>
    <w:p w14:paraId="5314903D"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#endregion</w:t>
      </w:r>
    </w:p>
    <w:p w14:paraId="56EE57E3"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subject.personDataAuditSubject.Add(auditSubject);</w:t>
      </w:r>
    </w:p>
    <w:p w14:paraId="10AE969B"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w:t>
      </w:r>
    </w:p>
    <w:p w14:paraId="14D46472" w14:textId="77777777" w:rsidR="007A6706" w:rsidRPr="00A71310" w:rsidRDefault="007A6706" w:rsidP="009B2C17">
      <w:pPr>
        <w:pStyle w:val="CodeBlockChar"/>
        <w:keepNext w:val="0"/>
        <w:pBdr>
          <w:left w:val="single" w:sz="4" w:space="11" w:color="auto"/>
        </w:pBdr>
        <w:rPr>
          <w:color w:val="0000FF"/>
          <w:lang w:val="lv-LV" w:eastAsia="ru-RU"/>
        </w:rPr>
      </w:pPr>
    </w:p>
    <w:p w14:paraId="331E1C5E"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properties.Add("PersonDataAuditSubject", subject);</w:t>
      </w:r>
    </w:p>
    <w:p w14:paraId="25330968"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mlu.WriteAudit(actionCode, reason, 0, msg, properties);</w:t>
      </w:r>
    </w:p>
    <w:p w14:paraId="31FCAAA8" w14:textId="77777777" w:rsidR="007A6706" w:rsidRPr="00A71310" w:rsidRDefault="007A6706" w:rsidP="009B2C17">
      <w:pPr>
        <w:pStyle w:val="CodeBlockChar"/>
        <w:keepNext w:val="0"/>
        <w:pBdr>
          <w:left w:val="single" w:sz="4" w:space="11" w:color="auto"/>
        </w:pBdr>
        <w:rPr>
          <w:color w:val="0000FF"/>
          <w:lang w:val="lv-LV" w:eastAsia="ru-RU"/>
        </w:rPr>
      </w:pPr>
    </w:p>
    <w:p w14:paraId="452BBAA2"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w:t>
      </w:r>
    </w:p>
    <w:p w14:paraId="39A3BD42"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else {</w:t>
      </w:r>
    </w:p>
    <w:p w14:paraId="59A04FBD"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mlu.WriteAudit(actionCode, reason, 0, msg);</w:t>
      </w:r>
    </w:p>
    <w:p w14:paraId="761FD96D" w14:textId="77777777" w:rsidR="007A6706" w:rsidRPr="00A71310" w:rsidRDefault="007A6706" w:rsidP="009B2C17">
      <w:pPr>
        <w:pStyle w:val="CodeBlockChar"/>
        <w:keepNext w:val="0"/>
        <w:pBdr>
          <w:left w:val="single" w:sz="4" w:space="11" w:color="auto"/>
        </w:pBdr>
        <w:rPr>
          <w:color w:val="0000FF"/>
          <w:lang w:val="lv-LV" w:eastAsia="ru-RU"/>
        </w:rPr>
      </w:pPr>
      <w:r w:rsidRPr="00A71310">
        <w:rPr>
          <w:color w:val="0000FF"/>
          <w:lang w:val="lv-LV" w:eastAsia="ru-RU"/>
        </w:rPr>
        <w:t xml:space="preserve">            }</w:t>
      </w:r>
    </w:p>
    <w:p w14:paraId="3EE52DA6" w14:textId="77777777" w:rsidR="007A6706" w:rsidRPr="00A71310" w:rsidRDefault="007A6706" w:rsidP="007A6706">
      <w:pPr>
        <w:pStyle w:val="Heading2"/>
      </w:pPr>
      <w:bookmarkStart w:id="182" w:name="_Toc329945039"/>
      <w:bookmarkStart w:id="183" w:name="_Toc380756841"/>
      <w:r w:rsidRPr="00A71310">
        <w:t>Aktivitāšu palīgklase</w:t>
      </w:r>
      <w:bookmarkEnd w:id="182"/>
      <w:bookmarkEnd w:id="183"/>
    </w:p>
    <w:p w14:paraId="68A351B2" w14:textId="77777777" w:rsidR="00F04D17" w:rsidRPr="00A71310" w:rsidRDefault="00F04D17" w:rsidP="00F04D17">
      <w:r w:rsidRPr="00A71310">
        <w:t>Aktivitāšu palīgklasē iekļautas metodes, kas ļauj apstrādāt</w:t>
      </w:r>
    </w:p>
    <w:p w14:paraId="5C820C87" w14:textId="77777777" w:rsidR="00F04D17" w:rsidRPr="00A71310" w:rsidRDefault="00F04D17" w:rsidP="00F04D17">
      <w:pPr>
        <w:keepNext/>
        <w:jc w:val="center"/>
      </w:pPr>
      <w:r w:rsidRPr="00A71310">
        <w:rPr>
          <w:noProof/>
          <w:lang w:eastAsia="lv-LV"/>
        </w:rPr>
        <w:drawing>
          <wp:inline distT="0" distB="0" distL="0" distR="0" wp14:anchorId="06983732" wp14:editId="32F50ACD">
            <wp:extent cx="4366592" cy="4031312"/>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85430" cy="4048703"/>
                    </a:xfrm>
                    <a:prstGeom prst="rect">
                      <a:avLst/>
                    </a:prstGeom>
                  </pic:spPr>
                </pic:pic>
              </a:graphicData>
            </a:graphic>
          </wp:inline>
        </w:drawing>
      </w:r>
    </w:p>
    <w:p w14:paraId="04278258" w14:textId="77777777" w:rsidR="00F04D17" w:rsidRPr="00A71310" w:rsidRDefault="00932F61" w:rsidP="009B2C17">
      <w:pPr>
        <w:pStyle w:val="Picturecaption"/>
      </w:pPr>
      <w:r>
        <w:fldChar w:fldCharType="begin"/>
      </w:r>
      <w:r>
        <w:instrText xml:space="preserve"> SEQ Attēls \* ARABIC </w:instrText>
      </w:r>
      <w:r>
        <w:fldChar w:fldCharType="separate"/>
      </w:r>
      <w:bookmarkStart w:id="184" w:name="_Toc329945323"/>
      <w:bookmarkStart w:id="185" w:name="_Toc380756872"/>
      <w:r w:rsidR="005335C9">
        <w:rPr>
          <w:noProof/>
        </w:rPr>
        <w:t>5</w:t>
      </w:r>
      <w:r>
        <w:rPr>
          <w:noProof/>
        </w:rPr>
        <w:fldChar w:fldCharType="end"/>
      </w:r>
      <w:r w:rsidR="00F04D17" w:rsidRPr="00A71310">
        <w:t>.attēls Aktivitāšu palīgklasē iekļautās metodes un īpašības</w:t>
      </w:r>
      <w:bookmarkEnd w:id="184"/>
      <w:bookmarkEnd w:id="185"/>
    </w:p>
    <w:p w14:paraId="7AC021A3" w14:textId="77777777" w:rsidR="00F04D17" w:rsidRPr="00A71310" w:rsidRDefault="00F04D17" w:rsidP="00F04D17">
      <w:pPr>
        <w:pStyle w:val="Heading3"/>
      </w:pPr>
      <w:bookmarkStart w:id="186" w:name="_Toc329945040"/>
      <w:bookmarkStart w:id="187" w:name="_Toc380756842"/>
      <w:r w:rsidRPr="00A71310">
        <w:t>Metodes</w:t>
      </w:r>
      <w:bookmarkEnd w:id="186"/>
      <w:bookmarkEnd w:id="187"/>
    </w:p>
    <w:p w14:paraId="37D768D8" w14:textId="77777777" w:rsidR="00F04D17" w:rsidRPr="00A71310" w:rsidRDefault="00F04D17" w:rsidP="00F04D17">
      <w:pPr>
        <w:pStyle w:val="Heading4"/>
      </w:pPr>
      <w:bookmarkStart w:id="188" w:name="_Toc329945041"/>
      <w:bookmarkStart w:id="189" w:name="_Toc380756843"/>
      <w:r w:rsidRPr="00A71310">
        <w:t>Metode „CreateActivity”</w:t>
      </w:r>
      <w:bookmarkEnd w:id="188"/>
      <w:bookmarkEnd w:id="189"/>
      <w:r w:rsidRPr="00A71310">
        <w:t xml:space="preserve"> </w:t>
      </w:r>
    </w:p>
    <w:p w14:paraId="5DDDFF68" w14:textId="77777777" w:rsidR="00F04D17" w:rsidRPr="00A71310" w:rsidRDefault="00F04D17" w:rsidP="00F04D17">
      <w:r w:rsidRPr="00A71310">
        <w:t>metodes apraksts:</w:t>
      </w:r>
    </w:p>
    <w:p w14:paraId="289C29ED" w14:textId="77777777" w:rsidR="00F04D17" w:rsidRPr="00A71310" w:rsidRDefault="00F04D17" w:rsidP="00F04D17">
      <w:pPr>
        <w:pStyle w:val="CodeBlockChar"/>
        <w:ind w:firstLine="493"/>
        <w:rPr>
          <w:color w:val="0000FF"/>
          <w:lang w:val="lv-LV" w:eastAsia="ru-RU"/>
        </w:rPr>
      </w:pPr>
      <w:r w:rsidRPr="00A71310">
        <w:rPr>
          <w:color w:val="0000FF"/>
          <w:lang w:val="lv-LV" w:eastAsia="ru-RU"/>
        </w:rPr>
        <w:t>public LogActivity CreateActivity()</w:t>
      </w:r>
    </w:p>
    <w:p w14:paraId="0A012738" w14:textId="77777777" w:rsidR="00F04D17" w:rsidRPr="00A71310" w:rsidRDefault="00F04D17" w:rsidP="00F04D17">
      <w:r w:rsidRPr="00A71310">
        <w:t xml:space="preserve">Izveido jaunu aktivitāti </w:t>
      </w:r>
      <w:r w:rsidRPr="00A71310">
        <w:rPr>
          <w:i/>
        </w:rPr>
        <w:t>LogActivity.</w:t>
      </w:r>
    </w:p>
    <w:p w14:paraId="694A32B5" w14:textId="77777777" w:rsidR="00F04D17" w:rsidRPr="00A71310" w:rsidRDefault="00F04D17" w:rsidP="00F04D17">
      <w:pPr>
        <w:pStyle w:val="CodeBlockChar"/>
        <w:ind w:firstLine="493"/>
        <w:rPr>
          <w:color w:val="0000FF"/>
          <w:lang w:val="lv-LV" w:eastAsia="ru-RU"/>
        </w:rPr>
      </w:pPr>
      <w:r w:rsidRPr="00A71310">
        <w:rPr>
          <w:color w:val="0000FF"/>
          <w:lang w:val="lv-LV" w:eastAsia="ru-RU"/>
        </w:rPr>
        <w:t>public LogActivity CreateActivity(bool autoStop)</w:t>
      </w:r>
    </w:p>
    <w:p w14:paraId="5E883FC4" w14:textId="77777777" w:rsidR="00F04D17" w:rsidRPr="00A71310" w:rsidRDefault="00F04D17" w:rsidP="00F04D17">
      <w:r w:rsidRPr="00A71310">
        <w:t xml:space="preserve">Izveido jaunu aktivitāti </w:t>
      </w:r>
      <w:r w:rsidRPr="00A71310">
        <w:rPr>
          <w:i/>
        </w:rPr>
        <w:t xml:space="preserve">LogActivity </w:t>
      </w:r>
      <w:r w:rsidRPr="00A71310">
        <w:t>ar automātiskas apturēšanas iespējām.</w:t>
      </w:r>
    </w:p>
    <w:p w14:paraId="2C031F44" w14:textId="77777777" w:rsidR="00F04D17" w:rsidRPr="00A71310" w:rsidRDefault="00F04D17" w:rsidP="00F04D17">
      <w:pPr>
        <w:pStyle w:val="CodeBlockChar"/>
        <w:ind w:firstLine="493"/>
        <w:rPr>
          <w:color w:val="0000FF"/>
          <w:lang w:val="lv-LV" w:eastAsia="ru-RU"/>
        </w:rPr>
      </w:pPr>
      <w:r w:rsidRPr="00A71310">
        <w:rPr>
          <w:color w:val="0000FF"/>
          <w:lang w:val="lv-LV" w:eastAsia="ru-RU"/>
        </w:rPr>
        <w:t>public LogActivity CreateActivity(bool autoStop, string activityName, string activityType)</w:t>
      </w:r>
    </w:p>
    <w:p w14:paraId="0ED33E1C" w14:textId="77777777" w:rsidR="00F04D17" w:rsidRPr="00A71310" w:rsidRDefault="00F04D17" w:rsidP="00F04D17">
      <w:r w:rsidRPr="00A71310">
        <w:t xml:space="preserve">Izveido jaunu aktivitāti </w:t>
      </w:r>
      <w:r w:rsidRPr="00A71310">
        <w:rPr>
          <w:i/>
        </w:rPr>
        <w:t xml:space="preserve">LogActivity </w:t>
      </w:r>
      <w:r w:rsidRPr="00A71310">
        <w:t xml:space="preserve">ar nosaukumu, tipu un automātiskas apturēšanas iespējām. </w:t>
      </w:r>
    </w:p>
    <w:p w14:paraId="590279CF" w14:textId="77777777" w:rsidR="00F04D17" w:rsidRPr="00A71310" w:rsidRDefault="00F04D17" w:rsidP="00F04D17">
      <w:pPr>
        <w:pStyle w:val="CodeBlockChar"/>
        <w:ind w:firstLine="493"/>
        <w:rPr>
          <w:color w:val="0000FF"/>
          <w:lang w:val="lv-LV" w:eastAsia="ru-RU"/>
        </w:rPr>
      </w:pPr>
      <w:r w:rsidRPr="00A71310">
        <w:rPr>
          <w:color w:val="0000FF"/>
          <w:lang w:val="lv-LV" w:eastAsia="ru-RU"/>
        </w:rPr>
        <w:t>public LogActivity CreateActivity(Guid activityId)</w:t>
      </w:r>
    </w:p>
    <w:p w14:paraId="4F07D889" w14:textId="77777777" w:rsidR="00F04D17" w:rsidRPr="00A71310" w:rsidRDefault="00F04D17" w:rsidP="00F04D17">
      <w:r w:rsidRPr="00A71310">
        <w:t xml:space="preserve">Izveido jaunu aktivitāti </w:t>
      </w:r>
      <w:r w:rsidRPr="00A71310">
        <w:rPr>
          <w:i/>
        </w:rPr>
        <w:t xml:space="preserve">LogActivity </w:t>
      </w:r>
      <w:r w:rsidRPr="00A71310">
        <w:t xml:space="preserve">ar unikālu identifikatoru. </w:t>
      </w:r>
    </w:p>
    <w:p w14:paraId="7B0ACD8B" w14:textId="77777777" w:rsidR="00F04D17" w:rsidRPr="00A71310" w:rsidRDefault="00F04D17" w:rsidP="00F04D17">
      <w:pPr>
        <w:pStyle w:val="CodeBlockChar"/>
        <w:ind w:firstLine="493"/>
        <w:rPr>
          <w:color w:val="0000FF"/>
          <w:lang w:val="lv-LV" w:eastAsia="ru-RU"/>
        </w:rPr>
      </w:pPr>
      <w:r w:rsidRPr="00A71310">
        <w:rPr>
          <w:color w:val="0000FF"/>
          <w:lang w:val="lv-LV" w:eastAsia="ru-RU"/>
        </w:rPr>
        <w:t>public LogActivity CreateActivity(Guid activityId, bool autoStop)</w:t>
      </w:r>
    </w:p>
    <w:p w14:paraId="687C3C2A" w14:textId="77777777" w:rsidR="00F04D17" w:rsidRPr="00A71310" w:rsidRDefault="00F04D17" w:rsidP="00F04D17">
      <w:r w:rsidRPr="00A71310">
        <w:t xml:space="preserve">Izveido jaunu aktivitāti </w:t>
      </w:r>
      <w:r w:rsidRPr="00A71310">
        <w:rPr>
          <w:i/>
        </w:rPr>
        <w:t xml:space="preserve">LogActivity </w:t>
      </w:r>
      <w:r w:rsidRPr="00A71310">
        <w:t>ar unikālu identifikatoru  un automātiskas apturēšanas iespējām.</w:t>
      </w:r>
    </w:p>
    <w:p w14:paraId="011CFC0A" w14:textId="77777777" w:rsidR="00F04D17" w:rsidRPr="00A71310" w:rsidRDefault="00F04D17" w:rsidP="00F04D17">
      <w:r w:rsidRPr="00A71310">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F04D17" w:rsidRPr="00A71310" w14:paraId="3D3A4228" w14:textId="77777777" w:rsidTr="003A3231">
        <w:tc>
          <w:tcPr>
            <w:tcW w:w="1800" w:type="dxa"/>
            <w:tcBorders>
              <w:bottom w:val="single" w:sz="6" w:space="0" w:color="000000"/>
              <w:right w:val="single" w:sz="6" w:space="0" w:color="000000"/>
            </w:tcBorders>
            <w:shd w:val="clear" w:color="auto" w:fill="auto"/>
            <w:vAlign w:val="center"/>
          </w:tcPr>
          <w:p w14:paraId="4FFDCADF" w14:textId="77777777" w:rsidR="00F04D17" w:rsidRPr="00A71310" w:rsidRDefault="00F04D17" w:rsidP="003A3231">
            <w:pPr>
              <w:pStyle w:val="Bold"/>
            </w:pPr>
            <w:r w:rsidRPr="00A71310">
              <w:t>Nosaukums</w:t>
            </w:r>
          </w:p>
        </w:tc>
        <w:tc>
          <w:tcPr>
            <w:tcW w:w="7981" w:type="dxa"/>
            <w:tcBorders>
              <w:bottom w:val="single" w:sz="6" w:space="0" w:color="000000"/>
            </w:tcBorders>
            <w:shd w:val="clear" w:color="auto" w:fill="auto"/>
            <w:vAlign w:val="center"/>
          </w:tcPr>
          <w:p w14:paraId="565CB28A" w14:textId="77777777" w:rsidR="00F04D17" w:rsidRPr="00A71310" w:rsidRDefault="00F04D17" w:rsidP="003A3231">
            <w:pPr>
              <w:pStyle w:val="Bold"/>
            </w:pPr>
            <w:r w:rsidRPr="00A71310">
              <w:t>Apraksts</w:t>
            </w:r>
          </w:p>
        </w:tc>
      </w:tr>
      <w:tr w:rsidR="00F04D17" w:rsidRPr="00A71310" w14:paraId="23F96957" w14:textId="77777777" w:rsidTr="003A3231">
        <w:tc>
          <w:tcPr>
            <w:tcW w:w="1800" w:type="dxa"/>
            <w:tcBorders>
              <w:top w:val="single" w:sz="6" w:space="0" w:color="000000"/>
              <w:left w:val="nil"/>
              <w:bottom w:val="nil"/>
              <w:right w:val="single" w:sz="4" w:space="0" w:color="auto"/>
              <w:tl2br w:val="nil"/>
              <w:tr2bl w:val="nil"/>
            </w:tcBorders>
            <w:shd w:val="clear" w:color="auto" w:fill="auto"/>
          </w:tcPr>
          <w:p w14:paraId="7F08D331" w14:textId="77777777" w:rsidR="00F04D17" w:rsidRPr="00A71310" w:rsidRDefault="00F04D17" w:rsidP="003A3231">
            <w:pPr>
              <w:pStyle w:val="Tablebody"/>
            </w:pPr>
            <w:r w:rsidRPr="00A71310">
              <w:t>autoStop</w:t>
            </w:r>
          </w:p>
        </w:tc>
        <w:tc>
          <w:tcPr>
            <w:tcW w:w="7981" w:type="dxa"/>
            <w:tcBorders>
              <w:top w:val="single" w:sz="6" w:space="0" w:color="000000"/>
              <w:left w:val="single" w:sz="4" w:space="0" w:color="auto"/>
              <w:bottom w:val="nil"/>
              <w:right w:val="nil"/>
              <w:tl2br w:val="nil"/>
              <w:tr2bl w:val="nil"/>
            </w:tcBorders>
            <w:shd w:val="clear" w:color="auto" w:fill="auto"/>
          </w:tcPr>
          <w:p w14:paraId="109AF6C4" w14:textId="77777777" w:rsidR="00F04D17" w:rsidRPr="00A71310" w:rsidRDefault="00F04D17" w:rsidP="003A3231">
            <w:pPr>
              <w:pStyle w:val="Tablebody"/>
            </w:pPr>
            <w:r w:rsidRPr="00A71310">
              <w:t>norāda vai aktivitāte tiks automātiski apturēta</w:t>
            </w:r>
          </w:p>
        </w:tc>
      </w:tr>
      <w:tr w:rsidR="00F04D17" w:rsidRPr="00A71310" w14:paraId="2E47AB21" w14:textId="77777777" w:rsidTr="003A3231">
        <w:tc>
          <w:tcPr>
            <w:tcW w:w="1800" w:type="dxa"/>
            <w:tcBorders>
              <w:top w:val="nil"/>
              <w:left w:val="nil"/>
              <w:bottom w:val="nil"/>
              <w:right w:val="single" w:sz="4" w:space="0" w:color="auto"/>
              <w:tl2br w:val="nil"/>
              <w:tr2bl w:val="nil"/>
            </w:tcBorders>
            <w:shd w:val="clear" w:color="auto" w:fill="auto"/>
          </w:tcPr>
          <w:p w14:paraId="324AE18F" w14:textId="77777777" w:rsidR="00F04D17" w:rsidRPr="00A71310" w:rsidRDefault="00F04D17" w:rsidP="003A3231">
            <w:pPr>
              <w:pStyle w:val="Tablebody"/>
            </w:pPr>
            <w:r w:rsidRPr="00A71310">
              <w:t>activityName</w:t>
            </w:r>
          </w:p>
        </w:tc>
        <w:tc>
          <w:tcPr>
            <w:tcW w:w="7981" w:type="dxa"/>
            <w:tcBorders>
              <w:top w:val="nil"/>
              <w:left w:val="single" w:sz="4" w:space="0" w:color="auto"/>
              <w:bottom w:val="nil"/>
              <w:right w:val="nil"/>
              <w:tl2br w:val="nil"/>
              <w:tr2bl w:val="nil"/>
            </w:tcBorders>
            <w:shd w:val="clear" w:color="auto" w:fill="auto"/>
          </w:tcPr>
          <w:p w14:paraId="7DBBF234" w14:textId="77777777" w:rsidR="00F04D17" w:rsidRPr="00A71310" w:rsidRDefault="00F04D17" w:rsidP="003A3231">
            <w:pPr>
              <w:pStyle w:val="Tablebody"/>
            </w:pPr>
            <w:r w:rsidRPr="00A71310">
              <w:t>aktivitātes nosaukums</w:t>
            </w:r>
          </w:p>
        </w:tc>
      </w:tr>
      <w:tr w:rsidR="00F04D17" w:rsidRPr="00A71310" w14:paraId="4BBDADE2" w14:textId="77777777" w:rsidTr="003A3231">
        <w:tc>
          <w:tcPr>
            <w:tcW w:w="1800" w:type="dxa"/>
            <w:tcBorders>
              <w:top w:val="nil"/>
              <w:left w:val="nil"/>
              <w:bottom w:val="nil"/>
              <w:right w:val="single" w:sz="4" w:space="0" w:color="auto"/>
              <w:tl2br w:val="nil"/>
              <w:tr2bl w:val="nil"/>
            </w:tcBorders>
            <w:shd w:val="clear" w:color="auto" w:fill="auto"/>
          </w:tcPr>
          <w:p w14:paraId="0E7CDCBE" w14:textId="77777777" w:rsidR="00F04D17" w:rsidRPr="00A71310" w:rsidRDefault="00F04D17" w:rsidP="003A3231">
            <w:pPr>
              <w:pStyle w:val="Tablebody"/>
            </w:pPr>
            <w:r w:rsidRPr="00A71310">
              <w:t>activityType</w:t>
            </w:r>
          </w:p>
        </w:tc>
        <w:tc>
          <w:tcPr>
            <w:tcW w:w="7981" w:type="dxa"/>
            <w:tcBorders>
              <w:top w:val="nil"/>
              <w:left w:val="single" w:sz="4" w:space="0" w:color="auto"/>
              <w:bottom w:val="nil"/>
              <w:right w:val="nil"/>
              <w:tl2br w:val="nil"/>
              <w:tr2bl w:val="nil"/>
            </w:tcBorders>
            <w:shd w:val="clear" w:color="auto" w:fill="auto"/>
          </w:tcPr>
          <w:p w14:paraId="672D3100" w14:textId="77777777" w:rsidR="00F04D17" w:rsidRPr="00A71310" w:rsidRDefault="00F04D17" w:rsidP="003A3231">
            <w:pPr>
              <w:pStyle w:val="Tablebody"/>
            </w:pPr>
            <w:r w:rsidRPr="00A71310">
              <w:t>aktivitātes tips</w:t>
            </w:r>
          </w:p>
        </w:tc>
      </w:tr>
      <w:tr w:rsidR="00F04D17" w:rsidRPr="00A71310" w14:paraId="4873E8DC" w14:textId="77777777" w:rsidTr="003A3231">
        <w:tc>
          <w:tcPr>
            <w:tcW w:w="1800" w:type="dxa"/>
            <w:tcBorders>
              <w:top w:val="nil"/>
              <w:left w:val="nil"/>
              <w:bottom w:val="single" w:sz="4" w:space="0" w:color="auto"/>
              <w:right w:val="single" w:sz="4" w:space="0" w:color="auto"/>
              <w:tl2br w:val="nil"/>
              <w:tr2bl w:val="nil"/>
            </w:tcBorders>
            <w:shd w:val="clear" w:color="auto" w:fill="auto"/>
          </w:tcPr>
          <w:p w14:paraId="46C48B9F" w14:textId="77777777" w:rsidR="00F04D17" w:rsidRPr="00A71310" w:rsidRDefault="00F04D17" w:rsidP="003A3231">
            <w:pPr>
              <w:pStyle w:val="Tablebody"/>
            </w:pPr>
            <w:r w:rsidRPr="00A71310">
              <w:t>activityId</w:t>
            </w:r>
          </w:p>
        </w:tc>
        <w:tc>
          <w:tcPr>
            <w:tcW w:w="7981" w:type="dxa"/>
            <w:tcBorders>
              <w:top w:val="nil"/>
              <w:left w:val="single" w:sz="4" w:space="0" w:color="auto"/>
              <w:bottom w:val="single" w:sz="4" w:space="0" w:color="auto"/>
              <w:right w:val="nil"/>
              <w:tl2br w:val="nil"/>
              <w:tr2bl w:val="nil"/>
            </w:tcBorders>
            <w:shd w:val="clear" w:color="auto" w:fill="auto"/>
          </w:tcPr>
          <w:p w14:paraId="7D2D2867" w14:textId="77777777" w:rsidR="00F04D17" w:rsidRPr="00A71310" w:rsidRDefault="00F04D17" w:rsidP="003A3231">
            <w:pPr>
              <w:pStyle w:val="Tablebody"/>
            </w:pPr>
            <w:r w:rsidRPr="00A71310">
              <w:t>aktivitātes identifikators</w:t>
            </w:r>
          </w:p>
        </w:tc>
      </w:tr>
    </w:tbl>
    <w:p w14:paraId="21B91A10" w14:textId="77777777" w:rsidR="00F04D17" w:rsidRPr="00A71310" w:rsidRDefault="00F04D17" w:rsidP="00F04D17">
      <w:pPr>
        <w:pStyle w:val="Heading4"/>
      </w:pPr>
      <w:bookmarkStart w:id="190" w:name="_Toc329945042"/>
      <w:bookmarkStart w:id="191" w:name="_Toc380756844"/>
      <w:r w:rsidRPr="00A71310">
        <w:t>Metode „CreateAsyncActivity”</w:t>
      </w:r>
      <w:bookmarkEnd w:id="190"/>
      <w:bookmarkEnd w:id="191"/>
      <w:r w:rsidRPr="00A71310">
        <w:t xml:space="preserve"> </w:t>
      </w:r>
    </w:p>
    <w:p w14:paraId="55299EFE" w14:textId="77777777" w:rsidR="00F04D17" w:rsidRPr="00A71310" w:rsidRDefault="00F04D17" w:rsidP="00F04D17">
      <w:r w:rsidRPr="00A71310">
        <w:t>metodes apraksts:</w:t>
      </w:r>
    </w:p>
    <w:p w14:paraId="38C5658B" w14:textId="77777777" w:rsidR="00F04D17" w:rsidRPr="00A71310" w:rsidRDefault="00F04D17" w:rsidP="00F04D17">
      <w:pPr>
        <w:pStyle w:val="CodeBlockChar"/>
        <w:ind w:firstLine="493"/>
        <w:rPr>
          <w:color w:val="0000FF"/>
          <w:lang w:val="lv-LV" w:eastAsia="ru-RU"/>
        </w:rPr>
      </w:pPr>
      <w:r w:rsidRPr="00A71310">
        <w:rPr>
          <w:color w:val="0000FF"/>
          <w:lang w:val="lv-LV" w:eastAsia="ru-RU"/>
        </w:rPr>
        <w:t>public LogActivity CreateAsyncActivity()</w:t>
      </w:r>
    </w:p>
    <w:p w14:paraId="07D55539" w14:textId="77777777" w:rsidR="00F04D17" w:rsidRPr="00A71310" w:rsidRDefault="00F04D17" w:rsidP="00F04D17">
      <w:r w:rsidRPr="00A71310">
        <w:t xml:space="preserve">Izveido jaunu asinhrono aktivitāti </w:t>
      </w:r>
      <w:r w:rsidRPr="00A71310">
        <w:rPr>
          <w:i/>
        </w:rPr>
        <w:t>LogActivity.</w:t>
      </w:r>
    </w:p>
    <w:p w14:paraId="1E332960" w14:textId="77777777" w:rsidR="00F04D17" w:rsidRPr="00A71310" w:rsidRDefault="00F04D17" w:rsidP="00F04D17">
      <w:pPr>
        <w:pStyle w:val="Heading4"/>
      </w:pPr>
      <w:bookmarkStart w:id="192" w:name="_Toc329945043"/>
      <w:bookmarkStart w:id="193" w:name="_Toc380756845"/>
      <w:r w:rsidRPr="00A71310">
        <w:t>Metode „CreateBoundedActivity”</w:t>
      </w:r>
      <w:bookmarkEnd w:id="192"/>
      <w:bookmarkEnd w:id="193"/>
      <w:r w:rsidRPr="00A71310">
        <w:t xml:space="preserve"> </w:t>
      </w:r>
    </w:p>
    <w:p w14:paraId="2BC70E29" w14:textId="77777777" w:rsidR="00F04D17" w:rsidRPr="00A71310" w:rsidRDefault="00F04D17" w:rsidP="00F04D17">
      <w:r w:rsidRPr="00A71310">
        <w:t>metodes apraksts:</w:t>
      </w:r>
    </w:p>
    <w:p w14:paraId="0E76FCE9" w14:textId="77777777" w:rsidR="00F04D17" w:rsidRPr="00A71310" w:rsidRDefault="00F04D17" w:rsidP="00F04D17">
      <w:pPr>
        <w:pStyle w:val="CodeBlockChar"/>
        <w:ind w:firstLine="493"/>
        <w:rPr>
          <w:color w:val="0000FF"/>
          <w:lang w:val="lv-LV" w:eastAsia="ru-RU"/>
        </w:rPr>
      </w:pPr>
      <w:r w:rsidRPr="00A71310">
        <w:rPr>
          <w:color w:val="0000FF"/>
          <w:lang w:val="lv-LV" w:eastAsia="ru-RU"/>
        </w:rPr>
        <w:t>public LogActivity CreateBoundedActivity()</w:t>
      </w:r>
    </w:p>
    <w:p w14:paraId="05D12B19" w14:textId="77777777" w:rsidR="00F04D17" w:rsidRPr="00A71310" w:rsidRDefault="00F04D17" w:rsidP="00F04D17">
      <w:r w:rsidRPr="00A71310">
        <w:t xml:space="preserve">Izveido jaunu saistīto aktivitāti </w:t>
      </w:r>
      <w:r w:rsidRPr="00A71310">
        <w:rPr>
          <w:i/>
        </w:rPr>
        <w:t>LogActivity.</w:t>
      </w:r>
    </w:p>
    <w:p w14:paraId="446F1741" w14:textId="77777777" w:rsidR="00F04D17" w:rsidRPr="00A71310" w:rsidRDefault="00F04D17" w:rsidP="00F04D17">
      <w:pPr>
        <w:pStyle w:val="CodeBlockChar"/>
        <w:ind w:firstLine="493"/>
        <w:rPr>
          <w:color w:val="0000FF"/>
          <w:lang w:val="lv-LV" w:eastAsia="ru-RU"/>
        </w:rPr>
      </w:pPr>
      <w:r w:rsidRPr="00A71310">
        <w:rPr>
          <w:color w:val="0000FF"/>
          <w:lang w:val="lv-LV" w:eastAsia="ru-RU"/>
        </w:rPr>
        <w:t>public LogActivity CreateBoundedActivity(bool suspendCurrent)</w:t>
      </w:r>
    </w:p>
    <w:p w14:paraId="74DBE2CA" w14:textId="77777777" w:rsidR="00F04D17" w:rsidRPr="00A71310" w:rsidRDefault="00F04D17" w:rsidP="00F04D17">
      <w:r w:rsidRPr="00A71310">
        <w:t xml:space="preserve">Izveido jaunu saistīto aktivitāti </w:t>
      </w:r>
      <w:r w:rsidRPr="00A71310">
        <w:rPr>
          <w:i/>
        </w:rPr>
        <w:t xml:space="preserve">LogActivity </w:t>
      </w:r>
      <w:r w:rsidRPr="00A71310">
        <w:t xml:space="preserve">ar tekošās aktivitātes apturēšanas iespējām. </w:t>
      </w:r>
    </w:p>
    <w:p w14:paraId="329858D8" w14:textId="77777777" w:rsidR="00F04D17" w:rsidRPr="00A71310" w:rsidRDefault="00F04D17" w:rsidP="00F04D17">
      <w:pPr>
        <w:pStyle w:val="CodeBlockChar"/>
        <w:ind w:firstLine="493"/>
        <w:rPr>
          <w:color w:val="0000FF"/>
          <w:lang w:val="lv-LV" w:eastAsia="ru-RU"/>
        </w:rPr>
      </w:pPr>
      <w:r w:rsidRPr="00A71310">
        <w:rPr>
          <w:color w:val="0000FF"/>
          <w:lang w:val="lv-LV" w:eastAsia="ru-RU"/>
        </w:rPr>
        <w:t>public LogActivity CreateBoundedActivity(Guid activityId)</w:t>
      </w:r>
    </w:p>
    <w:p w14:paraId="19951AE2" w14:textId="77777777" w:rsidR="00F04D17" w:rsidRPr="00A71310" w:rsidRDefault="00F04D17" w:rsidP="00F04D17">
      <w:r w:rsidRPr="00A71310">
        <w:t xml:space="preserve">Izveido jaunu saistīto aktivitāti </w:t>
      </w:r>
      <w:r w:rsidRPr="00A71310">
        <w:rPr>
          <w:i/>
        </w:rPr>
        <w:t xml:space="preserve">LogActivity </w:t>
      </w:r>
      <w:r w:rsidRPr="00A71310">
        <w:t xml:space="preserve">ar unikālu identifikatoru. </w:t>
      </w:r>
    </w:p>
    <w:p w14:paraId="0834FD5D" w14:textId="77777777" w:rsidR="00F04D17" w:rsidRPr="00A71310" w:rsidRDefault="00F04D17" w:rsidP="00F04D17">
      <w:pPr>
        <w:pStyle w:val="CodeBlockChar"/>
        <w:ind w:firstLine="493"/>
        <w:rPr>
          <w:color w:val="0000FF"/>
          <w:lang w:val="lv-LV" w:eastAsia="ru-RU"/>
        </w:rPr>
      </w:pPr>
      <w:r w:rsidRPr="00A71310">
        <w:rPr>
          <w:color w:val="0000FF"/>
          <w:lang w:val="lv-LV" w:eastAsia="ru-RU"/>
        </w:rPr>
        <w:t>public LogActivity CreateBoundedActivity(Guid activityId, bool suspendCurrent)</w:t>
      </w:r>
    </w:p>
    <w:p w14:paraId="73E8812B" w14:textId="77777777" w:rsidR="00F04D17" w:rsidRPr="00A71310" w:rsidRDefault="00F04D17" w:rsidP="00F04D17">
      <w:r w:rsidRPr="00A71310">
        <w:t xml:space="preserve">Izveido jaunu saistīto aktivitāti </w:t>
      </w:r>
      <w:r w:rsidRPr="00A71310">
        <w:rPr>
          <w:i/>
        </w:rPr>
        <w:t xml:space="preserve">LogActivity </w:t>
      </w:r>
      <w:r w:rsidRPr="00A71310">
        <w:t>ar unikālu identifikatoru un tekošās aktivitātes apturēšanas iespējām.</w:t>
      </w:r>
    </w:p>
    <w:p w14:paraId="39B04B27" w14:textId="77777777" w:rsidR="00F04D17" w:rsidRPr="00A71310" w:rsidRDefault="00F04D17" w:rsidP="00F04D17">
      <w:r w:rsidRPr="00A71310">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F04D17" w:rsidRPr="00A71310" w14:paraId="4B0E1791" w14:textId="77777777" w:rsidTr="003A3231">
        <w:tc>
          <w:tcPr>
            <w:tcW w:w="1800" w:type="dxa"/>
            <w:tcBorders>
              <w:bottom w:val="single" w:sz="6" w:space="0" w:color="000000"/>
              <w:right w:val="single" w:sz="6" w:space="0" w:color="000000"/>
            </w:tcBorders>
            <w:shd w:val="clear" w:color="auto" w:fill="auto"/>
            <w:vAlign w:val="center"/>
          </w:tcPr>
          <w:p w14:paraId="3B3FECD0" w14:textId="77777777" w:rsidR="00F04D17" w:rsidRPr="00A71310" w:rsidRDefault="00F04D17" w:rsidP="003A3231">
            <w:pPr>
              <w:pStyle w:val="Bold"/>
            </w:pPr>
            <w:r w:rsidRPr="00A71310">
              <w:t>Nosaukums</w:t>
            </w:r>
          </w:p>
        </w:tc>
        <w:tc>
          <w:tcPr>
            <w:tcW w:w="7981" w:type="dxa"/>
            <w:tcBorders>
              <w:bottom w:val="single" w:sz="6" w:space="0" w:color="000000"/>
            </w:tcBorders>
            <w:shd w:val="clear" w:color="auto" w:fill="auto"/>
            <w:vAlign w:val="center"/>
          </w:tcPr>
          <w:p w14:paraId="1E6CB2A5" w14:textId="77777777" w:rsidR="00F04D17" w:rsidRPr="00A71310" w:rsidRDefault="00F04D17" w:rsidP="003A3231">
            <w:pPr>
              <w:pStyle w:val="Bold"/>
            </w:pPr>
            <w:r w:rsidRPr="00A71310">
              <w:t>Apraksts</w:t>
            </w:r>
          </w:p>
        </w:tc>
      </w:tr>
      <w:tr w:rsidR="00F04D17" w:rsidRPr="00A71310" w14:paraId="2788E92C" w14:textId="77777777" w:rsidTr="003A3231">
        <w:tc>
          <w:tcPr>
            <w:tcW w:w="1800" w:type="dxa"/>
            <w:tcBorders>
              <w:top w:val="single" w:sz="6" w:space="0" w:color="000000"/>
              <w:left w:val="nil"/>
              <w:bottom w:val="nil"/>
              <w:right w:val="single" w:sz="4" w:space="0" w:color="auto"/>
              <w:tl2br w:val="nil"/>
              <w:tr2bl w:val="nil"/>
            </w:tcBorders>
            <w:shd w:val="clear" w:color="auto" w:fill="auto"/>
          </w:tcPr>
          <w:p w14:paraId="76AAF548" w14:textId="77777777" w:rsidR="00F04D17" w:rsidRPr="00A71310" w:rsidRDefault="00F04D17" w:rsidP="003A3231">
            <w:pPr>
              <w:pStyle w:val="Tablebody"/>
            </w:pPr>
            <w:r w:rsidRPr="00A71310">
              <w:t>suspendCurrent</w:t>
            </w:r>
          </w:p>
        </w:tc>
        <w:tc>
          <w:tcPr>
            <w:tcW w:w="7981" w:type="dxa"/>
            <w:tcBorders>
              <w:top w:val="single" w:sz="6" w:space="0" w:color="000000"/>
              <w:left w:val="single" w:sz="4" w:space="0" w:color="auto"/>
              <w:bottom w:val="nil"/>
              <w:right w:val="nil"/>
              <w:tl2br w:val="nil"/>
              <w:tr2bl w:val="nil"/>
            </w:tcBorders>
            <w:shd w:val="clear" w:color="auto" w:fill="auto"/>
          </w:tcPr>
          <w:p w14:paraId="1790C2AB" w14:textId="77777777" w:rsidR="00F04D17" w:rsidRPr="00A71310" w:rsidRDefault="00F04D17" w:rsidP="003A3231">
            <w:pPr>
              <w:pStyle w:val="Tablebody"/>
            </w:pPr>
            <w:r w:rsidRPr="00A71310">
              <w:t>norāda vai tekošā aktivitāte tiks apturēta</w:t>
            </w:r>
          </w:p>
        </w:tc>
      </w:tr>
      <w:tr w:rsidR="00F04D17" w:rsidRPr="00A71310" w14:paraId="5B471235" w14:textId="77777777" w:rsidTr="003A3231">
        <w:tc>
          <w:tcPr>
            <w:tcW w:w="1800" w:type="dxa"/>
            <w:tcBorders>
              <w:top w:val="nil"/>
              <w:left w:val="nil"/>
              <w:bottom w:val="single" w:sz="4" w:space="0" w:color="auto"/>
              <w:right w:val="single" w:sz="4" w:space="0" w:color="auto"/>
              <w:tl2br w:val="nil"/>
              <w:tr2bl w:val="nil"/>
            </w:tcBorders>
            <w:shd w:val="clear" w:color="auto" w:fill="auto"/>
          </w:tcPr>
          <w:p w14:paraId="4A6608A9" w14:textId="77777777" w:rsidR="00F04D17" w:rsidRPr="00A71310" w:rsidRDefault="00F04D17" w:rsidP="003A3231">
            <w:pPr>
              <w:pStyle w:val="Tablebody"/>
            </w:pPr>
            <w:r w:rsidRPr="00A71310">
              <w:t>activityId</w:t>
            </w:r>
          </w:p>
        </w:tc>
        <w:tc>
          <w:tcPr>
            <w:tcW w:w="7981" w:type="dxa"/>
            <w:tcBorders>
              <w:top w:val="nil"/>
              <w:left w:val="single" w:sz="4" w:space="0" w:color="auto"/>
              <w:bottom w:val="single" w:sz="4" w:space="0" w:color="auto"/>
              <w:right w:val="nil"/>
              <w:tl2br w:val="nil"/>
              <w:tr2bl w:val="nil"/>
            </w:tcBorders>
            <w:shd w:val="clear" w:color="auto" w:fill="auto"/>
          </w:tcPr>
          <w:p w14:paraId="476726C4" w14:textId="77777777" w:rsidR="00F04D17" w:rsidRPr="00A71310" w:rsidRDefault="00F04D17" w:rsidP="003A3231">
            <w:pPr>
              <w:pStyle w:val="Tablebody"/>
            </w:pPr>
            <w:r w:rsidRPr="00A71310">
              <w:t>aktivitātes identifikators</w:t>
            </w:r>
          </w:p>
        </w:tc>
      </w:tr>
    </w:tbl>
    <w:p w14:paraId="45384FE7" w14:textId="77777777" w:rsidR="004948F4" w:rsidRDefault="004948F4">
      <w:pPr>
        <w:spacing w:before="0" w:after="200" w:line="276" w:lineRule="auto"/>
        <w:jc w:val="left"/>
        <w:rPr>
          <w:rFonts w:ascii="Tahoma" w:eastAsiaTheme="majorEastAsia" w:hAnsi="Tahoma" w:cstheme="majorBidi"/>
          <w:b/>
          <w:bCs/>
          <w:iCs/>
          <w:sz w:val="24"/>
        </w:rPr>
      </w:pPr>
      <w:bookmarkStart w:id="194" w:name="_Toc329945044"/>
      <w:r>
        <w:br w:type="page"/>
      </w:r>
    </w:p>
    <w:p w14:paraId="50924F66" w14:textId="1EE152F5" w:rsidR="00F04D17" w:rsidRPr="00A71310" w:rsidRDefault="00F04D17" w:rsidP="00F04D17">
      <w:pPr>
        <w:pStyle w:val="Heading4"/>
      </w:pPr>
      <w:bookmarkStart w:id="195" w:name="_Toc380756846"/>
      <w:r w:rsidRPr="00A71310">
        <w:t>Metode „Dispose”</w:t>
      </w:r>
      <w:bookmarkEnd w:id="194"/>
      <w:bookmarkEnd w:id="195"/>
      <w:r w:rsidRPr="00A71310">
        <w:t xml:space="preserve"> </w:t>
      </w:r>
    </w:p>
    <w:p w14:paraId="17FCD539" w14:textId="77777777" w:rsidR="00F04D17" w:rsidRPr="00A71310" w:rsidRDefault="00F04D17" w:rsidP="00F04D17">
      <w:r w:rsidRPr="00A71310">
        <w:t>metodes apraksts:</w:t>
      </w:r>
    </w:p>
    <w:p w14:paraId="598CA507" w14:textId="77777777" w:rsidR="00F04D17" w:rsidRPr="00A71310" w:rsidRDefault="00F04D17" w:rsidP="00F04D17">
      <w:pPr>
        <w:pStyle w:val="CodeBlockChar"/>
        <w:ind w:firstLine="493"/>
        <w:rPr>
          <w:color w:val="0000FF"/>
          <w:lang w:val="lv-LV" w:eastAsia="ru-RU"/>
        </w:rPr>
      </w:pPr>
      <w:r w:rsidRPr="00A71310">
        <w:rPr>
          <w:color w:val="0000FF"/>
          <w:lang w:val="lv-LV" w:eastAsia="ru-RU"/>
        </w:rPr>
        <w:t>public void Dispose()</w:t>
      </w:r>
    </w:p>
    <w:p w14:paraId="03A3D5AA" w14:textId="77777777" w:rsidR="00F04D17" w:rsidRPr="00A71310" w:rsidRDefault="00F04D17" w:rsidP="00F04D17">
      <w:r w:rsidRPr="00A71310">
        <w:t xml:space="preserve">Atbrīvo </w:t>
      </w:r>
      <w:r w:rsidRPr="00A71310">
        <w:rPr>
          <w:i/>
        </w:rPr>
        <w:t xml:space="preserve">LogActivity </w:t>
      </w:r>
      <w:r w:rsidRPr="00A71310">
        <w:t>klases eksemplāra aizņemtos resursus.</w:t>
      </w:r>
    </w:p>
    <w:p w14:paraId="3F487F40" w14:textId="77777777" w:rsidR="00F04D17" w:rsidRPr="00A71310" w:rsidRDefault="00F04D17" w:rsidP="00F04D17">
      <w:pPr>
        <w:pStyle w:val="Heading4"/>
      </w:pPr>
      <w:bookmarkStart w:id="196" w:name="_Toc329945045"/>
      <w:bookmarkStart w:id="197" w:name="_Toc380756847"/>
      <w:r w:rsidRPr="00A71310">
        <w:t>Metode „Suspend”</w:t>
      </w:r>
      <w:bookmarkEnd w:id="196"/>
      <w:bookmarkEnd w:id="197"/>
      <w:r w:rsidRPr="00A71310">
        <w:t xml:space="preserve"> </w:t>
      </w:r>
    </w:p>
    <w:p w14:paraId="5B467F55" w14:textId="77777777" w:rsidR="00F04D17" w:rsidRPr="00A71310" w:rsidRDefault="00F04D17" w:rsidP="00F04D17">
      <w:r w:rsidRPr="00A71310">
        <w:t>metodes apraksts:</w:t>
      </w:r>
    </w:p>
    <w:p w14:paraId="3A8FCBDA" w14:textId="77777777" w:rsidR="00F04D17" w:rsidRPr="00A71310" w:rsidRDefault="00F04D17" w:rsidP="00F04D17">
      <w:pPr>
        <w:pStyle w:val="CodeBlockChar"/>
        <w:ind w:firstLine="493"/>
        <w:rPr>
          <w:color w:val="0000FF"/>
          <w:lang w:val="lv-LV" w:eastAsia="ru-RU"/>
        </w:rPr>
      </w:pPr>
      <w:r w:rsidRPr="00A71310">
        <w:rPr>
          <w:color w:val="0000FF"/>
          <w:lang w:val="lv-LV" w:eastAsia="ru-RU"/>
        </w:rPr>
        <w:t>public void Suspend()</w:t>
      </w:r>
    </w:p>
    <w:p w14:paraId="398C3A38" w14:textId="77777777" w:rsidR="00F04D17" w:rsidRPr="00A71310" w:rsidRDefault="00F04D17" w:rsidP="00F04D17">
      <w:r w:rsidRPr="00A71310">
        <w:t>Aiztur tekošās aktivitātes darbību.</w:t>
      </w:r>
    </w:p>
    <w:p w14:paraId="53A24FE2" w14:textId="77777777" w:rsidR="00F04D17" w:rsidRPr="00A71310" w:rsidRDefault="00F04D17" w:rsidP="00F04D17">
      <w:pPr>
        <w:pStyle w:val="Heading4"/>
      </w:pPr>
      <w:bookmarkStart w:id="198" w:name="_Toc329945046"/>
      <w:bookmarkStart w:id="199" w:name="_Toc380756848"/>
      <w:r w:rsidRPr="00A71310">
        <w:t>Metode „Resume”</w:t>
      </w:r>
      <w:bookmarkEnd w:id="198"/>
      <w:bookmarkEnd w:id="199"/>
      <w:r w:rsidRPr="00A71310">
        <w:t xml:space="preserve"> </w:t>
      </w:r>
    </w:p>
    <w:p w14:paraId="14DF6D44" w14:textId="77777777" w:rsidR="00F04D17" w:rsidRPr="00A71310" w:rsidRDefault="00F04D17" w:rsidP="00F04D17">
      <w:r w:rsidRPr="00A71310">
        <w:t>metodes apraksts:</w:t>
      </w:r>
    </w:p>
    <w:p w14:paraId="5A6F8D36" w14:textId="77777777" w:rsidR="00F04D17" w:rsidRPr="00A71310" w:rsidRDefault="00F04D17" w:rsidP="00F04D17">
      <w:pPr>
        <w:pStyle w:val="CodeBlockChar"/>
        <w:ind w:firstLine="493"/>
        <w:rPr>
          <w:color w:val="0000FF"/>
          <w:lang w:val="lv-LV" w:eastAsia="ru-RU"/>
        </w:rPr>
      </w:pPr>
      <w:r w:rsidRPr="00A71310">
        <w:rPr>
          <w:color w:val="0000FF"/>
          <w:lang w:val="lv-LV" w:eastAsia="ru-RU"/>
        </w:rPr>
        <w:t>public void Resume()</w:t>
      </w:r>
    </w:p>
    <w:p w14:paraId="048943B6" w14:textId="77777777" w:rsidR="00F04D17" w:rsidRPr="00A71310" w:rsidRDefault="00F04D17" w:rsidP="00F04D17">
      <w:pPr>
        <w:rPr>
          <w:i/>
        </w:rPr>
      </w:pPr>
      <w:r w:rsidRPr="00A71310">
        <w:t>Atjauno tekošās aktivitātes darbību.</w:t>
      </w:r>
    </w:p>
    <w:p w14:paraId="20F75098" w14:textId="77777777" w:rsidR="00F04D17" w:rsidRPr="00A71310" w:rsidRDefault="00F04D17" w:rsidP="00F04D17">
      <w:pPr>
        <w:pStyle w:val="Heading4"/>
      </w:pPr>
      <w:bookmarkStart w:id="200" w:name="_Toc329945047"/>
      <w:bookmarkStart w:id="201" w:name="_Toc380756849"/>
      <w:r w:rsidRPr="00A71310">
        <w:t>Metode „Stop”</w:t>
      </w:r>
      <w:bookmarkEnd w:id="200"/>
      <w:bookmarkEnd w:id="201"/>
      <w:r w:rsidRPr="00A71310">
        <w:t xml:space="preserve"> </w:t>
      </w:r>
    </w:p>
    <w:p w14:paraId="4ADBA8E4" w14:textId="77777777" w:rsidR="00F04D17" w:rsidRPr="00A71310" w:rsidRDefault="00F04D17" w:rsidP="00F04D17">
      <w:r w:rsidRPr="00A71310">
        <w:t>metodes apraksts:</w:t>
      </w:r>
    </w:p>
    <w:p w14:paraId="67EB0C37" w14:textId="77777777" w:rsidR="00F04D17" w:rsidRPr="00A71310" w:rsidRDefault="00F04D17" w:rsidP="00F04D17">
      <w:pPr>
        <w:pStyle w:val="CodeBlockChar"/>
        <w:ind w:firstLine="493"/>
        <w:rPr>
          <w:color w:val="0000FF"/>
          <w:lang w:val="lv-LV" w:eastAsia="ru-RU"/>
        </w:rPr>
      </w:pPr>
      <w:r w:rsidRPr="00A71310">
        <w:rPr>
          <w:color w:val="0000FF"/>
          <w:lang w:val="lv-LV" w:eastAsia="ru-RU"/>
        </w:rPr>
        <w:t>public void Stop()</w:t>
      </w:r>
    </w:p>
    <w:p w14:paraId="3F408E92" w14:textId="77777777" w:rsidR="00F04D17" w:rsidRPr="00A71310" w:rsidRDefault="00F04D17" w:rsidP="00F04D17">
      <w:r w:rsidRPr="00A71310">
        <w:t>Aptur tekošās aktivitātes darbību.</w:t>
      </w:r>
    </w:p>
    <w:p w14:paraId="2AAA42CB" w14:textId="77777777" w:rsidR="00F04D17" w:rsidRPr="00A71310" w:rsidRDefault="00F04D17" w:rsidP="00F04D17">
      <w:pPr>
        <w:pStyle w:val="CodeBlockChar"/>
        <w:ind w:firstLine="493"/>
        <w:rPr>
          <w:color w:val="0000FF"/>
          <w:lang w:val="lv-LV" w:eastAsia="ru-RU"/>
        </w:rPr>
      </w:pPr>
      <w:r w:rsidRPr="00A71310">
        <w:rPr>
          <w:color w:val="0000FF"/>
          <w:lang w:val="lv-LV" w:eastAsia="ru-RU"/>
        </w:rPr>
        <w:t>public void Stop(LogActivity activity)</w:t>
      </w:r>
    </w:p>
    <w:p w14:paraId="60D131B9" w14:textId="77777777" w:rsidR="00F04D17" w:rsidRPr="00A71310" w:rsidRDefault="00F04D17" w:rsidP="00F04D17">
      <w:r w:rsidRPr="00A71310">
        <w:t>Aptur norādītās aktivitātes darbību.</w:t>
      </w:r>
    </w:p>
    <w:p w14:paraId="546D6717" w14:textId="77777777" w:rsidR="00F04D17" w:rsidRPr="00A71310" w:rsidRDefault="00F04D17" w:rsidP="00F04D17">
      <w:r w:rsidRPr="00A71310">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F04D17" w:rsidRPr="00A71310" w14:paraId="5F42EEE5" w14:textId="77777777" w:rsidTr="003A3231">
        <w:tc>
          <w:tcPr>
            <w:tcW w:w="1800" w:type="dxa"/>
            <w:tcBorders>
              <w:bottom w:val="single" w:sz="6" w:space="0" w:color="000000"/>
              <w:right w:val="single" w:sz="6" w:space="0" w:color="000000"/>
            </w:tcBorders>
            <w:shd w:val="clear" w:color="auto" w:fill="auto"/>
            <w:vAlign w:val="center"/>
          </w:tcPr>
          <w:p w14:paraId="0418B1E1" w14:textId="77777777" w:rsidR="00F04D17" w:rsidRPr="00A71310" w:rsidRDefault="00F04D17" w:rsidP="003A3231">
            <w:pPr>
              <w:pStyle w:val="Bold"/>
            </w:pPr>
            <w:r w:rsidRPr="00A71310">
              <w:t>Nosaukums</w:t>
            </w:r>
          </w:p>
        </w:tc>
        <w:tc>
          <w:tcPr>
            <w:tcW w:w="7981" w:type="dxa"/>
            <w:tcBorders>
              <w:bottom w:val="single" w:sz="6" w:space="0" w:color="000000"/>
            </w:tcBorders>
            <w:shd w:val="clear" w:color="auto" w:fill="auto"/>
            <w:vAlign w:val="center"/>
          </w:tcPr>
          <w:p w14:paraId="426CB405" w14:textId="77777777" w:rsidR="00F04D17" w:rsidRPr="00A71310" w:rsidRDefault="00F04D17" w:rsidP="003A3231">
            <w:pPr>
              <w:pStyle w:val="Bold"/>
            </w:pPr>
            <w:r w:rsidRPr="00A71310">
              <w:t>Apraksts</w:t>
            </w:r>
          </w:p>
        </w:tc>
      </w:tr>
      <w:tr w:rsidR="00F04D17" w:rsidRPr="00A71310" w14:paraId="7065B7EF" w14:textId="77777777" w:rsidTr="003A3231">
        <w:tc>
          <w:tcPr>
            <w:tcW w:w="1800" w:type="dxa"/>
            <w:tcBorders>
              <w:top w:val="nil"/>
              <w:left w:val="nil"/>
              <w:bottom w:val="single" w:sz="4" w:space="0" w:color="auto"/>
              <w:right w:val="single" w:sz="4" w:space="0" w:color="auto"/>
              <w:tl2br w:val="nil"/>
              <w:tr2bl w:val="nil"/>
            </w:tcBorders>
            <w:shd w:val="clear" w:color="auto" w:fill="auto"/>
          </w:tcPr>
          <w:p w14:paraId="25D3A12F" w14:textId="77777777" w:rsidR="00F04D17" w:rsidRPr="00A71310" w:rsidRDefault="00F04D17" w:rsidP="003A3231">
            <w:pPr>
              <w:pStyle w:val="Tablebody"/>
            </w:pPr>
            <w:r w:rsidRPr="00A71310">
              <w:t>activity</w:t>
            </w:r>
          </w:p>
        </w:tc>
        <w:tc>
          <w:tcPr>
            <w:tcW w:w="7981" w:type="dxa"/>
            <w:tcBorders>
              <w:top w:val="nil"/>
              <w:left w:val="single" w:sz="4" w:space="0" w:color="auto"/>
              <w:bottom w:val="single" w:sz="4" w:space="0" w:color="auto"/>
              <w:right w:val="nil"/>
              <w:tl2br w:val="nil"/>
              <w:tr2bl w:val="nil"/>
            </w:tcBorders>
            <w:shd w:val="clear" w:color="auto" w:fill="auto"/>
          </w:tcPr>
          <w:p w14:paraId="42DB4152" w14:textId="77777777" w:rsidR="00F04D17" w:rsidRPr="00A71310" w:rsidRDefault="00F04D17" w:rsidP="003A3231">
            <w:pPr>
              <w:pStyle w:val="Tablebody"/>
            </w:pPr>
            <w:r w:rsidRPr="00A71310">
              <w:t>aktivitāte</w:t>
            </w:r>
          </w:p>
        </w:tc>
      </w:tr>
    </w:tbl>
    <w:p w14:paraId="094E412A" w14:textId="77777777" w:rsidR="00F04D17" w:rsidRPr="00A71310" w:rsidRDefault="00F04D17" w:rsidP="00F04D17">
      <w:pPr>
        <w:pStyle w:val="Heading4"/>
      </w:pPr>
      <w:bookmarkStart w:id="202" w:name="_Toc329945048"/>
      <w:bookmarkStart w:id="203" w:name="_Toc380756850"/>
      <w:r w:rsidRPr="00A71310">
        <w:t>Metode „Start”</w:t>
      </w:r>
      <w:bookmarkEnd w:id="202"/>
      <w:bookmarkEnd w:id="203"/>
      <w:r w:rsidRPr="00A71310">
        <w:t xml:space="preserve"> </w:t>
      </w:r>
    </w:p>
    <w:p w14:paraId="1A26AD1F" w14:textId="77777777" w:rsidR="00F04D17" w:rsidRPr="00A71310" w:rsidRDefault="00F04D17" w:rsidP="00F04D17">
      <w:r w:rsidRPr="00A71310">
        <w:t>metodes apraksts:</w:t>
      </w:r>
    </w:p>
    <w:p w14:paraId="58CC2EF7" w14:textId="77777777" w:rsidR="00F04D17" w:rsidRPr="00A71310" w:rsidRDefault="00F04D17" w:rsidP="00F04D17">
      <w:pPr>
        <w:pStyle w:val="CodeBlockChar"/>
        <w:ind w:firstLine="493"/>
        <w:rPr>
          <w:color w:val="0000FF"/>
          <w:lang w:val="lv-LV" w:eastAsia="ru-RU"/>
        </w:rPr>
      </w:pPr>
      <w:r w:rsidRPr="00A71310">
        <w:rPr>
          <w:color w:val="0000FF"/>
          <w:lang w:val="lv-LV" w:eastAsia="ru-RU"/>
        </w:rPr>
        <w:t>public void Start(string activityName, string activityType)</w:t>
      </w:r>
    </w:p>
    <w:p w14:paraId="2C32961E" w14:textId="77777777" w:rsidR="00F04D17" w:rsidRPr="00A71310" w:rsidRDefault="00F04D17" w:rsidP="00F04D17">
      <w:r w:rsidRPr="00A71310">
        <w:t>Uzsāk aktivitātes darbību ar uzdoto nosaukumu un tipu.</w:t>
      </w:r>
    </w:p>
    <w:p w14:paraId="2BB5D551" w14:textId="77777777" w:rsidR="00F04D17" w:rsidRPr="00A71310" w:rsidRDefault="00F04D17" w:rsidP="00F04D17">
      <w:pPr>
        <w:pStyle w:val="CodeBlockChar"/>
        <w:ind w:firstLine="493"/>
        <w:rPr>
          <w:color w:val="0000FF"/>
          <w:lang w:val="lv-LV" w:eastAsia="ru-RU"/>
        </w:rPr>
      </w:pPr>
      <w:r w:rsidRPr="00A71310">
        <w:rPr>
          <w:color w:val="0000FF"/>
          <w:lang w:val="lv-LV" w:eastAsia="ru-RU"/>
        </w:rPr>
        <w:t>public void Stop(LogActivity activity, string activityName, string activityType)</w:t>
      </w:r>
    </w:p>
    <w:p w14:paraId="79C544C9" w14:textId="77777777" w:rsidR="00F04D17" w:rsidRPr="00A71310" w:rsidRDefault="00F04D17" w:rsidP="00F04D17">
      <w:r w:rsidRPr="00A71310">
        <w:t>Uzsāk aktivitātes darbību ar uzdoto nosaukumu un tipu.</w:t>
      </w:r>
    </w:p>
    <w:p w14:paraId="1FECD459" w14:textId="77777777" w:rsidR="00F04D17" w:rsidRPr="00A71310" w:rsidRDefault="00F04D17" w:rsidP="00F04D17">
      <w:r w:rsidRPr="00A71310">
        <w:t>Parametru apraksts:</w:t>
      </w:r>
    </w:p>
    <w:tbl>
      <w:tblPr>
        <w:tblW w:w="9781" w:type="dxa"/>
        <w:tblInd w:w="108" w:type="dxa"/>
        <w:tblBorders>
          <w:top w:val="single" w:sz="12" w:space="0" w:color="000000"/>
          <w:bottom w:val="single" w:sz="12" w:space="0" w:color="000000"/>
        </w:tblBorders>
        <w:tblLook w:val="01E0" w:firstRow="1" w:lastRow="1" w:firstColumn="1" w:lastColumn="1" w:noHBand="0" w:noVBand="0"/>
      </w:tblPr>
      <w:tblGrid>
        <w:gridCol w:w="1800"/>
        <w:gridCol w:w="7981"/>
      </w:tblGrid>
      <w:tr w:rsidR="00F04D17" w:rsidRPr="00A71310" w14:paraId="4CD26A89" w14:textId="77777777" w:rsidTr="003A3231">
        <w:tc>
          <w:tcPr>
            <w:tcW w:w="1800" w:type="dxa"/>
            <w:tcBorders>
              <w:bottom w:val="single" w:sz="6" w:space="0" w:color="000000"/>
              <w:right w:val="single" w:sz="6" w:space="0" w:color="000000"/>
            </w:tcBorders>
            <w:shd w:val="clear" w:color="auto" w:fill="auto"/>
            <w:vAlign w:val="center"/>
          </w:tcPr>
          <w:p w14:paraId="5B9B2196" w14:textId="77777777" w:rsidR="00F04D17" w:rsidRPr="00A71310" w:rsidRDefault="00F04D17" w:rsidP="003A3231">
            <w:pPr>
              <w:pStyle w:val="Bold"/>
            </w:pPr>
            <w:r w:rsidRPr="00A71310">
              <w:t>Nosaukums</w:t>
            </w:r>
          </w:p>
        </w:tc>
        <w:tc>
          <w:tcPr>
            <w:tcW w:w="7981" w:type="dxa"/>
            <w:tcBorders>
              <w:bottom w:val="single" w:sz="6" w:space="0" w:color="000000"/>
            </w:tcBorders>
            <w:shd w:val="clear" w:color="auto" w:fill="auto"/>
            <w:vAlign w:val="center"/>
          </w:tcPr>
          <w:p w14:paraId="69646DBA" w14:textId="77777777" w:rsidR="00F04D17" w:rsidRPr="00A71310" w:rsidRDefault="00F04D17" w:rsidP="003A3231">
            <w:pPr>
              <w:pStyle w:val="Bold"/>
            </w:pPr>
            <w:r w:rsidRPr="00A71310">
              <w:t>Apraksts</w:t>
            </w:r>
          </w:p>
        </w:tc>
      </w:tr>
      <w:tr w:rsidR="00F04D17" w:rsidRPr="00A71310" w14:paraId="2532C0F2" w14:textId="77777777" w:rsidTr="003A3231">
        <w:tc>
          <w:tcPr>
            <w:tcW w:w="1800" w:type="dxa"/>
            <w:tcBorders>
              <w:top w:val="nil"/>
              <w:left w:val="nil"/>
              <w:bottom w:val="nil"/>
              <w:right w:val="single" w:sz="4" w:space="0" w:color="auto"/>
              <w:tl2br w:val="nil"/>
              <w:tr2bl w:val="nil"/>
            </w:tcBorders>
            <w:shd w:val="clear" w:color="auto" w:fill="auto"/>
          </w:tcPr>
          <w:p w14:paraId="3F4DEE2C" w14:textId="77777777" w:rsidR="00F04D17" w:rsidRPr="00A71310" w:rsidRDefault="00F04D17" w:rsidP="003A3231">
            <w:pPr>
              <w:pStyle w:val="Tablebody"/>
            </w:pPr>
            <w:r w:rsidRPr="00A71310">
              <w:t>activity</w:t>
            </w:r>
          </w:p>
        </w:tc>
        <w:tc>
          <w:tcPr>
            <w:tcW w:w="7981" w:type="dxa"/>
            <w:tcBorders>
              <w:top w:val="nil"/>
              <w:left w:val="single" w:sz="4" w:space="0" w:color="auto"/>
              <w:bottom w:val="nil"/>
              <w:right w:val="nil"/>
              <w:tl2br w:val="nil"/>
              <w:tr2bl w:val="nil"/>
            </w:tcBorders>
            <w:shd w:val="clear" w:color="auto" w:fill="auto"/>
          </w:tcPr>
          <w:p w14:paraId="2BB6F71C" w14:textId="77777777" w:rsidR="00F04D17" w:rsidRPr="00A71310" w:rsidRDefault="00F04D17" w:rsidP="003A3231">
            <w:pPr>
              <w:pStyle w:val="Tablebody"/>
            </w:pPr>
            <w:r w:rsidRPr="00A71310">
              <w:t>aktivitāte</w:t>
            </w:r>
          </w:p>
        </w:tc>
      </w:tr>
      <w:tr w:rsidR="00F04D17" w:rsidRPr="00A71310" w14:paraId="5BF9163C" w14:textId="77777777" w:rsidTr="003A3231">
        <w:tc>
          <w:tcPr>
            <w:tcW w:w="1800" w:type="dxa"/>
            <w:tcBorders>
              <w:top w:val="nil"/>
              <w:left w:val="nil"/>
              <w:bottom w:val="nil"/>
              <w:right w:val="single" w:sz="4" w:space="0" w:color="auto"/>
              <w:tl2br w:val="nil"/>
              <w:tr2bl w:val="nil"/>
            </w:tcBorders>
            <w:shd w:val="clear" w:color="auto" w:fill="auto"/>
          </w:tcPr>
          <w:p w14:paraId="2720BA3D" w14:textId="77777777" w:rsidR="00F04D17" w:rsidRPr="00A71310" w:rsidRDefault="00F04D17" w:rsidP="003A3231">
            <w:pPr>
              <w:pStyle w:val="Tablebody"/>
            </w:pPr>
            <w:r w:rsidRPr="00A71310">
              <w:t>activityName</w:t>
            </w:r>
          </w:p>
        </w:tc>
        <w:tc>
          <w:tcPr>
            <w:tcW w:w="7981" w:type="dxa"/>
            <w:tcBorders>
              <w:top w:val="nil"/>
              <w:left w:val="single" w:sz="4" w:space="0" w:color="auto"/>
              <w:bottom w:val="nil"/>
              <w:right w:val="nil"/>
              <w:tl2br w:val="nil"/>
              <w:tr2bl w:val="nil"/>
            </w:tcBorders>
            <w:shd w:val="clear" w:color="auto" w:fill="auto"/>
          </w:tcPr>
          <w:p w14:paraId="2D958416" w14:textId="77777777" w:rsidR="00F04D17" w:rsidRPr="00A71310" w:rsidRDefault="00F04D17" w:rsidP="003A3231">
            <w:pPr>
              <w:pStyle w:val="Tablebody"/>
            </w:pPr>
            <w:r w:rsidRPr="00A71310">
              <w:t>aktivitātes nosaukums</w:t>
            </w:r>
          </w:p>
        </w:tc>
      </w:tr>
      <w:tr w:rsidR="00F04D17" w:rsidRPr="00A71310" w14:paraId="66791B1A" w14:textId="77777777" w:rsidTr="003A3231">
        <w:tc>
          <w:tcPr>
            <w:tcW w:w="1800" w:type="dxa"/>
            <w:tcBorders>
              <w:top w:val="nil"/>
              <w:left w:val="nil"/>
              <w:bottom w:val="single" w:sz="4" w:space="0" w:color="auto"/>
              <w:right w:val="single" w:sz="4" w:space="0" w:color="auto"/>
              <w:tl2br w:val="nil"/>
              <w:tr2bl w:val="nil"/>
            </w:tcBorders>
            <w:shd w:val="clear" w:color="auto" w:fill="auto"/>
          </w:tcPr>
          <w:p w14:paraId="7DD6D841" w14:textId="77777777" w:rsidR="00F04D17" w:rsidRPr="00A71310" w:rsidRDefault="00F04D17" w:rsidP="003A3231">
            <w:pPr>
              <w:pStyle w:val="Tablebody"/>
            </w:pPr>
            <w:r w:rsidRPr="00A71310">
              <w:t>activityType</w:t>
            </w:r>
          </w:p>
        </w:tc>
        <w:tc>
          <w:tcPr>
            <w:tcW w:w="7981" w:type="dxa"/>
            <w:tcBorders>
              <w:top w:val="nil"/>
              <w:left w:val="single" w:sz="4" w:space="0" w:color="auto"/>
              <w:bottom w:val="single" w:sz="4" w:space="0" w:color="auto"/>
              <w:right w:val="nil"/>
              <w:tl2br w:val="nil"/>
              <w:tr2bl w:val="nil"/>
            </w:tcBorders>
            <w:shd w:val="clear" w:color="auto" w:fill="auto"/>
          </w:tcPr>
          <w:p w14:paraId="36333B5C" w14:textId="77777777" w:rsidR="00F04D17" w:rsidRPr="00A71310" w:rsidRDefault="00F04D17" w:rsidP="003A3231">
            <w:pPr>
              <w:pStyle w:val="Tablebody"/>
            </w:pPr>
            <w:r w:rsidRPr="00A71310">
              <w:t>aktivitātes tips</w:t>
            </w:r>
          </w:p>
        </w:tc>
      </w:tr>
    </w:tbl>
    <w:p w14:paraId="1D5E7242" w14:textId="77777777" w:rsidR="00F04D17" w:rsidRPr="00A71310" w:rsidRDefault="00F04D17" w:rsidP="00F04D17">
      <w:pPr>
        <w:pStyle w:val="Heading3"/>
      </w:pPr>
      <w:bookmarkStart w:id="204" w:name="_Toc380756851"/>
      <w:r w:rsidRPr="00A71310">
        <w:t>Klases izmantošanas piemērs</w:t>
      </w:r>
      <w:bookmarkEnd w:id="204"/>
    </w:p>
    <w:p w14:paraId="70D12993" w14:textId="77777777" w:rsidR="00F04D17" w:rsidRPr="00A71310" w:rsidRDefault="00F04D17" w:rsidP="004948F4">
      <w:pPr>
        <w:pStyle w:val="CodeBlockChar"/>
        <w:keepNext w:val="0"/>
        <w:rPr>
          <w:color w:val="0000FF"/>
          <w:lang w:val="lv-LV" w:eastAsia="ru-RU"/>
        </w:rPr>
      </w:pPr>
      <w:r w:rsidRPr="00A71310">
        <w:rPr>
          <w:color w:val="0000FF"/>
          <w:lang w:val="lv-LV" w:eastAsia="ru-RU"/>
        </w:rPr>
        <w:t>public void DoSomesing() {</w:t>
      </w:r>
    </w:p>
    <w:p w14:paraId="2334E6D6" w14:textId="77777777" w:rsidR="00F04D17" w:rsidRPr="00A71310" w:rsidRDefault="00F04D17" w:rsidP="004948F4">
      <w:pPr>
        <w:pStyle w:val="CodeBlockChar"/>
        <w:keepNext w:val="0"/>
        <w:ind w:firstLine="493"/>
        <w:rPr>
          <w:color w:val="0000FF"/>
          <w:lang w:val="lv-LV" w:eastAsia="ru-RU"/>
        </w:rPr>
      </w:pPr>
      <w:r w:rsidRPr="00A71310">
        <w:rPr>
          <w:rFonts w:eastAsiaTheme="minorHAnsi"/>
          <w:color w:val="008000"/>
          <w:lang w:val="lv-LV" w:eastAsia="en-US"/>
        </w:rPr>
        <w:t>// Trasēšana izmantojot konstruktoru un „using” bloku</w:t>
      </w:r>
      <w:r w:rsidRPr="00A71310">
        <w:rPr>
          <w:lang w:val="lv-LV"/>
        </w:rPr>
        <w:t>.</w:t>
      </w:r>
    </w:p>
    <w:p w14:paraId="3F887217" w14:textId="77777777" w:rsidR="00F04D17" w:rsidRPr="00A71310" w:rsidRDefault="00F04D17" w:rsidP="004948F4">
      <w:pPr>
        <w:pStyle w:val="CodeBlockChar"/>
        <w:keepNext w:val="0"/>
        <w:ind w:firstLine="493"/>
        <w:rPr>
          <w:color w:val="0000FF"/>
          <w:lang w:val="lv-LV" w:eastAsia="ru-RU"/>
        </w:rPr>
      </w:pPr>
      <w:r w:rsidRPr="00A71310">
        <w:rPr>
          <w:color w:val="0000FF"/>
          <w:lang w:val="lv-LV" w:eastAsia="ru-RU"/>
        </w:rPr>
        <w:t>using (LogActivity la = LogActivity.CreateBoundedActivity(false){</w:t>
      </w:r>
    </w:p>
    <w:p w14:paraId="708DA7BB" w14:textId="77777777" w:rsidR="00F04D17" w:rsidRPr="00A71310" w:rsidRDefault="00F04D17" w:rsidP="004948F4">
      <w:pPr>
        <w:pStyle w:val="CodeBlockChar"/>
        <w:keepNext w:val="0"/>
        <w:ind w:firstLine="493"/>
        <w:rPr>
          <w:color w:val="0000FF"/>
          <w:lang w:val="lv-LV" w:eastAsia="ru-RU"/>
        </w:rPr>
      </w:pPr>
      <w:r w:rsidRPr="00A71310">
        <w:rPr>
          <w:color w:val="0000FF"/>
          <w:lang w:val="lv-LV" w:eastAsia="ru-RU"/>
        </w:rPr>
        <w:tab/>
        <w:t>la.Start(„MyActivity”, „SomeType”);</w:t>
      </w:r>
    </w:p>
    <w:p w14:paraId="0568A6CD" w14:textId="77777777" w:rsidR="00F04D17" w:rsidRPr="00A71310" w:rsidRDefault="00F04D17" w:rsidP="004948F4">
      <w:pPr>
        <w:pStyle w:val="CodeBlockChar"/>
        <w:keepNext w:val="0"/>
        <w:rPr>
          <w:color w:val="0000FF"/>
          <w:lang w:val="lv-LV" w:eastAsia="ru-RU"/>
        </w:rPr>
      </w:pPr>
      <w:r w:rsidRPr="00A71310">
        <w:rPr>
          <w:color w:val="0000FF"/>
          <w:lang w:val="lv-LV" w:eastAsia="ru-RU"/>
        </w:rPr>
        <w:t xml:space="preserve">          ...</w:t>
      </w:r>
    </w:p>
    <w:p w14:paraId="1AD3AF50" w14:textId="77777777" w:rsidR="00F04D17" w:rsidRPr="00A71310" w:rsidRDefault="00F04D17" w:rsidP="004948F4">
      <w:pPr>
        <w:pStyle w:val="CodeBlockChar"/>
        <w:keepNext w:val="0"/>
        <w:ind w:firstLine="493"/>
        <w:rPr>
          <w:color w:val="0000FF"/>
          <w:lang w:val="lv-LV" w:eastAsia="ru-RU"/>
        </w:rPr>
      </w:pPr>
      <w:r w:rsidRPr="00A71310">
        <w:rPr>
          <w:color w:val="0000FF"/>
          <w:lang w:val="lv-LV" w:eastAsia="ru-RU"/>
        </w:rPr>
        <w:t>}</w:t>
      </w:r>
    </w:p>
    <w:p w14:paraId="45F94350" w14:textId="77777777" w:rsidR="00F04D17" w:rsidRPr="00A71310" w:rsidRDefault="00F04D17" w:rsidP="004948F4">
      <w:pPr>
        <w:pStyle w:val="CodeBlockChar"/>
        <w:keepNext w:val="0"/>
        <w:rPr>
          <w:lang w:val="lv-LV"/>
        </w:rPr>
      </w:pPr>
      <w:r w:rsidRPr="00A71310">
        <w:rPr>
          <w:color w:val="0000FF"/>
          <w:lang w:val="lv-LV" w:eastAsia="ru-RU"/>
        </w:rPr>
        <w:t>}</w:t>
      </w:r>
    </w:p>
    <w:p w14:paraId="4528A662" w14:textId="77777777" w:rsidR="00913E35" w:rsidRPr="00A71310" w:rsidRDefault="00913E35" w:rsidP="00913E35">
      <w:pPr>
        <w:pStyle w:val="Heading2"/>
      </w:pPr>
      <w:bookmarkStart w:id="205" w:name="_Toc214875081"/>
      <w:bookmarkStart w:id="206" w:name="_Toc232842038"/>
      <w:bookmarkStart w:id="207" w:name="_Toc303766179"/>
      <w:bookmarkStart w:id="208" w:name="_Toc380756852"/>
      <w:r w:rsidRPr="00A71310">
        <w:t>Klašu izmantošanas piemērs</w:t>
      </w:r>
      <w:bookmarkEnd w:id="205"/>
      <w:bookmarkEnd w:id="206"/>
      <w:bookmarkEnd w:id="207"/>
      <w:bookmarkEnd w:id="208"/>
    </w:p>
    <w:p w14:paraId="4528A663" w14:textId="77777777" w:rsidR="00913E35" w:rsidRPr="00A71310" w:rsidRDefault="00913E35" w:rsidP="00560911">
      <w:r w:rsidRPr="00A71310">
        <w:t>Katrā veidojamā lietojumā jābūt savai klasei, kas nodrošinātu nepieciešamo žurnalēšanu, auditāciju un trasēšanu. Programmas modulim izveidojam statisko klasi:</w:t>
      </w:r>
    </w:p>
    <w:p w14:paraId="4528A664" w14:textId="77777777" w:rsidR="00913E35" w:rsidRPr="00A71310" w:rsidRDefault="00913E35" w:rsidP="009B2C17">
      <w:pPr>
        <w:pStyle w:val="CodeBlockChar"/>
        <w:keepNext w:val="0"/>
        <w:rPr>
          <w:color w:val="0000FF"/>
          <w:lang w:val="lv-LV" w:eastAsia="ru-RU"/>
        </w:rPr>
      </w:pPr>
      <w:r w:rsidRPr="00A71310">
        <w:rPr>
          <w:color w:val="0000FF"/>
          <w:lang w:val="lv-LV" w:eastAsia="ru-RU"/>
        </w:rPr>
        <w:t>// ----------------------------------------------------------------------------</w:t>
      </w:r>
    </w:p>
    <w:p w14:paraId="4528A665" w14:textId="77777777" w:rsidR="00913E35" w:rsidRPr="00A71310" w:rsidRDefault="00913E35" w:rsidP="009B2C17">
      <w:pPr>
        <w:pStyle w:val="CodeBlockChar"/>
        <w:keepNext w:val="0"/>
        <w:rPr>
          <w:color w:val="0000FF"/>
          <w:lang w:val="lv-LV" w:eastAsia="ru-RU"/>
        </w:rPr>
      </w:pPr>
      <w:r w:rsidRPr="00A71310">
        <w:rPr>
          <w:color w:val="0000FF"/>
          <w:lang w:val="lv-LV" w:eastAsia="ru-RU"/>
        </w:rPr>
        <w:t>// &lt;copyright file="DiagnosticTools.cs" company="ABC software"&gt;</w:t>
      </w:r>
    </w:p>
    <w:p w14:paraId="4528A666" w14:textId="77777777" w:rsidR="00913E35" w:rsidRPr="00A71310" w:rsidRDefault="00913E35" w:rsidP="009B2C17">
      <w:pPr>
        <w:pStyle w:val="CodeBlockChar"/>
        <w:keepNext w:val="0"/>
        <w:rPr>
          <w:color w:val="0000FF"/>
          <w:lang w:val="lv-LV" w:eastAsia="ru-RU"/>
        </w:rPr>
      </w:pPr>
      <w:r w:rsidRPr="00A71310">
        <w:rPr>
          <w:color w:val="0000FF"/>
          <w:lang w:val="lv-LV" w:eastAsia="ru-RU"/>
        </w:rPr>
        <w:t>//    Copyright © ABC SOFTWARE. All rights reserved.</w:t>
      </w:r>
    </w:p>
    <w:p w14:paraId="4528A667" w14:textId="77777777" w:rsidR="00913E35" w:rsidRPr="00A71310" w:rsidRDefault="00913E35" w:rsidP="009B2C17">
      <w:pPr>
        <w:pStyle w:val="CodeBlockChar"/>
        <w:keepNext w:val="0"/>
        <w:rPr>
          <w:color w:val="0000FF"/>
          <w:lang w:val="lv-LV" w:eastAsia="ru-RU"/>
        </w:rPr>
      </w:pPr>
      <w:r w:rsidRPr="00A71310">
        <w:rPr>
          <w:color w:val="0000FF"/>
          <w:lang w:val="lv-LV" w:eastAsia="ru-RU"/>
        </w:rPr>
        <w:t>//    The source code or its parts to use, reproduce, transfer, copy or</w:t>
      </w:r>
    </w:p>
    <w:p w14:paraId="4528A668" w14:textId="77777777" w:rsidR="00913E35" w:rsidRPr="00A71310" w:rsidRDefault="00913E35" w:rsidP="009B2C17">
      <w:pPr>
        <w:pStyle w:val="CodeBlockChar"/>
        <w:keepNext w:val="0"/>
        <w:rPr>
          <w:color w:val="0000FF"/>
          <w:lang w:val="lv-LV" w:eastAsia="ru-RU"/>
        </w:rPr>
      </w:pPr>
      <w:r w:rsidRPr="00A71310">
        <w:rPr>
          <w:color w:val="0000FF"/>
          <w:lang w:val="lv-LV" w:eastAsia="ru-RU"/>
        </w:rPr>
        <w:t>//    keep in an electronic form only from written agreement ABC SOFTWARE.</w:t>
      </w:r>
    </w:p>
    <w:p w14:paraId="4528A669" w14:textId="77777777" w:rsidR="00913E35" w:rsidRPr="00A71310" w:rsidRDefault="00913E35" w:rsidP="009B2C17">
      <w:pPr>
        <w:pStyle w:val="CodeBlockChar"/>
        <w:keepNext w:val="0"/>
        <w:rPr>
          <w:color w:val="0000FF"/>
          <w:lang w:val="lv-LV" w:eastAsia="ru-RU"/>
        </w:rPr>
      </w:pPr>
      <w:r w:rsidRPr="00A71310">
        <w:rPr>
          <w:color w:val="0000FF"/>
          <w:lang w:val="lv-LV" w:eastAsia="ru-RU"/>
        </w:rPr>
        <w:t>// &lt;/copyright&gt;</w:t>
      </w:r>
    </w:p>
    <w:p w14:paraId="4528A66A" w14:textId="77777777" w:rsidR="00913E35" w:rsidRPr="00A71310" w:rsidRDefault="00913E35" w:rsidP="009B2C17">
      <w:pPr>
        <w:pStyle w:val="CodeBlockChar"/>
        <w:keepNext w:val="0"/>
        <w:rPr>
          <w:color w:val="0000FF"/>
          <w:lang w:val="lv-LV" w:eastAsia="ru-RU"/>
        </w:rPr>
      </w:pPr>
      <w:r w:rsidRPr="00A71310">
        <w:rPr>
          <w:color w:val="0000FF"/>
          <w:lang w:val="lv-LV" w:eastAsia="ru-RU"/>
        </w:rPr>
        <w:t>// ----------------------------------------------------------------------------</w:t>
      </w:r>
    </w:p>
    <w:p w14:paraId="4528A66B" w14:textId="77777777" w:rsidR="00913E35" w:rsidRPr="00A71310" w:rsidRDefault="00913E35" w:rsidP="009B2C17">
      <w:pPr>
        <w:pStyle w:val="CodeBlockChar"/>
        <w:keepNext w:val="0"/>
        <w:rPr>
          <w:color w:val="0000FF"/>
          <w:lang w:val="lv-LV" w:eastAsia="ru-RU"/>
        </w:rPr>
      </w:pPr>
    </w:p>
    <w:p w14:paraId="4528A66C" w14:textId="77777777" w:rsidR="00913E35" w:rsidRPr="00A71310" w:rsidRDefault="00913E35" w:rsidP="009B2C17">
      <w:pPr>
        <w:pStyle w:val="CodeBlockChar"/>
        <w:keepNext w:val="0"/>
        <w:rPr>
          <w:color w:val="0000FF"/>
          <w:lang w:val="lv-LV" w:eastAsia="ru-RU"/>
        </w:rPr>
      </w:pPr>
      <w:r w:rsidRPr="00A71310">
        <w:rPr>
          <w:color w:val="0000FF"/>
          <w:lang w:val="lv-LV" w:eastAsia="ru-RU"/>
        </w:rPr>
        <w:t>namespace Utils {</w:t>
      </w:r>
    </w:p>
    <w:p w14:paraId="4528A66D"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using System;</w:t>
      </w:r>
    </w:p>
    <w:p w14:paraId="4528A66E"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using System.Collections.Generic;</w:t>
      </w:r>
    </w:p>
    <w:p w14:paraId="4528A66F"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using System.Diagnostics;</w:t>
      </w:r>
    </w:p>
    <w:p w14:paraId="4528A670"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using Diagnostic;</w:t>
      </w:r>
    </w:p>
    <w:p w14:paraId="4528A671"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using Diagnostic.ExtraInformation;</w:t>
      </w:r>
    </w:p>
    <w:p w14:paraId="4528A672" w14:textId="77777777" w:rsidR="00913E35" w:rsidRPr="00A71310" w:rsidRDefault="00913E35" w:rsidP="009B2C17">
      <w:pPr>
        <w:pStyle w:val="CodeBlockChar"/>
        <w:keepNext w:val="0"/>
        <w:rPr>
          <w:color w:val="0000FF"/>
          <w:lang w:val="lv-LV" w:eastAsia="ru-RU"/>
        </w:rPr>
      </w:pPr>
    </w:p>
    <w:p w14:paraId="4528A673"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&lt;summary&gt;</w:t>
      </w:r>
    </w:p>
    <w:p w14:paraId="4528A674"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Klase implemetē metodes, kuras ir nepieciešamas lietojuma izpildes diagnostikai</w:t>
      </w:r>
    </w:p>
    <w:p w14:paraId="4528A675"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&lt;/summary&gt;</w:t>
      </w:r>
    </w:p>
    <w:p w14:paraId="4528A676"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internal static class DiagnosticTools {</w:t>
      </w:r>
    </w:p>
    <w:p w14:paraId="4528A677"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private const int DefaultPriority = -1;</w:t>
      </w:r>
    </w:p>
    <w:p w14:paraId="4528A678"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private const int DefaultEventId = -1;</w:t>
      </w:r>
    </w:p>
    <w:p w14:paraId="4528A679"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private static LogUtility logUtil;</w:t>
      </w:r>
    </w:p>
    <w:p w14:paraId="4528A67A"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private static ExceptionUtility exceptionUtil;</w:t>
      </w:r>
    </w:p>
    <w:p w14:paraId="4528A67B" w14:textId="77777777" w:rsidR="00913E35" w:rsidRPr="00A71310" w:rsidRDefault="00913E35" w:rsidP="009B2C17">
      <w:pPr>
        <w:pStyle w:val="CodeBlockChar"/>
        <w:keepNext w:val="0"/>
        <w:rPr>
          <w:color w:val="0000FF"/>
          <w:lang w:val="lv-LV" w:eastAsia="ru-RU"/>
        </w:rPr>
      </w:pPr>
    </w:p>
    <w:p w14:paraId="4528A67C"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&lt;summary&gt;</w:t>
      </w:r>
    </w:p>
    <w:p w14:paraId="4528A67D"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Initializes static members of the &lt;see cref="DiagnosticTools"/&gt; class.</w:t>
      </w:r>
    </w:p>
    <w:p w14:paraId="4528A67E"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&lt;/summary&gt;</w:t>
      </w:r>
    </w:p>
    <w:p w14:paraId="4528A67F"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static DiagnosticTools() {</w:t>
      </w:r>
    </w:p>
    <w:p w14:paraId="4528A680"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logUtil = new LogUtility(System.Reflection.Assembly.GetCallingAssembly().FullName);</w:t>
      </w:r>
    </w:p>
    <w:p w14:paraId="4528A681"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exceptionUtil = new ExceptionUtility(logUtil);</w:t>
      </w:r>
    </w:p>
    <w:p w14:paraId="4528A682"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w:t>
      </w:r>
    </w:p>
    <w:p w14:paraId="4528A683" w14:textId="77777777" w:rsidR="00913E35" w:rsidRPr="00A71310" w:rsidRDefault="00913E35" w:rsidP="009B2C17">
      <w:pPr>
        <w:pStyle w:val="CodeBlockChar"/>
        <w:keepNext w:val="0"/>
        <w:rPr>
          <w:color w:val="0000FF"/>
          <w:lang w:val="lv-LV" w:eastAsia="ru-RU"/>
        </w:rPr>
      </w:pPr>
    </w:p>
    <w:p w14:paraId="4528A684"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&lt;summary&gt;</w:t>
      </w:r>
    </w:p>
    <w:p w14:paraId="4528A685"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Logošionas kategorijas</w:t>
      </w:r>
    </w:p>
    <w:p w14:paraId="4528A686"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&lt;/summary&gt;</w:t>
      </w:r>
    </w:p>
    <w:p w14:paraId="4528A687"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public enum LogCategory {</w:t>
      </w:r>
    </w:p>
    <w:p w14:paraId="4528A688"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&lt;summary&gt;</w:t>
      </w:r>
    </w:p>
    <w:p w14:paraId="4528A689"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Kategorija ir paredzēta darbam ar &lt;see cref="StsHelperObject"/&gt;</w:t>
      </w:r>
    </w:p>
    <w:p w14:paraId="4528A68A"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&lt;/summary&gt;</w:t>
      </w:r>
    </w:p>
    <w:p w14:paraId="4528A68B"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StsHelperObject = 1,</w:t>
      </w:r>
    </w:p>
    <w:p w14:paraId="4528A68C" w14:textId="77777777" w:rsidR="00913E35" w:rsidRPr="00A71310" w:rsidRDefault="00913E35" w:rsidP="009B2C17">
      <w:pPr>
        <w:pStyle w:val="CodeBlockChar"/>
        <w:keepNext w:val="0"/>
        <w:rPr>
          <w:color w:val="0000FF"/>
          <w:lang w:val="lv-LV" w:eastAsia="ru-RU"/>
        </w:rPr>
      </w:pPr>
    </w:p>
    <w:p w14:paraId="4528A68D"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&lt;summary&gt;</w:t>
      </w:r>
    </w:p>
    <w:p w14:paraId="4528A68E"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Kategorija ir paredzēta darbam ar &lt;see cref="DataRepositories.SamlTokenStorage"/&gt;</w:t>
      </w:r>
    </w:p>
    <w:p w14:paraId="4528A68F"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&lt;/summary&gt;</w:t>
      </w:r>
    </w:p>
    <w:p w14:paraId="4528A690"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SamlTokenStorage = 2,</w:t>
      </w:r>
    </w:p>
    <w:p w14:paraId="4528A691" w14:textId="77777777" w:rsidR="00913E35" w:rsidRPr="00A71310" w:rsidRDefault="00913E35" w:rsidP="009B2C17">
      <w:pPr>
        <w:pStyle w:val="CodeBlockChar"/>
        <w:keepNext w:val="0"/>
        <w:rPr>
          <w:color w:val="0000FF"/>
          <w:lang w:val="lv-LV" w:eastAsia="ru-RU"/>
        </w:rPr>
      </w:pPr>
    </w:p>
    <w:p w14:paraId="4528A692"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&lt;summary&gt;</w:t>
      </w:r>
    </w:p>
    <w:p w14:paraId="4528A693"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Kategorija ir paredzēta darbam ar &lt;see cref="Proxies.ReqProxy"/&gt;</w:t>
      </w:r>
    </w:p>
    <w:p w14:paraId="4528A694"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&lt;/summary&gt;</w:t>
      </w:r>
    </w:p>
    <w:p w14:paraId="4528A695"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RequestServiceProxy = 4</w:t>
      </w:r>
    </w:p>
    <w:p w14:paraId="4528A696"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w:t>
      </w:r>
    </w:p>
    <w:p w14:paraId="4528A697" w14:textId="77777777" w:rsidR="00913E35" w:rsidRPr="00A71310" w:rsidRDefault="00913E35" w:rsidP="009B2C17">
      <w:pPr>
        <w:pStyle w:val="CodeBlockChar"/>
        <w:keepNext w:val="0"/>
        <w:rPr>
          <w:color w:val="0000FF"/>
          <w:lang w:val="lv-LV" w:eastAsia="ru-RU"/>
        </w:rPr>
      </w:pPr>
    </w:p>
    <w:p w14:paraId="4528A698"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&lt;summary&gt;</w:t>
      </w:r>
    </w:p>
    <w:p w14:paraId="4528A699"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Notifikācijas kategorijas</w:t>
      </w:r>
    </w:p>
    <w:p w14:paraId="4528A69A"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&lt;/summary&gt;</w:t>
      </w:r>
    </w:p>
    <w:p w14:paraId="4528A69B"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[FlagsAttribute()]</w:t>
      </w:r>
    </w:p>
    <w:p w14:paraId="4528A69C"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public enum NotificationCategories {</w:t>
      </w:r>
    </w:p>
    <w:p w14:paraId="4528A69D"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&lt;summary&gt;</w:t>
      </w:r>
    </w:p>
    <w:p w14:paraId="4528A69E"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Notificējam administratorus</w:t>
      </w:r>
    </w:p>
    <w:p w14:paraId="4528A69F"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&lt;/summary&gt;</w:t>
      </w:r>
    </w:p>
    <w:p w14:paraId="4528A6A0"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Administrators,</w:t>
      </w:r>
    </w:p>
    <w:p w14:paraId="4528A6A1" w14:textId="77777777" w:rsidR="00913E35" w:rsidRPr="00A71310" w:rsidRDefault="00913E35" w:rsidP="009B2C17">
      <w:pPr>
        <w:pStyle w:val="CodeBlockChar"/>
        <w:keepNext w:val="0"/>
        <w:rPr>
          <w:color w:val="0000FF"/>
          <w:lang w:val="lv-LV" w:eastAsia="ru-RU"/>
        </w:rPr>
      </w:pPr>
    </w:p>
    <w:p w14:paraId="4528A6A2"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&lt;summary&gt;</w:t>
      </w:r>
    </w:p>
    <w:p w14:paraId="4528A6A3"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Notificējam moderatorus</w:t>
      </w:r>
    </w:p>
    <w:p w14:paraId="4528A6A4"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&lt;/summary&gt;</w:t>
      </w:r>
    </w:p>
    <w:p w14:paraId="4528A6A5"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Moderators,</w:t>
      </w:r>
    </w:p>
    <w:p w14:paraId="4528A6A6" w14:textId="77777777" w:rsidR="00913E35" w:rsidRPr="00A71310" w:rsidRDefault="00913E35" w:rsidP="009B2C17">
      <w:pPr>
        <w:pStyle w:val="CodeBlockChar"/>
        <w:keepNext w:val="0"/>
        <w:rPr>
          <w:color w:val="0000FF"/>
          <w:lang w:val="lv-LV" w:eastAsia="ru-RU"/>
        </w:rPr>
      </w:pPr>
    </w:p>
    <w:p w14:paraId="4528A6A7"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&lt;summary&gt;</w:t>
      </w:r>
    </w:p>
    <w:p w14:paraId="4528A6A8"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Notificējam lietotājus</w:t>
      </w:r>
    </w:p>
    <w:p w14:paraId="4528A6A9"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&lt;/summary&gt;</w:t>
      </w:r>
    </w:p>
    <w:p w14:paraId="4528A6AA"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Users,</w:t>
      </w:r>
    </w:p>
    <w:p w14:paraId="4528A6AB"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w:t>
      </w:r>
    </w:p>
    <w:p w14:paraId="4528A6AC" w14:textId="77777777" w:rsidR="00913E35" w:rsidRPr="00A71310" w:rsidRDefault="00913E35" w:rsidP="009B2C17">
      <w:pPr>
        <w:pStyle w:val="CodeBlockChar"/>
        <w:keepNext w:val="0"/>
        <w:rPr>
          <w:color w:val="0000FF"/>
          <w:lang w:val="lv-LV" w:eastAsia="ru-RU"/>
        </w:rPr>
      </w:pPr>
    </w:p>
    <w:p w14:paraId="4528A6AD"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&lt;summary&gt;</w:t>
      </w:r>
    </w:p>
    <w:p w14:paraId="4528A6AE"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&lt;see cref="ExceptionUtility"/&gt; inicializēta instance</w:t>
      </w:r>
    </w:p>
    <w:p w14:paraId="4528A6AF"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&lt;/summary&gt;</w:t>
      </w:r>
    </w:p>
    <w:p w14:paraId="4528A6B0"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public static ExceptionUtility ExceptionUtility {</w:t>
      </w:r>
    </w:p>
    <w:p w14:paraId="4528A6B1"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get { return DiagnosticTools.exceptionUtil; }</w:t>
      </w:r>
    </w:p>
    <w:p w14:paraId="4528A6B2"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w:t>
      </w:r>
    </w:p>
    <w:p w14:paraId="4528A6B3" w14:textId="77777777" w:rsidR="00913E35" w:rsidRPr="00A71310" w:rsidRDefault="00913E35" w:rsidP="009B2C17">
      <w:pPr>
        <w:pStyle w:val="CodeBlockChar"/>
        <w:keepNext w:val="0"/>
        <w:rPr>
          <w:color w:val="0000FF"/>
          <w:lang w:val="lv-LV" w:eastAsia="ru-RU"/>
        </w:rPr>
      </w:pPr>
    </w:p>
    <w:p w14:paraId="4528A6B4"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&lt;summary&gt;</w:t>
      </w:r>
    </w:p>
    <w:p w14:paraId="4528A6B5"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&lt;see cref="LogUtility"/&gt; inicializēta instance</w:t>
      </w:r>
    </w:p>
    <w:p w14:paraId="4528A6B6"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&lt;/summary&gt;</w:t>
      </w:r>
    </w:p>
    <w:p w14:paraId="4528A6B7"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public static LogUtility LogUtility {</w:t>
      </w:r>
    </w:p>
    <w:p w14:paraId="4528A6B8"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get { return DiagnosticTools.logUtil; }</w:t>
      </w:r>
    </w:p>
    <w:p w14:paraId="4528A6B9"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w:t>
      </w:r>
    </w:p>
    <w:p w14:paraId="4528A6BA" w14:textId="77777777" w:rsidR="00913E35" w:rsidRPr="00A71310" w:rsidRDefault="00913E35" w:rsidP="009B2C17">
      <w:pPr>
        <w:pStyle w:val="CodeBlockChar"/>
        <w:keepNext w:val="0"/>
        <w:rPr>
          <w:color w:val="0000FF"/>
          <w:lang w:val="lv-LV" w:eastAsia="ru-RU"/>
        </w:rPr>
      </w:pPr>
    </w:p>
    <w:p w14:paraId="4528A6BB"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&lt;summary&gt;</w:t>
      </w:r>
    </w:p>
    <w:p w14:paraId="4528A6BC"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Metode nodrošina loga rakstīšanu</w:t>
      </w:r>
    </w:p>
    <w:p w14:paraId="4528A6BD"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&lt;/summary&gt;</w:t>
      </w:r>
    </w:p>
    <w:p w14:paraId="4528A6BE"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&lt;param name="msg"&gt;Ziņojums, kuru jāraksta logā&lt;/param&gt;</w:t>
      </w:r>
    </w:p>
    <w:p w14:paraId="4528A6BF"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&lt;param name="category"&gt;Kategorijas veids&lt;/param&gt;</w:t>
      </w:r>
    </w:p>
    <w:p w14:paraId="4528A6C0"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&lt;param name="eventId"&gt;Notikuma identifikators&lt;/param&gt;</w:t>
      </w:r>
    </w:p>
    <w:p w14:paraId="4528A6C1"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&lt;param name="severity"&gt;Trasēšanas veids&lt;/param&gt;</w:t>
      </w:r>
    </w:p>
    <w:p w14:paraId="4528A6C2"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public static void WriteLog(string msg, LogCategory category, int eventId, TraceEventType severity) {</w:t>
      </w:r>
    </w:p>
    <w:p w14:paraId="4528A6C3"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WriteLog(msg, category, eventId, severity, null);</w:t>
      </w:r>
    </w:p>
    <w:p w14:paraId="4528A6C4"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w:t>
      </w:r>
    </w:p>
    <w:p w14:paraId="4528A6C5" w14:textId="77777777" w:rsidR="00913E35" w:rsidRPr="00A71310" w:rsidRDefault="00913E35" w:rsidP="009B2C17">
      <w:pPr>
        <w:pStyle w:val="CodeBlockChar"/>
        <w:keepNext w:val="0"/>
        <w:rPr>
          <w:color w:val="0000FF"/>
          <w:lang w:val="lv-LV" w:eastAsia="ru-RU"/>
        </w:rPr>
      </w:pPr>
    </w:p>
    <w:p w14:paraId="4528A6C6"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&lt;summary&gt;</w:t>
      </w:r>
    </w:p>
    <w:p w14:paraId="4528A6C7"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Metode nodrošina loga rakstīšanu</w:t>
      </w:r>
    </w:p>
    <w:p w14:paraId="4528A6C8"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&lt;/summary&gt;</w:t>
      </w:r>
    </w:p>
    <w:p w14:paraId="4528A6C9"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&lt;param name="msg"&gt;Ziņojums, kuru jāraksta logā&lt;/param&gt;</w:t>
      </w:r>
    </w:p>
    <w:p w14:paraId="4528A6CA"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&lt;param name="category"&gt;Kategorijas veids&lt;/param&gt;</w:t>
      </w:r>
    </w:p>
    <w:p w14:paraId="4528A6CB"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&lt;param name="eventId"&gt;Notikuma identifikators&lt;/param&gt;</w:t>
      </w:r>
    </w:p>
    <w:p w14:paraId="4528A6CC"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&lt;param name="severity"&gt;Trasēšanas veids&lt;/param&gt;</w:t>
      </w:r>
    </w:p>
    <w:p w14:paraId="4528A6CD"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&lt;param name="properties"&gt;Papildīpašības, kuras tiks pievienotas loga pierakstam&lt;/param&gt;       </w:t>
      </w:r>
    </w:p>
    <w:p w14:paraId="4528A6CE"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public static void WriteLog(string msg, LogCategory category, int eventId, TraceEventType severity, IDictionary&lt;string, object&gt; properties) {</w:t>
      </w:r>
    </w:p>
    <w:p w14:paraId="4528A6CF"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if (properties == null) {</w:t>
      </w:r>
    </w:p>
    <w:p w14:paraId="4528A6D0"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properties = new Dictionary&lt;string, object&gt;();</w:t>
      </w:r>
    </w:p>
    <w:p w14:paraId="4528A6D1"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w:t>
      </w:r>
    </w:p>
    <w:p w14:paraId="4528A6D2" w14:textId="77777777" w:rsidR="00913E35" w:rsidRPr="00A71310" w:rsidRDefault="00913E35" w:rsidP="009B2C17">
      <w:pPr>
        <w:pStyle w:val="CodeBlockChar"/>
        <w:keepNext w:val="0"/>
        <w:rPr>
          <w:color w:val="0000FF"/>
          <w:lang w:val="lv-LV" w:eastAsia="ru-RU"/>
        </w:rPr>
      </w:pPr>
    </w:p>
    <w:p w14:paraId="4528A6D3"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Ieveitojam informāciju par lietotāju</w:t>
      </w:r>
    </w:p>
    <w:p w14:paraId="4528A6D4"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ManagedSecurityContextInformationProvider informationHelper =</w:t>
      </w:r>
    </w:p>
    <w:p w14:paraId="4528A6D5"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new ManagedSecurityContextInformationProvider();</w:t>
      </w:r>
    </w:p>
    <w:p w14:paraId="4528A6D6"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informationHelper.PopulateDictionary(properties);</w:t>
      </w:r>
    </w:p>
    <w:p w14:paraId="4528A6D7" w14:textId="77777777" w:rsidR="00913E35" w:rsidRPr="00A71310" w:rsidRDefault="00913E35" w:rsidP="009B2C17">
      <w:pPr>
        <w:pStyle w:val="CodeBlockChar"/>
        <w:keepNext w:val="0"/>
        <w:rPr>
          <w:color w:val="0000FF"/>
          <w:lang w:val="lv-LV" w:eastAsia="ru-RU"/>
        </w:rPr>
      </w:pPr>
    </w:p>
    <w:p w14:paraId="4528A6D8"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logUtil.Write(msg, category.ToString(), DefaultPriority, eventId, severity, properties);</w:t>
      </w:r>
    </w:p>
    <w:p w14:paraId="4528A6D9"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w:t>
      </w:r>
    </w:p>
    <w:p w14:paraId="4528A6DA" w14:textId="77777777" w:rsidR="00913E35" w:rsidRPr="00A71310" w:rsidRDefault="00913E35" w:rsidP="009B2C17">
      <w:pPr>
        <w:pStyle w:val="CodeBlockChar"/>
        <w:keepNext w:val="0"/>
        <w:rPr>
          <w:color w:val="0000FF"/>
          <w:lang w:val="lv-LV" w:eastAsia="ru-RU"/>
        </w:rPr>
      </w:pPr>
    </w:p>
    <w:p w14:paraId="4528A706"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&lt;summary&gt;</w:t>
      </w:r>
    </w:p>
    <w:p w14:paraId="4528A707"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Metode nodrošina notifikāciju</w:t>
      </w:r>
    </w:p>
    <w:p w14:paraId="4528A708"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&lt;/summary&gt;</w:t>
      </w:r>
    </w:p>
    <w:p w14:paraId="4528A709"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&lt;param name="message"&gt;Ziņojums notifikācjai&lt;/param&gt;</w:t>
      </w:r>
    </w:p>
    <w:p w14:paraId="4528A70A"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&lt;param name="categories"&gt;Kategorijas uz kuriem javeic notifikāciju&lt;/param&gt;</w:t>
      </w:r>
    </w:p>
    <w:p w14:paraId="4528A70B"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public static void Notify(string message, NotificationCategories categories) {</w:t>
      </w:r>
    </w:p>
    <w:p w14:paraId="4528A70C"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ICollection&lt;string&gt; categoryCollection = new List&lt;string&gt;();</w:t>
      </w:r>
    </w:p>
    <w:p w14:paraId="4528A70D"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foreach (NotificationCategories notificationCategory in Enum.GetValues(typeof(NotificationCategories))) {</w:t>
      </w:r>
    </w:p>
    <w:p w14:paraId="4528A70E"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if ((categories &amp; notificationCategory) == notificationCategory) {</w:t>
      </w:r>
    </w:p>
    <w:p w14:paraId="4528A70F"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categoryCollection.Add(notificationCategory.ToString());</w:t>
      </w:r>
    </w:p>
    <w:p w14:paraId="4528A710"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w:t>
      </w:r>
    </w:p>
    <w:p w14:paraId="4528A711"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w:t>
      </w:r>
    </w:p>
    <w:p w14:paraId="4528A712"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IDictionary&lt;string, object&gt; properties = new Dictionary&lt;string, object&gt;();</w:t>
      </w:r>
    </w:p>
    <w:p w14:paraId="4528A713" w14:textId="77777777" w:rsidR="00913E35" w:rsidRPr="00A71310" w:rsidRDefault="00913E35" w:rsidP="009B2C17">
      <w:pPr>
        <w:pStyle w:val="CodeBlockChar"/>
        <w:keepNext w:val="0"/>
        <w:rPr>
          <w:color w:val="0000FF"/>
          <w:lang w:val="lv-LV" w:eastAsia="ru-RU"/>
        </w:rPr>
      </w:pPr>
    </w:p>
    <w:p w14:paraId="4528A714"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 Ieveitojam informāciju par lietotāju</w:t>
      </w:r>
    </w:p>
    <w:p w14:paraId="4528A715"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ManagedSecurityContextInformationProvider informationHelper =</w:t>
      </w:r>
    </w:p>
    <w:p w14:paraId="4528A716"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new ManagedSecurityContextInformationProvider();</w:t>
      </w:r>
    </w:p>
    <w:p w14:paraId="4528A717"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informationHelper.PopulateDictionary(properties);</w:t>
      </w:r>
    </w:p>
    <w:p w14:paraId="4528A718" w14:textId="77777777" w:rsidR="00913E35" w:rsidRPr="00A71310" w:rsidRDefault="00913E35" w:rsidP="009B2C17">
      <w:pPr>
        <w:pStyle w:val="CodeBlockChar"/>
        <w:keepNext w:val="0"/>
        <w:rPr>
          <w:color w:val="0000FF"/>
          <w:lang w:val="lv-LV" w:eastAsia="ru-RU"/>
        </w:rPr>
      </w:pPr>
    </w:p>
    <w:p w14:paraId="4528A719"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logUtil.Write(message, categoryCollection, DefaultPriority, DefaultEventId, TraceEventType.Information, properties);</w:t>
      </w:r>
    </w:p>
    <w:p w14:paraId="4528A71A"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w:t>
      </w:r>
    </w:p>
    <w:p w14:paraId="4528A71B" w14:textId="77777777" w:rsidR="00913E35" w:rsidRPr="00A71310" w:rsidRDefault="00913E35" w:rsidP="009B2C17">
      <w:pPr>
        <w:pStyle w:val="CodeBlockChar"/>
        <w:keepNext w:val="0"/>
        <w:rPr>
          <w:color w:val="0000FF"/>
          <w:lang w:val="lv-LV" w:eastAsia="ru-RU"/>
        </w:rPr>
      </w:pPr>
      <w:r w:rsidRPr="00A71310">
        <w:rPr>
          <w:color w:val="0000FF"/>
          <w:lang w:val="lv-LV" w:eastAsia="ru-RU"/>
        </w:rPr>
        <w:t xml:space="preserve">    }</w:t>
      </w:r>
    </w:p>
    <w:p w14:paraId="4528A71C" w14:textId="77777777" w:rsidR="00913E35" w:rsidRPr="00A71310" w:rsidRDefault="00913E35" w:rsidP="009B2C17">
      <w:pPr>
        <w:pStyle w:val="CodeBlockChar"/>
        <w:keepNext w:val="0"/>
        <w:rPr>
          <w:color w:val="0000FF"/>
          <w:lang w:val="lv-LV" w:eastAsia="ru-RU"/>
        </w:rPr>
      </w:pPr>
      <w:r w:rsidRPr="00A71310">
        <w:rPr>
          <w:color w:val="0000FF"/>
          <w:lang w:val="lv-LV" w:eastAsia="ru-RU"/>
        </w:rPr>
        <w:t>}</w:t>
      </w:r>
      <w:r w:rsidRPr="00A71310">
        <w:rPr>
          <w:color w:val="0000FF"/>
          <w:lang w:val="lv-LV" w:eastAsia="ru-RU"/>
        </w:rPr>
        <w:tab/>
      </w:r>
      <w:r w:rsidRPr="00A71310">
        <w:rPr>
          <w:color w:val="0000FF"/>
          <w:lang w:val="lv-LV" w:eastAsia="ru-RU"/>
        </w:rPr>
        <w:tab/>
      </w:r>
    </w:p>
    <w:p w14:paraId="4528A71D" w14:textId="77777777" w:rsidR="00913E35" w:rsidRPr="00A71310" w:rsidRDefault="00913E35" w:rsidP="00913E35">
      <w:pPr>
        <w:pStyle w:val="Heading1"/>
      </w:pPr>
      <w:bookmarkStart w:id="209" w:name="_Toc303763332"/>
      <w:bookmarkStart w:id="210" w:name="_Toc303764061"/>
      <w:bookmarkStart w:id="211" w:name="_Toc303763333"/>
      <w:bookmarkStart w:id="212" w:name="_Toc303764062"/>
      <w:bookmarkStart w:id="213" w:name="_Toc303763334"/>
      <w:bookmarkStart w:id="214" w:name="_Toc303764063"/>
      <w:bookmarkStart w:id="215" w:name="_Toc303763335"/>
      <w:bookmarkStart w:id="216" w:name="_Toc303764064"/>
      <w:bookmarkStart w:id="217" w:name="_Toc303763336"/>
      <w:bookmarkStart w:id="218" w:name="_Toc303764065"/>
      <w:bookmarkStart w:id="219" w:name="_Toc303763337"/>
      <w:bookmarkStart w:id="220" w:name="_Toc303764066"/>
      <w:bookmarkStart w:id="221" w:name="_Toc303763338"/>
      <w:bookmarkStart w:id="222" w:name="_Toc303764067"/>
      <w:bookmarkStart w:id="223" w:name="_Toc303763339"/>
      <w:bookmarkStart w:id="224" w:name="_Toc303764068"/>
      <w:bookmarkStart w:id="225" w:name="_Toc303763340"/>
      <w:bookmarkStart w:id="226" w:name="_Toc303764069"/>
      <w:bookmarkStart w:id="227" w:name="_Toc303763341"/>
      <w:bookmarkStart w:id="228" w:name="_Toc303764070"/>
      <w:bookmarkStart w:id="229" w:name="_Toc303763342"/>
      <w:bookmarkStart w:id="230" w:name="_Toc303764071"/>
      <w:bookmarkStart w:id="231" w:name="_Toc303763343"/>
      <w:bookmarkStart w:id="232" w:name="_Toc303764072"/>
      <w:bookmarkStart w:id="233" w:name="_Toc303763344"/>
      <w:bookmarkStart w:id="234" w:name="_Toc303764073"/>
      <w:bookmarkStart w:id="235" w:name="_Toc303763345"/>
      <w:bookmarkStart w:id="236" w:name="_Toc303764074"/>
      <w:bookmarkStart w:id="237" w:name="_Toc303763346"/>
      <w:bookmarkStart w:id="238" w:name="_Toc303764075"/>
      <w:bookmarkStart w:id="239" w:name="_Toc303763347"/>
      <w:bookmarkStart w:id="240" w:name="_Toc303764076"/>
      <w:bookmarkStart w:id="241" w:name="_Toc303763348"/>
      <w:bookmarkStart w:id="242" w:name="_Toc303764077"/>
      <w:bookmarkStart w:id="243" w:name="_Toc303763349"/>
      <w:bookmarkStart w:id="244" w:name="_Toc303764078"/>
      <w:bookmarkStart w:id="245" w:name="_Toc303763350"/>
      <w:bookmarkStart w:id="246" w:name="_Toc303764079"/>
      <w:bookmarkStart w:id="247" w:name="_Toc303763351"/>
      <w:bookmarkStart w:id="248" w:name="_Toc303764080"/>
      <w:bookmarkStart w:id="249" w:name="_Toc303763352"/>
      <w:bookmarkStart w:id="250" w:name="_Toc303764081"/>
      <w:bookmarkStart w:id="251" w:name="_Toc303763353"/>
      <w:bookmarkStart w:id="252" w:name="_Toc303764082"/>
      <w:bookmarkStart w:id="253" w:name="_Toc303763354"/>
      <w:bookmarkStart w:id="254" w:name="_Toc303764083"/>
      <w:bookmarkStart w:id="255" w:name="_Toc303763355"/>
      <w:bookmarkStart w:id="256" w:name="_Toc303764084"/>
      <w:bookmarkStart w:id="257" w:name="_Toc303763356"/>
      <w:bookmarkStart w:id="258" w:name="_Toc303764085"/>
      <w:bookmarkStart w:id="259" w:name="_Toc303763357"/>
      <w:bookmarkStart w:id="260" w:name="_Toc303764086"/>
      <w:bookmarkStart w:id="261" w:name="_Toc303763370"/>
      <w:bookmarkStart w:id="262" w:name="_Toc303764099"/>
      <w:bookmarkStart w:id="263" w:name="_Toc303763371"/>
      <w:bookmarkStart w:id="264" w:name="_Toc303764100"/>
      <w:bookmarkStart w:id="265" w:name="_Toc303763372"/>
      <w:bookmarkStart w:id="266" w:name="_Toc303764101"/>
      <w:bookmarkStart w:id="267" w:name="_Toc303763373"/>
      <w:bookmarkStart w:id="268" w:name="_Toc303764102"/>
      <w:bookmarkStart w:id="269" w:name="_Toc303763374"/>
      <w:bookmarkStart w:id="270" w:name="_Toc303764103"/>
      <w:bookmarkStart w:id="271" w:name="_Toc303763384"/>
      <w:bookmarkStart w:id="272" w:name="_Toc303764113"/>
      <w:bookmarkStart w:id="273" w:name="_Toc303763385"/>
      <w:bookmarkStart w:id="274" w:name="_Toc303764114"/>
      <w:bookmarkStart w:id="275" w:name="_Toc303763386"/>
      <w:bookmarkStart w:id="276" w:name="_Toc303764115"/>
      <w:bookmarkStart w:id="277" w:name="_Toc303763387"/>
      <w:bookmarkStart w:id="278" w:name="_Toc303764116"/>
      <w:bookmarkStart w:id="279" w:name="_Toc303763403"/>
      <w:bookmarkStart w:id="280" w:name="_Toc303764132"/>
      <w:bookmarkStart w:id="281" w:name="_Toc303763404"/>
      <w:bookmarkStart w:id="282" w:name="_Toc303764133"/>
      <w:bookmarkStart w:id="283" w:name="_Toc303763405"/>
      <w:bookmarkStart w:id="284" w:name="_Toc303764134"/>
      <w:bookmarkStart w:id="285" w:name="_Toc303763406"/>
      <w:bookmarkStart w:id="286" w:name="_Toc303764135"/>
      <w:bookmarkStart w:id="287" w:name="_Toc303763407"/>
      <w:bookmarkStart w:id="288" w:name="_Toc303764136"/>
      <w:bookmarkStart w:id="289" w:name="_Toc303763408"/>
      <w:bookmarkStart w:id="290" w:name="_Toc303764137"/>
      <w:bookmarkStart w:id="291" w:name="_Toc303763409"/>
      <w:bookmarkStart w:id="292" w:name="_Toc303764138"/>
      <w:bookmarkStart w:id="293" w:name="_Toc303763410"/>
      <w:bookmarkStart w:id="294" w:name="_Toc303764139"/>
      <w:bookmarkStart w:id="295" w:name="_Toc303763411"/>
      <w:bookmarkStart w:id="296" w:name="_Toc303764140"/>
      <w:bookmarkStart w:id="297" w:name="_Toc303763412"/>
      <w:bookmarkStart w:id="298" w:name="_Toc303764141"/>
      <w:bookmarkStart w:id="299" w:name="_Toc303763413"/>
      <w:bookmarkStart w:id="300" w:name="_Toc303764142"/>
      <w:bookmarkStart w:id="301" w:name="_Toc303763414"/>
      <w:bookmarkStart w:id="302" w:name="_Toc303764143"/>
      <w:bookmarkStart w:id="303" w:name="_Toc303763415"/>
      <w:bookmarkStart w:id="304" w:name="_Toc303764144"/>
      <w:bookmarkStart w:id="305" w:name="_Toc303763416"/>
      <w:bookmarkStart w:id="306" w:name="_Toc303764145"/>
      <w:bookmarkStart w:id="307" w:name="_Toc303763417"/>
      <w:bookmarkStart w:id="308" w:name="_Toc303764146"/>
      <w:bookmarkStart w:id="309" w:name="_Toc303763418"/>
      <w:bookmarkStart w:id="310" w:name="_Toc303764147"/>
      <w:bookmarkStart w:id="311" w:name="_Toc303763419"/>
      <w:bookmarkStart w:id="312" w:name="_Toc303764148"/>
      <w:bookmarkStart w:id="313" w:name="_Toc303763420"/>
      <w:bookmarkStart w:id="314" w:name="_Toc303764149"/>
      <w:bookmarkStart w:id="315" w:name="_Toc303763421"/>
      <w:bookmarkStart w:id="316" w:name="_Toc303764150"/>
      <w:bookmarkStart w:id="317" w:name="_Toc303763422"/>
      <w:bookmarkStart w:id="318" w:name="_Toc303764151"/>
      <w:bookmarkStart w:id="319" w:name="_Toc303763423"/>
      <w:bookmarkStart w:id="320" w:name="_Toc303764152"/>
      <w:bookmarkStart w:id="321" w:name="_Toc303763424"/>
      <w:bookmarkStart w:id="322" w:name="_Toc303764153"/>
      <w:bookmarkStart w:id="323" w:name="_Toc303763425"/>
      <w:bookmarkStart w:id="324" w:name="_Toc303764154"/>
      <w:bookmarkStart w:id="325" w:name="_Toc303763426"/>
      <w:bookmarkStart w:id="326" w:name="_Toc303764155"/>
      <w:bookmarkStart w:id="327" w:name="_Toc303763427"/>
      <w:bookmarkStart w:id="328" w:name="_Toc303764156"/>
      <w:bookmarkStart w:id="329" w:name="_Toc303763428"/>
      <w:bookmarkStart w:id="330" w:name="_Toc303764157"/>
      <w:bookmarkStart w:id="331" w:name="_Toc303763429"/>
      <w:bookmarkStart w:id="332" w:name="_Toc303764158"/>
      <w:bookmarkStart w:id="333" w:name="_Toc303763430"/>
      <w:bookmarkStart w:id="334" w:name="_Toc303764159"/>
      <w:bookmarkStart w:id="335" w:name="_Toc303763431"/>
      <w:bookmarkStart w:id="336" w:name="_Toc303764160"/>
      <w:bookmarkStart w:id="337" w:name="_Toc303763432"/>
      <w:bookmarkStart w:id="338" w:name="_Toc303764161"/>
      <w:bookmarkStart w:id="339" w:name="_Toc303763433"/>
      <w:bookmarkStart w:id="340" w:name="_Toc303764162"/>
      <w:bookmarkStart w:id="341" w:name="_Toc303763434"/>
      <w:bookmarkStart w:id="342" w:name="_Toc303764163"/>
      <w:bookmarkStart w:id="343" w:name="_Toc303763435"/>
      <w:bookmarkStart w:id="344" w:name="_Toc303764164"/>
      <w:bookmarkStart w:id="345" w:name="_Toc303763436"/>
      <w:bookmarkStart w:id="346" w:name="_Toc303764165"/>
      <w:bookmarkStart w:id="347" w:name="_Toc303763437"/>
      <w:bookmarkStart w:id="348" w:name="_Toc303764166"/>
      <w:bookmarkStart w:id="349" w:name="_Toc303763438"/>
      <w:bookmarkStart w:id="350" w:name="_Toc303764167"/>
      <w:bookmarkStart w:id="351" w:name="_Toc303763439"/>
      <w:bookmarkStart w:id="352" w:name="_Toc303764168"/>
      <w:bookmarkStart w:id="353" w:name="_Toc303763440"/>
      <w:bookmarkStart w:id="354" w:name="_Toc303764169"/>
      <w:bookmarkStart w:id="355" w:name="_Toc303763441"/>
      <w:bookmarkStart w:id="356" w:name="_Toc303764170"/>
      <w:bookmarkStart w:id="357" w:name="_Toc303763442"/>
      <w:bookmarkStart w:id="358" w:name="_Toc303764171"/>
      <w:bookmarkStart w:id="359" w:name="_Toc303763443"/>
      <w:bookmarkStart w:id="360" w:name="_Toc303764172"/>
      <w:bookmarkStart w:id="361" w:name="_Toc303763444"/>
      <w:bookmarkStart w:id="362" w:name="_Toc303764173"/>
      <w:bookmarkStart w:id="363" w:name="_Toc303763445"/>
      <w:bookmarkStart w:id="364" w:name="_Toc303764174"/>
      <w:bookmarkStart w:id="365" w:name="_Toc303763446"/>
      <w:bookmarkStart w:id="366" w:name="_Toc303764175"/>
      <w:bookmarkStart w:id="367" w:name="_Toc303763447"/>
      <w:bookmarkStart w:id="368" w:name="_Toc303764176"/>
      <w:bookmarkStart w:id="369" w:name="_Toc303763448"/>
      <w:bookmarkStart w:id="370" w:name="_Toc303764177"/>
      <w:bookmarkStart w:id="371" w:name="_Toc303763449"/>
      <w:bookmarkStart w:id="372" w:name="_Toc303764178"/>
      <w:bookmarkStart w:id="373" w:name="_Toc303763450"/>
      <w:bookmarkStart w:id="374" w:name="_Toc303764179"/>
      <w:bookmarkStart w:id="375" w:name="_Toc303763451"/>
      <w:bookmarkStart w:id="376" w:name="_Toc303764180"/>
      <w:bookmarkStart w:id="377" w:name="_Toc303763452"/>
      <w:bookmarkStart w:id="378" w:name="_Toc303764181"/>
      <w:bookmarkStart w:id="379" w:name="_Toc303763453"/>
      <w:bookmarkStart w:id="380" w:name="_Toc303764182"/>
      <w:bookmarkStart w:id="381" w:name="_Toc303763454"/>
      <w:bookmarkStart w:id="382" w:name="_Toc303764183"/>
      <w:bookmarkStart w:id="383" w:name="_Toc303763455"/>
      <w:bookmarkStart w:id="384" w:name="_Toc303764184"/>
      <w:bookmarkStart w:id="385" w:name="_Toc303763456"/>
      <w:bookmarkStart w:id="386" w:name="_Toc303764185"/>
      <w:bookmarkStart w:id="387" w:name="_Toc303763457"/>
      <w:bookmarkStart w:id="388" w:name="_Toc303764186"/>
      <w:bookmarkStart w:id="389" w:name="_Toc303763458"/>
      <w:bookmarkStart w:id="390" w:name="_Toc303764187"/>
      <w:bookmarkStart w:id="391" w:name="_Toc303763459"/>
      <w:bookmarkStart w:id="392" w:name="_Toc303764188"/>
      <w:bookmarkStart w:id="393" w:name="_Toc303763460"/>
      <w:bookmarkStart w:id="394" w:name="_Toc303764189"/>
      <w:bookmarkStart w:id="395" w:name="_Toc303763461"/>
      <w:bookmarkStart w:id="396" w:name="_Toc303764190"/>
      <w:bookmarkStart w:id="397" w:name="_Toc303763462"/>
      <w:bookmarkStart w:id="398" w:name="_Toc303764191"/>
      <w:bookmarkStart w:id="399" w:name="_Toc303763463"/>
      <w:bookmarkStart w:id="400" w:name="_Toc303764192"/>
      <w:bookmarkStart w:id="401" w:name="_Toc303763464"/>
      <w:bookmarkStart w:id="402" w:name="_Toc303764193"/>
      <w:bookmarkStart w:id="403" w:name="_Toc303763465"/>
      <w:bookmarkStart w:id="404" w:name="_Toc303764194"/>
      <w:bookmarkStart w:id="405" w:name="_Toc303763466"/>
      <w:bookmarkStart w:id="406" w:name="_Toc303764195"/>
      <w:bookmarkStart w:id="407" w:name="_Toc303763467"/>
      <w:bookmarkStart w:id="408" w:name="_Toc303764196"/>
      <w:bookmarkStart w:id="409" w:name="_Toc303763468"/>
      <w:bookmarkStart w:id="410" w:name="_Toc303764197"/>
      <w:bookmarkStart w:id="411" w:name="_Toc303763469"/>
      <w:bookmarkStart w:id="412" w:name="_Toc303764198"/>
      <w:bookmarkStart w:id="413" w:name="_Toc303763470"/>
      <w:bookmarkStart w:id="414" w:name="_Toc303764199"/>
      <w:bookmarkStart w:id="415" w:name="_Toc303763471"/>
      <w:bookmarkStart w:id="416" w:name="_Toc303764200"/>
      <w:bookmarkStart w:id="417" w:name="_Toc303763472"/>
      <w:bookmarkStart w:id="418" w:name="_Toc303764201"/>
      <w:bookmarkStart w:id="419" w:name="_Toc303763473"/>
      <w:bookmarkStart w:id="420" w:name="_Toc303764202"/>
      <w:bookmarkStart w:id="421" w:name="_Toc303763474"/>
      <w:bookmarkStart w:id="422" w:name="_Toc303764203"/>
      <w:bookmarkStart w:id="423" w:name="_Toc303763475"/>
      <w:bookmarkStart w:id="424" w:name="_Toc303764204"/>
      <w:bookmarkStart w:id="425" w:name="_Toc303763476"/>
      <w:bookmarkStart w:id="426" w:name="_Toc303764205"/>
      <w:bookmarkStart w:id="427" w:name="_Toc303763477"/>
      <w:bookmarkStart w:id="428" w:name="_Toc303764206"/>
      <w:bookmarkStart w:id="429" w:name="_Toc303763478"/>
      <w:bookmarkStart w:id="430" w:name="_Toc303764207"/>
      <w:bookmarkStart w:id="431" w:name="_Toc303763479"/>
      <w:bookmarkStart w:id="432" w:name="_Toc303764208"/>
      <w:bookmarkStart w:id="433" w:name="_Toc303763480"/>
      <w:bookmarkStart w:id="434" w:name="_Toc303764209"/>
      <w:bookmarkStart w:id="435" w:name="_Toc303763481"/>
      <w:bookmarkStart w:id="436" w:name="_Toc303764210"/>
      <w:bookmarkStart w:id="437" w:name="_Toc303763482"/>
      <w:bookmarkStart w:id="438" w:name="_Toc303764211"/>
      <w:bookmarkStart w:id="439" w:name="_Toc303763483"/>
      <w:bookmarkStart w:id="440" w:name="_Toc303764212"/>
      <w:bookmarkStart w:id="441" w:name="_Toc303763484"/>
      <w:bookmarkStart w:id="442" w:name="_Toc303764213"/>
      <w:bookmarkStart w:id="443" w:name="_Toc303763485"/>
      <w:bookmarkStart w:id="444" w:name="_Toc303764214"/>
      <w:bookmarkStart w:id="445" w:name="_Toc303763486"/>
      <w:bookmarkStart w:id="446" w:name="_Toc303764215"/>
      <w:bookmarkStart w:id="447" w:name="_Toc303763487"/>
      <w:bookmarkStart w:id="448" w:name="_Toc303764216"/>
      <w:bookmarkStart w:id="449" w:name="_Toc303763488"/>
      <w:bookmarkStart w:id="450" w:name="_Toc303764217"/>
      <w:bookmarkStart w:id="451" w:name="_Toc303763489"/>
      <w:bookmarkStart w:id="452" w:name="_Toc303764218"/>
      <w:bookmarkStart w:id="453" w:name="_Toc303763490"/>
      <w:bookmarkStart w:id="454" w:name="_Toc303764219"/>
      <w:bookmarkStart w:id="455" w:name="_Toc303763491"/>
      <w:bookmarkStart w:id="456" w:name="_Toc303764220"/>
      <w:bookmarkStart w:id="457" w:name="_Toc303763492"/>
      <w:bookmarkStart w:id="458" w:name="_Toc303764221"/>
      <w:bookmarkStart w:id="459" w:name="_Toc303763493"/>
      <w:bookmarkStart w:id="460" w:name="_Toc303764222"/>
      <w:bookmarkStart w:id="461" w:name="_Toc303763494"/>
      <w:bookmarkStart w:id="462" w:name="_Toc303764223"/>
      <w:bookmarkStart w:id="463" w:name="_Toc303763495"/>
      <w:bookmarkStart w:id="464" w:name="_Toc303764224"/>
      <w:bookmarkStart w:id="465" w:name="_Toc303763496"/>
      <w:bookmarkStart w:id="466" w:name="_Toc303764225"/>
      <w:bookmarkStart w:id="467" w:name="_Toc303763497"/>
      <w:bookmarkStart w:id="468" w:name="_Toc303764226"/>
      <w:bookmarkStart w:id="469" w:name="_Toc303763498"/>
      <w:bookmarkStart w:id="470" w:name="_Toc303764227"/>
      <w:bookmarkStart w:id="471" w:name="_Toc303763499"/>
      <w:bookmarkStart w:id="472" w:name="_Toc303764228"/>
      <w:bookmarkStart w:id="473" w:name="_Toc303763500"/>
      <w:bookmarkStart w:id="474" w:name="_Toc303764229"/>
      <w:bookmarkStart w:id="475" w:name="_Toc303763501"/>
      <w:bookmarkStart w:id="476" w:name="_Toc303764230"/>
      <w:bookmarkStart w:id="477" w:name="_Toc303763502"/>
      <w:bookmarkStart w:id="478" w:name="_Toc303764231"/>
      <w:bookmarkStart w:id="479" w:name="_Toc303763503"/>
      <w:bookmarkStart w:id="480" w:name="_Toc303764232"/>
      <w:bookmarkStart w:id="481" w:name="_Toc303763504"/>
      <w:bookmarkStart w:id="482" w:name="_Toc303764233"/>
      <w:bookmarkStart w:id="483" w:name="_Toc303763505"/>
      <w:bookmarkStart w:id="484" w:name="_Toc303764234"/>
      <w:bookmarkStart w:id="485" w:name="_Toc303763506"/>
      <w:bookmarkStart w:id="486" w:name="_Toc303764235"/>
      <w:bookmarkStart w:id="487" w:name="_Toc303763507"/>
      <w:bookmarkStart w:id="488" w:name="_Toc303764236"/>
      <w:bookmarkStart w:id="489" w:name="_Toc303763508"/>
      <w:bookmarkStart w:id="490" w:name="_Toc303764237"/>
      <w:bookmarkStart w:id="491" w:name="_Toc303763509"/>
      <w:bookmarkStart w:id="492" w:name="_Toc303764238"/>
      <w:bookmarkStart w:id="493" w:name="_Toc303763510"/>
      <w:bookmarkStart w:id="494" w:name="_Toc303764239"/>
      <w:bookmarkStart w:id="495" w:name="_Toc303763511"/>
      <w:bookmarkStart w:id="496" w:name="_Toc303764240"/>
      <w:bookmarkStart w:id="497" w:name="_Toc303763512"/>
      <w:bookmarkStart w:id="498" w:name="_Toc303764241"/>
      <w:bookmarkStart w:id="499" w:name="_Toc303763513"/>
      <w:bookmarkStart w:id="500" w:name="_Toc303764242"/>
      <w:bookmarkStart w:id="501" w:name="_Toc303763514"/>
      <w:bookmarkStart w:id="502" w:name="_Toc303764243"/>
      <w:bookmarkStart w:id="503" w:name="_Toc303763515"/>
      <w:bookmarkStart w:id="504" w:name="_Toc303764244"/>
      <w:bookmarkStart w:id="505" w:name="_Toc303763516"/>
      <w:bookmarkStart w:id="506" w:name="_Toc303764245"/>
      <w:bookmarkStart w:id="507" w:name="_Toc303763517"/>
      <w:bookmarkStart w:id="508" w:name="_Toc303764246"/>
      <w:bookmarkStart w:id="509" w:name="_Toc303763518"/>
      <w:bookmarkStart w:id="510" w:name="_Toc303764247"/>
      <w:bookmarkStart w:id="511" w:name="_Toc303763519"/>
      <w:bookmarkStart w:id="512" w:name="_Toc303764248"/>
      <w:bookmarkStart w:id="513" w:name="_Toc303763520"/>
      <w:bookmarkStart w:id="514" w:name="_Toc303764249"/>
      <w:bookmarkStart w:id="515" w:name="_Toc303763521"/>
      <w:bookmarkStart w:id="516" w:name="_Toc303764250"/>
      <w:bookmarkStart w:id="517" w:name="_Toc303763522"/>
      <w:bookmarkStart w:id="518" w:name="_Toc303764251"/>
      <w:bookmarkStart w:id="519" w:name="_Toc303763523"/>
      <w:bookmarkStart w:id="520" w:name="_Toc303764252"/>
      <w:bookmarkStart w:id="521" w:name="_Toc303763524"/>
      <w:bookmarkStart w:id="522" w:name="_Toc303764253"/>
      <w:bookmarkStart w:id="523" w:name="_Toc303763525"/>
      <w:bookmarkStart w:id="524" w:name="_Toc303764254"/>
      <w:bookmarkStart w:id="525" w:name="_Toc303763526"/>
      <w:bookmarkStart w:id="526" w:name="_Toc303764255"/>
      <w:bookmarkStart w:id="527" w:name="_Toc303763527"/>
      <w:bookmarkStart w:id="528" w:name="_Toc303764256"/>
      <w:bookmarkStart w:id="529" w:name="_Toc303763528"/>
      <w:bookmarkStart w:id="530" w:name="_Toc303764257"/>
      <w:bookmarkStart w:id="531" w:name="_Toc303763529"/>
      <w:bookmarkStart w:id="532" w:name="_Toc303764258"/>
      <w:bookmarkStart w:id="533" w:name="_Toc303763530"/>
      <w:bookmarkStart w:id="534" w:name="_Toc303764259"/>
      <w:bookmarkStart w:id="535" w:name="_Toc303763531"/>
      <w:bookmarkStart w:id="536" w:name="_Toc303764260"/>
      <w:bookmarkStart w:id="537" w:name="_Toc303763532"/>
      <w:bookmarkStart w:id="538" w:name="_Toc303764261"/>
      <w:bookmarkStart w:id="539" w:name="_Toc303763533"/>
      <w:bookmarkStart w:id="540" w:name="_Toc303764262"/>
      <w:bookmarkStart w:id="541" w:name="_Toc303763534"/>
      <w:bookmarkStart w:id="542" w:name="_Toc303764263"/>
      <w:bookmarkStart w:id="543" w:name="_Toc303763535"/>
      <w:bookmarkStart w:id="544" w:name="_Toc303764264"/>
      <w:bookmarkStart w:id="545" w:name="_Toc303763536"/>
      <w:bookmarkStart w:id="546" w:name="_Toc303764265"/>
      <w:bookmarkStart w:id="547" w:name="_Toc303763537"/>
      <w:bookmarkStart w:id="548" w:name="_Toc303764266"/>
      <w:bookmarkStart w:id="549" w:name="_Toc303763538"/>
      <w:bookmarkStart w:id="550" w:name="_Toc303764267"/>
      <w:bookmarkStart w:id="551" w:name="_Toc303763539"/>
      <w:bookmarkStart w:id="552" w:name="_Toc303764268"/>
      <w:bookmarkStart w:id="553" w:name="_Toc303763540"/>
      <w:bookmarkStart w:id="554" w:name="_Toc303764269"/>
      <w:bookmarkStart w:id="555" w:name="_Toc303763541"/>
      <w:bookmarkStart w:id="556" w:name="_Toc303764270"/>
      <w:bookmarkStart w:id="557" w:name="_Toc303763542"/>
      <w:bookmarkStart w:id="558" w:name="_Toc303764271"/>
      <w:bookmarkStart w:id="559" w:name="_Toc303763543"/>
      <w:bookmarkStart w:id="560" w:name="_Toc303764272"/>
      <w:bookmarkStart w:id="561" w:name="_Toc303763544"/>
      <w:bookmarkStart w:id="562" w:name="_Toc303764273"/>
      <w:bookmarkStart w:id="563" w:name="_Toc303763545"/>
      <w:bookmarkStart w:id="564" w:name="_Toc303764274"/>
      <w:bookmarkStart w:id="565" w:name="_Toc303763546"/>
      <w:bookmarkStart w:id="566" w:name="_Toc303764275"/>
      <w:bookmarkStart w:id="567" w:name="_Toc303763547"/>
      <w:bookmarkStart w:id="568" w:name="_Toc303764276"/>
      <w:bookmarkStart w:id="569" w:name="_Toc303763548"/>
      <w:bookmarkStart w:id="570" w:name="_Toc303764277"/>
      <w:bookmarkStart w:id="571" w:name="_Toc303763549"/>
      <w:bookmarkStart w:id="572" w:name="_Toc303764278"/>
      <w:bookmarkStart w:id="573" w:name="_Toc303763550"/>
      <w:bookmarkStart w:id="574" w:name="_Toc303764279"/>
      <w:bookmarkStart w:id="575" w:name="_Toc303763551"/>
      <w:bookmarkStart w:id="576" w:name="_Toc303764280"/>
      <w:bookmarkStart w:id="577" w:name="_Toc303763552"/>
      <w:bookmarkStart w:id="578" w:name="_Toc303764281"/>
      <w:bookmarkStart w:id="579" w:name="_Toc303763553"/>
      <w:bookmarkStart w:id="580" w:name="_Toc303764282"/>
      <w:bookmarkStart w:id="581" w:name="_Toc303763554"/>
      <w:bookmarkStart w:id="582" w:name="_Toc303764283"/>
      <w:bookmarkStart w:id="583" w:name="_Toc303763555"/>
      <w:bookmarkStart w:id="584" w:name="_Toc303764284"/>
      <w:bookmarkStart w:id="585" w:name="_Toc303763556"/>
      <w:bookmarkStart w:id="586" w:name="_Toc303764285"/>
      <w:bookmarkStart w:id="587" w:name="_Toc303763557"/>
      <w:bookmarkStart w:id="588" w:name="_Toc303764286"/>
      <w:bookmarkStart w:id="589" w:name="_Toc303763558"/>
      <w:bookmarkStart w:id="590" w:name="_Toc303764287"/>
      <w:bookmarkStart w:id="591" w:name="_Toc303763559"/>
      <w:bookmarkStart w:id="592" w:name="_Toc303764288"/>
      <w:bookmarkStart w:id="593" w:name="_Toc303763560"/>
      <w:bookmarkStart w:id="594" w:name="_Toc303764289"/>
      <w:bookmarkStart w:id="595" w:name="_Toc303763561"/>
      <w:bookmarkStart w:id="596" w:name="_Toc303764290"/>
      <w:bookmarkStart w:id="597" w:name="_Toc303763562"/>
      <w:bookmarkStart w:id="598" w:name="_Toc303764291"/>
      <w:bookmarkStart w:id="599" w:name="_Toc303763563"/>
      <w:bookmarkStart w:id="600" w:name="_Toc303764292"/>
      <w:bookmarkStart w:id="601" w:name="_Toc303763564"/>
      <w:bookmarkStart w:id="602" w:name="_Toc303764293"/>
      <w:bookmarkStart w:id="603" w:name="_Toc303763565"/>
      <w:bookmarkStart w:id="604" w:name="_Toc303764294"/>
      <w:bookmarkStart w:id="605" w:name="_Toc303763566"/>
      <w:bookmarkStart w:id="606" w:name="_Toc303764295"/>
      <w:bookmarkStart w:id="607" w:name="_Toc303763567"/>
      <w:bookmarkStart w:id="608" w:name="_Toc303764296"/>
      <w:bookmarkStart w:id="609" w:name="_Toc303763568"/>
      <w:bookmarkStart w:id="610" w:name="_Toc303764297"/>
      <w:bookmarkStart w:id="611" w:name="_Toc303763569"/>
      <w:bookmarkStart w:id="612" w:name="_Toc303764298"/>
      <w:bookmarkStart w:id="613" w:name="_Toc303763570"/>
      <w:bookmarkStart w:id="614" w:name="_Toc303764299"/>
      <w:bookmarkStart w:id="615" w:name="_Toc303763571"/>
      <w:bookmarkStart w:id="616" w:name="_Toc303764300"/>
      <w:bookmarkStart w:id="617" w:name="_Toc303763572"/>
      <w:bookmarkStart w:id="618" w:name="_Toc303764301"/>
      <w:bookmarkStart w:id="619" w:name="_Toc303763573"/>
      <w:bookmarkStart w:id="620" w:name="_Toc303764302"/>
      <w:bookmarkStart w:id="621" w:name="_Toc303763574"/>
      <w:bookmarkStart w:id="622" w:name="_Toc303764303"/>
      <w:bookmarkStart w:id="623" w:name="_Toc303763575"/>
      <w:bookmarkStart w:id="624" w:name="_Toc303764304"/>
      <w:bookmarkStart w:id="625" w:name="_Toc303763576"/>
      <w:bookmarkStart w:id="626" w:name="_Toc303764305"/>
      <w:bookmarkStart w:id="627" w:name="_Toc303763577"/>
      <w:bookmarkStart w:id="628" w:name="_Toc303764306"/>
      <w:bookmarkStart w:id="629" w:name="_Toc303763578"/>
      <w:bookmarkStart w:id="630" w:name="_Toc303764307"/>
      <w:bookmarkStart w:id="631" w:name="_Toc303763579"/>
      <w:bookmarkStart w:id="632" w:name="_Toc303764308"/>
      <w:bookmarkStart w:id="633" w:name="_Toc303763580"/>
      <w:bookmarkStart w:id="634" w:name="_Toc303764309"/>
      <w:bookmarkStart w:id="635" w:name="_Toc303763581"/>
      <w:bookmarkStart w:id="636" w:name="_Toc303764310"/>
      <w:bookmarkStart w:id="637" w:name="_Toc303763582"/>
      <w:bookmarkStart w:id="638" w:name="_Toc303764311"/>
      <w:bookmarkStart w:id="639" w:name="_Toc303763583"/>
      <w:bookmarkStart w:id="640" w:name="_Toc303764312"/>
      <w:bookmarkStart w:id="641" w:name="_Toc303763584"/>
      <w:bookmarkStart w:id="642" w:name="_Toc303764313"/>
      <w:bookmarkStart w:id="643" w:name="_Toc303763585"/>
      <w:bookmarkStart w:id="644" w:name="_Toc303764314"/>
      <w:bookmarkStart w:id="645" w:name="_Toc303763586"/>
      <w:bookmarkStart w:id="646" w:name="_Toc303764315"/>
      <w:bookmarkStart w:id="647" w:name="_Toc303766180"/>
      <w:bookmarkStart w:id="648" w:name="_Toc380756853"/>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r w:rsidRPr="00A71310">
        <w:t>Klašu izmantošanas piemēri</w:t>
      </w:r>
      <w:bookmarkEnd w:id="647"/>
      <w:bookmarkEnd w:id="648"/>
    </w:p>
    <w:p w14:paraId="4528A71E" w14:textId="77777777" w:rsidR="00913E35" w:rsidRPr="00A71310" w:rsidRDefault="00913E35" w:rsidP="00560911">
      <w:r w:rsidRPr="00A71310">
        <w:t>Bibliotēku „Diagnostic.dll” un „Enterprise Library 4.0.0.0” uzstādīšana un konfigurēšana atbilstoši izmantotajai žurnalēšanas palīgklasei.</w:t>
      </w:r>
      <w:r w:rsidR="00560911" w:rsidRPr="00A71310">
        <w:t xml:space="preserve"> </w:t>
      </w:r>
    </w:p>
    <w:p w14:paraId="4528A71F" w14:textId="77777777" w:rsidR="00913E35" w:rsidRPr="00A71310" w:rsidRDefault="00913E35" w:rsidP="00913E35">
      <w:pPr>
        <w:pStyle w:val="Heading2"/>
      </w:pPr>
      <w:bookmarkStart w:id="649" w:name="_Toc299456257"/>
      <w:bookmarkStart w:id="650" w:name="_Toc303759572"/>
      <w:bookmarkStart w:id="651" w:name="_Toc303766181"/>
      <w:bookmarkStart w:id="652" w:name="_Toc380756854"/>
      <w:r w:rsidRPr="00A71310">
        <w:t>Vispārējie norādījumi</w:t>
      </w:r>
      <w:bookmarkEnd w:id="649"/>
      <w:bookmarkEnd w:id="650"/>
      <w:bookmarkEnd w:id="651"/>
      <w:bookmarkEnd w:id="652"/>
    </w:p>
    <w:p w14:paraId="4528A720" w14:textId="77777777" w:rsidR="00913E35" w:rsidRPr="00A71310" w:rsidRDefault="00913E35" w:rsidP="00560911">
      <w:r w:rsidRPr="00A71310">
        <w:t>Tālāko instrukciju pamatā ir izmantots lietojums EnoughPI (</w:t>
      </w:r>
      <w:r w:rsidRPr="00A71310">
        <w:fldChar w:fldCharType="begin"/>
      </w:r>
      <w:r w:rsidRPr="00A71310">
        <w:instrText xml:space="preserve"> REF _Ref303764672 \r \h </w:instrText>
      </w:r>
      <w:r w:rsidRPr="00A71310">
        <w:fldChar w:fldCharType="separate"/>
      </w:r>
      <w:r w:rsidR="005335C9">
        <w:t>[4]</w:t>
      </w:r>
      <w:r w:rsidRPr="00A71310">
        <w:fldChar w:fldCharType="end"/>
      </w:r>
      <w:r w:rsidRPr="00A71310">
        <w:t xml:space="preserve">). Tas aprēķina konstanti pi līdz uzdotajai precizitātei. Lietotājs ievada vēlamo precizitāti lietojot </w:t>
      </w:r>
      <w:r w:rsidRPr="00A71310">
        <w:rPr>
          <w:rStyle w:val="ReferenceChar"/>
          <w:lang w:val="lv-LV"/>
        </w:rPr>
        <w:t>NumericUpDown</w:t>
      </w:r>
      <w:r w:rsidRPr="00A71310">
        <w:t xml:space="preserve"> vadīklu un nospiež </w:t>
      </w:r>
      <w:r w:rsidRPr="00A71310">
        <w:rPr>
          <w:rStyle w:val="ReferenceChar"/>
          <w:lang w:val="lv-LV"/>
        </w:rPr>
        <w:t>Calculate</w:t>
      </w:r>
      <w:r w:rsidRPr="00A71310">
        <w:t xml:space="preserve"> pogu. Aprēķinu var apturēt</w:t>
      </w:r>
      <w:r w:rsidR="00560911" w:rsidRPr="00A71310">
        <w:t>,</w:t>
      </w:r>
      <w:r w:rsidRPr="00A71310">
        <w:t xml:space="preserve"> nospiežot pogu </w:t>
      </w:r>
      <w:r w:rsidRPr="00A71310">
        <w:rPr>
          <w:rStyle w:val="ReferenceChar"/>
          <w:lang w:val="lv-LV"/>
        </w:rPr>
        <w:t>Cancel</w:t>
      </w:r>
      <w:r w:rsidRPr="00A71310">
        <w:t xml:space="preserve">. </w:t>
      </w:r>
    </w:p>
    <w:p w14:paraId="4528A721" w14:textId="77777777" w:rsidR="00913E35" w:rsidRPr="00A71310" w:rsidRDefault="00913E35" w:rsidP="00560911"/>
    <w:p w14:paraId="4528A722" w14:textId="77777777" w:rsidR="00913E35" w:rsidRPr="00A71310" w:rsidRDefault="00913E35" w:rsidP="00560911">
      <w:r w:rsidRPr="00A71310">
        <w:t>Pirms tālāku darbību veikšanas nepieciešams izpildīt sekojošus priekšnosacījumus:</w:t>
      </w:r>
    </w:p>
    <w:p w14:paraId="4528A723" w14:textId="77777777" w:rsidR="00913E35" w:rsidRPr="00A71310" w:rsidRDefault="00913E35" w:rsidP="00A03219">
      <w:pPr>
        <w:pStyle w:val="ListNumber"/>
      </w:pPr>
      <w:r w:rsidRPr="00A71310">
        <w:t xml:space="preserve">Izveidot jaunu risinājuma </w:t>
      </w:r>
      <w:r w:rsidRPr="00A71310">
        <w:rPr>
          <w:rStyle w:val="ReferenceChar"/>
          <w:lang w:val="lv-LV"/>
        </w:rPr>
        <w:t>EnoughPI.sln (</w:t>
      </w:r>
      <w:r w:rsidRPr="00A71310">
        <w:rPr>
          <w:rStyle w:val="ReferenceChar"/>
          <w:lang w:val="lv-LV"/>
        </w:rPr>
        <w:fldChar w:fldCharType="begin"/>
      </w:r>
      <w:r w:rsidRPr="00A71310">
        <w:rPr>
          <w:rStyle w:val="ReferenceChar"/>
          <w:lang w:val="lv-LV"/>
        </w:rPr>
        <w:instrText xml:space="preserve"> REF _Ref303764672 \r \h </w:instrText>
      </w:r>
      <w:r w:rsidR="00A03219" w:rsidRPr="00A71310">
        <w:rPr>
          <w:rStyle w:val="ReferenceChar"/>
          <w:lang w:val="lv-LV"/>
        </w:rPr>
        <w:instrText xml:space="preserve"> \* MERGEFORMAT </w:instrText>
      </w:r>
      <w:r w:rsidRPr="00A71310">
        <w:rPr>
          <w:rStyle w:val="ReferenceChar"/>
          <w:lang w:val="lv-LV"/>
        </w:rPr>
      </w:r>
      <w:r w:rsidRPr="00A71310">
        <w:rPr>
          <w:rStyle w:val="ReferenceChar"/>
          <w:lang w:val="lv-LV"/>
        </w:rPr>
        <w:fldChar w:fldCharType="separate"/>
      </w:r>
      <w:r w:rsidR="005335C9">
        <w:rPr>
          <w:rStyle w:val="ReferenceChar"/>
          <w:lang w:val="lv-LV"/>
        </w:rPr>
        <w:t>[4]</w:t>
      </w:r>
      <w:r w:rsidRPr="00A71310">
        <w:rPr>
          <w:rStyle w:val="ReferenceChar"/>
          <w:lang w:val="lv-LV"/>
        </w:rPr>
        <w:fldChar w:fldCharType="end"/>
      </w:r>
      <w:r w:rsidRPr="00A71310">
        <w:rPr>
          <w:rStyle w:val="ReferenceChar"/>
          <w:lang w:val="lv-LV"/>
        </w:rPr>
        <w:t>)</w:t>
      </w:r>
      <w:r w:rsidRPr="00A71310">
        <w:t xml:space="preserve"> kopiju, kurā tiks veiktas visas turpmākās darbības; </w:t>
      </w:r>
    </w:p>
    <w:p w14:paraId="4528A724" w14:textId="77777777" w:rsidR="00913E35" w:rsidRPr="00A71310" w:rsidRDefault="00913E35" w:rsidP="00A03219">
      <w:pPr>
        <w:pStyle w:val="ListNumber"/>
      </w:pPr>
      <w:r w:rsidRPr="00A71310">
        <w:t xml:space="preserve">Atvērt risinājumu </w:t>
      </w:r>
      <w:r w:rsidRPr="00A71310">
        <w:rPr>
          <w:rStyle w:val="ReferenceChar"/>
          <w:lang w:val="lv-LV"/>
        </w:rPr>
        <w:t>EnoughPI.sln</w:t>
      </w:r>
      <w:r w:rsidRPr="00A71310">
        <w:t>;</w:t>
      </w:r>
    </w:p>
    <w:p w14:paraId="4528A725" w14:textId="42C480D9" w:rsidR="00913E35" w:rsidRPr="00A71310" w:rsidRDefault="00913E35" w:rsidP="00B01ECB">
      <w:pPr>
        <w:pStyle w:val="ListNumber"/>
      </w:pPr>
      <w:r w:rsidRPr="00A71310">
        <w:t xml:space="preserve">Atvērt projektu </w:t>
      </w:r>
      <w:r w:rsidRPr="00A71310">
        <w:rPr>
          <w:rStyle w:val="ReferenceChar"/>
          <w:lang w:val="lv-LV"/>
        </w:rPr>
        <w:t>EnoughPI</w:t>
      </w:r>
      <w:r w:rsidRPr="00A71310">
        <w:t xml:space="preserve"> un iezīmēt katalogu </w:t>
      </w:r>
      <w:r w:rsidRPr="00A71310">
        <w:rPr>
          <w:rStyle w:val="ReferenceChar"/>
          <w:lang w:val="lv-LV"/>
        </w:rPr>
        <w:t>References</w:t>
      </w:r>
      <w:r w:rsidRPr="00A71310">
        <w:t xml:space="preserve">, izpildīt konteksta izvēlnes komandu </w:t>
      </w:r>
      <w:r w:rsidRPr="00A71310">
        <w:rPr>
          <w:rStyle w:val="ReferenceChar"/>
          <w:lang w:val="lv-LV"/>
        </w:rPr>
        <w:t xml:space="preserve">Add Reference </w:t>
      </w:r>
      <w:r w:rsidRPr="00A71310">
        <w:t xml:space="preserve">un pievienot projektam </w:t>
      </w:r>
      <w:r w:rsidRPr="00A71310">
        <w:rPr>
          <w:rStyle w:val="ReferenceChar"/>
          <w:lang w:val="lv-LV"/>
        </w:rPr>
        <w:t>Diagnostic.dll</w:t>
      </w:r>
      <w:r w:rsidR="00B01ECB" w:rsidRPr="00A71310">
        <w:t xml:space="preserve"> bibliotēkas pēdējo versiju izmantojot nuget (https://epaktest.abcsoftware.lv:444/NuGet/nuget)</w:t>
      </w:r>
      <w:r w:rsidRPr="00A71310">
        <w:t>.</w:t>
      </w:r>
    </w:p>
    <w:p w14:paraId="4528A726" w14:textId="77777777" w:rsidR="00913E35" w:rsidRPr="00A71310" w:rsidRDefault="00913E35" w:rsidP="00913E35">
      <w:pPr>
        <w:pStyle w:val="Heading2"/>
      </w:pPr>
      <w:bookmarkStart w:id="653" w:name="_Toc303763594"/>
      <w:bookmarkStart w:id="654" w:name="_Toc303764323"/>
      <w:bookmarkStart w:id="655" w:name="_Toc303763595"/>
      <w:bookmarkStart w:id="656" w:name="_Toc303764324"/>
      <w:bookmarkStart w:id="657" w:name="_Toc303763596"/>
      <w:bookmarkStart w:id="658" w:name="_Toc303764325"/>
      <w:bookmarkStart w:id="659" w:name="_Toc303763597"/>
      <w:bookmarkStart w:id="660" w:name="_Toc303764326"/>
      <w:bookmarkStart w:id="661" w:name="_Toc303763598"/>
      <w:bookmarkStart w:id="662" w:name="_Toc303764327"/>
      <w:bookmarkStart w:id="663" w:name="_Toc303763599"/>
      <w:bookmarkStart w:id="664" w:name="_Toc303764328"/>
      <w:bookmarkStart w:id="665" w:name="_Toc303763600"/>
      <w:bookmarkStart w:id="666" w:name="_Toc303764329"/>
      <w:bookmarkStart w:id="667" w:name="_Toc303763601"/>
      <w:bookmarkStart w:id="668" w:name="_Toc303764330"/>
      <w:bookmarkStart w:id="669" w:name="_Toc303763602"/>
      <w:bookmarkStart w:id="670" w:name="_Toc303764331"/>
      <w:bookmarkStart w:id="671" w:name="_Toc303763603"/>
      <w:bookmarkStart w:id="672" w:name="_Toc303764332"/>
      <w:bookmarkStart w:id="673" w:name="_Toc303763604"/>
      <w:bookmarkStart w:id="674" w:name="_Toc303764333"/>
      <w:bookmarkStart w:id="675" w:name="_Toc303763605"/>
      <w:bookmarkStart w:id="676" w:name="_Toc303764334"/>
      <w:bookmarkStart w:id="677" w:name="_Toc303763606"/>
      <w:bookmarkStart w:id="678" w:name="_Toc303764335"/>
      <w:bookmarkStart w:id="679" w:name="_Toc303763607"/>
      <w:bookmarkStart w:id="680" w:name="_Toc303764336"/>
      <w:bookmarkStart w:id="681" w:name="_Toc303763608"/>
      <w:bookmarkStart w:id="682" w:name="_Toc303764337"/>
      <w:bookmarkStart w:id="683" w:name="_Toc303763609"/>
      <w:bookmarkStart w:id="684" w:name="_Toc303764338"/>
      <w:bookmarkStart w:id="685" w:name="_Toc303763610"/>
      <w:bookmarkStart w:id="686" w:name="_Toc303764339"/>
      <w:bookmarkStart w:id="687" w:name="_Toc303763611"/>
      <w:bookmarkStart w:id="688" w:name="_Toc303764340"/>
      <w:bookmarkStart w:id="689" w:name="_Toc303763612"/>
      <w:bookmarkStart w:id="690" w:name="_Toc303764341"/>
      <w:bookmarkStart w:id="691" w:name="_Toc303763613"/>
      <w:bookmarkStart w:id="692" w:name="_Toc303764342"/>
      <w:bookmarkStart w:id="693" w:name="_Toc303763614"/>
      <w:bookmarkStart w:id="694" w:name="_Toc303764343"/>
      <w:bookmarkStart w:id="695" w:name="_Toc303763615"/>
      <w:bookmarkStart w:id="696" w:name="_Toc303764344"/>
      <w:bookmarkStart w:id="697" w:name="_Toc303763616"/>
      <w:bookmarkStart w:id="698" w:name="_Toc303764345"/>
      <w:bookmarkStart w:id="699" w:name="_Toc303763617"/>
      <w:bookmarkStart w:id="700" w:name="_Toc303764346"/>
      <w:bookmarkStart w:id="701" w:name="_Toc303763618"/>
      <w:bookmarkStart w:id="702" w:name="_Toc303764347"/>
      <w:bookmarkStart w:id="703" w:name="_Toc303763619"/>
      <w:bookmarkStart w:id="704" w:name="_Toc303764348"/>
      <w:bookmarkStart w:id="705" w:name="_Toc303763620"/>
      <w:bookmarkStart w:id="706" w:name="_Toc303764349"/>
      <w:bookmarkStart w:id="707" w:name="_Toc303763621"/>
      <w:bookmarkStart w:id="708" w:name="_Toc303764350"/>
      <w:bookmarkStart w:id="709" w:name="_Toc303763622"/>
      <w:bookmarkStart w:id="710" w:name="_Toc303764351"/>
      <w:bookmarkStart w:id="711" w:name="_Toc303763623"/>
      <w:bookmarkStart w:id="712" w:name="_Toc303764352"/>
      <w:bookmarkStart w:id="713" w:name="_Toc303763624"/>
      <w:bookmarkStart w:id="714" w:name="_Toc303764353"/>
      <w:bookmarkStart w:id="715" w:name="_Toc303763625"/>
      <w:bookmarkStart w:id="716" w:name="_Toc303764354"/>
      <w:bookmarkStart w:id="717" w:name="_Toc303763626"/>
      <w:bookmarkStart w:id="718" w:name="_Toc303764355"/>
      <w:bookmarkStart w:id="719" w:name="_Toc303763627"/>
      <w:bookmarkStart w:id="720" w:name="_Toc303764356"/>
      <w:bookmarkStart w:id="721" w:name="_Toc303763628"/>
      <w:bookmarkStart w:id="722" w:name="_Toc303764357"/>
      <w:bookmarkStart w:id="723" w:name="_Toc303763629"/>
      <w:bookmarkStart w:id="724" w:name="_Toc303764358"/>
      <w:bookmarkStart w:id="725" w:name="_Toc303763630"/>
      <w:bookmarkStart w:id="726" w:name="_Toc303764359"/>
      <w:bookmarkStart w:id="727" w:name="_Toc300158134"/>
      <w:bookmarkStart w:id="728" w:name="_Toc300158297"/>
      <w:bookmarkStart w:id="729" w:name="_Toc303760169"/>
      <w:bookmarkStart w:id="730" w:name="_Toc303763631"/>
      <w:bookmarkStart w:id="731" w:name="_Toc303764360"/>
      <w:bookmarkStart w:id="732" w:name="_Toc300158135"/>
      <w:bookmarkStart w:id="733" w:name="_Toc300158298"/>
      <w:bookmarkStart w:id="734" w:name="_Toc303760170"/>
      <w:bookmarkStart w:id="735" w:name="_Toc303763632"/>
      <w:bookmarkStart w:id="736" w:name="_Toc303764361"/>
      <w:bookmarkStart w:id="737" w:name="_Toc300158136"/>
      <w:bookmarkStart w:id="738" w:name="_Toc300158299"/>
      <w:bookmarkStart w:id="739" w:name="_Toc303760171"/>
      <w:bookmarkStart w:id="740" w:name="_Toc303763633"/>
      <w:bookmarkStart w:id="741" w:name="_Toc303764362"/>
      <w:bookmarkStart w:id="742" w:name="_Toc300158137"/>
      <w:bookmarkStart w:id="743" w:name="_Toc300158300"/>
      <w:bookmarkStart w:id="744" w:name="_Toc303760172"/>
      <w:bookmarkStart w:id="745" w:name="_Toc303763634"/>
      <w:bookmarkStart w:id="746" w:name="_Toc303764363"/>
      <w:bookmarkStart w:id="747" w:name="_Toc300158138"/>
      <w:bookmarkStart w:id="748" w:name="_Toc300158301"/>
      <w:bookmarkStart w:id="749" w:name="_Toc303760173"/>
      <w:bookmarkStart w:id="750" w:name="_Toc303763635"/>
      <w:bookmarkStart w:id="751" w:name="_Toc303764364"/>
      <w:bookmarkStart w:id="752" w:name="_Toc300158139"/>
      <w:bookmarkStart w:id="753" w:name="_Toc300158302"/>
      <w:bookmarkStart w:id="754" w:name="_Toc303760174"/>
      <w:bookmarkStart w:id="755" w:name="_Toc303763636"/>
      <w:bookmarkStart w:id="756" w:name="_Toc303764365"/>
      <w:bookmarkStart w:id="757" w:name="_Toc300158140"/>
      <w:bookmarkStart w:id="758" w:name="_Toc300158303"/>
      <w:bookmarkStart w:id="759" w:name="_Toc303760175"/>
      <w:bookmarkStart w:id="760" w:name="_Toc303763637"/>
      <w:bookmarkStart w:id="761" w:name="_Toc303764366"/>
      <w:bookmarkStart w:id="762" w:name="_Toc300158141"/>
      <w:bookmarkStart w:id="763" w:name="_Toc300158304"/>
      <w:bookmarkStart w:id="764" w:name="_Toc303760176"/>
      <w:bookmarkStart w:id="765" w:name="_Toc303763638"/>
      <w:bookmarkStart w:id="766" w:name="_Toc303764367"/>
      <w:bookmarkStart w:id="767" w:name="_Toc300158142"/>
      <w:bookmarkStart w:id="768" w:name="_Toc300158305"/>
      <w:bookmarkStart w:id="769" w:name="_Toc303760177"/>
      <w:bookmarkStart w:id="770" w:name="_Toc303763639"/>
      <w:bookmarkStart w:id="771" w:name="_Toc303764368"/>
      <w:bookmarkStart w:id="772" w:name="_Toc300158143"/>
      <w:bookmarkStart w:id="773" w:name="_Toc300158306"/>
      <w:bookmarkStart w:id="774" w:name="_Toc303760178"/>
      <w:bookmarkStart w:id="775" w:name="_Toc303763640"/>
      <w:bookmarkStart w:id="776" w:name="_Toc303764369"/>
      <w:bookmarkStart w:id="777" w:name="_Toc300158144"/>
      <w:bookmarkStart w:id="778" w:name="_Toc300158307"/>
      <w:bookmarkStart w:id="779" w:name="_Toc303760179"/>
      <w:bookmarkStart w:id="780" w:name="_Toc303763641"/>
      <w:bookmarkStart w:id="781" w:name="_Toc303764370"/>
      <w:bookmarkStart w:id="782" w:name="_Toc300158145"/>
      <w:bookmarkStart w:id="783" w:name="_Toc300158308"/>
      <w:bookmarkStart w:id="784" w:name="_Toc303760180"/>
      <w:bookmarkStart w:id="785" w:name="_Toc303763642"/>
      <w:bookmarkStart w:id="786" w:name="_Toc303764371"/>
      <w:bookmarkStart w:id="787" w:name="_Toc300158146"/>
      <w:bookmarkStart w:id="788" w:name="_Toc300158309"/>
      <w:bookmarkStart w:id="789" w:name="_Toc303760181"/>
      <w:bookmarkStart w:id="790" w:name="_Toc303763643"/>
      <w:bookmarkStart w:id="791" w:name="_Toc303764372"/>
      <w:bookmarkStart w:id="792" w:name="_Toc300158147"/>
      <w:bookmarkStart w:id="793" w:name="_Toc300158310"/>
      <w:bookmarkStart w:id="794" w:name="_Toc303760182"/>
      <w:bookmarkStart w:id="795" w:name="_Toc303763644"/>
      <w:bookmarkStart w:id="796" w:name="_Toc303764373"/>
      <w:bookmarkStart w:id="797" w:name="_Toc300158148"/>
      <w:bookmarkStart w:id="798" w:name="_Toc300158311"/>
      <w:bookmarkStart w:id="799" w:name="_Toc303760183"/>
      <w:bookmarkStart w:id="800" w:name="_Toc303763645"/>
      <w:bookmarkStart w:id="801" w:name="_Toc303764374"/>
      <w:bookmarkStart w:id="802" w:name="_Toc300158149"/>
      <w:bookmarkStart w:id="803" w:name="_Toc300158312"/>
      <w:bookmarkStart w:id="804" w:name="_Toc303760184"/>
      <w:bookmarkStart w:id="805" w:name="_Toc303763646"/>
      <w:bookmarkStart w:id="806" w:name="_Toc303764375"/>
      <w:bookmarkStart w:id="807" w:name="_Toc300158150"/>
      <w:bookmarkStart w:id="808" w:name="_Toc300158313"/>
      <w:bookmarkStart w:id="809" w:name="_Toc303760185"/>
      <w:bookmarkStart w:id="810" w:name="_Toc303763647"/>
      <w:bookmarkStart w:id="811" w:name="_Toc303764376"/>
      <w:bookmarkStart w:id="812" w:name="_Toc300158151"/>
      <w:bookmarkStart w:id="813" w:name="_Toc300158314"/>
      <w:bookmarkStart w:id="814" w:name="_Toc303760186"/>
      <w:bookmarkStart w:id="815" w:name="_Toc303763648"/>
      <w:bookmarkStart w:id="816" w:name="_Toc303764377"/>
      <w:bookmarkStart w:id="817" w:name="_Toc300158152"/>
      <w:bookmarkStart w:id="818" w:name="_Toc300158315"/>
      <w:bookmarkStart w:id="819" w:name="_Toc303760187"/>
      <w:bookmarkStart w:id="820" w:name="_Toc303763649"/>
      <w:bookmarkStart w:id="821" w:name="_Toc303764378"/>
      <w:bookmarkStart w:id="822" w:name="_Toc300158153"/>
      <w:bookmarkStart w:id="823" w:name="_Toc300158316"/>
      <w:bookmarkStart w:id="824" w:name="_Toc303760188"/>
      <w:bookmarkStart w:id="825" w:name="_Toc303763650"/>
      <w:bookmarkStart w:id="826" w:name="_Toc303764379"/>
      <w:bookmarkStart w:id="827" w:name="_Toc300158154"/>
      <w:bookmarkStart w:id="828" w:name="_Toc300158317"/>
      <w:bookmarkStart w:id="829" w:name="_Toc303760189"/>
      <w:bookmarkStart w:id="830" w:name="_Toc303763651"/>
      <w:bookmarkStart w:id="831" w:name="_Toc303764380"/>
      <w:bookmarkStart w:id="832" w:name="_Toc300158155"/>
      <w:bookmarkStart w:id="833" w:name="_Toc300158318"/>
      <w:bookmarkStart w:id="834" w:name="_Toc303760190"/>
      <w:bookmarkStart w:id="835" w:name="_Toc303763652"/>
      <w:bookmarkStart w:id="836" w:name="_Toc303764381"/>
      <w:bookmarkStart w:id="837" w:name="_Toc300158156"/>
      <w:bookmarkStart w:id="838" w:name="_Toc300158319"/>
      <w:bookmarkStart w:id="839" w:name="_Toc303760191"/>
      <w:bookmarkStart w:id="840" w:name="_Toc303763653"/>
      <w:bookmarkStart w:id="841" w:name="_Toc303764382"/>
      <w:bookmarkStart w:id="842" w:name="_Toc300158157"/>
      <w:bookmarkStart w:id="843" w:name="_Toc300158320"/>
      <w:bookmarkStart w:id="844" w:name="_Toc303760192"/>
      <w:bookmarkStart w:id="845" w:name="_Toc303763654"/>
      <w:bookmarkStart w:id="846" w:name="_Toc303764383"/>
      <w:bookmarkStart w:id="847" w:name="_Toc300158158"/>
      <w:bookmarkStart w:id="848" w:name="_Toc300158321"/>
      <w:bookmarkStart w:id="849" w:name="_Toc303760193"/>
      <w:bookmarkStart w:id="850" w:name="_Toc303763655"/>
      <w:bookmarkStart w:id="851" w:name="_Toc303764384"/>
      <w:bookmarkStart w:id="852" w:name="_Toc300158159"/>
      <w:bookmarkStart w:id="853" w:name="_Toc300158322"/>
      <w:bookmarkStart w:id="854" w:name="_Toc303760194"/>
      <w:bookmarkStart w:id="855" w:name="_Toc303763656"/>
      <w:bookmarkStart w:id="856" w:name="_Toc303764385"/>
      <w:bookmarkStart w:id="857" w:name="_Toc300158160"/>
      <w:bookmarkStart w:id="858" w:name="_Toc300158323"/>
      <w:bookmarkStart w:id="859" w:name="_Toc303760195"/>
      <w:bookmarkStart w:id="860" w:name="_Toc303763657"/>
      <w:bookmarkStart w:id="861" w:name="_Toc303764386"/>
      <w:bookmarkStart w:id="862" w:name="_Toc300158161"/>
      <w:bookmarkStart w:id="863" w:name="_Toc300158324"/>
      <w:bookmarkStart w:id="864" w:name="_Toc303760196"/>
      <w:bookmarkStart w:id="865" w:name="_Toc303763658"/>
      <w:bookmarkStart w:id="866" w:name="_Toc303764387"/>
      <w:bookmarkStart w:id="867" w:name="_Toc300158162"/>
      <w:bookmarkStart w:id="868" w:name="_Toc300158325"/>
      <w:bookmarkStart w:id="869" w:name="_Toc303760197"/>
      <w:bookmarkStart w:id="870" w:name="_Toc303763659"/>
      <w:bookmarkStart w:id="871" w:name="_Toc303764388"/>
      <w:bookmarkStart w:id="872" w:name="_Toc300158163"/>
      <w:bookmarkStart w:id="873" w:name="_Toc300158326"/>
      <w:bookmarkStart w:id="874" w:name="_Toc303760198"/>
      <w:bookmarkStart w:id="875" w:name="_Toc303763660"/>
      <w:bookmarkStart w:id="876" w:name="_Toc303764389"/>
      <w:bookmarkStart w:id="877" w:name="_Toc300158164"/>
      <w:bookmarkStart w:id="878" w:name="_Toc300158327"/>
      <w:bookmarkStart w:id="879" w:name="_Toc303760199"/>
      <w:bookmarkStart w:id="880" w:name="_Toc303763661"/>
      <w:bookmarkStart w:id="881" w:name="_Toc303764390"/>
      <w:bookmarkStart w:id="882" w:name="_Toc300158165"/>
      <w:bookmarkStart w:id="883" w:name="_Toc300158328"/>
      <w:bookmarkStart w:id="884" w:name="_Toc303760200"/>
      <w:bookmarkStart w:id="885" w:name="_Toc303763662"/>
      <w:bookmarkStart w:id="886" w:name="_Toc303764391"/>
      <w:bookmarkStart w:id="887" w:name="_Toc300158166"/>
      <w:bookmarkStart w:id="888" w:name="_Toc300158329"/>
      <w:bookmarkStart w:id="889" w:name="_Toc303760201"/>
      <w:bookmarkStart w:id="890" w:name="_Toc303763663"/>
      <w:bookmarkStart w:id="891" w:name="_Toc303764392"/>
      <w:bookmarkStart w:id="892" w:name="_Toc300158167"/>
      <w:bookmarkStart w:id="893" w:name="_Toc300158330"/>
      <w:bookmarkStart w:id="894" w:name="_Toc303760202"/>
      <w:bookmarkStart w:id="895" w:name="_Toc303763664"/>
      <w:bookmarkStart w:id="896" w:name="_Toc303764393"/>
      <w:bookmarkStart w:id="897" w:name="_Toc300158168"/>
      <w:bookmarkStart w:id="898" w:name="_Toc300158331"/>
      <w:bookmarkStart w:id="899" w:name="_Toc303760203"/>
      <w:bookmarkStart w:id="900" w:name="_Toc303763665"/>
      <w:bookmarkStart w:id="901" w:name="_Toc303764394"/>
      <w:bookmarkStart w:id="902" w:name="_Toc300158169"/>
      <w:bookmarkStart w:id="903" w:name="_Toc300158332"/>
      <w:bookmarkStart w:id="904" w:name="_Toc303760204"/>
      <w:bookmarkStart w:id="905" w:name="_Toc303763666"/>
      <w:bookmarkStart w:id="906" w:name="_Toc303764395"/>
      <w:bookmarkStart w:id="907" w:name="_Toc300158170"/>
      <w:bookmarkStart w:id="908" w:name="_Toc300158333"/>
      <w:bookmarkStart w:id="909" w:name="_Toc303760205"/>
      <w:bookmarkStart w:id="910" w:name="_Toc303763667"/>
      <w:bookmarkStart w:id="911" w:name="_Toc303764396"/>
      <w:bookmarkStart w:id="912" w:name="_Toc300158171"/>
      <w:bookmarkStart w:id="913" w:name="_Toc300158334"/>
      <w:bookmarkStart w:id="914" w:name="_Toc303760206"/>
      <w:bookmarkStart w:id="915" w:name="_Toc303763668"/>
      <w:bookmarkStart w:id="916" w:name="_Toc303764397"/>
      <w:bookmarkStart w:id="917" w:name="_Toc300158172"/>
      <w:bookmarkStart w:id="918" w:name="_Toc300158335"/>
      <w:bookmarkStart w:id="919" w:name="_Toc303760207"/>
      <w:bookmarkStart w:id="920" w:name="_Toc303763669"/>
      <w:bookmarkStart w:id="921" w:name="_Toc303764398"/>
      <w:bookmarkStart w:id="922" w:name="_Toc300158173"/>
      <w:bookmarkStart w:id="923" w:name="_Toc300158336"/>
      <w:bookmarkStart w:id="924" w:name="_Toc303760208"/>
      <w:bookmarkStart w:id="925" w:name="_Toc303763670"/>
      <w:bookmarkStart w:id="926" w:name="_Toc303764399"/>
      <w:bookmarkStart w:id="927" w:name="_Toc300158174"/>
      <w:bookmarkStart w:id="928" w:name="_Toc300158337"/>
      <w:bookmarkStart w:id="929" w:name="_Toc303760209"/>
      <w:bookmarkStart w:id="930" w:name="_Toc303763671"/>
      <w:bookmarkStart w:id="931" w:name="_Toc303764400"/>
      <w:bookmarkStart w:id="932" w:name="_Toc300158175"/>
      <w:bookmarkStart w:id="933" w:name="_Toc300158338"/>
      <w:bookmarkStart w:id="934" w:name="_Toc303760210"/>
      <w:bookmarkStart w:id="935" w:name="_Toc303763672"/>
      <w:bookmarkStart w:id="936" w:name="_Toc303764401"/>
      <w:bookmarkStart w:id="937" w:name="_Toc300158176"/>
      <w:bookmarkStart w:id="938" w:name="_Toc300158339"/>
      <w:bookmarkStart w:id="939" w:name="_Toc303760211"/>
      <w:bookmarkStart w:id="940" w:name="_Toc303763673"/>
      <w:bookmarkStart w:id="941" w:name="_Toc303764402"/>
      <w:bookmarkStart w:id="942" w:name="_Toc300158177"/>
      <w:bookmarkStart w:id="943" w:name="_Toc300158340"/>
      <w:bookmarkStart w:id="944" w:name="_Toc303760212"/>
      <w:bookmarkStart w:id="945" w:name="_Toc303763674"/>
      <w:bookmarkStart w:id="946" w:name="_Toc303764403"/>
      <w:bookmarkStart w:id="947" w:name="_Toc300158178"/>
      <w:bookmarkStart w:id="948" w:name="_Toc300158341"/>
      <w:bookmarkStart w:id="949" w:name="_Toc303760213"/>
      <w:bookmarkStart w:id="950" w:name="_Toc303763675"/>
      <w:bookmarkStart w:id="951" w:name="_Toc303764404"/>
      <w:bookmarkStart w:id="952" w:name="_Toc300158179"/>
      <w:bookmarkStart w:id="953" w:name="_Toc300158342"/>
      <w:bookmarkStart w:id="954" w:name="_Toc303760214"/>
      <w:bookmarkStart w:id="955" w:name="_Toc303763676"/>
      <w:bookmarkStart w:id="956" w:name="_Toc303764405"/>
      <w:bookmarkStart w:id="957" w:name="_Toc300158180"/>
      <w:bookmarkStart w:id="958" w:name="_Toc300158343"/>
      <w:bookmarkStart w:id="959" w:name="_Toc303760215"/>
      <w:bookmarkStart w:id="960" w:name="_Toc303763677"/>
      <w:bookmarkStart w:id="961" w:name="_Toc303764406"/>
      <w:bookmarkStart w:id="962" w:name="_Toc300158181"/>
      <w:bookmarkStart w:id="963" w:name="_Toc300158344"/>
      <w:bookmarkStart w:id="964" w:name="_Toc303760216"/>
      <w:bookmarkStart w:id="965" w:name="_Toc303763678"/>
      <w:bookmarkStart w:id="966" w:name="_Toc303764407"/>
      <w:bookmarkStart w:id="967" w:name="_Toc300158182"/>
      <w:bookmarkStart w:id="968" w:name="_Toc300158345"/>
      <w:bookmarkStart w:id="969" w:name="_Toc303760217"/>
      <w:bookmarkStart w:id="970" w:name="_Toc303763679"/>
      <w:bookmarkStart w:id="971" w:name="_Toc303764408"/>
      <w:bookmarkStart w:id="972" w:name="_Toc300158183"/>
      <w:bookmarkStart w:id="973" w:name="_Toc300158346"/>
      <w:bookmarkStart w:id="974" w:name="_Toc303760218"/>
      <w:bookmarkStart w:id="975" w:name="_Toc303763680"/>
      <w:bookmarkStart w:id="976" w:name="_Toc303764409"/>
      <w:bookmarkStart w:id="977" w:name="_Toc300158184"/>
      <w:bookmarkStart w:id="978" w:name="_Toc300158347"/>
      <w:bookmarkStart w:id="979" w:name="_Toc303760219"/>
      <w:bookmarkStart w:id="980" w:name="_Toc303763681"/>
      <w:bookmarkStart w:id="981" w:name="_Toc303764410"/>
      <w:bookmarkStart w:id="982" w:name="_Toc300158185"/>
      <w:bookmarkStart w:id="983" w:name="_Toc300158348"/>
      <w:bookmarkStart w:id="984" w:name="_Toc303760220"/>
      <w:bookmarkStart w:id="985" w:name="_Toc303763682"/>
      <w:bookmarkStart w:id="986" w:name="_Toc303764411"/>
      <w:bookmarkStart w:id="987" w:name="_Toc300158186"/>
      <w:bookmarkStart w:id="988" w:name="_Toc300158349"/>
      <w:bookmarkStart w:id="989" w:name="_Toc303760221"/>
      <w:bookmarkStart w:id="990" w:name="_Toc303763683"/>
      <w:bookmarkStart w:id="991" w:name="_Toc303764412"/>
      <w:bookmarkStart w:id="992" w:name="_Toc300158187"/>
      <w:bookmarkStart w:id="993" w:name="_Toc300158350"/>
      <w:bookmarkStart w:id="994" w:name="_Toc303760222"/>
      <w:bookmarkStart w:id="995" w:name="_Toc303763684"/>
      <w:bookmarkStart w:id="996" w:name="_Toc303764413"/>
      <w:bookmarkStart w:id="997" w:name="_Toc300158188"/>
      <w:bookmarkStart w:id="998" w:name="_Toc300158351"/>
      <w:bookmarkStart w:id="999" w:name="_Toc303760223"/>
      <w:bookmarkStart w:id="1000" w:name="_Toc303763685"/>
      <w:bookmarkStart w:id="1001" w:name="_Toc303764414"/>
      <w:bookmarkStart w:id="1002" w:name="_Toc300158189"/>
      <w:bookmarkStart w:id="1003" w:name="_Toc300158352"/>
      <w:bookmarkStart w:id="1004" w:name="_Toc303760224"/>
      <w:bookmarkStart w:id="1005" w:name="_Toc303763686"/>
      <w:bookmarkStart w:id="1006" w:name="_Toc303764415"/>
      <w:bookmarkStart w:id="1007" w:name="_Toc300158190"/>
      <w:bookmarkStart w:id="1008" w:name="_Toc300158353"/>
      <w:bookmarkStart w:id="1009" w:name="_Toc303760225"/>
      <w:bookmarkStart w:id="1010" w:name="_Toc303763687"/>
      <w:bookmarkStart w:id="1011" w:name="_Toc303764416"/>
      <w:bookmarkStart w:id="1012" w:name="_Toc300158191"/>
      <w:bookmarkStart w:id="1013" w:name="_Toc300158354"/>
      <w:bookmarkStart w:id="1014" w:name="_Toc303760226"/>
      <w:bookmarkStart w:id="1015" w:name="_Toc303763688"/>
      <w:bookmarkStart w:id="1016" w:name="_Toc303764417"/>
      <w:bookmarkStart w:id="1017" w:name="_Toc300158192"/>
      <w:bookmarkStart w:id="1018" w:name="_Toc300158355"/>
      <w:bookmarkStart w:id="1019" w:name="_Toc303760227"/>
      <w:bookmarkStart w:id="1020" w:name="_Toc303763689"/>
      <w:bookmarkStart w:id="1021" w:name="_Toc303764418"/>
      <w:bookmarkStart w:id="1022" w:name="_Toc300158193"/>
      <w:bookmarkStart w:id="1023" w:name="_Toc300158356"/>
      <w:bookmarkStart w:id="1024" w:name="_Toc303760228"/>
      <w:bookmarkStart w:id="1025" w:name="_Toc303763690"/>
      <w:bookmarkStart w:id="1026" w:name="_Toc303764419"/>
      <w:bookmarkStart w:id="1027" w:name="_Toc300158194"/>
      <w:bookmarkStart w:id="1028" w:name="_Toc300158357"/>
      <w:bookmarkStart w:id="1029" w:name="_Toc303760229"/>
      <w:bookmarkStart w:id="1030" w:name="_Toc303763691"/>
      <w:bookmarkStart w:id="1031" w:name="_Toc303764420"/>
      <w:bookmarkStart w:id="1032" w:name="_Toc300158195"/>
      <w:bookmarkStart w:id="1033" w:name="_Toc300158358"/>
      <w:bookmarkStart w:id="1034" w:name="_Toc303760230"/>
      <w:bookmarkStart w:id="1035" w:name="_Toc303763692"/>
      <w:bookmarkStart w:id="1036" w:name="_Toc303764421"/>
      <w:bookmarkStart w:id="1037" w:name="_Toc300158196"/>
      <w:bookmarkStart w:id="1038" w:name="_Toc300158359"/>
      <w:bookmarkStart w:id="1039" w:name="_Toc303760231"/>
      <w:bookmarkStart w:id="1040" w:name="_Toc303763693"/>
      <w:bookmarkStart w:id="1041" w:name="_Toc303764422"/>
      <w:bookmarkStart w:id="1042" w:name="_Toc300158197"/>
      <w:bookmarkStart w:id="1043" w:name="_Toc300158360"/>
      <w:bookmarkStart w:id="1044" w:name="_Toc303760232"/>
      <w:bookmarkStart w:id="1045" w:name="_Toc303763694"/>
      <w:bookmarkStart w:id="1046" w:name="_Toc303764423"/>
      <w:bookmarkStart w:id="1047" w:name="_Toc300158198"/>
      <w:bookmarkStart w:id="1048" w:name="_Toc300158361"/>
      <w:bookmarkStart w:id="1049" w:name="_Toc303760233"/>
      <w:bookmarkStart w:id="1050" w:name="_Toc303763695"/>
      <w:bookmarkStart w:id="1051" w:name="_Toc303764424"/>
      <w:bookmarkStart w:id="1052" w:name="_Toc300158199"/>
      <w:bookmarkStart w:id="1053" w:name="_Toc300158362"/>
      <w:bookmarkStart w:id="1054" w:name="_Toc303760234"/>
      <w:bookmarkStart w:id="1055" w:name="_Toc303763696"/>
      <w:bookmarkStart w:id="1056" w:name="_Toc303764425"/>
      <w:bookmarkStart w:id="1057" w:name="_Toc300158200"/>
      <w:bookmarkStart w:id="1058" w:name="_Toc300158363"/>
      <w:bookmarkStart w:id="1059" w:name="_Toc303760235"/>
      <w:bookmarkStart w:id="1060" w:name="_Toc303763697"/>
      <w:bookmarkStart w:id="1061" w:name="_Toc303764426"/>
      <w:bookmarkStart w:id="1062" w:name="_Toc300158201"/>
      <w:bookmarkStart w:id="1063" w:name="_Toc300158364"/>
      <w:bookmarkStart w:id="1064" w:name="_Toc303760236"/>
      <w:bookmarkStart w:id="1065" w:name="_Toc303763698"/>
      <w:bookmarkStart w:id="1066" w:name="_Toc303764427"/>
      <w:bookmarkStart w:id="1067" w:name="_Toc300158202"/>
      <w:bookmarkStart w:id="1068" w:name="_Toc300158365"/>
      <w:bookmarkStart w:id="1069" w:name="_Toc303760237"/>
      <w:bookmarkStart w:id="1070" w:name="_Toc303763699"/>
      <w:bookmarkStart w:id="1071" w:name="_Toc303764428"/>
      <w:bookmarkStart w:id="1072" w:name="_Toc300158203"/>
      <w:bookmarkStart w:id="1073" w:name="_Toc300158366"/>
      <w:bookmarkStart w:id="1074" w:name="_Toc303760238"/>
      <w:bookmarkStart w:id="1075" w:name="_Toc303763700"/>
      <w:bookmarkStart w:id="1076" w:name="_Toc303764429"/>
      <w:bookmarkStart w:id="1077" w:name="_Toc300158204"/>
      <w:bookmarkStart w:id="1078" w:name="_Toc300158367"/>
      <w:bookmarkStart w:id="1079" w:name="_Toc303760239"/>
      <w:bookmarkStart w:id="1080" w:name="_Toc303763701"/>
      <w:bookmarkStart w:id="1081" w:name="_Toc303764430"/>
      <w:bookmarkStart w:id="1082" w:name="_Toc300158205"/>
      <w:bookmarkStart w:id="1083" w:name="_Toc300158368"/>
      <w:bookmarkStart w:id="1084" w:name="_Toc303760240"/>
      <w:bookmarkStart w:id="1085" w:name="_Toc303763702"/>
      <w:bookmarkStart w:id="1086" w:name="_Toc303764431"/>
      <w:bookmarkStart w:id="1087" w:name="_Toc300158206"/>
      <w:bookmarkStart w:id="1088" w:name="_Toc300158369"/>
      <w:bookmarkStart w:id="1089" w:name="_Toc303760241"/>
      <w:bookmarkStart w:id="1090" w:name="_Toc303763703"/>
      <w:bookmarkStart w:id="1091" w:name="_Toc303764432"/>
      <w:bookmarkStart w:id="1092" w:name="_Toc300158207"/>
      <w:bookmarkStart w:id="1093" w:name="_Toc300158370"/>
      <w:bookmarkStart w:id="1094" w:name="_Toc303760242"/>
      <w:bookmarkStart w:id="1095" w:name="_Toc303763704"/>
      <w:bookmarkStart w:id="1096" w:name="_Toc303764433"/>
      <w:bookmarkStart w:id="1097" w:name="_Toc300158208"/>
      <w:bookmarkStart w:id="1098" w:name="_Toc300158371"/>
      <w:bookmarkStart w:id="1099" w:name="_Toc303760243"/>
      <w:bookmarkStart w:id="1100" w:name="_Toc303763705"/>
      <w:bookmarkStart w:id="1101" w:name="_Toc303764434"/>
      <w:bookmarkStart w:id="1102" w:name="_Toc300158209"/>
      <w:bookmarkStart w:id="1103" w:name="_Toc300158372"/>
      <w:bookmarkStart w:id="1104" w:name="_Toc303760244"/>
      <w:bookmarkStart w:id="1105" w:name="_Toc303763706"/>
      <w:bookmarkStart w:id="1106" w:name="_Toc303764435"/>
      <w:bookmarkStart w:id="1107" w:name="_Toc300158210"/>
      <w:bookmarkStart w:id="1108" w:name="_Toc300158373"/>
      <w:bookmarkStart w:id="1109" w:name="_Toc303760245"/>
      <w:bookmarkStart w:id="1110" w:name="_Toc303763707"/>
      <w:bookmarkStart w:id="1111" w:name="_Toc303764436"/>
      <w:bookmarkStart w:id="1112" w:name="_Toc300158211"/>
      <w:bookmarkStart w:id="1113" w:name="_Toc300158374"/>
      <w:bookmarkStart w:id="1114" w:name="_Toc303760246"/>
      <w:bookmarkStart w:id="1115" w:name="_Toc303763708"/>
      <w:bookmarkStart w:id="1116" w:name="_Toc303764437"/>
      <w:bookmarkStart w:id="1117" w:name="_Toc300158212"/>
      <w:bookmarkStart w:id="1118" w:name="_Toc300158375"/>
      <w:bookmarkStart w:id="1119" w:name="_Toc303760247"/>
      <w:bookmarkStart w:id="1120" w:name="_Toc303763709"/>
      <w:bookmarkStart w:id="1121" w:name="_Toc303764438"/>
      <w:bookmarkStart w:id="1122" w:name="_Toc300158213"/>
      <w:bookmarkStart w:id="1123" w:name="_Toc300158376"/>
      <w:bookmarkStart w:id="1124" w:name="_Toc303760248"/>
      <w:bookmarkStart w:id="1125" w:name="_Toc303763710"/>
      <w:bookmarkStart w:id="1126" w:name="_Toc303764439"/>
      <w:bookmarkStart w:id="1127" w:name="_Toc300158214"/>
      <w:bookmarkStart w:id="1128" w:name="_Toc300158377"/>
      <w:bookmarkStart w:id="1129" w:name="_Toc303760249"/>
      <w:bookmarkStart w:id="1130" w:name="_Toc303763711"/>
      <w:bookmarkStart w:id="1131" w:name="_Toc303764440"/>
      <w:bookmarkStart w:id="1132" w:name="_Toc300158215"/>
      <w:bookmarkStart w:id="1133" w:name="_Toc300158378"/>
      <w:bookmarkStart w:id="1134" w:name="_Toc303760250"/>
      <w:bookmarkStart w:id="1135" w:name="_Toc303763712"/>
      <w:bookmarkStart w:id="1136" w:name="_Toc303764441"/>
      <w:bookmarkStart w:id="1137" w:name="_Toc300158216"/>
      <w:bookmarkStart w:id="1138" w:name="_Toc300158379"/>
      <w:bookmarkStart w:id="1139" w:name="_Toc303760251"/>
      <w:bookmarkStart w:id="1140" w:name="_Toc303763713"/>
      <w:bookmarkStart w:id="1141" w:name="_Toc303764442"/>
      <w:bookmarkStart w:id="1142" w:name="_Toc300158217"/>
      <w:bookmarkStart w:id="1143" w:name="_Toc300158380"/>
      <w:bookmarkStart w:id="1144" w:name="_Toc303760252"/>
      <w:bookmarkStart w:id="1145" w:name="_Toc303763714"/>
      <w:bookmarkStart w:id="1146" w:name="_Toc303764443"/>
      <w:bookmarkStart w:id="1147" w:name="_Toc300158218"/>
      <w:bookmarkStart w:id="1148" w:name="_Toc300158381"/>
      <w:bookmarkStart w:id="1149" w:name="_Toc303760253"/>
      <w:bookmarkStart w:id="1150" w:name="_Toc303763715"/>
      <w:bookmarkStart w:id="1151" w:name="_Toc303764444"/>
      <w:bookmarkStart w:id="1152" w:name="_Toc300158219"/>
      <w:bookmarkStart w:id="1153" w:name="_Toc300158382"/>
      <w:bookmarkStart w:id="1154" w:name="_Toc303760254"/>
      <w:bookmarkStart w:id="1155" w:name="_Toc303763716"/>
      <w:bookmarkStart w:id="1156" w:name="_Toc303764445"/>
      <w:bookmarkStart w:id="1157" w:name="_Toc300158220"/>
      <w:bookmarkStart w:id="1158" w:name="_Toc300158383"/>
      <w:bookmarkStart w:id="1159" w:name="_Toc303760255"/>
      <w:bookmarkStart w:id="1160" w:name="_Toc303763717"/>
      <w:bookmarkStart w:id="1161" w:name="_Toc303764446"/>
      <w:bookmarkStart w:id="1162" w:name="_Toc300158221"/>
      <w:bookmarkStart w:id="1163" w:name="_Toc300158384"/>
      <w:bookmarkStart w:id="1164" w:name="_Toc303760256"/>
      <w:bookmarkStart w:id="1165" w:name="_Toc303763718"/>
      <w:bookmarkStart w:id="1166" w:name="_Toc303764447"/>
      <w:bookmarkStart w:id="1167" w:name="_Toc300158222"/>
      <w:bookmarkStart w:id="1168" w:name="_Toc300158385"/>
      <w:bookmarkStart w:id="1169" w:name="_Toc303760257"/>
      <w:bookmarkStart w:id="1170" w:name="_Toc303763719"/>
      <w:bookmarkStart w:id="1171" w:name="_Toc303764448"/>
      <w:bookmarkStart w:id="1172" w:name="_Toc300158223"/>
      <w:bookmarkStart w:id="1173" w:name="_Toc300158386"/>
      <w:bookmarkStart w:id="1174" w:name="_Toc303760258"/>
      <w:bookmarkStart w:id="1175" w:name="_Toc303763720"/>
      <w:bookmarkStart w:id="1176" w:name="_Toc303764449"/>
      <w:bookmarkStart w:id="1177" w:name="_Toc300158224"/>
      <w:bookmarkStart w:id="1178" w:name="_Toc300158387"/>
      <w:bookmarkStart w:id="1179" w:name="_Toc303760259"/>
      <w:bookmarkStart w:id="1180" w:name="_Toc303763721"/>
      <w:bookmarkStart w:id="1181" w:name="_Toc303764450"/>
      <w:bookmarkStart w:id="1182" w:name="_Toc300158225"/>
      <w:bookmarkStart w:id="1183" w:name="_Toc300158388"/>
      <w:bookmarkStart w:id="1184" w:name="_Toc303760260"/>
      <w:bookmarkStart w:id="1185" w:name="_Toc303763722"/>
      <w:bookmarkStart w:id="1186" w:name="_Toc303764451"/>
      <w:bookmarkStart w:id="1187" w:name="_Toc300158226"/>
      <w:bookmarkStart w:id="1188" w:name="_Toc300158389"/>
      <w:bookmarkStart w:id="1189" w:name="_Toc303760261"/>
      <w:bookmarkStart w:id="1190" w:name="_Toc303763723"/>
      <w:bookmarkStart w:id="1191" w:name="_Toc303764452"/>
      <w:bookmarkStart w:id="1192" w:name="_Toc300158227"/>
      <w:bookmarkStart w:id="1193" w:name="_Toc300158390"/>
      <w:bookmarkStart w:id="1194" w:name="_Toc303760262"/>
      <w:bookmarkStart w:id="1195" w:name="_Toc303763724"/>
      <w:bookmarkStart w:id="1196" w:name="_Toc303764453"/>
      <w:bookmarkStart w:id="1197" w:name="_Toc300158228"/>
      <w:bookmarkStart w:id="1198" w:name="_Toc300158391"/>
      <w:bookmarkStart w:id="1199" w:name="_Toc303760263"/>
      <w:bookmarkStart w:id="1200" w:name="_Toc303763725"/>
      <w:bookmarkStart w:id="1201" w:name="_Toc303764454"/>
      <w:bookmarkStart w:id="1202" w:name="_Toc300158229"/>
      <w:bookmarkStart w:id="1203" w:name="_Toc300158392"/>
      <w:bookmarkStart w:id="1204" w:name="_Toc303760264"/>
      <w:bookmarkStart w:id="1205" w:name="_Toc303763726"/>
      <w:bookmarkStart w:id="1206" w:name="_Toc303764455"/>
      <w:bookmarkStart w:id="1207" w:name="_Toc300158230"/>
      <w:bookmarkStart w:id="1208" w:name="_Toc300158393"/>
      <w:bookmarkStart w:id="1209" w:name="_Toc303760265"/>
      <w:bookmarkStart w:id="1210" w:name="_Toc303763727"/>
      <w:bookmarkStart w:id="1211" w:name="_Toc303764456"/>
      <w:bookmarkStart w:id="1212" w:name="_Toc300156144"/>
      <w:bookmarkStart w:id="1213" w:name="_Toc300158231"/>
      <w:bookmarkStart w:id="1214" w:name="_Toc300158394"/>
      <w:bookmarkStart w:id="1215" w:name="_Toc303760266"/>
      <w:bookmarkStart w:id="1216" w:name="_Toc303763728"/>
      <w:bookmarkStart w:id="1217" w:name="_Toc303764457"/>
      <w:bookmarkStart w:id="1218" w:name="_Toc300156145"/>
      <w:bookmarkStart w:id="1219" w:name="_Toc300158232"/>
      <w:bookmarkStart w:id="1220" w:name="_Toc300158395"/>
      <w:bookmarkStart w:id="1221" w:name="_Toc303760267"/>
      <w:bookmarkStart w:id="1222" w:name="_Toc303763729"/>
      <w:bookmarkStart w:id="1223" w:name="_Toc303764458"/>
      <w:bookmarkStart w:id="1224" w:name="_Toc300156146"/>
      <w:bookmarkStart w:id="1225" w:name="_Toc300158233"/>
      <w:bookmarkStart w:id="1226" w:name="_Toc300158396"/>
      <w:bookmarkStart w:id="1227" w:name="_Toc303760268"/>
      <w:bookmarkStart w:id="1228" w:name="_Toc303763730"/>
      <w:bookmarkStart w:id="1229" w:name="_Toc303764459"/>
      <w:bookmarkStart w:id="1230" w:name="_Toc300156147"/>
      <w:bookmarkStart w:id="1231" w:name="_Toc300158234"/>
      <w:bookmarkStart w:id="1232" w:name="_Toc300158397"/>
      <w:bookmarkStart w:id="1233" w:name="_Toc303760269"/>
      <w:bookmarkStart w:id="1234" w:name="_Toc303763731"/>
      <w:bookmarkStart w:id="1235" w:name="_Toc303764460"/>
      <w:bookmarkStart w:id="1236" w:name="_Toc300156148"/>
      <w:bookmarkStart w:id="1237" w:name="_Toc300158235"/>
      <w:bookmarkStart w:id="1238" w:name="_Toc300158398"/>
      <w:bookmarkStart w:id="1239" w:name="_Toc303760270"/>
      <w:bookmarkStart w:id="1240" w:name="_Toc303763732"/>
      <w:bookmarkStart w:id="1241" w:name="_Toc303764461"/>
      <w:bookmarkStart w:id="1242" w:name="_Toc300156149"/>
      <w:bookmarkStart w:id="1243" w:name="_Toc300158236"/>
      <w:bookmarkStart w:id="1244" w:name="_Toc300158399"/>
      <w:bookmarkStart w:id="1245" w:name="_Toc303760271"/>
      <w:bookmarkStart w:id="1246" w:name="_Toc303763733"/>
      <w:bookmarkStart w:id="1247" w:name="_Toc303764462"/>
      <w:bookmarkStart w:id="1248" w:name="_Toc300156150"/>
      <w:bookmarkStart w:id="1249" w:name="_Toc300158237"/>
      <w:bookmarkStart w:id="1250" w:name="_Toc300158400"/>
      <w:bookmarkStart w:id="1251" w:name="_Toc303760272"/>
      <w:bookmarkStart w:id="1252" w:name="_Toc303763734"/>
      <w:bookmarkStart w:id="1253" w:name="_Toc303764463"/>
      <w:bookmarkStart w:id="1254" w:name="_Toc300156151"/>
      <w:bookmarkStart w:id="1255" w:name="_Toc300158238"/>
      <w:bookmarkStart w:id="1256" w:name="_Toc300158401"/>
      <w:bookmarkStart w:id="1257" w:name="_Toc303760273"/>
      <w:bookmarkStart w:id="1258" w:name="_Toc303763735"/>
      <w:bookmarkStart w:id="1259" w:name="_Toc303764464"/>
      <w:bookmarkStart w:id="1260" w:name="_Toc300156152"/>
      <w:bookmarkStart w:id="1261" w:name="_Toc300158239"/>
      <w:bookmarkStart w:id="1262" w:name="_Toc300158402"/>
      <w:bookmarkStart w:id="1263" w:name="_Toc303760274"/>
      <w:bookmarkStart w:id="1264" w:name="_Toc303763736"/>
      <w:bookmarkStart w:id="1265" w:name="_Toc303764465"/>
      <w:bookmarkStart w:id="1266" w:name="_Toc300156153"/>
      <w:bookmarkStart w:id="1267" w:name="_Toc300158240"/>
      <w:bookmarkStart w:id="1268" w:name="_Toc300158403"/>
      <w:bookmarkStart w:id="1269" w:name="_Toc303760275"/>
      <w:bookmarkStart w:id="1270" w:name="_Toc303763737"/>
      <w:bookmarkStart w:id="1271" w:name="_Toc303764466"/>
      <w:bookmarkStart w:id="1272" w:name="_Toc300156154"/>
      <w:bookmarkStart w:id="1273" w:name="_Toc300158241"/>
      <w:bookmarkStart w:id="1274" w:name="_Toc300158404"/>
      <w:bookmarkStart w:id="1275" w:name="_Toc303760276"/>
      <w:bookmarkStart w:id="1276" w:name="_Toc303763738"/>
      <w:bookmarkStart w:id="1277" w:name="_Toc303764467"/>
      <w:bookmarkStart w:id="1278" w:name="_Toc300156155"/>
      <w:bookmarkStart w:id="1279" w:name="_Toc300158242"/>
      <w:bookmarkStart w:id="1280" w:name="_Toc300158405"/>
      <w:bookmarkStart w:id="1281" w:name="_Toc303760277"/>
      <w:bookmarkStart w:id="1282" w:name="_Toc303763739"/>
      <w:bookmarkStart w:id="1283" w:name="_Toc303764468"/>
      <w:bookmarkStart w:id="1284" w:name="_Toc300156156"/>
      <w:bookmarkStart w:id="1285" w:name="_Toc300158243"/>
      <w:bookmarkStart w:id="1286" w:name="_Toc300158406"/>
      <w:bookmarkStart w:id="1287" w:name="_Toc303760278"/>
      <w:bookmarkStart w:id="1288" w:name="_Toc303763740"/>
      <w:bookmarkStart w:id="1289" w:name="_Toc303764469"/>
      <w:bookmarkStart w:id="1290" w:name="_Toc300156157"/>
      <w:bookmarkStart w:id="1291" w:name="_Toc300158244"/>
      <w:bookmarkStart w:id="1292" w:name="_Toc300158407"/>
      <w:bookmarkStart w:id="1293" w:name="_Toc303760279"/>
      <w:bookmarkStart w:id="1294" w:name="_Toc303763741"/>
      <w:bookmarkStart w:id="1295" w:name="_Toc303764470"/>
      <w:bookmarkStart w:id="1296" w:name="_Toc300156158"/>
      <w:bookmarkStart w:id="1297" w:name="_Toc300158245"/>
      <w:bookmarkStart w:id="1298" w:name="_Toc300158408"/>
      <w:bookmarkStart w:id="1299" w:name="_Toc303760280"/>
      <w:bookmarkStart w:id="1300" w:name="_Toc303763742"/>
      <w:bookmarkStart w:id="1301" w:name="_Toc303764471"/>
      <w:bookmarkStart w:id="1302" w:name="_Toc300156159"/>
      <w:bookmarkStart w:id="1303" w:name="_Toc300158246"/>
      <w:bookmarkStart w:id="1304" w:name="_Toc300158409"/>
      <w:bookmarkStart w:id="1305" w:name="_Toc303760281"/>
      <w:bookmarkStart w:id="1306" w:name="_Toc303763743"/>
      <w:bookmarkStart w:id="1307" w:name="_Toc303764472"/>
      <w:bookmarkStart w:id="1308" w:name="_Toc300156160"/>
      <w:bookmarkStart w:id="1309" w:name="_Toc300158247"/>
      <w:bookmarkStart w:id="1310" w:name="_Toc300158410"/>
      <w:bookmarkStart w:id="1311" w:name="_Toc303760282"/>
      <w:bookmarkStart w:id="1312" w:name="_Toc303763744"/>
      <w:bookmarkStart w:id="1313" w:name="_Toc303764473"/>
      <w:bookmarkStart w:id="1314" w:name="_Toc300156161"/>
      <w:bookmarkStart w:id="1315" w:name="_Toc300158248"/>
      <w:bookmarkStart w:id="1316" w:name="_Toc300158411"/>
      <w:bookmarkStart w:id="1317" w:name="_Toc303760283"/>
      <w:bookmarkStart w:id="1318" w:name="_Toc303763745"/>
      <w:bookmarkStart w:id="1319" w:name="_Toc303764474"/>
      <w:bookmarkStart w:id="1320" w:name="_Toc300156162"/>
      <w:bookmarkStart w:id="1321" w:name="_Toc300158249"/>
      <w:bookmarkStart w:id="1322" w:name="_Toc300158412"/>
      <w:bookmarkStart w:id="1323" w:name="_Toc303760284"/>
      <w:bookmarkStart w:id="1324" w:name="_Toc303763746"/>
      <w:bookmarkStart w:id="1325" w:name="_Toc303764475"/>
      <w:bookmarkStart w:id="1326" w:name="_Toc300156163"/>
      <w:bookmarkStart w:id="1327" w:name="_Toc300158250"/>
      <w:bookmarkStart w:id="1328" w:name="_Toc300158413"/>
      <w:bookmarkStart w:id="1329" w:name="_Toc303760285"/>
      <w:bookmarkStart w:id="1330" w:name="_Toc303763747"/>
      <w:bookmarkStart w:id="1331" w:name="_Toc303764476"/>
      <w:bookmarkStart w:id="1332" w:name="_Toc300156164"/>
      <w:bookmarkStart w:id="1333" w:name="_Toc300158251"/>
      <w:bookmarkStart w:id="1334" w:name="_Toc300158414"/>
      <w:bookmarkStart w:id="1335" w:name="_Toc303760286"/>
      <w:bookmarkStart w:id="1336" w:name="_Toc303763748"/>
      <w:bookmarkStart w:id="1337" w:name="_Toc303764477"/>
      <w:bookmarkStart w:id="1338" w:name="_Toc300156165"/>
      <w:bookmarkStart w:id="1339" w:name="_Toc300158252"/>
      <w:bookmarkStart w:id="1340" w:name="_Toc300158415"/>
      <w:bookmarkStart w:id="1341" w:name="_Toc303760287"/>
      <w:bookmarkStart w:id="1342" w:name="_Toc303763749"/>
      <w:bookmarkStart w:id="1343" w:name="_Toc303764478"/>
      <w:bookmarkStart w:id="1344" w:name="_Toc300156166"/>
      <w:bookmarkStart w:id="1345" w:name="_Toc300158253"/>
      <w:bookmarkStart w:id="1346" w:name="_Toc300158416"/>
      <w:bookmarkStart w:id="1347" w:name="_Toc303760288"/>
      <w:bookmarkStart w:id="1348" w:name="_Toc303763750"/>
      <w:bookmarkStart w:id="1349" w:name="_Toc303764479"/>
      <w:bookmarkStart w:id="1350" w:name="_Toc303763751"/>
      <w:bookmarkStart w:id="1351" w:name="_Toc303764480"/>
      <w:bookmarkStart w:id="1352" w:name="_Toc303763752"/>
      <w:bookmarkStart w:id="1353" w:name="_Toc303764481"/>
      <w:bookmarkStart w:id="1354" w:name="_Toc303763753"/>
      <w:bookmarkStart w:id="1355" w:name="_Toc303764482"/>
      <w:bookmarkStart w:id="1356" w:name="_Toc303763754"/>
      <w:bookmarkStart w:id="1357" w:name="_Toc303764483"/>
      <w:bookmarkStart w:id="1358" w:name="_Toc303763755"/>
      <w:bookmarkStart w:id="1359" w:name="_Toc303764484"/>
      <w:bookmarkStart w:id="1360" w:name="_Toc303763756"/>
      <w:bookmarkStart w:id="1361" w:name="_Toc303764485"/>
      <w:bookmarkStart w:id="1362" w:name="_Toc303763757"/>
      <w:bookmarkStart w:id="1363" w:name="_Toc303764486"/>
      <w:bookmarkStart w:id="1364" w:name="_Toc303763758"/>
      <w:bookmarkStart w:id="1365" w:name="_Toc303764487"/>
      <w:bookmarkStart w:id="1366" w:name="_Toc303763759"/>
      <w:bookmarkStart w:id="1367" w:name="_Toc303764488"/>
      <w:bookmarkStart w:id="1368" w:name="_Toc303763760"/>
      <w:bookmarkStart w:id="1369" w:name="_Toc303764489"/>
      <w:bookmarkStart w:id="1370" w:name="_Toc303763761"/>
      <w:bookmarkStart w:id="1371" w:name="_Toc303764490"/>
      <w:bookmarkStart w:id="1372" w:name="_Toc303763762"/>
      <w:bookmarkStart w:id="1373" w:name="_Toc303764491"/>
      <w:bookmarkStart w:id="1374" w:name="_Toc303763763"/>
      <w:bookmarkStart w:id="1375" w:name="_Toc303764492"/>
      <w:bookmarkStart w:id="1376" w:name="_Toc303763764"/>
      <w:bookmarkStart w:id="1377" w:name="_Toc303764493"/>
      <w:bookmarkStart w:id="1378" w:name="_Toc303763765"/>
      <w:bookmarkStart w:id="1379" w:name="_Toc303764494"/>
      <w:bookmarkStart w:id="1380" w:name="_Toc303763766"/>
      <w:bookmarkStart w:id="1381" w:name="_Toc303764495"/>
      <w:bookmarkStart w:id="1382" w:name="_Toc303763767"/>
      <w:bookmarkStart w:id="1383" w:name="_Toc303764496"/>
      <w:bookmarkStart w:id="1384" w:name="_Toc303763768"/>
      <w:bookmarkStart w:id="1385" w:name="_Toc303764497"/>
      <w:bookmarkStart w:id="1386" w:name="_Toc303763769"/>
      <w:bookmarkStart w:id="1387" w:name="_Toc303764498"/>
      <w:bookmarkStart w:id="1388" w:name="_Toc303763770"/>
      <w:bookmarkStart w:id="1389" w:name="_Toc303764499"/>
      <w:bookmarkStart w:id="1390" w:name="_Toc303763771"/>
      <w:bookmarkStart w:id="1391" w:name="_Toc303764500"/>
      <w:bookmarkStart w:id="1392" w:name="_Toc303763772"/>
      <w:bookmarkStart w:id="1393" w:name="_Toc303764501"/>
      <w:bookmarkStart w:id="1394" w:name="_Toc303763773"/>
      <w:bookmarkStart w:id="1395" w:name="_Toc303764502"/>
      <w:bookmarkStart w:id="1396" w:name="_Toc303763774"/>
      <w:bookmarkStart w:id="1397" w:name="_Toc303764503"/>
      <w:bookmarkStart w:id="1398" w:name="_Toc303763775"/>
      <w:bookmarkStart w:id="1399" w:name="_Toc303764504"/>
      <w:bookmarkStart w:id="1400" w:name="_Toc303763776"/>
      <w:bookmarkStart w:id="1401" w:name="_Toc303764505"/>
      <w:bookmarkStart w:id="1402" w:name="_Toc303763777"/>
      <w:bookmarkStart w:id="1403" w:name="_Toc303764506"/>
      <w:bookmarkStart w:id="1404" w:name="_Toc303763778"/>
      <w:bookmarkStart w:id="1405" w:name="_Toc303764507"/>
      <w:bookmarkStart w:id="1406" w:name="_Toc303763779"/>
      <w:bookmarkStart w:id="1407" w:name="_Toc303764508"/>
      <w:bookmarkStart w:id="1408" w:name="_Toc303763780"/>
      <w:bookmarkStart w:id="1409" w:name="_Toc303764509"/>
      <w:bookmarkStart w:id="1410" w:name="_Toc303763781"/>
      <w:bookmarkStart w:id="1411" w:name="_Toc303764510"/>
      <w:bookmarkStart w:id="1412" w:name="_Toc303763782"/>
      <w:bookmarkStart w:id="1413" w:name="_Toc303764511"/>
      <w:bookmarkStart w:id="1414" w:name="_Toc303763783"/>
      <w:bookmarkStart w:id="1415" w:name="_Toc303764512"/>
      <w:bookmarkStart w:id="1416" w:name="_Toc303763784"/>
      <w:bookmarkStart w:id="1417" w:name="_Toc303764513"/>
      <w:bookmarkStart w:id="1418" w:name="_Toc303763785"/>
      <w:bookmarkStart w:id="1419" w:name="_Toc303764514"/>
      <w:bookmarkStart w:id="1420" w:name="_Toc303763786"/>
      <w:bookmarkStart w:id="1421" w:name="_Toc303764515"/>
      <w:bookmarkStart w:id="1422" w:name="_Toc303763787"/>
      <w:bookmarkStart w:id="1423" w:name="_Toc303764516"/>
      <w:bookmarkStart w:id="1424" w:name="_Toc303763788"/>
      <w:bookmarkStart w:id="1425" w:name="_Toc303764517"/>
      <w:bookmarkStart w:id="1426" w:name="_Toc303763789"/>
      <w:bookmarkStart w:id="1427" w:name="_Toc303764518"/>
      <w:bookmarkStart w:id="1428" w:name="_Toc303763790"/>
      <w:bookmarkStart w:id="1429" w:name="_Toc303764519"/>
      <w:bookmarkStart w:id="1430" w:name="_Toc303763791"/>
      <w:bookmarkStart w:id="1431" w:name="_Toc303764520"/>
      <w:bookmarkStart w:id="1432" w:name="_Toc303763792"/>
      <w:bookmarkStart w:id="1433" w:name="_Toc303764521"/>
      <w:bookmarkStart w:id="1434" w:name="_Toc303763793"/>
      <w:bookmarkStart w:id="1435" w:name="_Toc303764522"/>
      <w:bookmarkStart w:id="1436" w:name="_Toc303763794"/>
      <w:bookmarkStart w:id="1437" w:name="_Toc303764523"/>
      <w:bookmarkStart w:id="1438" w:name="_Toc303763795"/>
      <w:bookmarkStart w:id="1439" w:name="_Toc303764524"/>
      <w:bookmarkStart w:id="1440" w:name="_Toc303763796"/>
      <w:bookmarkStart w:id="1441" w:name="_Toc303764525"/>
      <w:bookmarkStart w:id="1442" w:name="_Toc303763797"/>
      <w:bookmarkStart w:id="1443" w:name="_Toc303764526"/>
      <w:bookmarkStart w:id="1444" w:name="_Toc303763798"/>
      <w:bookmarkStart w:id="1445" w:name="_Toc303764527"/>
      <w:bookmarkStart w:id="1446" w:name="_Toc303763799"/>
      <w:bookmarkStart w:id="1447" w:name="_Toc303764528"/>
      <w:bookmarkStart w:id="1448" w:name="_Toc303763800"/>
      <w:bookmarkStart w:id="1449" w:name="_Toc303764529"/>
      <w:bookmarkStart w:id="1450" w:name="_Toc303763801"/>
      <w:bookmarkStart w:id="1451" w:name="_Toc303764530"/>
      <w:bookmarkStart w:id="1452" w:name="_Toc303763802"/>
      <w:bookmarkStart w:id="1453" w:name="_Toc303764531"/>
      <w:bookmarkStart w:id="1454" w:name="_Toc303763803"/>
      <w:bookmarkStart w:id="1455" w:name="_Toc303764532"/>
      <w:bookmarkStart w:id="1456" w:name="_Toc303763804"/>
      <w:bookmarkStart w:id="1457" w:name="_Toc303764533"/>
      <w:bookmarkStart w:id="1458" w:name="_Toc303763805"/>
      <w:bookmarkStart w:id="1459" w:name="_Toc303764534"/>
      <w:bookmarkStart w:id="1460" w:name="_Toc303763806"/>
      <w:bookmarkStart w:id="1461" w:name="_Toc303764535"/>
      <w:bookmarkStart w:id="1462" w:name="_Toc303763807"/>
      <w:bookmarkStart w:id="1463" w:name="_Toc303764536"/>
      <w:bookmarkStart w:id="1464" w:name="_Toc303763808"/>
      <w:bookmarkStart w:id="1465" w:name="_Toc303764537"/>
      <w:bookmarkStart w:id="1466" w:name="_Toc303763809"/>
      <w:bookmarkStart w:id="1467" w:name="_Toc303764538"/>
      <w:bookmarkStart w:id="1468" w:name="_Toc303763810"/>
      <w:bookmarkStart w:id="1469" w:name="_Toc303764539"/>
      <w:bookmarkStart w:id="1470" w:name="_Toc303763811"/>
      <w:bookmarkStart w:id="1471" w:name="_Toc303764540"/>
      <w:bookmarkStart w:id="1472" w:name="_Toc303763812"/>
      <w:bookmarkStart w:id="1473" w:name="_Toc303764541"/>
      <w:bookmarkStart w:id="1474" w:name="_Toc303763813"/>
      <w:bookmarkStart w:id="1475" w:name="_Toc303764542"/>
      <w:bookmarkStart w:id="1476" w:name="_Toc303763814"/>
      <w:bookmarkStart w:id="1477" w:name="_Toc303764543"/>
      <w:bookmarkStart w:id="1478" w:name="_Toc303763815"/>
      <w:bookmarkStart w:id="1479" w:name="_Toc303764544"/>
      <w:bookmarkStart w:id="1480" w:name="_Toc303763816"/>
      <w:bookmarkStart w:id="1481" w:name="_Toc303764545"/>
      <w:bookmarkStart w:id="1482" w:name="_Toc303763817"/>
      <w:bookmarkStart w:id="1483" w:name="_Toc303764546"/>
      <w:bookmarkStart w:id="1484" w:name="_Toc303763818"/>
      <w:bookmarkStart w:id="1485" w:name="_Toc303764547"/>
      <w:bookmarkStart w:id="1486" w:name="_Toc303763819"/>
      <w:bookmarkStart w:id="1487" w:name="_Toc303764548"/>
      <w:bookmarkStart w:id="1488" w:name="_Toc303763820"/>
      <w:bookmarkStart w:id="1489" w:name="_Toc303764549"/>
      <w:bookmarkStart w:id="1490" w:name="_Toc303763821"/>
      <w:bookmarkStart w:id="1491" w:name="_Toc303764550"/>
      <w:bookmarkStart w:id="1492" w:name="_Toc303763822"/>
      <w:bookmarkStart w:id="1493" w:name="_Toc303764551"/>
      <w:bookmarkStart w:id="1494" w:name="_Toc303763823"/>
      <w:bookmarkStart w:id="1495" w:name="_Toc303764552"/>
      <w:bookmarkStart w:id="1496" w:name="_Toc303763824"/>
      <w:bookmarkStart w:id="1497" w:name="_Toc303764553"/>
      <w:bookmarkStart w:id="1498" w:name="_Toc303763825"/>
      <w:bookmarkStart w:id="1499" w:name="_Toc303764554"/>
      <w:bookmarkStart w:id="1500" w:name="_Toc303763826"/>
      <w:bookmarkStart w:id="1501" w:name="_Toc303764555"/>
      <w:bookmarkStart w:id="1502" w:name="_Toc303763827"/>
      <w:bookmarkStart w:id="1503" w:name="_Toc303764556"/>
      <w:bookmarkStart w:id="1504" w:name="_Toc303763828"/>
      <w:bookmarkStart w:id="1505" w:name="_Toc303764557"/>
      <w:bookmarkStart w:id="1506" w:name="_Toc303763829"/>
      <w:bookmarkStart w:id="1507" w:name="_Toc303764558"/>
      <w:bookmarkStart w:id="1508" w:name="_Toc303763830"/>
      <w:bookmarkStart w:id="1509" w:name="_Toc303764559"/>
      <w:bookmarkStart w:id="1510" w:name="_Toc303763831"/>
      <w:bookmarkStart w:id="1511" w:name="_Toc303764560"/>
      <w:bookmarkStart w:id="1512" w:name="_Toc303763832"/>
      <w:bookmarkStart w:id="1513" w:name="_Toc303764561"/>
      <w:bookmarkStart w:id="1514" w:name="_Toc303763833"/>
      <w:bookmarkStart w:id="1515" w:name="_Toc303764562"/>
      <w:bookmarkStart w:id="1516" w:name="_Toc303763834"/>
      <w:bookmarkStart w:id="1517" w:name="_Toc303764563"/>
      <w:bookmarkStart w:id="1518" w:name="_Toc303763835"/>
      <w:bookmarkStart w:id="1519" w:name="_Toc303764564"/>
      <w:bookmarkStart w:id="1520" w:name="_Toc303763836"/>
      <w:bookmarkStart w:id="1521" w:name="_Toc303764565"/>
      <w:bookmarkStart w:id="1522" w:name="_Toc303763837"/>
      <w:bookmarkStart w:id="1523" w:name="_Toc303764566"/>
      <w:bookmarkStart w:id="1524" w:name="_Toc303763838"/>
      <w:bookmarkStart w:id="1525" w:name="_Toc303764567"/>
      <w:bookmarkStart w:id="1526" w:name="_Toc303763839"/>
      <w:bookmarkStart w:id="1527" w:name="_Toc303764568"/>
      <w:bookmarkStart w:id="1528" w:name="_Toc303763840"/>
      <w:bookmarkStart w:id="1529" w:name="_Toc303764569"/>
      <w:bookmarkStart w:id="1530" w:name="_Toc303763841"/>
      <w:bookmarkStart w:id="1531" w:name="_Toc303764570"/>
      <w:bookmarkStart w:id="1532" w:name="_Toc303763842"/>
      <w:bookmarkStart w:id="1533" w:name="_Toc303764571"/>
      <w:bookmarkStart w:id="1534" w:name="_Toc303763843"/>
      <w:bookmarkStart w:id="1535" w:name="_Toc303764572"/>
      <w:bookmarkStart w:id="1536" w:name="_Toc303763844"/>
      <w:bookmarkStart w:id="1537" w:name="_Toc303764573"/>
      <w:bookmarkStart w:id="1538" w:name="_Toc303763845"/>
      <w:bookmarkStart w:id="1539" w:name="_Toc303764574"/>
      <w:bookmarkStart w:id="1540" w:name="_Toc303763846"/>
      <w:bookmarkStart w:id="1541" w:name="_Toc303764575"/>
      <w:bookmarkStart w:id="1542" w:name="_Toc303763847"/>
      <w:bookmarkStart w:id="1543" w:name="_Toc303764576"/>
      <w:bookmarkStart w:id="1544" w:name="_Toc303763848"/>
      <w:bookmarkStart w:id="1545" w:name="_Toc303764577"/>
      <w:bookmarkStart w:id="1546" w:name="_Toc303763849"/>
      <w:bookmarkStart w:id="1547" w:name="_Toc303764578"/>
      <w:bookmarkStart w:id="1548" w:name="_Toc303763850"/>
      <w:bookmarkStart w:id="1549" w:name="_Toc303764579"/>
      <w:bookmarkStart w:id="1550" w:name="_Toc303763851"/>
      <w:bookmarkStart w:id="1551" w:name="_Toc303764580"/>
      <w:bookmarkStart w:id="1552" w:name="_Toc303763852"/>
      <w:bookmarkStart w:id="1553" w:name="_Toc303764581"/>
      <w:bookmarkStart w:id="1554" w:name="_Toc303763853"/>
      <w:bookmarkStart w:id="1555" w:name="_Toc303764582"/>
      <w:bookmarkStart w:id="1556" w:name="_Toc303763854"/>
      <w:bookmarkStart w:id="1557" w:name="_Toc303764583"/>
      <w:bookmarkStart w:id="1558" w:name="_Toc303763855"/>
      <w:bookmarkStart w:id="1559" w:name="_Toc303764584"/>
      <w:bookmarkStart w:id="1560" w:name="_Toc303763856"/>
      <w:bookmarkStart w:id="1561" w:name="_Toc303764585"/>
      <w:bookmarkStart w:id="1562" w:name="_Toc303763857"/>
      <w:bookmarkStart w:id="1563" w:name="_Toc303764586"/>
      <w:bookmarkStart w:id="1564" w:name="_Toc303763858"/>
      <w:bookmarkStart w:id="1565" w:name="_Toc303764587"/>
      <w:bookmarkStart w:id="1566" w:name="_Toc303763859"/>
      <w:bookmarkStart w:id="1567" w:name="_Toc303764588"/>
      <w:bookmarkStart w:id="1568" w:name="_Toc303763860"/>
      <w:bookmarkStart w:id="1569" w:name="_Toc303764589"/>
      <w:bookmarkStart w:id="1570" w:name="_Toc303763861"/>
      <w:bookmarkStart w:id="1571" w:name="_Toc303764590"/>
      <w:bookmarkStart w:id="1572" w:name="_Toc303763862"/>
      <w:bookmarkStart w:id="1573" w:name="_Toc303764591"/>
      <w:bookmarkStart w:id="1574" w:name="_Toc303763863"/>
      <w:bookmarkStart w:id="1575" w:name="_Toc303764592"/>
      <w:bookmarkStart w:id="1576" w:name="_Toc303763864"/>
      <w:bookmarkStart w:id="1577" w:name="_Toc303764593"/>
      <w:bookmarkStart w:id="1578" w:name="_Toc303763865"/>
      <w:bookmarkStart w:id="1579" w:name="_Toc303764594"/>
      <w:bookmarkStart w:id="1580" w:name="_Toc303763866"/>
      <w:bookmarkStart w:id="1581" w:name="_Toc303764595"/>
      <w:bookmarkStart w:id="1582" w:name="_Toc303763867"/>
      <w:bookmarkStart w:id="1583" w:name="_Toc303764596"/>
      <w:bookmarkStart w:id="1584" w:name="_Toc303763868"/>
      <w:bookmarkStart w:id="1585" w:name="_Toc303764597"/>
      <w:bookmarkStart w:id="1586" w:name="_Toc303763869"/>
      <w:bookmarkStart w:id="1587" w:name="_Toc303764598"/>
      <w:bookmarkStart w:id="1588" w:name="_Toc303763870"/>
      <w:bookmarkStart w:id="1589" w:name="_Toc303764599"/>
      <w:bookmarkStart w:id="1590" w:name="_Toc303763871"/>
      <w:bookmarkStart w:id="1591" w:name="_Toc303764600"/>
      <w:bookmarkStart w:id="1592" w:name="_Toc303763872"/>
      <w:bookmarkStart w:id="1593" w:name="_Toc303764601"/>
      <w:bookmarkStart w:id="1594" w:name="_Toc303763873"/>
      <w:bookmarkStart w:id="1595" w:name="_Toc303764602"/>
      <w:bookmarkStart w:id="1596" w:name="_Toc303763874"/>
      <w:bookmarkStart w:id="1597" w:name="_Toc303764603"/>
      <w:bookmarkStart w:id="1598" w:name="_Toc303763875"/>
      <w:bookmarkStart w:id="1599" w:name="_Toc303764604"/>
      <w:bookmarkStart w:id="1600" w:name="_Toc303763876"/>
      <w:bookmarkStart w:id="1601" w:name="_Toc303764605"/>
      <w:bookmarkStart w:id="1602" w:name="_Toc303763877"/>
      <w:bookmarkStart w:id="1603" w:name="_Toc303764606"/>
      <w:bookmarkStart w:id="1604" w:name="_Toc303763878"/>
      <w:bookmarkStart w:id="1605" w:name="_Toc303764607"/>
      <w:bookmarkStart w:id="1606" w:name="_Toc303763879"/>
      <w:bookmarkStart w:id="1607" w:name="_Toc303764608"/>
      <w:bookmarkStart w:id="1608" w:name="_Toc303763880"/>
      <w:bookmarkStart w:id="1609" w:name="_Toc303764609"/>
      <w:bookmarkStart w:id="1610" w:name="_Toc303763881"/>
      <w:bookmarkStart w:id="1611" w:name="_Toc303764610"/>
      <w:bookmarkStart w:id="1612" w:name="_Toc303763882"/>
      <w:bookmarkStart w:id="1613" w:name="_Toc303764611"/>
      <w:bookmarkStart w:id="1614" w:name="_Toc303763883"/>
      <w:bookmarkStart w:id="1615" w:name="_Toc303764612"/>
      <w:bookmarkStart w:id="1616" w:name="_Toc303763884"/>
      <w:bookmarkStart w:id="1617" w:name="_Toc303764613"/>
      <w:bookmarkStart w:id="1618" w:name="_Toc303763885"/>
      <w:bookmarkStart w:id="1619" w:name="_Toc303764614"/>
      <w:bookmarkStart w:id="1620" w:name="_Toc303763886"/>
      <w:bookmarkStart w:id="1621" w:name="_Toc303764615"/>
      <w:bookmarkStart w:id="1622" w:name="_Toc303763887"/>
      <w:bookmarkStart w:id="1623" w:name="_Toc303764616"/>
      <w:bookmarkStart w:id="1624" w:name="_Toc303763888"/>
      <w:bookmarkStart w:id="1625" w:name="_Toc303764617"/>
      <w:bookmarkStart w:id="1626" w:name="_Toc303763889"/>
      <w:bookmarkStart w:id="1627" w:name="_Toc303764618"/>
      <w:bookmarkStart w:id="1628" w:name="_Toc303763890"/>
      <w:bookmarkStart w:id="1629" w:name="_Toc303764619"/>
      <w:bookmarkStart w:id="1630" w:name="_Toc303763891"/>
      <w:bookmarkStart w:id="1631" w:name="_Toc303764620"/>
      <w:bookmarkStart w:id="1632" w:name="_Toc303763892"/>
      <w:bookmarkStart w:id="1633" w:name="_Toc303764621"/>
      <w:bookmarkStart w:id="1634" w:name="_Toc303763893"/>
      <w:bookmarkStart w:id="1635" w:name="_Toc303764622"/>
      <w:bookmarkStart w:id="1636" w:name="_Toc303763894"/>
      <w:bookmarkStart w:id="1637" w:name="_Toc303764623"/>
      <w:bookmarkStart w:id="1638" w:name="_Toc303763895"/>
      <w:bookmarkStart w:id="1639" w:name="_Toc303764624"/>
      <w:bookmarkStart w:id="1640" w:name="_Toc303763896"/>
      <w:bookmarkStart w:id="1641" w:name="_Toc303764625"/>
      <w:bookmarkStart w:id="1642" w:name="_Toc303763897"/>
      <w:bookmarkStart w:id="1643" w:name="_Toc303764626"/>
      <w:bookmarkStart w:id="1644" w:name="_Toc303763898"/>
      <w:bookmarkStart w:id="1645" w:name="_Toc303764627"/>
      <w:bookmarkStart w:id="1646" w:name="_Toc303763899"/>
      <w:bookmarkStart w:id="1647" w:name="_Toc303764628"/>
      <w:bookmarkStart w:id="1648" w:name="_Toc303763900"/>
      <w:bookmarkStart w:id="1649" w:name="_Toc303764629"/>
      <w:bookmarkStart w:id="1650" w:name="_Toc303763901"/>
      <w:bookmarkStart w:id="1651" w:name="_Toc303764630"/>
      <w:bookmarkStart w:id="1652" w:name="_Toc303763902"/>
      <w:bookmarkStart w:id="1653" w:name="_Toc303764631"/>
      <w:bookmarkStart w:id="1654" w:name="_Toc303763903"/>
      <w:bookmarkStart w:id="1655" w:name="_Toc303764632"/>
      <w:bookmarkStart w:id="1656" w:name="_Toc303763904"/>
      <w:bookmarkStart w:id="1657" w:name="_Toc303764633"/>
      <w:bookmarkStart w:id="1658" w:name="_Toc303763905"/>
      <w:bookmarkStart w:id="1659" w:name="_Toc303764634"/>
      <w:bookmarkStart w:id="1660" w:name="_Toc303763906"/>
      <w:bookmarkStart w:id="1661" w:name="_Toc303764635"/>
      <w:bookmarkStart w:id="1662" w:name="_Toc303763907"/>
      <w:bookmarkStart w:id="1663" w:name="_Toc303764636"/>
      <w:bookmarkStart w:id="1664" w:name="_Toc303763908"/>
      <w:bookmarkStart w:id="1665" w:name="_Toc303764637"/>
      <w:bookmarkStart w:id="1666" w:name="_Toc303763909"/>
      <w:bookmarkStart w:id="1667" w:name="_Toc303764638"/>
      <w:bookmarkStart w:id="1668" w:name="_Toc303763910"/>
      <w:bookmarkStart w:id="1669" w:name="_Toc303764639"/>
      <w:bookmarkStart w:id="1670" w:name="_Toc303763911"/>
      <w:bookmarkStart w:id="1671" w:name="_Toc303764640"/>
      <w:bookmarkStart w:id="1672" w:name="_Toc303763912"/>
      <w:bookmarkStart w:id="1673" w:name="_Toc303764641"/>
      <w:bookmarkStart w:id="1674" w:name="_Toc303763913"/>
      <w:bookmarkStart w:id="1675" w:name="_Toc303764642"/>
      <w:bookmarkStart w:id="1676" w:name="_Toc303763914"/>
      <w:bookmarkStart w:id="1677" w:name="_Toc303764643"/>
      <w:bookmarkStart w:id="1678" w:name="_Toc303763915"/>
      <w:bookmarkStart w:id="1679" w:name="_Toc303764644"/>
      <w:bookmarkStart w:id="1680" w:name="_Toc303763916"/>
      <w:bookmarkStart w:id="1681" w:name="_Toc303764645"/>
      <w:bookmarkStart w:id="1682" w:name="_Toc303763917"/>
      <w:bookmarkStart w:id="1683" w:name="_Toc303764646"/>
      <w:bookmarkStart w:id="1684" w:name="_Toc303763918"/>
      <w:bookmarkStart w:id="1685" w:name="_Toc303764647"/>
      <w:bookmarkStart w:id="1686" w:name="_Toc303763919"/>
      <w:bookmarkStart w:id="1687" w:name="_Toc303764648"/>
      <w:bookmarkStart w:id="1688" w:name="_Toc303763920"/>
      <w:bookmarkStart w:id="1689" w:name="_Toc303764649"/>
      <w:bookmarkStart w:id="1690" w:name="_Toc303763921"/>
      <w:bookmarkStart w:id="1691" w:name="_Toc303764650"/>
      <w:bookmarkStart w:id="1692" w:name="_Toc303763922"/>
      <w:bookmarkStart w:id="1693" w:name="_Toc303764651"/>
      <w:bookmarkStart w:id="1694" w:name="_Toc303763923"/>
      <w:bookmarkStart w:id="1695" w:name="_Toc303764652"/>
      <w:bookmarkStart w:id="1696" w:name="_Toc303763924"/>
      <w:bookmarkStart w:id="1697" w:name="_Toc303764653"/>
      <w:bookmarkStart w:id="1698" w:name="_Toc303763925"/>
      <w:bookmarkStart w:id="1699" w:name="_Toc303764654"/>
      <w:bookmarkStart w:id="1700" w:name="_Toc303763926"/>
      <w:bookmarkStart w:id="1701" w:name="_Toc303764655"/>
      <w:bookmarkStart w:id="1702" w:name="_Toc303763927"/>
      <w:bookmarkStart w:id="1703" w:name="_Toc303764656"/>
      <w:bookmarkStart w:id="1704" w:name="_Toc303763928"/>
      <w:bookmarkStart w:id="1705" w:name="_Toc303764657"/>
      <w:bookmarkStart w:id="1706" w:name="_Toc303763929"/>
      <w:bookmarkStart w:id="1707" w:name="_Toc303764658"/>
      <w:bookmarkStart w:id="1708" w:name="_Toc303763930"/>
      <w:bookmarkStart w:id="1709" w:name="_Toc303764659"/>
      <w:bookmarkStart w:id="1710" w:name="_Toc303763931"/>
      <w:bookmarkStart w:id="1711" w:name="_Toc303764660"/>
      <w:bookmarkStart w:id="1712" w:name="_Toc303763932"/>
      <w:bookmarkStart w:id="1713" w:name="_Toc303764661"/>
      <w:bookmarkStart w:id="1714" w:name="_Toc303763933"/>
      <w:bookmarkStart w:id="1715" w:name="_Toc303764662"/>
      <w:bookmarkStart w:id="1716" w:name="_Toc303759579"/>
      <w:bookmarkStart w:id="1717" w:name="_Toc303766182"/>
      <w:bookmarkStart w:id="1718" w:name="_Toc380756855"/>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r w:rsidRPr="00A71310">
        <w:t>LogUtility</w:t>
      </w:r>
      <w:bookmarkEnd w:id="1716"/>
      <w:bookmarkEnd w:id="1717"/>
      <w:bookmarkEnd w:id="1718"/>
    </w:p>
    <w:p w14:paraId="4528A727" w14:textId="77777777" w:rsidR="00913E35" w:rsidRPr="00A71310" w:rsidRDefault="00913E35" w:rsidP="00560911">
      <w:r w:rsidRPr="00A71310">
        <w:t xml:space="preserve">Žurnalēšanas funkcionalitātes piesaistīšana esošam projektam izmantojot LogUtility klasi. Izpildītais risinājums uz kā balstīta šī instrukcija atrodas katalogā </w:t>
      </w:r>
      <w:r w:rsidRPr="00A71310">
        <w:rPr>
          <w:i/>
        </w:rPr>
        <w:t>„~\Diagnostic\CS\WindowsApp\ex01Log”</w:t>
      </w:r>
      <w:r w:rsidRPr="00A71310">
        <w:t>.</w:t>
      </w:r>
    </w:p>
    <w:p w14:paraId="4528A728" w14:textId="77777777" w:rsidR="00913E35" w:rsidRPr="00A71310" w:rsidRDefault="00913E35" w:rsidP="008863A4">
      <w:pPr>
        <w:pStyle w:val="ListNumber"/>
        <w:numPr>
          <w:ilvl w:val="0"/>
          <w:numId w:val="35"/>
        </w:numPr>
      </w:pPr>
      <w:r w:rsidRPr="00A71310">
        <w:t xml:space="preserve">Iezīmēt projekta failu </w:t>
      </w:r>
      <w:r w:rsidRPr="00A71310">
        <w:rPr>
          <w:rStyle w:val="ReferenceChar"/>
          <w:lang w:val="lv-LV"/>
        </w:rPr>
        <w:t>Calc\Calculator.cs</w:t>
      </w:r>
      <w:r w:rsidRPr="00A71310">
        <w:t xml:space="preserve"> un izpildīt konteksta izvēlnes komandu </w:t>
      </w:r>
      <w:r w:rsidRPr="00A71310">
        <w:rPr>
          <w:rStyle w:val="ReferenceChar"/>
          <w:lang w:val="lv-LV"/>
        </w:rPr>
        <w:t>View Code</w:t>
      </w:r>
      <w:r w:rsidRPr="00A71310">
        <w:t>;</w:t>
      </w:r>
    </w:p>
    <w:p w14:paraId="4528A729" w14:textId="77777777" w:rsidR="00913E35" w:rsidRPr="00A71310" w:rsidRDefault="00913E35" w:rsidP="00A03219">
      <w:pPr>
        <w:pStyle w:val="ListNumber"/>
      </w:pPr>
      <w:r w:rsidRPr="00A71310">
        <w:t xml:space="preserve">Pievienot vārdtelpu </w:t>
      </w:r>
      <w:r w:rsidRPr="00A71310">
        <w:rPr>
          <w:rStyle w:val="ReferenceChar"/>
          <w:lang w:val="lv-LV"/>
        </w:rPr>
        <w:t>Diagnostic</w:t>
      </w:r>
      <w:r w:rsidRPr="00A71310">
        <w:t xml:space="preserve"> faila augšdaļā;</w:t>
      </w:r>
    </w:p>
    <w:p w14:paraId="4528A72A" w14:textId="77777777" w:rsidR="00913E35" w:rsidRPr="00A71310" w:rsidRDefault="00913E35" w:rsidP="00913E35">
      <w:pPr>
        <w:pStyle w:val="code0"/>
        <w:ind w:left="360"/>
        <w:rPr>
          <w:lang w:val="lv-LV"/>
        </w:rPr>
      </w:pPr>
      <w:r w:rsidRPr="00A71310">
        <w:rPr>
          <w:lang w:val="lv-LV"/>
        </w:rPr>
        <w:t>using Diagnostic;</w:t>
      </w:r>
    </w:p>
    <w:p w14:paraId="4528A72B" w14:textId="77777777" w:rsidR="00913E35" w:rsidRPr="00A71310" w:rsidRDefault="00913E35" w:rsidP="00A03219">
      <w:pPr>
        <w:pStyle w:val="ListNumber"/>
      </w:pPr>
      <w:r w:rsidRPr="00A71310">
        <w:t xml:space="preserve">Modificēt konfigurācijas datni </w:t>
      </w:r>
      <w:r w:rsidRPr="00A71310">
        <w:rPr>
          <w:rStyle w:val="ReferenceChar"/>
          <w:lang w:val="lv-LV"/>
        </w:rPr>
        <w:t>app.config</w:t>
      </w:r>
      <w:r w:rsidRPr="00A71310">
        <w:t>, pievienojot sekojošus atribūtus:</w:t>
      </w:r>
    </w:p>
    <w:p w14:paraId="4528A72C" w14:textId="77777777" w:rsidR="00913E35" w:rsidRPr="00A71310" w:rsidRDefault="00913E35" w:rsidP="00B01ECB">
      <w:pPr>
        <w:pStyle w:val="ListBullet"/>
      </w:pPr>
      <w:r w:rsidRPr="00A71310">
        <w:t xml:space="preserve">Konfigurācijas sekciju </w:t>
      </w:r>
      <w:r w:rsidRPr="00A71310">
        <w:rPr>
          <w:rStyle w:val="ReferenceChar"/>
          <w:i/>
          <w:lang w:val="lv-LV"/>
        </w:rPr>
        <w:t>diagnosticConfiguration</w:t>
      </w:r>
      <w:r w:rsidRPr="00A71310">
        <w:rPr>
          <w:rStyle w:val="ReferenceChar"/>
          <w:lang w:val="lv-LV"/>
        </w:rPr>
        <w:t>;</w:t>
      </w:r>
    </w:p>
    <w:p w14:paraId="4528A72D" w14:textId="77777777" w:rsidR="00913E35" w:rsidRPr="00A71310" w:rsidRDefault="00913E35" w:rsidP="00913E35">
      <w:pPr>
        <w:pStyle w:val="code0"/>
        <w:spacing w:after="0"/>
        <w:ind w:left="360"/>
        <w:rPr>
          <w:lang w:val="lv-LV"/>
        </w:rPr>
      </w:pPr>
      <w:r w:rsidRPr="00A71310">
        <w:rPr>
          <w:lang w:val="lv-LV"/>
        </w:rPr>
        <w:t>&lt;</w:t>
      </w:r>
      <w:r w:rsidRPr="00A71310">
        <w:rPr>
          <w:color w:val="A31515"/>
          <w:lang w:val="lv-LV"/>
        </w:rPr>
        <w:t>configSections</w:t>
      </w:r>
      <w:r w:rsidRPr="00A71310">
        <w:rPr>
          <w:lang w:val="lv-LV"/>
        </w:rPr>
        <w:t>&gt;</w:t>
      </w:r>
    </w:p>
    <w:p w14:paraId="4528A72E" w14:textId="77777777" w:rsidR="00913E35" w:rsidRPr="00A71310" w:rsidRDefault="00913E35" w:rsidP="00913E35">
      <w:pPr>
        <w:pStyle w:val="code0"/>
        <w:spacing w:after="0"/>
        <w:ind w:left="360" w:firstLine="360"/>
        <w:rPr>
          <w:lang w:val="lv-LV"/>
        </w:rPr>
      </w:pPr>
      <w:r w:rsidRPr="00A71310">
        <w:rPr>
          <w:lang w:val="lv-LV"/>
        </w:rPr>
        <w:t>&lt;</w:t>
      </w:r>
      <w:r w:rsidRPr="00A71310">
        <w:rPr>
          <w:color w:val="A31515"/>
          <w:lang w:val="lv-LV"/>
        </w:rPr>
        <w:t>section</w:t>
      </w:r>
      <w:r w:rsidRPr="00A71310">
        <w:rPr>
          <w:lang w:val="lv-LV"/>
        </w:rPr>
        <w:t xml:space="preserve"> </w:t>
      </w:r>
      <w:r w:rsidRPr="00A71310">
        <w:rPr>
          <w:color w:val="FF0000"/>
          <w:lang w:val="lv-LV"/>
        </w:rPr>
        <w:t>name</w:t>
      </w:r>
      <w:r w:rsidRPr="00A71310">
        <w:rPr>
          <w:lang w:val="lv-LV"/>
        </w:rPr>
        <w:t>="diagnosticConfiguration"</w:t>
      </w:r>
    </w:p>
    <w:p w14:paraId="4528A72F" w14:textId="77777777" w:rsidR="00913E35" w:rsidRPr="00A71310" w:rsidRDefault="00913E35" w:rsidP="00913E35">
      <w:pPr>
        <w:pStyle w:val="code0"/>
        <w:spacing w:after="0"/>
        <w:ind w:left="360" w:firstLine="360"/>
        <w:rPr>
          <w:lang w:val="lv-LV"/>
        </w:rPr>
      </w:pPr>
      <w:r w:rsidRPr="00A71310">
        <w:rPr>
          <w:color w:val="FF0000"/>
          <w:lang w:val="lv-LV"/>
        </w:rPr>
        <w:t xml:space="preserve">         type</w:t>
      </w:r>
      <w:r w:rsidRPr="00A71310">
        <w:rPr>
          <w:lang w:val="lv-LV"/>
        </w:rPr>
        <w:t>="Diagnostic.Configuration.DiagnosticSettings,</w:t>
      </w:r>
    </w:p>
    <w:p w14:paraId="4528A730" w14:textId="77777777" w:rsidR="00913E35" w:rsidRPr="00A71310" w:rsidRDefault="00913E35" w:rsidP="00913E35">
      <w:pPr>
        <w:pStyle w:val="code0"/>
        <w:spacing w:after="0"/>
        <w:ind w:left="360"/>
        <w:rPr>
          <w:lang w:val="lv-LV"/>
        </w:rPr>
      </w:pPr>
      <w:r w:rsidRPr="00A71310">
        <w:rPr>
          <w:lang w:val="lv-LV"/>
        </w:rPr>
        <w:t xml:space="preserve"> </w:t>
      </w:r>
      <w:r w:rsidRPr="00A71310">
        <w:rPr>
          <w:lang w:val="lv-LV"/>
        </w:rPr>
        <w:tab/>
        <w:t xml:space="preserve">   </w:t>
      </w:r>
      <w:r w:rsidRPr="00A71310">
        <w:rPr>
          <w:lang w:val="lv-LV"/>
        </w:rPr>
        <w:tab/>
        <w:t xml:space="preserve">  Diagnostic, Version=1.0.0.0"/&gt;  </w:t>
      </w:r>
    </w:p>
    <w:p w14:paraId="4528A731" w14:textId="77777777" w:rsidR="00913E35" w:rsidRPr="00A71310" w:rsidRDefault="00913E35" w:rsidP="00913E35">
      <w:pPr>
        <w:pStyle w:val="code0"/>
        <w:ind w:left="360"/>
        <w:rPr>
          <w:lang w:val="lv-LV"/>
        </w:rPr>
      </w:pPr>
      <w:r w:rsidRPr="00A71310">
        <w:rPr>
          <w:lang w:val="lv-LV"/>
        </w:rPr>
        <w:t>&lt;/</w:t>
      </w:r>
      <w:r w:rsidRPr="00A71310">
        <w:rPr>
          <w:color w:val="A31515"/>
          <w:lang w:val="lv-LV"/>
        </w:rPr>
        <w:t>configSections</w:t>
      </w:r>
      <w:r w:rsidRPr="00A71310">
        <w:rPr>
          <w:lang w:val="lv-LV"/>
        </w:rPr>
        <w:t>&gt;</w:t>
      </w:r>
    </w:p>
    <w:p w14:paraId="678AD507" w14:textId="0A4437AD" w:rsidR="00B01ECB" w:rsidRPr="00A71310" w:rsidRDefault="00B01ECB" w:rsidP="00560911">
      <w:pPr>
        <w:pStyle w:val="ListBullet"/>
      </w:pPr>
      <w:r w:rsidRPr="00A71310">
        <w:t xml:space="preserve">Sadaļu </w:t>
      </w:r>
      <w:r w:rsidRPr="00A71310">
        <w:rPr>
          <w:rStyle w:val="ReferenceChar"/>
          <w:i/>
          <w:lang w:val="lv-LV"/>
        </w:rPr>
        <w:t>diagnosticConfiguration</w:t>
      </w:r>
      <w:r w:rsidRPr="00A71310">
        <w:rPr>
          <w:rStyle w:val="ReferenceChar"/>
          <w:lang w:val="lv-LV"/>
        </w:rPr>
        <w:t>, kas norāda izmantojamo žurnāla rakstītāju.</w:t>
      </w:r>
    </w:p>
    <w:p w14:paraId="05F1EA51" w14:textId="7EB17BD1" w:rsidR="00B01ECB" w:rsidRPr="00A71310" w:rsidRDefault="00B01ECB" w:rsidP="00B01ECB">
      <w:pPr>
        <w:pStyle w:val="code0"/>
        <w:spacing w:after="0"/>
        <w:ind w:left="360" w:firstLine="66"/>
        <w:rPr>
          <w:color w:val="FF0000"/>
          <w:lang w:val="lv-LV"/>
        </w:rPr>
      </w:pPr>
      <w:r w:rsidRPr="00A71310">
        <w:rPr>
          <w:lang w:val="lv-LV"/>
        </w:rPr>
        <w:t>&lt;</w:t>
      </w:r>
      <w:r w:rsidRPr="00A71310">
        <w:rPr>
          <w:color w:val="A31515"/>
          <w:lang w:val="lv-LV"/>
        </w:rPr>
        <w:t>diagnosticConfiguration</w:t>
      </w:r>
      <w:r w:rsidRPr="00A71310">
        <w:rPr>
          <w:color w:val="FF0000"/>
          <w:lang w:val="lv-LV"/>
        </w:rPr>
        <w:t xml:space="preserve"> type</w:t>
      </w:r>
      <w:r w:rsidRPr="00A71310">
        <w:rPr>
          <w:lang w:val="lv-LV"/>
        </w:rPr>
        <w:t>="Diagnostic.DefaultLogWriter, Diagnostic, Version=1.0.0.0"</w:t>
      </w:r>
      <w:r w:rsidRPr="00A71310">
        <w:rPr>
          <w:color w:val="FF0000"/>
          <w:lang w:val="lv-LV"/>
        </w:rPr>
        <w:t xml:space="preserve"> </w:t>
      </w:r>
      <w:r w:rsidRPr="00A71310">
        <w:rPr>
          <w:lang w:val="lv-LV"/>
        </w:rPr>
        <w:t>/&gt;</w:t>
      </w:r>
    </w:p>
    <w:p w14:paraId="4528A732" w14:textId="77777777" w:rsidR="00913E35" w:rsidRPr="00A71310" w:rsidRDefault="00913E35" w:rsidP="00560911">
      <w:pPr>
        <w:pStyle w:val="ListBullet"/>
      </w:pPr>
      <w:r w:rsidRPr="00A71310">
        <w:t xml:space="preserve">Sadaļu </w:t>
      </w:r>
      <w:r w:rsidRPr="00A71310">
        <w:rPr>
          <w:rStyle w:val="ReferenceChar"/>
          <w:lang w:val="lv-LV"/>
        </w:rPr>
        <w:t>system.diagnostics</w:t>
      </w:r>
      <w:r w:rsidRPr="00A71310">
        <w:t xml:space="preserve"> kas satur sadaļas </w:t>
      </w:r>
      <w:r w:rsidRPr="00A71310">
        <w:rPr>
          <w:rStyle w:val="ReferenceChar"/>
          <w:lang w:val="lv-LV"/>
        </w:rPr>
        <w:t xml:space="preserve">sharedListeners </w:t>
      </w:r>
      <w:r w:rsidRPr="00A71310">
        <w:t xml:space="preserve">(pēc izvēles) un </w:t>
      </w:r>
      <w:r w:rsidRPr="00A71310">
        <w:rPr>
          <w:rStyle w:val="ReferenceChar"/>
          <w:lang w:val="lv-LV"/>
        </w:rPr>
        <w:t>sources</w:t>
      </w:r>
      <w:r w:rsidRPr="00A71310">
        <w:t xml:space="preserve">. Sadaļā </w:t>
      </w:r>
      <w:r w:rsidRPr="00A71310">
        <w:rPr>
          <w:rStyle w:val="ReferenceChar"/>
          <w:lang w:val="lv-LV"/>
        </w:rPr>
        <w:t>sharedListeners</w:t>
      </w:r>
      <w:r w:rsidRPr="00A71310">
        <w:t xml:space="preserve"> definēt koplietojamos žurnalēšanas failus, norādot sekojošus atribūtus: atrašanās vieta – </w:t>
      </w:r>
      <w:r w:rsidRPr="00A71310">
        <w:rPr>
          <w:rStyle w:val="ReferenceChar"/>
          <w:lang w:val="lv-LV"/>
        </w:rPr>
        <w:t>initializeData</w:t>
      </w:r>
      <w:r w:rsidRPr="00A71310">
        <w:t xml:space="preserve">, šajā gadījumā lietojuma katalogā, tips – </w:t>
      </w:r>
      <w:r w:rsidRPr="00A71310">
        <w:rPr>
          <w:rStyle w:val="ReferenceChar"/>
          <w:lang w:val="lv-LV"/>
        </w:rPr>
        <w:t>type</w:t>
      </w:r>
      <w:r w:rsidRPr="00A71310">
        <w:t xml:space="preserve">, identifikators – </w:t>
      </w:r>
      <w:r w:rsidRPr="00A71310">
        <w:rPr>
          <w:rStyle w:val="ReferenceChar"/>
          <w:lang w:val="lv-LV"/>
        </w:rPr>
        <w:t>name</w:t>
      </w:r>
      <w:r w:rsidRPr="00A71310">
        <w:t xml:space="preserve">, papildus žurnalēšanas iespējas – </w:t>
      </w:r>
      <w:r w:rsidRPr="00A71310">
        <w:rPr>
          <w:rStyle w:val="ReferenceChar"/>
          <w:lang w:val="lv-LV"/>
        </w:rPr>
        <w:t>traceOutputOptions</w:t>
      </w:r>
      <w:r w:rsidRPr="00A71310">
        <w:t xml:space="preserve"> un citi atribūti pēc nepieciešamības;</w:t>
      </w:r>
    </w:p>
    <w:p w14:paraId="4528A733" w14:textId="77777777" w:rsidR="00913E35" w:rsidRPr="00A71310" w:rsidRDefault="00913E35" w:rsidP="005335C9">
      <w:pPr>
        <w:pStyle w:val="code0"/>
        <w:keepNext w:val="0"/>
        <w:spacing w:after="0"/>
        <w:rPr>
          <w:lang w:val="lv-LV"/>
        </w:rPr>
      </w:pPr>
      <w:r w:rsidRPr="00A71310">
        <w:rPr>
          <w:lang w:val="lv-LV"/>
        </w:rPr>
        <w:t>&lt;system.diagnostics&gt;</w:t>
      </w:r>
    </w:p>
    <w:p w14:paraId="4528A734" w14:textId="77777777" w:rsidR="00913E35" w:rsidRPr="00A71310" w:rsidRDefault="00913E35" w:rsidP="005335C9">
      <w:pPr>
        <w:pStyle w:val="code0"/>
        <w:keepNext w:val="0"/>
        <w:spacing w:after="0"/>
        <w:ind w:firstLine="720"/>
        <w:rPr>
          <w:lang w:val="lv-LV"/>
        </w:rPr>
      </w:pPr>
      <w:r w:rsidRPr="00A71310">
        <w:rPr>
          <w:lang w:val="lv-LV"/>
        </w:rPr>
        <w:t>&lt;</w:t>
      </w:r>
      <w:r w:rsidRPr="00A71310">
        <w:rPr>
          <w:color w:val="A31515"/>
          <w:lang w:val="lv-LV"/>
        </w:rPr>
        <w:t>sharedListeners</w:t>
      </w:r>
      <w:r w:rsidRPr="00A71310">
        <w:rPr>
          <w:lang w:val="lv-LV"/>
        </w:rPr>
        <w:t>&gt;</w:t>
      </w:r>
    </w:p>
    <w:p w14:paraId="4528A735" w14:textId="77777777" w:rsidR="00913E35" w:rsidRPr="00A71310" w:rsidRDefault="00913E35" w:rsidP="005335C9">
      <w:pPr>
        <w:pStyle w:val="code0"/>
        <w:keepNext w:val="0"/>
        <w:spacing w:after="0"/>
        <w:rPr>
          <w:lang w:val="lv-LV"/>
        </w:rPr>
      </w:pPr>
      <w:r w:rsidRPr="00A71310">
        <w:rPr>
          <w:lang w:val="lv-LV"/>
        </w:rPr>
        <w:t xml:space="preserve">       </w:t>
      </w:r>
      <w:r w:rsidRPr="00A71310">
        <w:rPr>
          <w:lang w:val="lv-LV"/>
        </w:rPr>
        <w:tab/>
        <w:t>&lt;</w:t>
      </w:r>
      <w:r w:rsidRPr="00A71310">
        <w:rPr>
          <w:color w:val="A31515"/>
          <w:lang w:val="lv-LV"/>
        </w:rPr>
        <w:t>add</w:t>
      </w:r>
      <w:r w:rsidRPr="00A71310">
        <w:rPr>
          <w:lang w:val="lv-LV"/>
        </w:rPr>
        <w:t xml:space="preserve"> </w:t>
      </w:r>
      <w:r w:rsidRPr="00A71310">
        <w:rPr>
          <w:color w:val="FF0000"/>
          <w:lang w:val="lv-LV"/>
        </w:rPr>
        <w:t>initializeData</w:t>
      </w:r>
      <w:r w:rsidRPr="00A71310">
        <w:rPr>
          <w:lang w:val="lv-LV"/>
        </w:rPr>
        <w:t>="Progress.svclog"</w:t>
      </w:r>
    </w:p>
    <w:p w14:paraId="4528A736" w14:textId="77777777" w:rsidR="00913E35" w:rsidRPr="00A71310" w:rsidRDefault="00913E35" w:rsidP="005335C9">
      <w:pPr>
        <w:pStyle w:val="code0"/>
        <w:keepNext w:val="0"/>
        <w:spacing w:after="0"/>
        <w:ind w:firstLine="720"/>
        <w:rPr>
          <w:lang w:val="lv-LV"/>
        </w:rPr>
      </w:pPr>
      <w:r w:rsidRPr="00A71310">
        <w:rPr>
          <w:color w:val="FF0000"/>
          <w:lang w:val="lv-LV"/>
        </w:rPr>
        <w:t xml:space="preserve">            type</w:t>
      </w:r>
      <w:r w:rsidRPr="00A71310">
        <w:rPr>
          <w:lang w:val="lv-LV"/>
        </w:rPr>
        <w:t>="System.Diagnostics.XmlWriterTraceListener,</w:t>
      </w:r>
    </w:p>
    <w:p w14:paraId="4528A737" w14:textId="77777777" w:rsidR="00913E35" w:rsidRPr="00A71310" w:rsidRDefault="00913E35" w:rsidP="005335C9">
      <w:pPr>
        <w:pStyle w:val="code0"/>
        <w:keepNext w:val="0"/>
        <w:spacing w:after="0"/>
        <w:ind w:firstLine="720"/>
        <w:rPr>
          <w:lang w:val="lv-LV"/>
        </w:rPr>
      </w:pPr>
      <w:r w:rsidRPr="00A71310">
        <w:rPr>
          <w:lang w:val="lv-LV"/>
        </w:rPr>
        <w:t xml:space="preserve">            System, Version=2.0.0.0, Culture=neutral,</w:t>
      </w:r>
    </w:p>
    <w:p w14:paraId="4528A738" w14:textId="77777777" w:rsidR="00913E35" w:rsidRPr="00A71310" w:rsidRDefault="00913E35" w:rsidP="005335C9">
      <w:pPr>
        <w:pStyle w:val="code0"/>
        <w:keepNext w:val="0"/>
        <w:spacing w:after="0"/>
        <w:ind w:firstLine="720"/>
        <w:rPr>
          <w:lang w:val="lv-LV"/>
        </w:rPr>
      </w:pPr>
      <w:r w:rsidRPr="00A71310">
        <w:rPr>
          <w:lang w:val="lv-LV"/>
        </w:rPr>
        <w:t xml:space="preserve">            PublicKeyToken=b77a5c561934e089" </w:t>
      </w:r>
    </w:p>
    <w:p w14:paraId="4528A739" w14:textId="77777777" w:rsidR="00913E35" w:rsidRPr="00A71310" w:rsidRDefault="00913E35" w:rsidP="005335C9">
      <w:pPr>
        <w:pStyle w:val="code0"/>
        <w:keepNext w:val="0"/>
        <w:spacing w:after="0"/>
        <w:ind w:firstLine="720"/>
        <w:rPr>
          <w:lang w:val="lv-LV"/>
        </w:rPr>
      </w:pPr>
      <w:r w:rsidRPr="00A71310">
        <w:rPr>
          <w:color w:val="FF0000"/>
          <w:lang w:val="lv-LV"/>
        </w:rPr>
        <w:t xml:space="preserve">            name</w:t>
      </w:r>
      <w:r w:rsidRPr="00A71310">
        <w:rPr>
          <w:lang w:val="lv-LV"/>
        </w:rPr>
        <w:t xml:space="preserve">="ProgressLog" </w:t>
      </w:r>
    </w:p>
    <w:p w14:paraId="4528A73A" w14:textId="77777777" w:rsidR="00913E35" w:rsidRPr="00A71310" w:rsidRDefault="00913E35" w:rsidP="005335C9">
      <w:pPr>
        <w:pStyle w:val="code0"/>
        <w:keepNext w:val="0"/>
        <w:spacing w:after="0"/>
        <w:ind w:firstLine="720"/>
        <w:rPr>
          <w:lang w:val="lv-LV"/>
        </w:rPr>
      </w:pPr>
      <w:r w:rsidRPr="00A71310">
        <w:rPr>
          <w:lang w:val="lv-LV"/>
        </w:rPr>
        <w:tab/>
        <w:t xml:space="preserve">     </w:t>
      </w:r>
      <w:r w:rsidRPr="00A71310">
        <w:rPr>
          <w:color w:val="FF0000"/>
          <w:lang w:val="lv-LV"/>
        </w:rPr>
        <w:t>traceOutputOptions</w:t>
      </w:r>
      <w:r w:rsidRPr="00A71310">
        <w:rPr>
          <w:lang w:val="lv-LV"/>
        </w:rPr>
        <w:t>="Timestamp"/&gt;</w:t>
      </w:r>
    </w:p>
    <w:p w14:paraId="4528A73B" w14:textId="77777777" w:rsidR="00913E35" w:rsidRPr="00A71310" w:rsidRDefault="00913E35" w:rsidP="005335C9">
      <w:pPr>
        <w:pStyle w:val="code0"/>
        <w:keepNext w:val="0"/>
        <w:spacing w:after="0"/>
        <w:ind w:firstLine="720"/>
        <w:rPr>
          <w:lang w:val="lv-LV"/>
        </w:rPr>
      </w:pPr>
      <w:r w:rsidRPr="00A71310">
        <w:rPr>
          <w:lang w:val="lv-LV"/>
        </w:rPr>
        <w:t xml:space="preserve">       &lt;</w:t>
      </w:r>
      <w:r w:rsidRPr="00A71310">
        <w:rPr>
          <w:color w:val="A31515"/>
          <w:lang w:val="lv-LV"/>
        </w:rPr>
        <w:t>add</w:t>
      </w:r>
      <w:r w:rsidRPr="00A71310">
        <w:rPr>
          <w:lang w:val="lv-LV"/>
        </w:rPr>
        <w:t xml:space="preserve"> </w:t>
      </w:r>
      <w:r w:rsidRPr="00A71310">
        <w:rPr>
          <w:color w:val="FF0000"/>
          <w:lang w:val="lv-LV"/>
        </w:rPr>
        <w:t>initializeData</w:t>
      </w:r>
      <w:r w:rsidRPr="00A71310">
        <w:rPr>
          <w:lang w:val="lv-LV"/>
        </w:rPr>
        <w:t>="General.svclog"</w:t>
      </w:r>
    </w:p>
    <w:p w14:paraId="4528A73C" w14:textId="77777777" w:rsidR="00913E35" w:rsidRPr="00A71310" w:rsidRDefault="00913E35" w:rsidP="005335C9">
      <w:pPr>
        <w:pStyle w:val="code0"/>
        <w:keepNext w:val="0"/>
        <w:spacing w:after="0"/>
        <w:ind w:firstLine="720"/>
        <w:rPr>
          <w:lang w:val="lv-LV"/>
        </w:rPr>
      </w:pPr>
      <w:r w:rsidRPr="00A71310">
        <w:rPr>
          <w:color w:val="FF0000"/>
          <w:lang w:val="lv-LV"/>
        </w:rPr>
        <w:t xml:space="preserve">            type</w:t>
      </w:r>
      <w:r w:rsidRPr="00A71310">
        <w:rPr>
          <w:lang w:val="lv-LV"/>
        </w:rPr>
        <w:t xml:space="preserve">="System.Diagnostics.XmlWriterTraceListener, </w:t>
      </w:r>
    </w:p>
    <w:p w14:paraId="4528A73D" w14:textId="77777777" w:rsidR="00913E35" w:rsidRPr="00A71310" w:rsidRDefault="00913E35" w:rsidP="005335C9">
      <w:pPr>
        <w:pStyle w:val="code0"/>
        <w:keepNext w:val="0"/>
        <w:spacing w:after="0"/>
        <w:ind w:firstLine="720"/>
        <w:rPr>
          <w:lang w:val="lv-LV"/>
        </w:rPr>
      </w:pPr>
      <w:r w:rsidRPr="00A71310">
        <w:rPr>
          <w:lang w:val="lv-LV"/>
        </w:rPr>
        <w:t xml:space="preserve">            System, Version=2.0.0.0, Culture=neutral, </w:t>
      </w:r>
    </w:p>
    <w:p w14:paraId="4528A73E" w14:textId="77777777" w:rsidR="00913E35" w:rsidRPr="00A71310" w:rsidRDefault="00913E35" w:rsidP="005335C9">
      <w:pPr>
        <w:pStyle w:val="code0"/>
        <w:keepNext w:val="0"/>
        <w:spacing w:after="0"/>
        <w:ind w:firstLine="720"/>
        <w:rPr>
          <w:lang w:val="lv-LV"/>
        </w:rPr>
      </w:pPr>
      <w:r w:rsidRPr="00A71310">
        <w:rPr>
          <w:lang w:val="lv-LV"/>
        </w:rPr>
        <w:t xml:space="preserve">            PublicKeyToken=b77a5c561934e089" </w:t>
      </w:r>
    </w:p>
    <w:p w14:paraId="4528A73F" w14:textId="77777777" w:rsidR="00913E35" w:rsidRPr="00A71310" w:rsidRDefault="00913E35" w:rsidP="005335C9">
      <w:pPr>
        <w:pStyle w:val="code0"/>
        <w:keepNext w:val="0"/>
        <w:spacing w:after="0"/>
        <w:ind w:firstLine="720"/>
        <w:rPr>
          <w:lang w:val="lv-LV"/>
        </w:rPr>
      </w:pPr>
      <w:r w:rsidRPr="00A71310">
        <w:rPr>
          <w:color w:val="FF0000"/>
          <w:lang w:val="lv-LV"/>
        </w:rPr>
        <w:t xml:space="preserve">            name</w:t>
      </w:r>
      <w:r w:rsidRPr="00A71310">
        <w:rPr>
          <w:lang w:val="lv-LV"/>
        </w:rPr>
        <w:t>="GeneralLog"</w:t>
      </w:r>
    </w:p>
    <w:p w14:paraId="4528A740" w14:textId="77777777" w:rsidR="00913E35" w:rsidRPr="00A71310" w:rsidRDefault="00913E35" w:rsidP="005335C9">
      <w:pPr>
        <w:pStyle w:val="code0"/>
        <w:keepNext w:val="0"/>
        <w:spacing w:after="0"/>
        <w:ind w:firstLine="720"/>
        <w:rPr>
          <w:lang w:val="lv-LV"/>
        </w:rPr>
      </w:pPr>
      <w:r w:rsidRPr="00A71310">
        <w:rPr>
          <w:lang w:val="lv-LV"/>
        </w:rPr>
        <w:t xml:space="preserve">            </w:t>
      </w:r>
      <w:r w:rsidRPr="00A71310">
        <w:rPr>
          <w:color w:val="FF0000"/>
          <w:lang w:val="lv-LV"/>
        </w:rPr>
        <w:t>traceOutputOptions</w:t>
      </w:r>
      <w:r w:rsidRPr="00A71310">
        <w:rPr>
          <w:lang w:val="lv-LV"/>
        </w:rPr>
        <w:t>="Timestamp"/&gt;</w:t>
      </w:r>
    </w:p>
    <w:p w14:paraId="4528A741" w14:textId="77777777" w:rsidR="00913E35" w:rsidRPr="00A71310" w:rsidRDefault="00913E35" w:rsidP="005335C9">
      <w:pPr>
        <w:pStyle w:val="code0"/>
        <w:keepNext w:val="0"/>
        <w:ind w:firstLine="720"/>
        <w:rPr>
          <w:lang w:val="lv-LV"/>
        </w:rPr>
      </w:pPr>
      <w:r w:rsidRPr="00A71310">
        <w:rPr>
          <w:lang w:val="lv-LV"/>
        </w:rPr>
        <w:t>&lt;/</w:t>
      </w:r>
      <w:r w:rsidRPr="00A71310">
        <w:rPr>
          <w:color w:val="A31515"/>
          <w:lang w:val="lv-LV"/>
        </w:rPr>
        <w:t>sharedListeners</w:t>
      </w:r>
      <w:r w:rsidRPr="00A71310">
        <w:rPr>
          <w:lang w:val="lv-LV"/>
        </w:rPr>
        <w:t xml:space="preserve">&gt; </w:t>
      </w:r>
    </w:p>
    <w:p w14:paraId="4528A742" w14:textId="77777777" w:rsidR="00913E35" w:rsidRPr="00A71310" w:rsidRDefault="00913E35" w:rsidP="00560911">
      <w:pPr>
        <w:pStyle w:val="ListBullet"/>
      </w:pPr>
      <w:r w:rsidRPr="00A71310">
        <w:t xml:space="preserve">Sadaļā </w:t>
      </w:r>
      <w:r w:rsidRPr="00A71310">
        <w:rPr>
          <w:rStyle w:val="ReferenceChar"/>
          <w:lang w:val="lv-LV"/>
        </w:rPr>
        <w:t>sources</w:t>
      </w:r>
      <w:r w:rsidRPr="00A71310">
        <w:t xml:space="preserve"> definēt ziņojumu klases </w:t>
      </w:r>
      <w:r w:rsidRPr="00A71310">
        <w:rPr>
          <w:rStyle w:val="ReferenceChar"/>
          <w:lang w:val="lv-LV"/>
        </w:rPr>
        <w:t>source</w:t>
      </w:r>
      <w:r w:rsidRPr="00A71310">
        <w:t xml:space="preserve"> ar atbilstošiem identifikatoriem </w:t>
      </w:r>
      <w:r w:rsidRPr="00A71310">
        <w:rPr>
          <w:rStyle w:val="ReferenceChar"/>
          <w:lang w:val="lv-LV"/>
        </w:rPr>
        <w:t>name</w:t>
      </w:r>
      <w:r w:rsidRPr="00A71310">
        <w:t xml:space="preserve">. Katrai klasei piesaistīt vismaz vienu žurnalēšanas failu </w:t>
      </w:r>
      <w:r w:rsidRPr="00A71310">
        <w:rPr>
          <w:rStyle w:val="ReferenceChar"/>
          <w:lang w:val="lv-LV"/>
        </w:rPr>
        <w:t>listeners</w:t>
      </w:r>
      <w:r w:rsidRPr="00A71310">
        <w:t xml:space="preserve">, norādot kādu no koplietojamajiem failiem pēc tā identifikatora </w:t>
      </w:r>
      <w:r w:rsidRPr="00A71310">
        <w:rPr>
          <w:rStyle w:val="ReferenceChar"/>
          <w:lang w:val="lv-LV"/>
        </w:rPr>
        <w:t>name</w:t>
      </w:r>
      <w:r w:rsidRPr="00A71310">
        <w:t>, vai definējot jaunu žurnalēšanas failu;</w:t>
      </w:r>
      <w:r w:rsidR="00560911" w:rsidRPr="00A71310">
        <w:t xml:space="preserve"> </w:t>
      </w:r>
    </w:p>
    <w:p w14:paraId="4528A743" w14:textId="77777777" w:rsidR="00913E35" w:rsidRPr="00A71310" w:rsidRDefault="00913E35" w:rsidP="00913E35">
      <w:pPr>
        <w:pStyle w:val="code0"/>
        <w:spacing w:after="0"/>
        <w:ind w:firstLine="720"/>
        <w:rPr>
          <w:lang w:val="lv-LV"/>
        </w:rPr>
      </w:pPr>
      <w:r w:rsidRPr="00A71310">
        <w:rPr>
          <w:lang w:val="lv-LV"/>
        </w:rPr>
        <w:t xml:space="preserve">&lt;sources&gt;           </w:t>
      </w:r>
    </w:p>
    <w:p w14:paraId="4528A744" w14:textId="77777777" w:rsidR="00913E35" w:rsidRPr="00A71310" w:rsidRDefault="00913E35" w:rsidP="00913E35">
      <w:pPr>
        <w:pStyle w:val="code0"/>
        <w:spacing w:after="0"/>
        <w:rPr>
          <w:lang w:val="lv-LV"/>
        </w:rPr>
      </w:pPr>
      <w:r w:rsidRPr="00A71310">
        <w:rPr>
          <w:lang w:val="lv-LV"/>
        </w:rPr>
        <w:t xml:space="preserve">       </w:t>
      </w:r>
      <w:r w:rsidRPr="00A71310">
        <w:rPr>
          <w:lang w:val="lv-LV"/>
        </w:rPr>
        <w:tab/>
        <w:t xml:space="preserve">&lt;source </w:t>
      </w:r>
      <w:r w:rsidRPr="00A71310">
        <w:rPr>
          <w:color w:val="FF0000"/>
          <w:lang w:val="lv-LV"/>
        </w:rPr>
        <w:t>name</w:t>
      </w:r>
      <w:r w:rsidRPr="00A71310">
        <w:rPr>
          <w:lang w:val="lv-LV"/>
        </w:rPr>
        <w:t xml:space="preserve">="General" </w:t>
      </w:r>
      <w:r w:rsidRPr="00A71310">
        <w:rPr>
          <w:color w:val="FF0000"/>
          <w:lang w:val="lv-LV"/>
        </w:rPr>
        <w:t>switchValue</w:t>
      </w:r>
      <w:r w:rsidRPr="00A71310">
        <w:rPr>
          <w:lang w:val="lv-LV"/>
        </w:rPr>
        <w:t>="All"&gt;</w:t>
      </w:r>
    </w:p>
    <w:p w14:paraId="4528A745" w14:textId="77777777" w:rsidR="00913E35" w:rsidRPr="00A71310" w:rsidRDefault="00913E35" w:rsidP="00913E35">
      <w:pPr>
        <w:pStyle w:val="code0"/>
        <w:spacing w:after="0"/>
        <w:rPr>
          <w:lang w:val="lv-LV"/>
        </w:rPr>
      </w:pPr>
      <w:r w:rsidRPr="00A71310">
        <w:rPr>
          <w:lang w:val="lv-LV"/>
        </w:rPr>
        <w:t xml:space="preserve">              </w:t>
      </w:r>
      <w:r w:rsidRPr="00A71310">
        <w:rPr>
          <w:lang w:val="lv-LV"/>
        </w:rPr>
        <w:tab/>
        <w:t>&lt;listeners&gt;</w:t>
      </w:r>
    </w:p>
    <w:p w14:paraId="4528A746" w14:textId="77777777" w:rsidR="00913E35" w:rsidRPr="00A71310" w:rsidRDefault="00913E35" w:rsidP="00913E35">
      <w:pPr>
        <w:pStyle w:val="code0"/>
        <w:spacing w:after="0"/>
        <w:ind w:firstLine="720"/>
        <w:rPr>
          <w:lang w:val="lv-LV"/>
        </w:rPr>
      </w:pPr>
      <w:r w:rsidRPr="00A71310">
        <w:rPr>
          <w:lang w:val="lv-LV"/>
        </w:rPr>
        <w:t xml:space="preserve">             </w:t>
      </w:r>
      <w:r w:rsidRPr="00A71310">
        <w:rPr>
          <w:lang w:val="lv-LV"/>
        </w:rPr>
        <w:tab/>
      </w:r>
      <w:r w:rsidRPr="00A71310">
        <w:rPr>
          <w:lang w:val="lv-LV"/>
        </w:rPr>
        <w:tab/>
        <w:t xml:space="preserve">&lt;add </w:t>
      </w:r>
      <w:r w:rsidRPr="00A71310">
        <w:rPr>
          <w:color w:val="FF0000"/>
          <w:lang w:val="lv-LV"/>
        </w:rPr>
        <w:t>name</w:t>
      </w:r>
      <w:r w:rsidRPr="00A71310">
        <w:rPr>
          <w:lang w:val="lv-LV"/>
        </w:rPr>
        <w:t>="GeneralLog"/&gt;</w:t>
      </w:r>
    </w:p>
    <w:p w14:paraId="4528A747" w14:textId="77777777" w:rsidR="00913E35" w:rsidRPr="00A71310" w:rsidRDefault="00913E35" w:rsidP="00913E35">
      <w:pPr>
        <w:pStyle w:val="code0"/>
        <w:spacing w:after="0"/>
        <w:ind w:firstLine="720"/>
        <w:rPr>
          <w:lang w:val="lv-LV"/>
        </w:rPr>
      </w:pPr>
      <w:r w:rsidRPr="00A71310">
        <w:rPr>
          <w:lang w:val="lv-LV"/>
        </w:rPr>
        <w:t xml:space="preserve"> </w:t>
      </w:r>
      <w:r w:rsidRPr="00A71310">
        <w:rPr>
          <w:lang w:val="lv-LV"/>
        </w:rPr>
        <w:tab/>
      </w:r>
      <w:r w:rsidRPr="00A71310">
        <w:rPr>
          <w:lang w:val="lv-LV"/>
        </w:rPr>
        <w:tab/>
        <w:t>&lt;/listeners&gt;</w:t>
      </w:r>
    </w:p>
    <w:p w14:paraId="4528A748" w14:textId="77777777" w:rsidR="00913E35" w:rsidRPr="00A71310" w:rsidRDefault="00913E35" w:rsidP="00913E35">
      <w:pPr>
        <w:pStyle w:val="code0"/>
        <w:spacing w:after="0"/>
        <w:ind w:firstLine="720"/>
        <w:rPr>
          <w:lang w:val="lv-LV"/>
        </w:rPr>
      </w:pPr>
      <w:r w:rsidRPr="00A71310">
        <w:rPr>
          <w:lang w:val="lv-LV"/>
        </w:rPr>
        <w:t xml:space="preserve"> </w:t>
      </w:r>
      <w:r w:rsidRPr="00A71310">
        <w:rPr>
          <w:lang w:val="lv-LV"/>
        </w:rPr>
        <w:tab/>
        <w:t>&lt;/source&gt;</w:t>
      </w:r>
    </w:p>
    <w:p w14:paraId="4528A749" w14:textId="77777777" w:rsidR="00913E35" w:rsidRPr="00A71310" w:rsidRDefault="00913E35" w:rsidP="00913E35">
      <w:pPr>
        <w:pStyle w:val="code0"/>
        <w:spacing w:after="0"/>
        <w:ind w:firstLine="720"/>
        <w:rPr>
          <w:lang w:val="lv-LV"/>
        </w:rPr>
      </w:pPr>
      <w:r w:rsidRPr="00A71310">
        <w:rPr>
          <w:lang w:val="lv-LV"/>
        </w:rPr>
        <w:t xml:space="preserve"> </w:t>
      </w:r>
      <w:r w:rsidRPr="00A71310">
        <w:rPr>
          <w:lang w:val="lv-LV"/>
        </w:rPr>
        <w:tab/>
        <w:t xml:space="preserve">&lt;source </w:t>
      </w:r>
      <w:r w:rsidRPr="00A71310">
        <w:rPr>
          <w:color w:val="FF0000"/>
          <w:lang w:val="lv-LV"/>
        </w:rPr>
        <w:t>name</w:t>
      </w:r>
      <w:r w:rsidRPr="00A71310">
        <w:rPr>
          <w:lang w:val="lv-LV"/>
        </w:rPr>
        <w:t xml:space="preserve">="Progress" </w:t>
      </w:r>
      <w:r w:rsidRPr="00A71310">
        <w:rPr>
          <w:color w:val="FF0000"/>
          <w:lang w:val="lv-LV"/>
        </w:rPr>
        <w:t>switchValue</w:t>
      </w:r>
      <w:r w:rsidRPr="00A71310">
        <w:rPr>
          <w:lang w:val="lv-LV"/>
        </w:rPr>
        <w:t>="All"&gt;</w:t>
      </w:r>
    </w:p>
    <w:p w14:paraId="4528A74A" w14:textId="77777777" w:rsidR="00913E35" w:rsidRPr="00A71310" w:rsidRDefault="00913E35" w:rsidP="00913E35">
      <w:pPr>
        <w:pStyle w:val="code0"/>
        <w:spacing w:after="0"/>
        <w:ind w:firstLine="720"/>
        <w:rPr>
          <w:lang w:val="lv-LV"/>
        </w:rPr>
      </w:pPr>
      <w:r w:rsidRPr="00A71310">
        <w:rPr>
          <w:lang w:val="lv-LV"/>
        </w:rPr>
        <w:t xml:space="preserve"> </w:t>
      </w:r>
      <w:r w:rsidRPr="00A71310">
        <w:rPr>
          <w:lang w:val="lv-LV"/>
        </w:rPr>
        <w:tab/>
      </w:r>
      <w:r w:rsidRPr="00A71310">
        <w:rPr>
          <w:lang w:val="lv-LV"/>
        </w:rPr>
        <w:tab/>
        <w:t>&lt;listeners&gt;</w:t>
      </w:r>
    </w:p>
    <w:p w14:paraId="4528A74B" w14:textId="77777777" w:rsidR="00913E35" w:rsidRPr="00A71310" w:rsidRDefault="00913E35" w:rsidP="00913E35">
      <w:pPr>
        <w:pStyle w:val="code0"/>
        <w:spacing w:after="0"/>
        <w:ind w:firstLine="720"/>
        <w:rPr>
          <w:lang w:val="lv-LV"/>
        </w:rPr>
      </w:pPr>
      <w:r w:rsidRPr="00A71310">
        <w:rPr>
          <w:lang w:val="lv-LV"/>
        </w:rPr>
        <w:t xml:space="preserve"> </w:t>
      </w:r>
      <w:r w:rsidRPr="00A71310">
        <w:rPr>
          <w:lang w:val="lv-LV"/>
        </w:rPr>
        <w:tab/>
      </w:r>
      <w:r w:rsidRPr="00A71310">
        <w:rPr>
          <w:lang w:val="lv-LV"/>
        </w:rPr>
        <w:tab/>
      </w:r>
      <w:r w:rsidRPr="00A71310">
        <w:rPr>
          <w:lang w:val="lv-LV"/>
        </w:rPr>
        <w:tab/>
        <w:t xml:space="preserve">&lt;add </w:t>
      </w:r>
      <w:r w:rsidRPr="00A71310">
        <w:rPr>
          <w:color w:val="FF0000"/>
          <w:lang w:val="lv-LV"/>
        </w:rPr>
        <w:t>name</w:t>
      </w:r>
      <w:r w:rsidRPr="00A71310">
        <w:rPr>
          <w:lang w:val="lv-LV"/>
        </w:rPr>
        <w:t>="ProgressLog" /&gt;</w:t>
      </w:r>
    </w:p>
    <w:p w14:paraId="4528A74C" w14:textId="77777777" w:rsidR="00913E35" w:rsidRPr="00A71310" w:rsidRDefault="00913E35" w:rsidP="00913E35">
      <w:pPr>
        <w:pStyle w:val="code0"/>
        <w:spacing w:after="0"/>
        <w:ind w:firstLine="720"/>
        <w:rPr>
          <w:lang w:val="lv-LV"/>
        </w:rPr>
      </w:pPr>
      <w:r w:rsidRPr="00A71310">
        <w:rPr>
          <w:lang w:val="lv-LV"/>
        </w:rPr>
        <w:t xml:space="preserve"> </w:t>
      </w:r>
      <w:r w:rsidRPr="00A71310">
        <w:rPr>
          <w:lang w:val="lv-LV"/>
        </w:rPr>
        <w:tab/>
      </w:r>
      <w:r w:rsidRPr="00A71310">
        <w:rPr>
          <w:lang w:val="lv-LV"/>
        </w:rPr>
        <w:tab/>
        <w:t>&lt;/listeners&gt;</w:t>
      </w:r>
    </w:p>
    <w:p w14:paraId="4528A74D" w14:textId="77777777" w:rsidR="00913E35" w:rsidRPr="00A71310" w:rsidRDefault="00913E35" w:rsidP="00913E35">
      <w:pPr>
        <w:pStyle w:val="code0"/>
        <w:spacing w:after="0"/>
        <w:ind w:firstLine="720"/>
        <w:rPr>
          <w:lang w:val="lv-LV"/>
        </w:rPr>
      </w:pPr>
      <w:r w:rsidRPr="00A71310">
        <w:rPr>
          <w:lang w:val="lv-LV"/>
        </w:rPr>
        <w:t xml:space="preserve"> </w:t>
      </w:r>
      <w:r w:rsidRPr="00A71310">
        <w:rPr>
          <w:lang w:val="lv-LV"/>
        </w:rPr>
        <w:tab/>
        <w:t xml:space="preserve">&lt;/source&gt;            </w:t>
      </w:r>
    </w:p>
    <w:p w14:paraId="4528A74E" w14:textId="77777777" w:rsidR="00913E35" w:rsidRPr="00A71310" w:rsidRDefault="00913E35" w:rsidP="00913E35">
      <w:pPr>
        <w:pStyle w:val="code0"/>
        <w:ind w:firstLine="720"/>
        <w:rPr>
          <w:lang w:val="lv-LV"/>
        </w:rPr>
      </w:pPr>
      <w:r w:rsidRPr="00A71310">
        <w:rPr>
          <w:lang w:val="lv-LV"/>
        </w:rPr>
        <w:t xml:space="preserve">&lt;/sources&gt;  </w:t>
      </w:r>
    </w:p>
    <w:p w14:paraId="4528A74F" w14:textId="77777777" w:rsidR="00913E35" w:rsidRPr="00A71310" w:rsidRDefault="00913E35" w:rsidP="00560911">
      <w:pPr>
        <w:pStyle w:val="ListBullet"/>
      </w:pPr>
      <w:r w:rsidRPr="00A71310">
        <w:t xml:space="preserve">Sadaļā </w:t>
      </w:r>
      <w:r w:rsidRPr="00A71310">
        <w:rPr>
          <w:rStyle w:val="ReferenceChar"/>
          <w:lang w:val="lv-LV"/>
        </w:rPr>
        <w:t>system.diagnostics</w:t>
      </w:r>
      <w:r w:rsidRPr="00A71310">
        <w:t xml:space="preserve"> definēt atribūtu </w:t>
      </w:r>
      <w:r w:rsidRPr="00A71310">
        <w:rPr>
          <w:rStyle w:val="ReferenceChar"/>
          <w:lang w:val="lv-LV"/>
        </w:rPr>
        <w:t>trace</w:t>
      </w:r>
      <w:r w:rsidRPr="00A71310">
        <w:t xml:space="preserve"> ar īpašību </w:t>
      </w:r>
      <w:r w:rsidRPr="00A71310">
        <w:rPr>
          <w:rStyle w:val="ReferenceChar"/>
          <w:lang w:val="lv-LV"/>
        </w:rPr>
        <w:t>autoflush</w:t>
      </w:r>
      <w:r w:rsidRPr="00A71310">
        <w:t xml:space="preserve"> un vērtību </w:t>
      </w:r>
      <w:r w:rsidRPr="00A71310">
        <w:rPr>
          <w:rStyle w:val="ReferenceChar"/>
          <w:lang w:val="lv-LV"/>
        </w:rPr>
        <w:t>true</w:t>
      </w:r>
      <w:r w:rsidRPr="00A71310">
        <w:t>. Kas norāda</w:t>
      </w:r>
      <w:r w:rsidR="00560911" w:rsidRPr="00A71310">
        <w:t>,</w:t>
      </w:r>
      <w:r w:rsidRPr="00A71310">
        <w:t xml:space="preserve"> ka rakstīšana žurnalēšanas failā tiks veikta uzreiz.</w:t>
      </w:r>
      <w:r w:rsidR="00560911" w:rsidRPr="00A71310">
        <w:t xml:space="preserve"> </w:t>
      </w:r>
    </w:p>
    <w:p w14:paraId="4528A750" w14:textId="77777777" w:rsidR="00913E35" w:rsidRPr="00A71310" w:rsidRDefault="00913E35" w:rsidP="00913E35">
      <w:pPr>
        <w:pStyle w:val="code0"/>
        <w:spacing w:after="0"/>
        <w:ind w:firstLine="720"/>
        <w:rPr>
          <w:lang w:val="lv-LV"/>
        </w:rPr>
      </w:pPr>
      <w:r w:rsidRPr="00A71310">
        <w:rPr>
          <w:lang w:val="lv-LV"/>
        </w:rPr>
        <w:t xml:space="preserve">&lt;trace </w:t>
      </w:r>
      <w:r w:rsidRPr="00A71310">
        <w:rPr>
          <w:color w:val="FF0000"/>
          <w:lang w:val="lv-LV"/>
        </w:rPr>
        <w:t>autoflush</w:t>
      </w:r>
      <w:r w:rsidRPr="00A71310">
        <w:rPr>
          <w:lang w:val="lv-LV"/>
        </w:rPr>
        <w:t xml:space="preserve">="true" /&gt;        </w:t>
      </w:r>
    </w:p>
    <w:p w14:paraId="4528A751" w14:textId="77777777" w:rsidR="00913E35" w:rsidRPr="00A71310" w:rsidRDefault="00913E35" w:rsidP="00913E35">
      <w:pPr>
        <w:pStyle w:val="code0"/>
        <w:rPr>
          <w:lang w:val="lv-LV"/>
        </w:rPr>
      </w:pPr>
      <w:r w:rsidRPr="00A71310">
        <w:rPr>
          <w:lang w:val="lv-LV"/>
        </w:rPr>
        <w:t xml:space="preserve">&lt;/system.diagnostics&gt;     </w:t>
      </w:r>
    </w:p>
    <w:p w14:paraId="4528A752" w14:textId="77777777" w:rsidR="00913E35" w:rsidRPr="00A71310" w:rsidRDefault="00913E35" w:rsidP="00A03219">
      <w:pPr>
        <w:pStyle w:val="ListNumber"/>
      </w:pPr>
      <w:r w:rsidRPr="00A71310">
        <w:t xml:space="preserve">Failā </w:t>
      </w:r>
      <w:r w:rsidRPr="00A71310">
        <w:rPr>
          <w:rStyle w:val="ReferenceChar"/>
          <w:lang w:val="lv-LV"/>
        </w:rPr>
        <w:t>Calc\Calculator.cs</w:t>
      </w:r>
      <w:r w:rsidRPr="00A71310">
        <w:t xml:space="preserve"> izveidot </w:t>
      </w:r>
      <w:r w:rsidRPr="00A71310">
        <w:rPr>
          <w:rStyle w:val="ReferenceChar"/>
          <w:lang w:val="lv-LV"/>
        </w:rPr>
        <w:t>LogUtility</w:t>
      </w:r>
      <w:r w:rsidRPr="00A71310">
        <w:t xml:space="preserve"> klases eksemplāru, klases </w:t>
      </w:r>
      <w:r w:rsidRPr="00A71310">
        <w:rPr>
          <w:rStyle w:val="ReferenceChar"/>
          <w:lang w:val="lv-LV"/>
        </w:rPr>
        <w:t>Calculator</w:t>
      </w:r>
      <w:r w:rsidRPr="00A71310">
        <w:t xml:space="preserve"> ietvaros, norādot atribūtu </w:t>
      </w:r>
      <w:r w:rsidRPr="00A71310">
        <w:rPr>
          <w:rStyle w:val="ReferenceChar"/>
          <w:lang w:val="lv-LV"/>
        </w:rPr>
        <w:t>sourceName</w:t>
      </w:r>
      <w:r w:rsidRPr="00A71310">
        <w:t xml:space="preserve">, kas tiks lietots ziņojumu avota identificēšanai, šajā gadījumā projekta nosaukums </w:t>
      </w:r>
      <w:r w:rsidRPr="00A71310">
        <w:rPr>
          <w:i/>
        </w:rPr>
        <w:t>EnoughPI</w:t>
      </w:r>
      <w:r w:rsidRPr="00A71310">
        <w:t>;</w:t>
      </w:r>
    </w:p>
    <w:p w14:paraId="4528A753" w14:textId="77777777" w:rsidR="00913E35" w:rsidRPr="00A71310" w:rsidRDefault="00913E35" w:rsidP="00913E35">
      <w:pPr>
        <w:pStyle w:val="code0"/>
        <w:ind w:left="360"/>
        <w:rPr>
          <w:lang w:val="lv-LV"/>
        </w:rPr>
      </w:pPr>
      <w:r w:rsidRPr="00A71310">
        <w:rPr>
          <w:lang w:val="lv-LV"/>
        </w:rPr>
        <w:t>LogUtility logwriter = new LogUtility(</w:t>
      </w:r>
      <w:r w:rsidRPr="00A71310">
        <w:rPr>
          <w:color w:val="A31515"/>
          <w:lang w:val="lv-LV"/>
        </w:rPr>
        <w:t>"EnoughPI"</w:t>
      </w:r>
      <w:r w:rsidRPr="00A71310">
        <w:rPr>
          <w:lang w:val="lv-LV"/>
        </w:rPr>
        <w:t>);</w:t>
      </w:r>
    </w:p>
    <w:p w14:paraId="4528A754" w14:textId="77777777" w:rsidR="00913E35" w:rsidRPr="00A71310" w:rsidRDefault="00913E35" w:rsidP="00A03219">
      <w:pPr>
        <w:pStyle w:val="ListNumber"/>
      </w:pPr>
      <w:r w:rsidRPr="00A71310">
        <w:t xml:space="preserve">Nepieciešamajās vietās pievienot projekta kodam rakstīšanas metodes  </w:t>
      </w:r>
      <w:r w:rsidRPr="00A71310">
        <w:rPr>
          <w:rStyle w:val="ReferenceChar"/>
          <w:lang w:val="lv-LV"/>
        </w:rPr>
        <w:t>Write</w:t>
      </w:r>
      <w:r w:rsidRPr="00A71310">
        <w:t xml:space="preserve">. Kategorijā norādot žurnalēšanas klases identifikatoru; </w:t>
      </w:r>
      <w:hyperlink w:anchor="KBA" w:history="1">
        <w:r w:rsidRPr="00A71310">
          <w:rPr>
            <w:rStyle w:val="Hyperlink"/>
          </w:rPr>
          <w:t>[1]</w:t>
        </w:r>
      </w:hyperlink>
    </w:p>
    <w:p w14:paraId="4528A755" w14:textId="77777777" w:rsidR="00913E35" w:rsidRPr="00A71310" w:rsidRDefault="00913E35" w:rsidP="00913E35">
      <w:pPr>
        <w:pStyle w:val="code0"/>
        <w:spacing w:after="0"/>
        <w:ind w:left="360"/>
        <w:rPr>
          <w:color w:val="008000"/>
          <w:lang w:val="lv-LV"/>
        </w:rPr>
      </w:pPr>
      <w:r w:rsidRPr="00A71310">
        <w:rPr>
          <w:color w:val="008000"/>
          <w:lang w:val="lv-LV"/>
        </w:rPr>
        <w:t xml:space="preserve">// TODO: Log final result                 </w:t>
      </w:r>
    </w:p>
    <w:p w14:paraId="4528A756" w14:textId="77777777" w:rsidR="00913E35" w:rsidRPr="00A71310" w:rsidRDefault="00913E35" w:rsidP="00913E35">
      <w:pPr>
        <w:pStyle w:val="code0"/>
        <w:spacing w:after="0"/>
        <w:ind w:left="360"/>
        <w:rPr>
          <w:lang w:val="lv-LV"/>
        </w:rPr>
      </w:pPr>
      <w:r w:rsidRPr="00A71310">
        <w:rPr>
          <w:lang w:val="lv-LV"/>
        </w:rPr>
        <w:t>string message = string.Format(</w:t>
      </w:r>
      <w:r w:rsidRPr="00A71310">
        <w:rPr>
          <w:color w:val="A31515"/>
          <w:lang w:val="lv-LV"/>
        </w:rPr>
        <w:t>"Rezultāts: Pi = {0}, precizitāte = {1}"</w:t>
      </w:r>
      <w:r w:rsidRPr="00A71310">
        <w:rPr>
          <w:lang w:val="lv-LV"/>
        </w:rPr>
        <w:t>, args.Pi, args.Digits);</w:t>
      </w:r>
    </w:p>
    <w:p w14:paraId="4528A757" w14:textId="77777777" w:rsidR="00913E35" w:rsidRPr="00A71310" w:rsidRDefault="00913E35" w:rsidP="00913E35">
      <w:pPr>
        <w:pStyle w:val="code0"/>
        <w:spacing w:after="0"/>
        <w:ind w:left="360"/>
        <w:rPr>
          <w:lang w:val="lv-LV"/>
        </w:rPr>
      </w:pPr>
      <w:r w:rsidRPr="00A71310">
        <w:rPr>
          <w:lang w:val="lv-LV"/>
        </w:rPr>
        <w:t xml:space="preserve">logwriter.Write(message, </w:t>
      </w:r>
      <w:r w:rsidRPr="00A71310">
        <w:rPr>
          <w:color w:val="2B91AF"/>
          <w:lang w:val="lv-LV"/>
        </w:rPr>
        <w:t>Category</w:t>
      </w:r>
      <w:r w:rsidRPr="00A71310">
        <w:rPr>
          <w:lang w:val="lv-LV"/>
        </w:rPr>
        <w:t xml:space="preserve">.General, </w:t>
      </w:r>
      <w:r w:rsidRPr="00A71310">
        <w:rPr>
          <w:color w:val="2B91AF"/>
          <w:lang w:val="lv-LV"/>
        </w:rPr>
        <w:t>Priority</w:t>
      </w:r>
      <w:r w:rsidRPr="00A71310">
        <w:rPr>
          <w:lang w:val="lv-LV"/>
        </w:rPr>
        <w:t>.Normal, 1, System.Diagnostics.</w:t>
      </w:r>
      <w:r w:rsidRPr="00A71310">
        <w:rPr>
          <w:color w:val="2B91AF"/>
          <w:lang w:val="lv-LV"/>
        </w:rPr>
        <w:t>TraceEventType</w:t>
      </w:r>
      <w:r w:rsidRPr="00A71310">
        <w:rPr>
          <w:lang w:val="lv-LV"/>
        </w:rPr>
        <w:t>.Information);</w:t>
      </w:r>
    </w:p>
    <w:p w14:paraId="4528A758" w14:textId="77777777" w:rsidR="00913E35" w:rsidRPr="00A71310" w:rsidRDefault="00913E35" w:rsidP="00560911"/>
    <w:p w14:paraId="4528A759" w14:textId="77777777" w:rsidR="00913E35" w:rsidRPr="00A71310" w:rsidRDefault="00913E35" w:rsidP="00913E35">
      <w:pPr>
        <w:pStyle w:val="code0"/>
        <w:spacing w:after="0"/>
        <w:ind w:left="360"/>
        <w:rPr>
          <w:color w:val="008000"/>
          <w:lang w:val="lv-LV"/>
        </w:rPr>
      </w:pPr>
      <w:r w:rsidRPr="00A71310">
        <w:rPr>
          <w:color w:val="008000"/>
          <w:lang w:val="lv-LV"/>
        </w:rPr>
        <w:t>// TODO: Log exception</w:t>
      </w:r>
    </w:p>
    <w:p w14:paraId="4528A75A" w14:textId="77777777" w:rsidR="00913E35" w:rsidRPr="00A71310" w:rsidRDefault="00913E35" w:rsidP="00913E35">
      <w:pPr>
        <w:pStyle w:val="code0"/>
        <w:ind w:left="360"/>
        <w:rPr>
          <w:lang w:val="lv-LV"/>
        </w:rPr>
      </w:pPr>
      <w:r w:rsidRPr="00A71310">
        <w:rPr>
          <w:lang w:val="lv-LV"/>
        </w:rPr>
        <w:t>logwriter.Write(</w:t>
      </w:r>
      <w:r w:rsidRPr="00A71310">
        <w:rPr>
          <w:color w:val="A31515"/>
          <w:lang w:val="lv-LV"/>
        </w:rPr>
        <w:t>"Izņēmums"</w:t>
      </w:r>
      <w:r w:rsidRPr="00A71310">
        <w:rPr>
          <w:lang w:val="lv-LV"/>
        </w:rPr>
        <w:t xml:space="preserve">, </w:t>
      </w:r>
      <w:r w:rsidRPr="00A71310">
        <w:rPr>
          <w:color w:val="2B91AF"/>
          <w:lang w:val="lv-LV"/>
        </w:rPr>
        <w:t>Category</w:t>
      </w:r>
      <w:r w:rsidRPr="00A71310">
        <w:rPr>
          <w:lang w:val="lv-LV"/>
        </w:rPr>
        <w:t xml:space="preserve">.General, </w:t>
      </w:r>
      <w:r w:rsidRPr="00A71310">
        <w:rPr>
          <w:color w:val="2B91AF"/>
          <w:lang w:val="lv-LV"/>
        </w:rPr>
        <w:t>Priority</w:t>
      </w:r>
      <w:r w:rsidRPr="00A71310">
        <w:rPr>
          <w:lang w:val="lv-LV"/>
        </w:rPr>
        <w:t>.High, 4, System.Diagnostics.</w:t>
      </w:r>
      <w:r w:rsidRPr="00A71310">
        <w:rPr>
          <w:color w:val="2B91AF"/>
          <w:lang w:val="lv-LV"/>
        </w:rPr>
        <w:t>TraceEventType</w:t>
      </w:r>
      <w:r w:rsidRPr="00A71310">
        <w:rPr>
          <w:lang w:val="lv-LV"/>
        </w:rPr>
        <w:t>.Error, args.Exception);</w:t>
      </w:r>
    </w:p>
    <w:p w14:paraId="4528A75B" w14:textId="77777777" w:rsidR="00913E35" w:rsidRPr="00A71310" w:rsidRDefault="00913E35" w:rsidP="00A03219">
      <w:pPr>
        <w:pStyle w:val="ListNumber"/>
      </w:pPr>
      <w:r w:rsidRPr="00A71310">
        <w:t xml:space="preserve">Nepieciešamības gadījumā modificēt risinājumā iekļautā projekta </w:t>
      </w:r>
      <w:r w:rsidRPr="00A71310">
        <w:rPr>
          <w:rStyle w:val="ReferenceChar"/>
          <w:lang w:val="lv-LV"/>
        </w:rPr>
        <w:t>EnoughPI.Logging</w:t>
      </w:r>
      <w:r w:rsidRPr="00A71310">
        <w:t xml:space="preserve"> ziņojumu kategoriju </w:t>
      </w:r>
      <w:r w:rsidRPr="00A71310">
        <w:rPr>
          <w:rStyle w:val="ReferenceChar"/>
          <w:lang w:val="lv-LV"/>
        </w:rPr>
        <w:t>Category</w:t>
      </w:r>
      <w:r w:rsidRPr="00A71310">
        <w:t xml:space="preserve"> un prioritāšu </w:t>
      </w:r>
      <w:r w:rsidRPr="00A71310">
        <w:rPr>
          <w:rStyle w:val="ReferenceChar"/>
          <w:lang w:val="lv-LV"/>
        </w:rPr>
        <w:t>Priority</w:t>
      </w:r>
      <w:r w:rsidRPr="00A71310">
        <w:t xml:space="preserve"> struktūras, kas definētas </w:t>
      </w:r>
      <w:r w:rsidRPr="00A71310">
        <w:rPr>
          <w:rStyle w:val="ReferenceChar"/>
          <w:lang w:val="lv-LV"/>
        </w:rPr>
        <w:t>Constants.cs</w:t>
      </w:r>
      <w:r w:rsidRPr="00A71310">
        <w:t xml:space="preserve"> failā;</w:t>
      </w:r>
    </w:p>
    <w:p w14:paraId="4528A75C" w14:textId="77777777" w:rsidR="00913E35" w:rsidRPr="00A71310" w:rsidRDefault="00913E35" w:rsidP="005335C9">
      <w:pPr>
        <w:pStyle w:val="code0"/>
        <w:keepNext w:val="0"/>
        <w:spacing w:after="0"/>
        <w:ind w:left="357"/>
        <w:rPr>
          <w:lang w:val="lv-LV"/>
        </w:rPr>
      </w:pPr>
      <w:r w:rsidRPr="00A71310">
        <w:rPr>
          <w:lang w:val="lv-LV"/>
        </w:rPr>
        <w:t xml:space="preserve">public struct </w:t>
      </w:r>
      <w:r w:rsidRPr="00A71310">
        <w:rPr>
          <w:color w:val="2B91AF"/>
          <w:lang w:val="lv-LV"/>
        </w:rPr>
        <w:t>Priority</w:t>
      </w:r>
    </w:p>
    <w:p w14:paraId="4528A75D" w14:textId="77777777" w:rsidR="00913E35" w:rsidRPr="00A71310" w:rsidRDefault="00913E35" w:rsidP="005335C9">
      <w:pPr>
        <w:pStyle w:val="code0"/>
        <w:keepNext w:val="0"/>
        <w:spacing w:after="0"/>
        <w:ind w:left="357"/>
        <w:rPr>
          <w:lang w:val="lv-LV"/>
        </w:rPr>
      </w:pPr>
      <w:r w:rsidRPr="00A71310">
        <w:rPr>
          <w:lang w:val="lv-LV"/>
        </w:rPr>
        <w:t>{</w:t>
      </w:r>
    </w:p>
    <w:p w14:paraId="4528A75E" w14:textId="77777777" w:rsidR="00913E35" w:rsidRPr="00A71310" w:rsidRDefault="00913E35" w:rsidP="005335C9">
      <w:pPr>
        <w:pStyle w:val="code0"/>
        <w:keepNext w:val="0"/>
        <w:spacing w:after="0"/>
        <w:ind w:left="357" w:firstLine="360"/>
        <w:rPr>
          <w:lang w:val="lv-LV"/>
        </w:rPr>
      </w:pPr>
      <w:r w:rsidRPr="00A71310">
        <w:rPr>
          <w:lang w:val="lv-LV"/>
        </w:rPr>
        <w:t>public const int Lowest  = 0;</w:t>
      </w:r>
    </w:p>
    <w:p w14:paraId="4528A75F" w14:textId="77777777" w:rsidR="00913E35" w:rsidRPr="00A71310" w:rsidRDefault="00913E35" w:rsidP="005335C9">
      <w:pPr>
        <w:pStyle w:val="code0"/>
        <w:keepNext w:val="0"/>
        <w:spacing w:after="0"/>
        <w:ind w:left="357"/>
        <w:rPr>
          <w:lang w:val="lv-LV"/>
        </w:rPr>
      </w:pPr>
      <w:r w:rsidRPr="00A71310">
        <w:rPr>
          <w:lang w:val="lv-LV"/>
        </w:rPr>
        <w:t xml:space="preserve">   </w:t>
      </w:r>
      <w:r w:rsidRPr="00A71310">
        <w:rPr>
          <w:lang w:val="lv-LV"/>
        </w:rPr>
        <w:tab/>
        <w:t>public const int Low     = 1;</w:t>
      </w:r>
    </w:p>
    <w:p w14:paraId="4528A760" w14:textId="77777777" w:rsidR="00913E35" w:rsidRPr="00A71310" w:rsidRDefault="00913E35" w:rsidP="005335C9">
      <w:pPr>
        <w:pStyle w:val="code0"/>
        <w:keepNext w:val="0"/>
        <w:spacing w:after="0"/>
        <w:ind w:left="357" w:firstLine="360"/>
        <w:rPr>
          <w:lang w:val="lv-LV"/>
        </w:rPr>
      </w:pPr>
      <w:r w:rsidRPr="00A71310">
        <w:rPr>
          <w:lang w:val="lv-LV"/>
        </w:rPr>
        <w:t>public const int Normal  = 2;</w:t>
      </w:r>
    </w:p>
    <w:p w14:paraId="4528A761" w14:textId="77777777" w:rsidR="00913E35" w:rsidRPr="00A71310" w:rsidRDefault="00913E35" w:rsidP="005335C9">
      <w:pPr>
        <w:pStyle w:val="code0"/>
        <w:keepNext w:val="0"/>
        <w:spacing w:after="0"/>
        <w:ind w:left="357"/>
        <w:rPr>
          <w:lang w:val="lv-LV"/>
        </w:rPr>
      </w:pPr>
      <w:r w:rsidRPr="00A71310">
        <w:rPr>
          <w:lang w:val="lv-LV"/>
        </w:rPr>
        <w:t xml:space="preserve"> </w:t>
      </w:r>
      <w:r w:rsidRPr="00A71310">
        <w:rPr>
          <w:lang w:val="lv-LV"/>
        </w:rPr>
        <w:tab/>
        <w:t>public const int High    = 3;</w:t>
      </w:r>
    </w:p>
    <w:p w14:paraId="4528A762" w14:textId="77777777" w:rsidR="00913E35" w:rsidRPr="00A71310" w:rsidRDefault="00913E35" w:rsidP="005335C9">
      <w:pPr>
        <w:pStyle w:val="code0"/>
        <w:keepNext w:val="0"/>
        <w:spacing w:after="0"/>
        <w:ind w:left="357"/>
        <w:rPr>
          <w:lang w:val="lv-LV"/>
        </w:rPr>
      </w:pPr>
      <w:r w:rsidRPr="00A71310">
        <w:rPr>
          <w:lang w:val="lv-LV"/>
        </w:rPr>
        <w:t xml:space="preserve"> </w:t>
      </w:r>
      <w:r w:rsidRPr="00A71310">
        <w:rPr>
          <w:lang w:val="lv-LV"/>
        </w:rPr>
        <w:tab/>
        <w:t>public const int Highest = 4;</w:t>
      </w:r>
    </w:p>
    <w:p w14:paraId="4528A763" w14:textId="77777777" w:rsidR="00913E35" w:rsidRPr="00A71310" w:rsidRDefault="00913E35" w:rsidP="005335C9">
      <w:pPr>
        <w:pStyle w:val="code0"/>
        <w:keepNext w:val="0"/>
        <w:spacing w:after="0"/>
        <w:ind w:left="357"/>
        <w:rPr>
          <w:lang w:val="lv-LV"/>
        </w:rPr>
      </w:pPr>
      <w:r w:rsidRPr="00A71310">
        <w:rPr>
          <w:lang w:val="lv-LV"/>
        </w:rPr>
        <w:t>}</w:t>
      </w:r>
    </w:p>
    <w:p w14:paraId="4528A764" w14:textId="77777777" w:rsidR="00913E35" w:rsidRPr="00A71310" w:rsidRDefault="00913E35" w:rsidP="005335C9">
      <w:pPr>
        <w:pStyle w:val="code0"/>
        <w:keepNext w:val="0"/>
        <w:spacing w:after="0"/>
        <w:ind w:left="357"/>
        <w:rPr>
          <w:lang w:val="lv-LV"/>
        </w:rPr>
      </w:pPr>
    </w:p>
    <w:p w14:paraId="4528A765" w14:textId="77777777" w:rsidR="00913E35" w:rsidRPr="00A71310" w:rsidRDefault="00913E35" w:rsidP="005335C9">
      <w:pPr>
        <w:pStyle w:val="code0"/>
        <w:keepNext w:val="0"/>
        <w:spacing w:after="0"/>
        <w:ind w:left="357"/>
        <w:rPr>
          <w:lang w:val="lv-LV"/>
        </w:rPr>
      </w:pPr>
      <w:r w:rsidRPr="00A71310">
        <w:rPr>
          <w:lang w:val="lv-LV"/>
        </w:rPr>
        <w:t xml:space="preserve">public struct </w:t>
      </w:r>
      <w:r w:rsidRPr="00A71310">
        <w:rPr>
          <w:color w:val="2B91AF"/>
          <w:lang w:val="lv-LV"/>
        </w:rPr>
        <w:t>Category</w:t>
      </w:r>
    </w:p>
    <w:p w14:paraId="4528A766" w14:textId="77777777" w:rsidR="00913E35" w:rsidRPr="00A71310" w:rsidRDefault="00913E35" w:rsidP="005335C9">
      <w:pPr>
        <w:pStyle w:val="code0"/>
        <w:keepNext w:val="0"/>
        <w:spacing w:after="0"/>
        <w:ind w:left="357"/>
        <w:rPr>
          <w:lang w:val="lv-LV"/>
        </w:rPr>
      </w:pPr>
      <w:r w:rsidRPr="00A71310">
        <w:rPr>
          <w:lang w:val="lv-LV"/>
        </w:rPr>
        <w:t>{</w:t>
      </w:r>
    </w:p>
    <w:p w14:paraId="4528A767" w14:textId="77777777" w:rsidR="00913E35" w:rsidRPr="00A71310" w:rsidRDefault="00913E35" w:rsidP="005335C9">
      <w:pPr>
        <w:pStyle w:val="code0"/>
        <w:keepNext w:val="0"/>
        <w:spacing w:after="0"/>
        <w:ind w:left="357" w:firstLine="360"/>
        <w:rPr>
          <w:lang w:val="lv-LV"/>
        </w:rPr>
      </w:pPr>
      <w:r w:rsidRPr="00A71310">
        <w:rPr>
          <w:lang w:val="lv-LV"/>
        </w:rPr>
        <w:t xml:space="preserve">public const string General = </w:t>
      </w:r>
      <w:r w:rsidRPr="00A71310">
        <w:rPr>
          <w:color w:val="A31515"/>
          <w:lang w:val="lv-LV"/>
        </w:rPr>
        <w:t>"General"</w:t>
      </w:r>
      <w:r w:rsidRPr="00A71310">
        <w:rPr>
          <w:lang w:val="lv-LV"/>
        </w:rPr>
        <w:t>;</w:t>
      </w:r>
    </w:p>
    <w:p w14:paraId="4528A768" w14:textId="77777777" w:rsidR="00913E35" w:rsidRPr="00A71310" w:rsidRDefault="00913E35" w:rsidP="005335C9">
      <w:pPr>
        <w:pStyle w:val="code0"/>
        <w:keepNext w:val="0"/>
        <w:spacing w:after="0"/>
        <w:ind w:left="357"/>
        <w:rPr>
          <w:lang w:val="lv-LV"/>
        </w:rPr>
      </w:pPr>
      <w:r w:rsidRPr="00A71310">
        <w:rPr>
          <w:lang w:val="lv-LV"/>
        </w:rPr>
        <w:t xml:space="preserve">   public const string Progress = </w:t>
      </w:r>
      <w:r w:rsidRPr="00A71310">
        <w:rPr>
          <w:color w:val="A31515"/>
          <w:lang w:val="lv-LV"/>
        </w:rPr>
        <w:t>"Progress"</w:t>
      </w:r>
      <w:r w:rsidRPr="00A71310">
        <w:rPr>
          <w:lang w:val="lv-LV"/>
        </w:rPr>
        <w:t>;</w:t>
      </w:r>
    </w:p>
    <w:p w14:paraId="4528A769" w14:textId="77777777" w:rsidR="00913E35" w:rsidRPr="00A71310" w:rsidRDefault="00913E35" w:rsidP="005335C9">
      <w:pPr>
        <w:pStyle w:val="code0"/>
        <w:keepNext w:val="0"/>
        <w:ind w:left="357"/>
        <w:rPr>
          <w:lang w:val="lv-LV"/>
        </w:rPr>
      </w:pPr>
      <w:r w:rsidRPr="00A71310">
        <w:rPr>
          <w:lang w:val="lv-LV"/>
        </w:rPr>
        <w:t>}</w:t>
      </w:r>
    </w:p>
    <w:p w14:paraId="4528A76A" w14:textId="77777777" w:rsidR="00913E35" w:rsidRPr="00A71310" w:rsidRDefault="00913E35" w:rsidP="00A03219">
      <w:pPr>
        <w:pStyle w:val="ListNumber"/>
      </w:pPr>
      <w:r w:rsidRPr="00A71310">
        <w:t xml:space="preserve">Iegūtais rezultāts apkopojot </w:t>
      </w:r>
      <w:r w:rsidRPr="00A71310">
        <w:rPr>
          <w:rStyle w:val="ReferenceChar"/>
          <w:lang w:val="lv-LV"/>
        </w:rPr>
        <w:t>General</w:t>
      </w:r>
      <w:r w:rsidRPr="00A71310">
        <w:t xml:space="preserve"> un </w:t>
      </w:r>
      <w:r w:rsidRPr="00A71310">
        <w:rPr>
          <w:rStyle w:val="ReferenceChar"/>
          <w:lang w:val="lv-LV"/>
        </w:rPr>
        <w:t>Progress</w:t>
      </w:r>
      <w:r w:rsidRPr="00A71310">
        <w:t xml:space="preserve"> žurnālus (</w:t>
      </w:r>
      <w:r w:rsidR="00560911" w:rsidRPr="00A71310">
        <w:t xml:space="preserve">skat. </w:t>
      </w:r>
      <w:r w:rsidR="00560911" w:rsidRPr="00A71310">
        <w:fldChar w:fldCharType="begin"/>
      </w:r>
      <w:r w:rsidR="00560911" w:rsidRPr="00A71310">
        <w:instrText xml:space="preserve"> REF _Ref314479746 \h </w:instrText>
      </w:r>
      <w:r w:rsidR="00560911" w:rsidRPr="00A71310">
        <w:fldChar w:fldCharType="separate"/>
      </w:r>
      <w:r w:rsidR="005335C9" w:rsidRPr="00A71310">
        <w:t>6</w:t>
      </w:r>
      <w:r w:rsidR="00560911" w:rsidRPr="00A71310">
        <w:fldChar w:fldCharType="end"/>
      </w:r>
      <w:r w:rsidR="00560911" w:rsidRPr="00A71310">
        <w:t>.attēlu</w:t>
      </w:r>
      <w:r w:rsidRPr="00A71310">
        <w:t>).</w:t>
      </w:r>
    </w:p>
    <w:p w14:paraId="4528A76B" w14:textId="77777777" w:rsidR="00913E35" w:rsidRPr="00A71310" w:rsidRDefault="00913E35" w:rsidP="00913E35">
      <w:pPr>
        <w:pStyle w:val="Pictureposition"/>
      </w:pPr>
      <w:r w:rsidRPr="00A71310">
        <w:rPr>
          <w:noProof/>
          <w:lang w:eastAsia="lv-LV"/>
        </w:rPr>
        <w:drawing>
          <wp:inline distT="0" distB="0" distL="0" distR="0" wp14:anchorId="4528A9C8" wp14:editId="45BD1B20">
            <wp:extent cx="5923703" cy="4818491"/>
            <wp:effectExtent l="0" t="0" r="127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37285" cy="4829539"/>
                    </a:xfrm>
                    <a:prstGeom prst="rect">
                      <a:avLst/>
                    </a:prstGeom>
                  </pic:spPr>
                </pic:pic>
              </a:graphicData>
            </a:graphic>
          </wp:inline>
        </w:drawing>
      </w:r>
    </w:p>
    <w:bookmarkStart w:id="1719" w:name="_Toc303766465"/>
    <w:p w14:paraId="4528A76C" w14:textId="77777777" w:rsidR="00913E35" w:rsidRPr="00A71310" w:rsidRDefault="00913E35" w:rsidP="00913E35">
      <w:pPr>
        <w:pStyle w:val="Picturecaption"/>
      </w:pPr>
      <w:r w:rsidRPr="00A71310">
        <w:fldChar w:fldCharType="begin"/>
      </w:r>
      <w:r w:rsidRPr="00A71310">
        <w:instrText xml:space="preserve"> SEQ Attēls \* ARABIC </w:instrText>
      </w:r>
      <w:r w:rsidRPr="00A71310">
        <w:fldChar w:fldCharType="separate"/>
      </w:r>
      <w:bookmarkStart w:id="1720" w:name="_Ref314479746"/>
      <w:bookmarkStart w:id="1721" w:name="_Toc380756873"/>
      <w:r w:rsidR="005335C9">
        <w:rPr>
          <w:noProof/>
        </w:rPr>
        <w:t>6</w:t>
      </w:r>
      <w:bookmarkEnd w:id="1720"/>
      <w:r w:rsidRPr="00A71310">
        <w:fldChar w:fldCharType="end"/>
      </w:r>
      <w:r w:rsidRPr="00A71310">
        <w:t>.attēls. Žurnalēšanas rezultāti</w:t>
      </w:r>
      <w:bookmarkEnd w:id="1719"/>
      <w:bookmarkEnd w:id="1721"/>
    </w:p>
    <w:p w14:paraId="63563A59" w14:textId="5893F1B2" w:rsidR="003A3231" w:rsidRPr="00A71310" w:rsidRDefault="003A3231" w:rsidP="003A3231">
      <w:pPr>
        <w:pStyle w:val="Heading2"/>
      </w:pPr>
      <w:bookmarkStart w:id="1722" w:name="_Toc380756856"/>
      <w:r w:rsidRPr="00A71310">
        <w:t>Personalizētais audits</w:t>
      </w:r>
      <w:bookmarkEnd w:id="1722"/>
    </w:p>
    <w:p w14:paraId="7E09434B" w14:textId="355E88EF" w:rsidR="003A3231" w:rsidRPr="00A71310" w:rsidRDefault="003A3231" w:rsidP="003A3231">
      <w:r w:rsidRPr="00A71310">
        <w:t xml:space="preserve">Personalizēta audita funkcionalitātes piesaistīšana esošam projektam izmantojot EvesDiagnostic klasi. Izpildītais risinājums uz kā balstīta šī instrukcija atrodas katalogā </w:t>
      </w:r>
      <w:r w:rsidRPr="00A71310">
        <w:rPr>
          <w:i/>
        </w:rPr>
        <w:t>„~\Diagnostic\CS\WindowsApp\</w:t>
      </w:r>
      <w:r w:rsidRPr="00A71310">
        <w:t xml:space="preserve"> </w:t>
      </w:r>
      <w:r w:rsidRPr="00A71310">
        <w:rPr>
          <w:i/>
        </w:rPr>
        <w:t>ex06PersonalizedAudit”</w:t>
      </w:r>
      <w:r w:rsidRPr="00A71310">
        <w:t>.</w:t>
      </w:r>
    </w:p>
    <w:p w14:paraId="34E07790" w14:textId="1657D86C" w:rsidR="00363781" w:rsidRPr="00A71310" w:rsidRDefault="00363781" w:rsidP="00104F3A">
      <w:pPr>
        <w:pStyle w:val="ListNumber"/>
        <w:numPr>
          <w:ilvl w:val="0"/>
          <w:numId w:val="41"/>
        </w:numPr>
        <w:ind w:left="426" w:hanging="426"/>
      </w:pPr>
      <w:r w:rsidRPr="00A71310">
        <w:t xml:space="preserve">Pievienot atsauci uz failu </w:t>
      </w:r>
      <w:r w:rsidRPr="00A71310">
        <w:rPr>
          <w:rStyle w:val="ReferenceChar"/>
          <w:lang w:val="lv-LV"/>
        </w:rPr>
        <w:t xml:space="preserve">Abc.Diagnostic.Extension.dll; </w:t>
      </w:r>
    </w:p>
    <w:p w14:paraId="446781B7" w14:textId="77777777" w:rsidR="003A3231" w:rsidRPr="00A71310" w:rsidRDefault="003A3231" w:rsidP="00104F3A">
      <w:pPr>
        <w:pStyle w:val="ListNumber"/>
        <w:numPr>
          <w:ilvl w:val="0"/>
          <w:numId w:val="41"/>
        </w:numPr>
        <w:ind w:left="426" w:hanging="426"/>
      </w:pPr>
      <w:r w:rsidRPr="00A71310">
        <w:t xml:space="preserve">Iezīmēt projekta failu </w:t>
      </w:r>
      <w:r w:rsidRPr="00A71310">
        <w:rPr>
          <w:rStyle w:val="ReferenceChar"/>
          <w:lang w:val="lv-LV"/>
        </w:rPr>
        <w:t>Calc\Calculator.cs</w:t>
      </w:r>
      <w:r w:rsidRPr="00A71310">
        <w:t xml:space="preserve"> un izpildīt konteksta izvēlnes komandu </w:t>
      </w:r>
      <w:r w:rsidRPr="00A71310">
        <w:rPr>
          <w:rStyle w:val="ReferenceChar"/>
          <w:lang w:val="lv-LV"/>
        </w:rPr>
        <w:t>View Code</w:t>
      </w:r>
      <w:r w:rsidRPr="00A71310">
        <w:t>;</w:t>
      </w:r>
    </w:p>
    <w:p w14:paraId="51E831DB" w14:textId="3F3E03E1" w:rsidR="003A3231" w:rsidRPr="00A71310" w:rsidRDefault="003A3231" w:rsidP="00363781">
      <w:pPr>
        <w:pStyle w:val="ListNumber"/>
        <w:ind w:left="426" w:hanging="426"/>
      </w:pPr>
      <w:r w:rsidRPr="00A71310">
        <w:t xml:space="preserve">Pievienot vārdtelpu </w:t>
      </w:r>
      <w:r w:rsidR="00363781" w:rsidRPr="00A71310">
        <w:rPr>
          <w:rStyle w:val="ReferenceChar"/>
          <w:lang w:val="lv-LV"/>
        </w:rPr>
        <w:t>Abc.Diagnostic.Extension</w:t>
      </w:r>
      <w:r w:rsidRPr="00A71310">
        <w:t xml:space="preserve"> faila augšdaļā;</w:t>
      </w:r>
    </w:p>
    <w:p w14:paraId="53CD795F" w14:textId="1014ED9D" w:rsidR="003A3231" w:rsidRPr="00A71310" w:rsidRDefault="003A3231" w:rsidP="003A3231">
      <w:pPr>
        <w:pStyle w:val="code0"/>
        <w:ind w:left="360"/>
        <w:rPr>
          <w:lang w:val="lv-LV"/>
        </w:rPr>
      </w:pPr>
      <w:r w:rsidRPr="00A71310">
        <w:rPr>
          <w:lang w:val="lv-LV"/>
        </w:rPr>
        <w:t>using Abc.Diagnostic.Extension;</w:t>
      </w:r>
    </w:p>
    <w:p w14:paraId="0CB6110C" w14:textId="77777777" w:rsidR="003A3231" w:rsidRPr="00A71310" w:rsidRDefault="003A3231" w:rsidP="003A3231">
      <w:pPr>
        <w:pStyle w:val="ListNumber"/>
      </w:pPr>
      <w:r w:rsidRPr="00A71310">
        <w:t xml:space="preserve">Modificēt konfigurācijas datni </w:t>
      </w:r>
      <w:r w:rsidRPr="00A71310">
        <w:rPr>
          <w:rStyle w:val="ReferenceChar"/>
          <w:lang w:val="lv-LV"/>
        </w:rPr>
        <w:t>app.config</w:t>
      </w:r>
      <w:r w:rsidRPr="00A71310">
        <w:t>, pievienojot sekojošus atribūtus:</w:t>
      </w:r>
    </w:p>
    <w:p w14:paraId="3FB8C38A" w14:textId="77777777" w:rsidR="003A3231" w:rsidRPr="00A71310" w:rsidRDefault="003A3231" w:rsidP="003A3231">
      <w:pPr>
        <w:pStyle w:val="ListParagraph"/>
        <w:numPr>
          <w:ilvl w:val="0"/>
          <w:numId w:val="33"/>
        </w:numPr>
        <w:spacing w:before="0" w:after="200" w:line="276" w:lineRule="auto"/>
      </w:pPr>
      <w:r w:rsidRPr="00A71310">
        <w:t xml:space="preserve">Konfigurācijas sekciju </w:t>
      </w:r>
      <w:r w:rsidRPr="00A71310">
        <w:rPr>
          <w:rStyle w:val="ReferenceChar"/>
          <w:lang w:val="lv-LV"/>
        </w:rPr>
        <w:t>diagnosticConfiguration;</w:t>
      </w:r>
    </w:p>
    <w:p w14:paraId="2E32583B" w14:textId="77777777" w:rsidR="003A3231" w:rsidRPr="00A71310" w:rsidRDefault="003A3231" w:rsidP="003A3231">
      <w:pPr>
        <w:pStyle w:val="code0"/>
        <w:spacing w:after="0"/>
        <w:ind w:left="360"/>
        <w:rPr>
          <w:lang w:val="lv-LV"/>
        </w:rPr>
      </w:pPr>
      <w:r w:rsidRPr="00A71310">
        <w:rPr>
          <w:lang w:val="lv-LV"/>
        </w:rPr>
        <w:t>&lt;</w:t>
      </w:r>
      <w:r w:rsidRPr="00A71310">
        <w:rPr>
          <w:color w:val="A31515"/>
          <w:lang w:val="lv-LV"/>
        </w:rPr>
        <w:t>configSections</w:t>
      </w:r>
      <w:r w:rsidRPr="00A71310">
        <w:rPr>
          <w:lang w:val="lv-LV"/>
        </w:rPr>
        <w:t>&gt;</w:t>
      </w:r>
    </w:p>
    <w:p w14:paraId="5C6F93C4" w14:textId="77777777" w:rsidR="003A3231" w:rsidRPr="00A71310" w:rsidRDefault="003A3231" w:rsidP="003A3231">
      <w:pPr>
        <w:pStyle w:val="code0"/>
        <w:spacing w:after="0"/>
        <w:ind w:left="360" w:firstLine="360"/>
        <w:rPr>
          <w:lang w:val="lv-LV"/>
        </w:rPr>
      </w:pPr>
      <w:r w:rsidRPr="00A71310">
        <w:rPr>
          <w:lang w:val="lv-LV"/>
        </w:rPr>
        <w:t>&lt;</w:t>
      </w:r>
      <w:r w:rsidRPr="00A71310">
        <w:rPr>
          <w:color w:val="A31515"/>
          <w:lang w:val="lv-LV"/>
        </w:rPr>
        <w:t>section</w:t>
      </w:r>
      <w:r w:rsidRPr="00A71310">
        <w:rPr>
          <w:lang w:val="lv-LV"/>
        </w:rPr>
        <w:t xml:space="preserve"> </w:t>
      </w:r>
      <w:r w:rsidRPr="00A71310">
        <w:rPr>
          <w:color w:val="FF0000"/>
          <w:lang w:val="lv-LV"/>
        </w:rPr>
        <w:t>name</w:t>
      </w:r>
      <w:r w:rsidRPr="00A71310">
        <w:rPr>
          <w:lang w:val="lv-LV"/>
        </w:rPr>
        <w:t>="diagnosticConfiguration"</w:t>
      </w:r>
    </w:p>
    <w:p w14:paraId="3F84B938" w14:textId="77777777" w:rsidR="003A3231" w:rsidRPr="00A71310" w:rsidRDefault="003A3231" w:rsidP="003A3231">
      <w:pPr>
        <w:pStyle w:val="code0"/>
        <w:spacing w:after="0"/>
        <w:ind w:left="360" w:firstLine="360"/>
        <w:rPr>
          <w:lang w:val="lv-LV"/>
        </w:rPr>
      </w:pPr>
      <w:r w:rsidRPr="00A71310">
        <w:rPr>
          <w:color w:val="FF0000"/>
          <w:lang w:val="lv-LV"/>
        </w:rPr>
        <w:t xml:space="preserve">         type</w:t>
      </w:r>
      <w:r w:rsidRPr="00A71310">
        <w:rPr>
          <w:lang w:val="lv-LV"/>
        </w:rPr>
        <w:t>="Diagnostic.Configuration.DiagnosticSettings,</w:t>
      </w:r>
    </w:p>
    <w:p w14:paraId="61C26C36" w14:textId="77777777" w:rsidR="003A3231" w:rsidRPr="00A71310" w:rsidRDefault="003A3231" w:rsidP="003A3231">
      <w:pPr>
        <w:pStyle w:val="code0"/>
        <w:spacing w:after="0"/>
        <w:ind w:left="360"/>
        <w:rPr>
          <w:lang w:val="lv-LV"/>
        </w:rPr>
      </w:pPr>
      <w:r w:rsidRPr="00A71310">
        <w:rPr>
          <w:lang w:val="lv-LV"/>
        </w:rPr>
        <w:t xml:space="preserve"> </w:t>
      </w:r>
      <w:r w:rsidRPr="00A71310">
        <w:rPr>
          <w:lang w:val="lv-LV"/>
        </w:rPr>
        <w:tab/>
        <w:t xml:space="preserve">   </w:t>
      </w:r>
      <w:r w:rsidRPr="00A71310">
        <w:rPr>
          <w:lang w:val="lv-LV"/>
        </w:rPr>
        <w:tab/>
        <w:t xml:space="preserve">  Diagnostic, Version=1.0.0.0"/&gt;  </w:t>
      </w:r>
    </w:p>
    <w:p w14:paraId="7ABE4FC5" w14:textId="77777777" w:rsidR="003A3231" w:rsidRPr="00A71310" w:rsidRDefault="003A3231" w:rsidP="003A3231">
      <w:pPr>
        <w:pStyle w:val="code0"/>
        <w:ind w:left="360"/>
        <w:rPr>
          <w:lang w:val="lv-LV"/>
        </w:rPr>
      </w:pPr>
      <w:r w:rsidRPr="00A71310">
        <w:rPr>
          <w:lang w:val="lv-LV"/>
        </w:rPr>
        <w:t>&lt;/</w:t>
      </w:r>
      <w:r w:rsidRPr="00A71310">
        <w:rPr>
          <w:color w:val="A31515"/>
          <w:lang w:val="lv-LV"/>
        </w:rPr>
        <w:t>configSections</w:t>
      </w:r>
      <w:r w:rsidRPr="00A71310">
        <w:rPr>
          <w:lang w:val="lv-LV"/>
        </w:rPr>
        <w:t>&gt;</w:t>
      </w:r>
    </w:p>
    <w:p w14:paraId="0B57A691" w14:textId="77777777" w:rsidR="00B01ECB" w:rsidRPr="00A71310" w:rsidRDefault="00B01ECB" w:rsidP="00B01ECB">
      <w:pPr>
        <w:pStyle w:val="ListBullet"/>
      </w:pPr>
      <w:r w:rsidRPr="00A71310">
        <w:t xml:space="preserve">Sadaļu </w:t>
      </w:r>
      <w:r w:rsidRPr="00A71310">
        <w:rPr>
          <w:rStyle w:val="ReferenceChar"/>
          <w:i/>
          <w:lang w:val="lv-LV"/>
        </w:rPr>
        <w:t>diagnosticConfiguration</w:t>
      </w:r>
      <w:r w:rsidRPr="00A71310">
        <w:rPr>
          <w:rStyle w:val="ReferenceChar"/>
          <w:lang w:val="lv-LV"/>
        </w:rPr>
        <w:t>, kas norāda izmantojamo žurnāla rakstītāju.</w:t>
      </w:r>
    </w:p>
    <w:p w14:paraId="3C9DB70F" w14:textId="77777777" w:rsidR="00B01ECB" w:rsidRPr="00A71310" w:rsidRDefault="00B01ECB" w:rsidP="005335C9">
      <w:pPr>
        <w:pStyle w:val="code0"/>
        <w:keepNext w:val="0"/>
        <w:spacing w:after="0"/>
        <w:ind w:left="357" w:firstLine="68"/>
        <w:rPr>
          <w:color w:val="FF0000"/>
          <w:lang w:val="lv-LV"/>
        </w:rPr>
      </w:pPr>
      <w:r w:rsidRPr="00A71310">
        <w:rPr>
          <w:lang w:val="lv-LV"/>
        </w:rPr>
        <w:t>&lt;</w:t>
      </w:r>
      <w:r w:rsidRPr="00A71310">
        <w:rPr>
          <w:color w:val="A31515"/>
          <w:lang w:val="lv-LV"/>
        </w:rPr>
        <w:t>diagnosticConfiguration</w:t>
      </w:r>
      <w:r w:rsidRPr="00A71310">
        <w:rPr>
          <w:color w:val="FF0000"/>
          <w:lang w:val="lv-LV"/>
        </w:rPr>
        <w:t xml:space="preserve"> type</w:t>
      </w:r>
      <w:r w:rsidRPr="00A71310">
        <w:rPr>
          <w:lang w:val="lv-LV"/>
        </w:rPr>
        <w:t>="Diagnostic.DefaultLogWriter, Diagnostic, Version=1.0.0.0"</w:t>
      </w:r>
      <w:r w:rsidRPr="00A71310">
        <w:rPr>
          <w:color w:val="FF0000"/>
          <w:lang w:val="lv-LV"/>
        </w:rPr>
        <w:t xml:space="preserve"> </w:t>
      </w:r>
      <w:r w:rsidRPr="00A71310">
        <w:rPr>
          <w:lang w:val="lv-LV"/>
        </w:rPr>
        <w:t>/&gt;</w:t>
      </w:r>
    </w:p>
    <w:p w14:paraId="720737F1" w14:textId="77777777" w:rsidR="003A3231" w:rsidRPr="00A71310" w:rsidRDefault="003A3231" w:rsidP="003A3231">
      <w:pPr>
        <w:pStyle w:val="ListBullet"/>
      </w:pPr>
      <w:r w:rsidRPr="00A71310">
        <w:t xml:space="preserve">Sadaļu </w:t>
      </w:r>
      <w:r w:rsidRPr="00A71310">
        <w:rPr>
          <w:rStyle w:val="ReferenceChar"/>
          <w:lang w:val="lv-LV"/>
        </w:rPr>
        <w:t>system.diagnostics</w:t>
      </w:r>
      <w:r w:rsidRPr="00A71310">
        <w:t xml:space="preserve"> kas satur sadaļas </w:t>
      </w:r>
      <w:r w:rsidRPr="00A71310">
        <w:rPr>
          <w:rStyle w:val="ReferenceChar"/>
          <w:lang w:val="lv-LV"/>
        </w:rPr>
        <w:t xml:space="preserve">sharedListeners </w:t>
      </w:r>
      <w:r w:rsidRPr="00A71310">
        <w:t xml:space="preserve">(pēc izvēles) un </w:t>
      </w:r>
      <w:r w:rsidRPr="00A71310">
        <w:rPr>
          <w:rStyle w:val="ReferenceChar"/>
          <w:lang w:val="lv-LV"/>
        </w:rPr>
        <w:t>sources</w:t>
      </w:r>
      <w:r w:rsidRPr="00A71310">
        <w:t xml:space="preserve">. Sadaļā </w:t>
      </w:r>
      <w:r w:rsidRPr="00A71310">
        <w:rPr>
          <w:rStyle w:val="ReferenceChar"/>
          <w:lang w:val="lv-LV"/>
        </w:rPr>
        <w:t>sharedListeners</w:t>
      </w:r>
      <w:r w:rsidRPr="00A71310">
        <w:t xml:space="preserve"> definēt koplietojamos žurnalēšanas failus, norādot sekojošus atribūtus: atrašanās vieta – </w:t>
      </w:r>
      <w:r w:rsidRPr="00A71310">
        <w:rPr>
          <w:rStyle w:val="ReferenceChar"/>
          <w:lang w:val="lv-LV"/>
        </w:rPr>
        <w:t>initializeData</w:t>
      </w:r>
      <w:r w:rsidRPr="00A71310">
        <w:t xml:space="preserve">, šajā gadījumā lietojuma katalogā, tips – </w:t>
      </w:r>
      <w:r w:rsidRPr="00A71310">
        <w:rPr>
          <w:rStyle w:val="ReferenceChar"/>
          <w:lang w:val="lv-LV"/>
        </w:rPr>
        <w:t>type</w:t>
      </w:r>
      <w:r w:rsidRPr="00A71310">
        <w:t xml:space="preserve">, identifikators – </w:t>
      </w:r>
      <w:r w:rsidRPr="00A71310">
        <w:rPr>
          <w:rStyle w:val="ReferenceChar"/>
          <w:lang w:val="lv-LV"/>
        </w:rPr>
        <w:t>name</w:t>
      </w:r>
      <w:r w:rsidRPr="00A71310">
        <w:t xml:space="preserve">, papildus žurnalēšanas iespējas – </w:t>
      </w:r>
      <w:r w:rsidRPr="00A71310">
        <w:rPr>
          <w:rStyle w:val="ReferenceChar"/>
          <w:lang w:val="lv-LV"/>
        </w:rPr>
        <w:t>traceOutputOptions</w:t>
      </w:r>
      <w:r w:rsidRPr="00A71310">
        <w:t xml:space="preserve"> un citi atribūti pēc nepieciešamības;</w:t>
      </w:r>
    </w:p>
    <w:p w14:paraId="19FA10AA" w14:textId="77777777" w:rsidR="003A3231" w:rsidRPr="00A71310" w:rsidRDefault="003A3231" w:rsidP="003A3231">
      <w:pPr>
        <w:pStyle w:val="code0"/>
        <w:spacing w:after="0"/>
        <w:rPr>
          <w:lang w:val="lv-LV"/>
        </w:rPr>
      </w:pPr>
      <w:r w:rsidRPr="00A71310">
        <w:rPr>
          <w:lang w:val="lv-LV"/>
        </w:rPr>
        <w:t>&lt;system.diagnostics&gt;</w:t>
      </w:r>
    </w:p>
    <w:p w14:paraId="295E03D4" w14:textId="77777777" w:rsidR="003A3231" w:rsidRPr="00A71310" w:rsidRDefault="003A3231" w:rsidP="003A3231">
      <w:pPr>
        <w:pStyle w:val="code0"/>
        <w:spacing w:after="0"/>
        <w:ind w:firstLine="720"/>
        <w:rPr>
          <w:lang w:val="lv-LV"/>
        </w:rPr>
      </w:pPr>
      <w:r w:rsidRPr="00A71310">
        <w:rPr>
          <w:lang w:val="lv-LV"/>
        </w:rPr>
        <w:t>&lt;</w:t>
      </w:r>
      <w:r w:rsidRPr="00A71310">
        <w:rPr>
          <w:color w:val="A31515"/>
          <w:lang w:val="lv-LV"/>
        </w:rPr>
        <w:t>sharedListeners</w:t>
      </w:r>
      <w:r w:rsidRPr="00A71310">
        <w:rPr>
          <w:lang w:val="lv-LV"/>
        </w:rPr>
        <w:t>&gt;</w:t>
      </w:r>
    </w:p>
    <w:p w14:paraId="16C5AD17" w14:textId="40D91CE8" w:rsidR="003A3231" w:rsidRPr="00A71310" w:rsidRDefault="003A3231" w:rsidP="003A3231">
      <w:pPr>
        <w:pStyle w:val="code0"/>
        <w:spacing w:after="0"/>
        <w:rPr>
          <w:lang w:val="lv-LV"/>
        </w:rPr>
      </w:pPr>
      <w:r w:rsidRPr="00A71310">
        <w:rPr>
          <w:lang w:val="lv-LV"/>
        </w:rPr>
        <w:t xml:space="preserve">       </w:t>
      </w:r>
      <w:r w:rsidRPr="00A71310">
        <w:rPr>
          <w:lang w:val="lv-LV"/>
        </w:rPr>
        <w:tab/>
        <w:t>&lt;</w:t>
      </w:r>
      <w:r w:rsidRPr="00A71310">
        <w:rPr>
          <w:color w:val="A31515"/>
          <w:lang w:val="lv-LV"/>
        </w:rPr>
        <w:t>add</w:t>
      </w:r>
      <w:r w:rsidRPr="00A71310">
        <w:rPr>
          <w:lang w:val="lv-LV"/>
        </w:rPr>
        <w:t xml:space="preserve"> </w:t>
      </w:r>
      <w:r w:rsidRPr="00A71310">
        <w:rPr>
          <w:color w:val="FF0000"/>
          <w:lang w:val="lv-LV"/>
        </w:rPr>
        <w:t>initializeData</w:t>
      </w:r>
      <w:r w:rsidRPr="00A71310">
        <w:rPr>
          <w:lang w:val="lv-LV"/>
        </w:rPr>
        <w:t>="Audit.svclog"</w:t>
      </w:r>
    </w:p>
    <w:p w14:paraId="388E135D" w14:textId="77777777" w:rsidR="003A3231" w:rsidRPr="00A71310" w:rsidRDefault="003A3231" w:rsidP="003A3231">
      <w:pPr>
        <w:pStyle w:val="code0"/>
        <w:spacing w:after="0"/>
        <w:ind w:firstLine="720"/>
        <w:rPr>
          <w:lang w:val="lv-LV"/>
        </w:rPr>
      </w:pPr>
      <w:r w:rsidRPr="00A71310">
        <w:rPr>
          <w:color w:val="FF0000"/>
          <w:lang w:val="lv-LV"/>
        </w:rPr>
        <w:t xml:space="preserve">            type</w:t>
      </w:r>
      <w:r w:rsidRPr="00A71310">
        <w:rPr>
          <w:lang w:val="lv-LV"/>
        </w:rPr>
        <w:t>="System.Diagnostics.XmlWriterTraceListener,</w:t>
      </w:r>
    </w:p>
    <w:p w14:paraId="3D899F9E" w14:textId="77777777" w:rsidR="003A3231" w:rsidRPr="00A71310" w:rsidRDefault="003A3231" w:rsidP="003A3231">
      <w:pPr>
        <w:pStyle w:val="code0"/>
        <w:spacing w:after="0"/>
        <w:ind w:firstLine="720"/>
        <w:rPr>
          <w:lang w:val="lv-LV"/>
        </w:rPr>
      </w:pPr>
      <w:r w:rsidRPr="00A71310">
        <w:rPr>
          <w:lang w:val="lv-LV"/>
        </w:rPr>
        <w:t xml:space="preserve">            System, Version=2.0.0.0, Culture=neutral,</w:t>
      </w:r>
    </w:p>
    <w:p w14:paraId="63BD3927" w14:textId="77777777" w:rsidR="003A3231" w:rsidRPr="00A71310" w:rsidRDefault="003A3231" w:rsidP="003A3231">
      <w:pPr>
        <w:pStyle w:val="code0"/>
        <w:spacing w:after="0"/>
        <w:ind w:firstLine="720"/>
        <w:rPr>
          <w:lang w:val="lv-LV"/>
        </w:rPr>
      </w:pPr>
      <w:r w:rsidRPr="00A71310">
        <w:rPr>
          <w:lang w:val="lv-LV"/>
        </w:rPr>
        <w:t xml:space="preserve">            PublicKeyToken=b77a5c561934e089" </w:t>
      </w:r>
    </w:p>
    <w:p w14:paraId="6D467551" w14:textId="0730CD0C" w:rsidR="003A3231" w:rsidRPr="00A71310" w:rsidRDefault="003A3231" w:rsidP="003A3231">
      <w:pPr>
        <w:pStyle w:val="code0"/>
        <w:spacing w:after="0"/>
        <w:ind w:firstLine="720"/>
        <w:rPr>
          <w:lang w:val="lv-LV"/>
        </w:rPr>
      </w:pPr>
      <w:r w:rsidRPr="00A71310">
        <w:rPr>
          <w:color w:val="FF0000"/>
          <w:lang w:val="lv-LV"/>
        </w:rPr>
        <w:t xml:space="preserve">            name</w:t>
      </w:r>
      <w:r w:rsidRPr="00A71310">
        <w:rPr>
          <w:lang w:val="lv-LV"/>
        </w:rPr>
        <w:t xml:space="preserve">="AuditLog" </w:t>
      </w:r>
    </w:p>
    <w:p w14:paraId="430F90B3" w14:textId="77777777" w:rsidR="003A3231" w:rsidRPr="00A71310" w:rsidRDefault="003A3231" w:rsidP="003A3231">
      <w:pPr>
        <w:pStyle w:val="code0"/>
        <w:spacing w:after="0"/>
        <w:ind w:firstLine="720"/>
        <w:rPr>
          <w:lang w:val="lv-LV"/>
        </w:rPr>
      </w:pPr>
      <w:r w:rsidRPr="00A71310">
        <w:rPr>
          <w:lang w:val="lv-LV"/>
        </w:rPr>
        <w:tab/>
        <w:t xml:space="preserve">     </w:t>
      </w:r>
      <w:r w:rsidRPr="00A71310">
        <w:rPr>
          <w:color w:val="FF0000"/>
          <w:lang w:val="lv-LV"/>
        </w:rPr>
        <w:t>traceOutputOptions</w:t>
      </w:r>
      <w:r w:rsidRPr="00A71310">
        <w:rPr>
          <w:lang w:val="lv-LV"/>
        </w:rPr>
        <w:t>="Timestamp"/&gt;</w:t>
      </w:r>
    </w:p>
    <w:p w14:paraId="479DC06D" w14:textId="77777777" w:rsidR="003A3231" w:rsidRPr="00A71310" w:rsidRDefault="003A3231" w:rsidP="003A3231">
      <w:pPr>
        <w:pStyle w:val="code0"/>
        <w:ind w:firstLine="720"/>
        <w:rPr>
          <w:lang w:val="lv-LV"/>
        </w:rPr>
      </w:pPr>
      <w:r w:rsidRPr="00A71310">
        <w:rPr>
          <w:lang w:val="lv-LV"/>
        </w:rPr>
        <w:t>&lt;/</w:t>
      </w:r>
      <w:r w:rsidRPr="00A71310">
        <w:rPr>
          <w:color w:val="A31515"/>
          <w:lang w:val="lv-LV"/>
        </w:rPr>
        <w:t>sharedListeners</w:t>
      </w:r>
      <w:r w:rsidRPr="00A71310">
        <w:rPr>
          <w:lang w:val="lv-LV"/>
        </w:rPr>
        <w:t xml:space="preserve">&gt; </w:t>
      </w:r>
    </w:p>
    <w:p w14:paraId="09EBFAC1" w14:textId="77777777" w:rsidR="003A3231" w:rsidRPr="00A71310" w:rsidRDefault="003A3231" w:rsidP="003A3231">
      <w:pPr>
        <w:pStyle w:val="ListBullet"/>
      </w:pPr>
      <w:r w:rsidRPr="00A71310">
        <w:t xml:space="preserve">Sadaļā </w:t>
      </w:r>
      <w:r w:rsidRPr="00A71310">
        <w:rPr>
          <w:rStyle w:val="ReferenceChar"/>
          <w:lang w:val="lv-LV"/>
        </w:rPr>
        <w:t>sources</w:t>
      </w:r>
      <w:r w:rsidRPr="00A71310">
        <w:t xml:space="preserve"> definēt ziņojumu klases </w:t>
      </w:r>
      <w:r w:rsidRPr="00A71310">
        <w:rPr>
          <w:rStyle w:val="ReferenceChar"/>
          <w:lang w:val="lv-LV"/>
        </w:rPr>
        <w:t>source</w:t>
      </w:r>
      <w:r w:rsidRPr="00A71310">
        <w:t xml:space="preserve"> ar atbilstošiem identifikatoriem </w:t>
      </w:r>
      <w:r w:rsidRPr="00A71310">
        <w:rPr>
          <w:rStyle w:val="ReferenceChar"/>
          <w:lang w:val="lv-LV"/>
        </w:rPr>
        <w:t>name</w:t>
      </w:r>
      <w:r w:rsidRPr="00A71310">
        <w:t xml:space="preserve">. Katrai klasei piesaistīt vismaz vienu žurnalēšanas failu </w:t>
      </w:r>
      <w:r w:rsidRPr="00A71310">
        <w:rPr>
          <w:rStyle w:val="ReferenceChar"/>
          <w:lang w:val="lv-LV"/>
        </w:rPr>
        <w:t>listeners</w:t>
      </w:r>
      <w:r w:rsidRPr="00A71310">
        <w:t xml:space="preserve">, norādot kādu no koplietojamajiem failiem pēc tā identifikatora </w:t>
      </w:r>
      <w:r w:rsidRPr="00A71310">
        <w:rPr>
          <w:rStyle w:val="ReferenceChar"/>
          <w:lang w:val="lv-LV"/>
        </w:rPr>
        <w:t>name</w:t>
      </w:r>
      <w:r w:rsidRPr="00A71310">
        <w:t xml:space="preserve">, vai definējot jaunu žurnalēšanas failu; </w:t>
      </w:r>
    </w:p>
    <w:p w14:paraId="3CFF79D5" w14:textId="77777777" w:rsidR="003A3231" w:rsidRPr="00A71310" w:rsidRDefault="003A3231" w:rsidP="003A3231">
      <w:pPr>
        <w:pStyle w:val="code0"/>
        <w:spacing w:after="0"/>
        <w:ind w:firstLine="720"/>
        <w:rPr>
          <w:lang w:val="lv-LV"/>
        </w:rPr>
      </w:pPr>
      <w:r w:rsidRPr="00A71310">
        <w:rPr>
          <w:lang w:val="lv-LV"/>
        </w:rPr>
        <w:t xml:space="preserve">&lt;sources&gt;           </w:t>
      </w:r>
    </w:p>
    <w:p w14:paraId="2FF1B14E" w14:textId="7F2C83C2" w:rsidR="003A3231" w:rsidRPr="00A71310" w:rsidRDefault="003A3231" w:rsidP="003A3231">
      <w:pPr>
        <w:pStyle w:val="code0"/>
        <w:spacing w:after="0"/>
        <w:rPr>
          <w:lang w:val="lv-LV"/>
        </w:rPr>
      </w:pPr>
      <w:r w:rsidRPr="00A71310">
        <w:rPr>
          <w:lang w:val="lv-LV"/>
        </w:rPr>
        <w:t xml:space="preserve">       </w:t>
      </w:r>
      <w:r w:rsidRPr="00A71310">
        <w:rPr>
          <w:lang w:val="lv-LV"/>
        </w:rPr>
        <w:tab/>
        <w:t xml:space="preserve">&lt;source </w:t>
      </w:r>
      <w:r w:rsidRPr="00A71310">
        <w:rPr>
          <w:color w:val="FF0000"/>
          <w:lang w:val="lv-LV"/>
        </w:rPr>
        <w:t>name</w:t>
      </w:r>
      <w:r w:rsidRPr="00A71310">
        <w:rPr>
          <w:lang w:val="lv-LV"/>
        </w:rPr>
        <w:t>="</w:t>
      </w:r>
      <w:r w:rsidR="00363781" w:rsidRPr="00A71310">
        <w:rPr>
          <w:lang w:val="lv-LV"/>
        </w:rPr>
        <w:t>Audit</w:t>
      </w:r>
      <w:r w:rsidRPr="00A71310">
        <w:rPr>
          <w:lang w:val="lv-LV"/>
        </w:rPr>
        <w:t xml:space="preserve">" </w:t>
      </w:r>
      <w:r w:rsidRPr="00A71310">
        <w:rPr>
          <w:color w:val="FF0000"/>
          <w:lang w:val="lv-LV"/>
        </w:rPr>
        <w:t>switchValue</w:t>
      </w:r>
      <w:r w:rsidRPr="00A71310">
        <w:rPr>
          <w:lang w:val="lv-LV"/>
        </w:rPr>
        <w:t>="All"&gt;</w:t>
      </w:r>
    </w:p>
    <w:p w14:paraId="662BB767" w14:textId="77777777" w:rsidR="003A3231" w:rsidRPr="00A71310" w:rsidRDefault="003A3231" w:rsidP="003A3231">
      <w:pPr>
        <w:pStyle w:val="code0"/>
        <w:spacing w:after="0"/>
        <w:rPr>
          <w:lang w:val="lv-LV"/>
        </w:rPr>
      </w:pPr>
      <w:r w:rsidRPr="00A71310">
        <w:rPr>
          <w:lang w:val="lv-LV"/>
        </w:rPr>
        <w:t xml:space="preserve">              </w:t>
      </w:r>
      <w:r w:rsidRPr="00A71310">
        <w:rPr>
          <w:lang w:val="lv-LV"/>
        </w:rPr>
        <w:tab/>
        <w:t>&lt;listeners&gt;</w:t>
      </w:r>
    </w:p>
    <w:p w14:paraId="3627E1DB" w14:textId="2B918C4A" w:rsidR="003A3231" w:rsidRPr="00A71310" w:rsidRDefault="003A3231" w:rsidP="003A3231">
      <w:pPr>
        <w:pStyle w:val="code0"/>
        <w:spacing w:after="0"/>
        <w:ind w:firstLine="720"/>
        <w:rPr>
          <w:lang w:val="lv-LV"/>
        </w:rPr>
      </w:pPr>
      <w:r w:rsidRPr="00A71310">
        <w:rPr>
          <w:lang w:val="lv-LV"/>
        </w:rPr>
        <w:t xml:space="preserve">             </w:t>
      </w:r>
      <w:r w:rsidRPr="00A71310">
        <w:rPr>
          <w:lang w:val="lv-LV"/>
        </w:rPr>
        <w:tab/>
      </w:r>
      <w:r w:rsidRPr="00A71310">
        <w:rPr>
          <w:lang w:val="lv-LV"/>
        </w:rPr>
        <w:tab/>
        <w:t xml:space="preserve">&lt;add </w:t>
      </w:r>
      <w:r w:rsidRPr="00A71310">
        <w:rPr>
          <w:color w:val="FF0000"/>
          <w:lang w:val="lv-LV"/>
        </w:rPr>
        <w:t>name</w:t>
      </w:r>
      <w:r w:rsidRPr="00A71310">
        <w:rPr>
          <w:lang w:val="lv-LV"/>
        </w:rPr>
        <w:t>="</w:t>
      </w:r>
      <w:r w:rsidR="00363781" w:rsidRPr="00A71310">
        <w:rPr>
          <w:lang w:val="lv-LV"/>
        </w:rPr>
        <w:t>Audit</w:t>
      </w:r>
      <w:r w:rsidRPr="00A71310">
        <w:rPr>
          <w:lang w:val="lv-LV"/>
        </w:rPr>
        <w:t>Log"/&gt;</w:t>
      </w:r>
    </w:p>
    <w:p w14:paraId="33105691" w14:textId="77777777" w:rsidR="003A3231" w:rsidRPr="00A71310" w:rsidRDefault="003A3231" w:rsidP="003A3231">
      <w:pPr>
        <w:pStyle w:val="code0"/>
        <w:spacing w:after="0"/>
        <w:ind w:firstLine="720"/>
        <w:rPr>
          <w:lang w:val="lv-LV"/>
        </w:rPr>
      </w:pPr>
      <w:r w:rsidRPr="00A71310">
        <w:rPr>
          <w:lang w:val="lv-LV"/>
        </w:rPr>
        <w:t xml:space="preserve"> </w:t>
      </w:r>
      <w:r w:rsidRPr="00A71310">
        <w:rPr>
          <w:lang w:val="lv-LV"/>
        </w:rPr>
        <w:tab/>
      </w:r>
      <w:r w:rsidRPr="00A71310">
        <w:rPr>
          <w:lang w:val="lv-LV"/>
        </w:rPr>
        <w:tab/>
        <w:t>&lt;/listeners&gt;</w:t>
      </w:r>
    </w:p>
    <w:p w14:paraId="14F37573" w14:textId="5D83F624" w:rsidR="003A3231" w:rsidRPr="00A71310" w:rsidRDefault="003A3231" w:rsidP="00363781">
      <w:pPr>
        <w:pStyle w:val="code0"/>
        <w:spacing w:after="0"/>
        <w:ind w:firstLine="720"/>
        <w:rPr>
          <w:lang w:val="lv-LV"/>
        </w:rPr>
      </w:pPr>
      <w:r w:rsidRPr="00A71310">
        <w:rPr>
          <w:lang w:val="lv-LV"/>
        </w:rPr>
        <w:t xml:space="preserve"> </w:t>
      </w:r>
      <w:r w:rsidRPr="00A71310">
        <w:rPr>
          <w:lang w:val="lv-LV"/>
        </w:rPr>
        <w:tab/>
        <w:t xml:space="preserve">&lt;/source&gt; </w:t>
      </w:r>
      <w:r w:rsidRPr="00A71310">
        <w:rPr>
          <w:lang w:val="lv-LV"/>
        </w:rPr>
        <w:tab/>
        <w:t xml:space="preserve"> </w:t>
      </w:r>
    </w:p>
    <w:p w14:paraId="5AED7413" w14:textId="77777777" w:rsidR="003A3231" w:rsidRPr="00A71310" w:rsidRDefault="003A3231" w:rsidP="003A3231">
      <w:pPr>
        <w:pStyle w:val="code0"/>
        <w:ind w:firstLine="720"/>
        <w:rPr>
          <w:lang w:val="lv-LV"/>
        </w:rPr>
      </w:pPr>
      <w:r w:rsidRPr="00A71310">
        <w:rPr>
          <w:lang w:val="lv-LV"/>
        </w:rPr>
        <w:t xml:space="preserve">&lt;/sources&gt;  </w:t>
      </w:r>
    </w:p>
    <w:p w14:paraId="628AD8B0" w14:textId="77777777" w:rsidR="003A3231" w:rsidRPr="00A71310" w:rsidRDefault="003A3231" w:rsidP="003A3231">
      <w:pPr>
        <w:pStyle w:val="ListBullet"/>
      </w:pPr>
      <w:r w:rsidRPr="00A71310">
        <w:t xml:space="preserve">Sadaļā </w:t>
      </w:r>
      <w:r w:rsidRPr="00A71310">
        <w:rPr>
          <w:rStyle w:val="ReferenceChar"/>
          <w:lang w:val="lv-LV"/>
        </w:rPr>
        <w:t>system.diagnostics</w:t>
      </w:r>
      <w:r w:rsidRPr="00A71310">
        <w:t xml:space="preserve"> definēt atribūtu </w:t>
      </w:r>
      <w:r w:rsidRPr="00A71310">
        <w:rPr>
          <w:rStyle w:val="ReferenceChar"/>
          <w:lang w:val="lv-LV"/>
        </w:rPr>
        <w:t>trace</w:t>
      </w:r>
      <w:r w:rsidRPr="00A71310">
        <w:t xml:space="preserve"> ar īpašību </w:t>
      </w:r>
      <w:r w:rsidRPr="00A71310">
        <w:rPr>
          <w:rStyle w:val="ReferenceChar"/>
          <w:lang w:val="lv-LV"/>
        </w:rPr>
        <w:t>autoflush</w:t>
      </w:r>
      <w:r w:rsidRPr="00A71310">
        <w:t xml:space="preserve"> un vērtību </w:t>
      </w:r>
      <w:r w:rsidRPr="00A71310">
        <w:rPr>
          <w:rStyle w:val="ReferenceChar"/>
          <w:lang w:val="lv-LV"/>
        </w:rPr>
        <w:t>true</w:t>
      </w:r>
      <w:r w:rsidRPr="00A71310">
        <w:t xml:space="preserve">. Kas norāda, ka rakstīšana žurnalēšanas failā tiks veikta uzreiz. </w:t>
      </w:r>
    </w:p>
    <w:p w14:paraId="03A7C556" w14:textId="77777777" w:rsidR="003A3231" w:rsidRPr="00A71310" w:rsidRDefault="003A3231" w:rsidP="003A3231">
      <w:pPr>
        <w:pStyle w:val="code0"/>
        <w:spacing w:after="0"/>
        <w:ind w:firstLine="720"/>
        <w:rPr>
          <w:lang w:val="lv-LV"/>
        </w:rPr>
      </w:pPr>
      <w:r w:rsidRPr="00A71310">
        <w:rPr>
          <w:lang w:val="lv-LV"/>
        </w:rPr>
        <w:t xml:space="preserve">&lt;trace </w:t>
      </w:r>
      <w:r w:rsidRPr="00A71310">
        <w:rPr>
          <w:color w:val="FF0000"/>
          <w:lang w:val="lv-LV"/>
        </w:rPr>
        <w:t>autoflush</w:t>
      </w:r>
      <w:r w:rsidRPr="00A71310">
        <w:rPr>
          <w:lang w:val="lv-LV"/>
        </w:rPr>
        <w:t xml:space="preserve">="true" /&gt;        </w:t>
      </w:r>
    </w:p>
    <w:p w14:paraId="564A2F36" w14:textId="77777777" w:rsidR="003A3231" w:rsidRPr="00A71310" w:rsidRDefault="003A3231" w:rsidP="003A3231">
      <w:pPr>
        <w:pStyle w:val="code0"/>
        <w:rPr>
          <w:lang w:val="lv-LV"/>
        </w:rPr>
      </w:pPr>
      <w:r w:rsidRPr="00A71310">
        <w:rPr>
          <w:lang w:val="lv-LV"/>
        </w:rPr>
        <w:t xml:space="preserve">&lt;/system.diagnostics&gt;     </w:t>
      </w:r>
    </w:p>
    <w:p w14:paraId="77020294" w14:textId="01D558C1" w:rsidR="003A3231" w:rsidRPr="00A71310" w:rsidRDefault="003A3231" w:rsidP="003A3231">
      <w:pPr>
        <w:pStyle w:val="ListNumber"/>
      </w:pPr>
      <w:r w:rsidRPr="00A71310">
        <w:t xml:space="preserve">Failā </w:t>
      </w:r>
      <w:r w:rsidRPr="00A71310">
        <w:rPr>
          <w:rStyle w:val="ReferenceChar"/>
          <w:lang w:val="lv-LV"/>
        </w:rPr>
        <w:t>Calc\Calculator.cs</w:t>
      </w:r>
      <w:r w:rsidRPr="00A71310">
        <w:t xml:space="preserve"> izveidot </w:t>
      </w:r>
      <w:r w:rsidR="00363781" w:rsidRPr="00A71310">
        <w:rPr>
          <w:rStyle w:val="ReferenceChar"/>
          <w:lang w:val="lv-LV"/>
        </w:rPr>
        <w:t>EvesDiagnstic</w:t>
      </w:r>
      <w:r w:rsidRPr="00A71310">
        <w:t xml:space="preserve"> klases eksemplāru, klases </w:t>
      </w:r>
      <w:r w:rsidRPr="00A71310">
        <w:rPr>
          <w:rStyle w:val="ReferenceChar"/>
          <w:lang w:val="lv-LV"/>
        </w:rPr>
        <w:t>Calculator</w:t>
      </w:r>
      <w:r w:rsidRPr="00A71310">
        <w:t xml:space="preserve"> ietvaros, norādot atribūtu </w:t>
      </w:r>
      <w:r w:rsidRPr="00A71310">
        <w:rPr>
          <w:rStyle w:val="ReferenceChar"/>
          <w:lang w:val="lv-LV"/>
        </w:rPr>
        <w:t>sourceName</w:t>
      </w:r>
      <w:r w:rsidRPr="00A71310">
        <w:t xml:space="preserve">, kas tiks lietots ziņojumu avota identificēšanai, šajā gadījumā projekta nosaukums </w:t>
      </w:r>
      <w:r w:rsidRPr="00A71310">
        <w:rPr>
          <w:i/>
        </w:rPr>
        <w:t>EnoughPI</w:t>
      </w:r>
      <w:r w:rsidRPr="00A71310">
        <w:t>;</w:t>
      </w:r>
    </w:p>
    <w:p w14:paraId="2329F169" w14:textId="22D8F3C2" w:rsidR="003A3231" w:rsidRPr="00A71310" w:rsidRDefault="00363781" w:rsidP="003A3231">
      <w:pPr>
        <w:pStyle w:val="code0"/>
        <w:ind w:left="360"/>
        <w:rPr>
          <w:lang w:val="lv-LV"/>
        </w:rPr>
      </w:pPr>
      <w:r w:rsidRPr="00A71310">
        <w:rPr>
          <w:lang w:val="lv-LV"/>
        </w:rPr>
        <w:t>EvesDiagnostic audit = new EvesDiagnostic</w:t>
      </w:r>
      <w:r w:rsidR="003A3231" w:rsidRPr="00A71310">
        <w:rPr>
          <w:lang w:val="lv-LV"/>
        </w:rPr>
        <w:t>(</w:t>
      </w:r>
      <w:r w:rsidR="003A3231" w:rsidRPr="00A71310">
        <w:rPr>
          <w:color w:val="A31515"/>
          <w:lang w:val="lv-LV"/>
        </w:rPr>
        <w:t>"EnoughPI"</w:t>
      </w:r>
      <w:r w:rsidR="003A3231" w:rsidRPr="00A71310">
        <w:rPr>
          <w:lang w:val="lv-LV"/>
        </w:rPr>
        <w:t>);</w:t>
      </w:r>
    </w:p>
    <w:p w14:paraId="1B1F168C" w14:textId="009F619B" w:rsidR="003A3231" w:rsidRPr="00A71310" w:rsidRDefault="003A3231" w:rsidP="003A3231">
      <w:pPr>
        <w:pStyle w:val="ListNumber"/>
      </w:pPr>
      <w:r w:rsidRPr="00A71310">
        <w:t xml:space="preserve">Nepieciešamajās vietās pievienot projekta kodam </w:t>
      </w:r>
      <w:r w:rsidR="00363781" w:rsidRPr="00A71310">
        <w:t xml:space="preserve">audita </w:t>
      </w:r>
      <w:r w:rsidRPr="00A71310">
        <w:t xml:space="preserve">rakstīšanas metodes </w:t>
      </w:r>
      <w:r w:rsidR="00363781" w:rsidRPr="00A71310">
        <w:t xml:space="preserve">WriteAudit. </w:t>
      </w:r>
    </w:p>
    <w:p w14:paraId="4F0AB8B7" w14:textId="4824BB75" w:rsidR="00363781" w:rsidRPr="00A71310" w:rsidRDefault="00363781" w:rsidP="00363781">
      <w:pPr>
        <w:pStyle w:val="code0"/>
        <w:spacing w:after="0"/>
        <w:ind w:left="360"/>
        <w:rPr>
          <w:lang w:val="lv-LV"/>
        </w:rPr>
      </w:pPr>
      <w:r w:rsidRPr="00A71310">
        <w:rPr>
          <w:lang w:val="lv-LV"/>
        </w:rPr>
        <w:t>this.audit.WriteAudit(„auditType”, „reason”, 1, „message”);</w:t>
      </w:r>
    </w:p>
    <w:p w14:paraId="4528A76F" w14:textId="77777777" w:rsidR="00913E35" w:rsidRPr="00A71310" w:rsidRDefault="00913E35" w:rsidP="00913E35">
      <w:pPr>
        <w:pStyle w:val="Heading2"/>
      </w:pPr>
      <w:bookmarkStart w:id="1723" w:name="_Toc299456259"/>
      <w:bookmarkStart w:id="1724" w:name="_Toc303759580"/>
      <w:bookmarkStart w:id="1725" w:name="_Toc303766183"/>
      <w:bookmarkStart w:id="1726" w:name="_Toc380756857"/>
      <w:r w:rsidRPr="00A71310">
        <w:t>TraceUtility</w:t>
      </w:r>
      <w:bookmarkEnd w:id="1723"/>
      <w:bookmarkEnd w:id="1724"/>
      <w:bookmarkEnd w:id="1725"/>
      <w:bookmarkEnd w:id="1726"/>
    </w:p>
    <w:p w14:paraId="4528A770" w14:textId="77777777" w:rsidR="00913E35" w:rsidRPr="00A71310" w:rsidRDefault="00913E35" w:rsidP="00560911">
      <w:r w:rsidRPr="00A71310">
        <w:t xml:space="preserve">Šajā piemērā tiks aprakstītas darbības, kas jāveic, lai piesaistītu esošam projektam trasēšanas funkcionalitāti izmantojot TraceUtility klasi. Izpildītais risinājuma piemērs uz kā balstīta šī instrukcija atrodams katalogā </w:t>
      </w:r>
      <w:r w:rsidRPr="00A71310">
        <w:rPr>
          <w:i/>
        </w:rPr>
        <w:t>„~\Diagnostic\CS\WindowsApp\ex02Trace”</w:t>
      </w:r>
      <w:r w:rsidRPr="00A71310">
        <w:t>.</w:t>
      </w:r>
    </w:p>
    <w:p w14:paraId="4528A771" w14:textId="77777777" w:rsidR="00913E35" w:rsidRPr="00A71310" w:rsidRDefault="00913E35" w:rsidP="008863A4">
      <w:pPr>
        <w:pStyle w:val="ListNumber"/>
        <w:numPr>
          <w:ilvl w:val="0"/>
          <w:numId w:val="36"/>
        </w:numPr>
      </w:pPr>
      <w:r w:rsidRPr="00A71310">
        <w:t xml:space="preserve">Iezīmēt projekta failu </w:t>
      </w:r>
      <w:r w:rsidRPr="00A71310">
        <w:rPr>
          <w:rStyle w:val="ReferenceChar"/>
          <w:lang w:val="lv-LV"/>
        </w:rPr>
        <w:t>Calc\Calculator.cs</w:t>
      </w:r>
      <w:r w:rsidRPr="00A71310">
        <w:t xml:space="preserve"> un izpildīt konteksta izvēlnes komandu </w:t>
      </w:r>
      <w:r w:rsidRPr="00A71310">
        <w:rPr>
          <w:rStyle w:val="ReferenceChar"/>
          <w:lang w:val="lv-LV"/>
        </w:rPr>
        <w:t>View Code</w:t>
      </w:r>
      <w:r w:rsidRPr="00A71310">
        <w:t>;</w:t>
      </w:r>
    </w:p>
    <w:p w14:paraId="4528A772" w14:textId="77777777" w:rsidR="00913E35" w:rsidRPr="00A71310" w:rsidRDefault="00913E35" w:rsidP="00A03219">
      <w:pPr>
        <w:pStyle w:val="ListNumber"/>
      </w:pPr>
      <w:r w:rsidRPr="00A71310">
        <w:t xml:space="preserve">Pievienot vārdtelpu </w:t>
      </w:r>
      <w:r w:rsidRPr="00A71310">
        <w:rPr>
          <w:rStyle w:val="ReferenceChar"/>
          <w:lang w:val="lv-LV"/>
        </w:rPr>
        <w:t>Diagnostic</w:t>
      </w:r>
      <w:r w:rsidRPr="00A71310">
        <w:t xml:space="preserve"> faila augšdaļā;</w:t>
      </w:r>
    </w:p>
    <w:p w14:paraId="4528A773" w14:textId="77777777" w:rsidR="00913E35" w:rsidRPr="00A71310" w:rsidRDefault="00913E35" w:rsidP="00913E35">
      <w:pPr>
        <w:pStyle w:val="code0"/>
        <w:ind w:left="360"/>
        <w:rPr>
          <w:lang w:val="lv-LV"/>
        </w:rPr>
      </w:pPr>
      <w:r w:rsidRPr="00A71310">
        <w:rPr>
          <w:lang w:val="lv-LV"/>
        </w:rPr>
        <w:t>using Diagnostic;</w:t>
      </w:r>
    </w:p>
    <w:p w14:paraId="4528A774" w14:textId="77777777" w:rsidR="00913E35" w:rsidRPr="00A71310" w:rsidRDefault="00913E35" w:rsidP="00A03219">
      <w:pPr>
        <w:pStyle w:val="ListNumber"/>
      </w:pPr>
      <w:r w:rsidRPr="00A71310">
        <w:t xml:space="preserve">Modificēt konfigurācijas datni </w:t>
      </w:r>
      <w:r w:rsidRPr="00A71310">
        <w:rPr>
          <w:rStyle w:val="ReferenceChar"/>
          <w:lang w:val="lv-LV"/>
        </w:rPr>
        <w:t>app.config</w:t>
      </w:r>
      <w:r w:rsidRPr="00A71310">
        <w:t>, pievienojot sekojošus atribūtus:</w:t>
      </w:r>
    </w:p>
    <w:p w14:paraId="4528A775" w14:textId="77777777" w:rsidR="00913E35" w:rsidRPr="00A71310" w:rsidRDefault="00913E35" w:rsidP="00560911">
      <w:pPr>
        <w:pStyle w:val="ListBullet"/>
      </w:pPr>
      <w:r w:rsidRPr="00A71310">
        <w:t xml:space="preserve">Konfigurācijas sekciju </w:t>
      </w:r>
      <w:r w:rsidRPr="00A71310">
        <w:rPr>
          <w:rStyle w:val="ReferenceChar"/>
          <w:lang w:val="lv-LV"/>
        </w:rPr>
        <w:t>diagnosticConfiguration;</w:t>
      </w:r>
    </w:p>
    <w:p w14:paraId="4528A776" w14:textId="77777777" w:rsidR="00913E35" w:rsidRPr="00A71310" w:rsidRDefault="00913E35" w:rsidP="00913E35">
      <w:pPr>
        <w:pStyle w:val="code0"/>
        <w:spacing w:after="0"/>
        <w:ind w:left="360"/>
        <w:rPr>
          <w:lang w:val="lv-LV"/>
        </w:rPr>
      </w:pPr>
      <w:r w:rsidRPr="00A71310">
        <w:rPr>
          <w:lang w:val="lv-LV"/>
        </w:rPr>
        <w:t>&lt;</w:t>
      </w:r>
      <w:r w:rsidRPr="00A71310">
        <w:rPr>
          <w:color w:val="A31515"/>
          <w:lang w:val="lv-LV"/>
        </w:rPr>
        <w:t>configSections</w:t>
      </w:r>
      <w:r w:rsidRPr="00A71310">
        <w:rPr>
          <w:lang w:val="lv-LV"/>
        </w:rPr>
        <w:t>&gt;</w:t>
      </w:r>
    </w:p>
    <w:p w14:paraId="4528A777" w14:textId="77777777" w:rsidR="00913E35" w:rsidRPr="00A71310" w:rsidRDefault="00913E35" w:rsidP="00913E35">
      <w:pPr>
        <w:pStyle w:val="code0"/>
        <w:spacing w:after="0"/>
        <w:ind w:left="360" w:firstLine="360"/>
        <w:rPr>
          <w:lang w:val="lv-LV"/>
        </w:rPr>
      </w:pPr>
      <w:r w:rsidRPr="00A71310">
        <w:rPr>
          <w:lang w:val="lv-LV"/>
        </w:rPr>
        <w:t>&lt;</w:t>
      </w:r>
      <w:r w:rsidRPr="00A71310">
        <w:rPr>
          <w:color w:val="A31515"/>
          <w:lang w:val="lv-LV"/>
        </w:rPr>
        <w:t>section</w:t>
      </w:r>
      <w:r w:rsidRPr="00A71310">
        <w:rPr>
          <w:lang w:val="lv-LV"/>
        </w:rPr>
        <w:t xml:space="preserve"> </w:t>
      </w:r>
      <w:r w:rsidRPr="00A71310">
        <w:rPr>
          <w:color w:val="FF0000"/>
          <w:lang w:val="lv-LV"/>
        </w:rPr>
        <w:t>name</w:t>
      </w:r>
      <w:r w:rsidRPr="00A71310">
        <w:rPr>
          <w:lang w:val="lv-LV"/>
        </w:rPr>
        <w:t>="diagnosticConfiguration"</w:t>
      </w:r>
    </w:p>
    <w:p w14:paraId="4528A778" w14:textId="77777777" w:rsidR="00913E35" w:rsidRPr="00A71310" w:rsidRDefault="00913E35" w:rsidP="00913E35">
      <w:pPr>
        <w:pStyle w:val="code0"/>
        <w:spacing w:after="0"/>
        <w:ind w:left="360" w:firstLine="360"/>
        <w:rPr>
          <w:lang w:val="lv-LV"/>
        </w:rPr>
      </w:pPr>
      <w:r w:rsidRPr="00A71310">
        <w:rPr>
          <w:color w:val="FF0000"/>
          <w:lang w:val="lv-LV"/>
        </w:rPr>
        <w:t xml:space="preserve">         type</w:t>
      </w:r>
      <w:r w:rsidRPr="00A71310">
        <w:rPr>
          <w:lang w:val="lv-LV"/>
        </w:rPr>
        <w:t>="Diagnostic.Configuration.DiagnosticSettings,</w:t>
      </w:r>
    </w:p>
    <w:p w14:paraId="4528A779" w14:textId="77777777" w:rsidR="00913E35" w:rsidRPr="00A71310" w:rsidRDefault="00913E35" w:rsidP="00913E35">
      <w:pPr>
        <w:pStyle w:val="code0"/>
        <w:spacing w:after="0"/>
        <w:ind w:left="360"/>
        <w:rPr>
          <w:lang w:val="lv-LV"/>
        </w:rPr>
      </w:pPr>
      <w:r w:rsidRPr="00A71310">
        <w:rPr>
          <w:lang w:val="lv-LV"/>
        </w:rPr>
        <w:t xml:space="preserve"> </w:t>
      </w:r>
      <w:r w:rsidRPr="00A71310">
        <w:rPr>
          <w:lang w:val="lv-LV"/>
        </w:rPr>
        <w:tab/>
        <w:t xml:space="preserve">   </w:t>
      </w:r>
      <w:r w:rsidRPr="00A71310">
        <w:rPr>
          <w:lang w:val="lv-LV"/>
        </w:rPr>
        <w:tab/>
        <w:t xml:space="preserve">  Diagnostic, Version=1.0.0.0"/&gt;  </w:t>
      </w:r>
    </w:p>
    <w:p w14:paraId="4528A77A" w14:textId="77777777" w:rsidR="00913E35" w:rsidRPr="00A71310" w:rsidRDefault="00913E35" w:rsidP="00913E35">
      <w:pPr>
        <w:pStyle w:val="code0"/>
        <w:ind w:left="360"/>
        <w:rPr>
          <w:lang w:val="lv-LV"/>
        </w:rPr>
      </w:pPr>
      <w:r w:rsidRPr="00A71310">
        <w:rPr>
          <w:lang w:val="lv-LV"/>
        </w:rPr>
        <w:t>&lt;/</w:t>
      </w:r>
      <w:r w:rsidRPr="00A71310">
        <w:rPr>
          <w:color w:val="A31515"/>
          <w:lang w:val="lv-LV"/>
        </w:rPr>
        <w:t>configSections</w:t>
      </w:r>
      <w:r w:rsidRPr="00A71310">
        <w:rPr>
          <w:lang w:val="lv-LV"/>
        </w:rPr>
        <w:t>&gt;</w:t>
      </w:r>
    </w:p>
    <w:p w14:paraId="3AFAF1EE" w14:textId="77777777" w:rsidR="00B01ECB" w:rsidRPr="00A71310" w:rsidRDefault="00B01ECB" w:rsidP="00B01ECB">
      <w:pPr>
        <w:pStyle w:val="ListBullet"/>
      </w:pPr>
      <w:r w:rsidRPr="00A71310">
        <w:t xml:space="preserve">Sadaļu </w:t>
      </w:r>
      <w:r w:rsidRPr="00A71310">
        <w:rPr>
          <w:rStyle w:val="ReferenceChar"/>
          <w:i/>
          <w:lang w:val="lv-LV"/>
        </w:rPr>
        <w:t>diagnosticConfiguration</w:t>
      </w:r>
      <w:r w:rsidRPr="00A71310">
        <w:rPr>
          <w:rStyle w:val="ReferenceChar"/>
          <w:lang w:val="lv-LV"/>
        </w:rPr>
        <w:t>, kas norāda izmantojamo žurnāla rakstītāju.</w:t>
      </w:r>
    </w:p>
    <w:p w14:paraId="48201293" w14:textId="77777777" w:rsidR="00B01ECB" w:rsidRPr="00A71310" w:rsidRDefault="00B01ECB" w:rsidP="00B01ECB">
      <w:pPr>
        <w:pStyle w:val="code0"/>
        <w:spacing w:after="0"/>
        <w:ind w:left="360" w:firstLine="66"/>
        <w:rPr>
          <w:color w:val="FF0000"/>
          <w:lang w:val="lv-LV"/>
        </w:rPr>
      </w:pPr>
      <w:r w:rsidRPr="00A71310">
        <w:rPr>
          <w:lang w:val="lv-LV"/>
        </w:rPr>
        <w:t>&lt;</w:t>
      </w:r>
      <w:r w:rsidRPr="00A71310">
        <w:rPr>
          <w:color w:val="A31515"/>
          <w:lang w:val="lv-LV"/>
        </w:rPr>
        <w:t>diagnosticConfiguration</w:t>
      </w:r>
      <w:r w:rsidRPr="00A71310">
        <w:rPr>
          <w:color w:val="FF0000"/>
          <w:lang w:val="lv-LV"/>
        </w:rPr>
        <w:t xml:space="preserve"> type</w:t>
      </w:r>
      <w:r w:rsidRPr="00A71310">
        <w:rPr>
          <w:lang w:val="lv-LV"/>
        </w:rPr>
        <w:t>="Diagnostic.DefaultLogWriter, Diagnostic, Version=1.0.0.0"</w:t>
      </w:r>
      <w:r w:rsidRPr="00A71310">
        <w:rPr>
          <w:color w:val="FF0000"/>
          <w:lang w:val="lv-LV"/>
        </w:rPr>
        <w:t xml:space="preserve"> </w:t>
      </w:r>
      <w:r w:rsidRPr="00A71310">
        <w:rPr>
          <w:lang w:val="lv-LV"/>
        </w:rPr>
        <w:t>/&gt;</w:t>
      </w:r>
    </w:p>
    <w:p w14:paraId="4528A77B" w14:textId="77777777" w:rsidR="00913E35" w:rsidRPr="00A71310" w:rsidRDefault="00913E35" w:rsidP="00560911">
      <w:pPr>
        <w:pStyle w:val="ListBullet"/>
      </w:pPr>
      <w:r w:rsidRPr="00A71310">
        <w:t xml:space="preserve">Sadaļu </w:t>
      </w:r>
      <w:r w:rsidRPr="00A71310">
        <w:rPr>
          <w:rStyle w:val="ReferenceChar"/>
          <w:lang w:val="lv-LV"/>
        </w:rPr>
        <w:t>system.diagnostics</w:t>
      </w:r>
      <w:r w:rsidRPr="00A71310">
        <w:t xml:space="preserve"> kas satur sadaļas </w:t>
      </w:r>
      <w:r w:rsidRPr="00A71310">
        <w:rPr>
          <w:rStyle w:val="ReferenceChar"/>
          <w:lang w:val="lv-LV"/>
        </w:rPr>
        <w:t xml:space="preserve">sharedListeners </w:t>
      </w:r>
      <w:r w:rsidRPr="00A71310">
        <w:t xml:space="preserve">(pēc izvēles) un </w:t>
      </w:r>
      <w:r w:rsidRPr="00A71310">
        <w:rPr>
          <w:rStyle w:val="ReferenceChar"/>
          <w:lang w:val="lv-LV"/>
        </w:rPr>
        <w:t>sources</w:t>
      </w:r>
      <w:r w:rsidRPr="00A71310">
        <w:t xml:space="preserve">. Sadaļā </w:t>
      </w:r>
      <w:r w:rsidRPr="00A71310">
        <w:rPr>
          <w:rStyle w:val="ReferenceChar"/>
          <w:lang w:val="lv-LV"/>
        </w:rPr>
        <w:t>sources</w:t>
      </w:r>
      <w:r w:rsidRPr="00A71310">
        <w:t xml:space="preserve"> definēt ziņojumu klases </w:t>
      </w:r>
      <w:r w:rsidRPr="00A71310">
        <w:rPr>
          <w:rStyle w:val="ReferenceChar"/>
          <w:lang w:val="lv-LV"/>
        </w:rPr>
        <w:t>source</w:t>
      </w:r>
      <w:r w:rsidRPr="00A71310">
        <w:t xml:space="preserve"> ar atbilstošiem identifikatoriem </w:t>
      </w:r>
      <w:r w:rsidRPr="00A71310">
        <w:rPr>
          <w:rStyle w:val="ReferenceChar"/>
          <w:lang w:val="lv-LV"/>
        </w:rPr>
        <w:t>name</w:t>
      </w:r>
      <w:r w:rsidRPr="00A71310">
        <w:t xml:space="preserve">. Katrai klasei piesaistīt vismaz vienu </w:t>
      </w:r>
      <w:r w:rsidRPr="00A71310">
        <w:rPr>
          <w:rStyle w:val="ReferenceChar"/>
          <w:lang w:val="lv-LV"/>
        </w:rPr>
        <w:t xml:space="preserve">listeners </w:t>
      </w:r>
      <w:r w:rsidRPr="00A71310">
        <w:t xml:space="preserve">failu, norādot kādu no koplietojamajiem failiem pēc tā identifikatora </w:t>
      </w:r>
      <w:r w:rsidRPr="00A71310">
        <w:rPr>
          <w:rStyle w:val="ReferenceChar"/>
          <w:lang w:val="lv-LV"/>
        </w:rPr>
        <w:t>name</w:t>
      </w:r>
      <w:r w:rsidRPr="00A71310">
        <w:t xml:space="preserve">, vai definējot jaunu failu norādot sekojošus atribūtus: atrašanās vieta – </w:t>
      </w:r>
      <w:r w:rsidRPr="00A71310">
        <w:rPr>
          <w:rStyle w:val="ReferenceChar"/>
          <w:lang w:val="lv-LV"/>
        </w:rPr>
        <w:t>initializeData</w:t>
      </w:r>
      <w:r w:rsidRPr="00A71310">
        <w:t xml:space="preserve">, tips – </w:t>
      </w:r>
      <w:r w:rsidRPr="00A71310">
        <w:rPr>
          <w:rStyle w:val="ReferenceChar"/>
          <w:lang w:val="lv-LV"/>
        </w:rPr>
        <w:t>type</w:t>
      </w:r>
      <w:r w:rsidRPr="00A71310">
        <w:t xml:space="preserve">, identifikators – </w:t>
      </w:r>
      <w:r w:rsidRPr="00A71310">
        <w:rPr>
          <w:rStyle w:val="ReferenceChar"/>
          <w:lang w:val="lv-LV"/>
        </w:rPr>
        <w:t>name</w:t>
      </w:r>
      <w:r w:rsidRPr="00A71310">
        <w:t xml:space="preserve">, papildus iespējas – </w:t>
      </w:r>
      <w:r w:rsidRPr="00A71310">
        <w:rPr>
          <w:rStyle w:val="ReferenceChar"/>
          <w:lang w:val="lv-LV"/>
        </w:rPr>
        <w:t>traceOutputOptions</w:t>
      </w:r>
      <w:r w:rsidRPr="00A71310">
        <w:t xml:space="preserve"> un citi atribūti pēc nepieciešamības;</w:t>
      </w:r>
      <w:r w:rsidR="00560911" w:rsidRPr="00A71310">
        <w:t xml:space="preserve"> </w:t>
      </w:r>
    </w:p>
    <w:p w14:paraId="4528A77C" w14:textId="77777777" w:rsidR="00913E35" w:rsidRPr="00A71310" w:rsidRDefault="00913E35" w:rsidP="00913E35">
      <w:pPr>
        <w:pStyle w:val="code0"/>
        <w:spacing w:after="0"/>
        <w:rPr>
          <w:lang w:val="lv-LV"/>
        </w:rPr>
      </w:pPr>
      <w:r w:rsidRPr="00A71310">
        <w:rPr>
          <w:lang w:val="lv-LV"/>
        </w:rPr>
        <w:t>&lt;system.diagnostics&gt;</w:t>
      </w:r>
    </w:p>
    <w:p w14:paraId="4528A77D" w14:textId="77777777" w:rsidR="00913E35" w:rsidRPr="00A71310" w:rsidRDefault="00913E35" w:rsidP="00913E35">
      <w:pPr>
        <w:pStyle w:val="code0"/>
        <w:spacing w:after="0"/>
        <w:rPr>
          <w:lang w:val="lv-LV"/>
        </w:rPr>
      </w:pPr>
      <w:r w:rsidRPr="00A71310">
        <w:rPr>
          <w:lang w:val="lv-LV"/>
        </w:rPr>
        <w:t xml:space="preserve">  &lt;sources&gt;           </w:t>
      </w:r>
    </w:p>
    <w:p w14:paraId="4528A77E" w14:textId="77777777" w:rsidR="00913E35" w:rsidRPr="00A71310" w:rsidRDefault="00913E35" w:rsidP="00913E35">
      <w:pPr>
        <w:pStyle w:val="code0"/>
        <w:spacing w:after="0"/>
        <w:rPr>
          <w:lang w:val="lv-LV"/>
        </w:rPr>
      </w:pPr>
      <w:r w:rsidRPr="00A71310">
        <w:rPr>
          <w:lang w:val="lv-LV"/>
        </w:rPr>
        <w:t xml:space="preserve">       &lt;source </w:t>
      </w:r>
      <w:r w:rsidRPr="00A71310">
        <w:rPr>
          <w:color w:val="FF0000"/>
          <w:lang w:val="lv-LV"/>
        </w:rPr>
        <w:t>name</w:t>
      </w:r>
      <w:r w:rsidRPr="00A71310">
        <w:rPr>
          <w:lang w:val="lv-LV"/>
        </w:rPr>
        <w:t xml:space="preserve">="Trace" </w:t>
      </w:r>
      <w:r w:rsidRPr="00A71310">
        <w:rPr>
          <w:color w:val="FF0000"/>
          <w:lang w:val="lv-LV"/>
        </w:rPr>
        <w:t>switchValue</w:t>
      </w:r>
      <w:r w:rsidRPr="00A71310">
        <w:rPr>
          <w:lang w:val="lv-LV"/>
        </w:rPr>
        <w:t>="All"&gt;</w:t>
      </w:r>
    </w:p>
    <w:p w14:paraId="4528A77F" w14:textId="77777777" w:rsidR="00913E35" w:rsidRPr="00A71310" w:rsidRDefault="00913E35" w:rsidP="00913E35">
      <w:pPr>
        <w:pStyle w:val="code0"/>
        <w:spacing w:after="0"/>
        <w:rPr>
          <w:lang w:val="lv-LV"/>
        </w:rPr>
      </w:pPr>
      <w:r w:rsidRPr="00A71310">
        <w:rPr>
          <w:lang w:val="lv-LV"/>
        </w:rPr>
        <w:t xml:space="preserve">          &lt;listeners&gt;</w:t>
      </w:r>
    </w:p>
    <w:p w14:paraId="4528A780" w14:textId="77777777" w:rsidR="00913E35" w:rsidRPr="00A71310" w:rsidRDefault="00913E35" w:rsidP="00913E35">
      <w:pPr>
        <w:pStyle w:val="code0"/>
        <w:spacing w:after="0"/>
        <w:rPr>
          <w:lang w:val="lv-LV"/>
        </w:rPr>
      </w:pPr>
      <w:r w:rsidRPr="00A71310">
        <w:rPr>
          <w:lang w:val="lv-LV"/>
        </w:rPr>
        <w:t xml:space="preserve">             </w:t>
      </w:r>
      <w:r w:rsidRPr="00A71310">
        <w:rPr>
          <w:lang w:val="lv-LV"/>
        </w:rPr>
        <w:tab/>
        <w:t xml:space="preserve">&lt;add </w:t>
      </w:r>
      <w:r w:rsidRPr="00A71310">
        <w:rPr>
          <w:color w:val="FF0000"/>
          <w:lang w:val="lv-LV"/>
        </w:rPr>
        <w:t>initializeData</w:t>
      </w:r>
      <w:r w:rsidRPr="00A71310">
        <w:rPr>
          <w:lang w:val="lv-LV"/>
        </w:rPr>
        <w:t>="Trace.svclog"</w:t>
      </w:r>
    </w:p>
    <w:p w14:paraId="4528A781" w14:textId="77777777" w:rsidR="00913E35" w:rsidRPr="00A71310" w:rsidRDefault="00913E35" w:rsidP="00913E35">
      <w:pPr>
        <w:pStyle w:val="code0"/>
        <w:spacing w:after="0"/>
        <w:ind w:firstLine="720"/>
        <w:rPr>
          <w:lang w:val="lv-LV"/>
        </w:rPr>
      </w:pPr>
      <w:r w:rsidRPr="00A71310">
        <w:rPr>
          <w:color w:val="FF0000"/>
          <w:lang w:val="lv-LV"/>
        </w:rPr>
        <w:t xml:space="preserve"> </w:t>
      </w:r>
      <w:r w:rsidRPr="00A71310">
        <w:rPr>
          <w:color w:val="FF0000"/>
          <w:lang w:val="lv-LV"/>
        </w:rPr>
        <w:tab/>
        <w:t xml:space="preserve">     type</w:t>
      </w:r>
      <w:r w:rsidRPr="00A71310">
        <w:rPr>
          <w:lang w:val="lv-LV"/>
        </w:rPr>
        <w:t>="System.Diagnostics.XmlWriterTraceListener,</w:t>
      </w:r>
    </w:p>
    <w:p w14:paraId="4528A782" w14:textId="77777777" w:rsidR="00913E35" w:rsidRPr="00A71310" w:rsidRDefault="00913E35" w:rsidP="00913E35">
      <w:pPr>
        <w:pStyle w:val="code0"/>
        <w:spacing w:after="0"/>
        <w:ind w:firstLine="720"/>
        <w:rPr>
          <w:lang w:val="lv-LV"/>
        </w:rPr>
      </w:pPr>
      <w:r w:rsidRPr="00A71310">
        <w:rPr>
          <w:lang w:val="lv-LV"/>
        </w:rPr>
        <w:t xml:space="preserve"> </w:t>
      </w:r>
      <w:r w:rsidRPr="00A71310">
        <w:rPr>
          <w:lang w:val="lv-LV"/>
        </w:rPr>
        <w:tab/>
        <w:t xml:space="preserve">     System, Version=2.0.0.0, Culture=neutral,</w:t>
      </w:r>
    </w:p>
    <w:p w14:paraId="4528A783" w14:textId="77777777" w:rsidR="00913E35" w:rsidRPr="00A71310" w:rsidRDefault="00913E35" w:rsidP="00913E35">
      <w:pPr>
        <w:pStyle w:val="code0"/>
        <w:spacing w:after="0"/>
        <w:ind w:firstLine="720"/>
        <w:rPr>
          <w:lang w:val="lv-LV"/>
        </w:rPr>
      </w:pPr>
      <w:r w:rsidRPr="00A71310">
        <w:rPr>
          <w:lang w:val="lv-LV"/>
        </w:rPr>
        <w:t xml:space="preserve"> </w:t>
      </w:r>
      <w:r w:rsidRPr="00A71310">
        <w:rPr>
          <w:lang w:val="lv-LV"/>
        </w:rPr>
        <w:tab/>
        <w:t xml:space="preserve">     PublicKeyToken=b77a5c561934e089" </w:t>
      </w:r>
    </w:p>
    <w:p w14:paraId="4528A784" w14:textId="77777777" w:rsidR="00913E35" w:rsidRPr="00A71310" w:rsidRDefault="00913E35" w:rsidP="00913E35">
      <w:pPr>
        <w:pStyle w:val="code0"/>
        <w:spacing w:after="0"/>
        <w:ind w:firstLine="720"/>
        <w:rPr>
          <w:lang w:val="lv-LV"/>
        </w:rPr>
      </w:pPr>
      <w:r w:rsidRPr="00A71310">
        <w:rPr>
          <w:lang w:val="lv-LV"/>
        </w:rPr>
        <w:t xml:space="preserve"> </w:t>
      </w:r>
      <w:r w:rsidRPr="00A71310">
        <w:rPr>
          <w:lang w:val="lv-LV"/>
        </w:rPr>
        <w:tab/>
        <w:t xml:space="preserve">     </w:t>
      </w:r>
      <w:r w:rsidRPr="00A71310">
        <w:rPr>
          <w:color w:val="FF0000"/>
          <w:lang w:val="lv-LV"/>
        </w:rPr>
        <w:t>name</w:t>
      </w:r>
      <w:r w:rsidRPr="00A71310">
        <w:rPr>
          <w:lang w:val="lv-LV"/>
        </w:rPr>
        <w:t xml:space="preserve">="Tracer" </w:t>
      </w:r>
    </w:p>
    <w:p w14:paraId="4528A785" w14:textId="77777777" w:rsidR="00913E35" w:rsidRPr="00A71310" w:rsidRDefault="00913E35" w:rsidP="00913E35">
      <w:pPr>
        <w:pStyle w:val="code0"/>
        <w:spacing w:after="0"/>
        <w:ind w:firstLine="720"/>
        <w:rPr>
          <w:lang w:val="lv-LV"/>
        </w:rPr>
      </w:pPr>
      <w:r w:rsidRPr="00A71310">
        <w:rPr>
          <w:color w:val="FF0000"/>
          <w:lang w:val="lv-LV"/>
        </w:rPr>
        <w:t xml:space="preserve"> </w:t>
      </w:r>
      <w:r w:rsidRPr="00A71310">
        <w:rPr>
          <w:color w:val="FF0000"/>
          <w:lang w:val="lv-LV"/>
        </w:rPr>
        <w:tab/>
        <w:t xml:space="preserve">     traceOutputOptions</w:t>
      </w:r>
      <w:r w:rsidRPr="00A71310">
        <w:rPr>
          <w:lang w:val="lv-LV"/>
        </w:rPr>
        <w:t>="Timestamp"/&gt;</w:t>
      </w:r>
    </w:p>
    <w:p w14:paraId="4528A786" w14:textId="77777777" w:rsidR="00913E35" w:rsidRPr="00A71310" w:rsidRDefault="00913E35" w:rsidP="00913E35">
      <w:pPr>
        <w:pStyle w:val="code0"/>
        <w:spacing w:after="0"/>
        <w:ind w:firstLine="720"/>
        <w:rPr>
          <w:lang w:val="lv-LV"/>
        </w:rPr>
      </w:pPr>
      <w:r w:rsidRPr="00A71310">
        <w:rPr>
          <w:lang w:val="lv-LV"/>
        </w:rPr>
        <w:t xml:space="preserve">   &lt;/listeners&gt;</w:t>
      </w:r>
    </w:p>
    <w:p w14:paraId="4528A787" w14:textId="77777777" w:rsidR="00913E35" w:rsidRPr="00A71310" w:rsidRDefault="00913E35" w:rsidP="00913E35">
      <w:pPr>
        <w:pStyle w:val="code0"/>
        <w:spacing w:after="0"/>
        <w:ind w:firstLine="720"/>
        <w:rPr>
          <w:lang w:val="lv-LV"/>
        </w:rPr>
      </w:pPr>
      <w:r w:rsidRPr="00A71310">
        <w:rPr>
          <w:lang w:val="lv-LV"/>
        </w:rPr>
        <w:t>&lt;/source&gt;</w:t>
      </w:r>
    </w:p>
    <w:p w14:paraId="4528A788" w14:textId="77777777" w:rsidR="00913E35" w:rsidRPr="00A71310" w:rsidRDefault="00913E35" w:rsidP="00913E35">
      <w:pPr>
        <w:pStyle w:val="code0"/>
        <w:rPr>
          <w:lang w:val="lv-LV"/>
        </w:rPr>
      </w:pPr>
      <w:r w:rsidRPr="00A71310">
        <w:rPr>
          <w:lang w:val="lv-LV"/>
        </w:rPr>
        <w:t xml:space="preserve">  &lt;/sources&gt;  </w:t>
      </w:r>
    </w:p>
    <w:p w14:paraId="4528A789" w14:textId="77777777" w:rsidR="00913E35" w:rsidRPr="00A71310" w:rsidRDefault="00913E35" w:rsidP="00560911">
      <w:pPr>
        <w:pStyle w:val="ListBullet"/>
      </w:pPr>
      <w:r w:rsidRPr="00A71310">
        <w:t xml:space="preserve">Sadaļā </w:t>
      </w:r>
      <w:r w:rsidRPr="00A71310">
        <w:rPr>
          <w:rStyle w:val="ReferenceChar"/>
          <w:lang w:val="lv-LV"/>
        </w:rPr>
        <w:t>system.diagnostics</w:t>
      </w:r>
      <w:r w:rsidRPr="00A71310">
        <w:t xml:space="preserve"> definēt atribūtu </w:t>
      </w:r>
      <w:r w:rsidRPr="00A71310">
        <w:rPr>
          <w:rStyle w:val="ReferenceChar"/>
          <w:lang w:val="lv-LV"/>
        </w:rPr>
        <w:t>trace</w:t>
      </w:r>
      <w:r w:rsidRPr="00A71310">
        <w:t xml:space="preserve"> ar īpašību </w:t>
      </w:r>
      <w:r w:rsidRPr="00A71310">
        <w:rPr>
          <w:rStyle w:val="ReferenceChar"/>
          <w:lang w:val="lv-LV"/>
        </w:rPr>
        <w:t>autoflush</w:t>
      </w:r>
      <w:r w:rsidRPr="00A71310">
        <w:t xml:space="preserve"> un vērtību </w:t>
      </w:r>
      <w:r w:rsidRPr="00A71310">
        <w:rPr>
          <w:rStyle w:val="ReferenceChar"/>
          <w:lang w:val="lv-LV"/>
        </w:rPr>
        <w:t>true</w:t>
      </w:r>
      <w:r w:rsidRPr="00A71310">
        <w:t xml:space="preserve">. Kas norāda ka rakstīšana failā tiks veikta uzreiz.      </w:t>
      </w:r>
    </w:p>
    <w:p w14:paraId="4528A78A" w14:textId="77777777" w:rsidR="00913E35" w:rsidRPr="00A71310" w:rsidRDefault="00913E35" w:rsidP="00913E35">
      <w:pPr>
        <w:pStyle w:val="code0"/>
        <w:spacing w:after="0"/>
        <w:ind w:firstLine="720"/>
        <w:rPr>
          <w:lang w:val="lv-LV"/>
        </w:rPr>
      </w:pPr>
      <w:r w:rsidRPr="00A71310">
        <w:rPr>
          <w:lang w:val="lv-LV"/>
        </w:rPr>
        <w:t xml:space="preserve">&lt;trace </w:t>
      </w:r>
      <w:r w:rsidRPr="00A71310">
        <w:rPr>
          <w:color w:val="FF0000"/>
          <w:lang w:val="lv-LV"/>
        </w:rPr>
        <w:t>autoflush</w:t>
      </w:r>
      <w:r w:rsidRPr="00A71310">
        <w:rPr>
          <w:lang w:val="lv-LV"/>
        </w:rPr>
        <w:t xml:space="preserve">="true" /&gt;        </w:t>
      </w:r>
    </w:p>
    <w:p w14:paraId="4528A78B" w14:textId="77777777" w:rsidR="00913E35" w:rsidRPr="00A71310" w:rsidRDefault="00913E35" w:rsidP="00913E35">
      <w:pPr>
        <w:pStyle w:val="code0"/>
        <w:rPr>
          <w:lang w:val="lv-LV"/>
        </w:rPr>
      </w:pPr>
      <w:r w:rsidRPr="00A71310">
        <w:rPr>
          <w:lang w:val="lv-LV"/>
        </w:rPr>
        <w:t xml:space="preserve">&lt;/system.diagnostics&gt;     </w:t>
      </w:r>
    </w:p>
    <w:p w14:paraId="4528A78C" w14:textId="77777777" w:rsidR="00913E35" w:rsidRPr="00A71310" w:rsidRDefault="00913E35" w:rsidP="00A03219">
      <w:pPr>
        <w:pStyle w:val="ListNumber"/>
      </w:pPr>
      <w:r w:rsidRPr="00A71310">
        <w:t xml:space="preserve">Projekta kodā izvietot trasēšanas metodes </w:t>
      </w:r>
      <w:r w:rsidRPr="00A71310">
        <w:rPr>
          <w:rStyle w:val="ReferenceChar"/>
          <w:lang w:val="lv-LV"/>
        </w:rPr>
        <w:t>StartTrace</w:t>
      </w:r>
      <w:r w:rsidRPr="00A71310">
        <w:t xml:space="preserve">, iekļaujot trasējamo koda fragmentu </w:t>
      </w:r>
      <w:r w:rsidRPr="00A71310">
        <w:rPr>
          <w:rStyle w:val="ReferenceChar"/>
          <w:lang w:val="lv-LV"/>
        </w:rPr>
        <w:t>using</w:t>
      </w:r>
      <w:r w:rsidRPr="00A71310">
        <w:t xml:space="preserve"> operatora figūriekavās, un kā parametru norādot ziņojumu klases </w:t>
      </w:r>
      <w:r w:rsidRPr="00A71310">
        <w:rPr>
          <w:rStyle w:val="ReferenceChar"/>
          <w:lang w:val="lv-LV"/>
        </w:rPr>
        <w:t>source</w:t>
      </w:r>
      <w:r w:rsidRPr="00A71310">
        <w:t xml:space="preserve"> identifikatoru </w:t>
      </w:r>
      <w:r w:rsidRPr="00A71310">
        <w:rPr>
          <w:rStyle w:val="ReferenceChar"/>
          <w:lang w:val="lv-LV"/>
        </w:rPr>
        <w:t>name</w:t>
      </w:r>
      <w:r w:rsidRPr="00A71310">
        <w:t xml:space="preserve">; </w:t>
      </w:r>
      <w:hyperlink w:anchor="KBA" w:history="1">
        <w:r w:rsidRPr="00A71310">
          <w:rPr>
            <w:rStyle w:val="Hyperlink"/>
          </w:rPr>
          <w:t>[1]</w:t>
        </w:r>
      </w:hyperlink>
    </w:p>
    <w:p w14:paraId="4528A78D" w14:textId="77777777" w:rsidR="00913E35" w:rsidRPr="00A71310" w:rsidRDefault="00913E35" w:rsidP="00913E35">
      <w:pPr>
        <w:pStyle w:val="code0"/>
        <w:spacing w:after="0"/>
        <w:ind w:left="360"/>
        <w:rPr>
          <w:lang w:val="lv-LV"/>
        </w:rPr>
      </w:pPr>
      <w:r w:rsidRPr="00A71310">
        <w:rPr>
          <w:lang w:val="lv-LV"/>
        </w:rPr>
        <w:t>protected void OnCalculating(</w:t>
      </w:r>
      <w:r w:rsidRPr="00A71310">
        <w:rPr>
          <w:color w:val="2B91AF"/>
          <w:lang w:val="lv-LV"/>
        </w:rPr>
        <w:t>CalculatingEventArgs</w:t>
      </w:r>
      <w:r w:rsidRPr="00A71310">
        <w:rPr>
          <w:lang w:val="lv-LV"/>
        </w:rPr>
        <w:t xml:space="preserve"> args)</w:t>
      </w:r>
    </w:p>
    <w:p w14:paraId="4528A78E" w14:textId="77777777" w:rsidR="00913E35" w:rsidRPr="00A71310" w:rsidRDefault="00913E35" w:rsidP="00913E35">
      <w:pPr>
        <w:pStyle w:val="code0"/>
        <w:spacing w:after="0"/>
        <w:ind w:left="360"/>
        <w:rPr>
          <w:lang w:val="lv-LV"/>
        </w:rPr>
      </w:pPr>
      <w:r w:rsidRPr="00A71310">
        <w:rPr>
          <w:lang w:val="lv-LV"/>
        </w:rPr>
        <w:t>{</w:t>
      </w:r>
    </w:p>
    <w:p w14:paraId="4528A78F" w14:textId="77777777" w:rsidR="00913E35" w:rsidRPr="00A71310" w:rsidRDefault="00913E35" w:rsidP="00913E35">
      <w:pPr>
        <w:pStyle w:val="code0"/>
        <w:spacing w:after="0"/>
        <w:ind w:left="360" w:firstLine="360"/>
        <w:rPr>
          <w:lang w:val="lv-LV"/>
        </w:rPr>
      </w:pPr>
      <w:r w:rsidRPr="00A71310">
        <w:rPr>
          <w:lang w:val="lv-LV"/>
        </w:rPr>
        <w:t>using (</w:t>
      </w:r>
      <w:r w:rsidRPr="00A71310">
        <w:rPr>
          <w:color w:val="2B91AF"/>
          <w:lang w:val="lv-LV"/>
        </w:rPr>
        <w:t>TraceUtility</w:t>
      </w:r>
      <w:r w:rsidRPr="00A71310">
        <w:rPr>
          <w:lang w:val="lv-LV"/>
        </w:rPr>
        <w:t>.StartTrace(</w:t>
      </w:r>
      <w:r w:rsidRPr="00A71310">
        <w:rPr>
          <w:color w:val="2B91AF"/>
          <w:lang w:val="lv-LV"/>
        </w:rPr>
        <w:t>Category</w:t>
      </w:r>
      <w:r w:rsidRPr="00A71310">
        <w:rPr>
          <w:lang w:val="lv-LV"/>
        </w:rPr>
        <w:t>.Trace))</w:t>
      </w:r>
    </w:p>
    <w:p w14:paraId="4528A790" w14:textId="77777777" w:rsidR="00913E35" w:rsidRPr="00A71310" w:rsidRDefault="00913E35" w:rsidP="00913E35">
      <w:pPr>
        <w:pStyle w:val="code0"/>
        <w:spacing w:after="0"/>
        <w:ind w:left="360"/>
        <w:rPr>
          <w:lang w:val="lv-LV"/>
        </w:rPr>
      </w:pPr>
      <w:r w:rsidRPr="00A71310">
        <w:rPr>
          <w:lang w:val="lv-LV"/>
        </w:rPr>
        <w:t xml:space="preserve">   {</w:t>
      </w:r>
    </w:p>
    <w:p w14:paraId="4528A791" w14:textId="77777777" w:rsidR="00913E35" w:rsidRPr="00A71310" w:rsidRDefault="00913E35" w:rsidP="00913E35">
      <w:pPr>
        <w:pStyle w:val="code0"/>
        <w:spacing w:after="0"/>
        <w:ind w:left="360"/>
        <w:rPr>
          <w:lang w:val="lv-LV"/>
        </w:rPr>
      </w:pPr>
      <w:r w:rsidRPr="00A71310">
        <w:rPr>
          <w:lang w:val="lv-LV"/>
        </w:rPr>
        <w:t xml:space="preserve">   </w:t>
      </w:r>
      <w:r w:rsidRPr="00A71310">
        <w:rPr>
          <w:lang w:val="lv-LV"/>
        </w:rPr>
        <w:tab/>
      </w:r>
      <w:r w:rsidRPr="00A71310">
        <w:rPr>
          <w:lang w:val="lv-LV"/>
        </w:rPr>
        <w:tab/>
        <w:t>if (Calculating != null)</w:t>
      </w:r>
    </w:p>
    <w:p w14:paraId="4528A792" w14:textId="77777777" w:rsidR="00913E35" w:rsidRPr="00A71310" w:rsidRDefault="00913E35" w:rsidP="00913E35">
      <w:pPr>
        <w:pStyle w:val="code0"/>
        <w:spacing w:after="0"/>
        <w:ind w:left="360"/>
        <w:rPr>
          <w:lang w:val="lv-LV"/>
        </w:rPr>
      </w:pPr>
      <w:r w:rsidRPr="00A71310">
        <w:rPr>
          <w:lang w:val="lv-LV"/>
        </w:rPr>
        <w:t xml:space="preserve">          Calculating(this, args);</w:t>
      </w:r>
    </w:p>
    <w:p w14:paraId="4528A793" w14:textId="77777777" w:rsidR="00913E35" w:rsidRPr="00A71310" w:rsidRDefault="00913E35" w:rsidP="00913E35">
      <w:pPr>
        <w:pStyle w:val="code0"/>
        <w:spacing w:after="0"/>
        <w:ind w:left="360" w:firstLine="360"/>
        <w:rPr>
          <w:lang w:val="lv-LV"/>
        </w:rPr>
      </w:pPr>
      <w:r w:rsidRPr="00A71310">
        <w:rPr>
          <w:lang w:val="lv-LV"/>
        </w:rPr>
        <w:t>}</w:t>
      </w:r>
    </w:p>
    <w:p w14:paraId="4528A794" w14:textId="77777777" w:rsidR="00913E35" w:rsidRPr="00A71310" w:rsidRDefault="00913E35" w:rsidP="00913E35">
      <w:pPr>
        <w:pStyle w:val="code0"/>
        <w:ind w:left="360"/>
        <w:rPr>
          <w:lang w:val="lv-LV"/>
        </w:rPr>
      </w:pPr>
      <w:r w:rsidRPr="00A71310">
        <w:rPr>
          <w:lang w:val="lv-LV"/>
        </w:rPr>
        <w:t>}</w:t>
      </w:r>
    </w:p>
    <w:p w14:paraId="4528A795" w14:textId="77777777" w:rsidR="00913E35" w:rsidRPr="00A71310" w:rsidRDefault="00913E35" w:rsidP="00A03219">
      <w:pPr>
        <w:pStyle w:val="ListNumber"/>
      </w:pPr>
      <w:r w:rsidRPr="00A71310">
        <w:t xml:space="preserve">Nepieciešamības gadījumā modificēt risinājumā iekļautā projekta </w:t>
      </w:r>
      <w:r w:rsidRPr="00A71310">
        <w:rPr>
          <w:rStyle w:val="ReferenceChar"/>
          <w:lang w:val="lv-LV"/>
        </w:rPr>
        <w:t>EnoughPI.Logging</w:t>
      </w:r>
      <w:r w:rsidRPr="00A71310">
        <w:t xml:space="preserve"> ziņojumu kategoriju </w:t>
      </w:r>
      <w:r w:rsidRPr="00A71310">
        <w:rPr>
          <w:rStyle w:val="ReferenceChar"/>
          <w:lang w:val="lv-LV"/>
        </w:rPr>
        <w:t>Category</w:t>
      </w:r>
      <w:r w:rsidRPr="00A71310">
        <w:t xml:space="preserve"> un prioritāšu </w:t>
      </w:r>
      <w:r w:rsidRPr="00A71310">
        <w:rPr>
          <w:rStyle w:val="ReferenceChar"/>
          <w:lang w:val="lv-LV"/>
        </w:rPr>
        <w:t>Priority</w:t>
      </w:r>
      <w:r w:rsidRPr="00A71310">
        <w:t xml:space="preserve"> struktūras, kas definētas </w:t>
      </w:r>
      <w:r w:rsidRPr="00A71310">
        <w:rPr>
          <w:rStyle w:val="ReferenceChar"/>
          <w:lang w:val="lv-LV"/>
        </w:rPr>
        <w:t>Constants.cs</w:t>
      </w:r>
      <w:r w:rsidRPr="00A71310">
        <w:t xml:space="preserve"> failā;</w:t>
      </w:r>
    </w:p>
    <w:p w14:paraId="4528A796" w14:textId="77777777" w:rsidR="00913E35" w:rsidRPr="00A71310" w:rsidRDefault="00913E35" w:rsidP="00913E35">
      <w:pPr>
        <w:pStyle w:val="code0"/>
        <w:spacing w:after="0"/>
        <w:ind w:left="360"/>
        <w:rPr>
          <w:lang w:val="lv-LV"/>
        </w:rPr>
      </w:pPr>
      <w:r w:rsidRPr="00A71310">
        <w:rPr>
          <w:lang w:val="lv-LV"/>
        </w:rPr>
        <w:t xml:space="preserve">public struct </w:t>
      </w:r>
      <w:r w:rsidRPr="00A71310">
        <w:rPr>
          <w:color w:val="2B91AF"/>
          <w:lang w:val="lv-LV"/>
        </w:rPr>
        <w:t>Category</w:t>
      </w:r>
    </w:p>
    <w:p w14:paraId="4528A797" w14:textId="77777777" w:rsidR="00913E35" w:rsidRPr="00A71310" w:rsidRDefault="00913E35" w:rsidP="00913E35">
      <w:pPr>
        <w:pStyle w:val="code0"/>
        <w:spacing w:after="0"/>
        <w:ind w:left="360"/>
        <w:rPr>
          <w:lang w:val="lv-LV"/>
        </w:rPr>
      </w:pPr>
      <w:r w:rsidRPr="00A71310">
        <w:rPr>
          <w:lang w:val="lv-LV"/>
        </w:rPr>
        <w:t>{</w:t>
      </w:r>
    </w:p>
    <w:p w14:paraId="4528A798" w14:textId="77777777" w:rsidR="00913E35" w:rsidRPr="00A71310" w:rsidRDefault="00913E35" w:rsidP="00913E35">
      <w:pPr>
        <w:pStyle w:val="code0"/>
        <w:spacing w:after="0"/>
        <w:ind w:left="360" w:firstLine="360"/>
        <w:rPr>
          <w:lang w:val="lv-LV"/>
        </w:rPr>
      </w:pPr>
      <w:r w:rsidRPr="00A71310">
        <w:rPr>
          <w:lang w:val="lv-LV"/>
        </w:rPr>
        <w:t xml:space="preserve">public const string Trace = </w:t>
      </w:r>
      <w:r w:rsidRPr="00A71310">
        <w:rPr>
          <w:color w:val="A31515"/>
          <w:lang w:val="lv-LV"/>
        </w:rPr>
        <w:t>"Trace"</w:t>
      </w:r>
      <w:r w:rsidRPr="00A71310">
        <w:rPr>
          <w:lang w:val="lv-LV"/>
        </w:rPr>
        <w:t xml:space="preserve">;        </w:t>
      </w:r>
    </w:p>
    <w:p w14:paraId="4528A799" w14:textId="77777777" w:rsidR="00913E35" w:rsidRPr="00A71310" w:rsidRDefault="00913E35" w:rsidP="00913E35">
      <w:pPr>
        <w:pStyle w:val="code0"/>
        <w:ind w:left="360"/>
        <w:rPr>
          <w:lang w:val="lv-LV"/>
        </w:rPr>
      </w:pPr>
      <w:r w:rsidRPr="00A71310">
        <w:rPr>
          <w:lang w:val="lv-LV"/>
        </w:rPr>
        <w:t>}</w:t>
      </w:r>
    </w:p>
    <w:p w14:paraId="4528A79A" w14:textId="77777777" w:rsidR="00913E35" w:rsidRPr="00A71310" w:rsidRDefault="00913E35" w:rsidP="00A03219">
      <w:pPr>
        <w:pStyle w:val="ListNumber"/>
      </w:pPr>
      <w:r w:rsidRPr="00A71310">
        <w:t xml:space="preserve">Iegūtais rezultāts trasējot metodes </w:t>
      </w:r>
      <w:r w:rsidRPr="00A71310">
        <w:rPr>
          <w:rStyle w:val="ReferenceChar"/>
          <w:lang w:val="lv-LV"/>
        </w:rPr>
        <w:t>Calculate</w:t>
      </w:r>
      <w:r w:rsidRPr="00A71310">
        <w:t xml:space="preserve"> un </w:t>
      </w:r>
      <w:r w:rsidRPr="00A71310">
        <w:rPr>
          <w:rStyle w:val="ReferenceChar"/>
          <w:lang w:val="lv-LV"/>
        </w:rPr>
        <w:t>OnCalculating</w:t>
      </w:r>
      <w:r w:rsidRPr="00A71310">
        <w:t xml:space="preserve"> (</w:t>
      </w:r>
      <w:r w:rsidR="00560911" w:rsidRPr="00A71310">
        <w:t xml:space="preserve">skat. </w:t>
      </w:r>
      <w:r w:rsidR="00560911" w:rsidRPr="00A71310">
        <w:fldChar w:fldCharType="begin"/>
      </w:r>
      <w:r w:rsidR="00560911" w:rsidRPr="00A71310">
        <w:instrText xml:space="preserve"> REF _Ref314479775 \h </w:instrText>
      </w:r>
      <w:r w:rsidR="00560911" w:rsidRPr="00A71310">
        <w:fldChar w:fldCharType="separate"/>
      </w:r>
      <w:r w:rsidR="005335C9" w:rsidRPr="00A71310">
        <w:t>7</w:t>
      </w:r>
      <w:r w:rsidR="00560911" w:rsidRPr="00A71310">
        <w:fldChar w:fldCharType="end"/>
      </w:r>
      <w:r w:rsidR="00560911" w:rsidRPr="00A71310">
        <w:t>.attēlu</w:t>
      </w:r>
      <w:r w:rsidRPr="00A71310">
        <w:t>).</w:t>
      </w:r>
    </w:p>
    <w:p w14:paraId="4528A79B" w14:textId="77777777" w:rsidR="00913E35" w:rsidRPr="00A71310" w:rsidRDefault="00913E35" w:rsidP="00913E35">
      <w:pPr>
        <w:pStyle w:val="Pictureposition"/>
      </w:pPr>
      <w:r w:rsidRPr="00A71310">
        <w:rPr>
          <w:noProof/>
          <w:lang w:eastAsia="lv-LV"/>
        </w:rPr>
        <w:drawing>
          <wp:inline distT="0" distB="0" distL="0" distR="0" wp14:anchorId="4528A9CA" wp14:editId="4EF17E62">
            <wp:extent cx="5995281" cy="4158532"/>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96661" cy="4159489"/>
                    </a:xfrm>
                    <a:prstGeom prst="rect">
                      <a:avLst/>
                    </a:prstGeom>
                  </pic:spPr>
                </pic:pic>
              </a:graphicData>
            </a:graphic>
          </wp:inline>
        </w:drawing>
      </w:r>
    </w:p>
    <w:bookmarkStart w:id="1727" w:name="_Toc303766466"/>
    <w:bookmarkStart w:id="1728" w:name="_Toc303759251"/>
    <w:p w14:paraId="4528A79C" w14:textId="77777777" w:rsidR="00913E35" w:rsidRPr="00A71310" w:rsidRDefault="00913E35" w:rsidP="00913E35">
      <w:pPr>
        <w:pStyle w:val="Picturecaption"/>
      </w:pPr>
      <w:r w:rsidRPr="00A71310">
        <w:fldChar w:fldCharType="begin"/>
      </w:r>
      <w:r w:rsidRPr="00A71310">
        <w:instrText xml:space="preserve"> SEQ Attēls \* ARABIC </w:instrText>
      </w:r>
      <w:r w:rsidRPr="00A71310">
        <w:fldChar w:fldCharType="separate"/>
      </w:r>
      <w:bookmarkStart w:id="1729" w:name="_Ref314479775"/>
      <w:bookmarkStart w:id="1730" w:name="_Toc380756874"/>
      <w:r w:rsidR="005335C9">
        <w:rPr>
          <w:noProof/>
        </w:rPr>
        <w:t>7</w:t>
      </w:r>
      <w:bookmarkEnd w:id="1729"/>
      <w:r w:rsidRPr="00A71310">
        <w:fldChar w:fldCharType="end"/>
      </w:r>
      <w:r w:rsidRPr="00A71310">
        <w:t>.attēls. Trasēšanas rezultāti</w:t>
      </w:r>
      <w:bookmarkEnd w:id="1727"/>
      <w:bookmarkEnd w:id="1728"/>
      <w:bookmarkEnd w:id="1730"/>
    </w:p>
    <w:p w14:paraId="4528A79D" w14:textId="77777777" w:rsidR="00913E35" w:rsidRPr="00A71310" w:rsidRDefault="00913E35" w:rsidP="00913E35">
      <w:pPr>
        <w:pStyle w:val="Heading2"/>
      </w:pPr>
      <w:bookmarkStart w:id="1731" w:name="_Toc299456260"/>
      <w:bookmarkStart w:id="1732" w:name="_Toc303759581"/>
      <w:bookmarkStart w:id="1733" w:name="_Toc303766184"/>
      <w:bookmarkStart w:id="1734" w:name="_Toc380756858"/>
      <w:r w:rsidRPr="00A71310">
        <w:t>ExceptionUtility</w:t>
      </w:r>
      <w:bookmarkEnd w:id="1731"/>
      <w:bookmarkEnd w:id="1732"/>
      <w:bookmarkEnd w:id="1733"/>
      <w:bookmarkEnd w:id="1734"/>
    </w:p>
    <w:p w14:paraId="4528A79E" w14:textId="77777777" w:rsidR="00913E35" w:rsidRPr="00A71310" w:rsidRDefault="00913E35" w:rsidP="00560911">
      <w:r w:rsidRPr="00A71310">
        <w:t xml:space="preserve">Piemērā tiks aprakstītas darbības, kas jāveic, lai piesaistītu esošam projektam izņēmumu žurnalēšanas funkcionalitāti izmantojot ExceptionUtility klasi. Realizētais piemērs uz kā balstīta šī instrukcija atrodams katalogā </w:t>
      </w:r>
      <w:r w:rsidRPr="00A71310">
        <w:rPr>
          <w:i/>
        </w:rPr>
        <w:t>„~\Diagnostic\CS\WindowsApp\ex03Exception”</w:t>
      </w:r>
      <w:r w:rsidRPr="00A71310">
        <w:t>.</w:t>
      </w:r>
    </w:p>
    <w:p w14:paraId="4528A79F" w14:textId="77777777" w:rsidR="00913E35" w:rsidRPr="00A71310" w:rsidRDefault="00913E35" w:rsidP="008863A4">
      <w:pPr>
        <w:pStyle w:val="ListNumber"/>
        <w:numPr>
          <w:ilvl w:val="0"/>
          <w:numId w:val="37"/>
        </w:numPr>
      </w:pPr>
      <w:r w:rsidRPr="00A71310">
        <w:t xml:space="preserve">Iezīmēt projekta failu </w:t>
      </w:r>
      <w:r w:rsidRPr="00A71310">
        <w:rPr>
          <w:rStyle w:val="ReferenceChar"/>
          <w:lang w:val="lv-LV"/>
        </w:rPr>
        <w:t>Calc\Calculator.cs</w:t>
      </w:r>
      <w:r w:rsidRPr="00A71310">
        <w:t xml:space="preserve"> un izpildīt konteksta izvēlnes komandu </w:t>
      </w:r>
      <w:r w:rsidRPr="00A71310">
        <w:rPr>
          <w:rStyle w:val="ReferenceChar"/>
          <w:lang w:val="lv-LV"/>
        </w:rPr>
        <w:t>View Code</w:t>
      </w:r>
      <w:r w:rsidRPr="00A71310">
        <w:t>;</w:t>
      </w:r>
    </w:p>
    <w:p w14:paraId="4528A7A0" w14:textId="77777777" w:rsidR="00913E35" w:rsidRPr="00A71310" w:rsidRDefault="00913E35" w:rsidP="00A03219">
      <w:pPr>
        <w:pStyle w:val="ListNumber"/>
      </w:pPr>
      <w:r w:rsidRPr="00A71310">
        <w:t xml:space="preserve">Pievienot vārdtelpu </w:t>
      </w:r>
      <w:r w:rsidRPr="00A71310">
        <w:rPr>
          <w:rStyle w:val="ReferenceChar"/>
          <w:lang w:val="lv-LV"/>
        </w:rPr>
        <w:t>Diagnostic</w:t>
      </w:r>
      <w:r w:rsidRPr="00A71310">
        <w:t xml:space="preserve"> faila augšdaļā;</w:t>
      </w:r>
    </w:p>
    <w:p w14:paraId="4528A7A1" w14:textId="77777777" w:rsidR="00913E35" w:rsidRPr="00A71310" w:rsidRDefault="00913E35" w:rsidP="00913E35">
      <w:pPr>
        <w:pStyle w:val="code0"/>
        <w:ind w:left="360"/>
        <w:rPr>
          <w:lang w:val="lv-LV"/>
        </w:rPr>
      </w:pPr>
      <w:r w:rsidRPr="00A71310">
        <w:rPr>
          <w:lang w:val="lv-LV"/>
        </w:rPr>
        <w:t>using Diagnostic;</w:t>
      </w:r>
    </w:p>
    <w:p w14:paraId="4528A7A2" w14:textId="77777777" w:rsidR="00913E35" w:rsidRPr="00A71310" w:rsidRDefault="00913E35" w:rsidP="00A03219">
      <w:pPr>
        <w:pStyle w:val="ListNumber"/>
      </w:pPr>
      <w:r w:rsidRPr="00A71310">
        <w:t xml:space="preserve">Modificēt konfigurācijas datni </w:t>
      </w:r>
      <w:r w:rsidRPr="00A71310">
        <w:rPr>
          <w:rStyle w:val="ReferenceChar"/>
          <w:lang w:val="lv-LV"/>
        </w:rPr>
        <w:t>app.config</w:t>
      </w:r>
      <w:r w:rsidRPr="00A71310">
        <w:t>, pievienojot sekojošus atribūtus:</w:t>
      </w:r>
    </w:p>
    <w:p w14:paraId="4528A7A3" w14:textId="77777777" w:rsidR="00913E35" w:rsidRPr="00A71310" w:rsidRDefault="00913E35" w:rsidP="00560911">
      <w:pPr>
        <w:pStyle w:val="ListBullet"/>
      </w:pPr>
      <w:r w:rsidRPr="00A71310">
        <w:t xml:space="preserve">Konfigurācijas sekciju </w:t>
      </w:r>
      <w:r w:rsidRPr="00A71310">
        <w:rPr>
          <w:rStyle w:val="ReferenceChar"/>
          <w:lang w:val="lv-LV"/>
        </w:rPr>
        <w:t>diagnosticConfiguration;</w:t>
      </w:r>
    </w:p>
    <w:p w14:paraId="4528A7A4" w14:textId="77777777" w:rsidR="00913E35" w:rsidRPr="00A71310" w:rsidRDefault="00913E35" w:rsidP="00913E35">
      <w:pPr>
        <w:pStyle w:val="code0"/>
        <w:spacing w:after="0"/>
        <w:ind w:left="360"/>
        <w:rPr>
          <w:lang w:val="lv-LV"/>
        </w:rPr>
      </w:pPr>
      <w:r w:rsidRPr="00A71310">
        <w:rPr>
          <w:lang w:val="lv-LV"/>
        </w:rPr>
        <w:t>&lt;</w:t>
      </w:r>
      <w:r w:rsidRPr="00A71310">
        <w:rPr>
          <w:color w:val="A31515"/>
          <w:lang w:val="lv-LV"/>
        </w:rPr>
        <w:t>configSections</w:t>
      </w:r>
      <w:r w:rsidRPr="00A71310">
        <w:rPr>
          <w:lang w:val="lv-LV"/>
        </w:rPr>
        <w:t>&gt;</w:t>
      </w:r>
    </w:p>
    <w:p w14:paraId="4528A7A5" w14:textId="77777777" w:rsidR="00913E35" w:rsidRPr="00A71310" w:rsidRDefault="00913E35" w:rsidP="00913E35">
      <w:pPr>
        <w:pStyle w:val="code0"/>
        <w:spacing w:after="0"/>
        <w:ind w:left="360" w:firstLine="360"/>
        <w:rPr>
          <w:lang w:val="lv-LV"/>
        </w:rPr>
      </w:pPr>
      <w:r w:rsidRPr="00A71310">
        <w:rPr>
          <w:lang w:val="lv-LV"/>
        </w:rPr>
        <w:t>&lt;</w:t>
      </w:r>
      <w:r w:rsidRPr="00A71310">
        <w:rPr>
          <w:color w:val="A31515"/>
          <w:lang w:val="lv-LV"/>
        </w:rPr>
        <w:t>section</w:t>
      </w:r>
      <w:r w:rsidRPr="00A71310">
        <w:rPr>
          <w:lang w:val="lv-LV"/>
        </w:rPr>
        <w:t xml:space="preserve"> </w:t>
      </w:r>
      <w:r w:rsidRPr="00A71310">
        <w:rPr>
          <w:color w:val="FF0000"/>
          <w:lang w:val="lv-LV"/>
        </w:rPr>
        <w:t>name</w:t>
      </w:r>
      <w:r w:rsidRPr="00A71310">
        <w:rPr>
          <w:lang w:val="lv-LV"/>
        </w:rPr>
        <w:t>="diagnosticConfiguration"</w:t>
      </w:r>
    </w:p>
    <w:p w14:paraId="4528A7A6" w14:textId="77777777" w:rsidR="00913E35" w:rsidRPr="00A71310" w:rsidRDefault="00913E35" w:rsidP="00913E35">
      <w:pPr>
        <w:pStyle w:val="code0"/>
        <w:spacing w:after="0"/>
        <w:ind w:left="360" w:firstLine="360"/>
        <w:rPr>
          <w:lang w:val="lv-LV"/>
        </w:rPr>
      </w:pPr>
      <w:r w:rsidRPr="00A71310">
        <w:rPr>
          <w:color w:val="FF0000"/>
          <w:lang w:val="lv-LV"/>
        </w:rPr>
        <w:t xml:space="preserve">         type</w:t>
      </w:r>
      <w:r w:rsidRPr="00A71310">
        <w:rPr>
          <w:lang w:val="lv-LV"/>
        </w:rPr>
        <w:t>="Diagnostic.Configuration.DiagnosticSettings,</w:t>
      </w:r>
    </w:p>
    <w:p w14:paraId="4528A7A7" w14:textId="77777777" w:rsidR="00913E35" w:rsidRPr="00A71310" w:rsidRDefault="00913E35" w:rsidP="00913E35">
      <w:pPr>
        <w:pStyle w:val="code0"/>
        <w:spacing w:after="0"/>
        <w:ind w:left="360"/>
        <w:rPr>
          <w:lang w:val="lv-LV"/>
        </w:rPr>
      </w:pPr>
      <w:r w:rsidRPr="00A71310">
        <w:rPr>
          <w:lang w:val="lv-LV"/>
        </w:rPr>
        <w:t xml:space="preserve"> </w:t>
      </w:r>
      <w:r w:rsidRPr="00A71310">
        <w:rPr>
          <w:lang w:val="lv-LV"/>
        </w:rPr>
        <w:tab/>
        <w:t xml:space="preserve">   </w:t>
      </w:r>
      <w:r w:rsidRPr="00A71310">
        <w:rPr>
          <w:lang w:val="lv-LV"/>
        </w:rPr>
        <w:tab/>
        <w:t xml:space="preserve">  Diagnostic, Version=1.0.0.0"/&gt;  </w:t>
      </w:r>
    </w:p>
    <w:p w14:paraId="4528A7A8" w14:textId="77777777" w:rsidR="00913E35" w:rsidRPr="00A71310" w:rsidRDefault="00913E35" w:rsidP="00913E35">
      <w:pPr>
        <w:pStyle w:val="code0"/>
        <w:ind w:left="360"/>
        <w:rPr>
          <w:lang w:val="lv-LV"/>
        </w:rPr>
      </w:pPr>
      <w:r w:rsidRPr="00A71310">
        <w:rPr>
          <w:lang w:val="lv-LV"/>
        </w:rPr>
        <w:t>&lt;/</w:t>
      </w:r>
      <w:r w:rsidRPr="00A71310">
        <w:rPr>
          <w:color w:val="A31515"/>
          <w:lang w:val="lv-LV"/>
        </w:rPr>
        <w:t>configSections</w:t>
      </w:r>
      <w:r w:rsidRPr="00A71310">
        <w:rPr>
          <w:lang w:val="lv-LV"/>
        </w:rPr>
        <w:t>&gt;</w:t>
      </w:r>
    </w:p>
    <w:p w14:paraId="5FE80378" w14:textId="77777777" w:rsidR="00B01ECB" w:rsidRPr="00A71310" w:rsidRDefault="00B01ECB" w:rsidP="00B01ECB">
      <w:pPr>
        <w:pStyle w:val="ListBullet"/>
      </w:pPr>
      <w:r w:rsidRPr="00A71310">
        <w:t xml:space="preserve">Sadaļu </w:t>
      </w:r>
      <w:r w:rsidRPr="00A71310">
        <w:rPr>
          <w:rStyle w:val="ReferenceChar"/>
          <w:i/>
          <w:lang w:val="lv-LV"/>
        </w:rPr>
        <w:t>diagnosticConfiguration</w:t>
      </w:r>
      <w:r w:rsidRPr="00A71310">
        <w:rPr>
          <w:rStyle w:val="ReferenceChar"/>
          <w:lang w:val="lv-LV"/>
        </w:rPr>
        <w:t>, kas norāda izmantojamo žurnāla rakstītāju.</w:t>
      </w:r>
    </w:p>
    <w:p w14:paraId="62DA0D8D" w14:textId="77777777" w:rsidR="00B01ECB" w:rsidRPr="00A71310" w:rsidRDefault="00B01ECB" w:rsidP="00B01ECB">
      <w:pPr>
        <w:pStyle w:val="code0"/>
        <w:spacing w:after="0"/>
        <w:ind w:left="360" w:firstLine="66"/>
        <w:rPr>
          <w:color w:val="FF0000"/>
          <w:lang w:val="lv-LV"/>
        </w:rPr>
      </w:pPr>
      <w:r w:rsidRPr="00A71310">
        <w:rPr>
          <w:lang w:val="lv-LV"/>
        </w:rPr>
        <w:t>&lt;</w:t>
      </w:r>
      <w:r w:rsidRPr="00A71310">
        <w:rPr>
          <w:color w:val="A31515"/>
          <w:lang w:val="lv-LV"/>
        </w:rPr>
        <w:t>diagnosticConfiguration</w:t>
      </w:r>
      <w:r w:rsidRPr="00A71310">
        <w:rPr>
          <w:color w:val="FF0000"/>
          <w:lang w:val="lv-LV"/>
        </w:rPr>
        <w:t xml:space="preserve"> type</w:t>
      </w:r>
      <w:r w:rsidRPr="00A71310">
        <w:rPr>
          <w:lang w:val="lv-LV"/>
        </w:rPr>
        <w:t>="Diagnostic.DefaultLogWriter, Diagnostic, Version=1.0.0.0"</w:t>
      </w:r>
      <w:r w:rsidRPr="00A71310">
        <w:rPr>
          <w:color w:val="FF0000"/>
          <w:lang w:val="lv-LV"/>
        </w:rPr>
        <w:t xml:space="preserve"> </w:t>
      </w:r>
      <w:r w:rsidRPr="00A71310">
        <w:rPr>
          <w:lang w:val="lv-LV"/>
        </w:rPr>
        <w:t>/&gt;</w:t>
      </w:r>
    </w:p>
    <w:p w14:paraId="4528A7A9" w14:textId="3BF2D289" w:rsidR="00913E35" w:rsidRPr="00A71310" w:rsidRDefault="00913E35" w:rsidP="00560911">
      <w:pPr>
        <w:pStyle w:val="ListBullet"/>
      </w:pPr>
      <w:r w:rsidRPr="00A71310">
        <w:t xml:space="preserve">Sadaļu </w:t>
      </w:r>
      <w:r w:rsidRPr="00A71310">
        <w:rPr>
          <w:rStyle w:val="ReferenceChar"/>
          <w:lang w:val="lv-LV"/>
        </w:rPr>
        <w:t>system.diagnostics</w:t>
      </w:r>
      <w:r w:rsidRPr="00A71310">
        <w:t xml:space="preserve"> kas satur sadaļas </w:t>
      </w:r>
      <w:r w:rsidRPr="00A71310">
        <w:rPr>
          <w:rStyle w:val="ReferenceChar"/>
          <w:lang w:val="lv-LV"/>
        </w:rPr>
        <w:t>sharedListeners</w:t>
      </w:r>
      <w:r w:rsidRPr="00A71310">
        <w:t xml:space="preserve">(pēc izvēles) un </w:t>
      </w:r>
      <w:r w:rsidRPr="00A71310">
        <w:rPr>
          <w:rStyle w:val="ReferenceChar"/>
          <w:lang w:val="lv-LV"/>
        </w:rPr>
        <w:t>sources</w:t>
      </w:r>
      <w:r w:rsidRPr="00A71310">
        <w:t xml:space="preserve">. Sadaļā </w:t>
      </w:r>
      <w:r w:rsidRPr="00A71310">
        <w:rPr>
          <w:rStyle w:val="ReferenceChar"/>
          <w:lang w:val="lv-LV"/>
        </w:rPr>
        <w:t>sources</w:t>
      </w:r>
      <w:r w:rsidRPr="00A71310">
        <w:t xml:space="preserve"> definēt ziņojumu klasi </w:t>
      </w:r>
      <w:r w:rsidRPr="00A71310">
        <w:rPr>
          <w:rStyle w:val="ReferenceChar"/>
          <w:lang w:val="lv-LV"/>
        </w:rPr>
        <w:t>source</w:t>
      </w:r>
      <w:r w:rsidRPr="00A71310">
        <w:t xml:space="preserve"> ar identifikatoru </w:t>
      </w:r>
      <w:r w:rsidRPr="00A71310">
        <w:rPr>
          <w:rStyle w:val="ReferenceChar"/>
          <w:lang w:val="lv-LV"/>
        </w:rPr>
        <w:t>name</w:t>
      </w:r>
      <w:r w:rsidRPr="00A71310">
        <w:t xml:space="preserve"> = </w:t>
      </w:r>
      <w:r w:rsidRPr="00A71310">
        <w:rPr>
          <w:i/>
        </w:rPr>
        <w:t>„General”</w:t>
      </w:r>
      <w:r w:rsidRPr="00A71310">
        <w:t xml:space="preserve">. Klasei piesaistīt vismaz vienu </w:t>
      </w:r>
      <w:r w:rsidRPr="00A71310">
        <w:rPr>
          <w:rStyle w:val="ReferenceChar"/>
          <w:lang w:val="lv-LV"/>
        </w:rPr>
        <w:t xml:space="preserve">listeners </w:t>
      </w:r>
      <w:r w:rsidRPr="00A71310">
        <w:t xml:space="preserve">failu, norādot kādu no koplietojamajiem failiem pēc tā identifikatora </w:t>
      </w:r>
      <w:r w:rsidRPr="00A71310">
        <w:rPr>
          <w:rStyle w:val="ReferenceChar"/>
          <w:lang w:val="lv-LV"/>
        </w:rPr>
        <w:t>name</w:t>
      </w:r>
      <w:r w:rsidRPr="00A71310">
        <w:t xml:space="preserve">, vai definējot jaunu failu norādot sekojošus atribūtus: atrašanās vieta – </w:t>
      </w:r>
      <w:r w:rsidRPr="00A71310">
        <w:rPr>
          <w:rStyle w:val="ReferenceChar"/>
          <w:lang w:val="lv-LV"/>
        </w:rPr>
        <w:t>initializeData</w:t>
      </w:r>
      <w:r w:rsidR="00BC5885">
        <w:t>,</w:t>
      </w:r>
      <w:r w:rsidR="00BC5885">
        <w:br/>
      </w:r>
      <w:r w:rsidRPr="00A71310">
        <w:t xml:space="preserve">tips – </w:t>
      </w:r>
      <w:r w:rsidRPr="00A71310">
        <w:rPr>
          <w:rStyle w:val="ReferenceChar"/>
          <w:lang w:val="lv-LV"/>
        </w:rPr>
        <w:t>type</w:t>
      </w:r>
      <w:r w:rsidRPr="00A71310">
        <w:t xml:space="preserve">, identifikators – </w:t>
      </w:r>
      <w:r w:rsidRPr="00A71310">
        <w:rPr>
          <w:rStyle w:val="ReferenceChar"/>
          <w:lang w:val="lv-LV"/>
        </w:rPr>
        <w:t>name</w:t>
      </w:r>
      <w:r w:rsidRPr="00A71310">
        <w:t xml:space="preserve">, papildus iespējas – </w:t>
      </w:r>
      <w:r w:rsidRPr="00A71310">
        <w:rPr>
          <w:rStyle w:val="ReferenceChar"/>
          <w:lang w:val="lv-LV"/>
        </w:rPr>
        <w:t>traceOutputOptions</w:t>
      </w:r>
      <w:r w:rsidRPr="00A71310">
        <w:t xml:space="preserve"> un citi atribūti pēc nepieciešamības;</w:t>
      </w:r>
      <w:r w:rsidR="00560911" w:rsidRPr="00A71310">
        <w:t xml:space="preserve"> </w:t>
      </w:r>
    </w:p>
    <w:p w14:paraId="4528A7AA" w14:textId="77777777" w:rsidR="00913E35" w:rsidRPr="00A71310" w:rsidRDefault="00913E35" w:rsidP="00913E35">
      <w:pPr>
        <w:pStyle w:val="code0"/>
        <w:spacing w:after="0"/>
        <w:rPr>
          <w:lang w:val="lv-LV"/>
        </w:rPr>
      </w:pPr>
      <w:r w:rsidRPr="00A71310">
        <w:rPr>
          <w:lang w:val="lv-LV"/>
        </w:rPr>
        <w:t>&lt;system.diagnostics&gt;</w:t>
      </w:r>
    </w:p>
    <w:p w14:paraId="4528A7AB" w14:textId="77777777" w:rsidR="00913E35" w:rsidRPr="00A71310" w:rsidRDefault="00913E35" w:rsidP="00913E35">
      <w:pPr>
        <w:pStyle w:val="code0"/>
        <w:spacing w:after="0"/>
        <w:rPr>
          <w:lang w:val="lv-LV"/>
        </w:rPr>
      </w:pPr>
      <w:r w:rsidRPr="00A71310">
        <w:rPr>
          <w:lang w:val="lv-LV"/>
        </w:rPr>
        <w:t xml:space="preserve">  &lt;sources&gt;           </w:t>
      </w:r>
    </w:p>
    <w:p w14:paraId="4528A7AC" w14:textId="77777777" w:rsidR="00913E35" w:rsidRPr="00A71310" w:rsidRDefault="00913E35" w:rsidP="00913E35">
      <w:pPr>
        <w:pStyle w:val="code0"/>
        <w:spacing w:after="0"/>
        <w:rPr>
          <w:lang w:val="lv-LV"/>
        </w:rPr>
      </w:pPr>
      <w:r w:rsidRPr="00A71310">
        <w:rPr>
          <w:lang w:val="lv-LV"/>
        </w:rPr>
        <w:t xml:space="preserve">       &lt;source </w:t>
      </w:r>
      <w:r w:rsidRPr="00A71310">
        <w:rPr>
          <w:color w:val="FF0000"/>
          <w:lang w:val="lv-LV"/>
        </w:rPr>
        <w:t>name</w:t>
      </w:r>
      <w:r w:rsidRPr="00A71310">
        <w:rPr>
          <w:lang w:val="lv-LV"/>
        </w:rPr>
        <w:t xml:space="preserve">="General" </w:t>
      </w:r>
      <w:r w:rsidRPr="00A71310">
        <w:rPr>
          <w:color w:val="FF0000"/>
          <w:lang w:val="lv-LV"/>
        </w:rPr>
        <w:t>switchValue</w:t>
      </w:r>
      <w:r w:rsidRPr="00A71310">
        <w:rPr>
          <w:lang w:val="lv-LV"/>
        </w:rPr>
        <w:t>="All"&gt;</w:t>
      </w:r>
    </w:p>
    <w:p w14:paraId="4528A7AD" w14:textId="77777777" w:rsidR="00913E35" w:rsidRPr="00A71310" w:rsidRDefault="00913E35" w:rsidP="00913E35">
      <w:pPr>
        <w:pStyle w:val="code0"/>
        <w:spacing w:after="0"/>
        <w:rPr>
          <w:lang w:val="lv-LV"/>
        </w:rPr>
      </w:pPr>
      <w:r w:rsidRPr="00A71310">
        <w:rPr>
          <w:lang w:val="lv-LV"/>
        </w:rPr>
        <w:t xml:space="preserve">          &lt;listeners&gt;</w:t>
      </w:r>
    </w:p>
    <w:p w14:paraId="4528A7AE" w14:textId="77777777" w:rsidR="00913E35" w:rsidRPr="00A71310" w:rsidRDefault="00913E35" w:rsidP="00913E35">
      <w:pPr>
        <w:pStyle w:val="code0"/>
        <w:spacing w:after="0"/>
        <w:rPr>
          <w:lang w:val="lv-LV"/>
        </w:rPr>
      </w:pPr>
      <w:r w:rsidRPr="00A71310">
        <w:rPr>
          <w:lang w:val="lv-LV"/>
        </w:rPr>
        <w:t xml:space="preserve">             </w:t>
      </w:r>
      <w:r w:rsidRPr="00A71310">
        <w:rPr>
          <w:lang w:val="lv-LV"/>
        </w:rPr>
        <w:tab/>
        <w:t xml:space="preserve">&lt;add </w:t>
      </w:r>
      <w:r w:rsidRPr="00A71310">
        <w:rPr>
          <w:color w:val="FF0000"/>
          <w:lang w:val="lv-LV"/>
        </w:rPr>
        <w:t>initializeData</w:t>
      </w:r>
      <w:r w:rsidRPr="00A71310">
        <w:rPr>
          <w:lang w:val="lv-LV"/>
        </w:rPr>
        <w:t>="Exception.svclog"</w:t>
      </w:r>
    </w:p>
    <w:p w14:paraId="4528A7AF" w14:textId="77777777" w:rsidR="00913E35" w:rsidRPr="00A71310" w:rsidRDefault="00913E35" w:rsidP="00913E35">
      <w:pPr>
        <w:pStyle w:val="code0"/>
        <w:spacing w:after="0"/>
        <w:ind w:firstLine="720"/>
        <w:rPr>
          <w:lang w:val="lv-LV"/>
        </w:rPr>
      </w:pPr>
      <w:r w:rsidRPr="00A71310">
        <w:rPr>
          <w:color w:val="FF0000"/>
          <w:lang w:val="lv-LV"/>
        </w:rPr>
        <w:t xml:space="preserve"> </w:t>
      </w:r>
      <w:r w:rsidRPr="00A71310">
        <w:rPr>
          <w:color w:val="FF0000"/>
          <w:lang w:val="lv-LV"/>
        </w:rPr>
        <w:tab/>
        <w:t xml:space="preserve">     type</w:t>
      </w:r>
      <w:r w:rsidRPr="00A71310">
        <w:rPr>
          <w:lang w:val="lv-LV"/>
        </w:rPr>
        <w:t>="System.Diagnostics.XmlWriterTraceListener,</w:t>
      </w:r>
    </w:p>
    <w:p w14:paraId="4528A7B0" w14:textId="77777777" w:rsidR="00913E35" w:rsidRPr="00A71310" w:rsidRDefault="00913E35" w:rsidP="00913E35">
      <w:pPr>
        <w:pStyle w:val="code0"/>
        <w:spacing w:after="0"/>
        <w:ind w:firstLine="720"/>
        <w:rPr>
          <w:lang w:val="lv-LV"/>
        </w:rPr>
      </w:pPr>
      <w:r w:rsidRPr="00A71310">
        <w:rPr>
          <w:lang w:val="lv-LV"/>
        </w:rPr>
        <w:t xml:space="preserve"> </w:t>
      </w:r>
      <w:r w:rsidRPr="00A71310">
        <w:rPr>
          <w:lang w:val="lv-LV"/>
        </w:rPr>
        <w:tab/>
        <w:t xml:space="preserve">     System, Version=2.0.0.0, Culture=neutral,</w:t>
      </w:r>
    </w:p>
    <w:p w14:paraId="4528A7B1" w14:textId="77777777" w:rsidR="00913E35" w:rsidRPr="00A71310" w:rsidRDefault="00913E35" w:rsidP="00913E35">
      <w:pPr>
        <w:pStyle w:val="code0"/>
        <w:spacing w:after="0"/>
        <w:ind w:firstLine="720"/>
        <w:rPr>
          <w:lang w:val="lv-LV"/>
        </w:rPr>
      </w:pPr>
      <w:r w:rsidRPr="00A71310">
        <w:rPr>
          <w:lang w:val="lv-LV"/>
        </w:rPr>
        <w:t xml:space="preserve"> </w:t>
      </w:r>
      <w:r w:rsidRPr="00A71310">
        <w:rPr>
          <w:lang w:val="lv-LV"/>
        </w:rPr>
        <w:tab/>
        <w:t xml:space="preserve">     PublicKeyToken=b77a5c561934e089" </w:t>
      </w:r>
    </w:p>
    <w:p w14:paraId="4528A7B2" w14:textId="77777777" w:rsidR="00913E35" w:rsidRPr="00A71310" w:rsidRDefault="00913E35" w:rsidP="00913E35">
      <w:pPr>
        <w:pStyle w:val="code0"/>
        <w:spacing w:after="0"/>
        <w:ind w:firstLine="720"/>
        <w:rPr>
          <w:lang w:val="lv-LV"/>
        </w:rPr>
      </w:pPr>
      <w:r w:rsidRPr="00A71310">
        <w:rPr>
          <w:lang w:val="lv-LV"/>
        </w:rPr>
        <w:t xml:space="preserve"> </w:t>
      </w:r>
      <w:r w:rsidRPr="00A71310">
        <w:rPr>
          <w:lang w:val="lv-LV"/>
        </w:rPr>
        <w:tab/>
        <w:t xml:space="preserve">     </w:t>
      </w:r>
      <w:r w:rsidRPr="00A71310">
        <w:rPr>
          <w:color w:val="FF0000"/>
          <w:lang w:val="lv-LV"/>
        </w:rPr>
        <w:t>name</w:t>
      </w:r>
      <w:r w:rsidRPr="00A71310">
        <w:rPr>
          <w:lang w:val="lv-LV"/>
        </w:rPr>
        <w:t xml:space="preserve">="Exception" </w:t>
      </w:r>
    </w:p>
    <w:p w14:paraId="4528A7B3" w14:textId="77777777" w:rsidR="00913E35" w:rsidRPr="00A71310" w:rsidRDefault="00913E35" w:rsidP="00913E35">
      <w:pPr>
        <w:pStyle w:val="code0"/>
        <w:spacing w:after="0"/>
        <w:ind w:firstLine="720"/>
        <w:rPr>
          <w:lang w:val="lv-LV"/>
        </w:rPr>
      </w:pPr>
      <w:r w:rsidRPr="00A71310">
        <w:rPr>
          <w:color w:val="FF0000"/>
          <w:lang w:val="lv-LV"/>
        </w:rPr>
        <w:t xml:space="preserve"> </w:t>
      </w:r>
      <w:r w:rsidRPr="00A71310">
        <w:rPr>
          <w:color w:val="FF0000"/>
          <w:lang w:val="lv-LV"/>
        </w:rPr>
        <w:tab/>
        <w:t xml:space="preserve">     traceOutputOptions</w:t>
      </w:r>
      <w:r w:rsidRPr="00A71310">
        <w:rPr>
          <w:lang w:val="lv-LV"/>
        </w:rPr>
        <w:t>="Timestamp"/&gt;</w:t>
      </w:r>
    </w:p>
    <w:p w14:paraId="4528A7B4" w14:textId="77777777" w:rsidR="00913E35" w:rsidRPr="00A71310" w:rsidRDefault="00913E35" w:rsidP="00913E35">
      <w:pPr>
        <w:pStyle w:val="code0"/>
        <w:spacing w:after="0"/>
        <w:ind w:firstLine="720"/>
        <w:rPr>
          <w:lang w:val="lv-LV"/>
        </w:rPr>
      </w:pPr>
      <w:r w:rsidRPr="00A71310">
        <w:rPr>
          <w:lang w:val="lv-LV"/>
        </w:rPr>
        <w:t xml:space="preserve">   &lt;/listeners&gt;</w:t>
      </w:r>
    </w:p>
    <w:p w14:paraId="4528A7B5" w14:textId="77777777" w:rsidR="00913E35" w:rsidRPr="00A71310" w:rsidRDefault="00913E35" w:rsidP="00913E35">
      <w:pPr>
        <w:pStyle w:val="code0"/>
        <w:spacing w:after="0"/>
        <w:ind w:firstLine="720"/>
        <w:rPr>
          <w:lang w:val="lv-LV"/>
        </w:rPr>
      </w:pPr>
      <w:r w:rsidRPr="00A71310">
        <w:rPr>
          <w:lang w:val="lv-LV"/>
        </w:rPr>
        <w:t>&lt;/source&gt;</w:t>
      </w:r>
    </w:p>
    <w:p w14:paraId="4528A7B6" w14:textId="77777777" w:rsidR="00913E35" w:rsidRPr="00A71310" w:rsidRDefault="00913E35" w:rsidP="00913E35">
      <w:pPr>
        <w:pStyle w:val="code0"/>
        <w:rPr>
          <w:lang w:val="lv-LV"/>
        </w:rPr>
      </w:pPr>
      <w:r w:rsidRPr="00A71310">
        <w:rPr>
          <w:lang w:val="lv-LV"/>
        </w:rPr>
        <w:t xml:space="preserve">  &lt;/sources&gt;  </w:t>
      </w:r>
    </w:p>
    <w:p w14:paraId="4528A7B7" w14:textId="77777777" w:rsidR="00913E35" w:rsidRPr="00A71310" w:rsidRDefault="00913E35" w:rsidP="00560911">
      <w:pPr>
        <w:pStyle w:val="ListBullet"/>
      </w:pPr>
      <w:r w:rsidRPr="00A71310">
        <w:t xml:space="preserve">Sadaļā </w:t>
      </w:r>
      <w:r w:rsidRPr="00A71310">
        <w:rPr>
          <w:rStyle w:val="ReferenceChar"/>
          <w:lang w:val="lv-LV"/>
        </w:rPr>
        <w:t>system.diagnostics</w:t>
      </w:r>
      <w:r w:rsidRPr="00A71310">
        <w:t xml:space="preserve"> definēt atribūtu </w:t>
      </w:r>
      <w:r w:rsidRPr="00A71310">
        <w:rPr>
          <w:rStyle w:val="ReferenceChar"/>
          <w:lang w:val="lv-LV"/>
        </w:rPr>
        <w:t>trace</w:t>
      </w:r>
      <w:r w:rsidRPr="00A71310">
        <w:t xml:space="preserve"> ar īpašību </w:t>
      </w:r>
      <w:r w:rsidRPr="00A71310">
        <w:rPr>
          <w:rStyle w:val="ReferenceChar"/>
          <w:lang w:val="lv-LV"/>
        </w:rPr>
        <w:t>autoflush</w:t>
      </w:r>
      <w:r w:rsidRPr="00A71310">
        <w:t xml:space="preserve"> un vērtību </w:t>
      </w:r>
      <w:r w:rsidRPr="00A71310">
        <w:rPr>
          <w:rStyle w:val="ReferenceChar"/>
          <w:lang w:val="lv-LV"/>
        </w:rPr>
        <w:t>true</w:t>
      </w:r>
      <w:r w:rsidRPr="00A71310">
        <w:t>. Kas norāda ka rakstīšana failā tiks veikta uzreiz.</w:t>
      </w:r>
      <w:r w:rsidR="00560911" w:rsidRPr="00A71310">
        <w:t xml:space="preserve"> </w:t>
      </w:r>
    </w:p>
    <w:p w14:paraId="4528A7B8" w14:textId="77777777" w:rsidR="00913E35" w:rsidRPr="00A71310" w:rsidRDefault="00913E35" w:rsidP="00913E35">
      <w:pPr>
        <w:pStyle w:val="code0"/>
        <w:spacing w:after="0"/>
        <w:ind w:firstLine="720"/>
        <w:rPr>
          <w:lang w:val="lv-LV"/>
        </w:rPr>
      </w:pPr>
      <w:r w:rsidRPr="00A71310">
        <w:rPr>
          <w:lang w:val="lv-LV"/>
        </w:rPr>
        <w:t xml:space="preserve">&lt;trace </w:t>
      </w:r>
      <w:r w:rsidRPr="00A71310">
        <w:rPr>
          <w:color w:val="FF0000"/>
          <w:lang w:val="lv-LV"/>
        </w:rPr>
        <w:t>autoflush</w:t>
      </w:r>
      <w:r w:rsidRPr="00A71310">
        <w:rPr>
          <w:lang w:val="lv-LV"/>
        </w:rPr>
        <w:t xml:space="preserve">="true" /&gt;        </w:t>
      </w:r>
    </w:p>
    <w:p w14:paraId="4528A7B9" w14:textId="77777777" w:rsidR="00913E35" w:rsidRPr="00A71310" w:rsidRDefault="00913E35" w:rsidP="00913E35">
      <w:pPr>
        <w:pStyle w:val="code0"/>
        <w:rPr>
          <w:lang w:val="lv-LV"/>
        </w:rPr>
      </w:pPr>
      <w:r w:rsidRPr="00A71310">
        <w:rPr>
          <w:lang w:val="lv-LV"/>
        </w:rPr>
        <w:t xml:space="preserve">&lt;/system.diagnostics&gt;     </w:t>
      </w:r>
    </w:p>
    <w:p w14:paraId="4528A7BA" w14:textId="79270B29" w:rsidR="00913E35" w:rsidRPr="00A71310" w:rsidRDefault="00913E35" w:rsidP="00A03219">
      <w:pPr>
        <w:pStyle w:val="ListNumber"/>
      </w:pPr>
      <w:r w:rsidRPr="00A71310">
        <w:t xml:space="preserve">Failā </w:t>
      </w:r>
      <w:r w:rsidRPr="00A71310">
        <w:rPr>
          <w:rStyle w:val="ReferenceChar"/>
          <w:lang w:val="lv-LV"/>
        </w:rPr>
        <w:t>Calc\Calculator.cs</w:t>
      </w:r>
      <w:r w:rsidRPr="00A71310">
        <w:t xml:space="preserve"> izveidot </w:t>
      </w:r>
      <w:r w:rsidRPr="00A71310">
        <w:rPr>
          <w:rStyle w:val="ReferenceChar"/>
          <w:lang w:val="lv-LV"/>
        </w:rPr>
        <w:t>ExceptionUtility</w:t>
      </w:r>
      <w:r w:rsidRPr="00A71310">
        <w:t xml:space="preserve"> klases eksemplāru klases </w:t>
      </w:r>
      <w:r w:rsidRPr="00A71310">
        <w:rPr>
          <w:rStyle w:val="ReferenceChar"/>
          <w:lang w:val="lv-LV"/>
        </w:rPr>
        <w:t>Calculator</w:t>
      </w:r>
      <w:r w:rsidR="0031116E" w:rsidRPr="00A71310">
        <w:t xml:space="preserve"> ietvaros</w:t>
      </w:r>
      <w:r w:rsidRPr="00A71310">
        <w:t>;</w:t>
      </w:r>
    </w:p>
    <w:p w14:paraId="4528A7BB" w14:textId="20A5CC74" w:rsidR="00913E35" w:rsidRPr="00A71310" w:rsidRDefault="00913E35" w:rsidP="00913E35">
      <w:pPr>
        <w:pStyle w:val="code0"/>
        <w:ind w:left="360"/>
        <w:rPr>
          <w:lang w:val="lv-LV"/>
        </w:rPr>
      </w:pPr>
      <w:r w:rsidRPr="00A71310">
        <w:rPr>
          <w:color w:val="2B91AF"/>
          <w:lang w:val="lv-LV"/>
        </w:rPr>
        <w:t>ExceptionUtility</w:t>
      </w:r>
      <w:r w:rsidRPr="00A71310">
        <w:rPr>
          <w:lang w:val="lv-LV"/>
        </w:rPr>
        <w:t xml:space="preserve"> exceptionWriter = new </w:t>
      </w:r>
      <w:r w:rsidRPr="00A71310">
        <w:rPr>
          <w:color w:val="2B91AF"/>
          <w:lang w:val="lv-LV"/>
        </w:rPr>
        <w:t>ExceptionUtility</w:t>
      </w:r>
      <w:r w:rsidRPr="00A71310">
        <w:rPr>
          <w:lang w:val="lv-LV"/>
        </w:rPr>
        <w:t>();</w:t>
      </w:r>
    </w:p>
    <w:p w14:paraId="4528A7BC" w14:textId="77777777" w:rsidR="00913E35" w:rsidRPr="00A71310" w:rsidRDefault="00913E35" w:rsidP="00A03219">
      <w:pPr>
        <w:pStyle w:val="ListNumber"/>
      </w:pPr>
      <w:r w:rsidRPr="00A71310">
        <w:t xml:space="preserve">Projekta kodā pēc nepieciešamības izvietot izņēmumu rakstīšanas metodes, piemēram </w:t>
      </w:r>
      <w:r w:rsidRPr="00A71310">
        <w:rPr>
          <w:rStyle w:val="ReferenceChar"/>
          <w:lang w:val="lv-LV"/>
        </w:rPr>
        <w:t>ThrowHelperError</w:t>
      </w:r>
      <w:r w:rsidRPr="00A71310">
        <w:t xml:space="preserve"> vai citas; </w:t>
      </w:r>
      <w:hyperlink w:anchor="KBA" w:history="1">
        <w:r w:rsidRPr="00A71310">
          <w:rPr>
            <w:rStyle w:val="Hyperlink"/>
          </w:rPr>
          <w:t>[1]</w:t>
        </w:r>
      </w:hyperlink>
    </w:p>
    <w:p w14:paraId="4528A7BD" w14:textId="77777777" w:rsidR="00913E35" w:rsidRPr="00A71310" w:rsidRDefault="00913E35" w:rsidP="00913E35">
      <w:pPr>
        <w:pStyle w:val="code0"/>
        <w:spacing w:after="0"/>
        <w:ind w:left="360"/>
        <w:rPr>
          <w:lang w:val="lv-LV"/>
        </w:rPr>
      </w:pPr>
      <w:r w:rsidRPr="00A71310">
        <w:rPr>
          <w:lang w:val="lv-LV"/>
        </w:rPr>
        <w:t>protected void OnCalculatorException(</w:t>
      </w:r>
      <w:r w:rsidRPr="00A71310">
        <w:rPr>
          <w:color w:val="2B91AF"/>
          <w:lang w:val="lv-LV"/>
        </w:rPr>
        <w:t>CalculatorExceptionEventArgs</w:t>
      </w:r>
      <w:r w:rsidRPr="00A71310">
        <w:rPr>
          <w:lang w:val="lv-LV"/>
        </w:rPr>
        <w:t xml:space="preserve"> args)</w:t>
      </w:r>
    </w:p>
    <w:p w14:paraId="4528A7BE" w14:textId="77777777" w:rsidR="00913E35" w:rsidRPr="00A71310" w:rsidRDefault="00913E35" w:rsidP="00913E35">
      <w:pPr>
        <w:pStyle w:val="code0"/>
        <w:spacing w:after="0"/>
        <w:ind w:left="360"/>
        <w:rPr>
          <w:lang w:val="lv-LV"/>
        </w:rPr>
      </w:pPr>
      <w:r w:rsidRPr="00A71310">
        <w:rPr>
          <w:lang w:val="lv-LV"/>
        </w:rPr>
        <w:t>{</w:t>
      </w:r>
    </w:p>
    <w:p w14:paraId="4528A7BF" w14:textId="77777777" w:rsidR="00913E35" w:rsidRPr="00A71310" w:rsidRDefault="00913E35" w:rsidP="00913E35">
      <w:pPr>
        <w:pStyle w:val="code0"/>
        <w:spacing w:after="0"/>
        <w:ind w:left="360" w:firstLine="360"/>
        <w:rPr>
          <w:lang w:val="lv-LV"/>
        </w:rPr>
      </w:pPr>
      <w:r w:rsidRPr="00A71310">
        <w:rPr>
          <w:color w:val="008000"/>
          <w:lang w:val="lv-LV"/>
        </w:rPr>
        <w:t xml:space="preserve">// TODO: Log exception       </w:t>
      </w:r>
    </w:p>
    <w:p w14:paraId="4528A7C0" w14:textId="77777777" w:rsidR="00913E35" w:rsidRPr="00A71310" w:rsidRDefault="00913E35" w:rsidP="00913E35">
      <w:pPr>
        <w:pStyle w:val="code0"/>
        <w:spacing w:after="0"/>
        <w:ind w:left="360" w:firstLine="360"/>
        <w:rPr>
          <w:lang w:val="lv-LV"/>
        </w:rPr>
      </w:pPr>
      <w:r w:rsidRPr="00A71310">
        <w:rPr>
          <w:lang w:val="lv-LV"/>
        </w:rPr>
        <w:t>exceptionWriter.ThrowHelperError(args.Exception);</w:t>
      </w:r>
    </w:p>
    <w:p w14:paraId="4528A7C1" w14:textId="77777777" w:rsidR="00913E35" w:rsidRPr="00A71310" w:rsidRDefault="00913E35" w:rsidP="00913E35">
      <w:pPr>
        <w:pStyle w:val="code0"/>
        <w:spacing w:after="0"/>
        <w:ind w:left="360"/>
        <w:rPr>
          <w:lang w:val="lv-LV"/>
        </w:rPr>
      </w:pPr>
    </w:p>
    <w:p w14:paraId="4528A7C2" w14:textId="77777777" w:rsidR="00913E35" w:rsidRPr="00A71310" w:rsidRDefault="00913E35" w:rsidP="00913E35">
      <w:pPr>
        <w:pStyle w:val="code0"/>
        <w:spacing w:after="0"/>
        <w:ind w:left="360" w:firstLine="360"/>
        <w:rPr>
          <w:lang w:val="lv-LV"/>
        </w:rPr>
      </w:pPr>
      <w:r w:rsidRPr="00A71310">
        <w:rPr>
          <w:lang w:val="lv-LV"/>
        </w:rPr>
        <w:t>if (CalculatorException != null)</w:t>
      </w:r>
    </w:p>
    <w:p w14:paraId="4528A7C3" w14:textId="77777777" w:rsidR="00913E35" w:rsidRPr="00A71310" w:rsidRDefault="00913E35" w:rsidP="00913E35">
      <w:pPr>
        <w:pStyle w:val="code0"/>
        <w:spacing w:after="0"/>
        <w:ind w:left="360" w:firstLine="360"/>
        <w:rPr>
          <w:lang w:val="lv-LV"/>
        </w:rPr>
      </w:pPr>
      <w:r w:rsidRPr="00A71310">
        <w:rPr>
          <w:lang w:val="lv-LV"/>
        </w:rPr>
        <w:t>CalculatorException(this, args);</w:t>
      </w:r>
    </w:p>
    <w:p w14:paraId="4528A7C4" w14:textId="77777777" w:rsidR="00913E35" w:rsidRPr="00A71310" w:rsidRDefault="00913E35" w:rsidP="00913E35">
      <w:pPr>
        <w:pStyle w:val="code0"/>
        <w:ind w:left="360"/>
        <w:rPr>
          <w:lang w:val="lv-LV"/>
        </w:rPr>
      </w:pPr>
      <w:r w:rsidRPr="00A71310">
        <w:rPr>
          <w:lang w:val="lv-LV"/>
        </w:rPr>
        <w:t xml:space="preserve">}    </w:t>
      </w:r>
    </w:p>
    <w:p w14:paraId="4528A7C5" w14:textId="77777777" w:rsidR="00913E35" w:rsidRPr="00A71310" w:rsidRDefault="00913E35" w:rsidP="00A03219">
      <w:pPr>
        <w:pStyle w:val="ListNumber"/>
      </w:pPr>
      <w:r w:rsidRPr="00A71310">
        <w:t>Šajā gadījumā netiek specificēta ziņojumu kategorija, bet lietota noklusētā kategorija „</w:t>
      </w:r>
      <w:r w:rsidRPr="00A71310">
        <w:rPr>
          <w:rStyle w:val="ReferenceChar"/>
          <w:lang w:val="lv-LV"/>
        </w:rPr>
        <w:t>General</w:t>
      </w:r>
      <w:r w:rsidRPr="00A71310">
        <w:t xml:space="preserve">”, tāpēc jāizveido atbilstošu ziņojumu klasi </w:t>
      </w:r>
      <w:r w:rsidRPr="00A71310">
        <w:rPr>
          <w:rStyle w:val="ReferenceChar"/>
          <w:lang w:val="lv-LV"/>
        </w:rPr>
        <w:t>app.config</w:t>
      </w:r>
      <w:r w:rsidRPr="00A71310">
        <w:t xml:space="preserve"> failā (3.solis);</w:t>
      </w:r>
    </w:p>
    <w:p w14:paraId="4528A7C6" w14:textId="77777777" w:rsidR="00913E35" w:rsidRPr="00A71310" w:rsidRDefault="00913E35" w:rsidP="00A03219">
      <w:pPr>
        <w:pStyle w:val="ListNumber"/>
      </w:pPr>
      <w:r w:rsidRPr="00A71310">
        <w:t>Rezultāta iegūšanai tika radīta izņēmuma situācija un iegūts sekojošs rezultāts (</w:t>
      </w:r>
      <w:r w:rsidR="00560911" w:rsidRPr="00A71310">
        <w:t xml:space="preserve">skat. </w:t>
      </w:r>
      <w:r w:rsidR="00560911" w:rsidRPr="00A71310">
        <w:fldChar w:fldCharType="begin"/>
      </w:r>
      <w:r w:rsidR="00560911" w:rsidRPr="00A71310">
        <w:instrText xml:space="preserve"> REF _Ref314479814 \h </w:instrText>
      </w:r>
      <w:r w:rsidR="00A03219" w:rsidRPr="00A71310">
        <w:instrText xml:space="preserve"> \* MERGEFORMAT </w:instrText>
      </w:r>
      <w:r w:rsidR="00560911" w:rsidRPr="00A71310">
        <w:fldChar w:fldCharType="separate"/>
      </w:r>
      <w:r w:rsidR="005335C9" w:rsidRPr="00A71310">
        <w:t>8</w:t>
      </w:r>
      <w:r w:rsidR="00560911" w:rsidRPr="00A71310">
        <w:fldChar w:fldCharType="end"/>
      </w:r>
      <w:r w:rsidR="00560911" w:rsidRPr="00A71310">
        <w:t>.attēlu</w:t>
      </w:r>
      <w:r w:rsidRPr="00A71310">
        <w:t>).</w:t>
      </w:r>
    </w:p>
    <w:p w14:paraId="4528A7C7" w14:textId="77777777" w:rsidR="00913E35" w:rsidRPr="00A71310" w:rsidRDefault="00913E35" w:rsidP="00913E35">
      <w:pPr>
        <w:pStyle w:val="Pictureposition"/>
      </w:pPr>
      <w:r w:rsidRPr="00A71310">
        <w:rPr>
          <w:noProof/>
          <w:lang w:eastAsia="lv-LV"/>
        </w:rPr>
        <w:drawing>
          <wp:inline distT="0" distB="0" distL="0" distR="0" wp14:anchorId="4528A9CC" wp14:editId="19CC5E8B">
            <wp:extent cx="5906322" cy="444477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14638" cy="4451038"/>
                    </a:xfrm>
                    <a:prstGeom prst="rect">
                      <a:avLst/>
                    </a:prstGeom>
                  </pic:spPr>
                </pic:pic>
              </a:graphicData>
            </a:graphic>
          </wp:inline>
        </w:drawing>
      </w:r>
    </w:p>
    <w:bookmarkStart w:id="1735" w:name="_Toc303766467"/>
    <w:bookmarkStart w:id="1736" w:name="_Toc303759252"/>
    <w:p w14:paraId="4528A7C8" w14:textId="77777777" w:rsidR="00913E35" w:rsidRPr="00A71310" w:rsidRDefault="00913E35" w:rsidP="00913E35">
      <w:pPr>
        <w:pStyle w:val="Picturecaption"/>
        <w:rPr>
          <w:bCs/>
        </w:rPr>
      </w:pPr>
      <w:r w:rsidRPr="00A71310">
        <w:fldChar w:fldCharType="begin"/>
      </w:r>
      <w:r w:rsidRPr="00A71310">
        <w:instrText xml:space="preserve"> SEQ Attēls \* ARABIC </w:instrText>
      </w:r>
      <w:r w:rsidRPr="00A71310">
        <w:fldChar w:fldCharType="separate"/>
      </w:r>
      <w:bookmarkStart w:id="1737" w:name="_Ref314479814"/>
      <w:bookmarkStart w:id="1738" w:name="_Toc380756875"/>
      <w:r w:rsidR="005335C9">
        <w:rPr>
          <w:noProof/>
        </w:rPr>
        <w:t>8</w:t>
      </w:r>
      <w:bookmarkEnd w:id="1737"/>
      <w:r w:rsidRPr="00A71310">
        <w:fldChar w:fldCharType="end"/>
      </w:r>
      <w:r w:rsidRPr="00A71310">
        <w:t>.attēls. Izņēmumu žurnalēšanas rezultāti</w:t>
      </w:r>
      <w:bookmarkEnd w:id="1735"/>
      <w:bookmarkEnd w:id="1736"/>
      <w:bookmarkEnd w:id="1738"/>
    </w:p>
    <w:p w14:paraId="4528A7C9" w14:textId="77777777" w:rsidR="00913E35" w:rsidRPr="00A71310" w:rsidRDefault="00913E35" w:rsidP="00913E35">
      <w:pPr>
        <w:pStyle w:val="Heading2"/>
      </w:pPr>
      <w:bookmarkStart w:id="1739" w:name="_Toc299456261"/>
      <w:bookmarkStart w:id="1740" w:name="_Toc303759582"/>
      <w:bookmarkStart w:id="1741" w:name="_Toc303766185"/>
      <w:bookmarkStart w:id="1742" w:name="_Toc380756859"/>
      <w:r w:rsidRPr="00A71310">
        <w:t>LogActivity</w:t>
      </w:r>
      <w:bookmarkEnd w:id="1739"/>
      <w:bookmarkEnd w:id="1740"/>
      <w:bookmarkEnd w:id="1741"/>
      <w:bookmarkEnd w:id="1742"/>
    </w:p>
    <w:p w14:paraId="4528A7CA" w14:textId="77777777" w:rsidR="00913E35" w:rsidRPr="00A71310" w:rsidRDefault="00913E35" w:rsidP="00560911">
      <w:r w:rsidRPr="00A71310">
        <w:t xml:space="preserve">Piemērā tiks aprakstītas darbības, kas jāveic, lai piesaistītu esošam projektam aktivitāšu trasēšanas funkcionalitāti izmantojot LogActivity klasi. Realizētais piemērs uz kā balstīta šī instrukcija atrodams katalogā </w:t>
      </w:r>
      <w:r w:rsidRPr="00A71310">
        <w:rPr>
          <w:i/>
        </w:rPr>
        <w:t>„~\Diagnostic\CS\WindowsApp\ex04Activity”</w:t>
      </w:r>
      <w:r w:rsidRPr="00A71310">
        <w:t>.</w:t>
      </w:r>
    </w:p>
    <w:p w14:paraId="4528A7CB" w14:textId="77777777" w:rsidR="00913E35" w:rsidRPr="00A71310" w:rsidRDefault="00913E35" w:rsidP="008863A4">
      <w:pPr>
        <w:pStyle w:val="ListNumber"/>
        <w:numPr>
          <w:ilvl w:val="0"/>
          <w:numId w:val="38"/>
        </w:numPr>
      </w:pPr>
      <w:r w:rsidRPr="00A71310">
        <w:t xml:space="preserve">Iezīmēt projekta failu </w:t>
      </w:r>
      <w:r w:rsidRPr="00A71310">
        <w:rPr>
          <w:rStyle w:val="ReferenceChar"/>
          <w:lang w:val="lv-LV"/>
        </w:rPr>
        <w:t>Calc\Calculator.cs</w:t>
      </w:r>
      <w:r w:rsidRPr="00A71310">
        <w:t xml:space="preserve"> un izpildīt konteksta izvēlnes komandu </w:t>
      </w:r>
      <w:r w:rsidRPr="00A71310">
        <w:rPr>
          <w:rStyle w:val="ReferenceChar"/>
          <w:lang w:val="lv-LV"/>
        </w:rPr>
        <w:t>View Code</w:t>
      </w:r>
      <w:r w:rsidRPr="00A71310">
        <w:t>;</w:t>
      </w:r>
    </w:p>
    <w:p w14:paraId="4528A7CC" w14:textId="77777777" w:rsidR="00913E35" w:rsidRPr="00A71310" w:rsidRDefault="00913E35" w:rsidP="008863A4">
      <w:pPr>
        <w:pStyle w:val="ListNumber"/>
        <w:numPr>
          <w:ilvl w:val="0"/>
          <w:numId w:val="38"/>
        </w:numPr>
      </w:pPr>
      <w:r w:rsidRPr="00A71310">
        <w:t xml:space="preserve">Pievienot vārdtelpu </w:t>
      </w:r>
      <w:r w:rsidRPr="00A71310">
        <w:rPr>
          <w:rStyle w:val="ReferenceChar"/>
          <w:lang w:val="lv-LV"/>
        </w:rPr>
        <w:t>Diagnostic</w:t>
      </w:r>
      <w:r w:rsidRPr="00A71310">
        <w:t xml:space="preserve"> faila augšdaļā;</w:t>
      </w:r>
    </w:p>
    <w:p w14:paraId="4528A7CD" w14:textId="77777777" w:rsidR="00913E35" w:rsidRPr="00A71310" w:rsidRDefault="00913E35" w:rsidP="00913E35">
      <w:pPr>
        <w:pStyle w:val="code0"/>
        <w:ind w:left="360"/>
        <w:rPr>
          <w:lang w:val="lv-LV"/>
        </w:rPr>
      </w:pPr>
      <w:r w:rsidRPr="00A71310">
        <w:rPr>
          <w:lang w:val="lv-LV"/>
        </w:rPr>
        <w:t>using Diagnostic;</w:t>
      </w:r>
    </w:p>
    <w:p w14:paraId="4528A7CE" w14:textId="77777777" w:rsidR="00913E35" w:rsidRPr="00A71310" w:rsidRDefault="00913E35" w:rsidP="008863A4">
      <w:pPr>
        <w:pStyle w:val="ListNumber"/>
        <w:numPr>
          <w:ilvl w:val="0"/>
          <w:numId w:val="38"/>
        </w:numPr>
      </w:pPr>
      <w:r w:rsidRPr="00A71310">
        <w:t xml:space="preserve">Modificēt konfigurācijas datni </w:t>
      </w:r>
      <w:r w:rsidRPr="00A71310">
        <w:rPr>
          <w:rStyle w:val="ReferenceChar"/>
          <w:lang w:val="lv-LV"/>
        </w:rPr>
        <w:t>app.config</w:t>
      </w:r>
      <w:r w:rsidRPr="00A71310">
        <w:t>, pievienojot sekojošus atribūtus:</w:t>
      </w:r>
    </w:p>
    <w:p w14:paraId="4528A7CF" w14:textId="77777777" w:rsidR="00913E35" w:rsidRPr="00A71310" w:rsidRDefault="00913E35" w:rsidP="00560911">
      <w:pPr>
        <w:pStyle w:val="ListBullet"/>
      </w:pPr>
      <w:r w:rsidRPr="00A71310">
        <w:t xml:space="preserve">Konfigurācijas sekciju </w:t>
      </w:r>
      <w:r w:rsidRPr="00A71310">
        <w:rPr>
          <w:rStyle w:val="ReferenceChar"/>
          <w:lang w:val="lv-LV"/>
        </w:rPr>
        <w:t>diagnosticConfiguration;</w:t>
      </w:r>
    </w:p>
    <w:p w14:paraId="4528A7D0" w14:textId="77777777" w:rsidR="00913E35" w:rsidRPr="00A71310" w:rsidRDefault="00913E35" w:rsidP="00913E35">
      <w:pPr>
        <w:pStyle w:val="code0"/>
        <w:spacing w:after="0"/>
        <w:ind w:left="360"/>
        <w:rPr>
          <w:lang w:val="lv-LV"/>
        </w:rPr>
      </w:pPr>
      <w:r w:rsidRPr="00A71310">
        <w:rPr>
          <w:lang w:val="lv-LV"/>
        </w:rPr>
        <w:t>&lt;</w:t>
      </w:r>
      <w:r w:rsidRPr="00A71310">
        <w:rPr>
          <w:color w:val="A31515"/>
          <w:lang w:val="lv-LV"/>
        </w:rPr>
        <w:t>configSections</w:t>
      </w:r>
      <w:r w:rsidRPr="00A71310">
        <w:rPr>
          <w:lang w:val="lv-LV"/>
        </w:rPr>
        <w:t>&gt;</w:t>
      </w:r>
    </w:p>
    <w:p w14:paraId="4528A7D1" w14:textId="77777777" w:rsidR="00913E35" w:rsidRPr="00A71310" w:rsidRDefault="00913E35" w:rsidP="00913E35">
      <w:pPr>
        <w:pStyle w:val="code0"/>
        <w:spacing w:after="0"/>
        <w:ind w:left="360" w:firstLine="360"/>
        <w:rPr>
          <w:lang w:val="lv-LV"/>
        </w:rPr>
      </w:pPr>
      <w:r w:rsidRPr="00A71310">
        <w:rPr>
          <w:lang w:val="lv-LV"/>
        </w:rPr>
        <w:t>&lt;</w:t>
      </w:r>
      <w:r w:rsidRPr="00A71310">
        <w:rPr>
          <w:color w:val="A31515"/>
          <w:lang w:val="lv-LV"/>
        </w:rPr>
        <w:t>section</w:t>
      </w:r>
      <w:r w:rsidRPr="00A71310">
        <w:rPr>
          <w:lang w:val="lv-LV"/>
        </w:rPr>
        <w:t xml:space="preserve"> </w:t>
      </w:r>
      <w:r w:rsidRPr="00A71310">
        <w:rPr>
          <w:color w:val="FF0000"/>
          <w:lang w:val="lv-LV"/>
        </w:rPr>
        <w:t>name</w:t>
      </w:r>
      <w:r w:rsidRPr="00A71310">
        <w:rPr>
          <w:lang w:val="lv-LV"/>
        </w:rPr>
        <w:t>="diagnosticConfiguration"</w:t>
      </w:r>
    </w:p>
    <w:p w14:paraId="4528A7D2" w14:textId="77777777" w:rsidR="00913E35" w:rsidRPr="00A71310" w:rsidRDefault="00913E35" w:rsidP="00913E35">
      <w:pPr>
        <w:pStyle w:val="code0"/>
        <w:spacing w:after="0"/>
        <w:ind w:left="360" w:firstLine="360"/>
        <w:rPr>
          <w:lang w:val="lv-LV"/>
        </w:rPr>
      </w:pPr>
      <w:r w:rsidRPr="00A71310">
        <w:rPr>
          <w:color w:val="FF0000"/>
          <w:lang w:val="lv-LV"/>
        </w:rPr>
        <w:t xml:space="preserve">         type</w:t>
      </w:r>
      <w:r w:rsidRPr="00A71310">
        <w:rPr>
          <w:lang w:val="lv-LV"/>
        </w:rPr>
        <w:t>="Diagnostic.Configuration.DiagnosticSettings,</w:t>
      </w:r>
    </w:p>
    <w:p w14:paraId="4528A7D3" w14:textId="77777777" w:rsidR="00913E35" w:rsidRPr="00A71310" w:rsidRDefault="00913E35" w:rsidP="00913E35">
      <w:pPr>
        <w:pStyle w:val="code0"/>
        <w:spacing w:after="0"/>
        <w:ind w:left="360"/>
        <w:rPr>
          <w:lang w:val="lv-LV"/>
        </w:rPr>
      </w:pPr>
      <w:r w:rsidRPr="00A71310">
        <w:rPr>
          <w:lang w:val="lv-LV"/>
        </w:rPr>
        <w:t xml:space="preserve"> </w:t>
      </w:r>
      <w:r w:rsidRPr="00A71310">
        <w:rPr>
          <w:lang w:val="lv-LV"/>
        </w:rPr>
        <w:tab/>
        <w:t xml:space="preserve">   </w:t>
      </w:r>
      <w:r w:rsidRPr="00A71310">
        <w:rPr>
          <w:lang w:val="lv-LV"/>
        </w:rPr>
        <w:tab/>
        <w:t xml:space="preserve">  Diagnostic, Version=1.0.0.0"/&gt;  </w:t>
      </w:r>
    </w:p>
    <w:p w14:paraId="4528A7D4" w14:textId="77777777" w:rsidR="00913E35" w:rsidRPr="00A71310" w:rsidRDefault="00913E35" w:rsidP="00913E35">
      <w:pPr>
        <w:pStyle w:val="code0"/>
        <w:ind w:left="360"/>
        <w:rPr>
          <w:lang w:val="lv-LV"/>
        </w:rPr>
      </w:pPr>
      <w:r w:rsidRPr="00A71310">
        <w:rPr>
          <w:lang w:val="lv-LV"/>
        </w:rPr>
        <w:t>&lt;/</w:t>
      </w:r>
      <w:r w:rsidRPr="00A71310">
        <w:rPr>
          <w:color w:val="A31515"/>
          <w:lang w:val="lv-LV"/>
        </w:rPr>
        <w:t>configSections</w:t>
      </w:r>
      <w:r w:rsidRPr="00A71310">
        <w:rPr>
          <w:lang w:val="lv-LV"/>
        </w:rPr>
        <w:t>&gt;</w:t>
      </w:r>
    </w:p>
    <w:p w14:paraId="2EB4135B" w14:textId="77777777" w:rsidR="00454DE0" w:rsidRPr="00A71310" w:rsidRDefault="00454DE0" w:rsidP="00454DE0">
      <w:pPr>
        <w:pStyle w:val="ListBullet"/>
      </w:pPr>
      <w:r w:rsidRPr="00A71310">
        <w:t xml:space="preserve">Sadaļu </w:t>
      </w:r>
      <w:r w:rsidRPr="00A71310">
        <w:rPr>
          <w:rStyle w:val="ReferenceChar"/>
          <w:i/>
          <w:lang w:val="lv-LV"/>
        </w:rPr>
        <w:t>diagnosticConfiguration</w:t>
      </w:r>
      <w:r w:rsidRPr="00A71310">
        <w:rPr>
          <w:rStyle w:val="ReferenceChar"/>
          <w:lang w:val="lv-LV"/>
        </w:rPr>
        <w:t>, kas norāda izmantojamo žurnāla rakstītāju.</w:t>
      </w:r>
    </w:p>
    <w:p w14:paraId="4D576386" w14:textId="77777777" w:rsidR="00454DE0" w:rsidRPr="00A71310" w:rsidRDefault="00454DE0" w:rsidP="00454DE0">
      <w:pPr>
        <w:pStyle w:val="code0"/>
        <w:spacing w:after="0"/>
        <w:ind w:left="360" w:firstLine="66"/>
        <w:rPr>
          <w:color w:val="FF0000"/>
          <w:lang w:val="lv-LV"/>
        </w:rPr>
      </w:pPr>
      <w:r w:rsidRPr="00A71310">
        <w:rPr>
          <w:lang w:val="lv-LV"/>
        </w:rPr>
        <w:t>&lt;</w:t>
      </w:r>
      <w:r w:rsidRPr="00A71310">
        <w:rPr>
          <w:color w:val="A31515"/>
          <w:lang w:val="lv-LV"/>
        </w:rPr>
        <w:t>diagnosticConfiguration</w:t>
      </w:r>
      <w:r w:rsidRPr="00A71310">
        <w:rPr>
          <w:color w:val="FF0000"/>
          <w:lang w:val="lv-LV"/>
        </w:rPr>
        <w:t xml:space="preserve"> type</w:t>
      </w:r>
      <w:r w:rsidRPr="00A71310">
        <w:rPr>
          <w:lang w:val="lv-LV"/>
        </w:rPr>
        <w:t>="Diagnostic.DefaultLogWriter, Diagnostic, Version=1.0.0.0"</w:t>
      </w:r>
      <w:r w:rsidRPr="00A71310">
        <w:rPr>
          <w:color w:val="FF0000"/>
          <w:lang w:val="lv-LV"/>
        </w:rPr>
        <w:t xml:space="preserve"> </w:t>
      </w:r>
      <w:r w:rsidRPr="00A71310">
        <w:rPr>
          <w:lang w:val="lv-LV"/>
        </w:rPr>
        <w:t>/&gt;</w:t>
      </w:r>
    </w:p>
    <w:p w14:paraId="4528A7D5" w14:textId="77777777" w:rsidR="00913E35" w:rsidRPr="00A71310" w:rsidRDefault="00913E35" w:rsidP="00560911">
      <w:pPr>
        <w:pStyle w:val="ListBullet"/>
      </w:pPr>
      <w:r w:rsidRPr="00A71310">
        <w:t xml:space="preserve">Sadaļu </w:t>
      </w:r>
      <w:r w:rsidRPr="00A71310">
        <w:rPr>
          <w:rStyle w:val="ReferenceChar"/>
          <w:lang w:val="lv-LV"/>
        </w:rPr>
        <w:t>system.diagnostics</w:t>
      </w:r>
      <w:r w:rsidRPr="00A71310">
        <w:t xml:space="preserve"> kas satur sadaļas </w:t>
      </w:r>
      <w:r w:rsidRPr="00A71310">
        <w:rPr>
          <w:rStyle w:val="ReferenceChar"/>
          <w:lang w:val="lv-LV"/>
        </w:rPr>
        <w:t xml:space="preserve">sharedListeners </w:t>
      </w:r>
      <w:r w:rsidRPr="00A71310">
        <w:t xml:space="preserve">(pēc izvēles) un </w:t>
      </w:r>
      <w:r w:rsidRPr="00A71310">
        <w:rPr>
          <w:rStyle w:val="ReferenceChar"/>
          <w:lang w:val="lv-LV"/>
        </w:rPr>
        <w:t>sources</w:t>
      </w:r>
      <w:r w:rsidRPr="00A71310">
        <w:t xml:space="preserve">. Sadaļā </w:t>
      </w:r>
      <w:r w:rsidRPr="00A71310">
        <w:rPr>
          <w:rStyle w:val="ReferenceChar"/>
          <w:lang w:val="lv-LV"/>
        </w:rPr>
        <w:t>sharedListeners</w:t>
      </w:r>
      <w:r w:rsidRPr="00A71310">
        <w:t xml:space="preserve"> definēt koplietojamos trasēšanas failus norādot sekojošus atribūtus: atrašanās vieta – </w:t>
      </w:r>
      <w:r w:rsidRPr="00A71310">
        <w:rPr>
          <w:rStyle w:val="ReferenceChar"/>
          <w:lang w:val="lv-LV"/>
        </w:rPr>
        <w:t>initializeData</w:t>
      </w:r>
      <w:r w:rsidRPr="00A71310">
        <w:t xml:space="preserve">, šajā gadījumā lietojuma katalogā, tips – </w:t>
      </w:r>
      <w:r w:rsidRPr="00A71310">
        <w:rPr>
          <w:rStyle w:val="ReferenceChar"/>
          <w:lang w:val="lv-LV"/>
        </w:rPr>
        <w:t>type</w:t>
      </w:r>
      <w:r w:rsidRPr="00A71310">
        <w:t xml:space="preserve">, identifikators – </w:t>
      </w:r>
      <w:r w:rsidRPr="00A71310">
        <w:rPr>
          <w:rStyle w:val="ReferenceChar"/>
          <w:lang w:val="lv-LV"/>
        </w:rPr>
        <w:t>name</w:t>
      </w:r>
      <w:r w:rsidRPr="00A71310">
        <w:t xml:space="preserve">, papildus žurnalēšanas iespējas – </w:t>
      </w:r>
      <w:r w:rsidRPr="00A71310">
        <w:rPr>
          <w:rStyle w:val="ReferenceChar"/>
          <w:lang w:val="lv-LV"/>
        </w:rPr>
        <w:t>traceOutputOptions</w:t>
      </w:r>
      <w:r w:rsidRPr="00A71310">
        <w:t xml:space="preserve"> un citi atribūti pēc nepieciešamības;</w:t>
      </w:r>
    </w:p>
    <w:p w14:paraId="4528A7D6" w14:textId="77777777" w:rsidR="00913E35" w:rsidRPr="00A71310" w:rsidRDefault="00913E35" w:rsidP="00913E35">
      <w:pPr>
        <w:pStyle w:val="code0"/>
        <w:spacing w:after="0"/>
        <w:rPr>
          <w:lang w:val="lv-LV"/>
        </w:rPr>
      </w:pPr>
      <w:r w:rsidRPr="00A71310">
        <w:rPr>
          <w:lang w:val="lv-LV"/>
        </w:rPr>
        <w:t>&lt;system.diagnostics&gt;</w:t>
      </w:r>
    </w:p>
    <w:p w14:paraId="4528A7D7" w14:textId="77777777" w:rsidR="00913E35" w:rsidRPr="00A71310" w:rsidRDefault="00913E35" w:rsidP="00913E35">
      <w:pPr>
        <w:pStyle w:val="code0"/>
        <w:spacing w:after="0"/>
        <w:rPr>
          <w:lang w:val="lv-LV"/>
        </w:rPr>
      </w:pPr>
      <w:r w:rsidRPr="00A71310">
        <w:rPr>
          <w:lang w:val="lv-LV"/>
        </w:rPr>
        <w:t xml:space="preserve">  &lt;sharedListeners&gt;</w:t>
      </w:r>
    </w:p>
    <w:p w14:paraId="4528A7D8" w14:textId="77777777" w:rsidR="00913E35" w:rsidRPr="00A71310" w:rsidRDefault="00913E35" w:rsidP="00913E35">
      <w:pPr>
        <w:pStyle w:val="code0"/>
        <w:spacing w:after="0"/>
        <w:rPr>
          <w:lang w:val="lv-LV"/>
        </w:rPr>
      </w:pPr>
      <w:r w:rsidRPr="00A71310">
        <w:rPr>
          <w:lang w:val="lv-LV"/>
        </w:rPr>
        <w:t xml:space="preserve">  </w:t>
      </w:r>
      <w:r w:rsidRPr="00A71310">
        <w:rPr>
          <w:lang w:val="lv-LV"/>
        </w:rPr>
        <w:tab/>
        <w:t xml:space="preserve">&lt;add </w:t>
      </w:r>
      <w:r w:rsidRPr="00A71310">
        <w:rPr>
          <w:color w:val="FF0000"/>
          <w:lang w:val="lv-LV"/>
        </w:rPr>
        <w:t>initializeData</w:t>
      </w:r>
      <w:r w:rsidRPr="00A71310">
        <w:rPr>
          <w:lang w:val="lv-LV"/>
        </w:rPr>
        <w:t>="Activity.svclog"</w:t>
      </w:r>
    </w:p>
    <w:p w14:paraId="4528A7D9" w14:textId="77777777" w:rsidR="00913E35" w:rsidRPr="00A71310" w:rsidRDefault="00913E35" w:rsidP="00913E35">
      <w:pPr>
        <w:pStyle w:val="code0"/>
        <w:spacing w:after="0"/>
        <w:ind w:firstLine="720"/>
        <w:rPr>
          <w:lang w:val="lv-LV"/>
        </w:rPr>
      </w:pPr>
      <w:r w:rsidRPr="00A71310">
        <w:rPr>
          <w:lang w:val="lv-LV"/>
        </w:rPr>
        <w:t xml:space="preserve">     </w:t>
      </w:r>
      <w:r w:rsidRPr="00A71310">
        <w:rPr>
          <w:color w:val="FF0000"/>
          <w:lang w:val="lv-LV"/>
        </w:rPr>
        <w:t>type</w:t>
      </w:r>
      <w:r w:rsidRPr="00A71310">
        <w:rPr>
          <w:lang w:val="lv-LV"/>
        </w:rPr>
        <w:t>="System.Diagnostics.XmlWriterTraceListener, System,</w:t>
      </w:r>
    </w:p>
    <w:p w14:paraId="4528A7DA" w14:textId="77777777" w:rsidR="00913E35" w:rsidRPr="00A71310" w:rsidRDefault="00913E35" w:rsidP="00913E35">
      <w:pPr>
        <w:pStyle w:val="code0"/>
        <w:spacing w:after="0"/>
        <w:ind w:firstLine="720"/>
        <w:rPr>
          <w:lang w:val="lv-LV"/>
        </w:rPr>
      </w:pPr>
      <w:r w:rsidRPr="00A71310">
        <w:rPr>
          <w:lang w:val="lv-LV"/>
        </w:rPr>
        <w:t xml:space="preserve">     Version=2.0.0.0, Culture=neutral, </w:t>
      </w:r>
    </w:p>
    <w:p w14:paraId="4528A7DB" w14:textId="77777777" w:rsidR="00913E35" w:rsidRPr="00A71310" w:rsidRDefault="00913E35" w:rsidP="00913E35">
      <w:pPr>
        <w:pStyle w:val="code0"/>
        <w:spacing w:after="0"/>
        <w:ind w:firstLine="720"/>
        <w:rPr>
          <w:lang w:val="lv-LV"/>
        </w:rPr>
      </w:pPr>
      <w:r w:rsidRPr="00A71310">
        <w:rPr>
          <w:lang w:val="lv-LV"/>
        </w:rPr>
        <w:t xml:space="preserve">     PublicKeyToken=b77a5c561934e089" </w:t>
      </w:r>
    </w:p>
    <w:p w14:paraId="4528A7DC" w14:textId="77777777" w:rsidR="00913E35" w:rsidRPr="00A71310" w:rsidRDefault="00913E35" w:rsidP="00913E35">
      <w:pPr>
        <w:pStyle w:val="code0"/>
        <w:spacing w:after="0"/>
        <w:ind w:firstLine="720"/>
        <w:rPr>
          <w:lang w:val="lv-LV"/>
        </w:rPr>
      </w:pPr>
      <w:r w:rsidRPr="00A71310">
        <w:rPr>
          <w:lang w:val="lv-LV"/>
        </w:rPr>
        <w:t xml:space="preserve">     </w:t>
      </w:r>
      <w:r w:rsidRPr="00A71310">
        <w:rPr>
          <w:color w:val="FF0000"/>
          <w:lang w:val="lv-LV"/>
        </w:rPr>
        <w:t>name</w:t>
      </w:r>
      <w:r w:rsidRPr="00A71310">
        <w:rPr>
          <w:lang w:val="lv-LV"/>
        </w:rPr>
        <w:t xml:space="preserve">="ActivityLog" </w:t>
      </w:r>
    </w:p>
    <w:p w14:paraId="4528A7DD" w14:textId="77777777" w:rsidR="00913E35" w:rsidRPr="00A71310" w:rsidRDefault="00913E35" w:rsidP="00913E35">
      <w:pPr>
        <w:pStyle w:val="code0"/>
        <w:spacing w:after="0"/>
        <w:ind w:firstLine="720"/>
        <w:rPr>
          <w:lang w:val="lv-LV"/>
        </w:rPr>
      </w:pPr>
      <w:r w:rsidRPr="00A71310">
        <w:rPr>
          <w:lang w:val="lv-LV"/>
        </w:rPr>
        <w:t xml:space="preserve">     </w:t>
      </w:r>
      <w:r w:rsidRPr="00A71310">
        <w:rPr>
          <w:color w:val="FF0000"/>
          <w:lang w:val="lv-LV"/>
        </w:rPr>
        <w:t>traceOutputOptions</w:t>
      </w:r>
      <w:r w:rsidRPr="00A71310">
        <w:rPr>
          <w:lang w:val="lv-LV"/>
        </w:rPr>
        <w:t>="Timestamp"/&gt;</w:t>
      </w:r>
    </w:p>
    <w:p w14:paraId="2F9DA431" w14:textId="6E2088B7" w:rsidR="00B250EE" w:rsidRPr="00A71310" w:rsidRDefault="00B250EE" w:rsidP="00B250EE">
      <w:pPr>
        <w:pStyle w:val="code0"/>
        <w:spacing w:after="0"/>
        <w:ind w:firstLine="578"/>
        <w:rPr>
          <w:lang w:val="lv-LV"/>
        </w:rPr>
      </w:pPr>
      <w:r w:rsidRPr="00A71310">
        <w:rPr>
          <w:lang w:val="lv-LV"/>
        </w:rPr>
        <w:t xml:space="preserve">&lt;add </w:t>
      </w:r>
      <w:r w:rsidRPr="00A71310">
        <w:rPr>
          <w:color w:val="FF0000"/>
          <w:lang w:val="lv-LV"/>
        </w:rPr>
        <w:t>initializeData</w:t>
      </w:r>
      <w:r w:rsidRPr="00A71310">
        <w:rPr>
          <w:lang w:val="lv-LV"/>
        </w:rPr>
        <w:t>="General.svclog"</w:t>
      </w:r>
    </w:p>
    <w:p w14:paraId="4DB0A951" w14:textId="77777777" w:rsidR="00B250EE" w:rsidRPr="00A71310" w:rsidRDefault="00B250EE" w:rsidP="00B250EE">
      <w:pPr>
        <w:pStyle w:val="code0"/>
        <w:spacing w:after="0"/>
        <w:ind w:firstLine="720"/>
        <w:rPr>
          <w:lang w:val="lv-LV"/>
        </w:rPr>
      </w:pPr>
      <w:r w:rsidRPr="00A71310">
        <w:rPr>
          <w:lang w:val="lv-LV"/>
        </w:rPr>
        <w:t xml:space="preserve">     </w:t>
      </w:r>
      <w:r w:rsidRPr="00A71310">
        <w:rPr>
          <w:color w:val="FF0000"/>
          <w:lang w:val="lv-LV"/>
        </w:rPr>
        <w:t>type</w:t>
      </w:r>
      <w:r w:rsidRPr="00A71310">
        <w:rPr>
          <w:lang w:val="lv-LV"/>
        </w:rPr>
        <w:t>="System.Diagnostics.XmlWriterTraceListener, System,</w:t>
      </w:r>
    </w:p>
    <w:p w14:paraId="0D5C6723" w14:textId="77777777" w:rsidR="00B250EE" w:rsidRPr="00A71310" w:rsidRDefault="00B250EE" w:rsidP="00B250EE">
      <w:pPr>
        <w:pStyle w:val="code0"/>
        <w:spacing w:after="0"/>
        <w:ind w:firstLine="720"/>
        <w:rPr>
          <w:lang w:val="lv-LV"/>
        </w:rPr>
      </w:pPr>
      <w:r w:rsidRPr="00A71310">
        <w:rPr>
          <w:lang w:val="lv-LV"/>
        </w:rPr>
        <w:t xml:space="preserve">     Version=2.0.0.0, Culture=neutral, </w:t>
      </w:r>
    </w:p>
    <w:p w14:paraId="2CED73F8" w14:textId="77777777" w:rsidR="00B250EE" w:rsidRPr="00A71310" w:rsidRDefault="00B250EE" w:rsidP="00B250EE">
      <w:pPr>
        <w:pStyle w:val="code0"/>
        <w:spacing w:after="0"/>
        <w:ind w:firstLine="720"/>
        <w:rPr>
          <w:lang w:val="lv-LV"/>
        </w:rPr>
      </w:pPr>
      <w:r w:rsidRPr="00A71310">
        <w:rPr>
          <w:lang w:val="lv-LV"/>
        </w:rPr>
        <w:t xml:space="preserve">     PublicKeyToken=b77a5c561934e089" </w:t>
      </w:r>
    </w:p>
    <w:p w14:paraId="2C86CB29" w14:textId="795BE501" w:rsidR="00B250EE" w:rsidRPr="00A71310" w:rsidRDefault="00B250EE" w:rsidP="00B250EE">
      <w:pPr>
        <w:pStyle w:val="code0"/>
        <w:spacing w:after="0"/>
        <w:ind w:firstLine="720"/>
        <w:rPr>
          <w:lang w:val="lv-LV"/>
        </w:rPr>
      </w:pPr>
      <w:r w:rsidRPr="00A71310">
        <w:rPr>
          <w:lang w:val="lv-LV"/>
        </w:rPr>
        <w:t xml:space="preserve">     </w:t>
      </w:r>
      <w:r w:rsidRPr="00A71310">
        <w:rPr>
          <w:color w:val="FF0000"/>
          <w:lang w:val="lv-LV"/>
        </w:rPr>
        <w:t>name</w:t>
      </w:r>
      <w:r w:rsidRPr="00A71310">
        <w:rPr>
          <w:lang w:val="lv-LV"/>
        </w:rPr>
        <w:t xml:space="preserve">="GeneralLog" </w:t>
      </w:r>
    </w:p>
    <w:p w14:paraId="4A2CA41C" w14:textId="77777777" w:rsidR="00B250EE" w:rsidRPr="00A71310" w:rsidRDefault="00B250EE" w:rsidP="00B250EE">
      <w:pPr>
        <w:pStyle w:val="code0"/>
        <w:spacing w:after="0"/>
        <w:ind w:firstLine="720"/>
        <w:rPr>
          <w:lang w:val="lv-LV"/>
        </w:rPr>
      </w:pPr>
      <w:r w:rsidRPr="00A71310">
        <w:rPr>
          <w:lang w:val="lv-LV"/>
        </w:rPr>
        <w:t xml:space="preserve">     </w:t>
      </w:r>
      <w:r w:rsidRPr="00A71310">
        <w:rPr>
          <w:color w:val="FF0000"/>
          <w:lang w:val="lv-LV"/>
        </w:rPr>
        <w:t>traceOutputOptions</w:t>
      </w:r>
      <w:r w:rsidRPr="00A71310">
        <w:rPr>
          <w:lang w:val="lv-LV"/>
        </w:rPr>
        <w:t>="Timestamp"/&gt;</w:t>
      </w:r>
    </w:p>
    <w:p w14:paraId="41492F05" w14:textId="77777777" w:rsidR="00B250EE" w:rsidRPr="00A71310" w:rsidRDefault="00B250EE" w:rsidP="00913E35">
      <w:pPr>
        <w:pStyle w:val="code0"/>
        <w:spacing w:after="0"/>
        <w:ind w:firstLine="720"/>
        <w:rPr>
          <w:lang w:val="lv-LV"/>
        </w:rPr>
      </w:pPr>
    </w:p>
    <w:p w14:paraId="4528A7DE" w14:textId="77777777" w:rsidR="00913E35" w:rsidRPr="00A71310" w:rsidRDefault="00913E35" w:rsidP="00913E35">
      <w:pPr>
        <w:pStyle w:val="code0"/>
        <w:spacing w:after="0"/>
        <w:rPr>
          <w:lang w:val="lv-LV"/>
        </w:rPr>
      </w:pPr>
      <w:r w:rsidRPr="00A71310">
        <w:rPr>
          <w:lang w:val="lv-LV"/>
        </w:rPr>
        <w:t xml:space="preserve">  &lt;/sharedListeners&gt;</w:t>
      </w:r>
    </w:p>
    <w:p w14:paraId="4528A7DF" w14:textId="356DE2C7" w:rsidR="00913E35" w:rsidRPr="00A71310" w:rsidRDefault="00913E35" w:rsidP="00560911">
      <w:pPr>
        <w:pStyle w:val="ListBullet"/>
      </w:pPr>
      <w:r w:rsidRPr="00A71310">
        <w:t xml:space="preserve">Sadaļā </w:t>
      </w:r>
      <w:r w:rsidRPr="00A71310">
        <w:rPr>
          <w:rStyle w:val="ReferenceChar"/>
          <w:lang w:val="lv-LV"/>
        </w:rPr>
        <w:t>sources</w:t>
      </w:r>
      <w:r w:rsidRPr="00A71310">
        <w:t xml:space="preserve"> definēt ziņojumu klases </w:t>
      </w:r>
      <w:r w:rsidRPr="00A71310">
        <w:rPr>
          <w:rStyle w:val="ReferenceChar"/>
          <w:lang w:val="lv-LV"/>
        </w:rPr>
        <w:t>source</w:t>
      </w:r>
      <w:r w:rsidRPr="00A71310">
        <w:t xml:space="preserve"> ar identifikatoriem </w:t>
      </w:r>
      <w:r w:rsidRPr="00A71310">
        <w:rPr>
          <w:rStyle w:val="ReferenceChar"/>
          <w:lang w:val="lv-LV"/>
        </w:rPr>
        <w:t>name</w:t>
      </w:r>
      <w:r w:rsidRPr="00A71310">
        <w:t xml:space="preserve"> = </w:t>
      </w:r>
      <w:r w:rsidRPr="00A71310">
        <w:rPr>
          <w:i/>
        </w:rPr>
        <w:t>„General”</w:t>
      </w:r>
      <w:r w:rsidRPr="00A71310">
        <w:t xml:space="preserve"> un „Activity”. Klasēm piesaistīt vismaz vienu </w:t>
      </w:r>
      <w:r w:rsidRPr="00A71310">
        <w:rPr>
          <w:rStyle w:val="ReferenceChar"/>
          <w:lang w:val="lv-LV"/>
        </w:rPr>
        <w:t xml:space="preserve">listeners </w:t>
      </w:r>
      <w:r w:rsidRPr="00A71310">
        <w:t xml:space="preserve">failu, norādot kādu no koplietojamajiem failiem pēc tā identifikatora, vai definējot jaunu failu.  </w:t>
      </w:r>
    </w:p>
    <w:p w14:paraId="4528A7E0" w14:textId="77777777" w:rsidR="00913E35" w:rsidRPr="00A71310" w:rsidRDefault="00913E35" w:rsidP="00913E35">
      <w:pPr>
        <w:pStyle w:val="code0"/>
        <w:spacing w:after="0"/>
        <w:rPr>
          <w:lang w:val="lv-LV"/>
        </w:rPr>
      </w:pPr>
      <w:r w:rsidRPr="00A71310">
        <w:rPr>
          <w:lang w:val="lv-LV"/>
        </w:rPr>
        <w:t xml:space="preserve">  &lt;sources&gt;           </w:t>
      </w:r>
    </w:p>
    <w:p w14:paraId="4528A7E1" w14:textId="77777777" w:rsidR="00913E35" w:rsidRPr="00A71310" w:rsidRDefault="00913E35" w:rsidP="00913E35">
      <w:pPr>
        <w:pStyle w:val="code0"/>
        <w:spacing w:after="0"/>
        <w:rPr>
          <w:lang w:val="lv-LV"/>
        </w:rPr>
      </w:pPr>
      <w:r w:rsidRPr="00A71310">
        <w:rPr>
          <w:lang w:val="lv-LV"/>
        </w:rPr>
        <w:t xml:space="preserve">       &lt;source </w:t>
      </w:r>
      <w:r w:rsidRPr="00A71310">
        <w:rPr>
          <w:color w:val="FF0000"/>
          <w:lang w:val="lv-LV"/>
        </w:rPr>
        <w:t>name</w:t>
      </w:r>
      <w:r w:rsidRPr="00A71310">
        <w:rPr>
          <w:lang w:val="lv-LV"/>
        </w:rPr>
        <w:t xml:space="preserve">="General" </w:t>
      </w:r>
      <w:r w:rsidRPr="00A71310">
        <w:rPr>
          <w:color w:val="FF0000"/>
          <w:lang w:val="lv-LV"/>
        </w:rPr>
        <w:t>switchValue</w:t>
      </w:r>
      <w:r w:rsidRPr="00A71310">
        <w:rPr>
          <w:lang w:val="lv-LV"/>
        </w:rPr>
        <w:t>="All"&gt;</w:t>
      </w:r>
    </w:p>
    <w:p w14:paraId="4528A7E2" w14:textId="77777777" w:rsidR="00913E35" w:rsidRPr="00A71310" w:rsidRDefault="00913E35" w:rsidP="00913E35">
      <w:pPr>
        <w:pStyle w:val="code0"/>
        <w:spacing w:after="0"/>
        <w:rPr>
          <w:lang w:val="lv-LV"/>
        </w:rPr>
      </w:pPr>
      <w:r w:rsidRPr="00A71310">
        <w:rPr>
          <w:lang w:val="lv-LV"/>
        </w:rPr>
        <w:t xml:space="preserve">          &lt;listeners&gt;</w:t>
      </w:r>
    </w:p>
    <w:p w14:paraId="4528A7E3" w14:textId="60F51685" w:rsidR="00913E35" w:rsidRPr="00A71310" w:rsidRDefault="00913E35" w:rsidP="00913E35">
      <w:pPr>
        <w:pStyle w:val="code0"/>
        <w:spacing w:after="0"/>
        <w:rPr>
          <w:lang w:val="lv-LV"/>
        </w:rPr>
      </w:pPr>
      <w:r w:rsidRPr="00A71310">
        <w:rPr>
          <w:lang w:val="lv-LV"/>
        </w:rPr>
        <w:t xml:space="preserve">             </w:t>
      </w:r>
      <w:r w:rsidRPr="00A71310">
        <w:rPr>
          <w:lang w:val="lv-LV"/>
        </w:rPr>
        <w:tab/>
        <w:t xml:space="preserve">&lt;add </w:t>
      </w:r>
      <w:r w:rsidRPr="00A71310">
        <w:rPr>
          <w:color w:val="FF0000"/>
          <w:lang w:val="lv-LV"/>
        </w:rPr>
        <w:t>name</w:t>
      </w:r>
      <w:r w:rsidRPr="00A71310">
        <w:rPr>
          <w:lang w:val="lv-LV"/>
        </w:rPr>
        <w:t>="</w:t>
      </w:r>
      <w:r w:rsidR="00B250EE" w:rsidRPr="00A71310">
        <w:rPr>
          <w:lang w:val="lv-LV"/>
        </w:rPr>
        <w:t>GeneralLog</w:t>
      </w:r>
      <w:r w:rsidRPr="00A71310">
        <w:rPr>
          <w:lang w:val="lv-LV"/>
        </w:rPr>
        <w:t>"/&gt;</w:t>
      </w:r>
    </w:p>
    <w:p w14:paraId="4528A7E4" w14:textId="77777777" w:rsidR="00913E35" w:rsidRPr="00A71310" w:rsidRDefault="00913E35" w:rsidP="00913E35">
      <w:pPr>
        <w:pStyle w:val="code0"/>
        <w:spacing w:after="0"/>
        <w:ind w:firstLine="720"/>
        <w:rPr>
          <w:lang w:val="lv-LV"/>
        </w:rPr>
      </w:pPr>
      <w:r w:rsidRPr="00A71310">
        <w:rPr>
          <w:lang w:val="lv-LV"/>
        </w:rPr>
        <w:t xml:space="preserve">   &lt;/listeners&gt;</w:t>
      </w:r>
    </w:p>
    <w:p w14:paraId="4528A7E5" w14:textId="77777777" w:rsidR="00913E35" w:rsidRPr="00A71310" w:rsidRDefault="00913E35" w:rsidP="00913E35">
      <w:pPr>
        <w:pStyle w:val="code0"/>
        <w:spacing w:after="0"/>
        <w:ind w:firstLine="720"/>
        <w:rPr>
          <w:lang w:val="lv-LV"/>
        </w:rPr>
      </w:pPr>
      <w:r w:rsidRPr="00A71310">
        <w:rPr>
          <w:lang w:val="lv-LV"/>
        </w:rPr>
        <w:t>&lt;/source&gt;</w:t>
      </w:r>
    </w:p>
    <w:p w14:paraId="4528A7E6" w14:textId="77777777" w:rsidR="00913E35" w:rsidRPr="00A71310" w:rsidRDefault="00913E35" w:rsidP="00913E35">
      <w:pPr>
        <w:pStyle w:val="code0"/>
        <w:spacing w:after="0"/>
        <w:rPr>
          <w:lang w:val="lv-LV"/>
        </w:rPr>
      </w:pPr>
      <w:r w:rsidRPr="00A71310">
        <w:rPr>
          <w:lang w:val="lv-LV"/>
        </w:rPr>
        <w:t xml:space="preserve">       &lt;source </w:t>
      </w:r>
      <w:r w:rsidRPr="00A71310">
        <w:rPr>
          <w:color w:val="FF0000"/>
          <w:lang w:val="lv-LV"/>
        </w:rPr>
        <w:t>name</w:t>
      </w:r>
      <w:r w:rsidRPr="00A71310">
        <w:rPr>
          <w:lang w:val="lv-LV"/>
        </w:rPr>
        <w:t xml:space="preserve">="Activity" </w:t>
      </w:r>
      <w:r w:rsidRPr="00A71310">
        <w:rPr>
          <w:color w:val="FF0000"/>
          <w:lang w:val="lv-LV"/>
        </w:rPr>
        <w:t xml:space="preserve">switchValue </w:t>
      </w:r>
      <w:r w:rsidRPr="00A71310">
        <w:rPr>
          <w:lang w:val="lv-LV"/>
        </w:rPr>
        <w:t>="All"&gt;</w:t>
      </w:r>
    </w:p>
    <w:p w14:paraId="4528A7E7" w14:textId="77777777" w:rsidR="00913E35" w:rsidRPr="00A71310" w:rsidRDefault="00913E35" w:rsidP="00913E35">
      <w:pPr>
        <w:pStyle w:val="code0"/>
        <w:spacing w:after="0"/>
        <w:rPr>
          <w:lang w:val="lv-LV"/>
        </w:rPr>
      </w:pPr>
      <w:r w:rsidRPr="00A71310">
        <w:rPr>
          <w:lang w:val="lv-LV"/>
        </w:rPr>
        <w:t xml:space="preserve">          &lt;listeners&gt;</w:t>
      </w:r>
    </w:p>
    <w:p w14:paraId="4528A7E8" w14:textId="77777777" w:rsidR="00913E35" w:rsidRPr="00A71310" w:rsidRDefault="00913E35" w:rsidP="00913E35">
      <w:pPr>
        <w:pStyle w:val="code0"/>
        <w:spacing w:after="0"/>
        <w:rPr>
          <w:lang w:val="lv-LV"/>
        </w:rPr>
      </w:pPr>
      <w:r w:rsidRPr="00A71310">
        <w:rPr>
          <w:lang w:val="lv-LV"/>
        </w:rPr>
        <w:t xml:space="preserve">              &lt;add </w:t>
      </w:r>
      <w:r w:rsidRPr="00A71310">
        <w:rPr>
          <w:color w:val="FF0000"/>
          <w:lang w:val="lv-LV"/>
        </w:rPr>
        <w:t>name</w:t>
      </w:r>
      <w:r w:rsidRPr="00A71310">
        <w:rPr>
          <w:lang w:val="lv-LV"/>
        </w:rPr>
        <w:t>="ActivityLog"/&gt;</w:t>
      </w:r>
    </w:p>
    <w:p w14:paraId="4528A7E9" w14:textId="77777777" w:rsidR="00913E35" w:rsidRPr="00A71310" w:rsidRDefault="00913E35" w:rsidP="00913E35">
      <w:pPr>
        <w:pStyle w:val="code0"/>
        <w:spacing w:after="0"/>
        <w:rPr>
          <w:lang w:val="lv-LV"/>
        </w:rPr>
      </w:pPr>
      <w:r w:rsidRPr="00A71310">
        <w:rPr>
          <w:lang w:val="lv-LV"/>
        </w:rPr>
        <w:t xml:space="preserve">          &lt;/listeners&gt;</w:t>
      </w:r>
    </w:p>
    <w:p w14:paraId="4528A7EA" w14:textId="77777777" w:rsidR="00913E35" w:rsidRPr="00A71310" w:rsidRDefault="00913E35" w:rsidP="00913E35">
      <w:pPr>
        <w:pStyle w:val="code0"/>
        <w:spacing w:after="0"/>
        <w:rPr>
          <w:lang w:val="lv-LV"/>
        </w:rPr>
      </w:pPr>
      <w:r w:rsidRPr="00A71310">
        <w:rPr>
          <w:lang w:val="lv-LV"/>
        </w:rPr>
        <w:t xml:space="preserve">       &lt;/source&gt;</w:t>
      </w:r>
    </w:p>
    <w:p w14:paraId="4528A7EB" w14:textId="77777777" w:rsidR="00913E35" w:rsidRPr="00A71310" w:rsidRDefault="00913E35" w:rsidP="00913E35">
      <w:pPr>
        <w:pStyle w:val="code0"/>
        <w:rPr>
          <w:lang w:val="lv-LV"/>
        </w:rPr>
      </w:pPr>
      <w:r w:rsidRPr="00A71310">
        <w:rPr>
          <w:lang w:val="lv-LV"/>
        </w:rPr>
        <w:t xml:space="preserve">  &lt;/sources&gt;  </w:t>
      </w:r>
    </w:p>
    <w:p w14:paraId="4528A7EC" w14:textId="77777777" w:rsidR="00913E35" w:rsidRPr="00A71310" w:rsidRDefault="00913E35" w:rsidP="008863A4">
      <w:pPr>
        <w:pStyle w:val="ListParagraph"/>
        <w:numPr>
          <w:ilvl w:val="0"/>
          <w:numId w:val="33"/>
        </w:numPr>
        <w:spacing w:before="0" w:after="200" w:line="276" w:lineRule="auto"/>
      </w:pPr>
      <w:r w:rsidRPr="00A71310">
        <w:rPr>
          <w:rStyle w:val="ListBulletChar"/>
        </w:rPr>
        <w:t>S</w:t>
      </w:r>
      <w:r w:rsidRPr="00A71310">
        <w:t xml:space="preserve">adaļā </w:t>
      </w:r>
      <w:r w:rsidRPr="00A71310">
        <w:rPr>
          <w:rStyle w:val="ReferenceChar"/>
          <w:lang w:val="lv-LV"/>
        </w:rPr>
        <w:t>system.diagnostics</w:t>
      </w:r>
      <w:r w:rsidRPr="00A71310">
        <w:t xml:space="preserve"> definēt atribūtu </w:t>
      </w:r>
      <w:r w:rsidRPr="00A71310">
        <w:rPr>
          <w:rStyle w:val="ReferenceChar"/>
          <w:lang w:val="lv-LV"/>
        </w:rPr>
        <w:t>trace</w:t>
      </w:r>
      <w:r w:rsidRPr="00A71310">
        <w:t xml:space="preserve"> ar īpašību </w:t>
      </w:r>
      <w:r w:rsidRPr="00A71310">
        <w:rPr>
          <w:rStyle w:val="ReferenceChar"/>
          <w:lang w:val="lv-LV"/>
        </w:rPr>
        <w:t>autoflush</w:t>
      </w:r>
      <w:r w:rsidRPr="00A71310">
        <w:t xml:space="preserve"> un vērtību </w:t>
      </w:r>
      <w:r w:rsidRPr="00A71310">
        <w:rPr>
          <w:rStyle w:val="ReferenceChar"/>
          <w:lang w:val="lv-LV"/>
        </w:rPr>
        <w:t>true</w:t>
      </w:r>
      <w:r w:rsidRPr="00A71310">
        <w:t xml:space="preserve">. Kas norāda ka rakstīšana failā tiks veikta uzreiz.      </w:t>
      </w:r>
    </w:p>
    <w:p w14:paraId="4528A7ED" w14:textId="77777777" w:rsidR="00913E35" w:rsidRPr="00A71310" w:rsidRDefault="00913E35" w:rsidP="00913E35">
      <w:pPr>
        <w:pStyle w:val="code0"/>
        <w:spacing w:after="0"/>
        <w:ind w:firstLine="720"/>
        <w:rPr>
          <w:lang w:val="lv-LV"/>
        </w:rPr>
      </w:pPr>
      <w:r w:rsidRPr="00A71310">
        <w:rPr>
          <w:lang w:val="lv-LV"/>
        </w:rPr>
        <w:t xml:space="preserve">&lt;trace </w:t>
      </w:r>
      <w:r w:rsidRPr="00A71310">
        <w:rPr>
          <w:color w:val="FF0000"/>
          <w:lang w:val="lv-LV"/>
        </w:rPr>
        <w:t>autoflush</w:t>
      </w:r>
      <w:r w:rsidRPr="00A71310">
        <w:rPr>
          <w:lang w:val="lv-LV"/>
        </w:rPr>
        <w:t xml:space="preserve">="true" /&gt;        </w:t>
      </w:r>
    </w:p>
    <w:p w14:paraId="4528A7EE" w14:textId="77777777" w:rsidR="00913E35" w:rsidRPr="00A71310" w:rsidRDefault="00913E35" w:rsidP="00913E35">
      <w:pPr>
        <w:pStyle w:val="code0"/>
        <w:rPr>
          <w:lang w:val="lv-LV"/>
        </w:rPr>
      </w:pPr>
      <w:r w:rsidRPr="00A71310">
        <w:rPr>
          <w:lang w:val="lv-LV"/>
        </w:rPr>
        <w:t xml:space="preserve">&lt;/system.diagnostics&gt;     </w:t>
      </w:r>
    </w:p>
    <w:p w14:paraId="4528A7F1" w14:textId="77777777" w:rsidR="00913E35" w:rsidRPr="00A71310" w:rsidRDefault="00913E35" w:rsidP="008863A4">
      <w:pPr>
        <w:pStyle w:val="ListNumber"/>
        <w:numPr>
          <w:ilvl w:val="0"/>
          <w:numId w:val="38"/>
        </w:numPr>
      </w:pPr>
      <w:r w:rsidRPr="00A71310">
        <w:t xml:space="preserve">Projekta kodā pēc nepieciešamības izvietot aktivitāšu trasēšanas metodes </w:t>
      </w:r>
      <w:r w:rsidRPr="00A71310">
        <w:rPr>
          <w:rStyle w:val="ReferenceChar"/>
          <w:lang w:val="lv-LV"/>
        </w:rPr>
        <w:t>CreateBoundedActivity</w:t>
      </w:r>
      <w:r w:rsidRPr="00A71310">
        <w:t xml:space="preserve">. Norādot aktivitātes darbības apgabalu izmantojot </w:t>
      </w:r>
      <w:r w:rsidRPr="00A71310">
        <w:rPr>
          <w:rStyle w:val="ReferenceChar"/>
          <w:lang w:val="lv-LV"/>
        </w:rPr>
        <w:t>using</w:t>
      </w:r>
      <w:r w:rsidRPr="00A71310">
        <w:t xml:space="preserve"> operatoru.</w:t>
      </w:r>
    </w:p>
    <w:p w14:paraId="4528A7F2" w14:textId="77777777" w:rsidR="00913E35" w:rsidRPr="00A71310" w:rsidRDefault="00913E35" w:rsidP="00913E35">
      <w:pPr>
        <w:pStyle w:val="code0"/>
        <w:spacing w:after="0"/>
        <w:ind w:left="360"/>
        <w:rPr>
          <w:lang w:val="lv-LV"/>
        </w:rPr>
      </w:pPr>
      <w:r w:rsidRPr="00A71310">
        <w:rPr>
          <w:lang w:val="lv-LV"/>
        </w:rPr>
        <w:t>protected void OnCalculated(</w:t>
      </w:r>
      <w:r w:rsidRPr="00A71310">
        <w:rPr>
          <w:color w:val="2B91AF"/>
          <w:lang w:val="lv-LV"/>
        </w:rPr>
        <w:t>CalculatedEventArgs</w:t>
      </w:r>
      <w:r w:rsidRPr="00A71310">
        <w:rPr>
          <w:lang w:val="lv-LV"/>
        </w:rPr>
        <w:t xml:space="preserve"> args)</w:t>
      </w:r>
    </w:p>
    <w:p w14:paraId="4528A7F3" w14:textId="77777777" w:rsidR="00913E35" w:rsidRPr="00A71310" w:rsidRDefault="00913E35" w:rsidP="00913E35">
      <w:pPr>
        <w:pStyle w:val="code0"/>
        <w:spacing w:after="0"/>
        <w:ind w:left="360"/>
        <w:rPr>
          <w:lang w:val="lv-LV"/>
        </w:rPr>
      </w:pPr>
      <w:r w:rsidRPr="00A71310">
        <w:rPr>
          <w:lang w:val="lv-LV"/>
        </w:rPr>
        <w:t>{</w:t>
      </w:r>
    </w:p>
    <w:p w14:paraId="4528A7F4" w14:textId="77777777" w:rsidR="00913E35" w:rsidRPr="00A71310" w:rsidRDefault="00913E35" w:rsidP="00913E35">
      <w:pPr>
        <w:pStyle w:val="code0"/>
        <w:spacing w:after="0"/>
        <w:ind w:left="360" w:firstLine="360"/>
        <w:rPr>
          <w:lang w:val="lv-LV"/>
        </w:rPr>
      </w:pPr>
      <w:r w:rsidRPr="00A71310">
        <w:rPr>
          <w:lang w:val="lv-LV"/>
        </w:rPr>
        <w:t xml:space="preserve">using (var la = </w:t>
      </w:r>
      <w:r w:rsidRPr="00A71310">
        <w:rPr>
          <w:color w:val="2B91AF"/>
          <w:lang w:val="lv-LV"/>
        </w:rPr>
        <w:t>LogActivity</w:t>
      </w:r>
      <w:r w:rsidRPr="00A71310">
        <w:rPr>
          <w:lang w:val="lv-LV"/>
        </w:rPr>
        <w:t>.CreateBoundedActivity(false))</w:t>
      </w:r>
    </w:p>
    <w:p w14:paraId="4528A7F5" w14:textId="77777777" w:rsidR="00913E35" w:rsidRPr="00A71310" w:rsidRDefault="00913E35" w:rsidP="00913E35">
      <w:pPr>
        <w:pStyle w:val="code0"/>
        <w:spacing w:after="0"/>
        <w:ind w:left="360"/>
        <w:rPr>
          <w:lang w:val="lv-LV"/>
        </w:rPr>
      </w:pPr>
      <w:r w:rsidRPr="00A71310">
        <w:rPr>
          <w:lang w:val="lv-LV"/>
        </w:rPr>
        <w:t xml:space="preserve">   {</w:t>
      </w:r>
    </w:p>
    <w:p w14:paraId="4528A7F6" w14:textId="77777777" w:rsidR="00913E35" w:rsidRPr="00A71310" w:rsidRDefault="00913E35" w:rsidP="00913E35">
      <w:pPr>
        <w:pStyle w:val="code0"/>
        <w:spacing w:after="0"/>
        <w:ind w:left="360" w:firstLine="360"/>
        <w:rPr>
          <w:lang w:val="lv-LV"/>
        </w:rPr>
      </w:pPr>
      <w:r w:rsidRPr="00A71310">
        <w:rPr>
          <w:lang w:val="lv-LV"/>
        </w:rPr>
        <w:t xml:space="preserve"> </w:t>
      </w:r>
      <w:r w:rsidRPr="00A71310">
        <w:rPr>
          <w:lang w:val="lv-LV"/>
        </w:rPr>
        <w:tab/>
        <w:t>la.Start(</w:t>
      </w:r>
      <w:r w:rsidRPr="00A71310">
        <w:rPr>
          <w:color w:val="A31515"/>
          <w:lang w:val="lv-LV"/>
        </w:rPr>
        <w:t>"Calculated"</w:t>
      </w:r>
      <w:r w:rsidRPr="00A71310">
        <w:rPr>
          <w:lang w:val="lv-LV"/>
        </w:rPr>
        <w:t xml:space="preserve">, </w:t>
      </w:r>
      <w:r w:rsidRPr="00A71310">
        <w:rPr>
          <w:color w:val="A31515"/>
          <w:lang w:val="lv-LV"/>
        </w:rPr>
        <w:t>"type"</w:t>
      </w:r>
      <w:r w:rsidRPr="00A71310">
        <w:rPr>
          <w:lang w:val="lv-LV"/>
        </w:rPr>
        <w:t xml:space="preserve">);                </w:t>
      </w:r>
    </w:p>
    <w:p w14:paraId="4528A7F7" w14:textId="77777777" w:rsidR="00913E35" w:rsidRPr="00A71310" w:rsidRDefault="00913E35" w:rsidP="00913E35">
      <w:pPr>
        <w:pStyle w:val="code0"/>
        <w:spacing w:after="0"/>
        <w:ind w:left="360"/>
        <w:rPr>
          <w:lang w:val="lv-LV"/>
        </w:rPr>
      </w:pPr>
    </w:p>
    <w:p w14:paraId="4528A7F8" w14:textId="77777777" w:rsidR="00913E35" w:rsidRPr="00A71310" w:rsidRDefault="00913E35" w:rsidP="00913E35">
      <w:pPr>
        <w:pStyle w:val="code0"/>
        <w:spacing w:after="0"/>
        <w:ind w:left="360"/>
        <w:rPr>
          <w:lang w:val="lv-LV"/>
        </w:rPr>
      </w:pPr>
      <w:r w:rsidRPr="00A71310">
        <w:rPr>
          <w:lang w:val="lv-LV"/>
        </w:rPr>
        <w:t xml:space="preserve">          if (Calculated != null)</w:t>
      </w:r>
    </w:p>
    <w:p w14:paraId="4528A7F9" w14:textId="77777777" w:rsidR="00913E35" w:rsidRPr="00A71310" w:rsidRDefault="00913E35" w:rsidP="00913E35">
      <w:pPr>
        <w:pStyle w:val="code0"/>
        <w:spacing w:after="0"/>
        <w:ind w:left="360"/>
        <w:rPr>
          <w:lang w:val="lv-LV"/>
        </w:rPr>
      </w:pPr>
      <w:r w:rsidRPr="00A71310">
        <w:rPr>
          <w:lang w:val="lv-LV"/>
        </w:rPr>
        <w:t xml:space="preserve">          Calculated(this, args);</w:t>
      </w:r>
    </w:p>
    <w:p w14:paraId="4528A7FA" w14:textId="77777777" w:rsidR="00913E35" w:rsidRPr="00A71310" w:rsidRDefault="00913E35" w:rsidP="00913E35">
      <w:pPr>
        <w:pStyle w:val="code0"/>
        <w:spacing w:after="0"/>
        <w:ind w:left="360" w:firstLine="360"/>
        <w:rPr>
          <w:lang w:val="lv-LV"/>
        </w:rPr>
      </w:pPr>
      <w:r w:rsidRPr="00A71310">
        <w:rPr>
          <w:lang w:val="lv-LV"/>
        </w:rPr>
        <w:t>}</w:t>
      </w:r>
    </w:p>
    <w:p w14:paraId="4528A7FB" w14:textId="77777777" w:rsidR="00913E35" w:rsidRPr="00A71310" w:rsidRDefault="00913E35" w:rsidP="00913E35">
      <w:pPr>
        <w:pStyle w:val="code0"/>
        <w:ind w:left="360"/>
        <w:rPr>
          <w:lang w:val="lv-LV"/>
        </w:rPr>
      </w:pPr>
      <w:r w:rsidRPr="00A71310">
        <w:rPr>
          <w:lang w:val="lv-LV"/>
        </w:rPr>
        <w:t>}</w:t>
      </w:r>
    </w:p>
    <w:p w14:paraId="4528A7FC" w14:textId="77777777" w:rsidR="00913E35" w:rsidRPr="00A71310" w:rsidRDefault="00913E35" w:rsidP="00560911">
      <w:r w:rsidRPr="00A71310">
        <w:t xml:space="preserve">Vai lietojot metodes </w:t>
      </w:r>
      <w:r w:rsidRPr="00A71310">
        <w:rPr>
          <w:rStyle w:val="ReferenceChar"/>
          <w:lang w:val="lv-LV"/>
        </w:rPr>
        <w:t>Start</w:t>
      </w:r>
      <w:r w:rsidRPr="00A71310">
        <w:t xml:space="preserve">() un </w:t>
      </w:r>
      <w:r w:rsidRPr="00A71310">
        <w:rPr>
          <w:rStyle w:val="ReferenceChar"/>
          <w:lang w:val="lv-LV"/>
        </w:rPr>
        <w:t>Dispose</w:t>
      </w:r>
      <w:r w:rsidRPr="00A71310">
        <w:t>();</w:t>
      </w:r>
    </w:p>
    <w:p w14:paraId="4528A7FD" w14:textId="77777777" w:rsidR="00913E35" w:rsidRPr="00A71310" w:rsidRDefault="00913E35" w:rsidP="00913E35">
      <w:pPr>
        <w:pStyle w:val="code0"/>
        <w:spacing w:after="0"/>
        <w:ind w:left="360"/>
        <w:rPr>
          <w:lang w:val="lv-LV"/>
        </w:rPr>
      </w:pPr>
      <w:r w:rsidRPr="00A71310">
        <w:rPr>
          <w:lang w:val="lv-LV"/>
        </w:rPr>
        <w:t>protected void OnCalculatorException(</w:t>
      </w:r>
      <w:r w:rsidRPr="00A71310">
        <w:rPr>
          <w:color w:val="2B91AF"/>
          <w:lang w:val="lv-LV"/>
        </w:rPr>
        <w:t>CalculatorExceptionEventArgs</w:t>
      </w:r>
      <w:r w:rsidRPr="00A71310">
        <w:rPr>
          <w:lang w:val="lv-LV"/>
        </w:rPr>
        <w:t xml:space="preserve"> args)</w:t>
      </w:r>
    </w:p>
    <w:p w14:paraId="4528A7FE" w14:textId="77777777" w:rsidR="00913E35" w:rsidRPr="00A71310" w:rsidRDefault="00913E35" w:rsidP="00913E35">
      <w:pPr>
        <w:pStyle w:val="code0"/>
        <w:spacing w:after="0"/>
        <w:ind w:left="360"/>
        <w:rPr>
          <w:lang w:val="lv-LV"/>
        </w:rPr>
      </w:pPr>
      <w:r w:rsidRPr="00A71310">
        <w:rPr>
          <w:lang w:val="lv-LV"/>
        </w:rPr>
        <w:t>{</w:t>
      </w:r>
    </w:p>
    <w:p w14:paraId="4528A7FF" w14:textId="77777777" w:rsidR="00913E35" w:rsidRPr="00A71310" w:rsidRDefault="00913E35" w:rsidP="00913E35">
      <w:pPr>
        <w:pStyle w:val="code0"/>
        <w:spacing w:after="0"/>
        <w:ind w:left="360" w:firstLine="360"/>
        <w:rPr>
          <w:lang w:val="lv-LV"/>
        </w:rPr>
      </w:pPr>
      <w:r w:rsidRPr="00A71310">
        <w:rPr>
          <w:color w:val="2B91AF"/>
          <w:lang w:val="lv-LV"/>
        </w:rPr>
        <w:t>LogActivity</w:t>
      </w:r>
      <w:r w:rsidRPr="00A71310">
        <w:rPr>
          <w:lang w:val="lv-LV"/>
        </w:rPr>
        <w:t>.CreateBoundedActivity(false).Start(</w:t>
      </w:r>
      <w:r w:rsidRPr="00A71310">
        <w:rPr>
          <w:color w:val="A31515"/>
          <w:lang w:val="lv-LV"/>
        </w:rPr>
        <w:t>"CalculatorException"</w:t>
      </w:r>
      <w:r w:rsidRPr="00A71310">
        <w:rPr>
          <w:lang w:val="lv-LV"/>
        </w:rPr>
        <w:t xml:space="preserve">,  </w:t>
      </w:r>
    </w:p>
    <w:p w14:paraId="4528A800" w14:textId="77777777" w:rsidR="00913E35" w:rsidRPr="00A71310" w:rsidRDefault="00913E35" w:rsidP="00913E35">
      <w:pPr>
        <w:pStyle w:val="code0"/>
        <w:spacing w:after="0"/>
        <w:ind w:left="360" w:firstLine="360"/>
        <w:rPr>
          <w:lang w:val="lv-LV"/>
        </w:rPr>
      </w:pPr>
      <w:r w:rsidRPr="00A71310">
        <w:rPr>
          <w:color w:val="A31515"/>
          <w:lang w:val="lv-LV"/>
        </w:rPr>
        <w:t>"type"</w:t>
      </w:r>
      <w:r w:rsidRPr="00A71310">
        <w:rPr>
          <w:lang w:val="lv-LV"/>
        </w:rPr>
        <w:t>);</w:t>
      </w:r>
    </w:p>
    <w:p w14:paraId="4528A801" w14:textId="77777777" w:rsidR="00913E35" w:rsidRPr="00A71310" w:rsidRDefault="00913E35" w:rsidP="00913E35">
      <w:pPr>
        <w:pStyle w:val="code0"/>
        <w:spacing w:after="0"/>
        <w:ind w:left="360"/>
        <w:rPr>
          <w:lang w:val="lv-LV"/>
        </w:rPr>
      </w:pPr>
      <w:r w:rsidRPr="00A71310">
        <w:rPr>
          <w:lang w:val="lv-LV"/>
        </w:rPr>
        <w:t xml:space="preserve">   if (CalculatorException != null)</w:t>
      </w:r>
    </w:p>
    <w:p w14:paraId="4528A802" w14:textId="77777777" w:rsidR="00913E35" w:rsidRPr="00A71310" w:rsidRDefault="00913E35" w:rsidP="00913E35">
      <w:pPr>
        <w:pStyle w:val="code0"/>
        <w:spacing w:after="0"/>
        <w:ind w:left="360"/>
        <w:rPr>
          <w:lang w:val="lv-LV"/>
        </w:rPr>
      </w:pPr>
      <w:r w:rsidRPr="00A71310">
        <w:rPr>
          <w:lang w:val="lv-LV"/>
        </w:rPr>
        <w:t xml:space="preserve">      CalculatorException(this, args);</w:t>
      </w:r>
    </w:p>
    <w:p w14:paraId="4528A803" w14:textId="77777777" w:rsidR="00913E35" w:rsidRPr="00A71310" w:rsidRDefault="00913E35" w:rsidP="00913E35">
      <w:pPr>
        <w:pStyle w:val="code0"/>
        <w:spacing w:after="0"/>
        <w:ind w:left="360"/>
        <w:rPr>
          <w:lang w:val="lv-LV"/>
        </w:rPr>
      </w:pPr>
    </w:p>
    <w:p w14:paraId="4528A804" w14:textId="77777777" w:rsidR="00913E35" w:rsidRPr="00A71310" w:rsidRDefault="00913E35" w:rsidP="00913E35">
      <w:pPr>
        <w:pStyle w:val="code0"/>
        <w:spacing w:after="0"/>
        <w:ind w:left="360"/>
        <w:rPr>
          <w:lang w:val="lv-LV"/>
        </w:rPr>
      </w:pPr>
      <w:r w:rsidRPr="00A71310">
        <w:rPr>
          <w:lang w:val="lv-LV"/>
        </w:rPr>
        <w:t xml:space="preserve">   </w:t>
      </w:r>
      <w:r w:rsidRPr="00A71310">
        <w:rPr>
          <w:color w:val="2B91AF"/>
          <w:lang w:val="lv-LV"/>
        </w:rPr>
        <w:t>LogActivity</w:t>
      </w:r>
      <w:r w:rsidRPr="00A71310">
        <w:rPr>
          <w:lang w:val="lv-LV"/>
        </w:rPr>
        <w:t>.Current.Dispose();</w:t>
      </w:r>
    </w:p>
    <w:p w14:paraId="4528A805" w14:textId="77777777" w:rsidR="00913E35" w:rsidRPr="00A71310" w:rsidRDefault="00913E35" w:rsidP="00913E35">
      <w:pPr>
        <w:pStyle w:val="code0"/>
        <w:ind w:left="360"/>
        <w:rPr>
          <w:lang w:val="lv-LV"/>
        </w:rPr>
      </w:pPr>
      <w:r w:rsidRPr="00A71310">
        <w:rPr>
          <w:lang w:val="lv-LV"/>
        </w:rPr>
        <w:t xml:space="preserve">}    </w:t>
      </w:r>
    </w:p>
    <w:p w14:paraId="116C168B" w14:textId="77777777" w:rsidR="005335C9" w:rsidRDefault="005335C9">
      <w:pPr>
        <w:spacing w:before="0" w:after="200" w:line="276" w:lineRule="auto"/>
        <w:jc w:val="left"/>
        <w:rPr>
          <w:rFonts w:eastAsia="Times New Roman" w:cs="Times New Roman"/>
        </w:rPr>
      </w:pPr>
      <w:r>
        <w:br w:type="page"/>
      </w:r>
    </w:p>
    <w:p w14:paraId="4528A806" w14:textId="02C66DB9" w:rsidR="00913E35" w:rsidRPr="00A71310" w:rsidRDefault="00913E35" w:rsidP="008863A4">
      <w:pPr>
        <w:pStyle w:val="ListNumber"/>
        <w:numPr>
          <w:ilvl w:val="0"/>
          <w:numId w:val="38"/>
        </w:numPr>
      </w:pPr>
      <w:r w:rsidRPr="00A71310">
        <w:t>Asinhronu metožu izsaukumu gadījumā:</w:t>
      </w:r>
    </w:p>
    <w:p w14:paraId="4528A807" w14:textId="77777777" w:rsidR="00913E35" w:rsidRPr="00A71310" w:rsidRDefault="00913E35" w:rsidP="008863A4">
      <w:pPr>
        <w:pStyle w:val="ListParagraph"/>
        <w:numPr>
          <w:ilvl w:val="0"/>
          <w:numId w:val="33"/>
        </w:numPr>
        <w:spacing w:before="0" w:after="200" w:line="276" w:lineRule="auto"/>
      </w:pPr>
      <w:r w:rsidRPr="00A71310">
        <w:t xml:space="preserve">Definēt </w:t>
      </w:r>
      <w:r w:rsidRPr="00A71310">
        <w:rPr>
          <w:rStyle w:val="ReferenceChar"/>
          <w:lang w:val="lv-LV"/>
        </w:rPr>
        <w:t>LogActivity</w:t>
      </w:r>
      <w:r w:rsidRPr="00A71310">
        <w:t xml:space="preserve"> tipa mainīgo klases </w:t>
      </w:r>
      <w:r w:rsidRPr="00A71310">
        <w:rPr>
          <w:rStyle w:val="ReferenceChar"/>
          <w:lang w:val="lv-LV"/>
        </w:rPr>
        <w:t>Calculator</w:t>
      </w:r>
      <w:r w:rsidRPr="00A71310">
        <w:t xml:space="preserve"> ietvaros;</w:t>
      </w:r>
    </w:p>
    <w:p w14:paraId="4528A808" w14:textId="77777777" w:rsidR="00913E35" w:rsidRPr="00A71310" w:rsidRDefault="00913E35" w:rsidP="00913E35">
      <w:pPr>
        <w:pStyle w:val="code0"/>
        <w:rPr>
          <w:lang w:val="lv-LV"/>
        </w:rPr>
      </w:pPr>
      <w:r w:rsidRPr="00A71310">
        <w:rPr>
          <w:lang w:val="lv-LV"/>
        </w:rPr>
        <w:t xml:space="preserve">private </w:t>
      </w:r>
      <w:r w:rsidRPr="00A71310">
        <w:rPr>
          <w:color w:val="2B91AF"/>
          <w:lang w:val="lv-LV"/>
        </w:rPr>
        <w:t>LogActivity</w:t>
      </w:r>
      <w:r w:rsidRPr="00A71310">
        <w:rPr>
          <w:lang w:val="lv-LV"/>
        </w:rPr>
        <w:t xml:space="preserve"> la;</w:t>
      </w:r>
    </w:p>
    <w:p w14:paraId="4528A809" w14:textId="77777777" w:rsidR="00913E35" w:rsidRPr="00A71310" w:rsidRDefault="00913E35" w:rsidP="008863A4">
      <w:pPr>
        <w:pStyle w:val="ListParagraph"/>
        <w:numPr>
          <w:ilvl w:val="0"/>
          <w:numId w:val="33"/>
        </w:numPr>
        <w:spacing w:before="0" w:after="200" w:line="276" w:lineRule="auto"/>
      </w:pPr>
      <w:r w:rsidRPr="00A71310">
        <w:t xml:space="preserve">Izveidot aktivitāti </w:t>
      </w:r>
      <w:r w:rsidRPr="00A71310">
        <w:rPr>
          <w:rStyle w:val="ReferenceChar"/>
          <w:lang w:val="lv-LV"/>
        </w:rPr>
        <w:t>CreateBoundedActivity</w:t>
      </w:r>
      <w:r w:rsidRPr="00A71310">
        <w:t xml:space="preserve"> asinhronajā izsaukumā un uzsākt tās trasēšanu izsaucot metodi </w:t>
      </w:r>
      <w:r w:rsidRPr="00A71310">
        <w:rPr>
          <w:rStyle w:val="ReferenceChar"/>
          <w:lang w:val="lv-LV"/>
        </w:rPr>
        <w:t>Start</w:t>
      </w:r>
      <w:r w:rsidRPr="00A71310">
        <w:t>();</w:t>
      </w:r>
    </w:p>
    <w:p w14:paraId="4528A80A" w14:textId="77777777" w:rsidR="00913E35" w:rsidRPr="00A71310" w:rsidRDefault="00913E35" w:rsidP="00913E35">
      <w:pPr>
        <w:pStyle w:val="code0"/>
        <w:spacing w:after="0"/>
        <w:rPr>
          <w:lang w:val="lv-LV"/>
        </w:rPr>
      </w:pPr>
      <w:r w:rsidRPr="00A71310">
        <w:rPr>
          <w:lang w:val="lv-LV"/>
        </w:rPr>
        <w:t xml:space="preserve">public </w:t>
      </w:r>
      <w:r w:rsidRPr="00A71310">
        <w:rPr>
          <w:color w:val="2B91AF"/>
          <w:lang w:val="lv-LV"/>
        </w:rPr>
        <w:t>IAsyncResult</w:t>
      </w:r>
      <w:r w:rsidRPr="00A71310">
        <w:rPr>
          <w:lang w:val="lv-LV"/>
        </w:rPr>
        <w:t xml:space="preserve"> BeginCalculate(int digits) </w:t>
      </w:r>
    </w:p>
    <w:p w14:paraId="4528A80B" w14:textId="77777777" w:rsidR="00913E35" w:rsidRPr="00A71310" w:rsidRDefault="00913E35" w:rsidP="00913E35">
      <w:pPr>
        <w:pStyle w:val="code0"/>
        <w:spacing w:after="0"/>
        <w:rPr>
          <w:lang w:val="lv-LV"/>
        </w:rPr>
      </w:pPr>
      <w:r w:rsidRPr="00A71310">
        <w:rPr>
          <w:lang w:val="lv-LV"/>
        </w:rPr>
        <w:t xml:space="preserve">{   </w:t>
      </w:r>
    </w:p>
    <w:p w14:paraId="4528A80C" w14:textId="77777777" w:rsidR="00913E35" w:rsidRPr="00A71310" w:rsidRDefault="00913E35" w:rsidP="00913E35">
      <w:pPr>
        <w:pStyle w:val="code0"/>
        <w:spacing w:after="0"/>
        <w:rPr>
          <w:lang w:val="lv-LV"/>
        </w:rPr>
      </w:pPr>
      <w:r w:rsidRPr="00A71310">
        <w:rPr>
          <w:lang w:val="lv-LV"/>
        </w:rPr>
        <w:t xml:space="preserve">    la = </w:t>
      </w:r>
      <w:r w:rsidRPr="00A71310">
        <w:rPr>
          <w:color w:val="2B91AF"/>
          <w:lang w:val="lv-LV"/>
        </w:rPr>
        <w:t>LogActivity</w:t>
      </w:r>
      <w:r w:rsidRPr="00A71310">
        <w:rPr>
          <w:lang w:val="lv-LV"/>
        </w:rPr>
        <w:t>.CreateBoundedActivity();</w:t>
      </w:r>
    </w:p>
    <w:p w14:paraId="4528A80D" w14:textId="77777777" w:rsidR="00913E35" w:rsidRPr="00A71310" w:rsidRDefault="00913E35" w:rsidP="00913E35">
      <w:pPr>
        <w:pStyle w:val="code0"/>
        <w:spacing w:after="0"/>
        <w:rPr>
          <w:lang w:val="lv-LV"/>
        </w:rPr>
      </w:pPr>
      <w:r w:rsidRPr="00A71310">
        <w:rPr>
          <w:lang w:val="lv-LV"/>
        </w:rPr>
        <w:t xml:space="preserve">    la.Start(</w:t>
      </w:r>
      <w:r w:rsidRPr="00A71310">
        <w:rPr>
          <w:color w:val="A31515"/>
          <w:lang w:val="lv-LV"/>
        </w:rPr>
        <w:t>"BeginCalculate"</w:t>
      </w:r>
      <w:r w:rsidRPr="00A71310">
        <w:rPr>
          <w:lang w:val="lv-LV"/>
        </w:rPr>
        <w:t xml:space="preserve">, </w:t>
      </w:r>
      <w:r w:rsidRPr="00A71310">
        <w:rPr>
          <w:color w:val="A31515"/>
          <w:lang w:val="lv-LV"/>
        </w:rPr>
        <w:t>"type"</w:t>
      </w:r>
      <w:r w:rsidRPr="00A71310">
        <w:rPr>
          <w:lang w:val="lv-LV"/>
        </w:rPr>
        <w:t xml:space="preserve">); </w:t>
      </w:r>
    </w:p>
    <w:p w14:paraId="4528A80E" w14:textId="77777777" w:rsidR="00913E35" w:rsidRPr="00A71310" w:rsidRDefault="00913E35" w:rsidP="00913E35">
      <w:pPr>
        <w:pStyle w:val="code0"/>
        <w:spacing w:after="0"/>
        <w:rPr>
          <w:lang w:val="lv-LV"/>
        </w:rPr>
      </w:pPr>
      <w:r w:rsidRPr="00A71310">
        <w:rPr>
          <w:lang w:val="lv-LV"/>
        </w:rPr>
        <w:t xml:space="preserve">    dlg = new </w:t>
      </w:r>
      <w:r w:rsidRPr="00A71310">
        <w:rPr>
          <w:color w:val="2B91AF"/>
          <w:lang w:val="lv-LV"/>
        </w:rPr>
        <w:t>CalculateDelegate</w:t>
      </w:r>
      <w:r w:rsidRPr="00A71310">
        <w:rPr>
          <w:lang w:val="lv-LV"/>
        </w:rPr>
        <w:t>(this.Calculate);</w:t>
      </w:r>
    </w:p>
    <w:p w14:paraId="4528A80F" w14:textId="77777777" w:rsidR="00913E35" w:rsidRPr="00A71310" w:rsidRDefault="00913E35" w:rsidP="00913E35">
      <w:pPr>
        <w:pStyle w:val="code0"/>
        <w:spacing w:after="0"/>
        <w:rPr>
          <w:lang w:val="lv-LV"/>
        </w:rPr>
      </w:pPr>
      <w:r w:rsidRPr="00A71310">
        <w:rPr>
          <w:color w:val="2B91AF"/>
          <w:lang w:val="lv-LV"/>
        </w:rPr>
        <w:t xml:space="preserve">    AsyncCallback</w:t>
      </w:r>
      <w:r w:rsidRPr="00A71310">
        <w:rPr>
          <w:lang w:val="lv-LV"/>
        </w:rPr>
        <w:t xml:space="preserve"> callback = new </w:t>
      </w:r>
      <w:r w:rsidRPr="00A71310">
        <w:rPr>
          <w:color w:val="2B91AF"/>
          <w:lang w:val="lv-LV"/>
        </w:rPr>
        <w:t>AsyncCallback</w:t>
      </w:r>
      <w:r w:rsidRPr="00A71310">
        <w:rPr>
          <w:lang w:val="lv-LV"/>
        </w:rPr>
        <w:t>(this.CalculateCallback);</w:t>
      </w:r>
    </w:p>
    <w:p w14:paraId="4528A810" w14:textId="77777777" w:rsidR="00913E35" w:rsidRPr="00A71310" w:rsidRDefault="00913E35" w:rsidP="00913E35">
      <w:pPr>
        <w:pStyle w:val="code0"/>
        <w:spacing w:after="0"/>
        <w:rPr>
          <w:lang w:val="lv-LV"/>
        </w:rPr>
      </w:pPr>
      <w:r w:rsidRPr="00A71310">
        <w:rPr>
          <w:lang w:val="lv-LV"/>
        </w:rPr>
        <w:t xml:space="preserve">    return dlg.BeginInvoke(digits, callback, new object[] {dlg, la});</w:t>
      </w:r>
    </w:p>
    <w:p w14:paraId="4528A811" w14:textId="77777777" w:rsidR="00913E35" w:rsidRPr="00A71310" w:rsidRDefault="00913E35" w:rsidP="00913E35">
      <w:pPr>
        <w:pStyle w:val="code0"/>
        <w:rPr>
          <w:lang w:val="lv-LV"/>
        </w:rPr>
      </w:pPr>
      <w:r w:rsidRPr="00A71310">
        <w:rPr>
          <w:lang w:val="lv-LV"/>
        </w:rPr>
        <w:t>}</w:t>
      </w:r>
    </w:p>
    <w:p w14:paraId="4528A812" w14:textId="77777777" w:rsidR="00913E35" w:rsidRPr="00A71310" w:rsidRDefault="00913E35" w:rsidP="008863A4">
      <w:pPr>
        <w:pStyle w:val="ListParagraph"/>
        <w:numPr>
          <w:ilvl w:val="0"/>
          <w:numId w:val="33"/>
        </w:numPr>
        <w:spacing w:before="0" w:after="200" w:line="276" w:lineRule="auto"/>
      </w:pPr>
      <w:r w:rsidRPr="00A71310">
        <w:t xml:space="preserve">Apturēt izveidoto aktivitāti izsaucot metodi </w:t>
      </w:r>
      <w:r w:rsidRPr="00A71310">
        <w:rPr>
          <w:rStyle w:val="ReferenceChar"/>
          <w:lang w:val="lv-LV"/>
        </w:rPr>
        <w:t>Dispose</w:t>
      </w:r>
      <w:r w:rsidRPr="00A71310">
        <w:t>() atgriežoties no asinhronā izsaukuma.</w:t>
      </w:r>
    </w:p>
    <w:p w14:paraId="4528A813" w14:textId="77777777" w:rsidR="00913E35" w:rsidRPr="00A71310" w:rsidRDefault="00913E35" w:rsidP="00913E35">
      <w:pPr>
        <w:pStyle w:val="code0"/>
        <w:spacing w:after="0"/>
        <w:rPr>
          <w:lang w:val="lv-LV"/>
        </w:rPr>
      </w:pPr>
      <w:r w:rsidRPr="00A71310">
        <w:rPr>
          <w:lang w:val="lv-LV"/>
        </w:rPr>
        <w:t>private void CalculateCallback(</w:t>
      </w:r>
      <w:r w:rsidRPr="00A71310">
        <w:rPr>
          <w:color w:val="2B91AF"/>
          <w:lang w:val="lv-LV"/>
        </w:rPr>
        <w:t>IAsyncResult</w:t>
      </w:r>
      <w:r w:rsidRPr="00A71310">
        <w:rPr>
          <w:lang w:val="lv-LV"/>
        </w:rPr>
        <w:t xml:space="preserve"> ar)</w:t>
      </w:r>
    </w:p>
    <w:p w14:paraId="4528A814" w14:textId="77777777" w:rsidR="00913E35" w:rsidRPr="00A71310" w:rsidRDefault="00913E35" w:rsidP="00913E35">
      <w:pPr>
        <w:pStyle w:val="code0"/>
        <w:spacing w:after="0"/>
        <w:rPr>
          <w:lang w:val="lv-LV"/>
        </w:rPr>
      </w:pPr>
      <w:r w:rsidRPr="00A71310">
        <w:rPr>
          <w:lang w:val="lv-LV"/>
        </w:rPr>
        <w:t>{</w:t>
      </w:r>
    </w:p>
    <w:p w14:paraId="4528A815" w14:textId="77777777" w:rsidR="00913E35" w:rsidRPr="00A71310" w:rsidRDefault="00913E35" w:rsidP="00913E35">
      <w:pPr>
        <w:pStyle w:val="code0"/>
        <w:spacing w:after="0"/>
        <w:ind w:firstLine="720"/>
        <w:rPr>
          <w:lang w:val="lv-LV"/>
        </w:rPr>
      </w:pPr>
      <w:r w:rsidRPr="00A71310">
        <w:rPr>
          <w:color w:val="2B91AF"/>
          <w:lang w:val="lv-LV"/>
        </w:rPr>
        <w:t>CalculateDelegate</w:t>
      </w:r>
      <w:r w:rsidRPr="00A71310">
        <w:rPr>
          <w:lang w:val="lv-LV"/>
        </w:rPr>
        <w:t xml:space="preserve"> dlg = (</w:t>
      </w:r>
      <w:r w:rsidRPr="00A71310">
        <w:rPr>
          <w:color w:val="2B91AF"/>
          <w:lang w:val="lv-LV"/>
        </w:rPr>
        <w:t>CalculateDelegate</w:t>
      </w:r>
      <w:r w:rsidRPr="00A71310">
        <w:rPr>
          <w:lang w:val="lv-LV"/>
        </w:rPr>
        <w:t>) (ar.AsyncState as</w:t>
      </w:r>
    </w:p>
    <w:p w14:paraId="4528A816" w14:textId="77777777" w:rsidR="00913E35" w:rsidRPr="00A71310" w:rsidRDefault="00913E35" w:rsidP="00913E35">
      <w:pPr>
        <w:pStyle w:val="code0"/>
        <w:spacing w:after="0"/>
        <w:ind w:firstLine="720"/>
        <w:rPr>
          <w:lang w:val="lv-LV"/>
        </w:rPr>
      </w:pPr>
      <w:r w:rsidRPr="00A71310">
        <w:rPr>
          <w:lang w:val="lv-LV"/>
        </w:rPr>
        <w:t>object[])[0];</w:t>
      </w:r>
    </w:p>
    <w:p w14:paraId="4528A817" w14:textId="77777777" w:rsidR="00913E35" w:rsidRPr="00A71310" w:rsidRDefault="00913E35" w:rsidP="00913E35">
      <w:pPr>
        <w:pStyle w:val="code0"/>
        <w:spacing w:after="0"/>
        <w:ind w:firstLine="720"/>
        <w:rPr>
          <w:lang w:val="lv-LV"/>
        </w:rPr>
      </w:pPr>
      <w:r w:rsidRPr="00A71310">
        <w:rPr>
          <w:lang w:val="lv-LV"/>
        </w:rPr>
        <w:t>dlg.EndInvoke(ar);</w:t>
      </w:r>
    </w:p>
    <w:p w14:paraId="4528A818" w14:textId="77777777" w:rsidR="00913E35" w:rsidRPr="00A71310" w:rsidRDefault="00913E35" w:rsidP="00913E35">
      <w:pPr>
        <w:pStyle w:val="code0"/>
        <w:spacing w:after="0"/>
        <w:ind w:firstLine="720"/>
        <w:rPr>
          <w:lang w:val="lv-LV"/>
        </w:rPr>
      </w:pPr>
      <w:r w:rsidRPr="00A71310">
        <w:rPr>
          <w:color w:val="2B91AF"/>
          <w:lang w:val="lv-LV"/>
        </w:rPr>
        <w:t>LogActivity</w:t>
      </w:r>
      <w:r w:rsidRPr="00A71310">
        <w:rPr>
          <w:lang w:val="lv-LV"/>
        </w:rPr>
        <w:t xml:space="preserve"> la = (</w:t>
      </w:r>
      <w:r w:rsidRPr="00A71310">
        <w:rPr>
          <w:color w:val="2B91AF"/>
          <w:lang w:val="lv-LV"/>
        </w:rPr>
        <w:t>LogActivity</w:t>
      </w:r>
      <w:r w:rsidRPr="00A71310">
        <w:rPr>
          <w:lang w:val="lv-LV"/>
        </w:rPr>
        <w:t>)(ar.AsyncState as object[])[1];</w:t>
      </w:r>
    </w:p>
    <w:p w14:paraId="4528A819" w14:textId="77777777" w:rsidR="00913E35" w:rsidRPr="00A71310" w:rsidRDefault="00913E35" w:rsidP="00913E35">
      <w:pPr>
        <w:pStyle w:val="code0"/>
        <w:spacing w:after="0"/>
        <w:ind w:firstLine="720"/>
        <w:rPr>
          <w:lang w:val="lv-LV"/>
        </w:rPr>
      </w:pPr>
      <w:r w:rsidRPr="00A71310">
        <w:rPr>
          <w:lang w:val="lv-LV"/>
        </w:rPr>
        <w:t>la.Dispose();</w:t>
      </w:r>
    </w:p>
    <w:p w14:paraId="4528A81A" w14:textId="77777777" w:rsidR="00913E35" w:rsidRPr="00A71310" w:rsidRDefault="00913E35" w:rsidP="00913E35">
      <w:pPr>
        <w:pStyle w:val="code0"/>
        <w:rPr>
          <w:lang w:val="lv-LV"/>
        </w:rPr>
      </w:pPr>
      <w:r w:rsidRPr="00A71310">
        <w:rPr>
          <w:lang w:val="lv-LV"/>
        </w:rPr>
        <w:t>}</w:t>
      </w:r>
    </w:p>
    <w:p w14:paraId="4528A81B" w14:textId="77777777" w:rsidR="00913E35" w:rsidRPr="00A71310" w:rsidRDefault="00913E35" w:rsidP="008863A4">
      <w:pPr>
        <w:pStyle w:val="ListNumber"/>
        <w:numPr>
          <w:ilvl w:val="0"/>
          <w:numId w:val="38"/>
        </w:numPr>
      </w:pPr>
      <w:r w:rsidRPr="00A71310">
        <w:t>Trasējot aktivitātes netiek specificēta ziņojumu kategorija, bet lietotas noklusētās kategorijas „</w:t>
      </w:r>
      <w:r w:rsidRPr="00A71310">
        <w:rPr>
          <w:rStyle w:val="ReferenceChar"/>
          <w:lang w:val="lv-LV"/>
        </w:rPr>
        <w:t>Activity</w:t>
      </w:r>
      <w:r w:rsidRPr="00A71310">
        <w:t>” un „</w:t>
      </w:r>
      <w:r w:rsidRPr="00A71310">
        <w:rPr>
          <w:rStyle w:val="ReferenceChar"/>
          <w:lang w:val="lv-LV"/>
        </w:rPr>
        <w:t>General</w:t>
      </w:r>
      <w:r w:rsidRPr="00A71310">
        <w:t xml:space="preserve">”, tāpēc jāizveido atbilstošas ziņojumu klases </w:t>
      </w:r>
      <w:r w:rsidRPr="00A71310">
        <w:rPr>
          <w:rStyle w:val="ReferenceChar"/>
          <w:lang w:val="lv-LV"/>
        </w:rPr>
        <w:t>app.config</w:t>
      </w:r>
      <w:r w:rsidRPr="00A71310">
        <w:t xml:space="preserve"> failā (3.solis);</w:t>
      </w:r>
    </w:p>
    <w:p w14:paraId="4528A81C" w14:textId="77777777" w:rsidR="00913E35" w:rsidRPr="00A71310" w:rsidRDefault="00913E35" w:rsidP="008863A4">
      <w:pPr>
        <w:pStyle w:val="ListNumber"/>
        <w:numPr>
          <w:ilvl w:val="0"/>
          <w:numId w:val="38"/>
        </w:numPr>
      </w:pPr>
      <w:r w:rsidRPr="00A71310">
        <w:t xml:space="preserve">Rezultāta iegūšanai tika radīta arī izņēmuma situācija un veikta tās žurnalēšana izmantojot </w:t>
      </w:r>
      <w:r w:rsidRPr="00A71310">
        <w:rPr>
          <w:rStyle w:val="ReferenceChar"/>
          <w:lang w:val="lv-LV"/>
        </w:rPr>
        <w:t>ExceptionUtility</w:t>
      </w:r>
      <w:r w:rsidRPr="00A71310">
        <w:t xml:space="preserve"> un iegūts sekojošs rezultāts (</w:t>
      </w:r>
      <w:r w:rsidR="00560911" w:rsidRPr="00A71310">
        <w:t xml:space="preserve">skat. </w:t>
      </w:r>
      <w:r w:rsidR="00560911" w:rsidRPr="00A71310">
        <w:fldChar w:fldCharType="begin"/>
      </w:r>
      <w:r w:rsidR="00560911" w:rsidRPr="00A71310">
        <w:instrText xml:space="preserve"> REF _Ref314479869 \h </w:instrText>
      </w:r>
      <w:r w:rsidR="00A03219" w:rsidRPr="00A71310">
        <w:instrText xml:space="preserve"> \* MERGEFORMAT </w:instrText>
      </w:r>
      <w:r w:rsidR="00560911" w:rsidRPr="00A71310">
        <w:fldChar w:fldCharType="separate"/>
      </w:r>
      <w:r w:rsidR="005335C9" w:rsidRPr="00A71310">
        <w:t>9</w:t>
      </w:r>
      <w:r w:rsidR="00560911" w:rsidRPr="00A71310">
        <w:fldChar w:fldCharType="end"/>
      </w:r>
      <w:r w:rsidR="00560911" w:rsidRPr="00A71310">
        <w:t>.attēlu</w:t>
      </w:r>
      <w:r w:rsidRPr="00A71310">
        <w:t>).</w:t>
      </w:r>
    </w:p>
    <w:p w14:paraId="4528A81D" w14:textId="77777777" w:rsidR="00913E35" w:rsidRPr="00A71310" w:rsidRDefault="00913E35" w:rsidP="00913E35">
      <w:pPr>
        <w:pStyle w:val="Pictureposition"/>
      </w:pPr>
      <w:r w:rsidRPr="00A71310">
        <w:rPr>
          <w:noProof/>
          <w:lang w:eastAsia="lv-LV"/>
        </w:rPr>
        <w:drawing>
          <wp:inline distT="0" distB="0" distL="0" distR="0" wp14:anchorId="4528A9CE" wp14:editId="5A4E785D">
            <wp:extent cx="5935749" cy="4229908"/>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39283" cy="4232426"/>
                    </a:xfrm>
                    <a:prstGeom prst="rect">
                      <a:avLst/>
                    </a:prstGeom>
                  </pic:spPr>
                </pic:pic>
              </a:graphicData>
            </a:graphic>
          </wp:inline>
        </w:drawing>
      </w:r>
    </w:p>
    <w:bookmarkStart w:id="1743" w:name="_Toc303759253"/>
    <w:bookmarkStart w:id="1744" w:name="_Toc303766468"/>
    <w:p w14:paraId="4528A81F" w14:textId="7AA99F26" w:rsidR="00913E35" w:rsidRPr="005335C9" w:rsidRDefault="00913E35" w:rsidP="005335C9">
      <w:pPr>
        <w:pStyle w:val="Picturecaption"/>
      </w:pPr>
      <w:r w:rsidRPr="00A71310">
        <w:fldChar w:fldCharType="begin"/>
      </w:r>
      <w:r w:rsidRPr="00A71310">
        <w:instrText xml:space="preserve"> SEQ Attēls \* ARABIC </w:instrText>
      </w:r>
      <w:r w:rsidRPr="00A71310">
        <w:fldChar w:fldCharType="separate"/>
      </w:r>
      <w:bookmarkStart w:id="1745" w:name="_Ref314479869"/>
      <w:bookmarkStart w:id="1746" w:name="_Toc380756876"/>
      <w:r w:rsidR="005335C9">
        <w:rPr>
          <w:noProof/>
        </w:rPr>
        <w:t>9</w:t>
      </w:r>
      <w:bookmarkEnd w:id="1745"/>
      <w:r w:rsidRPr="00A71310">
        <w:fldChar w:fldCharType="end"/>
      </w:r>
      <w:r w:rsidRPr="00A71310">
        <w:t>.attēls. Aktivitāšu žurnalēšanas rezultāti</w:t>
      </w:r>
      <w:bookmarkEnd w:id="1743"/>
      <w:bookmarkEnd w:id="1744"/>
      <w:bookmarkEnd w:id="1746"/>
      <w:r w:rsidRPr="00A71310">
        <w:br w:type="page"/>
      </w:r>
    </w:p>
    <w:p w14:paraId="4528A820" w14:textId="77777777" w:rsidR="00913E35" w:rsidRPr="00A71310" w:rsidRDefault="00913E35" w:rsidP="00913E35">
      <w:pPr>
        <w:pStyle w:val="Heading2"/>
      </w:pPr>
      <w:bookmarkStart w:id="1747" w:name="_Toc299456262"/>
      <w:bookmarkStart w:id="1748" w:name="_Toc303759583"/>
      <w:bookmarkStart w:id="1749" w:name="_Toc303766186"/>
      <w:bookmarkStart w:id="1750" w:name="_Toc380756860"/>
      <w:r w:rsidRPr="00A71310">
        <w:t>ExtraInformationProvider</w:t>
      </w:r>
      <w:bookmarkEnd w:id="1747"/>
      <w:bookmarkEnd w:id="1748"/>
      <w:bookmarkEnd w:id="1749"/>
      <w:bookmarkEnd w:id="1750"/>
    </w:p>
    <w:p w14:paraId="4528A821" w14:textId="77777777" w:rsidR="00913E35" w:rsidRPr="00A71310" w:rsidRDefault="00913E35" w:rsidP="00560911">
      <w:r w:rsidRPr="00A71310">
        <w:t xml:space="preserve">Klase </w:t>
      </w:r>
      <w:r w:rsidRPr="00A71310">
        <w:rPr>
          <w:rStyle w:val="ReferenceChar"/>
          <w:lang w:val="lv-LV"/>
        </w:rPr>
        <w:t>ExtraInformationProvider</w:t>
      </w:r>
      <w:r w:rsidRPr="00A71310">
        <w:t xml:space="preserve"> nodrošina lietotāja veidotu īpašību iekļaušanu žurnālu failos.   Piemērā tiks aprakstītas darbības, kas jāveic, lai piesaistītu </w:t>
      </w:r>
      <w:r w:rsidRPr="00A71310">
        <w:rPr>
          <w:rStyle w:val="ReferenceChar"/>
          <w:lang w:val="lv-LV"/>
        </w:rPr>
        <w:t>ExtraInformationProvider</w:t>
      </w:r>
      <w:r w:rsidRPr="00A71310">
        <w:t xml:space="preserve"> funkcionalitāti iepriekš aplūkotajai žurnalēšanai izmantojot </w:t>
      </w:r>
      <w:r w:rsidRPr="00A71310">
        <w:rPr>
          <w:rStyle w:val="ReferenceChar"/>
          <w:lang w:val="lv-LV"/>
        </w:rPr>
        <w:t>LogUtility</w:t>
      </w:r>
      <w:r w:rsidRPr="00A71310">
        <w:t>.</w:t>
      </w:r>
    </w:p>
    <w:p w14:paraId="4528A822" w14:textId="77777777" w:rsidR="00913E35" w:rsidRPr="00A71310" w:rsidRDefault="00913E35" w:rsidP="00560911">
      <w:r w:rsidRPr="00A71310">
        <w:t xml:space="preserve">Realizētais piemērs uz kā balstīta šī instrukcija atrodams katalogā </w:t>
      </w:r>
      <w:r w:rsidRPr="00A71310">
        <w:rPr>
          <w:i/>
        </w:rPr>
        <w:t>„~\Diagnostic\CS\WindowsApp\ex05EnterpriseLib”</w:t>
      </w:r>
      <w:r w:rsidRPr="00A71310">
        <w:t>.</w:t>
      </w:r>
    </w:p>
    <w:p w14:paraId="4528A823" w14:textId="77777777" w:rsidR="00913E35" w:rsidRPr="00A71310" w:rsidRDefault="00913E35" w:rsidP="008863A4">
      <w:pPr>
        <w:pStyle w:val="ListNumber"/>
        <w:numPr>
          <w:ilvl w:val="0"/>
          <w:numId w:val="39"/>
        </w:numPr>
      </w:pPr>
      <w:r w:rsidRPr="00A71310">
        <w:t>Pievienot klasēm sekojošas vārdteplas:</w:t>
      </w:r>
    </w:p>
    <w:p w14:paraId="4528A824" w14:textId="77777777" w:rsidR="00913E35" w:rsidRPr="00A71310" w:rsidRDefault="00913E35" w:rsidP="00913E35">
      <w:pPr>
        <w:pStyle w:val="code0"/>
        <w:spacing w:after="0"/>
        <w:ind w:left="284"/>
        <w:rPr>
          <w:lang w:val="lv-LV"/>
        </w:rPr>
      </w:pPr>
      <w:r w:rsidRPr="00A71310">
        <w:rPr>
          <w:lang w:val="lv-LV"/>
        </w:rPr>
        <w:t>using System.Collections.Generic;</w:t>
      </w:r>
    </w:p>
    <w:p w14:paraId="4528A825" w14:textId="77777777" w:rsidR="00913E35" w:rsidRPr="00A71310" w:rsidRDefault="00913E35" w:rsidP="00913E35">
      <w:pPr>
        <w:pStyle w:val="code0"/>
        <w:ind w:left="284"/>
        <w:rPr>
          <w:lang w:val="lv-LV"/>
        </w:rPr>
      </w:pPr>
      <w:r w:rsidRPr="00A71310">
        <w:rPr>
          <w:lang w:val="lv-LV"/>
        </w:rPr>
        <w:t>using Diagnostic.ExtraInformation;</w:t>
      </w:r>
    </w:p>
    <w:p w14:paraId="4528A826" w14:textId="77777777" w:rsidR="00913E35" w:rsidRPr="00A71310" w:rsidRDefault="00913E35" w:rsidP="00A03219">
      <w:pPr>
        <w:pStyle w:val="ListNumber"/>
      </w:pPr>
      <w:r w:rsidRPr="00A71310">
        <w:t xml:space="preserve">Izveidot klasi ar </w:t>
      </w:r>
      <w:r w:rsidRPr="00A71310">
        <w:rPr>
          <w:rStyle w:val="ReferenceChar"/>
          <w:lang w:val="lv-LV"/>
        </w:rPr>
        <w:t>IExtraInformationProvider</w:t>
      </w:r>
      <w:r w:rsidRPr="00A71310">
        <w:t xml:space="preserve"> interfeisu un implementēt tā metodi </w:t>
      </w:r>
      <w:r w:rsidRPr="00A71310">
        <w:rPr>
          <w:rStyle w:val="ReferenceChar"/>
          <w:lang w:val="lv-LV"/>
        </w:rPr>
        <w:t>PopulateDictionary</w:t>
      </w:r>
      <w:r w:rsidRPr="00A71310">
        <w:t xml:space="preserve">. Metode aizpilda </w:t>
      </w:r>
      <w:r w:rsidRPr="00A71310">
        <w:rPr>
          <w:rStyle w:val="ReferenceChar"/>
          <w:lang w:val="lv-LV"/>
        </w:rPr>
        <w:t>Dictionary</w:t>
      </w:r>
      <w:r w:rsidRPr="00A71310">
        <w:t xml:space="preserve"> tipa mainīgo ar īpašībām un to vērtībām. Izveidot klases konstruktoru, kuram kā atribūti tiks padotas žurnalēšanas failos ierakstāmās vērtības;</w:t>
      </w:r>
    </w:p>
    <w:p w14:paraId="4528A827" w14:textId="77777777" w:rsidR="00913E35" w:rsidRPr="00A71310" w:rsidRDefault="00913E35" w:rsidP="00913E35">
      <w:pPr>
        <w:pStyle w:val="code0"/>
        <w:spacing w:after="0"/>
        <w:ind w:left="284"/>
        <w:rPr>
          <w:lang w:val="lv-LV"/>
        </w:rPr>
      </w:pPr>
      <w:r w:rsidRPr="00A71310">
        <w:rPr>
          <w:lang w:val="lv-LV"/>
        </w:rPr>
        <w:t>public class ExtraInfoProvider : IExtraInformationProvider</w:t>
      </w:r>
    </w:p>
    <w:p w14:paraId="4528A828" w14:textId="77777777" w:rsidR="00913E35" w:rsidRPr="00A71310" w:rsidRDefault="00913E35" w:rsidP="00913E35">
      <w:pPr>
        <w:pStyle w:val="code0"/>
        <w:spacing w:after="0"/>
        <w:ind w:left="284"/>
        <w:rPr>
          <w:lang w:val="lv-LV"/>
        </w:rPr>
      </w:pPr>
      <w:r w:rsidRPr="00A71310">
        <w:rPr>
          <w:lang w:val="lv-LV"/>
        </w:rPr>
        <w:t>{</w:t>
      </w:r>
    </w:p>
    <w:p w14:paraId="4528A829" w14:textId="77777777" w:rsidR="00913E35" w:rsidRPr="00A71310" w:rsidRDefault="00913E35" w:rsidP="00913E35">
      <w:pPr>
        <w:pStyle w:val="code0"/>
        <w:spacing w:after="0"/>
        <w:ind w:left="284" w:firstLine="294"/>
        <w:rPr>
          <w:lang w:val="lv-LV"/>
        </w:rPr>
      </w:pPr>
      <w:r w:rsidRPr="00A71310">
        <w:rPr>
          <w:lang w:val="lv-LV"/>
        </w:rPr>
        <w:t xml:space="preserve">  private string value;</w:t>
      </w:r>
    </w:p>
    <w:p w14:paraId="4528A82A" w14:textId="77777777" w:rsidR="00913E35" w:rsidRPr="00A71310" w:rsidRDefault="00913E35" w:rsidP="00913E35">
      <w:pPr>
        <w:pStyle w:val="code0"/>
        <w:spacing w:after="0"/>
        <w:ind w:left="284"/>
        <w:rPr>
          <w:lang w:val="lv-LV"/>
        </w:rPr>
      </w:pPr>
      <w:r w:rsidRPr="00A71310">
        <w:rPr>
          <w:lang w:val="lv-LV"/>
        </w:rPr>
        <w:tab/>
        <w:t xml:space="preserve"> private int digits;</w:t>
      </w:r>
    </w:p>
    <w:p w14:paraId="4528A82B" w14:textId="77777777" w:rsidR="00913E35" w:rsidRPr="00A71310" w:rsidRDefault="00913E35" w:rsidP="00913E35">
      <w:pPr>
        <w:pStyle w:val="code0"/>
        <w:spacing w:after="0"/>
        <w:ind w:left="284"/>
        <w:rPr>
          <w:lang w:val="lv-LV"/>
        </w:rPr>
      </w:pPr>
    </w:p>
    <w:p w14:paraId="4528A82C" w14:textId="77777777" w:rsidR="00913E35" w:rsidRPr="00A71310" w:rsidRDefault="00913E35" w:rsidP="00913E35">
      <w:pPr>
        <w:pStyle w:val="code0"/>
        <w:spacing w:after="0"/>
        <w:ind w:left="284"/>
        <w:rPr>
          <w:lang w:val="lv-LV"/>
        </w:rPr>
      </w:pPr>
      <w:r w:rsidRPr="00A71310">
        <w:rPr>
          <w:lang w:val="lv-LV"/>
        </w:rPr>
        <w:t xml:space="preserve">     public ExtraInfoProvider(string value, int digits)</w:t>
      </w:r>
    </w:p>
    <w:p w14:paraId="4528A82D" w14:textId="77777777" w:rsidR="00913E35" w:rsidRPr="00A71310" w:rsidRDefault="00913E35" w:rsidP="00913E35">
      <w:pPr>
        <w:pStyle w:val="code0"/>
        <w:spacing w:after="0"/>
        <w:ind w:left="284"/>
        <w:rPr>
          <w:lang w:val="lv-LV"/>
        </w:rPr>
      </w:pPr>
      <w:r w:rsidRPr="00A71310">
        <w:rPr>
          <w:lang w:val="lv-LV"/>
        </w:rPr>
        <w:t xml:space="preserve">     {</w:t>
      </w:r>
    </w:p>
    <w:p w14:paraId="4528A82E" w14:textId="77777777" w:rsidR="00913E35" w:rsidRPr="00A71310" w:rsidRDefault="00913E35" w:rsidP="00913E35">
      <w:pPr>
        <w:pStyle w:val="code0"/>
        <w:spacing w:after="0"/>
        <w:ind w:left="284"/>
        <w:rPr>
          <w:lang w:val="lv-LV"/>
        </w:rPr>
      </w:pPr>
      <w:r w:rsidRPr="00A71310">
        <w:rPr>
          <w:lang w:val="lv-LV"/>
        </w:rPr>
        <w:t xml:space="preserve">            this.value = value;</w:t>
      </w:r>
    </w:p>
    <w:p w14:paraId="4528A82F" w14:textId="77777777" w:rsidR="00913E35" w:rsidRPr="00A71310" w:rsidRDefault="00913E35" w:rsidP="00913E35">
      <w:pPr>
        <w:pStyle w:val="code0"/>
        <w:spacing w:after="0"/>
        <w:ind w:left="284"/>
        <w:rPr>
          <w:lang w:val="lv-LV"/>
        </w:rPr>
      </w:pPr>
      <w:r w:rsidRPr="00A71310">
        <w:rPr>
          <w:lang w:val="lv-LV"/>
        </w:rPr>
        <w:t xml:space="preserve">            this.digits = digits;</w:t>
      </w:r>
    </w:p>
    <w:p w14:paraId="4528A830" w14:textId="77777777" w:rsidR="00913E35" w:rsidRPr="00A71310" w:rsidRDefault="00913E35" w:rsidP="00913E35">
      <w:pPr>
        <w:pStyle w:val="code0"/>
        <w:spacing w:after="0"/>
        <w:ind w:left="284"/>
        <w:rPr>
          <w:lang w:val="lv-LV"/>
        </w:rPr>
      </w:pPr>
      <w:r w:rsidRPr="00A71310">
        <w:rPr>
          <w:lang w:val="lv-LV"/>
        </w:rPr>
        <w:t xml:space="preserve">     }</w:t>
      </w:r>
    </w:p>
    <w:p w14:paraId="4528A831" w14:textId="77777777" w:rsidR="00913E35" w:rsidRPr="00A71310" w:rsidRDefault="00913E35" w:rsidP="00913E35">
      <w:pPr>
        <w:pStyle w:val="code0"/>
        <w:spacing w:after="0"/>
        <w:ind w:left="284"/>
        <w:rPr>
          <w:lang w:val="lv-LV"/>
        </w:rPr>
      </w:pPr>
    </w:p>
    <w:p w14:paraId="4528A832" w14:textId="77777777" w:rsidR="00913E35" w:rsidRPr="00A71310" w:rsidRDefault="00913E35" w:rsidP="00913E35">
      <w:pPr>
        <w:pStyle w:val="code0"/>
        <w:spacing w:after="0"/>
        <w:ind w:left="284"/>
        <w:rPr>
          <w:lang w:val="lv-LV"/>
        </w:rPr>
      </w:pPr>
      <w:r w:rsidRPr="00A71310">
        <w:rPr>
          <w:lang w:val="lv-LV"/>
        </w:rPr>
        <w:t xml:space="preserve">     public void PopulateDictionary(IDictionary&lt;string, object&gt; dictionary)</w:t>
      </w:r>
    </w:p>
    <w:p w14:paraId="4528A833" w14:textId="77777777" w:rsidR="00913E35" w:rsidRPr="00A71310" w:rsidRDefault="00913E35" w:rsidP="00913E35">
      <w:pPr>
        <w:pStyle w:val="code0"/>
        <w:spacing w:after="0"/>
        <w:ind w:left="284"/>
        <w:rPr>
          <w:lang w:val="lv-LV"/>
        </w:rPr>
      </w:pPr>
      <w:r w:rsidRPr="00A71310">
        <w:rPr>
          <w:lang w:val="lv-LV"/>
        </w:rPr>
        <w:t xml:space="preserve">     {</w:t>
      </w:r>
    </w:p>
    <w:p w14:paraId="4528A834" w14:textId="77777777" w:rsidR="00913E35" w:rsidRPr="00A71310" w:rsidRDefault="00913E35" w:rsidP="00913E35">
      <w:pPr>
        <w:pStyle w:val="code0"/>
        <w:spacing w:after="0"/>
        <w:ind w:left="284"/>
        <w:rPr>
          <w:lang w:val="lv-LV"/>
        </w:rPr>
      </w:pPr>
      <w:r w:rsidRPr="00A71310">
        <w:rPr>
          <w:lang w:val="lv-LV"/>
        </w:rPr>
        <w:t xml:space="preserve">            if (this.value != null)</w:t>
      </w:r>
    </w:p>
    <w:p w14:paraId="4528A835" w14:textId="77777777" w:rsidR="00913E35" w:rsidRPr="00A71310" w:rsidRDefault="00913E35" w:rsidP="00913E35">
      <w:pPr>
        <w:pStyle w:val="code0"/>
        <w:spacing w:after="0"/>
        <w:ind w:left="284"/>
        <w:rPr>
          <w:lang w:val="lv-LV"/>
        </w:rPr>
      </w:pPr>
      <w:r w:rsidRPr="00A71310">
        <w:rPr>
          <w:lang w:val="lv-LV"/>
        </w:rPr>
        <w:t xml:space="preserve">            {</w:t>
      </w:r>
    </w:p>
    <w:p w14:paraId="4528A836" w14:textId="77777777" w:rsidR="00913E35" w:rsidRPr="00A71310" w:rsidRDefault="00913E35" w:rsidP="00913E35">
      <w:pPr>
        <w:pStyle w:val="code0"/>
        <w:spacing w:after="0"/>
        <w:ind w:left="284"/>
        <w:rPr>
          <w:lang w:val="lv-LV"/>
        </w:rPr>
      </w:pPr>
      <w:r w:rsidRPr="00A71310">
        <w:rPr>
          <w:lang w:val="lv-LV"/>
        </w:rPr>
        <w:t xml:space="preserve">                dictionary.Add(</w:t>
      </w:r>
      <w:r w:rsidRPr="00A71310">
        <w:rPr>
          <w:color w:val="A31515"/>
          <w:lang w:val="lv-LV"/>
        </w:rPr>
        <w:t>"PI"</w:t>
      </w:r>
      <w:r w:rsidRPr="00A71310">
        <w:rPr>
          <w:lang w:val="lv-LV"/>
        </w:rPr>
        <w:t>, this.value);</w:t>
      </w:r>
    </w:p>
    <w:p w14:paraId="4528A837" w14:textId="77777777" w:rsidR="00913E35" w:rsidRPr="00A71310" w:rsidRDefault="00913E35" w:rsidP="00913E35">
      <w:pPr>
        <w:pStyle w:val="code0"/>
        <w:spacing w:after="0"/>
        <w:ind w:left="284"/>
        <w:rPr>
          <w:lang w:val="lv-LV"/>
        </w:rPr>
      </w:pPr>
      <w:r w:rsidRPr="00A71310">
        <w:rPr>
          <w:lang w:val="lv-LV"/>
        </w:rPr>
        <w:t xml:space="preserve">                dictionary.Add(</w:t>
      </w:r>
      <w:r w:rsidRPr="00A71310">
        <w:rPr>
          <w:color w:val="A31515"/>
          <w:lang w:val="lv-LV"/>
        </w:rPr>
        <w:t>"Digits"</w:t>
      </w:r>
      <w:r w:rsidRPr="00A71310">
        <w:rPr>
          <w:lang w:val="lv-LV"/>
        </w:rPr>
        <w:t>, this.digits);</w:t>
      </w:r>
    </w:p>
    <w:p w14:paraId="4528A838" w14:textId="77777777" w:rsidR="00913E35" w:rsidRPr="00A71310" w:rsidRDefault="00913E35" w:rsidP="00913E35">
      <w:pPr>
        <w:pStyle w:val="code0"/>
        <w:spacing w:after="0"/>
        <w:ind w:left="284"/>
        <w:rPr>
          <w:lang w:val="lv-LV"/>
        </w:rPr>
      </w:pPr>
      <w:r w:rsidRPr="00A71310">
        <w:rPr>
          <w:lang w:val="lv-LV"/>
        </w:rPr>
        <w:t xml:space="preserve">            }</w:t>
      </w:r>
    </w:p>
    <w:p w14:paraId="4528A839" w14:textId="77777777" w:rsidR="00913E35" w:rsidRPr="00A71310" w:rsidRDefault="00913E35" w:rsidP="00913E35">
      <w:pPr>
        <w:pStyle w:val="code0"/>
        <w:spacing w:after="0"/>
        <w:ind w:left="284"/>
        <w:rPr>
          <w:lang w:val="lv-LV"/>
        </w:rPr>
      </w:pPr>
      <w:r w:rsidRPr="00A71310">
        <w:rPr>
          <w:lang w:val="lv-LV"/>
        </w:rPr>
        <w:t xml:space="preserve">      }</w:t>
      </w:r>
    </w:p>
    <w:p w14:paraId="4528A83A" w14:textId="77777777" w:rsidR="00913E35" w:rsidRPr="00A71310" w:rsidRDefault="00913E35" w:rsidP="00913E35">
      <w:pPr>
        <w:pStyle w:val="code0"/>
        <w:ind w:left="284"/>
        <w:rPr>
          <w:lang w:val="lv-LV"/>
        </w:rPr>
      </w:pPr>
      <w:r w:rsidRPr="00A71310">
        <w:rPr>
          <w:lang w:val="lv-LV"/>
        </w:rPr>
        <w:t>}</w:t>
      </w:r>
    </w:p>
    <w:p w14:paraId="4528A83B" w14:textId="77777777" w:rsidR="00913E35" w:rsidRPr="00A71310" w:rsidRDefault="00913E35" w:rsidP="00A03219">
      <w:pPr>
        <w:pStyle w:val="ListNumber"/>
      </w:pPr>
      <w:r w:rsidRPr="00A71310">
        <w:t>Lai ierakstītu žurnalēšanas failā vēlamās īpašības nepieciešams veikt sekojošas darbības:</w:t>
      </w:r>
    </w:p>
    <w:p w14:paraId="4528A83C" w14:textId="77777777" w:rsidR="00913E35" w:rsidRPr="00A71310" w:rsidRDefault="00913E35" w:rsidP="00560911">
      <w:pPr>
        <w:pStyle w:val="ListBullet"/>
      </w:pPr>
      <w:r w:rsidRPr="00A71310">
        <w:t xml:space="preserve">Definēt </w:t>
      </w:r>
      <w:r w:rsidRPr="00A71310">
        <w:rPr>
          <w:rStyle w:val="ReferenceChar"/>
          <w:lang w:val="lv-LV"/>
        </w:rPr>
        <w:t>Dictionary</w:t>
      </w:r>
      <w:r w:rsidRPr="00A71310">
        <w:t xml:space="preserve"> tipa mainīgo;</w:t>
      </w:r>
    </w:p>
    <w:p w14:paraId="4528A83D" w14:textId="77777777" w:rsidR="00913E35" w:rsidRPr="00A71310" w:rsidRDefault="00913E35" w:rsidP="00560911">
      <w:pPr>
        <w:pStyle w:val="ListBullet"/>
      </w:pPr>
      <w:r w:rsidRPr="00A71310">
        <w:t>Izveidot  klases eksemplāru un konstruktorā padot failā rakstāmās vērtības;</w:t>
      </w:r>
    </w:p>
    <w:p w14:paraId="4528A83E" w14:textId="77777777" w:rsidR="00913E35" w:rsidRPr="00A71310" w:rsidRDefault="00913E35" w:rsidP="00560911">
      <w:pPr>
        <w:pStyle w:val="ListBullet"/>
      </w:pPr>
      <w:r w:rsidRPr="00A71310">
        <w:t xml:space="preserve">Izsaukt klases eksemplāra metodi </w:t>
      </w:r>
      <w:r w:rsidRPr="00A71310">
        <w:rPr>
          <w:rStyle w:val="ReferenceChar"/>
          <w:lang w:val="lv-LV"/>
        </w:rPr>
        <w:t>PopulateDictionary</w:t>
      </w:r>
      <w:r w:rsidRPr="00A71310">
        <w:t xml:space="preserve"> un tās parametrā uzdot iepriekš definēto </w:t>
      </w:r>
      <w:r w:rsidRPr="00A71310">
        <w:rPr>
          <w:rStyle w:val="ReferenceChar"/>
          <w:lang w:val="lv-LV"/>
        </w:rPr>
        <w:t>Dictionary</w:t>
      </w:r>
      <w:r w:rsidRPr="00A71310">
        <w:t xml:space="preserve"> tipa mainīgo;</w:t>
      </w:r>
    </w:p>
    <w:p w14:paraId="4528A83F" w14:textId="77777777" w:rsidR="00913E35" w:rsidRPr="00A71310" w:rsidRDefault="00913E35" w:rsidP="00560911">
      <w:pPr>
        <w:pStyle w:val="ListBullet"/>
      </w:pPr>
      <w:r w:rsidRPr="00A71310">
        <w:t xml:space="preserve">Izsaukt </w:t>
      </w:r>
      <w:r w:rsidRPr="00A71310">
        <w:rPr>
          <w:rStyle w:val="ReferenceChar"/>
          <w:lang w:val="lv-LV"/>
        </w:rPr>
        <w:t>LogUtility</w:t>
      </w:r>
      <w:r w:rsidRPr="00A71310">
        <w:t xml:space="preserve"> metodi </w:t>
      </w:r>
      <w:r w:rsidRPr="00A71310">
        <w:rPr>
          <w:rStyle w:val="ReferenceChar"/>
          <w:lang w:val="lv-LV"/>
        </w:rPr>
        <w:t>Write</w:t>
      </w:r>
      <w:r w:rsidRPr="00A71310">
        <w:t xml:space="preserve"> un parametros norādīt ziņojuma tekstu un definēto </w:t>
      </w:r>
      <w:r w:rsidRPr="00A71310">
        <w:rPr>
          <w:rStyle w:val="ReferenceChar"/>
          <w:lang w:val="lv-LV"/>
        </w:rPr>
        <w:t>Dictionary</w:t>
      </w:r>
      <w:r w:rsidRPr="00A71310">
        <w:t xml:space="preserve"> tipa mainīgo. </w:t>
      </w:r>
      <w:hyperlink w:anchor="KBA" w:history="1">
        <w:r w:rsidR="00A03219" w:rsidRPr="00A71310">
          <w:rPr>
            <w:rStyle w:val="Hyperlink"/>
          </w:rPr>
          <w:fldChar w:fldCharType="begin"/>
        </w:r>
        <w:r w:rsidR="00A03219" w:rsidRPr="00A71310">
          <w:instrText xml:space="preserve"> REF _Ref314481264 \n \h </w:instrText>
        </w:r>
        <w:r w:rsidR="00A03219" w:rsidRPr="00A71310">
          <w:rPr>
            <w:rStyle w:val="Hyperlink"/>
          </w:rPr>
        </w:r>
        <w:r w:rsidR="00A03219" w:rsidRPr="00A71310">
          <w:rPr>
            <w:rStyle w:val="Hyperlink"/>
          </w:rPr>
          <w:fldChar w:fldCharType="separate"/>
        </w:r>
        <w:r w:rsidR="005335C9">
          <w:t>[1]</w:t>
        </w:r>
        <w:r w:rsidR="00A03219" w:rsidRPr="00A71310">
          <w:rPr>
            <w:rStyle w:val="Hyperlink"/>
          </w:rPr>
          <w:fldChar w:fldCharType="end"/>
        </w:r>
      </w:hyperlink>
    </w:p>
    <w:p w14:paraId="4528A840" w14:textId="77777777" w:rsidR="00913E35" w:rsidRPr="00A71310" w:rsidRDefault="00913E35" w:rsidP="00913E35">
      <w:pPr>
        <w:pStyle w:val="code0"/>
        <w:spacing w:after="0"/>
        <w:ind w:left="284"/>
        <w:rPr>
          <w:lang w:val="lv-LV"/>
        </w:rPr>
      </w:pPr>
      <w:r w:rsidRPr="00A71310">
        <w:rPr>
          <w:color w:val="2B91AF"/>
          <w:lang w:val="lv-LV"/>
        </w:rPr>
        <w:t>Dictionary</w:t>
      </w:r>
      <w:r w:rsidRPr="00A71310">
        <w:rPr>
          <w:lang w:val="lv-LV"/>
        </w:rPr>
        <w:t xml:space="preserve">&lt;string, object&gt; p = new </w:t>
      </w:r>
      <w:r w:rsidRPr="00A71310">
        <w:rPr>
          <w:color w:val="2B91AF"/>
          <w:lang w:val="lv-LV"/>
        </w:rPr>
        <w:t>Dictionary</w:t>
      </w:r>
      <w:r w:rsidRPr="00A71310">
        <w:rPr>
          <w:lang w:val="lv-LV"/>
        </w:rPr>
        <w:t>&lt;string, object&gt;();</w:t>
      </w:r>
    </w:p>
    <w:p w14:paraId="4528A841" w14:textId="77777777" w:rsidR="00913E35" w:rsidRPr="00A71310" w:rsidRDefault="00913E35" w:rsidP="00913E35">
      <w:pPr>
        <w:pStyle w:val="code0"/>
        <w:spacing w:after="0"/>
        <w:ind w:left="284"/>
        <w:rPr>
          <w:lang w:val="lv-LV"/>
        </w:rPr>
      </w:pPr>
      <w:r w:rsidRPr="00A71310">
        <w:rPr>
          <w:lang w:val="lv-LV"/>
        </w:rPr>
        <w:t xml:space="preserve">var x = new </w:t>
      </w:r>
      <w:r w:rsidRPr="00A71310">
        <w:rPr>
          <w:color w:val="2B91AF"/>
          <w:lang w:val="lv-LV"/>
        </w:rPr>
        <w:t>ExtraInfoProvider</w:t>
      </w:r>
      <w:r w:rsidRPr="00A71310">
        <w:rPr>
          <w:lang w:val="lv-LV"/>
        </w:rPr>
        <w:t xml:space="preserve">(args.Pi, args.Digits);                </w:t>
      </w:r>
    </w:p>
    <w:p w14:paraId="4528A842" w14:textId="77777777" w:rsidR="00913E35" w:rsidRPr="00A71310" w:rsidRDefault="00913E35" w:rsidP="00913E35">
      <w:pPr>
        <w:pStyle w:val="code0"/>
        <w:spacing w:after="0"/>
        <w:ind w:left="284"/>
        <w:rPr>
          <w:lang w:val="lv-LV"/>
        </w:rPr>
      </w:pPr>
      <w:r w:rsidRPr="00A71310">
        <w:rPr>
          <w:lang w:val="lv-LV"/>
        </w:rPr>
        <w:t>x.PopulateDictionary(p);</w:t>
      </w:r>
    </w:p>
    <w:p w14:paraId="4528A843" w14:textId="77777777" w:rsidR="00913E35" w:rsidRPr="00A71310" w:rsidRDefault="00913E35" w:rsidP="00913E35">
      <w:pPr>
        <w:pStyle w:val="code0"/>
        <w:spacing w:after="0"/>
        <w:ind w:left="284"/>
        <w:rPr>
          <w:lang w:val="lv-LV"/>
        </w:rPr>
      </w:pPr>
      <w:r w:rsidRPr="00A71310">
        <w:rPr>
          <w:lang w:val="lv-LV"/>
        </w:rPr>
        <w:t>logWriter.Write(</w:t>
      </w:r>
      <w:r w:rsidRPr="00A71310">
        <w:rPr>
          <w:color w:val="A31515"/>
          <w:lang w:val="lv-LV"/>
        </w:rPr>
        <w:t>"Result"</w:t>
      </w:r>
      <w:r w:rsidRPr="00A71310">
        <w:rPr>
          <w:lang w:val="lv-LV"/>
        </w:rPr>
        <w:t>, p);</w:t>
      </w:r>
    </w:p>
    <w:p w14:paraId="4528A844" w14:textId="77777777" w:rsidR="00913E35" w:rsidRPr="00A71310" w:rsidRDefault="00913E35" w:rsidP="00A03219">
      <w:pPr>
        <w:pStyle w:val="ListNumber"/>
      </w:pPr>
      <w:r w:rsidRPr="00A71310">
        <w:t xml:space="preserve">To pašu rezultātu iespējams sasniegt neveidojot atsevišķu klasi </w:t>
      </w:r>
      <w:r w:rsidRPr="00A71310">
        <w:rPr>
          <w:rStyle w:val="ReferenceChar"/>
          <w:lang w:val="lv-LV"/>
        </w:rPr>
        <w:t>Dictionary</w:t>
      </w:r>
      <w:r w:rsidRPr="00A71310">
        <w:t xml:space="preserve"> tipa mainīgā aizpildīšanai, bet gan veicot sekojošas darbības:</w:t>
      </w:r>
    </w:p>
    <w:p w14:paraId="4528A845" w14:textId="77777777" w:rsidR="00913E35" w:rsidRPr="00A71310" w:rsidRDefault="00913E35" w:rsidP="008863A4">
      <w:pPr>
        <w:pStyle w:val="ListParagraph"/>
        <w:numPr>
          <w:ilvl w:val="1"/>
          <w:numId w:val="34"/>
        </w:numPr>
        <w:spacing w:before="0" w:after="200" w:line="276" w:lineRule="auto"/>
        <w:ind w:left="709" w:hanging="283"/>
      </w:pPr>
      <w:r w:rsidRPr="00A71310">
        <w:t xml:space="preserve">Definēt </w:t>
      </w:r>
      <w:r w:rsidRPr="00A71310">
        <w:rPr>
          <w:rStyle w:val="ReferenceChar"/>
          <w:lang w:val="lv-LV"/>
        </w:rPr>
        <w:t>Dictionary</w:t>
      </w:r>
      <w:r w:rsidRPr="00A71310">
        <w:t xml:space="preserve"> tipa mainīgo;</w:t>
      </w:r>
    </w:p>
    <w:p w14:paraId="4528A846" w14:textId="77777777" w:rsidR="00913E35" w:rsidRPr="00A71310" w:rsidRDefault="00913E35" w:rsidP="008863A4">
      <w:pPr>
        <w:pStyle w:val="ListParagraph"/>
        <w:numPr>
          <w:ilvl w:val="1"/>
          <w:numId w:val="34"/>
        </w:numPr>
        <w:spacing w:before="0" w:after="200" w:line="276" w:lineRule="auto"/>
        <w:ind w:left="709" w:hanging="283"/>
      </w:pPr>
      <w:r w:rsidRPr="00A71310">
        <w:t xml:space="preserve">Pievienot mainīgajam nepieciešamās īpašības un to vērtības izsaucot metodi </w:t>
      </w:r>
      <w:r w:rsidRPr="00A71310">
        <w:rPr>
          <w:rStyle w:val="ReferenceChar"/>
          <w:lang w:val="lv-LV"/>
        </w:rPr>
        <w:t>Add</w:t>
      </w:r>
      <w:r w:rsidRPr="00A71310">
        <w:rPr>
          <w:rStyle w:val="ReferenceChar"/>
          <w:b/>
          <w:lang w:val="lv-LV"/>
        </w:rPr>
        <w:t>;</w:t>
      </w:r>
    </w:p>
    <w:p w14:paraId="4528A847" w14:textId="77777777" w:rsidR="00913E35" w:rsidRPr="00A71310" w:rsidRDefault="00913E35" w:rsidP="008863A4">
      <w:pPr>
        <w:pStyle w:val="ListParagraph"/>
        <w:numPr>
          <w:ilvl w:val="1"/>
          <w:numId w:val="34"/>
        </w:numPr>
        <w:spacing w:before="0" w:after="200" w:line="276" w:lineRule="auto"/>
        <w:ind w:left="709" w:hanging="283"/>
      </w:pPr>
      <w:r w:rsidRPr="00A71310">
        <w:t xml:space="preserve">Izsaukt </w:t>
      </w:r>
      <w:r w:rsidRPr="00A71310">
        <w:rPr>
          <w:rStyle w:val="ReferenceChar"/>
          <w:lang w:val="lv-LV"/>
        </w:rPr>
        <w:t>LogUtility</w:t>
      </w:r>
      <w:r w:rsidRPr="00A71310">
        <w:t xml:space="preserve"> metodi </w:t>
      </w:r>
      <w:r w:rsidRPr="00A71310">
        <w:rPr>
          <w:rStyle w:val="ReferenceChar"/>
          <w:lang w:val="lv-LV"/>
        </w:rPr>
        <w:t>Write</w:t>
      </w:r>
      <w:r w:rsidRPr="00A71310">
        <w:t xml:space="preserve"> parametros norādot ziņojuma tekstu un definēto </w:t>
      </w:r>
      <w:r w:rsidRPr="00A71310">
        <w:rPr>
          <w:rStyle w:val="ReferenceChar"/>
          <w:lang w:val="lv-LV"/>
        </w:rPr>
        <w:t>Dictionary</w:t>
      </w:r>
      <w:r w:rsidRPr="00A71310">
        <w:t xml:space="preserve"> tipa mainīgo</w:t>
      </w:r>
      <w:r w:rsidR="00A03219" w:rsidRPr="00A71310">
        <w:t xml:space="preserve"> </w:t>
      </w:r>
      <w:r w:rsidR="00A03219" w:rsidRPr="00A71310">
        <w:fldChar w:fldCharType="begin"/>
      </w:r>
      <w:r w:rsidR="00A03219" w:rsidRPr="00A71310">
        <w:instrText xml:space="preserve"> REF _Ref314481264 \n \h </w:instrText>
      </w:r>
      <w:r w:rsidR="00A03219" w:rsidRPr="00A71310">
        <w:fldChar w:fldCharType="separate"/>
      </w:r>
      <w:r w:rsidR="005335C9">
        <w:t>[1]</w:t>
      </w:r>
      <w:r w:rsidR="00A03219" w:rsidRPr="00A71310">
        <w:fldChar w:fldCharType="end"/>
      </w:r>
      <w:r w:rsidR="00A03219" w:rsidRPr="00A71310">
        <w:t>.</w:t>
      </w:r>
    </w:p>
    <w:p w14:paraId="4528A848" w14:textId="77777777" w:rsidR="00913E35" w:rsidRPr="00A71310" w:rsidRDefault="00913E35" w:rsidP="00913E35">
      <w:pPr>
        <w:pStyle w:val="code0"/>
        <w:spacing w:after="0"/>
        <w:ind w:left="284"/>
        <w:rPr>
          <w:lang w:val="lv-LV"/>
        </w:rPr>
      </w:pPr>
      <w:r w:rsidRPr="00A71310">
        <w:rPr>
          <w:color w:val="2B91AF"/>
          <w:lang w:val="lv-LV"/>
        </w:rPr>
        <w:t>Dictionary</w:t>
      </w:r>
      <w:r w:rsidRPr="00A71310">
        <w:rPr>
          <w:lang w:val="lv-LV"/>
        </w:rPr>
        <w:t xml:space="preserve">&lt;string,object&gt; p = new </w:t>
      </w:r>
      <w:r w:rsidRPr="00A71310">
        <w:rPr>
          <w:color w:val="2B91AF"/>
          <w:lang w:val="lv-LV"/>
        </w:rPr>
        <w:t>Dictionary</w:t>
      </w:r>
      <w:r w:rsidRPr="00A71310">
        <w:rPr>
          <w:lang w:val="lv-LV"/>
        </w:rPr>
        <w:t>&lt;string,object&gt;();</w:t>
      </w:r>
    </w:p>
    <w:p w14:paraId="4528A849" w14:textId="77777777" w:rsidR="00913E35" w:rsidRPr="00A71310" w:rsidRDefault="00913E35" w:rsidP="00913E35">
      <w:pPr>
        <w:pStyle w:val="code0"/>
        <w:spacing w:after="0"/>
        <w:ind w:left="284"/>
        <w:rPr>
          <w:lang w:val="lv-LV"/>
        </w:rPr>
      </w:pPr>
      <w:r w:rsidRPr="00A71310">
        <w:rPr>
          <w:lang w:val="lv-LV"/>
        </w:rPr>
        <w:t>p.Add(</w:t>
      </w:r>
      <w:r w:rsidRPr="00A71310">
        <w:rPr>
          <w:color w:val="FF0000"/>
          <w:lang w:val="lv-LV"/>
        </w:rPr>
        <w:t>"Pi"</w:t>
      </w:r>
      <w:r w:rsidRPr="00A71310">
        <w:rPr>
          <w:lang w:val="lv-LV"/>
        </w:rPr>
        <w:t xml:space="preserve">,args.Pi);        </w:t>
      </w:r>
    </w:p>
    <w:p w14:paraId="4528A84A" w14:textId="77777777" w:rsidR="00913E35" w:rsidRPr="00A71310" w:rsidRDefault="00913E35" w:rsidP="00913E35">
      <w:pPr>
        <w:pStyle w:val="code0"/>
        <w:ind w:left="284"/>
        <w:rPr>
          <w:lang w:val="lv-LV"/>
        </w:rPr>
      </w:pPr>
      <w:r w:rsidRPr="00A71310">
        <w:rPr>
          <w:lang w:val="lv-LV"/>
        </w:rPr>
        <w:t>logWriter.Write(</w:t>
      </w:r>
      <w:r w:rsidRPr="00A71310">
        <w:rPr>
          <w:color w:val="A31515"/>
          <w:lang w:val="lv-LV"/>
        </w:rPr>
        <w:t>"Result"</w:t>
      </w:r>
      <w:r w:rsidRPr="00A71310">
        <w:rPr>
          <w:lang w:val="lv-LV"/>
        </w:rPr>
        <w:t>, p);</w:t>
      </w:r>
    </w:p>
    <w:p w14:paraId="4528A84B" w14:textId="77777777" w:rsidR="00913E35" w:rsidRPr="00A71310" w:rsidRDefault="00913E35" w:rsidP="00A03219">
      <w:pPr>
        <w:pStyle w:val="ListNumber"/>
        <w:rPr>
          <w:lang w:eastAsia="lv-LV"/>
        </w:rPr>
      </w:pPr>
      <w:r w:rsidRPr="00A71310">
        <w:t xml:space="preserve">Iegūtais rezultāts pievienojot īpašības </w:t>
      </w:r>
      <w:r w:rsidRPr="00A71310">
        <w:rPr>
          <w:rStyle w:val="ReferenceChar"/>
          <w:lang w:val="lv-LV"/>
        </w:rPr>
        <w:t>Pi</w:t>
      </w:r>
      <w:r w:rsidRPr="00A71310">
        <w:t xml:space="preserve"> un </w:t>
      </w:r>
      <w:r w:rsidRPr="00A71310">
        <w:rPr>
          <w:rStyle w:val="ReferenceChar"/>
          <w:lang w:val="lv-LV"/>
        </w:rPr>
        <w:t>Digits</w:t>
      </w:r>
      <w:r w:rsidRPr="00A71310">
        <w:rPr>
          <w:rStyle w:val="ReferenceChar"/>
          <w:b/>
          <w:lang w:val="lv-LV"/>
        </w:rPr>
        <w:t xml:space="preserve"> </w:t>
      </w:r>
      <w:r w:rsidR="00A03219" w:rsidRPr="00A71310">
        <w:rPr>
          <w:rStyle w:val="ReferenceChar"/>
          <w:lang w:val="lv-LV"/>
        </w:rPr>
        <w:t xml:space="preserve">(skat. </w:t>
      </w:r>
      <w:r w:rsidR="00A03219" w:rsidRPr="00A71310">
        <w:rPr>
          <w:rStyle w:val="ReferenceChar"/>
          <w:lang w:val="lv-LV"/>
        </w:rPr>
        <w:fldChar w:fldCharType="begin"/>
      </w:r>
      <w:r w:rsidR="00A03219" w:rsidRPr="00A71310">
        <w:rPr>
          <w:rStyle w:val="ReferenceChar"/>
          <w:lang w:val="lv-LV"/>
        </w:rPr>
        <w:instrText xml:space="preserve"> REF _Ref314480005 \h </w:instrText>
      </w:r>
      <w:r w:rsidR="00A03219" w:rsidRPr="00A71310">
        <w:rPr>
          <w:rStyle w:val="ReferenceChar"/>
          <w:lang w:val="lv-LV"/>
        </w:rPr>
      </w:r>
      <w:r w:rsidR="00A03219" w:rsidRPr="00A71310">
        <w:rPr>
          <w:rStyle w:val="ReferenceChar"/>
          <w:lang w:val="lv-LV"/>
        </w:rPr>
        <w:fldChar w:fldCharType="separate"/>
      </w:r>
      <w:r w:rsidR="005335C9" w:rsidRPr="00A71310">
        <w:t>10</w:t>
      </w:r>
      <w:r w:rsidR="00A03219" w:rsidRPr="00A71310">
        <w:rPr>
          <w:rStyle w:val="ReferenceChar"/>
          <w:lang w:val="lv-LV"/>
        </w:rPr>
        <w:fldChar w:fldCharType="end"/>
      </w:r>
      <w:r w:rsidR="00A03219" w:rsidRPr="00A71310">
        <w:rPr>
          <w:rStyle w:val="ReferenceChar"/>
          <w:lang w:val="lv-LV"/>
        </w:rPr>
        <w:t>.attēlu).</w:t>
      </w:r>
    </w:p>
    <w:p w14:paraId="4528A84C" w14:textId="77777777" w:rsidR="00913E35" w:rsidRPr="00A71310" w:rsidRDefault="00913E35" w:rsidP="00913E35">
      <w:pPr>
        <w:pStyle w:val="Pictureposition"/>
      </w:pPr>
      <w:r w:rsidRPr="00A71310">
        <w:rPr>
          <w:noProof/>
          <w:lang w:eastAsia="lv-LV"/>
        </w:rPr>
        <mc:AlternateContent>
          <mc:Choice Requires="wpc">
            <w:drawing>
              <wp:inline distT="0" distB="0" distL="0" distR="0" wp14:anchorId="4528A9D0" wp14:editId="342DE578">
                <wp:extent cx="5276850" cy="2906531"/>
                <wp:effectExtent l="0" t="0" r="0" b="8255"/>
                <wp:docPr id="42" name="Canvas 4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6" name="Group 36"/>
                        <wpg:cNvGrpSpPr/>
                        <wpg:grpSpPr>
                          <a:xfrm>
                            <a:off x="0" y="0"/>
                            <a:ext cx="5276850" cy="2870531"/>
                            <a:chOff x="0" y="0"/>
                            <a:chExt cx="5276850" cy="2870531"/>
                          </a:xfrm>
                        </wpg:grpSpPr>
                        <pic:pic xmlns:pic="http://schemas.openxmlformats.org/drawingml/2006/picture">
                          <pic:nvPicPr>
                            <pic:cNvPr id="37" name="Picture 37"/>
                            <pic:cNvPicPr/>
                          </pic:nvPicPr>
                          <pic:blipFill rotWithShape="1">
                            <a:blip r:embed="rId28"/>
                            <a:srcRect l="24320" t="41646" r="24007" b="6053"/>
                            <a:stretch/>
                          </pic:blipFill>
                          <pic:spPr bwMode="auto">
                            <a:xfrm>
                              <a:off x="0" y="0"/>
                              <a:ext cx="5276850" cy="2870531"/>
                            </a:xfrm>
                            <a:prstGeom prst="rect">
                              <a:avLst/>
                            </a:prstGeom>
                            <a:ln>
                              <a:noFill/>
                            </a:ln>
                            <a:extLst>
                              <a:ext uri="{53640926-AAD7-44D8-BBD7-CCE9431645EC}">
                                <a14:shadowObscured xmlns:a14="http://schemas.microsoft.com/office/drawing/2010/main"/>
                              </a:ext>
                            </a:extLst>
                          </pic:spPr>
                        </pic:pic>
                        <wps:wsp>
                          <wps:cNvPr id="38" name="Rectangle 38"/>
                          <wps:cNvSpPr/>
                          <wps:spPr>
                            <a:xfrm>
                              <a:off x="665775" y="2094525"/>
                              <a:ext cx="4362450" cy="333375"/>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528A9E9" w14:textId="77777777" w:rsidR="002B7BB8" w:rsidRDefault="002B7BB8" w:rsidP="00913E35">
                                <w:pPr>
                                  <w:pStyle w:val="Picturecaption"/>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Canvas 42" o:spid="_x0000_s1026" editas="canvas" style="width:415.5pt;height:228.85pt;mso-position-horizontal-relative:char;mso-position-vertical-relative:line" coordsize="52768,29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68;height:29063;visibility:visible;mso-wrap-style:square">
                  <v:fill o:detectmouseclick="t"/>
                  <v:path o:connecttype="none"/>
                </v:shape>
                <v:group id="Group 36" o:spid="_x0000_s1028" style="position:absolute;width:52768;height:28705" coordsize="52768,28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Picture 37" o:spid="_x0000_s1029" type="#_x0000_t75" style="position:absolute;width:52768;height:28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iy4/DAAAA2wAAAA8AAABkcnMvZG93bnJldi54bWxEj0+LwjAUxO8LfofwhL2IpuqiUo0i4oJ4&#10;WfyH10fzbIvNS2yidr/9RhD2OMzMb5jZojGVeFDtS8sK+r0EBHFmdcm5guPhuzsB4QOyxsoyKfgl&#10;D4t562OGqbZP3tFjH3IRIexTVFCE4FIpfVaQQd+zjjh6F1sbDFHWudQ1PiPcVHKQJCNpsOS4UKCj&#10;VUHZdX83Cow/O7s+n9zXYai3t81Pxzf2rtRnu1lOQQRqwn/43d5oBcMxvL7EHy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LLj8MAAADbAAAADwAAAAAAAAAAAAAAAACf&#10;AgAAZHJzL2Rvd25yZXYueG1sUEsFBgAAAAAEAAQA9wAAAI8DAAAAAA==&#10;">
                    <v:imagedata r:id="rId29" o:title="" croptop="27293f" cropbottom="3967f" cropleft="15938f" cropright="15733f"/>
                  </v:shape>
                  <v:rect id="Rectangle 38" o:spid="_x0000_s1030" style="position:absolute;left:6657;top:20945;width:43625;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UBxsAA&#10;AADbAAAADwAAAGRycy9kb3ducmV2LnhtbERPy4rCMBTdD/gP4QruxtQKKtUoKogPZjHjY39prm2x&#10;uSlNbOvfm4Uwy8N5L1adKUVDtSssKxgNIxDEqdUFZwqul933DITzyBpLy6TgRQ5Wy97XAhNtW/6j&#10;5uwzEULYJagg975KpHRpTgbd0FbEgbvb2qAPsM6krrEN4aaUcRRNpMGCQ0OOFW1zSh/np1Hwax93&#10;Wd7i+DTd7OPp0czarPlRatDv1nMQnjr/L/64D1rBOIwNX8IP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UBxsAAAADbAAAADwAAAAAAAAAAAAAAAACYAgAAZHJzL2Rvd25y&#10;ZXYueG1sUEsFBgAAAAAEAAQA9QAAAIUDAAAAAA==&#10;" filled="f" strokecolor="red" strokeweight="1.5pt">
                    <v:textbox>
                      <w:txbxContent>
                        <w:p w14:paraId="4528A9E9" w14:textId="77777777" w:rsidR="002B7BB8" w:rsidRDefault="002B7BB8" w:rsidP="00913E35">
                          <w:pPr>
                            <w:pStyle w:val="Picturecaption"/>
                          </w:pPr>
                        </w:p>
                      </w:txbxContent>
                    </v:textbox>
                  </v:rect>
                </v:group>
                <w10:anchorlock/>
              </v:group>
            </w:pict>
          </mc:Fallback>
        </mc:AlternateContent>
      </w:r>
    </w:p>
    <w:bookmarkStart w:id="1751" w:name="_Toc303766469"/>
    <w:bookmarkStart w:id="1752" w:name="_Toc303759254"/>
    <w:p w14:paraId="4528A84D" w14:textId="77777777" w:rsidR="00913E35" w:rsidRPr="00A71310" w:rsidRDefault="00913E35" w:rsidP="00913E35">
      <w:pPr>
        <w:pStyle w:val="Picturecaption"/>
      </w:pPr>
      <w:r w:rsidRPr="00A71310">
        <w:fldChar w:fldCharType="begin"/>
      </w:r>
      <w:r w:rsidRPr="00A71310">
        <w:instrText xml:space="preserve"> SEQ Attēls \* ARABIC </w:instrText>
      </w:r>
      <w:r w:rsidRPr="00A71310">
        <w:fldChar w:fldCharType="separate"/>
      </w:r>
      <w:bookmarkStart w:id="1753" w:name="_Ref314480005"/>
      <w:bookmarkStart w:id="1754" w:name="_Toc380756877"/>
      <w:r w:rsidR="005335C9">
        <w:rPr>
          <w:noProof/>
        </w:rPr>
        <w:t>10</w:t>
      </w:r>
      <w:bookmarkEnd w:id="1753"/>
      <w:r w:rsidRPr="00A71310">
        <w:fldChar w:fldCharType="end"/>
      </w:r>
      <w:r w:rsidRPr="00A71310">
        <w:t>.attēls. ExtraInformationProvider pielietošanas rezultāti</w:t>
      </w:r>
      <w:bookmarkEnd w:id="1751"/>
      <w:bookmarkEnd w:id="1752"/>
      <w:bookmarkEnd w:id="1754"/>
    </w:p>
    <w:p w14:paraId="4528A84E" w14:textId="640BC925" w:rsidR="00913E35" w:rsidRPr="00A71310" w:rsidRDefault="00913E35" w:rsidP="00913E35">
      <w:pPr>
        <w:pStyle w:val="Heading2"/>
      </w:pPr>
      <w:bookmarkStart w:id="1755" w:name="_Toc299456263"/>
      <w:bookmarkStart w:id="1756" w:name="_Toc303759584"/>
      <w:bookmarkStart w:id="1757" w:name="_Toc303766187"/>
      <w:bookmarkStart w:id="1758" w:name="_Toc380756861"/>
      <w:r w:rsidRPr="00A71310">
        <w:t xml:space="preserve">Enterprise Library </w:t>
      </w:r>
      <w:r w:rsidR="003B611C" w:rsidRPr="00A71310">
        <w:t>5</w:t>
      </w:r>
      <w:r w:rsidRPr="00A71310">
        <w:t>.0.0.0</w:t>
      </w:r>
      <w:bookmarkEnd w:id="1755"/>
      <w:bookmarkEnd w:id="1756"/>
      <w:bookmarkEnd w:id="1757"/>
      <w:bookmarkEnd w:id="1758"/>
    </w:p>
    <w:p w14:paraId="4528A84F" w14:textId="77777777" w:rsidR="00913E35" w:rsidRPr="00A71310" w:rsidRDefault="00913E35" w:rsidP="00560911">
      <w:r w:rsidRPr="00A71310">
        <w:t>Visas iepriekš aplūkotās žurnalēšanas un trasēšanas funkcijas var tikt realizētas ne tikai izmantojot Diagnostic bibliotēku, bet arī izmantojot Enterprise Library bibliotēkas, bez jebkādām izmaiņām kodā. Lai to realizētu nepieciešams veikt Enterprise Library konfigurēšanu. Pēc noklusējuma tiek lietota Diagnostic.dll, lai veiktu rakstīšanu žurnalēšanas failos, bet iekļaujot Enterprise Library bibliotēkas tiks izmantotas tās.</w:t>
      </w:r>
    </w:p>
    <w:p w14:paraId="79BDBA4C" w14:textId="77777777" w:rsidR="005C05FD" w:rsidRPr="00A71310" w:rsidRDefault="0039315C" w:rsidP="003B611C">
      <w:r w:rsidRPr="00A71310">
        <w:t>Plašākas Enterprise Library</w:t>
      </w:r>
      <w:r w:rsidR="005C05FD" w:rsidRPr="00A71310">
        <w:t xml:space="preserve"> (5.0.0.0)</w:t>
      </w:r>
      <w:r w:rsidRPr="00A71310">
        <w:t xml:space="preserve"> konfigurēšanas iespējas</w:t>
      </w:r>
      <w:r w:rsidR="005C05FD" w:rsidRPr="00A71310">
        <w:t xml:space="preserve"> var aplūkot sekojošā dokumentā - </w:t>
      </w:r>
      <w:r w:rsidR="005C05FD" w:rsidRPr="00A71310">
        <w:fldChar w:fldCharType="begin"/>
      </w:r>
      <w:r w:rsidR="005C05FD" w:rsidRPr="00A71310">
        <w:instrText xml:space="preserve"> REF _Ref343530283 \h </w:instrText>
      </w:r>
      <w:r w:rsidR="005C05FD" w:rsidRPr="00A71310">
        <w:fldChar w:fldCharType="separate"/>
      </w:r>
      <w:r w:rsidR="005335C9" w:rsidRPr="00A71310">
        <w:t>E-veselības integrācijas platformas infrastruktūra: auditācijas un izpildlaika pierakstu žurnāls (2.sējums). Administratoru rokasgrāmata (NVD.IP.VISS_2010.STD.Apakšprojekta abreviatūra).</w:t>
      </w:r>
      <w:r w:rsidR="005C05FD" w:rsidRPr="00A71310">
        <w:fldChar w:fldCharType="end"/>
      </w:r>
    </w:p>
    <w:p w14:paraId="4528A850" w14:textId="7EA0E254" w:rsidR="00913E35" w:rsidRPr="00A71310" w:rsidRDefault="00913E35" w:rsidP="003B611C">
      <w:r w:rsidRPr="00A71310">
        <w:t xml:space="preserve">Piemērā tiks aprakstītas darbības, kas jāveic, lai piesaistītu un konfigurētu Enterprise Library bibliotēkas esošam projektam. Realizētais piemērs uz kā balstīta šī instrukcija atrodams katalogā </w:t>
      </w:r>
      <w:r w:rsidRPr="00A71310">
        <w:rPr>
          <w:i/>
        </w:rPr>
        <w:t>„~\Diagnostic\CS\WindowsApp\ ex05EnterpriseLib”</w:t>
      </w:r>
      <w:r w:rsidRPr="00A71310">
        <w:t>.</w:t>
      </w:r>
    </w:p>
    <w:p w14:paraId="4528A8DD" w14:textId="77777777" w:rsidR="00913E35" w:rsidRPr="00A71310" w:rsidRDefault="00913E35" w:rsidP="00913E35">
      <w:pPr>
        <w:pStyle w:val="Heading2"/>
      </w:pPr>
      <w:bookmarkStart w:id="1759" w:name="_Toc299464345"/>
      <w:bookmarkStart w:id="1760" w:name="_Toc380756862"/>
      <w:r w:rsidRPr="00A71310">
        <w:t>WCF Servisa un klienta trasēšana</w:t>
      </w:r>
      <w:bookmarkEnd w:id="1759"/>
      <w:bookmarkEnd w:id="1760"/>
    </w:p>
    <w:p w14:paraId="4528A8DE" w14:textId="77777777" w:rsidR="00913E35" w:rsidRPr="00A71310" w:rsidRDefault="00913E35" w:rsidP="00560911">
      <w:r w:rsidRPr="00A71310">
        <w:t>Šajā piemērā tiks aprakstītas darbības, kas jāveic, lai piesaistītu esošam WCF servisam un klientam aktivitāšu trasēšanas funkcionalitāti izmantojot iebūvētās žurnalēšanas un trasēšanas  funkcijas, kā arī papildus ziņojumu žurnalēšanu ar Diagnostic.dll bibliotēku.</w:t>
      </w:r>
    </w:p>
    <w:p w14:paraId="4528A8DF" w14:textId="77777777" w:rsidR="00913E35" w:rsidRPr="00A71310" w:rsidRDefault="00913E35" w:rsidP="00560911">
      <w:pPr>
        <w:rPr>
          <w:i/>
        </w:rPr>
      </w:pPr>
      <w:r w:rsidRPr="00A71310">
        <w:t xml:space="preserve">Izpildītais risinājuma piemērs uz </w:t>
      </w:r>
      <w:r w:rsidR="00560911" w:rsidRPr="00A71310">
        <w:t>kā balstīta šī instrukcija atrodama</w:t>
      </w:r>
      <w:r w:rsidRPr="00A71310">
        <w:t xml:space="preserve"> katalogā </w:t>
      </w:r>
      <w:r w:rsidRPr="00A71310">
        <w:rPr>
          <w:i/>
        </w:rPr>
        <w:t>„~\Diagnostic\CS WebService\ex01WCFActivity”.</w:t>
      </w:r>
    </w:p>
    <w:p w14:paraId="4528A8E0" w14:textId="77777777" w:rsidR="00913E35" w:rsidRPr="00A71310" w:rsidRDefault="00913E35" w:rsidP="00913E35">
      <w:pPr>
        <w:pStyle w:val="Heading3"/>
      </w:pPr>
      <w:bookmarkStart w:id="1761" w:name="_Toc299464346"/>
      <w:bookmarkStart w:id="1762" w:name="_Toc380756863"/>
      <w:r w:rsidRPr="00A71310">
        <w:t>Klienta konfigurācijas datne</w:t>
      </w:r>
      <w:bookmarkEnd w:id="1761"/>
      <w:bookmarkEnd w:id="1762"/>
    </w:p>
    <w:p w14:paraId="4528A8E1" w14:textId="77777777" w:rsidR="00913E35" w:rsidRPr="00A71310" w:rsidRDefault="00913E35" w:rsidP="00560911">
      <w:r w:rsidRPr="00A71310">
        <w:t xml:space="preserve">Modificēt klienta konfigurācijas datni </w:t>
      </w:r>
      <w:r w:rsidRPr="00A71310">
        <w:rPr>
          <w:rStyle w:val="ReferenceChar"/>
          <w:lang w:val="lv-LV"/>
        </w:rPr>
        <w:t>app.config</w:t>
      </w:r>
      <w:r w:rsidRPr="00A71310">
        <w:t xml:space="preserve">, izmantojot </w:t>
      </w:r>
      <w:r w:rsidRPr="00A71310">
        <w:rPr>
          <w:rStyle w:val="ReferenceChar"/>
          <w:lang w:val="lv-LV"/>
        </w:rPr>
        <w:t>WCF Configuration Editor</w:t>
      </w:r>
      <w:r w:rsidRPr="00A71310">
        <w:t xml:space="preserve"> vai manuāli pievienojot sekojošus atribūtus:</w:t>
      </w:r>
    </w:p>
    <w:p w14:paraId="4528A8E2" w14:textId="77777777" w:rsidR="00913E35" w:rsidRPr="00A71310" w:rsidRDefault="00913E35" w:rsidP="005335C9">
      <w:pPr>
        <w:pStyle w:val="ListParagraph"/>
        <w:numPr>
          <w:ilvl w:val="0"/>
          <w:numId w:val="33"/>
        </w:numPr>
        <w:spacing w:before="0" w:after="200" w:line="276" w:lineRule="auto"/>
        <w:ind w:left="426"/>
      </w:pPr>
      <w:r w:rsidRPr="00A71310">
        <w:t xml:space="preserve">Sadaļu </w:t>
      </w:r>
      <w:r w:rsidRPr="00A71310">
        <w:rPr>
          <w:rStyle w:val="ReferenceChar"/>
          <w:lang w:val="lv-LV"/>
        </w:rPr>
        <w:t>system.diagnostics</w:t>
      </w:r>
      <w:r w:rsidRPr="00A71310">
        <w:t xml:space="preserve"> kas satur sadaļas </w:t>
      </w:r>
      <w:r w:rsidRPr="00A71310">
        <w:rPr>
          <w:rStyle w:val="ReferenceChar"/>
          <w:lang w:val="lv-LV"/>
        </w:rPr>
        <w:t xml:space="preserve">sharedListeners </w:t>
      </w:r>
      <w:r w:rsidRPr="00A71310">
        <w:t xml:space="preserve">(pēc izvēles) un </w:t>
      </w:r>
      <w:r w:rsidRPr="00A71310">
        <w:rPr>
          <w:rStyle w:val="ReferenceChar"/>
          <w:lang w:val="lv-LV"/>
        </w:rPr>
        <w:t>sources</w:t>
      </w:r>
      <w:r w:rsidRPr="00A71310">
        <w:t xml:space="preserve">. Sadaļā </w:t>
      </w:r>
      <w:r w:rsidRPr="00A71310">
        <w:rPr>
          <w:rStyle w:val="ReferenceChar"/>
          <w:lang w:val="lv-LV"/>
        </w:rPr>
        <w:t>sharedListeners</w:t>
      </w:r>
      <w:r w:rsidRPr="00A71310">
        <w:t xml:space="preserve"> definēt koplietojamos trasēšanas failus norādot sekojošus atribūtus: atrašanās vieta – </w:t>
      </w:r>
      <w:r w:rsidRPr="00A71310">
        <w:rPr>
          <w:rStyle w:val="ReferenceChar"/>
          <w:lang w:val="lv-LV"/>
        </w:rPr>
        <w:t>initializeData</w:t>
      </w:r>
      <w:r w:rsidRPr="00A71310">
        <w:t xml:space="preserve">, šajā gadījumā lietojuma katalogā, tips – </w:t>
      </w:r>
      <w:r w:rsidRPr="00A71310">
        <w:rPr>
          <w:rStyle w:val="ReferenceChar"/>
          <w:lang w:val="lv-LV"/>
        </w:rPr>
        <w:t>type</w:t>
      </w:r>
      <w:r w:rsidRPr="00A71310">
        <w:t xml:space="preserve">, identifikators – </w:t>
      </w:r>
      <w:r w:rsidRPr="00A71310">
        <w:rPr>
          <w:rStyle w:val="ReferenceChar"/>
          <w:lang w:val="lv-LV"/>
        </w:rPr>
        <w:t>name</w:t>
      </w:r>
      <w:r w:rsidRPr="00A71310">
        <w:t xml:space="preserve">, papildus žurnalēšanas iespējas – </w:t>
      </w:r>
      <w:r w:rsidRPr="00A71310">
        <w:rPr>
          <w:rStyle w:val="ReferenceChar"/>
          <w:lang w:val="lv-LV"/>
        </w:rPr>
        <w:t>traceOutputOptions</w:t>
      </w:r>
      <w:r w:rsidRPr="00A71310">
        <w:t xml:space="preserve"> un citi atribūti pēc nepieciešamības;</w:t>
      </w:r>
    </w:p>
    <w:p w14:paraId="4528A8E3" w14:textId="77777777" w:rsidR="00913E35" w:rsidRPr="00A71310" w:rsidRDefault="00913E35" w:rsidP="00913E35">
      <w:pPr>
        <w:pStyle w:val="code0"/>
        <w:spacing w:after="0"/>
        <w:rPr>
          <w:lang w:val="lv-LV"/>
        </w:rPr>
      </w:pPr>
      <w:r w:rsidRPr="00A71310">
        <w:rPr>
          <w:lang w:val="lv-LV"/>
        </w:rPr>
        <w:t>&lt;system.diagnostics&gt;</w:t>
      </w:r>
    </w:p>
    <w:p w14:paraId="4528A8E4" w14:textId="77777777" w:rsidR="00913E35" w:rsidRPr="00A71310" w:rsidRDefault="00913E35" w:rsidP="00913E35">
      <w:pPr>
        <w:pStyle w:val="code0"/>
        <w:spacing w:after="0"/>
        <w:rPr>
          <w:lang w:val="lv-LV"/>
        </w:rPr>
      </w:pPr>
      <w:r w:rsidRPr="00A71310">
        <w:rPr>
          <w:lang w:val="lv-LV"/>
        </w:rPr>
        <w:t xml:space="preserve">   &lt;sharedListeners&gt;            </w:t>
      </w:r>
    </w:p>
    <w:p w14:paraId="4528A8E5" w14:textId="77777777" w:rsidR="00913E35" w:rsidRPr="00A71310" w:rsidRDefault="00913E35" w:rsidP="00913E35">
      <w:pPr>
        <w:pStyle w:val="code0"/>
        <w:spacing w:after="0"/>
        <w:rPr>
          <w:lang w:val="lv-LV"/>
        </w:rPr>
      </w:pPr>
      <w:r w:rsidRPr="00A71310">
        <w:rPr>
          <w:lang w:val="lv-LV"/>
        </w:rPr>
        <w:t xml:space="preserve">       &lt;add </w:t>
      </w:r>
      <w:r w:rsidRPr="00A71310">
        <w:rPr>
          <w:color w:val="FF0000"/>
          <w:lang w:val="lv-LV"/>
        </w:rPr>
        <w:t>initializeData</w:t>
      </w:r>
      <w:r w:rsidRPr="00A71310">
        <w:rPr>
          <w:lang w:val="lv-LV"/>
        </w:rPr>
        <w:t>="app_tracelog.svclog"</w:t>
      </w:r>
    </w:p>
    <w:p w14:paraId="4528A8E6" w14:textId="77777777" w:rsidR="00913E35" w:rsidRPr="00A71310" w:rsidRDefault="00913E35" w:rsidP="00913E35">
      <w:pPr>
        <w:pStyle w:val="code0"/>
        <w:spacing w:after="0"/>
        <w:rPr>
          <w:lang w:val="lv-LV"/>
        </w:rPr>
      </w:pPr>
      <w:r w:rsidRPr="00A71310">
        <w:rPr>
          <w:lang w:val="lv-LV"/>
        </w:rPr>
        <w:t xml:space="preserve">            </w:t>
      </w:r>
      <w:r w:rsidRPr="00A71310">
        <w:rPr>
          <w:color w:val="FF0000"/>
          <w:lang w:val="lv-LV"/>
        </w:rPr>
        <w:t>type</w:t>
      </w:r>
      <w:r w:rsidRPr="00A71310">
        <w:rPr>
          <w:lang w:val="lv-LV"/>
        </w:rPr>
        <w:t xml:space="preserve">="System.Diagnostics.XmlWriterTraceListener, System, </w:t>
      </w:r>
    </w:p>
    <w:p w14:paraId="4528A8E7" w14:textId="77777777" w:rsidR="00913E35" w:rsidRPr="00A71310" w:rsidRDefault="00913E35" w:rsidP="00913E35">
      <w:pPr>
        <w:pStyle w:val="code0"/>
        <w:spacing w:after="0"/>
        <w:rPr>
          <w:lang w:val="lv-LV"/>
        </w:rPr>
      </w:pPr>
      <w:r w:rsidRPr="00A71310">
        <w:rPr>
          <w:lang w:val="lv-LV"/>
        </w:rPr>
        <w:tab/>
        <w:t xml:space="preserve">     Version=2.0.0.0, Culture=neutral, </w:t>
      </w:r>
    </w:p>
    <w:p w14:paraId="4528A8E8" w14:textId="77777777" w:rsidR="00913E35" w:rsidRPr="00A71310" w:rsidRDefault="00913E35" w:rsidP="00913E35">
      <w:pPr>
        <w:pStyle w:val="code0"/>
        <w:spacing w:after="0"/>
        <w:rPr>
          <w:lang w:val="lv-LV"/>
        </w:rPr>
      </w:pPr>
      <w:r w:rsidRPr="00A71310">
        <w:rPr>
          <w:lang w:val="lv-LV"/>
        </w:rPr>
        <w:tab/>
        <w:t xml:space="preserve">     PublicKeyToken=b77a5c561934e089"</w:t>
      </w:r>
    </w:p>
    <w:p w14:paraId="4528A8E9" w14:textId="77777777" w:rsidR="00913E35" w:rsidRPr="00A71310" w:rsidRDefault="00913E35" w:rsidP="00913E35">
      <w:pPr>
        <w:pStyle w:val="code0"/>
        <w:spacing w:after="0"/>
        <w:rPr>
          <w:lang w:val="lv-LV"/>
        </w:rPr>
      </w:pPr>
      <w:r w:rsidRPr="00A71310">
        <w:rPr>
          <w:lang w:val="lv-LV"/>
        </w:rPr>
        <w:t xml:space="preserve">            </w:t>
      </w:r>
      <w:r w:rsidRPr="00A71310">
        <w:rPr>
          <w:color w:val="FF0000"/>
          <w:lang w:val="lv-LV"/>
        </w:rPr>
        <w:t>name</w:t>
      </w:r>
      <w:r w:rsidRPr="00A71310">
        <w:rPr>
          <w:lang w:val="lv-LV"/>
        </w:rPr>
        <w:t xml:space="preserve">="ServiceModelTraceListener" </w:t>
      </w:r>
    </w:p>
    <w:p w14:paraId="4528A8EA" w14:textId="77777777" w:rsidR="00913E35" w:rsidRPr="00A71310" w:rsidRDefault="00913E35" w:rsidP="00913E35">
      <w:pPr>
        <w:pStyle w:val="code0"/>
        <w:spacing w:after="0"/>
        <w:rPr>
          <w:lang w:val="lv-LV"/>
        </w:rPr>
      </w:pPr>
      <w:r w:rsidRPr="00A71310">
        <w:rPr>
          <w:color w:val="FF0000"/>
          <w:lang w:val="lv-LV"/>
        </w:rPr>
        <w:tab/>
        <w:t xml:space="preserve">     traceOutputOptions</w:t>
      </w:r>
      <w:r w:rsidRPr="00A71310">
        <w:rPr>
          <w:lang w:val="lv-LV"/>
        </w:rPr>
        <w:t>="Timestamp"&gt;</w:t>
      </w:r>
    </w:p>
    <w:p w14:paraId="4528A8EB" w14:textId="77777777" w:rsidR="00913E35" w:rsidRPr="00A71310" w:rsidRDefault="00913E35" w:rsidP="00913E35">
      <w:pPr>
        <w:pStyle w:val="code0"/>
        <w:spacing w:after="0"/>
        <w:rPr>
          <w:lang w:val="lv-LV"/>
        </w:rPr>
      </w:pPr>
      <w:r w:rsidRPr="00A71310">
        <w:rPr>
          <w:lang w:val="lv-LV"/>
        </w:rPr>
        <w:t xml:space="preserve">            &lt;filter </w:t>
      </w:r>
      <w:r w:rsidRPr="00A71310">
        <w:rPr>
          <w:color w:val="FF0000"/>
          <w:lang w:val="lv-LV"/>
        </w:rPr>
        <w:t>type</w:t>
      </w:r>
      <w:r w:rsidRPr="00A71310">
        <w:rPr>
          <w:lang w:val="lv-LV"/>
        </w:rPr>
        <w:t>="" /&gt;</w:t>
      </w:r>
    </w:p>
    <w:p w14:paraId="4528A8EC" w14:textId="77777777" w:rsidR="00913E35" w:rsidRPr="00A71310" w:rsidRDefault="00913E35" w:rsidP="00913E35">
      <w:pPr>
        <w:pStyle w:val="code0"/>
        <w:spacing w:after="0"/>
        <w:ind w:firstLine="720"/>
        <w:rPr>
          <w:lang w:val="lv-LV"/>
        </w:rPr>
      </w:pPr>
      <w:r w:rsidRPr="00A71310">
        <w:rPr>
          <w:lang w:val="lv-LV"/>
        </w:rPr>
        <w:t>&lt;/add&gt;</w:t>
      </w:r>
    </w:p>
    <w:p w14:paraId="4528A8ED" w14:textId="77777777" w:rsidR="00913E35" w:rsidRPr="00A71310" w:rsidRDefault="00913E35" w:rsidP="00913E35">
      <w:pPr>
        <w:pStyle w:val="code0"/>
        <w:spacing w:after="0"/>
        <w:rPr>
          <w:lang w:val="lv-LV"/>
        </w:rPr>
      </w:pPr>
      <w:r w:rsidRPr="00A71310">
        <w:rPr>
          <w:lang w:val="lv-LV"/>
        </w:rPr>
        <w:t xml:space="preserve">   &lt;/sharedListeners&gt;</w:t>
      </w:r>
    </w:p>
    <w:p w14:paraId="4528A8EE" w14:textId="77777777" w:rsidR="00913E35" w:rsidRPr="00A71310" w:rsidRDefault="00913E35" w:rsidP="00560911">
      <w:pPr>
        <w:pStyle w:val="ListBullet"/>
      </w:pPr>
      <w:r w:rsidRPr="00A71310">
        <w:t xml:space="preserve">Sadaļā </w:t>
      </w:r>
      <w:r w:rsidRPr="00A71310">
        <w:rPr>
          <w:rStyle w:val="ReferenceChar"/>
          <w:lang w:val="lv-LV"/>
        </w:rPr>
        <w:t>sources</w:t>
      </w:r>
      <w:r w:rsidRPr="00A71310">
        <w:t xml:space="preserve"> definēt ziņojumu klases </w:t>
      </w:r>
      <w:r w:rsidRPr="00A71310">
        <w:rPr>
          <w:rStyle w:val="ReferenceChar"/>
          <w:lang w:val="lv-LV"/>
        </w:rPr>
        <w:t>source</w:t>
      </w:r>
      <w:r w:rsidRPr="00A71310">
        <w:t xml:space="preserve"> ar identifikatoriem </w:t>
      </w:r>
      <w:r w:rsidRPr="00A71310">
        <w:rPr>
          <w:rStyle w:val="ReferenceChar"/>
          <w:lang w:val="lv-LV"/>
        </w:rPr>
        <w:t>name</w:t>
      </w:r>
      <w:r w:rsidRPr="00A71310">
        <w:t xml:space="preserve">. Klasēm piesaistīt vismaz vienu </w:t>
      </w:r>
      <w:r w:rsidRPr="00A71310">
        <w:rPr>
          <w:rStyle w:val="ReferenceChar"/>
          <w:lang w:val="lv-LV"/>
        </w:rPr>
        <w:t xml:space="preserve">listeners </w:t>
      </w:r>
      <w:r w:rsidRPr="00A71310">
        <w:t xml:space="preserve">failu, norādot kādu no koplietojamajiem failiem pēc tā identifikatora </w:t>
      </w:r>
      <w:r w:rsidRPr="00A71310">
        <w:rPr>
          <w:rStyle w:val="ReferenceChar"/>
          <w:lang w:val="lv-LV"/>
        </w:rPr>
        <w:t>name</w:t>
      </w:r>
      <w:r w:rsidRPr="00A71310">
        <w:t xml:space="preserve">, vai definējot jaunu failu; </w:t>
      </w:r>
    </w:p>
    <w:p w14:paraId="4528A8EF" w14:textId="77777777" w:rsidR="00913E35" w:rsidRPr="00A71310" w:rsidRDefault="00913E35" w:rsidP="00913E35">
      <w:pPr>
        <w:pStyle w:val="code0"/>
        <w:spacing w:after="0"/>
        <w:rPr>
          <w:lang w:val="lv-LV"/>
        </w:rPr>
      </w:pPr>
      <w:r w:rsidRPr="00A71310">
        <w:rPr>
          <w:lang w:val="lv-LV"/>
        </w:rPr>
        <w:t>&lt;sources&gt;</w:t>
      </w:r>
    </w:p>
    <w:p w14:paraId="4528A8F0" w14:textId="77777777" w:rsidR="00913E35" w:rsidRPr="00A71310" w:rsidRDefault="00913E35" w:rsidP="00913E35">
      <w:pPr>
        <w:pStyle w:val="code0"/>
        <w:spacing w:after="0"/>
        <w:rPr>
          <w:lang w:val="lv-LV"/>
        </w:rPr>
      </w:pPr>
      <w:r w:rsidRPr="00A71310">
        <w:rPr>
          <w:lang w:val="lv-LV"/>
        </w:rPr>
        <w:t xml:space="preserve">   &lt;source </w:t>
      </w:r>
      <w:r w:rsidRPr="00A71310">
        <w:rPr>
          <w:color w:val="FF0000"/>
          <w:lang w:val="lv-LV"/>
        </w:rPr>
        <w:t>name</w:t>
      </w:r>
      <w:r w:rsidRPr="00A71310">
        <w:rPr>
          <w:lang w:val="lv-LV"/>
        </w:rPr>
        <w:t xml:space="preserve">="System.ServiceModel"  </w:t>
      </w:r>
    </w:p>
    <w:p w14:paraId="4528A8F1" w14:textId="77777777" w:rsidR="00913E35" w:rsidRPr="00A71310" w:rsidRDefault="00913E35" w:rsidP="00913E35">
      <w:pPr>
        <w:pStyle w:val="code0"/>
        <w:spacing w:after="0"/>
        <w:ind w:firstLine="720"/>
        <w:rPr>
          <w:lang w:val="lv-LV"/>
        </w:rPr>
      </w:pPr>
      <w:r w:rsidRPr="00A71310">
        <w:rPr>
          <w:lang w:val="lv-LV"/>
        </w:rPr>
        <w:t xml:space="preserve">    </w:t>
      </w:r>
      <w:r w:rsidRPr="00A71310">
        <w:rPr>
          <w:color w:val="FF0000"/>
          <w:lang w:val="lv-LV"/>
        </w:rPr>
        <w:t>switchValue</w:t>
      </w:r>
      <w:r w:rsidRPr="00A71310">
        <w:rPr>
          <w:lang w:val="lv-LV"/>
        </w:rPr>
        <w:t>="Information,ActivityTracing"</w:t>
      </w:r>
    </w:p>
    <w:p w14:paraId="4528A8F2" w14:textId="77777777" w:rsidR="00913E35" w:rsidRPr="00A71310" w:rsidRDefault="00913E35" w:rsidP="00913E35">
      <w:pPr>
        <w:pStyle w:val="code0"/>
        <w:spacing w:after="0"/>
        <w:rPr>
          <w:lang w:val="lv-LV"/>
        </w:rPr>
      </w:pPr>
      <w:r w:rsidRPr="00A71310">
        <w:rPr>
          <w:lang w:val="lv-LV"/>
        </w:rPr>
        <w:t xml:space="preserve">           </w:t>
      </w:r>
      <w:r w:rsidRPr="00A71310">
        <w:rPr>
          <w:color w:val="FF0000"/>
          <w:lang w:val="lv-LV"/>
        </w:rPr>
        <w:t>propagateActivity</w:t>
      </w:r>
      <w:r w:rsidRPr="00A71310">
        <w:rPr>
          <w:lang w:val="lv-LV"/>
        </w:rPr>
        <w:t>="true"&gt;</w:t>
      </w:r>
    </w:p>
    <w:p w14:paraId="4528A8F3" w14:textId="77777777" w:rsidR="00913E35" w:rsidRPr="00A71310" w:rsidRDefault="00913E35" w:rsidP="00913E35">
      <w:pPr>
        <w:pStyle w:val="code0"/>
        <w:spacing w:after="0"/>
        <w:ind w:firstLine="720"/>
        <w:rPr>
          <w:lang w:val="lv-LV"/>
        </w:rPr>
      </w:pPr>
      <w:r w:rsidRPr="00A71310">
        <w:rPr>
          <w:lang w:val="lv-LV"/>
        </w:rPr>
        <w:t>&lt;listeners&gt;</w:t>
      </w:r>
    </w:p>
    <w:p w14:paraId="4528A8F4" w14:textId="77777777" w:rsidR="00913E35" w:rsidRPr="00A71310" w:rsidRDefault="00913E35" w:rsidP="00913E35">
      <w:pPr>
        <w:pStyle w:val="code0"/>
        <w:spacing w:after="0"/>
        <w:rPr>
          <w:lang w:val="lv-LV"/>
        </w:rPr>
      </w:pPr>
      <w:r w:rsidRPr="00A71310">
        <w:rPr>
          <w:lang w:val="lv-LV"/>
        </w:rPr>
        <w:t xml:space="preserve">          &lt;add </w:t>
      </w:r>
      <w:r w:rsidRPr="00A71310">
        <w:rPr>
          <w:color w:val="FF0000"/>
          <w:lang w:val="lv-LV"/>
        </w:rPr>
        <w:t>name</w:t>
      </w:r>
      <w:r w:rsidRPr="00A71310">
        <w:rPr>
          <w:lang w:val="lv-LV"/>
        </w:rPr>
        <w:t>="ServiceModelTraceListener"&gt;</w:t>
      </w:r>
    </w:p>
    <w:p w14:paraId="4528A8F5" w14:textId="77777777" w:rsidR="00913E35" w:rsidRPr="00A71310" w:rsidRDefault="00913E35" w:rsidP="00913E35">
      <w:pPr>
        <w:pStyle w:val="code0"/>
        <w:spacing w:after="0"/>
        <w:rPr>
          <w:lang w:val="lv-LV"/>
        </w:rPr>
      </w:pPr>
      <w:r w:rsidRPr="00A71310">
        <w:rPr>
          <w:lang w:val="lv-LV"/>
        </w:rPr>
        <w:t xml:space="preserve">                  &lt;filter </w:t>
      </w:r>
      <w:r w:rsidRPr="00A71310">
        <w:rPr>
          <w:color w:val="FF0000"/>
          <w:lang w:val="lv-LV"/>
        </w:rPr>
        <w:t>type</w:t>
      </w:r>
      <w:r w:rsidRPr="00A71310">
        <w:rPr>
          <w:lang w:val="lv-LV"/>
        </w:rPr>
        <w:t>="" /&gt;</w:t>
      </w:r>
    </w:p>
    <w:p w14:paraId="4528A8F6" w14:textId="77777777" w:rsidR="00913E35" w:rsidRPr="00A71310" w:rsidRDefault="00913E35" w:rsidP="00913E35">
      <w:pPr>
        <w:pStyle w:val="code0"/>
        <w:spacing w:after="0"/>
        <w:rPr>
          <w:lang w:val="lv-LV"/>
        </w:rPr>
      </w:pPr>
      <w:r w:rsidRPr="00A71310">
        <w:rPr>
          <w:lang w:val="lv-LV"/>
        </w:rPr>
        <w:t xml:space="preserve">          &lt;/add&gt;</w:t>
      </w:r>
    </w:p>
    <w:p w14:paraId="4528A8F7" w14:textId="77777777" w:rsidR="00913E35" w:rsidRPr="00A71310" w:rsidRDefault="00913E35" w:rsidP="00913E35">
      <w:pPr>
        <w:pStyle w:val="code0"/>
        <w:spacing w:after="0"/>
        <w:ind w:firstLine="720"/>
        <w:rPr>
          <w:lang w:val="lv-LV"/>
        </w:rPr>
      </w:pPr>
      <w:r w:rsidRPr="00A71310">
        <w:rPr>
          <w:lang w:val="lv-LV"/>
        </w:rPr>
        <w:t>&lt;/listeners&gt;</w:t>
      </w:r>
    </w:p>
    <w:p w14:paraId="4528A8F8" w14:textId="77777777" w:rsidR="00913E35" w:rsidRPr="00A71310" w:rsidRDefault="00913E35" w:rsidP="00913E35">
      <w:pPr>
        <w:pStyle w:val="code0"/>
        <w:spacing w:after="0"/>
        <w:rPr>
          <w:lang w:val="lv-LV"/>
        </w:rPr>
      </w:pPr>
      <w:r w:rsidRPr="00A71310">
        <w:rPr>
          <w:lang w:val="lv-LV"/>
        </w:rPr>
        <w:t xml:space="preserve">   &lt;/source&gt;</w:t>
      </w:r>
    </w:p>
    <w:p w14:paraId="4528A8F9" w14:textId="77777777" w:rsidR="00913E35" w:rsidRPr="00A71310" w:rsidRDefault="00913E35" w:rsidP="00913E35">
      <w:pPr>
        <w:pStyle w:val="code0"/>
        <w:rPr>
          <w:lang w:val="lv-LV"/>
        </w:rPr>
      </w:pPr>
      <w:r w:rsidRPr="00A71310">
        <w:rPr>
          <w:lang w:val="lv-LV"/>
        </w:rPr>
        <w:t>&lt;/sources&gt;</w:t>
      </w:r>
    </w:p>
    <w:p w14:paraId="4528A8FA" w14:textId="77777777" w:rsidR="00913E35" w:rsidRPr="00A71310" w:rsidRDefault="00913E35" w:rsidP="00560911">
      <w:pPr>
        <w:pStyle w:val="ListBullet"/>
      </w:pPr>
      <w:r w:rsidRPr="00A71310">
        <w:t xml:space="preserve">Sadaļā </w:t>
      </w:r>
      <w:r w:rsidRPr="00A71310">
        <w:rPr>
          <w:rStyle w:val="ReferenceChar"/>
          <w:lang w:val="lv-LV"/>
        </w:rPr>
        <w:t>system.diagnostics</w:t>
      </w:r>
      <w:r w:rsidRPr="00A71310">
        <w:t xml:space="preserve"> definēt atribūtu </w:t>
      </w:r>
      <w:r w:rsidRPr="00A71310">
        <w:rPr>
          <w:rStyle w:val="ReferenceChar"/>
          <w:lang w:val="lv-LV"/>
        </w:rPr>
        <w:t>trace</w:t>
      </w:r>
      <w:r w:rsidRPr="00A71310">
        <w:t xml:space="preserve"> ar īpašību </w:t>
      </w:r>
      <w:r w:rsidRPr="00A71310">
        <w:rPr>
          <w:rStyle w:val="ReferenceChar"/>
          <w:lang w:val="lv-LV"/>
        </w:rPr>
        <w:t>autoflush</w:t>
      </w:r>
      <w:r w:rsidRPr="00A71310">
        <w:t xml:space="preserve"> un vērtību </w:t>
      </w:r>
      <w:r w:rsidRPr="00A71310">
        <w:rPr>
          <w:rStyle w:val="ReferenceChar"/>
          <w:lang w:val="lv-LV"/>
        </w:rPr>
        <w:t>true</w:t>
      </w:r>
      <w:r w:rsidRPr="00A71310">
        <w:t>. Kas norāda ka rakstīšana failā tiks veikta uzreiz;</w:t>
      </w:r>
      <w:r w:rsidR="00560911" w:rsidRPr="00A71310">
        <w:t xml:space="preserve"> </w:t>
      </w:r>
    </w:p>
    <w:p w14:paraId="4528A8FB" w14:textId="77777777" w:rsidR="00913E35" w:rsidRPr="00A71310" w:rsidRDefault="00913E35" w:rsidP="00913E35">
      <w:pPr>
        <w:pStyle w:val="code0"/>
        <w:spacing w:after="0"/>
        <w:ind w:firstLine="720"/>
        <w:rPr>
          <w:lang w:val="lv-LV"/>
        </w:rPr>
      </w:pPr>
      <w:r w:rsidRPr="00A71310">
        <w:rPr>
          <w:lang w:val="lv-LV"/>
        </w:rPr>
        <w:t xml:space="preserve">&lt;trace </w:t>
      </w:r>
      <w:r w:rsidRPr="00A71310">
        <w:rPr>
          <w:color w:val="FF0000"/>
          <w:lang w:val="lv-LV"/>
        </w:rPr>
        <w:t>autoflush</w:t>
      </w:r>
      <w:r w:rsidRPr="00A71310">
        <w:rPr>
          <w:lang w:val="lv-LV"/>
        </w:rPr>
        <w:t>="true" /&gt;</w:t>
      </w:r>
    </w:p>
    <w:p w14:paraId="4528A8FC" w14:textId="77777777" w:rsidR="00913E35" w:rsidRPr="00A71310" w:rsidRDefault="00913E35" w:rsidP="00913E35">
      <w:pPr>
        <w:pStyle w:val="code0"/>
        <w:rPr>
          <w:lang w:val="lv-LV"/>
        </w:rPr>
      </w:pPr>
      <w:r w:rsidRPr="00A71310">
        <w:rPr>
          <w:lang w:val="lv-LV"/>
        </w:rPr>
        <w:t xml:space="preserve">&lt;/system.diagnostics&gt;     </w:t>
      </w:r>
    </w:p>
    <w:p w14:paraId="4528A8FD" w14:textId="77777777" w:rsidR="00913E35" w:rsidRPr="00A71310" w:rsidRDefault="00913E35" w:rsidP="00560911">
      <w:pPr>
        <w:pStyle w:val="ListBullet"/>
      </w:pPr>
      <w:r w:rsidRPr="00A71310">
        <w:t xml:space="preserve">Sadaļu </w:t>
      </w:r>
      <w:r w:rsidRPr="00A71310">
        <w:rPr>
          <w:rStyle w:val="ReferenceChar"/>
          <w:lang w:val="lv-LV"/>
        </w:rPr>
        <w:t>system.serviceModel</w:t>
      </w:r>
      <w:r w:rsidRPr="00A71310">
        <w:t xml:space="preserve">, kas satur sadaļas </w:t>
      </w:r>
      <w:r w:rsidRPr="00A71310">
        <w:rPr>
          <w:rStyle w:val="ReferenceChar"/>
          <w:lang w:val="lv-LV"/>
        </w:rPr>
        <w:t>diagnostic</w:t>
      </w:r>
      <w:r w:rsidRPr="00A71310">
        <w:t xml:space="preserve">, </w:t>
      </w:r>
      <w:r w:rsidRPr="00A71310">
        <w:rPr>
          <w:rStyle w:val="ReferenceChar"/>
          <w:lang w:val="lv-LV"/>
        </w:rPr>
        <w:t>bindings</w:t>
      </w:r>
      <w:r w:rsidRPr="00A71310">
        <w:t xml:space="preserve"> un </w:t>
      </w:r>
      <w:r w:rsidRPr="00A71310">
        <w:rPr>
          <w:rStyle w:val="ReferenceChar"/>
          <w:lang w:val="lv-LV"/>
        </w:rPr>
        <w:t>client</w:t>
      </w:r>
      <w:r w:rsidRPr="00A71310">
        <w:t xml:space="preserve">. Sadaļā </w:t>
      </w:r>
      <w:r w:rsidRPr="00A71310">
        <w:rPr>
          <w:rStyle w:val="ReferenceChar"/>
          <w:lang w:val="lv-LV"/>
        </w:rPr>
        <w:t>diagnostic</w:t>
      </w:r>
      <w:r w:rsidRPr="00A71310">
        <w:t xml:space="preserve"> iespējot vai atspējot ziņojumu žurnalēšanas iespējas; </w:t>
      </w:r>
    </w:p>
    <w:p w14:paraId="4528A8FE" w14:textId="77777777" w:rsidR="00913E35" w:rsidRPr="00A71310" w:rsidRDefault="00913E35" w:rsidP="00913E35">
      <w:pPr>
        <w:pStyle w:val="code0"/>
        <w:spacing w:after="0"/>
        <w:rPr>
          <w:lang w:val="lv-LV"/>
        </w:rPr>
      </w:pPr>
      <w:r w:rsidRPr="00A71310">
        <w:rPr>
          <w:lang w:val="lv-LV"/>
        </w:rPr>
        <w:t>&lt;system.serviceModel&gt;</w:t>
      </w:r>
    </w:p>
    <w:p w14:paraId="4528A8FF" w14:textId="77777777" w:rsidR="00913E35" w:rsidRPr="00A71310" w:rsidRDefault="00913E35" w:rsidP="00913E35">
      <w:pPr>
        <w:pStyle w:val="code0"/>
        <w:spacing w:after="0"/>
        <w:rPr>
          <w:lang w:val="lv-LV"/>
        </w:rPr>
      </w:pPr>
      <w:r w:rsidRPr="00A71310">
        <w:rPr>
          <w:lang w:val="lv-LV"/>
        </w:rPr>
        <w:t xml:space="preserve">   &lt;diagnostics&gt;</w:t>
      </w:r>
    </w:p>
    <w:p w14:paraId="4528A900" w14:textId="77777777" w:rsidR="00913E35" w:rsidRPr="00A71310" w:rsidRDefault="00913E35" w:rsidP="00913E35">
      <w:pPr>
        <w:pStyle w:val="code0"/>
        <w:spacing w:after="0"/>
        <w:ind w:firstLine="720"/>
        <w:rPr>
          <w:lang w:val="lv-LV"/>
        </w:rPr>
      </w:pPr>
      <w:r w:rsidRPr="00A71310">
        <w:rPr>
          <w:lang w:val="lv-LV"/>
        </w:rPr>
        <w:t xml:space="preserve">&lt;messageLogging </w:t>
      </w:r>
      <w:r w:rsidRPr="00A71310">
        <w:rPr>
          <w:color w:val="FF0000"/>
          <w:lang w:val="lv-LV"/>
        </w:rPr>
        <w:t>logEntireMessage</w:t>
      </w:r>
      <w:r w:rsidRPr="00A71310">
        <w:rPr>
          <w:lang w:val="lv-LV"/>
        </w:rPr>
        <w:t xml:space="preserve">="true" </w:t>
      </w:r>
      <w:r w:rsidRPr="00A71310">
        <w:rPr>
          <w:lang w:val="lv-LV"/>
        </w:rPr>
        <w:tab/>
        <w:t xml:space="preserve"> </w:t>
      </w:r>
    </w:p>
    <w:p w14:paraId="4528A901" w14:textId="77777777" w:rsidR="00913E35" w:rsidRPr="00A71310" w:rsidRDefault="00913E35" w:rsidP="00913E35">
      <w:pPr>
        <w:pStyle w:val="code0"/>
        <w:spacing w:after="0"/>
        <w:rPr>
          <w:lang w:val="lv-LV"/>
        </w:rPr>
      </w:pPr>
      <w:r w:rsidRPr="00A71310">
        <w:rPr>
          <w:color w:val="FF0000"/>
          <w:lang w:val="lv-LV"/>
        </w:rPr>
        <w:tab/>
      </w:r>
      <w:r w:rsidRPr="00A71310">
        <w:rPr>
          <w:color w:val="FF0000"/>
          <w:lang w:val="lv-LV"/>
        </w:rPr>
        <w:tab/>
      </w:r>
      <w:r w:rsidRPr="00A71310">
        <w:rPr>
          <w:color w:val="FF0000"/>
          <w:lang w:val="lv-LV"/>
        </w:rPr>
        <w:tab/>
        <w:t xml:space="preserve">  logMessagesAtTransportLevel</w:t>
      </w:r>
      <w:r w:rsidRPr="00A71310">
        <w:rPr>
          <w:lang w:val="lv-LV"/>
        </w:rPr>
        <w:t>="true" /&gt;</w:t>
      </w:r>
    </w:p>
    <w:p w14:paraId="4528A902" w14:textId="77777777" w:rsidR="00913E35" w:rsidRPr="00A71310" w:rsidRDefault="00913E35" w:rsidP="00913E35">
      <w:pPr>
        <w:pStyle w:val="code0"/>
        <w:spacing w:after="0"/>
        <w:rPr>
          <w:lang w:val="lv-LV"/>
        </w:rPr>
      </w:pPr>
      <w:r w:rsidRPr="00A71310">
        <w:rPr>
          <w:lang w:val="lv-LV"/>
        </w:rPr>
        <w:t xml:space="preserve">   &lt;/diagnostics&gt;</w:t>
      </w:r>
    </w:p>
    <w:p w14:paraId="4528A903" w14:textId="77777777" w:rsidR="00913E35" w:rsidRPr="00A71310" w:rsidRDefault="00913E35" w:rsidP="00560911">
      <w:pPr>
        <w:pStyle w:val="ListBullet"/>
      </w:pPr>
      <w:r w:rsidRPr="00A71310">
        <w:t xml:space="preserve">Sadaļā </w:t>
      </w:r>
      <w:r w:rsidRPr="00A71310">
        <w:rPr>
          <w:rStyle w:val="ReferenceChar"/>
          <w:lang w:val="lv-LV"/>
        </w:rPr>
        <w:t>bindings</w:t>
      </w:r>
      <w:r w:rsidRPr="00A71310">
        <w:t xml:space="preserve"> uzstādīt servisa piesaistes konfigurāciju; </w:t>
      </w:r>
    </w:p>
    <w:p w14:paraId="4528A904" w14:textId="77777777" w:rsidR="00913E35" w:rsidRPr="00A71310" w:rsidRDefault="00913E35" w:rsidP="009B2C17">
      <w:pPr>
        <w:pStyle w:val="code0"/>
        <w:keepNext w:val="0"/>
        <w:spacing w:after="0"/>
        <w:rPr>
          <w:lang w:val="lv-LV"/>
        </w:rPr>
      </w:pPr>
      <w:r w:rsidRPr="00A71310">
        <w:rPr>
          <w:lang w:val="lv-LV"/>
        </w:rPr>
        <w:t>&lt;bindings&gt;</w:t>
      </w:r>
    </w:p>
    <w:p w14:paraId="4528A905" w14:textId="77777777" w:rsidR="00913E35" w:rsidRPr="00A71310" w:rsidRDefault="00913E35" w:rsidP="009B2C17">
      <w:pPr>
        <w:pStyle w:val="code0"/>
        <w:keepNext w:val="0"/>
        <w:spacing w:after="0"/>
        <w:rPr>
          <w:lang w:val="lv-LV"/>
        </w:rPr>
      </w:pPr>
      <w:r w:rsidRPr="00A71310">
        <w:rPr>
          <w:lang w:val="lv-LV"/>
        </w:rPr>
        <w:t xml:space="preserve">   &lt;basicHttpBinding&gt;</w:t>
      </w:r>
    </w:p>
    <w:p w14:paraId="4528A906" w14:textId="77777777" w:rsidR="00913E35" w:rsidRPr="00A71310" w:rsidRDefault="00913E35" w:rsidP="009B2C17">
      <w:pPr>
        <w:pStyle w:val="code0"/>
        <w:keepNext w:val="0"/>
        <w:spacing w:after="0"/>
        <w:ind w:firstLine="720"/>
        <w:rPr>
          <w:lang w:val="lv-LV"/>
        </w:rPr>
      </w:pPr>
      <w:r w:rsidRPr="00A71310">
        <w:rPr>
          <w:lang w:val="lv-LV"/>
        </w:rPr>
        <w:t xml:space="preserve">&lt;binding </w:t>
      </w:r>
      <w:r w:rsidRPr="00A71310">
        <w:rPr>
          <w:color w:val="FF0000"/>
          <w:lang w:val="lv-LV"/>
        </w:rPr>
        <w:t>name</w:t>
      </w:r>
      <w:r w:rsidRPr="00A71310">
        <w:rPr>
          <w:lang w:val="lv-LV"/>
        </w:rPr>
        <w:t xml:space="preserve">="BasicHttpBinding_IService1" </w:t>
      </w:r>
    </w:p>
    <w:p w14:paraId="4528A907" w14:textId="77777777" w:rsidR="00913E35" w:rsidRPr="00A71310" w:rsidRDefault="00913E35" w:rsidP="009B2C17">
      <w:pPr>
        <w:pStyle w:val="code0"/>
        <w:keepNext w:val="0"/>
        <w:spacing w:after="0"/>
        <w:ind w:firstLine="720"/>
        <w:rPr>
          <w:lang w:val="lv-LV"/>
        </w:rPr>
      </w:pPr>
      <w:r w:rsidRPr="00A71310">
        <w:rPr>
          <w:color w:val="FF0000"/>
          <w:lang w:val="lv-LV"/>
        </w:rPr>
        <w:t xml:space="preserve"> </w:t>
      </w:r>
      <w:r w:rsidRPr="00A71310">
        <w:rPr>
          <w:color w:val="FF0000"/>
          <w:lang w:val="lv-LV"/>
        </w:rPr>
        <w:tab/>
        <w:t xml:space="preserve">  closeTimeout</w:t>
      </w:r>
      <w:r w:rsidRPr="00A71310">
        <w:rPr>
          <w:lang w:val="lv-LV"/>
        </w:rPr>
        <w:t xml:space="preserve">="00:01:00" </w:t>
      </w:r>
      <w:r w:rsidRPr="00A71310">
        <w:rPr>
          <w:color w:val="FF0000"/>
          <w:lang w:val="lv-LV"/>
        </w:rPr>
        <w:t>openTimeout</w:t>
      </w:r>
      <w:r w:rsidRPr="00A71310">
        <w:rPr>
          <w:lang w:val="lv-LV"/>
        </w:rPr>
        <w:t xml:space="preserve">="00:01:00" </w:t>
      </w:r>
    </w:p>
    <w:p w14:paraId="4528A908" w14:textId="77777777" w:rsidR="00913E35" w:rsidRPr="00A71310" w:rsidRDefault="00913E35" w:rsidP="009B2C17">
      <w:pPr>
        <w:pStyle w:val="code0"/>
        <w:keepNext w:val="0"/>
        <w:spacing w:after="0"/>
        <w:ind w:firstLine="720"/>
        <w:rPr>
          <w:lang w:val="lv-LV"/>
        </w:rPr>
      </w:pPr>
      <w:r w:rsidRPr="00A71310">
        <w:rPr>
          <w:color w:val="FF0000"/>
          <w:lang w:val="lv-LV"/>
        </w:rPr>
        <w:t xml:space="preserve"> </w:t>
      </w:r>
      <w:r w:rsidRPr="00A71310">
        <w:rPr>
          <w:color w:val="FF0000"/>
          <w:lang w:val="lv-LV"/>
        </w:rPr>
        <w:tab/>
        <w:t xml:space="preserve">  receiveTimeout</w:t>
      </w:r>
      <w:r w:rsidRPr="00A71310">
        <w:rPr>
          <w:lang w:val="lv-LV"/>
        </w:rPr>
        <w:t xml:space="preserve">="00:10:00" </w:t>
      </w:r>
      <w:r w:rsidRPr="00A71310">
        <w:rPr>
          <w:color w:val="FF0000"/>
          <w:lang w:val="lv-LV"/>
        </w:rPr>
        <w:t>sendTimeout</w:t>
      </w:r>
      <w:r w:rsidRPr="00A71310">
        <w:rPr>
          <w:lang w:val="lv-LV"/>
        </w:rPr>
        <w:t xml:space="preserve">="00:01:00" </w:t>
      </w:r>
    </w:p>
    <w:p w14:paraId="4528A909" w14:textId="77777777" w:rsidR="00913E35" w:rsidRPr="00A71310" w:rsidRDefault="00913E35" w:rsidP="009B2C17">
      <w:pPr>
        <w:pStyle w:val="code0"/>
        <w:keepNext w:val="0"/>
        <w:spacing w:after="0"/>
        <w:ind w:firstLine="720"/>
        <w:rPr>
          <w:lang w:val="lv-LV"/>
        </w:rPr>
      </w:pPr>
      <w:r w:rsidRPr="00A71310">
        <w:rPr>
          <w:color w:val="FF0000"/>
          <w:lang w:val="lv-LV"/>
        </w:rPr>
        <w:t xml:space="preserve"> </w:t>
      </w:r>
      <w:r w:rsidRPr="00A71310">
        <w:rPr>
          <w:color w:val="FF0000"/>
          <w:lang w:val="lv-LV"/>
        </w:rPr>
        <w:tab/>
        <w:t xml:space="preserve">  allowCookies</w:t>
      </w:r>
      <w:r w:rsidRPr="00A71310">
        <w:rPr>
          <w:lang w:val="lv-LV"/>
        </w:rPr>
        <w:t xml:space="preserve">="false" </w:t>
      </w:r>
      <w:r w:rsidRPr="00A71310">
        <w:rPr>
          <w:color w:val="FF0000"/>
          <w:lang w:val="lv-LV"/>
        </w:rPr>
        <w:t>bypassProxyOnLocal</w:t>
      </w:r>
      <w:r w:rsidRPr="00A71310">
        <w:rPr>
          <w:lang w:val="lv-LV"/>
        </w:rPr>
        <w:t>="false"</w:t>
      </w:r>
    </w:p>
    <w:p w14:paraId="4528A90A" w14:textId="77777777" w:rsidR="00913E35" w:rsidRPr="00A71310" w:rsidRDefault="00913E35" w:rsidP="009B2C17">
      <w:pPr>
        <w:pStyle w:val="code0"/>
        <w:keepNext w:val="0"/>
        <w:spacing w:after="0"/>
        <w:ind w:firstLine="720"/>
        <w:rPr>
          <w:lang w:val="lv-LV"/>
        </w:rPr>
      </w:pPr>
      <w:r w:rsidRPr="00A71310">
        <w:rPr>
          <w:lang w:val="lv-LV"/>
        </w:rPr>
        <w:t xml:space="preserve"> </w:t>
      </w:r>
      <w:r w:rsidRPr="00A71310">
        <w:rPr>
          <w:lang w:val="lv-LV"/>
        </w:rPr>
        <w:tab/>
        <w:t xml:space="preserve">  </w:t>
      </w:r>
      <w:r w:rsidRPr="00A71310">
        <w:rPr>
          <w:color w:val="FF0000"/>
          <w:lang w:val="lv-LV"/>
        </w:rPr>
        <w:t>hostNameComparisonMode</w:t>
      </w:r>
      <w:r w:rsidRPr="00A71310">
        <w:rPr>
          <w:lang w:val="lv-LV"/>
        </w:rPr>
        <w:t>="StrongWildcard"</w:t>
      </w:r>
    </w:p>
    <w:p w14:paraId="4528A90B" w14:textId="77777777" w:rsidR="00913E35" w:rsidRPr="00A71310" w:rsidRDefault="00913E35" w:rsidP="009B2C17">
      <w:pPr>
        <w:pStyle w:val="code0"/>
        <w:keepNext w:val="0"/>
        <w:spacing w:after="0"/>
        <w:rPr>
          <w:lang w:val="lv-LV"/>
        </w:rPr>
      </w:pPr>
      <w:r w:rsidRPr="00A71310">
        <w:rPr>
          <w:lang w:val="lv-LV"/>
        </w:rPr>
        <w:t xml:space="preserve">                </w:t>
      </w:r>
      <w:r w:rsidRPr="00A71310">
        <w:rPr>
          <w:color w:val="FF0000"/>
          <w:lang w:val="lv-LV"/>
        </w:rPr>
        <w:t>maxBufferSize</w:t>
      </w:r>
      <w:r w:rsidRPr="00A71310">
        <w:rPr>
          <w:lang w:val="lv-LV"/>
        </w:rPr>
        <w:t xml:space="preserve">="65536" </w:t>
      </w:r>
      <w:r w:rsidRPr="00A71310">
        <w:rPr>
          <w:color w:val="FF0000"/>
          <w:lang w:val="lv-LV"/>
        </w:rPr>
        <w:t>maxBufferPoolSize</w:t>
      </w:r>
      <w:r w:rsidRPr="00A71310">
        <w:rPr>
          <w:lang w:val="lv-LV"/>
        </w:rPr>
        <w:t xml:space="preserve">="524288" </w:t>
      </w:r>
    </w:p>
    <w:p w14:paraId="4528A90C" w14:textId="77777777" w:rsidR="00913E35" w:rsidRPr="00A71310" w:rsidRDefault="00913E35" w:rsidP="009B2C17">
      <w:pPr>
        <w:pStyle w:val="code0"/>
        <w:keepNext w:val="0"/>
        <w:spacing w:after="0"/>
        <w:ind w:firstLine="720"/>
        <w:rPr>
          <w:lang w:val="lv-LV"/>
        </w:rPr>
      </w:pPr>
      <w:r w:rsidRPr="00A71310">
        <w:rPr>
          <w:color w:val="FF0000"/>
          <w:lang w:val="lv-LV"/>
        </w:rPr>
        <w:t xml:space="preserve">  </w:t>
      </w:r>
      <w:r w:rsidRPr="00A71310">
        <w:rPr>
          <w:color w:val="FF0000"/>
          <w:lang w:val="lv-LV"/>
        </w:rPr>
        <w:tab/>
        <w:t xml:space="preserve">  maxReceivedMessageSize</w:t>
      </w:r>
      <w:r w:rsidRPr="00A71310">
        <w:rPr>
          <w:lang w:val="lv-LV"/>
        </w:rPr>
        <w:t>="65536"</w:t>
      </w:r>
    </w:p>
    <w:p w14:paraId="4528A90D" w14:textId="77777777" w:rsidR="00913E35" w:rsidRPr="00A71310" w:rsidRDefault="00913E35" w:rsidP="009B2C17">
      <w:pPr>
        <w:pStyle w:val="code0"/>
        <w:keepNext w:val="0"/>
        <w:spacing w:after="0"/>
        <w:rPr>
          <w:lang w:val="lv-LV"/>
        </w:rPr>
      </w:pPr>
      <w:r w:rsidRPr="00A71310">
        <w:rPr>
          <w:lang w:val="lv-LV"/>
        </w:rPr>
        <w:t xml:space="preserve">                </w:t>
      </w:r>
      <w:r w:rsidRPr="00A71310">
        <w:rPr>
          <w:color w:val="FF0000"/>
          <w:lang w:val="lv-LV"/>
        </w:rPr>
        <w:t>messageEncoding</w:t>
      </w:r>
      <w:r w:rsidRPr="00A71310">
        <w:rPr>
          <w:lang w:val="lv-LV"/>
        </w:rPr>
        <w:t xml:space="preserve">="Text" </w:t>
      </w:r>
      <w:r w:rsidRPr="00A71310">
        <w:rPr>
          <w:color w:val="FF0000"/>
          <w:lang w:val="lv-LV"/>
        </w:rPr>
        <w:t>textEncoding</w:t>
      </w:r>
      <w:r w:rsidRPr="00A71310">
        <w:rPr>
          <w:lang w:val="lv-LV"/>
        </w:rPr>
        <w:t xml:space="preserve">="utf-8" </w:t>
      </w:r>
    </w:p>
    <w:p w14:paraId="4528A90E" w14:textId="77777777" w:rsidR="00913E35" w:rsidRPr="00A71310" w:rsidRDefault="00913E35" w:rsidP="009B2C17">
      <w:pPr>
        <w:pStyle w:val="code0"/>
        <w:keepNext w:val="0"/>
        <w:spacing w:after="0"/>
        <w:ind w:firstLine="720"/>
        <w:rPr>
          <w:lang w:val="lv-LV"/>
        </w:rPr>
      </w:pPr>
      <w:r w:rsidRPr="00A71310">
        <w:rPr>
          <w:color w:val="FF0000"/>
          <w:lang w:val="lv-LV"/>
        </w:rPr>
        <w:t xml:space="preserve">  </w:t>
      </w:r>
      <w:r w:rsidRPr="00A71310">
        <w:rPr>
          <w:color w:val="FF0000"/>
          <w:lang w:val="lv-LV"/>
        </w:rPr>
        <w:tab/>
        <w:t xml:space="preserve">  transferMode</w:t>
      </w:r>
      <w:r w:rsidRPr="00A71310">
        <w:rPr>
          <w:lang w:val="lv-LV"/>
        </w:rPr>
        <w:t xml:space="preserve">="Buffered" </w:t>
      </w:r>
      <w:r w:rsidRPr="00A71310">
        <w:rPr>
          <w:color w:val="FF0000"/>
          <w:lang w:val="lv-LV"/>
        </w:rPr>
        <w:t>useDefaultWebProxy</w:t>
      </w:r>
      <w:r w:rsidRPr="00A71310">
        <w:rPr>
          <w:lang w:val="lv-LV"/>
        </w:rPr>
        <w:t>="true"&gt;</w:t>
      </w:r>
    </w:p>
    <w:p w14:paraId="4528A90F" w14:textId="77777777" w:rsidR="00913E35" w:rsidRPr="00A71310" w:rsidRDefault="00913E35" w:rsidP="009B2C17">
      <w:pPr>
        <w:pStyle w:val="code0"/>
        <w:keepNext w:val="0"/>
        <w:spacing w:after="0"/>
        <w:rPr>
          <w:lang w:val="lv-LV"/>
        </w:rPr>
      </w:pPr>
      <w:r w:rsidRPr="00A71310">
        <w:rPr>
          <w:lang w:val="lv-LV"/>
        </w:rPr>
        <w:t xml:space="preserve">          &lt;readerQuotas </w:t>
      </w:r>
      <w:r w:rsidRPr="00A71310">
        <w:rPr>
          <w:color w:val="FF0000"/>
          <w:lang w:val="lv-LV"/>
        </w:rPr>
        <w:t>maxDepth</w:t>
      </w:r>
      <w:r w:rsidRPr="00A71310">
        <w:rPr>
          <w:lang w:val="lv-LV"/>
        </w:rPr>
        <w:t xml:space="preserve">="32" </w:t>
      </w:r>
      <w:r w:rsidRPr="00A71310">
        <w:rPr>
          <w:color w:val="FF0000"/>
          <w:lang w:val="lv-LV"/>
        </w:rPr>
        <w:t>maxStringContentLength</w:t>
      </w:r>
      <w:r w:rsidRPr="00A71310">
        <w:rPr>
          <w:lang w:val="lv-LV"/>
        </w:rPr>
        <w:t xml:space="preserve">="8192" </w:t>
      </w:r>
    </w:p>
    <w:p w14:paraId="4528A910" w14:textId="77777777" w:rsidR="00913E35" w:rsidRPr="00A71310" w:rsidRDefault="00913E35" w:rsidP="009B2C17">
      <w:pPr>
        <w:pStyle w:val="code0"/>
        <w:keepNext w:val="0"/>
        <w:spacing w:after="0"/>
        <w:ind w:firstLine="720"/>
        <w:rPr>
          <w:lang w:val="lv-LV"/>
        </w:rPr>
      </w:pPr>
      <w:r w:rsidRPr="00A71310">
        <w:rPr>
          <w:lang w:val="lv-LV"/>
        </w:rPr>
        <w:t xml:space="preserve"> </w:t>
      </w:r>
      <w:r w:rsidRPr="00A71310">
        <w:rPr>
          <w:lang w:val="lv-LV"/>
        </w:rPr>
        <w:tab/>
        <w:t xml:space="preserve"> </w:t>
      </w:r>
      <w:r w:rsidRPr="00A71310">
        <w:rPr>
          <w:lang w:val="lv-LV"/>
        </w:rPr>
        <w:tab/>
        <w:t xml:space="preserve">   </w:t>
      </w:r>
      <w:r w:rsidRPr="00A71310">
        <w:rPr>
          <w:color w:val="FF0000"/>
          <w:lang w:val="lv-LV"/>
        </w:rPr>
        <w:t>maxArrayLength</w:t>
      </w:r>
      <w:r w:rsidRPr="00A71310">
        <w:rPr>
          <w:lang w:val="lv-LV"/>
        </w:rPr>
        <w:t xml:space="preserve">="16384" </w:t>
      </w:r>
      <w:r w:rsidRPr="00A71310">
        <w:rPr>
          <w:color w:val="FF0000"/>
          <w:lang w:val="lv-LV"/>
        </w:rPr>
        <w:t>maxBytesPerRead</w:t>
      </w:r>
      <w:r w:rsidRPr="00A71310">
        <w:rPr>
          <w:lang w:val="lv-LV"/>
        </w:rPr>
        <w:t>="4096"</w:t>
      </w:r>
    </w:p>
    <w:p w14:paraId="4528A911" w14:textId="77777777" w:rsidR="00913E35" w:rsidRPr="00A71310" w:rsidRDefault="00913E35" w:rsidP="009B2C17">
      <w:pPr>
        <w:pStyle w:val="code0"/>
        <w:keepNext w:val="0"/>
        <w:spacing w:after="0"/>
        <w:ind w:firstLine="720"/>
        <w:rPr>
          <w:lang w:val="lv-LV"/>
        </w:rPr>
      </w:pPr>
      <w:r w:rsidRPr="00A71310">
        <w:rPr>
          <w:lang w:val="lv-LV"/>
        </w:rPr>
        <w:t xml:space="preserve"> </w:t>
      </w:r>
      <w:r w:rsidRPr="00A71310">
        <w:rPr>
          <w:lang w:val="lv-LV"/>
        </w:rPr>
        <w:tab/>
      </w:r>
      <w:r w:rsidRPr="00A71310">
        <w:rPr>
          <w:lang w:val="lv-LV"/>
        </w:rPr>
        <w:tab/>
        <w:t xml:space="preserve">   </w:t>
      </w:r>
      <w:r w:rsidRPr="00A71310">
        <w:rPr>
          <w:color w:val="FF0000"/>
          <w:lang w:val="lv-LV"/>
        </w:rPr>
        <w:t>maxNameTableCharCount</w:t>
      </w:r>
      <w:r w:rsidRPr="00A71310">
        <w:rPr>
          <w:lang w:val="lv-LV"/>
        </w:rPr>
        <w:t>="16384" /&gt;</w:t>
      </w:r>
    </w:p>
    <w:p w14:paraId="4528A912" w14:textId="77777777" w:rsidR="00913E35" w:rsidRPr="00A71310" w:rsidRDefault="00913E35" w:rsidP="009B2C17">
      <w:pPr>
        <w:pStyle w:val="code0"/>
        <w:keepNext w:val="0"/>
        <w:spacing w:after="0"/>
        <w:ind w:firstLine="720"/>
        <w:rPr>
          <w:lang w:val="lv-LV"/>
        </w:rPr>
      </w:pPr>
      <w:r w:rsidRPr="00A71310">
        <w:rPr>
          <w:lang w:val="lv-LV"/>
        </w:rPr>
        <w:t xml:space="preserve"> </w:t>
      </w:r>
      <w:r w:rsidRPr="00A71310">
        <w:rPr>
          <w:lang w:val="lv-LV"/>
        </w:rPr>
        <w:tab/>
        <w:t xml:space="preserve">&lt;security </w:t>
      </w:r>
      <w:r w:rsidRPr="00A71310">
        <w:rPr>
          <w:color w:val="FF0000"/>
          <w:lang w:val="lv-LV"/>
        </w:rPr>
        <w:t>mode</w:t>
      </w:r>
      <w:r w:rsidRPr="00A71310">
        <w:rPr>
          <w:lang w:val="lv-LV"/>
        </w:rPr>
        <w:t>="None"&gt;</w:t>
      </w:r>
    </w:p>
    <w:p w14:paraId="4528A913" w14:textId="77777777" w:rsidR="00913E35" w:rsidRPr="00A71310" w:rsidRDefault="00913E35" w:rsidP="009B2C17">
      <w:pPr>
        <w:pStyle w:val="code0"/>
        <w:keepNext w:val="0"/>
        <w:spacing w:after="0"/>
        <w:rPr>
          <w:lang w:val="lv-LV"/>
        </w:rPr>
      </w:pPr>
      <w:r w:rsidRPr="00A71310">
        <w:rPr>
          <w:lang w:val="lv-LV"/>
        </w:rPr>
        <w:t xml:space="preserve">                 &lt;transport </w:t>
      </w:r>
      <w:r w:rsidRPr="00A71310">
        <w:rPr>
          <w:color w:val="FF0000"/>
          <w:lang w:val="lv-LV"/>
        </w:rPr>
        <w:t>clientCredentialType</w:t>
      </w:r>
      <w:r w:rsidRPr="00A71310">
        <w:rPr>
          <w:lang w:val="lv-LV"/>
        </w:rPr>
        <w:t xml:space="preserve">="None" </w:t>
      </w:r>
    </w:p>
    <w:p w14:paraId="4528A914" w14:textId="77777777" w:rsidR="00913E35" w:rsidRPr="00A71310" w:rsidRDefault="00913E35" w:rsidP="009B2C17">
      <w:pPr>
        <w:pStyle w:val="code0"/>
        <w:keepNext w:val="0"/>
        <w:spacing w:after="0"/>
        <w:ind w:firstLine="720"/>
        <w:rPr>
          <w:lang w:val="lv-LV"/>
        </w:rPr>
      </w:pPr>
      <w:r w:rsidRPr="00A71310">
        <w:rPr>
          <w:color w:val="FF0000"/>
          <w:lang w:val="lv-LV"/>
        </w:rPr>
        <w:t xml:space="preserve"> </w:t>
      </w:r>
      <w:r w:rsidRPr="00A71310">
        <w:rPr>
          <w:color w:val="FF0000"/>
          <w:lang w:val="lv-LV"/>
        </w:rPr>
        <w:tab/>
      </w:r>
      <w:r w:rsidRPr="00A71310">
        <w:rPr>
          <w:color w:val="FF0000"/>
          <w:lang w:val="lv-LV"/>
        </w:rPr>
        <w:tab/>
      </w:r>
      <w:r w:rsidRPr="00A71310">
        <w:rPr>
          <w:color w:val="FF0000"/>
          <w:lang w:val="lv-LV"/>
        </w:rPr>
        <w:tab/>
        <w:t xml:space="preserve"> proxyCredentialType</w:t>
      </w:r>
      <w:r w:rsidRPr="00A71310">
        <w:rPr>
          <w:lang w:val="lv-LV"/>
        </w:rPr>
        <w:t>="None"</w:t>
      </w:r>
    </w:p>
    <w:p w14:paraId="4528A915" w14:textId="77777777" w:rsidR="00913E35" w:rsidRPr="00A71310" w:rsidRDefault="00913E35" w:rsidP="009B2C17">
      <w:pPr>
        <w:pStyle w:val="code0"/>
        <w:keepNext w:val="0"/>
        <w:spacing w:after="0"/>
        <w:rPr>
          <w:lang w:val="lv-LV"/>
        </w:rPr>
      </w:pPr>
      <w:r w:rsidRPr="00A71310">
        <w:rPr>
          <w:lang w:val="lv-LV"/>
        </w:rPr>
        <w:t xml:space="preserve">                            </w:t>
      </w:r>
      <w:r w:rsidRPr="00A71310">
        <w:rPr>
          <w:color w:val="FF0000"/>
          <w:lang w:val="lv-LV"/>
        </w:rPr>
        <w:t>realm</w:t>
      </w:r>
      <w:r w:rsidRPr="00A71310">
        <w:rPr>
          <w:lang w:val="lv-LV"/>
        </w:rPr>
        <w:t>="" /&gt;</w:t>
      </w:r>
    </w:p>
    <w:p w14:paraId="4528A916" w14:textId="77777777" w:rsidR="00913E35" w:rsidRPr="00A71310" w:rsidRDefault="00913E35" w:rsidP="009B2C17">
      <w:pPr>
        <w:pStyle w:val="code0"/>
        <w:keepNext w:val="0"/>
        <w:spacing w:after="0"/>
        <w:rPr>
          <w:lang w:val="lv-LV"/>
        </w:rPr>
      </w:pPr>
      <w:r w:rsidRPr="00A71310">
        <w:rPr>
          <w:lang w:val="lv-LV"/>
        </w:rPr>
        <w:t xml:space="preserve">                 &lt;message </w:t>
      </w:r>
      <w:r w:rsidRPr="00A71310">
        <w:rPr>
          <w:color w:val="FF0000"/>
          <w:lang w:val="lv-LV"/>
        </w:rPr>
        <w:t>clientCredentialType</w:t>
      </w:r>
      <w:r w:rsidRPr="00A71310">
        <w:rPr>
          <w:lang w:val="lv-LV"/>
        </w:rPr>
        <w:t xml:space="preserve">="UserName" </w:t>
      </w:r>
    </w:p>
    <w:p w14:paraId="4528A917" w14:textId="77777777" w:rsidR="00913E35" w:rsidRPr="00A71310" w:rsidRDefault="00913E35" w:rsidP="009B2C17">
      <w:pPr>
        <w:pStyle w:val="code0"/>
        <w:keepNext w:val="0"/>
        <w:spacing w:after="0"/>
        <w:ind w:firstLine="720"/>
        <w:rPr>
          <w:lang w:val="lv-LV"/>
        </w:rPr>
      </w:pPr>
      <w:r w:rsidRPr="00A71310">
        <w:rPr>
          <w:color w:val="FF0000"/>
          <w:lang w:val="lv-LV"/>
        </w:rPr>
        <w:t xml:space="preserve"> </w:t>
      </w:r>
      <w:r w:rsidRPr="00A71310">
        <w:rPr>
          <w:color w:val="FF0000"/>
          <w:lang w:val="lv-LV"/>
        </w:rPr>
        <w:tab/>
      </w:r>
      <w:r w:rsidRPr="00A71310">
        <w:rPr>
          <w:color w:val="FF0000"/>
          <w:lang w:val="lv-LV"/>
        </w:rPr>
        <w:tab/>
        <w:t xml:space="preserve">      algorithmSuite</w:t>
      </w:r>
      <w:r w:rsidRPr="00A71310">
        <w:rPr>
          <w:lang w:val="lv-LV"/>
        </w:rPr>
        <w:t>="Default" /&gt;</w:t>
      </w:r>
    </w:p>
    <w:p w14:paraId="4528A918" w14:textId="77777777" w:rsidR="00913E35" w:rsidRPr="00A71310" w:rsidRDefault="00913E35" w:rsidP="009B2C17">
      <w:pPr>
        <w:pStyle w:val="code0"/>
        <w:keepNext w:val="0"/>
        <w:spacing w:after="0"/>
        <w:rPr>
          <w:lang w:val="lv-LV"/>
        </w:rPr>
      </w:pPr>
      <w:r w:rsidRPr="00A71310">
        <w:rPr>
          <w:lang w:val="lv-LV"/>
        </w:rPr>
        <w:t xml:space="preserve">              &lt;/security&gt;</w:t>
      </w:r>
    </w:p>
    <w:p w14:paraId="4528A919" w14:textId="77777777" w:rsidR="00913E35" w:rsidRPr="00A71310" w:rsidRDefault="00913E35" w:rsidP="009B2C17">
      <w:pPr>
        <w:pStyle w:val="code0"/>
        <w:keepNext w:val="0"/>
        <w:spacing w:after="0"/>
        <w:ind w:firstLine="720"/>
        <w:rPr>
          <w:lang w:val="lv-LV"/>
        </w:rPr>
      </w:pPr>
      <w:r w:rsidRPr="00A71310">
        <w:rPr>
          <w:lang w:val="lv-LV"/>
        </w:rPr>
        <w:t>&lt;/binding&gt;</w:t>
      </w:r>
    </w:p>
    <w:p w14:paraId="4528A91A" w14:textId="77777777" w:rsidR="00913E35" w:rsidRPr="00A71310" w:rsidRDefault="00913E35" w:rsidP="009B2C17">
      <w:pPr>
        <w:pStyle w:val="code0"/>
        <w:keepNext w:val="0"/>
        <w:spacing w:after="0"/>
        <w:rPr>
          <w:lang w:val="lv-LV"/>
        </w:rPr>
      </w:pPr>
      <w:r w:rsidRPr="00A71310">
        <w:rPr>
          <w:lang w:val="lv-LV"/>
        </w:rPr>
        <w:t xml:space="preserve">   &lt;/basicHttpBinding&gt;</w:t>
      </w:r>
    </w:p>
    <w:p w14:paraId="4528A91B" w14:textId="77777777" w:rsidR="00913E35" w:rsidRPr="00A71310" w:rsidRDefault="00913E35" w:rsidP="009B2C17">
      <w:pPr>
        <w:pStyle w:val="code0"/>
        <w:keepNext w:val="0"/>
        <w:spacing w:after="0"/>
        <w:rPr>
          <w:lang w:val="lv-LV"/>
        </w:rPr>
      </w:pPr>
      <w:r w:rsidRPr="00A71310">
        <w:rPr>
          <w:lang w:val="lv-LV"/>
        </w:rPr>
        <w:t>&lt;/bindings&gt;</w:t>
      </w:r>
    </w:p>
    <w:p w14:paraId="4528A91C" w14:textId="417A8584" w:rsidR="00913E35" w:rsidRPr="00A71310" w:rsidRDefault="00913E35" w:rsidP="00560911">
      <w:pPr>
        <w:pStyle w:val="ListBullet"/>
      </w:pPr>
      <w:r w:rsidRPr="00A71310">
        <w:t xml:space="preserve">Sadaļā </w:t>
      </w:r>
      <w:r w:rsidRPr="00A71310">
        <w:rPr>
          <w:rStyle w:val="ReferenceChar"/>
          <w:lang w:val="lv-LV"/>
        </w:rPr>
        <w:t>client</w:t>
      </w:r>
      <w:r w:rsidRPr="00A71310">
        <w:t xml:space="preserve"> piesaistīt servisu </w:t>
      </w:r>
      <w:r w:rsidR="005335C9">
        <w:t>–</w:t>
      </w:r>
      <w:r w:rsidRPr="00A71310">
        <w:t xml:space="preserve"> </w:t>
      </w:r>
      <w:r w:rsidRPr="00A71310">
        <w:rPr>
          <w:rStyle w:val="ReferenceChar"/>
          <w:lang w:val="lv-LV"/>
        </w:rPr>
        <w:t>adress</w:t>
      </w:r>
      <w:r w:rsidRPr="00A71310">
        <w:t xml:space="preserve"> un norādīt piesaistes tipu </w:t>
      </w:r>
      <w:r w:rsidR="005335C9">
        <w:t>–</w:t>
      </w:r>
      <w:r w:rsidRPr="00A71310">
        <w:t xml:space="preserve"> </w:t>
      </w:r>
      <w:r w:rsidRPr="00A71310">
        <w:rPr>
          <w:rStyle w:val="ReferenceChar"/>
          <w:lang w:val="lv-LV"/>
        </w:rPr>
        <w:t>binding</w:t>
      </w:r>
      <w:r w:rsidR="005335C9">
        <w:t xml:space="preserve"> un tās</w:t>
      </w:r>
      <w:r w:rsidR="005335C9">
        <w:br/>
      </w:r>
      <w:r w:rsidRPr="00A71310">
        <w:t xml:space="preserve">konfigurāciju – </w:t>
      </w:r>
      <w:r w:rsidRPr="00A71310">
        <w:rPr>
          <w:rStyle w:val="ReferenceChar"/>
          <w:lang w:val="lv-LV"/>
        </w:rPr>
        <w:t>bindingConfiguration</w:t>
      </w:r>
      <w:r w:rsidRPr="00A71310">
        <w:t>.</w:t>
      </w:r>
    </w:p>
    <w:p w14:paraId="4528A91D" w14:textId="77777777" w:rsidR="00913E35" w:rsidRPr="00A71310" w:rsidRDefault="00913E35" w:rsidP="00913E35">
      <w:pPr>
        <w:pStyle w:val="code0"/>
        <w:spacing w:after="0"/>
        <w:rPr>
          <w:lang w:val="lv-LV"/>
        </w:rPr>
      </w:pPr>
      <w:r w:rsidRPr="00A71310">
        <w:rPr>
          <w:lang w:val="lv-LV"/>
        </w:rPr>
        <w:t>&lt;client&gt;</w:t>
      </w:r>
    </w:p>
    <w:p w14:paraId="4528A91E" w14:textId="77777777" w:rsidR="00913E35" w:rsidRPr="00A71310" w:rsidRDefault="00913E35" w:rsidP="00913E35">
      <w:pPr>
        <w:pStyle w:val="code0"/>
        <w:spacing w:after="0"/>
        <w:rPr>
          <w:lang w:val="lv-LV"/>
        </w:rPr>
      </w:pPr>
      <w:r w:rsidRPr="00A71310">
        <w:rPr>
          <w:lang w:val="lv-LV"/>
        </w:rPr>
        <w:t xml:space="preserve">   &lt;endpoint </w:t>
      </w:r>
      <w:r w:rsidRPr="00A71310">
        <w:rPr>
          <w:color w:val="FF0000"/>
          <w:lang w:val="lv-LV"/>
        </w:rPr>
        <w:t>address</w:t>
      </w:r>
      <w:r w:rsidRPr="00A71310">
        <w:rPr>
          <w:lang w:val="lv-LV"/>
        </w:rPr>
        <w:t xml:space="preserve">="http://localhost:64775/Service1.svc" </w:t>
      </w:r>
    </w:p>
    <w:p w14:paraId="4528A91F" w14:textId="77777777" w:rsidR="00913E35" w:rsidRPr="00A71310" w:rsidRDefault="00913E35" w:rsidP="00913E35">
      <w:pPr>
        <w:pStyle w:val="code0"/>
        <w:spacing w:after="0"/>
        <w:ind w:firstLine="720"/>
        <w:rPr>
          <w:lang w:val="lv-LV"/>
        </w:rPr>
      </w:pPr>
      <w:r w:rsidRPr="00A71310">
        <w:rPr>
          <w:lang w:val="lv-LV"/>
        </w:rPr>
        <w:t xml:space="preserve">      </w:t>
      </w:r>
      <w:r w:rsidRPr="00A71310">
        <w:rPr>
          <w:color w:val="FF0000"/>
          <w:lang w:val="lv-LV"/>
        </w:rPr>
        <w:t>binding</w:t>
      </w:r>
      <w:r w:rsidRPr="00A71310">
        <w:rPr>
          <w:lang w:val="lv-LV"/>
        </w:rPr>
        <w:t>="basicHttpBinding"</w:t>
      </w:r>
    </w:p>
    <w:p w14:paraId="4528A920" w14:textId="77777777" w:rsidR="00913E35" w:rsidRPr="00A71310" w:rsidRDefault="00913E35" w:rsidP="00913E35">
      <w:pPr>
        <w:pStyle w:val="code0"/>
        <w:spacing w:after="0"/>
        <w:rPr>
          <w:lang w:val="lv-LV"/>
        </w:rPr>
      </w:pPr>
      <w:r w:rsidRPr="00A71310">
        <w:rPr>
          <w:lang w:val="lv-LV"/>
        </w:rPr>
        <w:t xml:space="preserve">             </w:t>
      </w:r>
      <w:r w:rsidRPr="00A71310">
        <w:rPr>
          <w:color w:val="FF0000"/>
          <w:lang w:val="lv-LV"/>
        </w:rPr>
        <w:t>bindingConfiguration</w:t>
      </w:r>
      <w:r w:rsidRPr="00A71310">
        <w:rPr>
          <w:lang w:val="lv-LV"/>
        </w:rPr>
        <w:t xml:space="preserve">="BasicHttpBinding_IService1"  </w:t>
      </w:r>
    </w:p>
    <w:p w14:paraId="4528A921" w14:textId="77777777" w:rsidR="00913E35" w:rsidRPr="00A71310" w:rsidRDefault="00913E35" w:rsidP="00913E35">
      <w:pPr>
        <w:pStyle w:val="code0"/>
        <w:spacing w:after="0"/>
        <w:ind w:firstLine="720"/>
        <w:rPr>
          <w:lang w:val="lv-LV"/>
        </w:rPr>
      </w:pPr>
      <w:r w:rsidRPr="00A71310">
        <w:rPr>
          <w:color w:val="FF0000"/>
          <w:lang w:val="lv-LV"/>
        </w:rPr>
        <w:t xml:space="preserve">      contract</w:t>
      </w:r>
      <w:r w:rsidRPr="00A71310">
        <w:rPr>
          <w:lang w:val="lv-LV"/>
        </w:rPr>
        <w:t>="ServiceRef.IService1"</w:t>
      </w:r>
    </w:p>
    <w:p w14:paraId="4528A922" w14:textId="77777777" w:rsidR="00913E35" w:rsidRPr="00A71310" w:rsidRDefault="00913E35" w:rsidP="00913E35">
      <w:pPr>
        <w:pStyle w:val="code0"/>
        <w:spacing w:after="0"/>
        <w:rPr>
          <w:lang w:val="lv-LV"/>
        </w:rPr>
      </w:pPr>
      <w:r w:rsidRPr="00A71310">
        <w:rPr>
          <w:lang w:val="lv-LV"/>
        </w:rPr>
        <w:t xml:space="preserve">             </w:t>
      </w:r>
      <w:r w:rsidRPr="00A71310">
        <w:rPr>
          <w:color w:val="FF0000"/>
          <w:lang w:val="lv-LV"/>
        </w:rPr>
        <w:t>name</w:t>
      </w:r>
      <w:r w:rsidRPr="00A71310">
        <w:rPr>
          <w:lang w:val="lv-LV"/>
        </w:rPr>
        <w:t>="BasicHttpBinding_IService1" /&gt;</w:t>
      </w:r>
    </w:p>
    <w:p w14:paraId="4528A923" w14:textId="77777777" w:rsidR="00913E35" w:rsidRPr="00A71310" w:rsidRDefault="00913E35" w:rsidP="00913E35">
      <w:pPr>
        <w:pStyle w:val="code0"/>
        <w:spacing w:after="0"/>
        <w:rPr>
          <w:lang w:val="lv-LV"/>
        </w:rPr>
      </w:pPr>
      <w:r w:rsidRPr="00A71310">
        <w:rPr>
          <w:lang w:val="lv-LV"/>
        </w:rPr>
        <w:t>&lt;/client&gt;</w:t>
      </w:r>
    </w:p>
    <w:p w14:paraId="4528A924" w14:textId="77777777" w:rsidR="00913E35" w:rsidRPr="00A71310" w:rsidRDefault="00913E35" w:rsidP="00913E35">
      <w:pPr>
        <w:pStyle w:val="code0"/>
        <w:rPr>
          <w:lang w:val="lv-LV"/>
        </w:rPr>
      </w:pPr>
      <w:r w:rsidRPr="00A71310">
        <w:rPr>
          <w:lang w:val="lv-LV"/>
        </w:rPr>
        <w:t>&lt;/system.serviceModel&gt;</w:t>
      </w:r>
    </w:p>
    <w:p w14:paraId="4528A925" w14:textId="77777777" w:rsidR="00913E35" w:rsidRPr="00A71310" w:rsidRDefault="00913E35" w:rsidP="00913E35">
      <w:pPr>
        <w:pStyle w:val="Heading3"/>
      </w:pPr>
      <w:bookmarkStart w:id="1763" w:name="_Toc299464347"/>
      <w:bookmarkStart w:id="1764" w:name="_Toc380756864"/>
      <w:r w:rsidRPr="00A71310">
        <w:t>Servisa konfigurācijas datne</w:t>
      </w:r>
      <w:bookmarkEnd w:id="1763"/>
      <w:bookmarkEnd w:id="1764"/>
      <w:r w:rsidRPr="00A71310">
        <w:t xml:space="preserve"> </w:t>
      </w:r>
    </w:p>
    <w:p w14:paraId="4528A926" w14:textId="77777777" w:rsidR="00913E35" w:rsidRPr="00A71310" w:rsidRDefault="00913E35" w:rsidP="00560911">
      <w:r w:rsidRPr="00A71310">
        <w:t xml:space="preserve">Modificēt servisa konfigurācijas datni </w:t>
      </w:r>
      <w:r w:rsidRPr="00A71310">
        <w:rPr>
          <w:rStyle w:val="ReferenceChar"/>
          <w:lang w:val="lv-LV"/>
        </w:rPr>
        <w:t>web.config</w:t>
      </w:r>
      <w:r w:rsidRPr="00A71310">
        <w:t xml:space="preserve">, izmantojot </w:t>
      </w:r>
      <w:r w:rsidRPr="00A71310">
        <w:rPr>
          <w:rStyle w:val="ReferenceChar"/>
          <w:lang w:val="lv-LV"/>
        </w:rPr>
        <w:t>WCF Configuration Editor</w:t>
      </w:r>
      <w:r w:rsidRPr="00A71310">
        <w:t xml:space="preserve"> vai manuāli pievienojot sekojošus atribūtus:</w:t>
      </w:r>
    </w:p>
    <w:p w14:paraId="4528A927" w14:textId="77777777" w:rsidR="00913E35" w:rsidRPr="00A71310" w:rsidRDefault="00913E35" w:rsidP="00560911">
      <w:pPr>
        <w:pStyle w:val="ListBullet"/>
      </w:pPr>
      <w:r w:rsidRPr="00A71310">
        <w:t xml:space="preserve">Sadaļu </w:t>
      </w:r>
      <w:r w:rsidRPr="00A71310">
        <w:rPr>
          <w:rStyle w:val="ReferenceChar"/>
          <w:lang w:val="lv-LV"/>
        </w:rPr>
        <w:t>system.diagnostics</w:t>
      </w:r>
      <w:r w:rsidRPr="00A71310">
        <w:t xml:space="preserve"> kas satur sadaļas </w:t>
      </w:r>
      <w:r w:rsidRPr="00A71310">
        <w:rPr>
          <w:rStyle w:val="ReferenceChar"/>
          <w:lang w:val="lv-LV"/>
        </w:rPr>
        <w:t xml:space="preserve">sharedListeners </w:t>
      </w:r>
      <w:r w:rsidRPr="00A71310">
        <w:t xml:space="preserve">(pēc izvēles) un </w:t>
      </w:r>
      <w:r w:rsidRPr="00A71310">
        <w:rPr>
          <w:rStyle w:val="ReferenceChar"/>
          <w:lang w:val="lv-LV"/>
        </w:rPr>
        <w:t>sources</w:t>
      </w:r>
      <w:r w:rsidRPr="00A71310">
        <w:t xml:space="preserve">. Sadaļā </w:t>
      </w:r>
      <w:r w:rsidRPr="00A71310">
        <w:rPr>
          <w:rStyle w:val="ReferenceChar"/>
          <w:lang w:val="lv-LV"/>
        </w:rPr>
        <w:t>sharedListeners</w:t>
      </w:r>
      <w:r w:rsidRPr="00A71310">
        <w:t xml:space="preserve"> definēt koplietojamos trasēšanas failus norādot sekojošus atribūtus: atrašanās vieta – </w:t>
      </w:r>
      <w:r w:rsidRPr="00A71310">
        <w:rPr>
          <w:rStyle w:val="ReferenceChar"/>
          <w:lang w:val="lv-LV"/>
        </w:rPr>
        <w:t>initializeData</w:t>
      </w:r>
      <w:r w:rsidRPr="00A71310">
        <w:t xml:space="preserve">, šajā gadījumā lietojuma katalogā, tips – </w:t>
      </w:r>
      <w:r w:rsidRPr="00A71310">
        <w:rPr>
          <w:rStyle w:val="ReferenceChar"/>
          <w:lang w:val="lv-LV"/>
        </w:rPr>
        <w:t>type</w:t>
      </w:r>
      <w:r w:rsidRPr="00A71310">
        <w:t xml:space="preserve">, identifikators – </w:t>
      </w:r>
      <w:r w:rsidRPr="00A71310">
        <w:rPr>
          <w:rStyle w:val="ReferenceChar"/>
          <w:lang w:val="lv-LV"/>
        </w:rPr>
        <w:t>name</w:t>
      </w:r>
      <w:r w:rsidRPr="00A71310">
        <w:t xml:space="preserve">, papildus žurnalēšanas iespējas – </w:t>
      </w:r>
      <w:r w:rsidRPr="00A71310">
        <w:rPr>
          <w:rStyle w:val="ReferenceChar"/>
          <w:lang w:val="lv-LV"/>
        </w:rPr>
        <w:t>traceOutputOptions</w:t>
      </w:r>
      <w:r w:rsidRPr="00A71310">
        <w:t xml:space="preserve"> un citi atribūti pēc nepieciešamības;</w:t>
      </w:r>
    </w:p>
    <w:p w14:paraId="4528A928" w14:textId="77777777" w:rsidR="00913E35" w:rsidRPr="00A71310" w:rsidRDefault="00913E35" w:rsidP="00913E35">
      <w:pPr>
        <w:pStyle w:val="code0"/>
        <w:spacing w:after="0"/>
        <w:rPr>
          <w:lang w:val="lv-LV"/>
        </w:rPr>
      </w:pPr>
      <w:r w:rsidRPr="00A71310">
        <w:rPr>
          <w:lang w:val="lv-LV"/>
        </w:rPr>
        <w:t>&lt;system.diagnostics&gt;</w:t>
      </w:r>
    </w:p>
    <w:p w14:paraId="4528A929" w14:textId="77777777" w:rsidR="00913E35" w:rsidRPr="00A71310" w:rsidRDefault="00913E35" w:rsidP="00913E35">
      <w:pPr>
        <w:pStyle w:val="code0"/>
        <w:spacing w:after="0"/>
        <w:rPr>
          <w:lang w:val="lv-LV"/>
        </w:rPr>
      </w:pPr>
      <w:r w:rsidRPr="00A71310">
        <w:rPr>
          <w:lang w:val="lv-LV"/>
        </w:rPr>
        <w:t xml:space="preserve">   &lt;sharedListeners&gt;            </w:t>
      </w:r>
    </w:p>
    <w:p w14:paraId="4528A92A" w14:textId="77777777" w:rsidR="00913E35" w:rsidRPr="00A71310" w:rsidRDefault="00913E35" w:rsidP="00913E35">
      <w:pPr>
        <w:pStyle w:val="code0"/>
        <w:spacing w:after="0"/>
        <w:rPr>
          <w:lang w:val="lv-LV"/>
        </w:rPr>
      </w:pPr>
      <w:r w:rsidRPr="00A71310">
        <w:rPr>
          <w:lang w:val="lv-LV"/>
        </w:rPr>
        <w:t xml:space="preserve">       &lt;add </w:t>
      </w:r>
      <w:r w:rsidRPr="00A71310">
        <w:rPr>
          <w:color w:val="FF0000"/>
          <w:lang w:val="lv-LV"/>
        </w:rPr>
        <w:t>initializeData</w:t>
      </w:r>
      <w:r w:rsidRPr="00A71310">
        <w:rPr>
          <w:lang w:val="lv-LV"/>
        </w:rPr>
        <w:t>="Web_tracelog.svclog"</w:t>
      </w:r>
    </w:p>
    <w:p w14:paraId="4528A92B" w14:textId="77777777" w:rsidR="00913E35" w:rsidRPr="00A71310" w:rsidRDefault="00913E35" w:rsidP="00913E35">
      <w:pPr>
        <w:pStyle w:val="code0"/>
        <w:spacing w:after="0"/>
        <w:rPr>
          <w:lang w:val="lv-LV"/>
        </w:rPr>
      </w:pPr>
      <w:r w:rsidRPr="00A71310">
        <w:rPr>
          <w:lang w:val="lv-LV"/>
        </w:rPr>
        <w:t xml:space="preserve">            </w:t>
      </w:r>
      <w:r w:rsidRPr="00A71310">
        <w:rPr>
          <w:color w:val="FF0000"/>
          <w:lang w:val="lv-LV"/>
        </w:rPr>
        <w:t>type</w:t>
      </w:r>
      <w:r w:rsidRPr="00A71310">
        <w:rPr>
          <w:lang w:val="lv-LV"/>
        </w:rPr>
        <w:t xml:space="preserve">="System.Diagnostics.XmlWriterTraceListener, System, </w:t>
      </w:r>
    </w:p>
    <w:p w14:paraId="4528A92C" w14:textId="77777777" w:rsidR="00913E35" w:rsidRPr="00A71310" w:rsidRDefault="00913E35" w:rsidP="00913E35">
      <w:pPr>
        <w:pStyle w:val="code0"/>
        <w:spacing w:after="0"/>
        <w:ind w:firstLine="720"/>
        <w:rPr>
          <w:lang w:val="lv-LV"/>
        </w:rPr>
      </w:pPr>
      <w:r w:rsidRPr="00A71310">
        <w:rPr>
          <w:color w:val="FF0000"/>
          <w:lang w:val="lv-LV"/>
        </w:rPr>
        <w:t xml:space="preserve">     </w:t>
      </w:r>
      <w:r w:rsidRPr="00A71310">
        <w:rPr>
          <w:lang w:val="lv-LV"/>
        </w:rPr>
        <w:t xml:space="preserve">Version=2.0.0.0, Culture=neutral, </w:t>
      </w:r>
    </w:p>
    <w:p w14:paraId="4528A92D" w14:textId="77777777" w:rsidR="00913E35" w:rsidRPr="00A71310" w:rsidRDefault="00913E35" w:rsidP="00913E35">
      <w:pPr>
        <w:pStyle w:val="code0"/>
        <w:spacing w:after="0"/>
        <w:ind w:firstLine="720"/>
        <w:rPr>
          <w:lang w:val="lv-LV"/>
        </w:rPr>
      </w:pPr>
      <w:r w:rsidRPr="00A71310">
        <w:rPr>
          <w:lang w:val="lv-LV"/>
        </w:rPr>
        <w:t xml:space="preserve">     PublicKeyToken=b77a5c561934e089"</w:t>
      </w:r>
    </w:p>
    <w:p w14:paraId="4528A92E" w14:textId="77777777" w:rsidR="00913E35" w:rsidRPr="00A71310" w:rsidRDefault="00913E35" w:rsidP="00913E35">
      <w:pPr>
        <w:pStyle w:val="code0"/>
        <w:spacing w:after="0"/>
        <w:rPr>
          <w:lang w:val="lv-LV"/>
        </w:rPr>
      </w:pPr>
      <w:r w:rsidRPr="00A71310">
        <w:rPr>
          <w:lang w:val="lv-LV"/>
        </w:rPr>
        <w:t xml:space="preserve">            </w:t>
      </w:r>
      <w:r w:rsidRPr="00A71310">
        <w:rPr>
          <w:color w:val="FF0000"/>
          <w:lang w:val="lv-LV"/>
        </w:rPr>
        <w:t>name</w:t>
      </w:r>
      <w:r w:rsidRPr="00A71310">
        <w:rPr>
          <w:lang w:val="lv-LV"/>
        </w:rPr>
        <w:t xml:space="preserve">="ServiceModelTraceListener" </w:t>
      </w:r>
    </w:p>
    <w:p w14:paraId="4528A92F" w14:textId="77777777" w:rsidR="00913E35" w:rsidRPr="00A71310" w:rsidRDefault="00913E35" w:rsidP="00913E35">
      <w:pPr>
        <w:pStyle w:val="code0"/>
        <w:spacing w:after="0"/>
        <w:ind w:firstLine="720"/>
        <w:rPr>
          <w:lang w:val="lv-LV"/>
        </w:rPr>
      </w:pPr>
      <w:r w:rsidRPr="00A71310">
        <w:rPr>
          <w:color w:val="FF0000"/>
          <w:lang w:val="lv-LV"/>
        </w:rPr>
        <w:t xml:space="preserve">     traceOutputOptions</w:t>
      </w:r>
      <w:r w:rsidRPr="00A71310">
        <w:rPr>
          <w:lang w:val="lv-LV"/>
        </w:rPr>
        <w:t>="Timestamp"&gt;</w:t>
      </w:r>
    </w:p>
    <w:p w14:paraId="4528A930" w14:textId="77777777" w:rsidR="00913E35" w:rsidRPr="00A71310" w:rsidRDefault="00913E35" w:rsidP="00913E35">
      <w:pPr>
        <w:pStyle w:val="code0"/>
        <w:spacing w:after="0"/>
        <w:rPr>
          <w:lang w:val="lv-LV"/>
        </w:rPr>
      </w:pPr>
      <w:r w:rsidRPr="00A71310">
        <w:rPr>
          <w:lang w:val="lv-LV"/>
        </w:rPr>
        <w:t xml:space="preserve">            &lt;</w:t>
      </w:r>
      <w:r w:rsidRPr="00A71310">
        <w:rPr>
          <w:color w:val="A31515"/>
          <w:lang w:val="lv-LV"/>
        </w:rPr>
        <w:t>filter</w:t>
      </w:r>
      <w:r w:rsidRPr="00A71310">
        <w:rPr>
          <w:lang w:val="lv-LV"/>
        </w:rPr>
        <w:t xml:space="preserve"> </w:t>
      </w:r>
      <w:r w:rsidRPr="00A71310">
        <w:rPr>
          <w:color w:val="FF0000"/>
          <w:lang w:val="lv-LV"/>
        </w:rPr>
        <w:t>type</w:t>
      </w:r>
      <w:r w:rsidRPr="00A71310">
        <w:rPr>
          <w:lang w:val="lv-LV"/>
        </w:rPr>
        <w:t>="" /&gt;</w:t>
      </w:r>
    </w:p>
    <w:p w14:paraId="4528A931" w14:textId="77777777" w:rsidR="00913E35" w:rsidRPr="00A71310" w:rsidRDefault="00913E35" w:rsidP="00913E35">
      <w:pPr>
        <w:pStyle w:val="code0"/>
        <w:spacing w:after="0"/>
        <w:ind w:firstLine="720"/>
        <w:rPr>
          <w:lang w:val="lv-LV"/>
        </w:rPr>
      </w:pPr>
      <w:r w:rsidRPr="00A71310">
        <w:rPr>
          <w:lang w:val="lv-LV"/>
        </w:rPr>
        <w:t>&lt;/add&gt;</w:t>
      </w:r>
    </w:p>
    <w:p w14:paraId="4528A932" w14:textId="77777777" w:rsidR="00913E35" w:rsidRPr="00A71310" w:rsidRDefault="00913E35" w:rsidP="00913E35">
      <w:pPr>
        <w:pStyle w:val="code0"/>
        <w:spacing w:after="0"/>
        <w:rPr>
          <w:lang w:val="lv-LV"/>
        </w:rPr>
      </w:pPr>
      <w:r w:rsidRPr="00A71310">
        <w:rPr>
          <w:lang w:val="lv-LV"/>
        </w:rPr>
        <w:t xml:space="preserve">   &lt;/sharedListeners&gt;</w:t>
      </w:r>
    </w:p>
    <w:p w14:paraId="4528A933" w14:textId="77777777" w:rsidR="00913E35" w:rsidRPr="00A71310" w:rsidRDefault="00913E35" w:rsidP="00560911">
      <w:pPr>
        <w:pStyle w:val="ListBullet"/>
      </w:pPr>
      <w:r w:rsidRPr="00A71310">
        <w:t xml:space="preserve">Sadaļā </w:t>
      </w:r>
      <w:r w:rsidRPr="00A71310">
        <w:rPr>
          <w:rStyle w:val="ReferenceChar"/>
          <w:lang w:val="lv-LV"/>
        </w:rPr>
        <w:t>sources</w:t>
      </w:r>
      <w:r w:rsidRPr="00A71310">
        <w:t xml:space="preserve"> definēt ziņojumu klases </w:t>
      </w:r>
      <w:r w:rsidRPr="00A71310">
        <w:rPr>
          <w:rStyle w:val="ReferenceChar"/>
          <w:lang w:val="lv-LV"/>
        </w:rPr>
        <w:t>source</w:t>
      </w:r>
      <w:r w:rsidRPr="00A71310">
        <w:t xml:space="preserve"> ar identifikatoriem </w:t>
      </w:r>
      <w:r w:rsidRPr="00A71310">
        <w:rPr>
          <w:rStyle w:val="ReferenceChar"/>
          <w:lang w:val="lv-LV"/>
        </w:rPr>
        <w:t>name</w:t>
      </w:r>
      <w:r w:rsidRPr="00A71310">
        <w:t xml:space="preserve">. Klasēm piesaistīt vismaz vienu </w:t>
      </w:r>
      <w:r w:rsidRPr="00A71310">
        <w:rPr>
          <w:rStyle w:val="ReferenceChar"/>
          <w:lang w:val="lv-LV"/>
        </w:rPr>
        <w:t xml:space="preserve">listeners </w:t>
      </w:r>
      <w:r w:rsidRPr="00A71310">
        <w:t xml:space="preserve">failu, norādot kādu no koplietojamajiem failiem pēc tā identifikatora </w:t>
      </w:r>
      <w:r w:rsidRPr="00A71310">
        <w:rPr>
          <w:rStyle w:val="ReferenceChar"/>
          <w:lang w:val="lv-LV"/>
        </w:rPr>
        <w:t>name</w:t>
      </w:r>
      <w:r w:rsidRPr="00A71310">
        <w:t xml:space="preserve">, vai definējot jaunu failu; </w:t>
      </w:r>
    </w:p>
    <w:p w14:paraId="4528A934" w14:textId="77777777" w:rsidR="00913E35" w:rsidRPr="00A71310" w:rsidRDefault="00913E35" w:rsidP="00913E35">
      <w:pPr>
        <w:pStyle w:val="code0"/>
        <w:spacing w:after="0"/>
        <w:rPr>
          <w:lang w:val="lv-LV"/>
        </w:rPr>
      </w:pPr>
      <w:r w:rsidRPr="00A71310">
        <w:rPr>
          <w:lang w:val="lv-LV"/>
        </w:rPr>
        <w:t>&lt;sources&gt;</w:t>
      </w:r>
    </w:p>
    <w:p w14:paraId="4528A935" w14:textId="77777777" w:rsidR="00913E35" w:rsidRPr="00A71310" w:rsidRDefault="00913E35" w:rsidP="00913E35">
      <w:pPr>
        <w:pStyle w:val="code0"/>
        <w:spacing w:after="0"/>
        <w:rPr>
          <w:lang w:val="lv-LV"/>
        </w:rPr>
      </w:pPr>
      <w:r w:rsidRPr="00A71310">
        <w:rPr>
          <w:lang w:val="lv-LV"/>
        </w:rPr>
        <w:t xml:space="preserve">   &lt;source </w:t>
      </w:r>
      <w:r w:rsidRPr="00A71310">
        <w:rPr>
          <w:color w:val="FF0000"/>
          <w:lang w:val="lv-LV"/>
        </w:rPr>
        <w:t>name</w:t>
      </w:r>
      <w:r w:rsidRPr="00A71310">
        <w:rPr>
          <w:lang w:val="lv-LV"/>
        </w:rPr>
        <w:t xml:space="preserve">="System.ServiceModel"  </w:t>
      </w:r>
    </w:p>
    <w:p w14:paraId="4528A936" w14:textId="77777777" w:rsidR="00913E35" w:rsidRPr="00A71310" w:rsidRDefault="00913E35" w:rsidP="00913E35">
      <w:pPr>
        <w:pStyle w:val="code0"/>
        <w:spacing w:after="0"/>
        <w:ind w:firstLine="720"/>
        <w:rPr>
          <w:lang w:val="lv-LV"/>
        </w:rPr>
      </w:pPr>
      <w:r w:rsidRPr="00A71310">
        <w:rPr>
          <w:lang w:val="lv-LV"/>
        </w:rPr>
        <w:t xml:space="preserve">    </w:t>
      </w:r>
      <w:r w:rsidRPr="00A71310">
        <w:rPr>
          <w:color w:val="FF0000"/>
          <w:lang w:val="lv-LV"/>
        </w:rPr>
        <w:t>switchValue</w:t>
      </w:r>
      <w:r w:rsidRPr="00A71310">
        <w:rPr>
          <w:lang w:val="lv-LV"/>
        </w:rPr>
        <w:t>="Information,ActivityTracing"</w:t>
      </w:r>
    </w:p>
    <w:p w14:paraId="4528A937" w14:textId="77777777" w:rsidR="00913E35" w:rsidRPr="00A71310" w:rsidRDefault="00913E35" w:rsidP="00913E35">
      <w:pPr>
        <w:pStyle w:val="code0"/>
        <w:spacing w:after="0"/>
        <w:rPr>
          <w:lang w:val="lv-LV"/>
        </w:rPr>
      </w:pPr>
      <w:r w:rsidRPr="00A71310">
        <w:rPr>
          <w:lang w:val="lv-LV"/>
        </w:rPr>
        <w:t xml:space="preserve">           </w:t>
      </w:r>
      <w:r w:rsidRPr="00A71310">
        <w:rPr>
          <w:color w:val="FF0000"/>
          <w:lang w:val="lv-LV"/>
        </w:rPr>
        <w:t>propagateActivity</w:t>
      </w:r>
      <w:r w:rsidRPr="00A71310">
        <w:rPr>
          <w:lang w:val="lv-LV"/>
        </w:rPr>
        <w:t>="true"&gt;</w:t>
      </w:r>
    </w:p>
    <w:p w14:paraId="4528A938" w14:textId="77777777" w:rsidR="00913E35" w:rsidRPr="00A71310" w:rsidRDefault="00913E35" w:rsidP="00913E35">
      <w:pPr>
        <w:pStyle w:val="code0"/>
        <w:spacing w:after="0"/>
        <w:ind w:firstLine="720"/>
        <w:rPr>
          <w:lang w:val="lv-LV"/>
        </w:rPr>
      </w:pPr>
      <w:r w:rsidRPr="00A71310">
        <w:rPr>
          <w:lang w:val="lv-LV"/>
        </w:rPr>
        <w:t>&lt;listeners&gt;</w:t>
      </w:r>
    </w:p>
    <w:p w14:paraId="4528A939" w14:textId="77777777" w:rsidR="00913E35" w:rsidRPr="00A71310" w:rsidRDefault="00913E35" w:rsidP="00913E35">
      <w:pPr>
        <w:pStyle w:val="code0"/>
        <w:spacing w:after="0"/>
        <w:rPr>
          <w:lang w:val="lv-LV"/>
        </w:rPr>
      </w:pPr>
      <w:r w:rsidRPr="00A71310">
        <w:rPr>
          <w:lang w:val="lv-LV"/>
        </w:rPr>
        <w:t xml:space="preserve">          &lt;add </w:t>
      </w:r>
      <w:r w:rsidRPr="00A71310">
        <w:rPr>
          <w:color w:val="FF0000"/>
          <w:lang w:val="lv-LV"/>
        </w:rPr>
        <w:t>name</w:t>
      </w:r>
      <w:r w:rsidRPr="00A71310">
        <w:rPr>
          <w:lang w:val="lv-LV"/>
        </w:rPr>
        <w:t>="ServiceModelTraceListener"&gt;</w:t>
      </w:r>
    </w:p>
    <w:p w14:paraId="4528A93A" w14:textId="77777777" w:rsidR="00913E35" w:rsidRPr="00A71310" w:rsidRDefault="00913E35" w:rsidP="00913E35">
      <w:pPr>
        <w:pStyle w:val="code0"/>
        <w:spacing w:after="0"/>
        <w:rPr>
          <w:lang w:val="lv-LV"/>
        </w:rPr>
      </w:pPr>
      <w:r w:rsidRPr="00A71310">
        <w:rPr>
          <w:lang w:val="lv-LV"/>
        </w:rPr>
        <w:t xml:space="preserve">                  &lt;filter </w:t>
      </w:r>
      <w:r w:rsidRPr="00A71310">
        <w:rPr>
          <w:color w:val="FF0000"/>
          <w:lang w:val="lv-LV"/>
        </w:rPr>
        <w:t>type</w:t>
      </w:r>
      <w:r w:rsidRPr="00A71310">
        <w:rPr>
          <w:lang w:val="lv-LV"/>
        </w:rPr>
        <w:t>="" /&gt;</w:t>
      </w:r>
    </w:p>
    <w:p w14:paraId="4528A93B" w14:textId="77777777" w:rsidR="00913E35" w:rsidRPr="00A71310" w:rsidRDefault="00913E35" w:rsidP="00913E35">
      <w:pPr>
        <w:pStyle w:val="code0"/>
        <w:spacing w:after="0"/>
        <w:rPr>
          <w:lang w:val="lv-LV"/>
        </w:rPr>
      </w:pPr>
      <w:r w:rsidRPr="00A71310">
        <w:rPr>
          <w:lang w:val="lv-LV"/>
        </w:rPr>
        <w:t xml:space="preserve">          &lt;/add&gt;</w:t>
      </w:r>
    </w:p>
    <w:p w14:paraId="4528A93C" w14:textId="77777777" w:rsidR="00913E35" w:rsidRPr="00A71310" w:rsidRDefault="00913E35" w:rsidP="00913E35">
      <w:pPr>
        <w:pStyle w:val="code0"/>
        <w:spacing w:after="0"/>
        <w:ind w:firstLine="720"/>
        <w:rPr>
          <w:lang w:val="lv-LV"/>
        </w:rPr>
      </w:pPr>
      <w:r w:rsidRPr="00A71310">
        <w:rPr>
          <w:lang w:val="lv-LV"/>
        </w:rPr>
        <w:t>&lt;/listeners&gt;</w:t>
      </w:r>
    </w:p>
    <w:p w14:paraId="4528A93D" w14:textId="77777777" w:rsidR="00913E35" w:rsidRPr="00A71310" w:rsidRDefault="00913E35" w:rsidP="00913E35">
      <w:pPr>
        <w:pStyle w:val="code0"/>
        <w:spacing w:after="0"/>
        <w:rPr>
          <w:lang w:val="lv-LV"/>
        </w:rPr>
      </w:pPr>
      <w:r w:rsidRPr="00A71310">
        <w:rPr>
          <w:lang w:val="lv-LV"/>
        </w:rPr>
        <w:t xml:space="preserve">   &lt;/source&gt;</w:t>
      </w:r>
    </w:p>
    <w:p w14:paraId="4528A93E" w14:textId="77777777" w:rsidR="00913E35" w:rsidRPr="00A71310" w:rsidRDefault="00913E35" w:rsidP="00913E35">
      <w:pPr>
        <w:pStyle w:val="code0"/>
        <w:rPr>
          <w:lang w:val="lv-LV"/>
        </w:rPr>
      </w:pPr>
      <w:r w:rsidRPr="00A71310">
        <w:rPr>
          <w:lang w:val="lv-LV"/>
        </w:rPr>
        <w:t>&lt;/sources&gt;</w:t>
      </w:r>
    </w:p>
    <w:p w14:paraId="4528A93F" w14:textId="77777777" w:rsidR="00913E35" w:rsidRPr="00A71310" w:rsidRDefault="00913E35" w:rsidP="00560911">
      <w:pPr>
        <w:pStyle w:val="ListBullet"/>
      </w:pPr>
      <w:r w:rsidRPr="00A71310">
        <w:t xml:space="preserve">Sadaļā </w:t>
      </w:r>
      <w:r w:rsidRPr="00A71310">
        <w:rPr>
          <w:rStyle w:val="ReferenceChar"/>
          <w:lang w:val="lv-LV"/>
        </w:rPr>
        <w:t>system.diagnostics</w:t>
      </w:r>
      <w:r w:rsidRPr="00A71310">
        <w:t xml:space="preserve"> definēt atribūtu </w:t>
      </w:r>
      <w:r w:rsidRPr="00A71310">
        <w:rPr>
          <w:rStyle w:val="ReferenceChar"/>
          <w:lang w:val="lv-LV"/>
        </w:rPr>
        <w:t>trace</w:t>
      </w:r>
      <w:r w:rsidRPr="00A71310">
        <w:t xml:space="preserve"> ar īpašību </w:t>
      </w:r>
      <w:r w:rsidRPr="00A71310">
        <w:rPr>
          <w:rStyle w:val="ReferenceChar"/>
          <w:lang w:val="lv-LV"/>
        </w:rPr>
        <w:t>autoflush</w:t>
      </w:r>
      <w:r w:rsidRPr="00A71310">
        <w:t xml:space="preserve"> un vērtību </w:t>
      </w:r>
      <w:r w:rsidRPr="00A71310">
        <w:rPr>
          <w:rStyle w:val="ReferenceChar"/>
          <w:lang w:val="lv-LV"/>
        </w:rPr>
        <w:t>true</w:t>
      </w:r>
      <w:r w:rsidRPr="00A71310">
        <w:t xml:space="preserve">. Kas norāda ka rakstīšana failā tiks veikta uzreiz;     </w:t>
      </w:r>
    </w:p>
    <w:p w14:paraId="4528A940" w14:textId="77777777" w:rsidR="00913E35" w:rsidRPr="00A71310" w:rsidRDefault="00913E35" w:rsidP="00913E35">
      <w:pPr>
        <w:pStyle w:val="code0"/>
        <w:spacing w:after="0"/>
        <w:ind w:firstLine="720"/>
        <w:rPr>
          <w:lang w:val="lv-LV"/>
        </w:rPr>
      </w:pPr>
      <w:r w:rsidRPr="00A71310">
        <w:rPr>
          <w:lang w:val="lv-LV"/>
        </w:rPr>
        <w:t xml:space="preserve">&lt;trace </w:t>
      </w:r>
      <w:r w:rsidRPr="00A71310">
        <w:rPr>
          <w:color w:val="FF0000"/>
          <w:lang w:val="lv-LV"/>
        </w:rPr>
        <w:t>autoflush</w:t>
      </w:r>
      <w:r w:rsidRPr="00A71310">
        <w:rPr>
          <w:lang w:val="lv-LV"/>
        </w:rPr>
        <w:t>="true" /&gt;</w:t>
      </w:r>
    </w:p>
    <w:p w14:paraId="4528A941" w14:textId="77777777" w:rsidR="00913E35" w:rsidRPr="00A71310" w:rsidRDefault="00913E35" w:rsidP="009B2C17">
      <w:pPr>
        <w:pStyle w:val="code0"/>
        <w:keepNext w:val="0"/>
        <w:rPr>
          <w:lang w:val="lv-LV"/>
        </w:rPr>
      </w:pPr>
      <w:r w:rsidRPr="00A71310">
        <w:rPr>
          <w:lang w:val="lv-LV"/>
        </w:rPr>
        <w:t xml:space="preserve">&lt;/system.diagnostics&gt;     </w:t>
      </w:r>
    </w:p>
    <w:p w14:paraId="4528A942" w14:textId="77777777" w:rsidR="00913E35" w:rsidRPr="00A71310" w:rsidRDefault="00913E35" w:rsidP="00560911">
      <w:pPr>
        <w:pStyle w:val="ListBullet"/>
      </w:pPr>
      <w:r w:rsidRPr="00A71310">
        <w:t xml:space="preserve">Sadaļu </w:t>
      </w:r>
      <w:r w:rsidRPr="00A71310">
        <w:rPr>
          <w:rStyle w:val="ReferenceChar"/>
          <w:lang w:val="lv-LV"/>
        </w:rPr>
        <w:t>system.serviceModel</w:t>
      </w:r>
      <w:r w:rsidRPr="00A71310">
        <w:t xml:space="preserve">, kas satur sadaļas </w:t>
      </w:r>
      <w:r w:rsidRPr="00A71310">
        <w:rPr>
          <w:rStyle w:val="ReferenceChar"/>
          <w:lang w:val="lv-LV"/>
        </w:rPr>
        <w:t>diagnostic</w:t>
      </w:r>
      <w:r w:rsidRPr="00A71310">
        <w:t xml:space="preserve">, </w:t>
      </w:r>
      <w:r w:rsidRPr="00A71310">
        <w:rPr>
          <w:rStyle w:val="ReferenceChar"/>
          <w:lang w:val="lv-LV"/>
        </w:rPr>
        <w:t>services</w:t>
      </w:r>
      <w:r w:rsidRPr="00A71310">
        <w:t xml:space="preserve"> un </w:t>
      </w:r>
      <w:r w:rsidRPr="00A71310">
        <w:rPr>
          <w:rStyle w:val="ReferenceChar"/>
          <w:lang w:val="lv-LV"/>
        </w:rPr>
        <w:t>behaviors</w:t>
      </w:r>
      <w:r w:rsidRPr="00A71310">
        <w:t xml:space="preserve">. Sadaļā </w:t>
      </w:r>
      <w:r w:rsidRPr="00A71310">
        <w:rPr>
          <w:rStyle w:val="ReferenceChar"/>
          <w:lang w:val="lv-LV"/>
        </w:rPr>
        <w:t>diagnostic</w:t>
      </w:r>
      <w:r w:rsidRPr="00A71310">
        <w:t xml:space="preserve"> iespējot vai atspējot ziņojumu žurnalēšanas iespējas; </w:t>
      </w:r>
    </w:p>
    <w:p w14:paraId="4528A943" w14:textId="77777777" w:rsidR="00913E35" w:rsidRPr="00A71310" w:rsidRDefault="00913E35" w:rsidP="00913E35">
      <w:pPr>
        <w:pStyle w:val="code0"/>
        <w:spacing w:after="0"/>
        <w:rPr>
          <w:lang w:val="lv-LV"/>
        </w:rPr>
      </w:pPr>
      <w:r w:rsidRPr="00A71310">
        <w:rPr>
          <w:lang w:val="lv-LV"/>
        </w:rPr>
        <w:t>&lt;system.serviceModel&gt;</w:t>
      </w:r>
    </w:p>
    <w:p w14:paraId="4528A944" w14:textId="77777777" w:rsidR="00913E35" w:rsidRPr="00A71310" w:rsidRDefault="00913E35" w:rsidP="00913E35">
      <w:pPr>
        <w:pStyle w:val="code0"/>
        <w:spacing w:after="0"/>
        <w:rPr>
          <w:lang w:val="lv-LV"/>
        </w:rPr>
      </w:pPr>
      <w:r w:rsidRPr="00A71310">
        <w:rPr>
          <w:lang w:val="lv-LV"/>
        </w:rPr>
        <w:t xml:space="preserve">   &lt;diagnostics&gt;</w:t>
      </w:r>
    </w:p>
    <w:p w14:paraId="4528A945" w14:textId="77777777" w:rsidR="00913E35" w:rsidRPr="00A71310" w:rsidRDefault="00913E35" w:rsidP="00913E35">
      <w:pPr>
        <w:pStyle w:val="code0"/>
        <w:spacing w:after="0"/>
        <w:ind w:firstLine="720"/>
        <w:rPr>
          <w:lang w:val="lv-LV"/>
        </w:rPr>
      </w:pPr>
      <w:r w:rsidRPr="00A71310">
        <w:rPr>
          <w:lang w:val="lv-LV"/>
        </w:rPr>
        <w:t xml:space="preserve">&lt;messageLogging </w:t>
      </w:r>
      <w:r w:rsidRPr="00A71310">
        <w:rPr>
          <w:color w:val="FF0000"/>
          <w:lang w:val="lv-LV"/>
        </w:rPr>
        <w:t>logEntireMessage</w:t>
      </w:r>
      <w:r w:rsidRPr="00A71310">
        <w:rPr>
          <w:lang w:val="lv-LV"/>
        </w:rPr>
        <w:t xml:space="preserve">="true" </w:t>
      </w:r>
      <w:r w:rsidRPr="00A71310">
        <w:rPr>
          <w:lang w:val="lv-LV"/>
        </w:rPr>
        <w:tab/>
        <w:t xml:space="preserve"> </w:t>
      </w:r>
    </w:p>
    <w:p w14:paraId="4528A946" w14:textId="77777777" w:rsidR="00913E35" w:rsidRPr="00A71310" w:rsidRDefault="00913E35" w:rsidP="00913E35">
      <w:pPr>
        <w:pStyle w:val="code0"/>
        <w:spacing w:after="0"/>
        <w:rPr>
          <w:lang w:val="lv-LV"/>
        </w:rPr>
      </w:pPr>
      <w:r w:rsidRPr="00A71310">
        <w:rPr>
          <w:color w:val="FF0000"/>
          <w:lang w:val="lv-LV"/>
        </w:rPr>
        <w:tab/>
      </w:r>
      <w:r w:rsidRPr="00A71310">
        <w:rPr>
          <w:color w:val="FF0000"/>
          <w:lang w:val="lv-LV"/>
        </w:rPr>
        <w:tab/>
      </w:r>
      <w:r w:rsidRPr="00A71310">
        <w:rPr>
          <w:color w:val="FF0000"/>
          <w:lang w:val="lv-LV"/>
        </w:rPr>
        <w:tab/>
        <w:t xml:space="preserve">  logMessagesAtTransportLevel</w:t>
      </w:r>
      <w:r w:rsidRPr="00A71310">
        <w:rPr>
          <w:lang w:val="lv-LV"/>
        </w:rPr>
        <w:t>="true" /&gt;</w:t>
      </w:r>
    </w:p>
    <w:p w14:paraId="4528A947" w14:textId="77777777" w:rsidR="00913E35" w:rsidRPr="00A71310" w:rsidRDefault="00913E35" w:rsidP="00913E35">
      <w:pPr>
        <w:pStyle w:val="code0"/>
        <w:spacing w:after="0"/>
        <w:rPr>
          <w:lang w:val="lv-LV"/>
        </w:rPr>
      </w:pPr>
      <w:r w:rsidRPr="00A71310">
        <w:rPr>
          <w:lang w:val="lv-LV"/>
        </w:rPr>
        <w:t xml:space="preserve">   &lt;/diagnostics&gt;</w:t>
      </w:r>
    </w:p>
    <w:p w14:paraId="4528A948" w14:textId="77777777" w:rsidR="00913E35" w:rsidRPr="00A71310" w:rsidRDefault="00913E35" w:rsidP="00560911">
      <w:pPr>
        <w:pStyle w:val="ListBullet"/>
      </w:pPr>
      <w:r w:rsidRPr="00A71310">
        <w:t xml:space="preserve">Sadaļā </w:t>
      </w:r>
      <w:r w:rsidRPr="00A71310">
        <w:rPr>
          <w:rStyle w:val="ReferenceChar"/>
          <w:lang w:val="lv-LV"/>
        </w:rPr>
        <w:t>services</w:t>
      </w:r>
      <w:r w:rsidRPr="00A71310">
        <w:t xml:space="preserve"> uzstādīt servisa konfigurāciju; </w:t>
      </w:r>
    </w:p>
    <w:p w14:paraId="4528A949" w14:textId="77777777" w:rsidR="00913E35" w:rsidRPr="00A71310" w:rsidRDefault="00913E35" w:rsidP="00913E35">
      <w:pPr>
        <w:pStyle w:val="code0"/>
        <w:spacing w:after="0"/>
        <w:rPr>
          <w:lang w:val="lv-LV"/>
        </w:rPr>
      </w:pPr>
      <w:r w:rsidRPr="00A71310">
        <w:rPr>
          <w:lang w:val="lv-LV"/>
        </w:rPr>
        <w:t>&lt;services&gt;</w:t>
      </w:r>
    </w:p>
    <w:p w14:paraId="4528A94A" w14:textId="77777777" w:rsidR="00913E35" w:rsidRPr="00A71310" w:rsidRDefault="00913E35" w:rsidP="00913E35">
      <w:pPr>
        <w:pStyle w:val="code0"/>
        <w:spacing w:after="0"/>
        <w:rPr>
          <w:lang w:val="lv-LV"/>
        </w:rPr>
      </w:pPr>
      <w:r w:rsidRPr="00A71310">
        <w:rPr>
          <w:lang w:val="lv-LV"/>
        </w:rPr>
        <w:t xml:space="preserve">   &lt;service </w:t>
      </w:r>
      <w:r w:rsidRPr="00A71310">
        <w:rPr>
          <w:color w:val="FF0000"/>
          <w:lang w:val="lv-LV"/>
        </w:rPr>
        <w:t>behaviorConfiguration</w:t>
      </w:r>
      <w:r w:rsidRPr="00A71310">
        <w:rPr>
          <w:lang w:val="lv-LV"/>
        </w:rPr>
        <w:t xml:space="preserve">="WcfService.Service1Behavior" </w:t>
      </w:r>
    </w:p>
    <w:p w14:paraId="4528A94B" w14:textId="77777777" w:rsidR="00913E35" w:rsidRPr="00A71310" w:rsidRDefault="00913E35" w:rsidP="00913E35">
      <w:pPr>
        <w:pStyle w:val="code0"/>
        <w:spacing w:after="0"/>
        <w:ind w:firstLine="720"/>
        <w:rPr>
          <w:lang w:val="lv-LV"/>
        </w:rPr>
      </w:pPr>
      <w:r w:rsidRPr="00A71310">
        <w:rPr>
          <w:lang w:val="lv-LV"/>
        </w:rPr>
        <w:t xml:space="preserve">     </w:t>
      </w:r>
      <w:r w:rsidRPr="00A71310">
        <w:rPr>
          <w:color w:val="FF0000"/>
          <w:lang w:val="lv-LV"/>
        </w:rPr>
        <w:t>name</w:t>
      </w:r>
      <w:r w:rsidRPr="00A71310">
        <w:rPr>
          <w:lang w:val="lv-LV"/>
        </w:rPr>
        <w:t>="WcfService.Service1"&gt;</w:t>
      </w:r>
    </w:p>
    <w:p w14:paraId="4528A94C" w14:textId="77777777" w:rsidR="00913E35" w:rsidRPr="00A71310" w:rsidRDefault="00913E35" w:rsidP="00913E35">
      <w:pPr>
        <w:pStyle w:val="code0"/>
        <w:spacing w:after="0"/>
        <w:ind w:firstLine="720"/>
        <w:rPr>
          <w:lang w:val="lv-LV"/>
        </w:rPr>
      </w:pPr>
      <w:r w:rsidRPr="00A71310">
        <w:rPr>
          <w:lang w:val="lv-LV"/>
        </w:rPr>
        <w:t xml:space="preserve">&lt;endpoint </w:t>
      </w:r>
      <w:r w:rsidRPr="00A71310">
        <w:rPr>
          <w:color w:val="FF0000"/>
          <w:lang w:val="lv-LV"/>
        </w:rPr>
        <w:t>address</w:t>
      </w:r>
      <w:r w:rsidRPr="00A71310">
        <w:rPr>
          <w:lang w:val="lv-LV"/>
        </w:rPr>
        <w:t xml:space="preserve">="" </w:t>
      </w:r>
      <w:r w:rsidRPr="00A71310">
        <w:rPr>
          <w:color w:val="FF0000"/>
          <w:lang w:val="lv-LV"/>
        </w:rPr>
        <w:t>binding</w:t>
      </w:r>
      <w:r w:rsidRPr="00A71310">
        <w:rPr>
          <w:lang w:val="lv-LV"/>
        </w:rPr>
        <w:t xml:space="preserve">="basicHttpBinding" </w:t>
      </w:r>
    </w:p>
    <w:p w14:paraId="4528A94D" w14:textId="77777777" w:rsidR="00913E35" w:rsidRPr="00A71310" w:rsidRDefault="00913E35" w:rsidP="00913E35">
      <w:pPr>
        <w:pStyle w:val="code0"/>
        <w:spacing w:after="0"/>
        <w:ind w:firstLine="720"/>
        <w:rPr>
          <w:lang w:val="lv-LV"/>
        </w:rPr>
      </w:pPr>
      <w:r w:rsidRPr="00A71310">
        <w:rPr>
          <w:color w:val="FF0000"/>
          <w:lang w:val="lv-LV"/>
        </w:rPr>
        <w:t xml:space="preserve"> </w:t>
      </w:r>
      <w:r w:rsidRPr="00A71310">
        <w:rPr>
          <w:color w:val="FF0000"/>
          <w:lang w:val="lv-LV"/>
        </w:rPr>
        <w:tab/>
        <w:t xml:space="preserve">   bindingConfiguration</w:t>
      </w:r>
      <w:r w:rsidRPr="00A71310">
        <w:rPr>
          <w:lang w:val="lv-LV"/>
        </w:rPr>
        <w:t>=""</w:t>
      </w:r>
    </w:p>
    <w:p w14:paraId="4528A94E" w14:textId="77777777" w:rsidR="00913E35" w:rsidRPr="00A71310" w:rsidRDefault="00913E35" w:rsidP="00913E35">
      <w:pPr>
        <w:pStyle w:val="code0"/>
        <w:spacing w:after="0"/>
        <w:rPr>
          <w:lang w:val="lv-LV"/>
        </w:rPr>
      </w:pPr>
      <w:r w:rsidRPr="00A71310">
        <w:rPr>
          <w:lang w:val="lv-LV"/>
        </w:rPr>
        <w:t xml:space="preserve">          </w:t>
      </w:r>
      <w:r w:rsidRPr="00A71310">
        <w:rPr>
          <w:lang w:val="lv-LV"/>
        </w:rPr>
        <w:tab/>
        <w:t xml:space="preserve">   </w:t>
      </w:r>
      <w:r w:rsidRPr="00A71310">
        <w:rPr>
          <w:color w:val="FF0000"/>
          <w:lang w:val="lv-LV"/>
        </w:rPr>
        <w:t>contract</w:t>
      </w:r>
      <w:r w:rsidRPr="00A71310">
        <w:rPr>
          <w:lang w:val="lv-LV"/>
        </w:rPr>
        <w:t>="WcfService.IService1"&gt;</w:t>
      </w:r>
    </w:p>
    <w:p w14:paraId="4528A94F" w14:textId="77777777" w:rsidR="00913E35" w:rsidRPr="00A71310" w:rsidRDefault="00913E35" w:rsidP="00913E35">
      <w:pPr>
        <w:pStyle w:val="code0"/>
        <w:spacing w:after="0"/>
        <w:rPr>
          <w:lang w:val="lv-LV"/>
        </w:rPr>
      </w:pPr>
      <w:r w:rsidRPr="00A71310">
        <w:rPr>
          <w:lang w:val="lv-LV"/>
        </w:rPr>
        <w:t xml:space="preserve">          &lt;identity&gt;</w:t>
      </w:r>
    </w:p>
    <w:p w14:paraId="4528A950" w14:textId="77777777" w:rsidR="00913E35" w:rsidRPr="00A71310" w:rsidRDefault="00913E35" w:rsidP="00913E35">
      <w:pPr>
        <w:pStyle w:val="code0"/>
        <w:spacing w:after="0"/>
        <w:rPr>
          <w:lang w:val="lv-LV"/>
        </w:rPr>
      </w:pPr>
      <w:r w:rsidRPr="00A71310">
        <w:rPr>
          <w:lang w:val="lv-LV"/>
        </w:rPr>
        <w:t xml:space="preserve">            &lt;dns </w:t>
      </w:r>
      <w:r w:rsidRPr="00A71310">
        <w:rPr>
          <w:color w:val="FF0000"/>
          <w:lang w:val="lv-LV"/>
        </w:rPr>
        <w:t>value</w:t>
      </w:r>
      <w:r w:rsidRPr="00A71310">
        <w:rPr>
          <w:lang w:val="lv-LV"/>
        </w:rPr>
        <w:t>="localhost" /&gt;</w:t>
      </w:r>
    </w:p>
    <w:p w14:paraId="4528A951" w14:textId="77777777" w:rsidR="00913E35" w:rsidRPr="00A71310" w:rsidRDefault="00913E35" w:rsidP="00913E35">
      <w:pPr>
        <w:pStyle w:val="code0"/>
        <w:spacing w:after="0"/>
        <w:rPr>
          <w:lang w:val="lv-LV"/>
        </w:rPr>
      </w:pPr>
      <w:r w:rsidRPr="00A71310">
        <w:rPr>
          <w:lang w:val="lv-LV"/>
        </w:rPr>
        <w:t xml:space="preserve">          &lt;/identity&gt;</w:t>
      </w:r>
    </w:p>
    <w:p w14:paraId="4528A952" w14:textId="77777777" w:rsidR="00913E35" w:rsidRPr="00A71310" w:rsidRDefault="00913E35" w:rsidP="00913E35">
      <w:pPr>
        <w:pStyle w:val="code0"/>
        <w:spacing w:after="0"/>
        <w:ind w:firstLine="720"/>
        <w:rPr>
          <w:lang w:val="lv-LV"/>
        </w:rPr>
      </w:pPr>
      <w:r w:rsidRPr="00A71310">
        <w:rPr>
          <w:lang w:val="lv-LV"/>
        </w:rPr>
        <w:t>&lt;/endpoint&gt;</w:t>
      </w:r>
    </w:p>
    <w:p w14:paraId="4528A953" w14:textId="77777777" w:rsidR="00913E35" w:rsidRPr="00A71310" w:rsidRDefault="00913E35" w:rsidP="00913E35">
      <w:pPr>
        <w:pStyle w:val="code0"/>
        <w:spacing w:after="0"/>
        <w:rPr>
          <w:lang w:val="lv-LV"/>
        </w:rPr>
      </w:pPr>
      <w:r w:rsidRPr="00A71310">
        <w:rPr>
          <w:lang w:val="lv-LV"/>
        </w:rPr>
        <w:t xml:space="preserve">       &lt;endpoint </w:t>
      </w:r>
      <w:r w:rsidRPr="00A71310">
        <w:rPr>
          <w:color w:val="FF0000"/>
          <w:lang w:val="lv-LV"/>
        </w:rPr>
        <w:t>address</w:t>
      </w:r>
      <w:r w:rsidRPr="00A71310">
        <w:rPr>
          <w:lang w:val="lv-LV"/>
        </w:rPr>
        <w:t xml:space="preserve">="mex" </w:t>
      </w:r>
      <w:r w:rsidRPr="00A71310">
        <w:rPr>
          <w:color w:val="FF0000"/>
          <w:lang w:val="lv-LV"/>
        </w:rPr>
        <w:t>binding</w:t>
      </w:r>
      <w:r w:rsidRPr="00A71310">
        <w:rPr>
          <w:lang w:val="lv-LV"/>
        </w:rPr>
        <w:t xml:space="preserve">="mexHttpBinding" </w:t>
      </w:r>
    </w:p>
    <w:p w14:paraId="4528A954" w14:textId="77777777" w:rsidR="00913E35" w:rsidRPr="00A71310" w:rsidRDefault="00913E35" w:rsidP="00913E35">
      <w:pPr>
        <w:pStyle w:val="code0"/>
        <w:spacing w:after="0"/>
        <w:ind w:firstLine="720"/>
        <w:rPr>
          <w:lang w:val="lv-LV"/>
        </w:rPr>
      </w:pPr>
      <w:r w:rsidRPr="00A71310">
        <w:rPr>
          <w:lang w:val="lv-LV"/>
        </w:rPr>
        <w:t xml:space="preserve"> </w:t>
      </w:r>
      <w:r w:rsidRPr="00A71310">
        <w:rPr>
          <w:lang w:val="lv-LV"/>
        </w:rPr>
        <w:tab/>
        <w:t xml:space="preserve">   </w:t>
      </w:r>
      <w:r w:rsidRPr="00A71310">
        <w:rPr>
          <w:color w:val="FF0000"/>
          <w:lang w:val="lv-LV"/>
        </w:rPr>
        <w:t>contract</w:t>
      </w:r>
      <w:r w:rsidRPr="00A71310">
        <w:rPr>
          <w:lang w:val="lv-LV"/>
        </w:rPr>
        <w:t>="IMetadataExchange" /&gt;</w:t>
      </w:r>
    </w:p>
    <w:p w14:paraId="4528A955" w14:textId="77777777" w:rsidR="00913E35" w:rsidRPr="00A71310" w:rsidRDefault="00913E35" w:rsidP="00913E35">
      <w:pPr>
        <w:pStyle w:val="code0"/>
        <w:spacing w:after="0"/>
        <w:rPr>
          <w:lang w:val="lv-LV"/>
        </w:rPr>
      </w:pPr>
      <w:r w:rsidRPr="00A71310">
        <w:rPr>
          <w:lang w:val="lv-LV"/>
        </w:rPr>
        <w:t xml:space="preserve">   &lt;/service&gt;</w:t>
      </w:r>
    </w:p>
    <w:p w14:paraId="4528A956" w14:textId="77777777" w:rsidR="00913E35" w:rsidRPr="00A71310" w:rsidRDefault="00913E35" w:rsidP="00913E35">
      <w:pPr>
        <w:pStyle w:val="code0"/>
        <w:spacing w:after="0"/>
        <w:rPr>
          <w:lang w:val="lv-LV"/>
        </w:rPr>
      </w:pPr>
      <w:r w:rsidRPr="00A71310">
        <w:rPr>
          <w:lang w:val="lv-LV"/>
        </w:rPr>
        <w:t>&lt;/services&gt;</w:t>
      </w:r>
    </w:p>
    <w:p w14:paraId="4528A957" w14:textId="77777777" w:rsidR="00913E35" w:rsidRPr="00A71310" w:rsidRDefault="00913E35" w:rsidP="00560911">
      <w:pPr>
        <w:pStyle w:val="ListBullet"/>
        <w:rPr>
          <w:rFonts w:ascii="Consolas" w:hAnsi="Consolas" w:cs="Consolas"/>
          <w:sz w:val="19"/>
          <w:szCs w:val="19"/>
        </w:rPr>
      </w:pPr>
      <w:r w:rsidRPr="00A71310">
        <w:t xml:space="preserve">Sadaļā </w:t>
      </w:r>
      <w:r w:rsidRPr="00A71310">
        <w:rPr>
          <w:rStyle w:val="ReferenceChar"/>
          <w:lang w:val="lv-LV"/>
        </w:rPr>
        <w:t>behaviors</w:t>
      </w:r>
      <w:r w:rsidRPr="00A71310">
        <w:t xml:space="preserve"> uzstādīt servisa konfigurāciju.</w:t>
      </w:r>
      <w:r w:rsidRPr="00A71310">
        <w:rPr>
          <w:rFonts w:ascii="Consolas" w:hAnsi="Consolas" w:cs="Consolas"/>
          <w:sz w:val="19"/>
          <w:szCs w:val="19"/>
        </w:rPr>
        <w:t xml:space="preserve">    </w:t>
      </w:r>
    </w:p>
    <w:p w14:paraId="4528A958" w14:textId="77777777" w:rsidR="00913E35" w:rsidRPr="00A71310" w:rsidRDefault="00913E35" w:rsidP="00913E35">
      <w:pPr>
        <w:pStyle w:val="code0"/>
        <w:spacing w:after="0"/>
        <w:rPr>
          <w:lang w:val="lv-LV"/>
        </w:rPr>
      </w:pPr>
      <w:r w:rsidRPr="00A71310">
        <w:rPr>
          <w:lang w:val="lv-LV"/>
        </w:rPr>
        <w:t>&lt;behaviors&gt;</w:t>
      </w:r>
    </w:p>
    <w:p w14:paraId="4528A959" w14:textId="77777777" w:rsidR="00913E35" w:rsidRPr="00A71310" w:rsidRDefault="00913E35" w:rsidP="00913E35">
      <w:pPr>
        <w:pStyle w:val="code0"/>
        <w:spacing w:after="0"/>
        <w:rPr>
          <w:lang w:val="lv-LV"/>
        </w:rPr>
      </w:pPr>
      <w:r w:rsidRPr="00A71310">
        <w:rPr>
          <w:lang w:val="lv-LV"/>
        </w:rPr>
        <w:t xml:space="preserve">  &lt;serviceBehaviors&gt;</w:t>
      </w:r>
    </w:p>
    <w:p w14:paraId="4528A95A" w14:textId="77777777" w:rsidR="00913E35" w:rsidRPr="00A71310" w:rsidRDefault="00913E35" w:rsidP="00913E35">
      <w:pPr>
        <w:pStyle w:val="code0"/>
        <w:spacing w:after="0"/>
        <w:ind w:firstLine="720"/>
        <w:rPr>
          <w:lang w:val="lv-LV"/>
        </w:rPr>
      </w:pPr>
      <w:r w:rsidRPr="00A71310">
        <w:rPr>
          <w:lang w:val="lv-LV"/>
        </w:rPr>
        <w:t xml:space="preserve">&lt;behavior </w:t>
      </w:r>
      <w:r w:rsidRPr="00A71310">
        <w:rPr>
          <w:color w:val="FF0000"/>
          <w:lang w:val="lv-LV"/>
        </w:rPr>
        <w:t>name</w:t>
      </w:r>
      <w:r w:rsidRPr="00A71310">
        <w:rPr>
          <w:lang w:val="lv-LV"/>
        </w:rPr>
        <w:t>="WcfService.Service1Behavior"&gt;</w:t>
      </w:r>
    </w:p>
    <w:p w14:paraId="4528A95B" w14:textId="77777777" w:rsidR="00913E35" w:rsidRPr="00A71310" w:rsidRDefault="00913E35" w:rsidP="00913E35">
      <w:pPr>
        <w:pStyle w:val="code0"/>
        <w:spacing w:after="0"/>
        <w:rPr>
          <w:lang w:val="lv-LV"/>
        </w:rPr>
      </w:pPr>
      <w:r w:rsidRPr="00A71310">
        <w:rPr>
          <w:lang w:val="lv-LV"/>
        </w:rPr>
        <w:t xml:space="preserve">          &lt;serviceMetadata </w:t>
      </w:r>
      <w:r w:rsidRPr="00A71310">
        <w:rPr>
          <w:color w:val="FF0000"/>
          <w:lang w:val="lv-LV"/>
        </w:rPr>
        <w:t>httpGetEnabled</w:t>
      </w:r>
      <w:r w:rsidRPr="00A71310">
        <w:rPr>
          <w:lang w:val="lv-LV"/>
        </w:rPr>
        <w:t>="true"/&gt;</w:t>
      </w:r>
    </w:p>
    <w:p w14:paraId="4528A95C" w14:textId="77777777" w:rsidR="00913E35" w:rsidRPr="00A71310" w:rsidRDefault="00913E35" w:rsidP="00913E35">
      <w:pPr>
        <w:pStyle w:val="code0"/>
        <w:spacing w:after="0"/>
        <w:rPr>
          <w:lang w:val="lv-LV"/>
        </w:rPr>
      </w:pPr>
      <w:r w:rsidRPr="00A71310">
        <w:rPr>
          <w:lang w:val="lv-LV"/>
        </w:rPr>
        <w:t xml:space="preserve">          &lt;serviceDebug </w:t>
      </w:r>
      <w:r w:rsidRPr="00A71310">
        <w:rPr>
          <w:color w:val="FF0000"/>
          <w:lang w:val="lv-LV"/>
        </w:rPr>
        <w:t>includeExceptionDetailInFaults</w:t>
      </w:r>
      <w:r w:rsidRPr="00A71310">
        <w:rPr>
          <w:lang w:val="lv-LV"/>
        </w:rPr>
        <w:t>="false"/&gt;</w:t>
      </w:r>
    </w:p>
    <w:p w14:paraId="4528A95D" w14:textId="77777777" w:rsidR="00913E35" w:rsidRPr="00A71310" w:rsidRDefault="00913E35" w:rsidP="00913E35">
      <w:pPr>
        <w:pStyle w:val="code0"/>
        <w:spacing w:after="0"/>
        <w:ind w:firstLine="720"/>
        <w:rPr>
          <w:lang w:val="lv-LV"/>
        </w:rPr>
      </w:pPr>
      <w:r w:rsidRPr="00A71310">
        <w:rPr>
          <w:lang w:val="lv-LV"/>
        </w:rPr>
        <w:t>&lt;/behavior&gt;</w:t>
      </w:r>
    </w:p>
    <w:p w14:paraId="4528A95E" w14:textId="77777777" w:rsidR="00913E35" w:rsidRPr="00A71310" w:rsidRDefault="00913E35" w:rsidP="00913E35">
      <w:pPr>
        <w:pStyle w:val="code0"/>
        <w:spacing w:after="0"/>
        <w:rPr>
          <w:lang w:val="lv-LV"/>
        </w:rPr>
      </w:pPr>
      <w:r w:rsidRPr="00A71310">
        <w:rPr>
          <w:lang w:val="lv-LV"/>
        </w:rPr>
        <w:t xml:space="preserve">   &lt;/serviceBehaviors&gt;</w:t>
      </w:r>
    </w:p>
    <w:p w14:paraId="4528A95F" w14:textId="77777777" w:rsidR="00913E35" w:rsidRPr="00A71310" w:rsidRDefault="00913E35" w:rsidP="00913E35">
      <w:pPr>
        <w:pStyle w:val="code0"/>
        <w:spacing w:after="0"/>
        <w:rPr>
          <w:lang w:val="lv-LV"/>
        </w:rPr>
      </w:pPr>
      <w:r w:rsidRPr="00A71310">
        <w:rPr>
          <w:lang w:val="lv-LV"/>
        </w:rPr>
        <w:t>&lt;/behaviors&gt;</w:t>
      </w:r>
    </w:p>
    <w:p w14:paraId="4528A960" w14:textId="77777777" w:rsidR="00913E35" w:rsidRPr="00A71310" w:rsidRDefault="00913E35" w:rsidP="00913E35">
      <w:pPr>
        <w:pStyle w:val="code0"/>
        <w:rPr>
          <w:lang w:val="lv-LV"/>
        </w:rPr>
      </w:pPr>
      <w:r w:rsidRPr="00A71310">
        <w:rPr>
          <w:lang w:val="lv-LV"/>
        </w:rPr>
        <w:t>&lt;/system.serviceModel&gt;</w:t>
      </w:r>
    </w:p>
    <w:p w14:paraId="4528A961" w14:textId="77777777" w:rsidR="00913E35" w:rsidRPr="00A71310" w:rsidRDefault="00913E35" w:rsidP="00913E35">
      <w:pPr>
        <w:pStyle w:val="Heading3"/>
      </w:pPr>
      <w:bookmarkStart w:id="1765" w:name="_Toc299464348"/>
      <w:bookmarkStart w:id="1766" w:name="_Toc380756865"/>
      <w:r w:rsidRPr="00A71310">
        <w:t>Žurnalēšana ar Diagnostic.dll</w:t>
      </w:r>
      <w:bookmarkEnd w:id="1765"/>
      <w:bookmarkEnd w:id="1766"/>
    </w:p>
    <w:p w14:paraId="4528A962" w14:textId="77777777" w:rsidR="00913E35" w:rsidRPr="00A71310" w:rsidRDefault="00913E35" w:rsidP="00560911">
      <w:r w:rsidRPr="00A71310">
        <w:t xml:space="preserve">Trasējamības uzlabošanai tiek piesaistīta papildus žurnalēšana gan servisa, gan klienta pusē izmatojot </w:t>
      </w:r>
      <w:r w:rsidRPr="00A71310">
        <w:rPr>
          <w:rStyle w:val="ReferenceChar"/>
          <w:lang w:val="lv-LV"/>
        </w:rPr>
        <w:t>LogUtility</w:t>
      </w:r>
      <w:r w:rsidRPr="00A71310">
        <w:t>;</w:t>
      </w:r>
    </w:p>
    <w:p w14:paraId="4528A963" w14:textId="77777777" w:rsidR="00913E35" w:rsidRPr="00A71310" w:rsidRDefault="00913E35" w:rsidP="00560911">
      <w:pPr>
        <w:pStyle w:val="ListBullet"/>
      </w:pPr>
      <w:r w:rsidRPr="00A71310">
        <w:t xml:space="preserve">Papildināt konfigurācijas failus </w:t>
      </w:r>
      <w:r w:rsidRPr="00A71310">
        <w:rPr>
          <w:rStyle w:val="ReferenceChar"/>
          <w:lang w:val="lv-LV"/>
        </w:rPr>
        <w:t>web.config</w:t>
      </w:r>
      <w:r w:rsidRPr="00A71310">
        <w:t xml:space="preserve"> un </w:t>
      </w:r>
      <w:r w:rsidRPr="00A71310">
        <w:rPr>
          <w:rStyle w:val="ReferenceChar"/>
          <w:lang w:val="lv-LV"/>
        </w:rPr>
        <w:t>app.config;</w:t>
      </w:r>
    </w:p>
    <w:p w14:paraId="4528A964" w14:textId="77777777" w:rsidR="00913E35" w:rsidRPr="00A71310" w:rsidRDefault="00913E35" w:rsidP="00913E35">
      <w:pPr>
        <w:pStyle w:val="code0"/>
        <w:spacing w:after="0"/>
        <w:rPr>
          <w:lang w:val="lv-LV"/>
        </w:rPr>
      </w:pPr>
      <w:r w:rsidRPr="00A71310">
        <w:rPr>
          <w:lang w:val="lv-LV"/>
        </w:rPr>
        <w:t>&lt;!--</w:t>
      </w:r>
      <w:r w:rsidRPr="00A71310">
        <w:rPr>
          <w:color w:val="00B050"/>
          <w:lang w:val="lv-LV"/>
        </w:rPr>
        <w:t>for Diagnostic.dll logUtility</w:t>
      </w:r>
      <w:r w:rsidRPr="00A71310">
        <w:rPr>
          <w:lang w:val="lv-LV"/>
        </w:rPr>
        <w:t>--&gt;</w:t>
      </w:r>
    </w:p>
    <w:p w14:paraId="4528A965" w14:textId="77777777" w:rsidR="00913E35" w:rsidRPr="00A71310" w:rsidRDefault="00913E35" w:rsidP="00913E35">
      <w:pPr>
        <w:pStyle w:val="code0"/>
        <w:spacing w:after="0"/>
        <w:rPr>
          <w:lang w:val="lv-LV"/>
        </w:rPr>
      </w:pPr>
      <w:r w:rsidRPr="00A71310">
        <w:rPr>
          <w:lang w:val="lv-LV"/>
        </w:rPr>
        <w:t xml:space="preserve">&lt;source </w:t>
      </w:r>
      <w:r w:rsidRPr="00A71310">
        <w:rPr>
          <w:color w:val="FF0000"/>
          <w:lang w:val="lv-LV"/>
        </w:rPr>
        <w:t>name</w:t>
      </w:r>
      <w:r w:rsidRPr="00A71310">
        <w:rPr>
          <w:lang w:val="lv-LV"/>
        </w:rPr>
        <w:t xml:space="preserve"> ="Activity" </w:t>
      </w:r>
      <w:r w:rsidRPr="00A71310">
        <w:rPr>
          <w:color w:val="FF0000"/>
          <w:lang w:val="lv-LV"/>
        </w:rPr>
        <w:t>switchValue</w:t>
      </w:r>
      <w:r w:rsidRPr="00A71310">
        <w:rPr>
          <w:lang w:val="lv-LV"/>
        </w:rPr>
        <w:t>="All"&gt;</w:t>
      </w:r>
    </w:p>
    <w:p w14:paraId="4528A966" w14:textId="77777777" w:rsidR="00913E35" w:rsidRPr="00A71310" w:rsidRDefault="00913E35" w:rsidP="00913E35">
      <w:pPr>
        <w:pStyle w:val="code0"/>
        <w:spacing w:after="0"/>
        <w:ind w:firstLine="720"/>
        <w:rPr>
          <w:lang w:val="lv-LV"/>
        </w:rPr>
      </w:pPr>
      <w:r w:rsidRPr="00A71310">
        <w:rPr>
          <w:lang w:val="lv-LV"/>
        </w:rPr>
        <w:t>&lt;listeners&gt;</w:t>
      </w:r>
    </w:p>
    <w:p w14:paraId="4528A967" w14:textId="77777777" w:rsidR="00913E35" w:rsidRPr="00A71310" w:rsidRDefault="00913E35" w:rsidP="00913E35">
      <w:pPr>
        <w:pStyle w:val="code0"/>
        <w:spacing w:after="0"/>
        <w:rPr>
          <w:lang w:val="lv-LV"/>
        </w:rPr>
      </w:pPr>
      <w:r w:rsidRPr="00A71310">
        <w:rPr>
          <w:lang w:val="lv-LV"/>
        </w:rPr>
        <w:t xml:space="preserve">                &lt;add </w:t>
      </w:r>
      <w:r w:rsidRPr="00A71310">
        <w:rPr>
          <w:color w:val="FF0000"/>
          <w:lang w:val="lv-LV"/>
        </w:rPr>
        <w:t>name</w:t>
      </w:r>
      <w:r w:rsidRPr="00A71310">
        <w:rPr>
          <w:lang w:val="lv-LV"/>
        </w:rPr>
        <w:t>="ServiceModelTraceListener"&gt;&lt;/add&gt;</w:t>
      </w:r>
    </w:p>
    <w:p w14:paraId="4528A968" w14:textId="77777777" w:rsidR="00913E35" w:rsidRPr="00A71310" w:rsidRDefault="00913E35" w:rsidP="00913E35">
      <w:pPr>
        <w:pStyle w:val="code0"/>
        <w:spacing w:after="0"/>
        <w:ind w:firstLine="720"/>
        <w:rPr>
          <w:lang w:val="lv-LV"/>
        </w:rPr>
      </w:pPr>
      <w:r w:rsidRPr="00A71310">
        <w:rPr>
          <w:lang w:val="lv-LV"/>
        </w:rPr>
        <w:t>&lt;/listeners&gt;</w:t>
      </w:r>
    </w:p>
    <w:p w14:paraId="4528A969" w14:textId="77777777" w:rsidR="00913E35" w:rsidRPr="00A71310" w:rsidRDefault="00913E35" w:rsidP="00913E35">
      <w:pPr>
        <w:pStyle w:val="code0"/>
        <w:rPr>
          <w:lang w:val="lv-LV"/>
        </w:rPr>
      </w:pPr>
      <w:r w:rsidRPr="00A71310">
        <w:rPr>
          <w:lang w:val="lv-LV"/>
        </w:rPr>
        <w:t xml:space="preserve">&lt;/source&gt; </w:t>
      </w:r>
    </w:p>
    <w:p w14:paraId="736CB901" w14:textId="3215D5F3" w:rsidR="00454DE0" w:rsidRPr="00A71310" w:rsidRDefault="00454DE0" w:rsidP="00454DE0">
      <w:pPr>
        <w:pStyle w:val="ListBullet"/>
      </w:pPr>
      <w:r w:rsidRPr="00A71310">
        <w:t xml:space="preserve">Web.app sadaļā </w:t>
      </w:r>
      <w:r w:rsidRPr="00A71310">
        <w:rPr>
          <w:rStyle w:val="ReferenceChar"/>
          <w:i/>
          <w:lang w:val="lv-LV"/>
        </w:rPr>
        <w:t>diagnosticConfiguration</w:t>
      </w:r>
      <w:r w:rsidRPr="00A71310">
        <w:rPr>
          <w:rStyle w:val="ReferenceChar"/>
          <w:lang w:val="lv-LV"/>
        </w:rPr>
        <w:t xml:space="preserve"> norāda izmantojamo žurnāla rakstītāju.</w:t>
      </w:r>
    </w:p>
    <w:p w14:paraId="2D024E14" w14:textId="77777777" w:rsidR="00454DE0" w:rsidRPr="00A71310" w:rsidRDefault="00454DE0" w:rsidP="00454DE0">
      <w:pPr>
        <w:pStyle w:val="code0"/>
        <w:spacing w:after="0"/>
        <w:ind w:left="360" w:firstLine="66"/>
        <w:rPr>
          <w:color w:val="FF0000"/>
          <w:lang w:val="lv-LV"/>
        </w:rPr>
      </w:pPr>
      <w:r w:rsidRPr="00A71310">
        <w:rPr>
          <w:lang w:val="lv-LV"/>
        </w:rPr>
        <w:t>&lt;</w:t>
      </w:r>
      <w:r w:rsidRPr="00A71310">
        <w:rPr>
          <w:color w:val="A31515"/>
          <w:lang w:val="lv-LV"/>
        </w:rPr>
        <w:t>diagnosticConfiguration</w:t>
      </w:r>
      <w:r w:rsidRPr="00A71310">
        <w:rPr>
          <w:color w:val="FF0000"/>
          <w:lang w:val="lv-LV"/>
        </w:rPr>
        <w:t xml:space="preserve"> type</w:t>
      </w:r>
      <w:r w:rsidRPr="00A71310">
        <w:rPr>
          <w:lang w:val="lv-LV"/>
        </w:rPr>
        <w:t>="Diagnostic.DefaultLogWriter, Diagnostic, Version=1.0.0.0"</w:t>
      </w:r>
      <w:r w:rsidRPr="00A71310">
        <w:rPr>
          <w:color w:val="FF0000"/>
          <w:lang w:val="lv-LV"/>
        </w:rPr>
        <w:t xml:space="preserve"> </w:t>
      </w:r>
      <w:r w:rsidRPr="00A71310">
        <w:rPr>
          <w:lang w:val="lv-LV"/>
        </w:rPr>
        <w:t>/&gt;</w:t>
      </w:r>
    </w:p>
    <w:p w14:paraId="4528A96A" w14:textId="77777777" w:rsidR="00913E35" w:rsidRPr="00A71310" w:rsidRDefault="00913E35" w:rsidP="00560911">
      <w:pPr>
        <w:pStyle w:val="ListBullet"/>
      </w:pPr>
      <w:r w:rsidRPr="00A71310">
        <w:t>Pievienot klienta un servisa risinājumiem Diagnostic.dll bibliotēku un atbilstošas vārdtelpas;</w:t>
      </w:r>
    </w:p>
    <w:p w14:paraId="4528A96B" w14:textId="77777777" w:rsidR="00913E35" w:rsidRPr="00A71310" w:rsidRDefault="00913E35" w:rsidP="00560911">
      <w:pPr>
        <w:pStyle w:val="ListBullet"/>
      </w:pPr>
      <w:r w:rsidRPr="00A71310">
        <w:t>Izveidot žurnalēšanas metodes nepieciešamajās vietās gan servisa gan klienta pusē;</w:t>
      </w:r>
    </w:p>
    <w:p w14:paraId="4528A96C" w14:textId="77777777" w:rsidR="00913E35" w:rsidRPr="00A71310" w:rsidRDefault="00913E35" w:rsidP="009B2C17">
      <w:pPr>
        <w:pStyle w:val="code0"/>
        <w:keepNext w:val="0"/>
        <w:spacing w:after="0"/>
        <w:rPr>
          <w:lang w:val="lv-LV"/>
        </w:rPr>
      </w:pPr>
      <w:r w:rsidRPr="00A71310">
        <w:rPr>
          <w:color w:val="31849B" w:themeColor="accent5" w:themeShade="BF"/>
          <w:lang w:val="lv-LV"/>
        </w:rPr>
        <w:t xml:space="preserve">LogUtility </w:t>
      </w:r>
      <w:r w:rsidRPr="00A71310">
        <w:rPr>
          <w:lang w:val="lv-LV"/>
        </w:rPr>
        <w:t xml:space="preserve">logWriter = new </w:t>
      </w:r>
      <w:r w:rsidRPr="00A71310">
        <w:rPr>
          <w:color w:val="31849B" w:themeColor="accent5" w:themeShade="BF"/>
          <w:lang w:val="lv-LV"/>
        </w:rPr>
        <w:t>LogUtility</w:t>
      </w:r>
      <w:r w:rsidRPr="00A71310">
        <w:rPr>
          <w:lang w:val="lv-LV"/>
        </w:rPr>
        <w:t>(</w:t>
      </w:r>
      <w:r w:rsidRPr="00A71310">
        <w:rPr>
          <w:color w:val="A31515"/>
          <w:lang w:val="lv-LV"/>
        </w:rPr>
        <w:t>"WCFService"</w:t>
      </w:r>
      <w:r w:rsidRPr="00A71310">
        <w:rPr>
          <w:lang w:val="lv-LV"/>
        </w:rPr>
        <w:t>);</w:t>
      </w:r>
    </w:p>
    <w:p w14:paraId="4528A96D" w14:textId="77777777" w:rsidR="00913E35" w:rsidRPr="00A71310" w:rsidRDefault="00913E35" w:rsidP="009B2C17">
      <w:pPr>
        <w:pStyle w:val="code0"/>
        <w:keepNext w:val="0"/>
        <w:spacing w:after="0"/>
        <w:rPr>
          <w:lang w:val="lv-LV"/>
        </w:rPr>
      </w:pPr>
    </w:p>
    <w:p w14:paraId="4528A96E" w14:textId="77777777" w:rsidR="00913E35" w:rsidRPr="00A71310" w:rsidRDefault="00913E35" w:rsidP="009B2C17">
      <w:pPr>
        <w:pStyle w:val="code0"/>
        <w:keepNext w:val="0"/>
        <w:spacing w:after="0"/>
        <w:rPr>
          <w:lang w:val="lv-LV"/>
        </w:rPr>
      </w:pPr>
      <w:r w:rsidRPr="00A71310">
        <w:rPr>
          <w:lang w:val="lv-LV"/>
        </w:rPr>
        <w:t>public string GetData(int value)</w:t>
      </w:r>
    </w:p>
    <w:p w14:paraId="4528A96F" w14:textId="77777777" w:rsidR="00913E35" w:rsidRPr="00A71310" w:rsidRDefault="00913E35" w:rsidP="009B2C17">
      <w:pPr>
        <w:pStyle w:val="code0"/>
        <w:keepNext w:val="0"/>
        <w:spacing w:after="0"/>
        <w:rPr>
          <w:lang w:val="lv-LV"/>
        </w:rPr>
      </w:pPr>
      <w:r w:rsidRPr="00A71310">
        <w:rPr>
          <w:lang w:val="lv-LV"/>
        </w:rPr>
        <w:t>{</w:t>
      </w:r>
    </w:p>
    <w:p w14:paraId="4528A970" w14:textId="77777777" w:rsidR="00913E35" w:rsidRPr="00A71310" w:rsidRDefault="00913E35" w:rsidP="009B2C17">
      <w:pPr>
        <w:pStyle w:val="code0"/>
        <w:keepNext w:val="0"/>
        <w:spacing w:after="0"/>
        <w:rPr>
          <w:lang w:val="lv-LV"/>
        </w:rPr>
      </w:pPr>
      <w:r w:rsidRPr="00A71310">
        <w:rPr>
          <w:lang w:val="lv-LV"/>
        </w:rPr>
        <w:t xml:space="preserve">     logWriter.Write(</w:t>
      </w:r>
      <w:r w:rsidRPr="00A71310">
        <w:rPr>
          <w:color w:val="A31515"/>
          <w:lang w:val="lv-LV"/>
        </w:rPr>
        <w:t>"Received value: "</w:t>
      </w:r>
      <w:r w:rsidRPr="00A71310">
        <w:rPr>
          <w:lang w:val="lv-LV"/>
        </w:rPr>
        <w:t xml:space="preserve"> + value.ToString(), </w:t>
      </w:r>
      <w:r w:rsidRPr="00A71310">
        <w:rPr>
          <w:color w:val="A31515"/>
          <w:lang w:val="lv-LV"/>
        </w:rPr>
        <w:t>"Activity"</w:t>
      </w:r>
      <w:r w:rsidRPr="00A71310">
        <w:rPr>
          <w:lang w:val="lv-LV"/>
        </w:rPr>
        <w:t>);</w:t>
      </w:r>
    </w:p>
    <w:p w14:paraId="4528A971" w14:textId="77777777" w:rsidR="00913E35" w:rsidRPr="00A71310" w:rsidRDefault="00913E35" w:rsidP="009B2C17">
      <w:pPr>
        <w:pStyle w:val="code0"/>
        <w:keepNext w:val="0"/>
        <w:spacing w:after="0"/>
        <w:rPr>
          <w:lang w:val="lv-LV"/>
        </w:rPr>
      </w:pPr>
      <w:r w:rsidRPr="00A71310">
        <w:rPr>
          <w:lang w:val="lv-LV"/>
        </w:rPr>
        <w:t xml:space="preserve">     System.Threading.Thread.Sleep(value);</w:t>
      </w:r>
    </w:p>
    <w:p w14:paraId="4528A972" w14:textId="77777777" w:rsidR="00913E35" w:rsidRPr="00A71310" w:rsidRDefault="00913E35" w:rsidP="009B2C17">
      <w:pPr>
        <w:pStyle w:val="code0"/>
        <w:keepNext w:val="0"/>
        <w:spacing w:after="0"/>
        <w:rPr>
          <w:lang w:val="lv-LV"/>
        </w:rPr>
      </w:pPr>
      <w:r w:rsidRPr="00A71310">
        <w:rPr>
          <w:lang w:val="lv-LV"/>
        </w:rPr>
        <w:t xml:space="preserve">     return string.Format(</w:t>
      </w:r>
      <w:r w:rsidRPr="00A71310">
        <w:rPr>
          <w:color w:val="A31515"/>
          <w:lang w:val="lv-LV"/>
        </w:rPr>
        <w:t>"You entered: {0}"</w:t>
      </w:r>
      <w:r w:rsidRPr="00A71310">
        <w:rPr>
          <w:lang w:val="lv-LV"/>
        </w:rPr>
        <w:t>, value);</w:t>
      </w:r>
    </w:p>
    <w:p w14:paraId="4528A973" w14:textId="77777777" w:rsidR="00913E35" w:rsidRPr="00A71310" w:rsidRDefault="00913E35" w:rsidP="009B2C17">
      <w:pPr>
        <w:pStyle w:val="code0"/>
        <w:keepNext w:val="0"/>
        <w:spacing w:after="0"/>
        <w:rPr>
          <w:lang w:val="lv-LV"/>
        </w:rPr>
      </w:pPr>
      <w:r w:rsidRPr="00A71310">
        <w:rPr>
          <w:lang w:val="lv-LV"/>
        </w:rPr>
        <w:t>}</w:t>
      </w:r>
    </w:p>
    <w:p w14:paraId="4528A974" w14:textId="77777777" w:rsidR="00913E35" w:rsidRPr="00A71310" w:rsidRDefault="00913E35" w:rsidP="00560911"/>
    <w:p w14:paraId="4528A975" w14:textId="77777777" w:rsidR="00913E35" w:rsidRPr="00A71310" w:rsidRDefault="00913E35" w:rsidP="00913E35">
      <w:pPr>
        <w:pStyle w:val="code0"/>
        <w:spacing w:after="0"/>
        <w:rPr>
          <w:lang w:val="lv-LV"/>
        </w:rPr>
      </w:pPr>
      <w:r w:rsidRPr="00A71310">
        <w:rPr>
          <w:lang w:val="lv-LV"/>
        </w:rPr>
        <w:t>logWriter.Write(</w:t>
      </w:r>
      <w:r w:rsidRPr="00A71310">
        <w:rPr>
          <w:color w:val="A31515"/>
          <w:lang w:val="lv-LV"/>
        </w:rPr>
        <w:t>"Entered: "</w:t>
      </w:r>
      <w:r w:rsidRPr="00A71310">
        <w:rPr>
          <w:lang w:val="lv-LV"/>
        </w:rPr>
        <w:t xml:space="preserve"> + i.ToString(), </w:t>
      </w:r>
      <w:r w:rsidRPr="00A71310">
        <w:rPr>
          <w:color w:val="A31515"/>
          <w:lang w:val="lv-LV"/>
        </w:rPr>
        <w:t>"Activity"</w:t>
      </w:r>
      <w:r w:rsidRPr="00A71310">
        <w:rPr>
          <w:lang w:val="lv-LV"/>
        </w:rPr>
        <w:t>);</w:t>
      </w:r>
    </w:p>
    <w:p w14:paraId="4528A976" w14:textId="77777777" w:rsidR="00913E35" w:rsidRPr="00A71310" w:rsidRDefault="00913E35" w:rsidP="00913E35">
      <w:pPr>
        <w:pStyle w:val="code0"/>
        <w:spacing w:after="0"/>
        <w:rPr>
          <w:lang w:val="lv-LV"/>
        </w:rPr>
      </w:pPr>
      <w:r w:rsidRPr="00A71310">
        <w:rPr>
          <w:lang w:val="lv-LV"/>
        </w:rPr>
        <w:t>rez = c.GetData(i);</w:t>
      </w:r>
    </w:p>
    <w:p w14:paraId="4528A977" w14:textId="77777777" w:rsidR="00913E35" w:rsidRPr="00A71310" w:rsidRDefault="00913E35" w:rsidP="00913E35">
      <w:pPr>
        <w:pStyle w:val="code0"/>
        <w:spacing w:after="0"/>
        <w:rPr>
          <w:lang w:val="lv-LV"/>
        </w:rPr>
      </w:pPr>
      <w:r w:rsidRPr="00A71310">
        <w:rPr>
          <w:lang w:val="lv-LV"/>
        </w:rPr>
        <w:t>logWriter.Write(</w:t>
      </w:r>
      <w:r w:rsidRPr="00A71310">
        <w:rPr>
          <w:color w:val="A31515"/>
          <w:lang w:val="lv-LV"/>
        </w:rPr>
        <w:t>"Response: "</w:t>
      </w:r>
      <w:r w:rsidRPr="00A71310">
        <w:rPr>
          <w:lang w:val="lv-LV"/>
        </w:rPr>
        <w:t xml:space="preserve"> + rez, </w:t>
      </w:r>
      <w:r w:rsidRPr="00A71310">
        <w:rPr>
          <w:color w:val="A31515"/>
          <w:lang w:val="lv-LV"/>
        </w:rPr>
        <w:t>"Activity"</w:t>
      </w:r>
      <w:r w:rsidRPr="00A71310">
        <w:rPr>
          <w:lang w:val="lv-LV"/>
        </w:rPr>
        <w:t>);</w:t>
      </w:r>
    </w:p>
    <w:p w14:paraId="4528A978" w14:textId="77777777" w:rsidR="00913E35" w:rsidRPr="00A71310" w:rsidRDefault="00913E35" w:rsidP="00913E35">
      <w:pPr>
        <w:pStyle w:val="code0"/>
        <w:spacing w:after="0"/>
        <w:rPr>
          <w:lang w:val="lv-LV"/>
        </w:rPr>
      </w:pPr>
      <w:r w:rsidRPr="00A71310">
        <w:rPr>
          <w:lang w:val="lv-LV"/>
        </w:rPr>
        <w:t>OutputTextBox.Text = rez;</w:t>
      </w:r>
    </w:p>
    <w:p w14:paraId="4528A979" w14:textId="77777777" w:rsidR="00913E35" w:rsidRPr="00A71310" w:rsidRDefault="00913E35" w:rsidP="00913E35">
      <w:pPr>
        <w:pStyle w:val="Heading3"/>
      </w:pPr>
      <w:bookmarkStart w:id="1767" w:name="_Toc299464349"/>
      <w:bookmarkStart w:id="1768" w:name="_Toc380756866"/>
      <w:r w:rsidRPr="00A71310">
        <w:t>Sinhrons servisa izsaukums</w:t>
      </w:r>
      <w:bookmarkEnd w:id="1767"/>
      <w:bookmarkEnd w:id="1768"/>
    </w:p>
    <w:p w14:paraId="4528A97A" w14:textId="77777777" w:rsidR="00913E35" w:rsidRPr="00A71310" w:rsidRDefault="00913E35" w:rsidP="00560911">
      <w:r w:rsidRPr="00A71310">
        <w:t xml:space="preserve">Sinhroni servisa izsaukumi var tikt automātiski apstrādāti bez papildus kodēšanas. Bet, lai nodrošinātu korektu aktivitāšu atspoguļojumu tiek izmantota </w:t>
      </w:r>
      <w:r w:rsidRPr="00A71310">
        <w:rPr>
          <w:rStyle w:val="ReferenceChar"/>
          <w:lang w:val="lv-LV"/>
        </w:rPr>
        <w:t>LogActivity</w:t>
      </w:r>
      <w:r w:rsidRPr="00A71310">
        <w:t xml:space="preserve"> klases funkcionalitāte (</w:t>
      </w:r>
      <w:r w:rsidR="00560911" w:rsidRPr="00A71310">
        <w:t xml:space="preserve">skat. </w:t>
      </w:r>
      <w:r w:rsidR="00560911" w:rsidRPr="00A71310">
        <w:fldChar w:fldCharType="begin"/>
      </w:r>
      <w:r w:rsidR="00560911" w:rsidRPr="00A71310">
        <w:instrText xml:space="preserve"> REF _Ref314480009 \h </w:instrText>
      </w:r>
      <w:r w:rsidR="00560911" w:rsidRPr="00A71310">
        <w:fldChar w:fldCharType="separate"/>
      </w:r>
      <w:r w:rsidR="005335C9" w:rsidRPr="00A71310">
        <w:t>11</w:t>
      </w:r>
      <w:r w:rsidR="00560911" w:rsidRPr="00A71310">
        <w:fldChar w:fldCharType="end"/>
      </w:r>
      <w:r w:rsidR="00560911" w:rsidRPr="00A71310">
        <w:t>.attēlu).</w:t>
      </w:r>
    </w:p>
    <w:p w14:paraId="4528A97C" w14:textId="77777777" w:rsidR="00913E35" w:rsidRPr="00A71310" w:rsidRDefault="00913E35" w:rsidP="0007711D">
      <w:pPr>
        <w:pStyle w:val="code0"/>
        <w:keepNext w:val="0"/>
        <w:spacing w:after="0"/>
        <w:ind w:left="357"/>
        <w:rPr>
          <w:lang w:val="lv-LV"/>
        </w:rPr>
      </w:pPr>
      <w:r w:rsidRPr="00A71310">
        <w:rPr>
          <w:lang w:val="lv-LV"/>
        </w:rPr>
        <w:t xml:space="preserve">private void SyncGetDataButton_Click(object sender, </w:t>
      </w:r>
      <w:r w:rsidRPr="00A71310">
        <w:rPr>
          <w:color w:val="2B91AF"/>
          <w:lang w:val="lv-LV"/>
        </w:rPr>
        <w:t>EventArgs</w:t>
      </w:r>
      <w:r w:rsidRPr="00A71310">
        <w:rPr>
          <w:lang w:val="lv-LV"/>
        </w:rPr>
        <w:t xml:space="preserve"> e)</w:t>
      </w:r>
    </w:p>
    <w:p w14:paraId="4528A97D" w14:textId="77777777" w:rsidR="00913E35" w:rsidRPr="00A71310" w:rsidRDefault="00913E35" w:rsidP="0007711D">
      <w:pPr>
        <w:pStyle w:val="code0"/>
        <w:keepNext w:val="0"/>
        <w:spacing w:after="0"/>
        <w:ind w:left="357"/>
        <w:rPr>
          <w:lang w:val="lv-LV"/>
        </w:rPr>
      </w:pPr>
      <w:r w:rsidRPr="00A71310">
        <w:rPr>
          <w:lang w:val="lv-LV"/>
        </w:rPr>
        <w:t xml:space="preserve">{            </w:t>
      </w:r>
    </w:p>
    <w:p w14:paraId="4528A97E" w14:textId="77777777" w:rsidR="00913E35" w:rsidRPr="00A71310" w:rsidRDefault="00913E35" w:rsidP="0007711D">
      <w:pPr>
        <w:pStyle w:val="code0"/>
        <w:keepNext w:val="0"/>
        <w:spacing w:after="0"/>
        <w:ind w:left="357"/>
        <w:rPr>
          <w:lang w:val="lv-LV"/>
        </w:rPr>
      </w:pPr>
      <w:r w:rsidRPr="00A71310">
        <w:rPr>
          <w:lang w:val="lv-LV"/>
        </w:rPr>
        <w:t xml:space="preserve">   int i;</w:t>
      </w:r>
    </w:p>
    <w:p w14:paraId="4528A97F" w14:textId="77777777" w:rsidR="00913E35" w:rsidRPr="00A71310" w:rsidRDefault="00913E35" w:rsidP="0007711D">
      <w:pPr>
        <w:pStyle w:val="code0"/>
        <w:keepNext w:val="0"/>
        <w:spacing w:after="0"/>
        <w:ind w:left="357"/>
        <w:rPr>
          <w:lang w:val="lv-LV"/>
        </w:rPr>
      </w:pPr>
      <w:r w:rsidRPr="00A71310">
        <w:rPr>
          <w:lang w:val="lv-LV"/>
        </w:rPr>
        <w:t xml:space="preserve">   string rez;</w:t>
      </w:r>
    </w:p>
    <w:p w14:paraId="4528A980" w14:textId="77777777" w:rsidR="00913E35" w:rsidRPr="00A71310" w:rsidRDefault="00913E35" w:rsidP="0007711D">
      <w:pPr>
        <w:pStyle w:val="code0"/>
        <w:keepNext w:val="0"/>
        <w:spacing w:after="0"/>
        <w:ind w:left="357"/>
        <w:rPr>
          <w:lang w:val="lv-LV"/>
        </w:rPr>
      </w:pPr>
      <w:r w:rsidRPr="00A71310">
        <w:rPr>
          <w:color w:val="2B91AF"/>
          <w:lang w:val="lv-LV"/>
        </w:rPr>
        <w:t xml:space="preserve">   LogActivity</w:t>
      </w:r>
      <w:r w:rsidRPr="00A71310">
        <w:rPr>
          <w:lang w:val="lv-LV"/>
        </w:rPr>
        <w:t xml:space="preserve"> la = </w:t>
      </w:r>
      <w:r w:rsidRPr="00A71310">
        <w:rPr>
          <w:color w:val="2B91AF"/>
          <w:lang w:val="lv-LV"/>
        </w:rPr>
        <w:t>LogActivity</w:t>
      </w:r>
      <w:r w:rsidRPr="00A71310">
        <w:rPr>
          <w:lang w:val="lv-LV"/>
        </w:rPr>
        <w:t>.CreateBoundedActivity();</w:t>
      </w:r>
    </w:p>
    <w:p w14:paraId="4528A981" w14:textId="77777777" w:rsidR="00913E35" w:rsidRPr="00A71310" w:rsidRDefault="00913E35" w:rsidP="0007711D">
      <w:pPr>
        <w:pStyle w:val="code0"/>
        <w:keepNext w:val="0"/>
        <w:spacing w:after="0"/>
        <w:ind w:left="357"/>
        <w:rPr>
          <w:lang w:val="lv-LV"/>
        </w:rPr>
      </w:pPr>
      <w:r w:rsidRPr="00A71310">
        <w:rPr>
          <w:lang w:val="lv-LV"/>
        </w:rPr>
        <w:t xml:space="preserve">   la.Start(</w:t>
      </w:r>
      <w:r w:rsidRPr="00A71310">
        <w:rPr>
          <w:color w:val="A31515"/>
          <w:lang w:val="lv-LV"/>
        </w:rPr>
        <w:t>"SyncCall"</w:t>
      </w:r>
      <w:r w:rsidRPr="00A71310">
        <w:rPr>
          <w:lang w:val="lv-LV"/>
        </w:rPr>
        <w:t xml:space="preserve">, </w:t>
      </w:r>
      <w:r w:rsidRPr="00A71310">
        <w:rPr>
          <w:color w:val="A31515"/>
          <w:lang w:val="lv-LV"/>
        </w:rPr>
        <w:t>"FromClient"</w:t>
      </w:r>
      <w:r w:rsidRPr="00A71310">
        <w:rPr>
          <w:lang w:val="lv-LV"/>
        </w:rPr>
        <w:t>);</w:t>
      </w:r>
    </w:p>
    <w:p w14:paraId="4528A982" w14:textId="77777777" w:rsidR="00913E35" w:rsidRPr="00A71310" w:rsidRDefault="00913E35" w:rsidP="0007711D">
      <w:pPr>
        <w:pStyle w:val="code0"/>
        <w:keepNext w:val="0"/>
        <w:spacing w:after="0"/>
        <w:ind w:left="357"/>
        <w:rPr>
          <w:lang w:val="lv-LV"/>
        </w:rPr>
      </w:pPr>
      <w:r w:rsidRPr="00A71310">
        <w:rPr>
          <w:lang w:val="lv-LV"/>
        </w:rPr>
        <w:t xml:space="preserve">   using (ServiceRef.</w:t>
      </w:r>
      <w:r w:rsidRPr="00A71310">
        <w:rPr>
          <w:color w:val="2B91AF"/>
          <w:lang w:val="lv-LV"/>
        </w:rPr>
        <w:t>Service1Client</w:t>
      </w:r>
      <w:r w:rsidRPr="00A71310">
        <w:rPr>
          <w:lang w:val="lv-LV"/>
        </w:rPr>
        <w:t xml:space="preserve"> c = new ServiceRef.</w:t>
      </w:r>
      <w:r w:rsidRPr="00A71310">
        <w:rPr>
          <w:color w:val="2B91AF"/>
          <w:lang w:val="lv-LV"/>
        </w:rPr>
        <w:t>Service1Client</w:t>
      </w:r>
      <w:r w:rsidRPr="00A71310">
        <w:rPr>
          <w:lang w:val="lv-LV"/>
        </w:rPr>
        <w:t>())</w:t>
      </w:r>
    </w:p>
    <w:p w14:paraId="4528A983" w14:textId="77777777" w:rsidR="00913E35" w:rsidRPr="00A71310" w:rsidRDefault="00913E35" w:rsidP="0007711D">
      <w:pPr>
        <w:pStyle w:val="code0"/>
        <w:keepNext w:val="0"/>
        <w:spacing w:after="0"/>
        <w:ind w:left="357"/>
        <w:rPr>
          <w:lang w:val="lv-LV"/>
        </w:rPr>
      </w:pPr>
      <w:r w:rsidRPr="00A71310">
        <w:rPr>
          <w:lang w:val="lv-LV"/>
        </w:rPr>
        <w:t xml:space="preserve">   {</w:t>
      </w:r>
    </w:p>
    <w:p w14:paraId="4528A984" w14:textId="77777777" w:rsidR="00913E35" w:rsidRPr="00A71310" w:rsidRDefault="00913E35" w:rsidP="0007711D">
      <w:pPr>
        <w:pStyle w:val="code0"/>
        <w:keepNext w:val="0"/>
        <w:spacing w:after="0"/>
        <w:ind w:left="357" w:firstLine="360"/>
        <w:rPr>
          <w:lang w:val="lv-LV"/>
        </w:rPr>
      </w:pPr>
      <w:r w:rsidRPr="00A71310">
        <w:rPr>
          <w:lang w:val="lv-LV"/>
        </w:rPr>
        <w:t xml:space="preserve">   if (!int.TryParse(InputTextBox.Text, out i))</w:t>
      </w:r>
    </w:p>
    <w:p w14:paraId="4528A985" w14:textId="77777777" w:rsidR="00913E35" w:rsidRPr="00A71310" w:rsidRDefault="00913E35" w:rsidP="0007711D">
      <w:pPr>
        <w:pStyle w:val="code0"/>
        <w:keepNext w:val="0"/>
        <w:spacing w:after="0"/>
        <w:ind w:left="357" w:firstLine="360"/>
        <w:rPr>
          <w:lang w:val="lv-LV"/>
        </w:rPr>
      </w:pPr>
      <w:r w:rsidRPr="00A71310">
        <w:rPr>
          <w:lang w:val="lv-LV"/>
        </w:rPr>
        <w:t xml:space="preserve">   {</w:t>
      </w:r>
    </w:p>
    <w:p w14:paraId="4528A986" w14:textId="77777777" w:rsidR="00913E35" w:rsidRPr="00A71310" w:rsidRDefault="00913E35" w:rsidP="0007711D">
      <w:pPr>
        <w:pStyle w:val="code0"/>
        <w:keepNext w:val="0"/>
        <w:spacing w:after="0"/>
        <w:ind w:left="357" w:firstLine="360"/>
        <w:rPr>
          <w:lang w:val="lv-LV"/>
        </w:rPr>
      </w:pPr>
      <w:r w:rsidRPr="00A71310">
        <w:rPr>
          <w:lang w:val="lv-LV"/>
        </w:rPr>
        <w:t xml:space="preserve">      OutputTextBox.Text = </w:t>
      </w:r>
      <w:r w:rsidRPr="00A71310">
        <w:rPr>
          <w:color w:val="A31515"/>
          <w:lang w:val="lv-LV"/>
        </w:rPr>
        <w:t>"Ievadīt skaitli!"</w:t>
      </w:r>
      <w:r w:rsidRPr="00A71310">
        <w:rPr>
          <w:lang w:val="lv-LV"/>
        </w:rPr>
        <w:t>;</w:t>
      </w:r>
    </w:p>
    <w:p w14:paraId="4528A987" w14:textId="77777777" w:rsidR="00913E35" w:rsidRPr="00A71310" w:rsidRDefault="00913E35" w:rsidP="0007711D">
      <w:pPr>
        <w:pStyle w:val="code0"/>
        <w:keepNext w:val="0"/>
        <w:spacing w:after="0"/>
        <w:ind w:left="357" w:firstLine="360"/>
        <w:rPr>
          <w:lang w:val="lv-LV"/>
        </w:rPr>
      </w:pPr>
      <w:r w:rsidRPr="00A71310">
        <w:rPr>
          <w:lang w:val="lv-LV"/>
        </w:rPr>
        <w:t xml:space="preserve">   }</w:t>
      </w:r>
    </w:p>
    <w:p w14:paraId="4528A988" w14:textId="77777777" w:rsidR="00913E35" w:rsidRPr="00A71310" w:rsidRDefault="00913E35" w:rsidP="0007711D">
      <w:pPr>
        <w:pStyle w:val="code0"/>
        <w:keepNext w:val="0"/>
        <w:spacing w:after="0"/>
        <w:ind w:left="357" w:firstLine="360"/>
        <w:rPr>
          <w:lang w:val="lv-LV"/>
        </w:rPr>
      </w:pPr>
      <w:r w:rsidRPr="00A71310">
        <w:rPr>
          <w:lang w:val="lv-LV"/>
        </w:rPr>
        <w:t xml:space="preserve">   else</w:t>
      </w:r>
    </w:p>
    <w:p w14:paraId="4528A989" w14:textId="77777777" w:rsidR="00913E35" w:rsidRPr="00A71310" w:rsidRDefault="00913E35" w:rsidP="0007711D">
      <w:pPr>
        <w:pStyle w:val="code0"/>
        <w:keepNext w:val="0"/>
        <w:spacing w:after="0"/>
        <w:ind w:left="357" w:firstLine="360"/>
        <w:rPr>
          <w:lang w:val="lv-LV"/>
        </w:rPr>
      </w:pPr>
      <w:r w:rsidRPr="00A71310">
        <w:rPr>
          <w:lang w:val="lv-LV"/>
        </w:rPr>
        <w:t xml:space="preserve">   {</w:t>
      </w:r>
    </w:p>
    <w:p w14:paraId="4528A98A" w14:textId="77777777" w:rsidR="00913E35" w:rsidRPr="00A71310" w:rsidRDefault="00913E35" w:rsidP="0007711D">
      <w:pPr>
        <w:pStyle w:val="code0"/>
        <w:keepNext w:val="0"/>
        <w:spacing w:after="0"/>
        <w:ind w:left="357" w:firstLine="360"/>
        <w:rPr>
          <w:lang w:val="lv-LV"/>
        </w:rPr>
      </w:pPr>
      <w:r w:rsidRPr="00A71310">
        <w:rPr>
          <w:lang w:val="lv-LV"/>
        </w:rPr>
        <w:t xml:space="preserve">      logWriter.Write(</w:t>
      </w:r>
      <w:r w:rsidRPr="00A71310">
        <w:rPr>
          <w:color w:val="A31515"/>
          <w:lang w:val="lv-LV"/>
        </w:rPr>
        <w:t>"Entered: "</w:t>
      </w:r>
      <w:r w:rsidRPr="00A71310">
        <w:rPr>
          <w:lang w:val="lv-LV"/>
        </w:rPr>
        <w:t xml:space="preserve"> + i.ToString(), </w:t>
      </w:r>
      <w:r w:rsidRPr="00A71310">
        <w:rPr>
          <w:color w:val="A31515"/>
          <w:lang w:val="lv-LV"/>
        </w:rPr>
        <w:t>"Activity"</w:t>
      </w:r>
      <w:r w:rsidRPr="00A71310">
        <w:rPr>
          <w:lang w:val="lv-LV"/>
        </w:rPr>
        <w:t xml:space="preserve">);                    </w:t>
      </w:r>
    </w:p>
    <w:p w14:paraId="4528A98B" w14:textId="77777777" w:rsidR="00913E35" w:rsidRPr="00A71310" w:rsidRDefault="00913E35" w:rsidP="0007711D">
      <w:pPr>
        <w:pStyle w:val="code0"/>
        <w:keepNext w:val="0"/>
        <w:spacing w:after="0"/>
        <w:ind w:left="357" w:firstLine="360"/>
        <w:rPr>
          <w:lang w:val="lv-LV"/>
        </w:rPr>
      </w:pPr>
      <w:r w:rsidRPr="00A71310">
        <w:rPr>
          <w:lang w:val="lv-LV"/>
        </w:rPr>
        <w:t xml:space="preserve">      rez = c.GetData(i);</w:t>
      </w:r>
    </w:p>
    <w:p w14:paraId="4528A98C" w14:textId="77777777" w:rsidR="00913E35" w:rsidRPr="00A71310" w:rsidRDefault="00913E35" w:rsidP="0007711D">
      <w:pPr>
        <w:pStyle w:val="code0"/>
        <w:keepNext w:val="0"/>
        <w:spacing w:after="0"/>
        <w:ind w:left="357" w:firstLine="360"/>
        <w:rPr>
          <w:lang w:val="lv-LV"/>
        </w:rPr>
      </w:pPr>
      <w:r w:rsidRPr="00A71310">
        <w:rPr>
          <w:lang w:val="lv-LV"/>
        </w:rPr>
        <w:t xml:space="preserve">      logWriter.Write(</w:t>
      </w:r>
      <w:r w:rsidRPr="00A71310">
        <w:rPr>
          <w:color w:val="A31515"/>
          <w:lang w:val="lv-LV"/>
        </w:rPr>
        <w:t>"Response: "</w:t>
      </w:r>
      <w:r w:rsidRPr="00A71310">
        <w:rPr>
          <w:lang w:val="lv-LV"/>
        </w:rPr>
        <w:t xml:space="preserve"> + rez, </w:t>
      </w:r>
      <w:r w:rsidRPr="00A71310">
        <w:rPr>
          <w:color w:val="A31515"/>
          <w:lang w:val="lv-LV"/>
        </w:rPr>
        <w:t>"Activity"</w:t>
      </w:r>
      <w:r w:rsidRPr="00A71310">
        <w:rPr>
          <w:lang w:val="lv-LV"/>
        </w:rPr>
        <w:t>);</w:t>
      </w:r>
    </w:p>
    <w:p w14:paraId="4528A98D" w14:textId="77777777" w:rsidR="00913E35" w:rsidRPr="00A71310" w:rsidRDefault="00913E35" w:rsidP="0007711D">
      <w:pPr>
        <w:pStyle w:val="code0"/>
        <w:keepNext w:val="0"/>
        <w:spacing w:after="0"/>
        <w:ind w:left="357" w:firstLine="360"/>
        <w:rPr>
          <w:lang w:val="lv-LV"/>
        </w:rPr>
      </w:pPr>
      <w:r w:rsidRPr="00A71310">
        <w:rPr>
          <w:lang w:val="lv-LV"/>
        </w:rPr>
        <w:t xml:space="preserve">      OutputTextBox.Text = rez;</w:t>
      </w:r>
    </w:p>
    <w:p w14:paraId="4528A98E" w14:textId="77777777" w:rsidR="00913E35" w:rsidRPr="00A71310" w:rsidRDefault="00913E35" w:rsidP="0007711D">
      <w:pPr>
        <w:pStyle w:val="code0"/>
        <w:keepNext w:val="0"/>
        <w:spacing w:after="0"/>
        <w:ind w:left="357" w:firstLine="360"/>
        <w:rPr>
          <w:lang w:val="lv-LV"/>
        </w:rPr>
      </w:pPr>
      <w:r w:rsidRPr="00A71310">
        <w:rPr>
          <w:lang w:val="lv-LV"/>
        </w:rPr>
        <w:t xml:space="preserve">   }</w:t>
      </w:r>
    </w:p>
    <w:p w14:paraId="4528A98F" w14:textId="77777777" w:rsidR="00913E35" w:rsidRPr="00A71310" w:rsidRDefault="00913E35" w:rsidP="0007711D">
      <w:pPr>
        <w:pStyle w:val="code0"/>
        <w:keepNext w:val="0"/>
        <w:spacing w:after="0"/>
        <w:ind w:left="357"/>
        <w:rPr>
          <w:lang w:val="lv-LV"/>
        </w:rPr>
      </w:pPr>
      <w:r w:rsidRPr="00A71310">
        <w:rPr>
          <w:lang w:val="lv-LV"/>
        </w:rPr>
        <w:t xml:space="preserve">   }</w:t>
      </w:r>
    </w:p>
    <w:p w14:paraId="4528A990" w14:textId="77777777" w:rsidR="00913E35" w:rsidRPr="00A71310" w:rsidRDefault="00913E35" w:rsidP="0007711D">
      <w:pPr>
        <w:pStyle w:val="code0"/>
        <w:keepNext w:val="0"/>
        <w:spacing w:after="0"/>
        <w:ind w:left="357" w:firstLine="360"/>
        <w:rPr>
          <w:lang w:val="lv-LV"/>
        </w:rPr>
      </w:pPr>
      <w:r w:rsidRPr="00A71310">
        <w:rPr>
          <w:lang w:val="lv-LV"/>
        </w:rPr>
        <w:t>la.Stop();</w:t>
      </w:r>
    </w:p>
    <w:p w14:paraId="4528A991" w14:textId="77777777" w:rsidR="00913E35" w:rsidRPr="00A71310" w:rsidRDefault="00913E35" w:rsidP="0007711D">
      <w:pPr>
        <w:pStyle w:val="code0"/>
        <w:keepNext w:val="0"/>
        <w:ind w:left="357"/>
        <w:rPr>
          <w:lang w:val="lv-LV"/>
        </w:rPr>
      </w:pPr>
      <w:r w:rsidRPr="00A71310">
        <w:rPr>
          <w:lang w:val="lv-LV"/>
        </w:rPr>
        <w:t>}</w:t>
      </w:r>
    </w:p>
    <w:p w14:paraId="4528A992" w14:textId="77777777" w:rsidR="00913E35" w:rsidRPr="00A71310" w:rsidRDefault="00913E35" w:rsidP="00913E35">
      <w:pPr>
        <w:pStyle w:val="Pictureposition"/>
      </w:pPr>
      <w:r w:rsidRPr="00A71310">
        <w:rPr>
          <w:noProof/>
          <w:lang w:eastAsia="lv-LV"/>
        </w:rPr>
        <w:drawing>
          <wp:inline distT="0" distB="0" distL="0" distR="0" wp14:anchorId="4528A9D2" wp14:editId="3CE225CA">
            <wp:extent cx="5702233" cy="48264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23720" cy="4844629"/>
                    </a:xfrm>
                    <a:prstGeom prst="rect">
                      <a:avLst/>
                    </a:prstGeom>
                  </pic:spPr>
                </pic:pic>
              </a:graphicData>
            </a:graphic>
          </wp:inline>
        </w:drawing>
      </w:r>
    </w:p>
    <w:bookmarkStart w:id="1769" w:name="_Toc303766470"/>
    <w:p w14:paraId="4528A993" w14:textId="77777777" w:rsidR="00913E35" w:rsidRPr="00A71310" w:rsidRDefault="00913E35" w:rsidP="00913E35">
      <w:pPr>
        <w:pStyle w:val="Picturecaption"/>
      </w:pPr>
      <w:r w:rsidRPr="00A71310">
        <w:fldChar w:fldCharType="begin"/>
      </w:r>
      <w:r w:rsidRPr="00A71310">
        <w:instrText xml:space="preserve"> SEQ Attēls \* ARABIC </w:instrText>
      </w:r>
      <w:r w:rsidRPr="00A71310">
        <w:fldChar w:fldCharType="separate"/>
      </w:r>
      <w:bookmarkStart w:id="1770" w:name="_Ref314480009"/>
      <w:bookmarkStart w:id="1771" w:name="_Toc380756878"/>
      <w:r w:rsidR="005335C9">
        <w:rPr>
          <w:noProof/>
        </w:rPr>
        <w:t>11</w:t>
      </w:r>
      <w:bookmarkEnd w:id="1770"/>
      <w:r w:rsidRPr="00A71310">
        <w:fldChar w:fldCharType="end"/>
      </w:r>
      <w:r w:rsidRPr="00A71310">
        <w:t>.attēls. Sinhrona izsaukuma rezultāts</w:t>
      </w:r>
      <w:bookmarkEnd w:id="1769"/>
      <w:bookmarkEnd w:id="1771"/>
    </w:p>
    <w:p w14:paraId="4528A994" w14:textId="77777777" w:rsidR="00913E35" w:rsidRPr="00A71310" w:rsidRDefault="00913E35" w:rsidP="00913E35">
      <w:pPr>
        <w:pStyle w:val="Heading3"/>
      </w:pPr>
      <w:bookmarkStart w:id="1772" w:name="_Toc299464350"/>
      <w:bookmarkStart w:id="1773" w:name="_Toc380756867"/>
      <w:r w:rsidRPr="00A71310">
        <w:t>Asinhrons servisa izsaukums</w:t>
      </w:r>
      <w:bookmarkEnd w:id="1772"/>
      <w:bookmarkEnd w:id="1773"/>
    </w:p>
    <w:p w14:paraId="4528A995" w14:textId="77777777" w:rsidR="00913E35" w:rsidRPr="00A71310" w:rsidRDefault="00913E35" w:rsidP="00560911">
      <w:r w:rsidRPr="00A71310">
        <w:t xml:space="preserve">Asinhrona servisa izsaukuma gadījumā nepieciešams izmantot </w:t>
      </w:r>
      <w:r w:rsidRPr="00A71310">
        <w:rPr>
          <w:rStyle w:val="ReferenceChar"/>
          <w:lang w:val="lv-LV"/>
        </w:rPr>
        <w:t>LogActivity</w:t>
      </w:r>
      <w:r w:rsidRPr="00A71310">
        <w:t xml:space="preserve"> klases funkcionalitāti, lai nodrošinātu korektas ziņojumu identifikatoru vērtības izsaucot servisu un atiežoties no tā (</w:t>
      </w:r>
      <w:r w:rsidR="00560911" w:rsidRPr="00A71310">
        <w:t xml:space="preserve">skat. </w:t>
      </w:r>
      <w:r w:rsidR="00560911" w:rsidRPr="00A71310">
        <w:fldChar w:fldCharType="begin"/>
      </w:r>
      <w:r w:rsidR="00560911" w:rsidRPr="00A71310">
        <w:instrText xml:space="preserve"> REF _Ref314480050 \h </w:instrText>
      </w:r>
      <w:r w:rsidR="00560911" w:rsidRPr="00A71310">
        <w:fldChar w:fldCharType="separate"/>
      </w:r>
      <w:r w:rsidR="005335C9" w:rsidRPr="00A71310">
        <w:t>12</w:t>
      </w:r>
      <w:r w:rsidR="00560911" w:rsidRPr="00A71310">
        <w:fldChar w:fldCharType="end"/>
      </w:r>
      <w:r w:rsidR="00560911" w:rsidRPr="00A71310">
        <w:t>.att</w:t>
      </w:r>
      <w:r w:rsidR="00CA6AD5" w:rsidRPr="00A71310">
        <w:t>ēlu</w:t>
      </w:r>
      <w:r w:rsidRPr="00A71310">
        <w:t xml:space="preserve">). Metode </w:t>
      </w:r>
      <w:r w:rsidRPr="00A71310">
        <w:rPr>
          <w:rStyle w:val="ReferenceChar"/>
          <w:lang w:val="lv-LV"/>
        </w:rPr>
        <w:t>AsyncGetDataButton_Click</w:t>
      </w:r>
      <w:r w:rsidRPr="00A71310">
        <w:t xml:space="preserve"> nodrošina asinhronu servisa izsaukumu:</w:t>
      </w:r>
    </w:p>
    <w:p w14:paraId="4528A996" w14:textId="77777777" w:rsidR="00913E35" w:rsidRPr="00A71310" w:rsidRDefault="00913E35" w:rsidP="005335C9">
      <w:pPr>
        <w:pStyle w:val="code0"/>
        <w:keepNext w:val="0"/>
        <w:spacing w:after="0"/>
        <w:ind w:left="425"/>
        <w:rPr>
          <w:lang w:val="lv-LV"/>
        </w:rPr>
      </w:pPr>
      <w:r w:rsidRPr="00A71310">
        <w:rPr>
          <w:lang w:val="lv-LV"/>
        </w:rPr>
        <w:t xml:space="preserve">private void AsyncGetDataButton_Click(object sender, </w:t>
      </w:r>
      <w:r w:rsidRPr="00A71310">
        <w:rPr>
          <w:color w:val="2B91AF"/>
          <w:lang w:val="lv-LV"/>
        </w:rPr>
        <w:t>EventArgs</w:t>
      </w:r>
      <w:r w:rsidRPr="00A71310">
        <w:rPr>
          <w:lang w:val="lv-LV"/>
        </w:rPr>
        <w:t xml:space="preserve"> e)</w:t>
      </w:r>
    </w:p>
    <w:p w14:paraId="4528A997" w14:textId="77777777" w:rsidR="00913E35" w:rsidRPr="00A71310" w:rsidRDefault="00913E35" w:rsidP="005335C9">
      <w:pPr>
        <w:pStyle w:val="code0"/>
        <w:keepNext w:val="0"/>
        <w:spacing w:after="0"/>
        <w:ind w:left="425"/>
        <w:rPr>
          <w:lang w:val="lv-LV"/>
        </w:rPr>
      </w:pPr>
      <w:r w:rsidRPr="00A71310">
        <w:rPr>
          <w:lang w:val="lv-LV"/>
        </w:rPr>
        <w:t>{</w:t>
      </w:r>
    </w:p>
    <w:p w14:paraId="4528A998" w14:textId="77777777" w:rsidR="00913E35" w:rsidRPr="00A71310" w:rsidRDefault="00913E35" w:rsidP="005335C9">
      <w:pPr>
        <w:pStyle w:val="code0"/>
        <w:keepNext w:val="0"/>
        <w:spacing w:after="0"/>
        <w:ind w:left="425"/>
        <w:rPr>
          <w:lang w:val="lv-LV"/>
        </w:rPr>
      </w:pPr>
      <w:r w:rsidRPr="00A71310">
        <w:rPr>
          <w:lang w:val="lv-LV"/>
        </w:rPr>
        <w:t xml:space="preserve">   int i;             </w:t>
      </w:r>
    </w:p>
    <w:p w14:paraId="4528A999" w14:textId="77777777" w:rsidR="00913E35" w:rsidRPr="00A71310" w:rsidRDefault="00913E35" w:rsidP="005335C9">
      <w:pPr>
        <w:pStyle w:val="code0"/>
        <w:keepNext w:val="0"/>
        <w:spacing w:after="0"/>
        <w:ind w:left="425"/>
        <w:rPr>
          <w:lang w:val="lv-LV"/>
        </w:rPr>
      </w:pPr>
      <w:r w:rsidRPr="00A71310">
        <w:rPr>
          <w:color w:val="2B91AF"/>
          <w:lang w:val="lv-LV"/>
        </w:rPr>
        <w:t xml:space="preserve">   LogActivity</w:t>
      </w:r>
      <w:r w:rsidRPr="00A71310">
        <w:rPr>
          <w:lang w:val="lv-LV"/>
        </w:rPr>
        <w:t xml:space="preserve"> l = </w:t>
      </w:r>
      <w:r w:rsidRPr="00A71310">
        <w:rPr>
          <w:color w:val="2B91AF"/>
          <w:lang w:val="lv-LV"/>
        </w:rPr>
        <w:t>LogActivity</w:t>
      </w:r>
      <w:r w:rsidRPr="00A71310">
        <w:rPr>
          <w:lang w:val="lv-LV"/>
        </w:rPr>
        <w:t>.CreateAsyncActivity();</w:t>
      </w:r>
    </w:p>
    <w:p w14:paraId="4528A99A" w14:textId="77777777" w:rsidR="00913E35" w:rsidRPr="00A71310" w:rsidRDefault="00913E35" w:rsidP="005335C9">
      <w:pPr>
        <w:pStyle w:val="code0"/>
        <w:keepNext w:val="0"/>
        <w:spacing w:after="0"/>
        <w:ind w:left="425"/>
        <w:rPr>
          <w:lang w:val="lv-LV"/>
        </w:rPr>
      </w:pPr>
      <w:r w:rsidRPr="00A71310">
        <w:rPr>
          <w:lang w:val="lv-LV"/>
        </w:rPr>
        <w:t xml:space="preserve">   using (</w:t>
      </w:r>
      <w:r w:rsidRPr="00A71310">
        <w:rPr>
          <w:color w:val="2B91AF"/>
          <w:lang w:val="lv-LV"/>
        </w:rPr>
        <w:t>LogActivity</w:t>
      </w:r>
      <w:r w:rsidRPr="00A71310">
        <w:rPr>
          <w:lang w:val="lv-LV"/>
        </w:rPr>
        <w:t xml:space="preserve"> la = </w:t>
      </w:r>
      <w:r w:rsidRPr="00A71310">
        <w:rPr>
          <w:color w:val="2B91AF"/>
          <w:lang w:val="lv-LV"/>
        </w:rPr>
        <w:t>LogActivity</w:t>
      </w:r>
      <w:r w:rsidRPr="00A71310">
        <w:rPr>
          <w:lang w:val="lv-LV"/>
        </w:rPr>
        <w:t>.CreateBoundedActivity(l.Id))</w:t>
      </w:r>
    </w:p>
    <w:p w14:paraId="4528A99B" w14:textId="77777777" w:rsidR="00913E35" w:rsidRPr="00A71310" w:rsidRDefault="00913E35" w:rsidP="005335C9">
      <w:pPr>
        <w:pStyle w:val="code0"/>
        <w:keepNext w:val="0"/>
        <w:spacing w:after="0"/>
        <w:ind w:left="425"/>
        <w:rPr>
          <w:lang w:val="lv-LV"/>
        </w:rPr>
      </w:pPr>
      <w:r w:rsidRPr="00A71310">
        <w:rPr>
          <w:lang w:val="lv-LV"/>
        </w:rPr>
        <w:t xml:space="preserve">   {</w:t>
      </w:r>
    </w:p>
    <w:p w14:paraId="4528A99C" w14:textId="77777777" w:rsidR="00913E35" w:rsidRPr="00A71310" w:rsidRDefault="00913E35" w:rsidP="005335C9">
      <w:pPr>
        <w:pStyle w:val="code0"/>
        <w:keepNext w:val="0"/>
        <w:spacing w:after="0"/>
        <w:ind w:left="425" w:firstLine="720"/>
        <w:rPr>
          <w:lang w:val="lv-LV"/>
        </w:rPr>
      </w:pPr>
      <w:r w:rsidRPr="00A71310">
        <w:rPr>
          <w:lang w:val="lv-LV"/>
        </w:rPr>
        <w:t>la.Start(</w:t>
      </w:r>
      <w:r w:rsidRPr="00A71310">
        <w:rPr>
          <w:color w:val="A31515"/>
          <w:lang w:val="lv-LV"/>
        </w:rPr>
        <w:t>"AsyncCall"</w:t>
      </w:r>
      <w:r w:rsidRPr="00A71310">
        <w:rPr>
          <w:lang w:val="lv-LV"/>
        </w:rPr>
        <w:t xml:space="preserve">, </w:t>
      </w:r>
      <w:r w:rsidRPr="00A71310">
        <w:rPr>
          <w:color w:val="A31515"/>
          <w:lang w:val="lv-LV"/>
        </w:rPr>
        <w:t>"FromClient"</w:t>
      </w:r>
      <w:r w:rsidRPr="00A71310">
        <w:rPr>
          <w:lang w:val="lv-LV"/>
        </w:rPr>
        <w:t>);</w:t>
      </w:r>
    </w:p>
    <w:p w14:paraId="4528A99D" w14:textId="77777777" w:rsidR="00913E35" w:rsidRPr="00A71310" w:rsidRDefault="00913E35" w:rsidP="005335C9">
      <w:pPr>
        <w:pStyle w:val="code0"/>
        <w:keepNext w:val="0"/>
        <w:spacing w:after="0"/>
        <w:ind w:left="425" w:firstLine="720"/>
        <w:rPr>
          <w:lang w:val="lv-LV"/>
        </w:rPr>
      </w:pPr>
      <w:r w:rsidRPr="00A71310">
        <w:rPr>
          <w:lang w:val="lv-LV"/>
        </w:rPr>
        <w:t>if (!int.TryParse(InputTextBox.Text, out i))</w:t>
      </w:r>
    </w:p>
    <w:p w14:paraId="4528A99E" w14:textId="77777777" w:rsidR="00913E35" w:rsidRPr="00A71310" w:rsidRDefault="00913E35" w:rsidP="005335C9">
      <w:pPr>
        <w:pStyle w:val="code0"/>
        <w:keepNext w:val="0"/>
        <w:spacing w:after="0"/>
        <w:ind w:left="425" w:firstLine="720"/>
        <w:rPr>
          <w:lang w:val="lv-LV"/>
        </w:rPr>
      </w:pPr>
      <w:r w:rsidRPr="00A71310">
        <w:rPr>
          <w:lang w:val="lv-LV"/>
        </w:rPr>
        <w:t>{</w:t>
      </w:r>
    </w:p>
    <w:p w14:paraId="4528A99F" w14:textId="77777777" w:rsidR="00913E35" w:rsidRPr="00A71310" w:rsidRDefault="00913E35" w:rsidP="005335C9">
      <w:pPr>
        <w:pStyle w:val="code0"/>
        <w:keepNext w:val="0"/>
        <w:spacing w:after="0"/>
        <w:ind w:left="425" w:firstLine="720"/>
        <w:rPr>
          <w:lang w:val="lv-LV"/>
        </w:rPr>
      </w:pPr>
      <w:r w:rsidRPr="00A71310">
        <w:rPr>
          <w:lang w:val="lv-LV"/>
        </w:rPr>
        <w:t xml:space="preserve">   OutputTextBox.Text = </w:t>
      </w:r>
      <w:r w:rsidRPr="00A71310">
        <w:rPr>
          <w:color w:val="A31515"/>
          <w:lang w:val="lv-LV"/>
        </w:rPr>
        <w:t>"Ievadīt skaitli!"</w:t>
      </w:r>
      <w:r w:rsidRPr="00A71310">
        <w:rPr>
          <w:lang w:val="lv-LV"/>
        </w:rPr>
        <w:t>;</w:t>
      </w:r>
    </w:p>
    <w:p w14:paraId="4528A9A0" w14:textId="77777777" w:rsidR="00913E35" w:rsidRPr="00A71310" w:rsidRDefault="00913E35" w:rsidP="005335C9">
      <w:pPr>
        <w:pStyle w:val="code0"/>
        <w:keepNext w:val="0"/>
        <w:spacing w:after="0"/>
        <w:ind w:left="425" w:firstLine="720"/>
        <w:rPr>
          <w:lang w:val="lv-LV"/>
        </w:rPr>
      </w:pPr>
      <w:r w:rsidRPr="00A71310">
        <w:rPr>
          <w:lang w:val="lv-LV"/>
        </w:rPr>
        <w:t>}</w:t>
      </w:r>
    </w:p>
    <w:p w14:paraId="4528A9A1" w14:textId="77777777" w:rsidR="00913E35" w:rsidRPr="00A71310" w:rsidRDefault="00913E35" w:rsidP="005335C9">
      <w:pPr>
        <w:pStyle w:val="code0"/>
        <w:keepNext w:val="0"/>
        <w:spacing w:after="0"/>
        <w:ind w:left="425" w:firstLine="720"/>
        <w:rPr>
          <w:lang w:val="lv-LV"/>
        </w:rPr>
      </w:pPr>
      <w:r w:rsidRPr="00A71310">
        <w:rPr>
          <w:lang w:val="lv-LV"/>
        </w:rPr>
        <w:t>else</w:t>
      </w:r>
    </w:p>
    <w:p w14:paraId="4528A9A2" w14:textId="77777777" w:rsidR="00913E35" w:rsidRPr="00A71310" w:rsidRDefault="00913E35" w:rsidP="005335C9">
      <w:pPr>
        <w:pStyle w:val="code0"/>
        <w:keepNext w:val="0"/>
        <w:spacing w:after="0"/>
        <w:ind w:left="425" w:firstLine="720"/>
        <w:rPr>
          <w:lang w:val="lv-LV"/>
        </w:rPr>
      </w:pPr>
      <w:r w:rsidRPr="00A71310">
        <w:rPr>
          <w:lang w:val="lv-LV"/>
        </w:rPr>
        <w:t>{</w:t>
      </w:r>
    </w:p>
    <w:p w14:paraId="4528A9A3" w14:textId="77777777" w:rsidR="00913E35" w:rsidRPr="00A71310" w:rsidRDefault="00913E35" w:rsidP="005335C9">
      <w:pPr>
        <w:pStyle w:val="code0"/>
        <w:keepNext w:val="0"/>
        <w:spacing w:after="0"/>
        <w:ind w:left="425" w:firstLine="720"/>
        <w:rPr>
          <w:lang w:val="lv-LV"/>
        </w:rPr>
      </w:pPr>
      <w:r w:rsidRPr="00A71310">
        <w:rPr>
          <w:lang w:val="lv-LV"/>
        </w:rPr>
        <w:t xml:space="preserve">   logWriter.Write(</w:t>
      </w:r>
      <w:r w:rsidRPr="00A71310">
        <w:rPr>
          <w:color w:val="A31515"/>
          <w:lang w:val="lv-LV"/>
        </w:rPr>
        <w:t>"Async Entered: "</w:t>
      </w:r>
      <w:r w:rsidRPr="00A71310">
        <w:rPr>
          <w:lang w:val="lv-LV"/>
        </w:rPr>
        <w:t xml:space="preserve"> + i.ToString(), </w:t>
      </w:r>
      <w:r w:rsidRPr="00A71310">
        <w:rPr>
          <w:color w:val="A31515"/>
          <w:lang w:val="lv-LV"/>
        </w:rPr>
        <w:t>"Activity"</w:t>
      </w:r>
      <w:r w:rsidRPr="00A71310">
        <w:rPr>
          <w:lang w:val="lv-LV"/>
        </w:rPr>
        <w:t>);</w:t>
      </w:r>
    </w:p>
    <w:p w14:paraId="4528A9A4" w14:textId="77777777" w:rsidR="00913E35" w:rsidRPr="00A71310" w:rsidRDefault="00913E35" w:rsidP="005335C9">
      <w:pPr>
        <w:pStyle w:val="code0"/>
        <w:keepNext w:val="0"/>
        <w:spacing w:after="0"/>
        <w:ind w:left="425" w:firstLine="720"/>
        <w:rPr>
          <w:lang w:val="lv-LV"/>
        </w:rPr>
      </w:pPr>
      <w:r w:rsidRPr="00A71310">
        <w:rPr>
          <w:lang w:val="lv-LV"/>
        </w:rPr>
        <w:t xml:space="preserve">   ServiceRef.</w:t>
      </w:r>
      <w:r w:rsidRPr="00A71310">
        <w:rPr>
          <w:color w:val="2B91AF"/>
          <w:lang w:val="lv-LV"/>
        </w:rPr>
        <w:t>Service1Client</w:t>
      </w:r>
      <w:r w:rsidRPr="00A71310">
        <w:rPr>
          <w:lang w:val="lv-LV"/>
        </w:rPr>
        <w:t xml:space="preserve"> c = new ServiceRef.</w:t>
      </w:r>
      <w:r w:rsidRPr="00A71310">
        <w:rPr>
          <w:color w:val="2B91AF"/>
          <w:lang w:val="lv-LV"/>
        </w:rPr>
        <w:t>Service1Client</w:t>
      </w:r>
      <w:r w:rsidRPr="00A71310">
        <w:rPr>
          <w:lang w:val="lv-LV"/>
        </w:rPr>
        <w:t>();</w:t>
      </w:r>
    </w:p>
    <w:p w14:paraId="4528A9A5" w14:textId="77777777" w:rsidR="00913E35" w:rsidRPr="00A71310" w:rsidRDefault="00913E35" w:rsidP="005335C9">
      <w:pPr>
        <w:pStyle w:val="code0"/>
        <w:keepNext w:val="0"/>
        <w:spacing w:after="0"/>
        <w:ind w:left="425" w:firstLine="720"/>
        <w:rPr>
          <w:lang w:val="lv-LV"/>
        </w:rPr>
      </w:pPr>
      <w:r w:rsidRPr="00A71310">
        <w:rPr>
          <w:lang w:val="lv-LV"/>
        </w:rPr>
        <w:t xml:space="preserve">   l.Suspend();</w:t>
      </w:r>
    </w:p>
    <w:p w14:paraId="4528A9A6" w14:textId="77777777" w:rsidR="00913E35" w:rsidRPr="00A71310" w:rsidRDefault="00913E35" w:rsidP="005335C9">
      <w:pPr>
        <w:pStyle w:val="code0"/>
        <w:keepNext w:val="0"/>
        <w:spacing w:after="0"/>
        <w:ind w:left="425" w:firstLine="720"/>
        <w:rPr>
          <w:lang w:val="lv-LV"/>
        </w:rPr>
      </w:pPr>
      <w:r w:rsidRPr="00A71310">
        <w:rPr>
          <w:lang w:val="lv-LV"/>
        </w:rPr>
        <w:t xml:space="preserve">   c.GetDataAsync(</w:t>
      </w:r>
      <w:r w:rsidRPr="00A71310">
        <w:rPr>
          <w:color w:val="2B91AF"/>
          <w:lang w:val="lv-LV"/>
        </w:rPr>
        <w:t>Convert</w:t>
      </w:r>
      <w:r w:rsidRPr="00A71310">
        <w:rPr>
          <w:lang w:val="lv-LV"/>
        </w:rPr>
        <w:t xml:space="preserve">.ToInt32(this.InputTextBox.Text), l);                 </w:t>
      </w:r>
    </w:p>
    <w:p w14:paraId="4528A9A7" w14:textId="77777777" w:rsidR="00913E35" w:rsidRPr="00A71310" w:rsidRDefault="00913E35" w:rsidP="005335C9">
      <w:pPr>
        <w:pStyle w:val="code0"/>
        <w:keepNext w:val="0"/>
        <w:spacing w:after="0"/>
        <w:ind w:left="425" w:firstLine="720"/>
        <w:rPr>
          <w:lang w:val="lv-LV"/>
        </w:rPr>
      </w:pPr>
      <w:r w:rsidRPr="00A71310">
        <w:rPr>
          <w:lang w:val="lv-LV"/>
        </w:rPr>
        <w:t xml:space="preserve">   c.GetDataCompleted += new </w:t>
      </w:r>
      <w:r w:rsidRPr="00A71310">
        <w:rPr>
          <w:color w:val="2B91AF"/>
          <w:lang w:val="lv-LV"/>
        </w:rPr>
        <w:t>EventHandler</w:t>
      </w:r>
      <w:r w:rsidRPr="00A71310">
        <w:rPr>
          <w:lang w:val="lv-LV"/>
        </w:rPr>
        <w:t xml:space="preserve">&lt;ServiceRef.  </w:t>
      </w:r>
    </w:p>
    <w:p w14:paraId="4528A9A8" w14:textId="77777777" w:rsidR="00913E35" w:rsidRPr="00A71310" w:rsidRDefault="00913E35" w:rsidP="005335C9">
      <w:pPr>
        <w:pStyle w:val="code0"/>
        <w:keepNext w:val="0"/>
        <w:spacing w:after="0"/>
        <w:ind w:left="425" w:firstLine="720"/>
        <w:rPr>
          <w:lang w:val="lv-LV"/>
        </w:rPr>
      </w:pPr>
      <w:r w:rsidRPr="00A71310">
        <w:rPr>
          <w:lang w:val="lv-LV"/>
        </w:rPr>
        <w:t xml:space="preserve">   </w:t>
      </w:r>
      <w:r w:rsidRPr="00A71310">
        <w:rPr>
          <w:color w:val="2B91AF"/>
          <w:lang w:val="lv-LV"/>
        </w:rPr>
        <w:t>GetDataCompletedEventArgs</w:t>
      </w:r>
      <w:r w:rsidRPr="00A71310">
        <w:rPr>
          <w:lang w:val="lv-LV"/>
        </w:rPr>
        <w:t xml:space="preserve">&gt;(c_GetDataCompleted);                    </w:t>
      </w:r>
    </w:p>
    <w:p w14:paraId="4528A9A9" w14:textId="77777777" w:rsidR="00913E35" w:rsidRPr="00A71310" w:rsidRDefault="00913E35" w:rsidP="005335C9">
      <w:pPr>
        <w:pStyle w:val="code0"/>
        <w:keepNext w:val="0"/>
        <w:spacing w:after="0"/>
        <w:ind w:left="425" w:firstLine="720"/>
        <w:rPr>
          <w:lang w:val="lv-LV"/>
        </w:rPr>
      </w:pPr>
      <w:r w:rsidRPr="00A71310">
        <w:rPr>
          <w:lang w:val="lv-LV"/>
        </w:rPr>
        <w:t>}</w:t>
      </w:r>
    </w:p>
    <w:p w14:paraId="4528A9AA" w14:textId="77777777" w:rsidR="00913E35" w:rsidRPr="00A71310" w:rsidRDefault="00913E35" w:rsidP="005335C9">
      <w:pPr>
        <w:pStyle w:val="code0"/>
        <w:keepNext w:val="0"/>
        <w:spacing w:after="0"/>
        <w:ind w:left="425"/>
        <w:rPr>
          <w:lang w:val="lv-LV"/>
        </w:rPr>
      </w:pPr>
      <w:r w:rsidRPr="00A71310">
        <w:rPr>
          <w:lang w:val="lv-LV"/>
        </w:rPr>
        <w:t xml:space="preserve">   }</w:t>
      </w:r>
    </w:p>
    <w:p w14:paraId="4528A9AB" w14:textId="77777777" w:rsidR="00913E35" w:rsidRPr="00A71310" w:rsidRDefault="00913E35" w:rsidP="005335C9">
      <w:pPr>
        <w:pStyle w:val="code0"/>
        <w:keepNext w:val="0"/>
        <w:ind w:left="425"/>
        <w:rPr>
          <w:lang w:val="lv-LV"/>
        </w:rPr>
      </w:pPr>
      <w:r w:rsidRPr="00A71310">
        <w:rPr>
          <w:lang w:val="lv-LV"/>
        </w:rPr>
        <w:t>}</w:t>
      </w:r>
    </w:p>
    <w:p w14:paraId="4528A9AC" w14:textId="77777777" w:rsidR="00913E35" w:rsidRPr="00A71310" w:rsidRDefault="00913E35" w:rsidP="00560911">
      <w:r w:rsidRPr="00A71310">
        <w:t xml:space="preserve">Metode </w:t>
      </w:r>
      <w:r w:rsidRPr="00A71310">
        <w:rPr>
          <w:rStyle w:val="ReferenceChar"/>
          <w:lang w:val="lv-LV"/>
        </w:rPr>
        <w:t>c_GetDataCompleted</w:t>
      </w:r>
      <w:r w:rsidRPr="00A71310">
        <w:t xml:space="preserve"> nodrošina datu izvadi pēc izsaukuma izpildīšanas; </w:t>
      </w:r>
    </w:p>
    <w:p w14:paraId="4528A9AD" w14:textId="77777777" w:rsidR="00913E35" w:rsidRPr="00A71310" w:rsidRDefault="00913E35" w:rsidP="0037070D">
      <w:pPr>
        <w:pStyle w:val="code0"/>
        <w:keepNext w:val="0"/>
        <w:spacing w:after="0"/>
        <w:ind w:left="425"/>
        <w:rPr>
          <w:lang w:val="lv-LV"/>
        </w:rPr>
      </w:pPr>
      <w:r w:rsidRPr="00A71310">
        <w:rPr>
          <w:lang w:val="lv-LV"/>
        </w:rPr>
        <w:t>private void c_GetDataCompleted(object sender, ServiceRef.</w:t>
      </w:r>
      <w:r w:rsidRPr="00A71310">
        <w:rPr>
          <w:color w:val="2B91AF"/>
          <w:lang w:val="lv-LV"/>
        </w:rPr>
        <w:t>GetDataCompletedEventArgs</w:t>
      </w:r>
      <w:r w:rsidRPr="00A71310">
        <w:rPr>
          <w:lang w:val="lv-LV"/>
        </w:rPr>
        <w:t xml:space="preserve"> e)</w:t>
      </w:r>
    </w:p>
    <w:p w14:paraId="4528A9AE" w14:textId="77777777" w:rsidR="00913E35" w:rsidRPr="00A71310" w:rsidRDefault="00913E35" w:rsidP="0037070D">
      <w:pPr>
        <w:pStyle w:val="code0"/>
        <w:keepNext w:val="0"/>
        <w:spacing w:after="0"/>
        <w:ind w:left="425"/>
        <w:rPr>
          <w:lang w:val="lv-LV"/>
        </w:rPr>
      </w:pPr>
      <w:r w:rsidRPr="00A71310">
        <w:rPr>
          <w:lang w:val="lv-LV"/>
        </w:rPr>
        <w:t>{</w:t>
      </w:r>
    </w:p>
    <w:p w14:paraId="4528A9AF" w14:textId="77777777" w:rsidR="00913E35" w:rsidRPr="00A71310" w:rsidRDefault="00913E35" w:rsidP="0037070D">
      <w:pPr>
        <w:pStyle w:val="code0"/>
        <w:keepNext w:val="0"/>
        <w:spacing w:after="0"/>
        <w:ind w:left="425" w:firstLine="294"/>
        <w:rPr>
          <w:lang w:val="lv-LV"/>
        </w:rPr>
      </w:pPr>
      <w:r w:rsidRPr="00A71310">
        <w:rPr>
          <w:color w:val="2B91AF"/>
          <w:lang w:val="lv-LV"/>
        </w:rPr>
        <w:t>LogActivity</w:t>
      </w:r>
      <w:r w:rsidRPr="00A71310">
        <w:rPr>
          <w:lang w:val="lv-LV"/>
        </w:rPr>
        <w:t xml:space="preserve"> l = e.UserState as </w:t>
      </w:r>
      <w:r w:rsidRPr="00A71310">
        <w:rPr>
          <w:color w:val="2B91AF"/>
          <w:lang w:val="lv-LV"/>
        </w:rPr>
        <w:t>LogActivity</w:t>
      </w:r>
      <w:r w:rsidRPr="00A71310">
        <w:rPr>
          <w:lang w:val="lv-LV"/>
        </w:rPr>
        <w:t>;</w:t>
      </w:r>
    </w:p>
    <w:p w14:paraId="4528A9B0" w14:textId="77777777" w:rsidR="00913E35" w:rsidRPr="00A71310" w:rsidRDefault="00913E35" w:rsidP="0037070D">
      <w:pPr>
        <w:pStyle w:val="code0"/>
        <w:keepNext w:val="0"/>
        <w:spacing w:after="0"/>
        <w:ind w:left="425" w:firstLine="294"/>
        <w:rPr>
          <w:lang w:val="lv-LV"/>
        </w:rPr>
      </w:pPr>
      <w:r w:rsidRPr="00A71310">
        <w:rPr>
          <w:lang w:val="lv-LV"/>
        </w:rPr>
        <w:t xml:space="preserve">l.Resume(); </w:t>
      </w:r>
    </w:p>
    <w:p w14:paraId="4528A9B1" w14:textId="77777777" w:rsidR="00913E35" w:rsidRPr="00A71310" w:rsidRDefault="00913E35" w:rsidP="0037070D">
      <w:pPr>
        <w:pStyle w:val="code0"/>
        <w:keepNext w:val="0"/>
        <w:spacing w:after="0"/>
        <w:ind w:left="425" w:firstLine="294"/>
        <w:rPr>
          <w:lang w:val="lv-LV"/>
        </w:rPr>
      </w:pPr>
      <w:r w:rsidRPr="00A71310">
        <w:rPr>
          <w:lang w:val="lv-LV"/>
        </w:rPr>
        <w:t xml:space="preserve">this.OutputTextBox.Text = e.Result;  </w:t>
      </w:r>
    </w:p>
    <w:p w14:paraId="4528A9B2" w14:textId="77777777" w:rsidR="00913E35" w:rsidRPr="00A71310" w:rsidRDefault="00913E35" w:rsidP="0037070D">
      <w:pPr>
        <w:pStyle w:val="code0"/>
        <w:keepNext w:val="0"/>
        <w:spacing w:after="0"/>
        <w:ind w:left="425" w:firstLine="294"/>
        <w:rPr>
          <w:lang w:val="lv-LV"/>
        </w:rPr>
      </w:pPr>
      <w:r w:rsidRPr="00A71310">
        <w:rPr>
          <w:lang w:val="lv-LV"/>
        </w:rPr>
        <w:t>logWriter.Write(</w:t>
      </w:r>
      <w:r w:rsidRPr="00A71310">
        <w:rPr>
          <w:color w:val="A31515"/>
          <w:lang w:val="lv-LV"/>
        </w:rPr>
        <w:t>"Async Response: "</w:t>
      </w:r>
      <w:r w:rsidRPr="00A71310">
        <w:rPr>
          <w:lang w:val="lv-LV"/>
        </w:rPr>
        <w:t xml:space="preserve"> + e.Result, </w:t>
      </w:r>
      <w:r w:rsidRPr="00A71310">
        <w:rPr>
          <w:color w:val="A31515"/>
          <w:lang w:val="lv-LV"/>
        </w:rPr>
        <w:t>"Activity"</w:t>
      </w:r>
      <w:r w:rsidRPr="00A71310">
        <w:rPr>
          <w:lang w:val="lv-LV"/>
        </w:rPr>
        <w:t>, -1, -1, System.Diagnostics.</w:t>
      </w:r>
      <w:r w:rsidRPr="00A71310">
        <w:rPr>
          <w:color w:val="2B91AF"/>
          <w:lang w:val="lv-LV"/>
        </w:rPr>
        <w:t>TraceEventType</w:t>
      </w:r>
      <w:r w:rsidRPr="00A71310">
        <w:rPr>
          <w:lang w:val="lv-LV"/>
        </w:rPr>
        <w:t>.Verbose, l.Id);</w:t>
      </w:r>
    </w:p>
    <w:p w14:paraId="4528A9B3" w14:textId="77777777" w:rsidR="00913E35" w:rsidRPr="00A71310" w:rsidRDefault="00913E35" w:rsidP="0037070D">
      <w:pPr>
        <w:pStyle w:val="code0"/>
        <w:keepNext w:val="0"/>
        <w:spacing w:after="0"/>
        <w:ind w:left="425" w:firstLine="294"/>
        <w:rPr>
          <w:lang w:val="lv-LV"/>
        </w:rPr>
      </w:pPr>
      <w:r w:rsidRPr="00A71310">
        <w:rPr>
          <w:lang w:val="lv-LV"/>
        </w:rPr>
        <w:t xml:space="preserve">l.Stop();  </w:t>
      </w:r>
    </w:p>
    <w:p w14:paraId="4528A9B4" w14:textId="77777777" w:rsidR="00913E35" w:rsidRPr="00A71310" w:rsidRDefault="00913E35" w:rsidP="0037070D">
      <w:pPr>
        <w:pStyle w:val="code0"/>
        <w:keepNext w:val="0"/>
        <w:spacing w:after="0"/>
        <w:ind w:left="425"/>
        <w:rPr>
          <w:lang w:val="lv-LV"/>
        </w:rPr>
      </w:pPr>
      <w:r w:rsidRPr="00A71310">
        <w:rPr>
          <w:lang w:val="lv-LV"/>
        </w:rPr>
        <w:t>}</w:t>
      </w:r>
    </w:p>
    <w:p w14:paraId="4528A9B6" w14:textId="77777777" w:rsidR="00913E35" w:rsidRPr="00A71310" w:rsidRDefault="00913E35" w:rsidP="00913E35">
      <w:pPr>
        <w:pStyle w:val="Pictureposition"/>
      </w:pPr>
      <w:bookmarkStart w:id="1774" w:name="_Toc299445978"/>
      <w:bookmarkStart w:id="1775" w:name="_Toc299446189"/>
      <w:bookmarkEnd w:id="1774"/>
      <w:bookmarkEnd w:id="1775"/>
      <w:r w:rsidRPr="00A71310">
        <w:rPr>
          <w:noProof/>
          <w:lang w:eastAsia="lv-LV"/>
        </w:rPr>
        <w:drawing>
          <wp:inline distT="0" distB="0" distL="0" distR="0" wp14:anchorId="4528A9D4" wp14:editId="49D19373">
            <wp:extent cx="5739814" cy="48582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57756" cy="4873433"/>
                    </a:xfrm>
                    <a:prstGeom prst="rect">
                      <a:avLst/>
                    </a:prstGeom>
                  </pic:spPr>
                </pic:pic>
              </a:graphicData>
            </a:graphic>
          </wp:inline>
        </w:drawing>
      </w:r>
    </w:p>
    <w:bookmarkStart w:id="1776" w:name="_Toc303766471"/>
    <w:p w14:paraId="4528A9B7" w14:textId="77777777" w:rsidR="00913E35" w:rsidRPr="00A71310" w:rsidRDefault="00913E35" w:rsidP="00913E35">
      <w:pPr>
        <w:pStyle w:val="Picturecaption"/>
      </w:pPr>
      <w:r w:rsidRPr="00A71310">
        <w:fldChar w:fldCharType="begin"/>
      </w:r>
      <w:r w:rsidRPr="00A71310">
        <w:instrText xml:space="preserve"> SEQ Attēls \* ARABIC </w:instrText>
      </w:r>
      <w:r w:rsidRPr="00A71310">
        <w:fldChar w:fldCharType="separate"/>
      </w:r>
      <w:bookmarkStart w:id="1777" w:name="_Ref314480050"/>
      <w:bookmarkStart w:id="1778" w:name="_Toc380756879"/>
      <w:r w:rsidR="005335C9">
        <w:rPr>
          <w:noProof/>
        </w:rPr>
        <w:t>12</w:t>
      </w:r>
      <w:bookmarkEnd w:id="1777"/>
      <w:r w:rsidRPr="00A71310">
        <w:fldChar w:fldCharType="end"/>
      </w:r>
      <w:r w:rsidRPr="00A71310">
        <w:t>.attēls. Asinhrona izsaukuma rezultāts</w:t>
      </w:r>
      <w:bookmarkEnd w:id="1776"/>
      <w:bookmarkEnd w:id="1778"/>
    </w:p>
    <w:sectPr w:rsidR="00913E35" w:rsidRPr="00A71310" w:rsidSect="005335C9">
      <w:headerReference w:type="default" r:id="rId32"/>
      <w:footerReference w:type="default" r:id="rId33"/>
      <w:pgSz w:w="11906" w:h="16838" w:code="9"/>
      <w:pgMar w:top="902" w:right="567" w:bottom="1259" w:left="1701" w:header="340"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28A9D8" w14:textId="77777777" w:rsidR="002B7BB8" w:rsidRDefault="002B7BB8" w:rsidP="007D3BB3">
      <w:pPr>
        <w:spacing w:before="0" w:after="0" w:line="240" w:lineRule="auto"/>
      </w:pPr>
      <w:r>
        <w:separator/>
      </w:r>
    </w:p>
  </w:endnote>
  <w:endnote w:type="continuationSeparator" w:id="0">
    <w:p w14:paraId="4528A9D9" w14:textId="77777777" w:rsidR="002B7BB8" w:rsidRDefault="002B7BB8" w:rsidP="007D3BB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Segoe Condensed">
    <w:charset w:val="00"/>
    <w:family w:val="swiss"/>
    <w:pitch w:val="variable"/>
    <w:sig w:usb0="00000287" w:usb1="00000000" w:usb2="00000000" w:usb3="00000000" w:csb0="0000009F" w:csb1="00000000"/>
  </w:font>
  <w:font w:name="ZapfDingbats">
    <w:altName w:val="Monotype Sorts"/>
    <w:panose1 w:val="00000000000000000000"/>
    <w:charset w:val="02"/>
    <w:family w:val="decorative"/>
    <w:notTrueTyp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BA"/>
    <w:family w:val="roman"/>
    <w:pitch w:val="variable"/>
    <w:sig w:usb0="00000287" w:usb1="00000000" w:usb2="00000000" w:usb3="00000000" w:csb0="0000009F" w:csb1="00000000"/>
  </w:font>
  <w:font w:name="Segoe">
    <w:altName w:val="Times New Roman"/>
    <w:charset w:val="00"/>
    <w:family w:val="auto"/>
    <w:pitch w:val="default"/>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old">
    <w:panose1 w:val="020B0704020202020204"/>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Frutiger">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BA"/>
    <w:family w:val="roman"/>
    <w:pitch w:val="variable"/>
    <w:sig w:usb0="00000287" w:usb1="00000000" w:usb2="00000000" w:usb3="00000000" w:csb0="0000009F" w:csb1="00000000"/>
  </w:font>
  <w:font w:name="Times">
    <w:panose1 w:val="02020603050405020304"/>
    <w:charset w:val="BA"/>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Consolas">
    <w:panose1 w:val="020B0609020204030204"/>
    <w:charset w:val="BA"/>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5920"/>
      <w:gridCol w:w="2410"/>
      <w:gridCol w:w="1524"/>
    </w:tblGrid>
    <w:tr w:rsidR="002B7BB8" w14:paraId="63115C19" w14:textId="77777777" w:rsidTr="003A3231">
      <w:tc>
        <w:tcPr>
          <w:tcW w:w="5920" w:type="dxa"/>
        </w:tcPr>
        <w:p w14:paraId="01939023" w14:textId="77777777" w:rsidR="002B7BB8" w:rsidRDefault="002B7BB8" w:rsidP="003A3231">
          <w:pPr>
            <w:pStyle w:val="Header"/>
          </w:pPr>
          <w:r>
            <w:t xml:space="preserve">Dokumenta kods: </w:t>
          </w:r>
          <w:r w:rsidR="00932F61">
            <w:fldChar w:fldCharType="begin"/>
          </w:r>
          <w:r w:rsidR="00932F61">
            <w:instrText xml:space="preserve"> DOCPROPERTY  _CustomerID  \* MERGEFORMAT </w:instrText>
          </w:r>
          <w:r w:rsidR="00932F61">
            <w:fldChar w:fldCharType="separate"/>
          </w:r>
          <w:r>
            <w:t>NVD.IP</w:t>
          </w:r>
          <w:r w:rsidR="00932F61">
            <w:fldChar w:fldCharType="end"/>
          </w:r>
          <w:r>
            <w:t>.</w:t>
          </w:r>
          <w:r w:rsidR="00932F61">
            <w:fldChar w:fldCharType="begin"/>
          </w:r>
          <w:r w:rsidR="00932F61">
            <w:instrText xml:space="preserve"> DOCPROPERTY  _CategoryID  \* MERGEFORMAT </w:instrText>
          </w:r>
          <w:r w:rsidR="00932F61">
            <w:fldChar w:fldCharType="separate"/>
          </w:r>
          <w:r>
            <w:t>STD</w:t>
          </w:r>
          <w:r w:rsidR="00932F61">
            <w:fldChar w:fldCharType="end"/>
          </w:r>
          <w:r>
            <w:t>.</w:t>
          </w:r>
          <w:r w:rsidR="00932F61">
            <w:fldChar w:fldCharType="begin"/>
          </w:r>
          <w:r w:rsidR="00932F61">
            <w:instrText xml:space="preserve"> DOCPROPERTY  _SubjectID  \* MERGEFORMAT </w:instrText>
          </w:r>
          <w:r w:rsidR="00932F61">
            <w:fldChar w:fldCharType="separate"/>
          </w:r>
          <w:r>
            <w:t>KBA_I</w:t>
          </w:r>
          <w:r w:rsidR="00932F61">
            <w:fldChar w:fldCharType="end"/>
          </w:r>
          <w:r>
            <w:t>.</w:t>
          </w:r>
          <w:r w:rsidR="00932F61">
            <w:fldChar w:fldCharType="begin"/>
          </w:r>
          <w:r w:rsidR="00932F61">
            <w:instrText xml:space="preserve"> DOCPROPERTY  _Version  \* MERGEFORMAT </w:instrText>
          </w:r>
          <w:r w:rsidR="00932F61">
            <w:fldChar w:fldCharType="separate"/>
          </w:r>
          <w:r>
            <w:t>1.03</w:t>
          </w:r>
          <w:r w:rsidR="00932F61">
            <w:fldChar w:fldCharType="end"/>
          </w:r>
          <w:r>
            <w:t xml:space="preserve"> </w:t>
          </w:r>
        </w:p>
      </w:tc>
      <w:tc>
        <w:tcPr>
          <w:tcW w:w="2410" w:type="dxa"/>
        </w:tcPr>
        <w:p w14:paraId="150D4364" w14:textId="77777777" w:rsidR="002B7BB8" w:rsidRDefault="002B7BB8">
          <w:pPr>
            <w:pStyle w:val="Footer"/>
          </w:pPr>
          <w:r>
            <w:t xml:space="preserve">Datums: </w:t>
          </w:r>
          <w:r w:rsidR="00932F61">
            <w:fldChar w:fldCharType="begin"/>
          </w:r>
          <w:r w:rsidR="00932F61">
            <w:instrText xml:space="preserve"> DOCPROPERTY  _Date  \* MERGEFORMAT </w:instrText>
          </w:r>
          <w:r w:rsidR="00932F61">
            <w:fldChar w:fldCharType="separate"/>
          </w:r>
          <w:r>
            <w:t>20.02.2013.</w:t>
          </w:r>
          <w:r w:rsidR="00932F61">
            <w:fldChar w:fldCharType="end"/>
          </w:r>
        </w:p>
      </w:tc>
      <w:tc>
        <w:tcPr>
          <w:tcW w:w="1524" w:type="dxa"/>
        </w:tcPr>
        <w:p w14:paraId="38DF2168" w14:textId="77777777" w:rsidR="002B7BB8" w:rsidRDefault="002B7BB8">
          <w:pPr>
            <w:pStyle w:val="Footer"/>
          </w:pPr>
          <w:r>
            <w:t xml:space="preserve">Versija: </w:t>
          </w:r>
          <w:r w:rsidR="00932F61">
            <w:fldChar w:fldCharType="begin"/>
          </w:r>
          <w:r w:rsidR="00932F61">
            <w:instrText xml:space="preserve"> DOCPROPERTY  _Version  \* MERGEFORMAT </w:instrText>
          </w:r>
          <w:r w:rsidR="00932F61">
            <w:fldChar w:fldCharType="separate"/>
          </w:r>
          <w:r>
            <w:t>1.03</w:t>
          </w:r>
          <w:r w:rsidR="00932F61">
            <w:fldChar w:fldCharType="end"/>
          </w:r>
        </w:p>
      </w:tc>
    </w:tr>
    <w:tr w:rsidR="002B7BB8" w14:paraId="5BBE9CBE" w14:textId="77777777" w:rsidTr="003A3231">
      <w:tc>
        <w:tcPr>
          <w:tcW w:w="5920" w:type="dxa"/>
        </w:tcPr>
        <w:p w14:paraId="2C070DFD" w14:textId="77777777" w:rsidR="002B7BB8" w:rsidRDefault="002B7BB8">
          <w:pPr>
            <w:pStyle w:val="Footer"/>
          </w:pPr>
          <w:r>
            <w:t xml:space="preserve">Datne: </w:t>
          </w:r>
          <w:r w:rsidR="00932F61">
            <w:fldChar w:fldCharType="begin"/>
          </w:r>
          <w:r w:rsidR="00932F61">
            <w:instrText xml:space="preserve"> INFO  FileName  \* MERGEFORMAT </w:instrText>
          </w:r>
          <w:r w:rsidR="00932F61">
            <w:fldChar w:fldCharType="separate"/>
          </w:r>
          <w:r>
            <w:t>VEC.STD.KBA_I.docx</w:t>
          </w:r>
          <w:r w:rsidR="00932F61">
            <w:fldChar w:fldCharType="end"/>
          </w:r>
        </w:p>
      </w:tc>
      <w:tc>
        <w:tcPr>
          <w:tcW w:w="2410" w:type="dxa"/>
        </w:tcPr>
        <w:p w14:paraId="25B073C2" w14:textId="77777777" w:rsidR="002B7BB8" w:rsidRDefault="002B7BB8" w:rsidP="00B91FCD">
          <w:pPr>
            <w:pStyle w:val="Footer"/>
          </w:pPr>
          <w:r>
            <w:t xml:space="preserve">Izstrādāja: </w:t>
          </w:r>
          <w:r w:rsidR="00932F61">
            <w:fldChar w:fldCharType="begin"/>
          </w:r>
          <w:r w:rsidR="00932F61">
            <w:instrText xml:space="preserve"> DOCPROPERTY  Autho</w:instrText>
          </w:r>
          <w:r w:rsidR="00932F61">
            <w:instrText xml:space="preserve">r  \* MERGEFORMAT </w:instrText>
          </w:r>
          <w:r w:rsidR="00932F61">
            <w:fldChar w:fldCharType="separate"/>
          </w:r>
          <w:r>
            <w:t>E.Stāmurs</w:t>
          </w:r>
          <w:r w:rsidR="00932F61">
            <w:fldChar w:fldCharType="end"/>
          </w:r>
        </w:p>
      </w:tc>
      <w:tc>
        <w:tcPr>
          <w:tcW w:w="1524" w:type="dxa"/>
        </w:tcPr>
        <w:p w14:paraId="7D55B2F0" w14:textId="77777777" w:rsidR="002B7BB8" w:rsidRDefault="002B7BB8">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Pr>
              <w:rStyle w:val="PageNumber"/>
              <w:noProof/>
            </w:rPr>
            <w:t>2</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Pr>
              <w:rStyle w:val="PageNumber"/>
              <w:noProof/>
            </w:rPr>
            <w:t>8</w:t>
          </w:r>
          <w:r w:rsidRPr="00A23939">
            <w:rPr>
              <w:rStyle w:val="PageNumber"/>
            </w:rPr>
            <w:fldChar w:fldCharType="end"/>
          </w:r>
          <w:r w:rsidRPr="00A23939">
            <w:rPr>
              <w:rStyle w:val="PageNumber"/>
            </w:rPr>
            <w:t>)</w:t>
          </w:r>
        </w:p>
      </w:tc>
    </w:tr>
    <w:tr w:rsidR="002B7BB8" w14:paraId="4439530A" w14:textId="77777777" w:rsidTr="003A3231">
      <w:tc>
        <w:tcPr>
          <w:tcW w:w="9854" w:type="dxa"/>
          <w:gridSpan w:val="3"/>
        </w:tcPr>
        <w:p w14:paraId="3A901318" w14:textId="77777777" w:rsidR="002B7BB8" w:rsidRDefault="002B7BB8">
          <w:pPr>
            <w:pStyle w:val="Footer"/>
          </w:pPr>
          <w:r>
            <w:t>ERAF projekta „Elektroniskās veselības kartes un integrācijas platformas informācijas sistēmas izveide, 1.posms” (ID.Nr.3DP/3.2.2.1.1/09/IPIA/IUMPLS/019) ietvaros</w:t>
          </w:r>
        </w:p>
      </w:tc>
    </w:tr>
  </w:tbl>
  <w:p w14:paraId="66337FDF" w14:textId="77777777" w:rsidR="002B7BB8" w:rsidRDefault="002B7B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2268"/>
      <w:gridCol w:w="1382"/>
    </w:tblGrid>
    <w:tr w:rsidR="002B7BB8" w14:paraId="4528A9E1" w14:textId="77777777" w:rsidTr="005335C9">
      <w:trPr>
        <w:jc w:val="center"/>
      </w:trPr>
      <w:tc>
        <w:tcPr>
          <w:tcW w:w="6204" w:type="dxa"/>
        </w:tcPr>
        <w:p w14:paraId="4528A9DE" w14:textId="73474930" w:rsidR="002B7BB8" w:rsidRDefault="002B7BB8" w:rsidP="00A71310">
          <w:pPr>
            <w:pStyle w:val="Header"/>
          </w:pPr>
          <w:r>
            <w:t xml:space="preserve">Dokumenta kods: </w:t>
          </w:r>
          <w:r w:rsidR="00932F61">
            <w:fldChar w:fldCharType="begin"/>
          </w:r>
          <w:r w:rsidR="00932F61">
            <w:instrText xml:space="preserve"> DOCPROPERTY  _CustomerID  \* MERGEFORMAT </w:instrText>
          </w:r>
          <w:r w:rsidR="00932F61">
            <w:fldChar w:fldCharType="separate"/>
          </w:r>
          <w:r>
            <w:t>NVD.IP</w:t>
          </w:r>
          <w:r w:rsidR="00932F61">
            <w:fldChar w:fldCharType="end"/>
          </w:r>
          <w:r>
            <w:t>.</w:t>
          </w:r>
          <w:r w:rsidR="00932F61">
            <w:fldChar w:fldCharType="begin"/>
          </w:r>
          <w:r w:rsidR="00932F61">
            <w:instrText xml:space="preserve"> DOCPROPERTY  _CategoryID  \* MERGEFORMAT </w:instrText>
          </w:r>
          <w:r w:rsidR="00932F61">
            <w:fldChar w:fldCharType="separate"/>
          </w:r>
          <w:r>
            <w:t>STD</w:t>
          </w:r>
          <w:r w:rsidR="00932F61">
            <w:fldChar w:fldCharType="end"/>
          </w:r>
          <w:r>
            <w:t>.</w:t>
          </w:r>
          <w:r w:rsidR="00932F61">
            <w:fldChar w:fldCharType="begin"/>
          </w:r>
          <w:r w:rsidR="00932F61">
            <w:instrText xml:space="preserve"> DOCPROPERTY  _SubjectID  \* MERGEFORMAT </w:instrText>
          </w:r>
          <w:r w:rsidR="00932F61">
            <w:fldChar w:fldCharType="separate"/>
          </w:r>
          <w:r>
            <w:t>KBA_I</w:t>
          </w:r>
          <w:r w:rsidR="00932F61">
            <w:fldChar w:fldCharType="end"/>
          </w:r>
          <w:r>
            <w:t>.</w:t>
          </w:r>
          <w:r w:rsidR="00932F61">
            <w:fldChar w:fldCharType="begin"/>
          </w:r>
          <w:r w:rsidR="00932F61">
            <w:instrText xml:space="preserve"> DOCPROPERTY  _Version  \* MERGEFORMAT </w:instrText>
          </w:r>
          <w:r w:rsidR="00932F61">
            <w:fldChar w:fldCharType="separate"/>
          </w:r>
          <w:r>
            <w:t>1.03</w:t>
          </w:r>
          <w:r w:rsidR="00932F61">
            <w:fldChar w:fldCharType="end"/>
          </w:r>
        </w:p>
      </w:tc>
      <w:tc>
        <w:tcPr>
          <w:tcW w:w="2268" w:type="dxa"/>
        </w:tcPr>
        <w:p w14:paraId="4528A9DF" w14:textId="77777777" w:rsidR="002B7BB8" w:rsidRDefault="002B7BB8">
          <w:pPr>
            <w:pStyle w:val="Footer"/>
          </w:pPr>
          <w:r>
            <w:t xml:space="preserve">Datums: </w:t>
          </w:r>
          <w:r w:rsidR="00932F61">
            <w:fldChar w:fldCharType="begin"/>
          </w:r>
          <w:r w:rsidR="00932F61">
            <w:instrText xml:space="preserve"> DOCPROPERTY  _Date  \* MERGEFORMAT </w:instrText>
          </w:r>
          <w:r w:rsidR="00932F61">
            <w:fldChar w:fldCharType="separate"/>
          </w:r>
          <w:r>
            <w:t>20.02.2013.</w:t>
          </w:r>
          <w:r w:rsidR="00932F61">
            <w:fldChar w:fldCharType="end"/>
          </w:r>
        </w:p>
      </w:tc>
      <w:tc>
        <w:tcPr>
          <w:tcW w:w="1382" w:type="dxa"/>
        </w:tcPr>
        <w:p w14:paraId="4528A9E0" w14:textId="77777777" w:rsidR="002B7BB8" w:rsidRDefault="002B7BB8">
          <w:pPr>
            <w:pStyle w:val="Footer"/>
          </w:pPr>
          <w:r>
            <w:t xml:space="preserve">Versija: </w:t>
          </w:r>
          <w:r w:rsidR="00932F61">
            <w:fldChar w:fldCharType="begin"/>
          </w:r>
          <w:r w:rsidR="00932F61">
            <w:instrText xml:space="preserve"> DOCPROPERTY  _Version  \* MERGEFORMAT </w:instrText>
          </w:r>
          <w:r w:rsidR="00932F61">
            <w:fldChar w:fldCharType="separate"/>
          </w:r>
          <w:r>
            <w:t>1.03</w:t>
          </w:r>
          <w:r w:rsidR="00932F61">
            <w:fldChar w:fldCharType="end"/>
          </w:r>
        </w:p>
      </w:tc>
    </w:tr>
    <w:tr w:rsidR="002B7BB8" w14:paraId="4528A9E5" w14:textId="77777777" w:rsidTr="005335C9">
      <w:trPr>
        <w:jc w:val="center"/>
      </w:trPr>
      <w:tc>
        <w:tcPr>
          <w:tcW w:w="6204" w:type="dxa"/>
        </w:tcPr>
        <w:p w14:paraId="4528A9E2" w14:textId="77777777" w:rsidR="002B7BB8" w:rsidRDefault="002B7BB8">
          <w:pPr>
            <w:pStyle w:val="Footer"/>
          </w:pPr>
          <w:r>
            <w:t xml:space="preserve">Datne: </w:t>
          </w:r>
          <w:r w:rsidR="00932F61">
            <w:fldChar w:fldCharType="begin"/>
          </w:r>
          <w:r w:rsidR="00932F61">
            <w:instrText xml:space="preserve"> INFO  FileName  \* MERGEFORMAT </w:instrText>
          </w:r>
          <w:r w:rsidR="00932F61">
            <w:fldChar w:fldCharType="separate"/>
          </w:r>
          <w:r>
            <w:t>VEC.STD.KBA_I.docx</w:t>
          </w:r>
          <w:r w:rsidR="00932F61">
            <w:fldChar w:fldCharType="end"/>
          </w:r>
        </w:p>
      </w:tc>
      <w:tc>
        <w:tcPr>
          <w:tcW w:w="2268" w:type="dxa"/>
        </w:tcPr>
        <w:p w14:paraId="4528A9E3" w14:textId="76832C8C" w:rsidR="002B7BB8" w:rsidRDefault="002B7BB8" w:rsidP="00A71310">
          <w:pPr>
            <w:pStyle w:val="Footer"/>
          </w:pPr>
          <w:r>
            <w:t xml:space="preserve">Izstrādāja: </w:t>
          </w:r>
          <w:r w:rsidR="00932F61">
            <w:fldChar w:fldCharType="begin"/>
          </w:r>
          <w:r w:rsidR="00932F61">
            <w:instrText xml:space="preserve"> DOCPROPERTY  Author  \* MERGEFORMAT </w:instrText>
          </w:r>
          <w:r w:rsidR="00932F61">
            <w:fldChar w:fldCharType="separate"/>
          </w:r>
          <w:r>
            <w:t>E.Stāmurs</w:t>
          </w:r>
          <w:r w:rsidR="00932F61">
            <w:fldChar w:fldCharType="end"/>
          </w:r>
        </w:p>
      </w:tc>
      <w:tc>
        <w:tcPr>
          <w:tcW w:w="1382" w:type="dxa"/>
        </w:tcPr>
        <w:p w14:paraId="4528A9E4" w14:textId="77777777" w:rsidR="002B7BB8" w:rsidRDefault="002B7BB8">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932F61">
            <w:rPr>
              <w:rStyle w:val="PageNumber"/>
              <w:noProof/>
            </w:rPr>
            <w:t>2</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932F61">
            <w:rPr>
              <w:rStyle w:val="PageNumber"/>
              <w:noProof/>
            </w:rPr>
            <w:t>2</w:t>
          </w:r>
          <w:r w:rsidRPr="00A23939">
            <w:rPr>
              <w:rStyle w:val="PageNumber"/>
            </w:rPr>
            <w:fldChar w:fldCharType="end"/>
          </w:r>
          <w:r w:rsidRPr="00A23939">
            <w:rPr>
              <w:rStyle w:val="PageNumber"/>
            </w:rPr>
            <w:t>)</w:t>
          </w:r>
        </w:p>
      </w:tc>
    </w:tr>
    <w:tr w:rsidR="002B7BB8" w14:paraId="4528A9E7" w14:textId="77777777" w:rsidTr="005335C9">
      <w:trPr>
        <w:trHeight w:val="70"/>
        <w:jc w:val="center"/>
      </w:trPr>
      <w:tc>
        <w:tcPr>
          <w:tcW w:w="9854" w:type="dxa"/>
          <w:gridSpan w:val="3"/>
        </w:tcPr>
        <w:p w14:paraId="4528A9E6" w14:textId="4C9F665E" w:rsidR="002B7BB8" w:rsidRDefault="002B7BB8">
          <w:pPr>
            <w:pStyle w:val="Footer"/>
          </w:pPr>
          <w:r>
            <w:t>ERAF projekta „Elektroniskās veselības kartes un integrācijas platformas informācijas sistēmas izveide, 1.posms” (ID.Nr.3DP/3.2.2.1.1/09/IPIA/IUMPLS/019) ietvaros</w:t>
          </w:r>
        </w:p>
      </w:tc>
    </w:tr>
  </w:tbl>
  <w:p w14:paraId="4528A9E8" w14:textId="77777777" w:rsidR="002B7BB8" w:rsidRDefault="002B7B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28A9D6" w14:textId="77777777" w:rsidR="002B7BB8" w:rsidRDefault="002B7BB8" w:rsidP="007D3BB3">
      <w:pPr>
        <w:spacing w:before="0" w:after="0" w:line="240" w:lineRule="auto"/>
      </w:pPr>
      <w:r>
        <w:separator/>
      </w:r>
    </w:p>
  </w:footnote>
  <w:footnote w:type="continuationSeparator" w:id="0">
    <w:p w14:paraId="4528A9D7" w14:textId="77777777" w:rsidR="002B7BB8" w:rsidRDefault="002B7BB8" w:rsidP="007D3BB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7763"/>
      <w:gridCol w:w="2091"/>
    </w:tblGrid>
    <w:tr w:rsidR="002B7BB8" w14:paraId="33A256F9" w14:textId="77777777" w:rsidTr="003A3231">
      <w:tc>
        <w:tcPr>
          <w:tcW w:w="7763" w:type="dxa"/>
        </w:tcPr>
        <w:p w14:paraId="7C8F2538" w14:textId="77777777" w:rsidR="002B7BB8" w:rsidRDefault="00932F61" w:rsidP="003A3231">
          <w:pPr>
            <w:pStyle w:val="Header"/>
          </w:pPr>
          <w:r>
            <w:fldChar w:fldCharType="begin"/>
          </w:r>
          <w:r>
            <w:instrText xml:space="preserve"> DOCPROPERTY  Company  \* MERGEFORMAT </w:instrText>
          </w:r>
          <w:r>
            <w:fldChar w:fldCharType="separate"/>
          </w:r>
          <w:r w:rsidR="002B7BB8">
            <w:t>SIA "ABC software"</w:t>
          </w:r>
          <w:r>
            <w:fldChar w:fldCharType="end"/>
          </w:r>
          <w:r w:rsidR="002B7BB8">
            <w:t xml:space="preserve">, </w:t>
          </w:r>
          <w:r w:rsidR="002B7BB8" w:rsidRPr="004D4CBE">
            <w:rPr>
              <w:szCs w:val="16"/>
            </w:rPr>
            <w:t xml:space="preserve">SIA </w:t>
          </w:r>
          <w:r w:rsidR="002B7BB8">
            <w:t>"</w:t>
          </w:r>
          <w:r w:rsidR="002B7BB8">
            <w:rPr>
              <w:szCs w:val="16"/>
            </w:rPr>
            <w:t>Meditec</w:t>
          </w:r>
          <w:r w:rsidR="002B7BB8">
            <w:t>"</w:t>
          </w:r>
        </w:p>
      </w:tc>
      <w:tc>
        <w:tcPr>
          <w:tcW w:w="2091" w:type="dxa"/>
        </w:tcPr>
        <w:p w14:paraId="1A93D014" w14:textId="77777777" w:rsidR="002B7BB8" w:rsidRDefault="00932F61" w:rsidP="00DF1EA6">
          <w:pPr>
            <w:pStyle w:val="Header"/>
            <w:jc w:val="right"/>
          </w:pPr>
          <w:r>
            <w:fldChar w:fldCharType="begin"/>
          </w:r>
          <w:r>
            <w:instrText xml:space="preserve"> DOCPROPERTY  Category  \* MERGEFORMAT </w:instrText>
          </w:r>
          <w:r>
            <w:fldChar w:fldCharType="separate"/>
          </w:r>
          <w:r w:rsidR="002B7BB8">
            <w:t>Standarts</w:t>
          </w:r>
          <w:r>
            <w:fldChar w:fldCharType="end"/>
          </w:r>
        </w:p>
      </w:tc>
    </w:tr>
  </w:tbl>
  <w:p w14:paraId="75EF61C6" w14:textId="77777777" w:rsidR="002B7BB8" w:rsidRDefault="002B7B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650"/>
    </w:tblGrid>
    <w:tr w:rsidR="002B7BB8" w14:paraId="4528A9DC" w14:textId="77777777" w:rsidTr="005335C9">
      <w:trPr>
        <w:jc w:val="center"/>
      </w:trPr>
      <w:tc>
        <w:tcPr>
          <w:tcW w:w="6204" w:type="dxa"/>
        </w:tcPr>
        <w:p w14:paraId="4528A9DA" w14:textId="1439B410" w:rsidR="002B7BB8" w:rsidRDefault="00932F61" w:rsidP="00A71310">
          <w:pPr>
            <w:pStyle w:val="Header"/>
            <w:tabs>
              <w:tab w:val="clear" w:pos="4513"/>
            </w:tabs>
          </w:pPr>
          <w:r>
            <w:fldChar w:fldCharType="begin"/>
          </w:r>
          <w:r>
            <w:instrText xml:space="preserve"> DOCPROPERTY  Company  \* MERGEFORMAT </w:instrText>
          </w:r>
          <w:r>
            <w:fldChar w:fldCharType="separate"/>
          </w:r>
          <w:r w:rsidR="002B7BB8">
            <w:t>SIA "ABC software"</w:t>
          </w:r>
          <w:r>
            <w:fldChar w:fldCharType="end"/>
          </w:r>
          <w:r w:rsidR="002B7BB8">
            <w:t xml:space="preserve">, </w:t>
          </w:r>
          <w:r w:rsidR="002B7BB8">
            <w:rPr>
              <w:szCs w:val="16"/>
            </w:rPr>
            <w:t xml:space="preserve">SIA </w:t>
          </w:r>
          <w:r w:rsidR="002B7BB8">
            <w:t>"</w:t>
          </w:r>
          <w:r w:rsidR="002B7BB8">
            <w:rPr>
              <w:szCs w:val="16"/>
            </w:rPr>
            <w:t>Meditec</w:t>
          </w:r>
          <w:r w:rsidR="002B7BB8">
            <w:t>"</w:t>
          </w:r>
        </w:p>
      </w:tc>
      <w:tc>
        <w:tcPr>
          <w:tcW w:w="3650" w:type="dxa"/>
        </w:tcPr>
        <w:p w14:paraId="4528A9DB" w14:textId="77777777" w:rsidR="002B7BB8" w:rsidRDefault="00932F61" w:rsidP="00DF1EA6">
          <w:pPr>
            <w:pStyle w:val="Header"/>
            <w:jc w:val="right"/>
          </w:pPr>
          <w:r>
            <w:fldChar w:fldCharType="begin"/>
          </w:r>
          <w:r>
            <w:instrText xml:space="preserve"> DOCPROPERTY  Category  \* MERGEFORMAT </w:instrText>
          </w:r>
          <w:r>
            <w:fldChar w:fldCharType="separate"/>
          </w:r>
          <w:r w:rsidR="002B7BB8">
            <w:t>Standarts</w:t>
          </w:r>
          <w:r>
            <w:fldChar w:fldCharType="end"/>
          </w:r>
        </w:p>
      </w:tc>
    </w:tr>
  </w:tbl>
  <w:p w14:paraId="4528A9DD" w14:textId="77777777" w:rsidR="002B7BB8" w:rsidRDefault="002B7B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E668192"/>
    <w:lvl w:ilvl="0">
      <w:start w:val="1"/>
      <w:numFmt w:val="decimal"/>
      <w:lvlText w:val="%1."/>
      <w:lvlJc w:val="left"/>
      <w:pPr>
        <w:tabs>
          <w:tab w:val="num" w:pos="643"/>
        </w:tabs>
        <w:ind w:left="643" w:hanging="360"/>
      </w:pPr>
    </w:lvl>
  </w:abstractNum>
  <w:abstractNum w:abstractNumId="1">
    <w:nsid w:val="FFFFFF82"/>
    <w:multiLevelType w:val="singleLevel"/>
    <w:tmpl w:val="8480A422"/>
    <w:lvl w:ilvl="0">
      <w:start w:val="1"/>
      <w:numFmt w:val="bullet"/>
      <w:pStyle w:val="ListBullet3"/>
      <w:lvlText w:val=""/>
      <w:lvlJc w:val="left"/>
      <w:pPr>
        <w:ind w:left="1154" w:hanging="360"/>
      </w:pPr>
      <w:rPr>
        <w:rFonts w:ascii="Symbol" w:hAnsi="Symbol" w:hint="default"/>
      </w:rPr>
    </w:lvl>
  </w:abstractNum>
  <w:abstractNum w:abstractNumId="2">
    <w:nsid w:val="FFFFFF83"/>
    <w:multiLevelType w:val="singleLevel"/>
    <w:tmpl w:val="8C005CAC"/>
    <w:lvl w:ilvl="0">
      <w:start w:val="1"/>
      <w:numFmt w:val="bullet"/>
      <w:pStyle w:val="ListBullet2"/>
      <w:lvlText w:val="o"/>
      <w:lvlJc w:val="left"/>
      <w:pPr>
        <w:ind w:left="1080" w:hanging="360"/>
      </w:pPr>
      <w:rPr>
        <w:rFonts w:ascii="Courier New" w:hAnsi="Courier New" w:cs="Courier New" w:hint="default"/>
      </w:rPr>
    </w:lvl>
  </w:abstractNum>
  <w:abstractNum w:abstractNumId="3">
    <w:nsid w:val="FFFFFF88"/>
    <w:multiLevelType w:val="singleLevel"/>
    <w:tmpl w:val="63485356"/>
    <w:lvl w:ilvl="0">
      <w:start w:val="1"/>
      <w:numFmt w:val="decimal"/>
      <w:lvlText w:val="%1."/>
      <w:lvlJc w:val="left"/>
      <w:pPr>
        <w:tabs>
          <w:tab w:val="num" w:pos="360"/>
        </w:tabs>
        <w:ind w:left="360" w:hanging="360"/>
      </w:pPr>
    </w:lvl>
  </w:abstractNum>
  <w:abstractNum w:abstractNumId="4">
    <w:nsid w:val="FFFFFF89"/>
    <w:multiLevelType w:val="singleLevel"/>
    <w:tmpl w:val="16CE5704"/>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003E0516"/>
    <w:multiLevelType w:val="multilevel"/>
    <w:tmpl w:val="949A79C4"/>
    <w:lvl w:ilvl="0">
      <w:numFmt w:val="none"/>
      <w:pStyle w:val="NumHeading1"/>
      <w:lvlText w:val=""/>
      <w:lvlJc w:val="left"/>
      <w:pPr>
        <w:tabs>
          <w:tab w:val="num" w:pos="360"/>
        </w:tabs>
      </w:p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6">
    <w:nsid w:val="03B603B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nsid w:val="08BE0D14"/>
    <w:multiLevelType w:val="multilevel"/>
    <w:tmpl w:val="0088DAD6"/>
    <w:numStyleLink w:val="Style14"/>
  </w:abstractNum>
  <w:abstractNum w:abstractNumId="8">
    <w:nsid w:val="0F752BCD"/>
    <w:multiLevelType w:val="multilevel"/>
    <w:tmpl w:val="8FA09A6E"/>
    <w:lvl w:ilvl="0">
      <w:start w:val="1"/>
      <w:numFmt w:val="decimal"/>
      <w:pStyle w:val="References"/>
      <w:lvlText w:val="[%1] "/>
      <w:lvlJc w:val="left"/>
      <w:pPr>
        <w:tabs>
          <w:tab w:val="num" w:pos="72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decimal"/>
      <w:lvlText w:val=".%6.%7"/>
      <w:lvlJc w:val="left"/>
      <w:pPr>
        <w:tabs>
          <w:tab w:val="num" w:pos="0"/>
        </w:tabs>
        <w:ind w:left="0" w:firstLine="0"/>
      </w:pPr>
      <w:rPr>
        <w:rFonts w:hint="default"/>
      </w:rPr>
    </w:lvl>
    <w:lvl w:ilvl="7">
      <w:start w:val="1"/>
      <w:numFmt w:val="decimal"/>
      <w:lvlText w:val=".%6.%7.%8"/>
      <w:lvlJc w:val="left"/>
      <w:pPr>
        <w:tabs>
          <w:tab w:val="num" w:pos="0"/>
        </w:tabs>
        <w:ind w:left="0" w:firstLine="0"/>
      </w:pPr>
      <w:rPr>
        <w:rFonts w:hint="default"/>
      </w:rPr>
    </w:lvl>
    <w:lvl w:ilvl="8">
      <w:start w:val="1"/>
      <w:numFmt w:val="decimal"/>
      <w:lvlText w:val=".%6.%7.%8.%9"/>
      <w:lvlJc w:val="left"/>
      <w:pPr>
        <w:tabs>
          <w:tab w:val="num" w:pos="0"/>
        </w:tabs>
        <w:ind w:left="0" w:firstLine="0"/>
      </w:pPr>
      <w:rPr>
        <w:rFonts w:hint="default"/>
      </w:rPr>
    </w:lvl>
  </w:abstractNum>
  <w:abstractNum w:abstractNumId="9">
    <w:nsid w:val="16C074E9"/>
    <w:multiLevelType w:val="hybridMultilevel"/>
    <w:tmpl w:val="2034DFB6"/>
    <w:lvl w:ilvl="0" w:tplc="0426000F">
      <w:start w:val="1"/>
      <w:numFmt w:val="bullet"/>
      <w:pStyle w:val="TableListBullet3"/>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0">
    <w:nsid w:val="17D21376"/>
    <w:multiLevelType w:val="multilevel"/>
    <w:tmpl w:val="C126431A"/>
    <w:styleLink w:val="Style1"/>
    <w:lvl w:ilvl="0">
      <w:start w:val="1"/>
      <w:numFmt w:val="decimal"/>
      <w:lvlText w:val="%1."/>
      <w:lvlJc w:val="left"/>
      <w:pPr>
        <w:tabs>
          <w:tab w:val="num" w:pos="720"/>
        </w:tabs>
        <w:ind w:left="720" w:hanging="360"/>
      </w:pPr>
      <w:rPr>
        <w:rFonts w:hint="default"/>
        <w:sz w:val="22"/>
        <w:szCs w:val="24"/>
        <w:lang w:val="en-U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0935DBD"/>
    <w:multiLevelType w:val="hybridMultilevel"/>
    <w:tmpl w:val="92A09AD8"/>
    <w:lvl w:ilvl="0" w:tplc="FFFFFFFF">
      <w:start w:val="1"/>
      <w:numFmt w:val="decimal"/>
      <w:pStyle w:val="EYTableNumberedList"/>
      <w:lvlText w:val="%1."/>
      <w:lvlJc w:val="left"/>
      <w:pPr>
        <w:tabs>
          <w:tab w:val="num" w:pos="360"/>
        </w:tabs>
        <w:ind w:left="357" w:hanging="357"/>
      </w:pPr>
      <w:rPr>
        <w:rFonts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2">
    <w:nsid w:val="20DF3BE0"/>
    <w:multiLevelType w:val="hybridMultilevel"/>
    <w:tmpl w:val="BCF8E52E"/>
    <w:lvl w:ilvl="0" w:tplc="BB984760">
      <w:start w:val="1"/>
      <w:numFmt w:val="decimal"/>
      <w:lvlText w:val="%1."/>
      <w:lvlJc w:val="left"/>
      <w:pPr>
        <w:ind w:left="360" w:hanging="360"/>
      </w:pPr>
      <w:rPr>
        <w:rFonts w:hint="default"/>
      </w:rPr>
    </w:lvl>
    <w:lvl w:ilvl="1" w:tplc="04260001">
      <w:start w:val="1"/>
      <w:numFmt w:val="bullet"/>
      <w:lvlText w:val=""/>
      <w:lvlJc w:val="left"/>
      <w:pPr>
        <w:ind w:left="1080" w:hanging="360"/>
      </w:pPr>
      <w:rPr>
        <w:rFonts w:ascii="Symbol" w:hAnsi="Symbol"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3">
    <w:nsid w:val="210C7545"/>
    <w:multiLevelType w:val="multilevel"/>
    <w:tmpl w:val="D48C7A4E"/>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8" w:hanging="432"/>
      </w:pPr>
      <w:rPr>
        <w:rFonts w:hint="default"/>
      </w:rPr>
    </w:lvl>
    <w:lvl w:ilvl="2">
      <w:start w:val="1"/>
      <w:numFmt w:val="decimal"/>
      <w:pStyle w:val="ListNumber3"/>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5">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cs="Wingdings 2" w:hint="default"/>
        <w:color w:val="808080"/>
        <w:sz w:val="20"/>
        <w:szCs w:val="20"/>
      </w:rPr>
    </w:lvl>
    <w:lvl w:ilvl="1">
      <w:start w:val="1"/>
      <w:numFmt w:val="bullet"/>
      <w:lvlText w:val=""/>
      <w:lvlJc w:val="left"/>
      <w:pPr>
        <w:tabs>
          <w:tab w:val="num" w:pos="1247"/>
        </w:tabs>
        <w:ind w:left="1247" w:hanging="340"/>
      </w:pPr>
      <w:rPr>
        <w:rFonts w:ascii="Wingdings 2" w:hAnsi="Wingdings 2" w:cs="Wingdings 2" w:hint="default"/>
        <w:b w:val="0"/>
        <w:bCs w:val="0"/>
        <w:i w:val="0"/>
        <w:iCs w:val="0"/>
        <w:color w:val="808080"/>
        <w:sz w:val="20"/>
        <w:szCs w:val="20"/>
      </w:rPr>
    </w:lvl>
    <w:lvl w:ilvl="2">
      <w:start w:val="1"/>
      <w:numFmt w:val="bullet"/>
      <w:lvlText w:val=""/>
      <w:lvlJc w:val="left"/>
      <w:pPr>
        <w:tabs>
          <w:tab w:val="num" w:pos="1588"/>
        </w:tabs>
        <w:ind w:left="1588" w:hanging="341"/>
      </w:pPr>
      <w:rPr>
        <w:rFonts w:ascii="Wingdings 2" w:hAnsi="Wingdings 2" w:cs="Wingdings 2" w:hint="default"/>
        <w:bCs w:val="0"/>
        <w:iCs w:val="0"/>
        <w:color w:val="808080"/>
        <w:sz w:val="20"/>
        <w:szCs w:val="20"/>
      </w:rPr>
    </w:lvl>
    <w:lvl w:ilvl="3">
      <w:start w:val="1"/>
      <w:numFmt w:val="bullet"/>
      <w:lvlText w:val=""/>
      <w:lvlJc w:val="left"/>
      <w:pPr>
        <w:tabs>
          <w:tab w:val="num" w:pos="1928"/>
        </w:tabs>
        <w:ind w:left="1928" w:hanging="340"/>
      </w:pPr>
      <w:rPr>
        <w:rFonts w:ascii="Wingdings 2" w:hAnsi="Wingdings 2" w:cs="Wingdings 2" w:hint="default"/>
        <w:b w:val="0"/>
        <w:bCs w:val="0"/>
        <w:i w:val="0"/>
        <w:iCs w:val="0"/>
        <w:color w:val="808080"/>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28F45BB2"/>
    <w:multiLevelType w:val="hybridMultilevel"/>
    <w:tmpl w:val="1E2E3640"/>
    <w:lvl w:ilvl="0" w:tplc="275AFAF4">
      <w:start w:val="1"/>
      <w:numFmt w:val="bullet"/>
      <w:pStyle w:val="ListBullet5"/>
      <w:lvlText w:val=""/>
      <w:lvlJc w:val="left"/>
      <w:pPr>
        <w:ind w:left="2146" w:hanging="360"/>
      </w:pPr>
      <w:rPr>
        <w:rFonts w:ascii="Symbol" w:hAnsi="Symbol" w:hint="default"/>
      </w:rPr>
    </w:lvl>
    <w:lvl w:ilvl="1" w:tplc="04260003" w:tentative="1">
      <w:start w:val="1"/>
      <w:numFmt w:val="bullet"/>
      <w:lvlText w:val="o"/>
      <w:lvlJc w:val="left"/>
      <w:pPr>
        <w:ind w:left="3226" w:hanging="360"/>
      </w:pPr>
      <w:rPr>
        <w:rFonts w:ascii="Courier New" w:hAnsi="Courier New" w:cs="Courier New" w:hint="default"/>
      </w:rPr>
    </w:lvl>
    <w:lvl w:ilvl="2" w:tplc="04260005" w:tentative="1">
      <w:start w:val="1"/>
      <w:numFmt w:val="bullet"/>
      <w:lvlText w:val=""/>
      <w:lvlJc w:val="left"/>
      <w:pPr>
        <w:ind w:left="3946" w:hanging="360"/>
      </w:pPr>
      <w:rPr>
        <w:rFonts w:ascii="Wingdings" w:hAnsi="Wingdings" w:hint="default"/>
      </w:rPr>
    </w:lvl>
    <w:lvl w:ilvl="3" w:tplc="04260001" w:tentative="1">
      <w:start w:val="1"/>
      <w:numFmt w:val="bullet"/>
      <w:lvlText w:val=""/>
      <w:lvlJc w:val="left"/>
      <w:pPr>
        <w:ind w:left="4666" w:hanging="360"/>
      </w:pPr>
      <w:rPr>
        <w:rFonts w:ascii="Symbol" w:hAnsi="Symbol" w:hint="default"/>
      </w:rPr>
    </w:lvl>
    <w:lvl w:ilvl="4" w:tplc="04260003" w:tentative="1">
      <w:start w:val="1"/>
      <w:numFmt w:val="bullet"/>
      <w:lvlText w:val="o"/>
      <w:lvlJc w:val="left"/>
      <w:pPr>
        <w:ind w:left="5386" w:hanging="360"/>
      </w:pPr>
      <w:rPr>
        <w:rFonts w:ascii="Courier New" w:hAnsi="Courier New" w:cs="Courier New" w:hint="default"/>
      </w:rPr>
    </w:lvl>
    <w:lvl w:ilvl="5" w:tplc="04260005" w:tentative="1">
      <w:start w:val="1"/>
      <w:numFmt w:val="bullet"/>
      <w:lvlText w:val=""/>
      <w:lvlJc w:val="left"/>
      <w:pPr>
        <w:ind w:left="6106" w:hanging="360"/>
      </w:pPr>
      <w:rPr>
        <w:rFonts w:ascii="Wingdings" w:hAnsi="Wingdings" w:hint="default"/>
      </w:rPr>
    </w:lvl>
    <w:lvl w:ilvl="6" w:tplc="04260001" w:tentative="1">
      <w:start w:val="1"/>
      <w:numFmt w:val="bullet"/>
      <w:lvlText w:val=""/>
      <w:lvlJc w:val="left"/>
      <w:pPr>
        <w:ind w:left="6826" w:hanging="360"/>
      </w:pPr>
      <w:rPr>
        <w:rFonts w:ascii="Symbol" w:hAnsi="Symbol" w:hint="default"/>
      </w:rPr>
    </w:lvl>
    <w:lvl w:ilvl="7" w:tplc="04260003" w:tentative="1">
      <w:start w:val="1"/>
      <w:numFmt w:val="bullet"/>
      <w:lvlText w:val="o"/>
      <w:lvlJc w:val="left"/>
      <w:pPr>
        <w:ind w:left="7546" w:hanging="360"/>
      </w:pPr>
      <w:rPr>
        <w:rFonts w:ascii="Courier New" w:hAnsi="Courier New" w:cs="Courier New" w:hint="default"/>
      </w:rPr>
    </w:lvl>
    <w:lvl w:ilvl="8" w:tplc="04260005" w:tentative="1">
      <w:start w:val="1"/>
      <w:numFmt w:val="bullet"/>
      <w:lvlText w:val=""/>
      <w:lvlJc w:val="left"/>
      <w:pPr>
        <w:ind w:left="8266" w:hanging="360"/>
      </w:pPr>
      <w:rPr>
        <w:rFonts w:ascii="Wingdings" w:hAnsi="Wingdings" w:hint="default"/>
      </w:rPr>
    </w:lvl>
  </w:abstractNum>
  <w:abstractNum w:abstractNumId="17">
    <w:nsid w:val="293B05F1"/>
    <w:multiLevelType w:val="hybridMultilevel"/>
    <w:tmpl w:val="2CEA6A66"/>
    <w:lvl w:ilvl="0" w:tplc="C984717C">
      <w:start w:val="1"/>
      <w:numFmt w:val="bullet"/>
      <w:pStyle w:val="ListBullet4"/>
      <w:lvlText w:val=""/>
      <w:lvlJc w:val="left"/>
      <w:pPr>
        <w:ind w:left="1789" w:hanging="360"/>
      </w:pPr>
      <w:rPr>
        <w:rFonts w:ascii="Wingdings" w:hAnsi="Wingdings"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18">
    <w:nsid w:val="29EE529F"/>
    <w:multiLevelType w:val="hybridMultilevel"/>
    <w:tmpl w:val="68305DD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2C7C53F5"/>
    <w:multiLevelType w:val="multilevel"/>
    <w:tmpl w:val="6C06B2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38"/>
        </w:tabs>
        <w:ind w:left="649" w:hanging="649"/>
      </w:pPr>
      <w:rPr>
        <w:rFonts w:hint="default"/>
      </w:rPr>
    </w:lvl>
    <w:lvl w:ilvl="2">
      <w:start w:val="1"/>
      <w:numFmt w:val="decimal"/>
      <w:lvlText w:val="%1.%2.%3."/>
      <w:lvlJc w:val="left"/>
      <w:pPr>
        <w:tabs>
          <w:tab w:val="num" w:pos="1658"/>
        </w:tabs>
        <w:ind w:left="1082" w:hanging="1082"/>
      </w:pPr>
      <w:rPr>
        <w:rFonts w:hint="default"/>
      </w:rPr>
    </w:lvl>
    <w:lvl w:ilvl="3">
      <w:start w:val="1"/>
      <w:numFmt w:val="decimal"/>
      <w:pStyle w:val="StyleEYHeading4Arial"/>
      <w:lvlText w:val="%1.%2.%3.%4"/>
      <w:lvlJc w:val="left"/>
      <w:pPr>
        <w:tabs>
          <w:tab w:val="num" w:pos="1658"/>
        </w:tabs>
        <w:ind w:left="1586" w:hanging="1586"/>
      </w:pPr>
      <w:rPr>
        <w:rFonts w:hint="default"/>
      </w:rPr>
    </w:lvl>
    <w:lvl w:ilvl="4">
      <w:start w:val="1"/>
      <w:numFmt w:val="decimal"/>
      <w:lvlText w:val="%1.%2.%5."/>
      <w:lvlJc w:val="left"/>
      <w:pPr>
        <w:tabs>
          <w:tab w:val="num" w:pos="2378"/>
        </w:tabs>
        <w:ind w:left="2090" w:hanging="792"/>
      </w:pPr>
      <w:rPr>
        <w:rFonts w:hint="default"/>
      </w:rPr>
    </w:lvl>
    <w:lvl w:ilvl="5">
      <w:start w:val="1"/>
      <w:numFmt w:val="decimal"/>
      <w:lvlText w:val="%1.%2.%3.%4.%5.%6."/>
      <w:lvlJc w:val="left"/>
      <w:pPr>
        <w:tabs>
          <w:tab w:val="num" w:pos="2738"/>
        </w:tabs>
        <w:ind w:left="2594" w:hanging="936"/>
      </w:pPr>
      <w:rPr>
        <w:rFonts w:hint="default"/>
      </w:rPr>
    </w:lvl>
    <w:lvl w:ilvl="6">
      <w:start w:val="1"/>
      <w:numFmt w:val="decimal"/>
      <w:lvlText w:val="%1.%2.%3.%4.%5.%6.%7."/>
      <w:lvlJc w:val="left"/>
      <w:pPr>
        <w:tabs>
          <w:tab w:val="num" w:pos="3458"/>
        </w:tabs>
        <w:ind w:left="3098" w:hanging="1080"/>
      </w:pPr>
      <w:rPr>
        <w:rFonts w:hint="default"/>
      </w:rPr>
    </w:lvl>
    <w:lvl w:ilvl="7">
      <w:start w:val="1"/>
      <w:numFmt w:val="decimal"/>
      <w:lvlText w:val="%1.%2.%3.%4.%5.%6.%7.%8."/>
      <w:lvlJc w:val="left"/>
      <w:pPr>
        <w:tabs>
          <w:tab w:val="num" w:pos="3818"/>
        </w:tabs>
        <w:ind w:left="3602" w:hanging="1224"/>
      </w:pPr>
      <w:rPr>
        <w:rFonts w:hint="default"/>
      </w:rPr>
    </w:lvl>
    <w:lvl w:ilvl="8">
      <w:start w:val="1"/>
      <w:numFmt w:val="decimal"/>
      <w:lvlText w:val="%1.%2.%3.%4.%5.%6.%7.%8.%9."/>
      <w:lvlJc w:val="left"/>
      <w:pPr>
        <w:tabs>
          <w:tab w:val="num" w:pos="4538"/>
        </w:tabs>
        <w:ind w:left="4178" w:hanging="1440"/>
      </w:pPr>
      <w:rPr>
        <w:rFonts w:hint="default"/>
      </w:rPr>
    </w:lvl>
  </w:abstractNum>
  <w:abstractNum w:abstractNumId="20">
    <w:nsid w:val="2DB36AF3"/>
    <w:multiLevelType w:val="hybridMultilevel"/>
    <w:tmpl w:val="4E882302"/>
    <w:lvl w:ilvl="0" w:tplc="171ABB7A">
      <w:start w:val="1"/>
      <w:numFmt w:val="decimal"/>
      <w:pStyle w:val="Atsauce"/>
      <w:lvlText w:val="[%1]"/>
      <w:lvlJc w:val="left"/>
      <w:pPr>
        <w:tabs>
          <w:tab w:val="num" w:pos="851"/>
        </w:tabs>
        <w:ind w:left="851" w:hanging="494"/>
      </w:pPr>
      <w:rPr>
        <w:rFonts w:cs="Times New Roman" w:hint="default"/>
      </w:rPr>
    </w:lvl>
    <w:lvl w:ilvl="1" w:tplc="04260003">
      <w:start w:val="1"/>
      <w:numFmt w:val="lowerLetter"/>
      <w:lvlText w:val="%2."/>
      <w:lvlJc w:val="left"/>
      <w:pPr>
        <w:tabs>
          <w:tab w:val="num" w:pos="1440"/>
        </w:tabs>
        <w:ind w:left="1440" w:hanging="360"/>
      </w:pPr>
      <w:rPr>
        <w:rFonts w:cs="Times New Roman"/>
      </w:rPr>
    </w:lvl>
    <w:lvl w:ilvl="2" w:tplc="04260005">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21">
    <w:nsid w:val="31681F1E"/>
    <w:multiLevelType w:val="multilevel"/>
    <w:tmpl w:val="98A4328E"/>
    <w:styleLink w:val="TableNumberingCustom"/>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851" w:hanging="491"/>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32082D29"/>
    <w:multiLevelType w:val="multilevel"/>
    <w:tmpl w:val="C658BBDE"/>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outline w:val="0"/>
        <w:shadow w:val="0"/>
        <w:emboss w:val="0"/>
        <w:imprint w:val="0"/>
        <w:vanish w:val="0"/>
        <w:color w:val="auto"/>
        <w:spacing w:val="0"/>
        <w:w w:val="100"/>
        <w:kern w:val="0"/>
        <w:position w:val="0"/>
        <w:sz w:val="32"/>
        <w:szCs w:val="32"/>
        <w:u w:val="none" w:color="000000"/>
        <w:vertAlign w:val="baseline"/>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b/>
        <w:bCs w:val="0"/>
        <w:i/>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b w:val="0"/>
      </w:rPr>
    </w:lvl>
    <w:lvl w:ilvl="5">
      <w:start w:val="1"/>
      <w:numFmt w:val="decimal"/>
      <w:pStyle w:val="Heading6"/>
      <w:lvlText w:val="%1.%2.%3.%4.%5.%6."/>
      <w:lvlJc w:val="left"/>
      <w:pPr>
        <w:tabs>
          <w:tab w:val="num" w:pos="-900"/>
        </w:tabs>
        <w:ind w:left="0" w:firstLine="0"/>
      </w:pPr>
      <w:rPr>
        <w:rFonts w:cs="Times New Roman" w:hint="default"/>
      </w:rPr>
    </w:lvl>
    <w:lvl w:ilvl="6">
      <w:start w:val="1"/>
      <w:numFmt w:val="decimal"/>
      <w:pStyle w:val="Heading7"/>
      <w:lvlText w:val="%1.%2.%3.%4.%5.%6.%7."/>
      <w:lvlJc w:val="left"/>
      <w:pPr>
        <w:tabs>
          <w:tab w:val="num" w:pos="-540"/>
        </w:tabs>
        <w:ind w:left="0" w:firstLine="0"/>
      </w:pPr>
      <w:rPr>
        <w:rFonts w:cs="Times New Roman" w:hint="default"/>
      </w:rPr>
    </w:lvl>
    <w:lvl w:ilvl="7">
      <w:start w:val="1"/>
      <w:numFmt w:val="decimal"/>
      <w:lvlText w:val="%1.%2.%3.%4.%5.%6.%7.%8."/>
      <w:lvlJc w:val="left"/>
      <w:pPr>
        <w:tabs>
          <w:tab w:val="num" w:pos="-540"/>
        </w:tabs>
        <w:ind w:left="0" w:firstLine="0"/>
      </w:pPr>
      <w:rPr>
        <w:rFonts w:cs="Times New Roman" w:hint="default"/>
      </w:rPr>
    </w:lvl>
    <w:lvl w:ilvl="8">
      <w:start w:val="1"/>
      <w:numFmt w:val="decimal"/>
      <w:lvlText w:val="%1.%2.%3.%4.%5.%6.%7.%8.%9."/>
      <w:lvlJc w:val="left"/>
      <w:pPr>
        <w:tabs>
          <w:tab w:val="num" w:pos="-180"/>
        </w:tabs>
        <w:ind w:left="0" w:firstLine="0"/>
      </w:pPr>
      <w:rPr>
        <w:rFonts w:cs="Times New Roman" w:hint="default"/>
      </w:rPr>
    </w:lvl>
  </w:abstractNum>
  <w:abstractNum w:abstractNumId="23">
    <w:nsid w:val="3FDB08C7"/>
    <w:multiLevelType w:val="hybridMultilevel"/>
    <w:tmpl w:val="D054C23A"/>
    <w:lvl w:ilvl="0" w:tplc="C4686E66">
      <w:start w:val="1"/>
      <w:numFmt w:val="decimal"/>
      <w:pStyle w:val="Style10ptBoldBefore0ptAfter0pt1"/>
      <w:lvlText w:val="%1."/>
      <w:lvlJc w:val="left"/>
      <w:pPr>
        <w:tabs>
          <w:tab w:val="num" w:pos="397"/>
        </w:tabs>
        <w:ind w:left="397" w:hanging="397"/>
      </w:pPr>
      <w:rPr>
        <w:rFonts w:hint="default"/>
        <w:b w:val="0"/>
        <w:i w:val="0"/>
        <w:sz w:val="20"/>
        <w:szCs w:val="20"/>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06D5A75"/>
    <w:multiLevelType w:val="hybridMultilevel"/>
    <w:tmpl w:val="43BE1D5C"/>
    <w:lvl w:ilvl="0" w:tplc="334E9D48">
      <w:start w:val="1"/>
      <w:numFmt w:val="decimal"/>
      <w:pStyle w:val="EYNumberedList"/>
      <w:lvlText w:val="%1."/>
      <w:lvlJc w:val="left"/>
      <w:pPr>
        <w:tabs>
          <w:tab w:val="num" w:pos="720"/>
        </w:tabs>
        <w:ind w:left="720" w:hanging="360"/>
      </w:pPr>
    </w:lvl>
    <w:lvl w:ilvl="1" w:tplc="04260003">
      <w:start w:val="1"/>
      <w:numFmt w:val="lowerLetter"/>
      <w:lvlText w:val="%2."/>
      <w:lvlJc w:val="left"/>
      <w:pPr>
        <w:tabs>
          <w:tab w:val="num" w:pos="1440"/>
        </w:tabs>
        <w:ind w:left="1440" w:hanging="360"/>
      </w:pPr>
    </w:lvl>
    <w:lvl w:ilvl="2" w:tplc="04260005">
      <w:start w:val="1"/>
      <w:numFmt w:val="lowerRoman"/>
      <w:lvlText w:val="%3."/>
      <w:lvlJc w:val="right"/>
      <w:pPr>
        <w:tabs>
          <w:tab w:val="num" w:pos="2160"/>
        </w:tabs>
        <w:ind w:left="2160" w:hanging="180"/>
      </w:pPr>
    </w:lvl>
    <w:lvl w:ilvl="3" w:tplc="04260001">
      <w:start w:val="1"/>
      <w:numFmt w:val="decimal"/>
      <w:lvlText w:val="%4."/>
      <w:lvlJc w:val="left"/>
      <w:pPr>
        <w:tabs>
          <w:tab w:val="num" w:pos="2880"/>
        </w:tabs>
        <w:ind w:left="2880" w:hanging="360"/>
      </w:pPr>
    </w:lvl>
    <w:lvl w:ilvl="4" w:tplc="04260003" w:tentative="1">
      <w:start w:val="1"/>
      <w:numFmt w:val="lowerLetter"/>
      <w:lvlText w:val="%5."/>
      <w:lvlJc w:val="left"/>
      <w:pPr>
        <w:tabs>
          <w:tab w:val="num" w:pos="3600"/>
        </w:tabs>
        <w:ind w:left="3600" w:hanging="360"/>
      </w:pPr>
    </w:lvl>
    <w:lvl w:ilvl="5" w:tplc="04260005" w:tentative="1">
      <w:start w:val="1"/>
      <w:numFmt w:val="lowerRoman"/>
      <w:lvlText w:val="%6."/>
      <w:lvlJc w:val="right"/>
      <w:pPr>
        <w:tabs>
          <w:tab w:val="num" w:pos="4320"/>
        </w:tabs>
        <w:ind w:left="4320" w:hanging="180"/>
      </w:pPr>
    </w:lvl>
    <w:lvl w:ilvl="6" w:tplc="04260001" w:tentative="1">
      <w:start w:val="1"/>
      <w:numFmt w:val="decimal"/>
      <w:lvlText w:val="%7."/>
      <w:lvlJc w:val="left"/>
      <w:pPr>
        <w:tabs>
          <w:tab w:val="num" w:pos="5040"/>
        </w:tabs>
        <w:ind w:left="5040" w:hanging="360"/>
      </w:pPr>
    </w:lvl>
    <w:lvl w:ilvl="7" w:tplc="04260003" w:tentative="1">
      <w:start w:val="1"/>
      <w:numFmt w:val="lowerLetter"/>
      <w:lvlText w:val="%8."/>
      <w:lvlJc w:val="left"/>
      <w:pPr>
        <w:tabs>
          <w:tab w:val="num" w:pos="5760"/>
        </w:tabs>
        <w:ind w:left="5760" w:hanging="360"/>
      </w:pPr>
    </w:lvl>
    <w:lvl w:ilvl="8" w:tplc="04260005" w:tentative="1">
      <w:start w:val="1"/>
      <w:numFmt w:val="lowerRoman"/>
      <w:lvlText w:val="%9."/>
      <w:lvlJc w:val="right"/>
      <w:pPr>
        <w:tabs>
          <w:tab w:val="num" w:pos="6480"/>
        </w:tabs>
        <w:ind w:left="6480" w:hanging="180"/>
      </w:pPr>
    </w:lvl>
  </w:abstractNum>
  <w:abstractNum w:abstractNumId="25">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Wingdings 2" w:hAnsi="Wingdings 2" w:cs="Wingdings 2" w:hint="default"/>
        <w:b w:val="0"/>
        <w:bCs w:val="0"/>
        <w:i w:val="0"/>
        <w:iCs w:val="0"/>
        <w:color w:val="808080"/>
        <w:sz w:val="18"/>
        <w:szCs w:val="18"/>
      </w:rPr>
    </w:lvl>
    <w:lvl w:ilvl="1">
      <w:start w:val="1"/>
      <w:numFmt w:val="bullet"/>
      <w:lvlText w:val=""/>
      <w:lvlJc w:val="left"/>
      <w:pPr>
        <w:tabs>
          <w:tab w:val="num" w:pos="454"/>
        </w:tabs>
        <w:ind w:left="454" w:hanging="227"/>
      </w:pPr>
      <w:rPr>
        <w:rFonts w:ascii="Wingdings 2" w:eastAsia="Wingdings 2" w:hAnsi="Wingdings 2" w:cs="Wingdings 2" w:hint="default"/>
        <w:bCs w:val="0"/>
        <w:iCs w:val="0"/>
        <w:color w:val="808080"/>
        <w:sz w:val="18"/>
        <w:szCs w:val="18"/>
      </w:rPr>
    </w:lvl>
    <w:lvl w:ilvl="2">
      <w:start w:val="1"/>
      <w:numFmt w:val="bullet"/>
      <w:lvlText w:val=""/>
      <w:lvlJc w:val="left"/>
      <w:pPr>
        <w:tabs>
          <w:tab w:val="num" w:pos="680"/>
        </w:tabs>
        <w:ind w:left="680" w:hanging="226"/>
      </w:pPr>
      <w:rPr>
        <w:rFonts w:ascii="Wingdings 2" w:eastAsia="Wingdings 2" w:hAnsi="Wingdings 2" w:cs="Wingdings 2" w:hint="default"/>
        <w:color w:val="808080"/>
        <w:sz w:val="18"/>
        <w:szCs w:val="18"/>
      </w:rPr>
    </w:lvl>
    <w:lvl w:ilvl="3">
      <w:start w:val="1"/>
      <w:numFmt w:val="bullet"/>
      <w:lvlText w:val=""/>
      <w:lvlJc w:val="left"/>
      <w:pPr>
        <w:tabs>
          <w:tab w:val="num" w:pos="907"/>
        </w:tabs>
        <w:ind w:left="907" w:hanging="227"/>
      </w:pPr>
      <w:rPr>
        <w:rFonts w:ascii="Wingdings 2" w:eastAsia="Wingdings 2" w:hAnsi="Wingdings 2" w:cs="Wingdings 2" w:hint="default"/>
        <w:color w:val="808080"/>
        <w:sz w:val="18"/>
        <w:szCs w:val="1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27">
    <w:nsid w:val="4D737CD4"/>
    <w:multiLevelType w:val="hybridMultilevel"/>
    <w:tmpl w:val="5E4639C0"/>
    <w:lvl w:ilvl="0" w:tplc="571413A8">
      <w:start w:val="1"/>
      <w:numFmt w:val="lowerLetter"/>
      <w:pStyle w:val="Listburti"/>
      <w:lvlText w:val="%1."/>
      <w:lvlJc w:val="left"/>
      <w:pPr>
        <w:ind w:left="1077" w:hanging="360"/>
      </w:pPr>
    </w:lvl>
    <w:lvl w:ilvl="1" w:tplc="04260019">
      <w:start w:val="1"/>
      <w:numFmt w:val="lowerLetter"/>
      <w:lvlText w:val="%2."/>
      <w:lvlJc w:val="left"/>
      <w:pPr>
        <w:ind w:left="1797" w:hanging="360"/>
      </w:pPr>
    </w:lvl>
    <w:lvl w:ilvl="2" w:tplc="0426001B">
      <w:start w:val="1"/>
      <w:numFmt w:val="lowerRoman"/>
      <w:lvlText w:val="%3."/>
      <w:lvlJc w:val="right"/>
      <w:pPr>
        <w:ind w:left="2517" w:hanging="180"/>
      </w:pPr>
    </w:lvl>
    <w:lvl w:ilvl="3" w:tplc="0426000F">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28">
    <w:nsid w:val="51A56A1F"/>
    <w:multiLevelType w:val="hybridMultilevel"/>
    <w:tmpl w:val="8A22C4F2"/>
    <w:lvl w:ilvl="0" w:tplc="0F022478">
      <w:start w:val="1"/>
      <w:numFmt w:val="bullet"/>
      <w:pStyle w:val="EYTableBullet"/>
      <w:lvlText w:val=""/>
      <w:lvlJc w:val="left"/>
      <w:pPr>
        <w:tabs>
          <w:tab w:val="num" w:pos="523"/>
        </w:tabs>
        <w:ind w:left="379" w:hanging="216"/>
      </w:pPr>
      <w:rPr>
        <w:rFonts w:ascii="ZapfDingbats" w:hAnsi="ZapfDingbats" w:hint="default"/>
        <w:color w:val="4367C5"/>
        <w:sz w:val="18"/>
      </w:rPr>
    </w:lvl>
    <w:lvl w:ilvl="1" w:tplc="04260019" w:tentative="1">
      <w:start w:val="1"/>
      <w:numFmt w:val="bullet"/>
      <w:lvlText w:val="o"/>
      <w:lvlJc w:val="left"/>
      <w:pPr>
        <w:tabs>
          <w:tab w:val="num" w:pos="1603"/>
        </w:tabs>
        <w:ind w:left="1603" w:hanging="360"/>
      </w:pPr>
      <w:rPr>
        <w:rFonts w:ascii="Courier New" w:hAnsi="Courier New" w:hint="default"/>
      </w:rPr>
    </w:lvl>
    <w:lvl w:ilvl="2" w:tplc="0426001B" w:tentative="1">
      <w:start w:val="1"/>
      <w:numFmt w:val="bullet"/>
      <w:lvlText w:val=""/>
      <w:lvlJc w:val="left"/>
      <w:pPr>
        <w:tabs>
          <w:tab w:val="num" w:pos="2323"/>
        </w:tabs>
        <w:ind w:left="2323" w:hanging="360"/>
      </w:pPr>
      <w:rPr>
        <w:rFonts w:ascii="Wingdings" w:hAnsi="Wingdings" w:hint="default"/>
      </w:rPr>
    </w:lvl>
    <w:lvl w:ilvl="3" w:tplc="0426000F" w:tentative="1">
      <w:start w:val="1"/>
      <w:numFmt w:val="bullet"/>
      <w:lvlText w:val=""/>
      <w:lvlJc w:val="left"/>
      <w:pPr>
        <w:tabs>
          <w:tab w:val="num" w:pos="3043"/>
        </w:tabs>
        <w:ind w:left="3043" w:hanging="360"/>
      </w:pPr>
      <w:rPr>
        <w:rFonts w:ascii="Symbol" w:hAnsi="Symbol" w:hint="default"/>
      </w:rPr>
    </w:lvl>
    <w:lvl w:ilvl="4" w:tplc="04260019" w:tentative="1">
      <w:start w:val="1"/>
      <w:numFmt w:val="bullet"/>
      <w:lvlText w:val="o"/>
      <w:lvlJc w:val="left"/>
      <w:pPr>
        <w:tabs>
          <w:tab w:val="num" w:pos="3763"/>
        </w:tabs>
        <w:ind w:left="3763" w:hanging="360"/>
      </w:pPr>
      <w:rPr>
        <w:rFonts w:ascii="Courier New" w:hAnsi="Courier New" w:hint="default"/>
      </w:rPr>
    </w:lvl>
    <w:lvl w:ilvl="5" w:tplc="0426001B" w:tentative="1">
      <w:start w:val="1"/>
      <w:numFmt w:val="bullet"/>
      <w:lvlText w:val=""/>
      <w:lvlJc w:val="left"/>
      <w:pPr>
        <w:tabs>
          <w:tab w:val="num" w:pos="4483"/>
        </w:tabs>
        <w:ind w:left="4483" w:hanging="360"/>
      </w:pPr>
      <w:rPr>
        <w:rFonts w:ascii="Wingdings" w:hAnsi="Wingdings" w:hint="default"/>
      </w:rPr>
    </w:lvl>
    <w:lvl w:ilvl="6" w:tplc="0426000F" w:tentative="1">
      <w:start w:val="1"/>
      <w:numFmt w:val="bullet"/>
      <w:lvlText w:val=""/>
      <w:lvlJc w:val="left"/>
      <w:pPr>
        <w:tabs>
          <w:tab w:val="num" w:pos="5203"/>
        </w:tabs>
        <w:ind w:left="5203" w:hanging="360"/>
      </w:pPr>
      <w:rPr>
        <w:rFonts w:ascii="Symbol" w:hAnsi="Symbol" w:hint="default"/>
      </w:rPr>
    </w:lvl>
    <w:lvl w:ilvl="7" w:tplc="04260019" w:tentative="1">
      <w:start w:val="1"/>
      <w:numFmt w:val="bullet"/>
      <w:lvlText w:val="o"/>
      <w:lvlJc w:val="left"/>
      <w:pPr>
        <w:tabs>
          <w:tab w:val="num" w:pos="5923"/>
        </w:tabs>
        <w:ind w:left="5923" w:hanging="360"/>
      </w:pPr>
      <w:rPr>
        <w:rFonts w:ascii="Courier New" w:hAnsi="Courier New" w:hint="default"/>
      </w:rPr>
    </w:lvl>
    <w:lvl w:ilvl="8" w:tplc="0426001B" w:tentative="1">
      <w:start w:val="1"/>
      <w:numFmt w:val="bullet"/>
      <w:lvlText w:val=""/>
      <w:lvlJc w:val="left"/>
      <w:pPr>
        <w:tabs>
          <w:tab w:val="num" w:pos="6643"/>
        </w:tabs>
        <w:ind w:left="6643" w:hanging="360"/>
      </w:pPr>
      <w:rPr>
        <w:rFonts w:ascii="Wingdings" w:hAnsi="Wingdings" w:hint="default"/>
      </w:rPr>
    </w:lvl>
  </w:abstractNum>
  <w:abstractNum w:abstractNumId="29">
    <w:nsid w:val="54370D61"/>
    <w:multiLevelType w:val="multilevel"/>
    <w:tmpl w:val="F3B4D14C"/>
    <w:lvl w:ilvl="0">
      <w:start w:val="1"/>
      <w:numFmt w:val="bullet"/>
      <w:pStyle w:val="EYBulletText"/>
      <w:lvlText w:val=""/>
      <w:lvlJc w:val="left"/>
      <w:pPr>
        <w:tabs>
          <w:tab w:val="num" w:pos="1080"/>
        </w:tabs>
        <w:ind w:left="1080" w:hanging="360"/>
      </w:pPr>
      <w:rPr>
        <w:rFonts w:ascii="Wingdings" w:hAnsi="Wingdings" w:hint="default"/>
        <w:color w:val="5960A8"/>
        <w:sz w:val="18"/>
      </w:rPr>
    </w:lvl>
    <w:lvl w:ilvl="1">
      <w:start w:val="1"/>
      <w:numFmt w:val="bullet"/>
      <w:lvlText w:val="o"/>
      <w:lvlJc w:val="left"/>
      <w:pPr>
        <w:tabs>
          <w:tab w:val="num" w:pos="2160"/>
        </w:tabs>
        <w:ind w:left="2160" w:hanging="360"/>
      </w:pPr>
      <w:rPr>
        <w:rFonts w:ascii="Courier New" w:hAnsi="Courier New" w:hint="default"/>
      </w:rPr>
    </w:lvl>
    <w:lvl w:ilvl="2">
      <w:start w:val="2"/>
      <w:numFmt w:val="bullet"/>
      <w:lvlText w:val="-"/>
      <w:lvlJc w:val="left"/>
      <w:pPr>
        <w:tabs>
          <w:tab w:val="num" w:pos="2880"/>
        </w:tabs>
        <w:ind w:left="2880" w:hanging="360"/>
      </w:pPr>
      <w:rPr>
        <w:rFonts w:ascii="Times New Roman" w:eastAsia="MS Mincho" w:hAnsi="Times New Roman" w:cs="Times New Roman"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0">
    <w:nsid w:val="5D66583F"/>
    <w:multiLevelType w:val="multilevel"/>
    <w:tmpl w:val="DAC2FE8C"/>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upperLetter"/>
      <w:lvlText w:val="Pielikums %6 -"/>
      <w:lvlJc w:val="left"/>
      <w:pPr>
        <w:tabs>
          <w:tab w:val="num" w:pos="2232"/>
        </w:tabs>
        <w:ind w:left="2232" w:hanging="1152"/>
      </w:pPr>
      <w:rPr>
        <w:rFonts w:ascii="Georgia" w:hAnsi="Georgia" w:cs="Times New Roman" w:hint="default"/>
        <w:b/>
        <w:bCs w:val="0"/>
        <w:i w:val="0"/>
        <w:iCs w:val="0"/>
        <w:caps w:val="0"/>
        <w:smallCaps w:val="0"/>
        <w:strike w:val="0"/>
        <w:dstrike w:val="0"/>
        <w:outline w:val="0"/>
        <w:shadow w:val="0"/>
        <w:emboss w:val="0"/>
        <w:imprint w:val="0"/>
        <w:noProof w:val="0"/>
        <w:vanish w:val="0"/>
        <w:spacing w:val="0"/>
        <w:kern w:val="0"/>
        <w:position w:val="0"/>
        <w:sz w:val="32"/>
        <w:szCs w:val="32"/>
        <w:u w:val="none"/>
        <w:vertAlign w:val="baseline"/>
        <w:em w:val="none"/>
      </w:rPr>
    </w:lvl>
    <w:lvl w:ilvl="6">
      <w:start w:val="1"/>
      <w:numFmt w:val="decimal"/>
      <w:lvlText w:val="%6.%7"/>
      <w:lvlJc w:val="left"/>
      <w:pPr>
        <w:tabs>
          <w:tab w:val="num" w:pos="2376"/>
        </w:tabs>
        <w:ind w:left="2376" w:hanging="1296"/>
      </w:pPr>
      <w:rPr>
        <w:rFonts w:hint="default"/>
      </w:rPr>
    </w:lvl>
    <w:lvl w:ilvl="7">
      <w:start w:val="1"/>
      <w:numFmt w:val="decimal"/>
      <w:lvlText w:val="%6.%7.%8"/>
      <w:lvlJc w:val="left"/>
      <w:pPr>
        <w:tabs>
          <w:tab w:val="num" w:pos="2520"/>
        </w:tabs>
        <w:ind w:left="2520" w:hanging="1440"/>
      </w:pPr>
      <w:rPr>
        <w:rFonts w:hint="default"/>
      </w:rPr>
    </w:lvl>
    <w:lvl w:ilvl="8">
      <w:start w:val="1"/>
      <w:numFmt w:val="decimal"/>
      <w:pStyle w:val="Heading9"/>
      <w:lvlText w:val="%1.%2.%3.%4.%5.%6.%7.%8.%9"/>
      <w:lvlJc w:val="left"/>
      <w:pPr>
        <w:tabs>
          <w:tab w:val="num" w:pos="2664"/>
        </w:tabs>
        <w:ind w:left="2664" w:hanging="1584"/>
      </w:pPr>
      <w:rPr>
        <w:rFonts w:hint="default"/>
      </w:rPr>
    </w:lvl>
  </w:abstractNum>
  <w:abstractNum w:abstractNumId="31">
    <w:nsid w:val="65A66154"/>
    <w:multiLevelType w:val="multilevel"/>
    <w:tmpl w:val="5CE89C9A"/>
    <w:lvl w:ilvl="0">
      <w:start w:val="1"/>
      <w:numFmt w:val="decimal"/>
      <w:pStyle w:val="EYHeading1"/>
      <w:lvlText w:val="%1."/>
      <w:lvlJc w:val="left"/>
      <w:pPr>
        <w:tabs>
          <w:tab w:val="num" w:pos="360"/>
        </w:tabs>
        <w:ind w:left="360" w:hanging="360"/>
      </w:pPr>
      <w:rPr>
        <w:rFonts w:hint="default"/>
      </w:rPr>
    </w:lvl>
    <w:lvl w:ilvl="1">
      <w:start w:val="1"/>
      <w:numFmt w:val="decimal"/>
      <w:pStyle w:val="EYHeading2"/>
      <w:lvlText w:val="%1.%2."/>
      <w:lvlJc w:val="left"/>
      <w:pPr>
        <w:tabs>
          <w:tab w:val="num" w:pos="938"/>
        </w:tabs>
        <w:ind w:left="649" w:hanging="649"/>
      </w:pPr>
      <w:rPr>
        <w:rFonts w:hint="default"/>
      </w:rPr>
    </w:lvl>
    <w:lvl w:ilvl="2">
      <w:start w:val="1"/>
      <w:numFmt w:val="decimal"/>
      <w:pStyle w:val="EYHeading3"/>
      <w:lvlText w:val="%1.%2.%3."/>
      <w:lvlJc w:val="left"/>
      <w:pPr>
        <w:tabs>
          <w:tab w:val="num" w:pos="1658"/>
        </w:tabs>
        <w:ind w:left="1082" w:hanging="1082"/>
      </w:pPr>
      <w:rPr>
        <w:rFonts w:hint="default"/>
      </w:rPr>
    </w:lvl>
    <w:lvl w:ilvl="3">
      <w:start w:val="1"/>
      <w:numFmt w:val="decimal"/>
      <w:pStyle w:val="EYHeading4"/>
      <w:lvlText w:val="%1.%2.%3.%4"/>
      <w:lvlJc w:val="left"/>
      <w:pPr>
        <w:tabs>
          <w:tab w:val="num" w:pos="1658"/>
        </w:tabs>
        <w:ind w:left="1586" w:hanging="1586"/>
      </w:pPr>
      <w:rPr>
        <w:rFonts w:hint="default"/>
      </w:rPr>
    </w:lvl>
    <w:lvl w:ilvl="4">
      <w:start w:val="1"/>
      <w:numFmt w:val="decimal"/>
      <w:lvlText w:val="%1.%2.%5."/>
      <w:lvlJc w:val="left"/>
      <w:pPr>
        <w:tabs>
          <w:tab w:val="num" w:pos="2378"/>
        </w:tabs>
        <w:ind w:left="2090" w:hanging="792"/>
      </w:pPr>
      <w:rPr>
        <w:rFonts w:hint="default"/>
      </w:rPr>
    </w:lvl>
    <w:lvl w:ilvl="5">
      <w:start w:val="1"/>
      <w:numFmt w:val="decimal"/>
      <w:lvlText w:val="%1.%2.%3.%4.%5.%6."/>
      <w:lvlJc w:val="left"/>
      <w:pPr>
        <w:tabs>
          <w:tab w:val="num" w:pos="2738"/>
        </w:tabs>
        <w:ind w:left="2594" w:hanging="936"/>
      </w:pPr>
      <w:rPr>
        <w:rFonts w:hint="default"/>
      </w:rPr>
    </w:lvl>
    <w:lvl w:ilvl="6">
      <w:start w:val="1"/>
      <w:numFmt w:val="decimal"/>
      <w:lvlText w:val="%1.%2.%3.%4.%5.%6.%7."/>
      <w:lvlJc w:val="left"/>
      <w:pPr>
        <w:tabs>
          <w:tab w:val="num" w:pos="3458"/>
        </w:tabs>
        <w:ind w:left="3098" w:hanging="1080"/>
      </w:pPr>
      <w:rPr>
        <w:rFonts w:hint="default"/>
      </w:rPr>
    </w:lvl>
    <w:lvl w:ilvl="7">
      <w:start w:val="1"/>
      <w:numFmt w:val="decimal"/>
      <w:lvlText w:val="%1.%2.%3.%4.%5.%6.%7.%8."/>
      <w:lvlJc w:val="left"/>
      <w:pPr>
        <w:tabs>
          <w:tab w:val="num" w:pos="3818"/>
        </w:tabs>
        <w:ind w:left="3602" w:hanging="1224"/>
      </w:pPr>
      <w:rPr>
        <w:rFonts w:hint="default"/>
      </w:rPr>
    </w:lvl>
    <w:lvl w:ilvl="8">
      <w:start w:val="1"/>
      <w:numFmt w:val="decimal"/>
      <w:lvlText w:val="%1.%2.%3.%4.%5.%6.%7.%8.%9."/>
      <w:lvlJc w:val="left"/>
      <w:pPr>
        <w:tabs>
          <w:tab w:val="num" w:pos="4538"/>
        </w:tabs>
        <w:ind w:left="4178" w:hanging="1440"/>
      </w:pPr>
      <w:rPr>
        <w:rFonts w:hint="default"/>
      </w:rPr>
    </w:lvl>
  </w:abstractNum>
  <w:abstractNum w:abstractNumId="32">
    <w:nsid w:val="66482332"/>
    <w:multiLevelType w:val="multilevel"/>
    <w:tmpl w:val="5F1C099A"/>
    <w:lvl w:ilvl="0">
      <w:start w:val="1"/>
      <w:numFmt w:val="decimal"/>
      <w:pStyle w:val="TableListNumber"/>
      <w:lvlText w:val="%1."/>
      <w:lvlJc w:val="left"/>
      <w:pPr>
        <w:ind w:left="454" w:hanging="454"/>
      </w:pPr>
      <w:rPr>
        <w:rFonts w:hint="default"/>
      </w:rPr>
    </w:lvl>
    <w:lvl w:ilvl="1">
      <w:start w:val="1"/>
      <w:numFmt w:val="decimal"/>
      <w:pStyle w:val="TableListNumber2"/>
      <w:lvlText w:val="%1.%2."/>
      <w:lvlJc w:val="left"/>
      <w:pPr>
        <w:ind w:left="454" w:hanging="97"/>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33">
    <w:nsid w:val="67335BF5"/>
    <w:multiLevelType w:val="multilevel"/>
    <w:tmpl w:val="0C2C4A4E"/>
    <w:styleLink w:val="CurrentList1"/>
    <w:lvl w:ilvl="0">
      <w:start w:val="1"/>
      <w:numFmt w:val="bullet"/>
      <w:lvlText w:val=""/>
      <w:lvlJc w:val="left"/>
      <w:pPr>
        <w:tabs>
          <w:tab w:val="num" w:pos="1080"/>
        </w:tabs>
        <w:ind w:left="1080" w:hanging="360"/>
      </w:pPr>
      <w:rPr>
        <w:rFonts w:ascii="Wingdings" w:hAnsi="Wingdings" w:hint="default"/>
        <w:color w:val="5960A8"/>
        <w:sz w:val="18"/>
      </w:rPr>
    </w:lvl>
    <w:lvl w:ilvl="1">
      <w:start w:val="1"/>
      <w:numFmt w:val="bullet"/>
      <w:lvlText w:val="o"/>
      <w:lvlJc w:val="left"/>
      <w:pPr>
        <w:tabs>
          <w:tab w:val="num" w:pos="2160"/>
        </w:tabs>
        <w:ind w:left="2160" w:hanging="360"/>
      </w:pPr>
      <w:rPr>
        <w:rFonts w:ascii="Courier New" w:hAnsi="Courier New" w:hint="default"/>
      </w:rPr>
    </w:lvl>
    <w:lvl w:ilvl="2">
      <w:start w:val="2"/>
      <w:numFmt w:val="bullet"/>
      <w:lvlText w:val="-"/>
      <w:lvlJc w:val="left"/>
      <w:pPr>
        <w:tabs>
          <w:tab w:val="num" w:pos="2880"/>
        </w:tabs>
        <w:ind w:left="2880" w:hanging="360"/>
      </w:pPr>
      <w:rPr>
        <w:rFonts w:ascii="Times New Roman" w:eastAsia="MS Mincho" w:hAnsi="Times New Roman" w:cs="Times New Roman"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4">
    <w:nsid w:val="6844435D"/>
    <w:multiLevelType w:val="multilevel"/>
    <w:tmpl w:val="0088DA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Segoe" w:hint="default"/>
        <w:sz w:val="20"/>
        <w:szCs w:val="20"/>
      </w:rPr>
    </w:lvl>
    <w:lvl w:ilvl="1">
      <w:start w:val="1"/>
      <w:numFmt w:val="lowerLetter"/>
      <w:lvlText w:val="%2."/>
      <w:lvlJc w:val="left"/>
      <w:pPr>
        <w:tabs>
          <w:tab w:val="num" w:pos="1247"/>
        </w:tabs>
        <w:ind w:left="1247" w:hanging="340"/>
      </w:pPr>
      <w:rPr>
        <w:rFonts w:hint="default"/>
        <w:sz w:val="20"/>
        <w:szCs w:val="20"/>
      </w:rPr>
    </w:lvl>
    <w:lvl w:ilvl="2">
      <w:start w:val="1"/>
      <w:numFmt w:val="lowerRoman"/>
      <w:lvlText w:val="%3."/>
      <w:lvlJc w:val="left"/>
      <w:pPr>
        <w:tabs>
          <w:tab w:val="num" w:pos="1588"/>
        </w:tabs>
        <w:ind w:left="1588" w:hanging="341"/>
      </w:pPr>
      <w:rPr>
        <w:rFonts w:hint="default"/>
        <w:sz w:val="20"/>
        <w:szCs w:val="20"/>
      </w:rPr>
    </w:lvl>
    <w:lvl w:ilvl="3">
      <w:start w:val="1"/>
      <w:numFmt w:val="decimal"/>
      <w:lvlText w:val="(%4)"/>
      <w:lvlJc w:val="left"/>
      <w:pPr>
        <w:tabs>
          <w:tab w:val="num" w:pos="10752"/>
        </w:tabs>
        <w:ind w:left="10752" w:hanging="360"/>
      </w:pPr>
      <w:rPr>
        <w:rFonts w:hint="default"/>
      </w:rPr>
    </w:lvl>
    <w:lvl w:ilvl="4">
      <w:start w:val="1"/>
      <w:numFmt w:val="lowerLetter"/>
      <w:lvlText w:val="(%5)"/>
      <w:lvlJc w:val="left"/>
      <w:pPr>
        <w:tabs>
          <w:tab w:val="num" w:pos="11112"/>
        </w:tabs>
        <w:ind w:left="11112" w:hanging="360"/>
      </w:pPr>
      <w:rPr>
        <w:rFonts w:hint="default"/>
      </w:rPr>
    </w:lvl>
    <w:lvl w:ilvl="5">
      <w:start w:val="1"/>
      <w:numFmt w:val="lowerRoman"/>
      <w:lvlText w:val="(%6)"/>
      <w:lvlJc w:val="left"/>
      <w:pPr>
        <w:tabs>
          <w:tab w:val="num" w:pos="11472"/>
        </w:tabs>
        <w:ind w:left="11472" w:hanging="360"/>
      </w:pPr>
      <w:rPr>
        <w:rFonts w:hint="default"/>
      </w:rPr>
    </w:lvl>
    <w:lvl w:ilvl="6">
      <w:start w:val="1"/>
      <w:numFmt w:val="decimal"/>
      <w:lvlText w:val="%7."/>
      <w:lvlJc w:val="left"/>
      <w:pPr>
        <w:tabs>
          <w:tab w:val="num" w:pos="11832"/>
        </w:tabs>
        <w:ind w:left="11832" w:hanging="360"/>
      </w:pPr>
      <w:rPr>
        <w:rFonts w:hint="default"/>
      </w:rPr>
    </w:lvl>
    <w:lvl w:ilvl="7">
      <w:start w:val="1"/>
      <w:numFmt w:val="lowerLetter"/>
      <w:lvlText w:val="%8."/>
      <w:lvlJc w:val="left"/>
      <w:pPr>
        <w:tabs>
          <w:tab w:val="num" w:pos="12192"/>
        </w:tabs>
        <w:ind w:left="12192" w:hanging="360"/>
      </w:pPr>
      <w:rPr>
        <w:rFonts w:hint="default"/>
      </w:rPr>
    </w:lvl>
    <w:lvl w:ilvl="8">
      <w:start w:val="1"/>
      <w:numFmt w:val="lowerRoman"/>
      <w:lvlText w:val="%9."/>
      <w:lvlJc w:val="left"/>
      <w:pPr>
        <w:tabs>
          <w:tab w:val="num" w:pos="12552"/>
        </w:tabs>
        <w:ind w:left="12552" w:hanging="360"/>
      </w:pPr>
      <w:rPr>
        <w:rFonts w:hint="default"/>
      </w:rPr>
    </w:lvl>
  </w:abstractNum>
  <w:abstractNum w:abstractNumId="36">
    <w:nsid w:val="6A603684"/>
    <w:multiLevelType w:val="multilevel"/>
    <w:tmpl w:val="0088DAD6"/>
    <w:styleLink w:val="Style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E2E04A4"/>
    <w:multiLevelType w:val="multilevel"/>
    <w:tmpl w:val="2C52B770"/>
    <w:styleLink w:val="StyleBulleted"/>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7FEB1C71"/>
    <w:multiLevelType w:val="hybridMultilevel"/>
    <w:tmpl w:val="2AA69270"/>
    <w:lvl w:ilvl="0" w:tplc="04090001">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abstractNumId w:val="4"/>
  </w:num>
  <w:num w:numId="2">
    <w:abstractNumId w:val="2"/>
  </w:num>
  <w:num w:numId="3">
    <w:abstractNumId w:val="1"/>
  </w:num>
  <w:num w:numId="4">
    <w:abstractNumId w:val="38"/>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num>
  <w:num w:numId="7">
    <w:abstractNumId w:val="14"/>
  </w:num>
  <w:num w:numId="8">
    <w:abstractNumId w:val="9"/>
  </w:num>
  <w:num w:numId="9">
    <w:abstractNumId w:val="13"/>
  </w:num>
  <w:num w:numId="10">
    <w:abstractNumId w:val="17"/>
  </w:num>
  <w:num w:numId="11">
    <w:abstractNumId w:val="16"/>
  </w:num>
  <w:num w:numId="12">
    <w:abstractNumId w:val="32"/>
  </w:num>
  <w:num w:numId="13">
    <w:abstractNumId w:val="30"/>
  </w:num>
  <w:num w:numId="14">
    <w:abstractNumId w:val="6"/>
  </w:num>
  <w:num w:numId="15">
    <w:abstractNumId w:val="5"/>
  </w:num>
  <w:num w:numId="16">
    <w:abstractNumId w:val="21"/>
  </w:num>
  <w:num w:numId="17">
    <w:abstractNumId w:val="8"/>
  </w:num>
  <w:num w:numId="18">
    <w:abstractNumId w:val="10"/>
  </w:num>
  <w:num w:numId="19">
    <w:abstractNumId w:val="15"/>
  </w:num>
  <w:num w:numId="20">
    <w:abstractNumId w:val="26"/>
  </w:num>
  <w:num w:numId="21">
    <w:abstractNumId w:val="25"/>
  </w:num>
  <w:num w:numId="22">
    <w:abstractNumId w:val="35"/>
  </w:num>
  <w:num w:numId="23">
    <w:abstractNumId w:val="19"/>
  </w:num>
  <w:num w:numId="24">
    <w:abstractNumId w:val="28"/>
  </w:num>
  <w:num w:numId="25">
    <w:abstractNumId w:val="11"/>
  </w:num>
  <w:num w:numId="26">
    <w:abstractNumId w:val="37"/>
  </w:num>
  <w:num w:numId="27">
    <w:abstractNumId w:val="33"/>
  </w:num>
  <w:num w:numId="28">
    <w:abstractNumId w:val="29"/>
  </w:num>
  <w:num w:numId="29">
    <w:abstractNumId w:val="24"/>
  </w:num>
  <w:num w:numId="30">
    <w:abstractNumId w:val="31"/>
  </w:num>
  <w:num w:numId="31">
    <w:abstractNumId w:val="23"/>
  </w:num>
  <w:num w:numId="32">
    <w:abstractNumId w:val="27"/>
  </w:num>
  <w:num w:numId="33">
    <w:abstractNumId w:val="18"/>
  </w:num>
  <w:num w:numId="34">
    <w:abstractNumId w:val="12"/>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num>
  <w:num w:numId="43">
    <w:abstractNumId w:val="7"/>
  </w:num>
  <w:num w:numId="44">
    <w:abstractNumId w:val="34"/>
  </w:num>
  <w:num w:numId="45">
    <w:abstractNumId w:val="4"/>
  </w:num>
  <w:num w:numId="46">
    <w:abstractNumId w:val="3"/>
  </w:num>
  <w:num w:numId="47">
    <w:abstractNumId w:val="13"/>
  </w:num>
  <w:num w:numId="48">
    <w:abstractNumId w:val="13"/>
  </w:num>
  <w:num w:numId="49">
    <w:abstractNumId w:val="0"/>
  </w:num>
  <w:num w:numId="50">
    <w:abstractNumId w:val="20"/>
  </w:num>
  <w:num w:numId="51">
    <w:abstractNumId w:val="20"/>
    <w:lvlOverride w:ilvl="0">
      <w:startOverride w:val="1"/>
    </w:lvlOverride>
  </w:num>
  <w:num w:numId="52">
    <w:abstractNumId w:val="20"/>
    <w:lvlOverride w:ilvl="0">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0C4"/>
    <w:rsid w:val="00021632"/>
    <w:rsid w:val="00031337"/>
    <w:rsid w:val="0003245D"/>
    <w:rsid w:val="00033910"/>
    <w:rsid w:val="00035F37"/>
    <w:rsid w:val="00036BBC"/>
    <w:rsid w:val="00066E1C"/>
    <w:rsid w:val="00070D70"/>
    <w:rsid w:val="000740F5"/>
    <w:rsid w:val="0007711D"/>
    <w:rsid w:val="00083472"/>
    <w:rsid w:val="00083961"/>
    <w:rsid w:val="00083D97"/>
    <w:rsid w:val="00092627"/>
    <w:rsid w:val="000A5322"/>
    <w:rsid w:val="000B69AF"/>
    <w:rsid w:val="000D5176"/>
    <w:rsid w:val="000E3167"/>
    <w:rsid w:val="000E3278"/>
    <w:rsid w:val="000E52BF"/>
    <w:rsid w:val="0010189F"/>
    <w:rsid w:val="00104F3A"/>
    <w:rsid w:val="001138B3"/>
    <w:rsid w:val="00115B65"/>
    <w:rsid w:val="00137CAB"/>
    <w:rsid w:val="0014704B"/>
    <w:rsid w:val="001474CD"/>
    <w:rsid w:val="00151C37"/>
    <w:rsid w:val="001572FF"/>
    <w:rsid w:val="00185A82"/>
    <w:rsid w:val="001969ED"/>
    <w:rsid w:val="00196AFB"/>
    <w:rsid w:val="00196CD0"/>
    <w:rsid w:val="001C0138"/>
    <w:rsid w:val="001F3F51"/>
    <w:rsid w:val="001F466F"/>
    <w:rsid w:val="001F7081"/>
    <w:rsid w:val="002268E8"/>
    <w:rsid w:val="0025081F"/>
    <w:rsid w:val="00254E17"/>
    <w:rsid w:val="0026355E"/>
    <w:rsid w:val="00285D03"/>
    <w:rsid w:val="002916C2"/>
    <w:rsid w:val="0029255E"/>
    <w:rsid w:val="00294646"/>
    <w:rsid w:val="00294D3E"/>
    <w:rsid w:val="002A5286"/>
    <w:rsid w:val="002B0D17"/>
    <w:rsid w:val="002B20EC"/>
    <w:rsid w:val="002B7BB8"/>
    <w:rsid w:val="002C1576"/>
    <w:rsid w:val="003053AA"/>
    <w:rsid w:val="0031116E"/>
    <w:rsid w:val="0032131A"/>
    <w:rsid w:val="0032193B"/>
    <w:rsid w:val="003241FF"/>
    <w:rsid w:val="00324BE3"/>
    <w:rsid w:val="0033196B"/>
    <w:rsid w:val="00353F08"/>
    <w:rsid w:val="00363781"/>
    <w:rsid w:val="0037070D"/>
    <w:rsid w:val="003724FC"/>
    <w:rsid w:val="00376164"/>
    <w:rsid w:val="00391A25"/>
    <w:rsid w:val="0039315C"/>
    <w:rsid w:val="00394FD4"/>
    <w:rsid w:val="00395949"/>
    <w:rsid w:val="003A3231"/>
    <w:rsid w:val="003A6219"/>
    <w:rsid w:val="003B611C"/>
    <w:rsid w:val="003D5728"/>
    <w:rsid w:val="003D73F1"/>
    <w:rsid w:val="003F5936"/>
    <w:rsid w:val="003F72C3"/>
    <w:rsid w:val="00400E30"/>
    <w:rsid w:val="00407588"/>
    <w:rsid w:val="00417D2B"/>
    <w:rsid w:val="004300C6"/>
    <w:rsid w:val="004321B9"/>
    <w:rsid w:val="00432AA5"/>
    <w:rsid w:val="0044444E"/>
    <w:rsid w:val="00454DE0"/>
    <w:rsid w:val="00461DFF"/>
    <w:rsid w:val="00471DBA"/>
    <w:rsid w:val="004772A7"/>
    <w:rsid w:val="004948F4"/>
    <w:rsid w:val="004A0C1B"/>
    <w:rsid w:val="004A5490"/>
    <w:rsid w:val="00505C9F"/>
    <w:rsid w:val="005335C9"/>
    <w:rsid w:val="00537F2F"/>
    <w:rsid w:val="00560911"/>
    <w:rsid w:val="00561FBB"/>
    <w:rsid w:val="00572D1C"/>
    <w:rsid w:val="00577EEC"/>
    <w:rsid w:val="005A45C4"/>
    <w:rsid w:val="005B2500"/>
    <w:rsid w:val="005B7087"/>
    <w:rsid w:val="005C05FD"/>
    <w:rsid w:val="005C1B82"/>
    <w:rsid w:val="005D35A0"/>
    <w:rsid w:val="005D6A0E"/>
    <w:rsid w:val="005E4170"/>
    <w:rsid w:val="005F3322"/>
    <w:rsid w:val="00600392"/>
    <w:rsid w:val="00606A47"/>
    <w:rsid w:val="00611319"/>
    <w:rsid w:val="0061584B"/>
    <w:rsid w:val="00640C9E"/>
    <w:rsid w:val="006578E0"/>
    <w:rsid w:val="006702BB"/>
    <w:rsid w:val="00683CC9"/>
    <w:rsid w:val="00691F7B"/>
    <w:rsid w:val="00692967"/>
    <w:rsid w:val="00695386"/>
    <w:rsid w:val="006A08D0"/>
    <w:rsid w:val="006B0408"/>
    <w:rsid w:val="006B4899"/>
    <w:rsid w:val="006B6CAC"/>
    <w:rsid w:val="006C4173"/>
    <w:rsid w:val="006E06DC"/>
    <w:rsid w:val="006E20DF"/>
    <w:rsid w:val="006F428E"/>
    <w:rsid w:val="00721744"/>
    <w:rsid w:val="00727468"/>
    <w:rsid w:val="00731799"/>
    <w:rsid w:val="0074035A"/>
    <w:rsid w:val="00754B24"/>
    <w:rsid w:val="00766B8B"/>
    <w:rsid w:val="00767C79"/>
    <w:rsid w:val="00774ACB"/>
    <w:rsid w:val="00786634"/>
    <w:rsid w:val="00792D89"/>
    <w:rsid w:val="00796100"/>
    <w:rsid w:val="007A6706"/>
    <w:rsid w:val="007A6CC9"/>
    <w:rsid w:val="007B6B83"/>
    <w:rsid w:val="007C4617"/>
    <w:rsid w:val="007D2574"/>
    <w:rsid w:val="007D3BB3"/>
    <w:rsid w:val="007D4B5C"/>
    <w:rsid w:val="0080756A"/>
    <w:rsid w:val="00810525"/>
    <w:rsid w:val="00810906"/>
    <w:rsid w:val="008211FF"/>
    <w:rsid w:val="00822622"/>
    <w:rsid w:val="008255D5"/>
    <w:rsid w:val="0083337C"/>
    <w:rsid w:val="0088032C"/>
    <w:rsid w:val="00883144"/>
    <w:rsid w:val="008863A4"/>
    <w:rsid w:val="008A4BB8"/>
    <w:rsid w:val="008B0186"/>
    <w:rsid w:val="008B28F5"/>
    <w:rsid w:val="008B3696"/>
    <w:rsid w:val="008C1425"/>
    <w:rsid w:val="008F372B"/>
    <w:rsid w:val="00901EA5"/>
    <w:rsid w:val="00913E35"/>
    <w:rsid w:val="00915212"/>
    <w:rsid w:val="00915F6F"/>
    <w:rsid w:val="0091703B"/>
    <w:rsid w:val="00920976"/>
    <w:rsid w:val="009266B0"/>
    <w:rsid w:val="00932F61"/>
    <w:rsid w:val="00944068"/>
    <w:rsid w:val="00981F21"/>
    <w:rsid w:val="00983E5E"/>
    <w:rsid w:val="00987C5E"/>
    <w:rsid w:val="009A07D7"/>
    <w:rsid w:val="009A4696"/>
    <w:rsid w:val="009B066D"/>
    <w:rsid w:val="009B1124"/>
    <w:rsid w:val="009B2C17"/>
    <w:rsid w:val="009C1B81"/>
    <w:rsid w:val="009E2F90"/>
    <w:rsid w:val="009F4F2D"/>
    <w:rsid w:val="009F5538"/>
    <w:rsid w:val="009F5703"/>
    <w:rsid w:val="009F62A9"/>
    <w:rsid w:val="00A02707"/>
    <w:rsid w:val="00A03219"/>
    <w:rsid w:val="00A11C97"/>
    <w:rsid w:val="00A13115"/>
    <w:rsid w:val="00A13DB3"/>
    <w:rsid w:val="00A17D70"/>
    <w:rsid w:val="00A24424"/>
    <w:rsid w:val="00A31501"/>
    <w:rsid w:val="00A3519B"/>
    <w:rsid w:val="00A45060"/>
    <w:rsid w:val="00A453F4"/>
    <w:rsid w:val="00A668E7"/>
    <w:rsid w:val="00A71310"/>
    <w:rsid w:val="00A73C73"/>
    <w:rsid w:val="00A81E1F"/>
    <w:rsid w:val="00A84713"/>
    <w:rsid w:val="00A94967"/>
    <w:rsid w:val="00A97E91"/>
    <w:rsid w:val="00AA4A72"/>
    <w:rsid w:val="00AA4FCB"/>
    <w:rsid w:val="00AB0778"/>
    <w:rsid w:val="00AB3A2D"/>
    <w:rsid w:val="00AC694C"/>
    <w:rsid w:val="00AD1212"/>
    <w:rsid w:val="00AE2873"/>
    <w:rsid w:val="00AE3716"/>
    <w:rsid w:val="00AF7260"/>
    <w:rsid w:val="00B01ECB"/>
    <w:rsid w:val="00B02A8E"/>
    <w:rsid w:val="00B07271"/>
    <w:rsid w:val="00B168ED"/>
    <w:rsid w:val="00B20B29"/>
    <w:rsid w:val="00B250EE"/>
    <w:rsid w:val="00B26BAD"/>
    <w:rsid w:val="00B340AD"/>
    <w:rsid w:val="00B46633"/>
    <w:rsid w:val="00B476D6"/>
    <w:rsid w:val="00B5227C"/>
    <w:rsid w:val="00B530B6"/>
    <w:rsid w:val="00B91FCD"/>
    <w:rsid w:val="00BA0BAD"/>
    <w:rsid w:val="00BB6C95"/>
    <w:rsid w:val="00BB7E4C"/>
    <w:rsid w:val="00BC5885"/>
    <w:rsid w:val="00BE54EE"/>
    <w:rsid w:val="00C20B26"/>
    <w:rsid w:val="00C32471"/>
    <w:rsid w:val="00C33343"/>
    <w:rsid w:val="00C33C2D"/>
    <w:rsid w:val="00C404DC"/>
    <w:rsid w:val="00C44492"/>
    <w:rsid w:val="00C63E51"/>
    <w:rsid w:val="00C65C85"/>
    <w:rsid w:val="00C80892"/>
    <w:rsid w:val="00C85FA7"/>
    <w:rsid w:val="00C9152B"/>
    <w:rsid w:val="00CA6893"/>
    <w:rsid w:val="00CA6AD5"/>
    <w:rsid w:val="00CA7DC1"/>
    <w:rsid w:val="00CC70AC"/>
    <w:rsid w:val="00CE4B39"/>
    <w:rsid w:val="00CE735C"/>
    <w:rsid w:val="00D03F71"/>
    <w:rsid w:val="00D10160"/>
    <w:rsid w:val="00D12A07"/>
    <w:rsid w:val="00D23A23"/>
    <w:rsid w:val="00D307BB"/>
    <w:rsid w:val="00D31744"/>
    <w:rsid w:val="00D444BB"/>
    <w:rsid w:val="00D62AEA"/>
    <w:rsid w:val="00D6760E"/>
    <w:rsid w:val="00D73FC6"/>
    <w:rsid w:val="00DD40F0"/>
    <w:rsid w:val="00DD5FE3"/>
    <w:rsid w:val="00DE6655"/>
    <w:rsid w:val="00DE775C"/>
    <w:rsid w:val="00DF1A1B"/>
    <w:rsid w:val="00DF1EA6"/>
    <w:rsid w:val="00E02276"/>
    <w:rsid w:val="00E041F0"/>
    <w:rsid w:val="00E2719A"/>
    <w:rsid w:val="00E406A2"/>
    <w:rsid w:val="00E41D5C"/>
    <w:rsid w:val="00E43464"/>
    <w:rsid w:val="00E4420E"/>
    <w:rsid w:val="00E451EC"/>
    <w:rsid w:val="00E5025A"/>
    <w:rsid w:val="00E605DE"/>
    <w:rsid w:val="00E64E16"/>
    <w:rsid w:val="00E80D64"/>
    <w:rsid w:val="00E82D2D"/>
    <w:rsid w:val="00E845BA"/>
    <w:rsid w:val="00E85433"/>
    <w:rsid w:val="00EB4564"/>
    <w:rsid w:val="00EB53C2"/>
    <w:rsid w:val="00EC0DAE"/>
    <w:rsid w:val="00EC30A7"/>
    <w:rsid w:val="00EE1228"/>
    <w:rsid w:val="00EF0149"/>
    <w:rsid w:val="00EF5547"/>
    <w:rsid w:val="00EF7202"/>
    <w:rsid w:val="00F04D17"/>
    <w:rsid w:val="00F12C85"/>
    <w:rsid w:val="00F26364"/>
    <w:rsid w:val="00F30403"/>
    <w:rsid w:val="00F41CC5"/>
    <w:rsid w:val="00F43C71"/>
    <w:rsid w:val="00F56A4A"/>
    <w:rsid w:val="00F65144"/>
    <w:rsid w:val="00F720C4"/>
    <w:rsid w:val="00F73D44"/>
    <w:rsid w:val="00FA21D6"/>
    <w:rsid w:val="00FB05CD"/>
    <w:rsid w:val="00FB6D52"/>
    <w:rsid w:val="00FC706D"/>
    <w:rsid w:val="00FD14F0"/>
    <w:rsid w:val="00FE42AE"/>
    <w:rsid w:val="00FE5080"/>
    <w:rsid w:val="00FE7CD0"/>
    <w:rsid w:val="00FF58F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4528A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index heading" w:uiPriority="0"/>
    <w:lsdException w:name="caption" w:uiPriority="35" w:qFormat="1"/>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2"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Code" w:uiPriority="0"/>
    <w:lsdException w:name="HTML Preformatted" w:uiPriority="0"/>
    <w:lsdException w:name="annotation subject" w:uiPriority="0"/>
    <w:lsdException w:name="Outline List 2" w:uiPriority="0"/>
    <w:lsdException w:name="Table Classic 1" w:uiPriority="0"/>
    <w:lsdException w:name="Table 3D effects 1" w:uiPriority="0"/>
    <w:lsdException w:name="Table 3D effects 2" w:uiPriority="0"/>
    <w:lsdException w:name="Table 3D effects 3"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286"/>
    <w:pPr>
      <w:spacing w:before="60" w:after="60" w:line="288" w:lineRule="auto"/>
      <w:jc w:val="both"/>
    </w:pPr>
    <w:rPr>
      <w:rFonts w:ascii="Arial" w:hAnsi="Arial"/>
    </w:rPr>
  </w:style>
  <w:style w:type="paragraph" w:styleId="Heading1">
    <w:name w:val="heading 1"/>
    <w:basedOn w:val="Normal"/>
    <w:next w:val="Normal"/>
    <w:link w:val="Heading1Char"/>
    <w:uiPriority w:val="9"/>
    <w:qFormat/>
    <w:rsid w:val="002A5286"/>
    <w:pPr>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
    <w:unhideWhenUsed/>
    <w:qFormat/>
    <w:rsid w:val="002A5286"/>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
    <w:unhideWhenUsed/>
    <w:qFormat/>
    <w:rsid w:val="002A5286"/>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
    <w:unhideWhenUsed/>
    <w:qFormat/>
    <w:rsid w:val="002A5286"/>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
    <w:basedOn w:val="Normal"/>
    <w:next w:val="Normal"/>
    <w:link w:val="Heading5Char"/>
    <w:uiPriority w:val="9"/>
    <w:unhideWhenUsed/>
    <w:qFormat/>
    <w:rsid w:val="002A5286"/>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
    <w:unhideWhenUsed/>
    <w:qFormat/>
    <w:rsid w:val="002A5286"/>
    <w:pPr>
      <w:keepNext/>
      <w:keepLines/>
      <w:numPr>
        <w:ilvl w:val="5"/>
        <w:numId w:val="5"/>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
    <w:unhideWhenUsed/>
    <w:qFormat/>
    <w:rsid w:val="002A5286"/>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FB6D52"/>
    <w:pPr>
      <w:spacing w:before="240"/>
      <w:contextualSpacing/>
      <w:outlineLvl w:val="7"/>
    </w:pPr>
    <w:rPr>
      <w:rFonts w:ascii="Times New Roman" w:eastAsia="Batang" w:hAnsi="Times New Roman" w:cs="Times New Roman"/>
      <w:i/>
      <w:szCs w:val="20"/>
      <w:lang w:val="en-AU"/>
    </w:rPr>
  </w:style>
  <w:style w:type="paragraph" w:styleId="Heading9">
    <w:name w:val="heading 9"/>
    <w:basedOn w:val="Normal"/>
    <w:next w:val="Normal"/>
    <w:link w:val="Heading9Char"/>
    <w:qFormat/>
    <w:rsid w:val="00FB6D52"/>
    <w:pPr>
      <w:numPr>
        <w:ilvl w:val="8"/>
        <w:numId w:val="13"/>
      </w:numPr>
      <w:spacing w:before="240"/>
      <w:contextualSpacing/>
      <w:jc w:val="left"/>
      <w:outlineLvl w:val="8"/>
    </w:pPr>
    <w:rPr>
      <w:rFonts w:eastAsia="Times New Roman"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5286"/>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2A5286"/>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2A5286"/>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2A5286"/>
    <w:rPr>
      <w:rFonts w:ascii="Tahoma" w:eastAsiaTheme="majorEastAsia" w:hAnsi="Tahoma" w:cstheme="majorBidi"/>
      <w:b/>
      <w:bCs/>
      <w:iCs/>
      <w:sz w:val="24"/>
    </w:rPr>
  </w:style>
  <w:style w:type="character" w:customStyle="1" w:styleId="Heading5Char">
    <w:name w:val="Heading 5 Char"/>
    <w:aliases w:val="h5 Char,Level 5 Topic Heading Char"/>
    <w:basedOn w:val="DefaultParagraphFont"/>
    <w:link w:val="Heading5"/>
    <w:uiPriority w:val="9"/>
    <w:rsid w:val="002A5286"/>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2A5286"/>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
    <w:rsid w:val="002A5286"/>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2A5286"/>
    <w:pPr>
      <w:spacing w:before="240" w:after="0"/>
      <w:jc w:val="center"/>
    </w:pPr>
    <w:rPr>
      <w:caps/>
    </w:rPr>
  </w:style>
  <w:style w:type="paragraph" w:customStyle="1" w:styleId="Titlearatstarpi">
    <w:name w:val="Title ar atstarpi"/>
    <w:basedOn w:val="Title-klients"/>
    <w:qFormat/>
    <w:rsid w:val="00EF5547"/>
    <w:pPr>
      <w:spacing w:before="3960" w:after="120" w:line="240" w:lineRule="auto"/>
    </w:pPr>
    <w:rPr>
      <w:b/>
      <w:caps w:val="0"/>
      <w:smallCaps/>
      <w:spacing w:val="60"/>
      <w:sz w:val="36"/>
    </w:rPr>
  </w:style>
  <w:style w:type="paragraph" w:customStyle="1" w:styleId="Titledokumenta">
    <w:name w:val="Title dokumenta"/>
    <w:basedOn w:val="Normal"/>
    <w:qFormat/>
    <w:rsid w:val="002A5286"/>
    <w:pPr>
      <w:spacing w:before="1080"/>
      <w:jc w:val="center"/>
    </w:pPr>
    <w:rPr>
      <w:smallCaps/>
      <w:sz w:val="36"/>
    </w:rPr>
  </w:style>
  <w:style w:type="paragraph" w:customStyle="1" w:styleId="Titledokumentakods">
    <w:name w:val="Title dokumenta kods"/>
    <w:basedOn w:val="Normal"/>
    <w:qFormat/>
    <w:rsid w:val="00EF5547"/>
    <w:pPr>
      <w:spacing w:before="240" w:after="6000"/>
      <w:jc w:val="center"/>
    </w:pPr>
    <w:rPr>
      <w:b/>
      <w:smallCaps/>
      <w:sz w:val="28"/>
    </w:rPr>
  </w:style>
  <w:style w:type="table" w:styleId="TableGrid">
    <w:name w:val="Table Grid"/>
    <w:aliases w:val="Table Grid Body Text"/>
    <w:basedOn w:val="TableNormal"/>
    <w:uiPriority w:val="59"/>
    <w:rsid w:val="002A52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ptright">
    <w:name w:val="10pt right"/>
    <w:basedOn w:val="Normal"/>
    <w:qFormat/>
    <w:rsid w:val="002A5286"/>
    <w:pPr>
      <w:spacing w:after="0" w:line="240" w:lineRule="auto"/>
      <w:jc w:val="right"/>
    </w:pPr>
    <w:rPr>
      <w:sz w:val="20"/>
    </w:rPr>
  </w:style>
  <w:style w:type="paragraph" w:styleId="BalloonText">
    <w:name w:val="Balloon Text"/>
    <w:basedOn w:val="Normal"/>
    <w:link w:val="BalloonTextChar"/>
    <w:uiPriority w:val="99"/>
    <w:semiHidden/>
    <w:unhideWhenUsed/>
    <w:rsid w:val="002A528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286"/>
    <w:rPr>
      <w:rFonts w:ascii="Tahoma" w:hAnsi="Tahoma" w:cs="Tahoma"/>
      <w:sz w:val="16"/>
      <w:szCs w:val="16"/>
    </w:rPr>
  </w:style>
  <w:style w:type="paragraph" w:customStyle="1" w:styleId="Titleversija">
    <w:name w:val="Title versija"/>
    <w:aliases w:val="datums"/>
    <w:basedOn w:val="Titledokumentakods"/>
    <w:qFormat/>
    <w:rsid w:val="002A5286"/>
    <w:pPr>
      <w:spacing w:before="60" w:after="2400"/>
    </w:pPr>
    <w:rPr>
      <w:b w:val="0"/>
      <w:smallCaps w:val="0"/>
      <w:sz w:val="26"/>
    </w:rPr>
  </w:style>
  <w:style w:type="paragraph" w:customStyle="1" w:styleId="10ptcenter">
    <w:name w:val="10pt center"/>
    <w:basedOn w:val="Titleversija"/>
    <w:qFormat/>
    <w:rsid w:val="002A5286"/>
    <w:pPr>
      <w:spacing w:before="0" w:after="60" w:line="240" w:lineRule="auto"/>
      <w:contextualSpacing/>
    </w:pPr>
    <w:rPr>
      <w:sz w:val="20"/>
    </w:rPr>
  </w:style>
  <w:style w:type="character" w:styleId="Hyperlink">
    <w:name w:val="Hyperlink"/>
    <w:basedOn w:val="DefaultParagraphFont"/>
    <w:uiPriority w:val="99"/>
    <w:unhideWhenUsed/>
    <w:rsid w:val="002A5286"/>
    <w:rPr>
      <w:color w:val="0000FF" w:themeColor="hyperlink"/>
      <w:u w:val="single"/>
    </w:rPr>
  </w:style>
  <w:style w:type="paragraph" w:customStyle="1" w:styleId="12pt">
    <w:name w:val="12pt"/>
    <w:aliases w:val="center"/>
    <w:basedOn w:val="10ptcenter"/>
    <w:qFormat/>
    <w:rsid w:val="002A5286"/>
    <w:pPr>
      <w:spacing w:before="120"/>
    </w:pPr>
    <w:rPr>
      <w:sz w:val="24"/>
    </w:rPr>
  </w:style>
  <w:style w:type="paragraph" w:styleId="Header">
    <w:name w:val="header"/>
    <w:basedOn w:val="Normal"/>
    <w:link w:val="HeaderChar"/>
    <w:uiPriority w:val="99"/>
    <w:unhideWhenUsed/>
    <w:rsid w:val="002A5286"/>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2A5286"/>
    <w:rPr>
      <w:rFonts w:ascii="Arial" w:hAnsi="Arial"/>
      <w:sz w:val="16"/>
    </w:rPr>
  </w:style>
  <w:style w:type="paragraph" w:styleId="Footer">
    <w:name w:val="footer"/>
    <w:basedOn w:val="Normal"/>
    <w:link w:val="FooterChar"/>
    <w:uiPriority w:val="99"/>
    <w:unhideWhenUsed/>
    <w:rsid w:val="002A5286"/>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2A5286"/>
    <w:rPr>
      <w:rFonts w:ascii="Arial" w:hAnsi="Arial"/>
      <w:sz w:val="16"/>
    </w:rPr>
  </w:style>
  <w:style w:type="character" w:styleId="PageNumber">
    <w:name w:val="page number"/>
    <w:basedOn w:val="DefaultParagraphFont"/>
    <w:rsid w:val="002A5286"/>
    <w:rPr>
      <w:rFonts w:cs="Times New Roman"/>
    </w:rPr>
  </w:style>
  <w:style w:type="table" w:customStyle="1" w:styleId="TableClassic1">
    <w:name w:val="Table Classic1"/>
    <w:basedOn w:val="TableNormal"/>
    <w:uiPriority w:val="99"/>
    <w:rsid w:val="002A5286"/>
    <w:pPr>
      <w:spacing w:after="0" w:line="240" w:lineRule="auto"/>
    </w:pPr>
    <w:rPr>
      <w:rFonts w:ascii="Arial" w:hAnsi="Arial"/>
      <w:sz w:val="20"/>
    </w:rPr>
    <w:tblPr>
      <w:tblStyleColBandSize w:val="1"/>
      <w:tblInd w:w="0" w:type="dxa"/>
      <w:tblBorders>
        <w:top w:val="single" w:sz="12" w:space="0" w:color="auto"/>
        <w:bottom w:val="single" w:sz="2" w:space="0" w:color="auto"/>
        <w:insideV w:val="single" w:sz="2" w:space="0" w:color="auto"/>
      </w:tblBorders>
      <w:tblCellMar>
        <w:top w:w="0" w:type="dxa"/>
        <w:left w:w="108" w:type="dxa"/>
        <w:bottom w:w="0" w:type="dxa"/>
        <w:right w:w="108" w:type="dxa"/>
      </w:tblCellMar>
    </w:tblPr>
  </w:style>
  <w:style w:type="paragraph" w:customStyle="1" w:styleId="Tablebody">
    <w:name w:val="Table body"/>
    <w:basedOn w:val="Normal"/>
    <w:link w:val="TablebodyChar"/>
    <w:qFormat/>
    <w:rsid w:val="002A5286"/>
    <w:pPr>
      <w:spacing w:before="40" w:after="40" w:line="240" w:lineRule="auto"/>
    </w:pPr>
    <w:rPr>
      <w:sz w:val="20"/>
    </w:rPr>
  </w:style>
  <w:style w:type="character" w:customStyle="1" w:styleId="TablebodyChar">
    <w:name w:val="Table body Char"/>
    <w:link w:val="Tablebody"/>
    <w:rsid w:val="002A5286"/>
    <w:rPr>
      <w:rFonts w:ascii="Arial" w:hAnsi="Arial"/>
      <w:sz w:val="20"/>
    </w:rPr>
  </w:style>
  <w:style w:type="paragraph" w:customStyle="1" w:styleId="Bold">
    <w:name w:val="Bold"/>
    <w:aliases w:val="Small caps"/>
    <w:basedOn w:val="Tablebody"/>
    <w:qFormat/>
    <w:rsid w:val="002A5286"/>
    <w:pPr>
      <w:spacing w:before="60" w:after="60" w:line="288" w:lineRule="auto"/>
      <w:jc w:val="left"/>
    </w:pPr>
    <w:rPr>
      <w:b/>
      <w:smallCaps/>
      <w:sz w:val="22"/>
    </w:rPr>
  </w:style>
  <w:style w:type="paragraph" w:customStyle="1" w:styleId="Saturs">
    <w:name w:val="Saturs"/>
    <w:basedOn w:val="Normal"/>
    <w:qFormat/>
    <w:rsid w:val="002A5286"/>
    <w:pPr>
      <w:jc w:val="left"/>
    </w:pPr>
    <w:rPr>
      <w:rFonts w:ascii="Tahoma" w:hAnsi="Tahoma"/>
      <w:b/>
      <w:sz w:val="32"/>
    </w:rPr>
  </w:style>
  <w:style w:type="paragraph" w:styleId="TOC1">
    <w:name w:val="toc 1"/>
    <w:basedOn w:val="Normal"/>
    <w:next w:val="Normal"/>
    <w:autoRedefine/>
    <w:uiPriority w:val="39"/>
    <w:unhideWhenUsed/>
    <w:rsid w:val="002A5286"/>
    <w:pPr>
      <w:tabs>
        <w:tab w:val="left" w:pos="397"/>
        <w:tab w:val="right" w:leader="dot" w:pos="9639"/>
      </w:tabs>
      <w:spacing w:before="0" w:after="120"/>
      <w:ind w:left="397" w:right="567" w:hanging="397"/>
    </w:pPr>
    <w:rPr>
      <w:rFonts w:ascii="Arial Bold" w:hAnsi="Arial Bold"/>
      <w:b/>
      <w:caps/>
    </w:rPr>
  </w:style>
  <w:style w:type="paragraph" w:styleId="TOC2">
    <w:name w:val="toc 2"/>
    <w:basedOn w:val="Normal"/>
    <w:next w:val="Normal"/>
    <w:autoRedefine/>
    <w:uiPriority w:val="39"/>
    <w:unhideWhenUsed/>
    <w:rsid w:val="002A5286"/>
    <w:pPr>
      <w:tabs>
        <w:tab w:val="left" w:pos="964"/>
        <w:tab w:val="right" w:leader="dot" w:pos="9639"/>
      </w:tabs>
      <w:spacing w:before="0"/>
      <w:ind w:left="964" w:right="567" w:hanging="567"/>
    </w:pPr>
    <w:rPr>
      <w:rFonts w:ascii="Arial Bold" w:hAnsi="Arial Bold"/>
      <w:b/>
    </w:rPr>
  </w:style>
  <w:style w:type="paragraph" w:styleId="TOC3">
    <w:name w:val="toc 3"/>
    <w:basedOn w:val="Normal"/>
    <w:next w:val="Normal"/>
    <w:autoRedefine/>
    <w:uiPriority w:val="39"/>
    <w:unhideWhenUsed/>
    <w:rsid w:val="002A5286"/>
    <w:pPr>
      <w:tabs>
        <w:tab w:val="left" w:pos="1814"/>
        <w:tab w:val="right" w:leader="dot" w:pos="9639"/>
      </w:tabs>
      <w:spacing w:before="0"/>
      <w:ind w:left="1701" w:right="567" w:hanging="737"/>
    </w:pPr>
  </w:style>
  <w:style w:type="paragraph" w:styleId="TOC4">
    <w:name w:val="toc 4"/>
    <w:basedOn w:val="Normal"/>
    <w:next w:val="Normal"/>
    <w:autoRedefine/>
    <w:uiPriority w:val="39"/>
    <w:unhideWhenUsed/>
    <w:rsid w:val="002A5286"/>
    <w:pPr>
      <w:tabs>
        <w:tab w:val="left" w:pos="2381"/>
        <w:tab w:val="right" w:leader="dot" w:pos="9639"/>
      </w:tabs>
      <w:spacing w:before="0"/>
      <w:ind w:left="2268" w:right="567" w:hanging="737"/>
    </w:pPr>
    <w:rPr>
      <w:i/>
      <w:sz w:val="20"/>
    </w:rPr>
  </w:style>
  <w:style w:type="paragraph" w:styleId="TOC5">
    <w:name w:val="toc 5"/>
    <w:basedOn w:val="Normal"/>
    <w:next w:val="Normal"/>
    <w:autoRedefine/>
    <w:unhideWhenUsed/>
    <w:rsid w:val="002A5286"/>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rsid w:val="002A5286"/>
    <w:pPr>
      <w:numPr>
        <w:numId w:val="1"/>
      </w:numPr>
    </w:pPr>
  </w:style>
  <w:style w:type="character" w:customStyle="1" w:styleId="ListBulletChar">
    <w:name w:val="List Bullet Char"/>
    <w:basedOn w:val="DefaultParagraphFont"/>
    <w:link w:val="ListBullet"/>
    <w:locked/>
    <w:rsid w:val="002A5286"/>
    <w:rPr>
      <w:rFonts w:ascii="Arial" w:hAnsi="Arial"/>
    </w:rPr>
  </w:style>
  <w:style w:type="paragraph" w:styleId="TableofFigures">
    <w:name w:val="table of figures"/>
    <w:basedOn w:val="Normal"/>
    <w:next w:val="Normal"/>
    <w:uiPriority w:val="99"/>
    <w:unhideWhenUsed/>
    <w:rsid w:val="002A5286"/>
    <w:pPr>
      <w:tabs>
        <w:tab w:val="left" w:pos="964"/>
        <w:tab w:val="right" w:leader="dot" w:pos="9639"/>
      </w:tabs>
      <w:spacing w:before="0" w:after="0"/>
      <w:ind w:left="851" w:right="567" w:hanging="851"/>
    </w:pPr>
  </w:style>
  <w:style w:type="paragraph" w:styleId="ListBullet2">
    <w:name w:val="List Bullet 2"/>
    <w:basedOn w:val="Normal"/>
    <w:unhideWhenUsed/>
    <w:rsid w:val="002A5286"/>
    <w:pPr>
      <w:numPr>
        <w:numId w:val="2"/>
      </w:numPr>
      <w:ind w:left="1071" w:hanging="357"/>
      <w:contextualSpacing/>
    </w:pPr>
  </w:style>
  <w:style w:type="paragraph" w:styleId="ListBullet3">
    <w:name w:val="List Bullet 3"/>
    <w:basedOn w:val="Normal"/>
    <w:unhideWhenUsed/>
    <w:rsid w:val="002A5286"/>
    <w:pPr>
      <w:numPr>
        <w:numId w:val="3"/>
      </w:numPr>
      <w:ind w:left="1429" w:hanging="357"/>
      <w:contextualSpacing/>
    </w:pPr>
  </w:style>
  <w:style w:type="paragraph" w:styleId="ListBullet4">
    <w:name w:val="List Bullet 4"/>
    <w:basedOn w:val="Normal"/>
    <w:unhideWhenUsed/>
    <w:rsid w:val="002A5286"/>
    <w:pPr>
      <w:numPr>
        <w:numId w:val="10"/>
      </w:numPr>
      <w:contextualSpacing/>
    </w:pPr>
  </w:style>
  <w:style w:type="paragraph" w:styleId="ListContinue">
    <w:name w:val="List Continue"/>
    <w:aliases w:val=" Char"/>
    <w:basedOn w:val="Normal"/>
    <w:link w:val="ListContinueChar"/>
    <w:unhideWhenUsed/>
    <w:rsid w:val="002A5286"/>
    <w:pPr>
      <w:ind w:left="454"/>
      <w:contextualSpacing/>
    </w:pPr>
  </w:style>
  <w:style w:type="paragraph" w:styleId="ListContinue2">
    <w:name w:val="List Continue 2"/>
    <w:basedOn w:val="Normal"/>
    <w:rsid w:val="002A5286"/>
    <w:pPr>
      <w:ind w:left="851"/>
      <w:contextualSpacing/>
    </w:pPr>
    <w:rPr>
      <w:rFonts w:eastAsia="Times New Roman" w:cs="Times New Roman"/>
    </w:rPr>
  </w:style>
  <w:style w:type="paragraph" w:styleId="ListContinue3">
    <w:name w:val="List Continue 3"/>
    <w:basedOn w:val="Normal"/>
    <w:unhideWhenUsed/>
    <w:rsid w:val="002A5286"/>
    <w:pPr>
      <w:ind w:left="1134"/>
      <w:contextualSpacing/>
    </w:pPr>
  </w:style>
  <w:style w:type="paragraph" w:styleId="ListNumber">
    <w:name w:val="List Number"/>
    <w:basedOn w:val="Normal"/>
    <w:rsid w:val="002A5286"/>
    <w:pPr>
      <w:numPr>
        <w:numId w:val="9"/>
      </w:numPr>
      <w:ind w:left="454" w:hanging="454"/>
      <w:contextualSpacing/>
    </w:pPr>
    <w:rPr>
      <w:rFonts w:eastAsia="Times New Roman" w:cs="Times New Roman"/>
    </w:rPr>
  </w:style>
  <w:style w:type="paragraph" w:styleId="ListNumber2">
    <w:name w:val="List Number 2"/>
    <w:basedOn w:val="Normal"/>
    <w:link w:val="ListNumber2Char"/>
    <w:rsid w:val="002A5286"/>
    <w:pPr>
      <w:numPr>
        <w:ilvl w:val="1"/>
        <w:numId w:val="9"/>
      </w:numPr>
      <w:contextualSpacing/>
    </w:pPr>
    <w:rPr>
      <w:rFonts w:eastAsia="Times New Roman" w:cs="Times New Roman"/>
    </w:rPr>
  </w:style>
  <w:style w:type="character" w:customStyle="1" w:styleId="ListNumber2Char">
    <w:name w:val="List Number 2 Char"/>
    <w:basedOn w:val="DefaultParagraphFont"/>
    <w:link w:val="ListNumber2"/>
    <w:locked/>
    <w:rsid w:val="002A5286"/>
    <w:rPr>
      <w:rFonts w:ascii="Arial" w:eastAsia="Times New Roman" w:hAnsi="Arial" w:cs="Times New Roman"/>
    </w:rPr>
  </w:style>
  <w:style w:type="paragraph" w:styleId="ListNumber3">
    <w:name w:val="List Number 3"/>
    <w:basedOn w:val="Normal"/>
    <w:uiPriority w:val="99"/>
    <w:rsid w:val="002A5286"/>
    <w:pPr>
      <w:numPr>
        <w:ilvl w:val="2"/>
        <w:numId w:val="9"/>
      </w:numPr>
      <w:contextualSpacing/>
    </w:pPr>
    <w:rPr>
      <w:rFonts w:eastAsia="Times New Roman" w:cs="Times New Roman"/>
    </w:rPr>
  </w:style>
  <w:style w:type="paragraph" w:styleId="ListNumber4">
    <w:name w:val="List Number 4"/>
    <w:basedOn w:val="Normal"/>
    <w:rsid w:val="002A5286"/>
    <w:pPr>
      <w:numPr>
        <w:ilvl w:val="3"/>
        <w:numId w:val="9"/>
      </w:numPr>
      <w:ind w:left="1984" w:hanging="992"/>
      <w:contextualSpacing/>
    </w:pPr>
    <w:rPr>
      <w:rFonts w:eastAsia="Times New Roman" w:cs="Times New Roman"/>
    </w:rPr>
  </w:style>
  <w:style w:type="paragraph" w:customStyle="1" w:styleId="Atsauce">
    <w:name w:val="Atsauce"/>
    <w:basedOn w:val="Normal"/>
    <w:link w:val="AtsauceCharChar"/>
    <w:rsid w:val="002A5286"/>
    <w:pPr>
      <w:numPr>
        <w:numId w:val="6"/>
      </w:numPr>
      <w:spacing w:after="0" w:line="360" w:lineRule="auto"/>
    </w:pPr>
    <w:rPr>
      <w:rFonts w:eastAsia="Times New Roman" w:cs="Times New Roman"/>
      <w:szCs w:val="24"/>
    </w:rPr>
  </w:style>
  <w:style w:type="paragraph" w:styleId="ListParagraph">
    <w:name w:val="List Paragraph"/>
    <w:basedOn w:val="Normal"/>
    <w:uiPriority w:val="34"/>
    <w:qFormat/>
    <w:rsid w:val="002A5286"/>
    <w:pPr>
      <w:ind w:left="720"/>
      <w:contextualSpacing/>
    </w:pPr>
  </w:style>
  <w:style w:type="paragraph" w:styleId="BodyText">
    <w:name w:val="Body Text"/>
    <w:basedOn w:val="Normal"/>
    <w:link w:val="BodyTextChar"/>
    <w:autoRedefine/>
    <w:rsid w:val="002A5286"/>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2A5286"/>
    <w:rPr>
      <w:rFonts w:ascii="Arial" w:eastAsia="Batang" w:hAnsi="Arial" w:cs="Times New Roman"/>
      <w:szCs w:val="20"/>
    </w:rPr>
  </w:style>
  <w:style w:type="paragraph" w:customStyle="1" w:styleId="Tabletitle">
    <w:name w:val="Table title"/>
    <w:basedOn w:val="Title"/>
    <w:autoRedefine/>
    <w:rsid w:val="002A5286"/>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qFormat/>
    <w:rsid w:val="002A5286"/>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A5286"/>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uiPriority w:val="99"/>
    <w:rsid w:val="002A5286"/>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2A5286"/>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2A5286"/>
    <w:pPr>
      <w:spacing w:before="120" w:after="0"/>
      <w:jc w:val="right"/>
    </w:pPr>
    <w:rPr>
      <w:noProof/>
      <w:sz w:val="20"/>
    </w:rPr>
  </w:style>
  <w:style w:type="character" w:customStyle="1" w:styleId="TablenumberCharChar">
    <w:name w:val="Table number Char Char"/>
    <w:basedOn w:val="DefaultParagraphFont"/>
    <w:link w:val="Tablenumber"/>
    <w:locked/>
    <w:rsid w:val="002A5286"/>
    <w:rPr>
      <w:rFonts w:ascii="Arial" w:eastAsia="Batang" w:hAnsi="Arial" w:cs="Times New Roman"/>
      <w:b/>
      <w:bCs/>
      <w:noProof/>
      <w:sz w:val="20"/>
      <w:szCs w:val="20"/>
    </w:rPr>
  </w:style>
  <w:style w:type="paragraph" w:styleId="Caption">
    <w:name w:val="caption"/>
    <w:basedOn w:val="Normal"/>
    <w:next w:val="Normal"/>
    <w:link w:val="CaptionChar"/>
    <w:uiPriority w:val="35"/>
    <w:unhideWhenUsed/>
    <w:qFormat/>
    <w:rsid w:val="002A5286"/>
    <w:pPr>
      <w:spacing w:before="0" w:after="200" w:line="240" w:lineRule="auto"/>
    </w:pPr>
    <w:rPr>
      <w:b/>
      <w:bCs/>
      <w:color w:val="4F81BD" w:themeColor="accent1"/>
      <w:sz w:val="18"/>
      <w:szCs w:val="18"/>
    </w:rPr>
  </w:style>
  <w:style w:type="paragraph" w:customStyle="1" w:styleId="TablebodyB">
    <w:name w:val="Table body+B"/>
    <w:basedOn w:val="Tablebody"/>
    <w:qFormat/>
    <w:rsid w:val="002A5286"/>
    <w:rPr>
      <w:b/>
    </w:rPr>
  </w:style>
  <w:style w:type="paragraph" w:customStyle="1" w:styleId="Vieta">
    <w:name w:val="Vieta"/>
    <w:aliases w:val="laiks"/>
    <w:basedOn w:val="Tablebody"/>
    <w:qFormat/>
    <w:rsid w:val="002A5286"/>
    <w:pPr>
      <w:spacing w:before="120" w:after="0"/>
      <w:jc w:val="center"/>
    </w:pPr>
    <w:rPr>
      <w:sz w:val="24"/>
    </w:rPr>
  </w:style>
  <w:style w:type="paragraph" w:styleId="MessageHeader">
    <w:name w:val="Message Header"/>
    <w:basedOn w:val="Normal"/>
    <w:link w:val="MessageHeaderChar"/>
    <w:uiPriority w:val="99"/>
    <w:rsid w:val="002A5286"/>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2A5286"/>
    <w:rPr>
      <w:rFonts w:ascii="Arial" w:eastAsia="Times New Roman" w:hAnsi="Arial" w:cs="Arial"/>
      <w:smallCaps/>
      <w:sz w:val="20"/>
      <w:szCs w:val="20"/>
      <w:shd w:val="pct20" w:color="auto" w:fill="auto"/>
    </w:rPr>
  </w:style>
  <w:style w:type="paragraph" w:customStyle="1" w:styleId="TableListBullet2">
    <w:name w:val="Table List Bullet 2"/>
    <w:basedOn w:val="Normal"/>
    <w:rsid w:val="002A5286"/>
    <w:pPr>
      <w:numPr>
        <w:numId w:val="4"/>
      </w:numPr>
      <w:spacing w:before="40" w:after="0" w:line="240" w:lineRule="auto"/>
      <w:ind w:left="732" w:hanging="244"/>
    </w:pPr>
    <w:rPr>
      <w:rFonts w:eastAsia="Times New Roman" w:cs="Times New Roman"/>
      <w:sz w:val="20"/>
    </w:rPr>
  </w:style>
  <w:style w:type="paragraph" w:styleId="List">
    <w:name w:val="List"/>
    <w:basedOn w:val="Normal"/>
    <w:unhideWhenUsed/>
    <w:rsid w:val="002A5286"/>
    <w:pPr>
      <w:ind w:left="283" w:hanging="283"/>
      <w:contextualSpacing/>
    </w:pPr>
  </w:style>
  <w:style w:type="paragraph" w:customStyle="1" w:styleId="Note">
    <w:name w:val="Note"/>
    <w:basedOn w:val="Normal"/>
    <w:rsid w:val="002A5286"/>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rsid w:val="002A5286"/>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link w:val="SourcewithforegroundChar"/>
    <w:rsid w:val="002A5286"/>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rsid w:val="002A5286"/>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2A5286"/>
    <w:pPr>
      <w:numPr>
        <w:numId w:val="7"/>
      </w:numPr>
      <w:ind w:left="488" w:hanging="244"/>
      <w:contextualSpacing/>
    </w:pPr>
    <w:rPr>
      <w:rFonts w:eastAsia="Times New Roman" w:cs="Times New Roman"/>
      <w:noProof/>
    </w:rPr>
  </w:style>
  <w:style w:type="paragraph" w:customStyle="1" w:styleId="TableListNumber">
    <w:name w:val="Table List Number"/>
    <w:basedOn w:val="Tablebody"/>
    <w:link w:val="TableListNumberCharChar"/>
    <w:rsid w:val="002A5286"/>
    <w:pPr>
      <w:numPr>
        <w:numId w:val="12"/>
      </w:numPr>
      <w:tabs>
        <w:tab w:val="left" w:pos="714"/>
        <w:tab w:val="left" w:pos="1072"/>
      </w:tabs>
      <w:ind w:left="357" w:hanging="357"/>
      <w:contextualSpacing/>
    </w:pPr>
    <w:rPr>
      <w:rFonts w:eastAsia="Times New Roman" w:cs="Times New Roman"/>
    </w:rPr>
  </w:style>
  <w:style w:type="paragraph" w:customStyle="1" w:styleId="TableListBullet3">
    <w:name w:val="Table List Bullet 3"/>
    <w:basedOn w:val="Normal"/>
    <w:rsid w:val="002A5286"/>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2A5286"/>
    <w:pPr>
      <w:numPr>
        <w:numId w:val="12"/>
      </w:numPr>
      <w:spacing w:before="40" w:after="40" w:line="240" w:lineRule="auto"/>
      <w:ind w:left="811" w:hanging="454"/>
    </w:pPr>
    <w:rPr>
      <w:sz w:val="20"/>
      <w:lang w:eastAsia="lv-LV"/>
    </w:rPr>
  </w:style>
  <w:style w:type="paragraph" w:customStyle="1" w:styleId="Picturecaption">
    <w:name w:val="Picture caption"/>
    <w:basedOn w:val="Caption"/>
    <w:link w:val="PicturecaptionChar"/>
    <w:rsid w:val="002A5286"/>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qFormat/>
    <w:rsid w:val="002A5286"/>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2A5286"/>
    <w:rPr>
      <w:rFonts w:ascii="Arial" w:eastAsia="Times New Roman" w:hAnsi="Arial" w:cs="Times New Roman"/>
    </w:rPr>
  </w:style>
  <w:style w:type="paragraph" w:customStyle="1" w:styleId="Tablebodybold">
    <w:name w:val="Table body+bold"/>
    <w:aliases w:val="small caps"/>
    <w:basedOn w:val="Bold"/>
    <w:qFormat/>
    <w:rsid w:val="002A5286"/>
    <w:pPr>
      <w:spacing w:line="240" w:lineRule="auto"/>
    </w:pPr>
    <w:rPr>
      <w:sz w:val="20"/>
      <w:lang w:eastAsia="lv-LV"/>
    </w:rPr>
  </w:style>
  <w:style w:type="paragraph" w:customStyle="1" w:styleId="Centered">
    <w:name w:val="Centered"/>
    <w:basedOn w:val="Normal"/>
    <w:qFormat/>
    <w:rsid w:val="002A5286"/>
    <w:pPr>
      <w:jc w:val="center"/>
    </w:pPr>
  </w:style>
  <w:style w:type="paragraph" w:customStyle="1" w:styleId="TitleSaskanosana">
    <w:name w:val="Title Saskanosana"/>
    <w:basedOn w:val="Normal"/>
    <w:qFormat/>
    <w:rsid w:val="002A5286"/>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2A5286"/>
    <w:pPr>
      <w:spacing w:before="400"/>
    </w:pPr>
    <w:rPr>
      <w:spacing w:val="0"/>
      <w:sz w:val="44"/>
    </w:rPr>
  </w:style>
  <w:style w:type="character" w:styleId="Strong">
    <w:name w:val="Strong"/>
    <w:basedOn w:val="DefaultParagraphFont"/>
    <w:uiPriority w:val="22"/>
    <w:qFormat/>
    <w:rsid w:val="002A5286"/>
    <w:rPr>
      <w:rFonts w:ascii="Tahoma" w:hAnsi="Tahoma"/>
      <w:b w:val="0"/>
      <w:bCs/>
      <w:sz w:val="32"/>
    </w:rPr>
  </w:style>
  <w:style w:type="character" w:styleId="BookTitle">
    <w:name w:val="Book Title"/>
    <w:basedOn w:val="DefaultParagraphFont"/>
    <w:uiPriority w:val="33"/>
    <w:qFormat/>
    <w:rsid w:val="002A5286"/>
    <w:rPr>
      <w:b/>
      <w:bCs/>
      <w:smallCaps/>
      <w:spacing w:val="5"/>
    </w:rPr>
  </w:style>
  <w:style w:type="paragraph" w:styleId="ListNumber5">
    <w:name w:val="List Number 5"/>
    <w:basedOn w:val="Normal"/>
    <w:rsid w:val="002A5286"/>
    <w:pPr>
      <w:numPr>
        <w:ilvl w:val="4"/>
        <w:numId w:val="9"/>
      </w:numPr>
      <w:spacing w:after="0"/>
    </w:pPr>
    <w:rPr>
      <w:rFonts w:eastAsia="Times New Roman" w:cs="Times New Roman"/>
    </w:rPr>
  </w:style>
  <w:style w:type="paragraph" w:customStyle="1" w:styleId="Atstarpe">
    <w:name w:val="Atstarpe"/>
    <w:basedOn w:val="Titlearatstarpi"/>
    <w:qFormat/>
    <w:rsid w:val="002A5286"/>
    <w:pPr>
      <w:spacing w:before="1600"/>
      <w:jc w:val="both"/>
    </w:pPr>
    <w:rPr>
      <w:b w:val="0"/>
    </w:rPr>
  </w:style>
  <w:style w:type="paragraph" w:customStyle="1" w:styleId="TableBold-small">
    <w:name w:val="Table Bold-small"/>
    <w:basedOn w:val="Bold"/>
    <w:qFormat/>
    <w:rsid w:val="002A5286"/>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2A5286"/>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2A5286"/>
    <w:pPr>
      <w:spacing w:before="40" w:after="40" w:line="240" w:lineRule="auto"/>
      <w:jc w:val="left"/>
    </w:pPr>
    <w:rPr>
      <w:rFonts w:eastAsia="Times New Roman" w:cs="Times New Roman"/>
      <w:sz w:val="20"/>
    </w:rPr>
  </w:style>
  <w:style w:type="paragraph" w:customStyle="1" w:styleId="TitleDala">
    <w:name w:val="TitleDala"/>
    <w:basedOn w:val="Titlearatstarpi"/>
    <w:qFormat/>
    <w:rsid w:val="002A5286"/>
    <w:pPr>
      <w:spacing w:before="0"/>
    </w:pPr>
    <w:rPr>
      <w:rFonts w:ascii="Arial Bold" w:hAnsi="Arial Bold"/>
      <w:spacing w:val="0"/>
    </w:rPr>
  </w:style>
  <w:style w:type="character" w:customStyle="1" w:styleId="TableListNumberCharChar">
    <w:name w:val="Table List Number Char Char"/>
    <w:basedOn w:val="BodyTextChar"/>
    <w:link w:val="TableListNumber"/>
    <w:rsid w:val="00FB6D52"/>
    <w:rPr>
      <w:rFonts w:ascii="Arial" w:eastAsia="Times New Roman" w:hAnsi="Arial" w:cs="Times New Roman"/>
      <w:sz w:val="20"/>
      <w:szCs w:val="20"/>
    </w:rPr>
  </w:style>
  <w:style w:type="character" w:customStyle="1" w:styleId="Heading8Char">
    <w:name w:val="Heading 8 Char"/>
    <w:basedOn w:val="DefaultParagraphFont"/>
    <w:link w:val="Heading8"/>
    <w:rsid w:val="00FB6D52"/>
    <w:rPr>
      <w:rFonts w:ascii="Times New Roman" w:eastAsia="Batang" w:hAnsi="Times New Roman" w:cs="Times New Roman"/>
      <w:i/>
      <w:szCs w:val="20"/>
      <w:lang w:val="en-AU"/>
    </w:rPr>
  </w:style>
  <w:style w:type="character" w:customStyle="1" w:styleId="Heading9Char">
    <w:name w:val="Heading 9 Char"/>
    <w:basedOn w:val="DefaultParagraphFont"/>
    <w:link w:val="Heading9"/>
    <w:rsid w:val="00FB6D52"/>
    <w:rPr>
      <w:rFonts w:ascii="Arial" w:eastAsia="Times New Roman" w:hAnsi="Arial" w:cs="Arial"/>
      <w:lang w:val="en-US"/>
    </w:rPr>
  </w:style>
  <w:style w:type="table" w:customStyle="1" w:styleId="TableMetadata">
    <w:name w:val="Table Metadata"/>
    <w:basedOn w:val="TableNormal"/>
    <w:rsid w:val="00FB6D52"/>
    <w:pPr>
      <w:spacing w:after="0" w:line="240" w:lineRule="auto"/>
    </w:pPr>
    <w:rPr>
      <w:rFonts w:ascii="Arial" w:eastAsia="Times New Roman" w:hAnsi="Arial" w:cs="Times New Roman"/>
      <w:szCs w:val="20"/>
      <w:lang w:eastAsia="lv-LV"/>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Col">
      <w:rPr>
        <w:b/>
        <w:caps w:val="0"/>
        <w:smallCaps/>
      </w:rPr>
    </w:tblStylePr>
    <w:tblStylePr w:type="lastCol">
      <w:pPr>
        <w:wordWrap/>
        <w:jc w:val="left"/>
      </w:pPr>
    </w:tblStylePr>
  </w:style>
  <w:style w:type="paragraph" w:customStyle="1" w:styleId="Tablebody2">
    <w:name w:val="Table body 2"/>
    <w:basedOn w:val="Normal"/>
    <w:rsid w:val="00FB6D52"/>
    <w:pPr>
      <w:spacing w:before="120" w:after="120" w:line="240" w:lineRule="auto"/>
      <w:contextualSpacing/>
      <w:jc w:val="left"/>
    </w:pPr>
    <w:rPr>
      <w:rFonts w:eastAsia="Times New Roman" w:cs="Times New Roman"/>
      <w:sz w:val="20"/>
    </w:rPr>
  </w:style>
  <w:style w:type="paragraph" w:customStyle="1" w:styleId="bodynumber">
    <w:name w:val="body number"/>
    <w:basedOn w:val="Normal"/>
    <w:rsid w:val="00FB6D52"/>
    <w:pPr>
      <w:tabs>
        <w:tab w:val="num" w:pos="720"/>
        <w:tab w:val="num" w:pos="936"/>
      </w:tabs>
      <w:spacing w:before="0" w:after="120"/>
      <w:ind w:left="936" w:hanging="360"/>
      <w:contextualSpacing/>
    </w:pPr>
    <w:rPr>
      <w:rFonts w:eastAsia="Times New Roman" w:cs="Times New Roman"/>
      <w:sz w:val="24"/>
      <w:szCs w:val="24"/>
    </w:rPr>
  </w:style>
  <w:style w:type="character" w:styleId="FollowedHyperlink">
    <w:name w:val="FollowedHyperlink"/>
    <w:basedOn w:val="DefaultParagraphFont"/>
    <w:uiPriority w:val="99"/>
    <w:rsid w:val="00FB6D52"/>
    <w:rPr>
      <w:color w:val="auto"/>
      <w:sz w:val="22"/>
      <w:u w:val="single"/>
    </w:rPr>
  </w:style>
  <w:style w:type="paragraph" w:styleId="BodyText2">
    <w:name w:val="Body Text 2"/>
    <w:basedOn w:val="Normal"/>
    <w:link w:val="BodyText2Char"/>
    <w:rsid w:val="00FB6D52"/>
    <w:pPr>
      <w:contextualSpacing/>
      <w:jc w:val="left"/>
    </w:pPr>
    <w:rPr>
      <w:rFonts w:ascii="Times New Roman" w:eastAsia="Batang" w:hAnsi="Times New Roman" w:cs="Times New Roman"/>
      <w:b/>
      <w:bCs/>
      <w:smallCaps/>
      <w:sz w:val="26"/>
    </w:rPr>
  </w:style>
  <w:style w:type="character" w:customStyle="1" w:styleId="BodyText2Char">
    <w:name w:val="Body Text 2 Char"/>
    <w:basedOn w:val="DefaultParagraphFont"/>
    <w:link w:val="BodyText2"/>
    <w:rsid w:val="00FB6D52"/>
    <w:rPr>
      <w:rFonts w:ascii="Times New Roman" w:eastAsia="Batang" w:hAnsi="Times New Roman" w:cs="Times New Roman"/>
      <w:b/>
      <w:bCs/>
      <w:smallCaps/>
      <w:sz w:val="26"/>
    </w:rPr>
  </w:style>
  <w:style w:type="paragraph" w:customStyle="1" w:styleId="ID">
    <w:name w:val="ID"/>
    <w:basedOn w:val="Normal"/>
    <w:link w:val="IDChar"/>
    <w:autoRedefine/>
    <w:rsid w:val="00FB6D52"/>
    <w:pPr>
      <w:spacing w:before="120" w:line="240" w:lineRule="auto"/>
      <w:contextualSpacing/>
    </w:pPr>
    <w:rPr>
      <w:rFonts w:eastAsia="Times New Roman" w:cs="Times New Roman"/>
      <w:b/>
    </w:rPr>
  </w:style>
  <w:style w:type="paragraph" w:customStyle="1" w:styleId="Companylogo">
    <w:name w:val="Company logo"/>
    <w:basedOn w:val="Normal"/>
    <w:rsid w:val="00FB6D52"/>
    <w:pPr>
      <w:spacing w:before="0" w:after="0"/>
      <w:jc w:val="center"/>
    </w:pPr>
    <w:rPr>
      <w:rFonts w:eastAsia="Times New Roman" w:cs="Times New Roman"/>
    </w:rPr>
  </w:style>
  <w:style w:type="paragraph" w:customStyle="1" w:styleId="Requirement">
    <w:name w:val="Requirement"/>
    <w:basedOn w:val="Normal"/>
    <w:rsid w:val="00FB6D52"/>
    <w:pPr>
      <w:spacing w:before="240"/>
      <w:contextualSpacing/>
      <w:jc w:val="left"/>
    </w:pPr>
    <w:rPr>
      <w:rFonts w:eastAsia="Times New Roman" w:cs="Times New Roman"/>
      <w:b/>
      <w:smallCaps/>
      <w:szCs w:val="20"/>
    </w:rPr>
  </w:style>
  <w:style w:type="paragraph" w:styleId="BodyText3">
    <w:name w:val="Body Text 3"/>
    <w:basedOn w:val="Normal"/>
    <w:link w:val="BodyText3Char"/>
    <w:rsid w:val="00FB6D52"/>
    <w:pPr>
      <w:keepNext/>
      <w:contextualSpacing/>
    </w:pPr>
    <w:rPr>
      <w:rFonts w:eastAsia="Times New Roman" w:cs="Times New Roman"/>
      <w:szCs w:val="20"/>
    </w:rPr>
  </w:style>
  <w:style w:type="character" w:customStyle="1" w:styleId="BodyText3Char">
    <w:name w:val="Body Text 3 Char"/>
    <w:basedOn w:val="DefaultParagraphFont"/>
    <w:link w:val="BodyText3"/>
    <w:rsid w:val="00FB6D52"/>
    <w:rPr>
      <w:rFonts w:ascii="Arial" w:eastAsia="Times New Roman" w:hAnsi="Arial" w:cs="Times New Roman"/>
      <w:szCs w:val="20"/>
    </w:rPr>
  </w:style>
  <w:style w:type="paragraph" w:styleId="TOC6">
    <w:name w:val="toc 6"/>
    <w:basedOn w:val="Normal"/>
    <w:next w:val="Normal"/>
    <w:autoRedefine/>
    <w:rsid w:val="00FB6D52"/>
    <w:pPr>
      <w:tabs>
        <w:tab w:val="left" w:pos="4820"/>
        <w:tab w:val="right" w:leader="dot" w:pos="9356"/>
      </w:tabs>
      <w:spacing w:before="0" w:after="0"/>
      <w:ind w:left="3119"/>
      <w:jc w:val="left"/>
    </w:pPr>
    <w:rPr>
      <w:rFonts w:ascii="Times New Roman" w:eastAsia="Times New Roman" w:hAnsi="Times New Roman" w:cs="Times New Roman"/>
      <w:i/>
      <w:noProof/>
      <w:sz w:val="18"/>
      <w:szCs w:val="20"/>
    </w:rPr>
  </w:style>
  <w:style w:type="paragraph" w:styleId="TOC7">
    <w:name w:val="toc 7"/>
    <w:basedOn w:val="Normal"/>
    <w:next w:val="Normal"/>
    <w:autoRedefine/>
    <w:rsid w:val="00FB6D52"/>
    <w:pPr>
      <w:spacing w:before="0" w:after="0"/>
      <w:ind w:left="1200"/>
      <w:contextualSpacing/>
      <w:jc w:val="left"/>
    </w:pPr>
    <w:rPr>
      <w:rFonts w:ascii="Times New Roman" w:eastAsia="Times New Roman" w:hAnsi="Times New Roman" w:cs="Times New Roman"/>
      <w:sz w:val="20"/>
      <w:szCs w:val="20"/>
    </w:rPr>
  </w:style>
  <w:style w:type="paragraph" w:styleId="TOC8">
    <w:name w:val="toc 8"/>
    <w:basedOn w:val="Normal"/>
    <w:next w:val="Normal"/>
    <w:autoRedefine/>
    <w:rsid w:val="00FB6D52"/>
    <w:pPr>
      <w:spacing w:before="0" w:after="0"/>
      <w:ind w:left="1440"/>
      <w:contextualSpacing/>
      <w:jc w:val="left"/>
    </w:pPr>
    <w:rPr>
      <w:rFonts w:ascii="Times New Roman" w:eastAsia="Times New Roman" w:hAnsi="Times New Roman" w:cs="Times New Roman"/>
      <w:sz w:val="20"/>
      <w:szCs w:val="20"/>
    </w:rPr>
  </w:style>
  <w:style w:type="paragraph" w:styleId="TOC9">
    <w:name w:val="toc 9"/>
    <w:basedOn w:val="Normal"/>
    <w:next w:val="Normal"/>
    <w:autoRedefine/>
    <w:rsid w:val="00FB6D52"/>
    <w:pPr>
      <w:spacing w:before="0" w:after="0"/>
      <w:ind w:left="1680"/>
      <w:contextualSpacing/>
      <w:jc w:val="left"/>
    </w:pPr>
    <w:rPr>
      <w:rFonts w:ascii="Times New Roman" w:eastAsia="Times New Roman" w:hAnsi="Times New Roman" w:cs="Times New Roman"/>
      <w:sz w:val="20"/>
      <w:szCs w:val="20"/>
    </w:rPr>
  </w:style>
  <w:style w:type="paragraph" w:customStyle="1" w:styleId="Copyright">
    <w:name w:val="Copyright"/>
    <w:basedOn w:val="Normal"/>
    <w:rsid w:val="00FB6D52"/>
    <w:pPr>
      <w:spacing w:before="400"/>
      <w:contextualSpacing/>
      <w:jc w:val="center"/>
    </w:pPr>
    <w:rPr>
      <w:rFonts w:eastAsia="Times New Roman" w:cs="Arial"/>
      <w:color w:val="808080"/>
      <w:sz w:val="18"/>
      <w:szCs w:val="18"/>
    </w:rPr>
  </w:style>
  <w:style w:type="paragraph" w:styleId="PlainText">
    <w:name w:val="Plain Text"/>
    <w:basedOn w:val="Normal"/>
    <w:link w:val="PlainTextChar"/>
    <w:rsid w:val="00FB6D52"/>
    <w:pPr>
      <w:spacing w:line="240" w:lineRule="auto"/>
      <w:contextualSpacing/>
    </w:pPr>
    <w:rPr>
      <w:rFonts w:ascii="Courier New" w:eastAsia="Times New Roman" w:hAnsi="Courier New" w:cs="Courier New"/>
      <w:szCs w:val="20"/>
    </w:rPr>
  </w:style>
  <w:style w:type="character" w:customStyle="1" w:styleId="PlainTextChar">
    <w:name w:val="Plain Text Char"/>
    <w:basedOn w:val="DefaultParagraphFont"/>
    <w:link w:val="PlainText"/>
    <w:rsid w:val="00FB6D52"/>
    <w:rPr>
      <w:rFonts w:ascii="Courier New" w:eastAsia="Times New Roman" w:hAnsi="Courier New" w:cs="Courier New"/>
      <w:szCs w:val="20"/>
    </w:rPr>
  </w:style>
  <w:style w:type="character" w:styleId="HTMLCode">
    <w:name w:val="HTML Code"/>
    <w:basedOn w:val="DefaultParagraphFont"/>
    <w:semiHidden/>
    <w:rsid w:val="00FB6D52"/>
    <w:rPr>
      <w:rFonts w:ascii="Courier New" w:hAnsi="Courier New" w:cs="Courier New"/>
      <w:sz w:val="20"/>
      <w:szCs w:val="20"/>
    </w:rPr>
  </w:style>
  <w:style w:type="numbering" w:styleId="111111">
    <w:name w:val="Outline List 2"/>
    <w:basedOn w:val="NoList"/>
    <w:rsid w:val="00FB6D52"/>
    <w:pPr>
      <w:numPr>
        <w:numId w:val="14"/>
      </w:numPr>
    </w:pPr>
  </w:style>
  <w:style w:type="paragraph" w:styleId="EndnoteText">
    <w:name w:val="endnote text"/>
    <w:basedOn w:val="Normal"/>
    <w:link w:val="EndnoteTextChar"/>
    <w:semiHidden/>
    <w:rsid w:val="00FB6D52"/>
    <w:pPr>
      <w:contextualSpacing/>
    </w:pPr>
    <w:rPr>
      <w:rFonts w:eastAsia="Times New Roman" w:cs="Times New Roman"/>
      <w:sz w:val="20"/>
      <w:szCs w:val="20"/>
    </w:rPr>
  </w:style>
  <w:style w:type="character" w:customStyle="1" w:styleId="EndnoteTextChar">
    <w:name w:val="Endnote Text Char"/>
    <w:basedOn w:val="DefaultParagraphFont"/>
    <w:link w:val="EndnoteText"/>
    <w:semiHidden/>
    <w:rsid w:val="00FB6D52"/>
    <w:rPr>
      <w:rFonts w:ascii="Arial" w:eastAsia="Times New Roman" w:hAnsi="Arial" w:cs="Times New Roman"/>
      <w:sz w:val="20"/>
      <w:szCs w:val="20"/>
    </w:rPr>
  </w:style>
  <w:style w:type="character" w:styleId="EndnoteReference">
    <w:name w:val="endnote reference"/>
    <w:basedOn w:val="DefaultParagraphFont"/>
    <w:semiHidden/>
    <w:rsid w:val="00FB6D52"/>
    <w:rPr>
      <w:vertAlign w:val="superscript"/>
    </w:rPr>
  </w:style>
  <w:style w:type="table" w:styleId="TableClassic10">
    <w:name w:val="Table Classic 1"/>
    <w:basedOn w:val="TableNormal"/>
    <w:rsid w:val="00FB6D52"/>
    <w:pPr>
      <w:spacing w:before="60" w:after="60" w:line="240" w:lineRule="auto"/>
      <w:contextualSpacing/>
    </w:pPr>
    <w:rPr>
      <w:rFonts w:ascii="Arial" w:eastAsia="Times New Roman" w:hAnsi="Arial" w:cs="Times New Roman"/>
      <w:lang w:eastAsia="lv-LV"/>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spacing w:beforeLines="0" w:beforeAutospacing="1" w:afterLines="0" w:afterAutospacing="1" w:line="240" w:lineRule="auto"/>
      </w:pPr>
      <w:rPr>
        <w:rFonts w:ascii="Arial" w:hAnsi="Arial"/>
        <w:b/>
        <w:i w:val="0"/>
        <w:iCs/>
        <w:caps w:val="0"/>
        <w:smallCaps/>
      </w:rPr>
      <w:tblPr>
        <w:jc w:val="center"/>
      </w:tblPr>
      <w:trPr>
        <w:jc w:val="center"/>
      </w:trPr>
      <w:tcPr>
        <w:tcBorders>
          <w:bottom w:val="single" w:sz="6" w:space="0" w:color="000000"/>
        </w:tcBorders>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4"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single" w:sz="4" w:space="0" w:color="auto"/>
          <w:insideV w:val="single" w:sz="4" w:space="0" w:color="auto"/>
        </w:tcBorders>
        <w:shd w:val="clear" w:color="auto" w:fill="auto"/>
      </w:tcPr>
    </w:tblStylePr>
  </w:style>
  <w:style w:type="paragraph" w:styleId="DocumentMap">
    <w:name w:val="Document Map"/>
    <w:basedOn w:val="Normal"/>
    <w:link w:val="DocumentMapChar"/>
    <w:semiHidden/>
    <w:rsid w:val="00FB6D52"/>
    <w:pPr>
      <w:shd w:val="clear" w:color="auto" w:fill="000080"/>
      <w:contextualSpacing/>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B6D52"/>
    <w:rPr>
      <w:rFonts w:ascii="Tahoma" w:eastAsia="Times New Roman" w:hAnsi="Tahoma" w:cs="Tahoma"/>
      <w:sz w:val="20"/>
      <w:szCs w:val="20"/>
      <w:shd w:val="clear" w:color="auto" w:fill="000080"/>
    </w:rPr>
  </w:style>
  <w:style w:type="paragraph" w:customStyle="1" w:styleId="Tiltebezatstarpes">
    <w:name w:val="Tilte bez atstarpes"/>
    <w:basedOn w:val="Normal"/>
    <w:autoRedefine/>
    <w:rsid w:val="00FB6D52"/>
    <w:pPr>
      <w:spacing w:before="120" w:after="120" w:line="240" w:lineRule="auto"/>
      <w:contextualSpacing/>
      <w:jc w:val="center"/>
    </w:pPr>
    <w:rPr>
      <w:rFonts w:eastAsia="Batang" w:cs="Times New Roman"/>
      <w:b/>
      <w:smallCaps/>
      <w:sz w:val="44"/>
      <w:szCs w:val="36"/>
    </w:rPr>
  </w:style>
  <w:style w:type="paragraph" w:customStyle="1" w:styleId="Source">
    <w:name w:val="Source"/>
    <w:basedOn w:val="Normal"/>
    <w:link w:val="SourceChar"/>
    <w:rsid w:val="00FB6D52"/>
    <w:pPr>
      <w:spacing w:before="0" w:after="0"/>
      <w:jc w:val="left"/>
    </w:pPr>
    <w:rPr>
      <w:rFonts w:ascii="Courier New" w:eastAsia="Times New Roman" w:hAnsi="Courier New" w:cs="Times New Roman"/>
      <w:sz w:val="20"/>
      <w:szCs w:val="18"/>
    </w:rPr>
  </w:style>
  <w:style w:type="paragraph" w:customStyle="1" w:styleId="Title-klients0">
    <w:name w:val="Title - klients"/>
    <w:basedOn w:val="Normal"/>
    <w:autoRedefine/>
    <w:rsid w:val="00FB6D52"/>
    <w:pPr>
      <w:spacing w:before="240" w:after="0"/>
      <w:contextualSpacing/>
      <w:jc w:val="center"/>
    </w:pPr>
    <w:rPr>
      <w:rFonts w:eastAsia="Times New Roman" w:cs="Times New Roman"/>
      <w:caps/>
    </w:rPr>
  </w:style>
  <w:style w:type="paragraph" w:customStyle="1" w:styleId="Title-PPS">
    <w:name w:val="Title - PPS"/>
    <w:basedOn w:val="Normal"/>
    <w:autoRedefine/>
    <w:rsid w:val="00FB6D52"/>
    <w:pPr>
      <w:spacing w:before="1080"/>
      <w:contextualSpacing/>
      <w:jc w:val="center"/>
    </w:pPr>
    <w:rPr>
      <w:rFonts w:eastAsia="Times New Roman" w:cs="Times New Roman"/>
      <w:smallCaps/>
      <w:sz w:val="36"/>
      <w:szCs w:val="44"/>
    </w:rPr>
  </w:style>
  <w:style w:type="paragraph" w:customStyle="1" w:styleId="Title-documentcode">
    <w:name w:val="Title - document code"/>
    <w:basedOn w:val="Normal"/>
    <w:autoRedefine/>
    <w:rsid w:val="00FB6D52"/>
    <w:pPr>
      <w:spacing w:before="240"/>
      <w:contextualSpacing/>
      <w:jc w:val="center"/>
    </w:pPr>
    <w:rPr>
      <w:rFonts w:eastAsia="Times New Roman" w:cs="Times New Roman"/>
      <w:b/>
      <w:smallCaps/>
      <w:color w:val="000000"/>
      <w:sz w:val="28"/>
      <w:szCs w:val="28"/>
    </w:rPr>
  </w:style>
  <w:style w:type="paragraph" w:customStyle="1" w:styleId="Titleversion">
    <w:name w:val="Title version"/>
    <w:basedOn w:val="Normal"/>
    <w:autoRedefine/>
    <w:rsid w:val="00FB6D52"/>
    <w:pPr>
      <w:spacing w:after="5400"/>
      <w:contextualSpacing/>
      <w:jc w:val="center"/>
    </w:pPr>
    <w:rPr>
      <w:rFonts w:eastAsia="Times New Roman" w:cs="Times New Roman"/>
      <w:color w:val="000000"/>
      <w:sz w:val="26"/>
    </w:rPr>
  </w:style>
  <w:style w:type="character" w:customStyle="1" w:styleId="IDChar">
    <w:name w:val="ID Char"/>
    <w:basedOn w:val="DefaultParagraphFont"/>
    <w:link w:val="ID"/>
    <w:rsid w:val="00FB6D52"/>
    <w:rPr>
      <w:rFonts w:ascii="Arial" w:eastAsia="Times New Roman" w:hAnsi="Arial" w:cs="Times New Roman"/>
      <w:b/>
    </w:rPr>
  </w:style>
  <w:style w:type="paragraph" w:customStyle="1" w:styleId="Indeksi">
    <w:name w:val="Indeksi"/>
    <w:basedOn w:val="Saturs"/>
    <w:autoRedefine/>
    <w:rsid w:val="00FB6D52"/>
    <w:pPr>
      <w:pageBreakBefore/>
      <w:spacing w:after="360"/>
      <w:contextualSpacing/>
      <w:jc w:val="both"/>
      <w:outlineLvl w:val="0"/>
    </w:pPr>
    <w:rPr>
      <w:rFonts w:ascii="Arial" w:eastAsia="Times New Roman" w:hAnsi="Arial" w:cs="Times New Roman"/>
      <w:color w:val="000000"/>
    </w:rPr>
  </w:style>
  <w:style w:type="paragraph" w:styleId="Index1">
    <w:name w:val="index 1"/>
    <w:basedOn w:val="Normal"/>
    <w:next w:val="Normal"/>
    <w:autoRedefine/>
    <w:semiHidden/>
    <w:rsid w:val="00FB6D52"/>
    <w:pPr>
      <w:spacing w:before="0" w:after="0"/>
      <w:ind w:left="240" w:hanging="240"/>
      <w:contextualSpacing/>
      <w:jc w:val="left"/>
    </w:pPr>
    <w:rPr>
      <w:rFonts w:ascii="Times New Roman" w:eastAsia="Times New Roman" w:hAnsi="Times New Roman" w:cs="Times New Roman"/>
      <w:sz w:val="20"/>
      <w:szCs w:val="20"/>
    </w:rPr>
  </w:style>
  <w:style w:type="paragraph" w:styleId="Index2">
    <w:name w:val="index 2"/>
    <w:basedOn w:val="Normal"/>
    <w:next w:val="Normal"/>
    <w:autoRedefine/>
    <w:semiHidden/>
    <w:rsid w:val="00FB6D52"/>
    <w:pPr>
      <w:spacing w:before="0" w:after="0"/>
      <w:ind w:left="480" w:hanging="240"/>
      <w:contextualSpacing/>
      <w:jc w:val="left"/>
    </w:pPr>
    <w:rPr>
      <w:rFonts w:ascii="Times New Roman" w:eastAsia="Times New Roman" w:hAnsi="Times New Roman" w:cs="Times New Roman"/>
      <w:sz w:val="20"/>
      <w:szCs w:val="20"/>
    </w:rPr>
  </w:style>
  <w:style w:type="paragraph" w:styleId="Index3">
    <w:name w:val="index 3"/>
    <w:basedOn w:val="Normal"/>
    <w:next w:val="Normal"/>
    <w:autoRedefine/>
    <w:semiHidden/>
    <w:rsid w:val="00FB6D52"/>
    <w:pPr>
      <w:spacing w:before="0" w:after="0"/>
      <w:ind w:left="720" w:hanging="240"/>
      <w:contextualSpacing/>
      <w:jc w:val="left"/>
    </w:pPr>
    <w:rPr>
      <w:rFonts w:ascii="Times New Roman" w:eastAsia="Times New Roman" w:hAnsi="Times New Roman" w:cs="Times New Roman"/>
      <w:sz w:val="20"/>
      <w:szCs w:val="20"/>
    </w:rPr>
  </w:style>
  <w:style w:type="paragraph" w:styleId="Index4">
    <w:name w:val="index 4"/>
    <w:basedOn w:val="Normal"/>
    <w:next w:val="Normal"/>
    <w:autoRedefine/>
    <w:semiHidden/>
    <w:rsid w:val="00FB6D52"/>
    <w:pPr>
      <w:spacing w:before="0" w:after="0"/>
      <w:ind w:left="960" w:hanging="240"/>
      <w:contextualSpacing/>
      <w:jc w:val="left"/>
    </w:pPr>
    <w:rPr>
      <w:rFonts w:ascii="Times New Roman" w:eastAsia="Times New Roman" w:hAnsi="Times New Roman" w:cs="Times New Roman"/>
      <w:sz w:val="20"/>
      <w:szCs w:val="20"/>
    </w:rPr>
  </w:style>
  <w:style w:type="paragraph" w:styleId="Index5">
    <w:name w:val="index 5"/>
    <w:basedOn w:val="Normal"/>
    <w:next w:val="Normal"/>
    <w:autoRedefine/>
    <w:semiHidden/>
    <w:rsid w:val="00FB6D52"/>
    <w:pPr>
      <w:spacing w:before="0" w:after="0"/>
      <w:ind w:left="1200" w:hanging="240"/>
      <w:contextualSpacing/>
      <w:jc w:val="left"/>
    </w:pPr>
    <w:rPr>
      <w:rFonts w:ascii="Times New Roman" w:eastAsia="Times New Roman" w:hAnsi="Times New Roman" w:cs="Times New Roman"/>
      <w:sz w:val="20"/>
      <w:szCs w:val="20"/>
    </w:rPr>
  </w:style>
  <w:style w:type="paragraph" w:styleId="Index6">
    <w:name w:val="index 6"/>
    <w:basedOn w:val="Normal"/>
    <w:next w:val="Normal"/>
    <w:autoRedefine/>
    <w:semiHidden/>
    <w:rsid w:val="00FB6D52"/>
    <w:pPr>
      <w:spacing w:before="0" w:after="0"/>
      <w:ind w:left="1440" w:hanging="240"/>
      <w:contextualSpacing/>
      <w:jc w:val="left"/>
    </w:pPr>
    <w:rPr>
      <w:rFonts w:ascii="Times New Roman" w:eastAsia="Times New Roman" w:hAnsi="Times New Roman" w:cs="Times New Roman"/>
      <w:sz w:val="20"/>
      <w:szCs w:val="20"/>
    </w:rPr>
  </w:style>
  <w:style w:type="paragraph" w:styleId="Index7">
    <w:name w:val="index 7"/>
    <w:basedOn w:val="Normal"/>
    <w:next w:val="Normal"/>
    <w:autoRedefine/>
    <w:semiHidden/>
    <w:rsid w:val="00FB6D52"/>
    <w:pPr>
      <w:spacing w:before="0" w:after="0"/>
      <w:ind w:left="1680" w:hanging="240"/>
      <w:contextualSpacing/>
      <w:jc w:val="left"/>
    </w:pPr>
    <w:rPr>
      <w:rFonts w:ascii="Times New Roman" w:eastAsia="Times New Roman" w:hAnsi="Times New Roman" w:cs="Times New Roman"/>
      <w:sz w:val="20"/>
      <w:szCs w:val="20"/>
    </w:rPr>
  </w:style>
  <w:style w:type="paragraph" w:styleId="Index8">
    <w:name w:val="index 8"/>
    <w:basedOn w:val="Normal"/>
    <w:next w:val="Normal"/>
    <w:autoRedefine/>
    <w:semiHidden/>
    <w:rsid w:val="00FB6D52"/>
    <w:pPr>
      <w:spacing w:before="0" w:after="0"/>
      <w:ind w:left="1920" w:hanging="240"/>
      <w:contextualSpacing/>
      <w:jc w:val="left"/>
    </w:pPr>
    <w:rPr>
      <w:rFonts w:ascii="Times New Roman" w:eastAsia="Times New Roman" w:hAnsi="Times New Roman" w:cs="Times New Roman"/>
      <w:sz w:val="20"/>
      <w:szCs w:val="20"/>
    </w:rPr>
  </w:style>
  <w:style w:type="paragraph" w:styleId="Index9">
    <w:name w:val="index 9"/>
    <w:basedOn w:val="Normal"/>
    <w:next w:val="Normal"/>
    <w:autoRedefine/>
    <w:semiHidden/>
    <w:rsid w:val="00FB6D52"/>
    <w:pPr>
      <w:spacing w:before="0" w:after="0"/>
      <w:ind w:left="2160" w:hanging="240"/>
      <w:contextualSpacing/>
      <w:jc w:val="left"/>
    </w:pPr>
    <w:rPr>
      <w:rFonts w:ascii="Times New Roman" w:eastAsia="Times New Roman" w:hAnsi="Times New Roman" w:cs="Times New Roman"/>
      <w:sz w:val="20"/>
      <w:szCs w:val="20"/>
    </w:rPr>
  </w:style>
  <w:style w:type="paragraph" w:styleId="IndexHeading">
    <w:name w:val="index heading"/>
    <w:basedOn w:val="Normal"/>
    <w:next w:val="Index1"/>
    <w:semiHidden/>
    <w:rsid w:val="00FB6D52"/>
    <w:pPr>
      <w:spacing w:before="0" w:after="0"/>
      <w:contextualSpacing/>
      <w:jc w:val="left"/>
    </w:pPr>
    <w:rPr>
      <w:rFonts w:ascii="Times New Roman" w:eastAsia="Times New Roman" w:hAnsi="Times New Roman" w:cs="Times New Roman"/>
      <w:sz w:val="20"/>
      <w:szCs w:val="20"/>
    </w:rPr>
  </w:style>
  <w:style w:type="paragraph" w:customStyle="1" w:styleId="PPSRequirement">
    <w:name w:val="PPS Requirement"/>
    <w:basedOn w:val="Normal"/>
    <w:autoRedefine/>
    <w:rsid w:val="00FB6D52"/>
    <w:pPr>
      <w:keepNext/>
      <w:spacing w:before="0" w:after="0"/>
    </w:pPr>
    <w:rPr>
      <w:rFonts w:eastAsia="Times New Roman" w:cs="Times New Roman"/>
      <w:b/>
      <w:szCs w:val="20"/>
    </w:rPr>
  </w:style>
  <w:style w:type="paragraph" w:customStyle="1" w:styleId="BasicText">
    <w:name w:val="BasicText"/>
    <w:basedOn w:val="Normal"/>
    <w:rsid w:val="00FB6D52"/>
    <w:pPr>
      <w:spacing w:before="0" w:after="0"/>
    </w:pPr>
    <w:rPr>
      <w:rFonts w:eastAsia="Times New Roman" w:cs="Times New Roman"/>
    </w:rPr>
  </w:style>
  <w:style w:type="paragraph" w:styleId="List2">
    <w:name w:val="List 2"/>
    <w:basedOn w:val="Normal"/>
    <w:rsid w:val="00FB6D52"/>
    <w:pPr>
      <w:spacing w:before="0" w:after="0" w:line="240" w:lineRule="auto"/>
      <w:ind w:left="566" w:hanging="283"/>
      <w:jc w:val="left"/>
    </w:pPr>
    <w:rPr>
      <w:rFonts w:ascii="Times New Roman" w:eastAsia="Times New Roman" w:hAnsi="Times New Roman" w:cs="Times New Roman"/>
      <w:lang w:val="en-US"/>
    </w:rPr>
  </w:style>
  <w:style w:type="paragraph" w:styleId="List3">
    <w:name w:val="List 3"/>
    <w:basedOn w:val="Normal"/>
    <w:rsid w:val="00FB6D52"/>
    <w:pPr>
      <w:spacing w:before="0" w:after="0" w:line="240" w:lineRule="auto"/>
      <w:ind w:left="849" w:hanging="283"/>
      <w:jc w:val="left"/>
    </w:pPr>
    <w:rPr>
      <w:rFonts w:ascii="Times New Roman" w:eastAsia="Times New Roman" w:hAnsi="Times New Roman" w:cs="Times New Roman"/>
      <w:lang w:val="en-US"/>
    </w:rPr>
  </w:style>
  <w:style w:type="paragraph" w:styleId="List4">
    <w:name w:val="List 4"/>
    <w:basedOn w:val="Normal"/>
    <w:rsid w:val="00FB6D52"/>
    <w:pPr>
      <w:spacing w:before="0" w:after="0" w:line="240" w:lineRule="auto"/>
      <w:ind w:left="1132" w:hanging="283"/>
      <w:jc w:val="left"/>
    </w:pPr>
    <w:rPr>
      <w:rFonts w:ascii="Times New Roman" w:eastAsia="Times New Roman" w:hAnsi="Times New Roman" w:cs="Times New Roman"/>
      <w:lang w:val="en-US"/>
    </w:rPr>
  </w:style>
  <w:style w:type="paragraph" w:styleId="List5">
    <w:name w:val="List 5"/>
    <w:basedOn w:val="Normal"/>
    <w:rsid w:val="00FB6D52"/>
    <w:pPr>
      <w:spacing w:before="0" w:after="0" w:line="240" w:lineRule="auto"/>
      <w:ind w:left="1415" w:hanging="283"/>
      <w:jc w:val="left"/>
    </w:pPr>
    <w:rPr>
      <w:rFonts w:ascii="Times New Roman" w:eastAsia="Times New Roman" w:hAnsi="Times New Roman" w:cs="Times New Roman"/>
      <w:lang w:val="en-US"/>
    </w:rPr>
  </w:style>
  <w:style w:type="paragraph" w:styleId="ListContinue4">
    <w:name w:val="List Continue 4"/>
    <w:basedOn w:val="Normal"/>
    <w:rsid w:val="00FB6D52"/>
    <w:pPr>
      <w:spacing w:before="0" w:after="120"/>
      <w:ind w:left="1491"/>
    </w:pPr>
    <w:rPr>
      <w:rFonts w:eastAsia="Times New Roman" w:cs="Times New Roman"/>
    </w:rPr>
  </w:style>
  <w:style w:type="paragraph" w:styleId="ListContinue5">
    <w:name w:val="List Continue 5"/>
    <w:basedOn w:val="Normal"/>
    <w:rsid w:val="00FB6D52"/>
    <w:pPr>
      <w:spacing w:before="0" w:after="120"/>
      <w:ind w:left="1775"/>
    </w:pPr>
    <w:rPr>
      <w:rFonts w:eastAsia="Times New Roman" w:cs="Times New Roman"/>
    </w:rPr>
  </w:style>
  <w:style w:type="character" w:styleId="CommentReference">
    <w:name w:val="annotation reference"/>
    <w:basedOn w:val="DefaultParagraphFont"/>
    <w:semiHidden/>
    <w:rsid w:val="00FB6D52"/>
    <w:rPr>
      <w:sz w:val="16"/>
      <w:szCs w:val="16"/>
    </w:rPr>
  </w:style>
  <w:style w:type="paragraph" w:styleId="CommentText">
    <w:name w:val="annotation text"/>
    <w:basedOn w:val="Normal"/>
    <w:link w:val="CommentTextChar"/>
    <w:semiHidden/>
    <w:rsid w:val="00FB6D52"/>
    <w:pPr>
      <w:contextualSpacing/>
    </w:pPr>
    <w:rPr>
      <w:rFonts w:eastAsia="Times New Roman" w:cs="Times New Roman"/>
      <w:sz w:val="20"/>
      <w:szCs w:val="20"/>
    </w:rPr>
  </w:style>
  <w:style w:type="character" w:customStyle="1" w:styleId="CommentTextChar">
    <w:name w:val="Comment Text Char"/>
    <w:basedOn w:val="DefaultParagraphFont"/>
    <w:link w:val="CommentText"/>
    <w:semiHidden/>
    <w:rsid w:val="00FB6D5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FB6D52"/>
    <w:rPr>
      <w:b/>
      <w:bCs/>
    </w:rPr>
  </w:style>
  <w:style w:type="character" w:customStyle="1" w:styleId="CommentSubjectChar">
    <w:name w:val="Comment Subject Char"/>
    <w:basedOn w:val="CommentTextChar"/>
    <w:link w:val="CommentSubject"/>
    <w:semiHidden/>
    <w:rsid w:val="00FB6D52"/>
    <w:rPr>
      <w:rFonts w:ascii="Arial" w:eastAsia="Times New Roman" w:hAnsi="Arial" w:cs="Times New Roman"/>
      <w:b/>
      <w:bCs/>
      <w:sz w:val="20"/>
      <w:szCs w:val="20"/>
    </w:rPr>
  </w:style>
  <w:style w:type="paragraph" w:customStyle="1" w:styleId="Vietaunlaiksstandartiem">
    <w:name w:val="Vieta un laiks standartiem"/>
    <w:basedOn w:val="Normal"/>
    <w:rsid w:val="00FB6D52"/>
    <w:pPr>
      <w:spacing w:before="5200" w:after="0" w:line="240" w:lineRule="auto"/>
      <w:jc w:val="center"/>
    </w:pPr>
    <w:rPr>
      <w:rFonts w:eastAsia="Batang" w:cs="Times New Roman"/>
      <w:sz w:val="24"/>
      <w:szCs w:val="20"/>
    </w:rPr>
  </w:style>
  <w:style w:type="character" w:customStyle="1" w:styleId="PicturecaptionChar">
    <w:name w:val="Picture caption Char"/>
    <w:basedOn w:val="DefaultParagraphFont"/>
    <w:link w:val="Picturecaption"/>
    <w:rsid w:val="00FB6D52"/>
    <w:rPr>
      <w:rFonts w:ascii="Arial" w:eastAsia="Batang" w:hAnsi="Arial" w:cs="Times New Roman"/>
      <w:b/>
      <w:sz w:val="20"/>
      <w:szCs w:val="20"/>
    </w:rPr>
  </w:style>
  <w:style w:type="paragraph" w:customStyle="1" w:styleId="Tablebodyinternal">
    <w:name w:val="Table body internal"/>
    <w:basedOn w:val="Tablebody"/>
    <w:rsid w:val="00FB6D52"/>
    <w:pPr>
      <w:spacing w:before="0"/>
      <w:jc w:val="left"/>
    </w:pPr>
    <w:rPr>
      <w:rFonts w:eastAsia="Times New Roman" w:cs="Times New Roman"/>
      <w:sz w:val="18"/>
    </w:rPr>
  </w:style>
  <w:style w:type="table" w:customStyle="1" w:styleId="TableInternal">
    <w:name w:val="Table Internal"/>
    <w:basedOn w:val="TableClassic10"/>
    <w:rsid w:val="00FB6D52"/>
    <w:rPr>
      <w:sz w:val="18"/>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spacing w:beforeLines="0" w:beforeAutospacing="1" w:afterLines="0" w:afterAutospacing="1" w:line="240" w:lineRule="auto"/>
        <w:jc w:val="center"/>
      </w:pPr>
      <w:rPr>
        <w:rFonts w:ascii="Arial" w:hAnsi="Arial"/>
        <w:b/>
        <w:i w:val="0"/>
        <w:iCs/>
        <w:caps w:val="0"/>
        <w:smallCaps/>
        <w:sz w:val="18"/>
      </w:rPr>
      <w:tblPr>
        <w:jc w:val="center"/>
      </w:tblPr>
      <w:trPr>
        <w:jc w:val="center"/>
      </w:tr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6" w:space="0" w:color="000000"/>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nil"/>
          <w:insideV w:val="single" w:sz="4" w:space="0" w:color="auto"/>
        </w:tcBorders>
        <w:shd w:val="clear" w:color="auto" w:fill="auto"/>
      </w:tcPr>
    </w:tblStylePr>
  </w:style>
  <w:style w:type="paragraph" w:styleId="BlockText">
    <w:name w:val="Block Text"/>
    <w:basedOn w:val="Normal"/>
    <w:rsid w:val="00FB6D52"/>
    <w:pPr>
      <w:spacing w:after="120"/>
      <w:ind w:left="1440" w:right="1440"/>
      <w:contextualSpacing/>
    </w:pPr>
    <w:rPr>
      <w:rFonts w:eastAsia="Times New Roman" w:cs="Times New Roman"/>
    </w:rPr>
  </w:style>
  <w:style w:type="paragraph" w:styleId="NormalWeb">
    <w:name w:val="Normal (Web)"/>
    <w:basedOn w:val="Normal"/>
    <w:rsid w:val="00FB6D52"/>
    <w:pPr>
      <w:contextualSpacing/>
    </w:pPr>
    <w:rPr>
      <w:rFonts w:ascii="Times New Roman" w:eastAsia="Times New Roman" w:hAnsi="Times New Roman" w:cs="Times New Roman"/>
      <w:sz w:val="24"/>
      <w:szCs w:val="24"/>
    </w:rPr>
  </w:style>
  <w:style w:type="paragraph" w:styleId="NormalIndent">
    <w:name w:val="Normal Indent"/>
    <w:basedOn w:val="Normal"/>
    <w:rsid w:val="00FB6D52"/>
    <w:pPr>
      <w:ind w:left="720"/>
      <w:contextualSpacing/>
    </w:pPr>
    <w:rPr>
      <w:rFonts w:eastAsia="Times New Roman" w:cs="Times New Roman"/>
    </w:rPr>
  </w:style>
  <w:style w:type="paragraph" w:customStyle="1" w:styleId="BasicHead">
    <w:name w:val="Basic Head"/>
    <w:basedOn w:val="Normal"/>
    <w:rsid w:val="00FB6D52"/>
    <w:pPr>
      <w:contextualSpacing/>
    </w:pPr>
    <w:rPr>
      <w:rFonts w:eastAsia="Times New Roman" w:cs="Times New Roman"/>
      <w:b/>
      <w:u w:val="single"/>
    </w:rPr>
  </w:style>
  <w:style w:type="paragraph" w:customStyle="1" w:styleId="HeadingPart">
    <w:name w:val="Heading Part"/>
    <w:basedOn w:val="Normal"/>
    <w:next w:val="Normal"/>
    <w:rsid w:val="00FB6D52"/>
    <w:pPr>
      <w:pageBreakBefore/>
      <w:numPr>
        <w:ilvl w:val="8"/>
        <w:numId w:val="15"/>
      </w:numPr>
      <w:spacing w:before="480" w:line="264" w:lineRule="auto"/>
      <w:jc w:val="left"/>
      <w:outlineLvl w:val="8"/>
    </w:pPr>
    <w:rPr>
      <w:rFonts w:ascii="Arial Black" w:eastAsia="Arial Black" w:hAnsi="Arial Black" w:cs="Arial Black"/>
      <w:b/>
      <w:smallCaps/>
      <w:color w:val="333333"/>
      <w:sz w:val="32"/>
      <w:szCs w:val="32"/>
      <w:lang w:eastAsia="ja-JP"/>
    </w:rPr>
  </w:style>
  <w:style w:type="paragraph" w:customStyle="1" w:styleId="NumHeading2">
    <w:name w:val="Num Heading 2"/>
    <w:basedOn w:val="Heading2"/>
    <w:next w:val="Normal"/>
    <w:rsid w:val="00FB6D52"/>
    <w:pPr>
      <w:keepLines w:val="0"/>
      <w:numPr>
        <w:numId w:val="15"/>
      </w:numPr>
      <w:tabs>
        <w:tab w:val="clear" w:pos="709"/>
      </w:tabs>
      <w:spacing w:before="240" w:line="264" w:lineRule="auto"/>
      <w:jc w:val="left"/>
    </w:pPr>
    <w:rPr>
      <w:rFonts w:ascii="Arial" w:eastAsia="Arial" w:hAnsi="Arial" w:cs="Arial"/>
      <w:color w:val="333333"/>
      <w:szCs w:val="28"/>
      <w:lang w:eastAsia="ja-JP"/>
    </w:rPr>
  </w:style>
  <w:style w:type="paragraph" w:customStyle="1" w:styleId="NumHeading1">
    <w:name w:val="Num Heading 1"/>
    <w:basedOn w:val="Heading1"/>
    <w:next w:val="Normal"/>
    <w:rsid w:val="00FB6D52"/>
    <w:pPr>
      <w:keepNext/>
      <w:pageBreakBefore w:val="0"/>
      <w:numPr>
        <w:numId w:val="15"/>
      </w:numPr>
      <w:spacing w:before="120" w:after="120" w:line="264" w:lineRule="auto"/>
      <w:ind w:left="1512" w:hanging="1172"/>
      <w:jc w:val="left"/>
    </w:pPr>
    <w:rPr>
      <w:rFonts w:ascii="Arial Black" w:eastAsia="Arial Black" w:hAnsi="Arial Black" w:cs="Arial Black"/>
      <w:b w:val="0"/>
      <w:smallCaps/>
      <w:color w:val="333333"/>
      <w:kern w:val="32"/>
      <w:szCs w:val="32"/>
      <w:lang w:eastAsia="ja-JP"/>
    </w:rPr>
  </w:style>
  <w:style w:type="paragraph" w:customStyle="1" w:styleId="NumHeading3">
    <w:name w:val="Num Heading 3"/>
    <w:basedOn w:val="Heading3"/>
    <w:next w:val="Normal"/>
    <w:rsid w:val="00FB6D52"/>
    <w:pPr>
      <w:keepLines w:val="0"/>
      <w:numPr>
        <w:numId w:val="15"/>
      </w:numPr>
      <w:tabs>
        <w:tab w:val="clear" w:pos="981"/>
      </w:tabs>
      <w:spacing w:before="180" w:line="264" w:lineRule="auto"/>
      <w:jc w:val="left"/>
    </w:pPr>
    <w:rPr>
      <w:rFonts w:ascii="Arial" w:eastAsia="Arial" w:hAnsi="Arial" w:cs="Arial"/>
      <w:bCs w:val="0"/>
      <w:i w:val="0"/>
      <w:color w:val="333333"/>
      <w:sz w:val="26"/>
      <w:szCs w:val="26"/>
      <w:lang w:eastAsia="ja-JP"/>
    </w:rPr>
  </w:style>
  <w:style w:type="paragraph" w:customStyle="1" w:styleId="NumHeading4">
    <w:name w:val="Num Heading 4"/>
    <w:basedOn w:val="Heading4"/>
    <w:next w:val="Normal"/>
    <w:rsid w:val="00FB6D52"/>
    <w:pPr>
      <w:keepLines w:val="0"/>
      <w:numPr>
        <w:numId w:val="15"/>
      </w:numPr>
      <w:spacing w:before="180" w:line="264" w:lineRule="auto"/>
      <w:jc w:val="left"/>
    </w:pPr>
    <w:rPr>
      <w:rFonts w:ascii="Arial" w:eastAsia="Arial" w:hAnsi="Arial" w:cs="Arial"/>
      <w:i/>
      <w:color w:val="333333"/>
      <w:szCs w:val="24"/>
      <w:lang w:eastAsia="ja-JP"/>
    </w:rPr>
  </w:style>
  <w:style w:type="paragraph" w:customStyle="1" w:styleId="NumHeading5">
    <w:name w:val="Num Heading 5"/>
    <w:basedOn w:val="Heading5"/>
    <w:next w:val="Normal"/>
    <w:rsid w:val="00FB6D52"/>
    <w:pPr>
      <w:keepLines w:val="0"/>
      <w:numPr>
        <w:numId w:val="15"/>
      </w:numPr>
      <w:spacing w:before="180" w:line="264" w:lineRule="auto"/>
      <w:jc w:val="left"/>
    </w:pPr>
    <w:rPr>
      <w:rFonts w:ascii="Arial" w:eastAsia="Arial" w:hAnsi="Arial" w:cs="Arial"/>
      <w:b/>
      <w:bCs/>
      <w:i/>
      <w:iCs/>
      <w:color w:val="333333"/>
      <w:sz w:val="22"/>
      <w:u w:val="none"/>
      <w:lang w:eastAsia="ja-JP"/>
    </w:rPr>
  </w:style>
  <w:style w:type="paragraph" w:customStyle="1" w:styleId="HeadingAppendixOld">
    <w:name w:val="Heading Appendix Old"/>
    <w:basedOn w:val="Normal"/>
    <w:next w:val="Normal"/>
    <w:rsid w:val="00FB6D52"/>
    <w:pPr>
      <w:keepNext/>
      <w:pageBreakBefore/>
      <w:numPr>
        <w:ilvl w:val="7"/>
        <w:numId w:val="15"/>
      </w:numPr>
      <w:spacing w:before="120" w:line="264" w:lineRule="auto"/>
      <w:jc w:val="left"/>
    </w:pPr>
    <w:rPr>
      <w:rFonts w:ascii="Arial Black" w:eastAsia="Arial Black" w:hAnsi="Arial Black" w:cs="Arial Black"/>
      <w:smallCaps/>
      <w:color w:val="333333"/>
      <w:sz w:val="32"/>
      <w:szCs w:val="32"/>
      <w:lang w:eastAsia="ja-JP"/>
    </w:rPr>
  </w:style>
  <w:style w:type="table" w:styleId="Table3Deffects3">
    <w:name w:val="Table 3D effects 3"/>
    <w:basedOn w:val="TableNormal"/>
    <w:rsid w:val="00FB6D52"/>
    <w:pPr>
      <w:spacing w:before="60" w:after="60" w:line="288" w:lineRule="auto"/>
      <w:contextualSpacing/>
      <w:jc w:val="both"/>
    </w:pPr>
    <w:rPr>
      <w:rFonts w:ascii="Arial" w:eastAsia="Times New Roman" w:hAnsi="Arial" w:cs="Times New Roman"/>
      <w:sz w:val="20"/>
      <w:szCs w:val="20"/>
      <w:lang w:eastAsia="lv-LV"/>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FB6D52"/>
    <w:pPr>
      <w:spacing w:before="60" w:after="60" w:line="288" w:lineRule="auto"/>
      <w:contextualSpacing/>
      <w:jc w:val="both"/>
    </w:pPr>
    <w:rPr>
      <w:rFonts w:ascii="Arial" w:eastAsia="Times New Roman" w:hAnsi="Arial" w:cs="Times New Roman"/>
      <w:sz w:val="20"/>
      <w:szCs w:val="20"/>
      <w:lang w:eastAsia="lv-LV"/>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Professional">
    <w:name w:val="Table Professional"/>
    <w:basedOn w:val="TableNormal"/>
    <w:rsid w:val="00FB6D52"/>
    <w:pPr>
      <w:spacing w:before="60" w:after="60" w:line="288" w:lineRule="auto"/>
      <w:contextualSpacing/>
      <w:jc w:val="both"/>
    </w:pPr>
    <w:rPr>
      <w:rFonts w:ascii="Arial" w:eastAsia="Times New Roman" w:hAnsi="Arial" w:cs="Times New Roman"/>
      <w:sz w:val="20"/>
      <w:szCs w:val="20"/>
      <w:lang w:eastAsia="lv-LV"/>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Vertical">
    <w:name w:val="Table Vertical"/>
    <w:basedOn w:val="TableNormal"/>
    <w:uiPriority w:val="99"/>
    <w:qFormat/>
    <w:rsid w:val="00FB6D52"/>
    <w:pPr>
      <w:spacing w:before="40" w:after="40" w:line="240" w:lineRule="auto"/>
    </w:pPr>
    <w:rPr>
      <w:rFonts w:ascii="Arial" w:eastAsia="Times New Roman" w:hAnsi="Arial" w:cs="Times New Roman"/>
      <w:sz w:val="20"/>
      <w:szCs w:val="20"/>
      <w:lang w:eastAsia="lv-LV"/>
    </w:rPr>
    <w:tblPr>
      <w:tblInd w:w="0" w:type="dxa"/>
      <w:tblBorders>
        <w:top w:val="single" w:sz="12" w:space="0" w:color="auto"/>
        <w:bottom w:val="single" w:sz="12" w:space="0" w:color="auto"/>
      </w:tblBorders>
      <w:tblCellMar>
        <w:top w:w="0" w:type="dxa"/>
        <w:left w:w="108" w:type="dxa"/>
        <w:bottom w:w="0" w:type="dxa"/>
        <w:right w:w="108" w:type="dxa"/>
      </w:tblCellMar>
    </w:tblPr>
    <w:tblStylePr w:type="firstCol">
      <w:rPr>
        <w:b/>
        <w:caps w:val="0"/>
        <w:smallCaps/>
      </w:rPr>
      <w:tblPr/>
      <w:tcPr>
        <w:tcBorders>
          <w:top w:val="single" w:sz="12" w:space="0" w:color="auto"/>
          <w:left w:val="nil"/>
          <w:bottom w:val="single" w:sz="12" w:space="0" w:color="auto"/>
          <w:right w:val="single" w:sz="4" w:space="0" w:color="auto"/>
        </w:tcBorders>
      </w:tcPr>
    </w:tblStylePr>
  </w:style>
  <w:style w:type="paragraph" w:styleId="Revision">
    <w:name w:val="Revision"/>
    <w:hidden/>
    <w:uiPriority w:val="99"/>
    <w:semiHidden/>
    <w:rsid w:val="00FB6D52"/>
    <w:pPr>
      <w:spacing w:after="0" w:line="240" w:lineRule="auto"/>
    </w:pPr>
    <w:rPr>
      <w:rFonts w:ascii="Arial" w:eastAsia="Times New Roman" w:hAnsi="Arial" w:cs="Times New Roman"/>
    </w:rPr>
  </w:style>
  <w:style w:type="table" w:styleId="Table3Deffects2">
    <w:name w:val="Table 3D effects 2"/>
    <w:basedOn w:val="TableNormal"/>
    <w:rsid w:val="00FB6D52"/>
    <w:pPr>
      <w:spacing w:before="60" w:after="60" w:line="288" w:lineRule="auto"/>
      <w:contextualSpacing/>
      <w:jc w:val="both"/>
    </w:pPr>
    <w:rPr>
      <w:rFonts w:ascii="Times New Roman" w:eastAsia="Times New Roman" w:hAnsi="Times New Roman" w:cs="Times New Roman"/>
      <w:sz w:val="20"/>
      <w:szCs w:val="20"/>
      <w:lang w:eastAsia="lv-LV"/>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MacroText">
    <w:name w:val="macro"/>
    <w:link w:val="MacroTextChar"/>
    <w:rsid w:val="00FB6D52"/>
    <w:pPr>
      <w:tabs>
        <w:tab w:val="left" w:pos="480"/>
        <w:tab w:val="left" w:pos="960"/>
        <w:tab w:val="left" w:pos="1440"/>
        <w:tab w:val="left" w:pos="1920"/>
        <w:tab w:val="left" w:pos="2400"/>
        <w:tab w:val="left" w:pos="2880"/>
        <w:tab w:val="left" w:pos="3360"/>
        <w:tab w:val="left" w:pos="3840"/>
        <w:tab w:val="left" w:pos="4320"/>
      </w:tabs>
      <w:spacing w:before="60" w:after="60" w:line="288" w:lineRule="auto"/>
      <w:contextualSpacing/>
      <w:jc w:val="both"/>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FB6D52"/>
    <w:rPr>
      <w:rFonts w:ascii="Courier New" w:eastAsia="Times New Roman" w:hAnsi="Courier New" w:cs="Courier New"/>
      <w:sz w:val="20"/>
      <w:szCs w:val="20"/>
    </w:rPr>
  </w:style>
  <w:style w:type="character" w:customStyle="1" w:styleId="PicturecaptionCharChar">
    <w:name w:val="Picture caption Char Char"/>
    <w:basedOn w:val="DefaultParagraphFont"/>
    <w:locked/>
    <w:rsid w:val="00FB6D52"/>
    <w:rPr>
      <w:rFonts w:ascii="Arial" w:eastAsia="Batang" w:hAnsi="Arial"/>
      <w:b/>
      <w:lang w:eastAsia="en-US"/>
    </w:rPr>
  </w:style>
  <w:style w:type="numbering" w:customStyle="1" w:styleId="TableNumberingCustom">
    <w:name w:val="Table Numbering Custom"/>
    <w:basedOn w:val="NoList"/>
    <w:rsid w:val="00FB6D52"/>
    <w:pPr>
      <w:numPr>
        <w:numId w:val="16"/>
      </w:numPr>
    </w:pPr>
  </w:style>
  <w:style w:type="character" w:customStyle="1" w:styleId="SourceChar">
    <w:name w:val="Source Char"/>
    <w:basedOn w:val="DefaultParagraphFont"/>
    <w:link w:val="Source"/>
    <w:rsid w:val="00FB6D52"/>
    <w:rPr>
      <w:rFonts w:ascii="Courier New" w:eastAsia="Times New Roman" w:hAnsi="Courier New" w:cs="Times New Roman"/>
      <w:sz w:val="20"/>
      <w:szCs w:val="18"/>
    </w:rPr>
  </w:style>
  <w:style w:type="paragraph" w:customStyle="1" w:styleId="TableListNumber1">
    <w:name w:val="Table List Number 1"/>
    <w:basedOn w:val="TablebodyRakstzRakstzRakstzRakstzRakstz"/>
    <w:rsid w:val="00FB6D52"/>
    <w:pPr>
      <w:tabs>
        <w:tab w:val="left" w:pos="714"/>
        <w:tab w:val="left" w:pos="1072"/>
      </w:tabs>
    </w:pPr>
  </w:style>
  <w:style w:type="paragraph" w:styleId="Subtitle">
    <w:name w:val="Subtitle"/>
    <w:basedOn w:val="Normal"/>
    <w:next w:val="Normal"/>
    <w:link w:val="SubtitleChar"/>
    <w:qFormat/>
    <w:rsid w:val="00FB6D52"/>
    <w:pPr>
      <w:contextualSpacing/>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FB6D52"/>
    <w:rPr>
      <w:rFonts w:ascii="Cambria" w:eastAsia="Times New Roman" w:hAnsi="Cambria" w:cs="Times New Roman"/>
      <w:sz w:val="24"/>
      <w:szCs w:val="24"/>
    </w:rPr>
  </w:style>
  <w:style w:type="paragraph" w:customStyle="1" w:styleId="ElementLevel1">
    <w:name w:val="Element Level 1"/>
    <w:basedOn w:val="Tablebody"/>
    <w:rsid w:val="00FB6D52"/>
    <w:pPr>
      <w:jc w:val="left"/>
    </w:pPr>
    <w:rPr>
      <w:rFonts w:eastAsia="Times New Roman" w:cs="Arial"/>
      <w:b/>
      <w:smallCaps/>
      <w:szCs w:val="20"/>
    </w:rPr>
  </w:style>
  <w:style w:type="paragraph" w:customStyle="1" w:styleId="ElementLevel2">
    <w:name w:val="Element Level 2"/>
    <w:basedOn w:val="Tablebody"/>
    <w:rsid w:val="00FB6D52"/>
    <w:pPr>
      <w:ind w:left="397"/>
      <w:jc w:val="left"/>
    </w:pPr>
    <w:rPr>
      <w:rFonts w:eastAsia="Times New Roman" w:cs="Arial"/>
      <w:b/>
      <w:smallCaps/>
      <w:sz w:val="18"/>
      <w:szCs w:val="20"/>
    </w:rPr>
  </w:style>
  <w:style w:type="paragraph" w:customStyle="1" w:styleId="ElementLevel3">
    <w:name w:val="Element Level 3"/>
    <w:basedOn w:val="Tablebody"/>
    <w:rsid w:val="00FB6D52"/>
    <w:pPr>
      <w:ind w:left="794"/>
      <w:jc w:val="left"/>
    </w:pPr>
    <w:rPr>
      <w:rFonts w:eastAsia="Times New Roman" w:cs="Arial"/>
      <w:i/>
      <w:sz w:val="18"/>
    </w:rPr>
  </w:style>
  <w:style w:type="paragraph" w:styleId="TOCHeading">
    <w:name w:val="TOC Heading"/>
    <w:basedOn w:val="Heading1"/>
    <w:next w:val="Normal"/>
    <w:uiPriority w:val="39"/>
    <w:qFormat/>
    <w:rsid w:val="00FB6D52"/>
    <w:pPr>
      <w:keepNext/>
      <w:keepLines/>
      <w:pageBreakBefore w:val="0"/>
      <w:numPr>
        <w:numId w:val="0"/>
      </w:numPr>
      <w:spacing w:before="480" w:after="0" w:line="276" w:lineRule="auto"/>
      <w:jc w:val="left"/>
      <w:outlineLvl w:val="9"/>
    </w:pPr>
    <w:rPr>
      <w:rFonts w:ascii="Cambria" w:eastAsia="Times New Roman" w:hAnsi="Cambria" w:cs="Times New Roman"/>
      <w:color w:val="365F91"/>
      <w:sz w:val="28"/>
      <w:lang w:val="en-US"/>
    </w:rPr>
  </w:style>
  <w:style w:type="paragraph" w:styleId="TOAHeading">
    <w:name w:val="toa heading"/>
    <w:basedOn w:val="Normal"/>
    <w:next w:val="Normal"/>
    <w:rsid w:val="00FB6D52"/>
    <w:pPr>
      <w:spacing w:before="120"/>
      <w:contextualSpacing/>
    </w:pPr>
    <w:rPr>
      <w:rFonts w:ascii="Cambria" w:eastAsia="Times New Roman" w:hAnsi="Cambria" w:cs="Times New Roman"/>
      <w:b/>
      <w:bCs/>
      <w:sz w:val="24"/>
      <w:szCs w:val="24"/>
    </w:rPr>
  </w:style>
  <w:style w:type="paragraph" w:styleId="TableofAuthorities">
    <w:name w:val="table of authorities"/>
    <w:basedOn w:val="Normal"/>
    <w:next w:val="Normal"/>
    <w:rsid w:val="00FB6D52"/>
    <w:pPr>
      <w:ind w:left="220" w:hanging="220"/>
      <w:contextualSpacing/>
    </w:pPr>
    <w:rPr>
      <w:rFonts w:eastAsia="Times New Roman" w:cs="Times New Roman"/>
    </w:rPr>
  </w:style>
  <w:style w:type="paragraph" w:styleId="FootnoteText">
    <w:name w:val="footnote text"/>
    <w:basedOn w:val="Normal"/>
    <w:link w:val="FootnoteTextChar"/>
    <w:uiPriority w:val="99"/>
    <w:rsid w:val="00FB6D52"/>
    <w:pPr>
      <w:contextualSpacing/>
    </w:pPr>
    <w:rPr>
      <w:rFonts w:eastAsia="Times New Roman" w:cs="Times New Roman"/>
      <w:sz w:val="20"/>
      <w:szCs w:val="20"/>
    </w:rPr>
  </w:style>
  <w:style w:type="character" w:customStyle="1" w:styleId="FootnoteTextChar">
    <w:name w:val="Footnote Text Char"/>
    <w:basedOn w:val="DefaultParagraphFont"/>
    <w:link w:val="FootnoteText"/>
    <w:uiPriority w:val="99"/>
    <w:rsid w:val="00FB6D52"/>
    <w:rPr>
      <w:rFonts w:ascii="Arial" w:eastAsia="Times New Roman" w:hAnsi="Arial" w:cs="Times New Roman"/>
      <w:sz w:val="20"/>
      <w:szCs w:val="20"/>
    </w:rPr>
  </w:style>
  <w:style w:type="character" w:styleId="FootnoteReference">
    <w:name w:val="footnote reference"/>
    <w:aliases w:val="Footnote symbol"/>
    <w:basedOn w:val="DefaultParagraphFont"/>
    <w:uiPriority w:val="99"/>
    <w:rsid w:val="00FB6D52"/>
    <w:rPr>
      <w:vertAlign w:val="superscript"/>
    </w:rPr>
  </w:style>
  <w:style w:type="paragraph" w:customStyle="1" w:styleId="Default">
    <w:name w:val="Default"/>
    <w:rsid w:val="00FB6D52"/>
    <w:pPr>
      <w:widowControl w:val="0"/>
      <w:autoSpaceDE w:val="0"/>
      <w:autoSpaceDN w:val="0"/>
      <w:adjustRightInd w:val="0"/>
      <w:spacing w:after="0" w:line="240" w:lineRule="auto"/>
    </w:pPr>
    <w:rPr>
      <w:rFonts w:ascii="Frutiger" w:eastAsia="Times New Roman" w:hAnsi="Frutiger" w:cs="Frutiger"/>
      <w:color w:val="000000"/>
      <w:sz w:val="24"/>
      <w:szCs w:val="24"/>
      <w:lang w:val="en-GB" w:eastAsia="en-GB"/>
    </w:rPr>
  </w:style>
  <w:style w:type="paragraph" w:customStyle="1" w:styleId="CM19">
    <w:name w:val="CM19"/>
    <w:basedOn w:val="Default"/>
    <w:next w:val="Default"/>
    <w:rsid w:val="00FB6D52"/>
    <w:pPr>
      <w:spacing w:after="60"/>
    </w:pPr>
    <w:rPr>
      <w:color w:val="auto"/>
    </w:rPr>
  </w:style>
  <w:style w:type="paragraph" w:customStyle="1" w:styleId="Text">
    <w:name w:val="Text"/>
    <w:basedOn w:val="Normal"/>
    <w:rsid w:val="00FB6D52"/>
    <w:pPr>
      <w:spacing w:after="140"/>
      <w:contextualSpacing/>
    </w:pPr>
    <w:rPr>
      <w:rFonts w:ascii="Book Antiqua" w:eastAsia="Times New Roman" w:hAnsi="Book Antiqua" w:cs="Times New Roman"/>
      <w:lang w:val="en-AU"/>
    </w:rPr>
  </w:style>
  <w:style w:type="character" w:customStyle="1" w:styleId="CharChar1">
    <w:name w:val="Char Char1"/>
    <w:basedOn w:val="DefaultParagraphFont"/>
    <w:rsid w:val="00FB6D52"/>
    <w:rPr>
      <w:rFonts w:eastAsia="Batang"/>
      <w:lang w:val="lv-LV"/>
    </w:rPr>
  </w:style>
  <w:style w:type="paragraph" w:styleId="BodyTextIndent">
    <w:name w:val="Body Text Indent"/>
    <w:basedOn w:val="Normal"/>
    <w:link w:val="BodyTextIndentChar"/>
    <w:rsid w:val="00FB6D52"/>
    <w:pPr>
      <w:ind w:firstLine="851"/>
      <w:contextualSpacing/>
    </w:pPr>
    <w:rPr>
      <w:rFonts w:ascii="Times New Roman" w:eastAsia="Batang" w:hAnsi="Times New Roman" w:cs="Times New Roman"/>
      <w:sz w:val="26"/>
      <w:szCs w:val="20"/>
      <w:lang w:val="ru-RU"/>
    </w:rPr>
  </w:style>
  <w:style w:type="character" w:customStyle="1" w:styleId="BodyTextIndentChar">
    <w:name w:val="Body Text Indent Char"/>
    <w:basedOn w:val="DefaultParagraphFont"/>
    <w:link w:val="BodyTextIndent"/>
    <w:rsid w:val="00FB6D52"/>
    <w:rPr>
      <w:rFonts w:ascii="Times New Roman" w:eastAsia="Batang" w:hAnsi="Times New Roman" w:cs="Times New Roman"/>
      <w:sz w:val="26"/>
      <w:szCs w:val="20"/>
      <w:lang w:val="ru-RU"/>
    </w:rPr>
  </w:style>
  <w:style w:type="paragraph" w:styleId="BodyTextIndent2">
    <w:name w:val="Body Text Indent 2"/>
    <w:basedOn w:val="Normal"/>
    <w:link w:val="BodyTextIndent2Char"/>
    <w:rsid w:val="00FB6D52"/>
    <w:pPr>
      <w:contextualSpacing/>
    </w:pPr>
    <w:rPr>
      <w:rFonts w:ascii="Times New Roman" w:eastAsia="Batang" w:hAnsi="Times New Roman" w:cs="Times New Roman"/>
      <w:sz w:val="26"/>
      <w:szCs w:val="20"/>
      <w:lang w:val="ru-RU"/>
    </w:rPr>
  </w:style>
  <w:style w:type="character" w:customStyle="1" w:styleId="BodyTextIndent2Char">
    <w:name w:val="Body Text Indent 2 Char"/>
    <w:basedOn w:val="DefaultParagraphFont"/>
    <w:link w:val="BodyTextIndent2"/>
    <w:rsid w:val="00FB6D52"/>
    <w:rPr>
      <w:rFonts w:ascii="Times New Roman" w:eastAsia="Batang" w:hAnsi="Times New Roman" w:cs="Times New Roman"/>
      <w:sz w:val="26"/>
      <w:szCs w:val="20"/>
      <w:lang w:val="ru-RU"/>
    </w:rPr>
  </w:style>
  <w:style w:type="paragraph" w:customStyle="1" w:styleId="Graphic">
    <w:name w:val="Graphic"/>
    <w:basedOn w:val="Normal"/>
    <w:autoRedefine/>
    <w:rsid w:val="00FB6D52"/>
    <w:pPr>
      <w:contextualSpacing/>
    </w:pPr>
    <w:rPr>
      <w:rFonts w:eastAsia="Times New Roman" w:cs="Times New Roman"/>
      <w:color w:val="000000"/>
      <w:sz w:val="30"/>
    </w:rPr>
  </w:style>
  <w:style w:type="paragraph" w:customStyle="1" w:styleId="StyleBodyText2Auto1">
    <w:name w:val="Style Body Text 2 + Auto1"/>
    <w:basedOn w:val="BodyText2"/>
    <w:autoRedefine/>
    <w:rsid w:val="00FB6D52"/>
    <w:pPr>
      <w:spacing w:after="0" w:line="240" w:lineRule="auto"/>
      <w:ind w:left="2869" w:hanging="360"/>
    </w:pPr>
    <w:rPr>
      <w:rFonts w:ascii="Arial" w:eastAsia="Times New Roman" w:hAnsi="Arial"/>
      <w:b w:val="0"/>
      <w:bCs w:val="0"/>
      <w:smallCaps w:val="0"/>
      <w:sz w:val="24"/>
      <w:szCs w:val="20"/>
    </w:rPr>
  </w:style>
  <w:style w:type="paragraph" w:customStyle="1" w:styleId="Tableleftcolumn">
    <w:name w:val="Table left column"/>
    <w:basedOn w:val="Tablebody"/>
    <w:rsid w:val="00FB6D52"/>
    <w:pPr>
      <w:jc w:val="left"/>
    </w:pPr>
    <w:rPr>
      <w:rFonts w:eastAsia="Times New Roman" w:cs="Times New Roman"/>
      <w:b/>
      <w:smallCaps/>
      <w:szCs w:val="20"/>
    </w:rPr>
  </w:style>
  <w:style w:type="paragraph" w:customStyle="1" w:styleId="CM14">
    <w:name w:val="CM14"/>
    <w:basedOn w:val="Default"/>
    <w:next w:val="Default"/>
    <w:rsid w:val="00FB6D52"/>
    <w:pPr>
      <w:spacing w:line="260" w:lineRule="atLeast"/>
    </w:pPr>
    <w:rPr>
      <w:color w:val="auto"/>
    </w:rPr>
  </w:style>
  <w:style w:type="paragraph" w:styleId="HTMLPreformatted">
    <w:name w:val="HTML Preformatted"/>
    <w:basedOn w:val="Normal"/>
    <w:link w:val="HTMLPreformattedChar"/>
    <w:rsid w:val="00FB6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rsid w:val="00FB6D52"/>
    <w:rPr>
      <w:rFonts w:ascii="Courier New" w:eastAsia="Times New Roman" w:hAnsi="Courier New" w:cs="Courier New"/>
      <w:sz w:val="20"/>
      <w:szCs w:val="20"/>
      <w:lang w:eastAsia="lv-LV"/>
    </w:rPr>
  </w:style>
  <w:style w:type="paragraph" w:customStyle="1" w:styleId="StyleHeading4Justified">
    <w:name w:val="Style Heading 4 + Justified"/>
    <w:basedOn w:val="Heading4"/>
    <w:rsid w:val="00FB6D52"/>
    <w:pPr>
      <w:keepLines w:val="0"/>
      <w:numPr>
        <w:ilvl w:val="0"/>
        <w:numId w:val="0"/>
      </w:numPr>
      <w:tabs>
        <w:tab w:val="num" w:pos="0"/>
      </w:tabs>
      <w:spacing w:before="160"/>
    </w:pPr>
    <w:rPr>
      <w:rFonts w:ascii="Arial" w:eastAsia="Times New Roman" w:hAnsi="Arial" w:cs="Times New Roman"/>
      <w:b w:val="0"/>
      <w:bCs w:val="0"/>
      <w:i/>
      <w:iCs w:val="0"/>
      <w:color w:val="000000"/>
      <w:spacing w:val="-2"/>
      <w:sz w:val="22"/>
      <w:lang w:val="sv-SE"/>
    </w:rPr>
  </w:style>
  <w:style w:type="paragraph" w:customStyle="1" w:styleId="StyleHeading2NotItalic">
    <w:name w:val="Style Heading 2 + Not Italic"/>
    <w:basedOn w:val="Heading2"/>
    <w:rsid w:val="00FB6D52"/>
    <w:pPr>
      <w:keepLines w:val="0"/>
      <w:numPr>
        <w:ilvl w:val="0"/>
        <w:numId w:val="0"/>
      </w:numPr>
      <w:tabs>
        <w:tab w:val="num" w:pos="555"/>
      </w:tabs>
      <w:spacing w:before="240" w:after="60"/>
      <w:ind w:left="555" w:hanging="555"/>
    </w:pPr>
    <w:rPr>
      <w:rFonts w:ascii="Arial" w:eastAsia="Times New Roman" w:hAnsi="Arial" w:cs="Arial"/>
      <w:color w:val="000000"/>
      <w:spacing w:val="-2"/>
      <w:sz w:val="24"/>
      <w:szCs w:val="22"/>
    </w:rPr>
  </w:style>
  <w:style w:type="paragraph" w:customStyle="1" w:styleId="Refinement">
    <w:name w:val="Refinement"/>
    <w:basedOn w:val="Source"/>
    <w:link w:val="RefinementChar"/>
    <w:rsid w:val="00FB6D52"/>
    <w:rPr>
      <w:sz w:val="24"/>
      <w:szCs w:val="24"/>
    </w:rPr>
  </w:style>
  <w:style w:type="character" w:customStyle="1" w:styleId="RefinementChar">
    <w:name w:val="Refinement Char"/>
    <w:basedOn w:val="SourceChar"/>
    <w:link w:val="Refinement"/>
    <w:rsid w:val="00FB6D52"/>
    <w:rPr>
      <w:rFonts w:ascii="Courier New" w:eastAsia="Times New Roman" w:hAnsi="Courier New" w:cs="Times New Roman"/>
      <w:sz w:val="24"/>
      <w:szCs w:val="24"/>
    </w:rPr>
  </w:style>
  <w:style w:type="character" w:customStyle="1" w:styleId="TablenumberChar">
    <w:name w:val="Table number Char"/>
    <w:basedOn w:val="DefaultParagraphFont"/>
    <w:rsid w:val="00FB6D52"/>
    <w:rPr>
      <w:bCs/>
      <w:iCs/>
      <w:lang w:val="lv-LV"/>
    </w:rPr>
  </w:style>
  <w:style w:type="paragraph" w:customStyle="1" w:styleId="References">
    <w:name w:val="References"/>
    <w:basedOn w:val="Normal"/>
    <w:rsid w:val="00FB6D52"/>
    <w:pPr>
      <w:widowControl w:val="0"/>
      <w:numPr>
        <w:numId w:val="17"/>
      </w:numPr>
      <w:spacing w:before="0" w:after="120" w:line="240" w:lineRule="auto"/>
    </w:pPr>
    <w:rPr>
      <w:rFonts w:ascii="Times" w:eastAsia="Times New Roman" w:hAnsi="Times" w:cs="Times New Roman"/>
      <w:bCs/>
      <w:sz w:val="24"/>
      <w:szCs w:val="20"/>
      <w:lang w:val="en-GB"/>
    </w:rPr>
  </w:style>
  <w:style w:type="paragraph" w:customStyle="1" w:styleId="Question">
    <w:name w:val="Question"/>
    <w:basedOn w:val="ListContinue"/>
    <w:rsid w:val="00FB6D52"/>
    <w:pPr>
      <w:spacing w:before="0" w:after="120"/>
      <w:ind w:left="900"/>
      <w:contextualSpacing w:val="0"/>
    </w:pPr>
    <w:rPr>
      <w:rFonts w:eastAsia="Times New Roman" w:cs="Times New Roman"/>
      <w:i/>
    </w:rPr>
  </w:style>
  <w:style w:type="character" w:customStyle="1" w:styleId="BodyTextChar1">
    <w:name w:val="Body Text Char1"/>
    <w:basedOn w:val="DefaultParagraphFont"/>
    <w:rsid w:val="00FB6D52"/>
    <w:rPr>
      <w:rFonts w:eastAsia="Batang"/>
      <w:sz w:val="22"/>
      <w:lang w:val="lv-LV"/>
    </w:rPr>
  </w:style>
  <w:style w:type="table" w:customStyle="1" w:styleId="TableRecomendation">
    <w:name w:val="Table Recomendation"/>
    <w:basedOn w:val="TableNormal"/>
    <w:rsid w:val="00FB6D52"/>
    <w:pPr>
      <w:spacing w:after="0" w:line="240" w:lineRule="auto"/>
    </w:pPr>
    <w:rPr>
      <w:rFonts w:ascii="Arial" w:eastAsia="Times New Roman" w:hAnsi="Arial" w:cs="Times New Roman"/>
      <w:szCs w:val="20"/>
      <w:lang w:eastAsia="lv-LV"/>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Col">
      <w:rPr>
        <w:b/>
        <w:caps w:val="0"/>
        <w:smallCaps w:val="0"/>
        <w:sz w:val="22"/>
        <w:szCs w:val="22"/>
      </w:rPr>
    </w:tblStylePr>
    <w:tblStylePr w:type="lastCol">
      <w:pPr>
        <w:wordWrap/>
        <w:jc w:val="left"/>
      </w:pPr>
    </w:tblStylePr>
  </w:style>
  <w:style w:type="character" w:customStyle="1" w:styleId="SourcewithforegroundChar">
    <w:name w:val="Source with foreground Char"/>
    <w:basedOn w:val="SourceChar"/>
    <w:link w:val="Sourcewithforeground"/>
    <w:rsid w:val="00FB6D52"/>
    <w:rPr>
      <w:rFonts w:ascii="Courier New" w:eastAsia="Times New Roman" w:hAnsi="Courier New" w:cs="Times New Roman"/>
      <w:sz w:val="20"/>
      <w:szCs w:val="18"/>
      <w:shd w:val="clear" w:color="auto" w:fill="D9D9D9"/>
    </w:rPr>
  </w:style>
  <w:style w:type="paragraph" w:customStyle="1" w:styleId="Code">
    <w:name w:val="Code"/>
    <w:basedOn w:val="Normal"/>
    <w:link w:val="CodeChar"/>
    <w:qFormat/>
    <w:rsid w:val="007D4B5C"/>
    <w:pPr>
      <w:pBdr>
        <w:top w:val="single" w:sz="4" w:space="1" w:color="auto"/>
        <w:left w:val="single" w:sz="4" w:space="4" w:color="auto"/>
        <w:bottom w:val="single" w:sz="4" w:space="1" w:color="auto"/>
        <w:right w:val="single" w:sz="4" w:space="4" w:color="auto"/>
      </w:pBdr>
      <w:spacing w:before="0" w:after="0" w:line="240" w:lineRule="auto"/>
      <w:ind w:left="567"/>
      <w:jc w:val="left"/>
    </w:pPr>
    <w:rPr>
      <w:rFonts w:ascii="Courier New" w:eastAsia="Times New Roman" w:hAnsi="Courier New" w:cs="Times New Roman"/>
      <w:noProof/>
      <w:spacing w:val="-5"/>
      <w:sz w:val="20"/>
      <w:szCs w:val="20"/>
      <w:lang w:val="en-GB"/>
    </w:rPr>
  </w:style>
  <w:style w:type="paragraph" w:customStyle="1" w:styleId="Picture">
    <w:name w:val="Picture"/>
    <w:basedOn w:val="BodyText"/>
    <w:rsid w:val="00FB6D52"/>
    <w:pPr>
      <w:keepNext/>
      <w:spacing w:before="0"/>
      <w:contextualSpacing w:val="0"/>
      <w:jc w:val="left"/>
    </w:pPr>
    <w:rPr>
      <w:rFonts w:eastAsia="Times New Roman" w:cs="Arial"/>
      <w:spacing w:val="-4"/>
      <w:szCs w:val="24"/>
      <w:lang w:val="en-GB"/>
    </w:rPr>
  </w:style>
  <w:style w:type="paragraph" w:customStyle="1" w:styleId="TablebodyBefore2pt">
    <w:name w:val="Table body + Before:  2 pt"/>
    <w:aliases w:val="After:  2 pt,Line spacing:  single"/>
    <w:basedOn w:val="BodyText"/>
    <w:rsid w:val="00FB6D52"/>
    <w:pPr>
      <w:spacing w:before="0" w:after="260" w:line="260" w:lineRule="exact"/>
      <w:contextualSpacing w:val="0"/>
      <w:jc w:val="left"/>
    </w:pPr>
    <w:rPr>
      <w:rFonts w:eastAsia="Times New Roman" w:cs="Arial"/>
      <w:b/>
      <w:bCs/>
      <w:sz w:val="24"/>
      <w:szCs w:val="24"/>
      <w:lang w:val="en-GB"/>
    </w:rPr>
  </w:style>
  <w:style w:type="paragraph" w:customStyle="1" w:styleId="StyleTablebody">
    <w:name w:val="Style Table body"/>
    <w:basedOn w:val="Tablebody"/>
    <w:rsid w:val="00FB6D52"/>
    <w:pPr>
      <w:jc w:val="left"/>
    </w:pPr>
    <w:rPr>
      <w:rFonts w:eastAsia="Times New Roman" w:cs="Times New Roman"/>
    </w:rPr>
  </w:style>
  <w:style w:type="paragraph" w:customStyle="1" w:styleId="EYBodyText">
    <w:name w:val="EY Body Text"/>
    <w:basedOn w:val="Normal"/>
    <w:link w:val="EYBodyTextChar"/>
    <w:rsid w:val="00FB6D52"/>
    <w:pPr>
      <w:overflowPunct w:val="0"/>
      <w:autoSpaceDE w:val="0"/>
      <w:autoSpaceDN w:val="0"/>
      <w:adjustRightInd w:val="0"/>
      <w:spacing w:before="0" w:after="120" w:line="280" w:lineRule="atLeast"/>
      <w:textAlignment w:val="baseline"/>
    </w:pPr>
    <w:rPr>
      <w:rFonts w:ascii="Times New Roman" w:eastAsia="MS Mincho" w:hAnsi="Times New Roman" w:cs="Arial"/>
      <w:bCs/>
      <w:szCs w:val="20"/>
    </w:rPr>
  </w:style>
  <w:style w:type="character" w:customStyle="1" w:styleId="EYBodyTextChar">
    <w:name w:val="EY Body Text Char"/>
    <w:basedOn w:val="DefaultParagraphFont"/>
    <w:link w:val="EYBodyText"/>
    <w:rsid w:val="00FB6D52"/>
    <w:rPr>
      <w:rFonts w:ascii="Times New Roman" w:eastAsia="MS Mincho" w:hAnsi="Times New Roman" w:cs="Arial"/>
      <w:bCs/>
      <w:szCs w:val="20"/>
    </w:rPr>
  </w:style>
  <w:style w:type="numbering" w:customStyle="1" w:styleId="Style1">
    <w:name w:val="Style1"/>
    <w:uiPriority w:val="99"/>
    <w:rsid w:val="00FB6D52"/>
    <w:pPr>
      <w:numPr>
        <w:numId w:val="18"/>
      </w:numPr>
    </w:pPr>
  </w:style>
  <w:style w:type="table" w:customStyle="1" w:styleId="TableClassic">
    <w:name w:val="Table Classic"/>
    <w:basedOn w:val="TableNormal"/>
    <w:uiPriority w:val="99"/>
    <w:qFormat/>
    <w:rsid w:val="00294646"/>
    <w:pPr>
      <w:spacing w:after="0" w:line="240" w:lineRule="auto"/>
    </w:pPr>
    <w:rPr>
      <w:rFonts w:ascii="Arial" w:eastAsia="Times New Roman" w:hAnsi="Arial" w:cs="Times New Roman"/>
      <w:sz w:val="20"/>
      <w:szCs w:val="20"/>
      <w:lang w:eastAsia="lv-LV"/>
    </w:rPr>
    <w:tblPr>
      <w:tblInd w:w="0" w:type="dxa"/>
      <w:tblBorders>
        <w:top w:val="single" w:sz="12" w:space="0" w:color="auto"/>
        <w:bottom w:val="single" w:sz="4" w:space="0" w:color="auto"/>
        <w:insideV w:val="single" w:sz="4" w:space="0" w:color="auto"/>
      </w:tblBorders>
      <w:tblCellMar>
        <w:top w:w="0" w:type="dxa"/>
        <w:left w:w="108" w:type="dxa"/>
        <w:bottom w:w="0" w:type="dxa"/>
        <w:right w:w="108" w:type="dxa"/>
      </w:tblCellMar>
    </w:tblPr>
    <w:tblStylePr w:type="firstRow">
      <w:rPr>
        <w:b/>
        <w:caps w:val="0"/>
        <w:smallCaps/>
      </w:rPr>
      <w:tblPr/>
      <w:tcPr>
        <w:tcBorders>
          <w:bottom w:val="single" w:sz="4" w:space="0" w:color="auto"/>
        </w:tcBorders>
      </w:tcPr>
    </w:tblStylePr>
    <w:tblStylePr w:type="lastRow">
      <w:tblPr/>
      <w:tcPr>
        <w:tcBorders>
          <w:bottom w:val="single" w:sz="12" w:space="0" w:color="auto"/>
        </w:tcBorders>
      </w:tcPr>
    </w:tblStylePr>
  </w:style>
  <w:style w:type="paragraph" w:customStyle="1" w:styleId="ERAFldzfinansjums">
    <w:name w:val="ERAF līdzfinansējums"/>
    <w:basedOn w:val="Normal"/>
    <w:uiPriority w:val="99"/>
    <w:rsid w:val="00294646"/>
    <w:pPr>
      <w:spacing w:before="400"/>
      <w:contextualSpacing/>
      <w:jc w:val="center"/>
    </w:pPr>
    <w:rPr>
      <w:rFonts w:eastAsia="Times New Roman" w:cs="Arial"/>
      <w:color w:val="808080"/>
      <w:sz w:val="18"/>
      <w:szCs w:val="18"/>
    </w:rPr>
  </w:style>
  <w:style w:type="paragraph" w:customStyle="1" w:styleId="Tilteapakprojekta">
    <w:name w:val="Tilte apakšprojekta"/>
    <w:basedOn w:val="Normal"/>
    <w:uiPriority w:val="99"/>
    <w:rsid w:val="00294646"/>
    <w:pPr>
      <w:spacing w:before="120" w:after="120" w:line="240" w:lineRule="auto"/>
      <w:contextualSpacing/>
      <w:jc w:val="center"/>
    </w:pPr>
    <w:rPr>
      <w:rFonts w:eastAsia="Batang" w:cs="Times New Roman"/>
      <w:b/>
      <w:smallCaps/>
      <w:sz w:val="44"/>
      <w:szCs w:val="36"/>
    </w:rPr>
  </w:style>
  <w:style w:type="paragraph" w:customStyle="1" w:styleId="Titleprojekta">
    <w:name w:val="Title projekta"/>
    <w:basedOn w:val="Tilteapakprojekta"/>
    <w:uiPriority w:val="99"/>
    <w:rsid w:val="00294646"/>
    <w:pPr>
      <w:spacing w:before="4200"/>
    </w:pPr>
    <w:rPr>
      <w:spacing w:val="60"/>
      <w:sz w:val="36"/>
    </w:rPr>
  </w:style>
  <w:style w:type="numbering" w:customStyle="1" w:styleId="Bullets">
    <w:name w:val="Bullets"/>
    <w:rsid w:val="00294646"/>
    <w:pPr>
      <w:numPr>
        <w:numId w:val="19"/>
      </w:numPr>
    </w:pPr>
  </w:style>
  <w:style w:type="numbering" w:customStyle="1" w:styleId="NumberedListTable">
    <w:name w:val="Numbered List Table"/>
    <w:basedOn w:val="NoList"/>
    <w:rsid w:val="00294646"/>
    <w:pPr>
      <w:numPr>
        <w:numId w:val="20"/>
      </w:numPr>
    </w:pPr>
  </w:style>
  <w:style w:type="paragraph" w:customStyle="1" w:styleId="TableNormal1">
    <w:name w:val="Table Normal1"/>
    <w:basedOn w:val="Normal"/>
    <w:rsid w:val="00294646"/>
    <w:pPr>
      <w:spacing w:line="264" w:lineRule="auto"/>
      <w:jc w:val="left"/>
    </w:pPr>
    <w:rPr>
      <w:rFonts w:ascii="Arial Narrow" w:eastAsia="Arial Narrow" w:hAnsi="Arial Narrow" w:cs="Arial Narrow"/>
      <w:sz w:val="18"/>
      <w:szCs w:val="18"/>
      <w:lang w:val="en-AU" w:eastAsia="ja-JP"/>
    </w:rPr>
  </w:style>
  <w:style w:type="numbering" w:customStyle="1" w:styleId="BulletsTable">
    <w:name w:val="Bullets Table"/>
    <w:basedOn w:val="NoList"/>
    <w:rsid w:val="00294646"/>
    <w:pPr>
      <w:numPr>
        <w:numId w:val="21"/>
      </w:numPr>
    </w:pPr>
  </w:style>
  <w:style w:type="paragraph" w:customStyle="1" w:styleId="CodeBlockChar">
    <w:name w:val="Code Block Char"/>
    <w:basedOn w:val="Normal"/>
    <w:link w:val="CodeBlockCharChar"/>
    <w:rsid w:val="00294646"/>
    <w:pPr>
      <w:keepNext/>
      <w:pBdr>
        <w:top w:val="single" w:sz="4" w:space="1" w:color="auto"/>
        <w:left w:val="single" w:sz="4" w:space="4" w:color="auto"/>
        <w:bottom w:val="single" w:sz="4" w:space="1" w:color="auto"/>
        <w:right w:val="single" w:sz="4" w:space="4" w:color="auto"/>
      </w:pBdr>
      <w:spacing w:before="20" w:after="20" w:line="264" w:lineRule="auto"/>
      <w:ind w:left="227"/>
      <w:jc w:val="left"/>
    </w:pPr>
    <w:rPr>
      <w:rFonts w:ascii="Courier New" w:eastAsia="Courier New" w:hAnsi="Courier New" w:cs="Courier New"/>
      <w:sz w:val="16"/>
      <w:szCs w:val="16"/>
      <w:lang w:val="en-AU" w:eastAsia="ja-JP"/>
    </w:rPr>
  </w:style>
  <w:style w:type="numbering" w:customStyle="1" w:styleId="NumberedList">
    <w:name w:val="Numbered List"/>
    <w:basedOn w:val="NoList"/>
    <w:rsid w:val="00294646"/>
    <w:pPr>
      <w:numPr>
        <w:numId w:val="22"/>
      </w:numPr>
    </w:pPr>
  </w:style>
  <w:style w:type="character" w:customStyle="1" w:styleId="CodeBlockCharChar">
    <w:name w:val="Code Block Char Char"/>
    <w:basedOn w:val="DefaultParagraphFont"/>
    <w:link w:val="CodeBlockChar"/>
    <w:rsid w:val="00294646"/>
    <w:rPr>
      <w:rFonts w:ascii="Courier New" w:eastAsia="Courier New" w:hAnsi="Courier New" w:cs="Courier New"/>
      <w:sz w:val="16"/>
      <w:szCs w:val="16"/>
      <w:lang w:val="en-AU" w:eastAsia="ja-JP"/>
    </w:rPr>
  </w:style>
  <w:style w:type="character" w:customStyle="1" w:styleId="ListContinueChar">
    <w:name w:val="List Continue Char"/>
    <w:aliases w:val=" Char Char"/>
    <w:basedOn w:val="DefaultParagraphFont"/>
    <w:link w:val="ListContinue"/>
    <w:rsid w:val="00294646"/>
    <w:rPr>
      <w:rFonts w:ascii="Arial" w:hAnsi="Arial"/>
    </w:rPr>
  </w:style>
  <w:style w:type="paragraph" w:customStyle="1" w:styleId="1Char">
    <w:name w:val="1 Char"/>
    <w:basedOn w:val="Normal"/>
    <w:autoRedefine/>
    <w:rsid w:val="00294646"/>
    <w:pPr>
      <w:spacing w:before="120" w:after="160" w:line="240" w:lineRule="exact"/>
      <w:ind w:firstLine="720"/>
      <w:contextualSpacing/>
    </w:pPr>
    <w:rPr>
      <w:rFonts w:eastAsia="Times New Roman" w:cs="Times New Roman"/>
      <w:szCs w:val="20"/>
      <w:lang w:val="en-US"/>
    </w:rPr>
  </w:style>
  <w:style w:type="character" w:styleId="Emphasis">
    <w:name w:val="Emphasis"/>
    <w:basedOn w:val="DefaultParagraphFont"/>
    <w:uiPriority w:val="20"/>
    <w:qFormat/>
    <w:rsid w:val="00294646"/>
    <w:rPr>
      <w:i/>
      <w:iCs/>
    </w:rPr>
  </w:style>
  <w:style w:type="paragraph" w:customStyle="1" w:styleId="RakstzRakstzCharCharCharCharCharCharCharCharCharCharChar1CharCharCharChar">
    <w:name w:val="Rakstz. Rakstz. Char Char Char Char Char Char Char Char Char Char Char1 Char Char Char Char"/>
    <w:basedOn w:val="Normal"/>
    <w:rsid w:val="00294646"/>
    <w:pPr>
      <w:spacing w:before="120" w:after="160" w:line="240" w:lineRule="exact"/>
      <w:ind w:firstLine="720"/>
    </w:pPr>
    <w:rPr>
      <w:rFonts w:ascii="Times New Roman" w:eastAsia="Times New Roman" w:hAnsi="Times New Roman" w:cs="Times New Roman"/>
      <w:sz w:val="24"/>
      <w:szCs w:val="20"/>
      <w:lang w:val="en-US"/>
    </w:rPr>
  </w:style>
  <w:style w:type="paragraph" w:customStyle="1" w:styleId="EYBodySubhead">
    <w:name w:val="EY Body Subhead"/>
    <w:basedOn w:val="EYBodyText"/>
    <w:next w:val="EYBodyText"/>
    <w:link w:val="EYBodySubheadChar"/>
    <w:rsid w:val="00CE4B39"/>
    <w:pPr>
      <w:keepNext/>
      <w:spacing w:before="240"/>
    </w:pPr>
    <w:rPr>
      <w:b/>
      <w:bCs w:val="0"/>
      <w:i/>
      <w:iCs/>
      <w:sz w:val="24"/>
      <w:szCs w:val="24"/>
    </w:rPr>
  </w:style>
  <w:style w:type="paragraph" w:customStyle="1" w:styleId="EYBulletText">
    <w:name w:val="EY Bullet Text"/>
    <w:basedOn w:val="Normal"/>
    <w:link w:val="EYBulletTextChar1"/>
    <w:rsid w:val="00CE4B39"/>
    <w:pPr>
      <w:numPr>
        <w:numId w:val="28"/>
      </w:numPr>
      <w:overflowPunct w:val="0"/>
      <w:autoSpaceDE w:val="0"/>
      <w:autoSpaceDN w:val="0"/>
      <w:adjustRightInd w:val="0"/>
      <w:spacing w:before="0" w:after="120" w:line="280" w:lineRule="atLeast"/>
      <w:ind w:right="357"/>
      <w:textAlignment w:val="baseline"/>
    </w:pPr>
    <w:rPr>
      <w:rFonts w:ascii="Times New Roman" w:eastAsia="MS Mincho" w:hAnsi="Times New Roman" w:cs="Arial"/>
      <w:bCs/>
      <w:szCs w:val="20"/>
    </w:rPr>
  </w:style>
  <w:style w:type="paragraph" w:customStyle="1" w:styleId="EYCoverSubtitle">
    <w:name w:val="EY Cover Subtitle"/>
    <w:basedOn w:val="Heading2"/>
    <w:rsid w:val="00CE4B39"/>
    <w:pPr>
      <w:keepLines w:val="0"/>
      <w:widowControl w:val="0"/>
      <w:numPr>
        <w:ilvl w:val="0"/>
        <w:numId w:val="0"/>
      </w:numPr>
      <w:tabs>
        <w:tab w:val="clear" w:pos="709"/>
      </w:tabs>
      <w:overflowPunct w:val="0"/>
      <w:autoSpaceDE w:val="0"/>
      <w:autoSpaceDN w:val="0"/>
      <w:adjustRightInd w:val="0"/>
      <w:spacing w:before="0"/>
      <w:jc w:val="center"/>
      <w:textAlignment w:val="baseline"/>
    </w:pPr>
    <w:rPr>
      <w:rFonts w:ascii="Arial" w:eastAsia="Times New Roman" w:hAnsi="Arial" w:cs="Arial"/>
      <w:sz w:val="36"/>
      <w:szCs w:val="36"/>
    </w:rPr>
  </w:style>
  <w:style w:type="paragraph" w:customStyle="1" w:styleId="EYCoverTitle">
    <w:name w:val="EY Cover Title"/>
    <w:basedOn w:val="Normal"/>
    <w:autoRedefine/>
    <w:rsid w:val="00CE4B39"/>
    <w:pPr>
      <w:widowControl w:val="0"/>
      <w:overflowPunct w:val="0"/>
      <w:autoSpaceDE w:val="0"/>
      <w:autoSpaceDN w:val="0"/>
      <w:adjustRightInd w:val="0"/>
      <w:spacing w:before="120" w:after="240" w:line="240" w:lineRule="auto"/>
      <w:ind w:left="142"/>
      <w:jc w:val="center"/>
      <w:textAlignment w:val="baseline"/>
    </w:pPr>
    <w:rPr>
      <w:rFonts w:ascii="Times New Roman" w:eastAsia="Times New Roman" w:hAnsi="Times New Roman" w:cs="Arial"/>
      <w:b/>
      <w:color w:val="5960A8"/>
      <w:sz w:val="56"/>
      <w:szCs w:val="56"/>
    </w:rPr>
  </w:style>
  <w:style w:type="paragraph" w:customStyle="1" w:styleId="EYHeading1">
    <w:name w:val="EY Heading 1"/>
    <w:basedOn w:val="Heading1"/>
    <w:next w:val="EYBodyText"/>
    <w:rsid w:val="00CE4B39"/>
    <w:pPr>
      <w:numPr>
        <w:numId w:val="30"/>
      </w:numPr>
      <w:tabs>
        <w:tab w:val="clear" w:pos="360"/>
        <w:tab w:val="left" w:pos="900"/>
      </w:tabs>
      <w:spacing w:before="0" w:after="480" w:line="240" w:lineRule="auto"/>
      <w:ind w:right="176"/>
    </w:pPr>
    <w:rPr>
      <w:rFonts w:ascii="Times New Roman" w:eastAsia="Times New Roman" w:hAnsi="Times New Roman" w:cs="Arial"/>
      <w:bCs w:val="0"/>
      <w:color w:val="5960A8"/>
      <w:sz w:val="48"/>
      <w:szCs w:val="48"/>
    </w:rPr>
  </w:style>
  <w:style w:type="paragraph" w:customStyle="1" w:styleId="EYHeading">
    <w:name w:val="EY Heading"/>
    <w:basedOn w:val="EYHeading1"/>
    <w:next w:val="EYBodyText"/>
    <w:rsid w:val="00CE4B39"/>
    <w:pPr>
      <w:numPr>
        <w:numId w:val="0"/>
      </w:numPr>
    </w:pPr>
  </w:style>
  <w:style w:type="paragraph" w:customStyle="1" w:styleId="EYHeading2">
    <w:name w:val="EY Heading 2"/>
    <w:basedOn w:val="Heading2"/>
    <w:next w:val="EYBodyText"/>
    <w:link w:val="EYHeading2Char"/>
    <w:rsid w:val="00CE4B39"/>
    <w:pPr>
      <w:keepLines w:val="0"/>
      <w:numPr>
        <w:numId w:val="30"/>
      </w:numPr>
      <w:tabs>
        <w:tab w:val="clear" w:pos="709"/>
      </w:tabs>
      <w:spacing w:after="160"/>
    </w:pPr>
    <w:rPr>
      <w:rFonts w:ascii="Times New Roman" w:eastAsia="Times New Roman" w:hAnsi="Times New Roman" w:cs="Arial"/>
      <w:bCs w:val="0"/>
      <w:color w:val="5960A8"/>
      <w:sz w:val="36"/>
      <w:szCs w:val="36"/>
    </w:rPr>
  </w:style>
  <w:style w:type="paragraph" w:customStyle="1" w:styleId="EYHeading3">
    <w:name w:val="EY Heading 3"/>
    <w:basedOn w:val="Heading3"/>
    <w:next w:val="EYBodyText"/>
    <w:link w:val="EYHeading3Char"/>
    <w:rsid w:val="00CE4B39"/>
    <w:pPr>
      <w:keepLines w:val="0"/>
      <w:numPr>
        <w:numId w:val="30"/>
      </w:numPr>
      <w:tabs>
        <w:tab w:val="clear" w:pos="981"/>
        <w:tab w:val="left" w:pos="900"/>
      </w:tabs>
      <w:overflowPunct w:val="0"/>
      <w:autoSpaceDE w:val="0"/>
      <w:autoSpaceDN w:val="0"/>
      <w:adjustRightInd w:val="0"/>
      <w:spacing w:after="120"/>
      <w:textAlignment w:val="baseline"/>
    </w:pPr>
    <w:rPr>
      <w:rFonts w:ascii="Times New Roman Bold" w:eastAsia="Times New Roman" w:hAnsi="Times New Roman Bold" w:cs="Arial"/>
      <w:i w:val="0"/>
      <w:color w:val="666699"/>
      <w:sz w:val="24"/>
      <w:szCs w:val="24"/>
    </w:rPr>
  </w:style>
  <w:style w:type="paragraph" w:customStyle="1" w:styleId="EYNumberedList">
    <w:name w:val="EY Numbered List"/>
    <w:basedOn w:val="EYBodyText"/>
    <w:rsid w:val="00CE4B39"/>
    <w:pPr>
      <w:numPr>
        <w:numId w:val="29"/>
      </w:numPr>
    </w:pPr>
  </w:style>
  <w:style w:type="paragraph" w:customStyle="1" w:styleId="EYTableBullet">
    <w:name w:val="EY Table Bullet"/>
    <w:basedOn w:val="Normal"/>
    <w:rsid w:val="00CE4B39"/>
    <w:pPr>
      <w:numPr>
        <w:numId w:val="24"/>
      </w:numPr>
      <w:overflowPunct w:val="0"/>
      <w:autoSpaceDE w:val="0"/>
      <w:autoSpaceDN w:val="0"/>
      <w:adjustRightInd w:val="0"/>
      <w:spacing w:before="80" w:after="80" w:line="240" w:lineRule="auto"/>
      <w:ind w:left="377" w:hanging="270"/>
      <w:textAlignment w:val="baseline"/>
    </w:pPr>
    <w:rPr>
      <w:rFonts w:ascii="Times New Roman" w:eastAsia="MS Mincho" w:hAnsi="Times New Roman" w:cs="Times New Roman"/>
      <w:sz w:val="18"/>
      <w:szCs w:val="20"/>
      <w:lang w:val="en-US"/>
    </w:rPr>
  </w:style>
  <w:style w:type="paragraph" w:customStyle="1" w:styleId="EYTableText">
    <w:name w:val="EY Table Text"/>
    <w:basedOn w:val="Normal"/>
    <w:rsid w:val="00CE4B39"/>
    <w:pPr>
      <w:overflowPunct w:val="0"/>
      <w:autoSpaceDE w:val="0"/>
      <w:autoSpaceDN w:val="0"/>
      <w:adjustRightInd w:val="0"/>
      <w:spacing w:before="80" w:after="40" w:line="220" w:lineRule="exact"/>
      <w:textAlignment w:val="baseline"/>
    </w:pPr>
    <w:rPr>
      <w:rFonts w:ascii="Times New Roman" w:eastAsia="MS Mincho" w:hAnsi="Times New Roman" w:cs="Arial"/>
      <w:bCs/>
      <w:sz w:val="18"/>
      <w:szCs w:val="20"/>
      <w:lang w:val="en-US"/>
    </w:rPr>
  </w:style>
  <w:style w:type="paragraph" w:customStyle="1" w:styleId="EYTOCHeading">
    <w:name w:val="EY TOC Heading"/>
    <w:basedOn w:val="EYHeading1"/>
    <w:rsid w:val="00CE4B39"/>
    <w:pPr>
      <w:numPr>
        <w:numId w:val="0"/>
      </w:numPr>
      <w:spacing w:after="1080"/>
      <w:outlineLvl w:val="9"/>
    </w:pPr>
  </w:style>
  <w:style w:type="character" w:customStyle="1" w:styleId="EYCoverTitleChar">
    <w:name w:val="EY Cover Title Char"/>
    <w:rsid w:val="00CE4B39"/>
    <w:rPr>
      <w:rFonts w:ascii="Arial" w:hAnsi="Arial" w:cs="Arial"/>
      <w:b/>
      <w:color w:val="4367C5"/>
      <w:sz w:val="56"/>
      <w:szCs w:val="56"/>
      <w:lang w:val="lv-LV" w:eastAsia="en-US" w:bidi="ar-SA"/>
    </w:rPr>
  </w:style>
  <w:style w:type="paragraph" w:customStyle="1" w:styleId="EYTableNumberedList">
    <w:name w:val="EY Table Numbered List"/>
    <w:basedOn w:val="Normal"/>
    <w:rsid w:val="00CE4B39"/>
    <w:pPr>
      <w:numPr>
        <w:numId w:val="25"/>
      </w:numPr>
      <w:overflowPunct w:val="0"/>
      <w:autoSpaceDE w:val="0"/>
      <w:autoSpaceDN w:val="0"/>
      <w:adjustRightInd w:val="0"/>
      <w:spacing w:before="0" w:after="0" w:line="240" w:lineRule="auto"/>
      <w:textAlignment w:val="baseline"/>
    </w:pPr>
    <w:rPr>
      <w:rFonts w:ascii="Times New Roman" w:eastAsia="Arial Unicode MS" w:hAnsi="Times New Roman" w:cs="Times New Roman"/>
      <w:bCs/>
      <w:sz w:val="18"/>
      <w:szCs w:val="20"/>
    </w:rPr>
  </w:style>
  <w:style w:type="paragraph" w:customStyle="1" w:styleId="HeadingSmall">
    <w:name w:val="Heading Small"/>
    <w:basedOn w:val="BodyText"/>
    <w:rsid w:val="00CE4B39"/>
    <w:pPr>
      <w:overflowPunct w:val="0"/>
      <w:autoSpaceDE w:val="0"/>
      <w:autoSpaceDN w:val="0"/>
      <w:adjustRightInd w:val="0"/>
      <w:spacing w:after="120"/>
      <w:contextualSpacing w:val="0"/>
      <w:textAlignment w:val="baseline"/>
    </w:pPr>
    <w:rPr>
      <w:rFonts w:ascii="Times New Roman" w:eastAsia="Times New Roman" w:hAnsi="Times New Roman"/>
      <w:b/>
      <w:i/>
      <w:lang w:val="en-US"/>
    </w:rPr>
  </w:style>
  <w:style w:type="character" w:customStyle="1" w:styleId="definition1">
    <w:name w:val="definition1"/>
    <w:rsid w:val="00CE4B39"/>
    <w:rPr>
      <w:rFonts w:ascii="Verdana" w:hAnsi="Verdana" w:hint="default"/>
      <w:sz w:val="17"/>
      <w:szCs w:val="17"/>
    </w:rPr>
  </w:style>
  <w:style w:type="character" w:customStyle="1" w:styleId="EYBulletTextChar">
    <w:name w:val="EY Bullet Text Char"/>
    <w:rsid w:val="00CE4B39"/>
    <w:rPr>
      <w:rFonts w:eastAsia="MS Mincho" w:cs="Arial"/>
      <w:bCs/>
      <w:noProof/>
      <w:sz w:val="22"/>
      <w:lang w:val="en-US" w:eastAsia="en-US" w:bidi="ar-SA"/>
    </w:rPr>
  </w:style>
  <w:style w:type="numbering" w:customStyle="1" w:styleId="StyleBulleted">
    <w:name w:val="Style Bulleted"/>
    <w:basedOn w:val="NoList"/>
    <w:rsid w:val="00CE4B39"/>
    <w:pPr>
      <w:numPr>
        <w:numId w:val="26"/>
      </w:numPr>
    </w:pPr>
  </w:style>
  <w:style w:type="paragraph" w:customStyle="1" w:styleId="Headingsmall0">
    <w:name w:val="Heading small"/>
    <w:basedOn w:val="BodyText"/>
    <w:next w:val="BodyText"/>
    <w:rsid w:val="00CE4B39"/>
    <w:pPr>
      <w:tabs>
        <w:tab w:val="left" w:pos="227"/>
        <w:tab w:val="left" w:pos="454"/>
        <w:tab w:val="left" w:pos="680"/>
        <w:tab w:val="left" w:pos="1980"/>
        <w:tab w:val="left" w:pos="2070"/>
        <w:tab w:val="left" w:pos="2610"/>
        <w:tab w:val="left" w:pos="2790"/>
        <w:tab w:val="right" w:pos="9214"/>
      </w:tabs>
      <w:contextualSpacing w:val="0"/>
    </w:pPr>
    <w:rPr>
      <w:rFonts w:ascii="Times New Roman" w:eastAsia="Times New Roman" w:hAnsi="Times New Roman"/>
      <w:b/>
      <w:bCs/>
      <w:i/>
      <w:snapToGrid w:val="0"/>
      <w:color w:val="000000"/>
      <w:szCs w:val="22"/>
    </w:rPr>
  </w:style>
  <w:style w:type="paragraph" w:customStyle="1" w:styleId="naisf">
    <w:name w:val="naisf"/>
    <w:basedOn w:val="Normal"/>
    <w:rsid w:val="00CE4B3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YHeading2Char">
    <w:name w:val="EY Heading 2 Char"/>
    <w:link w:val="EYHeading2"/>
    <w:rsid w:val="00CE4B39"/>
    <w:rPr>
      <w:rFonts w:ascii="Times New Roman" w:eastAsia="Times New Roman" w:hAnsi="Times New Roman" w:cs="Arial"/>
      <w:b/>
      <w:color w:val="5960A8"/>
      <w:sz w:val="36"/>
      <w:szCs w:val="36"/>
    </w:rPr>
  </w:style>
  <w:style w:type="character" w:customStyle="1" w:styleId="EYHeading3Char">
    <w:name w:val="EY Heading 3 Char"/>
    <w:link w:val="EYHeading3"/>
    <w:rsid w:val="00CE4B39"/>
    <w:rPr>
      <w:rFonts w:ascii="Times New Roman Bold" w:eastAsia="Times New Roman" w:hAnsi="Times New Roman Bold" w:cs="Arial"/>
      <w:b/>
      <w:bCs/>
      <w:color w:val="666699"/>
      <w:sz w:val="24"/>
      <w:szCs w:val="24"/>
    </w:rPr>
  </w:style>
  <w:style w:type="character" w:customStyle="1" w:styleId="EYBodySubheadChar">
    <w:name w:val="EY Body Subhead Char"/>
    <w:link w:val="EYBodySubhead"/>
    <w:rsid w:val="00CE4B39"/>
    <w:rPr>
      <w:rFonts w:ascii="Times New Roman" w:eastAsia="MS Mincho" w:hAnsi="Times New Roman" w:cs="Arial"/>
      <w:b/>
      <w:i/>
      <w:iCs/>
      <w:sz w:val="24"/>
      <w:szCs w:val="24"/>
    </w:rPr>
  </w:style>
  <w:style w:type="character" w:customStyle="1" w:styleId="EYBulletTextChar1">
    <w:name w:val="EY Bullet Text Char1"/>
    <w:link w:val="EYBulletText"/>
    <w:rsid w:val="00CE4B39"/>
    <w:rPr>
      <w:rFonts w:ascii="Times New Roman" w:eastAsia="MS Mincho" w:hAnsi="Times New Roman" w:cs="Arial"/>
      <w:bCs/>
      <w:szCs w:val="20"/>
    </w:rPr>
  </w:style>
  <w:style w:type="numbering" w:customStyle="1" w:styleId="CurrentList1">
    <w:name w:val="Current List1"/>
    <w:rsid w:val="00CE4B39"/>
    <w:pPr>
      <w:numPr>
        <w:numId w:val="27"/>
      </w:numPr>
    </w:pPr>
  </w:style>
  <w:style w:type="paragraph" w:customStyle="1" w:styleId="StyleEYCoverSubtitleLeft0cm">
    <w:name w:val="Style EY Cover Subtitle + Left:  0 cm"/>
    <w:basedOn w:val="EYCoverSubtitle"/>
    <w:rsid w:val="00CE4B39"/>
    <w:rPr>
      <w:rFonts w:cs="Times New Roman"/>
      <w:szCs w:val="20"/>
    </w:rPr>
  </w:style>
  <w:style w:type="paragraph" w:customStyle="1" w:styleId="Tabletext">
    <w:name w:val="Tabletext"/>
    <w:basedOn w:val="Normal"/>
    <w:rsid w:val="00CE4B39"/>
    <w:pPr>
      <w:keepLines/>
      <w:widowControl w:val="0"/>
      <w:spacing w:before="0" w:after="120" w:line="240" w:lineRule="atLeast"/>
    </w:pPr>
    <w:rPr>
      <w:rFonts w:ascii="Times New Roman" w:eastAsia="Times New Roman" w:hAnsi="Times New Roman" w:cs="Times New Roman"/>
      <w:sz w:val="20"/>
      <w:szCs w:val="20"/>
    </w:rPr>
  </w:style>
  <w:style w:type="paragraph" w:customStyle="1" w:styleId="ManualHeading2">
    <w:name w:val="Manual Heading 2"/>
    <w:basedOn w:val="Normal"/>
    <w:next w:val="Normal"/>
    <w:rsid w:val="00CE4B39"/>
    <w:pPr>
      <w:keepNext/>
      <w:tabs>
        <w:tab w:val="left" w:pos="850"/>
      </w:tabs>
      <w:spacing w:before="120" w:after="120" w:line="240" w:lineRule="auto"/>
      <w:ind w:left="850" w:hanging="850"/>
      <w:outlineLvl w:val="1"/>
    </w:pPr>
    <w:rPr>
      <w:rFonts w:ascii="Times New Roman" w:eastAsia="Times New Roman" w:hAnsi="Times New Roman" w:cs="Times New Roman"/>
      <w:b/>
      <w:sz w:val="24"/>
      <w:szCs w:val="20"/>
      <w:lang w:val="en-GB" w:eastAsia="zh-CN"/>
    </w:rPr>
  </w:style>
  <w:style w:type="paragraph" w:customStyle="1" w:styleId="StyleEYTOCHeadingRight031cm">
    <w:name w:val="Style EY TOC Heading + Right:  031 cm"/>
    <w:basedOn w:val="EYTOCHeading"/>
    <w:rsid w:val="00CE4B39"/>
    <w:pPr>
      <w:ind w:right="177"/>
    </w:pPr>
    <w:rPr>
      <w:rFonts w:cs="Times New Roman"/>
      <w:bCs/>
      <w:szCs w:val="20"/>
    </w:rPr>
  </w:style>
  <w:style w:type="character" w:customStyle="1" w:styleId="AtsauceCharChar">
    <w:name w:val="Atsauce Char Char"/>
    <w:link w:val="Atsauce"/>
    <w:rsid w:val="00CE4B39"/>
    <w:rPr>
      <w:rFonts w:ascii="Arial" w:eastAsia="Times New Roman" w:hAnsi="Arial" w:cs="Times New Roman"/>
      <w:szCs w:val="24"/>
    </w:rPr>
  </w:style>
  <w:style w:type="paragraph" w:customStyle="1" w:styleId="EYHeading4">
    <w:name w:val="EY Heading 4"/>
    <w:basedOn w:val="Heading4"/>
    <w:next w:val="EYBodyText"/>
    <w:link w:val="EYHeading4CharChar"/>
    <w:rsid w:val="00CE4B39"/>
    <w:pPr>
      <w:keepLines w:val="0"/>
      <w:numPr>
        <w:numId w:val="30"/>
      </w:numPr>
      <w:tabs>
        <w:tab w:val="left" w:pos="964"/>
      </w:tabs>
      <w:overflowPunct w:val="0"/>
      <w:autoSpaceDE w:val="0"/>
      <w:autoSpaceDN w:val="0"/>
      <w:adjustRightInd w:val="0"/>
      <w:textAlignment w:val="baseline"/>
    </w:pPr>
    <w:rPr>
      <w:rFonts w:ascii="Times New Roman" w:eastAsia="Times New Roman" w:hAnsi="Times New Roman" w:cs="Times New Roman"/>
      <w:b w:val="0"/>
      <w:i/>
      <w:iCs w:val="0"/>
      <w:color w:val="666699"/>
      <w:szCs w:val="28"/>
      <w:lang w:val="en-US"/>
    </w:rPr>
  </w:style>
  <w:style w:type="paragraph" w:customStyle="1" w:styleId="StyleEYHeading4Arial">
    <w:name w:val="Style EY Heading 4 + Arial"/>
    <w:basedOn w:val="EYHeading4"/>
    <w:next w:val="EYBodyText"/>
    <w:link w:val="StyleEYHeading4ArialChar"/>
    <w:rsid w:val="00CE4B39"/>
    <w:pPr>
      <w:numPr>
        <w:numId w:val="23"/>
      </w:numPr>
    </w:pPr>
    <w:rPr>
      <w:rFonts w:ascii="Arial" w:hAnsi="Arial"/>
      <w:bCs w:val="0"/>
      <w:iCs/>
    </w:rPr>
  </w:style>
  <w:style w:type="paragraph" w:customStyle="1" w:styleId="CharCharChar">
    <w:name w:val="Char Char Char"/>
    <w:basedOn w:val="Normal"/>
    <w:rsid w:val="00CE4B39"/>
    <w:pPr>
      <w:spacing w:before="120" w:after="160" w:line="240" w:lineRule="exact"/>
      <w:ind w:firstLine="720"/>
    </w:pPr>
    <w:rPr>
      <w:rFonts w:ascii="Verdana" w:eastAsia="Times New Roman" w:hAnsi="Verdana" w:cs="Times New Roman"/>
      <w:sz w:val="20"/>
      <w:szCs w:val="20"/>
      <w:lang w:val="en-US"/>
    </w:rPr>
  </w:style>
  <w:style w:type="character" w:customStyle="1" w:styleId="EYHeading4CharChar">
    <w:name w:val="EY Heading 4 Char Char"/>
    <w:link w:val="EYHeading4"/>
    <w:rsid w:val="00CE4B39"/>
    <w:rPr>
      <w:rFonts w:ascii="Times New Roman" w:eastAsia="Times New Roman" w:hAnsi="Times New Roman" w:cs="Times New Roman"/>
      <w:bCs/>
      <w:i/>
      <w:color w:val="666699"/>
      <w:sz w:val="24"/>
      <w:szCs w:val="28"/>
      <w:lang w:val="en-US"/>
    </w:rPr>
  </w:style>
  <w:style w:type="character" w:customStyle="1" w:styleId="StyleEYHeading4ArialChar">
    <w:name w:val="Style EY Heading 4 + Arial Char"/>
    <w:link w:val="StyleEYHeading4Arial"/>
    <w:rsid w:val="00CE4B39"/>
    <w:rPr>
      <w:rFonts w:ascii="Arial" w:eastAsia="Times New Roman" w:hAnsi="Arial" w:cs="Times New Roman"/>
      <w:i/>
      <w:iCs/>
      <w:color w:val="666699"/>
      <w:sz w:val="24"/>
      <w:szCs w:val="28"/>
      <w:lang w:val="en-US"/>
    </w:rPr>
  </w:style>
  <w:style w:type="paragraph" w:customStyle="1" w:styleId="Style10ptBoldBefore0ptAfter0pt1">
    <w:name w:val="Style 10 pt Bold Before:  0 pt After:  0 pt1"/>
    <w:basedOn w:val="Normal"/>
    <w:rsid w:val="00CE4B39"/>
    <w:pPr>
      <w:numPr>
        <w:numId w:val="31"/>
      </w:numPr>
      <w:overflowPunct w:val="0"/>
      <w:autoSpaceDE w:val="0"/>
      <w:autoSpaceDN w:val="0"/>
      <w:adjustRightInd w:val="0"/>
      <w:spacing w:before="0" w:after="0" w:line="240" w:lineRule="auto"/>
      <w:textAlignment w:val="baseline"/>
    </w:pPr>
    <w:rPr>
      <w:rFonts w:ascii="Times New Roman" w:eastAsia="Times New Roman" w:hAnsi="Times New Roman" w:cs="Times New Roman"/>
      <w:bCs/>
      <w:sz w:val="20"/>
      <w:szCs w:val="20"/>
      <w:lang w:val="en-US"/>
    </w:rPr>
  </w:style>
  <w:style w:type="paragraph" w:customStyle="1" w:styleId="RakstzRakstzCharCharCharCharCharCharCharCharCharCharCharChar">
    <w:name w:val="Rakstz. Rakstz. Char Char Char Char Char Char Char Char Char Char Char Char"/>
    <w:basedOn w:val="Normal"/>
    <w:rsid w:val="00CE4B39"/>
    <w:pPr>
      <w:spacing w:before="120" w:after="160" w:line="240" w:lineRule="exact"/>
      <w:ind w:firstLine="720"/>
    </w:pPr>
    <w:rPr>
      <w:rFonts w:ascii="Times New Roman" w:eastAsia="Times New Roman" w:hAnsi="Times New Roman" w:cs="Times New Roman"/>
      <w:sz w:val="24"/>
      <w:szCs w:val="20"/>
      <w:lang w:val="en-US"/>
    </w:rPr>
  </w:style>
  <w:style w:type="table" w:customStyle="1" w:styleId="TableClassic11">
    <w:name w:val="Table Classic 11"/>
    <w:basedOn w:val="TableNormal"/>
    <w:next w:val="TableClassic10"/>
    <w:rsid w:val="00CE4B39"/>
    <w:pPr>
      <w:spacing w:before="60" w:after="60" w:line="288" w:lineRule="auto"/>
      <w:contextualSpacing/>
      <w:jc w:val="both"/>
    </w:pPr>
    <w:rPr>
      <w:rFonts w:ascii="Arial" w:eastAsia="Times New Roman" w:hAnsi="Arial" w:cs="Times New Roman"/>
      <w:lang w:eastAsia="lv-LV"/>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jc w:val="center"/>
      </w:pPr>
      <w:rPr>
        <w:rFonts w:ascii="Arial" w:hAnsi="Arial"/>
        <w:b/>
        <w:i w:val="0"/>
        <w:iCs/>
        <w:caps w:val="0"/>
        <w:smallCaps/>
      </w:rPr>
      <w:tbl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right w:val="nil"/>
          <w:insideV w:val="single" w:sz="4" w:space="0" w:color="auto"/>
        </w:tcBorders>
        <w:shd w:val="clear" w:color="auto" w:fill="auto"/>
      </w:tcPr>
    </w:tblStyle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Normal"/>
    <w:rsid w:val="00CE4B39"/>
    <w:pPr>
      <w:spacing w:before="120" w:after="160" w:line="240" w:lineRule="exact"/>
      <w:ind w:firstLine="720"/>
    </w:pPr>
    <w:rPr>
      <w:rFonts w:ascii="Verdana" w:eastAsia="Times New Roman" w:hAnsi="Verdana" w:cs="Times New Roman"/>
      <w:sz w:val="20"/>
      <w:szCs w:val="20"/>
      <w:lang w:val="en-US"/>
    </w:rPr>
  </w:style>
  <w:style w:type="paragraph" w:customStyle="1" w:styleId="Listburti">
    <w:name w:val="List burti"/>
    <w:basedOn w:val="ListBullet"/>
    <w:qFormat/>
    <w:rsid w:val="00CE4B39"/>
    <w:pPr>
      <w:numPr>
        <w:numId w:val="32"/>
      </w:numPr>
    </w:pPr>
  </w:style>
  <w:style w:type="character" w:styleId="LineNumber">
    <w:name w:val="line number"/>
    <w:basedOn w:val="DefaultParagraphFont"/>
    <w:uiPriority w:val="99"/>
    <w:unhideWhenUsed/>
    <w:rsid w:val="009A07D7"/>
    <w:rPr>
      <w:rFonts w:ascii="Arial" w:hAnsi="Arial"/>
      <w:sz w:val="22"/>
    </w:rPr>
  </w:style>
  <w:style w:type="paragraph" w:customStyle="1" w:styleId="StyleTablebody2">
    <w:name w:val="Style Table body 2"/>
    <w:basedOn w:val="Tablebody"/>
    <w:link w:val="StyleTablebody2Char"/>
    <w:rsid w:val="007D4B5C"/>
    <w:pPr>
      <w:jc w:val="left"/>
    </w:pPr>
    <w:rPr>
      <w:rFonts w:eastAsia="Times New Roman" w:cs="Times New Roman"/>
    </w:rPr>
  </w:style>
  <w:style w:type="paragraph" w:customStyle="1" w:styleId="Titledocumentkods">
    <w:name w:val="Title document kods"/>
    <w:basedOn w:val="Normal"/>
    <w:autoRedefine/>
    <w:rsid w:val="007D4B5C"/>
    <w:pPr>
      <w:spacing w:before="240"/>
      <w:contextualSpacing/>
      <w:jc w:val="center"/>
    </w:pPr>
    <w:rPr>
      <w:rFonts w:eastAsia="Times New Roman" w:cs="Times New Roman"/>
      <w:b/>
      <w:smallCaps/>
      <w:color w:val="000000"/>
      <w:sz w:val="28"/>
      <w:szCs w:val="28"/>
    </w:rPr>
  </w:style>
  <w:style w:type="character" w:customStyle="1" w:styleId="StyleTablebody2Char">
    <w:name w:val="Style Table body 2 Char"/>
    <w:basedOn w:val="TablebodyChar"/>
    <w:link w:val="StyleTablebody2"/>
    <w:locked/>
    <w:rsid w:val="007D4B5C"/>
    <w:rPr>
      <w:rFonts w:ascii="Arial" w:eastAsia="Times New Roman" w:hAnsi="Arial" w:cs="Times New Roman"/>
      <w:sz w:val="20"/>
    </w:rPr>
  </w:style>
  <w:style w:type="character" w:customStyle="1" w:styleId="Piezmes">
    <w:name w:val="Piezīmes"/>
    <w:basedOn w:val="DefaultParagraphFont"/>
    <w:rsid w:val="007D4B5C"/>
    <w:rPr>
      <w:rFonts w:cs="Times New Roman"/>
      <w:i/>
    </w:rPr>
  </w:style>
  <w:style w:type="character" w:customStyle="1" w:styleId="ListBulletChar1">
    <w:name w:val="List Bullet Char1"/>
    <w:basedOn w:val="DefaultParagraphFont"/>
    <w:locked/>
    <w:rsid w:val="007D4B5C"/>
    <w:rPr>
      <w:rFonts w:ascii="Arial" w:hAnsi="Arial"/>
      <w:sz w:val="22"/>
      <w:szCs w:val="22"/>
      <w:lang w:eastAsia="en-US"/>
    </w:rPr>
  </w:style>
  <w:style w:type="character" w:customStyle="1" w:styleId="CaptionChar">
    <w:name w:val="Caption Char"/>
    <w:basedOn w:val="DefaultParagraphFont"/>
    <w:link w:val="Caption"/>
    <w:uiPriority w:val="35"/>
    <w:locked/>
    <w:rsid w:val="007D4B5C"/>
    <w:rPr>
      <w:rFonts w:ascii="Arial" w:hAnsi="Arial"/>
      <w:b/>
      <w:bCs/>
      <w:color w:val="4F81BD" w:themeColor="accent1"/>
      <w:sz w:val="18"/>
      <w:szCs w:val="18"/>
    </w:rPr>
  </w:style>
  <w:style w:type="character" w:customStyle="1" w:styleId="CharChar2">
    <w:name w:val="Char Char2"/>
    <w:basedOn w:val="DefaultParagraphFont"/>
    <w:rsid w:val="007D4B5C"/>
    <w:rPr>
      <w:rFonts w:ascii="Arial" w:eastAsia="Batang" w:hAnsi="Arial"/>
      <w:b/>
      <w:noProof/>
      <w:sz w:val="24"/>
      <w:szCs w:val="22"/>
      <w:lang w:val="en-US" w:eastAsia="en-US" w:bidi="ar-SA"/>
    </w:rPr>
  </w:style>
  <w:style w:type="character" w:customStyle="1" w:styleId="CharChar5">
    <w:name w:val="Char Char5"/>
    <w:basedOn w:val="DefaultParagraphFont"/>
    <w:rsid w:val="007D4B5C"/>
    <w:rPr>
      <w:rFonts w:ascii="Arial" w:hAnsi="Arial"/>
      <w:sz w:val="24"/>
      <w:szCs w:val="22"/>
      <w:lang w:val="lv-LV" w:eastAsia="en-US" w:bidi="ar-SA"/>
    </w:rPr>
  </w:style>
  <w:style w:type="character" w:customStyle="1" w:styleId="CharChar4">
    <w:name w:val="Char Char4"/>
    <w:basedOn w:val="DefaultParagraphFont"/>
    <w:rsid w:val="007D4B5C"/>
    <w:rPr>
      <w:rFonts w:ascii="Arial" w:hAnsi="Arial"/>
      <w:sz w:val="24"/>
      <w:szCs w:val="22"/>
      <w:lang w:val="lv-LV" w:eastAsia="en-US" w:bidi="ar-SA"/>
    </w:rPr>
  </w:style>
  <w:style w:type="character" w:customStyle="1" w:styleId="CodeChar">
    <w:name w:val="Code Char"/>
    <w:link w:val="Code"/>
    <w:rsid w:val="007D4B5C"/>
    <w:rPr>
      <w:rFonts w:ascii="Courier New" w:eastAsia="Times New Roman" w:hAnsi="Courier New" w:cs="Times New Roman"/>
      <w:noProof/>
      <w:spacing w:val="-5"/>
      <w:sz w:val="20"/>
      <w:szCs w:val="20"/>
      <w:lang w:val="en-GB"/>
    </w:rPr>
  </w:style>
  <w:style w:type="paragraph" w:customStyle="1" w:styleId="Italic">
    <w:name w:val="Italic"/>
    <w:basedOn w:val="Normal"/>
    <w:link w:val="ItalicChar"/>
    <w:qFormat/>
    <w:rsid w:val="007D4B5C"/>
    <w:pPr>
      <w:spacing w:before="0" w:after="200" w:line="276" w:lineRule="auto"/>
    </w:pPr>
    <w:rPr>
      <w:rFonts w:ascii="Times New Roman" w:eastAsia="Calibri" w:hAnsi="Times New Roman" w:cs="Times New Roman"/>
      <w:i/>
    </w:rPr>
  </w:style>
  <w:style w:type="character" w:customStyle="1" w:styleId="ItalicChar">
    <w:name w:val="Italic Char"/>
    <w:link w:val="Italic"/>
    <w:rsid w:val="007D4B5C"/>
    <w:rPr>
      <w:rFonts w:ascii="Times New Roman" w:eastAsia="Calibri" w:hAnsi="Times New Roman" w:cs="Times New Roman"/>
      <w:i/>
    </w:rPr>
  </w:style>
  <w:style w:type="paragraph" w:customStyle="1" w:styleId="code0">
    <w:name w:val="code"/>
    <w:basedOn w:val="CodeBlockChar"/>
    <w:link w:val="codeChar0"/>
    <w:qFormat/>
    <w:rsid w:val="007D4B5C"/>
    <w:pPr>
      <w:ind w:left="142"/>
    </w:pPr>
    <w:rPr>
      <w:color w:val="0000FF"/>
      <w:lang w:eastAsia="ru-RU"/>
    </w:rPr>
  </w:style>
  <w:style w:type="character" w:customStyle="1" w:styleId="codeChar0">
    <w:name w:val="code Char"/>
    <w:basedOn w:val="CodeBlockCharChar"/>
    <w:link w:val="code0"/>
    <w:rsid w:val="007D4B5C"/>
    <w:rPr>
      <w:rFonts w:ascii="Courier New" w:eastAsia="Courier New" w:hAnsi="Courier New" w:cs="Courier New"/>
      <w:color w:val="0000FF"/>
      <w:sz w:val="16"/>
      <w:szCs w:val="16"/>
      <w:lang w:val="en-AU" w:eastAsia="ru-RU"/>
    </w:rPr>
  </w:style>
  <w:style w:type="paragraph" w:customStyle="1" w:styleId="Reference">
    <w:name w:val="Reference"/>
    <w:basedOn w:val="Normal"/>
    <w:link w:val="ReferenceChar"/>
    <w:qFormat/>
    <w:rsid w:val="00913E35"/>
    <w:pPr>
      <w:spacing w:before="0" w:after="200" w:line="276" w:lineRule="auto"/>
    </w:pPr>
    <w:rPr>
      <w:lang w:val="en-US"/>
    </w:rPr>
  </w:style>
  <w:style w:type="character" w:customStyle="1" w:styleId="ReferenceChar">
    <w:name w:val="Reference Char"/>
    <w:basedOn w:val="DefaultParagraphFont"/>
    <w:link w:val="Reference"/>
    <w:rsid w:val="00913E35"/>
    <w:rPr>
      <w:rFonts w:ascii="Arial" w:hAnsi="Arial"/>
      <w:lang w:val="en-US"/>
    </w:rPr>
  </w:style>
  <w:style w:type="paragraph" w:customStyle="1" w:styleId="Titleapaksprojekta">
    <w:name w:val="Title apaksprojekta"/>
    <w:basedOn w:val="Titlearatstarpi"/>
    <w:qFormat/>
    <w:rsid w:val="00EF5547"/>
    <w:pPr>
      <w:spacing w:before="120"/>
    </w:pPr>
    <w:rPr>
      <w:rFonts w:ascii="Arial Bold" w:hAnsi="Arial Bold"/>
      <w:spacing w:val="0"/>
      <w:sz w:val="44"/>
    </w:rPr>
  </w:style>
  <w:style w:type="numbering" w:customStyle="1" w:styleId="Style14">
    <w:name w:val="Style14"/>
    <w:uiPriority w:val="99"/>
    <w:rsid w:val="00A13DB3"/>
    <w:pPr>
      <w:numPr>
        <w:numId w:val="4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index heading" w:uiPriority="0"/>
    <w:lsdException w:name="caption" w:uiPriority="35" w:qFormat="1"/>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2"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Code" w:uiPriority="0"/>
    <w:lsdException w:name="HTML Preformatted" w:uiPriority="0"/>
    <w:lsdException w:name="annotation subject" w:uiPriority="0"/>
    <w:lsdException w:name="Outline List 2" w:uiPriority="0"/>
    <w:lsdException w:name="Table Classic 1" w:uiPriority="0"/>
    <w:lsdException w:name="Table 3D effects 1" w:uiPriority="0"/>
    <w:lsdException w:name="Table 3D effects 2" w:uiPriority="0"/>
    <w:lsdException w:name="Table 3D effects 3"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286"/>
    <w:pPr>
      <w:spacing w:before="60" w:after="60" w:line="288" w:lineRule="auto"/>
      <w:jc w:val="both"/>
    </w:pPr>
    <w:rPr>
      <w:rFonts w:ascii="Arial" w:hAnsi="Arial"/>
    </w:rPr>
  </w:style>
  <w:style w:type="paragraph" w:styleId="Heading1">
    <w:name w:val="heading 1"/>
    <w:basedOn w:val="Normal"/>
    <w:next w:val="Normal"/>
    <w:link w:val="Heading1Char"/>
    <w:uiPriority w:val="9"/>
    <w:qFormat/>
    <w:rsid w:val="002A5286"/>
    <w:pPr>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
    <w:unhideWhenUsed/>
    <w:qFormat/>
    <w:rsid w:val="002A5286"/>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
    <w:unhideWhenUsed/>
    <w:qFormat/>
    <w:rsid w:val="002A5286"/>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
    <w:unhideWhenUsed/>
    <w:qFormat/>
    <w:rsid w:val="002A5286"/>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
    <w:basedOn w:val="Normal"/>
    <w:next w:val="Normal"/>
    <w:link w:val="Heading5Char"/>
    <w:uiPriority w:val="9"/>
    <w:unhideWhenUsed/>
    <w:qFormat/>
    <w:rsid w:val="002A5286"/>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
    <w:unhideWhenUsed/>
    <w:qFormat/>
    <w:rsid w:val="002A5286"/>
    <w:pPr>
      <w:keepNext/>
      <w:keepLines/>
      <w:numPr>
        <w:ilvl w:val="5"/>
        <w:numId w:val="5"/>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
    <w:unhideWhenUsed/>
    <w:qFormat/>
    <w:rsid w:val="002A5286"/>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FB6D52"/>
    <w:pPr>
      <w:spacing w:before="240"/>
      <w:contextualSpacing/>
      <w:outlineLvl w:val="7"/>
    </w:pPr>
    <w:rPr>
      <w:rFonts w:ascii="Times New Roman" w:eastAsia="Batang" w:hAnsi="Times New Roman" w:cs="Times New Roman"/>
      <w:i/>
      <w:szCs w:val="20"/>
      <w:lang w:val="en-AU"/>
    </w:rPr>
  </w:style>
  <w:style w:type="paragraph" w:styleId="Heading9">
    <w:name w:val="heading 9"/>
    <w:basedOn w:val="Normal"/>
    <w:next w:val="Normal"/>
    <w:link w:val="Heading9Char"/>
    <w:qFormat/>
    <w:rsid w:val="00FB6D52"/>
    <w:pPr>
      <w:numPr>
        <w:ilvl w:val="8"/>
        <w:numId w:val="13"/>
      </w:numPr>
      <w:spacing w:before="240"/>
      <w:contextualSpacing/>
      <w:jc w:val="left"/>
      <w:outlineLvl w:val="8"/>
    </w:pPr>
    <w:rPr>
      <w:rFonts w:eastAsia="Times New Roman"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5286"/>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2A5286"/>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2A5286"/>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2A5286"/>
    <w:rPr>
      <w:rFonts w:ascii="Tahoma" w:eastAsiaTheme="majorEastAsia" w:hAnsi="Tahoma" w:cstheme="majorBidi"/>
      <w:b/>
      <w:bCs/>
      <w:iCs/>
      <w:sz w:val="24"/>
    </w:rPr>
  </w:style>
  <w:style w:type="character" w:customStyle="1" w:styleId="Heading5Char">
    <w:name w:val="Heading 5 Char"/>
    <w:aliases w:val="h5 Char,Level 5 Topic Heading Char"/>
    <w:basedOn w:val="DefaultParagraphFont"/>
    <w:link w:val="Heading5"/>
    <w:uiPriority w:val="9"/>
    <w:rsid w:val="002A5286"/>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2A5286"/>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
    <w:rsid w:val="002A5286"/>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2A5286"/>
    <w:pPr>
      <w:spacing w:before="240" w:after="0"/>
      <w:jc w:val="center"/>
    </w:pPr>
    <w:rPr>
      <w:caps/>
    </w:rPr>
  </w:style>
  <w:style w:type="paragraph" w:customStyle="1" w:styleId="Titlearatstarpi">
    <w:name w:val="Title ar atstarpi"/>
    <w:basedOn w:val="Title-klients"/>
    <w:qFormat/>
    <w:rsid w:val="00EF5547"/>
    <w:pPr>
      <w:spacing w:before="3960" w:after="120" w:line="240" w:lineRule="auto"/>
    </w:pPr>
    <w:rPr>
      <w:b/>
      <w:caps w:val="0"/>
      <w:smallCaps/>
      <w:spacing w:val="60"/>
      <w:sz w:val="36"/>
    </w:rPr>
  </w:style>
  <w:style w:type="paragraph" w:customStyle="1" w:styleId="Titledokumenta">
    <w:name w:val="Title dokumenta"/>
    <w:basedOn w:val="Normal"/>
    <w:qFormat/>
    <w:rsid w:val="002A5286"/>
    <w:pPr>
      <w:spacing w:before="1080"/>
      <w:jc w:val="center"/>
    </w:pPr>
    <w:rPr>
      <w:smallCaps/>
      <w:sz w:val="36"/>
    </w:rPr>
  </w:style>
  <w:style w:type="paragraph" w:customStyle="1" w:styleId="Titledokumentakods">
    <w:name w:val="Title dokumenta kods"/>
    <w:basedOn w:val="Normal"/>
    <w:qFormat/>
    <w:rsid w:val="00EF5547"/>
    <w:pPr>
      <w:spacing w:before="240" w:after="6000"/>
      <w:jc w:val="center"/>
    </w:pPr>
    <w:rPr>
      <w:b/>
      <w:smallCaps/>
      <w:sz w:val="28"/>
    </w:rPr>
  </w:style>
  <w:style w:type="table" w:styleId="TableGrid">
    <w:name w:val="Table Grid"/>
    <w:aliases w:val="Table Grid Body Text"/>
    <w:basedOn w:val="TableNormal"/>
    <w:uiPriority w:val="59"/>
    <w:rsid w:val="002A52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ptright">
    <w:name w:val="10pt right"/>
    <w:basedOn w:val="Normal"/>
    <w:qFormat/>
    <w:rsid w:val="002A5286"/>
    <w:pPr>
      <w:spacing w:after="0" w:line="240" w:lineRule="auto"/>
      <w:jc w:val="right"/>
    </w:pPr>
    <w:rPr>
      <w:sz w:val="20"/>
    </w:rPr>
  </w:style>
  <w:style w:type="paragraph" w:styleId="BalloonText">
    <w:name w:val="Balloon Text"/>
    <w:basedOn w:val="Normal"/>
    <w:link w:val="BalloonTextChar"/>
    <w:uiPriority w:val="99"/>
    <w:semiHidden/>
    <w:unhideWhenUsed/>
    <w:rsid w:val="002A528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286"/>
    <w:rPr>
      <w:rFonts w:ascii="Tahoma" w:hAnsi="Tahoma" w:cs="Tahoma"/>
      <w:sz w:val="16"/>
      <w:szCs w:val="16"/>
    </w:rPr>
  </w:style>
  <w:style w:type="paragraph" w:customStyle="1" w:styleId="Titleversija">
    <w:name w:val="Title versija"/>
    <w:aliases w:val="datums"/>
    <w:basedOn w:val="Titledokumentakods"/>
    <w:qFormat/>
    <w:rsid w:val="002A5286"/>
    <w:pPr>
      <w:spacing w:before="60" w:after="2400"/>
    </w:pPr>
    <w:rPr>
      <w:b w:val="0"/>
      <w:smallCaps w:val="0"/>
      <w:sz w:val="26"/>
    </w:rPr>
  </w:style>
  <w:style w:type="paragraph" w:customStyle="1" w:styleId="10ptcenter">
    <w:name w:val="10pt center"/>
    <w:basedOn w:val="Titleversija"/>
    <w:qFormat/>
    <w:rsid w:val="002A5286"/>
    <w:pPr>
      <w:spacing w:before="0" w:after="60" w:line="240" w:lineRule="auto"/>
      <w:contextualSpacing/>
    </w:pPr>
    <w:rPr>
      <w:sz w:val="20"/>
    </w:rPr>
  </w:style>
  <w:style w:type="character" w:styleId="Hyperlink">
    <w:name w:val="Hyperlink"/>
    <w:basedOn w:val="DefaultParagraphFont"/>
    <w:uiPriority w:val="99"/>
    <w:unhideWhenUsed/>
    <w:rsid w:val="002A5286"/>
    <w:rPr>
      <w:color w:val="0000FF" w:themeColor="hyperlink"/>
      <w:u w:val="single"/>
    </w:rPr>
  </w:style>
  <w:style w:type="paragraph" w:customStyle="1" w:styleId="12pt">
    <w:name w:val="12pt"/>
    <w:aliases w:val="center"/>
    <w:basedOn w:val="10ptcenter"/>
    <w:qFormat/>
    <w:rsid w:val="002A5286"/>
    <w:pPr>
      <w:spacing w:before="120"/>
    </w:pPr>
    <w:rPr>
      <w:sz w:val="24"/>
    </w:rPr>
  </w:style>
  <w:style w:type="paragraph" w:styleId="Header">
    <w:name w:val="header"/>
    <w:basedOn w:val="Normal"/>
    <w:link w:val="HeaderChar"/>
    <w:uiPriority w:val="99"/>
    <w:unhideWhenUsed/>
    <w:rsid w:val="002A5286"/>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2A5286"/>
    <w:rPr>
      <w:rFonts w:ascii="Arial" w:hAnsi="Arial"/>
      <w:sz w:val="16"/>
    </w:rPr>
  </w:style>
  <w:style w:type="paragraph" w:styleId="Footer">
    <w:name w:val="footer"/>
    <w:basedOn w:val="Normal"/>
    <w:link w:val="FooterChar"/>
    <w:uiPriority w:val="99"/>
    <w:unhideWhenUsed/>
    <w:rsid w:val="002A5286"/>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2A5286"/>
    <w:rPr>
      <w:rFonts w:ascii="Arial" w:hAnsi="Arial"/>
      <w:sz w:val="16"/>
    </w:rPr>
  </w:style>
  <w:style w:type="character" w:styleId="PageNumber">
    <w:name w:val="page number"/>
    <w:basedOn w:val="DefaultParagraphFont"/>
    <w:rsid w:val="002A5286"/>
    <w:rPr>
      <w:rFonts w:cs="Times New Roman"/>
    </w:rPr>
  </w:style>
  <w:style w:type="table" w:customStyle="1" w:styleId="TableClassic1">
    <w:name w:val="Table Classic1"/>
    <w:basedOn w:val="TableNormal"/>
    <w:uiPriority w:val="99"/>
    <w:rsid w:val="002A5286"/>
    <w:pPr>
      <w:spacing w:after="0" w:line="240" w:lineRule="auto"/>
    </w:pPr>
    <w:rPr>
      <w:rFonts w:ascii="Arial" w:hAnsi="Arial"/>
      <w:sz w:val="20"/>
    </w:rPr>
    <w:tblPr>
      <w:tblStyleColBandSize w:val="1"/>
      <w:tblInd w:w="0" w:type="dxa"/>
      <w:tblBorders>
        <w:top w:val="single" w:sz="12" w:space="0" w:color="auto"/>
        <w:bottom w:val="single" w:sz="2" w:space="0" w:color="auto"/>
        <w:insideV w:val="single" w:sz="2" w:space="0" w:color="auto"/>
      </w:tblBorders>
      <w:tblCellMar>
        <w:top w:w="0" w:type="dxa"/>
        <w:left w:w="108" w:type="dxa"/>
        <w:bottom w:w="0" w:type="dxa"/>
        <w:right w:w="108" w:type="dxa"/>
      </w:tblCellMar>
    </w:tblPr>
  </w:style>
  <w:style w:type="paragraph" w:customStyle="1" w:styleId="Tablebody">
    <w:name w:val="Table body"/>
    <w:basedOn w:val="Normal"/>
    <w:link w:val="TablebodyChar"/>
    <w:qFormat/>
    <w:rsid w:val="002A5286"/>
    <w:pPr>
      <w:spacing w:before="40" w:after="40" w:line="240" w:lineRule="auto"/>
    </w:pPr>
    <w:rPr>
      <w:sz w:val="20"/>
    </w:rPr>
  </w:style>
  <w:style w:type="character" w:customStyle="1" w:styleId="TablebodyChar">
    <w:name w:val="Table body Char"/>
    <w:link w:val="Tablebody"/>
    <w:rsid w:val="002A5286"/>
    <w:rPr>
      <w:rFonts w:ascii="Arial" w:hAnsi="Arial"/>
      <w:sz w:val="20"/>
    </w:rPr>
  </w:style>
  <w:style w:type="paragraph" w:customStyle="1" w:styleId="Bold">
    <w:name w:val="Bold"/>
    <w:aliases w:val="Small caps"/>
    <w:basedOn w:val="Tablebody"/>
    <w:qFormat/>
    <w:rsid w:val="002A5286"/>
    <w:pPr>
      <w:spacing w:before="60" w:after="60" w:line="288" w:lineRule="auto"/>
      <w:jc w:val="left"/>
    </w:pPr>
    <w:rPr>
      <w:b/>
      <w:smallCaps/>
      <w:sz w:val="22"/>
    </w:rPr>
  </w:style>
  <w:style w:type="paragraph" w:customStyle="1" w:styleId="Saturs">
    <w:name w:val="Saturs"/>
    <w:basedOn w:val="Normal"/>
    <w:qFormat/>
    <w:rsid w:val="002A5286"/>
    <w:pPr>
      <w:jc w:val="left"/>
    </w:pPr>
    <w:rPr>
      <w:rFonts w:ascii="Tahoma" w:hAnsi="Tahoma"/>
      <w:b/>
      <w:sz w:val="32"/>
    </w:rPr>
  </w:style>
  <w:style w:type="paragraph" w:styleId="TOC1">
    <w:name w:val="toc 1"/>
    <w:basedOn w:val="Normal"/>
    <w:next w:val="Normal"/>
    <w:autoRedefine/>
    <w:uiPriority w:val="39"/>
    <w:unhideWhenUsed/>
    <w:rsid w:val="002A5286"/>
    <w:pPr>
      <w:tabs>
        <w:tab w:val="left" w:pos="397"/>
        <w:tab w:val="right" w:leader="dot" w:pos="9639"/>
      </w:tabs>
      <w:spacing w:before="0" w:after="120"/>
      <w:ind w:left="397" w:right="567" w:hanging="397"/>
    </w:pPr>
    <w:rPr>
      <w:rFonts w:ascii="Arial Bold" w:hAnsi="Arial Bold"/>
      <w:b/>
      <w:caps/>
    </w:rPr>
  </w:style>
  <w:style w:type="paragraph" w:styleId="TOC2">
    <w:name w:val="toc 2"/>
    <w:basedOn w:val="Normal"/>
    <w:next w:val="Normal"/>
    <w:autoRedefine/>
    <w:uiPriority w:val="39"/>
    <w:unhideWhenUsed/>
    <w:rsid w:val="002A5286"/>
    <w:pPr>
      <w:tabs>
        <w:tab w:val="left" w:pos="964"/>
        <w:tab w:val="right" w:leader="dot" w:pos="9639"/>
      </w:tabs>
      <w:spacing w:before="0"/>
      <w:ind w:left="964" w:right="567" w:hanging="567"/>
    </w:pPr>
    <w:rPr>
      <w:rFonts w:ascii="Arial Bold" w:hAnsi="Arial Bold"/>
      <w:b/>
    </w:rPr>
  </w:style>
  <w:style w:type="paragraph" w:styleId="TOC3">
    <w:name w:val="toc 3"/>
    <w:basedOn w:val="Normal"/>
    <w:next w:val="Normal"/>
    <w:autoRedefine/>
    <w:uiPriority w:val="39"/>
    <w:unhideWhenUsed/>
    <w:rsid w:val="002A5286"/>
    <w:pPr>
      <w:tabs>
        <w:tab w:val="left" w:pos="1814"/>
        <w:tab w:val="right" w:leader="dot" w:pos="9639"/>
      </w:tabs>
      <w:spacing w:before="0"/>
      <w:ind w:left="1701" w:right="567" w:hanging="737"/>
    </w:pPr>
  </w:style>
  <w:style w:type="paragraph" w:styleId="TOC4">
    <w:name w:val="toc 4"/>
    <w:basedOn w:val="Normal"/>
    <w:next w:val="Normal"/>
    <w:autoRedefine/>
    <w:uiPriority w:val="39"/>
    <w:unhideWhenUsed/>
    <w:rsid w:val="002A5286"/>
    <w:pPr>
      <w:tabs>
        <w:tab w:val="left" w:pos="2381"/>
        <w:tab w:val="right" w:leader="dot" w:pos="9639"/>
      </w:tabs>
      <w:spacing w:before="0"/>
      <w:ind w:left="2268" w:right="567" w:hanging="737"/>
    </w:pPr>
    <w:rPr>
      <w:i/>
      <w:sz w:val="20"/>
    </w:rPr>
  </w:style>
  <w:style w:type="paragraph" w:styleId="TOC5">
    <w:name w:val="toc 5"/>
    <w:basedOn w:val="Normal"/>
    <w:next w:val="Normal"/>
    <w:autoRedefine/>
    <w:unhideWhenUsed/>
    <w:rsid w:val="002A5286"/>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rsid w:val="002A5286"/>
    <w:pPr>
      <w:numPr>
        <w:numId w:val="1"/>
      </w:numPr>
    </w:pPr>
  </w:style>
  <w:style w:type="character" w:customStyle="1" w:styleId="ListBulletChar">
    <w:name w:val="List Bullet Char"/>
    <w:basedOn w:val="DefaultParagraphFont"/>
    <w:link w:val="ListBullet"/>
    <w:locked/>
    <w:rsid w:val="002A5286"/>
    <w:rPr>
      <w:rFonts w:ascii="Arial" w:hAnsi="Arial"/>
    </w:rPr>
  </w:style>
  <w:style w:type="paragraph" w:styleId="TableofFigures">
    <w:name w:val="table of figures"/>
    <w:basedOn w:val="Normal"/>
    <w:next w:val="Normal"/>
    <w:uiPriority w:val="99"/>
    <w:unhideWhenUsed/>
    <w:rsid w:val="002A5286"/>
    <w:pPr>
      <w:tabs>
        <w:tab w:val="left" w:pos="964"/>
        <w:tab w:val="right" w:leader="dot" w:pos="9639"/>
      </w:tabs>
      <w:spacing w:before="0" w:after="0"/>
      <w:ind w:left="851" w:right="567" w:hanging="851"/>
    </w:pPr>
  </w:style>
  <w:style w:type="paragraph" w:styleId="ListBullet2">
    <w:name w:val="List Bullet 2"/>
    <w:basedOn w:val="Normal"/>
    <w:unhideWhenUsed/>
    <w:rsid w:val="002A5286"/>
    <w:pPr>
      <w:numPr>
        <w:numId w:val="2"/>
      </w:numPr>
      <w:ind w:left="1071" w:hanging="357"/>
      <w:contextualSpacing/>
    </w:pPr>
  </w:style>
  <w:style w:type="paragraph" w:styleId="ListBullet3">
    <w:name w:val="List Bullet 3"/>
    <w:basedOn w:val="Normal"/>
    <w:unhideWhenUsed/>
    <w:rsid w:val="002A5286"/>
    <w:pPr>
      <w:numPr>
        <w:numId w:val="3"/>
      </w:numPr>
      <w:ind w:left="1429" w:hanging="357"/>
      <w:contextualSpacing/>
    </w:pPr>
  </w:style>
  <w:style w:type="paragraph" w:styleId="ListBullet4">
    <w:name w:val="List Bullet 4"/>
    <w:basedOn w:val="Normal"/>
    <w:unhideWhenUsed/>
    <w:rsid w:val="002A5286"/>
    <w:pPr>
      <w:numPr>
        <w:numId w:val="10"/>
      </w:numPr>
      <w:contextualSpacing/>
    </w:pPr>
  </w:style>
  <w:style w:type="paragraph" w:styleId="ListContinue">
    <w:name w:val="List Continue"/>
    <w:aliases w:val=" Char"/>
    <w:basedOn w:val="Normal"/>
    <w:link w:val="ListContinueChar"/>
    <w:unhideWhenUsed/>
    <w:rsid w:val="002A5286"/>
    <w:pPr>
      <w:ind w:left="454"/>
      <w:contextualSpacing/>
    </w:pPr>
  </w:style>
  <w:style w:type="paragraph" w:styleId="ListContinue2">
    <w:name w:val="List Continue 2"/>
    <w:basedOn w:val="Normal"/>
    <w:rsid w:val="002A5286"/>
    <w:pPr>
      <w:ind w:left="851"/>
      <w:contextualSpacing/>
    </w:pPr>
    <w:rPr>
      <w:rFonts w:eastAsia="Times New Roman" w:cs="Times New Roman"/>
    </w:rPr>
  </w:style>
  <w:style w:type="paragraph" w:styleId="ListContinue3">
    <w:name w:val="List Continue 3"/>
    <w:basedOn w:val="Normal"/>
    <w:unhideWhenUsed/>
    <w:rsid w:val="002A5286"/>
    <w:pPr>
      <w:ind w:left="1134"/>
      <w:contextualSpacing/>
    </w:pPr>
  </w:style>
  <w:style w:type="paragraph" w:styleId="ListNumber">
    <w:name w:val="List Number"/>
    <w:basedOn w:val="Normal"/>
    <w:rsid w:val="002A5286"/>
    <w:pPr>
      <w:numPr>
        <w:numId w:val="9"/>
      </w:numPr>
      <w:ind w:left="454" w:hanging="454"/>
      <w:contextualSpacing/>
    </w:pPr>
    <w:rPr>
      <w:rFonts w:eastAsia="Times New Roman" w:cs="Times New Roman"/>
    </w:rPr>
  </w:style>
  <w:style w:type="paragraph" w:styleId="ListNumber2">
    <w:name w:val="List Number 2"/>
    <w:basedOn w:val="Normal"/>
    <w:link w:val="ListNumber2Char"/>
    <w:rsid w:val="002A5286"/>
    <w:pPr>
      <w:numPr>
        <w:ilvl w:val="1"/>
        <w:numId w:val="9"/>
      </w:numPr>
      <w:contextualSpacing/>
    </w:pPr>
    <w:rPr>
      <w:rFonts w:eastAsia="Times New Roman" w:cs="Times New Roman"/>
    </w:rPr>
  </w:style>
  <w:style w:type="character" w:customStyle="1" w:styleId="ListNumber2Char">
    <w:name w:val="List Number 2 Char"/>
    <w:basedOn w:val="DefaultParagraphFont"/>
    <w:link w:val="ListNumber2"/>
    <w:locked/>
    <w:rsid w:val="002A5286"/>
    <w:rPr>
      <w:rFonts w:ascii="Arial" w:eastAsia="Times New Roman" w:hAnsi="Arial" w:cs="Times New Roman"/>
    </w:rPr>
  </w:style>
  <w:style w:type="paragraph" w:styleId="ListNumber3">
    <w:name w:val="List Number 3"/>
    <w:basedOn w:val="Normal"/>
    <w:uiPriority w:val="99"/>
    <w:rsid w:val="002A5286"/>
    <w:pPr>
      <w:numPr>
        <w:ilvl w:val="2"/>
        <w:numId w:val="9"/>
      </w:numPr>
      <w:contextualSpacing/>
    </w:pPr>
    <w:rPr>
      <w:rFonts w:eastAsia="Times New Roman" w:cs="Times New Roman"/>
    </w:rPr>
  </w:style>
  <w:style w:type="paragraph" w:styleId="ListNumber4">
    <w:name w:val="List Number 4"/>
    <w:basedOn w:val="Normal"/>
    <w:rsid w:val="002A5286"/>
    <w:pPr>
      <w:numPr>
        <w:ilvl w:val="3"/>
        <w:numId w:val="9"/>
      </w:numPr>
      <w:ind w:left="1984" w:hanging="992"/>
      <w:contextualSpacing/>
    </w:pPr>
    <w:rPr>
      <w:rFonts w:eastAsia="Times New Roman" w:cs="Times New Roman"/>
    </w:rPr>
  </w:style>
  <w:style w:type="paragraph" w:customStyle="1" w:styleId="Atsauce">
    <w:name w:val="Atsauce"/>
    <w:basedOn w:val="Normal"/>
    <w:link w:val="AtsauceCharChar"/>
    <w:rsid w:val="002A5286"/>
    <w:pPr>
      <w:numPr>
        <w:numId w:val="6"/>
      </w:numPr>
      <w:spacing w:after="0" w:line="360" w:lineRule="auto"/>
    </w:pPr>
    <w:rPr>
      <w:rFonts w:eastAsia="Times New Roman" w:cs="Times New Roman"/>
      <w:szCs w:val="24"/>
    </w:rPr>
  </w:style>
  <w:style w:type="paragraph" w:styleId="ListParagraph">
    <w:name w:val="List Paragraph"/>
    <w:basedOn w:val="Normal"/>
    <w:uiPriority w:val="34"/>
    <w:qFormat/>
    <w:rsid w:val="002A5286"/>
    <w:pPr>
      <w:ind w:left="720"/>
      <w:contextualSpacing/>
    </w:pPr>
  </w:style>
  <w:style w:type="paragraph" w:styleId="BodyText">
    <w:name w:val="Body Text"/>
    <w:basedOn w:val="Normal"/>
    <w:link w:val="BodyTextChar"/>
    <w:autoRedefine/>
    <w:rsid w:val="002A5286"/>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2A5286"/>
    <w:rPr>
      <w:rFonts w:ascii="Arial" w:eastAsia="Batang" w:hAnsi="Arial" w:cs="Times New Roman"/>
      <w:szCs w:val="20"/>
    </w:rPr>
  </w:style>
  <w:style w:type="paragraph" w:customStyle="1" w:styleId="Tabletitle">
    <w:name w:val="Table title"/>
    <w:basedOn w:val="Title"/>
    <w:autoRedefine/>
    <w:rsid w:val="002A5286"/>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qFormat/>
    <w:rsid w:val="002A5286"/>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A5286"/>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uiPriority w:val="99"/>
    <w:rsid w:val="002A5286"/>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2A5286"/>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2A5286"/>
    <w:pPr>
      <w:spacing w:before="120" w:after="0"/>
      <w:jc w:val="right"/>
    </w:pPr>
    <w:rPr>
      <w:noProof/>
      <w:sz w:val="20"/>
    </w:rPr>
  </w:style>
  <w:style w:type="character" w:customStyle="1" w:styleId="TablenumberCharChar">
    <w:name w:val="Table number Char Char"/>
    <w:basedOn w:val="DefaultParagraphFont"/>
    <w:link w:val="Tablenumber"/>
    <w:locked/>
    <w:rsid w:val="002A5286"/>
    <w:rPr>
      <w:rFonts w:ascii="Arial" w:eastAsia="Batang" w:hAnsi="Arial" w:cs="Times New Roman"/>
      <w:b/>
      <w:bCs/>
      <w:noProof/>
      <w:sz w:val="20"/>
      <w:szCs w:val="20"/>
    </w:rPr>
  </w:style>
  <w:style w:type="paragraph" w:styleId="Caption">
    <w:name w:val="caption"/>
    <w:basedOn w:val="Normal"/>
    <w:next w:val="Normal"/>
    <w:link w:val="CaptionChar"/>
    <w:uiPriority w:val="35"/>
    <w:unhideWhenUsed/>
    <w:qFormat/>
    <w:rsid w:val="002A5286"/>
    <w:pPr>
      <w:spacing w:before="0" w:after="200" w:line="240" w:lineRule="auto"/>
    </w:pPr>
    <w:rPr>
      <w:b/>
      <w:bCs/>
      <w:color w:val="4F81BD" w:themeColor="accent1"/>
      <w:sz w:val="18"/>
      <w:szCs w:val="18"/>
    </w:rPr>
  </w:style>
  <w:style w:type="paragraph" w:customStyle="1" w:styleId="TablebodyB">
    <w:name w:val="Table body+B"/>
    <w:basedOn w:val="Tablebody"/>
    <w:qFormat/>
    <w:rsid w:val="002A5286"/>
    <w:rPr>
      <w:b/>
    </w:rPr>
  </w:style>
  <w:style w:type="paragraph" w:customStyle="1" w:styleId="Vieta">
    <w:name w:val="Vieta"/>
    <w:aliases w:val="laiks"/>
    <w:basedOn w:val="Tablebody"/>
    <w:qFormat/>
    <w:rsid w:val="002A5286"/>
    <w:pPr>
      <w:spacing w:before="120" w:after="0"/>
      <w:jc w:val="center"/>
    </w:pPr>
    <w:rPr>
      <w:sz w:val="24"/>
    </w:rPr>
  </w:style>
  <w:style w:type="paragraph" w:styleId="MessageHeader">
    <w:name w:val="Message Header"/>
    <w:basedOn w:val="Normal"/>
    <w:link w:val="MessageHeaderChar"/>
    <w:uiPriority w:val="99"/>
    <w:rsid w:val="002A5286"/>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2A5286"/>
    <w:rPr>
      <w:rFonts w:ascii="Arial" w:eastAsia="Times New Roman" w:hAnsi="Arial" w:cs="Arial"/>
      <w:smallCaps/>
      <w:sz w:val="20"/>
      <w:szCs w:val="20"/>
      <w:shd w:val="pct20" w:color="auto" w:fill="auto"/>
    </w:rPr>
  </w:style>
  <w:style w:type="paragraph" w:customStyle="1" w:styleId="TableListBullet2">
    <w:name w:val="Table List Bullet 2"/>
    <w:basedOn w:val="Normal"/>
    <w:rsid w:val="002A5286"/>
    <w:pPr>
      <w:numPr>
        <w:numId w:val="4"/>
      </w:numPr>
      <w:spacing w:before="40" w:after="0" w:line="240" w:lineRule="auto"/>
      <w:ind w:left="732" w:hanging="244"/>
    </w:pPr>
    <w:rPr>
      <w:rFonts w:eastAsia="Times New Roman" w:cs="Times New Roman"/>
      <w:sz w:val="20"/>
    </w:rPr>
  </w:style>
  <w:style w:type="paragraph" w:styleId="List">
    <w:name w:val="List"/>
    <w:basedOn w:val="Normal"/>
    <w:unhideWhenUsed/>
    <w:rsid w:val="002A5286"/>
    <w:pPr>
      <w:ind w:left="283" w:hanging="283"/>
      <w:contextualSpacing/>
    </w:pPr>
  </w:style>
  <w:style w:type="paragraph" w:customStyle="1" w:styleId="Note">
    <w:name w:val="Note"/>
    <w:basedOn w:val="Normal"/>
    <w:rsid w:val="002A5286"/>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rsid w:val="002A5286"/>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link w:val="SourcewithforegroundChar"/>
    <w:rsid w:val="002A5286"/>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rsid w:val="002A5286"/>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2A5286"/>
    <w:pPr>
      <w:numPr>
        <w:numId w:val="7"/>
      </w:numPr>
      <w:ind w:left="488" w:hanging="244"/>
      <w:contextualSpacing/>
    </w:pPr>
    <w:rPr>
      <w:rFonts w:eastAsia="Times New Roman" w:cs="Times New Roman"/>
      <w:noProof/>
    </w:rPr>
  </w:style>
  <w:style w:type="paragraph" w:customStyle="1" w:styleId="TableListNumber">
    <w:name w:val="Table List Number"/>
    <w:basedOn w:val="Tablebody"/>
    <w:link w:val="TableListNumberCharChar"/>
    <w:rsid w:val="002A5286"/>
    <w:pPr>
      <w:numPr>
        <w:numId w:val="12"/>
      </w:numPr>
      <w:tabs>
        <w:tab w:val="left" w:pos="714"/>
        <w:tab w:val="left" w:pos="1072"/>
      </w:tabs>
      <w:ind w:left="357" w:hanging="357"/>
      <w:contextualSpacing/>
    </w:pPr>
    <w:rPr>
      <w:rFonts w:eastAsia="Times New Roman" w:cs="Times New Roman"/>
    </w:rPr>
  </w:style>
  <w:style w:type="paragraph" w:customStyle="1" w:styleId="TableListBullet3">
    <w:name w:val="Table List Bullet 3"/>
    <w:basedOn w:val="Normal"/>
    <w:rsid w:val="002A5286"/>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2A5286"/>
    <w:pPr>
      <w:numPr>
        <w:numId w:val="12"/>
      </w:numPr>
      <w:spacing w:before="40" w:after="40" w:line="240" w:lineRule="auto"/>
      <w:ind w:left="811" w:hanging="454"/>
    </w:pPr>
    <w:rPr>
      <w:sz w:val="20"/>
      <w:lang w:eastAsia="lv-LV"/>
    </w:rPr>
  </w:style>
  <w:style w:type="paragraph" w:customStyle="1" w:styleId="Picturecaption">
    <w:name w:val="Picture caption"/>
    <w:basedOn w:val="Caption"/>
    <w:link w:val="PicturecaptionChar"/>
    <w:rsid w:val="002A5286"/>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qFormat/>
    <w:rsid w:val="002A5286"/>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2A5286"/>
    <w:rPr>
      <w:rFonts w:ascii="Arial" w:eastAsia="Times New Roman" w:hAnsi="Arial" w:cs="Times New Roman"/>
    </w:rPr>
  </w:style>
  <w:style w:type="paragraph" w:customStyle="1" w:styleId="Tablebodybold">
    <w:name w:val="Table body+bold"/>
    <w:aliases w:val="small caps"/>
    <w:basedOn w:val="Bold"/>
    <w:qFormat/>
    <w:rsid w:val="002A5286"/>
    <w:pPr>
      <w:spacing w:line="240" w:lineRule="auto"/>
    </w:pPr>
    <w:rPr>
      <w:sz w:val="20"/>
      <w:lang w:eastAsia="lv-LV"/>
    </w:rPr>
  </w:style>
  <w:style w:type="paragraph" w:customStyle="1" w:styleId="Centered">
    <w:name w:val="Centered"/>
    <w:basedOn w:val="Normal"/>
    <w:qFormat/>
    <w:rsid w:val="002A5286"/>
    <w:pPr>
      <w:jc w:val="center"/>
    </w:pPr>
  </w:style>
  <w:style w:type="paragraph" w:customStyle="1" w:styleId="TitleSaskanosana">
    <w:name w:val="Title Saskanosana"/>
    <w:basedOn w:val="Normal"/>
    <w:qFormat/>
    <w:rsid w:val="002A5286"/>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2A5286"/>
    <w:pPr>
      <w:spacing w:before="400"/>
    </w:pPr>
    <w:rPr>
      <w:spacing w:val="0"/>
      <w:sz w:val="44"/>
    </w:rPr>
  </w:style>
  <w:style w:type="character" w:styleId="Strong">
    <w:name w:val="Strong"/>
    <w:basedOn w:val="DefaultParagraphFont"/>
    <w:uiPriority w:val="22"/>
    <w:qFormat/>
    <w:rsid w:val="002A5286"/>
    <w:rPr>
      <w:rFonts w:ascii="Tahoma" w:hAnsi="Tahoma"/>
      <w:b w:val="0"/>
      <w:bCs/>
      <w:sz w:val="32"/>
    </w:rPr>
  </w:style>
  <w:style w:type="character" w:styleId="BookTitle">
    <w:name w:val="Book Title"/>
    <w:basedOn w:val="DefaultParagraphFont"/>
    <w:uiPriority w:val="33"/>
    <w:qFormat/>
    <w:rsid w:val="002A5286"/>
    <w:rPr>
      <w:b/>
      <w:bCs/>
      <w:smallCaps/>
      <w:spacing w:val="5"/>
    </w:rPr>
  </w:style>
  <w:style w:type="paragraph" w:styleId="ListNumber5">
    <w:name w:val="List Number 5"/>
    <w:basedOn w:val="Normal"/>
    <w:rsid w:val="002A5286"/>
    <w:pPr>
      <w:numPr>
        <w:ilvl w:val="4"/>
        <w:numId w:val="9"/>
      </w:numPr>
      <w:spacing w:after="0"/>
    </w:pPr>
    <w:rPr>
      <w:rFonts w:eastAsia="Times New Roman" w:cs="Times New Roman"/>
    </w:rPr>
  </w:style>
  <w:style w:type="paragraph" w:customStyle="1" w:styleId="Atstarpe">
    <w:name w:val="Atstarpe"/>
    <w:basedOn w:val="Titlearatstarpi"/>
    <w:qFormat/>
    <w:rsid w:val="002A5286"/>
    <w:pPr>
      <w:spacing w:before="1600"/>
      <w:jc w:val="both"/>
    </w:pPr>
    <w:rPr>
      <w:b w:val="0"/>
    </w:rPr>
  </w:style>
  <w:style w:type="paragraph" w:customStyle="1" w:styleId="TableBold-small">
    <w:name w:val="Table Bold-small"/>
    <w:basedOn w:val="Bold"/>
    <w:qFormat/>
    <w:rsid w:val="002A5286"/>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2A5286"/>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2A5286"/>
    <w:pPr>
      <w:spacing w:before="40" w:after="40" w:line="240" w:lineRule="auto"/>
      <w:jc w:val="left"/>
    </w:pPr>
    <w:rPr>
      <w:rFonts w:eastAsia="Times New Roman" w:cs="Times New Roman"/>
      <w:sz w:val="20"/>
    </w:rPr>
  </w:style>
  <w:style w:type="paragraph" w:customStyle="1" w:styleId="TitleDala">
    <w:name w:val="TitleDala"/>
    <w:basedOn w:val="Titlearatstarpi"/>
    <w:qFormat/>
    <w:rsid w:val="002A5286"/>
    <w:pPr>
      <w:spacing w:before="0"/>
    </w:pPr>
    <w:rPr>
      <w:rFonts w:ascii="Arial Bold" w:hAnsi="Arial Bold"/>
      <w:spacing w:val="0"/>
    </w:rPr>
  </w:style>
  <w:style w:type="character" w:customStyle="1" w:styleId="TableListNumberCharChar">
    <w:name w:val="Table List Number Char Char"/>
    <w:basedOn w:val="BodyTextChar"/>
    <w:link w:val="TableListNumber"/>
    <w:rsid w:val="00FB6D52"/>
    <w:rPr>
      <w:rFonts w:ascii="Arial" w:eastAsia="Times New Roman" w:hAnsi="Arial" w:cs="Times New Roman"/>
      <w:sz w:val="20"/>
      <w:szCs w:val="20"/>
    </w:rPr>
  </w:style>
  <w:style w:type="character" w:customStyle="1" w:styleId="Heading8Char">
    <w:name w:val="Heading 8 Char"/>
    <w:basedOn w:val="DefaultParagraphFont"/>
    <w:link w:val="Heading8"/>
    <w:rsid w:val="00FB6D52"/>
    <w:rPr>
      <w:rFonts w:ascii="Times New Roman" w:eastAsia="Batang" w:hAnsi="Times New Roman" w:cs="Times New Roman"/>
      <w:i/>
      <w:szCs w:val="20"/>
      <w:lang w:val="en-AU"/>
    </w:rPr>
  </w:style>
  <w:style w:type="character" w:customStyle="1" w:styleId="Heading9Char">
    <w:name w:val="Heading 9 Char"/>
    <w:basedOn w:val="DefaultParagraphFont"/>
    <w:link w:val="Heading9"/>
    <w:rsid w:val="00FB6D52"/>
    <w:rPr>
      <w:rFonts w:ascii="Arial" w:eastAsia="Times New Roman" w:hAnsi="Arial" w:cs="Arial"/>
      <w:lang w:val="en-US"/>
    </w:rPr>
  </w:style>
  <w:style w:type="table" w:customStyle="1" w:styleId="TableMetadata">
    <w:name w:val="Table Metadata"/>
    <w:basedOn w:val="TableNormal"/>
    <w:rsid w:val="00FB6D52"/>
    <w:pPr>
      <w:spacing w:after="0" w:line="240" w:lineRule="auto"/>
    </w:pPr>
    <w:rPr>
      <w:rFonts w:ascii="Arial" w:eastAsia="Times New Roman" w:hAnsi="Arial" w:cs="Times New Roman"/>
      <w:szCs w:val="20"/>
      <w:lang w:eastAsia="lv-LV"/>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Col">
      <w:rPr>
        <w:b/>
        <w:caps w:val="0"/>
        <w:smallCaps/>
      </w:rPr>
    </w:tblStylePr>
    <w:tblStylePr w:type="lastCol">
      <w:pPr>
        <w:wordWrap/>
        <w:jc w:val="left"/>
      </w:pPr>
    </w:tblStylePr>
  </w:style>
  <w:style w:type="paragraph" w:customStyle="1" w:styleId="Tablebody2">
    <w:name w:val="Table body 2"/>
    <w:basedOn w:val="Normal"/>
    <w:rsid w:val="00FB6D52"/>
    <w:pPr>
      <w:spacing w:before="120" w:after="120" w:line="240" w:lineRule="auto"/>
      <w:contextualSpacing/>
      <w:jc w:val="left"/>
    </w:pPr>
    <w:rPr>
      <w:rFonts w:eastAsia="Times New Roman" w:cs="Times New Roman"/>
      <w:sz w:val="20"/>
    </w:rPr>
  </w:style>
  <w:style w:type="paragraph" w:customStyle="1" w:styleId="bodynumber">
    <w:name w:val="body number"/>
    <w:basedOn w:val="Normal"/>
    <w:rsid w:val="00FB6D52"/>
    <w:pPr>
      <w:tabs>
        <w:tab w:val="num" w:pos="720"/>
        <w:tab w:val="num" w:pos="936"/>
      </w:tabs>
      <w:spacing w:before="0" w:after="120"/>
      <w:ind w:left="936" w:hanging="360"/>
      <w:contextualSpacing/>
    </w:pPr>
    <w:rPr>
      <w:rFonts w:eastAsia="Times New Roman" w:cs="Times New Roman"/>
      <w:sz w:val="24"/>
      <w:szCs w:val="24"/>
    </w:rPr>
  </w:style>
  <w:style w:type="character" w:styleId="FollowedHyperlink">
    <w:name w:val="FollowedHyperlink"/>
    <w:basedOn w:val="DefaultParagraphFont"/>
    <w:uiPriority w:val="99"/>
    <w:rsid w:val="00FB6D52"/>
    <w:rPr>
      <w:color w:val="auto"/>
      <w:sz w:val="22"/>
      <w:u w:val="single"/>
    </w:rPr>
  </w:style>
  <w:style w:type="paragraph" w:styleId="BodyText2">
    <w:name w:val="Body Text 2"/>
    <w:basedOn w:val="Normal"/>
    <w:link w:val="BodyText2Char"/>
    <w:rsid w:val="00FB6D52"/>
    <w:pPr>
      <w:contextualSpacing/>
      <w:jc w:val="left"/>
    </w:pPr>
    <w:rPr>
      <w:rFonts w:ascii="Times New Roman" w:eastAsia="Batang" w:hAnsi="Times New Roman" w:cs="Times New Roman"/>
      <w:b/>
      <w:bCs/>
      <w:smallCaps/>
      <w:sz w:val="26"/>
    </w:rPr>
  </w:style>
  <w:style w:type="character" w:customStyle="1" w:styleId="BodyText2Char">
    <w:name w:val="Body Text 2 Char"/>
    <w:basedOn w:val="DefaultParagraphFont"/>
    <w:link w:val="BodyText2"/>
    <w:rsid w:val="00FB6D52"/>
    <w:rPr>
      <w:rFonts w:ascii="Times New Roman" w:eastAsia="Batang" w:hAnsi="Times New Roman" w:cs="Times New Roman"/>
      <w:b/>
      <w:bCs/>
      <w:smallCaps/>
      <w:sz w:val="26"/>
    </w:rPr>
  </w:style>
  <w:style w:type="paragraph" w:customStyle="1" w:styleId="ID">
    <w:name w:val="ID"/>
    <w:basedOn w:val="Normal"/>
    <w:link w:val="IDChar"/>
    <w:autoRedefine/>
    <w:rsid w:val="00FB6D52"/>
    <w:pPr>
      <w:spacing w:before="120" w:line="240" w:lineRule="auto"/>
      <w:contextualSpacing/>
    </w:pPr>
    <w:rPr>
      <w:rFonts w:eastAsia="Times New Roman" w:cs="Times New Roman"/>
      <w:b/>
    </w:rPr>
  </w:style>
  <w:style w:type="paragraph" w:customStyle="1" w:styleId="Companylogo">
    <w:name w:val="Company logo"/>
    <w:basedOn w:val="Normal"/>
    <w:rsid w:val="00FB6D52"/>
    <w:pPr>
      <w:spacing w:before="0" w:after="0"/>
      <w:jc w:val="center"/>
    </w:pPr>
    <w:rPr>
      <w:rFonts w:eastAsia="Times New Roman" w:cs="Times New Roman"/>
    </w:rPr>
  </w:style>
  <w:style w:type="paragraph" w:customStyle="1" w:styleId="Requirement">
    <w:name w:val="Requirement"/>
    <w:basedOn w:val="Normal"/>
    <w:rsid w:val="00FB6D52"/>
    <w:pPr>
      <w:spacing w:before="240"/>
      <w:contextualSpacing/>
      <w:jc w:val="left"/>
    </w:pPr>
    <w:rPr>
      <w:rFonts w:eastAsia="Times New Roman" w:cs="Times New Roman"/>
      <w:b/>
      <w:smallCaps/>
      <w:szCs w:val="20"/>
    </w:rPr>
  </w:style>
  <w:style w:type="paragraph" w:styleId="BodyText3">
    <w:name w:val="Body Text 3"/>
    <w:basedOn w:val="Normal"/>
    <w:link w:val="BodyText3Char"/>
    <w:rsid w:val="00FB6D52"/>
    <w:pPr>
      <w:keepNext/>
      <w:contextualSpacing/>
    </w:pPr>
    <w:rPr>
      <w:rFonts w:eastAsia="Times New Roman" w:cs="Times New Roman"/>
      <w:szCs w:val="20"/>
    </w:rPr>
  </w:style>
  <w:style w:type="character" w:customStyle="1" w:styleId="BodyText3Char">
    <w:name w:val="Body Text 3 Char"/>
    <w:basedOn w:val="DefaultParagraphFont"/>
    <w:link w:val="BodyText3"/>
    <w:rsid w:val="00FB6D52"/>
    <w:rPr>
      <w:rFonts w:ascii="Arial" w:eastAsia="Times New Roman" w:hAnsi="Arial" w:cs="Times New Roman"/>
      <w:szCs w:val="20"/>
    </w:rPr>
  </w:style>
  <w:style w:type="paragraph" w:styleId="TOC6">
    <w:name w:val="toc 6"/>
    <w:basedOn w:val="Normal"/>
    <w:next w:val="Normal"/>
    <w:autoRedefine/>
    <w:rsid w:val="00FB6D52"/>
    <w:pPr>
      <w:tabs>
        <w:tab w:val="left" w:pos="4820"/>
        <w:tab w:val="right" w:leader="dot" w:pos="9356"/>
      </w:tabs>
      <w:spacing w:before="0" w:after="0"/>
      <w:ind w:left="3119"/>
      <w:jc w:val="left"/>
    </w:pPr>
    <w:rPr>
      <w:rFonts w:ascii="Times New Roman" w:eastAsia="Times New Roman" w:hAnsi="Times New Roman" w:cs="Times New Roman"/>
      <w:i/>
      <w:noProof/>
      <w:sz w:val="18"/>
      <w:szCs w:val="20"/>
    </w:rPr>
  </w:style>
  <w:style w:type="paragraph" w:styleId="TOC7">
    <w:name w:val="toc 7"/>
    <w:basedOn w:val="Normal"/>
    <w:next w:val="Normal"/>
    <w:autoRedefine/>
    <w:rsid w:val="00FB6D52"/>
    <w:pPr>
      <w:spacing w:before="0" w:after="0"/>
      <w:ind w:left="1200"/>
      <w:contextualSpacing/>
      <w:jc w:val="left"/>
    </w:pPr>
    <w:rPr>
      <w:rFonts w:ascii="Times New Roman" w:eastAsia="Times New Roman" w:hAnsi="Times New Roman" w:cs="Times New Roman"/>
      <w:sz w:val="20"/>
      <w:szCs w:val="20"/>
    </w:rPr>
  </w:style>
  <w:style w:type="paragraph" w:styleId="TOC8">
    <w:name w:val="toc 8"/>
    <w:basedOn w:val="Normal"/>
    <w:next w:val="Normal"/>
    <w:autoRedefine/>
    <w:rsid w:val="00FB6D52"/>
    <w:pPr>
      <w:spacing w:before="0" w:after="0"/>
      <w:ind w:left="1440"/>
      <w:contextualSpacing/>
      <w:jc w:val="left"/>
    </w:pPr>
    <w:rPr>
      <w:rFonts w:ascii="Times New Roman" w:eastAsia="Times New Roman" w:hAnsi="Times New Roman" w:cs="Times New Roman"/>
      <w:sz w:val="20"/>
      <w:szCs w:val="20"/>
    </w:rPr>
  </w:style>
  <w:style w:type="paragraph" w:styleId="TOC9">
    <w:name w:val="toc 9"/>
    <w:basedOn w:val="Normal"/>
    <w:next w:val="Normal"/>
    <w:autoRedefine/>
    <w:rsid w:val="00FB6D52"/>
    <w:pPr>
      <w:spacing w:before="0" w:after="0"/>
      <w:ind w:left="1680"/>
      <w:contextualSpacing/>
      <w:jc w:val="left"/>
    </w:pPr>
    <w:rPr>
      <w:rFonts w:ascii="Times New Roman" w:eastAsia="Times New Roman" w:hAnsi="Times New Roman" w:cs="Times New Roman"/>
      <w:sz w:val="20"/>
      <w:szCs w:val="20"/>
    </w:rPr>
  </w:style>
  <w:style w:type="paragraph" w:customStyle="1" w:styleId="Copyright">
    <w:name w:val="Copyright"/>
    <w:basedOn w:val="Normal"/>
    <w:rsid w:val="00FB6D52"/>
    <w:pPr>
      <w:spacing w:before="400"/>
      <w:contextualSpacing/>
      <w:jc w:val="center"/>
    </w:pPr>
    <w:rPr>
      <w:rFonts w:eastAsia="Times New Roman" w:cs="Arial"/>
      <w:color w:val="808080"/>
      <w:sz w:val="18"/>
      <w:szCs w:val="18"/>
    </w:rPr>
  </w:style>
  <w:style w:type="paragraph" w:styleId="PlainText">
    <w:name w:val="Plain Text"/>
    <w:basedOn w:val="Normal"/>
    <w:link w:val="PlainTextChar"/>
    <w:rsid w:val="00FB6D52"/>
    <w:pPr>
      <w:spacing w:line="240" w:lineRule="auto"/>
      <w:contextualSpacing/>
    </w:pPr>
    <w:rPr>
      <w:rFonts w:ascii="Courier New" w:eastAsia="Times New Roman" w:hAnsi="Courier New" w:cs="Courier New"/>
      <w:szCs w:val="20"/>
    </w:rPr>
  </w:style>
  <w:style w:type="character" w:customStyle="1" w:styleId="PlainTextChar">
    <w:name w:val="Plain Text Char"/>
    <w:basedOn w:val="DefaultParagraphFont"/>
    <w:link w:val="PlainText"/>
    <w:rsid w:val="00FB6D52"/>
    <w:rPr>
      <w:rFonts w:ascii="Courier New" w:eastAsia="Times New Roman" w:hAnsi="Courier New" w:cs="Courier New"/>
      <w:szCs w:val="20"/>
    </w:rPr>
  </w:style>
  <w:style w:type="character" w:styleId="HTMLCode">
    <w:name w:val="HTML Code"/>
    <w:basedOn w:val="DefaultParagraphFont"/>
    <w:semiHidden/>
    <w:rsid w:val="00FB6D52"/>
    <w:rPr>
      <w:rFonts w:ascii="Courier New" w:hAnsi="Courier New" w:cs="Courier New"/>
      <w:sz w:val="20"/>
      <w:szCs w:val="20"/>
    </w:rPr>
  </w:style>
  <w:style w:type="numbering" w:styleId="111111">
    <w:name w:val="Outline List 2"/>
    <w:basedOn w:val="NoList"/>
    <w:rsid w:val="00FB6D52"/>
    <w:pPr>
      <w:numPr>
        <w:numId w:val="14"/>
      </w:numPr>
    </w:pPr>
  </w:style>
  <w:style w:type="paragraph" w:styleId="EndnoteText">
    <w:name w:val="endnote text"/>
    <w:basedOn w:val="Normal"/>
    <w:link w:val="EndnoteTextChar"/>
    <w:semiHidden/>
    <w:rsid w:val="00FB6D52"/>
    <w:pPr>
      <w:contextualSpacing/>
    </w:pPr>
    <w:rPr>
      <w:rFonts w:eastAsia="Times New Roman" w:cs="Times New Roman"/>
      <w:sz w:val="20"/>
      <w:szCs w:val="20"/>
    </w:rPr>
  </w:style>
  <w:style w:type="character" w:customStyle="1" w:styleId="EndnoteTextChar">
    <w:name w:val="Endnote Text Char"/>
    <w:basedOn w:val="DefaultParagraphFont"/>
    <w:link w:val="EndnoteText"/>
    <w:semiHidden/>
    <w:rsid w:val="00FB6D52"/>
    <w:rPr>
      <w:rFonts w:ascii="Arial" w:eastAsia="Times New Roman" w:hAnsi="Arial" w:cs="Times New Roman"/>
      <w:sz w:val="20"/>
      <w:szCs w:val="20"/>
    </w:rPr>
  </w:style>
  <w:style w:type="character" w:styleId="EndnoteReference">
    <w:name w:val="endnote reference"/>
    <w:basedOn w:val="DefaultParagraphFont"/>
    <w:semiHidden/>
    <w:rsid w:val="00FB6D52"/>
    <w:rPr>
      <w:vertAlign w:val="superscript"/>
    </w:rPr>
  </w:style>
  <w:style w:type="table" w:styleId="TableClassic10">
    <w:name w:val="Table Classic 1"/>
    <w:basedOn w:val="TableNormal"/>
    <w:rsid w:val="00FB6D52"/>
    <w:pPr>
      <w:spacing w:before="60" w:after="60" w:line="240" w:lineRule="auto"/>
      <w:contextualSpacing/>
    </w:pPr>
    <w:rPr>
      <w:rFonts w:ascii="Arial" w:eastAsia="Times New Roman" w:hAnsi="Arial" w:cs="Times New Roman"/>
      <w:lang w:eastAsia="lv-LV"/>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spacing w:beforeLines="0" w:beforeAutospacing="1" w:afterLines="0" w:afterAutospacing="1" w:line="240" w:lineRule="auto"/>
      </w:pPr>
      <w:rPr>
        <w:rFonts w:ascii="Arial" w:hAnsi="Arial"/>
        <w:b/>
        <w:i w:val="0"/>
        <w:iCs/>
        <w:caps w:val="0"/>
        <w:smallCaps/>
      </w:rPr>
      <w:tblPr>
        <w:jc w:val="center"/>
      </w:tblPr>
      <w:trPr>
        <w:jc w:val="center"/>
      </w:trPr>
      <w:tcPr>
        <w:tcBorders>
          <w:bottom w:val="single" w:sz="6" w:space="0" w:color="000000"/>
        </w:tcBorders>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4"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single" w:sz="4" w:space="0" w:color="auto"/>
          <w:insideV w:val="single" w:sz="4" w:space="0" w:color="auto"/>
        </w:tcBorders>
        <w:shd w:val="clear" w:color="auto" w:fill="auto"/>
      </w:tcPr>
    </w:tblStylePr>
  </w:style>
  <w:style w:type="paragraph" w:styleId="DocumentMap">
    <w:name w:val="Document Map"/>
    <w:basedOn w:val="Normal"/>
    <w:link w:val="DocumentMapChar"/>
    <w:semiHidden/>
    <w:rsid w:val="00FB6D52"/>
    <w:pPr>
      <w:shd w:val="clear" w:color="auto" w:fill="000080"/>
      <w:contextualSpacing/>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B6D52"/>
    <w:rPr>
      <w:rFonts w:ascii="Tahoma" w:eastAsia="Times New Roman" w:hAnsi="Tahoma" w:cs="Tahoma"/>
      <w:sz w:val="20"/>
      <w:szCs w:val="20"/>
      <w:shd w:val="clear" w:color="auto" w:fill="000080"/>
    </w:rPr>
  </w:style>
  <w:style w:type="paragraph" w:customStyle="1" w:styleId="Tiltebezatstarpes">
    <w:name w:val="Tilte bez atstarpes"/>
    <w:basedOn w:val="Normal"/>
    <w:autoRedefine/>
    <w:rsid w:val="00FB6D52"/>
    <w:pPr>
      <w:spacing w:before="120" w:after="120" w:line="240" w:lineRule="auto"/>
      <w:contextualSpacing/>
      <w:jc w:val="center"/>
    </w:pPr>
    <w:rPr>
      <w:rFonts w:eastAsia="Batang" w:cs="Times New Roman"/>
      <w:b/>
      <w:smallCaps/>
      <w:sz w:val="44"/>
      <w:szCs w:val="36"/>
    </w:rPr>
  </w:style>
  <w:style w:type="paragraph" w:customStyle="1" w:styleId="Source">
    <w:name w:val="Source"/>
    <w:basedOn w:val="Normal"/>
    <w:link w:val="SourceChar"/>
    <w:rsid w:val="00FB6D52"/>
    <w:pPr>
      <w:spacing w:before="0" w:after="0"/>
      <w:jc w:val="left"/>
    </w:pPr>
    <w:rPr>
      <w:rFonts w:ascii="Courier New" w:eastAsia="Times New Roman" w:hAnsi="Courier New" w:cs="Times New Roman"/>
      <w:sz w:val="20"/>
      <w:szCs w:val="18"/>
    </w:rPr>
  </w:style>
  <w:style w:type="paragraph" w:customStyle="1" w:styleId="Title-klients0">
    <w:name w:val="Title - klients"/>
    <w:basedOn w:val="Normal"/>
    <w:autoRedefine/>
    <w:rsid w:val="00FB6D52"/>
    <w:pPr>
      <w:spacing w:before="240" w:after="0"/>
      <w:contextualSpacing/>
      <w:jc w:val="center"/>
    </w:pPr>
    <w:rPr>
      <w:rFonts w:eastAsia="Times New Roman" w:cs="Times New Roman"/>
      <w:caps/>
    </w:rPr>
  </w:style>
  <w:style w:type="paragraph" w:customStyle="1" w:styleId="Title-PPS">
    <w:name w:val="Title - PPS"/>
    <w:basedOn w:val="Normal"/>
    <w:autoRedefine/>
    <w:rsid w:val="00FB6D52"/>
    <w:pPr>
      <w:spacing w:before="1080"/>
      <w:contextualSpacing/>
      <w:jc w:val="center"/>
    </w:pPr>
    <w:rPr>
      <w:rFonts w:eastAsia="Times New Roman" w:cs="Times New Roman"/>
      <w:smallCaps/>
      <w:sz w:val="36"/>
      <w:szCs w:val="44"/>
    </w:rPr>
  </w:style>
  <w:style w:type="paragraph" w:customStyle="1" w:styleId="Title-documentcode">
    <w:name w:val="Title - document code"/>
    <w:basedOn w:val="Normal"/>
    <w:autoRedefine/>
    <w:rsid w:val="00FB6D52"/>
    <w:pPr>
      <w:spacing w:before="240"/>
      <w:contextualSpacing/>
      <w:jc w:val="center"/>
    </w:pPr>
    <w:rPr>
      <w:rFonts w:eastAsia="Times New Roman" w:cs="Times New Roman"/>
      <w:b/>
      <w:smallCaps/>
      <w:color w:val="000000"/>
      <w:sz w:val="28"/>
      <w:szCs w:val="28"/>
    </w:rPr>
  </w:style>
  <w:style w:type="paragraph" w:customStyle="1" w:styleId="Titleversion">
    <w:name w:val="Title version"/>
    <w:basedOn w:val="Normal"/>
    <w:autoRedefine/>
    <w:rsid w:val="00FB6D52"/>
    <w:pPr>
      <w:spacing w:after="5400"/>
      <w:contextualSpacing/>
      <w:jc w:val="center"/>
    </w:pPr>
    <w:rPr>
      <w:rFonts w:eastAsia="Times New Roman" w:cs="Times New Roman"/>
      <w:color w:val="000000"/>
      <w:sz w:val="26"/>
    </w:rPr>
  </w:style>
  <w:style w:type="character" w:customStyle="1" w:styleId="IDChar">
    <w:name w:val="ID Char"/>
    <w:basedOn w:val="DefaultParagraphFont"/>
    <w:link w:val="ID"/>
    <w:rsid w:val="00FB6D52"/>
    <w:rPr>
      <w:rFonts w:ascii="Arial" w:eastAsia="Times New Roman" w:hAnsi="Arial" w:cs="Times New Roman"/>
      <w:b/>
    </w:rPr>
  </w:style>
  <w:style w:type="paragraph" w:customStyle="1" w:styleId="Indeksi">
    <w:name w:val="Indeksi"/>
    <w:basedOn w:val="Saturs"/>
    <w:autoRedefine/>
    <w:rsid w:val="00FB6D52"/>
    <w:pPr>
      <w:pageBreakBefore/>
      <w:spacing w:after="360"/>
      <w:contextualSpacing/>
      <w:jc w:val="both"/>
      <w:outlineLvl w:val="0"/>
    </w:pPr>
    <w:rPr>
      <w:rFonts w:ascii="Arial" w:eastAsia="Times New Roman" w:hAnsi="Arial" w:cs="Times New Roman"/>
      <w:color w:val="000000"/>
    </w:rPr>
  </w:style>
  <w:style w:type="paragraph" w:styleId="Index1">
    <w:name w:val="index 1"/>
    <w:basedOn w:val="Normal"/>
    <w:next w:val="Normal"/>
    <w:autoRedefine/>
    <w:semiHidden/>
    <w:rsid w:val="00FB6D52"/>
    <w:pPr>
      <w:spacing w:before="0" w:after="0"/>
      <w:ind w:left="240" w:hanging="240"/>
      <w:contextualSpacing/>
      <w:jc w:val="left"/>
    </w:pPr>
    <w:rPr>
      <w:rFonts w:ascii="Times New Roman" w:eastAsia="Times New Roman" w:hAnsi="Times New Roman" w:cs="Times New Roman"/>
      <w:sz w:val="20"/>
      <w:szCs w:val="20"/>
    </w:rPr>
  </w:style>
  <w:style w:type="paragraph" w:styleId="Index2">
    <w:name w:val="index 2"/>
    <w:basedOn w:val="Normal"/>
    <w:next w:val="Normal"/>
    <w:autoRedefine/>
    <w:semiHidden/>
    <w:rsid w:val="00FB6D52"/>
    <w:pPr>
      <w:spacing w:before="0" w:after="0"/>
      <w:ind w:left="480" w:hanging="240"/>
      <w:contextualSpacing/>
      <w:jc w:val="left"/>
    </w:pPr>
    <w:rPr>
      <w:rFonts w:ascii="Times New Roman" w:eastAsia="Times New Roman" w:hAnsi="Times New Roman" w:cs="Times New Roman"/>
      <w:sz w:val="20"/>
      <w:szCs w:val="20"/>
    </w:rPr>
  </w:style>
  <w:style w:type="paragraph" w:styleId="Index3">
    <w:name w:val="index 3"/>
    <w:basedOn w:val="Normal"/>
    <w:next w:val="Normal"/>
    <w:autoRedefine/>
    <w:semiHidden/>
    <w:rsid w:val="00FB6D52"/>
    <w:pPr>
      <w:spacing w:before="0" w:after="0"/>
      <w:ind w:left="720" w:hanging="240"/>
      <w:contextualSpacing/>
      <w:jc w:val="left"/>
    </w:pPr>
    <w:rPr>
      <w:rFonts w:ascii="Times New Roman" w:eastAsia="Times New Roman" w:hAnsi="Times New Roman" w:cs="Times New Roman"/>
      <w:sz w:val="20"/>
      <w:szCs w:val="20"/>
    </w:rPr>
  </w:style>
  <w:style w:type="paragraph" w:styleId="Index4">
    <w:name w:val="index 4"/>
    <w:basedOn w:val="Normal"/>
    <w:next w:val="Normal"/>
    <w:autoRedefine/>
    <w:semiHidden/>
    <w:rsid w:val="00FB6D52"/>
    <w:pPr>
      <w:spacing w:before="0" w:after="0"/>
      <w:ind w:left="960" w:hanging="240"/>
      <w:contextualSpacing/>
      <w:jc w:val="left"/>
    </w:pPr>
    <w:rPr>
      <w:rFonts w:ascii="Times New Roman" w:eastAsia="Times New Roman" w:hAnsi="Times New Roman" w:cs="Times New Roman"/>
      <w:sz w:val="20"/>
      <w:szCs w:val="20"/>
    </w:rPr>
  </w:style>
  <w:style w:type="paragraph" w:styleId="Index5">
    <w:name w:val="index 5"/>
    <w:basedOn w:val="Normal"/>
    <w:next w:val="Normal"/>
    <w:autoRedefine/>
    <w:semiHidden/>
    <w:rsid w:val="00FB6D52"/>
    <w:pPr>
      <w:spacing w:before="0" w:after="0"/>
      <w:ind w:left="1200" w:hanging="240"/>
      <w:contextualSpacing/>
      <w:jc w:val="left"/>
    </w:pPr>
    <w:rPr>
      <w:rFonts w:ascii="Times New Roman" w:eastAsia="Times New Roman" w:hAnsi="Times New Roman" w:cs="Times New Roman"/>
      <w:sz w:val="20"/>
      <w:szCs w:val="20"/>
    </w:rPr>
  </w:style>
  <w:style w:type="paragraph" w:styleId="Index6">
    <w:name w:val="index 6"/>
    <w:basedOn w:val="Normal"/>
    <w:next w:val="Normal"/>
    <w:autoRedefine/>
    <w:semiHidden/>
    <w:rsid w:val="00FB6D52"/>
    <w:pPr>
      <w:spacing w:before="0" w:after="0"/>
      <w:ind w:left="1440" w:hanging="240"/>
      <w:contextualSpacing/>
      <w:jc w:val="left"/>
    </w:pPr>
    <w:rPr>
      <w:rFonts w:ascii="Times New Roman" w:eastAsia="Times New Roman" w:hAnsi="Times New Roman" w:cs="Times New Roman"/>
      <w:sz w:val="20"/>
      <w:szCs w:val="20"/>
    </w:rPr>
  </w:style>
  <w:style w:type="paragraph" w:styleId="Index7">
    <w:name w:val="index 7"/>
    <w:basedOn w:val="Normal"/>
    <w:next w:val="Normal"/>
    <w:autoRedefine/>
    <w:semiHidden/>
    <w:rsid w:val="00FB6D52"/>
    <w:pPr>
      <w:spacing w:before="0" w:after="0"/>
      <w:ind w:left="1680" w:hanging="240"/>
      <w:contextualSpacing/>
      <w:jc w:val="left"/>
    </w:pPr>
    <w:rPr>
      <w:rFonts w:ascii="Times New Roman" w:eastAsia="Times New Roman" w:hAnsi="Times New Roman" w:cs="Times New Roman"/>
      <w:sz w:val="20"/>
      <w:szCs w:val="20"/>
    </w:rPr>
  </w:style>
  <w:style w:type="paragraph" w:styleId="Index8">
    <w:name w:val="index 8"/>
    <w:basedOn w:val="Normal"/>
    <w:next w:val="Normal"/>
    <w:autoRedefine/>
    <w:semiHidden/>
    <w:rsid w:val="00FB6D52"/>
    <w:pPr>
      <w:spacing w:before="0" w:after="0"/>
      <w:ind w:left="1920" w:hanging="240"/>
      <w:contextualSpacing/>
      <w:jc w:val="left"/>
    </w:pPr>
    <w:rPr>
      <w:rFonts w:ascii="Times New Roman" w:eastAsia="Times New Roman" w:hAnsi="Times New Roman" w:cs="Times New Roman"/>
      <w:sz w:val="20"/>
      <w:szCs w:val="20"/>
    </w:rPr>
  </w:style>
  <w:style w:type="paragraph" w:styleId="Index9">
    <w:name w:val="index 9"/>
    <w:basedOn w:val="Normal"/>
    <w:next w:val="Normal"/>
    <w:autoRedefine/>
    <w:semiHidden/>
    <w:rsid w:val="00FB6D52"/>
    <w:pPr>
      <w:spacing w:before="0" w:after="0"/>
      <w:ind w:left="2160" w:hanging="240"/>
      <w:contextualSpacing/>
      <w:jc w:val="left"/>
    </w:pPr>
    <w:rPr>
      <w:rFonts w:ascii="Times New Roman" w:eastAsia="Times New Roman" w:hAnsi="Times New Roman" w:cs="Times New Roman"/>
      <w:sz w:val="20"/>
      <w:szCs w:val="20"/>
    </w:rPr>
  </w:style>
  <w:style w:type="paragraph" w:styleId="IndexHeading">
    <w:name w:val="index heading"/>
    <w:basedOn w:val="Normal"/>
    <w:next w:val="Index1"/>
    <w:semiHidden/>
    <w:rsid w:val="00FB6D52"/>
    <w:pPr>
      <w:spacing w:before="0" w:after="0"/>
      <w:contextualSpacing/>
      <w:jc w:val="left"/>
    </w:pPr>
    <w:rPr>
      <w:rFonts w:ascii="Times New Roman" w:eastAsia="Times New Roman" w:hAnsi="Times New Roman" w:cs="Times New Roman"/>
      <w:sz w:val="20"/>
      <w:szCs w:val="20"/>
    </w:rPr>
  </w:style>
  <w:style w:type="paragraph" w:customStyle="1" w:styleId="PPSRequirement">
    <w:name w:val="PPS Requirement"/>
    <w:basedOn w:val="Normal"/>
    <w:autoRedefine/>
    <w:rsid w:val="00FB6D52"/>
    <w:pPr>
      <w:keepNext/>
      <w:spacing w:before="0" w:after="0"/>
    </w:pPr>
    <w:rPr>
      <w:rFonts w:eastAsia="Times New Roman" w:cs="Times New Roman"/>
      <w:b/>
      <w:szCs w:val="20"/>
    </w:rPr>
  </w:style>
  <w:style w:type="paragraph" w:customStyle="1" w:styleId="BasicText">
    <w:name w:val="BasicText"/>
    <w:basedOn w:val="Normal"/>
    <w:rsid w:val="00FB6D52"/>
    <w:pPr>
      <w:spacing w:before="0" w:after="0"/>
    </w:pPr>
    <w:rPr>
      <w:rFonts w:eastAsia="Times New Roman" w:cs="Times New Roman"/>
    </w:rPr>
  </w:style>
  <w:style w:type="paragraph" w:styleId="List2">
    <w:name w:val="List 2"/>
    <w:basedOn w:val="Normal"/>
    <w:rsid w:val="00FB6D52"/>
    <w:pPr>
      <w:spacing w:before="0" w:after="0" w:line="240" w:lineRule="auto"/>
      <w:ind w:left="566" w:hanging="283"/>
      <w:jc w:val="left"/>
    </w:pPr>
    <w:rPr>
      <w:rFonts w:ascii="Times New Roman" w:eastAsia="Times New Roman" w:hAnsi="Times New Roman" w:cs="Times New Roman"/>
      <w:lang w:val="en-US"/>
    </w:rPr>
  </w:style>
  <w:style w:type="paragraph" w:styleId="List3">
    <w:name w:val="List 3"/>
    <w:basedOn w:val="Normal"/>
    <w:rsid w:val="00FB6D52"/>
    <w:pPr>
      <w:spacing w:before="0" w:after="0" w:line="240" w:lineRule="auto"/>
      <w:ind w:left="849" w:hanging="283"/>
      <w:jc w:val="left"/>
    </w:pPr>
    <w:rPr>
      <w:rFonts w:ascii="Times New Roman" w:eastAsia="Times New Roman" w:hAnsi="Times New Roman" w:cs="Times New Roman"/>
      <w:lang w:val="en-US"/>
    </w:rPr>
  </w:style>
  <w:style w:type="paragraph" w:styleId="List4">
    <w:name w:val="List 4"/>
    <w:basedOn w:val="Normal"/>
    <w:rsid w:val="00FB6D52"/>
    <w:pPr>
      <w:spacing w:before="0" w:after="0" w:line="240" w:lineRule="auto"/>
      <w:ind w:left="1132" w:hanging="283"/>
      <w:jc w:val="left"/>
    </w:pPr>
    <w:rPr>
      <w:rFonts w:ascii="Times New Roman" w:eastAsia="Times New Roman" w:hAnsi="Times New Roman" w:cs="Times New Roman"/>
      <w:lang w:val="en-US"/>
    </w:rPr>
  </w:style>
  <w:style w:type="paragraph" w:styleId="List5">
    <w:name w:val="List 5"/>
    <w:basedOn w:val="Normal"/>
    <w:rsid w:val="00FB6D52"/>
    <w:pPr>
      <w:spacing w:before="0" w:after="0" w:line="240" w:lineRule="auto"/>
      <w:ind w:left="1415" w:hanging="283"/>
      <w:jc w:val="left"/>
    </w:pPr>
    <w:rPr>
      <w:rFonts w:ascii="Times New Roman" w:eastAsia="Times New Roman" w:hAnsi="Times New Roman" w:cs="Times New Roman"/>
      <w:lang w:val="en-US"/>
    </w:rPr>
  </w:style>
  <w:style w:type="paragraph" w:styleId="ListContinue4">
    <w:name w:val="List Continue 4"/>
    <w:basedOn w:val="Normal"/>
    <w:rsid w:val="00FB6D52"/>
    <w:pPr>
      <w:spacing w:before="0" w:after="120"/>
      <w:ind w:left="1491"/>
    </w:pPr>
    <w:rPr>
      <w:rFonts w:eastAsia="Times New Roman" w:cs="Times New Roman"/>
    </w:rPr>
  </w:style>
  <w:style w:type="paragraph" w:styleId="ListContinue5">
    <w:name w:val="List Continue 5"/>
    <w:basedOn w:val="Normal"/>
    <w:rsid w:val="00FB6D52"/>
    <w:pPr>
      <w:spacing w:before="0" w:after="120"/>
      <w:ind w:left="1775"/>
    </w:pPr>
    <w:rPr>
      <w:rFonts w:eastAsia="Times New Roman" w:cs="Times New Roman"/>
    </w:rPr>
  </w:style>
  <w:style w:type="character" w:styleId="CommentReference">
    <w:name w:val="annotation reference"/>
    <w:basedOn w:val="DefaultParagraphFont"/>
    <w:semiHidden/>
    <w:rsid w:val="00FB6D52"/>
    <w:rPr>
      <w:sz w:val="16"/>
      <w:szCs w:val="16"/>
    </w:rPr>
  </w:style>
  <w:style w:type="paragraph" w:styleId="CommentText">
    <w:name w:val="annotation text"/>
    <w:basedOn w:val="Normal"/>
    <w:link w:val="CommentTextChar"/>
    <w:semiHidden/>
    <w:rsid w:val="00FB6D52"/>
    <w:pPr>
      <w:contextualSpacing/>
    </w:pPr>
    <w:rPr>
      <w:rFonts w:eastAsia="Times New Roman" w:cs="Times New Roman"/>
      <w:sz w:val="20"/>
      <w:szCs w:val="20"/>
    </w:rPr>
  </w:style>
  <w:style w:type="character" w:customStyle="1" w:styleId="CommentTextChar">
    <w:name w:val="Comment Text Char"/>
    <w:basedOn w:val="DefaultParagraphFont"/>
    <w:link w:val="CommentText"/>
    <w:semiHidden/>
    <w:rsid w:val="00FB6D5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FB6D52"/>
    <w:rPr>
      <w:b/>
      <w:bCs/>
    </w:rPr>
  </w:style>
  <w:style w:type="character" w:customStyle="1" w:styleId="CommentSubjectChar">
    <w:name w:val="Comment Subject Char"/>
    <w:basedOn w:val="CommentTextChar"/>
    <w:link w:val="CommentSubject"/>
    <w:semiHidden/>
    <w:rsid w:val="00FB6D52"/>
    <w:rPr>
      <w:rFonts w:ascii="Arial" w:eastAsia="Times New Roman" w:hAnsi="Arial" w:cs="Times New Roman"/>
      <w:b/>
      <w:bCs/>
      <w:sz w:val="20"/>
      <w:szCs w:val="20"/>
    </w:rPr>
  </w:style>
  <w:style w:type="paragraph" w:customStyle="1" w:styleId="Vietaunlaiksstandartiem">
    <w:name w:val="Vieta un laiks standartiem"/>
    <w:basedOn w:val="Normal"/>
    <w:rsid w:val="00FB6D52"/>
    <w:pPr>
      <w:spacing w:before="5200" w:after="0" w:line="240" w:lineRule="auto"/>
      <w:jc w:val="center"/>
    </w:pPr>
    <w:rPr>
      <w:rFonts w:eastAsia="Batang" w:cs="Times New Roman"/>
      <w:sz w:val="24"/>
      <w:szCs w:val="20"/>
    </w:rPr>
  </w:style>
  <w:style w:type="character" w:customStyle="1" w:styleId="PicturecaptionChar">
    <w:name w:val="Picture caption Char"/>
    <w:basedOn w:val="DefaultParagraphFont"/>
    <w:link w:val="Picturecaption"/>
    <w:rsid w:val="00FB6D52"/>
    <w:rPr>
      <w:rFonts w:ascii="Arial" w:eastAsia="Batang" w:hAnsi="Arial" w:cs="Times New Roman"/>
      <w:b/>
      <w:sz w:val="20"/>
      <w:szCs w:val="20"/>
    </w:rPr>
  </w:style>
  <w:style w:type="paragraph" w:customStyle="1" w:styleId="Tablebodyinternal">
    <w:name w:val="Table body internal"/>
    <w:basedOn w:val="Tablebody"/>
    <w:rsid w:val="00FB6D52"/>
    <w:pPr>
      <w:spacing w:before="0"/>
      <w:jc w:val="left"/>
    </w:pPr>
    <w:rPr>
      <w:rFonts w:eastAsia="Times New Roman" w:cs="Times New Roman"/>
      <w:sz w:val="18"/>
    </w:rPr>
  </w:style>
  <w:style w:type="table" w:customStyle="1" w:styleId="TableInternal">
    <w:name w:val="Table Internal"/>
    <w:basedOn w:val="TableClassic10"/>
    <w:rsid w:val="00FB6D52"/>
    <w:rPr>
      <w:sz w:val="18"/>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spacing w:beforeLines="0" w:beforeAutospacing="1" w:afterLines="0" w:afterAutospacing="1" w:line="240" w:lineRule="auto"/>
        <w:jc w:val="center"/>
      </w:pPr>
      <w:rPr>
        <w:rFonts w:ascii="Arial" w:hAnsi="Arial"/>
        <w:b/>
        <w:i w:val="0"/>
        <w:iCs/>
        <w:caps w:val="0"/>
        <w:smallCaps/>
        <w:sz w:val="18"/>
      </w:rPr>
      <w:tblPr>
        <w:jc w:val="center"/>
      </w:tblPr>
      <w:trPr>
        <w:jc w:val="center"/>
      </w:tr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6" w:space="0" w:color="000000"/>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nil"/>
          <w:insideV w:val="single" w:sz="4" w:space="0" w:color="auto"/>
        </w:tcBorders>
        <w:shd w:val="clear" w:color="auto" w:fill="auto"/>
      </w:tcPr>
    </w:tblStylePr>
  </w:style>
  <w:style w:type="paragraph" w:styleId="BlockText">
    <w:name w:val="Block Text"/>
    <w:basedOn w:val="Normal"/>
    <w:rsid w:val="00FB6D52"/>
    <w:pPr>
      <w:spacing w:after="120"/>
      <w:ind w:left="1440" w:right="1440"/>
      <w:contextualSpacing/>
    </w:pPr>
    <w:rPr>
      <w:rFonts w:eastAsia="Times New Roman" w:cs="Times New Roman"/>
    </w:rPr>
  </w:style>
  <w:style w:type="paragraph" w:styleId="NormalWeb">
    <w:name w:val="Normal (Web)"/>
    <w:basedOn w:val="Normal"/>
    <w:rsid w:val="00FB6D52"/>
    <w:pPr>
      <w:contextualSpacing/>
    </w:pPr>
    <w:rPr>
      <w:rFonts w:ascii="Times New Roman" w:eastAsia="Times New Roman" w:hAnsi="Times New Roman" w:cs="Times New Roman"/>
      <w:sz w:val="24"/>
      <w:szCs w:val="24"/>
    </w:rPr>
  </w:style>
  <w:style w:type="paragraph" w:styleId="NormalIndent">
    <w:name w:val="Normal Indent"/>
    <w:basedOn w:val="Normal"/>
    <w:rsid w:val="00FB6D52"/>
    <w:pPr>
      <w:ind w:left="720"/>
      <w:contextualSpacing/>
    </w:pPr>
    <w:rPr>
      <w:rFonts w:eastAsia="Times New Roman" w:cs="Times New Roman"/>
    </w:rPr>
  </w:style>
  <w:style w:type="paragraph" w:customStyle="1" w:styleId="BasicHead">
    <w:name w:val="Basic Head"/>
    <w:basedOn w:val="Normal"/>
    <w:rsid w:val="00FB6D52"/>
    <w:pPr>
      <w:contextualSpacing/>
    </w:pPr>
    <w:rPr>
      <w:rFonts w:eastAsia="Times New Roman" w:cs="Times New Roman"/>
      <w:b/>
      <w:u w:val="single"/>
    </w:rPr>
  </w:style>
  <w:style w:type="paragraph" w:customStyle="1" w:styleId="HeadingPart">
    <w:name w:val="Heading Part"/>
    <w:basedOn w:val="Normal"/>
    <w:next w:val="Normal"/>
    <w:rsid w:val="00FB6D52"/>
    <w:pPr>
      <w:pageBreakBefore/>
      <w:numPr>
        <w:ilvl w:val="8"/>
        <w:numId w:val="15"/>
      </w:numPr>
      <w:spacing w:before="480" w:line="264" w:lineRule="auto"/>
      <w:jc w:val="left"/>
      <w:outlineLvl w:val="8"/>
    </w:pPr>
    <w:rPr>
      <w:rFonts w:ascii="Arial Black" w:eastAsia="Arial Black" w:hAnsi="Arial Black" w:cs="Arial Black"/>
      <w:b/>
      <w:smallCaps/>
      <w:color w:val="333333"/>
      <w:sz w:val="32"/>
      <w:szCs w:val="32"/>
      <w:lang w:eastAsia="ja-JP"/>
    </w:rPr>
  </w:style>
  <w:style w:type="paragraph" w:customStyle="1" w:styleId="NumHeading2">
    <w:name w:val="Num Heading 2"/>
    <w:basedOn w:val="Heading2"/>
    <w:next w:val="Normal"/>
    <w:rsid w:val="00FB6D52"/>
    <w:pPr>
      <w:keepLines w:val="0"/>
      <w:numPr>
        <w:numId w:val="15"/>
      </w:numPr>
      <w:tabs>
        <w:tab w:val="clear" w:pos="709"/>
      </w:tabs>
      <w:spacing w:before="240" w:line="264" w:lineRule="auto"/>
      <w:jc w:val="left"/>
    </w:pPr>
    <w:rPr>
      <w:rFonts w:ascii="Arial" w:eastAsia="Arial" w:hAnsi="Arial" w:cs="Arial"/>
      <w:color w:val="333333"/>
      <w:szCs w:val="28"/>
      <w:lang w:eastAsia="ja-JP"/>
    </w:rPr>
  </w:style>
  <w:style w:type="paragraph" w:customStyle="1" w:styleId="NumHeading1">
    <w:name w:val="Num Heading 1"/>
    <w:basedOn w:val="Heading1"/>
    <w:next w:val="Normal"/>
    <w:rsid w:val="00FB6D52"/>
    <w:pPr>
      <w:keepNext/>
      <w:pageBreakBefore w:val="0"/>
      <w:numPr>
        <w:numId w:val="15"/>
      </w:numPr>
      <w:spacing w:before="120" w:after="120" w:line="264" w:lineRule="auto"/>
      <w:ind w:left="1512" w:hanging="1172"/>
      <w:jc w:val="left"/>
    </w:pPr>
    <w:rPr>
      <w:rFonts w:ascii="Arial Black" w:eastAsia="Arial Black" w:hAnsi="Arial Black" w:cs="Arial Black"/>
      <w:b w:val="0"/>
      <w:smallCaps/>
      <w:color w:val="333333"/>
      <w:kern w:val="32"/>
      <w:szCs w:val="32"/>
      <w:lang w:eastAsia="ja-JP"/>
    </w:rPr>
  </w:style>
  <w:style w:type="paragraph" w:customStyle="1" w:styleId="NumHeading3">
    <w:name w:val="Num Heading 3"/>
    <w:basedOn w:val="Heading3"/>
    <w:next w:val="Normal"/>
    <w:rsid w:val="00FB6D52"/>
    <w:pPr>
      <w:keepLines w:val="0"/>
      <w:numPr>
        <w:numId w:val="15"/>
      </w:numPr>
      <w:tabs>
        <w:tab w:val="clear" w:pos="981"/>
      </w:tabs>
      <w:spacing w:before="180" w:line="264" w:lineRule="auto"/>
      <w:jc w:val="left"/>
    </w:pPr>
    <w:rPr>
      <w:rFonts w:ascii="Arial" w:eastAsia="Arial" w:hAnsi="Arial" w:cs="Arial"/>
      <w:bCs w:val="0"/>
      <w:i w:val="0"/>
      <w:color w:val="333333"/>
      <w:sz w:val="26"/>
      <w:szCs w:val="26"/>
      <w:lang w:eastAsia="ja-JP"/>
    </w:rPr>
  </w:style>
  <w:style w:type="paragraph" w:customStyle="1" w:styleId="NumHeading4">
    <w:name w:val="Num Heading 4"/>
    <w:basedOn w:val="Heading4"/>
    <w:next w:val="Normal"/>
    <w:rsid w:val="00FB6D52"/>
    <w:pPr>
      <w:keepLines w:val="0"/>
      <w:numPr>
        <w:numId w:val="15"/>
      </w:numPr>
      <w:spacing w:before="180" w:line="264" w:lineRule="auto"/>
      <w:jc w:val="left"/>
    </w:pPr>
    <w:rPr>
      <w:rFonts w:ascii="Arial" w:eastAsia="Arial" w:hAnsi="Arial" w:cs="Arial"/>
      <w:i/>
      <w:color w:val="333333"/>
      <w:szCs w:val="24"/>
      <w:lang w:eastAsia="ja-JP"/>
    </w:rPr>
  </w:style>
  <w:style w:type="paragraph" w:customStyle="1" w:styleId="NumHeading5">
    <w:name w:val="Num Heading 5"/>
    <w:basedOn w:val="Heading5"/>
    <w:next w:val="Normal"/>
    <w:rsid w:val="00FB6D52"/>
    <w:pPr>
      <w:keepLines w:val="0"/>
      <w:numPr>
        <w:numId w:val="15"/>
      </w:numPr>
      <w:spacing w:before="180" w:line="264" w:lineRule="auto"/>
      <w:jc w:val="left"/>
    </w:pPr>
    <w:rPr>
      <w:rFonts w:ascii="Arial" w:eastAsia="Arial" w:hAnsi="Arial" w:cs="Arial"/>
      <w:b/>
      <w:bCs/>
      <w:i/>
      <w:iCs/>
      <w:color w:val="333333"/>
      <w:sz w:val="22"/>
      <w:u w:val="none"/>
      <w:lang w:eastAsia="ja-JP"/>
    </w:rPr>
  </w:style>
  <w:style w:type="paragraph" w:customStyle="1" w:styleId="HeadingAppendixOld">
    <w:name w:val="Heading Appendix Old"/>
    <w:basedOn w:val="Normal"/>
    <w:next w:val="Normal"/>
    <w:rsid w:val="00FB6D52"/>
    <w:pPr>
      <w:keepNext/>
      <w:pageBreakBefore/>
      <w:numPr>
        <w:ilvl w:val="7"/>
        <w:numId w:val="15"/>
      </w:numPr>
      <w:spacing w:before="120" w:line="264" w:lineRule="auto"/>
      <w:jc w:val="left"/>
    </w:pPr>
    <w:rPr>
      <w:rFonts w:ascii="Arial Black" w:eastAsia="Arial Black" w:hAnsi="Arial Black" w:cs="Arial Black"/>
      <w:smallCaps/>
      <w:color w:val="333333"/>
      <w:sz w:val="32"/>
      <w:szCs w:val="32"/>
      <w:lang w:eastAsia="ja-JP"/>
    </w:rPr>
  </w:style>
  <w:style w:type="table" w:styleId="Table3Deffects3">
    <w:name w:val="Table 3D effects 3"/>
    <w:basedOn w:val="TableNormal"/>
    <w:rsid w:val="00FB6D52"/>
    <w:pPr>
      <w:spacing w:before="60" w:after="60" w:line="288" w:lineRule="auto"/>
      <w:contextualSpacing/>
      <w:jc w:val="both"/>
    </w:pPr>
    <w:rPr>
      <w:rFonts w:ascii="Arial" w:eastAsia="Times New Roman" w:hAnsi="Arial" w:cs="Times New Roman"/>
      <w:sz w:val="20"/>
      <w:szCs w:val="20"/>
      <w:lang w:eastAsia="lv-LV"/>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FB6D52"/>
    <w:pPr>
      <w:spacing w:before="60" w:after="60" w:line="288" w:lineRule="auto"/>
      <w:contextualSpacing/>
      <w:jc w:val="both"/>
    </w:pPr>
    <w:rPr>
      <w:rFonts w:ascii="Arial" w:eastAsia="Times New Roman" w:hAnsi="Arial" w:cs="Times New Roman"/>
      <w:sz w:val="20"/>
      <w:szCs w:val="20"/>
      <w:lang w:eastAsia="lv-LV"/>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Professional">
    <w:name w:val="Table Professional"/>
    <w:basedOn w:val="TableNormal"/>
    <w:rsid w:val="00FB6D52"/>
    <w:pPr>
      <w:spacing w:before="60" w:after="60" w:line="288" w:lineRule="auto"/>
      <w:contextualSpacing/>
      <w:jc w:val="both"/>
    </w:pPr>
    <w:rPr>
      <w:rFonts w:ascii="Arial" w:eastAsia="Times New Roman" w:hAnsi="Arial" w:cs="Times New Roman"/>
      <w:sz w:val="20"/>
      <w:szCs w:val="20"/>
      <w:lang w:eastAsia="lv-LV"/>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Vertical">
    <w:name w:val="Table Vertical"/>
    <w:basedOn w:val="TableNormal"/>
    <w:uiPriority w:val="99"/>
    <w:qFormat/>
    <w:rsid w:val="00FB6D52"/>
    <w:pPr>
      <w:spacing w:before="40" w:after="40" w:line="240" w:lineRule="auto"/>
    </w:pPr>
    <w:rPr>
      <w:rFonts w:ascii="Arial" w:eastAsia="Times New Roman" w:hAnsi="Arial" w:cs="Times New Roman"/>
      <w:sz w:val="20"/>
      <w:szCs w:val="20"/>
      <w:lang w:eastAsia="lv-LV"/>
    </w:rPr>
    <w:tblPr>
      <w:tblInd w:w="0" w:type="dxa"/>
      <w:tblBorders>
        <w:top w:val="single" w:sz="12" w:space="0" w:color="auto"/>
        <w:bottom w:val="single" w:sz="12" w:space="0" w:color="auto"/>
      </w:tblBorders>
      <w:tblCellMar>
        <w:top w:w="0" w:type="dxa"/>
        <w:left w:w="108" w:type="dxa"/>
        <w:bottom w:w="0" w:type="dxa"/>
        <w:right w:w="108" w:type="dxa"/>
      </w:tblCellMar>
    </w:tblPr>
    <w:tblStylePr w:type="firstCol">
      <w:rPr>
        <w:b/>
        <w:caps w:val="0"/>
        <w:smallCaps/>
      </w:rPr>
      <w:tblPr/>
      <w:tcPr>
        <w:tcBorders>
          <w:top w:val="single" w:sz="12" w:space="0" w:color="auto"/>
          <w:left w:val="nil"/>
          <w:bottom w:val="single" w:sz="12" w:space="0" w:color="auto"/>
          <w:right w:val="single" w:sz="4" w:space="0" w:color="auto"/>
        </w:tcBorders>
      </w:tcPr>
    </w:tblStylePr>
  </w:style>
  <w:style w:type="paragraph" w:styleId="Revision">
    <w:name w:val="Revision"/>
    <w:hidden/>
    <w:uiPriority w:val="99"/>
    <w:semiHidden/>
    <w:rsid w:val="00FB6D52"/>
    <w:pPr>
      <w:spacing w:after="0" w:line="240" w:lineRule="auto"/>
    </w:pPr>
    <w:rPr>
      <w:rFonts w:ascii="Arial" w:eastAsia="Times New Roman" w:hAnsi="Arial" w:cs="Times New Roman"/>
    </w:rPr>
  </w:style>
  <w:style w:type="table" w:styleId="Table3Deffects2">
    <w:name w:val="Table 3D effects 2"/>
    <w:basedOn w:val="TableNormal"/>
    <w:rsid w:val="00FB6D52"/>
    <w:pPr>
      <w:spacing w:before="60" w:after="60" w:line="288" w:lineRule="auto"/>
      <w:contextualSpacing/>
      <w:jc w:val="both"/>
    </w:pPr>
    <w:rPr>
      <w:rFonts w:ascii="Times New Roman" w:eastAsia="Times New Roman" w:hAnsi="Times New Roman" w:cs="Times New Roman"/>
      <w:sz w:val="20"/>
      <w:szCs w:val="20"/>
      <w:lang w:eastAsia="lv-LV"/>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MacroText">
    <w:name w:val="macro"/>
    <w:link w:val="MacroTextChar"/>
    <w:rsid w:val="00FB6D52"/>
    <w:pPr>
      <w:tabs>
        <w:tab w:val="left" w:pos="480"/>
        <w:tab w:val="left" w:pos="960"/>
        <w:tab w:val="left" w:pos="1440"/>
        <w:tab w:val="left" w:pos="1920"/>
        <w:tab w:val="left" w:pos="2400"/>
        <w:tab w:val="left" w:pos="2880"/>
        <w:tab w:val="left" w:pos="3360"/>
        <w:tab w:val="left" w:pos="3840"/>
        <w:tab w:val="left" w:pos="4320"/>
      </w:tabs>
      <w:spacing w:before="60" w:after="60" w:line="288" w:lineRule="auto"/>
      <w:contextualSpacing/>
      <w:jc w:val="both"/>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FB6D52"/>
    <w:rPr>
      <w:rFonts w:ascii="Courier New" w:eastAsia="Times New Roman" w:hAnsi="Courier New" w:cs="Courier New"/>
      <w:sz w:val="20"/>
      <w:szCs w:val="20"/>
    </w:rPr>
  </w:style>
  <w:style w:type="character" w:customStyle="1" w:styleId="PicturecaptionCharChar">
    <w:name w:val="Picture caption Char Char"/>
    <w:basedOn w:val="DefaultParagraphFont"/>
    <w:locked/>
    <w:rsid w:val="00FB6D52"/>
    <w:rPr>
      <w:rFonts w:ascii="Arial" w:eastAsia="Batang" w:hAnsi="Arial"/>
      <w:b/>
      <w:lang w:eastAsia="en-US"/>
    </w:rPr>
  </w:style>
  <w:style w:type="numbering" w:customStyle="1" w:styleId="TableNumberingCustom">
    <w:name w:val="Table Numbering Custom"/>
    <w:basedOn w:val="NoList"/>
    <w:rsid w:val="00FB6D52"/>
    <w:pPr>
      <w:numPr>
        <w:numId w:val="16"/>
      </w:numPr>
    </w:pPr>
  </w:style>
  <w:style w:type="character" w:customStyle="1" w:styleId="SourceChar">
    <w:name w:val="Source Char"/>
    <w:basedOn w:val="DefaultParagraphFont"/>
    <w:link w:val="Source"/>
    <w:rsid w:val="00FB6D52"/>
    <w:rPr>
      <w:rFonts w:ascii="Courier New" w:eastAsia="Times New Roman" w:hAnsi="Courier New" w:cs="Times New Roman"/>
      <w:sz w:val="20"/>
      <w:szCs w:val="18"/>
    </w:rPr>
  </w:style>
  <w:style w:type="paragraph" w:customStyle="1" w:styleId="TableListNumber1">
    <w:name w:val="Table List Number 1"/>
    <w:basedOn w:val="TablebodyRakstzRakstzRakstzRakstzRakstz"/>
    <w:rsid w:val="00FB6D52"/>
    <w:pPr>
      <w:tabs>
        <w:tab w:val="left" w:pos="714"/>
        <w:tab w:val="left" w:pos="1072"/>
      </w:tabs>
    </w:pPr>
  </w:style>
  <w:style w:type="paragraph" w:styleId="Subtitle">
    <w:name w:val="Subtitle"/>
    <w:basedOn w:val="Normal"/>
    <w:next w:val="Normal"/>
    <w:link w:val="SubtitleChar"/>
    <w:qFormat/>
    <w:rsid w:val="00FB6D52"/>
    <w:pPr>
      <w:contextualSpacing/>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FB6D52"/>
    <w:rPr>
      <w:rFonts w:ascii="Cambria" w:eastAsia="Times New Roman" w:hAnsi="Cambria" w:cs="Times New Roman"/>
      <w:sz w:val="24"/>
      <w:szCs w:val="24"/>
    </w:rPr>
  </w:style>
  <w:style w:type="paragraph" w:customStyle="1" w:styleId="ElementLevel1">
    <w:name w:val="Element Level 1"/>
    <w:basedOn w:val="Tablebody"/>
    <w:rsid w:val="00FB6D52"/>
    <w:pPr>
      <w:jc w:val="left"/>
    </w:pPr>
    <w:rPr>
      <w:rFonts w:eastAsia="Times New Roman" w:cs="Arial"/>
      <w:b/>
      <w:smallCaps/>
      <w:szCs w:val="20"/>
    </w:rPr>
  </w:style>
  <w:style w:type="paragraph" w:customStyle="1" w:styleId="ElementLevel2">
    <w:name w:val="Element Level 2"/>
    <w:basedOn w:val="Tablebody"/>
    <w:rsid w:val="00FB6D52"/>
    <w:pPr>
      <w:ind w:left="397"/>
      <w:jc w:val="left"/>
    </w:pPr>
    <w:rPr>
      <w:rFonts w:eastAsia="Times New Roman" w:cs="Arial"/>
      <w:b/>
      <w:smallCaps/>
      <w:sz w:val="18"/>
      <w:szCs w:val="20"/>
    </w:rPr>
  </w:style>
  <w:style w:type="paragraph" w:customStyle="1" w:styleId="ElementLevel3">
    <w:name w:val="Element Level 3"/>
    <w:basedOn w:val="Tablebody"/>
    <w:rsid w:val="00FB6D52"/>
    <w:pPr>
      <w:ind w:left="794"/>
      <w:jc w:val="left"/>
    </w:pPr>
    <w:rPr>
      <w:rFonts w:eastAsia="Times New Roman" w:cs="Arial"/>
      <w:i/>
      <w:sz w:val="18"/>
    </w:rPr>
  </w:style>
  <w:style w:type="paragraph" w:styleId="TOCHeading">
    <w:name w:val="TOC Heading"/>
    <w:basedOn w:val="Heading1"/>
    <w:next w:val="Normal"/>
    <w:uiPriority w:val="39"/>
    <w:qFormat/>
    <w:rsid w:val="00FB6D52"/>
    <w:pPr>
      <w:keepNext/>
      <w:keepLines/>
      <w:pageBreakBefore w:val="0"/>
      <w:numPr>
        <w:numId w:val="0"/>
      </w:numPr>
      <w:spacing w:before="480" w:after="0" w:line="276" w:lineRule="auto"/>
      <w:jc w:val="left"/>
      <w:outlineLvl w:val="9"/>
    </w:pPr>
    <w:rPr>
      <w:rFonts w:ascii="Cambria" w:eastAsia="Times New Roman" w:hAnsi="Cambria" w:cs="Times New Roman"/>
      <w:color w:val="365F91"/>
      <w:sz w:val="28"/>
      <w:lang w:val="en-US"/>
    </w:rPr>
  </w:style>
  <w:style w:type="paragraph" w:styleId="TOAHeading">
    <w:name w:val="toa heading"/>
    <w:basedOn w:val="Normal"/>
    <w:next w:val="Normal"/>
    <w:rsid w:val="00FB6D52"/>
    <w:pPr>
      <w:spacing w:before="120"/>
      <w:contextualSpacing/>
    </w:pPr>
    <w:rPr>
      <w:rFonts w:ascii="Cambria" w:eastAsia="Times New Roman" w:hAnsi="Cambria" w:cs="Times New Roman"/>
      <w:b/>
      <w:bCs/>
      <w:sz w:val="24"/>
      <w:szCs w:val="24"/>
    </w:rPr>
  </w:style>
  <w:style w:type="paragraph" w:styleId="TableofAuthorities">
    <w:name w:val="table of authorities"/>
    <w:basedOn w:val="Normal"/>
    <w:next w:val="Normal"/>
    <w:rsid w:val="00FB6D52"/>
    <w:pPr>
      <w:ind w:left="220" w:hanging="220"/>
      <w:contextualSpacing/>
    </w:pPr>
    <w:rPr>
      <w:rFonts w:eastAsia="Times New Roman" w:cs="Times New Roman"/>
    </w:rPr>
  </w:style>
  <w:style w:type="paragraph" w:styleId="FootnoteText">
    <w:name w:val="footnote text"/>
    <w:basedOn w:val="Normal"/>
    <w:link w:val="FootnoteTextChar"/>
    <w:uiPriority w:val="99"/>
    <w:rsid w:val="00FB6D52"/>
    <w:pPr>
      <w:contextualSpacing/>
    </w:pPr>
    <w:rPr>
      <w:rFonts w:eastAsia="Times New Roman" w:cs="Times New Roman"/>
      <w:sz w:val="20"/>
      <w:szCs w:val="20"/>
    </w:rPr>
  </w:style>
  <w:style w:type="character" w:customStyle="1" w:styleId="FootnoteTextChar">
    <w:name w:val="Footnote Text Char"/>
    <w:basedOn w:val="DefaultParagraphFont"/>
    <w:link w:val="FootnoteText"/>
    <w:uiPriority w:val="99"/>
    <w:rsid w:val="00FB6D52"/>
    <w:rPr>
      <w:rFonts w:ascii="Arial" w:eastAsia="Times New Roman" w:hAnsi="Arial" w:cs="Times New Roman"/>
      <w:sz w:val="20"/>
      <w:szCs w:val="20"/>
    </w:rPr>
  </w:style>
  <w:style w:type="character" w:styleId="FootnoteReference">
    <w:name w:val="footnote reference"/>
    <w:aliases w:val="Footnote symbol"/>
    <w:basedOn w:val="DefaultParagraphFont"/>
    <w:uiPriority w:val="99"/>
    <w:rsid w:val="00FB6D52"/>
    <w:rPr>
      <w:vertAlign w:val="superscript"/>
    </w:rPr>
  </w:style>
  <w:style w:type="paragraph" w:customStyle="1" w:styleId="Default">
    <w:name w:val="Default"/>
    <w:rsid w:val="00FB6D52"/>
    <w:pPr>
      <w:widowControl w:val="0"/>
      <w:autoSpaceDE w:val="0"/>
      <w:autoSpaceDN w:val="0"/>
      <w:adjustRightInd w:val="0"/>
      <w:spacing w:after="0" w:line="240" w:lineRule="auto"/>
    </w:pPr>
    <w:rPr>
      <w:rFonts w:ascii="Frutiger" w:eastAsia="Times New Roman" w:hAnsi="Frutiger" w:cs="Frutiger"/>
      <w:color w:val="000000"/>
      <w:sz w:val="24"/>
      <w:szCs w:val="24"/>
      <w:lang w:val="en-GB" w:eastAsia="en-GB"/>
    </w:rPr>
  </w:style>
  <w:style w:type="paragraph" w:customStyle="1" w:styleId="CM19">
    <w:name w:val="CM19"/>
    <w:basedOn w:val="Default"/>
    <w:next w:val="Default"/>
    <w:rsid w:val="00FB6D52"/>
    <w:pPr>
      <w:spacing w:after="60"/>
    </w:pPr>
    <w:rPr>
      <w:color w:val="auto"/>
    </w:rPr>
  </w:style>
  <w:style w:type="paragraph" w:customStyle="1" w:styleId="Text">
    <w:name w:val="Text"/>
    <w:basedOn w:val="Normal"/>
    <w:rsid w:val="00FB6D52"/>
    <w:pPr>
      <w:spacing w:after="140"/>
      <w:contextualSpacing/>
    </w:pPr>
    <w:rPr>
      <w:rFonts w:ascii="Book Antiqua" w:eastAsia="Times New Roman" w:hAnsi="Book Antiqua" w:cs="Times New Roman"/>
      <w:lang w:val="en-AU"/>
    </w:rPr>
  </w:style>
  <w:style w:type="character" w:customStyle="1" w:styleId="CharChar1">
    <w:name w:val="Char Char1"/>
    <w:basedOn w:val="DefaultParagraphFont"/>
    <w:rsid w:val="00FB6D52"/>
    <w:rPr>
      <w:rFonts w:eastAsia="Batang"/>
      <w:lang w:val="lv-LV"/>
    </w:rPr>
  </w:style>
  <w:style w:type="paragraph" w:styleId="BodyTextIndent">
    <w:name w:val="Body Text Indent"/>
    <w:basedOn w:val="Normal"/>
    <w:link w:val="BodyTextIndentChar"/>
    <w:rsid w:val="00FB6D52"/>
    <w:pPr>
      <w:ind w:firstLine="851"/>
      <w:contextualSpacing/>
    </w:pPr>
    <w:rPr>
      <w:rFonts w:ascii="Times New Roman" w:eastAsia="Batang" w:hAnsi="Times New Roman" w:cs="Times New Roman"/>
      <w:sz w:val="26"/>
      <w:szCs w:val="20"/>
      <w:lang w:val="ru-RU"/>
    </w:rPr>
  </w:style>
  <w:style w:type="character" w:customStyle="1" w:styleId="BodyTextIndentChar">
    <w:name w:val="Body Text Indent Char"/>
    <w:basedOn w:val="DefaultParagraphFont"/>
    <w:link w:val="BodyTextIndent"/>
    <w:rsid w:val="00FB6D52"/>
    <w:rPr>
      <w:rFonts w:ascii="Times New Roman" w:eastAsia="Batang" w:hAnsi="Times New Roman" w:cs="Times New Roman"/>
      <w:sz w:val="26"/>
      <w:szCs w:val="20"/>
      <w:lang w:val="ru-RU"/>
    </w:rPr>
  </w:style>
  <w:style w:type="paragraph" w:styleId="BodyTextIndent2">
    <w:name w:val="Body Text Indent 2"/>
    <w:basedOn w:val="Normal"/>
    <w:link w:val="BodyTextIndent2Char"/>
    <w:rsid w:val="00FB6D52"/>
    <w:pPr>
      <w:contextualSpacing/>
    </w:pPr>
    <w:rPr>
      <w:rFonts w:ascii="Times New Roman" w:eastAsia="Batang" w:hAnsi="Times New Roman" w:cs="Times New Roman"/>
      <w:sz w:val="26"/>
      <w:szCs w:val="20"/>
      <w:lang w:val="ru-RU"/>
    </w:rPr>
  </w:style>
  <w:style w:type="character" w:customStyle="1" w:styleId="BodyTextIndent2Char">
    <w:name w:val="Body Text Indent 2 Char"/>
    <w:basedOn w:val="DefaultParagraphFont"/>
    <w:link w:val="BodyTextIndent2"/>
    <w:rsid w:val="00FB6D52"/>
    <w:rPr>
      <w:rFonts w:ascii="Times New Roman" w:eastAsia="Batang" w:hAnsi="Times New Roman" w:cs="Times New Roman"/>
      <w:sz w:val="26"/>
      <w:szCs w:val="20"/>
      <w:lang w:val="ru-RU"/>
    </w:rPr>
  </w:style>
  <w:style w:type="paragraph" w:customStyle="1" w:styleId="Graphic">
    <w:name w:val="Graphic"/>
    <w:basedOn w:val="Normal"/>
    <w:autoRedefine/>
    <w:rsid w:val="00FB6D52"/>
    <w:pPr>
      <w:contextualSpacing/>
    </w:pPr>
    <w:rPr>
      <w:rFonts w:eastAsia="Times New Roman" w:cs="Times New Roman"/>
      <w:color w:val="000000"/>
      <w:sz w:val="30"/>
    </w:rPr>
  </w:style>
  <w:style w:type="paragraph" w:customStyle="1" w:styleId="StyleBodyText2Auto1">
    <w:name w:val="Style Body Text 2 + Auto1"/>
    <w:basedOn w:val="BodyText2"/>
    <w:autoRedefine/>
    <w:rsid w:val="00FB6D52"/>
    <w:pPr>
      <w:spacing w:after="0" w:line="240" w:lineRule="auto"/>
      <w:ind w:left="2869" w:hanging="360"/>
    </w:pPr>
    <w:rPr>
      <w:rFonts w:ascii="Arial" w:eastAsia="Times New Roman" w:hAnsi="Arial"/>
      <w:b w:val="0"/>
      <w:bCs w:val="0"/>
      <w:smallCaps w:val="0"/>
      <w:sz w:val="24"/>
      <w:szCs w:val="20"/>
    </w:rPr>
  </w:style>
  <w:style w:type="paragraph" w:customStyle="1" w:styleId="Tableleftcolumn">
    <w:name w:val="Table left column"/>
    <w:basedOn w:val="Tablebody"/>
    <w:rsid w:val="00FB6D52"/>
    <w:pPr>
      <w:jc w:val="left"/>
    </w:pPr>
    <w:rPr>
      <w:rFonts w:eastAsia="Times New Roman" w:cs="Times New Roman"/>
      <w:b/>
      <w:smallCaps/>
      <w:szCs w:val="20"/>
    </w:rPr>
  </w:style>
  <w:style w:type="paragraph" w:customStyle="1" w:styleId="CM14">
    <w:name w:val="CM14"/>
    <w:basedOn w:val="Default"/>
    <w:next w:val="Default"/>
    <w:rsid w:val="00FB6D52"/>
    <w:pPr>
      <w:spacing w:line="260" w:lineRule="atLeast"/>
    </w:pPr>
    <w:rPr>
      <w:color w:val="auto"/>
    </w:rPr>
  </w:style>
  <w:style w:type="paragraph" w:styleId="HTMLPreformatted">
    <w:name w:val="HTML Preformatted"/>
    <w:basedOn w:val="Normal"/>
    <w:link w:val="HTMLPreformattedChar"/>
    <w:rsid w:val="00FB6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rsid w:val="00FB6D52"/>
    <w:rPr>
      <w:rFonts w:ascii="Courier New" w:eastAsia="Times New Roman" w:hAnsi="Courier New" w:cs="Courier New"/>
      <w:sz w:val="20"/>
      <w:szCs w:val="20"/>
      <w:lang w:eastAsia="lv-LV"/>
    </w:rPr>
  </w:style>
  <w:style w:type="paragraph" w:customStyle="1" w:styleId="StyleHeading4Justified">
    <w:name w:val="Style Heading 4 + Justified"/>
    <w:basedOn w:val="Heading4"/>
    <w:rsid w:val="00FB6D52"/>
    <w:pPr>
      <w:keepLines w:val="0"/>
      <w:numPr>
        <w:ilvl w:val="0"/>
        <w:numId w:val="0"/>
      </w:numPr>
      <w:tabs>
        <w:tab w:val="num" w:pos="0"/>
      </w:tabs>
      <w:spacing w:before="160"/>
    </w:pPr>
    <w:rPr>
      <w:rFonts w:ascii="Arial" w:eastAsia="Times New Roman" w:hAnsi="Arial" w:cs="Times New Roman"/>
      <w:b w:val="0"/>
      <w:bCs w:val="0"/>
      <w:i/>
      <w:iCs w:val="0"/>
      <w:color w:val="000000"/>
      <w:spacing w:val="-2"/>
      <w:sz w:val="22"/>
      <w:lang w:val="sv-SE"/>
    </w:rPr>
  </w:style>
  <w:style w:type="paragraph" w:customStyle="1" w:styleId="StyleHeading2NotItalic">
    <w:name w:val="Style Heading 2 + Not Italic"/>
    <w:basedOn w:val="Heading2"/>
    <w:rsid w:val="00FB6D52"/>
    <w:pPr>
      <w:keepLines w:val="0"/>
      <w:numPr>
        <w:ilvl w:val="0"/>
        <w:numId w:val="0"/>
      </w:numPr>
      <w:tabs>
        <w:tab w:val="num" w:pos="555"/>
      </w:tabs>
      <w:spacing w:before="240" w:after="60"/>
      <w:ind w:left="555" w:hanging="555"/>
    </w:pPr>
    <w:rPr>
      <w:rFonts w:ascii="Arial" w:eastAsia="Times New Roman" w:hAnsi="Arial" w:cs="Arial"/>
      <w:color w:val="000000"/>
      <w:spacing w:val="-2"/>
      <w:sz w:val="24"/>
      <w:szCs w:val="22"/>
    </w:rPr>
  </w:style>
  <w:style w:type="paragraph" w:customStyle="1" w:styleId="Refinement">
    <w:name w:val="Refinement"/>
    <w:basedOn w:val="Source"/>
    <w:link w:val="RefinementChar"/>
    <w:rsid w:val="00FB6D52"/>
    <w:rPr>
      <w:sz w:val="24"/>
      <w:szCs w:val="24"/>
    </w:rPr>
  </w:style>
  <w:style w:type="character" w:customStyle="1" w:styleId="RefinementChar">
    <w:name w:val="Refinement Char"/>
    <w:basedOn w:val="SourceChar"/>
    <w:link w:val="Refinement"/>
    <w:rsid w:val="00FB6D52"/>
    <w:rPr>
      <w:rFonts w:ascii="Courier New" w:eastAsia="Times New Roman" w:hAnsi="Courier New" w:cs="Times New Roman"/>
      <w:sz w:val="24"/>
      <w:szCs w:val="24"/>
    </w:rPr>
  </w:style>
  <w:style w:type="character" w:customStyle="1" w:styleId="TablenumberChar">
    <w:name w:val="Table number Char"/>
    <w:basedOn w:val="DefaultParagraphFont"/>
    <w:rsid w:val="00FB6D52"/>
    <w:rPr>
      <w:bCs/>
      <w:iCs/>
      <w:lang w:val="lv-LV"/>
    </w:rPr>
  </w:style>
  <w:style w:type="paragraph" w:customStyle="1" w:styleId="References">
    <w:name w:val="References"/>
    <w:basedOn w:val="Normal"/>
    <w:rsid w:val="00FB6D52"/>
    <w:pPr>
      <w:widowControl w:val="0"/>
      <w:numPr>
        <w:numId w:val="17"/>
      </w:numPr>
      <w:spacing w:before="0" w:after="120" w:line="240" w:lineRule="auto"/>
    </w:pPr>
    <w:rPr>
      <w:rFonts w:ascii="Times" w:eastAsia="Times New Roman" w:hAnsi="Times" w:cs="Times New Roman"/>
      <w:bCs/>
      <w:sz w:val="24"/>
      <w:szCs w:val="20"/>
      <w:lang w:val="en-GB"/>
    </w:rPr>
  </w:style>
  <w:style w:type="paragraph" w:customStyle="1" w:styleId="Question">
    <w:name w:val="Question"/>
    <w:basedOn w:val="ListContinue"/>
    <w:rsid w:val="00FB6D52"/>
    <w:pPr>
      <w:spacing w:before="0" w:after="120"/>
      <w:ind w:left="900"/>
      <w:contextualSpacing w:val="0"/>
    </w:pPr>
    <w:rPr>
      <w:rFonts w:eastAsia="Times New Roman" w:cs="Times New Roman"/>
      <w:i/>
    </w:rPr>
  </w:style>
  <w:style w:type="character" w:customStyle="1" w:styleId="BodyTextChar1">
    <w:name w:val="Body Text Char1"/>
    <w:basedOn w:val="DefaultParagraphFont"/>
    <w:rsid w:val="00FB6D52"/>
    <w:rPr>
      <w:rFonts w:eastAsia="Batang"/>
      <w:sz w:val="22"/>
      <w:lang w:val="lv-LV"/>
    </w:rPr>
  </w:style>
  <w:style w:type="table" w:customStyle="1" w:styleId="TableRecomendation">
    <w:name w:val="Table Recomendation"/>
    <w:basedOn w:val="TableNormal"/>
    <w:rsid w:val="00FB6D52"/>
    <w:pPr>
      <w:spacing w:after="0" w:line="240" w:lineRule="auto"/>
    </w:pPr>
    <w:rPr>
      <w:rFonts w:ascii="Arial" w:eastAsia="Times New Roman" w:hAnsi="Arial" w:cs="Times New Roman"/>
      <w:szCs w:val="20"/>
      <w:lang w:eastAsia="lv-LV"/>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Col">
      <w:rPr>
        <w:b/>
        <w:caps w:val="0"/>
        <w:smallCaps w:val="0"/>
        <w:sz w:val="22"/>
        <w:szCs w:val="22"/>
      </w:rPr>
    </w:tblStylePr>
    <w:tblStylePr w:type="lastCol">
      <w:pPr>
        <w:wordWrap/>
        <w:jc w:val="left"/>
      </w:pPr>
    </w:tblStylePr>
  </w:style>
  <w:style w:type="character" w:customStyle="1" w:styleId="SourcewithforegroundChar">
    <w:name w:val="Source with foreground Char"/>
    <w:basedOn w:val="SourceChar"/>
    <w:link w:val="Sourcewithforeground"/>
    <w:rsid w:val="00FB6D52"/>
    <w:rPr>
      <w:rFonts w:ascii="Courier New" w:eastAsia="Times New Roman" w:hAnsi="Courier New" w:cs="Times New Roman"/>
      <w:sz w:val="20"/>
      <w:szCs w:val="18"/>
      <w:shd w:val="clear" w:color="auto" w:fill="D9D9D9"/>
    </w:rPr>
  </w:style>
  <w:style w:type="paragraph" w:customStyle="1" w:styleId="Code">
    <w:name w:val="Code"/>
    <w:basedOn w:val="Normal"/>
    <w:link w:val="CodeChar"/>
    <w:qFormat/>
    <w:rsid w:val="007D4B5C"/>
    <w:pPr>
      <w:pBdr>
        <w:top w:val="single" w:sz="4" w:space="1" w:color="auto"/>
        <w:left w:val="single" w:sz="4" w:space="4" w:color="auto"/>
        <w:bottom w:val="single" w:sz="4" w:space="1" w:color="auto"/>
        <w:right w:val="single" w:sz="4" w:space="4" w:color="auto"/>
      </w:pBdr>
      <w:spacing w:before="0" w:after="0" w:line="240" w:lineRule="auto"/>
      <w:ind w:left="567"/>
      <w:jc w:val="left"/>
    </w:pPr>
    <w:rPr>
      <w:rFonts w:ascii="Courier New" w:eastAsia="Times New Roman" w:hAnsi="Courier New" w:cs="Times New Roman"/>
      <w:noProof/>
      <w:spacing w:val="-5"/>
      <w:sz w:val="20"/>
      <w:szCs w:val="20"/>
      <w:lang w:val="en-GB"/>
    </w:rPr>
  </w:style>
  <w:style w:type="paragraph" w:customStyle="1" w:styleId="Picture">
    <w:name w:val="Picture"/>
    <w:basedOn w:val="BodyText"/>
    <w:rsid w:val="00FB6D52"/>
    <w:pPr>
      <w:keepNext/>
      <w:spacing w:before="0"/>
      <w:contextualSpacing w:val="0"/>
      <w:jc w:val="left"/>
    </w:pPr>
    <w:rPr>
      <w:rFonts w:eastAsia="Times New Roman" w:cs="Arial"/>
      <w:spacing w:val="-4"/>
      <w:szCs w:val="24"/>
      <w:lang w:val="en-GB"/>
    </w:rPr>
  </w:style>
  <w:style w:type="paragraph" w:customStyle="1" w:styleId="TablebodyBefore2pt">
    <w:name w:val="Table body + Before:  2 pt"/>
    <w:aliases w:val="After:  2 pt,Line spacing:  single"/>
    <w:basedOn w:val="BodyText"/>
    <w:rsid w:val="00FB6D52"/>
    <w:pPr>
      <w:spacing w:before="0" w:after="260" w:line="260" w:lineRule="exact"/>
      <w:contextualSpacing w:val="0"/>
      <w:jc w:val="left"/>
    </w:pPr>
    <w:rPr>
      <w:rFonts w:eastAsia="Times New Roman" w:cs="Arial"/>
      <w:b/>
      <w:bCs/>
      <w:sz w:val="24"/>
      <w:szCs w:val="24"/>
      <w:lang w:val="en-GB"/>
    </w:rPr>
  </w:style>
  <w:style w:type="paragraph" w:customStyle="1" w:styleId="StyleTablebody">
    <w:name w:val="Style Table body"/>
    <w:basedOn w:val="Tablebody"/>
    <w:rsid w:val="00FB6D52"/>
    <w:pPr>
      <w:jc w:val="left"/>
    </w:pPr>
    <w:rPr>
      <w:rFonts w:eastAsia="Times New Roman" w:cs="Times New Roman"/>
    </w:rPr>
  </w:style>
  <w:style w:type="paragraph" w:customStyle="1" w:styleId="EYBodyText">
    <w:name w:val="EY Body Text"/>
    <w:basedOn w:val="Normal"/>
    <w:link w:val="EYBodyTextChar"/>
    <w:rsid w:val="00FB6D52"/>
    <w:pPr>
      <w:overflowPunct w:val="0"/>
      <w:autoSpaceDE w:val="0"/>
      <w:autoSpaceDN w:val="0"/>
      <w:adjustRightInd w:val="0"/>
      <w:spacing w:before="0" w:after="120" w:line="280" w:lineRule="atLeast"/>
      <w:textAlignment w:val="baseline"/>
    </w:pPr>
    <w:rPr>
      <w:rFonts w:ascii="Times New Roman" w:eastAsia="MS Mincho" w:hAnsi="Times New Roman" w:cs="Arial"/>
      <w:bCs/>
      <w:szCs w:val="20"/>
    </w:rPr>
  </w:style>
  <w:style w:type="character" w:customStyle="1" w:styleId="EYBodyTextChar">
    <w:name w:val="EY Body Text Char"/>
    <w:basedOn w:val="DefaultParagraphFont"/>
    <w:link w:val="EYBodyText"/>
    <w:rsid w:val="00FB6D52"/>
    <w:rPr>
      <w:rFonts w:ascii="Times New Roman" w:eastAsia="MS Mincho" w:hAnsi="Times New Roman" w:cs="Arial"/>
      <w:bCs/>
      <w:szCs w:val="20"/>
    </w:rPr>
  </w:style>
  <w:style w:type="numbering" w:customStyle="1" w:styleId="Style1">
    <w:name w:val="Style1"/>
    <w:uiPriority w:val="99"/>
    <w:rsid w:val="00FB6D52"/>
    <w:pPr>
      <w:numPr>
        <w:numId w:val="18"/>
      </w:numPr>
    </w:pPr>
  </w:style>
  <w:style w:type="table" w:customStyle="1" w:styleId="TableClassic">
    <w:name w:val="Table Classic"/>
    <w:basedOn w:val="TableNormal"/>
    <w:uiPriority w:val="99"/>
    <w:qFormat/>
    <w:rsid w:val="00294646"/>
    <w:pPr>
      <w:spacing w:after="0" w:line="240" w:lineRule="auto"/>
    </w:pPr>
    <w:rPr>
      <w:rFonts w:ascii="Arial" w:eastAsia="Times New Roman" w:hAnsi="Arial" w:cs="Times New Roman"/>
      <w:sz w:val="20"/>
      <w:szCs w:val="20"/>
      <w:lang w:eastAsia="lv-LV"/>
    </w:rPr>
    <w:tblPr>
      <w:tblInd w:w="0" w:type="dxa"/>
      <w:tblBorders>
        <w:top w:val="single" w:sz="12" w:space="0" w:color="auto"/>
        <w:bottom w:val="single" w:sz="4" w:space="0" w:color="auto"/>
        <w:insideV w:val="single" w:sz="4" w:space="0" w:color="auto"/>
      </w:tblBorders>
      <w:tblCellMar>
        <w:top w:w="0" w:type="dxa"/>
        <w:left w:w="108" w:type="dxa"/>
        <w:bottom w:w="0" w:type="dxa"/>
        <w:right w:w="108" w:type="dxa"/>
      </w:tblCellMar>
    </w:tblPr>
    <w:tblStylePr w:type="firstRow">
      <w:rPr>
        <w:b/>
        <w:caps w:val="0"/>
        <w:smallCaps/>
      </w:rPr>
      <w:tblPr/>
      <w:tcPr>
        <w:tcBorders>
          <w:bottom w:val="single" w:sz="4" w:space="0" w:color="auto"/>
        </w:tcBorders>
      </w:tcPr>
    </w:tblStylePr>
    <w:tblStylePr w:type="lastRow">
      <w:tblPr/>
      <w:tcPr>
        <w:tcBorders>
          <w:bottom w:val="single" w:sz="12" w:space="0" w:color="auto"/>
        </w:tcBorders>
      </w:tcPr>
    </w:tblStylePr>
  </w:style>
  <w:style w:type="paragraph" w:customStyle="1" w:styleId="ERAFldzfinansjums">
    <w:name w:val="ERAF līdzfinansējums"/>
    <w:basedOn w:val="Normal"/>
    <w:uiPriority w:val="99"/>
    <w:rsid w:val="00294646"/>
    <w:pPr>
      <w:spacing w:before="400"/>
      <w:contextualSpacing/>
      <w:jc w:val="center"/>
    </w:pPr>
    <w:rPr>
      <w:rFonts w:eastAsia="Times New Roman" w:cs="Arial"/>
      <w:color w:val="808080"/>
      <w:sz w:val="18"/>
      <w:szCs w:val="18"/>
    </w:rPr>
  </w:style>
  <w:style w:type="paragraph" w:customStyle="1" w:styleId="Tilteapakprojekta">
    <w:name w:val="Tilte apakšprojekta"/>
    <w:basedOn w:val="Normal"/>
    <w:uiPriority w:val="99"/>
    <w:rsid w:val="00294646"/>
    <w:pPr>
      <w:spacing w:before="120" w:after="120" w:line="240" w:lineRule="auto"/>
      <w:contextualSpacing/>
      <w:jc w:val="center"/>
    </w:pPr>
    <w:rPr>
      <w:rFonts w:eastAsia="Batang" w:cs="Times New Roman"/>
      <w:b/>
      <w:smallCaps/>
      <w:sz w:val="44"/>
      <w:szCs w:val="36"/>
    </w:rPr>
  </w:style>
  <w:style w:type="paragraph" w:customStyle="1" w:styleId="Titleprojekta">
    <w:name w:val="Title projekta"/>
    <w:basedOn w:val="Tilteapakprojekta"/>
    <w:uiPriority w:val="99"/>
    <w:rsid w:val="00294646"/>
    <w:pPr>
      <w:spacing w:before="4200"/>
    </w:pPr>
    <w:rPr>
      <w:spacing w:val="60"/>
      <w:sz w:val="36"/>
    </w:rPr>
  </w:style>
  <w:style w:type="numbering" w:customStyle="1" w:styleId="Bullets">
    <w:name w:val="Bullets"/>
    <w:rsid w:val="00294646"/>
    <w:pPr>
      <w:numPr>
        <w:numId w:val="19"/>
      </w:numPr>
    </w:pPr>
  </w:style>
  <w:style w:type="numbering" w:customStyle="1" w:styleId="NumberedListTable">
    <w:name w:val="Numbered List Table"/>
    <w:basedOn w:val="NoList"/>
    <w:rsid w:val="00294646"/>
    <w:pPr>
      <w:numPr>
        <w:numId w:val="20"/>
      </w:numPr>
    </w:pPr>
  </w:style>
  <w:style w:type="paragraph" w:customStyle="1" w:styleId="TableNormal1">
    <w:name w:val="Table Normal1"/>
    <w:basedOn w:val="Normal"/>
    <w:rsid w:val="00294646"/>
    <w:pPr>
      <w:spacing w:line="264" w:lineRule="auto"/>
      <w:jc w:val="left"/>
    </w:pPr>
    <w:rPr>
      <w:rFonts w:ascii="Arial Narrow" w:eastAsia="Arial Narrow" w:hAnsi="Arial Narrow" w:cs="Arial Narrow"/>
      <w:sz w:val="18"/>
      <w:szCs w:val="18"/>
      <w:lang w:val="en-AU" w:eastAsia="ja-JP"/>
    </w:rPr>
  </w:style>
  <w:style w:type="numbering" w:customStyle="1" w:styleId="BulletsTable">
    <w:name w:val="Bullets Table"/>
    <w:basedOn w:val="NoList"/>
    <w:rsid w:val="00294646"/>
    <w:pPr>
      <w:numPr>
        <w:numId w:val="21"/>
      </w:numPr>
    </w:pPr>
  </w:style>
  <w:style w:type="paragraph" w:customStyle="1" w:styleId="CodeBlockChar">
    <w:name w:val="Code Block Char"/>
    <w:basedOn w:val="Normal"/>
    <w:link w:val="CodeBlockCharChar"/>
    <w:rsid w:val="00294646"/>
    <w:pPr>
      <w:keepNext/>
      <w:pBdr>
        <w:top w:val="single" w:sz="4" w:space="1" w:color="auto"/>
        <w:left w:val="single" w:sz="4" w:space="4" w:color="auto"/>
        <w:bottom w:val="single" w:sz="4" w:space="1" w:color="auto"/>
        <w:right w:val="single" w:sz="4" w:space="4" w:color="auto"/>
      </w:pBdr>
      <w:spacing w:before="20" w:after="20" w:line="264" w:lineRule="auto"/>
      <w:ind w:left="227"/>
      <w:jc w:val="left"/>
    </w:pPr>
    <w:rPr>
      <w:rFonts w:ascii="Courier New" w:eastAsia="Courier New" w:hAnsi="Courier New" w:cs="Courier New"/>
      <w:sz w:val="16"/>
      <w:szCs w:val="16"/>
      <w:lang w:val="en-AU" w:eastAsia="ja-JP"/>
    </w:rPr>
  </w:style>
  <w:style w:type="numbering" w:customStyle="1" w:styleId="NumberedList">
    <w:name w:val="Numbered List"/>
    <w:basedOn w:val="NoList"/>
    <w:rsid w:val="00294646"/>
    <w:pPr>
      <w:numPr>
        <w:numId w:val="22"/>
      </w:numPr>
    </w:pPr>
  </w:style>
  <w:style w:type="character" w:customStyle="1" w:styleId="CodeBlockCharChar">
    <w:name w:val="Code Block Char Char"/>
    <w:basedOn w:val="DefaultParagraphFont"/>
    <w:link w:val="CodeBlockChar"/>
    <w:rsid w:val="00294646"/>
    <w:rPr>
      <w:rFonts w:ascii="Courier New" w:eastAsia="Courier New" w:hAnsi="Courier New" w:cs="Courier New"/>
      <w:sz w:val="16"/>
      <w:szCs w:val="16"/>
      <w:lang w:val="en-AU" w:eastAsia="ja-JP"/>
    </w:rPr>
  </w:style>
  <w:style w:type="character" w:customStyle="1" w:styleId="ListContinueChar">
    <w:name w:val="List Continue Char"/>
    <w:aliases w:val=" Char Char"/>
    <w:basedOn w:val="DefaultParagraphFont"/>
    <w:link w:val="ListContinue"/>
    <w:rsid w:val="00294646"/>
    <w:rPr>
      <w:rFonts w:ascii="Arial" w:hAnsi="Arial"/>
    </w:rPr>
  </w:style>
  <w:style w:type="paragraph" w:customStyle="1" w:styleId="1Char">
    <w:name w:val="1 Char"/>
    <w:basedOn w:val="Normal"/>
    <w:autoRedefine/>
    <w:rsid w:val="00294646"/>
    <w:pPr>
      <w:spacing w:before="120" w:after="160" w:line="240" w:lineRule="exact"/>
      <w:ind w:firstLine="720"/>
      <w:contextualSpacing/>
    </w:pPr>
    <w:rPr>
      <w:rFonts w:eastAsia="Times New Roman" w:cs="Times New Roman"/>
      <w:szCs w:val="20"/>
      <w:lang w:val="en-US"/>
    </w:rPr>
  </w:style>
  <w:style w:type="character" w:styleId="Emphasis">
    <w:name w:val="Emphasis"/>
    <w:basedOn w:val="DefaultParagraphFont"/>
    <w:uiPriority w:val="20"/>
    <w:qFormat/>
    <w:rsid w:val="00294646"/>
    <w:rPr>
      <w:i/>
      <w:iCs/>
    </w:rPr>
  </w:style>
  <w:style w:type="paragraph" w:customStyle="1" w:styleId="RakstzRakstzCharCharCharCharCharCharCharCharCharCharChar1CharCharCharChar">
    <w:name w:val="Rakstz. Rakstz. Char Char Char Char Char Char Char Char Char Char Char1 Char Char Char Char"/>
    <w:basedOn w:val="Normal"/>
    <w:rsid w:val="00294646"/>
    <w:pPr>
      <w:spacing w:before="120" w:after="160" w:line="240" w:lineRule="exact"/>
      <w:ind w:firstLine="720"/>
    </w:pPr>
    <w:rPr>
      <w:rFonts w:ascii="Times New Roman" w:eastAsia="Times New Roman" w:hAnsi="Times New Roman" w:cs="Times New Roman"/>
      <w:sz w:val="24"/>
      <w:szCs w:val="20"/>
      <w:lang w:val="en-US"/>
    </w:rPr>
  </w:style>
  <w:style w:type="paragraph" w:customStyle="1" w:styleId="EYBodySubhead">
    <w:name w:val="EY Body Subhead"/>
    <w:basedOn w:val="EYBodyText"/>
    <w:next w:val="EYBodyText"/>
    <w:link w:val="EYBodySubheadChar"/>
    <w:rsid w:val="00CE4B39"/>
    <w:pPr>
      <w:keepNext/>
      <w:spacing w:before="240"/>
    </w:pPr>
    <w:rPr>
      <w:b/>
      <w:bCs w:val="0"/>
      <w:i/>
      <w:iCs/>
      <w:sz w:val="24"/>
      <w:szCs w:val="24"/>
    </w:rPr>
  </w:style>
  <w:style w:type="paragraph" w:customStyle="1" w:styleId="EYBulletText">
    <w:name w:val="EY Bullet Text"/>
    <w:basedOn w:val="Normal"/>
    <w:link w:val="EYBulletTextChar1"/>
    <w:rsid w:val="00CE4B39"/>
    <w:pPr>
      <w:numPr>
        <w:numId w:val="28"/>
      </w:numPr>
      <w:overflowPunct w:val="0"/>
      <w:autoSpaceDE w:val="0"/>
      <w:autoSpaceDN w:val="0"/>
      <w:adjustRightInd w:val="0"/>
      <w:spacing w:before="0" w:after="120" w:line="280" w:lineRule="atLeast"/>
      <w:ind w:right="357"/>
      <w:textAlignment w:val="baseline"/>
    </w:pPr>
    <w:rPr>
      <w:rFonts w:ascii="Times New Roman" w:eastAsia="MS Mincho" w:hAnsi="Times New Roman" w:cs="Arial"/>
      <w:bCs/>
      <w:szCs w:val="20"/>
    </w:rPr>
  </w:style>
  <w:style w:type="paragraph" w:customStyle="1" w:styleId="EYCoverSubtitle">
    <w:name w:val="EY Cover Subtitle"/>
    <w:basedOn w:val="Heading2"/>
    <w:rsid w:val="00CE4B39"/>
    <w:pPr>
      <w:keepLines w:val="0"/>
      <w:widowControl w:val="0"/>
      <w:numPr>
        <w:ilvl w:val="0"/>
        <w:numId w:val="0"/>
      </w:numPr>
      <w:tabs>
        <w:tab w:val="clear" w:pos="709"/>
      </w:tabs>
      <w:overflowPunct w:val="0"/>
      <w:autoSpaceDE w:val="0"/>
      <w:autoSpaceDN w:val="0"/>
      <w:adjustRightInd w:val="0"/>
      <w:spacing w:before="0"/>
      <w:jc w:val="center"/>
      <w:textAlignment w:val="baseline"/>
    </w:pPr>
    <w:rPr>
      <w:rFonts w:ascii="Arial" w:eastAsia="Times New Roman" w:hAnsi="Arial" w:cs="Arial"/>
      <w:sz w:val="36"/>
      <w:szCs w:val="36"/>
    </w:rPr>
  </w:style>
  <w:style w:type="paragraph" w:customStyle="1" w:styleId="EYCoverTitle">
    <w:name w:val="EY Cover Title"/>
    <w:basedOn w:val="Normal"/>
    <w:autoRedefine/>
    <w:rsid w:val="00CE4B39"/>
    <w:pPr>
      <w:widowControl w:val="0"/>
      <w:overflowPunct w:val="0"/>
      <w:autoSpaceDE w:val="0"/>
      <w:autoSpaceDN w:val="0"/>
      <w:adjustRightInd w:val="0"/>
      <w:spacing w:before="120" w:after="240" w:line="240" w:lineRule="auto"/>
      <w:ind w:left="142"/>
      <w:jc w:val="center"/>
      <w:textAlignment w:val="baseline"/>
    </w:pPr>
    <w:rPr>
      <w:rFonts w:ascii="Times New Roman" w:eastAsia="Times New Roman" w:hAnsi="Times New Roman" w:cs="Arial"/>
      <w:b/>
      <w:color w:val="5960A8"/>
      <w:sz w:val="56"/>
      <w:szCs w:val="56"/>
    </w:rPr>
  </w:style>
  <w:style w:type="paragraph" w:customStyle="1" w:styleId="EYHeading1">
    <w:name w:val="EY Heading 1"/>
    <w:basedOn w:val="Heading1"/>
    <w:next w:val="EYBodyText"/>
    <w:rsid w:val="00CE4B39"/>
    <w:pPr>
      <w:numPr>
        <w:numId w:val="30"/>
      </w:numPr>
      <w:tabs>
        <w:tab w:val="clear" w:pos="360"/>
        <w:tab w:val="left" w:pos="900"/>
      </w:tabs>
      <w:spacing w:before="0" w:after="480" w:line="240" w:lineRule="auto"/>
      <w:ind w:right="176"/>
    </w:pPr>
    <w:rPr>
      <w:rFonts w:ascii="Times New Roman" w:eastAsia="Times New Roman" w:hAnsi="Times New Roman" w:cs="Arial"/>
      <w:bCs w:val="0"/>
      <w:color w:val="5960A8"/>
      <w:sz w:val="48"/>
      <w:szCs w:val="48"/>
    </w:rPr>
  </w:style>
  <w:style w:type="paragraph" w:customStyle="1" w:styleId="EYHeading">
    <w:name w:val="EY Heading"/>
    <w:basedOn w:val="EYHeading1"/>
    <w:next w:val="EYBodyText"/>
    <w:rsid w:val="00CE4B39"/>
    <w:pPr>
      <w:numPr>
        <w:numId w:val="0"/>
      </w:numPr>
    </w:pPr>
  </w:style>
  <w:style w:type="paragraph" w:customStyle="1" w:styleId="EYHeading2">
    <w:name w:val="EY Heading 2"/>
    <w:basedOn w:val="Heading2"/>
    <w:next w:val="EYBodyText"/>
    <w:link w:val="EYHeading2Char"/>
    <w:rsid w:val="00CE4B39"/>
    <w:pPr>
      <w:keepLines w:val="0"/>
      <w:numPr>
        <w:numId w:val="30"/>
      </w:numPr>
      <w:tabs>
        <w:tab w:val="clear" w:pos="709"/>
      </w:tabs>
      <w:spacing w:after="160"/>
    </w:pPr>
    <w:rPr>
      <w:rFonts w:ascii="Times New Roman" w:eastAsia="Times New Roman" w:hAnsi="Times New Roman" w:cs="Arial"/>
      <w:bCs w:val="0"/>
      <w:color w:val="5960A8"/>
      <w:sz w:val="36"/>
      <w:szCs w:val="36"/>
    </w:rPr>
  </w:style>
  <w:style w:type="paragraph" w:customStyle="1" w:styleId="EYHeading3">
    <w:name w:val="EY Heading 3"/>
    <w:basedOn w:val="Heading3"/>
    <w:next w:val="EYBodyText"/>
    <w:link w:val="EYHeading3Char"/>
    <w:rsid w:val="00CE4B39"/>
    <w:pPr>
      <w:keepLines w:val="0"/>
      <w:numPr>
        <w:numId w:val="30"/>
      </w:numPr>
      <w:tabs>
        <w:tab w:val="clear" w:pos="981"/>
        <w:tab w:val="left" w:pos="900"/>
      </w:tabs>
      <w:overflowPunct w:val="0"/>
      <w:autoSpaceDE w:val="0"/>
      <w:autoSpaceDN w:val="0"/>
      <w:adjustRightInd w:val="0"/>
      <w:spacing w:after="120"/>
      <w:textAlignment w:val="baseline"/>
    </w:pPr>
    <w:rPr>
      <w:rFonts w:ascii="Times New Roman Bold" w:eastAsia="Times New Roman" w:hAnsi="Times New Roman Bold" w:cs="Arial"/>
      <w:i w:val="0"/>
      <w:color w:val="666699"/>
      <w:sz w:val="24"/>
      <w:szCs w:val="24"/>
    </w:rPr>
  </w:style>
  <w:style w:type="paragraph" w:customStyle="1" w:styleId="EYNumberedList">
    <w:name w:val="EY Numbered List"/>
    <w:basedOn w:val="EYBodyText"/>
    <w:rsid w:val="00CE4B39"/>
    <w:pPr>
      <w:numPr>
        <w:numId w:val="29"/>
      </w:numPr>
    </w:pPr>
  </w:style>
  <w:style w:type="paragraph" w:customStyle="1" w:styleId="EYTableBullet">
    <w:name w:val="EY Table Bullet"/>
    <w:basedOn w:val="Normal"/>
    <w:rsid w:val="00CE4B39"/>
    <w:pPr>
      <w:numPr>
        <w:numId w:val="24"/>
      </w:numPr>
      <w:overflowPunct w:val="0"/>
      <w:autoSpaceDE w:val="0"/>
      <w:autoSpaceDN w:val="0"/>
      <w:adjustRightInd w:val="0"/>
      <w:spacing w:before="80" w:after="80" w:line="240" w:lineRule="auto"/>
      <w:ind w:left="377" w:hanging="270"/>
      <w:textAlignment w:val="baseline"/>
    </w:pPr>
    <w:rPr>
      <w:rFonts w:ascii="Times New Roman" w:eastAsia="MS Mincho" w:hAnsi="Times New Roman" w:cs="Times New Roman"/>
      <w:sz w:val="18"/>
      <w:szCs w:val="20"/>
      <w:lang w:val="en-US"/>
    </w:rPr>
  </w:style>
  <w:style w:type="paragraph" w:customStyle="1" w:styleId="EYTableText">
    <w:name w:val="EY Table Text"/>
    <w:basedOn w:val="Normal"/>
    <w:rsid w:val="00CE4B39"/>
    <w:pPr>
      <w:overflowPunct w:val="0"/>
      <w:autoSpaceDE w:val="0"/>
      <w:autoSpaceDN w:val="0"/>
      <w:adjustRightInd w:val="0"/>
      <w:spacing w:before="80" w:after="40" w:line="220" w:lineRule="exact"/>
      <w:textAlignment w:val="baseline"/>
    </w:pPr>
    <w:rPr>
      <w:rFonts w:ascii="Times New Roman" w:eastAsia="MS Mincho" w:hAnsi="Times New Roman" w:cs="Arial"/>
      <w:bCs/>
      <w:sz w:val="18"/>
      <w:szCs w:val="20"/>
      <w:lang w:val="en-US"/>
    </w:rPr>
  </w:style>
  <w:style w:type="paragraph" w:customStyle="1" w:styleId="EYTOCHeading">
    <w:name w:val="EY TOC Heading"/>
    <w:basedOn w:val="EYHeading1"/>
    <w:rsid w:val="00CE4B39"/>
    <w:pPr>
      <w:numPr>
        <w:numId w:val="0"/>
      </w:numPr>
      <w:spacing w:after="1080"/>
      <w:outlineLvl w:val="9"/>
    </w:pPr>
  </w:style>
  <w:style w:type="character" w:customStyle="1" w:styleId="EYCoverTitleChar">
    <w:name w:val="EY Cover Title Char"/>
    <w:rsid w:val="00CE4B39"/>
    <w:rPr>
      <w:rFonts w:ascii="Arial" w:hAnsi="Arial" w:cs="Arial"/>
      <w:b/>
      <w:color w:val="4367C5"/>
      <w:sz w:val="56"/>
      <w:szCs w:val="56"/>
      <w:lang w:val="lv-LV" w:eastAsia="en-US" w:bidi="ar-SA"/>
    </w:rPr>
  </w:style>
  <w:style w:type="paragraph" w:customStyle="1" w:styleId="EYTableNumberedList">
    <w:name w:val="EY Table Numbered List"/>
    <w:basedOn w:val="Normal"/>
    <w:rsid w:val="00CE4B39"/>
    <w:pPr>
      <w:numPr>
        <w:numId w:val="25"/>
      </w:numPr>
      <w:overflowPunct w:val="0"/>
      <w:autoSpaceDE w:val="0"/>
      <w:autoSpaceDN w:val="0"/>
      <w:adjustRightInd w:val="0"/>
      <w:spacing w:before="0" w:after="0" w:line="240" w:lineRule="auto"/>
      <w:textAlignment w:val="baseline"/>
    </w:pPr>
    <w:rPr>
      <w:rFonts w:ascii="Times New Roman" w:eastAsia="Arial Unicode MS" w:hAnsi="Times New Roman" w:cs="Times New Roman"/>
      <w:bCs/>
      <w:sz w:val="18"/>
      <w:szCs w:val="20"/>
    </w:rPr>
  </w:style>
  <w:style w:type="paragraph" w:customStyle="1" w:styleId="HeadingSmall">
    <w:name w:val="Heading Small"/>
    <w:basedOn w:val="BodyText"/>
    <w:rsid w:val="00CE4B39"/>
    <w:pPr>
      <w:overflowPunct w:val="0"/>
      <w:autoSpaceDE w:val="0"/>
      <w:autoSpaceDN w:val="0"/>
      <w:adjustRightInd w:val="0"/>
      <w:spacing w:after="120"/>
      <w:contextualSpacing w:val="0"/>
      <w:textAlignment w:val="baseline"/>
    </w:pPr>
    <w:rPr>
      <w:rFonts w:ascii="Times New Roman" w:eastAsia="Times New Roman" w:hAnsi="Times New Roman"/>
      <w:b/>
      <w:i/>
      <w:lang w:val="en-US"/>
    </w:rPr>
  </w:style>
  <w:style w:type="character" w:customStyle="1" w:styleId="definition1">
    <w:name w:val="definition1"/>
    <w:rsid w:val="00CE4B39"/>
    <w:rPr>
      <w:rFonts w:ascii="Verdana" w:hAnsi="Verdana" w:hint="default"/>
      <w:sz w:val="17"/>
      <w:szCs w:val="17"/>
    </w:rPr>
  </w:style>
  <w:style w:type="character" w:customStyle="1" w:styleId="EYBulletTextChar">
    <w:name w:val="EY Bullet Text Char"/>
    <w:rsid w:val="00CE4B39"/>
    <w:rPr>
      <w:rFonts w:eastAsia="MS Mincho" w:cs="Arial"/>
      <w:bCs/>
      <w:noProof/>
      <w:sz w:val="22"/>
      <w:lang w:val="en-US" w:eastAsia="en-US" w:bidi="ar-SA"/>
    </w:rPr>
  </w:style>
  <w:style w:type="numbering" w:customStyle="1" w:styleId="StyleBulleted">
    <w:name w:val="Style Bulleted"/>
    <w:basedOn w:val="NoList"/>
    <w:rsid w:val="00CE4B39"/>
    <w:pPr>
      <w:numPr>
        <w:numId w:val="26"/>
      </w:numPr>
    </w:pPr>
  </w:style>
  <w:style w:type="paragraph" w:customStyle="1" w:styleId="Headingsmall0">
    <w:name w:val="Heading small"/>
    <w:basedOn w:val="BodyText"/>
    <w:next w:val="BodyText"/>
    <w:rsid w:val="00CE4B39"/>
    <w:pPr>
      <w:tabs>
        <w:tab w:val="left" w:pos="227"/>
        <w:tab w:val="left" w:pos="454"/>
        <w:tab w:val="left" w:pos="680"/>
        <w:tab w:val="left" w:pos="1980"/>
        <w:tab w:val="left" w:pos="2070"/>
        <w:tab w:val="left" w:pos="2610"/>
        <w:tab w:val="left" w:pos="2790"/>
        <w:tab w:val="right" w:pos="9214"/>
      </w:tabs>
      <w:contextualSpacing w:val="0"/>
    </w:pPr>
    <w:rPr>
      <w:rFonts w:ascii="Times New Roman" w:eastAsia="Times New Roman" w:hAnsi="Times New Roman"/>
      <w:b/>
      <w:bCs/>
      <w:i/>
      <w:snapToGrid w:val="0"/>
      <w:color w:val="000000"/>
      <w:szCs w:val="22"/>
    </w:rPr>
  </w:style>
  <w:style w:type="paragraph" w:customStyle="1" w:styleId="naisf">
    <w:name w:val="naisf"/>
    <w:basedOn w:val="Normal"/>
    <w:rsid w:val="00CE4B3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YHeading2Char">
    <w:name w:val="EY Heading 2 Char"/>
    <w:link w:val="EYHeading2"/>
    <w:rsid w:val="00CE4B39"/>
    <w:rPr>
      <w:rFonts w:ascii="Times New Roman" w:eastAsia="Times New Roman" w:hAnsi="Times New Roman" w:cs="Arial"/>
      <w:b/>
      <w:color w:val="5960A8"/>
      <w:sz w:val="36"/>
      <w:szCs w:val="36"/>
    </w:rPr>
  </w:style>
  <w:style w:type="character" w:customStyle="1" w:styleId="EYHeading3Char">
    <w:name w:val="EY Heading 3 Char"/>
    <w:link w:val="EYHeading3"/>
    <w:rsid w:val="00CE4B39"/>
    <w:rPr>
      <w:rFonts w:ascii="Times New Roman Bold" w:eastAsia="Times New Roman" w:hAnsi="Times New Roman Bold" w:cs="Arial"/>
      <w:b/>
      <w:bCs/>
      <w:color w:val="666699"/>
      <w:sz w:val="24"/>
      <w:szCs w:val="24"/>
    </w:rPr>
  </w:style>
  <w:style w:type="character" w:customStyle="1" w:styleId="EYBodySubheadChar">
    <w:name w:val="EY Body Subhead Char"/>
    <w:link w:val="EYBodySubhead"/>
    <w:rsid w:val="00CE4B39"/>
    <w:rPr>
      <w:rFonts w:ascii="Times New Roman" w:eastAsia="MS Mincho" w:hAnsi="Times New Roman" w:cs="Arial"/>
      <w:b/>
      <w:i/>
      <w:iCs/>
      <w:sz w:val="24"/>
      <w:szCs w:val="24"/>
    </w:rPr>
  </w:style>
  <w:style w:type="character" w:customStyle="1" w:styleId="EYBulletTextChar1">
    <w:name w:val="EY Bullet Text Char1"/>
    <w:link w:val="EYBulletText"/>
    <w:rsid w:val="00CE4B39"/>
    <w:rPr>
      <w:rFonts w:ascii="Times New Roman" w:eastAsia="MS Mincho" w:hAnsi="Times New Roman" w:cs="Arial"/>
      <w:bCs/>
      <w:szCs w:val="20"/>
    </w:rPr>
  </w:style>
  <w:style w:type="numbering" w:customStyle="1" w:styleId="CurrentList1">
    <w:name w:val="Current List1"/>
    <w:rsid w:val="00CE4B39"/>
    <w:pPr>
      <w:numPr>
        <w:numId w:val="27"/>
      </w:numPr>
    </w:pPr>
  </w:style>
  <w:style w:type="paragraph" w:customStyle="1" w:styleId="StyleEYCoverSubtitleLeft0cm">
    <w:name w:val="Style EY Cover Subtitle + Left:  0 cm"/>
    <w:basedOn w:val="EYCoverSubtitle"/>
    <w:rsid w:val="00CE4B39"/>
    <w:rPr>
      <w:rFonts w:cs="Times New Roman"/>
      <w:szCs w:val="20"/>
    </w:rPr>
  </w:style>
  <w:style w:type="paragraph" w:customStyle="1" w:styleId="Tabletext">
    <w:name w:val="Tabletext"/>
    <w:basedOn w:val="Normal"/>
    <w:rsid w:val="00CE4B39"/>
    <w:pPr>
      <w:keepLines/>
      <w:widowControl w:val="0"/>
      <w:spacing w:before="0" w:after="120" w:line="240" w:lineRule="atLeast"/>
    </w:pPr>
    <w:rPr>
      <w:rFonts w:ascii="Times New Roman" w:eastAsia="Times New Roman" w:hAnsi="Times New Roman" w:cs="Times New Roman"/>
      <w:sz w:val="20"/>
      <w:szCs w:val="20"/>
    </w:rPr>
  </w:style>
  <w:style w:type="paragraph" w:customStyle="1" w:styleId="ManualHeading2">
    <w:name w:val="Manual Heading 2"/>
    <w:basedOn w:val="Normal"/>
    <w:next w:val="Normal"/>
    <w:rsid w:val="00CE4B39"/>
    <w:pPr>
      <w:keepNext/>
      <w:tabs>
        <w:tab w:val="left" w:pos="850"/>
      </w:tabs>
      <w:spacing w:before="120" w:after="120" w:line="240" w:lineRule="auto"/>
      <w:ind w:left="850" w:hanging="850"/>
      <w:outlineLvl w:val="1"/>
    </w:pPr>
    <w:rPr>
      <w:rFonts w:ascii="Times New Roman" w:eastAsia="Times New Roman" w:hAnsi="Times New Roman" w:cs="Times New Roman"/>
      <w:b/>
      <w:sz w:val="24"/>
      <w:szCs w:val="20"/>
      <w:lang w:val="en-GB" w:eastAsia="zh-CN"/>
    </w:rPr>
  </w:style>
  <w:style w:type="paragraph" w:customStyle="1" w:styleId="StyleEYTOCHeadingRight031cm">
    <w:name w:val="Style EY TOC Heading + Right:  031 cm"/>
    <w:basedOn w:val="EYTOCHeading"/>
    <w:rsid w:val="00CE4B39"/>
    <w:pPr>
      <w:ind w:right="177"/>
    </w:pPr>
    <w:rPr>
      <w:rFonts w:cs="Times New Roman"/>
      <w:bCs/>
      <w:szCs w:val="20"/>
    </w:rPr>
  </w:style>
  <w:style w:type="character" w:customStyle="1" w:styleId="AtsauceCharChar">
    <w:name w:val="Atsauce Char Char"/>
    <w:link w:val="Atsauce"/>
    <w:rsid w:val="00CE4B39"/>
    <w:rPr>
      <w:rFonts w:ascii="Arial" w:eastAsia="Times New Roman" w:hAnsi="Arial" w:cs="Times New Roman"/>
      <w:szCs w:val="24"/>
    </w:rPr>
  </w:style>
  <w:style w:type="paragraph" w:customStyle="1" w:styleId="EYHeading4">
    <w:name w:val="EY Heading 4"/>
    <w:basedOn w:val="Heading4"/>
    <w:next w:val="EYBodyText"/>
    <w:link w:val="EYHeading4CharChar"/>
    <w:rsid w:val="00CE4B39"/>
    <w:pPr>
      <w:keepLines w:val="0"/>
      <w:numPr>
        <w:numId w:val="30"/>
      </w:numPr>
      <w:tabs>
        <w:tab w:val="left" w:pos="964"/>
      </w:tabs>
      <w:overflowPunct w:val="0"/>
      <w:autoSpaceDE w:val="0"/>
      <w:autoSpaceDN w:val="0"/>
      <w:adjustRightInd w:val="0"/>
      <w:textAlignment w:val="baseline"/>
    </w:pPr>
    <w:rPr>
      <w:rFonts w:ascii="Times New Roman" w:eastAsia="Times New Roman" w:hAnsi="Times New Roman" w:cs="Times New Roman"/>
      <w:b w:val="0"/>
      <w:i/>
      <w:iCs w:val="0"/>
      <w:color w:val="666699"/>
      <w:szCs w:val="28"/>
      <w:lang w:val="en-US"/>
    </w:rPr>
  </w:style>
  <w:style w:type="paragraph" w:customStyle="1" w:styleId="StyleEYHeading4Arial">
    <w:name w:val="Style EY Heading 4 + Arial"/>
    <w:basedOn w:val="EYHeading4"/>
    <w:next w:val="EYBodyText"/>
    <w:link w:val="StyleEYHeading4ArialChar"/>
    <w:rsid w:val="00CE4B39"/>
    <w:pPr>
      <w:numPr>
        <w:numId w:val="23"/>
      </w:numPr>
    </w:pPr>
    <w:rPr>
      <w:rFonts w:ascii="Arial" w:hAnsi="Arial"/>
      <w:bCs w:val="0"/>
      <w:iCs/>
    </w:rPr>
  </w:style>
  <w:style w:type="paragraph" w:customStyle="1" w:styleId="CharCharChar">
    <w:name w:val="Char Char Char"/>
    <w:basedOn w:val="Normal"/>
    <w:rsid w:val="00CE4B39"/>
    <w:pPr>
      <w:spacing w:before="120" w:after="160" w:line="240" w:lineRule="exact"/>
      <w:ind w:firstLine="720"/>
    </w:pPr>
    <w:rPr>
      <w:rFonts w:ascii="Verdana" w:eastAsia="Times New Roman" w:hAnsi="Verdana" w:cs="Times New Roman"/>
      <w:sz w:val="20"/>
      <w:szCs w:val="20"/>
      <w:lang w:val="en-US"/>
    </w:rPr>
  </w:style>
  <w:style w:type="character" w:customStyle="1" w:styleId="EYHeading4CharChar">
    <w:name w:val="EY Heading 4 Char Char"/>
    <w:link w:val="EYHeading4"/>
    <w:rsid w:val="00CE4B39"/>
    <w:rPr>
      <w:rFonts w:ascii="Times New Roman" w:eastAsia="Times New Roman" w:hAnsi="Times New Roman" w:cs="Times New Roman"/>
      <w:bCs/>
      <w:i/>
      <w:color w:val="666699"/>
      <w:sz w:val="24"/>
      <w:szCs w:val="28"/>
      <w:lang w:val="en-US"/>
    </w:rPr>
  </w:style>
  <w:style w:type="character" w:customStyle="1" w:styleId="StyleEYHeading4ArialChar">
    <w:name w:val="Style EY Heading 4 + Arial Char"/>
    <w:link w:val="StyleEYHeading4Arial"/>
    <w:rsid w:val="00CE4B39"/>
    <w:rPr>
      <w:rFonts w:ascii="Arial" w:eastAsia="Times New Roman" w:hAnsi="Arial" w:cs="Times New Roman"/>
      <w:i/>
      <w:iCs/>
      <w:color w:val="666699"/>
      <w:sz w:val="24"/>
      <w:szCs w:val="28"/>
      <w:lang w:val="en-US"/>
    </w:rPr>
  </w:style>
  <w:style w:type="paragraph" w:customStyle="1" w:styleId="Style10ptBoldBefore0ptAfter0pt1">
    <w:name w:val="Style 10 pt Bold Before:  0 pt After:  0 pt1"/>
    <w:basedOn w:val="Normal"/>
    <w:rsid w:val="00CE4B39"/>
    <w:pPr>
      <w:numPr>
        <w:numId w:val="31"/>
      </w:numPr>
      <w:overflowPunct w:val="0"/>
      <w:autoSpaceDE w:val="0"/>
      <w:autoSpaceDN w:val="0"/>
      <w:adjustRightInd w:val="0"/>
      <w:spacing w:before="0" w:after="0" w:line="240" w:lineRule="auto"/>
      <w:textAlignment w:val="baseline"/>
    </w:pPr>
    <w:rPr>
      <w:rFonts w:ascii="Times New Roman" w:eastAsia="Times New Roman" w:hAnsi="Times New Roman" w:cs="Times New Roman"/>
      <w:bCs/>
      <w:sz w:val="20"/>
      <w:szCs w:val="20"/>
      <w:lang w:val="en-US"/>
    </w:rPr>
  </w:style>
  <w:style w:type="paragraph" w:customStyle="1" w:styleId="RakstzRakstzCharCharCharCharCharCharCharCharCharCharCharChar">
    <w:name w:val="Rakstz. Rakstz. Char Char Char Char Char Char Char Char Char Char Char Char"/>
    <w:basedOn w:val="Normal"/>
    <w:rsid w:val="00CE4B39"/>
    <w:pPr>
      <w:spacing w:before="120" w:after="160" w:line="240" w:lineRule="exact"/>
      <w:ind w:firstLine="720"/>
    </w:pPr>
    <w:rPr>
      <w:rFonts w:ascii="Times New Roman" w:eastAsia="Times New Roman" w:hAnsi="Times New Roman" w:cs="Times New Roman"/>
      <w:sz w:val="24"/>
      <w:szCs w:val="20"/>
      <w:lang w:val="en-US"/>
    </w:rPr>
  </w:style>
  <w:style w:type="table" w:customStyle="1" w:styleId="TableClassic11">
    <w:name w:val="Table Classic 11"/>
    <w:basedOn w:val="TableNormal"/>
    <w:next w:val="TableClassic10"/>
    <w:rsid w:val="00CE4B39"/>
    <w:pPr>
      <w:spacing w:before="60" w:after="60" w:line="288" w:lineRule="auto"/>
      <w:contextualSpacing/>
      <w:jc w:val="both"/>
    </w:pPr>
    <w:rPr>
      <w:rFonts w:ascii="Arial" w:eastAsia="Times New Roman" w:hAnsi="Arial" w:cs="Times New Roman"/>
      <w:lang w:eastAsia="lv-LV"/>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jc w:val="center"/>
      </w:pPr>
      <w:rPr>
        <w:rFonts w:ascii="Arial" w:hAnsi="Arial"/>
        <w:b/>
        <w:i w:val="0"/>
        <w:iCs/>
        <w:caps w:val="0"/>
        <w:smallCaps/>
      </w:rPr>
      <w:tbl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right w:val="nil"/>
          <w:insideV w:val="single" w:sz="4" w:space="0" w:color="auto"/>
        </w:tcBorders>
        <w:shd w:val="clear" w:color="auto" w:fill="auto"/>
      </w:tcPr>
    </w:tblStyle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Normal"/>
    <w:rsid w:val="00CE4B39"/>
    <w:pPr>
      <w:spacing w:before="120" w:after="160" w:line="240" w:lineRule="exact"/>
      <w:ind w:firstLine="720"/>
    </w:pPr>
    <w:rPr>
      <w:rFonts w:ascii="Verdana" w:eastAsia="Times New Roman" w:hAnsi="Verdana" w:cs="Times New Roman"/>
      <w:sz w:val="20"/>
      <w:szCs w:val="20"/>
      <w:lang w:val="en-US"/>
    </w:rPr>
  </w:style>
  <w:style w:type="paragraph" w:customStyle="1" w:styleId="Listburti">
    <w:name w:val="List burti"/>
    <w:basedOn w:val="ListBullet"/>
    <w:qFormat/>
    <w:rsid w:val="00CE4B39"/>
    <w:pPr>
      <w:numPr>
        <w:numId w:val="32"/>
      </w:numPr>
    </w:pPr>
  </w:style>
  <w:style w:type="character" w:styleId="LineNumber">
    <w:name w:val="line number"/>
    <w:basedOn w:val="DefaultParagraphFont"/>
    <w:uiPriority w:val="99"/>
    <w:unhideWhenUsed/>
    <w:rsid w:val="009A07D7"/>
    <w:rPr>
      <w:rFonts w:ascii="Arial" w:hAnsi="Arial"/>
      <w:sz w:val="22"/>
    </w:rPr>
  </w:style>
  <w:style w:type="paragraph" w:customStyle="1" w:styleId="StyleTablebody2">
    <w:name w:val="Style Table body 2"/>
    <w:basedOn w:val="Tablebody"/>
    <w:link w:val="StyleTablebody2Char"/>
    <w:rsid w:val="007D4B5C"/>
    <w:pPr>
      <w:jc w:val="left"/>
    </w:pPr>
    <w:rPr>
      <w:rFonts w:eastAsia="Times New Roman" w:cs="Times New Roman"/>
    </w:rPr>
  </w:style>
  <w:style w:type="paragraph" w:customStyle="1" w:styleId="Titledocumentkods">
    <w:name w:val="Title document kods"/>
    <w:basedOn w:val="Normal"/>
    <w:autoRedefine/>
    <w:rsid w:val="007D4B5C"/>
    <w:pPr>
      <w:spacing w:before="240"/>
      <w:contextualSpacing/>
      <w:jc w:val="center"/>
    </w:pPr>
    <w:rPr>
      <w:rFonts w:eastAsia="Times New Roman" w:cs="Times New Roman"/>
      <w:b/>
      <w:smallCaps/>
      <w:color w:val="000000"/>
      <w:sz w:val="28"/>
      <w:szCs w:val="28"/>
    </w:rPr>
  </w:style>
  <w:style w:type="character" w:customStyle="1" w:styleId="StyleTablebody2Char">
    <w:name w:val="Style Table body 2 Char"/>
    <w:basedOn w:val="TablebodyChar"/>
    <w:link w:val="StyleTablebody2"/>
    <w:locked/>
    <w:rsid w:val="007D4B5C"/>
    <w:rPr>
      <w:rFonts w:ascii="Arial" w:eastAsia="Times New Roman" w:hAnsi="Arial" w:cs="Times New Roman"/>
      <w:sz w:val="20"/>
    </w:rPr>
  </w:style>
  <w:style w:type="character" w:customStyle="1" w:styleId="Piezmes">
    <w:name w:val="Piezīmes"/>
    <w:basedOn w:val="DefaultParagraphFont"/>
    <w:rsid w:val="007D4B5C"/>
    <w:rPr>
      <w:rFonts w:cs="Times New Roman"/>
      <w:i/>
    </w:rPr>
  </w:style>
  <w:style w:type="character" w:customStyle="1" w:styleId="ListBulletChar1">
    <w:name w:val="List Bullet Char1"/>
    <w:basedOn w:val="DefaultParagraphFont"/>
    <w:locked/>
    <w:rsid w:val="007D4B5C"/>
    <w:rPr>
      <w:rFonts w:ascii="Arial" w:hAnsi="Arial"/>
      <w:sz w:val="22"/>
      <w:szCs w:val="22"/>
      <w:lang w:eastAsia="en-US"/>
    </w:rPr>
  </w:style>
  <w:style w:type="character" w:customStyle="1" w:styleId="CaptionChar">
    <w:name w:val="Caption Char"/>
    <w:basedOn w:val="DefaultParagraphFont"/>
    <w:link w:val="Caption"/>
    <w:uiPriority w:val="35"/>
    <w:locked/>
    <w:rsid w:val="007D4B5C"/>
    <w:rPr>
      <w:rFonts w:ascii="Arial" w:hAnsi="Arial"/>
      <w:b/>
      <w:bCs/>
      <w:color w:val="4F81BD" w:themeColor="accent1"/>
      <w:sz w:val="18"/>
      <w:szCs w:val="18"/>
    </w:rPr>
  </w:style>
  <w:style w:type="character" w:customStyle="1" w:styleId="CharChar2">
    <w:name w:val="Char Char2"/>
    <w:basedOn w:val="DefaultParagraphFont"/>
    <w:rsid w:val="007D4B5C"/>
    <w:rPr>
      <w:rFonts w:ascii="Arial" w:eastAsia="Batang" w:hAnsi="Arial"/>
      <w:b/>
      <w:noProof/>
      <w:sz w:val="24"/>
      <w:szCs w:val="22"/>
      <w:lang w:val="en-US" w:eastAsia="en-US" w:bidi="ar-SA"/>
    </w:rPr>
  </w:style>
  <w:style w:type="character" w:customStyle="1" w:styleId="CharChar5">
    <w:name w:val="Char Char5"/>
    <w:basedOn w:val="DefaultParagraphFont"/>
    <w:rsid w:val="007D4B5C"/>
    <w:rPr>
      <w:rFonts w:ascii="Arial" w:hAnsi="Arial"/>
      <w:sz w:val="24"/>
      <w:szCs w:val="22"/>
      <w:lang w:val="lv-LV" w:eastAsia="en-US" w:bidi="ar-SA"/>
    </w:rPr>
  </w:style>
  <w:style w:type="character" w:customStyle="1" w:styleId="CharChar4">
    <w:name w:val="Char Char4"/>
    <w:basedOn w:val="DefaultParagraphFont"/>
    <w:rsid w:val="007D4B5C"/>
    <w:rPr>
      <w:rFonts w:ascii="Arial" w:hAnsi="Arial"/>
      <w:sz w:val="24"/>
      <w:szCs w:val="22"/>
      <w:lang w:val="lv-LV" w:eastAsia="en-US" w:bidi="ar-SA"/>
    </w:rPr>
  </w:style>
  <w:style w:type="character" w:customStyle="1" w:styleId="CodeChar">
    <w:name w:val="Code Char"/>
    <w:link w:val="Code"/>
    <w:rsid w:val="007D4B5C"/>
    <w:rPr>
      <w:rFonts w:ascii="Courier New" w:eastAsia="Times New Roman" w:hAnsi="Courier New" w:cs="Times New Roman"/>
      <w:noProof/>
      <w:spacing w:val="-5"/>
      <w:sz w:val="20"/>
      <w:szCs w:val="20"/>
      <w:lang w:val="en-GB"/>
    </w:rPr>
  </w:style>
  <w:style w:type="paragraph" w:customStyle="1" w:styleId="Italic">
    <w:name w:val="Italic"/>
    <w:basedOn w:val="Normal"/>
    <w:link w:val="ItalicChar"/>
    <w:qFormat/>
    <w:rsid w:val="007D4B5C"/>
    <w:pPr>
      <w:spacing w:before="0" w:after="200" w:line="276" w:lineRule="auto"/>
    </w:pPr>
    <w:rPr>
      <w:rFonts w:ascii="Times New Roman" w:eastAsia="Calibri" w:hAnsi="Times New Roman" w:cs="Times New Roman"/>
      <w:i/>
    </w:rPr>
  </w:style>
  <w:style w:type="character" w:customStyle="1" w:styleId="ItalicChar">
    <w:name w:val="Italic Char"/>
    <w:link w:val="Italic"/>
    <w:rsid w:val="007D4B5C"/>
    <w:rPr>
      <w:rFonts w:ascii="Times New Roman" w:eastAsia="Calibri" w:hAnsi="Times New Roman" w:cs="Times New Roman"/>
      <w:i/>
    </w:rPr>
  </w:style>
  <w:style w:type="paragraph" w:customStyle="1" w:styleId="code0">
    <w:name w:val="code"/>
    <w:basedOn w:val="CodeBlockChar"/>
    <w:link w:val="codeChar0"/>
    <w:qFormat/>
    <w:rsid w:val="007D4B5C"/>
    <w:pPr>
      <w:ind w:left="142"/>
    </w:pPr>
    <w:rPr>
      <w:color w:val="0000FF"/>
      <w:lang w:eastAsia="ru-RU"/>
    </w:rPr>
  </w:style>
  <w:style w:type="character" w:customStyle="1" w:styleId="codeChar0">
    <w:name w:val="code Char"/>
    <w:basedOn w:val="CodeBlockCharChar"/>
    <w:link w:val="code0"/>
    <w:rsid w:val="007D4B5C"/>
    <w:rPr>
      <w:rFonts w:ascii="Courier New" w:eastAsia="Courier New" w:hAnsi="Courier New" w:cs="Courier New"/>
      <w:color w:val="0000FF"/>
      <w:sz w:val="16"/>
      <w:szCs w:val="16"/>
      <w:lang w:val="en-AU" w:eastAsia="ru-RU"/>
    </w:rPr>
  </w:style>
  <w:style w:type="paragraph" w:customStyle="1" w:styleId="Reference">
    <w:name w:val="Reference"/>
    <w:basedOn w:val="Normal"/>
    <w:link w:val="ReferenceChar"/>
    <w:qFormat/>
    <w:rsid w:val="00913E35"/>
    <w:pPr>
      <w:spacing w:before="0" w:after="200" w:line="276" w:lineRule="auto"/>
    </w:pPr>
    <w:rPr>
      <w:lang w:val="en-US"/>
    </w:rPr>
  </w:style>
  <w:style w:type="character" w:customStyle="1" w:styleId="ReferenceChar">
    <w:name w:val="Reference Char"/>
    <w:basedOn w:val="DefaultParagraphFont"/>
    <w:link w:val="Reference"/>
    <w:rsid w:val="00913E35"/>
    <w:rPr>
      <w:rFonts w:ascii="Arial" w:hAnsi="Arial"/>
      <w:lang w:val="en-US"/>
    </w:rPr>
  </w:style>
  <w:style w:type="paragraph" w:customStyle="1" w:styleId="Titleapaksprojekta">
    <w:name w:val="Title apaksprojekta"/>
    <w:basedOn w:val="Titlearatstarpi"/>
    <w:qFormat/>
    <w:rsid w:val="00EF5547"/>
    <w:pPr>
      <w:spacing w:before="120"/>
    </w:pPr>
    <w:rPr>
      <w:rFonts w:ascii="Arial Bold" w:hAnsi="Arial Bold"/>
      <w:spacing w:val="0"/>
      <w:sz w:val="44"/>
    </w:rPr>
  </w:style>
  <w:style w:type="numbering" w:customStyle="1" w:styleId="Style14">
    <w:name w:val="Style14"/>
    <w:uiPriority w:val="99"/>
    <w:rsid w:val="00A13DB3"/>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586013">
      <w:bodyDiv w:val="1"/>
      <w:marLeft w:val="0"/>
      <w:marRight w:val="0"/>
      <w:marTop w:val="0"/>
      <w:marBottom w:val="0"/>
      <w:divBdr>
        <w:top w:val="none" w:sz="0" w:space="0" w:color="auto"/>
        <w:left w:val="none" w:sz="0" w:space="0" w:color="auto"/>
        <w:bottom w:val="none" w:sz="0" w:space="0" w:color="auto"/>
        <w:right w:val="none" w:sz="0" w:space="0" w:color="auto"/>
      </w:divBdr>
    </w:div>
    <w:div w:id="1693458573">
      <w:bodyDiv w:val="1"/>
      <w:marLeft w:val="0"/>
      <w:marRight w:val="0"/>
      <w:marTop w:val="0"/>
      <w:marBottom w:val="0"/>
      <w:divBdr>
        <w:top w:val="none" w:sz="0" w:space="0" w:color="auto"/>
        <w:left w:val="none" w:sz="0" w:space="0" w:color="auto"/>
        <w:bottom w:val="none" w:sz="0" w:space="0" w:color="auto"/>
        <w:right w:val="none" w:sz="0" w:space="0" w:color="auto"/>
      </w:divBdr>
    </w:div>
    <w:div w:id="1765028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blogs.msdn.com/b/tomholl/archive/2006/04/02/entlib2externalconfig.aspx" TargetMode="Externa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Lelde\ABC_veidnes_projektiem\VRAA\VISS_2010\VISS_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65EBDBDEEEE14E99B1C27F796288CD" ma:contentTypeVersion="3" ma:contentTypeDescription="Create a new document." ma:contentTypeScope="" ma:versionID="a8caebc24cf9e8af5771b84013277e82">
  <xsd:schema xmlns:xsd="http://www.w3.org/2001/XMLSchema" xmlns:p="http://schemas.microsoft.com/office/2006/metadata/properties" targetNamespace="http://schemas.microsoft.com/office/2006/metadata/properties" ma:root="true" ma:fieldsID="c466bf551647b2fb1d63379bcf04425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0"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C430B-8141-406B-A089-6EE32D19C700}">
  <ds:schemaRefs>
    <ds:schemaRef ds:uri="http://schemas.microsoft.com/office/2006/metadata/properties"/>
    <ds:schemaRef ds:uri="http://purl.org/dc/dcmitype/"/>
    <ds:schemaRef ds:uri="http://purl.org/dc/elements/1.1/"/>
    <ds:schemaRef ds:uri="http://schemas.microsoft.com/office/2006/documentManagement/types"/>
    <ds:schemaRef ds:uri="http://www.w3.org/XML/1998/namespace"/>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8A2B5853-187A-48D2-B152-0B9480395869}">
  <ds:schemaRefs>
    <ds:schemaRef ds:uri="http://schemas.microsoft.com/sharepoint/v3/contenttype/forms"/>
  </ds:schemaRefs>
</ds:datastoreItem>
</file>

<file path=customXml/itemProps3.xml><?xml version="1.0" encoding="utf-8"?>
<ds:datastoreItem xmlns:ds="http://schemas.openxmlformats.org/officeDocument/2006/customXml" ds:itemID="{1A01A5AD-FA94-4971-93F0-5472CDA1D9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C3D975A-AA2F-45B4-96A7-5CF9125D6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VISS_2010.dotx</Template>
  <TotalTime>0</TotalTime>
  <Pages>3</Pages>
  <Words>48168</Words>
  <Characters>27456</Characters>
  <Application>Microsoft Office Word</Application>
  <DocSecurity>0</DocSecurity>
  <Lines>228</Lines>
  <Paragraphs>150</Paragraphs>
  <ScaleCrop>false</ScaleCrop>
  <HeadingPairs>
    <vt:vector size="2" baseType="variant">
      <vt:variant>
        <vt:lpstr>Title</vt:lpstr>
      </vt:variant>
      <vt:variant>
        <vt:i4>1</vt:i4>
      </vt:variant>
    </vt:vector>
  </HeadingPairs>
  <TitlesOfParts>
    <vt:vector size="1" baseType="lpstr">
      <vt:lpstr>Integrācijas platformas informācijas sistēmas izstrāde</vt:lpstr>
    </vt:vector>
  </TitlesOfParts>
  <Manager>J.Korņijenko</Manager>
  <Company>SIA "ABC software"</Company>
  <LinksUpToDate>false</LinksUpToDate>
  <CharactersWithSpaces>75474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Integrācijas platformas informācijas sistēmas izstrāde</dc:title>
  <dc:subject>Koplietojuma bibliotēku apraksts. I.sējums.</dc:subject>
  <dc:creator>E.Stāmurs</dc:creator>
  <cp:lastModifiedBy>Madara Gasparoviča</cp:lastModifiedBy>
  <cp:revision>2</cp:revision>
  <cp:lastPrinted>2011-02-08T12:54:00Z</cp:lastPrinted>
  <dcterms:created xsi:type="dcterms:W3CDTF">2014-06-25T12:33:00Z</dcterms:created>
  <dcterms:modified xsi:type="dcterms:W3CDTF">2014-06-25T12:33:00Z</dcterms:modified>
  <cp:category>Standarts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20.02.2013.</vt:lpwstr>
  </property>
  <property fmtid="{D5CDD505-2E9C-101B-9397-08002B2CF9AE}" pid="3" name="_Version">
    <vt:lpwstr>1.03</vt:lpwstr>
  </property>
  <property fmtid="{D5CDD505-2E9C-101B-9397-08002B2CF9AE}" pid="4" name="_SubjectID">
    <vt:lpwstr>KBA_I</vt:lpwstr>
  </property>
  <property fmtid="{D5CDD505-2E9C-101B-9397-08002B2CF9AE}" pid="5" name="_SubprojectID">
    <vt:lpwstr>Apakšprojekta abreviatūra</vt:lpwstr>
  </property>
  <property fmtid="{D5CDD505-2E9C-101B-9397-08002B2CF9AE}" pid="6" name="_ProjectID">
    <vt:lpwstr>VISS_2010</vt:lpwstr>
  </property>
  <property fmtid="{D5CDD505-2E9C-101B-9397-08002B2CF9AE}" pid="7" name="_CustomerTitle">
    <vt:lpwstr>Nacionālais veselības dienests</vt:lpwstr>
  </property>
  <property fmtid="{D5CDD505-2E9C-101B-9397-08002B2CF9AE}" pid="8" name="_SubrojectTitle">
    <vt:lpwstr>Apakšprojekta nosaukums</vt:lpwstr>
  </property>
  <property fmtid="{D5CDD505-2E9C-101B-9397-08002B2CF9AE}" pid="9" name="_ContractNumber">
    <vt:lpwstr>6_15_11_58</vt:lpwstr>
  </property>
  <property fmtid="{D5CDD505-2E9C-101B-9397-08002B2CF9AE}" pid="10" name="_CategoryID">
    <vt:lpwstr>STD</vt:lpwstr>
  </property>
  <property fmtid="{D5CDD505-2E9C-101B-9397-08002B2CF9AE}" pid="11" name="_ContractorID">
    <vt:lpwstr>ABC</vt:lpwstr>
  </property>
  <property fmtid="{D5CDD505-2E9C-101B-9397-08002B2CF9AE}" pid="12" name="_Number">
    <vt:lpwstr>Kārtas numurs</vt:lpwstr>
  </property>
  <property fmtid="{D5CDD505-2E9C-101B-9397-08002B2CF9AE}" pid="13" name="_CustomerID">
    <vt:lpwstr>NVD.IP</vt:lpwstr>
  </property>
  <property fmtid="{D5CDD505-2E9C-101B-9397-08002B2CF9AE}" pid="14" name="_TitleDala">
    <vt:lpwstr>3.daļa "VISS un Portāla jaunu un esošo moduļu papildinājumu izstrāde, ieviešana, garantijas apkalpošana un uzturēšana saskaņā ar tehnisko specifikāciju"</vt:lpwstr>
  </property>
  <property fmtid="{D5CDD505-2E9C-101B-9397-08002B2CF9AE}" pid="15" name="ContentTypeId">
    <vt:lpwstr>0x010100D865EBDBDEEEE14E99B1C27F796288CD</vt:lpwstr>
  </property>
</Properties>
</file>