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3B6F86" w14:textId="47362E35" w:rsidR="00883144" w:rsidRPr="00951F46" w:rsidRDefault="00640BE1" w:rsidP="00883144">
      <w:pPr>
        <w:pStyle w:val="Titleklients"/>
        <w:rPr>
          <w:rFonts w:cs="Arial"/>
        </w:rPr>
      </w:pPr>
      <w:r>
        <w:rPr>
          <w:rFonts w:cs="Arial"/>
        </w:rPr>
        <w:t>Valsts reģionālās attīstības aģentūra</w:t>
      </w:r>
    </w:p>
    <w:p w14:paraId="0C32213A" w14:textId="1000ADAA" w:rsidR="00294D3E" w:rsidRPr="00951F46" w:rsidRDefault="00640BE1" w:rsidP="001A04A5">
      <w:pPr>
        <w:pStyle w:val="Titleprojektanosaukums0"/>
        <w:rPr>
          <w:rFonts w:ascii="Arial" w:hAnsi="Arial" w:cs="Arial"/>
        </w:rPr>
      </w:pPr>
      <w:r>
        <w:rPr>
          <w:rFonts w:ascii="Arial" w:hAnsi="Arial" w:cs="Arial"/>
        </w:rPr>
        <w:t>Valsts informācijas sistēmu savietotāja (VISS) un Vienotā valsts un pašvaldību pakalpojumu portāla latvija.gov.lv pilnveidošana un uzturēšana</w:t>
      </w:r>
      <w:r w:rsidR="00B96386" w:rsidRPr="00951F46">
        <w:rPr>
          <w:rFonts w:ascii="Arial" w:hAnsi="Arial" w:cs="Arial"/>
        </w:rPr>
        <w:t xml:space="preserve"> </w:t>
      </w:r>
    </w:p>
    <w:p w14:paraId="7A3174B9" w14:textId="42A8A617" w:rsidR="00835FE7" w:rsidRPr="00951F46" w:rsidRDefault="00640BE1" w:rsidP="00835FE7">
      <w:pPr>
        <w:pStyle w:val="Titleapakprojekta"/>
        <w:rPr>
          <w:rFonts w:cs="Arial"/>
        </w:rPr>
      </w:pPr>
      <w:r>
        <w:rPr>
          <w:rFonts w:cs="Arial"/>
        </w:rPr>
        <w:t>Latvija.gov.lv portāls</w:t>
      </w:r>
    </w:p>
    <w:p w14:paraId="5657E86C" w14:textId="690579A2" w:rsidR="00883144" w:rsidRPr="00951F46" w:rsidRDefault="00640BE1" w:rsidP="00522B9C">
      <w:pPr>
        <w:pStyle w:val="TitledokumentaTips"/>
        <w:rPr>
          <w:rFonts w:cs="Arial"/>
        </w:rPr>
      </w:pPr>
      <w:r>
        <w:rPr>
          <w:rFonts w:cs="Arial"/>
        </w:rPr>
        <w:t>Dizaina vadlīnijas</w:t>
      </w:r>
      <w:r w:rsidR="00B96386" w:rsidRPr="00951F46">
        <w:rPr>
          <w:rFonts w:cs="Arial"/>
        </w:rPr>
        <w:t xml:space="preserve"> </w:t>
      </w:r>
    </w:p>
    <w:p w14:paraId="057C63F6" w14:textId="332413B7" w:rsidR="00C351C6" w:rsidRPr="00951F46" w:rsidRDefault="00640BE1" w:rsidP="00C351C6">
      <w:pPr>
        <w:pStyle w:val="Titledokumentakods0"/>
        <w:rPr>
          <w:rFonts w:cs="Arial"/>
        </w:rPr>
      </w:pPr>
      <w:r>
        <w:rPr>
          <w:rFonts w:cs="Arial"/>
        </w:rPr>
        <w:t>VRAA</w:t>
      </w:r>
      <w:r w:rsidR="00C351C6" w:rsidRPr="00951F46">
        <w:rPr>
          <w:rFonts w:cs="Arial"/>
        </w:rPr>
        <w:t>-</w:t>
      </w:r>
      <w:r>
        <w:rPr>
          <w:rFonts w:cs="Arial"/>
        </w:rPr>
        <w:t>13_7_19_297</w:t>
      </w:r>
      <w:r w:rsidR="00C351C6" w:rsidRPr="00951F46">
        <w:rPr>
          <w:rFonts w:cs="Arial"/>
        </w:rPr>
        <w:t>-</w:t>
      </w:r>
      <w:r>
        <w:rPr>
          <w:rFonts w:cs="Arial"/>
        </w:rPr>
        <w:t>VISS_2016</w:t>
      </w:r>
      <w:r w:rsidR="00C351C6" w:rsidRPr="00951F46">
        <w:rPr>
          <w:rFonts w:cs="Arial"/>
        </w:rPr>
        <w:t>-</w:t>
      </w:r>
      <w:r>
        <w:rPr>
          <w:rFonts w:cs="Arial"/>
        </w:rPr>
        <w:t>LVP</w:t>
      </w:r>
      <w:r w:rsidR="00C351C6" w:rsidRPr="00951F46">
        <w:rPr>
          <w:rFonts w:cs="Arial"/>
        </w:rPr>
        <w:t>-</w:t>
      </w:r>
      <w:r>
        <w:rPr>
          <w:rFonts w:cs="Arial"/>
        </w:rPr>
        <w:t>DV</w:t>
      </w:r>
    </w:p>
    <w:p w14:paraId="101376FD" w14:textId="12D42BFE" w:rsidR="000E3167" w:rsidRPr="00951F46" w:rsidRDefault="00640BE1" w:rsidP="00B91FCD">
      <w:pPr>
        <w:pStyle w:val="Titledatumsversija"/>
        <w:rPr>
          <w:rFonts w:cs="Arial"/>
        </w:rPr>
      </w:pPr>
      <w:r>
        <w:rPr>
          <w:rFonts w:cs="Arial"/>
        </w:rPr>
        <w:t>05.04.2024.</w:t>
      </w:r>
      <w:r w:rsidR="000E3167" w:rsidRPr="00951F46">
        <w:rPr>
          <w:rFonts w:cs="Arial"/>
        </w:rPr>
        <w:t xml:space="preserve"> versija</w:t>
      </w:r>
      <w:r w:rsidR="006C4173" w:rsidRPr="00951F46">
        <w:rPr>
          <w:rFonts w:cs="Arial"/>
        </w:rPr>
        <w:t xml:space="preserve"> </w:t>
      </w:r>
      <w:r>
        <w:rPr>
          <w:rFonts w:cs="Arial"/>
        </w:rPr>
        <w:t>1.18</w:t>
      </w:r>
    </w:p>
    <w:p w14:paraId="55C8783D" w14:textId="77777777" w:rsidR="00021632" w:rsidRPr="00951F46" w:rsidRDefault="00021632" w:rsidP="00021632">
      <w:pPr>
        <w:pStyle w:val="Titlevietalaiks"/>
        <w:rPr>
          <w:rFonts w:cs="Arial"/>
        </w:rPr>
      </w:pPr>
    </w:p>
    <w:p w14:paraId="06B99C12" w14:textId="77777777" w:rsidR="005F1A47" w:rsidRPr="00951F46" w:rsidRDefault="005F1A47" w:rsidP="00021632">
      <w:pPr>
        <w:pStyle w:val="Titlevietalaiks"/>
        <w:rPr>
          <w:rFonts w:cs="Arial"/>
        </w:rPr>
      </w:pPr>
    </w:p>
    <w:p w14:paraId="19A52533" w14:textId="77777777" w:rsidR="008C6329" w:rsidRPr="00951F46" w:rsidRDefault="008C6329" w:rsidP="00021632">
      <w:pPr>
        <w:pStyle w:val="Titlevietalaiks"/>
        <w:rPr>
          <w:rFonts w:cs="Arial"/>
        </w:rPr>
      </w:pPr>
    </w:p>
    <w:p w14:paraId="6F90D404" w14:textId="77777777" w:rsidR="00B916A2" w:rsidRPr="00951F46" w:rsidRDefault="00B916A2" w:rsidP="00021632">
      <w:pPr>
        <w:pStyle w:val="Titlevietalaiks"/>
        <w:rPr>
          <w:rFonts w:cs="Arial"/>
        </w:rPr>
      </w:pPr>
    </w:p>
    <w:p w14:paraId="2215E9AA" w14:textId="77777777" w:rsidR="00C21295" w:rsidRPr="00951F46" w:rsidRDefault="00C21295" w:rsidP="00951F46">
      <w:pPr>
        <w:pStyle w:val="Titlevietalaiks"/>
        <w:rPr>
          <w:rFonts w:cs="Arial"/>
        </w:rPr>
      </w:pPr>
    </w:p>
    <w:p w14:paraId="3DB1DE4C" w14:textId="77777777" w:rsidR="00C21295" w:rsidRPr="00951F46" w:rsidRDefault="00C21295" w:rsidP="00021632">
      <w:pPr>
        <w:pStyle w:val="Titlevietalaiks"/>
        <w:rPr>
          <w:rFonts w:cs="Arial"/>
        </w:rPr>
      </w:pPr>
    </w:p>
    <w:p w14:paraId="6BA9E4A5" w14:textId="77777777" w:rsidR="00C21295" w:rsidRPr="00951F46" w:rsidRDefault="00C21295" w:rsidP="00021632">
      <w:pPr>
        <w:pStyle w:val="Titlevietalaiks"/>
        <w:rPr>
          <w:rFonts w:cs="Arial"/>
        </w:rPr>
      </w:pPr>
    </w:p>
    <w:tbl>
      <w:tblPr>
        <w:tblW w:w="9052" w:type="dxa"/>
        <w:jc w:val="center"/>
        <w:tblLayout w:type="fixed"/>
        <w:tblLook w:val="01E0" w:firstRow="1" w:lastRow="1" w:firstColumn="1" w:lastColumn="1" w:noHBand="0" w:noVBand="0"/>
      </w:tblPr>
      <w:tblGrid>
        <w:gridCol w:w="9052"/>
      </w:tblGrid>
      <w:tr w:rsidR="00B916A2" w:rsidRPr="00951F46" w14:paraId="2157A792" w14:textId="77777777" w:rsidTr="508D03E6">
        <w:trPr>
          <w:trHeight w:val="1236"/>
          <w:jc w:val="center"/>
        </w:trPr>
        <w:tc>
          <w:tcPr>
            <w:tcW w:w="9052" w:type="dxa"/>
            <w:vAlign w:val="center"/>
          </w:tcPr>
          <w:p w14:paraId="6FB58261" w14:textId="3DC42D1B" w:rsidR="00B916A2" w:rsidRPr="00951F46" w:rsidRDefault="00951F46" w:rsidP="00B916A2">
            <w:pPr>
              <w:pStyle w:val="Centered"/>
              <w:rPr>
                <w:rFonts w:cs="Arial"/>
              </w:rPr>
            </w:pPr>
            <w:r>
              <w:rPr>
                <w:noProof/>
                <w:lang w:eastAsia="lv-LV"/>
              </w:rPr>
              <w:drawing>
                <wp:inline distT="0" distB="0" distL="0" distR="0" wp14:anchorId="2A03397B" wp14:editId="58C0E0E6">
                  <wp:extent cx="1208598" cy="774015"/>
                  <wp:effectExtent l="0" t="0" r="0" b="762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go.jpg"/>
                          <pic:cNvPicPr/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4572" cy="777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C447E8" w14:textId="207752C7" w:rsidR="002916C2" w:rsidRPr="00951F46" w:rsidRDefault="00B14AF1" w:rsidP="00B916A2">
      <w:pPr>
        <w:pStyle w:val="Titlevietalaiks"/>
        <w:rPr>
          <w:rFonts w:cs="Arial"/>
        </w:rPr>
        <w:sectPr w:rsidR="002916C2" w:rsidRPr="00951F46" w:rsidSect="0000644A">
          <w:headerReference w:type="default" r:id="rId13"/>
          <w:footerReference w:type="default" r:id="rId14"/>
          <w:type w:val="continuous"/>
          <w:pgSz w:w="11906" w:h="16838" w:code="9"/>
          <w:pgMar w:top="357" w:right="567" w:bottom="539" w:left="720" w:header="340" w:footer="170" w:gutter="0"/>
          <w:cols w:space="708"/>
          <w:titlePg/>
          <w:docGrid w:linePitch="360"/>
        </w:sectPr>
      </w:pPr>
      <w:r w:rsidRPr="00951F46">
        <w:rPr>
          <w:rFonts w:cs="Arial"/>
        </w:rPr>
        <w:t>Rīgā 202</w:t>
      </w:r>
      <w:r w:rsidR="00F36CC4">
        <w:rPr>
          <w:rFonts w:cs="Arial"/>
        </w:rPr>
        <w:t>4</w:t>
      </w:r>
    </w:p>
    <w:p w14:paraId="17076E25" w14:textId="77777777" w:rsidR="007D2574" w:rsidRPr="00951F46" w:rsidRDefault="007D2574" w:rsidP="00891D80">
      <w:pPr>
        <w:pStyle w:val="Titledokumentanosaukums0"/>
        <w:rPr>
          <w:rFonts w:ascii="Arial" w:hAnsi="Arial" w:cs="Arial"/>
        </w:rPr>
      </w:pPr>
      <w:r w:rsidRPr="00951F46">
        <w:rPr>
          <w:rFonts w:ascii="Arial" w:hAnsi="Arial" w:cs="Arial"/>
        </w:rPr>
        <w:lastRenderedPageBreak/>
        <w:t>Dokumenta identifikācija</w:t>
      </w:r>
    </w:p>
    <w:tbl>
      <w:tblPr>
        <w:tblW w:w="0" w:type="auto"/>
        <w:tblBorders>
          <w:top w:val="single" w:sz="12" w:space="0" w:color="auto"/>
          <w:bottom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2342"/>
        <w:gridCol w:w="7296"/>
      </w:tblGrid>
      <w:tr w:rsidR="00C351C6" w:rsidRPr="00951F46" w14:paraId="4024F7BB" w14:textId="77777777" w:rsidTr="00C351C6">
        <w:trPr>
          <w:trHeight w:val="498"/>
        </w:trPr>
        <w:tc>
          <w:tcPr>
            <w:tcW w:w="2342" w:type="dxa"/>
          </w:tcPr>
          <w:p w14:paraId="13193346" w14:textId="77777777" w:rsidR="00C351C6" w:rsidRPr="00951F46" w:rsidRDefault="00C351C6" w:rsidP="00C351C6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Dokumenta ID:</w:t>
            </w:r>
          </w:p>
          <w:p w14:paraId="48D0AFE3" w14:textId="77777777" w:rsidR="00C351C6" w:rsidRPr="00951F46" w:rsidRDefault="00C351C6" w:rsidP="00C351C6">
            <w:pPr>
              <w:pStyle w:val="Tablebody"/>
              <w:rPr>
                <w:rFonts w:cs="Arial"/>
              </w:rPr>
            </w:pPr>
          </w:p>
        </w:tc>
        <w:tc>
          <w:tcPr>
            <w:tcW w:w="7296" w:type="dxa"/>
          </w:tcPr>
          <w:p w14:paraId="08F87ECB" w14:textId="53F28FCC" w:rsidR="00C351C6" w:rsidRPr="00951F46" w:rsidRDefault="00640BE1" w:rsidP="00C351C6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VRAA</w:t>
            </w:r>
            <w:r w:rsidR="00C351C6" w:rsidRPr="00951F46">
              <w:rPr>
                <w:rFonts w:cs="Arial"/>
              </w:rPr>
              <w:t>-</w:t>
            </w:r>
            <w:r>
              <w:rPr>
                <w:rFonts w:cs="Arial"/>
              </w:rPr>
              <w:t>13_7_19_297</w:t>
            </w:r>
            <w:r w:rsidR="00C351C6" w:rsidRPr="00951F46">
              <w:rPr>
                <w:rFonts w:cs="Arial"/>
              </w:rPr>
              <w:t>-</w:t>
            </w:r>
            <w:r>
              <w:rPr>
                <w:rFonts w:cs="Arial"/>
              </w:rPr>
              <w:t>VISS_2016</w:t>
            </w:r>
            <w:r w:rsidR="00C351C6" w:rsidRPr="00951F46">
              <w:rPr>
                <w:rFonts w:cs="Arial"/>
              </w:rPr>
              <w:t>-</w:t>
            </w:r>
            <w:r>
              <w:rPr>
                <w:rFonts w:cs="Arial"/>
              </w:rPr>
              <w:t>LVP</w:t>
            </w:r>
            <w:r w:rsidR="00C351C6" w:rsidRPr="00951F46">
              <w:rPr>
                <w:rFonts w:cs="Arial"/>
              </w:rPr>
              <w:t>-</w:t>
            </w:r>
            <w:r>
              <w:rPr>
                <w:rFonts w:cs="Arial"/>
              </w:rPr>
              <w:t>DV</w:t>
            </w:r>
            <w:r w:rsidR="00C351C6" w:rsidRPr="00951F46">
              <w:rPr>
                <w:rFonts w:cs="Arial"/>
              </w:rPr>
              <w:t>-V</w:t>
            </w:r>
            <w:r>
              <w:rPr>
                <w:rFonts w:cs="Arial"/>
              </w:rPr>
              <w:t>1.18</w:t>
            </w:r>
            <w:r w:rsidR="00C351C6" w:rsidRPr="00951F46">
              <w:rPr>
                <w:rFonts w:cs="Arial"/>
              </w:rPr>
              <w:t>-</w:t>
            </w:r>
            <w:r>
              <w:rPr>
                <w:rFonts w:cs="Arial"/>
              </w:rPr>
              <w:t>05.04.2024.</w:t>
            </w:r>
          </w:p>
        </w:tc>
      </w:tr>
      <w:tr w:rsidR="00C351C6" w:rsidRPr="00951F46" w14:paraId="78457488" w14:textId="77777777" w:rsidTr="00A14B9C">
        <w:trPr>
          <w:trHeight w:val="1358"/>
        </w:trPr>
        <w:tc>
          <w:tcPr>
            <w:tcW w:w="2342" w:type="dxa"/>
          </w:tcPr>
          <w:p w14:paraId="65408D6F" w14:textId="77777777" w:rsidR="00C351C6" w:rsidRPr="00951F46" w:rsidRDefault="00C351C6" w:rsidP="00C351C6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Dokumenta nosaukums:</w:t>
            </w:r>
          </w:p>
        </w:tc>
        <w:tc>
          <w:tcPr>
            <w:tcW w:w="7296" w:type="dxa"/>
          </w:tcPr>
          <w:p w14:paraId="787EC69E" w14:textId="5A46C3AA" w:rsidR="00C351C6" w:rsidRPr="00951F46" w:rsidRDefault="00640BE1" w:rsidP="00C351C6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Valsts informācijas sistēmu savietotāja (VISS) un Vienotā valsts un pašvaldību pakalpojumu portāla latvija.gov.lv pilnveidošana un uzturēšana</w:t>
            </w:r>
            <w:r w:rsidR="00C351C6" w:rsidRPr="00951F46">
              <w:rPr>
                <w:rFonts w:cs="Arial"/>
              </w:rPr>
              <w:t>.</w:t>
            </w:r>
          </w:p>
          <w:p w14:paraId="32969FCC" w14:textId="298EE1CA" w:rsidR="00C351C6" w:rsidRPr="00951F46" w:rsidRDefault="00640BE1" w:rsidP="00C351C6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Latvija.gov.lv portāls</w:t>
            </w:r>
            <w:r w:rsidR="00C351C6" w:rsidRPr="00951F46">
              <w:rPr>
                <w:rFonts w:cs="Arial"/>
              </w:rPr>
              <w:t>.</w:t>
            </w:r>
          </w:p>
          <w:p w14:paraId="577D2D73" w14:textId="0956E8BD" w:rsidR="00C351C6" w:rsidRPr="00951F46" w:rsidRDefault="00640BE1" w:rsidP="00C351C6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Dizaina vadlīnijas</w:t>
            </w:r>
            <w:r w:rsidR="00C351C6" w:rsidRPr="00951F46">
              <w:rPr>
                <w:rFonts w:cs="Arial"/>
              </w:rPr>
              <w:t>.</w:t>
            </w:r>
          </w:p>
        </w:tc>
      </w:tr>
      <w:tr w:rsidR="00C351C6" w:rsidRPr="00951F46" w14:paraId="2D2E0FBC" w14:textId="77777777" w:rsidTr="00C351C6">
        <w:trPr>
          <w:trHeight w:val="144"/>
        </w:trPr>
        <w:tc>
          <w:tcPr>
            <w:tcW w:w="2342" w:type="dxa"/>
          </w:tcPr>
          <w:p w14:paraId="1B948ADB" w14:textId="77777777" w:rsidR="00C351C6" w:rsidRPr="00951F46" w:rsidRDefault="00C351C6" w:rsidP="00C351C6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Dokumenta kods:</w:t>
            </w:r>
          </w:p>
          <w:p w14:paraId="2C9FBA5E" w14:textId="77777777" w:rsidR="00C351C6" w:rsidRPr="00951F46" w:rsidRDefault="00C351C6" w:rsidP="00C351C6">
            <w:pPr>
              <w:pStyle w:val="Tablebody"/>
              <w:rPr>
                <w:rFonts w:cs="Arial"/>
              </w:rPr>
            </w:pPr>
          </w:p>
        </w:tc>
        <w:tc>
          <w:tcPr>
            <w:tcW w:w="7296" w:type="dxa"/>
          </w:tcPr>
          <w:p w14:paraId="06BD7494" w14:textId="74CE5258" w:rsidR="00C351C6" w:rsidRPr="00951F46" w:rsidRDefault="00640BE1" w:rsidP="00C351C6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VRAA</w:t>
            </w:r>
            <w:r w:rsidR="00C351C6" w:rsidRPr="00951F46">
              <w:rPr>
                <w:rFonts w:cs="Arial"/>
              </w:rPr>
              <w:t>-</w:t>
            </w:r>
            <w:r>
              <w:rPr>
                <w:rFonts w:cs="Arial"/>
              </w:rPr>
              <w:t>13_7_19_297</w:t>
            </w:r>
            <w:r w:rsidR="00C351C6" w:rsidRPr="00951F46">
              <w:rPr>
                <w:rFonts w:cs="Arial"/>
              </w:rPr>
              <w:t>-</w:t>
            </w:r>
            <w:r>
              <w:rPr>
                <w:rFonts w:cs="Arial"/>
              </w:rPr>
              <w:t>VISS_2016</w:t>
            </w:r>
            <w:r w:rsidR="00C351C6" w:rsidRPr="00951F46">
              <w:rPr>
                <w:rFonts w:cs="Arial"/>
              </w:rPr>
              <w:t>-</w:t>
            </w:r>
            <w:r>
              <w:rPr>
                <w:rFonts w:cs="Arial"/>
              </w:rPr>
              <w:t>LVP</w:t>
            </w:r>
            <w:r w:rsidR="00C351C6" w:rsidRPr="00951F46">
              <w:rPr>
                <w:rFonts w:cs="Arial"/>
              </w:rPr>
              <w:t>-</w:t>
            </w:r>
            <w:r>
              <w:rPr>
                <w:rFonts w:cs="Arial"/>
              </w:rPr>
              <w:t>DV</w:t>
            </w:r>
          </w:p>
        </w:tc>
      </w:tr>
      <w:tr w:rsidR="003F72C3" w:rsidRPr="00951F46" w14:paraId="3DB84FFA" w14:textId="77777777" w:rsidTr="00C351C6">
        <w:trPr>
          <w:trHeight w:val="367"/>
        </w:trPr>
        <w:tc>
          <w:tcPr>
            <w:tcW w:w="2342" w:type="dxa"/>
          </w:tcPr>
          <w:p w14:paraId="5B1E5B17" w14:textId="77777777" w:rsidR="003F72C3" w:rsidRPr="00951F46" w:rsidRDefault="003F72C3" w:rsidP="00C21295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Versija:</w:t>
            </w:r>
          </w:p>
          <w:p w14:paraId="3699593F" w14:textId="77777777" w:rsidR="004A14BC" w:rsidRPr="00951F46" w:rsidRDefault="004A14BC" w:rsidP="00C21295">
            <w:pPr>
              <w:pStyle w:val="Tablebody"/>
              <w:rPr>
                <w:rFonts w:cs="Arial"/>
              </w:rPr>
            </w:pPr>
          </w:p>
        </w:tc>
        <w:tc>
          <w:tcPr>
            <w:tcW w:w="7296" w:type="dxa"/>
          </w:tcPr>
          <w:p w14:paraId="3401A233" w14:textId="61EBA558" w:rsidR="003F72C3" w:rsidRPr="00951F46" w:rsidRDefault="003F72C3" w:rsidP="00021632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Versija</w:t>
            </w:r>
            <w:r w:rsidR="007543C5">
              <w:rPr>
                <w:rFonts w:cs="Arial"/>
              </w:rPr>
              <w:t xml:space="preserve"> </w:t>
            </w:r>
            <w:r w:rsidR="00640BE1">
              <w:rPr>
                <w:rFonts w:cs="Arial"/>
              </w:rPr>
              <w:t>1.18</w:t>
            </w:r>
            <w:r w:rsidRPr="00951F46">
              <w:rPr>
                <w:rFonts w:cs="Arial"/>
              </w:rPr>
              <w:t>, Laidiens</w:t>
            </w:r>
            <w:r w:rsidR="007543C5">
              <w:rPr>
                <w:rFonts w:cs="Arial"/>
              </w:rPr>
              <w:t xml:space="preserve"> </w:t>
            </w:r>
            <w:r w:rsidR="00640BE1">
              <w:rPr>
                <w:rFonts w:cs="Arial"/>
              </w:rPr>
              <w:t>05.04.2024.</w:t>
            </w:r>
            <w:r w:rsidRPr="00951F46">
              <w:rPr>
                <w:rFonts w:cs="Arial"/>
              </w:rPr>
              <w:t xml:space="preserve"> (saīsināti V</w:t>
            </w:r>
            <w:r w:rsidR="00640BE1">
              <w:rPr>
                <w:rFonts w:cs="Arial"/>
              </w:rPr>
              <w:t>1.18</w:t>
            </w:r>
            <w:r w:rsidRPr="00951F46">
              <w:rPr>
                <w:rFonts w:cs="Arial"/>
              </w:rPr>
              <w:t xml:space="preserve"> </w:t>
            </w:r>
            <w:r w:rsidR="00640BE1">
              <w:rPr>
                <w:rFonts w:cs="Arial"/>
              </w:rPr>
              <w:t>05.04.2024.</w:t>
            </w:r>
            <w:r w:rsidRPr="00951F46">
              <w:rPr>
                <w:rFonts w:cs="Arial"/>
              </w:rPr>
              <w:t>)</w:t>
            </w:r>
          </w:p>
        </w:tc>
      </w:tr>
    </w:tbl>
    <w:p w14:paraId="62E0EE4E" w14:textId="77777777" w:rsidR="007D2574" w:rsidRPr="00951F46" w:rsidRDefault="007D2574" w:rsidP="003F72C3">
      <w:pPr>
        <w:pStyle w:val="Titlesaskanosana"/>
        <w:rPr>
          <w:rFonts w:ascii="Arial" w:hAnsi="Arial" w:cs="Arial"/>
        </w:rPr>
      </w:pPr>
      <w:r w:rsidRPr="00951F46">
        <w:rPr>
          <w:rFonts w:ascii="Arial" w:hAnsi="Arial" w:cs="Arial"/>
        </w:rPr>
        <w:t>Saskaņojumi</w:t>
      </w:r>
    </w:p>
    <w:tbl>
      <w:tblPr>
        <w:tblW w:w="9639" w:type="dxa"/>
        <w:tblBorders>
          <w:top w:val="single" w:sz="12" w:space="0" w:color="000000"/>
          <w:bottom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76"/>
        <w:gridCol w:w="3852"/>
        <w:gridCol w:w="1512"/>
        <w:gridCol w:w="1899"/>
      </w:tblGrid>
      <w:tr w:rsidR="007D2574" w:rsidRPr="00951F46" w14:paraId="7261F820" w14:textId="77777777" w:rsidTr="004A14BC">
        <w:tc>
          <w:tcPr>
            <w:tcW w:w="23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A2300EC" w14:textId="77777777" w:rsidR="007D2574" w:rsidRPr="00951F46" w:rsidRDefault="007D2574" w:rsidP="00021632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Organizācija</w:t>
            </w:r>
          </w:p>
        </w:tc>
        <w:tc>
          <w:tcPr>
            <w:tcW w:w="3852" w:type="dxa"/>
            <w:tcBorders>
              <w:bottom w:val="single" w:sz="6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BE74EBA" w14:textId="77777777" w:rsidR="007D2574" w:rsidRPr="00951F46" w:rsidRDefault="007D2574" w:rsidP="00021632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 xml:space="preserve">Vārds, uzvārds, amats </w:t>
            </w:r>
          </w:p>
        </w:tc>
        <w:tc>
          <w:tcPr>
            <w:tcW w:w="1512" w:type="dxa"/>
            <w:tcBorders>
              <w:top w:val="single" w:sz="12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3C40C1D" w14:textId="77777777" w:rsidR="007D2574" w:rsidRPr="00951F46" w:rsidRDefault="007D2574" w:rsidP="00021632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Datums</w:t>
            </w:r>
          </w:p>
        </w:tc>
        <w:tc>
          <w:tcPr>
            <w:tcW w:w="1899" w:type="dxa"/>
            <w:tcBorders>
              <w:top w:val="single" w:sz="12" w:space="0" w:color="000000"/>
              <w:left w:val="single" w:sz="4" w:space="0" w:color="auto"/>
              <w:bottom w:val="single" w:sz="6" w:space="0" w:color="000000"/>
              <w:right w:val="nil"/>
            </w:tcBorders>
            <w:shd w:val="clear" w:color="auto" w:fill="auto"/>
            <w:vAlign w:val="center"/>
          </w:tcPr>
          <w:p w14:paraId="23118682" w14:textId="77777777" w:rsidR="007D2574" w:rsidRPr="00951F46" w:rsidRDefault="007D2574" w:rsidP="00021632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Paraksts</w:t>
            </w:r>
          </w:p>
        </w:tc>
      </w:tr>
      <w:tr w:rsidR="007D2574" w:rsidRPr="00951F46" w14:paraId="6BE28E5A" w14:textId="77777777" w:rsidTr="004A14BC">
        <w:trPr>
          <w:trHeight w:val="603"/>
        </w:trPr>
        <w:tc>
          <w:tcPr>
            <w:tcW w:w="2376" w:type="dxa"/>
            <w:tcBorders>
              <w:right w:val="single" w:sz="6" w:space="0" w:color="000000"/>
            </w:tcBorders>
            <w:shd w:val="clear" w:color="auto" w:fill="auto"/>
          </w:tcPr>
          <w:p w14:paraId="3378C7BB" w14:textId="16808846" w:rsidR="007D2574" w:rsidRPr="00951F46" w:rsidRDefault="00640BE1" w:rsidP="000139F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Valsts reģionālās attīstības aģentūra</w:t>
            </w:r>
          </w:p>
        </w:tc>
        <w:tc>
          <w:tcPr>
            <w:tcW w:w="3852" w:type="dxa"/>
            <w:tcBorders>
              <w:right w:val="single" w:sz="4" w:space="0" w:color="auto"/>
            </w:tcBorders>
            <w:shd w:val="clear" w:color="auto" w:fill="auto"/>
          </w:tcPr>
          <w:p w14:paraId="3B931E2F" w14:textId="09F872A8" w:rsidR="007D2574" w:rsidRPr="00951F46" w:rsidRDefault="00014055" w:rsidP="00021632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Atbildīgā persona</w:t>
            </w:r>
            <w:r w:rsidR="007D2574" w:rsidRPr="00951F46">
              <w:rPr>
                <w:rFonts w:cs="Arial"/>
              </w:rPr>
              <w:t xml:space="preserve"> no Pasūtītāja puses</w:t>
            </w:r>
          </w:p>
          <w:p w14:paraId="15F9D555" w14:textId="77777777" w:rsidR="004A14BC" w:rsidRPr="00951F46" w:rsidRDefault="004A14BC" w:rsidP="00021632">
            <w:pPr>
              <w:pStyle w:val="Tablebody"/>
              <w:rPr>
                <w:rFonts w:cs="Arial"/>
              </w:rPr>
            </w:pPr>
          </w:p>
        </w:tc>
        <w:tc>
          <w:tcPr>
            <w:tcW w:w="151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C79D2B4" w14:textId="77777777" w:rsidR="007D2574" w:rsidRPr="00951F46" w:rsidRDefault="007D2574" w:rsidP="00021632">
            <w:pPr>
              <w:pStyle w:val="Tablebody"/>
              <w:rPr>
                <w:rFonts w:cs="Arial"/>
              </w:rPr>
            </w:pPr>
          </w:p>
        </w:tc>
        <w:tc>
          <w:tcPr>
            <w:tcW w:w="1899" w:type="dxa"/>
            <w:tcBorders>
              <w:left w:val="single" w:sz="4" w:space="0" w:color="auto"/>
              <w:right w:val="nil"/>
            </w:tcBorders>
            <w:shd w:val="clear" w:color="auto" w:fill="auto"/>
          </w:tcPr>
          <w:p w14:paraId="58951F67" w14:textId="77777777" w:rsidR="007D2574" w:rsidRPr="00951F46" w:rsidRDefault="007D2574" w:rsidP="00021632">
            <w:pPr>
              <w:pStyle w:val="Tablebody"/>
              <w:rPr>
                <w:rFonts w:cs="Arial"/>
              </w:rPr>
            </w:pPr>
          </w:p>
        </w:tc>
      </w:tr>
      <w:tr w:rsidR="00BE682B" w:rsidRPr="00951F46" w14:paraId="440B1DB3" w14:textId="77777777" w:rsidTr="004A14BC">
        <w:trPr>
          <w:trHeight w:val="603"/>
        </w:trPr>
        <w:tc>
          <w:tcPr>
            <w:tcW w:w="2376" w:type="dxa"/>
            <w:tcBorders>
              <w:right w:val="single" w:sz="6" w:space="0" w:color="000000"/>
            </w:tcBorders>
            <w:shd w:val="clear" w:color="auto" w:fill="auto"/>
          </w:tcPr>
          <w:p w14:paraId="6D7C0E06" w14:textId="04CC8818" w:rsidR="00BE682B" w:rsidRPr="00951F46" w:rsidRDefault="00640BE1" w:rsidP="00BE682B">
            <w:pPr>
              <w:pStyle w:val="Tablebody"/>
              <w:rPr>
                <w:rFonts w:cs="Arial"/>
              </w:rPr>
            </w:pPr>
            <w:r>
              <w:rPr>
                <w:rFonts w:cs="Arial"/>
                <w:bCs/>
              </w:rPr>
              <w:t xml:space="preserve">SIA "ABC </w:t>
            </w:r>
            <w:proofErr w:type="spellStart"/>
            <w:r>
              <w:rPr>
                <w:rFonts w:cs="Arial"/>
                <w:bCs/>
              </w:rPr>
              <w:t>software</w:t>
            </w:r>
            <w:proofErr w:type="spellEnd"/>
            <w:r>
              <w:rPr>
                <w:rFonts w:cs="Arial"/>
                <w:bCs/>
              </w:rPr>
              <w:t>"</w:t>
            </w:r>
          </w:p>
        </w:tc>
        <w:tc>
          <w:tcPr>
            <w:tcW w:w="3852" w:type="dxa"/>
            <w:tcBorders>
              <w:right w:val="single" w:sz="4" w:space="0" w:color="auto"/>
            </w:tcBorders>
            <w:shd w:val="clear" w:color="auto" w:fill="auto"/>
          </w:tcPr>
          <w:p w14:paraId="4B32FBC8" w14:textId="77777777" w:rsidR="00BE682B" w:rsidRPr="00951F46" w:rsidRDefault="00BE682B" w:rsidP="00BE682B">
            <w:pPr>
              <w:pStyle w:val="Tablebody"/>
              <w:rPr>
                <w:rFonts w:cs="Arial"/>
              </w:rPr>
            </w:pPr>
            <w:proofErr w:type="spellStart"/>
            <w:r w:rsidRPr="00951F46">
              <w:rPr>
                <w:rFonts w:cs="Arial"/>
              </w:rPr>
              <w:t>J.Korņijenko</w:t>
            </w:r>
            <w:proofErr w:type="spellEnd"/>
            <w:r w:rsidRPr="00951F46">
              <w:rPr>
                <w:rFonts w:cs="Arial"/>
              </w:rPr>
              <w:t>, projekta vadītājs par tehniskiem jautājumiem no Izpildītāja puses</w:t>
            </w:r>
          </w:p>
          <w:p w14:paraId="7DF20E61" w14:textId="77777777" w:rsidR="00BE682B" w:rsidRPr="00951F46" w:rsidRDefault="00BE682B" w:rsidP="00BE682B">
            <w:pPr>
              <w:pStyle w:val="Tablebody"/>
              <w:rPr>
                <w:rFonts w:cs="Arial"/>
              </w:rPr>
            </w:pPr>
          </w:p>
        </w:tc>
        <w:tc>
          <w:tcPr>
            <w:tcW w:w="151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A1EA090" w14:textId="4A37C89C" w:rsidR="00BE682B" w:rsidRPr="00951F46" w:rsidRDefault="00640BE1" w:rsidP="00BE682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05.04.2024.</w:t>
            </w:r>
          </w:p>
        </w:tc>
        <w:tc>
          <w:tcPr>
            <w:tcW w:w="1899" w:type="dxa"/>
            <w:tcBorders>
              <w:left w:val="single" w:sz="4" w:space="0" w:color="auto"/>
              <w:right w:val="nil"/>
            </w:tcBorders>
            <w:shd w:val="clear" w:color="auto" w:fill="auto"/>
          </w:tcPr>
          <w:p w14:paraId="1402A1F0" w14:textId="77777777" w:rsidR="00BE682B" w:rsidRPr="00951F46" w:rsidRDefault="00BE682B" w:rsidP="00BE682B">
            <w:pPr>
              <w:pStyle w:val="Tablebody"/>
              <w:rPr>
                <w:rFonts w:cs="Arial"/>
              </w:rPr>
            </w:pPr>
          </w:p>
        </w:tc>
      </w:tr>
      <w:tr w:rsidR="00BE682B" w:rsidRPr="00951F46" w14:paraId="02AE3362" w14:textId="77777777" w:rsidTr="001C1553">
        <w:trPr>
          <w:trHeight w:val="989"/>
        </w:trPr>
        <w:tc>
          <w:tcPr>
            <w:tcW w:w="2376" w:type="dxa"/>
            <w:tcBorders>
              <w:right w:val="single" w:sz="6" w:space="0" w:color="000000"/>
            </w:tcBorders>
            <w:shd w:val="clear" w:color="auto" w:fill="auto"/>
          </w:tcPr>
          <w:p w14:paraId="797F27A0" w14:textId="46E54CEC" w:rsidR="00BE682B" w:rsidRPr="00951F46" w:rsidRDefault="00640BE1" w:rsidP="00BE682B">
            <w:pPr>
              <w:pStyle w:val="Tablebody"/>
              <w:rPr>
                <w:rFonts w:cs="Arial"/>
                <w:bCs/>
              </w:rPr>
            </w:pPr>
            <w:r>
              <w:rPr>
                <w:rFonts w:cs="Arial"/>
                <w:bCs/>
              </w:rPr>
              <w:t xml:space="preserve">SIA "ABC </w:t>
            </w:r>
            <w:proofErr w:type="spellStart"/>
            <w:r>
              <w:rPr>
                <w:rFonts w:cs="Arial"/>
                <w:bCs/>
              </w:rPr>
              <w:t>software</w:t>
            </w:r>
            <w:proofErr w:type="spellEnd"/>
            <w:r>
              <w:rPr>
                <w:rFonts w:cs="Arial"/>
                <w:bCs/>
              </w:rPr>
              <w:t>"</w:t>
            </w:r>
          </w:p>
        </w:tc>
        <w:tc>
          <w:tcPr>
            <w:tcW w:w="3852" w:type="dxa"/>
            <w:tcBorders>
              <w:right w:val="single" w:sz="4" w:space="0" w:color="auto"/>
            </w:tcBorders>
            <w:shd w:val="clear" w:color="auto" w:fill="auto"/>
          </w:tcPr>
          <w:p w14:paraId="1E202FE5" w14:textId="31CA03C7" w:rsidR="00BE682B" w:rsidRPr="00951F46" w:rsidRDefault="00640BE1" w:rsidP="00BE682B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M.Pētersons</w:t>
            </w:r>
            <w:proofErr w:type="spellEnd"/>
            <w:r w:rsidR="00BE682B" w:rsidRPr="00951F46">
              <w:rPr>
                <w:rFonts w:cs="Arial"/>
              </w:rPr>
              <w:t>, projekta vadītājs par administratīviem jautājumiem no Izpildītāja puses</w:t>
            </w:r>
          </w:p>
          <w:p w14:paraId="53DA26F4" w14:textId="77777777" w:rsidR="00BE682B" w:rsidRPr="00951F46" w:rsidRDefault="00BE682B" w:rsidP="00BE682B">
            <w:pPr>
              <w:pStyle w:val="Tablebody"/>
              <w:rPr>
                <w:rFonts w:cs="Arial"/>
              </w:rPr>
            </w:pPr>
          </w:p>
        </w:tc>
        <w:tc>
          <w:tcPr>
            <w:tcW w:w="151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3153268" w14:textId="6597F747" w:rsidR="00BE682B" w:rsidRPr="00951F46" w:rsidRDefault="00640BE1" w:rsidP="00BE682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05.04.2024.</w:t>
            </w:r>
          </w:p>
        </w:tc>
        <w:tc>
          <w:tcPr>
            <w:tcW w:w="1899" w:type="dxa"/>
            <w:tcBorders>
              <w:left w:val="single" w:sz="4" w:space="0" w:color="auto"/>
              <w:right w:val="nil"/>
            </w:tcBorders>
            <w:shd w:val="clear" w:color="auto" w:fill="auto"/>
          </w:tcPr>
          <w:p w14:paraId="0F3BC2D6" w14:textId="77777777" w:rsidR="00BE682B" w:rsidRPr="00951F46" w:rsidRDefault="00BE682B" w:rsidP="00BE682B">
            <w:pPr>
              <w:pStyle w:val="Tablebody"/>
              <w:rPr>
                <w:rFonts w:cs="Arial"/>
              </w:rPr>
            </w:pPr>
          </w:p>
        </w:tc>
      </w:tr>
    </w:tbl>
    <w:p w14:paraId="78024A8E" w14:textId="77777777" w:rsidR="00BB6D9D" w:rsidRPr="00951F46" w:rsidRDefault="00BB6D9D" w:rsidP="00BB6D9D">
      <w:pPr>
        <w:rPr>
          <w:rFonts w:cs="Arial"/>
        </w:rPr>
      </w:pPr>
    </w:p>
    <w:p w14:paraId="0AF3316F" w14:textId="77777777" w:rsidR="00BB6D9D" w:rsidRPr="00951F46" w:rsidRDefault="00BB6D9D" w:rsidP="00BB6D9D">
      <w:pPr>
        <w:rPr>
          <w:rFonts w:cs="Arial"/>
        </w:rPr>
      </w:pPr>
    </w:p>
    <w:p w14:paraId="2EBC2EF1" w14:textId="77777777" w:rsidR="00BB6D9D" w:rsidRPr="00951F46" w:rsidRDefault="00BB6D9D" w:rsidP="00BB6D9D">
      <w:pPr>
        <w:rPr>
          <w:rFonts w:cs="Arial"/>
        </w:rPr>
      </w:pPr>
    </w:p>
    <w:p w14:paraId="04618F33" w14:textId="77777777" w:rsidR="00BB6D9D" w:rsidRPr="00951F46" w:rsidRDefault="00BB6D9D" w:rsidP="00BB6D9D">
      <w:pPr>
        <w:rPr>
          <w:rFonts w:cs="Arial"/>
        </w:rPr>
      </w:pPr>
    </w:p>
    <w:p w14:paraId="2DBF3B1F" w14:textId="77777777" w:rsidR="004A14BC" w:rsidRPr="00951F46" w:rsidRDefault="004A14BC" w:rsidP="00BB6D9D">
      <w:pPr>
        <w:rPr>
          <w:rFonts w:cs="Arial"/>
        </w:rPr>
      </w:pPr>
    </w:p>
    <w:p w14:paraId="1C4BD274" w14:textId="77777777" w:rsidR="004A14BC" w:rsidRDefault="004A14BC" w:rsidP="00BB6D9D">
      <w:pPr>
        <w:rPr>
          <w:rFonts w:cs="Arial"/>
        </w:rPr>
      </w:pPr>
    </w:p>
    <w:p w14:paraId="7B443D77" w14:textId="77777777" w:rsidR="00AB1761" w:rsidRDefault="00AB1761" w:rsidP="00BB6D9D">
      <w:pPr>
        <w:rPr>
          <w:rFonts w:cs="Arial"/>
        </w:rPr>
      </w:pPr>
    </w:p>
    <w:p w14:paraId="369CCDDC" w14:textId="77777777" w:rsidR="00AB1761" w:rsidRDefault="00AB1761" w:rsidP="00BB6D9D">
      <w:pPr>
        <w:rPr>
          <w:rFonts w:cs="Arial"/>
        </w:rPr>
      </w:pPr>
    </w:p>
    <w:p w14:paraId="602282D0" w14:textId="77777777" w:rsidR="00AB1761" w:rsidRDefault="00AB1761" w:rsidP="00BB6D9D">
      <w:pPr>
        <w:rPr>
          <w:rFonts w:cs="Arial"/>
        </w:rPr>
      </w:pPr>
    </w:p>
    <w:p w14:paraId="7585889D" w14:textId="77777777" w:rsidR="00AB1761" w:rsidRDefault="00AB1761" w:rsidP="00BB6D9D">
      <w:pPr>
        <w:rPr>
          <w:rFonts w:cs="Arial"/>
        </w:rPr>
      </w:pPr>
    </w:p>
    <w:p w14:paraId="3531F9AA" w14:textId="77777777" w:rsidR="00AB1761" w:rsidRDefault="00AB1761" w:rsidP="00BB6D9D">
      <w:pPr>
        <w:rPr>
          <w:rFonts w:cs="Arial"/>
        </w:rPr>
      </w:pPr>
    </w:p>
    <w:p w14:paraId="19A6F96B" w14:textId="77777777" w:rsidR="00AB1761" w:rsidRDefault="00AB1761" w:rsidP="00BB6D9D">
      <w:pPr>
        <w:rPr>
          <w:rFonts w:cs="Arial"/>
        </w:rPr>
      </w:pPr>
    </w:p>
    <w:p w14:paraId="6C383448" w14:textId="77777777" w:rsidR="00AB1761" w:rsidRDefault="00AB1761" w:rsidP="00BB6D9D">
      <w:pPr>
        <w:rPr>
          <w:rFonts w:cs="Arial"/>
        </w:rPr>
      </w:pPr>
    </w:p>
    <w:p w14:paraId="3C28FDCA" w14:textId="77777777" w:rsidR="00AB1761" w:rsidRDefault="00AB1761" w:rsidP="00BB6D9D">
      <w:pPr>
        <w:rPr>
          <w:rFonts w:cs="Arial"/>
        </w:rPr>
      </w:pPr>
    </w:p>
    <w:p w14:paraId="2100F383" w14:textId="77777777" w:rsidR="00AB1761" w:rsidRDefault="00AB1761" w:rsidP="00BB6D9D">
      <w:pPr>
        <w:rPr>
          <w:rFonts w:cs="Arial"/>
        </w:rPr>
      </w:pPr>
    </w:p>
    <w:p w14:paraId="2FC544FE" w14:textId="77777777" w:rsidR="00AB1761" w:rsidRPr="00951F46" w:rsidRDefault="00AB1761" w:rsidP="00BB6D9D">
      <w:pPr>
        <w:rPr>
          <w:rFonts w:cs="Arial"/>
        </w:rPr>
      </w:pPr>
    </w:p>
    <w:p w14:paraId="23D57CD7" w14:textId="77777777" w:rsidR="004A14BC" w:rsidRPr="00951F46" w:rsidRDefault="004A14BC" w:rsidP="00BB6D9D">
      <w:pPr>
        <w:rPr>
          <w:rFonts w:cs="Arial"/>
        </w:rPr>
      </w:pPr>
    </w:p>
    <w:p w14:paraId="50230FA2" w14:textId="1DD1F390" w:rsidR="004A14BC" w:rsidRPr="00951F46" w:rsidRDefault="004A14BC" w:rsidP="00BB6D9D">
      <w:pPr>
        <w:rPr>
          <w:rFonts w:cs="Arial"/>
        </w:rPr>
      </w:pPr>
    </w:p>
    <w:p w14:paraId="1A7996BC" w14:textId="4B925F28" w:rsidR="00B60716" w:rsidRPr="00951F46" w:rsidRDefault="00B60716" w:rsidP="00BB6D9D">
      <w:pPr>
        <w:rPr>
          <w:rFonts w:cs="Arial"/>
        </w:rPr>
      </w:pPr>
    </w:p>
    <w:p w14:paraId="330B158C" w14:textId="5A99B56A" w:rsidR="00B60716" w:rsidRPr="00951F46" w:rsidRDefault="00B60716" w:rsidP="00BB6D9D">
      <w:pPr>
        <w:rPr>
          <w:rFonts w:cs="Arial"/>
        </w:rPr>
      </w:pPr>
    </w:p>
    <w:p w14:paraId="6C1B9749" w14:textId="77777777" w:rsidR="00BB6D9D" w:rsidRPr="00951F46" w:rsidRDefault="00BB6D9D" w:rsidP="00BB6D9D">
      <w:pPr>
        <w:rPr>
          <w:rFonts w:cs="Arial"/>
        </w:rPr>
      </w:pPr>
    </w:p>
    <w:p w14:paraId="7987B8C3" w14:textId="77777777" w:rsidR="00BB6D9D" w:rsidRPr="00951F46" w:rsidRDefault="00BB6D9D" w:rsidP="00BB6D9D">
      <w:pPr>
        <w:rPr>
          <w:rFonts w:cs="Arial"/>
        </w:rPr>
      </w:pPr>
    </w:p>
    <w:tbl>
      <w:tblPr>
        <w:tblStyle w:val="TableGrid"/>
        <w:tblW w:w="9639" w:type="dxa"/>
        <w:tblBorders>
          <w:top w:val="double" w:sz="4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639"/>
      </w:tblGrid>
      <w:tr w:rsidR="00196AFB" w:rsidRPr="00951F46" w14:paraId="23512F9C" w14:textId="77777777" w:rsidTr="004A14BC">
        <w:tc>
          <w:tcPr>
            <w:tcW w:w="9639" w:type="dxa"/>
          </w:tcPr>
          <w:p w14:paraId="66C80ABF" w14:textId="77777777" w:rsidR="00196AFB" w:rsidRPr="0092715B" w:rsidRDefault="00196AFB" w:rsidP="00327161">
            <w:pPr>
              <w:rPr>
                <w:rFonts w:cs="Arial"/>
                <w:i/>
                <w:szCs w:val="22"/>
              </w:rPr>
            </w:pPr>
            <w:r w:rsidRPr="0092715B">
              <w:rPr>
                <w:rFonts w:cs="Arial"/>
                <w:i/>
                <w:szCs w:val="22"/>
              </w:rPr>
              <w:t>Visas tekstā izmantotās preču zīmes pieder to īpašniekiem un ir izmantotas tikai kā atsauces.</w:t>
            </w:r>
          </w:p>
        </w:tc>
      </w:tr>
    </w:tbl>
    <w:p w14:paraId="7C9C2E90" w14:textId="77777777" w:rsidR="007D2574" w:rsidRPr="00951F46" w:rsidRDefault="007D2574" w:rsidP="00196AFB">
      <w:pPr>
        <w:pStyle w:val="TitledokumentaNosaukums"/>
        <w:rPr>
          <w:rFonts w:ascii="Arial" w:hAnsi="Arial" w:cs="Arial"/>
        </w:rPr>
      </w:pPr>
      <w:r w:rsidRPr="00951F46">
        <w:rPr>
          <w:rFonts w:ascii="Arial" w:hAnsi="Arial" w:cs="Arial"/>
        </w:rPr>
        <w:br w:type="page"/>
      </w:r>
      <w:r w:rsidRPr="00951F46">
        <w:rPr>
          <w:rFonts w:ascii="Arial" w:hAnsi="Arial" w:cs="Arial"/>
        </w:rPr>
        <w:lastRenderedPageBreak/>
        <w:t>Izmaiņu vēsture</w:t>
      </w:r>
    </w:p>
    <w:tbl>
      <w:tblPr>
        <w:tblW w:w="9648" w:type="dxa"/>
        <w:jc w:val="center"/>
        <w:tblBorders>
          <w:top w:val="single" w:sz="12" w:space="0" w:color="000000"/>
          <w:bottom w:val="single" w:sz="12" w:space="0" w:color="000000"/>
        </w:tblBorders>
        <w:tblLook w:val="01E0" w:firstRow="1" w:lastRow="1" w:firstColumn="1" w:lastColumn="1" w:noHBand="0" w:noVBand="0"/>
      </w:tblPr>
      <w:tblGrid>
        <w:gridCol w:w="1054"/>
        <w:gridCol w:w="1329"/>
        <w:gridCol w:w="5062"/>
        <w:gridCol w:w="2203"/>
      </w:tblGrid>
      <w:tr w:rsidR="007D2574" w:rsidRPr="00951F46" w14:paraId="2B584B20" w14:textId="77777777" w:rsidTr="36CE9A45">
        <w:trPr>
          <w:jc w:val="center"/>
        </w:trPr>
        <w:tc>
          <w:tcPr>
            <w:tcW w:w="1054" w:type="dxa"/>
            <w:tcBorders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  <w:vAlign w:val="center"/>
          </w:tcPr>
          <w:p w14:paraId="0EB341AD" w14:textId="77777777" w:rsidR="007D2574" w:rsidRPr="00951F46" w:rsidRDefault="007D2574" w:rsidP="00021632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Versija</w:t>
            </w:r>
          </w:p>
        </w:tc>
        <w:tc>
          <w:tcPr>
            <w:tcW w:w="1329" w:type="dxa"/>
            <w:tcBorders>
              <w:bottom w:val="single" w:sz="6" w:space="0" w:color="000000" w:themeColor="text1"/>
              <w:right w:val="single" w:sz="4" w:space="0" w:color="auto"/>
            </w:tcBorders>
            <w:shd w:val="clear" w:color="auto" w:fill="auto"/>
            <w:vAlign w:val="center"/>
          </w:tcPr>
          <w:p w14:paraId="0DEB4AF7" w14:textId="77777777" w:rsidR="007D2574" w:rsidRPr="00951F46" w:rsidRDefault="007D2574" w:rsidP="00021632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Datums</w:t>
            </w:r>
          </w:p>
        </w:tc>
        <w:tc>
          <w:tcPr>
            <w:tcW w:w="5062" w:type="dxa"/>
            <w:tcBorders>
              <w:top w:val="single" w:sz="12" w:space="0" w:color="000000" w:themeColor="text1"/>
              <w:left w:val="single" w:sz="4" w:space="0" w:color="auto"/>
              <w:bottom w:val="single" w:sz="6" w:space="0" w:color="000000" w:themeColor="text1"/>
              <w:right w:val="single" w:sz="4" w:space="0" w:color="auto"/>
            </w:tcBorders>
            <w:shd w:val="clear" w:color="auto" w:fill="auto"/>
            <w:vAlign w:val="center"/>
          </w:tcPr>
          <w:p w14:paraId="16A7934A" w14:textId="77777777" w:rsidR="007D2574" w:rsidRPr="00951F46" w:rsidRDefault="007D2574" w:rsidP="00021632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Apraksts</w:t>
            </w:r>
          </w:p>
        </w:tc>
        <w:tc>
          <w:tcPr>
            <w:tcW w:w="2203" w:type="dxa"/>
            <w:tcBorders>
              <w:left w:val="single" w:sz="4" w:space="0" w:color="auto"/>
              <w:bottom w:val="single" w:sz="6" w:space="0" w:color="000000" w:themeColor="text1"/>
            </w:tcBorders>
            <w:shd w:val="clear" w:color="auto" w:fill="auto"/>
            <w:vAlign w:val="center"/>
          </w:tcPr>
          <w:p w14:paraId="35CA4225" w14:textId="77777777" w:rsidR="007D2574" w:rsidRPr="00951F46" w:rsidRDefault="007D2574" w:rsidP="00021632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Autors</w:t>
            </w:r>
          </w:p>
        </w:tc>
      </w:tr>
      <w:tr w:rsidR="007D2574" w:rsidRPr="00951F46" w14:paraId="5BA0BCD4" w14:textId="77777777" w:rsidTr="36CE9A45">
        <w:trPr>
          <w:jc w:val="center"/>
        </w:trPr>
        <w:tc>
          <w:tcPr>
            <w:tcW w:w="1054" w:type="dxa"/>
            <w:tcBorders>
              <w:top w:val="nil"/>
              <w:left w:val="nil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7546E19D" w14:textId="0C20DEB2" w:rsidR="007D2574" w:rsidRPr="00951F46" w:rsidRDefault="007953AE" w:rsidP="00733527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1.00</w:t>
            </w:r>
          </w:p>
        </w:tc>
        <w:tc>
          <w:tcPr>
            <w:tcW w:w="13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3B4A3FD1" w14:textId="1362FA38" w:rsidR="007D2574" w:rsidRPr="00951F46" w:rsidRDefault="007953AE" w:rsidP="00021632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30.04.2020.</w:t>
            </w:r>
            <w:r w:rsidR="000A41D0" w:rsidRPr="00951F46">
              <w:rPr>
                <w:rFonts w:cs="Arial"/>
              </w:rPr>
              <w:t>.</w:t>
            </w:r>
          </w:p>
        </w:tc>
        <w:tc>
          <w:tcPr>
            <w:tcW w:w="50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2A7F1177" w14:textId="1F385473" w:rsidR="007D2574" w:rsidRPr="00951F46" w:rsidRDefault="007D2574" w:rsidP="007953AE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Izveidota dokumenta versija </w:t>
            </w:r>
          </w:p>
        </w:tc>
        <w:tc>
          <w:tcPr>
            <w:tcW w:w="2203" w:type="dxa"/>
            <w:tcBorders>
              <w:top w:val="nil"/>
              <w:left w:val="single" w:sz="4" w:space="0" w:color="auto"/>
              <w:bottom w:val="nil"/>
              <w:right w:val="nil"/>
              <w:tl2br w:val="nil"/>
              <w:tr2bl w:val="nil"/>
            </w:tcBorders>
            <w:shd w:val="clear" w:color="auto" w:fill="auto"/>
          </w:tcPr>
          <w:p w14:paraId="67CDC238" w14:textId="2FE4D22C" w:rsidR="007D2574" w:rsidRPr="00951F46" w:rsidRDefault="00733527" w:rsidP="00021632">
            <w:pPr>
              <w:pStyle w:val="Tablebody"/>
              <w:rPr>
                <w:rFonts w:cs="Arial"/>
              </w:rPr>
            </w:pPr>
            <w:proofErr w:type="spellStart"/>
            <w:r w:rsidRPr="00951F46">
              <w:rPr>
                <w:rFonts w:cs="Arial"/>
              </w:rPr>
              <w:t>A.Zariņa</w:t>
            </w:r>
            <w:proofErr w:type="spellEnd"/>
          </w:p>
        </w:tc>
      </w:tr>
      <w:tr w:rsidR="00AB1753" w:rsidRPr="00951F46" w:rsidDel="007953AE" w14:paraId="69496FD8" w14:textId="77777777" w:rsidTr="36CE9A45">
        <w:trPr>
          <w:jc w:val="center"/>
        </w:trPr>
        <w:tc>
          <w:tcPr>
            <w:tcW w:w="1054" w:type="dxa"/>
            <w:tcBorders>
              <w:top w:val="nil"/>
              <w:left w:val="nil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1ADD683A" w14:textId="3B2965F4" w:rsidR="00AB1753" w:rsidRPr="00951F46" w:rsidDel="007953AE" w:rsidRDefault="00AB1753" w:rsidP="00021632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1.01</w:t>
            </w:r>
          </w:p>
        </w:tc>
        <w:tc>
          <w:tcPr>
            <w:tcW w:w="13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3AF43A69" w14:textId="70057820" w:rsidR="00AB1753" w:rsidRPr="00951F46" w:rsidDel="007953AE" w:rsidRDefault="00AB1753" w:rsidP="00021632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19.05.2020</w:t>
            </w:r>
          </w:p>
        </w:tc>
        <w:tc>
          <w:tcPr>
            <w:tcW w:w="50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4671909B" w14:textId="762FA8A1" w:rsidR="00AB1753" w:rsidRPr="00951F46" w:rsidDel="007953AE" w:rsidRDefault="00AB1753" w:rsidP="00021632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Precizēts dokumenta saturs atbilstoši Pasūtītāja komentāriem</w:t>
            </w:r>
          </w:p>
        </w:tc>
        <w:tc>
          <w:tcPr>
            <w:tcW w:w="2203" w:type="dxa"/>
            <w:tcBorders>
              <w:top w:val="nil"/>
              <w:left w:val="single" w:sz="4" w:space="0" w:color="auto"/>
              <w:bottom w:val="nil"/>
              <w:right w:val="nil"/>
              <w:tl2br w:val="nil"/>
              <w:tr2bl w:val="nil"/>
            </w:tcBorders>
            <w:shd w:val="clear" w:color="auto" w:fill="auto"/>
          </w:tcPr>
          <w:p w14:paraId="368CB0C4" w14:textId="77777777" w:rsidR="00AB1753" w:rsidRDefault="00AB1753" w:rsidP="00021632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A.Zariņa</w:t>
            </w:r>
            <w:proofErr w:type="spellEnd"/>
            <w:r>
              <w:rPr>
                <w:rFonts w:cs="Arial"/>
              </w:rPr>
              <w:t xml:space="preserve">, </w:t>
            </w:r>
          </w:p>
          <w:p w14:paraId="0DC56892" w14:textId="24E74F8C" w:rsidR="00AB1753" w:rsidRPr="00951F46" w:rsidDel="007953AE" w:rsidRDefault="00AB1753" w:rsidP="00021632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V.Romanovskis</w:t>
            </w:r>
            <w:proofErr w:type="spellEnd"/>
          </w:p>
        </w:tc>
      </w:tr>
      <w:tr w:rsidR="00CB42D9" w:rsidRPr="00951F46" w:rsidDel="007953AE" w14:paraId="1CD84C17" w14:textId="77777777" w:rsidTr="36CE9A45">
        <w:trPr>
          <w:jc w:val="center"/>
        </w:trPr>
        <w:tc>
          <w:tcPr>
            <w:tcW w:w="1054" w:type="dxa"/>
            <w:tcBorders>
              <w:top w:val="nil"/>
              <w:left w:val="nil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096B614D" w14:textId="4934AE71" w:rsidR="00CB42D9" w:rsidRDefault="00CB42D9" w:rsidP="00CB42D9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1.0</w:t>
            </w:r>
            <w:r w:rsidR="005D6BFA">
              <w:rPr>
                <w:rFonts w:cs="Arial"/>
              </w:rPr>
              <w:t>2</w:t>
            </w:r>
          </w:p>
        </w:tc>
        <w:tc>
          <w:tcPr>
            <w:tcW w:w="13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77807619" w14:textId="3DF12034" w:rsidR="00CB42D9" w:rsidRDefault="00CB42D9" w:rsidP="00CB42D9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12.06.2020</w:t>
            </w:r>
          </w:p>
        </w:tc>
        <w:tc>
          <w:tcPr>
            <w:tcW w:w="50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163FA6F4" w14:textId="61D869F0" w:rsidR="00CB42D9" w:rsidRDefault="00CB42D9" w:rsidP="00CB42D9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Precizēts dokumenta saturs atbilstoši Pasūtītāja komentāriem</w:t>
            </w:r>
          </w:p>
        </w:tc>
        <w:tc>
          <w:tcPr>
            <w:tcW w:w="2203" w:type="dxa"/>
            <w:tcBorders>
              <w:top w:val="nil"/>
              <w:left w:val="single" w:sz="4" w:space="0" w:color="auto"/>
              <w:bottom w:val="nil"/>
              <w:right w:val="nil"/>
              <w:tl2br w:val="nil"/>
              <w:tr2bl w:val="nil"/>
            </w:tcBorders>
            <w:shd w:val="clear" w:color="auto" w:fill="auto"/>
          </w:tcPr>
          <w:p w14:paraId="22F49A83" w14:textId="2D026ACA" w:rsidR="00CB42D9" w:rsidRDefault="00CB42D9" w:rsidP="00CB42D9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V.Romanovskis</w:t>
            </w:r>
            <w:proofErr w:type="spellEnd"/>
          </w:p>
        </w:tc>
      </w:tr>
      <w:tr w:rsidR="005D6BFA" w:rsidRPr="00951F46" w:rsidDel="007953AE" w14:paraId="4AF97778" w14:textId="77777777" w:rsidTr="36CE9A45">
        <w:trPr>
          <w:jc w:val="center"/>
        </w:trPr>
        <w:tc>
          <w:tcPr>
            <w:tcW w:w="1054" w:type="dxa"/>
            <w:tcBorders>
              <w:top w:val="nil"/>
              <w:left w:val="nil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10C234E0" w14:textId="5F692616" w:rsidR="005D6BFA" w:rsidRDefault="005D6BFA" w:rsidP="00CB42D9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1.03</w:t>
            </w:r>
          </w:p>
        </w:tc>
        <w:tc>
          <w:tcPr>
            <w:tcW w:w="13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05732EA0" w14:textId="5FE6FE9F" w:rsidR="005D6BFA" w:rsidRDefault="005D6BFA" w:rsidP="00CB42D9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07.07.2020</w:t>
            </w:r>
          </w:p>
        </w:tc>
        <w:tc>
          <w:tcPr>
            <w:tcW w:w="50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2ED05AE9" w14:textId="73AA83F5" w:rsidR="005D6BFA" w:rsidRDefault="005D6BFA" w:rsidP="00CB42D9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Precizēts dokumenta saturs atbilstoši Pasūtītāja komentāriem</w:t>
            </w:r>
          </w:p>
        </w:tc>
        <w:tc>
          <w:tcPr>
            <w:tcW w:w="2203" w:type="dxa"/>
            <w:tcBorders>
              <w:top w:val="nil"/>
              <w:left w:val="single" w:sz="4" w:space="0" w:color="auto"/>
              <w:bottom w:val="nil"/>
              <w:right w:val="nil"/>
              <w:tl2br w:val="nil"/>
              <w:tr2bl w:val="nil"/>
            </w:tcBorders>
            <w:shd w:val="clear" w:color="auto" w:fill="auto"/>
          </w:tcPr>
          <w:p w14:paraId="0A3C6B9F" w14:textId="6F9537BA" w:rsidR="005D6BFA" w:rsidRDefault="005D6BFA" w:rsidP="00CB42D9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V.Romanovskis</w:t>
            </w:r>
            <w:proofErr w:type="spellEnd"/>
          </w:p>
        </w:tc>
      </w:tr>
      <w:tr w:rsidR="0048276C" w:rsidRPr="00951F46" w:rsidDel="007953AE" w14:paraId="37EF5B73" w14:textId="77777777" w:rsidTr="36CE9A45">
        <w:trPr>
          <w:jc w:val="center"/>
        </w:trPr>
        <w:tc>
          <w:tcPr>
            <w:tcW w:w="1054" w:type="dxa"/>
            <w:tcBorders>
              <w:top w:val="nil"/>
              <w:left w:val="nil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4060696E" w14:textId="1A177C60" w:rsidR="0048276C" w:rsidRDefault="0048276C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1.04</w:t>
            </w:r>
          </w:p>
        </w:tc>
        <w:tc>
          <w:tcPr>
            <w:tcW w:w="13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4DB98165" w14:textId="2C30FA1F" w:rsidR="0048276C" w:rsidRDefault="0048276C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28.07.2020</w:t>
            </w:r>
          </w:p>
        </w:tc>
        <w:tc>
          <w:tcPr>
            <w:tcW w:w="50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60A5D0C3" w14:textId="6DF84D80" w:rsidR="0048276C" w:rsidRDefault="0048276C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 xml:space="preserve">Visā dokumenta labotas saites uz </w:t>
            </w:r>
            <w:proofErr w:type="spellStart"/>
            <w:r>
              <w:rPr>
                <w:rFonts w:cs="Arial"/>
              </w:rPr>
              <w:t>React</w:t>
            </w:r>
            <w:proofErr w:type="spellEnd"/>
            <w:r>
              <w:rPr>
                <w:rFonts w:cs="Arial"/>
              </w:rPr>
              <w:t xml:space="preserve">, CSS un HTML </w:t>
            </w:r>
            <w:proofErr w:type="spellStart"/>
            <w:r>
              <w:rPr>
                <w:rFonts w:cs="Arial"/>
              </w:rPr>
              <w:t>komponntēm</w:t>
            </w:r>
            <w:proofErr w:type="spellEnd"/>
          </w:p>
        </w:tc>
        <w:tc>
          <w:tcPr>
            <w:tcW w:w="2203" w:type="dxa"/>
            <w:tcBorders>
              <w:top w:val="nil"/>
              <w:left w:val="single" w:sz="4" w:space="0" w:color="auto"/>
              <w:bottom w:val="nil"/>
              <w:right w:val="nil"/>
              <w:tl2br w:val="nil"/>
              <w:tr2bl w:val="nil"/>
            </w:tcBorders>
            <w:shd w:val="clear" w:color="auto" w:fill="auto"/>
          </w:tcPr>
          <w:p w14:paraId="5446B735" w14:textId="69C22A53" w:rsidR="0048276C" w:rsidRDefault="0048276C" w:rsidP="0048276C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M.Pētersons</w:t>
            </w:r>
            <w:proofErr w:type="spellEnd"/>
          </w:p>
        </w:tc>
      </w:tr>
      <w:tr w:rsidR="0048276C" w:rsidRPr="00951F46" w:rsidDel="007953AE" w14:paraId="2D04D7CA" w14:textId="77777777" w:rsidTr="36CE9A45">
        <w:trPr>
          <w:jc w:val="center"/>
        </w:trPr>
        <w:tc>
          <w:tcPr>
            <w:tcW w:w="1054" w:type="dxa"/>
            <w:tcBorders>
              <w:top w:val="nil"/>
              <w:left w:val="nil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5E213296" w14:textId="423E2D65" w:rsidR="0048276C" w:rsidRDefault="0048276C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1.05</w:t>
            </w:r>
          </w:p>
        </w:tc>
        <w:tc>
          <w:tcPr>
            <w:tcW w:w="13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3A9E8441" w14:textId="492DE556" w:rsidR="0048276C" w:rsidRDefault="0048276C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12.08.2020</w:t>
            </w:r>
          </w:p>
        </w:tc>
        <w:tc>
          <w:tcPr>
            <w:tcW w:w="50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6E448156" w14:textId="4FC23017" w:rsidR="00876092" w:rsidRDefault="0048276C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 xml:space="preserve">Precizēts dokumenta saturs atbilstoši Pasūtītāja komentāriem. Precizētas saites uz </w:t>
            </w:r>
            <w:proofErr w:type="spellStart"/>
            <w:r>
              <w:rPr>
                <w:rFonts w:cs="Arial"/>
              </w:rPr>
              <w:t>React</w:t>
            </w:r>
            <w:proofErr w:type="spellEnd"/>
            <w:r>
              <w:rPr>
                <w:rFonts w:cs="Arial"/>
              </w:rPr>
              <w:t xml:space="preserve">, CSS un HTML </w:t>
            </w:r>
            <w:proofErr w:type="spellStart"/>
            <w:r>
              <w:rPr>
                <w:rFonts w:cs="Arial"/>
              </w:rPr>
              <w:t>komponntēm</w:t>
            </w:r>
            <w:proofErr w:type="spellEnd"/>
          </w:p>
        </w:tc>
        <w:tc>
          <w:tcPr>
            <w:tcW w:w="2203" w:type="dxa"/>
            <w:tcBorders>
              <w:top w:val="nil"/>
              <w:left w:val="single" w:sz="4" w:space="0" w:color="auto"/>
              <w:bottom w:val="nil"/>
              <w:right w:val="nil"/>
              <w:tl2br w:val="nil"/>
              <w:tr2bl w:val="nil"/>
            </w:tcBorders>
            <w:shd w:val="clear" w:color="auto" w:fill="auto"/>
          </w:tcPr>
          <w:p w14:paraId="313F8647" w14:textId="77777777" w:rsidR="0048276C" w:rsidRDefault="0048276C" w:rsidP="0048276C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A.Pažusa</w:t>
            </w:r>
            <w:proofErr w:type="spellEnd"/>
          </w:p>
          <w:p w14:paraId="5522A445" w14:textId="3AD3B2E2" w:rsidR="0048276C" w:rsidRDefault="0048276C" w:rsidP="0048276C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M.Pētersons</w:t>
            </w:r>
            <w:proofErr w:type="spellEnd"/>
          </w:p>
        </w:tc>
      </w:tr>
      <w:tr w:rsidR="00876092" w:rsidRPr="00951F46" w:rsidDel="007953AE" w14:paraId="2037FF26" w14:textId="77777777" w:rsidTr="36CE9A45">
        <w:trPr>
          <w:jc w:val="center"/>
        </w:trPr>
        <w:tc>
          <w:tcPr>
            <w:tcW w:w="1054" w:type="dxa"/>
            <w:tcBorders>
              <w:top w:val="nil"/>
              <w:left w:val="nil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39F2C83C" w14:textId="3F6A2AC7" w:rsidR="00876092" w:rsidRDefault="00876092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1.06</w:t>
            </w:r>
          </w:p>
        </w:tc>
        <w:tc>
          <w:tcPr>
            <w:tcW w:w="13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31F87EAA" w14:textId="6BD2FF21" w:rsidR="00876092" w:rsidRDefault="00876092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27.08.2020</w:t>
            </w:r>
          </w:p>
        </w:tc>
        <w:tc>
          <w:tcPr>
            <w:tcW w:w="50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25200392" w14:textId="059F7C06" w:rsidR="00876092" w:rsidRDefault="00876092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Precizēts dokumenta saturs atbilstoši Pasūtītāja komentāriem.</w:t>
            </w:r>
          </w:p>
        </w:tc>
        <w:tc>
          <w:tcPr>
            <w:tcW w:w="2203" w:type="dxa"/>
            <w:tcBorders>
              <w:top w:val="nil"/>
              <w:left w:val="single" w:sz="4" w:space="0" w:color="auto"/>
              <w:bottom w:val="nil"/>
              <w:right w:val="nil"/>
              <w:tl2br w:val="nil"/>
              <w:tr2bl w:val="nil"/>
            </w:tcBorders>
            <w:shd w:val="clear" w:color="auto" w:fill="auto"/>
          </w:tcPr>
          <w:p w14:paraId="5835BA46" w14:textId="619FF739" w:rsidR="00876092" w:rsidRDefault="00876092" w:rsidP="0048276C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A.Pažusa</w:t>
            </w:r>
            <w:proofErr w:type="spellEnd"/>
          </w:p>
        </w:tc>
      </w:tr>
      <w:tr w:rsidR="00E411F7" w:rsidRPr="00951F46" w:rsidDel="007953AE" w14:paraId="344DFAB3" w14:textId="77777777" w:rsidTr="36CE9A45">
        <w:trPr>
          <w:jc w:val="center"/>
        </w:trPr>
        <w:tc>
          <w:tcPr>
            <w:tcW w:w="1054" w:type="dxa"/>
            <w:tcBorders>
              <w:top w:val="nil"/>
              <w:left w:val="nil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0ABE8833" w14:textId="16C4B19C" w:rsidR="00E411F7" w:rsidRDefault="00E411F7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1.07</w:t>
            </w:r>
          </w:p>
        </w:tc>
        <w:tc>
          <w:tcPr>
            <w:tcW w:w="13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4A7BBCB5" w14:textId="6E3EDBD5" w:rsidR="00E411F7" w:rsidRDefault="00E411F7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11.09.2020</w:t>
            </w:r>
          </w:p>
        </w:tc>
        <w:tc>
          <w:tcPr>
            <w:tcW w:w="50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08033DBB" w14:textId="3202AEA1" w:rsidR="00E411F7" w:rsidRDefault="00E411F7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 xml:space="preserve">Precizētas saites uz </w:t>
            </w:r>
            <w:proofErr w:type="spellStart"/>
            <w:r>
              <w:rPr>
                <w:rFonts w:cs="Arial"/>
              </w:rPr>
              <w:t>React</w:t>
            </w:r>
            <w:proofErr w:type="spellEnd"/>
            <w:r>
              <w:rPr>
                <w:rFonts w:cs="Arial"/>
              </w:rPr>
              <w:t>, HTML un MVC komponentēm</w:t>
            </w:r>
          </w:p>
        </w:tc>
        <w:tc>
          <w:tcPr>
            <w:tcW w:w="2203" w:type="dxa"/>
            <w:tcBorders>
              <w:top w:val="nil"/>
              <w:left w:val="single" w:sz="4" w:space="0" w:color="auto"/>
              <w:bottom w:val="nil"/>
              <w:right w:val="nil"/>
              <w:tl2br w:val="nil"/>
              <w:tr2bl w:val="nil"/>
            </w:tcBorders>
            <w:shd w:val="clear" w:color="auto" w:fill="auto"/>
          </w:tcPr>
          <w:p w14:paraId="7F63D777" w14:textId="5C619F8B" w:rsidR="00E411F7" w:rsidRDefault="00E411F7" w:rsidP="0048276C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A.Pažusa</w:t>
            </w:r>
            <w:proofErr w:type="spellEnd"/>
          </w:p>
        </w:tc>
      </w:tr>
      <w:tr w:rsidR="008A5B6A" w:rsidRPr="00951F46" w:rsidDel="007953AE" w14:paraId="0FC5E9CA" w14:textId="77777777" w:rsidTr="36CE9A45">
        <w:trPr>
          <w:jc w:val="center"/>
        </w:trPr>
        <w:tc>
          <w:tcPr>
            <w:tcW w:w="1054" w:type="dxa"/>
            <w:tcBorders>
              <w:top w:val="nil"/>
              <w:left w:val="nil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64EE5169" w14:textId="71E4F015" w:rsidR="008A5B6A" w:rsidRDefault="008A5B6A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1.08</w:t>
            </w:r>
          </w:p>
        </w:tc>
        <w:tc>
          <w:tcPr>
            <w:tcW w:w="13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25B61A5D" w14:textId="40C7B24B" w:rsidR="008A5B6A" w:rsidRDefault="008A5B6A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01.10.2020</w:t>
            </w:r>
          </w:p>
        </w:tc>
        <w:tc>
          <w:tcPr>
            <w:tcW w:w="50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561E26DE" w14:textId="299EDEB6" w:rsidR="008A5B6A" w:rsidRDefault="008A5B6A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Papildināta informācija atbilstoši Pasūtītāja komentāriem, preciz</w:t>
            </w:r>
            <w:r w:rsidR="00262BDC">
              <w:rPr>
                <w:rFonts w:cs="Arial"/>
              </w:rPr>
              <w:t>ē</w:t>
            </w:r>
            <w:r>
              <w:rPr>
                <w:rFonts w:cs="Arial"/>
              </w:rPr>
              <w:t xml:space="preserve">tas saites uz </w:t>
            </w:r>
            <w:proofErr w:type="spellStart"/>
            <w:r>
              <w:rPr>
                <w:rFonts w:cs="Arial"/>
              </w:rPr>
              <w:t>React</w:t>
            </w:r>
            <w:proofErr w:type="spellEnd"/>
            <w:r>
              <w:rPr>
                <w:rFonts w:cs="Arial"/>
              </w:rPr>
              <w:t xml:space="preserve"> un HTML</w:t>
            </w:r>
          </w:p>
        </w:tc>
        <w:tc>
          <w:tcPr>
            <w:tcW w:w="2203" w:type="dxa"/>
            <w:tcBorders>
              <w:top w:val="nil"/>
              <w:left w:val="single" w:sz="4" w:space="0" w:color="auto"/>
              <w:bottom w:val="nil"/>
              <w:right w:val="nil"/>
              <w:tl2br w:val="nil"/>
              <w:tr2bl w:val="nil"/>
            </w:tcBorders>
            <w:shd w:val="clear" w:color="auto" w:fill="auto"/>
          </w:tcPr>
          <w:p w14:paraId="5DC5FE9E" w14:textId="6CDB0FEC" w:rsidR="008A5B6A" w:rsidRDefault="008A5B6A" w:rsidP="0048276C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A.Pažusa</w:t>
            </w:r>
            <w:proofErr w:type="spellEnd"/>
          </w:p>
        </w:tc>
      </w:tr>
      <w:tr w:rsidR="00262BDC" w:rsidRPr="00951F46" w:rsidDel="007953AE" w14:paraId="3F79671F" w14:textId="77777777" w:rsidTr="36CE9A45">
        <w:trPr>
          <w:jc w:val="center"/>
        </w:trPr>
        <w:tc>
          <w:tcPr>
            <w:tcW w:w="1054" w:type="dxa"/>
            <w:tcBorders>
              <w:top w:val="nil"/>
              <w:left w:val="nil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2C3BF37F" w14:textId="324D0443" w:rsidR="00262BDC" w:rsidRDefault="00262BDC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1.09</w:t>
            </w:r>
          </w:p>
        </w:tc>
        <w:tc>
          <w:tcPr>
            <w:tcW w:w="13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12F92289" w14:textId="7F1B8391" w:rsidR="00262BDC" w:rsidRDefault="00262BDC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19.10.2020</w:t>
            </w:r>
          </w:p>
        </w:tc>
        <w:tc>
          <w:tcPr>
            <w:tcW w:w="50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7AAE9B9C" w14:textId="023669BE" w:rsidR="00262BDC" w:rsidRDefault="00262BD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 xml:space="preserve">Papildināta informācija atbilstoši Pasūtītāja komentāriem, precizētas saites uz </w:t>
            </w:r>
            <w:proofErr w:type="spellStart"/>
            <w:r>
              <w:rPr>
                <w:rFonts w:cs="Arial"/>
              </w:rPr>
              <w:t>React</w:t>
            </w:r>
            <w:proofErr w:type="spellEnd"/>
            <w:r>
              <w:rPr>
                <w:rFonts w:cs="Arial"/>
              </w:rPr>
              <w:t>, HTML un MVC visā dokumentā</w:t>
            </w:r>
          </w:p>
        </w:tc>
        <w:tc>
          <w:tcPr>
            <w:tcW w:w="2203" w:type="dxa"/>
            <w:tcBorders>
              <w:top w:val="nil"/>
              <w:left w:val="single" w:sz="4" w:space="0" w:color="auto"/>
              <w:bottom w:val="nil"/>
              <w:right w:val="nil"/>
              <w:tl2br w:val="nil"/>
              <w:tr2bl w:val="nil"/>
            </w:tcBorders>
            <w:shd w:val="clear" w:color="auto" w:fill="auto"/>
          </w:tcPr>
          <w:p w14:paraId="1794B892" w14:textId="499A58D5" w:rsidR="00262BDC" w:rsidRDefault="00262BDC" w:rsidP="0048276C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E.Skrebutene</w:t>
            </w:r>
            <w:proofErr w:type="spellEnd"/>
          </w:p>
        </w:tc>
      </w:tr>
      <w:tr w:rsidR="00AE0225" w:rsidRPr="00951F46" w:rsidDel="007953AE" w14:paraId="2EDA058C" w14:textId="77777777" w:rsidTr="36CE9A45">
        <w:trPr>
          <w:jc w:val="center"/>
        </w:trPr>
        <w:tc>
          <w:tcPr>
            <w:tcW w:w="1054" w:type="dxa"/>
            <w:tcBorders>
              <w:top w:val="nil"/>
              <w:left w:val="nil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70D3B799" w14:textId="72FA0550" w:rsidR="00AE0225" w:rsidRDefault="00AE0225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1.10</w:t>
            </w:r>
          </w:p>
        </w:tc>
        <w:tc>
          <w:tcPr>
            <w:tcW w:w="13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05376172" w14:textId="6E04704C" w:rsidR="00AE0225" w:rsidRDefault="00AE0225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29.10.2020</w:t>
            </w:r>
          </w:p>
        </w:tc>
        <w:tc>
          <w:tcPr>
            <w:tcW w:w="50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38A20571" w14:textId="33BE1713" w:rsidR="00AE0225" w:rsidRDefault="00AE0225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Veikti precizējumi HTML saitēm</w:t>
            </w:r>
            <w:r w:rsidR="00375B18">
              <w:rPr>
                <w:rFonts w:cs="Arial"/>
              </w:rPr>
              <w:t xml:space="preserve"> </w:t>
            </w:r>
            <w:r w:rsidR="00640BE1">
              <w:rPr>
                <w:rFonts w:cs="Arial"/>
              </w:rPr>
              <w:t>4</w:t>
            </w:r>
            <w:r w:rsidR="00375B18">
              <w:rPr>
                <w:rFonts w:cs="Arial"/>
              </w:rPr>
              <w:t>.nodaļā</w:t>
            </w:r>
            <w:r>
              <w:rPr>
                <w:rFonts w:cs="Arial"/>
              </w:rPr>
              <w:t>,</w:t>
            </w:r>
            <w:r w:rsidR="00375B18">
              <w:rPr>
                <w:rFonts w:cs="Arial"/>
              </w:rPr>
              <w:t xml:space="preserve"> kā arī izlabotas </w:t>
            </w:r>
            <w:proofErr w:type="spellStart"/>
            <w:r w:rsidR="00375B18">
              <w:rPr>
                <w:rFonts w:cs="Arial"/>
              </w:rPr>
              <w:t>devExtreme</w:t>
            </w:r>
            <w:proofErr w:type="spellEnd"/>
            <w:r w:rsidR="00375B18">
              <w:rPr>
                <w:rFonts w:cs="Arial"/>
              </w:rPr>
              <w:t xml:space="preserve"> bibliotēkas saites</w:t>
            </w:r>
            <w:r>
              <w:rPr>
                <w:rFonts w:cs="Arial"/>
              </w:rPr>
              <w:t xml:space="preserve"> atbilstoši Pasūtītāja komentāriem. </w:t>
            </w:r>
          </w:p>
        </w:tc>
        <w:tc>
          <w:tcPr>
            <w:tcW w:w="2203" w:type="dxa"/>
            <w:tcBorders>
              <w:top w:val="nil"/>
              <w:left w:val="single" w:sz="4" w:space="0" w:color="auto"/>
              <w:bottom w:val="nil"/>
              <w:right w:val="nil"/>
              <w:tl2br w:val="nil"/>
              <w:tr2bl w:val="nil"/>
            </w:tcBorders>
            <w:shd w:val="clear" w:color="auto" w:fill="auto"/>
          </w:tcPr>
          <w:p w14:paraId="3AB78E47" w14:textId="7C310CDD" w:rsidR="00AE0225" w:rsidRDefault="00AE0225" w:rsidP="0048276C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E.Skrebutene</w:t>
            </w:r>
            <w:proofErr w:type="spellEnd"/>
          </w:p>
        </w:tc>
      </w:tr>
      <w:tr w:rsidR="005E0676" w:rsidRPr="00951F46" w:rsidDel="007953AE" w14:paraId="76751F53" w14:textId="77777777" w:rsidTr="36CE9A45">
        <w:trPr>
          <w:jc w:val="center"/>
        </w:trPr>
        <w:tc>
          <w:tcPr>
            <w:tcW w:w="1054" w:type="dxa"/>
            <w:tcBorders>
              <w:top w:val="nil"/>
              <w:left w:val="nil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5D7ADBEB" w14:textId="41425178" w:rsidR="005E0676" w:rsidRDefault="005E0676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1.11</w:t>
            </w:r>
          </w:p>
        </w:tc>
        <w:tc>
          <w:tcPr>
            <w:tcW w:w="13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4D53AD06" w14:textId="1B473FE4" w:rsidR="005E0676" w:rsidRDefault="005E0676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07.06.2021</w:t>
            </w:r>
          </w:p>
        </w:tc>
        <w:tc>
          <w:tcPr>
            <w:tcW w:w="50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1E21932D" w14:textId="5216160F" w:rsidR="005E0676" w:rsidRDefault="005E0676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 xml:space="preserve">Papildināts ar Adrešu meklētāja un Laika komponentēm. </w:t>
            </w:r>
            <w:proofErr w:type="spellStart"/>
            <w:r>
              <w:rPr>
                <w:rFonts w:cs="Arial"/>
              </w:rPr>
              <w:t>Precizetas</w:t>
            </w:r>
            <w:proofErr w:type="spellEnd"/>
            <w:r>
              <w:rPr>
                <w:rFonts w:cs="Arial"/>
              </w:rPr>
              <w:t xml:space="preserve"> MVC ejošās saites uz pareizo vidi.</w:t>
            </w:r>
          </w:p>
        </w:tc>
        <w:tc>
          <w:tcPr>
            <w:tcW w:w="2203" w:type="dxa"/>
            <w:tcBorders>
              <w:top w:val="nil"/>
              <w:left w:val="single" w:sz="4" w:space="0" w:color="auto"/>
              <w:bottom w:val="nil"/>
              <w:right w:val="nil"/>
              <w:tl2br w:val="nil"/>
              <w:tr2bl w:val="nil"/>
            </w:tcBorders>
            <w:shd w:val="clear" w:color="auto" w:fill="auto"/>
          </w:tcPr>
          <w:p w14:paraId="0917F094" w14:textId="5CE1F166" w:rsidR="005E0676" w:rsidRDefault="005E0676" w:rsidP="0048276C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A.Pažusa</w:t>
            </w:r>
            <w:proofErr w:type="spellEnd"/>
          </w:p>
        </w:tc>
      </w:tr>
      <w:tr w:rsidR="00C6558B" w:rsidRPr="00951F46" w:rsidDel="007953AE" w14:paraId="225EEF38" w14:textId="77777777" w:rsidTr="36CE9A45">
        <w:trPr>
          <w:jc w:val="center"/>
        </w:trPr>
        <w:tc>
          <w:tcPr>
            <w:tcW w:w="1054" w:type="dxa"/>
            <w:tcBorders>
              <w:top w:val="nil"/>
              <w:left w:val="nil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63B1B0E4" w14:textId="692CB9FA" w:rsidR="00C6558B" w:rsidRDefault="00C6558B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1.12</w:t>
            </w:r>
          </w:p>
        </w:tc>
        <w:tc>
          <w:tcPr>
            <w:tcW w:w="13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32DBFC29" w14:textId="7A6D6E0F" w:rsidR="00C6558B" w:rsidRDefault="00C61B5B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26.08</w:t>
            </w:r>
            <w:r w:rsidR="00C6558B">
              <w:rPr>
                <w:rFonts w:cs="Arial"/>
              </w:rPr>
              <w:t>.2022</w:t>
            </w:r>
          </w:p>
        </w:tc>
        <w:tc>
          <w:tcPr>
            <w:tcW w:w="50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3C6588DC" w14:textId="1E04C818" w:rsidR="00C6558B" w:rsidRDefault="00C6558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Papildināta nodaļa “</w:t>
            </w:r>
            <w:r w:rsidRPr="00951F46">
              <w:t xml:space="preserve">Portāla galvenes </w:t>
            </w:r>
            <w:r w:rsidRPr="007B641D">
              <w:t>kopējais</w:t>
            </w:r>
            <w:r w:rsidRPr="00951F46">
              <w:t xml:space="preserve"> dizaina skats</w:t>
            </w:r>
            <w:r w:rsidR="00C61B5B">
              <w:rPr>
                <w:rFonts w:cs="Arial"/>
              </w:rPr>
              <w:t xml:space="preserve">” LAC pieteikuma Nr. </w:t>
            </w:r>
            <w:r w:rsidR="00C61B5B" w:rsidRPr="00C61B5B">
              <w:rPr>
                <w:rFonts w:cs="Arial"/>
              </w:rPr>
              <w:t>12692</w:t>
            </w:r>
            <w:r w:rsidR="00C61B5B">
              <w:rPr>
                <w:rFonts w:cs="Arial"/>
              </w:rPr>
              <w:t xml:space="preserve"> ietvaros.</w:t>
            </w:r>
          </w:p>
        </w:tc>
        <w:tc>
          <w:tcPr>
            <w:tcW w:w="2203" w:type="dxa"/>
            <w:tcBorders>
              <w:top w:val="nil"/>
              <w:left w:val="single" w:sz="4" w:space="0" w:color="auto"/>
              <w:bottom w:val="nil"/>
              <w:right w:val="nil"/>
              <w:tl2br w:val="nil"/>
              <w:tr2bl w:val="nil"/>
            </w:tcBorders>
            <w:shd w:val="clear" w:color="auto" w:fill="auto"/>
          </w:tcPr>
          <w:p w14:paraId="1E404334" w14:textId="71A3DB8F" w:rsidR="00C6558B" w:rsidRDefault="00C6558B" w:rsidP="0048276C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E.Stāmurs</w:t>
            </w:r>
            <w:proofErr w:type="spellEnd"/>
          </w:p>
        </w:tc>
      </w:tr>
      <w:tr w:rsidR="00E3526A" w:rsidRPr="00951F46" w:rsidDel="007953AE" w14:paraId="521E02F3" w14:textId="77777777" w:rsidTr="00BA1DA3">
        <w:trPr>
          <w:jc w:val="center"/>
        </w:trPr>
        <w:tc>
          <w:tcPr>
            <w:tcW w:w="1054" w:type="dxa"/>
            <w:tcBorders>
              <w:top w:val="nil"/>
              <w:left w:val="nil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202A26CB" w14:textId="52A6BB25" w:rsidR="00E3526A" w:rsidRDefault="00E3526A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1.13</w:t>
            </w:r>
          </w:p>
        </w:tc>
        <w:tc>
          <w:tcPr>
            <w:tcW w:w="13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0C1F03DB" w14:textId="0DE0E607" w:rsidR="00E3526A" w:rsidRDefault="00E3526A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21.12.2022</w:t>
            </w:r>
          </w:p>
        </w:tc>
        <w:tc>
          <w:tcPr>
            <w:tcW w:w="50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1CE38E53" w14:textId="2D360DFC" w:rsidR="00E3526A" w:rsidRDefault="00E3526A">
            <w:pPr>
              <w:pStyle w:val="Tablebody"/>
              <w:rPr>
                <w:rFonts w:cs="Arial"/>
              </w:rPr>
            </w:pPr>
            <w:r w:rsidRPr="36CE9A45">
              <w:rPr>
                <w:rFonts w:cs="Arial"/>
              </w:rPr>
              <w:t xml:space="preserve">Aktualizēts LAC pieteikuma #12788 </w:t>
            </w:r>
            <w:r w:rsidR="000C74A7">
              <w:rPr>
                <w:rFonts w:cs="Arial"/>
              </w:rPr>
              <w:t xml:space="preserve">un </w:t>
            </w:r>
            <w:r w:rsidR="000C74A7">
              <w:t>darba uzdevumu "Portāla Latvija.lv pilnveide</w:t>
            </w:r>
            <w:r w:rsidR="000C74A7" w:rsidRPr="36CE9A45">
              <w:rPr>
                <w:rFonts w:cs="Arial"/>
              </w:rPr>
              <w:t xml:space="preserve"> </w:t>
            </w:r>
            <w:r w:rsidRPr="36CE9A45">
              <w:rPr>
                <w:rFonts w:cs="Arial"/>
              </w:rPr>
              <w:t>ietvaros.</w:t>
            </w:r>
          </w:p>
        </w:tc>
        <w:tc>
          <w:tcPr>
            <w:tcW w:w="2203" w:type="dxa"/>
            <w:tcBorders>
              <w:top w:val="nil"/>
              <w:left w:val="single" w:sz="4" w:space="0" w:color="auto"/>
              <w:bottom w:val="nil"/>
              <w:right w:val="nil"/>
              <w:tl2br w:val="nil"/>
              <w:tr2bl w:val="nil"/>
            </w:tcBorders>
            <w:shd w:val="clear" w:color="auto" w:fill="auto"/>
          </w:tcPr>
          <w:p w14:paraId="60D7CE9B" w14:textId="5C25DCDF" w:rsidR="00E3526A" w:rsidRDefault="00E3526A" w:rsidP="0048276C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E.Stāmurs</w:t>
            </w:r>
            <w:proofErr w:type="spellEnd"/>
          </w:p>
        </w:tc>
      </w:tr>
      <w:tr w:rsidR="00F36CC4" w:rsidRPr="00951F46" w:rsidDel="007953AE" w14:paraId="67EC8F33" w14:textId="77777777" w:rsidTr="00BA1DA3">
        <w:trPr>
          <w:jc w:val="center"/>
        </w:trPr>
        <w:tc>
          <w:tcPr>
            <w:tcW w:w="1054" w:type="dxa"/>
            <w:tcBorders>
              <w:top w:val="nil"/>
              <w:left w:val="nil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7C5A5030" w14:textId="1FC0175F" w:rsidR="00F36CC4" w:rsidRDefault="00F36CC4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1.14</w:t>
            </w:r>
          </w:p>
        </w:tc>
        <w:tc>
          <w:tcPr>
            <w:tcW w:w="13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2FC33893" w14:textId="3811DF1D" w:rsidR="00F36CC4" w:rsidRDefault="00F36CC4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07.02.2024</w:t>
            </w:r>
          </w:p>
        </w:tc>
        <w:tc>
          <w:tcPr>
            <w:tcW w:w="50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6F5E320C" w14:textId="0EF35E0E" w:rsidR="00F36CC4" w:rsidRPr="36CE9A45" w:rsidRDefault="00F36CC4">
            <w:pPr>
              <w:pStyle w:val="Tablebody"/>
              <w:rPr>
                <w:rFonts w:cs="Arial"/>
              </w:rPr>
            </w:pPr>
            <w:r>
              <w:t>Aktualizēts darba uzdevuma “</w:t>
            </w:r>
            <w:r>
              <w:rPr>
                <w:rStyle w:val="ui-provider"/>
              </w:rPr>
              <w:t>Informācijas Resursa ‘E-pakalpojumu infrastruktūra v3’ tehnoloģiju bāzes atjaunošana, uzlabojumi, lai nodrošinātu pieejamības (</w:t>
            </w:r>
            <w:proofErr w:type="spellStart"/>
            <w:r>
              <w:rPr>
                <w:rStyle w:val="ui-provider"/>
              </w:rPr>
              <w:t>Accessibility</w:t>
            </w:r>
            <w:proofErr w:type="spellEnd"/>
            <w:r>
              <w:rPr>
                <w:rStyle w:val="ui-provider"/>
              </w:rPr>
              <w:t>) prasību izpildi, kā arī uzlabojumi, balstoties uz klientu ieteikumiem</w:t>
            </w:r>
            <w:r>
              <w:t>” ietvaros</w:t>
            </w:r>
          </w:p>
        </w:tc>
        <w:tc>
          <w:tcPr>
            <w:tcW w:w="2203" w:type="dxa"/>
            <w:tcBorders>
              <w:top w:val="nil"/>
              <w:left w:val="single" w:sz="4" w:space="0" w:color="auto"/>
              <w:bottom w:val="nil"/>
              <w:right w:val="nil"/>
              <w:tl2br w:val="nil"/>
              <w:tr2bl w:val="nil"/>
            </w:tcBorders>
            <w:shd w:val="clear" w:color="auto" w:fill="auto"/>
          </w:tcPr>
          <w:p w14:paraId="0BB2DD9D" w14:textId="2C012F54" w:rsidR="00F36CC4" w:rsidRDefault="00F36CC4" w:rsidP="0048276C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E.Stāmurs</w:t>
            </w:r>
            <w:proofErr w:type="spellEnd"/>
          </w:p>
        </w:tc>
      </w:tr>
      <w:tr w:rsidR="008516ED" w:rsidRPr="00951F46" w:rsidDel="007953AE" w14:paraId="7D81305E" w14:textId="77777777" w:rsidTr="00DA4179">
        <w:trPr>
          <w:jc w:val="center"/>
        </w:trPr>
        <w:tc>
          <w:tcPr>
            <w:tcW w:w="1054" w:type="dxa"/>
            <w:tcBorders>
              <w:top w:val="nil"/>
              <w:left w:val="nil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3D9FA015" w14:textId="3A3D0ECD" w:rsidR="008516ED" w:rsidRDefault="008516ED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1.15</w:t>
            </w:r>
          </w:p>
        </w:tc>
        <w:tc>
          <w:tcPr>
            <w:tcW w:w="13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2FCD0A90" w14:textId="7F7CEC3B" w:rsidR="008516ED" w:rsidRDefault="008516ED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22.02.2024</w:t>
            </w:r>
          </w:p>
        </w:tc>
        <w:tc>
          <w:tcPr>
            <w:tcW w:w="50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681B1458" w14:textId="03C886FD" w:rsidR="008516ED" w:rsidRDefault="008516ED">
            <w:pPr>
              <w:pStyle w:val="Tablebody"/>
            </w:pPr>
            <w:r>
              <w:rPr>
                <w:rFonts w:cs="Arial"/>
              </w:rPr>
              <w:t>Precizēts dokumenta saturs atbilstoši Pasūtītāja komentāriem</w:t>
            </w:r>
          </w:p>
        </w:tc>
        <w:tc>
          <w:tcPr>
            <w:tcW w:w="2203" w:type="dxa"/>
            <w:tcBorders>
              <w:top w:val="nil"/>
              <w:left w:val="single" w:sz="4" w:space="0" w:color="auto"/>
              <w:bottom w:val="nil"/>
              <w:right w:val="nil"/>
              <w:tl2br w:val="nil"/>
              <w:tr2bl w:val="nil"/>
            </w:tcBorders>
            <w:shd w:val="clear" w:color="auto" w:fill="auto"/>
          </w:tcPr>
          <w:p w14:paraId="71E87298" w14:textId="10E22225" w:rsidR="008516ED" w:rsidRDefault="008516ED" w:rsidP="0048276C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E.Stāmurs</w:t>
            </w:r>
            <w:proofErr w:type="spellEnd"/>
          </w:p>
        </w:tc>
      </w:tr>
      <w:tr w:rsidR="00285D61" w:rsidRPr="00951F46" w:rsidDel="007953AE" w14:paraId="5999DA95" w14:textId="77777777" w:rsidTr="00CD1A4A">
        <w:trPr>
          <w:jc w:val="center"/>
        </w:trPr>
        <w:tc>
          <w:tcPr>
            <w:tcW w:w="1054" w:type="dxa"/>
            <w:tcBorders>
              <w:top w:val="nil"/>
              <w:left w:val="nil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4E3E7FC8" w14:textId="51083EC2" w:rsidR="00285D61" w:rsidRDefault="00285D61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1.16</w:t>
            </w:r>
          </w:p>
        </w:tc>
        <w:tc>
          <w:tcPr>
            <w:tcW w:w="13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4EB8E802" w14:textId="7DFEEA64" w:rsidR="00285D61" w:rsidRDefault="00285D61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15.03.2024</w:t>
            </w:r>
          </w:p>
        </w:tc>
        <w:tc>
          <w:tcPr>
            <w:tcW w:w="50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26A97217" w14:textId="1014BBAA" w:rsidR="00285D61" w:rsidRDefault="00285D61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Precizēts dokumenta saturs atbilstoši Pasūtītāja komentāriem</w:t>
            </w:r>
          </w:p>
        </w:tc>
        <w:tc>
          <w:tcPr>
            <w:tcW w:w="2203" w:type="dxa"/>
            <w:tcBorders>
              <w:top w:val="nil"/>
              <w:left w:val="single" w:sz="4" w:space="0" w:color="auto"/>
              <w:bottom w:val="nil"/>
              <w:right w:val="nil"/>
              <w:tl2br w:val="nil"/>
              <w:tr2bl w:val="nil"/>
            </w:tcBorders>
            <w:shd w:val="clear" w:color="auto" w:fill="auto"/>
          </w:tcPr>
          <w:p w14:paraId="4D8A9C45" w14:textId="2A352522" w:rsidR="00285D61" w:rsidRDefault="00285D61" w:rsidP="0048276C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E.Stāmurs</w:t>
            </w:r>
            <w:proofErr w:type="spellEnd"/>
          </w:p>
        </w:tc>
      </w:tr>
      <w:tr w:rsidR="00832A3B" w:rsidRPr="00951F46" w:rsidDel="007953AE" w14:paraId="6ABD3A17" w14:textId="77777777" w:rsidTr="00CD1A4A">
        <w:trPr>
          <w:jc w:val="center"/>
        </w:trPr>
        <w:tc>
          <w:tcPr>
            <w:tcW w:w="1054" w:type="dxa"/>
            <w:tcBorders>
              <w:top w:val="nil"/>
              <w:left w:val="nil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1D8C67AD" w14:textId="79D92EF0" w:rsidR="00832A3B" w:rsidRDefault="00832A3B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1.17</w:t>
            </w:r>
          </w:p>
        </w:tc>
        <w:tc>
          <w:tcPr>
            <w:tcW w:w="13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2E7211C5" w14:textId="7ACC0712" w:rsidR="00832A3B" w:rsidRDefault="00832A3B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02.04.2024</w:t>
            </w:r>
          </w:p>
        </w:tc>
        <w:tc>
          <w:tcPr>
            <w:tcW w:w="50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69208CB4" w14:textId="23F4E949" w:rsidR="00832A3B" w:rsidRDefault="00832A3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Precizēts dokumenta saturs atbilstoši Pasūtītāja komentāriem</w:t>
            </w:r>
          </w:p>
        </w:tc>
        <w:tc>
          <w:tcPr>
            <w:tcW w:w="2203" w:type="dxa"/>
            <w:tcBorders>
              <w:top w:val="nil"/>
              <w:left w:val="single" w:sz="4" w:space="0" w:color="auto"/>
              <w:bottom w:val="nil"/>
              <w:right w:val="nil"/>
              <w:tl2br w:val="nil"/>
              <w:tr2bl w:val="nil"/>
            </w:tcBorders>
            <w:shd w:val="clear" w:color="auto" w:fill="auto"/>
          </w:tcPr>
          <w:p w14:paraId="20C2C2F0" w14:textId="49669014" w:rsidR="00832A3B" w:rsidRDefault="00832A3B" w:rsidP="0048276C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E.Stāmurs</w:t>
            </w:r>
            <w:proofErr w:type="spellEnd"/>
          </w:p>
        </w:tc>
      </w:tr>
      <w:tr w:rsidR="00640BE1" w:rsidRPr="00951F46" w:rsidDel="007953AE" w14:paraId="1D8AEAD6" w14:textId="77777777" w:rsidTr="36CE9A45">
        <w:trPr>
          <w:jc w:val="center"/>
        </w:trPr>
        <w:tc>
          <w:tcPr>
            <w:tcW w:w="10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616769CC" w14:textId="563DB9FC" w:rsidR="00640BE1" w:rsidRDefault="00640BE1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1.18</w:t>
            </w:r>
          </w:p>
        </w:tc>
        <w:tc>
          <w:tcPr>
            <w:tcW w:w="13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5752A39B" w14:textId="6BE3E3DE" w:rsidR="00640BE1" w:rsidRDefault="00640BE1" w:rsidP="0048276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05.04.2024</w:t>
            </w:r>
          </w:p>
        </w:tc>
        <w:tc>
          <w:tcPr>
            <w:tcW w:w="50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185B4BC0" w14:textId="274C4686" w:rsidR="00640BE1" w:rsidRDefault="00640BE1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Precizēts dokumenta saturs atbilstoši Pasūtītāja komentāriem</w:t>
            </w:r>
          </w:p>
        </w:tc>
        <w:tc>
          <w:tcPr>
            <w:tcW w:w="220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  <w:tl2br w:val="nil"/>
              <w:tr2bl w:val="nil"/>
            </w:tcBorders>
            <w:shd w:val="clear" w:color="auto" w:fill="auto"/>
          </w:tcPr>
          <w:p w14:paraId="0175C172" w14:textId="30A55815" w:rsidR="00640BE1" w:rsidRDefault="00640BE1" w:rsidP="0048276C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E.Stāmurs</w:t>
            </w:r>
            <w:proofErr w:type="spellEnd"/>
          </w:p>
        </w:tc>
      </w:tr>
    </w:tbl>
    <w:p w14:paraId="79694AD0" w14:textId="77777777" w:rsidR="007D2574" w:rsidRPr="00951F46" w:rsidRDefault="007D2574" w:rsidP="007D2574">
      <w:pPr>
        <w:pStyle w:val="Titledatumsversija"/>
        <w:jc w:val="left"/>
        <w:rPr>
          <w:rFonts w:cs="Arial"/>
        </w:rPr>
      </w:pPr>
      <w:r w:rsidRPr="00951F46">
        <w:rPr>
          <w:rFonts w:cs="Arial"/>
        </w:rPr>
        <w:br w:type="page"/>
      </w:r>
    </w:p>
    <w:p w14:paraId="5767FF74" w14:textId="77777777" w:rsidR="007D2574" w:rsidRPr="00FF0715" w:rsidRDefault="007D2574" w:rsidP="00FF0715">
      <w:pPr>
        <w:pStyle w:val="Saturs"/>
        <w:rPr>
          <w:rStyle w:val="Strong"/>
          <w:bCs w:val="0"/>
        </w:rPr>
      </w:pPr>
      <w:r w:rsidRPr="00FF0715">
        <w:rPr>
          <w:rStyle w:val="Strong"/>
          <w:bCs w:val="0"/>
        </w:rPr>
        <w:lastRenderedPageBreak/>
        <w:t>Satura rādītājs</w:t>
      </w:r>
    </w:p>
    <w:p w14:paraId="1AAB7D12" w14:textId="2E2F7B92" w:rsidR="00640BE1" w:rsidRDefault="00640BE1">
      <w:pPr>
        <w:pStyle w:val="TOC1"/>
        <w:rPr>
          <w:rFonts w:asciiTheme="minorHAnsi" w:eastAsiaTheme="minorEastAsia" w:hAnsiTheme="minorHAnsi"/>
          <w:b w:val="0"/>
          <w:caps w:val="0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ascii="Arial" w:hAnsi="Arial" w:cs="Arial"/>
          <w:noProof/>
        </w:rPr>
        <w:t>Attēlu saraksts</w:t>
      </w:r>
      <w:r>
        <w:rPr>
          <w:noProof/>
          <w:webHidden/>
        </w:rPr>
        <w:tab/>
        <w:t>5</w:t>
      </w:r>
    </w:p>
    <w:p w14:paraId="3FE9E292" w14:textId="6DE0B473" w:rsidR="00640BE1" w:rsidRDefault="00640BE1">
      <w:pPr>
        <w:pStyle w:val="TOC1"/>
        <w:rPr>
          <w:rFonts w:asciiTheme="minorHAnsi" w:eastAsiaTheme="minorEastAsia" w:hAnsiTheme="minorHAnsi"/>
          <w:b w:val="0"/>
          <w:caps w:val="0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ahoma"/>
          <w:noProof/>
        </w:rPr>
        <w:t>1.</w:t>
      </w:r>
      <w:r>
        <w:rPr>
          <w:rFonts w:asciiTheme="minorHAnsi" w:eastAsiaTheme="minorEastAsia" w:hAnsiTheme="minorHAnsi"/>
          <w:b w:val="0"/>
          <w:caps w:val="0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Ievads</w:t>
      </w:r>
      <w:r>
        <w:rPr>
          <w:noProof/>
          <w:webHidden/>
        </w:rPr>
        <w:tab/>
        <w:t>6</w:t>
      </w:r>
    </w:p>
    <w:p w14:paraId="0AA5DC60" w14:textId="1853AB3F" w:rsidR="00640BE1" w:rsidRDefault="00640BE1">
      <w:pPr>
        <w:pStyle w:val="TOC2"/>
        <w:rPr>
          <w:rFonts w:asciiTheme="minorHAnsi" w:eastAsiaTheme="minorEastAsia" w:hAnsiTheme="minorHAnsi"/>
          <w:b w:val="0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imes New Roman"/>
          <w:noProof/>
        </w:rPr>
        <w:t>1.1.</w:t>
      </w:r>
      <w:r>
        <w:rPr>
          <w:rFonts w:asciiTheme="minorHAnsi" w:eastAsiaTheme="minorEastAsia" w:hAnsiTheme="minorHAnsi"/>
          <w:b w:val="0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Dokumenta nolūks</w:t>
      </w:r>
      <w:r>
        <w:rPr>
          <w:noProof/>
          <w:webHidden/>
        </w:rPr>
        <w:tab/>
        <w:t>6</w:t>
      </w:r>
    </w:p>
    <w:p w14:paraId="1804007B" w14:textId="44F76A7F" w:rsidR="00640BE1" w:rsidRDefault="00640BE1">
      <w:pPr>
        <w:pStyle w:val="TOC2"/>
        <w:rPr>
          <w:rFonts w:asciiTheme="minorHAnsi" w:eastAsiaTheme="minorEastAsia" w:hAnsiTheme="minorHAnsi"/>
          <w:b w:val="0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imes New Roman"/>
          <w:noProof/>
        </w:rPr>
        <w:t>1.2.</w:t>
      </w:r>
      <w:r>
        <w:rPr>
          <w:rFonts w:asciiTheme="minorHAnsi" w:eastAsiaTheme="minorEastAsia" w:hAnsiTheme="minorHAnsi"/>
          <w:b w:val="0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Darbības sfēra</w:t>
      </w:r>
      <w:r>
        <w:rPr>
          <w:noProof/>
          <w:webHidden/>
        </w:rPr>
        <w:tab/>
        <w:t>6</w:t>
      </w:r>
    </w:p>
    <w:p w14:paraId="6C932B99" w14:textId="3C62F115" w:rsidR="00640BE1" w:rsidRDefault="00640BE1">
      <w:pPr>
        <w:pStyle w:val="TOC2"/>
        <w:rPr>
          <w:rFonts w:asciiTheme="minorHAnsi" w:eastAsiaTheme="minorEastAsia" w:hAnsiTheme="minorHAnsi"/>
          <w:b w:val="0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imes New Roman"/>
          <w:noProof/>
        </w:rPr>
        <w:t>1.3.</w:t>
      </w:r>
      <w:r>
        <w:rPr>
          <w:rFonts w:asciiTheme="minorHAnsi" w:eastAsiaTheme="minorEastAsia" w:hAnsiTheme="minorHAnsi"/>
          <w:b w:val="0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Termini un pieņemtie apzīmējumi</w:t>
      </w:r>
      <w:r>
        <w:rPr>
          <w:noProof/>
          <w:webHidden/>
        </w:rPr>
        <w:tab/>
        <w:t>6</w:t>
      </w:r>
    </w:p>
    <w:p w14:paraId="64FC8045" w14:textId="04BB457E" w:rsidR="00640BE1" w:rsidRDefault="00640BE1">
      <w:pPr>
        <w:pStyle w:val="TOC2"/>
        <w:rPr>
          <w:rFonts w:asciiTheme="minorHAnsi" w:eastAsiaTheme="minorEastAsia" w:hAnsiTheme="minorHAnsi"/>
          <w:b w:val="0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imes New Roman"/>
          <w:noProof/>
        </w:rPr>
        <w:t>1.4.</w:t>
      </w:r>
      <w:r>
        <w:rPr>
          <w:rFonts w:asciiTheme="minorHAnsi" w:eastAsiaTheme="minorEastAsia" w:hAnsiTheme="minorHAnsi"/>
          <w:b w:val="0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Saistība ar citiem dokumentiem</w:t>
      </w:r>
      <w:r>
        <w:rPr>
          <w:noProof/>
          <w:webHidden/>
        </w:rPr>
        <w:tab/>
        <w:t>6</w:t>
      </w:r>
    </w:p>
    <w:p w14:paraId="45D1C24A" w14:textId="139E83D6" w:rsidR="00640BE1" w:rsidRDefault="00640BE1">
      <w:pPr>
        <w:pStyle w:val="TOC2"/>
        <w:rPr>
          <w:rFonts w:asciiTheme="minorHAnsi" w:eastAsiaTheme="minorEastAsia" w:hAnsiTheme="minorHAnsi"/>
          <w:b w:val="0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imes New Roman"/>
          <w:noProof/>
        </w:rPr>
        <w:t>1.5.</w:t>
      </w:r>
      <w:r>
        <w:rPr>
          <w:rFonts w:asciiTheme="minorHAnsi" w:eastAsiaTheme="minorEastAsia" w:hAnsiTheme="minorHAnsi"/>
          <w:b w:val="0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Dokumenta pārskats</w:t>
      </w:r>
      <w:r>
        <w:rPr>
          <w:noProof/>
          <w:webHidden/>
        </w:rPr>
        <w:tab/>
        <w:t>6</w:t>
      </w:r>
    </w:p>
    <w:p w14:paraId="1B1767F4" w14:textId="658F8BDC" w:rsidR="00640BE1" w:rsidRDefault="00640BE1">
      <w:pPr>
        <w:pStyle w:val="TOC1"/>
        <w:rPr>
          <w:rFonts w:asciiTheme="minorHAnsi" w:eastAsiaTheme="minorEastAsia" w:hAnsiTheme="minorHAnsi"/>
          <w:b w:val="0"/>
          <w:caps w:val="0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ahoma"/>
          <w:noProof/>
        </w:rPr>
        <w:t>2.</w:t>
      </w:r>
      <w:r>
        <w:rPr>
          <w:rFonts w:asciiTheme="minorHAnsi" w:eastAsiaTheme="minorEastAsia" w:hAnsiTheme="minorHAnsi"/>
          <w:b w:val="0"/>
          <w:caps w:val="0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Portāla prezentācijas organizācija</w:t>
      </w:r>
      <w:r>
        <w:rPr>
          <w:noProof/>
          <w:webHidden/>
        </w:rPr>
        <w:tab/>
        <w:t>8</w:t>
      </w:r>
    </w:p>
    <w:p w14:paraId="6BFBB1A9" w14:textId="64D93404" w:rsidR="00640BE1" w:rsidRDefault="00640BE1">
      <w:pPr>
        <w:pStyle w:val="TOC2"/>
        <w:rPr>
          <w:rFonts w:asciiTheme="minorHAnsi" w:eastAsiaTheme="minorEastAsia" w:hAnsiTheme="minorHAnsi"/>
          <w:b w:val="0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imes New Roman"/>
          <w:noProof/>
        </w:rPr>
        <w:t>2.1.</w:t>
      </w:r>
      <w:r>
        <w:rPr>
          <w:rFonts w:asciiTheme="minorHAnsi" w:eastAsiaTheme="minorEastAsia" w:hAnsiTheme="minorHAnsi"/>
          <w:b w:val="0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Portāla adaptīva dizaina realizācija</w:t>
      </w:r>
      <w:r>
        <w:rPr>
          <w:noProof/>
          <w:webHidden/>
        </w:rPr>
        <w:tab/>
        <w:t>8</w:t>
      </w:r>
    </w:p>
    <w:p w14:paraId="31DB9F2D" w14:textId="0DD95984" w:rsidR="00640BE1" w:rsidRDefault="00640BE1">
      <w:pPr>
        <w:pStyle w:val="TOC2"/>
        <w:rPr>
          <w:rFonts w:asciiTheme="minorHAnsi" w:eastAsiaTheme="minorEastAsia" w:hAnsiTheme="minorHAnsi"/>
          <w:b w:val="0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imes New Roman"/>
          <w:noProof/>
        </w:rPr>
        <w:t>2.2.</w:t>
      </w:r>
      <w:r>
        <w:rPr>
          <w:rFonts w:asciiTheme="minorHAnsi" w:eastAsiaTheme="minorEastAsia" w:hAnsiTheme="minorHAnsi"/>
          <w:b w:val="0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Portāla dzinēja prezentācijas izkārtojums</w:t>
      </w:r>
      <w:r>
        <w:rPr>
          <w:noProof/>
          <w:webHidden/>
        </w:rPr>
        <w:tab/>
        <w:t>10</w:t>
      </w:r>
    </w:p>
    <w:p w14:paraId="517641B6" w14:textId="371741B8" w:rsidR="00640BE1" w:rsidRDefault="00640BE1">
      <w:pPr>
        <w:pStyle w:val="TOC3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imes New Roman"/>
          <w:noProof/>
        </w:rPr>
        <w:t>2.2.1.</w:t>
      </w:r>
      <w:r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Portāla galvenes kopējais dizaina skats</w:t>
      </w:r>
      <w:r>
        <w:rPr>
          <w:noProof/>
          <w:webHidden/>
        </w:rPr>
        <w:tab/>
        <w:t>10</w:t>
      </w:r>
    </w:p>
    <w:p w14:paraId="40C3BE15" w14:textId="0D9060AF" w:rsidR="00640BE1" w:rsidRDefault="00640BE1">
      <w:pPr>
        <w:pStyle w:val="TOC3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imes New Roman"/>
          <w:noProof/>
        </w:rPr>
        <w:t>2.2.2.</w:t>
      </w:r>
      <w:r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Portāla informatīvais skats</w:t>
      </w:r>
      <w:r>
        <w:rPr>
          <w:noProof/>
          <w:webHidden/>
        </w:rPr>
        <w:tab/>
        <w:t>12</w:t>
      </w:r>
    </w:p>
    <w:p w14:paraId="305FF2BD" w14:textId="1DA7719B" w:rsidR="00640BE1" w:rsidRDefault="00640BE1">
      <w:pPr>
        <w:pStyle w:val="TOC3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imes New Roman"/>
          <w:noProof/>
        </w:rPr>
        <w:t>2.2.3.</w:t>
      </w:r>
      <w:r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rFonts w:cs="Arial"/>
          <w:noProof/>
        </w:rPr>
        <w:t>Portāla kājenes skats</w:t>
      </w:r>
      <w:r>
        <w:rPr>
          <w:noProof/>
          <w:webHidden/>
        </w:rPr>
        <w:tab/>
        <w:t>15</w:t>
      </w:r>
    </w:p>
    <w:p w14:paraId="6BEFFE98" w14:textId="4C113B2F" w:rsidR="00640BE1" w:rsidRDefault="00640BE1">
      <w:pPr>
        <w:pStyle w:val="TOC1"/>
        <w:rPr>
          <w:rFonts w:asciiTheme="minorHAnsi" w:eastAsiaTheme="minorEastAsia" w:hAnsiTheme="minorHAnsi"/>
          <w:b w:val="0"/>
          <w:caps w:val="0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ahoma"/>
          <w:noProof/>
        </w:rPr>
        <w:t>3.</w:t>
      </w:r>
      <w:r>
        <w:rPr>
          <w:rFonts w:asciiTheme="minorHAnsi" w:eastAsiaTheme="minorEastAsia" w:hAnsiTheme="minorHAnsi"/>
          <w:b w:val="0"/>
          <w:caps w:val="0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Stila grāmata</w:t>
      </w:r>
      <w:r>
        <w:rPr>
          <w:noProof/>
          <w:webHidden/>
        </w:rPr>
        <w:tab/>
        <w:t>18</w:t>
      </w:r>
    </w:p>
    <w:p w14:paraId="7107076D" w14:textId="66544679" w:rsidR="00640BE1" w:rsidRDefault="00640BE1">
      <w:pPr>
        <w:pStyle w:val="TOC2"/>
        <w:rPr>
          <w:rFonts w:asciiTheme="minorHAnsi" w:eastAsiaTheme="minorEastAsia" w:hAnsiTheme="minorHAnsi"/>
          <w:b w:val="0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imes New Roman"/>
          <w:noProof/>
        </w:rPr>
        <w:t>3.1.</w:t>
      </w:r>
      <w:r>
        <w:rPr>
          <w:rFonts w:asciiTheme="minorHAnsi" w:eastAsiaTheme="minorEastAsia" w:hAnsiTheme="minorHAnsi"/>
          <w:b w:val="0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Atomi</w:t>
      </w:r>
      <w:r>
        <w:rPr>
          <w:noProof/>
          <w:webHidden/>
        </w:rPr>
        <w:tab/>
        <w:t>19</w:t>
      </w:r>
    </w:p>
    <w:p w14:paraId="35B4C454" w14:textId="6E0DCA8F" w:rsidR="00640BE1" w:rsidRDefault="00640BE1">
      <w:pPr>
        <w:pStyle w:val="TOC3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imes New Roman"/>
          <w:noProof/>
        </w:rPr>
        <w:t>3.1.1.</w:t>
      </w:r>
      <w:r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Globālie mainīgie</w:t>
      </w:r>
      <w:r>
        <w:rPr>
          <w:noProof/>
          <w:webHidden/>
        </w:rPr>
        <w:tab/>
        <w:t>19</w:t>
      </w:r>
    </w:p>
    <w:p w14:paraId="72DC9B5C" w14:textId="40730A00" w:rsidR="00640BE1" w:rsidRDefault="00640BE1">
      <w:pPr>
        <w:pStyle w:val="TOC3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imes New Roman"/>
          <w:noProof/>
        </w:rPr>
        <w:t>3.1.2.</w:t>
      </w:r>
      <w:r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Krāsu pielietojums</w:t>
      </w:r>
      <w:r>
        <w:rPr>
          <w:noProof/>
          <w:webHidden/>
        </w:rPr>
        <w:tab/>
        <w:t>20</w:t>
      </w:r>
    </w:p>
    <w:p w14:paraId="14411841" w14:textId="43A3BC4F" w:rsidR="00640BE1" w:rsidRDefault="00640BE1">
      <w:pPr>
        <w:pStyle w:val="TOC3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imes New Roman"/>
          <w:noProof/>
        </w:rPr>
        <w:t>3.1.3.</w:t>
      </w:r>
      <w:r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Teksta mainīgie</w:t>
      </w:r>
      <w:r>
        <w:rPr>
          <w:noProof/>
          <w:webHidden/>
        </w:rPr>
        <w:tab/>
        <w:t>21</w:t>
      </w:r>
    </w:p>
    <w:p w14:paraId="204C2498" w14:textId="3C638E18" w:rsidR="00640BE1" w:rsidRDefault="00640BE1">
      <w:pPr>
        <w:pStyle w:val="TOC2"/>
        <w:rPr>
          <w:rFonts w:asciiTheme="minorHAnsi" w:eastAsiaTheme="minorEastAsia" w:hAnsiTheme="minorHAnsi"/>
          <w:b w:val="0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imes New Roman"/>
          <w:noProof/>
        </w:rPr>
        <w:t>3.2.</w:t>
      </w:r>
      <w:r>
        <w:rPr>
          <w:rFonts w:asciiTheme="minorHAnsi" w:eastAsiaTheme="minorEastAsia" w:hAnsiTheme="minorHAnsi"/>
          <w:b w:val="0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Molekulas</w:t>
      </w:r>
      <w:r>
        <w:rPr>
          <w:noProof/>
          <w:webHidden/>
        </w:rPr>
        <w:tab/>
        <w:t>29</w:t>
      </w:r>
    </w:p>
    <w:p w14:paraId="2424B0CA" w14:textId="6ADFBF90" w:rsidR="00640BE1" w:rsidRDefault="00640BE1">
      <w:pPr>
        <w:pStyle w:val="TOC3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imes New Roman"/>
          <w:noProof/>
        </w:rPr>
        <w:t>3.2.1.</w:t>
      </w:r>
      <w:r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ReactJS</w:t>
      </w:r>
      <w:r>
        <w:rPr>
          <w:noProof/>
          <w:webHidden/>
        </w:rPr>
        <w:tab/>
        <w:t>30</w:t>
      </w:r>
    </w:p>
    <w:p w14:paraId="2E9EF97E" w14:textId="5CBE212E" w:rsidR="00640BE1" w:rsidRDefault="00640BE1">
      <w:pPr>
        <w:pStyle w:val="TOC3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imes New Roman"/>
          <w:noProof/>
        </w:rPr>
        <w:t>3.2.2.</w:t>
      </w:r>
      <w:r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HTML + CSS apraksts</w:t>
      </w:r>
      <w:r>
        <w:rPr>
          <w:noProof/>
          <w:webHidden/>
        </w:rPr>
        <w:tab/>
        <w:t>38</w:t>
      </w:r>
    </w:p>
    <w:p w14:paraId="23D634E3" w14:textId="15067699" w:rsidR="00640BE1" w:rsidRDefault="00640BE1">
      <w:pPr>
        <w:pStyle w:val="TOC3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imes New Roman"/>
          <w:noProof/>
        </w:rPr>
        <w:t>3.2.3.</w:t>
      </w:r>
      <w:r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MVC</w:t>
      </w:r>
      <w:r>
        <w:rPr>
          <w:noProof/>
          <w:webHidden/>
        </w:rPr>
        <w:tab/>
        <w:t>46</w:t>
      </w:r>
    </w:p>
    <w:p w14:paraId="6BB7A155" w14:textId="2A42E457" w:rsidR="00640BE1" w:rsidRDefault="00640BE1">
      <w:pPr>
        <w:pStyle w:val="TOC2"/>
        <w:rPr>
          <w:rFonts w:asciiTheme="minorHAnsi" w:eastAsiaTheme="minorEastAsia" w:hAnsiTheme="minorHAnsi"/>
          <w:b w:val="0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imes New Roman"/>
          <w:noProof/>
        </w:rPr>
        <w:t>3.3.</w:t>
      </w:r>
      <w:r>
        <w:rPr>
          <w:rFonts w:asciiTheme="minorHAnsi" w:eastAsiaTheme="minorEastAsia" w:hAnsiTheme="minorHAnsi"/>
          <w:b w:val="0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Organismi</w:t>
      </w:r>
      <w:r>
        <w:rPr>
          <w:noProof/>
          <w:webHidden/>
        </w:rPr>
        <w:tab/>
        <w:t>46</w:t>
      </w:r>
    </w:p>
    <w:p w14:paraId="7EB534E8" w14:textId="166BD92A" w:rsidR="00640BE1" w:rsidRDefault="00640BE1">
      <w:pPr>
        <w:pStyle w:val="TOC3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Arial"/>
          <w:noProof/>
        </w:rPr>
        <w:t>3.3.1. ReactJS</w:t>
      </w:r>
      <w:r>
        <w:rPr>
          <w:noProof/>
          <w:webHidden/>
        </w:rPr>
        <w:tab/>
        <w:t>46</w:t>
      </w:r>
    </w:p>
    <w:p w14:paraId="08BBB261" w14:textId="30A609CE" w:rsidR="00640BE1" w:rsidRDefault="00640BE1">
      <w:pPr>
        <w:pStyle w:val="TOC3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imes New Roman"/>
          <w:noProof/>
        </w:rPr>
        <w:t>3.3.1.</w:t>
      </w:r>
      <w:r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rFonts w:cs="Arial"/>
          <w:noProof/>
        </w:rPr>
        <w:t>HTML + CSS apraksts</w:t>
      </w:r>
      <w:r>
        <w:rPr>
          <w:noProof/>
          <w:webHidden/>
        </w:rPr>
        <w:tab/>
        <w:t>62</w:t>
      </w:r>
    </w:p>
    <w:p w14:paraId="23B6DDBA" w14:textId="39C3FA19" w:rsidR="00640BE1" w:rsidRDefault="00640BE1">
      <w:pPr>
        <w:pStyle w:val="TOC3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imes New Roman"/>
          <w:noProof/>
        </w:rPr>
        <w:t>3.3.2.</w:t>
      </w:r>
      <w:r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rFonts w:cs="Arial"/>
          <w:noProof/>
        </w:rPr>
        <w:t>MVC</w:t>
      </w:r>
      <w:r>
        <w:rPr>
          <w:noProof/>
          <w:webHidden/>
        </w:rPr>
        <w:tab/>
        <w:t>73</w:t>
      </w:r>
    </w:p>
    <w:p w14:paraId="3964DBAC" w14:textId="69978855" w:rsidR="00640BE1" w:rsidRDefault="00640BE1">
      <w:pPr>
        <w:pStyle w:val="TOC1"/>
        <w:rPr>
          <w:rFonts w:asciiTheme="minorHAnsi" w:eastAsiaTheme="minorEastAsia" w:hAnsiTheme="minorHAnsi"/>
          <w:b w:val="0"/>
          <w:caps w:val="0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ahoma"/>
          <w:noProof/>
        </w:rPr>
        <w:t>4.</w:t>
      </w:r>
      <w:r>
        <w:rPr>
          <w:rFonts w:asciiTheme="minorHAnsi" w:eastAsiaTheme="minorEastAsia" w:hAnsiTheme="minorHAnsi"/>
          <w:b w:val="0"/>
          <w:caps w:val="0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Lapas</w:t>
      </w:r>
      <w:r>
        <w:rPr>
          <w:noProof/>
          <w:webHidden/>
        </w:rPr>
        <w:tab/>
        <w:t>84</w:t>
      </w:r>
    </w:p>
    <w:p w14:paraId="6D4C2AAD" w14:textId="39B9A90C" w:rsidR="00640BE1" w:rsidRDefault="00640BE1">
      <w:pPr>
        <w:pStyle w:val="TOC2"/>
        <w:rPr>
          <w:rFonts w:asciiTheme="minorHAnsi" w:eastAsiaTheme="minorEastAsia" w:hAnsiTheme="minorHAnsi"/>
          <w:b w:val="0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imes New Roman"/>
          <w:noProof/>
        </w:rPr>
        <w:t>4.1.</w:t>
      </w:r>
      <w:r>
        <w:rPr>
          <w:rFonts w:asciiTheme="minorHAnsi" w:eastAsiaTheme="minorEastAsia" w:hAnsiTheme="minorHAnsi"/>
          <w:b w:val="0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Portāla kopējais lapu sadalījums</w:t>
      </w:r>
      <w:r>
        <w:rPr>
          <w:noProof/>
          <w:webHidden/>
        </w:rPr>
        <w:tab/>
        <w:t>84</w:t>
      </w:r>
    </w:p>
    <w:p w14:paraId="1E0E1CD8" w14:textId="7B35094E" w:rsidR="00640BE1" w:rsidRDefault="00640BE1">
      <w:pPr>
        <w:pStyle w:val="TOC3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imes New Roman"/>
          <w:noProof/>
        </w:rPr>
        <w:t>4.1.1.</w:t>
      </w:r>
      <w:r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Portāla mans kabinets virsmas lapas (KDV)</w:t>
      </w:r>
      <w:r>
        <w:rPr>
          <w:noProof/>
          <w:webHidden/>
        </w:rPr>
        <w:tab/>
        <w:t>84</w:t>
      </w:r>
    </w:p>
    <w:p w14:paraId="1E7556D3" w14:textId="16A54984" w:rsidR="00640BE1" w:rsidRDefault="00640BE1">
      <w:pPr>
        <w:pStyle w:val="TOC3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imes New Roman"/>
          <w:noProof/>
        </w:rPr>
        <w:t>4.1.2.</w:t>
      </w:r>
      <w:r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Elektronisko pakalpojumu pieteikšanas un soļu apstrādes Portāla lapas (EPAK)</w:t>
      </w:r>
      <w:r>
        <w:rPr>
          <w:noProof/>
          <w:webHidden/>
        </w:rPr>
        <w:tab/>
        <w:t>92</w:t>
      </w:r>
    </w:p>
    <w:p w14:paraId="169093A7" w14:textId="18D8424E" w:rsidR="00640BE1" w:rsidRDefault="00640BE1">
      <w:pPr>
        <w:pStyle w:val="TOC3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imes New Roman"/>
          <w:noProof/>
        </w:rPr>
        <w:t>4.1.3.</w:t>
      </w:r>
      <w:r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Publisko pakalpojumu kataloga (PPK) lapas</w:t>
      </w:r>
      <w:r>
        <w:rPr>
          <w:noProof/>
          <w:webHidden/>
        </w:rPr>
        <w:tab/>
        <w:t>101</w:t>
      </w:r>
    </w:p>
    <w:p w14:paraId="437D2D95" w14:textId="432B5041" w:rsidR="00640BE1" w:rsidRDefault="00640BE1">
      <w:pPr>
        <w:pStyle w:val="TOC3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imes New Roman"/>
          <w:noProof/>
        </w:rPr>
        <w:t>4.1.4.</w:t>
      </w:r>
      <w:r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Portāla vispārēji izmantotās un aprakstošās lapas (PORTAL)</w:t>
      </w:r>
      <w:r>
        <w:rPr>
          <w:noProof/>
          <w:webHidden/>
        </w:rPr>
        <w:tab/>
        <w:t>112</w:t>
      </w:r>
    </w:p>
    <w:p w14:paraId="344A84A5" w14:textId="7C0F0044" w:rsidR="00640BE1" w:rsidRDefault="00640BE1">
      <w:pPr>
        <w:pStyle w:val="TOC3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imes New Roman"/>
          <w:noProof/>
        </w:rPr>
        <w:t>4.1.5.</w:t>
      </w:r>
      <w:r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E-adreses vispārēji izmantotās un aprakstošās lapas</w:t>
      </w:r>
      <w:r>
        <w:rPr>
          <w:noProof/>
          <w:webHidden/>
        </w:rPr>
        <w:tab/>
        <w:t>124</w:t>
      </w:r>
    </w:p>
    <w:p w14:paraId="29CF8DC7" w14:textId="304F7131" w:rsidR="00640BE1" w:rsidRDefault="00640BE1">
      <w:pPr>
        <w:pStyle w:val="TOC3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imes New Roman"/>
          <w:noProof/>
        </w:rPr>
        <w:t>4.1.6.</w:t>
      </w:r>
      <w:r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Portālā izmantojamās ziņojumu lapas</w:t>
      </w:r>
      <w:r>
        <w:rPr>
          <w:noProof/>
          <w:webHidden/>
        </w:rPr>
        <w:tab/>
        <w:t>133</w:t>
      </w:r>
    </w:p>
    <w:p w14:paraId="1A7ECAFC" w14:textId="181F81C8" w:rsidR="00640BE1" w:rsidRDefault="00640BE1">
      <w:pPr>
        <w:pStyle w:val="TOC3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imes New Roman"/>
          <w:noProof/>
        </w:rPr>
        <w:t>4.1.7.</w:t>
      </w:r>
      <w:r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Portā izmantotās Dzīves situācijas lapas</w:t>
      </w:r>
      <w:r>
        <w:rPr>
          <w:noProof/>
          <w:webHidden/>
        </w:rPr>
        <w:tab/>
        <w:t>136</w:t>
      </w:r>
    </w:p>
    <w:p w14:paraId="0D3DE829" w14:textId="52639160" w:rsidR="00640BE1" w:rsidRDefault="00640BE1">
      <w:pPr>
        <w:pStyle w:val="TOC2"/>
        <w:rPr>
          <w:rFonts w:asciiTheme="minorHAnsi" w:eastAsiaTheme="minorEastAsia" w:hAnsiTheme="minorHAnsi"/>
          <w:b w:val="0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imes New Roman"/>
          <w:noProof/>
        </w:rPr>
        <w:t>4.2.</w:t>
      </w:r>
      <w:r>
        <w:rPr>
          <w:rFonts w:asciiTheme="minorHAnsi" w:eastAsiaTheme="minorEastAsia" w:hAnsiTheme="minorHAnsi"/>
          <w:b w:val="0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Portāla vienotās pieteikšanās lapas</w:t>
      </w:r>
      <w:r>
        <w:rPr>
          <w:noProof/>
          <w:webHidden/>
        </w:rPr>
        <w:tab/>
        <w:t>138</w:t>
      </w:r>
    </w:p>
    <w:p w14:paraId="1B0032BB" w14:textId="2833251A" w:rsidR="00640BE1" w:rsidRDefault="00640BE1">
      <w:pPr>
        <w:pStyle w:val="TOC2"/>
        <w:rPr>
          <w:rFonts w:asciiTheme="minorHAnsi" w:eastAsiaTheme="minorEastAsia" w:hAnsiTheme="minorHAnsi"/>
          <w:b w:val="0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imes New Roman"/>
          <w:noProof/>
        </w:rPr>
        <w:t>4.3.</w:t>
      </w:r>
      <w:r>
        <w:rPr>
          <w:rFonts w:asciiTheme="minorHAnsi" w:eastAsiaTheme="minorEastAsia" w:hAnsiTheme="minorHAnsi"/>
          <w:b w:val="0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Portāla maksājuma lapas</w:t>
      </w:r>
      <w:r>
        <w:rPr>
          <w:noProof/>
          <w:webHidden/>
        </w:rPr>
        <w:tab/>
        <w:t>140</w:t>
      </w:r>
    </w:p>
    <w:p w14:paraId="71A6EE7F" w14:textId="358735B3" w:rsidR="00640BE1" w:rsidRDefault="00640BE1">
      <w:pPr>
        <w:pStyle w:val="TOC2"/>
        <w:rPr>
          <w:rFonts w:asciiTheme="minorHAnsi" w:eastAsiaTheme="minorEastAsia" w:hAnsiTheme="minorHAnsi"/>
          <w:b w:val="0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Times New Roman"/>
          <w:noProof/>
        </w:rPr>
        <w:lastRenderedPageBreak/>
        <w:t>4.4.</w:t>
      </w:r>
      <w:r>
        <w:rPr>
          <w:rFonts w:asciiTheme="minorHAnsi" w:eastAsiaTheme="minorEastAsia" w:hAnsiTheme="minorHAnsi"/>
          <w:b w:val="0"/>
          <w:noProof/>
          <w:kern w:val="2"/>
          <w:sz w:val="24"/>
          <w:szCs w:val="24"/>
          <w:lang w:eastAsia="lv-LV"/>
          <w14:ligatures w14:val="standardContextual"/>
        </w:rPr>
        <w:tab/>
      </w:r>
      <w:r w:rsidRPr="00772CDB">
        <w:rPr>
          <w:rStyle w:val="Hyperlink"/>
          <w:noProof/>
        </w:rPr>
        <w:t>Portāla vājredzīgo skatu izmantošana</w:t>
      </w:r>
      <w:r>
        <w:rPr>
          <w:noProof/>
          <w:webHidden/>
        </w:rPr>
        <w:tab/>
        <w:t>142</w:t>
      </w:r>
    </w:p>
    <w:p w14:paraId="3BC7E1DB" w14:textId="40FFBE2C" w:rsidR="00CA4A37" w:rsidRPr="00951F46" w:rsidRDefault="00CA4A37" w:rsidP="00CA4A37">
      <w:pPr>
        <w:pStyle w:val="Heading1"/>
        <w:numPr>
          <w:ilvl w:val="0"/>
          <w:numId w:val="0"/>
        </w:numPr>
        <w:rPr>
          <w:rFonts w:ascii="Arial" w:hAnsi="Arial" w:cs="Arial"/>
        </w:rPr>
      </w:pPr>
      <w:bookmarkStart w:id="0" w:name="_Toc476662631"/>
      <w:r w:rsidRPr="00951F46">
        <w:rPr>
          <w:rFonts w:ascii="Arial" w:hAnsi="Arial" w:cs="Arial"/>
        </w:rPr>
        <w:lastRenderedPageBreak/>
        <w:t xml:space="preserve"> </w:t>
      </w:r>
      <w:bookmarkStart w:id="1" w:name="_Toc163232187"/>
      <w:r w:rsidRPr="00951F46">
        <w:rPr>
          <w:rFonts w:ascii="Arial" w:hAnsi="Arial" w:cs="Arial"/>
        </w:rPr>
        <w:t>Attēlu saraksts</w:t>
      </w:r>
      <w:bookmarkEnd w:id="0"/>
      <w:bookmarkEnd w:id="1"/>
    </w:p>
    <w:p w14:paraId="7F624F96" w14:textId="43F57D87" w:rsidR="00640BE1" w:rsidRDefault="00640BE1">
      <w:pPr>
        <w:pStyle w:val="TableofFigures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noProof/>
        </w:rPr>
        <w:t>1.attēls. Darba virsmas galvenes, satura un kājenes daļa</w:t>
      </w:r>
      <w:r>
        <w:rPr>
          <w:noProof/>
          <w:webHidden/>
        </w:rPr>
        <w:tab/>
        <w:t>9</w:t>
      </w:r>
    </w:p>
    <w:p w14:paraId="79941E8E" w14:textId="5CC3A1E3" w:rsidR="00640BE1" w:rsidRDefault="00640BE1">
      <w:pPr>
        <w:pStyle w:val="TableofFigures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noProof/>
        </w:rPr>
        <w:t>2.attēls. Portāla mobilā skata galvenes, satura un kājenes daļas realizācija</w:t>
      </w:r>
      <w:r>
        <w:rPr>
          <w:noProof/>
          <w:webHidden/>
        </w:rPr>
        <w:tab/>
        <w:t>10</w:t>
      </w:r>
    </w:p>
    <w:p w14:paraId="42653189" w14:textId="00FAAD16" w:rsidR="00640BE1" w:rsidRDefault="00640BE1">
      <w:pPr>
        <w:pStyle w:val="TableofFigures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noProof/>
        </w:rPr>
        <w:t>3 attēls. Portāla viedierīces skata galvenes, satura un kājenes daļas realizācija</w:t>
      </w:r>
      <w:r>
        <w:rPr>
          <w:noProof/>
          <w:webHidden/>
        </w:rPr>
        <w:tab/>
        <w:t>11</w:t>
      </w:r>
    </w:p>
    <w:p w14:paraId="3F2A29AA" w14:textId="715E590E" w:rsidR="00640BE1" w:rsidRDefault="00640BE1">
      <w:pPr>
        <w:pStyle w:val="TableofFigures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noProof/>
        </w:rPr>
        <w:t>4.attēls. Portāla galvene</w:t>
      </w:r>
      <w:r>
        <w:rPr>
          <w:noProof/>
          <w:webHidden/>
        </w:rPr>
        <w:tab/>
        <w:t>11</w:t>
      </w:r>
    </w:p>
    <w:p w14:paraId="4F8D30E1" w14:textId="0DAD4306" w:rsidR="00640BE1" w:rsidRDefault="00640BE1">
      <w:pPr>
        <w:pStyle w:val="TableofFigures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Arial"/>
          <w:noProof/>
        </w:rPr>
        <w:t>5.attēls. Portāla galvenes mobilais skats</w:t>
      </w:r>
      <w:r>
        <w:rPr>
          <w:noProof/>
          <w:webHidden/>
        </w:rPr>
        <w:tab/>
        <w:t>13</w:t>
      </w:r>
    </w:p>
    <w:p w14:paraId="76990492" w14:textId="3B2E340E" w:rsidR="00640BE1" w:rsidRDefault="00640BE1">
      <w:pPr>
        <w:pStyle w:val="TableofFigures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rFonts w:cs="Arial"/>
          <w:noProof/>
        </w:rPr>
        <w:t>6.attēls. Portāla informatīvā daļa</w:t>
      </w:r>
      <w:r>
        <w:rPr>
          <w:noProof/>
          <w:webHidden/>
        </w:rPr>
        <w:tab/>
        <w:t>14</w:t>
      </w:r>
    </w:p>
    <w:p w14:paraId="67515743" w14:textId="365DC552" w:rsidR="00640BE1" w:rsidRDefault="00640BE1">
      <w:pPr>
        <w:pStyle w:val="TableofFigures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noProof/>
        </w:rPr>
        <w:t>7.attēls. Portāla mobilās aplikācijas informatīvā daļa</w:t>
      </w:r>
      <w:r>
        <w:rPr>
          <w:noProof/>
          <w:webHidden/>
        </w:rPr>
        <w:tab/>
        <w:t>15</w:t>
      </w:r>
    </w:p>
    <w:p w14:paraId="368D99DB" w14:textId="2793DEA7" w:rsidR="00640BE1" w:rsidRDefault="00640BE1">
      <w:pPr>
        <w:pStyle w:val="TableofFigures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noProof/>
        </w:rPr>
        <w:t>8.attēls. Portāla viedierīces informatīvā daļa</w:t>
      </w:r>
      <w:r>
        <w:rPr>
          <w:noProof/>
          <w:webHidden/>
        </w:rPr>
        <w:tab/>
        <w:t>16</w:t>
      </w:r>
    </w:p>
    <w:p w14:paraId="71542B57" w14:textId="0AFBAEB0" w:rsidR="00640BE1" w:rsidRDefault="00640BE1">
      <w:pPr>
        <w:pStyle w:val="TableofFigures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noProof/>
        </w:rPr>
        <w:t>9 .attēls. Portāla kājene</w:t>
      </w:r>
      <w:r>
        <w:rPr>
          <w:noProof/>
          <w:webHidden/>
        </w:rPr>
        <w:tab/>
        <w:t>16</w:t>
      </w:r>
    </w:p>
    <w:p w14:paraId="450F9F11" w14:textId="513BF853" w:rsidR="00640BE1" w:rsidRDefault="00640BE1">
      <w:pPr>
        <w:pStyle w:val="TableofFigures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noProof/>
        </w:rPr>
        <w:t>10.attēls. Portāla kājene viedierīces skats</w:t>
      </w:r>
      <w:r>
        <w:rPr>
          <w:noProof/>
          <w:webHidden/>
        </w:rPr>
        <w:tab/>
        <w:t>18</w:t>
      </w:r>
    </w:p>
    <w:p w14:paraId="03562FC3" w14:textId="7B03B33A" w:rsidR="00640BE1" w:rsidRDefault="00640BE1">
      <w:pPr>
        <w:pStyle w:val="TableofFigures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noProof/>
        </w:rPr>
        <w:t>11.attēls. Portāla kājene mobilās aplikācijas skats</w:t>
      </w:r>
      <w:r>
        <w:rPr>
          <w:noProof/>
          <w:webHidden/>
        </w:rPr>
        <w:tab/>
        <w:t>18</w:t>
      </w:r>
    </w:p>
    <w:p w14:paraId="1C73047D" w14:textId="2851B0C1" w:rsidR="00640BE1" w:rsidRDefault="00640BE1">
      <w:pPr>
        <w:pStyle w:val="TableofFigures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noProof/>
        </w:rPr>
        <w:t>12 .attēls. Brenda krāsas</w:t>
      </w:r>
      <w:r>
        <w:rPr>
          <w:noProof/>
          <w:webHidden/>
        </w:rPr>
        <w:tab/>
        <w:t>20</w:t>
      </w:r>
    </w:p>
    <w:p w14:paraId="037FEF2E" w14:textId="2CFE321A" w:rsidR="00640BE1" w:rsidRDefault="00640BE1">
      <w:pPr>
        <w:pStyle w:val="TableofFigures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noProof/>
        </w:rPr>
        <w:t>13 .attēls. Citas krāsas</w:t>
      </w:r>
      <w:r>
        <w:rPr>
          <w:noProof/>
          <w:webHidden/>
        </w:rPr>
        <w:tab/>
        <w:t>20</w:t>
      </w:r>
    </w:p>
    <w:p w14:paraId="5E075AED" w14:textId="298FBD85" w:rsidR="00640BE1" w:rsidRDefault="00640BE1">
      <w:pPr>
        <w:pStyle w:val="TableofFigures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noProof/>
        </w:rPr>
        <w:t>14 .attēls. Logo</w:t>
      </w:r>
      <w:r>
        <w:rPr>
          <w:noProof/>
          <w:webHidden/>
        </w:rPr>
        <w:tab/>
        <w:t>23</w:t>
      </w:r>
    </w:p>
    <w:p w14:paraId="5B381E2C" w14:textId="617E5287" w:rsidR="00640BE1" w:rsidRDefault="00640BE1">
      <w:pPr>
        <w:pStyle w:val="TableofFigures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noProof/>
        </w:rPr>
        <w:t>15 .attēls. Ikonas</w:t>
      </w:r>
      <w:r>
        <w:rPr>
          <w:noProof/>
          <w:webHidden/>
        </w:rPr>
        <w:tab/>
        <w:t>25</w:t>
      </w:r>
    </w:p>
    <w:p w14:paraId="12EA634A" w14:textId="74D95DE9" w:rsidR="00640BE1" w:rsidRDefault="00640BE1">
      <w:pPr>
        <w:pStyle w:val="TableofFigures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noProof/>
        </w:rPr>
        <w:t>16 .attēls. Pakalpojumu grupu ikonas</w:t>
      </w:r>
      <w:r>
        <w:rPr>
          <w:noProof/>
          <w:webHidden/>
        </w:rPr>
        <w:tab/>
        <w:t>25</w:t>
      </w:r>
    </w:p>
    <w:p w14:paraId="44EFD78A" w14:textId="1E70A32A" w:rsidR="00640BE1" w:rsidRDefault="00640BE1">
      <w:pPr>
        <w:pStyle w:val="TableofFigures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noProof/>
        </w:rPr>
        <w:t>17 .attēls. Pakalpojumu sadaļu ikonas</w:t>
      </w:r>
      <w:r>
        <w:rPr>
          <w:noProof/>
          <w:webHidden/>
        </w:rPr>
        <w:tab/>
        <w:t>25</w:t>
      </w:r>
    </w:p>
    <w:p w14:paraId="402C91D0" w14:textId="2173D46B" w:rsidR="00640BE1" w:rsidRDefault="00640BE1">
      <w:pPr>
        <w:pStyle w:val="TableofFigures"/>
        <w:rPr>
          <w:rFonts w:asciiTheme="minorHAnsi" w:eastAsiaTheme="minorEastAsia" w:hAnsiTheme="minorHAnsi"/>
          <w:noProof/>
          <w:kern w:val="2"/>
          <w:sz w:val="24"/>
          <w:szCs w:val="24"/>
          <w:lang w:eastAsia="lv-LV"/>
          <w14:ligatures w14:val="standardContextual"/>
        </w:rPr>
      </w:pPr>
      <w:r w:rsidRPr="00772CDB">
        <w:rPr>
          <w:rStyle w:val="Hyperlink"/>
          <w:noProof/>
        </w:rPr>
        <w:t>18.attēls. Vājredzīgo ekrāna skata maiņa</w:t>
      </w:r>
      <w:r>
        <w:rPr>
          <w:noProof/>
          <w:webHidden/>
        </w:rPr>
        <w:tab/>
        <w:t>143</w:t>
      </w:r>
    </w:p>
    <w:p w14:paraId="1907926C" w14:textId="65352C68" w:rsidR="007D2574" w:rsidRPr="00951F46" w:rsidRDefault="007D2574" w:rsidP="00CA4A37">
      <w:pPr>
        <w:pStyle w:val="Titledatumsversija"/>
        <w:tabs>
          <w:tab w:val="right" w:leader="dot" w:pos="9638"/>
        </w:tabs>
        <w:ind w:right="-1"/>
        <w:jc w:val="left"/>
        <w:rPr>
          <w:rFonts w:cs="Arial"/>
        </w:rPr>
      </w:pPr>
      <w:r w:rsidRPr="00951F46">
        <w:rPr>
          <w:rFonts w:cs="Arial"/>
        </w:rPr>
        <w:br w:type="page"/>
      </w:r>
    </w:p>
    <w:p w14:paraId="52890AE8" w14:textId="77777777" w:rsidR="007D2574" w:rsidRPr="00FF0715" w:rsidRDefault="007D2574" w:rsidP="00FF0715">
      <w:pPr>
        <w:pStyle w:val="Heading1"/>
      </w:pPr>
      <w:bookmarkStart w:id="2" w:name="_Toc163232188"/>
      <w:r w:rsidRPr="00FF0715">
        <w:lastRenderedPageBreak/>
        <w:t>Ievads</w:t>
      </w:r>
      <w:bookmarkEnd w:id="2"/>
    </w:p>
    <w:p w14:paraId="6E743FAB" w14:textId="77777777" w:rsidR="007D2574" w:rsidRPr="00FF0715" w:rsidRDefault="007D2574" w:rsidP="00FF0715">
      <w:pPr>
        <w:pStyle w:val="Heading2"/>
      </w:pPr>
      <w:bookmarkStart w:id="3" w:name="_Dokumenta_nolūks"/>
      <w:bookmarkStart w:id="4" w:name="_Toc21077435"/>
      <w:bookmarkStart w:id="5" w:name="_Toc28766185"/>
      <w:bookmarkStart w:id="6" w:name="_Toc29354286"/>
      <w:bookmarkStart w:id="7" w:name="_Toc65487055"/>
      <w:bookmarkStart w:id="8" w:name="_Toc109037443"/>
      <w:bookmarkStart w:id="9" w:name="_Toc129433335"/>
      <w:bookmarkStart w:id="10" w:name="_Toc190771590"/>
      <w:bookmarkStart w:id="11" w:name="_Toc205267390"/>
      <w:bookmarkStart w:id="12" w:name="_Toc267554915"/>
      <w:bookmarkStart w:id="13" w:name="_Toc273610458"/>
      <w:bookmarkStart w:id="14" w:name="_Toc163232189"/>
      <w:bookmarkEnd w:id="3"/>
      <w:r w:rsidRPr="00FF0715">
        <w:t>Dokumenta nolūks</w:t>
      </w:r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</w:p>
    <w:p w14:paraId="7CBB77B5" w14:textId="7A9AC0D9" w:rsidR="009F3B36" w:rsidRPr="00951F46" w:rsidRDefault="009F3B36" w:rsidP="00FE57CD">
      <w:pPr>
        <w:spacing w:line="288" w:lineRule="auto"/>
        <w:rPr>
          <w:rFonts w:cs="Arial"/>
        </w:rPr>
      </w:pPr>
      <w:bookmarkStart w:id="15" w:name="_Darbības_sfēra"/>
      <w:bookmarkStart w:id="16" w:name="_Toc7415298"/>
      <w:bookmarkStart w:id="17" w:name="_Toc15712927"/>
      <w:bookmarkStart w:id="18" w:name="_Toc109037444"/>
      <w:bookmarkStart w:id="19" w:name="_Toc129433336"/>
      <w:bookmarkStart w:id="20" w:name="_Toc21077437"/>
      <w:bookmarkStart w:id="21" w:name="_Toc28766187"/>
      <w:bookmarkStart w:id="22" w:name="_Toc29354288"/>
      <w:bookmarkStart w:id="23" w:name="_Toc65487057"/>
      <w:bookmarkStart w:id="24" w:name="_Toc190771591"/>
      <w:bookmarkStart w:id="25" w:name="_Toc205267391"/>
      <w:bookmarkStart w:id="26" w:name="_Toc267554916"/>
      <w:bookmarkStart w:id="27" w:name="_Toc273610459"/>
      <w:bookmarkEnd w:id="15"/>
      <w:r w:rsidRPr="00951F46">
        <w:rPr>
          <w:rFonts w:cs="Arial"/>
        </w:rPr>
        <w:t xml:space="preserve">Šis dokuments ir izstrādāts </w:t>
      </w:r>
      <w:r w:rsidR="006F3A1D" w:rsidRPr="00951F46">
        <w:rPr>
          <w:rFonts w:cs="Arial"/>
        </w:rPr>
        <w:t xml:space="preserve">darba uzdevuma </w:t>
      </w:r>
      <w:r w:rsidRPr="00951F46">
        <w:rPr>
          <w:rFonts w:cs="Arial"/>
        </w:rPr>
        <w:t>“Valsts pārvaldes pakalpojumu portāla latvija.</w:t>
      </w:r>
      <w:r w:rsidR="007B14E9">
        <w:rPr>
          <w:rFonts w:cs="Arial"/>
        </w:rPr>
        <w:t>gov.</w:t>
      </w:r>
      <w:r w:rsidRPr="00951F46">
        <w:rPr>
          <w:rFonts w:cs="Arial"/>
        </w:rPr>
        <w:t xml:space="preserve">lv e-pakalpojumu izstrādes un izpildes vides pielāgošana” ietvaros. Šī dokumenta uzdevums ir </w:t>
      </w:r>
      <w:r w:rsidR="00D83117">
        <w:rPr>
          <w:rFonts w:cs="Arial"/>
        </w:rPr>
        <w:t xml:space="preserve">ieskicēt </w:t>
      </w:r>
      <w:proofErr w:type="spellStart"/>
      <w:r w:rsidRPr="00951F46">
        <w:rPr>
          <w:rFonts w:cs="Arial"/>
        </w:rPr>
        <w:t>vizualiz</w:t>
      </w:r>
      <w:r w:rsidR="00875F73">
        <w:rPr>
          <w:rFonts w:cs="Arial"/>
        </w:rPr>
        <w:t>ācijas</w:t>
      </w:r>
      <w:proofErr w:type="spellEnd"/>
      <w:r w:rsidRPr="00951F46">
        <w:rPr>
          <w:rFonts w:cs="Arial"/>
        </w:rPr>
        <w:t xml:space="preserve"> un sniegt vadlīnijas </w:t>
      </w:r>
      <w:r w:rsidR="004A7AAA" w:rsidRPr="00951F46">
        <w:rPr>
          <w:rFonts w:cs="Arial"/>
        </w:rPr>
        <w:t>portāl</w:t>
      </w:r>
      <w:r w:rsidR="00DC447D" w:rsidRPr="00951F46">
        <w:rPr>
          <w:rFonts w:cs="Arial"/>
        </w:rPr>
        <w:t>a</w:t>
      </w:r>
      <w:r w:rsidR="004A7AAA" w:rsidRPr="00951F46">
        <w:rPr>
          <w:rFonts w:cs="Arial"/>
        </w:rPr>
        <w:t xml:space="preserve"> </w:t>
      </w:r>
      <w:r w:rsidR="00214DB6" w:rsidRPr="00951F46">
        <w:rPr>
          <w:rFonts w:cs="Arial"/>
        </w:rPr>
        <w:t>l</w:t>
      </w:r>
      <w:r w:rsidRPr="00951F46">
        <w:rPr>
          <w:rFonts w:cs="Arial"/>
        </w:rPr>
        <w:t>atvija</w:t>
      </w:r>
      <w:r w:rsidR="00817922">
        <w:rPr>
          <w:rFonts w:cs="Arial"/>
        </w:rPr>
        <w:t>.gov.</w:t>
      </w:r>
      <w:r w:rsidRPr="00951F46">
        <w:rPr>
          <w:rFonts w:cs="Arial"/>
        </w:rPr>
        <w:t xml:space="preserve">lv </w:t>
      </w:r>
      <w:r w:rsidR="00B40A35" w:rsidRPr="00951F46">
        <w:rPr>
          <w:rFonts w:cs="Arial"/>
        </w:rPr>
        <w:t>(t</w:t>
      </w:r>
      <w:r w:rsidR="001C4CD5" w:rsidRPr="00951F46">
        <w:rPr>
          <w:rFonts w:cs="Arial"/>
        </w:rPr>
        <w:t>urpmāk arī -</w:t>
      </w:r>
      <w:r w:rsidR="00B40A35" w:rsidRPr="00951F46">
        <w:rPr>
          <w:rFonts w:cs="Arial"/>
        </w:rPr>
        <w:t xml:space="preserve"> Port</w:t>
      </w:r>
      <w:r w:rsidR="001C4CD5" w:rsidRPr="00951F46">
        <w:rPr>
          <w:rFonts w:cs="Arial"/>
        </w:rPr>
        <w:t>ā</w:t>
      </w:r>
      <w:r w:rsidR="00B40A35" w:rsidRPr="00951F46">
        <w:rPr>
          <w:rFonts w:cs="Arial"/>
        </w:rPr>
        <w:t>ls)</w:t>
      </w:r>
      <w:r w:rsidR="005250AE" w:rsidRPr="00951F46">
        <w:rPr>
          <w:rFonts w:cs="Arial"/>
        </w:rPr>
        <w:t xml:space="preserve"> izstrādātājiem</w:t>
      </w:r>
      <w:r w:rsidR="00C6539E" w:rsidRPr="00951F46">
        <w:rPr>
          <w:rFonts w:cs="Arial"/>
        </w:rPr>
        <w:t xml:space="preserve">. Papildus </w:t>
      </w:r>
      <w:r w:rsidR="00B5089B" w:rsidRPr="00951F46">
        <w:rPr>
          <w:rFonts w:cs="Arial"/>
        </w:rPr>
        <w:t>ir izstrādāti grafiskā dizaina elementi</w:t>
      </w:r>
      <w:r w:rsidR="00BF6362" w:rsidRPr="00951F46">
        <w:rPr>
          <w:rFonts w:cs="Arial"/>
        </w:rPr>
        <w:t xml:space="preserve"> </w:t>
      </w:r>
      <w:r w:rsidRPr="00951F46">
        <w:rPr>
          <w:rFonts w:cs="Arial"/>
        </w:rPr>
        <w:t>e-pakalpojumu ietvara</w:t>
      </w:r>
      <w:r w:rsidR="00765560" w:rsidRPr="00951F46">
        <w:rPr>
          <w:rFonts w:cs="Arial"/>
        </w:rPr>
        <w:t>m</w:t>
      </w:r>
      <w:r w:rsidRPr="00951F46">
        <w:rPr>
          <w:rFonts w:cs="Arial"/>
        </w:rPr>
        <w:t xml:space="preserve"> un e-pakalpojumu jaun</w:t>
      </w:r>
      <w:r w:rsidR="00765560" w:rsidRPr="00951F46">
        <w:rPr>
          <w:rFonts w:cs="Arial"/>
        </w:rPr>
        <w:t>ai</w:t>
      </w:r>
      <w:r w:rsidRPr="00951F46">
        <w:rPr>
          <w:rFonts w:cs="Arial"/>
        </w:rPr>
        <w:t xml:space="preserve"> versija</w:t>
      </w:r>
      <w:r w:rsidR="00765560" w:rsidRPr="00951F46">
        <w:rPr>
          <w:rFonts w:cs="Arial"/>
        </w:rPr>
        <w:t>i</w:t>
      </w:r>
      <w:r w:rsidRPr="00951F46">
        <w:rPr>
          <w:rFonts w:cs="Arial"/>
        </w:rPr>
        <w:t xml:space="preserve"> (oranžā).</w:t>
      </w:r>
    </w:p>
    <w:p w14:paraId="3EEC4CDF" w14:textId="77777777" w:rsidR="007D2574" w:rsidRPr="00FF0715" w:rsidRDefault="007D2574" w:rsidP="00FF0715">
      <w:pPr>
        <w:pStyle w:val="Heading2"/>
      </w:pPr>
      <w:bookmarkStart w:id="28" w:name="_Toc163232190"/>
      <w:r w:rsidRPr="00FF0715">
        <w:t>Darbības sfēra</w:t>
      </w:r>
      <w:bookmarkStart w:id="29" w:name="_Definīcijas_un_saīsinājumi"/>
      <w:bookmarkStart w:id="30" w:name="_Dokumenta_pārskats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</w:p>
    <w:p w14:paraId="0A4DD311" w14:textId="3924AB6B" w:rsidR="009F3B36" w:rsidRPr="00951F46" w:rsidRDefault="009F3B36" w:rsidP="009F3B36">
      <w:pPr>
        <w:rPr>
          <w:rFonts w:cs="Arial"/>
        </w:rPr>
      </w:pPr>
      <w:r w:rsidRPr="00951F46">
        <w:rPr>
          <w:rFonts w:cs="Arial"/>
        </w:rPr>
        <w:t xml:space="preserve">Dokuments tiks izmantots </w:t>
      </w:r>
      <w:r w:rsidR="00214DB6" w:rsidRPr="00951F46">
        <w:rPr>
          <w:rFonts w:cs="Arial"/>
        </w:rPr>
        <w:t>Portāla</w:t>
      </w:r>
      <w:r w:rsidRPr="00951F46">
        <w:rPr>
          <w:rFonts w:cs="Arial"/>
        </w:rPr>
        <w:t xml:space="preserve"> jaunās versijas (oranžās) grafiskā dizaina izstrādē.</w:t>
      </w:r>
    </w:p>
    <w:p w14:paraId="66A6F4A9" w14:textId="77777777" w:rsidR="00B14AF1" w:rsidRPr="00FF0715" w:rsidRDefault="00B14AF1" w:rsidP="00FF0715">
      <w:pPr>
        <w:pStyle w:val="Heading2"/>
      </w:pPr>
      <w:bookmarkStart w:id="31" w:name="_Toc502845481"/>
      <w:bookmarkStart w:id="32" w:name="_Toc163232191"/>
      <w:bookmarkStart w:id="33" w:name="_Toc28766189"/>
      <w:bookmarkStart w:id="34" w:name="_Toc29354290"/>
      <w:bookmarkStart w:id="35" w:name="_Toc65487059"/>
      <w:bookmarkStart w:id="36" w:name="_Toc109037448"/>
      <w:bookmarkStart w:id="37" w:name="_Toc120962891"/>
      <w:bookmarkStart w:id="38" w:name="_Toc129433338"/>
      <w:bookmarkStart w:id="39" w:name="_Toc190771593"/>
      <w:bookmarkStart w:id="40" w:name="_Toc205267393"/>
      <w:r w:rsidRPr="00FF0715">
        <w:t>Termini un pieņemtie apzīmējumi</w:t>
      </w:r>
      <w:bookmarkEnd w:id="31"/>
      <w:bookmarkEnd w:id="32"/>
    </w:p>
    <w:p w14:paraId="2E04EE28" w14:textId="4FE066B9" w:rsidR="009F3B36" w:rsidRPr="00951F46" w:rsidRDefault="009F3B36" w:rsidP="009F3B36">
      <w:pPr>
        <w:rPr>
          <w:rFonts w:cs="Arial"/>
        </w:rPr>
      </w:pPr>
      <w:r w:rsidRPr="00951F46">
        <w:rPr>
          <w:rFonts w:cs="Arial"/>
        </w:rPr>
        <w:t xml:space="preserve">Apzīmējumu un terminu </w:t>
      </w:r>
      <w:r w:rsidRPr="00FF0715">
        <w:rPr>
          <w:rFonts w:cs="Arial"/>
          <w:szCs w:val="22"/>
        </w:rPr>
        <w:t>vārdnīca</w:t>
      </w:r>
      <w:r w:rsidRPr="00951F46">
        <w:rPr>
          <w:rFonts w:cs="Arial"/>
        </w:rPr>
        <w:t xml:space="preserve"> ir pieejama saistītajā </w:t>
      </w:r>
      <w:r w:rsidR="00640BE1">
        <w:rPr>
          <w:rFonts w:cs="Arial"/>
        </w:rPr>
        <w:t>[4]</w:t>
      </w:r>
      <w:r w:rsidRPr="00951F46">
        <w:rPr>
          <w:rFonts w:cs="Arial"/>
        </w:rPr>
        <w:t xml:space="preserve"> dokumentā.</w:t>
      </w:r>
    </w:p>
    <w:p w14:paraId="0E314A8D" w14:textId="77777777" w:rsidR="007D2574" w:rsidRPr="00FF0715" w:rsidRDefault="007D2574" w:rsidP="00FF0715">
      <w:pPr>
        <w:pStyle w:val="Heading2"/>
      </w:pPr>
      <w:bookmarkStart w:id="41" w:name="_Toc188673235"/>
      <w:bookmarkStart w:id="42" w:name="_Toc189286728"/>
      <w:bookmarkStart w:id="43" w:name="_Toc258678453"/>
      <w:bookmarkStart w:id="44" w:name="_Toc267554920"/>
      <w:bookmarkStart w:id="45" w:name="_Toc273610463"/>
      <w:bookmarkStart w:id="46" w:name="_Toc163232192"/>
      <w:bookmarkStart w:id="47" w:name="_Toc129433339"/>
      <w:bookmarkStart w:id="48" w:name="_Toc190771594"/>
      <w:bookmarkStart w:id="49" w:name="_Toc205267394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r w:rsidRPr="00FF0715">
        <w:t>Saistība ar citiem dokumentiem</w:t>
      </w:r>
      <w:bookmarkEnd w:id="43"/>
      <w:bookmarkEnd w:id="44"/>
      <w:bookmarkEnd w:id="45"/>
      <w:bookmarkEnd w:id="46"/>
    </w:p>
    <w:p w14:paraId="1405CAC8" w14:textId="77777777" w:rsidR="009F3B36" w:rsidRPr="00951F46" w:rsidRDefault="009F3B36" w:rsidP="009F3B36">
      <w:pPr>
        <w:rPr>
          <w:rFonts w:cs="Arial"/>
        </w:rPr>
      </w:pPr>
      <w:r w:rsidRPr="00951F46">
        <w:rPr>
          <w:rFonts w:cs="Arial"/>
        </w:rPr>
        <w:t>Dokuments ir izstrādāts, balstoties uz šādiem dokumentiem:</w:t>
      </w:r>
    </w:p>
    <w:p w14:paraId="3D41200A" w14:textId="4ED100BC" w:rsidR="009F3B36" w:rsidRPr="00592B93" w:rsidRDefault="009F3B36" w:rsidP="0AEB45CB">
      <w:pPr>
        <w:pStyle w:val="Atsauce"/>
        <w:rPr>
          <w:rFonts w:cs="Arial"/>
          <w:lang w:eastAsia="en-GB"/>
        </w:rPr>
      </w:pPr>
      <w:r w:rsidRPr="0AEB45CB">
        <w:rPr>
          <w:rFonts w:cs="Arial"/>
          <w:lang w:eastAsia="en-GB"/>
        </w:rPr>
        <w:t>Darba uzdevums. Valsts pārvaldes pakalpojumu portāla www.latvija.lv E-pakalpojumu izstrādes un izpildes vides pilnveidošana</w:t>
      </w:r>
      <w:r w:rsidR="00214DB6" w:rsidRPr="0AEB45CB">
        <w:rPr>
          <w:rFonts w:cs="Arial"/>
          <w:lang w:eastAsia="en-GB"/>
        </w:rPr>
        <w:t>;</w:t>
      </w:r>
    </w:p>
    <w:p w14:paraId="0C21D833" w14:textId="6AD421E4" w:rsidR="009F3B36" w:rsidRPr="00BA1DA3" w:rsidRDefault="441FCDFC" w:rsidP="43B79ADD">
      <w:pPr>
        <w:pStyle w:val="Atsauce"/>
        <w:rPr>
          <w:rFonts w:cs="Arial"/>
          <w:lang w:eastAsia="en-GB"/>
        </w:rPr>
      </w:pPr>
      <w:r w:rsidRPr="43B79ADD">
        <w:rPr>
          <w:rFonts w:cs="Arial"/>
          <w:lang w:eastAsia="en-GB"/>
        </w:rPr>
        <w:t>Darba uz</w:t>
      </w:r>
      <w:r w:rsidRPr="005426EB">
        <w:rPr>
          <w:rFonts w:cs="Arial"/>
          <w:lang w:eastAsia="en-GB"/>
        </w:rPr>
        <w:t>devums.</w:t>
      </w:r>
      <w:r w:rsidRPr="00BA1DA3">
        <w:rPr>
          <w:rFonts w:cs="Arial"/>
          <w:lang w:eastAsia="en-GB"/>
        </w:rPr>
        <w:t xml:space="preserve"> Informācijas Resursa ‘E-pakalpojumu infrastruktūra v3’ tehnoloģiju bāzes atjaunošana, uzlabojumi, lai nodrošinātu pieejamības (</w:t>
      </w:r>
      <w:proofErr w:type="spellStart"/>
      <w:r w:rsidRPr="00BA1DA3">
        <w:rPr>
          <w:rFonts w:cs="Arial"/>
          <w:lang w:eastAsia="en-GB"/>
        </w:rPr>
        <w:t>Accessibility</w:t>
      </w:r>
      <w:proofErr w:type="spellEnd"/>
      <w:r w:rsidRPr="00BA1DA3">
        <w:rPr>
          <w:rFonts w:cs="Arial"/>
          <w:lang w:eastAsia="en-GB"/>
        </w:rPr>
        <w:t>) prasību izpildi, kā arī uzlabojumi, balstoties uz klientu ieteikumiem abpusēji parakstīts</w:t>
      </w:r>
      <w:r w:rsidR="5B62BF8F" w:rsidRPr="00BA1DA3">
        <w:rPr>
          <w:rFonts w:cs="Arial"/>
          <w:lang w:eastAsia="en-GB"/>
        </w:rPr>
        <w:t xml:space="preserve"> </w:t>
      </w:r>
      <w:r w:rsidR="0AEB45CB" w:rsidRPr="00BA1DA3">
        <w:rPr>
          <w:rFonts w:cs="Arial"/>
          <w:lang w:eastAsia="en-GB"/>
        </w:rPr>
        <w:t>2023</w:t>
      </w:r>
      <w:r w:rsidR="4611613E" w:rsidRPr="00BA1DA3">
        <w:rPr>
          <w:rFonts w:cs="Arial"/>
          <w:lang w:eastAsia="en-GB"/>
        </w:rPr>
        <w:t xml:space="preserve">.gada </w:t>
      </w:r>
      <w:r w:rsidR="0AEB45CB" w:rsidRPr="00BA1DA3">
        <w:rPr>
          <w:rFonts w:cs="Arial"/>
          <w:lang w:eastAsia="en-GB"/>
        </w:rPr>
        <w:t>09.</w:t>
      </w:r>
      <w:r w:rsidR="10B7AB8B" w:rsidRPr="00BA1DA3">
        <w:rPr>
          <w:rFonts w:cs="Arial"/>
          <w:lang w:eastAsia="en-GB"/>
        </w:rPr>
        <w:t xml:space="preserve">augustā </w:t>
      </w:r>
      <w:r w:rsidR="0AEB45CB" w:rsidRPr="00BA1DA3">
        <w:rPr>
          <w:rFonts w:cs="Arial"/>
          <w:lang w:eastAsia="en-GB"/>
        </w:rPr>
        <w:t>(Pasūtītāja līguma reģistrācijas Nr.</w:t>
      </w:r>
      <w:r w:rsidR="1839AA29" w:rsidRPr="00BA1DA3">
        <w:rPr>
          <w:rFonts w:cs="Arial"/>
          <w:lang w:eastAsia="en-GB"/>
        </w:rPr>
        <w:t xml:space="preserve"> 13-7/23/153</w:t>
      </w:r>
      <w:r w:rsidR="0AEB45CB" w:rsidRPr="00BA1DA3">
        <w:rPr>
          <w:rFonts w:cs="Arial"/>
          <w:lang w:eastAsia="en-GB"/>
        </w:rPr>
        <w:t xml:space="preserve"> un Piegādātāja reģistrācijas līguma Nr.</w:t>
      </w:r>
      <w:r w:rsidR="3DAE3398" w:rsidRPr="00BA1DA3">
        <w:rPr>
          <w:rFonts w:cs="Arial"/>
          <w:lang w:eastAsia="en-GB"/>
        </w:rPr>
        <w:t xml:space="preserve"> 5-1/2023-15/ EIS-106-2</w:t>
      </w:r>
      <w:r w:rsidR="0AEB45CB" w:rsidRPr="00BA1DA3">
        <w:rPr>
          <w:rFonts w:cs="Arial"/>
          <w:lang w:eastAsia="en-GB"/>
        </w:rPr>
        <w:t>)</w:t>
      </w:r>
      <w:r w:rsidR="27C2717B" w:rsidRPr="00BA1DA3">
        <w:rPr>
          <w:rFonts w:cs="Arial"/>
          <w:lang w:eastAsia="en-GB"/>
        </w:rPr>
        <w:t>;</w:t>
      </w:r>
    </w:p>
    <w:p w14:paraId="0677011E" w14:textId="6F295156" w:rsidR="009F3B36" w:rsidRPr="00592B93" w:rsidRDefault="009F3B36" w:rsidP="0AEB45CB">
      <w:pPr>
        <w:pStyle w:val="Atsauce"/>
        <w:rPr>
          <w:rFonts w:cs="Arial"/>
          <w:lang w:eastAsia="en-GB"/>
        </w:rPr>
      </w:pPr>
      <w:r w:rsidRPr="0AEB45CB">
        <w:rPr>
          <w:rFonts w:cs="Arial"/>
          <w:lang w:eastAsia="en-GB"/>
        </w:rPr>
        <w:t>Latvija</w:t>
      </w:r>
      <w:r w:rsidR="007B14E9">
        <w:rPr>
          <w:rFonts w:cs="Arial"/>
          <w:lang w:eastAsia="en-GB"/>
        </w:rPr>
        <w:t>.</w:t>
      </w:r>
      <w:proofErr w:type="spellStart"/>
      <w:r w:rsidR="007B14E9">
        <w:rPr>
          <w:rFonts w:cs="Arial"/>
          <w:lang w:eastAsia="en-GB"/>
        </w:rPr>
        <w:t>gov</w:t>
      </w:r>
      <w:proofErr w:type="spellEnd"/>
      <w:r w:rsidR="007B14E9">
        <w:rPr>
          <w:rFonts w:cs="Arial"/>
          <w:lang w:eastAsia="en-GB"/>
        </w:rPr>
        <w:t>.</w:t>
      </w:r>
      <w:r w:rsidRPr="0AEB45CB">
        <w:rPr>
          <w:rFonts w:cs="Arial"/>
          <w:lang w:eastAsia="en-GB"/>
        </w:rPr>
        <w:t xml:space="preserve">.lv v.3.0. </w:t>
      </w:r>
      <w:proofErr w:type="spellStart"/>
      <w:r w:rsidRPr="0AEB45CB">
        <w:rPr>
          <w:rFonts w:cs="Arial"/>
          <w:lang w:eastAsia="en-GB"/>
        </w:rPr>
        <w:t>desktop</w:t>
      </w:r>
      <w:proofErr w:type="spellEnd"/>
      <w:r w:rsidRPr="0AEB45CB">
        <w:rPr>
          <w:rFonts w:cs="Arial"/>
          <w:lang w:eastAsia="en-GB"/>
        </w:rPr>
        <w:t xml:space="preserve"> un </w:t>
      </w:r>
      <w:proofErr w:type="spellStart"/>
      <w:r w:rsidRPr="0AEB45CB">
        <w:rPr>
          <w:rFonts w:cs="Arial"/>
          <w:lang w:eastAsia="en-GB"/>
        </w:rPr>
        <w:t>mobile</w:t>
      </w:r>
      <w:proofErr w:type="spellEnd"/>
      <w:r w:rsidRPr="0AEB45CB">
        <w:rPr>
          <w:rFonts w:cs="Arial"/>
          <w:lang w:eastAsia="en-GB"/>
        </w:rPr>
        <w:t xml:space="preserve"> dizaina skices</w:t>
      </w:r>
      <w:r w:rsidR="00214DB6" w:rsidRPr="0AEB45CB">
        <w:rPr>
          <w:rFonts w:cs="Arial"/>
          <w:lang w:eastAsia="en-GB"/>
        </w:rPr>
        <w:t>;</w:t>
      </w:r>
    </w:p>
    <w:p w14:paraId="2308F9DF" w14:textId="445B193D" w:rsidR="00F36CC4" w:rsidRDefault="009F3B36" w:rsidP="00F36CC4">
      <w:pPr>
        <w:pStyle w:val="Atsauce"/>
        <w:rPr>
          <w:rFonts w:cs="Arial"/>
          <w:szCs w:val="22"/>
          <w:lang w:eastAsia="en-GB"/>
        </w:rPr>
      </w:pPr>
      <w:bookmarkStart w:id="50" w:name="_Ref311714107"/>
      <w:r w:rsidRPr="0AEB45CB">
        <w:rPr>
          <w:rFonts w:cs="Arial"/>
          <w:lang w:eastAsia="en-GB"/>
        </w:rPr>
        <w:t>Valsts informācijas sistēmu savietotāja (VISS) un Vienotā valsts un pašvaldību pakalpojumu portāla www.latvija.lv pilnveidošana un uzturēšana. Terminu un saīsinājumu indekss. (VRAA- 13_7_17_41-VISS_2016-TSI)</w:t>
      </w:r>
      <w:bookmarkEnd w:id="50"/>
      <w:r w:rsidRPr="0AEB45CB">
        <w:rPr>
          <w:rFonts w:cs="Arial"/>
          <w:lang w:eastAsia="en-GB"/>
        </w:rPr>
        <w:t>.</w:t>
      </w:r>
    </w:p>
    <w:p w14:paraId="5CBFE829" w14:textId="663ECC5E" w:rsidR="00A0727F" w:rsidRPr="00F36CC4" w:rsidRDefault="00A0727F" w:rsidP="00F36CC4">
      <w:pPr>
        <w:pStyle w:val="Atsauce"/>
        <w:rPr>
          <w:rFonts w:cs="Arial"/>
          <w:szCs w:val="22"/>
          <w:lang w:eastAsia="en-GB"/>
        </w:rPr>
      </w:pPr>
      <w:bookmarkStart w:id="51" w:name="_Ref159512101"/>
      <w:r w:rsidRPr="43B79ADD">
        <w:rPr>
          <w:rFonts w:cs="Arial"/>
          <w:lang w:eastAsia="en-GB"/>
        </w:rPr>
        <w:t xml:space="preserve">W3C Tīmekļa satura pieejamības vadlīnijas WCAG 2.1, </w:t>
      </w:r>
      <w:r w:rsidRPr="00772CDB">
        <w:rPr>
          <w:rFonts w:cs="Arial"/>
          <w:lang w:eastAsia="en-GB"/>
        </w:rPr>
        <w:t>https://www.w3.org/TR/WCAG21</w:t>
      </w:r>
      <w:bookmarkEnd w:id="51"/>
    </w:p>
    <w:p w14:paraId="2DC1F2BA" w14:textId="77777777" w:rsidR="007D2574" w:rsidRPr="00084F26" w:rsidRDefault="007D2574" w:rsidP="00084F26">
      <w:pPr>
        <w:pStyle w:val="Heading2"/>
      </w:pPr>
      <w:bookmarkStart w:id="52" w:name="_Toc258678454"/>
      <w:bookmarkStart w:id="53" w:name="_Toc267554921"/>
      <w:bookmarkStart w:id="54" w:name="_Toc273610464"/>
      <w:bookmarkStart w:id="55" w:name="_Toc163232193"/>
      <w:bookmarkEnd w:id="47"/>
      <w:bookmarkEnd w:id="48"/>
      <w:bookmarkEnd w:id="49"/>
      <w:r w:rsidRPr="00084F26">
        <w:t>Dokumenta pārskats</w:t>
      </w:r>
      <w:bookmarkEnd w:id="52"/>
      <w:bookmarkEnd w:id="53"/>
      <w:bookmarkEnd w:id="54"/>
      <w:bookmarkEnd w:id="55"/>
    </w:p>
    <w:p w14:paraId="048997A6" w14:textId="6B80EF93" w:rsidR="00C32980" w:rsidRPr="00951F46" w:rsidRDefault="00C32980" w:rsidP="00C32980">
      <w:pPr>
        <w:rPr>
          <w:rFonts w:cs="Arial"/>
        </w:rPr>
      </w:pPr>
      <w:r w:rsidRPr="00951F46">
        <w:rPr>
          <w:rFonts w:cs="Arial"/>
        </w:rPr>
        <w:t>Dokument</w:t>
      </w:r>
      <w:r w:rsidR="00A738BB" w:rsidRPr="00951F46">
        <w:rPr>
          <w:rFonts w:cs="Arial"/>
        </w:rPr>
        <w:t>u</w:t>
      </w:r>
      <w:r w:rsidRPr="00951F46">
        <w:rPr>
          <w:rFonts w:cs="Arial"/>
        </w:rPr>
        <w:t xml:space="preserve"> veido šādi </w:t>
      </w:r>
      <w:sdt>
        <w:sdtPr>
          <w:rPr>
            <w:rFonts w:cs="Arial"/>
          </w:rPr>
          <w:tag w:val="goog_rdk_17"/>
          <w:id w:val="1597061464"/>
        </w:sdtPr>
        <w:sdtContent/>
      </w:sdt>
      <w:sdt>
        <w:sdtPr>
          <w:rPr>
            <w:rFonts w:cs="Arial"/>
          </w:rPr>
          <w:tag w:val="goog_rdk_38"/>
          <w:id w:val="767204107"/>
        </w:sdtPr>
        <w:sdtContent/>
      </w:sdt>
      <w:sdt>
        <w:sdtPr>
          <w:rPr>
            <w:rFonts w:cs="Arial"/>
          </w:rPr>
          <w:tag w:val="goog_rdk_60"/>
          <w:id w:val="1447511554"/>
        </w:sdtPr>
        <w:sdtContent/>
      </w:sdt>
      <w:sdt>
        <w:sdtPr>
          <w:rPr>
            <w:rFonts w:cs="Arial"/>
          </w:rPr>
          <w:tag w:val="goog_rdk_84"/>
          <w:id w:val="227354050"/>
        </w:sdtPr>
        <w:sdtContent/>
      </w:sdt>
      <w:sdt>
        <w:sdtPr>
          <w:rPr>
            <w:rFonts w:cs="Arial"/>
          </w:rPr>
          <w:tag w:val="goog_rdk_110"/>
          <w:id w:val="-1748407708"/>
        </w:sdtPr>
        <w:sdtContent/>
      </w:sdt>
      <w:sdt>
        <w:sdtPr>
          <w:rPr>
            <w:rFonts w:cs="Arial"/>
          </w:rPr>
          <w:tag w:val="goog_rdk_111"/>
          <w:id w:val="-423960892"/>
        </w:sdtPr>
        <w:sdtContent/>
      </w:sdt>
      <w:r w:rsidRPr="00951F46">
        <w:rPr>
          <w:rFonts w:cs="Arial"/>
        </w:rPr>
        <w:t>nodalījumi:</w:t>
      </w:r>
    </w:p>
    <w:p w14:paraId="2D8B791F" w14:textId="44EF1803" w:rsidR="00C32980" w:rsidRPr="00592B93" w:rsidRDefault="00C32980" w:rsidP="00592B93">
      <w:pPr>
        <w:pStyle w:val="ListParagraph"/>
        <w:numPr>
          <w:ilvl w:val="0"/>
          <w:numId w:val="49"/>
        </w:numPr>
        <w:rPr>
          <w:rFonts w:cs="Arial"/>
        </w:rPr>
      </w:pPr>
      <w:r w:rsidRPr="00592B93">
        <w:rPr>
          <w:rFonts w:cs="Arial"/>
        </w:rPr>
        <w:t>Pirmajā nodalījumā – „</w:t>
      </w:r>
      <w:r w:rsidR="008329A1" w:rsidRPr="00592B93">
        <w:rPr>
          <w:rFonts w:cs="Arial"/>
        </w:rPr>
        <w:t>Ievads</w:t>
      </w:r>
      <w:r w:rsidRPr="00592B93">
        <w:rPr>
          <w:rFonts w:cs="Arial"/>
        </w:rPr>
        <w:t>” – ir aprakstīts dokumenta nolūks, darbības sfēra, informācija par terminiem un apzīmējumiem, kā arī sniegtas norādes par saistītajiem dokumentiem, dokumenta pārskats.</w:t>
      </w:r>
    </w:p>
    <w:p w14:paraId="050E9A65" w14:textId="5E47692A" w:rsidR="001E2950" w:rsidRPr="00592B93" w:rsidRDefault="001E2950" w:rsidP="00592B93">
      <w:pPr>
        <w:pStyle w:val="ListParagraph"/>
        <w:numPr>
          <w:ilvl w:val="0"/>
          <w:numId w:val="49"/>
        </w:numPr>
        <w:rPr>
          <w:rFonts w:cs="Arial"/>
        </w:rPr>
      </w:pPr>
      <w:r w:rsidRPr="00592B93">
        <w:rPr>
          <w:rFonts w:cs="Arial"/>
        </w:rPr>
        <w:t>Otrajā</w:t>
      </w:r>
      <w:r w:rsidR="008329A1" w:rsidRPr="00592B93">
        <w:rPr>
          <w:rFonts w:cs="Arial"/>
        </w:rPr>
        <w:t xml:space="preserve"> nodalījumā – „Portāla prezentācijas organizācija” – ir aprakstīt</w:t>
      </w:r>
      <w:r w:rsidR="00F86A1D" w:rsidRPr="00592B93">
        <w:rPr>
          <w:rFonts w:cs="Arial"/>
        </w:rPr>
        <w:t>i</w:t>
      </w:r>
      <w:r w:rsidR="008329A1" w:rsidRPr="00592B93">
        <w:rPr>
          <w:rFonts w:cs="Arial"/>
        </w:rPr>
        <w:t xml:space="preserve"> </w:t>
      </w:r>
      <w:r w:rsidR="006C671F" w:rsidRPr="00592B93">
        <w:rPr>
          <w:rFonts w:cs="Arial"/>
        </w:rPr>
        <w:t>P</w:t>
      </w:r>
      <w:r w:rsidRPr="00592B93">
        <w:rPr>
          <w:rFonts w:cs="Arial"/>
        </w:rPr>
        <w:t>ortāla grafiskā dizaina elementi un to attēlojumi.</w:t>
      </w:r>
    </w:p>
    <w:p w14:paraId="5AB26E7B" w14:textId="6E72CB2A" w:rsidR="00C32980" w:rsidRPr="00592B93" w:rsidRDefault="001E2950" w:rsidP="00592B93">
      <w:pPr>
        <w:pStyle w:val="ListParagraph"/>
        <w:numPr>
          <w:ilvl w:val="0"/>
          <w:numId w:val="49"/>
        </w:numPr>
        <w:rPr>
          <w:rFonts w:cs="Arial"/>
        </w:rPr>
      </w:pPr>
      <w:r w:rsidRPr="00592B93">
        <w:rPr>
          <w:rFonts w:cs="Arial"/>
        </w:rPr>
        <w:lastRenderedPageBreak/>
        <w:t>Trešajā</w:t>
      </w:r>
      <w:r w:rsidR="00C32980" w:rsidRPr="00592B93">
        <w:rPr>
          <w:rFonts w:cs="Arial"/>
        </w:rPr>
        <w:t xml:space="preserve"> nodalījumā – „</w:t>
      </w:r>
      <w:r w:rsidR="004A02EB" w:rsidRPr="00592B93">
        <w:rPr>
          <w:rFonts w:cs="Arial"/>
        </w:rPr>
        <w:t>Stila grāmata</w:t>
      </w:r>
      <w:r w:rsidR="00C32980" w:rsidRPr="00592B93">
        <w:rPr>
          <w:rFonts w:cs="Arial"/>
        </w:rPr>
        <w:t xml:space="preserve">” – </w:t>
      </w:r>
      <w:r w:rsidRPr="00592B93">
        <w:rPr>
          <w:rFonts w:cs="Arial"/>
        </w:rPr>
        <w:t xml:space="preserve">Šajā sadaļā aprakstīts </w:t>
      </w:r>
      <w:r w:rsidR="006C671F" w:rsidRPr="00592B93">
        <w:rPr>
          <w:rFonts w:cs="Arial"/>
        </w:rPr>
        <w:t xml:space="preserve">Portāla </w:t>
      </w:r>
      <w:r w:rsidRPr="00592B93">
        <w:rPr>
          <w:rFonts w:cs="Arial"/>
        </w:rPr>
        <w:t>kopējais komponenšu saraksts un   to lietojums.</w:t>
      </w:r>
    </w:p>
    <w:p w14:paraId="2CC9F3B4" w14:textId="5E69EF22" w:rsidR="00454D3F" w:rsidRPr="00592B93" w:rsidRDefault="001E2950" w:rsidP="00592B93">
      <w:pPr>
        <w:pStyle w:val="ListParagraph"/>
        <w:numPr>
          <w:ilvl w:val="0"/>
          <w:numId w:val="49"/>
        </w:numPr>
        <w:rPr>
          <w:rFonts w:cs="Arial"/>
        </w:rPr>
      </w:pPr>
      <w:r w:rsidRPr="00592B93">
        <w:rPr>
          <w:rFonts w:cs="Arial"/>
        </w:rPr>
        <w:t>Ceturtajā</w:t>
      </w:r>
      <w:r w:rsidR="00C32980" w:rsidRPr="00592B93">
        <w:rPr>
          <w:rFonts w:cs="Arial"/>
        </w:rPr>
        <w:t xml:space="preserve"> nodalījumā – „</w:t>
      </w:r>
      <w:r w:rsidR="004A02EB" w:rsidRPr="00592B93">
        <w:rPr>
          <w:rFonts w:cs="Arial"/>
        </w:rPr>
        <w:t>Lapas</w:t>
      </w:r>
      <w:r w:rsidR="00C32980" w:rsidRPr="00592B93">
        <w:rPr>
          <w:rFonts w:cs="Arial"/>
        </w:rPr>
        <w:t xml:space="preserve">” – </w:t>
      </w:r>
      <w:r w:rsidR="005C5863" w:rsidRPr="00592B93">
        <w:rPr>
          <w:rFonts w:cs="Arial"/>
        </w:rPr>
        <w:t xml:space="preserve">sadaļā aprakstīts </w:t>
      </w:r>
      <w:proofErr w:type="spellStart"/>
      <w:r w:rsidR="00454D3F" w:rsidRPr="00592B93">
        <w:rPr>
          <w:rFonts w:cs="Arial"/>
        </w:rPr>
        <w:t>React</w:t>
      </w:r>
      <w:proofErr w:type="spellEnd"/>
      <w:r w:rsidR="00454D3F" w:rsidRPr="00592B93">
        <w:rPr>
          <w:rFonts w:cs="Arial"/>
        </w:rPr>
        <w:t xml:space="preserve"> </w:t>
      </w:r>
      <w:proofErr w:type="spellStart"/>
      <w:r w:rsidR="00454D3F" w:rsidRPr="00592B93">
        <w:rPr>
          <w:rFonts w:cs="Arial"/>
        </w:rPr>
        <w:t>StoryBook</w:t>
      </w:r>
      <w:proofErr w:type="spellEnd"/>
      <w:r w:rsidR="00454D3F" w:rsidRPr="00592B93">
        <w:rPr>
          <w:rFonts w:cs="Arial"/>
        </w:rPr>
        <w:t xml:space="preserve"> portāla lapas dalījums, kur katrā no šīm sadaļām </w:t>
      </w:r>
      <w:r w:rsidR="006750B2" w:rsidRPr="00592B93">
        <w:rPr>
          <w:rFonts w:cs="Arial"/>
        </w:rPr>
        <w:t>P</w:t>
      </w:r>
      <w:r w:rsidR="00454D3F" w:rsidRPr="00592B93">
        <w:rPr>
          <w:rFonts w:cs="Arial"/>
        </w:rPr>
        <w:t>ortāla lapas izveidotas Darba vir</w:t>
      </w:r>
      <w:r w:rsidR="00611F5C" w:rsidRPr="00592B93">
        <w:rPr>
          <w:rFonts w:cs="Arial"/>
        </w:rPr>
        <w:t>s</w:t>
      </w:r>
      <w:r w:rsidR="00454D3F" w:rsidRPr="00592B93">
        <w:rPr>
          <w:rFonts w:cs="Arial"/>
        </w:rPr>
        <w:t xml:space="preserve">mas attēlošanai, Mobilās aplikācijas attēlošanai, </w:t>
      </w:r>
      <w:proofErr w:type="spellStart"/>
      <w:r w:rsidR="00454D3F" w:rsidRPr="00592B93">
        <w:rPr>
          <w:rFonts w:cs="Arial"/>
        </w:rPr>
        <w:t>Viedierīču</w:t>
      </w:r>
      <w:proofErr w:type="spellEnd"/>
      <w:r w:rsidR="00454D3F" w:rsidRPr="00592B93">
        <w:rPr>
          <w:rFonts w:cs="Arial"/>
        </w:rPr>
        <w:t xml:space="preserve"> attēlošanai.</w:t>
      </w:r>
    </w:p>
    <w:p w14:paraId="71999A86" w14:textId="77777777" w:rsidR="00454D3F" w:rsidRPr="00951F46" w:rsidRDefault="00454D3F" w:rsidP="00454D3F">
      <w:pPr>
        <w:pStyle w:val="ListBullet"/>
        <w:numPr>
          <w:ilvl w:val="0"/>
          <w:numId w:val="0"/>
        </w:numPr>
        <w:suppressAutoHyphens/>
        <w:ind w:left="720"/>
        <w:rPr>
          <w:rFonts w:cs="Arial"/>
        </w:rPr>
      </w:pPr>
    </w:p>
    <w:p w14:paraId="1E6DE17E" w14:textId="49021209" w:rsidR="00C32980" w:rsidRPr="00084F26" w:rsidRDefault="0018529B" w:rsidP="00084F26">
      <w:pPr>
        <w:pStyle w:val="Heading1"/>
      </w:pPr>
      <w:bookmarkStart w:id="56" w:name="_Toc163232194"/>
      <w:r w:rsidRPr="00084F26">
        <w:lastRenderedPageBreak/>
        <w:t xml:space="preserve">Portāla prezentācijas </w:t>
      </w:r>
      <w:r w:rsidR="003C3280" w:rsidRPr="00084F26">
        <w:t>organizācija</w:t>
      </w:r>
      <w:bookmarkEnd w:id="56"/>
    </w:p>
    <w:p w14:paraId="1541A3D9" w14:textId="063F35B1" w:rsidR="003C3280" w:rsidRPr="00951F46" w:rsidRDefault="00C32980" w:rsidP="00017BCE">
      <w:pPr>
        <w:rPr>
          <w:rFonts w:cs="Arial"/>
        </w:rPr>
      </w:pPr>
      <w:bookmarkStart w:id="57" w:name="_Funkcionālās_prasības"/>
      <w:bookmarkEnd w:id="57"/>
      <w:r w:rsidRPr="00951F46">
        <w:rPr>
          <w:rFonts w:cs="Arial"/>
        </w:rPr>
        <w:t xml:space="preserve">Šajā nodalījumā dots </w:t>
      </w:r>
      <w:r w:rsidR="00B40A35" w:rsidRPr="00951F46">
        <w:rPr>
          <w:rFonts w:cs="Arial"/>
        </w:rPr>
        <w:t>P</w:t>
      </w:r>
      <w:r w:rsidR="002C2BD9" w:rsidRPr="00951F46">
        <w:rPr>
          <w:rFonts w:cs="Arial"/>
        </w:rPr>
        <w:t xml:space="preserve">ortāla </w:t>
      </w:r>
      <w:r w:rsidRPr="00951F46">
        <w:rPr>
          <w:rFonts w:cs="Arial"/>
        </w:rPr>
        <w:t>grafiskā dizaina elementu apraksts un attēlojums.</w:t>
      </w:r>
      <w:r w:rsidR="00017BCE" w:rsidRPr="00951F46">
        <w:rPr>
          <w:rFonts w:cs="Arial"/>
        </w:rPr>
        <w:t xml:space="preserve"> </w:t>
      </w:r>
    </w:p>
    <w:p w14:paraId="0A88486C" w14:textId="53A44A05" w:rsidR="00014074" w:rsidRPr="00084F26" w:rsidRDefault="007B6ACC" w:rsidP="00084F26">
      <w:pPr>
        <w:pStyle w:val="Heading2"/>
      </w:pPr>
      <w:bookmarkStart w:id="58" w:name="_Toc163232195"/>
      <w:r w:rsidRPr="00084F26">
        <w:t>Portāla adaptīva dizaina realizācija</w:t>
      </w:r>
      <w:bookmarkEnd w:id="58"/>
    </w:p>
    <w:p w14:paraId="129105E5" w14:textId="7F43A70B" w:rsidR="00EA6794" w:rsidRPr="00951F46" w:rsidRDefault="00B40A35" w:rsidP="00014074">
      <w:pPr>
        <w:rPr>
          <w:rFonts w:cs="Arial"/>
        </w:rPr>
      </w:pPr>
      <w:r w:rsidRPr="00951F46">
        <w:rPr>
          <w:rFonts w:cs="Arial"/>
        </w:rPr>
        <w:t>P</w:t>
      </w:r>
      <w:r w:rsidR="003C2EEE" w:rsidRPr="00951F46">
        <w:rPr>
          <w:rFonts w:cs="Arial"/>
        </w:rPr>
        <w:t>ortāls sastāv no galvenes, satura</w:t>
      </w:r>
      <w:r w:rsidRPr="00951F46">
        <w:rPr>
          <w:rFonts w:cs="Arial"/>
        </w:rPr>
        <w:t xml:space="preserve"> un</w:t>
      </w:r>
      <w:r w:rsidR="003C2EEE" w:rsidRPr="00951F46">
        <w:rPr>
          <w:rFonts w:cs="Arial"/>
        </w:rPr>
        <w:t xml:space="preserve"> kājenes</w:t>
      </w:r>
      <w:r w:rsidR="00EB5943" w:rsidRPr="00951F46">
        <w:rPr>
          <w:rFonts w:cs="Arial"/>
        </w:rPr>
        <w:t>:</w:t>
      </w:r>
      <w:r w:rsidRPr="00951F46">
        <w:rPr>
          <w:rFonts w:cs="Arial"/>
        </w:rPr>
        <w:t xml:space="preserve"> </w:t>
      </w:r>
    </w:p>
    <w:p w14:paraId="7E0F7EAF" w14:textId="4DF0791D" w:rsidR="00FB52E6" w:rsidRPr="00951F46" w:rsidRDefault="00FB52E6" w:rsidP="00EB5943">
      <w:pPr>
        <w:pStyle w:val="ListBullet"/>
        <w:rPr>
          <w:rFonts w:cs="Arial"/>
        </w:rPr>
      </w:pPr>
      <w:r w:rsidRPr="00951F46">
        <w:rPr>
          <w:rFonts w:cs="Arial"/>
        </w:rPr>
        <w:t>Portāla D</w:t>
      </w:r>
      <w:r w:rsidR="00AC7130" w:rsidRPr="00951F46">
        <w:rPr>
          <w:rFonts w:cs="Arial"/>
        </w:rPr>
        <w:t>arba virsma</w:t>
      </w:r>
      <w:r w:rsidR="008F61BA" w:rsidRPr="00951F46">
        <w:rPr>
          <w:rFonts w:cs="Arial"/>
        </w:rPr>
        <w:t>s</w:t>
      </w:r>
      <w:r w:rsidRPr="00951F46">
        <w:rPr>
          <w:rFonts w:cs="Arial"/>
        </w:rPr>
        <w:t xml:space="preserve"> skat</w:t>
      </w:r>
      <w:r w:rsidR="00B40A35" w:rsidRPr="00951F46">
        <w:rPr>
          <w:rFonts w:cs="Arial"/>
        </w:rPr>
        <w:t>a</w:t>
      </w:r>
      <w:r w:rsidRPr="00951F46">
        <w:rPr>
          <w:rFonts w:cs="Arial"/>
        </w:rPr>
        <w:t xml:space="preserve"> </w:t>
      </w:r>
      <w:r w:rsidR="00B40A35" w:rsidRPr="00951F46">
        <w:rPr>
          <w:rFonts w:cs="Arial"/>
        </w:rPr>
        <w:t xml:space="preserve">platums </w:t>
      </w:r>
      <w:r w:rsidR="00F50459" w:rsidRPr="00951F46">
        <w:rPr>
          <w:rFonts w:cs="Arial"/>
        </w:rPr>
        <w:t xml:space="preserve">ar </w:t>
      </w:r>
      <w:r w:rsidR="00B40A35" w:rsidRPr="00951F46">
        <w:rPr>
          <w:rFonts w:cs="Arial"/>
        </w:rPr>
        <w:t>i</w:t>
      </w:r>
      <w:r w:rsidRPr="00951F46">
        <w:rPr>
          <w:rFonts w:cs="Arial"/>
        </w:rPr>
        <w:t>zmēr</w:t>
      </w:r>
      <w:r w:rsidR="00F50459" w:rsidRPr="00951F46">
        <w:rPr>
          <w:rFonts w:cs="Arial"/>
        </w:rPr>
        <w:t>iem</w:t>
      </w:r>
      <w:r w:rsidRPr="00951F46">
        <w:rPr>
          <w:rFonts w:cs="Arial"/>
        </w:rPr>
        <w:t xml:space="preserve"> 1474 PX / 92,13 EM</w:t>
      </w:r>
      <w:r w:rsidR="00B40A35" w:rsidRPr="00951F46">
        <w:rPr>
          <w:rFonts w:cs="Arial"/>
        </w:rPr>
        <w:t>.</w:t>
      </w:r>
    </w:p>
    <w:p w14:paraId="0227C9FF" w14:textId="77777777" w:rsidR="00EB5943" w:rsidRPr="00951F46" w:rsidRDefault="00EB5943" w:rsidP="00EB5943">
      <w:pPr>
        <w:pStyle w:val="ListBullet"/>
        <w:rPr>
          <w:rFonts w:cs="Arial"/>
        </w:rPr>
      </w:pPr>
      <w:r w:rsidRPr="00951F46">
        <w:rPr>
          <w:rFonts w:cs="Arial"/>
        </w:rPr>
        <w:t xml:space="preserve">Portāla mobilais skats platuma izmēriem 375 PX / 23,44 EM. </w:t>
      </w:r>
    </w:p>
    <w:p w14:paraId="14246F3F" w14:textId="1BE2F4D8" w:rsidR="00EB5943" w:rsidRPr="00951F46" w:rsidRDefault="00EB5943" w:rsidP="00EB5943">
      <w:pPr>
        <w:pStyle w:val="ListBullet"/>
        <w:rPr>
          <w:rFonts w:cs="Arial"/>
        </w:rPr>
      </w:pPr>
      <w:r w:rsidRPr="00951F46">
        <w:rPr>
          <w:rFonts w:cs="Arial"/>
        </w:rPr>
        <w:t xml:space="preserve">Portāla </w:t>
      </w:r>
      <w:proofErr w:type="spellStart"/>
      <w:r w:rsidRPr="00951F46">
        <w:rPr>
          <w:rFonts w:cs="Arial"/>
        </w:rPr>
        <w:t>viedierīces</w:t>
      </w:r>
      <w:proofErr w:type="spellEnd"/>
      <w:r w:rsidRPr="00951F46">
        <w:rPr>
          <w:rFonts w:cs="Arial"/>
        </w:rPr>
        <w:t xml:space="preserve"> skats ar izmēriem 925 PX / 57,81 EM</w:t>
      </w:r>
    </w:p>
    <w:p w14:paraId="6CD7BC63" w14:textId="7590B112" w:rsidR="000920BF" w:rsidRPr="00951F46" w:rsidRDefault="008B0D39" w:rsidP="000920BF">
      <w:pPr>
        <w:pStyle w:val="Pictureposition"/>
        <w:rPr>
          <w:rFonts w:cs="Arial"/>
        </w:rPr>
      </w:pPr>
      <w:r w:rsidRPr="008B0D39">
        <w:rPr>
          <w:noProof/>
          <w:lang w:eastAsia="lv-LV"/>
        </w:rPr>
        <w:t xml:space="preserve"> </w:t>
      </w:r>
      <w:r w:rsidRPr="008B0D39">
        <w:rPr>
          <w:rFonts w:cs="Arial"/>
          <w:noProof/>
          <w:lang w:eastAsia="lv-LV"/>
        </w:rPr>
        <w:drawing>
          <wp:inline distT="0" distB="0" distL="0" distR="0" wp14:anchorId="6FF1DD57" wp14:editId="792BCD28">
            <wp:extent cx="5915643" cy="4616878"/>
            <wp:effectExtent l="0" t="0" r="9525" b="0"/>
            <wp:docPr id="1663701320" name="Picture 1663701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20459" cy="462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C9636" w14:textId="6E99766A" w:rsidR="000920BF" w:rsidRPr="007B641D" w:rsidRDefault="00640BE1" w:rsidP="007B641D">
      <w:pPr>
        <w:pStyle w:val="Picturecaption0"/>
      </w:pPr>
      <w:bookmarkStart w:id="59" w:name="_Toc36318640"/>
      <w:bookmarkStart w:id="60" w:name="_Toc163232225"/>
      <w:r>
        <w:rPr>
          <w:noProof/>
        </w:rPr>
        <w:t>1</w:t>
      </w:r>
      <w:r w:rsidR="000920BF" w:rsidRPr="007B641D">
        <w:t>.attēls. Darba virsmas galvenes, satur</w:t>
      </w:r>
      <w:r w:rsidR="002046BD" w:rsidRPr="007B641D">
        <w:t>a</w:t>
      </w:r>
      <w:r w:rsidR="000920BF" w:rsidRPr="007B641D">
        <w:t xml:space="preserve"> un kājenes daļa</w:t>
      </w:r>
      <w:bookmarkEnd w:id="59"/>
      <w:bookmarkEnd w:id="60"/>
    </w:p>
    <w:p w14:paraId="0781A180" w14:textId="77777777" w:rsidR="000920BF" w:rsidRPr="00951F46" w:rsidRDefault="000920BF" w:rsidP="00A467F7">
      <w:pPr>
        <w:pStyle w:val="picturecaption"/>
      </w:pPr>
    </w:p>
    <w:p w14:paraId="0A1FC66C" w14:textId="4B98FD79" w:rsidR="000920BF" w:rsidRPr="00951F46" w:rsidRDefault="008B0D39" w:rsidP="000920BF">
      <w:pPr>
        <w:pStyle w:val="Pictureposition"/>
        <w:rPr>
          <w:rFonts w:cs="Arial"/>
        </w:rPr>
      </w:pPr>
      <w:bookmarkStart w:id="61" w:name="_Toc36726680"/>
      <w:r w:rsidRPr="008B0D39">
        <w:rPr>
          <w:noProof/>
          <w:lang w:eastAsia="lv-LV"/>
        </w:rPr>
        <w:lastRenderedPageBreak/>
        <w:t xml:space="preserve"> </w:t>
      </w:r>
      <w:r w:rsidRPr="008B0D39">
        <w:rPr>
          <w:rFonts w:cs="Arial"/>
          <w:noProof/>
          <w:lang w:eastAsia="lv-LV"/>
        </w:rPr>
        <w:drawing>
          <wp:inline distT="0" distB="0" distL="0" distR="0" wp14:anchorId="5B844646" wp14:editId="32EC6078">
            <wp:extent cx="2291849" cy="8689605"/>
            <wp:effectExtent l="0" t="0" r="0" b="0"/>
            <wp:docPr id="1663701321" name="Picture 1663701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307701" cy="8749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1D71" w:rsidRPr="00951F46">
        <w:rPr>
          <w:rFonts w:cs="Arial"/>
        </w:rPr>
        <w:t xml:space="preserve"> </w:t>
      </w:r>
    </w:p>
    <w:p w14:paraId="170F75FC" w14:textId="17E0D3C6" w:rsidR="00E3421D" w:rsidRPr="00951F46" w:rsidRDefault="00640BE1" w:rsidP="007B641D">
      <w:pPr>
        <w:pStyle w:val="Picturecaption0"/>
      </w:pPr>
      <w:bookmarkStart w:id="62" w:name="_Toc36318641"/>
      <w:bookmarkStart w:id="63" w:name="_Toc36726681"/>
      <w:bookmarkStart w:id="64" w:name="_Toc163232226"/>
      <w:bookmarkEnd w:id="61"/>
      <w:r>
        <w:rPr>
          <w:noProof/>
        </w:rPr>
        <w:t>2</w:t>
      </w:r>
      <w:r w:rsidR="00F01D71" w:rsidRPr="00951F46">
        <w:t>.</w:t>
      </w:r>
      <w:r w:rsidR="00E3421D" w:rsidRPr="00951F46">
        <w:t>attēls. Portāla mobil</w:t>
      </w:r>
      <w:r w:rsidR="009E01EB" w:rsidRPr="00951F46">
        <w:t>ā</w:t>
      </w:r>
      <w:r w:rsidR="00E3421D" w:rsidRPr="00951F46">
        <w:t xml:space="preserve"> skat</w:t>
      </w:r>
      <w:r w:rsidR="00F50459" w:rsidRPr="00951F46">
        <w:t>a</w:t>
      </w:r>
      <w:r w:rsidR="00E3421D" w:rsidRPr="00951F46">
        <w:t xml:space="preserve"> galvenes, satur</w:t>
      </w:r>
      <w:r w:rsidR="006B303D" w:rsidRPr="00951F46">
        <w:t>a</w:t>
      </w:r>
      <w:r w:rsidR="00E3421D" w:rsidRPr="00951F46">
        <w:t xml:space="preserve"> un kājenes daļa</w:t>
      </w:r>
      <w:r w:rsidR="00235B88" w:rsidRPr="00951F46">
        <w:t>s realizācija</w:t>
      </w:r>
      <w:bookmarkEnd w:id="62"/>
      <w:bookmarkEnd w:id="63"/>
      <w:bookmarkEnd w:id="64"/>
    </w:p>
    <w:p w14:paraId="63D775D8" w14:textId="507406AE" w:rsidR="000B5F8E" w:rsidRPr="00951F46" w:rsidRDefault="008B0D39" w:rsidP="0065775A">
      <w:pPr>
        <w:pStyle w:val="Pictureposition"/>
        <w:rPr>
          <w:rFonts w:cs="Arial"/>
        </w:rPr>
      </w:pPr>
      <w:r w:rsidRPr="008B0D39">
        <w:rPr>
          <w:noProof/>
          <w:lang w:eastAsia="lv-LV"/>
        </w:rPr>
        <w:lastRenderedPageBreak/>
        <w:t xml:space="preserve"> </w:t>
      </w:r>
      <w:r w:rsidRPr="008B0D39">
        <w:rPr>
          <w:noProof/>
          <w:lang w:eastAsia="lv-LV"/>
        </w:rPr>
        <w:drawing>
          <wp:inline distT="0" distB="0" distL="0" distR="0" wp14:anchorId="53DAD89B" wp14:editId="6619F9AD">
            <wp:extent cx="3416377" cy="5122793"/>
            <wp:effectExtent l="0" t="0" r="0" b="1905"/>
            <wp:docPr id="1663701323" name="Picture 1663701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428407" cy="514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0D39">
        <w:rPr>
          <w:noProof/>
          <w:lang w:eastAsia="lv-LV"/>
        </w:rPr>
        <w:t xml:space="preserve"> </w:t>
      </w:r>
    </w:p>
    <w:p w14:paraId="654244A9" w14:textId="75E66B9D" w:rsidR="00677FC4" w:rsidRPr="00951F46" w:rsidRDefault="00677FC4" w:rsidP="0065775A">
      <w:pPr>
        <w:pStyle w:val="Pictureposition"/>
        <w:rPr>
          <w:rFonts w:cs="Arial"/>
        </w:rPr>
      </w:pPr>
    </w:p>
    <w:p w14:paraId="11E22EB3" w14:textId="6105E3AC" w:rsidR="00994571" w:rsidRPr="00951F46" w:rsidRDefault="00640BE1" w:rsidP="007B641D">
      <w:pPr>
        <w:pStyle w:val="Picturecaption0"/>
      </w:pPr>
      <w:bookmarkStart w:id="65" w:name="_Hlk35863900"/>
      <w:bookmarkStart w:id="66" w:name="_Toc36318642"/>
      <w:bookmarkStart w:id="67" w:name="_Toc36726682"/>
      <w:bookmarkStart w:id="68" w:name="_Toc163232227"/>
      <w:r>
        <w:rPr>
          <w:noProof/>
        </w:rPr>
        <w:t>3</w:t>
      </w:r>
      <w:r w:rsidR="00617C35" w:rsidRPr="00951F46" w:rsidDel="00617C35">
        <w:t xml:space="preserve"> </w:t>
      </w:r>
      <w:r w:rsidR="00994571" w:rsidRPr="00951F46">
        <w:t xml:space="preserve">attēls. </w:t>
      </w:r>
      <w:r w:rsidR="00235B88" w:rsidRPr="00951F46">
        <w:t>P</w:t>
      </w:r>
      <w:r w:rsidR="00994571" w:rsidRPr="00951F46">
        <w:t xml:space="preserve">ortāla </w:t>
      </w:r>
      <w:proofErr w:type="spellStart"/>
      <w:r w:rsidR="00235B88" w:rsidRPr="00951F46">
        <w:t>viedierīces</w:t>
      </w:r>
      <w:proofErr w:type="spellEnd"/>
      <w:r w:rsidR="00235B88" w:rsidRPr="00951F46">
        <w:t xml:space="preserve"> skat</w:t>
      </w:r>
      <w:r w:rsidR="00F50459" w:rsidRPr="00951F46">
        <w:t>a</w:t>
      </w:r>
      <w:r w:rsidR="00235B88" w:rsidRPr="00951F46">
        <w:t xml:space="preserve"> </w:t>
      </w:r>
      <w:r w:rsidR="00994571" w:rsidRPr="00951F46">
        <w:t>galvenes, satur</w:t>
      </w:r>
      <w:r w:rsidR="00235B88" w:rsidRPr="00951F46">
        <w:t>a</w:t>
      </w:r>
      <w:r w:rsidR="00994571" w:rsidRPr="00951F46">
        <w:t xml:space="preserve"> un kājenes daļa</w:t>
      </w:r>
      <w:r w:rsidR="00235B88" w:rsidRPr="00951F46">
        <w:t>s realizācija</w:t>
      </w:r>
      <w:bookmarkEnd w:id="66"/>
      <w:bookmarkEnd w:id="67"/>
      <w:bookmarkEnd w:id="68"/>
      <w:r w:rsidR="00235B88" w:rsidRPr="00951F46">
        <w:t xml:space="preserve"> </w:t>
      </w:r>
    </w:p>
    <w:p w14:paraId="7279C998" w14:textId="633A7AC7" w:rsidR="003C3280" w:rsidRPr="007B641D" w:rsidRDefault="003C3280" w:rsidP="007B641D">
      <w:pPr>
        <w:pStyle w:val="Heading2"/>
      </w:pPr>
      <w:bookmarkStart w:id="69" w:name="_Toc34743508"/>
      <w:bookmarkStart w:id="70" w:name="_Toc34753956"/>
      <w:bookmarkStart w:id="71" w:name="_Toc35943551"/>
      <w:bookmarkStart w:id="72" w:name="_Toc163232196"/>
      <w:bookmarkEnd w:id="65"/>
      <w:bookmarkEnd w:id="69"/>
      <w:bookmarkEnd w:id="70"/>
      <w:bookmarkEnd w:id="71"/>
      <w:r w:rsidRPr="007B641D">
        <w:t>Portāla dzinēja prezentācijas izkārtojums</w:t>
      </w:r>
      <w:bookmarkEnd w:id="72"/>
    </w:p>
    <w:p w14:paraId="20CCA9B9" w14:textId="7973AF52" w:rsidR="00017BCE" w:rsidRPr="00951F46" w:rsidRDefault="00017BCE" w:rsidP="00017BCE">
      <w:pPr>
        <w:rPr>
          <w:rFonts w:cs="Arial"/>
        </w:rPr>
      </w:pPr>
      <w:r w:rsidRPr="00951F46">
        <w:rPr>
          <w:rFonts w:cs="Arial"/>
        </w:rPr>
        <w:t>Portāla dzinēja prezentācijas izkārtojums sadalīts trīs funkcionālās vienībās:</w:t>
      </w:r>
    </w:p>
    <w:p w14:paraId="6619D63F" w14:textId="75139BD6" w:rsidR="003C3280" w:rsidRDefault="003C3280" w:rsidP="007B641D">
      <w:pPr>
        <w:pStyle w:val="Heading3"/>
      </w:pPr>
      <w:bookmarkStart w:id="73" w:name="_Toc163232197"/>
      <w:r w:rsidRPr="00951F46">
        <w:t>Portāla galvene</w:t>
      </w:r>
      <w:r w:rsidR="00994571" w:rsidRPr="00951F46">
        <w:t xml:space="preserve">s </w:t>
      </w:r>
      <w:r w:rsidR="00994571" w:rsidRPr="007B641D">
        <w:t>kopējais</w:t>
      </w:r>
      <w:r w:rsidR="00994571" w:rsidRPr="00951F46">
        <w:t xml:space="preserve"> dizaina skats</w:t>
      </w:r>
      <w:bookmarkEnd w:id="73"/>
    </w:p>
    <w:p w14:paraId="0C4E58B5" w14:textId="73F10FC5" w:rsidR="00C61B5B" w:rsidRPr="00567F58" w:rsidRDefault="00C61B5B" w:rsidP="00B838A0">
      <w:r>
        <w:rPr>
          <w:lang w:eastAsia="en-US"/>
        </w:rPr>
        <w:t>Portāla galvene ir vienāda un fiksēta ekrāna augšdaļā (</w:t>
      </w:r>
      <w:proofErr w:type="spellStart"/>
      <w:r>
        <w:rPr>
          <w:lang w:eastAsia="en-US"/>
        </w:rPr>
        <w:t>redzma</w:t>
      </w:r>
      <w:proofErr w:type="spellEnd"/>
      <w:r>
        <w:rPr>
          <w:lang w:eastAsia="en-US"/>
        </w:rPr>
        <w:t xml:space="preserve"> lietotajam vienmēr ritinot uz leju) visos Latvija.</w:t>
      </w:r>
      <w:r w:rsidR="007B14E9">
        <w:rPr>
          <w:lang w:eastAsia="en-US"/>
        </w:rPr>
        <w:t>gov.</w:t>
      </w:r>
      <w:r>
        <w:rPr>
          <w:lang w:eastAsia="en-US"/>
        </w:rPr>
        <w:t>lv portāla risinājumos - datora un mobilās ierīces skatos.</w:t>
      </w:r>
    </w:p>
    <w:p w14:paraId="53D5F384" w14:textId="120A6199" w:rsidR="00994571" w:rsidRPr="00951F46" w:rsidRDefault="00876D9D" w:rsidP="0065775A">
      <w:pPr>
        <w:pStyle w:val="Pictureposition"/>
        <w:rPr>
          <w:rFonts w:cs="Arial"/>
        </w:rPr>
      </w:pPr>
      <w:r w:rsidRPr="00876D9D">
        <w:rPr>
          <w:noProof/>
          <w:lang w:eastAsia="lv-LV"/>
        </w:rPr>
        <w:t xml:space="preserve"> </w:t>
      </w:r>
      <w:r w:rsidR="00104EE5" w:rsidRPr="00104EE5">
        <w:rPr>
          <w:noProof/>
          <w:lang w:eastAsia="lv-LV"/>
        </w:rPr>
        <w:drawing>
          <wp:inline distT="0" distB="0" distL="0" distR="0" wp14:anchorId="21FF8B76" wp14:editId="70BE2C24">
            <wp:extent cx="6120130" cy="812165"/>
            <wp:effectExtent l="0" t="0" r="0" b="6985"/>
            <wp:docPr id="876523806" name="Picture 1" descr="A close-up of a login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523806" name="Picture 1" descr="A close-up of a login screen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96201" w14:textId="1A8D6B58" w:rsidR="004A411D" w:rsidRPr="00951F46" w:rsidRDefault="00640BE1" w:rsidP="007B641D">
      <w:pPr>
        <w:pStyle w:val="Picturecaption0"/>
      </w:pPr>
      <w:bookmarkStart w:id="74" w:name="_Toc36318643"/>
      <w:bookmarkStart w:id="75" w:name="_Toc36726683"/>
      <w:bookmarkStart w:id="76" w:name="_Toc163232228"/>
      <w:r>
        <w:rPr>
          <w:noProof/>
        </w:rPr>
        <w:t>4</w:t>
      </w:r>
      <w:r w:rsidR="00292F3D" w:rsidRPr="00951F46">
        <w:t xml:space="preserve">.attēls. </w:t>
      </w:r>
      <w:r w:rsidR="009E01EB" w:rsidRPr="00951F46">
        <w:t>P</w:t>
      </w:r>
      <w:r w:rsidR="00292F3D" w:rsidRPr="00951F46">
        <w:t>ortāla galvene</w:t>
      </w:r>
      <w:bookmarkEnd w:id="74"/>
      <w:bookmarkEnd w:id="75"/>
      <w:bookmarkEnd w:id="76"/>
      <w:r w:rsidR="00292F3D" w:rsidRPr="00951F46">
        <w:t xml:space="preserve"> </w:t>
      </w:r>
    </w:p>
    <w:p w14:paraId="23568D2C" w14:textId="4A729192" w:rsidR="004A411D" w:rsidRPr="00951F46" w:rsidRDefault="004A411D">
      <w:pPr>
        <w:pStyle w:val="ListBullet"/>
        <w:numPr>
          <w:ilvl w:val="0"/>
          <w:numId w:val="0"/>
        </w:numPr>
        <w:rPr>
          <w:rFonts w:cs="Arial"/>
        </w:rPr>
      </w:pPr>
    </w:p>
    <w:p w14:paraId="0FF7FEC3" w14:textId="7F550444" w:rsidR="004A411D" w:rsidRPr="00951F46" w:rsidRDefault="00640BE1" w:rsidP="00E12E8E">
      <w:pPr>
        <w:pStyle w:val="Tablenumber"/>
      </w:pPr>
      <w:r>
        <w:lastRenderedPageBreak/>
        <w:t>1</w:t>
      </w:r>
      <w:r w:rsidR="004A411D" w:rsidRPr="00951F46">
        <w:t>.tabula</w:t>
      </w:r>
    </w:p>
    <w:p w14:paraId="37F53889" w14:textId="77777777" w:rsidR="004A411D" w:rsidRPr="00951F46" w:rsidRDefault="004A411D">
      <w:pPr>
        <w:pStyle w:val="Tabletitle"/>
      </w:pPr>
      <w:r w:rsidRPr="00951F46">
        <w:t xml:space="preserve">Portāla galvene ar </w:t>
      </w:r>
      <w:proofErr w:type="spellStart"/>
      <w:r w:rsidRPr="00951F46">
        <w:t>tājā</w:t>
      </w:r>
      <w:proofErr w:type="spellEnd"/>
      <w:r w:rsidRPr="00951F46">
        <w:t xml:space="preserve"> atbilstošām funkcionalitātēm</w:t>
      </w:r>
    </w:p>
    <w:tbl>
      <w:tblPr>
        <w:tblStyle w:val="TableClassic1"/>
        <w:tblW w:w="9639" w:type="dxa"/>
        <w:tblBorders>
          <w:top w:val="single" w:sz="18" w:space="0" w:color="000000" w:themeColor="text1"/>
          <w:insideH w:val="single" w:sz="8" w:space="0" w:color="000000" w:themeColor="text1"/>
          <w:insideV w:val="single" w:sz="8" w:space="0" w:color="000000" w:themeColor="text1"/>
        </w:tblBorders>
        <w:tblLayout w:type="fixed"/>
        <w:tblLook w:val="04E0" w:firstRow="1" w:lastRow="1" w:firstColumn="1" w:lastColumn="0" w:noHBand="0" w:noVBand="1"/>
      </w:tblPr>
      <w:tblGrid>
        <w:gridCol w:w="993"/>
        <w:gridCol w:w="4110"/>
        <w:gridCol w:w="4536"/>
      </w:tblGrid>
      <w:tr w:rsidR="004A411D" w:rsidRPr="00951F46" w14:paraId="2786CD75" w14:textId="77777777" w:rsidTr="003F18B1">
        <w:trPr>
          <w:tblHeader/>
        </w:trPr>
        <w:tc>
          <w:tcPr>
            <w:tcW w:w="993" w:type="dxa"/>
            <w:tcBorders>
              <w:top w:val="single" w:sz="12" w:space="0" w:color="000000" w:themeColor="text1"/>
              <w:bottom w:val="single" w:sz="8" w:space="0" w:color="000000" w:themeColor="text1"/>
            </w:tcBorders>
          </w:tcPr>
          <w:p w14:paraId="5586B45D" w14:textId="77777777" w:rsidR="004A411D" w:rsidRPr="00951F46" w:rsidRDefault="004A411D" w:rsidP="003F18B1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N.P.K.</w:t>
            </w:r>
          </w:p>
        </w:tc>
        <w:tc>
          <w:tcPr>
            <w:tcW w:w="4110" w:type="dxa"/>
            <w:tcBorders>
              <w:top w:val="single" w:sz="12" w:space="0" w:color="000000" w:themeColor="text1"/>
              <w:bottom w:val="single" w:sz="8" w:space="0" w:color="000000" w:themeColor="text1"/>
            </w:tcBorders>
          </w:tcPr>
          <w:p w14:paraId="2BC23066" w14:textId="77777777" w:rsidR="004A411D" w:rsidRPr="00951F46" w:rsidRDefault="004A411D" w:rsidP="003F18B1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Apraksts</w:t>
            </w:r>
          </w:p>
        </w:tc>
        <w:tc>
          <w:tcPr>
            <w:tcW w:w="4536" w:type="dxa"/>
            <w:tcBorders>
              <w:top w:val="single" w:sz="12" w:space="0" w:color="000000" w:themeColor="text1"/>
              <w:bottom w:val="single" w:sz="8" w:space="0" w:color="000000" w:themeColor="text1"/>
            </w:tcBorders>
          </w:tcPr>
          <w:p w14:paraId="53C78003" w14:textId="77777777" w:rsidR="004A411D" w:rsidRPr="00951F46" w:rsidRDefault="004A411D" w:rsidP="003F18B1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Attēli</w:t>
            </w:r>
          </w:p>
        </w:tc>
      </w:tr>
      <w:tr w:rsidR="004A411D" w:rsidRPr="00951F46" w14:paraId="34FB42A9" w14:textId="77777777" w:rsidTr="003F18B1">
        <w:tc>
          <w:tcPr>
            <w:tcW w:w="993" w:type="dxa"/>
            <w:tcBorders>
              <w:top w:val="single" w:sz="8" w:space="0" w:color="000000" w:themeColor="text1"/>
            </w:tcBorders>
          </w:tcPr>
          <w:p w14:paraId="7984B739" w14:textId="77777777" w:rsidR="004A411D" w:rsidRPr="00951F46" w:rsidRDefault="004A411D" w:rsidP="003F18B1">
            <w:pPr>
              <w:pStyle w:val="TableListNumber"/>
              <w:rPr>
                <w:rFonts w:cs="Arial"/>
              </w:rPr>
            </w:pPr>
          </w:p>
        </w:tc>
        <w:tc>
          <w:tcPr>
            <w:tcW w:w="4110" w:type="dxa"/>
            <w:tcBorders>
              <w:top w:val="single" w:sz="8" w:space="0" w:color="000000" w:themeColor="text1"/>
            </w:tcBorders>
          </w:tcPr>
          <w:p w14:paraId="73760EF9" w14:textId="579659C0" w:rsidR="004A411D" w:rsidRPr="00951F46" w:rsidRDefault="00C6558B" w:rsidP="003F18B1">
            <w:pPr>
              <w:pStyle w:val="Tablebody"/>
              <w:rPr>
                <w:rFonts w:cs="Arial"/>
              </w:rPr>
            </w:pPr>
            <w:r>
              <w:t>Latvija.</w:t>
            </w:r>
            <w:r w:rsidR="007B14E9">
              <w:t>gov.</w:t>
            </w:r>
            <w:r>
              <w:t>lv logo ikona, kurai ir pievienota saite, kas ved uz portāla sākumlapu.</w:t>
            </w:r>
          </w:p>
        </w:tc>
        <w:tc>
          <w:tcPr>
            <w:tcW w:w="4536" w:type="dxa"/>
            <w:tcBorders>
              <w:top w:val="single" w:sz="8" w:space="0" w:color="000000" w:themeColor="text1"/>
            </w:tcBorders>
          </w:tcPr>
          <w:p w14:paraId="13295DAC" w14:textId="77777777" w:rsidR="004A411D" w:rsidRPr="00951F46" w:rsidRDefault="004A411D" w:rsidP="003F18B1">
            <w:pPr>
              <w:rPr>
                <w:rFonts w:cs="Arial"/>
                <w:b/>
                <w:smallCaps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1B76C91E" wp14:editId="370E44CA">
                  <wp:extent cx="1354667" cy="541867"/>
                  <wp:effectExtent l="0" t="0" r="4445" b="4445"/>
                  <wp:docPr id="1518024156" name="Picture 1518024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/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4667" cy="541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411D" w:rsidRPr="00951F46" w14:paraId="70F7E1E4" w14:textId="77777777" w:rsidTr="003F18B1">
        <w:tc>
          <w:tcPr>
            <w:tcW w:w="993" w:type="dxa"/>
          </w:tcPr>
          <w:p w14:paraId="2639298F" w14:textId="77777777" w:rsidR="004A411D" w:rsidRPr="00951F46" w:rsidRDefault="004A411D" w:rsidP="003F18B1">
            <w:pPr>
              <w:pStyle w:val="TableListNumber"/>
              <w:rPr>
                <w:rFonts w:cs="Arial"/>
                <w:b/>
              </w:rPr>
            </w:pPr>
          </w:p>
        </w:tc>
        <w:tc>
          <w:tcPr>
            <w:tcW w:w="4110" w:type="dxa"/>
          </w:tcPr>
          <w:p w14:paraId="5A20D9EE" w14:textId="77777777" w:rsidR="00C6558B" w:rsidRDefault="00C6558B" w:rsidP="00C6558B">
            <w:pPr>
              <w:pStyle w:val="Tablebody"/>
            </w:pPr>
            <w:r>
              <w:t>Nodrošina valodas izvēli un pārslēgšanu uz kādu no trim valodām:</w:t>
            </w:r>
          </w:p>
          <w:p w14:paraId="395574B9" w14:textId="77777777" w:rsidR="00C6558B" w:rsidRDefault="00C6558B" w:rsidP="00C6558B">
            <w:pPr>
              <w:pStyle w:val="Tablebody"/>
              <w:numPr>
                <w:ilvl w:val="0"/>
                <w:numId w:val="56"/>
              </w:numPr>
            </w:pPr>
            <w:r>
              <w:t>Latviešu valoda (LV);</w:t>
            </w:r>
          </w:p>
          <w:p w14:paraId="1E6BC150" w14:textId="77777777" w:rsidR="00C6558B" w:rsidRDefault="00C6558B" w:rsidP="00C6558B">
            <w:pPr>
              <w:pStyle w:val="Tablebody"/>
              <w:numPr>
                <w:ilvl w:val="0"/>
                <w:numId w:val="56"/>
              </w:numPr>
            </w:pPr>
            <w:r>
              <w:t>Angļu valoda (EN);</w:t>
            </w:r>
          </w:p>
          <w:p w14:paraId="46C08F1F" w14:textId="789823C3" w:rsidR="004A411D" w:rsidRPr="00951F46" w:rsidRDefault="00C6558B" w:rsidP="003F18B1">
            <w:pPr>
              <w:pStyle w:val="Tablebody"/>
              <w:rPr>
                <w:rFonts w:cs="Arial"/>
                <w:szCs w:val="20"/>
              </w:rPr>
            </w:pPr>
            <w:r>
              <w:t>Izvēlei ir piedāvātas tikai divas valodas ikonas, kurās izvēles brīdī nav attēlota lapa.</w:t>
            </w:r>
          </w:p>
        </w:tc>
        <w:tc>
          <w:tcPr>
            <w:tcW w:w="4536" w:type="dxa"/>
          </w:tcPr>
          <w:p w14:paraId="643F71A6" w14:textId="047CF8AC" w:rsidR="004A411D" w:rsidRPr="00951F46" w:rsidRDefault="00104EE5" w:rsidP="003F18B1">
            <w:pPr>
              <w:rPr>
                <w:rFonts w:cs="Arial"/>
                <w:noProof/>
                <w:lang w:eastAsia="lv-LV"/>
              </w:rPr>
            </w:pPr>
            <w:r w:rsidRPr="00104EE5">
              <w:rPr>
                <w:rFonts w:cs="Arial"/>
                <w:noProof/>
                <w:lang w:eastAsia="lv-LV"/>
              </w:rPr>
              <w:drawing>
                <wp:inline distT="0" distB="0" distL="0" distR="0" wp14:anchorId="1CEF5F71" wp14:editId="262D39D6">
                  <wp:extent cx="657317" cy="676369"/>
                  <wp:effectExtent l="0" t="0" r="9525" b="0"/>
                  <wp:docPr id="17836125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3612555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317" cy="676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411D" w:rsidRPr="00951F46" w14:paraId="27736766" w14:textId="77777777" w:rsidTr="003F18B1">
        <w:tc>
          <w:tcPr>
            <w:tcW w:w="993" w:type="dxa"/>
          </w:tcPr>
          <w:p w14:paraId="70A1D9F1" w14:textId="77777777" w:rsidR="004A411D" w:rsidRPr="00951F46" w:rsidRDefault="004A411D" w:rsidP="003F18B1">
            <w:pPr>
              <w:pStyle w:val="TableListNumber"/>
              <w:rPr>
                <w:rFonts w:cs="Arial"/>
                <w:b/>
              </w:rPr>
            </w:pPr>
          </w:p>
        </w:tc>
        <w:tc>
          <w:tcPr>
            <w:tcW w:w="4110" w:type="dxa"/>
          </w:tcPr>
          <w:p w14:paraId="0C32E4F8" w14:textId="40739A14" w:rsidR="004A411D" w:rsidRPr="00951F46" w:rsidRDefault="004A411D" w:rsidP="003F18B1">
            <w:pPr>
              <w:pStyle w:val="Tablebody"/>
              <w:rPr>
                <w:rFonts w:cs="Arial"/>
                <w:szCs w:val="20"/>
              </w:rPr>
            </w:pPr>
            <w:r w:rsidRPr="00951F46">
              <w:rPr>
                <w:rFonts w:cs="Arial"/>
                <w:szCs w:val="20"/>
              </w:rPr>
              <w:t>Nodrošina lietotāju kontu pārslēgšanu</w:t>
            </w:r>
            <w:r w:rsidR="00C6558B">
              <w:rPr>
                <w:rFonts w:cs="Arial"/>
                <w:szCs w:val="20"/>
              </w:rPr>
              <w:t xml:space="preserve"> </w:t>
            </w:r>
            <w:r w:rsidR="00C6558B">
              <w:t>tikai autorizētajiem lietotājiem.</w:t>
            </w:r>
          </w:p>
        </w:tc>
        <w:tc>
          <w:tcPr>
            <w:tcW w:w="4536" w:type="dxa"/>
          </w:tcPr>
          <w:p w14:paraId="1786BFA9" w14:textId="6E75D39D" w:rsidR="004A411D" w:rsidRPr="00951F46" w:rsidRDefault="00CE191B" w:rsidP="003F18B1">
            <w:pPr>
              <w:rPr>
                <w:rFonts w:cs="Arial"/>
                <w:noProof/>
                <w:lang w:eastAsia="lv-LV"/>
              </w:rPr>
            </w:pPr>
            <w:r w:rsidRPr="00CE191B">
              <w:rPr>
                <w:rFonts w:cs="Arial"/>
                <w:noProof/>
                <w:lang w:eastAsia="lv-LV"/>
              </w:rPr>
              <w:drawing>
                <wp:inline distT="0" distB="0" distL="0" distR="0" wp14:anchorId="5DB7295C" wp14:editId="0C4CB398">
                  <wp:extent cx="1771650" cy="1656001"/>
                  <wp:effectExtent l="0" t="0" r="0" b="1905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164" cy="1662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411D" w:rsidRPr="00951F46" w14:paraId="7DCAB393" w14:textId="77777777" w:rsidTr="003F18B1">
        <w:tc>
          <w:tcPr>
            <w:tcW w:w="993" w:type="dxa"/>
          </w:tcPr>
          <w:p w14:paraId="115285F4" w14:textId="77777777" w:rsidR="004A411D" w:rsidRPr="00951F46" w:rsidRDefault="004A411D" w:rsidP="003F18B1">
            <w:pPr>
              <w:pStyle w:val="TableListNumber"/>
              <w:rPr>
                <w:rFonts w:cs="Arial"/>
                <w:b/>
              </w:rPr>
            </w:pPr>
          </w:p>
        </w:tc>
        <w:tc>
          <w:tcPr>
            <w:tcW w:w="4110" w:type="dxa"/>
          </w:tcPr>
          <w:p w14:paraId="25E9A993" w14:textId="7FA0F881" w:rsidR="004A411D" w:rsidRPr="00951F46" w:rsidRDefault="00C6558B" w:rsidP="003F18B1">
            <w:pPr>
              <w:pStyle w:val="Tablebody"/>
              <w:rPr>
                <w:rFonts w:cs="Arial"/>
                <w:szCs w:val="20"/>
              </w:rPr>
            </w:pPr>
            <w:r>
              <w:t>Nodrošina teksta izmēra izvēli starp piedāvātajām vērtībām: 75%, 100%, 125% un 150%, un veic attiecīgo teksta izmēra maiņu.</w:t>
            </w:r>
          </w:p>
        </w:tc>
        <w:tc>
          <w:tcPr>
            <w:tcW w:w="4536" w:type="dxa"/>
          </w:tcPr>
          <w:p w14:paraId="101B2E44" w14:textId="77777777" w:rsidR="004A411D" w:rsidRPr="00951F46" w:rsidRDefault="004A411D" w:rsidP="003F18B1">
            <w:pPr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68F08148" wp14:editId="6D9C8C02">
                  <wp:extent cx="1247775" cy="1159071"/>
                  <wp:effectExtent l="0" t="0" r="0" b="3175"/>
                  <wp:docPr id="1518024159" name="Picture 1518024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/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1159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411D" w:rsidRPr="00951F46" w14:paraId="38C84C3C" w14:textId="77777777" w:rsidTr="003F18B1">
        <w:tc>
          <w:tcPr>
            <w:tcW w:w="993" w:type="dxa"/>
          </w:tcPr>
          <w:p w14:paraId="64581C8A" w14:textId="77777777" w:rsidR="004A411D" w:rsidRPr="00951F46" w:rsidRDefault="004A411D" w:rsidP="003F18B1">
            <w:pPr>
              <w:pStyle w:val="TableListNumber"/>
              <w:rPr>
                <w:rFonts w:cs="Arial"/>
                <w:b/>
              </w:rPr>
            </w:pPr>
          </w:p>
        </w:tc>
        <w:tc>
          <w:tcPr>
            <w:tcW w:w="4110" w:type="dxa"/>
          </w:tcPr>
          <w:p w14:paraId="234BCA01" w14:textId="77612DA0" w:rsidR="004A411D" w:rsidRPr="00951F46" w:rsidRDefault="004A411D" w:rsidP="003F18B1">
            <w:pPr>
              <w:pStyle w:val="Tablebody"/>
              <w:rPr>
                <w:rFonts w:cs="Arial"/>
                <w:szCs w:val="20"/>
              </w:rPr>
            </w:pPr>
            <w:r w:rsidRPr="00951F46">
              <w:rPr>
                <w:rFonts w:cs="Arial"/>
                <w:szCs w:val="20"/>
              </w:rPr>
              <w:t xml:space="preserve">Nodrošina vājredzīgo režīma </w:t>
            </w:r>
            <w:r w:rsidR="00C6558B">
              <w:rPr>
                <w:rFonts w:cs="Arial"/>
                <w:szCs w:val="20"/>
              </w:rPr>
              <w:t xml:space="preserve">izvēlni un </w:t>
            </w:r>
            <w:r w:rsidRPr="00951F46">
              <w:rPr>
                <w:rFonts w:cs="Arial"/>
                <w:szCs w:val="20"/>
              </w:rPr>
              <w:t xml:space="preserve">pārslēgšanu (skat. </w:t>
            </w:r>
            <w:r w:rsidR="00640BE1">
              <w:rPr>
                <w:rFonts w:cs="Arial"/>
                <w:szCs w:val="20"/>
              </w:rPr>
              <w:t>4.4</w:t>
            </w:r>
            <w:r w:rsidRPr="00951F46">
              <w:rPr>
                <w:rFonts w:cs="Arial"/>
                <w:szCs w:val="20"/>
              </w:rPr>
              <w:t xml:space="preserve"> sadaļā)</w:t>
            </w:r>
          </w:p>
        </w:tc>
        <w:tc>
          <w:tcPr>
            <w:tcW w:w="4536" w:type="dxa"/>
          </w:tcPr>
          <w:p w14:paraId="2D91431C" w14:textId="77777777" w:rsidR="004A411D" w:rsidRPr="00951F46" w:rsidRDefault="004A411D" w:rsidP="003F18B1">
            <w:pPr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anchor distT="0" distB="0" distL="114300" distR="114300" simplePos="0" relativeHeight="251658240" behindDoc="0" locked="0" layoutInCell="1" allowOverlap="1" wp14:anchorId="29B4154D" wp14:editId="7CA1E616">
                  <wp:simplePos x="0" y="0"/>
                  <wp:positionH relativeFrom="column">
                    <wp:posOffset>78105</wp:posOffset>
                  </wp:positionH>
                  <wp:positionV relativeFrom="paragraph">
                    <wp:posOffset>31115</wp:posOffset>
                  </wp:positionV>
                  <wp:extent cx="464185" cy="419100"/>
                  <wp:effectExtent l="0" t="0" r="0" b="0"/>
                  <wp:wrapSquare wrapText="bothSides"/>
                  <wp:docPr id="1518024160" name="Picture 1518024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Screenshot 2020-03-22 at 11.45.07.png"/>
                          <pic:cNvPicPr/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18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51F46">
              <w:rPr>
                <w:rFonts w:cs="Arial"/>
                <w:noProof/>
                <w:lang w:eastAsia="lv-LV"/>
              </w:rPr>
              <w:t xml:space="preserve">  </w:t>
            </w: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6A04E641" wp14:editId="59024D03">
                  <wp:extent cx="561975" cy="900327"/>
                  <wp:effectExtent l="0" t="0" r="0" b="0"/>
                  <wp:docPr id="1518024161" name="Picture 1518024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Screenshot 2020-03-22 at 11.44.05.png"/>
                          <pic:cNvPicPr/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971" cy="913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411D" w:rsidRPr="00951F46" w14:paraId="66A678D7" w14:textId="77777777" w:rsidTr="003F18B1">
        <w:tc>
          <w:tcPr>
            <w:tcW w:w="993" w:type="dxa"/>
          </w:tcPr>
          <w:p w14:paraId="77216313" w14:textId="77777777" w:rsidR="004A411D" w:rsidRPr="00951F46" w:rsidRDefault="004A411D" w:rsidP="003F18B1">
            <w:pPr>
              <w:pStyle w:val="TableListNumber"/>
              <w:rPr>
                <w:rFonts w:cs="Arial"/>
                <w:b/>
              </w:rPr>
            </w:pPr>
          </w:p>
        </w:tc>
        <w:tc>
          <w:tcPr>
            <w:tcW w:w="4110" w:type="dxa"/>
          </w:tcPr>
          <w:p w14:paraId="56E2C277" w14:textId="77777777" w:rsidR="004A411D" w:rsidRPr="00951F46" w:rsidRDefault="004A411D" w:rsidP="003F18B1">
            <w:pPr>
              <w:pStyle w:val="Tablebody"/>
              <w:rPr>
                <w:rFonts w:cs="Arial"/>
                <w:szCs w:val="20"/>
              </w:rPr>
            </w:pPr>
            <w:r w:rsidRPr="00951F46">
              <w:rPr>
                <w:rFonts w:cs="Arial"/>
                <w:szCs w:val="20"/>
              </w:rPr>
              <w:t>Nodrošina statisku integratoru meklētājam ar ierobežotu funkcionalitāti – pārejot uz LVP pilno meklēšanas sadaļu</w:t>
            </w:r>
          </w:p>
        </w:tc>
        <w:tc>
          <w:tcPr>
            <w:tcW w:w="4536" w:type="dxa"/>
          </w:tcPr>
          <w:p w14:paraId="544B4517" w14:textId="77777777" w:rsidR="004A411D" w:rsidRPr="00951F46" w:rsidRDefault="004A411D" w:rsidP="003F18B1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48516087" wp14:editId="74F0FF38">
                  <wp:extent cx="2871590" cy="1295400"/>
                  <wp:effectExtent l="0" t="0" r="0" b="0"/>
                  <wp:docPr id="1518024162" name="Picture 1518024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/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1590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411D" w:rsidRPr="00951F46" w14:paraId="11E5F239" w14:textId="77777777" w:rsidTr="003F18B1">
        <w:tc>
          <w:tcPr>
            <w:tcW w:w="993" w:type="dxa"/>
          </w:tcPr>
          <w:p w14:paraId="3ACBB3E0" w14:textId="0B2767E2" w:rsidR="004A411D" w:rsidRPr="00BC3AAA" w:rsidRDefault="004A411D" w:rsidP="00921513">
            <w:pPr>
              <w:pStyle w:val="TableListNumber"/>
              <w:numPr>
                <w:ilvl w:val="0"/>
                <w:numId w:val="0"/>
              </w:numPr>
              <w:ind w:left="357" w:hanging="357"/>
              <w:rPr>
                <w:rFonts w:cs="Arial"/>
                <w:bCs/>
              </w:rPr>
            </w:pPr>
            <w:r w:rsidRPr="00BC3AAA">
              <w:rPr>
                <w:rFonts w:cs="Arial"/>
                <w:bCs/>
              </w:rPr>
              <w:t xml:space="preserve">7. </w:t>
            </w:r>
          </w:p>
        </w:tc>
        <w:tc>
          <w:tcPr>
            <w:tcW w:w="4110" w:type="dxa"/>
          </w:tcPr>
          <w:p w14:paraId="33C05CDC" w14:textId="3A3E32C8" w:rsidR="004A411D" w:rsidRPr="00951F46" w:rsidRDefault="008B4F13" w:rsidP="003F18B1">
            <w:pPr>
              <w:pStyle w:val="Tablebody"/>
              <w:rPr>
                <w:rFonts w:cs="Arial"/>
                <w:szCs w:val="20"/>
              </w:rPr>
            </w:pPr>
            <w:r w:rsidRPr="00951F46">
              <w:rPr>
                <w:rFonts w:cs="Arial"/>
                <w:szCs w:val="20"/>
              </w:rPr>
              <w:t>Brīdinājuma paziņojuma josla</w:t>
            </w:r>
            <w:r w:rsidR="00C6558B">
              <w:rPr>
                <w:rFonts w:cs="Arial"/>
                <w:szCs w:val="20"/>
              </w:rPr>
              <w:t xml:space="preserve">. Tiek attēlota tikai tad ja administrators ir nodefinējis paziņojumu kas ir </w:t>
            </w:r>
            <w:proofErr w:type="spellStart"/>
            <w:r w:rsidR="00C6558B">
              <w:rPr>
                <w:rFonts w:cs="Arial"/>
                <w:szCs w:val="20"/>
              </w:rPr>
              <w:t>jāatēlo</w:t>
            </w:r>
            <w:proofErr w:type="spellEnd"/>
            <w:r w:rsidR="00C6558B">
              <w:rPr>
                <w:rFonts w:cs="Arial"/>
                <w:szCs w:val="20"/>
              </w:rPr>
              <w:t xml:space="preserve"> lietotājam.</w:t>
            </w:r>
          </w:p>
        </w:tc>
        <w:tc>
          <w:tcPr>
            <w:tcW w:w="4536" w:type="dxa"/>
          </w:tcPr>
          <w:p w14:paraId="75B73E82" w14:textId="20108F63" w:rsidR="004A411D" w:rsidRPr="00951F46" w:rsidRDefault="004A411D" w:rsidP="003F18B1">
            <w:pPr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szCs w:val="20"/>
                <w:lang w:eastAsia="lv-LV"/>
              </w:rPr>
              <w:drawing>
                <wp:inline distT="0" distB="0" distL="0" distR="0" wp14:anchorId="365981FC" wp14:editId="5E86D0EF">
                  <wp:extent cx="2472690" cy="179469"/>
                  <wp:effectExtent l="0" t="0" r="0" b="0"/>
                  <wp:docPr id="1518024163" name="Picture 1518024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8024163" name="Screenshot 2020-04-28 at 13.44.01.png"/>
                          <pic:cNvPicPr/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2690" cy="179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558B" w:rsidRPr="00951F46" w14:paraId="64D4EB80" w14:textId="77777777" w:rsidTr="003F18B1">
        <w:tc>
          <w:tcPr>
            <w:tcW w:w="993" w:type="dxa"/>
          </w:tcPr>
          <w:p w14:paraId="38E51C55" w14:textId="412C8EC0" w:rsidR="00C6558B" w:rsidRPr="00BC3AAA" w:rsidRDefault="00C6558B" w:rsidP="00921513">
            <w:pPr>
              <w:pStyle w:val="TableListNumber"/>
              <w:numPr>
                <w:ilvl w:val="0"/>
                <w:numId w:val="0"/>
              </w:numPr>
              <w:ind w:left="357" w:hanging="357"/>
              <w:rPr>
                <w:rFonts w:cs="Arial"/>
                <w:bCs/>
              </w:rPr>
            </w:pPr>
            <w:r>
              <w:rPr>
                <w:rFonts w:cs="Arial"/>
                <w:bCs/>
              </w:rPr>
              <w:t>8.</w:t>
            </w:r>
          </w:p>
        </w:tc>
        <w:tc>
          <w:tcPr>
            <w:tcW w:w="4110" w:type="dxa"/>
          </w:tcPr>
          <w:p w14:paraId="487CA891" w14:textId="47B9672F" w:rsidR="00C6558B" w:rsidRPr="00951F46" w:rsidRDefault="00C6558B">
            <w:pPr>
              <w:pStyle w:val="Tablebody"/>
              <w:rPr>
                <w:rFonts w:cs="Arial"/>
                <w:szCs w:val="20"/>
              </w:rPr>
            </w:pPr>
            <w:r>
              <w:t>Ienākt Mana Latvija.</w:t>
            </w:r>
            <w:r w:rsidR="007B14E9">
              <w:t>gov.</w:t>
            </w:r>
            <w:r>
              <w:t>lv. Nodrošina autentifikācijas procesa uzsākšanu, tiek piedāvāta tikai neautorizētajiem lietotājiem.</w:t>
            </w:r>
          </w:p>
        </w:tc>
        <w:tc>
          <w:tcPr>
            <w:tcW w:w="4536" w:type="dxa"/>
          </w:tcPr>
          <w:p w14:paraId="715BABA6" w14:textId="5BFB0450" w:rsidR="00C6558B" w:rsidRPr="00B838A0" w:rsidRDefault="00C6558B">
            <w:r w:rsidRPr="00C6558B">
              <w:rPr>
                <w:noProof/>
                <w:lang w:eastAsia="lv-LV"/>
              </w:rPr>
              <w:drawing>
                <wp:inline distT="0" distB="0" distL="0" distR="0" wp14:anchorId="28703476" wp14:editId="4747C75B">
                  <wp:extent cx="2415654" cy="447343"/>
                  <wp:effectExtent l="0" t="0" r="3810" b="0"/>
                  <wp:docPr id="1663701316" name="Picture 1663701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7115" cy="449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558B" w:rsidRPr="00951F46" w14:paraId="6DA474B6" w14:textId="77777777" w:rsidTr="003F18B1">
        <w:tc>
          <w:tcPr>
            <w:tcW w:w="993" w:type="dxa"/>
          </w:tcPr>
          <w:p w14:paraId="5AB80CEB" w14:textId="1DE233E7" w:rsidR="00C6558B" w:rsidRDefault="00C6558B" w:rsidP="00921513">
            <w:pPr>
              <w:pStyle w:val="TableListNumber"/>
              <w:numPr>
                <w:ilvl w:val="0"/>
                <w:numId w:val="0"/>
              </w:numPr>
              <w:ind w:left="357" w:hanging="357"/>
              <w:rPr>
                <w:rFonts w:cs="Arial"/>
                <w:bCs/>
              </w:rPr>
            </w:pPr>
            <w:r>
              <w:rPr>
                <w:rFonts w:cs="Arial"/>
                <w:bCs/>
              </w:rPr>
              <w:t>9.</w:t>
            </w:r>
          </w:p>
        </w:tc>
        <w:tc>
          <w:tcPr>
            <w:tcW w:w="4110" w:type="dxa"/>
          </w:tcPr>
          <w:p w14:paraId="61D47680" w14:textId="53B74824" w:rsidR="00C6558B" w:rsidRDefault="00C6558B">
            <w:pPr>
              <w:pStyle w:val="Tablebody"/>
            </w:pPr>
            <w:r>
              <w:t>Navigācijas joslas ikona, kura nodrošina pāreju uz portāla sākumlapu.</w:t>
            </w:r>
          </w:p>
        </w:tc>
        <w:tc>
          <w:tcPr>
            <w:tcW w:w="4536" w:type="dxa"/>
          </w:tcPr>
          <w:p w14:paraId="2ED2F241" w14:textId="7D15CBDA" w:rsidR="00C6558B" w:rsidRDefault="00876D9D" w:rsidP="00C6558B">
            <w:r>
              <w:rPr>
                <w:noProof/>
                <w:lang w:eastAsia="lv-LV"/>
              </w:rPr>
              <w:t xml:space="preserve"> </w:t>
            </w:r>
            <w:r w:rsidRPr="00876D9D">
              <w:rPr>
                <w:noProof/>
                <w:lang w:eastAsia="lv-LV"/>
              </w:rPr>
              <w:drawing>
                <wp:inline distT="0" distB="0" distL="0" distR="0" wp14:anchorId="59EDB9D4" wp14:editId="0FFEDDE6">
                  <wp:extent cx="476316" cy="409632"/>
                  <wp:effectExtent l="0" t="0" r="0" b="9525"/>
                  <wp:docPr id="1663701326" name="Picture 1663701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316" cy="409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558B" w:rsidRPr="00951F46" w14:paraId="0E1A66CD" w14:textId="77777777" w:rsidTr="003F18B1">
        <w:tc>
          <w:tcPr>
            <w:tcW w:w="993" w:type="dxa"/>
          </w:tcPr>
          <w:p w14:paraId="709186DD" w14:textId="02D94CCD" w:rsidR="00C6558B" w:rsidRDefault="00C6558B" w:rsidP="00921513">
            <w:pPr>
              <w:pStyle w:val="TableListNumber"/>
              <w:numPr>
                <w:ilvl w:val="0"/>
                <w:numId w:val="0"/>
              </w:numPr>
              <w:ind w:left="357" w:hanging="357"/>
              <w:rPr>
                <w:rFonts w:cs="Arial"/>
                <w:bCs/>
              </w:rPr>
            </w:pPr>
            <w:r>
              <w:rPr>
                <w:rFonts w:cs="Arial"/>
                <w:bCs/>
              </w:rPr>
              <w:lastRenderedPageBreak/>
              <w:t>10.</w:t>
            </w:r>
          </w:p>
        </w:tc>
        <w:tc>
          <w:tcPr>
            <w:tcW w:w="4110" w:type="dxa"/>
          </w:tcPr>
          <w:p w14:paraId="51CE6DC5" w14:textId="6C25D7C7" w:rsidR="00C6558B" w:rsidRDefault="00C6558B" w:rsidP="003F18B1">
            <w:pPr>
              <w:pStyle w:val="Tablebody"/>
            </w:pPr>
            <w:r>
              <w:t>Navigācijas josla ar konfigurējamiem elementiem.</w:t>
            </w:r>
          </w:p>
          <w:p w14:paraId="19EFCD3D" w14:textId="563CCA7C" w:rsidR="00C6558B" w:rsidRDefault="00C6558B">
            <w:pPr>
              <w:pStyle w:val="Tablebody"/>
            </w:pPr>
            <w:r>
              <w:t>Katrs elements atver apakšizvēlni ar konfigurējamu saturu. Izvēlnes lejasdaļā ir iespēja ievietot saiti, piemēram, pāriešanai pie “pilnā saraksta”.</w:t>
            </w:r>
          </w:p>
        </w:tc>
        <w:tc>
          <w:tcPr>
            <w:tcW w:w="4536" w:type="dxa"/>
          </w:tcPr>
          <w:p w14:paraId="1FA167DE" w14:textId="38CBBADC" w:rsidR="00C6558B" w:rsidRPr="00C6558B" w:rsidRDefault="00876D9D" w:rsidP="00C6558B">
            <w:r>
              <w:rPr>
                <w:noProof/>
                <w:lang w:eastAsia="lv-LV"/>
              </w:rPr>
              <w:t xml:space="preserve"> </w:t>
            </w:r>
            <w:r w:rsidRPr="00876D9D">
              <w:rPr>
                <w:noProof/>
                <w:lang w:eastAsia="lv-LV"/>
              </w:rPr>
              <w:drawing>
                <wp:inline distT="0" distB="0" distL="0" distR="0" wp14:anchorId="690E45DC" wp14:editId="639B0946">
                  <wp:extent cx="2743200" cy="1018540"/>
                  <wp:effectExtent l="0" t="0" r="0" b="0"/>
                  <wp:docPr id="1663701327" name="Picture 1663701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018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2F28A6" w14:textId="73DFD4AA" w:rsidR="008B4F13" w:rsidRPr="00951F46" w:rsidRDefault="00876D9D" w:rsidP="008B4F13">
      <w:pPr>
        <w:pStyle w:val="Pictureposition"/>
        <w:rPr>
          <w:rFonts w:cs="Arial"/>
        </w:rPr>
      </w:pPr>
      <w:r>
        <w:rPr>
          <w:rFonts w:cs="Arial"/>
          <w:noProof/>
          <w:lang w:eastAsia="lv-LV"/>
        </w:rPr>
        <w:drawing>
          <wp:inline distT="0" distB="0" distL="0" distR="0" wp14:anchorId="19E3DC74" wp14:editId="25BCB2DC">
            <wp:extent cx="6114415" cy="3556635"/>
            <wp:effectExtent l="0" t="0" r="635" b="5715"/>
            <wp:docPr id="1663701329" name="Picture 1663701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355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CAAA1" w14:textId="73FD8A97" w:rsidR="004A411D" w:rsidRPr="00951F46" w:rsidRDefault="00640BE1" w:rsidP="00921513">
      <w:pPr>
        <w:pStyle w:val="Picturecaption0"/>
        <w:rPr>
          <w:rFonts w:cs="Arial"/>
        </w:rPr>
      </w:pPr>
      <w:bookmarkStart w:id="77" w:name="_Toc163232229"/>
      <w:r>
        <w:rPr>
          <w:rFonts w:cs="Arial"/>
          <w:noProof/>
        </w:rPr>
        <w:t>5</w:t>
      </w:r>
      <w:r w:rsidR="008B4F13" w:rsidRPr="00951F46">
        <w:rPr>
          <w:rFonts w:cs="Arial"/>
        </w:rPr>
        <w:t>.attēls. Portāla galvenes mobilais skats</w:t>
      </w:r>
      <w:bookmarkEnd w:id="77"/>
    </w:p>
    <w:p w14:paraId="26E965F2" w14:textId="30975E06" w:rsidR="003C3280" w:rsidRPr="00951F46" w:rsidRDefault="003C3280" w:rsidP="007B641D">
      <w:pPr>
        <w:pStyle w:val="Heading3"/>
      </w:pPr>
      <w:bookmarkStart w:id="78" w:name="_Toc40701498"/>
      <w:bookmarkStart w:id="79" w:name="_Toc40710116"/>
      <w:bookmarkStart w:id="80" w:name="_Toc40710320"/>
      <w:bookmarkStart w:id="81" w:name="_Toc40710501"/>
      <w:bookmarkStart w:id="82" w:name="_Toc40713480"/>
      <w:bookmarkStart w:id="83" w:name="_Toc40714989"/>
      <w:bookmarkStart w:id="84" w:name="_Toc40715928"/>
      <w:bookmarkStart w:id="85" w:name="_Toc42259906"/>
      <w:bookmarkStart w:id="86" w:name="_Toc42263657"/>
      <w:bookmarkStart w:id="87" w:name="_Toc42266136"/>
      <w:bookmarkStart w:id="88" w:name="_Toc42269527"/>
      <w:bookmarkStart w:id="89" w:name="_Toc42508443"/>
      <w:bookmarkStart w:id="90" w:name="_Toc40701499"/>
      <w:bookmarkStart w:id="91" w:name="_Toc40710117"/>
      <w:bookmarkStart w:id="92" w:name="_Toc40710321"/>
      <w:bookmarkStart w:id="93" w:name="_Toc40710502"/>
      <w:bookmarkStart w:id="94" w:name="_Toc40713481"/>
      <w:bookmarkStart w:id="95" w:name="_Toc40714990"/>
      <w:bookmarkStart w:id="96" w:name="_Toc40715929"/>
      <w:bookmarkStart w:id="97" w:name="_Toc42259907"/>
      <w:bookmarkStart w:id="98" w:name="_Toc42263658"/>
      <w:bookmarkStart w:id="99" w:name="_Toc42266137"/>
      <w:bookmarkStart w:id="100" w:name="_Toc42269528"/>
      <w:bookmarkStart w:id="101" w:name="_Toc42508444"/>
      <w:bookmarkStart w:id="102" w:name="_Toc163232198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r w:rsidRPr="00951F46">
        <w:t xml:space="preserve">Portāla </w:t>
      </w:r>
      <w:r w:rsidR="00F2713F" w:rsidRPr="007B641D">
        <w:t>informatīvais</w:t>
      </w:r>
      <w:r w:rsidR="008B4F13" w:rsidRPr="00951F46">
        <w:t xml:space="preserve"> skats</w:t>
      </w:r>
      <w:bookmarkEnd w:id="102"/>
    </w:p>
    <w:p w14:paraId="10E70A83" w14:textId="084DDD23" w:rsidR="00E854B7" w:rsidRPr="00951F46" w:rsidRDefault="00E854B7" w:rsidP="00FE57CD">
      <w:pPr>
        <w:spacing w:line="288" w:lineRule="auto"/>
        <w:ind w:firstLine="720"/>
        <w:rPr>
          <w:rFonts w:cs="Arial"/>
        </w:rPr>
      </w:pPr>
      <w:r w:rsidRPr="00951F46">
        <w:rPr>
          <w:rFonts w:cs="Arial"/>
        </w:rPr>
        <w:t xml:space="preserve">Portāla saturs atrodas starp </w:t>
      </w:r>
      <w:r w:rsidR="009E01EB" w:rsidRPr="00951F46">
        <w:rPr>
          <w:rFonts w:cs="Arial"/>
        </w:rPr>
        <w:t>P</w:t>
      </w:r>
      <w:r w:rsidRPr="00951F46">
        <w:rPr>
          <w:rFonts w:cs="Arial"/>
        </w:rPr>
        <w:t xml:space="preserve">ortāla galveni un </w:t>
      </w:r>
      <w:r w:rsidR="009E01EB" w:rsidRPr="00951F46">
        <w:rPr>
          <w:rFonts w:cs="Arial"/>
        </w:rPr>
        <w:t>P</w:t>
      </w:r>
      <w:r w:rsidRPr="00951F46">
        <w:rPr>
          <w:rFonts w:cs="Arial"/>
        </w:rPr>
        <w:t xml:space="preserve">ortāla kājeni, </w:t>
      </w:r>
      <w:proofErr w:type="spellStart"/>
      <w:r w:rsidRPr="00951F46">
        <w:rPr>
          <w:rFonts w:cs="Arial"/>
        </w:rPr>
        <w:t>t.i</w:t>
      </w:r>
      <w:proofErr w:type="spellEnd"/>
      <w:r w:rsidRPr="00951F46">
        <w:rPr>
          <w:rFonts w:cs="Arial"/>
        </w:rPr>
        <w:t xml:space="preserve">, </w:t>
      </w:r>
      <w:r w:rsidR="00C54B86" w:rsidRPr="00951F46">
        <w:rPr>
          <w:rFonts w:cs="Arial"/>
        </w:rPr>
        <w:t>P</w:t>
      </w:r>
      <w:r w:rsidRPr="00951F46">
        <w:rPr>
          <w:rFonts w:cs="Arial"/>
        </w:rPr>
        <w:t>ortāla vidusdaļ</w:t>
      </w:r>
      <w:r w:rsidR="00EB235B" w:rsidRPr="00951F46">
        <w:rPr>
          <w:rFonts w:cs="Arial"/>
        </w:rPr>
        <w:t>a</w:t>
      </w:r>
      <w:r w:rsidRPr="00951F46">
        <w:rPr>
          <w:rFonts w:cs="Arial"/>
        </w:rPr>
        <w:t xml:space="preserve">, un ir vieta, kur </w:t>
      </w:r>
      <w:r w:rsidR="001F10B8" w:rsidRPr="00951F46">
        <w:rPr>
          <w:rFonts w:cs="Arial"/>
        </w:rPr>
        <w:t>attēlo</w:t>
      </w:r>
      <w:r w:rsidRPr="00951F46">
        <w:rPr>
          <w:rFonts w:cs="Arial"/>
        </w:rPr>
        <w:t xml:space="preserve"> informāciju atbils</w:t>
      </w:r>
      <w:r w:rsidR="04312F9A" w:rsidRPr="00951F46">
        <w:rPr>
          <w:rFonts w:cs="Arial"/>
        </w:rPr>
        <w:t>t</w:t>
      </w:r>
      <w:r w:rsidRPr="00951F46">
        <w:rPr>
          <w:rFonts w:cs="Arial"/>
        </w:rPr>
        <w:t xml:space="preserve">oši </w:t>
      </w:r>
      <w:r w:rsidR="001F10B8" w:rsidRPr="00951F46">
        <w:rPr>
          <w:rFonts w:cs="Arial"/>
        </w:rPr>
        <w:t>izvēlētajai sadaļai no izvēlnes</w:t>
      </w:r>
      <w:r w:rsidRPr="00951F46">
        <w:rPr>
          <w:rFonts w:cs="Arial"/>
        </w:rPr>
        <w:t xml:space="preserve"> </w:t>
      </w:r>
      <w:r w:rsidR="009E01EB" w:rsidRPr="00951F46">
        <w:rPr>
          <w:rFonts w:cs="Arial"/>
        </w:rPr>
        <w:t>P</w:t>
      </w:r>
      <w:r w:rsidRPr="00951F46">
        <w:rPr>
          <w:rFonts w:cs="Arial"/>
        </w:rPr>
        <w:t xml:space="preserve">ortāla galvenē. Portāla saturs ir </w:t>
      </w:r>
      <w:r w:rsidR="009E01EB" w:rsidRPr="00951F46">
        <w:rPr>
          <w:rFonts w:cs="Arial"/>
        </w:rPr>
        <w:t>P</w:t>
      </w:r>
      <w:r w:rsidRPr="00951F46">
        <w:rPr>
          <w:rFonts w:cs="Arial"/>
        </w:rPr>
        <w:t>ortāla mainīgā daļa, kur tiek atrādīt</w:t>
      </w:r>
      <w:r w:rsidR="009E01EB" w:rsidRPr="00951F46">
        <w:rPr>
          <w:rFonts w:cs="Arial"/>
        </w:rPr>
        <w:t>a</w:t>
      </w:r>
      <w:r w:rsidRPr="00951F46">
        <w:rPr>
          <w:rFonts w:cs="Arial"/>
        </w:rPr>
        <w:t xml:space="preserve">s izvēlnes un </w:t>
      </w:r>
      <w:proofErr w:type="spellStart"/>
      <w:r w:rsidR="005F48D9" w:rsidRPr="00951F46">
        <w:rPr>
          <w:rFonts w:cs="Arial"/>
        </w:rPr>
        <w:t>rīkujoslas</w:t>
      </w:r>
      <w:proofErr w:type="spellEnd"/>
      <w:r w:rsidRPr="00951F46">
        <w:rPr>
          <w:rFonts w:cs="Arial"/>
        </w:rPr>
        <w:t xml:space="preserve"> atbilstošais</w:t>
      </w:r>
      <w:r w:rsidR="005F48D9" w:rsidRPr="00951F46">
        <w:rPr>
          <w:rFonts w:cs="Arial"/>
        </w:rPr>
        <w:t xml:space="preserve"> specificētais saturs.</w:t>
      </w:r>
    </w:p>
    <w:p w14:paraId="52B5AB78" w14:textId="722B3787" w:rsidR="008B4F13" w:rsidRDefault="00876D9D" w:rsidP="00A467F7">
      <w:pPr>
        <w:pStyle w:val="picturecaption"/>
      </w:pPr>
      <w:r w:rsidRPr="00876D9D">
        <w:rPr>
          <w:lang w:eastAsia="lv-LV"/>
        </w:rPr>
        <w:lastRenderedPageBreak/>
        <w:drawing>
          <wp:inline distT="0" distB="0" distL="0" distR="0" wp14:anchorId="6F7D2D8F" wp14:editId="2806CB53">
            <wp:extent cx="5939942" cy="4439241"/>
            <wp:effectExtent l="0" t="0" r="3810" b="0"/>
            <wp:docPr id="1663701330" name="Picture 1663701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1742" cy="4440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098F">
        <w:br w:type="textWrapping" w:clear="all"/>
      </w:r>
    </w:p>
    <w:p w14:paraId="3AF4FDAF" w14:textId="1BE6FD29" w:rsidR="00285D61" w:rsidRPr="00951F46" w:rsidRDefault="00640BE1" w:rsidP="00285D61">
      <w:pPr>
        <w:pStyle w:val="Picturecaption0"/>
        <w:rPr>
          <w:rFonts w:cs="Arial"/>
        </w:rPr>
      </w:pPr>
      <w:bookmarkStart w:id="103" w:name="_Toc163232230"/>
      <w:r>
        <w:rPr>
          <w:rFonts w:cs="Arial"/>
          <w:noProof/>
        </w:rPr>
        <w:t>6</w:t>
      </w:r>
      <w:r w:rsidR="00285D61" w:rsidRPr="00951F46">
        <w:rPr>
          <w:rFonts w:cs="Arial"/>
        </w:rPr>
        <w:t xml:space="preserve">.attēls. Portāla </w:t>
      </w:r>
      <w:r w:rsidR="00285D61">
        <w:rPr>
          <w:rFonts w:cs="Arial"/>
        </w:rPr>
        <w:t>informatīvā daļa</w:t>
      </w:r>
      <w:bookmarkEnd w:id="103"/>
    </w:p>
    <w:p w14:paraId="5B380345" w14:textId="77777777" w:rsidR="00285D61" w:rsidRPr="00951F46" w:rsidRDefault="00285D61" w:rsidP="00A467F7">
      <w:pPr>
        <w:pStyle w:val="picturecaption"/>
      </w:pPr>
    </w:p>
    <w:p w14:paraId="4B446540" w14:textId="43CF5902" w:rsidR="00F2713F" w:rsidRPr="00951F46" w:rsidRDefault="00640BE1" w:rsidP="00E12E8E">
      <w:pPr>
        <w:pStyle w:val="Tablenumber"/>
      </w:pPr>
      <w:r>
        <w:t>2</w:t>
      </w:r>
      <w:r w:rsidR="00F2713F" w:rsidRPr="00951F46">
        <w:t>.tabula</w:t>
      </w:r>
    </w:p>
    <w:p w14:paraId="19ED331A" w14:textId="04458F0F" w:rsidR="00F2713F" w:rsidRPr="00951F46" w:rsidRDefault="00F2713F">
      <w:pPr>
        <w:pStyle w:val="Tabletitle"/>
      </w:pPr>
      <w:r w:rsidRPr="00951F46">
        <w:t xml:space="preserve">Portāla informatīvā daļa ar </w:t>
      </w:r>
      <w:proofErr w:type="spellStart"/>
      <w:r w:rsidRPr="00951F46">
        <w:t>tājā</w:t>
      </w:r>
      <w:proofErr w:type="spellEnd"/>
      <w:r w:rsidRPr="00951F46">
        <w:t xml:space="preserve"> atbilstošām funkcionalitātēm</w:t>
      </w:r>
    </w:p>
    <w:tbl>
      <w:tblPr>
        <w:tblStyle w:val="TableClassic1"/>
        <w:tblW w:w="9639" w:type="dxa"/>
        <w:tblBorders>
          <w:top w:val="single" w:sz="18" w:space="0" w:color="000000" w:themeColor="text1"/>
          <w:insideH w:val="single" w:sz="8" w:space="0" w:color="000000" w:themeColor="text1"/>
          <w:insideV w:val="single" w:sz="8" w:space="0" w:color="000000" w:themeColor="text1"/>
        </w:tblBorders>
        <w:tblLayout w:type="fixed"/>
        <w:tblLook w:val="04E0" w:firstRow="1" w:lastRow="1" w:firstColumn="1" w:lastColumn="0" w:noHBand="0" w:noVBand="1"/>
      </w:tblPr>
      <w:tblGrid>
        <w:gridCol w:w="993"/>
        <w:gridCol w:w="4110"/>
        <w:gridCol w:w="4536"/>
      </w:tblGrid>
      <w:tr w:rsidR="00F2713F" w:rsidRPr="00951F46" w14:paraId="0AA35D51" w14:textId="77777777" w:rsidTr="003F18B1">
        <w:trPr>
          <w:tblHeader/>
        </w:trPr>
        <w:tc>
          <w:tcPr>
            <w:tcW w:w="993" w:type="dxa"/>
            <w:tcBorders>
              <w:top w:val="single" w:sz="12" w:space="0" w:color="000000" w:themeColor="text1"/>
              <w:bottom w:val="single" w:sz="8" w:space="0" w:color="000000" w:themeColor="text1"/>
            </w:tcBorders>
          </w:tcPr>
          <w:p w14:paraId="3BCE20AC" w14:textId="77777777" w:rsidR="00F2713F" w:rsidRPr="00951F46" w:rsidRDefault="00F2713F" w:rsidP="003F18B1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N.P.K.</w:t>
            </w:r>
          </w:p>
        </w:tc>
        <w:tc>
          <w:tcPr>
            <w:tcW w:w="4110" w:type="dxa"/>
            <w:tcBorders>
              <w:top w:val="single" w:sz="12" w:space="0" w:color="000000" w:themeColor="text1"/>
              <w:bottom w:val="single" w:sz="8" w:space="0" w:color="000000" w:themeColor="text1"/>
            </w:tcBorders>
          </w:tcPr>
          <w:p w14:paraId="6DC8311C" w14:textId="77777777" w:rsidR="00F2713F" w:rsidRPr="00951F46" w:rsidRDefault="00F2713F" w:rsidP="003F18B1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Apraksts</w:t>
            </w:r>
          </w:p>
        </w:tc>
        <w:tc>
          <w:tcPr>
            <w:tcW w:w="4536" w:type="dxa"/>
            <w:tcBorders>
              <w:top w:val="single" w:sz="12" w:space="0" w:color="000000" w:themeColor="text1"/>
              <w:bottom w:val="single" w:sz="8" w:space="0" w:color="000000" w:themeColor="text1"/>
            </w:tcBorders>
          </w:tcPr>
          <w:p w14:paraId="3410FC14" w14:textId="77777777" w:rsidR="00F2713F" w:rsidRPr="00951F46" w:rsidRDefault="00F2713F" w:rsidP="003F18B1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Attēli</w:t>
            </w:r>
          </w:p>
        </w:tc>
      </w:tr>
      <w:tr w:rsidR="00F2713F" w:rsidRPr="00951F46" w14:paraId="79EB65CA" w14:textId="77777777" w:rsidTr="00921513">
        <w:tc>
          <w:tcPr>
            <w:tcW w:w="993" w:type="dxa"/>
            <w:tcBorders>
              <w:top w:val="single" w:sz="8" w:space="0" w:color="000000" w:themeColor="text1"/>
              <w:bottom w:val="single" w:sz="8" w:space="0" w:color="000000" w:themeColor="text1"/>
            </w:tcBorders>
          </w:tcPr>
          <w:p w14:paraId="0B05C532" w14:textId="6B61AA04" w:rsidR="00F2713F" w:rsidRPr="00951F46" w:rsidRDefault="002E24BE" w:rsidP="00F2713F">
            <w:pPr>
              <w:pStyle w:val="TableListNumber"/>
              <w:numPr>
                <w:ilvl w:val="0"/>
                <w:numId w:val="0"/>
              </w:numPr>
              <w:rPr>
                <w:rFonts w:cs="Arial"/>
              </w:rPr>
            </w:pPr>
            <w:r>
              <w:rPr>
                <w:rFonts w:cs="Arial"/>
              </w:rPr>
              <w:t>1</w:t>
            </w:r>
            <w:r w:rsidR="00F2713F" w:rsidRPr="00951F46">
              <w:rPr>
                <w:rFonts w:cs="Arial"/>
              </w:rPr>
              <w:t>.</w:t>
            </w:r>
          </w:p>
        </w:tc>
        <w:tc>
          <w:tcPr>
            <w:tcW w:w="4110" w:type="dxa"/>
            <w:tcBorders>
              <w:top w:val="single" w:sz="8" w:space="0" w:color="000000" w:themeColor="text1"/>
              <w:bottom w:val="single" w:sz="8" w:space="0" w:color="000000" w:themeColor="text1"/>
            </w:tcBorders>
          </w:tcPr>
          <w:p w14:paraId="776ACC3A" w14:textId="1CC4499A" w:rsidR="00F2713F" w:rsidRPr="007B641D" w:rsidRDefault="00F2713F" w:rsidP="00F2713F">
            <w:pPr>
              <w:rPr>
                <w:rFonts w:cs="Arial"/>
                <w:szCs w:val="22"/>
              </w:rPr>
            </w:pPr>
            <w:r w:rsidRPr="007B641D">
              <w:rPr>
                <w:rFonts w:cs="Arial"/>
                <w:szCs w:val="22"/>
              </w:rPr>
              <w:t>Portāla informatīvais skats</w:t>
            </w:r>
            <w:r w:rsidR="002E24BE">
              <w:rPr>
                <w:rFonts w:cs="Arial"/>
                <w:szCs w:val="22"/>
              </w:rPr>
              <w:t xml:space="preserve"> fiziskām personām un uzņēmējiem.</w:t>
            </w:r>
          </w:p>
        </w:tc>
        <w:tc>
          <w:tcPr>
            <w:tcW w:w="4536" w:type="dxa"/>
            <w:tcBorders>
              <w:top w:val="single" w:sz="8" w:space="0" w:color="000000" w:themeColor="text1"/>
              <w:bottom w:val="single" w:sz="8" w:space="0" w:color="000000" w:themeColor="text1"/>
            </w:tcBorders>
          </w:tcPr>
          <w:p w14:paraId="5729CEB2" w14:textId="024EFA7B" w:rsidR="00F2713F" w:rsidRPr="00951F46" w:rsidRDefault="00F2713F" w:rsidP="003F18B1">
            <w:pPr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2AEC0099" wp14:editId="3ADFC51A">
                  <wp:extent cx="2743200" cy="121920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713F" w:rsidRPr="00951F46" w14:paraId="41D25C11" w14:textId="77777777" w:rsidTr="00921513">
        <w:tc>
          <w:tcPr>
            <w:tcW w:w="993" w:type="dxa"/>
            <w:tcBorders>
              <w:top w:val="single" w:sz="8" w:space="0" w:color="000000" w:themeColor="text1"/>
              <w:bottom w:val="single" w:sz="8" w:space="0" w:color="000000" w:themeColor="text1"/>
            </w:tcBorders>
          </w:tcPr>
          <w:p w14:paraId="24CCABAF" w14:textId="31484D06" w:rsidR="00F2713F" w:rsidRPr="00951F46" w:rsidRDefault="002E24BE" w:rsidP="00F2713F">
            <w:pPr>
              <w:pStyle w:val="TableListNumber"/>
              <w:numPr>
                <w:ilvl w:val="0"/>
                <w:numId w:val="0"/>
              </w:numPr>
              <w:rPr>
                <w:rFonts w:cs="Arial"/>
              </w:rPr>
            </w:pPr>
            <w:r>
              <w:rPr>
                <w:rFonts w:cs="Arial"/>
              </w:rPr>
              <w:t>2</w:t>
            </w:r>
            <w:r w:rsidR="00F2713F" w:rsidRPr="00951F46">
              <w:rPr>
                <w:rFonts w:cs="Arial"/>
              </w:rPr>
              <w:t>.</w:t>
            </w:r>
          </w:p>
        </w:tc>
        <w:tc>
          <w:tcPr>
            <w:tcW w:w="4110" w:type="dxa"/>
            <w:tcBorders>
              <w:top w:val="single" w:sz="8" w:space="0" w:color="000000" w:themeColor="text1"/>
              <w:bottom w:val="single" w:sz="8" w:space="0" w:color="000000" w:themeColor="text1"/>
            </w:tcBorders>
          </w:tcPr>
          <w:p w14:paraId="5AE3102B" w14:textId="529EE890" w:rsidR="00F2713F" w:rsidRPr="003B79F4" w:rsidRDefault="00F2713F" w:rsidP="00F2713F">
            <w:pPr>
              <w:rPr>
                <w:rFonts w:cs="Arial"/>
                <w:szCs w:val="22"/>
              </w:rPr>
            </w:pPr>
            <w:r w:rsidRPr="003B79F4">
              <w:rPr>
                <w:rFonts w:cs="Arial"/>
                <w:szCs w:val="22"/>
              </w:rPr>
              <w:t xml:space="preserve">Aktualitātes daļa ar atbilstošiem </w:t>
            </w:r>
            <w:proofErr w:type="spellStart"/>
            <w:r w:rsidRPr="003B79F4">
              <w:rPr>
                <w:rFonts w:cs="Arial"/>
                <w:szCs w:val="22"/>
              </w:rPr>
              <w:t>baneriem</w:t>
            </w:r>
            <w:proofErr w:type="spellEnd"/>
          </w:p>
        </w:tc>
        <w:tc>
          <w:tcPr>
            <w:tcW w:w="4536" w:type="dxa"/>
            <w:tcBorders>
              <w:top w:val="single" w:sz="8" w:space="0" w:color="000000" w:themeColor="text1"/>
              <w:bottom w:val="single" w:sz="8" w:space="0" w:color="000000" w:themeColor="text1"/>
            </w:tcBorders>
          </w:tcPr>
          <w:p w14:paraId="53F03948" w14:textId="38CB637C" w:rsidR="00F2713F" w:rsidRPr="00951F46" w:rsidRDefault="00F2713F" w:rsidP="003F18B1">
            <w:pPr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1DE5409F" wp14:editId="6A649188">
                  <wp:extent cx="2743200" cy="840105"/>
                  <wp:effectExtent l="0" t="0" r="0" b="0"/>
                  <wp:docPr id="1518024175" name="Picture 1518024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8024175" name="Screenshot 2020-04-28 at 14.06.25.png"/>
                          <pic:cNvPicPr/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840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65B6AF" w14:textId="58CF6CD3" w:rsidR="008B4F13" w:rsidRPr="00951F46" w:rsidRDefault="008B4F13" w:rsidP="008B4F13">
      <w:pPr>
        <w:ind w:firstLine="720"/>
        <w:rPr>
          <w:rFonts w:cs="Arial"/>
        </w:rPr>
      </w:pPr>
    </w:p>
    <w:p w14:paraId="288EB4DE" w14:textId="3DBF9BDF" w:rsidR="002D6DC3" w:rsidRPr="00951F46" w:rsidRDefault="002E24BE" w:rsidP="00A467F7">
      <w:pPr>
        <w:pStyle w:val="picturecaption"/>
      </w:pPr>
      <w:r w:rsidRPr="002E24BE">
        <w:lastRenderedPageBreak/>
        <w:drawing>
          <wp:inline distT="0" distB="0" distL="0" distR="0" wp14:anchorId="310863BE" wp14:editId="29E74CC9">
            <wp:extent cx="2848373" cy="5706271"/>
            <wp:effectExtent l="0" t="0" r="9525" b="0"/>
            <wp:docPr id="1663701335" name="Picture 1663701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848373" cy="5706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95CA2" w14:textId="4802BE31" w:rsidR="002D6DC3" w:rsidRPr="00951F46" w:rsidRDefault="00640BE1" w:rsidP="00996C61">
      <w:pPr>
        <w:pStyle w:val="Picturecaption0"/>
      </w:pPr>
      <w:bookmarkStart w:id="104" w:name="_Toc163232231"/>
      <w:r>
        <w:rPr>
          <w:noProof/>
        </w:rPr>
        <w:t>7</w:t>
      </w:r>
      <w:r w:rsidR="002D6DC3" w:rsidRPr="00951F46">
        <w:t>.attēls. Portāla mobilās aplikācijas informatīvā daļa</w:t>
      </w:r>
      <w:bookmarkEnd w:id="104"/>
    </w:p>
    <w:p w14:paraId="2F71C21D" w14:textId="3A308F14" w:rsidR="002D6DC3" w:rsidRPr="00951F46" w:rsidRDefault="002D6DC3" w:rsidP="00A467F7">
      <w:pPr>
        <w:pStyle w:val="picturecaption"/>
      </w:pPr>
    </w:p>
    <w:p w14:paraId="73EDC31C" w14:textId="58BD72EE" w:rsidR="002D6DC3" w:rsidRPr="00951F46" w:rsidRDefault="002E24BE" w:rsidP="00A467F7">
      <w:pPr>
        <w:pStyle w:val="picturecaption"/>
      </w:pPr>
      <w:r w:rsidRPr="002E24BE">
        <w:lastRenderedPageBreak/>
        <w:drawing>
          <wp:inline distT="0" distB="0" distL="0" distR="0" wp14:anchorId="42F4D988" wp14:editId="08658558">
            <wp:extent cx="4782192" cy="4184294"/>
            <wp:effectExtent l="0" t="0" r="0" b="6985"/>
            <wp:docPr id="1663701336" name="Picture 1663701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786835" cy="4188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291D8" w14:textId="209393BD" w:rsidR="002D6DC3" w:rsidRPr="00951F46" w:rsidRDefault="002D6DC3" w:rsidP="00996C61">
      <w:pPr>
        <w:pStyle w:val="Picturecaption0"/>
      </w:pPr>
      <w:r w:rsidRPr="00951F46">
        <w:t xml:space="preserve">  </w:t>
      </w:r>
      <w:bookmarkStart w:id="105" w:name="_Toc163232232"/>
      <w:r w:rsidR="00640BE1">
        <w:rPr>
          <w:noProof/>
        </w:rPr>
        <w:t>8</w:t>
      </w:r>
      <w:r w:rsidRPr="00951F46">
        <w:t xml:space="preserve">.attēls. Portāla </w:t>
      </w:r>
      <w:proofErr w:type="spellStart"/>
      <w:r w:rsidRPr="00951F46">
        <w:t>viedierīces</w:t>
      </w:r>
      <w:proofErr w:type="spellEnd"/>
      <w:r w:rsidRPr="00951F46">
        <w:t xml:space="preserve"> informatīvā daļa</w:t>
      </w:r>
      <w:bookmarkEnd w:id="105"/>
    </w:p>
    <w:p w14:paraId="50835B42" w14:textId="77777777" w:rsidR="002D6DC3" w:rsidRPr="00951F46" w:rsidRDefault="002D6DC3" w:rsidP="008B4F13">
      <w:pPr>
        <w:ind w:firstLine="720"/>
        <w:rPr>
          <w:rFonts w:cs="Arial"/>
        </w:rPr>
      </w:pPr>
    </w:p>
    <w:p w14:paraId="501E8781" w14:textId="3D637B5F" w:rsidR="00304C9C" w:rsidRPr="00B838A0" w:rsidRDefault="00304C9C" w:rsidP="00B838A0">
      <w:pPr>
        <w:pStyle w:val="Heading3"/>
        <w:tabs>
          <w:tab w:val="left" w:pos="1978"/>
        </w:tabs>
        <w:rPr>
          <w:rFonts w:ascii="Arial" w:hAnsi="Arial" w:cs="Arial"/>
        </w:rPr>
      </w:pPr>
      <w:bookmarkStart w:id="106" w:name="_Toc163232199"/>
      <w:r w:rsidRPr="00B838A0">
        <w:rPr>
          <w:rFonts w:ascii="Arial" w:hAnsi="Arial" w:cs="Arial"/>
        </w:rPr>
        <w:t>Portāla kājenes skats</w:t>
      </w:r>
      <w:bookmarkEnd w:id="106"/>
    </w:p>
    <w:p w14:paraId="6C74A375" w14:textId="2E5BDDA6" w:rsidR="00E12E8E" w:rsidRPr="00567F58" w:rsidRDefault="00E12E8E" w:rsidP="00B838A0">
      <w:proofErr w:type="spellStart"/>
      <w:r>
        <w:t>Nodoršina</w:t>
      </w:r>
      <w:proofErr w:type="spellEnd"/>
      <w:r>
        <w:t xml:space="preserve"> satura attēlošanu divās joslās, kur pirmā satur četras kolonas ar konfigurējamiem elementiem (nosaukumiem un saitēm), bet </w:t>
      </w:r>
      <w:proofErr w:type="spellStart"/>
      <w:r>
        <w:t>ortrā</w:t>
      </w:r>
      <w:proofErr w:type="spellEnd"/>
      <w:r>
        <w:t xml:space="preserve"> konfigurējamas ikonas ar saitēm.</w:t>
      </w:r>
    </w:p>
    <w:p w14:paraId="600D96C0" w14:textId="022E6CAD" w:rsidR="003C3280" w:rsidRPr="00951F46" w:rsidRDefault="003C3280" w:rsidP="00921513">
      <w:pPr>
        <w:pStyle w:val="Pictureposition"/>
        <w:rPr>
          <w:rFonts w:cs="Arial"/>
        </w:rPr>
      </w:pPr>
    </w:p>
    <w:p w14:paraId="1DB88E4B" w14:textId="71D3920F" w:rsidR="00994571" w:rsidRPr="00951F46" w:rsidRDefault="002E24BE">
      <w:pPr>
        <w:pStyle w:val="Pictureposition"/>
        <w:rPr>
          <w:rFonts w:cs="Arial"/>
        </w:rPr>
      </w:pPr>
      <w:r w:rsidRPr="002E24BE">
        <w:rPr>
          <w:noProof/>
          <w:lang w:eastAsia="lv-LV"/>
        </w:rPr>
        <w:t xml:space="preserve"> </w:t>
      </w:r>
      <w:r w:rsidRPr="002E24BE">
        <w:rPr>
          <w:noProof/>
          <w:lang w:eastAsia="lv-LV"/>
        </w:rPr>
        <w:drawing>
          <wp:inline distT="0" distB="0" distL="0" distR="0" wp14:anchorId="51D85AF0" wp14:editId="1EFCA8D2">
            <wp:extent cx="6120130" cy="1322705"/>
            <wp:effectExtent l="0" t="0" r="0" b="0"/>
            <wp:docPr id="1663701337" name="Picture 1663701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2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83FF2" w14:textId="22BAB760" w:rsidR="000920BF" w:rsidRPr="00951F46" w:rsidRDefault="00640BE1" w:rsidP="00B838A0">
      <w:pPr>
        <w:pStyle w:val="Picturecaption0"/>
        <w:rPr>
          <w:rFonts w:cs="Arial"/>
        </w:rPr>
      </w:pPr>
      <w:bookmarkStart w:id="107" w:name="_Toc36318645"/>
      <w:bookmarkStart w:id="108" w:name="_Toc36726685"/>
      <w:bookmarkStart w:id="109" w:name="_Toc163232233"/>
      <w:r>
        <w:rPr>
          <w:noProof/>
        </w:rPr>
        <w:t>9</w:t>
      </w:r>
      <w:r w:rsidR="00617C35" w:rsidRPr="00951F46">
        <w:t xml:space="preserve"> </w:t>
      </w:r>
      <w:r w:rsidR="00292F3D" w:rsidRPr="00951F46">
        <w:t xml:space="preserve">.attēls. </w:t>
      </w:r>
      <w:r w:rsidR="00E12E8E">
        <w:t>Portāla k</w:t>
      </w:r>
      <w:r w:rsidR="00292F3D" w:rsidRPr="00951F46">
        <w:t>ājene</w:t>
      </w:r>
      <w:bookmarkStart w:id="110" w:name="_Toc34743510"/>
      <w:bookmarkStart w:id="111" w:name="_Toc34753958"/>
      <w:bookmarkStart w:id="112" w:name="_Toc36462022"/>
      <w:bookmarkStart w:id="113" w:name="_Toc36468108"/>
      <w:bookmarkStart w:id="114" w:name="_Toc36468217"/>
      <w:bookmarkStart w:id="115" w:name="_Toc36726693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</w:p>
    <w:p w14:paraId="40CA53E5" w14:textId="75156ADD" w:rsidR="00446B5A" w:rsidRPr="00951F46" w:rsidRDefault="00640BE1" w:rsidP="00E12E8E">
      <w:pPr>
        <w:pStyle w:val="Tablenumber"/>
        <w:jc w:val="right"/>
      </w:pPr>
      <w:bookmarkStart w:id="116" w:name="_Ref144718222"/>
      <w:bookmarkEnd w:id="115"/>
      <w:r>
        <w:t>3</w:t>
      </w:r>
      <w:r w:rsidR="00EA6794" w:rsidRPr="00951F46">
        <w:t>.tabula</w:t>
      </w:r>
      <w:bookmarkEnd w:id="116"/>
    </w:p>
    <w:p w14:paraId="179481D9" w14:textId="2A73B065" w:rsidR="00EE7666" w:rsidRPr="00951F46" w:rsidRDefault="00632E99">
      <w:pPr>
        <w:pStyle w:val="Tabletitle"/>
      </w:pPr>
      <w:r w:rsidRPr="00951F46">
        <w:t xml:space="preserve">Portāla kājenes </w:t>
      </w:r>
      <w:r w:rsidR="00E12E8E">
        <w:t>elementi</w:t>
      </w:r>
    </w:p>
    <w:tbl>
      <w:tblPr>
        <w:tblW w:w="9639" w:type="dxa"/>
        <w:tblBorders>
          <w:top w:val="single" w:sz="8" w:space="0" w:color="000000" w:themeColor="text1"/>
          <w:bottom w:val="single" w:sz="4" w:space="0" w:color="auto"/>
          <w:insideH w:val="single" w:sz="2" w:space="0" w:color="000000" w:themeColor="text1"/>
          <w:insideV w:val="single" w:sz="2" w:space="0" w:color="000000" w:themeColor="text1"/>
        </w:tblBorders>
        <w:tblLayout w:type="fixed"/>
        <w:tblLook w:val="04E0" w:firstRow="1" w:lastRow="1" w:firstColumn="1" w:lastColumn="0" w:noHBand="0" w:noVBand="1"/>
      </w:tblPr>
      <w:tblGrid>
        <w:gridCol w:w="993"/>
        <w:gridCol w:w="4110"/>
        <w:gridCol w:w="4536"/>
      </w:tblGrid>
      <w:tr w:rsidR="00EE7666" w:rsidRPr="00951F46" w14:paraId="4CE793A3" w14:textId="77777777" w:rsidTr="508D03E6">
        <w:trPr>
          <w:tblHeader/>
        </w:trPr>
        <w:tc>
          <w:tcPr>
            <w:tcW w:w="993" w:type="dxa"/>
            <w:tcBorders>
              <w:top w:val="single" w:sz="12" w:space="0" w:color="000000" w:themeColor="text1"/>
              <w:bottom w:val="single" w:sz="2" w:space="0" w:color="000000" w:themeColor="text1"/>
            </w:tcBorders>
          </w:tcPr>
          <w:p w14:paraId="37461D40" w14:textId="5F6B777C" w:rsidR="00EE7666" w:rsidRPr="00951F46" w:rsidRDefault="00EE7666" w:rsidP="00EE7666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N.P.K.</w:t>
            </w:r>
          </w:p>
        </w:tc>
        <w:tc>
          <w:tcPr>
            <w:tcW w:w="4110" w:type="dxa"/>
            <w:tcBorders>
              <w:top w:val="single" w:sz="12" w:space="0" w:color="000000" w:themeColor="text1"/>
              <w:bottom w:val="single" w:sz="2" w:space="0" w:color="000000" w:themeColor="text1"/>
            </w:tcBorders>
          </w:tcPr>
          <w:p w14:paraId="17DCFBAA" w14:textId="77777777" w:rsidR="00EE7666" w:rsidRPr="00951F46" w:rsidRDefault="00EE7666" w:rsidP="00EE7666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Apraksts</w:t>
            </w:r>
          </w:p>
        </w:tc>
        <w:tc>
          <w:tcPr>
            <w:tcW w:w="4536" w:type="dxa"/>
            <w:tcBorders>
              <w:top w:val="single" w:sz="12" w:space="0" w:color="000000" w:themeColor="text1"/>
              <w:bottom w:val="single" w:sz="2" w:space="0" w:color="000000" w:themeColor="text1"/>
            </w:tcBorders>
          </w:tcPr>
          <w:p w14:paraId="13AF7351" w14:textId="06531CCC" w:rsidR="00EE7666" w:rsidRPr="00951F46" w:rsidRDefault="00EE7666" w:rsidP="00EE7666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Attēli</w:t>
            </w:r>
          </w:p>
        </w:tc>
      </w:tr>
      <w:tr w:rsidR="00EE7666" w:rsidRPr="00951F46" w14:paraId="6306F9D3" w14:textId="77777777" w:rsidTr="508D03E6">
        <w:tc>
          <w:tcPr>
            <w:tcW w:w="993" w:type="dxa"/>
            <w:tcBorders>
              <w:top w:val="single" w:sz="2" w:space="0" w:color="000000" w:themeColor="text1"/>
            </w:tcBorders>
          </w:tcPr>
          <w:p w14:paraId="6B17AA4E" w14:textId="5DA96937" w:rsidR="00EE7666" w:rsidRPr="00951F46" w:rsidRDefault="00EE7666" w:rsidP="00C97D59">
            <w:pPr>
              <w:pStyle w:val="Bold"/>
              <w:jc w:val="center"/>
              <w:rPr>
                <w:rFonts w:cs="Arial"/>
                <w:b w:val="0"/>
                <w:sz w:val="20"/>
                <w:szCs w:val="20"/>
              </w:rPr>
            </w:pPr>
            <w:r w:rsidRPr="00951F46">
              <w:rPr>
                <w:rFonts w:cs="Arial"/>
                <w:b w:val="0"/>
                <w:sz w:val="20"/>
                <w:szCs w:val="20"/>
              </w:rPr>
              <w:t>1.</w:t>
            </w:r>
          </w:p>
        </w:tc>
        <w:tc>
          <w:tcPr>
            <w:tcW w:w="4110" w:type="dxa"/>
            <w:tcBorders>
              <w:top w:val="single" w:sz="2" w:space="0" w:color="000000" w:themeColor="text1"/>
            </w:tcBorders>
          </w:tcPr>
          <w:p w14:paraId="05ED673A" w14:textId="291CF338" w:rsidR="00EE7666" w:rsidRPr="003B79F4" w:rsidRDefault="00E12E8E">
            <w:pPr>
              <w:pStyle w:val="Tablebody"/>
              <w:rPr>
                <w:rFonts w:cs="Arial"/>
                <w:sz w:val="22"/>
              </w:rPr>
            </w:pPr>
            <w:r>
              <w:rPr>
                <w:rFonts w:cs="Arial"/>
                <w:sz w:val="22"/>
              </w:rPr>
              <w:t>Bloks “L</w:t>
            </w:r>
            <w:r w:rsidR="00EE7666" w:rsidRPr="003B79F4">
              <w:rPr>
                <w:rFonts w:cs="Arial"/>
                <w:sz w:val="22"/>
              </w:rPr>
              <w:t>apas karte</w:t>
            </w:r>
            <w:r>
              <w:rPr>
                <w:rFonts w:cs="Arial"/>
                <w:sz w:val="22"/>
              </w:rPr>
              <w:t xml:space="preserve">”, </w:t>
            </w:r>
            <w:r>
              <w:t>nodrošina saiti “Apskatīt lapas karti”, kas ved uz portāla lapu karti.</w:t>
            </w:r>
          </w:p>
        </w:tc>
        <w:tc>
          <w:tcPr>
            <w:tcW w:w="4536" w:type="dxa"/>
            <w:tcBorders>
              <w:top w:val="single" w:sz="2" w:space="0" w:color="000000" w:themeColor="text1"/>
            </w:tcBorders>
          </w:tcPr>
          <w:p w14:paraId="30306213" w14:textId="77777777" w:rsidR="00446B5A" w:rsidRPr="00951F46" w:rsidRDefault="00446B5A" w:rsidP="00C97D59">
            <w:pPr>
              <w:rPr>
                <w:rFonts w:cs="Arial"/>
              </w:rPr>
            </w:pPr>
          </w:p>
          <w:p w14:paraId="6EBFDC4A" w14:textId="77777777" w:rsidR="00EE7666" w:rsidRPr="00951F46" w:rsidRDefault="00EE7666" w:rsidP="0065775A">
            <w:pPr>
              <w:pStyle w:val="Pictureposition"/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7477FF93" wp14:editId="0FDE1C3D">
                  <wp:extent cx="1269285" cy="771525"/>
                  <wp:effectExtent l="0" t="0" r="7620" b="0"/>
                  <wp:docPr id="30754821" name="Picture 30754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/>
                        </pic:nvPicPr>
                        <pic:blipFill>
                          <a:blip r:embed="rId3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9285" cy="77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40E7BC" w14:textId="4B2F403A" w:rsidR="00446B5A" w:rsidRPr="00951F46" w:rsidRDefault="00446B5A" w:rsidP="0065775A">
            <w:pPr>
              <w:pStyle w:val="Pictureposition"/>
              <w:rPr>
                <w:rFonts w:cs="Arial"/>
              </w:rPr>
            </w:pPr>
          </w:p>
        </w:tc>
      </w:tr>
      <w:tr w:rsidR="00EE7666" w:rsidRPr="00951F46" w14:paraId="5A72F157" w14:textId="77777777" w:rsidTr="508D03E6">
        <w:tc>
          <w:tcPr>
            <w:tcW w:w="993" w:type="dxa"/>
          </w:tcPr>
          <w:p w14:paraId="6F7656F6" w14:textId="7EECE2D6" w:rsidR="00EE7666" w:rsidRPr="00951F46" w:rsidRDefault="00EE7666" w:rsidP="00EE7666">
            <w:pPr>
              <w:pStyle w:val="Bold"/>
              <w:jc w:val="center"/>
              <w:rPr>
                <w:rFonts w:cs="Arial"/>
                <w:b w:val="0"/>
                <w:sz w:val="20"/>
                <w:szCs w:val="20"/>
              </w:rPr>
            </w:pPr>
            <w:r w:rsidRPr="00951F46">
              <w:rPr>
                <w:rFonts w:cs="Arial"/>
                <w:b w:val="0"/>
                <w:sz w:val="20"/>
                <w:szCs w:val="20"/>
              </w:rPr>
              <w:t>2.</w:t>
            </w:r>
          </w:p>
        </w:tc>
        <w:tc>
          <w:tcPr>
            <w:tcW w:w="4110" w:type="dxa"/>
          </w:tcPr>
          <w:p w14:paraId="29F3156D" w14:textId="37AC71E8" w:rsidR="00EE7666" w:rsidRPr="003B79F4" w:rsidRDefault="00EE7666">
            <w:pPr>
              <w:pStyle w:val="Tablebody"/>
              <w:rPr>
                <w:rFonts w:cs="Arial"/>
                <w:sz w:val="22"/>
              </w:rPr>
            </w:pPr>
            <w:r w:rsidRPr="003B79F4">
              <w:rPr>
                <w:rFonts w:cs="Arial"/>
                <w:sz w:val="22"/>
              </w:rPr>
              <w:t>Noderīg</w:t>
            </w:r>
            <w:r w:rsidR="00E12E8E">
              <w:rPr>
                <w:rFonts w:cs="Arial"/>
                <w:sz w:val="22"/>
              </w:rPr>
              <w:t>o</w:t>
            </w:r>
            <w:r w:rsidRPr="003B79F4">
              <w:rPr>
                <w:rFonts w:cs="Arial"/>
                <w:sz w:val="22"/>
              </w:rPr>
              <w:t xml:space="preserve"> sai</w:t>
            </w:r>
            <w:r w:rsidR="00E12E8E">
              <w:rPr>
                <w:rFonts w:cs="Arial"/>
                <w:sz w:val="22"/>
              </w:rPr>
              <w:t>šu bloks</w:t>
            </w:r>
            <w:r w:rsidRPr="003B79F4">
              <w:rPr>
                <w:rFonts w:cs="Arial"/>
                <w:sz w:val="22"/>
              </w:rPr>
              <w:t xml:space="preserve">, </w:t>
            </w:r>
            <w:r w:rsidR="00E12E8E">
              <w:t>papildus informācijai izzināšanai vai saziņai</w:t>
            </w:r>
            <w:r w:rsidR="00E12E8E">
              <w:rPr>
                <w:rFonts w:cs="Arial"/>
                <w:sz w:val="22"/>
              </w:rPr>
              <w:t>.</w:t>
            </w:r>
          </w:p>
        </w:tc>
        <w:tc>
          <w:tcPr>
            <w:tcW w:w="4536" w:type="dxa"/>
          </w:tcPr>
          <w:p w14:paraId="6D89CC63" w14:textId="3A8F1EA2" w:rsidR="00EE7666" w:rsidRPr="00951F46" w:rsidRDefault="00EE7666" w:rsidP="0065775A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51633ADC" wp14:editId="1D6ABAF2">
                  <wp:extent cx="1816100" cy="1651000"/>
                  <wp:effectExtent l="0" t="0" r="0" b="0"/>
                  <wp:docPr id="1932524794" name="Picture 1932524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100" cy="165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7666" w:rsidRPr="00951F46" w14:paraId="7DFFC811" w14:textId="77777777" w:rsidTr="508D03E6">
        <w:tc>
          <w:tcPr>
            <w:tcW w:w="993" w:type="dxa"/>
          </w:tcPr>
          <w:p w14:paraId="420915C7" w14:textId="4191B3ED" w:rsidR="00EE7666" w:rsidRPr="00951F46" w:rsidRDefault="00EE7666" w:rsidP="00EE7666">
            <w:pPr>
              <w:pStyle w:val="Bold"/>
              <w:jc w:val="center"/>
              <w:rPr>
                <w:rFonts w:cs="Arial"/>
                <w:b w:val="0"/>
                <w:sz w:val="20"/>
                <w:szCs w:val="20"/>
              </w:rPr>
            </w:pPr>
            <w:r w:rsidRPr="00951F46">
              <w:rPr>
                <w:rFonts w:cs="Arial"/>
                <w:b w:val="0"/>
                <w:sz w:val="20"/>
                <w:szCs w:val="20"/>
              </w:rPr>
              <w:t>3.</w:t>
            </w:r>
          </w:p>
        </w:tc>
        <w:tc>
          <w:tcPr>
            <w:tcW w:w="4110" w:type="dxa"/>
          </w:tcPr>
          <w:p w14:paraId="719555BF" w14:textId="5F75EF05" w:rsidR="00EE7666" w:rsidRPr="003B79F4" w:rsidRDefault="00E12E8E" w:rsidP="00632E99">
            <w:pPr>
              <w:pStyle w:val="Tablebody"/>
              <w:rPr>
                <w:rFonts w:cs="Arial"/>
                <w:sz w:val="22"/>
              </w:rPr>
            </w:pPr>
            <w:r>
              <w:t xml:space="preserve">Portāla uzturētāja </w:t>
            </w:r>
            <w:r w:rsidR="00EE7666" w:rsidRPr="003B79F4">
              <w:rPr>
                <w:rFonts w:cs="Arial"/>
                <w:sz w:val="22"/>
              </w:rPr>
              <w:t>kontaktinformācija</w:t>
            </w:r>
            <w:r>
              <w:rPr>
                <w:rFonts w:cs="Arial"/>
                <w:sz w:val="22"/>
              </w:rPr>
              <w:t>s bloks</w:t>
            </w:r>
          </w:p>
        </w:tc>
        <w:tc>
          <w:tcPr>
            <w:tcW w:w="4536" w:type="dxa"/>
          </w:tcPr>
          <w:p w14:paraId="41D27B05" w14:textId="77777777" w:rsidR="00446B5A" w:rsidRPr="00951F46" w:rsidRDefault="00446B5A" w:rsidP="00EE7666">
            <w:pPr>
              <w:rPr>
                <w:rFonts w:cs="Arial"/>
                <w:lang w:eastAsia="lv-LV"/>
              </w:rPr>
            </w:pPr>
          </w:p>
          <w:p w14:paraId="43DFD999" w14:textId="4EDE50E7" w:rsidR="00EE7666" w:rsidRPr="00951F46" w:rsidRDefault="00EE7666" w:rsidP="0065775A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3D3E1D8D" wp14:editId="1A932534">
                  <wp:extent cx="1984747" cy="1387188"/>
                  <wp:effectExtent l="0" t="0" r="0" b="3810"/>
                  <wp:docPr id="2017501927" name="Picture 2017501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/>
                        </pic:nvPicPr>
                        <pic:blipFill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4747" cy="1387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51595E" w14:textId="77777777" w:rsidR="00446B5A" w:rsidRPr="00951F46" w:rsidRDefault="00446B5A" w:rsidP="0065775A">
            <w:pPr>
              <w:pStyle w:val="Pictureposition"/>
              <w:rPr>
                <w:rFonts w:cs="Arial"/>
                <w:lang w:eastAsia="lv-LV"/>
              </w:rPr>
            </w:pPr>
          </w:p>
          <w:p w14:paraId="09077428" w14:textId="51730050" w:rsidR="00446B5A" w:rsidRPr="00951F46" w:rsidRDefault="00446B5A" w:rsidP="0065775A">
            <w:pPr>
              <w:pStyle w:val="Pictureposition"/>
              <w:rPr>
                <w:rFonts w:cs="Arial"/>
                <w:lang w:eastAsia="lv-LV"/>
              </w:rPr>
            </w:pPr>
          </w:p>
        </w:tc>
      </w:tr>
      <w:tr w:rsidR="00EE7666" w:rsidRPr="00951F46" w14:paraId="5AD81CA0" w14:textId="77777777" w:rsidTr="508D03E6">
        <w:tc>
          <w:tcPr>
            <w:tcW w:w="993" w:type="dxa"/>
          </w:tcPr>
          <w:p w14:paraId="27FFA805" w14:textId="35945D81" w:rsidR="00EE7666" w:rsidRPr="00951F46" w:rsidRDefault="00EE7666" w:rsidP="00EE7666">
            <w:pPr>
              <w:pStyle w:val="Bold"/>
              <w:jc w:val="center"/>
              <w:rPr>
                <w:rFonts w:cs="Arial"/>
                <w:b w:val="0"/>
                <w:sz w:val="20"/>
                <w:szCs w:val="20"/>
              </w:rPr>
            </w:pPr>
            <w:r w:rsidRPr="00951F46">
              <w:rPr>
                <w:rFonts w:cs="Arial"/>
                <w:b w:val="0"/>
                <w:sz w:val="20"/>
                <w:szCs w:val="20"/>
              </w:rPr>
              <w:t>4.</w:t>
            </w:r>
          </w:p>
        </w:tc>
        <w:tc>
          <w:tcPr>
            <w:tcW w:w="4110" w:type="dxa"/>
          </w:tcPr>
          <w:p w14:paraId="15DD8868" w14:textId="4A5F8C6D" w:rsidR="00EE7666" w:rsidRPr="003B79F4" w:rsidRDefault="00EE7666">
            <w:pPr>
              <w:pStyle w:val="Tablebody"/>
              <w:rPr>
                <w:rFonts w:cs="Arial"/>
                <w:sz w:val="22"/>
              </w:rPr>
            </w:pPr>
            <w:r w:rsidRPr="003B79F4">
              <w:rPr>
                <w:rFonts w:cs="Arial"/>
                <w:sz w:val="22"/>
              </w:rPr>
              <w:t xml:space="preserve">Iespēja pieslēgties pie </w:t>
            </w:r>
            <w:r w:rsidR="00E12E8E">
              <w:rPr>
                <w:rFonts w:cs="Arial"/>
                <w:sz w:val="22"/>
              </w:rPr>
              <w:t xml:space="preserve">portāla uzturētāja </w:t>
            </w:r>
            <w:r w:rsidR="00E12E8E" w:rsidRPr="00B838A0">
              <w:rPr>
                <w:rFonts w:cs="Arial"/>
                <w:sz w:val="22"/>
              </w:rPr>
              <w:t>sociālajiem tīkliem</w:t>
            </w:r>
            <w:r w:rsidR="00E12E8E">
              <w:rPr>
                <w:rFonts w:cs="Arial"/>
                <w:sz w:val="22"/>
              </w:rPr>
              <w:t>.</w:t>
            </w:r>
          </w:p>
        </w:tc>
        <w:tc>
          <w:tcPr>
            <w:tcW w:w="4536" w:type="dxa"/>
          </w:tcPr>
          <w:p w14:paraId="6EC6C749" w14:textId="72DA02DA" w:rsidR="00EE7666" w:rsidRPr="00951F46" w:rsidRDefault="00EE7666" w:rsidP="0065775A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30AC6061" wp14:editId="6DBD90CE">
                  <wp:extent cx="1634067" cy="697468"/>
                  <wp:effectExtent l="0" t="0" r="4445" b="1270"/>
                  <wp:docPr id="461594671" name="Picture 461594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/>
                          <pic:cNvPicPr/>
                        </pic:nvPicPr>
                        <pic:blipFill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4067" cy="697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7666" w:rsidRPr="00951F46" w14:paraId="5EDAEEC9" w14:textId="77777777" w:rsidTr="508D03E6">
        <w:tc>
          <w:tcPr>
            <w:tcW w:w="993" w:type="dxa"/>
          </w:tcPr>
          <w:p w14:paraId="49B97F9A" w14:textId="0D172757" w:rsidR="00EE7666" w:rsidRPr="00951F46" w:rsidRDefault="00EE7666" w:rsidP="00EE7666">
            <w:pPr>
              <w:pStyle w:val="Bold"/>
              <w:jc w:val="center"/>
              <w:rPr>
                <w:rFonts w:cs="Arial"/>
                <w:b w:val="0"/>
                <w:sz w:val="20"/>
                <w:szCs w:val="20"/>
              </w:rPr>
            </w:pPr>
            <w:r w:rsidRPr="00951F46">
              <w:rPr>
                <w:rFonts w:cs="Arial"/>
                <w:b w:val="0"/>
                <w:sz w:val="20"/>
                <w:szCs w:val="20"/>
              </w:rPr>
              <w:t>5.</w:t>
            </w:r>
          </w:p>
        </w:tc>
        <w:tc>
          <w:tcPr>
            <w:tcW w:w="4110" w:type="dxa"/>
          </w:tcPr>
          <w:p w14:paraId="6C6119A0" w14:textId="584DD48C" w:rsidR="00EE7666" w:rsidRPr="003B79F4" w:rsidRDefault="00EE7666" w:rsidP="00632E99">
            <w:pPr>
              <w:pStyle w:val="Tablebody"/>
              <w:rPr>
                <w:rFonts w:cs="Arial"/>
                <w:sz w:val="22"/>
              </w:rPr>
            </w:pPr>
            <w:r w:rsidRPr="003B79F4">
              <w:rPr>
                <w:rFonts w:cs="Arial"/>
                <w:sz w:val="22"/>
              </w:rPr>
              <w:t>Portāla pārlūka kājenes noslēdzošā sadaļa paredzēta trešo un saistīto pušu logo, nosaukumi un saites</w:t>
            </w:r>
            <w:r w:rsidR="002E24BE">
              <w:rPr>
                <w:rFonts w:cs="Arial"/>
                <w:sz w:val="22"/>
              </w:rPr>
              <w:t>.</w:t>
            </w:r>
          </w:p>
        </w:tc>
        <w:tc>
          <w:tcPr>
            <w:tcW w:w="4536" w:type="dxa"/>
          </w:tcPr>
          <w:p w14:paraId="6420F16E" w14:textId="03B8603F" w:rsidR="00EE7666" w:rsidRPr="00951F46" w:rsidRDefault="00EE7666" w:rsidP="0065775A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5350F7D9" wp14:editId="7770B41B">
                  <wp:extent cx="2768600" cy="651510"/>
                  <wp:effectExtent l="0" t="0" r="0" b="0"/>
                  <wp:docPr id="196093626" name="Picture 196093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/>
                        </pic:nvPicPr>
                        <pic:blipFill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600" cy="651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24BE" w:rsidRPr="00951F46" w14:paraId="416A7750" w14:textId="77777777" w:rsidTr="508D03E6">
        <w:tc>
          <w:tcPr>
            <w:tcW w:w="993" w:type="dxa"/>
          </w:tcPr>
          <w:p w14:paraId="65EB09F3" w14:textId="41919DFB" w:rsidR="002E24BE" w:rsidRPr="00951F46" w:rsidRDefault="002E24BE" w:rsidP="002E24BE">
            <w:pPr>
              <w:pStyle w:val="Bold"/>
              <w:jc w:val="center"/>
              <w:rPr>
                <w:rFonts w:cs="Arial"/>
                <w:b w:val="0"/>
                <w:sz w:val="20"/>
                <w:szCs w:val="20"/>
              </w:rPr>
            </w:pPr>
            <w:r>
              <w:rPr>
                <w:rFonts w:cs="Arial"/>
                <w:b w:val="0"/>
                <w:sz w:val="20"/>
                <w:szCs w:val="20"/>
              </w:rPr>
              <w:t>6.</w:t>
            </w:r>
          </w:p>
        </w:tc>
        <w:tc>
          <w:tcPr>
            <w:tcW w:w="4110" w:type="dxa"/>
          </w:tcPr>
          <w:p w14:paraId="04E996E8" w14:textId="4CF23882" w:rsidR="002E24BE" w:rsidRPr="003B79F4" w:rsidRDefault="002E24BE" w:rsidP="002E24BE">
            <w:pPr>
              <w:pStyle w:val="Tablebody"/>
              <w:rPr>
                <w:rFonts w:cs="Arial"/>
                <w:sz w:val="22"/>
              </w:rPr>
            </w:pPr>
            <w:r>
              <w:rPr>
                <w:rFonts w:cs="Arial"/>
              </w:rPr>
              <w:t>Virtuālā asistenta</w:t>
            </w:r>
            <w:r w:rsidRPr="003B79F4">
              <w:rPr>
                <w:rFonts w:cs="Arial"/>
              </w:rPr>
              <w:t xml:space="preserve"> ekrāna taustiņš</w:t>
            </w:r>
            <w:r>
              <w:rPr>
                <w:rFonts w:cs="Arial"/>
              </w:rPr>
              <w:t xml:space="preserve"> </w:t>
            </w:r>
            <w:proofErr w:type="spellStart"/>
            <w:r>
              <w:rPr>
                <w:rFonts w:cs="Arial"/>
              </w:rPr>
              <w:t>darbavirsmas</w:t>
            </w:r>
            <w:proofErr w:type="spellEnd"/>
            <w:r>
              <w:rPr>
                <w:rFonts w:cs="Arial"/>
              </w:rPr>
              <w:t xml:space="preserve"> un </w:t>
            </w:r>
            <w:proofErr w:type="spellStart"/>
            <w:r>
              <w:rPr>
                <w:rFonts w:cs="Arial"/>
              </w:rPr>
              <w:t>momilajās</w:t>
            </w:r>
            <w:proofErr w:type="spellEnd"/>
            <w:r>
              <w:rPr>
                <w:rFonts w:cs="Arial"/>
              </w:rPr>
              <w:t xml:space="preserve"> ierīcēs.</w:t>
            </w:r>
          </w:p>
        </w:tc>
        <w:tc>
          <w:tcPr>
            <w:tcW w:w="4536" w:type="dxa"/>
          </w:tcPr>
          <w:p w14:paraId="4E0DDDBA" w14:textId="77777777" w:rsidR="002E24BE" w:rsidRDefault="002E24BE" w:rsidP="002E24BE">
            <w:pPr>
              <w:rPr>
                <w:rFonts w:cs="Arial"/>
                <w:noProof/>
                <w:lang w:eastAsia="lv-LV"/>
              </w:rPr>
            </w:pPr>
          </w:p>
          <w:p w14:paraId="760DF87A" w14:textId="77777777" w:rsidR="002E24BE" w:rsidRDefault="002E24BE" w:rsidP="007E3E42">
            <w:pPr>
              <w:rPr>
                <w:rFonts w:cs="Arial"/>
                <w:noProof/>
                <w:lang w:eastAsia="lv-LV"/>
              </w:rPr>
            </w:pPr>
            <w:r w:rsidRPr="002E24BE">
              <w:rPr>
                <w:rFonts w:cs="Arial"/>
                <w:noProof/>
                <w:lang w:eastAsia="lv-LV"/>
              </w:rPr>
              <w:drawing>
                <wp:inline distT="0" distB="0" distL="0" distR="0" wp14:anchorId="17DD32BA" wp14:editId="1BEFCEF5">
                  <wp:extent cx="2743200" cy="520700"/>
                  <wp:effectExtent l="0" t="0" r="0" b="0"/>
                  <wp:docPr id="1663701333" name="Picture 1663701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52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92E701" w14:textId="560EF033" w:rsidR="002E24BE" w:rsidRDefault="002E24BE" w:rsidP="007E3E42">
            <w:pPr>
              <w:rPr>
                <w:rFonts w:cs="Arial"/>
                <w:noProof/>
                <w:lang w:eastAsia="lv-LV"/>
              </w:rPr>
            </w:pPr>
            <w:r w:rsidRPr="002E24BE">
              <w:rPr>
                <w:rFonts w:cs="Arial"/>
                <w:noProof/>
                <w:lang w:eastAsia="lv-LV"/>
              </w:rPr>
              <w:drawing>
                <wp:inline distT="0" distB="0" distL="0" distR="0" wp14:anchorId="1621BF27" wp14:editId="27AF00DA">
                  <wp:extent cx="676369" cy="685896"/>
                  <wp:effectExtent l="0" t="0" r="0" b="0"/>
                  <wp:docPr id="1663701334" name="Picture 1663701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369" cy="685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4EFDC7" w14:textId="2E16CBBD" w:rsidR="002E24BE" w:rsidRPr="00951F46" w:rsidRDefault="002E24BE" w:rsidP="007E3E42">
            <w:pPr>
              <w:rPr>
                <w:rFonts w:cs="Arial"/>
                <w:noProof/>
                <w:lang w:eastAsia="lv-LV"/>
              </w:rPr>
            </w:pPr>
          </w:p>
        </w:tc>
      </w:tr>
      <w:tr w:rsidR="002E24BE" w:rsidRPr="00951F46" w14:paraId="6279340D" w14:textId="77777777" w:rsidTr="508D03E6">
        <w:tc>
          <w:tcPr>
            <w:tcW w:w="993" w:type="dxa"/>
          </w:tcPr>
          <w:p w14:paraId="0742FCB3" w14:textId="175BE32B" w:rsidR="002E24BE" w:rsidRDefault="002E24BE" w:rsidP="002E24BE">
            <w:pPr>
              <w:pStyle w:val="Bold"/>
              <w:jc w:val="center"/>
              <w:rPr>
                <w:rFonts w:cs="Arial"/>
                <w:b w:val="0"/>
                <w:sz w:val="20"/>
                <w:szCs w:val="20"/>
              </w:rPr>
            </w:pPr>
            <w:r>
              <w:rPr>
                <w:rFonts w:cs="Arial"/>
                <w:b w:val="0"/>
                <w:sz w:val="20"/>
                <w:szCs w:val="20"/>
              </w:rPr>
              <w:t>7.</w:t>
            </w:r>
          </w:p>
        </w:tc>
        <w:tc>
          <w:tcPr>
            <w:tcW w:w="4110" w:type="dxa"/>
          </w:tcPr>
          <w:p w14:paraId="2FE51760" w14:textId="555755A6" w:rsidR="002E24BE" w:rsidRDefault="002E24BE" w:rsidP="002E24BE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Sīkdatņu paziņojums.</w:t>
            </w:r>
          </w:p>
        </w:tc>
        <w:tc>
          <w:tcPr>
            <w:tcW w:w="4536" w:type="dxa"/>
          </w:tcPr>
          <w:p w14:paraId="02BE8822" w14:textId="5E1FBD41" w:rsidR="002E24BE" w:rsidRDefault="002E24BE" w:rsidP="002E24BE">
            <w:pPr>
              <w:rPr>
                <w:rFonts w:cs="Arial"/>
                <w:noProof/>
                <w:lang w:eastAsia="lv-LV"/>
              </w:rPr>
            </w:pPr>
            <w:r w:rsidRPr="002E24BE">
              <w:rPr>
                <w:rFonts w:cs="Arial"/>
                <w:noProof/>
                <w:lang w:eastAsia="lv-LV"/>
              </w:rPr>
              <w:drawing>
                <wp:inline distT="0" distB="0" distL="0" distR="0" wp14:anchorId="02AC440E" wp14:editId="25BB6D9B">
                  <wp:extent cx="2743200" cy="161925"/>
                  <wp:effectExtent l="0" t="0" r="0" b="9525"/>
                  <wp:docPr id="1663701338" name="Picture 1663701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6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74BE58" w14:textId="77777777" w:rsidR="00E12E8E" w:rsidRDefault="00E12E8E" w:rsidP="00A467F7">
      <w:pPr>
        <w:pStyle w:val="picturecaption"/>
      </w:pPr>
    </w:p>
    <w:p w14:paraId="512860E3" w14:textId="6A4FCC82" w:rsidR="002D6DC3" w:rsidRPr="00951F46" w:rsidRDefault="002E24BE" w:rsidP="00A467F7">
      <w:pPr>
        <w:pStyle w:val="picturecaption"/>
      </w:pPr>
      <w:r w:rsidRPr="002E24BE">
        <w:lastRenderedPageBreak/>
        <w:drawing>
          <wp:inline distT="0" distB="0" distL="0" distR="0" wp14:anchorId="109C5996" wp14:editId="552634D2">
            <wp:extent cx="5047488" cy="3104011"/>
            <wp:effectExtent l="0" t="0" r="1270" b="1270"/>
            <wp:docPr id="1663701339" name="Picture 1663701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054559" cy="3108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A50B0" w14:textId="2D38099E" w:rsidR="002D6DC3" w:rsidRPr="00951F46" w:rsidRDefault="002D6DC3" w:rsidP="00996C61">
      <w:pPr>
        <w:pStyle w:val="Picturecaption0"/>
      </w:pPr>
      <w:r w:rsidRPr="00951F46">
        <w:t xml:space="preserve">  </w:t>
      </w:r>
      <w:bookmarkStart w:id="117" w:name="_Toc163232234"/>
      <w:r w:rsidR="00640BE1">
        <w:rPr>
          <w:noProof/>
        </w:rPr>
        <w:t>10</w:t>
      </w:r>
      <w:r w:rsidRPr="00951F46">
        <w:t xml:space="preserve">.attēls. Portāla </w:t>
      </w:r>
      <w:r w:rsidR="00E12E8E">
        <w:t xml:space="preserve">kājene </w:t>
      </w:r>
      <w:proofErr w:type="spellStart"/>
      <w:r w:rsidR="00E12E8E">
        <w:t>v</w:t>
      </w:r>
      <w:r w:rsidRPr="00951F46">
        <w:t>iedierīces</w:t>
      </w:r>
      <w:proofErr w:type="spellEnd"/>
      <w:r w:rsidRPr="00951F46">
        <w:t xml:space="preserve"> </w:t>
      </w:r>
      <w:r w:rsidR="00E12E8E">
        <w:t>skats</w:t>
      </w:r>
      <w:bookmarkEnd w:id="117"/>
    </w:p>
    <w:p w14:paraId="019BDEBA" w14:textId="77777777" w:rsidR="00E73131" w:rsidRPr="00951F46" w:rsidRDefault="00E73131" w:rsidP="00A467F7">
      <w:pPr>
        <w:pStyle w:val="picturecaption"/>
      </w:pPr>
    </w:p>
    <w:p w14:paraId="7427F7E0" w14:textId="17F7B921" w:rsidR="002D6DC3" w:rsidRPr="00951F46" w:rsidRDefault="000B1EE4" w:rsidP="00A467F7">
      <w:pPr>
        <w:pStyle w:val="picturecaption"/>
      </w:pPr>
      <w:r w:rsidRPr="000B1EE4">
        <w:drawing>
          <wp:inline distT="0" distB="0" distL="0" distR="0" wp14:anchorId="7A583BDE" wp14:editId="7C246C75">
            <wp:extent cx="2968410" cy="4389120"/>
            <wp:effectExtent l="0" t="0" r="3810" b="0"/>
            <wp:docPr id="1663701340" name="Picture 1663701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974015" cy="439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D8314" w14:textId="231913B7" w:rsidR="00E73131" w:rsidRPr="00951F46" w:rsidRDefault="00E73131" w:rsidP="00996C61">
      <w:pPr>
        <w:pStyle w:val="Picturecaption0"/>
      </w:pPr>
      <w:r w:rsidRPr="00951F46">
        <w:t xml:space="preserve">  </w:t>
      </w:r>
      <w:bookmarkStart w:id="118" w:name="_Toc163232235"/>
      <w:r w:rsidR="00640BE1">
        <w:rPr>
          <w:noProof/>
        </w:rPr>
        <w:t>11</w:t>
      </w:r>
      <w:r w:rsidRPr="00951F46">
        <w:t>.attēls. Portāla</w:t>
      </w:r>
      <w:r w:rsidR="00E12E8E">
        <w:t xml:space="preserve"> kājene</w:t>
      </w:r>
      <w:r w:rsidRPr="00951F46">
        <w:t xml:space="preserve"> mobilās aplikācijas </w:t>
      </w:r>
      <w:r w:rsidR="00E12E8E">
        <w:t>skats</w:t>
      </w:r>
      <w:bookmarkEnd w:id="118"/>
    </w:p>
    <w:p w14:paraId="3B28D786" w14:textId="317E1578" w:rsidR="00EA12DB" w:rsidRPr="00951F46" w:rsidRDefault="007B6ACC" w:rsidP="00996C61">
      <w:pPr>
        <w:pStyle w:val="Heading1"/>
      </w:pPr>
      <w:bookmarkStart w:id="119" w:name="_Toc112421231"/>
      <w:bookmarkStart w:id="120" w:name="_Toc163232200"/>
      <w:bookmarkEnd w:id="119"/>
      <w:r w:rsidRPr="00951F46">
        <w:lastRenderedPageBreak/>
        <w:t xml:space="preserve">Stila </w:t>
      </w:r>
      <w:r w:rsidRPr="00996C61">
        <w:t>gr</w:t>
      </w:r>
      <w:r w:rsidR="00417655" w:rsidRPr="00996C61">
        <w:t>ā</w:t>
      </w:r>
      <w:r w:rsidRPr="00996C61">
        <w:t>mata</w:t>
      </w:r>
      <w:bookmarkEnd w:id="120"/>
    </w:p>
    <w:p w14:paraId="38A211A2" w14:textId="20FA7963" w:rsidR="00F60FA3" w:rsidRPr="00951F46" w:rsidRDefault="00EA12DB" w:rsidP="00FE57CD">
      <w:pPr>
        <w:spacing w:line="288" w:lineRule="auto"/>
        <w:rPr>
          <w:rFonts w:cs="Arial"/>
        </w:rPr>
      </w:pPr>
      <w:r w:rsidRPr="00951F46">
        <w:rPr>
          <w:rFonts w:cs="Arial"/>
        </w:rPr>
        <w:t>Šajā sadaļā aprakstīts</w:t>
      </w:r>
      <w:r w:rsidR="00502458" w:rsidRPr="00951F46">
        <w:rPr>
          <w:rFonts w:cs="Arial"/>
        </w:rPr>
        <w:t xml:space="preserve"> </w:t>
      </w:r>
      <w:r w:rsidR="00417655" w:rsidRPr="00951F46">
        <w:rPr>
          <w:rFonts w:cs="Arial"/>
        </w:rPr>
        <w:t>P</w:t>
      </w:r>
      <w:r w:rsidR="007B6ACC" w:rsidRPr="00951F46">
        <w:rPr>
          <w:rFonts w:cs="Arial"/>
        </w:rPr>
        <w:t>o</w:t>
      </w:r>
      <w:r w:rsidR="009119F5" w:rsidRPr="00951F46">
        <w:rPr>
          <w:rFonts w:cs="Arial"/>
        </w:rPr>
        <w:t>r</w:t>
      </w:r>
      <w:r w:rsidR="007B6ACC" w:rsidRPr="00951F46">
        <w:rPr>
          <w:rFonts w:cs="Arial"/>
        </w:rPr>
        <w:t xml:space="preserve">tāla </w:t>
      </w:r>
      <w:r w:rsidRPr="00951F46">
        <w:rPr>
          <w:rFonts w:cs="Arial"/>
        </w:rPr>
        <w:t xml:space="preserve">kopējais komponenšu saraksts un to lietojums. Komponentes veidotas vadoties pēc </w:t>
      </w:r>
      <w:proofErr w:type="spellStart"/>
      <w:r w:rsidR="00F60FA3" w:rsidRPr="00951F46">
        <w:rPr>
          <w:rFonts w:cs="Arial"/>
          <w:i/>
        </w:rPr>
        <w:t>atomic</w:t>
      </w:r>
      <w:proofErr w:type="spellEnd"/>
      <w:r w:rsidR="00F60FA3" w:rsidRPr="00951F46">
        <w:rPr>
          <w:rFonts w:cs="Arial"/>
          <w:i/>
        </w:rPr>
        <w:t xml:space="preserve"> </w:t>
      </w:r>
      <w:proofErr w:type="spellStart"/>
      <w:r w:rsidR="00F60FA3" w:rsidRPr="00951F46">
        <w:rPr>
          <w:rFonts w:cs="Arial"/>
          <w:i/>
        </w:rPr>
        <w:t>design</w:t>
      </w:r>
      <w:proofErr w:type="spellEnd"/>
      <w:r w:rsidR="00F60FA3" w:rsidRPr="00951F46">
        <w:rPr>
          <w:rFonts w:cs="Arial"/>
        </w:rPr>
        <w:t xml:space="preserve"> principiem (sk</w:t>
      </w:r>
      <w:r w:rsidR="00B60716" w:rsidRPr="00951F46">
        <w:rPr>
          <w:rFonts w:cs="Arial"/>
        </w:rPr>
        <w:t>at</w:t>
      </w:r>
      <w:r w:rsidR="00F60FA3" w:rsidRPr="00951F46">
        <w:rPr>
          <w:rFonts w:cs="Arial"/>
        </w:rPr>
        <w:t xml:space="preserve">. </w:t>
      </w:r>
      <w:r w:rsidR="00F60FA3" w:rsidRPr="00772CDB">
        <w:rPr>
          <w:rFonts w:cs="Arial"/>
          <w:sz w:val="20"/>
          <w:szCs w:val="20"/>
        </w:rPr>
        <w:t>https://patternlab.io/</w:t>
      </w:r>
      <w:r w:rsidR="00F60FA3" w:rsidRPr="00951F46">
        <w:rPr>
          <w:rFonts w:cs="Arial"/>
        </w:rPr>
        <w:t>) un ietver vismaz šādas kategorijas:</w:t>
      </w:r>
    </w:p>
    <w:p w14:paraId="3C8B39C3" w14:textId="539982ED" w:rsidR="00F60FA3" w:rsidRPr="00951F46" w:rsidRDefault="00F60FA3" w:rsidP="00DA4107">
      <w:pPr>
        <w:pStyle w:val="ListBullet"/>
        <w:rPr>
          <w:rFonts w:cs="Arial"/>
        </w:rPr>
      </w:pPr>
      <w:r w:rsidRPr="00951F46">
        <w:rPr>
          <w:rFonts w:cs="Arial"/>
        </w:rPr>
        <w:t>Vienkāršas kontroles (elements), kas nevar</w:t>
      </w:r>
      <w:r w:rsidR="00CB2432" w:rsidRPr="00951F46">
        <w:rPr>
          <w:rFonts w:cs="Arial"/>
        </w:rPr>
        <w:t xml:space="preserve"> tikt </w:t>
      </w:r>
      <w:r w:rsidRPr="00951F46">
        <w:rPr>
          <w:rFonts w:cs="Arial"/>
        </w:rPr>
        <w:t>dalīti uz citiem kontrol</w:t>
      </w:r>
      <w:r w:rsidR="00CB2432" w:rsidRPr="00951F46">
        <w:rPr>
          <w:rFonts w:cs="Arial"/>
        </w:rPr>
        <w:t>es</w:t>
      </w:r>
      <w:r w:rsidRPr="00951F46">
        <w:rPr>
          <w:rFonts w:cs="Arial"/>
        </w:rPr>
        <w:t xml:space="preserve"> (elementiem) nezaudējot to darbības loģiku (atoms)</w:t>
      </w:r>
      <w:r w:rsidR="00842F8C" w:rsidRPr="00951F46">
        <w:rPr>
          <w:rFonts w:cs="Arial"/>
        </w:rPr>
        <w:t>, skat</w:t>
      </w:r>
      <w:r w:rsidR="00B60716" w:rsidRPr="00951F46">
        <w:rPr>
          <w:rFonts w:cs="Arial"/>
        </w:rPr>
        <w:t>.</w:t>
      </w:r>
      <w:r w:rsidR="00C61665" w:rsidRPr="00951F46">
        <w:rPr>
          <w:rFonts w:cs="Arial"/>
        </w:rPr>
        <w:t xml:space="preserve"> </w:t>
      </w:r>
      <w:r w:rsidR="00640BE1">
        <w:rPr>
          <w:rFonts w:cs="Arial"/>
        </w:rPr>
        <w:t>3.1</w:t>
      </w:r>
      <w:r w:rsidR="00B60716" w:rsidRPr="00951F46">
        <w:rPr>
          <w:rFonts w:cs="Arial"/>
        </w:rPr>
        <w:t>.</w:t>
      </w:r>
      <w:r w:rsidR="00C61665" w:rsidRPr="00951F46">
        <w:rPr>
          <w:rFonts w:cs="Arial"/>
        </w:rPr>
        <w:t>sadaļu</w:t>
      </w:r>
      <w:r w:rsidR="001D631F">
        <w:rPr>
          <w:rFonts w:cs="Arial"/>
        </w:rPr>
        <w:t>;</w:t>
      </w:r>
    </w:p>
    <w:p w14:paraId="4433B360" w14:textId="1904B125" w:rsidR="00F60FA3" w:rsidRPr="00951F46" w:rsidRDefault="00F60FA3" w:rsidP="00DA4107">
      <w:pPr>
        <w:pStyle w:val="ListBullet"/>
        <w:rPr>
          <w:rFonts w:cs="Arial"/>
        </w:rPr>
      </w:pPr>
      <w:r w:rsidRPr="00951F46">
        <w:rPr>
          <w:rFonts w:cs="Arial"/>
        </w:rPr>
        <w:t>Atomu apvienojums noteiktas funkcionalitātes izpildei (</w:t>
      </w:r>
      <w:r w:rsidR="00013EBD" w:rsidRPr="00951F46">
        <w:rPr>
          <w:rFonts w:cs="Arial"/>
        </w:rPr>
        <w:t>molekulas</w:t>
      </w:r>
      <w:r w:rsidRPr="00951F46">
        <w:rPr>
          <w:rFonts w:cs="Arial"/>
        </w:rPr>
        <w:t>)</w:t>
      </w:r>
      <w:r w:rsidR="00C61665" w:rsidRPr="00951F46">
        <w:rPr>
          <w:rFonts w:cs="Arial"/>
        </w:rPr>
        <w:t>, skat</w:t>
      </w:r>
      <w:r w:rsidR="00B60716" w:rsidRPr="00951F46">
        <w:rPr>
          <w:rFonts w:cs="Arial"/>
        </w:rPr>
        <w:t>.</w:t>
      </w:r>
      <w:r w:rsidR="009F2F40" w:rsidRPr="00951F46" w:rsidDel="009F2F40">
        <w:rPr>
          <w:rFonts w:cs="Arial"/>
        </w:rPr>
        <w:t xml:space="preserve"> </w:t>
      </w:r>
      <w:r w:rsidR="00640BE1">
        <w:rPr>
          <w:rFonts w:cs="Arial"/>
        </w:rPr>
        <w:t>3.2</w:t>
      </w:r>
      <w:r w:rsidR="00B60716" w:rsidRPr="00951F46">
        <w:rPr>
          <w:rFonts w:cs="Arial"/>
        </w:rPr>
        <w:t>.</w:t>
      </w:r>
      <w:r w:rsidR="00C61665" w:rsidRPr="00951F46">
        <w:rPr>
          <w:rFonts w:cs="Arial"/>
        </w:rPr>
        <w:t>sadaļu</w:t>
      </w:r>
      <w:r w:rsidRPr="00951F46">
        <w:rPr>
          <w:rFonts w:cs="Arial"/>
        </w:rPr>
        <w:t>;</w:t>
      </w:r>
    </w:p>
    <w:p w14:paraId="0E7532EF" w14:textId="49FA1248" w:rsidR="00F60FA3" w:rsidRPr="00951F46" w:rsidRDefault="00F60FA3" w:rsidP="00DA4107">
      <w:pPr>
        <w:pStyle w:val="ListBullet"/>
        <w:rPr>
          <w:rFonts w:cs="Arial"/>
        </w:rPr>
      </w:pPr>
      <w:r w:rsidRPr="00951F46">
        <w:rPr>
          <w:rFonts w:cs="Arial"/>
        </w:rPr>
        <w:t>Formas, skati, kontroļu apvienojumu sekcijas</w:t>
      </w:r>
      <w:r w:rsidR="009A3669" w:rsidRPr="00951F46">
        <w:rPr>
          <w:rFonts w:cs="Arial"/>
        </w:rPr>
        <w:t>,</w:t>
      </w:r>
      <w:r w:rsidRPr="00951F46">
        <w:rPr>
          <w:rFonts w:cs="Arial"/>
        </w:rPr>
        <w:t xml:space="preserve"> kas ir veidotas no cit</w:t>
      </w:r>
      <w:r w:rsidR="00417655" w:rsidRPr="00951F46">
        <w:rPr>
          <w:rFonts w:cs="Arial"/>
        </w:rPr>
        <w:t>ā</w:t>
      </w:r>
      <w:r w:rsidRPr="00951F46">
        <w:rPr>
          <w:rFonts w:cs="Arial"/>
        </w:rPr>
        <w:t>m mole</w:t>
      </w:r>
      <w:r w:rsidR="00CB2432" w:rsidRPr="00951F46">
        <w:rPr>
          <w:rFonts w:cs="Arial"/>
        </w:rPr>
        <w:t>k</w:t>
      </w:r>
      <w:r w:rsidRPr="00951F46">
        <w:rPr>
          <w:rFonts w:cs="Arial"/>
        </w:rPr>
        <w:t>ul</w:t>
      </w:r>
      <w:r w:rsidR="00CB2432" w:rsidRPr="00951F46">
        <w:rPr>
          <w:rFonts w:cs="Arial"/>
        </w:rPr>
        <w:t>ā</w:t>
      </w:r>
      <w:r w:rsidRPr="00951F46">
        <w:rPr>
          <w:rFonts w:cs="Arial"/>
        </w:rPr>
        <w:t>m un atomiem (organisms)</w:t>
      </w:r>
      <w:r w:rsidR="00786E7F" w:rsidRPr="00951F46">
        <w:rPr>
          <w:rFonts w:cs="Arial"/>
        </w:rPr>
        <w:t>, skat</w:t>
      </w:r>
      <w:r w:rsidR="00B60716" w:rsidRPr="00951F46">
        <w:rPr>
          <w:rFonts w:cs="Arial"/>
        </w:rPr>
        <w:t>.</w:t>
      </w:r>
      <w:r w:rsidR="00786E7F" w:rsidRPr="00951F46">
        <w:rPr>
          <w:rFonts w:cs="Arial"/>
        </w:rPr>
        <w:t xml:space="preserve"> </w:t>
      </w:r>
      <w:r w:rsidR="00640BE1">
        <w:rPr>
          <w:rFonts w:cs="Arial"/>
        </w:rPr>
        <w:t>3.2.3</w:t>
      </w:r>
      <w:r w:rsidR="00B60716" w:rsidRPr="00951F46">
        <w:rPr>
          <w:rFonts w:cs="Arial"/>
        </w:rPr>
        <w:t>.</w:t>
      </w:r>
      <w:r w:rsidR="00786E7F" w:rsidRPr="00951F46">
        <w:rPr>
          <w:rFonts w:cs="Arial"/>
        </w:rPr>
        <w:t>sadaļu</w:t>
      </w:r>
      <w:r w:rsidRPr="00951F46">
        <w:rPr>
          <w:rFonts w:cs="Arial"/>
        </w:rPr>
        <w:t>;</w:t>
      </w:r>
    </w:p>
    <w:p w14:paraId="412FB21F" w14:textId="0E2AA77B" w:rsidR="00F60FA3" w:rsidRPr="00951F46" w:rsidRDefault="00F60FA3" w:rsidP="00DA4107">
      <w:pPr>
        <w:pStyle w:val="ListBullet"/>
        <w:rPr>
          <w:rFonts w:cs="Arial"/>
        </w:rPr>
      </w:pPr>
      <w:r w:rsidRPr="00951F46">
        <w:rPr>
          <w:rFonts w:cs="Arial"/>
        </w:rPr>
        <w:t>Lappuses (</w:t>
      </w:r>
      <w:proofErr w:type="spellStart"/>
      <w:r w:rsidRPr="00951F46">
        <w:rPr>
          <w:rFonts w:cs="Arial"/>
        </w:rPr>
        <w:t>pages</w:t>
      </w:r>
      <w:proofErr w:type="spellEnd"/>
      <w:r w:rsidRPr="00951F46">
        <w:rPr>
          <w:rFonts w:cs="Arial"/>
        </w:rPr>
        <w:t>) un paraugi (</w:t>
      </w:r>
      <w:proofErr w:type="spellStart"/>
      <w:r w:rsidRPr="00951F46">
        <w:rPr>
          <w:rFonts w:cs="Arial"/>
        </w:rPr>
        <w:t>templates</w:t>
      </w:r>
      <w:proofErr w:type="spellEnd"/>
      <w:r w:rsidRPr="00951F46">
        <w:rPr>
          <w:rFonts w:cs="Arial"/>
        </w:rPr>
        <w:t>), kas veidojas pārsvar</w:t>
      </w:r>
      <w:r w:rsidR="00417655" w:rsidRPr="00951F46">
        <w:rPr>
          <w:rFonts w:cs="Arial"/>
        </w:rPr>
        <w:t>ā</w:t>
      </w:r>
      <w:r w:rsidRPr="00951F46">
        <w:rPr>
          <w:rFonts w:cs="Arial"/>
        </w:rPr>
        <w:t xml:space="preserve"> no organismiem un molekulām un reprezentē konkrētas vietnes saturu</w:t>
      </w:r>
      <w:r w:rsidR="00786E7F" w:rsidRPr="00951F46">
        <w:rPr>
          <w:rFonts w:cs="Arial"/>
        </w:rPr>
        <w:t>, skat</w:t>
      </w:r>
      <w:r w:rsidR="00B60716" w:rsidRPr="00951F46">
        <w:rPr>
          <w:rFonts w:cs="Arial"/>
        </w:rPr>
        <w:t xml:space="preserve">. </w:t>
      </w:r>
      <w:r w:rsidR="00640BE1">
        <w:rPr>
          <w:rFonts w:cs="Arial"/>
        </w:rPr>
        <w:t>0</w:t>
      </w:r>
      <w:r w:rsidR="00B60716" w:rsidRPr="00951F46">
        <w:rPr>
          <w:rFonts w:cs="Arial"/>
        </w:rPr>
        <w:t>.nodaļu.</w:t>
      </w:r>
      <w:r w:rsidR="00786E7F" w:rsidRPr="00951F46">
        <w:rPr>
          <w:rFonts w:cs="Arial"/>
        </w:rPr>
        <w:t xml:space="preserve"> </w:t>
      </w:r>
    </w:p>
    <w:p w14:paraId="49B4CF84" w14:textId="33DA90F9" w:rsidR="001C398E" w:rsidRPr="00951F46" w:rsidRDefault="001C398E" w:rsidP="001C398E">
      <w:pPr>
        <w:rPr>
          <w:rFonts w:cs="Arial"/>
        </w:rPr>
      </w:pPr>
      <w:r w:rsidRPr="00951F46">
        <w:rPr>
          <w:rFonts w:cs="Arial"/>
        </w:rPr>
        <w:t>Risinājums veidots tīmekļa tehnoloģijās, tādās kā:</w:t>
      </w:r>
    </w:p>
    <w:p w14:paraId="3889E23E" w14:textId="1C263917" w:rsidR="001C398E" w:rsidRPr="00951F46" w:rsidRDefault="001C398E" w:rsidP="001C398E">
      <w:pPr>
        <w:pStyle w:val="ListBullet"/>
        <w:rPr>
          <w:rFonts w:cs="Arial"/>
        </w:rPr>
      </w:pPr>
      <w:proofErr w:type="spellStart"/>
      <w:r w:rsidRPr="00951F46">
        <w:rPr>
          <w:rFonts w:cs="Arial"/>
        </w:rPr>
        <w:t>npm</w:t>
      </w:r>
      <w:proofErr w:type="spellEnd"/>
      <w:r w:rsidRPr="00951F46">
        <w:rPr>
          <w:rFonts w:cs="Arial"/>
        </w:rPr>
        <w:t xml:space="preserve"> - paciņu menedžeris, kurš piedāvā plašu klāstu ar gatavām atvērtā koda funkcionalitātēm priekš </w:t>
      </w:r>
      <w:proofErr w:type="spellStart"/>
      <w:r w:rsidRPr="00951F46">
        <w:rPr>
          <w:rFonts w:cs="Arial"/>
        </w:rPr>
        <w:t>JavaScript</w:t>
      </w:r>
      <w:proofErr w:type="spellEnd"/>
      <w:r w:rsidRPr="00951F46">
        <w:rPr>
          <w:rFonts w:cs="Arial"/>
        </w:rPr>
        <w:t xml:space="preserve">, HTML un CSS. NPM paātrina izstrādi, kā arī atvieglo uzturēšanu. NPM funkcionalitāte tiks izmantota arī lai publicētu pašu </w:t>
      </w:r>
      <w:proofErr w:type="spellStart"/>
      <w:r w:rsidRPr="00951F46">
        <w:rPr>
          <w:rFonts w:cs="Arial"/>
        </w:rPr>
        <w:t>Complex</w:t>
      </w:r>
      <w:proofErr w:type="spellEnd"/>
      <w:r w:rsidRPr="00951F46">
        <w:rPr>
          <w:rFonts w:cs="Arial"/>
        </w:rPr>
        <w:t xml:space="preserve"> UI paciņu, kurai izstrādātāji ar attiecīgajām atļaujām varēs to izmantot</w:t>
      </w:r>
      <w:r w:rsidR="00D72315" w:rsidRPr="00951F46">
        <w:rPr>
          <w:rFonts w:cs="Arial"/>
        </w:rPr>
        <w:t>.</w:t>
      </w:r>
    </w:p>
    <w:p w14:paraId="1CB93A3E" w14:textId="3397695B" w:rsidR="001C398E" w:rsidRPr="00951F46" w:rsidRDefault="001C398E" w:rsidP="001C398E">
      <w:pPr>
        <w:pStyle w:val="ListBullet"/>
        <w:rPr>
          <w:rFonts w:cs="Arial"/>
        </w:rPr>
      </w:pPr>
      <w:proofErr w:type="spellStart"/>
      <w:r w:rsidRPr="00951F46">
        <w:rPr>
          <w:rFonts w:cs="Arial"/>
        </w:rPr>
        <w:t>webpack</w:t>
      </w:r>
      <w:proofErr w:type="spellEnd"/>
      <w:r w:rsidRPr="00951F46">
        <w:rPr>
          <w:rFonts w:cs="Arial"/>
        </w:rPr>
        <w:t xml:space="preserve"> - atvērtā koda </w:t>
      </w:r>
      <w:proofErr w:type="spellStart"/>
      <w:r w:rsidRPr="00951F46">
        <w:rPr>
          <w:rFonts w:cs="Arial"/>
        </w:rPr>
        <w:t>JavaScript</w:t>
      </w:r>
      <w:proofErr w:type="spellEnd"/>
      <w:r w:rsidRPr="00951F46">
        <w:rPr>
          <w:rFonts w:cs="Arial"/>
        </w:rPr>
        <w:t xml:space="preserve"> moduļu apstrādes rīks. </w:t>
      </w:r>
      <w:r w:rsidR="00E33B02" w:rsidRPr="00951F46">
        <w:rPr>
          <w:rFonts w:cs="Arial"/>
        </w:rPr>
        <w:t>Izmantots</w:t>
      </w:r>
      <w:r w:rsidRPr="00951F46">
        <w:rPr>
          <w:rFonts w:cs="Arial"/>
        </w:rPr>
        <w:t xml:space="preserve">, lai izveidotu, apvienotu un samazinātu </w:t>
      </w:r>
      <w:proofErr w:type="spellStart"/>
      <w:r w:rsidRPr="00951F46">
        <w:rPr>
          <w:rFonts w:cs="Arial"/>
        </w:rPr>
        <w:t>JavaScript</w:t>
      </w:r>
      <w:proofErr w:type="spellEnd"/>
      <w:r w:rsidRPr="00951F46">
        <w:rPr>
          <w:rFonts w:cs="Arial"/>
        </w:rPr>
        <w:t xml:space="preserve"> un CSS gala failus, kurus pievieno html dokumentam. Citiem vārdiem sakot </w:t>
      </w:r>
      <w:proofErr w:type="spellStart"/>
      <w:r w:rsidRPr="00951F46">
        <w:rPr>
          <w:rFonts w:cs="Arial"/>
        </w:rPr>
        <w:t>transpilē</w:t>
      </w:r>
      <w:proofErr w:type="spellEnd"/>
      <w:r w:rsidRPr="00951F46">
        <w:rPr>
          <w:rFonts w:cs="Arial"/>
        </w:rPr>
        <w:t xml:space="preserve"> izstrādes failus uz gala pirmkoda failiem.</w:t>
      </w:r>
    </w:p>
    <w:p w14:paraId="08FC2E93" w14:textId="77777777" w:rsidR="001C398E" w:rsidRPr="00951F46" w:rsidRDefault="001C398E" w:rsidP="001C398E">
      <w:pPr>
        <w:pStyle w:val="ListBullet"/>
        <w:rPr>
          <w:rFonts w:cs="Arial"/>
        </w:rPr>
      </w:pPr>
      <w:proofErr w:type="spellStart"/>
      <w:r w:rsidRPr="00951F46">
        <w:rPr>
          <w:rFonts w:cs="Arial"/>
        </w:rPr>
        <w:t>react</w:t>
      </w:r>
      <w:proofErr w:type="spellEnd"/>
      <w:r w:rsidRPr="00951F46">
        <w:rPr>
          <w:rFonts w:cs="Arial"/>
        </w:rPr>
        <w:t xml:space="preserve"> bibliotēka - </w:t>
      </w:r>
      <w:proofErr w:type="spellStart"/>
      <w:r w:rsidRPr="00951F46">
        <w:rPr>
          <w:rFonts w:cs="Arial"/>
        </w:rPr>
        <w:t>JavaScript</w:t>
      </w:r>
      <w:proofErr w:type="spellEnd"/>
      <w:r w:rsidRPr="00951F46">
        <w:rPr>
          <w:rFonts w:cs="Arial"/>
        </w:rPr>
        <w:t xml:space="preserve"> bibliotēka, kura nodrošina html struktūras un </w:t>
      </w:r>
      <w:proofErr w:type="spellStart"/>
      <w:r w:rsidRPr="00951F46">
        <w:rPr>
          <w:rFonts w:cs="Arial"/>
        </w:rPr>
        <w:t>js</w:t>
      </w:r>
      <w:proofErr w:type="spellEnd"/>
      <w:r w:rsidRPr="00951F46">
        <w:rPr>
          <w:rFonts w:cs="Arial"/>
        </w:rPr>
        <w:t xml:space="preserve"> funkcionalitātes izstrādi piedāvājot reaktīvo </w:t>
      </w:r>
      <w:proofErr w:type="spellStart"/>
      <w:r w:rsidRPr="00951F46">
        <w:rPr>
          <w:rFonts w:cs="Arial"/>
        </w:rPr>
        <w:t>metadoloģiju</w:t>
      </w:r>
      <w:proofErr w:type="spellEnd"/>
      <w:r w:rsidRPr="00951F46">
        <w:rPr>
          <w:rFonts w:cs="Arial"/>
        </w:rPr>
        <w:t xml:space="preserve"> ar vienvirziena datu plūsmu, kā arī ļauj definēt komponentes, kuras var atkārtoti izmantot. Bibliotēka ir plaši izmantota un regulāri saņem versiju atjauninājumus.</w:t>
      </w:r>
    </w:p>
    <w:p w14:paraId="4D936CE8" w14:textId="77777777" w:rsidR="001C398E" w:rsidRPr="00951F46" w:rsidRDefault="001C398E" w:rsidP="001C398E">
      <w:pPr>
        <w:pStyle w:val="ListBullet"/>
        <w:rPr>
          <w:rFonts w:cs="Arial"/>
        </w:rPr>
      </w:pPr>
      <w:r w:rsidRPr="00951F46">
        <w:rPr>
          <w:rFonts w:cs="Arial"/>
        </w:rPr>
        <w:t xml:space="preserve">SCSS - ir spēcīgs </w:t>
      </w:r>
      <w:proofErr w:type="spellStart"/>
      <w:r w:rsidRPr="00951F46">
        <w:rPr>
          <w:rFonts w:cs="Arial"/>
        </w:rPr>
        <w:t>css</w:t>
      </w:r>
      <w:proofErr w:type="spellEnd"/>
      <w:r w:rsidRPr="00951F46">
        <w:rPr>
          <w:rFonts w:cs="Arial"/>
        </w:rPr>
        <w:t xml:space="preserve"> </w:t>
      </w:r>
      <w:proofErr w:type="spellStart"/>
      <w:r w:rsidRPr="00951F46">
        <w:rPr>
          <w:rFonts w:cs="Arial"/>
        </w:rPr>
        <w:t>preprocesors</w:t>
      </w:r>
      <w:proofErr w:type="spellEnd"/>
      <w:r w:rsidRPr="00951F46">
        <w:rPr>
          <w:rFonts w:cs="Arial"/>
        </w:rPr>
        <w:t xml:space="preserve">, kurš </w:t>
      </w:r>
      <w:proofErr w:type="spellStart"/>
      <w:r w:rsidRPr="00951F46">
        <w:rPr>
          <w:rFonts w:cs="Arial"/>
        </w:rPr>
        <w:t>artvieglo</w:t>
      </w:r>
      <w:proofErr w:type="spellEnd"/>
      <w:r w:rsidRPr="00951F46">
        <w:rPr>
          <w:rFonts w:cs="Arial"/>
        </w:rPr>
        <w:t xml:space="preserve"> izstrādi, kā arī piešķir dažādas papildus funkcionalitātes </w:t>
      </w:r>
      <w:proofErr w:type="spellStart"/>
      <w:r w:rsidRPr="00951F46">
        <w:rPr>
          <w:rFonts w:cs="Arial"/>
        </w:rPr>
        <w:t>css</w:t>
      </w:r>
      <w:proofErr w:type="spellEnd"/>
      <w:r w:rsidRPr="00951F46">
        <w:rPr>
          <w:rFonts w:cs="Arial"/>
        </w:rPr>
        <w:t xml:space="preserve"> rakstīšanai, kuras samazina cilvēciskā faktora kļūdas, kā arī nodrošina koda </w:t>
      </w:r>
      <w:proofErr w:type="spellStart"/>
      <w:r w:rsidRPr="00951F46">
        <w:rPr>
          <w:rFonts w:cs="Arial"/>
        </w:rPr>
        <w:t>pārizmantojamību</w:t>
      </w:r>
      <w:proofErr w:type="spellEnd"/>
      <w:r w:rsidRPr="00951F46">
        <w:rPr>
          <w:rFonts w:cs="Arial"/>
        </w:rPr>
        <w:t>.</w:t>
      </w:r>
    </w:p>
    <w:p w14:paraId="2BC5E044" w14:textId="77777777" w:rsidR="001C398E" w:rsidRPr="00951F46" w:rsidRDefault="001C398E" w:rsidP="001C398E">
      <w:pPr>
        <w:pStyle w:val="ListBullet"/>
        <w:rPr>
          <w:rFonts w:cs="Arial"/>
        </w:rPr>
      </w:pPr>
      <w:proofErr w:type="spellStart"/>
      <w:r w:rsidRPr="00951F46">
        <w:rPr>
          <w:rFonts w:cs="Arial"/>
        </w:rPr>
        <w:t>Bootstrap</w:t>
      </w:r>
      <w:proofErr w:type="spellEnd"/>
      <w:r w:rsidRPr="00951F46">
        <w:rPr>
          <w:rFonts w:cs="Arial"/>
        </w:rPr>
        <w:t xml:space="preserve"> Grid - Nav izmantots viss </w:t>
      </w:r>
      <w:proofErr w:type="spellStart"/>
      <w:r w:rsidRPr="00951F46">
        <w:rPr>
          <w:rFonts w:cs="Arial"/>
        </w:rPr>
        <w:t>Bootstrap</w:t>
      </w:r>
      <w:proofErr w:type="spellEnd"/>
      <w:r w:rsidRPr="00951F46">
        <w:rPr>
          <w:rFonts w:cs="Arial"/>
        </w:rPr>
        <w:t xml:space="preserve">, bet tieši tā daļa, kas nodrošina režģi. Režģis tiek izmantots, izstrādājot HTML struktūru, tas atvieglo HTML elementu pozicionēšanu un nodrošina līdzīgu režģa izskatu dažādos pārlūkos </w:t>
      </w:r>
    </w:p>
    <w:p w14:paraId="61395E54" w14:textId="2EF896AE" w:rsidR="001C398E" w:rsidRPr="00951F46" w:rsidRDefault="001C398E" w:rsidP="001C398E">
      <w:pPr>
        <w:pStyle w:val="ListBullet"/>
        <w:rPr>
          <w:rFonts w:cs="Arial"/>
        </w:rPr>
      </w:pPr>
      <w:proofErr w:type="spellStart"/>
      <w:r w:rsidRPr="00951F46">
        <w:rPr>
          <w:rFonts w:cs="Arial"/>
        </w:rPr>
        <w:t>storybook</w:t>
      </w:r>
      <w:proofErr w:type="spellEnd"/>
      <w:r w:rsidRPr="00951F46">
        <w:rPr>
          <w:rFonts w:cs="Arial"/>
        </w:rPr>
        <w:t xml:space="preserve"> - atvērtā koda Interaktīvs Dokumentācijas rīks priekš dizaina komponentēm. </w:t>
      </w:r>
      <w:proofErr w:type="spellStart"/>
      <w:r w:rsidRPr="00951F46">
        <w:rPr>
          <w:rFonts w:cs="Arial"/>
        </w:rPr>
        <w:t>Storybook</w:t>
      </w:r>
      <w:proofErr w:type="spellEnd"/>
      <w:r w:rsidRPr="00951F46">
        <w:rPr>
          <w:rFonts w:cs="Arial"/>
        </w:rPr>
        <w:t xml:space="preserve"> Piedāvā dokumentēt komponentes, kuras ir izstrādātas šādās valodās {</w:t>
      </w:r>
      <w:proofErr w:type="spellStart"/>
      <w:r w:rsidRPr="00951F46">
        <w:rPr>
          <w:rFonts w:cs="Arial"/>
        </w:rPr>
        <w:t>React</w:t>
      </w:r>
      <w:proofErr w:type="spellEnd"/>
      <w:r w:rsidRPr="00951F46">
        <w:rPr>
          <w:rFonts w:cs="Arial"/>
        </w:rPr>
        <w:t xml:space="preserve">, </w:t>
      </w:r>
      <w:proofErr w:type="spellStart"/>
      <w:r w:rsidRPr="00951F46">
        <w:rPr>
          <w:rFonts w:cs="Arial"/>
        </w:rPr>
        <w:t>React</w:t>
      </w:r>
      <w:proofErr w:type="spellEnd"/>
      <w:r w:rsidRPr="00951F46">
        <w:rPr>
          <w:rFonts w:cs="Arial"/>
        </w:rPr>
        <w:t xml:space="preserve"> </w:t>
      </w:r>
      <w:proofErr w:type="spellStart"/>
      <w:r w:rsidRPr="00951F46">
        <w:rPr>
          <w:rFonts w:cs="Arial"/>
        </w:rPr>
        <w:t>Native</w:t>
      </w:r>
      <w:proofErr w:type="spellEnd"/>
      <w:r w:rsidRPr="00951F46">
        <w:rPr>
          <w:rFonts w:cs="Arial"/>
        </w:rPr>
        <w:t xml:space="preserve">, </w:t>
      </w:r>
      <w:proofErr w:type="spellStart"/>
      <w:r w:rsidRPr="00951F46">
        <w:rPr>
          <w:rFonts w:cs="Arial"/>
        </w:rPr>
        <w:t>Vue</w:t>
      </w:r>
      <w:proofErr w:type="spellEnd"/>
      <w:r w:rsidRPr="00951F46">
        <w:rPr>
          <w:rFonts w:cs="Arial"/>
        </w:rPr>
        <w:t xml:space="preserve">, </w:t>
      </w:r>
      <w:proofErr w:type="spellStart"/>
      <w:r w:rsidRPr="00951F46">
        <w:rPr>
          <w:rFonts w:cs="Arial"/>
        </w:rPr>
        <w:t>Angular</w:t>
      </w:r>
      <w:proofErr w:type="spellEnd"/>
      <w:r w:rsidRPr="00951F46">
        <w:rPr>
          <w:rFonts w:cs="Arial"/>
        </w:rPr>
        <w:t xml:space="preserve">, </w:t>
      </w:r>
      <w:proofErr w:type="spellStart"/>
      <w:r w:rsidRPr="00951F46">
        <w:rPr>
          <w:rFonts w:cs="Arial"/>
        </w:rPr>
        <w:t>Ember</w:t>
      </w:r>
      <w:proofErr w:type="spellEnd"/>
      <w:r w:rsidRPr="00951F46">
        <w:rPr>
          <w:rFonts w:cs="Arial"/>
        </w:rPr>
        <w:t xml:space="preserve">, HTML, </w:t>
      </w:r>
      <w:proofErr w:type="spellStart"/>
      <w:r w:rsidRPr="00951F46">
        <w:rPr>
          <w:rFonts w:cs="Arial"/>
        </w:rPr>
        <w:t>Svelte</w:t>
      </w:r>
      <w:proofErr w:type="spellEnd"/>
      <w:r w:rsidRPr="00951F46">
        <w:rPr>
          <w:rFonts w:cs="Arial"/>
        </w:rPr>
        <w:t xml:space="preserve">, </w:t>
      </w:r>
      <w:proofErr w:type="spellStart"/>
      <w:r w:rsidRPr="00951F46">
        <w:rPr>
          <w:rFonts w:cs="Arial"/>
        </w:rPr>
        <w:t>Mithril</w:t>
      </w:r>
      <w:proofErr w:type="spellEnd"/>
      <w:r w:rsidRPr="00951F46">
        <w:rPr>
          <w:rFonts w:cs="Arial"/>
        </w:rPr>
        <w:t xml:space="preserve">, </w:t>
      </w:r>
      <w:proofErr w:type="spellStart"/>
      <w:r w:rsidRPr="00951F46">
        <w:rPr>
          <w:rFonts w:cs="Arial"/>
        </w:rPr>
        <w:t>Riot</w:t>
      </w:r>
      <w:proofErr w:type="spellEnd"/>
      <w:r w:rsidRPr="00951F46">
        <w:rPr>
          <w:rFonts w:cs="Arial"/>
        </w:rPr>
        <w:t xml:space="preserve">}. Rīks piedāvā spraudņus, kuri ļauj piešķirt komponentēm - aprakstu, koda piemēru, </w:t>
      </w:r>
      <w:proofErr w:type="spellStart"/>
      <w:r w:rsidRPr="00951F46">
        <w:rPr>
          <w:rFonts w:cs="Arial"/>
        </w:rPr>
        <w:t>interaktivitātes</w:t>
      </w:r>
      <w:proofErr w:type="spellEnd"/>
      <w:r w:rsidRPr="00951F46">
        <w:rPr>
          <w:rFonts w:cs="Arial"/>
        </w:rPr>
        <w:t xml:space="preserve"> iespējas, </w:t>
      </w:r>
      <w:proofErr w:type="spellStart"/>
      <w:r w:rsidRPr="00951F46">
        <w:rPr>
          <w:rFonts w:cs="Arial"/>
        </w:rPr>
        <w:t>responsīvitātes</w:t>
      </w:r>
      <w:proofErr w:type="spellEnd"/>
      <w:r w:rsidRPr="00951F46">
        <w:rPr>
          <w:rFonts w:cs="Arial"/>
        </w:rPr>
        <w:t xml:space="preserve"> iestatījumus utt. </w:t>
      </w:r>
      <w:r w:rsidR="00EA04C6">
        <w:rPr>
          <w:rFonts w:cs="Arial"/>
        </w:rPr>
        <w:t xml:space="preserve">(Saite uz izmantošanas pamācību - </w:t>
      </w:r>
      <w:r w:rsidR="00EA04C6" w:rsidRPr="00772CDB">
        <w:rPr>
          <w:rFonts w:cs="Arial"/>
        </w:rPr>
        <w:t>https://storybook.js.org/docs/react/get-started/introduction</w:t>
      </w:r>
      <w:r w:rsidR="00EA04C6">
        <w:rPr>
          <w:rFonts w:cs="Arial"/>
        </w:rPr>
        <w:t xml:space="preserve"> )</w:t>
      </w:r>
    </w:p>
    <w:p w14:paraId="55C44AFB" w14:textId="2BC60519" w:rsidR="008273E5" w:rsidRDefault="008273E5">
      <w:pPr>
        <w:pStyle w:val="ListBullet"/>
        <w:rPr>
          <w:rFonts w:cs="Arial"/>
        </w:rPr>
      </w:pPr>
      <w:proofErr w:type="spellStart"/>
      <w:r>
        <w:rPr>
          <w:rFonts w:cs="Arial"/>
        </w:rPr>
        <w:t>DocFX</w:t>
      </w:r>
      <w:proofErr w:type="spellEnd"/>
      <w:r>
        <w:rPr>
          <w:rFonts w:cs="Arial"/>
        </w:rPr>
        <w:t xml:space="preserve"> </w:t>
      </w:r>
      <w:r w:rsidR="003C4DF5">
        <w:rPr>
          <w:rFonts w:cs="Arial"/>
        </w:rPr>
        <w:t>–</w:t>
      </w:r>
      <w:r>
        <w:rPr>
          <w:rFonts w:cs="Arial"/>
        </w:rPr>
        <w:t xml:space="preserve"> </w:t>
      </w:r>
      <w:r w:rsidR="003C4DF5">
        <w:rPr>
          <w:rFonts w:cs="Arial"/>
        </w:rPr>
        <w:t xml:space="preserve">atvērtā koda interaktīvs, statisks </w:t>
      </w:r>
      <w:r>
        <w:rPr>
          <w:rFonts w:cs="Arial"/>
        </w:rPr>
        <w:t>.NET dokum</w:t>
      </w:r>
      <w:r w:rsidR="003C4DF5">
        <w:rPr>
          <w:rFonts w:cs="Arial"/>
        </w:rPr>
        <w:t>e</w:t>
      </w:r>
      <w:r>
        <w:rPr>
          <w:rFonts w:cs="Arial"/>
        </w:rPr>
        <w:t xml:space="preserve">ntācijas </w:t>
      </w:r>
      <w:proofErr w:type="spellStart"/>
      <w:r>
        <w:rPr>
          <w:rFonts w:cs="Arial"/>
        </w:rPr>
        <w:t>ģenerātors</w:t>
      </w:r>
      <w:proofErr w:type="spellEnd"/>
      <w:r>
        <w:rPr>
          <w:rFonts w:cs="Arial"/>
        </w:rPr>
        <w:t xml:space="preserve"> no koda komentāriem. </w:t>
      </w:r>
      <w:r w:rsidR="003C4DF5">
        <w:rPr>
          <w:rFonts w:cs="Arial"/>
        </w:rPr>
        <w:t xml:space="preserve">(Saite uz izmantošanas pamācību - </w:t>
      </w:r>
      <w:r w:rsidR="003C4DF5" w:rsidRPr="00772CDB">
        <w:rPr>
          <w:rFonts w:cs="Arial"/>
        </w:rPr>
        <w:t>https://dotnet.github.io/docfx/tutorial/docfx_getting_started.html</w:t>
      </w:r>
      <w:r w:rsidR="003C4DF5">
        <w:rPr>
          <w:rFonts w:cs="Arial"/>
        </w:rPr>
        <w:t xml:space="preserve"> )</w:t>
      </w:r>
    </w:p>
    <w:p w14:paraId="14203788" w14:textId="32FF1008" w:rsidR="00EA04C6" w:rsidRDefault="00EA04C6" w:rsidP="00EA04C6">
      <w:pPr>
        <w:pStyle w:val="ListBullet"/>
        <w:numPr>
          <w:ilvl w:val="0"/>
          <w:numId w:val="0"/>
        </w:numPr>
        <w:ind w:left="360" w:hanging="360"/>
        <w:rPr>
          <w:rFonts w:cs="Arial"/>
        </w:rPr>
      </w:pPr>
    </w:p>
    <w:p w14:paraId="7E16E283" w14:textId="00DC89E3" w:rsidR="00EA04C6" w:rsidRDefault="00EA04C6">
      <w:pPr>
        <w:pStyle w:val="ListBullet"/>
        <w:numPr>
          <w:ilvl w:val="0"/>
          <w:numId w:val="0"/>
        </w:numPr>
        <w:rPr>
          <w:rFonts w:cs="Arial"/>
        </w:rPr>
      </w:pPr>
      <w:r>
        <w:rPr>
          <w:rFonts w:cs="Arial"/>
        </w:rPr>
        <w:t>Stila grāmata</w:t>
      </w:r>
      <w:r w:rsidR="008273E5">
        <w:rPr>
          <w:rFonts w:cs="Arial"/>
        </w:rPr>
        <w:t>s</w:t>
      </w:r>
      <w:r>
        <w:rPr>
          <w:rFonts w:cs="Arial"/>
        </w:rPr>
        <w:t xml:space="preserve"> dokumentācija </w:t>
      </w:r>
      <w:proofErr w:type="spellStart"/>
      <w:r w:rsidRPr="008273E5">
        <w:rPr>
          <w:rFonts w:cs="Arial"/>
        </w:rPr>
        <w:t>React</w:t>
      </w:r>
      <w:proofErr w:type="spellEnd"/>
      <w:r w:rsidRPr="008273E5">
        <w:rPr>
          <w:rFonts w:cs="Arial"/>
        </w:rPr>
        <w:t xml:space="preserve"> un HTML gadījumos ir realizēta izmantojot </w:t>
      </w:r>
      <w:proofErr w:type="spellStart"/>
      <w:r w:rsidRPr="008273E5">
        <w:rPr>
          <w:rFonts w:cs="Arial"/>
        </w:rPr>
        <w:t>storybook</w:t>
      </w:r>
      <w:proofErr w:type="spellEnd"/>
      <w:r w:rsidRPr="008273E5">
        <w:rPr>
          <w:rFonts w:cs="Arial"/>
        </w:rPr>
        <w:t>. Ņemot vērā tehnolo</w:t>
      </w:r>
      <w:r w:rsidR="008273E5">
        <w:rPr>
          <w:rFonts w:cs="Arial"/>
        </w:rPr>
        <w:t>ģ</w:t>
      </w:r>
      <w:r w:rsidRPr="008273E5">
        <w:rPr>
          <w:rFonts w:cs="Arial"/>
        </w:rPr>
        <w:t>isk</w:t>
      </w:r>
      <w:r w:rsidR="008273E5">
        <w:rPr>
          <w:rFonts w:cs="Arial"/>
        </w:rPr>
        <w:t>ā</w:t>
      </w:r>
      <w:r w:rsidRPr="008273E5">
        <w:rPr>
          <w:rFonts w:cs="Arial"/>
        </w:rPr>
        <w:t>s īpatnības ir sekojošas atšķirības katrā realizācijā:</w:t>
      </w:r>
    </w:p>
    <w:p w14:paraId="13097014" w14:textId="7D7ACEB7" w:rsidR="00EA04C6" w:rsidRDefault="00EA04C6" w:rsidP="000B6830">
      <w:pPr>
        <w:pStyle w:val="ListBullet"/>
        <w:numPr>
          <w:ilvl w:val="0"/>
          <w:numId w:val="55"/>
        </w:numPr>
        <w:rPr>
          <w:rFonts w:cs="Arial"/>
        </w:rPr>
      </w:pPr>
      <w:proofErr w:type="spellStart"/>
      <w:r>
        <w:rPr>
          <w:rFonts w:cs="Arial"/>
        </w:rPr>
        <w:t>React</w:t>
      </w:r>
      <w:proofErr w:type="spellEnd"/>
      <w:r>
        <w:rPr>
          <w:rFonts w:cs="Arial"/>
        </w:rPr>
        <w:t xml:space="preserve"> – komponentes dokumentācija atrodama zem pogas</w:t>
      </w:r>
      <w:r w:rsidR="008273E5">
        <w:rPr>
          <w:rFonts w:cs="Arial"/>
        </w:rPr>
        <w:t xml:space="preserve"> lapas labajā augšējā stūrī</w:t>
      </w:r>
      <w:r>
        <w:rPr>
          <w:rFonts w:cs="Arial"/>
        </w:rPr>
        <w:t xml:space="preserve"> (</w:t>
      </w:r>
      <w:r w:rsidR="003C4DF5">
        <w:rPr>
          <w:rFonts w:cs="Arial"/>
        </w:rPr>
        <w:t>“</w:t>
      </w:r>
      <w:proofErr w:type="spellStart"/>
      <w:r w:rsidR="008273E5">
        <w:rPr>
          <w:rFonts w:cs="Arial"/>
        </w:rPr>
        <w:t>S</w:t>
      </w:r>
      <w:r>
        <w:rPr>
          <w:rFonts w:cs="Arial"/>
        </w:rPr>
        <w:t>how</w:t>
      </w:r>
      <w:proofErr w:type="spellEnd"/>
      <w:r>
        <w:rPr>
          <w:rFonts w:cs="Arial"/>
        </w:rPr>
        <w:t xml:space="preserve"> info</w:t>
      </w:r>
      <w:r w:rsidR="003C4DF5">
        <w:rPr>
          <w:rFonts w:cs="Arial"/>
        </w:rPr>
        <w:t>”</w:t>
      </w:r>
      <w:r>
        <w:rPr>
          <w:rFonts w:cs="Arial"/>
        </w:rPr>
        <w:t>)</w:t>
      </w:r>
      <w:r w:rsidR="003C4DF5">
        <w:rPr>
          <w:rFonts w:cs="Arial"/>
        </w:rPr>
        <w:t>;</w:t>
      </w:r>
    </w:p>
    <w:p w14:paraId="67408C23" w14:textId="3F67224C" w:rsidR="00EA04C6" w:rsidRDefault="00EA04C6" w:rsidP="000B6830">
      <w:pPr>
        <w:pStyle w:val="ListBullet"/>
        <w:numPr>
          <w:ilvl w:val="0"/>
          <w:numId w:val="55"/>
        </w:numPr>
        <w:rPr>
          <w:rFonts w:cs="Arial"/>
        </w:rPr>
      </w:pPr>
      <w:r>
        <w:rPr>
          <w:rFonts w:cs="Arial"/>
        </w:rPr>
        <w:t xml:space="preserve">HTML – komponentes dokumentācija atrodama zem </w:t>
      </w:r>
      <w:proofErr w:type="spellStart"/>
      <w:r>
        <w:rPr>
          <w:rFonts w:cs="Arial"/>
        </w:rPr>
        <w:t>cildnes</w:t>
      </w:r>
      <w:proofErr w:type="spellEnd"/>
      <w:r>
        <w:rPr>
          <w:rFonts w:cs="Arial"/>
        </w:rPr>
        <w:t xml:space="preserve"> “</w:t>
      </w:r>
      <w:proofErr w:type="spellStart"/>
      <w:r w:rsidR="003C4DF5">
        <w:rPr>
          <w:rFonts w:cs="Arial"/>
        </w:rPr>
        <w:t>Notes</w:t>
      </w:r>
      <w:proofErr w:type="spellEnd"/>
      <w:r>
        <w:rPr>
          <w:rFonts w:cs="Arial"/>
        </w:rPr>
        <w:t>”</w:t>
      </w:r>
      <w:r w:rsidR="003C4DF5">
        <w:rPr>
          <w:rFonts w:cs="Arial"/>
        </w:rPr>
        <w:t>;</w:t>
      </w:r>
    </w:p>
    <w:p w14:paraId="3ACBD757" w14:textId="171C99FB" w:rsidR="00EA04C6" w:rsidRPr="00951F46" w:rsidRDefault="00EA04C6" w:rsidP="000B6830">
      <w:pPr>
        <w:pStyle w:val="ListBullet"/>
        <w:numPr>
          <w:ilvl w:val="0"/>
          <w:numId w:val="0"/>
        </w:numPr>
        <w:rPr>
          <w:rFonts w:cs="Arial"/>
        </w:rPr>
      </w:pPr>
      <w:r>
        <w:rPr>
          <w:rFonts w:cs="Arial"/>
        </w:rPr>
        <w:lastRenderedPageBreak/>
        <w:t xml:space="preserve">MVC gadījumā stila grāmatas dokumentācija ir izveidota izmantojot </w:t>
      </w:r>
      <w:proofErr w:type="spellStart"/>
      <w:r>
        <w:rPr>
          <w:rFonts w:cs="Arial"/>
        </w:rPr>
        <w:t>DocFX</w:t>
      </w:r>
      <w:proofErr w:type="spellEnd"/>
      <w:r>
        <w:rPr>
          <w:rFonts w:cs="Arial"/>
        </w:rPr>
        <w:t xml:space="preserve"> dokumentācijas </w:t>
      </w:r>
      <w:proofErr w:type="spellStart"/>
      <w:r>
        <w:rPr>
          <w:rFonts w:cs="Arial"/>
        </w:rPr>
        <w:t>ģenerātoru</w:t>
      </w:r>
      <w:proofErr w:type="spellEnd"/>
      <w:r>
        <w:rPr>
          <w:rFonts w:cs="Arial"/>
        </w:rPr>
        <w:t xml:space="preserve"> papildinot to ar pielāgotas izstrādes piemēriem</w:t>
      </w:r>
      <w:r w:rsidR="008273E5">
        <w:rPr>
          <w:rFonts w:cs="Arial"/>
        </w:rPr>
        <w:t xml:space="preserve">. </w:t>
      </w:r>
      <w:r>
        <w:rPr>
          <w:rFonts w:cs="Arial"/>
        </w:rPr>
        <w:t>MVC lietojumus var apskatīt MVC pirmkoda piemēru direktorijā.</w:t>
      </w:r>
    </w:p>
    <w:p w14:paraId="221B1BD4" w14:textId="5C8B66C2" w:rsidR="00EA12DB" w:rsidRPr="00951F46" w:rsidRDefault="00EA12DB" w:rsidP="00996C61">
      <w:pPr>
        <w:pStyle w:val="Heading2"/>
      </w:pPr>
      <w:bookmarkStart w:id="121" w:name="_Ref34051774"/>
      <w:bookmarkStart w:id="122" w:name="_Ref34051793"/>
      <w:bookmarkStart w:id="123" w:name="_Ref34051798"/>
      <w:bookmarkStart w:id="124" w:name="_Toc163232201"/>
      <w:r w:rsidRPr="00996C61">
        <w:t>Atomi</w:t>
      </w:r>
      <w:bookmarkEnd w:id="121"/>
      <w:bookmarkEnd w:id="122"/>
      <w:bookmarkEnd w:id="123"/>
      <w:bookmarkEnd w:id="124"/>
    </w:p>
    <w:p w14:paraId="050760F9" w14:textId="2825BDF0" w:rsidR="002661FC" w:rsidRPr="00951F46" w:rsidRDefault="002B5433" w:rsidP="00DA4107">
      <w:pPr>
        <w:rPr>
          <w:rFonts w:cs="Arial"/>
        </w:rPr>
      </w:pPr>
      <w:r w:rsidRPr="00951F46">
        <w:rPr>
          <w:rFonts w:cs="Arial"/>
        </w:rPr>
        <w:t xml:space="preserve">Pirmā līmeņa komponentes </w:t>
      </w:r>
      <w:r w:rsidR="00B60716" w:rsidRPr="00951F46">
        <w:rPr>
          <w:rFonts w:cs="Arial"/>
        </w:rPr>
        <w:t>–</w:t>
      </w:r>
      <w:r w:rsidRPr="00951F46">
        <w:rPr>
          <w:rFonts w:cs="Arial"/>
        </w:rPr>
        <w:t xml:space="preserve"> Atomi</w:t>
      </w:r>
      <w:r w:rsidR="00B60716" w:rsidRPr="00951F46">
        <w:rPr>
          <w:rFonts w:cs="Arial"/>
        </w:rPr>
        <w:t>.</w:t>
      </w:r>
    </w:p>
    <w:p w14:paraId="071FD27A" w14:textId="35200B56" w:rsidR="00BF784C" w:rsidRPr="00951F46" w:rsidRDefault="00BF784C" w:rsidP="00996C61">
      <w:pPr>
        <w:pStyle w:val="Heading3"/>
      </w:pPr>
      <w:bookmarkStart w:id="125" w:name="_Toc163232202"/>
      <w:r w:rsidRPr="00951F46">
        <w:t>Globālie mainīgie</w:t>
      </w:r>
      <w:bookmarkEnd w:id="125"/>
    </w:p>
    <w:p w14:paraId="6ADA57A0" w14:textId="77777777" w:rsidR="00E40A74" w:rsidRPr="00951F46" w:rsidRDefault="00E40A74" w:rsidP="00DA4107">
      <w:pPr>
        <w:pStyle w:val="ListBullet"/>
        <w:rPr>
          <w:rFonts w:cs="Arial"/>
        </w:rPr>
      </w:pPr>
      <w:proofErr w:type="spellStart"/>
      <w:r w:rsidRPr="00951F46">
        <w:rPr>
          <w:rFonts w:cs="Arial"/>
        </w:rPr>
        <w:t>Brenda</w:t>
      </w:r>
      <w:proofErr w:type="spellEnd"/>
      <w:r w:rsidRPr="00951F46">
        <w:rPr>
          <w:rFonts w:cs="Arial"/>
        </w:rPr>
        <w:t xml:space="preserve"> krāsas </w:t>
      </w:r>
    </w:p>
    <w:p w14:paraId="55609600" w14:textId="102E6B5F" w:rsidR="00E40A74" w:rsidRPr="00951F46" w:rsidRDefault="00E40A74" w:rsidP="00DA4107">
      <w:pPr>
        <w:pStyle w:val="ListBullet2"/>
        <w:rPr>
          <w:rFonts w:cs="Arial"/>
        </w:rPr>
      </w:pPr>
      <w:r w:rsidRPr="00951F46">
        <w:rPr>
          <w:rFonts w:cs="Arial"/>
        </w:rPr>
        <w:t>SCSS mainīgais - $</w:t>
      </w:r>
      <w:proofErr w:type="spellStart"/>
      <w:r w:rsidRPr="00951F46">
        <w:rPr>
          <w:rFonts w:cs="Arial"/>
        </w:rPr>
        <w:t>color-brand-main</w:t>
      </w:r>
      <w:proofErr w:type="spellEnd"/>
      <w:r w:rsidRPr="00951F46">
        <w:rPr>
          <w:rFonts w:cs="Arial"/>
        </w:rPr>
        <w:t xml:space="preserve"> (RGB </w:t>
      </w:r>
      <w:proofErr w:type="spellStart"/>
      <w:r w:rsidRPr="00951F46">
        <w:rPr>
          <w:rFonts w:cs="Arial"/>
        </w:rPr>
        <w:t>hex</w:t>
      </w:r>
      <w:proofErr w:type="spellEnd"/>
      <w:r w:rsidRPr="00951F46">
        <w:rPr>
          <w:rFonts w:cs="Arial"/>
        </w:rPr>
        <w:t>: #</w:t>
      </w:r>
      <w:r w:rsidR="00F36CC4" w:rsidRPr="00951F46">
        <w:rPr>
          <w:rFonts w:cs="Arial"/>
        </w:rPr>
        <w:t>d9710d</w:t>
      </w:r>
      <w:r w:rsidR="00F36CC4" w:rsidRPr="00951F46" w:rsidDel="00F36CC4">
        <w:rPr>
          <w:rFonts w:cs="Arial"/>
        </w:rPr>
        <w:t xml:space="preserve"> </w:t>
      </w:r>
      <w:r w:rsidRPr="00951F46">
        <w:rPr>
          <w:rFonts w:cs="Arial"/>
        </w:rPr>
        <w:t>)</w:t>
      </w:r>
    </w:p>
    <w:p w14:paraId="75676805" w14:textId="5FD9C937" w:rsidR="00BF3582" w:rsidRDefault="00BF3582" w:rsidP="00DA4107">
      <w:pPr>
        <w:pStyle w:val="ListBullet2"/>
        <w:rPr>
          <w:rFonts w:cs="Arial"/>
        </w:rPr>
      </w:pPr>
      <w:r w:rsidRPr="00951F46">
        <w:rPr>
          <w:rFonts w:cs="Arial"/>
        </w:rPr>
        <w:t>SCSS mainīgais - $</w:t>
      </w:r>
      <w:proofErr w:type="spellStart"/>
      <w:r w:rsidRPr="00951F46">
        <w:rPr>
          <w:rFonts w:cs="Arial"/>
        </w:rPr>
        <w:t>color-brand-main-darker</w:t>
      </w:r>
      <w:proofErr w:type="spellEnd"/>
      <w:r w:rsidRPr="00951F46">
        <w:rPr>
          <w:rFonts w:cs="Arial"/>
        </w:rPr>
        <w:t xml:space="preserve"> (RGB </w:t>
      </w:r>
      <w:proofErr w:type="spellStart"/>
      <w:r w:rsidRPr="00951F46">
        <w:rPr>
          <w:rFonts w:cs="Arial"/>
        </w:rPr>
        <w:t>hex</w:t>
      </w:r>
      <w:proofErr w:type="spellEnd"/>
      <w:r w:rsidRPr="00951F46">
        <w:rPr>
          <w:rFonts w:cs="Arial"/>
        </w:rPr>
        <w:t>: #</w:t>
      </w:r>
      <w:r w:rsidR="00F36CC4">
        <w:rPr>
          <w:rFonts w:cs="Arial"/>
        </w:rPr>
        <w:t>bf3e2c</w:t>
      </w:r>
      <w:r w:rsidRPr="00951F46">
        <w:rPr>
          <w:rFonts w:cs="Arial"/>
        </w:rPr>
        <w:t>)</w:t>
      </w:r>
    </w:p>
    <w:p w14:paraId="3C3E6CDC" w14:textId="77777777" w:rsidR="0010779A" w:rsidRDefault="0010779A" w:rsidP="0010779A">
      <w:pPr>
        <w:pStyle w:val="ListBullet2"/>
        <w:numPr>
          <w:ilvl w:val="0"/>
          <w:numId w:val="0"/>
        </w:numPr>
        <w:ind w:left="1071" w:hanging="357"/>
        <w:rPr>
          <w:rFonts w:cs="Arial"/>
        </w:rPr>
      </w:pPr>
    </w:p>
    <w:p w14:paraId="41E30478" w14:textId="41093B8A" w:rsidR="0010779A" w:rsidRDefault="00F36CC4" w:rsidP="0010779A">
      <w:pPr>
        <w:pStyle w:val="ListBullet2"/>
        <w:numPr>
          <w:ilvl w:val="0"/>
          <w:numId w:val="0"/>
        </w:numPr>
        <w:ind w:left="1071" w:hanging="357"/>
        <w:rPr>
          <w:rFonts w:cs="Arial"/>
        </w:rPr>
      </w:pPr>
      <w:r w:rsidRPr="00F36CC4">
        <w:rPr>
          <w:noProof/>
        </w:rPr>
        <w:t xml:space="preserve"> </w:t>
      </w:r>
      <w:r w:rsidRPr="00F36CC4">
        <w:rPr>
          <w:rFonts w:cs="Arial"/>
          <w:noProof/>
        </w:rPr>
        <w:drawing>
          <wp:inline distT="0" distB="0" distL="0" distR="0" wp14:anchorId="7B48D300" wp14:editId="51C41428">
            <wp:extent cx="4001058" cy="1209844"/>
            <wp:effectExtent l="0" t="0" r="0" b="9525"/>
            <wp:docPr id="259467424" name="Picture 259467424" descr="A close-up of a col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467424" name="Picture 1" descr="A close-up of a color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001058" cy="1209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F538C" w14:textId="77777777" w:rsidR="0010779A" w:rsidRPr="00951F46" w:rsidRDefault="0010779A" w:rsidP="0010779A">
      <w:pPr>
        <w:pStyle w:val="ListBullet2"/>
        <w:numPr>
          <w:ilvl w:val="0"/>
          <w:numId w:val="0"/>
        </w:numPr>
        <w:ind w:left="1071" w:hanging="357"/>
        <w:rPr>
          <w:rFonts w:cs="Arial"/>
        </w:rPr>
      </w:pPr>
    </w:p>
    <w:p w14:paraId="09F252BD" w14:textId="7DA5B444" w:rsidR="00287FC3" w:rsidRDefault="00640BE1" w:rsidP="00996C61">
      <w:pPr>
        <w:pStyle w:val="Picturecaption0"/>
      </w:pPr>
      <w:bookmarkStart w:id="126" w:name="_Toc36318654"/>
      <w:bookmarkStart w:id="127" w:name="_Toc36726694"/>
      <w:bookmarkStart w:id="128" w:name="_Toc163232236"/>
      <w:r>
        <w:rPr>
          <w:noProof/>
        </w:rPr>
        <w:t>12</w:t>
      </w:r>
      <w:r w:rsidR="00617C35" w:rsidRPr="00951F46">
        <w:t xml:space="preserve"> </w:t>
      </w:r>
      <w:r w:rsidR="00287FC3" w:rsidRPr="00951F46">
        <w:t xml:space="preserve">.attēls. </w:t>
      </w:r>
      <w:proofErr w:type="spellStart"/>
      <w:r w:rsidR="00287FC3" w:rsidRPr="00951F46">
        <w:t>Brenda</w:t>
      </w:r>
      <w:proofErr w:type="spellEnd"/>
      <w:r w:rsidR="00287FC3" w:rsidRPr="00951F46">
        <w:t xml:space="preserve"> krāsas</w:t>
      </w:r>
      <w:bookmarkEnd w:id="126"/>
      <w:bookmarkEnd w:id="127"/>
      <w:bookmarkEnd w:id="128"/>
    </w:p>
    <w:p w14:paraId="24A89B2E" w14:textId="77777777" w:rsidR="0010779A" w:rsidRPr="00951F46" w:rsidRDefault="0010779A" w:rsidP="00996C61">
      <w:pPr>
        <w:pStyle w:val="Picturecaption0"/>
      </w:pPr>
    </w:p>
    <w:p w14:paraId="2ABA5E61" w14:textId="4D5EEE98" w:rsidR="00034CBF" w:rsidRPr="00951F46" w:rsidRDefault="00BF3582" w:rsidP="00034CBF">
      <w:pPr>
        <w:pStyle w:val="ListBullet"/>
        <w:rPr>
          <w:rFonts w:cs="Arial"/>
        </w:rPr>
      </w:pPr>
      <w:r w:rsidRPr="00951F46">
        <w:rPr>
          <w:rFonts w:cs="Arial"/>
        </w:rPr>
        <w:t xml:space="preserve">Citas krāsas </w:t>
      </w:r>
    </w:p>
    <w:p w14:paraId="1CEE4229" w14:textId="77777777" w:rsidR="00034CBF" w:rsidRPr="00951F46" w:rsidRDefault="00034CBF" w:rsidP="00034CBF">
      <w:pPr>
        <w:pStyle w:val="ListBullet2"/>
        <w:jc w:val="left"/>
        <w:rPr>
          <w:rFonts w:cs="Arial"/>
        </w:rPr>
      </w:pPr>
      <w:r w:rsidRPr="00951F46">
        <w:rPr>
          <w:rFonts w:cs="Arial"/>
        </w:rPr>
        <w:t xml:space="preserve">SCSS mainīgais - </w:t>
      </w:r>
      <w:sdt>
        <w:sdtPr>
          <w:rPr>
            <w:rFonts w:cs="Arial"/>
          </w:rPr>
          <w:tag w:val="goog_rdk_20"/>
          <w:id w:val="2020096"/>
        </w:sdtPr>
        <w:sdtContent/>
      </w:sdt>
      <w:sdt>
        <w:sdtPr>
          <w:rPr>
            <w:rFonts w:cs="Arial"/>
          </w:rPr>
          <w:tag w:val="goog_rdk_41"/>
          <w:id w:val="577646844"/>
        </w:sdtPr>
        <w:sdtContent/>
      </w:sdt>
      <w:sdt>
        <w:sdtPr>
          <w:rPr>
            <w:rFonts w:cs="Arial"/>
          </w:rPr>
          <w:tag w:val="goog_rdk_64"/>
          <w:id w:val="2066134724"/>
        </w:sdtPr>
        <w:sdtContent/>
      </w:sdt>
      <w:r w:rsidRPr="00951F46">
        <w:rPr>
          <w:rFonts w:cs="Arial"/>
        </w:rPr>
        <w:t>$</w:t>
      </w:r>
      <w:proofErr w:type="spellStart"/>
      <w:r w:rsidRPr="00951F46">
        <w:rPr>
          <w:rFonts w:cs="Arial"/>
        </w:rPr>
        <w:t>color-white</w:t>
      </w:r>
      <w:proofErr w:type="spellEnd"/>
      <w:r w:rsidRPr="00951F46">
        <w:rPr>
          <w:rFonts w:cs="Arial"/>
        </w:rPr>
        <w:t xml:space="preserve"> (RGB </w:t>
      </w:r>
      <w:proofErr w:type="spellStart"/>
      <w:r w:rsidRPr="00951F46">
        <w:rPr>
          <w:rFonts w:cs="Arial"/>
        </w:rPr>
        <w:t>hex</w:t>
      </w:r>
      <w:proofErr w:type="spellEnd"/>
      <w:r w:rsidRPr="00951F46">
        <w:rPr>
          <w:rFonts w:cs="Arial"/>
        </w:rPr>
        <w:t>: #ffffff)</w:t>
      </w:r>
    </w:p>
    <w:p w14:paraId="31D3DA88" w14:textId="6984D31F" w:rsidR="00034CBF" w:rsidRPr="00951F46" w:rsidRDefault="00034CBF" w:rsidP="00EE1B1F">
      <w:pPr>
        <w:pStyle w:val="ListBullet2"/>
        <w:jc w:val="left"/>
        <w:rPr>
          <w:rFonts w:cs="Arial"/>
        </w:rPr>
      </w:pPr>
      <w:r w:rsidRPr="00951F46">
        <w:rPr>
          <w:rFonts w:cs="Arial"/>
        </w:rPr>
        <w:t>SCSS mainīga</w:t>
      </w:r>
      <w:sdt>
        <w:sdtPr>
          <w:rPr>
            <w:rFonts w:cs="Arial"/>
          </w:rPr>
          <w:tag w:val="goog_rdk_88"/>
          <w:id w:val="392467901"/>
        </w:sdtPr>
        <w:sdtContent/>
      </w:sdt>
      <w:sdt>
        <w:sdtPr>
          <w:rPr>
            <w:rFonts w:cs="Arial"/>
          </w:rPr>
          <w:tag w:val="goog_rdk_89"/>
          <w:id w:val="-455947682"/>
        </w:sdtPr>
        <w:sdtContent/>
      </w:sdt>
      <w:r w:rsidRPr="00951F46">
        <w:rPr>
          <w:rFonts w:cs="Arial"/>
        </w:rPr>
        <w:t>is - $</w:t>
      </w:r>
      <w:proofErr w:type="spellStart"/>
      <w:r w:rsidRPr="00951F46">
        <w:rPr>
          <w:rFonts w:cs="Arial"/>
        </w:rPr>
        <w:t>color-gray</w:t>
      </w:r>
      <w:r w:rsidR="00EE1B1F" w:rsidRPr="00951F46">
        <w:rPr>
          <w:rFonts w:cs="Arial"/>
        </w:rPr>
        <w:t>-border</w:t>
      </w:r>
      <w:proofErr w:type="spellEnd"/>
      <w:r w:rsidRPr="00951F46">
        <w:rPr>
          <w:rFonts w:cs="Arial"/>
        </w:rPr>
        <w:t xml:space="preserve"> (RGB </w:t>
      </w:r>
      <w:proofErr w:type="spellStart"/>
      <w:r w:rsidRPr="00951F46">
        <w:rPr>
          <w:rFonts w:cs="Arial"/>
        </w:rPr>
        <w:t>hex</w:t>
      </w:r>
      <w:proofErr w:type="spellEnd"/>
      <w:r w:rsidRPr="00951F46">
        <w:rPr>
          <w:rFonts w:cs="Arial"/>
        </w:rPr>
        <w:t>: #</w:t>
      </w:r>
      <w:r w:rsidR="00EE1B1F" w:rsidRPr="00951F46">
        <w:rPr>
          <w:rFonts w:cs="Arial"/>
        </w:rPr>
        <w:t>e6e7ee)</w:t>
      </w:r>
    </w:p>
    <w:p w14:paraId="27A44486" w14:textId="4682866B" w:rsidR="00EE1B1F" w:rsidRPr="00951F46" w:rsidRDefault="00EE1B1F" w:rsidP="00EE1B1F">
      <w:pPr>
        <w:pStyle w:val="ListBullet2"/>
        <w:jc w:val="left"/>
        <w:rPr>
          <w:rFonts w:cs="Arial"/>
        </w:rPr>
      </w:pPr>
      <w:r w:rsidRPr="00951F46">
        <w:rPr>
          <w:rFonts w:cs="Arial"/>
        </w:rPr>
        <w:t>SCSS mainīgais - $</w:t>
      </w:r>
      <w:proofErr w:type="spellStart"/>
      <w:r w:rsidRPr="00951F46">
        <w:rPr>
          <w:rFonts w:cs="Arial"/>
        </w:rPr>
        <w:t>color-gray-dark</w:t>
      </w:r>
      <w:proofErr w:type="spellEnd"/>
      <w:r w:rsidRPr="00951F46">
        <w:rPr>
          <w:rFonts w:cs="Arial"/>
        </w:rPr>
        <w:t xml:space="preserve"> (RGB </w:t>
      </w:r>
      <w:proofErr w:type="spellStart"/>
      <w:r w:rsidRPr="00951F46">
        <w:rPr>
          <w:rFonts w:cs="Arial"/>
        </w:rPr>
        <w:t>hex</w:t>
      </w:r>
      <w:proofErr w:type="spellEnd"/>
      <w:r w:rsidRPr="00951F46">
        <w:rPr>
          <w:rFonts w:cs="Arial"/>
        </w:rPr>
        <w:t>: #2D313B)</w:t>
      </w:r>
    </w:p>
    <w:p w14:paraId="13798AC8" w14:textId="77777777" w:rsidR="00034CBF" w:rsidRPr="00951F46" w:rsidRDefault="00034CBF" w:rsidP="00034CBF">
      <w:pPr>
        <w:pStyle w:val="ListBullet2"/>
        <w:jc w:val="left"/>
        <w:rPr>
          <w:rFonts w:cs="Arial"/>
        </w:rPr>
      </w:pPr>
      <w:r w:rsidRPr="00951F46">
        <w:rPr>
          <w:rFonts w:cs="Arial"/>
        </w:rPr>
        <w:t xml:space="preserve">SCSS mainīgais - $color-gray-100 (RGB </w:t>
      </w:r>
      <w:proofErr w:type="spellStart"/>
      <w:r w:rsidRPr="00951F46">
        <w:rPr>
          <w:rFonts w:cs="Arial"/>
        </w:rPr>
        <w:t>hex</w:t>
      </w:r>
      <w:proofErr w:type="spellEnd"/>
      <w:r w:rsidRPr="00951F46">
        <w:rPr>
          <w:rFonts w:cs="Arial"/>
        </w:rPr>
        <w:t>: #f9f9fa)</w:t>
      </w:r>
    </w:p>
    <w:p w14:paraId="517008CD" w14:textId="77777777" w:rsidR="00034CBF" w:rsidRPr="00951F46" w:rsidRDefault="00034CBF" w:rsidP="00034CBF">
      <w:pPr>
        <w:pStyle w:val="ListBullet2"/>
        <w:jc w:val="left"/>
        <w:rPr>
          <w:rFonts w:cs="Arial"/>
        </w:rPr>
      </w:pPr>
      <w:r w:rsidRPr="00951F46">
        <w:rPr>
          <w:rFonts w:cs="Arial"/>
        </w:rPr>
        <w:t xml:space="preserve">SCSS mainīgais - $color-gray-200 (RGB </w:t>
      </w:r>
      <w:proofErr w:type="spellStart"/>
      <w:r w:rsidRPr="00951F46">
        <w:rPr>
          <w:rFonts w:cs="Arial"/>
        </w:rPr>
        <w:t>hex</w:t>
      </w:r>
      <w:proofErr w:type="spellEnd"/>
      <w:r w:rsidRPr="00951F46">
        <w:rPr>
          <w:rFonts w:cs="Arial"/>
        </w:rPr>
        <w:t>: #d0d5dc)</w:t>
      </w:r>
    </w:p>
    <w:p w14:paraId="4367DEBB" w14:textId="77777777" w:rsidR="00034CBF" w:rsidRPr="00951F46" w:rsidRDefault="00034CBF" w:rsidP="00034CBF">
      <w:pPr>
        <w:pStyle w:val="ListBullet2"/>
        <w:jc w:val="left"/>
        <w:rPr>
          <w:rFonts w:cs="Arial"/>
        </w:rPr>
      </w:pPr>
      <w:r w:rsidRPr="00951F46">
        <w:rPr>
          <w:rFonts w:cs="Arial"/>
        </w:rPr>
        <w:t xml:space="preserve">SCSS mainīgais - $color-gray-300 (RGB </w:t>
      </w:r>
      <w:proofErr w:type="spellStart"/>
      <w:r w:rsidRPr="00951F46">
        <w:rPr>
          <w:rFonts w:cs="Arial"/>
        </w:rPr>
        <w:t>hex</w:t>
      </w:r>
      <w:proofErr w:type="spellEnd"/>
      <w:r w:rsidRPr="00951F46">
        <w:rPr>
          <w:rFonts w:cs="Arial"/>
        </w:rPr>
        <w:t>: #747D88)</w:t>
      </w:r>
    </w:p>
    <w:p w14:paraId="589D8B85" w14:textId="186B8CD1" w:rsidR="00034CBF" w:rsidRPr="00951F46" w:rsidRDefault="00034CBF" w:rsidP="00034CBF">
      <w:pPr>
        <w:pStyle w:val="ListBullet2"/>
        <w:jc w:val="left"/>
        <w:rPr>
          <w:rFonts w:cs="Arial"/>
        </w:rPr>
      </w:pPr>
      <w:r w:rsidRPr="00951F46">
        <w:rPr>
          <w:rFonts w:cs="Arial"/>
        </w:rPr>
        <w:t xml:space="preserve">SCSS mainīgais - $color-gray-400 (RGB </w:t>
      </w:r>
      <w:proofErr w:type="spellStart"/>
      <w:r w:rsidRPr="00951F46">
        <w:rPr>
          <w:rFonts w:cs="Arial"/>
        </w:rPr>
        <w:t>hex</w:t>
      </w:r>
      <w:proofErr w:type="spellEnd"/>
      <w:r w:rsidRPr="00951F46">
        <w:rPr>
          <w:rFonts w:cs="Arial"/>
        </w:rPr>
        <w:t>: #565656)</w:t>
      </w:r>
    </w:p>
    <w:p w14:paraId="7105EE83" w14:textId="085A6379" w:rsidR="00EE1B1F" w:rsidRPr="00951F46" w:rsidRDefault="00EE1B1F" w:rsidP="00EE1B1F">
      <w:pPr>
        <w:pStyle w:val="ListBullet2"/>
        <w:jc w:val="left"/>
        <w:rPr>
          <w:rFonts w:cs="Arial"/>
        </w:rPr>
      </w:pPr>
      <w:r w:rsidRPr="00951F46">
        <w:rPr>
          <w:rFonts w:cs="Arial"/>
        </w:rPr>
        <w:t xml:space="preserve">SCSS mainīgais - $color-gray-500 (RGB </w:t>
      </w:r>
      <w:proofErr w:type="spellStart"/>
      <w:r w:rsidRPr="00951F46">
        <w:rPr>
          <w:rFonts w:cs="Arial"/>
        </w:rPr>
        <w:t>hex</w:t>
      </w:r>
      <w:proofErr w:type="spellEnd"/>
      <w:r w:rsidRPr="00951F46">
        <w:rPr>
          <w:rFonts w:cs="Arial"/>
        </w:rPr>
        <w:t>: #1c1c1c)</w:t>
      </w:r>
    </w:p>
    <w:p w14:paraId="17F38398" w14:textId="77777777" w:rsidR="00034CBF" w:rsidRPr="00951F46" w:rsidRDefault="00034CBF" w:rsidP="00034CBF">
      <w:pPr>
        <w:pStyle w:val="ListBullet2"/>
        <w:jc w:val="left"/>
        <w:rPr>
          <w:rFonts w:cs="Arial"/>
        </w:rPr>
      </w:pPr>
      <w:r w:rsidRPr="00951F46">
        <w:rPr>
          <w:rFonts w:cs="Arial"/>
        </w:rPr>
        <w:t>SCSS mainīgais - $</w:t>
      </w:r>
      <w:proofErr w:type="spellStart"/>
      <w:r w:rsidRPr="00951F46">
        <w:rPr>
          <w:rFonts w:cs="Arial"/>
        </w:rPr>
        <w:t>color-blue</w:t>
      </w:r>
      <w:proofErr w:type="spellEnd"/>
      <w:r w:rsidRPr="00951F46">
        <w:rPr>
          <w:rFonts w:cs="Arial"/>
        </w:rPr>
        <w:t xml:space="preserve"> (RGB </w:t>
      </w:r>
      <w:proofErr w:type="spellStart"/>
      <w:r w:rsidRPr="00951F46">
        <w:rPr>
          <w:rFonts w:cs="Arial"/>
        </w:rPr>
        <w:t>hex</w:t>
      </w:r>
      <w:proofErr w:type="spellEnd"/>
      <w:r w:rsidRPr="00951F46">
        <w:rPr>
          <w:rFonts w:cs="Arial"/>
        </w:rPr>
        <w:t>: #4578ca)</w:t>
      </w:r>
    </w:p>
    <w:p w14:paraId="101FC20A" w14:textId="24CB547F" w:rsidR="00034CBF" w:rsidRPr="00951F46" w:rsidRDefault="00034CBF" w:rsidP="00034CBF">
      <w:pPr>
        <w:pStyle w:val="ListBullet2"/>
        <w:jc w:val="left"/>
        <w:rPr>
          <w:rFonts w:cs="Arial"/>
        </w:rPr>
      </w:pPr>
      <w:r w:rsidRPr="00951F46">
        <w:rPr>
          <w:rFonts w:cs="Arial"/>
        </w:rPr>
        <w:t>SCSS mainīgais -</w:t>
      </w:r>
      <w:r w:rsidR="00346027">
        <w:rPr>
          <w:rFonts w:cs="Arial"/>
        </w:rPr>
        <w:t xml:space="preserve"> $</w:t>
      </w:r>
      <w:proofErr w:type="spellStart"/>
      <w:r w:rsidR="00346027">
        <w:rPr>
          <w:rFonts w:cs="Arial"/>
        </w:rPr>
        <w:t>color-orange</w:t>
      </w:r>
      <w:proofErr w:type="spellEnd"/>
      <w:r w:rsidR="00346027">
        <w:rPr>
          <w:rFonts w:cs="Arial"/>
        </w:rPr>
        <w:t xml:space="preserve"> (RGB </w:t>
      </w:r>
      <w:proofErr w:type="spellStart"/>
      <w:r w:rsidR="00346027">
        <w:rPr>
          <w:rFonts w:cs="Arial"/>
        </w:rPr>
        <w:t>hex</w:t>
      </w:r>
      <w:proofErr w:type="spellEnd"/>
      <w:r w:rsidR="00346027">
        <w:rPr>
          <w:rFonts w:cs="Arial"/>
        </w:rPr>
        <w:t>: #</w:t>
      </w:r>
      <w:r w:rsidR="00F36CC4">
        <w:rPr>
          <w:rFonts w:cs="Arial"/>
        </w:rPr>
        <w:t>bf4e2c</w:t>
      </w:r>
      <w:r w:rsidRPr="00951F46">
        <w:rPr>
          <w:rFonts w:cs="Arial"/>
        </w:rPr>
        <w:t>)</w:t>
      </w:r>
    </w:p>
    <w:p w14:paraId="4B54E821" w14:textId="58AC6AAA" w:rsidR="00034CBF" w:rsidRPr="00951F46" w:rsidRDefault="00034CBF" w:rsidP="00EE1B1F">
      <w:pPr>
        <w:pStyle w:val="ListBullet2"/>
        <w:jc w:val="left"/>
        <w:rPr>
          <w:rFonts w:cs="Arial"/>
        </w:rPr>
      </w:pPr>
      <w:r w:rsidRPr="00951F46">
        <w:rPr>
          <w:rFonts w:cs="Arial"/>
        </w:rPr>
        <w:t>SCSS mainīgais - $</w:t>
      </w:r>
      <w:proofErr w:type="spellStart"/>
      <w:r w:rsidRPr="00951F46">
        <w:rPr>
          <w:rFonts w:cs="Arial"/>
        </w:rPr>
        <w:t>color-danger</w:t>
      </w:r>
      <w:proofErr w:type="spellEnd"/>
      <w:r w:rsidRPr="00951F46">
        <w:rPr>
          <w:rFonts w:cs="Arial"/>
        </w:rPr>
        <w:t xml:space="preserve"> (RGB </w:t>
      </w:r>
      <w:proofErr w:type="spellStart"/>
      <w:r w:rsidRPr="00951F46">
        <w:rPr>
          <w:rFonts w:cs="Arial"/>
        </w:rPr>
        <w:t>hex</w:t>
      </w:r>
      <w:proofErr w:type="spellEnd"/>
      <w:r w:rsidRPr="00951F46">
        <w:rPr>
          <w:rFonts w:cs="Arial"/>
        </w:rPr>
        <w:t>: #e7231f)</w:t>
      </w:r>
    </w:p>
    <w:p w14:paraId="24EC8710" w14:textId="23FF1FA5" w:rsidR="00034CBF" w:rsidRPr="00951F46" w:rsidRDefault="00034CBF" w:rsidP="00034CBF">
      <w:pPr>
        <w:pStyle w:val="ListBullet2"/>
        <w:numPr>
          <w:ilvl w:val="0"/>
          <w:numId w:val="0"/>
        </w:numPr>
        <w:ind w:left="1071" w:hanging="357"/>
        <w:rPr>
          <w:rFonts w:cs="Arial"/>
        </w:rPr>
      </w:pPr>
    </w:p>
    <w:p w14:paraId="5464F5E5" w14:textId="06FDDB07" w:rsidR="002077DB" w:rsidRPr="00951F46" w:rsidRDefault="002077DB" w:rsidP="0065775A">
      <w:pPr>
        <w:pStyle w:val="Pictureposition"/>
        <w:rPr>
          <w:rFonts w:cs="Arial"/>
        </w:rPr>
      </w:pPr>
    </w:p>
    <w:p w14:paraId="7355FABD" w14:textId="277556C4" w:rsidR="0010779A" w:rsidRDefault="00617C35" w:rsidP="00522EA2">
      <w:pPr>
        <w:pStyle w:val="Picturecaption0"/>
      </w:pPr>
      <w:r w:rsidRPr="00951F46">
        <w:t xml:space="preserve">  </w:t>
      </w:r>
      <w:r w:rsidR="00F36CC4" w:rsidRPr="00F36CC4">
        <w:rPr>
          <w:noProof/>
        </w:rPr>
        <w:t xml:space="preserve"> </w:t>
      </w:r>
      <w:r w:rsidR="00F36CC4" w:rsidRPr="00F36CC4">
        <w:rPr>
          <w:noProof/>
        </w:rPr>
        <w:drawing>
          <wp:inline distT="0" distB="0" distL="0" distR="0" wp14:anchorId="35D3B623" wp14:editId="517BAA36">
            <wp:extent cx="6120130" cy="1216660"/>
            <wp:effectExtent l="0" t="0" r="0" b="2540"/>
            <wp:docPr id="1515485037" name="Picture 1515485037" descr="A close-up of a color pal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485037" name="Picture 1" descr="A close-up of a color palette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1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F771A" w14:textId="77777777" w:rsidR="0010779A" w:rsidRDefault="0010779A" w:rsidP="00522EA2">
      <w:pPr>
        <w:pStyle w:val="Picturecaption0"/>
      </w:pPr>
    </w:p>
    <w:p w14:paraId="440094AF" w14:textId="50A76911" w:rsidR="00287FC3" w:rsidRPr="00951F46" w:rsidRDefault="00640BE1" w:rsidP="00522EA2">
      <w:pPr>
        <w:pStyle w:val="Picturecaption0"/>
      </w:pPr>
      <w:bookmarkStart w:id="129" w:name="_Toc36318655"/>
      <w:bookmarkStart w:id="130" w:name="_Toc36726695"/>
      <w:bookmarkStart w:id="131" w:name="_Toc163232237"/>
      <w:r>
        <w:rPr>
          <w:noProof/>
        </w:rPr>
        <w:t>13</w:t>
      </w:r>
      <w:r w:rsidR="00617C35" w:rsidRPr="00951F46">
        <w:t xml:space="preserve"> </w:t>
      </w:r>
      <w:r w:rsidR="00287FC3" w:rsidRPr="00951F46">
        <w:t>.attēls. Citas krāsas</w:t>
      </w:r>
      <w:bookmarkEnd w:id="129"/>
      <w:bookmarkEnd w:id="130"/>
      <w:bookmarkEnd w:id="131"/>
    </w:p>
    <w:p w14:paraId="403A3BEA" w14:textId="77777777" w:rsidR="00BF3582" w:rsidRPr="00951F46" w:rsidRDefault="00BF3582" w:rsidP="00DA4107">
      <w:pPr>
        <w:pStyle w:val="ListBullet"/>
        <w:rPr>
          <w:rFonts w:cs="Arial"/>
        </w:rPr>
      </w:pPr>
      <w:r w:rsidRPr="00951F46">
        <w:rPr>
          <w:rFonts w:cs="Arial"/>
        </w:rPr>
        <w:lastRenderedPageBreak/>
        <w:t>Fonti</w:t>
      </w:r>
    </w:p>
    <w:p w14:paraId="1519652A" w14:textId="77777777" w:rsidR="00BF3582" w:rsidRPr="00951F46" w:rsidRDefault="00BF3582" w:rsidP="00DA4107">
      <w:pPr>
        <w:pStyle w:val="ListBullet2"/>
        <w:rPr>
          <w:rFonts w:cs="Arial"/>
        </w:rPr>
      </w:pPr>
      <w:r w:rsidRPr="00951F46">
        <w:rPr>
          <w:rFonts w:cs="Arial"/>
        </w:rPr>
        <w:t>SCSS mainīgais - $font-</w:t>
      </w:r>
      <w:proofErr w:type="spellStart"/>
      <w:r w:rsidRPr="00951F46">
        <w:rPr>
          <w:rFonts w:cs="Arial"/>
        </w:rPr>
        <w:t>family</w:t>
      </w:r>
      <w:proofErr w:type="spellEnd"/>
      <w:r w:rsidRPr="00951F46">
        <w:rPr>
          <w:rFonts w:cs="Arial"/>
        </w:rPr>
        <w:t xml:space="preserve"> (‘</w:t>
      </w:r>
      <w:proofErr w:type="spellStart"/>
      <w:r w:rsidRPr="00951F46">
        <w:rPr>
          <w:rFonts w:cs="Arial"/>
        </w:rPr>
        <w:t>Ubuntu</w:t>
      </w:r>
      <w:proofErr w:type="spellEnd"/>
      <w:r w:rsidRPr="00951F46">
        <w:rPr>
          <w:rFonts w:cs="Arial"/>
        </w:rPr>
        <w:t xml:space="preserve">’, </w:t>
      </w:r>
      <w:proofErr w:type="spellStart"/>
      <w:r w:rsidRPr="00951F46">
        <w:rPr>
          <w:rFonts w:cs="Arial"/>
        </w:rPr>
        <w:t>sans</w:t>
      </w:r>
      <w:proofErr w:type="spellEnd"/>
      <w:r w:rsidRPr="00951F46">
        <w:rPr>
          <w:rFonts w:cs="Arial"/>
        </w:rPr>
        <w:t>-serif)</w:t>
      </w:r>
    </w:p>
    <w:p w14:paraId="0A4AB7FB" w14:textId="77777777" w:rsidR="002077DB" w:rsidRPr="00951F46" w:rsidRDefault="00BF3582" w:rsidP="00DA4107">
      <w:pPr>
        <w:pStyle w:val="ListBullet2"/>
        <w:rPr>
          <w:rFonts w:cs="Arial"/>
        </w:rPr>
      </w:pPr>
      <w:r w:rsidRPr="00951F46">
        <w:rPr>
          <w:rFonts w:cs="Arial"/>
        </w:rPr>
        <w:t>SCSS mainīgais - $font-</w:t>
      </w:r>
      <w:proofErr w:type="spellStart"/>
      <w:r w:rsidRPr="00951F46">
        <w:rPr>
          <w:rFonts w:cs="Arial"/>
        </w:rPr>
        <w:t>family</w:t>
      </w:r>
      <w:proofErr w:type="spellEnd"/>
      <w:r w:rsidRPr="00951F46">
        <w:rPr>
          <w:rFonts w:cs="Arial"/>
        </w:rPr>
        <w:t>-</w:t>
      </w:r>
      <w:proofErr w:type="spellStart"/>
      <w:r w:rsidRPr="00951F46">
        <w:rPr>
          <w:rFonts w:cs="Arial"/>
        </w:rPr>
        <w:t>heading</w:t>
      </w:r>
      <w:proofErr w:type="spellEnd"/>
      <w:r w:rsidRPr="00951F46">
        <w:rPr>
          <w:rFonts w:cs="Arial"/>
        </w:rPr>
        <w:t xml:space="preserve"> (‘</w:t>
      </w:r>
      <w:proofErr w:type="spellStart"/>
      <w:r w:rsidRPr="00951F46">
        <w:rPr>
          <w:rFonts w:cs="Arial"/>
        </w:rPr>
        <w:t>Nunito</w:t>
      </w:r>
      <w:proofErr w:type="spellEnd"/>
      <w:r w:rsidRPr="00951F46">
        <w:rPr>
          <w:rFonts w:cs="Arial"/>
        </w:rPr>
        <w:t xml:space="preserve"> Sans’, </w:t>
      </w:r>
      <w:proofErr w:type="spellStart"/>
      <w:r w:rsidRPr="00951F46">
        <w:rPr>
          <w:rFonts w:cs="Arial"/>
        </w:rPr>
        <w:t>sans</w:t>
      </w:r>
      <w:proofErr w:type="spellEnd"/>
      <w:r w:rsidRPr="00951F46">
        <w:rPr>
          <w:rFonts w:cs="Arial"/>
        </w:rPr>
        <w:t>-serif)</w:t>
      </w:r>
    </w:p>
    <w:p w14:paraId="6F80C2BE" w14:textId="77777777" w:rsidR="00BF3582" w:rsidRPr="00951F46" w:rsidRDefault="00BF3582" w:rsidP="00DA4107">
      <w:pPr>
        <w:pStyle w:val="ListBullet"/>
        <w:rPr>
          <w:rFonts w:cs="Arial"/>
        </w:rPr>
      </w:pPr>
      <w:r w:rsidRPr="00951F46">
        <w:rPr>
          <w:rFonts w:cs="Arial"/>
        </w:rPr>
        <w:t>Fontu izmēri</w:t>
      </w:r>
    </w:p>
    <w:p w14:paraId="39BBD375" w14:textId="270F57DE" w:rsidR="00BF784C" w:rsidRPr="00951F46" w:rsidRDefault="00BF784C" w:rsidP="00DA4107">
      <w:pPr>
        <w:pStyle w:val="ListBullet2"/>
        <w:rPr>
          <w:rFonts w:cs="Arial"/>
        </w:rPr>
      </w:pPr>
      <w:r w:rsidRPr="00951F46">
        <w:rPr>
          <w:rFonts w:cs="Arial"/>
        </w:rPr>
        <w:t>SCSS mainīgais - $font-</w:t>
      </w:r>
      <w:proofErr w:type="spellStart"/>
      <w:r w:rsidRPr="00951F46">
        <w:rPr>
          <w:rFonts w:cs="Arial"/>
        </w:rPr>
        <w:t>size</w:t>
      </w:r>
      <w:proofErr w:type="spellEnd"/>
      <w:r w:rsidRPr="00951F46">
        <w:rPr>
          <w:rFonts w:cs="Arial"/>
        </w:rPr>
        <w:t>-</w:t>
      </w:r>
      <w:proofErr w:type="spellStart"/>
      <w:r w:rsidRPr="00951F46">
        <w:rPr>
          <w:rFonts w:cs="Arial"/>
        </w:rPr>
        <w:t>xs</w:t>
      </w:r>
      <w:proofErr w:type="spellEnd"/>
      <w:r w:rsidR="00E73131" w:rsidRPr="00951F46">
        <w:rPr>
          <w:rFonts w:cs="Arial"/>
        </w:rPr>
        <w:t>: 0.78em</w:t>
      </w:r>
    </w:p>
    <w:p w14:paraId="75AC00A6" w14:textId="5E9FAA84" w:rsidR="00BF784C" w:rsidRPr="00951F46" w:rsidRDefault="00BF784C" w:rsidP="00DA4107">
      <w:pPr>
        <w:pStyle w:val="ListBullet2"/>
        <w:rPr>
          <w:rFonts w:cs="Arial"/>
        </w:rPr>
      </w:pPr>
      <w:r w:rsidRPr="00951F46">
        <w:rPr>
          <w:rFonts w:cs="Arial"/>
        </w:rPr>
        <w:t>SCSS mainīgais - $font-</w:t>
      </w:r>
      <w:proofErr w:type="spellStart"/>
      <w:r w:rsidRPr="00951F46">
        <w:rPr>
          <w:rFonts w:cs="Arial"/>
        </w:rPr>
        <w:t>size</w:t>
      </w:r>
      <w:proofErr w:type="spellEnd"/>
      <w:r w:rsidRPr="00951F46">
        <w:rPr>
          <w:rFonts w:cs="Arial"/>
        </w:rPr>
        <w:t>-</w:t>
      </w:r>
      <w:proofErr w:type="spellStart"/>
      <w:r w:rsidRPr="00951F46">
        <w:rPr>
          <w:rFonts w:cs="Arial"/>
        </w:rPr>
        <w:t>sm</w:t>
      </w:r>
      <w:proofErr w:type="spellEnd"/>
      <w:r w:rsidR="00E73131" w:rsidRPr="00951F46">
        <w:rPr>
          <w:rFonts w:cs="Arial"/>
        </w:rPr>
        <w:t>: 0.85em</w:t>
      </w:r>
    </w:p>
    <w:p w14:paraId="62A1D5A4" w14:textId="5FEC8E45" w:rsidR="00BF784C" w:rsidRPr="00951F46" w:rsidRDefault="00BF784C" w:rsidP="00DA4107">
      <w:pPr>
        <w:pStyle w:val="ListBullet2"/>
        <w:rPr>
          <w:rFonts w:cs="Arial"/>
        </w:rPr>
      </w:pPr>
      <w:r w:rsidRPr="00951F46">
        <w:rPr>
          <w:rFonts w:cs="Arial"/>
        </w:rPr>
        <w:t>SCSS mainīgais - $font-</w:t>
      </w:r>
      <w:proofErr w:type="spellStart"/>
      <w:r w:rsidRPr="00951F46">
        <w:rPr>
          <w:rFonts w:cs="Arial"/>
        </w:rPr>
        <w:t>size</w:t>
      </w:r>
      <w:proofErr w:type="spellEnd"/>
      <w:r w:rsidRPr="00951F46">
        <w:rPr>
          <w:rFonts w:cs="Arial"/>
        </w:rPr>
        <w:t>-p-</w:t>
      </w:r>
      <w:proofErr w:type="spellStart"/>
      <w:r w:rsidRPr="00951F46">
        <w:rPr>
          <w:rFonts w:cs="Arial"/>
        </w:rPr>
        <w:t>sm</w:t>
      </w:r>
      <w:proofErr w:type="spellEnd"/>
      <w:r w:rsidR="00E73131" w:rsidRPr="00951F46">
        <w:rPr>
          <w:rFonts w:cs="Arial"/>
        </w:rPr>
        <w:t>: 0.92em</w:t>
      </w:r>
    </w:p>
    <w:p w14:paraId="758DDFCC" w14:textId="08196AB0" w:rsidR="00BF784C" w:rsidRPr="00951F46" w:rsidRDefault="00BF784C" w:rsidP="00DA4107">
      <w:pPr>
        <w:pStyle w:val="ListBullet2"/>
        <w:rPr>
          <w:rFonts w:cs="Arial"/>
        </w:rPr>
      </w:pPr>
      <w:r w:rsidRPr="00951F46">
        <w:rPr>
          <w:rFonts w:cs="Arial"/>
        </w:rPr>
        <w:t>SCSS mainīgais - $font-</w:t>
      </w:r>
      <w:proofErr w:type="spellStart"/>
      <w:r w:rsidRPr="00951F46">
        <w:rPr>
          <w:rFonts w:cs="Arial"/>
        </w:rPr>
        <w:t>size</w:t>
      </w:r>
      <w:proofErr w:type="spellEnd"/>
      <w:r w:rsidR="00E73131" w:rsidRPr="00951F46">
        <w:rPr>
          <w:rFonts w:cs="Arial"/>
        </w:rPr>
        <w:t xml:space="preserve">: 1rem </w:t>
      </w:r>
      <w:proofErr w:type="spellStart"/>
      <w:r w:rsidR="00E73131" w:rsidRPr="00951F46">
        <w:rPr>
          <w:rFonts w:cs="Arial"/>
        </w:rPr>
        <w:t>default</w:t>
      </w:r>
      <w:proofErr w:type="spellEnd"/>
    </w:p>
    <w:p w14:paraId="5ECF928A" w14:textId="0C59705B" w:rsidR="00BF784C" w:rsidRPr="00951F46" w:rsidRDefault="00BF784C" w:rsidP="00DA4107">
      <w:pPr>
        <w:pStyle w:val="ListBullet2"/>
        <w:rPr>
          <w:rFonts w:cs="Arial"/>
        </w:rPr>
      </w:pPr>
      <w:r w:rsidRPr="00951F46">
        <w:rPr>
          <w:rFonts w:cs="Arial"/>
        </w:rPr>
        <w:t>SCSS mainīgais - $font-</w:t>
      </w:r>
      <w:proofErr w:type="spellStart"/>
      <w:r w:rsidRPr="00951F46">
        <w:rPr>
          <w:rFonts w:cs="Arial"/>
        </w:rPr>
        <w:t>size</w:t>
      </w:r>
      <w:proofErr w:type="spellEnd"/>
      <w:r w:rsidRPr="00951F46">
        <w:rPr>
          <w:rFonts w:cs="Arial"/>
        </w:rPr>
        <w:t>-s</w:t>
      </w:r>
      <w:r w:rsidR="00E73131" w:rsidRPr="00951F46">
        <w:rPr>
          <w:rFonts w:cs="Arial"/>
        </w:rPr>
        <w:t>: 1.07rem</w:t>
      </w:r>
    </w:p>
    <w:p w14:paraId="5C3594AB" w14:textId="35871B7F" w:rsidR="00BF784C" w:rsidRPr="00951F46" w:rsidRDefault="00BF784C" w:rsidP="00DA4107">
      <w:pPr>
        <w:pStyle w:val="ListBullet2"/>
        <w:rPr>
          <w:rFonts w:cs="Arial"/>
        </w:rPr>
      </w:pPr>
      <w:r w:rsidRPr="00951F46">
        <w:rPr>
          <w:rFonts w:cs="Arial"/>
        </w:rPr>
        <w:t>SCSS mainīgais - $font-</w:t>
      </w:r>
      <w:proofErr w:type="spellStart"/>
      <w:r w:rsidRPr="00951F46">
        <w:rPr>
          <w:rFonts w:cs="Arial"/>
        </w:rPr>
        <w:t>size</w:t>
      </w:r>
      <w:proofErr w:type="spellEnd"/>
      <w:r w:rsidRPr="00951F46">
        <w:rPr>
          <w:rFonts w:cs="Arial"/>
        </w:rPr>
        <w:t>-</w:t>
      </w:r>
      <w:proofErr w:type="spellStart"/>
      <w:r w:rsidRPr="00951F46">
        <w:rPr>
          <w:rFonts w:cs="Arial"/>
        </w:rPr>
        <w:t>lg</w:t>
      </w:r>
      <w:proofErr w:type="spellEnd"/>
      <w:r w:rsidR="00E73131" w:rsidRPr="00951F46">
        <w:rPr>
          <w:rFonts w:cs="Arial"/>
        </w:rPr>
        <w:t>: 1.14rem</w:t>
      </w:r>
    </w:p>
    <w:p w14:paraId="0E954A7A" w14:textId="2EF64304" w:rsidR="00BF3582" w:rsidRPr="00951F46" w:rsidRDefault="00BF784C" w:rsidP="00DA4107">
      <w:pPr>
        <w:pStyle w:val="ListBullet2"/>
        <w:rPr>
          <w:rFonts w:cs="Arial"/>
        </w:rPr>
      </w:pPr>
      <w:r w:rsidRPr="00951F46">
        <w:rPr>
          <w:rFonts w:cs="Arial"/>
        </w:rPr>
        <w:t>SCSS mainīgais - $font-</w:t>
      </w:r>
      <w:proofErr w:type="spellStart"/>
      <w:r w:rsidRPr="00951F46">
        <w:rPr>
          <w:rFonts w:cs="Arial"/>
        </w:rPr>
        <w:t>size</w:t>
      </w:r>
      <w:proofErr w:type="spellEnd"/>
      <w:r w:rsidRPr="00951F46">
        <w:rPr>
          <w:rFonts w:cs="Arial"/>
        </w:rPr>
        <w:t>-xl</w:t>
      </w:r>
      <w:r w:rsidR="00E73131" w:rsidRPr="00951F46">
        <w:rPr>
          <w:rFonts w:cs="Arial"/>
        </w:rPr>
        <w:t>: 1.42rem</w:t>
      </w:r>
    </w:p>
    <w:p w14:paraId="3875B47D" w14:textId="15A64559" w:rsidR="001F7EAD" w:rsidRPr="00951F46" w:rsidRDefault="001F7EAD" w:rsidP="00AB1753">
      <w:pPr>
        <w:pStyle w:val="Heading3"/>
      </w:pPr>
      <w:bookmarkStart w:id="132" w:name="_Toc163232203"/>
      <w:r w:rsidRPr="00951F46">
        <w:t>Krāsu pielietojums</w:t>
      </w:r>
      <w:bookmarkEnd w:id="132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86"/>
        <w:gridCol w:w="3952"/>
      </w:tblGrid>
      <w:tr w:rsidR="001F7EAD" w:rsidRPr="00951F46" w14:paraId="7316FB9E" w14:textId="77777777" w:rsidTr="00AB1753">
        <w:tc>
          <w:tcPr>
            <w:tcW w:w="4814" w:type="dxa"/>
            <w:shd w:val="clear" w:color="auto" w:fill="auto"/>
          </w:tcPr>
          <w:p w14:paraId="6E01A2A3" w14:textId="7F622D29" w:rsidR="001F7EAD" w:rsidRPr="00951F46" w:rsidRDefault="001F7EAD" w:rsidP="001F7EAD">
            <w:pPr>
              <w:pStyle w:val="ListBullet2"/>
              <w:numPr>
                <w:ilvl w:val="0"/>
                <w:numId w:val="0"/>
              </w:num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746B6F09" wp14:editId="588F90E6">
                  <wp:extent cx="3213265" cy="1054154"/>
                  <wp:effectExtent l="0" t="0" r="635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3265" cy="1054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  <w:shd w:val="clear" w:color="auto" w:fill="auto"/>
          </w:tcPr>
          <w:p w14:paraId="4FC9282C" w14:textId="7AD93E84" w:rsidR="001F7EAD" w:rsidRPr="00951F46" w:rsidRDefault="001F7EAD" w:rsidP="001F7EAD">
            <w:pPr>
              <w:pStyle w:val="ListBullet2"/>
              <w:numPr>
                <w:ilvl w:val="0"/>
                <w:numId w:val="0"/>
              </w:numPr>
              <w:rPr>
                <w:rFonts w:cs="Arial"/>
              </w:rPr>
            </w:pPr>
            <w:r w:rsidRPr="00951F46">
              <w:rPr>
                <w:rFonts w:cs="Arial"/>
              </w:rPr>
              <w:t>Primārā “</w:t>
            </w:r>
            <w:proofErr w:type="spellStart"/>
            <w:r w:rsidRPr="00951F46">
              <w:rPr>
                <w:rFonts w:cs="Arial"/>
              </w:rPr>
              <w:t>Call</w:t>
            </w:r>
            <w:proofErr w:type="spellEnd"/>
            <w:r w:rsidRPr="00951F46">
              <w:rPr>
                <w:rFonts w:cs="Arial"/>
              </w:rPr>
              <w:t xml:space="preserve"> to </w:t>
            </w:r>
            <w:proofErr w:type="spellStart"/>
            <w:r w:rsidRPr="00951F46">
              <w:rPr>
                <w:rFonts w:cs="Arial"/>
              </w:rPr>
              <w:t>ac</w:t>
            </w:r>
            <w:r w:rsidR="00175363">
              <w:rPr>
                <w:rFonts w:cs="Arial"/>
              </w:rPr>
              <w:t>ti</w:t>
            </w:r>
            <w:r w:rsidRPr="00951F46">
              <w:rPr>
                <w:rFonts w:cs="Arial"/>
              </w:rPr>
              <w:t>on</w:t>
            </w:r>
            <w:proofErr w:type="spellEnd"/>
            <w:r w:rsidRPr="00951F46">
              <w:rPr>
                <w:rFonts w:cs="Arial"/>
              </w:rPr>
              <w:t>” krāsa. Lieto primāro pogu izcelšanai un uzņēmēju sadaļas vizuālo elementu izcelšanai</w:t>
            </w:r>
            <w:r w:rsidR="00695478" w:rsidRPr="00951F46">
              <w:rPr>
                <w:rFonts w:cs="Arial"/>
              </w:rPr>
              <w:t>.</w:t>
            </w:r>
          </w:p>
        </w:tc>
      </w:tr>
      <w:tr w:rsidR="005A3715" w:rsidRPr="00951F46" w14:paraId="0E55E73C" w14:textId="77777777" w:rsidTr="00AB1753">
        <w:tc>
          <w:tcPr>
            <w:tcW w:w="4814" w:type="dxa"/>
            <w:shd w:val="clear" w:color="auto" w:fill="auto"/>
          </w:tcPr>
          <w:p w14:paraId="192C3C02" w14:textId="77C3F64C" w:rsidR="005A3715" w:rsidRPr="005A3715" w:rsidRDefault="005A3715" w:rsidP="001F7EAD">
            <w:pPr>
              <w:pStyle w:val="ListBullet2"/>
              <w:numPr>
                <w:ilvl w:val="0"/>
                <w:numId w:val="0"/>
              </w:numPr>
              <w:rPr>
                <w:rFonts w:cs="Arial"/>
                <w:noProof/>
                <w:lang w:eastAsia="en-GB"/>
              </w:rPr>
            </w:pPr>
            <w:r w:rsidRPr="005A3715">
              <w:rPr>
                <w:rFonts w:cs="Arial"/>
                <w:noProof/>
                <w:lang w:eastAsia="lv-LV"/>
              </w:rPr>
              <w:drawing>
                <wp:inline distT="0" distB="0" distL="0" distR="0" wp14:anchorId="33CCA7AA" wp14:editId="00528D3C">
                  <wp:extent cx="3355828" cy="1208098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9387" cy="1227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  <w:shd w:val="clear" w:color="auto" w:fill="auto"/>
          </w:tcPr>
          <w:p w14:paraId="1F878FA3" w14:textId="77777777" w:rsidR="005A3715" w:rsidRDefault="005A3715" w:rsidP="001F7EAD">
            <w:pPr>
              <w:pStyle w:val="ListBullet2"/>
              <w:numPr>
                <w:ilvl w:val="0"/>
                <w:numId w:val="0"/>
              </w:numPr>
              <w:rPr>
                <w:rFonts w:cs="Arial"/>
              </w:rPr>
            </w:pPr>
            <w:r w:rsidRPr="005A3715">
              <w:rPr>
                <w:rFonts w:cs="Arial"/>
              </w:rPr>
              <w:t xml:space="preserve">Izmanto tumšāku UI elementu </w:t>
            </w:r>
            <w:proofErr w:type="spellStart"/>
            <w:r w:rsidRPr="005A3715">
              <w:rPr>
                <w:rFonts w:cs="Arial"/>
              </w:rPr>
              <w:t>izcilšanai</w:t>
            </w:r>
            <w:proofErr w:type="spellEnd"/>
            <w:r w:rsidRPr="005A3715">
              <w:rPr>
                <w:rFonts w:cs="Arial"/>
              </w:rPr>
              <w:t xml:space="preserve"> uz oranžās pamatkrāsas, piemēram </w:t>
            </w:r>
            <w:proofErr w:type="spellStart"/>
            <w:r w:rsidRPr="005A3715">
              <w:rPr>
                <w:rFonts w:cs="Arial"/>
              </w:rPr>
              <w:t>akEvās</w:t>
            </w:r>
            <w:proofErr w:type="spellEnd"/>
            <w:r w:rsidRPr="005A3715">
              <w:rPr>
                <w:rFonts w:cs="Arial"/>
              </w:rPr>
              <w:t xml:space="preserve"> sadaļas izcelšana navigācijas joslā</w:t>
            </w:r>
          </w:p>
          <w:p w14:paraId="5106D63E" w14:textId="3EB7781C" w:rsidR="005A3715" w:rsidRPr="00951F46" w:rsidRDefault="005A3715" w:rsidP="001F7EAD">
            <w:pPr>
              <w:pStyle w:val="ListBullet2"/>
              <w:numPr>
                <w:ilvl w:val="0"/>
                <w:numId w:val="0"/>
              </w:numPr>
              <w:rPr>
                <w:rFonts w:cs="Arial"/>
              </w:rPr>
            </w:pPr>
          </w:p>
        </w:tc>
      </w:tr>
      <w:tr w:rsidR="001F7EAD" w:rsidRPr="00951F46" w14:paraId="24E33955" w14:textId="77777777" w:rsidTr="00AB1753">
        <w:tc>
          <w:tcPr>
            <w:tcW w:w="4814" w:type="dxa"/>
            <w:shd w:val="clear" w:color="auto" w:fill="auto"/>
          </w:tcPr>
          <w:p w14:paraId="53BFE238" w14:textId="437AD457" w:rsidR="001F7EAD" w:rsidRPr="00951F46" w:rsidRDefault="00346027" w:rsidP="001F7EAD">
            <w:pPr>
              <w:pStyle w:val="ListBullet2"/>
              <w:numPr>
                <w:ilvl w:val="0"/>
                <w:numId w:val="0"/>
              </w:numPr>
              <w:rPr>
                <w:rFonts w:cs="Arial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4657AF3D" wp14:editId="10B82302">
                  <wp:extent cx="2960875" cy="1149004"/>
                  <wp:effectExtent l="0" t="0" r="11430" b="0"/>
                  <wp:docPr id="1663701324" name="Picture 1663701324" descr="../Desktop/Screenshot%202022-10-28%20at%2014.32.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../Desktop/Screenshot%202022-10-28%20at%2014.32.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0097" cy="1152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  <w:shd w:val="clear" w:color="auto" w:fill="auto"/>
          </w:tcPr>
          <w:p w14:paraId="03566812" w14:textId="4DCF70D7" w:rsidR="001F7EAD" w:rsidRPr="00951F46" w:rsidRDefault="001F7EAD" w:rsidP="001F7EAD">
            <w:pPr>
              <w:pStyle w:val="ListBullet2"/>
              <w:numPr>
                <w:ilvl w:val="0"/>
                <w:numId w:val="0"/>
              </w:numPr>
              <w:rPr>
                <w:rFonts w:cs="Arial"/>
              </w:rPr>
            </w:pPr>
            <w:r w:rsidRPr="00951F46">
              <w:rPr>
                <w:rFonts w:cs="Arial"/>
              </w:rPr>
              <w:t>Izmanto UI elementu iekrāsošanai (radio</w:t>
            </w:r>
            <w:r w:rsidR="008B723D">
              <w:rPr>
                <w:rFonts w:cs="Arial"/>
              </w:rPr>
              <w:t>-</w:t>
            </w:r>
            <w:proofErr w:type="spellStart"/>
            <w:r w:rsidRPr="00951F46">
              <w:rPr>
                <w:rFonts w:cs="Arial"/>
              </w:rPr>
              <w:t>bu</w:t>
            </w:r>
            <w:r w:rsidR="00E73224">
              <w:rPr>
                <w:rFonts w:cs="Arial"/>
              </w:rPr>
              <w:t>tt</w:t>
            </w:r>
            <w:r w:rsidRPr="00951F46">
              <w:rPr>
                <w:rFonts w:cs="Arial"/>
              </w:rPr>
              <w:t>on</w:t>
            </w:r>
            <w:proofErr w:type="spellEnd"/>
            <w:r w:rsidRPr="00951F46">
              <w:rPr>
                <w:rFonts w:cs="Arial"/>
              </w:rPr>
              <w:t xml:space="preserve">, </w:t>
            </w:r>
            <w:proofErr w:type="spellStart"/>
            <w:r w:rsidRPr="00951F46">
              <w:rPr>
                <w:rFonts w:cs="Arial"/>
              </w:rPr>
              <w:t>check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box</w:t>
            </w:r>
            <w:proofErr w:type="spellEnd"/>
            <w:r w:rsidRPr="00951F46">
              <w:rPr>
                <w:rFonts w:cs="Arial"/>
              </w:rPr>
              <w:t xml:space="preserve"> u.t.t.) un privātpersonu sadaļas vizuālo elementu izcelšanai</w:t>
            </w:r>
            <w:r w:rsidR="00695478" w:rsidRPr="00951F46">
              <w:rPr>
                <w:rFonts w:cs="Arial"/>
              </w:rPr>
              <w:t>.</w:t>
            </w:r>
          </w:p>
        </w:tc>
      </w:tr>
      <w:tr w:rsidR="001F7EAD" w:rsidRPr="00951F46" w14:paraId="19DF904C" w14:textId="77777777" w:rsidTr="00AB1753">
        <w:tc>
          <w:tcPr>
            <w:tcW w:w="4814" w:type="dxa"/>
            <w:shd w:val="clear" w:color="auto" w:fill="auto"/>
          </w:tcPr>
          <w:p w14:paraId="3C1B2D99" w14:textId="2A064322" w:rsidR="001F7EAD" w:rsidRPr="00951F46" w:rsidRDefault="001F7EAD" w:rsidP="001F7EAD">
            <w:pPr>
              <w:pStyle w:val="ListBullet2"/>
              <w:numPr>
                <w:ilvl w:val="0"/>
                <w:numId w:val="0"/>
              </w:numPr>
              <w:rPr>
                <w:rFonts w:cs="Arial"/>
              </w:rPr>
            </w:pPr>
          </w:p>
        </w:tc>
        <w:tc>
          <w:tcPr>
            <w:tcW w:w="4814" w:type="dxa"/>
            <w:shd w:val="clear" w:color="auto" w:fill="auto"/>
          </w:tcPr>
          <w:p w14:paraId="79B11780" w14:textId="48DCD98F" w:rsidR="001F7EAD" w:rsidRPr="00951F46" w:rsidRDefault="001F7EAD" w:rsidP="001F7EAD">
            <w:pPr>
              <w:pStyle w:val="ListBullet2"/>
              <w:numPr>
                <w:ilvl w:val="0"/>
                <w:numId w:val="0"/>
              </w:numPr>
              <w:rPr>
                <w:rFonts w:cs="Arial"/>
              </w:rPr>
            </w:pPr>
          </w:p>
        </w:tc>
      </w:tr>
      <w:tr w:rsidR="001F7EAD" w:rsidRPr="00951F46" w14:paraId="7AFD87D9" w14:textId="77777777" w:rsidTr="00AB1753">
        <w:tc>
          <w:tcPr>
            <w:tcW w:w="4814" w:type="dxa"/>
            <w:shd w:val="clear" w:color="auto" w:fill="auto"/>
          </w:tcPr>
          <w:p w14:paraId="30AF84C2" w14:textId="0F9684FC" w:rsidR="001F7EAD" w:rsidRPr="00951F46" w:rsidRDefault="001F7EAD" w:rsidP="001F7EAD">
            <w:pPr>
              <w:pStyle w:val="ListBullet2"/>
              <w:numPr>
                <w:ilvl w:val="0"/>
                <w:numId w:val="0"/>
              </w:num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1C787836" wp14:editId="54A88017">
                  <wp:extent cx="3473629" cy="1028753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3629" cy="1028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  <w:shd w:val="clear" w:color="auto" w:fill="auto"/>
          </w:tcPr>
          <w:p w14:paraId="5884D573" w14:textId="462BED9D" w:rsidR="001F7EAD" w:rsidRPr="00951F46" w:rsidRDefault="001F7EAD" w:rsidP="001F7EAD">
            <w:pPr>
              <w:pStyle w:val="ListBullet2"/>
              <w:numPr>
                <w:ilvl w:val="0"/>
                <w:numId w:val="0"/>
              </w:numPr>
              <w:rPr>
                <w:rFonts w:cs="Arial"/>
              </w:rPr>
            </w:pPr>
            <w:r w:rsidRPr="00951F46">
              <w:rPr>
                <w:rFonts w:cs="Arial"/>
              </w:rPr>
              <w:t>Izceltais pama</w:t>
            </w:r>
            <w:r w:rsidR="00695478" w:rsidRPr="00951F46">
              <w:rPr>
                <w:rFonts w:cs="Arial"/>
              </w:rPr>
              <w:t>tt</w:t>
            </w:r>
            <w:r w:rsidRPr="00951F46">
              <w:rPr>
                <w:rFonts w:cs="Arial"/>
              </w:rPr>
              <w:t>eksts. Lieto primāras nozīmes tekstam, virsraks</w:t>
            </w:r>
            <w:r w:rsidR="00C648E3" w:rsidRPr="00951F46">
              <w:rPr>
                <w:rFonts w:cs="Arial"/>
              </w:rPr>
              <w:t>ti</w:t>
            </w:r>
            <w:r w:rsidRPr="00951F46">
              <w:rPr>
                <w:rFonts w:cs="Arial"/>
              </w:rPr>
              <w:t>em u.t.t.</w:t>
            </w:r>
          </w:p>
        </w:tc>
      </w:tr>
      <w:tr w:rsidR="001F7EAD" w:rsidRPr="00951F46" w14:paraId="64960B65" w14:textId="77777777" w:rsidTr="00AB1753">
        <w:tc>
          <w:tcPr>
            <w:tcW w:w="4814" w:type="dxa"/>
            <w:shd w:val="clear" w:color="auto" w:fill="auto"/>
          </w:tcPr>
          <w:p w14:paraId="6B517F53" w14:textId="1F071F9E" w:rsidR="001F7EAD" w:rsidRPr="00951F46" w:rsidRDefault="001F7EAD" w:rsidP="001F7EAD">
            <w:pPr>
              <w:pStyle w:val="ListBullet2"/>
              <w:numPr>
                <w:ilvl w:val="0"/>
                <w:numId w:val="0"/>
              </w:num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6F54BA5A" wp14:editId="207DF340">
                  <wp:extent cx="3340272" cy="1054154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0272" cy="1054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  <w:shd w:val="clear" w:color="auto" w:fill="auto"/>
          </w:tcPr>
          <w:p w14:paraId="308E77C8" w14:textId="35A313C8" w:rsidR="001F7EAD" w:rsidRPr="00951F46" w:rsidRDefault="001F7EAD" w:rsidP="001F7EAD">
            <w:pPr>
              <w:pStyle w:val="ListBullet2"/>
              <w:numPr>
                <w:ilvl w:val="0"/>
                <w:numId w:val="0"/>
              </w:numPr>
              <w:rPr>
                <w:rFonts w:cs="Arial"/>
              </w:rPr>
            </w:pPr>
            <w:r w:rsidRPr="00951F46">
              <w:rPr>
                <w:rFonts w:cs="Arial"/>
              </w:rPr>
              <w:t>Izmanto sekundāras nozīmes teks</w:t>
            </w:r>
            <w:r w:rsidR="00C648E3" w:rsidRPr="00951F46">
              <w:rPr>
                <w:rFonts w:cs="Arial"/>
              </w:rPr>
              <w:t>ti</w:t>
            </w:r>
            <w:r w:rsidRPr="00951F46">
              <w:rPr>
                <w:rFonts w:cs="Arial"/>
              </w:rPr>
              <w:t>em vai vietās, kur nepieciešams mazāka kontrasta teksts</w:t>
            </w:r>
            <w:r w:rsidR="00C648E3" w:rsidRPr="00951F46">
              <w:rPr>
                <w:rFonts w:cs="Arial"/>
              </w:rPr>
              <w:t>.</w:t>
            </w:r>
          </w:p>
        </w:tc>
      </w:tr>
    </w:tbl>
    <w:p w14:paraId="1056E272" w14:textId="3595F019" w:rsidR="00BF784C" w:rsidRPr="00951F46" w:rsidRDefault="00BF784C" w:rsidP="00522EA2">
      <w:pPr>
        <w:pStyle w:val="Heading3"/>
      </w:pPr>
      <w:bookmarkStart w:id="133" w:name="_Toc40701507"/>
      <w:bookmarkStart w:id="134" w:name="_Toc40710125"/>
      <w:bookmarkStart w:id="135" w:name="_Toc40710329"/>
      <w:bookmarkStart w:id="136" w:name="_Toc40710510"/>
      <w:bookmarkStart w:id="137" w:name="_Toc40713489"/>
      <w:bookmarkStart w:id="138" w:name="_Toc40714998"/>
      <w:bookmarkStart w:id="139" w:name="_Toc40715937"/>
      <w:bookmarkStart w:id="140" w:name="_Toc42259915"/>
      <w:bookmarkStart w:id="141" w:name="_Toc42263666"/>
      <w:bookmarkStart w:id="142" w:name="_Toc42266145"/>
      <w:bookmarkStart w:id="143" w:name="_Toc42269536"/>
      <w:bookmarkStart w:id="144" w:name="_Toc42508452"/>
      <w:bookmarkStart w:id="145" w:name="_Toc163232204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r>
        <w:lastRenderedPageBreak/>
        <w:t>Teksta mainīgie</w:t>
      </w:r>
      <w:bookmarkEnd w:id="145"/>
    </w:p>
    <w:p w14:paraId="7039E4C3" w14:textId="53CE8D65" w:rsidR="00BF784C" w:rsidRPr="00951F46" w:rsidRDefault="000455F7" w:rsidP="00DA4107">
      <w:pPr>
        <w:pStyle w:val="ListBullet"/>
        <w:rPr>
          <w:rFonts w:cs="Arial"/>
        </w:rPr>
      </w:pPr>
      <w:r w:rsidRPr="00951F46">
        <w:rPr>
          <w:rFonts w:cs="Arial"/>
        </w:rPr>
        <w:t>Virsraksti</w:t>
      </w:r>
      <w:r w:rsidR="00C850F8" w:rsidRPr="00951F46">
        <w:rPr>
          <w:rFonts w:cs="Arial"/>
        </w:rPr>
        <w:t xml:space="preserve"> </w:t>
      </w:r>
      <w:r w:rsidR="00BF784C" w:rsidRPr="00951F46">
        <w:rPr>
          <w:rFonts w:cs="Arial"/>
        </w:rPr>
        <w:t xml:space="preserve">– </w:t>
      </w:r>
      <w:r w:rsidR="00BF784C" w:rsidRPr="00951F46">
        <w:rPr>
          <w:rFonts w:cs="Arial"/>
          <w:i/>
        </w:rPr>
        <w:t>HTML</w:t>
      </w:r>
      <w:r w:rsidR="00BF784C" w:rsidRPr="00951F46">
        <w:rPr>
          <w:rFonts w:cs="Arial"/>
        </w:rPr>
        <w:t xml:space="preserve"> elementi h1-h6 </w:t>
      </w:r>
      <w:proofErr w:type="spellStart"/>
      <w:r w:rsidR="00BF784C" w:rsidRPr="00951F46">
        <w:rPr>
          <w:rFonts w:cs="Arial"/>
        </w:rPr>
        <w:t>nostiloti</w:t>
      </w:r>
      <w:proofErr w:type="spellEnd"/>
      <w:r w:rsidR="00BF784C" w:rsidRPr="00951F46">
        <w:rPr>
          <w:rFonts w:cs="Arial"/>
        </w:rPr>
        <w:t xml:space="preserve"> atbilstoši dizainam, nav jāizmanto ne klases</w:t>
      </w:r>
      <w:r w:rsidR="00215B1B" w:rsidRPr="00951F46">
        <w:rPr>
          <w:rFonts w:cs="Arial"/>
        </w:rPr>
        <w:t>,</w:t>
      </w:r>
      <w:r w:rsidR="00BF784C" w:rsidRPr="00951F46">
        <w:rPr>
          <w:rFonts w:cs="Arial"/>
        </w:rPr>
        <w:t xml:space="preserve"> ne </w:t>
      </w:r>
      <w:proofErr w:type="spellStart"/>
      <w:r w:rsidR="00BF784C" w:rsidRPr="00951F46">
        <w:rPr>
          <w:rFonts w:cs="Arial"/>
        </w:rPr>
        <w:t>scss</w:t>
      </w:r>
      <w:proofErr w:type="spellEnd"/>
      <w:r w:rsidR="00BF784C" w:rsidRPr="00951F46">
        <w:rPr>
          <w:rFonts w:cs="Arial"/>
        </w:rPr>
        <w:t xml:space="preserve"> mainīgie.</w:t>
      </w:r>
    </w:p>
    <w:p w14:paraId="7809F344" w14:textId="54222D20" w:rsidR="00BF784C" w:rsidRPr="00951F46" w:rsidRDefault="00BF784C" w:rsidP="00DA4107">
      <w:pPr>
        <w:pStyle w:val="ListBullet"/>
        <w:rPr>
          <w:rFonts w:cs="Arial"/>
        </w:rPr>
      </w:pPr>
      <w:r w:rsidRPr="00951F46">
        <w:rPr>
          <w:rFonts w:cs="Arial"/>
        </w:rPr>
        <w:t>Teksta krāsu klases</w:t>
      </w:r>
      <w:r w:rsidR="00417655" w:rsidRPr="00951F46">
        <w:rPr>
          <w:rFonts w:cs="Arial"/>
        </w:rPr>
        <w:t>:</w:t>
      </w:r>
    </w:p>
    <w:p w14:paraId="30C65D3B" w14:textId="77777777" w:rsidR="00BF784C" w:rsidRPr="00951F46" w:rsidRDefault="00BF784C" w:rsidP="00DA4107">
      <w:pPr>
        <w:pStyle w:val="ListBullet2"/>
        <w:rPr>
          <w:rFonts w:cs="Arial"/>
        </w:rPr>
      </w:pPr>
      <w:r w:rsidRPr="00951F46">
        <w:rPr>
          <w:rFonts w:cs="Arial"/>
        </w:rPr>
        <w:t>Iespējams tekstam izmantot jebkuru krāsu pieliekot elementam šādu klasi “</w:t>
      </w:r>
      <w:proofErr w:type="spellStart"/>
      <w:r w:rsidRPr="00951F46">
        <w:rPr>
          <w:rFonts w:cs="Arial"/>
        </w:rPr>
        <w:t>color</w:t>
      </w:r>
      <w:proofErr w:type="spellEnd"/>
      <w:r w:rsidRPr="00951F46">
        <w:rPr>
          <w:rFonts w:cs="Arial"/>
        </w:rPr>
        <w:t xml:space="preserve">-&lt;krāsa&gt;”, piemēram, &lt;p </w:t>
      </w:r>
      <w:proofErr w:type="spellStart"/>
      <w:r w:rsidRPr="00951F46">
        <w:rPr>
          <w:rFonts w:cs="Arial"/>
        </w:rPr>
        <w:t>class</w:t>
      </w:r>
      <w:proofErr w:type="spellEnd"/>
      <w:r w:rsidRPr="00951F46">
        <w:rPr>
          <w:rFonts w:cs="Arial"/>
        </w:rPr>
        <w:t>=”color-gray-10”&gt;</w:t>
      </w:r>
      <w:proofErr w:type="spellStart"/>
      <w:r w:rsidRPr="00951F46">
        <w:rPr>
          <w:rFonts w:cs="Arial"/>
        </w:rPr>
        <w:t>text</w:t>
      </w:r>
      <w:proofErr w:type="spellEnd"/>
      <w:r w:rsidRPr="00951F46">
        <w:rPr>
          <w:rFonts w:cs="Arial"/>
        </w:rPr>
        <w:t>&lt;/p&gt;</w:t>
      </w:r>
    </w:p>
    <w:p w14:paraId="44F37F11" w14:textId="77777777" w:rsidR="00BF784C" w:rsidRPr="00951F46" w:rsidRDefault="00BF784C" w:rsidP="00DA4107">
      <w:pPr>
        <w:pStyle w:val="ListBullet"/>
        <w:rPr>
          <w:rFonts w:cs="Arial"/>
        </w:rPr>
      </w:pPr>
      <w:r w:rsidRPr="00951F46">
        <w:rPr>
          <w:rFonts w:cs="Arial"/>
        </w:rPr>
        <w:t xml:space="preserve">Citāts – Jāizmanto </w:t>
      </w:r>
      <w:r w:rsidRPr="00951F46">
        <w:rPr>
          <w:rFonts w:cs="Arial"/>
          <w:i/>
        </w:rPr>
        <w:t>HTML</w:t>
      </w:r>
      <w:r w:rsidRPr="00951F46">
        <w:rPr>
          <w:rFonts w:cs="Arial"/>
        </w:rPr>
        <w:t xml:space="preserve"> elements </w:t>
      </w:r>
      <w:proofErr w:type="spellStart"/>
      <w:r w:rsidRPr="00951F46">
        <w:rPr>
          <w:rFonts w:cs="Arial"/>
          <w:i/>
        </w:rPr>
        <w:t>blockquote</w:t>
      </w:r>
      <w:proofErr w:type="spellEnd"/>
    </w:p>
    <w:p w14:paraId="4C5E98D3" w14:textId="36134D22" w:rsidR="00BF784C" w:rsidRPr="00951F46" w:rsidRDefault="003A7E0B" w:rsidP="00DA4107">
      <w:pPr>
        <w:pStyle w:val="ListBullet"/>
        <w:rPr>
          <w:rFonts w:cs="Arial"/>
        </w:rPr>
      </w:pPr>
      <w:r w:rsidRPr="00951F46">
        <w:rPr>
          <w:rFonts w:cs="Arial"/>
        </w:rPr>
        <w:t>Teksta formatējums:</w:t>
      </w:r>
    </w:p>
    <w:p w14:paraId="6419B4D6" w14:textId="77777777" w:rsidR="002077DB" w:rsidRPr="00951F46" w:rsidRDefault="002077DB" w:rsidP="00DA4107">
      <w:pPr>
        <w:pStyle w:val="ListBullet2"/>
        <w:rPr>
          <w:rFonts w:cs="Arial"/>
        </w:rPr>
      </w:pPr>
      <w:r w:rsidRPr="00951F46">
        <w:rPr>
          <w:rFonts w:cs="Arial"/>
        </w:rPr>
        <w:t>Saite – jāizmanto &lt;a&gt;&lt;/a&gt; elements ar norādi</w:t>
      </w:r>
    </w:p>
    <w:p w14:paraId="493B5BF2" w14:textId="77777777" w:rsidR="002077DB" w:rsidRPr="00951F46" w:rsidRDefault="002077DB" w:rsidP="00DA4107">
      <w:pPr>
        <w:pStyle w:val="ListBullet2"/>
        <w:rPr>
          <w:rFonts w:cs="Arial"/>
        </w:rPr>
      </w:pPr>
      <w:r w:rsidRPr="00951F46">
        <w:rPr>
          <w:rFonts w:cs="Arial"/>
        </w:rPr>
        <w:t>S</w:t>
      </w:r>
      <w:sdt>
        <w:sdtPr>
          <w:rPr>
            <w:rFonts w:cs="Arial"/>
          </w:rPr>
          <w:tag w:val="goog_rdk_18"/>
          <w:id w:val="525613508"/>
        </w:sdtPr>
        <w:sdtContent/>
      </w:sdt>
      <w:sdt>
        <w:sdtPr>
          <w:rPr>
            <w:rFonts w:cs="Arial"/>
          </w:rPr>
          <w:tag w:val="goog_rdk_19"/>
          <w:id w:val="1844115566"/>
        </w:sdtPr>
        <w:sdtContent/>
      </w:sdt>
      <w:sdt>
        <w:sdtPr>
          <w:rPr>
            <w:rFonts w:cs="Arial"/>
          </w:rPr>
          <w:tag w:val="goog_rdk_39"/>
          <w:id w:val="194426995"/>
        </w:sdtPr>
        <w:sdtContent/>
      </w:sdt>
      <w:sdt>
        <w:sdtPr>
          <w:rPr>
            <w:rFonts w:cs="Arial"/>
          </w:rPr>
          <w:tag w:val="goog_rdk_40"/>
          <w:id w:val="2032989098"/>
        </w:sdtPr>
        <w:sdtContent/>
      </w:sdt>
      <w:sdt>
        <w:sdtPr>
          <w:rPr>
            <w:rFonts w:cs="Arial"/>
          </w:rPr>
          <w:tag w:val="goog_rdk_61"/>
          <w:id w:val="918058323"/>
        </w:sdtPr>
        <w:sdtContent/>
      </w:sdt>
      <w:sdt>
        <w:sdtPr>
          <w:rPr>
            <w:rFonts w:cs="Arial"/>
          </w:rPr>
          <w:tag w:val="goog_rdk_62"/>
          <w:id w:val="1146007235"/>
        </w:sdtPr>
        <w:sdtContent/>
      </w:sdt>
      <w:sdt>
        <w:sdtPr>
          <w:rPr>
            <w:rFonts w:cs="Arial"/>
          </w:rPr>
          <w:tag w:val="goog_rdk_63"/>
          <w:id w:val="-669175892"/>
        </w:sdtPr>
        <w:sdtContent/>
      </w:sdt>
      <w:sdt>
        <w:sdtPr>
          <w:rPr>
            <w:rFonts w:cs="Arial"/>
          </w:rPr>
          <w:tag w:val="goog_rdk_85"/>
          <w:id w:val="641774427"/>
        </w:sdtPr>
        <w:sdtContent/>
      </w:sdt>
      <w:sdt>
        <w:sdtPr>
          <w:rPr>
            <w:rFonts w:cs="Arial"/>
          </w:rPr>
          <w:tag w:val="goog_rdk_86"/>
          <w:id w:val="58522341"/>
        </w:sdtPr>
        <w:sdtContent/>
      </w:sdt>
      <w:sdt>
        <w:sdtPr>
          <w:rPr>
            <w:rFonts w:cs="Arial"/>
          </w:rPr>
          <w:tag w:val="goog_rdk_87"/>
          <w:id w:val="-1872363100"/>
        </w:sdtPr>
        <w:sdtContent/>
      </w:sdt>
      <w:r w:rsidRPr="00951F46">
        <w:rPr>
          <w:rFonts w:cs="Arial"/>
        </w:rPr>
        <w:t xml:space="preserve">aite ar norādi – jāizmanto &lt;a&gt;&lt;/a&gt; elements ar </w:t>
      </w:r>
      <w:sdt>
        <w:sdtPr>
          <w:rPr>
            <w:rFonts w:cs="Arial"/>
          </w:rPr>
          <w:tag w:val="goog_rdk_112"/>
          <w:id w:val="202370232"/>
        </w:sdtPr>
        <w:sdtContent/>
      </w:sdt>
      <w:sdt>
        <w:sdtPr>
          <w:rPr>
            <w:rFonts w:cs="Arial"/>
          </w:rPr>
          <w:tag w:val="goog_rdk_113"/>
          <w:id w:val="-1102334299"/>
        </w:sdtPr>
        <w:sdtContent/>
      </w:sdt>
      <w:sdt>
        <w:sdtPr>
          <w:rPr>
            <w:rFonts w:cs="Arial"/>
          </w:rPr>
          <w:tag w:val="goog_rdk_114"/>
          <w:id w:val="1285386201"/>
        </w:sdtPr>
        <w:sdtContent/>
      </w:sdt>
      <w:r w:rsidRPr="00951F46">
        <w:rPr>
          <w:rFonts w:cs="Arial"/>
        </w:rPr>
        <w:t>klasi “</w:t>
      </w:r>
      <w:proofErr w:type="spellStart"/>
      <w:r w:rsidRPr="00951F46">
        <w:rPr>
          <w:rFonts w:cs="Arial"/>
          <w:i/>
        </w:rPr>
        <w:t>link-arrow</w:t>
      </w:r>
      <w:proofErr w:type="spellEnd"/>
      <w:r w:rsidRPr="00951F46">
        <w:rPr>
          <w:rFonts w:cs="Arial"/>
        </w:rPr>
        <w:t>”</w:t>
      </w:r>
    </w:p>
    <w:p w14:paraId="05432377" w14:textId="3F6BFE1C" w:rsidR="002077DB" w:rsidRPr="00951F46" w:rsidRDefault="002077DB" w:rsidP="00DA4107">
      <w:pPr>
        <w:pStyle w:val="ListBullet2"/>
        <w:rPr>
          <w:rFonts w:cs="Arial"/>
        </w:rPr>
      </w:pPr>
      <w:r w:rsidRPr="00951F46">
        <w:rPr>
          <w:rFonts w:cs="Arial"/>
        </w:rPr>
        <w:t>Saite ar faila ikonu - jāizmanto &lt;a&gt;&lt;/a&gt; elements ar klasi “</w:t>
      </w:r>
      <w:proofErr w:type="spellStart"/>
      <w:r w:rsidRPr="00951F46">
        <w:rPr>
          <w:rFonts w:cs="Arial"/>
          <w:i/>
        </w:rPr>
        <w:t>link-file</w:t>
      </w:r>
      <w:proofErr w:type="spellEnd"/>
      <w:r w:rsidRPr="00951F46">
        <w:rPr>
          <w:rFonts w:cs="Arial"/>
        </w:rPr>
        <w:t>”</w:t>
      </w:r>
    </w:p>
    <w:p w14:paraId="7BB449D1" w14:textId="77777777" w:rsidR="002077DB" w:rsidRPr="00951F46" w:rsidRDefault="002077DB" w:rsidP="00DA4107">
      <w:pPr>
        <w:pStyle w:val="ListBullet2"/>
        <w:rPr>
          <w:rFonts w:cs="Arial"/>
        </w:rPr>
      </w:pPr>
      <w:r w:rsidRPr="00951F46">
        <w:rPr>
          <w:rFonts w:cs="Arial"/>
        </w:rPr>
        <w:t>Treknraksts - &lt;</w:t>
      </w:r>
      <w:proofErr w:type="spellStart"/>
      <w:r w:rsidRPr="00951F46">
        <w:rPr>
          <w:rFonts w:cs="Arial"/>
        </w:rPr>
        <w:t>strong</w:t>
      </w:r>
      <w:proofErr w:type="spellEnd"/>
      <w:r w:rsidRPr="00951F46">
        <w:rPr>
          <w:rFonts w:cs="Arial"/>
        </w:rPr>
        <w:t>&gt;&lt;/</w:t>
      </w:r>
      <w:proofErr w:type="spellStart"/>
      <w:r w:rsidRPr="00951F46">
        <w:rPr>
          <w:rFonts w:cs="Arial"/>
        </w:rPr>
        <w:t>strong</w:t>
      </w:r>
      <w:proofErr w:type="spellEnd"/>
      <w:r w:rsidRPr="00951F46">
        <w:rPr>
          <w:rFonts w:cs="Arial"/>
        </w:rPr>
        <w:t>&gt;</w:t>
      </w:r>
      <w:r w:rsidR="002175C0" w:rsidRPr="00951F46">
        <w:rPr>
          <w:rFonts w:cs="Arial"/>
        </w:rPr>
        <w:t xml:space="preserve"> vai &lt;b&gt;&lt;/b&gt;</w:t>
      </w:r>
    </w:p>
    <w:p w14:paraId="4E80E2F7" w14:textId="77777777" w:rsidR="002077DB" w:rsidRPr="00951F46" w:rsidRDefault="002077DB" w:rsidP="00DA4107">
      <w:pPr>
        <w:pStyle w:val="ListBullet2"/>
        <w:rPr>
          <w:rFonts w:cs="Arial"/>
        </w:rPr>
      </w:pPr>
      <w:r w:rsidRPr="00951F46">
        <w:rPr>
          <w:rFonts w:cs="Arial"/>
        </w:rPr>
        <w:t>Slīpraksts - &lt;</w:t>
      </w:r>
      <w:proofErr w:type="spellStart"/>
      <w:r w:rsidRPr="00951F46">
        <w:rPr>
          <w:rFonts w:cs="Arial"/>
        </w:rPr>
        <w:t>em</w:t>
      </w:r>
      <w:proofErr w:type="spellEnd"/>
      <w:r w:rsidRPr="00951F46">
        <w:rPr>
          <w:rFonts w:cs="Arial"/>
        </w:rPr>
        <w:t>&gt;&lt;/</w:t>
      </w:r>
      <w:proofErr w:type="spellStart"/>
      <w:r w:rsidRPr="00951F46">
        <w:rPr>
          <w:rFonts w:cs="Arial"/>
        </w:rPr>
        <w:t>em</w:t>
      </w:r>
      <w:proofErr w:type="spellEnd"/>
      <w:r w:rsidRPr="00951F46">
        <w:rPr>
          <w:rFonts w:cs="Arial"/>
        </w:rPr>
        <w:t>&gt;</w:t>
      </w:r>
      <w:r w:rsidR="002175C0" w:rsidRPr="00951F46">
        <w:rPr>
          <w:rFonts w:cs="Arial"/>
        </w:rPr>
        <w:t xml:space="preserve"> vai &lt;i&gt;&lt;/i&gt;</w:t>
      </w:r>
    </w:p>
    <w:p w14:paraId="41900A4D" w14:textId="77777777" w:rsidR="00DE2288" w:rsidRPr="00951F46" w:rsidRDefault="00DE2288" w:rsidP="00DA4107">
      <w:pPr>
        <w:pStyle w:val="ListBullet2"/>
        <w:rPr>
          <w:rFonts w:cs="Arial"/>
        </w:rPr>
      </w:pPr>
      <w:r w:rsidRPr="00951F46">
        <w:rPr>
          <w:rFonts w:cs="Arial"/>
        </w:rPr>
        <w:t>Pasvītrots elements - &lt;</w:t>
      </w:r>
      <w:r w:rsidR="002175C0" w:rsidRPr="00951F46">
        <w:rPr>
          <w:rFonts w:cs="Arial"/>
        </w:rPr>
        <w:t>u</w:t>
      </w:r>
      <w:r w:rsidRPr="00951F46">
        <w:rPr>
          <w:rFonts w:cs="Arial"/>
        </w:rPr>
        <w:t>&gt;&lt;/</w:t>
      </w:r>
      <w:r w:rsidR="002175C0" w:rsidRPr="00951F46">
        <w:rPr>
          <w:rFonts w:cs="Arial"/>
        </w:rPr>
        <w:t>u</w:t>
      </w:r>
      <w:r w:rsidRPr="00951F46">
        <w:rPr>
          <w:rFonts w:cs="Arial"/>
        </w:rPr>
        <w:t>&gt;</w:t>
      </w:r>
    </w:p>
    <w:p w14:paraId="4DE80D61" w14:textId="77777777" w:rsidR="002175C0" w:rsidRPr="00951F46" w:rsidRDefault="002175C0" w:rsidP="00DA4107">
      <w:pPr>
        <w:pStyle w:val="ListBullet2"/>
        <w:rPr>
          <w:rFonts w:cs="Arial"/>
        </w:rPr>
      </w:pPr>
      <w:r w:rsidRPr="00951F46">
        <w:rPr>
          <w:rFonts w:cs="Arial"/>
        </w:rPr>
        <w:t>Svītrots teksts - &lt;</w:t>
      </w:r>
      <w:proofErr w:type="spellStart"/>
      <w:r w:rsidRPr="00951F46">
        <w:rPr>
          <w:rFonts w:cs="Arial"/>
        </w:rPr>
        <w:t>del</w:t>
      </w:r>
      <w:proofErr w:type="spellEnd"/>
      <w:r w:rsidRPr="00951F46">
        <w:rPr>
          <w:rFonts w:cs="Arial"/>
        </w:rPr>
        <w:t>&gt;&lt;/</w:t>
      </w:r>
      <w:proofErr w:type="spellStart"/>
      <w:r w:rsidRPr="00951F46">
        <w:rPr>
          <w:rFonts w:cs="Arial"/>
        </w:rPr>
        <w:t>del</w:t>
      </w:r>
      <w:proofErr w:type="spellEnd"/>
      <w:r w:rsidRPr="00951F46">
        <w:rPr>
          <w:rFonts w:cs="Arial"/>
        </w:rPr>
        <w:t>&gt; vai &lt;s&gt;&lt;/s&gt;</w:t>
      </w:r>
    </w:p>
    <w:p w14:paraId="5A56212C" w14:textId="77777777" w:rsidR="002175C0" w:rsidRPr="00951F46" w:rsidRDefault="002175C0" w:rsidP="00DA4107">
      <w:pPr>
        <w:pStyle w:val="ListBullet2"/>
        <w:rPr>
          <w:rFonts w:cs="Arial"/>
        </w:rPr>
      </w:pPr>
      <w:r w:rsidRPr="00951F46">
        <w:rPr>
          <w:rFonts w:cs="Arial"/>
        </w:rPr>
        <w:t>&lt;</w:t>
      </w:r>
      <w:proofErr w:type="spellStart"/>
      <w:r w:rsidRPr="00951F46">
        <w:rPr>
          <w:rFonts w:cs="Arial"/>
        </w:rPr>
        <w:t>ins</w:t>
      </w:r>
      <w:proofErr w:type="spellEnd"/>
      <w:r w:rsidRPr="00951F46">
        <w:rPr>
          <w:rFonts w:cs="Arial"/>
        </w:rPr>
        <w:t>&gt;</w:t>
      </w:r>
      <w:proofErr w:type="spellStart"/>
      <w:r w:rsidRPr="00951F46">
        <w:rPr>
          <w:rFonts w:cs="Arial"/>
        </w:rPr>
        <w:t>This</w:t>
      </w:r>
      <w:proofErr w:type="spellEnd"/>
      <w:r w:rsidRPr="00951F46">
        <w:rPr>
          <w:rFonts w:cs="Arial"/>
        </w:rPr>
        <w:t xml:space="preserve"> </w:t>
      </w:r>
      <w:proofErr w:type="spellStart"/>
      <w:r w:rsidRPr="00951F46">
        <w:rPr>
          <w:rFonts w:cs="Arial"/>
        </w:rPr>
        <w:t>text</w:t>
      </w:r>
      <w:proofErr w:type="spellEnd"/>
      <w:r w:rsidRPr="00951F46">
        <w:rPr>
          <w:rFonts w:cs="Arial"/>
        </w:rPr>
        <w:t xml:space="preserve"> </w:t>
      </w:r>
      <w:proofErr w:type="spellStart"/>
      <w:r w:rsidRPr="00951F46">
        <w:rPr>
          <w:rFonts w:cs="Arial"/>
        </w:rPr>
        <w:t>is</w:t>
      </w:r>
      <w:proofErr w:type="spellEnd"/>
      <w:r w:rsidRPr="00951F46">
        <w:rPr>
          <w:rFonts w:cs="Arial"/>
        </w:rPr>
        <w:t xml:space="preserve"> </w:t>
      </w:r>
      <w:proofErr w:type="spellStart"/>
      <w:r w:rsidRPr="00951F46">
        <w:rPr>
          <w:rFonts w:cs="Arial"/>
        </w:rPr>
        <w:t>inserted</w:t>
      </w:r>
      <w:proofErr w:type="spellEnd"/>
      <w:r w:rsidRPr="00951F46">
        <w:rPr>
          <w:rFonts w:cs="Arial"/>
        </w:rPr>
        <w:t>&lt;/</w:t>
      </w:r>
      <w:proofErr w:type="spellStart"/>
      <w:r w:rsidRPr="00951F46">
        <w:rPr>
          <w:rFonts w:cs="Arial"/>
        </w:rPr>
        <w:t>ins</w:t>
      </w:r>
      <w:proofErr w:type="spellEnd"/>
      <w:r w:rsidRPr="00951F46">
        <w:rPr>
          <w:rFonts w:cs="Arial"/>
        </w:rPr>
        <w:t>&gt;</w:t>
      </w:r>
    </w:p>
    <w:p w14:paraId="35437425" w14:textId="77777777" w:rsidR="002175C0" w:rsidRPr="00951F46" w:rsidRDefault="00A06C96" w:rsidP="00DA4107">
      <w:pPr>
        <w:pStyle w:val="ListBullet2"/>
        <w:rPr>
          <w:rFonts w:cs="Arial"/>
        </w:rPr>
      </w:pPr>
      <w:r w:rsidRPr="00951F46">
        <w:rPr>
          <w:rFonts w:cs="Arial"/>
        </w:rPr>
        <w:t xml:space="preserve">Augšraksts </w:t>
      </w:r>
      <w:r w:rsidR="002175C0" w:rsidRPr="00951F46">
        <w:rPr>
          <w:rFonts w:cs="Arial"/>
        </w:rPr>
        <w:t>- &lt;</w:t>
      </w:r>
      <w:proofErr w:type="spellStart"/>
      <w:r w:rsidR="002175C0" w:rsidRPr="00951F46">
        <w:rPr>
          <w:rFonts w:cs="Arial"/>
        </w:rPr>
        <w:t>sup</w:t>
      </w:r>
      <w:proofErr w:type="spellEnd"/>
      <w:r w:rsidR="002175C0" w:rsidRPr="00951F46">
        <w:rPr>
          <w:rFonts w:cs="Arial"/>
        </w:rPr>
        <w:t>&gt;&lt;/</w:t>
      </w:r>
      <w:proofErr w:type="spellStart"/>
      <w:r w:rsidR="002175C0" w:rsidRPr="00951F46">
        <w:rPr>
          <w:rFonts w:cs="Arial"/>
        </w:rPr>
        <w:t>sup</w:t>
      </w:r>
      <w:proofErr w:type="spellEnd"/>
      <w:r w:rsidR="002175C0" w:rsidRPr="00951F46">
        <w:rPr>
          <w:rFonts w:cs="Arial"/>
        </w:rPr>
        <w:t>&gt;</w:t>
      </w:r>
    </w:p>
    <w:p w14:paraId="77CB7D24" w14:textId="77777777" w:rsidR="002175C0" w:rsidRPr="00951F46" w:rsidRDefault="002175C0" w:rsidP="00DA4107">
      <w:pPr>
        <w:pStyle w:val="ListBullet2"/>
        <w:rPr>
          <w:rFonts w:cs="Arial"/>
        </w:rPr>
      </w:pPr>
      <w:r w:rsidRPr="00951F46">
        <w:rPr>
          <w:rFonts w:cs="Arial"/>
        </w:rPr>
        <w:t>Apakšraksts</w:t>
      </w:r>
      <w:r w:rsidR="00A06C96" w:rsidRPr="00951F46">
        <w:rPr>
          <w:rFonts w:cs="Arial"/>
        </w:rPr>
        <w:t xml:space="preserve"> -</w:t>
      </w:r>
      <w:r w:rsidRPr="00951F46">
        <w:rPr>
          <w:rFonts w:cs="Arial"/>
        </w:rPr>
        <w:t xml:space="preserve"> &lt;</w:t>
      </w:r>
      <w:proofErr w:type="spellStart"/>
      <w:r w:rsidRPr="00951F46">
        <w:rPr>
          <w:rFonts w:cs="Arial"/>
        </w:rPr>
        <w:t>sub</w:t>
      </w:r>
      <w:proofErr w:type="spellEnd"/>
      <w:r w:rsidRPr="00951F46">
        <w:rPr>
          <w:rFonts w:cs="Arial"/>
        </w:rPr>
        <w:t>&gt;&lt;/</w:t>
      </w:r>
      <w:proofErr w:type="spellStart"/>
      <w:r w:rsidRPr="00951F46">
        <w:rPr>
          <w:rFonts w:cs="Arial"/>
        </w:rPr>
        <w:t>sub</w:t>
      </w:r>
      <w:proofErr w:type="spellEnd"/>
      <w:r w:rsidRPr="00951F46">
        <w:rPr>
          <w:rFonts w:cs="Arial"/>
        </w:rPr>
        <w:t>&gt;</w:t>
      </w:r>
    </w:p>
    <w:p w14:paraId="548CB5C7" w14:textId="77777777" w:rsidR="002175C0" w:rsidRPr="00951F46" w:rsidRDefault="002175C0" w:rsidP="00DA4107">
      <w:pPr>
        <w:pStyle w:val="ListBullet2"/>
        <w:rPr>
          <w:rFonts w:cs="Arial"/>
        </w:rPr>
      </w:pPr>
      <w:r w:rsidRPr="00951F46">
        <w:rPr>
          <w:rFonts w:cs="Arial"/>
        </w:rPr>
        <w:t>Samazināts teksts - &lt;</w:t>
      </w:r>
      <w:proofErr w:type="spellStart"/>
      <w:r w:rsidRPr="00951F46">
        <w:rPr>
          <w:rFonts w:cs="Arial"/>
        </w:rPr>
        <w:t>small</w:t>
      </w:r>
      <w:proofErr w:type="spellEnd"/>
      <w:r w:rsidRPr="00951F46">
        <w:rPr>
          <w:rFonts w:cs="Arial"/>
        </w:rPr>
        <w:t>&gt;&lt;/</w:t>
      </w:r>
      <w:proofErr w:type="spellStart"/>
      <w:r w:rsidRPr="00951F46">
        <w:rPr>
          <w:rFonts w:cs="Arial"/>
        </w:rPr>
        <w:t>small</w:t>
      </w:r>
      <w:proofErr w:type="spellEnd"/>
      <w:r w:rsidRPr="00951F46">
        <w:rPr>
          <w:rFonts w:cs="Arial"/>
        </w:rPr>
        <w:t>&gt;</w:t>
      </w:r>
    </w:p>
    <w:p w14:paraId="35267C1E" w14:textId="77777777" w:rsidR="002175C0" w:rsidRPr="00951F46" w:rsidRDefault="00A06C96" w:rsidP="00DA4107">
      <w:pPr>
        <w:pStyle w:val="ListBullet2"/>
        <w:rPr>
          <w:rFonts w:cs="Arial"/>
        </w:rPr>
      </w:pPr>
      <w:proofErr w:type="spellStart"/>
      <w:r w:rsidRPr="00951F46">
        <w:rPr>
          <w:rFonts w:cs="Arial"/>
        </w:rPr>
        <w:t>Abrevācijas</w:t>
      </w:r>
      <w:proofErr w:type="spellEnd"/>
      <w:r w:rsidRPr="00951F46">
        <w:rPr>
          <w:rFonts w:cs="Arial"/>
        </w:rPr>
        <w:t xml:space="preserve"> –</w:t>
      </w:r>
      <w:r w:rsidR="002175C0" w:rsidRPr="00951F46">
        <w:rPr>
          <w:rFonts w:cs="Arial"/>
        </w:rPr>
        <w:t xml:space="preserve"> </w:t>
      </w:r>
      <w:proofErr w:type="spellStart"/>
      <w:r w:rsidRPr="00951F46">
        <w:rPr>
          <w:rFonts w:cs="Arial"/>
        </w:rPr>
        <w:t>ex</w:t>
      </w:r>
      <w:proofErr w:type="spellEnd"/>
      <w:r w:rsidRPr="00951F46">
        <w:rPr>
          <w:rFonts w:cs="Arial"/>
        </w:rPr>
        <w:t>.</w:t>
      </w:r>
      <w:r w:rsidR="002175C0" w:rsidRPr="00951F46">
        <w:rPr>
          <w:rFonts w:cs="Arial"/>
        </w:rPr>
        <w:t>&lt;</w:t>
      </w:r>
      <w:proofErr w:type="spellStart"/>
      <w:r w:rsidR="002175C0" w:rsidRPr="00951F46">
        <w:rPr>
          <w:rFonts w:cs="Arial"/>
        </w:rPr>
        <w:t>abbr</w:t>
      </w:r>
      <w:proofErr w:type="spellEnd"/>
      <w:r w:rsidR="002175C0" w:rsidRPr="00951F46">
        <w:rPr>
          <w:rFonts w:cs="Arial"/>
        </w:rPr>
        <w:t xml:space="preserve"> </w:t>
      </w:r>
      <w:proofErr w:type="spellStart"/>
      <w:r w:rsidR="002175C0" w:rsidRPr="00951F46">
        <w:rPr>
          <w:rFonts w:cs="Arial"/>
        </w:rPr>
        <w:t>title</w:t>
      </w:r>
      <w:proofErr w:type="spellEnd"/>
      <w:r w:rsidR="002175C0" w:rsidRPr="00951F46">
        <w:rPr>
          <w:rFonts w:cs="Arial"/>
        </w:rPr>
        <w:t>="</w:t>
      </w:r>
      <w:proofErr w:type="spellStart"/>
      <w:r w:rsidR="002175C0" w:rsidRPr="00951F46">
        <w:rPr>
          <w:rFonts w:cs="Arial"/>
        </w:rPr>
        <w:t>HyperText</w:t>
      </w:r>
      <w:proofErr w:type="spellEnd"/>
      <w:r w:rsidR="002175C0" w:rsidRPr="00951F46">
        <w:rPr>
          <w:rFonts w:cs="Arial"/>
        </w:rPr>
        <w:t xml:space="preserve"> </w:t>
      </w:r>
      <w:proofErr w:type="spellStart"/>
      <w:r w:rsidR="002175C0" w:rsidRPr="00951F46">
        <w:rPr>
          <w:rFonts w:cs="Arial"/>
        </w:rPr>
        <w:t>Markup</w:t>
      </w:r>
      <w:proofErr w:type="spellEnd"/>
      <w:r w:rsidR="002175C0" w:rsidRPr="00951F46">
        <w:rPr>
          <w:rFonts w:cs="Arial"/>
        </w:rPr>
        <w:t xml:space="preserve"> </w:t>
      </w:r>
      <w:proofErr w:type="spellStart"/>
      <w:r w:rsidR="002175C0" w:rsidRPr="00951F46">
        <w:rPr>
          <w:rFonts w:cs="Arial"/>
        </w:rPr>
        <w:t>Language</w:t>
      </w:r>
      <w:proofErr w:type="spellEnd"/>
      <w:r w:rsidR="002175C0" w:rsidRPr="00951F46">
        <w:rPr>
          <w:rFonts w:cs="Arial"/>
        </w:rPr>
        <w:t>"&gt;HTML&lt;/</w:t>
      </w:r>
      <w:proofErr w:type="spellStart"/>
      <w:r w:rsidR="002175C0" w:rsidRPr="00951F46">
        <w:rPr>
          <w:rFonts w:cs="Arial"/>
        </w:rPr>
        <w:t>abbr</w:t>
      </w:r>
      <w:proofErr w:type="spellEnd"/>
      <w:r w:rsidR="002175C0" w:rsidRPr="00951F46">
        <w:rPr>
          <w:rFonts w:cs="Arial"/>
        </w:rPr>
        <w:t>&gt;</w:t>
      </w:r>
    </w:p>
    <w:p w14:paraId="20746929" w14:textId="77777777" w:rsidR="002175C0" w:rsidRPr="00951F46" w:rsidRDefault="00276D02" w:rsidP="00DA4107">
      <w:pPr>
        <w:pStyle w:val="ListBullet2"/>
        <w:rPr>
          <w:rFonts w:cs="Arial"/>
        </w:rPr>
      </w:pPr>
      <w:r w:rsidRPr="00951F46">
        <w:rPr>
          <w:rFonts w:cs="Arial"/>
        </w:rPr>
        <w:t xml:space="preserve">Tastatūras ievads </w:t>
      </w:r>
      <w:r w:rsidR="002175C0" w:rsidRPr="00951F46">
        <w:rPr>
          <w:rFonts w:cs="Arial"/>
        </w:rPr>
        <w:t>&lt;</w:t>
      </w:r>
      <w:proofErr w:type="spellStart"/>
      <w:r w:rsidR="002175C0" w:rsidRPr="00951F46">
        <w:rPr>
          <w:rFonts w:cs="Arial"/>
        </w:rPr>
        <w:t>kbd</w:t>
      </w:r>
      <w:proofErr w:type="spellEnd"/>
      <w:r w:rsidR="002175C0" w:rsidRPr="00951F46">
        <w:rPr>
          <w:rFonts w:cs="Arial"/>
        </w:rPr>
        <w:t>&gt;&lt;/</w:t>
      </w:r>
      <w:proofErr w:type="spellStart"/>
      <w:r w:rsidR="002175C0" w:rsidRPr="00951F46">
        <w:rPr>
          <w:rFonts w:cs="Arial"/>
        </w:rPr>
        <w:t>kbd</w:t>
      </w:r>
      <w:proofErr w:type="spellEnd"/>
      <w:r w:rsidR="002175C0" w:rsidRPr="00951F46">
        <w:rPr>
          <w:rFonts w:cs="Arial"/>
        </w:rPr>
        <w:t>&gt;</w:t>
      </w:r>
    </w:p>
    <w:p w14:paraId="2CF310B4" w14:textId="77777777" w:rsidR="002175C0" w:rsidRPr="00951F46" w:rsidRDefault="00276D02" w:rsidP="00DA4107">
      <w:pPr>
        <w:pStyle w:val="ListBullet2"/>
        <w:rPr>
          <w:rFonts w:cs="Arial"/>
        </w:rPr>
      </w:pPr>
      <w:r w:rsidRPr="00951F46">
        <w:rPr>
          <w:rFonts w:cs="Arial"/>
        </w:rPr>
        <w:t xml:space="preserve">Citāts - </w:t>
      </w:r>
      <w:r w:rsidR="002175C0" w:rsidRPr="00951F46">
        <w:rPr>
          <w:rFonts w:cs="Arial"/>
        </w:rPr>
        <w:t>&lt;</w:t>
      </w:r>
      <w:proofErr w:type="spellStart"/>
      <w:r w:rsidR="002175C0" w:rsidRPr="00951F46">
        <w:rPr>
          <w:rFonts w:cs="Arial"/>
        </w:rPr>
        <w:t>cite</w:t>
      </w:r>
      <w:proofErr w:type="spellEnd"/>
      <w:r w:rsidR="002175C0" w:rsidRPr="00951F46">
        <w:rPr>
          <w:rFonts w:cs="Arial"/>
        </w:rPr>
        <w:t>&gt;&lt;/</w:t>
      </w:r>
      <w:proofErr w:type="spellStart"/>
      <w:r w:rsidR="002175C0" w:rsidRPr="00951F46">
        <w:rPr>
          <w:rFonts w:cs="Arial"/>
        </w:rPr>
        <w:t>cite</w:t>
      </w:r>
      <w:proofErr w:type="spellEnd"/>
      <w:r w:rsidR="002175C0" w:rsidRPr="00951F46">
        <w:rPr>
          <w:rFonts w:cs="Arial"/>
        </w:rPr>
        <w:t>&gt;</w:t>
      </w:r>
      <w:r w:rsidRPr="00951F46">
        <w:rPr>
          <w:rFonts w:cs="Arial"/>
        </w:rPr>
        <w:t xml:space="preserve"> vai &lt;q cite="https://developer.mozilla.org/en-US/docs/HTML/Element/q"&gt;&lt;/q&gt;</w:t>
      </w:r>
    </w:p>
    <w:p w14:paraId="03D495D2" w14:textId="77777777" w:rsidR="002175C0" w:rsidRPr="00951F46" w:rsidRDefault="00276D02" w:rsidP="00DA4107">
      <w:pPr>
        <w:pStyle w:val="ListBullet2"/>
        <w:rPr>
          <w:rFonts w:cs="Arial"/>
        </w:rPr>
      </w:pPr>
      <w:r w:rsidRPr="00951F46">
        <w:rPr>
          <w:rFonts w:cs="Arial"/>
        </w:rPr>
        <w:t xml:space="preserve">Definīcijas elements - </w:t>
      </w:r>
      <w:r w:rsidR="002175C0" w:rsidRPr="00951F46">
        <w:rPr>
          <w:rFonts w:cs="Arial"/>
        </w:rPr>
        <w:t>&lt;</w:t>
      </w:r>
      <w:proofErr w:type="spellStart"/>
      <w:r w:rsidR="002175C0" w:rsidRPr="00951F46">
        <w:rPr>
          <w:rFonts w:cs="Arial"/>
        </w:rPr>
        <w:t>dfn</w:t>
      </w:r>
      <w:proofErr w:type="spellEnd"/>
      <w:r w:rsidR="002175C0" w:rsidRPr="00951F46">
        <w:rPr>
          <w:rFonts w:cs="Arial"/>
        </w:rPr>
        <w:t>&gt;&lt;/</w:t>
      </w:r>
      <w:proofErr w:type="spellStart"/>
      <w:r w:rsidR="002175C0" w:rsidRPr="00951F46">
        <w:rPr>
          <w:rFonts w:cs="Arial"/>
        </w:rPr>
        <w:t>dfn</w:t>
      </w:r>
      <w:proofErr w:type="spellEnd"/>
      <w:r w:rsidRPr="00951F46">
        <w:rPr>
          <w:rFonts w:cs="Arial"/>
        </w:rPr>
        <w:t>&gt;</w:t>
      </w:r>
      <w:r w:rsidR="002175C0" w:rsidRPr="00951F46">
        <w:rPr>
          <w:rFonts w:cs="Arial"/>
        </w:rPr>
        <w:t>.</w:t>
      </w:r>
    </w:p>
    <w:p w14:paraId="0D845742" w14:textId="77777777" w:rsidR="002175C0" w:rsidRPr="00951F46" w:rsidRDefault="00276D02" w:rsidP="00DA4107">
      <w:pPr>
        <w:pStyle w:val="ListBullet2"/>
        <w:rPr>
          <w:rFonts w:cs="Arial"/>
        </w:rPr>
      </w:pPr>
      <w:r w:rsidRPr="00951F46">
        <w:rPr>
          <w:rFonts w:cs="Arial"/>
        </w:rPr>
        <w:t xml:space="preserve">Izcelts teksts - </w:t>
      </w:r>
      <w:r w:rsidR="002175C0" w:rsidRPr="00951F46">
        <w:rPr>
          <w:rFonts w:cs="Arial"/>
        </w:rPr>
        <w:t>&lt;</w:t>
      </w:r>
      <w:proofErr w:type="spellStart"/>
      <w:r w:rsidR="002175C0" w:rsidRPr="00951F46">
        <w:rPr>
          <w:rFonts w:cs="Arial"/>
        </w:rPr>
        <w:t>mark</w:t>
      </w:r>
      <w:proofErr w:type="spellEnd"/>
      <w:r w:rsidR="002175C0" w:rsidRPr="00951F46">
        <w:rPr>
          <w:rFonts w:cs="Arial"/>
        </w:rPr>
        <w:t>&gt;</w:t>
      </w:r>
      <w:r w:rsidRPr="00951F46">
        <w:rPr>
          <w:rFonts w:cs="Arial"/>
        </w:rPr>
        <w:t xml:space="preserve"> </w:t>
      </w:r>
      <w:r w:rsidR="002175C0" w:rsidRPr="00951F46">
        <w:rPr>
          <w:rFonts w:cs="Arial"/>
        </w:rPr>
        <w:t>&lt;/</w:t>
      </w:r>
      <w:proofErr w:type="spellStart"/>
      <w:r w:rsidR="002175C0" w:rsidRPr="00951F46">
        <w:rPr>
          <w:rFonts w:cs="Arial"/>
        </w:rPr>
        <w:t>mark</w:t>
      </w:r>
      <w:proofErr w:type="spellEnd"/>
      <w:r w:rsidR="002175C0" w:rsidRPr="00951F46">
        <w:rPr>
          <w:rFonts w:cs="Arial"/>
        </w:rPr>
        <w:t>&gt;</w:t>
      </w:r>
    </w:p>
    <w:p w14:paraId="29143AC5" w14:textId="0CC651FB" w:rsidR="002175C0" w:rsidRPr="00951F46" w:rsidRDefault="00276D02" w:rsidP="00DA4107">
      <w:pPr>
        <w:pStyle w:val="ListBullet2"/>
        <w:rPr>
          <w:rFonts w:cs="Arial"/>
        </w:rPr>
      </w:pPr>
      <w:r w:rsidRPr="00951F46">
        <w:rPr>
          <w:rFonts w:cs="Arial"/>
        </w:rPr>
        <w:t xml:space="preserve">Koda formatējums - </w:t>
      </w:r>
      <w:r w:rsidR="002175C0" w:rsidRPr="00951F46">
        <w:rPr>
          <w:rFonts w:cs="Arial"/>
        </w:rPr>
        <w:t>&lt;</w:t>
      </w:r>
      <w:proofErr w:type="spellStart"/>
      <w:r w:rsidR="002175C0" w:rsidRPr="00951F46">
        <w:rPr>
          <w:rFonts w:cs="Arial"/>
        </w:rPr>
        <w:t>code</w:t>
      </w:r>
      <w:proofErr w:type="spellEnd"/>
      <w:r w:rsidR="002175C0" w:rsidRPr="00951F46">
        <w:rPr>
          <w:rFonts w:cs="Arial"/>
        </w:rPr>
        <w:t>&gt;&lt;/</w:t>
      </w:r>
      <w:proofErr w:type="spellStart"/>
      <w:r w:rsidR="002175C0" w:rsidRPr="00951F46">
        <w:rPr>
          <w:rFonts w:cs="Arial"/>
        </w:rPr>
        <w:t>code</w:t>
      </w:r>
      <w:proofErr w:type="spellEnd"/>
      <w:r w:rsidR="002175C0" w:rsidRPr="00951F46">
        <w:rPr>
          <w:rFonts w:cs="Arial"/>
        </w:rPr>
        <w:t>&gt;</w:t>
      </w:r>
      <w:r w:rsidRPr="00951F46">
        <w:rPr>
          <w:rFonts w:cs="Arial"/>
        </w:rPr>
        <w:t xml:space="preserve"> &lt;</w:t>
      </w:r>
      <w:proofErr w:type="spellStart"/>
      <w:r w:rsidRPr="00951F46">
        <w:rPr>
          <w:rFonts w:cs="Arial"/>
        </w:rPr>
        <w:t>samp</w:t>
      </w:r>
      <w:proofErr w:type="spellEnd"/>
      <w:r w:rsidRPr="00951F46">
        <w:rPr>
          <w:rFonts w:cs="Arial"/>
        </w:rPr>
        <w:t>&gt;&lt;/</w:t>
      </w:r>
      <w:proofErr w:type="spellStart"/>
      <w:r w:rsidRPr="00951F46">
        <w:rPr>
          <w:rFonts w:cs="Arial"/>
        </w:rPr>
        <w:t>samp</w:t>
      </w:r>
      <w:proofErr w:type="spellEnd"/>
      <w:r w:rsidRPr="00951F46">
        <w:rPr>
          <w:rFonts w:cs="Arial"/>
        </w:rPr>
        <w:t>&gt;</w:t>
      </w:r>
    </w:p>
    <w:p w14:paraId="245C3CC7" w14:textId="77777777" w:rsidR="00DA4107" w:rsidRPr="00951F46" w:rsidRDefault="008C78E3" w:rsidP="00DA4107">
      <w:pPr>
        <w:pStyle w:val="ListBullet2"/>
        <w:rPr>
          <w:rFonts w:cs="Arial"/>
        </w:rPr>
      </w:pPr>
      <w:r w:rsidRPr="00951F46">
        <w:rPr>
          <w:rFonts w:cs="Arial"/>
        </w:rPr>
        <w:t>Mainīgā formatējums &lt;var&gt;&lt;/var&gt;</w:t>
      </w:r>
    </w:p>
    <w:p w14:paraId="04F092D0" w14:textId="42A048CD" w:rsidR="00EB071E" w:rsidRPr="00951F46" w:rsidRDefault="00640BE1" w:rsidP="00E12E8E">
      <w:pPr>
        <w:pStyle w:val="Tablenumber"/>
      </w:pPr>
      <w:r>
        <w:t>4</w:t>
      </w:r>
      <w:r w:rsidR="00EB071E" w:rsidRPr="00951F46">
        <w:t>.tabula</w:t>
      </w:r>
    </w:p>
    <w:p w14:paraId="33CE3490" w14:textId="74BE519D" w:rsidR="00EB071E" w:rsidRPr="00951F46" w:rsidRDefault="00EB071E">
      <w:pPr>
        <w:pStyle w:val="Tabletitle"/>
      </w:pPr>
      <w:r w:rsidRPr="00951F46">
        <w:t>Teksta formatējuma apraksts</w:t>
      </w:r>
    </w:p>
    <w:tbl>
      <w:tblPr>
        <w:tblStyle w:val="TableClassic1"/>
        <w:tblW w:w="9639" w:type="dxa"/>
        <w:tblBorders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1E0" w:firstRow="1" w:lastRow="1" w:firstColumn="1" w:lastColumn="1" w:noHBand="0" w:noVBand="0"/>
      </w:tblPr>
      <w:tblGrid>
        <w:gridCol w:w="2694"/>
        <w:gridCol w:w="6945"/>
      </w:tblGrid>
      <w:tr w:rsidR="00EB071E" w:rsidRPr="00951F46" w14:paraId="1E2ACBAC" w14:textId="77777777" w:rsidTr="508D03E6">
        <w:trPr>
          <w:tblHeader/>
        </w:trPr>
        <w:tc>
          <w:tcPr>
            <w:tcW w:w="2694" w:type="dxa"/>
          </w:tcPr>
          <w:p w14:paraId="08C35993" w14:textId="3E8A55E9" w:rsidR="00EB071E" w:rsidRPr="00951F46" w:rsidRDefault="00EB071E" w:rsidP="00DA4107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apzīmējums</w:t>
            </w:r>
          </w:p>
        </w:tc>
        <w:tc>
          <w:tcPr>
            <w:tcW w:w="6945" w:type="dxa"/>
          </w:tcPr>
          <w:p w14:paraId="49500709" w14:textId="6CD7D965" w:rsidR="00EB071E" w:rsidRPr="00951F46" w:rsidRDefault="00EB071E" w:rsidP="00DA4107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HTML apraksts</w:t>
            </w:r>
          </w:p>
        </w:tc>
      </w:tr>
      <w:tr w:rsidR="00EB071E" w:rsidRPr="00951F46" w14:paraId="27918700" w14:textId="77777777" w:rsidTr="508D03E6">
        <w:tc>
          <w:tcPr>
            <w:tcW w:w="2694" w:type="dxa"/>
          </w:tcPr>
          <w:p w14:paraId="6AD4526F" w14:textId="00FE714A" w:rsidR="00EB071E" w:rsidRPr="00951F46" w:rsidRDefault="00EB071E" w:rsidP="00DA4107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3C4CE2AC" wp14:editId="347F1C1B">
                  <wp:extent cx="1435100" cy="292100"/>
                  <wp:effectExtent l="0" t="0" r="0" b="0"/>
                  <wp:docPr id="613773969" name="Picture 613773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2C8783F8" w14:textId="22509A84" w:rsidR="00EB071E" w:rsidRPr="00951F46" w:rsidRDefault="0003607A" w:rsidP="00DA4107">
            <w:pPr>
              <w:rPr>
                <w:rFonts w:cs="Arial"/>
              </w:rPr>
            </w:pP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r w:rsidR="00EB071E"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="00EB071E"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&gt;&lt;</w:t>
            </w:r>
            <w:r w:rsidR="00EB071E"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 xml:space="preserve">a </w:t>
            </w:r>
            <w:proofErr w:type="spellStart"/>
            <w:r w:rsidR="00EB071E" w:rsidRPr="00951F46">
              <w:rPr>
                <w:rStyle w:val="token"/>
                <w:rFonts w:eastAsiaTheme="majorEastAsia" w:cs="Arial"/>
                <w:color w:val="669900"/>
                <w:sz w:val="19"/>
                <w:szCs w:val="19"/>
                <w:shd w:val="clear" w:color="auto" w:fill="F5F2F0"/>
              </w:rPr>
              <w:t>href</w:t>
            </w:r>
            <w:proofErr w:type="spellEnd"/>
            <w:r w:rsidR="00EB071E"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="</w:t>
            </w:r>
            <w:r w:rsidR="00EB071E" w:rsidRPr="00951F46">
              <w:rPr>
                <w:rStyle w:val="token"/>
                <w:rFonts w:eastAsiaTheme="majorEastAsia" w:cs="Arial"/>
                <w:color w:val="0077AA"/>
                <w:sz w:val="19"/>
                <w:szCs w:val="19"/>
                <w:shd w:val="clear" w:color="auto" w:fill="F5F2F0"/>
              </w:rPr>
              <w:t>#</w:t>
            </w:r>
            <w:r w:rsidR="00EB071E"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"&gt;</w:t>
            </w:r>
            <w:proofErr w:type="spellStart"/>
            <w:r w:rsidR="00EB071E"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This</w:t>
            </w:r>
            <w:proofErr w:type="spellEnd"/>
            <w:r w:rsidR="00EB071E"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="00EB071E"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is</w:t>
            </w:r>
            <w:proofErr w:type="spellEnd"/>
            <w:r w:rsidR="00EB071E"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a </w:t>
            </w:r>
            <w:proofErr w:type="spellStart"/>
            <w:r w:rsidR="00EB071E"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text</w:t>
            </w:r>
            <w:proofErr w:type="spellEnd"/>
            <w:r w:rsidR="00EB071E"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="00EB071E"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link</w:t>
            </w:r>
            <w:proofErr w:type="spellEnd"/>
            <w:r w:rsidR="00EB071E"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&lt;/</w:t>
            </w:r>
            <w:r w:rsidR="00EB071E"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a</w:t>
            </w:r>
            <w:r w:rsidR="00EB071E"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&gt;&lt;/</w:t>
            </w:r>
            <w:r w:rsidR="00EB071E"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="00EB071E"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</w:p>
          <w:p w14:paraId="6E6B5B11" w14:textId="1B9E8CAD" w:rsidR="00EB071E" w:rsidRPr="00951F46" w:rsidRDefault="00EB071E" w:rsidP="00DA4107">
            <w:pPr>
              <w:rPr>
                <w:rFonts w:cs="Arial"/>
                <w:szCs w:val="20"/>
              </w:rPr>
            </w:pPr>
          </w:p>
        </w:tc>
      </w:tr>
      <w:tr w:rsidR="00EB071E" w:rsidRPr="00951F46" w14:paraId="320B991B" w14:textId="77777777" w:rsidTr="508D03E6">
        <w:tc>
          <w:tcPr>
            <w:tcW w:w="2694" w:type="dxa"/>
          </w:tcPr>
          <w:p w14:paraId="502D56BE" w14:textId="272BCC95" w:rsidR="00EB071E" w:rsidRPr="00951F46" w:rsidRDefault="00EB071E" w:rsidP="00DA4107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565425C7" wp14:editId="0E621CE1">
                  <wp:extent cx="1573530" cy="180975"/>
                  <wp:effectExtent l="0" t="0" r="1270" b="0"/>
                  <wp:docPr id="1081672291" name="Picture 1081672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/>
                          <pic:cNvPicPr/>
                        </pic:nvPicPr>
                        <pic:blipFill>
                          <a:blip r:embed="rId5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145F1381" w14:textId="77777777" w:rsidR="00EB071E" w:rsidRPr="00951F46" w:rsidRDefault="00EB071E" w:rsidP="00DA4107">
            <w:pPr>
              <w:rPr>
                <w:rFonts w:cs="Arial"/>
              </w:rPr>
            </w:pP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&gt;&lt;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 xml:space="preserve">a 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669900"/>
                <w:sz w:val="19"/>
                <w:szCs w:val="19"/>
                <w:shd w:val="clear" w:color="auto" w:fill="F5F2F0"/>
              </w:rPr>
              <w:t>href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="</w:t>
            </w:r>
            <w:r w:rsidRPr="00951F46">
              <w:rPr>
                <w:rStyle w:val="token"/>
                <w:rFonts w:eastAsiaTheme="majorEastAsia" w:cs="Arial"/>
                <w:color w:val="0077AA"/>
                <w:sz w:val="19"/>
                <w:szCs w:val="19"/>
                <w:shd w:val="clear" w:color="auto" w:fill="F5F2F0"/>
              </w:rPr>
              <w:t>#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"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669900"/>
                <w:sz w:val="19"/>
                <w:szCs w:val="19"/>
                <w:shd w:val="clear" w:color="auto" w:fill="F5F2F0"/>
              </w:rPr>
              <w:t>class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="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0077AA"/>
                <w:sz w:val="19"/>
                <w:szCs w:val="19"/>
                <w:shd w:val="clear" w:color="auto" w:fill="F5F2F0"/>
              </w:rPr>
              <w:t>link-arrow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"&gt;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This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is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a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text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link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with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arrow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&lt;/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a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&gt;&lt;/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</w:p>
          <w:p w14:paraId="766594D5" w14:textId="77777777" w:rsidR="00EB071E" w:rsidRPr="00951F46" w:rsidRDefault="00EB071E" w:rsidP="00DA4107">
            <w:pPr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</w:pPr>
          </w:p>
        </w:tc>
      </w:tr>
      <w:tr w:rsidR="00EB071E" w:rsidRPr="00951F46" w14:paraId="3577EA05" w14:textId="77777777" w:rsidTr="508D03E6">
        <w:tc>
          <w:tcPr>
            <w:tcW w:w="2694" w:type="dxa"/>
          </w:tcPr>
          <w:p w14:paraId="57E4AD41" w14:textId="2B46CB1E" w:rsidR="00EB071E" w:rsidRPr="00951F46" w:rsidRDefault="00EB071E" w:rsidP="00DA4107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55EAFFB0" wp14:editId="50DB3406">
                  <wp:extent cx="1573530" cy="255270"/>
                  <wp:effectExtent l="0" t="0" r="1270" b="0"/>
                  <wp:docPr id="142983278" name="Picture 142983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/>
                          <pic:cNvPicPr/>
                        </pic:nvPicPr>
                        <pic:blipFill>
                          <a:blip r:embed="rId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46167905" w14:textId="77777777" w:rsidR="00EB071E" w:rsidRPr="00951F46" w:rsidRDefault="00EB071E" w:rsidP="00DA4107">
            <w:pPr>
              <w:rPr>
                <w:rFonts w:cs="Arial"/>
              </w:rPr>
            </w:pP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&gt;&lt;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 xml:space="preserve">a 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669900"/>
                <w:sz w:val="19"/>
                <w:szCs w:val="19"/>
                <w:shd w:val="clear" w:color="auto" w:fill="F5F2F0"/>
              </w:rPr>
              <w:t>href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="</w:t>
            </w:r>
            <w:r w:rsidRPr="00951F46">
              <w:rPr>
                <w:rStyle w:val="token"/>
                <w:rFonts w:eastAsiaTheme="majorEastAsia" w:cs="Arial"/>
                <w:color w:val="0077AA"/>
                <w:sz w:val="19"/>
                <w:szCs w:val="19"/>
                <w:shd w:val="clear" w:color="auto" w:fill="F5F2F0"/>
              </w:rPr>
              <w:t>#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"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669900"/>
                <w:sz w:val="19"/>
                <w:szCs w:val="19"/>
                <w:shd w:val="clear" w:color="auto" w:fill="F5F2F0"/>
              </w:rPr>
              <w:t>class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="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0077AA"/>
                <w:sz w:val="19"/>
                <w:szCs w:val="19"/>
                <w:shd w:val="clear" w:color="auto" w:fill="F5F2F0"/>
              </w:rPr>
              <w:t>link-file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"&gt;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This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is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a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text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link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with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file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icon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&lt;/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a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&gt;&lt;/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</w:p>
          <w:p w14:paraId="7AD76CDA" w14:textId="77777777" w:rsidR="00EB071E" w:rsidRPr="00951F46" w:rsidRDefault="00EB071E" w:rsidP="00DA4107">
            <w:pPr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</w:pPr>
          </w:p>
        </w:tc>
      </w:tr>
      <w:tr w:rsidR="00EB071E" w:rsidRPr="00951F46" w14:paraId="0F0EF02B" w14:textId="77777777" w:rsidTr="508D03E6">
        <w:tc>
          <w:tcPr>
            <w:tcW w:w="2694" w:type="dxa"/>
          </w:tcPr>
          <w:p w14:paraId="0388085C" w14:textId="1AB58491" w:rsidR="00EB071E" w:rsidRPr="00951F46" w:rsidRDefault="00EB071E" w:rsidP="00DA4107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40AB794E" wp14:editId="01D0CF2C">
                  <wp:extent cx="1573530" cy="106045"/>
                  <wp:effectExtent l="0" t="0" r="1270" b="0"/>
                  <wp:docPr id="1762174051" name="Picture 1762174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/>
                          <pic:cNvPicPr/>
                        </pic:nvPicPr>
                        <pic:blipFill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06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77B4FCD7" w14:textId="77777777" w:rsidR="00EB071E" w:rsidRPr="00951F46" w:rsidRDefault="00EB071E" w:rsidP="00DA4107">
            <w:pPr>
              <w:rPr>
                <w:rFonts w:cs="Arial"/>
              </w:rPr>
            </w:pP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&gt;&lt;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strong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Strong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is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used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to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indicate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strong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importance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&lt;/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strong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&gt;&lt;/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</w:p>
          <w:p w14:paraId="14B56C78" w14:textId="77777777" w:rsidR="00EB071E" w:rsidRPr="00951F46" w:rsidRDefault="00EB071E" w:rsidP="00DA4107">
            <w:pPr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</w:pPr>
          </w:p>
        </w:tc>
      </w:tr>
      <w:tr w:rsidR="00EB071E" w:rsidRPr="00951F46" w14:paraId="699FFFCE" w14:textId="77777777" w:rsidTr="508D03E6">
        <w:tc>
          <w:tcPr>
            <w:tcW w:w="2694" w:type="dxa"/>
          </w:tcPr>
          <w:p w14:paraId="4D632BC9" w14:textId="0DFDBDFB" w:rsidR="00EB071E" w:rsidRPr="00951F46" w:rsidRDefault="00EB071E" w:rsidP="00DA4107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5A6DF516" wp14:editId="0FF030D9">
                  <wp:extent cx="1573530" cy="234950"/>
                  <wp:effectExtent l="0" t="0" r="1270" b="6350"/>
                  <wp:docPr id="1718135936" name="Picture 1718135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/>
                          <pic:cNvPicPr/>
                        </pic:nvPicPr>
                        <pic:blipFill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23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14517A3F" w14:textId="77777777" w:rsidR="00EB071E" w:rsidRPr="00951F46" w:rsidRDefault="00EB071E" w:rsidP="00DA4107">
            <w:pPr>
              <w:rPr>
                <w:rFonts w:cs="Arial"/>
              </w:rPr>
            </w:pP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&gt;&lt;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em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This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text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has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added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emphasis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&lt;/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em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&gt;&lt;/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</w:p>
          <w:p w14:paraId="70939AA1" w14:textId="77777777" w:rsidR="00EB071E" w:rsidRPr="00951F46" w:rsidRDefault="00EB071E" w:rsidP="00DA4107">
            <w:pPr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</w:pPr>
          </w:p>
        </w:tc>
      </w:tr>
      <w:tr w:rsidR="00EB071E" w:rsidRPr="00951F46" w14:paraId="05CCF023" w14:textId="77777777" w:rsidTr="508D03E6">
        <w:tc>
          <w:tcPr>
            <w:tcW w:w="2694" w:type="dxa"/>
          </w:tcPr>
          <w:p w14:paraId="22FF4FA9" w14:textId="6B08859F" w:rsidR="00EB071E" w:rsidRPr="00951F46" w:rsidRDefault="00EB071E" w:rsidP="00DA4107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40FB227E" wp14:editId="3A9A11CF">
                  <wp:extent cx="1573530" cy="81915"/>
                  <wp:effectExtent l="0" t="0" r="1270" b="0"/>
                  <wp:docPr id="973128488" name="Picture 973128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/>
                          <pic:cNvPicPr/>
                        </pic:nvPicPr>
                        <pic:blipFill>
                          <a:blip r:embed="rId5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81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1324A375" w14:textId="77777777" w:rsidR="00EB071E" w:rsidRPr="00951F46" w:rsidRDefault="00EB071E" w:rsidP="00DA4107">
            <w:pPr>
              <w:rPr>
                <w:rFonts w:cs="Arial"/>
              </w:rPr>
            </w:pP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The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b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b element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&lt;/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b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is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stylistically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different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text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from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normal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text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,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without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any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special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importance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&lt;/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</w:p>
          <w:p w14:paraId="379FBAC5" w14:textId="77777777" w:rsidR="00EB071E" w:rsidRPr="00951F46" w:rsidRDefault="00EB071E" w:rsidP="00DA4107">
            <w:pPr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</w:pPr>
          </w:p>
        </w:tc>
      </w:tr>
      <w:tr w:rsidR="00EB071E" w:rsidRPr="00951F46" w14:paraId="434F037A" w14:textId="77777777" w:rsidTr="508D03E6">
        <w:tc>
          <w:tcPr>
            <w:tcW w:w="2694" w:type="dxa"/>
          </w:tcPr>
          <w:p w14:paraId="6C6A1393" w14:textId="0A94169E" w:rsidR="00EB071E" w:rsidRPr="00951F46" w:rsidRDefault="00EB071E" w:rsidP="00DA4107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6E3458F4" wp14:editId="2C8896BD">
                  <wp:extent cx="1573530" cy="116205"/>
                  <wp:effectExtent l="0" t="0" r="1270" b="0"/>
                  <wp:docPr id="190508900" name="Picture 190508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/>
                          <pic:cNvPicPr/>
                        </pic:nvPicPr>
                        <pic:blipFill>
                          <a:blip r:embed="rId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16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3C7DDB33" w14:textId="5CD79A2A" w:rsidR="00EB071E" w:rsidRPr="00951F46" w:rsidRDefault="00EB071E" w:rsidP="00DA4107">
            <w:pPr>
              <w:rPr>
                <w:rStyle w:val="token"/>
                <w:rFonts w:cs="Arial"/>
                <w:color w:val="000000"/>
                <w:sz w:val="19"/>
                <w:szCs w:val="19"/>
                <w:shd w:val="clear" w:color="auto" w:fill="F5F2F0"/>
              </w:rPr>
            </w:pP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The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i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i element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&lt;/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i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is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text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that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is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set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off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from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the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normal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text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&lt;/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</w:p>
        </w:tc>
      </w:tr>
      <w:tr w:rsidR="00EB071E" w:rsidRPr="00951F46" w14:paraId="4A33F948" w14:textId="77777777" w:rsidTr="508D03E6">
        <w:tc>
          <w:tcPr>
            <w:tcW w:w="2694" w:type="dxa"/>
          </w:tcPr>
          <w:p w14:paraId="070AE345" w14:textId="6106F520" w:rsidR="00EB071E" w:rsidRPr="00951F46" w:rsidRDefault="00EB071E" w:rsidP="00DA4107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62F6AB7B" wp14:editId="0F54C559">
                  <wp:extent cx="1573530" cy="89535"/>
                  <wp:effectExtent l="0" t="0" r="1270" b="0"/>
                  <wp:docPr id="974620746" name="Picture 974620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/>
                          <pic:cNvPicPr/>
                        </pic:nvPicPr>
                        <pic:blipFill>
                          <a:blip r:embed="rId6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89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47BD74BB" w14:textId="3DE8D222" w:rsidR="00EB071E" w:rsidRPr="00951F46" w:rsidRDefault="00EB071E" w:rsidP="00DA4107">
            <w:pPr>
              <w:rPr>
                <w:rStyle w:val="token"/>
                <w:rFonts w:cs="Arial"/>
              </w:rPr>
            </w:pP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The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u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u element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&lt;/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u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is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text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with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an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unarticulated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,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though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explicitly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rendered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, non-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textual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annotation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&lt;/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</w:p>
        </w:tc>
      </w:tr>
      <w:tr w:rsidR="00EB071E" w:rsidRPr="00951F46" w14:paraId="1CE2AB15" w14:textId="77777777" w:rsidTr="508D03E6">
        <w:tc>
          <w:tcPr>
            <w:tcW w:w="2694" w:type="dxa"/>
          </w:tcPr>
          <w:p w14:paraId="3DF5E89B" w14:textId="06CF9579" w:rsidR="00EB071E" w:rsidRPr="00951F46" w:rsidRDefault="00EB071E" w:rsidP="00DA4107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64A5FFDF" wp14:editId="543637BF">
                  <wp:extent cx="1573530" cy="149225"/>
                  <wp:effectExtent l="0" t="0" r="1270" b="3175"/>
                  <wp:docPr id="1195558929" name="Picture 1195558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/>
                          <pic:cNvPicPr/>
                        </pic:nvPicPr>
                        <pic:blipFill>
                          <a:blip r:embed="rId6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4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1DE95EB3" w14:textId="30C9BA51" w:rsidR="00EB071E" w:rsidRPr="00951F46" w:rsidRDefault="00EB071E" w:rsidP="00DA4107">
            <w:pPr>
              <w:rPr>
                <w:rStyle w:val="token"/>
                <w:rFonts w:cs="Arial"/>
                <w:color w:val="000000"/>
                <w:sz w:val="19"/>
                <w:szCs w:val="19"/>
                <w:shd w:val="clear" w:color="auto" w:fill="F5F2F0"/>
              </w:rPr>
            </w:pP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&gt;&lt;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del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This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text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is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deleted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&lt;/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del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and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ins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This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text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is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inserted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&lt;/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ins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&gt;&lt;/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</w:p>
        </w:tc>
      </w:tr>
      <w:tr w:rsidR="00EB071E" w:rsidRPr="00951F46" w14:paraId="16767459" w14:textId="77777777" w:rsidTr="508D03E6">
        <w:tc>
          <w:tcPr>
            <w:tcW w:w="2694" w:type="dxa"/>
          </w:tcPr>
          <w:p w14:paraId="2E9773F8" w14:textId="223A7615" w:rsidR="00EB071E" w:rsidRPr="00951F46" w:rsidRDefault="00EB071E" w:rsidP="00DA4107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37D0CC29" wp14:editId="1ACF9391">
                  <wp:extent cx="1573530" cy="212725"/>
                  <wp:effectExtent l="0" t="0" r="1270" b="3175"/>
                  <wp:docPr id="1383974034" name="Picture 1383974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/>
                          <pic:cNvPicPr/>
                        </pic:nvPicPr>
                        <pic:blipFill>
                          <a:blip r:embed="rId6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21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0348AF37" w14:textId="3162D667" w:rsidR="00EB071E" w:rsidRPr="00951F46" w:rsidRDefault="00EB071E" w:rsidP="00DA4107">
            <w:pPr>
              <w:rPr>
                <w:rStyle w:val="token"/>
                <w:rFonts w:cs="Arial"/>
                <w:color w:val="000000"/>
                <w:sz w:val="19"/>
                <w:szCs w:val="19"/>
                <w:shd w:val="clear" w:color="auto" w:fill="F5F2F0"/>
              </w:rPr>
            </w:pP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&gt;&lt;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s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This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text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has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a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strikethrough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&lt;/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s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&gt;&lt;/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</w:p>
        </w:tc>
      </w:tr>
      <w:tr w:rsidR="00EB071E" w:rsidRPr="00951F46" w14:paraId="02BFA434" w14:textId="77777777" w:rsidTr="508D03E6">
        <w:tc>
          <w:tcPr>
            <w:tcW w:w="2694" w:type="dxa"/>
          </w:tcPr>
          <w:p w14:paraId="588C5A53" w14:textId="30B90D90" w:rsidR="00EB071E" w:rsidRPr="00951F46" w:rsidRDefault="00EB071E" w:rsidP="00DA4107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464A1851" wp14:editId="2C07E878">
                  <wp:extent cx="1282700" cy="317500"/>
                  <wp:effectExtent l="0" t="0" r="0" b="0"/>
                  <wp:docPr id="312765013" name="Picture 312765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2700" cy="31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1B7215EB" w14:textId="2E32F5E8" w:rsidR="00EB071E" w:rsidRPr="00951F46" w:rsidRDefault="00EB071E" w:rsidP="00DA4107">
            <w:pPr>
              <w:rPr>
                <w:rStyle w:val="token"/>
                <w:rFonts w:cs="Arial"/>
                <w:color w:val="000000"/>
                <w:sz w:val="19"/>
                <w:szCs w:val="19"/>
                <w:shd w:val="clear" w:color="auto" w:fill="F5F2F0"/>
              </w:rPr>
            </w:pP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Superscript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sup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®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&lt;/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sup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&gt;&lt;/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</w:p>
        </w:tc>
      </w:tr>
      <w:tr w:rsidR="00EB071E" w:rsidRPr="00951F46" w14:paraId="750FEB8C" w14:textId="77777777" w:rsidTr="508D03E6">
        <w:tc>
          <w:tcPr>
            <w:tcW w:w="2694" w:type="dxa"/>
          </w:tcPr>
          <w:p w14:paraId="35B03B52" w14:textId="29A16AF8" w:rsidR="00EB071E" w:rsidRPr="00951F46" w:rsidRDefault="7D7683E7" w:rsidP="00DA4107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3091669D" wp14:editId="1A73811A">
                  <wp:extent cx="1573530" cy="259080"/>
                  <wp:effectExtent l="0" t="0" r="1270" b="0"/>
                  <wp:docPr id="447864445" name="Picture 447864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/>
                          <pic:cNvPicPr/>
                        </pic:nvPicPr>
                        <pic:blipFill>
                          <a:blip r:embed="rId6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259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44E089B6" w14:textId="65EC47FF" w:rsidR="00EB071E" w:rsidRPr="00951F46" w:rsidRDefault="00FA2E1D" w:rsidP="00DA4107">
            <w:pPr>
              <w:rPr>
                <w:rStyle w:val="token"/>
                <w:rFonts w:cs="Arial"/>
                <w:color w:val="000000"/>
                <w:sz w:val="19"/>
                <w:szCs w:val="19"/>
                <w:shd w:val="clear" w:color="auto" w:fill="F5F2F0"/>
              </w:rPr>
            </w:pP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Subscript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for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things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like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H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sub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2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&lt;/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sub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O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&lt;/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</w:p>
        </w:tc>
      </w:tr>
      <w:tr w:rsidR="00FA2E1D" w:rsidRPr="00951F46" w14:paraId="5F9EF1C3" w14:textId="77777777" w:rsidTr="508D03E6">
        <w:tc>
          <w:tcPr>
            <w:tcW w:w="2694" w:type="dxa"/>
          </w:tcPr>
          <w:p w14:paraId="719BD5AC" w14:textId="4D3CB917" w:rsidR="00FA2E1D" w:rsidRPr="00951F46" w:rsidRDefault="7D7683E7" w:rsidP="00DA4107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004F2357" wp14:editId="415C45A1">
                  <wp:extent cx="1573530" cy="151130"/>
                  <wp:effectExtent l="0" t="0" r="1270" b="1270"/>
                  <wp:docPr id="1844406676" name="Picture 1844406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/>
                          <pic:cNvPicPr/>
                        </pic:nvPicPr>
                        <pic:blipFill>
                          <a:blip r:embed="rId6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5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026108E5" w14:textId="40B841AD" w:rsidR="00FA2E1D" w:rsidRPr="00951F46" w:rsidRDefault="00FA2E1D" w:rsidP="00DA4107">
            <w:pPr>
              <w:rPr>
                <w:rStyle w:val="token"/>
                <w:rFonts w:cs="Arial"/>
              </w:rPr>
            </w:pP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&gt;&lt;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small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This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small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text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is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small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for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for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fine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print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,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etc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.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&lt;/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small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&gt;&lt;/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</w:p>
        </w:tc>
      </w:tr>
      <w:tr w:rsidR="00FA2E1D" w:rsidRPr="00951F46" w14:paraId="138CE5DB" w14:textId="77777777" w:rsidTr="508D03E6">
        <w:tc>
          <w:tcPr>
            <w:tcW w:w="2694" w:type="dxa"/>
          </w:tcPr>
          <w:p w14:paraId="0BFD7556" w14:textId="668E6AA9" w:rsidR="00FA2E1D" w:rsidRPr="00951F46" w:rsidRDefault="7D7683E7" w:rsidP="00DA4107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009ED5D3" wp14:editId="6AAA3C8C">
                  <wp:extent cx="1573530" cy="339725"/>
                  <wp:effectExtent l="0" t="0" r="1270" b="3175"/>
                  <wp:docPr id="1349536176" name="Picture 1349536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33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158B140D" w14:textId="555A4F40" w:rsidR="00FA2E1D" w:rsidRPr="00951F46" w:rsidRDefault="00FA2E1D" w:rsidP="00DA4107">
            <w:pPr>
              <w:rPr>
                <w:rStyle w:val="token"/>
                <w:rFonts w:cs="Arial"/>
                <w:color w:val="000000"/>
                <w:sz w:val="19"/>
                <w:szCs w:val="19"/>
                <w:shd w:val="clear" w:color="auto" w:fill="F5F2F0"/>
              </w:rPr>
            </w:pP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Abbreviation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: 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abbr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669900"/>
                <w:sz w:val="19"/>
                <w:szCs w:val="19"/>
                <w:shd w:val="clear" w:color="auto" w:fill="F5F2F0"/>
              </w:rPr>
              <w:t>title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="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0077AA"/>
                <w:sz w:val="19"/>
                <w:szCs w:val="19"/>
                <w:shd w:val="clear" w:color="auto" w:fill="F5F2F0"/>
              </w:rPr>
              <w:t>HyperText</w:t>
            </w:r>
            <w:proofErr w:type="spellEnd"/>
            <w:r w:rsidRPr="00951F46">
              <w:rPr>
                <w:rStyle w:val="token"/>
                <w:rFonts w:eastAsiaTheme="majorEastAsia" w:cs="Arial"/>
                <w:color w:val="0077AA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0077AA"/>
                <w:sz w:val="19"/>
                <w:szCs w:val="19"/>
                <w:shd w:val="clear" w:color="auto" w:fill="F5F2F0"/>
              </w:rPr>
              <w:t>Markup</w:t>
            </w:r>
            <w:proofErr w:type="spellEnd"/>
            <w:r w:rsidRPr="00951F46">
              <w:rPr>
                <w:rStyle w:val="token"/>
                <w:rFonts w:eastAsiaTheme="majorEastAsia" w:cs="Arial"/>
                <w:color w:val="0077AA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0077AA"/>
                <w:sz w:val="19"/>
                <w:szCs w:val="19"/>
                <w:shd w:val="clear" w:color="auto" w:fill="F5F2F0"/>
              </w:rPr>
              <w:t>Language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"&gt;</w:t>
            </w:r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HTML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&lt;/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abbr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&gt;&lt;/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</w:p>
        </w:tc>
      </w:tr>
      <w:tr w:rsidR="00FA2E1D" w:rsidRPr="00951F46" w14:paraId="4C0F07B5" w14:textId="77777777" w:rsidTr="508D03E6">
        <w:tc>
          <w:tcPr>
            <w:tcW w:w="2694" w:type="dxa"/>
          </w:tcPr>
          <w:p w14:paraId="053A297F" w14:textId="0550122E" w:rsidR="00FA2E1D" w:rsidRPr="00951F46" w:rsidRDefault="7D7683E7" w:rsidP="00DA4107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6BD60F61" wp14:editId="0F37FE84">
                  <wp:extent cx="1549400" cy="342900"/>
                  <wp:effectExtent l="0" t="0" r="0" b="0"/>
                  <wp:docPr id="174106984" name="Picture 174106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0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235697EC" w14:textId="0F05A35C" w:rsidR="00FA2E1D" w:rsidRPr="00951F46" w:rsidRDefault="00FA2E1D" w:rsidP="00DA4107">
            <w:pPr>
              <w:rPr>
                <w:rStyle w:val="token"/>
                <w:rFonts w:cs="Arial"/>
                <w:color w:val="000000"/>
                <w:sz w:val="19"/>
                <w:szCs w:val="19"/>
                <w:shd w:val="clear" w:color="auto" w:fill="F5F2F0"/>
              </w:rPr>
            </w:pP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Keybord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input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: 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kbd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Cmd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&lt;/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kbd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&gt;&lt;/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</w:p>
        </w:tc>
      </w:tr>
      <w:tr w:rsidR="00FA2E1D" w:rsidRPr="00951F46" w14:paraId="03B9E8A3" w14:textId="77777777" w:rsidTr="508D03E6">
        <w:tc>
          <w:tcPr>
            <w:tcW w:w="2694" w:type="dxa"/>
          </w:tcPr>
          <w:p w14:paraId="31DCF669" w14:textId="0AC464F2" w:rsidR="00FA2E1D" w:rsidRPr="00951F46" w:rsidRDefault="7D7683E7" w:rsidP="00DA4107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2B6154D5" wp14:editId="351AB3AE">
                  <wp:extent cx="1573530" cy="176530"/>
                  <wp:effectExtent l="0" t="0" r="1270" b="1270"/>
                  <wp:docPr id="635986544" name="Picture 635986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/>
                          <pic:cNvPicPr/>
                        </pic:nvPicPr>
                        <pic:blipFill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76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04E5ECCB" w14:textId="0CC0F1A1" w:rsidR="00FA2E1D" w:rsidRPr="00951F46" w:rsidRDefault="00FA2E1D" w:rsidP="00DA4107">
            <w:pPr>
              <w:rPr>
                <w:rStyle w:val="token"/>
                <w:rFonts w:cs="Arial"/>
              </w:rPr>
            </w:pP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&gt;&lt;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 xml:space="preserve">q </w:t>
            </w:r>
            <w:r w:rsidRPr="00951F46">
              <w:rPr>
                <w:rStyle w:val="token"/>
                <w:rFonts w:eastAsiaTheme="majorEastAsia" w:cs="Arial"/>
                <w:color w:val="669900"/>
                <w:sz w:val="19"/>
                <w:szCs w:val="19"/>
                <w:shd w:val="clear" w:color="auto" w:fill="F5F2F0"/>
              </w:rPr>
              <w:t>cite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="</w:t>
            </w:r>
            <w:r w:rsidRPr="00951F46">
              <w:rPr>
                <w:rStyle w:val="token"/>
                <w:rFonts w:eastAsiaTheme="majorEastAsia" w:cs="Arial"/>
                <w:color w:val="0077AA"/>
                <w:sz w:val="19"/>
                <w:szCs w:val="19"/>
                <w:shd w:val="clear" w:color="auto" w:fill="F5F2F0"/>
              </w:rPr>
              <w:t>https://developer.mozilla.org/en-US/docs/HTML/Element/q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"&gt;</w:t>
            </w:r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This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text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is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a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short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inline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quotation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&lt;/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q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&gt;&lt;/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</w:p>
        </w:tc>
      </w:tr>
      <w:tr w:rsidR="00FA2E1D" w:rsidRPr="00951F46" w14:paraId="6EF70EB0" w14:textId="77777777" w:rsidTr="508D03E6">
        <w:tc>
          <w:tcPr>
            <w:tcW w:w="2694" w:type="dxa"/>
          </w:tcPr>
          <w:p w14:paraId="5B9A397C" w14:textId="76591165" w:rsidR="00FA2E1D" w:rsidRPr="00951F46" w:rsidRDefault="7D7683E7" w:rsidP="00DA4107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51FD4C39" wp14:editId="51AF6391">
                  <wp:extent cx="1409700" cy="342900"/>
                  <wp:effectExtent l="0" t="0" r="0" b="0"/>
                  <wp:docPr id="1517098037" name="Picture 1517098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0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469C22FD" w14:textId="705A5841" w:rsidR="00FA2E1D" w:rsidRPr="00951F46" w:rsidRDefault="00FA2E1D" w:rsidP="00DA4107">
            <w:pPr>
              <w:rPr>
                <w:rStyle w:val="token"/>
                <w:rFonts w:cs="Arial"/>
              </w:rPr>
            </w:pP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&gt;&lt;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cite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This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is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a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citation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&lt;/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cite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</w:p>
        </w:tc>
      </w:tr>
      <w:tr w:rsidR="00FA2E1D" w:rsidRPr="00951F46" w14:paraId="46341593" w14:textId="77777777" w:rsidTr="508D03E6">
        <w:tc>
          <w:tcPr>
            <w:tcW w:w="2694" w:type="dxa"/>
          </w:tcPr>
          <w:p w14:paraId="242FEA89" w14:textId="7D8FCB02" w:rsidR="00FA2E1D" w:rsidRPr="00951F46" w:rsidRDefault="7D7683E7" w:rsidP="00DA4107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106BF514" wp14:editId="3B37B4FB">
                  <wp:extent cx="1573530" cy="201930"/>
                  <wp:effectExtent l="0" t="0" r="1270" b="1270"/>
                  <wp:docPr id="557383135" name="Picture 557383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"/>
                          <pic:cNvPicPr/>
                        </pic:nvPicPr>
                        <pic:blipFill>
                          <a:blip r:embed="rId7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201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27F814B2" w14:textId="77777777" w:rsidR="00FA2E1D" w:rsidRPr="00951F46" w:rsidRDefault="00FA2E1D" w:rsidP="00DA4107">
            <w:pPr>
              <w:rPr>
                <w:rFonts w:cs="Arial"/>
              </w:rPr>
            </w:pP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The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dfn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dfn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element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&lt;/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dfn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indicates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a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definition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.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&lt;/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</w:p>
          <w:p w14:paraId="5D4549FB" w14:textId="77777777" w:rsidR="00FA2E1D" w:rsidRPr="00951F46" w:rsidRDefault="00FA2E1D" w:rsidP="00DA4107">
            <w:pPr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</w:pPr>
          </w:p>
        </w:tc>
      </w:tr>
      <w:tr w:rsidR="00FA2E1D" w:rsidRPr="00951F46" w14:paraId="09DF9FE2" w14:textId="77777777" w:rsidTr="508D03E6">
        <w:tc>
          <w:tcPr>
            <w:tcW w:w="2694" w:type="dxa"/>
          </w:tcPr>
          <w:p w14:paraId="2A04F94F" w14:textId="282C3238" w:rsidR="00FA2E1D" w:rsidRPr="00951F46" w:rsidRDefault="7D7683E7" w:rsidP="00DA4107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428F4484" wp14:editId="6A7DEA46">
                  <wp:extent cx="1573530" cy="170180"/>
                  <wp:effectExtent l="0" t="0" r="1270" b="0"/>
                  <wp:docPr id="401733343" name="Picture 401733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/>
                          <pic:cNvPicPr/>
                        </pic:nvPicPr>
                        <pic:blipFill>
                          <a:blip r:embed="rId7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7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1BDD0A44" w14:textId="1D72A995" w:rsidR="00FA2E1D" w:rsidRPr="00951F46" w:rsidRDefault="00FA2E1D" w:rsidP="00DA4107">
            <w:pPr>
              <w:rPr>
                <w:rStyle w:val="token"/>
                <w:rFonts w:cs="Arial"/>
                <w:color w:val="000000"/>
                <w:sz w:val="19"/>
                <w:szCs w:val="19"/>
                <w:shd w:val="clear" w:color="auto" w:fill="F5F2F0"/>
              </w:rPr>
            </w:pP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The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mark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mark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element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&lt;/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mark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indicates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a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highlight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&lt;/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</w:p>
        </w:tc>
      </w:tr>
      <w:tr w:rsidR="00FA2E1D" w:rsidRPr="00951F46" w14:paraId="00C41AA8" w14:textId="77777777" w:rsidTr="508D03E6">
        <w:tc>
          <w:tcPr>
            <w:tcW w:w="2694" w:type="dxa"/>
          </w:tcPr>
          <w:p w14:paraId="0E953387" w14:textId="344107A8" w:rsidR="00FA2E1D" w:rsidRPr="00951F46" w:rsidRDefault="7D7683E7" w:rsidP="00DA4107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3DCF885B" wp14:editId="79363A51">
                  <wp:extent cx="1573530" cy="136525"/>
                  <wp:effectExtent l="0" t="0" r="1270" b="3175"/>
                  <wp:docPr id="2142486136" name="Picture 2142486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/>
                          <pic:cNvPicPr/>
                        </pic:nvPicPr>
                        <pic:blipFill>
                          <a:blip r:embed="rId7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3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0CE67932" w14:textId="512BA485" w:rsidR="00FA2E1D" w:rsidRPr="00951F46" w:rsidRDefault="00FA2E1D" w:rsidP="00DA4107">
            <w:pPr>
              <w:rPr>
                <w:rStyle w:val="token"/>
                <w:rFonts w:cs="Arial"/>
              </w:rPr>
            </w:pP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&gt;&lt;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code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This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is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what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inline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code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looks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like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.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&lt;/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code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&gt;&lt;/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</w:p>
        </w:tc>
      </w:tr>
      <w:tr w:rsidR="00FA2E1D" w:rsidRPr="00951F46" w14:paraId="3D823AA7" w14:textId="77777777" w:rsidTr="508D03E6">
        <w:tc>
          <w:tcPr>
            <w:tcW w:w="2694" w:type="dxa"/>
          </w:tcPr>
          <w:p w14:paraId="0CB989D3" w14:textId="1DBDDB78" w:rsidR="00FA2E1D" w:rsidRPr="00951F46" w:rsidRDefault="7D7683E7" w:rsidP="00DA4107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1799456A" wp14:editId="3607FBDB">
                  <wp:extent cx="1573530" cy="116205"/>
                  <wp:effectExtent l="0" t="0" r="1270" b="0"/>
                  <wp:docPr id="1246629463" name="Picture 1246629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/>
                          <pic:cNvPicPr/>
                        </pic:nvPicPr>
                        <pic:blipFill>
                          <a:blip r:embed="rId7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16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44E91973" w14:textId="05D095D3" w:rsidR="00FA2E1D" w:rsidRPr="00951F46" w:rsidRDefault="00FA2E1D" w:rsidP="00DA4107">
            <w:pPr>
              <w:rPr>
                <w:rStyle w:val="token"/>
                <w:rFonts w:cs="Arial"/>
              </w:rPr>
            </w:pP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&gt;&lt;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samp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This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is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sample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output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from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a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computer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program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&lt;/</w:t>
            </w:r>
            <w:proofErr w:type="spellStart"/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samp</w:t>
            </w:r>
            <w:proofErr w:type="spellEnd"/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&gt;&lt;/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</w:p>
        </w:tc>
      </w:tr>
      <w:tr w:rsidR="00FA2E1D" w:rsidRPr="00951F46" w14:paraId="4D5FA359" w14:textId="77777777" w:rsidTr="508D03E6">
        <w:tc>
          <w:tcPr>
            <w:tcW w:w="2694" w:type="dxa"/>
          </w:tcPr>
          <w:p w14:paraId="5021CFFB" w14:textId="36A1E0A0" w:rsidR="00FA2E1D" w:rsidRPr="00951F46" w:rsidRDefault="7D7683E7" w:rsidP="00DA4107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7B333B27" wp14:editId="56643A0E">
                  <wp:extent cx="1573530" cy="227330"/>
                  <wp:effectExtent l="0" t="0" r="1270" b="1270"/>
                  <wp:docPr id="134751257" name="Picture 134751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/>
                          <pic:cNvPicPr/>
                        </pic:nvPicPr>
                        <pic:blipFill>
                          <a:blip r:embed="rId7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227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3C34B710" w14:textId="19A9E955" w:rsidR="00FA2E1D" w:rsidRPr="00951F46" w:rsidRDefault="00FA2E1D" w:rsidP="00DA4107">
            <w:pPr>
              <w:rPr>
                <w:rStyle w:val="token"/>
                <w:rFonts w:cs="Arial"/>
              </w:rPr>
            </w:pP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The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var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variable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element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&lt;/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var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,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such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proofErr w:type="spellStart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as</w:t>
            </w:r>
            <w:proofErr w:type="spellEnd"/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var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x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&lt;/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var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 xml:space="preserve"> = 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var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  <w:r w:rsidRPr="00951F46">
              <w:rPr>
                <w:rFonts w:cs="Arial"/>
                <w:color w:val="000000"/>
                <w:sz w:val="19"/>
                <w:szCs w:val="19"/>
                <w:shd w:val="clear" w:color="auto" w:fill="F5F2F0"/>
              </w:rPr>
              <w:t>y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&lt;/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var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&gt;&lt;/</w:t>
            </w:r>
            <w:r w:rsidRPr="00951F46">
              <w:rPr>
                <w:rStyle w:val="token"/>
                <w:rFonts w:eastAsiaTheme="majorEastAsia" w:cs="Arial"/>
                <w:color w:val="990055"/>
                <w:sz w:val="19"/>
                <w:szCs w:val="19"/>
                <w:shd w:val="clear" w:color="auto" w:fill="F5F2F0"/>
              </w:rPr>
              <w:t>p</w:t>
            </w:r>
            <w:r w:rsidRPr="00951F46">
              <w:rPr>
                <w:rStyle w:val="token"/>
                <w:rFonts w:eastAsiaTheme="majorEastAsia" w:cs="Arial"/>
                <w:color w:val="999999"/>
                <w:sz w:val="19"/>
                <w:szCs w:val="19"/>
                <w:shd w:val="clear" w:color="auto" w:fill="F5F2F0"/>
              </w:rPr>
              <w:t>&gt;</w:t>
            </w:r>
          </w:p>
        </w:tc>
      </w:tr>
    </w:tbl>
    <w:p w14:paraId="264749FD" w14:textId="27CCBD99" w:rsidR="0037307A" w:rsidRPr="00951F46" w:rsidRDefault="0037307A" w:rsidP="00A4764F">
      <w:pPr>
        <w:pStyle w:val="ListParagraph"/>
        <w:ind w:left="1080"/>
        <w:rPr>
          <w:rFonts w:cs="Arial"/>
          <w:sz w:val="20"/>
          <w:szCs w:val="20"/>
        </w:rPr>
      </w:pPr>
    </w:p>
    <w:p w14:paraId="3903B7D1" w14:textId="77777777" w:rsidR="00DE2288" w:rsidRPr="00951F46" w:rsidRDefault="002175C0" w:rsidP="00AE349E">
      <w:pPr>
        <w:pStyle w:val="ListParagraph"/>
        <w:numPr>
          <w:ilvl w:val="1"/>
          <w:numId w:val="13"/>
        </w:numPr>
        <w:rPr>
          <w:rFonts w:cs="Arial"/>
          <w:sz w:val="20"/>
          <w:szCs w:val="20"/>
        </w:rPr>
      </w:pPr>
      <w:r w:rsidRPr="00951F46">
        <w:rPr>
          <w:rFonts w:cs="Arial"/>
          <w:sz w:val="20"/>
          <w:szCs w:val="20"/>
        </w:rPr>
        <w:t>Līnija</w:t>
      </w:r>
      <w:r w:rsidR="00BC4552" w:rsidRPr="00951F46">
        <w:rPr>
          <w:rFonts w:cs="Arial"/>
          <w:sz w:val="20"/>
          <w:szCs w:val="20"/>
        </w:rPr>
        <w:t xml:space="preserve"> - &lt;</w:t>
      </w:r>
      <w:proofErr w:type="spellStart"/>
      <w:r w:rsidR="00BC4552" w:rsidRPr="00951F46">
        <w:rPr>
          <w:rFonts w:cs="Arial"/>
          <w:sz w:val="20"/>
          <w:szCs w:val="20"/>
        </w:rPr>
        <w:t>hr</w:t>
      </w:r>
      <w:proofErr w:type="spellEnd"/>
      <w:r w:rsidR="00BC4552" w:rsidRPr="00951F46">
        <w:rPr>
          <w:rFonts w:cs="Arial"/>
          <w:sz w:val="20"/>
          <w:szCs w:val="20"/>
        </w:rPr>
        <w:t>&gt;</w:t>
      </w:r>
    </w:p>
    <w:p w14:paraId="5EAF9E5F" w14:textId="77777777" w:rsidR="00276D02" w:rsidRPr="00951F46" w:rsidRDefault="00276D02" w:rsidP="00276D02">
      <w:pPr>
        <w:rPr>
          <w:rFonts w:cs="Arial"/>
          <w:sz w:val="20"/>
          <w:szCs w:val="20"/>
        </w:rPr>
      </w:pPr>
      <w:r w:rsidRPr="00951F46">
        <w:rPr>
          <w:rFonts w:cs="Arial"/>
          <w:noProof/>
          <w:lang w:eastAsia="lv-LV"/>
        </w:rPr>
        <w:drawing>
          <wp:inline distT="0" distB="0" distL="0" distR="0" wp14:anchorId="0752B6DE" wp14:editId="4BB6CE03">
            <wp:extent cx="6120130" cy="137795"/>
            <wp:effectExtent l="0" t="0" r="1270" b="1905"/>
            <wp:docPr id="1280935861" name="Picture 1280935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B8D5D" w14:textId="77777777" w:rsidR="00276D02" w:rsidRPr="00951F46" w:rsidRDefault="00276D02" w:rsidP="00AE349E">
      <w:pPr>
        <w:pStyle w:val="ListParagraph"/>
        <w:numPr>
          <w:ilvl w:val="1"/>
          <w:numId w:val="13"/>
        </w:numPr>
        <w:rPr>
          <w:rFonts w:cs="Arial"/>
        </w:rPr>
      </w:pPr>
      <w:r w:rsidRPr="00951F46">
        <w:rPr>
          <w:rFonts w:cs="Arial"/>
          <w:sz w:val="20"/>
          <w:szCs w:val="20"/>
        </w:rPr>
        <w:t>Logo</w:t>
      </w:r>
    </w:p>
    <w:p w14:paraId="5D4ADD02" w14:textId="156310B4" w:rsidR="00276D02" w:rsidRPr="00951F46" w:rsidRDefault="00276D02" w:rsidP="0065775A">
      <w:pPr>
        <w:pStyle w:val="Pictureposition"/>
        <w:rPr>
          <w:rFonts w:cs="Arial"/>
        </w:rPr>
      </w:pPr>
      <w:r w:rsidRPr="00951F46">
        <w:rPr>
          <w:rFonts w:cs="Arial"/>
          <w:noProof/>
          <w:lang w:eastAsia="lv-LV"/>
        </w:rPr>
        <w:drawing>
          <wp:inline distT="0" distB="0" distL="0" distR="0" wp14:anchorId="6961EA18" wp14:editId="222093BC">
            <wp:extent cx="2603500" cy="825500"/>
            <wp:effectExtent l="19050" t="19050" r="25400" b="1270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shot 2020-02-18 at 09.04.48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3500" cy="8255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AAEAB7A" w14:textId="420D1521" w:rsidR="0037307A" w:rsidRPr="00951F46" w:rsidRDefault="00640BE1" w:rsidP="00522EA2">
      <w:pPr>
        <w:pStyle w:val="Picturecaption0"/>
      </w:pPr>
      <w:bookmarkStart w:id="146" w:name="_Toc36318657"/>
      <w:bookmarkStart w:id="147" w:name="_Toc36726696"/>
      <w:bookmarkStart w:id="148" w:name="_Toc163232238"/>
      <w:r>
        <w:rPr>
          <w:noProof/>
        </w:rPr>
        <w:t>14</w:t>
      </w:r>
      <w:r w:rsidR="008D2FC6" w:rsidRPr="00951F46">
        <w:t xml:space="preserve"> </w:t>
      </w:r>
      <w:r w:rsidR="0037307A" w:rsidRPr="00951F46">
        <w:t>.attēls. Logo</w:t>
      </w:r>
      <w:bookmarkEnd w:id="146"/>
      <w:bookmarkEnd w:id="147"/>
      <w:bookmarkEnd w:id="148"/>
    </w:p>
    <w:p w14:paraId="327D82C4" w14:textId="77777777" w:rsidR="00D15288" w:rsidRPr="00951F46" w:rsidRDefault="00276D02" w:rsidP="00BB4D56">
      <w:pPr>
        <w:pStyle w:val="ListBullet"/>
        <w:rPr>
          <w:rFonts w:cs="Arial"/>
        </w:rPr>
      </w:pPr>
      <w:r w:rsidRPr="00951F46">
        <w:rPr>
          <w:rFonts w:cs="Arial"/>
        </w:rPr>
        <w:t xml:space="preserve">Ikonas – piemērs: &lt;i </w:t>
      </w:r>
      <w:proofErr w:type="spellStart"/>
      <w:r w:rsidRPr="00951F46">
        <w:rPr>
          <w:rFonts w:cs="Arial"/>
        </w:rPr>
        <w:t>class</w:t>
      </w:r>
      <w:proofErr w:type="spellEnd"/>
      <w:r w:rsidRPr="00951F46">
        <w:rPr>
          <w:rFonts w:cs="Arial"/>
        </w:rPr>
        <w:t>="</w:t>
      </w:r>
      <w:proofErr w:type="spellStart"/>
      <w:r w:rsidRPr="00951F46">
        <w:rPr>
          <w:rFonts w:cs="Arial"/>
        </w:rPr>
        <w:t>ic-profile</w:t>
      </w:r>
      <w:proofErr w:type="spellEnd"/>
      <w:r w:rsidRPr="00951F46">
        <w:rPr>
          <w:rFonts w:cs="Arial"/>
        </w:rPr>
        <w:t>"&gt;&lt;/i&gt;</w:t>
      </w:r>
    </w:p>
    <w:p w14:paraId="6F846AE6" w14:textId="524DC40F" w:rsidR="007B14E9" w:rsidRPr="007B14E9" w:rsidRDefault="007B14E9" w:rsidP="007B14E9">
      <w:pPr>
        <w:pStyle w:val="NormalWeb"/>
        <w:rPr>
          <w:rFonts w:ascii="Times New Roman" w:hAnsi="Times New Roman"/>
          <w:sz w:val="24"/>
          <w:lang w:val="en-US" w:eastAsia="en-US"/>
        </w:rPr>
      </w:pPr>
      <w:r w:rsidRPr="007B14E9">
        <w:lastRenderedPageBreak/>
        <w:t xml:space="preserve"> </w:t>
      </w:r>
      <w:r w:rsidRPr="007B14E9">
        <w:rPr>
          <w:rFonts w:ascii="Times New Roman" w:hAnsi="Times New Roman"/>
          <w:noProof/>
          <w:sz w:val="24"/>
          <w:lang w:val="en-US" w:eastAsia="en-US"/>
        </w:rPr>
        <w:drawing>
          <wp:inline distT="0" distB="0" distL="0" distR="0" wp14:anchorId="015686F7" wp14:editId="0DB2971A">
            <wp:extent cx="5028565" cy="9319895"/>
            <wp:effectExtent l="0" t="0" r="635" b="0"/>
            <wp:docPr id="374178913" name="Picture 374178913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178913" name="Picture 1" descr="A screenshot of a computer sc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8565" cy="931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61763" w14:textId="4605EA19" w:rsidR="00276D02" w:rsidRPr="00951F46" w:rsidRDefault="00276D02" w:rsidP="00D15288">
      <w:pPr>
        <w:pStyle w:val="Pictureposition"/>
        <w:rPr>
          <w:rFonts w:cs="Arial"/>
        </w:rPr>
      </w:pPr>
    </w:p>
    <w:p w14:paraId="58FF9993" w14:textId="1BB57B56" w:rsidR="0037307A" w:rsidRPr="00951F46" w:rsidRDefault="00617C35" w:rsidP="00522EA2">
      <w:pPr>
        <w:pStyle w:val="Picturecaption0"/>
      </w:pPr>
      <w:r w:rsidRPr="00951F46">
        <w:t xml:space="preserve"> </w:t>
      </w:r>
      <w:bookmarkStart w:id="149" w:name="_Toc163232239"/>
      <w:r w:rsidR="00640BE1">
        <w:rPr>
          <w:noProof/>
        </w:rPr>
        <w:t>15</w:t>
      </w:r>
      <w:r w:rsidR="008D2FC6" w:rsidRPr="00951F46">
        <w:t xml:space="preserve"> </w:t>
      </w:r>
      <w:r w:rsidR="0037307A" w:rsidRPr="00951F46">
        <w:t>.attēls. Ikonas</w:t>
      </w:r>
      <w:bookmarkStart w:id="150" w:name="_Toc36318658"/>
      <w:bookmarkStart w:id="151" w:name="_Toc36726697"/>
      <w:bookmarkEnd w:id="149"/>
      <w:bookmarkEnd w:id="150"/>
      <w:bookmarkEnd w:id="151"/>
    </w:p>
    <w:p w14:paraId="1CE8715A" w14:textId="7747E8C0" w:rsidR="00D161D3" w:rsidRPr="00951F46" w:rsidRDefault="00D161D3" w:rsidP="00A467F7">
      <w:pPr>
        <w:pStyle w:val="picturecaption"/>
      </w:pPr>
    </w:p>
    <w:p w14:paraId="12E143CB" w14:textId="6064FFCA" w:rsidR="00D161D3" w:rsidRPr="00951F46" w:rsidRDefault="00D161D3" w:rsidP="00A467F7">
      <w:pPr>
        <w:pStyle w:val="picturecaption"/>
      </w:pPr>
      <w:r w:rsidRPr="00951F46">
        <w:drawing>
          <wp:inline distT="0" distB="0" distL="0" distR="0" wp14:anchorId="062712A2" wp14:editId="24029437">
            <wp:extent cx="5948780" cy="306705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937" cy="3067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8F291" w14:textId="1B77E047" w:rsidR="00D161D3" w:rsidRPr="00951F46" w:rsidRDefault="00640BE1" w:rsidP="00522EA2">
      <w:pPr>
        <w:pStyle w:val="Picturecaption0"/>
      </w:pPr>
      <w:bookmarkStart w:id="152" w:name="_Toc163232240"/>
      <w:r>
        <w:rPr>
          <w:noProof/>
        </w:rPr>
        <w:t>16</w:t>
      </w:r>
      <w:r w:rsidR="00D161D3" w:rsidRPr="00951F46">
        <w:t xml:space="preserve"> .attēls. Pakalpojumu grupu ikonas</w:t>
      </w:r>
      <w:bookmarkEnd w:id="152"/>
    </w:p>
    <w:p w14:paraId="37972B9A" w14:textId="3D70939A" w:rsidR="00D161D3" w:rsidRPr="00951F46" w:rsidRDefault="00D161D3" w:rsidP="00A467F7">
      <w:pPr>
        <w:pStyle w:val="picturecaption"/>
      </w:pPr>
    </w:p>
    <w:p w14:paraId="22DB60ED" w14:textId="5988E22C" w:rsidR="00D161D3" w:rsidRPr="00951F46" w:rsidRDefault="00D161D3" w:rsidP="00A467F7">
      <w:pPr>
        <w:pStyle w:val="picturecaption"/>
      </w:pPr>
      <w:r w:rsidRPr="00951F46">
        <w:drawing>
          <wp:inline distT="0" distB="0" distL="0" distR="0" wp14:anchorId="2F0165EE" wp14:editId="1B0877EA">
            <wp:extent cx="6120130" cy="2093595"/>
            <wp:effectExtent l="0" t="0" r="1270" b="190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Screenshot 2020-04-29 at 13.21.51.png"/>
                    <pic:cNvPicPr/>
                  </pic:nvPicPr>
                  <pic:blipFill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9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89366" w14:textId="32FE04D2" w:rsidR="00D161D3" w:rsidRPr="00951F46" w:rsidRDefault="00640BE1" w:rsidP="00522EA2">
      <w:pPr>
        <w:pStyle w:val="Picturecaption0"/>
      </w:pPr>
      <w:bookmarkStart w:id="153" w:name="_Toc163232241"/>
      <w:r>
        <w:rPr>
          <w:noProof/>
        </w:rPr>
        <w:t>17</w:t>
      </w:r>
      <w:r w:rsidR="00D161D3" w:rsidRPr="00951F46">
        <w:t xml:space="preserve"> .attēls. Pakalpojumu sadaļu ikonas</w:t>
      </w:r>
      <w:bookmarkEnd w:id="153"/>
    </w:p>
    <w:p w14:paraId="1D4946C1" w14:textId="77777777" w:rsidR="00D161D3" w:rsidRDefault="00D161D3" w:rsidP="00A467F7">
      <w:pPr>
        <w:pStyle w:val="picturecaption"/>
      </w:pPr>
    </w:p>
    <w:p w14:paraId="0BD45C3C" w14:textId="77777777" w:rsidR="003900A4" w:rsidRDefault="003900A4" w:rsidP="00A467F7">
      <w:pPr>
        <w:pStyle w:val="picturecaption"/>
      </w:pPr>
    </w:p>
    <w:p w14:paraId="5FBE99E9" w14:textId="77777777" w:rsidR="003900A4" w:rsidRDefault="003900A4" w:rsidP="00A467F7">
      <w:pPr>
        <w:pStyle w:val="picturecaption"/>
      </w:pPr>
    </w:p>
    <w:p w14:paraId="20011B22" w14:textId="77777777" w:rsidR="003900A4" w:rsidRDefault="003900A4" w:rsidP="00A467F7">
      <w:pPr>
        <w:pStyle w:val="picturecaption"/>
      </w:pPr>
    </w:p>
    <w:p w14:paraId="2B19CE1F" w14:textId="77777777" w:rsidR="003900A4" w:rsidRDefault="003900A4" w:rsidP="00A467F7">
      <w:pPr>
        <w:pStyle w:val="picturecaption"/>
      </w:pPr>
    </w:p>
    <w:p w14:paraId="1CBEB93A" w14:textId="77777777" w:rsidR="003900A4" w:rsidRDefault="003900A4" w:rsidP="00A467F7">
      <w:pPr>
        <w:pStyle w:val="picturecaption"/>
      </w:pPr>
    </w:p>
    <w:p w14:paraId="08E20134" w14:textId="77777777" w:rsidR="003900A4" w:rsidRDefault="003900A4" w:rsidP="00A467F7">
      <w:pPr>
        <w:pStyle w:val="picturecaption"/>
      </w:pPr>
    </w:p>
    <w:p w14:paraId="1033EE08" w14:textId="77777777" w:rsidR="003900A4" w:rsidRDefault="003900A4" w:rsidP="00A467F7">
      <w:pPr>
        <w:pStyle w:val="picturecaption"/>
      </w:pPr>
    </w:p>
    <w:p w14:paraId="1EF6423A" w14:textId="77777777" w:rsidR="003900A4" w:rsidRDefault="003900A4" w:rsidP="00A467F7">
      <w:pPr>
        <w:pStyle w:val="picturecaption"/>
      </w:pPr>
    </w:p>
    <w:p w14:paraId="7D11D8AA" w14:textId="77777777" w:rsidR="003900A4" w:rsidRDefault="003900A4" w:rsidP="00A467F7">
      <w:pPr>
        <w:pStyle w:val="picturecaption"/>
      </w:pPr>
    </w:p>
    <w:p w14:paraId="32C21CF7" w14:textId="77777777" w:rsidR="003900A4" w:rsidRDefault="003900A4" w:rsidP="00A467F7">
      <w:pPr>
        <w:pStyle w:val="picturecaption"/>
      </w:pPr>
    </w:p>
    <w:p w14:paraId="6CFFFBCA" w14:textId="77777777" w:rsidR="003900A4" w:rsidRPr="00951F46" w:rsidRDefault="003900A4" w:rsidP="00A467F7">
      <w:pPr>
        <w:pStyle w:val="picturecaption"/>
      </w:pPr>
    </w:p>
    <w:p w14:paraId="3C121189" w14:textId="6CEC0DD8" w:rsidR="00F1092F" w:rsidRPr="00951F46" w:rsidRDefault="00640BE1" w:rsidP="00E12E8E">
      <w:pPr>
        <w:pStyle w:val="Tablenumber"/>
      </w:pPr>
      <w:r>
        <w:lastRenderedPageBreak/>
        <w:t>5</w:t>
      </w:r>
      <w:r w:rsidR="00F1092F" w:rsidRPr="00951F46">
        <w:t>.tabula</w:t>
      </w:r>
    </w:p>
    <w:p w14:paraId="14044FAA" w14:textId="3839F5FD" w:rsidR="00F1092F" w:rsidRPr="00951F46" w:rsidRDefault="007E2643">
      <w:pPr>
        <w:pStyle w:val="Tabletitle"/>
      </w:pPr>
      <w:r w:rsidRPr="00951F46">
        <w:t>Portālā izmantojamās ikonas ar aprakstiem.</w:t>
      </w:r>
    </w:p>
    <w:tbl>
      <w:tblPr>
        <w:tblStyle w:val="TableClassic1"/>
        <w:tblW w:w="9639" w:type="dxa"/>
        <w:tblBorders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1E0" w:firstRow="1" w:lastRow="1" w:firstColumn="1" w:lastColumn="1" w:noHBand="0" w:noVBand="0"/>
      </w:tblPr>
      <w:tblGrid>
        <w:gridCol w:w="2694"/>
        <w:gridCol w:w="6945"/>
      </w:tblGrid>
      <w:tr w:rsidR="00F1092F" w:rsidRPr="00951F46" w14:paraId="3F8AFD7C" w14:textId="77777777" w:rsidTr="7219BB4F">
        <w:trPr>
          <w:tblHeader/>
        </w:trPr>
        <w:tc>
          <w:tcPr>
            <w:tcW w:w="2694" w:type="dxa"/>
          </w:tcPr>
          <w:p w14:paraId="6FB8AB4E" w14:textId="019E1985" w:rsidR="00F1092F" w:rsidRPr="00951F46" w:rsidRDefault="00000000" w:rsidP="001D631F">
            <w:pPr>
              <w:pStyle w:val="Bold"/>
              <w:keepNext/>
              <w:rPr>
                <w:rFonts w:cs="Arial"/>
              </w:rPr>
            </w:pPr>
            <w:sdt>
              <w:sdtPr>
                <w:rPr>
                  <w:rFonts w:cs="Arial"/>
                </w:rPr>
                <w:tag w:val="goog_rdk_8"/>
                <w:id w:val="-1271087120"/>
              </w:sdtPr>
              <w:sdtContent/>
            </w:sdt>
            <w:sdt>
              <w:sdtPr>
                <w:rPr>
                  <w:rFonts w:cs="Arial"/>
                </w:rPr>
                <w:tag w:val="goog_rdk_9"/>
                <w:id w:val="-1196849608"/>
              </w:sdtPr>
              <w:sdtContent/>
            </w:sdt>
            <w:sdt>
              <w:sdtPr>
                <w:rPr>
                  <w:rFonts w:cs="Arial"/>
                </w:rPr>
                <w:tag w:val="goog_rdk_10"/>
                <w:id w:val="1641453587"/>
              </w:sdtPr>
              <w:sdtContent/>
            </w:sdt>
            <w:sdt>
              <w:sdtPr>
                <w:rPr>
                  <w:rFonts w:cs="Arial"/>
                </w:rPr>
                <w:tag w:val="goog_rdk_29"/>
                <w:id w:val="1925459107"/>
              </w:sdtPr>
              <w:sdtContent/>
            </w:sdt>
            <w:sdt>
              <w:sdtPr>
                <w:rPr>
                  <w:rFonts w:cs="Arial"/>
                </w:rPr>
                <w:tag w:val="goog_rdk_30"/>
                <w:id w:val="-907375932"/>
              </w:sdtPr>
              <w:sdtContent/>
            </w:sdt>
            <w:sdt>
              <w:sdtPr>
                <w:rPr>
                  <w:rFonts w:cs="Arial"/>
                </w:rPr>
                <w:tag w:val="goog_rdk_31"/>
                <w:id w:val="-461658138"/>
              </w:sdtPr>
              <w:sdtContent/>
            </w:sdt>
            <w:sdt>
              <w:sdtPr>
                <w:rPr>
                  <w:rFonts w:cs="Arial"/>
                </w:rPr>
                <w:tag w:val="goog_rdk_50"/>
                <w:id w:val="-2022310153"/>
              </w:sdtPr>
              <w:sdtContent/>
            </w:sdt>
            <w:sdt>
              <w:sdtPr>
                <w:rPr>
                  <w:rFonts w:cs="Arial"/>
                </w:rPr>
                <w:tag w:val="goog_rdk_51"/>
                <w:id w:val="-1394043123"/>
              </w:sdtPr>
              <w:sdtContent/>
            </w:sdt>
            <w:sdt>
              <w:sdtPr>
                <w:rPr>
                  <w:rFonts w:cs="Arial"/>
                </w:rPr>
                <w:tag w:val="goog_rdk_52"/>
                <w:id w:val="1027226640"/>
              </w:sdtPr>
              <w:sdtContent/>
            </w:sdt>
            <w:sdt>
              <w:sdtPr>
                <w:rPr>
                  <w:rFonts w:cs="Arial"/>
                </w:rPr>
                <w:tag w:val="goog_rdk_53"/>
                <w:id w:val="-1908139955"/>
              </w:sdtPr>
              <w:sdtContent/>
            </w:sdt>
            <w:sdt>
              <w:sdtPr>
                <w:rPr>
                  <w:rFonts w:cs="Arial"/>
                </w:rPr>
                <w:tag w:val="goog_rdk_74"/>
                <w:id w:val="-1690595120"/>
              </w:sdtPr>
              <w:sdtContent/>
            </w:sdt>
            <w:sdt>
              <w:sdtPr>
                <w:rPr>
                  <w:rFonts w:cs="Arial"/>
                </w:rPr>
                <w:tag w:val="goog_rdk_75"/>
                <w:id w:val="-564025534"/>
              </w:sdtPr>
              <w:sdtContent/>
            </w:sdt>
            <w:sdt>
              <w:sdtPr>
                <w:rPr>
                  <w:rFonts w:cs="Arial"/>
                </w:rPr>
                <w:tag w:val="goog_rdk_76"/>
                <w:id w:val="3562718"/>
              </w:sdtPr>
              <w:sdtContent/>
            </w:sdt>
            <w:sdt>
              <w:sdtPr>
                <w:rPr>
                  <w:rFonts w:cs="Arial"/>
                </w:rPr>
                <w:tag w:val="goog_rdk_77"/>
                <w:id w:val="-148826607"/>
              </w:sdtPr>
              <w:sdtContent/>
            </w:sdt>
            <w:r w:rsidR="23B329CE" w:rsidRPr="00951F46">
              <w:rPr>
                <w:rFonts w:cs="Arial"/>
              </w:rPr>
              <w:t>￼Ikonas apzīmējums</w:t>
            </w:r>
          </w:p>
        </w:tc>
        <w:tc>
          <w:tcPr>
            <w:tcW w:w="6945" w:type="dxa"/>
          </w:tcPr>
          <w:p w14:paraId="1A90C966" w14:textId="77777777" w:rsidR="00F1092F" w:rsidRPr="00951F46" w:rsidRDefault="00F1092F" w:rsidP="001D631F">
            <w:pPr>
              <w:pStyle w:val="Bold"/>
              <w:keepNext/>
              <w:rPr>
                <w:rFonts w:cs="Arial"/>
              </w:rPr>
            </w:pPr>
            <w:r w:rsidRPr="00951F46">
              <w:rPr>
                <w:rFonts w:cs="Arial"/>
              </w:rPr>
              <w:t>Apraksts</w:t>
            </w:r>
          </w:p>
        </w:tc>
      </w:tr>
      <w:tr w:rsidR="007E2643" w:rsidRPr="00951F46" w14:paraId="0982028B" w14:textId="77777777" w:rsidTr="7219BB4F">
        <w:tc>
          <w:tcPr>
            <w:tcW w:w="2694" w:type="dxa"/>
          </w:tcPr>
          <w:p w14:paraId="779E588F" w14:textId="418F2B72" w:rsidR="007E2643" w:rsidRPr="00951F46" w:rsidRDefault="007E2643" w:rsidP="001D631F">
            <w:pPr>
              <w:pStyle w:val="Pictureposition"/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5ABB9C5E" wp14:editId="6A6AB9F5">
                  <wp:extent cx="1028700" cy="558800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5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10B84D81" w14:textId="1D25FE7A" w:rsidR="007E2643" w:rsidRPr="00951F46" w:rsidRDefault="007E2643" w:rsidP="001D631F">
            <w:pPr>
              <w:pStyle w:val="Tablebody"/>
              <w:keepNext/>
              <w:rPr>
                <w:rFonts w:cs="Arial"/>
                <w:szCs w:val="20"/>
              </w:rPr>
            </w:pPr>
            <w:r w:rsidRPr="00951F46">
              <w:rPr>
                <w:rFonts w:cs="Arial"/>
                <w:szCs w:val="20"/>
              </w:rPr>
              <w:t xml:space="preserve">Datu </w:t>
            </w:r>
            <w:proofErr w:type="spellStart"/>
            <w:r w:rsidRPr="00951F46">
              <w:rPr>
                <w:rFonts w:cs="Arial"/>
                <w:szCs w:val="20"/>
              </w:rPr>
              <w:t>augšuplādes</w:t>
            </w:r>
            <w:proofErr w:type="spellEnd"/>
            <w:r w:rsidRPr="00951F46">
              <w:rPr>
                <w:rFonts w:cs="Arial"/>
                <w:szCs w:val="20"/>
              </w:rPr>
              <w:t xml:space="preserve"> </w:t>
            </w:r>
            <w:sdt>
              <w:sdtPr>
                <w:rPr>
                  <w:rFonts w:cs="Arial"/>
                </w:rPr>
                <w:tag w:val="goog_rdk_99"/>
                <w:id w:val="1380359148"/>
              </w:sdtPr>
              <w:sdtContent/>
            </w:sdt>
            <w:sdt>
              <w:sdtPr>
                <w:rPr>
                  <w:rFonts w:cs="Arial"/>
                </w:rPr>
                <w:tag w:val="goog_rdk_100"/>
                <w:id w:val="-56326053"/>
              </w:sdtPr>
              <w:sdtContent/>
            </w:sdt>
            <w:sdt>
              <w:sdtPr>
                <w:rPr>
                  <w:rFonts w:cs="Arial"/>
                </w:rPr>
                <w:tag w:val="goog_rdk_101"/>
                <w:id w:val="1589193408"/>
              </w:sdtPr>
              <w:sdtContent/>
            </w:sdt>
            <w:sdt>
              <w:sdtPr>
                <w:rPr>
                  <w:rFonts w:cs="Arial"/>
                </w:rPr>
                <w:tag w:val="goog_rdk_102"/>
                <w:id w:val="1635215944"/>
              </w:sdtPr>
              <w:sdtContent/>
            </w:sdt>
            <w:sdt>
              <w:sdtPr>
                <w:rPr>
                  <w:rFonts w:cs="Arial"/>
                </w:rPr>
                <w:tag w:val="goog_rdk_103"/>
                <w:id w:val="-1273632190"/>
              </w:sdtPr>
              <w:sdtContent/>
            </w:sdt>
            <w:r w:rsidRPr="00951F46">
              <w:rPr>
                <w:rFonts w:cs="Arial"/>
                <w:szCs w:val="20"/>
              </w:rPr>
              <w:t>ekrāna taustiņš</w:t>
            </w:r>
          </w:p>
        </w:tc>
      </w:tr>
      <w:tr w:rsidR="007E2643" w:rsidRPr="00951F46" w14:paraId="2A394521" w14:textId="77777777" w:rsidTr="7219BB4F">
        <w:tc>
          <w:tcPr>
            <w:tcW w:w="2694" w:type="dxa"/>
          </w:tcPr>
          <w:p w14:paraId="7A3D3D8A" w14:textId="7C483131" w:rsidR="007E2643" w:rsidRPr="00951F46" w:rsidRDefault="007E2643" w:rsidP="007E2643">
            <w:pPr>
              <w:pStyle w:val="Pictureposition"/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48C71CC4" wp14:editId="19A75430">
                  <wp:extent cx="838200" cy="558800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5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1A6EDDA2" w14:textId="501D60D3" w:rsidR="007E2643" w:rsidRPr="00951F46" w:rsidRDefault="007E2643" w:rsidP="007E2643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Lietotājs režīmā “Privātpersonām” </w:t>
            </w:r>
          </w:p>
        </w:tc>
      </w:tr>
      <w:tr w:rsidR="007E2643" w:rsidRPr="00951F46" w14:paraId="21C2C259" w14:textId="77777777" w:rsidTr="7219BB4F">
        <w:tc>
          <w:tcPr>
            <w:tcW w:w="2694" w:type="dxa"/>
          </w:tcPr>
          <w:p w14:paraId="73F67B6F" w14:textId="121870D9" w:rsidR="007E2643" w:rsidRPr="00951F46" w:rsidRDefault="0086405F" w:rsidP="007E2643">
            <w:pPr>
              <w:pStyle w:val="Pictureposition"/>
              <w:rPr>
                <w:rFonts w:cs="Arial"/>
              </w:rPr>
            </w:pPr>
            <w:r>
              <w:rPr>
                <w:noProof/>
              </w:rPr>
              <w:t xml:space="preserve"> </w:t>
            </w:r>
            <w:r w:rsidRPr="0086405F">
              <w:rPr>
                <w:rFonts w:cs="Arial"/>
                <w:noProof/>
              </w:rPr>
              <w:drawing>
                <wp:inline distT="0" distB="0" distL="0" distR="0" wp14:anchorId="6403BF76" wp14:editId="7ED50A20">
                  <wp:extent cx="838317" cy="666843"/>
                  <wp:effectExtent l="0" t="0" r="0" b="0"/>
                  <wp:docPr id="1227739066" name="Picture 1227739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7739066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317" cy="666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51EA3A13" w14:textId="18D7A1BE" w:rsidR="007E2643" w:rsidRPr="00951F46" w:rsidRDefault="0086405F" w:rsidP="007E2643">
            <w:pPr>
              <w:pStyle w:val="Tablebody"/>
              <w:rPr>
                <w:rFonts w:cs="Arial"/>
                <w:szCs w:val="20"/>
              </w:rPr>
            </w:pPr>
            <w:r>
              <w:rPr>
                <w:rFonts w:cs="Arial"/>
              </w:rPr>
              <w:t>Juridiska persona vai juridiskas personas pilnvarotais</w:t>
            </w:r>
          </w:p>
        </w:tc>
      </w:tr>
      <w:tr w:rsidR="0086405F" w:rsidRPr="00951F46" w14:paraId="145EA533" w14:textId="77777777" w:rsidTr="7219BB4F">
        <w:tc>
          <w:tcPr>
            <w:tcW w:w="2694" w:type="dxa"/>
          </w:tcPr>
          <w:p w14:paraId="16AEC1F2" w14:textId="7767E451" w:rsidR="0086405F" w:rsidRPr="00951F46" w:rsidRDefault="0086405F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86405F">
              <w:rPr>
                <w:rFonts w:cs="Arial"/>
                <w:noProof/>
                <w:lang w:eastAsia="lv-LV"/>
              </w:rPr>
              <w:drawing>
                <wp:inline distT="0" distB="0" distL="0" distR="0" wp14:anchorId="67AEE20C" wp14:editId="3B22D27B">
                  <wp:extent cx="933580" cy="724001"/>
                  <wp:effectExtent l="0" t="0" r="0" b="0"/>
                  <wp:docPr id="2047467536" name="Picture 2047467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7467536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580" cy="724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49531BCF" w14:textId="25ADD702" w:rsidR="0086405F" w:rsidRPr="00951F46" w:rsidRDefault="0086405F" w:rsidP="007E2643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Fiziska persona vai fiziskas personas deleģētais</w:t>
            </w:r>
          </w:p>
        </w:tc>
      </w:tr>
      <w:tr w:rsidR="007E2643" w:rsidRPr="00951F46" w14:paraId="63F28250" w14:textId="77777777" w:rsidTr="7219BB4F">
        <w:tc>
          <w:tcPr>
            <w:tcW w:w="2694" w:type="dxa"/>
          </w:tcPr>
          <w:p w14:paraId="039FBA87" w14:textId="34008441" w:rsidR="007E2643" w:rsidRPr="00951F46" w:rsidRDefault="007E2643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12DE7161" wp14:editId="7AB05FD1">
                  <wp:extent cx="863600" cy="457200"/>
                  <wp:effectExtent l="0" t="0" r="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6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21C37F2C" w14:textId="3B13A280" w:rsidR="007E2643" w:rsidRPr="00951F46" w:rsidRDefault="007E2643" w:rsidP="7219BB4F">
            <w:pPr>
              <w:pStyle w:val="Tablebody"/>
              <w:rPr>
                <w:rFonts w:cs="Arial"/>
              </w:rPr>
            </w:pPr>
            <w:r w:rsidRPr="7219BB4F">
              <w:rPr>
                <w:rFonts w:cs="Arial"/>
              </w:rPr>
              <w:t xml:space="preserve">E-pasta un “Mans kabinets” rezultātu </w:t>
            </w:r>
            <w:r w:rsidR="15881FC0" w:rsidRPr="7219BB4F">
              <w:rPr>
                <w:rFonts w:cs="Arial"/>
              </w:rPr>
              <w:t>saņemšana</w:t>
            </w:r>
            <w:r w:rsidRPr="7219BB4F">
              <w:rPr>
                <w:rFonts w:cs="Arial"/>
              </w:rPr>
              <w:t xml:space="preserve">, </w:t>
            </w:r>
            <w:r w:rsidR="47AF8D3B" w:rsidRPr="7219BB4F">
              <w:rPr>
                <w:rFonts w:cs="Arial"/>
              </w:rPr>
              <w:t>nosūtītājs</w:t>
            </w:r>
            <w:r w:rsidRPr="7219BB4F">
              <w:rPr>
                <w:rFonts w:cs="Arial"/>
              </w:rPr>
              <w:t xml:space="preserve"> e-</w:t>
            </w:r>
            <w:r w:rsidR="00D454C5" w:rsidRPr="7219BB4F">
              <w:rPr>
                <w:rFonts w:cs="Arial"/>
              </w:rPr>
              <w:t>adrese</w:t>
            </w:r>
          </w:p>
        </w:tc>
      </w:tr>
      <w:tr w:rsidR="007E2643" w:rsidRPr="00951F46" w14:paraId="21987AFC" w14:textId="77777777" w:rsidTr="7219BB4F">
        <w:tc>
          <w:tcPr>
            <w:tcW w:w="2694" w:type="dxa"/>
          </w:tcPr>
          <w:p w14:paraId="724B6B9D" w14:textId="6B380106" w:rsidR="007E2643" w:rsidRPr="00951F46" w:rsidRDefault="007E2643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5E8C300D" wp14:editId="431C39B7">
                  <wp:extent cx="876345" cy="298465"/>
                  <wp:effectExtent l="0" t="0" r="0" b="635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45" cy="298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526C58D3" w14:textId="00B2B218" w:rsidR="007E2643" w:rsidRPr="00951F46" w:rsidRDefault="007E2643" w:rsidP="007E2643">
            <w:pPr>
              <w:pStyle w:val="Tablebody"/>
              <w:rPr>
                <w:rFonts w:cs="Arial"/>
                <w:szCs w:val="20"/>
              </w:rPr>
            </w:pPr>
            <w:r w:rsidRPr="00951F46">
              <w:rPr>
                <w:rFonts w:cs="Arial"/>
                <w:szCs w:val="20"/>
              </w:rPr>
              <w:t>E-pakalpojumi</w:t>
            </w:r>
          </w:p>
        </w:tc>
      </w:tr>
      <w:tr w:rsidR="007E2643" w:rsidRPr="00951F46" w14:paraId="2F52AB2A" w14:textId="77777777" w:rsidTr="7219BB4F">
        <w:tc>
          <w:tcPr>
            <w:tcW w:w="2694" w:type="dxa"/>
          </w:tcPr>
          <w:p w14:paraId="34FEC777" w14:textId="24DFB83E" w:rsidR="007E2643" w:rsidRPr="00951F46" w:rsidRDefault="007E2643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35ABE356" wp14:editId="1E3D38A7">
                  <wp:extent cx="514376" cy="311166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76" cy="311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2D36EDEF" w14:textId="4EC82DB1" w:rsidR="007E2643" w:rsidRPr="00951F46" w:rsidRDefault="007E2643" w:rsidP="007E2643">
            <w:pPr>
              <w:pStyle w:val="Tablebody"/>
              <w:rPr>
                <w:rFonts w:cs="Arial"/>
                <w:szCs w:val="20"/>
              </w:rPr>
            </w:pPr>
            <w:r w:rsidRPr="00951F46">
              <w:rPr>
                <w:rFonts w:cs="Arial"/>
                <w:szCs w:val="20"/>
              </w:rPr>
              <w:t>Ko darīt, jā…</w:t>
            </w:r>
          </w:p>
        </w:tc>
      </w:tr>
      <w:tr w:rsidR="007E2643" w:rsidRPr="00951F46" w14:paraId="73049A08" w14:textId="77777777" w:rsidTr="7219BB4F">
        <w:tc>
          <w:tcPr>
            <w:tcW w:w="2694" w:type="dxa"/>
          </w:tcPr>
          <w:p w14:paraId="44F4874C" w14:textId="09B3985B" w:rsidR="007E2643" w:rsidRPr="00951F46" w:rsidRDefault="007E2643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49E889BD" wp14:editId="78F8F7B7">
                  <wp:extent cx="615982" cy="247663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982" cy="247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73F75855" w14:textId="0AE9FF61" w:rsidR="007E2643" w:rsidRPr="00951F46" w:rsidRDefault="007E2643" w:rsidP="007E2643">
            <w:pPr>
              <w:pStyle w:val="Tablebody"/>
              <w:rPr>
                <w:rFonts w:cs="Arial"/>
                <w:szCs w:val="20"/>
              </w:rPr>
            </w:pPr>
            <w:r w:rsidRPr="00951F46">
              <w:rPr>
                <w:rFonts w:cs="Arial"/>
                <w:szCs w:val="20"/>
              </w:rPr>
              <w:t>Meklēt</w:t>
            </w:r>
          </w:p>
        </w:tc>
      </w:tr>
      <w:tr w:rsidR="007E2643" w:rsidRPr="00951F46" w14:paraId="0280819E" w14:textId="77777777" w:rsidTr="7219BB4F">
        <w:tc>
          <w:tcPr>
            <w:tcW w:w="2694" w:type="dxa"/>
          </w:tcPr>
          <w:p w14:paraId="336BCC9D" w14:textId="11284CB6" w:rsidR="007E2643" w:rsidRPr="00951F46" w:rsidRDefault="007E2643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5213A63A" wp14:editId="56DCDD2E">
                  <wp:extent cx="552478" cy="336567"/>
                  <wp:effectExtent l="0" t="0" r="0" b="635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78" cy="336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49955F94" w14:textId="05E37496" w:rsidR="007E2643" w:rsidRPr="00951F46" w:rsidRDefault="007E2643" w:rsidP="007E2643">
            <w:pPr>
              <w:pStyle w:val="Tablebody"/>
              <w:rPr>
                <w:rFonts w:cs="Arial"/>
                <w:szCs w:val="20"/>
              </w:rPr>
            </w:pPr>
            <w:r w:rsidRPr="00951F46">
              <w:rPr>
                <w:rFonts w:cs="Arial"/>
                <w:szCs w:val="20"/>
              </w:rPr>
              <w:t>Iesniegt, pāriet tālāk</w:t>
            </w:r>
          </w:p>
        </w:tc>
      </w:tr>
      <w:tr w:rsidR="007E2643" w:rsidRPr="00951F46" w14:paraId="03ABCA6A" w14:textId="77777777" w:rsidTr="7219BB4F">
        <w:tc>
          <w:tcPr>
            <w:tcW w:w="2694" w:type="dxa"/>
          </w:tcPr>
          <w:p w14:paraId="58B4D78A" w14:textId="495CD7B2" w:rsidR="007E2643" w:rsidRPr="00951F46" w:rsidRDefault="007E2643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09CB9A2B" wp14:editId="62E60736">
                  <wp:extent cx="501676" cy="266714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76" cy="266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2CBDAD3D" w14:textId="1D3ACCFC" w:rsidR="007E2643" w:rsidRPr="00951F46" w:rsidRDefault="007E2643" w:rsidP="7219BB4F">
            <w:pPr>
              <w:pStyle w:val="Tablebody"/>
              <w:rPr>
                <w:rFonts w:cs="Arial"/>
              </w:rPr>
            </w:pPr>
            <w:r w:rsidRPr="7219BB4F">
              <w:rPr>
                <w:rFonts w:cs="Arial"/>
              </w:rPr>
              <w:t xml:space="preserve">Cena, e-pakalpojuma </w:t>
            </w:r>
            <w:r w:rsidR="63BE0F32" w:rsidRPr="7219BB4F">
              <w:rPr>
                <w:rFonts w:cs="Arial"/>
              </w:rPr>
              <w:t>maksājums</w:t>
            </w:r>
          </w:p>
        </w:tc>
      </w:tr>
      <w:tr w:rsidR="007E2643" w:rsidRPr="00951F46" w14:paraId="113B5E9D" w14:textId="77777777" w:rsidTr="7219BB4F">
        <w:tc>
          <w:tcPr>
            <w:tcW w:w="2694" w:type="dxa"/>
          </w:tcPr>
          <w:p w14:paraId="306DAD34" w14:textId="3BE5DEE2" w:rsidR="007E2643" w:rsidRPr="00951F46" w:rsidRDefault="007E2643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7CA44AFB" wp14:editId="45DD8468">
                  <wp:extent cx="571529" cy="266714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29" cy="266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7A9A6C58" w14:textId="0E1A1F06" w:rsidR="007E2643" w:rsidRPr="00951F46" w:rsidRDefault="007E2643" w:rsidP="007E2643">
            <w:pPr>
              <w:pStyle w:val="Tablebody"/>
              <w:rPr>
                <w:rFonts w:cs="Arial"/>
                <w:szCs w:val="20"/>
              </w:rPr>
            </w:pPr>
            <w:r w:rsidRPr="00951F46">
              <w:rPr>
                <w:rFonts w:cs="Arial"/>
                <w:szCs w:val="20"/>
              </w:rPr>
              <w:t>E-pakalpojuma izpildes provizorisks ilgums</w:t>
            </w:r>
          </w:p>
        </w:tc>
      </w:tr>
      <w:tr w:rsidR="007E2643" w:rsidRPr="00951F46" w14:paraId="27C13969" w14:textId="77777777" w:rsidTr="7219BB4F">
        <w:tc>
          <w:tcPr>
            <w:tcW w:w="2694" w:type="dxa"/>
          </w:tcPr>
          <w:p w14:paraId="6D82C42E" w14:textId="70FB21A6" w:rsidR="007E2643" w:rsidRPr="00951F46" w:rsidRDefault="007E2643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6D46C920" wp14:editId="4F9EB926">
                  <wp:extent cx="520727" cy="285765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727" cy="285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4CAD19BD" w14:textId="623C598E" w:rsidR="007E2643" w:rsidRPr="00951F46" w:rsidRDefault="007E2643" w:rsidP="007E2643">
            <w:pPr>
              <w:pStyle w:val="Tablebody"/>
              <w:rPr>
                <w:rFonts w:cs="Arial"/>
                <w:szCs w:val="20"/>
              </w:rPr>
            </w:pPr>
            <w:r w:rsidRPr="00951F46">
              <w:rPr>
                <w:rFonts w:cs="Arial"/>
                <w:szCs w:val="20"/>
              </w:rPr>
              <w:t>Nepieciešama autentifikācija</w:t>
            </w:r>
          </w:p>
        </w:tc>
      </w:tr>
      <w:tr w:rsidR="007E2643" w:rsidRPr="00951F46" w14:paraId="4A01034E" w14:textId="77777777" w:rsidTr="7219BB4F">
        <w:tc>
          <w:tcPr>
            <w:tcW w:w="2694" w:type="dxa"/>
          </w:tcPr>
          <w:p w14:paraId="60318C80" w14:textId="21401A14" w:rsidR="007E2643" w:rsidRPr="00951F46" w:rsidRDefault="007E2643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333528F0" wp14:editId="19705775">
                  <wp:extent cx="1251014" cy="330217"/>
                  <wp:effectExtent l="0" t="0" r="635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1014" cy="330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67E7FDD0" w14:textId="4557ED8E" w:rsidR="007E2643" w:rsidRPr="00951F46" w:rsidRDefault="58900D04" w:rsidP="7219BB4F">
            <w:pPr>
              <w:pStyle w:val="Tablebody"/>
              <w:rPr>
                <w:rFonts w:cs="Arial"/>
              </w:rPr>
            </w:pPr>
            <w:r w:rsidRPr="7219BB4F">
              <w:rPr>
                <w:rFonts w:cs="Arial"/>
              </w:rPr>
              <w:t>Brīdinājums</w:t>
            </w:r>
          </w:p>
        </w:tc>
      </w:tr>
      <w:tr w:rsidR="007E2643" w:rsidRPr="00951F46" w14:paraId="38D6DFEC" w14:textId="77777777" w:rsidTr="7219BB4F">
        <w:tc>
          <w:tcPr>
            <w:tcW w:w="2694" w:type="dxa"/>
          </w:tcPr>
          <w:p w14:paraId="66D146AE" w14:textId="3ECBF7B8" w:rsidR="007E2643" w:rsidRPr="00951F46" w:rsidRDefault="007E2643" w:rsidP="007E2643">
            <w:pPr>
              <w:pStyle w:val="Pictureposition"/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451E0773" wp14:editId="2C10A6B0">
                  <wp:extent cx="971600" cy="323867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600" cy="323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059178E0" w14:textId="0923B255" w:rsidR="007E2643" w:rsidRPr="00951F46" w:rsidRDefault="0086405F" w:rsidP="007E2643">
            <w:pPr>
              <w:pStyle w:val="Tablebody"/>
              <w:rPr>
                <w:rFonts w:cs="Arial"/>
                <w:szCs w:val="20"/>
              </w:rPr>
            </w:pPr>
            <w:r>
              <w:rPr>
                <w:rFonts w:cs="Arial"/>
                <w:szCs w:val="20"/>
              </w:rPr>
              <w:t>Tukšs saraksts</w:t>
            </w:r>
          </w:p>
        </w:tc>
      </w:tr>
      <w:tr w:rsidR="007E2643" w:rsidRPr="00951F46" w14:paraId="62BBA8AA" w14:textId="77777777" w:rsidTr="7219BB4F">
        <w:tc>
          <w:tcPr>
            <w:tcW w:w="2694" w:type="dxa"/>
          </w:tcPr>
          <w:p w14:paraId="7695F713" w14:textId="162B2695" w:rsidR="007E2643" w:rsidRPr="00951F46" w:rsidRDefault="007E2643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1073DAB4" wp14:editId="4799E430">
                  <wp:extent cx="558829" cy="247663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829" cy="247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72347D66" w14:textId="5A57CD6A" w:rsidR="007E2643" w:rsidRPr="00951F46" w:rsidRDefault="007E2643" w:rsidP="007E2643">
            <w:pPr>
              <w:pStyle w:val="Tablebody"/>
              <w:rPr>
                <w:rFonts w:cs="Arial"/>
                <w:szCs w:val="20"/>
              </w:rPr>
            </w:pPr>
            <w:r w:rsidRPr="00951F46">
              <w:rPr>
                <w:rFonts w:cs="Arial"/>
                <w:szCs w:val="20"/>
              </w:rPr>
              <w:t>Dzēstie</w:t>
            </w:r>
          </w:p>
        </w:tc>
      </w:tr>
      <w:tr w:rsidR="007E2643" w:rsidRPr="00951F46" w14:paraId="40EEB321" w14:textId="77777777" w:rsidTr="7219BB4F">
        <w:tc>
          <w:tcPr>
            <w:tcW w:w="2694" w:type="dxa"/>
          </w:tcPr>
          <w:p w14:paraId="57005C09" w14:textId="6EFA4F23" w:rsidR="007E2643" w:rsidRPr="00951F46" w:rsidRDefault="007E2643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13BADF0A" wp14:editId="030B36B6">
                  <wp:extent cx="895396" cy="241312"/>
                  <wp:effectExtent l="0" t="0" r="0" b="635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96" cy="241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43D797FE" w14:textId="5DAC03FC" w:rsidR="007E2643" w:rsidRPr="00951F46" w:rsidRDefault="007E2643" w:rsidP="007E2643">
            <w:pPr>
              <w:pStyle w:val="Tablebody"/>
              <w:rPr>
                <w:rFonts w:cs="Arial"/>
                <w:szCs w:val="20"/>
              </w:rPr>
            </w:pPr>
            <w:r w:rsidRPr="00951F46">
              <w:rPr>
                <w:rFonts w:cs="Arial"/>
                <w:szCs w:val="20"/>
              </w:rPr>
              <w:t>Melnraksti</w:t>
            </w:r>
          </w:p>
        </w:tc>
      </w:tr>
      <w:tr w:rsidR="007E2643" w:rsidRPr="00951F46" w14:paraId="153359AD" w14:textId="77777777" w:rsidTr="7219BB4F">
        <w:tc>
          <w:tcPr>
            <w:tcW w:w="2694" w:type="dxa"/>
          </w:tcPr>
          <w:p w14:paraId="780C56BB" w14:textId="4939F2CE" w:rsidR="007E2643" w:rsidRPr="00951F46" w:rsidRDefault="007E2643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4F24B09C" wp14:editId="4D984077">
                  <wp:extent cx="990651" cy="222261"/>
                  <wp:effectExtent l="0" t="0" r="0" b="635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51" cy="222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0C6837DA" w14:textId="1704D6B2" w:rsidR="007E2643" w:rsidRPr="00951F46" w:rsidRDefault="007E2643" w:rsidP="007E2643">
            <w:pPr>
              <w:pStyle w:val="Tablebody"/>
              <w:rPr>
                <w:rFonts w:cs="Arial"/>
                <w:szCs w:val="20"/>
              </w:rPr>
            </w:pPr>
            <w:r w:rsidRPr="00951F46">
              <w:rPr>
                <w:rFonts w:cs="Arial"/>
                <w:szCs w:val="20"/>
              </w:rPr>
              <w:t>Pielikums</w:t>
            </w:r>
          </w:p>
        </w:tc>
      </w:tr>
      <w:tr w:rsidR="007E2643" w:rsidRPr="00951F46" w14:paraId="5A63D773" w14:textId="77777777" w:rsidTr="7219BB4F">
        <w:tc>
          <w:tcPr>
            <w:tcW w:w="2694" w:type="dxa"/>
          </w:tcPr>
          <w:p w14:paraId="339F96D4" w14:textId="22A037C4" w:rsidR="007E2643" w:rsidRPr="00951F46" w:rsidRDefault="007E2643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778817DE" wp14:editId="3B088C4C">
                  <wp:extent cx="615982" cy="234962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982" cy="234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0C6A058E" w14:textId="257FCB51" w:rsidR="007E2643" w:rsidRPr="00951F46" w:rsidRDefault="007E2643" w:rsidP="007E2643">
            <w:pPr>
              <w:pStyle w:val="Tablebody"/>
              <w:rPr>
                <w:rFonts w:cs="Arial"/>
                <w:szCs w:val="20"/>
              </w:rPr>
            </w:pPr>
            <w:r w:rsidRPr="00951F46">
              <w:rPr>
                <w:rFonts w:cs="Arial"/>
                <w:szCs w:val="20"/>
              </w:rPr>
              <w:t>E-pakalpojums nav pabeigts</w:t>
            </w:r>
          </w:p>
        </w:tc>
      </w:tr>
      <w:tr w:rsidR="007E2643" w:rsidRPr="00951F46" w14:paraId="789C7821" w14:textId="77777777" w:rsidTr="7219BB4F">
        <w:tc>
          <w:tcPr>
            <w:tcW w:w="2694" w:type="dxa"/>
          </w:tcPr>
          <w:p w14:paraId="7DB0342E" w14:textId="678C92C5" w:rsidR="007E2643" w:rsidRPr="00951F46" w:rsidRDefault="007E2643" w:rsidP="007E2643">
            <w:pPr>
              <w:pStyle w:val="Pictureposition"/>
              <w:rPr>
                <w:rFonts w:cs="Arial"/>
                <w:noProof/>
                <w:lang w:val="en-US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16E781FC" wp14:editId="4A726209">
                  <wp:extent cx="762039" cy="215911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39" cy="215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6BCED3B3" w14:textId="0D8A4D24" w:rsidR="007E2643" w:rsidRPr="00951F46" w:rsidRDefault="007E2643" w:rsidP="007E2643">
            <w:pPr>
              <w:pStyle w:val="Tablebody"/>
              <w:rPr>
                <w:rFonts w:cs="Arial"/>
                <w:szCs w:val="20"/>
              </w:rPr>
            </w:pPr>
            <w:r w:rsidRPr="00951F46">
              <w:rPr>
                <w:rFonts w:cs="Arial"/>
                <w:szCs w:val="20"/>
              </w:rPr>
              <w:t>E-pakalpojums izpildīts veiksmīgi</w:t>
            </w:r>
          </w:p>
        </w:tc>
      </w:tr>
      <w:tr w:rsidR="00086815" w:rsidRPr="00951F46" w14:paraId="078B2E0E" w14:textId="77777777" w:rsidTr="7219BB4F">
        <w:tc>
          <w:tcPr>
            <w:tcW w:w="2694" w:type="dxa"/>
          </w:tcPr>
          <w:p w14:paraId="206A32CA" w14:textId="13B7A592" w:rsidR="00086815" w:rsidRPr="00951F46" w:rsidRDefault="00086815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086815">
              <w:rPr>
                <w:rFonts w:cs="Arial"/>
                <w:noProof/>
                <w:lang w:eastAsia="lv-LV"/>
              </w:rPr>
              <w:drawing>
                <wp:inline distT="0" distB="0" distL="0" distR="0" wp14:anchorId="07577D5A" wp14:editId="427098B9">
                  <wp:extent cx="1238423" cy="476316"/>
                  <wp:effectExtent l="0" t="0" r="0" b="0"/>
                  <wp:docPr id="1059584299" name="Picture 1059584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9584299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423" cy="47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252B41E1" w14:textId="0AC18020" w:rsidR="00086815" w:rsidRPr="00951F46" w:rsidRDefault="00086815" w:rsidP="007E2643">
            <w:pPr>
              <w:pStyle w:val="Tablebody"/>
              <w:rPr>
                <w:rFonts w:cs="Arial"/>
                <w:szCs w:val="20"/>
              </w:rPr>
            </w:pPr>
            <w:r>
              <w:rPr>
                <w:rFonts w:cs="Arial"/>
                <w:szCs w:val="20"/>
              </w:rPr>
              <w:t>Darbība izpildīta veiksmīgi</w:t>
            </w:r>
          </w:p>
        </w:tc>
      </w:tr>
      <w:tr w:rsidR="007E2643" w:rsidRPr="00951F46" w14:paraId="4E891A95" w14:textId="77777777" w:rsidTr="7219BB4F">
        <w:tc>
          <w:tcPr>
            <w:tcW w:w="2694" w:type="dxa"/>
          </w:tcPr>
          <w:p w14:paraId="43942513" w14:textId="52B6A399" w:rsidR="007E2643" w:rsidRPr="00951F46" w:rsidRDefault="007E2643" w:rsidP="007E2643">
            <w:pPr>
              <w:pStyle w:val="Pictureposition"/>
              <w:rPr>
                <w:rFonts w:cs="Arial"/>
                <w:noProof/>
                <w:lang w:val="en-US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43AF0610" wp14:editId="2C8879B7">
                  <wp:extent cx="596931" cy="203210"/>
                  <wp:effectExtent l="0" t="0" r="0" b="635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31" cy="20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255F27DD" w14:textId="72C88864" w:rsidR="007E2643" w:rsidRPr="00951F46" w:rsidRDefault="007E2643" w:rsidP="007E2643">
            <w:pPr>
              <w:pStyle w:val="Tablebody"/>
              <w:rPr>
                <w:rFonts w:cs="Arial"/>
                <w:szCs w:val="20"/>
              </w:rPr>
            </w:pPr>
            <w:r w:rsidRPr="00951F46">
              <w:rPr>
                <w:rFonts w:cs="Arial"/>
                <w:szCs w:val="20"/>
              </w:rPr>
              <w:t>E-pakalpojuma izpildes kļūda</w:t>
            </w:r>
          </w:p>
        </w:tc>
      </w:tr>
      <w:tr w:rsidR="007E2643" w:rsidRPr="00951F46" w14:paraId="1A884357" w14:textId="77777777" w:rsidTr="7219BB4F">
        <w:tc>
          <w:tcPr>
            <w:tcW w:w="2694" w:type="dxa"/>
          </w:tcPr>
          <w:p w14:paraId="24B004E0" w14:textId="4EB15E97" w:rsidR="007E2643" w:rsidRPr="00951F46" w:rsidRDefault="00765D77" w:rsidP="007E2643">
            <w:pPr>
              <w:pStyle w:val="Pictureposition"/>
              <w:rPr>
                <w:rFonts w:cs="Arial"/>
                <w:noProof/>
                <w:lang w:val="en-US"/>
              </w:rPr>
            </w:pPr>
            <w:r w:rsidRPr="00765D77">
              <w:rPr>
                <w:rFonts w:cs="Arial"/>
                <w:noProof/>
                <w:lang w:eastAsia="lv-LV"/>
              </w:rPr>
              <w:drawing>
                <wp:inline distT="0" distB="0" distL="0" distR="0" wp14:anchorId="05869875" wp14:editId="0E623B13">
                  <wp:extent cx="476250" cy="290396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991" cy="297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0FB7D58D" w14:textId="3B5B7786" w:rsidR="007E2643" w:rsidRPr="00951F46" w:rsidRDefault="007E2643" w:rsidP="007E2643">
            <w:pPr>
              <w:pStyle w:val="Tablebody"/>
              <w:rPr>
                <w:rFonts w:cs="Arial"/>
                <w:szCs w:val="20"/>
              </w:rPr>
            </w:pPr>
            <w:r w:rsidRPr="00951F46">
              <w:rPr>
                <w:rFonts w:cs="Arial"/>
                <w:szCs w:val="20"/>
              </w:rPr>
              <w:t>Kalendārs</w:t>
            </w:r>
          </w:p>
        </w:tc>
      </w:tr>
      <w:tr w:rsidR="007E2643" w:rsidRPr="00951F46" w14:paraId="497C593B" w14:textId="77777777" w:rsidTr="7219BB4F">
        <w:tc>
          <w:tcPr>
            <w:tcW w:w="2694" w:type="dxa"/>
          </w:tcPr>
          <w:p w14:paraId="1EE22C98" w14:textId="4053B050" w:rsidR="007E2643" w:rsidRPr="00951F46" w:rsidRDefault="007E2643" w:rsidP="007E2643">
            <w:pPr>
              <w:pStyle w:val="Pictureposition"/>
              <w:rPr>
                <w:rFonts w:cs="Arial"/>
                <w:noProof/>
                <w:lang w:val="en-US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659FC5ED" wp14:editId="3D78FF46">
                  <wp:extent cx="381020" cy="190510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20" cy="19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65D5787E" w14:textId="2468C947" w:rsidR="007E2643" w:rsidRPr="00951F46" w:rsidRDefault="007E2643" w:rsidP="007E2643">
            <w:pPr>
              <w:pStyle w:val="Tablebody"/>
              <w:rPr>
                <w:rFonts w:cs="Arial"/>
                <w:szCs w:val="20"/>
              </w:rPr>
            </w:pPr>
            <w:r w:rsidRPr="00951F46">
              <w:rPr>
                <w:rFonts w:cs="Arial"/>
                <w:szCs w:val="20"/>
              </w:rPr>
              <w:t>Uzstādīju</w:t>
            </w:r>
            <w:r w:rsidR="00184D21">
              <w:rPr>
                <w:rFonts w:cs="Arial"/>
                <w:szCs w:val="20"/>
              </w:rPr>
              <w:t>mi</w:t>
            </w:r>
            <w:r w:rsidRPr="00951F46">
              <w:rPr>
                <w:rFonts w:cs="Arial"/>
                <w:szCs w:val="20"/>
              </w:rPr>
              <w:t>, konfigurācija</w:t>
            </w:r>
          </w:p>
        </w:tc>
      </w:tr>
      <w:tr w:rsidR="007E2643" w:rsidRPr="00951F46" w14:paraId="26D6EA16" w14:textId="77777777" w:rsidTr="7219BB4F">
        <w:tc>
          <w:tcPr>
            <w:tcW w:w="2694" w:type="dxa"/>
          </w:tcPr>
          <w:p w14:paraId="70EC291F" w14:textId="73295713" w:rsidR="007E2643" w:rsidRPr="00951F46" w:rsidRDefault="007E2643" w:rsidP="007E2643">
            <w:pPr>
              <w:pStyle w:val="Pictureposition"/>
              <w:rPr>
                <w:rFonts w:cs="Arial"/>
                <w:noProof/>
                <w:lang w:val="en-US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13FE62CD" wp14:editId="2121166F">
                  <wp:extent cx="514376" cy="273064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76" cy="273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2EF27749" w14:textId="69561DF4" w:rsidR="007E2643" w:rsidRPr="00951F46" w:rsidRDefault="007E2643" w:rsidP="007E2643">
            <w:pPr>
              <w:pStyle w:val="Tablebody"/>
              <w:rPr>
                <w:rFonts w:cs="Arial"/>
                <w:szCs w:val="20"/>
              </w:rPr>
            </w:pPr>
            <w:proofErr w:type="spellStart"/>
            <w:r w:rsidRPr="00951F46">
              <w:rPr>
                <w:rFonts w:cs="Arial"/>
                <w:szCs w:val="20"/>
              </w:rPr>
              <w:t>Lejupieladēt</w:t>
            </w:r>
            <w:proofErr w:type="spellEnd"/>
            <w:r w:rsidRPr="00951F46">
              <w:rPr>
                <w:rFonts w:cs="Arial"/>
                <w:szCs w:val="20"/>
              </w:rPr>
              <w:t xml:space="preserve"> pielikums</w:t>
            </w:r>
          </w:p>
        </w:tc>
      </w:tr>
      <w:tr w:rsidR="007E2643" w:rsidRPr="00951F46" w14:paraId="795A1F3B" w14:textId="77777777" w:rsidTr="7219BB4F">
        <w:tc>
          <w:tcPr>
            <w:tcW w:w="2694" w:type="dxa"/>
          </w:tcPr>
          <w:p w14:paraId="2F75633C" w14:textId="3409487A" w:rsidR="007E2643" w:rsidRPr="00951F46" w:rsidRDefault="00765D77" w:rsidP="007E2643">
            <w:pPr>
              <w:pStyle w:val="Pictureposition"/>
              <w:rPr>
                <w:rFonts w:cs="Arial"/>
                <w:noProof/>
                <w:lang w:val="en-US"/>
              </w:rPr>
            </w:pPr>
            <w:r w:rsidRPr="00765D77">
              <w:rPr>
                <w:rFonts w:cs="Arial"/>
                <w:noProof/>
                <w:lang w:eastAsia="lv-LV"/>
              </w:rPr>
              <w:drawing>
                <wp:inline distT="0" distB="0" distL="0" distR="0" wp14:anchorId="632E42AA" wp14:editId="06D92AAA">
                  <wp:extent cx="371475" cy="305140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172" cy="310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456CC8A4" w14:textId="3F586A63" w:rsidR="007E2643" w:rsidRPr="00951F46" w:rsidRDefault="007E2643" w:rsidP="007E2643">
            <w:pPr>
              <w:pStyle w:val="Tablebody"/>
              <w:rPr>
                <w:rFonts w:cs="Arial"/>
                <w:szCs w:val="20"/>
              </w:rPr>
            </w:pPr>
            <w:r w:rsidRPr="00951F46">
              <w:rPr>
                <w:rFonts w:cs="Arial"/>
                <w:szCs w:val="20"/>
              </w:rPr>
              <w:t>Rediģēt ierakstu</w:t>
            </w:r>
          </w:p>
        </w:tc>
      </w:tr>
      <w:tr w:rsidR="007E2643" w:rsidRPr="00951F46" w14:paraId="29DB6279" w14:textId="77777777" w:rsidTr="7219BB4F">
        <w:tc>
          <w:tcPr>
            <w:tcW w:w="2694" w:type="dxa"/>
          </w:tcPr>
          <w:p w14:paraId="47596278" w14:textId="2874426D" w:rsidR="007E2643" w:rsidRPr="00951F46" w:rsidRDefault="007E2643" w:rsidP="007E2643">
            <w:pPr>
              <w:pStyle w:val="Pictureposition"/>
              <w:rPr>
                <w:rFonts w:cs="Arial"/>
                <w:noProof/>
                <w:lang w:val="en-US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0F2505C6" wp14:editId="1A5B3CEC">
                  <wp:extent cx="679485" cy="228612"/>
                  <wp:effectExtent l="0" t="0" r="635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485" cy="228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4B23720E" w14:textId="4D0D4B1A" w:rsidR="007E2643" w:rsidRPr="00951F46" w:rsidRDefault="007E2643" w:rsidP="007E2643">
            <w:pPr>
              <w:pStyle w:val="Tablebody"/>
              <w:rPr>
                <w:rFonts w:cs="Arial"/>
                <w:szCs w:val="20"/>
              </w:rPr>
            </w:pPr>
            <w:proofErr w:type="spellStart"/>
            <w:r w:rsidRPr="00951F46">
              <w:rPr>
                <w:rFonts w:cs="Arial"/>
                <w:szCs w:val="20"/>
              </w:rPr>
              <w:t>Lejupieladēt</w:t>
            </w:r>
            <w:proofErr w:type="spellEnd"/>
            <w:r w:rsidR="00184D21">
              <w:rPr>
                <w:rFonts w:cs="Arial"/>
                <w:szCs w:val="20"/>
              </w:rPr>
              <w:t>, arhivēt</w:t>
            </w:r>
          </w:p>
        </w:tc>
      </w:tr>
      <w:tr w:rsidR="007E2643" w:rsidRPr="00951F46" w14:paraId="2E862F87" w14:textId="77777777" w:rsidTr="7219BB4F">
        <w:tc>
          <w:tcPr>
            <w:tcW w:w="2694" w:type="dxa"/>
          </w:tcPr>
          <w:p w14:paraId="5FDD9E2F" w14:textId="292D2A4E" w:rsidR="007E2643" w:rsidRPr="00951F46" w:rsidRDefault="007E2643" w:rsidP="007E2643">
            <w:pPr>
              <w:pStyle w:val="Pictureposition"/>
              <w:rPr>
                <w:rFonts w:cs="Arial"/>
                <w:noProof/>
                <w:lang w:val="en-US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44BCAA88" wp14:editId="14E70617">
                  <wp:extent cx="482625" cy="222261"/>
                  <wp:effectExtent l="0" t="0" r="0" b="635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625" cy="222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540A69B5" w14:textId="120703D5" w:rsidR="007E2643" w:rsidRPr="00951F46" w:rsidRDefault="007E2643" w:rsidP="007E2643">
            <w:pPr>
              <w:pStyle w:val="Tablebody"/>
              <w:rPr>
                <w:rFonts w:cs="Arial"/>
                <w:szCs w:val="20"/>
              </w:rPr>
            </w:pPr>
            <w:r w:rsidRPr="00951F46">
              <w:rPr>
                <w:rFonts w:cs="Arial"/>
                <w:szCs w:val="20"/>
              </w:rPr>
              <w:t>Drukāt</w:t>
            </w:r>
          </w:p>
        </w:tc>
      </w:tr>
      <w:tr w:rsidR="0086405F" w:rsidRPr="00951F46" w14:paraId="25CA45B1" w14:textId="77777777" w:rsidTr="7219BB4F">
        <w:tc>
          <w:tcPr>
            <w:tcW w:w="2694" w:type="dxa"/>
          </w:tcPr>
          <w:p w14:paraId="175C6FAF" w14:textId="019D59A4" w:rsidR="0086405F" w:rsidRPr="00951F46" w:rsidRDefault="0086405F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86405F">
              <w:rPr>
                <w:rFonts w:cs="Arial"/>
                <w:noProof/>
                <w:lang w:eastAsia="lv-LV"/>
              </w:rPr>
              <w:drawing>
                <wp:inline distT="0" distB="0" distL="0" distR="0" wp14:anchorId="0C84A952" wp14:editId="58605FDE">
                  <wp:extent cx="666843" cy="476316"/>
                  <wp:effectExtent l="0" t="0" r="0" b="0"/>
                  <wp:docPr id="555849288" name="Picture 555849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5849288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843" cy="47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50353F4D" w14:textId="750C4067" w:rsidR="0086405F" w:rsidRPr="00951F46" w:rsidRDefault="0086405F" w:rsidP="007E2643">
            <w:pPr>
              <w:pStyle w:val="Tablebody"/>
              <w:rPr>
                <w:rFonts w:cs="Arial"/>
                <w:szCs w:val="20"/>
              </w:rPr>
            </w:pPr>
            <w:r>
              <w:rPr>
                <w:rFonts w:cs="Arial"/>
                <w:szCs w:val="20"/>
              </w:rPr>
              <w:t>Telefona numurs</w:t>
            </w:r>
          </w:p>
        </w:tc>
      </w:tr>
      <w:tr w:rsidR="0086405F" w:rsidRPr="00951F46" w14:paraId="7BE39CB9" w14:textId="77777777" w:rsidTr="7219BB4F">
        <w:tc>
          <w:tcPr>
            <w:tcW w:w="2694" w:type="dxa"/>
          </w:tcPr>
          <w:p w14:paraId="0A1868CE" w14:textId="06B14EB8" w:rsidR="0086405F" w:rsidRPr="0086405F" w:rsidRDefault="0086405F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86405F">
              <w:rPr>
                <w:rFonts w:cs="Arial"/>
                <w:noProof/>
                <w:lang w:eastAsia="lv-LV"/>
              </w:rPr>
              <w:drawing>
                <wp:inline distT="0" distB="0" distL="0" distR="0" wp14:anchorId="5B25AE60" wp14:editId="4F9F884B">
                  <wp:extent cx="866896" cy="552527"/>
                  <wp:effectExtent l="0" t="0" r="0" b="0"/>
                  <wp:docPr id="1165328384" name="Picture 1165328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5328384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896" cy="552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65795CA2" w14:textId="6DAD9CC1" w:rsidR="0086405F" w:rsidRDefault="0086405F" w:rsidP="007E2643">
            <w:pPr>
              <w:pStyle w:val="Tablebody"/>
              <w:rPr>
                <w:rFonts w:cs="Arial"/>
                <w:szCs w:val="20"/>
              </w:rPr>
            </w:pPr>
            <w:r>
              <w:rPr>
                <w:rFonts w:cs="Arial"/>
                <w:szCs w:val="20"/>
              </w:rPr>
              <w:t>E-pasts</w:t>
            </w:r>
          </w:p>
        </w:tc>
      </w:tr>
      <w:tr w:rsidR="007E2643" w:rsidRPr="00951F46" w14:paraId="09BCF710" w14:textId="77777777" w:rsidTr="7219BB4F">
        <w:tc>
          <w:tcPr>
            <w:tcW w:w="2694" w:type="dxa"/>
          </w:tcPr>
          <w:p w14:paraId="6558F733" w14:textId="5E538D8B" w:rsidR="007E2643" w:rsidRPr="00951F46" w:rsidRDefault="007E2643" w:rsidP="007E2643">
            <w:pPr>
              <w:pStyle w:val="Pictureposition"/>
              <w:rPr>
                <w:rFonts w:cs="Arial"/>
                <w:noProof/>
                <w:lang w:val="en-US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4669ED2E" wp14:editId="68BCD5D3">
                  <wp:extent cx="711237" cy="292115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237" cy="292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21104F3F" w14:textId="281C6019" w:rsidR="007E2643" w:rsidRPr="00951F46" w:rsidRDefault="007E2643" w:rsidP="007E2643">
            <w:pPr>
              <w:pStyle w:val="Tablebody"/>
              <w:rPr>
                <w:rFonts w:cs="Arial"/>
                <w:szCs w:val="20"/>
              </w:rPr>
            </w:pPr>
            <w:r w:rsidRPr="00951F46">
              <w:rPr>
                <w:rFonts w:cs="Arial"/>
                <w:szCs w:val="20"/>
              </w:rPr>
              <w:t>Kategoriju filtrs</w:t>
            </w:r>
          </w:p>
        </w:tc>
      </w:tr>
      <w:tr w:rsidR="007E2643" w:rsidRPr="00951F46" w14:paraId="5DFD0605" w14:textId="77777777" w:rsidTr="7219BB4F">
        <w:tc>
          <w:tcPr>
            <w:tcW w:w="2694" w:type="dxa"/>
          </w:tcPr>
          <w:p w14:paraId="42C9D612" w14:textId="74E6AA52" w:rsidR="007E2643" w:rsidRPr="00951F46" w:rsidRDefault="007E2643" w:rsidP="007E2643">
            <w:pPr>
              <w:pStyle w:val="Pictureposition"/>
              <w:rPr>
                <w:rFonts w:cs="Arial"/>
                <w:noProof/>
                <w:lang w:val="en-US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50210BB1" wp14:editId="1ECA618A">
                  <wp:extent cx="977950" cy="450873"/>
                  <wp:effectExtent l="0" t="0" r="0" b="635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950" cy="45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542657A4" w14:textId="63A010A4" w:rsidR="007E2643" w:rsidRPr="00951F46" w:rsidRDefault="007E2643" w:rsidP="007E2643">
            <w:pPr>
              <w:pStyle w:val="Tablebody"/>
              <w:rPr>
                <w:rFonts w:cs="Arial"/>
                <w:szCs w:val="20"/>
              </w:rPr>
            </w:pPr>
            <w:r w:rsidRPr="00951F46">
              <w:rPr>
                <w:rFonts w:cs="Arial"/>
                <w:szCs w:val="20"/>
              </w:rPr>
              <w:t>Par portālu</w:t>
            </w:r>
          </w:p>
        </w:tc>
      </w:tr>
      <w:tr w:rsidR="007E2643" w:rsidRPr="00951F46" w14:paraId="44A874E4" w14:textId="77777777" w:rsidTr="7219BB4F">
        <w:tc>
          <w:tcPr>
            <w:tcW w:w="2694" w:type="dxa"/>
          </w:tcPr>
          <w:p w14:paraId="3EBB1BDA" w14:textId="5A6E62E5" w:rsidR="007E2643" w:rsidRPr="00951F46" w:rsidRDefault="007E2643" w:rsidP="007E2643">
            <w:pPr>
              <w:pStyle w:val="Pictureposition"/>
              <w:rPr>
                <w:rFonts w:cs="Arial"/>
                <w:noProof/>
                <w:lang w:val="en-US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57D4D656" wp14:editId="1B2F97B5">
                  <wp:extent cx="787440" cy="508026"/>
                  <wp:effectExtent l="0" t="0" r="0" b="635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440" cy="508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2B285097" w14:textId="06B7B399" w:rsidR="007E2643" w:rsidRPr="00951F46" w:rsidRDefault="007E2643" w:rsidP="007E2643">
            <w:pPr>
              <w:pStyle w:val="Tablebody"/>
              <w:rPr>
                <w:rFonts w:cs="Arial"/>
                <w:szCs w:val="20"/>
              </w:rPr>
            </w:pPr>
            <w:r w:rsidRPr="00951F46">
              <w:rPr>
                <w:rFonts w:cs="Arial"/>
                <w:szCs w:val="20"/>
              </w:rPr>
              <w:t>Uzdod jautājums</w:t>
            </w:r>
          </w:p>
        </w:tc>
      </w:tr>
      <w:tr w:rsidR="00A007DD" w:rsidRPr="00951F46" w14:paraId="72456BB3" w14:textId="77777777" w:rsidTr="7219BB4F">
        <w:tc>
          <w:tcPr>
            <w:tcW w:w="2694" w:type="dxa"/>
          </w:tcPr>
          <w:p w14:paraId="52148F0D" w14:textId="3A4E9453" w:rsidR="00A007DD" w:rsidRPr="00951F46" w:rsidRDefault="00A007DD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A007DD">
              <w:rPr>
                <w:rFonts w:cs="Arial"/>
                <w:noProof/>
                <w:lang w:eastAsia="lv-LV"/>
              </w:rPr>
              <w:drawing>
                <wp:inline distT="0" distB="0" distL="0" distR="0" wp14:anchorId="739D07FF" wp14:editId="008BED21">
                  <wp:extent cx="644499" cy="577051"/>
                  <wp:effectExtent l="0" t="0" r="3810" b="0"/>
                  <wp:docPr id="1663701341" name="Picture 1663701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870" cy="58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79C0BDFC" w14:textId="22657358" w:rsidR="00A007DD" w:rsidRPr="00951F46" w:rsidRDefault="00A007DD" w:rsidP="007E2643">
            <w:pPr>
              <w:pStyle w:val="Tablebody"/>
              <w:rPr>
                <w:rFonts w:cs="Arial"/>
                <w:szCs w:val="20"/>
              </w:rPr>
            </w:pPr>
            <w:r>
              <w:rPr>
                <w:rFonts w:cs="Arial"/>
                <w:szCs w:val="20"/>
              </w:rPr>
              <w:t>Virtuālais asistents</w:t>
            </w:r>
          </w:p>
        </w:tc>
      </w:tr>
      <w:tr w:rsidR="007E2643" w:rsidRPr="00951F46" w14:paraId="23A3D0D5" w14:textId="77777777" w:rsidTr="7219BB4F">
        <w:tc>
          <w:tcPr>
            <w:tcW w:w="2694" w:type="dxa"/>
          </w:tcPr>
          <w:p w14:paraId="26C3C3D8" w14:textId="35BE9CCD" w:rsidR="007E2643" w:rsidRPr="00951F46" w:rsidRDefault="007E2643" w:rsidP="007E2643">
            <w:pPr>
              <w:pStyle w:val="Pictureposition"/>
              <w:rPr>
                <w:rFonts w:cs="Arial"/>
                <w:noProof/>
                <w:lang w:val="en-US"/>
              </w:rPr>
            </w:pPr>
            <w:r w:rsidRPr="00951F46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6C9229B4" wp14:editId="3E56D84D">
                  <wp:extent cx="1003352" cy="438173"/>
                  <wp:effectExtent l="0" t="0" r="635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352" cy="438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3F3D098A" w14:textId="46AFAB46" w:rsidR="007E2643" w:rsidRPr="00951F46" w:rsidRDefault="007E2643" w:rsidP="007E2643">
            <w:pPr>
              <w:pStyle w:val="Tablebody"/>
              <w:rPr>
                <w:rFonts w:cs="Arial"/>
                <w:szCs w:val="20"/>
              </w:rPr>
            </w:pPr>
            <w:r w:rsidRPr="00951F46">
              <w:rPr>
                <w:rFonts w:cs="Arial"/>
                <w:noProof/>
              </w:rPr>
              <w:t>Noderīgas ārējas saites</w:t>
            </w:r>
          </w:p>
        </w:tc>
      </w:tr>
      <w:tr w:rsidR="007E2643" w:rsidRPr="00951F46" w14:paraId="3211C81D" w14:textId="77777777" w:rsidTr="7219BB4F">
        <w:tc>
          <w:tcPr>
            <w:tcW w:w="2694" w:type="dxa"/>
          </w:tcPr>
          <w:p w14:paraId="3EB0AD06" w14:textId="5C4A6D6D" w:rsidR="007E2643" w:rsidRPr="00951F46" w:rsidRDefault="007E2643" w:rsidP="007E2643">
            <w:pPr>
              <w:pStyle w:val="Pictureposition"/>
              <w:rPr>
                <w:rFonts w:cs="Arial"/>
                <w:noProof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2E54D600" wp14:editId="07A28AF5">
                  <wp:extent cx="755689" cy="482625"/>
                  <wp:effectExtent l="0" t="0" r="635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89" cy="48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1AEA858A" w14:textId="01B97B07" w:rsidR="007E2643" w:rsidRPr="00951F46" w:rsidRDefault="007E2643" w:rsidP="007E2643">
            <w:pPr>
              <w:pStyle w:val="Tablebody"/>
              <w:rPr>
                <w:rFonts w:cs="Arial"/>
                <w:noProof/>
              </w:rPr>
            </w:pPr>
            <w:r w:rsidRPr="00951F46">
              <w:rPr>
                <w:rFonts w:cs="Arial"/>
                <w:noProof/>
              </w:rPr>
              <w:t>Lietošanas noteikumi</w:t>
            </w:r>
          </w:p>
        </w:tc>
      </w:tr>
      <w:tr w:rsidR="00184D21" w:rsidRPr="00951F46" w14:paraId="337C137C" w14:textId="77777777" w:rsidTr="7219BB4F">
        <w:tc>
          <w:tcPr>
            <w:tcW w:w="2694" w:type="dxa"/>
          </w:tcPr>
          <w:p w14:paraId="443A44E0" w14:textId="31B51CF2" w:rsidR="00184D21" w:rsidRPr="00951F46" w:rsidRDefault="00184D21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184D21">
              <w:rPr>
                <w:rFonts w:cs="Arial"/>
                <w:noProof/>
                <w:lang w:eastAsia="lv-LV"/>
              </w:rPr>
              <w:drawing>
                <wp:inline distT="0" distB="0" distL="0" distR="0" wp14:anchorId="0C24414A" wp14:editId="65E97166">
                  <wp:extent cx="790685" cy="533474"/>
                  <wp:effectExtent l="0" t="0" r="0" b="0"/>
                  <wp:docPr id="1845290075" name="Picture 1845290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5290075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685" cy="533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0A713146" w14:textId="47529743" w:rsidR="00184D21" w:rsidRPr="00951F46" w:rsidRDefault="00184D21" w:rsidP="007E2643">
            <w:pPr>
              <w:pStyle w:val="Tablebody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Parādīt sensitīvu informāciju, piemēram personas kodu.</w:t>
            </w:r>
          </w:p>
        </w:tc>
      </w:tr>
      <w:tr w:rsidR="00184D21" w:rsidRPr="00951F46" w14:paraId="5AC4340C" w14:textId="77777777" w:rsidTr="7219BB4F">
        <w:tc>
          <w:tcPr>
            <w:tcW w:w="2694" w:type="dxa"/>
          </w:tcPr>
          <w:p w14:paraId="4ED9FD3E" w14:textId="64A75D33" w:rsidR="00184D21" w:rsidRPr="00951F46" w:rsidRDefault="00184D21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184D21">
              <w:rPr>
                <w:rFonts w:cs="Arial"/>
                <w:noProof/>
                <w:lang w:eastAsia="lv-LV"/>
              </w:rPr>
              <w:drawing>
                <wp:inline distT="0" distB="0" distL="0" distR="0" wp14:anchorId="03AF59BA" wp14:editId="7911F322">
                  <wp:extent cx="876422" cy="571580"/>
                  <wp:effectExtent l="0" t="0" r="0" b="0"/>
                  <wp:docPr id="1275857424" name="Picture 1275857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5857424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422" cy="571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1BD5239E" w14:textId="726C4D5B" w:rsidR="00184D21" w:rsidRPr="00951F46" w:rsidRDefault="00184D21" w:rsidP="007E2643">
            <w:pPr>
              <w:pStyle w:val="Tablebody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Paslēpt sensitīvu informāciju, piemēram personas kodu.</w:t>
            </w:r>
          </w:p>
        </w:tc>
      </w:tr>
      <w:tr w:rsidR="00184D21" w:rsidRPr="00951F46" w14:paraId="2018ED13" w14:textId="77777777" w:rsidTr="7219BB4F">
        <w:tc>
          <w:tcPr>
            <w:tcW w:w="2694" w:type="dxa"/>
          </w:tcPr>
          <w:p w14:paraId="75CBCF27" w14:textId="371FEF64" w:rsidR="00184D21" w:rsidRPr="00951F46" w:rsidRDefault="00184D21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184D21">
              <w:rPr>
                <w:rFonts w:cs="Arial"/>
                <w:noProof/>
                <w:lang w:eastAsia="lv-LV"/>
              </w:rPr>
              <w:drawing>
                <wp:inline distT="0" distB="0" distL="0" distR="0" wp14:anchorId="5F2FAE69" wp14:editId="4342DF3E">
                  <wp:extent cx="1105054" cy="562053"/>
                  <wp:effectExtent l="0" t="0" r="0" b="0"/>
                  <wp:docPr id="2018759982" name="Picture 2018759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8759982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5054" cy="562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26D6F8F1" w14:textId="209157E9" w:rsidR="00184D21" w:rsidRPr="00951F46" w:rsidRDefault="00184D21" w:rsidP="007E2643">
            <w:pPr>
              <w:pStyle w:val="Tablebody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Pilnvaru saraksts.</w:t>
            </w:r>
          </w:p>
        </w:tc>
      </w:tr>
      <w:tr w:rsidR="00184D21" w:rsidRPr="00951F46" w14:paraId="7A15AAC8" w14:textId="77777777" w:rsidTr="7219BB4F">
        <w:tc>
          <w:tcPr>
            <w:tcW w:w="2694" w:type="dxa"/>
          </w:tcPr>
          <w:p w14:paraId="4183A3DA" w14:textId="1DA37643" w:rsidR="00184D21" w:rsidRPr="00951F46" w:rsidRDefault="00184D21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184D21">
              <w:rPr>
                <w:rFonts w:cs="Arial"/>
                <w:noProof/>
                <w:lang w:eastAsia="lv-LV"/>
              </w:rPr>
              <w:drawing>
                <wp:inline distT="0" distB="0" distL="0" distR="0" wp14:anchorId="22FCA602" wp14:editId="51796102">
                  <wp:extent cx="1514686" cy="543001"/>
                  <wp:effectExtent l="0" t="0" r="0" b="0"/>
                  <wp:docPr id="112054003" name="Picture 112054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054003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686" cy="543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7231C313" w14:textId="1193D756" w:rsidR="00184D21" w:rsidRPr="00951F46" w:rsidRDefault="00184D21" w:rsidP="007E2643">
            <w:pPr>
              <w:pStyle w:val="Tablebody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Pilnvara izveidošans stadijā.</w:t>
            </w:r>
          </w:p>
        </w:tc>
      </w:tr>
      <w:tr w:rsidR="00184D21" w:rsidRPr="00951F46" w14:paraId="24F3DC41" w14:textId="77777777" w:rsidTr="7219BB4F">
        <w:tc>
          <w:tcPr>
            <w:tcW w:w="2694" w:type="dxa"/>
          </w:tcPr>
          <w:p w14:paraId="516278D0" w14:textId="6DAD9459" w:rsidR="00184D21" w:rsidRPr="00184D21" w:rsidRDefault="00184D21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184D21">
              <w:rPr>
                <w:rFonts w:cs="Arial"/>
                <w:noProof/>
                <w:lang w:eastAsia="lv-LV"/>
              </w:rPr>
              <w:drawing>
                <wp:inline distT="0" distB="0" distL="0" distR="0" wp14:anchorId="372114EA" wp14:editId="0B2C3525">
                  <wp:extent cx="1573530" cy="485775"/>
                  <wp:effectExtent l="0" t="0" r="0" b="0"/>
                  <wp:docPr id="1581366416" name="Picture 1581366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1366416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48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49C1A56B" w14:textId="1325A385" w:rsidR="00184D21" w:rsidRPr="00951F46" w:rsidRDefault="00184D21" w:rsidP="007E2643">
            <w:pPr>
              <w:pStyle w:val="Tablebody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Pilnvara apturēšans stadijā.</w:t>
            </w:r>
          </w:p>
        </w:tc>
      </w:tr>
      <w:tr w:rsidR="00184D21" w:rsidRPr="00951F46" w14:paraId="1DC6731C" w14:textId="77777777" w:rsidTr="7219BB4F">
        <w:tc>
          <w:tcPr>
            <w:tcW w:w="2694" w:type="dxa"/>
          </w:tcPr>
          <w:p w14:paraId="602E3AEE" w14:textId="6B58B3A6" w:rsidR="00184D21" w:rsidRPr="00184D21" w:rsidRDefault="00184D21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184D21">
              <w:rPr>
                <w:rFonts w:cs="Arial"/>
                <w:noProof/>
                <w:lang w:eastAsia="lv-LV"/>
              </w:rPr>
              <w:drawing>
                <wp:inline distT="0" distB="0" distL="0" distR="0" wp14:anchorId="44F0D2E7" wp14:editId="65D7BB76">
                  <wp:extent cx="1152686" cy="495369"/>
                  <wp:effectExtent l="0" t="0" r="0" b="0"/>
                  <wp:docPr id="1812374548" name="Picture 1812374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374548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686" cy="495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6897ACA0" w14:textId="48D62C00" w:rsidR="00184D21" w:rsidRDefault="00184D21" w:rsidP="007E2643">
            <w:pPr>
              <w:pStyle w:val="Tablebody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Atjaunot dzēstu ierakstu</w:t>
            </w:r>
          </w:p>
        </w:tc>
      </w:tr>
      <w:tr w:rsidR="00184D21" w:rsidRPr="00951F46" w14:paraId="40DD968F" w14:textId="77777777" w:rsidTr="7219BB4F">
        <w:tc>
          <w:tcPr>
            <w:tcW w:w="2694" w:type="dxa"/>
          </w:tcPr>
          <w:p w14:paraId="72A2F2B4" w14:textId="6E85B9A6" w:rsidR="00184D21" w:rsidRPr="00184D21" w:rsidRDefault="00184D21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184D21">
              <w:rPr>
                <w:rFonts w:cs="Arial"/>
                <w:noProof/>
                <w:lang w:eastAsia="lv-LV"/>
              </w:rPr>
              <w:drawing>
                <wp:inline distT="0" distB="0" distL="0" distR="0" wp14:anchorId="1B3012BD" wp14:editId="1E4B92D6">
                  <wp:extent cx="1162212" cy="523948"/>
                  <wp:effectExtent l="0" t="0" r="0" b="0"/>
                  <wp:docPr id="505148956" name="Picture 505148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5148956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212" cy="523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7045CD30" w14:textId="0CBF0715" w:rsidR="00184D21" w:rsidRDefault="00184D21" w:rsidP="007E2643">
            <w:pPr>
              <w:pStyle w:val="Tablebody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Dzīves notikums</w:t>
            </w:r>
          </w:p>
        </w:tc>
      </w:tr>
      <w:tr w:rsidR="00184D21" w:rsidRPr="00951F46" w14:paraId="3853A2BE" w14:textId="77777777" w:rsidTr="7219BB4F">
        <w:tc>
          <w:tcPr>
            <w:tcW w:w="2694" w:type="dxa"/>
          </w:tcPr>
          <w:p w14:paraId="13C5B980" w14:textId="5865CAC4" w:rsidR="00184D21" w:rsidRPr="00184D21" w:rsidRDefault="00184D21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184D21">
              <w:rPr>
                <w:rFonts w:cs="Arial"/>
                <w:noProof/>
                <w:lang w:eastAsia="lv-LV"/>
              </w:rPr>
              <w:drawing>
                <wp:inline distT="0" distB="0" distL="0" distR="0" wp14:anchorId="5420B079" wp14:editId="051EE1AF">
                  <wp:extent cx="1000265" cy="485843"/>
                  <wp:effectExtent l="0" t="0" r="0" b="0"/>
                  <wp:docPr id="697814244" name="Picture 697814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7814244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265" cy="485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236A1927" w14:textId="4D9FCC77" w:rsidR="00184D21" w:rsidRDefault="00184D21" w:rsidP="007E2643">
            <w:pPr>
              <w:pStyle w:val="Tablebody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Satura lapa</w:t>
            </w:r>
          </w:p>
        </w:tc>
      </w:tr>
      <w:tr w:rsidR="00184D21" w:rsidRPr="00951F46" w14:paraId="4AFE5137" w14:textId="77777777" w:rsidTr="7219BB4F">
        <w:tc>
          <w:tcPr>
            <w:tcW w:w="2694" w:type="dxa"/>
          </w:tcPr>
          <w:p w14:paraId="152F468F" w14:textId="468CDF83" w:rsidR="00184D21" w:rsidRPr="00184D21" w:rsidRDefault="00184D21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184D21">
              <w:rPr>
                <w:rFonts w:cs="Arial"/>
                <w:noProof/>
                <w:lang w:eastAsia="lv-LV"/>
              </w:rPr>
              <w:drawing>
                <wp:inline distT="0" distB="0" distL="0" distR="0" wp14:anchorId="25677909" wp14:editId="0D9B1CF3">
                  <wp:extent cx="981212" cy="590632"/>
                  <wp:effectExtent l="0" t="0" r="0" b="0"/>
                  <wp:docPr id="819599094" name="Picture 819599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599094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212" cy="590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51B294AB" w14:textId="2D6DC8AF" w:rsidR="00184D21" w:rsidRDefault="00184D21" w:rsidP="007E2643">
            <w:pPr>
              <w:pStyle w:val="Tablebody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Pakalpojums</w:t>
            </w:r>
          </w:p>
        </w:tc>
      </w:tr>
      <w:tr w:rsidR="00184D21" w:rsidRPr="00951F46" w14:paraId="76C95A24" w14:textId="77777777" w:rsidTr="7219BB4F">
        <w:tc>
          <w:tcPr>
            <w:tcW w:w="2694" w:type="dxa"/>
          </w:tcPr>
          <w:p w14:paraId="18480013" w14:textId="2FFBE0B2" w:rsidR="00184D21" w:rsidRPr="00184D21" w:rsidRDefault="00184D21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184D21">
              <w:rPr>
                <w:rFonts w:cs="Arial"/>
                <w:noProof/>
                <w:lang w:eastAsia="lv-LV"/>
              </w:rPr>
              <w:drawing>
                <wp:inline distT="0" distB="0" distL="0" distR="0" wp14:anchorId="6CE7DC89" wp14:editId="160465BD">
                  <wp:extent cx="695422" cy="476316"/>
                  <wp:effectExtent l="0" t="0" r="0" b="0"/>
                  <wp:docPr id="258539588" name="Picture 258539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539588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422" cy="47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1D378A82" w14:textId="0979A035" w:rsidR="00184D21" w:rsidRDefault="00184D21" w:rsidP="007E2643">
            <w:pPr>
              <w:pStyle w:val="Tablebody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Notīrīt fltrus sarakstā</w:t>
            </w:r>
          </w:p>
        </w:tc>
      </w:tr>
      <w:tr w:rsidR="00184D21" w:rsidRPr="00951F46" w14:paraId="1C94F4F3" w14:textId="77777777" w:rsidTr="7219BB4F">
        <w:tc>
          <w:tcPr>
            <w:tcW w:w="2694" w:type="dxa"/>
          </w:tcPr>
          <w:p w14:paraId="6FA7C816" w14:textId="6BA5C6D3" w:rsidR="00184D21" w:rsidRPr="00184D21" w:rsidRDefault="00184D21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184D21">
              <w:rPr>
                <w:rFonts w:cs="Arial"/>
                <w:noProof/>
                <w:lang w:eastAsia="lv-LV"/>
              </w:rPr>
              <w:drawing>
                <wp:inline distT="0" distB="0" distL="0" distR="0" wp14:anchorId="51C975C7" wp14:editId="38B82723">
                  <wp:extent cx="1105054" cy="476316"/>
                  <wp:effectExtent l="0" t="0" r="0" b="0"/>
                  <wp:docPr id="502806616" name="Picture 502806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806616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5054" cy="47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12B3F399" w14:textId="55FD1878" w:rsidR="00184D21" w:rsidRDefault="00184D21" w:rsidP="007E2643">
            <w:pPr>
              <w:pStyle w:val="Tablebody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Dzēst ierakstu</w:t>
            </w:r>
            <w:r w:rsidR="00086815">
              <w:rPr>
                <w:rFonts w:cs="Arial"/>
                <w:noProof/>
              </w:rPr>
              <w:t xml:space="preserve"> vai dzēstie ieraksti</w:t>
            </w:r>
          </w:p>
        </w:tc>
      </w:tr>
      <w:tr w:rsidR="00184D21" w:rsidRPr="00951F46" w14:paraId="22882B9E" w14:textId="77777777" w:rsidTr="7219BB4F">
        <w:tc>
          <w:tcPr>
            <w:tcW w:w="2694" w:type="dxa"/>
          </w:tcPr>
          <w:p w14:paraId="1FA6AD3B" w14:textId="4C6F8322" w:rsidR="00184D21" w:rsidRPr="00184D21" w:rsidRDefault="00086815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086815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6D069374" wp14:editId="3053BCC2">
                  <wp:extent cx="1162212" cy="514422"/>
                  <wp:effectExtent l="0" t="0" r="0" b="0"/>
                  <wp:docPr id="1379286078" name="Picture 1379286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9286078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212" cy="5144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58507AE9" w14:textId="554A80BA" w:rsidR="00184D21" w:rsidRDefault="00086815" w:rsidP="007E2643">
            <w:pPr>
              <w:pStyle w:val="Tablebody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Pievienot jaunu personu</w:t>
            </w:r>
          </w:p>
        </w:tc>
      </w:tr>
      <w:tr w:rsidR="00184D21" w:rsidRPr="00951F46" w14:paraId="2774F919" w14:textId="77777777" w:rsidTr="7219BB4F">
        <w:tc>
          <w:tcPr>
            <w:tcW w:w="2694" w:type="dxa"/>
          </w:tcPr>
          <w:p w14:paraId="399A6EF5" w14:textId="44DA0C01" w:rsidR="00184D21" w:rsidRPr="00184D21" w:rsidRDefault="00086815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086815">
              <w:rPr>
                <w:rFonts w:cs="Arial"/>
                <w:noProof/>
                <w:lang w:eastAsia="lv-LV"/>
              </w:rPr>
              <w:drawing>
                <wp:inline distT="0" distB="0" distL="0" distR="0" wp14:anchorId="7C0B6005" wp14:editId="5B6FA1F7">
                  <wp:extent cx="1238423" cy="552527"/>
                  <wp:effectExtent l="0" t="0" r="0" b="0"/>
                  <wp:docPr id="168110086" name="Picture 168110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110086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423" cy="552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749F89C3" w14:textId="64B02704" w:rsidR="00184D21" w:rsidRDefault="00086815" w:rsidP="007E2643">
            <w:pPr>
              <w:pStyle w:val="Tablebody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Pievienot jaunu personu</w:t>
            </w:r>
          </w:p>
        </w:tc>
      </w:tr>
      <w:tr w:rsidR="00086815" w:rsidRPr="00951F46" w14:paraId="55A26A7F" w14:textId="77777777" w:rsidTr="7219BB4F">
        <w:tc>
          <w:tcPr>
            <w:tcW w:w="2694" w:type="dxa"/>
          </w:tcPr>
          <w:p w14:paraId="58893854" w14:textId="534E3169" w:rsidR="00086815" w:rsidRPr="00086815" w:rsidRDefault="00086815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086815">
              <w:rPr>
                <w:rFonts w:cs="Arial"/>
                <w:noProof/>
                <w:lang w:eastAsia="lv-LV"/>
              </w:rPr>
              <w:drawing>
                <wp:inline distT="0" distB="0" distL="0" distR="0" wp14:anchorId="79CA5B30" wp14:editId="63193CAB">
                  <wp:extent cx="838317" cy="504895"/>
                  <wp:effectExtent l="0" t="0" r="0" b="0"/>
                  <wp:docPr id="12619597" name="Picture 12619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19597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317" cy="504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2342D2EC" w14:textId="15EC2C08" w:rsidR="00086815" w:rsidRDefault="00086815" w:rsidP="007E2643">
            <w:pPr>
              <w:pStyle w:val="Tablebody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Nosūtītie ziņojumi</w:t>
            </w:r>
          </w:p>
        </w:tc>
      </w:tr>
      <w:tr w:rsidR="00086815" w:rsidRPr="00951F46" w14:paraId="1CD0D5EA" w14:textId="77777777" w:rsidTr="7219BB4F">
        <w:tc>
          <w:tcPr>
            <w:tcW w:w="2694" w:type="dxa"/>
          </w:tcPr>
          <w:p w14:paraId="4EEE128A" w14:textId="1E6A2F3E" w:rsidR="00086815" w:rsidRPr="00086815" w:rsidRDefault="00086815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086815">
              <w:rPr>
                <w:rFonts w:cs="Arial"/>
                <w:noProof/>
                <w:lang w:eastAsia="lv-LV"/>
              </w:rPr>
              <w:drawing>
                <wp:inline distT="0" distB="0" distL="0" distR="0" wp14:anchorId="6AA32215" wp14:editId="0F5F6130">
                  <wp:extent cx="771633" cy="428685"/>
                  <wp:effectExtent l="0" t="0" r="0" b="0"/>
                  <wp:docPr id="1757179956" name="Picture 1757179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7179956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633" cy="428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1E4A2096" w14:textId="397626FA" w:rsidR="00086815" w:rsidRDefault="00086815" w:rsidP="007E2643">
            <w:pPr>
              <w:pStyle w:val="Tablebody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Saņemtie ziņojumi</w:t>
            </w:r>
          </w:p>
        </w:tc>
      </w:tr>
      <w:tr w:rsidR="00086815" w:rsidRPr="00951F46" w14:paraId="4C08328E" w14:textId="77777777" w:rsidTr="7219BB4F">
        <w:tc>
          <w:tcPr>
            <w:tcW w:w="2694" w:type="dxa"/>
          </w:tcPr>
          <w:p w14:paraId="3C8A35AB" w14:textId="1214947F" w:rsidR="00086815" w:rsidRPr="00086815" w:rsidRDefault="00086815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086815">
              <w:rPr>
                <w:rFonts w:cs="Arial"/>
                <w:noProof/>
                <w:lang w:eastAsia="lv-LV"/>
              </w:rPr>
              <w:drawing>
                <wp:inline distT="0" distB="0" distL="0" distR="0" wp14:anchorId="3A91786C" wp14:editId="79C5881E">
                  <wp:extent cx="1095528" cy="457264"/>
                  <wp:effectExtent l="0" t="0" r="0" b="0"/>
                  <wp:docPr id="2090568133" name="Picture 2090568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0568133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528" cy="457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1D39C35B" w14:textId="6949EF48" w:rsidR="00086815" w:rsidRDefault="00086815" w:rsidP="007E2643">
            <w:pPr>
              <w:pStyle w:val="Tablebody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Melnraksti</w:t>
            </w:r>
          </w:p>
        </w:tc>
      </w:tr>
      <w:tr w:rsidR="00086815" w:rsidRPr="00951F46" w14:paraId="6E6B106B" w14:textId="77777777" w:rsidTr="7219BB4F">
        <w:tc>
          <w:tcPr>
            <w:tcW w:w="2694" w:type="dxa"/>
          </w:tcPr>
          <w:p w14:paraId="653DF424" w14:textId="35513831" w:rsidR="00086815" w:rsidRPr="00086815" w:rsidRDefault="00086815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086815">
              <w:rPr>
                <w:rFonts w:cs="Arial"/>
                <w:noProof/>
                <w:lang w:eastAsia="lv-LV"/>
              </w:rPr>
              <w:drawing>
                <wp:inline distT="0" distB="0" distL="0" distR="0" wp14:anchorId="07E57ACF" wp14:editId="09A503DC">
                  <wp:extent cx="724001" cy="600159"/>
                  <wp:effectExtent l="0" t="0" r="0" b="0"/>
                  <wp:docPr id="1354272632" name="Picture 1354272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4272632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001" cy="600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14CBEDB6" w14:textId="25E61A22" w:rsidR="00086815" w:rsidRDefault="0086405F" w:rsidP="007E2643">
            <w:pPr>
              <w:pStyle w:val="Tablebody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Pievienot jaunu ierakstu</w:t>
            </w:r>
          </w:p>
        </w:tc>
      </w:tr>
      <w:tr w:rsidR="0086405F" w:rsidRPr="00951F46" w14:paraId="6A3C29A6" w14:textId="77777777" w:rsidTr="7219BB4F">
        <w:tc>
          <w:tcPr>
            <w:tcW w:w="2694" w:type="dxa"/>
          </w:tcPr>
          <w:p w14:paraId="3E2940E2" w14:textId="240B3AFB" w:rsidR="0086405F" w:rsidRPr="00086815" w:rsidRDefault="0086405F" w:rsidP="007E2643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86405F">
              <w:rPr>
                <w:rFonts w:cs="Arial"/>
                <w:noProof/>
                <w:lang w:eastAsia="lv-LV"/>
              </w:rPr>
              <w:drawing>
                <wp:inline distT="0" distB="0" distL="0" distR="0" wp14:anchorId="5DE26894" wp14:editId="51D2D4D9">
                  <wp:extent cx="933580" cy="628738"/>
                  <wp:effectExtent l="0" t="0" r="0" b="0"/>
                  <wp:docPr id="2087570698" name="Picture 2087570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7570698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580" cy="628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4FAAE5BB" w14:textId="70774120" w:rsidR="0086405F" w:rsidRDefault="0086405F" w:rsidP="007E2643">
            <w:pPr>
              <w:pStyle w:val="Tablebody"/>
              <w:rPr>
                <w:rFonts w:cs="Arial"/>
                <w:noProof/>
              </w:rPr>
            </w:pPr>
            <w:r>
              <w:rPr>
                <w:rFonts w:cs="Arial"/>
                <w:noProof/>
              </w:rPr>
              <w:t>Papildus informācija</w:t>
            </w:r>
          </w:p>
        </w:tc>
      </w:tr>
    </w:tbl>
    <w:p w14:paraId="74EC02EF" w14:textId="210899E0" w:rsidR="00EA12DB" w:rsidRPr="00951F46" w:rsidRDefault="00EA12DB" w:rsidP="00522EA2">
      <w:pPr>
        <w:pStyle w:val="Heading2"/>
      </w:pPr>
      <w:bookmarkStart w:id="154" w:name="_Toc40701509"/>
      <w:bookmarkStart w:id="155" w:name="_Toc40710127"/>
      <w:bookmarkStart w:id="156" w:name="_Toc40710331"/>
      <w:bookmarkStart w:id="157" w:name="_Toc40710512"/>
      <w:bookmarkStart w:id="158" w:name="_Toc40713491"/>
      <w:bookmarkStart w:id="159" w:name="_Toc40715000"/>
      <w:bookmarkStart w:id="160" w:name="_Toc40715939"/>
      <w:bookmarkStart w:id="161" w:name="_Ref34051844"/>
      <w:bookmarkStart w:id="162" w:name="_Ref34051849"/>
      <w:bookmarkStart w:id="163" w:name="_Ref47953939"/>
      <w:bookmarkStart w:id="164" w:name="_Toc163232205"/>
      <w:bookmarkEnd w:id="154"/>
      <w:bookmarkEnd w:id="155"/>
      <w:bookmarkEnd w:id="156"/>
      <w:bookmarkEnd w:id="157"/>
      <w:bookmarkEnd w:id="158"/>
      <w:bookmarkEnd w:id="159"/>
      <w:bookmarkEnd w:id="160"/>
      <w:r w:rsidRPr="00522EA2">
        <w:t>Molekulas</w:t>
      </w:r>
      <w:bookmarkEnd w:id="161"/>
      <w:bookmarkEnd w:id="162"/>
      <w:bookmarkEnd w:id="163"/>
      <w:bookmarkEnd w:id="164"/>
    </w:p>
    <w:p w14:paraId="1C0C75A7" w14:textId="39A10086" w:rsidR="007B6ACC" w:rsidRPr="00951F46" w:rsidRDefault="007B6ACC" w:rsidP="00DA4107">
      <w:pPr>
        <w:rPr>
          <w:rFonts w:cs="Arial"/>
        </w:rPr>
      </w:pPr>
      <w:r w:rsidRPr="00951F46">
        <w:rPr>
          <w:rFonts w:cs="Arial"/>
        </w:rPr>
        <w:t xml:space="preserve">Portāla komponentes (molekulas) ir veidotas izmantojot </w:t>
      </w:r>
      <w:r w:rsidR="00FA62D8">
        <w:rPr>
          <w:rFonts w:cs="Arial"/>
        </w:rPr>
        <w:t>četras</w:t>
      </w:r>
      <w:r w:rsidRPr="00951F46">
        <w:rPr>
          <w:rFonts w:cs="Arial"/>
        </w:rPr>
        <w:t xml:space="preserve"> dažādas izstrādes tehnoloģijas:</w:t>
      </w:r>
    </w:p>
    <w:p w14:paraId="400A840D" w14:textId="46A16D65" w:rsidR="007B6ACC" w:rsidRPr="00951F46" w:rsidRDefault="007B6ACC" w:rsidP="00DA4107">
      <w:pPr>
        <w:pStyle w:val="ListBullet"/>
        <w:rPr>
          <w:rFonts w:cs="Arial"/>
        </w:rPr>
      </w:pPr>
      <w:r w:rsidRPr="00951F46">
        <w:rPr>
          <w:rFonts w:cs="Arial"/>
        </w:rPr>
        <w:t>HTML + CSS</w:t>
      </w:r>
      <w:r w:rsidR="002C53DB" w:rsidRPr="00951F46">
        <w:rPr>
          <w:rFonts w:cs="Arial"/>
        </w:rPr>
        <w:t xml:space="preserve"> komponentes – izmantojamas veidojot </w:t>
      </w:r>
      <w:r w:rsidR="00287FDB">
        <w:rPr>
          <w:rFonts w:cs="Arial"/>
        </w:rPr>
        <w:t>e-pakalpojum</w:t>
      </w:r>
      <w:r w:rsidR="00023FE7">
        <w:rPr>
          <w:rFonts w:cs="Arial"/>
        </w:rPr>
        <w:t>us</w:t>
      </w:r>
      <w:r w:rsidR="00287FDB">
        <w:rPr>
          <w:rFonts w:cs="Arial"/>
        </w:rPr>
        <w:t xml:space="preserve"> vai </w:t>
      </w:r>
      <w:r w:rsidR="002C53DB" w:rsidRPr="00951F46">
        <w:rPr>
          <w:rFonts w:cs="Arial"/>
        </w:rPr>
        <w:t>Latvija.</w:t>
      </w:r>
      <w:r w:rsidR="007B14E9">
        <w:rPr>
          <w:rFonts w:cs="Arial"/>
        </w:rPr>
        <w:t>gov.</w:t>
      </w:r>
      <w:r w:rsidR="002C53DB" w:rsidRPr="00951F46">
        <w:rPr>
          <w:rFonts w:cs="Arial"/>
        </w:rPr>
        <w:t>lv portāla saturu.</w:t>
      </w:r>
    </w:p>
    <w:p w14:paraId="68E954C6" w14:textId="04E0CBA3" w:rsidR="00D930AE" w:rsidRDefault="007B6ACC" w:rsidP="00645A0E">
      <w:pPr>
        <w:pStyle w:val="ListBullet"/>
        <w:rPr>
          <w:rFonts w:cs="Arial"/>
        </w:rPr>
      </w:pPr>
      <w:proofErr w:type="spellStart"/>
      <w:r w:rsidRPr="00951F46">
        <w:rPr>
          <w:rFonts w:cs="Arial"/>
        </w:rPr>
        <w:t>ReactJS</w:t>
      </w:r>
      <w:proofErr w:type="spellEnd"/>
      <w:r w:rsidR="002C53DB" w:rsidRPr="00951F46">
        <w:rPr>
          <w:rFonts w:cs="Arial"/>
        </w:rPr>
        <w:t xml:space="preserve"> – </w:t>
      </w:r>
      <w:proofErr w:type="spellStart"/>
      <w:r w:rsidR="007E3780">
        <w:rPr>
          <w:rFonts w:cs="Arial"/>
        </w:rPr>
        <w:t>balstas</w:t>
      </w:r>
      <w:proofErr w:type="spellEnd"/>
      <w:r w:rsidR="007E3780">
        <w:rPr>
          <w:rFonts w:cs="Arial"/>
        </w:rPr>
        <w:t xml:space="preserve"> uz </w:t>
      </w:r>
      <w:proofErr w:type="spellStart"/>
      <w:r w:rsidR="007E3780">
        <w:rPr>
          <w:rFonts w:cs="Arial"/>
        </w:rPr>
        <w:t>atverta</w:t>
      </w:r>
      <w:proofErr w:type="spellEnd"/>
      <w:r w:rsidR="007E3780">
        <w:rPr>
          <w:rFonts w:cs="Arial"/>
        </w:rPr>
        <w:t xml:space="preserve"> koda </w:t>
      </w:r>
      <w:proofErr w:type="spellStart"/>
      <w:r w:rsidR="007E3780">
        <w:rPr>
          <w:rFonts w:cs="Arial"/>
        </w:rPr>
        <w:t>bibliotēkam</w:t>
      </w:r>
      <w:proofErr w:type="spellEnd"/>
      <w:r w:rsidR="007E3780">
        <w:rPr>
          <w:rFonts w:cs="Arial"/>
        </w:rPr>
        <w:t xml:space="preserve">, ir </w:t>
      </w:r>
      <w:r w:rsidR="002C53DB" w:rsidRPr="00951F46">
        <w:rPr>
          <w:rFonts w:cs="Arial"/>
        </w:rPr>
        <w:t>izmantojama veidojot SPA (</w:t>
      </w:r>
      <w:proofErr w:type="spellStart"/>
      <w:r w:rsidR="002C53DB" w:rsidRPr="00951F46">
        <w:rPr>
          <w:rFonts w:cs="Arial"/>
        </w:rPr>
        <w:t>single</w:t>
      </w:r>
      <w:proofErr w:type="spellEnd"/>
      <w:r w:rsidR="002C53DB" w:rsidRPr="00951F46">
        <w:rPr>
          <w:rFonts w:cs="Arial"/>
        </w:rPr>
        <w:t xml:space="preserve"> </w:t>
      </w:r>
      <w:proofErr w:type="spellStart"/>
      <w:r w:rsidR="002C53DB" w:rsidRPr="00951F46">
        <w:rPr>
          <w:rFonts w:cs="Arial"/>
        </w:rPr>
        <w:t>page</w:t>
      </w:r>
      <w:proofErr w:type="spellEnd"/>
      <w:r w:rsidR="002C53DB" w:rsidRPr="00951F46">
        <w:rPr>
          <w:rFonts w:cs="Arial"/>
        </w:rPr>
        <w:t xml:space="preserve"> </w:t>
      </w:r>
      <w:proofErr w:type="spellStart"/>
      <w:r w:rsidR="002C53DB" w:rsidRPr="00951F46">
        <w:rPr>
          <w:rFonts w:cs="Arial"/>
        </w:rPr>
        <w:t>application</w:t>
      </w:r>
      <w:proofErr w:type="spellEnd"/>
      <w:r w:rsidR="002C53DB" w:rsidRPr="00951F46">
        <w:rPr>
          <w:rFonts w:cs="Arial"/>
        </w:rPr>
        <w:t>) e-pakalpojumus.</w:t>
      </w:r>
    </w:p>
    <w:p w14:paraId="6D8AB529" w14:textId="72ACE210" w:rsidR="009E3816" w:rsidRPr="00951F46" w:rsidRDefault="009E3816" w:rsidP="00645A0E">
      <w:pPr>
        <w:pStyle w:val="ListBullet"/>
        <w:rPr>
          <w:rFonts w:cs="Arial"/>
        </w:rPr>
      </w:pPr>
      <w:r>
        <w:rPr>
          <w:rFonts w:cs="Arial"/>
        </w:rPr>
        <w:t xml:space="preserve">MVC – izmantojams uz Microsoft .net </w:t>
      </w:r>
      <w:proofErr w:type="spellStart"/>
      <w:r>
        <w:rPr>
          <w:rFonts w:cs="Arial"/>
        </w:rPr>
        <w:t>core</w:t>
      </w:r>
      <w:proofErr w:type="spellEnd"/>
      <w:r>
        <w:rPr>
          <w:rFonts w:cs="Arial"/>
        </w:rPr>
        <w:t xml:space="preserve"> </w:t>
      </w:r>
      <w:r w:rsidR="007E3780">
        <w:rPr>
          <w:rFonts w:cs="Arial"/>
        </w:rPr>
        <w:t xml:space="preserve">MPA </w:t>
      </w:r>
      <w:r w:rsidR="0097139D">
        <w:rPr>
          <w:rFonts w:cs="Arial"/>
        </w:rPr>
        <w:t>e-pakalpojumu izstrādei</w:t>
      </w:r>
      <w:r w:rsidR="00DF2911">
        <w:rPr>
          <w:rFonts w:cs="Arial"/>
        </w:rPr>
        <w:t xml:space="preserve"> vai portāla Latvija.</w:t>
      </w:r>
      <w:r w:rsidR="007B14E9">
        <w:rPr>
          <w:rFonts w:cs="Arial"/>
        </w:rPr>
        <w:t>gov.</w:t>
      </w:r>
      <w:r w:rsidR="00DF2911">
        <w:rPr>
          <w:rFonts w:cs="Arial"/>
        </w:rPr>
        <w:t>lv satura izstrādei</w:t>
      </w:r>
      <w:r w:rsidR="0097139D">
        <w:rPr>
          <w:rFonts w:cs="Arial"/>
        </w:rPr>
        <w:t>.</w:t>
      </w:r>
    </w:p>
    <w:p w14:paraId="6A7D4085" w14:textId="77777777" w:rsidR="00D930AE" w:rsidRPr="00951F46" w:rsidRDefault="00D930AE" w:rsidP="00D930AE">
      <w:pPr>
        <w:shd w:val="clear" w:color="auto" w:fill="FFFFFF"/>
        <w:rPr>
          <w:rFonts w:cs="Arial"/>
        </w:rPr>
      </w:pPr>
    </w:p>
    <w:p w14:paraId="302B4041" w14:textId="1F4D05EF" w:rsidR="00D930AE" w:rsidRPr="00951F46" w:rsidRDefault="00D930AE" w:rsidP="00921513">
      <w:pPr>
        <w:pStyle w:val="ListBullet"/>
        <w:numPr>
          <w:ilvl w:val="0"/>
          <w:numId w:val="0"/>
        </w:numPr>
        <w:ind w:left="360" w:hanging="360"/>
        <w:rPr>
          <w:rFonts w:cs="Arial"/>
        </w:rPr>
        <w:sectPr w:rsidR="00D930AE" w:rsidRPr="00951F46" w:rsidSect="0000644A">
          <w:pgSz w:w="11906" w:h="16838" w:code="9"/>
          <w:pgMar w:top="902" w:right="567" w:bottom="1259" w:left="1701" w:header="340" w:footer="170" w:gutter="0"/>
          <w:pgNumType w:start="2"/>
          <w:cols w:space="708"/>
          <w:docGrid w:linePitch="360"/>
        </w:sectPr>
      </w:pPr>
    </w:p>
    <w:p w14:paraId="74C24BF2" w14:textId="4F8DC676" w:rsidR="009C3F9D" w:rsidRDefault="008A3D6F" w:rsidP="00096B82">
      <w:pPr>
        <w:pStyle w:val="Heading3"/>
        <w:jc w:val="right"/>
      </w:pPr>
      <w:bookmarkStart w:id="165" w:name="_Toc158191568"/>
      <w:bookmarkStart w:id="166" w:name="_Toc158192019"/>
      <w:bookmarkStart w:id="167" w:name="_Toc158972255"/>
      <w:bookmarkStart w:id="168" w:name="_Toc158972681"/>
      <w:bookmarkStart w:id="169" w:name="_Toc159512152"/>
      <w:bookmarkStart w:id="170" w:name="_Toc158191569"/>
      <w:bookmarkStart w:id="171" w:name="_Toc158192020"/>
      <w:bookmarkStart w:id="172" w:name="_Toc158972256"/>
      <w:bookmarkStart w:id="173" w:name="_Toc158972682"/>
      <w:bookmarkStart w:id="174" w:name="_Toc159512153"/>
      <w:bookmarkStart w:id="175" w:name="_Toc158191570"/>
      <w:bookmarkStart w:id="176" w:name="_Toc158192021"/>
      <w:bookmarkStart w:id="177" w:name="_Toc158972257"/>
      <w:bookmarkStart w:id="178" w:name="_Toc158972683"/>
      <w:bookmarkStart w:id="179" w:name="_Toc159512154"/>
      <w:bookmarkStart w:id="180" w:name="_Toc158191571"/>
      <w:bookmarkStart w:id="181" w:name="_Toc158192022"/>
      <w:bookmarkStart w:id="182" w:name="_Toc158972258"/>
      <w:bookmarkStart w:id="183" w:name="_Toc158972684"/>
      <w:bookmarkStart w:id="184" w:name="_Toc159512155"/>
      <w:bookmarkStart w:id="185" w:name="_Toc158191604"/>
      <w:bookmarkStart w:id="186" w:name="_Toc158192055"/>
      <w:bookmarkStart w:id="187" w:name="_Toc158972291"/>
      <w:bookmarkStart w:id="188" w:name="_Toc158972717"/>
      <w:bookmarkStart w:id="189" w:name="_Toc159512188"/>
      <w:bookmarkStart w:id="190" w:name="_Toc158191605"/>
      <w:bookmarkStart w:id="191" w:name="_Toc158192056"/>
      <w:bookmarkStart w:id="192" w:name="_Toc158972292"/>
      <w:bookmarkStart w:id="193" w:name="_Toc158972718"/>
      <w:bookmarkStart w:id="194" w:name="_Toc159512189"/>
      <w:bookmarkStart w:id="195" w:name="_Toc158191606"/>
      <w:bookmarkStart w:id="196" w:name="_Toc158192057"/>
      <w:bookmarkStart w:id="197" w:name="_Toc158972293"/>
      <w:bookmarkStart w:id="198" w:name="_Toc158972719"/>
      <w:bookmarkStart w:id="199" w:name="_Toc159512190"/>
      <w:bookmarkStart w:id="200" w:name="_Toc158191607"/>
      <w:bookmarkStart w:id="201" w:name="_Toc158192058"/>
      <w:bookmarkStart w:id="202" w:name="_Toc158972294"/>
      <w:bookmarkStart w:id="203" w:name="_Toc158972720"/>
      <w:bookmarkStart w:id="204" w:name="_Toc159512191"/>
      <w:bookmarkStart w:id="205" w:name="_Toc158191608"/>
      <w:bookmarkStart w:id="206" w:name="_Toc158192059"/>
      <w:bookmarkStart w:id="207" w:name="_Toc158972295"/>
      <w:bookmarkStart w:id="208" w:name="_Toc158972721"/>
      <w:bookmarkStart w:id="209" w:name="_Toc159512192"/>
      <w:bookmarkStart w:id="210" w:name="_Toc163232206"/>
      <w:bookmarkEnd w:id="165"/>
      <w:bookmarkEnd w:id="166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  <w:proofErr w:type="spellStart"/>
      <w:r w:rsidRPr="00B467A0">
        <w:lastRenderedPageBreak/>
        <w:t>ReactJS</w:t>
      </w:r>
      <w:bookmarkEnd w:id="210"/>
      <w:proofErr w:type="spellEnd"/>
    </w:p>
    <w:p w14:paraId="780AB6F2" w14:textId="4E195E72" w:rsidR="00EA04C6" w:rsidRPr="00126103" w:rsidRDefault="00C310A5" w:rsidP="00187017">
      <w:pPr>
        <w:rPr>
          <w:rFonts w:cs="Arial"/>
          <w:szCs w:val="22"/>
        </w:rPr>
      </w:pPr>
      <w:proofErr w:type="spellStart"/>
      <w:r>
        <w:rPr>
          <w:rFonts w:cs="Arial"/>
          <w:szCs w:val="22"/>
        </w:rPr>
        <w:t>ReactJS</w:t>
      </w:r>
      <w:proofErr w:type="spellEnd"/>
      <w:r w:rsidRPr="00951F46">
        <w:rPr>
          <w:rFonts w:cs="Arial"/>
          <w:szCs w:val="22"/>
        </w:rPr>
        <w:t xml:space="preserve"> kontroļu </w:t>
      </w:r>
      <w:proofErr w:type="spellStart"/>
      <w:r w:rsidRPr="00951F46">
        <w:rPr>
          <w:rFonts w:cs="Arial"/>
          <w:szCs w:val="22"/>
        </w:rPr>
        <w:t>bibliotekas</w:t>
      </w:r>
      <w:proofErr w:type="spellEnd"/>
      <w:r w:rsidRPr="00951F46">
        <w:rPr>
          <w:rFonts w:cs="Arial"/>
          <w:szCs w:val="22"/>
        </w:rPr>
        <w:t xml:space="preserve"> izmantošana</w:t>
      </w:r>
      <w:r>
        <w:rPr>
          <w:rFonts w:cs="Arial"/>
          <w:szCs w:val="22"/>
        </w:rPr>
        <w:t>s</w:t>
      </w:r>
      <w:r w:rsidRPr="00951F46">
        <w:rPr>
          <w:rFonts w:cs="Arial"/>
          <w:szCs w:val="22"/>
        </w:rPr>
        <w:t xml:space="preserve"> </w:t>
      </w:r>
      <w:r>
        <w:rPr>
          <w:rFonts w:cs="Arial"/>
          <w:szCs w:val="22"/>
        </w:rPr>
        <w:t>apraksti</w:t>
      </w:r>
      <w:r w:rsidRPr="00951F46">
        <w:rPr>
          <w:rFonts w:cs="Arial"/>
          <w:szCs w:val="22"/>
        </w:rPr>
        <w:t xml:space="preserve">. </w:t>
      </w:r>
      <w:r>
        <w:rPr>
          <w:rFonts w:cs="Arial"/>
          <w:szCs w:val="22"/>
        </w:rPr>
        <w:t xml:space="preserve">No šiem kontroļu elementiem ir iespējams salikt jau pielāgotus portāla dizaina elementus. Zemāk esošajās tabulās ir šo komponenšu </w:t>
      </w:r>
      <w:proofErr w:type="spellStart"/>
      <w:r>
        <w:rPr>
          <w:rFonts w:cs="Arial"/>
          <w:szCs w:val="22"/>
        </w:rPr>
        <w:t>dizainiskā</w:t>
      </w:r>
      <w:proofErr w:type="spellEnd"/>
      <w:r>
        <w:rPr>
          <w:rFonts w:cs="Arial"/>
          <w:szCs w:val="22"/>
        </w:rPr>
        <w:t xml:space="preserve"> reprezentācija, apraksti un norādes uz tām.</w:t>
      </w:r>
    </w:p>
    <w:p w14:paraId="70EC46D9" w14:textId="0CAF0178" w:rsidR="00EA6794" w:rsidRPr="00951F46" w:rsidRDefault="00640BE1" w:rsidP="00E12E8E">
      <w:pPr>
        <w:pStyle w:val="Tablenumber"/>
      </w:pPr>
      <w:r>
        <w:t>6</w:t>
      </w:r>
      <w:r w:rsidR="00EA6794" w:rsidRPr="00951F46">
        <w:t>.tabula</w:t>
      </w:r>
    </w:p>
    <w:p w14:paraId="09125FEB" w14:textId="35D62A8D" w:rsidR="00AC7146" w:rsidRPr="00951F46" w:rsidRDefault="00777DCF">
      <w:pPr>
        <w:pStyle w:val="Tabletitle"/>
      </w:pPr>
      <w:proofErr w:type="spellStart"/>
      <w:r w:rsidRPr="00951F46">
        <w:t>React</w:t>
      </w:r>
      <w:proofErr w:type="spellEnd"/>
      <w:r w:rsidRPr="00951F46">
        <w:t xml:space="preserve"> </w:t>
      </w:r>
      <w:proofErr w:type="spellStart"/>
      <w:r w:rsidRPr="00951F46">
        <w:t>storybook</w:t>
      </w:r>
      <w:proofErr w:type="spellEnd"/>
      <w:r w:rsidRPr="00951F46">
        <w:t xml:space="preserve"> kontroļu izm</w:t>
      </w:r>
      <w:sdt>
        <w:sdtPr>
          <w:tag w:val="goog_rdk_11"/>
          <w:id w:val="-2094542534"/>
        </w:sdtPr>
        <w:sdtContent/>
      </w:sdt>
      <w:sdt>
        <w:sdtPr>
          <w:tag w:val="goog_rdk_12"/>
          <w:id w:val="87823354"/>
        </w:sdtPr>
        <w:sdtContent/>
      </w:sdt>
      <w:sdt>
        <w:sdtPr>
          <w:tag w:val="goog_rdk_13"/>
          <w:id w:val="-1622612805"/>
        </w:sdtPr>
        <w:sdtContent/>
      </w:sdt>
      <w:sdt>
        <w:sdtPr>
          <w:tag w:val="goog_rdk_14"/>
          <w:id w:val="1205374282"/>
        </w:sdtPr>
        <w:sdtContent/>
      </w:sdt>
      <w:sdt>
        <w:sdtPr>
          <w:tag w:val="goog_rdk_32"/>
          <w:id w:val="-1162697006"/>
        </w:sdtPr>
        <w:sdtContent/>
      </w:sdt>
      <w:sdt>
        <w:sdtPr>
          <w:tag w:val="goog_rdk_33"/>
          <w:id w:val="674996975"/>
        </w:sdtPr>
        <w:sdtContent/>
      </w:sdt>
      <w:sdt>
        <w:sdtPr>
          <w:tag w:val="goog_rdk_34"/>
          <w:id w:val="139861912"/>
        </w:sdtPr>
        <w:sdtContent/>
      </w:sdt>
      <w:sdt>
        <w:sdtPr>
          <w:tag w:val="goog_rdk_35"/>
          <w:id w:val="1753544776"/>
        </w:sdtPr>
        <w:sdtContent/>
      </w:sdt>
      <w:sdt>
        <w:sdtPr>
          <w:tag w:val="goog_rdk_54"/>
          <w:id w:val="1516504845"/>
        </w:sdtPr>
        <w:sdtContent/>
      </w:sdt>
      <w:sdt>
        <w:sdtPr>
          <w:tag w:val="goog_rdk_55"/>
          <w:id w:val="-1073742577"/>
        </w:sdtPr>
        <w:sdtContent/>
      </w:sdt>
      <w:sdt>
        <w:sdtPr>
          <w:tag w:val="goog_rdk_56"/>
          <w:id w:val="-1913694516"/>
        </w:sdtPr>
        <w:sdtContent/>
      </w:sdt>
      <w:sdt>
        <w:sdtPr>
          <w:tag w:val="goog_rdk_57"/>
          <w:id w:val="505487165"/>
        </w:sdtPr>
        <w:sdtContent/>
      </w:sdt>
      <w:sdt>
        <w:sdtPr>
          <w:tag w:val="goog_rdk_78"/>
          <w:id w:val="-1376694917"/>
        </w:sdtPr>
        <w:sdtContent/>
      </w:sdt>
      <w:sdt>
        <w:sdtPr>
          <w:tag w:val="goog_rdk_79"/>
          <w:id w:val="-1326816943"/>
        </w:sdtPr>
        <w:sdtContent/>
      </w:sdt>
      <w:sdt>
        <w:sdtPr>
          <w:tag w:val="goog_rdk_80"/>
          <w:id w:val="-882944314"/>
        </w:sdtPr>
        <w:sdtContent/>
      </w:sdt>
      <w:sdt>
        <w:sdtPr>
          <w:tag w:val="goog_rdk_81"/>
          <w:id w:val="1206145992"/>
        </w:sdtPr>
        <w:sdtContent/>
      </w:sdt>
      <w:r w:rsidRPr="00951F46">
        <w:t>a</w:t>
      </w:r>
      <w:r w:rsidR="00285CB5" w:rsidRPr="00951F46">
        <w:t>ntošana</w:t>
      </w:r>
    </w:p>
    <w:tbl>
      <w:tblPr>
        <w:tblW w:w="15451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820"/>
        <w:gridCol w:w="2977"/>
        <w:gridCol w:w="7654"/>
      </w:tblGrid>
      <w:tr w:rsidR="00AC7146" w:rsidRPr="00951F46" w14:paraId="5E12729B" w14:textId="77777777" w:rsidTr="00122710">
        <w:trPr>
          <w:tblHeader/>
        </w:trPr>
        <w:tc>
          <w:tcPr>
            <w:tcW w:w="4820" w:type="dxa"/>
            <w:tcBorders>
              <w:top w:val="single" w:sz="12" w:space="0" w:color="auto"/>
              <w:bottom w:val="single" w:sz="2" w:space="0" w:color="auto"/>
            </w:tcBorders>
            <w:vAlign w:val="center"/>
          </w:tcPr>
          <w:p w14:paraId="20F67D49" w14:textId="47DE8CE1" w:rsidR="00AC7146" w:rsidRPr="00951F46" w:rsidRDefault="00415052" w:rsidP="00122710">
            <w:pPr>
              <w:pStyle w:val="TableBoldSmall"/>
              <w:rPr>
                <w:rFonts w:cs="Arial"/>
              </w:rPr>
            </w:pPr>
            <w:proofErr w:type="spellStart"/>
            <w:r w:rsidRPr="00951F46">
              <w:rPr>
                <w:rFonts w:cs="Arial"/>
              </w:rPr>
              <w:t>React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Storybook</w:t>
            </w:r>
            <w:proofErr w:type="spellEnd"/>
            <w:r w:rsidRPr="00951F46">
              <w:rPr>
                <w:rFonts w:cs="Arial"/>
              </w:rPr>
              <w:t xml:space="preserve"> kontroļu komponent</w:t>
            </w:r>
            <w:sdt>
              <w:sdtPr>
                <w:rPr>
                  <w:rFonts w:cs="Arial"/>
                </w:rPr>
                <w:tag w:val="goog_rdk_104"/>
                <w:id w:val="-475371966"/>
              </w:sdtPr>
              <w:sdtContent/>
            </w:sdt>
            <w:sdt>
              <w:sdtPr>
                <w:rPr>
                  <w:rFonts w:cs="Arial"/>
                </w:rPr>
                <w:tag w:val="goog_rdk_105"/>
                <w:id w:val="959836547"/>
              </w:sdtPr>
              <w:sdtContent/>
            </w:sdt>
            <w:sdt>
              <w:sdtPr>
                <w:rPr>
                  <w:rFonts w:cs="Arial"/>
                </w:rPr>
                <w:tag w:val="goog_rdk_106"/>
                <w:id w:val="-1457329824"/>
              </w:sdtPr>
              <w:sdtContent/>
            </w:sdt>
            <w:sdt>
              <w:sdtPr>
                <w:rPr>
                  <w:rFonts w:cs="Arial"/>
                </w:rPr>
                <w:tag w:val="goog_rdk_107"/>
                <w:id w:val="1771051669"/>
              </w:sdtPr>
              <w:sdtContent/>
            </w:sdt>
            <w:r w:rsidRPr="00951F46">
              <w:rPr>
                <w:rFonts w:cs="Arial"/>
              </w:rPr>
              <w:t>e</w:t>
            </w:r>
          </w:p>
        </w:tc>
        <w:tc>
          <w:tcPr>
            <w:tcW w:w="2977" w:type="dxa"/>
            <w:tcBorders>
              <w:top w:val="single" w:sz="12" w:space="0" w:color="auto"/>
              <w:bottom w:val="single" w:sz="2" w:space="0" w:color="auto"/>
            </w:tcBorders>
          </w:tcPr>
          <w:p w14:paraId="2B3114DD" w14:textId="77777777" w:rsidR="00AC7146" w:rsidRPr="00951F46" w:rsidRDefault="00AC7146" w:rsidP="00F6411C">
            <w:pPr>
              <w:pStyle w:val="TableBoldSmall"/>
              <w:rPr>
                <w:rFonts w:cs="Arial"/>
              </w:rPr>
            </w:pPr>
            <w:r w:rsidRPr="00951F46">
              <w:rPr>
                <w:rFonts w:cs="Arial"/>
              </w:rPr>
              <w:t>Apraksts</w:t>
            </w:r>
          </w:p>
        </w:tc>
        <w:tc>
          <w:tcPr>
            <w:tcW w:w="7654" w:type="dxa"/>
            <w:tcBorders>
              <w:top w:val="single" w:sz="12" w:space="0" w:color="auto"/>
              <w:bottom w:val="single" w:sz="2" w:space="0" w:color="auto"/>
            </w:tcBorders>
          </w:tcPr>
          <w:p w14:paraId="14FA36BB" w14:textId="77777777" w:rsidR="00AC7146" w:rsidRPr="00951F46" w:rsidRDefault="00AC7146" w:rsidP="00F6411C">
            <w:pPr>
              <w:pStyle w:val="TableBoldSmall"/>
              <w:rPr>
                <w:rFonts w:cs="Arial"/>
              </w:rPr>
            </w:pPr>
            <w:r w:rsidRPr="00951F46">
              <w:rPr>
                <w:rFonts w:cs="Arial"/>
              </w:rPr>
              <w:t>Atsauce (Norāde)</w:t>
            </w:r>
          </w:p>
        </w:tc>
      </w:tr>
      <w:tr w:rsidR="008761A9" w:rsidRPr="00951F46" w14:paraId="207B1F6A" w14:textId="77777777" w:rsidTr="00122710"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042728E0" w14:textId="248F1D98" w:rsidR="008761A9" w:rsidRPr="00951F46" w:rsidRDefault="3A97937E" w:rsidP="00122710">
            <w:pPr>
              <w:rPr>
                <w:rFonts w:cs="Arial"/>
                <w:b/>
                <w:bCs/>
                <w:noProof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0A484C77" wp14:editId="4B78D50A">
                  <wp:extent cx="2743200" cy="199390"/>
                  <wp:effectExtent l="0" t="0" r="0" b="0"/>
                  <wp:docPr id="999865023" name="Picture 999865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/>
                        </pic:nvPicPr>
                        <pic:blipFill>
                          <a:blip r:embed="rId13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99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51F46">
              <w:rPr>
                <w:rFonts w:cs="Arial"/>
                <w:noProof/>
              </w:rPr>
              <w:t xml:space="preserve"> </w:t>
            </w: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7DBE810D" wp14:editId="6AB02AA2">
                  <wp:extent cx="2743200" cy="119380"/>
                  <wp:effectExtent l="0" t="0" r="0" b="0"/>
                  <wp:docPr id="742327975" name="Picture 742327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/>
                        </pic:nvPicPr>
                        <pic:blipFill>
                          <a:blip r:embed="rId1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19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6D57D012" w14:textId="05457504" w:rsidR="008761A9" w:rsidRPr="00951F46" w:rsidRDefault="00665948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Brīdinājumi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5FE44586" w14:textId="54916D8B" w:rsidR="00D377BC" w:rsidRDefault="00A95B34" w:rsidP="00F6411C">
            <w:pPr>
              <w:pStyle w:val="Tablebody"/>
              <w:rPr>
                <w:rStyle w:val="Hyperlink"/>
                <w:rFonts w:eastAsiaTheme="majorEastAsia" w:cs="Arial"/>
                <w:szCs w:val="20"/>
              </w:rPr>
            </w:pPr>
            <w:r w:rsidRPr="00772CDB">
              <w:rPr>
                <w:rFonts w:eastAsiaTheme="majorEastAsia" w:cs="Arial"/>
                <w:szCs w:val="20"/>
              </w:rPr>
              <w:t>https://eservices-test.vraa.gov.lv/</w:t>
            </w:r>
            <w:r w:rsidR="00AE34F4" w:rsidRPr="00772CDB">
              <w:rPr>
                <w:rFonts w:eastAsiaTheme="majorEastAsia" w:cs="Arial"/>
                <w:szCs w:val="20"/>
              </w:rPr>
              <w:t>EservicePlatform.</w:t>
            </w:r>
            <w:r w:rsidR="0047370B" w:rsidRPr="00772CDB">
              <w:rPr>
                <w:rFonts w:eastAsiaTheme="majorEastAsia" w:cs="Arial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Cs w:val="20"/>
              </w:rPr>
              <w:t>/?path=/story/components-alert--alert</w:t>
            </w:r>
          </w:p>
          <w:p w14:paraId="7694A043" w14:textId="77777777" w:rsidR="002A50C6" w:rsidRPr="00951F46" w:rsidRDefault="002A50C6" w:rsidP="00F6411C">
            <w:pPr>
              <w:pStyle w:val="Tablebody"/>
              <w:rPr>
                <w:rFonts w:cs="Arial"/>
              </w:rPr>
            </w:pPr>
          </w:p>
          <w:p w14:paraId="5CD6334E" w14:textId="645DD9DE" w:rsidR="008761A9" w:rsidRPr="00951F46" w:rsidRDefault="00453A9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/?path=/story/components-alert--alert-strong-error-text-clickable</w:t>
            </w:r>
            <w:r>
              <w:rPr>
                <w:rFonts w:cs="Arial"/>
              </w:rPr>
              <w:t xml:space="preserve"> </w:t>
            </w:r>
          </w:p>
        </w:tc>
      </w:tr>
      <w:tr w:rsidR="001C4D01" w:rsidRPr="00951F46" w14:paraId="3DB49927" w14:textId="77777777" w:rsidTr="00122710">
        <w:trPr>
          <w:trHeight w:val="1191"/>
        </w:trPr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55BE0735" w14:textId="21EBF692" w:rsidR="001C4D01" w:rsidRPr="00951F46" w:rsidRDefault="001C4D01" w:rsidP="00122710">
            <w:pPr>
              <w:rPr>
                <w:rFonts w:cs="Arial"/>
                <w:noProof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745F0F36" wp14:editId="39FF9FC3">
                  <wp:extent cx="1109258" cy="518615"/>
                  <wp:effectExtent l="0" t="0" r="0" b="0"/>
                  <wp:docPr id="858790035" name="Picture 858790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/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258" cy="51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0A37A26B" w14:textId="77777777" w:rsidR="001C4D01" w:rsidRPr="00951F46" w:rsidRDefault="001C4D01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Pēc noklusējuma</w:t>
            </w:r>
          </w:p>
          <w:p w14:paraId="7627526B" w14:textId="796A01F4" w:rsidR="001C4D01" w:rsidRPr="00951F46" w:rsidRDefault="001C4D01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 (konfigurējams)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53E198BD" w14:textId="5DD4DE46" w:rsidR="001C4D01" w:rsidRPr="00951F46" w:rsidRDefault="00453A94" w:rsidP="001C4D01">
            <w:pPr>
              <w:pStyle w:val="Tablebody"/>
              <w:rPr>
                <w:rStyle w:val="Hyperlink"/>
                <w:rFonts w:eastAsiaTheme="majorEastAsia" w:cs="Arial"/>
                <w:szCs w:val="20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/?path=/story/components-button--button-configurable</w:t>
            </w:r>
            <w:r>
              <w:t xml:space="preserve">  </w:t>
            </w:r>
          </w:p>
          <w:p w14:paraId="63493B09" w14:textId="386779C5" w:rsidR="00E75DE9" w:rsidRPr="00951F46" w:rsidRDefault="00E75DE9" w:rsidP="001C4D01">
            <w:pPr>
              <w:pStyle w:val="Tablebody"/>
              <w:rPr>
                <w:rFonts w:cs="Arial"/>
              </w:rPr>
            </w:pPr>
          </w:p>
          <w:p w14:paraId="5D91CEBA" w14:textId="29A3B5F7" w:rsidR="00E75DE9" w:rsidRPr="00951F46" w:rsidRDefault="00453A94" w:rsidP="001C4D01">
            <w:pPr>
              <w:pStyle w:val="Tablebody"/>
              <w:rPr>
                <w:rFonts w:cs="Arial"/>
              </w:rPr>
            </w:pPr>
            <w:r>
              <w:t xml:space="preserve"> </w:t>
            </w:r>
          </w:p>
        </w:tc>
      </w:tr>
      <w:tr w:rsidR="004913D0" w:rsidRPr="00951F46" w14:paraId="38D36ADD" w14:textId="77777777" w:rsidTr="00122710">
        <w:trPr>
          <w:trHeight w:val="1191"/>
        </w:trPr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6B62BC3B" w14:textId="26272BD8" w:rsidR="004913D0" w:rsidRPr="00951F46" w:rsidRDefault="004913D0" w:rsidP="00122710">
            <w:pPr>
              <w:rPr>
                <w:rFonts w:cs="Arial"/>
                <w:noProof/>
                <w:lang w:eastAsia="lv-LV"/>
              </w:rPr>
            </w:pPr>
            <w:r w:rsidRPr="004913D0">
              <w:rPr>
                <w:rFonts w:cs="Arial"/>
                <w:noProof/>
                <w:lang w:eastAsia="lv-LV"/>
              </w:rPr>
              <w:drawing>
                <wp:inline distT="0" distB="0" distL="0" distR="0" wp14:anchorId="47C9BE6E" wp14:editId="04E34009">
                  <wp:extent cx="2466975" cy="1550165"/>
                  <wp:effectExtent l="0" t="0" r="0" b="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585" cy="1554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45DC1327" w14:textId="24AA844F" w:rsidR="004913D0" w:rsidRPr="00951F46" w:rsidRDefault="004913D0" w:rsidP="001C4D01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Taustiņu pogu demonstrējumi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26D79DF4" w14:textId="0DD1DF53" w:rsidR="004913D0" w:rsidRPr="00951F46" w:rsidDel="00A95B34" w:rsidRDefault="004913D0" w:rsidP="001C4D01">
            <w:pPr>
              <w:pStyle w:val="Tablebody"/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/?path=/story/components-button--buttons</w:t>
            </w:r>
            <w:r>
              <w:t xml:space="preserve"> </w:t>
            </w:r>
          </w:p>
        </w:tc>
      </w:tr>
      <w:tr w:rsidR="001C4D01" w:rsidRPr="00951F46" w14:paraId="0BF47723" w14:textId="77777777" w:rsidTr="00122710"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577CC752" w14:textId="7AECFF14" w:rsidR="001C4D01" w:rsidRPr="00951F46" w:rsidRDefault="00772CDB" w:rsidP="00122710">
            <w:pPr>
              <w:rPr>
                <w:rFonts w:cs="Arial"/>
                <w:b/>
                <w:lang w:eastAsia="lv-LV"/>
              </w:rPr>
            </w:pPr>
            <w:r w:rsidRPr="00C5175E">
              <w:rPr>
                <w:rFonts w:cs="Arial"/>
                <w:noProof/>
              </w:rPr>
              <w:pict w14:anchorId="142C19F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7281" type="#_x0000_t75" style="width:230.95pt;height:36pt">
                  <v:imagedata r:id="rId138" o:title=""/>
                </v:shape>
              </w:pict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68F77645" w14:textId="7BF7E542" w:rsidR="001C4D01" w:rsidRPr="00951F46" w:rsidRDefault="001C4D01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Taustiņu grupas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0B93A816" w14:textId="7565CF84" w:rsidR="001C4D01" w:rsidRPr="00951F46" w:rsidRDefault="00453A94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/?path=/story/components-button--button-group</w:t>
            </w:r>
            <w:r>
              <w:t xml:space="preserve"> </w:t>
            </w:r>
          </w:p>
          <w:p w14:paraId="78811AF7" w14:textId="4C04BB82" w:rsidR="001C4D01" w:rsidRPr="00951F46" w:rsidRDefault="00453A94" w:rsidP="001C4D01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</w:t>
            </w:r>
            <w:r w:rsidRPr="00772CDB">
              <w:t>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rPr>
                <w:rFonts w:cs="Arial"/>
              </w:rPr>
              <w:t>/?path=/story/components-button--button-group-centered</w:t>
            </w:r>
            <w:r>
              <w:rPr>
                <w:rFonts w:cs="Arial"/>
              </w:rPr>
              <w:t xml:space="preserve"> </w:t>
            </w:r>
          </w:p>
        </w:tc>
      </w:tr>
      <w:tr w:rsidR="001C4D01" w:rsidRPr="00951F46" w14:paraId="541B3A19" w14:textId="77777777" w:rsidTr="00FE57CD">
        <w:trPr>
          <w:trHeight w:val="1531"/>
        </w:trPr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55E6898A" w14:textId="601FD4AE" w:rsidR="001C4D01" w:rsidRPr="00951F46" w:rsidRDefault="001C4D01" w:rsidP="00122710">
            <w:pPr>
              <w:rPr>
                <w:rFonts w:cs="Arial"/>
                <w:noProof/>
              </w:rPr>
            </w:pPr>
            <w:r w:rsidRPr="00951F46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31BDF0E5" wp14:editId="1135DBB0">
                  <wp:extent cx="1562100" cy="520700"/>
                  <wp:effectExtent l="0" t="0" r="0" b="0"/>
                  <wp:docPr id="1466067331" name="Picture 1466067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/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52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51F46">
              <w:rPr>
                <w:rFonts w:cs="Arial"/>
                <w:noProof/>
              </w:rPr>
              <w:t xml:space="preserve"> </w:t>
            </w: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283FAA5E" wp14:editId="1C2B5E7B">
                  <wp:extent cx="2336800" cy="355600"/>
                  <wp:effectExtent l="0" t="0" r="0" b="0"/>
                  <wp:docPr id="1993799270" name="Picture 1993799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/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6800" cy="35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08374F39" w14:textId="39E03240" w:rsidR="001C4D01" w:rsidRPr="00951F46" w:rsidRDefault="00A25039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Filt</w:t>
            </w:r>
            <w:r w:rsidR="00AB3A8E" w:rsidRPr="00951F46">
              <w:rPr>
                <w:rFonts w:cs="Arial"/>
              </w:rPr>
              <w:t>r</w:t>
            </w:r>
            <w:r w:rsidRPr="00951F46">
              <w:rPr>
                <w:rFonts w:cs="Arial"/>
              </w:rPr>
              <w:t>u ikonas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047ECBDC" w14:textId="551A6E02" w:rsidR="001C4D01" w:rsidRPr="00951F46" w:rsidRDefault="00453A94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/?path=/story/components-collapse--collapse-filter-example</w:t>
            </w:r>
            <w:r>
              <w:t xml:space="preserve"> </w:t>
            </w:r>
          </w:p>
          <w:p w14:paraId="44750F5A" w14:textId="6205A1A7" w:rsidR="001C4D01" w:rsidRPr="00951F46" w:rsidRDefault="00453A94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/?path=/story/components-collapse--collapse</w:t>
            </w:r>
            <w:r>
              <w:t xml:space="preserve"> </w:t>
            </w:r>
          </w:p>
          <w:p w14:paraId="770E52D6" w14:textId="638FA1D1" w:rsidR="001C4D01" w:rsidRPr="00951F46" w:rsidRDefault="00453A94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/?path=/story/components-collapse--collapse-body</w:t>
            </w:r>
            <w:r>
              <w:t xml:space="preserve"> </w:t>
            </w:r>
          </w:p>
          <w:p w14:paraId="19D8A277" w14:textId="5E88ACB6" w:rsidR="001C4D01" w:rsidRPr="00951F46" w:rsidRDefault="00453A94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/?path=/story/components-collapse--collapse-head</w:t>
            </w:r>
            <w:r>
              <w:t xml:space="preserve"> </w:t>
            </w:r>
          </w:p>
          <w:p w14:paraId="4CE6FA40" w14:textId="6236B387" w:rsidR="001C4D01" w:rsidRPr="00951F46" w:rsidRDefault="001C4D01" w:rsidP="001C4D01">
            <w:pPr>
              <w:pStyle w:val="Tablebody"/>
              <w:rPr>
                <w:rFonts w:cs="Arial"/>
              </w:rPr>
            </w:pPr>
          </w:p>
        </w:tc>
      </w:tr>
      <w:tr w:rsidR="001C4D01" w:rsidRPr="00951F46" w14:paraId="03808462" w14:textId="77777777" w:rsidTr="00FE57CD">
        <w:trPr>
          <w:trHeight w:val="1077"/>
        </w:trPr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1C6DBD2B" w14:textId="1E375DCB" w:rsidR="001C4D01" w:rsidRPr="00951F46" w:rsidRDefault="00772CDB" w:rsidP="00122710">
            <w:pPr>
              <w:rPr>
                <w:rFonts w:cs="Arial"/>
                <w:noProof/>
                <w:lang w:eastAsia="lv-LV"/>
              </w:rPr>
            </w:pPr>
            <w:r w:rsidRPr="00C5175E">
              <w:rPr>
                <w:rFonts w:cs="Arial"/>
                <w:noProof/>
              </w:rPr>
              <w:pict w14:anchorId="1902DF25">
                <v:shape id="_x0000_i17280" type="#_x0000_t75" style="width:231.7pt;height:51.7pt">
                  <v:imagedata r:id="rId141" o:title=""/>
                </v:shape>
              </w:pict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38FECD80" w14:textId="370E467A" w:rsidR="001C4D01" w:rsidRPr="00951F46" w:rsidRDefault="002F61B8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Datnes </w:t>
            </w:r>
            <w:r w:rsidR="001C4D01" w:rsidRPr="00951F46">
              <w:rPr>
                <w:rFonts w:cs="Arial"/>
              </w:rPr>
              <w:t>augšupielādēšanas</w:t>
            </w:r>
            <w:r w:rsidR="00D45101" w:rsidRPr="00951F46">
              <w:rPr>
                <w:rFonts w:cs="Arial"/>
              </w:rPr>
              <w:t xml:space="preserve"> </w:t>
            </w:r>
            <w:r w:rsidR="00C02A9F" w:rsidRPr="00951F46">
              <w:rPr>
                <w:rFonts w:cs="Arial"/>
              </w:rPr>
              <w:t>ekrāna taustiņš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221E67CA" w14:textId="205B7900" w:rsidR="001C4D01" w:rsidRPr="00951F46" w:rsidRDefault="00453A94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/?path=/story/components-fileupload--file-upload</w:t>
            </w:r>
            <w:r>
              <w:rPr>
                <w:rFonts w:cs="Arial"/>
              </w:rPr>
              <w:t xml:space="preserve"> </w:t>
            </w:r>
          </w:p>
        </w:tc>
      </w:tr>
      <w:tr w:rsidR="001C4D01" w:rsidRPr="00951F46" w14:paraId="44756CD9" w14:textId="77777777" w:rsidTr="00FE57CD">
        <w:trPr>
          <w:trHeight w:val="964"/>
        </w:trPr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4FE0D164" w14:textId="39CF86D2" w:rsidR="001C4D01" w:rsidRPr="00951F46" w:rsidRDefault="00772CDB" w:rsidP="00122710">
            <w:pPr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381286F0">
                <v:shape id="_x0000_i17279" type="#_x0000_t75" style="width:231.7pt;height:36pt">
                  <v:imagedata r:id="rId142" o:title=""/>
                </v:shape>
              </w:pict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7ECDC5DC" w14:textId="1F3FDCA6" w:rsidR="001C4D01" w:rsidRPr="00951F46" w:rsidRDefault="002F61B8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Datnes </w:t>
            </w:r>
            <w:r w:rsidR="001C4D01" w:rsidRPr="00951F46">
              <w:rPr>
                <w:rFonts w:cs="Arial"/>
              </w:rPr>
              <w:t>augšupielāde</w:t>
            </w:r>
            <w:r w:rsidRPr="00951F46">
              <w:rPr>
                <w:rFonts w:cs="Arial"/>
              </w:rPr>
              <w:t>s ekrāna taustiņš bez r</w:t>
            </w:r>
            <w:r w:rsidR="00164A9B" w:rsidRPr="00951F46">
              <w:rPr>
                <w:rFonts w:cs="Arial"/>
              </w:rPr>
              <w:t>āmja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372C95A3" w14:textId="6D3D0087" w:rsidR="001C4D01" w:rsidRPr="00951F46" w:rsidRDefault="00453A94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/?path=/story/components-fileupload--file-upload-string-label</w:t>
            </w:r>
            <w:r>
              <w:rPr>
                <w:rFonts w:cs="Arial"/>
              </w:rPr>
              <w:t xml:space="preserve"> </w:t>
            </w:r>
          </w:p>
        </w:tc>
      </w:tr>
      <w:tr w:rsidR="001C4D01" w:rsidRPr="00951F46" w14:paraId="7D6EF12F" w14:textId="77777777" w:rsidTr="00122710"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0BEA981D" w14:textId="4F1FAC7D" w:rsidR="001C4D01" w:rsidRPr="00951F46" w:rsidRDefault="00B429A3" w:rsidP="00122710">
            <w:pPr>
              <w:rPr>
                <w:rFonts w:cs="Arial"/>
                <w:noProof/>
              </w:rPr>
            </w:pPr>
            <w:r w:rsidRPr="00B429A3">
              <w:rPr>
                <w:rFonts w:cs="Arial"/>
                <w:noProof/>
                <w:lang w:eastAsia="lv-LV"/>
              </w:rPr>
              <w:drawing>
                <wp:inline distT="0" distB="0" distL="0" distR="0" wp14:anchorId="4C41D816" wp14:editId="150B9092">
                  <wp:extent cx="2923540" cy="352425"/>
                  <wp:effectExtent l="0" t="0" r="0" b="9525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35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41DA4B94" w14:textId="61058B81" w:rsidR="001C4D01" w:rsidRPr="00951F46" w:rsidRDefault="001C4D01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Sīkfailu paziņojumi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7DFB244D" w14:textId="7D38B37E" w:rsidR="001C4D01" w:rsidRPr="00951F46" w:rsidRDefault="00453A94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/?path=/story/components-cookiealert--cookie-alert</w:t>
            </w:r>
            <w:r>
              <w:t xml:space="preserve"> </w:t>
            </w:r>
          </w:p>
          <w:p w14:paraId="6E924BB2" w14:textId="77777777" w:rsidR="001C4D01" w:rsidRPr="00951F46" w:rsidRDefault="001C4D01" w:rsidP="001C4D01">
            <w:pPr>
              <w:pStyle w:val="Tablebody"/>
              <w:rPr>
                <w:rFonts w:cs="Arial"/>
                <w:color w:val="333333"/>
                <w:shd w:val="clear" w:color="auto" w:fill="F6F9FC"/>
              </w:rPr>
            </w:pPr>
          </w:p>
        </w:tc>
      </w:tr>
      <w:tr w:rsidR="001C4D01" w:rsidRPr="00951F46" w14:paraId="0E8D5875" w14:textId="77777777" w:rsidTr="00122710"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3CC83331" w14:textId="690E0B70" w:rsidR="001C4D01" w:rsidRPr="00951F46" w:rsidRDefault="001C4D01" w:rsidP="00122710">
            <w:pPr>
              <w:rPr>
                <w:rFonts w:cs="Arial"/>
                <w:noProof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5AD9BB60" wp14:editId="6096448F">
                  <wp:extent cx="2912016" cy="1429406"/>
                  <wp:effectExtent l="0" t="0" r="0" b="5715"/>
                  <wp:docPr id="1993921271" name="Picture 1993921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/>
                        </pic:nvPicPr>
                        <pic:blipFill>
                          <a:blip r:embed="rId1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8508" cy="1437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6760BEEF" w14:textId="137095B1" w:rsidR="001C4D01" w:rsidRPr="00951F46" w:rsidRDefault="001C4D01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Datu režģis (</w:t>
            </w:r>
            <w:proofErr w:type="spellStart"/>
            <w:r w:rsidRPr="00951F46">
              <w:rPr>
                <w:rFonts w:cs="Arial"/>
              </w:rPr>
              <w:t>Data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grid</w:t>
            </w:r>
            <w:proofErr w:type="spellEnd"/>
            <w:r w:rsidRPr="00951F46">
              <w:rPr>
                <w:rFonts w:cs="Arial"/>
              </w:rPr>
              <w:t>)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763DD720" w14:textId="7332738C" w:rsidR="001C4D01" w:rsidRPr="00951F46" w:rsidRDefault="00453A94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/?path=/story/components-datagrid--data-grid</w:t>
            </w:r>
            <w:r>
              <w:t xml:space="preserve"> </w:t>
            </w:r>
          </w:p>
          <w:p w14:paraId="216A6C32" w14:textId="109BD5E4" w:rsidR="001C4D01" w:rsidRPr="00951F46" w:rsidRDefault="00453A94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/?path=/story/components-datagrid--data-grid-can-select-all-items</w:t>
            </w:r>
            <w:r>
              <w:t xml:space="preserve"> </w:t>
            </w:r>
          </w:p>
          <w:p w14:paraId="730CF1B5" w14:textId="5F94865B" w:rsidR="001C4D01" w:rsidRPr="00951F46" w:rsidRDefault="00453A94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/?path=/story/components-datagrid--data-grid-with-table-rows</w:t>
            </w:r>
            <w:r>
              <w:t xml:space="preserve"> </w:t>
            </w:r>
          </w:p>
          <w:p w14:paraId="694BAC57" w14:textId="05A922EF" w:rsidR="001C4D01" w:rsidRPr="00951F46" w:rsidRDefault="007826B7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/?path=/story/components-datagrid--data-grid-column</w:t>
            </w:r>
            <w:r>
              <w:t xml:space="preserve"> </w:t>
            </w:r>
          </w:p>
          <w:p w14:paraId="7E26CDEA" w14:textId="706622B9" w:rsidR="001C4D01" w:rsidRPr="00951F46" w:rsidRDefault="007826B7" w:rsidP="001C4D01">
            <w:pPr>
              <w:pStyle w:val="Tablebody"/>
              <w:rPr>
                <w:rFonts w:cs="Arial"/>
              </w:rPr>
            </w:pPr>
            <w:r w:rsidRPr="00772CDB">
              <w:lastRenderedPageBreak/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/?path=/story/components-datagrid--data-grid-row</w:t>
            </w:r>
            <w:r>
              <w:t xml:space="preserve"> </w:t>
            </w:r>
          </w:p>
          <w:p w14:paraId="1F7F28F5" w14:textId="4CEEBA34" w:rsidR="00460558" w:rsidRDefault="007826B7" w:rsidP="00460558">
            <w:pPr>
              <w:pStyle w:val="Tablebody"/>
              <w:rPr>
                <w:rStyle w:val="Hyperlink"/>
                <w:rFonts w:eastAsiaTheme="majorEastAsia" w:cs="Arial"/>
                <w:szCs w:val="20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/?path=/story/components-datagrid--data-grid-row-cell</w:t>
            </w:r>
            <w:r>
              <w:t xml:space="preserve"> </w:t>
            </w:r>
          </w:p>
          <w:p w14:paraId="07711FB0" w14:textId="685AA342" w:rsidR="001C4D01" w:rsidRPr="00A7141B" w:rsidRDefault="007826B7" w:rsidP="00460558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/?path=/story/components-datagrid--data-grid-with-pagination-and-loader</w:t>
            </w:r>
            <w:r>
              <w:t xml:space="preserve"> </w:t>
            </w:r>
          </w:p>
          <w:p w14:paraId="0589B264" w14:textId="5C74DC09" w:rsidR="001C4D01" w:rsidRPr="00951F46" w:rsidRDefault="001C4D01" w:rsidP="00460558">
            <w:pPr>
              <w:pStyle w:val="Tablebody"/>
              <w:rPr>
                <w:rFonts w:cs="Arial"/>
              </w:rPr>
            </w:pPr>
          </w:p>
        </w:tc>
      </w:tr>
      <w:tr w:rsidR="001C4D01" w:rsidRPr="00951F46" w14:paraId="10DAF04A" w14:textId="77777777" w:rsidTr="00122710">
        <w:trPr>
          <w:trHeight w:val="907"/>
        </w:trPr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7B7417FD" w14:textId="1313F245" w:rsidR="001C4D01" w:rsidRDefault="00DA4179" w:rsidP="00460558">
            <w:pPr>
              <w:pStyle w:val="Tablebody"/>
              <w:rPr>
                <w:noProof/>
              </w:rPr>
            </w:pPr>
            <w:r>
              <w:rPr>
                <w:noProof/>
              </w:rPr>
              <w:lastRenderedPageBreak/>
              <w:t xml:space="preserve"> </w:t>
            </w:r>
            <w:r w:rsidRPr="00DA4179">
              <w:rPr>
                <w:rFonts w:cs="Arial"/>
                <w:noProof/>
              </w:rPr>
              <w:drawing>
                <wp:inline distT="0" distB="0" distL="0" distR="0" wp14:anchorId="2A0089F5" wp14:editId="71B956F7">
                  <wp:extent cx="1790950" cy="400106"/>
                  <wp:effectExtent l="0" t="0" r="0" b="0"/>
                  <wp:docPr id="213663858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6638587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950" cy="400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6E4766" w14:textId="21D7873E" w:rsidR="00DA4179" w:rsidRPr="00951F46" w:rsidRDefault="00DA4179" w:rsidP="00460558">
            <w:pPr>
              <w:pStyle w:val="Tablebody"/>
              <w:rPr>
                <w:rFonts w:cs="Arial"/>
                <w:noProof/>
              </w:rPr>
            </w:pPr>
            <w:r w:rsidRPr="00DA4179">
              <w:rPr>
                <w:rFonts w:cs="Arial"/>
                <w:noProof/>
              </w:rPr>
              <w:drawing>
                <wp:inline distT="0" distB="0" distL="0" distR="0" wp14:anchorId="646C0853" wp14:editId="1F8837D7">
                  <wp:extent cx="1190791" cy="400106"/>
                  <wp:effectExtent l="0" t="0" r="0" b="0"/>
                  <wp:docPr id="18199625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996257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791" cy="400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0AB61B4E" w14:textId="5A44C4DD" w:rsidR="001C4D01" w:rsidRPr="00951F46" w:rsidRDefault="001C4D01" w:rsidP="00460558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Kalendāra izmantošana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74663638" w14:textId="06BC8806" w:rsidR="001C4D01" w:rsidRDefault="008A4D33" w:rsidP="00DA4179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Controls.React.Full</w:t>
            </w:r>
            <w:r w:rsidRPr="00772CDB">
              <w:t>/?path=/story/components-reactdatepicker--react-date-picker</w:t>
            </w:r>
          </w:p>
          <w:p w14:paraId="0F55B130" w14:textId="77777777" w:rsidR="00DA4179" w:rsidRDefault="00DA4179" w:rsidP="00DA4179">
            <w:pPr>
              <w:pStyle w:val="Tablebody"/>
            </w:pPr>
          </w:p>
          <w:p w14:paraId="07422D92" w14:textId="03B3E75F" w:rsidR="00DA4179" w:rsidRPr="00951F46" w:rsidRDefault="008A4D33" w:rsidP="00DA4179">
            <w:pPr>
              <w:pStyle w:val="Tablebody"/>
              <w:rPr>
                <w:rFonts w:cs="Arial"/>
              </w:rPr>
            </w:pPr>
            <w:r w:rsidRPr="00772CDB">
              <w:t>https://eservices-test.vraa.gov.lv/EservicePlatform.</w:t>
            </w:r>
            <w:r w:rsidR="0047370B" w:rsidRPr="00772CDB">
              <w:t>Controls.React.Full</w:t>
            </w:r>
            <w:r w:rsidRPr="00772CDB">
              <w:t>/?path=/story/components-reactdaterangepicker--react-date-range-picker</w:t>
            </w:r>
          </w:p>
        </w:tc>
      </w:tr>
      <w:tr w:rsidR="00A7353A" w:rsidRPr="00951F46" w14:paraId="65265F99" w14:textId="77777777" w:rsidTr="00122710">
        <w:trPr>
          <w:trHeight w:val="907"/>
        </w:trPr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64E1890F" w14:textId="42D7D61B" w:rsidR="00A7353A" w:rsidRPr="00951F46" w:rsidRDefault="00A7353A" w:rsidP="00460558">
            <w:pPr>
              <w:pStyle w:val="Tablebody"/>
              <w:rPr>
                <w:rFonts w:cs="Arial"/>
                <w:noProof/>
                <w:lang w:eastAsia="lv-LV"/>
              </w:rPr>
            </w:pPr>
            <w:r w:rsidRPr="00A7353A">
              <w:rPr>
                <w:rFonts w:cs="Arial"/>
                <w:noProof/>
                <w:lang w:eastAsia="lv-LV"/>
              </w:rPr>
              <w:drawing>
                <wp:inline distT="0" distB="0" distL="0" distR="0" wp14:anchorId="6D3DA79E" wp14:editId="7154421F">
                  <wp:extent cx="2448267" cy="838317"/>
                  <wp:effectExtent l="0" t="0" r="9525" b="0"/>
                  <wp:docPr id="1663701314" name="Picture 1663701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8267" cy="838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3B53FD62" w14:textId="265DB568" w:rsidR="00A7353A" w:rsidRPr="00951F46" w:rsidRDefault="00A7353A" w:rsidP="00460558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Laika komponentes izmantošana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202C78E3" w14:textId="729F6611" w:rsidR="00A7353A" w:rsidRDefault="00A7353A" w:rsidP="00460558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Controls.React.Full</w:t>
            </w:r>
            <w:r w:rsidRPr="00772CDB">
              <w:t>/?path=/story/components-timepicker--time-picker</w:t>
            </w:r>
            <w:r>
              <w:t xml:space="preserve"> </w:t>
            </w:r>
          </w:p>
        </w:tc>
      </w:tr>
      <w:tr w:rsidR="001C4D01" w:rsidRPr="00951F46" w14:paraId="7AC4240E" w14:textId="77777777" w:rsidTr="00122710">
        <w:trPr>
          <w:trHeight w:val="850"/>
        </w:trPr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7FA53929" w14:textId="4564791A" w:rsidR="001C4D01" w:rsidRPr="00951F46" w:rsidRDefault="001C4D01" w:rsidP="00122710">
            <w:pPr>
              <w:rPr>
                <w:rFonts w:cs="Arial"/>
                <w:noProof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3A86BB7A" wp14:editId="33D08E33">
                  <wp:extent cx="774700" cy="342900"/>
                  <wp:effectExtent l="0" t="0" r="0" b="0"/>
                  <wp:docPr id="1776178671" name="Picture 1776178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/>
                          <pic:cNvPicPr/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008ED169" w14:textId="01C0E631" w:rsidR="001C4D01" w:rsidRPr="00951F46" w:rsidRDefault="001C4D01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Izvēles rūtiņa (</w:t>
            </w:r>
            <w:proofErr w:type="spellStart"/>
            <w:r w:rsidRPr="00951F46">
              <w:rPr>
                <w:rFonts w:cs="Arial"/>
              </w:rPr>
              <w:t>checkbox</w:t>
            </w:r>
            <w:proofErr w:type="spellEnd"/>
            <w:r w:rsidRPr="00951F46">
              <w:rPr>
                <w:rFonts w:cs="Arial"/>
              </w:rPr>
              <w:t>) ar pievienotu etiķeti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020451D6" w14:textId="5E20AD00" w:rsidR="001C4D01" w:rsidRPr="00951F46" w:rsidRDefault="00CC10DE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/?path=/story/components-inputform-checkbox--input-form-checkbox-with-label</w:t>
            </w:r>
            <w:r>
              <w:t xml:space="preserve"> </w:t>
            </w:r>
          </w:p>
        </w:tc>
      </w:tr>
      <w:tr w:rsidR="001C4D01" w:rsidRPr="00951F46" w14:paraId="0FB47317" w14:textId="77777777" w:rsidTr="00FE57CD">
        <w:trPr>
          <w:trHeight w:val="737"/>
        </w:trPr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711FEB6F" w14:textId="5F3D6F36" w:rsidR="001C4D01" w:rsidRPr="00951F46" w:rsidRDefault="001C4D01" w:rsidP="00122710">
            <w:pPr>
              <w:rPr>
                <w:rFonts w:cs="Arial"/>
                <w:noProof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52E065CC" wp14:editId="68216A42">
                  <wp:extent cx="2311400" cy="431800"/>
                  <wp:effectExtent l="0" t="0" r="0" b="0"/>
                  <wp:docPr id="1897917845" name="Picture 1897917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/>
                          <pic:cNvPicPr/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1400" cy="43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709802CC" w14:textId="6FFC64DC" w:rsidR="001C4D01" w:rsidRPr="00951F46" w:rsidRDefault="001C4D01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Izvēles rūtiņa (</w:t>
            </w:r>
            <w:proofErr w:type="spellStart"/>
            <w:r w:rsidRPr="00951F46">
              <w:rPr>
                <w:rFonts w:cs="Arial"/>
              </w:rPr>
              <w:t>checkbox</w:t>
            </w:r>
            <w:proofErr w:type="spellEnd"/>
            <w:r w:rsidRPr="00951F46">
              <w:rPr>
                <w:rFonts w:cs="Arial"/>
              </w:rPr>
              <w:t xml:space="preserve">) ar pievienotu etiķeti un </w:t>
            </w:r>
            <w:r w:rsidR="00B429A3">
              <w:rPr>
                <w:rFonts w:cs="Arial"/>
              </w:rPr>
              <w:t>saiti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7A0481C6" w14:textId="1A57E8AC" w:rsidR="001C4D01" w:rsidRPr="00951F46" w:rsidRDefault="00CC10DE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/?path=/story/components-inputform-checkbox--input-form-checkbox-with-label-in-children</w:t>
            </w:r>
            <w:r>
              <w:t xml:space="preserve"> </w:t>
            </w:r>
            <w:r w:rsidDel="00CC10DE">
              <w:t xml:space="preserve"> </w:t>
            </w:r>
          </w:p>
          <w:p w14:paraId="12B04785" w14:textId="77777777" w:rsidR="001C4D01" w:rsidRPr="00951F46" w:rsidRDefault="001C4D01" w:rsidP="001C4D01">
            <w:pPr>
              <w:pStyle w:val="Tablebody"/>
              <w:rPr>
                <w:rFonts w:cs="Arial"/>
              </w:rPr>
            </w:pPr>
          </w:p>
        </w:tc>
      </w:tr>
      <w:tr w:rsidR="001C4D01" w:rsidRPr="00951F46" w14:paraId="744BEABD" w14:textId="77777777" w:rsidTr="00122710"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7D4DEDD6" w14:textId="4038A2B9" w:rsidR="001C4D01" w:rsidRPr="00951F46" w:rsidRDefault="001C4D01" w:rsidP="00122710">
            <w:pPr>
              <w:rPr>
                <w:rFonts w:cs="Arial"/>
                <w:noProof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57C75F68" wp14:editId="4FEF693A">
                  <wp:extent cx="2563495" cy="224790"/>
                  <wp:effectExtent l="0" t="0" r="1905" b="3810"/>
                  <wp:docPr id="1966596336" name="Picture 1966596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/>
                          <pic:cNvPicPr/>
                        </pic:nvPicPr>
                        <pic:blipFill>
                          <a:blip r:embed="rId1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495" cy="22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31AA17C4" w14:textId="32DC4D1B" w:rsidR="001C4D01" w:rsidRPr="00951F46" w:rsidRDefault="001C4D01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Izvēles rūtiņa (</w:t>
            </w:r>
            <w:proofErr w:type="spellStart"/>
            <w:r w:rsidRPr="00951F46">
              <w:rPr>
                <w:rFonts w:cs="Arial"/>
              </w:rPr>
              <w:t>checkbox</w:t>
            </w:r>
            <w:proofErr w:type="spellEnd"/>
            <w:r w:rsidRPr="00951F46">
              <w:rPr>
                <w:rFonts w:cs="Arial"/>
              </w:rPr>
              <w:t>) ar pievienotu izvēles klasi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01D32734" w14:textId="3BEECC62" w:rsidR="001C4D01" w:rsidRPr="00951F46" w:rsidRDefault="00CC10DE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/?path=/story/components-inputform-checkbox--input-form-checkbox-with-class</w:t>
            </w:r>
            <w:r>
              <w:t xml:space="preserve"> </w:t>
            </w:r>
          </w:p>
          <w:p w14:paraId="655E78C4" w14:textId="77777777" w:rsidR="001C4D01" w:rsidRPr="00951F46" w:rsidRDefault="001C4D01" w:rsidP="001C4D01">
            <w:pPr>
              <w:pStyle w:val="Tablebody"/>
              <w:rPr>
                <w:rFonts w:cs="Arial"/>
              </w:rPr>
            </w:pPr>
          </w:p>
        </w:tc>
      </w:tr>
      <w:tr w:rsidR="001C4D01" w:rsidRPr="00951F46" w14:paraId="0D8F9A28" w14:textId="77777777" w:rsidTr="00C310A5">
        <w:trPr>
          <w:trHeight w:val="680"/>
        </w:trPr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6DC505B4" w14:textId="1B9D4647" w:rsidR="001C4D01" w:rsidRPr="00951F46" w:rsidRDefault="001C4D01" w:rsidP="00122710">
            <w:pPr>
              <w:rPr>
                <w:rFonts w:cs="Arial"/>
                <w:noProof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7B9DDFDD" wp14:editId="2A3C44DA">
                  <wp:extent cx="1193800" cy="296333"/>
                  <wp:effectExtent l="0" t="0" r="0" b="0"/>
                  <wp:docPr id="1637392682" name="Picture 1637392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/>
                          <pic:cNvPicPr/>
                        </pic:nvPicPr>
                        <pic:blipFill rotWithShape="1">
                          <a:blip r:embed="rId15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193800" cy="296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3A78CD4B" w14:textId="42761C41" w:rsidR="001C4D01" w:rsidRPr="00951F46" w:rsidRDefault="001C4D01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Izvēles oranža rūtiņa (</w:t>
            </w:r>
            <w:proofErr w:type="spellStart"/>
            <w:r w:rsidRPr="00951F46">
              <w:rPr>
                <w:rFonts w:cs="Arial"/>
              </w:rPr>
              <w:t>checkbox</w:t>
            </w:r>
            <w:proofErr w:type="spellEnd"/>
            <w:r w:rsidRPr="00951F46">
              <w:rPr>
                <w:rFonts w:cs="Arial"/>
              </w:rPr>
              <w:t xml:space="preserve">) 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4768764F" w14:textId="65A7315C" w:rsidR="001C4D01" w:rsidRPr="00951F46" w:rsidRDefault="00CB374A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/?path=/story/components-inputform-checkbox--input-form-checkbox-orange</w:t>
            </w:r>
            <w:r>
              <w:t xml:space="preserve"> </w:t>
            </w:r>
          </w:p>
        </w:tc>
      </w:tr>
      <w:tr w:rsidR="001C4D01" w:rsidRPr="00951F46" w14:paraId="269D9240" w14:textId="77777777" w:rsidTr="00C310A5">
        <w:trPr>
          <w:trHeight w:val="1757"/>
        </w:trPr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33D296D5" w14:textId="5DB05E8A" w:rsidR="001C4D01" w:rsidRPr="00951F46" w:rsidRDefault="001C4D01" w:rsidP="00122710">
            <w:pPr>
              <w:rPr>
                <w:rFonts w:cs="Arial"/>
                <w:noProof/>
              </w:rPr>
            </w:pPr>
            <w:r w:rsidRPr="00951F46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21006D70" wp14:editId="02BFF1A6">
                  <wp:extent cx="1485900" cy="1092200"/>
                  <wp:effectExtent l="0" t="0" r="0" b="0"/>
                  <wp:docPr id="1958945834" name="Picture 1958945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/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109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30F14192" w14:textId="1F4C0562" w:rsidR="001C4D01" w:rsidRPr="00951F46" w:rsidRDefault="001C4D01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Izvēlnes radiopoga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5DDBBF88" w14:textId="6664946E" w:rsidR="001C4D01" w:rsidRPr="00951F46" w:rsidRDefault="00CB374A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/?path=/story/components-inputform-radio--input-form-radio</w:t>
            </w:r>
            <w:r>
              <w:t xml:space="preserve"> </w:t>
            </w:r>
          </w:p>
          <w:p w14:paraId="326D4FDD" w14:textId="77777777" w:rsidR="001C4D01" w:rsidRPr="00951F46" w:rsidRDefault="001C4D01" w:rsidP="001C4D01">
            <w:pPr>
              <w:pStyle w:val="Tablebody"/>
              <w:rPr>
                <w:rFonts w:cs="Arial"/>
              </w:rPr>
            </w:pPr>
          </w:p>
        </w:tc>
      </w:tr>
      <w:tr w:rsidR="001C4D01" w:rsidRPr="00951F46" w14:paraId="6EA23380" w14:textId="77777777" w:rsidTr="00C310A5">
        <w:trPr>
          <w:trHeight w:val="2154"/>
        </w:trPr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1EFFF429" w14:textId="5227C6C6" w:rsidR="001C4D01" w:rsidRPr="00951F46" w:rsidRDefault="001C4D01" w:rsidP="00122710">
            <w:pPr>
              <w:rPr>
                <w:rFonts w:cs="Arial"/>
                <w:noProof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5B017052" wp14:editId="13D25223">
                  <wp:extent cx="1549400" cy="1278467"/>
                  <wp:effectExtent l="0" t="0" r="0" b="4445"/>
                  <wp:docPr id="498420621" name="Picture 498420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/>
                          <pic:cNvPicPr/>
                        </pic:nvPicPr>
                        <pic:blipFill rotWithShape="1">
                          <a:blip r:embed="rId1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49400" cy="12784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5C468C1B" w14:textId="4F29F129" w:rsidR="001C4D01" w:rsidRPr="00951F46" w:rsidRDefault="001C4D01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Izvēlnes radiopoga ar etiķeti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4E84AEEC" w14:textId="3F66BE34" w:rsidR="001C4D01" w:rsidRPr="00951F46" w:rsidRDefault="00CB374A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/?path=/story/components-inputform-radio--input-form-radio-with-label</w:t>
            </w:r>
            <w:r>
              <w:t xml:space="preserve"> </w:t>
            </w:r>
          </w:p>
          <w:p w14:paraId="1979BF07" w14:textId="77777777" w:rsidR="001C4D01" w:rsidRPr="00951F46" w:rsidRDefault="001C4D01" w:rsidP="001C4D01">
            <w:pPr>
              <w:pStyle w:val="Tablebody"/>
              <w:rPr>
                <w:rFonts w:cs="Arial"/>
              </w:rPr>
            </w:pPr>
          </w:p>
        </w:tc>
      </w:tr>
      <w:tr w:rsidR="001C4D01" w:rsidRPr="00951F46" w14:paraId="2CB2357C" w14:textId="77777777" w:rsidTr="00122710"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791B6E9F" w14:textId="5157E0EA" w:rsidR="001C4D01" w:rsidRPr="00951F46" w:rsidRDefault="001C4D01" w:rsidP="00122710">
            <w:pPr>
              <w:rPr>
                <w:rFonts w:cs="Arial"/>
                <w:noProof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335C4D05" wp14:editId="1E2D0687">
                  <wp:extent cx="2563495" cy="243205"/>
                  <wp:effectExtent l="0" t="0" r="1905" b="0"/>
                  <wp:docPr id="1663701366" name="Picture 1663701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/>
                          <pic:cNvPicPr/>
                        </pic:nvPicPr>
                        <pic:blipFill>
                          <a:blip r:embed="rId15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495" cy="243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2C6FBD14" w14:textId="43264BCF" w:rsidR="001C4D01" w:rsidRPr="00951F46" w:rsidRDefault="001C4D01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Izvēlnes horizontāli izvietotās radiopogas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7EDBEDF4" w14:textId="5D2866D7" w:rsidR="001C4D01" w:rsidRPr="00951F46" w:rsidRDefault="00CB374A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/?path=/story/components-inputform-radio--input-form-radio-horizontal</w:t>
            </w:r>
            <w:r>
              <w:t xml:space="preserve"> </w:t>
            </w:r>
          </w:p>
          <w:p w14:paraId="55B570B8" w14:textId="77777777" w:rsidR="001C4D01" w:rsidRPr="00951F46" w:rsidRDefault="001C4D01" w:rsidP="001C4D01">
            <w:pPr>
              <w:pStyle w:val="Tablebody"/>
              <w:rPr>
                <w:rFonts w:cs="Arial"/>
              </w:rPr>
            </w:pPr>
          </w:p>
        </w:tc>
      </w:tr>
      <w:tr w:rsidR="001C4D01" w:rsidRPr="00951F46" w14:paraId="234EC167" w14:textId="77777777" w:rsidTr="00C310A5">
        <w:trPr>
          <w:trHeight w:val="2211"/>
        </w:trPr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3DB7A2FA" w14:textId="72C2C5C2" w:rsidR="001C4D01" w:rsidRPr="00951F46" w:rsidRDefault="001C4D01" w:rsidP="00122710">
            <w:pPr>
              <w:rPr>
                <w:rFonts w:cs="Arial"/>
                <w:noProof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35298A5B" wp14:editId="43EA5701">
                  <wp:extent cx="2197100" cy="1282700"/>
                  <wp:effectExtent l="0" t="0" r="0" b="0"/>
                  <wp:docPr id="1515680663" name="Picture 1515680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/>
                          <pic:cNvPicPr/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28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48F4366C" w14:textId="04489C90" w:rsidR="001C4D01" w:rsidRPr="00951F46" w:rsidRDefault="001C4D01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Izvēlnes  radiopogas ar pievienotu skaidrojošo daļu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5BD8B2C3" w14:textId="1B431A8E" w:rsidR="001C4D01" w:rsidRPr="00951F46" w:rsidRDefault="00CB374A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/?path=/story/components-inputform-radio--input-form-radio-with-custom-label</w:t>
            </w:r>
            <w:r>
              <w:t xml:space="preserve"> </w:t>
            </w:r>
          </w:p>
        </w:tc>
      </w:tr>
      <w:tr w:rsidR="001C4D01" w:rsidRPr="00951F46" w14:paraId="27894BFC" w14:textId="77777777" w:rsidTr="00122710"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2EF56191" w14:textId="72A872FB" w:rsidR="001C4D01" w:rsidRPr="00951F46" w:rsidRDefault="001C4D01" w:rsidP="00122710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434FF986" wp14:editId="7A4BF5EA">
                  <wp:extent cx="2563495" cy="246380"/>
                  <wp:effectExtent l="0" t="0" r="1905" b="0"/>
                  <wp:docPr id="1207544724" name="Picture 1207544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/>
                          <pic:cNvPicPr/>
                        </pic:nvPicPr>
                        <pic:blipFill>
                          <a:blip r:embed="rId1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495" cy="246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16ACD291" w14:textId="3A21B405" w:rsidR="001C4D01" w:rsidRPr="00951F46" w:rsidRDefault="001C4D01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Izvēlnes horizontāli izvietotās radiopogas ar pievienotu skaidrojošo daļu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08CDDD6A" w14:textId="0BED0814" w:rsidR="001C4D01" w:rsidRPr="00A7141B" w:rsidRDefault="00A95B34" w:rsidP="001C4D01">
            <w:pPr>
              <w:pStyle w:val="Tablebody"/>
            </w:pPr>
            <w:r w:rsidRPr="00772CDB">
              <w:t>https://eservices-test.vraa.gov.lv</w:t>
            </w:r>
            <w:r w:rsidR="00CB374A" w:rsidRPr="00772CDB">
              <w:t>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/?path=/story/components-inputform-radio--input-form-radio-with-custom-label-horizontal</w:t>
            </w:r>
          </w:p>
          <w:p w14:paraId="7F16C4D0" w14:textId="77777777" w:rsidR="001C4D01" w:rsidRPr="00951F46" w:rsidRDefault="001C4D01" w:rsidP="001C4D01">
            <w:pPr>
              <w:pStyle w:val="Tablebody"/>
              <w:rPr>
                <w:rFonts w:cs="Arial"/>
              </w:rPr>
            </w:pPr>
          </w:p>
        </w:tc>
      </w:tr>
      <w:tr w:rsidR="001C4D01" w:rsidRPr="00951F46" w14:paraId="638A644F" w14:textId="77777777" w:rsidTr="00122710"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35BC1D7E" w14:textId="197E8174" w:rsidR="001C4D01" w:rsidRPr="00951F46" w:rsidRDefault="001C4D01" w:rsidP="00122710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2538FC36" wp14:editId="44F0628F">
                  <wp:extent cx="2563495" cy="248285"/>
                  <wp:effectExtent l="0" t="0" r="1905" b="5715"/>
                  <wp:docPr id="2043037223" name="Picture 2043037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/>
                          <pic:cNvPicPr/>
                        </pic:nvPicPr>
                        <pic:blipFill>
                          <a:blip r:embed="rId1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495" cy="248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0CC438DA" w14:textId="5CF8BC02" w:rsidR="001C4D01" w:rsidRPr="00951F46" w:rsidRDefault="001C4D01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Izvēlnes tekstuālais ievades lauks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1835709B" w14:textId="3643C7A0" w:rsidR="001C4D01" w:rsidRPr="00951F46" w:rsidRDefault="00CB374A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/?path=/story/components-inputform-text--input-form-text</w:t>
            </w:r>
            <w:r>
              <w:t xml:space="preserve"> </w:t>
            </w:r>
          </w:p>
          <w:p w14:paraId="5EC5C102" w14:textId="77777777" w:rsidR="001C4D01" w:rsidRPr="00951F46" w:rsidRDefault="001C4D01" w:rsidP="001C4D01">
            <w:pPr>
              <w:pStyle w:val="Tablebody"/>
              <w:rPr>
                <w:rFonts w:cs="Arial"/>
              </w:rPr>
            </w:pPr>
          </w:p>
        </w:tc>
      </w:tr>
      <w:tr w:rsidR="001C4D01" w:rsidRPr="00951F46" w14:paraId="30B6FB05" w14:textId="77777777" w:rsidTr="00C310A5">
        <w:trPr>
          <w:trHeight w:val="964"/>
        </w:trPr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4DE66700" w14:textId="0E846AC5" w:rsidR="001C4D01" w:rsidRPr="00951F46" w:rsidRDefault="00AB5AFA" w:rsidP="00122710">
            <w:pPr>
              <w:rPr>
                <w:rFonts w:cs="Arial"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0900AE28" wp14:editId="7A25FCE9">
                  <wp:extent cx="2923540" cy="475615"/>
                  <wp:effectExtent l="0" t="0" r="0" b="0"/>
                  <wp:docPr id="30120548" name="Picture 30120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47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1B0A57CC" w14:textId="371F59FF" w:rsidR="001C4D01" w:rsidRPr="00951F46" w:rsidRDefault="00FF13DF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Liels </w:t>
            </w:r>
            <w:r w:rsidR="00AB5AFA" w:rsidRPr="00951F46">
              <w:rPr>
                <w:rFonts w:cs="Arial"/>
              </w:rPr>
              <w:t>Izvēlnes tekstuālais ievades lauks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76D6FD0E" w14:textId="2C02B69D" w:rsidR="001C4D01" w:rsidRPr="00951F46" w:rsidRDefault="00CB374A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/?path=/story/components-inputform-text--input-form-text-size-lg</w:t>
            </w:r>
            <w:r>
              <w:t xml:space="preserve"> </w:t>
            </w:r>
          </w:p>
        </w:tc>
      </w:tr>
      <w:tr w:rsidR="001C4D01" w:rsidRPr="00951F46" w14:paraId="1CF15B4C" w14:textId="77777777" w:rsidTr="00C310A5">
        <w:trPr>
          <w:trHeight w:val="1134"/>
        </w:trPr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5D4B959C" w14:textId="082AC952" w:rsidR="001C4D01" w:rsidRPr="00951F46" w:rsidRDefault="001C4D01" w:rsidP="00122710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6C7A0542" wp14:editId="77141A92">
                  <wp:extent cx="2563495" cy="195580"/>
                  <wp:effectExtent l="0" t="0" r="1905" b="0"/>
                  <wp:docPr id="1319863918" name="Picture 1319863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/>
                        </pic:nvPicPr>
                        <pic:blipFill>
                          <a:blip r:embed="rId15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495" cy="195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37B77CB4" w14:textId="6A775F6A" w:rsidR="001C4D01" w:rsidRPr="00951F46" w:rsidRDefault="001C4D01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Izvēlnes tekstuālais ievades lauks ar etiķeti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035B05E1" w14:textId="430BB100" w:rsidR="001C4D01" w:rsidRPr="00951F46" w:rsidRDefault="00CB374A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/?path=/story/components-inputform-text--input-form-text-with-label</w:t>
            </w:r>
            <w:r>
              <w:t xml:space="preserve"> </w:t>
            </w:r>
          </w:p>
          <w:p w14:paraId="1537E8F9" w14:textId="77777777" w:rsidR="001C4D01" w:rsidRPr="00951F46" w:rsidRDefault="001C4D01" w:rsidP="001C4D01">
            <w:pPr>
              <w:pStyle w:val="Tablebody"/>
              <w:rPr>
                <w:rFonts w:cs="Arial"/>
              </w:rPr>
            </w:pPr>
          </w:p>
        </w:tc>
      </w:tr>
      <w:tr w:rsidR="001C4D01" w:rsidRPr="00951F46" w14:paraId="78AF20CD" w14:textId="77777777" w:rsidTr="00C310A5">
        <w:trPr>
          <w:trHeight w:val="1020"/>
        </w:trPr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1714768C" w14:textId="02CF3AEE" w:rsidR="001C4D01" w:rsidRPr="00951F46" w:rsidRDefault="00FF13DF" w:rsidP="00122710">
            <w:pPr>
              <w:rPr>
                <w:rFonts w:cs="Arial"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63146FDC" wp14:editId="7D49E101">
                  <wp:extent cx="2923540" cy="545465"/>
                  <wp:effectExtent l="0" t="0" r="0" b="635"/>
                  <wp:docPr id="30120549" name="Picture 30120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545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07148AB1" w14:textId="4B1AF26F" w:rsidR="001C4D01" w:rsidRPr="00951F46" w:rsidRDefault="00FF13DF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Izvēlnes tekstuālais ievades lauks ar skaidrojošo birku augšgalā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3A1953C3" w14:textId="7C3A41EF" w:rsidR="001C4D01" w:rsidRPr="00951F46" w:rsidRDefault="00CB374A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/?path=/story/components-inputform-text--input-form-text-with-label-top</w:t>
            </w:r>
            <w:r>
              <w:t xml:space="preserve"> </w:t>
            </w:r>
          </w:p>
        </w:tc>
      </w:tr>
      <w:tr w:rsidR="001C4D01" w:rsidRPr="00951F46" w14:paraId="7D280DA6" w14:textId="77777777" w:rsidTr="00122710"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0DA80FCB" w14:textId="15FA09E7" w:rsidR="001C4D01" w:rsidRPr="00951F46" w:rsidRDefault="001C4D01" w:rsidP="00122710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345A98CB" wp14:editId="3A99AFE4">
                  <wp:extent cx="2563495" cy="182880"/>
                  <wp:effectExtent l="0" t="0" r="1905" b="0"/>
                  <wp:docPr id="604501977" name="Picture 604501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/>
                          <pic:cNvPicPr/>
                        </pic:nvPicPr>
                        <pic:blipFill>
                          <a:blip r:embed="rId16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495" cy="182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0372A615" w14:textId="06C717B8" w:rsidR="001C4D01" w:rsidRPr="00951F46" w:rsidRDefault="001C4D01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Izvēlnes tekstuālais meklēšanas lauks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0861C57F" w14:textId="02C91C5E" w:rsidR="001C4D01" w:rsidRPr="00951F46" w:rsidRDefault="00CB374A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/?path=/story/components-inputform-text--input-form-text-with-addon</w:t>
            </w:r>
            <w:r>
              <w:t xml:space="preserve"> </w:t>
            </w:r>
          </w:p>
          <w:p w14:paraId="605A241B" w14:textId="77777777" w:rsidR="001C4D01" w:rsidRPr="00951F46" w:rsidRDefault="001C4D01" w:rsidP="001C4D01">
            <w:pPr>
              <w:pStyle w:val="Tablebody"/>
              <w:rPr>
                <w:rFonts w:cs="Arial"/>
              </w:rPr>
            </w:pPr>
          </w:p>
        </w:tc>
      </w:tr>
      <w:tr w:rsidR="001C4D01" w:rsidRPr="00951F46" w14:paraId="18BE3701" w14:textId="77777777" w:rsidTr="00122710"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12B46D28" w14:textId="6FA62091" w:rsidR="001C4D01" w:rsidRPr="00951F46" w:rsidRDefault="001C4D01" w:rsidP="00122710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533C4287" wp14:editId="0AD5E66B">
                  <wp:extent cx="2563495" cy="156845"/>
                  <wp:effectExtent l="0" t="0" r="8255" b="0"/>
                  <wp:docPr id="689205613" name="Picture 689205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/>
                          <pic:cNvPicPr/>
                        </pic:nvPicPr>
                        <pic:blipFill>
                          <a:blip r:embed="rId16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495" cy="156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2ECC629C" w14:textId="3F6A4F68" w:rsidR="001C4D01" w:rsidRPr="00951F46" w:rsidRDefault="001C4D01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Izvēlnes teksta lauks ar </w:t>
            </w:r>
            <w:r w:rsidR="0030281B">
              <w:rPr>
                <w:rFonts w:cs="Arial"/>
              </w:rPr>
              <w:t>p</w:t>
            </w:r>
            <w:r w:rsidRPr="00951F46">
              <w:rPr>
                <w:rFonts w:cs="Arial"/>
              </w:rPr>
              <w:t>apildus ekrāna taustiņu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71EFD4A8" w14:textId="05BB048C" w:rsidR="001C4D01" w:rsidRPr="00951F46" w:rsidRDefault="00CB374A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/?path=/story/components-inputform-text--input-form-text-with-button-addon</w:t>
            </w:r>
            <w:r>
              <w:t xml:space="preserve"> </w:t>
            </w:r>
          </w:p>
        </w:tc>
      </w:tr>
      <w:tr w:rsidR="001C4D01" w:rsidRPr="00951F46" w14:paraId="73D38377" w14:textId="77777777" w:rsidTr="00122710"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14DF8DF2" w14:textId="0A736262" w:rsidR="001C4D01" w:rsidRPr="00951F46" w:rsidRDefault="00772CDB" w:rsidP="00122710">
            <w:pPr>
              <w:rPr>
                <w:rFonts w:cs="Arial"/>
                <w:noProof/>
                <w:lang w:eastAsia="lv-LV"/>
              </w:rPr>
            </w:pPr>
            <w:r w:rsidRPr="00C5175E">
              <w:rPr>
                <w:rFonts w:cs="Arial"/>
                <w:noProof/>
              </w:rPr>
              <w:pict w14:anchorId="15B63747">
                <v:shape id="_x0000_i17278" type="#_x0000_t75" style="width:230.6pt;height:20.3pt">
                  <v:imagedata r:id="rId163" o:title=""/>
                </v:shape>
              </w:pict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5F552EF7" w14:textId="445CD3A0" w:rsidR="001C4D01" w:rsidRPr="00951F46" w:rsidRDefault="001C4D01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Ekrāna tekstuālais lauks ar skaidrojošo daļu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61F7A075" w14:textId="2870F461" w:rsidR="001C4D01" w:rsidRPr="00951F46" w:rsidRDefault="00CB374A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/?path=/story/components-inputform-text--input-form-text-with-validation-and-tooltip</w:t>
            </w:r>
            <w:r>
              <w:rPr>
                <w:rFonts w:cs="Arial"/>
              </w:rPr>
              <w:t xml:space="preserve"> </w:t>
            </w:r>
          </w:p>
        </w:tc>
      </w:tr>
      <w:tr w:rsidR="001C4D01" w:rsidRPr="00951F46" w14:paraId="65DB6225" w14:textId="77777777" w:rsidTr="00122710"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294F64B5" w14:textId="5E334020" w:rsidR="001C4D01" w:rsidRPr="00951F46" w:rsidRDefault="001C4D01" w:rsidP="00122710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6F2FF2A6" wp14:editId="3C4FB8C3">
                  <wp:extent cx="2563495" cy="151765"/>
                  <wp:effectExtent l="0" t="0" r="1905" b="635"/>
                  <wp:docPr id="1278997824" name="Picture 1278997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/>
                          <pic:cNvPicPr/>
                        </pic:nvPicPr>
                        <pic:blipFill>
                          <a:blip r:embed="rId16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495" cy="151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65D73C82" w14:textId="6874DF69" w:rsidR="001C4D01" w:rsidRPr="00951F46" w:rsidRDefault="001C4D01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Izvēlnes tekstuālais ar diviem papildus taustiņiem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01FF8BBD" w14:textId="1238BC27" w:rsidR="001C4D01" w:rsidRPr="00951F46" w:rsidRDefault="00CB374A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/?path=/story/components-inputform-text--input-form-text-with-two-addons</w:t>
            </w:r>
            <w:r>
              <w:t xml:space="preserve"> </w:t>
            </w:r>
          </w:p>
          <w:p w14:paraId="0D392F61" w14:textId="77777777" w:rsidR="001C4D01" w:rsidRPr="00951F46" w:rsidRDefault="001C4D01" w:rsidP="001C4D01">
            <w:pPr>
              <w:pStyle w:val="Tablebody"/>
              <w:rPr>
                <w:rFonts w:cs="Arial"/>
              </w:rPr>
            </w:pPr>
          </w:p>
        </w:tc>
      </w:tr>
      <w:tr w:rsidR="0086405F" w:rsidRPr="00951F46" w14:paraId="6EF8AAA4" w14:textId="77777777" w:rsidTr="00C310A5">
        <w:trPr>
          <w:trHeight w:val="680"/>
        </w:trPr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5F7345DE" w14:textId="2A866254" w:rsidR="0086405F" w:rsidRPr="0080314E" w:rsidRDefault="0086405F" w:rsidP="00122710">
            <w:pPr>
              <w:rPr>
                <w:rFonts w:cs="Arial"/>
                <w:noProof/>
                <w:lang w:eastAsia="lv-LV"/>
              </w:rPr>
            </w:pPr>
            <w:r w:rsidRPr="0086405F">
              <w:rPr>
                <w:rFonts w:cs="Arial"/>
                <w:noProof/>
                <w:lang w:eastAsia="lv-LV"/>
              </w:rPr>
              <w:drawing>
                <wp:inline distT="0" distB="0" distL="0" distR="0" wp14:anchorId="00770929" wp14:editId="71A718CC">
                  <wp:extent cx="2923540" cy="201295"/>
                  <wp:effectExtent l="0" t="0" r="0" b="0"/>
                  <wp:docPr id="1678920992" name="Picture 1678920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8920992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201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644C327C" w14:textId="6CF26D0E" w:rsidR="0086405F" w:rsidRPr="00951F46" w:rsidRDefault="0086405F" w:rsidP="001C4D01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Paroles ievades lauks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5A399AE8" w14:textId="758384B7" w:rsidR="0086405F" w:rsidRDefault="0086405F" w:rsidP="001C4D01">
            <w:pPr>
              <w:pStyle w:val="Tablebody"/>
            </w:pPr>
            <w:r w:rsidRPr="0086405F">
              <w:t>https://eservices-dev-vraa.abcsoftware.lv/EservicePlatform.</w:t>
            </w:r>
            <w:r w:rsidR="0047370B">
              <w:t>Controls.React.Full</w:t>
            </w:r>
            <w:r w:rsidRPr="0086405F">
              <w:t>/?path=/story/components-inputform-text--input-form-text-password-example</w:t>
            </w:r>
            <w:r>
              <w:t xml:space="preserve"> </w:t>
            </w:r>
          </w:p>
        </w:tc>
      </w:tr>
      <w:tr w:rsidR="001C4D01" w:rsidRPr="00951F46" w14:paraId="5C1364F5" w14:textId="77777777" w:rsidTr="00C310A5">
        <w:trPr>
          <w:trHeight w:val="680"/>
        </w:trPr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5D270DD8" w14:textId="0D1EEC46" w:rsidR="001C4D01" w:rsidRDefault="0080314E" w:rsidP="00122710">
            <w:pPr>
              <w:rPr>
                <w:rFonts w:cs="Arial"/>
              </w:rPr>
            </w:pPr>
            <w:r w:rsidRPr="0080314E">
              <w:rPr>
                <w:rFonts w:cs="Arial"/>
                <w:noProof/>
                <w:lang w:eastAsia="lv-LV"/>
              </w:rPr>
              <w:drawing>
                <wp:inline distT="0" distB="0" distL="0" distR="0" wp14:anchorId="1C8B0437" wp14:editId="1C2D6DED">
                  <wp:extent cx="2923540" cy="198755"/>
                  <wp:effectExtent l="0" t="0" r="0" b="0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98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E8D158" w14:textId="2A1E0809" w:rsidR="00E47D63" w:rsidRPr="00951F46" w:rsidRDefault="00E47D63">
            <w:pPr>
              <w:rPr>
                <w:rFonts w:cs="Arial"/>
              </w:rPr>
            </w:pP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28B3E8B9" w14:textId="301E5F29" w:rsidR="001C4D01" w:rsidRPr="00951F46" w:rsidRDefault="001C4D01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Divi vienlaicīgie izvēlnes tekstuālie lauki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18F3CD30" w14:textId="512670CC" w:rsidR="001C4D01" w:rsidRPr="00951F46" w:rsidRDefault="00CB374A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/?path=/story/components-inputform-text--input-form-text-half-of-container-size</w:t>
            </w:r>
            <w:r>
              <w:t xml:space="preserve"> </w:t>
            </w:r>
          </w:p>
        </w:tc>
      </w:tr>
      <w:tr w:rsidR="001C4D01" w:rsidRPr="00951F46" w14:paraId="68315A6B" w14:textId="77777777" w:rsidTr="00C310A5">
        <w:trPr>
          <w:trHeight w:val="794"/>
        </w:trPr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75EB2CAB" w14:textId="5CC1FF63" w:rsidR="00E47D63" w:rsidRDefault="00E47D63" w:rsidP="00122710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68EFD308" wp14:editId="537FCFFE">
                  <wp:extent cx="2563495" cy="252095"/>
                  <wp:effectExtent l="0" t="0" r="1905" b="1905"/>
                  <wp:docPr id="30120574" name="Picture 30120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/>
                          <pic:cNvPicPr/>
                        </pic:nvPicPr>
                        <pic:blipFill>
                          <a:blip r:embed="rId16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495" cy="25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12C3FD" w14:textId="5FAC7401" w:rsidR="00E47D63" w:rsidRPr="00951F46" w:rsidRDefault="00E47D63">
            <w:pPr>
              <w:rPr>
                <w:rFonts w:cs="Arial"/>
              </w:rPr>
            </w:pP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2CF59B93" w14:textId="0E25C1C6" w:rsidR="001C4D01" w:rsidRPr="00951F46" w:rsidRDefault="001C4D01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Tekstuālais lauks ar rīka joslu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655E27FF" w14:textId="7A5872B4" w:rsidR="001C4D01" w:rsidRPr="00951F46" w:rsidRDefault="00CB374A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/?path=/story/components-inputform-text--input-form-text-with-tooltip</w:t>
            </w:r>
            <w:r>
              <w:t xml:space="preserve"> </w:t>
            </w:r>
          </w:p>
        </w:tc>
      </w:tr>
      <w:tr w:rsidR="001C4D01" w:rsidRPr="00951F46" w14:paraId="00A8B50E" w14:textId="77777777" w:rsidTr="00187017">
        <w:trPr>
          <w:trHeight w:val="4706"/>
        </w:trPr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50E5C27A" w14:textId="396B2D1F" w:rsidR="001C4D01" w:rsidRPr="00951F46" w:rsidRDefault="001C4D01" w:rsidP="00122710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293F520B" wp14:editId="7E888B8A">
                  <wp:extent cx="1101436" cy="1794933"/>
                  <wp:effectExtent l="0" t="0" r="3810" b="0"/>
                  <wp:docPr id="994763856" name="Picture 994763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/>
                        </pic:nvPicPr>
                        <pic:blipFill>
                          <a:blip r:embed="rId16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1436" cy="1794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211729CA" wp14:editId="5065EAEB">
                  <wp:extent cx="1849332" cy="1077118"/>
                  <wp:effectExtent l="0" t="0" r="5080" b="2540"/>
                  <wp:docPr id="2147423517" name="Picture 2147423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/>
                        </pic:nvPicPr>
                        <pic:blipFill>
                          <a:blip r:embed="rId1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332" cy="1077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19629B7D" w14:textId="1702B63D" w:rsidR="001C4D01" w:rsidRPr="00951F46" w:rsidRDefault="001C4D01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Portālā izmantojamie sarakstu veidi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4D6FC53C" w14:textId="5E67C607" w:rsidR="001C4D01" w:rsidRPr="00951F46" w:rsidRDefault="00CB374A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/?path=/story/components-list--list</w:t>
            </w:r>
            <w:r>
              <w:t xml:space="preserve"> </w:t>
            </w:r>
          </w:p>
          <w:p w14:paraId="5DE38197" w14:textId="698FAD9B" w:rsidR="001C4D01" w:rsidRPr="00951F46" w:rsidRDefault="00CB374A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/?path=/story/components-list--list-with-header</w:t>
            </w:r>
            <w:r>
              <w:t xml:space="preserve"> </w:t>
            </w:r>
          </w:p>
          <w:p w14:paraId="7B425E12" w14:textId="659B266A" w:rsidR="001C4D01" w:rsidRPr="00951F46" w:rsidRDefault="00CB374A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/?path=/story/components-list--list-horizontal</w:t>
            </w:r>
            <w:r>
              <w:t xml:space="preserve"> </w:t>
            </w:r>
          </w:p>
          <w:p w14:paraId="4B5F34AD" w14:textId="2A4F7F81" w:rsidR="001C4D01" w:rsidRPr="00951F46" w:rsidRDefault="00CB374A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/?path=/story/components-list--list-with-item-label</w:t>
            </w:r>
            <w:r>
              <w:t xml:space="preserve"> </w:t>
            </w:r>
          </w:p>
          <w:p w14:paraId="32803E6F" w14:textId="02DCC5A2" w:rsidR="001C4D01" w:rsidRPr="00951F46" w:rsidRDefault="00BA4CDA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/?path=/story/components-list--list-item-with-icon</w:t>
            </w:r>
            <w:r>
              <w:t xml:space="preserve"> </w:t>
            </w:r>
            <w:r w:rsidR="00CB374A">
              <w:t xml:space="preserve"> </w:t>
            </w:r>
          </w:p>
          <w:p w14:paraId="36B62156" w14:textId="5232680E" w:rsidR="001C4D01" w:rsidRPr="00951F46" w:rsidRDefault="00CB374A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/?path=/story/components-list--list-minified</w:t>
            </w:r>
            <w:r>
              <w:t xml:space="preserve"> </w:t>
            </w:r>
          </w:p>
          <w:p w14:paraId="76F3C3BA" w14:textId="77777777" w:rsidR="001C4D01" w:rsidRPr="00951F46" w:rsidRDefault="001C4D01" w:rsidP="001C4D01">
            <w:pPr>
              <w:pStyle w:val="Tablebody"/>
              <w:rPr>
                <w:rFonts w:cs="Arial"/>
                <w:color w:val="333333"/>
                <w:shd w:val="clear" w:color="auto" w:fill="F6F9FC"/>
              </w:rPr>
            </w:pPr>
          </w:p>
        </w:tc>
      </w:tr>
      <w:tr w:rsidR="001C4D01" w:rsidRPr="00951F46" w14:paraId="6F962DD1" w14:textId="77777777" w:rsidTr="00122710"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526A342E" w14:textId="1FDAB134" w:rsidR="001C4D01" w:rsidRPr="00951F46" w:rsidRDefault="001C4D01" w:rsidP="00122710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7BEBC14D" wp14:editId="3AD2C2C8">
                  <wp:extent cx="2023110" cy="1076960"/>
                  <wp:effectExtent l="0" t="0" r="0" b="2540"/>
                  <wp:docPr id="510560972" name="Picture 5105609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/>
                        </pic:nvPicPr>
                        <pic:blipFill>
                          <a:blip r:embed="rId17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1076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1DAFAE" w14:textId="6F6D628A" w:rsidR="001C4D01" w:rsidRPr="00951F46" w:rsidRDefault="001C4D01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3018B5DA" wp14:editId="3A7FAFA9">
                  <wp:extent cx="2653665" cy="1132840"/>
                  <wp:effectExtent l="0" t="0" r="635" b="0"/>
                  <wp:docPr id="1842705495" name="Picture 1842705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/>
                        </pic:nvPicPr>
                        <pic:blipFill>
                          <a:blip r:embed="rId17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132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67E96BAB" w14:textId="5802FEA3" w:rsidR="001C4D01" w:rsidRPr="00951F46" w:rsidRDefault="001C4D01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Izmantojamās sarakstu grupas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4713E7E2" w14:textId="3E078943" w:rsidR="001C4D01" w:rsidRPr="00951F46" w:rsidRDefault="00CB374A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/?path=/story/components-listgroup--list-group</w:t>
            </w:r>
            <w:r>
              <w:t xml:space="preserve"> </w:t>
            </w:r>
          </w:p>
          <w:p w14:paraId="014FFA2D" w14:textId="2D9980A8" w:rsidR="001C4D01" w:rsidRPr="00951F46" w:rsidRDefault="00CB374A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/?path=/story/components-listgroup--list-group-card</w:t>
            </w:r>
            <w:r>
              <w:t xml:space="preserve"> </w:t>
            </w:r>
          </w:p>
          <w:p w14:paraId="0EE2690F" w14:textId="17B15434" w:rsidR="001C4D01" w:rsidRPr="00951F46" w:rsidRDefault="00CB374A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/?path=/story/components-listgroup--list-group-child-item</w:t>
            </w:r>
            <w:r>
              <w:t xml:space="preserve"> </w:t>
            </w:r>
          </w:p>
          <w:p w14:paraId="4092FD9E" w14:textId="0C4F59FA" w:rsidR="001C4D01" w:rsidRPr="00951F46" w:rsidRDefault="00CB374A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/?path=/story/components-listgroup--list-group-item</w:t>
            </w:r>
            <w:r>
              <w:t xml:space="preserve"> </w:t>
            </w:r>
          </w:p>
          <w:p w14:paraId="12682C30" w14:textId="116DCF44" w:rsidR="001C4D01" w:rsidRPr="00951F46" w:rsidRDefault="00CB374A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/?path=/story/components-listgroup--list-group-item-with-icon</w:t>
            </w:r>
            <w:r>
              <w:t xml:space="preserve"> </w:t>
            </w:r>
          </w:p>
          <w:p w14:paraId="503537E0" w14:textId="2A5B4FFB" w:rsidR="001C4D01" w:rsidRPr="00951F46" w:rsidRDefault="00CB374A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/?path=/story/components-listgroup--list-group-item-with-wrapper-tag</w:t>
            </w:r>
            <w:r>
              <w:t xml:space="preserve"> </w:t>
            </w:r>
          </w:p>
          <w:p w14:paraId="483280AE" w14:textId="68F88A99" w:rsidR="002549AB" w:rsidRPr="00951F46" w:rsidRDefault="00CB374A" w:rsidP="00921513">
            <w:pPr>
              <w:pStyle w:val="Tablebody"/>
              <w:rPr>
                <w:rStyle w:val="Hyperlink"/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/?path=/story/components-listgroup--list-group-container</w:t>
            </w:r>
            <w:r>
              <w:t xml:space="preserve"> </w:t>
            </w:r>
          </w:p>
          <w:p w14:paraId="11B5C640" w14:textId="77777777" w:rsidR="000C7CB7" w:rsidRPr="00951F46" w:rsidRDefault="000C7CB7" w:rsidP="00921513">
            <w:pPr>
              <w:pStyle w:val="Tablebody"/>
              <w:rPr>
                <w:rFonts w:cs="Arial"/>
              </w:rPr>
            </w:pPr>
          </w:p>
          <w:p w14:paraId="4C154D9B" w14:textId="5BBD27D9" w:rsidR="001C4D01" w:rsidRPr="00951F46" w:rsidRDefault="001C4D01" w:rsidP="001C4D01">
            <w:pPr>
              <w:pStyle w:val="Tablebody"/>
              <w:rPr>
                <w:rFonts w:cs="Arial"/>
              </w:rPr>
            </w:pPr>
          </w:p>
          <w:p w14:paraId="00D46793" w14:textId="696EA8B7" w:rsidR="001C4D01" w:rsidRPr="00951F46" w:rsidRDefault="001C4D01" w:rsidP="001C4D01">
            <w:pPr>
              <w:pStyle w:val="Tablebody"/>
              <w:rPr>
                <w:rFonts w:cs="Arial"/>
              </w:rPr>
            </w:pPr>
          </w:p>
        </w:tc>
      </w:tr>
      <w:tr w:rsidR="001C4D01" w:rsidRPr="00951F46" w14:paraId="702FC1F6" w14:textId="77777777" w:rsidTr="00187017">
        <w:trPr>
          <w:trHeight w:val="2778"/>
        </w:trPr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7B7AA5D3" w14:textId="68427142" w:rsidR="001C4D01" w:rsidRPr="00951F46" w:rsidRDefault="00DD39C5" w:rsidP="00122710">
            <w:pPr>
              <w:rPr>
                <w:rFonts w:cs="Arial"/>
              </w:rPr>
            </w:pPr>
            <w:r w:rsidRPr="009B04CE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4DB17970" wp14:editId="2C8C9428">
                  <wp:extent cx="2336800" cy="1549400"/>
                  <wp:effectExtent l="0" t="0" r="0" b="0"/>
                  <wp:docPr id="758314913" name="Picture 758314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6800" cy="154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2B387A6D" w14:textId="00EC0B39" w:rsidR="001C4D01" w:rsidRPr="00951F46" w:rsidRDefault="001C4D01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Meklēšanas ievades forma ar iznirstošo izvēlni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3BA7FB0A" w14:textId="4C238CA0" w:rsidR="002549AB" w:rsidRPr="00951F46" w:rsidRDefault="00CB374A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/?path=/story/components-autocomplete--auto-complete</w:t>
            </w:r>
            <w:r>
              <w:t xml:space="preserve"> </w:t>
            </w:r>
          </w:p>
          <w:p w14:paraId="510206B5" w14:textId="1E46237D" w:rsidR="001C4D01" w:rsidRDefault="00BA4CDA" w:rsidP="001C4D01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Controls.React.Full</w:t>
            </w:r>
            <w:r w:rsidRPr="00772CDB">
              <w:rPr>
                <w:rFonts w:cs="Arial"/>
              </w:rPr>
              <w:t>/?path=/story/components-autocomplete--auto-complete-with-custom-item-rendering</w:t>
            </w:r>
            <w:r>
              <w:rPr>
                <w:rFonts w:cs="Arial"/>
              </w:rPr>
              <w:t xml:space="preserve"> </w:t>
            </w:r>
          </w:p>
          <w:p w14:paraId="068EBBF8" w14:textId="505EEE01" w:rsidR="00BA4CDA" w:rsidRDefault="00BA4CDA" w:rsidP="001C4D01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Controls.React.Full</w:t>
            </w:r>
            <w:r w:rsidRPr="00772CDB">
              <w:rPr>
                <w:rFonts w:cs="Arial"/>
              </w:rPr>
              <w:t>/?path=/story/components-autocomplete--auto-complete-with-selected-value</w:t>
            </w:r>
          </w:p>
          <w:p w14:paraId="47C2153D" w14:textId="6C69F873" w:rsidR="00BA4CDA" w:rsidRDefault="00BA4CDA" w:rsidP="001C4D01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Controls.React.Full</w:t>
            </w:r>
            <w:r w:rsidRPr="00772CDB">
              <w:rPr>
                <w:rFonts w:cs="Arial"/>
              </w:rPr>
              <w:t>/?path=/story/components-autocomplete--auto-complete-with-validation</w:t>
            </w:r>
            <w:r>
              <w:rPr>
                <w:rFonts w:cs="Arial"/>
              </w:rPr>
              <w:t xml:space="preserve"> </w:t>
            </w:r>
          </w:p>
          <w:p w14:paraId="30BD7B4B" w14:textId="68B8AA8E" w:rsidR="00BA4CDA" w:rsidRPr="00951F46" w:rsidRDefault="00BA4CDA" w:rsidP="001C4D01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Controls.React.Full</w:t>
            </w:r>
            <w:r w:rsidRPr="00772CDB">
              <w:rPr>
                <w:rFonts w:cs="Arial"/>
              </w:rPr>
              <w:t>/?path=/story/components-autocomplete--auto-complete-email-send-form-example</w:t>
            </w:r>
            <w:r>
              <w:rPr>
                <w:rFonts w:cs="Arial"/>
              </w:rPr>
              <w:t xml:space="preserve"> </w:t>
            </w:r>
          </w:p>
        </w:tc>
      </w:tr>
      <w:tr w:rsidR="001C4D01" w:rsidRPr="00951F46" w14:paraId="13F7E720" w14:textId="77777777" w:rsidTr="00C310A5">
        <w:trPr>
          <w:trHeight w:val="850"/>
        </w:trPr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79463842" w14:textId="2AF47914" w:rsidR="001C4D01" w:rsidRPr="00951F46" w:rsidRDefault="001C4D01" w:rsidP="00122710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7FD5CFF9" wp14:editId="44647046">
                  <wp:extent cx="2653665" cy="422275"/>
                  <wp:effectExtent l="0" t="0" r="635" b="0"/>
                  <wp:docPr id="1720082555" name="Picture 1720082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/>
                        </pic:nvPicPr>
                        <pic:blipFill>
                          <a:blip r:embed="rId17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42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15E92A46" w14:textId="36C30778" w:rsidR="001C4D01" w:rsidRPr="00951F46" w:rsidRDefault="001C4D01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Portāla lietotāja kartiņa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685307C2" w14:textId="0CA0F39E" w:rsidR="001C4D01" w:rsidRPr="00951F46" w:rsidRDefault="00CB374A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/?path=/story/components-usercard--user-card</w:t>
            </w:r>
            <w:r>
              <w:t xml:space="preserve"> </w:t>
            </w:r>
          </w:p>
          <w:p w14:paraId="2D07814B" w14:textId="703D44A2" w:rsidR="001C4D01" w:rsidRPr="00951F46" w:rsidRDefault="001C4D01" w:rsidP="001C4D01">
            <w:pPr>
              <w:pStyle w:val="Tablebody"/>
              <w:rPr>
                <w:rFonts w:cs="Arial"/>
              </w:rPr>
            </w:pPr>
          </w:p>
        </w:tc>
      </w:tr>
      <w:tr w:rsidR="001C4D01" w:rsidRPr="00951F46" w14:paraId="76B44DB4" w14:textId="77777777" w:rsidTr="00C310A5">
        <w:trPr>
          <w:trHeight w:val="680"/>
        </w:trPr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71126A80" w14:textId="6EC22AD3" w:rsidR="001C4D01" w:rsidRPr="00951F46" w:rsidRDefault="00FF13DF" w:rsidP="00122710">
            <w:pPr>
              <w:rPr>
                <w:rFonts w:cs="Arial"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29F1DDB6" wp14:editId="47CAE164">
                  <wp:extent cx="2653665" cy="323850"/>
                  <wp:effectExtent l="0" t="0" r="635" b="6350"/>
                  <wp:docPr id="30120550" name="Picture 30120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653665" cy="32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6A8C9700" w14:textId="0A63F712" w:rsidR="001C4D01" w:rsidRPr="00951F46" w:rsidRDefault="00FF13DF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Portāla uzņēmuma kartiņa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2E89C76C" w14:textId="064B5D65" w:rsidR="001C4D01" w:rsidRPr="00951F46" w:rsidRDefault="00CB374A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/?path=/story/components-usercard--user-card-organization</w:t>
            </w:r>
            <w:r>
              <w:t xml:space="preserve"> </w:t>
            </w:r>
          </w:p>
        </w:tc>
      </w:tr>
      <w:tr w:rsidR="001C4D01" w:rsidRPr="00951F46" w14:paraId="0B8657F6" w14:textId="77777777" w:rsidTr="00C310A5">
        <w:trPr>
          <w:trHeight w:val="2608"/>
        </w:trPr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392432A1" w14:textId="41036A47" w:rsidR="001C4D01" w:rsidRPr="00951F46" w:rsidRDefault="001C4D01" w:rsidP="00122710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3B10F358" wp14:editId="1E07BAD4">
                  <wp:extent cx="2563495" cy="1506220"/>
                  <wp:effectExtent l="0" t="0" r="1905" b="5080"/>
                  <wp:docPr id="1518024173" name="Picture 1518024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/>
                        </pic:nvPicPr>
                        <pic:blipFill>
                          <a:blip r:embed="rId17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495" cy="1506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3CB72E85" w14:textId="104CE3AE" w:rsidR="001C4D01" w:rsidRPr="00951F46" w:rsidRDefault="001C4D01" w:rsidP="001C4D01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Izmantojamās </w:t>
            </w:r>
            <w:proofErr w:type="spellStart"/>
            <w:r w:rsidRPr="00951F46">
              <w:rPr>
                <w:rFonts w:cs="Arial"/>
              </w:rPr>
              <w:t>videoinstrukcijas</w:t>
            </w:r>
            <w:proofErr w:type="spellEnd"/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16101CD5" w14:textId="2E02FA68" w:rsidR="001C4D01" w:rsidRPr="00951F46" w:rsidRDefault="00CB374A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/?path=/story/components-video--video</w:t>
            </w:r>
            <w:r>
              <w:t xml:space="preserve"> </w:t>
            </w:r>
          </w:p>
          <w:p w14:paraId="148E4231" w14:textId="4E2C58E1" w:rsidR="001C4D01" w:rsidRPr="00951F46" w:rsidRDefault="00CB374A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/?path=/story/components-video--video-size-lg</w:t>
            </w:r>
            <w:r>
              <w:t xml:space="preserve"> </w:t>
            </w:r>
          </w:p>
          <w:p w14:paraId="384FD635" w14:textId="0B53962B" w:rsidR="001C4D01" w:rsidRPr="00951F46" w:rsidRDefault="00CB374A" w:rsidP="001C4D01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/?path=/story/components-video--video-with-info</w:t>
            </w:r>
            <w:r>
              <w:t xml:space="preserve"> </w:t>
            </w:r>
          </w:p>
          <w:p w14:paraId="5C95ED71" w14:textId="77777777" w:rsidR="001C4D01" w:rsidRDefault="001C4D01" w:rsidP="001C4D01">
            <w:pPr>
              <w:pStyle w:val="Tablebody"/>
              <w:rPr>
                <w:rFonts w:cs="Arial"/>
              </w:rPr>
            </w:pPr>
          </w:p>
          <w:p w14:paraId="5A806A99" w14:textId="177A4152" w:rsidR="004913D0" w:rsidRPr="00951F46" w:rsidRDefault="004913D0" w:rsidP="001C4D01">
            <w:pPr>
              <w:pStyle w:val="Tablebody"/>
              <w:rPr>
                <w:rFonts w:cs="Arial"/>
              </w:rPr>
            </w:pPr>
          </w:p>
        </w:tc>
      </w:tr>
      <w:tr w:rsidR="00213B1A" w:rsidRPr="00951F46" w14:paraId="2F029A7C" w14:textId="77777777" w:rsidTr="00213B1A">
        <w:trPr>
          <w:trHeight w:val="3458"/>
        </w:trPr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067281EF" w14:textId="34703DFC" w:rsidR="00213B1A" w:rsidRPr="00951F46" w:rsidRDefault="00213B1A" w:rsidP="00213B1A">
            <w:pPr>
              <w:rPr>
                <w:rFonts w:cs="Arial"/>
                <w:noProof/>
                <w:lang w:val="en-US" w:eastAsia="en-US"/>
              </w:rPr>
            </w:pPr>
            <w:r w:rsidRPr="00E20917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5106B1EE" wp14:editId="08E4D8F2">
                  <wp:extent cx="2208177" cy="2048933"/>
                  <wp:effectExtent l="0" t="0" r="1905" b="0"/>
                  <wp:docPr id="263" name="Picture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7650" cy="206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71EF59A8" w14:textId="77536E62" w:rsidR="00213B1A" w:rsidRPr="00951F46" w:rsidRDefault="00213B1A" w:rsidP="00213B1A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Kombinējamo elementu izvēlne</w:t>
            </w:r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660B67B6" w14:textId="72F4DDBE" w:rsidR="00213B1A" w:rsidRDefault="00CB374A" w:rsidP="00213B1A">
            <w:pPr>
              <w:pStyle w:val="Tablebody"/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/?path=/story/components-combobox--combo-box</w:t>
            </w:r>
            <w:r>
              <w:t xml:space="preserve"> </w:t>
            </w:r>
          </w:p>
          <w:p w14:paraId="1A284527" w14:textId="7AFAA711" w:rsidR="00F7638D" w:rsidRDefault="00CB374A" w:rsidP="00213B1A">
            <w:pPr>
              <w:pStyle w:val="Tablebody"/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/?path=/story/components-combobox--combo-box-small</w:t>
            </w:r>
            <w:r>
              <w:t xml:space="preserve"> </w:t>
            </w:r>
          </w:p>
          <w:p w14:paraId="70152A94" w14:textId="432DF882" w:rsidR="00F7638D" w:rsidRDefault="00CB374A" w:rsidP="00213B1A">
            <w:pPr>
              <w:pStyle w:val="Tablebody"/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/?path=/story/components-combobox--combo-box-with-item-clear-button</w:t>
            </w:r>
            <w:r>
              <w:t xml:space="preserve"> </w:t>
            </w:r>
          </w:p>
          <w:p w14:paraId="1F87FB0F" w14:textId="4645BB0B" w:rsidR="006426FC" w:rsidRDefault="00CB374A" w:rsidP="00213B1A">
            <w:pPr>
              <w:pStyle w:val="Tablebody"/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/?path=/story/components-combobox--combo-box-with-custom-item-rendering</w:t>
            </w:r>
            <w:r>
              <w:t xml:space="preserve"> </w:t>
            </w:r>
          </w:p>
          <w:p w14:paraId="28DB0B5A" w14:textId="086BFB26" w:rsidR="006426FC" w:rsidRDefault="00CB374A" w:rsidP="00213B1A">
            <w:pPr>
              <w:pStyle w:val="Tablebody"/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/?path=/story/components-combobox--combo-box-no-filter</w:t>
            </w:r>
            <w:r>
              <w:t xml:space="preserve"> </w:t>
            </w:r>
          </w:p>
          <w:p w14:paraId="4A32300B" w14:textId="23E6D34B" w:rsidR="006426FC" w:rsidRDefault="00CB374A" w:rsidP="00213B1A">
            <w:pPr>
              <w:pStyle w:val="Tablebody"/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/?path=/story/components-combobox--combo-box-no-filter-read-only</w:t>
            </w:r>
            <w:r>
              <w:t xml:space="preserve"> </w:t>
            </w:r>
          </w:p>
          <w:p w14:paraId="501A26DA" w14:textId="78DE8405" w:rsidR="006426FC" w:rsidRDefault="00CB374A" w:rsidP="00213B1A">
            <w:pPr>
              <w:pStyle w:val="Tablebody"/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/?path=/story/components-combobox--combo-box-with-selected-value</w:t>
            </w:r>
            <w:r>
              <w:t xml:space="preserve"> </w:t>
            </w:r>
          </w:p>
          <w:p w14:paraId="4735A770" w14:textId="464BE466" w:rsidR="006426FC" w:rsidRDefault="00CB374A" w:rsidP="00213B1A">
            <w:pPr>
              <w:pStyle w:val="Tablebody"/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/?path=/story/components-combobox--combo-box-disabled</w:t>
            </w:r>
            <w:r>
              <w:t xml:space="preserve"> </w:t>
            </w:r>
          </w:p>
          <w:p w14:paraId="43FC5D4F" w14:textId="775EE50C" w:rsidR="001C31FD" w:rsidRDefault="00CB374A" w:rsidP="00213B1A">
            <w:pPr>
              <w:pStyle w:val="Tablebody"/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/?path=/story/components-combobox--combo-box-with-validation</w:t>
            </w:r>
            <w:r>
              <w:t xml:space="preserve"> </w:t>
            </w:r>
          </w:p>
          <w:p w14:paraId="21816C36" w14:textId="7FCCAD30" w:rsidR="001C31FD" w:rsidRDefault="00CB374A" w:rsidP="00213B1A">
            <w:pPr>
              <w:pStyle w:val="Tablebody"/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/?path=/story/components-combobox--combo-box-with-table</w:t>
            </w:r>
            <w:r>
              <w:t xml:space="preserve"> </w:t>
            </w:r>
          </w:p>
          <w:p w14:paraId="064F65D7" w14:textId="362EFDBA" w:rsidR="001C31FD" w:rsidRPr="00951F46" w:rsidRDefault="00CB374A" w:rsidP="00213B1A">
            <w:pPr>
              <w:pStyle w:val="Tablebody"/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/?path=/story/components-combobox--combo-box-item</w:t>
            </w:r>
            <w:r>
              <w:t xml:space="preserve"> </w:t>
            </w:r>
          </w:p>
        </w:tc>
      </w:tr>
      <w:tr w:rsidR="008516ED" w:rsidRPr="00951F46" w14:paraId="7CF29BA2" w14:textId="77777777" w:rsidTr="00BA1DA3">
        <w:trPr>
          <w:trHeight w:val="2911"/>
        </w:trPr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6BCF569C" w14:textId="4BE1E44C" w:rsidR="008516ED" w:rsidRPr="00E20917" w:rsidRDefault="008516ED" w:rsidP="00213B1A">
            <w:pPr>
              <w:rPr>
                <w:rFonts w:cs="Arial"/>
                <w:noProof/>
                <w:lang w:eastAsia="lv-LV"/>
              </w:rPr>
            </w:pPr>
            <w:r w:rsidRPr="008516ED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34000ADB" wp14:editId="00AD45D6">
                  <wp:extent cx="2553056" cy="1362265"/>
                  <wp:effectExtent l="0" t="0" r="0" b="0"/>
                  <wp:docPr id="1509875985" name="Picture 1509875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9875985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3056" cy="1362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0C3A9A28" w14:textId="56C21DAE" w:rsidR="008516ED" w:rsidRDefault="008516ED" w:rsidP="00213B1A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Captcha</w:t>
            </w:r>
            <w:proofErr w:type="spellEnd"/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3F38B132" w14:textId="6FA65236" w:rsidR="008516ED" w:rsidRDefault="008516ED" w:rsidP="00213B1A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Controls.React.Full</w:t>
            </w:r>
            <w:r w:rsidRPr="00772CDB">
              <w:t xml:space="preserve"> /?</w:t>
            </w:r>
            <w:proofErr w:type="spellStart"/>
            <w:r w:rsidRPr="00772CDB">
              <w:t>path</w:t>
            </w:r>
            <w:proofErr w:type="spellEnd"/>
            <w:r w:rsidRPr="00772CDB">
              <w:t>=/</w:t>
            </w:r>
            <w:proofErr w:type="spellStart"/>
            <w:r w:rsidRPr="00772CDB">
              <w:t>story</w:t>
            </w:r>
            <w:proofErr w:type="spellEnd"/>
            <w:r w:rsidRPr="00772CDB">
              <w:t>/</w:t>
            </w:r>
            <w:proofErr w:type="spellStart"/>
            <w:r w:rsidRPr="00772CDB">
              <w:t>components-captcha</w:t>
            </w:r>
            <w:proofErr w:type="spellEnd"/>
            <w:r w:rsidRPr="00772CDB">
              <w:t>--</w:t>
            </w:r>
            <w:proofErr w:type="spellStart"/>
            <w:r w:rsidRPr="00772CDB">
              <w:t>captcha</w:t>
            </w:r>
            <w:proofErr w:type="spellEnd"/>
          </w:p>
        </w:tc>
      </w:tr>
      <w:tr w:rsidR="00F0766C" w:rsidRPr="00951F46" w14:paraId="335D590E" w14:textId="77777777" w:rsidTr="00BA1DA3">
        <w:trPr>
          <w:trHeight w:val="2911"/>
        </w:trPr>
        <w:tc>
          <w:tcPr>
            <w:tcW w:w="482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7AFE6CB3" w14:textId="01AC45F6" w:rsidR="00F0766C" w:rsidRPr="008516ED" w:rsidRDefault="00F0766C" w:rsidP="00213B1A">
            <w:pPr>
              <w:rPr>
                <w:rFonts w:cs="Arial"/>
                <w:noProof/>
                <w:lang w:eastAsia="lv-LV"/>
              </w:rPr>
            </w:pPr>
            <w:r w:rsidRPr="00F0766C">
              <w:rPr>
                <w:rFonts w:cs="Arial"/>
                <w:noProof/>
                <w:lang w:eastAsia="lv-LV"/>
              </w:rPr>
              <w:drawing>
                <wp:inline distT="0" distB="0" distL="0" distR="0" wp14:anchorId="490496AE" wp14:editId="50156069">
                  <wp:extent cx="2524477" cy="495369"/>
                  <wp:effectExtent l="0" t="0" r="9525" b="0"/>
                  <wp:docPr id="4945074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4507424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477" cy="495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0D9D18C0" w14:textId="6705DB4A" w:rsidR="00F0766C" w:rsidRDefault="00F0766C" w:rsidP="00213B1A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SkipContent</w:t>
            </w:r>
            <w:proofErr w:type="spellEnd"/>
          </w:p>
        </w:tc>
        <w:tc>
          <w:tcPr>
            <w:tcW w:w="7654" w:type="dxa"/>
            <w:tcBorders>
              <w:top w:val="single" w:sz="2" w:space="0" w:color="auto"/>
              <w:bottom w:val="single" w:sz="2" w:space="0" w:color="auto"/>
            </w:tcBorders>
          </w:tcPr>
          <w:p w14:paraId="5ECB2BD4" w14:textId="3167CF0A" w:rsidR="00F0766C" w:rsidRPr="008516ED" w:rsidRDefault="00F0766C" w:rsidP="00213B1A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Controls.React.Full</w:t>
            </w:r>
            <w:r w:rsidRPr="00772CDB">
              <w:t>/?path=/story/components-skipcontent--skip-content</w:t>
            </w:r>
          </w:p>
        </w:tc>
      </w:tr>
    </w:tbl>
    <w:p w14:paraId="6D3458F2" w14:textId="61002F7B" w:rsidR="00AD7344" w:rsidRDefault="008A3D6F" w:rsidP="00B467A0">
      <w:pPr>
        <w:pStyle w:val="Heading3"/>
      </w:pPr>
      <w:bookmarkStart w:id="211" w:name="_Toc163232207"/>
      <w:r w:rsidRPr="00951F46">
        <w:t>HTML + CSS</w:t>
      </w:r>
      <w:r w:rsidR="00F04729" w:rsidRPr="00951F46">
        <w:t xml:space="preserve"> apraksts</w:t>
      </w:r>
      <w:bookmarkEnd w:id="211"/>
    </w:p>
    <w:p w14:paraId="5F2A5E5E" w14:textId="6AAF4D98" w:rsidR="00C310A5" w:rsidRPr="00C310A5" w:rsidRDefault="00C310A5" w:rsidP="00187017">
      <w:pPr>
        <w:rPr>
          <w:rFonts w:cs="Arial"/>
        </w:rPr>
      </w:pPr>
      <w:r>
        <w:rPr>
          <w:rFonts w:cs="Arial"/>
          <w:szCs w:val="22"/>
        </w:rPr>
        <w:t>HTML + CSS</w:t>
      </w:r>
      <w:r w:rsidRPr="00951F46">
        <w:rPr>
          <w:rFonts w:cs="Arial"/>
          <w:szCs w:val="22"/>
        </w:rPr>
        <w:t xml:space="preserve"> kontroļu </w:t>
      </w:r>
      <w:proofErr w:type="spellStart"/>
      <w:r w:rsidRPr="00951F46">
        <w:rPr>
          <w:rFonts w:cs="Arial"/>
          <w:szCs w:val="22"/>
        </w:rPr>
        <w:t>bibliotekas</w:t>
      </w:r>
      <w:proofErr w:type="spellEnd"/>
      <w:r w:rsidRPr="00951F46">
        <w:rPr>
          <w:rFonts w:cs="Arial"/>
          <w:szCs w:val="22"/>
        </w:rPr>
        <w:t xml:space="preserve"> izmantošana</w:t>
      </w:r>
      <w:r>
        <w:rPr>
          <w:rFonts w:cs="Arial"/>
          <w:szCs w:val="22"/>
        </w:rPr>
        <w:t>s</w:t>
      </w:r>
      <w:r w:rsidRPr="00951F46">
        <w:rPr>
          <w:rFonts w:cs="Arial"/>
          <w:szCs w:val="22"/>
        </w:rPr>
        <w:t xml:space="preserve"> </w:t>
      </w:r>
      <w:r>
        <w:rPr>
          <w:rFonts w:cs="Arial"/>
          <w:szCs w:val="22"/>
        </w:rPr>
        <w:t>apraksti</w:t>
      </w:r>
      <w:r w:rsidRPr="00951F46">
        <w:rPr>
          <w:rFonts w:cs="Arial"/>
          <w:szCs w:val="22"/>
        </w:rPr>
        <w:t xml:space="preserve">. </w:t>
      </w:r>
      <w:r>
        <w:rPr>
          <w:rFonts w:cs="Arial"/>
          <w:szCs w:val="22"/>
        </w:rPr>
        <w:t xml:space="preserve">No šiem kontroļu elementiem ir iespējams salikt jau pielāgotus portāla dizaina elementus. Zemāk esošajās tabulās ir šo komponenšu </w:t>
      </w:r>
      <w:proofErr w:type="spellStart"/>
      <w:r>
        <w:rPr>
          <w:rFonts w:cs="Arial"/>
          <w:szCs w:val="22"/>
        </w:rPr>
        <w:t>dizainiskā</w:t>
      </w:r>
      <w:proofErr w:type="spellEnd"/>
      <w:r>
        <w:rPr>
          <w:rFonts w:cs="Arial"/>
          <w:szCs w:val="22"/>
        </w:rPr>
        <w:t xml:space="preserve"> reprezentācija, apraksti un norādes uz tām.</w:t>
      </w:r>
    </w:p>
    <w:p w14:paraId="1BB9B86C" w14:textId="445C9734" w:rsidR="00EA6794" w:rsidRPr="00951F46" w:rsidRDefault="00640BE1" w:rsidP="00E12E8E">
      <w:pPr>
        <w:pStyle w:val="Tablenumber"/>
      </w:pPr>
      <w:r>
        <w:t>7</w:t>
      </w:r>
      <w:r w:rsidR="00EA6794" w:rsidRPr="00951F46">
        <w:t>.tabula</w:t>
      </w:r>
    </w:p>
    <w:p w14:paraId="7A0D3C91" w14:textId="257C1859" w:rsidR="006B1006" w:rsidRPr="00951F46" w:rsidRDefault="006B1006">
      <w:pPr>
        <w:pStyle w:val="Tabletitle"/>
      </w:pPr>
      <w:r w:rsidRPr="00951F46">
        <w:t>.</w:t>
      </w:r>
      <w:r w:rsidR="00242D25" w:rsidRPr="00951F46">
        <w:t xml:space="preserve">HTML + CSS </w:t>
      </w:r>
      <w:proofErr w:type="spellStart"/>
      <w:r w:rsidR="00242D25" w:rsidRPr="00951F46">
        <w:t>StoryBook</w:t>
      </w:r>
      <w:proofErr w:type="spellEnd"/>
      <w:r w:rsidR="00242D25" w:rsidRPr="00951F46">
        <w:t xml:space="preserve"> komponenšu </w:t>
      </w:r>
      <w:proofErr w:type="spellStart"/>
      <w:r w:rsidR="00242D25" w:rsidRPr="00951F46">
        <w:t>ekrānšāviņi</w:t>
      </w:r>
      <w:proofErr w:type="spellEnd"/>
      <w:r w:rsidR="00242D25" w:rsidRPr="00951F46">
        <w:t>, to apraksti un norādes uz tām.</w:t>
      </w:r>
      <w:r w:rsidR="00242D25" w:rsidRPr="00951F46" w:rsidDel="00242D25">
        <w:rPr>
          <w:rStyle w:val="CommentReference"/>
          <w:rFonts w:eastAsiaTheme="minorHAnsi" w:cs="Arial"/>
          <w:b w:val="0"/>
          <w:bCs w:val="0"/>
        </w:rPr>
        <w:t xml:space="preserve"> </w:t>
      </w:r>
    </w:p>
    <w:tbl>
      <w:tblPr>
        <w:tblW w:w="15451" w:type="dxa"/>
        <w:tblBorders>
          <w:top w:val="single" w:sz="12" w:space="0" w:color="auto"/>
          <w:bottom w:val="single" w:sz="4" w:space="0" w:color="auto"/>
          <w:insideH w:val="single" w:sz="12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5400"/>
        <w:gridCol w:w="4050"/>
        <w:gridCol w:w="6001"/>
      </w:tblGrid>
      <w:tr w:rsidR="00766661" w:rsidRPr="00951F46" w14:paraId="2D317168" w14:textId="1587FF76" w:rsidTr="00F0766C">
        <w:trPr>
          <w:trHeight w:val="468"/>
          <w:tblHeader/>
        </w:trPr>
        <w:tc>
          <w:tcPr>
            <w:tcW w:w="5258" w:type="dxa"/>
            <w:tcBorders>
              <w:bottom w:val="single" w:sz="4" w:space="0" w:color="auto"/>
            </w:tcBorders>
          </w:tcPr>
          <w:p w14:paraId="68D96D7A" w14:textId="59F39DF6" w:rsidR="00766661" w:rsidRPr="00951F46" w:rsidRDefault="00766661" w:rsidP="00242D25">
            <w:pPr>
              <w:pStyle w:val="Bold"/>
              <w:rPr>
                <w:rFonts w:cs="Arial"/>
              </w:rPr>
            </w:pPr>
            <w:proofErr w:type="spellStart"/>
            <w:r w:rsidRPr="00951F46">
              <w:rPr>
                <w:rFonts w:cs="Arial"/>
              </w:rPr>
              <w:t>Koponente</w:t>
            </w:r>
            <w:proofErr w:type="spellEnd"/>
          </w:p>
        </w:tc>
        <w:tc>
          <w:tcPr>
            <w:tcW w:w="4050" w:type="dxa"/>
            <w:tcBorders>
              <w:bottom w:val="single" w:sz="4" w:space="0" w:color="auto"/>
            </w:tcBorders>
          </w:tcPr>
          <w:p w14:paraId="7849C340" w14:textId="77777777" w:rsidR="00766661" w:rsidRPr="00951F46" w:rsidRDefault="00766661" w:rsidP="00242D25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Apraksts</w:t>
            </w:r>
          </w:p>
        </w:tc>
        <w:tc>
          <w:tcPr>
            <w:tcW w:w="5670" w:type="dxa"/>
            <w:tcBorders>
              <w:bottom w:val="single" w:sz="4" w:space="0" w:color="auto"/>
            </w:tcBorders>
          </w:tcPr>
          <w:p w14:paraId="1D600D23" w14:textId="5D75474C" w:rsidR="00766661" w:rsidRPr="00951F46" w:rsidRDefault="00766661" w:rsidP="0048276C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 xml:space="preserve">HTML </w:t>
            </w:r>
            <w:r>
              <w:rPr>
                <w:rFonts w:cs="Arial"/>
              </w:rPr>
              <w:t>a</w:t>
            </w:r>
            <w:r w:rsidRPr="00951F46">
              <w:rPr>
                <w:rFonts w:cs="Arial"/>
              </w:rPr>
              <w:t>tsauce (Norāde)</w:t>
            </w:r>
          </w:p>
        </w:tc>
      </w:tr>
      <w:tr w:rsidR="00766661" w:rsidRPr="00951F46" w14:paraId="6D897739" w14:textId="77777777" w:rsidTr="00F0766C">
        <w:trPr>
          <w:trHeight w:val="945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</w:tcPr>
          <w:p w14:paraId="1A1A3667" w14:textId="372FA951" w:rsidR="00766661" w:rsidRPr="00951F46" w:rsidRDefault="00772CDB" w:rsidP="00395AD6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5A101CD9">
                <v:shape id="_x0000_i17277" type="#_x0000_t75" style="width:3in;height:15.7pt">
                  <v:imagedata r:id="rId179" o:title=""/>
                </v:shape>
              </w:pict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7AA5C696" w14:textId="4020BBA5" w:rsidR="00766661" w:rsidRPr="00951F46" w:rsidRDefault="00766661" w:rsidP="00395AD6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Brīdinājumi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22248184" w14:textId="71AE49D9" w:rsidR="00766661" w:rsidRPr="00951F46" w:rsidRDefault="00766661" w:rsidP="0048276C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/?path=/info/components-alert--alert</w:t>
            </w:r>
            <w:r>
              <w:rPr>
                <w:rFonts w:cs="Arial"/>
              </w:rPr>
              <w:t xml:space="preserve"> </w:t>
            </w:r>
          </w:p>
        </w:tc>
      </w:tr>
      <w:tr w:rsidR="00766661" w:rsidRPr="00951F46" w14:paraId="2E97A265" w14:textId="77777777" w:rsidTr="00F0766C">
        <w:trPr>
          <w:trHeight w:val="1521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</w:tcPr>
          <w:p w14:paraId="5CF4FC59" w14:textId="4784936B" w:rsidR="00766661" w:rsidRPr="00951F46" w:rsidRDefault="00772CDB" w:rsidP="00395AD6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lastRenderedPageBreak/>
              <w:pict w14:anchorId="1A2CE61D">
                <v:shape id="_x0000_i17276" type="#_x0000_t75" style="width:195.35pt;height:108pt">
                  <v:imagedata r:id="rId180" o:title=""/>
                </v:shape>
              </w:pict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3D81BFD8" w14:textId="24BEE70D" w:rsidR="00766661" w:rsidRPr="00951F46" w:rsidRDefault="00766661" w:rsidP="00395AD6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Ekrāna taustiņi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44EC0C10" w14:textId="302941BB" w:rsidR="00766661" w:rsidRPr="00951F46" w:rsidRDefault="00766661" w:rsidP="0048276C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/?path=/info/components-button--buttons</w:t>
            </w:r>
            <w:r>
              <w:rPr>
                <w:rFonts w:cs="Arial"/>
              </w:rPr>
              <w:t xml:space="preserve"> </w:t>
            </w:r>
          </w:p>
        </w:tc>
      </w:tr>
      <w:tr w:rsidR="00766661" w:rsidRPr="00951F46" w14:paraId="78A01857" w14:textId="77777777" w:rsidTr="00F0766C">
        <w:trPr>
          <w:trHeight w:val="1521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</w:tcPr>
          <w:p w14:paraId="187B97EE" w14:textId="1BD65753" w:rsidR="00766661" w:rsidRPr="00951F46" w:rsidRDefault="00772CDB" w:rsidP="00395AD6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2AFF3664">
                <v:shape id="_x0000_i17275" type="#_x0000_t75" style="width:3in;height:36pt">
                  <v:imagedata r:id="rId181" o:title=""/>
                </v:shape>
              </w:pict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58804AB2" w14:textId="50834A24" w:rsidR="00766661" w:rsidRPr="00951F46" w:rsidRDefault="00766661" w:rsidP="00395AD6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Ekrāna taustiņu grupa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3ECA7966" w14:textId="42AB895F" w:rsidR="00766661" w:rsidRPr="00951F46" w:rsidRDefault="00766661" w:rsidP="0048276C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/?path=/info/components-button--button-group</w:t>
            </w:r>
            <w:r>
              <w:rPr>
                <w:rFonts w:cs="Arial"/>
              </w:rPr>
              <w:t xml:space="preserve"> </w:t>
            </w:r>
          </w:p>
        </w:tc>
      </w:tr>
      <w:tr w:rsidR="00766661" w:rsidRPr="00951F46" w14:paraId="4D56EA97" w14:textId="77777777" w:rsidTr="00F0766C">
        <w:trPr>
          <w:trHeight w:val="1075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</w:tcPr>
          <w:p w14:paraId="7F9167CD" w14:textId="79BA5F3C" w:rsidR="00766661" w:rsidRPr="00951F46" w:rsidRDefault="00772CDB" w:rsidP="00395AD6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5372E4A5">
                <v:shape id="_x0000_i17274" type="#_x0000_t75" style="width:138.3pt;height:56.3pt">
                  <v:imagedata r:id="rId182" o:title=""/>
                </v:shape>
              </w:pict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084829E6" w14:textId="150108A5" w:rsidR="00766661" w:rsidRPr="00951F46" w:rsidRDefault="00766661" w:rsidP="00395AD6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Filtra sakļāvuma piemērs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58BC5D5F" w14:textId="4EAEE810" w:rsidR="00766661" w:rsidRPr="00951F46" w:rsidRDefault="00766661" w:rsidP="0048276C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/?path=/info/components-collapse--collapse-filter-example</w:t>
            </w:r>
            <w:r>
              <w:rPr>
                <w:rFonts w:cs="Arial"/>
              </w:rPr>
              <w:t xml:space="preserve"> </w:t>
            </w:r>
          </w:p>
        </w:tc>
      </w:tr>
      <w:tr w:rsidR="00766661" w:rsidRPr="00951F46" w14:paraId="4A531ACF" w14:textId="77777777" w:rsidTr="00F0766C">
        <w:trPr>
          <w:trHeight w:val="1521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</w:tcPr>
          <w:p w14:paraId="75F56FF1" w14:textId="1582976E" w:rsidR="00766661" w:rsidRPr="00951F46" w:rsidRDefault="00766661" w:rsidP="00395AD6">
            <w:pPr>
              <w:pStyle w:val="Bold"/>
              <w:rPr>
                <w:rFonts w:cs="Arial"/>
              </w:rPr>
            </w:pPr>
            <w:r w:rsidRPr="007A6884">
              <w:rPr>
                <w:rFonts w:cs="Arial"/>
                <w:noProof/>
                <w:lang w:eastAsia="lv-LV"/>
              </w:rPr>
              <w:drawing>
                <wp:inline distT="0" distB="0" distL="0" distR="0" wp14:anchorId="39D8C534" wp14:editId="4C122060">
                  <wp:extent cx="2923540" cy="332740"/>
                  <wp:effectExtent l="0" t="0" r="0" b="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332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63D47A31" w14:textId="522B452F" w:rsidR="00766661" w:rsidRPr="00951F46" w:rsidRDefault="00766661" w:rsidP="00395AD6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Sīkdatnes paziņojums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3A898F81" w14:textId="3C5DC396" w:rsidR="00766661" w:rsidRPr="00951F46" w:rsidRDefault="00766661" w:rsidP="0048276C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/?path=/info/components-cookiealert--cookie-alert</w:t>
            </w:r>
            <w:r>
              <w:rPr>
                <w:rFonts w:cs="Arial"/>
              </w:rPr>
              <w:t xml:space="preserve"> </w:t>
            </w:r>
          </w:p>
        </w:tc>
      </w:tr>
      <w:tr w:rsidR="00766661" w:rsidRPr="00951F46" w14:paraId="3F4C23AB" w14:textId="77777777" w:rsidTr="00F0766C">
        <w:trPr>
          <w:trHeight w:val="1521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</w:tcPr>
          <w:p w14:paraId="5246CA19" w14:textId="3A5502EE" w:rsidR="00766661" w:rsidRPr="00951F46" w:rsidRDefault="00772CDB" w:rsidP="00395AD6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3725A5C3">
                <v:shape id="_x0000_i17273" type="#_x0000_t75" style="width:190pt;height:123.35pt">
                  <v:imagedata r:id="rId184" o:title=""/>
                </v:shape>
              </w:pict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00C408F0" w14:textId="7ECD6C30" w:rsidR="00766661" w:rsidRPr="00951F46" w:rsidRDefault="00766661" w:rsidP="00395AD6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Atlases forma 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7F7825B9" w14:textId="0ED16678" w:rsidR="00766661" w:rsidRPr="00951F46" w:rsidRDefault="00766661" w:rsidP="0048276C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/?path=/info/components-form--form</w:t>
            </w:r>
            <w:r>
              <w:rPr>
                <w:rFonts w:cs="Arial"/>
              </w:rPr>
              <w:t xml:space="preserve"> </w:t>
            </w:r>
          </w:p>
        </w:tc>
      </w:tr>
      <w:tr w:rsidR="00766661" w:rsidRPr="00951F46" w14:paraId="3C6C9369" w14:textId="77777777" w:rsidTr="00F0766C">
        <w:trPr>
          <w:trHeight w:val="1521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</w:tcPr>
          <w:p w14:paraId="22616C5B" w14:textId="3D194A10" w:rsidR="00766661" w:rsidRPr="00951F46" w:rsidRDefault="00772CDB" w:rsidP="00395AD6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lastRenderedPageBreak/>
              <w:pict w14:anchorId="34946CA8">
                <v:shape id="_x0000_i17272" type="#_x0000_t75" style="width:185.7pt;height:159.7pt">
                  <v:imagedata r:id="rId185" o:title=""/>
                </v:shape>
              </w:pict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0E86B142" w14:textId="3B734D80" w:rsidR="00766661" w:rsidRPr="00951F46" w:rsidRDefault="00766661" w:rsidP="00395AD6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Atlases forma ar radiopogām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35A9569D" w14:textId="657DECDD" w:rsidR="00766661" w:rsidRPr="00951F46" w:rsidRDefault="00766661" w:rsidP="0048276C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/?path=/info/components-form--form-with-radio-items</w:t>
            </w:r>
            <w:r>
              <w:rPr>
                <w:rFonts w:cs="Arial"/>
              </w:rPr>
              <w:t xml:space="preserve"> </w:t>
            </w:r>
          </w:p>
        </w:tc>
      </w:tr>
      <w:tr w:rsidR="00766661" w:rsidRPr="00951F46" w14:paraId="4A06AC75" w14:textId="77777777" w:rsidTr="00F0766C">
        <w:trPr>
          <w:trHeight w:val="1521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</w:tcPr>
          <w:p w14:paraId="3D645A30" w14:textId="192DB59D" w:rsidR="00766661" w:rsidRPr="00951F46" w:rsidRDefault="00772CDB" w:rsidP="00395AD6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2470DF28">
                <v:shape id="_x0000_i17271" type="#_x0000_t75" style="width:174.3pt;height:41.7pt">
                  <v:imagedata r:id="rId186" o:title=""/>
                </v:shape>
              </w:pict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4307A5D2" w14:textId="467B8E97" w:rsidR="00766661" w:rsidRPr="00951F46" w:rsidRDefault="00766661" w:rsidP="00395AD6">
            <w:pPr>
              <w:pStyle w:val="Tablebody"/>
              <w:rPr>
                <w:rFonts w:cs="Arial"/>
              </w:rPr>
            </w:pPr>
            <w:r w:rsidRPr="00951F46">
              <w:rPr>
                <w:rStyle w:val="word"/>
                <w:rFonts w:eastAsiaTheme="majorEastAsia" w:cs="Arial"/>
              </w:rPr>
              <w:t>Nolaižamā izvēlne</w:t>
            </w:r>
          </w:p>
          <w:p w14:paraId="4DE4B9C1" w14:textId="77777777" w:rsidR="00766661" w:rsidRPr="00951F46" w:rsidRDefault="00766661" w:rsidP="00395AD6">
            <w:pPr>
              <w:pStyle w:val="Tablebody"/>
              <w:rPr>
                <w:rFonts w:cs="Arial"/>
              </w:rPr>
            </w:pP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3A3623C2" w14:textId="461B87C2" w:rsidR="00766661" w:rsidRPr="00951F46" w:rsidRDefault="00766661" w:rsidP="0048276C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/?path=/info/components-select--select-dropdown</w:t>
            </w:r>
            <w:r>
              <w:rPr>
                <w:rFonts w:cs="Arial"/>
              </w:rPr>
              <w:t xml:space="preserve"> </w:t>
            </w:r>
          </w:p>
        </w:tc>
      </w:tr>
      <w:tr w:rsidR="00766661" w:rsidRPr="00951F46" w14:paraId="3CECB645" w14:textId="77777777" w:rsidTr="00F0766C">
        <w:trPr>
          <w:trHeight w:val="905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</w:tcPr>
          <w:p w14:paraId="61B3505E" w14:textId="7BD75818" w:rsidR="00766661" w:rsidRPr="00951F46" w:rsidRDefault="00772CDB" w:rsidP="00395AD6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7D2B292B">
                <v:shape id="_x0000_i17270" type="#_x0000_t75" style="width:215.65pt;height:15.7pt">
                  <v:imagedata r:id="rId187" o:title=""/>
                </v:shape>
              </w:pict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371F1E8F" w14:textId="488C2EDB" w:rsidR="00766661" w:rsidRPr="00951F46" w:rsidRDefault="00766661" w:rsidP="00395AD6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Style w:val="word"/>
                <w:rFonts w:eastAsiaTheme="majorEastAsia" w:cs="Arial"/>
              </w:rPr>
              <w:t>Komplicēta atlase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2F2516E9" w14:textId="0252BD70" w:rsidR="00766661" w:rsidRPr="00951F46" w:rsidRDefault="00766661" w:rsidP="0048276C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/?path=/info/components-select--multi-select</w:t>
            </w:r>
            <w:r>
              <w:rPr>
                <w:rFonts w:cs="Arial"/>
              </w:rPr>
              <w:t xml:space="preserve"> </w:t>
            </w:r>
          </w:p>
        </w:tc>
      </w:tr>
      <w:tr w:rsidR="00766661" w:rsidRPr="00951F46" w14:paraId="7972A610" w14:textId="77777777" w:rsidTr="00F0766C">
        <w:trPr>
          <w:trHeight w:val="1521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</w:tcPr>
          <w:p w14:paraId="248E0E4F" w14:textId="4F6EC0BF" w:rsidR="00766661" w:rsidRPr="00951F46" w:rsidRDefault="00772CDB" w:rsidP="00395AD6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77428ED7">
                <v:shape id="_x0000_i17269" type="#_x0000_t75" style="width:102.3pt;height:1in">
                  <v:imagedata r:id="rId188" o:title=""/>
                </v:shape>
              </w:pict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78C7BE5E" w14:textId="45B0ED1B" w:rsidR="00766661" w:rsidRPr="00951F46" w:rsidRDefault="00766661" w:rsidP="00395AD6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Style w:val="word"/>
                <w:rFonts w:eastAsiaTheme="majorEastAsia" w:cs="Arial"/>
              </w:rPr>
              <w:t xml:space="preserve">Atbalsta ekrāna </w:t>
            </w:r>
            <w:proofErr w:type="spellStart"/>
            <w:r w:rsidRPr="00951F46">
              <w:rPr>
                <w:rStyle w:val="word"/>
                <w:rFonts w:eastAsiaTheme="majorEastAsia" w:cs="Arial"/>
              </w:rPr>
              <w:t>taustiņs</w:t>
            </w:r>
            <w:proofErr w:type="spellEnd"/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073E3B39" w14:textId="18855166" w:rsidR="00766661" w:rsidRPr="00951F46" w:rsidRDefault="00766661" w:rsidP="0048276C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/?path=/info/components-supportbutton--support-button</w:t>
            </w:r>
            <w:r>
              <w:rPr>
                <w:rFonts w:cs="Arial"/>
              </w:rPr>
              <w:t xml:space="preserve"> </w:t>
            </w:r>
          </w:p>
        </w:tc>
      </w:tr>
      <w:tr w:rsidR="00766661" w:rsidRPr="00951F46" w14:paraId="76368045" w14:textId="77777777" w:rsidTr="00F0766C">
        <w:trPr>
          <w:trHeight w:val="1521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</w:tcPr>
          <w:p w14:paraId="4BA51882" w14:textId="31632335" w:rsidR="00766661" w:rsidRPr="00951F46" w:rsidRDefault="00772CDB" w:rsidP="00395AD6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7F606DD9">
                <v:shape id="_x0000_i17268" type="#_x0000_t75" style="width:221.35pt;height:92.65pt">
                  <v:imagedata r:id="rId189" o:title=""/>
                </v:shape>
              </w:pict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17AA1D07" w14:textId="539CA2B3" w:rsidR="00766661" w:rsidRPr="00951F46" w:rsidRDefault="00766661" w:rsidP="00395AD6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Style w:val="word"/>
                <w:rFonts w:eastAsiaTheme="majorEastAsia" w:cs="Arial"/>
              </w:rPr>
              <w:t>Horizontāla veidlapu cilne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4B4376EF" w14:textId="0582C3F3" w:rsidR="00766661" w:rsidRPr="00951F46" w:rsidRDefault="00766661" w:rsidP="0048276C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/?path=/info/components-tabhorizontal--tab-horizontal</w:t>
            </w:r>
            <w:r>
              <w:rPr>
                <w:rFonts w:cs="Arial"/>
              </w:rPr>
              <w:t xml:space="preserve"> </w:t>
            </w:r>
          </w:p>
        </w:tc>
      </w:tr>
      <w:tr w:rsidR="00766661" w:rsidRPr="00951F46" w14:paraId="37797E2E" w14:textId="77777777" w:rsidTr="00F0766C">
        <w:trPr>
          <w:trHeight w:val="1521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</w:tcPr>
          <w:p w14:paraId="0485CFCA" w14:textId="19195638" w:rsidR="00766661" w:rsidRPr="00951F46" w:rsidRDefault="00766661" w:rsidP="00395AD6">
            <w:pPr>
              <w:pStyle w:val="Bold"/>
              <w:rPr>
                <w:rFonts w:cs="Arial"/>
              </w:rPr>
            </w:pPr>
            <w:r w:rsidRPr="007A6884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48151EEE" wp14:editId="6D506FB1">
                  <wp:extent cx="2829320" cy="1114581"/>
                  <wp:effectExtent l="0" t="0" r="0" b="9525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9320" cy="1114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1C8128A4" w14:textId="4759ACC3" w:rsidR="00766661" w:rsidRPr="00951F46" w:rsidRDefault="00766661" w:rsidP="00395AD6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Style w:val="word"/>
                <w:rFonts w:eastAsiaTheme="majorEastAsia" w:cs="Arial"/>
              </w:rPr>
              <w:t>Veidlapu cilne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13F19F50" w14:textId="72456769" w:rsidR="00766661" w:rsidRPr="00951F46" w:rsidRDefault="00766661" w:rsidP="0048276C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/?path=/info/components-tabs--tabs</w:t>
            </w:r>
            <w:r>
              <w:rPr>
                <w:rFonts w:cs="Arial"/>
              </w:rPr>
              <w:t xml:space="preserve"> </w:t>
            </w:r>
          </w:p>
        </w:tc>
      </w:tr>
      <w:tr w:rsidR="00766661" w:rsidRPr="00951F46" w14:paraId="40443588" w14:textId="77777777" w:rsidTr="00F0766C">
        <w:trPr>
          <w:trHeight w:val="1521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</w:tcPr>
          <w:p w14:paraId="739291AB" w14:textId="3C27C650" w:rsidR="00766661" w:rsidRPr="00951F46" w:rsidRDefault="00772CDB" w:rsidP="00395AD6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6ABBA7F8">
                <v:shape id="_x0000_i17267" type="#_x0000_t75" style="width:221.35pt;height:20.3pt">
                  <v:imagedata r:id="rId191" o:title=""/>
                </v:shape>
              </w:pict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58EB3D96" w14:textId="7004E9DF" w:rsidR="00766661" w:rsidRPr="00951F46" w:rsidRDefault="00766661" w:rsidP="00395AD6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Style w:val="word"/>
                <w:rFonts w:eastAsiaTheme="majorEastAsia" w:cs="Arial"/>
              </w:rPr>
              <w:t>Lietotāja viedkarte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38D78CE0" w14:textId="73C38B47" w:rsidR="00766661" w:rsidRPr="00951F46" w:rsidRDefault="00766661" w:rsidP="0048276C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/?path=/info/components-usercard--user-card</w:t>
            </w:r>
            <w:r>
              <w:rPr>
                <w:rFonts w:cs="Arial"/>
              </w:rPr>
              <w:t xml:space="preserve"> </w:t>
            </w:r>
          </w:p>
        </w:tc>
      </w:tr>
      <w:tr w:rsidR="00766661" w:rsidRPr="00951F46" w14:paraId="53EAECC7" w14:textId="77777777" w:rsidTr="00F0766C">
        <w:trPr>
          <w:trHeight w:val="1521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</w:tcPr>
          <w:p w14:paraId="37CAF964" w14:textId="31AB283F" w:rsidR="00766661" w:rsidRPr="00951F46" w:rsidRDefault="00772CDB" w:rsidP="00395AD6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6123B387">
                <v:shape id="_x0000_i17266" type="#_x0000_t75" style="width:3in;height:123.7pt">
                  <v:imagedata r:id="rId192" o:title=""/>
                </v:shape>
              </w:pict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00CE4181" w14:textId="513DF005" w:rsidR="00766661" w:rsidRPr="00951F46" w:rsidRDefault="00766661" w:rsidP="00395AD6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Style w:val="word"/>
                <w:rFonts w:eastAsiaTheme="majorEastAsia" w:cs="Arial"/>
              </w:rPr>
              <w:t>Video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1FE5F4BE" w14:textId="45015CE5" w:rsidR="00766661" w:rsidRPr="00951F46" w:rsidRDefault="00766661" w:rsidP="0048276C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/?path=/info/components-video--video</w:t>
            </w:r>
            <w:r>
              <w:rPr>
                <w:rFonts w:cs="Arial"/>
              </w:rPr>
              <w:t xml:space="preserve"> </w:t>
            </w:r>
          </w:p>
        </w:tc>
      </w:tr>
      <w:tr w:rsidR="00766661" w:rsidRPr="00951F46" w14:paraId="30D43557" w14:textId="77777777" w:rsidTr="00F0766C">
        <w:trPr>
          <w:trHeight w:val="1521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</w:tcPr>
          <w:p w14:paraId="64839CDF" w14:textId="1D3E27F4" w:rsidR="00766661" w:rsidRDefault="00DA4179" w:rsidP="00395AD6">
            <w:pPr>
              <w:pStyle w:val="Bold"/>
              <w:rPr>
                <w:rFonts w:cs="Arial"/>
                <w:noProof/>
              </w:rPr>
            </w:pPr>
            <w:r w:rsidRPr="00DA4179">
              <w:rPr>
                <w:rFonts w:cs="Arial"/>
                <w:noProof/>
              </w:rPr>
              <w:drawing>
                <wp:inline distT="0" distB="0" distL="0" distR="0" wp14:anchorId="1E001403" wp14:editId="040C664D">
                  <wp:extent cx="1533739" cy="466790"/>
                  <wp:effectExtent l="0" t="0" r="9525" b="9525"/>
                  <wp:docPr id="194098311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0983111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739" cy="46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6BD14A" w14:textId="1DAAB760" w:rsidR="00DA4179" w:rsidRPr="00951F46" w:rsidRDefault="00DA4179" w:rsidP="00395AD6">
            <w:pPr>
              <w:pStyle w:val="Bold"/>
              <w:rPr>
                <w:rFonts w:cs="Arial"/>
                <w:noProof/>
              </w:rPr>
            </w:pPr>
            <w:r w:rsidRPr="00DA4179">
              <w:rPr>
                <w:rFonts w:cs="Arial"/>
                <w:noProof/>
              </w:rPr>
              <w:drawing>
                <wp:inline distT="0" distB="0" distL="0" distR="0" wp14:anchorId="3949A2F6" wp14:editId="58FD7CF9">
                  <wp:extent cx="2267266" cy="504895"/>
                  <wp:effectExtent l="0" t="0" r="0" b="9525"/>
                  <wp:docPr id="5276118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7611855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7266" cy="504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4248B928" w14:textId="3BD4A70A" w:rsidR="00766661" w:rsidRPr="00951F46" w:rsidRDefault="00766661" w:rsidP="00395AD6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Style w:val="word"/>
                <w:rFonts w:eastAsiaTheme="majorEastAsia" w:cs="Arial"/>
              </w:rPr>
              <w:t>Kalendāra izmantošana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4B4D35D0" w14:textId="253B053F" w:rsidR="00DA4179" w:rsidRDefault="00DA4179" w:rsidP="0048276C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Controls.Html.Full</w:t>
            </w:r>
            <w:r w:rsidRPr="00772CDB">
              <w:t>/?path=/info/components-reactdaterangepicker--react-date-range-picker</w:t>
            </w:r>
          </w:p>
          <w:p w14:paraId="4FCCC3D5" w14:textId="77777777" w:rsidR="00DA4179" w:rsidRDefault="00DA4179" w:rsidP="0048276C">
            <w:pPr>
              <w:pStyle w:val="Tablebody"/>
            </w:pPr>
          </w:p>
          <w:p w14:paraId="00895D7D" w14:textId="26F0F5E1" w:rsidR="00DA4179" w:rsidRPr="00951F46" w:rsidRDefault="00DA4179" w:rsidP="00DA4179">
            <w:pPr>
              <w:pStyle w:val="Tablebody"/>
              <w:rPr>
                <w:rFonts w:cs="Arial"/>
              </w:rPr>
            </w:pPr>
            <w:r w:rsidRPr="00772CDB">
              <w:t>https://eservices-test.vraa.gov.lv/EservicePlatform.</w:t>
            </w:r>
            <w:r w:rsidR="0047370B" w:rsidRPr="00772CDB">
              <w:t>Controls.Html.Full</w:t>
            </w:r>
            <w:r w:rsidRPr="00772CDB">
              <w:t>/?path=/story/components-reactdatepicker--react-date-picker</w:t>
            </w:r>
          </w:p>
        </w:tc>
      </w:tr>
      <w:tr w:rsidR="00766661" w:rsidRPr="00951F46" w14:paraId="0C0D3D95" w14:textId="77777777" w:rsidTr="00F0766C">
        <w:trPr>
          <w:trHeight w:val="1521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</w:tcPr>
          <w:p w14:paraId="31D08FED" w14:textId="42EC4174" w:rsidR="00766661" w:rsidRPr="00C5175E" w:rsidRDefault="00766661" w:rsidP="00395AD6">
            <w:pPr>
              <w:pStyle w:val="Bold"/>
              <w:rPr>
                <w:rFonts w:cs="Arial"/>
                <w:noProof/>
              </w:rPr>
            </w:pPr>
            <w:r w:rsidRPr="00A7353A">
              <w:rPr>
                <w:rFonts w:cs="Arial"/>
                <w:noProof/>
                <w:lang w:eastAsia="lv-LV"/>
              </w:rPr>
              <w:drawing>
                <wp:inline distT="0" distB="0" distL="0" distR="0" wp14:anchorId="7C97E185" wp14:editId="69B3981C">
                  <wp:extent cx="2429214" cy="743054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9214" cy="743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292E3849" w14:textId="23B96FC4" w:rsidR="00766661" w:rsidRPr="00951F46" w:rsidRDefault="00766661" w:rsidP="00395AD6">
            <w:pPr>
              <w:pStyle w:val="Tablebody"/>
              <w:rPr>
                <w:rStyle w:val="word"/>
                <w:rFonts w:eastAsiaTheme="majorEastAsia" w:cs="Arial"/>
              </w:rPr>
            </w:pPr>
            <w:r>
              <w:rPr>
                <w:rStyle w:val="word"/>
                <w:rFonts w:eastAsiaTheme="majorEastAsia" w:cs="Arial"/>
              </w:rPr>
              <w:t>Laika komponentes izmantošana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37853349" w14:textId="40FF65C3" w:rsidR="00766661" w:rsidRDefault="00766661" w:rsidP="0048276C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Controls.Html.Full</w:t>
            </w:r>
            <w:r w:rsidRPr="00772CDB">
              <w:t>/?path=/info/components-timepicker--time-picker</w:t>
            </w:r>
            <w:r>
              <w:t xml:space="preserve"> </w:t>
            </w:r>
          </w:p>
        </w:tc>
      </w:tr>
      <w:tr w:rsidR="00766661" w:rsidRPr="00951F46" w14:paraId="6189D71D" w14:textId="77777777" w:rsidTr="00F0766C">
        <w:trPr>
          <w:trHeight w:val="1521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</w:tcPr>
          <w:p w14:paraId="3A8ADF96" w14:textId="7B087A2D" w:rsidR="00766661" w:rsidRPr="00951F46" w:rsidRDefault="00772CDB" w:rsidP="00395AD6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lastRenderedPageBreak/>
              <w:pict w14:anchorId="4D1D6069">
                <v:shape id="_x0000_i17265" type="#_x0000_t75" style="width:227.05pt;height:30.65pt">
                  <v:imagedata r:id="rId196" o:title=""/>
                </v:shape>
              </w:pict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7CB03F5A" w14:textId="39DC378B" w:rsidR="00766661" w:rsidRPr="00951F46" w:rsidRDefault="00766661" w:rsidP="00395AD6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Style w:val="word"/>
                <w:rFonts w:eastAsiaTheme="majorEastAsia" w:cs="Arial"/>
              </w:rPr>
              <w:t>Meklēšanas lauks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662982BF" w14:textId="71DD2883" w:rsidR="00766661" w:rsidRPr="00951F46" w:rsidRDefault="00766661" w:rsidP="0048276C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/?path=/info/components-header--search</w:t>
            </w:r>
            <w:r>
              <w:rPr>
                <w:rFonts w:cs="Arial"/>
              </w:rPr>
              <w:t xml:space="preserve"> </w:t>
            </w:r>
          </w:p>
        </w:tc>
      </w:tr>
      <w:tr w:rsidR="00766661" w:rsidRPr="00951F46" w14:paraId="27196639" w14:textId="77777777" w:rsidTr="00F0766C">
        <w:trPr>
          <w:trHeight w:val="1521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</w:tcPr>
          <w:p w14:paraId="14DD50CD" w14:textId="67B4D50B" w:rsidR="00766661" w:rsidRPr="00951F46" w:rsidRDefault="00772CDB" w:rsidP="00395AD6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6D18B3C1">
                <v:shape id="_x0000_i17264" type="#_x0000_t75" style="width:210.3pt;height:87.7pt">
                  <v:imagedata r:id="rId197" o:title=""/>
                </v:shape>
              </w:pict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09717895" w14:textId="5D6159BB" w:rsidR="00766661" w:rsidRPr="00951F46" w:rsidRDefault="00766661" w:rsidP="00395AD6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Style w:val="word"/>
                <w:rFonts w:eastAsiaTheme="majorEastAsia" w:cs="Arial"/>
              </w:rPr>
              <w:t>Saraksts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5F5DA896" w14:textId="7FC15C91" w:rsidR="00766661" w:rsidRPr="00951F46" w:rsidRDefault="00766661" w:rsidP="0048276C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/?path=/info/components-listgroup--list-group-item-with-wrapper-tag</w:t>
            </w:r>
            <w:r>
              <w:rPr>
                <w:rFonts w:cs="Arial"/>
              </w:rPr>
              <w:t xml:space="preserve"> </w:t>
            </w:r>
          </w:p>
        </w:tc>
      </w:tr>
      <w:tr w:rsidR="00766661" w:rsidRPr="00951F46" w14:paraId="0FCCA1D6" w14:textId="77777777" w:rsidTr="00F0766C">
        <w:trPr>
          <w:trHeight w:val="1521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</w:tcPr>
          <w:p w14:paraId="4CFA9CCA" w14:textId="7BB10226" w:rsidR="00766661" w:rsidRPr="00951F46" w:rsidRDefault="00772CDB" w:rsidP="00395AD6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016786F4">
                <v:shape id="_x0000_i17263" type="#_x0000_t75" style="width:87.7pt;height:41.7pt">
                  <v:imagedata r:id="rId198" o:title=""/>
                </v:shape>
              </w:pict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455DD94F" w14:textId="1DC16051" w:rsidR="00766661" w:rsidRPr="00951F46" w:rsidRDefault="00766661" w:rsidP="00395AD6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Style w:val="word"/>
                <w:rFonts w:eastAsiaTheme="majorEastAsia" w:cs="Arial"/>
              </w:rPr>
              <w:t>Izvēlnes ikonas tekstam un vājredzīgajiem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43BEF513" w14:textId="540205FB" w:rsidR="00766661" w:rsidRPr="00951F46" w:rsidRDefault="00766661" w:rsidP="0048276C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/?path=/info/components-masthead--mast-head-accessibility</w:t>
            </w:r>
            <w:r>
              <w:rPr>
                <w:rFonts w:cs="Arial"/>
              </w:rPr>
              <w:t xml:space="preserve"> </w:t>
            </w:r>
          </w:p>
        </w:tc>
      </w:tr>
      <w:tr w:rsidR="00766661" w:rsidRPr="00951F46" w14:paraId="7DEF661D" w14:textId="77777777" w:rsidTr="00F0766C">
        <w:trPr>
          <w:trHeight w:val="1521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</w:tcPr>
          <w:p w14:paraId="17AB0694" w14:textId="044FC39F" w:rsidR="00766661" w:rsidRPr="00951F46" w:rsidRDefault="00F0766C" w:rsidP="00395AD6">
            <w:pPr>
              <w:pStyle w:val="Bold"/>
              <w:rPr>
                <w:rFonts w:cs="Arial"/>
              </w:rPr>
            </w:pPr>
            <w:r w:rsidRPr="00F0766C">
              <w:rPr>
                <w:rFonts w:cs="Arial"/>
                <w:noProof/>
              </w:rPr>
              <w:drawing>
                <wp:inline distT="0" distB="0" distL="0" distR="0" wp14:anchorId="453D7CEB" wp14:editId="62EE281C">
                  <wp:extent cx="3201670" cy="331470"/>
                  <wp:effectExtent l="0" t="0" r="0" b="0"/>
                  <wp:docPr id="97226250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2262508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1670" cy="331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17282054" w14:textId="2ED8F012" w:rsidR="00766661" w:rsidRPr="00951F46" w:rsidRDefault="00766661" w:rsidP="00395AD6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Style w:val="word"/>
                <w:rFonts w:eastAsiaTheme="majorEastAsia" w:cs="Arial"/>
              </w:rPr>
              <w:t>Izvēlnes ikonas tekstam un vājredzīgajiem, krievu un angļu valodas pārslēgšana</w:t>
            </w:r>
            <w:r>
              <w:rPr>
                <w:rStyle w:val="word"/>
                <w:rFonts w:eastAsiaTheme="majorEastAsia" w:cs="Arial"/>
              </w:rPr>
              <w:t>, meklēšana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6381999F" w14:textId="447C1514" w:rsidR="00766661" w:rsidRPr="00951F46" w:rsidRDefault="00766661" w:rsidP="0048276C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/?path=/info/components-masthead--mast-head-control-with-accessibility-and-search</w:t>
            </w:r>
            <w:r>
              <w:rPr>
                <w:rFonts w:cs="Arial"/>
              </w:rPr>
              <w:t xml:space="preserve"> </w:t>
            </w:r>
          </w:p>
        </w:tc>
      </w:tr>
      <w:tr w:rsidR="00766661" w:rsidRPr="00951F46" w14:paraId="013C2A47" w14:textId="77777777" w:rsidTr="00F0766C">
        <w:trPr>
          <w:trHeight w:val="1521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</w:tcPr>
          <w:p w14:paraId="1F8C72EB" w14:textId="18404358" w:rsidR="00766661" w:rsidRPr="00951F46" w:rsidRDefault="00772CDB" w:rsidP="00395AD6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28B73A31">
                <v:shape id="_x0000_i17262" type="#_x0000_t75" style="width:221.7pt;height:46.35pt">
                  <v:imagedata r:id="rId200" o:title=""/>
                </v:shape>
              </w:pict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6A216601" w14:textId="1E4FA43E" w:rsidR="00766661" w:rsidRPr="00951F46" w:rsidRDefault="00766661" w:rsidP="00395AD6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Style w:val="word"/>
                <w:rFonts w:eastAsiaTheme="majorEastAsia" w:cs="Arial"/>
              </w:rPr>
              <w:t>Klienta kartiņas galvene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75881936" w14:textId="06E43519" w:rsidR="00766661" w:rsidRPr="00951F46" w:rsidRDefault="00766661" w:rsidP="0048276C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/?path=/info/components-masthead--mast-head-login-card</w:t>
            </w:r>
            <w:r>
              <w:rPr>
                <w:rFonts w:cs="Arial"/>
              </w:rPr>
              <w:t xml:space="preserve"> </w:t>
            </w:r>
          </w:p>
        </w:tc>
      </w:tr>
      <w:tr w:rsidR="00766661" w:rsidRPr="00951F46" w14:paraId="4258F7D4" w14:textId="77777777" w:rsidTr="00F0766C">
        <w:trPr>
          <w:trHeight w:val="1521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</w:tcPr>
          <w:p w14:paraId="2F86125F" w14:textId="0F883975" w:rsidR="00766661" w:rsidRPr="00C5175E" w:rsidRDefault="00766661">
            <w:pPr>
              <w:pStyle w:val="Bold"/>
              <w:rPr>
                <w:rFonts w:cs="Arial"/>
                <w:noProof/>
              </w:rPr>
            </w:pPr>
            <w:r w:rsidRPr="00213B1A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7810FFD0" wp14:editId="3F32C540">
                  <wp:extent cx="2552700" cy="1701800"/>
                  <wp:effectExtent l="0" t="0" r="0" b="0"/>
                  <wp:docPr id="758314917" name="Picture 758314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170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457B8C92" w14:textId="6CEF1E1D" w:rsidR="00766661" w:rsidRPr="00951F46" w:rsidRDefault="00766661" w:rsidP="00395AD6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Fonts w:cs="Arial"/>
              </w:rPr>
              <w:t>Meklēšanas ievades forma ar iznirstošo izvēlni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55D0B267" w14:textId="3CD4ED12" w:rsidR="00766661" w:rsidRPr="00951F46" w:rsidRDefault="00766661" w:rsidP="0048276C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/?path=/info/components-autocomplete--auto-complete</w:t>
            </w:r>
            <w:r>
              <w:rPr>
                <w:rFonts w:cs="Arial"/>
              </w:rPr>
              <w:t xml:space="preserve"> </w:t>
            </w:r>
          </w:p>
        </w:tc>
      </w:tr>
      <w:tr w:rsidR="00766661" w:rsidRPr="00951F46" w14:paraId="250C3D30" w14:textId="77777777" w:rsidTr="00F0766C">
        <w:trPr>
          <w:trHeight w:val="1521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</w:tcPr>
          <w:p w14:paraId="249A79BF" w14:textId="0359F49E" w:rsidR="00766661" w:rsidRPr="00213B1A" w:rsidRDefault="00766661" w:rsidP="00395AD6">
            <w:pPr>
              <w:pStyle w:val="Bold"/>
              <w:rPr>
                <w:rFonts w:cs="Arial"/>
                <w:noProof/>
              </w:rPr>
            </w:pPr>
            <w:r w:rsidRPr="00E20917">
              <w:rPr>
                <w:rFonts w:cs="Arial"/>
                <w:noProof/>
                <w:lang w:eastAsia="lv-LV"/>
              </w:rPr>
              <w:drawing>
                <wp:inline distT="0" distB="0" distL="0" distR="0" wp14:anchorId="2D0A0F11" wp14:editId="75F0C575">
                  <wp:extent cx="2923540" cy="1835785"/>
                  <wp:effectExtent l="0" t="0" r="0" b="5715"/>
                  <wp:docPr id="262" name="Pictur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835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553D5486" w14:textId="34596C28" w:rsidR="00766661" w:rsidRPr="00951F46" w:rsidRDefault="00766661" w:rsidP="00187017">
            <w:pPr>
              <w:pStyle w:val="Tablebody"/>
              <w:jc w:val="left"/>
              <w:rPr>
                <w:rFonts w:cs="Arial"/>
              </w:rPr>
            </w:pPr>
            <w:r>
              <w:rPr>
                <w:rStyle w:val="word"/>
                <w:rFonts w:eastAsiaTheme="majorEastAsia" w:cs="Arial"/>
              </w:rPr>
              <w:t>Kombinējamo elementu izvēlne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3C5F09EA" w14:textId="2B99FA6E" w:rsidR="00766661" w:rsidRPr="00213B1A" w:rsidRDefault="00766661" w:rsidP="0048276C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/?path=/info/components-combobox--combo-box</w:t>
            </w:r>
            <w:r>
              <w:rPr>
                <w:rFonts w:cs="Arial"/>
              </w:rPr>
              <w:t xml:space="preserve"> </w:t>
            </w:r>
          </w:p>
        </w:tc>
      </w:tr>
      <w:tr w:rsidR="00766661" w:rsidRPr="00951F46" w14:paraId="08DB902C" w14:textId="77777777" w:rsidTr="00F0766C">
        <w:trPr>
          <w:trHeight w:val="1521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FD50E51" w14:textId="5844ED26" w:rsidR="00766661" w:rsidRPr="00E20917" w:rsidRDefault="00766661" w:rsidP="0086405F">
            <w:pPr>
              <w:pStyle w:val="Bold"/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674AC310" wp14:editId="3A2A2B1C">
                  <wp:extent cx="2563495" cy="248285"/>
                  <wp:effectExtent l="0" t="0" r="1905" b="5715"/>
                  <wp:docPr id="1003804615" name="Picture 1003804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/>
                          <pic:cNvPicPr/>
                        </pic:nvPicPr>
                        <pic:blipFill>
                          <a:blip r:embed="rId1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495" cy="248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4B930EEB" w14:textId="5EB8AC5E" w:rsidR="00766661" w:rsidRDefault="00766661" w:rsidP="0086405F">
            <w:pPr>
              <w:pStyle w:val="Tablebody"/>
              <w:jc w:val="left"/>
              <w:rPr>
                <w:rStyle w:val="word"/>
                <w:rFonts w:eastAsiaTheme="majorEastAsia" w:cs="Arial"/>
              </w:rPr>
            </w:pPr>
            <w:r w:rsidRPr="00951F46">
              <w:rPr>
                <w:rFonts w:cs="Arial"/>
              </w:rPr>
              <w:t>Izvēlnes tekstuālais ievades lauks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794FE39A" w14:textId="77777777" w:rsidR="00766661" w:rsidRDefault="00766661" w:rsidP="0086405F">
            <w:pPr>
              <w:pStyle w:val="Tablebody"/>
            </w:pPr>
          </w:p>
        </w:tc>
      </w:tr>
      <w:tr w:rsidR="00766661" w:rsidRPr="00951F46" w14:paraId="303B8A59" w14:textId="77777777" w:rsidTr="00F0766C">
        <w:trPr>
          <w:trHeight w:val="1521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8D5C9D6" w14:textId="77373878" w:rsidR="00766661" w:rsidRPr="00951F46" w:rsidRDefault="00766661" w:rsidP="0086405F">
            <w:pPr>
              <w:pStyle w:val="Bold"/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1C7E4004" wp14:editId="326AAD00">
                  <wp:extent cx="2923540" cy="475615"/>
                  <wp:effectExtent l="0" t="0" r="0" b="0"/>
                  <wp:docPr id="1962507843" name="Picture 1962507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47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5CACD468" w14:textId="417BA0C8" w:rsidR="00766661" w:rsidRPr="00951F46" w:rsidRDefault="00766661" w:rsidP="0086405F">
            <w:pPr>
              <w:pStyle w:val="Tablebody"/>
              <w:jc w:val="left"/>
              <w:rPr>
                <w:rFonts w:cs="Arial"/>
              </w:rPr>
            </w:pPr>
            <w:r w:rsidRPr="00951F46">
              <w:rPr>
                <w:rFonts w:cs="Arial"/>
              </w:rPr>
              <w:t>Liels Izvēlnes tekstuālais ievades lauks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37FAEBF9" w14:textId="4FADC9F9" w:rsidR="00766661" w:rsidRDefault="00766661" w:rsidP="0086405F">
            <w:pPr>
              <w:pStyle w:val="Tablebody"/>
            </w:pPr>
            <w:r w:rsidRPr="00766661">
              <w:t>https://eservices-test.vraa.gov.lv/EservicePlatform.</w:t>
            </w:r>
            <w:r w:rsidR="0047370B">
              <w:t>Controls.Html.Full</w:t>
            </w:r>
            <w:r w:rsidRPr="00766661">
              <w:t>/?path=/story/components-inputform-text--input-form-text</w:t>
            </w:r>
          </w:p>
        </w:tc>
      </w:tr>
      <w:tr w:rsidR="00766661" w:rsidRPr="00951F46" w14:paraId="0748B0F5" w14:textId="77777777" w:rsidTr="00F0766C">
        <w:trPr>
          <w:trHeight w:val="1521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1136D98" w14:textId="0AB9596F" w:rsidR="00766661" w:rsidRPr="00951F46" w:rsidRDefault="00766661" w:rsidP="0086405F">
            <w:pPr>
              <w:pStyle w:val="Bold"/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03A8B42C" wp14:editId="7A149BFA">
                  <wp:extent cx="2563495" cy="195580"/>
                  <wp:effectExtent l="0" t="0" r="1905" b="0"/>
                  <wp:docPr id="1404306587" name="Picture 1404306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/>
                        </pic:nvPicPr>
                        <pic:blipFill>
                          <a:blip r:embed="rId15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495" cy="195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71604A04" w14:textId="03B0B52B" w:rsidR="00766661" w:rsidRPr="00951F46" w:rsidRDefault="00766661" w:rsidP="0086405F">
            <w:pPr>
              <w:pStyle w:val="Tablebody"/>
              <w:jc w:val="left"/>
              <w:rPr>
                <w:rFonts w:cs="Arial"/>
              </w:rPr>
            </w:pPr>
            <w:r w:rsidRPr="00951F46">
              <w:rPr>
                <w:rFonts w:cs="Arial"/>
              </w:rPr>
              <w:t>Izvēlnes tekstuālais ievades lauks ar etiķeti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42065070" w14:textId="437EFB9B" w:rsidR="00766661" w:rsidRDefault="00766661" w:rsidP="0086405F">
            <w:pPr>
              <w:pStyle w:val="Tablebody"/>
            </w:pPr>
            <w:r w:rsidRPr="00766661">
              <w:t>https://eservices-test.vraa.gov.lv/EservicePlatform.</w:t>
            </w:r>
            <w:r w:rsidR="0047370B">
              <w:t>Controls.Html.Full</w:t>
            </w:r>
            <w:r w:rsidRPr="00766661">
              <w:t>/?path=/story/components-inputform-text--input-form-text-with-label</w:t>
            </w:r>
          </w:p>
        </w:tc>
      </w:tr>
      <w:tr w:rsidR="00766661" w:rsidRPr="00951F46" w14:paraId="7A4FAA3B" w14:textId="77777777" w:rsidTr="00F0766C">
        <w:trPr>
          <w:trHeight w:val="1521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2E4915A" w14:textId="5D4293DD" w:rsidR="00766661" w:rsidRPr="00951F46" w:rsidRDefault="00766661" w:rsidP="0086405F">
            <w:pPr>
              <w:pStyle w:val="Bold"/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5E2F7DFE" wp14:editId="5F016B03">
                  <wp:extent cx="2923540" cy="545465"/>
                  <wp:effectExtent l="0" t="0" r="0" b="635"/>
                  <wp:docPr id="118826761" name="Picture 118826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545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35A8E1E4" w14:textId="547347F3" w:rsidR="00766661" w:rsidRPr="00951F46" w:rsidRDefault="00766661" w:rsidP="0086405F">
            <w:pPr>
              <w:pStyle w:val="Tablebody"/>
              <w:jc w:val="left"/>
              <w:rPr>
                <w:rFonts w:cs="Arial"/>
              </w:rPr>
            </w:pPr>
            <w:r w:rsidRPr="00951F46">
              <w:rPr>
                <w:rFonts w:cs="Arial"/>
              </w:rPr>
              <w:t>Izvēlnes tekstuālais ievades lauks ar skaidrojošo birku augšgalā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25DBBF89" w14:textId="57CE3BF4" w:rsidR="00766661" w:rsidRDefault="00766661" w:rsidP="0086405F">
            <w:pPr>
              <w:pStyle w:val="Tablebody"/>
            </w:pPr>
            <w:r w:rsidRPr="00766661">
              <w:t>https://eservices-test.vraa.gov.lv/EservicePlatform.</w:t>
            </w:r>
            <w:r w:rsidR="0047370B">
              <w:t>Controls.Html.Full</w:t>
            </w:r>
            <w:r w:rsidRPr="00766661">
              <w:t>/?path=/story/components-inputform-text--input-form-text-with-label-top</w:t>
            </w:r>
          </w:p>
        </w:tc>
      </w:tr>
      <w:tr w:rsidR="00766661" w:rsidRPr="00951F46" w14:paraId="0346D1B2" w14:textId="77777777" w:rsidTr="00F0766C">
        <w:trPr>
          <w:trHeight w:val="1521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F68275A" w14:textId="4EE741C0" w:rsidR="00766661" w:rsidRPr="00951F46" w:rsidRDefault="00766661" w:rsidP="0086405F">
            <w:pPr>
              <w:pStyle w:val="Bold"/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18D2436A" wp14:editId="5570E9C3">
                  <wp:extent cx="2563495" cy="182880"/>
                  <wp:effectExtent l="0" t="0" r="1905" b="0"/>
                  <wp:docPr id="729390808" name="Picture 729390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/>
                          <pic:cNvPicPr/>
                        </pic:nvPicPr>
                        <pic:blipFill>
                          <a:blip r:embed="rId16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495" cy="182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49BA6C41" w14:textId="67C4B6C7" w:rsidR="00766661" w:rsidRPr="00951F46" w:rsidRDefault="00766661" w:rsidP="0086405F">
            <w:pPr>
              <w:pStyle w:val="Tablebody"/>
              <w:jc w:val="left"/>
              <w:rPr>
                <w:rFonts w:cs="Arial"/>
              </w:rPr>
            </w:pPr>
            <w:r w:rsidRPr="00951F46">
              <w:rPr>
                <w:rFonts w:cs="Arial"/>
              </w:rPr>
              <w:t>Izvēlnes tekstuālais meklēšanas lauks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66FFED7D" w14:textId="0CF8EAF1" w:rsidR="00766661" w:rsidRDefault="00766661" w:rsidP="0086405F">
            <w:pPr>
              <w:pStyle w:val="Tablebody"/>
            </w:pPr>
            <w:r w:rsidRPr="00766661">
              <w:t>https://eservices-test.vraa.gov.lv/EservicePlatform.</w:t>
            </w:r>
            <w:r w:rsidR="0047370B">
              <w:t>Controls.Html.Full</w:t>
            </w:r>
            <w:r w:rsidRPr="00766661">
              <w:t>/?path=/story/components-inputform-text--input-form-text-with-addon</w:t>
            </w:r>
          </w:p>
        </w:tc>
      </w:tr>
      <w:tr w:rsidR="00766661" w:rsidRPr="00951F46" w14:paraId="2205BB9F" w14:textId="77777777" w:rsidTr="00F0766C">
        <w:trPr>
          <w:trHeight w:val="1521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8E726E" w14:textId="50FB76D6" w:rsidR="00766661" w:rsidRPr="00951F46" w:rsidRDefault="00766661" w:rsidP="0086405F">
            <w:pPr>
              <w:pStyle w:val="Bold"/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5A0AD2CC" wp14:editId="6C45BAE4">
                  <wp:extent cx="2563495" cy="156845"/>
                  <wp:effectExtent l="0" t="0" r="8255" b="0"/>
                  <wp:docPr id="1147421100" name="Picture 1147421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/>
                          <pic:cNvPicPr/>
                        </pic:nvPicPr>
                        <pic:blipFill>
                          <a:blip r:embed="rId16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495" cy="156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5BC89FA8" w14:textId="4A1FB46A" w:rsidR="00766661" w:rsidRPr="00951F46" w:rsidRDefault="00766661" w:rsidP="0086405F">
            <w:pPr>
              <w:pStyle w:val="Tablebody"/>
              <w:jc w:val="left"/>
              <w:rPr>
                <w:rFonts w:cs="Arial"/>
              </w:rPr>
            </w:pPr>
            <w:r w:rsidRPr="00951F46">
              <w:rPr>
                <w:rFonts w:cs="Arial"/>
              </w:rPr>
              <w:t xml:space="preserve">Izvēlnes teksta lauks ar </w:t>
            </w:r>
            <w:r>
              <w:rPr>
                <w:rFonts w:cs="Arial"/>
              </w:rPr>
              <w:t>p</w:t>
            </w:r>
            <w:r w:rsidRPr="00951F46">
              <w:rPr>
                <w:rFonts w:cs="Arial"/>
              </w:rPr>
              <w:t>apildus ekrāna taustiņu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6B010ABC" w14:textId="43975583" w:rsidR="00766661" w:rsidRDefault="00766661" w:rsidP="0086405F">
            <w:pPr>
              <w:pStyle w:val="Tablebody"/>
            </w:pPr>
            <w:r w:rsidRPr="00766661">
              <w:t>https://eservices-test.vraa.gov.lv/EservicePlatform.</w:t>
            </w:r>
            <w:r w:rsidR="0047370B">
              <w:t>Controls.Html.Full</w:t>
            </w:r>
            <w:r w:rsidRPr="00766661">
              <w:t>/?path=/story/components-inputform-text--input-form-text-with-button-addon</w:t>
            </w:r>
          </w:p>
        </w:tc>
      </w:tr>
      <w:tr w:rsidR="00766661" w:rsidRPr="00951F46" w14:paraId="497866C8" w14:textId="77777777" w:rsidTr="00F0766C">
        <w:trPr>
          <w:trHeight w:val="1521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90FC72C" w14:textId="6BBD3A64" w:rsidR="00766661" w:rsidRPr="00951F46" w:rsidRDefault="00772CDB" w:rsidP="0086405F">
            <w:pPr>
              <w:pStyle w:val="Bold"/>
              <w:rPr>
                <w:rFonts w:cs="Arial"/>
                <w:noProof/>
                <w:lang w:eastAsia="lv-LV"/>
              </w:rPr>
            </w:pPr>
            <w:r w:rsidRPr="00C5175E">
              <w:rPr>
                <w:rFonts w:cs="Arial"/>
                <w:noProof/>
              </w:rPr>
              <w:pict w14:anchorId="1706677F">
                <v:shape id="_x0000_i17261" type="#_x0000_t75" style="width:230.6pt;height:20.3pt">
                  <v:imagedata r:id="rId163" o:title=""/>
                </v:shape>
              </w:pict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7D58AC43" w14:textId="063EDE17" w:rsidR="00766661" w:rsidRPr="00951F46" w:rsidRDefault="00766661" w:rsidP="0086405F">
            <w:pPr>
              <w:pStyle w:val="Tablebody"/>
              <w:jc w:val="left"/>
              <w:rPr>
                <w:rFonts w:cs="Arial"/>
              </w:rPr>
            </w:pPr>
            <w:r w:rsidRPr="00951F46">
              <w:rPr>
                <w:rFonts w:cs="Arial"/>
              </w:rPr>
              <w:t>Ekrāna tekstuālais lauks ar skaidrojošo daļu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118C2BC9" w14:textId="7C01592F" w:rsidR="00766661" w:rsidRDefault="00766661" w:rsidP="0086405F">
            <w:pPr>
              <w:pStyle w:val="Tablebody"/>
            </w:pPr>
            <w:r w:rsidRPr="00766661">
              <w:t>https://eservices-test.vraa.gov.lv/EservicePlatform.</w:t>
            </w:r>
            <w:r w:rsidR="0047370B">
              <w:t>Controls.Html.Full</w:t>
            </w:r>
            <w:r w:rsidRPr="00766661">
              <w:t>/?path=/story/components-inputform-text--input-form-text-with-validation</w:t>
            </w:r>
          </w:p>
        </w:tc>
      </w:tr>
      <w:tr w:rsidR="00766661" w:rsidRPr="00951F46" w14:paraId="24F973A8" w14:textId="77777777" w:rsidTr="00F0766C">
        <w:trPr>
          <w:trHeight w:val="1521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A2E9E87" w14:textId="10D6C050" w:rsidR="00766661" w:rsidRPr="00C5175E" w:rsidRDefault="00766661" w:rsidP="0086405F">
            <w:pPr>
              <w:pStyle w:val="Bold"/>
              <w:rPr>
                <w:rFonts w:cs="Arial"/>
                <w:noProof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199C6D18" wp14:editId="2111F5C1">
                  <wp:extent cx="2563495" cy="151765"/>
                  <wp:effectExtent l="0" t="0" r="1905" b="635"/>
                  <wp:docPr id="961265009" name="Picture 961265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/>
                          <pic:cNvPicPr/>
                        </pic:nvPicPr>
                        <pic:blipFill>
                          <a:blip r:embed="rId16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495" cy="151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29848167" w14:textId="490DC441" w:rsidR="00766661" w:rsidRPr="00951F46" w:rsidRDefault="00766661" w:rsidP="0086405F">
            <w:pPr>
              <w:pStyle w:val="Tablebody"/>
              <w:jc w:val="left"/>
              <w:rPr>
                <w:rFonts w:cs="Arial"/>
              </w:rPr>
            </w:pPr>
            <w:r w:rsidRPr="00951F46">
              <w:rPr>
                <w:rFonts w:cs="Arial"/>
              </w:rPr>
              <w:t>Izvēlnes tekstuālais ar diviem papildus taustiņiem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501DDECE" w14:textId="2EEA885A" w:rsidR="00766661" w:rsidRDefault="00766661" w:rsidP="0086405F">
            <w:pPr>
              <w:pStyle w:val="Tablebody"/>
            </w:pPr>
            <w:r w:rsidRPr="00766661">
              <w:t>https://eservices-test.vraa.gov.lv/EservicePlatform.</w:t>
            </w:r>
            <w:r w:rsidR="0047370B">
              <w:t>Controls.Html.Full</w:t>
            </w:r>
            <w:r w:rsidRPr="00766661">
              <w:t>/?path=/story/components-inputform-text--input-form-text-with-two-addons</w:t>
            </w:r>
          </w:p>
        </w:tc>
      </w:tr>
      <w:tr w:rsidR="00766661" w:rsidRPr="00951F46" w14:paraId="1B304FF2" w14:textId="77777777" w:rsidTr="00F0766C">
        <w:trPr>
          <w:trHeight w:val="1521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AEEC57" w14:textId="2777A97E" w:rsidR="00766661" w:rsidRPr="00951F46" w:rsidRDefault="00766661" w:rsidP="0086405F">
            <w:pPr>
              <w:pStyle w:val="Bold"/>
              <w:rPr>
                <w:rFonts w:cs="Arial"/>
                <w:noProof/>
                <w:lang w:eastAsia="lv-LV"/>
              </w:rPr>
            </w:pPr>
            <w:r w:rsidRPr="0086405F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34AE118E" wp14:editId="14E432B4">
                  <wp:extent cx="2923540" cy="201295"/>
                  <wp:effectExtent l="0" t="0" r="0" b="0"/>
                  <wp:docPr id="1900587514" name="Picture 1900587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8920992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201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7DAD9061" w14:textId="1179ED20" w:rsidR="00766661" w:rsidRPr="00951F46" w:rsidRDefault="00766661" w:rsidP="0086405F">
            <w:pPr>
              <w:pStyle w:val="Tablebody"/>
              <w:jc w:val="left"/>
              <w:rPr>
                <w:rFonts w:cs="Arial"/>
              </w:rPr>
            </w:pPr>
            <w:r>
              <w:rPr>
                <w:rFonts w:cs="Arial"/>
              </w:rPr>
              <w:t>Paroles ievades lauks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4CA2C36F" w14:textId="4C7CF38F" w:rsidR="00766661" w:rsidRDefault="00766661" w:rsidP="0086405F">
            <w:pPr>
              <w:pStyle w:val="Tablebody"/>
            </w:pPr>
            <w:r w:rsidRPr="00766661">
              <w:t>https://eservices-test.vraa.gov.lv/EservicePlatform.</w:t>
            </w:r>
            <w:r w:rsidR="0047370B">
              <w:t>Controls.Html.Full</w:t>
            </w:r>
            <w:r w:rsidRPr="00766661">
              <w:t>/?path=/story/components-inputform-text--input-form-text-password-example</w:t>
            </w:r>
          </w:p>
        </w:tc>
      </w:tr>
      <w:tr w:rsidR="00766661" w:rsidRPr="00951F46" w14:paraId="54C71C34" w14:textId="77777777" w:rsidTr="00F0766C">
        <w:trPr>
          <w:trHeight w:val="1521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591C8DC" w14:textId="77777777" w:rsidR="00766661" w:rsidRDefault="00766661" w:rsidP="0086405F">
            <w:pPr>
              <w:rPr>
                <w:rFonts w:cs="Arial"/>
              </w:rPr>
            </w:pPr>
            <w:r w:rsidRPr="0080314E">
              <w:rPr>
                <w:rFonts w:cs="Arial"/>
                <w:noProof/>
                <w:lang w:eastAsia="lv-LV"/>
              </w:rPr>
              <w:drawing>
                <wp:inline distT="0" distB="0" distL="0" distR="0" wp14:anchorId="74D3952F" wp14:editId="740F1040">
                  <wp:extent cx="2923540" cy="198755"/>
                  <wp:effectExtent l="0" t="0" r="0" b="0"/>
                  <wp:docPr id="437099231" name="Picture 437099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98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7A87BD" w14:textId="77777777" w:rsidR="00766661" w:rsidRPr="0086405F" w:rsidRDefault="00766661" w:rsidP="0086405F">
            <w:pPr>
              <w:pStyle w:val="Bold"/>
              <w:rPr>
                <w:rFonts w:cs="Arial"/>
                <w:noProof/>
                <w:lang w:eastAsia="lv-LV"/>
              </w:rPr>
            </w:pP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33B651CD" w14:textId="00EF61E9" w:rsidR="00766661" w:rsidRDefault="00766661" w:rsidP="0086405F">
            <w:pPr>
              <w:pStyle w:val="Tablebody"/>
              <w:jc w:val="left"/>
              <w:rPr>
                <w:rFonts w:cs="Arial"/>
              </w:rPr>
            </w:pPr>
            <w:r w:rsidRPr="00951F46">
              <w:rPr>
                <w:rFonts w:cs="Arial"/>
              </w:rPr>
              <w:t>Divi vienlaicīgie izvēlnes tekstuālie lauki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11F08FBE" w14:textId="29489A6F" w:rsidR="00766661" w:rsidRDefault="00766661" w:rsidP="0086405F">
            <w:pPr>
              <w:pStyle w:val="Tablebody"/>
            </w:pPr>
            <w:r w:rsidRPr="00766661">
              <w:t>https://eservices-test.vraa.gov.lv/EservicePlatform.</w:t>
            </w:r>
            <w:r w:rsidR="0047370B">
              <w:t>Controls.Html.Full</w:t>
            </w:r>
            <w:r w:rsidRPr="00766661">
              <w:t>/?path=/story/components-inputform-text--input-form-text-half-of-container-size</w:t>
            </w:r>
          </w:p>
        </w:tc>
      </w:tr>
      <w:tr w:rsidR="00766661" w:rsidRPr="00951F46" w14:paraId="6ABC1AB8" w14:textId="77777777" w:rsidTr="00F0766C">
        <w:trPr>
          <w:trHeight w:val="1521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D59ED98" w14:textId="77777777" w:rsidR="00766661" w:rsidRDefault="00766661" w:rsidP="0086405F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0DFCB783" wp14:editId="3318E785">
                  <wp:extent cx="2563495" cy="252095"/>
                  <wp:effectExtent l="0" t="0" r="1905" b="1905"/>
                  <wp:docPr id="1816855180" name="Picture 1816855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/>
                          <pic:cNvPicPr/>
                        </pic:nvPicPr>
                        <pic:blipFill>
                          <a:blip r:embed="rId16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495" cy="25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3D1EDA" w14:textId="77777777" w:rsidR="00766661" w:rsidRPr="0080314E" w:rsidRDefault="00766661" w:rsidP="0086405F">
            <w:pPr>
              <w:rPr>
                <w:rFonts w:cs="Arial"/>
                <w:noProof/>
                <w:lang w:eastAsia="lv-LV"/>
              </w:rPr>
            </w:pP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26D55947" w14:textId="5D76A55E" w:rsidR="00766661" w:rsidRPr="00951F46" w:rsidRDefault="00766661" w:rsidP="0086405F">
            <w:pPr>
              <w:pStyle w:val="Tablebody"/>
              <w:jc w:val="left"/>
              <w:rPr>
                <w:rFonts w:cs="Arial"/>
              </w:rPr>
            </w:pPr>
            <w:r w:rsidRPr="00951F46">
              <w:rPr>
                <w:rFonts w:cs="Arial"/>
              </w:rPr>
              <w:t>Tekstuālais lauks ar rīka joslu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54F233DA" w14:textId="3C26B27C" w:rsidR="00766661" w:rsidRDefault="00766661" w:rsidP="0086405F">
            <w:pPr>
              <w:pStyle w:val="Tablebody"/>
            </w:pPr>
            <w:r w:rsidRPr="00766661">
              <w:t>https://eservices-test.vraa.gov.lv/EservicePlatform.</w:t>
            </w:r>
            <w:r w:rsidR="0047370B">
              <w:t>Controls.Html.Full</w:t>
            </w:r>
            <w:r w:rsidRPr="00766661">
              <w:t>/?path=/story/components-inputform-text--input-form-text-with-tooltip</w:t>
            </w:r>
          </w:p>
        </w:tc>
      </w:tr>
      <w:tr w:rsidR="008516ED" w:rsidRPr="00951F46" w14:paraId="7C287AF4" w14:textId="77777777" w:rsidTr="00F0766C">
        <w:trPr>
          <w:trHeight w:val="1521"/>
        </w:trPr>
        <w:tc>
          <w:tcPr>
            <w:tcW w:w="52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86DD200" w14:textId="3CB7C74B" w:rsidR="008516ED" w:rsidRPr="00951F46" w:rsidRDefault="008516ED" w:rsidP="0086405F">
            <w:pPr>
              <w:rPr>
                <w:rFonts w:cs="Arial"/>
                <w:noProof/>
                <w:lang w:eastAsia="lv-LV"/>
              </w:rPr>
            </w:pPr>
            <w:r w:rsidRPr="008516ED">
              <w:rPr>
                <w:rFonts w:cs="Arial"/>
                <w:noProof/>
                <w:lang w:eastAsia="lv-LV"/>
              </w:rPr>
              <w:drawing>
                <wp:inline distT="0" distB="0" distL="0" distR="0" wp14:anchorId="716558F1" wp14:editId="0A14DAA1">
                  <wp:extent cx="2505425" cy="1295581"/>
                  <wp:effectExtent l="0" t="0" r="0" b="0"/>
                  <wp:docPr id="99057799" name="Picture 99057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057799" name="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425" cy="1295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481DF71B" w14:textId="2B3A200D" w:rsidR="008516ED" w:rsidRPr="00951F46" w:rsidRDefault="008516ED" w:rsidP="0086405F">
            <w:pPr>
              <w:pStyle w:val="Tablebody"/>
              <w:jc w:val="left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Captcha</w:t>
            </w:r>
            <w:proofErr w:type="spellEnd"/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14:paraId="409DADFC" w14:textId="3ADEC0F2" w:rsidR="008516ED" w:rsidRPr="00766661" w:rsidRDefault="008516ED" w:rsidP="0086405F">
            <w:pPr>
              <w:pStyle w:val="Tablebody"/>
            </w:pPr>
            <w:r w:rsidRPr="00766661">
              <w:t>https://eservices-test.vraa.gov.lv/EservicePlatform.</w:t>
            </w:r>
            <w:r w:rsidR="0047370B">
              <w:t>Controls.Html.Full</w:t>
            </w:r>
            <w:r w:rsidRPr="008516ED">
              <w:t xml:space="preserve"> /?</w:t>
            </w:r>
            <w:proofErr w:type="spellStart"/>
            <w:r w:rsidRPr="008516ED">
              <w:t>path</w:t>
            </w:r>
            <w:proofErr w:type="spellEnd"/>
            <w:r w:rsidRPr="008516ED">
              <w:t>=/</w:t>
            </w:r>
            <w:proofErr w:type="spellStart"/>
            <w:r w:rsidRPr="008516ED">
              <w:t>story</w:t>
            </w:r>
            <w:proofErr w:type="spellEnd"/>
            <w:r w:rsidRPr="008516ED">
              <w:t>/</w:t>
            </w:r>
            <w:proofErr w:type="spellStart"/>
            <w:r w:rsidRPr="008516ED">
              <w:t>components-captcha</w:t>
            </w:r>
            <w:proofErr w:type="spellEnd"/>
            <w:r w:rsidRPr="008516ED">
              <w:t>--</w:t>
            </w:r>
            <w:proofErr w:type="spellStart"/>
            <w:r w:rsidRPr="008516ED">
              <w:t>captcha</w:t>
            </w:r>
            <w:proofErr w:type="spellEnd"/>
          </w:p>
        </w:tc>
      </w:tr>
      <w:tr w:rsidR="00F0766C" w:rsidRPr="00951F46" w14:paraId="5AD6FEEC" w14:textId="77777777" w:rsidTr="00CD1A4A">
        <w:tblPrEx>
          <w:tblLook w:val="01E0" w:firstRow="1" w:lastRow="1" w:firstColumn="1" w:lastColumn="1" w:noHBand="0" w:noVBand="0"/>
        </w:tblPrEx>
        <w:trPr>
          <w:trHeight w:val="2911"/>
        </w:trPr>
        <w:tc>
          <w:tcPr>
            <w:tcW w:w="54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3A4CC2C0" w14:textId="77777777" w:rsidR="00F0766C" w:rsidRPr="008516ED" w:rsidRDefault="00F0766C" w:rsidP="00EF478C">
            <w:pPr>
              <w:rPr>
                <w:rFonts w:cs="Arial"/>
                <w:noProof/>
                <w:lang w:eastAsia="lv-LV"/>
              </w:rPr>
            </w:pPr>
            <w:r w:rsidRPr="00F0766C">
              <w:rPr>
                <w:rFonts w:cs="Arial"/>
                <w:noProof/>
                <w:lang w:eastAsia="lv-LV"/>
              </w:rPr>
              <w:drawing>
                <wp:inline distT="0" distB="0" distL="0" distR="0" wp14:anchorId="04FE7928" wp14:editId="317AA9B5">
                  <wp:extent cx="2524477" cy="495369"/>
                  <wp:effectExtent l="0" t="0" r="9525" b="0"/>
                  <wp:docPr id="119856912" name="Picture 1" descr="A close-up of a web pag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856912" name="Picture 1" descr="A close-up of a web page&#10;&#10;Description automatically generated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477" cy="495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0" w:type="dxa"/>
            <w:tcBorders>
              <w:top w:val="single" w:sz="2" w:space="0" w:color="auto"/>
              <w:bottom w:val="single" w:sz="2" w:space="0" w:color="auto"/>
            </w:tcBorders>
          </w:tcPr>
          <w:p w14:paraId="2DD80403" w14:textId="77777777" w:rsidR="00F0766C" w:rsidRDefault="00F0766C" w:rsidP="00EF478C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SkipContent</w:t>
            </w:r>
            <w:proofErr w:type="spellEnd"/>
          </w:p>
        </w:tc>
        <w:tc>
          <w:tcPr>
            <w:tcW w:w="6001" w:type="dxa"/>
            <w:tcBorders>
              <w:top w:val="single" w:sz="2" w:space="0" w:color="auto"/>
              <w:bottom w:val="single" w:sz="2" w:space="0" w:color="auto"/>
            </w:tcBorders>
          </w:tcPr>
          <w:p w14:paraId="531EACC6" w14:textId="7813027A" w:rsidR="00F0766C" w:rsidRPr="008516ED" w:rsidRDefault="00F0766C" w:rsidP="00EF478C">
            <w:pPr>
              <w:pStyle w:val="Tablebody"/>
            </w:pPr>
            <w:r w:rsidRPr="00F0766C">
              <w:t>https://eservices-test.vraa.gov.lv/EservicePlatform.</w:t>
            </w:r>
            <w:r w:rsidR="0047370B">
              <w:t>Controls.Html.Full</w:t>
            </w:r>
            <w:r w:rsidRPr="00F0766C">
              <w:t xml:space="preserve">/?path=/story/components-skipcontent--skip-content </w:t>
            </w:r>
          </w:p>
        </w:tc>
      </w:tr>
    </w:tbl>
    <w:p w14:paraId="68FE91E9" w14:textId="063F5F8E" w:rsidR="0097139D" w:rsidRPr="00833406" w:rsidRDefault="0097139D" w:rsidP="0097139D">
      <w:pPr>
        <w:pStyle w:val="Heading3"/>
      </w:pPr>
      <w:bookmarkStart w:id="212" w:name="_Toc163232208"/>
      <w:bookmarkStart w:id="213" w:name="_Ref34051892"/>
      <w:r w:rsidRPr="00833406">
        <w:lastRenderedPageBreak/>
        <w:t>MVC</w:t>
      </w:r>
      <w:bookmarkEnd w:id="212"/>
    </w:p>
    <w:p w14:paraId="484190F2" w14:textId="5971466B" w:rsidR="0097139D" w:rsidRDefault="00662521">
      <w:pPr>
        <w:rPr>
          <w:rFonts w:cs="Arial"/>
        </w:rPr>
      </w:pPr>
      <w:r w:rsidRPr="0048276C">
        <w:rPr>
          <w:rFonts w:cs="Arial"/>
        </w:rPr>
        <w:t xml:space="preserve">MVC komponenšu bibliotēka </w:t>
      </w:r>
      <w:proofErr w:type="spellStart"/>
      <w:r w:rsidRPr="0048276C">
        <w:rPr>
          <w:rFonts w:cs="Arial"/>
        </w:rPr>
        <w:t>izststrādāta</w:t>
      </w:r>
      <w:proofErr w:type="spellEnd"/>
      <w:r w:rsidRPr="0048276C">
        <w:rPr>
          <w:rFonts w:cs="Arial"/>
        </w:rPr>
        <w:t xml:space="preserve"> balstoties uz .Net Standart 2.0 un atbalsta .Net </w:t>
      </w:r>
      <w:proofErr w:type="spellStart"/>
      <w:r w:rsidRPr="0048276C">
        <w:rPr>
          <w:rFonts w:cs="Arial"/>
        </w:rPr>
        <w:t>Core</w:t>
      </w:r>
      <w:proofErr w:type="spellEnd"/>
      <w:r w:rsidRPr="0048276C">
        <w:rPr>
          <w:rFonts w:cs="Arial"/>
        </w:rPr>
        <w:t xml:space="preserve"> MVC 3.1, .Net </w:t>
      </w:r>
      <w:proofErr w:type="spellStart"/>
      <w:r w:rsidRPr="0048276C">
        <w:rPr>
          <w:rFonts w:cs="Arial"/>
        </w:rPr>
        <w:t>Framework</w:t>
      </w:r>
      <w:proofErr w:type="spellEnd"/>
      <w:r w:rsidRPr="0048276C">
        <w:rPr>
          <w:rFonts w:cs="Arial"/>
        </w:rPr>
        <w:t xml:space="preserve"> 4.8 un .Net </w:t>
      </w:r>
      <w:proofErr w:type="spellStart"/>
      <w:r w:rsidRPr="0048276C">
        <w:rPr>
          <w:rFonts w:cs="Arial"/>
        </w:rPr>
        <w:t>Framework</w:t>
      </w:r>
      <w:proofErr w:type="spellEnd"/>
      <w:r w:rsidRPr="0048276C">
        <w:rPr>
          <w:rFonts w:cs="Arial"/>
        </w:rPr>
        <w:t xml:space="preserve"> 4.7.2. MVC komponentes izmanto HTML komponenšu funkcionālo bāzi. Dokumentācija izstrādāta izmantojot </w:t>
      </w:r>
      <w:proofErr w:type="spellStart"/>
      <w:r w:rsidRPr="0048276C">
        <w:rPr>
          <w:rFonts w:cs="Arial"/>
        </w:rPr>
        <w:t>DocFX</w:t>
      </w:r>
      <w:proofErr w:type="spellEnd"/>
      <w:r w:rsidRPr="0048276C">
        <w:rPr>
          <w:rFonts w:cs="Arial"/>
        </w:rPr>
        <w:t xml:space="preserve"> rīku. Dokumentācijas piemēri izstrādāti gan .Net </w:t>
      </w:r>
      <w:proofErr w:type="spellStart"/>
      <w:r w:rsidRPr="0048276C">
        <w:rPr>
          <w:rFonts w:cs="Arial"/>
        </w:rPr>
        <w:t>Core</w:t>
      </w:r>
      <w:proofErr w:type="spellEnd"/>
      <w:r w:rsidRPr="0048276C">
        <w:rPr>
          <w:rFonts w:cs="Arial"/>
        </w:rPr>
        <w:t xml:space="preserve"> MVC, gan .Net </w:t>
      </w:r>
      <w:proofErr w:type="spellStart"/>
      <w:r w:rsidRPr="0048276C">
        <w:rPr>
          <w:rFonts w:cs="Arial"/>
        </w:rPr>
        <w:t>Framework</w:t>
      </w:r>
      <w:proofErr w:type="spellEnd"/>
      <w:r w:rsidRPr="0048276C">
        <w:rPr>
          <w:rFonts w:cs="Arial"/>
        </w:rPr>
        <w:t xml:space="preserve"> tehnoloģijās.</w:t>
      </w:r>
      <w:r w:rsidRPr="0048276C" w:rsidDel="00662521">
        <w:rPr>
          <w:rFonts w:cs="Arial"/>
        </w:rPr>
        <w:t xml:space="preserve"> </w:t>
      </w:r>
    </w:p>
    <w:p w14:paraId="2EC33591" w14:textId="50A07451" w:rsidR="00662521" w:rsidRDefault="00061DD0">
      <w:pPr>
        <w:rPr>
          <w:rFonts w:cs="Arial"/>
        </w:rPr>
      </w:pPr>
      <w:r>
        <w:rPr>
          <w:rFonts w:cs="Arial"/>
        </w:rPr>
        <w:t xml:space="preserve">MVC </w:t>
      </w:r>
      <w:r w:rsidR="00662521">
        <w:rPr>
          <w:rFonts w:cs="Arial"/>
        </w:rPr>
        <w:t>saite –</w:t>
      </w:r>
      <w:r w:rsidR="003C534E">
        <w:t xml:space="preserve"> </w:t>
      </w:r>
      <w:r w:rsidR="000E6888" w:rsidRPr="00772CDB">
        <w:t>https://eservices-test.vraa.gov.lv/EservicePlatform.Controls.Mvc/</w:t>
      </w:r>
      <w:r w:rsidR="000E6888">
        <w:t xml:space="preserve"> </w:t>
      </w:r>
    </w:p>
    <w:p w14:paraId="3152C6CD" w14:textId="2660D8FE" w:rsidR="00662521" w:rsidRPr="00833406" w:rsidRDefault="00662521" w:rsidP="001D4B71">
      <w:pPr>
        <w:rPr>
          <w:rFonts w:cs="Arial"/>
        </w:rPr>
      </w:pPr>
      <w:proofErr w:type="spellStart"/>
      <w:r>
        <w:rPr>
          <w:rFonts w:cs="Arial"/>
        </w:rPr>
        <w:t>DocFX</w:t>
      </w:r>
      <w:proofErr w:type="spellEnd"/>
      <w:r>
        <w:rPr>
          <w:rFonts w:cs="Arial"/>
        </w:rPr>
        <w:t xml:space="preserve"> saite –</w:t>
      </w:r>
      <w:r w:rsidR="00442B31">
        <w:rPr>
          <w:rFonts w:cs="Arial"/>
        </w:rPr>
        <w:t xml:space="preserve"> </w:t>
      </w:r>
      <w:r w:rsidR="000E6888" w:rsidRPr="00772CDB">
        <w:rPr>
          <w:rFonts w:cs="Arial"/>
        </w:rPr>
        <w:t>https://eservices-test.vraa.gov.lv/EservicePlatform.Controls.Mvc/doc/index.html</w:t>
      </w:r>
      <w:r w:rsidR="000E6888">
        <w:rPr>
          <w:rFonts w:cs="Arial"/>
        </w:rPr>
        <w:t xml:space="preserve"> </w:t>
      </w:r>
    </w:p>
    <w:p w14:paraId="31ED67C5" w14:textId="3BA2A0C6" w:rsidR="00EA12DB" w:rsidRPr="00951F46" w:rsidRDefault="00EA12DB" w:rsidP="00B467A0">
      <w:pPr>
        <w:pStyle w:val="Heading2"/>
      </w:pPr>
      <w:bookmarkStart w:id="214" w:name="_Toc163232209"/>
      <w:r w:rsidRPr="00B467A0">
        <w:t>Organismi</w:t>
      </w:r>
      <w:bookmarkEnd w:id="213"/>
      <w:bookmarkEnd w:id="214"/>
    </w:p>
    <w:p w14:paraId="25873685" w14:textId="3E3333D6" w:rsidR="00277CEB" w:rsidRDefault="009A25AA" w:rsidP="00CC04F6">
      <w:pPr>
        <w:rPr>
          <w:rFonts w:cs="Arial"/>
          <w:szCs w:val="22"/>
        </w:rPr>
      </w:pPr>
      <w:r w:rsidRPr="00951F46">
        <w:rPr>
          <w:rFonts w:cs="Arial"/>
        </w:rPr>
        <w:t>Šajā sadaļā tiek aprakstīt</w:t>
      </w:r>
      <w:r w:rsidR="002E3B05" w:rsidRPr="00951F46">
        <w:rPr>
          <w:rFonts w:cs="Arial"/>
        </w:rPr>
        <w:t>as tās komponentes, kas atbilst or</w:t>
      </w:r>
      <w:r w:rsidR="008A363D">
        <w:rPr>
          <w:rFonts w:cs="Arial"/>
        </w:rPr>
        <w:t>ga</w:t>
      </w:r>
      <w:r w:rsidR="002E3B05" w:rsidRPr="00951F46">
        <w:rPr>
          <w:rFonts w:cs="Arial"/>
        </w:rPr>
        <w:t>nismu definīcijai</w:t>
      </w:r>
      <w:r w:rsidR="00585E6D">
        <w:rPr>
          <w:rFonts w:cs="Arial"/>
        </w:rPr>
        <w:t xml:space="preserve"> pēc </w:t>
      </w:r>
      <w:proofErr w:type="spellStart"/>
      <w:r w:rsidR="00585E6D">
        <w:rPr>
          <w:rFonts w:cs="Arial"/>
        </w:rPr>
        <w:t>atomic</w:t>
      </w:r>
      <w:proofErr w:type="spellEnd"/>
      <w:r w:rsidR="00585E6D">
        <w:rPr>
          <w:rFonts w:cs="Arial"/>
        </w:rPr>
        <w:t xml:space="preserve"> </w:t>
      </w:r>
      <w:proofErr w:type="spellStart"/>
      <w:r w:rsidR="00585E6D">
        <w:rPr>
          <w:rFonts w:cs="Arial"/>
        </w:rPr>
        <w:t>design</w:t>
      </w:r>
      <w:proofErr w:type="spellEnd"/>
      <w:r w:rsidR="00585E6D">
        <w:rPr>
          <w:rFonts w:cs="Arial"/>
        </w:rPr>
        <w:t xml:space="preserve"> principiem (</w:t>
      </w:r>
      <w:proofErr w:type="spellStart"/>
      <w:r w:rsidR="00585E6D">
        <w:rPr>
          <w:rFonts w:cs="Arial"/>
        </w:rPr>
        <w:t>sk.https</w:t>
      </w:r>
      <w:proofErr w:type="spellEnd"/>
      <w:r w:rsidR="00585E6D">
        <w:rPr>
          <w:rFonts w:cs="Arial"/>
        </w:rPr>
        <w:t>://paternlab.io)</w:t>
      </w:r>
      <w:r w:rsidR="002E3B05" w:rsidRPr="00951F46">
        <w:rPr>
          <w:rFonts w:cs="Arial"/>
        </w:rPr>
        <w:t xml:space="preserve">. </w:t>
      </w:r>
    </w:p>
    <w:p w14:paraId="618060F4" w14:textId="69CB03E6" w:rsidR="00EA6794" w:rsidRDefault="00D161D3" w:rsidP="00AB1753">
      <w:pPr>
        <w:pStyle w:val="Heading3"/>
        <w:numPr>
          <w:ilvl w:val="0"/>
          <w:numId w:val="0"/>
        </w:numPr>
        <w:rPr>
          <w:rFonts w:ascii="Arial" w:hAnsi="Arial" w:cs="Arial"/>
        </w:rPr>
      </w:pPr>
      <w:bookmarkStart w:id="215" w:name="_Toc163232210"/>
      <w:r w:rsidRPr="00951F46">
        <w:rPr>
          <w:rFonts w:ascii="Arial" w:hAnsi="Arial" w:cs="Arial"/>
        </w:rPr>
        <w:t xml:space="preserve">3.3.1. </w:t>
      </w:r>
      <w:proofErr w:type="spellStart"/>
      <w:r w:rsidR="00EA6794" w:rsidRPr="00951F46">
        <w:rPr>
          <w:rFonts w:ascii="Arial" w:hAnsi="Arial" w:cs="Arial"/>
        </w:rPr>
        <w:t>ReactJS</w:t>
      </w:r>
      <w:bookmarkEnd w:id="215"/>
      <w:proofErr w:type="spellEnd"/>
    </w:p>
    <w:p w14:paraId="2C6189E3" w14:textId="6095B5FA" w:rsidR="00033A3D" w:rsidRPr="00033A3D" w:rsidRDefault="00033A3D" w:rsidP="00187017">
      <w:pPr>
        <w:rPr>
          <w:rFonts w:cs="Arial"/>
        </w:rPr>
      </w:pPr>
      <w:proofErr w:type="spellStart"/>
      <w:r>
        <w:rPr>
          <w:rFonts w:cs="Arial"/>
          <w:szCs w:val="22"/>
        </w:rPr>
        <w:t>ReactJS</w:t>
      </w:r>
      <w:proofErr w:type="spellEnd"/>
      <w:r w:rsidRPr="00951F46">
        <w:rPr>
          <w:rFonts w:cs="Arial"/>
          <w:szCs w:val="22"/>
        </w:rPr>
        <w:t xml:space="preserve"> kontroļu </w:t>
      </w:r>
      <w:proofErr w:type="spellStart"/>
      <w:r w:rsidRPr="00951F46">
        <w:rPr>
          <w:rFonts w:cs="Arial"/>
          <w:szCs w:val="22"/>
        </w:rPr>
        <w:t>bibliotekas</w:t>
      </w:r>
      <w:proofErr w:type="spellEnd"/>
      <w:r w:rsidRPr="00951F46">
        <w:rPr>
          <w:rFonts w:cs="Arial"/>
          <w:szCs w:val="22"/>
        </w:rPr>
        <w:t xml:space="preserve"> izmantošana</w:t>
      </w:r>
      <w:r>
        <w:rPr>
          <w:rFonts w:cs="Arial"/>
          <w:szCs w:val="22"/>
        </w:rPr>
        <w:t>s</w:t>
      </w:r>
      <w:r w:rsidRPr="00951F46">
        <w:rPr>
          <w:rFonts w:cs="Arial"/>
          <w:szCs w:val="22"/>
        </w:rPr>
        <w:t xml:space="preserve"> </w:t>
      </w:r>
      <w:r>
        <w:rPr>
          <w:rFonts w:cs="Arial"/>
          <w:szCs w:val="22"/>
        </w:rPr>
        <w:t>apraksti</w:t>
      </w:r>
      <w:r w:rsidRPr="00951F46">
        <w:rPr>
          <w:rFonts w:cs="Arial"/>
          <w:szCs w:val="22"/>
        </w:rPr>
        <w:t xml:space="preserve">. </w:t>
      </w:r>
      <w:r>
        <w:rPr>
          <w:rFonts w:cs="Arial"/>
          <w:szCs w:val="22"/>
        </w:rPr>
        <w:t xml:space="preserve">No šiem kontroļu elementiem ir iespējams salikt jau pielāgotus portāla dizaina elementus. Zemāk esošajās tabulās ir šo komponenšu </w:t>
      </w:r>
      <w:proofErr w:type="spellStart"/>
      <w:r>
        <w:rPr>
          <w:rFonts w:cs="Arial"/>
          <w:szCs w:val="22"/>
        </w:rPr>
        <w:t>dizainiskā</w:t>
      </w:r>
      <w:proofErr w:type="spellEnd"/>
      <w:r>
        <w:rPr>
          <w:rFonts w:cs="Arial"/>
          <w:szCs w:val="22"/>
        </w:rPr>
        <w:t xml:space="preserve"> reprezentācija, apraksti un norādes uz tām.</w:t>
      </w:r>
    </w:p>
    <w:p w14:paraId="3A8016E4" w14:textId="4924B8F4" w:rsidR="00EA6794" w:rsidRPr="00951F46" w:rsidRDefault="00640BE1" w:rsidP="00E12E8E">
      <w:pPr>
        <w:pStyle w:val="Tablenumber"/>
      </w:pPr>
      <w:r>
        <w:t>8</w:t>
      </w:r>
      <w:r w:rsidR="00EA6794" w:rsidRPr="00951F46">
        <w:t>.tabula</w:t>
      </w:r>
    </w:p>
    <w:p w14:paraId="5E96AC4F" w14:textId="4F6F6CBC" w:rsidR="00EA6794" w:rsidRPr="00951F46" w:rsidRDefault="00EA6794">
      <w:pPr>
        <w:pStyle w:val="Tabletitle"/>
      </w:pPr>
      <w:proofErr w:type="spellStart"/>
      <w:r w:rsidRPr="00951F46">
        <w:t>React</w:t>
      </w:r>
      <w:proofErr w:type="spellEnd"/>
      <w:r w:rsidR="00285CB5" w:rsidRPr="00951F46">
        <w:t xml:space="preserve"> </w:t>
      </w:r>
      <w:proofErr w:type="spellStart"/>
      <w:r w:rsidR="00285CB5" w:rsidRPr="00951F46">
        <w:t>storybook</w:t>
      </w:r>
      <w:proofErr w:type="spellEnd"/>
      <w:r w:rsidR="00285CB5" w:rsidRPr="00951F46">
        <w:t xml:space="preserve"> kontroļu izmantošana</w:t>
      </w:r>
    </w:p>
    <w:tbl>
      <w:tblPr>
        <w:tblW w:w="15309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364"/>
        <w:gridCol w:w="3118"/>
        <w:gridCol w:w="3827"/>
      </w:tblGrid>
      <w:tr w:rsidR="00EA6794" w:rsidRPr="00951F46" w14:paraId="3B53F5C3" w14:textId="77777777" w:rsidTr="00A07A07">
        <w:trPr>
          <w:tblHeader/>
        </w:trPr>
        <w:tc>
          <w:tcPr>
            <w:tcW w:w="8364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555D3C92" w14:textId="77777777" w:rsidR="00EA6794" w:rsidRPr="00951F46" w:rsidRDefault="00EA6794" w:rsidP="00033A3D">
            <w:pPr>
              <w:pStyle w:val="TableBoldSmall"/>
              <w:rPr>
                <w:rFonts w:cs="Arial"/>
              </w:rPr>
            </w:pPr>
            <w:proofErr w:type="spellStart"/>
            <w:r w:rsidRPr="00951F46">
              <w:rPr>
                <w:rFonts w:cs="Arial"/>
              </w:rPr>
              <w:t>React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Storybook</w:t>
            </w:r>
            <w:proofErr w:type="spellEnd"/>
            <w:r w:rsidRPr="00951F46">
              <w:rPr>
                <w:rFonts w:cs="Arial"/>
              </w:rPr>
              <w:t xml:space="preserve"> kontroļu komponente</w:t>
            </w:r>
          </w:p>
        </w:tc>
        <w:tc>
          <w:tcPr>
            <w:tcW w:w="3118" w:type="dxa"/>
            <w:tcBorders>
              <w:top w:val="single" w:sz="12" w:space="0" w:color="auto"/>
              <w:bottom w:val="single" w:sz="4" w:space="0" w:color="auto"/>
            </w:tcBorders>
          </w:tcPr>
          <w:p w14:paraId="74E9A020" w14:textId="77777777" w:rsidR="00EA6794" w:rsidRPr="00951F46" w:rsidRDefault="00EA6794" w:rsidP="00F6411C">
            <w:pPr>
              <w:pStyle w:val="TableBoldSmall"/>
              <w:rPr>
                <w:rFonts w:cs="Arial"/>
              </w:rPr>
            </w:pPr>
            <w:r w:rsidRPr="00951F46">
              <w:rPr>
                <w:rFonts w:cs="Arial"/>
              </w:rPr>
              <w:t>Apraksts</w:t>
            </w:r>
          </w:p>
        </w:tc>
        <w:tc>
          <w:tcPr>
            <w:tcW w:w="3827" w:type="dxa"/>
            <w:tcBorders>
              <w:top w:val="single" w:sz="12" w:space="0" w:color="auto"/>
              <w:bottom w:val="single" w:sz="4" w:space="0" w:color="auto"/>
            </w:tcBorders>
          </w:tcPr>
          <w:p w14:paraId="41B0EBD4" w14:textId="77777777" w:rsidR="00EA6794" w:rsidRPr="00951F46" w:rsidRDefault="00EA6794" w:rsidP="00F6411C">
            <w:pPr>
              <w:pStyle w:val="TableBoldSmall"/>
              <w:rPr>
                <w:rFonts w:cs="Arial"/>
              </w:rPr>
            </w:pPr>
            <w:r w:rsidRPr="00951F46">
              <w:rPr>
                <w:rFonts w:cs="Arial"/>
              </w:rPr>
              <w:t>Atsauce (Norāde)</w:t>
            </w:r>
          </w:p>
        </w:tc>
      </w:tr>
      <w:tr w:rsidR="00EA6794" w:rsidRPr="00951F46" w14:paraId="134092DC" w14:textId="77777777" w:rsidTr="00A07A07">
        <w:trPr>
          <w:trHeight w:val="2098"/>
        </w:trPr>
        <w:tc>
          <w:tcPr>
            <w:tcW w:w="8364" w:type="dxa"/>
            <w:tcBorders>
              <w:top w:val="single" w:sz="4" w:space="0" w:color="auto"/>
              <w:bottom w:val="single" w:sz="2" w:space="0" w:color="auto"/>
            </w:tcBorders>
            <w:vAlign w:val="center"/>
          </w:tcPr>
          <w:p w14:paraId="1F081A33" w14:textId="704FBEF1" w:rsidR="00EA6794" w:rsidRPr="00951F46" w:rsidRDefault="00EA6794" w:rsidP="00033A3D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5CB3E55C" wp14:editId="1AFD907C">
                  <wp:extent cx="4826697" cy="1269242"/>
                  <wp:effectExtent l="0" t="0" r="0" b="7620"/>
                  <wp:docPr id="2102580320" name="Picture 2102580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/>
                          <pic:cNvPicPr/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6697" cy="1269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4" w:space="0" w:color="auto"/>
              <w:bottom w:val="single" w:sz="2" w:space="0" w:color="auto"/>
            </w:tcBorders>
          </w:tcPr>
          <w:p w14:paraId="14E1E0A2" w14:textId="145BAA49" w:rsidR="00EA6794" w:rsidRPr="00951F46" w:rsidRDefault="00EA6794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Ak</w:t>
            </w:r>
            <w:r w:rsidR="00195D84" w:rsidRPr="00951F46">
              <w:rPr>
                <w:rFonts w:cs="Arial"/>
              </w:rPr>
              <w:t>o</w:t>
            </w:r>
            <w:r w:rsidRPr="00951F46">
              <w:rPr>
                <w:rFonts w:cs="Arial"/>
              </w:rPr>
              <w:t>rdeon</w:t>
            </w:r>
            <w:r w:rsidR="00417655" w:rsidRPr="00951F46">
              <w:rPr>
                <w:rFonts w:cs="Arial"/>
              </w:rPr>
              <w:t>a</w:t>
            </w:r>
            <w:r w:rsidRPr="00951F46">
              <w:rPr>
                <w:rFonts w:cs="Arial"/>
              </w:rPr>
              <w:t xml:space="preserve"> skats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2" w:space="0" w:color="auto"/>
            </w:tcBorders>
          </w:tcPr>
          <w:p w14:paraId="387372FB" w14:textId="482A7D33" w:rsidR="00EA6794" w:rsidRPr="001D4B71" w:rsidRDefault="00C30A02" w:rsidP="00F6411C">
            <w:pPr>
              <w:pStyle w:val="Tablebody"/>
              <w:rPr>
                <w:rStyle w:val="Hyperlink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/?path=/story/components-accordion--accordion</w:t>
            </w:r>
            <w:r>
              <w:t xml:space="preserve"> </w:t>
            </w:r>
          </w:p>
          <w:p w14:paraId="400ECFA4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 </w:t>
            </w:r>
          </w:p>
        </w:tc>
      </w:tr>
      <w:tr w:rsidR="00EA6794" w:rsidRPr="00951F46" w14:paraId="296E9DDF" w14:textId="77777777" w:rsidTr="00A07A07"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4E883759" w14:textId="77777777" w:rsidR="00E65A42" w:rsidRDefault="00E65A42" w:rsidP="00033A3D">
            <w:pPr>
              <w:rPr>
                <w:rFonts w:cs="Arial"/>
              </w:rPr>
            </w:pPr>
          </w:p>
          <w:p w14:paraId="2F4EB1F4" w14:textId="7D072311" w:rsidR="00EA6794" w:rsidRPr="00951F46" w:rsidRDefault="00EA6794" w:rsidP="00033A3D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61228803" wp14:editId="410B56CF">
                  <wp:extent cx="5153700" cy="341194"/>
                  <wp:effectExtent l="0" t="0" r="0" b="1905"/>
                  <wp:docPr id="1973366073" name="Picture 1973366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/>
                          <pic:cNvPicPr/>
                        </pic:nvPicPr>
                        <pic:blipFill>
                          <a:blip r:embed="rId20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3700" cy="341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790DA1AC" w14:textId="7597E0BC" w:rsidR="00EA6794" w:rsidRPr="00951F46" w:rsidRDefault="00EA6794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Ak</w:t>
            </w:r>
            <w:r w:rsidR="00195D84" w:rsidRPr="00951F46">
              <w:rPr>
                <w:rFonts w:cs="Arial"/>
              </w:rPr>
              <w:t>o</w:t>
            </w:r>
            <w:r w:rsidRPr="00951F46">
              <w:rPr>
                <w:rFonts w:cs="Arial"/>
              </w:rPr>
              <w:t>rd</w:t>
            </w:r>
            <w:r w:rsidR="00417655" w:rsidRPr="00951F46">
              <w:rPr>
                <w:rFonts w:cs="Arial"/>
              </w:rPr>
              <w:t>e</w:t>
            </w:r>
            <w:r w:rsidRPr="00951F46">
              <w:rPr>
                <w:rFonts w:cs="Arial"/>
              </w:rPr>
              <w:t>ona elementi</w:t>
            </w: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1B0040FE" w14:textId="6B42B8BA" w:rsidR="00EA6794" w:rsidRPr="001D4B71" w:rsidRDefault="00C30A02" w:rsidP="00F6411C">
            <w:pPr>
              <w:pStyle w:val="Tablebody"/>
              <w:rPr>
                <w:rStyle w:val="Hyperlink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/?path=/story/components-accordion--accordion-item</w:t>
            </w:r>
            <w:r>
              <w:t xml:space="preserve"> </w:t>
            </w:r>
          </w:p>
          <w:p w14:paraId="73CA0D56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 </w:t>
            </w:r>
          </w:p>
        </w:tc>
      </w:tr>
      <w:tr w:rsidR="00EA6794" w:rsidRPr="00951F46" w14:paraId="65A06679" w14:textId="77777777" w:rsidTr="00A07A07">
        <w:trPr>
          <w:trHeight w:val="4649"/>
        </w:trPr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13AB30C8" w14:textId="77777777" w:rsidR="00EA6794" w:rsidRPr="00951F46" w:rsidRDefault="00EA6794" w:rsidP="00033A3D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258F4094" wp14:editId="0E1FC9A2">
                  <wp:extent cx="3289110" cy="2694058"/>
                  <wp:effectExtent l="0" t="0" r="6985" b="0"/>
                  <wp:docPr id="450429985" name="Picture 450429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/>
                          <pic:cNvPicPr/>
                        </pic:nvPicPr>
                        <pic:blipFill>
                          <a:blip r:embed="rId20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9110" cy="2694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297B280C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Konta aprakstošā  daļa</w:t>
            </w: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74BC2175" w14:textId="30F7E365" w:rsidR="00EA6794" w:rsidRPr="001D4B71" w:rsidRDefault="009266B4" w:rsidP="00F6411C">
            <w:pPr>
              <w:pStyle w:val="Tablebody"/>
              <w:rPr>
                <w:rStyle w:val="Hyperlink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/?path=/story/components-account-detail--account-detail</w:t>
            </w:r>
            <w:r>
              <w:t xml:space="preserve"> </w:t>
            </w:r>
          </w:p>
          <w:p w14:paraId="705C822F" w14:textId="041530FE" w:rsidR="00EA6794" w:rsidRPr="001D4B71" w:rsidRDefault="009266B4" w:rsidP="00F6411C">
            <w:pPr>
              <w:pStyle w:val="Tablebody"/>
              <w:rPr>
                <w:rStyle w:val="Hyperlink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/?path=/story/components-account-detail--account-detail-actions</w:t>
            </w:r>
            <w:r>
              <w:t xml:space="preserve"> </w:t>
            </w:r>
          </w:p>
          <w:p w14:paraId="27FB2882" w14:textId="575771D3" w:rsidR="00EA6794" w:rsidRPr="001D4B71" w:rsidRDefault="009266B4" w:rsidP="00F6411C">
            <w:pPr>
              <w:pStyle w:val="Tablebody"/>
              <w:rPr>
                <w:rStyle w:val="Hyperlink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/?path=/story/components-account-detail--account-detail-description</w:t>
            </w:r>
            <w:r>
              <w:t xml:space="preserve"> </w:t>
            </w:r>
          </w:p>
          <w:p w14:paraId="694DB833" w14:textId="0AD77C1A" w:rsidR="00EA6794" w:rsidRPr="00951F46" w:rsidRDefault="00503A48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 </w:t>
            </w:r>
            <w:r w:rsidR="009266B4">
              <w:t xml:space="preserve"> </w:t>
            </w:r>
          </w:p>
        </w:tc>
      </w:tr>
      <w:tr w:rsidR="00EA6794" w:rsidRPr="00951F46" w14:paraId="196109BB" w14:textId="77777777" w:rsidTr="00A07A07"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55882A04" w14:textId="77777777" w:rsidR="00EA6794" w:rsidRPr="00951F46" w:rsidRDefault="00EA6794" w:rsidP="00033A3D">
            <w:pPr>
              <w:rPr>
                <w:rFonts w:cs="Arial"/>
                <w:noProof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285925BA" wp14:editId="4436A4BE">
                  <wp:extent cx="5116804" cy="395605"/>
                  <wp:effectExtent l="0" t="0" r="8255" b="4445"/>
                  <wp:docPr id="984334179" name="Picture 984334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/>
                          <pic:cNvPicPr/>
                        </pic:nvPicPr>
                        <pic:blipFill>
                          <a:blip r:embed="rId20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6804" cy="395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63C0B12B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Konta aprakstošās daļas izmantojamie vienumi</w:t>
            </w: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6A870B8C" w14:textId="0E2A47A5" w:rsidR="00075CEF" w:rsidRDefault="00075CEF" w:rsidP="00F6411C">
            <w:pPr>
              <w:pStyle w:val="Tablebody"/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/?path=/story/components-account-listitem--account-list-item</w:t>
            </w:r>
            <w:r>
              <w:t xml:space="preserve"> </w:t>
            </w:r>
          </w:p>
          <w:p w14:paraId="54A50C92" w14:textId="5B436B14" w:rsidR="00075CEF" w:rsidRDefault="00075CEF" w:rsidP="00F6411C">
            <w:pPr>
              <w:pStyle w:val="Tablebody"/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/?path=/story/components-account-listitem--account-list-item-minified</w:t>
            </w:r>
          </w:p>
          <w:p w14:paraId="03D0167E" w14:textId="3969BD96" w:rsidR="00075CEF" w:rsidRDefault="00075CEF" w:rsidP="00F6411C">
            <w:pPr>
              <w:pStyle w:val="Tablebody"/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/?path=/story/components-account-listitem--account-list-item-minified-with-status</w:t>
            </w:r>
          </w:p>
          <w:p w14:paraId="53303E21" w14:textId="687603DE" w:rsidR="00075CEF" w:rsidRDefault="00075CEF" w:rsidP="00F6411C">
            <w:pPr>
              <w:pStyle w:val="Tablebody"/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/?path=/story/components-account-listitem--account-list-item-minified-with-status-icon</w:t>
            </w:r>
          </w:p>
          <w:p w14:paraId="0C86B22C" w14:textId="2DEA44D7" w:rsidR="00075CEF" w:rsidRDefault="00075CEF" w:rsidP="00F6411C">
            <w:pPr>
              <w:pStyle w:val="Tablebody"/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</w:t>
            </w:r>
            <w:r w:rsidRPr="00772CDB">
              <w:lastRenderedPageBreak/>
              <w:t>account-listitem--account-list-item-minified-is-payment</w:t>
            </w:r>
          </w:p>
          <w:p w14:paraId="3286C244" w14:textId="1C62E909" w:rsidR="00075CEF" w:rsidRDefault="00075CEF" w:rsidP="00F6411C">
            <w:pPr>
              <w:pStyle w:val="Tablebody"/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/?path=/story/components-account-listitem--account-list-item-right</w:t>
            </w:r>
          </w:p>
          <w:p w14:paraId="74526E5E" w14:textId="6269D68E" w:rsidR="00EA6794" w:rsidRPr="00951F46" w:rsidRDefault="00075CEF" w:rsidP="00F6411C">
            <w:pPr>
              <w:pStyle w:val="Tablebody"/>
              <w:rPr>
                <w:rFonts w:cs="Arial"/>
                <w:color w:val="333333"/>
                <w:shd w:val="clear" w:color="auto" w:fill="F6F9FC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/?path=/story/components-account-listitem--account-list-item-title</w:t>
            </w:r>
            <w:r>
              <w:t xml:space="preserve"> </w:t>
            </w:r>
          </w:p>
        </w:tc>
      </w:tr>
      <w:tr w:rsidR="00033A3D" w:rsidRPr="00951F46" w14:paraId="359152A1" w14:textId="77777777" w:rsidTr="00A07A07">
        <w:trPr>
          <w:trHeight w:val="2324"/>
        </w:trPr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1B811630" w14:textId="084DDBDD" w:rsidR="00EA6794" w:rsidRPr="00951F46" w:rsidRDefault="00170BB0" w:rsidP="00033A3D">
            <w:pPr>
              <w:rPr>
                <w:rFonts w:cs="Arial"/>
                <w:bCs/>
                <w:noProof/>
              </w:rPr>
            </w:pPr>
            <w:r w:rsidRPr="00951F46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14BB6C07" wp14:editId="752C0528">
                  <wp:extent cx="5151707" cy="368490"/>
                  <wp:effectExtent l="0" t="0" r="0" b="0"/>
                  <wp:docPr id="30120552" name="Picture 30120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/>
                          <pic:cNvPicPr/>
                        </pic:nvPicPr>
                        <pic:blipFill>
                          <a:blip r:embed="rId20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1707" cy="368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8C22DA" w14:textId="7797437B" w:rsidR="00170BB0" w:rsidRPr="00951F46" w:rsidRDefault="00170BB0" w:rsidP="00033A3D">
            <w:pPr>
              <w:rPr>
                <w:rFonts w:cs="Arial"/>
                <w:bCs/>
                <w:noProof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0CA16648" wp14:editId="774F6F93">
                  <wp:extent cx="2743200" cy="368300"/>
                  <wp:effectExtent l="0" t="0" r="0" b="0"/>
                  <wp:docPr id="30120553" name="Picture 30120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/>
                          <pic:cNvPicPr/>
                        </pic:nvPicPr>
                        <pic:blipFill rotWithShape="1">
                          <a:blip r:embed="rId20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44615" cy="368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104CDFB" w14:textId="0587D03C" w:rsidR="00170BB0" w:rsidRPr="00951F46" w:rsidRDefault="00170BB0" w:rsidP="00FE57CD">
            <w:pPr>
              <w:rPr>
                <w:rFonts w:cs="Arial"/>
                <w:bCs/>
                <w:noProof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464C2E64" wp14:editId="65F2D796">
                  <wp:extent cx="2470506" cy="368300"/>
                  <wp:effectExtent l="0" t="0" r="6350" b="0"/>
                  <wp:docPr id="30120554" name="Picture 30120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/>
                          <pic:cNvPicPr/>
                        </pic:nvPicPr>
                        <pic:blipFill rotWithShape="1">
                          <a:blip r:embed="rId2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71780" cy="368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ABF0EE5" w14:textId="43F55027" w:rsidR="00170BB0" w:rsidRPr="00951F46" w:rsidRDefault="00170BB0" w:rsidP="00033A3D">
            <w:pPr>
              <w:rPr>
                <w:rFonts w:cs="Arial"/>
                <w:bCs/>
                <w:noProof/>
              </w:rPr>
            </w:pP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4EAB375D" w14:textId="69AA5551" w:rsidR="00EA6794" w:rsidRPr="00951F46" w:rsidRDefault="00EA6794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Konta aprakstošā</w:t>
            </w:r>
            <w:r w:rsidR="00E83B7D" w:rsidRPr="00951F46">
              <w:rPr>
                <w:rFonts w:cs="Arial"/>
              </w:rPr>
              <w:t>s</w:t>
            </w:r>
            <w:r w:rsidRPr="00951F46">
              <w:rPr>
                <w:rFonts w:cs="Arial"/>
              </w:rPr>
              <w:t xml:space="preserve"> daļas galvene</w:t>
            </w: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1977D244" w14:textId="105FE588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/?path=/story/components-account-header--account-header</w:t>
            </w:r>
            <w:r>
              <w:t xml:space="preserve"> </w:t>
            </w:r>
          </w:p>
          <w:p w14:paraId="24CA2843" w14:textId="3E8C2902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/?path=/story/components-account-header--account-header-left</w:t>
            </w:r>
            <w:r>
              <w:t xml:space="preserve"> </w:t>
            </w:r>
          </w:p>
          <w:p w14:paraId="7A775699" w14:textId="19F2A872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/?path=/story/components-account-header--account-header-right</w:t>
            </w:r>
            <w:r>
              <w:t xml:space="preserve"> </w:t>
            </w:r>
          </w:p>
          <w:p w14:paraId="4F4217A1" w14:textId="77777777" w:rsidR="00EA6794" w:rsidRPr="00951F46" w:rsidRDefault="00EA6794" w:rsidP="00F6411C">
            <w:pPr>
              <w:pStyle w:val="Tablebody"/>
              <w:rPr>
                <w:rFonts w:cs="Arial"/>
                <w:color w:val="333333"/>
                <w:shd w:val="clear" w:color="auto" w:fill="F6F9FC"/>
              </w:rPr>
            </w:pPr>
          </w:p>
        </w:tc>
      </w:tr>
      <w:tr w:rsidR="00EA6794" w:rsidRPr="00951F46" w14:paraId="54483B23" w14:textId="77777777" w:rsidTr="00A07A07">
        <w:trPr>
          <w:trHeight w:val="1247"/>
        </w:trPr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231BCDD8" w14:textId="23333079" w:rsidR="00EA6794" w:rsidRPr="00951F46" w:rsidRDefault="00075CEF" w:rsidP="00033A3D">
            <w:pPr>
              <w:rPr>
                <w:rFonts w:cs="Arial"/>
                <w:noProof/>
              </w:rPr>
            </w:pPr>
            <w:r>
              <w:rPr>
                <w:noProof/>
              </w:rPr>
              <w:t xml:space="preserve"> </w:t>
            </w:r>
            <w:r w:rsidRPr="00075CEF">
              <w:rPr>
                <w:rFonts w:cs="Arial"/>
                <w:noProof/>
                <w:lang w:eastAsia="lv-LV"/>
              </w:rPr>
              <w:drawing>
                <wp:inline distT="0" distB="0" distL="0" distR="0" wp14:anchorId="58E4253E" wp14:editId="13C7B018">
                  <wp:extent cx="4381500" cy="758212"/>
                  <wp:effectExtent l="0" t="0" r="0" b="381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0507" cy="761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7CB4ABC2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Aktualitāšu vietne</w:t>
            </w: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3A2E3EF1" w14:textId="4E254598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/?path=/story/components-actualitybox--actuality-box</w:t>
            </w:r>
            <w:r>
              <w:t xml:space="preserve"> </w:t>
            </w:r>
          </w:p>
          <w:p w14:paraId="1B317AFF" w14:textId="77777777" w:rsidR="00EA6794" w:rsidRPr="00951F46" w:rsidRDefault="00EA6794" w:rsidP="00F6411C">
            <w:pPr>
              <w:pStyle w:val="Tablebody"/>
              <w:rPr>
                <w:rFonts w:cs="Arial"/>
                <w:color w:val="333333"/>
                <w:shd w:val="clear" w:color="auto" w:fill="F6F9FC"/>
              </w:rPr>
            </w:pPr>
          </w:p>
        </w:tc>
      </w:tr>
      <w:tr w:rsidR="00EA6794" w:rsidRPr="00951F46" w14:paraId="06FFCEDD" w14:textId="77777777" w:rsidTr="00A07A07"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722126BA" w14:textId="0E5473B8" w:rsidR="00EA6794" w:rsidRPr="00951F46" w:rsidRDefault="00EA6794" w:rsidP="00033A3D">
            <w:pPr>
              <w:rPr>
                <w:rFonts w:cs="Arial"/>
                <w:noProof/>
              </w:rPr>
            </w:pPr>
            <w:r w:rsidRPr="00951F46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5697A16E" wp14:editId="603F1D37">
                  <wp:extent cx="4428067" cy="2104364"/>
                  <wp:effectExtent l="0" t="0" r="4445" b="4445"/>
                  <wp:docPr id="375420516" name="Picture 375420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/>
                        </pic:nvPicPr>
                        <pic:blipFill>
                          <a:blip r:embed="rId2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0759" cy="21056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7CD7A90C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Autentifikācijas metodes</w:t>
            </w: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787D3EBF" w14:textId="0759AAFD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/?path=/story/components-authmethods--auth-methods-item</w:t>
            </w:r>
            <w:r>
              <w:t xml:space="preserve"> </w:t>
            </w:r>
          </w:p>
          <w:p w14:paraId="77DD1C4B" w14:textId="6DF63ED5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/?path=/story/components-authmethods--auth-methods-item-with-heading</w:t>
            </w:r>
            <w:r>
              <w:t xml:space="preserve"> </w:t>
            </w:r>
          </w:p>
          <w:p w14:paraId="7E07C82A" w14:textId="3886367E" w:rsidR="00FC3510" w:rsidRDefault="009266B4" w:rsidP="00F6411C">
            <w:pPr>
              <w:pStyle w:val="Tablebody"/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/?path=/story/components-authmethods--auth-methods-item-with-custom-heading</w:t>
            </w:r>
            <w:r>
              <w:t xml:space="preserve"> </w:t>
            </w:r>
          </w:p>
          <w:p w14:paraId="789373A3" w14:textId="6D0E2483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/?path=/story/components-authmethods--auth-methods-item-five-item-in-row</w:t>
            </w:r>
            <w:r>
              <w:t xml:space="preserve"> </w:t>
            </w:r>
          </w:p>
          <w:p w14:paraId="4BC820EF" w14:textId="75D757B9" w:rsidR="00EA6794" w:rsidRDefault="009266B4" w:rsidP="00F6411C">
            <w:pPr>
              <w:pStyle w:val="Tablebody"/>
              <w:rPr>
                <w:rStyle w:val="Hyperlink"/>
                <w:rFonts w:eastAsiaTheme="majorEastAsia" w:cs="Arial"/>
                <w:szCs w:val="20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/?path=/story/components-authmethods--auth-methods-item-child</w:t>
            </w:r>
            <w:r>
              <w:t xml:space="preserve"> </w:t>
            </w:r>
          </w:p>
          <w:p w14:paraId="086E0D07" w14:textId="50BDED1E" w:rsidR="00C600F0" w:rsidRPr="00A7141B" w:rsidRDefault="009266B4" w:rsidP="00F6411C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Controls.React.Full</w:t>
            </w:r>
            <w:r w:rsidRPr="00772CDB">
              <w:rPr>
                <w:rFonts w:cs="Arial"/>
              </w:rPr>
              <w:t>/?path=/story/components-authmethods--auth-methods-item-heading</w:t>
            </w:r>
            <w:r>
              <w:rPr>
                <w:rFonts w:cs="Arial"/>
              </w:rPr>
              <w:t xml:space="preserve"> </w:t>
            </w:r>
          </w:p>
          <w:p w14:paraId="57A4603E" w14:textId="5699B557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/?path=/story/components-authmethods--auth-methods</w:t>
            </w:r>
            <w:r>
              <w:t xml:space="preserve"> </w:t>
            </w:r>
          </w:p>
          <w:p w14:paraId="580D082F" w14:textId="77777777" w:rsidR="00EA6794" w:rsidRPr="00951F46" w:rsidRDefault="00EA6794" w:rsidP="00F6411C">
            <w:pPr>
              <w:pStyle w:val="Tablebody"/>
              <w:rPr>
                <w:rFonts w:cs="Arial"/>
                <w:color w:val="333333"/>
                <w:shd w:val="clear" w:color="auto" w:fill="F6F9FC"/>
              </w:rPr>
            </w:pPr>
          </w:p>
        </w:tc>
      </w:tr>
      <w:tr w:rsidR="00EA6794" w:rsidRPr="00951F46" w14:paraId="3E174D35" w14:textId="77777777" w:rsidTr="00A07A07"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4BEE1784" w14:textId="77777777" w:rsidR="00E65A42" w:rsidRDefault="00E65A42" w:rsidP="00033A3D">
            <w:pPr>
              <w:rPr>
                <w:rFonts w:cs="Arial"/>
                <w:b/>
              </w:rPr>
            </w:pPr>
          </w:p>
          <w:p w14:paraId="1EAFBB52" w14:textId="52F63F7A" w:rsidR="00EA6794" w:rsidRPr="00951F46" w:rsidRDefault="00EA6794" w:rsidP="00033A3D">
            <w:pPr>
              <w:rPr>
                <w:rFonts w:cs="Arial"/>
                <w:b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5EC0441B" wp14:editId="1789DCC1">
                  <wp:extent cx="4066006" cy="504967"/>
                  <wp:effectExtent l="0" t="0" r="0" b="9525"/>
                  <wp:docPr id="1126777694" name="Picture 1126777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/>
                          <pic:cNvPicPr/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6006" cy="504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56B1F3C2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Atpakaļceļa navigācija</w:t>
            </w: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03E13172" w14:textId="49DA28B7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/?path=/story/components-breadcrumb--breadcrumb</w:t>
            </w:r>
            <w:r>
              <w:t xml:space="preserve"> </w:t>
            </w:r>
          </w:p>
          <w:p w14:paraId="71329F54" w14:textId="77777777" w:rsidR="00EA6794" w:rsidRPr="00951F46" w:rsidRDefault="00EA6794" w:rsidP="00F6411C">
            <w:pPr>
              <w:pStyle w:val="Tablebody"/>
              <w:rPr>
                <w:rFonts w:cs="Arial"/>
                <w:color w:val="333333"/>
                <w:shd w:val="clear" w:color="auto" w:fill="F6F9FC"/>
              </w:rPr>
            </w:pPr>
          </w:p>
        </w:tc>
      </w:tr>
      <w:tr w:rsidR="00EA6794" w:rsidRPr="00951F46" w14:paraId="2A99127E" w14:textId="77777777" w:rsidTr="00A07A07"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709FEF82" w14:textId="77777777" w:rsidR="00E65A42" w:rsidRDefault="00E65A42" w:rsidP="00033A3D">
            <w:pPr>
              <w:rPr>
                <w:rFonts w:cs="Arial"/>
                <w:noProof/>
              </w:rPr>
            </w:pPr>
          </w:p>
          <w:p w14:paraId="64B5FB95" w14:textId="77777777" w:rsidR="00EA6794" w:rsidRDefault="00EA6794" w:rsidP="00033A3D">
            <w:pPr>
              <w:rPr>
                <w:rFonts w:cs="Arial"/>
                <w:noProof/>
              </w:rPr>
            </w:pPr>
            <w:r w:rsidRPr="00951F46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1D2326C1" wp14:editId="2FF9C8FC">
                  <wp:extent cx="4752832" cy="1337481"/>
                  <wp:effectExtent l="0" t="0" r="0" b="0"/>
                  <wp:docPr id="112579384" name="Picture 112579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/>
                          <pic:cNvPicPr/>
                        </pic:nvPicPr>
                        <pic:blipFill>
                          <a:blip r:embed="rId2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2832" cy="1337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804C07" w14:textId="34561024" w:rsidR="00E65A42" w:rsidRPr="00951F46" w:rsidRDefault="00E65A42" w:rsidP="00033A3D">
            <w:pPr>
              <w:rPr>
                <w:rFonts w:cs="Arial"/>
                <w:noProof/>
              </w:rPr>
            </w:pP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72F18228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lastRenderedPageBreak/>
              <w:t>Ekrāna karte un tās elementi</w:t>
            </w: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361B1BAA" w14:textId="5FC2EF5A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</w:t>
            </w:r>
            <w:r w:rsidR="0047370B" w:rsidRPr="00772CDB">
              <w:lastRenderedPageBreak/>
              <w:t>ls.React.Full</w:t>
            </w:r>
            <w:r w:rsidRPr="00772CDB">
              <w:t>/?path=/story/components-cards--cards</w:t>
            </w:r>
            <w:r>
              <w:t xml:space="preserve"> </w:t>
            </w:r>
          </w:p>
          <w:p w14:paraId="49010839" w14:textId="10747FD9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/?path=/story/components-cards--card-item</w:t>
            </w:r>
            <w:r>
              <w:t xml:space="preserve"> </w:t>
            </w:r>
          </w:p>
          <w:p w14:paraId="47A546C7" w14:textId="77777777" w:rsidR="00EA6794" w:rsidRPr="00951F46" w:rsidRDefault="00EA6794" w:rsidP="00F6411C">
            <w:pPr>
              <w:pStyle w:val="Tablebody"/>
              <w:rPr>
                <w:rFonts w:cs="Arial"/>
                <w:color w:val="333333"/>
                <w:shd w:val="clear" w:color="auto" w:fill="F6F9FC"/>
              </w:rPr>
            </w:pPr>
          </w:p>
        </w:tc>
      </w:tr>
      <w:tr w:rsidR="0041408A" w:rsidRPr="00951F46" w14:paraId="5913663B" w14:textId="77777777" w:rsidTr="00A07A07">
        <w:trPr>
          <w:trHeight w:val="3572"/>
        </w:trPr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2DB4657C" w14:textId="77777777" w:rsidR="00E65A42" w:rsidRDefault="00E65A42" w:rsidP="00033A3D">
            <w:pPr>
              <w:rPr>
                <w:rFonts w:cs="Arial"/>
                <w:noProof/>
              </w:rPr>
            </w:pPr>
          </w:p>
          <w:p w14:paraId="09F16546" w14:textId="4B296071" w:rsidR="0041408A" w:rsidRDefault="00772CDB" w:rsidP="00033A3D">
            <w:pPr>
              <w:rPr>
                <w:rFonts w:cs="Arial"/>
                <w:noProof/>
              </w:rPr>
            </w:pPr>
            <w:r w:rsidRPr="00C5175E">
              <w:rPr>
                <w:rFonts w:cs="Arial"/>
                <w:noProof/>
              </w:rPr>
              <w:pict w14:anchorId="519B3ABE">
                <v:shape id="_x0000_i17260" type="#_x0000_t75" style="width:195.35pt;height:180pt">
                  <v:imagedata r:id="rId215" o:title=""/>
                </v:shape>
              </w:pict>
            </w:r>
          </w:p>
          <w:p w14:paraId="644F98D8" w14:textId="053629E2" w:rsidR="00E65A42" w:rsidRPr="00951F46" w:rsidRDefault="00E65A42" w:rsidP="00033A3D">
            <w:pPr>
              <w:rPr>
                <w:rFonts w:cs="Arial"/>
                <w:noProof/>
                <w:lang w:eastAsia="lv-LV"/>
              </w:rPr>
            </w:pP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5CA790FA" w14:textId="0F57180E" w:rsidR="0041408A" w:rsidRPr="00951F46" w:rsidRDefault="00601CB0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Izkrītošais logs ar izvēlnes sarakstu</w:t>
            </w: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23719FFD" w14:textId="534050C2" w:rsidR="0041408A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rPr>
                <w:rFonts w:eastAsiaTheme="majorEastAsia" w:cs="Arial"/>
                <w:szCs w:val="20"/>
              </w:rPr>
              <w:t>https://eservices-test.vraa.gov.lv/</w:t>
            </w:r>
            <w:r w:rsidR="00AE34F4" w:rsidRPr="00772CDB">
              <w:rPr>
                <w:rFonts w:eastAsiaTheme="majorEastAsia" w:cs="Arial"/>
                <w:szCs w:val="20"/>
              </w:rPr>
              <w:t>EservicePlatform.</w:t>
            </w:r>
            <w:r w:rsidR="0047370B" w:rsidRPr="00772CDB">
              <w:rPr>
                <w:rFonts w:eastAsiaTheme="majorEastAsia" w:cs="Arial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Cs w:val="20"/>
              </w:rPr>
              <w:t>/?path=/story/components-dropdownlist-item--dropdown-list-item</w:t>
            </w:r>
            <w:r>
              <w:rPr>
                <w:rFonts w:eastAsiaTheme="majorEastAsia" w:cs="Arial"/>
                <w:szCs w:val="20"/>
              </w:rPr>
              <w:t xml:space="preserve"> </w:t>
            </w:r>
          </w:p>
        </w:tc>
      </w:tr>
      <w:tr w:rsidR="00601CB0" w:rsidRPr="00951F46" w14:paraId="1A40AB62" w14:textId="77777777" w:rsidTr="00A07A07">
        <w:trPr>
          <w:trHeight w:val="5159"/>
        </w:trPr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1E521D87" w14:textId="1E0B4256" w:rsidR="00601CB0" w:rsidRPr="00951F46" w:rsidRDefault="00287DBB" w:rsidP="00033A3D">
            <w:pPr>
              <w:rPr>
                <w:rFonts w:cs="Arial"/>
              </w:rPr>
            </w:pPr>
            <w:r w:rsidRPr="00287DBB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523D058C" wp14:editId="0A0ABD9B">
                  <wp:extent cx="2514951" cy="2743583"/>
                  <wp:effectExtent l="0" t="0" r="0" b="0"/>
                  <wp:docPr id="1518024134" name="Picture 1518024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951" cy="2743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4F437FAF" w14:textId="1604828A" w:rsidR="00601CB0" w:rsidRPr="00951F46" w:rsidRDefault="00601CB0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Izkrītošais logs ar izvēlnes sarakstu un ziņojumu</w:t>
            </w: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6B864CE4" w14:textId="22223D3F" w:rsidR="00601CB0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rPr>
                <w:rFonts w:eastAsiaTheme="majorEastAsia" w:cs="Arial"/>
                <w:szCs w:val="20"/>
              </w:rPr>
              <w:t>https://eservices-test.vraa.gov.lv/</w:t>
            </w:r>
            <w:r w:rsidR="00AE34F4" w:rsidRPr="00772CDB">
              <w:rPr>
                <w:rFonts w:eastAsiaTheme="majorEastAsia" w:cs="Arial"/>
                <w:szCs w:val="20"/>
              </w:rPr>
              <w:t>EservicePlatform.</w:t>
            </w:r>
            <w:r w:rsidR="0047370B" w:rsidRPr="00772CDB">
              <w:rPr>
                <w:rFonts w:eastAsiaTheme="majorEastAsia" w:cs="Arial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Cs w:val="20"/>
              </w:rPr>
              <w:t>/?path=/story/components-dropdownlist-item--dropdown-list-item-with-alert</w:t>
            </w:r>
            <w:r>
              <w:rPr>
                <w:rFonts w:eastAsiaTheme="majorEastAsia" w:cs="Arial"/>
                <w:szCs w:val="20"/>
              </w:rPr>
              <w:t xml:space="preserve"> </w:t>
            </w:r>
          </w:p>
        </w:tc>
      </w:tr>
      <w:tr w:rsidR="00601CB0" w:rsidRPr="00951F46" w14:paraId="16A6B453" w14:textId="77777777" w:rsidTr="00A07A07">
        <w:trPr>
          <w:trHeight w:val="4479"/>
        </w:trPr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52127EA6" w14:textId="77777777" w:rsidR="00E65A42" w:rsidRDefault="00E65A42" w:rsidP="00033A3D">
            <w:pPr>
              <w:rPr>
                <w:rFonts w:cs="Arial"/>
                <w:noProof/>
              </w:rPr>
            </w:pPr>
          </w:p>
          <w:p w14:paraId="2D363B4E" w14:textId="490B4A1C" w:rsidR="00601CB0" w:rsidRDefault="004E083D" w:rsidP="00033A3D">
            <w:pPr>
              <w:rPr>
                <w:rFonts w:cs="Arial"/>
                <w:noProof/>
              </w:rPr>
            </w:pPr>
            <w:r w:rsidRPr="004E083D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135D5A3F" wp14:editId="7F5BCBF2">
                  <wp:extent cx="2534004" cy="3143689"/>
                  <wp:effectExtent l="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004" cy="3143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7D731F" w14:textId="3BAE6A71" w:rsidR="00E65A42" w:rsidRPr="00951F46" w:rsidRDefault="00E65A42" w:rsidP="00033A3D">
            <w:pPr>
              <w:rPr>
                <w:rFonts w:cs="Arial"/>
              </w:rPr>
            </w:pP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0EB64C40" w14:textId="72000E19" w:rsidR="00601CB0" w:rsidRPr="00951F46" w:rsidRDefault="00601CB0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lastRenderedPageBreak/>
              <w:t>Izkrītošais logs ar izvēlnes sarakstu, ziņojumu, un pogu</w:t>
            </w: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0297DA84" w14:textId="71222BB8" w:rsidR="00601CB0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rPr>
                <w:rFonts w:eastAsiaTheme="majorEastAsia" w:cs="Arial"/>
                <w:szCs w:val="20"/>
              </w:rPr>
              <w:t>https://eservices-test.vraa.gov.lv/</w:t>
            </w:r>
            <w:r w:rsidR="00AE34F4" w:rsidRPr="00772CDB">
              <w:rPr>
                <w:rFonts w:eastAsiaTheme="majorEastAsia" w:cs="Arial"/>
                <w:szCs w:val="20"/>
              </w:rPr>
              <w:t>EservicePlatform.</w:t>
            </w:r>
            <w:r w:rsidR="0047370B" w:rsidRPr="00772CDB">
              <w:rPr>
                <w:rFonts w:eastAsiaTheme="majorEastAsia" w:cs="Arial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Cs w:val="20"/>
              </w:rPr>
              <w:t>/?path=/story/components-dropdownlist-item--dropdown-list-item-with-alert-and-button</w:t>
            </w:r>
            <w:r>
              <w:rPr>
                <w:rFonts w:eastAsiaTheme="majorEastAsia" w:cs="Arial"/>
                <w:szCs w:val="20"/>
              </w:rPr>
              <w:t xml:space="preserve"> </w:t>
            </w:r>
          </w:p>
        </w:tc>
      </w:tr>
      <w:tr w:rsidR="00601CB0" w:rsidRPr="00951F46" w14:paraId="2DAD1C77" w14:textId="77777777" w:rsidTr="00A07A07">
        <w:trPr>
          <w:trHeight w:val="4139"/>
        </w:trPr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6E8DF8DB" w14:textId="0C1B31F4" w:rsidR="00601CB0" w:rsidRPr="00951F46" w:rsidRDefault="00772CDB" w:rsidP="00033A3D">
            <w:pPr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06DDF561">
                <v:shape id="_x0000_i17259" type="#_x0000_t75" style="width:180pt;height:195.7pt">
                  <v:imagedata r:id="rId218" o:title=""/>
                </v:shape>
              </w:pict>
            </w: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5790D4C8" w14:textId="42BCE881" w:rsidR="00601CB0" w:rsidRPr="00951F46" w:rsidRDefault="00601CB0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Izkrītošais logs ar izvēlnes sarakstu un ziņojuma sarakstu</w:t>
            </w: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66A5E4F4" w14:textId="73C4D18F" w:rsidR="00601CB0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/?path=/story/components-dropdownlist-item--dropdown-list-item-with-border-items</w:t>
            </w:r>
            <w:r>
              <w:t xml:space="preserve"> </w:t>
            </w:r>
          </w:p>
          <w:p w14:paraId="455A6E57" w14:textId="7DDE70F4" w:rsidR="00601CB0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/?path=/story/components-dropdownlist-item--dropdown-list-item-child</w:t>
            </w:r>
            <w:r>
              <w:t xml:space="preserve"> </w:t>
            </w:r>
          </w:p>
          <w:p w14:paraId="56C51D12" w14:textId="4011BC6F" w:rsidR="00601CB0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/?path=/story/components-dropdownlist-item--dropdown-list-item-child-with-icon</w:t>
            </w:r>
            <w:r>
              <w:t xml:space="preserve"> </w:t>
            </w:r>
          </w:p>
          <w:p w14:paraId="6A3FD3CC" w14:textId="0465913A" w:rsidR="00601CB0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</w:t>
            </w:r>
            <w:r w:rsidRPr="00772CDB">
              <w:lastRenderedPageBreak/>
              <w:t>dropdownlist-item--dropdown-list-item-child-border</w:t>
            </w:r>
            <w:r>
              <w:rPr>
                <w:rFonts w:cs="Arial"/>
              </w:rPr>
              <w:t xml:space="preserve"> </w:t>
            </w:r>
          </w:p>
        </w:tc>
      </w:tr>
      <w:tr w:rsidR="00AA7F20" w:rsidRPr="00951F46" w14:paraId="642C1B04" w14:textId="77777777" w:rsidTr="00AA7F20">
        <w:trPr>
          <w:trHeight w:val="5102"/>
        </w:trPr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6E30C220" w14:textId="77777777" w:rsidR="00AA7F20" w:rsidRDefault="00AA7F20" w:rsidP="00AA7F20">
            <w:pPr>
              <w:rPr>
                <w:rFonts w:cs="Arial"/>
                <w:b/>
                <w:bCs/>
                <w:noProof/>
              </w:rPr>
            </w:pPr>
          </w:p>
          <w:p w14:paraId="5ACA93AB" w14:textId="6408745A" w:rsidR="00EA6794" w:rsidRPr="00951F46" w:rsidRDefault="00EA6794" w:rsidP="00AA7F20">
            <w:pPr>
              <w:rPr>
                <w:rFonts w:cs="Arial"/>
                <w:b/>
                <w:bCs/>
                <w:noProof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0B68537F" wp14:editId="6F7BE8F3">
                  <wp:extent cx="4431657" cy="952292"/>
                  <wp:effectExtent l="0" t="0" r="7620" b="635"/>
                  <wp:docPr id="2121743916" name="Picture 2121743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/>
                          <pic:cNvPicPr/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1657" cy="952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755C11" w14:textId="77777777" w:rsidR="00DA51E9" w:rsidRPr="00951F46" w:rsidRDefault="00DA51E9" w:rsidP="00AA7F20">
            <w:pPr>
              <w:rPr>
                <w:rFonts w:cs="Arial"/>
                <w:b/>
                <w:bCs/>
                <w:noProof/>
              </w:rPr>
            </w:pPr>
            <w:r w:rsidRPr="00951F46">
              <w:rPr>
                <w:rFonts w:cs="Arial"/>
                <w:b/>
                <w:bCs/>
                <w:noProof/>
                <w:lang w:eastAsia="lv-LV"/>
              </w:rPr>
              <w:drawing>
                <wp:inline distT="0" distB="0" distL="0" distR="0" wp14:anchorId="174F7A18" wp14:editId="5F0B9EF1">
                  <wp:extent cx="5173980" cy="1406525"/>
                  <wp:effectExtent l="0" t="0" r="0" b="3175"/>
                  <wp:docPr id="30120555" name="Picture 30120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3980" cy="140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FB713A" w14:textId="77777777" w:rsidR="00DA51E9" w:rsidRPr="00951F46" w:rsidRDefault="008B5EB4" w:rsidP="00AA7F20">
            <w:pPr>
              <w:rPr>
                <w:rFonts w:cs="Arial"/>
                <w:b/>
                <w:bCs/>
                <w:noProof/>
              </w:rPr>
            </w:pPr>
            <w:r w:rsidRPr="00951F46">
              <w:rPr>
                <w:rFonts w:cs="Arial"/>
                <w:b/>
                <w:bCs/>
                <w:noProof/>
                <w:lang w:eastAsia="lv-LV"/>
              </w:rPr>
              <w:lastRenderedPageBreak/>
              <w:drawing>
                <wp:inline distT="0" distB="0" distL="0" distR="0" wp14:anchorId="28FE3965" wp14:editId="3BECA2C5">
                  <wp:extent cx="5173980" cy="1299210"/>
                  <wp:effectExtent l="0" t="0" r="0" b="0"/>
                  <wp:docPr id="30120556" name="Picture 30120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3980" cy="129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36F12F" w14:textId="77777777" w:rsidR="008B5EB4" w:rsidRPr="00951F46" w:rsidRDefault="008B5EB4" w:rsidP="00AA7F20">
            <w:pPr>
              <w:rPr>
                <w:rFonts w:cs="Arial"/>
                <w:b/>
                <w:bCs/>
                <w:noProof/>
              </w:rPr>
            </w:pPr>
            <w:r w:rsidRPr="00951F46">
              <w:rPr>
                <w:rFonts w:cs="Arial"/>
                <w:b/>
                <w:bCs/>
                <w:noProof/>
                <w:lang w:eastAsia="lv-LV"/>
              </w:rPr>
              <w:drawing>
                <wp:inline distT="0" distB="0" distL="0" distR="0" wp14:anchorId="2DED8AE3" wp14:editId="0CF6004F">
                  <wp:extent cx="5173980" cy="1177925"/>
                  <wp:effectExtent l="0" t="0" r="0" b="3175"/>
                  <wp:docPr id="30120557" name="Picture 30120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3980" cy="1177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D12B8B" w14:textId="5368518B" w:rsidR="008B5EB4" w:rsidRDefault="004E083D" w:rsidP="00AA7F20">
            <w:pPr>
              <w:rPr>
                <w:rFonts w:cs="Arial"/>
                <w:b/>
                <w:bCs/>
                <w:noProof/>
              </w:rPr>
            </w:pPr>
            <w:r w:rsidRPr="004E083D">
              <w:rPr>
                <w:rFonts w:cs="Arial"/>
                <w:b/>
                <w:bCs/>
                <w:noProof/>
                <w:lang w:eastAsia="lv-LV"/>
              </w:rPr>
              <w:drawing>
                <wp:inline distT="0" distB="0" distL="0" distR="0" wp14:anchorId="142FE97F" wp14:editId="0D1D7838">
                  <wp:extent cx="5173980" cy="765810"/>
                  <wp:effectExtent l="0" t="0" r="762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3980" cy="765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14AF3E" w14:textId="77777777" w:rsidR="00AA7F20" w:rsidRPr="00951F46" w:rsidRDefault="00AA7F20" w:rsidP="00AA7F20">
            <w:pPr>
              <w:rPr>
                <w:rFonts w:cs="Arial"/>
                <w:b/>
                <w:bCs/>
                <w:noProof/>
              </w:rPr>
            </w:pPr>
          </w:p>
          <w:p w14:paraId="05827944" w14:textId="77777777" w:rsidR="00AA7F20" w:rsidRDefault="00AA7F20" w:rsidP="00AA7F20">
            <w:pPr>
              <w:rPr>
                <w:rFonts w:cs="Arial"/>
                <w:b/>
                <w:bCs/>
                <w:noProof/>
              </w:rPr>
            </w:pPr>
          </w:p>
          <w:p w14:paraId="50E23226" w14:textId="20352B51" w:rsidR="008B5EB4" w:rsidRPr="00951F46" w:rsidRDefault="004E083D" w:rsidP="00AA7F20">
            <w:pPr>
              <w:rPr>
                <w:rFonts w:cs="Arial"/>
                <w:b/>
                <w:bCs/>
                <w:noProof/>
              </w:rPr>
            </w:pPr>
            <w:r w:rsidRPr="004E083D">
              <w:rPr>
                <w:rFonts w:cs="Arial"/>
                <w:b/>
                <w:bCs/>
                <w:noProof/>
                <w:lang w:eastAsia="lv-LV"/>
              </w:rPr>
              <w:drawing>
                <wp:inline distT="0" distB="0" distL="0" distR="0" wp14:anchorId="7E7FD569" wp14:editId="092B0633">
                  <wp:extent cx="5173980" cy="970280"/>
                  <wp:effectExtent l="0" t="0" r="7620" b="127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3980" cy="970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447AB3" w14:textId="4C9B1B3E" w:rsidR="008B5EB4" w:rsidRPr="00951F46" w:rsidRDefault="008B5EB4" w:rsidP="00AA7F20">
            <w:pPr>
              <w:rPr>
                <w:rFonts w:cs="Arial"/>
                <w:b/>
                <w:bCs/>
                <w:noProof/>
              </w:rPr>
            </w:pPr>
            <w:r w:rsidRPr="00951F46">
              <w:rPr>
                <w:rFonts w:cs="Arial"/>
                <w:b/>
                <w:bCs/>
                <w:noProof/>
                <w:lang w:eastAsia="lv-LV"/>
              </w:rPr>
              <w:drawing>
                <wp:inline distT="0" distB="0" distL="0" distR="0" wp14:anchorId="7570F263" wp14:editId="090FAA24">
                  <wp:extent cx="5173980" cy="1114425"/>
                  <wp:effectExtent l="0" t="0" r="0" b="3175"/>
                  <wp:docPr id="30120560" name="Picture 30120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3980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C6CEC9" w14:textId="2D1D1CAF" w:rsidR="008B5EB4" w:rsidRPr="00951F46" w:rsidRDefault="008B5EB4" w:rsidP="00AA7F20">
            <w:pPr>
              <w:rPr>
                <w:rFonts w:cs="Arial"/>
                <w:b/>
                <w:bCs/>
                <w:noProof/>
              </w:rPr>
            </w:pP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5CF7D227" w14:textId="757500E1" w:rsidR="00EA6794" w:rsidRPr="00951F46" w:rsidRDefault="00EA6794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lastRenderedPageBreak/>
              <w:t>Sa</w:t>
            </w:r>
            <w:r w:rsidR="007C40A9" w:rsidRPr="00951F46">
              <w:rPr>
                <w:rFonts w:cs="Arial"/>
              </w:rPr>
              <w:t>t</w:t>
            </w:r>
            <w:r w:rsidRPr="00951F46">
              <w:rPr>
                <w:rFonts w:cs="Arial"/>
              </w:rPr>
              <w:t>ura galvene ar izmantojamām klasēm</w:t>
            </w: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2A4619E8" w14:textId="065D1594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/?path=/story/components-contentheader--content-header-with-classes</w:t>
            </w:r>
            <w:r>
              <w:t xml:space="preserve"> </w:t>
            </w:r>
          </w:p>
          <w:p w14:paraId="5E5C96CC" w14:textId="30BBC9AA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/?path=/story/components-contentheader--content-header</w:t>
            </w:r>
            <w:r>
              <w:t xml:space="preserve"> </w:t>
            </w:r>
          </w:p>
          <w:p w14:paraId="2111EED2" w14:textId="572EC911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/?path=/story/components-contentheader--content-header-with-md-size</w:t>
            </w:r>
            <w:r>
              <w:t xml:space="preserve"> </w:t>
            </w:r>
          </w:p>
          <w:p w14:paraId="4803B88B" w14:textId="34FFF8AD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/?path=/story/components-contentheader--content-header-without-border</w:t>
            </w:r>
            <w:r>
              <w:t xml:space="preserve"> </w:t>
            </w:r>
          </w:p>
          <w:p w14:paraId="51CB868F" w14:textId="0ABEA1B6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/?path=/story/components-contentheader--content-header-centered</w:t>
            </w:r>
            <w:r>
              <w:t xml:space="preserve"> </w:t>
            </w:r>
          </w:p>
          <w:p w14:paraId="07F60288" w14:textId="62877B02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lastRenderedPageBreak/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/?path=/story/components-contentheader--content-header-centered-size-lg</w:t>
            </w:r>
            <w:r>
              <w:t xml:space="preserve"> </w:t>
            </w:r>
          </w:p>
          <w:p w14:paraId="03CBC213" w14:textId="68D44839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/?path=/story/components-contentheader--content-header-default</w:t>
            </w:r>
            <w:r>
              <w:t xml:space="preserve"> </w:t>
            </w:r>
          </w:p>
          <w:p w14:paraId="3AE0FBE4" w14:textId="77777777" w:rsidR="00EA6794" w:rsidRPr="00951F46" w:rsidRDefault="00EA6794" w:rsidP="00F6411C">
            <w:pPr>
              <w:pStyle w:val="Tablebody"/>
              <w:rPr>
                <w:rFonts w:cs="Arial"/>
                <w:color w:val="333333"/>
                <w:shd w:val="clear" w:color="auto" w:fill="F6F9FC"/>
              </w:rPr>
            </w:pPr>
          </w:p>
        </w:tc>
      </w:tr>
      <w:tr w:rsidR="00EA6794" w:rsidRPr="00951F46" w14:paraId="0E076219" w14:textId="77777777" w:rsidTr="00FE57CD"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0B154358" w14:textId="3BA03724" w:rsidR="00EA6794" w:rsidRPr="00951F46" w:rsidRDefault="004E083D" w:rsidP="00033A3D">
            <w:pPr>
              <w:rPr>
                <w:rFonts w:cs="Arial"/>
                <w:noProof/>
              </w:rPr>
            </w:pPr>
            <w:r w:rsidRPr="004E083D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6D406B77" wp14:editId="5B67B7CE">
                  <wp:extent cx="5173980" cy="568960"/>
                  <wp:effectExtent l="0" t="0" r="7620" b="254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3980" cy="56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49C5471B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Sīkfailu paziņojumi</w:t>
            </w: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3045C33B" w14:textId="0E01A74F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/?path=/story/components-cookiealert--cookie-alert</w:t>
            </w:r>
            <w:r>
              <w:t xml:space="preserve"> </w:t>
            </w:r>
          </w:p>
          <w:p w14:paraId="7F5F81E6" w14:textId="77777777" w:rsidR="00EA6794" w:rsidRPr="00951F46" w:rsidRDefault="00EA6794" w:rsidP="00F6411C">
            <w:pPr>
              <w:pStyle w:val="Tablebody"/>
              <w:rPr>
                <w:rFonts w:cs="Arial"/>
                <w:color w:val="333333"/>
                <w:shd w:val="clear" w:color="auto" w:fill="F6F9FC"/>
              </w:rPr>
            </w:pPr>
          </w:p>
        </w:tc>
      </w:tr>
      <w:tr w:rsidR="00EA6794" w:rsidRPr="00951F46" w14:paraId="53373292" w14:textId="77777777" w:rsidTr="00FE57CD">
        <w:trPr>
          <w:trHeight w:val="6350"/>
        </w:trPr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6DDE4965" w14:textId="37F719CC" w:rsidR="00EA6794" w:rsidRPr="00951F46" w:rsidRDefault="004E083D" w:rsidP="00033A3D">
            <w:pPr>
              <w:rPr>
                <w:rFonts w:cs="Arial"/>
                <w:noProof/>
              </w:rPr>
            </w:pPr>
            <w:r w:rsidRPr="004E083D">
              <w:rPr>
                <w:rFonts w:cs="Arial"/>
                <w:noProof/>
                <w:lang w:eastAsia="lv-LV"/>
              </w:rPr>
              <w:drawing>
                <wp:inline distT="0" distB="0" distL="0" distR="0" wp14:anchorId="4EE2A9E3" wp14:editId="689C5A01">
                  <wp:extent cx="2667372" cy="3772426"/>
                  <wp:effectExtent l="0" t="0" r="0" b="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372" cy="3772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03B29A69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Izvēlnes saraksts</w:t>
            </w: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75DA6537" w14:textId="11931FFD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/?path=/story/components-dropdownlist--dropdown-list</w:t>
            </w:r>
            <w:r>
              <w:t xml:space="preserve"> </w:t>
            </w:r>
          </w:p>
          <w:p w14:paraId="5669DC3A" w14:textId="3708244A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/?path=/story/components-dropdownlist--dropdown-list-default-active-with-collapse</w:t>
            </w:r>
            <w:r>
              <w:t xml:space="preserve"> </w:t>
            </w:r>
          </w:p>
          <w:p w14:paraId="2A3876ED" w14:textId="77777777" w:rsidR="00EA6794" w:rsidRPr="00951F46" w:rsidRDefault="00EA6794">
            <w:pPr>
              <w:pStyle w:val="Tablebody"/>
              <w:rPr>
                <w:rFonts w:cs="Arial"/>
              </w:rPr>
            </w:pPr>
          </w:p>
        </w:tc>
      </w:tr>
      <w:tr w:rsidR="00EA6794" w:rsidRPr="00951F46" w14:paraId="4AB41DE4" w14:textId="77777777" w:rsidTr="00FE57CD"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079BE807" w14:textId="77777777" w:rsidR="00EA6794" w:rsidRPr="00951F46" w:rsidRDefault="00EA6794" w:rsidP="00033A3D">
            <w:pPr>
              <w:rPr>
                <w:rFonts w:cs="Arial"/>
                <w:noProof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474BBC42" wp14:editId="2663EA74">
                  <wp:extent cx="3481727" cy="573206"/>
                  <wp:effectExtent l="0" t="0" r="4445" b="0"/>
                  <wp:docPr id="653659964" name="Picture 653659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/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1727" cy="5732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032117FC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Kļūdu paziņojumi</w:t>
            </w: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27A1BDF2" w14:textId="28757974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/?path=/story/components-errorblock--error-block</w:t>
            </w:r>
            <w:r>
              <w:t xml:space="preserve"> </w:t>
            </w:r>
          </w:p>
          <w:p w14:paraId="0300A484" w14:textId="77777777" w:rsidR="00EA6794" w:rsidRPr="00951F46" w:rsidRDefault="00EA6794" w:rsidP="00F6411C">
            <w:pPr>
              <w:pStyle w:val="Tablebody"/>
              <w:rPr>
                <w:rFonts w:cs="Arial"/>
                <w:color w:val="333333"/>
                <w:shd w:val="clear" w:color="auto" w:fill="F6F9FC"/>
              </w:rPr>
            </w:pPr>
          </w:p>
        </w:tc>
      </w:tr>
      <w:tr w:rsidR="00EA6794" w:rsidRPr="00951F46" w14:paraId="240A0EED" w14:textId="77777777" w:rsidTr="00FE57CD">
        <w:trPr>
          <w:trHeight w:val="1757"/>
        </w:trPr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7AEB87AC" w14:textId="77777777" w:rsidR="00EA6794" w:rsidRPr="00951F46" w:rsidRDefault="00EA6794" w:rsidP="00033A3D">
            <w:pPr>
              <w:rPr>
                <w:rFonts w:cs="Arial"/>
                <w:noProof/>
              </w:rPr>
            </w:pPr>
            <w:r w:rsidRPr="00951F46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7D296CCA" wp14:editId="4D9F9627">
                  <wp:extent cx="3354940" cy="1009934"/>
                  <wp:effectExtent l="0" t="0" r="0" b="0"/>
                  <wp:docPr id="927608217" name="Picture 927608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/>
                          <pic:cNvPicPr/>
                        </pic:nvPicPr>
                        <pic:blipFill>
                          <a:blip r:embed="rId2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4940" cy="1009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38C0CC25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Portāla kājene</w:t>
            </w: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57646841" w14:textId="3F21B325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/?path=/story/components-footer--footer</w:t>
            </w:r>
            <w:r>
              <w:t xml:space="preserve"> </w:t>
            </w:r>
          </w:p>
          <w:p w14:paraId="42006406" w14:textId="77777777" w:rsidR="00EA6794" w:rsidRPr="00951F46" w:rsidRDefault="00EA6794" w:rsidP="00F6411C">
            <w:pPr>
              <w:pStyle w:val="Tablebody"/>
              <w:rPr>
                <w:rFonts w:cs="Arial"/>
                <w:color w:val="333333"/>
                <w:shd w:val="clear" w:color="auto" w:fill="F6F9FC"/>
              </w:rPr>
            </w:pPr>
          </w:p>
        </w:tc>
      </w:tr>
      <w:tr w:rsidR="00EA6794" w:rsidRPr="00951F46" w14:paraId="4A476E0B" w14:textId="77777777" w:rsidTr="00FE57CD">
        <w:trPr>
          <w:trHeight w:val="3685"/>
        </w:trPr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30EB5E49" w14:textId="77777777" w:rsidR="00EA6794" w:rsidRPr="00951F46" w:rsidRDefault="00EA6794" w:rsidP="00033A3D">
            <w:pPr>
              <w:rPr>
                <w:rFonts w:cs="Arial"/>
                <w:noProof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53BD1047" wp14:editId="74A2A03B">
                  <wp:extent cx="2750895" cy="2209800"/>
                  <wp:effectExtent l="0" t="0" r="0" b="0"/>
                  <wp:docPr id="1957902166" name="Picture 1957902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/>
                          <pic:cNvPicPr/>
                        </pic:nvPicPr>
                        <pic:blipFill>
                          <a:blip r:embed="rId2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895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508CD53C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Formas, kurās tiek izmantotas radiopogas</w:t>
            </w: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45DD39E9" w14:textId="69EBAD1D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/?path=/story/components-form--form-with-radio-items</w:t>
            </w:r>
            <w:r>
              <w:t xml:space="preserve"> </w:t>
            </w:r>
          </w:p>
          <w:p w14:paraId="7614F7D5" w14:textId="7C3AD107" w:rsidR="00075CEF" w:rsidRDefault="00075CEF" w:rsidP="00F6411C">
            <w:pPr>
              <w:pStyle w:val="Tablebody"/>
            </w:pPr>
            <w:r>
              <w:t xml:space="preserve"> </w:t>
            </w: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/?path=/story/components-form--form-with-validation</w:t>
            </w:r>
          </w:p>
          <w:p w14:paraId="530374B0" w14:textId="1081E68E" w:rsidR="00EA6794" w:rsidRPr="00951F46" w:rsidRDefault="00075CEF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/?path=/story/components-form--form</w:t>
            </w:r>
            <w:r>
              <w:t xml:space="preserve"> </w:t>
            </w:r>
            <w:r w:rsidR="009266B4">
              <w:t xml:space="preserve"> </w:t>
            </w:r>
          </w:p>
          <w:p w14:paraId="46A063FF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</w:p>
          <w:p w14:paraId="1229023C" w14:textId="77777777" w:rsidR="00EA6794" w:rsidRPr="00951F46" w:rsidRDefault="00EA6794" w:rsidP="00F6411C">
            <w:pPr>
              <w:pStyle w:val="Tablebody"/>
              <w:rPr>
                <w:rFonts w:cs="Arial"/>
                <w:color w:val="333333"/>
                <w:shd w:val="clear" w:color="auto" w:fill="F6F9FC"/>
              </w:rPr>
            </w:pPr>
          </w:p>
        </w:tc>
      </w:tr>
      <w:tr w:rsidR="00EA6794" w:rsidRPr="00951F46" w14:paraId="415327CC" w14:textId="77777777" w:rsidTr="00FE57CD">
        <w:trPr>
          <w:trHeight w:val="2381"/>
        </w:trPr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769CDB29" w14:textId="40D0644A" w:rsidR="00EA6794" w:rsidRPr="00951F46" w:rsidRDefault="00F0766C" w:rsidP="00033A3D">
            <w:pPr>
              <w:rPr>
                <w:rFonts w:cs="Arial"/>
                <w:noProof/>
              </w:rPr>
            </w:pPr>
            <w:r w:rsidRPr="00F0766C">
              <w:rPr>
                <w:rFonts w:cs="Arial"/>
                <w:noProof/>
              </w:rPr>
              <w:drawing>
                <wp:inline distT="0" distB="0" distL="0" distR="0" wp14:anchorId="6E95D294" wp14:editId="04BC5A3A">
                  <wp:extent cx="5173980" cy="741045"/>
                  <wp:effectExtent l="0" t="0" r="7620" b="1905"/>
                  <wp:docPr id="199825625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8256258" name="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3980" cy="741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558951" w14:textId="466C9070" w:rsidR="00BC3E2D" w:rsidRPr="00951F46" w:rsidRDefault="00BC3E2D" w:rsidP="00033A3D">
            <w:pPr>
              <w:rPr>
                <w:rFonts w:cs="Arial"/>
                <w:noProof/>
              </w:rPr>
            </w:pP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3981C2CA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Portāla galvene</w:t>
            </w: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421A9B78" w14:textId="681D308A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/?path=/story/components-header--header</w:t>
            </w:r>
            <w:r>
              <w:t xml:space="preserve"> </w:t>
            </w:r>
          </w:p>
          <w:p w14:paraId="11CB2D81" w14:textId="58DBEAD8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/?path=/story/components-header--search</w:t>
            </w:r>
            <w:r>
              <w:t xml:space="preserve"> </w:t>
            </w:r>
          </w:p>
          <w:p w14:paraId="3A9D5859" w14:textId="77777777" w:rsidR="00EA6794" w:rsidRPr="00951F46" w:rsidRDefault="00EA6794" w:rsidP="00F6411C">
            <w:pPr>
              <w:pStyle w:val="Tablebody"/>
              <w:rPr>
                <w:rFonts w:cs="Arial"/>
                <w:color w:val="333333"/>
                <w:shd w:val="clear" w:color="auto" w:fill="F6F9FC"/>
              </w:rPr>
            </w:pPr>
          </w:p>
        </w:tc>
      </w:tr>
      <w:tr w:rsidR="00EA6794" w:rsidRPr="00951F46" w14:paraId="44E465F7" w14:textId="77777777" w:rsidTr="00FE57CD">
        <w:trPr>
          <w:trHeight w:val="3345"/>
        </w:trPr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0BAB2029" w14:textId="77777777" w:rsidR="00EA6794" w:rsidRPr="00951F46" w:rsidRDefault="00EA6794" w:rsidP="00033A3D">
            <w:pPr>
              <w:rPr>
                <w:rFonts w:cs="Arial"/>
                <w:noProof/>
              </w:rPr>
            </w:pPr>
            <w:r w:rsidRPr="00951F46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16A7E147" wp14:editId="4D10ADA8">
                  <wp:extent cx="4499199" cy="928048"/>
                  <wp:effectExtent l="0" t="0" r="0" b="5715"/>
                  <wp:docPr id="1452797076" name="Picture 1452797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/>
                          <pic:cNvPicPr/>
                        </pic:nvPicPr>
                        <pic:blipFill>
                          <a:blip r:embed="rId2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9199" cy="928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DA030E" w14:textId="155A068B" w:rsidR="00BC3E2D" w:rsidRPr="00951F46" w:rsidRDefault="00BC3E2D" w:rsidP="00033A3D">
            <w:pPr>
              <w:rPr>
                <w:rFonts w:cs="Arial"/>
                <w:noProof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39B9BA3E" wp14:editId="61B8DEF3">
                  <wp:extent cx="5107305" cy="1103543"/>
                  <wp:effectExtent l="0" t="0" r="0" b="1905"/>
                  <wp:docPr id="30120562" name="Picture 30120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107709" cy="11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55B41BE8" w14:textId="4F408C0A" w:rsidR="00EA6794" w:rsidRPr="00951F46" w:rsidRDefault="00A36E63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Ziņojuma ekrāns</w:t>
            </w:r>
          </w:p>
          <w:p w14:paraId="799F7BBA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765A96B6" w14:textId="75BD2271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/?path=/story/components-jumbotron--jumbotron-with-image</w:t>
            </w:r>
            <w:r>
              <w:t xml:space="preserve"> </w:t>
            </w:r>
          </w:p>
          <w:p w14:paraId="0C54C5F9" w14:textId="664F474F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/?path=/story/components-jumbotron--jumbotron-with-table</w:t>
            </w:r>
            <w:r>
              <w:t xml:space="preserve"> </w:t>
            </w:r>
          </w:p>
          <w:p w14:paraId="2B3B8CB1" w14:textId="74A5B189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/?path=/story/components-jumbotron--jumbotron-left</w:t>
            </w:r>
            <w:r>
              <w:t xml:space="preserve"> </w:t>
            </w:r>
          </w:p>
          <w:p w14:paraId="269134B9" w14:textId="1EA43CB5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/?path=/story/components-jumbotron--jumbotron-right</w:t>
            </w:r>
            <w:r>
              <w:t xml:space="preserve"> </w:t>
            </w:r>
          </w:p>
          <w:p w14:paraId="2BA06F8E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</w:p>
        </w:tc>
      </w:tr>
      <w:tr w:rsidR="00EA6794" w:rsidRPr="00951F46" w14:paraId="08633210" w14:textId="77777777" w:rsidTr="00FE57CD">
        <w:trPr>
          <w:trHeight w:val="2835"/>
        </w:trPr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4BCFD3F1" w14:textId="77777777" w:rsidR="00EA6794" w:rsidRPr="00951F46" w:rsidRDefault="00EA6794" w:rsidP="00033A3D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434DD9F0" wp14:editId="3A299102">
                  <wp:extent cx="3728538" cy="1610436"/>
                  <wp:effectExtent l="0" t="0" r="5715" b="8890"/>
                  <wp:docPr id="1030156040" name="Picture 1030156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"/>
                          <pic:cNvPicPr/>
                        </pic:nvPicPr>
                        <pic:blipFill>
                          <a:blip r:embed="rId23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8538" cy="1610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7F029BC4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Portāla galvenā titullapa</w:t>
            </w: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221E9887" w14:textId="4BBAFC64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/?path=/story/components-mainpage--main-page</w:t>
            </w:r>
            <w:r>
              <w:t xml:space="preserve"> </w:t>
            </w:r>
          </w:p>
          <w:p w14:paraId="0ACE434B" w14:textId="5E664C5E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/?path=/story/components-mainpage--main-page-body</w:t>
            </w:r>
            <w:r>
              <w:t xml:space="preserve"> </w:t>
            </w:r>
          </w:p>
          <w:p w14:paraId="25F85C54" w14:textId="3D0C94AD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/?path=/story/components-mainpage--main-page-header</w:t>
            </w:r>
            <w:r>
              <w:t xml:space="preserve"> </w:t>
            </w:r>
          </w:p>
          <w:p w14:paraId="43FAD250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</w:p>
        </w:tc>
      </w:tr>
      <w:tr w:rsidR="00EA6794" w:rsidRPr="00951F46" w14:paraId="1521DB3E" w14:textId="77777777" w:rsidTr="00FE57CD"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608451F9" w14:textId="394941B2" w:rsidR="00EA6794" w:rsidRPr="00951F46" w:rsidRDefault="00F0766C" w:rsidP="00033A3D">
            <w:pPr>
              <w:rPr>
                <w:rFonts w:cs="Arial"/>
                <w:shd w:val="clear" w:color="auto" w:fill="F6F9FC"/>
              </w:rPr>
            </w:pPr>
            <w:r w:rsidRPr="00F0766C">
              <w:rPr>
                <w:rFonts w:cs="Arial"/>
                <w:noProof/>
                <w:shd w:val="clear" w:color="auto" w:fill="F6F9FC"/>
              </w:rPr>
              <w:drawing>
                <wp:inline distT="0" distB="0" distL="0" distR="0" wp14:anchorId="3739C16E" wp14:editId="3DBE591A">
                  <wp:extent cx="5173980" cy="305435"/>
                  <wp:effectExtent l="0" t="0" r="7620" b="0"/>
                  <wp:docPr id="17699677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9967799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3980" cy="305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4F49A635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Portāla galvenes pasīte un tās detaļas</w:t>
            </w: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577A168B" w14:textId="74FEC5F3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/?path=/story/components-masthead--mast-head</w:t>
            </w:r>
            <w:r>
              <w:t xml:space="preserve"> </w:t>
            </w:r>
          </w:p>
          <w:p w14:paraId="01BFC3CB" w14:textId="231BD11A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/?path=/story/components-masthead--mast-head-accessibility</w:t>
            </w:r>
            <w:r>
              <w:t xml:space="preserve"> </w:t>
            </w:r>
          </w:p>
          <w:p w14:paraId="34C6E870" w14:textId="4A6A364A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</w:t>
            </w:r>
            <w:r w:rsidR="0047370B" w:rsidRPr="00772CDB">
              <w:lastRenderedPageBreak/>
              <w:t>ls.React.Full</w:t>
            </w:r>
            <w:r w:rsidRPr="00772CDB">
              <w:t>/?path=/story/components-masthead--mast-head-control</w:t>
            </w:r>
            <w:r>
              <w:t xml:space="preserve"> </w:t>
            </w:r>
          </w:p>
          <w:p w14:paraId="4DCFD22D" w14:textId="1166DC0A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/?path=/story/components-masthead--mast-head-control-with-accessibility-and-search</w:t>
            </w:r>
            <w:r>
              <w:t xml:space="preserve"> </w:t>
            </w:r>
          </w:p>
          <w:p w14:paraId="38BEEFC0" w14:textId="68589815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/?path=/story/components-masthead--mast-head-login-card</w:t>
            </w:r>
            <w:r>
              <w:t xml:space="preserve"> </w:t>
            </w:r>
          </w:p>
          <w:p w14:paraId="100065B4" w14:textId="6ED84C32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/?path=/story/components-masthead--mast-head-login-button</w:t>
            </w:r>
            <w:r>
              <w:t xml:space="preserve"> </w:t>
            </w:r>
          </w:p>
          <w:p w14:paraId="7A4A72C5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</w:p>
        </w:tc>
      </w:tr>
      <w:tr w:rsidR="00EA6794" w:rsidRPr="00951F46" w14:paraId="22844ECB" w14:textId="77777777" w:rsidTr="00FE57CD"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4EE48DBF" w14:textId="33D6CB3E" w:rsidR="00EA6794" w:rsidRPr="00951F46" w:rsidRDefault="004E083D" w:rsidP="00033A3D">
            <w:pPr>
              <w:rPr>
                <w:rFonts w:cs="Arial"/>
              </w:rPr>
            </w:pPr>
            <w:r w:rsidRPr="004E083D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08BFA858" wp14:editId="2B65ADD0">
                  <wp:extent cx="3238342" cy="2790825"/>
                  <wp:effectExtent l="0" t="0" r="635" b="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9292" cy="2800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311EC961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Modālais dialogs</w:t>
            </w: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052064C9" w14:textId="544C5548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/?path=/story/components-modal--modal</w:t>
            </w:r>
            <w:r>
              <w:t xml:space="preserve"> </w:t>
            </w:r>
          </w:p>
          <w:p w14:paraId="46C71EA1" w14:textId="1ADDCF8F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/?path=/story/components-modal--modal-body</w:t>
            </w:r>
            <w:r>
              <w:t xml:space="preserve"> </w:t>
            </w:r>
          </w:p>
          <w:p w14:paraId="5FEED563" w14:textId="28E78359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/?path=/story/components-modal--modal-head</w:t>
            </w:r>
            <w:r>
              <w:t xml:space="preserve"> </w:t>
            </w:r>
          </w:p>
          <w:p w14:paraId="687D1B11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</w:p>
        </w:tc>
      </w:tr>
      <w:tr w:rsidR="00EA6794" w:rsidRPr="00951F46" w14:paraId="7E352047" w14:textId="77777777" w:rsidTr="00FE57CD"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48CF7FA3" w14:textId="5B6CC0BD" w:rsidR="00EA6794" w:rsidRPr="00951F46" w:rsidRDefault="00EA6794" w:rsidP="00033A3D">
            <w:pPr>
              <w:rPr>
                <w:rFonts w:cs="Arial"/>
                <w:color w:val="333333"/>
                <w:shd w:val="clear" w:color="auto" w:fill="F6F9FC"/>
              </w:rPr>
            </w:pPr>
            <w:r w:rsidRPr="00951F46">
              <w:rPr>
                <w:rFonts w:cs="Arial"/>
                <w:color w:val="333333"/>
                <w:shd w:val="clear" w:color="auto" w:fill="F6F9FC"/>
              </w:rPr>
              <w:t xml:space="preserve">  </w:t>
            </w:r>
            <w:r w:rsidR="00A007DD" w:rsidRPr="00A007DD">
              <w:rPr>
                <w:rFonts w:cs="Arial"/>
                <w:noProof/>
                <w:color w:val="333333"/>
                <w:shd w:val="clear" w:color="auto" w:fill="F6F9FC"/>
                <w:lang w:eastAsia="lv-LV"/>
              </w:rPr>
              <w:drawing>
                <wp:inline distT="0" distB="0" distL="0" distR="0" wp14:anchorId="7248904A" wp14:editId="5D66338D">
                  <wp:extent cx="4184295" cy="495284"/>
                  <wp:effectExtent l="0" t="0" r="0" b="635"/>
                  <wp:docPr id="1663701342" name="Picture 1663701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8180" cy="506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5B606B67" w14:textId="6714D739" w:rsidR="00EA6794" w:rsidRPr="00951F46" w:rsidRDefault="00EA6794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Navigācijas josla</w:t>
            </w: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1D052A6F" w14:textId="31783440" w:rsidR="00EA6794" w:rsidRPr="00A7141B" w:rsidRDefault="009266B4" w:rsidP="00F6411C">
            <w:pPr>
              <w:pStyle w:val="Tablebody"/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/?path=/story/components-navbar--navbar</w:t>
            </w:r>
            <w:r>
              <w:t xml:space="preserve"> </w:t>
            </w:r>
          </w:p>
          <w:p w14:paraId="449B8023" w14:textId="4FBB71F7" w:rsidR="00BA2A7C" w:rsidRPr="00A7141B" w:rsidRDefault="009266B4" w:rsidP="00A7141B">
            <w:pPr>
              <w:pStyle w:val="Tablebody"/>
              <w:rPr>
                <w:rFonts w:eastAsiaTheme="majorEastAsia" w:cs="Arial"/>
                <w:szCs w:val="20"/>
              </w:rPr>
            </w:pPr>
            <w:r w:rsidRPr="00772CDB">
              <w:rPr>
                <w:szCs w:val="20"/>
              </w:rPr>
              <w:t>https://eservices-test.vraa.gov.lv/</w:t>
            </w:r>
            <w:r w:rsidR="00AE34F4" w:rsidRPr="00772CDB">
              <w:rPr>
                <w:szCs w:val="20"/>
              </w:rPr>
              <w:t>EservicePlatform.</w:t>
            </w:r>
            <w:r w:rsidR="0047370B" w:rsidRPr="00772CDB">
              <w:rPr>
                <w:szCs w:val="20"/>
              </w:rPr>
              <w:t>Contro</w:t>
            </w:r>
            <w:r w:rsidR="0047370B" w:rsidRPr="00772CDB">
              <w:rPr>
                <w:szCs w:val="20"/>
              </w:rPr>
              <w:lastRenderedPageBreak/>
              <w:t>ls.React.Full</w:t>
            </w:r>
            <w:r w:rsidRPr="00772CDB">
              <w:rPr>
                <w:szCs w:val="20"/>
              </w:rPr>
              <w:t>/?path=/story/components-navbar--navbar-item</w:t>
            </w:r>
            <w:r>
              <w:rPr>
                <w:szCs w:val="20"/>
              </w:rPr>
              <w:t xml:space="preserve"> </w:t>
            </w:r>
          </w:p>
          <w:p w14:paraId="14C5AAC6" w14:textId="4C8BD563" w:rsidR="00EA6794" w:rsidRPr="00951F46" w:rsidRDefault="00597F81">
            <w:pPr>
              <w:pStyle w:val="Tablebody"/>
              <w:rPr>
                <w:rFonts w:cs="Arial"/>
              </w:rPr>
            </w:pPr>
            <w:r>
              <w:t xml:space="preserve"> </w:t>
            </w: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/?path=/story/components-navbar--navbar-item-expand</w:t>
            </w:r>
            <w:r>
              <w:t xml:space="preserve"> </w:t>
            </w:r>
          </w:p>
        </w:tc>
      </w:tr>
      <w:tr w:rsidR="00EA6794" w:rsidRPr="00951F46" w14:paraId="308C1640" w14:textId="77777777" w:rsidTr="00FE57CD"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57244664" w14:textId="77777777" w:rsidR="00EA6794" w:rsidRPr="00951F46" w:rsidRDefault="00EA6794" w:rsidP="00033A3D">
            <w:pPr>
              <w:rPr>
                <w:rFonts w:cs="Arial"/>
                <w:shd w:val="clear" w:color="auto" w:fill="F6F9FC"/>
              </w:rPr>
            </w:pPr>
            <w:r w:rsidRPr="00951F46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01215F38" wp14:editId="018025BE">
                  <wp:extent cx="3944620" cy="1809485"/>
                  <wp:effectExtent l="0" t="0" r="0" b="635"/>
                  <wp:docPr id="1117288609" name="Picture 1117288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/>
                          <pic:cNvPicPr/>
                        </pic:nvPicPr>
                        <pic:blipFill>
                          <a:blip r:embed="rId23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4620" cy="180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25AD5B3F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Portālā izmantojamās lappuses</w:t>
            </w: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06924F77" w14:textId="2D8F1728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/?path=/story/components-page--page</w:t>
            </w:r>
            <w:r>
              <w:t xml:space="preserve"> </w:t>
            </w:r>
          </w:p>
          <w:p w14:paraId="35FF37F6" w14:textId="7D67CA9D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/?path=/story/components-page--page-with-dropdown-list</w:t>
            </w:r>
            <w:r>
              <w:t xml:space="preserve"> </w:t>
            </w:r>
          </w:p>
          <w:p w14:paraId="1B12A6E5" w14:textId="4FEBF93E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/?path=/story/components-page--page-with-dropdown-list-and-statement</w:t>
            </w:r>
            <w:r>
              <w:t xml:space="preserve"> </w:t>
            </w:r>
          </w:p>
          <w:p w14:paraId="35996074" w14:textId="709FDA96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/?path=/story/components-page--page-body</w:t>
            </w:r>
            <w:r>
              <w:t xml:space="preserve"> </w:t>
            </w:r>
          </w:p>
          <w:p w14:paraId="581623FF" w14:textId="3AA804B3" w:rsidR="00EA6794" w:rsidRPr="00951F46" w:rsidRDefault="009266B4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/?path=/story/components-page--page-sidebar</w:t>
            </w:r>
            <w:r>
              <w:t xml:space="preserve"> </w:t>
            </w:r>
          </w:p>
          <w:p w14:paraId="646FD004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</w:p>
        </w:tc>
      </w:tr>
      <w:tr w:rsidR="00977528" w:rsidRPr="00951F46" w14:paraId="5D2B8A6B" w14:textId="77777777" w:rsidTr="00033A3D"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1B59085A" w14:textId="1719A014" w:rsidR="00977528" w:rsidRPr="00951F46" w:rsidRDefault="00977528" w:rsidP="00033A3D">
            <w:pPr>
              <w:rPr>
                <w:rFonts w:cs="Arial"/>
                <w:noProof/>
                <w:lang w:val="en-US" w:eastAsia="en-US"/>
              </w:rPr>
            </w:pPr>
            <w:r w:rsidRPr="00977528">
              <w:rPr>
                <w:rFonts w:cs="Arial"/>
                <w:noProof/>
                <w:lang w:eastAsia="lv-LV"/>
              </w:rPr>
              <w:drawing>
                <wp:inline distT="0" distB="0" distL="0" distR="0" wp14:anchorId="4D1ECB40" wp14:editId="316821A1">
                  <wp:extent cx="1371600" cy="355600"/>
                  <wp:effectExtent l="0" t="0" r="0" b="0"/>
                  <wp:docPr id="17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35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41A21360" w14:textId="2BCE5CE4" w:rsidR="00977528" w:rsidRPr="00951F46" w:rsidRDefault="00977528" w:rsidP="00F6411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Lapošana</w:t>
            </w: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68B93ABA" w14:textId="6A499113" w:rsidR="00977528" w:rsidRDefault="009266B4" w:rsidP="00F6411C">
            <w:pPr>
              <w:pStyle w:val="Tablebody"/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/?path=/story/components-pagination--pagination</w:t>
            </w:r>
            <w:r>
              <w:t xml:space="preserve"> </w:t>
            </w:r>
          </w:p>
          <w:p w14:paraId="01CE29F0" w14:textId="14E8D21B" w:rsidR="00563B85" w:rsidRDefault="009266B4" w:rsidP="00F6411C">
            <w:pPr>
              <w:pStyle w:val="Tablebody"/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/?path=/story/components-pagination--pagination-with-before-page-change-event</w:t>
            </w:r>
            <w:r>
              <w:t xml:space="preserve"> </w:t>
            </w:r>
          </w:p>
        </w:tc>
      </w:tr>
      <w:tr w:rsidR="00EA6794" w:rsidRPr="00951F46" w14:paraId="49A531A6" w14:textId="77777777" w:rsidTr="006F70A3">
        <w:trPr>
          <w:trHeight w:val="2211"/>
        </w:trPr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093E6534" w14:textId="77777777" w:rsidR="00EA6794" w:rsidRPr="00951F46" w:rsidRDefault="00EA6794" w:rsidP="00033A3D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7BE68CD4" wp14:editId="3726874F">
                  <wp:extent cx="4245819" cy="1323833"/>
                  <wp:effectExtent l="0" t="0" r="2540" b="0"/>
                  <wp:docPr id="1592783668" name="Picture 1592783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/>
                          <pic:cNvPicPr/>
                        </pic:nvPicPr>
                        <pic:blipFill>
                          <a:blip r:embed="rId2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5819" cy="1323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39BD2819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Nominālie parametri           (</w:t>
            </w:r>
            <w:proofErr w:type="spellStart"/>
            <w:r w:rsidRPr="00951F46">
              <w:rPr>
                <w:rFonts w:cs="Arial"/>
              </w:rPr>
              <w:t>Rating</w:t>
            </w:r>
            <w:proofErr w:type="spellEnd"/>
            <w:r w:rsidRPr="00951F46">
              <w:rPr>
                <w:rFonts w:cs="Arial"/>
              </w:rPr>
              <w:t>)</w:t>
            </w: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28B8275E" w14:textId="2D1054FB" w:rsidR="00EA6794" w:rsidRPr="00951F46" w:rsidRDefault="00417B39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/?path=/story/components-rating--rating</w:t>
            </w:r>
            <w:r>
              <w:t xml:space="preserve"> </w:t>
            </w:r>
          </w:p>
          <w:p w14:paraId="3BCB0449" w14:textId="7EC01B3B" w:rsidR="00EA6794" w:rsidRPr="00951F46" w:rsidRDefault="00417B39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/?path=/story/components-rating--rating-centered</w:t>
            </w:r>
            <w:r>
              <w:t xml:space="preserve"> </w:t>
            </w:r>
          </w:p>
          <w:p w14:paraId="767034C4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</w:p>
        </w:tc>
      </w:tr>
      <w:tr w:rsidR="00EA6794" w:rsidRPr="00951F46" w14:paraId="28217A33" w14:textId="77777777" w:rsidTr="006F70A3"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616E7D40" w14:textId="77777777" w:rsidR="00EA6794" w:rsidRPr="00951F46" w:rsidRDefault="00EA6794" w:rsidP="00033A3D">
            <w:pPr>
              <w:rPr>
                <w:rFonts w:cs="Arial"/>
                <w:shd w:val="clear" w:color="auto" w:fill="F6F9FC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0F5E8575" wp14:editId="33B4B01F">
                  <wp:extent cx="4311565" cy="533400"/>
                  <wp:effectExtent l="0" t="0" r="0" b="0"/>
                  <wp:docPr id="2123059692" name="Picture 2123059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/>
                          <pic:cNvPicPr/>
                        </pic:nvPicPr>
                        <pic:blipFill>
                          <a:blip r:embed="rId2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1565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66C7F92F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Noapaļošanas bloks (</w:t>
            </w:r>
            <w:proofErr w:type="spellStart"/>
            <w:r w:rsidRPr="00951F46">
              <w:rPr>
                <w:rFonts w:cs="Arial"/>
              </w:rPr>
              <w:t>Rounded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Block</w:t>
            </w:r>
            <w:proofErr w:type="spellEnd"/>
            <w:r w:rsidRPr="00951F46">
              <w:rPr>
                <w:rFonts w:cs="Arial"/>
              </w:rPr>
              <w:t>)</w:t>
            </w: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20AF605C" w14:textId="54157D70" w:rsidR="00EA6794" w:rsidRPr="00951F46" w:rsidRDefault="00417B39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/?path=/story/components-roundedblock--rounded-block</w:t>
            </w:r>
            <w:r>
              <w:t xml:space="preserve"> </w:t>
            </w:r>
          </w:p>
          <w:p w14:paraId="03106C90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</w:p>
        </w:tc>
      </w:tr>
      <w:tr w:rsidR="00EA6794" w:rsidRPr="00951F46" w14:paraId="6CB46DED" w14:textId="77777777" w:rsidTr="006F70A3"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02E7E71B" w14:textId="77777777" w:rsidR="00EA6794" w:rsidRPr="00951F46" w:rsidRDefault="00EA6794" w:rsidP="00033A3D">
            <w:pPr>
              <w:rPr>
                <w:rFonts w:cs="Arial"/>
                <w:color w:val="333333"/>
                <w:shd w:val="clear" w:color="auto" w:fill="F6F9FC"/>
              </w:rPr>
            </w:pPr>
            <w:r w:rsidRPr="00951F46">
              <w:rPr>
                <w:rStyle w:val="PicturepositionChar"/>
                <w:rFonts w:eastAsiaTheme="minorHAnsi" w:cs="Arial"/>
                <w:noProof/>
                <w:lang w:eastAsia="lv-LV"/>
              </w:rPr>
              <w:drawing>
                <wp:inline distT="0" distB="0" distL="0" distR="0" wp14:anchorId="6060C775" wp14:editId="7BD0C026">
                  <wp:extent cx="1786466" cy="916958"/>
                  <wp:effectExtent l="0" t="0" r="4445" b="0"/>
                  <wp:docPr id="299" name="Picture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6889" cy="922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51F46">
              <w:rPr>
                <w:rFonts w:cs="Arial"/>
                <w:color w:val="333333"/>
                <w:shd w:val="clear" w:color="auto" w:fill="F6F9FC"/>
              </w:rPr>
              <w:t xml:space="preserve"> </w:t>
            </w: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12685A2F" wp14:editId="35056A2E">
                  <wp:extent cx="1838325" cy="407783"/>
                  <wp:effectExtent l="0" t="0" r="0" b="0"/>
                  <wp:docPr id="300" name="Picture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143" cy="418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15999B4D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Ziņojuma pārskats</w:t>
            </w: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40E79E0F" w14:textId="3EB2CB3A" w:rsidR="00EA6794" w:rsidRPr="00951F46" w:rsidRDefault="00417B39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/?path=/story/components-statementcard--statement-card</w:t>
            </w:r>
            <w:r>
              <w:t xml:space="preserve"> </w:t>
            </w:r>
          </w:p>
          <w:p w14:paraId="10A78210" w14:textId="5D9BAAFB" w:rsidR="00EA6794" w:rsidRPr="00951F46" w:rsidRDefault="00417B39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/?path=/story/components-statementcard--statement-card-with-icon</w:t>
            </w:r>
            <w:r>
              <w:t xml:space="preserve"> </w:t>
            </w:r>
          </w:p>
          <w:p w14:paraId="053566C6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</w:p>
        </w:tc>
      </w:tr>
      <w:tr w:rsidR="00EA6794" w:rsidRPr="00951F46" w14:paraId="24543C4F" w14:textId="77777777" w:rsidTr="006F70A3">
        <w:trPr>
          <w:trHeight w:val="2665"/>
        </w:trPr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60EA1F8C" w14:textId="77777777" w:rsidR="00EA6794" w:rsidRPr="00951F46" w:rsidRDefault="00EA6794" w:rsidP="00033A3D">
            <w:pPr>
              <w:rPr>
                <w:rFonts w:cs="Arial"/>
                <w:shd w:val="clear" w:color="auto" w:fill="F6F9FC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040AE117" wp14:editId="6F6A6727">
                  <wp:extent cx="4134048" cy="666750"/>
                  <wp:effectExtent l="0" t="0" r="0" b="0"/>
                  <wp:docPr id="2025002071" name="Picture 2025002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/>
                          <pic:cNvPicPr/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4048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10C920D8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Soļi</w:t>
            </w: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0EFDAFED" w14:textId="51FE716F" w:rsidR="00EA6794" w:rsidRPr="00951F46" w:rsidRDefault="00417B39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/?path=/story/components-steps--step-item</w:t>
            </w:r>
            <w:r>
              <w:t xml:space="preserve"> </w:t>
            </w:r>
          </w:p>
          <w:p w14:paraId="3552C614" w14:textId="4714D3D9" w:rsidR="00EA6794" w:rsidRPr="00951F46" w:rsidRDefault="00417B39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/?path=/story/components-steps--step-item-active</w:t>
            </w:r>
            <w:r>
              <w:t xml:space="preserve"> </w:t>
            </w:r>
          </w:p>
          <w:p w14:paraId="4385C2D5" w14:textId="7CEEE252" w:rsidR="00EA6794" w:rsidRPr="00951F46" w:rsidRDefault="00417B39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/?path=/story/components-steps--steps</w:t>
            </w:r>
            <w:r>
              <w:t xml:space="preserve"> </w:t>
            </w:r>
          </w:p>
          <w:p w14:paraId="7D904FD9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</w:p>
        </w:tc>
      </w:tr>
      <w:tr w:rsidR="00EA6794" w:rsidRPr="00951F46" w14:paraId="7E2124C3" w14:textId="77777777" w:rsidTr="006F70A3">
        <w:trPr>
          <w:trHeight w:val="2891"/>
        </w:trPr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4E9A5B92" w14:textId="77777777" w:rsidR="00EA6794" w:rsidRPr="00951F46" w:rsidRDefault="00EA6794" w:rsidP="00033A3D">
            <w:pPr>
              <w:rPr>
                <w:rFonts w:cs="Arial"/>
                <w:shd w:val="clear" w:color="auto" w:fill="F6F9FC"/>
              </w:rPr>
            </w:pPr>
            <w:r w:rsidRPr="00951F46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6638F931" wp14:editId="0BDF15C5">
                  <wp:extent cx="4376707" cy="1746913"/>
                  <wp:effectExtent l="0" t="0" r="5080" b="5715"/>
                  <wp:docPr id="1481146308" name="Picture 1481146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"/>
                          <pic:cNvPicPr/>
                        </pic:nvPicPr>
                        <pic:blipFill>
                          <a:blip r:embed="rId2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6707" cy="1746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12B7C4B6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Izmantojamās cilnes (</w:t>
            </w:r>
            <w:proofErr w:type="spellStart"/>
            <w:r w:rsidRPr="00951F46">
              <w:rPr>
                <w:rFonts w:cs="Arial"/>
              </w:rPr>
              <w:t>Tab</w:t>
            </w:r>
            <w:proofErr w:type="spellEnd"/>
            <w:r w:rsidRPr="00951F46">
              <w:rPr>
                <w:rFonts w:cs="Arial"/>
              </w:rPr>
              <w:t>)</w:t>
            </w: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2F023756" w14:textId="68BB286A" w:rsidR="00EA6794" w:rsidRPr="00951F46" w:rsidRDefault="00417B39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/?path=/story/components-tabhorizontal--tab-horizontal</w:t>
            </w:r>
            <w:r>
              <w:t xml:space="preserve"> </w:t>
            </w:r>
          </w:p>
          <w:p w14:paraId="0311A115" w14:textId="5A1DD6CD" w:rsidR="00EA6794" w:rsidRPr="00951F46" w:rsidRDefault="00417B39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/?path=/story/components-tabhorizontal--tab-horizontal-item</w:t>
            </w:r>
            <w:r>
              <w:t xml:space="preserve"> </w:t>
            </w:r>
          </w:p>
          <w:p w14:paraId="565D5701" w14:textId="1B772997" w:rsidR="00EA6794" w:rsidRPr="00951F46" w:rsidRDefault="00417B39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/?path=/story/components-tabhorizontal--tab-horizontal-item-active</w:t>
            </w:r>
            <w:r>
              <w:t xml:space="preserve"> </w:t>
            </w:r>
          </w:p>
          <w:p w14:paraId="55DF99EE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</w:p>
        </w:tc>
      </w:tr>
      <w:tr w:rsidR="00EA6794" w:rsidRPr="00951F46" w14:paraId="09BA9FF1" w14:textId="77777777" w:rsidTr="006F70A3"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588C3CDB" w14:textId="77777777" w:rsidR="00EA6794" w:rsidRPr="00951F46" w:rsidRDefault="00EA6794" w:rsidP="00033A3D">
            <w:pPr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0C515C3C" wp14:editId="12029BE1">
                  <wp:extent cx="4449170" cy="1421308"/>
                  <wp:effectExtent l="0" t="0" r="8890" b="7620"/>
                  <wp:docPr id="1343823242" name="Picture 1343823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/>
                          <pic:cNvPicPr/>
                        </pic:nvPicPr>
                        <pic:blipFill>
                          <a:blip r:embed="rId2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9170" cy="1421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17078CAE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Cilnes un to komponentes</w:t>
            </w: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17ACB100" w14:textId="4657C3D4" w:rsidR="00EA6794" w:rsidRPr="00951F46" w:rsidRDefault="00417B39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/?path=/story/components-tabs--tab-item</w:t>
            </w:r>
            <w:r>
              <w:t xml:space="preserve"> </w:t>
            </w:r>
          </w:p>
          <w:p w14:paraId="570F12E8" w14:textId="169239A7" w:rsidR="00EA6794" w:rsidRPr="00951F46" w:rsidRDefault="00417B39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/?path=/story/components-tabs--tabs</w:t>
            </w:r>
            <w:r>
              <w:t xml:space="preserve"> </w:t>
            </w:r>
          </w:p>
          <w:p w14:paraId="78553A2D" w14:textId="75ED752E" w:rsidR="00EA6794" w:rsidRPr="00951F46" w:rsidRDefault="00417B39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/?path=/story/components-tabs--tab-with-component</w:t>
            </w:r>
            <w:r>
              <w:t xml:space="preserve"> </w:t>
            </w:r>
          </w:p>
          <w:p w14:paraId="78A5BFC3" w14:textId="77777777" w:rsidR="00EA6794" w:rsidRPr="00951F46" w:rsidRDefault="00EA6794" w:rsidP="00F6411C">
            <w:pPr>
              <w:pStyle w:val="Tablebody"/>
              <w:rPr>
                <w:rFonts w:cs="Arial"/>
              </w:rPr>
            </w:pPr>
          </w:p>
        </w:tc>
      </w:tr>
      <w:tr w:rsidR="000F752D" w:rsidRPr="00951F46" w14:paraId="4B3E0E9F" w14:textId="77777777" w:rsidTr="006F70A3"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5ABF6FE7" w14:textId="1DBB6A25" w:rsidR="000F752D" w:rsidRPr="00951F46" w:rsidRDefault="00772CDB" w:rsidP="00033A3D">
            <w:pPr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1BDD8EC9">
                <v:shape id="_x0000_i17258" type="#_x0000_t75" style="width:108pt;height:30.3pt">
                  <v:imagedata r:id="rId247" o:title=""/>
                </v:shape>
              </w:pict>
            </w:r>
          </w:p>
          <w:p w14:paraId="6FDCE8EB" w14:textId="77777777" w:rsidR="000F752D" w:rsidRPr="00951F46" w:rsidRDefault="000F752D" w:rsidP="00033A3D">
            <w:pPr>
              <w:rPr>
                <w:rFonts w:cs="Arial"/>
              </w:rPr>
            </w:pPr>
          </w:p>
          <w:p w14:paraId="40917BB1" w14:textId="0C6E8854" w:rsidR="000F752D" w:rsidRPr="00951F46" w:rsidRDefault="00772CDB" w:rsidP="00033A3D">
            <w:pPr>
              <w:rPr>
                <w:rFonts w:cs="Arial"/>
                <w:noProof/>
                <w:lang w:eastAsia="lv-LV"/>
              </w:rPr>
            </w:pPr>
            <w:r w:rsidRPr="00C5175E">
              <w:rPr>
                <w:rFonts w:cs="Arial"/>
                <w:noProof/>
              </w:rPr>
              <w:pict w14:anchorId="0C53F870">
                <v:shape id="_x0000_i17257" type="#_x0000_t75" style="width:4in;height:46.35pt">
                  <v:imagedata r:id="rId248" o:title=""/>
                </v:shape>
              </w:pict>
            </w: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28430C12" w14:textId="4AA2542D" w:rsidR="000F752D" w:rsidRPr="00951F46" w:rsidRDefault="000F752D" w:rsidP="00F6411C">
            <w:pPr>
              <w:pStyle w:val="Tablebody"/>
              <w:rPr>
                <w:rFonts w:cs="Arial"/>
              </w:rPr>
            </w:pPr>
            <w:proofErr w:type="spellStart"/>
            <w:r w:rsidRPr="00951F46">
              <w:rPr>
                <w:rFonts w:cs="Arial"/>
              </w:rPr>
              <w:t>Paskaidre</w:t>
            </w:r>
            <w:proofErr w:type="spellEnd"/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35DFB323" w14:textId="444CCEF7" w:rsidR="000F752D" w:rsidRPr="00951F46" w:rsidRDefault="00417B39" w:rsidP="00F6411C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Controls.React.Full</w:t>
            </w:r>
            <w:r w:rsidRPr="00772CDB">
              <w:t>/?path=/story/components-tooltip--tooltip</w:t>
            </w:r>
            <w:r>
              <w:t xml:space="preserve"> </w:t>
            </w:r>
          </w:p>
          <w:p w14:paraId="46C800F1" w14:textId="5752BF65" w:rsidR="00597F81" w:rsidRPr="00951F46" w:rsidRDefault="00597F81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Controls.React.Full</w:t>
            </w:r>
            <w:r w:rsidRPr="00772CDB">
              <w:rPr>
                <w:rFonts w:cs="Arial"/>
              </w:rPr>
              <w:t>/?path=/story/components-tooltip--tooltip-with-custom-content</w:t>
            </w:r>
            <w:r>
              <w:rPr>
                <w:rFonts w:cs="Arial"/>
              </w:rPr>
              <w:t xml:space="preserve"> </w:t>
            </w:r>
          </w:p>
          <w:p w14:paraId="2F32CF0E" w14:textId="116487DB" w:rsidR="000F752D" w:rsidRPr="00951F46" w:rsidRDefault="00417B3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Controls.React.Full</w:t>
            </w:r>
            <w:r w:rsidRPr="00772CDB">
              <w:rPr>
                <w:rFonts w:cs="Arial"/>
              </w:rPr>
              <w:t>/?path=/story/components-tooltip--two-tooltips-on-page</w:t>
            </w:r>
            <w:r>
              <w:rPr>
                <w:rFonts w:cs="Arial"/>
              </w:rPr>
              <w:t xml:space="preserve"> </w:t>
            </w:r>
          </w:p>
        </w:tc>
      </w:tr>
      <w:tr w:rsidR="00A94E38" w:rsidRPr="00951F46" w14:paraId="4B1802DE" w14:textId="77777777" w:rsidTr="006F70A3">
        <w:tc>
          <w:tcPr>
            <w:tcW w:w="83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20D1D1AE" w14:textId="12318023" w:rsidR="00A94E38" w:rsidRPr="00C5175E" w:rsidRDefault="00A94E38" w:rsidP="00033A3D">
            <w:pPr>
              <w:rPr>
                <w:rFonts w:cs="Arial"/>
                <w:noProof/>
              </w:rPr>
            </w:pPr>
            <w:r w:rsidRPr="00A94E38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100D8394" wp14:editId="717D7577">
                  <wp:extent cx="5173980" cy="1610995"/>
                  <wp:effectExtent l="0" t="0" r="7620" b="8255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3980" cy="161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2" w:space="0" w:color="auto"/>
              <w:bottom w:val="single" w:sz="2" w:space="0" w:color="auto"/>
            </w:tcBorders>
          </w:tcPr>
          <w:p w14:paraId="2C65C7B2" w14:textId="53525C47" w:rsidR="00A94E38" w:rsidRPr="00951F46" w:rsidRDefault="00A94E38" w:rsidP="00F6411C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Adrešu meklētājs</w:t>
            </w:r>
          </w:p>
        </w:tc>
        <w:tc>
          <w:tcPr>
            <w:tcW w:w="3827" w:type="dxa"/>
            <w:tcBorders>
              <w:top w:val="single" w:sz="2" w:space="0" w:color="auto"/>
              <w:bottom w:val="single" w:sz="2" w:space="0" w:color="auto"/>
            </w:tcBorders>
          </w:tcPr>
          <w:p w14:paraId="05C0DCF6" w14:textId="44EB7221" w:rsidR="00A94E38" w:rsidRDefault="00A94E38" w:rsidP="00F6411C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Controls.React.Full</w:t>
            </w:r>
            <w:r w:rsidRPr="00772CDB">
              <w:t>/?path=/story/components-addressfinder--address-finder</w:t>
            </w:r>
          </w:p>
          <w:p w14:paraId="54E32B6D" w14:textId="486EDB94" w:rsidR="00A94E38" w:rsidRDefault="00A94E38" w:rsidP="00F6411C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Controls.React.Full</w:t>
            </w:r>
            <w:r w:rsidRPr="00772CDB">
              <w:t>/?path=/story/components-addressfinder--address-finder-callbacks</w:t>
            </w:r>
          </w:p>
          <w:p w14:paraId="27050549" w14:textId="766208A2" w:rsidR="00A94E38" w:rsidRDefault="00A94E38" w:rsidP="00F6411C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Controls.React.Full</w:t>
            </w:r>
            <w:r w:rsidRPr="00772CDB">
              <w:t>/?path=/story/components-addressfinder--address-finder-without-matches-highlight</w:t>
            </w:r>
          </w:p>
          <w:p w14:paraId="6004EFB7" w14:textId="3A374411" w:rsidR="00A94E38" w:rsidRDefault="00A94E38" w:rsidP="00F6411C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Controls.React.Full</w:t>
            </w:r>
            <w:r w:rsidRPr="00772CDB">
              <w:t>/?path=/story/components-addressfinder--address-finder-custom-labels</w:t>
            </w:r>
          </w:p>
          <w:p w14:paraId="777D89D1" w14:textId="6F2E3AA4" w:rsidR="00A94E38" w:rsidRDefault="00A94E38" w:rsidP="00F6411C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Controls.React.Full</w:t>
            </w:r>
            <w:r w:rsidRPr="00772CDB">
              <w:t>/?path=/story/components-addressfinder--address-finder-custom-filters</w:t>
            </w:r>
          </w:p>
          <w:p w14:paraId="57AAB614" w14:textId="325E5437" w:rsidR="00A94E38" w:rsidRDefault="00A94E38" w:rsidP="00F6411C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Controls.React.Full</w:t>
            </w:r>
            <w:r w:rsidRPr="00772CDB">
              <w:t>/?path=/story/components-addressfinder--address-finder-collapse-all-items-by-default</w:t>
            </w:r>
            <w:r>
              <w:t xml:space="preserve"> </w:t>
            </w:r>
          </w:p>
        </w:tc>
      </w:tr>
    </w:tbl>
    <w:p w14:paraId="1DF24DD1" w14:textId="6B6307B8" w:rsidR="00F04729" w:rsidRPr="006F70A3" w:rsidRDefault="00F04729" w:rsidP="00FE57CD">
      <w:pPr>
        <w:pStyle w:val="Heading3"/>
        <w:rPr>
          <w:rFonts w:ascii="Arial" w:hAnsi="Arial" w:cs="Arial"/>
        </w:rPr>
      </w:pPr>
      <w:bookmarkStart w:id="216" w:name="_Toc163232211"/>
      <w:r w:rsidRPr="006F70A3">
        <w:rPr>
          <w:rFonts w:ascii="Arial" w:hAnsi="Arial" w:cs="Arial"/>
        </w:rPr>
        <w:t>HTML + CSS apraksts</w:t>
      </w:r>
      <w:bookmarkEnd w:id="216"/>
    </w:p>
    <w:p w14:paraId="4AF5C59C" w14:textId="0FB1D3EC" w:rsidR="00033A3D" w:rsidRPr="00C310A5" w:rsidRDefault="00033A3D" w:rsidP="00033A3D">
      <w:pPr>
        <w:rPr>
          <w:rFonts w:cs="Arial"/>
        </w:rPr>
      </w:pPr>
      <w:r>
        <w:rPr>
          <w:rFonts w:cs="Arial"/>
          <w:szCs w:val="22"/>
        </w:rPr>
        <w:t>HTML + CSS</w:t>
      </w:r>
      <w:r w:rsidRPr="00951F46">
        <w:rPr>
          <w:rFonts w:cs="Arial"/>
          <w:szCs w:val="22"/>
        </w:rPr>
        <w:t xml:space="preserve"> kontroļu </w:t>
      </w:r>
      <w:proofErr w:type="spellStart"/>
      <w:r w:rsidRPr="00951F46">
        <w:rPr>
          <w:rFonts w:cs="Arial"/>
          <w:szCs w:val="22"/>
        </w:rPr>
        <w:t>bibliotekas</w:t>
      </w:r>
      <w:proofErr w:type="spellEnd"/>
      <w:r w:rsidRPr="00951F46">
        <w:rPr>
          <w:rFonts w:cs="Arial"/>
          <w:szCs w:val="22"/>
        </w:rPr>
        <w:t xml:space="preserve"> izmantošana</w:t>
      </w:r>
      <w:r>
        <w:rPr>
          <w:rFonts w:cs="Arial"/>
          <w:szCs w:val="22"/>
        </w:rPr>
        <w:t>s</w:t>
      </w:r>
      <w:r w:rsidRPr="00951F46">
        <w:rPr>
          <w:rFonts w:cs="Arial"/>
          <w:szCs w:val="22"/>
        </w:rPr>
        <w:t xml:space="preserve"> </w:t>
      </w:r>
      <w:r>
        <w:rPr>
          <w:rFonts w:cs="Arial"/>
          <w:szCs w:val="22"/>
        </w:rPr>
        <w:t>apraksti</w:t>
      </w:r>
      <w:r w:rsidRPr="00951F46">
        <w:rPr>
          <w:rFonts w:cs="Arial"/>
          <w:szCs w:val="22"/>
        </w:rPr>
        <w:t xml:space="preserve">. </w:t>
      </w:r>
      <w:r>
        <w:rPr>
          <w:rFonts w:cs="Arial"/>
          <w:szCs w:val="22"/>
        </w:rPr>
        <w:t xml:space="preserve">No šiem kontroļu elementiem ir iespējams salikt jau pielāgotus portāla dizaina elementus. Zemāk esošajās tabulās ir šo komponenšu </w:t>
      </w:r>
      <w:proofErr w:type="spellStart"/>
      <w:r>
        <w:rPr>
          <w:rFonts w:cs="Arial"/>
          <w:szCs w:val="22"/>
        </w:rPr>
        <w:t>dizainiskā</w:t>
      </w:r>
      <w:proofErr w:type="spellEnd"/>
      <w:r>
        <w:rPr>
          <w:rFonts w:cs="Arial"/>
          <w:szCs w:val="22"/>
        </w:rPr>
        <w:t xml:space="preserve"> reprezentācija, apraksti un norādes uz tām.</w:t>
      </w:r>
    </w:p>
    <w:p w14:paraId="73A00212" w14:textId="27F1E3B5" w:rsidR="00F04729" w:rsidRPr="00951F46" w:rsidRDefault="00640BE1" w:rsidP="00E12E8E">
      <w:pPr>
        <w:pStyle w:val="Tablenumber"/>
      </w:pPr>
      <w:r>
        <w:lastRenderedPageBreak/>
        <w:t>9</w:t>
      </w:r>
      <w:r w:rsidR="00F04729" w:rsidRPr="00951F46">
        <w:t>.tabula</w:t>
      </w:r>
    </w:p>
    <w:p w14:paraId="5C7C60C0" w14:textId="1562F0E4" w:rsidR="00F04729" w:rsidRPr="00951F46" w:rsidRDefault="00F04729">
      <w:pPr>
        <w:pStyle w:val="Tabletitle"/>
      </w:pPr>
      <w:proofErr w:type="spellStart"/>
      <w:r w:rsidRPr="00951F46">
        <w:t>StoryBook</w:t>
      </w:r>
      <w:proofErr w:type="spellEnd"/>
      <w:r w:rsidRPr="00951F46">
        <w:t xml:space="preserve"> HTML un CSS </w:t>
      </w:r>
      <w:r w:rsidR="001E1F35">
        <w:t>Apraksts</w:t>
      </w:r>
      <w:r w:rsidRPr="00951F46">
        <w:t>.</w:t>
      </w:r>
    </w:p>
    <w:tbl>
      <w:tblPr>
        <w:tblW w:w="15309" w:type="dxa"/>
        <w:tblInd w:w="142" w:type="dxa"/>
        <w:tblBorders>
          <w:top w:val="single" w:sz="12" w:space="0" w:color="auto"/>
          <w:bottom w:val="single" w:sz="4" w:space="0" w:color="auto"/>
          <w:insideH w:val="single" w:sz="12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5528"/>
        <w:gridCol w:w="1985"/>
        <w:gridCol w:w="3969"/>
        <w:gridCol w:w="3827"/>
      </w:tblGrid>
      <w:tr w:rsidR="00F04729" w:rsidRPr="00951F46" w14:paraId="4A432F3E" w14:textId="77777777" w:rsidTr="00724E19">
        <w:trPr>
          <w:trHeight w:val="468"/>
          <w:tblHeader/>
        </w:trPr>
        <w:tc>
          <w:tcPr>
            <w:tcW w:w="5528" w:type="dxa"/>
            <w:tcBorders>
              <w:bottom w:val="single" w:sz="4" w:space="0" w:color="auto"/>
            </w:tcBorders>
          </w:tcPr>
          <w:p w14:paraId="2A989B77" w14:textId="490E3BBB" w:rsidR="00F04729" w:rsidRPr="00951F46" w:rsidRDefault="00F04729" w:rsidP="00F04729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Ko</w:t>
            </w:r>
            <w:r w:rsidR="00344A85">
              <w:rPr>
                <w:rFonts w:cs="Arial"/>
              </w:rPr>
              <w:t>m</w:t>
            </w:r>
            <w:r w:rsidRPr="00951F46">
              <w:rPr>
                <w:rFonts w:cs="Arial"/>
              </w:rPr>
              <w:t>ponente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14:paraId="3B90E56B" w14:textId="77777777" w:rsidR="00F04729" w:rsidRPr="00951F46" w:rsidRDefault="00F04729" w:rsidP="00F04729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Apraksts</w:t>
            </w:r>
          </w:p>
        </w:tc>
        <w:tc>
          <w:tcPr>
            <w:tcW w:w="3969" w:type="dxa"/>
            <w:tcBorders>
              <w:bottom w:val="single" w:sz="4" w:space="0" w:color="auto"/>
            </w:tcBorders>
          </w:tcPr>
          <w:p w14:paraId="40BE14C2" w14:textId="77777777" w:rsidR="00F04729" w:rsidRPr="00951F46" w:rsidRDefault="00F04729" w:rsidP="00F04729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CSS Atsauce (Norāde)</w:t>
            </w:r>
          </w:p>
        </w:tc>
        <w:tc>
          <w:tcPr>
            <w:tcW w:w="3827" w:type="dxa"/>
            <w:tcBorders>
              <w:bottom w:val="single" w:sz="4" w:space="0" w:color="auto"/>
            </w:tcBorders>
          </w:tcPr>
          <w:p w14:paraId="572F3CFA" w14:textId="452CE952" w:rsidR="00F04729" w:rsidRPr="00951F46" w:rsidRDefault="00F04729" w:rsidP="00F04729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HTML Atsauce (Norāde)</w:t>
            </w:r>
          </w:p>
        </w:tc>
      </w:tr>
      <w:tr w:rsidR="00F04729" w:rsidRPr="00951F46" w14:paraId="6D786A55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0E7830FF" w14:textId="1A8CEF8B" w:rsidR="00F04729" w:rsidRPr="00951F46" w:rsidRDefault="00772CDB" w:rsidP="00F04729">
            <w:pPr>
              <w:pStyle w:val="Bold"/>
              <w:rPr>
                <w:rFonts w:cs="Arial"/>
                <w:b w:val="0"/>
                <w:bCs/>
              </w:rPr>
            </w:pPr>
            <w:r w:rsidRPr="00C5175E">
              <w:rPr>
                <w:rFonts w:cs="Arial"/>
                <w:noProof/>
              </w:rPr>
              <w:pict w14:anchorId="1E4D679F">
                <v:shape id="_x0000_i17256" type="#_x0000_t75" style="width:236.3pt;height:87.7pt">
                  <v:imagedata r:id="rId250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33FC6773" w14:textId="77777777" w:rsidR="00F04729" w:rsidRPr="00951F46" w:rsidRDefault="00F04729" w:rsidP="00F04729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Akordeona skats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7519852F" w14:textId="34E24725" w:rsidR="00F0472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/?path=/story/components-accordion--accordion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6F17572E" w14:textId="1D7D9F53" w:rsidR="00F0472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/?path=/info/components-accordion--accordion</w:t>
            </w:r>
            <w:r>
              <w:rPr>
                <w:rFonts w:cs="Arial"/>
              </w:rPr>
              <w:t xml:space="preserve"> </w:t>
            </w:r>
          </w:p>
        </w:tc>
      </w:tr>
      <w:tr w:rsidR="00F04729" w:rsidRPr="00951F46" w14:paraId="25C81B28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3F942B00" w14:textId="58C59F87" w:rsidR="00F04729" w:rsidRPr="00951F46" w:rsidRDefault="00772CDB" w:rsidP="00F04729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0415F0DA">
                <v:shape id="_x0000_i17255" type="#_x0000_t75" style="width:236.65pt;height:20.3pt">
                  <v:imagedata r:id="rId251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32427D09" w14:textId="77777777" w:rsidR="00F04729" w:rsidRPr="00951F46" w:rsidRDefault="00F04729" w:rsidP="00F04729">
            <w:pPr>
              <w:pStyle w:val="Tablebody"/>
              <w:rPr>
                <w:rFonts w:cs="Arial"/>
              </w:rPr>
            </w:pPr>
            <w:proofErr w:type="spellStart"/>
            <w:r w:rsidRPr="00951F46">
              <w:rPr>
                <w:rFonts w:cs="Arial"/>
              </w:rPr>
              <w:t>Akordiona</w:t>
            </w:r>
            <w:proofErr w:type="spellEnd"/>
            <w:r w:rsidRPr="00951F46">
              <w:rPr>
                <w:rFonts w:cs="Arial"/>
              </w:rPr>
              <w:t xml:space="preserve"> elements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3BC39A89" w14:textId="276D3710" w:rsidR="00F0472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/?path=/story/components-accordion--accordion-item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5A0C528F" w14:textId="01DFCA2A" w:rsidR="00F0472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/?path=/info/components-accordion--accordion-item</w:t>
            </w:r>
            <w:r>
              <w:rPr>
                <w:rFonts w:cs="Arial"/>
              </w:rPr>
              <w:t xml:space="preserve"> </w:t>
            </w:r>
          </w:p>
        </w:tc>
      </w:tr>
      <w:tr w:rsidR="00F04729" w:rsidRPr="00951F46" w14:paraId="0D8066F2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39E4B848" w14:textId="56AB2907" w:rsidR="00F04729" w:rsidRPr="00951F46" w:rsidRDefault="00772CDB" w:rsidP="00F04729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57EDBE52">
                <v:shape id="_x0000_i17254" type="#_x0000_t75" style="width:237.4pt;height:2in">
                  <v:imagedata r:id="rId252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167E6884" w14:textId="77777777" w:rsidR="00F04729" w:rsidRPr="00951F46" w:rsidRDefault="00F04729" w:rsidP="00F04729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Autentifikācijas metodes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0A7C58F0" w14:textId="723803DA" w:rsidR="00F0472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/?path=/story/components-authmethods--auth-methods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65306ADC" w14:textId="3B06AA2D" w:rsidR="00F04729" w:rsidRPr="00951F46" w:rsidRDefault="003A028D" w:rsidP="00B806C0">
            <w:pPr>
              <w:pStyle w:val="Tablebody"/>
              <w:rPr>
                <w:rFonts w:cs="Arial"/>
              </w:rPr>
            </w:pPr>
            <w:r w:rsidRPr="00772CDB">
              <w:t>https://eservices-test.vraa.gov.lv/</w:t>
            </w:r>
            <w:r w:rsidR="00AE34F4" w:rsidRPr="00772CDB">
              <w:t>EservicePlatform.</w:t>
            </w:r>
            <w:r w:rsidR="0047370B" w:rsidRPr="00772CDB">
              <w:t>Controls.Html.Full</w:t>
            </w:r>
            <w:r w:rsidRPr="00772CDB">
              <w:t xml:space="preserve">/?path=/info/components-authmethods--auth-methods </w:t>
            </w:r>
            <w:r>
              <w:t xml:space="preserve"> </w:t>
            </w:r>
          </w:p>
        </w:tc>
      </w:tr>
      <w:tr w:rsidR="00F04729" w:rsidRPr="00951F46" w14:paraId="72799C94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11FA1068" w14:textId="2C12EFDF" w:rsidR="00F04729" w:rsidRPr="00951F46" w:rsidRDefault="00772CDB" w:rsidP="00F04729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0B007847">
                <v:shape id="_x0000_i17253" type="#_x0000_t75" style="width:266.6pt;height:56.65pt">
                  <v:imagedata r:id="rId253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41542BFD" w14:textId="77777777" w:rsidR="00F04729" w:rsidRPr="00951F46" w:rsidRDefault="00F04729" w:rsidP="00F04729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Autentifikācijas metodes vienums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55286A51" w14:textId="107FADBD" w:rsidR="00F04729" w:rsidRPr="00951F46" w:rsidRDefault="0099003A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/?path=/story/components-authmethods--auth-methods-item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0A83845D" w14:textId="393E2888" w:rsidR="00F04729" w:rsidRPr="00951F46" w:rsidRDefault="0099003A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/?path=/info/components-authmethods--auth-methods-item</w:t>
            </w:r>
            <w:r>
              <w:rPr>
                <w:rFonts w:cs="Arial"/>
              </w:rPr>
              <w:t xml:space="preserve"> </w:t>
            </w:r>
          </w:p>
        </w:tc>
      </w:tr>
      <w:tr w:rsidR="00F04729" w:rsidRPr="00951F46" w14:paraId="0D351098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3E78CDD4" w14:textId="6B88668C" w:rsidR="00F04729" w:rsidRPr="00951F46" w:rsidRDefault="00772CDB" w:rsidP="00F04729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lastRenderedPageBreak/>
              <w:pict w14:anchorId="21D4608B">
                <v:shape id="_x0000_i17252" type="#_x0000_t75" style="width:149.7pt;height:102.3pt">
                  <v:imagedata r:id="rId254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3B7D25CB" w14:textId="77777777" w:rsidR="00F04729" w:rsidRPr="00951F46" w:rsidRDefault="00F04729" w:rsidP="00F04729">
            <w:pPr>
              <w:pStyle w:val="Tablebody"/>
              <w:rPr>
                <w:rFonts w:cs="Arial"/>
              </w:rPr>
            </w:pPr>
            <w:proofErr w:type="spellStart"/>
            <w:r w:rsidRPr="00951F46">
              <w:rPr>
                <w:rFonts w:cs="Arial"/>
              </w:rPr>
              <w:t>Autentigikācijas</w:t>
            </w:r>
            <w:proofErr w:type="spellEnd"/>
            <w:r w:rsidRPr="00951F46">
              <w:rPr>
                <w:rFonts w:cs="Arial"/>
              </w:rPr>
              <w:t xml:space="preserve"> metodes sastāvdaļa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4B1FA62D" w14:textId="309B3F0F" w:rsidR="00F04729" w:rsidRPr="00951F46" w:rsidRDefault="0099003A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/?path=/story/components-authmethods--auth-methods-item-child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1836E67D" w14:textId="500124AA" w:rsidR="00F04729" w:rsidRPr="00951F46" w:rsidRDefault="0099003A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/?path=/info/components-authmethods--auth-methods-item-child</w:t>
            </w:r>
            <w:r>
              <w:rPr>
                <w:rFonts w:cs="Arial"/>
              </w:rPr>
              <w:t xml:space="preserve"> </w:t>
            </w:r>
          </w:p>
        </w:tc>
      </w:tr>
      <w:tr w:rsidR="00F04729" w:rsidRPr="00951F46" w14:paraId="677983B3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47CA6020" w14:textId="55461578" w:rsidR="00F04729" w:rsidRPr="00951F46" w:rsidRDefault="00597F81" w:rsidP="00F04729">
            <w:pPr>
              <w:pStyle w:val="Bold"/>
              <w:rPr>
                <w:rFonts w:cs="Arial"/>
              </w:rPr>
            </w:pPr>
            <w:r>
              <w:rPr>
                <w:noProof/>
              </w:rPr>
              <w:t xml:space="preserve"> </w:t>
            </w:r>
            <w:r w:rsidRPr="00597F81">
              <w:rPr>
                <w:rFonts w:cs="Arial"/>
                <w:noProof/>
                <w:lang w:eastAsia="lv-LV"/>
              </w:rPr>
              <w:drawing>
                <wp:inline distT="0" distB="0" distL="0" distR="0" wp14:anchorId="7040583E" wp14:editId="6F862520">
                  <wp:extent cx="2353003" cy="552527"/>
                  <wp:effectExtent l="0" t="0" r="9525" b="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3003" cy="552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39D67B59" w14:textId="77777777" w:rsidR="00F04729" w:rsidRPr="00951F46" w:rsidRDefault="00F04729" w:rsidP="00F04729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Autentifikācijas metodes galvene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7446E95C" w14:textId="61AF2D53" w:rsidR="00F04729" w:rsidRPr="00951F46" w:rsidRDefault="00597F81" w:rsidP="00F04729">
            <w:pPr>
              <w:pStyle w:val="Tablebody"/>
              <w:rPr>
                <w:rFonts w:cs="Arial"/>
              </w:rPr>
            </w:pPr>
            <w:r>
              <w:t xml:space="preserve"> </w:t>
            </w: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/?path=/story/components-authmethods--auth-methods-item-heading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5F735B11" w14:textId="01D1534A" w:rsidR="00F04729" w:rsidRPr="00951F46" w:rsidRDefault="00597F81" w:rsidP="00F04729">
            <w:pPr>
              <w:pStyle w:val="Tablebody"/>
              <w:rPr>
                <w:rFonts w:cs="Arial"/>
              </w:rPr>
            </w:pPr>
            <w:r>
              <w:t xml:space="preserve"> </w:t>
            </w: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/?path=/info/components-authmethods--auth-methods-item-heading</w:t>
            </w:r>
            <w:r>
              <w:rPr>
                <w:rFonts w:cs="Arial"/>
              </w:rPr>
              <w:t xml:space="preserve"> </w:t>
            </w:r>
          </w:p>
        </w:tc>
      </w:tr>
      <w:tr w:rsidR="00F04729" w:rsidRPr="00951F46" w14:paraId="55BF735F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3BBE52C7" w14:textId="13D29CD3" w:rsidR="00F04729" w:rsidRPr="00951F46" w:rsidRDefault="00772CDB" w:rsidP="00F04729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38CFB800">
                <v:shape id="_x0000_i17251" type="#_x0000_t75" style="width:201.05pt;height:5.7pt">
                  <v:imagedata r:id="rId256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0F7A7396" w14:textId="77777777" w:rsidR="00F04729" w:rsidRPr="00951F46" w:rsidRDefault="00F04729" w:rsidP="00F04729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Atpakaļceļa navigācija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67B10C6B" w14:textId="779E8B4A" w:rsidR="00F04729" w:rsidRPr="00951F46" w:rsidRDefault="00597F81" w:rsidP="00F04729">
            <w:pPr>
              <w:pStyle w:val="Tablebody"/>
              <w:rPr>
                <w:rFonts w:cs="Arial"/>
              </w:rPr>
            </w:pPr>
            <w:r>
              <w:t xml:space="preserve"> </w:t>
            </w: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/?path=/story/components-breadcrumb--breadcrumb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0E36574A" w14:textId="7755A67E" w:rsidR="00F04729" w:rsidRPr="00951F46" w:rsidRDefault="00597F81" w:rsidP="00F04729">
            <w:pPr>
              <w:pStyle w:val="Tablebody"/>
              <w:rPr>
                <w:rFonts w:cs="Arial"/>
              </w:rPr>
            </w:pPr>
            <w:r>
              <w:t xml:space="preserve"> </w:t>
            </w: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/?path=/info/components-breadcrumb--breadcrumb</w:t>
            </w:r>
            <w:r>
              <w:rPr>
                <w:rFonts w:cs="Arial"/>
              </w:rPr>
              <w:t xml:space="preserve"> </w:t>
            </w:r>
            <w:r w:rsidR="00B806C0">
              <w:rPr>
                <w:rFonts w:cs="Arial"/>
              </w:rPr>
              <w:t xml:space="preserve"> </w:t>
            </w:r>
          </w:p>
        </w:tc>
      </w:tr>
      <w:tr w:rsidR="00F04729" w:rsidRPr="00951F46" w14:paraId="5D9E1269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7CA2BE14" w14:textId="4A0279DB" w:rsidR="00F04729" w:rsidRPr="00951F46" w:rsidRDefault="00772CDB" w:rsidP="00F04729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1E875CDE">
                <v:shape id="_x0000_i17250" type="#_x0000_t75" style="width:231.35pt;height:77pt">
                  <v:imagedata r:id="rId257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0A630266" w14:textId="77777777" w:rsidR="00F04729" w:rsidRPr="00951F46" w:rsidRDefault="00F04729" w:rsidP="00F04729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Ekrāna karte un tās </w:t>
            </w:r>
            <w:proofErr w:type="spellStart"/>
            <w:r w:rsidRPr="00951F46">
              <w:rPr>
                <w:rFonts w:cs="Arial"/>
              </w:rPr>
              <w:t>elemanti</w:t>
            </w:r>
            <w:proofErr w:type="spellEnd"/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135FC3B9" w14:textId="0704AFFD" w:rsidR="00F0472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/?path=/story/components-cards--cards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5BE43A51" w14:textId="2EF53B22" w:rsidR="00F0472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/?path=/info/components-cards--cards</w:t>
            </w:r>
            <w:r>
              <w:rPr>
                <w:rFonts w:cs="Arial"/>
              </w:rPr>
              <w:t xml:space="preserve"> </w:t>
            </w:r>
          </w:p>
        </w:tc>
      </w:tr>
      <w:tr w:rsidR="00E33EC9" w:rsidRPr="00951F46" w14:paraId="10701B02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51BB71D0" w14:textId="713D7A86" w:rsidR="00E33EC9" w:rsidRPr="00951F46" w:rsidRDefault="00772CDB" w:rsidP="00F04729">
            <w:pPr>
              <w:pStyle w:val="Bold"/>
              <w:rPr>
                <w:rFonts w:cs="Arial"/>
                <w:noProof/>
              </w:rPr>
            </w:pPr>
            <w:r w:rsidRPr="00C5175E">
              <w:rPr>
                <w:rFonts w:cs="Arial"/>
                <w:noProof/>
              </w:rPr>
              <w:pict w14:anchorId="0C9CAA49">
                <v:shape id="_x0000_i17249" type="#_x0000_t75" style="width:220.3pt;height:87.35pt">
                  <v:imagedata r:id="rId258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1F0A2270" w14:textId="52C84BDE" w:rsidR="00E33EC9" w:rsidRPr="00951F46" w:rsidRDefault="00E33EC9" w:rsidP="00F04729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Titullapa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62D7EF6A" w14:textId="54B42869" w:rsidR="00E33EC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/?path=/story/components-mainpage--main-page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11088F5A" w14:textId="5BDF96C2" w:rsidR="00E33EC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/?path=/info/components-mainpage--main-page</w:t>
            </w:r>
            <w:r>
              <w:rPr>
                <w:rFonts w:cs="Arial"/>
              </w:rPr>
              <w:t xml:space="preserve"> </w:t>
            </w:r>
          </w:p>
        </w:tc>
      </w:tr>
      <w:tr w:rsidR="00F04729" w:rsidRPr="00951F46" w14:paraId="20E5011B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14352FF2" w14:textId="5FF12623" w:rsidR="00F04729" w:rsidRPr="00951F46" w:rsidRDefault="00772CDB" w:rsidP="00F04729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lastRenderedPageBreak/>
              <w:pict w14:anchorId="3272248E">
                <v:shape id="_x0000_i17248" type="#_x0000_t75" style="width:174.3pt;height:185.35pt">
                  <v:imagedata r:id="rId259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577D1CAC" w14:textId="77777777" w:rsidR="00F04729" w:rsidRPr="00951F46" w:rsidRDefault="00F04729" w:rsidP="00F04729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Ekrāna kartes elements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75C1D071" w14:textId="139ED593" w:rsidR="00F04729" w:rsidRPr="00951F46" w:rsidRDefault="00597F81" w:rsidP="00F04729">
            <w:pPr>
              <w:pStyle w:val="Tablebody"/>
              <w:rPr>
                <w:rFonts w:cs="Arial"/>
              </w:rPr>
            </w:pPr>
            <w:r>
              <w:t xml:space="preserve"> </w:t>
            </w: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/?path=/story/components-cards--card-item</w:t>
            </w:r>
            <w:r>
              <w:rPr>
                <w:rFonts w:cs="Arial"/>
              </w:rPr>
              <w:t xml:space="preserve"> </w:t>
            </w:r>
            <w:r w:rsidR="00B806C0"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276676B7" w14:textId="5A4FC741" w:rsidR="00F04729" w:rsidRPr="00951F46" w:rsidRDefault="00597F81" w:rsidP="00F04729">
            <w:pPr>
              <w:pStyle w:val="Tablebody"/>
              <w:rPr>
                <w:rFonts w:cs="Arial"/>
              </w:rPr>
            </w:pPr>
            <w:r>
              <w:t xml:space="preserve"> </w:t>
            </w: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/?path=/info/components-cards--card-item</w:t>
            </w:r>
            <w:r>
              <w:rPr>
                <w:rFonts w:cs="Arial"/>
              </w:rPr>
              <w:t xml:space="preserve"> </w:t>
            </w:r>
            <w:r w:rsidR="00B806C0">
              <w:rPr>
                <w:rFonts w:cs="Arial"/>
              </w:rPr>
              <w:t xml:space="preserve"> </w:t>
            </w:r>
          </w:p>
        </w:tc>
      </w:tr>
      <w:tr w:rsidR="00F04729" w:rsidRPr="00951F46" w14:paraId="2E27F6E5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0C682C3F" w14:textId="19DB82BA" w:rsidR="00F04729" w:rsidRPr="00951F46" w:rsidRDefault="00772CDB" w:rsidP="00F04729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330D21EE">
                <v:shape id="_x0000_i17247" type="#_x0000_t75" style="width:56.3pt;height:36pt">
                  <v:imagedata r:id="rId260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137632A6" w14:textId="77777777" w:rsidR="00F04729" w:rsidRPr="00951F46" w:rsidRDefault="00F04729" w:rsidP="00F04729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Šūnu </w:t>
            </w:r>
            <w:proofErr w:type="spellStart"/>
            <w:r w:rsidRPr="00951F46">
              <w:rPr>
                <w:rFonts w:cs="Arial"/>
              </w:rPr>
              <w:t>nosēde</w:t>
            </w:r>
            <w:proofErr w:type="spellEnd"/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3881C1E7" w14:textId="65ACC3E8" w:rsidR="00F0472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/?path=/story/components-collapse--collapse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64F88C37" w14:textId="2FD7FD23" w:rsidR="00F0472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/?path=/info/components-collapse--collapse</w:t>
            </w:r>
            <w:r>
              <w:rPr>
                <w:rFonts w:cs="Arial"/>
              </w:rPr>
              <w:t xml:space="preserve"> </w:t>
            </w:r>
          </w:p>
        </w:tc>
      </w:tr>
      <w:tr w:rsidR="00F04729" w:rsidRPr="00951F46" w14:paraId="615FE338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5E413E16" w14:textId="55EC6A38" w:rsidR="00F04729" w:rsidRPr="00951F46" w:rsidRDefault="00772CDB" w:rsidP="00F04729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3F37ACC9">
                <v:shape id="_x0000_i17246" type="#_x0000_t75" style="width:98pt;height:36pt">
                  <v:imagedata r:id="rId261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07F7AD7C" w14:textId="77777777" w:rsidR="00F04729" w:rsidRPr="00951F46" w:rsidRDefault="00F04729" w:rsidP="00F04729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Filtra </w:t>
            </w:r>
            <w:proofErr w:type="spellStart"/>
            <w:r w:rsidRPr="00951F46">
              <w:rPr>
                <w:rFonts w:cs="Arial"/>
              </w:rPr>
              <w:t>sakļāvuna</w:t>
            </w:r>
            <w:proofErr w:type="spellEnd"/>
            <w:r w:rsidRPr="00951F46">
              <w:rPr>
                <w:rFonts w:cs="Arial"/>
              </w:rPr>
              <w:t xml:space="preserve"> informatīvā vieta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43C71935" w14:textId="09009A29" w:rsidR="00F0472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/?path=/story/components-collapse--collapse-body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481ED1B5" w14:textId="4C409E37" w:rsidR="00F0472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/?path=/info/components-collapse--collapse-body</w:t>
            </w:r>
            <w:r>
              <w:rPr>
                <w:rFonts w:cs="Arial"/>
              </w:rPr>
              <w:t xml:space="preserve"> </w:t>
            </w:r>
          </w:p>
        </w:tc>
      </w:tr>
      <w:tr w:rsidR="00F04729" w:rsidRPr="00951F46" w14:paraId="09D24CF0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369CCCB6" w14:textId="660248F3" w:rsidR="00F04729" w:rsidRPr="00951F46" w:rsidRDefault="00772CDB" w:rsidP="00F04729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11758F2C">
                <v:shape id="_x0000_i17245" type="#_x0000_t75" style="width:66.3pt;height:20.3pt">
                  <v:imagedata r:id="rId262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38663523" w14:textId="77777777" w:rsidR="00F04729" w:rsidRPr="00951F46" w:rsidRDefault="00F04729" w:rsidP="00F04729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Šūnu </w:t>
            </w:r>
            <w:proofErr w:type="spellStart"/>
            <w:r w:rsidRPr="00951F46">
              <w:rPr>
                <w:rFonts w:cs="Arial"/>
              </w:rPr>
              <w:t>nosēdes</w:t>
            </w:r>
            <w:proofErr w:type="spellEnd"/>
            <w:r w:rsidRPr="00951F46">
              <w:rPr>
                <w:rFonts w:cs="Arial"/>
              </w:rPr>
              <w:t xml:space="preserve"> galvene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44116372" w14:textId="6A1AA50D" w:rsidR="00F0472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/?path=/story/components-collapse--collapse-head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6A20DD2F" w14:textId="34421E53" w:rsidR="00F0472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/?path=/info/components-collapse--collapse-head</w:t>
            </w:r>
            <w:r>
              <w:rPr>
                <w:rFonts w:cs="Arial"/>
              </w:rPr>
              <w:t xml:space="preserve"> </w:t>
            </w:r>
          </w:p>
        </w:tc>
      </w:tr>
      <w:tr w:rsidR="00F04729" w:rsidRPr="00951F46" w14:paraId="031481E8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63DE4623" w14:textId="222ADA22" w:rsidR="00F04729" w:rsidRPr="00951F46" w:rsidRDefault="00772CDB" w:rsidP="00F04729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lastRenderedPageBreak/>
              <w:pict w14:anchorId="5E208F6B">
                <v:shape id="_x0000_i17244" type="#_x0000_t75" style="width:210.65pt;height:30.65pt">
                  <v:imagedata r:id="rId263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61359A55" w14:textId="77777777" w:rsidR="00F04729" w:rsidRPr="00951F46" w:rsidRDefault="00F04729" w:rsidP="00F04729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Portāla satura lapas galvene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606EA51D" w14:textId="6B3CF93C" w:rsidR="00F0472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/?path=/story/components-contentheader--content-header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0FC13B81" w14:textId="46C14C05" w:rsidR="00F0472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/?path=/info/components-contentheader--content-header</w:t>
            </w:r>
            <w:r>
              <w:rPr>
                <w:rFonts w:cs="Arial"/>
              </w:rPr>
              <w:t xml:space="preserve"> </w:t>
            </w:r>
          </w:p>
        </w:tc>
      </w:tr>
      <w:tr w:rsidR="00F04729" w:rsidRPr="00951F46" w14:paraId="350C37C8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2CEE63C5" w14:textId="1BC6081B" w:rsidR="00F04729" w:rsidRPr="00951F46" w:rsidRDefault="006C1B9D" w:rsidP="00F04729">
            <w:pPr>
              <w:pStyle w:val="Bold"/>
              <w:rPr>
                <w:rFonts w:cs="Arial"/>
              </w:rPr>
            </w:pPr>
            <w:r w:rsidRPr="006C1B9D">
              <w:rPr>
                <w:rFonts w:cs="Arial"/>
                <w:noProof/>
                <w:lang w:eastAsia="lv-LV"/>
              </w:rPr>
              <w:drawing>
                <wp:inline distT="0" distB="0" distL="0" distR="0" wp14:anchorId="3603DD28" wp14:editId="7DB9F6F3">
                  <wp:extent cx="2571750" cy="1021535"/>
                  <wp:effectExtent l="0" t="0" r="0" b="7620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0364" cy="1024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507654FB" w14:textId="77777777" w:rsidR="00F04729" w:rsidRPr="00951F46" w:rsidRDefault="00F04729" w:rsidP="00F04729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Datu režģis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66A707E9" w14:textId="5496BC2B" w:rsidR="00F0472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/?path=/story/components-datagrid--data-grid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30E7509C" w14:textId="3AF07476" w:rsidR="00F0472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/?path=/info/components-datagrid--data-grid</w:t>
            </w:r>
            <w:r>
              <w:rPr>
                <w:rFonts w:cs="Arial"/>
              </w:rPr>
              <w:t xml:space="preserve"> </w:t>
            </w:r>
          </w:p>
        </w:tc>
      </w:tr>
      <w:tr w:rsidR="00F04729" w:rsidRPr="00951F46" w14:paraId="2CB824A7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0E1DA1DC" w14:textId="4735044D" w:rsidR="00F04729" w:rsidRPr="00951F46" w:rsidRDefault="0099003A" w:rsidP="00F04729">
            <w:pPr>
              <w:pStyle w:val="Bold"/>
              <w:rPr>
                <w:rFonts w:cs="Arial"/>
              </w:rPr>
            </w:pPr>
            <w:r w:rsidRPr="0099003A">
              <w:rPr>
                <w:rFonts w:cs="Arial"/>
                <w:noProof/>
                <w:lang w:eastAsia="lv-LV"/>
              </w:rPr>
              <w:drawing>
                <wp:inline distT="0" distB="0" distL="0" distR="0" wp14:anchorId="0D7518D8" wp14:editId="6046D63B">
                  <wp:extent cx="3373120" cy="558165"/>
                  <wp:effectExtent l="0" t="0" r="0" b="0"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3120" cy="558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21D73FB4" w14:textId="77777777" w:rsidR="00F04729" w:rsidRPr="00951F46" w:rsidRDefault="00F04729" w:rsidP="00F04729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Datu režģis ar </w:t>
            </w:r>
            <w:proofErr w:type="spellStart"/>
            <w:r w:rsidRPr="00951F46">
              <w:rPr>
                <w:rFonts w:cs="Arial"/>
              </w:rPr>
              <w:t>artivitāšu</w:t>
            </w:r>
            <w:proofErr w:type="spellEnd"/>
            <w:r w:rsidRPr="00951F46">
              <w:rPr>
                <w:rFonts w:cs="Arial"/>
              </w:rPr>
              <w:t xml:space="preserve"> galveni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59B39A81" w14:textId="0ADC65D6" w:rsidR="00F04729" w:rsidRPr="00951F46" w:rsidRDefault="0099003A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/?path=/story/components-datagrid--data-grid-with-multiple-head-rows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5A3B36F4" w14:textId="4BC2E315" w:rsidR="00F04729" w:rsidRPr="00951F46" w:rsidRDefault="0099003A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/?path=/info/components-datagrid--data-grid-with-multiple-head-rows</w:t>
            </w:r>
            <w:r>
              <w:rPr>
                <w:rFonts w:cs="Arial"/>
              </w:rPr>
              <w:t xml:space="preserve"> </w:t>
            </w:r>
          </w:p>
        </w:tc>
      </w:tr>
      <w:tr w:rsidR="00F04729" w:rsidRPr="00951F46" w14:paraId="3EC27EB3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2F62F7BB" w14:textId="2E1D770A" w:rsidR="00F04729" w:rsidRPr="00951F46" w:rsidRDefault="00772CDB" w:rsidP="00F04729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1B3DD4E8">
                <v:shape id="_x0000_i17243" type="#_x0000_t75" style="width:56.3pt;height:20.3pt">
                  <v:imagedata r:id="rId266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02C68B57" w14:textId="77777777" w:rsidR="00F04729" w:rsidRPr="00951F46" w:rsidRDefault="00F04729" w:rsidP="00F04729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Datu režģa sleja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15DC4A3F" w14:textId="667BB260" w:rsidR="00F0472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/?path=/story/components-datagrid--data-grid-column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3F190ADC" w14:textId="049FC917" w:rsidR="00F0472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/?path=/info/components-datagrid--data-grid-column</w:t>
            </w:r>
            <w:r>
              <w:rPr>
                <w:rFonts w:cs="Arial"/>
              </w:rPr>
              <w:t xml:space="preserve"> </w:t>
            </w:r>
          </w:p>
        </w:tc>
      </w:tr>
      <w:tr w:rsidR="00F04729" w:rsidRPr="00951F46" w14:paraId="40407CDF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46837EA1" w14:textId="2B700B60" w:rsidR="00F04729" w:rsidRPr="00951F46" w:rsidRDefault="00772CDB" w:rsidP="00F04729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6F69084B">
                <v:shape id="_x0000_i17242" type="#_x0000_t75" style="width:96.95pt;height:15.7pt">
                  <v:imagedata r:id="rId267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3D9DCC04" w14:textId="77777777" w:rsidR="00F04729" w:rsidRPr="00951F46" w:rsidRDefault="00F04729" w:rsidP="00F04729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Datu režģa rinda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69A89403" w14:textId="0827732D" w:rsidR="00F0472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/?path=/story/components-datagrid--data-grid-row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034319C6" w14:textId="0F42EFDE" w:rsidR="00F0472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/?path=/info/components-datagrid--data-grid-row</w:t>
            </w:r>
            <w:r>
              <w:rPr>
                <w:rFonts w:cs="Arial"/>
              </w:rPr>
              <w:t xml:space="preserve"> </w:t>
            </w:r>
          </w:p>
        </w:tc>
      </w:tr>
      <w:tr w:rsidR="00F04729" w:rsidRPr="00951F46" w14:paraId="1EDBCFF7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05035CD8" w14:textId="3110650B" w:rsidR="00F04729" w:rsidRPr="00951F46" w:rsidRDefault="00772CDB" w:rsidP="00F04729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72EAB436">
                <v:shape id="_x0000_i17241" type="#_x0000_t75" style="width:87.7pt;height:20.3pt">
                  <v:imagedata r:id="rId268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6D0D8F2D" w14:textId="77777777" w:rsidR="00F04729" w:rsidRPr="00951F46" w:rsidRDefault="00F04729" w:rsidP="00F04729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Datu režģa šūna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3C3AA0D7" w14:textId="66B2AACC" w:rsidR="00F04729" w:rsidRPr="00951F46" w:rsidRDefault="0099003A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/?path=/story/components-datagrid--data-grid-row-cell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30393CBC" w14:textId="17891DFF" w:rsidR="00F04729" w:rsidRPr="00951F46" w:rsidRDefault="0099003A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/?path=/info/components-datagrid--data-grid-row-cell</w:t>
            </w:r>
            <w:r>
              <w:rPr>
                <w:rFonts w:cs="Arial"/>
              </w:rPr>
              <w:t xml:space="preserve"> </w:t>
            </w:r>
          </w:p>
        </w:tc>
      </w:tr>
      <w:tr w:rsidR="00F04729" w:rsidRPr="00951F46" w14:paraId="60639F1E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71C5FE22" w14:textId="0E3282C0" w:rsidR="00F04729" w:rsidRPr="00951F46" w:rsidRDefault="006C1B9D" w:rsidP="00F04729">
            <w:pPr>
              <w:pStyle w:val="Bold"/>
              <w:rPr>
                <w:rFonts w:cs="Arial"/>
              </w:rPr>
            </w:pPr>
            <w:r w:rsidRPr="006C1B9D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6E1FD717" wp14:editId="5C88CD61">
                  <wp:extent cx="990600" cy="1413593"/>
                  <wp:effectExtent l="0" t="0" r="0" b="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026" cy="1419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53B36286" w14:textId="77777777" w:rsidR="00F04729" w:rsidRPr="00951F46" w:rsidRDefault="00F04729" w:rsidP="00F04729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Nolaižamais sarakts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23D79868" w14:textId="7FC81301" w:rsidR="00F0472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/?path=/story/components-dropdownlist--dropdown-list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20FE8C93" w14:textId="0B9966E8" w:rsidR="00F0472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/?path=/info/components-dropdownlist--dropdown-list</w:t>
            </w:r>
            <w:r>
              <w:rPr>
                <w:rFonts w:cs="Arial"/>
              </w:rPr>
              <w:t xml:space="preserve"> </w:t>
            </w:r>
          </w:p>
        </w:tc>
      </w:tr>
      <w:tr w:rsidR="00F04729" w:rsidRPr="00951F46" w14:paraId="063A9F05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68DC392F" w14:textId="38800BBC" w:rsidR="00F04729" w:rsidRPr="00951F46" w:rsidRDefault="006C1B9D" w:rsidP="00F04729">
            <w:pPr>
              <w:pStyle w:val="Bold"/>
              <w:rPr>
                <w:rFonts w:cs="Arial"/>
              </w:rPr>
            </w:pPr>
            <w:r w:rsidRPr="006C1B9D">
              <w:rPr>
                <w:rFonts w:cs="Arial"/>
                <w:noProof/>
                <w:lang w:eastAsia="lv-LV"/>
              </w:rPr>
              <w:drawing>
                <wp:inline distT="0" distB="0" distL="0" distR="0" wp14:anchorId="207A8EE0" wp14:editId="2CDAEFE4">
                  <wp:extent cx="2098043" cy="1571625"/>
                  <wp:effectExtent l="0" t="0" r="0" b="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0097" cy="1573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638AA081" w14:textId="77777777" w:rsidR="00F04729" w:rsidRPr="00951F46" w:rsidRDefault="00F04729" w:rsidP="00F04729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Nolaižamā saraksta elements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583C6C4C" w14:textId="63B009D3" w:rsidR="00F04729" w:rsidRPr="00951F46" w:rsidRDefault="0099003A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/?path=/story/components-dropdownlist-item--dropdown-list-item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21138DFB" w14:textId="73540041" w:rsidR="00F04729" w:rsidRPr="00951F46" w:rsidRDefault="0099003A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/?path=/info/components-dropdownlist-item--dropdown-list-item</w:t>
            </w:r>
            <w:r>
              <w:rPr>
                <w:rFonts w:cs="Arial"/>
              </w:rPr>
              <w:t xml:space="preserve"> </w:t>
            </w:r>
          </w:p>
        </w:tc>
      </w:tr>
      <w:tr w:rsidR="00F04729" w:rsidRPr="00951F46" w14:paraId="325BFECC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11F32536" w14:textId="3264B012" w:rsidR="00F04729" w:rsidRPr="00951F46" w:rsidRDefault="00772CDB" w:rsidP="00F04729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7F712350">
                <v:shape id="_x0000_i17240" type="#_x0000_t75" style="width:3in;height:41.7pt">
                  <v:imagedata r:id="rId271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37E74A68" w14:textId="77777777" w:rsidR="00F04729" w:rsidRPr="00951F46" w:rsidRDefault="00F04729" w:rsidP="00F04729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Kļūdu ziņojumi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3F1E3DB1" w14:textId="1FC2A915" w:rsidR="00F0472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/?path=/story/components-errorblock--error-block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063174D7" w14:textId="00C4B5C6" w:rsidR="00F0472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/?path=/info/components-errorblock--error-block</w:t>
            </w:r>
            <w:r>
              <w:rPr>
                <w:rFonts w:cs="Arial"/>
              </w:rPr>
              <w:t xml:space="preserve"> </w:t>
            </w:r>
          </w:p>
        </w:tc>
      </w:tr>
      <w:tr w:rsidR="008F0F8C" w:rsidRPr="00951F46" w14:paraId="577DA2CB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78519186" w14:textId="5AA36ABE" w:rsidR="008F0F8C" w:rsidRPr="00951F46" w:rsidRDefault="00772CDB" w:rsidP="00F04729">
            <w:pPr>
              <w:pStyle w:val="Bold"/>
              <w:rPr>
                <w:rFonts w:cs="Arial"/>
                <w:noProof/>
              </w:rPr>
            </w:pPr>
            <w:r w:rsidRPr="00C5175E">
              <w:rPr>
                <w:rFonts w:cs="Arial"/>
                <w:noProof/>
              </w:rPr>
              <w:pict w14:anchorId="22C780C3">
                <v:shape id="_x0000_i17239" type="#_x0000_t75" style="width:164.3pt;height:87.7pt">
                  <v:imagedata r:id="rId272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6C48B78A" w14:textId="2EAD69EC" w:rsidR="008F0F8C" w:rsidRPr="00951F46" w:rsidRDefault="008F0F8C" w:rsidP="00F04729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Kļūdu ziņojums ar ikonu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3CB61EB2" w14:textId="1FF8171F" w:rsidR="008F0F8C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/?path=/story/components-statementcard--statement-card-with-icon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31C46C5B" w14:textId="30DE2BD7" w:rsidR="008F0F8C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/?path=/info/components-statementcard--statement-card-with-icon</w:t>
            </w:r>
            <w:r>
              <w:rPr>
                <w:rFonts w:cs="Arial"/>
              </w:rPr>
              <w:t xml:space="preserve"> </w:t>
            </w:r>
          </w:p>
        </w:tc>
      </w:tr>
      <w:tr w:rsidR="00F04729" w:rsidRPr="00951F46" w14:paraId="4B843A1E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4CB86B8F" w14:textId="5383D971" w:rsidR="00F04729" w:rsidRPr="00951F46" w:rsidRDefault="00772CDB" w:rsidP="00F04729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lastRenderedPageBreak/>
              <w:pict w14:anchorId="16B90865">
                <v:shape id="_x0000_i17238" type="#_x0000_t75" style="width:215.65pt;height:36pt">
                  <v:imagedata r:id="rId273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5A032B6F" w14:textId="77777777" w:rsidR="00F04729" w:rsidRPr="00951F46" w:rsidRDefault="00F04729" w:rsidP="00F04729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Noapaļots paziņojuma bloks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46A61D09" w14:textId="5B1AD926" w:rsidR="00F0472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/?path=/story/components-roundedblock--rounded-block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6DB4C8B2" w14:textId="29972B4B" w:rsidR="00F0472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/?path=/info/components-roundedblock--rounded-block</w:t>
            </w:r>
            <w:r>
              <w:rPr>
                <w:rFonts w:cs="Arial"/>
              </w:rPr>
              <w:t xml:space="preserve"> </w:t>
            </w:r>
          </w:p>
        </w:tc>
      </w:tr>
      <w:tr w:rsidR="00F04729" w:rsidRPr="00951F46" w14:paraId="127DC565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32E76A27" w14:textId="50822DDB" w:rsidR="00F04729" w:rsidRPr="00951F46" w:rsidRDefault="00772CDB" w:rsidP="00F04729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3214515D">
                <v:shape id="_x0000_i17237" type="#_x0000_t75" style="width:3in;height:30.3pt">
                  <v:imagedata r:id="rId274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72E0362D" w14:textId="77777777" w:rsidR="00F04729" w:rsidRPr="00951F46" w:rsidRDefault="00F04729" w:rsidP="00F04729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Style w:val="word"/>
                <w:rFonts w:eastAsiaTheme="majorEastAsia" w:cs="Arial"/>
              </w:rPr>
              <w:t>Soļi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1E8B5EA6" w14:textId="7496B7C7" w:rsidR="00F0472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/?path=/story/components-steps--steps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63BADB59" w14:textId="4A2ADBEE" w:rsidR="00F0472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/?path=/info/components-steps--steps</w:t>
            </w:r>
            <w:r>
              <w:rPr>
                <w:rFonts w:cs="Arial"/>
              </w:rPr>
              <w:t xml:space="preserve"> </w:t>
            </w:r>
          </w:p>
        </w:tc>
      </w:tr>
      <w:tr w:rsidR="006901A5" w:rsidRPr="00951F46" w14:paraId="4D8F889F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5A5ACA62" w14:textId="3C095700" w:rsidR="006901A5" w:rsidRPr="00951F46" w:rsidRDefault="00772CDB" w:rsidP="00F04729">
            <w:pPr>
              <w:pStyle w:val="Bold"/>
              <w:rPr>
                <w:rFonts w:cs="Arial"/>
                <w:noProof/>
              </w:rPr>
            </w:pPr>
            <w:r w:rsidRPr="00C5175E">
              <w:rPr>
                <w:rFonts w:cs="Arial"/>
                <w:noProof/>
              </w:rPr>
              <w:pict w14:anchorId="4330A3D1">
                <v:shape id="_x0000_i17236" type="#_x0000_t75" style="width:221.35pt;height:164.65pt">
                  <v:imagedata r:id="rId275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6813018B" w14:textId="3ACA0033" w:rsidR="006901A5" w:rsidRPr="00951F46" w:rsidRDefault="006901A5" w:rsidP="00F04729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Style w:val="word"/>
                <w:rFonts w:eastAsiaTheme="majorEastAsia" w:cs="Arial"/>
              </w:rPr>
              <w:t>Konta informācija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3C2F1992" w14:textId="5384E9C7" w:rsidR="006901A5" w:rsidRPr="00951F46" w:rsidRDefault="0099003A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/?path=/story/components-account-detail--account-detail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75F4DB57" w14:textId="1375D924" w:rsidR="006901A5" w:rsidRPr="00951F46" w:rsidRDefault="0099003A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/?path=/info/components-account-detail--account-detail</w:t>
            </w:r>
            <w:r>
              <w:rPr>
                <w:rFonts w:cs="Arial"/>
              </w:rPr>
              <w:t xml:space="preserve"> </w:t>
            </w:r>
          </w:p>
        </w:tc>
      </w:tr>
      <w:tr w:rsidR="006901A5" w:rsidRPr="00951F46" w14:paraId="7F321AA0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68BA5900" w14:textId="3D576BD2" w:rsidR="006901A5" w:rsidRPr="00951F46" w:rsidRDefault="00772CDB" w:rsidP="00F04729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5A9265C7">
                <v:shape id="_x0000_i17235" type="#_x0000_t75" style="width:236.3pt;height:15.7pt">
                  <v:imagedata r:id="rId276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4FF54551" w14:textId="63613F0D" w:rsidR="006901A5" w:rsidRPr="00951F46" w:rsidRDefault="007F7ABE" w:rsidP="00F04729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Style w:val="word"/>
                <w:rFonts w:eastAsiaTheme="majorEastAsia" w:cs="Arial"/>
              </w:rPr>
              <w:t>Konta galvene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0F7118FC" w14:textId="459894D6" w:rsidR="006901A5" w:rsidRPr="00951F46" w:rsidRDefault="0099003A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/?path=/story/components-account-header--account-header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00D825E3" w14:textId="142525FA" w:rsidR="006901A5" w:rsidRPr="00951F46" w:rsidRDefault="0099003A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/?path=/info/components-account-header--account-header</w:t>
            </w:r>
            <w:r>
              <w:rPr>
                <w:rFonts w:cs="Arial"/>
              </w:rPr>
              <w:t xml:space="preserve"> </w:t>
            </w:r>
          </w:p>
        </w:tc>
      </w:tr>
      <w:tr w:rsidR="007F7ABE" w:rsidRPr="00951F46" w14:paraId="6537C580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1CB897CE" w14:textId="4F455449" w:rsidR="007F7ABE" w:rsidRPr="00951F46" w:rsidRDefault="00772CDB" w:rsidP="00F04729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lastRenderedPageBreak/>
              <w:pict w14:anchorId="18E61F24">
                <v:shape id="_x0000_i17234" type="#_x0000_t75" style="width:221pt;height:103pt">
                  <v:imagedata r:id="rId277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70A48D9A" w14:textId="5041FA35" w:rsidR="007F7ABE" w:rsidRPr="00951F46" w:rsidRDefault="007F7ABE" w:rsidP="00F04729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Style w:val="word"/>
                <w:rFonts w:eastAsiaTheme="majorEastAsia" w:cs="Arial"/>
              </w:rPr>
              <w:t>Konta darba lapa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73D94FFE" w14:textId="63CBBA7E" w:rsidR="007F7ABE" w:rsidRPr="00951F46" w:rsidRDefault="00502ACE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/?path=/story/components-account-listitem--account-list-item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72DEB7A2" w14:textId="4F511337" w:rsidR="007F7ABE" w:rsidRPr="00951F46" w:rsidRDefault="00502ACE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/?path=/info/components-account-listitem--account-list-item</w:t>
            </w:r>
            <w:r>
              <w:rPr>
                <w:rFonts w:cs="Arial"/>
              </w:rPr>
              <w:t xml:space="preserve"> </w:t>
            </w:r>
          </w:p>
        </w:tc>
      </w:tr>
      <w:tr w:rsidR="007F7ABE" w:rsidRPr="00951F46" w14:paraId="1B8D6AE5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3B601999" w14:textId="1F993555" w:rsidR="007F7ABE" w:rsidRPr="00951F46" w:rsidRDefault="00502ACE" w:rsidP="00F04729">
            <w:pPr>
              <w:pStyle w:val="Bold"/>
              <w:rPr>
                <w:rFonts w:cs="Arial"/>
              </w:rPr>
            </w:pPr>
            <w:r w:rsidRPr="00502ACE">
              <w:rPr>
                <w:rFonts w:cs="Arial"/>
                <w:noProof/>
                <w:lang w:eastAsia="lv-LV"/>
              </w:rPr>
              <w:drawing>
                <wp:inline distT="0" distB="0" distL="0" distR="0" wp14:anchorId="1711BDE3" wp14:editId="1EAE6C68">
                  <wp:extent cx="3373120" cy="556895"/>
                  <wp:effectExtent l="0" t="0" r="0" b="0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3120" cy="556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70C2E2CA" w14:textId="7C903802" w:rsidR="007F7ABE" w:rsidRPr="00951F46" w:rsidRDefault="007F7ABE" w:rsidP="00F04729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Style w:val="word"/>
                <w:rFonts w:eastAsiaTheme="majorEastAsia" w:cs="Arial"/>
              </w:rPr>
              <w:t xml:space="preserve">Aktualitāšu </w:t>
            </w:r>
            <w:proofErr w:type="spellStart"/>
            <w:r w:rsidRPr="00951F46">
              <w:rPr>
                <w:rStyle w:val="word"/>
                <w:rFonts w:eastAsiaTheme="majorEastAsia" w:cs="Arial"/>
              </w:rPr>
              <w:t>baneri</w:t>
            </w:r>
            <w:proofErr w:type="spellEnd"/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7F8341E9" w14:textId="125E1461" w:rsidR="007F7ABE" w:rsidRPr="00951F46" w:rsidRDefault="00502ACE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/?path=/story/components-actualitybox--actuality-box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69848273" w14:textId="5D860C80" w:rsidR="007F7ABE" w:rsidRPr="00951F46" w:rsidRDefault="00502ACE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/?path=/info/components-actualitybox--actuality-box</w:t>
            </w:r>
            <w:r>
              <w:rPr>
                <w:rFonts w:cs="Arial"/>
              </w:rPr>
              <w:t xml:space="preserve"> </w:t>
            </w:r>
          </w:p>
        </w:tc>
      </w:tr>
      <w:tr w:rsidR="00EA5C91" w:rsidRPr="00951F46" w14:paraId="1D6A8876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16060522" w14:textId="1792DBD2" w:rsidR="00EA5C91" w:rsidRPr="00951F46" w:rsidRDefault="00772CDB" w:rsidP="00F04729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62E21D81">
                <v:shape id="_x0000_i17233" type="#_x0000_t75" style="width:257.35pt;height:87.35pt">
                  <v:imagedata r:id="rId279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7FFFB939" w14:textId="312A192F" w:rsidR="00EA5C91" w:rsidRPr="00951F46" w:rsidRDefault="00EA5C91" w:rsidP="00F04729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Style w:val="word"/>
                <w:rFonts w:eastAsiaTheme="majorEastAsia" w:cs="Arial"/>
              </w:rPr>
              <w:t>Portāla kājene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1071B1AD" w14:textId="1F511AB9" w:rsidR="00EA5C91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/?path=/story/components-footer--footer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74B9F7F6" w14:textId="12AD5C00" w:rsidR="00EA5C91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/?path=/info/components-footer--footer</w:t>
            </w:r>
            <w:r>
              <w:rPr>
                <w:rFonts w:cs="Arial"/>
              </w:rPr>
              <w:t xml:space="preserve"> </w:t>
            </w:r>
          </w:p>
        </w:tc>
      </w:tr>
      <w:tr w:rsidR="00EA5C91" w:rsidRPr="00951F46" w14:paraId="2156C187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752A3F0F" w14:textId="6FBC43AC" w:rsidR="00EA5C91" w:rsidRPr="00951F46" w:rsidRDefault="00A007DD" w:rsidP="00F04729">
            <w:pPr>
              <w:pStyle w:val="Bold"/>
              <w:rPr>
                <w:rFonts w:cs="Arial"/>
              </w:rPr>
            </w:pPr>
            <w:r w:rsidRPr="00A007DD">
              <w:rPr>
                <w:rFonts w:cs="Arial"/>
                <w:noProof/>
                <w:lang w:eastAsia="lv-LV"/>
              </w:rPr>
              <w:drawing>
                <wp:inline distT="0" distB="0" distL="0" distR="0" wp14:anchorId="09690B5F" wp14:editId="1DE5E014">
                  <wp:extent cx="3373120" cy="399415"/>
                  <wp:effectExtent l="0" t="0" r="0" b="635"/>
                  <wp:docPr id="1663701343" name="Picture 1663701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3120" cy="399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70C21D07" w14:textId="5CC53131" w:rsidR="00EA5C91" w:rsidRPr="00951F46" w:rsidRDefault="00EA5C91" w:rsidP="00F04729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Style w:val="word"/>
                <w:rFonts w:eastAsiaTheme="majorEastAsia" w:cs="Arial"/>
              </w:rPr>
              <w:t>Portāla galvene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61E09C0A" w14:textId="46E48FA2" w:rsidR="00EA5C91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/?path=/story/components-header--header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00CF0746" w14:textId="3E0881E8" w:rsidR="00EA5C91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/?path=/info/components-header--header</w:t>
            </w:r>
            <w:r>
              <w:rPr>
                <w:rFonts w:cs="Arial"/>
              </w:rPr>
              <w:t xml:space="preserve"> </w:t>
            </w:r>
          </w:p>
        </w:tc>
      </w:tr>
      <w:tr w:rsidR="00EA5C91" w:rsidRPr="00951F46" w14:paraId="57FAA007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60D8B1DD" w14:textId="605E65BA" w:rsidR="00EA5C91" w:rsidRPr="00951F46" w:rsidRDefault="00772CDB" w:rsidP="00F04729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04558866">
                <v:shape id="_x0000_i17232" type="#_x0000_t75" style="width:221.35pt;height:36pt">
                  <v:imagedata r:id="rId281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742C4340" w14:textId="54F7164D" w:rsidR="00EA5C91" w:rsidRPr="00951F46" w:rsidRDefault="00E33EC9" w:rsidP="00F04729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Style w:val="word"/>
                <w:rFonts w:eastAsiaTheme="majorEastAsia" w:cs="Arial"/>
              </w:rPr>
              <w:t>Ziņojuma ekrāns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611CD187" w14:textId="48349CB4" w:rsidR="00EA5C91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/?path=/story/components-jumbotron--jumbotron-with-image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299F1BCF" w14:textId="02DD4005" w:rsidR="00EA5C91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/?path=/info/components-jumbotron--jumbotron-with-image</w:t>
            </w:r>
            <w:r>
              <w:rPr>
                <w:rFonts w:cs="Arial"/>
              </w:rPr>
              <w:t xml:space="preserve"> </w:t>
            </w:r>
          </w:p>
        </w:tc>
      </w:tr>
      <w:tr w:rsidR="00E33EC9" w:rsidRPr="00951F46" w14:paraId="72ADB9FB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55BC2D00" w14:textId="540543AA" w:rsidR="00E33EC9" w:rsidRPr="00951F46" w:rsidRDefault="00772CDB" w:rsidP="00F04729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lastRenderedPageBreak/>
              <w:pict w14:anchorId="2A81E39A">
                <v:shape id="_x0000_i17231" type="#_x0000_t75" style="width:220.65pt;height:51.7pt">
                  <v:imagedata r:id="rId282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2F174D84" w14:textId="5031924B" w:rsidR="00E33EC9" w:rsidRPr="00951F46" w:rsidRDefault="00E33EC9" w:rsidP="00F04729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Style w:val="word"/>
                <w:rFonts w:eastAsiaTheme="majorEastAsia" w:cs="Arial"/>
              </w:rPr>
              <w:t>Ziņojuma ekrāns ar tabulu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2C0585BD" w14:textId="2F14AA9B" w:rsidR="00E33EC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/?path=/story/components-jumbotron--jumbotron-with-table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6AE873C2" w14:textId="27509F7E" w:rsidR="00E33EC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/?path=/info/components-jumbotron--jumbotron-with-table</w:t>
            </w:r>
            <w:r>
              <w:rPr>
                <w:rFonts w:cs="Arial"/>
              </w:rPr>
              <w:t xml:space="preserve"> </w:t>
            </w:r>
          </w:p>
        </w:tc>
      </w:tr>
      <w:tr w:rsidR="00E33EC9" w:rsidRPr="00951F46" w14:paraId="5634B1E2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22A12A52" w14:textId="1B5A44C7" w:rsidR="00E33EC9" w:rsidRPr="00951F46" w:rsidRDefault="00772CDB" w:rsidP="00F04729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74D7F18B">
                <v:shape id="_x0000_i17230" type="#_x0000_t75" style="width:221.35pt;height:138.65pt">
                  <v:imagedata r:id="rId283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1BE148DC" w14:textId="6E32B5CD" w:rsidR="00E33EC9" w:rsidRPr="00951F46" w:rsidRDefault="00E33EC9" w:rsidP="00F04729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Style w:val="word"/>
                <w:rFonts w:eastAsiaTheme="majorEastAsia" w:cs="Arial"/>
              </w:rPr>
              <w:t>Saraksts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2CB4D4D3" w14:textId="0E22F516" w:rsidR="00E33EC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/?path=/story/components-list--list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30555F45" w14:textId="5A64D65F" w:rsidR="00E33EC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/?path=/info/components-list--list</w:t>
            </w:r>
            <w:r>
              <w:rPr>
                <w:rFonts w:cs="Arial"/>
              </w:rPr>
              <w:t xml:space="preserve"> </w:t>
            </w:r>
          </w:p>
        </w:tc>
      </w:tr>
      <w:tr w:rsidR="00E33EC9" w:rsidRPr="00951F46" w14:paraId="636483DB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433D7A39" w14:textId="7CCBEBFB" w:rsidR="00E33EC9" w:rsidRPr="00951F46" w:rsidRDefault="00772CDB" w:rsidP="00F04729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18FEA9FC">
                <v:shape id="_x0000_i17229" type="#_x0000_t75" style="width:225.6pt;height:77.7pt">
                  <v:imagedata r:id="rId284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2886BF3D" w14:textId="3929504A" w:rsidR="00E33EC9" w:rsidRPr="00951F46" w:rsidRDefault="00E33EC9" w:rsidP="00F04729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Style w:val="word"/>
                <w:rFonts w:eastAsiaTheme="majorEastAsia" w:cs="Arial"/>
              </w:rPr>
              <w:t>Sarakstu grupēšana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54635B87" w14:textId="6A201D30" w:rsidR="00E33EC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/?path=/story/components-listgroup--list-group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02BB381E" w14:textId="77610FDE" w:rsidR="00E33EC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/?path=/info/components-listgroup--list-group</w:t>
            </w:r>
            <w:r>
              <w:rPr>
                <w:rFonts w:cs="Arial"/>
              </w:rPr>
              <w:t xml:space="preserve"> </w:t>
            </w:r>
          </w:p>
        </w:tc>
      </w:tr>
      <w:tr w:rsidR="00E33EC9" w:rsidRPr="00951F46" w14:paraId="06061905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44BCCA21" w14:textId="26F6F2A4" w:rsidR="00E33EC9" w:rsidRPr="00951F46" w:rsidRDefault="00772CDB" w:rsidP="00F04729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4797D5EE">
                <v:shape id="_x0000_i17228" type="#_x0000_t75" style="width:221pt;height:15.7pt">
                  <v:imagedata r:id="rId285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19A32510" w14:textId="11A5C8F5" w:rsidR="00E33EC9" w:rsidRPr="00951F46" w:rsidRDefault="0036098B" w:rsidP="00F04729">
            <w:pPr>
              <w:pStyle w:val="Tablebody"/>
              <w:rPr>
                <w:rStyle w:val="word"/>
                <w:rFonts w:eastAsiaTheme="majorEastAsia" w:cs="Arial"/>
              </w:rPr>
            </w:pPr>
            <w:r>
              <w:rPr>
                <w:rStyle w:val="word"/>
                <w:rFonts w:eastAsiaTheme="majorEastAsia" w:cs="Arial"/>
              </w:rPr>
              <w:t>S</w:t>
            </w:r>
            <w:r w:rsidR="00E33EC9" w:rsidRPr="00951F46">
              <w:rPr>
                <w:rStyle w:val="word"/>
                <w:rFonts w:eastAsiaTheme="majorEastAsia" w:cs="Arial"/>
              </w:rPr>
              <w:t>arakstu gr</w:t>
            </w:r>
            <w:r>
              <w:rPr>
                <w:rStyle w:val="word"/>
                <w:rFonts w:eastAsiaTheme="majorEastAsia" w:cs="Arial"/>
              </w:rPr>
              <w:t>u</w:t>
            </w:r>
            <w:r w:rsidR="00E33EC9" w:rsidRPr="00951F46">
              <w:rPr>
                <w:rStyle w:val="word"/>
                <w:rFonts w:eastAsiaTheme="majorEastAsia" w:cs="Arial"/>
              </w:rPr>
              <w:t>pēšanas kartiņas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22D19ED2" w14:textId="4709AA36" w:rsidR="00E33EC9" w:rsidRPr="00951F46" w:rsidRDefault="00502ACE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/?path=/story/components-listgroup--list-group-with-cards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5EC6A71E" w14:textId="4444BCC1" w:rsidR="00E33EC9" w:rsidRPr="00951F46" w:rsidRDefault="00502ACE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/?path=/info/components-listgroup--list-group-with-cards</w:t>
            </w:r>
            <w:r>
              <w:rPr>
                <w:rFonts w:cs="Arial"/>
              </w:rPr>
              <w:t xml:space="preserve"> </w:t>
            </w:r>
          </w:p>
        </w:tc>
      </w:tr>
      <w:tr w:rsidR="00E33EC9" w:rsidRPr="00951F46" w14:paraId="51180587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09172EFD" w14:textId="1834F904" w:rsidR="00E33EC9" w:rsidRPr="00951F46" w:rsidRDefault="00F0766C" w:rsidP="00F04729">
            <w:pPr>
              <w:pStyle w:val="Bold"/>
              <w:rPr>
                <w:rFonts w:cs="Arial"/>
              </w:rPr>
            </w:pPr>
            <w:r w:rsidRPr="00F0766C">
              <w:rPr>
                <w:rFonts w:cs="Arial"/>
                <w:noProof/>
              </w:rPr>
              <w:drawing>
                <wp:inline distT="0" distB="0" distL="0" distR="0" wp14:anchorId="49B29883" wp14:editId="6391C1D0">
                  <wp:extent cx="3373120" cy="201930"/>
                  <wp:effectExtent l="0" t="0" r="0" b="7620"/>
                  <wp:docPr id="208792368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7923686" name="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3120" cy="201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59724DD7" w14:textId="39906435" w:rsidR="00E33EC9" w:rsidRPr="00951F46" w:rsidRDefault="00723A4E" w:rsidP="00F04729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Style w:val="word"/>
                <w:rFonts w:eastAsiaTheme="majorEastAsia" w:cs="Arial"/>
              </w:rPr>
              <w:t>Galvenes izvēles josla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11211836" w14:textId="5667C3DE" w:rsidR="00E33EC9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/?path=/story/components-masthead--mast-head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3DAA80B2" w14:textId="0C75D889" w:rsidR="00E33EC9" w:rsidRPr="00951F46" w:rsidRDefault="003A028D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/?path=/info/components-masthead--mast-head</w:t>
            </w:r>
            <w:r>
              <w:rPr>
                <w:rFonts w:cs="Arial"/>
              </w:rPr>
              <w:t xml:space="preserve"> </w:t>
            </w:r>
          </w:p>
        </w:tc>
      </w:tr>
      <w:tr w:rsidR="00723A4E" w:rsidRPr="00951F46" w14:paraId="3641F034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08260970" w14:textId="4E586979" w:rsidR="00723A4E" w:rsidRPr="00951F46" w:rsidRDefault="00F0766C" w:rsidP="00F04729">
            <w:pPr>
              <w:pStyle w:val="Bold"/>
              <w:rPr>
                <w:rFonts w:cs="Arial"/>
              </w:rPr>
            </w:pPr>
            <w:r w:rsidRPr="00F0766C">
              <w:rPr>
                <w:rFonts w:cs="Arial"/>
                <w:noProof/>
              </w:rPr>
              <w:lastRenderedPageBreak/>
              <w:drawing>
                <wp:inline distT="0" distB="0" distL="0" distR="0" wp14:anchorId="4587A0D6" wp14:editId="7F3211DF">
                  <wp:extent cx="3373120" cy="378460"/>
                  <wp:effectExtent l="0" t="0" r="0" b="2540"/>
                  <wp:docPr id="6367104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710416" name="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3120" cy="378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3644C0B7" w14:textId="690BD3B2" w:rsidR="00723A4E" w:rsidRPr="00951F46" w:rsidRDefault="00723A4E" w:rsidP="00F04729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Style w:val="word"/>
                <w:rFonts w:eastAsiaTheme="majorEastAsia" w:cs="Arial"/>
              </w:rPr>
              <w:t xml:space="preserve">Detalizēta galvenes izvēlnes josla 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06A1FAB6" w14:textId="406E9951" w:rsidR="00723A4E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/?path=/story/components-masthead--mast-head-control-with-accessibility-and-search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0F1BBD82" w14:textId="507AC295" w:rsidR="00723A4E" w:rsidRPr="00951F46" w:rsidRDefault="003A028D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/?path=/info/components-masthead--mast-head-control-with-accessibility-and-search</w:t>
            </w:r>
            <w:r>
              <w:rPr>
                <w:rFonts w:cs="Arial"/>
              </w:rPr>
              <w:t xml:space="preserve"> </w:t>
            </w:r>
          </w:p>
        </w:tc>
      </w:tr>
      <w:tr w:rsidR="00452E5D" w:rsidRPr="00951F46" w14:paraId="36804F6E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361D464E" w14:textId="062C5D2D" w:rsidR="00452E5D" w:rsidRPr="00951F46" w:rsidRDefault="00772CDB" w:rsidP="00F04729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68C5C53B">
                <v:shape id="_x0000_i17227" type="#_x0000_t75" style="width:87.7pt;height:20.3pt">
                  <v:imagedata r:id="rId288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1C1EEA04" w14:textId="7C2E0ABD" w:rsidR="00452E5D" w:rsidRPr="00951F46" w:rsidRDefault="00452E5D" w:rsidP="00F04729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Style w:val="word"/>
                <w:rFonts w:eastAsiaTheme="majorEastAsia" w:cs="Arial"/>
              </w:rPr>
              <w:t>Modālais skats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69046BED" w14:textId="6B0C6FF0" w:rsidR="00452E5D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/?path=/story/components-modal--modal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69AD4015" w14:textId="2A13F665" w:rsidR="00452E5D" w:rsidRPr="00951F46" w:rsidRDefault="003A028D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/?path=/info/components-modal--modal</w:t>
            </w:r>
            <w:r>
              <w:rPr>
                <w:rFonts w:cs="Arial"/>
              </w:rPr>
              <w:t xml:space="preserve"> </w:t>
            </w:r>
          </w:p>
        </w:tc>
      </w:tr>
      <w:tr w:rsidR="00452E5D" w:rsidRPr="00951F46" w14:paraId="68238414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6049E8EE" w14:textId="61AC31C2" w:rsidR="00452E5D" w:rsidRPr="00951F46" w:rsidRDefault="00A007DD" w:rsidP="00F04729">
            <w:pPr>
              <w:pStyle w:val="Bold"/>
              <w:rPr>
                <w:rFonts w:cs="Arial"/>
              </w:rPr>
            </w:pPr>
            <w:r w:rsidRPr="00A007DD">
              <w:rPr>
                <w:rFonts w:cs="Arial"/>
                <w:noProof/>
                <w:lang w:eastAsia="lv-LV"/>
              </w:rPr>
              <w:drawing>
                <wp:inline distT="0" distB="0" distL="0" distR="0" wp14:anchorId="747F824B" wp14:editId="5AB67C18">
                  <wp:extent cx="3373120" cy="163830"/>
                  <wp:effectExtent l="0" t="0" r="0" b="7620"/>
                  <wp:docPr id="1663701344" name="Picture 1663701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3120" cy="163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0E79E209" w14:textId="728701D2" w:rsidR="00452E5D" w:rsidRPr="00951F46" w:rsidRDefault="00452E5D" w:rsidP="00F04729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Style w:val="word"/>
                <w:rFonts w:eastAsiaTheme="majorEastAsia" w:cs="Arial"/>
              </w:rPr>
              <w:t>Navigācijas josla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74E11FC6" w14:textId="0CFA2A32" w:rsidR="00452E5D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/?path=/story/components-navbar--navbar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7B8CEB15" w14:textId="0D0710EE" w:rsidR="00452E5D" w:rsidRPr="00951F46" w:rsidRDefault="003A028D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/?path=/info/components-navbar--navbar</w:t>
            </w:r>
            <w:r>
              <w:rPr>
                <w:rFonts w:cs="Arial"/>
              </w:rPr>
              <w:t xml:space="preserve"> </w:t>
            </w:r>
          </w:p>
        </w:tc>
      </w:tr>
      <w:tr w:rsidR="00452E5D" w:rsidRPr="00951F46" w14:paraId="022CBEE6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1541BB33" w14:textId="0383FBFC" w:rsidR="00452E5D" w:rsidRPr="00951F46" w:rsidRDefault="00A007DD" w:rsidP="00F04729">
            <w:pPr>
              <w:pStyle w:val="Bold"/>
              <w:rPr>
                <w:rFonts w:cs="Arial"/>
              </w:rPr>
            </w:pPr>
            <w:r w:rsidRPr="00A007DD">
              <w:rPr>
                <w:rFonts w:cs="Arial"/>
                <w:noProof/>
                <w:lang w:eastAsia="lv-LV"/>
              </w:rPr>
              <w:drawing>
                <wp:inline distT="0" distB="0" distL="0" distR="0" wp14:anchorId="12C6B616" wp14:editId="6C44275B">
                  <wp:extent cx="1981477" cy="533474"/>
                  <wp:effectExtent l="0" t="0" r="0" b="0"/>
                  <wp:docPr id="1663701345" name="Picture 1663701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477" cy="533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15B73E3D" w14:textId="54C09067" w:rsidR="00452E5D" w:rsidRPr="00951F46" w:rsidRDefault="00452E5D" w:rsidP="00F04729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Style w:val="word"/>
                <w:rFonts w:eastAsiaTheme="majorEastAsia" w:cs="Arial"/>
              </w:rPr>
              <w:t>Navigācijas paragrāfs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31DB722B" w14:textId="605F2C40" w:rsidR="00452E5D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/?path=/story/components-navbar--navbar-item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4AB7A473" w14:textId="5713E975" w:rsidR="00452E5D" w:rsidRPr="00951F46" w:rsidRDefault="003A028D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/?path=/info/components-navbar--navbar-item</w:t>
            </w:r>
            <w:r>
              <w:rPr>
                <w:rFonts w:cs="Arial"/>
              </w:rPr>
              <w:t xml:space="preserve"> </w:t>
            </w:r>
          </w:p>
        </w:tc>
      </w:tr>
      <w:tr w:rsidR="00452E5D" w:rsidRPr="00951F46" w14:paraId="7F3E7A8F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301EC3AA" w14:textId="29FCCACC" w:rsidR="00452E5D" w:rsidRPr="00951F46" w:rsidRDefault="00A007DD" w:rsidP="00F04729">
            <w:pPr>
              <w:pStyle w:val="Bold"/>
              <w:rPr>
                <w:rFonts w:cs="Arial"/>
              </w:rPr>
            </w:pPr>
            <w:r w:rsidRPr="00A007DD">
              <w:rPr>
                <w:rFonts w:cs="Arial"/>
                <w:noProof/>
                <w:lang w:eastAsia="lv-LV"/>
              </w:rPr>
              <w:drawing>
                <wp:inline distT="0" distB="0" distL="0" distR="0" wp14:anchorId="72F15C26" wp14:editId="30692427">
                  <wp:extent cx="2172003" cy="523948"/>
                  <wp:effectExtent l="0" t="0" r="0" b="9525"/>
                  <wp:docPr id="1663701346" name="Picture 1663701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003" cy="523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27451997" w14:textId="4D5FC337" w:rsidR="00452E5D" w:rsidRPr="00951F46" w:rsidRDefault="00452E5D" w:rsidP="00F04729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Style w:val="word"/>
                <w:rFonts w:eastAsiaTheme="majorEastAsia" w:cs="Arial"/>
              </w:rPr>
              <w:t>Navigācijas paragrāfa paplašinājums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20F37E9D" w14:textId="47DF6D66" w:rsidR="00452E5D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/?path=/story/components-navbar--navbar-item-expand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384D0ED3" w14:textId="5B4938F1" w:rsidR="00452E5D" w:rsidRPr="00951F46" w:rsidRDefault="003A028D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/?path=/info/components-navbar--navbar-item-expand</w:t>
            </w:r>
            <w:r>
              <w:rPr>
                <w:rFonts w:cs="Arial"/>
              </w:rPr>
              <w:t xml:space="preserve"> </w:t>
            </w:r>
          </w:p>
        </w:tc>
      </w:tr>
      <w:tr w:rsidR="00452E5D" w:rsidRPr="00951F46" w14:paraId="237E662F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7BB694B9" w14:textId="1AEF21E8" w:rsidR="00452E5D" w:rsidRPr="00951F46" w:rsidRDefault="00772CDB" w:rsidP="00F04729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5D7CE1CB">
                <v:shape id="_x0000_i17226" type="#_x0000_t75" style="width:221.7pt;height:36pt">
                  <v:imagedata r:id="rId292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267473AC" w14:textId="61680903" w:rsidR="00452E5D" w:rsidRPr="00951F46" w:rsidRDefault="00452E5D" w:rsidP="00F04729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Style w:val="word"/>
                <w:rFonts w:eastAsiaTheme="majorEastAsia" w:cs="Arial"/>
              </w:rPr>
              <w:t>Lapas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5C8647B4" w14:textId="54F17631" w:rsidR="00452E5D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/?path=/story/components-page--page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2679A367" w14:textId="1995F44A" w:rsidR="00452E5D" w:rsidRPr="00951F46" w:rsidRDefault="003A028D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/?path=/info/components-page--page</w:t>
            </w:r>
            <w:r>
              <w:rPr>
                <w:rFonts w:cs="Arial"/>
              </w:rPr>
              <w:t xml:space="preserve"> </w:t>
            </w:r>
          </w:p>
        </w:tc>
      </w:tr>
      <w:tr w:rsidR="0048140F" w:rsidRPr="00951F46" w14:paraId="4A227B06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55383BC7" w14:textId="4C3FF164" w:rsidR="0048140F" w:rsidRPr="00C5175E" w:rsidRDefault="00977528" w:rsidP="00F04729">
            <w:pPr>
              <w:pStyle w:val="Bold"/>
              <w:rPr>
                <w:rFonts w:cs="Arial"/>
                <w:noProof/>
              </w:rPr>
            </w:pPr>
            <w:r w:rsidRPr="00977528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4C1C5D79" wp14:editId="3A8A81A2">
                  <wp:extent cx="1498600" cy="364066"/>
                  <wp:effectExtent l="0" t="0" r="0" b="4445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98600" cy="364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695A2FBC" w14:textId="747C00C1" w:rsidR="0048140F" w:rsidRPr="00951F46" w:rsidRDefault="00977528" w:rsidP="00F04729">
            <w:pPr>
              <w:pStyle w:val="Tablebody"/>
              <w:rPr>
                <w:rStyle w:val="word"/>
                <w:rFonts w:eastAsiaTheme="majorEastAsia" w:cs="Arial"/>
              </w:rPr>
            </w:pPr>
            <w:r>
              <w:rPr>
                <w:rStyle w:val="word"/>
                <w:rFonts w:eastAsiaTheme="majorEastAsia" w:cs="Arial"/>
              </w:rPr>
              <w:t>Lapošana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43E63575" w14:textId="2A7F39C6" w:rsidR="0048140F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/?path=/story/components-pagination--pagination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719DB480" w14:textId="356BC0B6" w:rsidR="0048140F" w:rsidRPr="00951F46" w:rsidRDefault="003A028D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/?path=/story/components-pagination--pagination</w:t>
            </w:r>
            <w:r>
              <w:rPr>
                <w:rFonts w:cs="Arial"/>
              </w:rPr>
              <w:t xml:space="preserve"> </w:t>
            </w:r>
          </w:p>
        </w:tc>
      </w:tr>
      <w:tr w:rsidR="00452E5D" w:rsidRPr="00951F46" w14:paraId="173C3299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5B7F2085" w14:textId="11E03365" w:rsidR="00452E5D" w:rsidRPr="00951F46" w:rsidRDefault="00772CDB" w:rsidP="00F04729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5B922D49">
                <v:shape id="_x0000_i17225" type="#_x0000_t75" style="width:267.7pt;height:87.7pt">
                  <v:imagedata r:id="rId294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370F7352" w14:textId="71F99A16" w:rsidR="00452E5D" w:rsidRPr="00951F46" w:rsidRDefault="00452E5D" w:rsidP="00F04729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Style w:val="word"/>
                <w:rFonts w:eastAsiaTheme="majorEastAsia" w:cs="Arial"/>
              </w:rPr>
              <w:t>Kategorija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66C7E4EE" w14:textId="615BD97E" w:rsidR="00452E5D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/?path=/story/components-rating--rating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1DA67DFE" w14:textId="2E0AD890" w:rsidR="00452E5D" w:rsidRPr="00951F46" w:rsidRDefault="003A028D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/?path=/info/components-rating--rating</w:t>
            </w:r>
            <w:r>
              <w:rPr>
                <w:rFonts w:cs="Arial"/>
              </w:rPr>
              <w:t xml:space="preserve"> </w:t>
            </w:r>
          </w:p>
        </w:tc>
      </w:tr>
      <w:tr w:rsidR="008F0F8C" w:rsidRPr="00951F46" w14:paraId="7CE4D68F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4C78D250" w14:textId="2CDBC7F0" w:rsidR="008F0F8C" w:rsidRPr="00951F46" w:rsidRDefault="00772CDB" w:rsidP="00F04729">
            <w:pPr>
              <w:pStyle w:val="Bold"/>
              <w:rPr>
                <w:rFonts w:cs="Arial"/>
              </w:rPr>
            </w:pPr>
            <w:r w:rsidRPr="00C5175E">
              <w:rPr>
                <w:rFonts w:cs="Arial"/>
                <w:noProof/>
              </w:rPr>
              <w:pict w14:anchorId="00CF5425">
                <v:shape id="_x0000_i17224" type="#_x0000_t75" style="width:220.65pt;height:149.35pt">
                  <v:imagedata r:id="rId295" o:title=""/>
                </v:shape>
              </w:pic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522937FB" w14:textId="362702B1" w:rsidR="008F0F8C" w:rsidRPr="00951F46" w:rsidRDefault="008F0F8C" w:rsidP="00F04729">
            <w:pPr>
              <w:pStyle w:val="Tablebody"/>
              <w:rPr>
                <w:rStyle w:val="word"/>
                <w:rFonts w:eastAsiaTheme="majorEastAsia" w:cs="Arial"/>
              </w:rPr>
            </w:pPr>
            <w:r w:rsidRPr="00951F46">
              <w:rPr>
                <w:rStyle w:val="word"/>
                <w:rFonts w:eastAsiaTheme="majorEastAsia" w:cs="Arial"/>
              </w:rPr>
              <w:t>Tabula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125567C3" w14:textId="34FCACAD" w:rsidR="008F0F8C" w:rsidRPr="00951F46" w:rsidRDefault="00B806C0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/?path=/story/components-table--tables</w:t>
            </w:r>
            <w:r>
              <w:rPr>
                <w:rFonts w:cs="Arial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717A5391" w14:textId="12A8707E" w:rsidR="008F0F8C" w:rsidRPr="00951F46" w:rsidRDefault="003A028D" w:rsidP="00F04729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</w:t>
            </w:r>
            <w:r w:rsidR="00AE34F4" w:rsidRPr="00772CDB">
              <w:rPr>
                <w:rFonts w:cs="Arial"/>
              </w:rPr>
              <w:t>EservicePlatform.</w:t>
            </w:r>
            <w:r w:rsidR="0047370B" w:rsidRPr="00772CDB">
              <w:rPr>
                <w:rFonts w:cs="Arial"/>
              </w:rPr>
              <w:t>Controls.Html.Full</w:t>
            </w:r>
            <w:r w:rsidRPr="00772CDB">
              <w:rPr>
                <w:rFonts w:cs="Arial"/>
              </w:rPr>
              <w:t>/?path=/info/components-table--tables</w:t>
            </w:r>
            <w:r>
              <w:rPr>
                <w:rFonts w:cs="Arial"/>
              </w:rPr>
              <w:t xml:space="preserve"> </w:t>
            </w:r>
          </w:p>
        </w:tc>
      </w:tr>
      <w:tr w:rsidR="00A94E38" w:rsidRPr="00951F46" w14:paraId="58ED3557" w14:textId="77777777" w:rsidTr="00724E19">
        <w:trPr>
          <w:trHeight w:val="1521"/>
        </w:trPr>
        <w:tc>
          <w:tcPr>
            <w:tcW w:w="5528" w:type="dxa"/>
            <w:tcBorders>
              <w:top w:val="single" w:sz="4" w:space="0" w:color="auto"/>
              <w:bottom w:val="single" w:sz="4" w:space="0" w:color="auto"/>
            </w:tcBorders>
          </w:tcPr>
          <w:p w14:paraId="34C1FAF7" w14:textId="2F09B696" w:rsidR="00A94E38" w:rsidRPr="00C5175E" w:rsidRDefault="00A94E38" w:rsidP="00F04729">
            <w:pPr>
              <w:pStyle w:val="Bold"/>
              <w:rPr>
                <w:rFonts w:cs="Arial"/>
                <w:noProof/>
              </w:rPr>
            </w:pPr>
            <w:r w:rsidRPr="00A94E38">
              <w:rPr>
                <w:rFonts w:cs="Arial"/>
                <w:noProof/>
                <w:lang w:eastAsia="lv-LV"/>
              </w:rPr>
              <w:drawing>
                <wp:inline distT="0" distB="0" distL="0" distR="0" wp14:anchorId="22AE5736" wp14:editId="1554675F">
                  <wp:extent cx="3373120" cy="543560"/>
                  <wp:effectExtent l="0" t="0" r="0" b="8890"/>
                  <wp:docPr id="1663701312" name="Picture 1663701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3120" cy="543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10C59C51" w14:textId="4EA4FC85" w:rsidR="00A94E38" w:rsidRPr="00951F46" w:rsidRDefault="00A94E38" w:rsidP="00F04729">
            <w:pPr>
              <w:pStyle w:val="Tablebody"/>
              <w:rPr>
                <w:rStyle w:val="word"/>
                <w:rFonts w:eastAsiaTheme="majorEastAsia" w:cs="Arial"/>
              </w:rPr>
            </w:pPr>
            <w:r>
              <w:rPr>
                <w:rStyle w:val="word"/>
                <w:rFonts w:eastAsiaTheme="majorEastAsia" w:cs="Arial"/>
              </w:rPr>
              <w:t>Adrešu meklētājs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14:paraId="080A86F4" w14:textId="6C7CF5F5" w:rsidR="00A94E38" w:rsidRDefault="00A94E38" w:rsidP="00F04729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Controls.Html.Full</w:t>
            </w:r>
            <w:r w:rsidRPr="00772CDB">
              <w:t>/?path=/story/components-addressfinder--address-finder</w:t>
            </w:r>
            <w: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</w:tcPr>
          <w:p w14:paraId="16E7E29C" w14:textId="2861623D" w:rsidR="00A94E38" w:rsidRDefault="00A94E38" w:rsidP="00F04729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Controls.Html.Full</w:t>
            </w:r>
            <w:r w:rsidRPr="00772CDB">
              <w:t>/?path=/info/components-addressfinder--address-finder</w:t>
            </w:r>
            <w:r>
              <w:t xml:space="preserve"> </w:t>
            </w:r>
          </w:p>
        </w:tc>
      </w:tr>
    </w:tbl>
    <w:p w14:paraId="0AF379BD" w14:textId="77777777" w:rsidR="00285CB5" w:rsidRPr="00951F46" w:rsidRDefault="00285CB5" w:rsidP="0065775A">
      <w:pPr>
        <w:pStyle w:val="ListBullet"/>
        <w:numPr>
          <w:ilvl w:val="0"/>
          <w:numId w:val="0"/>
        </w:numPr>
        <w:rPr>
          <w:rFonts w:cs="Arial"/>
        </w:rPr>
        <w:sectPr w:rsidR="00285CB5" w:rsidRPr="00951F46" w:rsidSect="0000644A">
          <w:pgSz w:w="16838" w:h="11906" w:orient="landscape" w:code="9"/>
          <w:pgMar w:top="720" w:right="720" w:bottom="720" w:left="720" w:header="340" w:footer="170" w:gutter="0"/>
          <w:cols w:space="708"/>
          <w:vAlign w:val="center"/>
          <w:docGrid w:linePitch="360"/>
        </w:sectPr>
      </w:pPr>
    </w:p>
    <w:p w14:paraId="5A39B73A" w14:textId="77777777" w:rsidR="0097139D" w:rsidRPr="001D4B71" w:rsidRDefault="0097139D" w:rsidP="0097139D">
      <w:pPr>
        <w:pStyle w:val="Heading3"/>
        <w:rPr>
          <w:rFonts w:ascii="Arial" w:hAnsi="Arial" w:cs="Arial"/>
        </w:rPr>
      </w:pPr>
      <w:bookmarkStart w:id="217" w:name="_Toc163232212"/>
      <w:r w:rsidRPr="001D4B71">
        <w:rPr>
          <w:rFonts w:ascii="Arial" w:hAnsi="Arial" w:cs="Arial"/>
        </w:rPr>
        <w:lastRenderedPageBreak/>
        <w:t>MVC</w:t>
      </w:r>
      <w:bookmarkEnd w:id="217"/>
    </w:p>
    <w:p w14:paraId="14B3DC4F" w14:textId="6C6BF4DB" w:rsidR="0097139D" w:rsidRPr="001D4B71" w:rsidRDefault="00344A85" w:rsidP="0097139D">
      <w:pPr>
        <w:rPr>
          <w:rFonts w:cs="Arial"/>
          <w:szCs w:val="22"/>
        </w:rPr>
      </w:pPr>
      <w:r w:rsidRPr="001D4B71">
        <w:rPr>
          <w:rFonts w:cs="Arial"/>
          <w:szCs w:val="22"/>
        </w:rPr>
        <w:t xml:space="preserve">MVC </w:t>
      </w:r>
      <w:proofErr w:type="spellStart"/>
      <w:r w:rsidR="000F0016">
        <w:rPr>
          <w:rFonts w:cs="Arial"/>
          <w:szCs w:val="22"/>
        </w:rPr>
        <w:t>Demo</w:t>
      </w:r>
      <w:proofErr w:type="spellEnd"/>
      <w:r w:rsidR="000F0016">
        <w:rPr>
          <w:rFonts w:cs="Arial"/>
          <w:szCs w:val="22"/>
        </w:rPr>
        <w:t xml:space="preserve"> bibliotēkas izmantošanas apraksti. No šiem kontroļu elementiem ir iespējams salikt jau pielāgotus portāla dizaina elementus. Zemāk esošajās tabulās ir šo komponenšu </w:t>
      </w:r>
      <w:proofErr w:type="spellStart"/>
      <w:r w:rsidR="000F0016">
        <w:rPr>
          <w:rFonts w:cs="Arial"/>
          <w:szCs w:val="22"/>
        </w:rPr>
        <w:t>dizainiskā</w:t>
      </w:r>
      <w:proofErr w:type="spellEnd"/>
      <w:r w:rsidR="000F0016">
        <w:rPr>
          <w:rFonts w:cs="Arial"/>
          <w:szCs w:val="22"/>
        </w:rPr>
        <w:t xml:space="preserve"> reprezentācija, apraksti un norādes uz tām.</w:t>
      </w:r>
    </w:p>
    <w:p w14:paraId="08BAF9E7" w14:textId="0709BCAC" w:rsidR="00DF2911" w:rsidRPr="00951F46" w:rsidRDefault="00640BE1" w:rsidP="00E12E8E">
      <w:pPr>
        <w:pStyle w:val="Tablenumber"/>
      </w:pPr>
      <w:r>
        <w:t>10</w:t>
      </w:r>
      <w:r w:rsidR="00DF2911" w:rsidRPr="00951F46">
        <w:t>.tabula</w:t>
      </w:r>
    </w:p>
    <w:p w14:paraId="4455EEF7" w14:textId="6F642C71" w:rsidR="00061DD0" w:rsidRDefault="00DF2911">
      <w:pPr>
        <w:pStyle w:val="Tabletitle"/>
      </w:pPr>
      <w:r>
        <w:t>MVC bibliotēkas apraksts</w:t>
      </w:r>
      <w:r w:rsidRPr="00951F46">
        <w:t>.</w:t>
      </w:r>
    </w:p>
    <w:tbl>
      <w:tblPr>
        <w:tblW w:w="9105" w:type="dxa"/>
        <w:tblInd w:w="142" w:type="dxa"/>
        <w:tblBorders>
          <w:top w:val="single" w:sz="12" w:space="0" w:color="auto"/>
          <w:bottom w:val="single" w:sz="4" w:space="0" w:color="auto"/>
          <w:insideH w:val="single" w:sz="12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4535"/>
        <w:gridCol w:w="1843"/>
        <w:gridCol w:w="2727"/>
      </w:tblGrid>
      <w:tr w:rsidR="00061DD0" w:rsidRPr="00951F46" w14:paraId="6CF78999" w14:textId="77777777" w:rsidTr="001D4B71">
        <w:trPr>
          <w:trHeight w:val="468"/>
          <w:tblHeader/>
        </w:trPr>
        <w:tc>
          <w:tcPr>
            <w:tcW w:w="4535" w:type="dxa"/>
            <w:tcBorders>
              <w:bottom w:val="single" w:sz="4" w:space="0" w:color="auto"/>
            </w:tcBorders>
          </w:tcPr>
          <w:p w14:paraId="62C99A63" w14:textId="5671F49C" w:rsidR="00061DD0" w:rsidRPr="00951F46" w:rsidRDefault="00344A85" w:rsidP="0030281B">
            <w:pPr>
              <w:pStyle w:val="Bold"/>
              <w:rPr>
                <w:rFonts w:cs="Arial"/>
              </w:rPr>
            </w:pPr>
            <w:bookmarkStart w:id="218" w:name="_Ref34051915"/>
            <w:r>
              <w:rPr>
                <w:rFonts w:cs="Arial"/>
              </w:rPr>
              <w:t>MVC demo</w:t>
            </w:r>
            <w:r w:rsidR="000F0016">
              <w:rPr>
                <w:rFonts w:cs="Arial"/>
              </w:rPr>
              <w:t>nstrācijas</w:t>
            </w:r>
            <w:r>
              <w:rPr>
                <w:rFonts w:cs="Arial"/>
              </w:rPr>
              <w:t xml:space="preserve"> atsauces k</w:t>
            </w:r>
            <w:r w:rsidR="00061DD0" w:rsidRPr="00951F46">
              <w:rPr>
                <w:rFonts w:cs="Arial"/>
              </w:rPr>
              <w:t>o</w:t>
            </w:r>
            <w:r>
              <w:rPr>
                <w:rFonts w:cs="Arial"/>
              </w:rPr>
              <w:t>m</w:t>
            </w:r>
            <w:r w:rsidR="00061DD0" w:rsidRPr="00951F46">
              <w:rPr>
                <w:rFonts w:cs="Arial"/>
              </w:rPr>
              <w:t>ponente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6B34AF83" w14:textId="77777777" w:rsidR="00061DD0" w:rsidRPr="00951F46" w:rsidRDefault="00061DD0" w:rsidP="0030281B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Apraksts</w:t>
            </w:r>
          </w:p>
        </w:tc>
        <w:tc>
          <w:tcPr>
            <w:tcW w:w="2727" w:type="dxa"/>
            <w:tcBorders>
              <w:bottom w:val="single" w:sz="4" w:space="0" w:color="auto"/>
            </w:tcBorders>
          </w:tcPr>
          <w:p w14:paraId="5F3E35D7" w14:textId="5EDC77EB" w:rsidR="00061DD0" w:rsidRPr="00951F46" w:rsidRDefault="00344A85" w:rsidP="0030281B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Atsauce</w:t>
            </w:r>
          </w:p>
        </w:tc>
      </w:tr>
      <w:tr w:rsidR="00061DD0" w:rsidRPr="00951F46" w14:paraId="4C58163B" w14:textId="77777777" w:rsidTr="001D4B71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6F66A84B" w14:textId="7CD5D463" w:rsidR="00061DD0" w:rsidRPr="00951F46" w:rsidRDefault="000F0016" w:rsidP="0030281B">
            <w:pPr>
              <w:pStyle w:val="Bold"/>
              <w:rPr>
                <w:rFonts w:cs="Arial"/>
                <w:b w:val="0"/>
                <w:bCs/>
              </w:rPr>
            </w:pPr>
            <w:r w:rsidRPr="000F0016">
              <w:rPr>
                <w:rFonts w:cs="Arial"/>
                <w:b w:val="0"/>
                <w:bCs/>
                <w:noProof/>
                <w:lang w:eastAsia="lv-LV"/>
              </w:rPr>
              <w:drawing>
                <wp:inline distT="0" distB="0" distL="0" distR="0" wp14:anchorId="3241D107" wp14:editId="21FCC526">
                  <wp:extent cx="2742565" cy="1260475"/>
                  <wp:effectExtent l="0" t="0" r="635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1260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50532CDF" w14:textId="48F59335" w:rsidR="00061DD0" w:rsidRPr="00951F46" w:rsidRDefault="000F0016" w:rsidP="0030281B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Acardeona</w:t>
            </w:r>
            <w:proofErr w:type="spellEnd"/>
            <w:r>
              <w:rPr>
                <w:rFonts w:cs="Arial"/>
              </w:rPr>
              <w:t xml:space="preserve">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21ED48F2" w14:textId="74510BC0" w:rsidR="001C11E2" w:rsidRPr="00951F46" w:rsidRDefault="00F14EAE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 </w:t>
            </w:r>
            <w:r w:rsidR="00D00CA1" w:rsidRPr="00772CDB">
              <w:rPr>
                <w:rFonts w:cs="Arial"/>
              </w:rPr>
              <w:t>https://eservices-test.vraa.gov.lv/EservicePlatform.Controls.Mvc/doc/helpers/Lvp.EservicePlatform.Controls.Mvc.Accordion.html</w:t>
            </w:r>
            <w:r w:rsidR="00D00CA1">
              <w:rPr>
                <w:rFonts w:cs="Arial"/>
              </w:rPr>
              <w:t xml:space="preserve"> </w:t>
            </w:r>
          </w:p>
        </w:tc>
      </w:tr>
      <w:tr w:rsidR="00061DD0" w:rsidRPr="00951F46" w14:paraId="5B06B90F" w14:textId="77777777" w:rsidTr="001D4B71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6A59A5C1" w14:textId="0BEA59A4" w:rsidR="00061DD0" w:rsidRPr="00951F46" w:rsidRDefault="000F0016" w:rsidP="0030281B">
            <w:pPr>
              <w:pStyle w:val="Bold"/>
              <w:rPr>
                <w:rFonts w:cs="Arial"/>
              </w:rPr>
            </w:pPr>
            <w:r w:rsidRPr="000F0016">
              <w:rPr>
                <w:rFonts w:cs="Arial"/>
                <w:noProof/>
                <w:lang w:eastAsia="lv-LV"/>
              </w:rPr>
              <w:drawing>
                <wp:inline distT="0" distB="0" distL="0" distR="0" wp14:anchorId="387DAA11" wp14:editId="47F21E93">
                  <wp:extent cx="2742565" cy="2035175"/>
                  <wp:effectExtent l="0" t="0" r="635" b="3175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2035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0C38D288" w14:textId="509F6E43" w:rsidR="00061DD0" w:rsidRPr="00951F46" w:rsidRDefault="000F0016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Konta aprakstošās daļas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7AF150B8" w14:textId="08D47A3A" w:rsidR="001C11E2" w:rsidRPr="00951F46" w:rsidRDefault="00D00CA1">
            <w:pPr>
              <w:pStyle w:val="Tablebody"/>
              <w:rPr>
                <w:rFonts w:cs="Arial"/>
              </w:rPr>
            </w:pPr>
            <w:r w:rsidRPr="00772CDB">
              <w:rPr>
                <w:rFonts w:cs="Arial"/>
              </w:rPr>
              <w:t>https://eservices-test.vraa.gov.lv/EservicePlatform.Controls.Mvc/doc/helpers/Lvp.EservicePlatform.Controls.Mvc.AccountDetail.html</w:t>
            </w:r>
            <w:r>
              <w:rPr>
                <w:rFonts w:cs="Arial"/>
              </w:rPr>
              <w:t xml:space="preserve"> </w:t>
            </w:r>
          </w:p>
        </w:tc>
      </w:tr>
      <w:tr w:rsidR="000F0016" w:rsidRPr="00951F46" w14:paraId="0BE494DC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7E27732B" w14:textId="68255667" w:rsidR="000F0016" w:rsidRPr="000F0016" w:rsidRDefault="000F0016" w:rsidP="0030281B">
            <w:pPr>
              <w:pStyle w:val="Bold"/>
              <w:rPr>
                <w:rFonts w:cs="Arial"/>
              </w:rPr>
            </w:pPr>
            <w:r w:rsidRPr="000F0016">
              <w:rPr>
                <w:rFonts w:cs="Arial"/>
                <w:noProof/>
                <w:lang w:eastAsia="lv-LV"/>
              </w:rPr>
              <w:drawing>
                <wp:inline distT="0" distB="0" distL="0" distR="0" wp14:anchorId="7B70A59A" wp14:editId="2B8DEC46">
                  <wp:extent cx="2742565" cy="280670"/>
                  <wp:effectExtent l="0" t="0" r="635" b="508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280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4A7A46E9" w14:textId="3718656B" w:rsidR="000F0016" w:rsidRDefault="000F0016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Konta aprakstošas daļas galvenes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4FFF3016" w14:textId="44A36594" w:rsidR="000F0016" w:rsidRDefault="00D00CA1" w:rsidP="0030281B">
            <w:pPr>
              <w:pStyle w:val="Tablebody"/>
            </w:pPr>
            <w:r w:rsidRPr="00772CDB">
              <w:t>https://eservices-test.vraa.gov.lv/EservicePlatform.Controls.Mvc/doc/helpers/Lvp.EservicePlatform.Controls.Mvc.AccountHeader.html</w:t>
            </w:r>
            <w:r>
              <w:t xml:space="preserve"> </w:t>
            </w:r>
          </w:p>
        </w:tc>
      </w:tr>
      <w:tr w:rsidR="000F0016" w:rsidRPr="00951F46" w14:paraId="722E3ECE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153064CC" w14:textId="75F7C07A" w:rsidR="000F0016" w:rsidRPr="000F0016" w:rsidRDefault="000F0016" w:rsidP="0030281B">
            <w:pPr>
              <w:pStyle w:val="Bold"/>
              <w:rPr>
                <w:rFonts w:cs="Arial"/>
              </w:rPr>
            </w:pPr>
            <w:r w:rsidRPr="000F0016">
              <w:rPr>
                <w:rFonts w:cs="Arial"/>
                <w:noProof/>
                <w:lang w:eastAsia="lv-LV"/>
              </w:rPr>
              <w:drawing>
                <wp:inline distT="0" distB="0" distL="0" distR="0" wp14:anchorId="3C9FF27F" wp14:editId="5F26B472">
                  <wp:extent cx="2742565" cy="854075"/>
                  <wp:effectExtent l="0" t="0" r="635" b="3175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854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7C97B18F" w14:textId="5DC02060" w:rsidR="000F0016" w:rsidRDefault="000F0016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Aktualitāšu vietnes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6283B7C7" w14:textId="5F35F839" w:rsidR="000F0016" w:rsidRPr="00F80C31" w:rsidRDefault="000172C9" w:rsidP="0008431E">
            <w:pPr>
              <w:pStyle w:val="Tablebody"/>
            </w:pPr>
            <w:r w:rsidRPr="00772CDB">
              <w:t>https://eservices-test.vraa.gov.lv/EservicePlatform.Controls.Mvc/doc/helpers/Lvp.EservicePlatform.Controls.Mvc.ActualityBox.html</w:t>
            </w:r>
            <w:r>
              <w:t xml:space="preserve"> </w:t>
            </w:r>
          </w:p>
        </w:tc>
      </w:tr>
      <w:tr w:rsidR="000F0016" w:rsidRPr="00951F46" w14:paraId="3793B214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1A1A7BB7" w14:textId="5E21C35C" w:rsidR="000F0016" w:rsidRPr="000F0016" w:rsidRDefault="000F0016" w:rsidP="0030281B">
            <w:pPr>
              <w:pStyle w:val="Bold"/>
              <w:rPr>
                <w:rFonts w:cs="Arial"/>
              </w:rPr>
            </w:pPr>
            <w:r w:rsidRPr="000F0016">
              <w:rPr>
                <w:rFonts w:cs="Arial"/>
                <w:noProof/>
                <w:lang w:eastAsia="lv-LV"/>
              </w:rPr>
              <w:drawing>
                <wp:inline distT="0" distB="0" distL="0" distR="0" wp14:anchorId="505083A0" wp14:editId="3BD67DD9">
                  <wp:extent cx="2742565" cy="582295"/>
                  <wp:effectExtent l="0" t="0" r="635" b="8255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582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0508C837" w14:textId="732AA1B8" w:rsidR="000F0016" w:rsidRDefault="000F0016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 xml:space="preserve">Brīdinājuma </w:t>
            </w:r>
            <w:r w:rsidR="006014FF">
              <w:rPr>
                <w:rFonts w:cs="Arial"/>
              </w:rPr>
              <w:t>paziņojuma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3CF5AA51" w14:textId="218A27A1" w:rsidR="000F0016" w:rsidRDefault="000172C9" w:rsidP="0030281B">
            <w:pPr>
              <w:pStyle w:val="Tablebody"/>
            </w:pPr>
            <w:r w:rsidRPr="00772CDB">
              <w:t>https://eservices-test.vraa.gov.lv/EservicePlatform.Controls.Mvc/doc/helpers/Lvp.EservicePlatform.Controls.Mvc.Alert.html</w:t>
            </w:r>
            <w:r>
              <w:t xml:space="preserve"> </w:t>
            </w:r>
          </w:p>
        </w:tc>
      </w:tr>
      <w:tr w:rsidR="000F0016" w:rsidRPr="00951F46" w14:paraId="6C4DF784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4DD3C045" w14:textId="293D9ECF" w:rsidR="000F0016" w:rsidRPr="000F0016" w:rsidRDefault="006014FF" w:rsidP="0030281B">
            <w:pPr>
              <w:pStyle w:val="Bold"/>
              <w:rPr>
                <w:rFonts w:cs="Arial"/>
              </w:rPr>
            </w:pPr>
            <w:r w:rsidRPr="006014FF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3C023049" wp14:editId="3B032621">
                  <wp:extent cx="2742565" cy="1098550"/>
                  <wp:effectExtent l="0" t="0" r="635" b="635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1098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4F83F76C" w14:textId="67E60811" w:rsidR="000F0016" w:rsidRDefault="006014FF" w:rsidP="0030281B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Autentifikācijas meto</w:t>
            </w:r>
            <w:r>
              <w:rPr>
                <w:rFonts w:cs="Arial"/>
              </w:rPr>
              <w:t>des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14B7DAB4" w14:textId="2844FE0B" w:rsidR="000F0016" w:rsidRDefault="000172C9" w:rsidP="0030281B">
            <w:pPr>
              <w:pStyle w:val="Tablebody"/>
            </w:pPr>
            <w:r w:rsidRPr="00772CDB">
              <w:t>https://eservices-test.vraa.gov.lv/EservicePlatform.Controls.Mvc/doc/helpers/Lvp.EservicePlatform.Controls.Mvc.AuthMethod.html</w:t>
            </w:r>
            <w:r>
              <w:t xml:space="preserve"> </w:t>
            </w:r>
          </w:p>
        </w:tc>
      </w:tr>
      <w:tr w:rsidR="000F0016" w:rsidRPr="00951F46" w14:paraId="00A5763A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6E4DC63A" w14:textId="7FC418BA" w:rsidR="000F0016" w:rsidRPr="000F0016" w:rsidRDefault="006014FF" w:rsidP="0030281B">
            <w:pPr>
              <w:pStyle w:val="Bold"/>
              <w:rPr>
                <w:rFonts w:cs="Arial"/>
              </w:rPr>
            </w:pPr>
            <w:r w:rsidRPr="006014FF">
              <w:rPr>
                <w:rFonts w:cs="Arial"/>
                <w:noProof/>
                <w:lang w:eastAsia="lv-LV"/>
              </w:rPr>
              <w:drawing>
                <wp:inline distT="0" distB="0" distL="0" distR="0" wp14:anchorId="20F594ED" wp14:editId="085F1D98">
                  <wp:extent cx="2742565" cy="695960"/>
                  <wp:effectExtent l="0" t="0" r="635" b="889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695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38BA9CF3" w14:textId="13F8811A" w:rsidR="000F0016" w:rsidRDefault="0030281B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Automātiskās pabeigšanas ievades lauku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6A23F61C" w14:textId="151EF505" w:rsidR="000F0016" w:rsidRDefault="000172C9" w:rsidP="0030281B">
            <w:pPr>
              <w:pStyle w:val="Tablebody"/>
            </w:pPr>
            <w:r w:rsidRPr="00772CDB">
              <w:t>https://eservices-test.vraa.gov.lv/EservicePlatform.Controls.Mvc/doc/helpers/Lvp.EservicePlatform.Controls.Mvc.AutoComplete.html</w:t>
            </w:r>
            <w:r>
              <w:t xml:space="preserve"> </w:t>
            </w:r>
          </w:p>
        </w:tc>
      </w:tr>
      <w:tr w:rsidR="000F0016" w:rsidRPr="00951F46" w14:paraId="30DA5E51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7907FD81" w14:textId="440CC0D1" w:rsidR="000F0016" w:rsidRPr="000F0016" w:rsidRDefault="0030281B" w:rsidP="0030281B">
            <w:pPr>
              <w:pStyle w:val="Bold"/>
              <w:rPr>
                <w:rFonts w:cs="Arial"/>
              </w:rPr>
            </w:pPr>
            <w:r w:rsidRPr="0030281B">
              <w:rPr>
                <w:rFonts w:cs="Arial"/>
                <w:noProof/>
                <w:lang w:eastAsia="lv-LV"/>
              </w:rPr>
              <w:drawing>
                <wp:inline distT="0" distB="0" distL="0" distR="0" wp14:anchorId="384DDBE1" wp14:editId="1DF92B4B">
                  <wp:extent cx="2742565" cy="714375"/>
                  <wp:effectExtent l="0" t="0" r="635" b="9525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429530CE" w14:textId="2221BD1F" w:rsidR="000F0016" w:rsidRDefault="0030281B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 xml:space="preserve">Atpakaļceļa navigācijas </w:t>
            </w:r>
            <w:proofErr w:type="spellStart"/>
            <w:r>
              <w:rPr>
                <w:rFonts w:cs="Arial"/>
              </w:rPr>
              <w:t>demostrācija</w:t>
            </w:r>
            <w:proofErr w:type="spellEnd"/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707E1AE3" w14:textId="0C45FC6D" w:rsidR="000F0016" w:rsidRDefault="000172C9" w:rsidP="0030281B">
            <w:pPr>
              <w:pStyle w:val="Tablebody"/>
            </w:pPr>
            <w:r w:rsidRPr="00772CDB">
              <w:t>https://eservices-test.vraa.gov.lv/EservicePlatform.Controls.Mvc/doc/helpers/Lvp.EservicePlatform.Controls.Mvc.Breadcrumb.html</w:t>
            </w:r>
            <w:r>
              <w:t xml:space="preserve"> </w:t>
            </w:r>
          </w:p>
        </w:tc>
      </w:tr>
      <w:tr w:rsidR="000F0016" w:rsidRPr="00951F46" w14:paraId="2A3DA6BC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37B532C9" w14:textId="0F32C12A" w:rsidR="000F0016" w:rsidRPr="000F0016" w:rsidRDefault="0030281B" w:rsidP="0030281B">
            <w:pPr>
              <w:pStyle w:val="Bold"/>
              <w:rPr>
                <w:rFonts w:cs="Arial"/>
              </w:rPr>
            </w:pPr>
            <w:r w:rsidRPr="0030281B">
              <w:rPr>
                <w:rFonts w:cs="Arial"/>
                <w:noProof/>
                <w:lang w:eastAsia="lv-LV"/>
              </w:rPr>
              <w:drawing>
                <wp:inline distT="0" distB="0" distL="0" distR="0" wp14:anchorId="29291C56" wp14:editId="2930CBF0">
                  <wp:extent cx="2742565" cy="354965"/>
                  <wp:effectExtent l="0" t="0" r="635" b="6985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354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3D6A2375" w14:textId="35B8DCD7" w:rsidR="000F0016" w:rsidRDefault="0030281B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Ekrāna taustiņu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2BDF2290" w14:textId="468E190B" w:rsidR="000F0016" w:rsidRDefault="000172C9" w:rsidP="0030281B">
            <w:pPr>
              <w:pStyle w:val="Tablebody"/>
            </w:pPr>
            <w:r w:rsidRPr="00772CDB">
              <w:t>https://eservices-test.vraa.gov.lv/EservicePlatform.Controls.Mvc/doc/helpers/Lvp.EservicePlatform.Controls.Mvc.Button.html</w:t>
            </w:r>
            <w:r>
              <w:t xml:space="preserve"> </w:t>
            </w:r>
          </w:p>
        </w:tc>
      </w:tr>
      <w:tr w:rsidR="000F0016" w:rsidRPr="00951F46" w14:paraId="5D3CC7CA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2C7530F8" w14:textId="44D19A03" w:rsidR="000F0016" w:rsidRPr="000F0016" w:rsidRDefault="0030281B" w:rsidP="0030281B">
            <w:pPr>
              <w:pStyle w:val="Bold"/>
              <w:rPr>
                <w:rFonts w:cs="Arial"/>
              </w:rPr>
            </w:pPr>
            <w:r w:rsidRPr="0030281B">
              <w:rPr>
                <w:rFonts w:cs="Arial"/>
                <w:noProof/>
                <w:lang w:eastAsia="lv-LV"/>
              </w:rPr>
              <w:drawing>
                <wp:inline distT="0" distB="0" distL="0" distR="0" wp14:anchorId="380E4CB7" wp14:editId="17A1EA57">
                  <wp:extent cx="2742565" cy="789305"/>
                  <wp:effectExtent l="0" t="0" r="635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789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26E454EA" w14:textId="272786F5" w:rsidR="000F0016" w:rsidRDefault="0030281B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Taustiņu grupas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209A5F0A" w14:textId="5B9D832B" w:rsidR="000F0016" w:rsidRDefault="000172C9" w:rsidP="0030281B">
            <w:pPr>
              <w:pStyle w:val="Tablebody"/>
            </w:pPr>
            <w:r w:rsidRPr="00772CDB">
              <w:t>https://eservices-test.vraa.gov.lv/EservicePlatform.Controls.Mvc/doc/helpers/Lvp.EservicePlatform.Controls.Mvc.ButtonGroup.html</w:t>
            </w:r>
            <w:r>
              <w:t xml:space="preserve"> </w:t>
            </w:r>
          </w:p>
        </w:tc>
      </w:tr>
      <w:tr w:rsidR="000F0016" w:rsidRPr="00951F46" w14:paraId="027E5322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39F3AA96" w14:textId="12EC83ED" w:rsidR="000F0016" w:rsidRPr="000F0016" w:rsidRDefault="0030281B" w:rsidP="0030281B">
            <w:pPr>
              <w:pStyle w:val="Bold"/>
              <w:rPr>
                <w:rFonts w:cs="Arial"/>
              </w:rPr>
            </w:pPr>
            <w:r w:rsidRPr="0030281B">
              <w:rPr>
                <w:rFonts w:cs="Arial"/>
                <w:noProof/>
                <w:lang w:eastAsia="lv-LV"/>
              </w:rPr>
              <w:drawing>
                <wp:inline distT="0" distB="0" distL="0" distR="0" wp14:anchorId="168DD086" wp14:editId="59856BB6">
                  <wp:extent cx="2742565" cy="1069975"/>
                  <wp:effectExtent l="0" t="0" r="635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1069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53E4149B" w14:textId="1523F3B7" w:rsidR="000F0016" w:rsidRDefault="0030281B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Ekrāna kartes un tās elementu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6FF76F86" w14:textId="7A5270CA" w:rsidR="000F0016" w:rsidRDefault="000172C9" w:rsidP="0030281B">
            <w:pPr>
              <w:pStyle w:val="Tablebody"/>
            </w:pPr>
            <w:r w:rsidRPr="00772CDB">
              <w:t>https://eservices-test.vraa.gov.lv/EservicePlatform.Controls.Mvc/doc/helpers/Lvp.EservicePlatform.Controls.Mvc.Card.html</w:t>
            </w:r>
            <w:r>
              <w:t xml:space="preserve"> </w:t>
            </w:r>
          </w:p>
        </w:tc>
      </w:tr>
      <w:tr w:rsidR="0030281B" w:rsidRPr="00951F46" w14:paraId="538B2556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45DCE140" w14:textId="70C07CA7" w:rsidR="0030281B" w:rsidRPr="0030281B" w:rsidRDefault="0030281B" w:rsidP="0030281B">
            <w:pPr>
              <w:pStyle w:val="Bold"/>
              <w:rPr>
                <w:rFonts w:cs="Arial"/>
              </w:rPr>
            </w:pPr>
            <w:r w:rsidRPr="0030281B">
              <w:rPr>
                <w:rFonts w:cs="Arial"/>
                <w:noProof/>
                <w:lang w:eastAsia="lv-LV"/>
              </w:rPr>
              <w:drawing>
                <wp:inline distT="0" distB="0" distL="0" distR="0" wp14:anchorId="237B1964" wp14:editId="4489DB95">
                  <wp:extent cx="2742565" cy="836930"/>
                  <wp:effectExtent l="0" t="0" r="635" b="127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836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45BA27A5" w14:textId="55B598CE" w:rsidR="0030281B" w:rsidRDefault="0030281B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Izvēles rūtiņu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118FC527" w14:textId="4B09A19B" w:rsidR="0030281B" w:rsidRDefault="000172C9" w:rsidP="0030281B">
            <w:pPr>
              <w:pStyle w:val="Tablebody"/>
            </w:pPr>
            <w:r w:rsidRPr="00772CDB">
              <w:t>https://eservices-test.vraa.gov.lv/EservicePlatform.Controls.Mvc/doc/helpers/Lvp.EservicePlatform.Controls.Mvc.CheckBox.html</w:t>
            </w:r>
            <w:r>
              <w:t xml:space="preserve"> </w:t>
            </w:r>
          </w:p>
        </w:tc>
      </w:tr>
      <w:tr w:rsidR="0030281B" w:rsidRPr="00951F46" w14:paraId="531136E9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2D6EAB36" w14:textId="653E1417" w:rsidR="0030281B" w:rsidRPr="0030281B" w:rsidRDefault="0030281B" w:rsidP="0030281B">
            <w:pPr>
              <w:pStyle w:val="Bold"/>
              <w:rPr>
                <w:rFonts w:cs="Arial"/>
              </w:rPr>
            </w:pPr>
            <w:r w:rsidRPr="0030281B">
              <w:rPr>
                <w:rFonts w:cs="Arial"/>
                <w:noProof/>
                <w:lang w:eastAsia="lv-LV"/>
              </w:rPr>
              <w:drawing>
                <wp:inline distT="0" distB="0" distL="0" distR="0" wp14:anchorId="199590F2" wp14:editId="19E65E8C">
                  <wp:extent cx="2257740" cy="1228896"/>
                  <wp:effectExtent l="0" t="0" r="9525" b="9525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740" cy="1228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09AAF6FC" w14:textId="1B6EE455" w:rsidR="0030281B" w:rsidRDefault="0030281B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Filtru kategorijas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7ED1D625" w14:textId="64AD3A4D" w:rsidR="0030281B" w:rsidRDefault="000172C9" w:rsidP="0030281B">
            <w:pPr>
              <w:pStyle w:val="Tablebody"/>
            </w:pPr>
            <w:r w:rsidRPr="00772CDB">
              <w:t>https://eservices-test.vraa.gov.lv/EservicePlatform.Controls.Mvc/doc/helpers/Lvp.EservicePlatform.Controls.Mvc.Collapse.html</w:t>
            </w:r>
            <w:r>
              <w:t xml:space="preserve"> </w:t>
            </w:r>
          </w:p>
        </w:tc>
      </w:tr>
      <w:tr w:rsidR="0030281B" w:rsidRPr="00951F46" w14:paraId="6D5DE430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6F6CCF5B" w14:textId="3B3C5BC2" w:rsidR="0030281B" w:rsidRPr="0030281B" w:rsidRDefault="0030281B" w:rsidP="0030281B">
            <w:pPr>
              <w:pStyle w:val="Bold"/>
              <w:rPr>
                <w:rFonts w:cs="Arial"/>
              </w:rPr>
            </w:pPr>
            <w:r w:rsidRPr="0030281B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1598F3D3" wp14:editId="27CEB108">
                  <wp:extent cx="2742565" cy="1068070"/>
                  <wp:effectExtent l="0" t="0" r="635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1068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3C5BCF85" w14:textId="7CEF236C" w:rsidR="0030281B" w:rsidRDefault="0030281B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 xml:space="preserve">Kombinējamo elementu </w:t>
            </w:r>
            <w:proofErr w:type="spellStart"/>
            <w:r>
              <w:rPr>
                <w:rFonts w:cs="Arial"/>
              </w:rPr>
              <w:t>izvēlņu</w:t>
            </w:r>
            <w:proofErr w:type="spellEnd"/>
            <w:r>
              <w:rPr>
                <w:rFonts w:cs="Arial"/>
              </w:rPr>
              <w:t xml:space="preserve">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2934E5BA" w14:textId="651F6974" w:rsidR="0030281B" w:rsidRDefault="000172C9" w:rsidP="0030281B">
            <w:pPr>
              <w:pStyle w:val="Tablebody"/>
            </w:pPr>
            <w:r w:rsidRPr="00772CDB">
              <w:t>https://eservices-test.vraa.gov.lv/EservicePlatform.Controls.Mvc/doc/helpers/Lvp.EservicePlatform.Controls.Mvc.ComboBox.html</w:t>
            </w:r>
            <w:r>
              <w:t xml:space="preserve"> </w:t>
            </w:r>
            <w:r w:rsidR="00BA137F">
              <w:t xml:space="preserve"> </w:t>
            </w:r>
          </w:p>
        </w:tc>
      </w:tr>
      <w:tr w:rsidR="0030281B" w:rsidRPr="00951F46" w14:paraId="45CC014F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551183AF" w14:textId="6EB0C31A" w:rsidR="0030281B" w:rsidRPr="0030281B" w:rsidRDefault="00893C9F" w:rsidP="0030281B">
            <w:pPr>
              <w:pStyle w:val="Bold"/>
              <w:rPr>
                <w:rFonts w:cs="Arial"/>
              </w:rPr>
            </w:pPr>
            <w:r w:rsidRPr="00893C9F">
              <w:rPr>
                <w:rFonts w:cs="Arial"/>
                <w:noProof/>
                <w:lang w:eastAsia="lv-LV"/>
              </w:rPr>
              <w:drawing>
                <wp:inline distT="0" distB="0" distL="0" distR="0" wp14:anchorId="0E39A892" wp14:editId="5504A0B6">
                  <wp:extent cx="2742565" cy="3840480"/>
                  <wp:effectExtent l="0" t="0" r="635" b="762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3840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1BF5B32F" w14:textId="3F0B5559" w:rsidR="0030281B" w:rsidRDefault="00893C9F" w:rsidP="0030281B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Satura galvene</w:t>
            </w:r>
            <w:r>
              <w:rPr>
                <w:rFonts w:cs="Arial"/>
              </w:rPr>
              <w:t>s</w:t>
            </w:r>
            <w:r w:rsidRPr="00951F46">
              <w:rPr>
                <w:rFonts w:cs="Arial"/>
              </w:rPr>
              <w:t xml:space="preserve"> ar izmantojamām klasēm</w:t>
            </w:r>
            <w:r>
              <w:rPr>
                <w:rFonts w:cs="Arial"/>
              </w:rPr>
              <w:t xml:space="preserve">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3BE7C70D" w14:textId="1D87E02A" w:rsidR="0030281B" w:rsidRDefault="000172C9" w:rsidP="0030281B">
            <w:pPr>
              <w:pStyle w:val="Tablebody"/>
            </w:pPr>
            <w:r w:rsidRPr="00772CDB">
              <w:t>https://eservices-test.vraa.gov.lv/EservicePlatform.Controls.Mvc/doc/helpers/Lvp.EservicePlatform.Controls.Mvc.ContentHeader.html</w:t>
            </w:r>
            <w:r>
              <w:t xml:space="preserve"> </w:t>
            </w:r>
          </w:p>
        </w:tc>
      </w:tr>
      <w:tr w:rsidR="0030281B" w:rsidRPr="00951F46" w14:paraId="2E50C1FD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42D49EAB" w14:textId="498450C0" w:rsidR="0030281B" w:rsidRPr="0030281B" w:rsidRDefault="00893C9F" w:rsidP="0030281B">
            <w:pPr>
              <w:pStyle w:val="Bold"/>
              <w:rPr>
                <w:rFonts w:cs="Arial"/>
              </w:rPr>
            </w:pPr>
            <w:r w:rsidRPr="00893C9F">
              <w:rPr>
                <w:rFonts w:cs="Arial"/>
                <w:noProof/>
                <w:lang w:eastAsia="lv-LV"/>
              </w:rPr>
              <w:drawing>
                <wp:inline distT="0" distB="0" distL="0" distR="0" wp14:anchorId="741AA34C" wp14:editId="3CF79ABD">
                  <wp:extent cx="2742565" cy="372110"/>
                  <wp:effectExtent l="0" t="0" r="635" b="889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372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71D7E640" w14:textId="444F20B0" w:rsidR="0030281B" w:rsidRDefault="00893C9F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Sīkdatņu paziņojuma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02A9272E" w14:textId="34F297C6" w:rsidR="0030281B" w:rsidRDefault="000172C9" w:rsidP="0030281B">
            <w:pPr>
              <w:pStyle w:val="Tablebody"/>
            </w:pPr>
            <w:r w:rsidRPr="00772CDB">
              <w:t>https://eservices-test.vraa.gov.lv/EservicePlatform.Controls.Mvc/doc/helpers/Lvp.EservicePlatform.Controls.Mvc.CookieAlert.html</w:t>
            </w:r>
            <w:r>
              <w:t xml:space="preserve"> </w:t>
            </w:r>
          </w:p>
        </w:tc>
      </w:tr>
      <w:tr w:rsidR="0030281B" w:rsidRPr="00951F46" w14:paraId="7FBFBE0D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412F7F7D" w14:textId="2BFB6CBA" w:rsidR="0030281B" w:rsidRPr="0030281B" w:rsidRDefault="00893C9F" w:rsidP="0030281B">
            <w:pPr>
              <w:pStyle w:val="Bold"/>
              <w:rPr>
                <w:rFonts w:cs="Arial"/>
              </w:rPr>
            </w:pPr>
            <w:r w:rsidRPr="00893C9F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6786EF43" wp14:editId="3E95D96C">
                  <wp:extent cx="2742565" cy="2814955"/>
                  <wp:effectExtent l="0" t="0" r="635" b="4445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2814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563AC80F" w14:textId="7497AD94" w:rsidR="0030281B" w:rsidRDefault="00893C9F" w:rsidP="0030281B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Datu režģ</w:t>
            </w:r>
            <w:r>
              <w:rPr>
                <w:rFonts w:cs="Arial"/>
              </w:rPr>
              <w:t>a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2819C5A3" w14:textId="3E0CB46E" w:rsidR="0030281B" w:rsidRDefault="000172C9" w:rsidP="0030281B">
            <w:pPr>
              <w:pStyle w:val="Tablebody"/>
            </w:pPr>
            <w:r w:rsidRPr="00772CDB">
              <w:t>https://eservices-test.vraa.gov.lv/EservicePlatform.Controls.Mvc/doc/helpers/Lvp.EservicePlatform.Controls.Mvc.DataGrid.html</w:t>
            </w:r>
            <w:r>
              <w:t xml:space="preserve"> </w:t>
            </w:r>
          </w:p>
        </w:tc>
      </w:tr>
      <w:tr w:rsidR="0030281B" w:rsidRPr="00951F46" w14:paraId="3AADC24B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0334FAF1" w14:textId="1F551490" w:rsidR="0030281B" w:rsidRDefault="00DA4179" w:rsidP="0030281B">
            <w:pPr>
              <w:pStyle w:val="Bold"/>
              <w:rPr>
                <w:rFonts w:cs="Arial"/>
              </w:rPr>
            </w:pPr>
            <w:r w:rsidRPr="00DA4179">
              <w:rPr>
                <w:rFonts w:cs="Arial"/>
                <w:noProof/>
              </w:rPr>
              <w:drawing>
                <wp:inline distT="0" distB="0" distL="0" distR="0" wp14:anchorId="0E26B4F6" wp14:editId="7DF908B2">
                  <wp:extent cx="2210108" cy="495369"/>
                  <wp:effectExtent l="0" t="0" r="0" b="0"/>
                  <wp:docPr id="10601251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125151" name=""/>
                          <pic:cNvPicPr/>
                        </pic:nvPicPr>
                        <pic:blipFill>
                          <a:blip r:embed="rId3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0108" cy="495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E6B0D8" w14:textId="6BDCD40B" w:rsidR="00DA4179" w:rsidRPr="0030281B" w:rsidRDefault="00DA4179" w:rsidP="0030281B">
            <w:pPr>
              <w:pStyle w:val="Bold"/>
              <w:rPr>
                <w:rFonts w:cs="Arial"/>
              </w:rPr>
            </w:pPr>
            <w:r w:rsidRPr="00DA4179">
              <w:rPr>
                <w:rFonts w:cs="Arial"/>
                <w:noProof/>
              </w:rPr>
              <w:drawing>
                <wp:inline distT="0" distB="0" distL="0" distR="0" wp14:anchorId="11BF91ED" wp14:editId="7D4DE22C">
                  <wp:extent cx="1476581" cy="543001"/>
                  <wp:effectExtent l="0" t="0" r="0" b="9525"/>
                  <wp:docPr id="82395810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3958100" name=""/>
                          <pic:cNvPicPr/>
                        </pic:nvPicPr>
                        <pic:blipFill>
                          <a:blip r:embed="rId3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581" cy="543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3B1B4BAD" w14:textId="1E02BFCC" w:rsidR="0030281B" w:rsidRDefault="00893C9F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Kalend</w:t>
            </w:r>
            <w:r w:rsidR="00022E15">
              <w:rPr>
                <w:rFonts w:cs="Arial"/>
              </w:rPr>
              <w:t>ā</w:t>
            </w:r>
            <w:r>
              <w:rPr>
                <w:rFonts w:cs="Arial"/>
              </w:rPr>
              <w:t>ra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36B132F4" w14:textId="7CB4CF18" w:rsidR="0030281B" w:rsidRDefault="00DA4179" w:rsidP="0030281B">
            <w:pPr>
              <w:pStyle w:val="Tablebody"/>
            </w:pPr>
            <w:r w:rsidRPr="00772CDB">
              <w:t>https://eservices-test.vraa.gov.lv/EservicePlatform.Controls.Mvc/doc/helpers/Lvp.EservicePlatform.Controls.Mvc.ReactDatePicker.html</w:t>
            </w:r>
            <w:r>
              <w:t xml:space="preserve"> </w:t>
            </w:r>
          </w:p>
          <w:p w14:paraId="67567195" w14:textId="77777777" w:rsidR="00DA4179" w:rsidRDefault="00DA4179" w:rsidP="0030281B">
            <w:pPr>
              <w:pStyle w:val="Tablebody"/>
            </w:pPr>
          </w:p>
          <w:p w14:paraId="010B7464" w14:textId="77777777" w:rsidR="00DA4179" w:rsidRDefault="00DA4179" w:rsidP="0030281B">
            <w:pPr>
              <w:pStyle w:val="Tablebody"/>
            </w:pPr>
          </w:p>
          <w:p w14:paraId="2132F355" w14:textId="0839144A" w:rsidR="00DA4179" w:rsidRDefault="00DA4179" w:rsidP="0030281B">
            <w:pPr>
              <w:pStyle w:val="Tablebody"/>
            </w:pPr>
            <w:r w:rsidRPr="00772CDB">
              <w:t>https://eservices-test.vraa.gov.lv/EservicePlatform.Controls.Mvc/doc/helpers/Lvp.EservicePlatform.Controls.Mvc.ReactDateRangePicker.html</w:t>
            </w:r>
          </w:p>
        </w:tc>
      </w:tr>
      <w:tr w:rsidR="0030281B" w:rsidRPr="00951F46" w14:paraId="437C5589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558770DD" w14:textId="2C0FBBCF" w:rsidR="0030281B" w:rsidRPr="0030281B" w:rsidRDefault="00893C9F" w:rsidP="0030281B">
            <w:pPr>
              <w:pStyle w:val="Bold"/>
              <w:rPr>
                <w:rFonts w:cs="Arial"/>
              </w:rPr>
            </w:pPr>
            <w:r w:rsidRPr="00893C9F">
              <w:rPr>
                <w:rFonts w:cs="Arial"/>
                <w:noProof/>
                <w:lang w:eastAsia="lv-LV"/>
              </w:rPr>
              <w:drawing>
                <wp:inline distT="0" distB="0" distL="0" distR="0" wp14:anchorId="72A4C57E" wp14:editId="3639760C">
                  <wp:extent cx="2742565" cy="883285"/>
                  <wp:effectExtent l="0" t="0" r="635" b="0"/>
                  <wp:docPr id="1518024129" name="Picture 1518024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4801B0AA" w14:textId="6EC5413A" w:rsidR="0030281B" w:rsidRDefault="00893C9F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Kļūdu paziņojuma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03E3568F" w14:textId="08114012" w:rsidR="0030281B" w:rsidRDefault="000172C9" w:rsidP="0030281B">
            <w:pPr>
              <w:pStyle w:val="Tablebody"/>
            </w:pPr>
            <w:r w:rsidRPr="00772CDB">
              <w:t>https://eservices-test.vraa.gov.lv/EservicePlatform.Controls.Mvc/doc/helpers/Lvp.EservicePlatform.Controls.Mvc.ErrorBlock.html</w:t>
            </w:r>
            <w:r>
              <w:t xml:space="preserve"> </w:t>
            </w:r>
          </w:p>
        </w:tc>
      </w:tr>
      <w:tr w:rsidR="00893C9F" w:rsidRPr="00951F46" w14:paraId="746BBA56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15DA7D44" w14:textId="57112B4F" w:rsidR="00893C9F" w:rsidRPr="00893C9F" w:rsidRDefault="00893C9F" w:rsidP="0030281B">
            <w:pPr>
              <w:pStyle w:val="Bold"/>
              <w:rPr>
                <w:rFonts w:cs="Arial"/>
              </w:rPr>
            </w:pPr>
            <w:r w:rsidRPr="00893C9F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48B760C6" wp14:editId="3E08550F">
                  <wp:extent cx="2742565" cy="2789555"/>
                  <wp:effectExtent l="0" t="0" r="635" b="0"/>
                  <wp:docPr id="1518024130" name="Picture 1518024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278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7A045EDC" w14:textId="6ACBE032" w:rsidR="00893C9F" w:rsidRDefault="00CC2EF1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Faila augšupielādes komponenšu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14B810DD" w14:textId="407879C2" w:rsidR="00893C9F" w:rsidRDefault="000172C9" w:rsidP="0030281B">
            <w:pPr>
              <w:pStyle w:val="Tablebody"/>
            </w:pPr>
            <w:r w:rsidRPr="00772CDB">
              <w:t>https://eservices-test.vraa.gov.lv/EservicePlatform.Controls.Mvc/doc/helpers/Lvp.EservicePlatform.Controls.Mvc.FileUpload.html</w:t>
            </w:r>
            <w:r>
              <w:t xml:space="preserve"> </w:t>
            </w:r>
          </w:p>
        </w:tc>
      </w:tr>
      <w:tr w:rsidR="00893C9F" w:rsidRPr="00951F46" w14:paraId="7DAA5478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36C998DC" w14:textId="29241ADA" w:rsidR="00893C9F" w:rsidRPr="00893C9F" w:rsidRDefault="00CC2EF1" w:rsidP="0030281B">
            <w:pPr>
              <w:pStyle w:val="Bold"/>
              <w:rPr>
                <w:rFonts w:cs="Arial"/>
              </w:rPr>
            </w:pPr>
            <w:r w:rsidRPr="00CC2EF1">
              <w:rPr>
                <w:rFonts w:cs="Arial"/>
                <w:noProof/>
                <w:lang w:eastAsia="lv-LV"/>
              </w:rPr>
              <w:drawing>
                <wp:inline distT="0" distB="0" distL="0" distR="0" wp14:anchorId="6926D983" wp14:editId="127358E6">
                  <wp:extent cx="2742565" cy="761365"/>
                  <wp:effectExtent l="0" t="0" r="635" b="635"/>
                  <wp:docPr id="1518024131" name="Picture 1518024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761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6EFA03FD" w14:textId="12DE734E" w:rsidR="00893C9F" w:rsidRDefault="00CC2EF1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Lapas kājenes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0877F979" w14:textId="24B2BA11" w:rsidR="00893C9F" w:rsidRDefault="000172C9" w:rsidP="0030281B">
            <w:pPr>
              <w:pStyle w:val="Tablebody"/>
            </w:pPr>
            <w:r w:rsidRPr="00772CDB">
              <w:t>https://eservices-test.vraa.gov.lv/EservicePlatform.Controls.Mvc/doc/helpers/Lvp.EservicePlatform.Controls.Mvc.Footer.html</w:t>
            </w:r>
            <w:r>
              <w:t xml:space="preserve"> </w:t>
            </w:r>
          </w:p>
        </w:tc>
      </w:tr>
      <w:tr w:rsidR="00893C9F" w:rsidRPr="00951F46" w14:paraId="7E950D47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21DE77C4" w14:textId="68B857E3" w:rsidR="00893C9F" w:rsidRPr="00893C9F" w:rsidRDefault="00CC2EF1" w:rsidP="0030281B">
            <w:pPr>
              <w:pStyle w:val="Bold"/>
              <w:rPr>
                <w:rFonts w:cs="Arial"/>
              </w:rPr>
            </w:pPr>
            <w:r w:rsidRPr="00CC2EF1">
              <w:rPr>
                <w:rFonts w:cs="Arial"/>
                <w:noProof/>
                <w:lang w:eastAsia="lv-LV"/>
              </w:rPr>
              <w:drawing>
                <wp:inline distT="0" distB="0" distL="0" distR="0" wp14:anchorId="03108D5A" wp14:editId="2D0B6474">
                  <wp:extent cx="2742565" cy="2112645"/>
                  <wp:effectExtent l="0" t="0" r="635" b="1905"/>
                  <wp:docPr id="1518024132" name="Picture 1518024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2112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6EA5673A" w14:textId="263D36B5" w:rsidR="00893C9F" w:rsidRDefault="00CC2EF1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Atlases formas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5A7611C8" w14:textId="5EDF7AEC" w:rsidR="00893C9F" w:rsidRDefault="000172C9" w:rsidP="0030281B">
            <w:pPr>
              <w:pStyle w:val="Tablebody"/>
            </w:pPr>
            <w:r w:rsidRPr="00772CDB">
              <w:t>https://eservices-test.vraa.gov.lv/EservicePlatform.Controls.Mvc/doc/helpers/Lvp.EservicePlatform.Controls.Mvc.Form.html</w:t>
            </w:r>
            <w:r>
              <w:t xml:space="preserve"> </w:t>
            </w:r>
          </w:p>
        </w:tc>
      </w:tr>
      <w:tr w:rsidR="00893C9F" w:rsidRPr="00951F46" w14:paraId="51922390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224C9E0F" w14:textId="68948F95" w:rsidR="00893C9F" w:rsidRPr="00893C9F" w:rsidRDefault="00A007DD" w:rsidP="0030281B">
            <w:pPr>
              <w:pStyle w:val="Bold"/>
              <w:rPr>
                <w:rFonts w:cs="Arial"/>
              </w:rPr>
            </w:pPr>
            <w:r w:rsidRPr="00A007DD">
              <w:rPr>
                <w:rFonts w:cs="Arial"/>
                <w:noProof/>
                <w:lang w:eastAsia="lv-LV"/>
              </w:rPr>
              <w:drawing>
                <wp:inline distT="0" distB="0" distL="0" distR="0" wp14:anchorId="11026FDA" wp14:editId="2589C7C7">
                  <wp:extent cx="2742565" cy="381635"/>
                  <wp:effectExtent l="0" t="0" r="635" b="0"/>
                  <wp:docPr id="1663701347" name="Picture 1663701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381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705878C4" w14:textId="082A6C42" w:rsidR="00893C9F" w:rsidRDefault="00CC2EF1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Lapas galvenes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0D1DF6CF" w14:textId="70006AA4" w:rsidR="00893C9F" w:rsidRDefault="000172C9" w:rsidP="0030281B">
            <w:pPr>
              <w:pStyle w:val="Tablebody"/>
            </w:pPr>
            <w:r w:rsidRPr="00772CDB">
              <w:t>https://eservices-test.vraa.gov.lv/EservicePlatform.Controls.Mvc/doc/helpers/Lvp.EservicePlatform.Controls.Mvc.Header.html</w:t>
            </w:r>
            <w:r>
              <w:t xml:space="preserve"> </w:t>
            </w:r>
          </w:p>
        </w:tc>
      </w:tr>
      <w:tr w:rsidR="00893C9F" w:rsidRPr="00951F46" w14:paraId="14B974DF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2F638998" w14:textId="568611C6" w:rsidR="00893C9F" w:rsidRPr="00893C9F" w:rsidRDefault="00A86EF2" w:rsidP="0030281B">
            <w:pPr>
              <w:pStyle w:val="Bold"/>
              <w:rPr>
                <w:rFonts w:cs="Arial"/>
              </w:rPr>
            </w:pPr>
            <w:r w:rsidRPr="00A86EF2">
              <w:rPr>
                <w:rFonts w:cs="Arial"/>
                <w:noProof/>
                <w:lang w:eastAsia="lv-LV"/>
              </w:rPr>
              <w:drawing>
                <wp:inline distT="0" distB="0" distL="0" distR="0" wp14:anchorId="7064B683" wp14:editId="62BABAC5">
                  <wp:extent cx="2581635" cy="943107"/>
                  <wp:effectExtent l="0" t="0" r="0" b="9525"/>
                  <wp:docPr id="1518024137" name="Picture 1518024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635" cy="943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18A2611D" w14:textId="13030F8C" w:rsidR="00893C9F" w:rsidRDefault="00A86EF2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Saišu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287467A9" w14:textId="6F1455F2" w:rsidR="00893C9F" w:rsidRDefault="000172C9" w:rsidP="0030281B">
            <w:pPr>
              <w:pStyle w:val="Tablebody"/>
            </w:pPr>
            <w:r w:rsidRPr="00772CDB">
              <w:t>https://eservices-test.vraa.gov.lv/EservicePlatform.Controls.Mvc/doc/helpers/Lvp.EservicePlatform.Controls.Mvc.HyperLink.html</w:t>
            </w:r>
            <w:r>
              <w:t xml:space="preserve"> </w:t>
            </w:r>
            <w:r w:rsidR="00BA137F">
              <w:t xml:space="preserve"> </w:t>
            </w:r>
          </w:p>
        </w:tc>
      </w:tr>
      <w:tr w:rsidR="00893C9F" w:rsidRPr="00951F46" w14:paraId="1683C484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450CA584" w14:textId="504594BD" w:rsidR="00893C9F" w:rsidRPr="00893C9F" w:rsidRDefault="00A86EF2" w:rsidP="0030281B">
            <w:pPr>
              <w:pStyle w:val="Bold"/>
              <w:rPr>
                <w:rFonts w:cs="Arial"/>
              </w:rPr>
            </w:pPr>
            <w:r w:rsidRPr="00A86EF2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186800C3" wp14:editId="68F1F41B">
                  <wp:extent cx="2742565" cy="1968500"/>
                  <wp:effectExtent l="0" t="0" r="635" b="0"/>
                  <wp:docPr id="1518024138" name="Picture 1518024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196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113698CA" w14:textId="2FCFC89E" w:rsidR="00893C9F" w:rsidRDefault="00A86EF2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Ievades lauku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76903D12" w14:textId="1EE313B4" w:rsidR="00893C9F" w:rsidRDefault="000172C9" w:rsidP="0030281B">
            <w:pPr>
              <w:pStyle w:val="Tablebody"/>
            </w:pPr>
            <w:r w:rsidRPr="00772CDB">
              <w:t>https://eservices-test.vraa.gov.lv/EservicePlatform.Controls.Mvc/doc/helpers/Lvp.EservicePlatform.Controls.Mvc.Input.html</w:t>
            </w:r>
            <w:r>
              <w:t xml:space="preserve"> </w:t>
            </w:r>
          </w:p>
        </w:tc>
      </w:tr>
      <w:tr w:rsidR="00893C9F" w:rsidRPr="00951F46" w14:paraId="49F68043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32ABAAB5" w14:textId="2EAC5782" w:rsidR="00893C9F" w:rsidRPr="00893C9F" w:rsidRDefault="00A86EF2" w:rsidP="0030281B">
            <w:pPr>
              <w:pStyle w:val="Bold"/>
              <w:rPr>
                <w:rFonts w:cs="Arial"/>
              </w:rPr>
            </w:pPr>
            <w:r w:rsidRPr="00A86EF2">
              <w:rPr>
                <w:rFonts w:cs="Arial"/>
                <w:noProof/>
                <w:lang w:eastAsia="lv-LV"/>
              </w:rPr>
              <w:drawing>
                <wp:inline distT="0" distB="0" distL="0" distR="0" wp14:anchorId="24A5F3E4" wp14:editId="0D8A2741">
                  <wp:extent cx="2742565" cy="1171575"/>
                  <wp:effectExtent l="0" t="0" r="635" b="9525"/>
                  <wp:docPr id="1518024139" name="Picture 1518024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117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7EC09E25" w14:textId="75700193" w:rsidR="00893C9F" w:rsidRDefault="00A86EF2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Ziņojuma ekrāna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3E7FDAB7" w14:textId="550763A5" w:rsidR="00893C9F" w:rsidRDefault="000172C9" w:rsidP="0030281B">
            <w:pPr>
              <w:pStyle w:val="Tablebody"/>
            </w:pPr>
            <w:r w:rsidRPr="00772CDB">
              <w:t>https://eservices-test.vraa.gov.lv/EservicePlatform.Controls.Mvc/doc/helpers/Lvp.EservicePlatform.Controls.Mvc.Jumbotron.html</w:t>
            </w:r>
            <w:r>
              <w:t xml:space="preserve"> </w:t>
            </w:r>
          </w:p>
        </w:tc>
      </w:tr>
      <w:tr w:rsidR="00893C9F" w:rsidRPr="00951F46" w14:paraId="59C6F40E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4ECEB4C2" w14:textId="4015B4F7" w:rsidR="00893C9F" w:rsidRPr="00893C9F" w:rsidRDefault="00A86EF2" w:rsidP="0030281B">
            <w:pPr>
              <w:pStyle w:val="Bold"/>
              <w:rPr>
                <w:rFonts w:cs="Arial"/>
              </w:rPr>
            </w:pPr>
            <w:r w:rsidRPr="00A86EF2">
              <w:rPr>
                <w:rFonts w:cs="Arial"/>
                <w:noProof/>
                <w:lang w:eastAsia="lv-LV"/>
              </w:rPr>
              <w:drawing>
                <wp:inline distT="0" distB="0" distL="0" distR="0" wp14:anchorId="1BCC44A5" wp14:editId="06722A6A">
                  <wp:extent cx="1286054" cy="819264"/>
                  <wp:effectExtent l="0" t="0" r="9525" b="0"/>
                  <wp:docPr id="1518024140" name="Picture 1518024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6054" cy="819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6AF94500" w14:textId="588D670E" w:rsidR="00893C9F" w:rsidRDefault="00A86EF2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 xml:space="preserve">Etiķetes </w:t>
            </w:r>
            <w:r w:rsidR="0036098B">
              <w:rPr>
                <w:rFonts w:cs="Arial"/>
              </w:rPr>
              <w:t>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77D8F89F" w14:textId="46234660" w:rsidR="00893C9F" w:rsidRDefault="000172C9" w:rsidP="0030281B">
            <w:pPr>
              <w:pStyle w:val="Tablebody"/>
            </w:pPr>
            <w:r w:rsidRPr="00772CDB">
              <w:t>https://eservices-test.vraa.gov.lv/EservicePlatform.Controls.Mvc/doc/helpers/Lvp.EservicePlatform.Controls.Mvc.Label.html</w:t>
            </w:r>
            <w:r>
              <w:t xml:space="preserve"> </w:t>
            </w:r>
          </w:p>
        </w:tc>
      </w:tr>
      <w:tr w:rsidR="00893C9F" w:rsidRPr="00951F46" w14:paraId="4A447584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66328067" w14:textId="382449BC" w:rsidR="00893C9F" w:rsidRPr="00893C9F" w:rsidRDefault="0036098B" w:rsidP="0030281B">
            <w:pPr>
              <w:pStyle w:val="Bold"/>
              <w:rPr>
                <w:rFonts w:cs="Arial"/>
              </w:rPr>
            </w:pPr>
            <w:r w:rsidRPr="0036098B">
              <w:rPr>
                <w:rFonts w:cs="Arial"/>
                <w:noProof/>
                <w:lang w:eastAsia="lv-LV"/>
              </w:rPr>
              <w:drawing>
                <wp:inline distT="0" distB="0" distL="0" distR="0" wp14:anchorId="632D8690" wp14:editId="64903746">
                  <wp:extent cx="2742565" cy="2035175"/>
                  <wp:effectExtent l="0" t="0" r="635" b="3175"/>
                  <wp:docPr id="1518024141" name="Picture 1518024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2035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3A74DDF0" w14:textId="27F97E16" w:rsidR="00893C9F" w:rsidRDefault="0036098B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Sarakstu veidu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307316F5" w14:textId="30FE689E" w:rsidR="00893C9F" w:rsidRDefault="000172C9" w:rsidP="0030281B">
            <w:pPr>
              <w:pStyle w:val="Tablebody"/>
            </w:pPr>
            <w:r w:rsidRPr="00772CDB">
              <w:t>https://eservices-test.vraa.gov.lv/EservicePlatform.Controls.Mvc/doc/helpers/Lvp.EservicePlatform.Controls.Mvc.List.html</w:t>
            </w:r>
            <w:r>
              <w:t xml:space="preserve"> </w:t>
            </w:r>
          </w:p>
        </w:tc>
      </w:tr>
      <w:tr w:rsidR="0036098B" w:rsidRPr="00951F46" w14:paraId="09B8DA25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69FD3ED5" w14:textId="5D04F024" w:rsidR="0036098B" w:rsidRPr="0036098B" w:rsidRDefault="0036098B" w:rsidP="0030281B">
            <w:pPr>
              <w:pStyle w:val="Bold"/>
              <w:rPr>
                <w:rFonts w:cs="Arial"/>
              </w:rPr>
            </w:pPr>
            <w:r w:rsidRPr="0036098B">
              <w:rPr>
                <w:rFonts w:cs="Arial"/>
                <w:noProof/>
                <w:lang w:eastAsia="lv-LV"/>
              </w:rPr>
              <w:drawing>
                <wp:inline distT="0" distB="0" distL="0" distR="0" wp14:anchorId="217D7ECE" wp14:editId="667663A0">
                  <wp:extent cx="2742565" cy="1962150"/>
                  <wp:effectExtent l="0" t="0" r="635" b="0"/>
                  <wp:docPr id="1518024142" name="Picture 1518024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33606A8A" w14:textId="6839606E" w:rsidR="0036098B" w:rsidRDefault="0036098B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Sarakstu grupu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14E3FEF6" w14:textId="7DFE494C" w:rsidR="0036098B" w:rsidRDefault="000172C9" w:rsidP="0030281B">
            <w:pPr>
              <w:pStyle w:val="Tablebody"/>
            </w:pPr>
            <w:r w:rsidRPr="00772CDB">
              <w:t>https://eservices-test.vraa.gov.lv/EservicePlatform.Controls.Mvc/doc/helpers/Lvp.EservicePlatform.Controls.Mvc.ListGroup.html</w:t>
            </w:r>
            <w:r>
              <w:t xml:space="preserve"> </w:t>
            </w:r>
          </w:p>
        </w:tc>
      </w:tr>
      <w:tr w:rsidR="0036098B" w:rsidRPr="00951F46" w14:paraId="1B182DD2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1951A148" w14:textId="7F9C7E03" w:rsidR="0036098B" w:rsidRPr="0036098B" w:rsidRDefault="0036098B" w:rsidP="0030281B">
            <w:pPr>
              <w:pStyle w:val="Bold"/>
              <w:rPr>
                <w:rFonts w:cs="Arial"/>
              </w:rPr>
            </w:pPr>
            <w:r w:rsidRPr="0036098B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319B3852" wp14:editId="2ACC65C0">
                  <wp:extent cx="2742565" cy="332740"/>
                  <wp:effectExtent l="0" t="0" r="635" b="0"/>
                  <wp:docPr id="1518024143" name="Picture 1518024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332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6BA4FADB" w14:textId="1EBC8868" w:rsidR="0036098B" w:rsidRDefault="0036098B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Sarakstu grupēšanas kartiņu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33388A23" w14:textId="6FBA7FB1" w:rsidR="0036098B" w:rsidRDefault="000172C9" w:rsidP="0030281B">
            <w:pPr>
              <w:pStyle w:val="Tablebody"/>
            </w:pPr>
            <w:r w:rsidRPr="00772CDB">
              <w:t>https://eservices-test.vraa.gov.lv/EservicePlatform.Controls.Mvc/doc/helpers/Lvp.EservicePlatform.Controls.Mvc.ListGroupCard.html</w:t>
            </w:r>
            <w:r>
              <w:t xml:space="preserve"> </w:t>
            </w:r>
          </w:p>
        </w:tc>
      </w:tr>
      <w:tr w:rsidR="0036098B" w:rsidRPr="00951F46" w14:paraId="399603A0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009C39E7" w14:textId="77777777" w:rsidR="0036098B" w:rsidRPr="0036098B" w:rsidRDefault="0036098B" w:rsidP="0030281B">
            <w:pPr>
              <w:pStyle w:val="Bold"/>
              <w:rPr>
                <w:rFonts w:cs="Arial"/>
              </w:rPr>
            </w:pP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04660460" w14:textId="6A7BB67A" w:rsidR="0036098B" w:rsidRDefault="0036098B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Portāla lapas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58C285DB" w14:textId="70EC8825" w:rsidR="0036098B" w:rsidRDefault="000172C9" w:rsidP="0030281B">
            <w:pPr>
              <w:pStyle w:val="Tablebody"/>
            </w:pPr>
            <w:r w:rsidRPr="00772CDB">
              <w:t>https://eservices-test.vraa.gov.lv/EservicePlatform.Controls.Mvc/doc/helpers/Lvp.EservicePlatform.Controls.Mvc.MainPage.html</w:t>
            </w:r>
            <w:r>
              <w:t xml:space="preserve"> </w:t>
            </w:r>
          </w:p>
        </w:tc>
      </w:tr>
      <w:tr w:rsidR="0036098B" w:rsidRPr="00951F46" w14:paraId="7A4F8C17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245362AF" w14:textId="23D7D196" w:rsidR="0036098B" w:rsidRPr="0036098B" w:rsidRDefault="00A275D3" w:rsidP="0030281B">
            <w:pPr>
              <w:pStyle w:val="Bold"/>
              <w:rPr>
                <w:rFonts w:cs="Arial"/>
              </w:rPr>
            </w:pPr>
            <w:r w:rsidRPr="00A275D3">
              <w:rPr>
                <w:rFonts w:cs="Arial"/>
                <w:noProof/>
              </w:rPr>
              <w:drawing>
                <wp:inline distT="0" distB="0" distL="0" distR="0" wp14:anchorId="65EA6ECD" wp14:editId="6DA99499">
                  <wp:extent cx="2742565" cy="168910"/>
                  <wp:effectExtent l="0" t="0" r="635" b="2540"/>
                  <wp:docPr id="8967058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70581" name="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168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2DFD9F07" w14:textId="1AC7C707" w:rsidR="0036098B" w:rsidRDefault="0036098B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Portāla galvenes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75CAA602" w14:textId="45418B06" w:rsidR="0036098B" w:rsidRDefault="000172C9" w:rsidP="0030281B">
            <w:pPr>
              <w:pStyle w:val="Tablebody"/>
            </w:pPr>
            <w:r w:rsidRPr="00772CDB">
              <w:t>https://eservices-test.vraa.gov.lv/EservicePlatform.Controls.Mvc/doc/helpers/Lvp.EservicePlatform.Controls.Mvc.MastHead.html</w:t>
            </w:r>
            <w:r>
              <w:t xml:space="preserve"> </w:t>
            </w:r>
          </w:p>
        </w:tc>
      </w:tr>
      <w:tr w:rsidR="0036098B" w:rsidRPr="00951F46" w14:paraId="3DA858F5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7893B408" w14:textId="7335A859" w:rsidR="0036098B" w:rsidRPr="0036098B" w:rsidRDefault="0036098B" w:rsidP="0030281B">
            <w:pPr>
              <w:pStyle w:val="Bold"/>
              <w:rPr>
                <w:rFonts w:cs="Arial"/>
              </w:rPr>
            </w:pPr>
            <w:r w:rsidRPr="0036098B">
              <w:rPr>
                <w:rFonts w:cs="Arial"/>
                <w:noProof/>
                <w:lang w:eastAsia="lv-LV"/>
              </w:rPr>
              <w:drawing>
                <wp:inline distT="0" distB="0" distL="0" distR="0" wp14:anchorId="6C88461B" wp14:editId="4EFA44C6">
                  <wp:extent cx="1300956" cy="2543175"/>
                  <wp:effectExtent l="0" t="0" r="0" b="0"/>
                  <wp:docPr id="1518024145" name="Picture 1518024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449" cy="2587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556E9370" w14:textId="748A7520" w:rsidR="0036098B" w:rsidRDefault="000D7A0F" w:rsidP="0030281B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Izkrītošais log</w:t>
            </w:r>
            <w:r>
              <w:rPr>
                <w:rFonts w:cs="Arial"/>
              </w:rPr>
              <w:t>a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0E1B0555" w14:textId="47D5D058" w:rsidR="0036098B" w:rsidRDefault="000172C9" w:rsidP="0030281B">
            <w:pPr>
              <w:pStyle w:val="Tablebody"/>
            </w:pPr>
            <w:r w:rsidRPr="00772CDB">
              <w:t>https://eservices-test.vraa.gov.lv/EservicePlatform.Controls.Mvc/doc/helpers/Lvp.EservicePlatform.Controls.Mvc.MenuDropdownList.html</w:t>
            </w:r>
            <w:r>
              <w:t xml:space="preserve"> </w:t>
            </w:r>
          </w:p>
        </w:tc>
      </w:tr>
      <w:tr w:rsidR="000D7A0F" w:rsidRPr="00951F46" w14:paraId="4FEBAE17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1B658356" w14:textId="77777777" w:rsidR="000D7A0F" w:rsidRDefault="000D7A0F" w:rsidP="0030281B">
            <w:pPr>
              <w:pStyle w:val="Bold"/>
              <w:rPr>
                <w:rFonts w:cs="Arial"/>
              </w:rPr>
            </w:pPr>
            <w:r w:rsidRPr="000D7A0F">
              <w:rPr>
                <w:rFonts w:cs="Arial"/>
                <w:noProof/>
                <w:lang w:eastAsia="lv-LV"/>
              </w:rPr>
              <w:drawing>
                <wp:inline distT="0" distB="0" distL="0" distR="0" wp14:anchorId="12922203" wp14:editId="0B2F915A">
                  <wp:extent cx="2742565" cy="2347595"/>
                  <wp:effectExtent l="0" t="0" r="635" b="0"/>
                  <wp:docPr id="1518024146" name="Picture 1518024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2347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59DFC0" w14:textId="795D80D7" w:rsidR="000D7A0F" w:rsidRPr="0036098B" w:rsidRDefault="000D7A0F" w:rsidP="0030281B">
            <w:pPr>
              <w:pStyle w:val="Bold"/>
              <w:rPr>
                <w:rFonts w:cs="Arial"/>
              </w:rPr>
            </w:pPr>
            <w:r w:rsidRPr="000D7A0F">
              <w:rPr>
                <w:rFonts w:cs="Arial"/>
                <w:noProof/>
                <w:lang w:eastAsia="lv-LV"/>
              </w:rPr>
              <w:drawing>
                <wp:inline distT="0" distB="0" distL="0" distR="0" wp14:anchorId="1324B444" wp14:editId="0224476F">
                  <wp:extent cx="1562318" cy="590632"/>
                  <wp:effectExtent l="0" t="0" r="0" b="0"/>
                  <wp:docPr id="1518024147" name="Picture 1518024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318" cy="590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48E9A6EF" w14:textId="27EE4639" w:rsidR="000D7A0F" w:rsidRPr="00951F46" w:rsidRDefault="000D7A0F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Modālā loga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46B60507" w14:textId="2608859F" w:rsidR="000D7A0F" w:rsidRDefault="000172C9" w:rsidP="0030281B">
            <w:pPr>
              <w:pStyle w:val="Tablebody"/>
            </w:pPr>
            <w:r w:rsidRPr="00772CDB">
              <w:t>https://eservices-test.vraa.gov.lv/EservicePlatform.Controls.Mvc/doc/helpers/Lvp.EservicePlatform.Controls.Mvc.Modal.html</w:t>
            </w:r>
            <w:r>
              <w:t xml:space="preserve"> </w:t>
            </w:r>
          </w:p>
        </w:tc>
      </w:tr>
      <w:tr w:rsidR="000D7A0F" w:rsidRPr="00951F46" w14:paraId="2D45B3FB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4DE521F3" w14:textId="15D7D954" w:rsidR="000D7A0F" w:rsidRPr="0036098B" w:rsidRDefault="000D7A0F" w:rsidP="0030281B">
            <w:pPr>
              <w:pStyle w:val="Bold"/>
              <w:rPr>
                <w:rFonts w:cs="Arial"/>
              </w:rPr>
            </w:pPr>
            <w:r w:rsidRPr="000D7A0F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14B93699" wp14:editId="20703F36">
                  <wp:extent cx="2742565" cy="361950"/>
                  <wp:effectExtent l="0" t="0" r="635" b="0"/>
                  <wp:docPr id="1518024148" name="Picture 1518024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36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6A544A55" w14:textId="33DACBB4" w:rsidR="000D7A0F" w:rsidRPr="00951F46" w:rsidRDefault="000D7A0F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 xml:space="preserve">Vairāku atlases </w:t>
            </w:r>
            <w:proofErr w:type="spellStart"/>
            <w:r w:rsidR="00557582">
              <w:rPr>
                <w:rFonts w:cs="Arial"/>
              </w:rPr>
              <w:t>izvēlņu</w:t>
            </w:r>
            <w:proofErr w:type="spellEnd"/>
            <w:r w:rsidR="00557582">
              <w:rPr>
                <w:rFonts w:cs="Arial"/>
              </w:rPr>
              <w:t xml:space="preserve"> nolaižamā izvēlnes lauka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3EB47DAA" w14:textId="441C5DB2" w:rsidR="000D7A0F" w:rsidRDefault="000172C9" w:rsidP="0030281B">
            <w:pPr>
              <w:pStyle w:val="Tablebody"/>
            </w:pPr>
            <w:r w:rsidRPr="00772CDB">
              <w:t>https://eservices-test.vraa.gov.lv/EservicePlatform.Controls.Mvc/doc/helpers/Lvp.EservicePlatform.Controls.Mvc.MultiSelect.html</w:t>
            </w:r>
            <w:r>
              <w:t xml:space="preserve"> </w:t>
            </w:r>
          </w:p>
        </w:tc>
      </w:tr>
      <w:tr w:rsidR="000D7A0F" w:rsidRPr="00951F46" w14:paraId="2B512ECD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6284172C" w14:textId="2655398C" w:rsidR="000D7A0F" w:rsidRPr="0036098B" w:rsidRDefault="00A007DD" w:rsidP="0030281B">
            <w:pPr>
              <w:pStyle w:val="Bold"/>
              <w:rPr>
                <w:rFonts w:cs="Arial"/>
              </w:rPr>
            </w:pPr>
            <w:r w:rsidRPr="00A007DD">
              <w:rPr>
                <w:rFonts w:cs="Arial"/>
                <w:noProof/>
                <w:lang w:eastAsia="lv-LV"/>
              </w:rPr>
              <w:drawing>
                <wp:inline distT="0" distB="0" distL="0" distR="0" wp14:anchorId="61B8023B" wp14:editId="6B3A7995">
                  <wp:extent cx="2742565" cy="121920"/>
                  <wp:effectExtent l="0" t="0" r="635" b="0"/>
                  <wp:docPr id="1663701348" name="Picture 1663701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0079DC6A" w14:textId="23884D9A" w:rsidR="000D7A0F" w:rsidRPr="00951F46" w:rsidRDefault="00557582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Navigācijas joslas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5E09716C" w14:textId="37F10AF9" w:rsidR="000D7A0F" w:rsidRDefault="000172C9" w:rsidP="0030281B">
            <w:pPr>
              <w:pStyle w:val="Tablebody"/>
            </w:pPr>
            <w:r w:rsidRPr="00772CDB">
              <w:t>https://eservices-test.vraa.gov.lv/EservicePlatform.Controls.Mvc/doc/helpers/Lvp.EservicePlatform.Controls.Mvc.Navbar.html</w:t>
            </w:r>
            <w:r>
              <w:t xml:space="preserve"> </w:t>
            </w:r>
          </w:p>
        </w:tc>
      </w:tr>
      <w:tr w:rsidR="000D7A0F" w:rsidRPr="00951F46" w14:paraId="53829A38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353A8801" w14:textId="125BC912" w:rsidR="000D7A0F" w:rsidRPr="0036098B" w:rsidRDefault="00557582" w:rsidP="0030281B">
            <w:pPr>
              <w:pStyle w:val="Bold"/>
              <w:rPr>
                <w:rFonts w:cs="Arial"/>
              </w:rPr>
            </w:pPr>
            <w:r w:rsidRPr="00557582">
              <w:rPr>
                <w:rFonts w:cs="Arial"/>
                <w:noProof/>
                <w:lang w:eastAsia="lv-LV"/>
              </w:rPr>
              <w:drawing>
                <wp:inline distT="0" distB="0" distL="0" distR="0" wp14:anchorId="663D7368" wp14:editId="5E813BA4">
                  <wp:extent cx="2742565" cy="1274445"/>
                  <wp:effectExtent l="0" t="0" r="635" b="1905"/>
                  <wp:docPr id="1518024150" name="Picture 1518024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1274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21804F2E" w14:textId="5ACA74CF" w:rsidR="000D7A0F" w:rsidRPr="00951F46" w:rsidRDefault="00557582" w:rsidP="0030281B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Portālā izmantojamās lappuses</w:t>
            </w:r>
            <w:r>
              <w:rPr>
                <w:rFonts w:cs="Arial"/>
              </w:rPr>
              <w:t xml:space="preserve">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526A4FC2" w14:textId="54E6517A" w:rsidR="000D7A0F" w:rsidRDefault="00D00CA1" w:rsidP="0030281B">
            <w:pPr>
              <w:pStyle w:val="Tablebody"/>
            </w:pPr>
            <w:r w:rsidRPr="00772CDB">
              <w:t>https://eservices-test.vraa.gov.lv/EservicePlatform.Controls.Mvc/doc/helpers/Lvp.EservicePlatform.Controls.Mvc.Page.html</w:t>
            </w:r>
            <w:r>
              <w:t xml:space="preserve"> </w:t>
            </w:r>
          </w:p>
        </w:tc>
      </w:tr>
      <w:tr w:rsidR="000D7A0F" w:rsidRPr="00951F46" w14:paraId="34274F48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43F8C1BC" w14:textId="5204E4EF" w:rsidR="000D7A0F" w:rsidRPr="0036098B" w:rsidRDefault="00557582" w:rsidP="0030281B">
            <w:pPr>
              <w:pStyle w:val="Bold"/>
              <w:rPr>
                <w:rFonts w:cs="Arial"/>
              </w:rPr>
            </w:pPr>
            <w:r w:rsidRPr="00557582">
              <w:rPr>
                <w:rFonts w:cs="Arial"/>
                <w:noProof/>
                <w:lang w:eastAsia="lv-LV"/>
              </w:rPr>
              <w:drawing>
                <wp:inline distT="0" distB="0" distL="0" distR="0" wp14:anchorId="20CF80D7" wp14:editId="538E6DAE">
                  <wp:extent cx="2734057" cy="1086002"/>
                  <wp:effectExtent l="0" t="0" r="0" b="0"/>
                  <wp:docPr id="1518024151" name="Picture 1518024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057" cy="1086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392D295B" w14:textId="43EFFEC9" w:rsidR="000D7A0F" w:rsidRPr="00951F46" w:rsidRDefault="00557582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Lapošanas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14985CA8" w14:textId="4B7FD382" w:rsidR="000D7A0F" w:rsidRDefault="00D00CA1" w:rsidP="0030281B">
            <w:pPr>
              <w:pStyle w:val="Tablebody"/>
            </w:pPr>
            <w:r w:rsidRPr="00772CDB">
              <w:t>https://eservices-test.vraa.gov.lv/EservicePlatform.Controls.Mvc/doc/helpers/Lvp.EservicePlatform.Controls.Mvc.Pagination.html</w:t>
            </w:r>
            <w:r>
              <w:t xml:space="preserve"> </w:t>
            </w:r>
          </w:p>
        </w:tc>
      </w:tr>
      <w:tr w:rsidR="00557582" w:rsidRPr="00951F46" w14:paraId="0508E57B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139AA4AD" w14:textId="1219EC5B" w:rsidR="00557582" w:rsidRPr="00557582" w:rsidRDefault="00557582" w:rsidP="0030281B">
            <w:pPr>
              <w:pStyle w:val="Bold"/>
              <w:rPr>
                <w:rFonts w:cs="Arial"/>
              </w:rPr>
            </w:pPr>
            <w:r w:rsidRPr="00557582">
              <w:rPr>
                <w:rFonts w:cs="Arial"/>
                <w:noProof/>
                <w:lang w:eastAsia="lv-LV"/>
              </w:rPr>
              <w:drawing>
                <wp:inline distT="0" distB="0" distL="0" distR="0" wp14:anchorId="078D08B9" wp14:editId="48945462">
                  <wp:extent cx="1524213" cy="638264"/>
                  <wp:effectExtent l="0" t="0" r="0" b="9525"/>
                  <wp:docPr id="1518024153" name="Picture 1518024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213" cy="638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2EAC4B54" w14:textId="3DAD54C4" w:rsidR="00557582" w:rsidRDefault="00557582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Opciju pogas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22D29E20" w14:textId="42DAC6E9" w:rsidR="00557582" w:rsidRDefault="00D00CA1" w:rsidP="0030281B">
            <w:pPr>
              <w:pStyle w:val="Tablebody"/>
            </w:pPr>
            <w:r w:rsidRPr="00772CDB">
              <w:t>https://eservices-test.vraa.gov.lv/EservicePlatform.Controls.Mvc/doc/helpers/Lvp.EservicePlatform.Controls.Mvc.Radio.html</w:t>
            </w:r>
            <w:r>
              <w:t xml:space="preserve"> </w:t>
            </w:r>
          </w:p>
        </w:tc>
      </w:tr>
      <w:tr w:rsidR="001C11E2" w:rsidRPr="00951F46" w14:paraId="2913258D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7B8410C7" w14:textId="33DDA169" w:rsidR="001C11E2" w:rsidRPr="00557582" w:rsidRDefault="001C11E2" w:rsidP="0030281B">
            <w:pPr>
              <w:pStyle w:val="Bold"/>
              <w:rPr>
                <w:rFonts w:cs="Arial"/>
                <w:noProof/>
                <w:lang w:eastAsia="lv-LV"/>
              </w:rPr>
            </w:pPr>
            <w:r w:rsidRPr="001C11E2">
              <w:rPr>
                <w:rFonts w:cs="Arial"/>
                <w:noProof/>
                <w:lang w:eastAsia="lv-LV"/>
              </w:rPr>
              <w:drawing>
                <wp:inline distT="0" distB="0" distL="0" distR="0" wp14:anchorId="58860472" wp14:editId="2865784F">
                  <wp:extent cx="2742565" cy="1685290"/>
                  <wp:effectExtent l="0" t="0" r="635" b="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168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1484AEDD" w14:textId="3C32F5FB" w:rsidR="001C11E2" w:rsidRDefault="001C11E2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Opciju pogu</w:t>
            </w:r>
            <w:r w:rsidR="00064169">
              <w:rPr>
                <w:rFonts w:cs="Arial"/>
              </w:rPr>
              <w:t xml:space="preserve"> grupu</w:t>
            </w:r>
            <w:r>
              <w:rPr>
                <w:rFonts w:cs="Arial"/>
              </w:rPr>
              <w:t xml:space="preserve"> </w:t>
            </w:r>
            <w:r w:rsidR="00064169">
              <w:rPr>
                <w:rFonts w:cs="Arial"/>
              </w:rPr>
              <w:t>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4134FE78" w14:textId="4D06BB9A" w:rsidR="001C11E2" w:rsidRDefault="00D00CA1" w:rsidP="0030281B">
            <w:pPr>
              <w:pStyle w:val="Tablebody"/>
            </w:pPr>
            <w:r w:rsidRPr="00772CDB">
              <w:t>https://eservices-test.vraa.gov.lv/EservicePlatform.Controls.Mvc/doc/helpers/Lvp.EservicePlatform.Controls.Mvc.RadioGroup.html</w:t>
            </w:r>
            <w:r>
              <w:t xml:space="preserve"> </w:t>
            </w:r>
          </w:p>
        </w:tc>
      </w:tr>
      <w:tr w:rsidR="00557582" w:rsidRPr="00951F46" w14:paraId="223F1940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122903D9" w14:textId="2CA8A430" w:rsidR="00557582" w:rsidRPr="00557582" w:rsidRDefault="00557582" w:rsidP="0030281B">
            <w:pPr>
              <w:pStyle w:val="Bold"/>
              <w:rPr>
                <w:rFonts w:cs="Arial"/>
              </w:rPr>
            </w:pPr>
            <w:r w:rsidRPr="00557582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5CAF9250" wp14:editId="568CEED6">
                  <wp:extent cx="2742565" cy="1712595"/>
                  <wp:effectExtent l="0" t="0" r="635" b="1905"/>
                  <wp:docPr id="1518024167" name="Picture 1518024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1712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4A85548D" w14:textId="40B9B473" w:rsidR="00557582" w:rsidRDefault="00557582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Nominālo parametru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78099251" w14:textId="2C3D8D04" w:rsidR="00557582" w:rsidRDefault="00D00CA1" w:rsidP="0030281B">
            <w:pPr>
              <w:pStyle w:val="Tablebody"/>
            </w:pPr>
            <w:r w:rsidRPr="00772CDB">
              <w:t>https://eservices-test.vraa.gov.lv/EservicePlatform.Controls.Mvc/doc/helpers/Lvp.EservicePlatform.Controls.Mvc.Rating.html</w:t>
            </w:r>
            <w:r>
              <w:t xml:space="preserve"> </w:t>
            </w:r>
          </w:p>
        </w:tc>
      </w:tr>
      <w:tr w:rsidR="00557582" w:rsidRPr="00951F46" w14:paraId="7C209FD4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164BD1FA" w14:textId="6FA26BAB" w:rsidR="00557582" w:rsidRPr="00557582" w:rsidRDefault="00557582" w:rsidP="0030281B">
            <w:pPr>
              <w:pStyle w:val="Bold"/>
              <w:rPr>
                <w:rFonts w:cs="Arial"/>
              </w:rPr>
            </w:pPr>
            <w:r w:rsidRPr="00557582">
              <w:rPr>
                <w:rFonts w:cs="Arial"/>
                <w:noProof/>
                <w:lang w:eastAsia="lv-LV"/>
              </w:rPr>
              <w:drawing>
                <wp:inline distT="0" distB="0" distL="0" distR="0" wp14:anchorId="45097356" wp14:editId="169A7998">
                  <wp:extent cx="2742565" cy="527050"/>
                  <wp:effectExtent l="0" t="0" r="635" b="6350"/>
                  <wp:docPr id="1518024168" name="Picture 1518024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527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75C32FDF" w14:textId="0E9F7196" w:rsidR="00557582" w:rsidRDefault="00557582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Noapaļota paziņojuma bloka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5C1065DC" w14:textId="1D869F07" w:rsidR="00557582" w:rsidRDefault="00D00CA1" w:rsidP="0030281B">
            <w:pPr>
              <w:pStyle w:val="Tablebody"/>
            </w:pPr>
            <w:r w:rsidRPr="00772CDB">
              <w:t>https://eservices-test.vraa.gov.lv/EservicePlatform.Controls.Mvc/doc/helpers/Lvp.EservicePlatform.Controls.Mvc.RoundedBlock.html</w:t>
            </w:r>
            <w:r>
              <w:t xml:space="preserve"> </w:t>
            </w:r>
          </w:p>
        </w:tc>
      </w:tr>
      <w:tr w:rsidR="00557582" w:rsidRPr="00951F46" w14:paraId="0203B062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75AEC3D9" w14:textId="01A82C02" w:rsidR="00557582" w:rsidRPr="00557582" w:rsidRDefault="00557582" w:rsidP="0030281B">
            <w:pPr>
              <w:pStyle w:val="Bold"/>
              <w:rPr>
                <w:rFonts w:cs="Arial"/>
              </w:rPr>
            </w:pPr>
            <w:r w:rsidRPr="00557582">
              <w:rPr>
                <w:rFonts w:cs="Arial"/>
                <w:noProof/>
                <w:lang w:eastAsia="lv-LV"/>
              </w:rPr>
              <w:drawing>
                <wp:inline distT="0" distB="0" distL="0" distR="0" wp14:anchorId="2BACEF9E" wp14:editId="2471554A">
                  <wp:extent cx="2343477" cy="752580"/>
                  <wp:effectExtent l="0" t="0" r="0" b="9525"/>
                  <wp:docPr id="1518024169" name="Picture 1518024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477" cy="752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4C9C3FA3" w14:textId="243BFDA4" w:rsidR="00557582" w:rsidRDefault="00557582" w:rsidP="0030281B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Filtra sakļāvuma </w:t>
            </w:r>
            <w:r>
              <w:rPr>
                <w:rFonts w:cs="Arial"/>
              </w:rPr>
              <w:t>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214227F5" w14:textId="5C6BEB62" w:rsidR="00557582" w:rsidRDefault="00D00CA1" w:rsidP="0030281B">
            <w:pPr>
              <w:pStyle w:val="Tablebody"/>
            </w:pPr>
            <w:r w:rsidRPr="00772CDB">
              <w:t>https://eservices-test.vraa.gov.lv/EservicePlatform.Controls.Mvc/doc/helpers/Lvp.EservicePlatform.Controls.Mvc.SelectDropdown.html</w:t>
            </w:r>
            <w:r>
              <w:t xml:space="preserve"> </w:t>
            </w:r>
          </w:p>
        </w:tc>
      </w:tr>
      <w:tr w:rsidR="00557582" w:rsidRPr="00951F46" w14:paraId="616D6890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4F4AB775" w14:textId="1538D034" w:rsidR="00557582" w:rsidRPr="00557582" w:rsidRDefault="00557582" w:rsidP="0030281B">
            <w:pPr>
              <w:pStyle w:val="Bold"/>
              <w:rPr>
                <w:rFonts w:cs="Arial"/>
              </w:rPr>
            </w:pPr>
            <w:r w:rsidRPr="00557582">
              <w:rPr>
                <w:rFonts w:cs="Arial"/>
                <w:noProof/>
                <w:lang w:eastAsia="lv-LV"/>
              </w:rPr>
              <w:drawing>
                <wp:inline distT="0" distB="0" distL="0" distR="0" wp14:anchorId="3F98121D" wp14:editId="47FBB75B">
                  <wp:extent cx="2742565" cy="935355"/>
                  <wp:effectExtent l="0" t="0" r="635" b="0"/>
                  <wp:docPr id="1518024171" name="Picture 1518024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93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006CDEFF" w14:textId="53082FDD" w:rsidR="00557582" w:rsidRPr="00951F46" w:rsidRDefault="00557582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Datu režģa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6BB387CB" w14:textId="72FCB9CD" w:rsidR="00557582" w:rsidRDefault="00D00CA1" w:rsidP="0030281B">
            <w:pPr>
              <w:pStyle w:val="Tablebody"/>
            </w:pPr>
            <w:r w:rsidRPr="00772CDB">
              <w:t>https://eservices-test.vraa.gov.lv/EservicePlatform.Controls.Mvc/doc/helpers/Lvp.EservicePlatform.Controls.Mvc.SimpleDataGrid.html</w:t>
            </w:r>
            <w:r>
              <w:t xml:space="preserve"> </w:t>
            </w:r>
          </w:p>
        </w:tc>
      </w:tr>
      <w:tr w:rsidR="00557582" w:rsidRPr="00951F46" w14:paraId="2F814D24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5C0138BD" w14:textId="69BCD1F1" w:rsidR="00557582" w:rsidRPr="00557582" w:rsidRDefault="0011249A" w:rsidP="0030281B">
            <w:pPr>
              <w:pStyle w:val="Bold"/>
              <w:rPr>
                <w:rFonts w:cs="Arial"/>
              </w:rPr>
            </w:pPr>
            <w:r w:rsidRPr="0011249A">
              <w:rPr>
                <w:rFonts w:cs="Arial"/>
                <w:noProof/>
                <w:lang w:eastAsia="lv-LV"/>
              </w:rPr>
              <w:drawing>
                <wp:inline distT="0" distB="0" distL="0" distR="0" wp14:anchorId="0BCF0BF5" wp14:editId="210A5DB8">
                  <wp:extent cx="2742565" cy="1482090"/>
                  <wp:effectExtent l="0" t="0" r="635" b="3810"/>
                  <wp:docPr id="1518024179" name="Picture 1518024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1482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35EAA013" w14:textId="67D1C17E" w:rsidR="00557582" w:rsidRPr="00951F46" w:rsidRDefault="0011249A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Ziņojuma pārskata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050BC495" w14:textId="34CCC9F5" w:rsidR="00557582" w:rsidRDefault="00D00CA1" w:rsidP="0030281B">
            <w:pPr>
              <w:pStyle w:val="Tablebody"/>
            </w:pPr>
            <w:r w:rsidRPr="00772CDB">
              <w:t>https://eservices-test.vraa.gov.lv/EservicePlatform.Controls.Mvc/doc/helpers/Lvp.EservicePlatform.Controls.Mvc.StatementCard.html</w:t>
            </w:r>
            <w:r>
              <w:t xml:space="preserve"> </w:t>
            </w:r>
          </w:p>
        </w:tc>
      </w:tr>
      <w:tr w:rsidR="0011249A" w:rsidRPr="00951F46" w14:paraId="593EDC5A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662853B3" w14:textId="63056340" w:rsidR="0011249A" w:rsidRPr="0011249A" w:rsidRDefault="0011249A" w:rsidP="0030281B">
            <w:pPr>
              <w:pStyle w:val="Bold"/>
              <w:rPr>
                <w:rFonts w:cs="Arial"/>
              </w:rPr>
            </w:pPr>
            <w:r w:rsidRPr="0011249A">
              <w:rPr>
                <w:rFonts w:cs="Arial"/>
                <w:noProof/>
                <w:lang w:eastAsia="lv-LV"/>
              </w:rPr>
              <w:drawing>
                <wp:inline distT="0" distB="0" distL="0" distR="0" wp14:anchorId="60BD74D3" wp14:editId="5F37B60A">
                  <wp:extent cx="2742565" cy="949325"/>
                  <wp:effectExtent l="0" t="0" r="635" b="3175"/>
                  <wp:docPr id="1518024180" name="Picture 1518024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94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341FF762" w14:textId="19445DF7" w:rsidR="0011249A" w:rsidRPr="00951F46" w:rsidRDefault="0011249A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Soļu navigācijas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49624005" w14:textId="24FEDB92" w:rsidR="0011249A" w:rsidRDefault="00D00CA1" w:rsidP="0030281B">
            <w:pPr>
              <w:pStyle w:val="Tablebody"/>
            </w:pPr>
            <w:r w:rsidRPr="00772CDB">
              <w:t>https://eservices-test.vraa.gov.lv/EservicePlatform.Controls.Mvc/doc/helpers/Lvp.EservicePlatform.Controls.Mvc.Step.html</w:t>
            </w:r>
            <w:r>
              <w:t xml:space="preserve"> </w:t>
            </w:r>
          </w:p>
        </w:tc>
      </w:tr>
      <w:tr w:rsidR="0011249A" w:rsidRPr="00951F46" w14:paraId="5B7CF13C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7DD4E222" w14:textId="6343608E" w:rsidR="0011249A" w:rsidRPr="0011249A" w:rsidRDefault="0011249A" w:rsidP="0030281B">
            <w:pPr>
              <w:pStyle w:val="Bold"/>
              <w:rPr>
                <w:rFonts w:cs="Arial"/>
              </w:rPr>
            </w:pPr>
            <w:r w:rsidRPr="0011249A">
              <w:rPr>
                <w:rFonts w:cs="Arial"/>
                <w:noProof/>
                <w:lang w:eastAsia="lv-LV"/>
              </w:rPr>
              <w:drawing>
                <wp:inline distT="0" distB="0" distL="0" distR="0" wp14:anchorId="2ADC03F9" wp14:editId="55913FDF">
                  <wp:extent cx="1371791" cy="1076475"/>
                  <wp:effectExtent l="0" t="0" r="0" b="9525"/>
                  <wp:docPr id="1518024181" name="Picture 1518024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791" cy="10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6AF43E2A" w14:textId="643AEFB8" w:rsidR="0011249A" w:rsidRPr="00951F46" w:rsidRDefault="0011249A" w:rsidP="0030281B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Atbalsta ekrāna taustiņ</w:t>
            </w:r>
            <w:r>
              <w:rPr>
                <w:rFonts w:cs="Arial"/>
              </w:rPr>
              <w:t>a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1FDC4F78" w14:textId="7ABD5B79" w:rsidR="0011249A" w:rsidRDefault="00D00CA1" w:rsidP="0030281B">
            <w:pPr>
              <w:pStyle w:val="Tablebody"/>
            </w:pPr>
            <w:r w:rsidRPr="00772CDB">
              <w:t>https://eservices-test.vraa.gov.lv/EservicePlatform.Controls.Mvc/doc/helpers/Lvp.EservicePlatform.Controls.Mvc.SupportButton.html</w:t>
            </w:r>
            <w:r>
              <w:t xml:space="preserve"> </w:t>
            </w:r>
          </w:p>
          <w:p w14:paraId="3701CF5D" w14:textId="3C36DD80" w:rsidR="00082615" w:rsidRPr="00F8574D" w:rsidRDefault="00082615" w:rsidP="0008431E">
            <w:pPr>
              <w:jc w:val="center"/>
            </w:pPr>
          </w:p>
        </w:tc>
      </w:tr>
      <w:tr w:rsidR="0011249A" w:rsidRPr="00951F46" w14:paraId="4BD79A38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0F830D3D" w14:textId="59DF4409" w:rsidR="0011249A" w:rsidRPr="0011249A" w:rsidRDefault="0011249A" w:rsidP="0030281B">
            <w:pPr>
              <w:pStyle w:val="Bold"/>
              <w:rPr>
                <w:rFonts w:cs="Arial"/>
              </w:rPr>
            </w:pPr>
            <w:r w:rsidRPr="0011249A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6541E48F" wp14:editId="2BEA333E">
                  <wp:extent cx="2742565" cy="616585"/>
                  <wp:effectExtent l="0" t="0" r="635" b="0"/>
                  <wp:docPr id="1518024184" name="Picture 1518024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61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319F9B5A" w14:textId="1BDE0B96" w:rsidR="0011249A" w:rsidRPr="00951F46" w:rsidRDefault="0011249A" w:rsidP="0030281B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Cildnes</w:t>
            </w:r>
            <w:proofErr w:type="spellEnd"/>
            <w:r>
              <w:rPr>
                <w:rFonts w:cs="Arial"/>
              </w:rPr>
              <w:t xml:space="preserve">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53179C64" w14:textId="06EA157A" w:rsidR="0011249A" w:rsidRDefault="00D00CA1" w:rsidP="0030281B">
            <w:pPr>
              <w:pStyle w:val="Tablebody"/>
            </w:pPr>
            <w:r w:rsidRPr="00772CDB">
              <w:t>https://eservices-test.vraa.gov.lv/EservicePlatform.Controls.Mvc/doc/helpers/Lvp.EservicePlatform.Controls.Mvc.Tab.html</w:t>
            </w:r>
            <w:r>
              <w:t xml:space="preserve"> </w:t>
            </w:r>
          </w:p>
        </w:tc>
      </w:tr>
      <w:tr w:rsidR="0011249A" w:rsidRPr="00951F46" w14:paraId="2AF3D41F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7332EE40" w14:textId="337BB812" w:rsidR="0011249A" w:rsidRPr="0011249A" w:rsidRDefault="0011249A" w:rsidP="0030281B">
            <w:pPr>
              <w:pStyle w:val="Bold"/>
              <w:rPr>
                <w:rFonts w:cs="Arial"/>
              </w:rPr>
            </w:pPr>
            <w:r w:rsidRPr="0011249A">
              <w:rPr>
                <w:rFonts w:cs="Arial"/>
                <w:noProof/>
                <w:lang w:eastAsia="lv-LV"/>
              </w:rPr>
              <w:drawing>
                <wp:inline distT="0" distB="0" distL="0" distR="0" wp14:anchorId="2C51632E" wp14:editId="4956B0FB">
                  <wp:extent cx="2742565" cy="1113790"/>
                  <wp:effectExtent l="0" t="0" r="635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1113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03EAEFC9" w14:textId="3CAC1CA9" w:rsidR="0011249A" w:rsidRPr="00951F46" w:rsidRDefault="0011249A" w:rsidP="0030281B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Izmantojamās </w:t>
            </w:r>
            <w:proofErr w:type="spellStart"/>
            <w:r w:rsidRPr="00951F46">
              <w:rPr>
                <w:rFonts w:cs="Arial"/>
              </w:rPr>
              <w:t>cil</w:t>
            </w:r>
            <w:r>
              <w:rPr>
                <w:rFonts w:cs="Arial"/>
              </w:rPr>
              <w:t>d</w:t>
            </w:r>
            <w:r w:rsidRPr="00951F46">
              <w:rPr>
                <w:rFonts w:cs="Arial"/>
              </w:rPr>
              <w:t>nes</w:t>
            </w:r>
            <w:proofErr w:type="spellEnd"/>
            <w:r>
              <w:rPr>
                <w:rFonts w:cs="Arial"/>
              </w:rPr>
              <w:t xml:space="preserve">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66FDA019" w14:textId="14F9046B" w:rsidR="0011249A" w:rsidRDefault="00D00CA1" w:rsidP="0030281B">
            <w:pPr>
              <w:pStyle w:val="Tablebody"/>
            </w:pPr>
            <w:r w:rsidRPr="00772CDB">
              <w:t>https://eservices-test.vraa.gov.lv/EservicePlatform.Controls.Mvc/doc/helpers/Lvp.EservicePlatform.Controls.Mvc.TabHorizontal.html</w:t>
            </w:r>
            <w:r>
              <w:t xml:space="preserve"> </w:t>
            </w:r>
          </w:p>
        </w:tc>
      </w:tr>
      <w:tr w:rsidR="0011249A" w:rsidRPr="00951F46" w14:paraId="4A85B00E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5A469E64" w14:textId="2045AE99" w:rsidR="0011249A" w:rsidRPr="0011249A" w:rsidRDefault="0011249A" w:rsidP="0030281B">
            <w:pPr>
              <w:pStyle w:val="Bold"/>
              <w:rPr>
                <w:rFonts w:cs="Arial"/>
              </w:rPr>
            </w:pPr>
            <w:r w:rsidRPr="0011249A">
              <w:rPr>
                <w:rFonts w:cs="Arial"/>
                <w:noProof/>
                <w:lang w:eastAsia="lv-LV"/>
              </w:rPr>
              <w:drawing>
                <wp:inline distT="0" distB="0" distL="0" distR="0" wp14:anchorId="2C47EBAA" wp14:editId="5E28A88E">
                  <wp:extent cx="2742565" cy="2620010"/>
                  <wp:effectExtent l="0" t="0" r="635" b="889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2620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62373665" w14:textId="0C0F78A0" w:rsidR="0011249A" w:rsidRPr="00951F46" w:rsidRDefault="0011249A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 xml:space="preserve">Tabulu </w:t>
            </w:r>
            <w:proofErr w:type="spellStart"/>
            <w:r>
              <w:rPr>
                <w:rFonts w:cs="Arial"/>
              </w:rPr>
              <w:t>demostrācija</w:t>
            </w:r>
            <w:proofErr w:type="spellEnd"/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7B2EB93F" w14:textId="7164F832" w:rsidR="0011249A" w:rsidRDefault="00D00CA1" w:rsidP="0030281B">
            <w:pPr>
              <w:pStyle w:val="Tablebody"/>
            </w:pPr>
            <w:r w:rsidRPr="00772CDB">
              <w:t>https://eservices-test.vraa.gov.lv/EservicePlatform.Controls.Mvc/doc/helpers/Lvp.EservicePlatform.Controls.Mvc.Table.html</w:t>
            </w:r>
            <w:r>
              <w:t xml:space="preserve"> </w:t>
            </w:r>
          </w:p>
        </w:tc>
      </w:tr>
      <w:tr w:rsidR="0011249A" w:rsidRPr="00951F46" w14:paraId="1A09E1E7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59964F46" w14:textId="2C07B65C" w:rsidR="0011249A" w:rsidRPr="0011249A" w:rsidRDefault="0011249A" w:rsidP="0030281B">
            <w:pPr>
              <w:pStyle w:val="Bold"/>
              <w:rPr>
                <w:rFonts w:cs="Arial"/>
              </w:rPr>
            </w:pPr>
            <w:r w:rsidRPr="0011249A">
              <w:rPr>
                <w:rFonts w:cs="Arial"/>
                <w:noProof/>
                <w:lang w:eastAsia="lv-LV"/>
              </w:rPr>
              <w:drawing>
                <wp:inline distT="0" distB="0" distL="0" distR="0" wp14:anchorId="3EEBB426" wp14:editId="736AEFA4">
                  <wp:extent cx="2742565" cy="708660"/>
                  <wp:effectExtent l="0" t="0" r="635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708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766C2324" w14:textId="4D5CE23F" w:rsidR="0011249A" w:rsidRDefault="0011249A" w:rsidP="0030281B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Paskaidres</w:t>
            </w:r>
            <w:proofErr w:type="spellEnd"/>
            <w:r>
              <w:rPr>
                <w:rFonts w:cs="Arial"/>
              </w:rPr>
              <w:t xml:space="preserve">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2D8D1FCE" w14:textId="2D5A60E6" w:rsidR="0011249A" w:rsidRDefault="00D00CA1" w:rsidP="0030281B">
            <w:pPr>
              <w:pStyle w:val="Tablebody"/>
            </w:pPr>
            <w:r w:rsidRPr="00772CDB">
              <w:t>https://eservices-test.vraa.gov.lv/EservicePlatform.Controls.Mvc/doc/helpers/Lvp.EservicePlatform.Controls.Mvc.ToolTip.html</w:t>
            </w:r>
            <w:r>
              <w:t xml:space="preserve"> </w:t>
            </w:r>
          </w:p>
        </w:tc>
      </w:tr>
      <w:tr w:rsidR="0011249A" w:rsidRPr="00951F46" w14:paraId="3FDBEF0C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02BBFB01" w14:textId="52A63F62" w:rsidR="0011249A" w:rsidRPr="0011249A" w:rsidRDefault="0011249A" w:rsidP="0030281B">
            <w:pPr>
              <w:pStyle w:val="Bold"/>
              <w:rPr>
                <w:rFonts w:cs="Arial"/>
              </w:rPr>
            </w:pPr>
            <w:r w:rsidRPr="0011249A">
              <w:rPr>
                <w:rFonts w:cs="Arial"/>
                <w:noProof/>
                <w:lang w:eastAsia="lv-LV"/>
              </w:rPr>
              <w:drawing>
                <wp:inline distT="0" distB="0" distL="0" distR="0" wp14:anchorId="4EDA8577" wp14:editId="2B6897D8">
                  <wp:extent cx="1181100" cy="1841501"/>
                  <wp:effectExtent l="0" t="0" r="0" b="635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671" cy="1847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0099185A" w14:textId="50D0345B" w:rsidR="0011249A" w:rsidRDefault="0011249A" w:rsidP="0030281B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Kokveida izvēlnes</w:t>
            </w:r>
            <w:r>
              <w:rPr>
                <w:rFonts w:cs="Arial"/>
              </w:rPr>
              <w:t xml:space="preserve">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0C47F703" w14:textId="4FB71998" w:rsidR="0011249A" w:rsidRDefault="00D00CA1" w:rsidP="0030281B">
            <w:pPr>
              <w:pStyle w:val="Tablebody"/>
            </w:pPr>
            <w:r w:rsidRPr="00772CDB">
              <w:t>https://eservices-test.vraa.gov.lv/EservicePlatform.Controls.Mvc/doc/helpers/Lvp.EservicePlatform.Controls.Mvc.TreeView.html</w:t>
            </w:r>
            <w:r>
              <w:t xml:space="preserve"> </w:t>
            </w:r>
          </w:p>
        </w:tc>
      </w:tr>
      <w:tr w:rsidR="0011249A" w:rsidRPr="00951F46" w14:paraId="3430D553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0F6D5658" w14:textId="4BB77C0D" w:rsidR="0011249A" w:rsidRPr="0011249A" w:rsidRDefault="0011249A" w:rsidP="0030281B">
            <w:pPr>
              <w:pStyle w:val="Bold"/>
              <w:rPr>
                <w:rFonts w:cs="Arial"/>
              </w:rPr>
            </w:pPr>
            <w:r w:rsidRPr="0011249A">
              <w:rPr>
                <w:rFonts w:cs="Arial"/>
                <w:noProof/>
                <w:lang w:eastAsia="lv-LV"/>
              </w:rPr>
              <w:lastRenderedPageBreak/>
              <w:drawing>
                <wp:inline distT="0" distB="0" distL="0" distR="0" wp14:anchorId="591EDBDB" wp14:editId="0FE5584C">
                  <wp:extent cx="2742565" cy="568325"/>
                  <wp:effectExtent l="0" t="0" r="635" b="3175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56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7096335A" w14:textId="14920678" w:rsidR="0011249A" w:rsidRDefault="0011249A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 xml:space="preserve">Lietotāja viedkartes </w:t>
            </w:r>
            <w:r w:rsidR="005A3559">
              <w:rPr>
                <w:rFonts w:cs="Arial"/>
              </w:rPr>
              <w:t>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5A4D663F" w14:textId="078B925D" w:rsidR="00082615" w:rsidRDefault="00D00CA1" w:rsidP="00B838A0">
            <w:pPr>
              <w:pStyle w:val="Tablebody"/>
            </w:pPr>
            <w:r w:rsidRPr="00772CDB">
              <w:t>https://eservices-test.vraa.gov.lv/EservicePlatform.Controls.Mvc/doc/helpers/Lvp.EservicePlatform.Controls.Mvc.UserCard.html</w:t>
            </w:r>
            <w:r>
              <w:t xml:space="preserve"> </w:t>
            </w:r>
          </w:p>
          <w:p w14:paraId="4D3CE52D" w14:textId="2771F840" w:rsidR="00082615" w:rsidRPr="00F8574D" w:rsidRDefault="00082615" w:rsidP="00A7141B">
            <w:pPr>
              <w:ind w:firstLine="720"/>
            </w:pPr>
          </w:p>
        </w:tc>
      </w:tr>
      <w:tr w:rsidR="0011249A" w:rsidRPr="00951F46" w14:paraId="77F1EBE2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4CE328AA" w14:textId="5F6CD07A" w:rsidR="0011249A" w:rsidRPr="0011249A" w:rsidRDefault="005A3559" w:rsidP="0030281B">
            <w:pPr>
              <w:pStyle w:val="Bold"/>
              <w:rPr>
                <w:rFonts w:cs="Arial"/>
              </w:rPr>
            </w:pPr>
            <w:r w:rsidRPr="005A3559">
              <w:rPr>
                <w:rFonts w:cs="Arial"/>
                <w:noProof/>
                <w:lang w:eastAsia="lv-LV"/>
              </w:rPr>
              <w:drawing>
                <wp:inline distT="0" distB="0" distL="0" distR="0" wp14:anchorId="6C86B933" wp14:editId="077BD46A">
                  <wp:extent cx="2742565" cy="1020445"/>
                  <wp:effectExtent l="0" t="0" r="635" b="8255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1020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419BCD49" w14:textId="57883B0F" w:rsidR="0011249A" w:rsidRDefault="005A3559" w:rsidP="0030281B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Izmantojamās </w:t>
            </w:r>
            <w:proofErr w:type="spellStart"/>
            <w:r w:rsidRPr="00951F46">
              <w:rPr>
                <w:rFonts w:cs="Arial"/>
              </w:rPr>
              <w:t>videoinstrukcijas</w:t>
            </w:r>
            <w:proofErr w:type="spellEnd"/>
            <w:r>
              <w:rPr>
                <w:rFonts w:cs="Arial"/>
              </w:rPr>
              <w:t xml:space="preserve">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111F46F5" w14:textId="097C26A7" w:rsidR="005A3559" w:rsidRPr="00A7141B" w:rsidRDefault="00D00CA1" w:rsidP="00A7141B">
            <w:pPr>
              <w:rPr>
                <w:rFonts w:eastAsiaTheme="minorHAnsi" w:cstheme="minorBidi"/>
                <w:sz w:val="20"/>
                <w:szCs w:val="22"/>
                <w:lang w:eastAsia="en-US"/>
              </w:rPr>
            </w:pPr>
            <w:r w:rsidRPr="00772CDB">
              <w:rPr>
                <w:rFonts w:eastAsiaTheme="minorHAnsi" w:cstheme="minorBidi"/>
                <w:sz w:val="20"/>
                <w:szCs w:val="22"/>
                <w:lang w:eastAsia="en-US"/>
              </w:rPr>
              <w:t>https://eservices-test.vraa.gov.lv/EservicePlatform.Controls.Mvc/doc/helpers/Lvp.EservicePlatform.Controls.Mvc.Video.html</w:t>
            </w:r>
            <w:r>
              <w:rPr>
                <w:rFonts w:eastAsiaTheme="minorHAnsi" w:cstheme="minorBidi"/>
                <w:sz w:val="20"/>
                <w:szCs w:val="22"/>
                <w:lang w:eastAsia="en-US"/>
              </w:rPr>
              <w:t xml:space="preserve"> </w:t>
            </w:r>
          </w:p>
        </w:tc>
      </w:tr>
      <w:tr w:rsidR="000172C9" w:rsidRPr="00951F46" w14:paraId="126FC96A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1974D3C0" w14:textId="4ADC4FD3" w:rsidR="000172C9" w:rsidRPr="005A3559" w:rsidRDefault="00BC40AF" w:rsidP="0030281B">
            <w:pPr>
              <w:pStyle w:val="Bold"/>
              <w:rPr>
                <w:rFonts w:cs="Arial"/>
                <w:noProof/>
                <w:lang w:eastAsia="lv-LV"/>
              </w:rPr>
            </w:pPr>
            <w:r w:rsidRPr="00BC40AF">
              <w:rPr>
                <w:rFonts w:cs="Arial"/>
                <w:noProof/>
                <w:lang w:eastAsia="lv-LV"/>
              </w:rPr>
              <w:drawing>
                <wp:inline distT="0" distB="0" distL="0" distR="0" wp14:anchorId="00EF3DBE" wp14:editId="752042FD">
                  <wp:extent cx="2742565" cy="441325"/>
                  <wp:effectExtent l="0" t="0" r="635" b="0"/>
                  <wp:docPr id="1663701313" name="Picture 1663701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441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31EC3C53" w14:textId="4FE82F46" w:rsidR="000172C9" w:rsidRPr="00951F46" w:rsidRDefault="000172C9" w:rsidP="0030281B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Adrešu meklētāja demonstrācija</w:t>
            </w:r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4ED3123F" w14:textId="08BFFD26" w:rsidR="000172C9" w:rsidRDefault="00BC40AF" w:rsidP="00A7141B">
            <w:pPr>
              <w:rPr>
                <w:rFonts w:eastAsiaTheme="minorHAnsi" w:cstheme="minorBidi"/>
                <w:sz w:val="20"/>
                <w:szCs w:val="22"/>
                <w:lang w:eastAsia="en-US"/>
              </w:rPr>
            </w:pPr>
            <w:r w:rsidRPr="00772CDB">
              <w:rPr>
                <w:rFonts w:eastAsiaTheme="minorHAnsi" w:cstheme="minorBidi"/>
                <w:sz w:val="20"/>
                <w:szCs w:val="22"/>
                <w:lang w:eastAsia="en-US"/>
              </w:rPr>
              <w:t>https://eservices-test.vraa.gov.lv/EservicePlatform.Controls.Mvc/doc/helpers/Lvp.EservicePlatform.Controls.Mvc.AddressFinder.html</w:t>
            </w:r>
            <w:r>
              <w:rPr>
                <w:rFonts w:eastAsiaTheme="minorHAnsi" w:cstheme="minorBidi"/>
                <w:sz w:val="20"/>
                <w:szCs w:val="22"/>
                <w:lang w:eastAsia="en-US"/>
              </w:rPr>
              <w:t xml:space="preserve"> </w:t>
            </w:r>
          </w:p>
        </w:tc>
      </w:tr>
      <w:tr w:rsidR="008516ED" w:rsidRPr="00951F46" w14:paraId="0CC41645" w14:textId="77777777" w:rsidTr="00344A85">
        <w:trPr>
          <w:trHeight w:val="1521"/>
        </w:trPr>
        <w:tc>
          <w:tcPr>
            <w:tcW w:w="4535" w:type="dxa"/>
            <w:tcBorders>
              <w:top w:val="single" w:sz="4" w:space="0" w:color="auto"/>
              <w:bottom w:val="single" w:sz="4" w:space="0" w:color="auto"/>
            </w:tcBorders>
          </w:tcPr>
          <w:p w14:paraId="439403A6" w14:textId="72830658" w:rsidR="008516ED" w:rsidRPr="00BC40AF" w:rsidRDefault="008516ED" w:rsidP="0030281B">
            <w:pPr>
              <w:pStyle w:val="Bold"/>
              <w:rPr>
                <w:rFonts w:cs="Arial"/>
                <w:noProof/>
                <w:lang w:eastAsia="lv-LV"/>
              </w:rPr>
            </w:pPr>
            <w:r w:rsidRPr="008516ED">
              <w:rPr>
                <w:rFonts w:cs="Arial"/>
                <w:noProof/>
                <w:lang w:eastAsia="lv-LV"/>
              </w:rPr>
              <w:drawing>
                <wp:inline distT="0" distB="0" distL="0" distR="0" wp14:anchorId="27974EE3" wp14:editId="72BA2A1C">
                  <wp:extent cx="2486372" cy="1438476"/>
                  <wp:effectExtent l="0" t="0" r="0" b="0"/>
                  <wp:docPr id="441400683" name="Picture 441400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400683" name=""/>
                          <pic:cNvPicPr/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372" cy="1438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205CCCCD" w14:textId="19C151DC" w:rsidR="008516ED" w:rsidRDefault="008516ED" w:rsidP="0030281B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Captcha</w:t>
            </w:r>
            <w:proofErr w:type="spellEnd"/>
          </w:p>
        </w:tc>
        <w:tc>
          <w:tcPr>
            <w:tcW w:w="2727" w:type="dxa"/>
            <w:tcBorders>
              <w:top w:val="single" w:sz="4" w:space="0" w:color="auto"/>
              <w:bottom w:val="single" w:sz="4" w:space="0" w:color="auto"/>
            </w:tcBorders>
          </w:tcPr>
          <w:p w14:paraId="2329919E" w14:textId="6CA4D4C2" w:rsidR="008516ED" w:rsidRDefault="008516ED" w:rsidP="00A7141B">
            <w:r w:rsidRPr="008516ED">
              <w:t>https://eservices-test.vraa.gov.lv/EservicePlatform.Controls.Mvc/doc/helpers/Lvp.EservicePlatform.Controls.Mvc.Captcha.html</w:t>
            </w:r>
          </w:p>
        </w:tc>
      </w:tr>
    </w:tbl>
    <w:p w14:paraId="0F9D3E4C" w14:textId="77777777" w:rsidR="00061DD0" w:rsidRPr="005A2220" w:rsidRDefault="00061DD0" w:rsidP="0097139D">
      <w:pPr>
        <w:rPr>
          <w:lang w:eastAsia="en-US"/>
        </w:rPr>
      </w:pPr>
    </w:p>
    <w:p w14:paraId="50F68797" w14:textId="2C01B469" w:rsidR="00EA12DB" w:rsidRPr="00951F46" w:rsidRDefault="00EA12DB" w:rsidP="00444394">
      <w:pPr>
        <w:pStyle w:val="Heading1"/>
      </w:pPr>
      <w:bookmarkStart w:id="219" w:name="_Ref54879210"/>
      <w:bookmarkStart w:id="220" w:name="_Toc163232213"/>
      <w:r w:rsidRPr="00444394">
        <w:lastRenderedPageBreak/>
        <w:t>Lapas</w:t>
      </w:r>
      <w:bookmarkEnd w:id="218"/>
      <w:bookmarkEnd w:id="219"/>
      <w:bookmarkEnd w:id="220"/>
      <w:r w:rsidR="007F0D2B" w:rsidRPr="00951F46">
        <w:t xml:space="preserve"> </w:t>
      </w:r>
    </w:p>
    <w:p w14:paraId="2D096B77" w14:textId="73E4C600" w:rsidR="00EA6794" w:rsidRPr="00951F46" w:rsidRDefault="00EA6794" w:rsidP="002B5433">
      <w:pPr>
        <w:rPr>
          <w:rFonts w:cs="Arial"/>
        </w:rPr>
      </w:pPr>
      <w:proofErr w:type="spellStart"/>
      <w:r w:rsidRPr="00951F46">
        <w:rPr>
          <w:rFonts w:cs="Arial"/>
        </w:rPr>
        <w:t>React</w:t>
      </w:r>
      <w:proofErr w:type="spellEnd"/>
      <w:r w:rsidRPr="00951F46">
        <w:rPr>
          <w:rFonts w:cs="Arial"/>
        </w:rPr>
        <w:t xml:space="preserve"> </w:t>
      </w:r>
      <w:proofErr w:type="spellStart"/>
      <w:r w:rsidRPr="00951F46">
        <w:rPr>
          <w:rFonts w:cs="Arial"/>
        </w:rPr>
        <w:t>StoryBook</w:t>
      </w:r>
      <w:proofErr w:type="spellEnd"/>
      <w:r w:rsidRPr="00951F46">
        <w:rPr>
          <w:rFonts w:cs="Arial"/>
        </w:rPr>
        <w:t xml:space="preserve"> </w:t>
      </w:r>
      <w:r w:rsidR="00F73CCF">
        <w:rPr>
          <w:rFonts w:cs="Arial"/>
        </w:rPr>
        <w:t xml:space="preserve">un HTML </w:t>
      </w:r>
      <w:proofErr w:type="spellStart"/>
      <w:r w:rsidR="00F73CCF">
        <w:rPr>
          <w:rFonts w:cs="Arial"/>
        </w:rPr>
        <w:t>StoryBook</w:t>
      </w:r>
      <w:proofErr w:type="spellEnd"/>
      <w:r w:rsidR="00F73CCF">
        <w:rPr>
          <w:rFonts w:cs="Arial"/>
        </w:rPr>
        <w:t xml:space="preserve"> </w:t>
      </w:r>
      <w:r w:rsidR="00AD60CE" w:rsidRPr="00951F46">
        <w:rPr>
          <w:rFonts w:cs="Arial"/>
        </w:rPr>
        <w:t>P</w:t>
      </w:r>
      <w:r w:rsidRPr="00951F46">
        <w:rPr>
          <w:rFonts w:cs="Arial"/>
        </w:rPr>
        <w:t>ort</w:t>
      </w:r>
      <w:r w:rsidR="00AD60CE" w:rsidRPr="00951F46">
        <w:rPr>
          <w:rFonts w:cs="Arial"/>
        </w:rPr>
        <w:t>ā</w:t>
      </w:r>
      <w:r w:rsidRPr="00951F46">
        <w:rPr>
          <w:rFonts w:cs="Arial"/>
        </w:rPr>
        <w:t xml:space="preserve">la lapas tiek iedalītas vairākās sadaļās. Katrā no šīm sadaļām </w:t>
      </w:r>
      <w:r w:rsidR="00AD60CE" w:rsidRPr="00951F46">
        <w:rPr>
          <w:rFonts w:cs="Arial"/>
        </w:rPr>
        <w:t>P</w:t>
      </w:r>
      <w:r w:rsidRPr="00951F46">
        <w:rPr>
          <w:rFonts w:cs="Arial"/>
        </w:rPr>
        <w:t>ortāla lapas izveidotas Darba vir</w:t>
      </w:r>
      <w:r w:rsidR="002B6C1B" w:rsidRPr="00951F46">
        <w:rPr>
          <w:rFonts w:cs="Arial"/>
        </w:rPr>
        <w:t>s</w:t>
      </w:r>
      <w:r w:rsidRPr="00951F46">
        <w:rPr>
          <w:rFonts w:cs="Arial"/>
        </w:rPr>
        <w:t xml:space="preserve">mas attēlošanai, Mobilās aplikācijas attēlošanai, </w:t>
      </w:r>
      <w:proofErr w:type="spellStart"/>
      <w:r w:rsidRPr="00951F46">
        <w:rPr>
          <w:rFonts w:cs="Arial"/>
        </w:rPr>
        <w:t>Viedierīču</w:t>
      </w:r>
      <w:proofErr w:type="spellEnd"/>
      <w:r w:rsidRPr="00951F46">
        <w:rPr>
          <w:rFonts w:cs="Arial"/>
        </w:rPr>
        <w:t xml:space="preserve"> attēlošan</w:t>
      </w:r>
      <w:r w:rsidR="002D65CA" w:rsidRPr="00951F46">
        <w:rPr>
          <w:rFonts w:cs="Arial"/>
        </w:rPr>
        <w:t>a</w:t>
      </w:r>
      <w:r w:rsidRPr="00951F46">
        <w:rPr>
          <w:rFonts w:cs="Arial"/>
        </w:rPr>
        <w:t>i.</w:t>
      </w:r>
    </w:p>
    <w:p w14:paraId="5B85884A" w14:textId="14745BD8" w:rsidR="00FB1B51" w:rsidRPr="00951F46" w:rsidRDefault="00640BE1" w:rsidP="00E12E8E">
      <w:pPr>
        <w:pStyle w:val="Tablenumber"/>
      </w:pPr>
      <w:r>
        <w:t>11</w:t>
      </w:r>
      <w:r w:rsidR="00FB1B51" w:rsidRPr="00951F46">
        <w:t>.tabula</w:t>
      </w:r>
    </w:p>
    <w:p w14:paraId="2CCA733F" w14:textId="1BE59BCD" w:rsidR="00FB1B51" w:rsidRPr="00951F46" w:rsidRDefault="00FB1B51">
      <w:pPr>
        <w:pStyle w:val="Tabletitle"/>
      </w:pPr>
      <w:r w:rsidRPr="00951F46">
        <w:t xml:space="preserve">Latvijas valsts portāla lapu dalījums </w:t>
      </w:r>
      <w:proofErr w:type="spellStart"/>
      <w:r w:rsidRPr="00951F46">
        <w:t>React</w:t>
      </w:r>
      <w:proofErr w:type="spellEnd"/>
      <w:r w:rsidRPr="00951F46">
        <w:t xml:space="preserve"> </w:t>
      </w:r>
      <w:r w:rsidR="00F73CCF">
        <w:t xml:space="preserve">un HTML </w:t>
      </w:r>
      <w:proofErr w:type="spellStart"/>
      <w:r w:rsidRPr="00951F46">
        <w:t>Storybook</w:t>
      </w:r>
      <w:proofErr w:type="spellEnd"/>
    </w:p>
    <w:tbl>
      <w:tblPr>
        <w:tblW w:w="5000" w:type="pct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3119"/>
        <w:gridCol w:w="6519"/>
      </w:tblGrid>
      <w:tr w:rsidR="00FB1B51" w:rsidRPr="00951F46" w14:paraId="1145DD3B" w14:textId="77777777" w:rsidTr="009B47DE">
        <w:tc>
          <w:tcPr>
            <w:tcW w:w="3119" w:type="dxa"/>
            <w:tcBorders>
              <w:top w:val="single" w:sz="12" w:space="0" w:color="auto"/>
              <w:bottom w:val="single" w:sz="2" w:space="0" w:color="auto"/>
            </w:tcBorders>
          </w:tcPr>
          <w:p w14:paraId="6DB41518" w14:textId="3D6BD727" w:rsidR="00FB1B51" w:rsidRPr="00951F46" w:rsidRDefault="00FB1B51" w:rsidP="00A039C5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Apzīmējums</w:t>
            </w:r>
          </w:p>
        </w:tc>
        <w:tc>
          <w:tcPr>
            <w:tcW w:w="6519" w:type="dxa"/>
            <w:tcBorders>
              <w:top w:val="single" w:sz="12" w:space="0" w:color="auto"/>
              <w:bottom w:val="single" w:sz="2" w:space="0" w:color="auto"/>
            </w:tcBorders>
          </w:tcPr>
          <w:p w14:paraId="309A386C" w14:textId="37386ECE" w:rsidR="00FB1B51" w:rsidRPr="00951F46" w:rsidRDefault="00FB1B51" w:rsidP="00A039C5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Aprak</w:t>
            </w:r>
            <w:r w:rsidR="00AA735D" w:rsidRPr="00951F46">
              <w:rPr>
                <w:rFonts w:cs="Arial"/>
              </w:rPr>
              <w:t>s</w:t>
            </w:r>
            <w:r w:rsidRPr="00951F46">
              <w:rPr>
                <w:rFonts w:cs="Arial"/>
              </w:rPr>
              <w:t>ts</w:t>
            </w:r>
          </w:p>
        </w:tc>
      </w:tr>
      <w:tr w:rsidR="00FB1B51" w:rsidRPr="00951F46" w14:paraId="509DBEDD" w14:textId="77777777" w:rsidTr="009B47DE">
        <w:tc>
          <w:tcPr>
            <w:tcW w:w="3119" w:type="dxa"/>
            <w:tcBorders>
              <w:top w:val="single" w:sz="2" w:space="0" w:color="auto"/>
              <w:bottom w:val="single" w:sz="2" w:space="0" w:color="auto"/>
            </w:tcBorders>
          </w:tcPr>
          <w:p w14:paraId="21B07230" w14:textId="62ED49AD" w:rsidR="00FB1B51" w:rsidRPr="00951F46" w:rsidRDefault="005D6413" w:rsidP="00AE349E">
            <w:pPr>
              <w:pStyle w:val="ListParagraph"/>
              <w:numPr>
                <w:ilvl w:val="0"/>
                <w:numId w:val="17"/>
              </w:num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>Latvija.</w:t>
            </w:r>
            <w:r w:rsidR="007B14E9">
              <w:rPr>
                <w:rFonts w:cs="Arial"/>
                <w:sz w:val="20"/>
                <w:szCs w:val="20"/>
              </w:rPr>
              <w:t>gov.</w:t>
            </w:r>
            <w:r w:rsidRPr="00951F46">
              <w:rPr>
                <w:rFonts w:cs="Arial"/>
                <w:sz w:val="20"/>
                <w:szCs w:val="20"/>
              </w:rPr>
              <w:t>lv</w:t>
            </w:r>
          </w:p>
          <w:p w14:paraId="17A4EE59" w14:textId="2062D11C" w:rsidR="00FB1B51" w:rsidRPr="00951F46" w:rsidRDefault="00FB1B51" w:rsidP="00AE349E">
            <w:pPr>
              <w:pStyle w:val="ListParagraph"/>
              <w:numPr>
                <w:ilvl w:val="1"/>
                <w:numId w:val="17"/>
              </w:num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 xml:space="preserve"> </w:t>
            </w:r>
            <w:r w:rsidR="005D6413" w:rsidRPr="00951F46">
              <w:rPr>
                <w:rFonts w:cs="Arial"/>
                <w:sz w:val="20"/>
                <w:szCs w:val="20"/>
              </w:rPr>
              <w:t>KDV</w:t>
            </w:r>
          </w:p>
          <w:p w14:paraId="64B9E8EF" w14:textId="181241A8" w:rsidR="00FB1B51" w:rsidRPr="00951F46" w:rsidRDefault="00FB1B51" w:rsidP="00AE349E">
            <w:pPr>
              <w:pStyle w:val="ListParagraph"/>
              <w:numPr>
                <w:ilvl w:val="1"/>
                <w:numId w:val="17"/>
              </w:num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 xml:space="preserve"> </w:t>
            </w:r>
            <w:r w:rsidR="005D6413" w:rsidRPr="00951F46">
              <w:rPr>
                <w:rFonts w:cs="Arial"/>
                <w:sz w:val="20"/>
                <w:szCs w:val="20"/>
              </w:rPr>
              <w:t>EPAK</w:t>
            </w:r>
          </w:p>
          <w:p w14:paraId="52F9AE06" w14:textId="78E759B4" w:rsidR="0076765A" w:rsidRPr="00951F46" w:rsidRDefault="0076765A" w:rsidP="00AE349E">
            <w:pPr>
              <w:pStyle w:val="ListParagraph"/>
              <w:numPr>
                <w:ilvl w:val="1"/>
                <w:numId w:val="17"/>
              </w:num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 xml:space="preserve"> </w:t>
            </w:r>
            <w:r w:rsidR="005D6413" w:rsidRPr="00951F46">
              <w:rPr>
                <w:rFonts w:cs="Arial"/>
                <w:sz w:val="20"/>
                <w:szCs w:val="20"/>
              </w:rPr>
              <w:t>PPK</w:t>
            </w:r>
          </w:p>
          <w:p w14:paraId="3B439B1B" w14:textId="06808B6C" w:rsidR="00FB1B51" w:rsidRPr="00951F46" w:rsidRDefault="00FB1B51" w:rsidP="00AE349E">
            <w:pPr>
              <w:pStyle w:val="ListParagraph"/>
              <w:numPr>
                <w:ilvl w:val="1"/>
                <w:numId w:val="17"/>
              </w:num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 xml:space="preserve"> </w:t>
            </w:r>
            <w:r w:rsidR="005D6413" w:rsidRPr="00951F46">
              <w:rPr>
                <w:rFonts w:cs="Arial"/>
                <w:sz w:val="20"/>
                <w:szCs w:val="20"/>
              </w:rPr>
              <w:t>PORTAL</w:t>
            </w:r>
          </w:p>
          <w:p w14:paraId="37EF0CCA" w14:textId="551F600C" w:rsidR="00FB1B51" w:rsidRPr="00951F46" w:rsidRDefault="00FB1B51" w:rsidP="00AE349E">
            <w:pPr>
              <w:pStyle w:val="ListParagraph"/>
              <w:numPr>
                <w:ilvl w:val="1"/>
                <w:numId w:val="17"/>
              </w:num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 xml:space="preserve"> </w:t>
            </w:r>
            <w:r w:rsidR="005D6413" w:rsidRPr="00951F46">
              <w:rPr>
                <w:rFonts w:cs="Arial"/>
                <w:sz w:val="20"/>
                <w:szCs w:val="20"/>
              </w:rPr>
              <w:t>c</w:t>
            </w:r>
            <w:r w:rsidRPr="00951F46">
              <w:rPr>
                <w:rFonts w:cs="Arial"/>
                <w:sz w:val="20"/>
                <w:szCs w:val="20"/>
              </w:rPr>
              <w:t>iti</w:t>
            </w:r>
          </w:p>
          <w:p w14:paraId="0BA1E023" w14:textId="3B0EA9E4" w:rsidR="0076765A" w:rsidRPr="00951F46" w:rsidRDefault="0076765A" w:rsidP="00AE349E">
            <w:pPr>
              <w:pStyle w:val="ListParagraph"/>
              <w:numPr>
                <w:ilvl w:val="1"/>
                <w:numId w:val="17"/>
              </w:num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 xml:space="preserve"> </w:t>
            </w:r>
            <w:r w:rsidR="005D6413" w:rsidRPr="00951F46">
              <w:rPr>
                <w:rFonts w:cs="Arial"/>
                <w:sz w:val="20"/>
                <w:szCs w:val="20"/>
              </w:rPr>
              <w:t>d</w:t>
            </w:r>
            <w:r w:rsidRPr="00951F46">
              <w:rPr>
                <w:rFonts w:cs="Arial"/>
                <w:sz w:val="20"/>
                <w:szCs w:val="20"/>
              </w:rPr>
              <w:t>zīves situācijas</w:t>
            </w:r>
          </w:p>
          <w:p w14:paraId="6B1E5856" w14:textId="3570AD19" w:rsidR="00FB1B51" w:rsidRPr="00951F46" w:rsidRDefault="005D6413" w:rsidP="00AE349E">
            <w:pPr>
              <w:pStyle w:val="ListParagraph"/>
              <w:numPr>
                <w:ilvl w:val="0"/>
                <w:numId w:val="17"/>
              </w:num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>VPM</w:t>
            </w:r>
          </w:p>
          <w:p w14:paraId="6250E71F" w14:textId="1CC4D5C2" w:rsidR="00FB1B51" w:rsidRPr="00951F46" w:rsidRDefault="005D6413" w:rsidP="00AE349E">
            <w:pPr>
              <w:pStyle w:val="ListParagraph"/>
              <w:numPr>
                <w:ilvl w:val="0"/>
                <w:numId w:val="17"/>
              </w:num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>MM</w:t>
            </w:r>
          </w:p>
        </w:tc>
        <w:tc>
          <w:tcPr>
            <w:tcW w:w="6519" w:type="dxa"/>
            <w:tcBorders>
              <w:top w:val="single" w:sz="2" w:space="0" w:color="auto"/>
              <w:bottom w:val="single" w:sz="2" w:space="0" w:color="auto"/>
            </w:tcBorders>
          </w:tcPr>
          <w:p w14:paraId="7C1F923E" w14:textId="61030F31" w:rsidR="00FB1B51" w:rsidRPr="00951F46" w:rsidRDefault="00FB1B51" w:rsidP="00AE349E">
            <w:pPr>
              <w:pStyle w:val="ListParagraph"/>
              <w:numPr>
                <w:ilvl w:val="0"/>
                <w:numId w:val="18"/>
              </w:num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>Kopējā portāla lapu vie</w:t>
            </w:r>
            <w:r w:rsidR="00C84BE9" w:rsidRPr="00951F46">
              <w:rPr>
                <w:rFonts w:cs="Arial"/>
                <w:sz w:val="20"/>
                <w:szCs w:val="20"/>
              </w:rPr>
              <w:t>t</w:t>
            </w:r>
            <w:r w:rsidRPr="00951F46">
              <w:rPr>
                <w:rFonts w:cs="Arial"/>
                <w:sz w:val="20"/>
                <w:szCs w:val="20"/>
              </w:rPr>
              <w:t>ne</w:t>
            </w:r>
            <w:r w:rsidR="002D65CA" w:rsidRPr="00951F46">
              <w:rPr>
                <w:rFonts w:cs="Arial"/>
                <w:sz w:val="20"/>
                <w:szCs w:val="20"/>
              </w:rPr>
              <w:t>:</w:t>
            </w:r>
          </w:p>
          <w:p w14:paraId="64E91F7E" w14:textId="2457AA85" w:rsidR="00FB1B51" w:rsidRPr="00951F46" w:rsidRDefault="0013115C" w:rsidP="00AE349E">
            <w:pPr>
              <w:pStyle w:val="ListParagraph"/>
              <w:numPr>
                <w:ilvl w:val="1"/>
                <w:numId w:val="18"/>
              </w:num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>Mans kabinets</w:t>
            </w:r>
            <w:r w:rsidR="00FB1B51" w:rsidRPr="00951F46">
              <w:rPr>
                <w:rFonts w:cs="Arial"/>
                <w:sz w:val="20"/>
                <w:szCs w:val="20"/>
              </w:rPr>
              <w:t xml:space="preserve"> </w:t>
            </w:r>
            <w:r w:rsidRPr="00951F46">
              <w:rPr>
                <w:rFonts w:cs="Arial"/>
                <w:sz w:val="20"/>
                <w:szCs w:val="20"/>
              </w:rPr>
              <w:t>p</w:t>
            </w:r>
            <w:r w:rsidR="00FB1B51" w:rsidRPr="00951F46">
              <w:rPr>
                <w:rFonts w:cs="Arial"/>
                <w:sz w:val="20"/>
                <w:szCs w:val="20"/>
              </w:rPr>
              <w:t>ortāla lapas</w:t>
            </w:r>
            <w:r w:rsidR="002D65CA" w:rsidRPr="00951F46">
              <w:rPr>
                <w:rFonts w:cs="Arial"/>
                <w:sz w:val="20"/>
                <w:szCs w:val="20"/>
              </w:rPr>
              <w:t>;</w:t>
            </w:r>
          </w:p>
          <w:p w14:paraId="59474367" w14:textId="52357A32" w:rsidR="00FB1B51" w:rsidRPr="00951F46" w:rsidRDefault="00FB1B51" w:rsidP="00AE349E">
            <w:pPr>
              <w:pStyle w:val="ListParagraph"/>
              <w:numPr>
                <w:ilvl w:val="1"/>
                <w:numId w:val="18"/>
              </w:num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 xml:space="preserve"> Elektronisko pakalpojumu pieteikšanas un soļu apstrādes </w:t>
            </w:r>
            <w:r w:rsidR="002D65CA" w:rsidRPr="00951F46">
              <w:rPr>
                <w:rFonts w:cs="Arial"/>
                <w:sz w:val="20"/>
                <w:szCs w:val="20"/>
              </w:rPr>
              <w:t>P</w:t>
            </w:r>
            <w:r w:rsidRPr="00951F46">
              <w:rPr>
                <w:rFonts w:cs="Arial"/>
                <w:sz w:val="20"/>
                <w:szCs w:val="20"/>
              </w:rPr>
              <w:t>ortāla lapas</w:t>
            </w:r>
            <w:r w:rsidR="002D65CA" w:rsidRPr="00951F46">
              <w:rPr>
                <w:rFonts w:cs="Arial"/>
                <w:sz w:val="20"/>
                <w:szCs w:val="20"/>
              </w:rPr>
              <w:t>;</w:t>
            </w:r>
          </w:p>
          <w:p w14:paraId="28E4E24D" w14:textId="44E480F4" w:rsidR="0076765A" w:rsidRPr="00951F46" w:rsidRDefault="0076765A" w:rsidP="00AE349E">
            <w:pPr>
              <w:pStyle w:val="ListParagraph"/>
              <w:numPr>
                <w:ilvl w:val="1"/>
                <w:numId w:val="18"/>
              </w:num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 xml:space="preserve"> Publisko pakalpojumu katalogs</w:t>
            </w:r>
          </w:p>
          <w:p w14:paraId="4DC7C75C" w14:textId="29C35D91" w:rsidR="00FB1B51" w:rsidRPr="00951F46" w:rsidRDefault="00FB1B51" w:rsidP="00AE349E">
            <w:pPr>
              <w:pStyle w:val="ListParagraph"/>
              <w:numPr>
                <w:ilvl w:val="1"/>
                <w:numId w:val="18"/>
              </w:num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 xml:space="preserve"> Portāla vispārēji izmantotās un aprakstošās lapas</w:t>
            </w:r>
            <w:r w:rsidR="002D65CA" w:rsidRPr="00951F46">
              <w:rPr>
                <w:rFonts w:cs="Arial"/>
                <w:sz w:val="20"/>
                <w:szCs w:val="20"/>
              </w:rPr>
              <w:t>;</w:t>
            </w:r>
          </w:p>
          <w:p w14:paraId="11EF0B22" w14:textId="0AAE27E4" w:rsidR="00FB1B51" w:rsidRPr="00951F46" w:rsidRDefault="00FB1B51" w:rsidP="00AE349E">
            <w:pPr>
              <w:pStyle w:val="ListParagraph"/>
              <w:numPr>
                <w:ilvl w:val="1"/>
                <w:numId w:val="18"/>
              </w:num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 xml:space="preserve"> Portāla </w:t>
            </w:r>
            <w:r w:rsidR="00522B9C" w:rsidRPr="00951F46">
              <w:rPr>
                <w:rFonts w:cs="Arial"/>
                <w:sz w:val="20"/>
                <w:szCs w:val="20"/>
              </w:rPr>
              <w:t>ziņojumu</w:t>
            </w:r>
            <w:r w:rsidRPr="00951F46">
              <w:rPr>
                <w:rFonts w:cs="Arial"/>
                <w:sz w:val="20"/>
                <w:szCs w:val="20"/>
              </w:rPr>
              <w:t xml:space="preserve"> lapas</w:t>
            </w:r>
            <w:r w:rsidR="002D65CA" w:rsidRPr="00951F46">
              <w:rPr>
                <w:rFonts w:cs="Arial"/>
                <w:sz w:val="20"/>
                <w:szCs w:val="20"/>
              </w:rPr>
              <w:t>.</w:t>
            </w:r>
          </w:p>
          <w:p w14:paraId="7C2CCD10" w14:textId="6F5C14AA" w:rsidR="0076765A" w:rsidRPr="00951F46" w:rsidRDefault="0076765A" w:rsidP="00AE349E">
            <w:pPr>
              <w:pStyle w:val="ListParagraph"/>
              <w:numPr>
                <w:ilvl w:val="1"/>
                <w:numId w:val="18"/>
              </w:num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 xml:space="preserve"> </w:t>
            </w:r>
            <w:r w:rsidR="00CE1C4B" w:rsidRPr="00951F46">
              <w:rPr>
                <w:rFonts w:cs="Arial"/>
                <w:sz w:val="20"/>
                <w:szCs w:val="20"/>
              </w:rPr>
              <w:t>Dzīves situāciju lapas</w:t>
            </w:r>
          </w:p>
          <w:p w14:paraId="54753349" w14:textId="59CBF433" w:rsidR="00FB1B51" w:rsidRPr="00951F46" w:rsidRDefault="00FB1B51" w:rsidP="00AE349E">
            <w:pPr>
              <w:pStyle w:val="ListParagraph"/>
              <w:numPr>
                <w:ilvl w:val="0"/>
                <w:numId w:val="18"/>
              </w:num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 xml:space="preserve">Portāla vienotās pieteikšanās </w:t>
            </w:r>
            <w:r w:rsidR="00826228" w:rsidRPr="00951F46">
              <w:rPr>
                <w:rFonts w:cs="Arial"/>
                <w:sz w:val="20"/>
                <w:szCs w:val="20"/>
              </w:rPr>
              <w:t xml:space="preserve">moduļa </w:t>
            </w:r>
            <w:r w:rsidRPr="00951F46">
              <w:rPr>
                <w:rFonts w:cs="Arial"/>
                <w:sz w:val="20"/>
                <w:szCs w:val="20"/>
              </w:rPr>
              <w:t>lapas</w:t>
            </w:r>
            <w:r w:rsidR="002D65CA" w:rsidRPr="00951F46">
              <w:rPr>
                <w:rFonts w:cs="Arial"/>
                <w:sz w:val="20"/>
                <w:szCs w:val="20"/>
              </w:rPr>
              <w:t>.</w:t>
            </w:r>
          </w:p>
          <w:p w14:paraId="54BF794F" w14:textId="66A73FE6" w:rsidR="00FB1B51" w:rsidRPr="00951F46" w:rsidRDefault="00FB1B51" w:rsidP="00AE349E">
            <w:pPr>
              <w:pStyle w:val="ListParagraph"/>
              <w:numPr>
                <w:ilvl w:val="0"/>
                <w:numId w:val="18"/>
              </w:num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 xml:space="preserve">Portāla maksājuma </w:t>
            </w:r>
            <w:r w:rsidR="00826228" w:rsidRPr="00951F46">
              <w:rPr>
                <w:rFonts w:cs="Arial"/>
                <w:sz w:val="20"/>
                <w:szCs w:val="20"/>
              </w:rPr>
              <w:t xml:space="preserve">moduļa </w:t>
            </w:r>
            <w:r w:rsidRPr="00951F46">
              <w:rPr>
                <w:rFonts w:cs="Arial"/>
                <w:sz w:val="20"/>
                <w:szCs w:val="20"/>
              </w:rPr>
              <w:t>lapas</w:t>
            </w:r>
            <w:r w:rsidR="002D65CA" w:rsidRPr="00951F46">
              <w:rPr>
                <w:rFonts w:cs="Arial"/>
                <w:sz w:val="20"/>
                <w:szCs w:val="20"/>
              </w:rPr>
              <w:t>.</w:t>
            </w:r>
          </w:p>
        </w:tc>
      </w:tr>
    </w:tbl>
    <w:p w14:paraId="6E69DD05" w14:textId="3699F35D" w:rsidR="00EA6794" w:rsidRPr="00951F46" w:rsidRDefault="005320C0" w:rsidP="00444394">
      <w:pPr>
        <w:pStyle w:val="Heading2"/>
      </w:pPr>
      <w:bookmarkStart w:id="221" w:name="_Toc163232214"/>
      <w:r w:rsidRPr="00951F46">
        <w:t xml:space="preserve">Portāla kopējais lapu </w:t>
      </w:r>
      <w:r w:rsidRPr="00444394">
        <w:t>sadalījums</w:t>
      </w:r>
      <w:bookmarkEnd w:id="221"/>
    </w:p>
    <w:p w14:paraId="45C62D90" w14:textId="6423C775" w:rsidR="005320C0" w:rsidRPr="00951F46" w:rsidRDefault="005320C0" w:rsidP="005320C0">
      <w:pPr>
        <w:rPr>
          <w:rFonts w:cs="Arial"/>
        </w:rPr>
      </w:pPr>
      <w:r w:rsidRPr="00951F46">
        <w:rPr>
          <w:rFonts w:cs="Arial"/>
        </w:rPr>
        <w:t xml:space="preserve">Zemāk ir aprakstīts detalizēti </w:t>
      </w:r>
      <w:r w:rsidR="00093134" w:rsidRPr="00951F46">
        <w:rPr>
          <w:rFonts w:cs="Arial"/>
        </w:rPr>
        <w:t>P</w:t>
      </w:r>
      <w:r w:rsidRPr="00951F46">
        <w:rPr>
          <w:rFonts w:cs="Arial"/>
        </w:rPr>
        <w:t>ortāla lapu sadalījums.</w:t>
      </w:r>
    </w:p>
    <w:p w14:paraId="33A34FB5" w14:textId="0BF47DDD" w:rsidR="00EA6794" w:rsidRPr="00951F46" w:rsidRDefault="00EA6794" w:rsidP="00444394">
      <w:pPr>
        <w:pStyle w:val="Heading3"/>
      </w:pPr>
      <w:bookmarkStart w:id="222" w:name="_Toc163232215"/>
      <w:r w:rsidRPr="00951F46">
        <w:t xml:space="preserve">Portāla </w:t>
      </w:r>
      <w:r w:rsidR="00D96B57" w:rsidRPr="00951F46">
        <w:t>mans kabinets</w:t>
      </w:r>
      <w:r w:rsidRPr="00951F46">
        <w:t xml:space="preserve"> virsmas lapas (KDV)</w:t>
      </w:r>
      <w:bookmarkEnd w:id="222"/>
    </w:p>
    <w:p w14:paraId="59C86163" w14:textId="13AE4342" w:rsidR="00FB1B51" w:rsidRPr="00951F46" w:rsidRDefault="0013115C" w:rsidP="002656C4">
      <w:pPr>
        <w:rPr>
          <w:rFonts w:cs="Arial"/>
        </w:rPr>
      </w:pPr>
      <w:r w:rsidRPr="00951F46">
        <w:rPr>
          <w:rFonts w:cs="Arial"/>
        </w:rPr>
        <w:t xml:space="preserve">Mans kabinets </w:t>
      </w:r>
      <w:r w:rsidR="00FB1B51" w:rsidRPr="00951F46">
        <w:rPr>
          <w:rFonts w:cs="Arial"/>
        </w:rPr>
        <w:t>(</w:t>
      </w:r>
      <w:r w:rsidR="005D6413" w:rsidRPr="00951F46">
        <w:rPr>
          <w:rFonts w:cs="Arial"/>
        </w:rPr>
        <w:t>KDV</w:t>
      </w:r>
      <w:r w:rsidR="00FB1B51" w:rsidRPr="00951F46">
        <w:rPr>
          <w:rFonts w:cs="Arial"/>
        </w:rPr>
        <w:t xml:space="preserve">) paredzētās </w:t>
      </w:r>
      <w:r w:rsidR="002D65CA" w:rsidRPr="00951F46">
        <w:rPr>
          <w:rFonts w:cs="Arial"/>
        </w:rPr>
        <w:t>P</w:t>
      </w:r>
      <w:r w:rsidR="00FB1B51" w:rsidRPr="00951F46">
        <w:rPr>
          <w:rFonts w:cs="Arial"/>
        </w:rPr>
        <w:t xml:space="preserve">ortāla lapas </w:t>
      </w:r>
      <w:proofErr w:type="spellStart"/>
      <w:r w:rsidR="00FB1B51" w:rsidRPr="00951F46">
        <w:rPr>
          <w:rFonts w:cs="Arial"/>
        </w:rPr>
        <w:t>React</w:t>
      </w:r>
      <w:proofErr w:type="spellEnd"/>
      <w:r w:rsidR="00FB1B51" w:rsidRPr="00951F46">
        <w:rPr>
          <w:rFonts w:cs="Arial"/>
        </w:rPr>
        <w:t xml:space="preserve"> </w:t>
      </w:r>
      <w:proofErr w:type="spellStart"/>
      <w:r w:rsidR="00FB1B51" w:rsidRPr="00951F46">
        <w:rPr>
          <w:rFonts w:cs="Arial"/>
        </w:rPr>
        <w:t>StoryBook</w:t>
      </w:r>
      <w:proofErr w:type="spellEnd"/>
      <w:r w:rsidR="00FB1B51" w:rsidRPr="00951F46">
        <w:rPr>
          <w:rFonts w:cs="Arial"/>
        </w:rPr>
        <w:t xml:space="preserve"> </w:t>
      </w:r>
      <w:r w:rsidR="00F73CCF">
        <w:rPr>
          <w:rFonts w:cs="Arial"/>
        </w:rPr>
        <w:t xml:space="preserve">un HTML </w:t>
      </w:r>
      <w:proofErr w:type="spellStart"/>
      <w:r w:rsidR="00F73CCF">
        <w:rPr>
          <w:rFonts w:cs="Arial"/>
        </w:rPr>
        <w:t>StoryBook</w:t>
      </w:r>
      <w:proofErr w:type="spellEnd"/>
      <w:r w:rsidR="00F73CCF">
        <w:rPr>
          <w:rFonts w:cs="Arial"/>
        </w:rPr>
        <w:t xml:space="preserve"> </w:t>
      </w:r>
      <w:r w:rsidR="00FB1B51" w:rsidRPr="00951F46">
        <w:rPr>
          <w:rFonts w:cs="Arial"/>
        </w:rPr>
        <w:t>tiek iedalītas atbilstoši zemāk norādītā tabulā.</w:t>
      </w:r>
    </w:p>
    <w:p w14:paraId="452C89ED" w14:textId="38309DA0" w:rsidR="00FB1B51" w:rsidRPr="00951F46" w:rsidRDefault="00640BE1" w:rsidP="00E12E8E">
      <w:pPr>
        <w:pStyle w:val="Tablenumber"/>
      </w:pPr>
      <w:r>
        <w:t>12</w:t>
      </w:r>
      <w:r w:rsidR="00FB1B51" w:rsidRPr="00951F46">
        <w:t>.tabula</w:t>
      </w:r>
    </w:p>
    <w:p w14:paraId="58B418F8" w14:textId="42F5F03A" w:rsidR="00FB1B51" w:rsidRPr="00951F46" w:rsidRDefault="00FB1B51">
      <w:pPr>
        <w:pStyle w:val="Tabletitle"/>
      </w:pPr>
      <w:r w:rsidRPr="00951F46">
        <w:t xml:space="preserve">KDV lapu dalījums </w:t>
      </w:r>
      <w:proofErr w:type="spellStart"/>
      <w:r w:rsidRPr="00951F46">
        <w:t>React</w:t>
      </w:r>
      <w:proofErr w:type="spellEnd"/>
      <w:r w:rsidRPr="00951F46">
        <w:t xml:space="preserve"> </w:t>
      </w:r>
      <w:r w:rsidR="00F73CCF">
        <w:t xml:space="preserve">un HTML </w:t>
      </w:r>
      <w:proofErr w:type="spellStart"/>
      <w:r w:rsidRPr="00951F46">
        <w:t>Storybook</w:t>
      </w:r>
      <w:proofErr w:type="spellEnd"/>
    </w:p>
    <w:tbl>
      <w:tblPr>
        <w:tblW w:w="9639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2977"/>
        <w:gridCol w:w="6662"/>
      </w:tblGrid>
      <w:tr w:rsidR="00FB1B51" w:rsidRPr="00951F46" w14:paraId="2227BF52" w14:textId="77777777" w:rsidTr="00114C84">
        <w:tc>
          <w:tcPr>
            <w:tcW w:w="2977" w:type="dxa"/>
            <w:tcBorders>
              <w:top w:val="single" w:sz="12" w:space="0" w:color="auto"/>
              <w:bottom w:val="single" w:sz="2" w:space="0" w:color="auto"/>
            </w:tcBorders>
          </w:tcPr>
          <w:p w14:paraId="102ED410" w14:textId="77777777" w:rsidR="00FB1B51" w:rsidRPr="00951F46" w:rsidRDefault="00FB1B51" w:rsidP="00A039C5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Apzīmējums</w:t>
            </w:r>
          </w:p>
        </w:tc>
        <w:tc>
          <w:tcPr>
            <w:tcW w:w="6662" w:type="dxa"/>
            <w:tcBorders>
              <w:top w:val="single" w:sz="12" w:space="0" w:color="auto"/>
              <w:bottom w:val="single" w:sz="2" w:space="0" w:color="auto"/>
            </w:tcBorders>
          </w:tcPr>
          <w:p w14:paraId="6F8A27DA" w14:textId="03D490DB" w:rsidR="00FB1B51" w:rsidRPr="00951F46" w:rsidRDefault="001E1F35" w:rsidP="009B7F3B">
            <w:pPr>
              <w:pStyle w:val="Bold"/>
              <w:ind w:right="-4792"/>
              <w:rPr>
                <w:rFonts w:cs="Arial"/>
              </w:rPr>
            </w:pPr>
            <w:r>
              <w:rPr>
                <w:rFonts w:cs="Arial"/>
              </w:rPr>
              <w:t>Apraksts</w:t>
            </w:r>
          </w:p>
        </w:tc>
      </w:tr>
      <w:tr w:rsidR="00FB1B51" w:rsidRPr="00951F46" w14:paraId="4F07BB64" w14:textId="77777777" w:rsidTr="00114C84">
        <w:tc>
          <w:tcPr>
            <w:tcW w:w="2977" w:type="dxa"/>
            <w:tcBorders>
              <w:top w:val="single" w:sz="2" w:space="0" w:color="auto"/>
              <w:bottom w:val="single" w:sz="2" w:space="0" w:color="auto"/>
            </w:tcBorders>
          </w:tcPr>
          <w:p w14:paraId="69E380A2" w14:textId="55E7B1EA" w:rsidR="00FB1B51" w:rsidRPr="0008431E" w:rsidRDefault="005D6413" w:rsidP="00AE349E">
            <w:pPr>
              <w:pStyle w:val="ListParagraph"/>
              <w:numPr>
                <w:ilvl w:val="0"/>
                <w:numId w:val="19"/>
              </w:numPr>
              <w:rPr>
                <w:rFonts w:cs="Arial"/>
              </w:rPr>
            </w:pPr>
            <w:r w:rsidRPr="0008431E">
              <w:rPr>
                <w:rFonts w:cs="Arial"/>
              </w:rPr>
              <w:t>KDV</w:t>
            </w:r>
          </w:p>
          <w:p w14:paraId="667AB144" w14:textId="126AE5BF" w:rsidR="00FB1B51" w:rsidRPr="0008431E" w:rsidRDefault="00FB1B51" w:rsidP="00AE349E">
            <w:pPr>
              <w:pStyle w:val="ListParagraph"/>
              <w:numPr>
                <w:ilvl w:val="1"/>
                <w:numId w:val="19"/>
              </w:numPr>
              <w:rPr>
                <w:rFonts w:cs="Arial"/>
              </w:rPr>
            </w:pPr>
            <w:r w:rsidRPr="0008431E">
              <w:rPr>
                <w:rFonts w:cs="Arial"/>
              </w:rPr>
              <w:t>darbības</w:t>
            </w:r>
          </w:p>
          <w:p w14:paraId="29FC8104" w14:textId="15F56CE4" w:rsidR="00FB1B51" w:rsidRPr="0008431E" w:rsidRDefault="00FB1B51" w:rsidP="00AE349E">
            <w:pPr>
              <w:pStyle w:val="ListParagraph"/>
              <w:numPr>
                <w:ilvl w:val="1"/>
                <w:numId w:val="19"/>
              </w:numPr>
              <w:rPr>
                <w:rFonts w:cs="Arial"/>
              </w:rPr>
            </w:pPr>
            <w:r w:rsidRPr="0008431E">
              <w:rPr>
                <w:rFonts w:cs="Arial"/>
              </w:rPr>
              <w:t>sarakste</w:t>
            </w:r>
          </w:p>
          <w:p w14:paraId="2FAB77DA" w14:textId="3C985EBA" w:rsidR="00FB1B51" w:rsidRPr="001D4B71" w:rsidRDefault="00FB1B51" w:rsidP="00AE349E">
            <w:pPr>
              <w:pStyle w:val="ListParagraph"/>
              <w:numPr>
                <w:ilvl w:val="1"/>
                <w:numId w:val="19"/>
              </w:numPr>
              <w:rPr>
                <w:rFonts w:cs="Arial"/>
              </w:rPr>
            </w:pPr>
            <w:r w:rsidRPr="0008431E">
              <w:rPr>
                <w:rFonts w:cs="Arial"/>
              </w:rPr>
              <w:t>iestatījum</w:t>
            </w:r>
            <w:r w:rsidR="005D6413" w:rsidRPr="0008431E">
              <w:rPr>
                <w:rFonts w:cs="Arial"/>
              </w:rPr>
              <w:t>i</w:t>
            </w:r>
          </w:p>
        </w:tc>
        <w:tc>
          <w:tcPr>
            <w:tcW w:w="6662" w:type="dxa"/>
            <w:tcBorders>
              <w:top w:val="single" w:sz="2" w:space="0" w:color="auto"/>
              <w:bottom w:val="single" w:sz="2" w:space="0" w:color="auto"/>
            </w:tcBorders>
          </w:tcPr>
          <w:p w14:paraId="6021C341" w14:textId="5B654CAB" w:rsidR="00FB1B51" w:rsidRPr="001D4B71" w:rsidRDefault="00CE1C4B" w:rsidP="00AE349E">
            <w:pPr>
              <w:pStyle w:val="ListParagraph"/>
              <w:numPr>
                <w:ilvl w:val="0"/>
                <w:numId w:val="20"/>
              </w:numPr>
              <w:rPr>
                <w:rFonts w:cs="Arial"/>
              </w:rPr>
            </w:pPr>
            <w:r w:rsidRPr="001D4B71">
              <w:rPr>
                <w:rFonts w:cs="Arial"/>
              </w:rPr>
              <w:t>Mans kabinets</w:t>
            </w:r>
            <w:r w:rsidR="00FB1B51" w:rsidRPr="001D4B71">
              <w:rPr>
                <w:rFonts w:cs="Arial"/>
              </w:rPr>
              <w:t xml:space="preserve"> darba virsmas lapas</w:t>
            </w:r>
          </w:p>
          <w:p w14:paraId="1DA87BD2" w14:textId="2C91FF69" w:rsidR="00FB1B51" w:rsidRPr="001D4B71" w:rsidRDefault="00FB1B51" w:rsidP="00AE349E">
            <w:pPr>
              <w:pStyle w:val="ListParagraph"/>
              <w:numPr>
                <w:ilvl w:val="1"/>
                <w:numId w:val="20"/>
              </w:numPr>
              <w:rPr>
                <w:rFonts w:cs="Arial"/>
              </w:rPr>
            </w:pPr>
            <w:r w:rsidRPr="001D4B71">
              <w:rPr>
                <w:rFonts w:cs="Arial"/>
              </w:rPr>
              <w:t xml:space="preserve"> </w:t>
            </w:r>
            <w:r w:rsidR="00CE1C4B" w:rsidRPr="001D4B71">
              <w:rPr>
                <w:rFonts w:cs="Arial"/>
              </w:rPr>
              <w:t>Mans kabinets</w:t>
            </w:r>
            <w:r w:rsidRPr="001D4B71">
              <w:rPr>
                <w:rFonts w:cs="Arial"/>
              </w:rPr>
              <w:t xml:space="preserve"> darbībām paredzamās lapas</w:t>
            </w:r>
          </w:p>
          <w:p w14:paraId="001831C9" w14:textId="4BA7CFE2" w:rsidR="00FB1B51" w:rsidRPr="001D4B71" w:rsidRDefault="00FB1B51" w:rsidP="00AE349E">
            <w:pPr>
              <w:pStyle w:val="ListParagraph"/>
              <w:numPr>
                <w:ilvl w:val="1"/>
                <w:numId w:val="20"/>
              </w:numPr>
              <w:rPr>
                <w:rFonts w:cs="Arial"/>
              </w:rPr>
            </w:pPr>
            <w:r w:rsidRPr="001D4B71">
              <w:rPr>
                <w:rFonts w:cs="Arial"/>
              </w:rPr>
              <w:t xml:space="preserve"> </w:t>
            </w:r>
            <w:r w:rsidR="00CE1C4B" w:rsidRPr="001D4B71">
              <w:rPr>
                <w:rFonts w:cs="Arial"/>
              </w:rPr>
              <w:t xml:space="preserve">Mans kabinets </w:t>
            </w:r>
            <w:r w:rsidRPr="001D4B71">
              <w:rPr>
                <w:rFonts w:cs="Arial"/>
              </w:rPr>
              <w:t xml:space="preserve"> paredzamas darbības ar e-</w:t>
            </w:r>
            <w:r w:rsidR="002E568E" w:rsidRPr="001D4B71">
              <w:rPr>
                <w:rFonts w:cs="Arial"/>
              </w:rPr>
              <w:t>adresi</w:t>
            </w:r>
          </w:p>
          <w:p w14:paraId="3819C0D7" w14:textId="2372AA69" w:rsidR="00FB1B51" w:rsidRPr="001D4B71" w:rsidRDefault="00FB1B51" w:rsidP="00AE349E">
            <w:pPr>
              <w:pStyle w:val="ListParagraph"/>
              <w:numPr>
                <w:ilvl w:val="1"/>
                <w:numId w:val="20"/>
              </w:numPr>
              <w:rPr>
                <w:rFonts w:cs="Arial"/>
              </w:rPr>
            </w:pPr>
            <w:r w:rsidRPr="001D4B71">
              <w:rPr>
                <w:rFonts w:cs="Arial"/>
              </w:rPr>
              <w:t xml:space="preserve"> </w:t>
            </w:r>
            <w:r w:rsidR="00CE1C4B" w:rsidRPr="001D4B71">
              <w:rPr>
                <w:rFonts w:cs="Arial"/>
              </w:rPr>
              <w:t>Mans kabinets</w:t>
            </w:r>
            <w:r w:rsidRPr="001D4B71">
              <w:rPr>
                <w:rFonts w:cs="Arial"/>
              </w:rPr>
              <w:t xml:space="preserve"> tiesību pārvaldības lapas </w:t>
            </w:r>
          </w:p>
        </w:tc>
      </w:tr>
    </w:tbl>
    <w:p w14:paraId="6BCCA99C" w14:textId="2D745433" w:rsidR="00FB1B51" w:rsidRPr="00951F46" w:rsidRDefault="00640BE1" w:rsidP="00E12E8E">
      <w:pPr>
        <w:pStyle w:val="Tablenumber"/>
      </w:pPr>
      <w:r>
        <w:t>13</w:t>
      </w:r>
      <w:r w:rsidR="00FB1B51" w:rsidRPr="00951F46">
        <w:t>.tabula</w:t>
      </w:r>
    </w:p>
    <w:p w14:paraId="2593A715" w14:textId="3599DED0" w:rsidR="00FB1B51" w:rsidRPr="00951F46" w:rsidRDefault="00FB1B51">
      <w:pPr>
        <w:pStyle w:val="Tabletitle"/>
      </w:pPr>
      <w:r w:rsidRPr="00951F46">
        <w:t xml:space="preserve">KDV darbībām paredzamās lapas </w:t>
      </w:r>
      <w:proofErr w:type="spellStart"/>
      <w:r w:rsidRPr="00951F46">
        <w:t>React</w:t>
      </w:r>
      <w:proofErr w:type="spellEnd"/>
      <w:r w:rsidRPr="00951F46">
        <w:t xml:space="preserve"> </w:t>
      </w:r>
      <w:r w:rsidR="00F73CCF">
        <w:t xml:space="preserve">un HTML </w:t>
      </w:r>
      <w:proofErr w:type="spellStart"/>
      <w:r w:rsidRPr="00951F46">
        <w:t>Storybook</w:t>
      </w:r>
      <w:proofErr w:type="spellEnd"/>
    </w:p>
    <w:tbl>
      <w:tblPr>
        <w:tblW w:w="4996" w:type="pct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1890"/>
        <w:gridCol w:w="2070"/>
        <w:gridCol w:w="2835"/>
        <w:gridCol w:w="2835"/>
      </w:tblGrid>
      <w:tr w:rsidR="00126103" w:rsidRPr="00951F46" w14:paraId="50C255A3" w14:textId="42C7A2F7" w:rsidTr="0008431E">
        <w:trPr>
          <w:trHeight w:val="378"/>
          <w:tblHeader/>
        </w:trPr>
        <w:tc>
          <w:tcPr>
            <w:tcW w:w="1890" w:type="dxa"/>
            <w:tcBorders>
              <w:top w:val="single" w:sz="12" w:space="0" w:color="auto"/>
              <w:bottom w:val="single" w:sz="2" w:space="0" w:color="auto"/>
            </w:tcBorders>
          </w:tcPr>
          <w:p w14:paraId="2C7D8934" w14:textId="77777777" w:rsidR="00126103" w:rsidRPr="00951F46" w:rsidRDefault="00126103" w:rsidP="00126103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Apzīmējums</w:t>
            </w:r>
          </w:p>
        </w:tc>
        <w:tc>
          <w:tcPr>
            <w:tcW w:w="2070" w:type="dxa"/>
            <w:tcBorders>
              <w:top w:val="single" w:sz="12" w:space="0" w:color="auto"/>
              <w:bottom w:val="single" w:sz="2" w:space="0" w:color="auto"/>
            </w:tcBorders>
          </w:tcPr>
          <w:p w14:paraId="670548AF" w14:textId="4B62AABE" w:rsidR="00126103" w:rsidRPr="00951F46" w:rsidRDefault="00126103" w:rsidP="00126103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Apraksts</w:t>
            </w:r>
          </w:p>
        </w:tc>
        <w:tc>
          <w:tcPr>
            <w:tcW w:w="2835" w:type="dxa"/>
            <w:tcBorders>
              <w:top w:val="single" w:sz="12" w:space="0" w:color="auto"/>
              <w:bottom w:val="single" w:sz="2" w:space="0" w:color="auto"/>
            </w:tcBorders>
          </w:tcPr>
          <w:p w14:paraId="1513D5B8" w14:textId="0E0C95AB" w:rsidR="00126103" w:rsidRPr="00951F46" w:rsidRDefault="00126103" w:rsidP="00126103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 xml:space="preserve">Realizācija uz </w:t>
            </w:r>
            <w:proofErr w:type="spellStart"/>
            <w:r>
              <w:rPr>
                <w:rFonts w:cs="Arial"/>
              </w:rPr>
              <w:t>react</w:t>
            </w:r>
            <w:proofErr w:type="spellEnd"/>
          </w:p>
        </w:tc>
        <w:tc>
          <w:tcPr>
            <w:tcW w:w="2835" w:type="dxa"/>
            <w:tcBorders>
              <w:top w:val="single" w:sz="12" w:space="0" w:color="auto"/>
              <w:bottom w:val="single" w:sz="2" w:space="0" w:color="auto"/>
            </w:tcBorders>
          </w:tcPr>
          <w:p w14:paraId="7FC3C7E6" w14:textId="7DF10EAB" w:rsidR="00126103" w:rsidRPr="00951F46" w:rsidDel="0097139D" w:rsidRDefault="00126103" w:rsidP="00126103">
            <w:pPr>
              <w:pStyle w:val="Bold"/>
              <w:rPr>
                <w:rFonts w:cs="Arial"/>
              </w:rPr>
            </w:pPr>
            <w:r w:rsidRPr="00D06B36">
              <w:rPr>
                <w:rFonts w:cs="Arial"/>
              </w:rPr>
              <w:t>Realizācija uz html</w:t>
            </w:r>
          </w:p>
        </w:tc>
      </w:tr>
      <w:tr w:rsidR="00126103" w:rsidRPr="00951F46" w14:paraId="2DD19592" w14:textId="14D8D185" w:rsidTr="0008431E">
        <w:trPr>
          <w:trHeight w:val="244"/>
        </w:trPr>
        <w:tc>
          <w:tcPr>
            <w:tcW w:w="1890" w:type="dxa"/>
            <w:tcBorders>
              <w:top w:val="single" w:sz="2" w:space="0" w:color="auto"/>
              <w:bottom w:val="single" w:sz="2" w:space="0" w:color="auto"/>
            </w:tcBorders>
          </w:tcPr>
          <w:p w14:paraId="56F4E962" w14:textId="2A7E422D" w:rsidR="00126103" w:rsidRPr="00951F46" w:rsidRDefault="00126103" w:rsidP="00126103">
            <w:pPr>
              <w:pStyle w:val="Tablebody"/>
              <w:rPr>
                <w:rFonts w:cs="Arial"/>
              </w:rPr>
            </w:pPr>
            <w:proofErr w:type="spellStart"/>
            <w:r w:rsidRPr="00951F46">
              <w:rPr>
                <w:rFonts w:cs="Arial"/>
              </w:rPr>
              <w:t>Profile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Action</w:t>
            </w:r>
            <w:proofErr w:type="spellEnd"/>
            <w:r w:rsidRPr="00951F46">
              <w:rPr>
                <w:rFonts w:cs="Arial"/>
              </w:rPr>
              <w:t xml:space="preserve"> List </w:t>
            </w:r>
            <w:proofErr w:type="spellStart"/>
            <w:r w:rsidRPr="00951F46">
              <w:rPr>
                <w:rFonts w:cs="Arial"/>
              </w:rPr>
              <w:t>Page</w:t>
            </w:r>
            <w:proofErr w:type="spellEnd"/>
          </w:p>
        </w:tc>
        <w:tc>
          <w:tcPr>
            <w:tcW w:w="2070" w:type="dxa"/>
            <w:tcBorders>
              <w:top w:val="single" w:sz="2" w:space="0" w:color="auto"/>
              <w:bottom w:val="single" w:sz="2" w:space="0" w:color="auto"/>
            </w:tcBorders>
          </w:tcPr>
          <w:p w14:paraId="672FBF7A" w14:textId="613E2902" w:rsidR="00126103" w:rsidRPr="00951F46" w:rsidRDefault="00126103" w:rsidP="00126103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 Darbību saraksta lapa</w:t>
            </w:r>
          </w:p>
        </w:tc>
        <w:tc>
          <w:tcPr>
            <w:tcW w:w="2835" w:type="dxa"/>
            <w:tcBorders>
              <w:top w:val="single" w:sz="2" w:space="0" w:color="auto"/>
              <w:bottom w:val="single" w:sz="2" w:space="0" w:color="auto"/>
            </w:tcBorders>
          </w:tcPr>
          <w:p w14:paraId="107D04AF" w14:textId="77F9B1D2" w:rsidR="00126103" w:rsidRPr="00951F46" w:rsidRDefault="00126103" w:rsidP="00126103">
            <w:pPr>
              <w:pStyle w:val="Tablebody"/>
              <w:rPr>
                <w:rFonts w:cs="Arial"/>
              </w:rPr>
            </w:pPr>
            <w:r w:rsidRPr="00772CDB">
              <w:t>https://eservices-test.vraa.gov.lv/EservicePlatform.</w:t>
            </w:r>
            <w:r w:rsidR="0047370B" w:rsidRPr="00772CDB">
              <w:t>Controls.React.Full</w:t>
            </w:r>
            <w:r w:rsidRPr="00772CDB">
              <w:t>/?path=/story/pages-lvp-kdv-darb%C4%ABbas--profile-action-list-page</w:t>
            </w:r>
            <w:r>
              <w:t xml:space="preserve"> </w:t>
            </w:r>
          </w:p>
        </w:tc>
        <w:tc>
          <w:tcPr>
            <w:tcW w:w="2835" w:type="dxa"/>
            <w:tcBorders>
              <w:top w:val="single" w:sz="2" w:space="0" w:color="auto"/>
              <w:bottom w:val="single" w:sz="2" w:space="0" w:color="auto"/>
            </w:tcBorders>
          </w:tcPr>
          <w:p w14:paraId="5CEAA4AB" w14:textId="3F2172AA" w:rsidR="00126103" w:rsidRDefault="00126103" w:rsidP="00D06B36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Controls.Html.Full</w:t>
            </w:r>
            <w:r w:rsidRPr="00772CDB">
              <w:t>/?path=/story/pages-lvp-kdv-darb%C4%ABbas--profile-action-list-page</w:t>
            </w:r>
          </w:p>
        </w:tc>
      </w:tr>
      <w:tr w:rsidR="00126103" w:rsidRPr="00951F46" w14:paraId="10CB8267" w14:textId="30BC2DA8" w:rsidTr="0008431E">
        <w:trPr>
          <w:trHeight w:val="244"/>
        </w:trPr>
        <w:tc>
          <w:tcPr>
            <w:tcW w:w="1890" w:type="dxa"/>
            <w:tcBorders>
              <w:top w:val="single" w:sz="2" w:space="0" w:color="auto"/>
              <w:bottom w:val="single" w:sz="2" w:space="0" w:color="auto"/>
            </w:tcBorders>
          </w:tcPr>
          <w:p w14:paraId="6ECB145B" w14:textId="281B3C17" w:rsidR="00126103" w:rsidRPr="00951F46" w:rsidRDefault="00126103" w:rsidP="00126103">
            <w:pPr>
              <w:pStyle w:val="Tablebody"/>
              <w:rPr>
                <w:rFonts w:cs="Arial"/>
              </w:rPr>
            </w:pPr>
            <w:proofErr w:type="spellStart"/>
            <w:r w:rsidRPr="00951F46">
              <w:rPr>
                <w:rFonts w:cs="Arial"/>
              </w:rPr>
              <w:t>Profile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Action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Payment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Page</w:t>
            </w:r>
            <w:proofErr w:type="spellEnd"/>
          </w:p>
        </w:tc>
        <w:tc>
          <w:tcPr>
            <w:tcW w:w="2070" w:type="dxa"/>
            <w:tcBorders>
              <w:top w:val="single" w:sz="2" w:space="0" w:color="auto"/>
              <w:bottom w:val="single" w:sz="2" w:space="0" w:color="auto"/>
            </w:tcBorders>
          </w:tcPr>
          <w:p w14:paraId="7FD8D8CC" w14:textId="52470B06" w:rsidR="00126103" w:rsidRPr="00951F46" w:rsidRDefault="00126103" w:rsidP="00126103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Veikto maksājumu lapa</w:t>
            </w:r>
          </w:p>
        </w:tc>
        <w:tc>
          <w:tcPr>
            <w:tcW w:w="2835" w:type="dxa"/>
            <w:tcBorders>
              <w:top w:val="single" w:sz="2" w:space="0" w:color="auto"/>
              <w:bottom w:val="single" w:sz="2" w:space="0" w:color="auto"/>
            </w:tcBorders>
          </w:tcPr>
          <w:p w14:paraId="3D02001F" w14:textId="3D3296E3" w:rsidR="00126103" w:rsidRPr="00951F46" w:rsidRDefault="00126103" w:rsidP="00126103">
            <w:pPr>
              <w:pStyle w:val="Tablebody"/>
              <w:rPr>
                <w:rFonts w:cs="Arial"/>
              </w:rPr>
            </w:pPr>
            <w:r w:rsidRPr="00772CDB">
              <w:t>https://eservices-test.vraa.gov.lv/EservicePlatform.</w:t>
            </w:r>
            <w:r w:rsidR="0047370B" w:rsidRPr="00772CDB">
              <w:t>Controls.React.Full</w:t>
            </w:r>
            <w:r w:rsidRPr="00772CDB">
              <w:t>/?path=/story/pages-lvp-kdv-</w:t>
            </w:r>
            <w:r w:rsidRPr="00772CDB">
              <w:lastRenderedPageBreak/>
              <w:t>darb%C4%ABbas--profile-action-payments-page</w:t>
            </w:r>
            <w:r>
              <w:t xml:space="preserve"> </w:t>
            </w:r>
          </w:p>
        </w:tc>
        <w:tc>
          <w:tcPr>
            <w:tcW w:w="2835" w:type="dxa"/>
            <w:tcBorders>
              <w:top w:val="single" w:sz="2" w:space="0" w:color="auto"/>
              <w:bottom w:val="single" w:sz="2" w:space="0" w:color="auto"/>
            </w:tcBorders>
          </w:tcPr>
          <w:p w14:paraId="3E305156" w14:textId="3C424161" w:rsidR="00126103" w:rsidDel="007D5FA7" w:rsidRDefault="00126103" w:rsidP="00126103">
            <w:pPr>
              <w:pStyle w:val="Tablebody"/>
            </w:pPr>
            <w:r w:rsidRPr="00772CDB">
              <w:lastRenderedPageBreak/>
              <w:t>https://eservices-test.vraa.gov.lv/EservicePlatform.</w:t>
            </w:r>
            <w:r w:rsidR="0047370B" w:rsidRPr="00772CDB">
              <w:t>Controls.Html.Full</w:t>
            </w:r>
            <w:r w:rsidRPr="00772CDB">
              <w:t>/?path=/story/pages-lvp-kdv-</w:t>
            </w:r>
            <w:r w:rsidRPr="00772CDB">
              <w:lastRenderedPageBreak/>
              <w:t>darb%C4%ABbas--profile-action-payments-page</w:t>
            </w:r>
          </w:p>
        </w:tc>
      </w:tr>
      <w:tr w:rsidR="00126103" w:rsidRPr="00951F46" w14:paraId="167D6849" w14:textId="5EAD18C5" w:rsidTr="0008431E">
        <w:trPr>
          <w:trHeight w:val="244"/>
        </w:trPr>
        <w:tc>
          <w:tcPr>
            <w:tcW w:w="1890" w:type="dxa"/>
            <w:tcBorders>
              <w:top w:val="single" w:sz="2" w:space="0" w:color="auto"/>
              <w:bottom w:val="single" w:sz="2" w:space="0" w:color="auto"/>
            </w:tcBorders>
          </w:tcPr>
          <w:p w14:paraId="527DE5EC" w14:textId="005A7D99" w:rsidR="00126103" w:rsidRPr="00951F46" w:rsidRDefault="00126103" w:rsidP="00126103">
            <w:pPr>
              <w:pStyle w:val="Tablebody"/>
              <w:rPr>
                <w:rFonts w:cs="Arial"/>
              </w:rPr>
            </w:pPr>
            <w:proofErr w:type="spellStart"/>
            <w:r w:rsidRPr="00951F46">
              <w:rPr>
                <w:rFonts w:cs="Arial"/>
              </w:rPr>
              <w:lastRenderedPageBreak/>
              <w:t>Profile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Action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User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Details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Page</w:t>
            </w:r>
            <w:proofErr w:type="spellEnd"/>
          </w:p>
        </w:tc>
        <w:tc>
          <w:tcPr>
            <w:tcW w:w="2070" w:type="dxa"/>
            <w:tcBorders>
              <w:top w:val="single" w:sz="2" w:space="0" w:color="auto"/>
              <w:bottom w:val="single" w:sz="2" w:space="0" w:color="auto"/>
            </w:tcBorders>
          </w:tcPr>
          <w:p w14:paraId="42EA717D" w14:textId="59F26BD1" w:rsidR="00126103" w:rsidRPr="00951F46" w:rsidRDefault="00126103" w:rsidP="00126103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Datu apstrādes lapa</w:t>
            </w:r>
          </w:p>
        </w:tc>
        <w:tc>
          <w:tcPr>
            <w:tcW w:w="2835" w:type="dxa"/>
            <w:tcBorders>
              <w:top w:val="single" w:sz="2" w:space="0" w:color="auto"/>
              <w:bottom w:val="single" w:sz="2" w:space="0" w:color="auto"/>
            </w:tcBorders>
          </w:tcPr>
          <w:p w14:paraId="3710B1AF" w14:textId="0ABE7851" w:rsidR="00126103" w:rsidRPr="00833406" w:rsidRDefault="00126103" w:rsidP="00126103">
            <w:pPr>
              <w:pStyle w:val="Tablebody"/>
              <w:rPr>
                <w:rFonts w:cs="Arial"/>
                <w:szCs w:val="20"/>
              </w:rPr>
            </w:pPr>
            <w:r w:rsidRPr="00772CDB">
              <w:t>https://eservices-test.vraa.gov.lv/EservicePlatform.</w:t>
            </w:r>
            <w:r w:rsidR="0047370B" w:rsidRPr="00772CDB">
              <w:t>Controls.React.Full</w:t>
            </w:r>
            <w:r w:rsidRPr="00772CDB">
              <w:t>/?path=/story/pages-lvp-kdv-darb%C4%ABbas--profile-action-user-details-page</w:t>
            </w:r>
            <w:r>
              <w:t xml:space="preserve"> </w:t>
            </w:r>
          </w:p>
        </w:tc>
        <w:tc>
          <w:tcPr>
            <w:tcW w:w="2835" w:type="dxa"/>
            <w:tcBorders>
              <w:top w:val="single" w:sz="2" w:space="0" w:color="auto"/>
              <w:bottom w:val="single" w:sz="2" w:space="0" w:color="auto"/>
            </w:tcBorders>
          </w:tcPr>
          <w:p w14:paraId="319C372D" w14:textId="1224E7D9" w:rsidR="00126103" w:rsidRPr="00833406" w:rsidDel="007D5FA7" w:rsidRDefault="00126103" w:rsidP="00D06B36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Controls.Html.Full</w:t>
            </w:r>
            <w:r w:rsidRPr="00772CDB">
              <w:t>/?path=/story/pages-lvp-kdv-darb%C4%ABbas--profile-action-user-details-page</w:t>
            </w:r>
          </w:p>
        </w:tc>
      </w:tr>
      <w:tr w:rsidR="00126103" w:rsidRPr="00951F46" w14:paraId="717C0588" w14:textId="50FD8B9E" w:rsidTr="0008431E">
        <w:trPr>
          <w:trHeight w:val="244"/>
        </w:trPr>
        <w:tc>
          <w:tcPr>
            <w:tcW w:w="1890" w:type="dxa"/>
            <w:tcBorders>
              <w:top w:val="single" w:sz="2" w:space="0" w:color="auto"/>
              <w:bottom w:val="single" w:sz="2" w:space="0" w:color="auto"/>
            </w:tcBorders>
          </w:tcPr>
          <w:p w14:paraId="2A1E9264" w14:textId="3DFD7B17" w:rsidR="00126103" w:rsidRPr="00951F46" w:rsidRDefault="00126103" w:rsidP="00126103">
            <w:pPr>
              <w:pStyle w:val="Tablebody"/>
              <w:rPr>
                <w:rFonts w:cs="Arial"/>
              </w:rPr>
            </w:pPr>
            <w:proofErr w:type="spellStart"/>
            <w:r w:rsidRPr="00951F46">
              <w:rPr>
                <w:rFonts w:cs="Arial"/>
              </w:rPr>
              <w:t>Profile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Action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History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Page</w:t>
            </w:r>
            <w:proofErr w:type="spellEnd"/>
          </w:p>
        </w:tc>
        <w:tc>
          <w:tcPr>
            <w:tcW w:w="2070" w:type="dxa"/>
            <w:tcBorders>
              <w:top w:val="single" w:sz="2" w:space="0" w:color="auto"/>
              <w:bottom w:val="single" w:sz="2" w:space="0" w:color="auto"/>
            </w:tcBorders>
          </w:tcPr>
          <w:p w14:paraId="71E2D287" w14:textId="15447E2E" w:rsidR="00126103" w:rsidRPr="00951F46" w:rsidRDefault="00126103" w:rsidP="00126103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Veikto vēsturisko darbību lapa</w:t>
            </w:r>
          </w:p>
        </w:tc>
        <w:tc>
          <w:tcPr>
            <w:tcW w:w="2835" w:type="dxa"/>
            <w:tcBorders>
              <w:top w:val="single" w:sz="2" w:space="0" w:color="auto"/>
              <w:bottom w:val="single" w:sz="2" w:space="0" w:color="auto"/>
            </w:tcBorders>
          </w:tcPr>
          <w:p w14:paraId="25B37AD5" w14:textId="24BF274A" w:rsidR="00126103" w:rsidRPr="00833406" w:rsidRDefault="00126103" w:rsidP="00126103">
            <w:pPr>
              <w:pStyle w:val="Tablebody"/>
              <w:rPr>
                <w:rFonts w:cs="Arial"/>
                <w:szCs w:val="20"/>
              </w:rPr>
            </w:pPr>
            <w:r w:rsidRPr="00772CDB">
              <w:t>https://eservices-test.vraa.gov.lv/EservicePlatform.</w:t>
            </w:r>
            <w:r w:rsidR="0047370B" w:rsidRPr="00772CDB">
              <w:t>Controls.React.Full</w:t>
            </w:r>
            <w:r w:rsidRPr="00772CDB">
              <w:t>/?path=/story/pages-lvp-kdv-darb%C4%ABbas--profile-action-history-page</w:t>
            </w:r>
            <w:r>
              <w:t xml:space="preserve"> </w:t>
            </w:r>
          </w:p>
        </w:tc>
        <w:tc>
          <w:tcPr>
            <w:tcW w:w="2835" w:type="dxa"/>
            <w:tcBorders>
              <w:top w:val="single" w:sz="2" w:space="0" w:color="auto"/>
              <w:bottom w:val="single" w:sz="2" w:space="0" w:color="auto"/>
            </w:tcBorders>
          </w:tcPr>
          <w:p w14:paraId="29E2172C" w14:textId="2247ACCF" w:rsidR="00126103" w:rsidRPr="00833406" w:rsidDel="007D5FA7" w:rsidRDefault="00126103" w:rsidP="00D06B36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Controls.Html.Full</w:t>
            </w:r>
            <w:r w:rsidRPr="00772CDB">
              <w:t>/?path=/story/pages-lvp-kdv-darb%C4%ABbas--profile-action-history-page</w:t>
            </w:r>
          </w:p>
        </w:tc>
      </w:tr>
      <w:tr w:rsidR="00126103" w:rsidRPr="00951F46" w14:paraId="09978683" w14:textId="619FC69A" w:rsidTr="0008431E">
        <w:trPr>
          <w:trHeight w:val="244"/>
        </w:trPr>
        <w:tc>
          <w:tcPr>
            <w:tcW w:w="1890" w:type="dxa"/>
            <w:tcBorders>
              <w:top w:val="single" w:sz="2" w:space="0" w:color="auto"/>
              <w:bottom w:val="single" w:sz="2" w:space="0" w:color="auto"/>
            </w:tcBorders>
          </w:tcPr>
          <w:p w14:paraId="3A96BBC3" w14:textId="620E3C74" w:rsidR="00126103" w:rsidRPr="00951F46" w:rsidRDefault="00126103" w:rsidP="00126103">
            <w:pPr>
              <w:pStyle w:val="Tablebody"/>
              <w:rPr>
                <w:rFonts w:cs="Arial"/>
              </w:rPr>
            </w:pPr>
            <w:proofErr w:type="spellStart"/>
            <w:r w:rsidRPr="00951F46">
              <w:rPr>
                <w:rFonts w:cs="Arial"/>
              </w:rPr>
              <w:t>Profile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Action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Detail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Page</w:t>
            </w:r>
            <w:proofErr w:type="spellEnd"/>
          </w:p>
        </w:tc>
        <w:tc>
          <w:tcPr>
            <w:tcW w:w="2070" w:type="dxa"/>
            <w:tcBorders>
              <w:top w:val="single" w:sz="2" w:space="0" w:color="auto"/>
              <w:bottom w:val="single" w:sz="2" w:space="0" w:color="auto"/>
            </w:tcBorders>
          </w:tcPr>
          <w:p w14:paraId="43AE0726" w14:textId="570A48D3" w:rsidR="00126103" w:rsidRPr="00951F46" w:rsidRDefault="00126103" w:rsidP="00126103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Informācijas profila darbību lapa</w:t>
            </w:r>
          </w:p>
        </w:tc>
        <w:tc>
          <w:tcPr>
            <w:tcW w:w="2835" w:type="dxa"/>
            <w:tcBorders>
              <w:top w:val="single" w:sz="2" w:space="0" w:color="auto"/>
              <w:bottom w:val="single" w:sz="2" w:space="0" w:color="auto"/>
            </w:tcBorders>
          </w:tcPr>
          <w:p w14:paraId="06551872" w14:textId="6A673B9C" w:rsidR="00126103" w:rsidRPr="00833406" w:rsidRDefault="00126103" w:rsidP="00126103">
            <w:pPr>
              <w:pStyle w:val="Tablebody"/>
              <w:rPr>
                <w:rFonts w:cs="Arial"/>
                <w:szCs w:val="20"/>
              </w:rPr>
            </w:pPr>
            <w:r w:rsidRPr="00772CDB">
              <w:t>https://eservices-test.vraa.gov.lv/EservicePlatform.</w:t>
            </w:r>
            <w:r w:rsidR="0047370B" w:rsidRPr="00772CDB">
              <w:t>Controls.React.Full</w:t>
            </w:r>
            <w:r w:rsidRPr="00772CDB">
              <w:t>/?path=/story/pages-lvp-kdv-darb%C4%ABbas--profile-action-detail-page</w:t>
            </w:r>
            <w:r>
              <w:t xml:space="preserve"> </w:t>
            </w:r>
          </w:p>
        </w:tc>
        <w:tc>
          <w:tcPr>
            <w:tcW w:w="2835" w:type="dxa"/>
            <w:tcBorders>
              <w:top w:val="single" w:sz="2" w:space="0" w:color="auto"/>
              <w:bottom w:val="single" w:sz="2" w:space="0" w:color="auto"/>
            </w:tcBorders>
          </w:tcPr>
          <w:p w14:paraId="4992F70F" w14:textId="1C7238A2" w:rsidR="00126103" w:rsidDel="007D5FA7" w:rsidRDefault="00126103" w:rsidP="00126103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Controls.Html.Full</w:t>
            </w:r>
            <w:r w:rsidRPr="00772CDB">
              <w:t>/?path=/story/pages-lvp-kdv-darb%C4%ABbas--profile-action-detail-page</w:t>
            </w:r>
          </w:p>
        </w:tc>
      </w:tr>
      <w:tr w:rsidR="00126103" w:rsidRPr="00951F46" w14:paraId="3C4A0A7B" w14:textId="261CD09E" w:rsidTr="0008431E">
        <w:trPr>
          <w:trHeight w:val="244"/>
        </w:trPr>
        <w:tc>
          <w:tcPr>
            <w:tcW w:w="1890" w:type="dxa"/>
            <w:tcBorders>
              <w:top w:val="single" w:sz="2" w:space="0" w:color="auto"/>
              <w:bottom w:val="single" w:sz="2" w:space="0" w:color="auto"/>
            </w:tcBorders>
          </w:tcPr>
          <w:p w14:paraId="5808E931" w14:textId="13B13BE2" w:rsidR="00126103" w:rsidRPr="00951F46" w:rsidRDefault="00126103" w:rsidP="00126103">
            <w:pPr>
              <w:pStyle w:val="Tablebody"/>
              <w:rPr>
                <w:rFonts w:cs="Arial"/>
              </w:rPr>
            </w:pPr>
            <w:proofErr w:type="spellStart"/>
            <w:r w:rsidRPr="00951F46">
              <w:rPr>
                <w:rFonts w:cs="Arial"/>
              </w:rPr>
              <w:t>Profile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Action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Payment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Detail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Page</w:t>
            </w:r>
            <w:proofErr w:type="spellEnd"/>
          </w:p>
        </w:tc>
        <w:tc>
          <w:tcPr>
            <w:tcW w:w="2070" w:type="dxa"/>
            <w:tcBorders>
              <w:top w:val="single" w:sz="2" w:space="0" w:color="auto"/>
              <w:bottom w:val="single" w:sz="2" w:space="0" w:color="auto"/>
            </w:tcBorders>
          </w:tcPr>
          <w:p w14:paraId="68E6EBFE" w14:textId="73D8FF99" w:rsidR="00126103" w:rsidRPr="00951F46" w:rsidRDefault="00126103" w:rsidP="00126103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Maksājumu informācijas lapa</w:t>
            </w:r>
          </w:p>
        </w:tc>
        <w:tc>
          <w:tcPr>
            <w:tcW w:w="2835" w:type="dxa"/>
            <w:tcBorders>
              <w:top w:val="single" w:sz="2" w:space="0" w:color="auto"/>
              <w:bottom w:val="single" w:sz="2" w:space="0" w:color="auto"/>
            </w:tcBorders>
          </w:tcPr>
          <w:p w14:paraId="7DF85E63" w14:textId="2BD7F1B8" w:rsidR="00126103" w:rsidRPr="00833406" w:rsidRDefault="00AE489F" w:rsidP="00126103">
            <w:pPr>
              <w:pStyle w:val="Tablebody"/>
              <w:rPr>
                <w:rFonts w:cs="Arial"/>
                <w:szCs w:val="20"/>
              </w:rPr>
            </w:pPr>
            <w:r w:rsidRPr="00772CDB">
              <w:t>https://eservices-test.vraa.gov.lv/EservicePlatform.</w:t>
            </w:r>
            <w:r w:rsidR="0047370B" w:rsidRPr="00772CDB">
              <w:t>Controls.React.Full</w:t>
            </w:r>
            <w:r w:rsidRPr="00772CDB">
              <w:t>/?path=/story/pages-lvp-kdv-darb%C4%ABbas--profile-action-payment-detail-page</w:t>
            </w:r>
            <w:r w:rsidR="00126103">
              <w:t xml:space="preserve"> </w:t>
            </w:r>
          </w:p>
        </w:tc>
        <w:tc>
          <w:tcPr>
            <w:tcW w:w="2835" w:type="dxa"/>
            <w:tcBorders>
              <w:top w:val="single" w:sz="2" w:space="0" w:color="auto"/>
              <w:bottom w:val="single" w:sz="2" w:space="0" w:color="auto"/>
            </w:tcBorders>
          </w:tcPr>
          <w:p w14:paraId="3A7C12E4" w14:textId="293B8350" w:rsidR="00126103" w:rsidDel="007D5FA7" w:rsidRDefault="00AE489F" w:rsidP="00D06B36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Controls.Html.Full</w:t>
            </w:r>
            <w:r w:rsidRPr="00772CDB">
              <w:t>/?path=/story/pages-lvp-kdv-darb%C4%ABbas--profile-action-payment-detail-page</w:t>
            </w:r>
          </w:p>
        </w:tc>
      </w:tr>
      <w:tr w:rsidR="00126103" w:rsidRPr="00951F46" w14:paraId="1AB63B36" w14:textId="44ED9855" w:rsidTr="0008431E">
        <w:trPr>
          <w:trHeight w:val="244"/>
        </w:trPr>
        <w:tc>
          <w:tcPr>
            <w:tcW w:w="1890" w:type="dxa"/>
            <w:tcBorders>
              <w:top w:val="single" w:sz="2" w:space="0" w:color="auto"/>
              <w:bottom w:val="single" w:sz="2" w:space="0" w:color="auto"/>
            </w:tcBorders>
          </w:tcPr>
          <w:p w14:paraId="367694EA" w14:textId="1DB0FBB2" w:rsidR="00126103" w:rsidRPr="00951F46" w:rsidRDefault="00126103" w:rsidP="00126103">
            <w:pPr>
              <w:pStyle w:val="Tablebody"/>
              <w:rPr>
                <w:rFonts w:cs="Arial"/>
              </w:rPr>
            </w:pPr>
            <w:proofErr w:type="spellStart"/>
            <w:r w:rsidRPr="00951F46">
              <w:rPr>
                <w:rFonts w:cs="Arial"/>
              </w:rPr>
              <w:t>Profile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Action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Applications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Page</w:t>
            </w:r>
            <w:proofErr w:type="spellEnd"/>
          </w:p>
        </w:tc>
        <w:tc>
          <w:tcPr>
            <w:tcW w:w="2070" w:type="dxa"/>
            <w:tcBorders>
              <w:top w:val="single" w:sz="2" w:space="0" w:color="auto"/>
              <w:bottom w:val="single" w:sz="2" w:space="0" w:color="auto"/>
            </w:tcBorders>
          </w:tcPr>
          <w:p w14:paraId="7E3B9585" w14:textId="7AF16002" w:rsidR="00126103" w:rsidRPr="00951F46" w:rsidRDefault="00126103" w:rsidP="00126103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Darbību pieteikuma lapa</w:t>
            </w:r>
          </w:p>
        </w:tc>
        <w:tc>
          <w:tcPr>
            <w:tcW w:w="2835" w:type="dxa"/>
            <w:tcBorders>
              <w:top w:val="single" w:sz="2" w:space="0" w:color="auto"/>
              <w:bottom w:val="single" w:sz="2" w:space="0" w:color="auto"/>
            </w:tcBorders>
          </w:tcPr>
          <w:p w14:paraId="4EE3F837" w14:textId="66D6A8A7" w:rsidR="00126103" w:rsidRPr="00833406" w:rsidRDefault="00AE489F" w:rsidP="00126103">
            <w:pPr>
              <w:pStyle w:val="Tablebody"/>
              <w:rPr>
                <w:rFonts w:cs="Arial"/>
                <w:szCs w:val="20"/>
              </w:rPr>
            </w:pPr>
            <w:r w:rsidRPr="00772CDB">
              <w:t>https://eservices-test.vraa.gov.lv/EservicePlatform.</w:t>
            </w:r>
            <w:r w:rsidR="0047370B" w:rsidRPr="00772CDB">
              <w:t>Controls.React.Full</w:t>
            </w:r>
            <w:r w:rsidRPr="00772CDB">
              <w:t>/?path=/story/pages-lvp-kdv-darb%C4%ABbas--profile-action-applications-page</w:t>
            </w:r>
            <w:r w:rsidR="00126103">
              <w:t xml:space="preserve"> </w:t>
            </w:r>
          </w:p>
        </w:tc>
        <w:tc>
          <w:tcPr>
            <w:tcW w:w="2835" w:type="dxa"/>
            <w:tcBorders>
              <w:top w:val="single" w:sz="2" w:space="0" w:color="auto"/>
              <w:bottom w:val="single" w:sz="2" w:space="0" w:color="auto"/>
            </w:tcBorders>
          </w:tcPr>
          <w:p w14:paraId="69F9D71C" w14:textId="7C6CE40F" w:rsidR="00126103" w:rsidDel="007D5FA7" w:rsidRDefault="00AE489F" w:rsidP="00D06B36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Controls.Html.Full</w:t>
            </w:r>
            <w:r w:rsidRPr="00772CDB">
              <w:t>/?path=/story/pages-lvp-kdv-darb%C4%ABbas--profile-action-applications-page</w:t>
            </w:r>
          </w:p>
        </w:tc>
      </w:tr>
      <w:tr w:rsidR="00126103" w:rsidRPr="00951F46" w14:paraId="55F63A77" w14:textId="30BE2C08" w:rsidTr="0008431E">
        <w:trPr>
          <w:trHeight w:val="244"/>
        </w:trPr>
        <w:tc>
          <w:tcPr>
            <w:tcW w:w="1890" w:type="dxa"/>
            <w:tcBorders>
              <w:top w:val="single" w:sz="2" w:space="0" w:color="auto"/>
              <w:bottom w:val="single" w:sz="2" w:space="0" w:color="auto"/>
            </w:tcBorders>
          </w:tcPr>
          <w:p w14:paraId="3761E6C8" w14:textId="5B9367CB" w:rsidR="00126103" w:rsidRPr="00951F46" w:rsidRDefault="00126103" w:rsidP="00126103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Profile</w:t>
            </w:r>
            <w:proofErr w:type="spellEnd"/>
            <w:r>
              <w:rPr>
                <w:rFonts w:cs="Arial"/>
              </w:rPr>
              <w:t xml:space="preserve"> </w:t>
            </w:r>
            <w:proofErr w:type="spellStart"/>
            <w:r>
              <w:rPr>
                <w:rFonts w:cs="Arial"/>
              </w:rPr>
              <w:t>Action</w:t>
            </w:r>
            <w:proofErr w:type="spellEnd"/>
            <w:r>
              <w:rPr>
                <w:rFonts w:cs="Arial"/>
              </w:rPr>
              <w:t xml:space="preserve"> </w:t>
            </w:r>
            <w:proofErr w:type="spellStart"/>
            <w:r>
              <w:rPr>
                <w:rFonts w:cs="Arial"/>
              </w:rPr>
              <w:t>Applications</w:t>
            </w:r>
            <w:proofErr w:type="spellEnd"/>
            <w:r>
              <w:rPr>
                <w:rFonts w:cs="Arial"/>
              </w:rPr>
              <w:t xml:space="preserve"> </w:t>
            </w:r>
            <w:proofErr w:type="spellStart"/>
            <w:r>
              <w:rPr>
                <w:rFonts w:cs="Arial"/>
              </w:rPr>
              <w:t>Detail</w:t>
            </w:r>
            <w:proofErr w:type="spellEnd"/>
            <w:r>
              <w:rPr>
                <w:rFonts w:cs="Arial"/>
              </w:rPr>
              <w:t xml:space="preserve"> </w:t>
            </w:r>
            <w:proofErr w:type="spellStart"/>
            <w:r>
              <w:rPr>
                <w:rFonts w:cs="Arial"/>
              </w:rPr>
              <w:t>Page</w:t>
            </w:r>
            <w:proofErr w:type="spellEnd"/>
          </w:p>
        </w:tc>
        <w:tc>
          <w:tcPr>
            <w:tcW w:w="2070" w:type="dxa"/>
            <w:tcBorders>
              <w:top w:val="single" w:sz="2" w:space="0" w:color="auto"/>
              <w:bottom w:val="single" w:sz="2" w:space="0" w:color="auto"/>
            </w:tcBorders>
          </w:tcPr>
          <w:p w14:paraId="41DF4A77" w14:textId="1E446E54" w:rsidR="00126103" w:rsidRPr="00951F46" w:rsidRDefault="00126103" w:rsidP="00126103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Pieteikuma informācijas lapa</w:t>
            </w:r>
          </w:p>
        </w:tc>
        <w:tc>
          <w:tcPr>
            <w:tcW w:w="2835" w:type="dxa"/>
            <w:tcBorders>
              <w:top w:val="single" w:sz="2" w:space="0" w:color="auto"/>
              <w:bottom w:val="single" w:sz="2" w:space="0" w:color="auto"/>
            </w:tcBorders>
          </w:tcPr>
          <w:p w14:paraId="2E389FD5" w14:textId="61F95D90" w:rsidR="00126103" w:rsidRPr="00833406" w:rsidRDefault="00AE489F" w:rsidP="00126103">
            <w:pPr>
              <w:pStyle w:val="Tablebody"/>
              <w:rPr>
                <w:szCs w:val="20"/>
              </w:rPr>
            </w:pPr>
            <w:r w:rsidRPr="00772CDB">
              <w:t>https://eservices-test.vraa.gov.lv/EservicePlatform.</w:t>
            </w:r>
            <w:r w:rsidR="0047370B" w:rsidRPr="00772CDB">
              <w:t>Controls.React.Full</w:t>
            </w:r>
            <w:r w:rsidRPr="00772CDB">
              <w:t>/?path=/story/pages-lvp-kdv-darb%C4%ABbas--profile-action-applications-detail-page</w:t>
            </w:r>
            <w:r w:rsidR="00126103">
              <w:t xml:space="preserve"> </w:t>
            </w:r>
          </w:p>
        </w:tc>
        <w:tc>
          <w:tcPr>
            <w:tcW w:w="2835" w:type="dxa"/>
            <w:tcBorders>
              <w:top w:val="single" w:sz="2" w:space="0" w:color="auto"/>
              <w:bottom w:val="single" w:sz="2" w:space="0" w:color="auto"/>
            </w:tcBorders>
          </w:tcPr>
          <w:p w14:paraId="0AAC071A" w14:textId="0644DA8D" w:rsidR="00126103" w:rsidRPr="00126103" w:rsidDel="00D87E7A" w:rsidRDefault="00AE489F" w:rsidP="00D06B36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Controls.Html.Full</w:t>
            </w:r>
            <w:r w:rsidRPr="00772CDB">
              <w:t>/?path=/story/pages-lvp-kdv-darb%C4%ABbas--profile-action-applications-detail-page</w:t>
            </w:r>
          </w:p>
        </w:tc>
      </w:tr>
      <w:tr w:rsidR="00126103" w:rsidRPr="00951F46" w14:paraId="585FD49A" w14:textId="04991BE8" w:rsidTr="0008431E">
        <w:trPr>
          <w:trHeight w:val="244"/>
        </w:trPr>
        <w:tc>
          <w:tcPr>
            <w:tcW w:w="1890" w:type="dxa"/>
            <w:tcBorders>
              <w:top w:val="single" w:sz="2" w:space="0" w:color="auto"/>
              <w:bottom w:val="single" w:sz="2" w:space="0" w:color="auto"/>
            </w:tcBorders>
          </w:tcPr>
          <w:p w14:paraId="4768B3BC" w14:textId="2F9F517F" w:rsidR="00126103" w:rsidRPr="00951F46" w:rsidRDefault="00126103" w:rsidP="00126103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Profile</w:t>
            </w:r>
            <w:proofErr w:type="spellEnd"/>
            <w:r>
              <w:rPr>
                <w:rFonts w:cs="Arial"/>
              </w:rPr>
              <w:t xml:space="preserve"> </w:t>
            </w:r>
            <w:proofErr w:type="spellStart"/>
            <w:r>
              <w:rPr>
                <w:rFonts w:cs="Arial"/>
              </w:rPr>
              <w:t>Action</w:t>
            </w:r>
            <w:proofErr w:type="spellEnd"/>
            <w:r>
              <w:rPr>
                <w:rFonts w:cs="Arial"/>
              </w:rPr>
              <w:t xml:space="preserve"> </w:t>
            </w:r>
            <w:proofErr w:type="spellStart"/>
            <w:r>
              <w:rPr>
                <w:rFonts w:cs="Arial"/>
              </w:rPr>
              <w:t>Applications</w:t>
            </w:r>
            <w:proofErr w:type="spellEnd"/>
            <w:r>
              <w:rPr>
                <w:rFonts w:cs="Arial"/>
              </w:rPr>
              <w:t xml:space="preserve"> </w:t>
            </w:r>
            <w:proofErr w:type="spellStart"/>
            <w:r>
              <w:rPr>
                <w:rFonts w:cs="Arial"/>
              </w:rPr>
              <w:t>Empty</w:t>
            </w:r>
            <w:proofErr w:type="spellEnd"/>
            <w:r>
              <w:rPr>
                <w:rFonts w:cs="Arial"/>
              </w:rPr>
              <w:t xml:space="preserve"> </w:t>
            </w:r>
            <w:proofErr w:type="spellStart"/>
            <w:r>
              <w:rPr>
                <w:rFonts w:cs="Arial"/>
              </w:rPr>
              <w:t>Page</w:t>
            </w:r>
            <w:proofErr w:type="spellEnd"/>
          </w:p>
        </w:tc>
        <w:tc>
          <w:tcPr>
            <w:tcW w:w="2070" w:type="dxa"/>
            <w:tcBorders>
              <w:top w:val="single" w:sz="2" w:space="0" w:color="auto"/>
              <w:bottom w:val="single" w:sz="2" w:space="0" w:color="auto"/>
            </w:tcBorders>
          </w:tcPr>
          <w:p w14:paraId="16C406EB" w14:textId="0A4DCF25" w:rsidR="00126103" w:rsidRPr="00951F46" w:rsidRDefault="00126103" w:rsidP="00126103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Tukša pieteikumu lapa</w:t>
            </w:r>
          </w:p>
        </w:tc>
        <w:tc>
          <w:tcPr>
            <w:tcW w:w="2835" w:type="dxa"/>
            <w:tcBorders>
              <w:top w:val="single" w:sz="2" w:space="0" w:color="auto"/>
              <w:bottom w:val="single" w:sz="2" w:space="0" w:color="auto"/>
            </w:tcBorders>
          </w:tcPr>
          <w:p w14:paraId="794A341E" w14:textId="43B28343" w:rsidR="00126103" w:rsidRPr="00833406" w:rsidRDefault="00AE489F" w:rsidP="00126103">
            <w:pPr>
              <w:pStyle w:val="Tablebody"/>
              <w:rPr>
                <w:szCs w:val="20"/>
              </w:rPr>
            </w:pPr>
            <w:r w:rsidRPr="00772CDB">
              <w:t>https://eservices-test.vraa.gov.lv/EservicePlatform.</w:t>
            </w:r>
            <w:r w:rsidR="0047370B" w:rsidRPr="00772CDB">
              <w:t>Controls.React.Full</w:t>
            </w:r>
            <w:r w:rsidRPr="00772CDB">
              <w:t>/?path=/story/pages-lvp-kdv-darb%C4%ABbas--profile-action-applications-empty-page</w:t>
            </w:r>
            <w:r w:rsidR="00126103">
              <w:t xml:space="preserve"> </w:t>
            </w:r>
          </w:p>
        </w:tc>
        <w:tc>
          <w:tcPr>
            <w:tcW w:w="2835" w:type="dxa"/>
            <w:tcBorders>
              <w:top w:val="single" w:sz="2" w:space="0" w:color="auto"/>
              <w:bottom w:val="single" w:sz="2" w:space="0" w:color="auto"/>
            </w:tcBorders>
          </w:tcPr>
          <w:p w14:paraId="00D05440" w14:textId="7BEAFF26" w:rsidR="00126103" w:rsidRPr="0051399B" w:rsidDel="00D87E7A" w:rsidRDefault="00AE489F" w:rsidP="00126103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Controls.Html.Full</w:t>
            </w:r>
            <w:r w:rsidRPr="00772CDB">
              <w:t>/?path=/story/pages-lvp-kdv-darb%C4%ABbas--profile-action-applications-empty-page</w:t>
            </w:r>
          </w:p>
        </w:tc>
      </w:tr>
    </w:tbl>
    <w:p w14:paraId="64955D40" w14:textId="5BFFE680" w:rsidR="00EA6794" w:rsidRPr="00951F46" w:rsidRDefault="00640BE1" w:rsidP="00E12E8E">
      <w:pPr>
        <w:pStyle w:val="Tablenumber"/>
      </w:pPr>
      <w:r>
        <w:lastRenderedPageBreak/>
        <w:t>14</w:t>
      </w:r>
      <w:r w:rsidR="00EA6794" w:rsidRPr="00951F46">
        <w:t>.tabula</w:t>
      </w:r>
    </w:p>
    <w:p w14:paraId="2EE64DB1" w14:textId="42D01E97" w:rsidR="00E9229A" w:rsidRPr="00951F46" w:rsidRDefault="00FB1B51">
      <w:pPr>
        <w:pStyle w:val="Tabletitle"/>
      </w:pPr>
      <w:r w:rsidRPr="00951F46">
        <w:t>KDV darbībām paredzamās lapas izklāsts (</w:t>
      </w:r>
      <w:proofErr w:type="spellStart"/>
      <w:r w:rsidRPr="00951F46">
        <w:t>Profile</w:t>
      </w:r>
      <w:proofErr w:type="spellEnd"/>
      <w:r w:rsidRPr="00951F46">
        <w:t xml:space="preserve"> </w:t>
      </w:r>
      <w:proofErr w:type="spellStart"/>
      <w:r w:rsidRPr="00951F46">
        <w:t>Action</w:t>
      </w:r>
      <w:proofErr w:type="spellEnd"/>
      <w:r w:rsidRPr="00951F46">
        <w:t xml:space="preserve"> </w:t>
      </w:r>
      <w:proofErr w:type="spellStart"/>
      <w:r w:rsidRPr="00951F46">
        <w:t>Detail</w:t>
      </w:r>
      <w:proofErr w:type="spellEnd"/>
      <w:r w:rsidRPr="00951F46">
        <w:t xml:space="preserve"> </w:t>
      </w:r>
      <w:proofErr w:type="spellStart"/>
      <w:r w:rsidRPr="00951F46">
        <w:t>Page</w:t>
      </w:r>
      <w:proofErr w:type="spellEnd"/>
      <w:r w:rsidRPr="00951F46">
        <w:t>)</w:t>
      </w:r>
    </w:p>
    <w:tbl>
      <w:tblPr>
        <w:tblW w:w="9781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4962"/>
        <w:gridCol w:w="4819"/>
      </w:tblGrid>
      <w:tr w:rsidR="00A8671C" w:rsidRPr="00951F46" w14:paraId="5EDE39C2" w14:textId="228FFE06" w:rsidTr="508D03E6">
        <w:trPr>
          <w:tblHeader/>
        </w:trPr>
        <w:tc>
          <w:tcPr>
            <w:tcW w:w="9781" w:type="dxa"/>
            <w:gridSpan w:val="2"/>
            <w:tcBorders>
              <w:top w:val="single" w:sz="12" w:space="0" w:color="auto"/>
              <w:bottom w:val="single" w:sz="2" w:space="0" w:color="auto"/>
            </w:tcBorders>
          </w:tcPr>
          <w:p w14:paraId="26910C20" w14:textId="2B9CA65F" w:rsidR="00A8671C" w:rsidRPr="00951F46" w:rsidRDefault="00A8671C" w:rsidP="00976511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Darba virsma</w:t>
            </w:r>
          </w:p>
        </w:tc>
      </w:tr>
      <w:tr w:rsidR="00A8671C" w:rsidRPr="00951F46" w14:paraId="1E7F88FD" w14:textId="68863482" w:rsidTr="508D03E6">
        <w:tc>
          <w:tcPr>
            <w:tcW w:w="9781" w:type="dxa"/>
            <w:gridSpan w:val="2"/>
            <w:tcBorders>
              <w:top w:val="single" w:sz="2" w:space="0" w:color="auto"/>
              <w:bottom w:val="single" w:sz="2" w:space="0" w:color="auto"/>
            </w:tcBorders>
          </w:tcPr>
          <w:p w14:paraId="46BD48A8" w14:textId="25D9A6FE" w:rsidR="00A8671C" w:rsidRPr="00951F46" w:rsidRDefault="00A275D3" w:rsidP="002656C4">
            <w:pPr>
              <w:pStyle w:val="Pictureposition"/>
              <w:rPr>
                <w:rFonts w:cs="Arial"/>
              </w:rPr>
            </w:pPr>
            <w:r w:rsidRPr="00A275D3">
              <w:rPr>
                <w:rFonts w:cs="Arial"/>
                <w:noProof/>
              </w:rPr>
              <w:drawing>
                <wp:inline distT="0" distB="0" distL="0" distR="0" wp14:anchorId="2AA9326D" wp14:editId="41BA95C9">
                  <wp:extent cx="3505200" cy="2688724"/>
                  <wp:effectExtent l="0" t="0" r="0" b="0"/>
                  <wp:docPr id="16590300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903008" name="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4631" cy="2695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79BBC18E" w:rsidRPr="00951F46">
              <w:rPr>
                <w:rFonts w:cs="Arial"/>
              </w:rPr>
              <w:t xml:space="preserve"> </w:t>
            </w:r>
          </w:p>
        </w:tc>
      </w:tr>
      <w:tr w:rsidR="00A8671C" w:rsidRPr="00951F46" w14:paraId="3E04B8D5" w14:textId="77777777" w:rsidTr="508D03E6"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</w:tcPr>
          <w:p w14:paraId="55DA1976" w14:textId="72F2FCD3" w:rsidR="00A8671C" w:rsidRPr="00951F46" w:rsidRDefault="00A8671C" w:rsidP="00A8671C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r w:rsidRPr="00951F46">
              <w:rPr>
                <w:rFonts w:cs="Arial"/>
              </w:rPr>
              <w:t>Mobilā aplikācija</w:t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</w:tcPr>
          <w:p w14:paraId="2B0FA08E" w14:textId="6EDA302C" w:rsidR="00A8671C" w:rsidRPr="00951F46" w:rsidRDefault="00A8671C" w:rsidP="00A8671C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proofErr w:type="spellStart"/>
            <w:r w:rsidRPr="00951F46">
              <w:rPr>
                <w:rFonts w:cs="Arial"/>
              </w:rPr>
              <w:t>Viedierīce</w:t>
            </w:r>
            <w:proofErr w:type="spellEnd"/>
          </w:p>
        </w:tc>
      </w:tr>
      <w:tr w:rsidR="00A8671C" w:rsidRPr="00951F46" w14:paraId="541E7670" w14:textId="77777777" w:rsidTr="508D03E6">
        <w:trPr>
          <w:trHeight w:val="7598"/>
        </w:trPr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7B200624" w14:textId="690641C2" w:rsidR="00A8671C" w:rsidRPr="00951F46" w:rsidRDefault="00044651" w:rsidP="00840666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6B30A93A" wp14:editId="31AB6DA7">
                  <wp:extent cx="1318018" cy="4914900"/>
                  <wp:effectExtent l="0" t="0" r="0" b="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908" cy="4944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1698881E" w14:textId="0A6A0904" w:rsidR="00A8671C" w:rsidRPr="00951F46" w:rsidRDefault="00044651" w:rsidP="00840666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01B52775" wp14:editId="74FB1538">
                  <wp:extent cx="3034196" cy="5076825"/>
                  <wp:effectExtent l="0" t="0" r="0" b="0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3831" cy="5092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DC17F3" w14:textId="5E312282" w:rsidR="00FB1B51" w:rsidRPr="00951F46" w:rsidRDefault="001F1724" w:rsidP="00E12E8E">
      <w:pPr>
        <w:pStyle w:val="Tablenumber"/>
      </w:pPr>
      <w:r>
        <w:lastRenderedPageBreak/>
        <w:br/>
      </w:r>
      <w:r w:rsidR="00640BE1">
        <w:t>15</w:t>
      </w:r>
      <w:r w:rsidR="00FB1B51" w:rsidRPr="00951F46">
        <w:t>.tabula</w:t>
      </w:r>
    </w:p>
    <w:p w14:paraId="538FB213" w14:textId="3F4C825C" w:rsidR="00FB1B51" w:rsidRPr="00951F46" w:rsidRDefault="00FB1B51">
      <w:pPr>
        <w:pStyle w:val="Tabletitle"/>
      </w:pPr>
      <w:r w:rsidRPr="00951F46">
        <w:t>KDV e-</w:t>
      </w:r>
      <w:r w:rsidR="00D454C5" w:rsidRPr="00951F46">
        <w:t>adreses</w:t>
      </w:r>
      <w:r w:rsidRPr="00951F46">
        <w:t xml:space="preserve"> darbībām paredzamās lapas </w:t>
      </w:r>
      <w:proofErr w:type="spellStart"/>
      <w:r w:rsidR="0009788A" w:rsidRPr="00951F46">
        <w:t>React</w:t>
      </w:r>
      <w:proofErr w:type="spellEnd"/>
      <w:r w:rsidR="0009788A" w:rsidRPr="00951F46">
        <w:t xml:space="preserve"> </w:t>
      </w:r>
      <w:r w:rsidR="00F73CCF">
        <w:t xml:space="preserve">un HTML </w:t>
      </w:r>
      <w:proofErr w:type="spellStart"/>
      <w:r w:rsidR="0009788A" w:rsidRPr="00951F46">
        <w:t>Storybook</w:t>
      </w:r>
      <w:proofErr w:type="spellEnd"/>
    </w:p>
    <w:tbl>
      <w:tblPr>
        <w:tblW w:w="9633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2336"/>
        <w:gridCol w:w="1843"/>
        <w:gridCol w:w="2727"/>
        <w:gridCol w:w="2727"/>
      </w:tblGrid>
      <w:tr w:rsidR="002B4090" w:rsidRPr="00951F46" w14:paraId="714F208B" w14:textId="4ECF239C" w:rsidTr="001D4B71">
        <w:trPr>
          <w:trHeight w:val="378"/>
          <w:tblHeader/>
        </w:trPr>
        <w:tc>
          <w:tcPr>
            <w:tcW w:w="2336" w:type="dxa"/>
            <w:tcBorders>
              <w:top w:val="single" w:sz="12" w:space="0" w:color="auto"/>
              <w:bottom w:val="single" w:sz="2" w:space="0" w:color="auto"/>
            </w:tcBorders>
          </w:tcPr>
          <w:p w14:paraId="4AAF52DA" w14:textId="77777777" w:rsidR="002B4090" w:rsidRPr="00951F46" w:rsidRDefault="002B4090" w:rsidP="00A039C5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Apzīmējums</w:t>
            </w:r>
          </w:p>
        </w:tc>
        <w:tc>
          <w:tcPr>
            <w:tcW w:w="1843" w:type="dxa"/>
            <w:tcBorders>
              <w:top w:val="single" w:sz="12" w:space="0" w:color="auto"/>
              <w:bottom w:val="single" w:sz="2" w:space="0" w:color="auto"/>
            </w:tcBorders>
          </w:tcPr>
          <w:p w14:paraId="430A47C4" w14:textId="18FD23F1" w:rsidR="002B4090" w:rsidRPr="00951F46" w:rsidRDefault="002B4090" w:rsidP="00A039C5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Apraksts</w:t>
            </w:r>
          </w:p>
        </w:tc>
        <w:tc>
          <w:tcPr>
            <w:tcW w:w="2727" w:type="dxa"/>
            <w:tcBorders>
              <w:top w:val="single" w:sz="12" w:space="0" w:color="auto"/>
              <w:bottom w:val="single" w:sz="2" w:space="0" w:color="auto"/>
            </w:tcBorders>
          </w:tcPr>
          <w:p w14:paraId="7C700A7C" w14:textId="2EF7D0B8" w:rsidR="002B4090" w:rsidRPr="00951F46" w:rsidRDefault="002B4090" w:rsidP="00A039C5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 xml:space="preserve">Realizācija uz </w:t>
            </w:r>
            <w:proofErr w:type="spellStart"/>
            <w:r>
              <w:rPr>
                <w:rFonts w:cs="Arial"/>
              </w:rPr>
              <w:t>react</w:t>
            </w:r>
            <w:proofErr w:type="spellEnd"/>
          </w:p>
        </w:tc>
        <w:tc>
          <w:tcPr>
            <w:tcW w:w="2727" w:type="dxa"/>
            <w:tcBorders>
              <w:top w:val="single" w:sz="12" w:space="0" w:color="auto"/>
              <w:bottom w:val="single" w:sz="2" w:space="0" w:color="auto"/>
            </w:tcBorders>
          </w:tcPr>
          <w:p w14:paraId="7B960909" w14:textId="7168BD52" w:rsidR="002B4090" w:rsidRPr="00951F46" w:rsidRDefault="002B4090" w:rsidP="00A039C5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 xml:space="preserve">Realizācija uz </w:t>
            </w:r>
            <w:r w:rsidR="00AE489F">
              <w:rPr>
                <w:rFonts w:cs="Arial"/>
              </w:rPr>
              <w:t>html</w:t>
            </w:r>
          </w:p>
        </w:tc>
      </w:tr>
      <w:tr w:rsidR="00AE489F" w:rsidRPr="00951F46" w14:paraId="1F22AB09" w14:textId="45E597A7" w:rsidTr="001D4B71">
        <w:trPr>
          <w:trHeight w:val="244"/>
        </w:trPr>
        <w:tc>
          <w:tcPr>
            <w:tcW w:w="2336" w:type="dxa"/>
            <w:tcBorders>
              <w:top w:val="single" w:sz="2" w:space="0" w:color="auto"/>
              <w:bottom w:val="single" w:sz="2" w:space="0" w:color="auto"/>
            </w:tcBorders>
          </w:tcPr>
          <w:p w14:paraId="03A06B1D" w14:textId="740EEEAB" w:rsidR="00AE489F" w:rsidRPr="00951F46" w:rsidRDefault="00AE489F" w:rsidP="00AE489F">
            <w:pPr>
              <w:pStyle w:val="Tablebody"/>
              <w:rPr>
                <w:rFonts w:cs="Arial"/>
              </w:rPr>
            </w:pPr>
            <w:proofErr w:type="spellStart"/>
            <w:r w:rsidRPr="00951F46">
              <w:rPr>
                <w:rFonts w:cs="Arial"/>
              </w:rPr>
              <w:t>Profile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Email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Receive</w:t>
            </w:r>
            <w:r>
              <w:rPr>
                <w:rFonts w:cs="Arial"/>
              </w:rPr>
              <w:t>d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Page</w:t>
            </w:r>
            <w:proofErr w:type="spellEnd"/>
          </w:p>
        </w:tc>
        <w:tc>
          <w:tcPr>
            <w:tcW w:w="1843" w:type="dxa"/>
            <w:tcBorders>
              <w:top w:val="single" w:sz="2" w:space="0" w:color="auto"/>
              <w:bottom w:val="single" w:sz="2" w:space="0" w:color="auto"/>
            </w:tcBorders>
          </w:tcPr>
          <w:p w14:paraId="3C39D954" w14:textId="6861406A" w:rsidR="00AE489F" w:rsidRPr="00951F46" w:rsidRDefault="00AE489F" w:rsidP="00AE489F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Saņemto ziņojumu saraksta lapa </w:t>
            </w:r>
          </w:p>
        </w:tc>
        <w:tc>
          <w:tcPr>
            <w:tcW w:w="2727" w:type="dxa"/>
            <w:tcBorders>
              <w:top w:val="single" w:sz="2" w:space="0" w:color="auto"/>
              <w:bottom w:val="single" w:sz="2" w:space="0" w:color="auto"/>
            </w:tcBorders>
          </w:tcPr>
          <w:p w14:paraId="12534249" w14:textId="518AED1B" w:rsidR="00AE489F" w:rsidRPr="00833406" w:rsidRDefault="00AE489F" w:rsidP="00AE489F">
            <w:pPr>
              <w:pStyle w:val="Tablebody"/>
              <w:rPr>
                <w:rFonts w:cs="Arial"/>
                <w:szCs w:val="20"/>
              </w:rPr>
            </w:pPr>
            <w:r w:rsidRPr="00772CDB">
              <w:t>https://eservices-test.vraa.gov.lv/EservicePlatform.</w:t>
            </w:r>
            <w:r w:rsidR="0047370B" w:rsidRPr="00772CDB">
              <w:t>Controls.React.Full</w:t>
            </w:r>
            <w:r w:rsidRPr="00772CDB">
              <w:t>/?path=/story/pages-lvp-kdv-sarakste--profile-email-received-page</w:t>
            </w:r>
            <w:r>
              <w:t xml:space="preserve"> </w:t>
            </w:r>
          </w:p>
        </w:tc>
        <w:tc>
          <w:tcPr>
            <w:tcW w:w="2727" w:type="dxa"/>
            <w:tcBorders>
              <w:top w:val="single" w:sz="2" w:space="0" w:color="auto"/>
              <w:bottom w:val="single" w:sz="2" w:space="0" w:color="auto"/>
            </w:tcBorders>
          </w:tcPr>
          <w:p w14:paraId="13F7C567" w14:textId="51BC4124" w:rsidR="00AE489F" w:rsidRPr="00833406" w:rsidRDefault="00AE489F" w:rsidP="00AE489F">
            <w:pPr>
              <w:pStyle w:val="Tablebody"/>
              <w:rPr>
                <w:szCs w:val="20"/>
              </w:rPr>
            </w:pPr>
            <w:r w:rsidRPr="00772CDB">
              <w:rPr>
                <w:szCs w:val="20"/>
              </w:rPr>
              <w:t>https://eservices-test.vraa.gov.lv/EservicePlatform.</w:t>
            </w:r>
            <w:r w:rsidR="0047370B" w:rsidRPr="00772CDB">
              <w:rPr>
                <w:szCs w:val="20"/>
              </w:rPr>
              <w:t>Controls.Html.Full</w:t>
            </w:r>
            <w:r w:rsidRPr="00772CDB">
              <w:rPr>
                <w:szCs w:val="20"/>
              </w:rPr>
              <w:t>/?path=/story/pages-lvp-kdv-sarakste--profile-email-received-page</w:t>
            </w:r>
          </w:p>
        </w:tc>
      </w:tr>
      <w:tr w:rsidR="00AE489F" w:rsidRPr="00951F46" w14:paraId="531FD1B8" w14:textId="77777777" w:rsidTr="002B4090">
        <w:trPr>
          <w:trHeight w:val="244"/>
        </w:trPr>
        <w:tc>
          <w:tcPr>
            <w:tcW w:w="2336" w:type="dxa"/>
            <w:tcBorders>
              <w:top w:val="single" w:sz="2" w:space="0" w:color="auto"/>
              <w:bottom w:val="single" w:sz="2" w:space="0" w:color="auto"/>
            </w:tcBorders>
          </w:tcPr>
          <w:p w14:paraId="1571950E" w14:textId="348E0E52" w:rsidR="00AE489F" w:rsidRPr="00951F46" w:rsidRDefault="00AE489F" w:rsidP="00AE489F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Profile</w:t>
            </w:r>
            <w:proofErr w:type="spellEnd"/>
            <w:r>
              <w:rPr>
                <w:rFonts w:cs="Arial"/>
              </w:rPr>
              <w:t xml:space="preserve"> </w:t>
            </w:r>
            <w:proofErr w:type="spellStart"/>
            <w:r>
              <w:rPr>
                <w:rFonts w:cs="Arial"/>
              </w:rPr>
              <w:t>Email</w:t>
            </w:r>
            <w:proofErr w:type="spellEnd"/>
            <w:r>
              <w:rPr>
                <w:rFonts w:cs="Arial"/>
              </w:rPr>
              <w:t xml:space="preserve"> </w:t>
            </w:r>
            <w:proofErr w:type="spellStart"/>
            <w:r>
              <w:rPr>
                <w:rFonts w:cs="Arial"/>
              </w:rPr>
              <w:t>Received</w:t>
            </w:r>
            <w:proofErr w:type="spellEnd"/>
            <w:r>
              <w:rPr>
                <w:rFonts w:cs="Arial"/>
              </w:rPr>
              <w:t xml:space="preserve"> </w:t>
            </w:r>
            <w:proofErr w:type="spellStart"/>
            <w:r>
              <w:rPr>
                <w:rFonts w:cs="Arial"/>
              </w:rPr>
              <w:t>With</w:t>
            </w:r>
            <w:proofErr w:type="spellEnd"/>
            <w:r>
              <w:rPr>
                <w:rFonts w:cs="Arial"/>
              </w:rPr>
              <w:t xml:space="preserve"> </w:t>
            </w:r>
            <w:proofErr w:type="spellStart"/>
            <w:r>
              <w:rPr>
                <w:rFonts w:cs="Arial"/>
              </w:rPr>
              <w:t>Alert</w:t>
            </w:r>
            <w:proofErr w:type="spellEnd"/>
            <w:r>
              <w:rPr>
                <w:rFonts w:cs="Arial"/>
              </w:rPr>
              <w:t xml:space="preserve"> </w:t>
            </w:r>
            <w:proofErr w:type="spellStart"/>
            <w:r>
              <w:rPr>
                <w:rFonts w:cs="Arial"/>
              </w:rPr>
              <w:t>Page</w:t>
            </w:r>
            <w:proofErr w:type="spellEnd"/>
          </w:p>
        </w:tc>
        <w:tc>
          <w:tcPr>
            <w:tcW w:w="1843" w:type="dxa"/>
            <w:tcBorders>
              <w:top w:val="single" w:sz="2" w:space="0" w:color="auto"/>
              <w:bottom w:val="single" w:sz="2" w:space="0" w:color="auto"/>
            </w:tcBorders>
          </w:tcPr>
          <w:p w14:paraId="41700610" w14:textId="052B2366" w:rsidR="00AE489F" w:rsidRPr="00951F46" w:rsidRDefault="00AE489F" w:rsidP="00AE489F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Saņemto ziņojumu saraksta lapa ar brīdinājuma paziņojumu</w:t>
            </w:r>
          </w:p>
        </w:tc>
        <w:tc>
          <w:tcPr>
            <w:tcW w:w="2727" w:type="dxa"/>
            <w:tcBorders>
              <w:top w:val="single" w:sz="2" w:space="0" w:color="auto"/>
              <w:bottom w:val="single" w:sz="2" w:space="0" w:color="auto"/>
            </w:tcBorders>
          </w:tcPr>
          <w:p w14:paraId="01A574B3" w14:textId="7F6F81AB" w:rsidR="00AE489F" w:rsidRPr="00833406" w:rsidRDefault="00AE489F" w:rsidP="00AE489F">
            <w:pPr>
              <w:pStyle w:val="Tablebody"/>
              <w:rPr>
                <w:szCs w:val="20"/>
              </w:rPr>
            </w:pPr>
            <w:r w:rsidRPr="00772CDB">
              <w:t>https://eservices-test.vraa.gov.lv/EservicePlatform.</w:t>
            </w:r>
            <w:r w:rsidR="0047370B" w:rsidRPr="00772CDB">
              <w:t>Controls.React.Full</w:t>
            </w:r>
            <w:r w:rsidRPr="00772CDB">
              <w:t>/?path=/story/pages-lvp-kdv-sarakste--profile-email-received-with-alert-page</w:t>
            </w:r>
            <w:r>
              <w:t xml:space="preserve"> </w:t>
            </w:r>
          </w:p>
        </w:tc>
        <w:tc>
          <w:tcPr>
            <w:tcW w:w="2727" w:type="dxa"/>
            <w:tcBorders>
              <w:top w:val="single" w:sz="2" w:space="0" w:color="auto"/>
              <w:bottom w:val="single" w:sz="2" w:space="0" w:color="auto"/>
            </w:tcBorders>
          </w:tcPr>
          <w:p w14:paraId="437AA52F" w14:textId="56055F92" w:rsidR="00AE489F" w:rsidRPr="00833406" w:rsidRDefault="00AE489F" w:rsidP="00AE489F">
            <w:pPr>
              <w:pStyle w:val="Tablebody"/>
              <w:rPr>
                <w:szCs w:val="20"/>
              </w:rPr>
            </w:pPr>
            <w:r w:rsidRPr="00772CDB">
              <w:t>https://eservices-test.vraa.gov.lv/EservicePlatform.</w:t>
            </w:r>
            <w:r w:rsidR="0047370B" w:rsidRPr="00772CDB">
              <w:t>Controls.Html.Full</w:t>
            </w:r>
            <w:r w:rsidRPr="00772CDB">
              <w:t>/?path=/story/pages-lvp-kdv-sarakste--profile-email-received-with-alert-page</w:t>
            </w:r>
          </w:p>
        </w:tc>
      </w:tr>
      <w:tr w:rsidR="00AE489F" w:rsidRPr="00951F46" w14:paraId="21DB4717" w14:textId="235CAAD4" w:rsidTr="001D4B71">
        <w:trPr>
          <w:trHeight w:val="244"/>
        </w:trPr>
        <w:tc>
          <w:tcPr>
            <w:tcW w:w="2336" w:type="dxa"/>
            <w:tcBorders>
              <w:top w:val="single" w:sz="2" w:space="0" w:color="auto"/>
              <w:bottom w:val="single" w:sz="2" w:space="0" w:color="auto"/>
            </w:tcBorders>
          </w:tcPr>
          <w:p w14:paraId="10083ACF" w14:textId="68857704" w:rsidR="00AE489F" w:rsidRPr="00951F46" w:rsidRDefault="00AE489F" w:rsidP="00AE489F">
            <w:pPr>
              <w:pStyle w:val="Tablebody"/>
              <w:rPr>
                <w:rFonts w:cs="Arial"/>
              </w:rPr>
            </w:pPr>
            <w:proofErr w:type="spellStart"/>
            <w:r w:rsidRPr="00951F46">
              <w:rPr>
                <w:rFonts w:cs="Arial"/>
              </w:rPr>
              <w:t>Profile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Email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Sent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Page</w:t>
            </w:r>
            <w:proofErr w:type="spellEnd"/>
          </w:p>
        </w:tc>
        <w:tc>
          <w:tcPr>
            <w:tcW w:w="1843" w:type="dxa"/>
            <w:tcBorders>
              <w:top w:val="single" w:sz="2" w:space="0" w:color="auto"/>
              <w:bottom w:val="single" w:sz="2" w:space="0" w:color="auto"/>
            </w:tcBorders>
          </w:tcPr>
          <w:p w14:paraId="26C4D611" w14:textId="720D1222" w:rsidR="00AE489F" w:rsidRPr="00951F46" w:rsidRDefault="00AE489F" w:rsidP="00AE489F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Nosūtītās E-adreses apstrādes lapa</w:t>
            </w:r>
          </w:p>
        </w:tc>
        <w:tc>
          <w:tcPr>
            <w:tcW w:w="2727" w:type="dxa"/>
            <w:tcBorders>
              <w:top w:val="single" w:sz="2" w:space="0" w:color="auto"/>
              <w:bottom w:val="single" w:sz="2" w:space="0" w:color="auto"/>
            </w:tcBorders>
          </w:tcPr>
          <w:p w14:paraId="68550CDC" w14:textId="63C72038" w:rsidR="00AE489F" w:rsidRPr="00833406" w:rsidRDefault="00AE489F" w:rsidP="00AE489F">
            <w:pPr>
              <w:pStyle w:val="Tablebody"/>
              <w:rPr>
                <w:rFonts w:cs="Arial"/>
                <w:szCs w:val="20"/>
              </w:rPr>
            </w:pPr>
            <w:r w:rsidRPr="00772CDB">
              <w:rPr>
                <w:rFonts w:eastAsiaTheme="majorEastAsia" w:cs="Arial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Cs w:val="20"/>
              </w:rPr>
              <w:t>/?path=/story/pages-lvp-kdv-sarakste--profile-email-sent-page</w:t>
            </w:r>
            <w:r>
              <w:rPr>
                <w:rFonts w:eastAsiaTheme="majorEastAsia" w:cs="Arial"/>
                <w:szCs w:val="20"/>
              </w:rPr>
              <w:t xml:space="preserve"> </w:t>
            </w:r>
          </w:p>
        </w:tc>
        <w:tc>
          <w:tcPr>
            <w:tcW w:w="2727" w:type="dxa"/>
            <w:tcBorders>
              <w:top w:val="single" w:sz="2" w:space="0" w:color="auto"/>
              <w:bottom w:val="single" w:sz="2" w:space="0" w:color="auto"/>
            </w:tcBorders>
          </w:tcPr>
          <w:p w14:paraId="35125983" w14:textId="4479B8CF" w:rsidR="00AE489F" w:rsidRPr="00833406" w:rsidRDefault="00AE489F" w:rsidP="00AE489F">
            <w:pPr>
              <w:pStyle w:val="Tablebody"/>
              <w:rPr>
                <w:szCs w:val="20"/>
              </w:rPr>
            </w:pPr>
            <w:r w:rsidRPr="00772CDB">
              <w:rPr>
                <w:szCs w:val="20"/>
              </w:rPr>
              <w:t>https://eservices-test.vraa.gov.lv/EservicePlatform.</w:t>
            </w:r>
            <w:r w:rsidR="0047370B" w:rsidRPr="00772CDB">
              <w:rPr>
                <w:szCs w:val="20"/>
              </w:rPr>
              <w:t>Controls.Html.Full</w:t>
            </w:r>
            <w:r w:rsidRPr="00772CDB">
              <w:rPr>
                <w:szCs w:val="20"/>
              </w:rPr>
              <w:t>/?path=/story/pages-lvp-kdv-sarakste--profile-email-sent-page</w:t>
            </w:r>
          </w:p>
        </w:tc>
      </w:tr>
      <w:tr w:rsidR="00AE489F" w:rsidRPr="00951F46" w14:paraId="15ED5A7E" w14:textId="1C00CFE8" w:rsidTr="001D4B71">
        <w:trPr>
          <w:trHeight w:val="244"/>
        </w:trPr>
        <w:tc>
          <w:tcPr>
            <w:tcW w:w="2336" w:type="dxa"/>
            <w:tcBorders>
              <w:top w:val="single" w:sz="2" w:space="0" w:color="auto"/>
              <w:bottom w:val="single" w:sz="2" w:space="0" w:color="auto"/>
            </w:tcBorders>
          </w:tcPr>
          <w:p w14:paraId="7442F7CC" w14:textId="3E216CA3" w:rsidR="00AE489F" w:rsidRPr="00951F46" w:rsidRDefault="00AE489F" w:rsidP="00AE489F">
            <w:pPr>
              <w:pStyle w:val="Tablebody"/>
              <w:rPr>
                <w:rFonts w:cs="Arial"/>
              </w:rPr>
            </w:pPr>
            <w:proofErr w:type="spellStart"/>
            <w:r w:rsidRPr="00951F46">
              <w:rPr>
                <w:rFonts w:cs="Arial"/>
              </w:rPr>
              <w:t>Profile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Email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Draw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Page</w:t>
            </w:r>
            <w:proofErr w:type="spellEnd"/>
          </w:p>
        </w:tc>
        <w:tc>
          <w:tcPr>
            <w:tcW w:w="1843" w:type="dxa"/>
            <w:tcBorders>
              <w:top w:val="single" w:sz="2" w:space="0" w:color="auto"/>
              <w:bottom w:val="single" w:sz="2" w:space="0" w:color="auto"/>
            </w:tcBorders>
          </w:tcPr>
          <w:p w14:paraId="48294106" w14:textId="3F9001D1" w:rsidR="00AE489F" w:rsidRPr="00951F46" w:rsidRDefault="00AE489F" w:rsidP="00AE489F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E-adreses melnraksta apstrādes lapa</w:t>
            </w:r>
          </w:p>
        </w:tc>
        <w:tc>
          <w:tcPr>
            <w:tcW w:w="2727" w:type="dxa"/>
            <w:tcBorders>
              <w:top w:val="single" w:sz="2" w:space="0" w:color="auto"/>
              <w:bottom w:val="single" w:sz="2" w:space="0" w:color="auto"/>
            </w:tcBorders>
          </w:tcPr>
          <w:p w14:paraId="71B05D04" w14:textId="683BA56C" w:rsidR="00AE489F" w:rsidRPr="00833406" w:rsidRDefault="00AE489F" w:rsidP="00AE489F">
            <w:pPr>
              <w:pStyle w:val="Tablebody"/>
              <w:rPr>
                <w:rFonts w:cs="Arial"/>
                <w:szCs w:val="20"/>
              </w:rPr>
            </w:pPr>
            <w:r w:rsidRPr="00772CDB">
              <w:rPr>
                <w:rFonts w:eastAsiaTheme="majorEastAsia" w:cs="Arial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Cs w:val="20"/>
              </w:rPr>
              <w:t>/?path=/story/pages-lvp-kdv-sarakste--profile-email-draw-page</w:t>
            </w:r>
            <w:r>
              <w:rPr>
                <w:rFonts w:eastAsiaTheme="majorEastAsia" w:cs="Arial"/>
                <w:szCs w:val="20"/>
              </w:rPr>
              <w:t xml:space="preserve"> </w:t>
            </w:r>
          </w:p>
        </w:tc>
        <w:tc>
          <w:tcPr>
            <w:tcW w:w="2727" w:type="dxa"/>
            <w:tcBorders>
              <w:top w:val="single" w:sz="2" w:space="0" w:color="auto"/>
              <w:bottom w:val="single" w:sz="2" w:space="0" w:color="auto"/>
            </w:tcBorders>
          </w:tcPr>
          <w:p w14:paraId="6634BE89" w14:textId="3F9FDEC6" w:rsidR="00AE489F" w:rsidRPr="00833406" w:rsidRDefault="00AE489F" w:rsidP="00AE489F">
            <w:pPr>
              <w:pStyle w:val="Tablebody"/>
              <w:rPr>
                <w:szCs w:val="20"/>
              </w:rPr>
            </w:pPr>
            <w:r w:rsidRPr="00772CDB">
              <w:rPr>
                <w:szCs w:val="20"/>
              </w:rPr>
              <w:t>https://eservices-test.vraa.gov.lv/EservicePlatform.</w:t>
            </w:r>
            <w:r w:rsidR="0047370B" w:rsidRPr="00772CDB">
              <w:rPr>
                <w:szCs w:val="20"/>
              </w:rPr>
              <w:t>Controls.Html.Full</w:t>
            </w:r>
            <w:r w:rsidRPr="00772CDB">
              <w:rPr>
                <w:szCs w:val="20"/>
              </w:rPr>
              <w:t>/?path=/story/pages-lvp-kdv-sarakste--profile-email-draw-page</w:t>
            </w:r>
          </w:p>
        </w:tc>
      </w:tr>
      <w:tr w:rsidR="00AE489F" w:rsidRPr="00951F46" w14:paraId="43677AF8" w14:textId="107E8402" w:rsidTr="001D4B71">
        <w:trPr>
          <w:trHeight w:val="244"/>
        </w:trPr>
        <w:tc>
          <w:tcPr>
            <w:tcW w:w="2336" w:type="dxa"/>
            <w:tcBorders>
              <w:top w:val="single" w:sz="2" w:space="0" w:color="auto"/>
              <w:bottom w:val="single" w:sz="2" w:space="0" w:color="auto"/>
            </w:tcBorders>
          </w:tcPr>
          <w:p w14:paraId="2FF2754D" w14:textId="2FC98872" w:rsidR="00AE489F" w:rsidRPr="00951F46" w:rsidRDefault="00AE489F" w:rsidP="00AE489F">
            <w:pPr>
              <w:pStyle w:val="Tablebody"/>
              <w:rPr>
                <w:rFonts w:cs="Arial"/>
              </w:rPr>
            </w:pPr>
            <w:proofErr w:type="spellStart"/>
            <w:r w:rsidRPr="00951F46">
              <w:rPr>
                <w:rFonts w:cs="Arial"/>
              </w:rPr>
              <w:t>Profile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Email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Trash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Page</w:t>
            </w:r>
            <w:proofErr w:type="spellEnd"/>
          </w:p>
        </w:tc>
        <w:tc>
          <w:tcPr>
            <w:tcW w:w="1843" w:type="dxa"/>
            <w:tcBorders>
              <w:top w:val="single" w:sz="2" w:space="0" w:color="auto"/>
              <w:bottom w:val="single" w:sz="2" w:space="0" w:color="auto"/>
            </w:tcBorders>
          </w:tcPr>
          <w:p w14:paraId="038AC8DE" w14:textId="12A2908F" w:rsidR="00AE489F" w:rsidRPr="00951F46" w:rsidRDefault="00AE489F" w:rsidP="00AE489F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Dzēsto E-adreses apstrādes lapa</w:t>
            </w:r>
          </w:p>
        </w:tc>
        <w:tc>
          <w:tcPr>
            <w:tcW w:w="2727" w:type="dxa"/>
            <w:tcBorders>
              <w:top w:val="single" w:sz="2" w:space="0" w:color="auto"/>
              <w:bottom w:val="single" w:sz="2" w:space="0" w:color="auto"/>
            </w:tcBorders>
          </w:tcPr>
          <w:p w14:paraId="7E48A178" w14:textId="1A66ACE2" w:rsidR="00AE489F" w:rsidRPr="00833406" w:rsidRDefault="00AE489F" w:rsidP="00AE489F">
            <w:pPr>
              <w:pStyle w:val="Tablebody"/>
              <w:rPr>
                <w:rFonts w:cs="Arial"/>
                <w:szCs w:val="20"/>
              </w:rPr>
            </w:pPr>
            <w:r w:rsidRPr="00772CDB">
              <w:rPr>
                <w:rFonts w:eastAsiaTheme="majorEastAsia" w:cs="Arial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Cs w:val="20"/>
              </w:rPr>
              <w:t>/?path=/story/pages-lvp-kdv-sarakste--profile-email-trash-page</w:t>
            </w:r>
            <w:r>
              <w:rPr>
                <w:rFonts w:eastAsiaTheme="majorEastAsia" w:cs="Arial"/>
                <w:szCs w:val="20"/>
              </w:rPr>
              <w:t xml:space="preserve"> </w:t>
            </w:r>
          </w:p>
        </w:tc>
        <w:tc>
          <w:tcPr>
            <w:tcW w:w="2727" w:type="dxa"/>
            <w:tcBorders>
              <w:top w:val="single" w:sz="2" w:space="0" w:color="auto"/>
              <w:bottom w:val="single" w:sz="2" w:space="0" w:color="auto"/>
            </w:tcBorders>
          </w:tcPr>
          <w:p w14:paraId="609B0C54" w14:textId="7890BD8F" w:rsidR="00AE489F" w:rsidRPr="00833406" w:rsidRDefault="00AE489F" w:rsidP="00AE489F">
            <w:pPr>
              <w:pStyle w:val="Tablebody"/>
              <w:rPr>
                <w:szCs w:val="20"/>
              </w:rPr>
            </w:pPr>
            <w:r w:rsidRPr="00772CDB">
              <w:rPr>
                <w:szCs w:val="20"/>
              </w:rPr>
              <w:t>https://eservices-test.vraa.gov.lv/EservicePlatform.</w:t>
            </w:r>
            <w:r w:rsidR="0047370B" w:rsidRPr="00772CDB">
              <w:rPr>
                <w:szCs w:val="20"/>
              </w:rPr>
              <w:t>Controls.Html.Full</w:t>
            </w:r>
            <w:r w:rsidRPr="00772CDB">
              <w:rPr>
                <w:szCs w:val="20"/>
              </w:rPr>
              <w:t>/?path=/story/pages-lvp-kdv-sarakste--profile-email-trash-page</w:t>
            </w:r>
          </w:p>
        </w:tc>
      </w:tr>
      <w:tr w:rsidR="00AE489F" w:rsidRPr="00951F46" w14:paraId="45083433" w14:textId="3734D6EC" w:rsidTr="001D4B71">
        <w:trPr>
          <w:trHeight w:val="244"/>
        </w:trPr>
        <w:tc>
          <w:tcPr>
            <w:tcW w:w="2336" w:type="dxa"/>
            <w:tcBorders>
              <w:top w:val="single" w:sz="2" w:space="0" w:color="auto"/>
              <w:bottom w:val="single" w:sz="2" w:space="0" w:color="auto"/>
            </w:tcBorders>
          </w:tcPr>
          <w:p w14:paraId="3D1999F7" w14:textId="57608E2E" w:rsidR="00AE489F" w:rsidRPr="00951F46" w:rsidRDefault="00AE489F" w:rsidP="00AE489F">
            <w:pPr>
              <w:pStyle w:val="Tablebody"/>
              <w:rPr>
                <w:rFonts w:cs="Arial"/>
              </w:rPr>
            </w:pPr>
            <w:proofErr w:type="spellStart"/>
            <w:r w:rsidRPr="00951F46">
              <w:rPr>
                <w:rFonts w:cs="Arial"/>
              </w:rPr>
              <w:t>Profile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Email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Detail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Receive</w:t>
            </w:r>
            <w:r>
              <w:rPr>
                <w:rFonts w:cs="Arial"/>
              </w:rPr>
              <w:t>d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Page</w:t>
            </w:r>
            <w:proofErr w:type="spellEnd"/>
          </w:p>
        </w:tc>
        <w:tc>
          <w:tcPr>
            <w:tcW w:w="1843" w:type="dxa"/>
            <w:tcBorders>
              <w:top w:val="single" w:sz="2" w:space="0" w:color="auto"/>
              <w:bottom w:val="single" w:sz="2" w:space="0" w:color="auto"/>
            </w:tcBorders>
          </w:tcPr>
          <w:p w14:paraId="1A347D10" w14:textId="2E3B5501" w:rsidR="00AE489F" w:rsidRPr="00951F46" w:rsidRDefault="00AE489F" w:rsidP="00AE489F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Saņemtā </w:t>
            </w:r>
            <w:r>
              <w:rPr>
                <w:rFonts w:cs="Arial"/>
              </w:rPr>
              <w:t>E</w:t>
            </w:r>
            <w:r w:rsidRPr="00951F46">
              <w:rPr>
                <w:rFonts w:cs="Arial"/>
              </w:rPr>
              <w:t xml:space="preserve">-adreses ziņojuma detalizētais skats </w:t>
            </w:r>
          </w:p>
        </w:tc>
        <w:tc>
          <w:tcPr>
            <w:tcW w:w="2727" w:type="dxa"/>
            <w:tcBorders>
              <w:top w:val="single" w:sz="2" w:space="0" w:color="auto"/>
              <w:bottom w:val="single" w:sz="2" w:space="0" w:color="auto"/>
            </w:tcBorders>
          </w:tcPr>
          <w:p w14:paraId="6AAE8A9A" w14:textId="1E43349B" w:rsidR="00AE489F" w:rsidRPr="00833406" w:rsidRDefault="00AE489F" w:rsidP="00AE489F">
            <w:pPr>
              <w:pStyle w:val="Tablebody"/>
              <w:rPr>
                <w:rFonts w:cs="Arial"/>
                <w:szCs w:val="20"/>
              </w:rPr>
            </w:pPr>
            <w:r w:rsidRPr="00772CDB">
              <w:rPr>
                <w:rFonts w:eastAsiaTheme="majorEastAsia" w:cs="Arial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Cs w:val="20"/>
              </w:rPr>
              <w:t>/?path=/story/pages-lvp-kdv-sarakste--profile-email-detail-received-page</w:t>
            </w:r>
            <w:r>
              <w:rPr>
                <w:rFonts w:eastAsiaTheme="majorEastAsia" w:cs="Arial"/>
                <w:szCs w:val="20"/>
              </w:rPr>
              <w:t xml:space="preserve"> </w:t>
            </w:r>
          </w:p>
        </w:tc>
        <w:tc>
          <w:tcPr>
            <w:tcW w:w="2727" w:type="dxa"/>
            <w:tcBorders>
              <w:top w:val="single" w:sz="2" w:space="0" w:color="auto"/>
              <w:bottom w:val="single" w:sz="2" w:space="0" w:color="auto"/>
            </w:tcBorders>
          </w:tcPr>
          <w:p w14:paraId="0125DE80" w14:textId="3A7AF2F7" w:rsidR="00AE489F" w:rsidRPr="00833406" w:rsidRDefault="00AE489F" w:rsidP="00AE489F">
            <w:pPr>
              <w:pStyle w:val="Tablebody"/>
              <w:rPr>
                <w:szCs w:val="20"/>
              </w:rPr>
            </w:pPr>
            <w:r w:rsidRPr="00772CDB">
              <w:rPr>
                <w:szCs w:val="20"/>
              </w:rPr>
              <w:t>https://eservices-test.vraa.gov.lv/EservicePlatform.</w:t>
            </w:r>
            <w:r w:rsidR="0047370B" w:rsidRPr="00772CDB">
              <w:rPr>
                <w:szCs w:val="20"/>
              </w:rPr>
              <w:t>Controls.Html.Full</w:t>
            </w:r>
            <w:r w:rsidRPr="00772CDB">
              <w:rPr>
                <w:szCs w:val="20"/>
              </w:rPr>
              <w:t>/?path=/story/pages-lvp-kdv-sarakste--profile-email-detail-received-page</w:t>
            </w:r>
            <w:r>
              <w:rPr>
                <w:szCs w:val="20"/>
              </w:rPr>
              <w:t xml:space="preserve"> </w:t>
            </w:r>
          </w:p>
        </w:tc>
      </w:tr>
      <w:tr w:rsidR="00AE489F" w:rsidRPr="00951F46" w14:paraId="63C7084B" w14:textId="24D581E9" w:rsidTr="001D4B71">
        <w:trPr>
          <w:trHeight w:val="244"/>
        </w:trPr>
        <w:tc>
          <w:tcPr>
            <w:tcW w:w="2336" w:type="dxa"/>
            <w:tcBorders>
              <w:top w:val="single" w:sz="2" w:space="0" w:color="auto"/>
              <w:bottom w:val="single" w:sz="2" w:space="0" w:color="auto"/>
            </w:tcBorders>
          </w:tcPr>
          <w:p w14:paraId="0F898C07" w14:textId="79A206FC" w:rsidR="00AE489F" w:rsidRPr="00951F46" w:rsidRDefault="00AE489F" w:rsidP="00AE489F">
            <w:pPr>
              <w:pStyle w:val="Tablebody"/>
              <w:rPr>
                <w:rFonts w:cs="Arial"/>
              </w:rPr>
            </w:pPr>
            <w:proofErr w:type="spellStart"/>
            <w:r w:rsidRPr="00951F46">
              <w:rPr>
                <w:rFonts w:cs="Arial"/>
              </w:rPr>
              <w:t>Profile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Email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Detail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Sent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Page</w:t>
            </w:r>
            <w:proofErr w:type="spellEnd"/>
          </w:p>
        </w:tc>
        <w:tc>
          <w:tcPr>
            <w:tcW w:w="1843" w:type="dxa"/>
            <w:tcBorders>
              <w:top w:val="single" w:sz="2" w:space="0" w:color="auto"/>
              <w:bottom w:val="single" w:sz="2" w:space="0" w:color="auto"/>
            </w:tcBorders>
          </w:tcPr>
          <w:p w14:paraId="2ACD94D4" w14:textId="2141A765" w:rsidR="00AE489F" w:rsidRPr="00951F46" w:rsidRDefault="00AE489F" w:rsidP="00AE489F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Detalizēta nosūtītā E-adreses apstrādes lapa</w:t>
            </w:r>
          </w:p>
        </w:tc>
        <w:tc>
          <w:tcPr>
            <w:tcW w:w="2727" w:type="dxa"/>
            <w:tcBorders>
              <w:top w:val="single" w:sz="2" w:space="0" w:color="auto"/>
              <w:bottom w:val="single" w:sz="2" w:space="0" w:color="auto"/>
            </w:tcBorders>
          </w:tcPr>
          <w:p w14:paraId="2BD349E8" w14:textId="1F8B4CB6" w:rsidR="00AE489F" w:rsidRPr="00833406" w:rsidRDefault="00AE489F" w:rsidP="00AE489F">
            <w:pPr>
              <w:pStyle w:val="Tablebody"/>
              <w:rPr>
                <w:rFonts w:cs="Arial"/>
                <w:szCs w:val="20"/>
              </w:rPr>
            </w:pPr>
            <w:r w:rsidRPr="00772CDB">
              <w:rPr>
                <w:rFonts w:eastAsiaTheme="majorEastAsia" w:cs="Arial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Cs w:val="20"/>
              </w:rPr>
              <w:t>/?path=/story/pages-lvp-kdv-sarakste—profile-email-detail-sent-page</w:t>
            </w:r>
            <w:r>
              <w:rPr>
                <w:rFonts w:eastAsiaTheme="majorEastAsia" w:cs="Arial"/>
                <w:szCs w:val="20"/>
              </w:rPr>
              <w:t xml:space="preserve"> </w:t>
            </w:r>
          </w:p>
        </w:tc>
        <w:tc>
          <w:tcPr>
            <w:tcW w:w="2727" w:type="dxa"/>
            <w:tcBorders>
              <w:top w:val="single" w:sz="2" w:space="0" w:color="auto"/>
              <w:bottom w:val="single" w:sz="2" w:space="0" w:color="auto"/>
            </w:tcBorders>
          </w:tcPr>
          <w:p w14:paraId="2DE57DF8" w14:textId="502F0248" w:rsidR="00AE489F" w:rsidRPr="00833406" w:rsidRDefault="00AE489F" w:rsidP="00AE489F">
            <w:pPr>
              <w:pStyle w:val="Tablebody"/>
              <w:rPr>
                <w:szCs w:val="20"/>
              </w:rPr>
            </w:pPr>
            <w:r w:rsidRPr="00772CDB">
              <w:rPr>
                <w:szCs w:val="20"/>
              </w:rPr>
              <w:t>https://eservices-test.vraa.gov.lv/EservicePlatform.</w:t>
            </w:r>
            <w:r w:rsidR="0047370B" w:rsidRPr="00772CDB">
              <w:rPr>
                <w:szCs w:val="20"/>
              </w:rPr>
              <w:t>Controls.Html.Full</w:t>
            </w:r>
            <w:r w:rsidRPr="00772CDB">
              <w:rPr>
                <w:szCs w:val="20"/>
              </w:rPr>
              <w:t>/?path=/story/pages-lvp-kdv-sarakste--profile-email-detail-sent-page</w:t>
            </w:r>
            <w:r>
              <w:rPr>
                <w:szCs w:val="20"/>
              </w:rPr>
              <w:t xml:space="preserve"> </w:t>
            </w:r>
          </w:p>
        </w:tc>
      </w:tr>
      <w:tr w:rsidR="00AE489F" w:rsidRPr="00951F46" w14:paraId="5816B1F8" w14:textId="581E6C85" w:rsidTr="001D4B71">
        <w:trPr>
          <w:trHeight w:val="244"/>
        </w:trPr>
        <w:tc>
          <w:tcPr>
            <w:tcW w:w="2336" w:type="dxa"/>
            <w:tcBorders>
              <w:top w:val="single" w:sz="2" w:space="0" w:color="auto"/>
              <w:bottom w:val="single" w:sz="2" w:space="0" w:color="auto"/>
            </w:tcBorders>
          </w:tcPr>
          <w:p w14:paraId="31B10876" w14:textId="6AE2B089" w:rsidR="00AE489F" w:rsidRPr="00951F46" w:rsidRDefault="00AE489F" w:rsidP="00AE489F">
            <w:pPr>
              <w:pStyle w:val="Tablebody"/>
              <w:rPr>
                <w:rFonts w:cs="Arial"/>
              </w:rPr>
            </w:pPr>
            <w:proofErr w:type="spellStart"/>
            <w:r w:rsidRPr="00951F46">
              <w:rPr>
                <w:rFonts w:cs="Arial"/>
              </w:rPr>
              <w:t>Profile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Email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New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Page</w:t>
            </w:r>
            <w:proofErr w:type="spellEnd"/>
          </w:p>
        </w:tc>
        <w:tc>
          <w:tcPr>
            <w:tcW w:w="1843" w:type="dxa"/>
            <w:tcBorders>
              <w:top w:val="single" w:sz="2" w:space="0" w:color="auto"/>
              <w:bottom w:val="single" w:sz="2" w:space="0" w:color="auto"/>
            </w:tcBorders>
          </w:tcPr>
          <w:p w14:paraId="6F9E555B" w14:textId="47E45C97" w:rsidR="00AE489F" w:rsidRPr="00951F46" w:rsidRDefault="00AE489F" w:rsidP="00AE489F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Jauna E-adreses izveidošanas un apstrādes lapa </w:t>
            </w:r>
          </w:p>
        </w:tc>
        <w:tc>
          <w:tcPr>
            <w:tcW w:w="2727" w:type="dxa"/>
            <w:tcBorders>
              <w:top w:val="single" w:sz="2" w:space="0" w:color="auto"/>
              <w:bottom w:val="single" w:sz="2" w:space="0" w:color="auto"/>
            </w:tcBorders>
          </w:tcPr>
          <w:p w14:paraId="283D70A2" w14:textId="37E16674" w:rsidR="00AE489F" w:rsidRPr="00833406" w:rsidRDefault="00AE489F" w:rsidP="00AE489F">
            <w:pPr>
              <w:pStyle w:val="Tablebody"/>
              <w:rPr>
                <w:rFonts w:cs="Arial"/>
                <w:szCs w:val="20"/>
              </w:rPr>
            </w:pPr>
            <w:r w:rsidRPr="00772CDB">
              <w:rPr>
                <w:rFonts w:eastAsiaTheme="majorEastAsia" w:cs="Arial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Cs w:val="20"/>
              </w:rPr>
              <w:t>/?path=/story/pages-lvp-kdv-sarakste—profile-email-new-page</w:t>
            </w:r>
            <w:r>
              <w:rPr>
                <w:rFonts w:eastAsiaTheme="majorEastAsia" w:cs="Arial"/>
                <w:szCs w:val="20"/>
              </w:rPr>
              <w:t xml:space="preserve"> </w:t>
            </w:r>
          </w:p>
        </w:tc>
        <w:tc>
          <w:tcPr>
            <w:tcW w:w="2727" w:type="dxa"/>
            <w:tcBorders>
              <w:top w:val="single" w:sz="2" w:space="0" w:color="auto"/>
              <w:bottom w:val="single" w:sz="2" w:space="0" w:color="auto"/>
            </w:tcBorders>
          </w:tcPr>
          <w:p w14:paraId="22360F36" w14:textId="665A8CBB" w:rsidR="00AE489F" w:rsidRPr="00833406" w:rsidRDefault="00AE489F" w:rsidP="00AE489F">
            <w:pPr>
              <w:pStyle w:val="Tablebody"/>
              <w:rPr>
                <w:szCs w:val="20"/>
              </w:rPr>
            </w:pPr>
            <w:r w:rsidRPr="00772CDB">
              <w:rPr>
                <w:szCs w:val="20"/>
              </w:rPr>
              <w:t>https://eservices-test.vraa.gov.lv/EservicePlatform.</w:t>
            </w:r>
            <w:r w:rsidR="0047370B" w:rsidRPr="00772CDB">
              <w:rPr>
                <w:szCs w:val="20"/>
              </w:rPr>
              <w:t>Controls.Html.Full</w:t>
            </w:r>
            <w:r w:rsidRPr="00772CDB">
              <w:rPr>
                <w:szCs w:val="20"/>
              </w:rPr>
              <w:t>/?path=/story/pages-lvp-kdv-sarakste--profile-email-new-page</w:t>
            </w:r>
            <w:r>
              <w:rPr>
                <w:szCs w:val="20"/>
              </w:rPr>
              <w:t xml:space="preserve"> </w:t>
            </w:r>
          </w:p>
        </w:tc>
      </w:tr>
      <w:tr w:rsidR="00AE489F" w:rsidRPr="00951F46" w14:paraId="63199735" w14:textId="0EF2412B" w:rsidTr="001D4B71">
        <w:trPr>
          <w:trHeight w:val="244"/>
        </w:trPr>
        <w:tc>
          <w:tcPr>
            <w:tcW w:w="2336" w:type="dxa"/>
            <w:tcBorders>
              <w:top w:val="single" w:sz="2" w:space="0" w:color="auto"/>
              <w:bottom w:val="single" w:sz="2" w:space="0" w:color="auto"/>
            </w:tcBorders>
          </w:tcPr>
          <w:p w14:paraId="23A8F9C4" w14:textId="04B56015" w:rsidR="00AE489F" w:rsidRPr="00951F46" w:rsidRDefault="00AE489F" w:rsidP="00AE489F">
            <w:pPr>
              <w:pStyle w:val="Tablebody"/>
              <w:rPr>
                <w:rFonts w:cs="Arial"/>
              </w:rPr>
            </w:pPr>
            <w:proofErr w:type="spellStart"/>
            <w:r w:rsidRPr="00951F46">
              <w:rPr>
                <w:rFonts w:cs="Arial"/>
              </w:rPr>
              <w:t>Profile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Email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Reply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Page</w:t>
            </w:r>
            <w:proofErr w:type="spellEnd"/>
          </w:p>
        </w:tc>
        <w:tc>
          <w:tcPr>
            <w:tcW w:w="1843" w:type="dxa"/>
            <w:tcBorders>
              <w:top w:val="single" w:sz="2" w:space="0" w:color="auto"/>
              <w:bottom w:val="single" w:sz="2" w:space="0" w:color="auto"/>
            </w:tcBorders>
          </w:tcPr>
          <w:p w14:paraId="2482A13B" w14:textId="1EC0ECFE" w:rsidR="00AE489F" w:rsidRPr="00951F46" w:rsidRDefault="00AE489F" w:rsidP="00AE489F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E-adreses pārsūtīšanas apstrādes lapa</w:t>
            </w:r>
          </w:p>
        </w:tc>
        <w:tc>
          <w:tcPr>
            <w:tcW w:w="2727" w:type="dxa"/>
            <w:tcBorders>
              <w:top w:val="single" w:sz="2" w:space="0" w:color="auto"/>
              <w:bottom w:val="single" w:sz="2" w:space="0" w:color="auto"/>
            </w:tcBorders>
          </w:tcPr>
          <w:p w14:paraId="427023C8" w14:textId="6F707C58" w:rsidR="00AE489F" w:rsidRPr="00833406" w:rsidRDefault="00AE489F" w:rsidP="00AE489F">
            <w:pPr>
              <w:pStyle w:val="Tablebody"/>
              <w:rPr>
                <w:rFonts w:cs="Arial"/>
                <w:szCs w:val="20"/>
              </w:rPr>
            </w:pPr>
            <w:r w:rsidRPr="00772CDB">
              <w:rPr>
                <w:rFonts w:eastAsiaTheme="majorEastAsia" w:cs="Arial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Cs w:val="20"/>
              </w:rPr>
              <w:t>/?path=/story/pages-lvp-kdv-</w:t>
            </w:r>
            <w:r w:rsidRPr="00772CDB">
              <w:rPr>
                <w:rFonts w:eastAsiaTheme="majorEastAsia" w:cs="Arial"/>
                <w:szCs w:val="20"/>
              </w:rPr>
              <w:lastRenderedPageBreak/>
              <w:t>sarakste--profile-email-reply-page</w:t>
            </w:r>
            <w:r>
              <w:rPr>
                <w:rFonts w:eastAsiaTheme="majorEastAsia" w:cs="Arial"/>
                <w:szCs w:val="20"/>
              </w:rPr>
              <w:t xml:space="preserve"> </w:t>
            </w:r>
          </w:p>
        </w:tc>
        <w:tc>
          <w:tcPr>
            <w:tcW w:w="2727" w:type="dxa"/>
            <w:tcBorders>
              <w:top w:val="single" w:sz="2" w:space="0" w:color="auto"/>
              <w:bottom w:val="single" w:sz="2" w:space="0" w:color="auto"/>
            </w:tcBorders>
          </w:tcPr>
          <w:p w14:paraId="7EBACB16" w14:textId="70B392B6" w:rsidR="00AE489F" w:rsidRPr="00833406" w:rsidRDefault="00AE489F" w:rsidP="00AE489F">
            <w:pPr>
              <w:pStyle w:val="Tablebody"/>
              <w:rPr>
                <w:szCs w:val="20"/>
              </w:rPr>
            </w:pPr>
            <w:r w:rsidRPr="00772CDB">
              <w:rPr>
                <w:szCs w:val="20"/>
              </w:rPr>
              <w:lastRenderedPageBreak/>
              <w:t>https://eservices-test.vraa.gov.lv/EservicePlatform.Contols.Html/?path=/story/pages-lvp-kdv-</w:t>
            </w:r>
            <w:r w:rsidRPr="00772CDB">
              <w:rPr>
                <w:szCs w:val="20"/>
              </w:rPr>
              <w:lastRenderedPageBreak/>
              <w:t>sarakste--profile-email-reply-page</w:t>
            </w:r>
          </w:p>
        </w:tc>
      </w:tr>
      <w:tr w:rsidR="00AE489F" w:rsidRPr="00951F46" w14:paraId="20C5B0FF" w14:textId="77777777" w:rsidTr="002B4090">
        <w:trPr>
          <w:trHeight w:val="244"/>
        </w:trPr>
        <w:tc>
          <w:tcPr>
            <w:tcW w:w="2336" w:type="dxa"/>
            <w:tcBorders>
              <w:top w:val="single" w:sz="2" w:space="0" w:color="auto"/>
              <w:bottom w:val="single" w:sz="2" w:space="0" w:color="auto"/>
            </w:tcBorders>
          </w:tcPr>
          <w:p w14:paraId="219275B7" w14:textId="258743DE" w:rsidR="00AE489F" w:rsidRPr="00951F46" w:rsidRDefault="00AE489F" w:rsidP="00AE489F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lastRenderedPageBreak/>
              <w:t>Profile</w:t>
            </w:r>
            <w:proofErr w:type="spellEnd"/>
            <w:r>
              <w:rPr>
                <w:rFonts w:cs="Arial"/>
              </w:rPr>
              <w:t xml:space="preserve"> </w:t>
            </w:r>
            <w:proofErr w:type="spellStart"/>
            <w:r>
              <w:rPr>
                <w:rFonts w:cs="Arial"/>
              </w:rPr>
              <w:t>Email</w:t>
            </w:r>
            <w:proofErr w:type="spellEnd"/>
            <w:r>
              <w:rPr>
                <w:rFonts w:cs="Arial"/>
              </w:rPr>
              <w:t xml:space="preserve"> </w:t>
            </w:r>
            <w:proofErr w:type="spellStart"/>
            <w:r>
              <w:rPr>
                <w:rFonts w:cs="Arial"/>
              </w:rPr>
              <w:t>Task</w:t>
            </w:r>
            <w:proofErr w:type="spellEnd"/>
            <w:r>
              <w:rPr>
                <w:rFonts w:cs="Arial"/>
              </w:rPr>
              <w:t xml:space="preserve"> </w:t>
            </w:r>
            <w:proofErr w:type="spellStart"/>
            <w:r>
              <w:rPr>
                <w:rFonts w:cs="Arial"/>
              </w:rPr>
              <w:t>Detail</w:t>
            </w:r>
            <w:proofErr w:type="spellEnd"/>
            <w:r>
              <w:rPr>
                <w:rFonts w:cs="Arial"/>
              </w:rPr>
              <w:t xml:space="preserve"> </w:t>
            </w:r>
            <w:proofErr w:type="spellStart"/>
            <w:r>
              <w:rPr>
                <w:rFonts w:cs="Arial"/>
              </w:rPr>
              <w:t>Page</w:t>
            </w:r>
            <w:proofErr w:type="spellEnd"/>
          </w:p>
        </w:tc>
        <w:tc>
          <w:tcPr>
            <w:tcW w:w="1843" w:type="dxa"/>
            <w:tcBorders>
              <w:top w:val="single" w:sz="2" w:space="0" w:color="auto"/>
              <w:bottom w:val="single" w:sz="2" w:space="0" w:color="auto"/>
            </w:tcBorders>
          </w:tcPr>
          <w:p w14:paraId="0ABAC1B4" w14:textId="1FBB58CC" w:rsidR="00AE489F" w:rsidRPr="00951F46" w:rsidRDefault="00AE489F" w:rsidP="00AE489F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Detalizēta uzdevuma skats</w:t>
            </w:r>
          </w:p>
        </w:tc>
        <w:tc>
          <w:tcPr>
            <w:tcW w:w="2727" w:type="dxa"/>
            <w:tcBorders>
              <w:top w:val="single" w:sz="2" w:space="0" w:color="auto"/>
              <w:bottom w:val="single" w:sz="2" w:space="0" w:color="auto"/>
            </w:tcBorders>
          </w:tcPr>
          <w:p w14:paraId="39A5D029" w14:textId="4EF739B4" w:rsidR="00AE489F" w:rsidRPr="00833406" w:rsidRDefault="00AE489F" w:rsidP="00AE489F">
            <w:pPr>
              <w:pStyle w:val="Tablebody"/>
              <w:rPr>
                <w:szCs w:val="20"/>
              </w:rPr>
            </w:pPr>
            <w:r w:rsidRPr="00772CDB">
              <w:t>https://eservices-test.vraa.gov.lv/EservicePlatform.</w:t>
            </w:r>
            <w:r w:rsidR="0047370B" w:rsidRPr="00772CDB">
              <w:t>Controls.React.Full</w:t>
            </w:r>
            <w:r w:rsidRPr="00772CDB">
              <w:t>/?path=/story/pages-lvp-kdv-sarakste--profile-email-task-detail-page</w:t>
            </w:r>
            <w:r>
              <w:t xml:space="preserve"> </w:t>
            </w:r>
          </w:p>
        </w:tc>
        <w:tc>
          <w:tcPr>
            <w:tcW w:w="2727" w:type="dxa"/>
            <w:tcBorders>
              <w:top w:val="single" w:sz="2" w:space="0" w:color="auto"/>
              <w:bottom w:val="single" w:sz="2" w:space="0" w:color="auto"/>
            </w:tcBorders>
          </w:tcPr>
          <w:p w14:paraId="292F9075" w14:textId="7394C075" w:rsidR="00AE489F" w:rsidRPr="00833406" w:rsidRDefault="00AE489F" w:rsidP="00D06B36">
            <w:pPr>
              <w:pStyle w:val="Tablebody"/>
              <w:rPr>
                <w:szCs w:val="20"/>
              </w:rPr>
            </w:pPr>
            <w:r w:rsidRPr="00772CDB">
              <w:t>https://eservices-test.vraa.gov.lv/EservicePlatform.Contols.Html/?path=/story/pages-lvp-kdv-sarakste--profile-email-task-detail-page</w:t>
            </w:r>
          </w:p>
        </w:tc>
      </w:tr>
      <w:tr w:rsidR="00AE489F" w:rsidRPr="00951F46" w14:paraId="0EDE4917" w14:textId="77777777" w:rsidTr="002B4090">
        <w:trPr>
          <w:trHeight w:val="244"/>
        </w:trPr>
        <w:tc>
          <w:tcPr>
            <w:tcW w:w="2336" w:type="dxa"/>
            <w:tcBorders>
              <w:top w:val="single" w:sz="2" w:space="0" w:color="auto"/>
              <w:bottom w:val="single" w:sz="2" w:space="0" w:color="auto"/>
            </w:tcBorders>
          </w:tcPr>
          <w:p w14:paraId="5BF9FC28" w14:textId="0D07BC04" w:rsidR="00AE489F" w:rsidRPr="00951F46" w:rsidRDefault="00AE489F" w:rsidP="00AE489F">
            <w:pPr>
              <w:pStyle w:val="Tablebody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Profile</w:t>
            </w:r>
            <w:proofErr w:type="spellEnd"/>
            <w:r>
              <w:rPr>
                <w:rFonts w:cs="Arial"/>
              </w:rPr>
              <w:t xml:space="preserve"> </w:t>
            </w:r>
            <w:proofErr w:type="spellStart"/>
            <w:r>
              <w:rPr>
                <w:rFonts w:cs="Arial"/>
              </w:rPr>
              <w:t>Email</w:t>
            </w:r>
            <w:proofErr w:type="spellEnd"/>
            <w:r>
              <w:rPr>
                <w:rFonts w:cs="Arial"/>
              </w:rPr>
              <w:t xml:space="preserve"> </w:t>
            </w:r>
            <w:proofErr w:type="spellStart"/>
            <w:r>
              <w:rPr>
                <w:rFonts w:cs="Arial"/>
              </w:rPr>
              <w:t>Sent</w:t>
            </w:r>
            <w:proofErr w:type="spellEnd"/>
            <w:r>
              <w:rPr>
                <w:rFonts w:cs="Arial"/>
              </w:rPr>
              <w:t xml:space="preserve"> </w:t>
            </w:r>
            <w:proofErr w:type="spellStart"/>
            <w:r>
              <w:rPr>
                <w:rFonts w:cs="Arial"/>
              </w:rPr>
              <w:t>Success</w:t>
            </w:r>
            <w:proofErr w:type="spellEnd"/>
            <w:r>
              <w:rPr>
                <w:rFonts w:cs="Arial"/>
              </w:rPr>
              <w:t xml:space="preserve"> </w:t>
            </w:r>
            <w:proofErr w:type="spellStart"/>
            <w:r>
              <w:rPr>
                <w:rFonts w:cs="Arial"/>
              </w:rPr>
              <w:t>Page</w:t>
            </w:r>
            <w:proofErr w:type="spellEnd"/>
          </w:p>
        </w:tc>
        <w:tc>
          <w:tcPr>
            <w:tcW w:w="1843" w:type="dxa"/>
            <w:tcBorders>
              <w:top w:val="single" w:sz="2" w:space="0" w:color="auto"/>
              <w:bottom w:val="single" w:sz="2" w:space="0" w:color="auto"/>
            </w:tcBorders>
          </w:tcPr>
          <w:p w14:paraId="204B7010" w14:textId="35975532" w:rsidR="00AE489F" w:rsidRPr="00951F46" w:rsidRDefault="00AE489F" w:rsidP="00AE489F">
            <w:pPr>
              <w:pStyle w:val="Tablebody"/>
              <w:rPr>
                <w:rFonts w:cs="Arial"/>
              </w:rPr>
            </w:pPr>
            <w:r>
              <w:rPr>
                <w:rFonts w:cs="Arial"/>
              </w:rPr>
              <w:t>Veiksmīgi nosūtīta ziņojuma lapa</w:t>
            </w:r>
          </w:p>
        </w:tc>
        <w:tc>
          <w:tcPr>
            <w:tcW w:w="2727" w:type="dxa"/>
            <w:tcBorders>
              <w:top w:val="single" w:sz="2" w:space="0" w:color="auto"/>
              <w:bottom w:val="single" w:sz="2" w:space="0" w:color="auto"/>
            </w:tcBorders>
          </w:tcPr>
          <w:p w14:paraId="0916CE03" w14:textId="7C31E127" w:rsidR="00AE489F" w:rsidRPr="00833406" w:rsidRDefault="00AE489F" w:rsidP="00AE489F">
            <w:pPr>
              <w:pStyle w:val="Tablebody"/>
              <w:rPr>
                <w:szCs w:val="20"/>
              </w:rPr>
            </w:pPr>
            <w:r w:rsidRPr="00772CDB">
              <w:t>https://eservices-test.vraa.gov.lv/EservicePlatform.</w:t>
            </w:r>
            <w:r w:rsidR="0047370B" w:rsidRPr="00772CDB">
              <w:t>Controls.React.Full</w:t>
            </w:r>
            <w:r w:rsidRPr="00772CDB">
              <w:t>/?path=/story/pages-lvp-kdv-sarakste--profile-email-sent-success-page</w:t>
            </w:r>
            <w:r>
              <w:t xml:space="preserve"> </w:t>
            </w:r>
          </w:p>
        </w:tc>
        <w:tc>
          <w:tcPr>
            <w:tcW w:w="2727" w:type="dxa"/>
            <w:tcBorders>
              <w:top w:val="single" w:sz="2" w:space="0" w:color="auto"/>
              <w:bottom w:val="single" w:sz="2" w:space="0" w:color="auto"/>
            </w:tcBorders>
          </w:tcPr>
          <w:p w14:paraId="4AEA0568" w14:textId="6C1E68BB" w:rsidR="00AE489F" w:rsidRPr="00833406" w:rsidRDefault="00AE489F" w:rsidP="00AE489F">
            <w:pPr>
              <w:pStyle w:val="Tablebody"/>
              <w:rPr>
                <w:szCs w:val="20"/>
              </w:rPr>
            </w:pPr>
            <w:r w:rsidRPr="00772CDB">
              <w:t>https://eservices-test.vraa.gov.lv/EservicePlatform.Contols.Html/?path=/story/pages-lvp-kdv-sarakste--profile-email-sent-success-page</w:t>
            </w:r>
            <w:r>
              <w:t xml:space="preserve"> </w:t>
            </w:r>
          </w:p>
        </w:tc>
      </w:tr>
    </w:tbl>
    <w:p w14:paraId="184F803B" w14:textId="03B6FEF9" w:rsidR="00FB1B51" w:rsidRPr="00951F46" w:rsidRDefault="00640BE1" w:rsidP="00E12E8E">
      <w:pPr>
        <w:pStyle w:val="Tablenumber"/>
      </w:pPr>
      <w:r>
        <w:lastRenderedPageBreak/>
        <w:t>16</w:t>
      </w:r>
      <w:r w:rsidR="00FB1B51" w:rsidRPr="00951F46">
        <w:t>.tabula</w:t>
      </w:r>
    </w:p>
    <w:p w14:paraId="3CF71CAB" w14:textId="6A508178" w:rsidR="00FB1B51" w:rsidRPr="00951F46" w:rsidRDefault="00FB1B51">
      <w:pPr>
        <w:pStyle w:val="Tabletitle"/>
      </w:pPr>
      <w:r w:rsidRPr="00951F46">
        <w:t>KDV e-</w:t>
      </w:r>
      <w:r w:rsidR="00D454C5" w:rsidRPr="00951F46">
        <w:t>adreses</w:t>
      </w:r>
      <w:r w:rsidRPr="00951F46">
        <w:t xml:space="preserve"> darbībām paredzamās lapas izklāsts (</w:t>
      </w:r>
      <w:proofErr w:type="spellStart"/>
      <w:r w:rsidR="0009788A" w:rsidRPr="00951F46">
        <w:t>Profile</w:t>
      </w:r>
      <w:proofErr w:type="spellEnd"/>
      <w:r w:rsidR="0009788A" w:rsidRPr="00951F46">
        <w:t xml:space="preserve"> </w:t>
      </w:r>
      <w:proofErr w:type="spellStart"/>
      <w:r w:rsidR="0009788A" w:rsidRPr="00951F46">
        <w:t>Email</w:t>
      </w:r>
      <w:proofErr w:type="spellEnd"/>
      <w:r w:rsidR="0009788A" w:rsidRPr="00951F46">
        <w:t xml:space="preserve"> </w:t>
      </w:r>
      <w:proofErr w:type="spellStart"/>
      <w:r w:rsidR="0009788A" w:rsidRPr="00951F46">
        <w:t>Detail</w:t>
      </w:r>
      <w:proofErr w:type="spellEnd"/>
      <w:r w:rsidR="0009788A" w:rsidRPr="00951F46">
        <w:t xml:space="preserve"> </w:t>
      </w:r>
      <w:proofErr w:type="spellStart"/>
      <w:r w:rsidR="0009788A" w:rsidRPr="00951F46">
        <w:t>Sent</w:t>
      </w:r>
      <w:proofErr w:type="spellEnd"/>
      <w:r w:rsidR="0009788A" w:rsidRPr="00951F46">
        <w:t xml:space="preserve"> </w:t>
      </w:r>
      <w:proofErr w:type="spellStart"/>
      <w:r w:rsidR="0009788A" w:rsidRPr="00951F46">
        <w:t>Page</w:t>
      </w:r>
      <w:proofErr w:type="spellEnd"/>
      <w:r w:rsidR="0009788A" w:rsidRPr="00951F46">
        <w:t>)</w:t>
      </w:r>
    </w:p>
    <w:tbl>
      <w:tblPr>
        <w:tblW w:w="9639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4962"/>
        <w:gridCol w:w="4677"/>
      </w:tblGrid>
      <w:tr w:rsidR="00A8671C" w:rsidRPr="00951F46" w14:paraId="18418247" w14:textId="77777777" w:rsidTr="508D03E6">
        <w:trPr>
          <w:tblHeader/>
        </w:trPr>
        <w:tc>
          <w:tcPr>
            <w:tcW w:w="9639" w:type="dxa"/>
            <w:gridSpan w:val="2"/>
            <w:tcBorders>
              <w:top w:val="single" w:sz="12" w:space="0" w:color="auto"/>
              <w:bottom w:val="single" w:sz="2" w:space="0" w:color="auto"/>
            </w:tcBorders>
          </w:tcPr>
          <w:p w14:paraId="563A5E53" w14:textId="77777777" w:rsidR="00A8671C" w:rsidRPr="00951F46" w:rsidRDefault="00A8671C" w:rsidP="00F01830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Darba virsma</w:t>
            </w:r>
          </w:p>
        </w:tc>
      </w:tr>
      <w:tr w:rsidR="00A8671C" w:rsidRPr="00951F46" w14:paraId="5082EEA0" w14:textId="77777777" w:rsidTr="508D03E6">
        <w:tc>
          <w:tcPr>
            <w:tcW w:w="9639" w:type="dxa"/>
            <w:gridSpan w:val="2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242F9564" w14:textId="485CD934" w:rsidR="00A8671C" w:rsidRPr="00951F46" w:rsidRDefault="00A275D3" w:rsidP="00840666">
            <w:pPr>
              <w:pStyle w:val="Pictureposition"/>
              <w:rPr>
                <w:rFonts w:cs="Arial"/>
              </w:rPr>
            </w:pPr>
            <w:r w:rsidRPr="00A275D3">
              <w:rPr>
                <w:rFonts w:cs="Arial"/>
                <w:noProof/>
              </w:rPr>
              <w:drawing>
                <wp:inline distT="0" distB="0" distL="0" distR="0" wp14:anchorId="235B682E" wp14:editId="3C1C6148">
                  <wp:extent cx="3590925" cy="3135914"/>
                  <wp:effectExtent l="0" t="0" r="0" b="7620"/>
                  <wp:docPr id="99701454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7014540" name="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689" cy="3147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71C" w:rsidRPr="00951F46" w14:paraId="7E4AF052" w14:textId="77777777" w:rsidTr="508D03E6"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</w:tcPr>
          <w:p w14:paraId="4A094D09" w14:textId="77777777" w:rsidR="00A8671C" w:rsidRPr="00951F46" w:rsidRDefault="00A8671C" w:rsidP="00F01830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r w:rsidRPr="00951F46">
              <w:rPr>
                <w:rFonts w:cs="Arial"/>
              </w:rPr>
              <w:t>Mobilā aplikācija</w:t>
            </w:r>
          </w:p>
        </w:tc>
        <w:tc>
          <w:tcPr>
            <w:tcW w:w="4677" w:type="dxa"/>
            <w:tcBorders>
              <w:top w:val="single" w:sz="2" w:space="0" w:color="auto"/>
              <w:bottom w:val="single" w:sz="2" w:space="0" w:color="auto"/>
            </w:tcBorders>
          </w:tcPr>
          <w:p w14:paraId="61DD3519" w14:textId="77777777" w:rsidR="00A8671C" w:rsidRPr="00951F46" w:rsidRDefault="00A8671C" w:rsidP="00F01830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proofErr w:type="spellStart"/>
            <w:r w:rsidRPr="00951F46">
              <w:rPr>
                <w:rFonts w:cs="Arial"/>
              </w:rPr>
              <w:t>Viedierīce</w:t>
            </w:r>
            <w:proofErr w:type="spellEnd"/>
          </w:p>
        </w:tc>
      </w:tr>
      <w:tr w:rsidR="00A8671C" w:rsidRPr="00951F46" w14:paraId="4F8C69B5" w14:textId="77777777" w:rsidTr="508D03E6"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1BF27DBE" w14:textId="13BF1387" w:rsidR="00A8671C" w:rsidRPr="00951F46" w:rsidRDefault="00044651" w:rsidP="00840666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0D6D7FDD" wp14:editId="2B8A2F8F">
                  <wp:extent cx="1134830" cy="4581525"/>
                  <wp:effectExtent l="0" t="0" r="8255" b="0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822" cy="4629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40CE908E" w14:textId="7EBDF101" w:rsidR="00A8671C" w:rsidRPr="00951F46" w:rsidRDefault="00044651" w:rsidP="00840666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19BCFF5F" wp14:editId="299CC285">
                  <wp:extent cx="2655504" cy="4667250"/>
                  <wp:effectExtent l="0" t="0" r="0" b="0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0129" cy="4675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75C7D6" w14:textId="77777777" w:rsidR="009B47DE" w:rsidRPr="00951F46" w:rsidRDefault="009B47DE" w:rsidP="00B838A0">
      <w:pPr>
        <w:pStyle w:val="Tablenumber"/>
      </w:pPr>
    </w:p>
    <w:p w14:paraId="22B4C5C6" w14:textId="77FBB03B" w:rsidR="00FB1B51" w:rsidRPr="00951F46" w:rsidRDefault="00640BE1" w:rsidP="00E12E8E">
      <w:pPr>
        <w:pStyle w:val="Tablenumber"/>
      </w:pPr>
      <w:r>
        <w:t>17</w:t>
      </w:r>
      <w:r w:rsidR="00FB1B51" w:rsidRPr="00951F46">
        <w:t>.tabula</w:t>
      </w:r>
    </w:p>
    <w:p w14:paraId="0C14070A" w14:textId="493B1B46" w:rsidR="00FB1B51" w:rsidRPr="00951F46" w:rsidRDefault="00FB1B51">
      <w:pPr>
        <w:pStyle w:val="Tabletitle"/>
      </w:pPr>
      <w:r w:rsidRPr="00951F46">
        <w:t xml:space="preserve">KDV tiesību pārvaldības lapas </w:t>
      </w:r>
      <w:proofErr w:type="spellStart"/>
      <w:r w:rsidRPr="00951F46">
        <w:t>React</w:t>
      </w:r>
      <w:proofErr w:type="spellEnd"/>
      <w:r w:rsidRPr="00951F46">
        <w:t xml:space="preserve"> </w:t>
      </w:r>
      <w:r w:rsidR="00F73CCF">
        <w:t xml:space="preserve">un HTML </w:t>
      </w:r>
      <w:proofErr w:type="spellStart"/>
      <w:r w:rsidRPr="00951F46">
        <w:t>Storybook</w:t>
      </w:r>
      <w:proofErr w:type="spellEnd"/>
    </w:p>
    <w:tbl>
      <w:tblPr>
        <w:tblW w:w="4996" w:type="pct"/>
        <w:tblBorders>
          <w:top w:val="single" w:sz="12" w:space="0" w:color="auto"/>
          <w:bottom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E0" w:firstRow="1" w:lastRow="1" w:firstColumn="1" w:lastColumn="0" w:noHBand="0" w:noVBand="1"/>
      </w:tblPr>
      <w:tblGrid>
        <w:gridCol w:w="1710"/>
        <w:gridCol w:w="1800"/>
        <w:gridCol w:w="3060"/>
        <w:gridCol w:w="3060"/>
      </w:tblGrid>
      <w:tr w:rsidR="003B78EE" w:rsidRPr="00951F46" w14:paraId="55165CE9" w14:textId="39C6B7F9" w:rsidTr="0008431E">
        <w:trPr>
          <w:trHeight w:val="378"/>
          <w:tblHeader/>
        </w:trPr>
        <w:tc>
          <w:tcPr>
            <w:tcW w:w="1710" w:type="dxa"/>
          </w:tcPr>
          <w:p w14:paraId="775EB065" w14:textId="77777777" w:rsidR="003B78EE" w:rsidRPr="00951F46" w:rsidRDefault="003B78EE" w:rsidP="003B78EE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Apzīmējums</w:t>
            </w:r>
          </w:p>
        </w:tc>
        <w:tc>
          <w:tcPr>
            <w:tcW w:w="1800" w:type="dxa"/>
          </w:tcPr>
          <w:p w14:paraId="06A20184" w14:textId="3AE39B7E" w:rsidR="003B78EE" w:rsidRPr="00951F46" w:rsidRDefault="001E1F35" w:rsidP="003B78EE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Apraksts</w:t>
            </w:r>
          </w:p>
        </w:tc>
        <w:tc>
          <w:tcPr>
            <w:tcW w:w="3060" w:type="dxa"/>
          </w:tcPr>
          <w:p w14:paraId="1020CAF2" w14:textId="40E28A26" w:rsidR="003B78EE" w:rsidRPr="00951F46" w:rsidRDefault="003B78EE" w:rsidP="003B78EE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 xml:space="preserve">Realizācija uz </w:t>
            </w:r>
            <w:proofErr w:type="spellStart"/>
            <w:r>
              <w:rPr>
                <w:rFonts w:cs="Arial"/>
              </w:rPr>
              <w:t>react</w:t>
            </w:r>
            <w:proofErr w:type="spellEnd"/>
          </w:p>
        </w:tc>
        <w:tc>
          <w:tcPr>
            <w:tcW w:w="3060" w:type="dxa"/>
          </w:tcPr>
          <w:p w14:paraId="178C93FE" w14:textId="01673E89" w:rsidR="003B78EE" w:rsidRPr="00951F46" w:rsidDel="00E510E6" w:rsidRDefault="003B78EE" w:rsidP="003B78EE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Realizācija uz html</w:t>
            </w:r>
          </w:p>
        </w:tc>
      </w:tr>
      <w:tr w:rsidR="003B78EE" w:rsidRPr="00951F46" w14:paraId="0B920FAF" w14:textId="07162429" w:rsidTr="0008431E">
        <w:trPr>
          <w:trHeight w:val="244"/>
        </w:trPr>
        <w:tc>
          <w:tcPr>
            <w:tcW w:w="1710" w:type="dxa"/>
          </w:tcPr>
          <w:p w14:paraId="55F73CEC" w14:textId="35451E9D" w:rsidR="003B78EE" w:rsidRPr="007F2E64" w:rsidRDefault="003B78EE" w:rsidP="003B78EE">
            <w:pPr>
              <w:pStyle w:val="Tablebody"/>
              <w:rPr>
                <w:rFonts w:cs="Arial"/>
                <w:szCs w:val="20"/>
              </w:rPr>
            </w:pPr>
            <w:proofErr w:type="spellStart"/>
            <w:r w:rsidRPr="007F2E64">
              <w:rPr>
                <w:rFonts w:cs="Arial"/>
                <w:szCs w:val="20"/>
              </w:rPr>
              <w:t>Profile</w:t>
            </w:r>
            <w:proofErr w:type="spellEnd"/>
            <w:r w:rsidRPr="007F2E64">
              <w:rPr>
                <w:rFonts w:cs="Arial"/>
                <w:szCs w:val="20"/>
              </w:rPr>
              <w:t xml:space="preserve"> </w:t>
            </w:r>
            <w:proofErr w:type="spellStart"/>
            <w:r w:rsidRPr="007F2E64">
              <w:rPr>
                <w:rFonts w:cs="Arial"/>
                <w:szCs w:val="20"/>
              </w:rPr>
              <w:t>Settings</w:t>
            </w:r>
            <w:proofErr w:type="spellEnd"/>
            <w:r w:rsidRPr="007F2E64">
              <w:rPr>
                <w:rFonts w:cs="Arial"/>
                <w:szCs w:val="20"/>
              </w:rPr>
              <w:t xml:space="preserve"> Access </w:t>
            </w:r>
            <w:proofErr w:type="spellStart"/>
            <w:r w:rsidRPr="007F2E64">
              <w:rPr>
                <w:rFonts w:cs="Arial"/>
                <w:szCs w:val="20"/>
              </w:rPr>
              <w:t>Page</w:t>
            </w:r>
            <w:proofErr w:type="spellEnd"/>
          </w:p>
        </w:tc>
        <w:tc>
          <w:tcPr>
            <w:tcW w:w="1800" w:type="dxa"/>
          </w:tcPr>
          <w:p w14:paraId="08E90141" w14:textId="24FEC966" w:rsidR="003B78EE" w:rsidRPr="007F2E64" w:rsidRDefault="003B78EE" w:rsidP="003B78EE">
            <w:pPr>
              <w:pStyle w:val="Tablebody"/>
              <w:rPr>
                <w:rFonts w:cs="Arial"/>
                <w:szCs w:val="20"/>
              </w:rPr>
            </w:pPr>
            <w:r w:rsidRPr="007F2E64">
              <w:rPr>
                <w:rFonts w:cs="Arial"/>
                <w:szCs w:val="20"/>
              </w:rPr>
              <w:t xml:space="preserve"> Piekļuves tiesību iestatījuma lapa</w:t>
            </w:r>
          </w:p>
        </w:tc>
        <w:tc>
          <w:tcPr>
            <w:tcW w:w="3060" w:type="dxa"/>
          </w:tcPr>
          <w:p w14:paraId="6DE1D415" w14:textId="6E2A29DA" w:rsidR="003B78EE" w:rsidRPr="00833406" w:rsidRDefault="003B78EE" w:rsidP="003B78EE">
            <w:pPr>
              <w:rPr>
                <w:rFonts w:cs="Arial"/>
                <w:sz w:val="20"/>
                <w:szCs w:val="20"/>
              </w:rPr>
            </w:pPr>
            <w:r w:rsidRPr="00772CDB">
              <w:rPr>
                <w:rFonts w:eastAsiaTheme="majorEastAsia" w:cs="Arial"/>
                <w:sz w:val="20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 w:val="20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 w:val="20"/>
                <w:szCs w:val="20"/>
              </w:rPr>
              <w:t>/?path=/story/pages-lvp-kdv-iestat%C4%ABjumi--profile-settings-access-page</w:t>
            </w:r>
            <w:r>
              <w:rPr>
                <w:rFonts w:eastAsiaTheme="majorEastAsia" w:cs="Arial"/>
                <w:sz w:val="20"/>
                <w:szCs w:val="20"/>
              </w:rPr>
              <w:t xml:space="preserve"> </w:t>
            </w:r>
          </w:p>
        </w:tc>
        <w:tc>
          <w:tcPr>
            <w:tcW w:w="3060" w:type="dxa"/>
          </w:tcPr>
          <w:p w14:paraId="7775E4CD" w14:textId="3F9E07D4" w:rsidR="003B78EE" w:rsidRPr="00833406" w:rsidDel="000F2962" w:rsidRDefault="003B78EE" w:rsidP="00D06B36">
            <w:pPr>
              <w:rPr>
                <w:rFonts w:cs="Arial"/>
                <w:sz w:val="20"/>
                <w:szCs w:val="20"/>
              </w:rPr>
            </w:pPr>
            <w:r w:rsidRPr="00772CDB">
              <w:rPr>
                <w:rFonts w:eastAsiaTheme="majorEastAsia"/>
                <w:sz w:val="20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/>
                <w:sz w:val="20"/>
                <w:szCs w:val="20"/>
              </w:rPr>
              <w:t>Controls.Html.Full</w:t>
            </w:r>
            <w:r w:rsidRPr="00772CDB">
              <w:rPr>
                <w:rFonts w:eastAsiaTheme="majorEastAsia"/>
                <w:sz w:val="20"/>
                <w:szCs w:val="20"/>
              </w:rPr>
              <w:t>/?path=/story/pages-lvp-kdv-iestat%C4%ABjumi--profile-settings-access-page</w:t>
            </w:r>
          </w:p>
        </w:tc>
      </w:tr>
      <w:tr w:rsidR="003B78EE" w:rsidRPr="00951F46" w14:paraId="4136E567" w14:textId="00D77740" w:rsidTr="0008431E">
        <w:trPr>
          <w:trHeight w:val="244"/>
        </w:trPr>
        <w:tc>
          <w:tcPr>
            <w:tcW w:w="1710" w:type="dxa"/>
          </w:tcPr>
          <w:p w14:paraId="073CE82F" w14:textId="1AE79DA0" w:rsidR="003B78EE" w:rsidRPr="007F2E64" w:rsidRDefault="003B78EE" w:rsidP="003B78EE">
            <w:pPr>
              <w:pStyle w:val="Tablebody"/>
              <w:rPr>
                <w:rFonts w:cs="Arial"/>
                <w:szCs w:val="20"/>
              </w:rPr>
            </w:pPr>
            <w:proofErr w:type="spellStart"/>
            <w:r w:rsidRPr="007F2E64">
              <w:rPr>
                <w:rFonts w:cs="Arial"/>
                <w:szCs w:val="20"/>
              </w:rPr>
              <w:t>Profile</w:t>
            </w:r>
            <w:proofErr w:type="spellEnd"/>
            <w:r w:rsidRPr="007F2E64">
              <w:rPr>
                <w:rFonts w:cs="Arial"/>
                <w:szCs w:val="20"/>
              </w:rPr>
              <w:t xml:space="preserve"> </w:t>
            </w:r>
            <w:proofErr w:type="spellStart"/>
            <w:r w:rsidRPr="007F2E64">
              <w:rPr>
                <w:rFonts w:cs="Arial"/>
                <w:szCs w:val="20"/>
              </w:rPr>
              <w:t>Settings</w:t>
            </w:r>
            <w:proofErr w:type="spellEnd"/>
            <w:r w:rsidRPr="007F2E64">
              <w:rPr>
                <w:rFonts w:cs="Arial"/>
                <w:szCs w:val="20"/>
              </w:rPr>
              <w:t xml:space="preserve"> </w:t>
            </w:r>
            <w:proofErr w:type="spellStart"/>
            <w:r w:rsidRPr="007F2E64">
              <w:rPr>
                <w:rFonts w:cs="Arial"/>
                <w:szCs w:val="20"/>
              </w:rPr>
              <w:t>Email</w:t>
            </w:r>
            <w:proofErr w:type="spellEnd"/>
            <w:r w:rsidRPr="007F2E64">
              <w:rPr>
                <w:rFonts w:cs="Arial"/>
                <w:szCs w:val="20"/>
              </w:rPr>
              <w:t xml:space="preserve"> </w:t>
            </w:r>
            <w:proofErr w:type="spellStart"/>
            <w:r w:rsidRPr="007F2E64">
              <w:rPr>
                <w:rFonts w:cs="Arial"/>
                <w:szCs w:val="20"/>
              </w:rPr>
              <w:t>Page</w:t>
            </w:r>
            <w:proofErr w:type="spellEnd"/>
          </w:p>
        </w:tc>
        <w:tc>
          <w:tcPr>
            <w:tcW w:w="1800" w:type="dxa"/>
          </w:tcPr>
          <w:p w14:paraId="46A3F58B" w14:textId="3FE633EF" w:rsidR="003B78EE" w:rsidRPr="007F2E64" w:rsidRDefault="003B78EE" w:rsidP="003B78EE">
            <w:pPr>
              <w:pStyle w:val="Tablebody"/>
              <w:rPr>
                <w:rFonts w:cs="Arial"/>
                <w:szCs w:val="20"/>
              </w:rPr>
            </w:pPr>
            <w:r w:rsidRPr="007F2E64">
              <w:rPr>
                <w:rFonts w:cs="Arial"/>
                <w:szCs w:val="20"/>
              </w:rPr>
              <w:t>E-adreses tiesību iestatījuma lapa</w:t>
            </w:r>
          </w:p>
        </w:tc>
        <w:tc>
          <w:tcPr>
            <w:tcW w:w="3060" w:type="dxa"/>
          </w:tcPr>
          <w:p w14:paraId="1B0F9E41" w14:textId="658707D4" w:rsidR="003B78EE" w:rsidRPr="00833406" w:rsidRDefault="003B78EE" w:rsidP="003B78EE">
            <w:pPr>
              <w:pStyle w:val="Tablebody"/>
              <w:rPr>
                <w:rFonts w:cs="Arial"/>
                <w:szCs w:val="20"/>
              </w:rPr>
            </w:pPr>
            <w:r w:rsidRPr="00772CDB">
              <w:rPr>
                <w:rFonts w:eastAsiaTheme="majorEastAsia" w:cs="Arial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Cs w:val="20"/>
              </w:rPr>
              <w:t>/?path=/story/pages-lvp-kdv-iestat%C4%ABjumi--profile-settings-email-page</w:t>
            </w:r>
            <w:r>
              <w:rPr>
                <w:rFonts w:eastAsiaTheme="majorEastAsia" w:cs="Arial"/>
                <w:szCs w:val="20"/>
              </w:rPr>
              <w:t xml:space="preserve"> </w:t>
            </w:r>
          </w:p>
        </w:tc>
        <w:tc>
          <w:tcPr>
            <w:tcW w:w="3060" w:type="dxa"/>
          </w:tcPr>
          <w:p w14:paraId="65067F94" w14:textId="536CE3EC" w:rsidR="003B78EE" w:rsidRPr="00833406" w:rsidDel="000F2962" w:rsidRDefault="003B78EE" w:rsidP="003B78EE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Controls.Html.Full</w:t>
            </w:r>
            <w:r w:rsidRPr="00772CDB">
              <w:t>/?path=/story/pages-lvp-kdv-iestat%C4%ABjumi--profile-settings-email-page</w:t>
            </w:r>
          </w:p>
        </w:tc>
      </w:tr>
      <w:tr w:rsidR="003B78EE" w:rsidRPr="00951F46" w14:paraId="37AFEB99" w14:textId="45594CD9" w:rsidTr="0008431E">
        <w:trPr>
          <w:trHeight w:val="244"/>
        </w:trPr>
        <w:tc>
          <w:tcPr>
            <w:tcW w:w="1710" w:type="dxa"/>
          </w:tcPr>
          <w:p w14:paraId="7A3CEA58" w14:textId="067F4433" w:rsidR="003B78EE" w:rsidRPr="007F2E64" w:rsidRDefault="003B78EE" w:rsidP="003B78EE">
            <w:pPr>
              <w:pStyle w:val="Tablebody"/>
              <w:rPr>
                <w:rFonts w:cs="Arial"/>
                <w:szCs w:val="20"/>
              </w:rPr>
            </w:pPr>
            <w:proofErr w:type="spellStart"/>
            <w:r w:rsidRPr="007F2E64">
              <w:rPr>
                <w:rFonts w:cs="Arial"/>
                <w:szCs w:val="20"/>
              </w:rPr>
              <w:t>Profile</w:t>
            </w:r>
            <w:proofErr w:type="spellEnd"/>
            <w:r w:rsidRPr="007F2E64">
              <w:rPr>
                <w:rFonts w:cs="Arial"/>
                <w:szCs w:val="20"/>
              </w:rPr>
              <w:t xml:space="preserve"> </w:t>
            </w:r>
            <w:proofErr w:type="spellStart"/>
            <w:r w:rsidRPr="007F2E64">
              <w:rPr>
                <w:rFonts w:cs="Arial"/>
                <w:szCs w:val="20"/>
              </w:rPr>
              <w:t>Settings</w:t>
            </w:r>
            <w:proofErr w:type="spellEnd"/>
            <w:r w:rsidRPr="007F2E64">
              <w:rPr>
                <w:rFonts w:cs="Arial"/>
                <w:szCs w:val="20"/>
              </w:rPr>
              <w:t xml:space="preserve"> </w:t>
            </w:r>
            <w:proofErr w:type="spellStart"/>
            <w:r w:rsidRPr="007F2E64">
              <w:rPr>
                <w:rFonts w:cs="Arial"/>
                <w:szCs w:val="20"/>
              </w:rPr>
              <w:t>Profile</w:t>
            </w:r>
            <w:proofErr w:type="spellEnd"/>
            <w:r w:rsidRPr="007F2E64">
              <w:rPr>
                <w:rFonts w:cs="Arial"/>
                <w:szCs w:val="20"/>
              </w:rPr>
              <w:t xml:space="preserve"> </w:t>
            </w:r>
            <w:proofErr w:type="spellStart"/>
            <w:r w:rsidRPr="007F2E64">
              <w:rPr>
                <w:rFonts w:cs="Arial"/>
                <w:szCs w:val="20"/>
              </w:rPr>
              <w:t>Page</w:t>
            </w:r>
            <w:proofErr w:type="spellEnd"/>
          </w:p>
        </w:tc>
        <w:tc>
          <w:tcPr>
            <w:tcW w:w="1800" w:type="dxa"/>
          </w:tcPr>
          <w:p w14:paraId="0DF722E4" w14:textId="4E182920" w:rsidR="003B78EE" w:rsidRPr="007F2E64" w:rsidRDefault="003B78EE" w:rsidP="003B78EE">
            <w:pPr>
              <w:pStyle w:val="Tablebody"/>
              <w:rPr>
                <w:rFonts w:cs="Arial"/>
                <w:szCs w:val="20"/>
              </w:rPr>
            </w:pPr>
            <w:r w:rsidRPr="007F2E64">
              <w:rPr>
                <w:rFonts w:cs="Arial"/>
                <w:szCs w:val="20"/>
              </w:rPr>
              <w:t>Klienta profila iestatījuma apstrādes lapa</w:t>
            </w:r>
          </w:p>
        </w:tc>
        <w:tc>
          <w:tcPr>
            <w:tcW w:w="3060" w:type="dxa"/>
          </w:tcPr>
          <w:p w14:paraId="5D022E1D" w14:textId="1285CD20" w:rsidR="003B78EE" w:rsidRPr="00833406" w:rsidRDefault="003B78EE" w:rsidP="003B78EE">
            <w:pPr>
              <w:pStyle w:val="Tablebody"/>
              <w:rPr>
                <w:rFonts w:cs="Arial"/>
                <w:szCs w:val="20"/>
              </w:rPr>
            </w:pPr>
            <w:r w:rsidRPr="00772CDB">
              <w:rPr>
                <w:rFonts w:eastAsiaTheme="majorEastAsia" w:cs="Arial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Cs w:val="20"/>
              </w:rPr>
              <w:t>/?path=/story/pages-lvp-kdv-iestat%C4%ABjumi--profile-settings-profile-page</w:t>
            </w:r>
            <w:r>
              <w:rPr>
                <w:rFonts w:eastAsiaTheme="majorEastAsia" w:cs="Arial"/>
                <w:szCs w:val="20"/>
              </w:rPr>
              <w:t xml:space="preserve"> </w:t>
            </w:r>
          </w:p>
        </w:tc>
        <w:tc>
          <w:tcPr>
            <w:tcW w:w="3060" w:type="dxa"/>
          </w:tcPr>
          <w:p w14:paraId="0DE5FE59" w14:textId="2C90A8A1" w:rsidR="003B78EE" w:rsidRPr="00833406" w:rsidDel="000F2962" w:rsidRDefault="000E7167" w:rsidP="003B78EE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Controls.Html.Full</w:t>
            </w:r>
            <w:r w:rsidRPr="00772CDB">
              <w:t>/?path=/story/pages-lvp-kdv-iestat%C4%ABjumi--profile-settings-profile-page</w:t>
            </w:r>
          </w:p>
        </w:tc>
      </w:tr>
    </w:tbl>
    <w:p w14:paraId="15698DF9" w14:textId="64443B78" w:rsidR="00FB1B51" w:rsidRPr="00951F46" w:rsidRDefault="00640BE1" w:rsidP="00E12E8E">
      <w:pPr>
        <w:pStyle w:val="Tablenumber"/>
      </w:pPr>
      <w:r>
        <w:lastRenderedPageBreak/>
        <w:t>18</w:t>
      </w:r>
      <w:r w:rsidR="00FB1B51" w:rsidRPr="00951F46">
        <w:t>.tabula</w:t>
      </w:r>
    </w:p>
    <w:p w14:paraId="0D783C1D" w14:textId="5534FAD4" w:rsidR="00FB1B51" w:rsidRPr="00951F46" w:rsidRDefault="00FB1B51">
      <w:pPr>
        <w:pStyle w:val="Tabletitle"/>
      </w:pPr>
      <w:r w:rsidRPr="00951F46">
        <w:t xml:space="preserve">KDV tiesību pārvaldību lapu </w:t>
      </w:r>
      <w:proofErr w:type="spellStart"/>
      <w:r w:rsidRPr="00951F46">
        <w:t>izplāsts</w:t>
      </w:r>
      <w:proofErr w:type="spellEnd"/>
      <w:r w:rsidRPr="00951F46">
        <w:t xml:space="preserve"> </w:t>
      </w:r>
      <w:r w:rsidR="0009788A" w:rsidRPr="00951F46">
        <w:t>(</w:t>
      </w:r>
      <w:proofErr w:type="spellStart"/>
      <w:r w:rsidR="0009788A" w:rsidRPr="00951F46">
        <w:t>Profile</w:t>
      </w:r>
      <w:proofErr w:type="spellEnd"/>
      <w:r w:rsidR="0009788A" w:rsidRPr="00951F46">
        <w:t xml:space="preserve"> </w:t>
      </w:r>
      <w:proofErr w:type="spellStart"/>
      <w:r w:rsidR="0009788A" w:rsidRPr="00951F46">
        <w:t>Settings</w:t>
      </w:r>
      <w:proofErr w:type="spellEnd"/>
      <w:r w:rsidR="0009788A" w:rsidRPr="00951F46">
        <w:t xml:space="preserve"> </w:t>
      </w:r>
      <w:proofErr w:type="spellStart"/>
      <w:r w:rsidR="0009788A" w:rsidRPr="00951F46">
        <w:t>Profile</w:t>
      </w:r>
      <w:proofErr w:type="spellEnd"/>
      <w:r w:rsidR="0009788A" w:rsidRPr="00951F46">
        <w:t xml:space="preserve"> </w:t>
      </w:r>
      <w:proofErr w:type="spellStart"/>
      <w:r w:rsidR="0009788A" w:rsidRPr="00951F46">
        <w:t>Page</w:t>
      </w:r>
      <w:proofErr w:type="spellEnd"/>
      <w:r w:rsidR="0009788A" w:rsidRPr="00951F46">
        <w:t>)</w:t>
      </w:r>
    </w:p>
    <w:tbl>
      <w:tblPr>
        <w:tblW w:w="9781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4962"/>
        <w:gridCol w:w="4819"/>
      </w:tblGrid>
      <w:tr w:rsidR="00A8671C" w:rsidRPr="00951F46" w14:paraId="30E09A4B" w14:textId="77777777" w:rsidTr="508D03E6">
        <w:trPr>
          <w:tblHeader/>
        </w:trPr>
        <w:tc>
          <w:tcPr>
            <w:tcW w:w="9781" w:type="dxa"/>
            <w:gridSpan w:val="2"/>
            <w:tcBorders>
              <w:top w:val="single" w:sz="12" w:space="0" w:color="auto"/>
              <w:bottom w:val="single" w:sz="2" w:space="0" w:color="auto"/>
            </w:tcBorders>
          </w:tcPr>
          <w:p w14:paraId="03BE26BC" w14:textId="77777777" w:rsidR="00A8671C" w:rsidRPr="00951F46" w:rsidRDefault="00A8671C" w:rsidP="00F01830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Darba virsma</w:t>
            </w:r>
          </w:p>
        </w:tc>
      </w:tr>
      <w:tr w:rsidR="00A8671C" w:rsidRPr="00951F46" w14:paraId="1BBE9FC4" w14:textId="77777777" w:rsidTr="508D03E6">
        <w:tc>
          <w:tcPr>
            <w:tcW w:w="9781" w:type="dxa"/>
            <w:gridSpan w:val="2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338BF83A" w14:textId="4B1A46DA" w:rsidR="00A8671C" w:rsidRPr="00951F46" w:rsidRDefault="00A275D3" w:rsidP="00840666">
            <w:pPr>
              <w:pStyle w:val="Pictureposition"/>
              <w:rPr>
                <w:rFonts w:cs="Arial"/>
              </w:rPr>
            </w:pPr>
            <w:r w:rsidRPr="00A275D3">
              <w:rPr>
                <w:rFonts w:cs="Arial"/>
                <w:noProof/>
              </w:rPr>
              <w:drawing>
                <wp:inline distT="0" distB="0" distL="0" distR="0" wp14:anchorId="0BCF56E8" wp14:editId="2573B0E6">
                  <wp:extent cx="3381375" cy="2932057"/>
                  <wp:effectExtent l="0" t="0" r="0" b="1905"/>
                  <wp:docPr id="3493663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366325" name="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9503" cy="2947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71C" w:rsidRPr="00951F46" w14:paraId="77B249B5" w14:textId="77777777" w:rsidTr="508D03E6"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</w:tcPr>
          <w:p w14:paraId="7B03DBBF" w14:textId="77777777" w:rsidR="00A8671C" w:rsidRPr="00951F46" w:rsidRDefault="00A8671C" w:rsidP="00F01830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r w:rsidRPr="00951F46">
              <w:rPr>
                <w:rFonts w:cs="Arial"/>
              </w:rPr>
              <w:t>Mobilā aplikācija</w:t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</w:tcPr>
          <w:p w14:paraId="5E121B68" w14:textId="77777777" w:rsidR="00A8671C" w:rsidRPr="00951F46" w:rsidRDefault="00A8671C" w:rsidP="00F01830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proofErr w:type="spellStart"/>
            <w:r w:rsidRPr="00951F46">
              <w:rPr>
                <w:rFonts w:cs="Arial"/>
              </w:rPr>
              <w:t>Viedierīce</w:t>
            </w:r>
            <w:proofErr w:type="spellEnd"/>
          </w:p>
        </w:tc>
      </w:tr>
      <w:tr w:rsidR="00A8671C" w:rsidRPr="00951F46" w14:paraId="66C5CA74" w14:textId="77777777" w:rsidTr="508D03E6">
        <w:trPr>
          <w:trHeight w:val="6576"/>
        </w:trPr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0DC2984C" w14:textId="545CB64A" w:rsidR="00A8671C" w:rsidRPr="00951F46" w:rsidRDefault="00044651" w:rsidP="00840666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64FEEC03" wp14:editId="10BE54AC">
                  <wp:extent cx="1180086" cy="4991100"/>
                  <wp:effectExtent l="0" t="0" r="1270" b="0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364" cy="5009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7D5952AE" w14:textId="5F2E17B1" w:rsidR="00A8671C" w:rsidRPr="00951F46" w:rsidRDefault="00044651" w:rsidP="00840666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4EDE3C09" wp14:editId="521DAC99">
                  <wp:extent cx="2533586" cy="4762500"/>
                  <wp:effectExtent l="0" t="0" r="635" b="0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727" cy="4798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103B92" w14:textId="728CA1F9" w:rsidR="00EA6794" w:rsidRPr="00951F46" w:rsidRDefault="00FB1B51" w:rsidP="001F1724">
      <w:pPr>
        <w:pStyle w:val="Heading3"/>
      </w:pPr>
      <w:bookmarkStart w:id="223" w:name="_Toc163232216"/>
      <w:r w:rsidRPr="001F1724">
        <w:lastRenderedPageBreak/>
        <w:t>Elektronisko</w:t>
      </w:r>
      <w:r w:rsidRPr="00951F46">
        <w:t xml:space="preserve"> pakalpojumu pieteikšanas un soļu apstrādes </w:t>
      </w:r>
      <w:r w:rsidR="002D65CA" w:rsidRPr="00951F46">
        <w:t>P</w:t>
      </w:r>
      <w:r w:rsidRPr="00951F46">
        <w:t>ortāla lapas (EPAK)</w:t>
      </w:r>
      <w:bookmarkEnd w:id="223"/>
    </w:p>
    <w:p w14:paraId="53369AE4" w14:textId="4A7679E1" w:rsidR="00FB1B51" w:rsidRPr="00951F46" w:rsidRDefault="00FB1B51" w:rsidP="001A06F3">
      <w:pPr>
        <w:spacing w:line="288" w:lineRule="auto"/>
        <w:rPr>
          <w:rFonts w:cs="Arial"/>
        </w:rPr>
      </w:pPr>
      <w:r w:rsidRPr="00951F46">
        <w:rPr>
          <w:rFonts w:cs="Arial"/>
        </w:rPr>
        <w:t xml:space="preserve">Elektronisko pakalpojumu pieteikšanas un apstrādes (EPAK) </w:t>
      </w:r>
      <w:r w:rsidR="002D65CA" w:rsidRPr="00951F46">
        <w:rPr>
          <w:rFonts w:cs="Arial"/>
        </w:rPr>
        <w:t>P</w:t>
      </w:r>
      <w:r w:rsidRPr="00951F46">
        <w:rPr>
          <w:rFonts w:cs="Arial"/>
        </w:rPr>
        <w:t xml:space="preserve">ortāla lapas </w:t>
      </w:r>
      <w:proofErr w:type="spellStart"/>
      <w:r w:rsidRPr="00951F46">
        <w:rPr>
          <w:rFonts w:cs="Arial"/>
        </w:rPr>
        <w:t>React</w:t>
      </w:r>
      <w:proofErr w:type="spellEnd"/>
      <w:r w:rsidRPr="00951F46">
        <w:rPr>
          <w:rFonts w:cs="Arial"/>
        </w:rPr>
        <w:t xml:space="preserve"> </w:t>
      </w:r>
      <w:proofErr w:type="spellStart"/>
      <w:r w:rsidRPr="00951F46">
        <w:rPr>
          <w:rFonts w:cs="Arial"/>
        </w:rPr>
        <w:t>StoryBook</w:t>
      </w:r>
      <w:proofErr w:type="spellEnd"/>
      <w:r w:rsidR="00F73CCF">
        <w:rPr>
          <w:rFonts w:cs="Arial"/>
        </w:rPr>
        <w:t xml:space="preserve"> un HTML </w:t>
      </w:r>
      <w:proofErr w:type="spellStart"/>
      <w:r w:rsidR="00F73CCF">
        <w:rPr>
          <w:rFonts w:cs="Arial"/>
        </w:rPr>
        <w:t>StoryBook</w:t>
      </w:r>
      <w:proofErr w:type="spellEnd"/>
      <w:r w:rsidRPr="00951F46">
        <w:rPr>
          <w:rFonts w:cs="Arial"/>
        </w:rPr>
        <w:t xml:space="preserve"> tiek iedalītas atbilstoši zemāk norādītajā tabulā.</w:t>
      </w:r>
    </w:p>
    <w:p w14:paraId="35F9A8A8" w14:textId="1E0110BF" w:rsidR="00FB1B51" w:rsidRPr="00951F46" w:rsidRDefault="00640BE1" w:rsidP="00E12E8E">
      <w:pPr>
        <w:pStyle w:val="Tablenumber"/>
      </w:pPr>
      <w:r>
        <w:t>19</w:t>
      </w:r>
      <w:r w:rsidR="00FB1B51" w:rsidRPr="00951F46">
        <w:t>.tabula</w:t>
      </w:r>
    </w:p>
    <w:p w14:paraId="45C80AF9" w14:textId="125990D7" w:rsidR="00FB1B51" w:rsidRPr="00951F46" w:rsidRDefault="00FB1B51">
      <w:pPr>
        <w:pStyle w:val="Tabletitle"/>
      </w:pPr>
      <w:r w:rsidRPr="00951F46">
        <w:t xml:space="preserve">EPAK vispārīgi aprakstošā lapa </w:t>
      </w:r>
      <w:proofErr w:type="spellStart"/>
      <w:r w:rsidRPr="00951F46">
        <w:t>React</w:t>
      </w:r>
      <w:proofErr w:type="spellEnd"/>
      <w:r w:rsidRPr="00951F46">
        <w:t xml:space="preserve"> </w:t>
      </w:r>
      <w:r w:rsidR="00F73CCF">
        <w:t xml:space="preserve">un HTML </w:t>
      </w:r>
      <w:proofErr w:type="spellStart"/>
      <w:r w:rsidRPr="00951F46">
        <w:t>Storybook</w:t>
      </w:r>
      <w:proofErr w:type="spellEnd"/>
    </w:p>
    <w:tbl>
      <w:tblPr>
        <w:tblW w:w="9633" w:type="dxa"/>
        <w:tblBorders>
          <w:top w:val="single" w:sz="12" w:space="0" w:color="auto"/>
          <w:bottom w:val="single" w:sz="2" w:space="0" w:color="auto"/>
          <w:insideH w:val="single" w:sz="2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2336"/>
        <w:gridCol w:w="1843"/>
        <w:gridCol w:w="2727"/>
        <w:gridCol w:w="2727"/>
      </w:tblGrid>
      <w:tr w:rsidR="00E510E6" w:rsidRPr="00951F46" w14:paraId="71586C91" w14:textId="0A9E3989" w:rsidTr="001D4B71">
        <w:trPr>
          <w:trHeight w:val="378"/>
        </w:trPr>
        <w:tc>
          <w:tcPr>
            <w:tcW w:w="2336" w:type="dxa"/>
          </w:tcPr>
          <w:p w14:paraId="2659D969" w14:textId="77777777" w:rsidR="00E510E6" w:rsidRPr="00951F46" w:rsidRDefault="00E510E6" w:rsidP="00A039C5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Apzīmējums</w:t>
            </w:r>
          </w:p>
        </w:tc>
        <w:tc>
          <w:tcPr>
            <w:tcW w:w="1843" w:type="dxa"/>
          </w:tcPr>
          <w:p w14:paraId="5FF65AA6" w14:textId="1F3D9696" w:rsidR="00E510E6" w:rsidRPr="00951F46" w:rsidRDefault="00E510E6" w:rsidP="00A039C5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Apraksts</w:t>
            </w:r>
          </w:p>
        </w:tc>
        <w:tc>
          <w:tcPr>
            <w:tcW w:w="2727" w:type="dxa"/>
          </w:tcPr>
          <w:p w14:paraId="0900736A" w14:textId="2106B9FB" w:rsidR="00E510E6" w:rsidRPr="00951F46" w:rsidRDefault="00E510E6" w:rsidP="00A039C5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 xml:space="preserve">Realizācija uz </w:t>
            </w:r>
            <w:proofErr w:type="spellStart"/>
            <w:r>
              <w:rPr>
                <w:rFonts w:cs="Arial"/>
              </w:rPr>
              <w:t>react</w:t>
            </w:r>
            <w:proofErr w:type="spellEnd"/>
          </w:p>
        </w:tc>
        <w:tc>
          <w:tcPr>
            <w:tcW w:w="2727" w:type="dxa"/>
          </w:tcPr>
          <w:p w14:paraId="7311F929" w14:textId="5114EDF1" w:rsidR="00E510E6" w:rsidRPr="00951F46" w:rsidRDefault="00E510E6" w:rsidP="00A039C5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Realizācija uz HTML</w:t>
            </w:r>
          </w:p>
        </w:tc>
      </w:tr>
      <w:tr w:rsidR="00E510E6" w:rsidRPr="00951F46" w14:paraId="339D6D1E" w14:textId="1390832C" w:rsidTr="001D4B71">
        <w:trPr>
          <w:trHeight w:val="244"/>
        </w:trPr>
        <w:tc>
          <w:tcPr>
            <w:tcW w:w="2336" w:type="dxa"/>
          </w:tcPr>
          <w:p w14:paraId="6849E651" w14:textId="51C84FFC" w:rsidR="00E510E6" w:rsidRPr="00951F46" w:rsidRDefault="00E510E6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EPAK </w:t>
            </w:r>
            <w:proofErr w:type="spellStart"/>
            <w:r w:rsidRPr="00951F46">
              <w:rPr>
                <w:rFonts w:cs="Arial"/>
              </w:rPr>
              <w:t>Detail</w:t>
            </w:r>
            <w:proofErr w:type="spellEnd"/>
          </w:p>
        </w:tc>
        <w:tc>
          <w:tcPr>
            <w:tcW w:w="1843" w:type="dxa"/>
          </w:tcPr>
          <w:p w14:paraId="7615A423" w14:textId="31BE2754" w:rsidR="00E510E6" w:rsidRPr="00951F46" w:rsidRDefault="00E510E6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Elektroniskā pakalpojuma </w:t>
            </w:r>
            <w:proofErr w:type="spellStart"/>
            <w:r w:rsidRPr="00951F46">
              <w:rPr>
                <w:rFonts w:cs="Arial"/>
              </w:rPr>
              <w:t>apraktošā</w:t>
            </w:r>
            <w:proofErr w:type="spellEnd"/>
            <w:r w:rsidRPr="00951F46">
              <w:rPr>
                <w:rFonts w:cs="Arial"/>
              </w:rPr>
              <w:t xml:space="preserve"> </w:t>
            </w:r>
            <w:r>
              <w:rPr>
                <w:rFonts w:cs="Arial"/>
              </w:rPr>
              <w:t>kartiņa</w:t>
            </w:r>
          </w:p>
        </w:tc>
        <w:tc>
          <w:tcPr>
            <w:tcW w:w="2727" w:type="dxa"/>
          </w:tcPr>
          <w:p w14:paraId="3746D671" w14:textId="0CFB8640" w:rsidR="00E510E6" w:rsidRPr="00833406" w:rsidRDefault="000E7167" w:rsidP="00F6411C">
            <w:pPr>
              <w:pStyle w:val="Tablebody"/>
              <w:rPr>
                <w:rFonts w:cs="Arial"/>
                <w:szCs w:val="20"/>
              </w:rPr>
            </w:pPr>
            <w:r w:rsidRPr="00772CDB">
              <w:rPr>
                <w:rFonts w:cs="Arial"/>
                <w:szCs w:val="20"/>
              </w:rPr>
              <w:t>https://eservices-test.vraa.gov.lv/EservicePlatform.</w:t>
            </w:r>
            <w:r w:rsidR="0047370B" w:rsidRPr="00772CDB">
              <w:rPr>
                <w:rFonts w:cs="Arial"/>
                <w:szCs w:val="20"/>
              </w:rPr>
              <w:t>Controls.React.Full</w:t>
            </w:r>
            <w:r w:rsidRPr="00772CDB">
              <w:rPr>
                <w:rFonts w:cs="Arial"/>
                <w:szCs w:val="20"/>
              </w:rPr>
              <w:t>/?path=/story/pages-lvp-epak--epak-detail</w:t>
            </w:r>
            <w:r w:rsidR="00AA2905">
              <w:rPr>
                <w:rFonts w:cs="Arial"/>
                <w:szCs w:val="20"/>
              </w:rPr>
              <w:t xml:space="preserve"> </w:t>
            </w:r>
            <w:r w:rsidR="00E510E6" w:rsidRPr="00833406">
              <w:rPr>
                <w:rFonts w:cs="Arial"/>
                <w:szCs w:val="20"/>
              </w:rPr>
              <w:t xml:space="preserve"> </w:t>
            </w:r>
          </w:p>
        </w:tc>
        <w:tc>
          <w:tcPr>
            <w:tcW w:w="2727" w:type="dxa"/>
          </w:tcPr>
          <w:p w14:paraId="2A04EA67" w14:textId="69AE0BB3" w:rsidR="00E510E6" w:rsidRPr="00833406" w:rsidRDefault="000E7167" w:rsidP="00F6411C">
            <w:pPr>
              <w:pStyle w:val="Tablebody"/>
              <w:rPr>
                <w:rFonts w:cs="Arial"/>
                <w:szCs w:val="20"/>
              </w:rPr>
            </w:pPr>
            <w:r w:rsidRPr="00772CDB">
              <w:rPr>
                <w:szCs w:val="20"/>
              </w:rPr>
              <w:t>https://eservices-test.vraa.gov.lv/EservicePlatform.</w:t>
            </w:r>
            <w:r w:rsidR="0047370B" w:rsidRPr="00772CDB">
              <w:rPr>
                <w:szCs w:val="20"/>
              </w:rPr>
              <w:t>Controls.Html.Full</w:t>
            </w:r>
            <w:r w:rsidRPr="00772CDB">
              <w:rPr>
                <w:szCs w:val="20"/>
              </w:rPr>
              <w:t>/?path=/story/pages-lvp-epak--epak-detail</w:t>
            </w:r>
            <w:r w:rsidR="00573DBC">
              <w:rPr>
                <w:szCs w:val="20"/>
              </w:rPr>
              <w:t xml:space="preserve"> </w:t>
            </w:r>
          </w:p>
        </w:tc>
      </w:tr>
      <w:tr w:rsidR="00E510E6" w:rsidRPr="00951F46" w14:paraId="1B2A8E5B" w14:textId="19A14CD5" w:rsidTr="001D4B71">
        <w:trPr>
          <w:trHeight w:val="244"/>
        </w:trPr>
        <w:tc>
          <w:tcPr>
            <w:tcW w:w="2336" w:type="dxa"/>
          </w:tcPr>
          <w:p w14:paraId="02030536" w14:textId="1A19A954" w:rsidR="00E510E6" w:rsidRPr="00951F46" w:rsidRDefault="00E510E6" w:rsidP="001F1724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EPAK </w:t>
            </w:r>
            <w:proofErr w:type="spellStart"/>
            <w:r w:rsidRPr="00951F46">
              <w:rPr>
                <w:rFonts w:cs="Arial"/>
              </w:rPr>
              <w:t>Detail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Un</w:t>
            </w:r>
            <w:r>
              <w:rPr>
                <w:rFonts w:cs="Arial"/>
              </w:rPr>
              <w:t>a</w:t>
            </w:r>
            <w:r w:rsidRPr="00951F46">
              <w:rPr>
                <w:rFonts w:cs="Arial"/>
              </w:rPr>
              <w:t>vailable</w:t>
            </w:r>
            <w:proofErr w:type="spellEnd"/>
          </w:p>
          <w:p w14:paraId="6148F3B8" w14:textId="77777777" w:rsidR="00E510E6" w:rsidRPr="00951F46" w:rsidRDefault="00E510E6">
            <w:pPr>
              <w:pStyle w:val="Tablebody"/>
              <w:rPr>
                <w:rFonts w:cs="Arial"/>
              </w:rPr>
            </w:pPr>
          </w:p>
        </w:tc>
        <w:tc>
          <w:tcPr>
            <w:tcW w:w="1843" w:type="dxa"/>
          </w:tcPr>
          <w:p w14:paraId="46BAD327" w14:textId="231561AA" w:rsidR="00E510E6" w:rsidRPr="00951F46" w:rsidRDefault="00E510E6" w:rsidP="00F6411C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Elektroniskā pakalpojuma nepieejamības kartiņa</w:t>
            </w:r>
          </w:p>
        </w:tc>
        <w:tc>
          <w:tcPr>
            <w:tcW w:w="2727" w:type="dxa"/>
          </w:tcPr>
          <w:p w14:paraId="4EB996E8" w14:textId="3AF94070" w:rsidR="00E510E6" w:rsidRPr="00833406" w:rsidRDefault="000E7167" w:rsidP="00296038">
            <w:pPr>
              <w:rPr>
                <w:rFonts w:eastAsiaTheme="minorHAnsi" w:cs="Arial"/>
                <w:sz w:val="20"/>
                <w:szCs w:val="20"/>
                <w:lang w:eastAsia="en-US"/>
              </w:rPr>
            </w:pPr>
            <w:r w:rsidRPr="00772CDB">
              <w:rPr>
                <w:rFonts w:eastAsiaTheme="minorHAnsi" w:cs="Arial"/>
                <w:sz w:val="20"/>
                <w:szCs w:val="20"/>
                <w:lang w:eastAsia="en-US"/>
              </w:rPr>
              <w:t>https://eservices-test.vraa.gov.lv/EservicePlatform.</w:t>
            </w:r>
            <w:r w:rsidR="0047370B" w:rsidRPr="00772CDB">
              <w:rPr>
                <w:rFonts w:eastAsiaTheme="minorHAnsi" w:cs="Arial"/>
                <w:sz w:val="20"/>
                <w:szCs w:val="20"/>
                <w:lang w:eastAsia="en-US"/>
              </w:rPr>
              <w:t>Controls.React.Full</w:t>
            </w:r>
            <w:r w:rsidRPr="00772CDB">
              <w:rPr>
                <w:rFonts w:eastAsiaTheme="minorHAnsi" w:cs="Arial"/>
                <w:sz w:val="20"/>
                <w:szCs w:val="20"/>
                <w:lang w:eastAsia="en-US"/>
              </w:rPr>
              <w:t>/?path=/story/pages-lvp-epak--epak-detail-unavailable</w:t>
            </w:r>
            <w:r w:rsidR="00AA2905">
              <w:rPr>
                <w:rFonts w:eastAsiaTheme="minorHAnsi" w:cs="Arial"/>
                <w:sz w:val="20"/>
                <w:szCs w:val="20"/>
                <w:lang w:eastAsia="en-US"/>
              </w:rPr>
              <w:t xml:space="preserve"> </w:t>
            </w:r>
          </w:p>
          <w:p w14:paraId="08435BEF" w14:textId="77777777" w:rsidR="00E510E6" w:rsidRPr="00833406" w:rsidRDefault="00E510E6" w:rsidP="00F6411C">
            <w:pPr>
              <w:pStyle w:val="Tablebody"/>
              <w:rPr>
                <w:rFonts w:cs="Arial"/>
                <w:szCs w:val="20"/>
              </w:rPr>
            </w:pPr>
          </w:p>
        </w:tc>
        <w:tc>
          <w:tcPr>
            <w:tcW w:w="2727" w:type="dxa"/>
          </w:tcPr>
          <w:p w14:paraId="5C0D51EE" w14:textId="3D2CAE19" w:rsidR="00E510E6" w:rsidRPr="00833406" w:rsidRDefault="000E7167" w:rsidP="00296038">
            <w:pPr>
              <w:rPr>
                <w:rFonts w:eastAsiaTheme="minorHAnsi" w:cs="Arial"/>
                <w:sz w:val="20"/>
                <w:szCs w:val="20"/>
                <w:lang w:eastAsia="en-US"/>
              </w:rPr>
            </w:pPr>
            <w:r w:rsidRPr="00772CDB">
              <w:rPr>
                <w:rFonts w:eastAsiaTheme="majorEastAsia"/>
                <w:sz w:val="20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/>
                <w:sz w:val="20"/>
                <w:szCs w:val="20"/>
              </w:rPr>
              <w:t>Controls.Html.Full</w:t>
            </w:r>
            <w:r w:rsidRPr="00772CDB">
              <w:rPr>
                <w:rFonts w:eastAsiaTheme="majorEastAsia"/>
                <w:sz w:val="20"/>
                <w:szCs w:val="20"/>
              </w:rPr>
              <w:t>/?path=/story/pages-lvp-epak--epak-detail-unavailable</w:t>
            </w:r>
            <w:r w:rsidR="00573DBC">
              <w:rPr>
                <w:rFonts w:eastAsiaTheme="majorEastAsia"/>
                <w:sz w:val="20"/>
                <w:szCs w:val="20"/>
              </w:rPr>
              <w:t xml:space="preserve">  </w:t>
            </w:r>
          </w:p>
        </w:tc>
      </w:tr>
      <w:tr w:rsidR="000E7167" w:rsidRPr="00951F46" w14:paraId="297D281E" w14:textId="060D0D67" w:rsidTr="001D4B71">
        <w:trPr>
          <w:trHeight w:val="244"/>
        </w:trPr>
        <w:tc>
          <w:tcPr>
            <w:tcW w:w="2336" w:type="dxa"/>
          </w:tcPr>
          <w:p w14:paraId="376C113A" w14:textId="02184792" w:rsidR="000E7167" w:rsidRPr="00C73665" w:rsidRDefault="000E7167" w:rsidP="000E7167">
            <w:pPr>
              <w:rPr>
                <w:rFonts w:cs="Arial"/>
                <w:sz w:val="20"/>
                <w:highlight w:val="yellow"/>
              </w:rPr>
            </w:pPr>
            <w:r w:rsidRPr="00C73665">
              <w:rPr>
                <w:rFonts w:eastAsiaTheme="minorHAnsi" w:cs="Arial"/>
                <w:sz w:val="20"/>
                <w:szCs w:val="22"/>
                <w:highlight w:val="yellow"/>
                <w:lang w:eastAsia="en-US"/>
              </w:rPr>
              <w:t xml:space="preserve">EPAK </w:t>
            </w:r>
            <w:proofErr w:type="spellStart"/>
            <w:r w:rsidRPr="00C73665">
              <w:rPr>
                <w:rFonts w:eastAsiaTheme="minorHAnsi" w:cs="Arial"/>
                <w:sz w:val="20"/>
                <w:szCs w:val="22"/>
                <w:highlight w:val="yellow"/>
                <w:lang w:eastAsia="en-US"/>
              </w:rPr>
              <w:t>All</w:t>
            </w:r>
            <w:proofErr w:type="spellEnd"/>
            <w:r w:rsidRPr="00C73665">
              <w:rPr>
                <w:rFonts w:eastAsiaTheme="minorHAnsi" w:cs="Arial"/>
                <w:sz w:val="20"/>
                <w:szCs w:val="22"/>
                <w:highlight w:val="yellow"/>
                <w:lang w:eastAsia="en-US"/>
              </w:rPr>
              <w:t xml:space="preserve"> </w:t>
            </w:r>
            <w:proofErr w:type="spellStart"/>
            <w:r w:rsidRPr="00C73665">
              <w:rPr>
                <w:rFonts w:eastAsiaTheme="minorHAnsi" w:cs="Arial"/>
                <w:sz w:val="20"/>
                <w:szCs w:val="22"/>
                <w:highlight w:val="yellow"/>
                <w:lang w:eastAsia="en-US"/>
              </w:rPr>
              <w:t>Cards</w:t>
            </w:r>
            <w:proofErr w:type="spellEnd"/>
          </w:p>
          <w:p w14:paraId="1E781955" w14:textId="77777777" w:rsidR="000E7167" w:rsidRPr="00C73665" w:rsidRDefault="000E7167" w:rsidP="000E7167">
            <w:pPr>
              <w:pStyle w:val="Tablebody"/>
              <w:rPr>
                <w:rFonts w:cs="Arial"/>
                <w:highlight w:val="yellow"/>
              </w:rPr>
            </w:pPr>
          </w:p>
        </w:tc>
        <w:tc>
          <w:tcPr>
            <w:tcW w:w="1843" w:type="dxa"/>
          </w:tcPr>
          <w:p w14:paraId="068B9E62" w14:textId="3C902785" w:rsidR="000E7167" w:rsidRPr="00851589" w:rsidRDefault="000E7167" w:rsidP="000E7167">
            <w:pPr>
              <w:rPr>
                <w:rFonts w:cs="Arial"/>
                <w:sz w:val="20"/>
              </w:rPr>
            </w:pPr>
            <w:r w:rsidRPr="00851589">
              <w:rPr>
                <w:rFonts w:eastAsiaTheme="minorHAnsi" w:cs="Arial"/>
                <w:sz w:val="20"/>
                <w:szCs w:val="22"/>
                <w:lang w:eastAsia="en-US"/>
              </w:rPr>
              <w:t>Elektronisko pakalpojumu saraksts (grupējums pēc tēmām)</w:t>
            </w:r>
          </w:p>
          <w:p w14:paraId="007098B1" w14:textId="77777777" w:rsidR="000E7167" w:rsidRPr="00851589" w:rsidRDefault="000E7167" w:rsidP="000E7167">
            <w:pPr>
              <w:pStyle w:val="Tablebody"/>
              <w:rPr>
                <w:rFonts w:cs="Arial"/>
              </w:rPr>
            </w:pPr>
          </w:p>
        </w:tc>
        <w:tc>
          <w:tcPr>
            <w:tcW w:w="2727" w:type="dxa"/>
          </w:tcPr>
          <w:p w14:paraId="748D14F2" w14:textId="7DE87810" w:rsidR="000E7167" w:rsidRPr="001D4B71" w:rsidRDefault="000E7167" w:rsidP="000E7167">
            <w:pPr>
              <w:rPr>
                <w:rFonts w:eastAsiaTheme="minorHAnsi" w:cs="Arial"/>
                <w:sz w:val="20"/>
                <w:szCs w:val="22"/>
                <w:lang w:eastAsia="en-US"/>
              </w:rPr>
            </w:pPr>
            <w:r w:rsidRPr="00772CDB">
              <w:rPr>
                <w:rFonts w:eastAsiaTheme="minorHAnsi" w:cs="Arial"/>
                <w:sz w:val="20"/>
                <w:szCs w:val="22"/>
                <w:lang w:eastAsia="en-US"/>
              </w:rPr>
              <w:t>https://eservices-test.vraa.gov.lv/EservicePlatform.</w:t>
            </w:r>
            <w:r w:rsidR="0047370B" w:rsidRPr="00772CDB">
              <w:rPr>
                <w:rFonts w:eastAsiaTheme="minorHAnsi" w:cs="Arial"/>
                <w:sz w:val="20"/>
                <w:szCs w:val="22"/>
                <w:lang w:eastAsia="en-US"/>
              </w:rPr>
              <w:t>Controls.React.Full</w:t>
            </w:r>
            <w:r w:rsidRPr="00772CDB">
              <w:rPr>
                <w:rFonts w:eastAsiaTheme="minorHAnsi" w:cs="Arial"/>
                <w:sz w:val="20"/>
                <w:szCs w:val="22"/>
                <w:lang w:eastAsia="en-US"/>
              </w:rPr>
              <w:t>/?path=/story/pages-lvp-epak--epak-all-cards</w:t>
            </w:r>
          </w:p>
          <w:p w14:paraId="7A9E645C" w14:textId="77777777" w:rsidR="000E7167" w:rsidRPr="001D4B71" w:rsidRDefault="000E7167" w:rsidP="000E7167">
            <w:pPr>
              <w:rPr>
                <w:rFonts w:eastAsiaTheme="minorHAnsi" w:cs="Arial"/>
                <w:sz w:val="20"/>
                <w:szCs w:val="20"/>
                <w:lang w:eastAsia="en-US"/>
              </w:rPr>
            </w:pPr>
          </w:p>
        </w:tc>
        <w:tc>
          <w:tcPr>
            <w:tcW w:w="2727" w:type="dxa"/>
          </w:tcPr>
          <w:p w14:paraId="3DC7D826" w14:textId="55D13FD5" w:rsidR="000E7167" w:rsidRPr="00A7141B" w:rsidRDefault="000E7167" w:rsidP="000E7167">
            <w:pPr>
              <w:rPr>
                <w:rStyle w:val="Hyperlink"/>
                <w:rFonts w:eastAsiaTheme="majorEastAsia"/>
              </w:rPr>
            </w:pPr>
            <w:r w:rsidRPr="00772CDB">
              <w:rPr>
                <w:rFonts w:eastAsiaTheme="majorEastAsia"/>
                <w:sz w:val="20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/>
                <w:sz w:val="20"/>
                <w:szCs w:val="20"/>
              </w:rPr>
              <w:t>Controls.Html.Full</w:t>
            </w:r>
            <w:r w:rsidRPr="00772CDB">
              <w:rPr>
                <w:rFonts w:eastAsiaTheme="majorEastAsia"/>
                <w:sz w:val="20"/>
                <w:szCs w:val="20"/>
              </w:rPr>
              <w:t>/?path=/story/pages-lvp-epak--epak-all-cards</w:t>
            </w:r>
          </w:p>
        </w:tc>
      </w:tr>
      <w:tr w:rsidR="000E7167" w:rsidRPr="00951F46" w14:paraId="2271462D" w14:textId="36BBF855" w:rsidTr="001D4B71">
        <w:trPr>
          <w:trHeight w:val="244"/>
        </w:trPr>
        <w:tc>
          <w:tcPr>
            <w:tcW w:w="2336" w:type="dxa"/>
          </w:tcPr>
          <w:p w14:paraId="531C6B1A" w14:textId="5E4DB7F7" w:rsidR="000E7167" w:rsidRPr="00C73665" w:rsidRDefault="000E7167" w:rsidP="000E7167">
            <w:pPr>
              <w:rPr>
                <w:rFonts w:cs="Arial"/>
                <w:sz w:val="20"/>
                <w:highlight w:val="yellow"/>
              </w:rPr>
            </w:pPr>
            <w:r w:rsidRPr="00C73665">
              <w:rPr>
                <w:rFonts w:eastAsiaTheme="minorHAnsi" w:cs="Arial"/>
                <w:sz w:val="20"/>
                <w:szCs w:val="22"/>
                <w:highlight w:val="yellow"/>
                <w:lang w:eastAsia="en-US"/>
              </w:rPr>
              <w:t xml:space="preserve">EPAK </w:t>
            </w:r>
            <w:proofErr w:type="spellStart"/>
            <w:r w:rsidRPr="00C73665">
              <w:rPr>
                <w:rFonts w:eastAsiaTheme="minorHAnsi" w:cs="Arial"/>
                <w:sz w:val="20"/>
                <w:szCs w:val="22"/>
                <w:highlight w:val="yellow"/>
                <w:lang w:eastAsia="en-US"/>
              </w:rPr>
              <w:t>All</w:t>
            </w:r>
            <w:proofErr w:type="spellEnd"/>
            <w:r w:rsidRPr="00C73665">
              <w:rPr>
                <w:rFonts w:eastAsiaTheme="minorHAnsi" w:cs="Arial"/>
                <w:sz w:val="20"/>
                <w:szCs w:val="22"/>
                <w:highlight w:val="yellow"/>
                <w:lang w:eastAsia="en-US"/>
              </w:rPr>
              <w:t xml:space="preserve"> </w:t>
            </w:r>
            <w:proofErr w:type="spellStart"/>
            <w:r w:rsidRPr="00C73665">
              <w:rPr>
                <w:rFonts w:eastAsiaTheme="minorHAnsi" w:cs="Arial"/>
                <w:sz w:val="20"/>
                <w:szCs w:val="22"/>
                <w:highlight w:val="yellow"/>
                <w:lang w:eastAsia="en-US"/>
              </w:rPr>
              <w:t>Groups</w:t>
            </w:r>
            <w:proofErr w:type="spellEnd"/>
          </w:p>
          <w:p w14:paraId="71C81541" w14:textId="77777777" w:rsidR="000E7167" w:rsidRPr="00C73665" w:rsidRDefault="000E7167" w:rsidP="000E7167">
            <w:pPr>
              <w:rPr>
                <w:rFonts w:eastAsiaTheme="minorHAnsi" w:cs="Arial"/>
                <w:sz w:val="20"/>
                <w:szCs w:val="22"/>
                <w:highlight w:val="yellow"/>
                <w:lang w:eastAsia="en-US"/>
              </w:rPr>
            </w:pPr>
          </w:p>
        </w:tc>
        <w:tc>
          <w:tcPr>
            <w:tcW w:w="1843" w:type="dxa"/>
          </w:tcPr>
          <w:p w14:paraId="23E45933" w14:textId="56A49EE1" w:rsidR="000E7167" w:rsidRPr="00851589" w:rsidRDefault="000E7167" w:rsidP="000E7167">
            <w:pPr>
              <w:rPr>
                <w:rFonts w:eastAsiaTheme="minorHAnsi" w:cs="Arial"/>
                <w:sz w:val="20"/>
                <w:szCs w:val="22"/>
                <w:lang w:eastAsia="en-US"/>
              </w:rPr>
            </w:pPr>
            <w:r w:rsidRPr="00851589">
              <w:rPr>
                <w:rFonts w:eastAsiaTheme="minorHAnsi" w:cs="Arial"/>
                <w:sz w:val="20"/>
                <w:szCs w:val="22"/>
                <w:lang w:eastAsia="en-US"/>
              </w:rPr>
              <w:t>Elektronisko pakalpojumu  saraksts (grupējums pēc iestādēm)</w:t>
            </w:r>
          </w:p>
        </w:tc>
        <w:tc>
          <w:tcPr>
            <w:tcW w:w="2727" w:type="dxa"/>
          </w:tcPr>
          <w:p w14:paraId="4CA91FF0" w14:textId="2112F62D" w:rsidR="000E7167" w:rsidRPr="001D4B71" w:rsidRDefault="000E7167" w:rsidP="000E7167">
            <w:pPr>
              <w:rPr>
                <w:rFonts w:eastAsiaTheme="minorHAnsi" w:cs="Arial"/>
                <w:sz w:val="20"/>
                <w:szCs w:val="22"/>
                <w:lang w:eastAsia="en-US"/>
              </w:rPr>
            </w:pPr>
            <w:r w:rsidRPr="00772CDB">
              <w:rPr>
                <w:rFonts w:eastAsiaTheme="minorHAnsi" w:cs="Arial"/>
                <w:sz w:val="20"/>
                <w:szCs w:val="22"/>
                <w:lang w:eastAsia="en-US"/>
              </w:rPr>
              <w:t>https://eservices-test.vraa.gov.lv/EservicePlatform.</w:t>
            </w:r>
            <w:r w:rsidR="0047370B" w:rsidRPr="00772CDB">
              <w:rPr>
                <w:rFonts w:eastAsiaTheme="minorHAnsi" w:cs="Arial"/>
                <w:sz w:val="20"/>
                <w:szCs w:val="22"/>
                <w:lang w:eastAsia="en-US"/>
              </w:rPr>
              <w:t>Controls.React.Full</w:t>
            </w:r>
            <w:r w:rsidRPr="00772CDB">
              <w:rPr>
                <w:rFonts w:eastAsiaTheme="minorHAnsi" w:cs="Arial"/>
                <w:sz w:val="20"/>
                <w:szCs w:val="22"/>
                <w:lang w:eastAsia="en-US"/>
              </w:rPr>
              <w:t>/?path=/story/pages-lvp-epak--epak-all-groups</w:t>
            </w:r>
          </w:p>
          <w:p w14:paraId="0A3EB34D" w14:textId="77777777" w:rsidR="000E7167" w:rsidRPr="001D4B71" w:rsidRDefault="000E7167" w:rsidP="000E7167">
            <w:pPr>
              <w:rPr>
                <w:rFonts w:eastAsiaTheme="minorHAnsi" w:cs="Arial"/>
                <w:sz w:val="20"/>
                <w:szCs w:val="20"/>
                <w:lang w:eastAsia="en-US"/>
              </w:rPr>
            </w:pPr>
          </w:p>
        </w:tc>
        <w:tc>
          <w:tcPr>
            <w:tcW w:w="2727" w:type="dxa"/>
          </w:tcPr>
          <w:p w14:paraId="64329624" w14:textId="6FBC851C" w:rsidR="000E7167" w:rsidRPr="00A7141B" w:rsidRDefault="000E7167" w:rsidP="000E7167">
            <w:pPr>
              <w:rPr>
                <w:rStyle w:val="Hyperlink"/>
                <w:rFonts w:eastAsiaTheme="majorEastAsia"/>
              </w:rPr>
            </w:pPr>
            <w:r w:rsidRPr="00772CDB">
              <w:rPr>
                <w:rFonts w:eastAsiaTheme="majorEastAsia"/>
                <w:sz w:val="20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/>
                <w:sz w:val="20"/>
                <w:szCs w:val="20"/>
              </w:rPr>
              <w:t>Controls.Html.Full</w:t>
            </w:r>
            <w:r w:rsidRPr="00772CDB">
              <w:rPr>
                <w:rFonts w:eastAsiaTheme="majorEastAsia"/>
                <w:sz w:val="20"/>
                <w:szCs w:val="20"/>
              </w:rPr>
              <w:t>/?path=/story/pages-lvp-epak--epak-all-groups</w:t>
            </w:r>
          </w:p>
        </w:tc>
      </w:tr>
      <w:tr w:rsidR="000E7167" w:rsidRPr="00951F46" w14:paraId="244C84C5" w14:textId="03B6C4F0" w:rsidTr="001D4B71">
        <w:trPr>
          <w:trHeight w:val="244"/>
        </w:trPr>
        <w:tc>
          <w:tcPr>
            <w:tcW w:w="2336" w:type="dxa"/>
          </w:tcPr>
          <w:p w14:paraId="6701554B" w14:textId="4E84D112" w:rsidR="000E7167" w:rsidRPr="00C73665" w:rsidRDefault="000E7167" w:rsidP="000E7167">
            <w:pPr>
              <w:rPr>
                <w:rFonts w:cs="Arial"/>
                <w:sz w:val="20"/>
                <w:highlight w:val="yellow"/>
              </w:rPr>
            </w:pPr>
            <w:r w:rsidRPr="00C73665">
              <w:rPr>
                <w:rFonts w:eastAsiaTheme="minorHAnsi" w:cs="Arial"/>
                <w:sz w:val="20"/>
                <w:szCs w:val="22"/>
                <w:highlight w:val="yellow"/>
                <w:lang w:eastAsia="en-US"/>
              </w:rPr>
              <w:t xml:space="preserve">EPAK </w:t>
            </w:r>
            <w:proofErr w:type="spellStart"/>
            <w:r w:rsidRPr="00C73665">
              <w:rPr>
                <w:rFonts w:eastAsiaTheme="minorHAnsi" w:cs="Arial"/>
                <w:sz w:val="20"/>
                <w:szCs w:val="22"/>
                <w:highlight w:val="yellow"/>
                <w:lang w:eastAsia="en-US"/>
              </w:rPr>
              <w:t>All</w:t>
            </w:r>
            <w:proofErr w:type="spellEnd"/>
            <w:r w:rsidRPr="00C73665">
              <w:rPr>
                <w:rFonts w:eastAsiaTheme="minorHAnsi" w:cs="Arial"/>
                <w:sz w:val="20"/>
                <w:szCs w:val="22"/>
                <w:highlight w:val="yellow"/>
                <w:lang w:eastAsia="en-US"/>
              </w:rPr>
              <w:t xml:space="preserve"> </w:t>
            </w:r>
            <w:proofErr w:type="spellStart"/>
            <w:r w:rsidRPr="00C73665">
              <w:rPr>
                <w:rFonts w:eastAsiaTheme="minorHAnsi" w:cs="Arial"/>
                <w:sz w:val="20"/>
                <w:szCs w:val="22"/>
                <w:highlight w:val="yellow"/>
                <w:lang w:eastAsia="en-US"/>
              </w:rPr>
              <w:t>Alphabet</w:t>
            </w:r>
            <w:proofErr w:type="spellEnd"/>
          </w:p>
          <w:p w14:paraId="743ECD31" w14:textId="77777777" w:rsidR="000E7167" w:rsidRPr="00C73665" w:rsidRDefault="000E7167" w:rsidP="000E7167">
            <w:pPr>
              <w:rPr>
                <w:rFonts w:eastAsiaTheme="minorHAnsi" w:cs="Arial"/>
                <w:sz w:val="20"/>
                <w:szCs w:val="22"/>
                <w:highlight w:val="yellow"/>
                <w:lang w:eastAsia="en-US"/>
              </w:rPr>
            </w:pPr>
          </w:p>
        </w:tc>
        <w:tc>
          <w:tcPr>
            <w:tcW w:w="1843" w:type="dxa"/>
          </w:tcPr>
          <w:p w14:paraId="616E1E8F" w14:textId="77777777" w:rsidR="000E7167" w:rsidRPr="00851589" w:rsidRDefault="000E7167" w:rsidP="000E7167">
            <w:pPr>
              <w:rPr>
                <w:rFonts w:cs="Arial"/>
                <w:sz w:val="20"/>
              </w:rPr>
            </w:pPr>
            <w:r w:rsidRPr="00851589">
              <w:rPr>
                <w:rFonts w:eastAsiaTheme="minorHAnsi" w:cs="Arial"/>
                <w:sz w:val="20"/>
                <w:szCs w:val="22"/>
                <w:lang w:eastAsia="en-US"/>
              </w:rPr>
              <w:t>Elektronisko pakalpojumu saraksts alfabētiskā secībā</w:t>
            </w:r>
          </w:p>
          <w:p w14:paraId="2852BA3A" w14:textId="77777777" w:rsidR="000E7167" w:rsidRPr="00851589" w:rsidRDefault="000E7167" w:rsidP="000E7167">
            <w:pPr>
              <w:rPr>
                <w:rFonts w:eastAsiaTheme="minorHAnsi" w:cs="Arial"/>
                <w:sz w:val="20"/>
                <w:szCs w:val="22"/>
                <w:lang w:eastAsia="en-US"/>
              </w:rPr>
            </w:pPr>
          </w:p>
        </w:tc>
        <w:tc>
          <w:tcPr>
            <w:tcW w:w="2727" w:type="dxa"/>
          </w:tcPr>
          <w:p w14:paraId="2532837B" w14:textId="45757502" w:rsidR="000E7167" w:rsidRPr="001D4B71" w:rsidRDefault="000E7167" w:rsidP="000E7167">
            <w:pPr>
              <w:rPr>
                <w:rFonts w:eastAsiaTheme="minorHAnsi" w:cs="Arial"/>
                <w:sz w:val="20"/>
                <w:szCs w:val="22"/>
                <w:lang w:eastAsia="en-US"/>
              </w:rPr>
            </w:pPr>
            <w:r w:rsidRPr="00772CDB">
              <w:rPr>
                <w:rFonts w:eastAsiaTheme="minorHAnsi" w:cs="Arial"/>
                <w:sz w:val="20"/>
                <w:szCs w:val="22"/>
                <w:lang w:eastAsia="en-US"/>
              </w:rPr>
              <w:t>https://eservices-test.vraa.gov.lv/EservicePlatform.</w:t>
            </w:r>
            <w:r w:rsidR="0047370B" w:rsidRPr="00772CDB">
              <w:rPr>
                <w:rFonts w:eastAsiaTheme="minorHAnsi" w:cs="Arial"/>
                <w:sz w:val="20"/>
                <w:szCs w:val="22"/>
                <w:lang w:eastAsia="en-US"/>
              </w:rPr>
              <w:t>Controls.React.Full</w:t>
            </w:r>
            <w:r w:rsidRPr="00772CDB">
              <w:rPr>
                <w:rFonts w:eastAsiaTheme="minorHAnsi" w:cs="Arial"/>
                <w:sz w:val="20"/>
                <w:szCs w:val="22"/>
                <w:lang w:eastAsia="en-US"/>
              </w:rPr>
              <w:t>/?path=/story/pages-lvp-epak--epak-all-alphabet</w:t>
            </w:r>
          </w:p>
          <w:p w14:paraId="08BF0C6E" w14:textId="77777777" w:rsidR="000E7167" w:rsidRPr="001D4B71" w:rsidRDefault="000E7167" w:rsidP="000E7167">
            <w:pPr>
              <w:rPr>
                <w:rFonts w:eastAsiaTheme="minorHAnsi" w:cs="Arial"/>
                <w:sz w:val="20"/>
                <w:szCs w:val="20"/>
                <w:lang w:eastAsia="en-US"/>
              </w:rPr>
            </w:pPr>
          </w:p>
        </w:tc>
        <w:tc>
          <w:tcPr>
            <w:tcW w:w="2727" w:type="dxa"/>
          </w:tcPr>
          <w:p w14:paraId="15ADE735" w14:textId="4D9CA0C8" w:rsidR="000E7167" w:rsidRPr="00A7141B" w:rsidRDefault="000E7167" w:rsidP="000E7167">
            <w:pPr>
              <w:rPr>
                <w:rStyle w:val="Hyperlink"/>
                <w:rFonts w:eastAsiaTheme="majorEastAsia"/>
              </w:rPr>
            </w:pPr>
            <w:r w:rsidRPr="00772CDB">
              <w:rPr>
                <w:rFonts w:eastAsiaTheme="majorEastAsia"/>
                <w:sz w:val="20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/>
                <w:sz w:val="20"/>
                <w:szCs w:val="20"/>
              </w:rPr>
              <w:t>Controls.Html.Full</w:t>
            </w:r>
            <w:r w:rsidRPr="00772CDB">
              <w:rPr>
                <w:rFonts w:eastAsiaTheme="majorEastAsia"/>
                <w:sz w:val="20"/>
                <w:szCs w:val="20"/>
              </w:rPr>
              <w:t>/?path=/story/pages-lvp-epak--epak-all-alphabet</w:t>
            </w:r>
          </w:p>
        </w:tc>
      </w:tr>
      <w:tr w:rsidR="000E7167" w:rsidRPr="00951F46" w14:paraId="7CEC8AE6" w14:textId="4B8BA2B0" w:rsidTr="001D4B71">
        <w:trPr>
          <w:trHeight w:val="244"/>
        </w:trPr>
        <w:tc>
          <w:tcPr>
            <w:tcW w:w="2336" w:type="dxa"/>
          </w:tcPr>
          <w:p w14:paraId="25EAE6E9" w14:textId="77777777" w:rsidR="000E7167" w:rsidRPr="00C73665" w:rsidRDefault="000E7167" w:rsidP="000E7167">
            <w:pPr>
              <w:rPr>
                <w:rFonts w:cs="Arial"/>
                <w:sz w:val="20"/>
                <w:highlight w:val="yellow"/>
              </w:rPr>
            </w:pPr>
            <w:r w:rsidRPr="00C73665">
              <w:rPr>
                <w:rFonts w:eastAsiaTheme="minorHAnsi" w:cs="Arial"/>
                <w:sz w:val="20"/>
                <w:szCs w:val="22"/>
                <w:highlight w:val="yellow"/>
                <w:lang w:eastAsia="en-US"/>
              </w:rPr>
              <w:t xml:space="preserve">EPAK </w:t>
            </w:r>
            <w:proofErr w:type="spellStart"/>
            <w:r w:rsidRPr="00C73665">
              <w:rPr>
                <w:rFonts w:eastAsiaTheme="minorHAnsi" w:cs="Arial"/>
                <w:sz w:val="20"/>
                <w:szCs w:val="22"/>
                <w:highlight w:val="yellow"/>
                <w:lang w:eastAsia="en-US"/>
              </w:rPr>
              <w:t>All</w:t>
            </w:r>
            <w:proofErr w:type="spellEnd"/>
            <w:r w:rsidRPr="00C73665">
              <w:rPr>
                <w:rFonts w:eastAsiaTheme="minorHAnsi" w:cs="Arial"/>
                <w:sz w:val="20"/>
                <w:szCs w:val="22"/>
                <w:highlight w:val="yellow"/>
                <w:lang w:eastAsia="en-US"/>
              </w:rPr>
              <w:t xml:space="preserve"> List</w:t>
            </w:r>
          </w:p>
          <w:p w14:paraId="7C733281" w14:textId="77777777" w:rsidR="000E7167" w:rsidRPr="00C73665" w:rsidRDefault="000E7167" w:rsidP="000E7167">
            <w:pPr>
              <w:rPr>
                <w:rFonts w:eastAsiaTheme="minorHAnsi" w:cs="Arial"/>
                <w:sz w:val="20"/>
                <w:szCs w:val="22"/>
                <w:highlight w:val="yellow"/>
                <w:lang w:eastAsia="en-US"/>
              </w:rPr>
            </w:pPr>
          </w:p>
        </w:tc>
        <w:tc>
          <w:tcPr>
            <w:tcW w:w="1843" w:type="dxa"/>
          </w:tcPr>
          <w:p w14:paraId="6A657BC4" w14:textId="21DE34D8" w:rsidR="000E7167" w:rsidRPr="00851589" w:rsidRDefault="000E7167" w:rsidP="000E7167">
            <w:pPr>
              <w:rPr>
                <w:rFonts w:eastAsiaTheme="minorHAnsi" w:cs="Arial"/>
                <w:sz w:val="20"/>
                <w:szCs w:val="22"/>
                <w:lang w:eastAsia="en-US"/>
              </w:rPr>
            </w:pPr>
            <w:r w:rsidRPr="00851589">
              <w:rPr>
                <w:rFonts w:eastAsiaTheme="minorHAnsi" w:cs="Arial"/>
                <w:sz w:val="20"/>
                <w:szCs w:val="22"/>
                <w:lang w:eastAsia="en-US"/>
              </w:rPr>
              <w:t>Elektronisko pakalpojumu saraksts pa tēmām (izvērsts tēmu saraksts)</w:t>
            </w:r>
          </w:p>
        </w:tc>
        <w:tc>
          <w:tcPr>
            <w:tcW w:w="2727" w:type="dxa"/>
          </w:tcPr>
          <w:p w14:paraId="335F43B7" w14:textId="060970D2" w:rsidR="000E7167" w:rsidRPr="001D4B71" w:rsidRDefault="000E7167" w:rsidP="000E7167">
            <w:pPr>
              <w:rPr>
                <w:rFonts w:eastAsiaTheme="minorHAnsi" w:cs="Arial"/>
                <w:sz w:val="20"/>
                <w:szCs w:val="22"/>
                <w:lang w:eastAsia="en-US"/>
              </w:rPr>
            </w:pPr>
            <w:r w:rsidRPr="00772CDB">
              <w:rPr>
                <w:rFonts w:eastAsiaTheme="minorHAnsi" w:cs="Arial"/>
                <w:sz w:val="20"/>
                <w:szCs w:val="22"/>
                <w:lang w:eastAsia="en-US"/>
              </w:rPr>
              <w:t>https://eservices-test.vraa.gov.lv/EservicePlatform.</w:t>
            </w:r>
            <w:r w:rsidR="0047370B" w:rsidRPr="00772CDB">
              <w:rPr>
                <w:rFonts w:eastAsiaTheme="minorHAnsi" w:cs="Arial"/>
                <w:sz w:val="20"/>
                <w:szCs w:val="22"/>
                <w:lang w:eastAsia="en-US"/>
              </w:rPr>
              <w:t>Controls.React.Full</w:t>
            </w:r>
            <w:r w:rsidRPr="00772CDB">
              <w:rPr>
                <w:rFonts w:eastAsiaTheme="minorHAnsi" w:cs="Arial"/>
                <w:sz w:val="20"/>
                <w:szCs w:val="22"/>
                <w:lang w:eastAsia="en-US"/>
              </w:rPr>
              <w:t>/?path=/story/pages-lvp-epak--epak-all-lists</w:t>
            </w:r>
          </w:p>
          <w:p w14:paraId="524A069D" w14:textId="77777777" w:rsidR="000E7167" w:rsidRPr="001D4B71" w:rsidRDefault="000E7167" w:rsidP="000E7167">
            <w:pPr>
              <w:rPr>
                <w:rFonts w:eastAsiaTheme="minorHAnsi" w:cs="Arial"/>
                <w:sz w:val="20"/>
                <w:szCs w:val="20"/>
                <w:lang w:eastAsia="en-US"/>
              </w:rPr>
            </w:pPr>
          </w:p>
        </w:tc>
        <w:tc>
          <w:tcPr>
            <w:tcW w:w="2727" w:type="dxa"/>
          </w:tcPr>
          <w:p w14:paraId="46ED09E3" w14:textId="2229B144" w:rsidR="000E7167" w:rsidRPr="00A7141B" w:rsidRDefault="000E7167" w:rsidP="000E7167">
            <w:pPr>
              <w:rPr>
                <w:rStyle w:val="Hyperlink"/>
                <w:rFonts w:eastAsiaTheme="majorEastAsia"/>
              </w:rPr>
            </w:pPr>
            <w:r w:rsidRPr="00772CDB">
              <w:rPr>
                <w:rFonts w:eastAsiaTheme="majorEastAsia"/>
                <w:sz w:val="20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/>
                <w:sz w:val="20"/>
                <w:szCs w:val="20"/>
              </w:rPr>
              <w:t>Controls.Html.Full</w:t>
            </w:r>
            <w:r w:rsidRPr="00772CDB">
              <w:rPr>
                <w:rFonts w:eastAsiaTheme="majorEastAsia"/>
                <w:sz w:val="20"/>
                <w:szCs w:val="20"/>
              </w:rPr>
              <w:t>/?path=/story/pages-lvp-epak--epak-all-lists</w:t>
            </w:r>
          </w:p>
        </w:tc>
      </w:tr>
      <w:tr w:rsidR="000E7167" w:rsidRPr="00951F46" w14:paraId="30C41415" w14:textId="0EA11C0A" w:rsidTr="001D4B71">
        <w:trPr>
          <w:trHeight w:val="244"/>
        </w:trPr>
        <w:tc>
          <w:tcPr>
            <w:tcW w:w="2336" w:type="dxa"/>
          </w:tcPr>
          <w:p w14:paraId="1FE4F004" w14:textId="77777777" w:rsidR="000E7167" w:rsidRPr="00C73665" w:rsidRDefault="000E7167" w:rsidP="000E7167">
            <w:pPr>
              <w:rPr>
                <w:rFonts w:cs="Arial"/>
                <w:sz w:val="20"/>
                <w:highlight w:val="yellow"/>
              </w:rPr>
            </w:pPr>
            <w:r w:rsidRPr="00C73665">
              <w:rPr>
                <w:rFonts w:eastAsiaTheme="minorHAnsi" w:cs="Arial"/>
                <w:sz w:val="20"/>
                <w:szCs w:val="22"/>
                <w:highlight w:val="yellow"/>
                <w:lang w:eastAsia="en-US"/>
              </w:rPr>
              <w:t xml:space="preserve">EPAK </w:t>
            </w:r>
            <w:proofErr w:type="spellStart"/>
            <w:r w:rsidRPr="00C73665">
              <w:rPr>
                <w:rFonts w:eastAsiaTheme="minorHAnsi" w:cs="Arial"/>
                <w:sz w:val="20"/>
                <w:szCs w:val="22"/>
                <w:highlight w:val="yellow"/>
                <w:lang w:eastAsia="en-US"/>
              </w:rPr>
              <w:t>Tabs</w:t>
            </w:r>
            <w:proofErr w:type="spellEnd"/>
          </w:p>
          <w:p w14:paraId="03D571AC" w14:textId="77777777" w:rsidR="000E7167" w:rsidRPr="00C73665" w:rsidRDefault="000E7167" w:rsidP="000E7167">
            <w:pPr>
              <w:rPr>
                <w:rFonts w:eastAsiaTheme="minorHAnsi" w:cs="Arial"/>
                <w:sz w:val="20"/>
                <w:szCs w:val="22"/>
                <w:highlight w:val="yellow"/>
                <w:lang w:eastAsia="en-US"/>
              </w:rPr>
            </w:pPr>
          </w:p>
        </w:tc>
        <w:tc>
          <w:tcPr>
            <w:tcW w:w="1843" w:type="dxa"/>
          </w:tcPr>
          <w:p w14:paraId="2E768011" w14:textId="42D4B538" w:rsidR="000E7167" w:rsidRPr="00851589" w:rsidRDefault="000E7167" w:rsidP="000E7167">
            <w:pPr>
              <w:rPr>
                <w:rFonts w:eastAsiaTheme="minorHAnsi" w:cs="Arial"/>
                <w:sz w:val="20"/>
                <w:szCs w:val="22"/>
                <w:lang w:eastAsia="en-US"/>
              </w:rPr>
            </w:pPr>
            <w:r w:rsidRPr="00851589">
              <w:rPr>
                <w:rFonts w:eastAsiaTheme="minorHAnsi" w:cs="Arial"/>
                <w:sz w:val="20"/>
                <w:szCs w:val="22"/>
                <w:lang w:eastAsia="en-US"/>
              </w:rPr>
              <w:t>Pakalpojuma kartiņa</w:t>
            </w:r>
          </w:p>
        </w:tc>
        <w:tc>
          <w:tcPr>
            <w:tcW w:w="2727" w:type="dxa"/>
          </w:tcPr>
          <w:p w14:paraId="131BE8F1" w14:textId="76D74B19" w:rsidR="00596DFF" w:rsidRPr="001D4B71" w:rsidRDefault="00596DFF">
            <w:pPr>
              <w:rPr>
                <w:rFonts w:eastAsiaTheme="minorHAnsi" w:cs="Arial"/>
                <w:sz w:val="20"/>
                <w:szCs w:val="20"/>
                <w:lang w:eastAsia="en-US"/>
              </w:rPr>
            </w:pPr>
            <w:r w:rsidRPr="00772CDB">
              <w:rPr>
                <w:rFonts w:eastAsiaTheme="minorHAnsi" w:cs="Arial"/>
                <w:sz w:val="20"/>
                <w:szCs w:val="22"/>
                <w:lang w:eastAsia="en-US"/>
              </w:rPr>
              <w:t>https://eservices-test.vraa.gov.lv/EservicePlatform.</w:t>
            </w:r>
            <w:r w:rsidR="0047370B" w:rsidRPr="00772CDB">
              <w:rPr>
                <w:rFonts w:eastAsiaTheme="minorHAnsi" w:cs="Arial"/>
                <w:sz w:val="20"/>
                <w:szCs w:val="22"/>
                <w:lang w:eastAsia="en-US"/>
              </w:rPr>
              <w:t>Controls.React.Full</w:t>
            </w:r>
            <w:r w:rsidRPr="00772CDB">
              <w:rPr>
                <w:rFonts w:eastAsiaTheme="minorHAnsi" w:cs="Arial"/>
                <w:sz w:val="20"/>
                <w:szCs w:val="22"/>
                <w:lang w:eastAsia="en-US"/>
              </w:rPr>
              <w:t>/?path=/story/pages-lvp-ppk--epak-tabs</w:t>
            </w:r>
            <w:r>
              <w:rPr>
                <w:rFonts w:eastAsiaTheme="minorHAnsi" w:cs="Arial"/>
                <w:sz w:val="20"/>
                <w:szCs w:val="22"/>
                <w:lang w:eastAsia="en-US"/>
              </w:rPr>
              <w:t xml:space="preserve"> </w:t>
            </w:r>
            <w:r w:rsidRPr="00596DFF" w:rsidDel="00596DFF">
              <w:rPr>
                <w:rStyle w:val="CommentReference"/>
                <w:rFonts w:eastAsiaTheme="minorHAnsi" w:cs="Arial"/>
                <w:sz w:val="20"/>
                <w:szCs w:val="22"/>
                <w:lang w:eastAsia="en-US"/>
              </w:rPr>
              <w:t xml:space="preserve"> </w:t>
            </w:r>
          </w:p>
        </w:tc>
        <w:tc>
          <w:tcPr>
            <w:tcW w:w="2727" w:type="dxa"/>
          </w:tcPr>
          <w:p w14:paraId="55BD658D" w14:textId="3AFEE722" w:rsidR="000E7167" w:rsidRPr="00A7141B" w:rsidRDefault="000E7167" w:rsidP="000E7167">
            <w:pPr>
              <w:rPr>
                <w:rStyle w:val="Hyperlink"/>
                <w:rFonts w:eastAsiaTheme="majorEastAsia"/>
              </w:rPr>
            </w:pPr>
            <w:r w:rsidRPr="00772CDB">
              <w:rPr>
                <w:rFonts w:eastAsiaTheme="majorEastAsia"/>
                <w:sz w:val="20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/>
                <w:sz w:val="20"/>
                <w:szCs w:val="20"/>
              </w:rPr>
              <w:t>Controls.Html.Full</w:t>
            </w:r>
            <w:r w:rsidRPr="00772CDB">
              <w:rPr>
                <w:rFonts w:eastAsiaTheme="majorEastAsia"/>
                <w:sz w:val="20"/>
                <w:szCs w:val="20"/>
              </w:rPr>
              <w:t>/?path=/story/pages-lvp-ppk--epak-tabs</w:t>
            </w:r>
          </w:p>
        </w:tc>
      </w:tr>
    </w:tbl>
    <w:p w14:paraId="0C7335A7" w14:textId="075EA71D" w:rsidR="00FB1B51" w:rsidRPr="00951F46" w:rsidRDefault="00640BE1" w:rsidP="00E12E8E">
      <w:pPr>
        <w:pStyle w:val="Tablenumber"/>
      </w:pPr>
      <w:r>
        <w:lastRenderedPageBreak/>
        <w:t>20</w:t>
      </w:r>
      <w:r w:rsidR="00FB1B51" w:rsidRPr="00951F46">
        <w:t>.tabula</w:t>
      </w:r>
    </w:p>
    <w:p w14:paraId="3ADDFBD2" w14:textId="176E4C21" w:rsidR="00FB1B51" w:rsidRPr="00951F46" w:rsidRDefault="00FB1B51">
      <w:pPr>
        <w:pStyle w:val="Tabletitle"/>
      </w:pPr>
      <w:r w:rsidRPr="00951F46">
        <w:t xml:space="preserve">EPAK </w:t>
      </w:r>
      <w:r w:rsidR="00B70A0F" w:rsidRPr="00951F46">
        <w:t>kartiņas</w:t>
      </w:r>
      <w:r w:rsidR="0009788A" w:rsidRPr="00951F46">
        <w:t xml:space="preserve"> izklāsts (</w:t>
      </w:r>
      <w:r w:rsidR="005D6413" w:rsidRPr="00951F46">
        <w:t xml:space="preserve">EPAK </w:t>
      </w:r>
      <w:proofErr w:type="spellStart"/>
      <w:r w:rsidR="000F79B8" w:rsidRPr="00951F46">
        <w:t>D</w:t>
      </w:r>
      <w:r w:rsidR="0009788A" w:rsidRPr="00951F46">
        <w:t>etail</w:t>
      </w:r>
      <w:proofErr w:type="spellEnd"/>
      <w:r w:rsidR="00EE6871" w:rsidRPr="00951F46">
        <w:t xml:space="preserve"> </w:t>
      </w:r>
      <w:proofErr w:type="spellStart"/>
      <w:r w:rsidR="00EE6871" w:rsidRPr="00951F46">
        <w:t>Unavailable</w:t>
      </w:r>
      <w:proofErr w:type="spellEnd"/>
      <w:r w:rsidR="0009788A" w:rsidRPr="00951F46">
        <w:t>)</w:t>
      </w:r>
    </w:p>
    <w:tbl>
      <w:tblPr>
        <w:tblW w:w="9781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4962"/>
        <w:gridCol w:w="4819"/>
      </w:tblGrid>
      <w:tr w:rsidR="003269FA" w:rsidRPr="00951F46" w14:paraId="2C23B960" w14:textId="77777777" w:rsidTr="508D03E6">
        <w:trPr>
          <w:tblHeader/>
        </w:trPr>
        <w:tc>
          <w:tcPr>
            <w:tcW w:w="9781" w:type="dxa"/>
            <w:gridSpan w:val="2"/>
            <w:tcBorders>
              <w:top w:val="single" w:sz="12" w:space="0" w:color="auto"/>
              <w:bottom w:val="single" w:sz="2" w:space="0" w:color="auto"/>
            </w:tcBorders>
          </w:tcPr>
          <w:p w14:paraId="020F9DC1" w14:textId="77777777" w:rsidR="003269FA" w:rsidRPr="00951F46" w:rsidRDefault="003269FA" w:rsidP="003269FA">
            <w:pPr>
              <w:pStyle w:val="TableBoldSmall"/>
              <w:rPr>
                <w:rFonts w:cs="Arial"/>
              </w:rPr>
            </w:pPr>
            <w:r w:rsidRPr="00951F46">
              <w:rPr>
                <w:rFonts w:cs="Arial"/>
              </w:rPr>
              <w:t>Darba virsma</w:t>
            </w:r>
          </w:p>
        </w:tc>
      </w:tr>
      <w:tr w:rsidR="003269FA" w:rsidRPr="00951F46" w14:paraId="0A9124F3" w14:textId="77777777" w:rsidTr="508D03E6">
        <w:tc>
          <w:tcPr>
            <w:tcW w:w="9781" w:type="dxa"/>
            <w:gridSpan w:val="2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718B5D8F" w14:textId="716B5138" w:rsidR="003269FA" w:rsidRPr="00951F46" w:rsidRDefault="00A275D3" w:rsidP="00840666">
            <w:pPr>
              <w:jc w:val="center"/>
              <w:rPr>
                <w:rFonts w:cs="Arial"/>
              </w:rPr>
            </w:pPr>
            <w:r w:rsidRPr="00A275D3">
              <w:rPr>
                <w:rFonts w:cs="Arial"/>
                <w:noProof/>
              </w:rPr>
              <w:drawing>
                <wp:inline distT="0" distB="0" distL="0" distR="0" wp14:anchorId="1ECB7DB1" wp14:editId="7FA1B8E0">
                  <wp:extent cx="6073775" cy="4838700"/>
                  <wp:effectExtent l="0" t="0" r="3175" b="0"/>
                  <wp:docPr id="20098841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88415" name="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483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69FA" w:rsidRPr="00951F46" w14:paraId="25CEA63E" w14:textId="77777777" w:rsidTr="508D03E6"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</w:tcPr>
          <w:p w14:paraId="7D432443" w14:textId="77777777" w:rsidR="003269FA" w:rsidRPr="00951F46" w:rsidRDefault="003269FA" w:rsidP="003269FA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r w:rsidRPr="00951F46">
              <w:rPr>
                <w:rFonts w:cs="Arial"/>
              </w:rPr>
              <w:lastRenderedPageBreak/>
              <w:t>Mobilā aplikācija</w:t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</w:tcPr>
          <w:p w14:paraId="13D32211" w14:textId="77777777" w:rsidR="003269FA" w:rsidRPr="00951F46" w:rsidRDefault="003269FA" w:rsidP="003269FA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proofErr w:type="spellStart"/>
            <w:r w:rsidRPr="00951F46">
              <w:rPr>
                <w:rFonts w:cs="Arial"/>
              </w:rPr>
              <w:t>Viedierīce</w:t>
            </w:r>
            <w:proofErr w:type="spellEnd"/>
          </w:p>
        </w:tc>
      </w:tr>
      <w:tr w:rsidR="003269FA" w:rsidRPr="00951F46" w14:paraId="1DFA55EE" w14:textId="77777777" w:rsidTr="508D03E6"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03CC579E" w14:textId="298594D5" w:rsidR="003269FA" w:rsidRPr="00951F46" w:rsidRDefault="003747A7" w:rsidP="00840666">
            <w:pPr>
              <w:jc w:val="center"/>
              <w:rPr>
                <w:rFonts w:cs="Arial"/>
                <w:noProof/>
                <w:lang w:eastAsia="lv-LV"/>
              </w:rPr>
            </w:pPr>
            <w:r w:rsidRPr="003747A7">
              <w:rPr>
                <w:rFonts w:cs="Arial"/>
                <w:noProof/>
                <w:lang w:eastAsia="lv-LV"/>
              </w:rPr>
              <w:drawing>
                <wp:inline distT="0" distB="0" distL="0" distR="0" wp14:anchorId="3A8366FB" wp14:editId="2DF64935">
                  <wp:extent cx="1531210" cy="8471001"/>
                  <wp:effectExtent l="0" t="0" r="0" b="6350"/>
                  <wp:docPr id="1663701351" name="Picture 1663701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407" cy="8499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5149F9A0" w14:textId="0BF61105" w:rsidR="003269FA" w:rsidRPr="00951F46" w:rsidRDefault="003747A7" w:rsidP="00840666">
            <w:pPr>
              <w:jc w:val="center"/>
              <w:rPr>
                <w:rFonts w:cs="Arial"/>
                <w:noProof/>
                <w:lang w:eastAsia="lv-LV"/>
              </w:rPr>
            </w:pPr>
            <w:r w:rsidRPr="003747A7">
              <w:rPr>
                <w:rFonts w:cs="Arial"/>
                <w:noProof/>
                <w:lang w:eastAsia="lv-LV"/>
              </w:rPr>
              <w:drawing>
                <wp:inline distT="0" distB="0" distL="0" distR="0" wp14:anchorId="3781BC33" wp14:editId="071DC7E6">
                  <wp:extent cx="2922905" cy="6106160"/>
                  <wp:effectExtent l="0" t="0" r="0" b="8890"/>
                  <wp:docPr id="1663701350" name="Picture 1663701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05" cy="6106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5E47E2" w14:textId="5EA9DD9F" w:rsidR="00FB1B51" w:rsidRPr="00951F46" w:rsidRDefault="00640BE1" w:rsidP="00E12E8E">
      <w:pPr>
        <w:pStyle w:val="Tablenumber"/>
      </w:pPr>
      <w:r>
        <w:lastRenderedPageBreak/>
        <w:t>21</w:t>
      </w:r>
      <w:r w:rsidR="00FB1B51" w:rsidRPr="00951F46">
        <w:t>.tabula</w:t>
      </w:r>
    </w:p>
    <w:p w14:paraId="60F8AA93" w14:textId="24115926" w:rsidR="00FB1B51" w:rsidRPr="00951F46" w:rsidRDefault="00FB1B51">
      <w:pPr>
        <w:pStyle w:val="Tabletitle"/>
      </w:pPr>
      <w:r w:rsidRPr="00951F46">
        <w:t>EPAK sarakst</w:t>
      </w:r>
      <w:r w:rsidR="0009788A" w:rsidRPr="00951F46">
        <w:t>a lapas izklāsts (</w:t>
      </w:r>
      <w:r w:rsidR="005D6413" w:rsidRPr="00951F46">
        <w:t xml:space="preserve">EPAK </w:t>
      </w:r>
      <w:proofErr w:type="spellStart"/>
      <w:r w:rsidR="00EE6871" w:rsidRPr="00277CEB">
        <w:t>All</w:t>
      </w:r>
      <w:proofErr w:type="spellEnd"/>
      <w:r w:rsidR="00EE6871" w:rsidRPr="00277CEB">
        <w:t xml:space="preserve"> </w:t>
      </w:r>
      <w:proofErr w:type="spellStart"/>
      <w:r w:rsidR="00EE6871" w:rsidRPr="00277CEB">
        <w:t>Cards</w:t>
      </w:r>
      <w:proofErr w:type="spellEnd"/>
      <w:r w:rsidR="0009788A" w:rsidRPr="00951F46">
        <w:t>)</w:t>
      </w:r>
    </w:p>
    <w:tbl>
      <w:tblPr>
        <w:tblW w:w="9781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4962"/>
        <w:gridCol w:w="4819"/>
      </w:tblGrid>
      <w:tr w:rsidR="003269FA" w:rsidRPr="00951F46" w14:paraId="2AAAFE44" w14:textId="77777777" w:rsidTr="508D03E6">
        <w:trPr>
          <w:tblHeader/>
        </w:trPr>
        <w:tc>
          <w:tcPr>
            <w:tcW w:w="9781" w:type="dxa"/>
            <w:gridSpan w:val="2"/>
            <w:tcBorders>
              <w:top w:val="single" w:sz="12" w:space="0" w:color="auto"/>
              <w:bottom w:val="single" w:sz="2" w:space="0" w:color="auto"/>
            </w:tcBorders>
          </w:tcPr>
          <w:p w14:paraId="1A758CE5" w14:textId="77777777" w:rsidR="003269FA" w:rsidRPr="00951F46" w:rsidRDefault="003269FA" w:rsidP="00F01830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Darba virsma</w:t>
            </w:r>
          </w:p>
        </w:tc>
      </w:tr>
      <w:tr w:rsidR="003269FA" w:rsidRPr="00951F46" w14:paraId="1B1794F3" w14:textId="77777777" w:rsidTr="508D03E6">
        <w:tc>
          <w:tcPr>
            <w:tcW w:w="9781" w:type="dxa"/>
            <w:gridSpan w:val="2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7CE93EB5" w14:textId="173C420A" w:rsidR="003269FA" w:rsidRPr="00951F46" w:rsidRDefault="00A275D3" w:rsidP="00840666">
            <w:pPr>
              <w:pStyle w:val="Pictureposition"/>
              <w:rPr>
                <w:rFonts w:cs="Arial"/>
              </w:rPr>
            </w:pPr>
            <w:r w:rsidRPr="00A275D3">
              <w:rPr>
                <w:rFonts w:cs="Arial"/>
                <w:noProof/>
              </w:rPr>
              <w:drawing>
                <wp:inline distT="0" distB="0" distL="0" distR="0" wp14:anchorId="1F9B4651" wp14:editId="608C68AB">
                  <wp:extent cx="3943350" cy="3199617"/>
                  <wp:effectExtent l="0" t="0" r="0" b="1270"/>
                  <wp:docPr id="5309441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0944141" name="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4228" cy="3208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69FA" w:rsidRPr="00951F46" w14:paraId="2F8EC382" w14:textId="77777777" w:rsidTr="508D03E6">
        <w:trPr>
          <w:trHeight w:val="448"/>
        </w:trPr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</w:tcPr>
          <w:p w14:paraId="72B9F708" w14:textId="77777777" w:rsidR="003269FA" w:rsidRPr="00951F46" w:rsidRDefault="003269FA" w:rsidP="00F01830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r w:rsidRPr="00951F46">
              <w:rPr>
                <w:rFonts w:cs="Arial"/>
              </w:rPr>
              <w:t>Mobilā aplikācija</w:t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</w:tcPr>
          <w:p w14:paraId="6346D60E" w14:textId="77777777" w:rsidR="003269FA" w:rsidRPr="00951F46" w:rsidRDefault="003269FA" w:rsidP="00F01830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proofErr w:type="spellStart"/>
            <w:r w:rsidRPr="00951F46">
              <w:rPr>
                <w:rFonts w:cs="Arial"/>
              </w:rPr>
              <w:t>Viedierīce</w:t>
            </w:r>
            <w:proofErr w:type="spellEnd"/>
          </w:p>
        </w:tc>
      </w:tr>
      <w:tr w:rsidR="003269FA" w:rsidRPr="00951F46" w14:paraId="5F748A83" w14:textId="77777777" w:rsidTr="508D03E6">
        <w:trPr>
          <w:trHeight w:val="6776"/>
        </w:trPr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12EF25B3" w14:textId="207848E0" w:rsidR="003269FA" w:rsidRPr="00951F46" w:rsidRDefault="003C5710" w:rsidP="00840666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283A9D7C" wp14:editId="126AAD9A">
                  <wp:extent cx="1151890" cy="4247798"/>
                  <wp:effectExtent l="0" t="0" r="0" b="635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b="50228"/>
                          <a:stretch/>
                        </pic:blipFill>
                        <pic:spPr bwMode="auto">
                          <a:xfrm>
                            <a:off x="0" y="0"/>
                            <a:ext cx="1182926" cy="4362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9326E7">
              <w:rPr>
                <w:rFonts w:cs="Arial"/>
                <w:noProof/>
                <w:lang w:eastAsia="lv-LV"/>
              </w:rPr>
              <w:t xml:space="preserve">   </w:t>
            </w:r>
            <w:r w:rsidR="009326E7">
              <w:rPr>
                <w:rFonts w:cs="Arial"/>
                <w:noProof/>
                <w:lang w:eastAsia="lv-LV"/>
              </w:rPr>
              <w:drawing>
                <wp:inline distT="0" distB="0" distL="0" distR="0" wp14:anchorId="6E1DD544" wp14:editId="40578C1A">
                  <wp:extent cx="1113790" cy="4354489"/>
                  <wp:effectExtent l="0" t="0" r="0" b="8255"/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231" b="1"/>
                          <a:stretch/>
                        </pic:blipFill>
                        <pic:spPr bwMode="auto">
                          <a:xfrm>
                            <a:off x="0" y="0"/>
                            <a:ext cx="1142524" cy="4466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7B8604D6" w14:textId="4A6C2CBD" w:rsidR="003269FA" w:rsidRPr="00951F46" w:rsidRDefault="00044651" w:rsidP="00840666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19571263" wp14:editId="4D718290">
                  <wp:extent cx="1323975" cy="4607998"/>
                  <wp:effectExtent l="0" t="0" r="0" b="2540"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927" cy="4628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DAE5E8" w14:textId="316FF965" w:rsidR="00512C20" w:rsidRDefault="00A7305A" w:rsidP="00E12E8E">
      <w:pPr>
        <w:pStyle w:val="Tablenumber"/>
      </w:pPr>
      <w:r>
        <w:lastRenderedPageBreak/>
        <w:br/>
      </w:r>
      <w:r w:rsidR="00640BE1">
        <w:t>22</w:t>
      </w:r>
      <w:r w:rsidR="00512C20" w:rsidRPr="00951F46">
        <w:t>.tabula</w:t>
      </w:r>
    </w:p>
    <w:p w14:paraId="69EB79D0" w14:textId="7910A6C6" w:rsidR="00512C20" w:rsidRPr="0097289D" w:rsidRDefault="00512C20">
      <w:pPr>
        <w:pStyle w:val="Tabletitle"/>
      </w:pPr>
      <w:r w:rsidRPr="0097289D">
        <w:t xml:space="preserve">Elektronisko pakalpojumu  saraksts (grupējums pēc iestādēm) (EPAK </w:t>
      </w:r>
      <w:proofErr w:type="spellStart"/>
      <w:r w:rsidRPr="0097289D">
        <w:t>All</w:t>
      </w:r>
      <w:proofErr w:type="spellEnd"/>
      <w:r w:rsidRPr="0097289D">
        <w:t xml:space="preserve"> </w:t>
      </w:r>
      <w:proofErr w:type="spellStart"/>
      <w:r w:rsidRPr="0097289D">
        <w:t>Groups</w:t>
      </w:r>
      <w:proofErr w:type="spellEnd"/>
      <w:r w:rsidRPr="0097289D">
        <w:t>)</w:t>
      </w:r>
    </w:p>
    <w:tbl>
      <w:tblPr>
        <w:tblW w:w="9781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4962"/>
        <w:gridCol w:w="4819"/>
      </w:tblGrid>
      <w:tr w:rsidR="00512C20" w:rsidRPr="00951F46" w14:paraId="4EF4B1B9" w14:textId="77777777" w:rsidTr="00A7305A">
        <w:trPr>
          <w:tblHeader/>
        </w:trPr>
        <w:tc>
          <w:tcPr>
            <w:tcW w:w="9781" w:type="dxa"/>
            <w:gridSpan w:val="2"/>
            <w:tcBorders>
              <w:top w:val="single" w:sz="12" w:space="0" w:color="auto"/>
              <w:bottom w:val="single" w:sz="2" w:space="0" w:color="auto"/>
            </w:tcBorders>
          </w:tcPr>
          <w:p w14:paraId="09AD0DBD" w14:textId="77777777" w:rsidR="00512C20" w:rsidRPr="00951F46" w:rsidRDefault="00512C20" w:rsidP="00A7305A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Darba virsma</w:t>
            </w:r>
          </w:p>
        </w:tc>
      </w:tr>
      <w:tr w:rsidR="00512C20" w:rsidRPr="00951F46" w14:paraId="33FC6BED" w14:textId="77777777" w:rsidTr="00851589">
        <w:trPr>
          <w:trHeight w:val="5171"/>
        </w:trPr>
        <w:tc>
          <w:tcPr>
            <w:tcW w:w="9781" w:type="dxa"/>
            <w:gridSpan w:val="2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1C52EA8A" w14:textId="4C957333" w:rsidR="00512C20" w:rsidRPr="002832B7" w:rsidRDefault="00A275D3" w:rsidP="00A7305A">
            <w:pPr>
              <w:pStyle w:val="Pictureposition"/>
              <w:rPr>
                <w:rFonts w:cs="Arial"/>
                <w:lang w:val="ru-RU"/>
              </w:rPr>
            </w:pPr>
            <w:r w:rsidRPr="00A275D3">
              <w:rPr>
                <w:rFonts w:cs="Arial"/>
                <w:noProof/>
                <w:lang w:val="ru-RU"/>
              </w:rPr>
              <w:drawing>
                <wp:inline distT="0" distB="0" distL="0" distR="0" wp14:anchorId="1B3942DF" wp14:editId="7ABEA93F">
                  <wp:extent cx="3533775" cy="3008789"/>
                  <wp:effectExtent l="0" t="0" r="0" b="1270"/>
                  <wp:docPr id="3520621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062183" name=""/>
                          <pic:cNvPicPr/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3617" cy="3017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2C20" w:rsidRPr="00951F46" w14:paraId="5F97D427" w14:textId="77777777" w:rsidTr="00A7305A">
        <w:trPr>
          <w:trHeight w:val="448"/>
        </w:trPr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</w:tcPr>
          <w:p w14:paraId="75C53AFC" w14:textId="77777777" w:rsidR="00512C20" w:rsidRPr="00951F46" w:rsidRDefault="00512C20" w:rsidP="00A7305A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r w:rsidRPr="00951F46">
              <w:rPr>
                <w:rFonts w:cs="Arial"/>
              </w:rPr>
              <w:t>Mobilā aplikācija</w:t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</w:tcPr>
          <w:p w14:paraId="2A74D839" w14:textId="77777777" w:rsidR="00512C20" w:rsidRPr="00951F46" w:rsidRDefault="00512C20" w:rsidP="00A7305A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proofErr w:type="spellStart"/>
            <w:r w:rsidRPr="00951F46">
              <w:rPr>
                <w:rFonts w:cs="Arial"/>
              </w:rPr>
              <w:t>Viedierīce</w:t>
            </w:r>
            <w:proofErr w:type="spellEnd"/>
          </w:p>
        </w:tc>
      </w:tr>
      <w:tr w:rsidR="00512C20" w:rsidRPr="00951F46" w14:paraId="562D77AB" w14:textId="77777777" w:rsidTr="00A7305A">
        <w:trPr>
          <w:trHeight w:val="6776"/>
        </w:trPr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5EB2C704" w14:textId="2B23DFFA" w:rsidR="00512C20" w:rsidRPr="00951F46" w:rsidRDefault="008A63A7" w:rsidP="00A7305A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1BD77D26" wp14:editId="11FEABE5">
                  <wp:extent cx="876300" cy="3485508"/>
                  <wp:effectExtent l="0" t="0" r="0" b="1270"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3804"/>
                          <a:stretch/>
                        </pic:blipFill>
                        <pic:spPr bwMode="auto">
                          <a:xfrm>
                            <a:off x="0" y="0"/>
                            <a:ext cx="876566" cy="3486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9326E7">
              <w:rPr>
                <w:rFonts w:cs="Arial"/>
                <w:noProof/>
                <w:lang w:eastAsia="lv-LV"/>
              </w:rPr>
              <w:t xml:space="preserve"> </w:t>
            </w: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124C365F" wp14:editId="76E831F2">
                  <wp:extent cx="914400" cy="3246634"/>
                  <wp:effectExtent l="0" t="0" r="0" b="0"/>
                  <wp:docPr id="152" name="Pictur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5584" b="32105"/>
                          <a:stretch/>
                        </pic:blipFill>
                        <pic:spPr bwMode="auto">
                          <a:xfrm>
                            <a:off x="0" y="0"/>
                            <a:ext cx="914795" cy="3248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  <w:lang w:eastAsia="lv-LV"/>
              </w:rPr>
              <w:t xml:space="preserve"> </w:t>
            </w: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0B51372B" wp14:editId="6C3F63F0">
                  <wp:extent cx="904875" cy="3304319"/>
                  <wp:effectExtent l="0" t="0" r="0" b="0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6769"/>
                          <a:stretch/>
                        </pic:blipFill>
                        <pic:spPr bwMode="auto">
                          <a:xfrm>
                            <a:off x="0" y="0"/>
                            <a:ext cx="905143" cy="3305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3E72D3A0" w14:textId="67F7E301" w:rsidR="00512C20" w:rsidRPr="00951F46" w:rsidRDefault="008A63A7" w:rsidP="00A7305A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03D1E5F7" wp14:editId="4E42965C">
                  <wp:extent cx="1295400" cy="3227296"/>
                  <wp:effectExtent l="0" t="0" r="0" b="0"/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9465"/>
                          <a:stretch/>
                        </pic:blipFill>
                        <pic:spPr bwMode="auto">
                          <a:xfrm>
                            <a:off x="0" y="0"/>
                            <a:ext cx="1304917" cy="3251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  <w:lang w:eastAsia="lv-LV"/>
              </w:rPr>
              <w:t xml:space="preserve"> </w:t>
            </w: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52FD8709" wp14:editId="7A27DA26">
                  <wp:extent cx="1314450" cy="3219134"/>
                  <wp:effectExtent l="0" t="0" r="0" b="635"/>
                  <wp:docPr id="150" name="Pictur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324"/>
                          <a:stretch/>
                        </pic:blipFill>
                        <pic:spPr bwMode="auto">
                          <a:xfrm>
                            <a:off x="0" y="0"/>
                            <a:ext cx="1325251" cy="3245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54AD18" w14:textId="10AD0D3B" w:rsidR="00512C20" w:rsidRDefault="00A7305A" w:rsidP="00E12E8E">
      <w:pPr>
        <w:pStyle w:val="Tablenumber"/>
      </w:pPr>
      <w:r>
        <w:lastRenderedPageBreak/>
        <w:br/>
      </w:r>
      <w:r w:rsidR="00640BE1">
        <w:t>23</w:t>
      </w:r>
      <w:r w:rsidR="00512C20" w:rsidRPr="00951F46">
        <w:t>.tabula</w:t>
      </w:r>
    </w:p>
    <w:p w14:paraId="3081409F" w14:textId="77777777" w:rsidR="00512C20" w:rsidRPr="0097289D" w:rsidRDefault="00512C20">
      <w:pPr>
        <w:pStyle w:val="Tabletitle"/>
      </w:pPr>
      <w:r w:rsidRPr="0097289D">
        <w:t xml:space="preserve">Elektronisko pakalpojumu saraksts alfabētiskā secībā (EPAK </w:t>
      </w:r>
      <w:proofErr w:type="spellStart"/>
      <w:r w:rsidRPr="0097289D">
        <w:t>All</w:t>
      </w:r>
      <w:proofErr w:type="spellEnd"/>
      <w:r w:rsidRPr="0097289D">
        <w:t xml:space="preserve"> </w:t>
      </w:r>
      <w:proofErr w:type="spellStart"/>
      <w:r>
        <w:t>Alphabet</w:t>
      </w:r>
      <w:proofErr w:type="spellEnd"/>
      <w:r w:rsidRPr="0097289D">
        <w:t>)</w:t>
      </w:r>
    </w:p>
    <w:tbl>
      <w:tblPr>
        <w:tblW w:w="9781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4962"/>
        <w:gridCol w:w="4819"/>
      </w:tblGrid>
      <w:tr w:rsidR="00512C20" w:rsidRPr="00951F46" w14:paraId="26AA0F1E" w14:textId="77777777" w:rsidTr="00A7305A">
        <w:trPr>
          <w:tblHeader/>
        </w:trPr>
        <w:tc>
          <w:tcPr>
            <w:tcW w:w="9781" w:type="dxa"/>
            <w:gridSpan w:val="2"/>
            <w:tcBorders>
              <w:top w:val="single" w:sz="12" w:space="0" w:color="auto"/>
              <w:bottom w:val="single" w:sz="2" w:space="0" w:color="auto"/>
            </w:tcBorders>
          </w:tcPr>
          <w:p w14:paraId="6998D180" w14:textId="77777777" w:rsidR="00512C20" w:rsidRPr="00951F46" w:rsidRDefault="00512C20" w:rsidP="00A7305A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Darba virsma</w:t>
            </w:r>
          </w:p>
        </w:tc>
      </w:tr>
      <w:tr w:rsidR="00512C20" w:rsidRPr="00951F46" w14:paraId="18EEB393" w14:textId="77777777" w:rsidTr="00A7305A">
        <w:tc>
          <w:tcPr>
            <w:tcW w:w="9781" w:type="dxa"/>
            <w:gridSpan w:val="2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6512AFCA" w14:textId="40A687F3" w:rsidR="00512C20" w:rsidRPr="00951F46" w:rsidRDefault="00A275D3" w:rsidP="00CD1A4A">
            <w:pPr>
              <w:pStyle w:val="Pictureposition"/>
              <w:jc w:val="left"/>
              <w:rPr>
                <w:rFonts w:cs="Arial"/>
              </w:rPr>
            </w:pPr>
            <w:r w:rsidRPr="00A275D3">
              <w:rPr>
                <w:rFonts w:cs="Arial"/>
                <w:noProof/>
              </w:rPr>
              <w:drawing>
                <wp:inline distT="0" distB="0" distL="0" distR="0" wp14:anchorId="32CBCF2D" wp14:editId="63461D23">
                  <wp:extent cx="3809757" cy="3256915"/>
                  <wp:effectExtent l="0" t="0" r="635" b="635"/>
                  <wp:docPr id="179916146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9161462" name="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8340" cy="3264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81BA2">
              <w:rPr>
                <w:rFonts w:cs="Arial"/>
              </w:rPr>
              <w:t xml:space="preserve"> </w:t>
            </w:r>
            <w:r w:rsidR="00F81BA2">
              <w:rPr>
                <w:rFonts w:cs="Arial"/>
                <w:noProof/>
                <w:lang w:eastAsia="lv-LV"/>
              </w:rPr>
              <w:drawing>
                <wp:inline distT="0" distB="0" distL="0" distR="0" wp14:anchorId="286B4394" wp14:editId="6E2E5B22">
                  <wp:extent cx="1914525" cy="3328930"/>
                  <wp:effectExtent l="0" t="0" r="0" b="508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09" t="48860" r="10759"/>
                          <a:stretch/>
                        </pic:blipFill>
                        <pic:spPr bwMode="auto">
                          <a:xfrm>
                            <a:off x="0" y="0"/>
                            <a:ext cx="1926256" cy="3349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2C20" w:rsidRPr="00951F46" w14:paraId="1A6BE25E" w14:textId="77777777" w:rsidTr="00A7305A">
        <w:trPr>
          <w:trHeight w:val="448"/>
        </w:trPr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</w:tcPr>
          <w:p w14:paraId="186BC40E" w14:textId="77777777" w:rsidR="00512C20" w:rsidRPr="00951F46" w:rsidRDefault="00512C20" w:rsidP="00A7305A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r w:rsidRPr="00951F46">
              <w:rPr>
                <w:rFonts w:cs="Arial"/>
              </w:rPr>
              <w:t>Mobilā aplikācija</w:t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</w:tcPr>
          <w:p w14:paraId="794D02A8" w14:textId="77777777" w:rsidR="00512C20" w:rsidRPr="00951F46" w:rsidRDefault="00512C20" w:rsidP="00A7305A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proofErr w:type="spellStart"/>
            <w:r w:rsidRPr="00951F46">
              <w:rPr>
                <w:rFonts w:cs="Arial"/>
              </w:rPr>
              <w:t>Viedierīce</w:t>
            </w:r>
            <w:proofErr w:type="spellEnd"/>
          </w:p>
        </w:tc>
      </w:tr>
      <w:tr w:rsidR="00512C20" w:rsidRPr="00951F46" w14:paraId="13901660" w14:textId="77777777" w:rsidTr="00A7305A">
        <w:trPr>
          <w:trHeight w:val="6776"/>
        </w:trPr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37D7E307" w14:textId="208D57D3" w:rsidR="00512C20" w:rsidRPr="00951F46" w:rsidRDefault="00F81BA2" w:rsidP="00A7305A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218114C7" wp14:editId="2B7C0280">
                  <wp:extent cx="1047750" cy="2841625"/>
                  <wp:effectExtent l="0" t="0" r="0" b="0"/>
                  <wp:docPr id="156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1698"/>
                          <a:stretch/>
                        </pic:blipFill>
                        <pic:spPr bwMode="auto">
                          <a:xfrm>
                            <a:off x="0" y="0"/>
                            <a:ext cx="1049605" cy="2846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  <w:lang w:eastAsia="lv-LV"/>
              </w:rPr>
              <w:t xml:space="preserve"> </w:t>
            </w: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104AE241" wp14:editId="1709CF4A">
                  <wp:extent cx="1076325" cy="2837584"/>
                  <wp:effectExtent l="0" t="0" r="0" b="1270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2208"/>
                          <a:stretch/>
                        </pic:blipFill>
                        <pic:spPr bwMode="auto">
                          <a:xfrm>
                            <a:off x="0" y="0"/>
                            <a:ext cx="1079906" cy="284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702D43D4" w14:textId="7E9AF8A1" w:rsidR="00512C20" w:rsidRPr="00951F46" w:rsidRDefault="008036C5" w:rsidP="00A7305A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1022C742" wp14:editId="3E0F5B4C">
                  <wp:extent cx="1354236" cy="2790825"/>
                  <wp:effectExtent l="0" t="0" r="0" b="0"/>
                  <wp:docPr id="158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8814"/>
                          <a:stretch/>
                        </pic:blipFill>
                        <pic:spPr bwMode="auto">
                          <a:xfrm>
                            <a:off x="0" y="0"/>
                            <a:ext cx="1357513" cy="2797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  <w:lang w:eastAsia="lv-LV"/>
              </w:rPr>
              <w:t xml:space="preserve"> </w:t>
            </w: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0ABA25DB" wp14:editId="46F4F2B1">
                  <wp:extent cx="1368102" cy="2819400"/>
                  <wp:effectExtent l="0" t="0" r="3810" b="0"/>
                  <wp:docPr id="159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8814"/>
                          <a:stretch/>
                        </pic:blipFill>
                        <pic:spPr bwMode="auto">
                          <a:xfrm>
                            <a:off x="0" y="0"/>
                            <a:ext cx="1370178" cy="2823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5C6246" w14:textId="4DCCCECA" w:rsidR="00A7305A" w:rsidRDefault="00A7305A">
      <w:pPr>
        <w:spacing w:after="200" w:line="276" w:lineRule="auto"/>
        <w:rPr>
          <w:rFonts w:eastAsia="Batang"/>
          <w:b/>
          <w:bCs/>
          <w:noProof/>
          <w:sz w:val="20"/>
          <w:szCs w:val="20"/>
          <w:lang w:eastAsia="en-US"/>
        </w:rPr>
      </w:pPr>
    </w:p>
    <w:p w14:paraId="19B72C2E" w14:textId="2FCB506C" w:rsidR="00512C20" w:rsidRDefault="00640BE1" w:rsidP="00E12E8E">
      <w:pPr>
        <w:pStyle w:val="Tablenumber"/>
      </w:pPr>
      <w:r>
        <w:lastRenderedPageBreak/>
        <w:t>24</w:t>
      </w:r>
      <w:r w:rsidR="00512C20" w:rsidRPr="00951F46">
        <w:t>.tabula</w:t>
      </w:r>
    </w:p>
    <w:p w14:paraId="2326A93E" w14:textId="77777777" w:rsidR="00512C20" w:rsidRPr="0097289D" w:rsidRDefault="00512C20">
      <w:pPr>
        <w:pStyle w:val="Tabletitle"/>
      </w:pPr>
      <w:r w:rsidRPr="00B577EB">
        <w:t xml:space="preserve">Elektronisko pakalpojumu saraksts pa tēmām (izvērsts tēmu saraksts) (EPAK </w:t>
      </w:r>
      <w:proofErr w:type="spellStart"/>
      <w:r w:rsidRPr="00B577EB">
        <w:t>All</w:t>
      </w:r>
      <w:proofErr w:type="spellEnd"/>
      <w:r w:rsidRPr="00B577EB">
        <w:t xml:space="preserve"> Lists</w:t>
      </w:r>
      <w:r w:rsidRPr="0097289D">
        <w:t>)</w:t>
      </w:r>
    </w:p>
    <w:tbl>
      <w:tblPr>
        <w:tblW w:w="9781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4962"/>
        <w:gridCol w:w="4819"/>
      </w:tblGrid>
      <w:tr w:rsidR="00512C20" w:rsidRPr="00951F46" w14:paraId="75A091D6" w14:textId="77777777" w:rsidTr="00512C20">
        <w:tc>
          <w:tcPr>
            <w:tcW w:w="9781" w:type="dxa"/>
            <w:gridSpan w:val="2"/>
            <w:tcBorders>
              <w:top w:val="single" w:sz="12" w:space="0" w:color="auto"/>
              <w:bottom w:val="single" w:sz="2" w:space="0" w:color="auto"/>
            </w:tcBorders>
          </w:tcPr>
          <w:p w14:paraId="1D3782C5" w14:textId="77777777" w:rsidR="00512C20" w:rsidRPr="00951F46" w:rsidRDefault="00512C20" w:rsidP="00A7305A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Darba virsma</w:t>
            </w:r>
          </w:p>
        </w:tc>
      </w:tr>
      <w:tr w:rsidR="00512C20" w:rsidRPr="00951F46" w14:paraId="3CFF00A6" w14:textId="77777777" w:rsidTr="00512C20">
        <w:tc>
          <w:tcPr>
            <w:tcW w:w="9781" w:type="dxa"/>
            <w:gridSpan w:val="2"/>
            <w:tcBorders>
              <w:top w:val="single" w:sz="2" w:space="0" w:color="auto"/>
              <w:bottom w:val="single" w:sz="2" w:space="0" w:color="auto"/>
            </w:tcBorders>
          </w:tcPr>
          <w:p w14:paraId="2C07A984" w14:textId="116B85E6" w:rsidR="00512C20" w:rsidRPr="00951F46" w:rsidRDefault="00A275D3" w:rsidP="00A7305A">
            <w:pPr>
              <w:pStyle w:val="Pictureposition"/>
              <w:rPr>
                <w:rFonts w:cs="Arial"/>
              </w:rPr>
            </w:pPr>
            <w:r w:rsidRPr="00A275D3">
              <w:rPr>
                <w:rFonts w:cs="Arial"/>
                <w:noProof/>
              </w:rPr>
              <w:drawing>
                <wp:inline distT="0" distB="0" distL="0" distR="0" wp14:anchorId="09FD7D71" wp14:editId="73BA7E76">
                  <wp:extent cx="3238500" cy="2964590"/>
                  <wp:effectExtent l="0" t="0" r="0" b="7620"/>
                  <wp:docPr id="124688257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6882574" name="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9907" cy="2975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036C5">
              <w:rPr>
                <w:rFonts w:cs="Arial"/>
              </w:rPr>
              <w:t xml:space="preserve"> </w:t>
            </w:r>
            <w:r w:rsidR="008036C5">
              <w:rPr>
                <w:rFonts w:cs="Arial"/>
                <w:noProof/>
                <w:lang w:eastAsia="lv-LV"/>
              </w:rPr>
              <w:drawing>
                <wp:inline distT="0" distB="0" distL="0" distR="0" wp14:anchorId="02C85EA9" wp14:editId="16228483">
                  <wp:extent cx="2527300" cy="2970350"/>
                  <wp:effectExtent l="0" t="0" r="6350" b="1905"/>
                  <wp:docPr id="162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59" t="49527" r="11376"/>
                          <a:stretch/>
                        </pic:blipFill>
                        <pic:spPr bwMode="auto">
                          <a:xfrm>
                            <a:off x="0" y="0"/>
                            <a:ext cx="2529509" cy="2972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2C20" w:rsidRPr="00951F46" w14:paraId="535644F0" w14:textId="77777777" w:rsidTr="00512C20">
        <w:trPr>
          <w:trHeight w:val="448"/>
        </w:trPr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</w:tcPr>
          <w:p w14:paraId="1DC8B606" w14:textId="77777777" w:rsidR="00512C20" w:rsidRPr="00951F46" w:rsidRDefault="00512C20" w:rsidP="00A7305A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r w:rsidRPr="00951F46">
              <w:rPr>
                <w:rFonts w:cs="Arial"/>
              </w:rPr>
              <w:t>Mobilā aplikācija</w:t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</w:tcPr>
          <w:p w14:paraId="37FBD63A" w14:textId="77777777" w:rsidR="00512C20" w:rsidRPr="00951F46" w:rsidRDefault="00512C20" w:rsidP="00A7305A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proofErr w:type="spellStart"/>
            <w:r w:rsidRPr="00951F46">
              <w:rPr>
                <w:rFonts w:cs="Arial"/>
              </w:rPr>
              <w:t>Viedierīce</w:t>
            </w:r>
            <w:proofErr w:type="spellEnd"/>
          </w:p>
        </w:tc>
      </w:tr>
      <w:tr w:rsidR="00512C20" w:rsidRPr="00951F46" w14:paraId="35111568" w14:textId="77777777" w:rsidTr="00A7305A">
        <w:trPr>
          <w:trHeight w:val="6776"/>
        </w:trPr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2F9F8B2C" w14:textId="61415C7C" w:rsidR="00512C20" w:rsidRPr="00951F46" w:rsidRDefault="002351E0" w:rsidP="00A7305A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5E60BC14" wp14:editId="58B6269F">
                  <wp:extent cx="781050" cy="3653725"/>
                  <wp:effectExtent l="0" t="0" r="0" b="4445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1779"/>
                          <a:stretch/>
                        </pic:blipFill>
                        <pic:spPr bwMode="auto">
                          <a:xfrm>
                            <a:off x="0" y="0"/>
                            <a:ext cx="781898" cy="3657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  <w:lang w:eastAsia="lv-LV"/>
              </w:rPr>
              <w:t xml:space="preserve">  </w:t>
            </w: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345504E3" wp14:editId="558E1628">
                  <wp:extent cx="790575" cy="3671484"/>
                  <wp:effectExtent l="0" t="0" r="0" b="5715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1984"/>
                          <a:stretch/>
                        </pic:blipFill>
                        <pic:spPr bwMode="auto">
                          <a:xfrm>
                            <a:off x="0" y="0"/>
                            <a:ext cx="791727" cy="3676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16AAE49D" w14:textId="1731AB2E" w:rsidR="00512C20" w:rsidRPr="00951F46" w:rsidRDefault="001044D0" w:rsidP="00A7305A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noProof/>
              </w:rPr>
              <w:t xml:space="preserve"> </w:t>
            </w:r>
            <w:r w:rsidR="002351E0">
              <w:rPr>
                <w:noProof/>
                <w:lang w:eastAsia="lv-LV"/>
              </w:rPr>
              <w:drawing>
                <wp:inline distT="0" distB="0" distL="0" distR="0" wp14:anchorId="01FB412E" wp14:editId="3CE5BAC5">
                  <wp:extent cx="1238250" cy="4286250"/>
                  <wp:effectExtent l="0" t="0" r="0" b="0"/>
                  <wp:docPr id="163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3941"/>
                          <a:stretch/>
                        </pic:blipFill>
                        <pic:spPr bwMode="auto">
                          <a:xfrm>
                            <a:off x="0" y="0"/>
                            <a:ext cx="1238250" cy="428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2351E0">
              <w:rPr>
                <w:noProof/>
              </w:rPr>
              <w:t xml:space="preserve"> </w:t>
            </w:r>
            <w:r w:rsidR="002351E0">
              <w:rPr>
                <w:noProof/>
                <w:lang w:eastAsia="lv-LV"/>
              </w:rPr>
              <w:drawing>
                <wp:inline distT="0" distB="0" distL="0" distR="0" wp14:anchorId="45A605DA" wp14:editId="1197A1EA">
                  <wp:extent cx="1238250" cy="4248150"/>
                  <wp:effectExtent l="0" t="0" r="0" b="0"/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350"/>
                          <a:stretch/>
                        </pic:blipFill>
                        <pic:spPr bwMode="auto">
                          <a:xfrm>
                            <a:off x="0" y="0"/>
                            <a:ext cx="1238250" cy="424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EAB469" w14:textId="77777777" w:rsidR="00A7305A" w:rsidRDefault="00A7305A" w:rsidP="00B838A0">
      <w:pPr>
        <w:pStyle w:val="Tablenumber"/>
      </w:pPr>
    </w:p>
    <w:p w14:paraId="1422D469" w14:textId="3B61643F" w:rsidR="00A7305A" w:rsidRDefault="00A7305A">
      <w:pPr>
        <w:spacing w:after="200" w:line="276" w:lineRule="auto"/>
        <w:rPr>
          <w:rFonts w:eastAsia="Batang"/>
          <w:b/>
          <w:bCs/>
          <w:noProof/>
          <w:sz w:val="20"/>
          <w:szCs w:val="20"/>
          <w:lang w:eastAsia="en-US"/>
        </w:rPr>
      </w:pPr>
    </w:p>
    <w:p w14:paraId="25EE942A" w14:textId="0BABE32A" w:rsidR="00FB1B51" w:rsidRPr="00951F46" w:rsidRDefault="00640BE1" w:rsidP="00E12E8E">
      <w:pPr>
        <w:pStyle w:val="Tablenumber"/>
      </w:pPr>
      <w:r>
        <w:lastRenderedPageBreak/>
        <w:t>25</w:t>
      </w:r>
      <w:r w:rsidR="00FB1B51" w:rsidRPr="00951F46">
        <w:t>.tabula</w:t>
      </w:r>
    </w:p>
    <w:p w14:paraId="4CB6DC5C" w14:textId="097B8AF1" w:rsidR="00FB1B51" w:rsidRPr="00951F46" w:rsidRDefault="00FB1B51">
      <w:pPr>
        <w:pStyle w:val="Tabletitle"/>
      </w:pPr>
      <w:r w:rsidRPr="00951F46">
        <w:t xml:space="preserve">EPAK pieteikuma un apstrādes lapas </w:t>
      </w:r>
      <w:proofErr w:type="spellStart"/>
      <w:r w:rsidRPr="00951F46">
        <w:t>React</w:t>
      </w:r>
      <w:proofErr w:type="spellEnd"/>
      <w:r w:rsidRPr="00951F46">
        <w:t xml:space="preserve"> </w:t>
      </w:r>
      <w:r w:rsidR="00F73CCF">
        <w:t xml:space="preserve">un HTML </w:t>
      </w:r>
      <w:proofErr w:type="spellStart"/>
      <w:r w:rsidRPr="00951F46">
        <w:t>Storybook</w:t>
      </w:r>
      <w:proofErr w:type="spellEnd"/>
      <w:r w:rsidR="00512C20">
        <w:t xml:space="preserve"> (</w:t>
      </w:r>
      <w:proofErr w:type="spellStart"/>
      <w:r w:rsidR="00512C20">
        <w:t>Epak</w:t>
      </w:r>
      <w:proofErr w:type="spellEnd"/>
      <w:r w:rsidR="00512C20">
        <w:t xml:space="preserve"> soļi)</w:t>
      </w:r>
    </w:p>
    <w:tbl>
      <w:tblPr>
        <w:tblW w:w="9633" w:type="dxa"/>
        <w:tblBorders>
          <w:top w:val="single" w:sz="12" w:space="0" w:color="auto"/>
          <w:bottom w:val="single" w:sz="2" w:space="0" w:color="auto"/>
          <w:insideH w:val="single" w:sz="2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2336"/>
        <w:gridCol w:w="1843"/>
        <w:gridCol w:w="2727"/>
        <w:gridCol w:w="2727"/>
      </w:tblGrid>
      <w:tr w:rsidR="00E510E6" w:rsidRPr="00951F46" w14:paraId="7A42A660" w14:textId="71D1E223" w:rsidTr="00851589">
        <w:trPr>
          <w:trHeight w:val="378"/>
          <w:tblHeader/>
        </w:trPr>
        <w:tc>
          <w:tcPr>
            <w:tcW w:w="2336" w:type="dxa"/>
          </w:tcPr>
          <w:p w14:paraId="1E308BBE" w14:textId="77777777" w:rsidR="00E510E6" w:rsidRPr="00951F46" w:rsidRDefault="00E510E6" w:rsidP="00A039C5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Apzīmējums</w:t>
            </w:r>
          </w:p>
        </w:tc>
        <w:tc>
          <w:tcPr>
            <w:tcW w:w="1843" w:type="dxa"/>
          </w:tcPr>
          <w:p w14:paraId="476DB517" w14:textId="05CA91E6" w:rsidR="00E510E6" w:rsidRPr="00951F46" w:rsidRDefault="001E1F35" w:rsidP="00A039C5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Apraksts</w:t>
            </w:r>
          </w:p>
        </w:tc>
        <w:tc>
          <w:tcPr>
            <w:tcW w:w="2727" w:type="dxa"/>
          </w:tcPr>
          <w:p w14:paraId="56C90E9E" w14:textId="2EE30BCD" w:rsidR="00E510E6" w:rsidRPr="00951F46" w:rsidRDefault="00E510E6" w:rsidP="00A039C5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 xml:space="preserve">Realizācija uz </w:t>
            </w:r>
            <w:proofErr w:type="spellStart"/>
            <w:r>
              <w:rPr>
                <w:rFonts w:cs="Arial"/>
              </w:rPr>
              <w:t>react</w:t>
            </w:r>
            <w:proofErr w:type="spellEnd"/>
          </w:p>
        </w:tc>
        <w:tc>
          <w:tcPr>
            <w:tcW w:w="2727" w:type="dxa"/>
          </w:tcPr>
          <w:p w14:paraId="1BDD3F5F" w14:textId="71E12B4B" w:rsidR="00E510E6" w:rsidRPr="00951F46" w:rsidRDefault="00E510E6" w:rsidP="00D06B36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 xml:space="preserve">Realizācija uz </w:t>
            </w:r>
            <w:r w:rsidR="000E7167">
              <w:rPr>
                <w:rFonts w:cs="Arial"/>
              </w:rPr>
              <w:t>html</w:t>
            </w:r>
          </w:p>
        </w:tc>
      </w:tr>
      <w:tr w:rsidR="00E510E6" w:rsidRPr="00951F46" w14:paraId="64C0DB84" w14:textId="11D4CD4C" w:rsidTr="00851589">
        <w:trPr>
          <w:trHeight w:val="244"/>
        </w:trPr>
        <w:tc>
          <w:tcPr>
            <w:tcW w:w="2336" w:type="dxa"/>
          </w:tcPr>
          <w:p w14:paraId="69F5AF0D" w14:textId="2B0CEA32" w:rsidR="00E510E6" w:rsidRPr="00951F46" w:rsidRDefault="00E510E6" w:rsidP="0009788A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First Step</w:t>
            </w:r>
          </w:p>
        </w:tc>
        <w:tc>
          <w:tcPr>
            <w:tcW w:w="1843" w:type="dxa"/>
          </w:tcPr>
          <w:p w14:paraId="1149816F" w14:textId="42FBF866" w:rsidR="00E510E6" w:rsidRPr="00951F46" w:rsidRDefault="00E510E6" w:rsidP="0009788A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Elektroniskā pakalpojuma pieteikuma pirmais solis</w:t>
            </w:r>
          </w:p>
        </w:tc>
        <w:tc>
          <w:tcPr>
            <w:tcW w:w="2727" w:type="dxa"/>
          </w:tcPr>
          <w:p w14:paraId="4BF72E87" w14:textId="5B204FD8" w:rsidR="00E510E6" w:rsidRPr="00833406" w:rsidRDefault="000E7167" w:rsidP="0009788A">
            <w:pPr>
              <w:pStyle w:val="Tablebody"/>
              <w:rPr>
                <w:rFonts w:cs="Arial"/>
                <w:szCs w:val="20"/>
              </w:rPr>
            </w:pPr>
            <w:r w:rsidRPr="00772CDB">
              <w:rPr>
                <w:rFonts w:eastAsiaTheme="majorEastAsia" w:cs="Arial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Cs w:val="20"/>
              </w:rPr>
              <w:t>/?path=/story/pages-lvp-epak-so%C4%BCi--first-step</w:t>
            </w:r>
            <w:r w:rsidR="00AA2905">
              <w:rPr>
                <w:rFonts w:eastAsiaTheme="majorEastAsia" w:cs="Arial"/>
                <w:szCs w:val="20"/>
              </w:rPr>
              <w:t xml:space="preserve"> </w:t>
            </w:r>
          </w:p>
        </w:tc>
        <w:tc>
          <w:tcPr>
            <w:tcW w:w="2727" w:type="dxa"/>
          </w:tcPr>
          <w:p w14:paraId="2BD48F6A" w14:textId="468199AA" w:rsidR="00E510E6" w:rsidRPr="00833406" w:rsidRDefault="000E7167" w:rsidP="0009788A">
            <w:pPr>
              <w:pStyle w:val="Tablebody"/>
              <w:rPr>
                <w:szCs w:val="20"/>
              </w:rPr>
            </w:pPr>
            <w:r w:rsidRPr="00772CDB">
              <w:rPr>
                <w:szCs w:val="20"/>
              </w:rPr>
              <w:t>https://eservices-test.vraa.gov.lv/EservicePlatform.</w:t>
            </w:r>
            <w:r w:rsidR="0047370B" w:rsidRPr="00772CDB">
              <w:rPr>
                <w:szCs w:val="20"/>
              </w:rPr>
              <w:t>Controls.Html.Full</w:t>
            </w:r>
            <w:r w:rsidRPr="00772CDB">
              <w:rPr>
                <w:szCs w:val="20"/>
              </w:rPr>
              <w:t>/?path=/story/pages-lvp-epak-so%C4%BCi--first-step</w:t>
            </w:r>
            <w:r w:rsidR="00573DBC">
              <w:rPr>
                <w:szCs w:val="20"/>
              </w:rPr>
              <w:t xml:space="preserve"> </w:t>
            </w:r>
          </w:p>
        </w:tc>
      </w:tr>
      <w:tr w:rsidR="00E510E6" w:rsidRPr="00951F46" w14:paraId="248ADCC1" w14:textId="148E8ED5" w:rsidTr="00851589">
        <w:trPr>
          <w:trHeight w:val="244"/>
        </w:trPr>
        <w:tc>
          <w:tcPr>
            <w:tcW w:w="2336" w:type="dxa"/>
          </w:tcPr>
          <w:p w14:paraId="27D34809" w14:textId="1DFF8599" w:rsidR="00E510E6" w:rsidRPr="00951F46" w:rsidRDefault="00E510E6" w:rsidP="0009788A">
            <w:pPr>
              <w:pStyle w:val="Tablebody"/>
              <w:rPr>
                <w:rFonts w:cs="Arial"/>
              </w:rPr>
            </w:pPr>
            <w:proofErr w:type="spellStart"/>
            <w:r w:rsidRPr="00951F46">
              <w:rPr>
                <w:rFonts w:cs="Arial"/>
              </w:rPr>
              <w:t>Second</w:t>
            </w:r>
            <w:proofErr w:type="spellEnd"/>
            <w:r w:rsidRPr="00951F46">
              <w:rPr>
                <w:rFonts w:cs="Arial"/>
              </w:rPr>
              <w:t xml:space="preserve"> Step</w:t>
            </w:r>
          </w:p>
        </w:tc>
        <w:tc>
          <w:tcPr>
            <w:tcW w:w="1843" w:type="dxa"/>
          </w:tcPr>
          <w:p w14:paraId="6F7F4A19" w14:textId="57752DB5" w:rsidR="00E510E6" w:rsidRPr="00951F46" w:rsidRDefault="00E510E6" w:rsidP="0009788A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Elektroniskā pakalpojuma pieteikuma otrais solis</w:t>
            </w:r>
          </w:p>
        </w:tc>
        <w:tc>
          <w:tcPr>
            <w:tcW w:w="2727" w:type="dxa"/>
          </w:tcPr>
          <w:p w14:paraId="014A9034" w14:textId="7B98FDB9" w:rsidR="00E510E6" w:rsidRPr="00833406" w:rsidRDefault="000E7167" w:rsidP="0009788A">
            <w:pPr>
              <w:pStyle w:val="Tablebody"/>
              <w:rPr>
                <w:rFonts w:cs="Arial"/>
                <w:szCs w:val="20"/>
              </w:rPr>
            </w:pPr>
            <w:r w:rsidRPr="00772CDB">
              <w:rPr>
                <w:rFonts w:eastAsiaTheme="majorEastAsia" w:cs="Arial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Cs w:val="20"/>
              </w:rPr>
              <w:t>/?path=/story/pages-lvp-epak-so%C4%BCi--second-step</w:t>
            </w:r>
            <w:r w:rsidR="00AA2905">
              <w:rPr>
                <w:rFonts w:eastAsiaTheme="majorEastAsia" w:cs="Arial"/>
                <w:szCs w:val="20"/>
              </w:rPr>
              <w:t xml:space="preserve"> </w:t>
            </w:r>
          </w:p>
        </w:tc>
        <w:tc>
          <w:tcPr>
            <w:tcW w:w="2727" w:type="dxa"/>
          </w:tcPr>
          <w:p w14:paraId="3C0A3322" w14:textId="04B030F9" w:rsidR="00E510E6" w:rsidRPr="00833406" w:rsidRDefault="000E7167" w:rsidP="0009788A">
            <w:pPr>
              <w:pStyle w:val="Tablebody"/>
              <w:rPr>
                <w:szCs w:val="20"/>
              </w:rPr>
            </w:pPr>
            <w:r w:rsidRPr="00772CDB">
              <w:rPr>
                <w:szCs w:val="20"/>
              </w:rPr>
              <w:t>https://eservices-test.vraa.gov.lv/EservicePlatform.</w:t>
            </w:r>
            <w:r w:rsidR="0047370B" w:rsidRPr="00772CDB">
              <w:rPr>
                <w:szCs w:val="20"/>
              </w:rPr>
              <w:t>Controls.Html.Full</w:t>
            </w:r>
            <w:r w:rsidRPr="00772CDB">
              <w:rPr>
                <w:szCs w:val="20"/>
              </w:rPr>
              <w:t>/?path=/story/pages-lvp-epak-so%C4%BCi--second-step</w:t>
            </w:r>
            <w:r w:rsidR="00573DBC">
              <w:rPr>
                <w:szCs w:val="20"/>
              </w:rPr>
              <w:t xml:space="preserve"> </w:t>
            </w:r>
          </w:p>
        </w:tc>
      </w:tr>
      <w:tr w:rsidR="00E510E6" w:rsidRPr="00951F46" w14:paraId="69516334" w14:textId="6E586A34" w:rsidTr="00851589">
        <w:trPr>
          <w:trHeight w:val="244"/>
        </w:trPr>
        <w:tc>
          <w:tcPr>
            <w:tcW w:w="2336" w:type="dxa"/>
          </w:tcPr>
          <w:p w14:paraId="43F950C8" w14:textId="7E6A95D0" w:rsidR="00E510E6" w:rsidRPr="00951F46" w:rsidRDefault="00E510E6" w:rsidP="0009788A">
            <w:pPr>
              <w:pStyle w:val="Tablebody"/>
              <w:rPr>
                <w:rFonts w:cs="Arial"/>
              </w:rPr>
            </w:pPr>
            <w:proofErr w:type="spellStart"/>
            <w:r w:rsidRPr="00951F46">
              <w:rPr>
                <w:rFonts w:cs="Arial"/>
              </w:rPr>
              <w:t>Third</w:t>
            </w:r>
            <w:proofErr w:type="spellEnd"/>
            <w:r w:rsidRPr="00951F46">
              <w:rPr>
                <w:rFonts w:cs="Arial"/>
              </w:rPr>
              <w:t xml:space="preserve"> Step</w:t>
            </w:r>
          </w:p>
        </w:tc>
        <w:tc>
          <w:tcPr>
            <w:tcW w:w="1843" w:type="dxa"/>
          </w:tcPr>
          <w:p w14:paraId="4E9CF334" w14:textId="45674BA0" w:rsidR="00E510E6" w:rsidRPr="00951F46" w:rsidRDefault="00E510E6" w:rsidP="0009788A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Elektroniskā pakalpojuma pieteikuma trešais solis</w:t>
            </w:r>
          </w:p>
        </w:tc>
        <w:tc>
          <w:tcPr>
            <w:tcW w:w="2727" w:type="dxa"/>
          </w:tcPr>
          <w:p w14:paraId="762AF6F7" w14:textId="63309EF5" w:rsidR="00E510E6" w:rsidRPr="00833406" w:rsidRDefault="000E7167" w:rsidP="0009788A">
            <w:pPr>
              <w:pStyle w:val="Tablebody"/>
              <w:rPr>
                <w:rFonts w:cs="Arial"/>
                <w:szCs w:val="20"/>
              </w:rPr>
            </w:pPr>
            <w:r w:rsidRPr="00772CDB">
              <w:rPr>
                <w:rFonts w:eastAsiaTheme="majorEastAsia" w:cs="Arial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Cs w:val="20"/>
              </w:rPr>
              <w:t>/?path=/story/pages-lvp-epak-so%C4%BCi--third-step</w:t>
            </w:r>
            <w:r w:rsidR="00AA2905">
              <w:rPr>
                <w:rFonts w:eastAsiaTheme="majorEastAsia" w:cs="Arial"/>
                <w:szCs w:val="20"/>
              </w:rPr>
              <w:t xml:space="preserve"> </w:t>
            </w:r>
          </w:p>
        </w:tc>
        <w:tc>
          <w:tcPr>
            <w:tcW w:w="2727" w:type="dxa"/>
          </w:tcPr>
          <w:p w14:paraId="50EF3856" w14:textId="2E88EDFA" w:rsidR="00E510E6" w:rsidRPr="00833406" w:rsidRDefault="000E7167" w:rsidP="0009788A">
            <w:pPr>
              <w:pStyle w:val="Tablebody"/>
              <w:rPr>
                <w:szCs w:val="20"/>
              </w:rPr>
            </w:pPr>
            <w:r w:rsidRPr="00772CDB">
              <w:rPr>
                <w:szCs w:val="20"/>
              </w:rPr>
              <w:t>https://eservices-test.vraa.gov.lv/EservicePlatform.</w:t>
            </w:r>
            <w:r w:rsidR="0047370B" w:rsidRPr="00772CDB">
              <w:rPr>
                <w:szCs w:val="20"/>
              </w:rPr>
              <w:t>Controls.Html.Full</w:t>
            </w:r>
            <w:r w:rsidRPr="00772CDB">
              <w:rPr>
                <w:szCs w:val="20"/>
              </w:rPr>
              <w:t>/?path=/story/pages-lvp-epak-so%C4%BCi--third-step</w:t>
            </w:r>
            <w:r w:rsidR="00573DBC">
              <w:rPr>
                <w:szCs w:val="20"/>
              </w:rPr>
              <w:t xml:space="preserve"> </w:t>
            </w:r>
          </w:p>
        </w:tc>
      </w:tr>
      <w:tr w:rsidR="00E510E6" w:rsidRPr="00951F46" w14:paraId="74135AE5" w14:textId="0451275E" w:rsidTr="00851589">
        <w:trPr>
          <w:trHeight w:val="244"/>
        </w:trPr>
        <w:tc>
          <w:tcPr>
            <w:tcW w:w="2336" w:type="dxa"/>
          </w:tcPr>
          <w:p w14:paraId="11D426D9" w14:textId="110EE9F9" w:rsidR="00E510E6" w:rsidRPr="00951F46" w:rsidRDefault="00E510E6" w:rsidP="0009788A">
            <w:pPr>
              <w:pStyle w:val="Tablebody"/>
              <w:rPr>
                <w:rFonts w:cs="Arial"/>
              </w:rPr>
            </w:pPr>
            <w:proofErr w:type="spellStart"/>
            <w:r w:rsidRPr="00951F46">
              <w:rPr>
                <w:rFonts w:cs="Arial"/>
              </w:rPr>
              <w:t>Fourth</w:t>
            </w:r>
            <w:proofErr w:type="spellEnd"/>
            <w:r w:rsidRPr="00951F46">
              <w:rPr>
                <w:rFonts w:cs="Arial"/>
              </w:rPr>
              <w:t xml:space="preserve"> Step</w:t>
            </w:r>
          </w:p>
        </w:tc>
        <w:tc>
          <w:tcPr>
            <w:tcW w:w="1843" w:type="dxa"/>
          </w:tcPr>
          <w:p w14:paraId="12E30184" w14:textId="147CD8BC" w:rsidR="00E510E6" w:rsidRPr="00951F46" w:rsidRDefault="00E510E6" w:rsidP="0009788A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Elektroniskā pakalpojuma pieteikuma </w:t>
            </w:r>
            <w:proofErr w:type="spellStart"/>
            <w:r w:rsidRPr="00951F46">
              <w:rPr>
                <w:rFonts w:cs="Arial"/>
              </w:rPr>
              <w:t>cetrurtais</w:t>
            </w:r>
            <w:proofErr w:type="spellEnd"/>
            <w:r w:rsidRPr="00951F46">
              <w:rPr>
                <w:rFonts w:cs="Arial"/>
              </w:rPr>
              <w:t xml:space="preserve"> solis</w:t>
            </w:r>
          </w:p>
        </w:tc>
        <w:tc>
          <w:tcPr>
            <w:tcW w:w="2727" w:type="dxa"/>
          </w:tcPr>
          <w:p w14:paraId="29BDDEA6" w14:textId="7379910A" w:rsidR="00E510E6" w:rsidRPr="00A7141B" w:rsidRDefault="000E7167" w:rsidP="0009788A">
            <w:pPr>
              <w:pStyle w:val="Tablebody"/>
              <w:rPr>
                <w:rFonts w:eastAsiaTheme="majorEastAsia" w:cs="Arial"/>
                <w:szCs w:val="20"/>
              </w:rPr>
            </w:pPr>
            <w:r w:rsidRPr="00772CDB">
              <w:rPr>
                <w:rFonts w:cs="Arial"/>
              </w:rPr>
              <w:t>https://eservices-test.vraa.gov.lv/EservicePlatform.</w:t>
            </w:r>
            <w:r w:rsidR="0047370B" w:rsidRPr="00772CDB">
              <w:rPr>
                <w:rFonts w:cs="Arial"/>
              </w:rPr>
              <w:t>Controls.React.Full</w:t>
            </w:r>
            <w:r w:rsidRPr="00772CDB">
              <w:rPr>
                <w:rFonts w:cs="Arial"/>
              </w:rPr>
              <w:t>/?path=/story/pages-lvp-epak-so%C4%BCi--fourth-step</w:t>
            </w:r>
            <w:r w:rsidR="00AA2905">
              <w:rPr>
                <w:rFonts w:cs="Arial"/>
              </w:rPr>
              <w:t xml:space="preserve"> </w:t>
            </w:r>
          </w:p>
        </w:tc>
        <w:tc>
          <w:tcPr>
            <w:tcW w:w="2727" w:type="dxa"/>
          </w:tcPr>
          <w:p w14:paraId="385FF8BF" w14:textId="14ED5F30" w:rsidR="00E510E6" w:rsidRPr="00833406" w:rsidRDefault="00B735D2" w:rsidP="0009788A">
            <w:pPr>
              <w:pStyle w:val="Tablebody"/>
              <w:rPr>
                <w:rFonts w:cs="Arial"/>
                <w:szCs w:val="20"/>
              </w:rPr>
            </w:pPr>
            <w:r w:rsidRPr="00772CDB">
              <w:rPr>
                <w:szCs w:val="20"/>
              </w:rPr>
              <w:t>https://eservices-test.vraa.gov.lv/EservicePlatform.</w:t>
            </w:r>
            <w:r w:rsidR="0047370B" w:rsidRPr="00772CDB">
              <w:rPr>
                <w:szCs w:val="20"/>
              </w:rPr>
              <w:t>Controls.Html.Full</w:t>
            </w:r>
            <w:r w:rsidRPr="00772CDB">
              <w:rPr>
                <w:szCs w:val="20"/>
              </w:rPr>
              <w:t>/?path=/story/pages-lvp-epak-so%C4%BCi--fourth-step</w:t>
            </w:r>
            <w:r w:rsidR="00573DBC">
              <w:rPr>
                <w:szCs w:val="20"/>
              </w:rPr>
              <w:t xml:space="preserve"> </w:t>
            </w:r>
          </w:p>
        </w:tc>
      </w:tr>
    </w:tbl>
    <w:p w14:paraId="1E5D4CC7" w14:textId="43CC83EB" w:rsidR="00FB1B51" w:rsidRPr="00951F46" w:rsidRDefault="00640BE1" w:rsidP="00E12E8E">
      <w:pPr>
        <w:pStyle w:val="Tablenumber"/>
      </w:pPr>
      <w:r>
        <w:lastRenderedPageBreak/>
        <w:t>26</w:t>
      </w:r>
      <w:r w:rsidR="00FB1B51" w:rsidRPr="00951F46">
        <w:t>.tabula</w:t>
      </w:r>
    </w:p>
    <w:p w14:paraId="7C573985" w14:textId="310FCDE2" w:rsidR="00FB1B51" w:rsidRPr="00951F46" w:rsidRDefault="00FB1B51">
      <w:pPr>
        <w:pStyle w:val="Tabletitle"/>
      </w:pPr>
      <w:r w:rsidRPr="00951F46">
        <w:t>EPAK pieteikuma un apstr</w:t>
      </w:r>
      <w:r w:rsidR="0009788A" w:rsidRPr="00951F46">
        <w:t>ādes lapu izklāsts (</w:t>
      </w:r>
      <w:proofErr w:type="spellStart"/>
      <w:r w:rsidR="0009788A" w:rsidRPr="00951F46">
        <w:t>Third</w:t>
      </w:r>
      <w:proofErr w:type="spellEnd"/>
      <w:r w:rsidR="0009788A" w:rsidRPr="00951F46">
        <w:t xml:space="preserve"> Step)</w:t>
      </w:r>
    </w:p>
    <w:tbl>
      <w:tblPr>
        <w:tblW w:w="9781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4962"/>
        <w:gridCol w:w="4819"/>
      </w:tblGrid>
      <w:tr w:rsidR="00C17377" w:rsidRPr="00951F46" w14:paraId="5FC69139" w14:textId="77777777" w:rsidTr="508D03E6">
        <w:trPr>
          <w:tblHeader/>
        </w:trPr>
        <w:tc>
          <w:tcPr>
            <w:tcW w:w="9781" w:type="dxa"/>
            <w:gridSpan w:val="2"/>
            <w:tcBorders>
              <w:top w:val="single" w:sz="12" w:space="0" w:color="auto"/>
              <w:bottom w:val="single" w:sz="2" w:space="0" w:color="auto"/>
            </w:tcBorders>
          </w:tcPr>
          <w:p w14:paraId="754E8162" w14:textId="77777777" w:rsidR="00C17377" w:rsidRPr="00951F46" w:rsidRDefault="00C17377" w:rsidP="00F01830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Darba virsma</w:t>
            </w:r>
          </w:p>
        </w:tc>
      </w:tr>
      <w:tr w:rsidR="00C17377" w:rsidRPr="00951F46" w14:paraId="1C9F57E9" w14:textId="77777777" w:rsidTr="508D03E6">
        <w:tc>
          <w:tcPr>
            <w:tcW w:w="9781" w:type="dxa"/>
            <w:gridSpan w:val="2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5FBE2507" w14:textId="11C81E71" w:rsidR="00C17377" w:rsidRPr="00951F46" w:rsidRDefault="00104EE5" w:rsidP="00840666">
            <w:pPr>
              <w:pStyle w:val="Pictureposition"/>
              <w:rPr>
                <w:rFonts w:cs="Arial"/>
              </w:rPr>
            </w:pPr>
            <w:r>
              <w:rPr>
                <w:noProof/>
              </w:rPr>
              <w:t xml:space="preserve"> </w:t>
            </w:r>
            <w:r w:rsidRPr="00104EE5">
              <w:rPr>
                <w:rFonts w:cs="Arial"/>
                <w:noProof/>
              </w:rPr>
              <w:drawing>
                <wp:inline distT="0" distB="0" distL="0" distR="0" wp14:anchorId="606F069C" wp14:editId="776AEA8D">
                  <wp:extent cx="2264043" cy="2928937"/>
                  <wp:effectExtent l="0" t="0" r="3175" b="5080"/>
                  <wp:docPr id="88133184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331840" name=""/>
                          <pic:cNvPicPr/>
                        </pic:nvPicPr>
                        <pic:blipFill>
                          <a:blip r:embed="rId3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625" cy="2942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7377" w:rsidRPr="00951F46" w14:paraId="166AB1F0" w14:textId="77777777" w:rsidTr="508D03E6"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</w:tcPr>
          <w:p w14:paraId="27FC3B5F" w14:textId="77777777" w:rsidR="00C17377" w:rsidRPr="00951F46" w:rsidRDefault="00C17377" w:rsidP="00F01830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r w:rsidRPr="00951F46">
              <w:rPr>
                <w:rFonts w:cs="Arial"/>
              </w:rPr>
              <w:t>Mobilā aplikācija</w:t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</w:tcPr>
          <w:p w14:paraId="127E680F" w14:textId="77777777" w:rsidR="00C17377" w:rsidRPr="00951F46" w:rsidRDefault="00C17377" w:rsidP="00F01830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proofErr w:type="spellStart"/>
            <w:r w:rsidRPr="00951F46">
              <w:rPr>
                <w:rFonts w:cs="Arial"/>
              </w:rPr>
              <w:t>Viedierīce</w:t>
            </w:r>
            <w:proofErr w:type="spellEnd"/>
          </w:p>
        </w:tc>
      </w:tr>
      <w:tr w:rsidR="00C17377" w:rsidRPr="00951F46" w14:paraId="49DD71E6" w14:textId="77777777" w:rsidTr="508D03E6">
        <w:trPr>
          <w:trHeight w:val="7852"/>
        </w:trPr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1638F74B" w14:textId="420CFCF2" w:rsidR="00C17377" w:rsidRPr="00951F46" w:rsidRDefault="00DD6F5F" w:rsidP="00840666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409A57ED" wp14:editId="0B99C6F3">
                  <wp:extent cx="1466850" cy="4610100"/>
                  <wp:effectExtent l="0" t="0" r="0" b="0"/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0511"/>
                          <a:stretch/>
                        </pic:blipFill>
                        <pic:spPr bwMode="auto">
                          <a:xfrm>
                            <a:off x="0" y="0"/>
                            <a:ext cx="1466850" cy="461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  <w:lang w:eastAsia="lv-LV"/>
              </w:rPr>
              <w:t xml:space="preserve"> </w:t>
            </w: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0F5D5AEF" wp14:editId="3AD14938">
                  <wp:extent cx="1466850" cy="4791075"/>
                  <wp:effectExtent l="0" t="0" r="0" b="9525"/>
                  <wp:docPr id="173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8568" b="1"/>
                          <a:stretch/>
                        </pic:blipFill>
                        <pic:spPr bwMode="auto">
                          <a:xfrm>
                            <a:off x="0" y="0"/>
                            <a:ext cx="1466850" cy="479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2273A714" w14:textId="18A944CC" w:rsidR="00C17377" w:rsidRPr="00951F46" w:rsidRDefault="00DD6F5F" w:rsidP="00840666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54C47875" wp14:editId="4435839D">
                  <wp:extent cx="1750362" cy="4829175"/>
                  <wp:effectExtent l="0" t="0" r="2540" b="0"/>
                  <wp:docPr id="177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5943" cy="4844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006554" w14:textId="67E99967" w:rsidR="005320C0" w:rsidRPr="005773D5" w:rsidRDefault="00C407D4" w:rsidP="005773D5">
      <w:pPr>
        <w:pStyle w:val="Heading3"/>
      </w:pPr>
      <w:bookmarkStart w:id="224" w:name="_Toc163232217"/>
      <w:r>
        <w:lastRenderedPageBreak/>
        <w:t>Publisko pakalpojumu kataloga</w:t>
      </w:r>
      <w:r w:rsidR="005320C0">
        <w:t xml:space="preserve"> (</w:t>
      </w:r>
      <w:r>
        <w:t>PPK</w:t>
      </w:r>
      <w:r w:rsidR="005320C0">
        <w:t>) lapas</w:t>
      </w:r>
      <w:bookmarkEnd w:id="224"/>
    </w:p>
    <w:p w14:paraId="323C1D16" w14:textId="7302B6DA" w:rsidR="005320C0" w:rsidRDefault="00446476" w:rsidP="005320C0">
      <w:pPr>
        <w:rPr>
          <w:rFonts w:cs="Arial"/>
        </w:rPr>
      </w:pPr>
      <w:r w:rsidRPr="00951F46">
        <w:rPr>
          <w:rFonts w:cs="Arial"/>
        </w:rPr>
        <w:t>Publisko pakalpojumu kataloga</w:t>
      </w:r>
      <w:r w:rsidR="005320C0" w:rsidRPr="00951F46">
        <w:rPr>
          <w:rFonts w:cs="Arial"/>
        </w:rPr>
        <w:t xml:space="preserve"> (</w:t>
      </w:r>
      <w:r w:rsidRPr="00951F46">
        <w:rPr>
          <w:rFonts w:cs="Arial"/>
        </w:rPr>
        <w:t>PPK</w:t>
      </w:r>
      <w:r w:rsidR="005320C0" w:rsidRPr="00951F46">
        <w:rPr>
          <w:rFonts w:cs="Arial"/>
        </w:rPr>
        <w:t xml:space="preserve">) lapas </w:t>
      </w:r>
      <w:proofErr w:type="spellStart"/>
      <w:r w:rsidR="005320C0" w:rsidRPr="00951F46">
        <w:rPr>
          <w:rFonts w:cs="Arial"/>
        </w:rPr>
        <w:t>React</w:t>
      </w:r>
      <w:proofErr w:type="spellEnd"/>
      <w:r w:rsidR="005320C0" w:rsidRPr="00951F46">
        <w:rPr>
          <w:rFonts w:cs="Arial"/>
        </w:rPr>
        <w:t xml:space="preserve"> </w:t>
      </w:r>
      <w:proofErr w:type="spellStart"/>
      <w:r w:rsidR="005320C0" w:rsidRPr="00951F46">
        <w:rPr>
          <w:rFonts w:cs="Arial"/>
        </w:rPr>
        <w:t>StoryBook</w:t>
      </w:r>
      <w:proofErr w:type="spellEnd"/>
      <w:r w:rsidR="008812EC">
        <w:rPr>
          <w:rFonts w:cs="Arial"/>
        </w:rPr>
        <w:t xml:space="preserve"> un HTML </w:t>
      </w:r>
      <w:proofErr w:type="spellStart"/>
      <w:r w:rsidR="008812EC">
        <w:rPr>
          <w:rFonts w:cs="Arial"/>
        </w:rPr>
        <w:t>StoryBook</w:t>
      </w:r>
      <w:proofErr w:type="spellEnd"/>
      <w:r w:rsidR="005320C0" w:rsidRPr="00951F46">
        <w:rPr>
          <w:rFonts w:cs="Arial"/>
        </w:rPr>
        <w:t xml:space="preserve"> tiek iedalītas atbilstoši zemāk norādītajā tabulā.</w:t>
      </w:r>
    </w:p>
    <w:p w14:paraId="2609568C" w14:textId="50C7EB72" w:rsidR="00473940" w:rsidRPr="00951F46" w:rsidRDefault="00640BE1" w:rsidP="00E12E8E">
      <w:pPr>
        <w:pStyle w:val="Tablenumber"/>
      </w:pPr>
      <w:r>
        <w:t>27</w:t>
      </w:r>
      <w:r w:rsidR="00473940" w:rsidRPr="00951F46">
        <w:t>.tabula</w:t>
      </w:r>
    </w:p>
    <w:p w14:paraId="3B2DFB67" w14:textId="7E6E4B2B" w:rsidR="00473940" w:rsidRDefault="00473940" w:rsidP="005320C0">
      <w:pPr>
        <w:rPr>
          <w:rFonts w:cs="Arial"/>
        </w:rPr>
      </w:pPr>
    </w:p>
    <w:p w14:paraId="175972A8" w14:textId="7BEF9A21" w:rsidR="00114E27" w:rsidRPr="00951F46" w:rsidRDefault="00473940">
      <w:pPr>
        <w:pStyle w:val="Tabletitle"/>
      </w:pPr>
      <w:r w:rsidRPr="00951F46">
        <w:t>PPK lapu</w:t>
      </w:r>
      <w:r>
        <w:t xml:space="preserve"> izklāsts</w:t>
      </w:r>
      <w:r w:rsidRPr="00951F46">
        <w:t xml:space="preserve"> </w:t>
      </w:r>
      <w:proofErr w:type="spellStart"/>
      <w:r w:rsidRPr="00951F46">
        <w:t>React</w:t>
      </w:r>
      <w:proofErr w:type="spellEnd"/>
      <w:r w:rsidR="00F73CCF">
        <w:t xml:space="preserve"> un HTML</w:t>
      </w:r>
      <w:r w:rsidRPr="00951F46">
        <w:t xml:space="preserve"> </w:t>
      </w:r>
      <w:proofErr w:type="spellStart"/>
      <w:r w:rsidRPr="00951F46">
        <w:t>Storybook</w:t>
      </w:r>
      <w:proofErr w:type="spellEnd"/>
    </w:p>
    <w:tbl>
      <w:tblPr>
        <w:tblW w:w="9781" w:type="dxa"/>
        <w:tblBorders>
          <w:top w:val="single" w:sz="12" w:space="0" w:color="auto"/>
          <w:bottom w:val="single" w:sz="2" w:space="0" w:color="auto"/>
          <w:insideH w:val="single" w:sz="2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3544"/>
        <w:gridCol w:w="6237"/>
      </w:tblGrid>
      <w:tr w:rsidR="00114E27" w:rsidRPr="00951F46" w14:paraId="3AE64246" w14:textId="77777777" w:rsidTr="7219BB4F">
        <w:tc>
          <w:tcPr>
            <w:tcW w:w="3544" w:type="dxa"/>
          </w:tcPr>
          <w:p w14:paraId="5D904F13" w14:textId="77777777" w:rsidR="00114E27" w:rsidRPr="00951F46" w:rsidRDefault="00114E27" w:rsidP="0099102D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Apzīmējums</w:t>
            </w:r>
          </w:p>
        </w:tc>
        <w:tc>
          <w:tcPr>
            <w:tcW w:w="6237" w:type="dxa"/>
          </w:tcPr>
          <w:p w14:paraId="04368703" w14:textId="00AFBFCF" w:rsidR="00114E27" w:rsidRPr="00951F46" w:rsidRDefault="00114E27" w:rsidP="0099102D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Aprak</w:t>
            </w:r>
            <w:r w:rsidR="008D4737">
              <w:rPr>
                <w:rFonts w:cs="Arial"/>
              </w:rPr>
              <w:t>s</w:t>
            </w:r>
            <w:r w:rsidRPr="00951F46">
              <w:rPr>
                <w:rFonts w:cs="Arial"/>
              </w:rPr>
              <w:t>ts</w:t>
            </w:r>
          </w:p>
        </w:tc>
      </w:tr>
      <w:tr w:rsidR="00114E27" w:rsidRPr="00951F46" w14:paraId="0DE2E266" w14:textId="77777777" w:rsidTr="7219BB4F">
        <w:tc>
          <w:tcPr>
            <w:tcW w:w="3544" w:type="dxa"/>
          </w:tcPr>
          <w:p w14:paraId="03809C62" w14:textId="438CE651" w:rsidR="00114E27" w:rsidRPr="00851589" w:rsidRDefault="00114E27" w:rsidP="002D75FE">
            <w:pPr>
              <w:pStyle w:val="ListParagraph"/>
              <w:numPr>
                <w:ilvl w:val="0"/>
                <w:numId w:val="23"/>
              </w:numPr>
            </w:pPr>
            <w:r w:rsidRPr="00851589">
              <w:rPr>
                <w:rFonts w:cs="Arial"/>
                <w:sz w:val="20"/>
                <w:szCs w:val="20"/>
              </w:rPr>
              <w:t>PPK</w:t>
            </w:r>
          </w:p>
          <w:p w14:paraId="77FC11D9" w14:textId="2086194C" w:rsidR="00114E27" w:rsidRPr="0008431E" w:rsidRDefault="008979B7" w:rsidP="0099102D">
            <w:pPr>
              <w:pStyle w:val="ListParagraph"/>
              <w:numPr>
                <w:ilvl w:val="1"/>
                <w:numId w:val="23"/>
              </w:numPr>
              <w:rPr>
                <w:rFonts w:cs="Arial"/>
                <w:sz w:val="20"/>
                <w:szCs w:val="20"/>
              </w:rPr>
            </w:pPr>
            <w:proofErr w:type="spellStart"/>
            <w:r w:rsidRPr="0008431E">
              <w:rPr>
                <w:rFonts w:cs="Arial"/>
                <w:sz w:val="20"/>
                <w:szCs w:val="20"/>
              </w:rPr>
              <w:t>Epak</w:t>
            </w:r>
            <w:proofErr w:type="spellEnd"/>
            <w:r w:rsidR="00114E27" w:rsidRPr="0008431E">
              <w:rPr>
                <w:rFonts w:cs="Arial"/>
                <w:sz w:val="20"/>
                <w:szCs w:val="20"/>
              </w:rPr>
              <w:t xml:space="preserve"> Saraksts</w:t>
            </w:r>
          </w:p>
          <w:p w14:paraId="1C459F28" w14:textId="13B644F3" w:rsidR="00114E27" w:rsidRPr="0008431E" w:rsidRDefault="008979B7" w:rsidP="0099102D">
            <w:pPr>
              <w:pStyle w:val="ListParagraph"/>
              <w:numPr>
                <w:ilvl w:val="1"/>
                <w:numId w:val="23"/>
              </w:numPr>
              <w:rPr>
                <w:rFonts w:cs="Arial"/>
                <w:sz w:val="20"/>
                <w:szCs w:val="20"/>
              </w:rPr>
            </w:pPr>
            <w:proofErr w:type="spellStart"/>
            <w:r w:rsidRPr="0008431E">
              <w:rPr>
                <w:rFonts w:cs="Arial"/>
                <w:sz w:val="20"/>
                <w:szCs w:val="20"/>
              </w:rPr>
              <w:t>Epak</w:t>
            </w:r>
            <w:proofErr w:type="spellEnd"/>
            <w:r w:rsidR="00114E27" w:rsidRPr="0008431E">
              <w:rPr>
                <w:rFonts w:cs="Arial"/>
                <w:sz w:val="20"/>
                <w:szCs w:val="20"/>
              </w:rPr>
              <w:t xml:space="preserve"> Saraksts </w:t>
            </w:r>
            <w:proofErr w:type="spellStart"/>
            <w:r w:rsidR="00114E27" w:rsidRPr="0008431E">
              <w:rPr>
                <w:rFonts w:cs="Arial"/>
                <w:sz w:val="20"/>
                <w:szCs w:val="20"/>
              </w:rPr>
              <w:t>Uzn</w:t>
            </w:r>
            <w:proofErr w:type="spellEnd"/>
          </w:p>
          <w:p w14:paraId="3A79C92F" w14:textId="6E98320A" w:rsidR="00114E27" w:rsidRPr="0008431E" w:rsidRDefault="008979B7" w:rsidP="00114E27">
            <w:pPr>
              <w:pStyle w:val="ListParagraph"/>
              <w:numPr>
                <w:ilvl w:val="1"/>
                <w:numId w:val="23"/>
              </w:numPr>
              <w:rPr>
                <w:rFonts w:cs="Arial"/>
                <w:sz w:val="20"/>
                <w:szCs w:val="20"/>
              </w:rPr>
            </w:pPr>
            <w:proofErr w:type="spellStart"/>
            <w:r w:rsidRPr="0008431E">
              <w:rPr>
                <w:rFonts w:cs="Arial"/>
                <w:sz w:val="20"/>
                <w:szCs w:val="20"/>
              </w:rPr>
              <w:t>Epak</w:t>
            </w:r>
            <w:proofErr w:type="spellEnd"/>
            <w:r w:rsidR="00114E27" w:rsidRPr="0008431E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="00114E27" w:rsidRPr="0008431E">
              <w:rPr>
                <w:rFonts w:cs="Arial"/>
                <w:sz w:val="20"/>
                <w:szCs w:val="20"/>
              </w:rPr>
              <w:t>With</w:t>
            </w:r>
            <w:proofErr w:type="spellEnd"/>
            <w:r w:rsidR="00114E27" w:rsidRPr="0008431E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="00114E27" w:rsidRPr="0008431E">
              <w:rPr>
                <w:rFonts w:cs="Arial"/>
                <w:sz w:val="20"/>
                <w:szCs w:val="20"/>
              </w:rPr>
              <w:t>Filter</w:t>
            </w:r>
            <w:proofErr w:type="spellEnd"/>
          </w:p>
          <w:p w14:paraId="5A749656" w14:textId="479D14BA" w:rsidR="00B13362" w:rsidRPr="002D75FE" w:rsidRDefault="00B13362" w:rsidP="00114E27">
            <w:pPr>
              <w:pStyle w:val="ListParagraph"/>
              <w:numPr>
                <w:ilvl w:val="1"/>
                <w:numId w:val="23"/>
              </w:numPr>
              <w:rPr>
                <w:rFonts w:cs="Arial"/>
                <w:sz w:val="20"/>
                <w:szCs w:val="20"/>
              </w:rPr>
            </w:pPr>
            <w:proofErr w:type="spellStart"/>
            <w:r w:rsidRPr="0008431E">
              <w:rPr>
                <w:rFonts w:cs="Arial"/>
                <w:sz w:val="20"/>
                <w:szCs w:val="20"/>
              </w:rPr>
              <w:t>Epak</w:t>
            </w:r>
            <w:proofErr w:type="spellEnd"/>
            <w:r w:rsidRPr="0008431E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Pr="0008431E">
              <w:rPr>
                <w:rFonts w:cs="Arial"/>
                <w:sz w:val="20"/>
                <w:szCs w:val="20"/>
              </w:rPr>
              <w:t>With</w:t>
            </w:r>
            <w:proofErr w:type="spellEnd"/>
            <w:r w:rsidRPr="0008431E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Pr="0008431E">
              <w:rPr>
                <w:rFonts w:cs="Arial"/>
                <w:sz w:val="20"/>
                <w:szCs w:val="20"/>
              </w:rPr>
              <w:t>Tabs</w:t>
            </w:r>
            <w:proofErr w:type="spellEnd"/>
          </w:p>
        </w:tc>
        <w:tc>
          <w:tcPr>
            <w:tcW w:w="6237" w:type="dxa"/>
          </w:tcPr>
          <w:p w14:paraId="45B83E27" w14:textId="07207F16" w:rsidR="00114E27" w:rsidRPr="00951F46" w:rsidRDefault="00B21FE9" w:rsidP="0099102D">
            <w:pPr>
              <w:pStyle w:val="ListParagraph"/>
              <w:numPr>
                <w:ilvl w:val="1"/>
                <w:numId w:val="24"/>
              </w:numPr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Publisko pakalpojumu katalogs</w:t>
            </w:r>
          </w:p>
          <w:p w14:paraId="49F4CA9C" w14:textId="5D3EB0EA" w:rsidR="00114E27" w:rsidRPr="00951F46" w:rsidRDefault="0FB02174" w:rsidP="0099102D">
            <w:pPr>
              <w:pStyle w:val="ListParagraph"/>
              <w:numPr>
                <w:ilvl w:val="1"/>
                <w:numId w:val="25"/>
              </w:numPr>
              <w:rPr>
                <w:rFonts w:cs="Arial"/>
                <w:sz w:val="20"/>
                <w:szCs w:val="20"/>
              </w:rPr>
            </w:pPr>
            <w:r w:rsidRPr="7219BB4F">
              <w:rPr>
                <w:rFonts w:cs="Arial"/>
                <w:sz w:val="20"/>
                <w:szCs w:val="20"/>
              </w:rPr>
              <w:t>P</w:t>
            </w:r>
            <w:r w:rsidR="393B3A07" w:rsidRPr="7219BB4F">
              <w:rPr>
                <w:rFonts w:cs="Arial"/>
                <w:sz w:val="20"/>
                <w:szCs w:val="20"/>
              </w:rPr>
              <w:t xml:space="preserve">ublisko </w:t>
            </w:r>
            <w:r w:rsidRPr="7219BB4F">
              <w:rPr>
                <w:rFonts w:cs="Arial"/>
                <w:sz w:val="20"/>
                <w:szCs w:val="20"/>
              </w:rPr>
              <w:t>pakalpojum</w:t>
            </w:r>
            <w:r w:rsidR="393B3A07" w:rsidRPr="7219BB4F">
              <w:rPr>
                <w:rFonts w:cs="Arial"/>
                <w:sz w:val="20"/>
                <w:szCs w:val="20"/>
              </w:rPr>
              <w:t>u</w:t>
            </w:r>
            <w:r w:rsidRPr="7219BB4F">
              <w:rPr>
                <w:rFonts w:cs="Arial"/>
                <w:sz w:val="20"/>
                <w:szCs w:val="20"/>
              </w:rPr>
              <w:t xml:space="preserve"> saraksta lapa</w:t>
            </w:r>
            <w:r w:rsidR="113A0EF7" w:rsidRPr="7219BB4F">
              <w:rPr>
                <w:rFonts w:cs="Arial"/>
                <w:sz w:val="20"/>
                <w:szCs w:val="20"/>
              </w:rPr>
              <w:t>s skats</w:t>
            </w:r>
            <w:r w:rsidR="00B21FE9">
              <w:rPr>
                <w:rFonts w:cs="Arial"/>
                <w:sz w:val="20"/>
                <w:szCs w:val="20"/>
              </w:rPr>
              <w:t xml:space="preserve"> privātpersonām</w:t>
            </w:r>
          </w:p>
          <w:p w14:paraId="4F0DA3A1" w14:textId="2AD4121F" w:rsidR="00114E27" w:rsidRPr="00851589" w:rsidRDefault="0FB02174" w:rsidP="00851589">
            <w:pPr>
              <w:pStyle w:val="ListParagraph"/>
              <w:numPr>
                <w:ilvl w:val="1"/>
                <w:numId w:val="25"/>
              </w:numPr>
              <w:rPr>
                <w:rFonts w:cs="Arial"/>
                <w:sz w:val="20"/>
                <w:szCs w:val="20"/>
              </w:rPr>
            </w:pPr>
            <w:r w:rsidRPr="7219BB4F">
              <w:rPr>
                <w:rFonts w:cs="Arial"/>
                <w:sz w:val="20"/>
                <w:szCs w:val="20"/>
              </w:rPr>
              <w:t xml:space="preserve"> </w:t>
            </w:r>
            <w:r w:rsidR="00B21FE9">
              <w:rPr>
                <w:rStyle w:val="CommentReference"/>
              </w:rPr>
              <w:t xml:space="preserve"> </w:t>
            </w:r>
            <w:r w:rsidR="00B21FE9" w:rsidRPr="7219BB4F">
              <w:rPr>
                <w:rFonts w:cs="Arial"/>
                <w:sz w:val="20"/>
                <w:szCs w:val="20"/>
              </w:rPr>
              <w:t>Publisko pakalpojumu saraksta lapas skats</w:t>
            </w:r>
            <w:r w:rsidR="00B21FE9">
              <w:rPr>
                <w:rFonts w:cs="Arial"/>
                <w:sz w:val="20"/>
                <w:szCs w:val="20"/>
              </w:rPr>
              <w:t xml:space="preserve"> uzņēmējiem</w:t>
            </w:r>
          </w:p>
          <w:p w14:paraId="214E6424" w14:textId="4915DD65" w:rsidR="00114E27" w:rsidRDefault="0FB02174" w:rsidP="00114E27">
            <w:pPr>
              <w:pStyle w:val="ListParagraph"/>
              <w:numPr>
                <w:ilvl w:val="1"/>
                <w:numId w:val="25"/>
              </w:numPr>
              <w:rPr>
                <w:rFonts w:cs="Arial"/>
                <w:sz w:val="20"/>
                <w:szCs w:val="20"/>
              </w:rPr>
            </w:pPr>
            <w:r w:rsidRPr="7219BB4F">
              <w:rPr>
                <w:rFonts w:cs="Arial"/>
                <w:sz w:val="20"/>
                <w:szCs w:val="20"/>
              </w:rPr>
              <w:t xml:space="preserve"> P</w:t>
            </w:r>
            <w:r w:rsidR="393B3A07" w:rsidRPr="7219BB4F">
              <w:rPr>
                <w:rFonts w:cs="Arial"/>
                <w:sz w:val="20"/>
                <w:szCs w:val="20"/>
              </w:rPr>
              <w:t xml:space="preserve">ublisko </w:t>
            </w:r>
            <w:r w:rsidRPr="7219BB4F">
              <w:rPr>
                <w:rFonts w:cs="Arial"/>
                <w:sz w:val="20"/>
                <w:szCs w:val="20"/>
              </w:rPr>
              <w:t xml:space="preserve">pakalpojumu </w:t>
            </w:r>
            <w:r w:rsidR="00E47D8B">
              <w:rPr>
                <w:rFonts w:cs="Arial"/>
                <w:sz w:val="20"/>
                <w:szCs w:val="20"/>
              </w:rPr>
              <w:t>tēmu skats</w:t>
            </w:r>
          </w:p>
          <w:p w14:paraId="33F9B6B4" w14:textId="66DB441B" w:rsidR="00B13362" w:rsidRPr="002D75FE" w:rsidRDefault="00E47D8B" w:rsidP="00114E27">
            <w:pPr>
              <w:pStyle w:val="ListParagraph"/>
              <w:numPr>
                <w:ilvl w:val="1"/>
                <w:numId w:val="25"/>
              </w:numPr>
              <w:rPr>
                <w:rFonts w:cs="Arial"/>
                <w:sz w:val="20"/>
                <w:szCs w:val="20"/>
              </w:rPr>
            </w:pPr>
            <w:r>
              <w:t xml:space="preserve">Publiskā </w:t>
            </w:r>
            <w:r w:rsidR="00B13362">
              <w:t>pakalpojum</w:t>
            </w:r>
            <w:r>
              <w:t>a</w:t>
            </w:r>
            <w:r w:rsidR="00B13362">
              <w:t xml:space="preserve"> </w:t>
            </w:r>
            <w:r w:rsidR="61D43B0B">
              <w:t>kartīte</w:t>
            </w:r>
          </w:p>
        </w:tc>
      </w:tr>
    </w:tbl>
    <w:p w14:paraId="3AD5D5B3" w14:textId="69A582C1" w:rsidR="008979B7" w:rsidRDefault="00640BE1" w:rsidP="00E12E8E">
      <w:pPr>
        <w:pStyle w:val="Tablenumber"/>
      </w:pPr>
      <w:r>
        <w:t>28</w:t>
      </w:r>
      <w:r w:rsidR="008979B7" w:rsidRPr="00951F46">
        <w:t>.tabula</w:t>
      </w:r>
    </w:p>
    <w:p w14:paraId="344E8831" w14:textId="04D0A68A" w:rsidR="004628DA" w:rsidRPr="00951F46" w:rsidRDefault="004628DA">
      <w:pPr>
        <w:pStyle w:val="Tabletitle"/>
      </w:pPr>
      <w:r>
        <w:t>Portāla publisko pakalpoju saraksta lapa</w:t>
      </w:r>
      <w:r w:rsidR="323DB096">
        <w:t>s skats</w:t>
      </w:r>
      <w:r>
        <w:t xml:space="preserve"> </w:t>
      </w:r>
      <w:proofErr w:type="spellStart"/>
      <w:r>
        <w:t>React</w:t>
      </w:r>
      <w:proofErr w:type="spellEnd"/>
      <w:r>
        <w:t xml:space="preserve"> </w:t>
      </w:r>
      <w:r w:rsidR="00F73CCF">
        <w:t xml:space="preserve">un HTML </w:t>
      </w:r>
      <w:proofErr w:type="spellStart"/>
      <w:r>
        <w:t>Storybook</w:t>
      </w:r>
      <w:proofErr w:type="spellEnd"/>
    </w:p>
    <w:tbl>
      <w:tblPr>
        <w:tblW w:w="5000" w:type="pct"/>
        <w:tblBorders>
          <w:top w:val="single" w:sz="12" w:space="0" w:color="auto"/>
          <w:bottom w:val="single" w:sz="2" w:space="0" w:color="auto"/>
          <w:insideH w:val="single" w:sz="2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1770"/>
        <w:gridCol w:w="2123"/>
        <w:gridCol w:w="2872"/>
        <w:gridCol w:w="2873"/>
      </w:tblGrid>
      <w:tr w:rsidR="00B735D2" w:rsidRPr="00951F46" w14:paraId="24F0BD08" w14:textId="06FAFD4E" w:rsidTr="0008431E">
        <w:trPr>
          <w:trHeight w:val="378"/>
          <w:tblHeader/>
        </w:trPr>
        <w:tc>
          <w:tcPr>
            <w:tcW w:w="1770" w:type="dxa"/>
          </w:tcPr>
          <w:p w14:paraId="3873FAAF" w14:textId="77777777" w:rsidR="00B735D2" w:rsidRPr="00951F46" w:rsidRDefault="00B735D2" w:rsidP="00B735D2">
            <w:pPr>
              <w:pStyle w:val="TableBoldSmall"/>
              <w:rPr>
                <w:rFonts w:cs="Arial"/>
              </w:rPr>
            </w:pPr>
            <w:r w:rsidRPr="00951F46">
              <w:rPr>
                <w:rFonts w:cs="Arial"/>
              </w:rPr>
              <w:t>Apzīmējums</w:t>
            </w:r>
          </w:p>
        </w:tc>
        <w:tc>
          <w:tcPr>
            <w:tcW w:w="2123" w:type="dxa"/>
          </w:tcPr>
          <w:p w14:paraId="5464F06D" w14:textId="0DB4E746" w:rsidR="00B735D2" w:rsidRPr="00951F46" w:rsidRDefault="001E1F35" w:rsidP="00B735D2">
            <w:pPr>
              <w:pStyle w:val="TableBoldSmall"/>
              <w:rPr>
                <w:rFonts w:cs="Arial"/>
              </w:rPr>
            </w:pPr>
            <w:r>
              <w:rPr>
                <w:rFonts w:cs="Arial"/>
              </w:rPr>
              <w:t>Apraksts</w:t>
            </w:r>
          </w:p>
        </w:tc>
        <w:tc>
          <w:tcPr>
            <w:tcW w:w="2872" w:type="dxa"/>
          </w:tcPr>
          <w:p w14:paraId="3F68722B" w14:textId="11ECC032" w:rsidR="00B735D2" w:rsidRPr="00951F46" w:rsidRDefault="00B735D2" w:rsidP="00B735D2">
            <w:pPr>
              <w:pStyle w:val="TableBoldSmall"/>
              <w:rPr>
                <w:rFonts w:cs="Arial"/>
              </w:rPr>
            </w:pPr>
            <w:r>
              <w:rPr>
                <w:rFonts w:cs="Arial"/>
              </w:rPr>
              <w:t xml:space="preserve">Realizācija uz </w:t>
            </w:r>
            <w:proofErr w:type="spellStart"/>
            <w:r>
              <w:rPr>
                <w:rFonts w:cs="Arial"/>
              </w:rPr>
              <w:t>react</w:t>
            </w:r>
            <w:proofErr w:type="spellEnd"/>
          </w:p>
        </w:tc>
        <w:tc>
          <w:tcPr>
            <w:tcW w:w="2873" w:type="dxa"/>
          </w:tcPr>
          <w:p w14:paraId="65D43EB9" w14:textId="345584AD" w:rsidR="00B735D2" w:rsidRDefault="00B735D2" w:rsidP="00D06B36">
            <w:pPr>
              <w:pStyle w:val="TableBoldSmall"/>
              <w:rPr>
                <w:rFonts w:cs="Arial"/>
              </w:rPr>
            </w:pPr>
            <w:r>
              <w:rPr>
                <w:rFonts w:cs="Arial"/>
              </w:rPr>
              <w:t>Realizācija uz html</w:t>
            </w:r>
          </w:p>
        </w:tc>
      </w:tr>
      <w:tr w:rsidR="00B735D2" w:rsidRPr="00951F46" w14:paraId="390FE64E" w14:textId="1A77318D" w:rsidTr="0008431E">
        <w:trPr>
          <w:trHeight w:val="244"/>
        </w:trPr>
        <w:tc>
          <w:tcPr>
            <w:tcW w:w="1770" w:type="dxa"/>
          </w:tcPr>
          <w:p w14:paraId="4290947A" w14:textId="77777777" w:rsidR="00B735D2" w:rsidRPr="00951F46" w:rsidRDefault="00B735D2" w:rsidP="00B735D2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EPAK Saraksts</w:t>
            </w:r>
          </w:p>
        </w:tc>
        <w:tc>
          <w:tcPr>
            <w:tcW w:w="2123" w:type="dxa"/>
          </w:tcPr>
          <w:p w14:paraId="3F9CEB7B" w14:textId="01DDA2EC" w:rsidR="00B735D2" w:rsidRPr="00951F46" w:rsidRDefault="00B735D2" w:rsidP="00B735D2">
            <w:pPr>
              <w:pStyle w:val="Tablebody"/>
              <w:rPr>
                <w:rFonts w:cs="Arial"/>
              </w:rPr>
            </w:pPr>
            <w:r w:rsidRPr="7219BB4F">
              <w:rPr>
                <w:rFonts w:cs="Arial"/>
              </w:rPr>
              <w:t>Publisko pakalpojumu saraksta lapas skats</w:t>
            </w:r>
            <w:r>
              <w:rPr>
                <w:rFonts w:cs="Arial"/>
              </w:rPr>
              <w:t xml:space="preserve"> privātpersonām</w:t>
            </w:r>
          </w:p>
        </w:tc>
        <w:tc>
          <w:tcPr>
            <w:tcW w:w="2872" w:type="dxa"/>
          </w:tcPr>
          <w:p w14:paraId="02029B63" w14:textId="3256CE4F" w:rsidR="00B735D2" w:rsidRPr="00833406" w:rsidRDefault="00B735D2" w:rsidP="00B735D2">
            <w:pPr>
              <w:pStyle w:val="Tablebody"/>
              <w:rPr>
                <w:rFonts w:cs="Arial"/>
                <w:szCs w:val="20"/>
              </w:rPr>
            </w:pPr>
            <w:r w:rsidRPr="00772CDB">
              <w:t>https://eservices-test.vraa.gov.lv/EservicePlatform.</w:t>
            </w:r>
            <w:r w:rsidR="0047370B" w:rsidRPr="00772CDB">
              <w:t>Controls.React.Full</w:t>
            </w:r>
            <w:r w:rsidRPr="00772CDB">
              <w:t>/?path=/story/pages-lvp-ppk--epak-saraksts</w:t>
            </w:r>
            <w:r>
              <w:t xml:space="preserve"> </w:t>
            </w:r>
          </w:p>
        </w:tc>
        <w:tc>
          <w:tcPr>
            <w:tcW w:w="2873" w:type="dxa"/>
          </w:tcPr>
          <w:p w14:paraId="69B4A8BD" w14:textId="1170633C" w:rsidR="00B735D2" w:rsidRDefault="00B735D2" w:rsidP="00D06B36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Controls.Html.Full</w:t>
            </w:r>
            <w:r w:rsidRPr="00772CDB">
              <w:t>/?path=/story/pages-lvp-ppk--epak-saraksts</w:t>
            </w:r>
          </w:p>
        </w:tc>
      </w:tr>
    </w:tbl>
    <w:p w14:paraId="357045B8" w14:textId="56C145AF" w:rsidR="00473940" w:rsidRPr="00473940" w:rsidRDefault="00473940">
      <w:pPr>
        <w:pStyle w:val="Tabletitle"/>
      </w:pPr>
    </w:p>
    <w:p w14:paraId="12796F87" w14:textId="173A6F02" w:rsidR="007720C5" w:rsidRDefault="00640BE1" w:rsidP="00E12E8E">
      <w:pPr>
        <w:pStyle w:val="Tablenumber"/>
      </w:pPr>
      <w:r>
        <w:t>29</w:t>
      </w:r>
      <w:r w:rsidR="007720C5" w:rsidRPr="00951F46">
        <w:t>.tabula</w:t>
      </w:r>
    </w:p>
    <w:p w14:paraId="727DE59F" w14:textId="17169B8F" w:rsidR="007720C5" w:rsidRPr="00951F46" w:rsidRDefault="00B21FE9">
      <w:pPr>
        <w:pStyle w:val="Tabletitle"/>
      </w:pPr>
      <w:r>
        <w:t>Publisko</w:t>
      </w:r>
      <w:r w:rsidR="007720C5">
        <w:t xml:space="preserve"> pakalpojumu</w:t>
      </w:r>
      <w:r w:rsidR="007720C5" w:rsidRPr="00951F46">
        <w:t xml:space="preserve"> </w:t>
      </w:r>
      <w:r>
        <w:t>saraksta lapas skats</w:t>
      </w:r>
      <w:r w:rsidR="007720C5" w:rsidRPr="00951F46">
        <w:t xml:space="preserve"> </w:t>
      </w:r>
      <w:r>
        <w:t xml:space="preserve">privātpersonām </w:t>
      </w:r>
      <w:r w:rsidR="007720C5" w:rsidRPr="00951F46">
        <w:t>(</w:t>
      </w:r>
      <w:proofErr w:type="spellStart"/>
      <w:r w:rsidR="007720C5" w:rsidRPr="00951F46">
        <w:t>Epak</w:t>
      </w:r>
      <w:proofErr w:type="spellEnd"/>
      <w:r w:rsidR="007720C5" w:rsidRPr="00951F46">
        <w:t xml:space="preserve"> Saraksts).</w:t>
      </w:r>
    </w:p>
    <w:tbl>
      <w:tblPr>
        <w:tblW w:w="9781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4962"/>
        <w:gridCol w:w="4819"/>
      </w:tblGrid>
      <w:tr w:rsidR="007720C5" w:rsidRPr="00951F46" w14:paraId="26546A91" w14:textId="77777777" w:rsidTr="00006B7B">
        <w:trPr>
          <w:tblHeader/>
        </w:trPr>
        <w:tc>
          <w:tcPr>
            <w:tcW w:w="9781" w:type="dxa"/>
            <w:gridSpan w:val="2"/>
            <w:tcBorders>
              <w:top w:val="single" w:sz="12" w:space="0" w:color="auto"/>
              <w:bottom w:val="single" w:sz="2" w:space="0" w:color="auto"/>
            </w:tcBorders>
          </w:tcPr>
          <w:p w14:paraId="6B0E8014" w14:textId="77777777" w:rsidR="007720C5" w:rsidRPr="00951F46" w:rsidRDefault="007720C5" w:rsidP="00006B7B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Darba virsma</w:t>
            </w:r>
          </w:p>
        </w:tc>
      </w:tr>
      <w:tr w:rsidR="007720C5" w:rsidRPr="00951F46" w14:paraId="1412D29A" w14:textId="77777777" w:rsidTr="00006B7B">
        <w:tc>
          <w:tcPr>
            <w:tcW w:w="9781" w:type="dxa"/>
            <w:gridSpan w:val="2"/>
            <w:tcBorders>
              <w:top w:val="single" w:sz="2" w:space="0" w:color="auto"/>
              <w:bottom w:val="single" w:sz="2" w:space="0" w:color="auto"/>
            </w:tcBorders>
          </w:tcPr>
          <w:p w14:paraId="0F88F45A" w14:textId="29245B36" w:rsidR="007720C5" w:rsidRPr="00951F46" w:rsidRDefault="007720C5" w:rsidP="00006B7B">
            <w:pPr>
              <w:pStyle w:val="Pictureposition"/>
              <w:rPr>
                <w:rFonts w:cs="Arial"/>
              </w:rPr>
            </w:pPr>
            <w:r w:rsidRPr="00951F46">
              <w:rPr>
                <w:rFonts w:cs="Arial"/>
              </w:rPr>
              <w:t xml:space="preserve"> </w:t>
            </w:r>
            <w:r w:rsidR="00307914" w:rsidRPr="00307914">
              <w:rPr>
                <w:rFonts w:cs="Arial"/>
                <w:noProof/>
              </w:rPr>
              <w:drawing>
                <wp:inline distT="0" distB="0" distL="0" distR="0" wp14:anchorId="47D2FFF1" wp14:editId="2C00A68E">
                  <wp:extent cx="4000500" cy="2969530"/>
                  <wp:effectExtent l="0" t="0" r="0" b="2540"/>
                  <wp:docPr id="86338829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3388292" name=""/>
                          <pic:cNvPicPr/>
                        </pic:nvPicPr>
                        <pic:blipFill>
                          <a:blip r:embed="rId3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1386" cy="2977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20C5" w:rsidRPr="00951F46" w14:paraId="1B4F2C34" w14:textId="77777777" w:rsidTr="00006B7B"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</w:tcPr>
          <w:p w14:paraId="31261060" w14:textId="77777777" w:rsidR="007720C5" w:rsidRPr="00951F46" w:rsidRDefault="007720C5" w:rsidP="00006B7B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r w:rsidRPr="00951F46">
              <w:rPr>
                <w:rFonts w:cs="Arial"/>
              </w:rPr>
              <w:t>Mobilā aplikācija</w:t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</w:tcPr>
          <w:p w14:paraId="1C4EEFB8" w14:textId="77777777" w:rsidR="007720C5" w:rsidRPr="00951F46" w:rsidRDefault="007720C5" w:rsidP="00006B7B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proofErr w:type="spellStart"/>
            <w:r w:rsidRPr="00951F46">
              <w:rPr>
                <w:rFonts w:cs="Arial"/>
              </w:rPr>
              <w:t>Viedierīce</w:t>
            </w:r>
            <w:proofErr w:type="spellEnd"/>
          </w:p>
        </w:tc>
      </w:tr>
      <w:tr w:rsidR="007720C5" w:rsidRPr="00951F46" w14:paraId="2035BD4D" w14:textId="77777777" w:rsidTr="00006B7B">
        <w:trPr>
          <w:trHeight w:val="5683"/>
        </w:trPr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475F8FDF" w14:textId="61292C55" w:rsidR="007720C5" w:rsidRPr="00951F46" w:rsidRDefault="00AC52C2" w:rsidP="00006B7B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685C3EB7" wp14:editId="4F50ECB4">
                  <wp:extent cx="1400175" cy="2924175"/>
                  <wp:effectExtent l="0" t="0" r="9525" b="9525"/>
                  <wp:docPr id="180" name="Pictur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6774"/>
                          <a:stretch/>
                        </pic:blipFill>
                        <pic:spPr bwMode="auto">
                          <a:xfrm>
                            <a:off x="0" y="0"/>
                            <a:ext cx="1424434" cy="2974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  <w:lang w:eastAsia="lv-LV"/>
              </w:rPr>
              <w:t xml:space="preserve"> </w:t>
            </w: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15F88F27" wp14:editId="48C8F9DD">
                  <wp:extent cx="1400175" cy="2636357"/>
                  <wp:effectExtent l="0" t="0" r="0" b="0"/>
                  <wp:docPr id="181" name="Pictur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013"/>
                          <a:stretch/>
                        </pic:blipFill>
                        <pic:spPr bwMode="auto">
                          <a:xfrm>
                            <a:off x="0" y="0"/>
                            <a:ext cx="1424434" cy="2682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395D0145" w14:textId="77777777" w:rsidR="00AC52C2" w:rsidRDefault="00AC52C2" w:rsidP="00AC52C2">
            <w:pPr>
              <w:pStyle w:val="Pictureposition"/>
              <w:rPr>
                <w:rFonts w:cs="Arial"/>
                <w:noProof/>
                <w:lang w:eastAsia="lv-LV"/>
              </w:rPr>
            </w:pPr>
          </w:p>
          <w:p w14:paraId="381F34B4" w14:textId="0B96FD75" w:rsidR="007720C5" w:rsidRPr="00951F46" w:rsidRDefault="00AC52C2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5EA216E2" wp14:editId="5AE5D7C4">
                  <wp:extent cx="2558415" cy="4533900"/>
                  <wp:effectExtent l="0" t="0" r="0" b="0"/>
                  <wp:docPr id="179" name="Pictur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078" cy="4540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C34A071" w14:textId="3D7AEA86" w:rsidR="00473940" w:rsidRPr="00951F46" w:rsidRDefault="004628DA" w:rsidP="004628DA">
      <w:pPr>
        <w:spacing w:after="200" w:line="276" w:lineRule="auto"/>
        <w:rPr>
          <w:rFonts w:cs="Arial"/>
        </w:rPr>
      </w:pPr>
      <w:r>
        <w:rPr>
          <w:rFonts w:cs="Arial"/>
        </w:rPr>
        <w:lastRenderedPageBreak/>
        <w:br w:type="page"/>
      </w:r>
    </w:p>
    <w:p w14:paraId="47E2588E" w14:textId="097719A7" w:rsidR="005320C0" w:rsidRDefault="00640BE1" w:rsidP="00E12E8E">
      <w:pPr>
        <w:pStyle w:val="Tablenumber"/>
      </w:pPr>
      <w:r>
        <w:lastRenderedPageBreak/>
        <w:t>30</w:t>
      </w:r>
      <w:r w:rsidR="005320C0" w:rsidRPr="00951F46">
        <w:t>.tabula</w:t>
      </w:r>
    </w:p>
    <w:p w14:paraId="745A72D3" w14:textId="6523D1F5" w:rsidR="00DC4B8B" w:rsidRPr="00951F46" w:rsidRDefault="00B21FE9">
      <w:pPr>
        <w:pStyle w:val="Tabletitle"/>
      </w:pPr>
      <w:r w:rsidRPr="00B21FE9">
        <w:t>Publisko pakalpojumu saraksta lapas skats uzņēmējiem</w:t>
      </w:r>
      <w:r w:rsidR="00DC4B8B">
        <w:t xml:space="preserve"> </w:t>
      </w:r>
      <w:proofErr w:type="spellStart"/>
      <w:r w:rsidR="00DC4B8B">
        <w:t>React</w:t>
      </w:r>
      <w:proofErr w:type="spellEnd"/>
      <w:r w:rsidR="00E0407E">
        <w:t xml:space="preserve"> un HTML</w:t>
      </w:r>
      <w:r w:rsidR="00DC4B8B">
        <w:t xml:space="preserve"> </w:t>
      </w:r>
      <w:proofErr w:type="spellStart"/>
      <w:r w:rsidR="00DC4B8B">
        <w:t>Storybook</w:t>
      </w:r>
      <w:proofErr w:type="spellEnd"/>
    </w:p>
    <w:tbl>
      <w:tblPr>
        <w:tblW w:w="5000" w:type="pct"/>
        <w:tblBorders>
          <w:top w:val="single" w:sz="12" w:space="0" w:color="auto"/>
          <w:bottom w:val="single" w:sz="2" w:space="0" w:color="auto"/>
          <w:insideH w:val="single" w:sz="2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1946"/>
        <w:gridCol w:w="2123"/>
        <w:gridCol w:w="2784"/>
        <w:gridCol w:w="2785"/>
      </w:tblGrid>
      <w:tr w:rsidR="00EB2815" w:rsidRPr="00951F46" w14:paraId="5F747154" w14:textId="61A469A5" w:rsidTr="0008431E">
        <w:trPr>
          <w:trHeight w:val="378"/>
          <w:tblHeader/>
        </w:trPr>
        <w:tc>
          <w:tcPr>
            <w:tcW w:w="1946" w:type="dxa"/>
          </w:tcPr>
          <w:p w14:paraId="516C1ED2" w14:textId="77777777" w:rsidR="00EB2815" w:rsidRPr="00951F46" w:rsidRDefault="00EB2815" w:rsidP="0009788A">
            <w:pPr>
              <w:pStyle w:val="TableBoldSmall"/>
              <w:rPr>
                <w:rFonts w:cs="Arial"/>
              </w:rPr>
            </w:pPr>
            <w:r w:rsidRPr="00951F46">
              <w:rPr>
                <w:rFonts w:cs="Arial"/>
              </w:rPr>
              <w:t>Apzīmējums</w:t>
            </w:r>
          </w:p>
        </w:tc>
        <w:tc>
          <w:tcPr>
            <w:tcW w:w="2123" w:type="dxa"/>
          </w:tcPr>
          <w:p w14:paraId="3BE732F5" w14:textId="0BA06C63" w:rsidR="00EB2815" w:rsidRPr="00951F46" w:rsidRDefault="001E1F35" w:rsidP="0009788A">
            <w:pPr>
              <w:pStyle w:val="TableBoldSmall"/>
              <w:rPr>
                <w:rFonts w:cs="Arial"/>
              </w:rPr>
            </w:pPr>
            <w:r>
              <w:rPr>
                <w:rFonts w:cs="Arial"/>
              </w:rPr>
              <w:t>Apraksts</w:t>
            </w:r>
          </w:p>
        </w:tc>
        <w:tc>
          <w:tcPr>
            <w:tcW w:w="2784" w:type="dxa"/>
          </w:tcPr>
          <w:p w14:paraId="2F9AC496" w14:textId="308F05F4" w:rsidR="00EB2815" w:rsidRPr="00951F46" w:rsidRDefault="00EB2815" w:rsidP="0009788A">
            <w:pPr>
              <w:pStyle w:val="TableBoldSmall"/>
              <w:rPr>
                <w:rFonts w:cs="Arial"/>
              </w:rPr>
            </w:pPr>
            <w:r>
              <w:rPr>
                <w:rFonts w:cs="Arial"/>
              </w:rPr>
              <w:t xml:space="preserve">Realizācija uz </w:t>
            </w:r>
            <w:proofErr w:type="spellStart"/>
            <w:r>
              <w:rPr>
                <w:rFonts w:cs="Arial"/>
              </w:rPr>
              <w:t>react</w:t>
            </w:r>
            <w:proofErr w:type="spellEnd"/>
          </w:p>
        </w:tc>
        <w:tc>
          <w:tcPr>
            <w:tcW w:w="2785" w:type="dxa"/>
          </w:tcPr>
          <w:p w14:paraId="7B75C49E" w14:textId="62585032" w:rsidR="00EB2815" w:rsidRPr="00951F46" w:rsidDel="00E0407E" w:rsidRDefault="00EB2815" w:rsidP="0009788A">
            <w:pPr>
              <w:pStyle w:val="TableBoldSmall"/>
              <w:rPr>
                <w:rFonts w:cs="Arial"/>
              </w:rPr>
            </w:pPr>
            <w:r>
              <w:rPr>
                <w:rFonts w:cs="Arial"/>
              </w:rPr>
              <w:t>Realizācija uz html</w:t>
            </w:r>
          </w:p>
        </w:tc>
      </w:tr>
      <w:tr w:rsidR="00EB2815" w:rsidRPr="00951F46" w14:paraId="2B8F88E3" w14:textId="7004CDE4" w:rsidTr="0008431E">
        <w:trPr>
          <w:trHeight w:val="244"/>
        </w:trPr>
        <w:tc>
          <w:tcPr>
            <w:tcW w:w="1946" w:type="dxa"/>
          </w:tcPr>
          <w:p w14:paraId="112C7E42" w14:textId="31239B3E" w:rsidR="00EB2815" w:rsidRPr="00951F46" w:rsidRDefault="00EB2815" w:rsidP="0009788A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EPAK Saraksts</w:t>
            </w:r>
            <w:r>
              <w:rPr>
                <w:rFonts w:cs="Arial"/>
              </w:rPr>
              <w:t xml:space="preserve"> </w:t>
            </w:r>
            <w:proofErr w:type="spellStart"/>
            <w:r>
              <w:rPr>
                <w:rFonts w:cs="Arial"/>
              </w:rPr>
              <w:t>Uzn</w:t>
            </w:r>
            <w:proofErr w:type="spellEnd"/>
          </w:p>
        </w:tc>
        <w:tc>
          <w:tcPr>
            <w:tcW w:w="2123" w:type="dxa"/>
          </w:tcPr>
          <w:p w14:paraId="72F45C2D" w14:textId="33B80B23" w:rsidR="00EB2815" w:rsidRPr="00951F46" w:rsidRDefault="00EB2815">
            <w:pPr>
              <w:pStyle w:val="Tablebody"/>
              <w:rPr>
                <w:rFonts w:cs="Arial"/>
              </w:rPr>
            </w:pPr>
            <w:r w:rsidRPr="00B21FE9">
              <w:rPr>
                <w:rFonts w:cs="Arial"/>
              </w:rPr>
              <w:t>Publisko pakalpojumu saraksta lapas skats uzņēmējiem</w:t>
            </w:r>
          </w:p>
        </w:tc>
        <w:tc>
          <w:tcPr>
            <w:tcW w:w="2784" w:type="dxa"/>
          </w:tcPr>
          <w:p w14:paraId="23811F03" w14:textId="1F8B2E6A" w:rsidR="00EB2815" w:rsidRPr="00951F46" w:rsidRDefault="00EB2815" w:rsidP="0009788A">
            <w:pPr>
              <w:pStyle w:val="Tablebody"/>
              <w:rPr>
                <w:rFonts w:cs="Arial"/>
              </w:rPr>
            </w:pPr>
            <w:r w:rsidRPr="00772CDB">
              <w:t>https://eservices-test.vraa.gov.lv/EservicePlatform.</w:t>
            </w:r>
            <w:r w:rsidR="0047370B" w:rsidRPr="00772CDB">
              <w:t>Controls.React.Full</w:t>
            </w:r>
            <w:r w:rsidRPr="00772CDB">
              <w:t>/?path=/story/pages-lvp-ppk--epak-saraksts-uzn</w:t>
            </w:r>
            <w:r>
              <w:t xml:space="preserve"> </w:t>
            </w:r>
          </w:p>
        </w:tc>
        <w:tc>
          <w:tcPr>
            <w:tcW w:w="2785" w:type="dxa"/>
          </w:tcPr>
          <w:p w14:paraId="035BA4A2" w14:textId="5F1816F1" w:rsidR="00EB2815" w:rsidRDefault="00EB2815" w:rsidP="00D06B36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Controls.Html.Full</w:t>
            </w:r>
            <w:r w:rsidRPr="00772CDB">
              <w:t>/?path=/story/pages-lvp-ppk--epak-saraksts-uzn</w:t>
            </w:r>
          </w:p>
        </w:tc>
      </w:tr>
    </w:tbl>
    <w:p w14:paraId="595BC525" w14:textId="2733D503" w:rsidR="005320C0" w:rsidRPr="00951F46" w:rsidRDefault="00640BE1" w:rsidP="00E12E8E">
      <w:pPr>
        <w:pStyle w:val="Tablenumber"/>
      </w:pPr>
      <w:r>
        <w:lastRenderedPageBreak/>
        <w:t>31</w:t>
      </w:r>
      <w:r w:rsidR="005320C0" w:rsidRPr="00951F46">
        <w:t>.tabula</w:t>
      </w:r>
    </w:p>
    <w:p w14:paraId="30A70B69" w14:textId="3D2814B1" w:rsidR="005320C0" w:rsidRPr="00951F46" w:rsidRDefault="00011CF7">
      <w:pPr>
        <w:pStyle w:val="Tabletitle"/>
      </w:pPr>
      <w:r w:rsidRPr="00B21FE9">
        <w:t>Publisko pakalpojumu saraksta lapas skats uzņēmējiem</w:t>
      </w:r>
      <w:r w:rsidRPr="00951F46">
        <w:t xml:space="preserve"> </w:t>
      </w:r>
      <w:r w:rsidR="005320C0" w:rsidRPr="00951F46">
        <w:t>(</w:t>
      </w:r>
      <w:proofErr w:type="spellStart"/>
      <w:r w:rsidR="005320C0" w:rsidRPr="00951F46">
        <w:t>Epak</w:t>
      </w:r>
      <w:proofErr w:type="spellEnd"/>
      <w:r w:rsidR="005320C0" w:rsidRPr="00951F46">
        <w:t xml:space="preserve"> </w:t>
      </w:r>
      <w:r w:rsidR="0045244B" w:rsidRPr="00951F46">
        <w:t>Saraksts</w:t>
      </w:r>
      <w:r w:rsidR="00F70FAB">
        <w:t xml:space="preserve"> </w:t>
      </w:r>
      <w:proofErr w:type="spellStart"/>
      <w:r w:rsidR="00F70FAB">
        <w:t>Uzn</w:t>
      </w:r>
      <w:proofErr w:type="spellEnd"/>
      <w:r w:rsidR="005320C0" w:rsidRPr="00951F46">
        <w:t>).</w:t>
      </w:r>
    </w:p>
    <w:tbl>
      <w:tblPr>
        <w:tblW w:w="9781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4962"/>
        <w:gridCol w:w="4819"/>
      </w:tblGrid>
      <w:tr w:rsidR="00F01830" w:rsidRPr="00951F46" w14:paraId="2F015E18" w14:textId="77777777" w:rsidTr="508D03E6">
        <w:trPr>
          <w:tblHeader/>
        </w:trPr>
        <w:tc>
          <w:tcPr>
            <w:tcW w:w="9781" w:type="dxa"/>
            <w:gridSpan w:val="2"/>
            <w:tcBorders>
              <w:top w:val="single" w:sz="12" w:space="0" w:color="auto"/>
              <w:bottom w:val="single" w:sz="2" w:space="0" w:color="auto"/>
            </w:tcBorders>
          </w:tcPr>
          <w:p w14:paraId="2107457C" w14:textId="77777777" w:rsidR="00F01830" w:rsidRPr="00951F46" w:rsidRDefault="00F01830" w:rsidP="00F01830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lastRenderedPageBreak/>
              <w:t>Darba virsma</w:t>
            </w:r>
          </w:p>
        </w:tc>
      </w:tr>
      <w:tr w:rsidR="00F01830" w:rsidRPr="00951F46" w14:paraId="6CBD006A" w14:textId="77777777" w:rsidTr="508D03E6">
        <w:tc>
          <w:tcPr>
            <w:tcW w:w="9781" w:type="dxa"/>
            <w:gridSpan w:val="2"/>
            <w:tcBorders>
              <w:top w:val="single" w:sz="2" w:space="0" w:color="auto"/>
              <w:bottom w:val="single" w:sz="2" w:space="0" w:color="auto"/>
            </w:tcBorders>
          </w:tcPr>
          <w:p w14:paraId="62839376" w14:textId="5C7E123C" w:rsidR="00F01830" w:rsidRPr="00951F46" w:rsidRDefault="00EF1A37" w:rsidP="00D62BD1">
            <w:pPr>
              <w:pStyle w:val="Pictureposition"/>
              <w:tabs>
                <w:tab w:val="center" w:pos="4782"/>
                <w:tab w:val="left" w:pos="8824"/>
              </w:tabs>
              <w:jc w:val="left"/>
              <w:rPr>
                <w:rFonts w:cs="Arial"/>
              </w:rPr>
            </w:pPr>
            <w:r>
              <w:rPr>
                <w:rFonts w:cs="Arial"/>
              </w:rPr>
              <w:tab/>
            </w:r>
            <w:r w:rsidR="4B684705" w:rsidRPr="00951F46">
              <w:rPr>
                <w:rFonts w:cs="Arial"/>
              </w:rPr>
              <w:t xml:space="preserve"> </w:t>
            </w:r>
            <w:r w:rsidR="00307914" w:rsidRPr="00307914">
              <w:rPr>
                <w:rFonts w:cs="Arial"/>
                <w:noProof/>
              </w:rPr>
              <w:drawing>
                <wp:inline distT="0" distB="0" distL="0" distR="0" wp14:anchorId="12C4AE5F" wp14:editId="49B8CB7D">
                  <wp:extent cx="3367694" cy="3048000"/>
                  <wp:effectExtent l="0" t="0" r="4445" b="0"/>
                  <wp:docPr id="36559664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5596645" name=""/>
                          <pic:cNvPicPr/>
                        </pic:nvPicPr>
                        <pic:blipFill>
                          <a:blip r:embed="rId3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7811" cy="3057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</w:rPr>
              <w:tab/>
            </w:r>
          </w:p>
        </w:tc>
      </w:tr>
      <w:tr w:rsidR="00F01830" w:rsidRPr="00951F46" w14:paraId="7ECF0F38" w14:textId="77777777" w:rsidTr="508D03E6"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</w:tcPr>
          <w:p w14:paraId="29C5C796" w14:textId="4F56B15F" w:rsidR="00F01830" w:rsidRPr="00951F46" w:rsidRDefault="00F01830" w:rsidP="00F01830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r w:rsidRPr="00951F46">
              <w:rPr>
                <w:rFonts w:cs="Arial"/>
              </w:rPr>
              <w:t>Mobilā aplikācija</w:t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</w:tcPr>
          <w:p w14:paraId="2386A0AF" w14:textId="4F56B15F" w:rsidR="00F01830" w:rsidRPr="00951F46" w:rsidRDefault="00F01830" w:rsidP="00F01830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proofErr w:type="spellStart"/>
            <w:r w:rsidRPr="00951F46">
              <w:rPr>
                <w:rFonts w:cs="Arial"/>
              </w:rPr>
              <w:t>Viedierīce</w:t>
            </w:r>
            <w:proofErr w:type="spellEnd"/>
          </w:p>
        </w:tc>
      </w:tr>
      <w:tr w:rsidR="00F01830" w:rsidRPr="00951F46" w14:paraId="4FC99A9B" w14:textId="77777777" w:rsidTr="508D03E6">
        <w:trPr>
          <w:trHeight w:val="5683"/>
        </w:trPr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6887D9A4" w14:textId="46852ACA" w:rsidR="00F01830" w:rsidRPr="00951F46" w:rsidRDefault="00A03300" w:rsidP="00840666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25E841EA" wp14:editId="5BEF0B24">
                  <wp:extent cx="1463675" cy="3676650"/>
                  <wp:effectExtent l="0" t="0" r="3175" b="0"/>
                  <wp:docPr id="183" name="Pictur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0635"/>
                          <a:stretch/>
                        </pic:blipFill>
                        <pic:spPr bwMode="auto">
                          <a:xfrm>
                            <a:off x="0" y="0"/>
                            <a:ext cx="1499816" cy="3767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  <w:lang w:eastAsia="lv-LV"/>
              </w:rPr>
              <w:t xml:space="preserve"> </w:t>
            </w: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65C448DA" wp14:editId="547BB63B">
                  <wp:extent cx="1463675" cy="3771319"/>
                  <wp:effectExtent l="0" t="0" r="3175" b="635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9365"/>
                          <a:stretch/>
                        </pic:blipFill>
                        <pic:spPr bwMode="auto">
                          <a:xfrm>
                            <a:off x="0" y="0"/>
                            <a:ext cx="1499816" cy="3864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3EB563FC" w14:textId="6EA10833" w:rsidR="00F01830" w:rsidRPr="00951F46" w:rsidRDefault="00A03300" w:rsidP="00840666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1A41AE41" wp14:editId="7B2661B8">
                  <wp:extent cx="2219325" cy="4989853"/>
                  <wp:effectExtent l="0" t="0" r="0" b="1270"/>
                  <wp:docPr id="186" name="Pictur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3531" cy="4999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2C00BB" w14:textId="43EC46AA" w:rsidR="004628DA" w:rsidRDefault="004628DA" w:rsidP="00E12E8E">
      <w:pPr>
        <w:pStyle w:val="Tablenumber"/>
      </w:pPr>
      <w:r>
        <w:lastRenderedPageBreak/>
        <w:br/>
      </w:r>
      <w:r w:rsidR="00640BE1">
        <w:t>32</w:t>
      </w:r>
      <w:r w:rsidRPr="00951F46">
        <w:t>.tabula</w:t>
      </w:r>
    </w:p>
    <w:p w14:paraId="1718EC5B" w14:textId="0B2852E6" w:rsidR="00EA67BA" w:rsidRDefault="00E47D8B">
      <w:pPr>
        <w:pStyle w:val="Tabletitle"/>
      </w:pPr>
      <w:r>
        <w:t>Publisko</w:t>
      </w:r>
      <w:r w:rsidR="004628DA">
        <w:t xml:space="preserve"> pakalpojumu kataloga </w:t>
      </w:r>
      <w:r>
        <w:t xml:space="preserve">tēmu </w:t>
      </w:r>
      <w:r w:rsidR="100F3942">
        <w:t>skats</w:t>
      </w:r>
      <w:r w:rsidR="004628DA">
        <w:t xml:space="preserve"> </w:t>
      </w:r>
      <w:proofErr w:type="spellStart"/>
      <w:r w:rsidR="004628DA">
        <w:t>React</w:t>
      </w:r>
      <w:proofErr w:type="spellEnd"/>
      <w:r w:rsidR="00E0407E">
        <w:t xml:space="preserve"> un HTML</w:t>
      </w:r>
      <w:r w:rsidR="004628DA">
        <w:t xml:space="preserve"> </w:t>
      </w:r>
      <w:proofErr w:type="spellStart"/>
      <w:r w:rsidR="004628DA">
        <w:t>Storybook</w:t>
      </w:r>
      <w:proofErr w:type="spellEnd"/>
    </w:p>
    <w:tbl>
      <w:tblPr>
        <w:tblW w:w="5000" w:type="pct"/>
        <w:tblBorders>
          <w:top w:val="single" w:sz="12" w:space="0" w:color="auto"/>
          <w:bottom w:val="single" w:sz="2" w:space="0" w:color="auto"/>
          <w:insideH w:val="single" w:sz="2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1695"/>
        <w:gridCol w:w="2231"/>
        <w:gridCol w:w="2856"/>
        <w:gridCol w:w="2856"/>
      </w:tblGrid>
      <w:tr w:rsidR="00EB2815" w:rsidRPr="00951F46" w14:paraId="7D6C6B60" w14:textId="4DDBE53E" w:rsidTr="0008431E">
        <w:trPr>
          <w:trHeight w:val="378"/>
          <w:tblHeader/>
        </w:trPr>
        <w:tc>
          <w:tcPr>
            <w:tcW w:w="1695" w:type="dxa"/>
          </w:tcPr>
          <w:p w14:paraId="39C0371E" w14:textId="77777777" w:rsidR="00EB2815" w:rsidRPr="00951F46" w:rsidRDefault="00EB2815" w:rsidP="00DC4B8B">
            <w:pPr>
              <w:pStyle w:val="TableBoldSmall"/>
              <w:rPr>
                <w:rFonts w:cs="Arial"/>
              </w:rPr>
            </w:pPr>
            <w:r w:rsidRPr="00951F46">
              <w:rPr>
                <w:rFonts w:cs="Arial"/>
              </w:rPr>
              <w:t>Apzīmējums</w:t>
            </w:r>
          </w:p>
        </w:tc>
        <w:tc>
          <w:tcPr>
            <w:tcW w:w="2231" w:type="dxa"/>
          </w:tcPr>
          <w:p w14:paraId="1E0F53AA" w14:textId="2587098C" w:rsidR="00EB2815" w:rsidRPr="00951F46" w:rsidRDefault="001E1F35" w:rsidP="00DC4B8B">
            <w:pPr>
              <w:pStyle w:val="TableBoldSmall"/>
              <w:rPr>
                <w:rFonts w:cs="Arial"/>
              </w:rPr>
            </w:pPr>
            <w:r>
              <w:rPr>
                <w:rFonts w:cs="Arial"/>
              </w:rPr>
              <w:t>Apraksts</w:t>
            </w:r>
          </w:p>
        </w:tc>
        <w:tc>
          <w:tcPr>
            <w:tcW w:w="2856" w:type="dxa"/>
          </w:tcPr>
          <w:p w14:paraId="4D096B76" w14:textId="0C7EE982" w:rsidR="00EB2815" w:rsidRPr="00951F46" w:rsidRDefault="00EB2815" w:rsidP="00DC4B8B">
            <w:pPr>
              <w:pStyle w:val="TableBoldSmall"/>
              <w:rPr>
                <w:rFonts w:cs="Arial"/>
              </w:rPr>
            </w:pPr>
            <w:r>
              <w:rPr>
                <w:rFonts w:cs="Arial"/>
              </w:rPr>
              <w:t xml:space="preserve">Realizācija </w:t>
            </w:r>
            <w:proofErr w:type="spellStart"/>
            <w:r>
              <w:rPr>
                <w:rFonts w:cs="Arial"/>
              </w:rPr>
              <w:t>uiz</w:t>
            </w:r>
            <w:proofErr w:type="spellEnd"/>
            <w:r>
              <w:rPr>
                <w:rFonts w:cs="Arial"/>
              </w:rPr>
              <w:t xml:space="preserve"> </w:t>
            </w:r>
            <w:proofErr w:type="spellStart"/>
            <w:r>
              <w:rPr>
                <w:rFonts w:cs="Arial"/>
              </w:rPr>
              <w:t>react</w:t>
            </w:r>
            <w:proofErr w:type="spellEnd"/>
          </w:p>
        </w:tc>
        <w:tc>
          <w:tcPr>
            <w:tcW w:w="2856" w:type="dxa"/>
          </w:tcPr>
          <w:p w14:paraId="07F66181" w14:textId="470868B7" w:rsidR="00EB2815" w:rsidRDefault="00EB2815" w:rsidP="00DC4B8B">
            <w:pPr>
              <w:pStyle w:val="TableBoldSmall"/>
              <w:rPr>
                <w:rFonts w:cs="Arial"/>
              </w:rPr>
            </w:pPr>
            <w:r>
              <w:rPr>
                <w:rFonts w:cs="Arial"/>
              </w:rPr>
              <w:t xml:space="preserve">Realizācija </w:t>
            </w:r>
            <w:proofErr w:type="spellStart"/>
            <w:r>
              <w:rPr>
                <w:rFonts w:cs="Arial"/>
              </w:rPr>
              <w:t>uiz</w:t>
            </w:r>
            <w:proofErr w:type="spellEnd"/>
            <w:r>
              <w:rPr>
                <w:rFonts w:cs="Arial"/>
              </w:rPr>
              <w:t xml:space="preserve"> html</w:t>
            </w:r>
          </w:p>
        </w:tc>
      </w:tr>
      <w:tr w:rsidR="00EB2815" w:rsidRPr="00951F46" w14:paraId="1FBE6F71" w14:textId="120758F9" w:rsidTr="0008431E">
        <w:trPr>
          <w:trHeight w:val="244"/>
        </w:trPr>
        <w:tc>
          <w:tcPr>
            <w:tcW w:w="1695" w:type="dxa"/>
          </w:tcPr>
          <w:p w14:paraId="43603617" w14:textId="249BC1EA" w:rsidR="00EB2815" w:rsidRPr="00951F46" w:rsidRDefault="00EB2815" w:rsidP="00DC4B8B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EPAK </w:t>
            </w:r>
            <w:proofErr w:type="spellStart"/>
            <w:r>
              <w:rPr>
                <w:rFonts w:cs="Arial"/>
              </w:rPr>
              <w:t>With</w:t>
            </w:r>
            <w:proofErr w:type="spellEnd"/>
            <w:r>
              <w:rPr>
                <w:rFonts w:cs="Arial"/>
              </w:rPr>
              <w:t xml:space="preserve"> </w:t>
            </w:r>
            <w:proofErr w:type="spellStart"/>
            <w:r>
              <w:rPr>
                <w:rFonts w:cs="Arial"/>
              </w:rPr>
              <w:t>Filter</w:t>
            </w:r>
            <w:proofErr w:type="spellEnd"/>
          </w:p>
        </w:tc>
        <w:tc>
          <w:tcPr>
            <w:tcW w:w="2231" w:type="dxa"/>
          </w:tcPr>
          <w:p w14:paraId="5D07DFB4" w14:textId="6B2F04D4" w:rsidR="00EB2815" w:rsidRPr="00951F46" w:rsidRDefault="00EB2815" w:rsidP="00F82D7A">
            <w:pPr>
              <w:pStyle w:val="Tablebody"/>
              <w:jc w:val="left"/>
              <w:rPr>
                <w:rFonts w:cs="Arial"/>
              </w:rPr>
            </w:pPr>
            <w:r>
              <w:rPr>
                <w:rFonts w:cs="Arial"/>
              </w:rPr>
              <w:t>Publisko</w:t>
            </w:r>
            <w:r w:rsidRPr="7219BB4F">
              <w:rPr>
                <w:rFonts w:cs="Arial"/>
              </w:rPr>
              <w:t xml:space="preserve"> pakalpojumu kataloga </w:t>
            </w:r>
            <w:r>
              <w:rPr>
                <w:rFonts w:cs="Arial"/>
              </w:rPr>
              <w:t xml:space="preserve">tēmu </w:t>
            </w:r>
            <w:r w:rsidRPr="7219BB4F">
              <w:rPr>
                <w:rFonts w:cs="Arial"/>
              </w:rPr>
              <w:t>skats</w:t>
            </w:r>
          </w:p>
        </w:tc>
        <w:tc>
          <w:tcPr>
            <w:tcW w:w="2856" w:type="dxa"/>
          </w:tcPr>
          <w:p w14:paraId="121DE3F2" w14:textId="36478601" w:rsidR="00EB2815" w:rsidRPr="00951F46" w:rsidRDefault="00EB2815" w:rsidP="00DC4B8B">
            <w:pPr>
              <w:pStyle w:val="Tablebody"/>
              <w:rPr>
                <w:rFonts w:cs="Arial"/>
              </w:rPr>
            </w:pPr>
            <w:r w:rsidRPr="00772CDB">
              <w:t>https://eservices-test.vraa.gov.lv/EservicePlatform.</w:t>
            </w:r>
            <w:r w:rsidR="0047370B" w:rsidRPr="00772CDB">
              <w:t>Controls.React.Full</w:t>
            </w:r>
            <w:r w:rsidRPr="00772CDB">
              <w:t>/?path=/story/pages-lvp-ppk--epak-with-filter</w:t>
            </w:r>
            <w:r>
              <w:t xml:space="preserve"> </w:t>
            </w:r>
          </w:p>
        </w:tc>
        <w:tc>
          <w:tcPr>
            <w:tcW w:w="2856" w:type="dxa"/>
          </w:tcPr>
          <w:p w14:paraId="3EED0A65" w14:textId="5FA28EC0" w:rsidR="00EB2815" w:rsidRDefault="00EB2815" w:rsidP="00D06B36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Controls.Html.Full</w:t>
            </w:r>
            <w:r w:rsidRPr="00772CDB">
              <w:t>/?path=/story/pages-lvp-ppk--epak-with-filter</w:t>
            </w:r>
          </w:p>
        </w:tc>
      </w:tr>
    </w:tbl>
    <w:p w14:paraId="0561738C" w14:textId="2A028C0A" w:rsidR="00F82D7A" w:rsidRDefault="00640BE1" w:rsidP="00E12E8E">
      <w:pPr>
        <w:pStyle w:val="Tabletitle"/>
      </w:pPr>
      <w:r>
        <w:rPr>
          <w:noProof/>
        </w:rPr>
        <w:lastRenderedPageBreak/>
        <w:t>33</w:t>
      </w:r>
      <w:r w:rsidR="007720C5">
        <w:t>.tabula</w:t>
      </w:r>
      <w:r w:rsidR="00011CF7">
        <w:t xml:space="preserve"> </w:t>
      </w:r>
    </w:p>
    <w:p w14:paraId="6BEAF058" w14:textId="30A28722" w:rsidR="007720C5" w:rsidRPr="00951F46" w:rsidRDefault="00011CF7">
      <w:pPr>
        <w:pStyle w:val="Tabletitle"/>
      </w:pPr>
      <w:r>
        <w:t>Publisko</w:t>
      </w:r>
      <w:r w:rsidR="2FAF6CA3">
        <w:t xml:space="preserve"> pakalpojumu </w:t>
      </w:r>
      <w:r>
        <w:t xml:space="preserve">tēmu </w:t>
      </w:r>
      <w:r w:rsidR="19F9E28D">
        <w:t>skats</w:t>
      </w:r>
      <w:r w:rsidR="007720C5">
        <w:t xml:space="preserve"> (</w:t>
      </w:r>
      <w:proofErr w:type="spellStart"/>
      <w:r w:rsidR="007720C5">
        <w:t>Epak</w:t>
      </w:r>
      <w:proofErr w:type="spellEnd"/>
      <w:r w:rsidR="007720C5">
        <w:t xml:space="preserve"> </w:t>
      </w:r>
      <w:proofErr w:type="spellStart"/>
      <w:r w:rsidR="007720C5">
        <w:t>With</w:t>
      </w:r>
      <w:proofErr w:type="spellEnd"/>
      <w:r w:rsidR="007720C5">
        <w:t xml:space="preserve"> </w:t>
      </w:r>
      <w:proofErr w:type="spellStart"/>
      <w:r w:rsidR="007720C5">
        <w:t>Filter</w:t>
      </w:r>
      <w:proofErr w:type="spellEnd"/>
      <w:r w:rsidR="007720C5">
        <w:t>)</w:t>
      </w:r>
    </w:p>
    <w:tbl>
      <w:tblPr>
        <w:tblW w:w="9781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4962"/>
        <w:gridCol w:w="4819"/>
      </w:tblGrid>
      <w:tr w:rsidR="007720C5" w:rsidRPr="00951F46" w14:paraId="1537EB7E" w14:textId="77777777" w:rsidTr="00006B7B">
        <w:trPr>
          <w:tblHeader/>
        </w:trPr>
        <w:tc>
          <w:tcPr>
            <w:tcW w:w="9781" w:type="dxa"/>
            <w:gridSpan w:val="2"/>
            <w:tcBorders>
              <w:top w:val="single" w:sz="12" w:space="0" w:color="auto"/>
              <w:bottom w:val="single" w:sz="2" w:space="0" w:color="auto"/>
            </w:tcBorders>
          </w:tcPr>
          <w:p w14:paraId="2F135F33" w14:textId="77777777" w:rsidR="007720C5" w:rsidRPr="00951F46" w:rsidRDefault="007720C5" w:rsidP="00006B7B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Darba virsma</w:t>
            </w:r>
          </w:p>
        </w:tc>
      </w:tr>
      <w:tr w:rsidR="007720C5" w:rsidRPr="00951F46" w14:paraId="6AA13D9A" w14:textId="77777777" w:rsidTr="00006B7B">
        <w:tc>
          <w:tcPr>
            <w:tcW w:w="9781" w:type="dxa"/>
            <w:gridSpan w:val="2"/>
            <w:tcBorders>
              <w:top w:val="single" w:sz="2" w:space="0" w:color="auto"/>
              <w:bottom w:val="single" w:sz="2" w:space="0" w:color="auto"/>
            </w:tcBorders>
          </w:tcPr>
          <w:p w14:paraId="1D51EA96" w14:textId="5126A278" w:rsidR="007720C5" w:rsidRPr="00951F46" w:rsidRDefault="00307914" w:rsidP="00006B7B">
            <w:pPr>
              <w:pStyle w:val="Pictureposition"/>
              <w:rPr>
                <w:rFonts w:cs="Arial"/>
              </w:rPr>
            </w:pPr>
            <w:r w:rsidRPr="00307914">
              <w:rPr>
                <w:rFonts w:cs="Arial"/>
                <w:noProof/>
              </w:rPr>
              <w:drawing>
                <wp:inline distT="0" distB="0" distL="0" distR="0" wp14:anchorId="3DA6C6E6" wp14:editId="726DC0C8">
                  <wp:extent cx="4438650" cy="3624240"/>
                  <wp:effectExtent l="0" t="0" r="0" b="0"/>
                  <wp:docPr id="593301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30134" name="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3622" cy="3628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20C5" w:rsidRPr="00951F46" w14:paraId="5A75F059" w14:textId="77777777" w:rsidTr="00006B7B"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</w:tcPr>
          <w:p w14:paraId="46C5373A" w14:textId="77777777" w:rsidR="007720C5" w:rsidRPr="00951F46" w:rsidRDefault="007720C5" w:rsidP="00006B7B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r w:rsidRPr="00951F46">
              <w:rPr>
                <w:rFonts w:cs="Arial"/>
              </w:rPr>
              <w:t>Mobilā aplikācija</w:t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</w:tcPr>
          <w:p w14:paraId="16E496B2" w14:textId="77777777" w:rsidR="007720C5" w:rsidRPr="00951F46" w:rsidRDefault="007720C5" w:rsidP="00006B7B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proofErr w:type="spellStart"/>
            <w:r w:rsidRPr="00951F46">
              <w:rPr>
                <w:rFonts w:cs="Arial"/>
              </w:rPr>
              <w:t>Viedierīce</w:t>
            </w:r>
            <w:proofErr w:type="spellEnd"/>
          </w:p>
        </w:tc>
      </w:tr>
      <w:tr w:rsidR="007720C5" w:rsidRPr="00951F46" w14:paraId="1922D394" w14:textId="77777777" w:rsidTr="00006B7B">
        <w:trPr>
          <w:trHeight w:val="5683"/>
        </w:trPr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18F0FFBD" w14:textId="73A19EEE" w:rsidR="007720C5" w:rsidRPr="00673E29" w:rsidRDefault="00F34E79" w:rsidP="00F82D7A">
            <w:pPr>
              <w:pStyle w:val="Pictureposition"/>
              <w:rPr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03AE2EAD" wp14:editId="39BAFD24">
                  <wp:extent cx="1244610" cy="3590925"/>
                  <wp:effectExtent l="0" t="0" r="0" b="0"/>
                  <wp:docPr id="189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0734"/>
                          <a:stretch/>
                        </pic:blipFill>
                        <pic:spPr bwMode="auto">
                          <a:xfrm>
                            <a:off x="0" y="0"/>
                            <a:ext cx="1258846" cy="3631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  <w:lang w:eastAsia="lv-LV"/>
              </w:rPr>
              <w:t xml:space="preserve"> </w:t>
            </w: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3B67B41C" wp14:editId="19D5CA34">
                  <wp:extent cx="1221618" cy="3638550"/>
                  <wp:effectExtent l="0" t="0" r="0" b="0"/>
                  <wp:docPr id="191" name="Pictur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9140"/>
                          <a:stretch/>
                        </pic:blipFill>
                        <pic:spPr bwMode="auto">
                          <a:xfrm>
                            <a:off x="0" y="0"/>
                            <a:ext cx="1237641" cy="3686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7F130E91" w14:textId="0ECD279D" w:rsidR="007720C5" w:rsidRPr="00951F46" w:rsidRDefault="00F34E79" w:rsidP="00006B7B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24ED03F8" wp14:editId="1A6E7045">
                  <wp:extent cx="1351965" cy="3619500"/>
                  <wp:effectExtent l="0" t="0" r="635" b="0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835" cy="3651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024D9D" w14:textId="77777777" w:rsidR="00086319" w:rsidRDefault="00086319" w:rsidP="00B838A0">
      <w:pPr>
        <w:pStyle w:val="Tablenumber"/>
      </w:pPr>
    </w:p>
    <w:p w14:paraId="51E926CB" w14:textId="77777777" w:rsidR="00086319" w:rsidRDefault="00086319">
      <w:pPr>
        <w:pStyle w:val="Tablenumber"/>
      </w:pPr>
    </w:p>
    <w:p w14:paraId="2F8DA967" w14:textId="77777777" w:rsidR="00086319" w:rsidRDefault="00086319">
      <w:pPr>
        <w:pStyle w:val="Tablenumber"/>
      </w:pPr>
    </w:p>
    <w:p w14:paraId="17BB34C1" w14:textId="46F55A25" w:rsidR="00A22AF1" w:rsidRDefault="00640BE1" w:rsidP="00E12E8E">
      <w:pPr>
        <w:pStyle w:val="Tablenumber"/>
      </w:pPr>
      <w:r>
        <w:t>34</w:t>
      </w:r>
      <w:r w:rsidR="00A22AF1" w:rsidRPr="00951F46">
        <w:t>.tabula</w:t>
      </w:r>
    </w:p>
    <w:p w14:paraId="03E388B0" w14:textId="327E901F" w:rsidR="00A22AF1" w:rsidRDefault="00E47D8B">
      <w:pPr>
        <w:pStyle w:val="Tabletitle"/>
      </w:pPr>
      <w:r>
        <w:t>Publiskā</w:t>
      </w:r>
      <w:r w:rsidR="00A22AF1">
        <w:t xml:space="preserve"> pakalpojum</w:t>
      </w:r>
      <w:r>
        <w:t>a</w:t>
      </w:r>
      <w:r w:rsidR="00A22AF1">
        <w:t xml:space="preserve"> </w:t>
      </w:r>
      <w:r w:rsidR="2B191567">
        <w:t>kartīte</w:t>
      </w:r>
      <w:r w:rsidR="00A22AF1">
        <w:t xml:space="preserve"> </w:t>
      </w:r>
      <w:proofErr w:type="spellStart"/>
      <w:r w:rsidR="00A22AF1">
        <w:t>React</w:t>
      </w:r>
      <w:proofErr w:type="spellEnd"/>
      <w:r w:rsidR="00E0407E">
        <w:t xml:space="preserve"> un HTML</w:t>
      </w:r>
      <w:r w:rsidR="00A22AF1">
        <w:t xml:space="preserve"> </w:t>
      </w:r>
      <w:proofErr w:type="spellStart"/>
      <w:r w:rsidR="00A22AF1">
        <w:t>Storybook</w:t>
      </w:r>
      <w:proofErr w:type="spellEnd"/>
    </w:p>
    <w:tbl>
      <w:tblPr>
        <w:tblW w:w="5000" w:type="pct"/>
        <w:tblBorders>
          <w:top w:val="single" w:sz="12" w:space="0" w:color="auto"/>
          <w:bottom w:val="single" w:sz="2" w:space="0" w:color="auto"/>
          <w:insideH w:val="single" w:sz="2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1506"/>
        <w:gridCol w:w="2211"/>
        <w:gridCol w:w="2960"/>
        <w:gridCol w:w="2961"/>
      </w:tblGrid>
      <w:tr w:rsidR="00086319" w:rsidRPr="00951F46" w14:paraId="001DB312" w14:textId="3CA0217F" w:rsidTr="0008431E">
        <w:trPr>
          <w:trHeight w:val="378"/>
          <w:tblHeader/>
        </w:trPr>
        <w:tc>
          <w:tcPr>
            <w:tcW w:w="1506" w:type="dxa"/>
          </w:tcPr>
          <w:p w14:paraId="4AFF80BC" w14:textId="77777777" w:rsidR="00086319" w:rsidRPr="00951F46" w:rsidRDefault="00086319" w:rsidP="00086319">
            <w:pPr>
              <w:pStyle w:val="TableBoldSmall"/>
              <w:rPr>
                <w:rFonts w:cs="Arial"/>
              </w:rPr>
            </w:pPr>
            <w:r w:rsidRPr="00951F46">
              <w:rPr>
                <w:rFonts w:cs="Arial"/>
              </w:rPr>
              <w:t>Apzīmējums</w:t>
            </w:r>
          </w:p>
        </w:tc>
        <w:tc>
          <w:tcPr>
            <w:tcW w:w="2211" w:type="dxa"/>
          </w:tcPr>
          <w:p w14:paraId="46FA79FF" w14:textId="51F6CAA8" w:rsidR="00086319" w:rsidRPr="00951F46" w:rsidRDefault="001E1F35" w:rsidP="00086319">
            <w:pPr>
              <w:pStyle w:val="TableBoldSmall"/>
              <w:rPr>
                <w:rFonts w:cs="Arial"/>
              </w:rPr>
            </w:pPr>
            <w:r>
              <w:rPr>
                <w:rFonts w:cs="Arial"/>
              </w:rPr>
              <w:t>Apraksts</w:t>
            </w:r>
          </w:p>
        </w:tc>
        <w:tc>
          <w:tcPr>
            <w:tcW w:w="2960" w:type="dxa"/>
          </w:tcPr>
          <w:p w14:paraId="12271357" w14:textId="5CEB2C51" w:rsidR="00086319" w:rsidRPr="00951F46" w:rsidRDefault="00086319" w:rsidP="00086319">
            <w:pPr>
              <w:pStyle w:val="TableBoldSmall"/>
              <w:rPr>
                <w:rFonts w:cs="Arial"/>
              </w:rPr>
            </w:pPr>
            <w:r>
              <w:rPr>
                <w:rFonts w:cs="Arial"/>
              </w:rPr>
              <w:t xml:space="preserve">Realizācija uz </w:t>
            </w:r>
            <w:proofErr w:type="spellStart"/>
            <w:r>
              <w:rPr>
                <w:rFonts w:cs="Arial"/>
              </w:rPr>
              <w:t>react</w:t>
            </w:r>
            <w:proofErr w:type="spellEnd"/>
          </w:p>
        </w:tc>
        <w:tc>
          <w:tcPr>
            <w:tcW w:w="2961" w:type="dxa"/>
          </w:tcPr>
          <w:p w14:paraId="6631DD40" w14:textId="6EA6B4DB" w:rsidR="00086319" w:rsidRDefault="00086319" w:rsidP="00D06B36">
            <w:pPr>
              <w:pStyle w:val="TableBoldSmall"/>
              <w:rPr>
                <w:rFonts w:cs="Arial"/>
              </w:rPr>
            </w:pPr>
            <w:r>
              <w:rPr>
                <w:rFonts w:cs="Arial"/>
              </w:rPr>
              <w:t>Realizācija uz html</w:t>
            </w:r>
          </w:p>
        </w:tc>
      </w:tr>
      <w:tr w:rsidR="00086319" w:rsidRPr="00951F46" w14:paraId="5A7B27DC" w14:textId="2201D178" w:rsidTr="0008431E">
        <w:trPr>
          <w:trHeight w:val="244"/>
        </w:trPr>
        <w:tc>
          <w:tcPr>
            <w:tcW w:w="1506" w:type="dxa"/>
          </w:tcPr>
          <w:p w14:paraId="0E6B7170" w14:textId="0E94723E" w:rsidR="00086319" w:rsidRPr="00951F46" w:rsidRDefault="00086319" w:rsidP="00086319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EPAK </w:t>
            </w:r>
            <w:proofErr w:type="spellStart"/>
            <w:r>
              <w:rPr>
                <w:rFonts w:cs="Arial"/>
              </w:rPr>
              <w:t>Tabs</w:t>
            </w:r>
            <w:proofErr w:type="spellEnd"/>
          </w:p>
        </w:tc>
        <w:tc>
          <w:tcPr>
            <w:tcW w:w="2211" w:type="dxa"/>
          </w:tcPr>
          <w:p w14:paraId="4AEB9C7F" w14:textId="056992F9" w:rsidR="00086319" w:rsidRPr="00951F46" w:rsidRDefault="00086319" w:rsidP="00086319">
            <w:pPr>
              <w:pStyle w:val="Tablebody"/>
              <w:jc w:val="left"/>
            </w:pPr>
            <w:r>
              <w:t>Publiskā pakalpojuma kartīte</w:t>
            </w:r>
          </w:p>
        </w:tc>
        <w:tc>
          <w:tcPr>
            <w:tcW w:w="2960" w:type="dxa"/>
          </w:tcPr>
          <w:p w14:paraId="4BDF8EEE" w14:textId="563EA874" w:rsidR="00086319" w:rsidRPr="00951F46" w:rsidRDefault="00086319" w:rsidP="00086319">
            <w:pPr>
              <w:pStyle w:val="Tablebody"/>
              <w:rPr>
                <w:rFonts w:cs="Arial"/>
              </w:rPr>
            </w:pPr>
            <w:r w:rsidRPr="00772CDB">
              <w:t>https://eservices-test.vraa.gov.lv/EservicePlatform.</w:t>
            </w:r>
            <w:r w:rsidR="0047370B" w:rsidRPr="00772CDB">
              <w:t>Controls.React.Full</w:t>
            </w:r>
            <w:r w:rsidRPr="00772CDB">
              <w:t>/?path=/story/pages-lvp-ppk--epak-tabs</w:t>
            </w:r>
            <w:r>
              <w:t xml:space="preserve"> </w:t>
            </w:r>
          </w:p>
        </w:tc>
        <w:tc>
          <w:tcPr>
            <w:tcW w:w="2961" w:type="dxa"/>
          </w:tcPr>
          <w:p w14:paraId="3ACDADAE" w14:textId="5452E5A6" w:rsidR="00086319" w:rsidRDefault="00086319" w:rsidP="00D06B36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Controls.Html.Full</w:t>
            </w:r>
            <w:r w:rsidRPr="00772CDB">
              <w:t>/?path=/story/pages-lvp-ppk--epak-tabs</w:t>
            </w:r>
          </w:p>
        </w:tc>
      </w:tr>
    </w:tbl>
    <w:p w14:paraId="2615EC92" w14:textId="74D3A549" w:rsidR="00CA6E7F" w:rsidRDefault="00CA6E7F">
      <w:pPr>
        <w:spacing w:after="200" w:line="276" w:lineRule="auto"/>
        <w:rPr>
          <w:rFonts w:cs="Arial"/>
        </w:rPr>
      </w:pPr>
    </w:p>
    <w:p w14:paraId="5763A674" w14:textId="77777777" w:rsidR="00A22AF1" w:rsidRDefault="00A22AF1">
      <w:pPr>
        <w:spacing w:after="200" w:line="276" w:lineRule="auto"/>
        <w:rPr>
          <w:rFonts w:eastAsia="Batang"/>
          <w:b/>
          <w:bCs/>
          <w:noProof/>
          <w:sz w:val="20"/>
          <w:szCs w:val="20"/>
          <w:lang w:eastAsia="en-US"/>
        </w:rPr>
      </w:pPr>
      <w:r>
        <w:br w:type="page"/>
      </w:r>
    </w:p>
    <w:p w14:paraId="32215E27" w14:textId="58A994EA" w:rsidR="00CA6E7F" w:rsidRDefault="00640BE1" w:rsidP="00E12E8E">
      <w:pPr>
        <w:pStyle w:val="Tablenumber"/>
      </w:pPr>
      <w:r>
        <w:lastRenderedPageBreak/>
        <w:t>35</w:t>
      </w:r>
      <w:r w:rsidR="00CA6E7F" w:rsidRPr="00951F46">
        <w:t>.tabula</w:t>
      </w:r>
    </w:p>
    <w:p w14:paraId="4525D216" w14:textId="3C6BC4B0" w:rsidR="00CA6E7F" w:rsidRPr="0097289D" w:rsidRDefault="00E47D8B">
      <w:pPr>
        <w:pStyle w:val="Tabletitle"/>
      </w:pPr>
      <w:r>
        <w:t>Publiskā</w:t>
      </w:r>
      <w:r w:rsidR="522B5426">
        <w:t xml:space="preserve"> </w:t>
      </w:r>
      <w:r w:rsidR="27D64D4A">
        <w:t>p</w:t>
      </w:r>
      <w:r w:rsidR="00CA6E7F">
        <w:t>akalpojum</w:t>
      </w:r>
      <w:r>
        <w:t xml:space="preserve">a </w:t>
      </w:r>
      <w:r w:rsidR="7325EE01">
        <w:t>kartīte</w:t>
      </w:r>
      <w:r w:rsidR="00CA6E7F">
        <w:t xml:space="preserve"> (EPAK </w:t>
      </w:r>
      <w:proofErr w:type="spellStart"/>
      <w:r w:rsidR="00CA6E7F">
        <w:t>Tabs</w:t>
      </w:r>
      <w:proofErr w:type="spellEnd"/>
      <w:r w:rsidR="00CA6E7F">
        <w:t>)</w:t>
      </w:r>
    </w:p>
    <w:tbl>
      <w:tblPr>
        <w:tblW w:w="9781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4962"/>
        <w:gridCol w:w="4819"/>
      </w:tblGrid>
      <w:tr w:rsidR="00CA6E7F" w:rsidRPr="00951F46" w14:paraId="3CC7F315" w14:textId="77777777" w:rsidTr="00B13362">
        <w:trPr>
          <w:tblHeader/>
        </w:trPr>
        <w:tc>
          <w:tcPr>
            <w:tcW w:w="9781" w:type="dxa"/>
            <w:gridSpan w:val="2"/>
            <w:tcBorders>
              <w:top w:val="single" w:sz="12" w:space="0" w:color="auto"/>
              <w:bottom w:val="single" w:sz="2" w:space="0" w:color="auto"/>
            </w:tcBorders>
          </w:tcPr>
          <w:p w14:paraId="56F9809D" w14:textId="77777777" w:rsidR="00CA6E7F" w:rsidRPr="00951F46" w:rsidRDefault="00CA6E7F" w:rsidP="00B13362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Darba virsma</w:t>
            </w:r>
          </w:p>
        </w:tc>
      </w:tr>
      <w:tr w:rsidR="00CA6E7F" w:rsidRPr="00951F46" w14:paraId="73C0002D" w14:textId="77777777" w:rsidTr="00B13362">
        <w:tc>
          <w:tcPr>
            <w:tcW w:w="9781" w:type="dxa"/>
            <w:gridSpan w:val="2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5DC5439F" w14:textId="036BD13C" w:rsidR="00CA6E7F" w:rsidRPr="00951F46" w:rsidRDefault="00307914" w:rsidP="00B13362">
            <w:pPr>
              <w:pStyle w:val="Pictureposition"/>
              <w:rPr>
                <w:rFonts w:cs="Arial"/>
              </w:rPr>
            </w:pPr>
            <w:r w:rsidRPr="00307914">
              <w:rPr>
                <w:rFonts w:cs="Arial"/>
                <w:noProof/>
              </w:rPr>
              <w:drawing>
                <wp:inline distT="0" distB="0" distL="0" distR="0" wp14:anchorId="5B2D3875" wp14:editId="58233DA2">
                  <wp:extent cx="4191000" cy="3705081"/>
                  <wp:effectExtent l="0" t="0" r="0" b="0"/>
                  <wp:docPr id="2845838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583895" name=""/>
                          <pic:cNvPicPr/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5403" cy="3708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6E7F" w:rsidRPr="00951F46" w14:paraId="5CE00684" w14:textId="77777777" w:rsidTr="00B13362">
        <w:trPr>
          <w:trHeight w:val="448"/>
        </w:trPr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</w:tcPr>
          <w:p w14:paraId="27D3C140" w14:textId="77777777" w:rsidR="00CA6E7F" w:rsidRPr="00951F46" w:rsidRDefault="00CA6E7F" w:rsidP="00B13362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r w:rsidRPr="00951F46">
              <w:rPr>
                <w:rFonts w:cs="Arial"/>
              </w:rPr>
              <w:t>Mobilā aplikācija</w:t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</w:tcPr>
          <w:p w14:paraId="01A97451" w14:textId="77777777" w:rsidR="00CA6E7F" w:rsidRPr="00951F46" w:rsidRDefault="00CA6E7F" w:rsidP="00B13362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proofErr w:type="spellStart"/>
            <w:r w:rsidRPr="00951F46">
              <w:rPr>
                <w:rFonts w:cs="Arial"/>
              </w:rPr>
              <w:t>Viedierīce</w:t>
            </w:r>
            <w:proofErr w:type="spellEnd"/>
          </w:p>
        </w:tc>
      </w:tr>
      <w:tr w:rsidR="00CA6E7F" w:rsidRPr="00951F46" w14:paraId="43E2F5C1" w14:textId="77777777" w:rsidTr="00B13362">
        <w:trPr>
          <w:trHeight w:val="6776"/>
        </w:trPr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1966CD8C" w14:textId="7DB8842D" w:rsidR="00CA6E7F" w:rsidRPr="00951F46" w:rsidRDefault="00A1590C" w:rsidP="00B13362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0E41BB5A" wp14:editId="6227582C">
                  <wp:extent cx="1312545" cy="3286125"/>
                  <wp:effectExtent l="0" t="0" r="1905" b="9525"/>
                  <wp:docPr id="30120515" name="Picture 30120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0849"/>
                          <a:stretch/>
                        </pic:blipFill>
                        <pic:spPr bwMode="auto">
                          <a:xfrm>
                            <a:off x="0" y="0"/>
                            <a:ext cx="1326758" cy="3321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  <w:lang w:eastAsia="lv-LV"/>
              </w:rPr>
              <w:t xml:space="preserve"> </w:t>
            </w: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6C2A441B" wp14:editId="4C11CE62">
                  <wp:extent cx="1312545" cy="3494899"/>
                  <wp:effectExtent l="0" t="0" r="1905" b="0"/>
                  <wp:docPr id="30120517" name="Picture 30120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726"/>
                          <a:stretch/>
                        </pic:blipFill>
                        <pic:spPr bwMode="auto">
                          <a:xfrm>
                            <a:off x="0" y="0"/>
                            <a:ext cx="1326758" cy="3532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17E83FC4" w14:textId="4876BCB0" w:rsidR="00CA6E7F" w:rsidRPr="00951F46" w:rsidRDefault="00A1590C" w:rsidP="00B13362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47959F90" wp14:editId="2B75E877">
                  <wp:extent cx="1834077" cy="4219575"/>
                  <wp:effectExtent l="0" t="0" r="0" b="0"/>
                  <wp:docPr id="30120518" name="Picture 30120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253" cy="4226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C111D9" w14:textId="3A95DE8B" w:rsidR="00CA6E7F" w:rsidRPr="00A22AF1" w:rsidRDefault="00CA6E7F">
      <w:pPr>
        <w:spacing w:after="200" w:line="276" w:lineRule="auto"/>
        <w:rPr>
          <w:rFonts w:eastAsia="Batang"/>
          <w:b/>
          <w:bCs/>
          <w:noProof/>
          <w:sz w:val="20"/>
          <w:szCs w:val="20"/>
          <w:lang w:eastAsia="en-US"/>
        </w:rPr>
      </w:pPr>
      <w:r>
        <w:lastRenderedPageBreak/>
        <w:br w:type="page"/>
      </w:r>
    </w:p>
    <w:p w14:paraId="69330D14" w14:textId="14EF6C3E" w:rsidR="00FB1B51" w:rsidRPr="005773D5" w:rsidRDefault="00FB1B51" w:rsidP="005773D5">
      <w:pPr>
        <w:pStyle w:val="Heading3"/>
      </w:pPr>
      <w:bookmarkStart w:id="225" w:name="_Toc50737078"/>
      <w:bookmarkStart w:id="226" w:name="_Toc52440005"/>
      <w:bookmarkStart w:id="227" w:name="_Toc54252298"/>
      <w:bookmarkStart w:id="228" w:name="_Toc163232218"/>
      <w:bookmarkEnd w:id="225"/>
      <w:bookmarkEnd w:id="226"/>
      <w:bookmarkEnd w:id="227"/>
      <w:r w:rsidRPr="005773D5">
        <w:lastRenderedPageBreak/>
        <w:t>Portāla vispārēji izmantotās un aprakstošās lapas</w:t>
      </w:r>
      <w:r w:rsidR="00D244E4" w:rsidRPr="005773D5">
        <w:t xml:space="preserve"> (</w:t>
      </w:r>
      <w:r w:rsidR="005D6413" w:rsidRPr="005773D5">
        <w:t>PORTAL</w:t>
      </w:r>
      <w:r w:rsidR="00D244E4" w:rsidRPr="005773D5">
        <w:t>)</w:t>
      </w:r>
      <w:bookmarkEnd w:id="228"/>
    </w:p>
    <w:p w14:paraId="6AE10645" w14:textId="7EA423F2" w:rsidR="00FB1B51" w:rsidRPr="00951F46" w:rsidRDefault="00FB1B51" w:rsidP="00FB1B51">
      <w:pPr>
        <w:rPr>
          <w:rFonts w:cs="Arial"/>
        </w:rPr>
      </w:pPr>
      <w:r w:rsidRPr="00951F46">
        <w:rPr>
          <w:rFonts w:cs="Arial"/>
        </w:rPr>
        <w:t xml:space="preserve">Portāla vispārēji izmantotās un aprakstošās portāla lapas </w:t>
      </w:r>
      <w:proofErr w:type="spellStart"/>
      <w:r w:rsidRPr="00951F46">
        <w:rPr>
          <w:rFonts w:cs="Arial"/>
        </w:rPr>
        <w:t>React</w:t>
      </w:r>
      <w:proofErr w:type="spellEnd"/>
      <w:r w:rsidRPr="00951F46">
        <w:rPr>
          <w:rFonts w:cs="Arial"/>
        </w:rPr>
        <w:t xml:space="preserve"> </w:t>
      </w:r>
      <w:proofErr w:type="spellStart"/>
      <w:r w:rsidRPr="00951F46">
        <w:rPr>
          <w:rFonts w:cs="Arial"/>
        </w:rPr>
        <w:t>StoryBook</w:t>
      </w:r>
      <w:proofErr w:type="spellEnd"/>
      <w:r w:rsidRPr="00951F46">
        <w:rPr>
          <w:rFonts w:cs="Arial"/>
        </w:rPr>
        <w:t xml:space="preserve"> </w:t>
      </w:r>
      <w:r w:rsidR="008812EC">
        <w:rPr>
          <w:rFonts w:cs="Arial"/>
        </w:rPr>
        <w:t xml:space="preserve">un HTML </w:t>
      </w:r>
      <w:proofErr w:type="spellStart"/>
      <w:r w:rsidR="008812EC">
        <w:rPr>
          <w:rFonts w:cs="Arial"/>
        </w:rPr>
        <w:t>StoryBook</w:t>
      </w:r>
      <w:proofErr w:type="spellEnd"/>
      <w:r w:rsidR="008812EC">
        <w:rPr>
          <w:rFonts w:cs="Arial"/>
        </w:rPr>
        <w:t xml:space="preserve"> </w:t>
      </w:r>
      <w:r w:rsidRPr="00951F46">
        <w:rPr>
          <w:rFonts w:cs="Arial"/>
        </w:rPr>
        <w:t>tiek iedalītas atbilstoši zemāk norādītā tabulā.</w:t>
      </w:r>
    </w:p>
    <w:p w14:paraId="55BA6FFD" w14:textId="7ED703DB" w:rsidR="00FB1B51" w:rsidRPr="00951F46" w:rsidRDefault="00640BE1" w:rsidP="00E12E8E">
      <w:pPr>
        <w:pStyle w:val="Tablenumber"/>
      </w:pPr>
      <w:r>
        <w:t>36</w:t>
      </w:r>
      <w:r w:rsidR="00FB1B51" w:rsidRPr="00951F46">
        <w:t>.tabula</w:t>
      </w:r>
    </w:p>
    <w:p w14:paraId="6C671E8A" w14:textId="6E4D9B8E" w:rsidR="00FB1B51" w:rsidRPr="00951F46" w:rsidRDefault="00D244E4">
      <w:pPr>
        <w:pStyle w:val="Tabletitle"/>
      </w:pPr>
      <w:r w:rsidRPr="00951F46">
        <w:t>PORTAL</w:t>
      </w:r>
      <w:r w:rsidR="00FB1B51" w:rsidRPr="00951F46">
        <w:t xml:space="preserve"> lapu dalījums </w:t>
      </w:r>
      <w:proofErr w:type="spellStart"/>
      <w:r w:rsidR="00FB1B51" w:rsidRPr="00951F46">
        <w:t>React</w:t>
      </w:r>
      <w:proofErr w:type="spellEnd"/>
      <w:r w:rsidR="008812EC">
        <w:t xml:space="preserve"> un HTML</w:t>
      </w:r>
      <w:r w:rsidR="00FB1B51" w:rsidRPr="00951F46">
        <w:t xml:space="preserve"> </w:t>
      </w:r>
      <w:proofErr w:type="spellStart"/>
      <w:r w:rsidR="00FB1B51" w:rsidRPr="00951F46">
        <w:t>Storybook</w:t>
      </w:r>
      <w:proofErr w:type="spellEnd"/>
    </w:p>
    <w:tbl>
      <w:tblPr>
        <w:tblW w:w="9781" w:type="dxa"/>
        <w:tblBorders>
          <w:top w:val="single" w:sz="12" w:space="0" w:color="auto"/>
          <w:bottom w:val="single" w:sz="2" w:space="0" w:color="auto"/>
          <w:insideH w:val="single" w:sz="2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3544"/>
        <w:gridCol w:w="6237"/>
      </w:tblGrid>
      <w:tr w:rsidR="00FB1B51" w:rsidRPr="00951F46" w14:paraId="153D022F" w14:textId="77777777" w:rsidTr="7219BB4F">
        <w:tc>
          <w:tcPr>
            <w:tcW w:w="3544" w:type="dxa"/>
          </w:tcPr>
          <w:p w14:paraId="4B0B87F9" w14:textId="77777777" w:rsidR="00FB1B51" w:rsidRPr="00951F46" w:rsidRDefault="00FB1B51" w:rsidP="00A039C5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Apzīmējums</w:t>
            </w:r>
          </w:p>
        </w:tc>
        <w:tc>
          <w:tcPr>
            <w:tcW w:w="6237" w:type="dxa"/>
          </w:tcPr>
          <w:p w14:paraId="146C2E68" w14:textId="4EACB7AB" w:rsidR="00FB1B51" w:rsidRPr="00951F46" w:rsidRDefault="001E1F35" w:rsidP="00A039C5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Apraksts</w:t>
            </w:r>
          </w:p>
        </w:tc>
      </w:tr>
      <w:tr w:rsidR="00FB1B51" w:rsidRPr="00951F46" w14:paraId="56484E71" w14:textId="77777777" w:rsidTr="7219BB4F">
        <w:tc>
          <w:tcPr>
            <w:tcW w:w="3544" w:type="dxa"/>
          </w:tcPr>
          <w:p w14:paraId="2A966417" w14:textId="744C6A04" w:rsidR="00FB1B51" w:rsidRPr="00951F46" w:rsidRDefault="00F17E14" w:rsidP="00564EB0">
            <w:pPr>
              <w:pStyle w:val="ListParagraph"/>
              <w:numPr>
                <w:ilvl w:val="0"/>
                <w:numId w:val="23"/>
              </w:numPr>
            </w:pPr>
            <w:r w:rsidRPr="7219BB4F">
              <w:rPr>
                <w:rFonts w:cs="Arial"/>
                <w:sz w:val="20"/>
                <w:szCs w:val="20"/>
              </w:rPr>
              <w:t>PORTAL</w:t>
            </w:r>
          </w:p>
          <w:p w14:paraId="42DF1E60" w14:textId="77777777" w:rsidR="00FB1B51" w:rsidRPr="0008431E" w:rsidRDefault="00FB1B51" w:rsidP="00AE349E">
            <w:pPr>
              <w:pStyle w:val="ListParagraph"/>
              <w:numPr>
                <w:ilvl w:val="1"/>
                <w:numId w:val="23"/>
              </w:num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 xml:space="preserve"> </w:t>
            </w:r>
            <w:r w:rsidRPr="0008431E">
              <w:rPr>
                <w:rFonts w:cs="Arial"/>
                <w:sz w:val="20"/>
                <w:szCs w:val="20"/>
              </w:rPr>
              <w:t xml:space="preserve">Par </w:t>
            </w:r>
            <w:proofErr w:type="spellStart"/>
            <w:r w:rsidRPr="0008431E">
              <w:rPr>
                <w:rFonts w:cs="Arial"/>
                <w:sz w:val="20"/>
                <w:szCs w:val="20"/>
              </w:rPr>
              <w:t>Lv</w:t>
            </w:r>
            <w:proofErr w:type="spellEnd"/>
            <w:r w:rsidRPr="0008431E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Pr="0008431E">
              <w:rPr>
                <w:rFonts w:cs="Arial"/>
                <w:sz w:val="20"/>
                <w:szCs w:val="20"/>
              </w:rPr>
              <w:t>Lv</w:t>
            </w:r>
            <w:proofErr w:type="spellEnd"/>
          </w:p>
          <w:p w14:paraId="10D91DF4" w14:textId="77777777" w:rsidR="00FB1B51" w:rsidRPr="0008431E" w:rsidRDefault="00FB1B51" w:rsidP="00AE349E">
            <w:pPr>
              <w:pStyle w:val="ListParagraph"/>
              <w:numPr>
                <w:ilvl w:val="1"/>
                <w:numId w:val="23"/>
              </w:numPr>
              <w:rPr>
                <w:rFonts w:cs="Arial"/>
                <w:sz w:val="20"/>
                <w:szCs w:val="20"/>
              </w:rPr>
            </w:pPr>
            <w:proofErr w:type="spellStart"/>
            <w:r w:rsidRPr="0008431E">
              <w:rPr>
                <w:rFonts w:cs="Arial"/>
                <w:sz w:val="20"/>
                <w:szCs w:val="20"/>
              </w:rPr>
              <w:t>Portal</w:t>
            </w:r>
            <w:proofErr w:type="spellEnd"/>
            <w:r w:rsidRPr="0008431E">
              <w:rPr>
                <w:rFonts w:cs="Arial"/>
                <w:sz w:val="20"/>
                <w:szCs w:val="20"/>
              </w:rPr>
              <w:t xml:space="preserve"> Stats</w:t>
            </w:r>
          </w:p>
          <w:p w14:paraId="673F5101" w14:textId="454C0A96" w:rsidR="00FB1B51" w:rsidRPr="0008431E" w:rsidRDefault="00FB1B51" w:rsidP="008800F4">
            <w:pPr>
              <w:pStyle w:val="ListParagraph"/>
              <w:numPr>
                <w:ilvl w:val="1"/>
                <w:numId w:val="23"/>
              </w:numPr>
              <w:rPr>
                <w:rFonts w:cs="Arial"/>
                <w:sz w:val="20"/>
                <w:szCs w:val="20"/>
              </w:rPr>
            </w:pPr>
            <w:r w:rsidRPr="0008431E">
              <w:rPr>
                <w:rFonts w:cs="Arial"/>
                <w:sz w:val="20"/>
                <w:szCs w:val="20"/>
              </w:rPr>
              <w:t xml:space="preserve"> Terms</w:t>
            </w:r>
          </w:p>
          <w:p w14:paraId="08FE1D72" w14:textId="35C29585" w:rsidR="00FB1B51" w:rsidRPr="0008431E" w:rsidRDefault="00FB1B51" w:rsidP="00AE349E">
            <w:pPr>
              <w:pStyle w:val="ListParagraph"/>
              <w:numPr>
                <w:ilvl w:val="1"/>
                <w:numId w:val="23"/>
              </w:numPr>
              <w:rPr>
                <w:rFonts w:cs="Arial"/>
                <w:sz w:val="20"/>
                <w:szCs w:val="20"/>
              </w:rPr>
            </w:pPr>
            <w:r w:rsidRPr="0008431E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Pr="0008431E">
              <w:rPr>
                <w:rFonts w:cs="Arial"/>
                <w:sz w:val="20"/>
                <w:szCs w:val="20"/>
              </w:rPr>
              <w:t>Verified</w:t>
            </w:r>
            <w:proofErr w:type="spellEnd"/>
            <w:r w:rsidRPr="0008431E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Pr="0008431E">
              <w:rPr>
                <w:rFonts w:cs="Arial"/>
                <w:sz w:val="20"/>
                <w:szCs w:val="20"/>
              </w:rPr>
              <w:t>Links</w:t>
            </w:r>
            <w:proofErr w:type="spellEnd"/>
          </w:p>
          <w:p w14:paraId="2C4AEAA6" w14:textId="77777777" w:rsidR="00FB1B51" w:rsidRPr="0008431E" w:rsidRDefault="00FB1B51" w:rsidP="00AE349E">
            <w:pPr>
              <w:pStyle w:val="ListParagraph"/>
              <w:numPr>
                <w:ilvl w:val="1"/>
                <w:numId w:val="23"/>
              </w:numPr>
              <w:rPr>
                <w:rFonts w:cs="Arial"/>
                <w:sz w:val="20"/>
                <w:szCs w:val="20"/>
              </w:rPr>
            </w:pPr>
            <w:r w:rsidRPr="0008431E">
              <w:rPr>
                <w:rFonts w:cs="Arial"/>
                <w:sz w:val="20"/>
                <w:szCs w:val="20"/>
              </w:rPr>
              <w:t xml:space="preserve"> Sākuma lapa</w:t>
            </w:r>
          </w:p>
          <w:p w14:paraId="3D9510F9" w14:textId="38024452" w:rsidR="00FB1B51" w:rsidRPr="00951F46" w:rsidRDefault="00FB1B51" w:rsidP="00AE349E">
            <w:pPr>
              <w:pStyle w:val="ListParagraph"/>
              <w:numPr>
                <w:ilvl w:val="1"/>
                <w:numId w:val="23"/>
              </w:numPr>
              <w:rPr>
                <w:rFonts w:cs="Arial"/>
                <w:sz w:val="20"/>
                <w:szCs w:val="20"/>
              </w:rPr>
            </w:pPr>
            <w:r w:rsidRPr="0008431E">
              <w:rPr>
                <w:rFonts w:cs="Arial"/>
                <w:sz w:val="20"/>
                <w:szCs w:val="20"/>
              </w:rPr>
              <w:t xml:space="preserve">Search </w:t>
            </w:r>
            <w:proofErr w:type="spellStart"/>
            <w:r w:rsidRPr="0008431E">
              <w:rPr>
                <w:rFonts w:cs="Arial"/>
                <w:sz w:val="20"/>
                <w:szCs w:val="20"/>
              </w:rPr>
              <w:t>Results</w:t>
            </w:r>
            <w:proofErr w:type="spellEnd"/>
          </w:p>
        </w:tc>
        <w:tc>
          <w:tcPr>
            <w:tcW w:w="6237" w:type="dxa"/>
          </w:tcPr>
          <w:p w14:paraId="1AB8EE76" w14:textId="4566E58A" w:rsidR="00FB1B51" w:rsidRPr="00951F46" w:rsidRDefault="00FB1B51" w:rsidP="00AE349E">
            <w:pPr>
              <w:pStyle w:val="ListParagraph"/>
              <w:numPr>
                <w:ilvl w:val="1"/>
                <w:numId w:val="24"/>
              </w:numPr>
              <w:rPr>
                <w:rFonts w:cs="Arial"/>
                <w:sz w:val="20"/>
                <w:szCs w:val="20"/>
              </w:rPr>
            </w:pPr>
            <w:r w:rsidRPr="7219BB4F">
              <w:rPr>
                <w:rFonts w:cs="Arial"/>
                <w:sz w:val="20"/>
                <w:szCs w:val="20"/>
              </w:rPr>
              <w:t>Portāla visp</w:t>
            </w:r>
            <w:r w:rsidR="64124563" w:rsidRPr="7219BB4F">
              <w:rPr>
                <w:rFonts w:cs="Arial"/>
                <w:sz w:val="20"/>
                <w:szCs w:val="20"/>
              </w:rPr>
              <w:t>ā</w:t>
            </w:r>
            <w:r w:rsidRPr="7219BB4F">
              <w:rPr>
                <w:rFonts w:cs="Arial"/>
                <w:sz w:val="20"/>
                <w:szCs w:val="20"/>
              </w:rPr>
              <w:t>rēji izmantotās un aprakstošās lapas</w:t>
            </w:r>
          </w:p>
          <w:p w14:paraId="02685877" w14:textId="7A8E1A62" w:rsidR="00FB1B51" w:rsidRPr="00951F46" w:rsidRDefault="00FB1B51" w:rsidP="00AE349E">
            <w:pPr>
              <w:pStyle w:val="ListParagraph"/>
              <w:numPr>
                <w:ilvl w:val="1"/>
                <w:numId w:val="25"/>
              </w:numPr>
              <w:rPr>
                <w:rFonts w:cs="Arial"/>
                <w:sz w:val="20"/>
                <w:szCs w:val="20"/>
              </w:rPr>
            </w:pPr>
            <w:r w:rsidRPr="7219BB4F">
              <w:rPr>
                <w:rFonts w:cs="Arial"/>
                <w:sz w:val="20"/>
                <w:szCs w:val="20"/>
              </w:rPr>
              <w:t>Portāla informatīvā lapa</w:t>
            </w:r>
          </w:p>
          <w:p w14:paraId="54C1AEEA" w14:textId="52D7EDE9" w:rsidR="00FB1B51" w:rsidRPr="00951F46" w:rsidRDefault="00FB1B51" w:rsidP="00AE349E">
            <w:pPr>
              <w:pStyle w:val="ListParagraph"/>
              <w:numPr>
                <w:ilvl w:val="1"/>
                <w:numId w:val="25"/>
              </w:numPr>
              <w:rPr>
                <w:rFonts w:cs="Arial"/>
                <w:sz w:val="20"/>
                <w:szCs w:val="20"/>
              </w:rPr>
            </w:pPr>
            <w:r w:rsidRPr="7219BB4F">
              <w:rPr>
                <w:rFonts w:cs="Arial"/>
                <w:sz w:val="20"/>
                <w:szCs w:val="20"/>
              </w:rPr>
              <w:t xml:space="preserve"> Portāla statistikas lapa </w:t>
            </w:r>
          </w:p>
          <w:p w14:paraId="11D91316" w14:textId="78FD04EF" w:rsidR="00CE1C4B" w:rsidRPr="008800F4" w:rsidRDefault="00FB1B51" w:rsidP="008800F4">
            <w:pPr>
              <w:pStyle w:val="ListParagraph"/>
              <w:numPr>
                <w:ilvl w:val="1"/>
                <w:numId w:val="25"/>
              </w:numPr>
              <w:rPr>
                <w:rFonts w:cs="Arial"/>
                <w:sz w:val="20"/>
                <w:szCs w:val="20"/>
              </w:rPr>
            </w:pPr>
            <w:r w:rsidRPr="7219BB4F">
              <w:rPr>
                <w:rFonts w:cs="Arial"/>
                <w:sz w:val="20"/>
                <w:szCs w:val="20"/>
              </w:rPr>
              <w:t xml:space="preserve"> Elektronisko </w:t>
            </w:r>
            <w:r w:rsidR="59CB7272" w:rsidRPr="7219BB4F">
              <w:rPr>
                <w:rFonts w:cs="Arial"/>
                <w:sz w:val="20"/>
                <w:szCs w:val="20"/>
              </w:rPr>
              <w:t>pakalpojumu</w:t>
            </w:r>
            <w:r w:rsidRPr="7219BB4F">
              <w:rPr>
                <w:rFonts w:cs="Arial"/>
                <w:sz w:val="20"/>
                <w:szCs w:val="20"/>
              </w:rPr>
              <w:t xml:space="preserve"> lietošanas noteikumu lapa</w:t>
            </w:r>
          </w:p>
          <w:p w14:paraId="1AEC43F9" w14:textId="1AF0BB7E" w:rsidR="00FB1B51" w:rsidRPr="00951F46" w:rsidRDefault="00FB1B51" w:rsidP="00AE349E">
            <w:pPr>
              <w:pStyle w:val="ListParagraph"/>
              <w:numPr>
                <w:ilvl w:val="1"/>
                <w:numId w:val="25"/>
              </w:numPr>
              <w:rPr>
                <w:rFonts w:cs="Arial"/>
                <w:sz w:val="20"/>
                <w:szCs w:val="20"/>
              </w:rPr>
            </w:pPr>
            <w:r w:rsidRPr="7219BB4F">
              <w:rPr>
                <w:rFonts w:cs="Arial"/>
                <w:sz w:val="20"/>
                <w:szCs w:val="20"/>
              </w:rPr>
              <w:t xml:space="preserve"> Noderīgo saišu lapa</w:t>
            </w:r>
          </w:p>
          <w:p w14:paraId="6DD2C9D8" w14:textId="77777777" w:rsidR="00FB1B51" w:rsidRPr="00951F46" w:rsidRDefault="00FB1B51" w:rsidP="00AE349E">
            <w:pPr>
              <w:pStyle w:val="ListParagraph"/>
              <w:numPr>
                <w:ilvl w:val="1"/>
                <w:numId w:val="25"/>
              </w:numPr>
              <w:rPr>
                <w:rFonts w:cs="Arial"/>
                <w:sz w:val="20"/>
                <w:szCs w:val="20"/>
              </w:rPr>
            </w:pPr>
            <w:r w:rsidRPr="7219BB4F">
              <w:rPr>
                <w:rFonts w:cs="Arial"/>
                <w:sz w:val="20"/>
                <w:szCs w:val="20"/>
              </w:rPr>
              <w:t xml:space="preserve"> Portāla sākuma lapa</w:t>
            </w:r>
          </w:p>
          <w:p w14:paraId="32DFFF0C" w14:textId="08F02FDC" w:rsidR="00FB1B51" w:rsidRPr="00951F46" w:rsidRDefault="00FB1B51" w:rsidP="00AE349E">
            <w:pPr>
              <w:pStyle w:val="ListParagraph"/>
              <w:numPr>
                <w:ilvl w:val="1"/>
                <w:numId w:val="25"/>
              </w:numPr>
              <w:rPr>
                <w:rFonts w:cs="Arial"/>
                <w:sz w:val="20"/>
                <w:szCs w:val="20"/>
              </w:rPr>
            </w:pPr>
            <w:r w:rsidRPr="7219BB4F">
              <w:rPr>
                <w:rFonts w:cs="Arial"/>
                <w:sz w:val="20"/>
                <w:szCs w:val="20"/>
              </w:rPr>
              <w:t>Rezultāta meklēšanas lapa</w:t>
            </w:r>
          </w:p>
        </w:tc>
      </w:tr>
    </w:tbl>
    <w:p w14:paraId="23321A0B" w14:textId="732BC2FC" w:rsidR="004134FA" w:rsidRPr="00951F46" w:rsidRDefault="00640BE1" w:rsidP="00E12E8E">
      <w:pPr>
        <w:pStyle w:val="Tablenumber"/>
      </w:pPr>
      <w:r>
        <w:t>37</w:t>
      </w:r>
      <w:r w:rsidR="004134FA" w:rsidRPr="00951F46">
        <w:t>.tabula</w:t>
      </w:r>
    </w:p>
    <w:p w14:paraId="541DCE65" w14:textId="73CCD482" w:rsidR="004134FA" w:rsidRPr="00951F46" w:rsidRDefault="004134FA">
      <w:pPr>
        <w:pStyle w:val="Tabletitle"/>
      </w:pPr>
      <w:r w:rsidRPr="00951F46">
        <w:t xml:space="preserve">Portāla informatīvā lapa </w:t>
      </w:r>
      <w:proofErr w:type="spellStart"/>
      <w:r w:rsidRPr="00951F46">
        <w:t>React</w:t>
      </w:r>
      <w:proofErr w:type="spellEnd"/>
      <w:r w:rsidRPr="00951F46">
        <w:t xml:space="preserve"> </w:t>
      </w:r>
      <w:r w:rsidR="008812EC">
        <w:t xml:space="preserve">un HTML </w:t>
      </w:r>
      <w:proofErr w:type="spellStart"/>
      <w:r w:rsidRPr="00951F46">
        <w:t>Storybook</w:t>
      </w:r>
      <w:proofErr w:type="spellEnd"/>
    </w:p>
    <w:tbl>
      <w:tblPr>
        <w:tblW w:w="5000" w:type="pct"/>
        <w:tblBorders>
          <w:top w:val="single" w:sz="12" w:space="0" w:color="auto"/>
          <w:bottom w:val="single" w:sz="2" w:space="0" w:color="auto"/>
          <w:insideH w:val="single" w:sz="2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1593"/>
        <w:gridCol w:w="1858"/>
        <w:gridCol w:w="3093"/>
        <w:gridCol w:w="3094"/>
      </w:tblGrid>
      <w:tr w:rsidR="000A75A1" w:rsidRPr="00951F46" w14:paraId="4FA5EAE0" w14:textId="3F966D1B" w:rsidTr="0008431E">
        <w:trPr>
          <w:trHeight w:val="378"/>
        </w:trPr>
        <w:tc>
          <w:tcPr>
            <w:tcW w:w="1593" w:type="dxa"/>
          </w:tcPr>
          <w:p w14:paraId="1683CD97" w14:textId="77777777" w:rsidR="000A75A1" w:rsidRPr="00951F46" w:rsidRDefault="000A75A1" w:rsidP="007F2E64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Apzīmējums</w:t>
            </w:r>
          </w:p>
        </w:tc>
        <w:tc>
          <w:tcPr>
            <w:tcW w:w="1858" w:type="dxa"/>
          </w:tcPr>
          <w:p w14:paraId="5972C59D" w14:textId="09F085BB" w:rsidR="000A75A1" w:rsidRPr="00951F46" w:rsidRDefault="001E1F35" w:rsidP="007F2E64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Apraksts</w:t>
            </w:r>
          </w:p>
        </w:tc>
        <w:tc>
          <w:tcPr>
            <w:tcW w:w="3093" w:type="dxa"/>
          </w:tcPr>
          <w:p w14:paraId="2313F4E0" w14:textId="43A3AE86" w:rsidR="000A75A1" w:rsidRPr="00951F46" w:rsidRDefault="000A75A1" w:rsidP="007F2E64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 xml:space="preserve">Realizācija uz </w:t>
            </w:r>
            <w:proofErr w:type="spellStart"/>
            <w:r>
              <w:rPr>
                <w:rFonts w:cs="Arial"/>
              </w:rPr>
              <w:t>react</w:t>
            </w:r>
            <w:proofErr w:type="spellEnd"/>
          </w:p>
        </w:tc>
        <w:tc>
          <w:tcPr>
            <w:tcW w:w="3094" w:type="dxa"/>
          </w:tcPr>
          <w:p w14:paraId="08E46D0B" w14:textId="28C8AE57" w:rsidR="000A75A1" w:rsidRDefault="000A75A1" w:rsidP="007F2E64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Realizācija uz html</w:t>
            </w:r>
          </w:p>
        </w:tc>
      </w:tr>
      <w:tr w:rsidR="000A75A1" w:rsidRPr="00951F46" w14:paraId="12ADD5B7" w14:textId="3E37F65E" w:rsidTr="0008431E">
        <w:trPr>
          <w:trHeight w:val="244"/>
        </w:trPr>
        <w:tc>
          <w:tcPr>
            <w:tcW w:w="1593" w:type="dxa"/>
          </w:tcPr>
          <w:p w14:paraId="2B306160" w14:textId="77777777" w:rsidR="000A75A1" w:rsidRPr="00951F46" w:rsidRDefault="000A75A1" w:rsidP="007F2E64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Par </w:t>
            </w:r>
            <w:proofErr w:type="spellStart"/>
            <w:r w:rsidRPr="00951F46">
              <w:rPr>
                <w:rFonts w:cs="Arial"/>
              </w:rPr>
              <w:t>Lv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Lv</w:t>
            </w:r>
            <w:proofErr w:type="spellEnd"/>
          </w:p>
        </w:tc>
        <w:tc>
          <w:tcPr>
            <w:tcW w:w="1858" w:type="dxa"/>
          </w:tcPr>
          <w:p w14:paraId="7A147D15" w14:textId="77777777" w:rsidR="000A75A1" w:rsidRPr="00951F46" w:rsidRDefault="000A75A1" w:rsidP="007F2E64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Portāla informatīvā lapa</w:t>
            </w:r>
          </w:p>
        </w:tc>
        <w:tc>
          <w:tcPr>
            <w:tcW w:w="3093" w:type="dxa"/>
          </w:tcPr>
          <w:p w14:paraId="7F0F8D54" w14:textId="1837984A" w:rsidR="000A75A1" w:rsidRPr="00951F46" w:rsidRDefault="000A75A1" w:rsidP="007F2E64">
            <w:pPr>
              <w:pStyle w:val="Tablebody"/>
              <w:rPr>
                <w:rFonts w:cs="Arial"/>
              </w:rPr>
            </w:pPr>
            <w:r w:rsidRPr="00772CDB">
              <w:rPr>
                <w:rFonts w:eastAsiaTheme="majorEastAsia" w:cs="Arial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Cs w:val="20"/>
              </w:rPr>
              <w:t>/?path=/story/pages-lvp-portal--par-lv-lv</w:t>
            </w:r>
            <w:r>
              <w:rPr>
                <w:rFonts w:eastAsiaTheme="majorEastAsia" w:cs="Arial"/>
                <w:szCs w:val="20"/>
              </w:rPr>
              <w:t xml:space="preserve"> </w:t>
            </w:r>
          </w:p>
        </w:tc>
        <w:tc>
          <w:tcPr>
            <w:tcW w:w="3094" w:type="dxa"/>
          </w:tcPr>
          <w:p w14:paraId="03F356E8" w14:textId="60F018F4" w:rsidR="000A75A1" w:rsidDel="000F2962" w:rsidRDefault="000A75A1" w:rsidP="00D06B36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Controls.Html.Full</w:t>
            </w:r>
            <w:r w:rsidRPr="00772CDB">
              <w:t>/?path=/story/pages-lvp-portal--par-lv-lv</w:t>
            </w:r>
          </w:p>
        </w:tc>
      </w:tr>
    </w:tbl>
    <w:p w14:paraId="5E9CAA1C" w14:textId="1D4B95F9" w:rsidR="004134FA" w:rsidRPr="00951F46" w:rsidRDefault="00640BE1" w:rsidP="00E12E8E">
      <w:pPr>
        <w:pStyle w:val="Tablenumber"/>
      </w:pPr>
      <w:r>
        <w:lastRenderedPageBreak/>
        <w:t>38</w:t>
      </w:r>
      <w:r w:rsidR="004134FA" w:rsidRPr="00951F46">
        <w:t>.tabula</w:t>
      </w:r>
    </w:p>
    <w:p w14:paraId="3B36D488" w14:textId="77777777" w:rsidR="004134FA" w:rsidRPr="00951F46" w:rsidRDefault="004134FA">
      <w:pPr>
        <w:pStyle w:val="Tabletitle"/>
      </w:pPr>
      <w:r w:rsidRPr="00951F46">
        <w:t xml:space="preserve">Portāla informatīvā lapas izklāsts (Par </w:t>
      </w:r>
      <w:proofErr w:type="spellStart"/>
      <w:r w:rsidRPr="00951F46">
        <w:t>Lv</w:t>
      </w:r>
      <w:proofErr w:type="spellEnd"/>
      <w:r w:rsidRPr="00951F46">
        <w:t xml:space="preserve"> </w:t>
      </w:r>
      <w:proofErr w:type="spellStart"/>
      <w:r w:rsidRPr="00951F46">
        <w:t>Lv</w:t>
      </w:r>
      <w:proofErr w:type="spellEnd"/>
      <w:r w:rsidRPr="00951F46">
        <w:t>)</w:t>
      </w:r>
    </w:p>
    <w:tbl>
      <w:tblPr>
        <w:tblW w:w="9781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4962"/>
        <w:gridCol w:w="4819"/>
      </w:tblGrid>
      <w:tr w:rsidR="004134FA" w:rsidRPr="00951F46" w14:paraId="071F80B9" w14:textId="77777777" w:rsidTr="007F2E64">
        <w:trPr>
          <w:tblHeader/>
        </w:trPr>
        <w:tc>
          <w:tcPr>
            <w:tcW w:w="9781" w:type="dxa"/>
            <w:gridSpan w:val="2"/>
            <w:tcBorders>
              <w:top w:val="single" w:sz="12" w:space="0" w:color="auto"/>
              <w:bottom w:val="single" w:sz="2" w:space="0" w:color="auto"/>
            </w:tcBorders>
          </w:tcPr>
          <w:p w14:paraId="41842F83" w14:textId="77777777" w:rsidR="004134FA" w:rsidRPr="00951F46" w:rsidRDefault="004134FA" w:rsidP="007F2E64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Darba virsma</w:t>
            </w:r>
          </w:p>
        </w:tc>
      </w:tr>
      <w:tr w:rsidR="004134FA" w:rsidRPr="00951F46" w14:paraId="4F7EE540" w14:textId="77777777" w:rsidTr="007F2E64">
        <w:tc>
          <w:tcPr>
            <w:tcW w:w="9781" w:type="dxa"/>
            <w:gridSpan w:val="2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5E99DB4C" w14:textId="1543F52D" w:rsidR="004134FA" w:rsidRPr="00951F46" w:rsidRDefault="008812EC" w:rsidP="007F2E64">
            <w:pPr>
              <w:pStyle w:val="Pictureposition"/>
              <w:rPr>
                <w:rFonts w:cs="Arial"/>
              </w:rPr>
            </w:pPr>
            <w:r>
              <w:rPr>
                <w:noProof/>
              </w:rPr>
              <w:t xml:space="preserve"> </w:t>
            </w:r>
            <w:r w:rsidR="00307914" w:rsidRPr="00307914">
              <w:rPr>
                <w:noProof/>
              </w:rPr>
              <w:drawing>
                <wp:inline distT="0" distB="0" distL="0" distR="0" wp14:anchorId="053D282A" wp14:editId="05AD4902">
                  <wp:extent cx="4333875" cy="3401401"/>
                  <wp:effectExtent l="0" t="0" r="0" b="8890"/>
                  <wp:docPr id="18135349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353498" name=""/>
                          <pic:cNvPicPr/>
                        </pic:nvPicPr>
                        <pic:blipFill>
                          <a:blip r:embed="rId4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8433" cy="3404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34FA" w:rsidRPr="00951F46" w14:paraId="1DD5C4F7" w14:textId="77777777" w:rsidTr="007F2E64"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</w:tcPr>
          <w:p w14:paraId="522D9EA4" w14:textId="77777777" w:rsidR="004134FA" w:rsidRPr="00951F46" w:rsidRDefault="004134FA" w:rsidP="007F2E64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r w:rsidRPr="00951F46">
              <w:rPr>
                <w:rFonts w:cs="Arial"/>
              </w:rPr>
              <w:t>Mobilā aplikācija</w:t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</w:tcPr>
          <w:p w14:paraId="3B2BE3FA" w14:textId="77777777" w:rsidR="004134FA" w:rsidRPr="00951F46" w:rsidRDefault="004134FA" w:rsidP="007F2E64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proofErr w:type="spellStart"/>
            <w:r w:rsidRPr="00951F46">
              <w:rPr>
                <w:rFonts w:cs="Arial"/>
              </w:rPr>
              <w:t>Viedierīce</w:t>
            </w:r>
            <w:proofErr w:type="spellEnd"/>
          </w:p>
        </w:tc>
      </w:tr>
      <w:tr w:rsidR="004134FA" w:rsidRPr="00951F46" w14:paraId="74E5E299" w14:textId="77777777" w:rsidTr="007F2E64">
        <w:trPr>
          <w:trHeight w:val="6692"/>
        </w:trPr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2CF1F4B9" w14:textId="4B5252E6" w:rsidR="004134FA" w:rsidRPr="00951F46" w:rsidRDefault="00A55F2D" w:rsidP="007F2E64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28FD71AA" wp14:editId="70415B06">
                  <wp:extent cx="1113790" cy="3243081"/>
                  <wp:effectExtent l="0" t="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1769"/>
                          <a:stretch/>
                        </pic:blipFill>
                        <pic:spPr bwMode="auto">
                          <a:xfrm>
                            <a:off x="0" y="0"/>
                            <a:ext cx="1137194" cy="3311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8C0334">
              <w:rPr>
                <w:rFonts w:cs="Arial"/>
                <w:noProof/>
                <w:lang w:eastAsia="lv-LV"/>
              </w:rPr>
              <w:t xml:space="preserve"> </w:t>
            </w:r>
            <w:r w:rsidR="008C0334">
              <w:rPr>
                <w:rFonts w:cs="Arial"/>
                <w:noProof/>
                <w:lang w:eastAsia="lv-LV"/>
              </w:rPr>
              <w:drawing>
                <wp:inline distT="0" distB="0" distL="0" distR="0" wp14:anchorId="4A9291EF" wp14:editId="3E289F67">
                  <wp:extent cx="1009650" cy="3232132"/>
                  <wp:effectExtent l="0" t="0" r="0" b="6985"/>
                  <wp:docPr id="30120519" name="Picture 30120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6973"/>
                          <a:stretch/>
                        </pic:blipFill>
                        <pic:spPr bwMode="auto">
                          <a:xfrm>
                            <a:off x="0" y="0"/>
                            <a:ext cx="1033246" cy="3307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59463180" w14:textId="1649D13C" w:rsidR="004134FA" w:rsidRPr="00951F46" w:rsidRDefault="00A55F2D" w:rsidP="007F2E64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72249291" wp14:editId="4521D9C8">
                  <wp:extent cx="1828800" cy="4428563"/>
                  <wp:effectExtent l="0" t="0" r="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3955" cy="4441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330563" w14:textId="0CF89329" w:rsidR="004134FA" w:rsidRPr="00951F46" w:rsidRDefault="00640BE1" w:rsidP="00E12E8E">
      <w:pPr>
        <w:pStyle w:val="Tablenumber"/>
      </w:pPr>
      <w:r>
        <w:lastRenderedPageBreak/>
        <w:t>39</w:t>
      </w:r>
      <w:r w:rsidR="004134FA" w:rsidRPr="00951F46">
        <w:t>.tabula</w:t>
      </w:r>
    </w:p>
    <w:p w14:paraId="6A627FE7" w14:textId="0412AAB0" w:rsidR="004134FA" w:rsidRPr="00951F46" w:rsidRDefault="004134FA">
      <w:pPr>
        <w:pStyle w:val="Tabletitle"/>
      </w:pPr>
      <w:r w:rsidRPr="00951F46">
        <w:t xml:space="preserve">Portāla statistikas lapa </w:t>
      </w:r>
      <w:proofErr w:type="spellStart"/>
      <w:r w:rsidRPr="00951F46">
        <w:t>React</w:t>
      </w:r>
      <w:proofErr w:type="spellEnd"/>
      <w:r w:rsidRPr="00951F46">
        <w:t xml:space="preserve"> </w:t>
      </w:r>
      <w:r w:rsidR="00A55F2D">
        <w:t xml:space="preserve">un HTML </w:t>
      </w:r>
      <w:proofErr w:type="spellStart"/>
      <w:r w:rsidRPr="00951F46">
        <w:t>Storybook</w:t>
      </w:r>
      <w:proofErr w:type="spellEnd"/>
    </w:p>
    <w:tbl>
      <w:tblPr>
        <w:tblW w:w="4996" w:type="pct"/>
        <w:tblBorders>
          <w:top w:val="single" w:sz="12" w:space="0" w:color="auto"/>
          <w:bottom w:val="single" w:sz="2" w:space="0" w:color="auto"/>
          <w:insideH w:val="single" w:sz="2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1710"/>
        <w:gridCol w:w="2250"/>
        <w:gridCol w:w="2835"/>
        <w:gridCol w:w="2835"/>
      </w:tblGrid>
      <w:tr w:rsidR="001E1F35" w:rsidRPr="00951F46" w14:paraId="1DC84074" w14:textId="6A2213DD" w:rsidTr="001E1F35">
        <w:trPr>
          <w:trHeight w:val="378"/>
        </w:trPr>
        <w:tc>
          <w:tcPr>
            <w:tcW w:w="1710" w:type="dxa"/>
          </w:tcPr>
          <w:p w14:paraId="5FD1B20F" w14:textId="77777777" w:rsidR="001E1F35" w:rsidRPr="00951F46" w:rsidRDefault="001E1F35" w:rsidP="001E1F35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Apzīmējums</w:t>
            </w:r>
          </w:p>
        </w:tc>
        <w:tc>
          <w:tcPr>
            <w:tcW w:w="2250" w:type="dxa"/>
          </w:tcPr>
          <w:p w14:paraId="0AA8CDEE" w14:textId="13565FFC" w:rsidR="001E1F35" w:rsidRPr="00951F46" w:rsidRDefault="001E1F35" w:rsidP="001E1F35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Apraksts</w:t>
            </w:r>
          </w:p>
        </w:tc>
        <w:tc>
          <w:tcPr>
            <w:tcW w:w="2835" w:type="dxa"/>
          </w:tcPr>
          <w:p w14:paraId="08F0ED32" w14:textId="15293BA6" w:rsidR="001E1F35" w:rsidRPr="00951F46" w:rsidRDefault="001E1F35" w:rsidP="001E1F35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 xml:space="preserve">Realizācija uz </w:t>
            </w:r>
            <w:proofErr w:type="spellStart"/>
            <w:r>
              <w:rPr>
                <w:rFonts w:cs="Arial"/>
              </w:rPr>
              <w:t>react</w:t>
            </w:r>
            <w:proofErr w:type="spellEnd"/>
          </w:p>
        </w:tc>
        <w:tc>
          <w:tcPr>
            <w:tcW w:w="2835" w:type="dxa"/>
          </w:tcPr>
          <w:p w14:paraId="386101E4" w14:textId="23D37F22" w:rsidR="001E1F35" w:rsidRPr="00951F46" w:rsidDel="00A55F2D" w:rsidRDefault="001E1F35" w:rsidP="001E1F35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Realizācija uz html</w:t>
            </w:r>
          </w:p>
        </w:tc>
      </w:tr>
      <w:tr w:rsidR="001E1F35" w:rsidRPr="00951F46" w14:paraId="6FBDF38E" w14:textId="7C926449" w:rsidTr="001E1F35">
        <w:trPr>
          <w:trHeight w:val="244"/>
        </w:trPr>
        <w:tc>
          <w:tcPr>
            <w:tcW w:w="1710" w:type="dxa"/>
          </w:tcPr>
          <w:p w14:paraId="265D58D7" w14:textId="77777777" w:rsidR="001E1F35" w:rsidRPr="00951F46" w:rsidRDefault="001E1F35" w:rsidP="001E1F35">
            <w:pPr>
              <w:pStyle w:val="Tablebody"/>
              <w:rPr>
                <w:rFonts w:cs="Arial"/>
              </w:rPr>
            </w:pPr>
            <w:proofErr w:type="spellStart"/>
            <w:r w:rsidRPr="00951F46">
              <w:rPr>
                <w:rFonts w:cs="Arial"/>
              </w:rPr>
              <w:t>Portal</w:t>
            </w:r>
            <w:proofErr w:type="spellEnd"/>
            <w:r w:rsidRPr="00951F46">
              <w:rPr>
                <w:rFonts w:cs="Arial"/>
              </w:rPr>
              <w:t xml:space="preserve"> Stats</w:t>
            </w:r>
          </w:p>
        </w:tc>
        <w:tc>
          <w:tcPr>
            <w:tcW w:w="2250" w:type="dxa"/>
          </w:tcPr>
          <w:p w14:paraId="6625FA82" w14:textId="77777777" w:rsidR="001E1F35" w:rsidRPr="00951F46" w:rsidRDefault="001E1F35" w:rsidP="001E1F35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Portāla statistikas lapa </w:t>
            </w:r>
          </w:p>
          <w:p w14:paraId="5A08353A" w14:textId="77777777" w:rsidR="001E1F35" w:rsidRPr="00951F46" w:rsidRDefault="001E1F35" w:rsidP="001E1F35">
            <w:pPr>
              <w:pStyle w:val="Tablebody"/>
              <w:rPr>
                <w:rFonts w:cs="Arial"/>
              </w:rPr>
            </w:pPr>
          </w:p>
        </w:tc>
        <w:tc>
          <w:tcPr>
            <w:tcW w:w="2835" w:type="dxa"/>
          </w:tcPr>
          <w:p w14:paraId="07EED069" w14:textId="1F048C88" w:rsidR="001E1F35" w:rsidRPr="00951F46" w:rsidRDefault="001E1F35" w:rsidP="001E1F35">
            <w:pPr>
              <w:pStyle w:val="Tablebody"/>
              <w:rPr>
                <w:rFonts w:cs="Arial"/>
              </w:rPr>
            </w:pPr>
            <w:r w:rsidRPr="00772CDB">
              <w:rPr>
                <w:rFonts w:eastAsiaTheme="majorEastAsia" w:cs="Arial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Cs w:val="20"/>
              </w:rPr>
              <w:t>/?path=/story/pages-lvp-portal--portal-stats</w:t>
            </w:r>
            <w:r>
              <w:rPr>
                <w:rFonts w:eastAsiaTheme="majorEastAsia" w:cs="Arial"/>
                <w:szCs w:val="20"/>
              </w:rPr>
              <w:t xml:space="preserve"> </w:t>
            </w:r>
          </w:p>
        </w:tc>
        <w:tc>
          <w:tcPr>
            <w:tcW w:w="2835" w:type="dxa"/>
          </w:tcPr>
          <w:p w14:paraId="171E4A45" w14:textId="41C414DD" w:rsidR="001E1F35" w:rsidDel="000F2962" w:rsidRDefault="001E1F35" w:rsidP="001E1F35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Controls.Html.Full</w:t>
            </w:r>
            <w:r w:rsidRPr="00772CDB">
              <w:t xml:space="preserve">/?path=/story/pages-lvp-portal--portal-stats </w:t>
            </w:r>
          </w:p>
        </w:tc>
      </w:tr>
    </w:tbl>
    <w:p w14:paraId="65357D41" w14:textId="32D458A0" w:rsidR="004134FA" w:rsidRPr="00951F46" w:rsidRDefault="00640BE1" w:rsidP="00E12E8E">
      <w:pPr>
        <w:pStyle w:val="Tablenumber"/>
      </w:pPr>
      <w:r>
        <w:lastRenderedPageBreak/>
        <w:t>40</w:t>
      </w:r>
      <w:r w:rsidR="004134FA" w:rsidRPr="00951F46">
        <w:t>.tabula</w:t>
      </w:r>
    </w:p>
    <w:p w14:paraId="50130B64" w14:textId="77777777" w:rsidR="004134FA" w:rsidRPr="00951F46" w:rsidRDefault="004134FA">
      <w:pPr>
        <w:pStyle w:val="Tabletitle"/>
      </w:pPr>
      <w:r w:rsidRPr="00951F46">
        <w:t>Portāla statistikas lapas izklāsts (</w:t>
      </w:r>
      <w:proofErr w:type="spellStart"/>
      <w:r w:rsidRPr="00951F46">
        <w:t>Portal</w:t>
      </w:r>
      <w:proofErr w:type="spellEnd"/>
      <w:r w:rsidRPr="00951F46">
        <w:t xml:space="preserve"> Stats)</w:t>
      </w:r>
    </w:p>
    <w:tbl>
      <w:tblPr>
        <w:tblW w:w="9767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4955"/>
        <w:gridCol w:w="4812"/>
      </w:tblGrid>
      <w:tr w:rsidR="004134FA" w:rsidRPr="00951F46" w14:paraId="3AC9EFFD" w14:textId="77777777" w:rsidTr="004134FA">
        <w:trPr>
          <w:trHeight w:val="412"/>
          <w:tblHeader/>
        </w:trPr>
        <w:tc>
          <w:tcPr>
            <w:tcW w:w="9767" w:type="dxa"/>
            <w:gridSpan w:val="2"/>
            <w:tcBorders>
              <w:top w:val="single" w:sz="12" w:space="0" w:color="auto"/>
              <w:bottom w:val="single" w:sz="2" w:space="0" w:color="auto"/>
            </w:tcBorders>
          </w:tcPr>
          <w:p w14:paraId="05A8E0EF" w14:textId="77777777" w:rsidR="004134FA" w:rsidRPr="00951F46" w:rsidRDefault="004134FA" w:rsidP="007F2E64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Darba virsma</w:t>
            </w:r>
          </w:p>
        </w:tc>
      </w:tr>
      <w:tr w:rsidR="004134FA" w:rsidRPr="00951F46" w14:paraId="15412D47" w14:textId="77777777" w:rsidTr="004134FA">
        <w:trPr>
          <w:trHeight w:val="6209"/>
        </w:trPr>
        <w:tc>
          <w:tcPr>
            <w:tcW w:w="9767" w:type="dxa"/>
            <w:gridSpan w:val="2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70089B78" w14:textId="1DA8A64A" w:rsidR="004134FA" w:rsidRPr="00951F46" w:rsidRDefault="00307914" w:rsidP="007F2E64">
            <w:pPr>
              <w:pStyle w:val="Pictureposition"/>
              <w:rPr>
                <w:rFonts w:cs="Arial"/>
              </w:rPr>
            </w:pPr>
            <w:r w:rsidRPr="00307914">
              <w:rPr>
                <w:rFonts w:cs="Arial"/>
                <w:noProof/>
              </w:rPr>
              <w:drawing>
                <wp:inline distT="0" distB="0" distL="0" distR="0" wp14:anchorId="08136078" wp14:editId="65B94938">
                  <wp:extent cx="4905375" cy="3759024"/>
                  <wp:effectExtent l="0" t="0" r="0" b="0"/>
                  <wp:docPr id="18052434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524344" name="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9362" cy="3762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34FA" w:rsidRPr="00951F46" w14:paraId="53DA0B96" w14:textId="77777777" w:rsidTr="004134FA">
        <w:trPr>
          <w:trHeight w:val="386"/>
        </w:trPr>
        <w:tc>
          <w:tcPr>
            <w:tcW w:w="4955" w:type="dxa"/>
            <w:tcBorders>
              <w:top w:val="single" w:sz="2" w:space="0" w:color="auto"/>
              <w:bottom w:val="single" w:sz="2" w:space="0" w:color="auto"/>
            </w:tcBorders>
          </w:tcPr>
          <w:p w14:paraId="0072B8D1" w14:textId="77777777" w:rsidR="004134FA" w:rsidRPr="00951F46" w:rsidRDefault="004134FA" w:rsidP="007F2E64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r w:rsidRPr="00951F46">
              <w:rPr>
                <w:rFonts w:cs="Arial"/>
              </w:rPr>
              <w:t>Mobilā aplikācija</w:t>
            </w:r>
          </w:p>
        </w:tc>
        <w:tc>
          <w:tcPr>
            <w:tcW w:w="4812" w:type="dxa"/>
            <w:tcBorders>
              <w:top w:val="single" w:sz="2" w:space="0" w:color="auto"/>
              <w:bottom w:val="single" w:sz="2" w:space="0" w:color="auto"/>
            </w:tcBorders>
          </w:tcPr>
          <w:p w14:paraId="4C28C9FF" w14:textId="77777777" w:rsidR="004134FA" w:rsidRPr="00951F46" w:rsidRDefault="004134FA" w:rsidP="007F2E64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proofErr w:type="spellStart"/>
            <w:r w:rsidRPr="00951F46">
              <w:rPr>
                <w:rFonts w:cs="Arial"/>
              </w:rPr>
              <w:t>Viedierīce</w:t>
            </w:r>
            <w:proofErr w:type="spellEnd"/>
          </w:p>
        </w:tc>
      </w:tr>
      <w:tr w:rsidR="004134FA" w:rsidRPr="00951F46" w14:paraId="7A80E5A3" w14:textId="77777777" w:rsidTr="004134FA">
        <w:trPr>
          <w:trHeight w:val="6289"/>
        </w:trPr>
        <w:tc>
          <w:tcPr>
            <w:tcW w:w="4955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6EFB5786" w14:textId="0C79C6E0" w:rsidR="004134FA" w:rsidRPr="00951F46" w:rsidRDefault="00A55F2D" w:rsidP="007F2E64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2958C4F0" wp14:editId="5AFE0FE5">
                  <wp:extent cx="1051870" cy="3971925"/>
                  <wp:effectExtent l="0" t="0" r="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670" cy="4031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2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3B59AE4F" w14:textId="6A8D7BB3" w:rsidR="004134FA" w:rsidRPr="00951F46" w:rsidRDefault="00A55F2D" w:rsidP="007F2E64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02A00721" wp14:editId="27B9126B">
                  <wp:extent cx="2381250" cy="4015443"/>
                  <wp:effectExtent l="0" t="0" r="0" b="4445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6895" cy="404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F68F5B" w14:textId="10E7416A" w:rsidR="004134FA" w:rsidRPr="00951F46" w:rsidRDefault="00640BE1" w:rsidP="00E12E8E">
      <w:pPr>
        <w:pStyle w:val="Tablenumber"/>
      </w:pPr>
      <w:r>
        <w:lastRenderedPageBreak/>
        <w:t>41</w:t>
      </w:r>
      <w:r w:rsidR="004134FA" w:rsidRPr="00951F46">
        <w:t>.tabula</w:t>
      </w:r>
    </w:p>
    <w:p w14:paraId="36E67AB0" w14:textId="1AD10489" w:rsidR="004134FA" w:rsidRPr="00951F46" w:rsidRDefault="004134FA">
      <w:pPr>
        <w:pStyle w:val="Tabletitle"/>
      </w:pPr>
      <w:r w:rsidRPr="00951F46">
        <w:t xml:space="preserve">Elektronisko pakalpojumu lietošanas noteikumu lapa </w:t>
      </w:r>
      <w:proofErr w:type="spellStart"/>
      <w:r w:rsidRPr="00951F46">
        <w:t>React</w:t>
      </w:r>
      <w:proofErr w:type="spellEnd"/>
      <w:r w:rsidRPr="00951F46">
        <w:t xml:space="preserve"> </w:t>
      </w:r>
      <w:r w:rsidR="00A55F2D">
        <w:t xml:space="preserve">un HTML </w:t>
      </w:r>
      <w:proofErr w:type="spellStart"/>
      <w:r w:rsidRPr="00951F46">
        <w:t>Storybook</w:t>
      </w:r>
      <w:proofErr w:type="spellEnd"/>
    </w:p>
    <w:tbl>
      <w:tblPr>
        <w:tblW w:w="5000" w:type="pct"/>
        <w:tblBorders>
          <w:top w:val="single" w:sz="12" w:space="0" w:color="auto"/>
          <w:bottom w:val="single" w:sz="2" w:space="0" w:color="auto"/>
          <w:insideH w:val="single" w:sz="2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1516"/>
        <w:gridCol w:w="2499"/>
        <w:gridCol w:w="2811"/>
        <w:gridCol w:w="2812"/>
      </w:tblGrid>
      <w:tr w:rsidR="001E1F35" w:rsidRPr="00951F46" w14:paraId="63B4589B" w14:textId="40171C3E" w:rsidTr="0008431E">
        <w:trPr>
          <w:trHeight w:val="378"/>
        </w:trPr>
        <w:tc>
          <w:tcPr>
            <w:tcW w:w="1516" w:type="dxa"/>
          </w:tcPr>
          <w:p w14:paraId="42FD899B" w14:textId="77777777" w:rsidR="001E1F35" w:rsidRPr="00951F46" w:rsidRDefault="001E1F35" w:rsidP="001E1F35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Apzīmējums</w:t>
            </w:r>
          </w:p>
        </w:tc>
        <w:tc>
          <w:tcPr>
            <w:tcW w:w="2499" w:type="dxa"/>
          </w:tcPr>
          <w:p w14:paraId="1394C6B8" w14:textId="10207CD6" w:rsidR="001E1F35" w:rsidRPr="00951F46" w:rsidRDefault="001E1F35" w:rsidP="001E1F35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Apraksts</w:t>
            </w:r>
          </w:p>
        </w:tc>
        <w:tc>
          <w:tcPr>
            <w:tcW w:w="2811" w:type="dxa"/>
          </w:tcPr>
          <w:p w14:paraId="4D98384A" w14:textId="559746A2" w:rsidR="001E1F35" w:rsidRPr="00951F46" w:rsidRDefault="001E1F35" w:rsidP="001E1F35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 xml:space="preserve">Realizācija uz </w:t>
            </w:r>
            <w:proofErr w:type="spellStart"/>
            <w:r>
              <w:rPr>
                <w:rFonts w:cs="Arial"/>
              </w:rPr>
              <w:t>react</w:t>
            </w:r>
            <w:proofErr w:type="spellEnd"/>
          </w:p>
        </w:tc>
        <w:tc>
          <w:tcPr>
            <w:tcW w:w="2812" w:type="dxa"/>
          </w:tcPr>
          <w:p w14:paraId="51A34473" w14:textId="33FDA9E0" w:rsidR="001E1F35" w:rsidRPr="00951F46" w:rsidDel="00A55F2D" w:rsidRDefault="001E1F35" w:rsidP="001E1F35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Realizācija uz html</w:t>
            </w:r>
          </w:p>
        </w:tc>
      </w:tr>
      <w:tr w:rsidR="001E1F35" w:rsidRPr="00951F46" w14:paraId="589876F5" w14:textId="7F85C604" w:rsidTr="0008431E">
        <w:trPr>
          <w:trHeight w:val="244"/>
        </w:trPr>
        <w:tc>
          <w:tcPr>
            <w:tcW w:w="1516" w:type="dxa"/>
          </w:tcPr>
          <w:p w14:paraId="18B81777" w14:textId="77777777" w:rsidR="001E1F35" w:rsidRPr="00951F46" w:rsidRDefault="001E1F35" w:rsidP="001E1F35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Terms</w:t>
            </w:r>
          </w:p>
        </w:tc>
        <w:tc>
          <w:tcPr>
            <w:tcW w:w="2499" w:type="dxa"/>
          </w:tcPr>
          <w:p w14:paraId="6968EBF2" w14:textId="77777777" w:rsidR="001E1F35" w:rsidRPr="00951F46" w:rsidRDefault="001E1F35" w:rsidP="001E1F35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Elektronisko </w:t>
            </w:r>
            <w:proofErr w:type="spellStart"/>
            <w:r w:rsidRPr="00951F46">
              <w:rPr>
                <w:rFonts w:cs="Arial"/>
              </w:rPr>
              <w:t>paklapojumu</w:t>
            </w:r>
            <w:proofErr w:type="spellEnd"/>
            <w:r w:rsidRPr="00951F46">
              <w:rPr>
                <w:rFonts w:cs="Arial"/>
              </w:rPr>
              <w:t xml:space="preserve"> lietošanas noteikumu lapa </w:t>
            </w:r>
          </w:p>
        </w:tc>
        <w:tc>
          <w:tcPr>
            <w:tcW w:w="2811" w:type="dxa"/>
          </w:tcPr>
          <w:p w14:paraId="79309A32" w14:textId="7C2184F6" w:rsidR="001E1F35" w:rsidRPr="00951F46" w:rsidRDefault="001E1F35" w:rsidP="001E1F35">
            <w:pPr>
              <w:pStyle w:val="Tablebody"/>
              <w:rPr>
                <w:rFonts w:cs="Arial"/>
              </w:rPr>
            </w:pPr>
            <w:r w:rsidRPr="00772CDB">
              <w:rPr>
                <w:rFonts w:eastAsiaTheme="majorEastAsia" w:cs="Arial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Cs w:val="20"/>
              </w:rPr>
              <w:t>/?path=/story/pages-lvp-portal--terms</w:t>
            </w:r>
            <w:r>
              <w:rPr>
                <w:rFonts w:eastAsiaTheme="majorEastAsia" w:cs="Arial"/>
                <w:szCs w:val="20"/>
              </w:rPr>
              <w:t xml:space="preserve"> </w:t>
            </w:r>
          </w:p>
        </w:tc>
        <w:tc>
          <w:tcPr>
            <w:tcW w:w="2812" w:type="dxa"/>
          </w:tcPr>
          <w:p w14:paraId="4A0A8A47" w14:textId="21977161" w:rsidR="001E1F35" w:rsidDel="000F2962" w:rsidRDefault="0015032B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Controls.Html.Full</w:t>
            </w:r>
            <w:r w:rsidRPr="00772CDB">
              <w:t>/?path=/story/pages-lvp-portal--terms</w:t>
            </w:r>
            <w:r>
              <w:rPr>
                <w:rStyle w:val="CommentReference"/>
                <w:sz w:val="20"/>
                <w:szCs w:val="22"/>
              </w:rPr>
              <w:t xml:space="preserve"> </w:t>
            </w:r>
          </w:p>
        </w:tc>
      </w:tr>
    </w:tbl>
    <w:p w14:paraId="6C188C83" w14:textId="1D98EAA0" w:rsidR="004134FA" w:rsidRPr="00951F46" w:rsidRDefault="00640BE1" w:rsidP="00E12E8E">
      <w:pPr>
        <w:pStyle w:val="Tablenumber"/>
      </w:pPr>
      <w:r>
        <w:lastRenderedPageBreak/>
        <w:t>42</w:t>
      </w:r>
      <w:r w:rsidR="004134FA" w:rsidRPr="00951F46">
        <w:t>.tabula</w:t>
      </w:r>
    </w:p>
    <w:p w14:paraId="04D372EE" w14:textId="77777777" w:rsidR="004134FA" w:rsidRPr="00951F46" w:rsidRDefault="004134FA">
      <w:pPr>
        <w:pStyle w:val="Tabletitle"/>
      </w:pPr>
      <w:r w:rsidRPr="00951F46">
        <w:t>Elektronisko pakalpojumu lietošanas noteikumu lapas izklāsts (Terms)</w:t>
      </w:r>
    </w:p>
    <w:tbl>
      <w:tblPr>
        <w:tblW w:w="9781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4962"/>
        <w:gridCol w:w="4819"/>
      </w:tblGrid>
      <w:tr w:rsidR="004134FA" w:rsidRPr="00951F46" w14:paraId="1F59F5DC" w14:textId="77777777" w:rsidTr="007F2E64">
        <w:trPr>
          <w:tblHeader/>
        </w:trPr>
        <w:tc>
          <w:tcPr>
            <w:tcW w:w="9781" w:type="dxa"/>
            <w:gridSpan w:val="2"/>
            <w:tcBorders>
              <w:top w:val="single" w:sz="12" w:space="0" w:color="auto"/>
              <w:bottom w:val="single" w:sz="2" w:space="0" w:color="auto"/>
            </w:tcBorders>
          </w:tcPr>
          <w:p w14:paraId="3EECD952" w14:textId="77777777" w:rsidR="004134FA" w:rsidRPr="00951F46" w:rsidRDefault="004134FA" w:rsidP="007F2E64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Darba virsma</w:t>
            </w:r>
          </w:p>
        </w:tc>
      </w:tr>
      <w:tr w:rsidR="004134FA" w:rsidRPr="00951F46" w14:paraId="14F95255" w14:textId="77777777" w:rsidTr="007F2E64">
        <w:tc>
          <w:tcPr>
            <w:tcW w:w="9781" w:type="dxa"/>
            <w:gridSpan w:val="2"/>
            <w:tcBorders>
              <w:top w:val="single" w:sz="2" w:space="0" w:color="auto"/>
              <w:bottom w:val="single" w:sz="2" w:space="0" w:color="auto"/>
            </w:tcBorders>
          </w:tcPr>
          <w:p w14:paraId="5939AEF2" w14:textId="1BFF31A5" w:rsidR="004134FA" w:rsidRPr="00951F46" w:rsidRDefault="00307914" w:rsidP="007F2E64">
            <w:pPr>
              <w:pStyle w:val="Pictureposition"/>
              <w:rPr>
                <w:rFonts w:cs="Arial"/>
              </w:rPr>
            </w:pPr>
            <w:r w:rsidRPr="00307914">
              <w:rPr>
                <w:rFonts w:cs="Arial"/>
                <w:noProof/>
              </w:rPr>
              <w:drawing>
                <wp:inline distT="0" distB="0" distL="0" distR="0" wp14:anchorId="458B2E24" wp14:editId="60252589">
                  <wp:extent cx="2962275" cy="2386544"/>
                  <wp:effectExtent l="0" t="0" r="0" b="0"/>
                  <wp:docPr id="15751076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5107669" name=""/>
                          <pic:cNvPicPr/>
                        </pic:nvPicPr>
                        <pic:blipFill>
                          <a:blip r:embed="rId4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0252" cy="2392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134FA" w:rsidRPr="00951F46">
              <w:rPr>
                <w:rFonts w:cs="Arial"/>
              </w:rPr>
              <w:t xml:space="preserve"> </w:t>
            </w:r>
            <w:r w:rsidR="00066A9C">
              <w:rPr>
                <w:rFonts w:cs="Arial"/>
                <w:noProof/>
                <w:lang w:eastAsia="lv-LV"/>
              </w:rPr>
              <w:drawing>
                <wp:inline distT="0" distB="0" distL="0" distR="0" wp14:anchorId="178E99AA" wp14:editId="6D96C55B">
                  <wp:extent cx="2863850" cy="2343150"/>
                  <wp:effectExtent l="0" t="0" r="0" b="0"/>
                  <wp:docPr id="30120521" name="Picture 30120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85" t="46342" r="10130"/>
                          <a:stretch/>
                        </pic:blipFill>
                        <pic:spPr bwMode="auto">
                          <a:xfrm>
                            <a:off x="0" y="0"/>
                            <a:ext cx="2870648" cy="2348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34FA" w:rsidRPr="00951F46" w14:paraId="5DE3B284" w14:textId="77777777" w:rsidTr="007F2E64"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</w:tcPr>
          <w:p w14:paraId="3BD8473E" w14:textId="77777777" w:rsidR="004134FA" w:rsidRPr="00951F46" w:rsidRDefault="004134FA" w:rsidP="007F2E64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r w:rsidRPr="00951F46">
              <w:rPr>
                <w:rFonts w:cs="Arial"/>
              </w:rPr>
              <w:t>Mobilā aplikācija</w:t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</w:tcPr>
          <w:p w14:paraId="7331F07C" w14:textId="77777777" w:rsidR="004134FA" w:rsidRPr="00951F46" w:rsidRDefault="004134FA" w:rsidP="007F2E64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proofErr w:type="spellStart"/>
            <w:r w:rsidRPr="00951F46">
              <w:rPr>
                <w:rFonts w:cs="Arial"/>
              </w:rPr>
              <w:t>Viedierīce</w:t>
            </w:r>
            <w:proofErr w:type="spellEnd"/>
          </w:p>
        </w:tc>
      </w:tr>
      <w:tr w:rsidR="004134FA" w:rsidRPr="00951F46" w14:paraId="673A2D0D" w14:textId="77777777" w:rsidTr="007F2E64">
        <w:trPr>
          <w:trHeight w:val="5672"/>
        </w:trPr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03445A55" w14:textId="4EC51F9E" w:rsidR="004134FA" w:rsidRPr="00951F46" w:rsidRDefault="000C5D54" w:rsidP="007F2E64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0963D775" wp14:editId="1E5180C9">
                  <wp:extent cx="1009650" cy="4954571"/>
                  <wp:effectExtent l="0" t="0" r="0" b="0"/>
                  <wp:docPr id="30120523" name="Picture 30120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1279"/>
                          <a:stretch/>
                        </pic:blipFill>
                        <pic:spPr bwMode="auto">
                          <a:xfrm>
                            <a:off x="0" y="0"/>
                            <a:ext cx="1010095" cy="4956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  <w:lang w:eastAsia="lv-LV"/>
              </w:rPr>
              <w:t xml:space="preserve"> </w:t>
            </w: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53071A31" wp14:editId="55FC533A">
                  <wp:extent cx="1019175" cy="4969791"/>
                  <wp:effectExtent l="0" t="0" r="0" b="2540"/>
                  <wp:docPr id="30120524" name="Picture 30120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1587"/>
                          <a:stretch/>
                        </pic:blipFill>
                        <pic:spPr bwMode="auto">
                          <a:xfrm>
                            <a:off x="0" y="0"/>
                            <a:ext cx="1019740" cy="4972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704A2353" w14:textId="1EA48248" w:rsidR="004134FA" w:rsidRPr="00951F46" w:rsidRDefault="000C5D54" w:rsidP="007F2E64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6B8297E9" wp14:editId="34255752">
                  <wp:extent cx="1666875" cy="5558146"/>
                  <wp:effectExtent l="0" t="0" r="0" b="5080"/>
                  <wp:docPr id="30120522" name="Picture 30120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3647" cy="5580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DF2CE8" w14:textId="724C6E44" w:rsidR="004134FA" w:rsidRPr="00951F46" w:rsidRDefault="00640BE1" w:rsidP="00E12E8E">
      <w:pPr>
        <w:pStyle w:val="Tablenumber"/>
      </w:pPr>
      <w:r>
        <w:lastRenderedPageBreak/>
        <w:t>43</w:t>
      </w:r>
      <w:r w:rsidR="004134FA" w:rsidRPr="00951F46">
        <w:t>.tabula</w:t>
      </w:r>
    </w:p>
    <w:p w14:paraId="35CA8A50" w14:textId="6E4DC766" w:rsidR="004134FA" w:rsidRPr="00951F46" w:rsidRDefault="004134FA">
      <w:pPr>
        <w:pStyle w:val="Tabletitle"/>
      </w:pPr>
      <w:r w:rsidRPr="00951F46">
        <w:t xml:space="preserve">Noderīgo saišu lapa </w:t>
      </w:r>
      <w:proofErr w:type="spellStart"/>
      <w:r w:rsidRPr="00951F46">
        <w:t>React</w:t>
      </w:r>
      <w:proofErr w:type="spellEnd"/>
      <w:r w:rsidRPr="00951F46">
        <w:t xml:space="preserve"> </w:t>
      </w:r>
      <w:r w:rsidR="00A667F0">
        <w:t xml:space="preserve">un HTML </w:t>
      </w:r>
      <w:proofErr w:type="spellStart"/>
      <w:r w:rsidRPr="00951F46">
        <w:t>Storybook</w:t>
      </w:r>
      <w:proofErr w:type="spellEnd"/>
    </w:p>
    <w:tbl>
      <w:tblPr>
        <w:tblW w:w="5000" w:type="pct"/>
        <w:tblBorders>
          <w:top w:val="single" w:sz="12" w:space="0" w:color="auto"/>
          <w:bottom w:val="single" w:sz="2" w:space="0" w:color="auto"/>
          <w:insideH w:val="single" w:sz="2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1505"/>
        <w:gridCol w:w="2034"/>
        <w:gridCol w:w="3049"/>
        <w:gridCol w:w="3050"/>
      </w:tblGrid>
      <w:tr w:rsidR="001E1F35" w:rsidRPr="00951F46" w14:paraId="538D1826" w14:textId="7BD62688" w:rsidTr="0008431E">
        <w:trPr>
          <w:trHeight w:val="378"/>
        </w:trPr>
        <w:tc>
          <w:tcPr>
            <w:tcW w:w="1505" w:type="dxa"/>
          </w:tcPr>
          <w:p w14:paraId="3628E439" w14:textId="77777777" w:rsidR="001E1F35" w:rsidRPr="00951F46" w:rsidRDefault="001E1F35" w:rsidP="001E1F35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Apzīmējums</w:t>
            </w:r>
          </w:p>
        </w:tc>
        <w:tc>
          <w:tcPr>
            <w:tcW w:w="2034" w:type="dxa"/>
          </w:tcPr>
          <w:p w14:paraId="59C82B48" w14:textId="2A36E62F" w:rsidR="001E1F35" w:rsidRPr="00951F46" w:rsidRDefault="001E1F35" w:rsidP="001E1F35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Apraksts</w:t>
            </w:r>
          </w:p>
        </w:tc>
        <w:tc>
          <w:tcPr>
            <w:tcW w:w="3049" w:type="dxa"/>
          </w:tcPr>
          <w:p w14:paraId="6F315B6B" w14:textId="4544F4A0" w:rsidR="001E1F35" w:rsidRPr="00951F46" w:rsidRDefault="001E1F35" w:rsidP="001E1F35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 xml:space="preserve">Realizācija uz </w:t>
            </w:r>
            <w:proofErr w:type="spellStart"/>
            <w:r>
              <w:rPr>
                <w:rFonts w:cs="Arial"/>
              </w:rPr>
              <w:t>react</w:t>
            </w:r>
            <w:proofErr w:type="spellEnd"/>
          </w:p>
        </w:tc>
        <w:tc>
          <w:tcPr>
            <w:tcW w:w="3050" w:type="dxa"/>
          </w:tcPr>
          <w:p w14:paraId="61913587" w14:textId="128A1671" w:rsidR="001E1F35" w:rsidRPr="00951F46" w:rsidDel="00A667F0" w:rsidRDefault="001E1F35" w:rsidP="001E1F35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Realizācija uz html</w:t>
            </w:r>
          </w:p>
        </w:tc>
      </w:tr>
      <w:tr w:rsidR="001E1F35" w:rsidRPr="00951F46" w14:paraId="75B57293" w14:textId="1ABF5B48" w:rsidTr="0008431E">
        <w:trPr>
          <w:trHeight w:val="244"/>
        </w:trPr>
        <w:tc>
          <w:tcPr>
            <w:tcW w:w="1505" w:type="dxa"/>
          </w:tcPr>
          <w:p w14:paraId="66E44271" w14:textId="77777777" w:rsidR="001E1F35" w:rsidRPr="00951F46" w:rsidRDefault="001E1F35" w:rsidP="001E1F35">
            <w:pPr>
              <w:pStyle w:val="Tablebody"/>
              <w:rPr>
                <w:rFonts w:cs="Arial"/>
              </w:rPr>
            </w:pPr>
            <w:proofErr w:type="spellStart"/>
            <w:r w:rsidRPr="00951F46">
              <w:rPr>
                <w:rFonts w:cs="Arial"/>
              </w:rPr>
              <w:t>Verified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Links</w:t>
            </w:r>
            <w:proofErr w:type="spellEnd"/>
          </w:p>
        </w:tc>
        <w:tc>
          <w:tcPr>
            <w:tcW w:w="2034" w:type="dxa"/>
          </w:tcPr>
          <w:p w14:paraId="5DD5E4AE" w14:textId="77777777" w:rsidR="001E1F35" w:rsidRPr="00951F46" w:rsidRDefault="001E1F35" w:rsidP="001E1F35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Noderīgo saišu lapa</w:t>
            </w:r>
          </w:p>
        </w:tc>
        <w:tc>
          <w:tcPr>
            <w:tcW w:w="3049" w:type="dxa"/>
          </w:tcPr>
          <w:p w14:paraId="71B2DC2C" w14:textId="27B5123B" w:rsidR="001E1F35" w:rsidRPr="00951F46" w:rsidRDefault="001E1F35" w:rsidP="001E1F35">
            <w:pPr>
              <w:pStyle w:val="Tablebody"/>
              <w:rPr>
                <w:rFonts w:cs="Arial"/>
              </w:rPr>
            </w:pPr>
            <w:r w:rsidRPr="00772CDB">
              <w:rPr>
                <w:rFonts w:eastAsiaTheme="majorEastAsia" w:cs="Arial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Cs w:val="20"/>
              </w:rPr>
              <w:t>/?path=/story/pages-lvp-portal--verified-links</w:t>
            </w:r>
            <w:r>
              <w:rPr>
                <w:rFonts w:eastAsiaTheme="majorEastAsia" w:cs="Arial"/>
                <w:szCs w:val="20"/>
              </w:rPr>
              <w:t xml:space="preserve"> </w:t>
            </w:r>
          </w:p>
        </w:tc>
        <w:tc>
          <w:tcPr>
            <w:tcW w:w="3050" w:type="dxa"/>
          </w:tcPr>
          <w:p w14:paraId="3A1D8776" w14:textId="51F77FDE" w:rsidR="001E1F35" w:rsidDel="000F2962" w:rsidRDefault="001E1F35" w:rsidP="001E1F35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Controls.Html.Full</w:t>
            </w:r>
            <w:r w:rsidRPr="00772CDB">
              <w:t>/?path=/story/pages-lvp-portal--verified-links</w:t>
            </w:r>
          </w:p>
        </w:tc>
      </w:tr>
    </w:tbl>
    <w:p w14:paraId="4CF97580" w14:textId="4819D88B" w:rsidR="004134FA" w:rsidRPr="00951F46" w:rsidRDefault="00640BE1" w:rsidP="00E12E8E">
      <w:pPr>
        <w:pStyle w:val="Tablenumber"/>
      </w:pPr>
      <w:r>
        <w:lastRenderedPageBreak/>
        <w:t>44</w:t>
      </w:r>
      <w:r w:rsidR="004134FA" w:rsidRPr="00951F46">
        <w:t>.tabula</w:t>
      </w:r>
    </w:p>
    <w:p w14:paraId="191D9255" w14:textId="79514674" w:rsidR="004134FA" w:rsidRPr="00951F46" w:rsidRDefault="004134FA">
      <w:pPr>
        <w:pStyle w:val="Tabletitle"/>
      </w:pPr>
      <w:r w:rsidRPr="00951F46">
        <w:t>Noderīgo saišu lapas izklāsts (</w:t>
      </w:r>
      <w:proofErr w:type="spellStart"/>
      <w:r w:rsidRPr="00951F46">
        <w:t>Verified</w:t>
      </w:r>
      <w:proofErr w:type="spellEnd"/>
      <w:r w:rsidRPr="00951F46">
        <w:t xml:space="preserve"> </w:t>
      </w:r>
      <w:proofErr w:type="spellStart"/>
      <w:r w:rsidRPr="00951F46">
        <w:t>Links</w:t>
      </w:r>
      <w:proofErr w:type="spellEnd"/>
      <w:r w:rsidRPr="00951F46">
        <w:t>).</w:t>
      </w:r>
    </w:p>
    <w:tbl>
      <w:tblPr>
        <w:tblW w:w="9781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4962"/>
        <w:gridCol w:w="4819"/>
      </w:tblGrid>
      <w:tr w:rsidR="004134FA" w:rsidRPr="00951F46" w14:paraId="38554010" w14:textId="77777777" w:rsidTr="007F2E64">
        <w:trPr>
          <w:tblHeader/>
        </w:trPr>
        <w:tc>
          <w:tcPr>
            <w:tcW w:w="9781" w:type="dxa"/>
            <w:gridSpan w:val="2"/>
            <w:tcBorders>
              <w:top w:val="single" w:sz="12" w:space="0" w:color="auto"/>
              <w:bottom w:val="single" w:sz="2" w:space="0" w:color="auto"/>
            </w:tcBorders>
          </w:tcPr>
          <w:p w14:paraId="1E8390C3" w14:textId="77777777" w:rsidR="004134FA" w:rsidRPr="00951F46" w:rsidRDefault="004134FA" w:rsidP="007F2E64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Darba virsma</w:t>
            </w:r>
          </w:p>
        </w:tc>
      </w:tr>
      <w:tr w:rsidR="004134FA" w:rsidRPr="00951F46" w14:paraId="1D786402" w14:textId="77777777" w:rsidTr="007F2E64">
        <w:tc>
          <w:tcPr>
            <w:tcW w:w="9781" w:type="dxa"/>
            <w:gridSpan w:val="2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39877AA2" w14:textId="6F640752" w:rsidR="004134FA" w:rsidRPr="00951F46" w:rsidRDefault="00307914" w:rsidP="007F2E64">
            <w:pPr>
              <w:pStyle w:val="Pictureposition"/>
              <w:rPr>
                <w:rFonts w:cs="Arial"/>
              </w:rPr>
            </w:pPr>
            <w:r w:rsidRPr="00307914">
              <w:rPr>
                <w:rFonts w:cs="Arial"/>
                <w:noProof/>
              </w:rPr>
              <w:drawing>
                <wp:inline distT="0" distB="0" distL="0" distR="0" wp14:anchorId="10289068" wp14:editId="4530B6B6">
                  <wp:extent cx="3495675" cy="3088547"/>
                  <wp:effectExtent l="0" t="0" r="0" b="0"/>
                  <wp:docPr id="12394166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9416637" name="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6807" cy="3098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34FA" w:rsidRPr="00951F46" w14:paraId="50975950" w14:textId="77777777" w:rsidTr="007F2E64"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</w:tcPr>
          <w:p w14:paraId="2EA15B52" w14:textId="77777777" w:rsidR="004134FA" w:rsidRPr="00951F46" w:rsidRDefault="004134FA" w:rsidP="007F2E64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r w:rsidRPr="00951F46">
              <w:rPr>
                <w:rFonts w:cs="Arial"/>
              </w:rPr>
              <w:t>Mobilā aplikācija</w:t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</w:tcPr>
          <w:p w14:paraId="7F393446" w14:textId="77777777" w:rsidR="004134FA" w:rsidRPr="00951F46" w:rsidRDefault="004134FA" w:rsidP="007F2E64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proofErr w:type="spellStart"/>
            <w:r w:rsidRPr="00951F46">
              <w:rPr>
                <w:rFonts w:cs="Arial"/>
              </w:rPr>
              <w:t>Viedierīce</w:t>
            </w:r>
            <w:proofErr w:type="spellEnd"/>
          </w:p>
        </w:tc>
      </w:tr>
      <w:tr w:rsidR="004134FA" w:rsidRPr="00951F46" w14:paraId="4FD7ED42" w14:textId="77777777" w:rsidTr="00AA7F20">
        <w:trPr>
          <w:trHeight w:val="6885"/>
        </w:trPr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594A43E1" w14:textId="21F65F6E" w:rsidR="004134FA" w:rsidRPr="00951F46" w:rsidRDefault="000C5D54" w:rsidP="007F2E64">
            <w:pPr>
              <w:pStyle w:val="Pictureposition"/>
              <w:rPr>
                <w:rFonts w:cs="Arial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4F132A3C" wp14:editId="271B1312">
                  <wp:extent cx="1190625" cy="4600575"/>
                  <wp:effectExtent l="0" t="0" r="9525" b="9525"/>
                  <wp:docPr id="30120526" name="Picture 30120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0613"/>
                          <a:stretch/>
                        </pic:blipFill>
                        <pic:spPr bwMode="auto">
                          <a:xfrm>
                            <a:off x="0" y="0"/>
                            <a:ext cx="1190625" cy="460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</w:rPr>
              <w:t xml:space="preserve"> </w:t>
            </w: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4798FD6C" wp14:editId="6C4846EA">
                  <wp:extent cx="1190625" cy="4619625"/>
                  <wp:effectExtent l="0" t="0" r="9525" b="9525"/>
                  <wp:docPr id="30120527" name="Picture 30120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409"/>
                          <a:stretch/>
                        </pic:blipFill>
                        <pic:spPr bwMode="auto">
                          <a:xfrm>
                            <a:off x="0" y="0"/>
                            <a:ext cx="1190625" cy="461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111AE535" w14:textId="3C16684B" w:rsidR="004134FA" w:rsidRPr="00951F46" w:rsidRDefault="000C5D54" w:rsidP="00AA7F20">
            <w:pPr>
              <w:jc w:val="center"/>
              <w:rPr>
                <w:rFonts w:cs="Arial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4A953F79" wp14:editId="772AA4A7">
                  <wp:extent cx="1452587" cy="4714875"/>
                  <wp:effectExtent l="0" t="0" r="0" b="0"/>
                  <wp:docPr id="30120528" name="Picture 30120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846" cy="4735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B5D000" w14:textId="735FDDA4" w:rsidR="004134FA" w:rsidRPr="00951F46" w:rsidRDefault="00640BE1" w:rsidP="00E12E8E">
      <w:pPr>
        <w:pStyle w:val="Tablenumber"/>
      </w:pPr>
      <w:r>
        <w:lastRenderedPageBreak/>
        <w:t>45</w:t>
      </w:r>
      <w:r w:rsidR="004134FA" w:rsidRPr="00951F46">
        <w:t>.tabula</w:t>
      </w:r>
    </w:p>
    <w:p w14:paraId="3EF94D5E" w14:textId="19C54838" w:rsidR="004134FA" w:rsidRPr="00951F46" w:rsidRDefault="004134FA">
      <w:pPr>
        <w:pStyle w:val="Tabletitle"/>
      </w:pPr>
      <w:r w:rsidRPr="00951F46">
        <w:t xml:space="preserve">Portāla sākuma lapa </w:t>
      </w:r>
      <w:proofErr w:type="spellStart"/>
      <w:r w:rsidRPr="00951F46">
        <w:t>React</w:t>
      </w:r>
      <w:proofErr w:type="spellEnd"/>
      <w:r w:rsidRPr="00951F46">
        <w:t xml:space="preserve"> </w:t>
      </w:r>
      <w:r w:rsidR="00A667F0">
        <w:t xml:space="preserve">un HTML </w:t>
      </w:r>
      <w:proofErr w:type="spellStart"/>
      <w:r w:rsidRPr="00951F46">
        <w:t>Storybook</w:t>
      </w:r>
      <w:proofErr w:type="spellEnd"/>
    </w:p>
    <w:tbl>
      <w:tblPr>
        <w:tblW w:w="9633" w:type="dxa"/>
        <w:tblBorders>
          <w:top w:val="single" w:sz="12" w:space="0" w:color="auto"/>
          <w:bottom w:val="single" w:sz="2" w:space="0" w:color="auto"/>
          <w:insideH w:val="single" w:sz="2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2336"/>
        <w:gridCol w:w="1843"/>
        <w:gridCol w:w="2727"/>
        <w:gridCol w:w="2727"/>
      </w:tblGrid>
      <w:tr w:rsidR="00A667F0" w:rsidRPr="00951F46" w14:paraId="5B2C67E0" w14:textId="3B3DD0C7" w:rsidTr="00F82D7A">
        <w:trPr>
          <w:trHeight w:val="378"/>
        </w:trPr>
        <w:tc>
          <w:tcPr>
            <w:tcW w:w="2336" w:type="dxa"/>
          </w:tcPr>
          <w:p w14:paraId="7D19DFEB" w14:textId="77777777" w:rsidR="00A667F0" w:rsidRPr="00951F46" w:rsidRDefault="00A667F0" w:rsidP="007F2E64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Apzīmējums</w:t>
            </w:r>
          </w:p>
        </w:tc>
        <w:tc>
          <w:tcPr>
            <w:tcW w:w="1843" w:type="dxa"/>
          </w:tcPr>
          <w:p w14:paraId="64B0333B" w14:textId="3C2AD6A8" w:rsidR="00A667F0" w:rsidRPr="00951F46" w:rsidRDefault="00A667F0" w:rsidP="007F2E64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Aprak</w:t>
            </w:r>
            <w:r w:rsidR="001E1F35">
              <w:rPr>
                <w:rFonts w:cs="Arial"/>
              </w:rPr>
              <w:t>s</w:t>
            </w:r>
            <w:r w:rsidRPr="00951F46">
              <w:rPr>
                <w:rFonts w:cs="Arial"/>
              </w:rPr>
              <w:t>ts</w:t>
            </w:r>
          </w:p>
        </w:tc>
        <w:tc>
          <w:tcPr>
            <w:tcW w:w="2727" w:type="dxa"/>
          </w:tcPr>
          <w:p w14:paraId="56AA37D2" w14:textId="48D02EB2" w:rsidR="00A667F0" w:rsidRPr="00951F46" w:rsidRDefault="00A667F0" w:rsidP="007F2E64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 xml:space="preserve">Realizācija uz </w:t>
            </w:r>
            <w:proofErr w:type="spellStart"/>
            <w:r>
              <w:rPr>
                <w:rFonts w:cs="Arial"/>
              </w:rPr>
              <w:t>react</w:t>
            </w:r>
            <w:proofErr w:type="spellEnd"/>
          </w:p>
        </w:tc>
        <w:tc>
          <w:tcPr>
            <w:tcW w:w="2727" w:type="dxa"/>
          </w:tcPr>
          <w:p w14:paraId="4D7F2EB8" w14:textId="4C0274F8" w:rsidR="00A667F0" w:rsidRPr="00951F46" w:rsidRDefault="00A667F0" w:rsidP="007F2E64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Realizācija uz HTML</w:t>
            </w:r>
          </w:p>
        </w:tc>
      </w:tr>
      <w:tr w:rsidR="00A667F0" w:rsidRPr="00951F46" w14:paraId="120CE628" w14:textId="23302D2D" w:rsidTr="00F82D7A">
        <w:trPr>
          <w:trHeight w:val="244"/>
        </w:trPr>
        <w:tc>
          <w:tcPr>
            <w:tcW w:w="2336" w:type="dxa"/>
          </w:tcPr>
          <w:p w14:paraId="5199EE7D" w14:textId="77777777" w:rsidR="00A667F0" w:rsidRPr="00951F46" w:rsidRDefault="00A667F0" w:rsidP="007F2E64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Sākuma lapa</w:t>
            </w:r>
          </w:p>
        </w:tc>
        <w:tc>
          <w:tcPr>
            <w:tcW w:w="1843" w:type="dxa"/>
          </w:tcPr>
          <w:p w14:paraId="195F23C1" w14:textId="77777777" w:rsidR="00A667F0" w:rsidRPr="00951F46" w:rsidRDefault="00A667F0" w:rsidP="007F2E64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Portāla sākuma lapa</w:t>
            </w:r>
          </w:p>
          <w:p w14:paraId="71EB5DA1" w14:textId="77777777" w:rsidR="00A667F0" w:rsidRPr="00951F46" w:rsidRDefault="00A667F0" w:rsidP="007F2E64">
            <w:pPr>
              <w:pStyle w:val="Tablebody"/>
              <w:rPr>
                <w:rFonts w:cs="Arial"/>
              </w:rPr>
            </w:pPr>
          </w:p>
        </w:tc>
        <w:tc>
          <w:tcPr>
            <w:tcW w:w="2727" w:type="dxa"/>
          </w:tcPr>
          <w:p w14:paraId="6D73E45E" w14:textId="59ED8DC5" w:rsidR="00A667F0" w:rsidRPr="00951F46" w:rsidRDefault="001E1F35" w:rsidP="007F2E64">
            <w:pPr>
              <w:pStyle w:val="Tablebody"/>
              <w:rPr>
                <w:rFonts w:cs="Arial"/>
              </w:rPr>
            </w:pPr>
            <w:r w:rsidRPr="00772CDB">
              <w:rPr>
                <w:rFonts w:eastAsiaTheme="majorEastAsia" w:cs="Arial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Cs w:val="20"/>
              </w:rPr>
              <w:t>/?path=/story/pages-lvp-portal--index-page</w:t>
            </w:r>
            <w:r w:rsidR="00AA2905">
              <w:rPr>
                <w:rFonts w:eastAsiaTheme="majorEastAsia" w:cs="Arial"/>
                <w:szCs w:val="20"/>
              </w:rPr>
              <w:t xml:space="preserve"> </w:t>
            </w:r>
          </w:p>
        </w:tc>
        <w:tc>
          <w:tcPr>
            <w:tcW w:w="2727" w:type="dxa"/>
          </w:tcPr>
          <w:p w14:paraId="0A41D325" w14:textId="309EEB4B" w:rsidR="00A667F0" w:rsidRDefault="001E1F35" w:rsidP="007F2E64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Controls.Html.Full</w:t>
            </w:r>
            <w:r w:rsidRPr="00772CDB">
              <w:t>/?path=/story/pages-lvp-portal--index-page</w:t>
            </w:r>
            <w:r w:rsidR="00B72DAC">
              <w:t xml:space="preserve"> </w:t>
            </w:r>
          </w:p>
        </w:tc>
      </w:tr>
    </w:tbl>
    <w:p w14:paraId="13E657B0" w14:textId="2A648E81" w:rsidR="004134FA" w:rsidRPr="00951F46" w:rsidRDefault="00640BE1" w:rsidP="00E12E8E">
      <w:pPr>
        <w:pStyle w:val="Tablenumber"/>
      </w:pPr>
      <w:r>
        <w:lastRenderedPageBreak/>
        <w:t>46</w:t>
      </w:r>
      <w:r w:rsidR="004134FA" w:rsidRPr="00951F46">
        <w:t>.tabula</w:t>
      </w:r>
    </w:p>
    <w:p w14:paraId="06BEB589" w14:textId="77777777" w:rsidR="004134FA" w:rsidRPr="00951F46" w:rsidRDefault="004134FA">
      <w:pPr>
        <w:pStyle w:val="Tabletitle"/>
      </w:pPr>
      <w:r w:rsidRPr="00951F46">
        <w:t>Portāla sākuma lapas izklāsts (Sākuma lapa).</w:t>
      </w:r>
    </w:p>
    <w:tbl>
      <w:tblPr>
        <w:tblW w:w="9781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4962"/>
        <w:gridCol w:w="4819"/>
      </w:tblGrid>
      <w:tr w:rsidR="004134FA" w:rsidRPr="00951F46" w14:paraId="07870BB8" w14:textId="77777777" w:rsidTr="007F2E64">
        <w:trPr>
          <w:tblHeader/>
        </w:trPr>
        <w:tc>
          <w:tcPr>
            <w:tcW w:w="9781" w:type="dxa"/>
            <w:gridSpan w:val="2"/>
            <w:tcBorders>
              <w:top w:val="single" w:sz="12" w:space="0" w:color="auto"/>
              <w:bottom w:val="single" w:sz="2" w:space="0" w:color="auto"/>
            </w:tcBorders>
          </w:tcPr>
          <w:p w14:paraId="5D46FDE4" w14:textId="77777777" w:rsidR="004134FA" w:rsidRPr="00951F46" w:rsidRDefault="004134FA" w:rsidP="007F2E64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Darba virsma</w:t>
            </w:r>
          </w:p>
        </w:tc>
      </w:tr>
      <w:tr w:rsidR="004134FA" w:rsidRPr="00951F46" w14:paraId="421D454B" w14:textId="77777777" w:rsidTr="007F2E64">
        <w:tc>
          <w:tcPr>
            <w:tcW w:w="9781" w:type="dxa"/>
            <w:gridSpan w:val="2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62D936EE" w14:textId="014BC950" w:rsidR="004134FA" w:rsidRPr="00951F46" w:rsidRDefault="00307914" w:rsidP="007F2E64">
            <w:pPr>
              <w:pStyle w:val="Pictureposition"/>
              <w:rPr>
                <w:rFonts w:cs="Arial"/>
              </w:rPr>
            </w:pPr>
            <w:r w:rsidRPr="00307914">
              <w:rPr>
                <w:rFonts w:cs="Arial"/>
                <w:noProof/>
              </w:rPr>
              <w:drawing>
                <wp:inline distT="0" distB="0" distL="0" distR="0" wp14:anchorId="2E4F494F" wp14:editId="18A22DC4">
                  <wp:extent cx="3705225" cy="3501854"/>
                  <wp:effectExtent l="0" t="0" r="0" b="3810"/>
                  <wp:docPr id="120373863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3738630" name="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0102" cy="3506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34FA" w:rsidRPr="00951F46" w14:paraId="49385DCC" w14:textId="77777777" w:rsidTr="007F2E64"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</w:tcPr>
          <w:p w14:paraId="77F8193F" w14:textId="77777777" w:rsidR="004134FA" w:rsidRPr="00951F46" w:rsidRDefault="004134FA" w:rsidP="007F2E64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r w:rsidRPr="00951F46">
              <w:rPr>
                <w:rFonts w:cs="Arial"/>
              </w:rPr>
              <w:t>Mobilā aplikācija</w:t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</w:tcPr>
          <w:p w14:paraId="03ED7F46" w14:textId="77777777" w:rsidR="004134FA" w:rsidRPr="00951F46" w:rsidRDefault="004134FA" w:rsidP="007F2E64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proofErr w:type="spellStart"/>
            <w:r w:rsidRPr="00951F46">
              <w:rPr>
                <w:rFonts w:cs="Arial"/>
              </w:rPr>
              <w:t>Viedierīce</w:t>
            </w:r>
            <w:proofErr w:type="spellEnd"/>
          </w:p>
        </w:tc>
      </w:tr>
      <w:tr w:rsidR="004134FA" w:rsidRPr="00951F46" w14:paraId="016579E7" w14:textId="77777777" w:rsidTr="007F2E64">
        <w:trPr>
          <w:trHeight w:val="6075"/>
        </w:trPr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12732BE3" w14:textId="4C423710" w:rsidR="004134FA" w:rsidRPr="00951F46" w:rsidRDefault="008F484F" w:rsidP="007F2E64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t xml:space="preserve"> </w:t>
            </w:r>
            <w:r w:rsidRPr="008F484F">
              <w:rPr>
                <w:rFonts w:cs="Arial"/>
                <w:noProof/>
                <w:lang w:eastAsia="lv-LV"/>
              </w:rPr>
              <w:drawing>
                <wp:inline distT="0" distB="0" distL="0" distR="0" wp14:anchorId="54875F4B" wp14:editId="701B3321">
                  <wp:extent cx="2083823" cy="4476750"/>
                  <wp:effectExtent l="0" t="0" r="0" b="0"/>
                  <wp:docPr id="30120539" name="Picture 30120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8599" cy="4487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67674F98" w14:textId="71D190AE" w:rsidR="004134FA" w:rsidRPr="00951F46" w:rsidRDefault="008F484F" w:rsidP="007F2E64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8F484F">
              <w:rPr>
                <w:rFonts w:cs="Arial"/>
                <w:noProof/>
                <w:lang w:eastAsia="lv-LV"/>
              </w:rPr>
              <w:drawing>
                <wp:inline distT="0" distB="0" distL="0" distR="0" wp14:anchorId="1FF7E1B3" wp14:editId="039A5A5C">
                  <wp:extent cx="2922905" cy="2974340"/>
                  <wp:effectExtent l="0" t="0" r="0" b="0"/>
                  <wp:docPr id="30120540" name="Picture 30120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05" cy="2974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0233D0" w14:textId="3A32DBBB" w:rsidR="004134FA" w:rsidRPr="00951F46" w:rsidRDefault="00640BE1" w:rsidP="00E12E8E">
      <w:pPr>
        <w:pStyle w:val="Tablenumber"/>
      </w:pPr>
      <w:r>
        <w:lastRenderedPageBreak/>
        <w:t>47</w:t>
      </w:r>
      <w:r w:rsidR="004134FA" w:rsidRPr="00951F46">
        <w:t>.tabula</w:t>
      </w:r>
    </w:p>
    <w:p w14:paraId="488A8270" w14:textId="3FE2B46A" w:rsidR="004134FA" w:rsidRPr="00951F46" w:rsidRDefault="004134FA">
      <w:pPr>
        <w:pStyle w:val="Tabletitle"/>
      </w:pPr>
      <w:r w:rsidRPr="00951F46">
        <w:t xml:space="preserve">Rezultāta meklēšanas lapa </w:t>
      </w:r>
      <w:proofErr w:type="spellStart"/>
      <w:r w:rsidRPr="00951F46">
        <w:t>React</w:t>
      </w:r>
      <w:proofErr w:type="spellEnd"/>
      <w:r w:rsidRPr="00951F46">
        <w:t xml:space="preserve"> </w:t>
      </w:r>
      <w:r w:rsidR="00A667F0">
        <w:t xml:space="preserve">un HTML </w:t>
      </w:r>
      <w:proofErr w:type="spellStart"/>
      <w:r w:rsidRPr="00951F46">
        <w:t>Storybook</w:t>
      </w:r>
      <w:proofErr w:type="spellEnd"/>
    </w:p>
    <w:tbl>
      <w:tblPr>
        <w:tblW w:w="5000" w:type="pct"/>
        <w:tblBorders>
          <w:top w:val="single" w:sz="12" w:space="0" w:color="auto"/>
          <w:bottom w:val="single" w:sz="2" w:space="0" w:color="auto"/>
          <w:insideH w:val="single" w:sz="2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1698"/>
        <w:gridCol w:w="2231"/>
        <w:gridCol w:w="2854"/>
        <w:gridCol w:w="2855"/>
      </w:tblGrid>
      <w:tr w:rsidR="001E1F35" w:rsidRPr="00951F46" w14:paraId="0023C7C9" w14:textId="230D6254" w:rsidTr="0008431E">
        <w:trPr>
          <w:trHeight w:val="378"/>
        </w:trPr>
        <w:tc>
          <w:tcPr>
            <w:tcW w:w="1698" w:type="dxa"/>
          </w:tcPr>
          <w:p w14:paraId="04BAD9CC" w14:textId="77777777" w:rsidR="001E1F35" w:rsidRPr="00951F46" w:rsidRDefault="001E1F35" w:rsidP="001E1F35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Apzīmējums</w:t>
            </w:r>
          </w:p>
        </w:tc>
        <w:tc>
          <w:tcPr>
            <w:tcW w:w="2231" w:type="dxa"/>
          </w:tcPr>
          <w:p w14:paraId="0F420D7A" w14:textId="26FB8474" w:rsidR="001E1F35" w:rsidRPr="00951F46" w:rsidRDefault="001E1F35" w:rsidP="001E1F35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Apraksts</w:t>
            </w:r>
          </w:p>
        </w:tc>
        <w:tc>
          <w:tcPr>
            <w:tcW w:w="2854" w:type="dxa"/>
          </w:tcPr>
          <w:p w14:paraId="740BB4CB" w14:textId="67931594" w:rsidR="001E1F35" w:rsidRPr="00951F46" w:rsidRDefault="001E1F35" w:rsidP="001E1F35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 xml:space="preserve">Realizācija uz </w:t>
            </w:r>
            <w:proofErr w:type="spellStart"/>
            <w:r>
              <w:rPr>
                <w:rFonts w:cs="Arial"/>
              </w:rPr>
              <w:t>react</w:t>
            </w:r>
            <w:proofErr w:type="spellEnd"/>
          </w:p>
        </w:tc>
        <w:tc>
          <w:tcPr>
            <w:tcW w:w="2855" w:type="dxa"/>
          </w:tcPr>
          <w:p w14:paraId="5381FA65" w14:textId="21423B40" w:rsidR="001E1F35" w:rsidRPr="00951F46" w:rsidDel="00A667F0" w:rsidRDefault="001E1F35" w:rsidP="001E1F35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Realizācija uz html</w:t>
            </w:r>
          </w:p>
        </w:tc>
      </w:tr>
      <w:tr w:rsidR="001E1F35" w:rsidRPr="00951F46" w14:paraId="43EA89EA" w14:textId="3C6FD247" w:rsidTr="0008431E">
        <w:trPr>
          <w:trHeight w:val="244"/>
        </w:trPr>
        <w:tc>
          <w:tcPr>
            <w:tcW w:w="1698" w:type="dxa"/>
          </w:tcPr>
          <w:p w14:paraId="77B41D31" w14:textId="77777777" w:rsidR="001E1F35" w:rsidRPr="00951F46" w:rsidRDefault="001E1F35" w:rsidP="001E1F35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 xml:space="preserve">Search </w:t>
            </w:r>
            <w:proofErr w:type="spellStart"/>
            <w:r w:rsidRPr="00951F46">
              <w:rPr>
                <w:rFonts w:cs="Arial"/>
              </w:rPr>
              <w:t>Results</w:t>
            </w:r>
            <w:proofErr w:type="spellEnd"/>
          </w:p>
        </w:tc>
        <w:tc>
          <w:tcPr>
            <w:tcW w:w="2231" w:type="dxa"/>
          </w:tcPr>
          <w:p w14:paraId="53D0E354" w14:textId="77777777" w:rsidR="001E1F35" w:rsidRPr="00951F46" w:rsidRDefault="001E1F35" w:rsidP="001E1F35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Rezultāta meklēšanas lapa</w:t>
            </w:r>
          </w:p>
          <w:p w14:paraId="0FADDF6A" w14:textId="77777777" w:rsidR="001E1F35" w:rsidRPr="00951F46" w:rsidRDefault="001E1F35" w:rsidP="001E1F35">
            <w:pPr>
              <w:pStyle w:val="Tablebody"/>
              <w:rPr>
                <w:rFonts w:cs="Arial"/>
              </w:rPr>
            </w:pPr>
          </w:p>
        </w:tc>
        <w:tc>
          <w:tcPr>
            <w:tcW w:w="2854" w:type="dxa"/>
          </w:tcPr>
          <w:p w14:paraId="1C60AD71" w14:textId="7B835291" w:rsidR="001E1F35" w:rsidRPr="00951F46" w:rsidRDefault="001E1F35" w:rsidP="001E1F35">
            <w:pPr>
              <w:pStyle w:val="Tablebody"/>
              <w:rPr>
                <w:rFonts w:cs="Arial"/>
              </w:rPr>
            </w:pPr>
            <w:r w:rsidRPr="00772CDB">
              <w:rPr>
                <w:rFonts w:eastAsiaTheme="majorEastAsia" w:cs="Arial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Cs w:val="20"/>
              </w:rPr>
              <w:t>/?path=/story/pages-lvp-portal--search-results</w:t>
            </w:r>
            <w:r>
              <w:rPr>
                <w:rFonts w:eastAsiaTheme="majorEastAsia" w:cs="Arial"/>
                <w:szCs w:val="20"/>
              </w:rPr>
              <w:t xml:space="preserve"> </w:t>
            </w:r>
          </w:p>
        </w:tc>
        <w:tc>
          <w:tcPr>
            <w:tcW w:w="2855" w:type="dxa"/>
          </w:tcPr>
          <w:p w14:paraId="28E2C29D" w14:textId="61445EB9" w:rsidR="001E1F35" w:rsidDel="000F2962" w:rsidRDefault="001E1F35" w:rsidP="001E1F35">
            <w:pPr>
              <w:pStyle w:val="Tablebody"/>
            </w:pPr>
            <w:r w:rsidRPr="00772CDB">
              <w:t>https://eservices-test.vraa.gov.lv/EservicePlatform.</w:t>
            </w:r>
            <w:r w:rsidR="0047370B" w:rsidRPr="00772CDB">
              <w:t>Controls.Html.Full</w:t>
            </w:r>
            <w:r w:rsidRPr="00772CDB">
              <w:t>/?path=/story/pages-lvp-portal--search-results</w:t>
            </w:r>
          </w:p>
        </w:tc>
      </w:tr>
    </w:tbl>
    <w:p w14:paraId="17B9A2E3" w14:textId="2A3A9515" w:rsidR="004134FA" w:rsidRPr="00951F46" w:rsidRDefault="00640BE1" w:rsidP="00E12E8E">
      <w:pPr>
        <w:pStyle w:val="Tablenumber"/>
      </w:pPr>
      <w:r>
        <w:lastRenderedPageBreak/>
        <w:t>48</w:t>
      </w:r>
      <w:r w:rsidR="004134FA" w:rsidRPr="00951F46">
        <w:t>.tabula</w:t>
      </w:r>
    </w:p>
    <w:p w14:paraId="47AA9FE1" w14:textId="77777777" w:rsidR="004134FA" w:rsidRPr="00951F46" w:rsidRDefault="004134FA">
      <w:pPr>
        <w:pStyle w:val="Tabletitle"/>
      </w:pPr>
      <w:r w:rsidRPr="00951F46">
        <w:t>Rezultātu meklēšanas lapas izklāsts (</w:t>
      </w:r>
      <w:proofErr w:type="spellStart"/>
      <w:r w:rsidRPr="00951F46">
        <w:t>React</w:t>
      </w:r>
      <w:proofErr w:type="spellEnd"/>
      <w:r w:rsidRPr="00951F46">
        <w:t xml:space="preserve"> </w:t>
      </w:r>
      <w:proofErr w:type="spellStart"/>
      <w:r w:rsidRPr="00951F46">
        <w:t>Storybook</w:t>
      </w:r>
      <w:proofErr w:type="spellEnd"/>
      <w:r w:rsidRPr="00951F46">
        <w:t>)</w:t>
      </w:r>
    </w:p>
    <w:tbl>
      <w:tblPr>
        <w:tblW w:w="9781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4962"/>
        <w:gridCol w:w="4819"/>
      </w:tblGrid>
      <w:tr w:rsidR="004134FA" w:rsidRPr="00951F46" w14:paraId="3F77FFC3" w14:textId="77777777" w:rsidTr="007F2E64">
        <w:trPr>
          <w:tblHeader/>
        </w:trPr>
        <w:tc>
          <w:tcPr>
            <w:tcW w:w="9781" w:type="dxa"/>
            <w:gridSpan w:val="2"/>
            <w:tcBorders>
              <w:top w:val="single" w:sz="12" w:space="0" w:color="auto"/>
              <w:bottom w:val="single" w:sz="2" w:space="0" w:color="auto"/>
            </w:tcBorders>
          </w:tcPr>
          <w:p w14:paraId="77C4442A" w14:textId="77777777" w:rsidR="004134FA" w:rsidRPr="00951F46" w:rsidRDefault="004134FA" w:rsidP="007F2E64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Darba virsma</w:t>
            </w:r>
          </w:p>
        </w:tc>
      </w:tr>
      <w:tr w:rsidR="004134FA" w:rsidRPr="00951F46" w14:paraId="62CCC5F4" w14:textId="77777777" w:rsidTr="007F2E64">
        <w:tc>
          <w:tcPr>
            <w:tcW w:w="9781" w:type="dxa"/>
            <w:gridSpan w:val="2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799BA318" w14:textId="5FA59E89" w:rsidR="004134FA" w:rsidRPr="00951F46" w:rsidRDefault="00307914" w:rsidP="007F2E64">
            <w:pPr>
              <w:pStyle w:val="Pictureposition"/>
              <w:rPr>
                <w:rFonts w:cs="Arial"/>
              </w:rPr>
            </w:pPr>
            <w:r w:rsidRPr="00307914">
              <w:rPr>
                <w:rFonts w:cs="Arial"/>
                <w:noProof/>
              </w:rPr>
              <w:drawing>
                <wp:inline distT="0" distB="0" distL="0" distR="0" wp14:anchorId="232EFBA1" wp14:editId="60F88AE6">
                  <wp:extent cx="3133725" cy="2831000"/>
                  <wp:effectExtent l="0" t="0" r="0" b="7620"/>
                  <wp:docPr id="33740749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407491" name=""/>
                          <pic:cNvPicPr/>
                        </pic:nvPicPr>
                        <pic:blipFill>
                          <a:blip r:embed="rId4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8992" cy="2835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34FA" w:rsidRPr="00951F46" w14:paraId="5C08D406" w14:textId="77777777" w:rsidTr="007F2E64"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</w:tcPr>
          <w:p w14:paraId="64D313C1" w14:textId="77777777" w:rsidR="004134FA" w:rsidRPr="00951F46" w:rsidRDefault="004134FA" w:rsidP="007F2E64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r w:rsidRPr="00951F46">
              <w:rPr>
                <w:rFonts w:cs="Arial"/>
              </w:rPr>
              <w:t>Mobilā aplikācija</w:t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</w:tcPr>
          <w:p w14:paraId="10A9C575" w14:textId="77777777" w:rsidR="004134FA" w:rsidRPr="00951F46" w:rsidRDefault="004134FA" w:rsidP="007F2E64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proofErr w:type="spellStart"/>
            <w:r w:rsidRPr="00951F46">
              <w:rPr>
                <w:rFonts w:cs="Arial"/>
              </w:rPr>
              <w:t>Viedierīce</w:t>
            </w:r>
            <w:proofErr w:type="spellEnd"/>
          </w:p>
        </w:tc>
      </w:tr>
      <w:tr w:rsidR="004134FA" w:rsidRPr="00951F46" w14:paraId="6F63C78F" w14:textId="77777777" w:rsidTr="007F2E64">
        <w:trPr>
          <w:trHeight w:val="5630"/>
        </w:trPr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59BABEB3" w14:textId="44648255" w:rsidR="004134FA" w:rsidRPr="00951F46" w:rsidRDefault="008F484F" w:rsidP="007F2E64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62650026" wp14:editId="0B7E38E0">
                  <wp:extent cx="1282065" cy="3495675"/>
                  <wp:effectExtent l="0" t="0" r="0" b="9525"/>
                  <wp:docPr id="30120547" name="Picture 30120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0603"/>
                          <a:stretch/>
                        </pic:blipFill>
                        <pic:spPr bwMode="auto">
                          <a:xfrm>
                            <a:off x="0" y="0"/>
                            <a:ext cx="1302572" cy="3551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  <w:lang w:eastAsia="lv-LV"/>
              </w:rPr>
              <w:t xml:space="preserve"> </w:t>
            </w: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20A70135" wp14:editId="14D79A47">
                  <wp:extent cx="1282065" cy="3628661"/>
                  <wp:effectExtent l="0" t="0" r="0" b="0"/>
                  <wp:docPr id="30120551" name="Picture 30120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8724"/>
                          <a:stretch/>
                        </pic:blipFill>
                        <pic:spPr bwMode="auto">
                          <a:xfrm>
                            <a:off x="0" y="0"/>
                            <a:ext cx="1302572" cy="3686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6C32AEAB" w14:textId="5ED5AA75" w:rsidR="004134FA" w:rsidRPr="00951F46" w:rsidRDefault="00A667F0" w:rsidP="007F2E64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6364B957" wp14:editId="4BA6A3B4">
                  <wp:extent cx="2052320" cy="5090560"/>
                  <wp:effectExtent l="0" t="0" r="5080" b="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062" cy="5124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204901" w14:textId="6603D784" w:rsidR="00643F2B" w:rsidRDefault="00643F2B" w:rsidP="004134FA">
      <w:pPr>
        <w:pStyle w:val="Heading3"/>
      </w:pPr>
      <w:bookmarkStart w:id="229" w:name="_Toc163232219"/>
      <w:r>
        <w:lastRenderedPageBreak/>
        <w:t>E-adreses vispārēji izmantotās un aprakstošās lapas</w:t>
      </w:r>
      <w:bookmarkEnd w:id="229"/>
      <w:r>
        <w:t xml:space="preserve"> </w:t>
      </w:r>
    </w:p>
    <w:p w14:paraId="2E939464" w14:textId="5F533B3F" w:rsidR="00643F2B" w:rsidRDefault="00643F2B" w:rsidP="00643F2B">
      <w:pPr>
        <w:rPr>
          <w:rFonts w:cs="Arial"/>
        </w:rPr>
      </w:pPr>
      <w:r w:rsidRPr="00951F46">
        <w:rPr>
          <w:rFonts w:cs="Arial"/>
        </w:rPr>
        <w:t xml:space="preserve">Portāla vispārēji izmantotās un aprakstošās portāla lapas </w:t>
      </w:r>
      <w:proofErr w:type="spellStart"/>
      <w:r w:rsidRPr="00951F46">
        <w:rPr>
          <w:rFonts w:cs="Arial"/>
        </w:rPr>
        <w:t>React</w:t>
      </w:r>
      <w:proofErr w:type="spellEnd"/>
      <w:r w:rsidRPr="00951F46">
        <w:rPr>
          <w:rFonts w:cs="Arial"/>
        </w:rPr>
        <w:t xml:space="preserve"> </w:t>
      </w:r>
      <w:proofErr w:type="spellStart"/>
      <w:r w:rsidRPr="00951F46">
        <w:rPr>
          <w:rFonts w:cs="Arial"/>
        </w:rPr>
        <w:t>StoryBook</w:t>
      </w:r>
      <w:proofErr w:type="spellEnd"/>
      <w:r w:rsidR="0046278D">
        <w:rPr>
          <w:rFonts w:cs="Arial"/>
        </w:rPr>
        <w:t xml:space="preserve"> un HTML </w:t>
      </w:r>
      <w:proofErr w:type="spellStart"/>
      <w:r w:rsidR="0046278D">
        <w:rPr>
          <w:rFonts w:cs="Arial"/>
        </w:rPr>
        <w:t>StoryBook</w:t>
      </w:r>
      <w:proofErr w:type="spellEnd"/>
      <w:r w:rsidR="0046278D">
        <w:rPr>
          <w:rFonts w:cs="Arial"/>
        </w:rPr>
        <w:t xml:space="preserve"> </w:t>
      </w:r>
      <w:r w:rsidRPr="00951F46">
        <w:rPr>
          <w:rFonts w:cs="Arial"/>
        </w:rPr>
        <w:t xml:space="preserve"> tiek iedalītas atbilstoši zemāk norādītā tabulā.</w:t>
      </w:r>
    </w:p>
    <w:p w14:paraId="1EE74B94" w14:textId="63F3CA49" w:rsidR="00F031A6" w:rsidRDefault="00640BE1" w:rsidP="00E12E8E">
      <w:pPr>
        <w:pStyle w:val="Tablenumber"/>
      </w:pPr>
      <w:r>
        <w:t>49</w:t>
      </w:r>
      <w:r w:rsidR="00F031A6" w:rsidRPr="00951F46">
        <w:t>.tabula</w:t>
      </w:r>
    </w:p>
    <w:p w14:paraId="52B9DF0C" w14:textId="56131B72" w:rsidR="00643F2B" w:rsidRPr="00F031A6" w:rsidRDefault="00F031A6">
      <w:pPr>
        <w:pStyle w:val="Tabletitle"/>
      </w:pPr>
      <w:r>
        <w:t xml:space="preserve">E-adreses </w:t>
      </w:r>
      <w:r w:rsidRPr="00951F46">
        <w:t xml:space="preserve">lapu dalījums </w:t>
      </w:r>
      <w:proofErr w:type="spellStart"/>
      <w:r w:rsidRPr="00951F46">
        <w:t>React</w:t>
      </w:r>
      <w:proofErr w:type="spellEnd"/>
      <w:r w:rsidRPr="00951F46">
        <w:t xml:space="preserve"> </w:t>
      </w:r>
      <w:r w:rsidR="0046278D">
        <w:t xml:space="preserve">un HTML </w:t>
      </w:r>
      <w:proofErr w:type="spellStart"/>
      <w:r w:rsidRPr="00951F46">
        <w:t>Storybook</w:t>
      </w:r>
      <w:proofErr w:type="spellEnd"/>
    </w:p>
    <w:tbl>
      <w:tblPr>
        <w:tblW w:w="9781" w:type="dxa"/>
        <w:tblBorders>
          <w:top w:val="single" w:sz="12" w:space="0" w:color="auto"/>
          <w:bottom w:val="single" w:sz="2" w:space="0" w:color="auto"/>
          <w:insideH w:val="single" w:sz="2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3544"/>
        <w:gridCol w:w="6237"/>
      </w:tblGrid>
      <w:tr w:rsidR="00643F2B" w:rsidRPr="00951F46" w14:paraId="6830733B" w14:textId="77777777" w:rsidTr="004B4F20">
        <w:tc>
          <w:tcPr>
            <w:tcW w:w="3544" w:type="dxa"/>
          </w:tcPr>
          <w:p w14:paraId="2EDE41A4" w14:textId="77777777" w:rsidR="00643F2B" w:rsidRPr="00951F46" w:rsidRDefault="00643F2B" w:rsidP="004B4F20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Apzīmējums</w:t>
            </w:r>
          </w:p>
        </w:tc>
        <w:tc>
          <w:tcPr>
            <w:tcW w:w="6237" w:type="dxa"/>
          </w:tcPr>
          <w:p w14:paraId="1F890FD0" w14:textId="13F2BE48" w:rsidR="00643F2B" w:rsidRPr="00951F46" w:rsidRDefault="001E1F35" w:rsidP="004B4F20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Apraksts</w:t>
            </w:r>
          </w:p>
        </w:tc>
      </w:tr>
      <w:tr w:rsidR="00643F2B" w:rsidRPr="00951F46" w14:paraId="43DE4547" w14:textId="77777777" w:rsidTr="004B4F20">
        <w:tc>
          <w:tcPr>
            <w:tcW w:w="3544" w:type="dxa"/>
          </w:tcPr>
          <w:p w14:paraId="0BA5964B" w14:textId="08B1546C" w:rsidR="00643F2B" w:rsidRPr="0008431E" w:rsidRDefault="00643F2B" w:rsidP="00F031A6">
            <w:pPr>
              <w:pStyle w:val="ListParagraph"/>
              <w:numPr>
                <w:ilvl w:val="0"/>
                <w:numId w:val="50"/>
              </w:numPr>
              <w:rPr>
                <w:rFonts w:cs="Arial"/>
                <w:sz w:val="20"/>
                <w:szCs w:val="20"/>
              </w:rPr>
            </w:pPr>
            <w:proofErr w:type="spellStart"/>
            <w:r w:rsidRPr="0008431E">
              <w:rPr>
                <w:rFonts w:cs="Arial"/>
                <w:sz w:val="20"/>
                <w:szCs w:val="20"/>
              </w:rPr>
              <w:t>Email</w:t>
            </w:r>
            <w:proofErr w:type="spellEnd"/>
            <w:r w:rsidRPr="0008431E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Pr="0008431E">
              <w:rPr>
                <w:rFonts w:cs="Arial"/>
                <w:sz w:val="20"/>
                <w:szCs w:val="20"/>
              </w:rPr>
              <w:t>Connection</w:t>
            </w:r>
            <w:proofErr w:type="spellEnd"/>
          </w:p>
          <w:p w14:paraId="6A836F9E" w14:textId="77777777" w:rsidR="00643F2B" w:rsidRPr="0008431E" w:rsidRDefault="00643F2B" w:rsidP="00F031A6">
            <w:pPr>
              <w:pStyle w:val="ListParagraph"/>
              <w:numPr>
                <w:ilvl w:val="0"/>
                <w:numId w:val="50"/>
              </w:numPr>
              <w:rPr>
                <w:rFonts w:cs="Arial"/>
                <w:sz w:val="20"/>
                <w:szCs w:val="20"/>
              </w:rPr>
            </w:pPr>
            <w:r w:rsidRPr="0008431E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Pr="0008431E">
              <w:rPr>
                <w:rFonts w:cs="Arial"/>
                <w:sz w:val="20"/>
                <w:szCs w:val="20"/>
              </w:rPr>
              <w:t>Email</w:t>
            </w:r>
            <w:proofErr w:type="spellEnd"/>
            <w:r w:rsidRPr="0008431E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Pr="0008431E">
              <w:rPr>
                <w:rFonts w:cs="Arial"/>
                <w:sz w:val="20"/>
                <w:szCs w:val="20"/>
              </w:rPr>
              <w:t>Creation</w:t>
            </w:r>
            <w:proofErr w:type="spellEnd"/>
          </w:p>
          <w:p w14:paraId="4F5DFF54" w14:textId="77777777" w:rsidR="00643F2B" w:rsidRPr="0008431E" w:rsidRDefault="00643F2B" w:rsidP="00F031A6">
            <w:pPr>
              <w:pStyle w:val="ListParagraph"/>
              <w:numPr>
                <w:ilvl w:val="0"/>
                <w:numId w:val="50"/>
              </w:numPr>
              <w:rPr>
                <w:rFonts w:cs="Arial"/>
                <w:sz w:val="20"/>
                <w:szCs w:val="20"/>
              </w:rPr>
            </w:pPr>
            <w:r w:rsidRPr="0008431E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Pr="0008431E">
              <w:rPr>
                <w:rFonts w:cs="Arial"/>
                <w:sz w:val="20"/>
                <w:szCs w:val="20"/>
              </w:rPr>
              <w:t>Email</w:t>
            </w:r>
            <w:proofErr w:type="spellEnd"/>
            <w:r w:rsidRPr="0008431E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Pr="0008431E">
              <w:rPr>
                <w:rFonts w:cs="Arial"/>
                <w:sz w:val="20"/>
                <w:szCs w:val="20"/>
              </w:rPr>
              <w:t>Creation</w:t>
            </w:r>
            <w:proofErr w:type="spellEnd"/>
            <w:r w:rsidRPr="0008431E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Pr="0008431E">
              <w:rPr>
                <w:rFonts w:cs="Arial"/>
                <w:sz w:val="20"/>
                <w:szCs w:val="20"/>
              </w:rPr>
              <w:t>Success</w:t>
            </w:r>
            <w:proofErr w:type="spellEnd"/>
          </w:p>
          <w:p w14:paraId="6609D2B6" w14:textId="245DE079" w:rsidR="00643F2B" w:rsidRPr="00F031A6" w:rsidRDefault="00643F2B" w:rsidP="00F031A6">
            <w:pPr>
              <w:pStyle w:val="ListParagraph"/>
              <w:numPr>
                <w:ilvl w:val="0"/>
                <w:numId w:val="50"/>
              </w:numPr>
              <w:rPr>
                <w:rFonts w:cs="Arial"/>
                <w:sz w:val="20"/>
                <w:szCs w:val="20"/>
              </w:rPr>
            </w:pPr>
            <w:r w:rsidRPr="0008431E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Pr="0008431E">
              <w:rPr>
                <w:rFonts w:cs="Arial"/>
                <w:sz w:val="20"/>
                <w:szCs w:val="20"/>
              </w:rPr>
              <w:t>Email</w:t>
            </w:r>
            <w:proofErr w:type="spellEnd"/>
            <w:r w:rsidRPr="0008431E">
              <w:rPr>
                <w:rFonts w:cs="Arial"/>
                <w:sz w:val="20"/>
                <w:szCs w:val="20"/>
              </w:rPr>
              <w:t xml:space="preserve"> Info</w:t>
            </w:r>
          </w:p>
        </w:tc>
        <w:tc>
          <w:tcPr>
            <w:tcW w:w="6237" w:type="dxa"/>
          </w:tcPr>
          <w:p w14:paraId="7BCACEE5" w14:textId="77777777" w:rsidR="00643F2B" w:rsidRPr="00951F46" w:rsidRDefault="00643F2B" w:rsidP="00F031A6">
            <w:pPr>
              <w:pStyle w:val="ListParagraph"/>
              <w:numPr>
                <w:ilvl w:val="0"/>
                <w:numId w:val="51"/>
              </w:num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 xml:space="preserve"> E-adreses izveidošanas lapa</w:t>
            </w:r>
          </w:p>
          <w:p w14:paraId="2E701137" w14:textId="77777777" w:rsidR="00643F2B" w:rsidRPr="00951F46" w:rsidRDefault="00643F2B" w:rsidP="00F031A6">
            <w:pPr>
              <w:pStyle w:val="ListParagraph"/>
              <w:numPr>
                <w:ilvl w:val="0"/>
                <w:numId w:val="51"/>
              </w:num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 xml:space="preserve"> E-adrese pieteikuma lapa</w:t>
            </w:r>
          </w:p>
          <w:p w14:paraId="1C5145B9" w14:textId="77777777" w:rsidR="00643F2B" w:rsidRPr="00951F46" w:rsidRDefault="00643F2B" w:rsidP="00F031A6">
            <w:pPr>
              <w:pStyle w:val="ListParagraph"/>
              <w:numPr>
                <w:ilvl w:val="0"/>
                <w:numId w:val="51"/>
              </w:num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 xml:space="preserve"> E-adreses apstiprināšanas lapa</w:t>
            </w:r>
          </w:p>
          <w:p w14:paraId="0541AEDF" w14:textId="2481BA21" w:rsidR="00643F2B" w:rsidRPr="00F031A6" w:rsidRDefault="00643F2B" w:rsidP="00F031A6">
            <w:pPr>
              <w:pStyle w:val="ListParagraph"/>
              <w:numPr>
                <w:ilvl w:val="0"/>
                <w:numId w:val="51"/>
              </w:num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 xml:space="preserve"> E-adreses informatīvā lapa</w:t>
            </w:r>
          </w:p>
        </w:tc>
      </w:tr>
    </w:tbl>
    <w:p w14:paraId="32045767" w14:textId="77777777" w:rsidR="00643F2B" w:rsidRPr="00F031A6" w:rsidRDefault="00643F2B" w:rsidP="00F031A6">
      <w:pPr>
        <w:rPr>
          <w:lang w:eastAsia="en-US"/>
        </w:rPr>
      </w:pPr>
    </w:p>
    <w:p w14:paraId="14067D4B" w14:textId="77777777" w:rsidR="00643F2B" w:rsidRDefault="00643F2B" w:rsidP="00B838A0">
      <w:pPr>
        <w:pStyle w:val="Tablenumber"/>
      </w:pPr>
    </w:p>
    <w:p w14:paraId="35EEA144" w14:textId="2797CDB0" w:rsidR="00FB1B51" w:rsidRPr="00951F46" w:rsidRDefault="00640BE1" w:rsidP="00E12E8E">
      <w:pPr>
        <w:pStyle w:val="Tablenumber"/>
      </w:pPr>
      <w:r>
        <w:t>50</w:t>
      </w:r>
      <w:r w:rsidR="00FB1B51" w:rsidRPr="00951F46">
        <w:t>.tabula</w:t>
      </w:r>
    </w:p>
    <w:p w14:paraId="1EAD6FCB" w14:textId="5D016BEC" w:rsidR="00FB1B51" w:rsidRPr="00951F46" w:rsidRDefault="00FB1B51">
      <w:pPr>
        <w:pStyle w:val="Tabletitle"/>
      </w:pPr>
      <w:r w:rsidRPr="00951F46">
        <w:t xml:space="preserve">E-adreses izveidošanas lapa </w:t>
      </w:r>
      <w:proofErr w:type="spellStart"/>
      <w:r w:rsidRPr="00951F46">
        <w:t>React</w:t>
      </w:r>
      <w:proofErr w:type="spellEnd"/>
      <w:r w:rsidRPr="00951F46">
        <w:t xml:space="preserve"> </w:t>
      </w:r>
      <w:r w:rsidR="0046278D">
        <w:t xml:space="preserve">un HTML </w:t>
      </w:r>
      <w:proofErr w:type="spellStart"/>
      <w:r w:rsidRPr="00951F46">
        <w:t>Storybook</w:t>
      </w:r>
      <w:proofErr w:type="spellEnd"/>
    </w:p>
    <w:tbl>
      <w:tblPr>
        <w:tblW w:w="5000" w:type="pct"/>
        <w:tblBorders>
          <w:top w:val="single" w:sz="12" w:space="0" w:color="auto"/>
          <w:bottom w:val="single" w:sz="2" w:space="0" w:color="auto"/>
          <w:insideH w:val="single" w:sz="2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1770"/>
        <w:gridCol w:w="2387"/>
        <w:gridCol w:w="2740"/>
        <w:gridCol w:w="2741"/>
      </w:tblGrid>
      <w:tr w:rsidR="00245957" w:rsidRPr="00951F46" w14:paraId="073E3436" w14:textId="54621EB2" w:rsidTr="0008431E">
        <w:trPr>
          <w:trHeight w:val="378"/>
        </w:trPr>
        <w:tc>
          <w:tcPr>
            <w:tcW w:w="1770" w:type="dxa"/>
          </w:tcPr>
          <w:p w14:paraId="7EA67A29" w14:textId="77777777" w:rsidR="00245957" w:rsidRPr="00951F46" w:rsidRDefault="00245957" w:rsidP="00245957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Apzīmējums</w:t>
            </w:r>
          </w:p>
        </w:tc>
        <w:tc>
          <w:tcPr>
            <w:tcW w:w="2387" w:type="dxa"/>
          </w:tcPr>
          <w:p w14:paraId="53A978AB" w14:textId="34671F3B" w:rsidR="00245957" w:rsidRPr="00951F46" w:rsidRDefault="00245957" w:rsidP="00245957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Apraksts</w:t>
            </w:r>
          </w:p>
        </w:tc>
        <w:tc>
          <w:tcPr>
            <w:tcW w:w="2740" w:type="dxa"/>
          </w:tcPr>
          <w:p w14:paraId="2787290A" w14:textId="096B1E3B" w:rsidR="00245957" w:rsidRPr="00951F46" w:rsidRDefault="00245957" w:rsidP="00245957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 xml:space="preserve">Realizācija </w:t>
            </w:r>
            <w:proofErr w:type="spellStart"/>
            <w:r>
              <w:rPr>
                <w:rFonts w:cs="Arial"/>
              </w:rPr>
              <w:t>react</w:t>
            </w:r>
            <w:proofErr w:type="spellEnd"/>
          </w:p>
        </w:tc>
        <w:tc>
          <w:tcPr>
            <w:tcW w:w="2741" w:type="dxa"/>
          </w:tcPr>
          <w:p w14:paraId="53406C21" w14:textId="02B94B5F" w:rsidR="00245957" w:rsidRDefault="00245957" w:rsidP="00245957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Realizācija html</w:t>
            </w:r>
          </w:p>
        </w:tc>
      </w:tr>
      <w:tr w:rsidR="00245957" w:rsidRPr="00951F46" w14:paraId="6CD4BD01" w14:textId="6981032E" w:rsidTr="0008431E">
        <w:trPr>
          <w:trHeight w:val="244"/>
        </w:trPr>
        <w:tc>
          <w:tcPr>
            <w:tcW w:w="1770" w:type="dxa"/>
          </w:tcPr>
          <w:p w14:paraId="7865AB58" w14:textId="0F713DA3" w:rsidR="00245957" w:rsidRPr="00951F46" w:rsidRDefault="00245957" w:rsidP="00245957">
            <w:pPr>
              <w:rPr>
                <w:rFonts w:cs="Arial"/>
                <w:sz w:val="20"/>
                <w:szCs w:val="20"/>
              </w:rPr>
            </w:pPr>
            <w:proofErr w:type="spellStart"/>
            <w:r w:rsidRPr="00951F46">
              <w:rPr>
                <w:rFonts w:cs="Arial"/>
                <w:sz w:val="20"/>
                <w:szCs w:val="20"/>
              </w:rPr>
              <w:t>Email</w:t>
            </w:r>
            <w:proofErr w:type="spellEnd"/>
            <w:r w:rsidRPr="00951F46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Pr="00951F46">
              <w:rPr>
                <w:rFonts w:cs="Arial"/>
                <w:sz w:val="20"/>
                <w:szCs w:val="20"/>
              </w:rPr>
              <w:t>Connection</w:t>
            </w:r>
            <w:proofErr w:type="spellEnd"/>
          </w:p>
        </w:tc>
        <w:tc>
          <w:tcPr>
            <w:tcW w:w="2387" w:type="dxa"/>
          </w:tcPr>
          <w:p w14:paraId="6F6B43DB" w14:textId="050543F5" w:rsidR="00245957" w:rsidRPr="00951F46" w:rsidRDefault="00245957" w:rsidP="00245957">
            <w:p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 xml:space="preserve"> E-adreses izveidošanas lapa</w:t>
            </w:r>
          </w:p>
        </w:tc>
        <w:tc>
          <w:tcPr>
            <w:tcW w:w="2740" w:type="dxa"/>
          </w:tcPr>
          <w:p w14:paraId="01171030" w14:textId="514604C0" w:rsidR="00245957" w:rsidRPr="00951F46" w:rsidRDefault="00245957" w:rsidP="00245957">
            <w:pPr>
              <w:rPr>
                <w:rFonts w:cs="Arial"/>
                <w:sz w:val="20"/>
                <w:szCs w:val="20"/>
              </w:rPr>
            </w:pPr>
            <w:r w:rsidRPr="00772CDB">
              <w:rPr>
                <w:rFonts w:eastAsiaTheme="majorEastAsia" w:cs="Arial"/>
                <w:sz w:val="20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 w:val="20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 w:val="20"/>
                <w:szCs w:val="20"/>
              </w:rPr>
              <w:t>/?path=/story/pages-lvp-portal--email-connection</w:t>
            </w:r>
            <w:r>
              <w:rPr>
                <w:rFonts w:eastAsiaTheme="majorEastAsia" w:cs="Arial"/>
                <w:sz w:val="20"/>
                <w:szCs w:val="20"/>
              </w:rPr>
              <w:t xml:space="preserve"> </w:t>
            </w:r>
          </w:p>
        </w:tc>
        <w:tc>
          <w:tcPr>
            <w:tcW w:w="2741" w:type="dxa"/>
          </w:tcPr>
          <w:p w14:paraId="1563E9B5" w14:textId="4FFF2308" w:rsidR="00245957" w:rsidDel="000F2962" w:rsidRDefault="00245957" w:rsidP="00D06B36">
            <w:r w:rsidRPr="00772CDB">
              <w:rPr>
                <w:rFonts w:eastAsiaTheme="majorEastAsia" w:cs="Arial"/>
                <w:sz w:val="20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 w:val="20"/>
                <w:szCs w:val="20"/>
              </w:rPr>
              <w:t>Controls.Html.Full</w:t>
            </w:r>
            <w:r w:rsidRPr="00772CDB">
              <w:rPr>
                <w:rFonts w:eastAsiaTheme="majorEastAsia" w:cs="Arial"/>
                <w:sz w:val="20"/>
                <w:szCs w:val="20"/>
              </w:rPr>
              <w:t>/?path=/story/pages-lvp-portal--email-connection</w:t>
            </w:r>
            <w:r>
              <w:rPr>
                <w:rFonts w:eastAsiaTheme="majorEastAsia" w:cs="Arial"/>
                <w:sz w:val="20"/>
                <w:szCs w:val="20"/>
              </w:rPr>
              <w:t xml:space="preserve"> </w:t>
            </w:r>
          </w:p>
        </w:tc>
      </w:tr>
    </w:tbl>
    <w:p w14:paraId="64559E36" w14:textId="1F0E5A96" w:rsidR="00FB1B51" w:rsidRPr="00951F46" w:rsidRDefault="00640BE1" w:rsidP="00E12E8E">
      <w:pPr>
        <w:pStyle w:val="Tablenumber"/>
      </w:pPr>
      <w:r>
        <w:lastRenderedPageBreak/>
        <w:t>51</w:t>
      </w:r>
      <w:r w:rsidR="00FB1B51" w:rsidRPr="00951F46">
        <w:t>.tabula</w:t>
      </w:r>
    </w:p>
    <w:p w14:paraId="43A37115" w14:textId="19BFB054" w:rsidR="00FB1B51" w:rsidRPr="00951F46" w:rsidRDefault="00FB1B51">
      <w:pPr>
        <w:pStyle w:val="Tabletitle"/>
      </w:pPr>
      <w:r w:rsidRPr="00951F46">
        <w:t>E-adreses izveidošanas la</w:t>
      </w:r>
      <w:r w:rsidR="0009788A" w:rsidRPr="00951F46">
        <w:t>pas izklāsts (</w:t>
      </w:r>
      <w:proofErr w:type="spellStart"/>
      <w:r w:rsidR="0009788A" w:rsidRPr="00951F46">
        <w:t>Email</w:t>
      </w:r>
      <w:proofErr w:type="spellEnd"/>
      <w:r w:rsidR="0009788A" w:rsidRPr="00951F46">
        <w:t xml:space="preserve"> </w:t>
      </w:r>
      <w:proofErr w:type="spellStart"/>
      <w:r w:rsidR="0009788A" w:rsidRPr="00951F46">
        <w:t>Connection</w:t>
      </w:r>
      <w:proofErr w:type="spellEnd"/>
      <w:r w:rsidR="0009788A" w:rsidRPr="00951F46">
        <w:t>)</w:t>
      </w:r>
    </w:p>
    <w:tbl>
      <w:tblPr>
        <w:tblW w:w="9781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4962"/>
        <w:gridCol w:w="4819"/>
      </w:tblGrid>
      <w:tr w:rsidR="00F01830" w:rsidRPr="00951F46" w14:paraId="7909ADFE" w14:textId="77777777" w:rsidTr="508D03E6">
        <w:trPr>
          <w:tblHeader/>
        </w:trPr>
        <w:tc>
          <w:tcPr>
            <w:tcW w:w="9781" w:type="dxa"/>
            <w:gridSpan w:val="2"/>
            <w:tcBorders>
              <w:top w:val="single" w:sz="12" w:space="0" w:color="auto"/>
              <w:bottom w:val="single" w:sz="2" w:space="0" w:color="auto"/>
            </w:tcBorders>
          </w:tcPr>
          <w:p w14:paraId="72A68358" w14:textId="77777777" w:rsidR="00F01830" w:rsidRPr="00951F46" w:rsidRDefault="00F01830" w:rsidP="00F01830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Darba virsma</w:t>
            </w:r>
          </w:p>
        </w:tc>
      </w:tr>
      <w:tr w:rsidR="00F01830" w:rsidRPr="00951F46" w14:paraId="4FF94F1A" w14:textId="77777777" w:rsidTr="508D03E6">
        <w:tc>
          <w:tcPr>
            <w:tcW w:w="9781" w:type="dxa"/>
            <w:gridSpan w:val="2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0364E030" w14:textId="557B9608" w:rsidR="00F01830" w:rsidRPr="00951F46" w:rsidRDefault="00D33DA7" w:rsidP="00840666">
            <w:pPr>
              <w:pStyle w:val="Pictureposition"/>
              <w:rPr>
                <w:rFonts w:cs="Arial"/>
              </w:rPr>
            </w:pPr>
            <w:r w:rsidRPr="00D33DA7">
              <w:rPr>
                <w:rFonts w:cs="Arial"/>
                <w:noProof/>
              </w:rPr>
              <w:drawing>
                <wp:inline distT="0" distB="0" distL="0" distR="0" wp14:anchorId="61838500" wp14:editId="4D10B60B">
                  <wp:extent cx="3952875" cy="3246606"/>
                  <wp:effectExtent l="0" t="0" r="0" b="0"/>
                  <wp:docPr id="153266846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2668463" name=""/>
                          <pic:cNvPicPr/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127" cy="3254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1830" w:rsidRPr="00951F46" w14:paraId="294AFFC0" w14:textId="77777777" w:rsidTr="508D03E6"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</w:tcPr>
          <w:p w14:paraId="2A5C8518" w14:textId="77777777" w:rsidR="00F01830" w:rsidRPr="00951F46" w:rsidRDefault="00F01830" w:rsidP="00F01830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r w:rsidRPr="00951F46">
              <w:rPr>
                <w:rFonts w:cs="Arial"/>
              </w:rPr>
              <w:t>Mobilā aplikācija</w:t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</w:tcPr>
          <w:p w14:paraId="3A6AABBB" w14:textId="77777777" w:rsidR="00F01830" w:rsidRPr="00951F46" w:rsidRDefault="00F01830" w:rsidP="00F01830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proofErr w:type="spellStart"/>
            <w:r w:rsidRPr="00951F46">
              <w:rPr>
                <w:rFonts w:cs="Arial"/>
              </w:rPr>
              <w:t>Viedierīce</w:t>
            </w:r>
            <w:proofErr w:type="spellEnd"/>
          </w:p>
        </w:tc>
      </w:tr>
      <w:tr w:rsidR="00F01830" w:rsidRPr="00951F46" w14:paraId="2BC0F81B" w14:textId="77777777" w:rsidTr="508D03E6">
        <w:trPr>
          <w:trHeight w:val="6874"/>
        </w:trPr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3D4221EC" w14:textId="244056A9" w:rsidR="00F01830" w:rsidRPr="00951F46" w:rsidRDefault="0046278D" w:rsidP="00840666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1172F1DE" wp14:editId="0EC7EEB3">
                  <wp:extent cx="1219869" cy="4531603"/>
                  <wp:effectExtent l="0" t="0" r="0" b="254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790" cy="4568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2D1C24EA" w14:textId="7E177637" w:rsidR="00F01830" w:rsidRPr="00951F46" w:rsidRDefault="0046278D" w:rsidP="00840666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7E604326" wp14:editId="671ABE9F">
                  <wp:extent cx="2603754" cy="4467225"/>
                  <wp:effectExtent l="0" t="0" r="6350" b="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5900" cy="4470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BD827D" w14:textId="1CC880E6" w:rsidR="00FB1B51" w:rsidRPr="00951F46" w:rsidRDefault="00640BE1" w:rsidP="00E12E8E">
      <w:pPr>
        <w:pStyle w:val="Tablenumber"/>
      </w:pPr>
      <w:r>
        <w:lastRenderedPageBreak/>
        <w:t>52</w:t>
      </w:r>
      <w:r w:rsidR="00FB1B51" w:rsidRPr="00951F46">
        <w:t>.tabula</w:t>
      </w:r>
    </w:p>
    <w:p w14:paraId="4743F53D" w14:textId="788C9D49" w:rsidR="00FB1B51" w:rsidRPr="00951F46" w:rsidRDefault="00FB1B51">
      <w:pPr>
        <w:pStyle w:val="Tabletitle"/>
      </w:pPr>
      <w:r w:rsidRPr="00951F46">
        <w:t xml:space="preserve">E-adrese pieteikuma lapa </w:t>
      </w:r>
      <w:proofErr w:type="spellStart"/>
      <w:r w:rsidRPr="00951F46">
        <w:t>React</w:t>
      </w:r>
      <w:proofErr w:type="spellEnd"/>
      <w:r w:rsidR="0046278D">
        <w:t xml:space="preserve"> un HTML</w:t>
      </w:r>
      <w:r w:rsidRPr="00951F46">
        <w:t xml:space="preserve"> </w:t>
      </w:r>
      <w:proofErr w:type="spellStart"/>
      <w:r w:rsidRPr="00951F46">
        <w:t>Storybook</w:t>
      </w:r>
      <w:proofErr w:type="spellEnd"/>
    </w:p>
    <w:tbl>
      <w:tblPr>
        <w:tblW w:w="5000" w:type="pct"/>
        <w:tblBorders>
          <w:top w:val="single" w:sz="12" w:space="0" w:color="auto"/>
          <w:bottom w:val="single" w:sz="2" w:space="0" w:color="auto"/>
          <w:insideH w:val="single" w:sz="2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1785"/>
        <w:gridCol w:w="2053"/>
        <w:gridCol w:w="2900"/>
        <w:gridCol w:w="2900"/>
      </w:tblGrid>
      <w:tr w:rsidR="00245957" w:rsidRPr="00951F46" w14:paraId="46366A6F" w14:textId="423213FC" w:rsidTr="0008431E">
        <w:trPr>
          <w:trHeight w:val="378"/>
        </w:trPr>
        <w:tc>
          <w:tcPr>
            <w:tcW w:w="1785" w:type="dxa"/>
          </w:tcPr>
          <w:p w14:paraId="1523FA82" w14:textId="77777777" w:rsidR="00245957" w:rsidRPr="00951F46" w:rsidRDefault="00245957" w:rsidP="00245957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Apzīmējums</w:t>
            </w:r>
          </w:p>
        </w:tc>
        <w:tc>
          <w:tcPr>
            <w:tcW w:w="2053" w:type="dxa"/>
          </w:tcPr>
          <w:p w14:paraId="204DFC6F" w14:textId="1987DAB2" w:rsidR="00245957" w:rsidRPr="00951F46" w:rsidRDefault="00245957" w:rsidP="00245957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Apraksts</w:t>
            </w:r>
          </w:p>
        </w:tc>
        <w:tc>
          <w:tcPr>
            <w:tcW w:w="2900" w:type="dxa"/>
          </w:tcPr>
          <w:p w14:paraId="6AD9F26F" w14:textId="6E9D047C" w:rsidR="00245957" w:rsidRPr="00951F46" w:rsidRDefault="00245957" w:rsidP="00245957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 xml:space="preserve">Realizācija uz </w:t>
            </w:r>
            <w:proofErr w:type="spellStart"/>
            <w:r>
              <w:rPr>
                <w:rFonts w:cs="Arial"/>
              </w:rPr>
              <w:t>react</w:t>
            </w:r>
            <w:proofErr w:type="spellEnd"/>
          </w:p>
        </w:tc>
        <w:tc>
          <w:tcPr>
            <w:tcW w:w="2900" w:type="dxa"/>
          </w:tcPr>
          <w:p w14:paraId="163579AD" w14:textId="78F6AF2D" w:rsidR="00245957" w:rsidRDefault="00245957" w:rsidP="00D06B36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Realizācija uz html</w:t>
            </w:r>
          </w:p>
        </w:tc>
      </w:tr>
      <w:tr w:rsidR="00245957" w:rsidRPr="00951F46" w14:paraId="19E89106" w14:textId="1C898E22" w:rsidTr="0008431E">
        <w:trPr>
          <w:trHeight w:val="244"/>
        </w:trPr>
        <w:tc>
          <w:tcPr>
            <w:tcW w:w="1785" w:type="dxa"/>
          </w:tcPr>
          <w:p w14:paraId="309E038F" w14:textId="5E55A983" w:rsidR="00245957" w:rsidRPr="00951F46" w:rsidRDefault="00245957" w:rsidP="00245957">
            <w:pPr>
              <w:rPr>
                <w:rFonts w:cs="Arial"/>
                <w:sz w:val="20"/>
                <w:szCs w:val="20"/>
              </w:rPr>
            </w:pPr>
            <w:proofErr w:type="spellStart"/>
            <w:r w:rsidRPr="00951F46">
              <w:rPr>
                <w:rFonts w:cs="Arial"/>
                <w:sz w:val="20"/>
                <w:szCs w:val="20"/>
              </w:rPr>
              <w:t>Email</w:t>
            </w:r>
            <w:proofErr w:type="spellEnd"/>
            <w:r w:rsidRPr="00951F46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Pr="00951F46">
              <w:rPr>
                <w:rFonts w:cs="Arial"/>
                <w:sz w:val="20"/>
                <w:szCs w:val="20"/>
              </w:rPr>
              <w:t>Creation</w:t>
            </w:r>
            <w:proofErr w:type="spellEnd"/>
          </w:p>
        </w:tc>
        <w:tc>
          <w:tcPr>
            <w:tcW w:w="2053" w:type="dxa"/>
          </w:tcPr>
          <w:p w14:paraId="38FB599E" w14:textId="745DB0A4" w:rsidR="00245957" w:rsidRPr="00951F46" w:rsidRDefault="00245957" w:rsidP="00245957">
            <w:p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>E-adrese pieteikuma lapa</w:t>
            </w:r>
          </w:p>
        </w:tc>
        <w:tc>
          <w:tcPr>
            <w:tcW w:w="2900" w:type="dxa"/>
          </w:tcPr>
          <w:p w14:paraId="1DA9E5FB" w14:textId="6E27D36D" w:rsidR="00245957" w:rsidRPr="00951F46" w:rsidRDefault="00245957" w:rsidP="00245957">
            <w:pPr>
              <w:rPr>
                <w:rFonts w:cs="Arial"/>
                <w:sz w:val="20"/>
                <w:szCs w:val="20"/>
              </w:rPr>
            </w:pPr>
            <w:r w:rsidRPr="00772CDB">
              <w:rPr>
                <w:rFonts w:eastAsiaTheme="majorEastAsia" w:cs="Arial"/>
                <w:sz w:val="20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 w:val="20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 w:val="20"/>
                <w:szCs w:val="20"/>
              </w:rPr>
              <w:t>/?path=/story/pages-lvp-portal--email-creation</w:t>
            </w:r>
            <w:r>
              <w:rPr>
                <w:rFonts w:eastAsiaTheme="majorEastAsia" w:cs="Arial"/>
                <w:sz w:val="20"/>
                <w:szCs w:val="20"/>
              </w:rPr>
              <w:t xml:space="preserve"> </w:t>
            </w:r>
          </w:p>
        </w:tc>
        <w:tc>
          <w:tcPr>
            <w:tcW w:w="2900" w:type="dxa"/>
          </w:tcPr>
          <w:p w14:paraId="641E6F3D" w14:textId="24C58D4B" w:rsidR="00245957" w:rsidDel="000F2962" w:rsidRDefault="00245957" w:rsidP="00D06B36">
            <w:r w:rsidRPr="00772CDB">
              <w:rPr>
                <w:rFonts w:eastAsiaTheme="majorEastAsia" w:cs="Arial"/>
                <w:sz w:val="20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 w:val="20"/>
                <w:szCs w:val="20"/>
              </w:rPr>
              <w:t>Controls.Html.Full</w:t>
            </w:r>
            <w:r w:rsidRPr="00772CDB">
              <w:rPr>
                <w:rFonts w:eastAsiaTheme="majorEastAsia" w:cs="Arial"/>
                <w:sz w:val="20"/>
                <w:szCs w:val="20"/>
              </w:rPr>
              <w:t>/?path=/story/pages-lvp-portal--email-creation</w:t>
            </w:r>
            <w:r>
              <w:rPr>
                <w:rFonts w:eastAsiaTheme="majorEastAsia" w:cs="Arial"/>
                <w:sz w:val="20"/>
                <w:szCs w:val="20"/>
              </w:rPr>
              <w:t xml:space="preserve"> </w:t>
            </w:r>
          </w:p>
        </w:tc>
      </w:tr>
    </w:tbl>
    <w:p w14:paraId="2D95EB27" w14:textId="26E3224D" w:rsidR="00FB1B51" w:rsidRPr="00951F46" w:rsidRDefault="00640BE1" w:rsidP="00E12E8E">
      <w:pPr>
        <w:pStyle w:val="Tablenumber"/>
      </w:pPr>
      <w:r>
        <w:lastRenderedPageBreak/>
        <w:t>53</w:t>
      </w:r>
      <w:r w:rsidR="00FB1B51" w:rsidRPr="00951F46">
        <w:t>.tabula</w:t>
      </w:r>
    </w:p>
    <w:p w14:paraId="6B6B0577" w14:textId="31FFBB8C" w:rsidR="00FB1B51" w:rsidRPr="00951F46" w:rsidRDefault="00FB1B51">
      <w:pPr>
        <w:pStyle w:val="Tabletitle"/>
      </w:pPr>
      <w:r w:rsidRPr="00951F46">
        <w:t xml:space="preserve">E-adreses pieteikuma </w:t>
      </w:r>
      <w:r w:rsidR="002422F0" w:rsidRPr="00951F46">
        <w:t>lapas izklāsts (</w:t>
      </w:r>
      <w:proofErr w:type="spellStart"/>
      <w:r w:rsidR="002422F0" w:rsidRPr="00951F46">
        <w:t>Email</w:t>
      </w:r>
      <w:proofErr w:type="spellEnd"/>
      <w:r w:rsidR="002422F0" w:rsidRPr="00951F46">
        <w:t xml:space="preserve"> </w:t>
      </w:r>
      <w:proofErr w:type="spellStart"/>
      <w:r w:rsidR="002422F0" w:rsidRPr="00951F46">
        <w:t>Creation</w:t>
      </w:r>
      <w:proofErr w:type="spellEnd"/>
      <w:r w:rsidR="002422F0" w:rsidRPr="00951F46">
        <w:t>)</w:t>
      </w:r>
    </w:p>
    <w:tbl>
      <w:tblPr>
        <w:tblW w:w="9781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4962"/>
        <w:gridCol w:w="4819"/>
      </w:tblGrid>
      <w:tr w:rsidR="00F01830" w:rsidRPr="00951F46" w14:paraId="24A01535" w14:textId="77777777" w:rsidTr="508D03E6">
        <w:trPr>
          <w:tblHeader/>
        </w:trPr>
        <w:tc>
          <w:tcPr>
            <w:tcW w:w="9781" w:type="dxa"/>
            <w:gridSpan w:val="2"/>
            <w:tcBorders>
              <w:top w:val="single" w:sz="12" w:space="0" w:color="auto"/>
              <w:bottom w:val="single" w:sz="2" w:space="0" w:color="auto"/>
            </w:tcBorders>
          </w:tcPr>
          <w:p w14:paraId="4FA91539" w14:textId="77777777" w:rsidR="00F01830" w:rsidRPr="00951F46" w:rsidRDefault="00F01830" w:rsidP="00F01830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lastRenderedPageBreak/>
              <w:t>Darba virsma</w:t>
            </w:r>
          </w:p>
        </w:tc>
      </w:tr>
      <w:tr w:rsidR="00F01830" w:rsidRPr="00951F46" w14:paraId="2281B6F2" w14:textId="77777777" w:rsidTr="508D03E6">
        <w:tc>
          <w:tcPr>
            <w:tcW w:w="9781" w:type="dxa"/>
            <w:gridSpan w:val="2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2C5A6281" w14:textId="131FE182" w:rsidR="00F01830" w:rsidRPr="00951F46" w:rsidRDefault="00D33DA7" w:rsidP="00840666">
            <w:pPr>
              <w:pStyle w:val="Pictureposition"/>
              <w:rPr>
                <w:rFonts w:cs="Arial"/>
              </w:rPr>
            </w:pPr>
            <w:r w:rsidRPr="00D33DA7">
              <w:rPr>
                <w:rFonts w:cs="Arial"/>
                <w:noProof/>
              </w:rPr>
              <w:drawing>
                <wp:inline distT="0" distB="0" distL="0" distR="0" wp14:anchorId="0367F170" wp14:editId="0CBCF848">
                  <wp:extent cx="3762375" cy="3034681"/>
                  <wp:effectExtent l="0" t="0" r="0" b="0"/>
                  <wp:docPr id="49334767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3347670" name=""/>
                          <pic:cNvPicPr/>
                        </pic:nvPicPr>
                        <pic:blipFill>
                          <a:blip r:embed="rId4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8694" cy="3039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1830" w:rsidRPr="00951F46" w14:paraId="36388710" w14:textId="77777777" w:rsidTr="508D03E6"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</w:tcPr>
          <w:p w14:paraId="655431B6" w14:textId="77777777" w:rsidR="00F01830" w:rsidRPr="00951F46" w:rsidRDefault="00F01830" w:rsidP="00F01830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r w:rsidRPr="00951F46">
              <w:rPr>
                <w:rFonts w:cs="Arial"/>
              </w:rPr>
              <w:t>Mobilā aplikācija</w:t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</w:tcPr>
          <w:p w14:paraId="6A03FE1D" w14:textId="77777777" w:rsidR="00F01830" w:rsidRPr="00951F46" w:rsidRDefault="00F01830" w:rsidP="00F01830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proofErr w:type="spellStart"/>
            <w:r w:rsidRPr="00951F46">
              <w:rPr>
                <w:rFonts w:cs="Arial"/>
              </w:rPr>
              <w:t>Viedierīce</w:t>
            </w:r>
            <w:proofErr w:type="spellEnd"/>
          </w:p>
        </w:tc>
      </w:tr>
      <w:tr w:rsidR="00F01830" w:rsidRPr="00951F46" w14:paraId="40DFFD38" w14:textId="77777777" w:rsidTr="508D03E6">
        <w:trPr>
          <w:trHeight w:val="6594"/>
        </w:trPr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31A23333" w14:textId="568FBA62" w:rsidR="00F01830" w:rsidRPr="00951F46" w:rsidRDefault="00872E1E" w:rsidP="00840666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691DFB85" wp14:editId="418FDB8B">
                  <wp:extent cx="1327686" cy="5343525"/>
                  <wp:effectExtent l="0" t="0" r="6350" b="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755" cy="5355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369302D2" w14:textId="015FB5F5" w:rsidR="00F01830" w:rsidRPr="00951F46" w:rsidRDefault="00872E1E" w:rsidP="00840666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57145125" wp14:editId="738982DC">
                  <wp:extent cx="2600325" cy="4784259"/>
                  <wp:effectExtent l="0" t="0" r="0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767" cy="479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EA2162" w14:textId="288CE1A0" w:rsidR="00FB1B51" w:rsidRPr="00951F46" w:rsidRDefault="00640BE1" w:rsidP="00E12E8E">
      <w:pPr>
        <w:pStyle w:val="Tablenumber"/>
      </w:pPr>
      <w:r>
        <w:lastRenderedPageBreak/>
        <w:t>54</w:t>
      </w:r>
      <w:r w:rsidR="00FB1B51" w:rsidRPr="00951F46">
        <w:t>.tabula</w:t>
      </w:r>
    </w:p>
    <w:p w14:paraId="1A0F955B" w14:textId="532B7F51" w:rsidR="00FB1B51" w:rsidRPr="00951F46" w:rsidRDefault="002422F0">
      <w:pPr>
        <w:pStyle w:val="Tabletitle"/>
      </w:pPr>
      <w:r w:rsidRPr="00951F46">
        <w:t xml:space="preserve">E-adreses apstiprināšanas lapa </w:t>
      </w:r>
      <w:proofErr w:type="spellStart"/>
      <w:r w:rsidR="00FB1B51" w:rsidRPr="00951F46">
        <w:t>React</w:t>
      </w:r>
      <w:proofErr w:type="spellEnd"/>
      <w:r w:rsidR="00872E1E">
        <w:t xml:space="preserve"> un HTML</w:t>
      </w:r>
      <w:r w:rsidR="00FB1B51" w:rsidRPr="00951F46">
        <w:t xml:space="preserve"> </w:t>
      </w:r>
      <w:proofErr w:type="spellStart"/>
      <w:r w:rsidR="00FB1B51" w:rsidRPr="00951F46">
        <w:t>Storybook</w:t>
      </w:r>
      <w:proofErr w:type="spellEnd"/>
    </w:p>
    <w:tbl>
      <w:tblPr>
        <w:tblW w:w="5000" w:type="pct"/>
        <w:tblBorders>
          <w:top w:val="single" w:sz="12" w:space="0" w:color="auto"/>
          <w:bottom w:val="single" w:sz="2" w:space="0" w:color="auto"/>
          <w:insideH w:val="single" w:sz="2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1800"/>
        <w:gridCol w:w="2357"/>
        <w:gridCol w:w="2740"/>
        <w:gridCol w:w="2741"/>
      </w:tblGrid>
      <w:tr w:rsidR="003B788D" w:rsidRPr="00951F46" w14:paraId="725892DC" w14:textId="35DBB78A" w:rsidTr="0008431E">
        <w:trPr>
          <w:trHeight w:val="378"/>
        </w:trPr>
        <w:tc>
          <w:tcPr>
            <w:tcW w:w="1800" w:type="dxa"/>
          </w:tcPr>
          <w:p w14:paraId="62E17523" w14:textId="77777777" w:rsidR="003B788D" w:rsidRPr="00951F46" w:rsidRDefault="003B788D" w:rsidP="003B788D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Apzīmējums</w:t>
            </w:r>
          </w:p>
        </w:tc>
        <w:tc>
          <w:tcPr>
            <w:tcW w:w="2357" w:type="dxa"/>
          </w:tcPr>
          <w:p w14:paraId="7E579894" w14:textId="35FB3B7D" w:rsidR="003B788D" w:rsidRPr="00951F46" w:rsidRDefault="003B788D" w:rsidP="003B788D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Apraksts</w:t>
            </w:r>
          </w:p>
        </w:tc>
        <w:tc>
          <w:tcPr>
            <w:tcW w:w="2740" w:type="dxa"/>
          </w:tcPr>
          <w:p w14:paraId="01854FF1" w14:textId="0F07647A" w:rsidR="003B788D" w:rsidRPr="00951F46" w:rsidRDefault="003B788D" w:rsidP="003B788D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 xml:space="preserve">Realizācija uz </w:t>
            </w:r>
            <w:proofErr w:type="spellStart"/>
            <w:r>
              <w:rPr>
                <w:rFonts w:cs="Arial"/>
              </w:rPr>
              <w:t>react</w:t>
            </w:r>
            <w:proofErr w:type="spellEnd"/>
          </w:p>
        </w:tc>
        <w:tc>
          <w:tcPr>
            <w:tcW w:w="2741" w:type="dxa"/>
          </w:tcPr>
          <w:p w14:paraId="491CFC01" w14:textId="6B837F50" w:rsidR="003B788D" w:rsidRDefault="003B788D" w:rsidP="00D06B36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Realizācija uz html</w:t>
            </w:r>
          </w:p>
        </w:tc>
      </w:tr>
      <w:tr w:rsidR="003B788D" w:rsidRPr="00951F46" w14:paraId="3AD92FA3" w14:textId="77FC8827" w:rsidTr="0008431E">
        <w:trPr>
          <w:trHeight w:val="244"/>
        </w:trPr>
        <w:tc>
          <w:tcPr>
            <w:tcW w:w="1800" w:type="dxa"/>
          </w:tcPr>
          <w:p w14:paraId="4B06F89C" w14:textId="6BCA2F21" w:rsidR="003B788D" w:rsidRPr="00951F46" w:rsidRDefault="003B788D" w:rsidP="003B788D">
            <w:pPr>
              <w:pStyle w:val="Tablebody"/>
              <w:rPr>
                <w:rFonts w:cs="Arial"/>
              </w:rPr>
            </w:pPr>
            <w:proofErr w:type="spellStart"/>
            <w:r w:rsidRPr="00951F46">
              <w:rPr>
                <w:rFonts w:cs="Arial"/>
              </w:rPr>
              <w:t>Email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Creation</w:t>
            </w:r>
            <w:proofErr w:type="spellEnd"/>
            <w:r w:rsidRPr="00951F46">
              <w:rPr>
                <w:rFonts w:cs="Arial"/>
              </w:rPr>
              <w:t xml:space="preserve"> </w:t>
            </w:r>
            <w:proofErr w:type="spellStart"/>
            <w:r w:rsidRPr="00951F46">
              <w:rPr>
                <w:rFonts w:cs="Arial"/>
              </w:rPr>
              <w:t>Success</w:t>
            </w:r>
            <w:proofErr w:type="spellEnd"/>
          </w:p>
        </w:tc>
        <w:tc>
          <w:tcPr>
            <w:tcW w:w="2357" w:type="dxa"/>
          </w:tcPr>
          <w:p w14:paraId="657C5342" w14:textId="6B904ABE" w:rsidR="003B788D" w:rsidRPr="00951F46" w:rsidRDefault="003B788D" w:rsidP="003B788D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E-adreses apstiprināšanas lapa</w:t>
            </w:r>
          </w:p>
        </w:tc>
        <w:tc>
          <w:tcPr>
            <w:tcW w:w="2740" w:type="dxa"/>
          </w:tcPr>
          <w:p w14:paraId="6D92FBF7" w14:textId="3F95DD80" w:rsidR="003B788D" w:rsidRPr="00951F46" w:rsidRDefault="003B788D" w:rsidP="003B788D">
            <w:pPr>
              <w:pStyle w:val="Tablebody"/>
              <w:rPr>
                <w:rFonts w:cs="Arial"/>
              </w:rPr>
            </w:pPr>
            <w:r w:rsidRPr="00772CDB">
              <w:rPr>
                <w:rFonts w:eastAsiaTheme="majorEastAsia" w:cs="Arial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Cs w:val="20"/>
              </w:rPr>
              <w:t>/?path=/story/pages-lvp-portal--email-creation-success</w:t>
            </w:r>
            <w:r>
              <w:rPr>
                <w:rFonts w:eastAsiaTheme="majorEastAsia" w:cs="Arial"/>
                <w:szCs w:val="20"/>
              </w:rPr>
              <w:t xml:space="preserve"> </w:t>
            </w:r>
          </w:p>
        </w:tc>
        <w:tc>
          <w:tcPr>
            <w:tcW w:w="2741" w:type="dxa"/>
          </w:tcPr>
          <w:p w14:paraId="2E003F8C" w14:textId="5B00F3B0" w:rsidR="003B788D" w:rsidDel="000F2962" w:rsidRDefault="003B788D" w:rsidP="00D06B36">
            <w:pPr>
              <w:pStyle w:val="Tablebody"/>
            </w:pPr>
            <w:r w:rsidRPr="00772CDB">
              <w:rPr>
                <w:rFonts w:eastAsiaTheme="majorEastAsia" w:cs="Arial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Cs w:val="20"/>
              </w:rPr>
              <w:t>Controls.Html.Full</w:t>
            </w:r>
            <w:r w:rsidRPr="00772CDB">
              <w:rPr>
                <w:rFonts w:eastAsiaTheme="majorEastAsia" w:cs="Arial"/>
                <w:szCs w:val="20"/>
              </w:rPr>
              <w:t>/?path=/story/pages-lvp-portal--email-creation-success</w:t>
            </w:r>
            <w:r>
              <w:rPr>
                <w:rFonts w:eastAsiaTheme="majorEastAsia" w:cs="Arial"/>
                <w:szCs w:val="20"/>
              </w:rPr>
              <w:t xml:space="preserve"> </w:t>
            </w:r>
          </w:p>
        </w:tc>
      </w:tr>
    </w:tbl>
    <w:p w14:paraId="1C31AA36" w14:textId="099C9FFF" w:rsidR="00FB1B51" w:rsidRPr="00951F46" w:rsidRDefault="00640BE1" w:rsidP="00E12E8E">
      <w:pPr>
        <w:pStyle w:val="Tablenumber"/>
      </w:pPr>
      <w:r>
        <w:lastRenderedPageBreak/>
        <w:t>55</w:t>
      </w:r>
      <w:r w:rsidR="00FB1B51" w:rsidRPr="00951F46">
        <w:t>.tabula</w:t>
      </w:r>
    </w:p>
    <w:p w14:paraId="385B933D" w14:textId="4D8B5F8D" w:rsidR="00FB1B51" w:rsidRPr="00951F46" w:rsidRDefault="00FB1B51">
      <w:pPr>
        <w:pStyle w:val="Tabletitle"/>
      </w:pPr>
      <w:r w:rsidRPr="00951F46">
        <w:t>E-adreses apstiprināšanas lapas iz</w:t>
      </w:r>
      <w:r w:rsidR="002422F0" w:rsidRPr="00951F46">
        <w:t>klāsts (</w:t>
      </w:r>
      <w:proofErr w:type="spellStart"/>
      <w:r w:rsidR="002422F0" w:rsidRPr="00951F46">
        <w:t>Email</w:t>
      </w:r>
      <w:proofErr w:type="spellEnd"/>
      <w:r w:rsidR="002422F0" w:rsidRPr="00951F46">
        <w:t xml:space="preserve"> </w:t>
      </w:r>
      <w:proofErr w:type="spellStart"/>
      <w:r w:rsidR="002422F0" w:rsidRPr="00951F46">
        <w:t>Creation</w:t>
      </w:r>
      <w:proofErr w:type="spellEnd"/>
      <w:r w:rsidR="002422F0" w:rsidRPr="00951F46">
        <w:t xml:space="preserve"> </w:t>
      </w:r>
      <w:proofErr w:type="spellStart"/>
      <w:r w:rsidR="002422F0" w:rsidRPr="00951F46">
        <w:t>Success</w:t>
      </w:r>
      <w:proofErr w:type="spellEnd"/>
      <w:r w:rsidR="002422F0" w:rsidRPr="00951F46">
        <w:t>)</w:t>
      </w:r>
    </w:p>
    <w:tbl>
      <w:tblPr>
        <w:tblW w:w="9781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4962"/>
        <w:gridCol w:w="4819"/>
      </w:tblGrid>
      <w:tr w:rsidR="00F01830" w:rsidRPr="00951F46" w14:paraId="06D53E99" w14:textId="77777777" w:rsidTr="508D03E6">
        <w:trPr>
          <w:tblHeader/>
        </w:trPr>
        <w:tc>
          <w:tcPr>
            <w:tcW w:w="9781" w:type="dxa"/>
            <w:gridSpan w:val="2"/>
            <w:tcBorders>
              <w:top w:val="single" w:sz="12" w:space="0" w:color="auto"/>
              <w:bottom w:val="single" w:sz="2" w:space="0" w:color="auto"/>
            </w:tcBorders>
          </w:tcPr>
          <w:p w14:paraId="4367F956" w14:textId="77777777" w:rsidR="00F01830" w:rsidRPr="00951F46" w:rsidRDefault="00F01830" w:rsidP="00F01830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Darba virsma</w:t>
            </w:r>
          </w:p>
        </w:tc>
      </w:tr>
      <w:tr w:rsidR="00F01830" w:rsidRPr="00951F46" w14:paraId="4FCC741A" w14:textId="77777777" w:rsidTr="508D03E6">
        <w:tc>
          <w:tcPr>
            <w:tcW w:w="9781" w:type="dxa"/>
            <w:gridSpan w:val="2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3DCF2BB4" w14:textId="33775F23" w:rsidR="00F01830" w:rsidRPr="00951F46" w:rsidRDefault="00D33DA7" w:rsidP="00840666">
            <w:pPr>
              <w:pStyle w:val="Pictureposition"/>
              <w:rPr>
                <w:rFonts w:cs="Arial"/>
              </w:rPr>
            </w:pPr>
            <w:r w:rsidRPr="00D33DA7">
              <w:rPr>
                <w:rFonts w:cs="Arial"/>
                <w:noProof/>
              </w:rPr>
              <w:drawing>
                <wp:inline distT="0" distB="0" distL="0" distR="0" wp14:anchorId="650EA235" wp14:editId="13E64BC1">
                  <wp:extent cx="4514850" cy="3103989"/>
                  <wp:effectExtent l="0" t="0" r="0" b="1270"/>
                  <wp:docPr id="203374395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3743954" name=""/>
                          <pic:cNvPicPr/>
                        </pic:nvPicPr>
                        <pic:blipFill>
                          <a:blip r:embed="rId4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3182" cy="3109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1830" w:rsidRPr="00951F46" w14:paraId="5B7E63F8" w14:textId="77777777" w:rsidTr="508D03E6"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</w:tcPr>
          <w:p w14:paraId="718EEFDF" w14:textId="77777777" w:rsidR="00F01830" w:rsidRPr="00951F46" w:rsidRDefault="00F01830" w:rsidP="00F01830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r w:rsidRPr="00951F46">
              <w:rPr>
                <w:rFonts w:cs="Arial"/>
              </w:rPr>
              <w:t>Mobilā aplikācija</w:t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</w:tcPr>
          <w:p w14:paraId="13952378" w14:textId="77777777" w:rsidR="00F01830" w:rsidRPr="00951F46" w:rsidRDefault="00F01830" w:rsidP="00F01830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proofErr w:type="spellStart"/>
            <w:r w:rsidRPr="00951F46">
              <w:rPr>
                <w:rFonts w:cs="Arial"/>
              </w:rPr>
              <w:t>Viedierīce</w:t>
            </w:r>
            <w:proofErr w:type="spellEnd"/>
          </w:p>
        </w:tc>
      </w:tr>
      <w:tr w:rsidR="00F01830" w:rsidRPr="00951F46" w14:paraId="7BE08445" w14:textId="77777777" w:rsidTr="508D03E6">
        <w:trPr>
          <w:trHeight w:val="7652"/>
        </w:trPr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1ACE15D6" w14:textId="7BFF737E" w:rsidR="00F01830" w:rsidRPr="00951F46" w:rsidRDefault="00E34EA0" w:rsidP="00840666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0D0100D6" wp14:editId="47036AA1">
                  <wp:extent cx="1704975" cy="4892781"/>
                  <wp:effectExtent l="0" t="0" r="0" b="3175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5715" cy="4923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6F286611" w14:textId="2263AB42" w:rsidR="00F01830" w:rsidRPr="00951F46" w:rsidRDefault="00E34EA0" w:rsidP="00840666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0D058053" wp14:editId="2AEE2EAA">
                  <wp:extent cx="2914650" cy="3838575"/>
                  <wp:effectExtent l="0" t="0" r="0" b="9525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0" cy="3838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EADEEB" w14:textId="77777777" w:rsidR="003B788D" w:rsidRDefault="003B788D" w:rsidP="00B838A0">
      <w:pPr>
        <w:pStyle w:val="Tablenumber"/>
      </w:pPr>
    </w:p>
    <w:p w14:paraId="2AD2EEED" w14:textId="612DA730" w:rsidR="00FB1B51" w:rsidRPr="00951F46" w:rsidRDefault="00640BE1" w:rsidP="00E12E8E">
      <w:pPr>
        <w:pStyle w:val="Tablenumber"/>
      </w:pPr>
      <w:r>
        <w:t>56</w:t>
      </w:r>
      <w:r w:rsidR="00FB1B51" w:rsidRPr="00951F46">
        <w:t>.tabula</w:t>
      </w:r>
    </w:p>
    <w:p w14:paraId="7924B450" w14:textId="4C73EEBC" w:rsidR="00FB1B51" w:rsidRPr="00951F46" w:rsidRDefault="00FB1B51">
      <w:pPr>
        <w:pStyle w:val="Tabletitle"/>
      </w:pPr>
      <w:r w:rsidRPr="00951F46">
        <w:t xml:space="preserve">E-adreses informatīvā lapa </w:t>
      </w:r>
      <w:proofErr w:type="spellStart"/>
      <w:r w:rsidRPr="00951F46">
        <w:t>React</w:t>
      </w:r>
      <w:proofErr w:type="spellEnd"/>
      <w:r w:rsidRPr="00951F46">
        <w:t xml:space="preserve"> </w:t>
      </w:r>
      <w:r w:rsidR="00E34EA0">
        <w:t xml:space="preserve">un HTML </w:t>
      </w:r>
      <w:proofErr w:type="spellStart"/>
      <w:r w:rsidRPr="00951F46">
        <w:t>Storybook</w:t>
      </w:r>
      <w:proofErr w:type="spellEnd"/>
    </w:p>
    <w:tbl>
      <w:tblPr>
        <w:tblW w:w="5000" w:type="pct"/>
        <w:tblBorders>
          <w:top w:val="single" w:sz="12" w:space="0" w:color="auto"/>
          <w:bottom w:val="single" w:sz="2" w:space="0" w:color="auto"/>
          <w:insideH w:val="single" w:sz="2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1594"/>
        <w:gridCol w:w="2123"/>
        <w:gridCol w:w="2960"/>
        <w:gridCol w:w="2961"/>
      </w:tblGrid>
      <w:tr w:rsidR="003B788D" w:rsidRPr="00951F46" w14:paraId="6187DFEB" w14:textId="00348E0E" w:rsidTr="0008431E">
        <w:trPr>
          <w:trHeight w:val="378"/>
        </w:trPr>
        <w:tc>
          <w:tcPr>
            <w:tcW w:w="1594" w:type="dxa"/>
          </w:tcPr>
          <w:p w14:paraId="10266670" w14:textId="77777777" w:rsidR="003B788D" w:rsidRPr="00951F46" w:rsidRDefault="003B788D" w:rsidP="003B788D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Apzīmējums</w:t>
            </w:r>
          </w:p>
        </w:tc>
        <w:tc>
          <w:tcPr>
            <w:tcW w:w="2123" w:type="dxa"/>
          </w:tcPr>
          <w:p w14:paraId="2C349674" w14:textId="0FF385B6" w:rsidR="003B788D" w:rsidRPr="00951F46" w:rsidRDefault="003B788D" w:rsidP="003B788D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Apraksts</w:t>
            </w:r>
          </w:p>
        </w:tc>
        <w:tc>
          <w:tcPr>
            <w:tcW w:w="2960" w:type="dxa"/>
          </w:tcPr>
          <w:p w14:paraId="787CA9B8" w14:textId="0BD206A0" w:rsidR="003B788D" w:rsidRPr="00951F46" w:rsidRDefault="003B788D" w:rsidP="003B788D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 xml:space="preserve">Realizācija uz </w:t>
            </w:r>
            <w:proofErr w:type="spellStart"/>
            <w:r>
              <w:rPr>
                <w:rFonts w:cs="Arial"/>
              </w:rPr>
              <w:t>react</w:t>
            </w:r>
            <w:proofErr w:type="spellEnd"/>
          </w:p>
        </w:tc>
        <w:tc>
          <w:tcPr>
            <w:tcW w:w="2961" w:type="dxa"/>
          </w:tcPr>
          <w:p w14:paraId="7B3A4DA7" w14:textId="2C8179D1" w:rsidR="003B788D" w:rsidRPr="00951F46" w:rsidDel="00E34EA0" w:rsidRDefault="003B788D" w:rsidP="00D06B36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Realizācija uz html</w:t>
            </w:r>
          </w:p>
        </w:tc>
      </w:tr>
      <w:tr w:rsidR="003B788D" w:rsidRPr="00951F46" w14:paraId="49A00FE1" w14:textId="06C20412" w:rsidTr="0008431E">
        <w:trPr>
          <w:trHeight w:val="244"/>
        </w:trPr>
        <w:tc>
          <w:tcPr>
            <w:tcW w:w="1594" w:type="dxa"/>
          </w:tcPr>
          <w:p w14:paraId="34A61FC0" w14:textId="35C3F13A" w:rsidR="003B788D" w:rsidRPr="00951F46" w:rsidRDefault="003B788D" w:rsidP="003B788D">
            <w:pPr>
              <w:pStyle w:val="Tablebody"/>
              <w:rPr>
                <w:rFonts w:cs="Arial"/>
              </w:rPr>
            </w:pPr>
            <w:proofErr w:type="spellStart"/>
            <w:r w:rsidRPr="00951F46">
              <w:rPr>
                <w:rFonts w:cs="Arial"/>
              </w:rPr>
              <w:t>Email</w:t>
            </w:r>
            <w:proofErr w:type="spellEnd"/>
            <w:r w:rsidRPr="00951F46">
              <w:rPr>
                <w:rFonts w:cs="Arial"/>
              </w:rPr>
              <w:t xml:space="preserve"> Info</w:t>
            </w:r>
          </w:p>
        </w:tc>
        <w:tc>
          <w:tcPr>
            <w:tcW w:w="2123" w:type="dxa"/>
          </w:tcPr>
          <w:p w14:paraId="641CD95F" w14:textId="72AA0FF6" w:rsidR="003B788D" w:rsidRPr="00951F46" w:rsidRDefault="003B788D" w:rsidP="003B788D">
            <w:pPr>
              <w:pStyle w:val="Tablebody"/>
              <w:rPr>
                <w:rFonts w:cs="Arial"/>
              </w:rPr>
            </w:pPr>
            <w:r w:rsidRPr="00951F46">
              <w:rPr>
                <w:rFonts w:cs="Arial"/>
              </w:rPr>
              <w:t>E-adreses informatīvā lapa</w:t>
            </w:r>
          </w:p>
        </w:tc>
        <w:tc>
          <w:tcPr>
            <w:tcW w:w="2960" w:type="dxa"/>
          </w:tcPr>
          <w:p w14:paraId="41CBFC6F" w14:textId="0C8BC439" w:rsidR="003B788D" w:rsidRPr="00951F46" w:rsidRDefault="00E12DB9" w:rsidP="003B788D">
            <w:pPr>
              <w:pStyle w:val="Tablebody"/>
              <w:rPr>
                <w:rFonts w:cs="Arial"/>
              </w:rPr>
            </w:pPr>
            <w:r w:rsidRPr="00772CDB">
              <w:rPr>
                <w:rFonts w:eastAsiaTheme="majorEastAsia" w:cs="Arial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Cs w:val="20"/>
              </w:rPr>
              <w:t>/?path=/story/pages-lvp-portal--email-info</w:t>
            </w:r>
            <w:r w:rsidR="003B788D">
              <w:rPr>
                <w:rFonts w:eastAsiaTheme="majorEastAsia" w:cs="Arial"/>
                <w:szCs w:val="20"/>
              </w:rPr>
              <w:t xml:space="preserve"> </w:t>
            </w:r>
          </w:p>
        </w:tc>
        <w:tc>
          <w:tcPr>
            <w:tcW w:w="2961" w:type="dxa"/>
          </w:tcPr>
          <w:p w14:paraId="5C22E6E7" w14:textId="6F00548B" w:rsidR="003B788D" w:rsidDel="000F2962" w:rsidRDefault="003B788D" w:rsidP="00D06B36">
            <w:pPr>
              <w:pStyle w:val="Tablebody"/>
            </w:pPr>
            <w:r w:rsidRPr="00772CDB">
              <w:rPr>
                <w:rFonts w:eastAsiaTheme="majorEastAsia" w:cs="Arial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Cs w:val="20"/>
              </w:rPr>
              <w:t>Controls.Html.Full</w:t>
            </w:r>
            <w:r w:rsidRPr="00772CDB">
              <w:rPr>
                <w:rFonts w:eastAsiaTheme="majorEastAsia" w:cs="Arial"/>
                <w:szCs w:val="20"/>
              </w:rPr>
              <w:t>/?path=/story/pages-lvp-portal--email-info</w:t>
            </w:r>
            <w:r>
              <w:rPr>
                <w:rFonts w:eastAsiaTheme="majorEastAsia" w:cs="Arial"/>
                <w:szCs w:val="20"/>
              </w:rPr>
              <w:t xml:space="preserve"> </w:t>
            </w:r>
          </w:p>
        </w:tc>
      </w:tr>
    </w:tbl>
    <w:p w14:paraId="122C9298" w14:textId="13581790" w:rsidR="00FB1B51" w:rsidRPr="00951F46" w:rsidRDefault="00640BE1" w:rsidP="00E12E8E">
      <w:pPr>
        <w:pStyle w:val="Tablenumber"/>
      </w:pPr>
      <w:r>
        <w:lastRenderedPageBreak/>
        <w:t>57</w:t>
      </w:r>
      <w:r w:rsidR="00FB1B51" w:rsidRPr="00951F46">
        <w:t>.tabula</w:t>
      </w:r>
    </w:p>
    <w:p w14:paraId="5300794E" w14:textId="6BD3CDF9" w:rsidR="00FB1B51" w:rsidRPr="00951F46" w:rsidRDefault="00FB1B51">
      <w:pPr>
        <w:pStyle w:val="Tabletitle"/>
      </w:pPr>
      <w:r w:rsidRPr="00951F46">
        <w:t>E-adreses informatī</w:t>
      </w:r>
      <w:r w:rsidR="002422F0" w:rsidRPr="00951F46">
        <w:t>vās lapas izklāsts (</w:t>
      </w:r>
      <w:proofErr w:type="spellStart"/>
      <w:r w:rsidR="002422F0" w:rsidRPr="00951F46">
        <w:t>Email</w:t>
      </w:r>
      <w:proofErr w:type="spellEnd"/>
      <w:r w:rsidR="002422F0" w:rsidRPr="00951F46">
        <w:t xml:space="preserve"> Info)</w:t>
      </w:r>
    </w:p>
    <w:tbl>
      <w:tblPr>
        <w:tblW w:w="9781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4962"/>
        <w:gridCol w:w="4819"/>
      </w:tblGrid>
      <w:tr w:rsidR="00F01830" w:rsidRPr="00951F46" w14:paraId="47AF894A" w14:textId="77777777" w:rsidTr="508D03E6">
        <w:trPr>
          <w:tblHeader/>
        </w:trPr>
        <w:tc>
          <w:tcPr>
            <w:tcW w:w="9781" w:type="dxa"/>
            <w:gridSpan w:val="2"/>
            <w:tcBorders>
              <w:top w:val="single" w:sz="12" w:space="0" w:color="auto"/>
              <w:bottom w:val="single" w:sz="2" w:space="0" w:color="auto"/>
            </w:tcBorders>
          </w:tcPr>
          <w:p w14:paraId="44F6B5F6" w14:textId="77777777" w:rsidR="00F01830" w:rsidRPr="00951F46" w:rsidRDefault="00F01830" w:rsidP="00F01830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Darba virsma</w:t>
            </w:r>
          </w:p>
        </w:tc>
      </w:tr>
      <w:tr w:rsidR="00F01830" w:rsidRPr="00951F46" w14:paraId="199A5E90" w14:textId="77777777" w:rsidTr="508D03E6">
        <w:tc>
          <w:tcPr>
            <w:tcW w:w="9781" w:type="dxa"/>
            <w:gridSpan w:val="2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3432BD71" w14:textId="7A07752B" w:rsidR="00F01830" w:rsidRPr="00951F46" w:rsidRDefault="00D33DA7" w:rsidP="00840666">
            <w:pPr>
              <w:pStyle w:val="Pictureposition"/>
              <w:rPr>
                <w:rFonts w:cs="Arial"/>
              </w:rPr>
            </w:pPr>
            <w:r w:rsidRPr="00D33DA7">
              <w:rPr>
                <w:rFonts w:cs="Arial"/>
                <w:noProof/>
              </w:rPr>
              <w:drawing>
                <wp:inline distT="0" distB="0" distL="0" distR="0" wp14:anchorId="6C3BAF7D" wp14:editId="2915D87F">
                  <wp:extent cx="4181475" cy="3351737"/>
                  <wp:effectExtent l="0" t="0" r="0" b="1270"/>
                  <wp:docPr id="115946596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9465961" name=""/>
                          <pic:cNvPicPr/>
                        </pic:nvPicPr>
                        <pic:blipFill>
                          <a:blip r:embed="rId4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8076" cy="3357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1830" w:rsidRPr="00951F46" w14:paraId="3B2EC0BD" w14:textId="77777777" w:rsidTr="508D03E6"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</w:tcPr>
          <w:p w14:paraId="522A6ADE" w14:textId="77777777" w:rsidR="00F01830" w:rsidRPr="00951F46" w:rsidRDefault="00F01830" w:rsidP="00F01830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r w:rsidRPr="00951F46">
              <w:rPr>
                <w:rFonts w:cs="Arial"/>
              </w:rPr>
              <w:t>Mobilā aplikācija</w:t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</w:tcPr>
          <w:p w14:paraId="40529519" w14:textId="77777777" w:rsidR="00F01830" w:rsidRPr="00951F46" w:rsidRDefault="00F01830" w:rsidP="00F01830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proofErr w:type="spellStart"/>
            <w:r w:rsidRPr="00951F46">
              <w:rPr>
                <w:rFonts w:cs="Arial"/>
              </w:rPr>
              <w:t>Viedierīce</w:t>
            </w:r>
            <w:proofErr w:type="spellEnd"/>
          </w:p>
        </w:tc>
      </w:tr>
      <w:tr w:rsidR="00F01830" w:rsidRPr="00951F46" w14:paraId="78FBBFA8" w14:textId="77777777" w:rsidTr="508D03E6">
        <w:trPr>
          <w:trHeight w:val="6033"/>
        </w:trPr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0BA4F8A4" w14:textId="118C9AAF" w:rsidR="00F01830" w:rsidRPr="00951F46" w:rsidRDefault="00646AED" w:rsidP="00840666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76B211E3" wp14:editId="376B4B87">
                  <wp:extent cx="1407795" cy="4000500"/>
                  <wp:effectExtent l="0" t="0" r="1905" b="0"/>
                  <wp:docPr id="30120569" name="Picture 30120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1717"/>
                          <a:stretch/>
                        </pic:blipFill>
                        <pic:spPr bwMode="auto">
                          <a:xfrm>
                            <a:off x="0" y="0"/>
                            <a:ext cx="1414426" cy="4019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  <w:lang w:eastAsia="lv-LV"/>
              </w:rPr>
              <w:t xml:space="preserve"> </w:t>
            </w: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7EE95A4F" wp14:editId="6A76E3F7">
                  <wp:extent cx="1407795" cy="4266087"/>
                  <wp:effectExtent l="0" t="0" r="1905" b="1270"/>
                  <wp:docPr id="30120573" name="Picture 30120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8513"/>
                          <a:stretch/>
                        </pic:blipFill>
                        <pic:spPr bwMode="auto">
                          <a:xfrm>
                            <a:off x="0" y="0"/>
                            <a:ext cx="1414426" cy="4286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52E36738" w14:textId="096032F4" w:rsidR="00F01830" w:rsidRPr="00951F46" w:rsidRDefault="00E34EA0" w:rsidP="00840666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4EC2EDBC" wp14:editId="60993351">
                  <wp:extent cx="1568662" cy="4486275"/>
                  <wp:effectExtent l="0" t="0" r="0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786" cy="4495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0D55AA" w14:textId="3D4F6278" w:rsidR="00FB1B51" w:rsidRPr="005773D5" w:rsidRDefault="00FB1B51" w:rsidP="005773D5">
      <w:pPr>
        <w:pStyle w:val="Heading3"/>
      </w:pPr>
      <w:bookmarkStart w:id="230" w:name="_Toc40710142"/>
      <w:bookmarkStart w:id="231" w:name="_Toc40710347"/>
      <w:bookmarkStart w:id="232" w:name="_Toc40710528"/>
      <w:bookmarkStart w:id="233" w:name="_Toc40713507"/>
      <w:bookmarkStart w:id="234" w:name="_Toc40715016"/>
      <w:bookmarkStart w:id="235" w:name="_Toc40715955"/>
      <w:bookmarkStart w:id="236" w:name="_Toc42259934"/>
      <w:bookmarkStart w:id="237" w:name="_Toc42263685"/>
      <w:bookmarkStart w:id="238" w:name="_Toc42266164"/>
      <w:bookmarkStart w:id="239" w:name="_Toc42269555"/>
      <w:bookmarkStart w:id="240" w:name="_Toc42508471"/>
      <w:bookmarkStart w:id="241" w:name="_Toc45017430"/>
      <w:bookmarkStart w:id="242" w:name="_Toc48115838"/>
      <w:bookmarkStart w:id="243" w:name="_Toc40710143"/>
      <w:bookmarkStart w:id="244" w:name="_Toc40710348"/>
      <w:bookmarkStart w:id="245" w:name="_Toc40710529"/>
      <w:bookmarkStart w:id="246" w:name="_Toc40713508"/>
      <w:bookmarkStart w:id="247" w:name="_Toc40715017"/>
      <w:bookmarkStart w:id="248" w:name="_Toc40715956"/>
      <w:bookmarkStart w:id="249" w:name="_Toc42259935"/>
      <w:bookmarkStart w:id="250" w:name="_Toc42263686"/>
      <w:bookmarkStart w:id="251" w:name="_Toc42266165"/>
      <w:bookmarkStart w:id="252" w:name="_Toc42269556"/>
      <w:bookmarkStart w:id="253" w:name="_Toc42508472"/>
      <w:bookmarkStart w:id="254" w:name="_Toc45017431"/>
      <w:bookmarkStart w:id="255" w:name="_Toc48115839"/>
      <w:bookmarkStart w:id="256" w:name="_Toc40710152"/>
      <w:bookmarkStart w:id="257" w:name="_Toc40710357"/>
      <w:bookmarkStart w:id="258" w:name="_Toc40710538"/>
      <w:bookmarkStart w:id="259" w:name="_Toc40713517"/>
      <w:bookmarkStart w:id="260" w:name="_Toc40715026"/>
      <w:bookmarkStart w:id="261" w:name="_Toc40715965"/>
      <w:bookmarkStart w:id="262" w:name="_Toc42259944"/>
      <w:bookmarkStart w:id="263" w:name="_Toc42263695"/>
      <w:bookmarkStart w:id="264" w:name="_Toc42266174"/>
      <w:bookmarkStart w:id="265" w:name="_Toc42269565"/>
      <w:bookmarkStart w:id="266" w:name="_Toc42508481"/>
      <w:bookmarkStart w:id="267" w:name="_Toc45017440"/>
      <w:bookmarkStart w:id="268" w:name="_Toc48115848"/>
      <w:bookmarkStart w:id="269" w:name="_Toc40710153"/>
      <w:bookmarkStart w:id="270" w:name="_Toc40710358"/>
      <w:bookmarkStart w:id="271" w:name="_Toc40710539"/>
      <w:bookmarkStart w:id="272" w:name="_Toc40713518"/>
      <w:bookmarkStart w:id="273" w:name="_Toc40715027"/>
      <w:bookmarkStart w:id="274" w:name="_Toc40715966"/>
      <w:bookmarkStart w:id="275" w:name="_Toc42259945"/>
      <w:bookmarkStart w:id="276" w:name="_Toc42263696"/>
      <w:bookmarkStart w:id="277" w:name="_Toc42266175"/>
      <w:bookmarkStart w:id="278" w:name="_Toc42269566"/>
      <w:bookmarkStart w:id="279" w:name="_Toc42508482"/>
      <w:bookmarkStart w:id="280" w:name="_Toc45017441"/>
      <w:bookmarkStart w:id="281" w:name="_Toc48115849"/>
      <w:bookmarkStart w:id="282" w:name="_Toc40710164"/>
      <w:bookmarkStart w:id="283" w:name="_Toc40710369"/>
      <w:bookmarkStart w:id="284" w:name="_Toc40710550"/>
      <w:bookmarkStart w:id="285" w:name="_Toc40713529"/>
      <w:bookmarkStart w:id="286" w:name="_Toc40715038"/>
      <w:bookmarkStart w:id="287" w:name="_Toc40715977"/>
      <w:bookmarkStart w:id="288" w:name="_Toc42259956"/>
      <w:bookmarkStart w:id="289" w:name="_Toc42263707"/>
      <w:bookmarkStart w:id="290" w:name="_Toc42266186"/>
      <w:bookmarkStart w:id="291" w:name="_Toc42269577"/>
      <w:bookmarkStart w:id="292" w:name="_Toc42508493"/>
      <w:bookmarkStart w:id="293" w:name="_Toc45017452"/>
      <w:bookmarkStart w:id="294" w:name="_Toc48115860"/>
      <w:bookmarkStart w:id="295" w:name="_Toc40710165"/>
      <w:bookmarkStart w:id="296" w:name="_Toc40710370"/>
      <w:bookmarkStart w:id="297" w:name="_Toc40710551"/>
      <w:bookmarkStart w:id="298" w:name="_Toc40713530"/>
      <w:bookmarkStart w:id="299" w:name="_Toc40715039"/>
      <w:bookmarkStart w:id="300" w:name="_Toc40715978"/>
      <w:bookmarkStart w:id="301" w:name="_Toc42259957"/>
      <w:bookmarkStart w:id="302" w:name="_Toc42263708"/>
      <w:bookmarkStart w:id="303" w:name="_Toc42266187"/>
      <w:bookmarkStart w:id="304" w:name="_Toc42269578"/>
      <w:bookmarkStart w:id="305" w:name="_Toc42508494"/>
      <w:bookmarkStart w:id="306" w:name="_Toc45017453"/>
      <w:bookmarkStart w:id="307" w:name="_Toc48115861"/>
      <w:bookmarkStart w:id="308" w:name="_Toc40710175"/>
      <w:bookmarkStart w:id="309" w:name="_Toc40710380"/>
      <w:bookmarkStart w:id="310" w:name="_Toc40710561"/>
      <w:bookmarkStart w:id="311" w:name="_Toc40713540"/>
      <w:bookmarkStart w:id="312" w:name="_Toc40715049"/>
      <w:bookmarkStart w:id="313" w:name="_Toc40715988"/>
      <w:bookmarkStart w:id="314" w:name="_Toc42259967"/>
      <w:bookmarkStart w:id="315" w:name="_Toc42263718"/>
      <w:bookmarkStart w:id="316" w:name="_Toc42266197"/>
      <w:bookmarkStart w:id="317" w:name="_Toc42269588"/>
      <w:bookmarkStart w:id="318" w:name="_Toc42508504"/>
      <w:bookmarkStart w:id="319" w:name="_Toc45017463"/>
      <w:bookmarkStart w:id="320" w:name="_Toc48115871"/>
      <w:bookmarkStart w:id="321" w:name="_Toc40710176"/>
      <w:bookmarkStart w:id="322" w:name="_Toc40710381"/>
      <w:bookmarkStart w:id="323" w:name="_Toc40710562"/>
      <w:bookmarkStart w:id="324" w:name="_Toc40713541"/>
      <w:bookmarkStart w:id="325" w:name="_Toc40715050"/>
      <w:bookmarkStart w:id="326" w:name="_Toc40715989"/>
      <w:bookmarkStart w:id="327" w:name="_Toc42259968"/>
      <w:bookmarkStart w:id="328" w:name="_Toc42263719"/>
      <w:bookmarkStart w:id="329" w:name="_Toc42266198"/>
      <w:bookmarkStart w:id="330" w:name="_Toc42269589"/>
      <w:bookmarkStart w:id="331" w:name="_Toc42508505"/>
      <w:bookmarkStart w:id="332" w:name="_Toc45017464"/>
      <w:bookmarkStart w:id="333" w:name="_Toc48115872"/>
      <w:bookmarkStart w:id="334" w:name="_Toc40710187"/>
      <w:bookmarkStart w:id="335" w:name="_Toc40710392"/>
      <w:bookmarkStart w:id="336" w:name="_Toc40710573"/>
      <w:bookmarkStart w:id="337" w:name="_Toc40713552"/>
      <w:bookmarkStart w:id="338" w:name="_Toc40715061"/>
      <w:bookmarkStart w:id="339" w:name="_Toc40716000"/>
      <w:bookmarkStart w:id="340" w:name="_Toc42259979"/>
      <w:bookmarkStart w:id="341" w:name="_Toc42263730"/>
      <w:bookmarkStart w:id="342" w:name="_Toc42266209"/>
      <w:bookmarkStart w:id="343" w:name="_Toc42269600"/>
      <w:bookmarkStart w:id="344" w:name="_Toc42508516"/>
      <w:bookmarkStart w:id="345" w:name="_Toc45017475"/>
      <w:bookmarkStart w:id="346" w:name="_Toc48115883"/>
      <w:bookmarkStart w:id="347" w:name="_Toc40710188"/>
      <w:bookmarkStart w:id="348" w:name="_Toc40710393"/>
      <w:bookmarkStart w:id="349" w:name="_Toc40710574"/>
      <w:bookmarkStart w:id="350" w:name="_Toc40713553"/>
      <w:bookmarkStart w:id="351" w:name="_Toc40715062"/>
      <w:bookmarkStart w:id="352" w:name="_Toc40716001"/>
      <w:bookmarkStart w:id="353" w:name="_Toc42259980"/>
      <w:bookmarkStart w:id="354" w:name="_Toc42263731"/>
      <w:bookmarkStart w:id="355" w:name="_Toc42266210"/>
      <w:bookmarkStart w:id="356" w:name="_Toc42269601"/>
      <w:bookmarkStart w:id="357" w:name="_Toc42508517"/>
      <w:bookmarkStart w:id="358" w:name="_Toc45017476"/>
      <w:bookmarkStart w:id="359" w:name="_Toc48115884"/>
      <w:bookmarkStart w:id="360" w:name="_Toc40710197"/>
      <w:bookmarkStart w:id="361" w:name="_Toc40710402"/>
      <w:bookmarkStart w:id="362" w:name="_Toc40710583"/>
      <w:bookmarkStart w:id="363" w:name="_Toc40713562"/>
      <w:bookmarkStart w:id="364" w:name="_Toc40715071"/>
      <w:bookmarkStart w:id="365" w:name="_Toc40716010"/>
      <w:bookmarkStart w:id="366" w:name="_Toc42259989"/>
      <w:bookmarkStart w:id="367" w:name="_Toc42263740"/>
      <w:bookmarkStart w:id="368" w:name="_Toc42266219"/>
      <w:bookmarkStart w:id="369" w:name="_Toc42269610"/>
      <w:bookmarkStart w:id="370" w:name="_Toc42508526"/>
      <w:bookmarkStart w:id="371" w:name="_Toc45017485"/>
      <w:bookmarkStart w:id="372" w:name="_Toc48115893"/>
      <w:bookmarkStart w:id="373" w:name="_Toc40710198"/>
      <w:bookmarkStart w:id="374" w:name="_Toc40710403"/>
      <w:bookmarkStart w:id="375" w:name="_Toc40710584"/>
      <w:bookmarkStart w:id="376" w:name="_Toc40713563"/>
      <w:bookmarkStart w:id="377" w:name="_Toc40715072"/>
      <w:bookmarkStart w:id="378" w:name="_Toc40716011"/>
      <w:bookmarkStart w:id="379" w:name="_Toc42259990"/>
      <w:bookmarkStart w:id="380" w:name="_Toc42263741"/>
      <w:bookmarkStart w:id="381" w:name="_Toc42266220"/>
      <w:bookmarkStart w:id="382" w:name="_Toc42269611"/>
      <w:bookmarkStart w:id="383" w:name="_Toc42508527"/>
      <w:bookmarkStart w:id="384" w:name="_Toc45017486"/>
      <w:bookmarkStart w:id="385" w:name="_Toc48115894"/>
      <w:bookmarkStart w:id="386" w:name="_Toc40710209"/>
      <w:bookmarkStart w:id="387" w:name="_Toc40710414"/>
      <w:bookmarkStart w:id="388" w:name="_Toc40710595"/>
      <w:bookmarkStart w:id="389" w:name="_Toc40713574"/>
      <w:bookmarkStart w:id="390" w:name="_Toc40715083"/>
      <w:bookmarkStart w:id="391" w:name="_Toc40716022"/>
      <w:bookmarkStart w:id="392" w:name="_Toc42260001"/>
      <w:bookmarkStart w:id="393" w:name="_Toc42263752"/>
      <w:bookmarkStart w:id="394" w:name="_Toc42266231"/>
      <w:bookmarkStart w:id="395" w:name="_Toc42269622"/>
      <w:bookmarkStart w:id="396" w:name="_Toc42508538"/>
      <w:bookmarkStart w:id="397" w:name="_Toc45017497"/>
      <w:bookmarkStart w:id="398" w:name="_Toc48115905"/>
      <w:bookmarkStart w:id="399" w:name="_Toc40710210"/>
      <w:bookmarkStart w:id="400" w:name="_Toc40710415"/>
      <w:bookmarkStart w:id="401" w:name="_Toc40710596"/>
      <w:bookmarkStart w:id="402" w:name="_Toc40713575"/>
      <w:bookmarkStart w:id="403" w:name="_Toc40715084"/>
      <w:bookmarkStart w:id="404" w:name="_Toc40716023"/>
      <w:bookmarkStart w:id="405" w:name="_Toc42260002"/>
      <w:bookmarkStart w:id="406" w:name="_Toc42263753"/>
      <w:bookmarkStart w:id="407" w:name="_Toc42266232"/>
      <w:bookmarkStart w:id="408" w:name="_Toc42269623"/>
      <w:bookmarkStart w:id="409" w:name="_Toc42508539"/>
      <w:bookmarkStart w:id="410" w:name="_Toc45017498"/>
      <w:bookmarkStart w:id="411" w:name="_Toc48115906"/>
      <w:bookmarkStart w:id="412" w:name="_Toc40710219"/>
      <w:bookmarkStart w:id="413" w:name="_Toc40710424"/>
      <w:bookmarkStart w:id="414" w:name="_Toc40710605"/>
      <w:bookmarkStart w:id="415" w:name="_Toc40713584"/>
      <w:bookmarkStart w:id="416" w:name="_Toc40715093"/>
      <w:bookmarkStart w:id="417" w:name="_Toc40716032"/>
      <w:bookmarkStart w:id="418" w:name="_Toc42260011"/>
      <w:bookmarkStart w:id="419" w:name="_Toc42263762"/>
      <w:bookmarkStart w:id="420" w:name="_Toc42266241"/>
      <w:bookmarkStart w:id="421" w:name="_Toc42269632"/>
      <w:bookmarkStart w:id="422" w:name="_Toc42508548"/>
      <w:bookmarkStart w:id="423" w:name="_Toc45017507"/>
      <w:bookmarkStart w:id="424" w:name="_Toc48115915"/>
      <w:bookmarkStart w:id="425" w:name="_Toc40710220"/>
      <w:bookmarkStart w:id="426" w:name="_Toc40710425"/>
      <w:bookmarkStart w:id="427" w:name="_Toc40710606"/>
      <w:bookmarkStart w:id="428" w:name="_Toc40713585"/>
      <w:bookmarkStart w:id="429" w:name="_Toc40715094"/>
      <w:bookmarkStart w:id="430" w:name="_Toc40716033"/>
      <w:bookmarkStart w:id="431" w:name="_Toc42260012"/>
      <w:bookmarkStart w:id="432" w:name="_Toc42263763"/>
      <w:bookmarkStart w:id="433" w:name="_Toc42266242"/>
      <w:bookmarkStart w:id="434" w:name="_Toc42269633"/>
      <w:bookmarkStart w:id="435" w:name="_Toc42508549"/>
      <w:bookmarkStart w:id="436" w:name="_Toc45017508"/>
      <w:bookmarkStart w:id="437" w:name="_Toc48115916"/>
      <w:bookmarkStart w:id="438" w:name="_Toc40710231"/>
      <w:bookmarkStart w:id="439" w:name="_Toc40710436"/>
      <w:bookmarkStart w:id="440" w:name="_Toc40710617"/>
      <w:bookmarkStart w:id="441" w:name="_Toc40713596"/>
      <w:bookmarkStart w:id="442" w:name="_Toc40715105"/>
      <w:bookmarkStart w:id="443" w:name="_Toc40716044"/>
      <w:bookmarkStart w:id="444" w:name="_Toc42260023"/>
      <w:bookmarkStart w:id="445" w:name="_Toc42263774"/>
      <w:bookmarkStart w:id="446" w:name="_Toc42266253"/>
      <w:bookmarkStart w:id="447" w:name="_Toc42269644"/>
      <w:bookmarkStart w:id="448" w:name="_Toc42508560"/>
      <w:bookmarkStart w:id="449" w:name="_Toc45017519"/>
      <w:bookmarkStart w:id="450" w:name="_Toc48115927"/>
      <w:bookmarkStart w:id="451" w:name="_Toc40710232"/>
      <w:bookmarkStart w:id="452" w:name="_Toc40710437"/>
      <w:bookmarkStart w:id="453" w:name="_Toc40710618"/>
      <w:bookmarkStart w:id="454" w:name="_Toc40713597"/>
      <w:bookmarkStart w:id="455" w:name="_Toc40715106"/>
      <w:bookmarkStart w:id="456" w:name="_Toc40716045"/>
      <w:bookmarkStart w:id="457" w:name="_Toc42260024"/>
      <w:bookmarkStart w:id="458" w:name="_Toc42263775"/>
      <w:bookmarkStart w:id="459" w:name="_Toc42266254"/>
      <w:bookmarkStart w:id="460" w:name="_Toc42269645"/>
      <w:bookmarkStart w:id="461" w:name="_Toc42508561"/>
      <w:bookmarkStart w:id="462" w:name="_Toc45017520"/>
      <w:bookmarkStart w:id="463" w:name="_Toc48115928"/>
      <w:bookmarkStart w:id="464" w:name="_Toc40710242"/>
      <w:bookmarkStart w:id="465" w:name="_Toc40710447"/>
      <w:bookmarkStart w:id="466" w:name="_Toc40710628"/>
      <w:bookmarkStart w:id="467" w:name="_Toc40713607"/>
      <w:bookmarkStart w:id="468" w:name="_Toc40715116"/>
      <w:bookmarkStart w:id="469" w:name="_Toc40716055"/>
      <w:bookmarkStart w:id="470" w:name="_Toc42260034"/>
      <w:bookmarkStart w:id="471" w:name="_Toc42263785"/>
      <w:bookmarkStart w:id="472" w:name="_Toc42266264"/>
      <w:bookmarkStart w:id="473" w:name="_Toc42269655"/>
      <w:bookmarkStart w:id="474" w:name="_Toc42508571"/>
      <w:bookmarkStart w:id="475" w:name="_Toc45017530"/>
      <w:bookmarkStart w:id="476" w:name="_Toc48115938"/>
      <w:bookmarkStart w:id="477" w:name="_Toc40710243"/>
      <w:bookmarkStart w:id="478" w:name="_Toc40710448"/>
      <w:bookmarkStart w:id="479" w:name="_Toc40710629"/>
      <w:bookmarkStart w:id="480" w:name="_Toc40713608"/>
      <w:bookmarkStart w:id="481" w:name="_Toc40715117"/>
      <w:bookmarkStart w:id="482" w:name="_Toc40716056"/>
      <w:bookmarkStart w:id="483" w:name="_Toc42260035"/>
      <w:bookmarkStart w:id="484" w:name="_Toc42263786"/>
      <w:bookmarkStart w:id="485" w:name="_Toc42266265"/>
      <w:bookmarkStart w:id="486" w:name="_Toc42269656"/>
      <w:bookmarkStart w:id="487" w:name="_Toc42508572"/>
      <w:bookmarkStart w:id="488" w:name="_Toc45017531"/>
      <w:bookmarkStart w:id="489" w:name="_Toc48115939"/>
      <w:bookmarkStart w:id="490" w:name="_Toc40710254"/>
      <w:bookmarkStart w:id="491" w:name="_Toc40710459"/>
      <w:bookmarkStart w:id="492" w:name="_Toc40710640"/>
      <w:bookmarkStart w:id="493" w:name="_Toc40713619"/>
      <w:bookmarkStart w:id="494" w:name="_Toc40715128"/>
      <w:bookmarkStart w:id="495" w:name="_Toc40716067"/>
      <w:bookmarkStart w:id="496" w:name="_Toc42260046"/>
      <w:bookmarkStart w:id="497" w:name="_Toc42263797"/>
      <w:bookmarkStart w:id="498" w:name="_Toc42266276"/>
      <w:bookmarkStart w:id="499" w:name="_Toc42269667"/>
      <w:bookmarkStart w:id="500" w:name="_Toc42508583"/>
      <w:bookmarkStart w:id="501" w:name="_Toc45017542"/>
      <w:bookmarkStart w:id="502" w:name="_Toc48115950"/>
      <w:bookmarkStart w:id="503" w:name="_Toc40710255"/>
      <w:bookmarkStart w:id="504" w:name="_Toc40710460"/>
      <w:bookmarkStart w:id="505" w:name="_Toc40710641"/>
      <w:bookmarkStart w:id="506" w:name="_Toc40713620"/>
      <w:bookmarkStart w:id="507" w:name="_Toc40715129"/>
      <w:bookmarkStart w:id="508" w:name="_Toc40716068"/>
      <w:bookmarkStart w:id="509" w:name="_Toc42260047"/>
      <w:bookmarkStart w:id="510" w:name="_Toc42263798"/>
      <w:bookmarkStart w:id="511" w:name="_Toc42266277"/>
      <w:bookmarkStart w:id="512" w:name="_Toc42269668"/>
      <w:bookmarkStart w:id="513" w:name="_Toc42508584"/>
      <w:bookmarkStart w:id="514" w:name="_Toc45017543"/>
      <w:bookmarkStart w:id="515" w:name="_Toc48115951"/>
      <w:bookmarkStart w:id="516" w:name="_Toc40710265"/>
      <w:bookmarkStart w:id="517" w:name="_Toc40710470"/>
      <w:bookmarkStart w:id="518" w:name="_Toc40710651"/>
      <w:bookmarkStart w:id="519" w:name="_Toc40713630"/>
      <w:bookmarkStart w:id="520" w:name="_Toc40715139"/>
      <w:bookmarkStart w:id="521" w:name="_Toc40716078"/>
      <w:bookmarkStart w:id="522" w:name="_Toc42260057"/>
      <w:bookmarkStart w:id="523" w:name="_Toc42263808"/>
      <w:bookmarkStart w:id="524" w:name="_Toc42266287"/>
      <w:bookmarkStart w:id="525" w:name="_Toc42269678"/>
      <w:bookmarkStart w:id="526" w:name="_Toc42508594"/>
      <w:bookmarkStart w:id="527" w:name="_Toc45017553"/>
      <w:bookmarkStart w:id="528" w:name="_Toc48115961"/>
      <w:bookmarkStart w:id="529" w:name="_Toc40710266"/>
      <w:bookmarkStart w:id="530" w:name="_Toc40710471"/>
      <w:bookmarkStart w:id="531" w:name="_Toc40710652"/>
      <w:bookmarkStart w:id="532" w:name="_Toc40713631"/>
      <w:bookmarkStart w:id="533" w:name="_Toc40715140"/>
      <w:bookmarkStart w:id="534" w:name="_Toc40716079"/>
      <w:bookmarkStart w:id="535" w:name="_Toc42260058"/>
      <w:bookmarkStart w:id="536" w:name="_Toc42263809"/>
      <w:bookmarkStart w:id="537" w:name="_Toc42266288"/>
      <w:bookmarkStart w:id="538" w:name="_Toc42269679"/>
      <w:bookmarkStart w:id="539" w:name="_Toc42508595"/>
      <w:bookmarkStart w:id="540" w:name="_Toc45017554"/>
      <w:bookmarkStart w:id="541" w:name="_Toc48115962"/>
      <w:bookmarkStart w:id="542" w:name="_Toc163232220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  <w:bookmarkEnd w:id="322"/>
      <w:bookmarkEnd w:id="323"/>
      <w:bookmarkEnd w:id="324"/>
      <w:bookmarkEnd w:id="325"/>
      <w:bookmarkEnd w:id="326"/>
      <w:bookmarkEnd w:id="327"/>
      <w:bookmarkEnd w:id="328"/>
      <w:bookmarkEnd w:id="329"/>
      <w:bookmarkEnd w:id="330"/>
      <w:bookmarkEnd w:id="331"/>
      <w:bookmarkEnd w:id="332"/>
      <w:bookmarkEnd w:id="333"/>
      <w:bookmarkEnd w:id="334"/>
      <w:bookmarkEnd w:id="335"/>
      <w:bookmarkEnd w:id="336"/>
      <w:bookmarkEnd w:id="337"/>
      <w:bookmarkEnd w:id="338"/>
      <w:bookmarkEnd w:id="339"/>
      <w:bookmarkEnd w:id="340"/>
      <w:bookmarkEnd w:id="341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bookmarkEnd w:id="452"/>
      <w:bookmarkEnd w:id="453"/>
      <w:bookmarkEnd w:id="454"/>
      <w:bookmarkEnd w:id="455"/>
      <w:bookmarkEnd w:id="456"/>
      <w:bookmarkEnd w:id="457"/>
      <w:bookmarkEnd w:id="458"/>
      <w:bookmarkEnd w:id="459"/>
      <w:bookmarkEnd w:id="460"/>
      <w:bookmarkEnd w:id="461"/>
      <w:bookmarkEnd w:id="462"/>
      <w:bookmarkEnd w:id="463"/>
      <w:bookmarkEnd w:id="464"/>
      <w:bookmarkEnd w:id="465"/>
      <w:bookmarkEnd w:id="466"/>
      <w:bookmarkEnd w:id="467"/>
      <w:bookmarkEnd w:id="468"/>
      <w:bookmarkEnd w:id="469"/>
      <w:bookmarkEnd w:id="470"/>
      <w:bookmarkEnd w:id="471"/>
      <w:bookmarkEnd w:id="472"/>
      <w:bookmarkEnd w:id="473"/>
      <w:bookmarkEnd w:id="474"/>
      <w:bookmarkEnd w:id="475"/>
      <w:bookmarkEnd w:id="476"/>
      <w:bookmarkEnd w:id="477"/>
      <w:bookmarkEnd w:id="478"/>
      <w:bookmarkEnd w:id="479"/>
      <w:bookmarkEnd w:id="480"/>
      <w:bookmarkEnd w:id="481"/>
      <w:bookmarkEnd w:id="482"/>
      <w:bookmarkEnd w:id="483"/>
      <w:bookmarkEnd w:id="484"/>
      <w:bookmarkEnd w:id="485"/>
      <w:bookmarkEnd w:id="486"/>
      <w:bookmarkEnd w:id="487"/>
      <w:bookmarkEnd w:id="488"/>
      <w:bookmarkEnd w:id="489"/>
      <w:bookmarkEnd w:id="490"/>
      <w:bookmarkEnd w:id="491"/>
      <w:bookmarkEnd w:id="492"/>
      <w:bookmarkEnd w:id="493"/>
      <w:bookmarkEnd w:id="494"/>
      <w:bookmarkEnd w:id="495"/>
      <w:bookmarkEnd w:id="496"/>
      <w:bookmarkEnd w:id="497"/>
      <w:bookmarkEnd w:id="498"/>
      <w:bookmarkEnd w:id="499"/>
      <w:bookmarkEnd w:id="500"/>
      <w:bookmarkEnd w:id="501"/>
      <w:bookmarkEnd w:id="502"/>
      <w:bookmarkEnd w:id="503"/>
      <w:bookmarkEnd w:id="504"/>
      <w:bookmarkEnd w:id="505"/>
      <w:bookmarkEnd w:id="506"/>
      <w:bookmarkEnd w:id="507"/>
      <w:bookmarkEnd w:id="508"/>
      <w:bookmarkEnd w:id="509"/>
      <w:bookmarkEnd w:id="510"/>
      <w:bookmarkEnd w:id="511"/>
      <w:bookmarkEnd w:id="512"/>
      <w:bookmarkEnd w:id="513"/>
      <w:bookmarkEnd w:id="514"/>
      <w:bookmarkEnd w:id="515"/>
      <w:bookmarkEnd w:id="516"/>
      <w:bookmarkEnd w:id="517"/>
      <w:bookmarkEnd w:id="518"/>
      <w:bookmarkEnd w:id="519"/>
      <w:bookmarkEnd w:id="520"/>
      <w:bookmarkEnd w:id="521"/>
      <w:bookmarkEnd w:id="522"/>
      <w:bookmarkEnd w:id="523"/>
      <w:bookmarkEnd w:id="524"/>
      <w:bookmarkEnd w:id="525"/>
      <w:bookmarkEnd w:id="526"/>
      <w:bookmarkEnd w:id="527"/>
      <w:bookmarkEnd w:id="528"/>
      <w:bookmarkEnd w:id="529"/>
      <w:bookmarkEnd w:id="530"/>
      <w:bookmarkEnd w:id="531"/>
      <w:bookmarkEnd w:id="532"/>
      <w:bookmarkEnd w:id="533"/>
      <w:bookmarkEnd w:id="534"/>
      <w:bookmarkEnd w:id="535"/>
      <w:bookmarkEnd w:id="536"/>
      <w:bookmarkEnd w:id="537"/>
      <w:bookmarkEnd w:id="538"/>
      <w:bookmarkEnd w:id="539"/>
      <w:bookmarkEnd w:id="540"/>
      <w:bookmarkEnd w:id="541"/>
      <w:r w:rsidRPr="005773D5">
        <w:lastRenderedPageBreak/>
        <w:t>Portālā izmantojamās ziņojumu lapas</w:t>
      </w:r>
      <w:bookmarkEnd w:id="542"/>
    </w:p>
    <w:p w14:paraId="3B286350" w14:textId="237E4B0F" w:rsidR="00FB1B51" w:rsidRPr="00951F46" w:rsidRDefault="00FB1B51" w:rsidP="00FB1B51">
      <w:pPr>
        <w:rPr>
          <w:rFonts w:cs="Arial"/>
        </w:rPr>
      </w:pPr>
      <w:r w:rsidRPr="00951F46">
        <w:rPr>
          <w:rFonts w:cs="Arial"/>
        </w:rPr>
        <w:t xml:space="preserve">Portāla ziņojumu lapas </w:t>
      </w:r>
      <w:proofErr w:type="spellStart"/>
      <w:r w:rsidRPr="00951F46">
        <w:rPr>
          <w:rFonts w:cs="Arial"/>
        </w:rPr>
        <w:t>React</w:t>
      </w:r>
      <w:proofErr w:type="spellEnd"/>
      <w:r w:rsidRPr="00951F46">
        <w:rPr>
          <w:rFonts w:cs="Arial"/>
        </w:rPr>
        <w:t xml:space="preserve"> </w:t>
      </w:r>
      <w:proofErr w:type="spellStart"/>
      <w:r w:rsidRPr="00951F46">
        <w:rPr>
          <w:rFonts w:cs="Arial"/>
        </w:rPr>
        <w:t>StoryBook</w:t>
      </w:r>
      <w:proofErr w:type="spellEnd"/>
      <w:r w:rsidRPr="00951F46">
        <w:rPr>
          <w:rFonts w:cs="Arial"/>
        </w:rPr>
        <w:t xml:space="preserve"> </w:t>
      </w:r>
      <w:r w:rsidR="00E34EA0">
        <w:rPr>
          <w:rFonts w:cs="Arial"/>
        </w:rPr>
        <w:t xml:space="preserve">un HTML </w:t>
      </w:r>
      <w:proofErr w:type="spellStart"/>
      <w:r w:rsidR="00E34EA0">
        <w:rPr>
          <w:rFonts w:cs="Arial"/>
        </w:rPr>
        <w:t>StoryBook</w:t>
      </w:r>
      <w:proofErr w:type="spellEnd"/>
      <w:r w:rsidR="00E34EA0">
        <w:rPr>
          <w:rFonts w:cs="Arial"/>
        </w:rPr>
        <w:t xml:space="preserve"> </w:t>
      </w:r>
      <w:r w:rsidRPr="00951F46">
        <w:rPr>
          <w:rFonts w:cs="Arial"/>
        </w:rPr>
        <w:t>tiek iedalītas atbilstoši zemāk norādītajā tabulā.</w:t>
      </w:r>
    </w:p>
    <w:p w14:paraId="1776B7BA" w14:textId="27929BD6" w:rsidR="00FB1B51" w:rsidRPr="00951F46" w:rsidRDefault="00640BE1" w:rsidP="00E12E8E">
      <w:pPr>
        <w:pStyle w:val="Tablenumber"/>
      </w:pPr>
      <w:r>
        <w:t>58</w:t>
      </w:r>
      <w:r w:rsidR="00FB1B51" w:rsidRPr="00951F46">
        <w:t>.tabula</w:t>
      </w:r>
    </w:p>
    <w:p w14:paraId="40730EDF" w14:textId="6E088664" w:rsidR="00FB1B51" w:rsidRPr="00951F46" w:rsidRDefault="00FB1B51">
      <w:pPr>
        <w:pStyle w:val="Tabletitle"/>
      </w:pPr>
      <w:r w:rsidRPr="00951F46">
        <w:t xml:space="preserve">Ziņojumu lapu dalījums </w:t>
      </w:r>
      <w:proofErr w:type="spellStart"/>
      <w:r w:rsidRPr="00951F46">
        <w:t>React</w:t>
      </w:r>
      <w:proofErr w:type="spellEnd"/>
      <w:r w:rsidRPr="00951F46">
        <w:t xml:space="preserve"> </w:t>
      </w:r>
      <w:r w:rsidR="00E34EA0">
        <w:t xml:space="preserve">un HTML </w:t>
      </w:r>
      <w:proofErr w:type="spellStart"/>
      <w:r w:rsidRPr="00951F46">
        <w:t>Storybook</w:t>
      </w:r>
      <w:proofErr w:type="spellEnd"/>
    </w:p>
    <w:tbl>
      <w:tblPr>
        <w:tblW w:w="9781" w:type="dxa"/>
        <w:tblBorders>
          <w:top w:val="single" w:sz="12" w:space="0" w:color="auto"/>
          <w:bottom w:val="single" w:sz="2" w:space="0" w:color="auto"/>
          <w:insideH w:val="single" w:sz="2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3261"/>
        <w:gridCol w:w="6520"/>
      </w:tblGrid>
      <w:tr w:rsidR="00FB1B51" w:rsidRPr="00951F46" w14:paraId="43915411" w14:textId="77777777" w:rsidTr="00556944">
        <w:trPr>
          <w:tblHeader/>
        </w:trPr>
        <w:tc>
          <w:tcPr>
            <w:tcW w:w="3261" w:type="dxa"/>
          </w:tcPr>
          <w:p w14:paraId="190E529D" w14:textId="77777777" w:rsidR="00FB1B51" w:rsidRPr="00951F46" w:rsidRDefault="00FB1B51" w:rsidP="00A039C5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Apzīmējums</w:t>
            </w:r>
          </w:p>
        </w:tc>
        <w:tc>
          <w:tcPr>
            <w:tcW w:w="6520" w:type="dxa"/>
          </w:tcPr>
          <w:p w14:paraId="5583FD18" w14:textId="116C28B6" w:rsidR="00FB1B51" w:rsidRPr="00951F46" w:rsidRDefault="001E1F35" w:rsidP="00A039C5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Apraksts</w:t>
            </w:r>
          </w:p>
        </w:tc>
      </w:tr>
      <w:tr w:rsidR="00FB1B51" w:rsidRPr="00951F46" w14:paraId="2D6990B1" w14:textId="77777777" w:rsidTr="00556944">
        <w:tc>
          <w:tcPr>
            <w:tcW w:w="3261" w:type="dxa"/>
          </w:tcPr>
          <w:p w14:paraId="3952DB8E" w14:textId="68DEDA68" w:rsidR="00FB1B51" w:rsidRPr="00951F46" w:rsidRDefault="00FB1B51" w:rsidP="00FB1B51">
            <w:p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>1. citas</w:t>
            </w:r>
          </w:p>
          <w:p w14:paraId="1C7E44E7" w14:textId="26BFCA3D" w:rsidR="00FB1B51" w:rsidRPr="00951F46" w:rsidRDefault="00FB1B51" w:rsidP="002656C4">
            <w:p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 xml:space="preserve">   1.1. </w:t>
            </w:r>
            <w:proofErr w:type="spellStart"/>
            <w:r w:rsidRPr="0008431E">
              <w:rPr>
                <w:rFonts w:cs="Arial"/>
                <w:sz w:val="20"/>
                <w:szCs w:val="20"/>
              </w:rPr>
              <w:t>Modals</w:t>
            </w:r>
            <w:proofErr w:type="spellEnd"/>
            <w:r w:rsidRPr="00951F46">
              <w:rPr>
                <w:rFonts w:cs="Arial"/>
                <w:sz w:val="20"/>
                <w:szCs w:val="20"/>
              </w:rPr>
              <w:t xml:space="preserve"> </w:t>
            </w:r>
          </w:p>
        </w:tc>
        <w:tc>
          <w:tcPr>
            <w:tcW w:w="6520" w:type="dxa"/>
          </w:tcPr>
          <w:p w14:paraId="0625ED8C" w14:textId="77777777" w:rsidR="007D4214" w:rsidRPr="00951F46" w:rsidRDefault="007D4214" w:rsidP="007D4214">
            <w:p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>1. citas</w:t>
            </w:r>
          </w:p>
          <w:p w14:paraId="3B65047A" w14:textId="0F640DB1" w:rsidR="00FB1B51" w:rsidRPr="00951F46" w:rsidRDefault="007D4214" w:rsidP="002656C4">
            <w:p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 xml:space="preserve">    1.1. </w:t>
            </w:r>
            <w:r w:rsidR="00FB1B51" w:rsidRPr="00951F46">
              <w:rPr>
                <w:rFonts w:cs="Arial"/>
                <w:sz w:val="20"/>
                <w:szCs w:val="20"/>
              </w:rPr>
              <w:t xml:space="preserve"> Ziņojuma lapas </w:t>
            </w:r>
          </w:p>
        </w:tc>
      </w:tr>
    </w:tbl>
    <w:p w14:paraId="551A860C" w14:textId="642B1429" w:rsidR="00FB1B51" w:rsidRPr="00951F46" w:rsidRDefault="00640BE1" w:rsidP="00E12E8E">
      <w:pPr>
        <w:pStyle w:val="Tablenumber"/>
      </w:pPr>
      <w:r>
        <w:t>59</w:t>
      </w:r>
      <w:r w:rsidR="00FB1B51" w:rsidRPr="00951F46">
        <w:t>.tabula</w:t>
      </w:r>
    </w:p>
    <w:p w14:paraId="75955399" w14:textId="0B9553F1" w:rsidR="00FB1B51" w:rsidRPr="00951F46" w:rsidRDefault="00FB1B51">
      <w:pPr>
        <w:pStyle w:val="Tabletitle"/>
      </w:pPr>
      <w:r w:rsidRPr="00951F46">
        <w:t xml:space="preserve">Portāla ziņojumu lapa </w:t>
      </w:r>
      <w:proofErr w:type="spellStart"/>
      <w:r w:rsidRPr="00951F46">
        <w:t>React</w:t>
      </w:r>
      <w:proofErr w:type="spellEnd"/>
      <w:r w:rsidRPr="00951F46">
        <w:t xml:space="preserve"> </w:t>
      </w:r>
      <w:r w:rsidR="00E34EA0">
        <w:t xml:space="preserve">un HTML </w:t>
      </w:r>
      <w:proofErr w:type="spellStart"/>
      <w:r w:rsidRPr="00951F46">
        <w:t>Storybook</w:t>
      </w:r>
      <w:proofErr w:type="spellEnd"/>
    </w:p>
    <w:tbl>
      <w:tblPr>
        <w:tblW w:w="5089" w:type="pct"/>
        <w:tblBorders>
          <w:top w:val="single" w:sz="12" w:space="0" w:color="auto"/>
          <w:bottom w:val="single" w:sz="2" w:space="0" w:color="auto"/>
          <w:insideH w:val="single" w:sz="2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1529"/>
        <w:gridCol w:w="2250"/>
        <w:gridCol w:w="3015"/>
        <w:gridCol w:w="3016"/>
      </w:tblGrid>
      <w:tr w:rsidR="00E12DB9" w:rsidRPr="00951F46" w14:paraId="43878A09" w14:textId="37CC4A36" w:rsidTr="0008431E">
        <w:trPr>
          <w:trHeight w:val="378"/>
        </w:trPr>
        <w:tc>
          <w:tcPr>
            <w:tcW w:w="1529" w:type="dxa"/>
          </w:tcPr>
          <w:p w14:paraId="7CB4FB3B" w14:textId="77777777" w:rsidR="00E12DB9" w:rsidRPr="00951F46" w:rsidRDefault="00E12DB9" w:rsidP="00E12DB9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Apzīmējums</w:t>
            </w:r>
          </w:p>
        </w:tc>
        <w:tc>
          <w:tcPr>
            <w:tcW w:w="2250" w:type="dxa"/>
          </w:tcPr>
          <w:p w14:paraId="461700F1" w14:textId="67EFC206" w:rsidR="00E12DB9" w:rsidRPr="00951F46" w:rsidRDefault="00E12DB9" w:rsidP="00E12DB9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Apraksts</w:t>
            </w:r>
          </w:p>
        </w:tc>
        <w:tc>
          <w:tcPr>
            <w:tcW w:w="3015" w:type="dxa"/>
          </w:tcPr>
          <w:p w14:paraId="7B8BF6C9" w14:textId="70C5CD1F" w:rsidR="00E12DB9" w:rsidRPr="00951F46" w:rsidRDefault="00E12DB9" w:rsidP="00E12DB9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 xml:space="preserve">Realizācija uz </w:t>
            </w:r>
            <w:proofErr w:type="spellStart"/>
            <w:r>
              <w:rPr>
                <w:rFonts w:cs="Arial"/>
              </w:rPr>
              <w:t>react</w:t>
            </w:r>
            <w:proofErr w:type="spellEnd"/>
          </w:p>
        </w:tc>
        <w:tc>
          <w:tcPr>
            <w:tcW w:w="3016" w:type="dxa"/>
          </w:tcPr>
          <w:p w14:paraId="3347D255" w14:textId="5FB210CA" w:rsidR="00E12DB9" w:rsidRDefault="00E12DB9" w:rsidP="00D06B36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Realizācija uz html</w:t>
            </w:r>
          </w:p>
        </w:tc>
      </w:tr>
      <w:tr w:rsidR="00E12DB9" w:rsidRPr="00951F46" w14:paraId="54FBF5BC" w14:textId="655CE31D" w:rsidTr="0008431E">
        <w:trPr>
          <w:trHeight w:val="244"/>
        </w:trPr>
        <w:tc>
          <w:tcPr>
            <w:tcW w:w="1529" w:type="dxa"/>
          </w:tcPr>
          <w:p w14:paraId="41C74F6A" w14:textId="4843AE1F" w:rsidR="00E12DB9" w:rsidRPr="00951F46" w:rsidRDefault="00E12DB9" w:rsidP="00E12DB9">
            <w:pPr>
              <w:rPr>
                <w:rFonts w:cs="Arial"/>
                <w:sz w:val="20"/>
                <w:szCs w:val="20"/>
              </w:rPr>
            </w:pPr>
            <w:proofErr w:type="spellStart"/>
            <w:r w:rsidRPr="00951F46">
              <w:rPr>
                <w:rFonts w:cs="Arial"/>
                <w:sz w:val="20"/>
                <w:szCs w:val="20"/>
              </w:rPr>
              <w:t>Modals</w:t>
            </w:r>
            <w:proofErr w:type="spellEnd"/>
          </w:p>
        </w:tc>
        <w:tc>
          <w:tcPr>
            <w:tcW w:w="2250" w:type="dxa"/>
          </w:tcPr>
          <w:p w14:paraId="163E6EAD" w14:textId="3E17B956" w:rsidR="00E12DB9" w:rsidRPr="00951F46" w:rsidRDefault="00E12DB9" w:rsidP="00E12DB9">
            <w:p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>Portāla ziņojumu lapas</w:t>
            </w:r>
          </w:p>
        </w:tc>
        <w:tc>
          <w:tcPr>
            <w:tcW w:w="3015" w:type="dxa"/>
          </w:tcPr>
          <w:p w14:paraId="74289C2A" w14:textId="1921D7DC" w:rsidR="00E12DB9" w:rsidRPr="00951F46" w:rsidRDefault="00E12DB9" w:rsidP="00E12DB9">
            <w:pPr>
              <w:rPr>
                <w:rFonts w:cs="Arial"/>
                <w:sz w:val="20"/>
                <w:szCs w:val="20"/>
              </w:rPr>
            </w:pPr>
            <w:r w:rsidRPr="00772CDB">
              <w:rPr>
                <w:rFonts w:eastAsiaTheme="majorEastAsia" w:cs="Arial"/>
                <w:sz w:val="20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 w:val="20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 w:val="20"/>
                <w:szCs w:val="20"/>
              </w:rPr>
              <w:t>/?path=/story/pages-lvp-citas--modals</w:t>
            </w:r>
            <w:r>
              <w:rPr>
                <w:rFonts w:eastAsiaTheme="majorEastAsia" w:cs="Arial"/>
                <w:sz w:val="20"/>
                <w:szCs w:val="20"/>
              </w:rPr>
              <w:t xml:space="preserve"> </w:t>
            </w:r>
          </w:p>
        </w:tc>
        <w:tc>
          <w:tcPr>
            <w:tcW w:w="3016" w:type="dxa"/>
          </w:tcPr>
          <w:p w14:paraId="3781C061" w14:textId="354157A9" w:rsidR="00E12DB9" w:rsidDel="000F2962" w:rsidRDefault="00E12DB9" w:rsidP="00D06B36">
            <w:r w:rsidRPr="00772CDB">
              <w:rPr>
                <w:rFonts w:eastAsiaTheme="majorEastAsia" w:cs="Arial"/>
                <w:sz w:val="20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 w:val="20"/>
                <w:szCs w:val="20"/>
              </w:rPr>
              <w:t>Controls.Html.Full</w:t>
            </w:r>
            <w:r w:rsidRPr="00772CDB">
              <w:rPr>
                <w:rFonts w:eastAsiaTheme="majorEastAsia" w:cs="Arial"/>
                <w:sz w:val="20"/>
                <w:szCs w:val="20"/>
              </w:rPr>
              <w:t>/?path=/story/pages-lvp-citas--modals</w:t>
            </w:r>
            <w:r>
              <w:rPr>
                <w:rFonts w:eastAsiaTheme="majorEastAsia" w:cs="Arial"/>
                <w:sz w:val="20"/>
                <w:szCs w:val="20"/>
              </w:rPr>
              <w:t xml:space="preserve"> </w:t>
            </w:r>
          </w:p>
        </w:tc>
      </w:tr>
    </w:tbl>
    <w:p w14:paraId="1C12730A" w14:textId="37E32335" w:rsidR="00FB1B51" w:rsidRPr="00951F46" w:rsidRDefault="00640BE1" w:rsidP="00E12E8E">
      <w:pPr>
        <w:pStyle w:val="Tablenumber"/>
      </w:pPr>
      <w:r>
        <w:t>60</w:t>
      </w:r>
      <w:r w:rsidR="00FB1B51" w:rsidRPr="00951F46">
        <w:t>.tabula</w:t>
      </w:r>
    </w:p>
    <w:p w14:paraId="0AD40C3F" w14:textId="387C8DE0" w:rsidR="00FB1B51" w:rsidRPr="00951F46" w:rsidRDefault="00FB1B51">
      <w:pPr>
        <w:pStyle w:val="Tabletitle"/>
      </w:pPr>
      <w:r w:rsidRPr="00951F46">
        <w:t>Portāla ziņojumu lapas izklāsts (</w:t>
      </w:r>
      <w:proofErr w:type="spellStart"/>
      <w:r w:rsidRPr="00951F46">
        <w:t>Epak</w:t>
      </w:r>
      <w:proofErr w:type="spellEnd"/>
      <w:r w:rsidRPr="00951F46">
        <w:t xml:space="preserve"> </w:t>
      </w:r>
      <w:proofErr w:type="spellStart"/>
      <w:r w:rsidRPr="00951F46">
        <w:t>Detail</w:t>
      </w:r>
      <w:proofErr w:type="spellEnd"/>
      <w:r w:rsidRPr="00951F46">
        <w:t>).</w:t>
      </w:r>
    </w:p>
    <w:tbl>
      <w:tblPr>
        <w:tblW w:w="9781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9781"/>
      </w:tblGrid>
      <w:tr w:rsidR="00F01830" w:rsidRPr="00951F46" w14:paraId="75F8A116" w14:textId="77777777" w:rsidTr="508D03E6">
        <w:trPr>
          <w:tblHeader/>
        </w:trPr>
        <w:tc>
          <w:tcPr>
            <w:tcW w:w="9781" w:type="dxa"/>
            <w:tcBorders>
              <w:top w:val="single" w:sz="12" w:space="0" w:color="auto"/>
              <w:bottom w:val="single" w:sz="2" w:space="0" w:color="auto"/>
            </w:tcBorders>
          </w:tcPr>
          <w:p w14:paraId="709DEF77" w14:textId="77777777" w:rsidR="00F01830" w:rsidRPr="00951F46" w:rsidRDefault="00F01830" w:rsidP="00F01830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Darba virsma</w:t>
            </w:r>
          </w:p>
        </w:tc>
      </w:tr>
      <w:tr w:rsidR="00F01830" w:rsidRPr="00951F46" w14:paraId="294A15B0" w14:textId="77777777" w:rsidTr="508D03E6">
        <w:tc>
          <w:tcPr>
            <w:tcW w:w="9781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5E48C8BE" w14:textId="6B2FB4BC" w:rsidR="00F01830" w:rsidRPr="00951F46" w:rsidRDefault="16427171" w:rsidP="00840666">
            <w:pPr>
              <w:pStyle w:val="Pictureposition"/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7FC35D89" wp14:editId="0C4AFE06">
                  <wp:extent cx="5149599" cy="3552825"/>
                  <wp:effectExtent l="0" t="0" r="0" b="0"/>
                  <wp:docPr id="1385646856" name="Picture 1385646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/>
                          <pic:cNvPicPr/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9599" cy="3552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5BA557" w14:textId="6A7D6363" w:rsidR="00F01830" w:rsidRPr="00951F46" w:rsidRDefault="00F01830" w:rsidP="00F01830">
      <w:pPr>
        <w:rPr>
          <w:rFonts w:cs="Arial"/>
        </w:rPr>
      </w:pPr>
    </w:p>
    <w:tbl>
      <w:tblPr>
        <w:tblW w:w="9781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4962"/>
        <w:gridCol w:w="4819"/>
      </w:tblGrid>
      <w:tr w:rsidR="00F01830" w:rsidRPr="00951F46" w14:paraId="4C6CC49C" w14:textId="77777777" w:rsidTr="508D03E6">
        <w:trPr>
          <w:tblHeader/>
        </w:trPr>
        <w:tc>
          <w:tcPr>
            <w:tcW w:w="9781" w:type="dxa"/>
            <w:gridSpan w:val="2"/>
            <w:tcBorders>
              <w:top w:val="single" w:sz="12" w:space="0" w:color="auto"/>
              <w:bottom w:val="single" w:sz="2" w:space="0" w:color="auto"/>
            </w:tcBorders>
          </w:tcPr>
          <w:p w14:paraId="5270CCC7" w14:textId="77777777" w:rsidR="00F01830" w:rsidRPr="00951F46" w:rsidRDefault="00F01830" w:rsidP="00F01830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lastRenderedPageBreak/>
              <w:t>Darba virsma</w:t>
            </w:r>
          </w:p>
        </w:tc>
      </w:tr>
      <w:tr w:rsidR="00F01830" w:rsidRPr="00951F46" w14:paraId="636F58B5" w14:textId="77777777" w:rsidTr="508D03E6">
        <w:tc>
          <w:tcPr>
            <w:tcW w:w="9781" w:type="dxa"/>
            <w:gridSpan w:val="2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03BF781B" w14:textId="5226ACF9" w:rsidR="00F01830" w:rsidRPr="00951F46" w:rsidRDefault="16427171" w:rsidP="00840666">
            <w:pPr>
              <w:pStyle w:val="Pictureposition"/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054998C2" wp14:editId="239B5744">
                  <wp:extent cx="5474348" cy="2811439"/>
                  <wp:effectExtent l="0" t="0" r="0" b="8255"/>
                  <wp:docPr id="530292650" name="Picture 530292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/>
                          <pic:cNvPicPr/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4348" cy="2811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1830" w:rsidRPr="00951F46" w14:paraId="5F5FEBE0" w14:textId="77777777" w:rsidTr="508D03E6"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</w:tcPr>
          <w:p w14:paraId="41AAFABC" w14:textId="77777777" w:rsidR="00F01830" w:rsidRPr="00951F46" w:rsidRDefault="00F01830" w:rsidP="00F01830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r w:rsidRPr="00951F46">
              <w:rPr>
                <w:rFonts w:cs="Arial"/>
              </w:rPr>
              <w:t>Mobilā aplikācija</w:t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</w:tcPr>
          <w:p w14:paraId="5761D61D" w14:textId="77777777" w:rsidR="00F01830" w:rsidRPr="00951F46" w:rsidRDefault="00F01830" w:rsidP="00F01830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proofErr w:type="spellStart"/>
            <w:r w:rsidRPr="00951F46">
              <w:rPr>
                <w:rFonts w:cs="Arial"/>
              </w:rPr>
              <w:t>Viedierīce</w:t>
            </w:r>
            <w:proofErr w:type="spellEnd"/>
          </w:p>
        </w:tc>
      </w:tr>
      <w:tr w:rsidR="00F01830" w:rsidRPr="00951F46" w14:paraId="00152163" w14:textId="77777777" w:rsidTr="508D03E6">
        <w:trPr>
          <w:trHeight w:val="7552"/>
        </w:trPr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7DE8EC4E" w14:textId="5A59895B" w:rsidR="00F01830" w:rsidRPr="00951F46" w:rsidRDefault="16427171" w:rsidP="00840666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0B847941" wp14:editId="3CBC1612">
                  <wp:extent cx="1951630" cy="4476021"/>
                  <wp:effectExtent l="0" t="0" r="0" b="1270"/>
                  <wp:docPr id="627059928" name="Picture 627059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/>
                          <pic:cNvPicPr/>
                        </pic:nvPicPr>
                        <pic:blipFill>
                          <a:blip r:embed="rId43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630" cy="4476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6BBE56CF" w14:textId="64A7F27A" w:rsidR="00F01830" w:rsidRPr="00951F46" w:rsidRDefault="16427171" w:rsidP="00840666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623E317A" wp14:editId="33865E4C">
                  <wp:extent cx="1933575" cy="2313940"/>
                  <wp:effectExtent l="0" t="0" r="0" b="0"/>
                  <wp:docPr id="283789645" name="Picture 283789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/>
                          <pic:cNvPicPr/>
                        </pic:nvPicPr>
                        <pic:blipFill>
                          <a:blip r:embed="rId4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313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5ABF14" w14:textId="442804A5" w:rsidR="00F01830" w:rsidRPr="00951F46" w:rsidRDefault="00F01830" w:rsidP="00F01830">
      <w:pPr>
        <w:rPr>
          <w:rFonts w:cs="Arial"/>
        </w:rPr>
      </w:pPr>
    </w:p>
    <w:tbl>
      <w:tblPr>
        <w:tblW w:w="9781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4962"/>
        <w:gridCol w:w="4819"/>
      </w:tblGrid>
      <w:tr w:rsidR="00F01830" w:rsidRPr="00951F46" w14:paraId="22F7F526" w14:textId="77777777" w:rsidTr="508D03E6">
        <w:trPr>
          <w:tblHeader/>
        </w:trPr>
        <w:tc>
          <w:tcPr>
            <w:tcW w:w="9781" w:type="dxa"/>
            <w:gridSpan w:val="2"/>
            <w:tcBorders>
              <w:top w:val="single" w:sz="12" w:space="0" w:color="auto"/>
              <w:bottom w:val="single" w:sz="2" w:space="0" w:color="auto"/>
            </w:tcBorders>
          </w:tcPr>
          <w:p w14:paraId="1BA1A307" w14:textId="77777777" w:rsidR="00F01830" w:rsidRPr="00951F46" w:rsidRDefault="00F01830" w:rsidP="00F01830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lastRenderedPageBreak/>
              <w:t>Darba virsma</w:t>
            </w:r>
          </w:p>
        </w:tc>
      </w:tr>
      <w:tr w:rsidR="00F01830" w:rsidRPr="00951F46" w14:paraId="7CBED988" w14:textId="77777777" w:rsidTr="508D03E6">
        <w:tc>
          <w:tcPr>
            <w:tcW w:w="9781" w:type="dxa"/>
            <w:gridSpan w:val="2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1D846FB9" w14:textId="619EB3D7" w:rsidR="00F01830" w:rsidRPr="00951F46" w:rsidRDefault="16427171" w:rsidP="00840666">
            <w:pPr>
              <w:pStyle w:val="Pictureposition"/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0B6E3BBD" wp14:editId="19FB6EDA">
                  <wp:extent cx="5154436" cy="3162300"/>
                  <wp:effectExtent l="0" t="0" r="8255" b="0"/>
                  <wp:docPr id="372916750" name="Picture 372916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/>
                          <pic:cNvPicPr/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4436" cy="3162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1830" w:rsidRPr="00951F46" w14:paraId="6EBFA7D7" w14:textId="77777777" w:rsidTr="508D03E6"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</w:tcPr>
          <w:p w14:paraId="40AC21A1" w14:textId="77777777" w:rsidR="00F01830" w:rsidRPr="00951F46" w:rsidRDefault="00F01830" w:rsidP="00F01830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r w:rsidRPr="00951F46">
              <w:rPr>
                <w:rFonts w:cs="Arial"/>
              </w:rPr>
              <w:t>Mobilā aplikācija</w:t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</w:tcPr>
          <w:p w14:paraId="2692F4A2" w14:textId="77777777" w:rsidR="00F01830" w:rsidRPr="00951F46" w:rsidRDefault="00F01830" w:rsidP="00F01830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proofErr w:type="spellStart"/>
            <w:r w:rsidRPr="00951F46">
              <w:rPr>
                <w:rFonts w:cs="Arial"/>
              </w:rPr>
              <w:t>Viedierīce</w:t>
            </w:r>
            <w:proofErr w:type="spellEnd"/>
          </w:p>
        </w:tc>
      </w:tr>
      <w:tr w:rsidR="00F01830" w:rsidRPr="00951F46" w14:paraId="45B79CDD" w14:textId="77777777" w:rsidTr="508D03E6">
        <w:trPr>
          <w:trHeight w:val="8509"/>
        </w:trPr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4996DDC3" w14:textId="3DCA6AC9" w:rsidR="00F01830" w:rsidRPr="00951F46" w:rsidRDefault="16427171" w:rsidP="00840666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53FB0FA5" wp14:editId="606A4565">
                  <wp:extent cx="1752600" cy="5240020"/>
                  <wp:effectExtent l="0" t="0" r="0" b="5080"/>
                  <wp:docPr id="1101563419" name="Picture 1101563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/>
                          <pic:cNvPicPr/>
                        </pic:nvPicPr>
                        <pic:blipFill>
                          <a:blip r:embed="rId43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524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3BC66904" w14:textId="6D187A92" w:rsidR="00F01830" w:rsidRPr="00951F46" w:rsidRDefault="16427171" w:rsidP="00840666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37799946" wp14:editId="53470E0B">
                  <wp:extent cx="1933575" cy="2357755"/>
                  <wp:effectExtent l="0" t="0" r="0" b="4445"/>
                  <wp:docPr id="1943266594" name="Picture 1943266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/>
                          <pic:cNvPicPr/>
                        </pic:nvPicPr>
                        <pic:blipFill>
                          <a:blip r:embed="rId43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357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BB665A" w14:textId="00FA2961" w:rsidR="001F63FC" w:rsidRPr="005773D5" w:rsidRDefault="001F63FC" w:rsidP="005773D5">
      <w:pPr>
        <w:pStyle w:val="Heading3"/>
      </w:pPr>
      <w:bookmarkStart w:id="543" w:name="_Toc163232221"/>
      <w:r w:rsidRPr="005773D5">
        <w:lastRenderedPageBreak/>
        <w:t>Portā izmantotās Dzīves s</w:t>
      </w:r>
      <w:r w:rsidR="00180E91" w:rsidRPr="005773D5">
        <w:t>i</w:t>
      </w:r>
      <w:r w:rsidRPr="005773D5">
        <w:t>t</w:t>
      </w:r>
      <w:r w:rsidR="00180E91" w:rsidRPr="005773D5">
        <w:t>u</w:t>
      </w:r>
      <w:r w:rsidRPr="005773D5">
        <w:t>ācijas lapas</w:t>
      </w:r>
      <w:bookmarkEnd w:id="543"/>
    </w:p>
    <w:p w14:paraId="575268BB" w14:textId="309660A7" w:rsidR="001F63FC" w:rsidRPr="00951F46" w:rsidRDefault="001F63FC" w:rsidP="002422F0">
      <w:pPr>
        <w:rPr>
          <w:rFonts w:cs="Arial"/>
        </w:rPr>
      </w:pPr>
      <w:r w:rsidRPr="00951F46">
        <w:rPr>
          <w:rFonts w:cs="Arial"/>
        </w:rPr>
        <w:t>Portālā izm</w:t>
      </w:r>
      <w:r w:rsidR="009A1672" w:rsidRPr="00951F46">
        <w:rPr>
          <w:rFonts w:cs="Arial"/>
        </w:rPr>
        <w:t>a</w:t>
      </w:r>
      <w:r w:rsidRPr="00951F46">
        <w:rPr>
          <w:rFonts w:cs="Arial"/>
        </w:rPr>
        <w:t xml:space="preserve">ntotās dzīves situācijas lapas </w:t>
      </w:r>
      <w:proofErr w:type="spellStart"/>
      <w:r w:rsidRPr="00951F46">
        <w:rPr>
          <w:rFonts w:cs="Arial"/>
        </w:rPr>
        <w:t>React</w:t>
      </w:r>
      <w:proofErr w:type="spellEnd"/>
      <w:r w:rsidRPr="00951F46">
        <w:rPr>
          <w:rFonts w:cs="Arial"/>
        </w:rPr>
        <w:t xml:space="preserve"> </w:t>
      </w:r>
      <w:proofErr w:type="spellStart"/>
      <w:r w:rsidRPr="00951F46">
        <w:rPr>
          <w:rFonts w:cs="Arial"/>
        </w:rPr>
        <w:t>StoryBook</w:t>
      </w:r>
      <w:proofErr w:type="spellEnd"/>
      <w:r w:rsidRPr="00951F46">
        <w:rPr>
          <w:rFonts w:cs="Arial"/>
        </w:rPr>
        <w:t xml:space="preserve"> </w:t>
      </w:r>
      <w:r w:rsidR="00E34EA0">
        <w:rPr>
          <w:rFonts w:cs="Arial"/>
        </w:rPr>
        <w:t xml:space="preserve">un HTML </w:t>
      </w:r>
      <w:proofErr w:type="spellStart"/>
      <w:r w:rsidR="00E34EA0">
        <w:rPr>
          <w:rFonts w:cs="Arial"/>
        </w:rPr>
        <w:t>StoryBook</w:t>
      </w:r>
      <w:proofErr w:type="spellEnd"/>
      <w:r w:rsidR="00E34EA0">
        <w:rPr>
          <w:rFonts w:cs="Arial"/>
        </w:rPr>
        <w:t xml:space="preserve"> </w:t>
      </w:r>
      <w:r w:rsidRPr="00951F46">
        <w:rPr>
          <w:rFonts w:cs="Arial"/>
        </w:rPr>
        <w:t>tiek iedalītas</w:t>
      </w:r>
      <w:r w:rsidR="00B60716" w:rsidRPr="00951F46">
        <w:rPr>
          <w:rFonts w:cs="Arial"/>
        </w:rPr>
        <w:t>,</w:t>
      </w:r>
      <w:r w:rsidRPr="00951F46">
        <w:rPr>
          <w:rFonts w:cs="Arial"/>
        </w:rPr>
        <w:t xml:space="preserve"> atbilstoši zemāk norādītajā tabulā.</w:t>
      </w:r>
    </w:p>
    <w:p w14:paraId="0F88A634" w14:textId="6F1ED914" w:rsidR="001F63FC" w:rsidRPr="00951F46" w:rsidRDefault="00640BE1" w:rsidP="00E12E8E">
      <w:pPr>
        <w:pStyle w:val="Tablenumber"/>
      </w:pPr>
      <w:r>
        <w:t>61</w:t>
      </w:r>
      <w:r w:rsidR="001F63FC" w:rsidRPr="00951F46">
        <w:t>.tabula</w:t>
      </w:r>
    </w:p>
    <w:p w14:paraId="085CCB52" w14:textId="6CA4A943" w:rsidR="001F63FC" w:rsidRPr="00951F46" w:rsidRDefault="001F63FC">
      <w:pPr>
        <w:pStyle w:val="Tabletitle"/>
      </w:pPr>
      <w:r w:rsidRPr="00951F46">
        <w:t xml:space="preserve">Dzīves situācijas lapas </w:t>
      </w:r>
      <w:proofErr w:type="spellStart"/>
      <w:r w:rsidRPr="00951F46">
        <w:t>React</w:t>
      </w:r>
      <w:proofErr w:type="spellEnd"/>
      <w:r w:rsidRPr="00951F46">
        <w:t xml:space="preserve"> </w:t>
      </w:r>
      <w:r w:rsidR="00E34EA0">
        <w:t xml:space="preserve">un HTML </w:t>
      </w:r>
      <w:proofErr w:type="spellStart"/>
      <w:r w:rsidRPr="00951F46">
        <w:t>Storybook</w:t>
      </w:r>
      <w:proofErr w:type="spellEnd"/>
    </w:p>
    <w:tbl>
      <w:tblPr>
        <w:tblW w:w="5089" w:type="pct"/>
        <w:tblBorders>
          <w:top w:val="single" w:sz="12" w:space="0" w:color="auto"/>
          <w:bottom w:val="single" w:sz="2" w:space="0" w:color="auto"/>
          <w:insideH w:val="single" w:sz="2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1981"/>
        <w:gridCol w:w="1799"/>
        <w:gridCol w:w="3015"/>
        <w:gridCol w:w="3015"/>
      </w:tblGrid>
      <w:tr w:rsidR="00E12DB9" w:rsidRPr="00951F46" w14:paraId="78481224" w14:textId="3AE0367E" w:rsidTr="0008431E">
        <w:trPr>
          <w:trHeight w:val="378"/>
          <w:tblHeader/>
        </w:trPr>
        <w:tc>
          <w:tcPr>
            <w:tcW w:w="1981" w:type="dxa"/>
          </w:tcPr>
          <w:p w14:paraId="6AF0C5A1" w14:textId="77777777" w:rsidR="00E12DB9" w:rsidRPr="00951F46" w:rsidRDefault="00E12DB9" w:rsidP="00E12DB9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Apzīmējums</w:t>
            </w:r>
          </w:p>
        </w:tc>
        <w:tc>
          <w:tcPr>
            <w:tcW w:w="1799" w:type="dxa"/>
          </w:tcPr>
          <w:p w14:paraId="31DA9E36" w14:textId="33283EBD" w:rsidR="00E12DB9" w:rsidRPr="00951F46" w:rsidRDefault="00E12DB9" w:rsidP="00E12DB9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Apraksts</w:t>
            </w:r>
          </w:p>
        </w:tc>
        <w:tc>
          <w:tcPr>
            <w:tcW w:w="3015" w:type="dxa"/>
          </w:tcPr>
          <w:p w14:paraId="2AF446AD" w14:textId="76AFFF0E" w:rsidR="00E12DB9" w:rsidRPr="00951F46" w:rsidRDefault="00E12DB9" w:rsidP="00E12DB9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 xml:space="preserve">Realizācija uz </w:t>
            </w:r>
            <w:proofErr w:type="spellStart"/>
            <w:r>
              <w:rPr>
                <w:rFonts w:cs="Arial"/>
              </w:rPr>
              <w:t>react</w:t>
            </w:r>
            <w:proofErr w:type="spellEnd"/>
          </w:p>
        </w:tc>
        <w:tc>
          <w:tcPr>
            <w:tcW w:w="3015" w:type="dxa"/>
          </w:tcPr>
          <w:p w14:paraId="46976500" w14:textId="30B7C78B" w:rsidR="00E12DB9" w:rsidRPr="00951F46" w:rsidDel="00E34EA0" w:rsidRDefault="00AE0225" w:rsidP="00D06B36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Realizācija uz h</w:t>
            </w:r>
            <w:r w:rsidR="00E12DB9">
              <w:rPr>
                <w:rFonts w:cs="Arial"/>
              </w:rPr>
              <w:t>tml</w:t>
            </w:r>
          </w:p>
        </w:tc>
      </w:tr>
      <w:tr w:rsidR="00E12DB9" w:rsidRPr="00951F46" w14:paraId="4D1F970A" w14:textId="390A9A0D" w:rsidTr="0008431E">
        <w:trPr>
          <w:trHeight w:val="244"/>
        </w:trPr>
        <w:tc>
          <w:tcPr>
            <w:tcW w:w="1981" w:type="dxa"/>
          </w:tcPr>
          <w:p w14:paraId="7FECF13A" w14:textId="77777777" w:rsidR="00E12DB9" w:rsidRPr="0008431E" w:rsidRDefault="00E12DB9" w:rsidP="00E12DB9">
            <w:pPr>
              <w:rPr>
                <w:rFonts w:cs="Arial"/>
                <w:sz w:val="20"/>
                <w:szCs w:val="20"/>
              </w:rPr>
            </w:pPr>
            <w:proofErr w:type="spellStart"/>
            <w:r w:rsidRPr="0008431E">
              <w:rPr>
                <w:rFonts w:cs="Arial"/>
                <w:sz w:val="20"/>
                <w:szCs w:val="20"/>
              </w:rPr>
              <w:t>Situations</w:t>
            </w:r>
            <w:proofErr w:type="spellEnd"/>
            <w:r w:rsidRPr="0008431E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Pr="0008431E">
              <w:rPr>
                <w:rFonts w:cs="Arial"/>
                <w:sz w:val="20"/>
                <w:szCs w:val="20"/>
              </w:rPr>
              <w:t>All</w:t>
            </w:r>
            <w:proofErr w:type="spellEnd"/>
          </w:p>
        </w:tc>
        <w:tc>
          <w:tcPr>
            <w:tcW w:w="1799" w:type="dxa"/>
          </w:tcPr>
          <w:p w14:paraId="3FEF2B8A" w14:textId="77777777" w:rsidR="00E12DB9" w:rsidRPr="0008431E" w:rsidRDefault="00E12DB9" w:rsidP="00E12DB9">
            <w:pPr>
              <w:rPr>
                <w:rFonts w:cs="Arial"/>
                <w:sz w:val="20"/>
                <w:szCs w:val="20"/>
              </w:rPr>
            </w:pPr>
            <w:r w:rsidRPr="0008431E">
              <w:rPr>
                <w:rFonts w:cs="Arial"/>
                <w:sz w:val="20"/>
                <w:szCs w:val="20"/>
              </w:rPr>
              <w:t>Portāla dzīves situācijas sadaļa dalījumā pa kategorijām</w:t>
            </w:r>
          </w:p>
        </w:tc>
        <w:tc>
          <w:tcPr>
            <w:tcW w:w="3015" w:type="dxa"/>
          </w:tcPr>
          <w:p w14:paraId="55663582" w14:textId="794FC8D2" w:rsidR="00E12DB9" w:rsidRPr="0008431E" w:rsidRDefault="00E12DB9" w:rsidP="00E12DB9">
            <w:pPr>
              <w:rPr>
                <w:rStyle w:val="Hyperlink"/>
                <w:rFonts w:eastAsiaTheme="majorEastAsia"/>
              </w:rPr>
            </w:pPr>
            <w:r w:rsidRPr="00772CDB">
              <w:rPr>
                <w:rFonts w:eastAsiaTheme="majorEastAsia" w:cs="Arial"/>
                <w:sz w:val="20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 w:val="20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 w:val="20"/>
                <w:szCs w:val="20"/>
              </w:rPr>
              <w:t>/?path=/story/pages-lvp-portal-dz%C4%ABves-situ%C4%81cijas--situations-all</w:t>
            </w:r>
            <w:r w:rsidRPr="0008431E">
              <w:rPr>
                <w:rFonts w:eastAsiaTheme="majorEastAsia" w:cs="Arial"/>
                <w:sz w:val="20"/>
                <w:szCs w:val="20"/>
              </w:rPr>
              <w:t xml:space="preserve"> </w:t>
            </w:r>
          </w:p>
        </w:tc>
        <w:tc>
          <w:tcPr>
            <w:tcW w:w="3015" w:type="dxa"/>
          </w:tcPr>
          <w:p w14:paraId="66C4B186" w14:textId="674E330A" w:rsidR="00E12DB9" w:rsidRPr="0008431E" w:rsidDel="000F2962" w:rsidRDefault="00E12DB9" w:rsidP="00D06B36">
            <w:r w:rsidRPr="00772CDB">
              <w:rPr>
                <w:rFonts w:eastAsiaTheme="majorEastAsia" w:cs="Arial"/>
                <w:sz w:val="20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 w:val="20"/>
                <w:szCs w:val="20"/>
              </w:rPr>
              <w:t>Controls.Html.Full</w:t>
            </w:r>
            <w:r w:rsidRPr="00772CDB">
              <w:rPr>
                <w:rFonts w:eastAsiaTheme="majorEastAsia" w:cs="Arial"/>
                <w:sz w:val="20"/>
                <w:szCs w:val="20"/>
              </w:rPr>
              <w:t>/?path=/story/pages-lvp-portal-dz%C4%ABves-situ%C4%81cijas--situations-all</w:t>
            </w:r>
            <w:r w:rsidRPr="0008431E">
              <w:rPr>
                <w:rFonts w:eastAsiaTheme="majorEastAsia" w:cs="Arial"/>
                <w:sz w:val="20"/>
                <w:szCs w:val="20"/>
              </w:rPr>
              <w:t xml:space="preserve"> </w:t>
            </w:r>
          </w:p>
        </w:tc>
      </w:tr>
      <w:tr w:rsidR="00E12DB9" w:rsidRPr="00951F46" w14:paraId="05499961" w14:textId="22DB427D" w:rsidTr="0008431E">
        <w:trPr>
          <w:trHeight w:val="244"/>
        </w:trPr>
        <w:tc>
          <w:tcPr>
            <w:tcW w:w="1981" w:type="dxa"/>
          </w:tcPr>
          <w:p w14:paraId="4FF23A2A" w14:textId="77777777" w:rsidR="00E12DB9" w:rsidRPr="0008431E" w:rsidRDefault="00E12DB9" w:rsidP="00E12DB9">
            <w:pPr>
              <w:rPr>
                <w:rFonts w:cs="Arial"/>
                <w:sz w:val="20"/>
                <w:szCs w:val="20"/>
              </w:rPr>
            </w:pPr>
            <w:proofErr w:type="spellStart"/>
            <w:r w:rsidRPr="0008431E">
              <w:rPr>
                <w:rFonts w:cs="Arial"/>
                <w:sz w:val="20"/>
                <w:szCs w:val="20"/>
              </w:rPr>
              <w:t>Situations</w:t>
            </w:r>
            <w:proofErr w:type="spellEnd"/>
            <w:r w:rsidRPr="0008431E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Pr="0008431E">
              <w:rPr>
                <w:rFonts w:cs="Arial"/>
                <w:sz w:val="20"/>
                <w:szCs w:val="20"/>
              </w:rPr>
              <w:t>Detail</w:t>
            </w:r>
            <w:proofErr w:type="spellEnd"/>
          </w:p>
        </w:tc>
        <w:tc>
          <w:tcPr>
            <w:tcW w:w="1799" w:type="dxa"/>
          </w:tcPr>
          <w:p w14:paraId="1AAE4DCD" w14:textId="77777777" w:rsidR="00E12DB9" w:rsidRPr="0008431E" w:rsidRDefault="00E12DB9" w:rsidP="00E12DB9">
            <w:pPr>
              <w:rPr>
                <w:rFonts w:cs="Arial"/>
                <w:sz w:val="20"/>
                <w:szCs w:val="20"/>
              </w:rPr>
            </w:pPr>
            <w:r w:rsidRPr="0008431E">
              <w:rPr>
                <w:rFonts w:cs="Arial"/>
                <w:sz w:val="20"/>
                <w:szCs w:val="20"/>
              </w:rPr>
              <w:t>Dzīves situācijas sadaļas detalizēti aprakstošā lapa</w:t>
            </w:r>
          </w:p>
        </w:tc>
        <w:tc>
          <w:tcPr>
            <w:tcW w:w="3015" w:type="dxa"/>
          </w:tcPr>
          <w:p w14:paraId="2BEB8492" w14:textId="3AF0D051" w:rsidR="00E12DB9" w:rsidRPr="0008431E" w:rsidRDefault="00E12DB9" w:rsidP="00E12DB9">
            <w:pPr>
              <w:rPr>
                <w:rStyle w:val="Hyperlink"/>
                <w:rFonts w:eastAsiaTheme="majorEastAsia"/>
              </w:rPr>
            </w:pPr>
            <w:r w:rsidRPr="00772CDB">
              <w:rPr>
                <w:rFonts w:eastAsiaTheme="majorEastAsia" w:cs="Arial"/>
                <w:sz w:val="20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 w:val="20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 w:val="20"/>
                <w:szCs w:val="20"/>
              </w:rPr>
              <w:t>/?path=/story/pages-lvp-portal-dz%C4%ABves-situ%C4%81cijas--situations-detail</w:t>
            </w:r>
            <w:r w:rsidRPr="0008431E">
              <w:rPr>
                <w:rFonts w:eastAsiaTheme="majorEastAsia" w:cs="Arial"/>
                <w:sz w:val="20"/>
                <w:szCs w:val="20"/>
              </w:rPr>
              <w:t xml:space="preserve"> </w:t>
            </w:r>
          </w:p>
        </w:tc>
        <w:tc>
          <w:tcPr>
            <w:tcW w:w="3015" w:type="dxa"/>
          </w:tcPr>
          <w:p w14:paraId="509282F6" w14:textId="5E1E937A" w:rsidR="00E12DB9" w:rsidRPr="0008431E" w:rsidDel="000F2962" w:rsidRDefault="00E12DB9" w:rsidP="00D06B36">
            <w:r w:rsidRPr="00772CDB">
              <w:rPr>
                <w:rFonts w:eastAsiaTheme="majorEastAsia" w:cs="Arial"/>
                <w:sz w:val="20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 w:val="20"/>
                <w:szCs w:val="20"/>
              </w:rPr>
              <w:t>Controls.Html.Full</w:t>
            </w:r>
            <w:r w:rsidRPr="00772CDB">
              <w:rPr>
                <w:rFonts w:eastAsiaTheme="majorEastAsia" w:cs="Arial"/>
                <w:sz w:val="20"/>
                <w:szCs w:val="20"/>
              </w:rPr>
              <w:t>/?path=/story/pages-lvp-portal-dz%C4%ABves-situ%C4%81cijas--situations-detail</w:t>
            </w:r>
            <w:r w:rsidRPr="0008431E">
              <w:rPr>
                <w:rFonts w:eastAsiaTheme="majorEastAsia" w:cs="Arial"/>
                <w:sz w:val="20"/>
                <w:szCs w:val="20"/>
              </w:rPr>
              <w:t xml:space="preserve"> </w:t>
            </w:r>
          </w:p>
        </w:tc>
      </w:tr>
      <w:tr w:rsidR="00E12DB9" w:rsidRPr="00951F46" w14:paraId="0D2CE83B" w14:textId="1FB6F122" w:rsidTr="0008431E">
        <w:trPr>
          <w:trHeight w:val="244"/>
        </w:trPr>
        <w:tc>
          <w:tcPr>
            <w:tcW w:w="1981" w:type="dxa"/>
          </w:tcPr>
          <w:p w14:paraId="738DC486" w14:textId="77777777" w:rsidR="00E12DB9" w:rsidRPr="0008431E" w:rsidRDefault="00E12DB9" w:rsidP="00E12DB9">
            <w:pPr>
              <w:rPr>
                <w:rFonts w:cs="Arial"/>
                <w:sz w:val="20"/>
                <w:szCs w:val="20"/>
              </w:rPr>
            </w:pPr>
            <w:proofErr w:type="spellStart"/>
            <w:r w:rsidRPr="0008431E">
              <w:rPr>
                <w:rFonts w:cs="Arial"/>
                <w:sz w:val="20"/>
                <w:szCs w:val="20"/>
              </w:rPr>
              <w:t>Situations</w:t>
            </w:r>
            <w:proofErr w:type="spellEnd"/>
            <w:r w:rsidRPr="0008431E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Pr="0008431E">
              <w:rPr>
                <w:rFonts w:cs="Arial"/>
                <w:sz w:val="20"/>
                <w:szCs w:val="20"/>
              </w:rPr>
              <w:t>Detail</w:t>
            </w:r>
            <w:proofErr w:type="spellEnd"/>
            <w:r w:rsidRPr="0008431E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Pr="0008431E">
              <w:rPr>
                <w:rFonts w:cs="Arial"/>
                <w:sz w:val="20"/>
                <w:szCs w:val="20"/>
              </w:rPr>
              <w:t>Uzn</w:t>
            </w:r>
            <w:proofErr w:type="spellEnd"/>
          </w:p>
        </w:tc>
        <w:tc>
          <w:tcPr>
            <w:tcW w:w="1799" w:type="dxa"/>
          </w:tcPr>
          <w:p w14:paraId="20B941EA" w14:textId="77777777" w:rsidR="00E12DB9" w:rsidRPr="0008431E" w:rsidRDefault="00E12DB9" w:rsidP="00E12DB9">
            <w:pPr>
              <w:rPr>
                <w:rFonts w:cs="Arial"/>
                <w:sz w:val="20"/>
                <w:szCs w:val="20"/>
              </w:rPr>
            </w:pPr>
            <w:r w:rsidRPr="0008431E">
              <w:rPr>
                <w:rFonts w:cs="Arial"/>
                <w:sz w:val="20"/>
                <w:szCs w:val="20"/>
              </w:rPr>
              <w:t>Portāla dzīves situācijas sadaļas lapa uzņēmējdarbībai</w:t>
            </w:r>
          </w:p>
        </w:tc>
        <w:tc>
          <w:tcPr>
            <w:tcW w:w="3015" w:type="dxa"/>
          </w:tcPr>
          <w:p w14:paraId="7E2283F2" w14:textId="75A8DF9F" w:rsidR="00E12DB9" w:rsidRPr="0008431E" w:rsidRDefault="00AE0225" w:rsidP="00E12DB9">
            <w:pPr>
              <w:rPr>
                <w:rStyle w:val="Hyperlink"/>
                <w:rFonts w:eastAsiaTheme="majorEastAsia"/>
              </w:rPr>
            </w:pPr>
            <w:r w:rsidRPr="00772CDB">
              <w:rPr>
                <w:rFonts w:eastAsiaTheme="majorEastAsia" w:cs="Arial"/>
                <w:sz w:val="20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 w:val="20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 w:val="20"/>
                <w:szCs w:val="20"/>
              </w:rPr>
              <w:t>/?path=/story/pages-lvp-portal-dz%C4%ABves-situ%C4%81cijas--situations-detail-uzn</w:t>
            </w:r>
            <w:r w:rsidR="00E12DB9" w:rsidRPr="0008431E">
              <w:rPr>
                <w:rFonts w:eastAsiaTheme="majorEastAsia" w:cs="Arial"/>
                <w:sz w:val="20"/>
                <w:szCs w:val="20"/>
              </w:rPr>
              <w:t xml:space="preserve"> </w:t>
            </w:r>
          </w:p>
        </w:tc>
        <w:tc>
          <w:tcPr>
            <w:tcW w:w="3015" w:type="dxa"/>
          </w:tcPr>
          <w:p w14:paraId="484D700E" w14:textId="336AC357" w:rsidR="00E12DB9" w:rsidRPr="0008431E" w:rsidDel="000F2962" w:rsidRDefault="00AE0225">
            <w:r w:rsidRPr="00772CDB">
              <w:rPr>
                <w:rFonts w:eastAsiaTheme="majorEastAsia" w:cs="Arial"/>
                <w:sz w:val="20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 w:val="20"/>
                <w:szCs w:val="20"/>
              </w:rPr>
              <w:t>Controls.Html.Full</w:t>
            </w:r>
            <w:r w:rsidRPr="00772CDB">
              <w:rPr>
                <w:rFonts w:eastAsiaTheme="majorEastAsia" w:cs="Arial"/>
                <w:sz w:val="20"/>
                <w:szCs w:val="20"/>
              </w:rPr>
              <w:t>/?path=/story/pages-lvp-portal-dz%C4%ABves-situ%C4%81cijas--situations-detail-uzn</w:t>
            </w:r>
            <w:r>
              <w:rPr>
                <w:rFonts w:eastAsiaTheme="majorEastAsia" w:cs="Arial"/>
                <w:sz w:val="20"/>
                <w:szCs w:val="20"/>
              </w:rPr>
              <w:t xml:space="preserve"> </w:t>
            </w:r>
            <w:r w:rsidR="00E12DB9" w:rsidRPr="0008431E">
              <w:rPr>
                <w:rFonts w:eastAsiaTheme="majorEastAsia" w:cs="Arial"/>
                <w:sz w:val="20"/>
                <w:szCs w:val="20"/>
              </w:rPr>
              <w:t xml:space="preserve"> </w:t>
            </w:r>
          </w:p>
        </w:tc>
      </w:tr>
      <w:tr w:rsidR="00E12DB9" w:rsidRPr="00951F46" w14:paraId="3F681E2C" w14:textId="5DD0A698" w:rsidTr="0008431E">
        <w:trPr>
          <w:trHeight w:val="244"/>
        </w:trPr>
        <w:tc>
          <w:tcPr>
            <w:tcW w:w="1981" w:type="dxa"/>
            <w:tcBorders>
              <w:bottom w:val="single" w:sz="2" w:space="0" w:color="auto"/>
            </w:tcBorders>
          </w:tcPr>
          <w:p w14:paraId="0ED5E917" w14:textId="77777777" w:rsidR="00E12DB9" w:rsidRPr="0008431E" w:rsidRDefault="00E12DB9" w:rsidP="00E12DB9">
            <w:pPr>
              <w:rPr>
                <w:rFonts w:cs="Arial"/>
                <w:sz w:val="20"/>
                <w:szCs w:val="20"/>
              </w:rPr>
            </w:pPr>
            <w:proofErr w:type="spellStart"/>
            <w:r w:rsidRPr="0008431E">
              <w:rPr>
                <w:rFonts w:cs="Arial"/>
                <w:sz w:val="20"/>
                <w:szCs w:val="20"/>
              </w:rPr>
              <w:t>Situations</w:t>
            </w:r>
            <w:proofErr w:type="spellEnd"/>
            <w:r w:rsidRPr="0008431E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Pr="0008431E">
              <w:rPr>
                <w:rFonts w:cs="Arial"/>
                <w:sz w:val="20"/>
                <w:szCs w:val="20"/>
              </w:rPr>
              <w:t>Detail</w:t>
            </w:r>
            <w:proofErr w:type="spellEnd"/>
            <w:r w:rsidRPr="0008431E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Pr="0008431E">
              <w:rPr>
                <w:rFonts w:cs="Arial"/>
                <w:sz w:val="20"/>
                <w:szCs w:val="20"/>
              </w:rPr>
              <w:t>Traslation</w:t>
            </w:r>
            <w:proofErr w:type="spellEnd"/>
          </w:p>
        </w:tc>
        <w:tc>
          <w:tcPr>
            <w:tcW w:w="1799" w:type="dxa"/>
            <w:tcBorders>
              <w:bottom w:val="single" w:sz="2" w:space="0" w:color="auto"/>
            </w:tcBorders>
          </w:tcPr>
          <w:p w14:paraId="3F5BE009" w14:textId="77777777" w:rsidR="00E12DB9" w:rsidRPr="0008431E" w:rsidRDefault="00E12DB9" w:rsidP="00E12DB9">
            <w:pPr>
              <w:rPr>
                <w:rFonts w:cs="Arial"/>
                <w:sz w:val="20"/>
                <w:szCs w:val="20"/>
              </w:rPr>
            </w:pPr>
            <w:r w:rsidRPr="0008431E">
              <w:rPr>
                <w:rFonts w:cs="Arial"/>
                <w:sz w:val="20"/>
                <w:szCs w:val="20"/>
              </w:rPr>
              <w:t>Konkrētas dzīves situācijas aprakstošā lapa</w:t>
            </w:r>
          </w:p>
        </w:tc>
        <w:tc>
          <w:tcPr>
            <w:tcW w:w="3015" w:type="dxa"/>
            <w:tcBorders>
              <w:bottom w:val="single" w:sz="2" w:space="0" w:color="auto"/>
            </w:tcBorders>
          </w:tcPr>
          <w:p w14:paraId="42AE9A74" w14:textId="1FAF6D34" w:rsidR="00E12DB9" w:rsidRPr="0008431E" w:rsidRDefault="00E12DB9" w:rsidP="00E12DB9">
            <w:pPr>
              <w:rPr>
                <w:rStyle w:val="Hyperlink"/>
                <w:rFonts w:eastAsiaTheme="majorEastAsia"/>
              </w:rPr>
            </w:pPr>
            <w:r w:rsidRPr="00772CDB">
              <w:rPr>
                <w:rFonts w:eastAsiaTheme="majorEastAsia" w:cs="Arial"/>
                <w:sz w:val="20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 w:val="20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 w:val="20"/>
                <w:szCs w:val="20"/>
              </w:rPr>
              <w:t>/?path=/story/pages-lvp-portal-dz%C4%ABves-situ%C4%81cijas--situations-detail-translation</w:t>
            </w:r>
            <w:r w:rsidRPr="0008431E">
              <w:rPr>
                <w:rFonts w:eastAsiaTheme="majorEastAsia" w:cs="Arial"/>
                <w:sz w:val="20"/>
                <w:szCs w:val="20"/>
              </w:rPr>
              <w:t xml:space="preserve"> </w:t>
            </w:r>
          </w:p>
        </w:tc>
        <w:tc>
          <w:tcPr>
            <w:tcW w:w="3015" w:type="dxa"/>
            <w:tcBorders>
              <w:bottom w:val="single" w:sz="2" w:space="0" w:color="auto"/>
            </w:tcBorders>
          </w:tcPr>
          <w:p w14:paraId="2894096F" w14:textId="5F66FBF8" w:rsidR="00E12DB9" w:rsidRPr="0008431E" w:rsidDel="000F2962" w:rsidRDefault="00E12DB9" w:rsidP="00D06B36">
            <w:r w:rsidRPr="00772CDB">
              <w:rPr>
                <w:rFonts w:eastAsiaTheme="majorEastAsia" w:cs="Arial"/>
                <w:sz w:val="20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 w:val="20"/>
                <w:szCs w:val="20"/>
              </w:rPr>
              <w:t>Controls.Html.Full</w:t>
            </w:r>
            <w:r w:rsidRPr="00772CDB">
              <w:rPr>
                <w:rFonts w:eastAsiaTheme="majorEastAsia" w:cs="Arial"/>
                <w:sz w:val="20"/>
                <w:szCs w:val="20"/>
              </w:rPr>
              <w:t>/?path=/story/pages-lvp-portal-dz%C4%ABves-situ%C4%81cijas--situations-detail-translation</w:t>
            </w:r>
            <w:r w:rsidRPr="0008431E">
              <w:rPr>
                <w:rFonts w:eastAsiaTheme="majorEastAsia" w:cs="Arial"/>
                <w:sz w:val="20"/>
                <w:szCs w:val="20"/>
              </w:rPr>
              <w:t xml:space="preserve"> </w:t>
            </w:r>
          </w:p>
        </w:tc>
      </w:tr>
      <w:tr w:rsidR="00E12DB9" w:rsidRPr="00951F46" w14:paraId="1D3052C3" w14:textId="523AB699" w:rsidTr="0008431E">
        <w:trPr>
          <w:trHeight w:val="106"/>
        </w:trPr>
        <w:tc>
          <w:tcPr>
            <w:tcW w:w="1981" w:type="dxa"/>
            <w:tcBorders>
              <w:top w:val="single" w:sz="2" w:space="0" w:color="auto"/>
            </w:tcBorders>
          </w:tcPr>
          <w:p w14:paraId="185A4325" w14:textId="77777777" w:rsidR="00E12DB9" w:rsidRPr="0008431E" w:rsidRDefault="00E12DB9" w:rsidP="00E12DB9">
            <w:pPr>
              <w:rPr>
                <w:rFonts w:cs="Arial"/>
                <w:sz w:val="20"/>
                <w:szCs w:val="20"/>
              </w:rPr>
            </w:pPr>
            <w:proofErr w:type="spellStart"/>
            <w:r w:rsidRPr="0008431E">
              <w:rPr>
                <w:rFonts w:cs="Arial"/>
                <w:sz w:val="20"/>
                <w:szCs w:val="20"/>
              </w:rPr>
              <w:t>Situations</w:t>
            </w:r>
            <w:proofErr w:type="spellEnd"/>
            <w:r w:rsidRPr="0008431E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Pr="0008431E">
              <w:rPr>
                <w:rFonts w:cs="Arial"/>
                <w:sz w:val="20"/>
                <w:szCs w:val="20"/>
              </w:rPr>
              <w:t>Tabs</w:t>
            </w:r>
            <w:proofErr w:type="spellEnd"/>
          </w:p>
        </w:tc>
        <w:tc>
          <w:tcPr>
            <w:tcW w:w="1799" w:type="dxa"/>
            <w:tcBorders>
              <w:top w:val="single" w:sz="2" w:space="0" w:color="auto"/>
            </w:tcBorders>
          </w:tcPr>
          <w:p w14:paraId="59CEAF04" w14:textId="6AD3B173" w:rsidR="00E12DB9" w:rsidRPr="0008431E" w:rsidRDefault="00E12DB9" w:rsidP="00E12DB9">
            <w:pPr>
              <w:rPr>
                <w:rFonts w:cs="Arial"/>
                <w:sz w:val="20"/>
                <w:szCs w:val="20"/>
              </w:rPr>
            </w:pPr>
            <w:r w:rsidRPr="0008431E">
              <w:rPr>
                <w:rFonts w:cs="Arial"/>
                <w:sz w:val="20"/>
                <w:szCs w:val="20"/>
              </w:rPr>
              <w:t>Dzīves situācijas padziļināts sadalījums 2.līmeņa tēmās</w:t>
            </w:r>
          </w:p>
        </w:tc>
        <w:tc>
          <w:tcPr>
            <w:tcW w:w="3015" w:type="dxa"/>
            <w:tcBorders>
              <w:top w:val="single" w:sz="2" w:space="0" w:color="auto"/>
            </w:tcBorders>
          </w:tcPr>
          <w:p w14:paraId="691D1EB7" w14:textId="477302B4" w:rsidR="00E12DB9" w:rsidRPr="0008431E" w:rsidRDefault="00E12DB9" w:rsidP="00E12DB9">
            <w:pPr>
              <w:rPr>
                <w:rStyle w:val="Hyperlink"/>
                <w:rFonts w:eastAsiaTheme="majorEastAsia"/>
              </w:rPr>
            </w:pPr>
            <w:r w:rsidRPr="00772CDB">
              <w:rPr>
                <w:rFonts w:eastAsiaTheme="majorEastAsia" w:cs="Arial"/>
                <w:sz w:val="20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 w:val="20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 w:val="20"/>
                <w:szCs w:val="20"/>
              </w:rPr>
              <w:t>/?path=/story/pages-lvp-portal-dz%C4%ABves-situ%C4%81cijas--situations-tabs</w:t>
            </w:r>
            <w:r w:rsidRPr="0008431E">
              <w:rPr>
                <w:rFonts w:eastAsiaTheme="majorEastAsia" w:cs="Arial"/>
                <w:sz w:val="20"/>
                <w:szCs w:val="20"/>
              </w:rPr>
              <w:t xml:space="preserve"> </w:t>
            </w:r>
          </w:p>
        </w:tc>
        <w:tc>
          <w:tcPr>
            <w:tcW w:w="3015" w:type="dxa"/>
            <w:tcBorders>
              <w:top w:val="single" w:sz="2" w:space="0" w:color="auto"/>
            </w:tcBorders>
          </w:tcPr>
          <w:p w14:paraId="317BEC2A" w14:textId="032A9EA2" w:rsidR="00E12DB9" w:rsidRPr="0008431E" w:rsidDel="000F2962" w:rsidRDefault="001E4D18" w:rsidP="00D06B36">
            <w:r w:rsidRPr="00772CDB">
              <w:rPr>
                <w:rFonts w:eastAsiaTheme="majorEastAsia" w:cs="Arial"/>
                <w:sz w:val="20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 w:val="20"/>
                <w:szCs w:val="20"/>
              </w:rPr>
              <w:t>Controls.Html.Full</w:t>
            </w:r>
            <w:r w:rsidRPr="00772CDB">
              <w:rPr>
                <w:rFonts w:eastAsiaTheme="majorEastAsia" w:cs="Arial"/>
                <w:sz w:val="20"/>
                <w:szCs w:val="20"/>
              </w:rPr>
              <w:t>/?path=/story/pages-lvp-portal-dz%C4%ABves-situ%C4%81cijas--situations-tabs</w:t>
            </w:r>
            <w:r w:rsidR="00E12DB9" w:rsidRPr="0008431E">
              <w:rPr>
                <w:rFonts w:eastAsiaTheme="majorEastAsia" w:cs="Arial"/>
                <w:sz w:val="20"/>
                <w:szCs w:val="20"/>
              </w:rPr>
              <w:t xml:space="preserve"> </w:t>
            </w:r>
          </w:p>
        </w:tc>
      </w:tr>
    </w:tbl>
    <w:p w14:paraId="0640E13A" w14:textId="5734AF21" w:rsidR="001F63FC" w:rsidRPr="00951F46" w:rsidRDefault="00640BE1" w:rsidP="00E12E8E">
      <w:pPr>
        <w:pStyle w:val="Tablenumber"/>
      </w:pPr>
      <w:r>
        <w:lastRenderedPageBreak/>
        <w:t>62</w:t>
      </w:r>
      <w:r w:rsidR="001F63FC" w:rsidRPr="00951F46">
        <w:t>.tabula</w:t>
      </w:r>
    </w:p>
    <w:p w14:paraId="020D1004" w14:textId="5DC6B684" w:rsidR="001F63FC" w:rsidRPr="00951F46" w:rsidRDefault="001F63FC">
      <w:pPr>
        <w:pStyle w:val="Tabletitle"/>
      </w:pPr>
      <w:r w:rsidRPr="00951F46">
        <w:t>Portāla dzīves situācijas sadaļa dalījumā pa kategorijām izklāsts (</w:t>
      </w:r>
      <w:proofErr w:type="spellStart"/>
      <w:r w:rsidRPr="00951F46">
        <w:t>Situations</w:t>
      </w:r>
      <w:proofErr w:type="spellEnd"/>
      <w:r w:rsidRPr="00951F46">
        <w:t xml:space="preserve"> </w:t>
      </w:r>
      <w:proofErr w:type="spellStart"/>
      <w:r w:rsidRPr="00951F46">
        <w:t>All</w:t>
      </w:r>
      <w:proofErr w:type="spellEnd"/>
      <w:r w:rsidRPr="00951F46">
        <w:t>)</w:t>
      </w:r>
    </w:p>
    <w:tbl>
      <w:tblPr>
        <w:tblW w:w="9781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4962"/>
        <w:gridCol w:w="4819"/>
      </w:tblGrid>
      <w:tr w:rsidR="00F01830" w:rsidRPr="00951F46" w14:paraId="25D2E48A" w14:textId="77777777" w:rsidTr="508D03E6">
        <w:trPr>
          <w:tblHeader/>
        </w:trPr>
        <w:tc>
          <w:tcPr>
            <w:tcW w:w="9781" w:type="dxa"/>
            <w:gridSpan w:val="2"/>
            <w:tcBorders>
              <w:top w:val="single" w:sz="12" w:space="0" w:color="auto"/>
              <w:bottom w:val="single" w:sz="2" w:space="0" w:color="auto"/>
            </w:tcBorders>
          </w:tcPr>
          <w:p w14:paraId="28FDA5EB" w14:textId="77777777" w:rsidR="00F01830" w:rsidRPr="00951F46" w:rsidRDefault="00F01830" w:rsidP="00F01830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Darba virsma</w:t>
            </w:r>
          </w:p>
        </w:tc>
      </w:tr>
      <w:tr w:rsidR="00F01830" w:rsidRPr="00951F46" w14:paraId="70815A91" w14:textId="77777777" w:rsidTr="508D03E6">
        <w:tc>
          <w:tcPr>
            <w:tcW w:w="9781" w:type="dxa"/>
            <w:gridSpan w:val="2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26965681" w14:textId="0D726C72" w:rsidR="00F01830" w:rsidRPr="00951F46" w:rsidRDefault="00D33DA7" w:rsidP="00840666">
            <w:pPr>
              <w:pStyle w:val="Pictureposition"/>
              <w:rPr>
                <w:rFonts w:cs="Arial"/>
              </w:rPr>
            </w:pPr>
            <w:r w:rsidRPr="00D33DA7">
              <w:rPr>
                <w:rFonts w:cs="Arial"/>
                <w:noProof/>
              </w:rPr>
              <w:drawing>
                <wp:inline distT="0" distB="0" distL="0" distR="0" wp14:anchorId="33B4A0B9" wp14:editId="1C35C13B">
                  <wp:extent cx="3848100" cy="3035432"/>
                  <wp:effectExtent l="0" t="0" r="0" b="0"/>
                  <wp:docPr id="115367017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3670173" name=""/>
                          <pic:cNvPicPr/>
                        </pic:nvPicPr>
                        <pic:blipFill>
                          <a:blip r:embed="rId4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6559" cy="3042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1830" w:rsidRPr="00951F46" w14:paraId="0FD92A0D" w14:textId="77777777" w:rsidTr="508D03E6"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</w:tcPr>
          <w:p w14:paraId="2D7C665C" w14:textId="77777777" w:rsidR="00F01830" w:rsidRPr="00951F46" w:rsidRDefault="00F01830" w:rsidP="00F01830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r w:rsidRPr="00951F46">
              <w:rPr>
                <w:rFonts w:cs="Arial"/>
              </w:rPr>
              <w:t>Mobilā aplikācija</w:t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</w:tcPr>
          <w:p w14:paraId="186FB0AA" w14:textId="77777777" w:rsidR="00F01830" w:rsidRPr="00951F46" w:rsidRDefault="00F01830" w:rsidP="00F01830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proofErr w:type="spellStart"/>
            <w:r w:rsidRPr="00951F46">
              <w:rPr>
                <w:rFonts w:cs="Arial"/>
              </w:rPr>
              <w:t>Viedierīce</w:t>
            </w:r>
            <w:proofErr w:type="spellEnd"/>
          </w:p>
        </w:tc>
      </w:tr>
      <w:tr w:rsidR="00F01830" w:rsidRPr="00951F46" w14:paraId="60AF4072" w14:textId="77777777" w:rsidTr="508D03E6">
        <w:trPr>
          <w:trHeight w:val="6468"/>
        </w:trPr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192EE25B" w14:textId="2B6C3688" w:rsidR="00F01830" w:rsidRPr="00951F46" w:rsidRDefault="00BA6E58" w:rsidP="00840666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2BFDC1A2" wp14:editId="79F40D19">
                  <wp:extent cx="1318895" cy="4219575"/>
                  <wp:effectExtent l="0" t="0" r="0" b="9525"/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0930"/>
                          <a:stretch/>
                        </pic:blipFill>
                        <pic:spPr bwMode="auto">
                          <a:xfrm>
                            <a:off x="0" y="0"/>
                            <a:ext cx="1324505" cy="4237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  <w:lang w:eastAsia="lv-LV"/>
              </w:rPr>
              <w:t xml:space="preserve"> </w:t>
            </w: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25A943A8" wp14:editId="5CADE2D9">
                  <wp:extent cx="1318895" cy="4208174"/>
                  <wp:effectExtent l="0" t="0" r="0" b="1905"/>
                  <wp:docPr id="257" name="Picture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1063"/>
                          <a:stretch/>
                        </pic:blipFill>
                        <pic:spPr bwMode="auto">
                          <a:xfrm>
                            <a:off x="0" y="0"/>
                            <a:ext cx="1324505" cy="4226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36AE884A" w14:textId="0CE7DD7B" w:rsidR="00F01830" w:rsidRPr="00951F46" w:rsidRDefault="00C95D18" w:rsidP="00840666">
            <w:pPr>
              <w:pStyle w:val="Pictureposition"/>
              <w:rPr>
                <w:rFonts w:cs="Arial"/>
                <w:noProof/>
                <w:lang w:eastAsia="lv-LV"/>
              </w:rPr>
            </w:pPr>
            <w:r>
              <w:rPr>
                <w:rFonts w:cs="Arial"/>
                <w:noProof/>
                <w:lang w:eastAsia="lv-LV"/>
              </w:rPr>
              <w:drawing>
                <wp:inline distT="0" distB="0" distL="0" distR="0" wp14:anchorId="39B5451E" wp14:editId="6C63E2D8">
                  <wp:extent cx="1552575" cy="4688064"/>
                  <wp:effectExtent l="0" t="0" r="0" b="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691" cy="4703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5727F2" w14:textId="59C97EF4" w:rsidR="00FB1B51" w:rsidRPr="005773D5" w:rsidRDefault="00FB1B51" w:rsidP="005773D5">
      <w:pPr>
        <w:pStyle w:val="Heading2"/>
      </w:pPr>
      <w:bookmarkStart w:id="544" w:name="_Toc163232222"/>
      <w:r w:rsidRPr="005773D5">
        <w:lastRenderedPageBreak/>
        <w:t xml:space="preserve">Portāla </w:t>
      </w:r>
      <w:r w:rsidR="00522B9C" w:rsidRPr="005773D5">
        <w:t>vienotās pieteikšanās</w:t>
      </w:r>
      <w:r w:rsidRPr="005773D5">
        <w:t xml:space="preserve"> lapas</w:t>
      </w:r>
      <w:bookmarkEnd w:id="544"/>
    </w:p>
    <w:p w14:paraId="1BE1844F" w14:textId="36B7C298" w:rsidR="00FB1B51" w:rsidRPr="00951F46" w:rsidRDefault="00FB1B51" w:rsidP="00FB1B51">
      <w:pPr>
        <w:rPr>
          <w:rFonts w:cs="Arial"/>
        </w:rPr>
      </w:pPr>
      <w:r w:rsidRPr="00951F46">
        <w:rPr>
          <w:rFonts w:cs="Arial"/>
        </w:rPr>
        <w:t xml:space="preserve">Portāla autorizācijas lapas </w:t>
      </w:r>
      <w:proofErr w:type="spellStart"/>
      <w:r w:rsidRPr="00951F46">
        <w:rPr>
          <w:rFonts w:cs="Arial"/>
        </w:rPr>
        <w:t>React</w:t>
      </w:r>
      <w:proofErr w:type="spellEnd"/>
      <w:r w:rsidRPr="00951F46">
        <w:rPr>
          <w:rFonts w:cs="Arial"/>
        </w:rPr>
        <w:t xml:space="preserve"> </w:t>
      </w:r>
      <w:proofErr w:type="spellStart"/>
      <w:r w:rsidRPr="00951F46">
        <w:rPr>
          <w:rFonts w:cs="Arial"/>
        </w:rPr>
        <w:t>StoryBook</w:t>
      </w:r>
      <w:proofErr w:type="spellEnd"/>
      <w:r w:rsidRPr="00951F46">
        <w:rPr>
          <w:rFonts w:cs="Arial"/>
        </w:rPr>
        <w:t xml:space="preserve"> </w:t>
      </w:r>
      <w:r w:rsidR="00C95D18">
        <w:rPr>
          <w:rFonts w:cs="Arial"/>
        </w:rPr>
        <w:t xml:space="preserve">un HTML </w:t>
      </w:r>
      <w:proofErr w:type="spellStart"/>
      <w:r w:rsidR="00C95D18">
        <w:rPr>
          <w:rFonts w:cs="Arial"/>
        </w:rPr>
        <w:t>StoryBook</w:t>
      </w:r>
      <w:proofErr w:type="spellEnd"/>
      <w:r w:rsidR="00C95D18">
        <w:rPr>
          <w:rFonts w:cs="Arial"/>
        </w:rPr>
        <w:t xml:space="preserve"> </w:t>
      </w:r>
      <w:r w:rsidRPr="00951F46">
        <w:rPr>
          <w:rFonts w:cs="Arial"/>
        </w:rPr>
        <w:t>tiek iedalītas atbilstoši zemāk norādītā tabulā.</w:t>
      </w:r>
    </w:p>
    <w:p w14:paraId="359D8B37" w14:textId="7AE58872" w:rsidR="00FB1B51" w:rsidRPr="00951F46" w:rsidRDefault="00640BE1" w:rsidP="00E12E8E">
      <w:pPr>
        <w:pStyle w:val="Tablenumber"/>
      </w:pPr>
      <w:r>
        <w:t>63</w:t>
      </w:r>
      <w:r w:rsidR="00CA616C" w:rsidRPr="00951F46">
        <w:t>.</w:t>
      </w:r>
      <w:r w:rsidR="00FB1B51" w:rsidRPr="00951F46">
        <w:t>tabula</w:t>
      </w:r>
    </w:p>
    <w:p w14:paraId="77F27F84" w14:textId="0594D255" w:rsidR="00FB1B51" w:rsidRPr="00951F46" w:rsidRDefault="00FB1B51">
      <w:pPr>
        <w:pStyle w:val="Tabletitle"/>
      </w:pPr>
      <w:proofErr w:type="spellStart"/>
      <w:r w:rsidRPr="00951F46">
        <w:t>Autozirācijas</w:t>
      </w:r>
      <w:proofErr w:type="spellEnd"/>
      <w:r w:rsidRPr="00951F46">
        <w:t xml:space="preserve"> lapu dalījums </w:t>
      </w:r>
      <w:proofErr w:type="spellStart"/>
      <w:r w:rsidRPr="00951F46">
        <w:t>React</w:t>
      </w:r>
      <w:proofErr w:type="spellEnd"/>
      <w:r w:rsidRPr="00951F46">
        <w:t xml:space="preserve"> </w:t>
      </w:r>
      <w:r w:rsidR="00C95D18">
        <w:t xml:space="preserve">un HTML </w:t>
      </w:r>
      <w:proofErr w:type="spellStart"/>
      <w:r w:rsidRPr="00951F46">
        <w:t>Storybook</w:t>
      </w:r>
      <w:proofErr w:type="spellEnd"/>
    </w:p>
    <w:tbl>
      <w:tblPr>
        <w:tblW w:w="9781" w:type="dxa"/>
        <w:tblBorders>
          <w:top w:val="single" w:sz="12" w:space="0" w:color="auto"/>
          <w:bottom w:val="single" w:sz="2" w:space="0" w:color="auto"/>
          <w:insideH w:val="single" w:sz="2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2694"/>
        <w:gridCol w:w="7087"/>
      </w:tblGrid>
      <w:tr w:rsidR="00FB1B51" w:rsidRPr="00951F46" w14:paraId="5921AE83" w14:textId="77777777" w:rsidTr="00556944">
        <w:trPr>
          <w:tblHeader/>
        </w:trPr>
        <w:tc>
          <w:tcPr>
            <w:tcW w:w="2694" w:type="dxa"/>
          </w:tcPr>
          <w:p w14:paraId="2D12D02F" w14:textId="77777777" w:rsidR="00FB1B51" w:rsidRPr="00951F46" w:rsidRDefault="00FB1B51" w:rsidP="00A039C5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Apzīmējums</w:t>
            </w:r>
          </w:p>
        </w:tc>
        <w:tc>
          <w:tcPr>
            <w:tcW w:w="7087" w:type="dxa"/>
          </w:tcPr>
          <w:p w14:paraId="45C95DD6" w14:textId="545C596B" w:rsidR="00FB1B51" w:rsidRPr="00951F46" w:rsidRDefault="001E1F35" w:rsidP="00A039C5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Apraksts</w:t>
            </w:r>
          </w:p>
        </w:tc>
      </w:tr>
      <w:tr w:rsidR="00FB1B51" w:rsidRPr="00951F46" w14:paraId="30F27065" w14:textId="77777777" w:rsidTr="00556944">
        <w:tc>
          <w:tcPr>
            <w:tcW w:w="2694" w:type="dxa"/>
          </w:tcPr>
          <w:p w14:paraId="7C30B446" w14:textId="31E6C5FA" w:rsidR="00FB1B51" w:rsidRPr="00951F46" w:rsidRDefault="00FB1B51" w:rsidP="00AE349E">
            <w:pPr>
              <w:pStyle w:val="ListParagraph"/>
              <w:numPr>
                <w:ilvl w:val="0"/>
                <w:numId w:val="26"/>
              </w:numPr>
              <w:rPr>
                <w:rFonts w:cs="Arial"/>
                <w:sz w:val="20"/>
                <w:szCs w:val="20"/>
              </w:rPr>
            </w:pPr>
            <w:proofErr w:type="spellStart"/>
            <w:r w:rsidRPr="00951F46">
              <w:rPr>
                <w:rFonts w:cs="Arial"/>
                <w:sz w:val="20"/>
                <w:szCs w:val="20"/>
              </w:rPr>
              <w:t>vpm</w:t>
            </w:r>
            <w:proofErr w:type="spellEnd"/>
          </w:p>
          <w:p w14:paraId="7380D5B7" w14:textId="0BD6C3E3" w:rsidR="00FB1B51" w:rsidRPr="00951F46" w:rsidRDefault="00FB1B51" w:rsidP="00AE349E">
            <w:pPr>
              <w:pStyle w:val="ListParagraph"/>
              <w:numPr>
                <w:ilvl w:val="1"/>
                <w:numId w:val="26"/>
              </w:num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Pr="00951F46">
              <w:rPr>
                <w:rFonts w:cs="Arial"/>
                <w:sz w:val="20"/>
                <w:szCs w:val="20"/>
              </w:rPr>
              <w:t>Auth</w:t>
            </w:r>
            <w:proofErr w:type="spellEnd"/>
            <w:r w:rsidRPr="00951F46">
              <w:rPr>
                <w:rFonts w:cs="Arial"/>
                <w:sz w:val="20"/>
                <w:szCs w:val="20"/>
              </w:rPr>
              <w:t xml:space="preserve"> First </w:t>
            </w:r>
          </w:p>
          <w:p w14:paraId="49259B4E" w14:textId="7DA9404F" w:rsidR="00FB1B51" w:rsidRPr="00951F46" w:rsidRDefault="00FB1B51" w:rsidP="00AE349E">
            <w:pPr>
              <w:pStyle w:val="ListParagraph"/>
              <w:numPr>
                <w:ilvl w:val="1"/>
                <w:numId w:val="26"/>
              </w:num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Pr="00951F46">
              <w:rPr>
                <w:rFonts w:cs="Arial"/>
                <w:sz w:val="20"/>
                <w:szCs w:val="20"/>
              </w:rPr>
              <w:t>Auth</w:t>
            </w:r>
            <w:proofErr w:type="spellEnd"/>
            <w:r w:rsidRPr="00951F46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Pr="00951F46">
              <w:rPr>
                <w:rFonts w:cs="Arial"/>
                <w:sz w:val="20"/>
                <w:szCs w:val="20"/>
              </w:rPr>
              <w:t>Second</w:t>
            </w:r>
            <w:proofErr w:type="spellEnd"/>
          </w:p>
          <w:p w14:paraId="1F43B82A" w14:textId="679B52AE" w:rsidR="00FB1B51" w:rsidRPr="00951F46" w:rsidRDefault="00FB1B51" w:rsidP="002656C4">
            <w:pPr>
              <w:ind w:left="720"/>
              <w:rPr>
                <w:rFonts w:cs="Arial"/>
                <w:sz w:val="20"/>
                <w:szCs w:val="20"/>
              </w:rPr>
            </w:pPr>
          </w:p>
        </w:tc>
        <w:tc>
          <w:tcPr>
            <w:tcW w:w="7087" w:type="dxa"/>
          </w:tcPr>
          <w:p w14:paraId="03FCF755" w14:textId="68501393" w:rsidR="00FB1B51" w:rsidRPr="00951F46" w:rsidRDefault="00FB1B51" w:rsidP="00AE349E">
            <w:pPr>
              <w:pStyle w:val="ListParagraph"/>
              <w:numPr>
                <w:ilvl w:val="0"/>
                <w:numId w:val="27"/>
              </w:num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 xml:space="preserve">Portāla </w:t>
            </w:r>
            <w:proofErr w:type="spellStart"/>
            <w:r w:rsidRPr="00951F46">
              <w:rPr>
                <w:rFonts w:cs="Arial"/>
                <w:sz w:val="20"/>
                <w:szCs w:val="20"/>
              </w:rPr>
              <w:t>autozizācijas</w:t>
            </w:r>
            <w:proofErr w:type="spellEnd"/>
            <w:r w:rsidRPr="00951F46">
              <w:rPr>
                <w:rFonts w:cs="Arial"/>
                <w:sz w:val="20"/>
                <w:szCs w:val="20"/>
              </w:rPr>
              <w:t xml:space="preserve"> lapas</w:t>
            </w:r>
          </w:p>
          <w:p w14:paraId="1AA923B7" w14:textId="6E792601" w:rsidR="00FB1B51" w:rsidRPr="00951F46" w:rsidRDefault="00FB1B51" w:rsidP="00AE349E">
            <w:pPr>
              <w:pStyle w:val="ListParagraph"/>
              <w:numPr>
                <w:ilvl w:val="1"/>
                <w:numId w:val="27"/>
              </w:num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 xml:space="preserve"> Primārā autorizācijas klienta lapa</w:t>
            </w:r>
          </w:p>
          <w:p w14:paraId="6FC2F37E" w14:textId="2FE6742F" w:rsidR="00FB1B51" w:rsidRPr="00951F46" w:rsidRDefault="00FB1B51" w:rsidP="00AE349E">
            <w:pPr>
              <w:pStyle w:val="ListParagraph"/>
              <w:numPr>
                <w:ilvl w:val="1"/>
                <w:numId w:val="27"/>
              </w:num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 xml:space="preserve"> Autorizēta klienta konta izvēles lapa</w:t>
            </w:r>
          </w:p>
          <w:p w14:paraId="4B30F9F8" w14:textId="41050BD7" w:rsidR="00FB1B51" w:rsidRPr="00951F46" w:rsidRDefault="00FB1B51" w:rsidP="002656C4">
            <w:pPr>
              <w:ind w:left="792"/>
              <w:rPr>
                <w:rFonts w:cs="Arial"/>
                <w:sz w:val="20"/>
                <w:szCs w:val="20"/>
              </w:rPr>
            </w:pPr>
          </w:p>
        </w:tc>
      </w:tr>
    </w:tbl>
    <w:p w14:paraId="14E6444A" w14:textId="1E273C21" w:rsidR="00FB1B51" w:rsidRPr="00951F46" w:rsidRDefault="00640BE1" w:rsidP="00E12E8E">
      <w:pPr>
        <w:pStyle w:val="Tablenumber"/>
      </w:pPr>
      <w:r>
        <w:t>64</w:t>
      </w:r>
      <w:r w:rsidR="00CA616C" w:rsidRPr="00951F46">
        <w:t>.</w:t>
      </w:r>
      <w:r w:rsidR="00FB1B51" w:rsidRPr="00951F46">
        <w:t>tabula</w:t>
      </w:r>
    </w:p>
    <w:p w14:paraId="60D69596" w14:textId="12611F1B" w:rsidR="00FB1B51" w:rsidRPr="00951F46" w:rsidRDefault="00FB1B51">
      <w:pPr>
        <w:pStyle w:val="Tabletitle"/>
      </w:pPr>
      <w:r w:rsidRPr="00951F46">
        <w:t xml:space="preserve">Autorizācijas lapas </w:t>
      </w:r>
      <w:proofErr w:type="spellStart"/>
      <w:r w:rsidRPr="00951F46">
        <w:t>React</w:t>
      </w:r>
      <w:proofErr w:type="spellEnd"/>
      <w:r w:rsidRPr="00951F46">
        <w:t xml:space="preserve"> </w:t>
      </w:r>
      <w:r w:rsidR="00C95D18">
        <w:t xml:space="preserve">un HTML </w:t>
      </w:r>
      <w:proofErr w:type="spellStart"/>
      <w:r w:rsidRPr="00951F46">
        <w:t>Storybook</w:t>
      </w:r>
      <w:proofErr w:type="spellEnd"/>
    </w:p>
    <w:tbl>
      <w:tblPr>
        <w:tblW w:w="9633" w:type="dxa"/>
        <w:tblBorders>
          <w:top w:val="single" w:sz="12" w:space="0" w:color="auto"/>
          <w:bottom w:val="single" w:sz="2" w:space="0" w:color="auto"/>
          <w:insideH w:val="single" w:sz="2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2336"/>
        <w:gridCol w:w="1843"/>
        <w:gridCol w:w="2727"/>
        <w:gridCol w:w="2727"/>
      </w:tblGrid>
      <w:tr w:rsidR="00C95D18" w:rsidRPr="00951F46" w14:paraId="1C8D4833" w14:textId="67E36910" w:rsidTr="00D97DEC">
        <w:trPr>
          <w:trHeight w:val="378"/>
        </w:trPr>
        <w:tc>
          <w:tcPr>
            <w:tcW w:w="2336" w:type="dxa"/>
          </w:tcPr>
          <w:p w14:paraId="23357901" w14:textId="77777777" w:rsidR="00C95D18" w:rsidRPr="00951F46" w:rsidRDefault="00C95D18" w:rsidP="00A039C5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Apzīmējums</w:t>
            </w:r>
          </w:p>
        </w:tc>
        <w:tc>
          <w:tcPr>
            <w:tcW w:w="1843" w:type="dxa"/>
          </w:tcPr>
          <w:p w14:paraId="556FE936" w14:textId="65CFDA02" w:rsidR="00C95D18" w:rsidRPr="00951F46" w:rsidRDefault="001E1F35" w:rsidP="00A039C5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Apraksts</w:t>
            </w:r>
          </w:p>
        </w:tc>
        <w:tc>
          <w:tcPr>
            <w:tcW w:w="2727" w:type="dxa"/>
          </w:tcPr>
          <w:p w14:paraId="4152B241" w14:textId="4C132BD6" w:rsidR="00C95D18" w:rsidRPr="00951F46" w:rsidRDefault="00C95D18" w:rsidP="00A039C5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 xml:space="preserve">Realizācija uz </w:t>
            </w:r>
            <w:proofErr w:type="spellStart"/>
            <w:r>
              <w:rPr>
                <w:rFonts w:cs="Arial"/>
              </w:rPr>
              <w:t>react</w:t>
            </w:r>
            <w:proofErr w:type="spellEnd"/>
          </w:p>
        </w:tc>
        <w:tc>
          <w:tcPr>
            <w:tcW w:w="2727" w:type="dxa"/>
          </w:tcPr>
          <w:p w14:paraId="1A428014" w14:textId="4FE83307" w:rsidR="00C95D18" w:rsidRPr="00951F46" w:rsidRDefault="00C95D18" w:rsidP="00A039C5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Realizācija uz HTML</w:t>
            </w:r>
          </w:p>
        </w:tc>
      </w:tr>
      <w:tr w:rsidR="00C95D18" w:rsidRPr="00951F46" w14:paraId="620B017B" w14:textId="04383D03" w:rsidTr="00D97DEC">
        <w:trPr>
          <w:trHeight w:val="244"/>
        </w:trPr>
        <w:tc>
          <w:tcPr>
            <w:tcW w:w="2336" w:type="dxa"/>
          </w:tcPr>
          <w:p w14:paraId="7317852C" w14:textId="32074694" w:rsidR="00C95D18" w:rsidRPr="00951F46" w:rsidRDefault="00C95D18" w:rsidP="00A039C5">
            <w:pPr>
              <w:rPr>
                <w:rFonts w:cs="Arial"/>
                <w:sz w:val="20"/>
                <w:szCs w:val="20"/>
              </w:rPr>
            </w:pPr>
            <w:proofErr w:type="spellStart"/>
            <w:r w:rsidRPr="00951F46">
              <w:rPr>
                <w:rFonts w:cs="Arial"/>
                <w:sz w:val="20"/>
                <w:szCs w:val="20"/>
              </w:rPr>
              <w:t>Auth</w:t>
            </w:r>
            <w:proofErr w:type="spellEnd"/>
            <w:r w:rsidRPr="00951F46">
              <w:rPr>
                <w:rFonts w:cs="Arial"/>
                <w:sz w:val="20"/>
                <w:szCs w:val="20"/>
              </w:rPr>
              <w:t xml:space="preserve"> First</w:t>
            </w:r>
          </w:p>
        </w:tc>
        <w:tc>
          <w:tcPr>
            <w:tcW w:w="1843" w:type="dxa"/>
          </w:tcPr>
          <w:p w14:paraId="685CCF1C" w14:textId="6F578704" w:rsidR="00C95D18" w:rsidRPr="00951F46" w:rsidRDefault="00C95D18" w:rsidP="00A039C5">
            <w:p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 xml:space="preserve">Primārā </w:t>
            </w:r>
            <w:proofErr w:type="spellStart"/>
            <w:r w:rsidRPr="00951F46">
              <w:rPr>
                <w:rFonts w:cs="Arial"/>
                <w:sz w:val="20"/>
                <w:szCs w:val="20"/>
              </w:rPr>
              <w:t>autorizācijads</w:t>
            </w:r>
            <w:proofErr w:type="spellEnd"/>
            <w:r w:rsidRPr="00951F46">
              <w:rPr>
                <w:rFonts w:cs="Arial"/>
                <w:sz w:val="20"/>
                <w:szCs w:val="20"/>
              </w:rPr>
              <w:t xml:space="preserve"> klienta lapa</w:t>
            </w:r>
          </w:p>
        </w:tc>
        <w:tc>
          <w:tcPr>
            <w:tcW w:w="2727" w:type="dxa"/>
          </w:tcPr>
          <w:p w14:paraId="4B825530" w14:textId="3C142706" w:rsidR="00C95D18" w:rsidRPr="00D97DEC" w:rsidRDefault="001E4D18" w:rsidP="00A039C5">
            <w:pPr>
              <w:rPr>
                <w:rStyle w:val="Hyperlink"/>
                <w:rFonts w:eastAsiaTheme="majorEastAsia"/>
              </w:rPr>
            </w:pPr>
            <w:r w:rsidRPr="00772CDB">
              <w:rPr>
                <w:rFonts w:eastAsiaTheme="majorEastAsia" w:cs="Arial"/>
                <w:sz w:val="20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 w:val="20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 w:val="20"/>
                <w:szCs w:val="20"/>
              </w:rPr>
              <w:t>/?path=/story/pages-vpm--auth-first</w:t>
            </w:r>
            <w:r w:rsidR="00AA2905">
              <w:rPr>
                <w:rFonts w:eastAsiaTheme="majorEastAsia" w:cs="Arial"/>
                <w:sz w:val="20"/>
                <w:szCs w:val="20"/>
              </w:rPr>
              <w:t xml:space="preserve"> </w:t>
            </w:r>
          </w:p>
        </w:tc>
        <w:tc>
          <w:tcPr>
            <w:tcW w:w="2727" w:type="dxa"/>
          </w:tcPr>
          <w:p w14:paraId="7C8942F9" w14:textId="40EA4185" w:rsidR="00C95D18" w:rsidRPr="00A7141B" w:rsidRDefault="001E4D18" w:rsidP="00A039C5">
            <w:pPr>
              <w:rPr>
                <w:rFonts w:eastAsiaTheme="majorEastAsia"/>
              </w:rPr>
            </w:pPr>
            <w:r w:rsidRPr="00772CDB">
              <w:rPr>
                <w:rFonts w:eastAsiaTheme="majorEastAsia" w:cs="Arial"/>
                <w:sz w:val="20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 w:val="20"/>
                <w:szCs w:val="20"/>
              </w:rPr>
              <w:t>Controls.Html.Full</w:t>
            </w:r>
            <w:r w:rsidRPr="00772CDB">
              <w:rPr>
                <w:rFonts w:eastAsiaTheme="majorEastAsia" w:cs="Arial"/>
                <w:sz w:val="20"/>
                <w:szCs w:val="20"/>
              </w:rPr>
              <w:t>/?path=/story/pages-vpm--auth-first</w:t>
            </w:r>
            <w:r w:rsidR="00B72DAC">
              <w:rPr>
                <w:rFonts w:eastAsiaTheme="majorEastAsia" w:cs="Arial"/>
                <w:sz w:val="20"/>
                <w:szCs w:val="20"/>
              </w:rPr>
              <w:t xml:space="preserve"> </w:t>
            </w:r>
          </w:p>
        </w:tc>
      </w:tr>
      <w:tr w:rsidR="00C95D18" w:rsidRPr="00951F46" w14:paraId="6EE3742C" w14:textId="38DB5513" w:rsidTr="00D97DEC">
        <w:trPr>
          <w:trHeight w:val="244"/>
        </w:trPr>
        <w:tc>
          <w:tcPr>
            <w:tcW w:w="2336" w:type="dxa"/>
          </w:tcPr>
          <w:p w14:paraId="7D7EF622" w14:textId="50E6F09E" w:rsidR="00C95D18" w:rsidRPr="00951F46" w:rsidRDefault="00C95D18" w:rsidP="00A039C5">
            <w:pPr>
              <w:rPr>
                <w:rFonts w:cs="Arial"/>
                <w:sz w:val="20"/>
                <w:szCs w:val="20"/>
              </w:rPr>
            </w:pPr>
            <w:proofErr w:type="spellStart"/>
            <w:r w:rsidRPr="00951F46">
              <w:rPr>
                <w:rFonts w:cs="Arial"/>
                <w:sz w:val="20"/>
                <w:szCs w:val="20"/>
              </w:rPr>
              <w:t>Auth</w:t>
            </w:r>
            <w:proofErr w:type="spellEnd"/>
            <w:r w:rsidRPr="00951F46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Pr="00951F46">
              <w:rPr>
                <w:rFonts w:cs="Arial"/>
                <w:sz w:val="20"/>
                <w:szCs w:val="20"/>
              </w:rPr>
              <w:t>Second</w:t>
            </w:r>
            <w:proofErr w:type="spellEnd"/>
          </w:p>
        </w:tc>
        <w:tc>
          <w:tcPr>
            <w:tcW w:w="1843" w:type="dxa"/>
          </w:tcPr>
          <w:p w14:paraId="0AB573DC" w14:textId="569FDC63" w:rsidR="00C95D18" w:rsidRPr="00951F46" w:rsidRDefault="00C95D18" w:rsidP="00A039C5">
            <w:p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>Autorizēta klienta konta izvēles lapa</w:t>
            </w:r>
          </w:p>
        </w:tc>
        <w:tc>
          <w:tcPr>
            <w:tcW w:w="2727" w:type="dxa"/>
          </w:tcPr>
          <w:p w14:paraId="6E2A7BFC" w14:textId="6FFF64EC" w:rsidR="00C95D18" w:rsidRPr="00D97DEC" w:rsidRDefault="001E4D18" w:rsidP="00A039C5">
            <w:pPr>
              <w:rPr>
                <w:rStyle w:val="Hyperlink"/>
                <w:rFonts w:eastAsiaTheme="majorEastAsia"/>
              </w:rPr>
            </w:pPr>
            <w:r w:rsidRPr="00772CDB">
              <w:rPr>
                <w:rFonts w:eastAsiaTheme="majorEastAsia" w:cs="Arial"/>
                <w:sz w:val="20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 w:val="20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 w:val="20"/>
                <w:szCs w:val="20"/>
              </w:rPr>
              <w:t>/?path=/story/pages-vpm--auth-second</w:t>
            </w:r>
            <w:r w:rsidR="00AA2905">
              <w:rPr>
                <w:rFonts w:eastAsiaTheme="majorEastAsia" w:cs="Arial"/>
                <w:sz w:val="20"/>
                <w:szCs w:val="20"/>
              </w:rPr>
              <w:t xml:space="preserve"> </w:t>
            </w:r>
          </w:p>
        </w:tc>
        <w:tc>
          <w:tcPr>
            <w:tcW w:w="2727" w:type="dxa"/>
          </w:tcPr>
          <w:p w14:paraId="515B953D" w14:textId="336892A1" w:rsidR="00C95D18" w:rsidRPr="00A7141B" w:rsidRDefault="00F02583" w:rsidP="00A039C5">
            <w:pPr>
              <w:rPr>
                <w:rFonts w:eastAsiaTheme="majorEastAsia"/>
              </w:rPr>
            </w:pPr>
            <w:r w:rsidRPr="00772CDB">
              <w:rPr>
                <w:rFonts w:eastAsiaTheme="majorEastAsia" w:cs="Arial"/>
                <w:sz w:val="20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 w:val="20"/>
                <w:szCs w:val="20"/>
              </w:rPr>
              <w:t>Controls.Html.Full</w:t>
            </w:r>
            <w:r w:rsidRPr="00772CDB">
              <w:rPr>
                <w:rFonts w:eastAsiaTheme="majorEastAsia" w:cs="Arial"/>
                <w:sz w:val="20"/>
                <w:szCs w:val="20"/>
              </w:rPr>
              <w:t>/?path=/story/pages-vpm--auth-second</w:t>
            </w:r>
            <w:r w:rsidR="00B72DAC">
              <w:rPr>
                <w:rFonts w:eastAsiaTheme="majorEastAsia" w:cs="Arial"/>
                <w:sz w:val="20"/>
                <w:szCs w:val="20"/>
              </w:rPr>
              <w:t xml:space="preserve"> </w:t>
            </w:r>
          </w:p>
        </w:tc>
      </w:tr>
    </w:tbl>
    <w:p w14:paraId="74A88AAD" w14:textId="6B7C4963" w:rsidR="00FB1B51" w:rsidRPr="00951F46" w:rsidRDefault="00640BE1" w:rsidP="00E12E8E">
      <w:pPr>
        <w:pStyle w:val="Tablenumber"/>
      </w:pPr>
      <w:r>
        <w:lastRenderedPageBreak/>
        <w:t>65</w:t>
      </w:r>
      <w:r w:rsidR="00FB1B51" w:rsidRPr="00951F46">
        <w:t>.tabula</w:t>
      </w:r>
    </w:p>
    <w:p w14:paraId="00DCFA60" w14:textId="12C862C9" w:rsidR="00FB1B51" w:rsidRPr="00951F46" w:rsidRDefault="00FB1B51">
      <w:pPr>
        <w:pStyle w:val="Tabletitle"/>
      </w:pPr>
      <w:r w:rsidRPr="00951F46">
        <w:t>Primārā autorizācijas klienta izveidošanas lapas izklāsts (</w:t>
      </w:r>
      <w:proofErr w:type="spellStart"/>
      <w:r w:rsidRPr="00951F46">
        <w:t>Auth</w:t>
      </w:r>
      <w:proofErr w:type="spellEnd"/>
      <w:r w:rsidRPr="00951F46">
        <w:t xml:space="preserve"> First).</w:t>
      </w:r>
    </w:p>
    <w:tbl>
      <w:tblPr>
        <w:tblW w:w="9781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3600"/>
        <w:gridCol w:w="6181"/>
      </w:tblGrid>
      <w:tr w:rsidR="00F01830" w:rsidRPr="00951F46" w14:paraId="5C33E6BD" w14:textId="77777777" w:rsidTr="508D03E6">
        <w:trPr>
          <w:tblHeader/>
        </w:trPr>
        <w:tc>
          <w:tcPr>
            <w:tcW w:w="9781" w:type="dxa"/>
            <w:gridSpan w:val="2"/>
            <w:tcBorders>
              <w:top w:val="single" w:sz="12" w:space="0" w:color="auto"/>
              <w:bottom w:val="single" w:sz="2" w:space="0" w:color="auto"/>
            </w:tcBorders>
          </w:tcPr>
          <w:p w14:paraId="00B288BA" w14:textId="77777777" w:rsidR="00F01830" w:rsidRPr="00951F46" w:rsidRDefault="00F01830" w:rsidP="00F01830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Darba virsma</w:t>
            </w:r>
          </w:p>
        </w:tc>
      </w:tr>
      <w:tr w:rsidR="00F01830" w:rsidRPr="00951F46" w14:paraId="68667863" w14:textId="77777777" w:rsidTr="508D03E6">
        <w:tc>
          <w:tcPr>
            <w:tcW w:w="9781" w:type="dxa"/>
            <w:gridSpan w:val="2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4E27D014" w14:textId="373CCDE2" w:rsidR="00F01830" w:rsidRPr="00951F46" w:rsidRDefault="00D33DA7" w:rsidP="00113F0D">
            <w:pPr>
              <w:pStyle w:val="Pictureposition"/>
              <w:rPr>
                <w:rFonts w:cs="Arial"/>
              </w:rPr>
            </w:pPr>
            <w:r w:rsidRPr="00D33DA7">
              <w:rPr>
                <w:rFonts w:cs="Arial"/>
                <w:noProof/>
              </w:rPr>
              <w:drawing>
                <wp:inline distT="0" distB="0" distL="0" distR="0" wp14:anchorId="11FE3097" wp14:editId="3AF63318">
                  <wp:extent cx="4819650" cy="2712911"/>
                  <wp:effectExtent l="0" t="0" r="0" b="0"/>
                  <wp:docPr id="159600979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6009798" name="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3086" cy="2714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1830" w:rsidRPr="00951F46" w14:paraId="685B4A7D" w14:textId="77777777" w:rsidTr="00CD1A4A">
        <w:tc>
          <w:tcPr>
            <w:tcW w:w="3600" w:type="dxa"/>
            <w:tcBorders>
              <w:top w:val="single" w:sz="2" w:space="0" w:color="auto"/>
              <w:bottom w:val="single" w:sz="2" w:space="0" w:color="auto"/>
            </w:tcBorders>
          </w:tcPr>
          <w:p w14:paraId="3E256819" w14:textId="77777777" w:rsidR="00F01830" w:rsidRPr="00951F46" w:rsidRDefault="00F01830" w:rsidP="00F01830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r w:rsidRPr="00951F46">
              <w:rPr>
                <w:rFonts w:cs="Arial"/>
              </w:rPr>
              <w:t>Mobilā aplikācija</w:t>
            </w:r>
          </w:p>
        </w:tc>
        <w:tc>
          <w:tcPr>
            <w:tcW w:w="6181" w:type="dxa"/>
            <w:tcBorders>
              <w:top w:val="single" w:sz="2" w:space="0" w:color="auto"/>
              <w:bottom w:val="single" w:sz="2" w:space="0" w:color="auto"/>
            </w:tcBorders>
          </w:tcPr>
          <w:p w14:paraId="3C1763C5" w14:textId="77777777" w:rsidR="00F01830" w:rsidRPr="00951F46" w:rsidRDefault="00F01830" w:rsidP="00F01830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proofErr w:type="spellStart"/>
            <w:r w:rsidRPr="00951F46">
              <w:rPr>
                <w:rFonts w:cs="Arial"/>
              </w:rPr>
              <w:t>Viedierīce</w:t>
            </w:r>
            <w:proofErr w:type="spellEnd"/>
          </w:p>
        </w:tc>
      </w:tr>
      <w:tr w:rsidR="00F01830" w:rsidRPr="00951F46" w14:paraId="46C95B64" w14:textId="77777777" w:rsidTr="00CD1A4A">
        <w:trPr>
          <w:trHeight w:val="7936"/>
        </w:trPr>
        <w:tc>
          <w:tcPr>
            <w:tcW w:w="36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145B457D" w14:textId="4BC4A740" w:rsidR="00D33DA7" w:rsidRPr="00D33DA7" w:rsidRDefault="00D33DA7" w:rsidP="00D33DA7">
            <w:pPr>
              <w:spacing w:before="100" w:beforeAutospacing="1" w:after="100" w:afterAutospacing="1"/>
              <w:rPr>
                <w:rFonts w:ascii="Times New Roman" w:hAnsi="Times New Roman"/>
                <w:sz w:val="24"/>
                <w:lang w:eastAsia="lv-LV"/>
              </w:rPr>
            </w:pPr>
            <w:r w:rsidRPr="00D33DA7">
              <w:rPr>
                <w:rFonts w:ascii="Times New Roman" w:hAnsi="Times New Roman"/>
                <w:noProof/>
                <w:sz w:val="24"/>
                <w:lang w:eastAsia="lv-LV"/>
              </w:rPr>
              <w:drawing>
                <wp:inline distT="0" distB="0" distL="0" distR="0" wp14:anchorId="49E2942C" wp14:editId="36200FFC">
                  <wp:extent cx="1876425" cy="4738114"/>
                  <wp:effectExtent l="0" t="0" r="0" b="5715"/>
                  <wp:docPr id="5979265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751" cy="4764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459A05" w14:textId="412FEA03" w:rsidR="00F01830" w:rsidRPr="00951F46" w:rsidRDefault="00F01830" w:rsidP="00113F0D">
            <w:pPr>
              <w:pStyle w:val="Pictureposition"/>
              <w:rPr>
                <w:rFonts w:cs="Arial"/>
                <w:noProof/>
                <w:lang w:eastAsia="lv-LV"/>
              </w:rPr>
            </w:pPr>
          </w:p>
        </w:tc>
        <w:tc>
          <w:tcPr>
            <w:tcW w:w="6181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63A4F6C4" w14:textId="07B1B365" w:rsidR="00D33DA7" w:rsidRPr="00D33DA7" w:rsidRDefault="00D33DA7" w:rsidP="00D33DA7">
            <w:pPr>
              <w:spacing w:before="100" w:beforeAutospacing="1" w:after="100" w:afterAutospacing="1"/>
              <w:rPr>
                <w:rFonts w:ascii="Times New Roman" w:hAnsi="Times New Roman"/>
                <w:sz w:val="24"/>
                <w:lang w:eastAsia="lv-LV"/>
              </w:rPr>
            </w:pPr>
            <w:r w:rsidRPr="00D33DA7">
              <w:rPr>
                <w:rFonts w:ascii="Times New Roman" w:hAnsi="Times New Roman"/>
                <w:noProof/>
                <w:sz w:val="24"/>
                <w:lang w:eastAsia="lv-LV"/>
              </w:rPr>
              <w:drawing>
                <wp:inline distT="0" distB="0" distL="0" distR="0" wp14:anchorId="2B39CE1D" wp14:editId="299E39E7">
                  <wp:extent cx="3800815" cy="4181475"/>
                  <wp:effectExtent l="0" t="0" r="9525" b="0"/>
                  <wp:docPr id="27046236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9366" cy="4201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3267EA" w14:textId="5EA33836" w:rsidR="00F01830" w:rsidRPr="00951F46" w:rsidRDefault="00F01830" w:rsidP="00113F0D">
            <w:pPr>
              <w:pStyle w:val="Pictureposition"/>
              <w:rPr>
                <w:rFonts w:cs="Arial"/>
                <w:noProof/>
                <w:lang w:eastAsia="lv-LV"/>
              </w:rPr>
            </w:pPr>
          </w:p>
        </w:tc>
      </w:tr>
    </w:tbl>
    <w:p w14:paraId="626B6884" w14:textId="77281ACA" w:rsidR="00FB1B51" w:rsidRPr="005773D5" w:rsidRDefault="00FB1B51" w:rsidP="00D97DEC">
      <w:pPr>
        <w:pStyle w:val="Heading2"/>
      </w:pPr>
      <w:bookmarkStart w:id="545" w:name="_Toc163232223"/>
      <w:r w:rsidRPr="005773D5">
        <w:lastRenderedPageBreak/>
        <w:t xml:space="preserve">Portāla </w:t>
      </w:r>
      <w:r w:rsidR="00522B9C" w:rsidRPr="005773D5">
        <w:t>maksājuma</w:t>
      </w:r>
      <w:r w:rsidRPr="005773D5">
        <w:t xml:space="preserve"> lapas</w:t>
      </w:r>
      <w:bookmarkEnd w:id="545"/>
    </w:p>
    <w:p w14:paraId="3F3090AE" w14:textId="32F9560E" w:rsidR="00FB1B51" w:rsidRPr="00951F46" w:rsidRDefault="00640BE1" w:rsidP="00E12E8E">
      <w:pPr>
        <w:pStyle w:val="Tablenumber"/>
      </w:pPr>
      <w:r>
        <w:t>66</w:t>
      </w:r>
      <w:r w:rsidR="00FB1B51" w:rsidRPr="00951F46">
        <w:t>.tabula</w:t>
      </w:r>
    </w:p>
    <w:p w14:paraId="452B4032" w14:textId="4785EE13" w:rsidR="00FB1B51" w:rsidRPr="00951F46" w:rsidRDefault="00FB1B51">
      <w:pPr>
        <w:pStyle w:val="Tabletitle"/>
      </w:pPr>
      <w:r w:rsidRPr="00951F46">
        <w:t xml:space="preserve">Apmaksas lapas </w:t>
      </w:r>
      <w:proofErr w:type="spellStart"/>
      <w:r w:rsidRPr="00951F46">
        <w:t>React</w:t>
      </w:r>
      <w:proofErr w:type="spellEnd"/>
      <w:r w:rsidRPr="00951F46">
        <w:t xml:space="preserve"> </w:t>
      </w:r>
      <w:r w:rsidR="00C95D18">
        <w:t xml:space="preserve">un HTML </w:t>
      </w:r>
      <w:proofErr w:type="spellStart"/>
      <w:r w:rsidRPr="00951F46">
        <w:t>Storybook</w:t>
      </w:r>
      <w:proofErr w:type="spellEnd"/>
    </w:p>
    <w:tbl>
      <w:tblPr>
        <w:tblW w:w="9633" w:type="dxa"/>
        <w:tblBorders>
          <w:top w:val="single" w:sz="12" w:space="0" w:color="auto"/>
          <w:bottom w:val="single" w:sz="2" w:space="0" w:color="auto"/>
          <w:insideH w:val="single" w:sz="2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2336"/>
        <w:gridCol w:w="1843"/>
        <w:gridCol w:w="2727"/>
        <w:gridCol w:w="2727"/>
      </w:tblGrid>
      <w:tr w:rsidR="00C95D18" w:rsidRPr="00951F46" w14:paraId="74B4B6F5" w14:textId="62F2B13A" w:rsidTr="00D97DEC">
        <w:trPr>
          <w:trHeight w:val="378"/>
        </w:trPr>
        <w:tc>
          <w:tcPr>
            <w:tcW w:w="2336" w:type="dxa"/>
          </w:tcPr>
          <w:p w14:paraId="274AA7F7" w14:textId="77777777" w:rsidR="00C95D18" w:rsidRPr="00951F46" w:rsidRDefault="00C95D18" w:rsidP="00A039C5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Apzīmējums</w:t>
            </w:r>
          </w:p>
        </w:tc>
        <w:tc>
          <w:tcPr>
            <w:tcW w:w="1843" w:type="dxa"/>
          </w:tcPr>
          <w:p w14:paraId="761A747C" w14:textId="4ACA41F2" w:rsidR="00C95D18" w:rsidRPr="00951F46" w:rsidRDefault="001E1F35" w:rsidP="00A039C5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Apraksts</w:t>
            </w:r>
          </w:p>
        </w:tc>
        <w:tc>
          <w:tcPr>
            <w:tcW w:w="2727" w:type="dxa"/>
          </w:tcPr>
          <w:p w14:paraId="6FF3BD5E" w14:textId="22144F1E" w:rsidR="00C95D18" w:rsidRPr="00951F46" w:rsidRDefault="00C95D18" w:rsidP="00A039C5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 xml:space="preserve">Realizācija uz </w:t>
            </w:r>
            <w:proofErr w:type="spellStart"/>
            <w:r>
              <w:rPr>
                <w:rFonts w:cs="Arial"/>
              </w:rPr>
              <w:t>react</w:t>
            </w:r>
            <w:proofErr w:type="spellEnd"/>
          </w:p>
        </w:tc>
        <w:tc>
          <w:tcPr>
            <w:tcW w:w="2727" w:type="dxa"/>
          </w:tcPr>
          <w:p w14:paraId="1385DDE8" w14:textId="386DC1E3" w:rsidR="00C95D18" w:rsidRPr="00951F46" w:rsidRDefault="00C95D18" w:rsidP="00A039C5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Realizācija uz HTML</w:t>
            </w:r>
          </w:p>
        </w:tc>
      </w:tr>
      <w:tr w:rsidR="00C95D18" w:rsidRPr="00951F46" w14:paraId="34563DF1" w14:textId="119ECCF9" w:rsidTr="00D97DEC">
        <w:trPr>
          <w:trHeight w:val="244"/>
        </w:trPr>
        <w:tc>
          <w:tcPr>
            <w:tcW w:w="2336" w:type="dxa"/>
          </w:tcPr>
          <w:p w14:paraId="53DBBFED" w14:textId="7D9F77F8" w:rsidR="00C95D18" w:rsidRPr="00951F46" w:rsidRDefault="00C95D18" w:rsidP="00A039C5">
            <w:pPr>
              <w:rPr>
                <w:rFonts w:cs="Arial"/>
                <w:sz w:val="20"/>
                <w:szCs w:val="20"/>
              </w:rPr>
            </w:pPr>
            <w:proofErr w:type="spellStart"/>
            <w:r w:rsidRPr="00951F46">
              <w:rPr>
                <w:rFonts w:cs="Arial"/>
                <w:sz w:val="20"/>
                <w:szCs w:val="20"/>
              </w:rPr>
              <w:t>Payment</w:t>
            </w:r>
            <w:proofErr w:type="spellEnd"/>
            <w:r w:rsidRPr="00951F46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Pr="00951F46">
              <w:rPr>
                <w:rFonts w:cs="Arial"/>
                <w:sz w:val="20"/>
                <w:szCs w:val="20"/>
              </w:rPr>
              <w:t>Proccess</w:t>
            </w:r>
            <w:proofErr w:type="spellEnd"/>
          </w:p>
        </w:tc>
        <w:tc>
          <w:tcPr>
            <w:tcW w:w="1843" w:type="dxa"/>
          </w:tcPr>
          <w:p w14:paraId="305EC8BB" w14:textId="7A21A4B0" w:rsidR="00C95D18" w:rsidRPr="00951F46" w:rsidRDefault="00C95D18" w:rsidP="00A039C5">
            <w:pPr>
              <w:rPr>
                <w:rFonts w:cs="Arial"/>
                <w:sz w:val="20"/>
                <w:szCs w:val="20"/>
              </w:rPr>
            </w:pPr>
            <w:r w:rsidRPr="00951F46">
              <w:rPr>
                <w:rFonts w:cs="Arial"/>
                <w:sz w:val="20"/>
                <w:szCs w:val="20"/>
              </w:rPr>
              <w:t>Portāla apmaksas lapa</w:t>
            </w:r>
          </w:p>
        </w:tc>
        <w:tc>
          <w:tcPr>
            <w:tcW w:w="2727" w:type="dxa"/>
          </w:tcPr>
          <w:p w14:paraId="3F477B69" w14:textId="39E8AC66" w:rsidR="00C95D18" w:rsidRPr="00A7141B" w:rsidRDefault="004E7DBD" w:rsidP="00A039C5">
            <w:pPr>
              <w:rPr>
                <w:rFonts w:eastAsiaTheme="majorEastAsia" w:cs="Arial"/>
                <w:sz w:val="20"/>
                <w:szCs w:val="20"/>
              </w:rPr>
            </w:pPr>
            <w:r w:rsidRPr="00772CDB">
              <w:rPr>
                <w:rFonts w:eastAsiaTheme="majorEastAsia" w:cs="Arial"/>
                <w:sz w:val="20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 w:val="20"/>
                <w:szCs w:val="20"/>
              </w:rPr>
              <w:t>Controls.React.Full</w:t>
            </w:r>
            <w:r w:rsidRPr="00772CDB">
              <w:rPr>
                <w:rFonts w:eastAsiaTheme="majorEastAsia" w:cs="Arial"/>
                <w:sz w:val="20"/>
                <w:szCs w:val="20"/>
              </w:rPr>
              <w:t>/?path=/story/pages-mm--payment-process</w:t>
            </w:r>
            <w:r w:rsidR="00AA2905">
              <w:rPr>
                <w:rFonts w:eastAsiaTheme="majorEastAsia" w:cs="Arial"/>
                <w:sz w:val="20"/>
                <w:szCs w:val="20"/>
              </w:rPr>
              <w:t xml:space="preserve"> </w:t>
            </w:r>
          </w:p>
        </w:tc>
        <w:tc>
          <w:tcPr>
            <w:tcW w:w="2727" w:type="dxa"/>
          </w:tcPr>
          <w:p w14:paraId="142A2F12" w14:textId="44CAB7D0" w:rsidR="00C95D18" w:rsidRPr="00A7141B" w:rsidRDefault="00F02583" w:rsidP="00A039C5">
            <w:pPr>
              <w:rPr>
                <w:rFonts w:eastAsiaTheme="majorEastAsia" w:cs="Arial"/>
                <w:sz w:val="20"/>
                <w:szCs w:val="20"/>
              </w:rPr>
            </w:pPr>
            <w:r w:rsidRPr="00772CDB">
              <w:rPr>
                <w:rFonts w:eastAsiaTheme="majorEastAsia" w:cs="Arial"/>
                <w:sz w:val="20"/>
                <w:szCs w:val="20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  <w:sz w:val="20"/>
                <w:szCs w:val="20"/>
              </w:rPr>
              <w:t>Controls.Html.Full</w:t>
            </w:r>
            <w:r w:rsidRPr="00772CDB">
              <w:rPr>
                <w:rFonts w:eastAsiaTheme="majorEastAsia" w:cs="Arial"/>
                <w:sz w:val="20"/>
                <w:szCs w:val="20"/>
              </w:rPr>
              <w:t>/?path=/story/pages-mm--payment-process</w:t>
            </w:r>
            <w:r w:rsidR="00B72DAC">
              <w:rPr>
                <w:rFonts w:eastAsiaTheme="majorEastAsia" w:cs="Arial"/>
                <w:sz w:val="20"/>
                <w:szCs w:val="20"/>
              </w:rPr>
              <w:t xml:space="preserve"> </w:t>
            </w:r>
          </w:p>
        </w:tc>
      </w:tr>
    </w:tbl>
    <w:p w14:paraId="63E4BAFC" w14:textId="77777777" w:rsidR="00FB1B51" w:rsidRPr="00951F46" w:rsidRDefault="00FB1B51" w:rsidP="00FB1B51">
      <w:pPr>
        <w:rPr>
          <w:rFonts w:cs="Arial"/>
        </w:rPr>
      </w:pPr>
    </w:p>
    <w:p w14:paraId="58E6468A" w14:textId="386B0E76" w:rsidR="00FB1B51" w:rsidRPr="00951F46" w:rsidRDefault="00640BE1" w:rsidP="00E12E8E">
      <w:pPr>
        <w:pStyle w:val="Tablenumber"/>
      </w:pPr>
      <w:r>
        <w:lastRenderedPageBreak/>
        <w:t>67</w:t>
      </w:r>
      <w:r w:rsidR="00FB1B51" w:rsidRPr="00951F46">
        <w:t>.tabula</w:t>
      </w:r>
    </w:p>
    <w:p w14:paraId="152CF2AE" w14:textId="728F559F" w:rsidR="00FB1B51" w:rsidRPr="00951F46" w:rsidRDefault="00FB1B51">
      <w:pPr>
        <w:pStyle w:val="Tabletitle"/>
      </w:pPr>
      <w:r w:rsidRPr="00951F46">
        <w:t>Portāla apmaksas la</w:t>
      </w:r>
      <w:r w:rsidR="002422F0" w:rsidRPr="00951F46">
        <w:t>pas izklāsts (</w:t>
      </w:r>
      <w:proofErr w:type="spellStart"/>
      <w:r w:rsidR="002422F0" w:rsidRPr="00951F46">
        <w:t>Payment</w:t>
      </w:r>
      <w:proofErr w:type="spellEnd"/>
      <w:r w:rsidR="002422F0" w:rsidRPr="00951F46">
        <w:t xml:space="preserve"> </w:t>
      </w:r>
      <w:proofErr w:type="spellStart"/>
      <w:r w:rsidR="002422F0" w:rsidRPr="00951F46">
        <w:t>Proccess</w:t>
      </w:r>
      <w:proofErr w:type="spellEnd"/>
      <w:r w:rsidR="002422F0" w:rsidRPr="00951F46">
        <w:t>)</w:t>
      </w:r>
    </w:p>
    <w:tbl>
      <w:tblPr>
        <w:tblW w:w="9781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3330"/>
        <w:gridCol w:w="6451"/>
      </w:tblGrid>
      <w:tr w:rsidR="00F01830" w:rsidRPr="00951F46" w14:paraId="09C36FFA" w14:textId="77777777" w:rsidTr="508D03E6">
        <w:trPr>
          <w:tblHeader/>
        </w:trPr>
        <w:tc>
          <w:tcPr>
            <w:tcW w:w="9781" w:type="dxa"/>
            <w:gridSpan w:val="2"/>
            <w:tcBorders>
              <w:top w:val="single" w:sz="12" w:space="0" w:color="auto"/>
              <w:bottom w:val="single" w:sz="2" w:space="0" w:color="auto"/>
            </w:tcBorders>
          </w:tcPr>
          <w:p w14:paraId="5E0BE7AB" w14:textId="77777777" w:rsidR="00F01830" w:rsidRPr="00951F46" w:rsidRDefault="00F01830" w:rsidP="00F01830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Darba virsma</w:t>
            </w:r>
          </w:p>
        </w:tc>
      </w:tr>
      <w:tr w:rsidR="00F01830" w:rsidRPr="00951F46" w14:paraId="35C13DF3" w14:textId="77777777" w:rsidTr="508D03E6">
        <w:tc>
          <w:tcPr>
            <w:tcW w:w="9781" w:type="dxa"/>
            <w:gridSpan w:val="2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29AB9008" w14:textId="5BB6DD71" w:rsidR="00F01830" w:rsidRPr="00951F46" w:rsidRDefault="00D33DA7" w:rsidP="00113F0D">
            <w:pPr>
              <w:pStyle w:val="Pictureposition"/>
              <w:rPr>
                <w:rFonts w:cs="Arial"/>
              </w:rPr>
            </w:pPr>
            <w:r w:rsidRPr="00D33DA7">
              <w:rPr>
                <w:rFonts w:cs="Arial"/>
                <w:noProof/>
              </w:rPr>
              <w:drawing>
                <wp:inline distT="0" distB="0" distL="0" distR="0" wp14:anchorId="56BF9BBD" wp14:editId="540F4830">
                  <wp:extent cx="5457825" cy="2912362"/>
                  <wp:effectExtent l="0" t="0" r="0" b="2540"/>
                  <wp:docPr id="41421906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219063" name=""/>
                          <pic:cNvPicPr/>
                        </pic:nvPicPr>
                        <pic:blipFill>
                          <a:blip r:embed="rId4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5020" cy="2916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1830" w:rsidRPr="00951F46" w14:paraId="0D517FFF" w14:textId="77777777" w:rsidTr="00CD1A4A">
        <w:tc>
          <w:tcPr>
            <w:tcW w:w="3330" w:type="dxa"/>
            <w:tcBorders>
              <w:top w:val="single" w:sz="2" w:space="0" w:color="auto"/>
              <w:bottom w:val="single" w:sz="2" w:space="0" w:color="auto"/>
            </w:tcBorders>
          </w:tcPr>
          <w:p w14:paraId="51727236" w14:textId="77777777" w:rsidR="00F01830" w:rsidRPr="00951F46" w:rsidRDefault="00F01830" w:rsidP="00F01830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r w:rsidRPr="00951F46">
              <w:rPr>
                <w:rFonts w:cs="Arial"/>
              </w:rPr>
              <w:t>Mobilā aplikācija</w:t>
            </w:r>
          </w:p>
        </w:tc>
        <w:tc>
          <w:tcPr>
            <w:tcW w:w="6451" w:type="dxa"/>
            <w:tcBorders>
              <w:top w:val="single" w:sz="2" w:space="0" w:color="auto"/>
              <w:bottom w:val="single" w:sz="2" w:space="0" w:color="auto"/>
            </w:tcBorders>
          </w:tcPr>
          <w:p w14:paraId="2E9460C7" w14:textId="77777777" w:rsidR="00F01830" w:rsidRPr="00951F46" w:rsidRDefault="00F01830" w:rsidP="00F01830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proofErr w:type="spellStart"/>
            <w:r w:rsidRPr="00951F46">
              <w:rPr>
                <w:rFonts w:cs="Arial"/>
              </w:rPr>
              <w:t>Viedierīce</w:t>
            </w:r>
            <w:proofErr w:type="spellEnd"/>
          </w:p>
        </w:tc>
      </w:tr>
      <w:tr w:rsidR="00F01830" w:rsidRPr="00951F46" w14:paraId="4FFAC76A" w14:textId="77777777" w:rsidTr="00CD1A4A">
        <w:trPr>
          <w:trHeight w:val="8115"/>
        </w:trPr>
        <w:tc>
          <w:tcPr>
            <w:tcW w:w="333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31EBB4D9" w14:textId="41DDE65B" w:rsidR="00D33DA7" w:rsidRPr="00D33DA7" w:rsidRDefault="00D33DA7" w:rsidP="00D33DA7">
            <w:pPr>
              <w:spacing w:before="100" w:beforeAutospacing="1" w:after="100" w:afterAutospacing="1"/>
              <w:rPr>
                <w:rFonts w:ascii="Times New Roman" w:hAnsi="Times New Roman"/>
                <w:sz w:val="24"/>
                <w:lang w:eastAsia="lv-LV"/>
              </w:rPr>
            </w:pPr>
            <w:r w:rsidRPr="00D33DA7">
              <w:rPr>
                <w:rFonts w:ascii="Times New Roman" w:hAnsi="Times New Roman"/>
                <w:noProof/>
                <w:sz w:val="24"/>
                <w:lang w:eastAsia="lv-LV"/>
              </w:rPr>
              <w:drawing>
                <wp:inline distT="0" distB="0" distL="0" distR="0" wp14:anchorId="4FB37065" wp14:editId="4910EE99">
                  <wp:extent cx="1800225" cy="4653463"/>
                  <wp:effectExtent l="0" t="0" r="0" b="0"/>
                  <wp:docPr id="485649028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932" cy="4660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A81AFA" w14:textId="39DF9D81" w:rsidR="00F01830" w:rsidRPr="00951F46" w:rsidRDefault="00F01830" w:rsidP="00113F0D">
            <w:pPr>
              <w:pStyle w:val="Pictureposition"/>
              <w:rPr>
                <w:rFonts w:cs="Arial"/>
                <w:noProof/>
                <w:lang w:eastAsia="lv-LV"/>
              </w:rPr>
            </w:pPr>
          </w:p>
        </w:tc>
        <w:tc>
          <w:tcPr>
            <w:tcW w:w="6451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344C3D10" w14:textId="3FE61EB1" w:rsidR="00D33DA7" w:rsidRPr="00D33DA7" w:rsidRDefault="00D33DA7" w:rsidP="00D33DA7">
            <w:pPr>
              <w:spacing w:before="100" w:beforeAutospacing="1" w:after="100" w:afterAutospacing="1"/>
              <w:rPr>
                <w:rFonts w:ascii="Times New Roman" w:hAnsi="Times New Roman"/>
                <w:sz w:val="24"/>
                <w:lang w:eastAsia="lv-LV"/>
              </w:rPr>
            </w:pPr>
            <w:r w:rsidRPr="00D33DA7">
              <w:rPr>
                <w:rFonts w:ascii="Times New Roman" w:hAnsi="Times New Roman"/>
                <w:noProof/>
                <w:sz w:val="24"/>
                <w:lang w:eastAsia="lv-LV"/>
              </w:rPr>
              <w:drawing>
                <wp:inline distT="0" distB="0" distL="0" distR="0" wp14:anchorId="51B1FD38" wp14:editId="387DB18B">
                  <wp:extent cx="3992424" cy="4162425"/>
                  <wp:effectExtent l="0" t="0" r="8255" b="0"/>
                  <wp:docPr id="82383065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3522" cy="4173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1FAB47" w14:textId="3AE381ED" w:rsidR="00F01830" w:rsidRPr="00951F46" w:rsidRDefault="00F01830" w:rsidP="00113F0D">
            <w:pPr>
              <w:pStyle w:val="Pictureposition"/>
              <w:rPr>
                <w:rFonts w:cs="Arial"/>
                <w:noProof/>
                <w:lang w:eastAsia="lv-LV"/>
              </w:rPr>
            </w:pPr>
          </w:p>
        </w:tc>
      </w:tr>
    </w:tbl>
    <w:p w14:paraId="4DE8D69F" w14:textId="5AFB71CC" w:rsidR="00FE3A32" w:rsidRPr="005773D5" w:rsidRDefault="00FE3A32" w:rsidP="005773D5">
      <w:pPr>
        <w:pStyle w:val="Heading2"/>
      </w:pPr>
      <w:bookmarkStart w:id="546" w:name="_Ref36549064"/>
      <w:bookmarkStart w:id="547" w:name="_Ref36549159"/>
      <w:bookmarkStart w:id="548" w:name="_Toc163232224"/>
      <w:r w:rsidRPr="005773D5">
        <w:lastRenderedPageBreak/>
        <w:t>Portāla vājredzīgo skatu izmantošana</w:t>
      </w:r>
      <w:bookmarkEnd w:id="546"/>
      <w:bookmarkEnd w:id="547"/>
      <w:bookmarkEnd w:id="548"/>
    </w:p>
    <w:p w14:paraId="787E7770" w14:textId="3CE4711C" w:rsidR="00FE3A32" w:rsidRPr="00951F46" w:rsidRDefault="00FE3A32" w:rsidP="00FE3A32">
      <w:pPr>
        <w:rPr>
          <w:rFonts w:cs="Arial"/>
        </w:rPr>
      </w:pPr>
      <w:r w:rsidRPr="00951F46">
        <w:rPr>
          <w:rFonts w:cs="Arial"/>
        </w:rPr>
        <w:t xml:space="preserve">Portālā vājredzīgo skatu lapās izmanto </w:t>
      </w:r>
      <w:proofErr w:type="spellStart"/>
      <w:r w:rsidRPr="00951F46">
        <w:rPr>
          <w:rFonts w:cs="Arial"/>
        </w:rPr>
        <w:t>diva</w:t>
      </w:r>
      <w:proofErr w:type="spellEnd"/>
      <w:r w:rsidRPr="00951F46">
        <w:rPr>
          <w:rFonts w:cs="Arial"/>
        </w:rPr>
        <w:t xml:space="preserve"> </w:t>
      </w:r>
      <w:sdt>
        <w:sdtPr>
          <w:rPr>
            <w:rFonts w:cs="Arial"/>
          </w:rPr>
          <w:tag w:val="goog_rdk_73"/>
          <w:id w:val="-1997560374"/>
        </w:sdtPr>
        <w:sdtContent/>
      </w:sdt>
      <w:r w:rsidRPr="00951F46">
        <w:rPr>
          <w:rFonts w:cs="Arial"/>
        </w:rPr>
        <w:t>veida dizainu:</w:t>
      </w:r>
    </w:p>
    <w:p w14:paraId="65D4BD09" w14:textId="5CF796BD" w:rsidR="00FE3A32" w:rsidRPr="00951F46" w:rsidRDefault="00FE3A32" w:rsidP="00AE349E">
      <w:pPr>
        <w:pStyle w:val="ListParagraph"/>
        <w:numPr>
          <w:ilvl w:val="0"/>
          <w:numId w:val="28"/>
        </w:numPr>
        <w:rPr>
          <w:rFonts w:cs="Arial"/>
        </w:rPr>
      </w:pPr>
      <w:r w:rsidRPr="00951F46">
        <w:rPr>
          <w:rFonts w:cs="Arial"/>
        </w:rPr>
        <w:t>Dzelteni burti uz melna fona;</w:t>
      </w:r>
    </w:p>
    <w:p w14:paraId="215EBC1C" w14:textId="28B2DF29" w:rsidR="00FE3A32" w:rsidRPr="00951F46" w:rsidRDefault="00FE3A32" w:rsidP="00AE349E">
      <w:pPr>
        <w:pStyle w:val="ListParagraph"/>
        <w:numPr>
          <w:ilvl w:val="0"/>
          <w:numId w:val="28"/>
        </w:numPr>
        <w:rPr>
          <w:rFonts w:cs="Arial"/>
        </w:rPr>
      </w:pPr>
      <w:r w:rsidRPr="00951F46">
        <w:rPr>
          <w:rFonts w:cs="Arial"/>
        </w:rPr>
        <w:t>M</w:t>
      </w:r>
      <w:sdt>
        <w:sdtPr>
          <w:rPr>
            <w:rFonts w:cs="Arial"/>
          </w:rPr>
          <w:tag w:val="goog_rdk_96"/>
          <w:id w:val="-613740746"/>
        </w:sdtPr>
        <w:sdtContent/>
      </w:sdt>
      <w:sdt>
        <w:sdtPr>
          <w:rPr>
            <w:rFonts w:cs="Arial"/>
          </w:rPr>
          <w:tag w:val="goog_rdk_97"/>
          <w:id w:val="-832137016"/>
        </w:sdtPr>
        <w:sdtContent/>
      </w:sdt>
      <w:sdt>
        <w:sdtPr>
          <w:rPr>
            <w:rFonts w:cs="Arial"/>
          </w:rPr>
          <w:tag w:val="goog_rdk_98"/>
          <w:id w:val="-2089841569"/>
        </w:sdtPr>
        <w:sdtContent/>
      </w:sdt>
      <w:r w:rsidRPr="00951F46">
        <w:rPr>
          <w:rFonts w:cs="Arial"/>
        </w:rPr>
        <w:t>elni burti uz dzeltena fona;</w:t>
      </w:r>
    </w:p>
    <w:p w14:paraId="26B8F02F" w14:textId="69747709" w:rsidR="00FE3A32" w:rsidRPr="00951F46" w:rsidRDefault="003747A7" w:rsidP="00CA4958">
      <w:pPr>
        <w:pStyle w:val="Pictureposition"/>
        <w:rPr>
          <w:rFonts w:cs="Arial"/>
        </w:rPr>
      </w:pPr>
      <w:r w:rsidRPr="003747A7">
        <w:rPr>
          <w:rFonts w:cs="Arial"/>
          <w:noProof/>
          <w:lang w:eastAsia="lv-LV"/>
        </w:rPr>
        <w:drawing>
          <wp:inline distT="0" distB="0" distL="0" distR="0" wp14:anchorId="21650E26" wp14:editId="7B35379A">
            <wp:extent cx="6120130" cy="1069975"/>
            <wp:effectExtent l="0" t="0" r="0" b="0"/>
            <wp:docPr id="1663701352" name="Picture 1663701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6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2F34F" w14:textId="16F1861A" w:rsidR="00A15E37" w:rsidRPr="00951F46" w:rsidRDefault="00640BE1" w:rsidP="00A467F7">
      <w:pPr>
        <w:pStyle w:val="picturecaption"/>
      </w:pPr>
      <w:bookmarkStart w:id="549" w:name="_Toc163232242"/>
      <w:r>
        <w:t>18</w:t>
      </w:r>
      <w:r w:rsidR="000920BF" w:rsidRPr="00951F46">
        <w:t xml:space="preserve">.attēls. </w:t>
      </w:r>
      <w:r w:rsidR="00A039C5" w:rsidRPr="00951F46">
        <w:t>Vājredzīgo ekrāna skata maiņa</w:t>
      </w:r>
      <w:bookmarkEnd w:id="549"/>
    </w:p>
    <w:p w14:paraId="4B6BEDA7" w14:textId="74AC952E" w:rsidR="00A15E37" w:rsidRPr="00951F46" w:rsidRDefault="00640BE1" w:rsidP="00E12E8E">
      <w:pPr>
        <w:pStyle w:val="Tablenumber"/>
      </w:pPr>
      <w:r>
        <w:t>68</w:t>
      </w:r>
      <w:r w:rsidR="00A15E37" w:rsidRPr="00951F46">
        <w:t>.tabula</w:t>
      </w:r>
    </w:p>
    <w:p w14:paraId="0688EF9F" w14:textId="77A97C9E" w:rsidR="00A15E37" w:rsidRPr="00951F46" w:rsidRDefault="006C283D">
      <w:pPr>
        <w:pStyle w:val="Tabletitle"/>
      </w:pPr>
      <w:r w:rsidRPr="00951F46">
        <w:t>Kont</w:t>
      </w:r>
      <w:r w:rsidR="004E1406" w:rsidRPr="00951F46">
        <w:t>r</w:t>
      </w:r>
      <w:r w:rsidRPr="00951F46">
        <w:t xml:space="preserve">oļu </w:t>
      </w:r>
      <w:r w:rsidR="00A15E37" w:rsidRPr="00951F46">
        <w:t>bibliotēkas izmantošana Vājredz</w:t>
      </w:r>
      <w:r w:rsidR="00180E91" w:rsidRPr="00951F46">
        <w:t>ī</w:t>
      </w:r>
      <w:r w:rsidR="00A15E37" w:rsidRPr="00951F46">
        <w:t>go lapas.</w:t>
      </w:r>
    </w:p>
    <w:tbl>
      <w:tblPr>
        <w:tblW w:w="9923" w:type="dxa"/>
        <w:tblBorders>
          <w:top w:val="single" w:sz="12" w:space="0" w:color="auto"/>
          <w:bottom w:val="single" w:sz="2" w:space="0" w:color="auto"/>
          <w:insideH w:val="single" w:sz="2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3119"/>
        <w:gridCol w:w="2268"/>
        <w:gridCol w:w="4536"/>
      </w:tblGrid>
      <w:tr w:rsidR="00A15E37" w:rsidRPr="00951F46" w14:paraId="48DC431F" w14:textId="77777777" w:rsidTr="508D03E6">
        <w:trPr>
          <w:trHeight w:val="378"/>
          <w:tblHeader/>
        </w:trPr>
        <w:tc>
          <w:tcPr>
            <w:tcW w:w="3119" w:type="dxa"/>
          </w:tcPr>
          <w:p w14:paraId="4E5D52F8" w14:textId="77777777" w:rsidR="00A15E37" w:rsidRPr="00951F46" w:rsidRDefault="00A15E37" w:rsidP="004D6E83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Apzīmējums</w:t>
            </w:r>
          </w:p>
        </w:tc>
        <w:tc>
          <w:tcPr>
            <w:tcW w:w="2268" w:type="dxa"/>
          </w:tcPr>
          <w:p w14:paraId="6D44D460" w14:textId="7EBBB5B3" w:rsidR="00A15E37" w:rsidRPr="00951F46" w:rsidRDefault="001E1F35" w:rsidP="004D6E83">
            <w:pPr>
              <w:pStyle w:val="Bold"/>
              <w:rPr>
                <w:rFonts w:cs="Arial"/>
              </w:rPr>
            </w:pPr>
            <w:r>
              <w:rPr>
                <w:rFonts w:cs="Arial"/>
              </w:rPr>
              <w:t>Apraksts</w:t>
            </w:r>
          </w:p>
        </w:tc>
        <w:tc>
          <w:tcPr>
            <w:tcW w:w="4536" w:type="dxa"/>
          </w:tcPr>
          <w:p w14:paraId="04945061" w14:textId="15E9372C" w:rsidR="00A15E37" w:rsidRPr="00951F46" w:rsidRDefault="00A15E37" w:rsidP="004D6E83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Norāde</w:t>
            </w:r>
          </w:p>
        </w:tc>
      </w:tr>
      <w:tr w:rsidR="00A15E37" w:rsidRPr="00951F46" w14:paraId="0900E1DF" w14:textId="77777777" w:rsidTr="508D03E6">
        <w:trPr>
          <w:trHeight w:val="244"/>
        </w:trPr>
        <w:tc>
          <w:tcPr>
            <w:tcW w:w="3119" w:type="dxa"/>
          </w:tcPr>
          <w:p w14:paraId="4507EAB5" w14:textId="4D102C34" w:rsidR="00A15E37" w:rsidRPr="00951F46" w:rsidRDefault="00A15E37" w:rsidP="002656C4">
            <w:pPr>
              <w:pStyle w:val="Pictureposition"/>
              <w:rPr>
                <w:rFonts w:cs="Arial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007CAFCB" wp14:editId="7CB1B6E5">
                  <wp:extent cx="1346200" cy="2095500"/>
                  <wp:effectExtent l="0" t="0" r="0" b="0"/>
                  <wp:docPr id="300716544" name="Picture 300716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/>
                        </pic:nvPicPr>
                        <pic:blipFill>
                          <a:blip r:embed="rId44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6200" cy="209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5BC3F18D" w14:textId="178E12B4" w:rsidR="00A15E37" w:rsidRPr="00951F46" w:rsidRDefault="003E10C2" w:rsidP="004D6E83">
            <w:pPr>
              <w:rPr>
                <w:rFonts w:cs="Arial"/>
              </w:rPr>
            </w:pPr>
            <w:r w:rsidRPr="00951F46">
              <w:rPr>
                <w:rFonts w:cs="Arial"/>
              </w:rPr>
              <w:t>Vājredzīgo krāsu maiņas ikona</w:t>
            </w:r>
          </w:p>
        </w:tc>
        <w:tc>
          <w:tcPr>
            <w:tcW w:w="4536" w:type="dxa"/>
          </w:tcPr>
          <w:p w14:paraId="220CDE2C" w14:textId="41E66D6C" w:rsidR="00573DBC" w:rsidRDefault="00573DBC" w:rsidP="004D6E83">
            <w:pPr>
              <w:rPr>
                <w:rFonts w:eastAsiaTheme="majorEastAsia" w:cs="Arial"/>
              </w:rPr>
            </w:pPr>
            <w:r>
              <w:rPr>
                <w:rFonts w:eastAsiaTheme="majorEastAsia" w:cs="Arial"/>
              </w:rPr>
              <w:t xml:space="preserve">HTML: </w:t>
            </w:r>
            <w:r w:rsidR="00F02583" w:rsidRPr="00772CDB">
              <w:rPr>
                <w:rFonts w:eastAsiaTheme="majorEastAsia" w:cs="Arial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</w:rPr>
              <w:t>Controls.Html.Full</w:t>
            </w:r>
            <w:r w:rsidR="00F02583" w:rsidRPr="00772CDB">
              <w:rPr>
                <w:rFonts w:eastAsiaTheme="majorEastAsia" w:cs="Arial"/>
              </w:rPr>
              <w:t>/?path=/story/components-masthead--mast-head-accessibility</w:t>
            </w:r>
            <w:r>
              <w:rPr>
                <w:rFonts w:eastAsiaTheme="majorEastAsia" w:cs="Arial"/>
              </w:rPr>
              <w:t xml:space="preserve"> </w:t>
            </w:r>
          </w:p>
          <w:p w14:paraId="2DF7F9E2" w14:textId="77777777" w:rsidR="00573DBC" w:rsidRDefault="00573DBC" w:rsidP="004D6E83">
            <w:pPr>
              <w:rPr>
                <w:rFonts w:eastAsiaTheme="majorEastAsia" w:cs="Arial"/>
              </w:rPr>
            </w:pPr>
          </w:p>
          <w:p w14:paraId="04BC842B" w14:textId="4C399AB8" w:rsidR="00A15E37" w:rsidRPr="00951F46" w:rsidRDefault="00573DBC" w:rsidP="004D6E83">
            <w:pPr>
              <w:rPr>
                <w:rFonts w:cs="Arial"/>
              </w:rPr>
            </w:pPr>
            <w:proofErr w:type="spellStart"/>
            <w:r>
              <w:rPr>
                <w:rFonts w:eastAsiaTheme="majorEastAsia" w:cs="Arial"/>
              </w:rPr>
              <w:t>React</w:t>
            </w:r>
            <w:proofErr w:type="spellEnd"/>
            <w:r>
              <w:rPr>
                <w:rFonts w:eastAsiaTheme="majorEastAsia" w:cs="Arial"/>
              </w:rPr>
              <w:t xml:space="preserve">: </w:t>
            </w:r>
            <w:r w:rsidR="00F02583" w:rsidRPr="00772CDB">
              <w:rPr>
                <w:rFonts w:eastAsiaTheme="majorEastAsia" w:cs="Arial"/>
              </w:rPr>
              <w:t>https://eservices-test.vraa.gov.lv/EservicePlatform.</w:t>
            </w:r>
            <w:r w:rsidR="0047370B" w:rsidRPr="00772CDB">
              <w:rPr>
                <w:rFonts w:eastAsiaTheme="majorEastAsia" w:cs="Arial"/>
              </w:rPr>
              <w:t>Controls.React.Full</w:t>
            </w:r>
            <w:r w:rsidR="00F02583" w:rsidRPr="00772CDB">
              <w:rPr>
                <w:rFonts w:eastAsiaTheme="majorEastAsia" w:cs="Arial"/>
              </w:rPr>
              <w:t>/?path=/story/components-masthead--mast-head-accessibility</w:t>
            </w:r>
            <w:r>
              <w:rPr>
                <w:rFonts w:eastAsiaTheme="majorEastAsia" w:cs="Arial"/>
              </w:rPr>
              <w:t xml:space="preserve"> </w:t>
            </w:r>
            <w:r w:rsidRPr="00573DBC" w:rsidDel="00C91E05">
              <w:rPr>
                <w:rFonts w:eastAsiaTheme="majorEastAsia" w:cs="Arial"/>
              </w:rPr>
              <w:t xml:space="preserve"> </w:t>
            </w:r>
          </w:p>
          <w:p w14:paraId="14C1439E" w14:textId="7CD3D46B" w:rsidR="006C283D" w:rsidRDefault="006C283D" w:rsidP="004D6E83">
            <w:pPr>
              <w:rPr>
                <w:rFonts w:cs="Arial"/>
              </w:rPr>
            </w:pPr>
          </w:p>
          <w:p w14:paraId="6588F7A4" w14:textId="734B71AE" w:rsidR="0080728B" w:rsidRPr="00951F46" w:rsidRDefault="0080728B" w:rsidP="004D6E83">
            <w:pPr>
              <w:rPr>
                <w:rFonts w:cs="Arial"/>
              </w:rPr>
            </w:pPr>
            <w:r>
              <w:rPr>
                <w:rFonts w:cs="Arial"/>
              </w:rPr>
              <w:t>MVC</w:t>
            </w:r>
            <w:r w:rsidR="00BB1989">
              <w:rPr>
                <w:rFonts w:cs="Arial"/>
              </w:rPr>
              <w:t xml:space="preserve"> </w:t>
            </w:r>
            <w:proofErr w:type="spellStart"/>
            <w:r w:rsidR="00BB1989">
              <w:rPr>
                <w:rFonts w:cs="Arial"/>
              </w:rPr>
              <w:t>demo</w:t>
            </w:r>
            <w:proofErr w:type="spellEnd"/>
            <w:r w:rsidR="00BB1989">
              <w:rPr>
                <w:rFonts w:cs="Arial"/>
              </w:rPr>
              <w:t xml:space="preserve">: </w:t>
            </w:r>
            <w:r w:rsidR="00F02583" w:rsidRPr="00772CDB">
              <w:rPr>
                <w:rFonts w:eastAsiaTheme="majorEastAsia"/>
              </w:rPr>
              <w:t>https://eservices-test.vraa.gov.lv/EservicePlatform.Controls.Mvc/home/helper?name=MastHead</w:t>
            </w:r>
            <w:r w:rsidR="00573DBC">
              <w:rPr>
                <w:rFonts w:eastAsiaTheme="majorEastAsia"/>
              </w:rPr>
              <w:t xml:space="preserve"> </w:t>
            </w:r>
          </w:p>
          <w:p w14:paraId="07169939" w14:textId="0A6661C4" w:rsidR="006C283D" w:rsidRPr="00951F46" w:rsidRDefault="006C283D" w:rsidP="004D6E83">
            <w:pPr>
              <w:rPr>
                <w:rFonts w:cs="Arial"/>
              </w:rPr>
            </w:pPr>
          </w:p>
        </w:tc>
      </w:tr>
    </w:tbl>
    <w:p w14:paraId="0B9702E7" w14:textId="2EFBFF56" w:rsidR="00DF5ADF" w:rsidRPr="00951F46" w:rsidRDefault="00640BE1" w:rsidP="00A0727F">
      <w:pPr>
        <w:pStyle w:val="Tablenumber"/>
      </w:pPr>
      <w:r>
        <w:t>69</w:t>
      </w:r>
      <w:sdt>
        <w:sdtPr>
          <w:tag w:val="goog_rdk_0"/>
          <w:id w:val="-175955778"/>
        </w:sdtPr>
        <w:sdtContent/>
      </w:sdt>
      <w:sdt>
        <w:sdtPr>
          <w:tag w:val="goog_rdk_1"/>
          <w:id w:val="1425067343"/>
        </w:sdtPr>
        <w:sdtContent/>
      </w:sdt>
      <w:sdt>
        <w:sdtPr>
          <w:tag w:val="goog_rdk_21"/>
          <w:id w:val="-966431399"/>
        </w:sdtPr>
        <w:sdtContent/>
      </w:sdt>
      <w:sdt>
        <w:sdtPr>
          <w:tag w:val="goog_rdk_22"/>
          <w:id w:val="1228186725"/>
        </w:sdtPr>
        <w:sdtContent/>
      </w:sdt>
      <w:sdt>
        <w:sdtPr>
          <w:tag w:val="goog_rdk_42"/>
          <w:id w:val="269054296"/>
        </w:sdtPr>
        <w:sdtContent/>
      </w:sdt>
      <w:sdt>
        <w:sdtPr>
          <w:tag w:val="goog_rdk_43"/>
          <w:id w:val="-1728991038"/>
        </w:sdtPr>
        <w:sdtContent/>
      </w:sdt>
      <w:sdt>
        <w:sdtPr>
          <w:tag w:val="goog_rdk_65"/>
          <w:id w:val="1613168674"/>
        </w:sdtPr>
        <w:sdtContent/>
      </w:sdt>
      <w:sdt>
        <w:sdtPr>
          <w:tag w:val="goog_rdk_66"/>
          <w:id w:val="1871946758"/>
        </w:sdtPr>
        <w:sdtContent/>
      </w:sdt>
      <w:r w:rsidR="00DF5ADF" w:rsidRPr="00951F46">
        <w:t>.</w:t>
      </w:r>
      <w:r w:rsidR="00DF5ADF" w:rsidRPr="00A0727F">
        <w:t>tabula</w:t>
      </w:r>
    </w:p>
    <w:p w14:paraId="3B571476" w14:textId="2EFA9331" w:rsidR="00DF5ADF" w:rsidRPr="00951F46" w:rsidRDefault="00DF5ADF">
      <w:pPr>
        <w:pStyle w:val="Tabletitle"/>
      </w:pPr>
      <w:r w:rsidRPr="00951F46">
        <w:t xml:space="preserve">HTML un CSS norādes vājredzīgo </w:t>
      </w:r>
      <w:proofErr w:type="spellStart"/>
      <w:r w:rsidRPr="00951F46">
        <w:t>pārslē</w:t>
      </w:r>
      <w:sdt>
        <w:sdtPr>
          <w:tag w:val="goog_rdk_90"/>
          <w:id w:val="1351987343"/>
        </w:sdtPr>
        <w:sdtContent/>
      </w:sdt>
      <w:sdt>
        <w:sdtPr>
          <w:tag w:val="goog_rdk_91"/>
          <w:id w:val="-1240399096"/>
        </w:sdtPr>
        <w:sdtContent/>
      </w:sdt>
      <w:r w:rsidRPr="00951F46">
        <w:t>guma</w:t>
      </w:r>
      <w:proofErr w:type="spellEnd"/>
      <w:r w:rsidRPr="00951F46">
        <w:t xml:space="preserve"> ikonai</w:t>
      </w:r>
    </w:p>
    <w:tbl>
      <w:tblPr>
        <w:tblW w:w="9923" w:type="dxa"/>
        <w:tblBorders>
          <w:top w:val="single" w:sz="12" w:space="0" w:color="auto"/>
          <w:bottom w:val="single" w:sz="2" w:space="0" w:color="auto"/>
          <w:insideH w:val="single" w:sz="2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4536"/>
        <w:gridCol w:w="5387"/>
      </w:tblGrid>
      <w:tr w:rsidR="00DF5ADF" w:rsidRPr="00951F46" w14:paraId="51200ACD" w14:textId="77777777" w:rsidTr="00556944">
        <w:trPr>
          <w:trHeight w:val="327"/>
        </w:trPr>
        <w:tc>
          <w:tcPr>
            <w:tcW w:w="4536" w:type="dxa"/>
          </w:tcPr>
          <w:p w14:paraId="49391CF2" w14:textId="1965F059" w:rsidR="00DF5ADF" w:rsidRPr="00951F46" w:rsidRDefault="00DF5ADF" w:rsidP="0041408A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CSS Atsauce (Norāde)</w:t>
            </w:r>
          </w:p>
        </w:tc>
        <w:tc>
          <w:tcPr>
            <w:tcW w:w="5387" w:type="dxa"/>
          </w:tcPr>
          <w:p w14:paraId="2F18451C" w14:textId="768EC6EE" w:rsidR="00DF5ADF" w:rsidRPr="00951F46" w:rsidRDefault="00DF5ADF" w:rsidP="0041408A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HTML Atsauce (Norāde)</w:t>
            </w:r>
          </w:p>
        </w:tc>
      </w:tr>
      <w:tr w:rsidR="00DF5ADF" w:rsidRPr="00951F46" w14:paraId="4F5D8284" w14:textId="77777777" w:rsidTr="00556944">
        <w:trPr>
          <w:trHeight w:val="210"/>
        </w:trPr>
        <w:tc>
          <w:tcPr>
            <w:tcW w:w="4536" w:type="dxa"/>
          </w:tcPr>
          <w:p w14:paraId="6E160FC4" w14:textId="748A4FBE" w:rsidR="00DF5ADF" w:rsidRPr="00951F46" w:rsidRDefault="00F02583" w:rsidP="00DF5ADF">
            <w:pPr>
              <w:rPr>
                <w:rFonts w:cs="Arial"/>
              </w:rPr>
            </w:pPr>
            <w:r w:rsidRPr="00772CDB">
              <w:t>https://eservices-test.vraa.gov.lv/EservicePlatform.</w:t>
            </w:r>
            <w:r w:rsidR="0047370B" w:rsidRPr="00772CDB">
              <w:t>Controls.Html.Full</w:t>
            </w:r>
            <w:r w:rsidRPr="00772CDB">
              <w:t>/?path=/story/components-masthead--mast-head-accessibility</w:t>
            </w:r>
            <w:r w:rsidR="00B72DAC">
              <w:t xml:space="preserve"> </w:t>
            </w:r>
          </w:p>
          <w:p w14:paraId="6E810362" w14:textId="77777777" w:rsidR="00DF5ADF" w:rsidRPr="00951F46" w:rsidRDefault="00DF5ADF" w:rsidP="0041408A">
            <w:pPr>
              <w:rPr>
                <w:rFonts w:cs="Arial"/>
                <w:sz w:val="20"/>
                <w:szCs w:val="20"/>
              </w:rPr>
            </w:pPr>
          </w:p>
        </w:tc>
        <w:tc>
          <w:tcPr>
            <w:tcW w:w="5387" w:type="dxa"/>
          </w:tcPr>
          <w:p w14:paraId="1C2532DA" w14:textId="69260537" w:rsidR="00DF5ADF" w:rsidRPr="00951F46" w:rsidRDefault="00F02583" w:rsidP="00DF5ADF">
            <w:pPr>
              <w:rPr>
                <w:rFonts w:cs="Arial"/>
              </w:rPr>
            </w:pPr>
            <w:r w:rsidRPr="00772CDB">
              <w:t>https://eservices-test.vraa.gov.lv/EservicePlatform.</w:t>
            </w:r>
            <w:r w:rsidR="0047370B" w:rsidRPr="00772CDB">
              <w:t>Controls.Html.Full</w:t>
            </w:r>
            <w:r w:rsidRPr="00772CDB">
              <w:t>/?path=/info/components-masthead--mast-head-accessibility</w:t>
            </w:r>
            <w:r w:rsidR="00B72DAC">
              <w:t xml:space="preserve"> </w:t>
            </w:r>
          </w:p>
          <w:p w14:paraId="666BC47B" w14:textId="5F4C6FAC" w:rsidR="00DF5ADF" w:rsidRPr="00951F46" w:rsidRDefault="00DF5ADF" w:rsidP="0041408A">
            <w:pPr>
              <w:rPr>
                <w:rFonts w:cs="Arial"/>
                <w:sz w:val="20"/>
                <w:szCs w:val="20"/>
              </w:rPr>
            </w:pPr>
          </w:p>
        </w:tc>
      </w:tr>
    </w:tbl>
    <w:p w14:paraId="55FF8EF4" w14:textId="77777777" w:rsidR="00092349" w:rsidRPr="00951F46" w:rsidRDefault="00092349" w:rsidP="00092349">
      <w:pPr>
        <w:rPr>
          <w:rFonts w:cs="Arial"/>
        </w:rPr>
      </w:pPr>
    </w:p>
    <w:p w14:paraId="042F09B8" w14:textId="21A9A82F" w:rsidR="00A0727F" w:rsidRDefault="00A0727F" w:rsidP="00A0727F">
      <w:pPr>
        <w:pStyle w:val="Note"/>
      </w:pPr>
      <w:proofErr w:type="spellStart"/>
      <w:r>
        <w:t>Vecot</w:t>
      </w:r>
      <w:proofErr w:type="spellEnd"/>
      <w:r>
        <w:t xml:space="preserve"> e-</w:t>
      </w:r>
      <w:proofErr w:type="spellStart"/>
      <w:r>
        <w:t>pakalpojuma</w:t>
      </w:r>
      <w:proofErr w:type="spellEnd"/>
      <w:r>
        <w:t xml:space="preserve"> saskarnes </w:t>
      </w:r>
      <w:proofErr w:type="spellStart"/>
      <w:r>
        <w:t>izstrādi</w:t>
      </w:r>
      <w:proofErr w:type="spellEnd"/>
      <w:r>
        <w:t xml:space="preserve">, </w:t>
      </w:r>
      <w:proofErr w:type="spellStart"/>
      <w:r>
        <w:t>tā</w:t>
      </w:r>
      <w:proofErr w:type="spellEnd"/>
      <w:r>
        <w:t xml:space="preserve"> </w:t>
      </w:r>
      <w:proofErr w:type="spellStart"/>
      <w:r>
        <w:t>jāveido</w:t>
      </w:r>
      <w:proofErr w:type="spellEnd"/>
      <w:r>
        <w:t xml:space="preserve"> </w:t>
      </w:r>
      <w:proofErr w:type="spellStart"/>
      <w:r>
        <w:t>saskaņā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piekļūstamības </w:t>
      </w:r>
      <w:proofErr w:type="spellStart"/>
      <w:r>
        <w:t>prasībām</w:t>
      </w:r>
      <w:proofErr w:type="spellEnd"/>
      <w:r>
        <w:t xml:space="preserve">, </w:t>
      </w:r>
      <w:proofErr w:type="spellStart"/>
      <w:r>
        <w:t>jānodrošina</w:t>
      </w:r>
      <w:proofErr w:type="spellEnd"/>
      <w:r>
        <w:t xml:space="preserve"> ka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ievēroti</w:t>
      </w:r>
      <w:proofErr w:type="spellEnd"/>
      <w:r>
        <w:t xml:space="preserve"> A </w:t>
      </w:r>
      <w:proofErr w:type="gramStart"/>
      <w:r>
        <w:t>un AA</w:t>
      </w:r>
      <w:proofErr w:type="gramEnd"/>
      <w:r>
        <w:t xml:space="preserve"> </w:t>
      </w:r>
      <w:proofErr w:type="spellStart"/>
      <w:r>
        <w:t>līmeņa</w:t>
      </w:r>
      <w:proofErr w:type="spellEnd"/>
      <w:r>
        <w:t xml:space="preserve"> </w:t>
      </w:r>
      <w:proofErr w:type="spellStart"/>
      <w:r>
        <w:t>kritēriji</w:t>
      </w:r>
      <w:proofErr w:type="spellEnd"/>
      <w:r>
        <w:t xml:space="preserve"> no W3C </w:t>
      </w:r>
      <w:proofErr w:type="spellStart"/>
      <w:r>
        <w:t>Tīmekļa</w:t>
      </w:r>
      <w:proofErr w:type="spellEnd"/>
      <w:r>
        <w:t xml:space="preserve"> </w:t>
      </w:r>
      <w:proofErr w:type="spellStart"/>
      <w:r>
        <w:t>satura</w:t>
      </w:r>
      <w:proofErr w:type="spellEnd"/>
      <w:r>
        <w:t xml:space="preserve"> </w:t>
      </w:r>
      <w:proofErr w:type="spellStart"/>
      <w:r>
        <w:t>pieejamības</w:t>
      </w:r>
      <w:proofErr w:type="spellEnd"/>
      <w:r>
        <w:t xml:space="preserve"> </w:t>
      </w:r>
      <w:proofErr w:type="spellStart"/>
      <w:r>
        <w:t>vadlīnijām</w:t>
      </w:r>
      <w:proofErr w:type="spellEnd"/>
      <w:r>
        <w:t xml:space="preserve"> WCAG 2.1, </w:t>
      </w:r>
      <w:proofErr w:type="spellStart"/>
      <w:r>
        <w:t>skatīt</w:t>
      </w:r>
      <w:proofErr w:type="spellEnd"/>
      <w:r w:rsidR="008516ED">
        <w:t xml:space="preserve"> </w:t>
      </w:r>
      <w:r w:rsidR="00640BE1">
        <w:t>[5]</w:t>
      </w:r>
      <w:r>
        <w:t>.</w:t>
      </w:r>
    </w:p>
    <w:p w14:paraId="0DB5657F" w14:textId="0C4E165B" w:rsidR="00092349" w:rsidRPr="00951F46" w:rsidRDefault="00092349" w:rsidP="00092349">
      <w:pPr>
        <w:rPr>
          <w:rFonts w:cs="Arial"/>
        </w:rPr>
      </w:pPr>
      <w:r w:rsidRPr="00951F46">
        <w:rPr>
          <w:rFonts w:cs="Arial"/>
        </w:rPr>
        <w:t xml:space="preserve">Lai nodrošinātu </w:t>
      </w:r>
      <w:proofErr w:type="spellStart"/>
      <w:r w:rsidRPr="00951F46">
        <w:rPr>
          <w:rFonts w:cs="Arial"/>
        </w:rPr>
        <w:t>vāredzīgo</w:t>
      </w:r>
      <w:proofErr w:type="spellEnd"/>
      <w:r w:rsidRPr="00951F46">
        <w:rPr>
          <w:rFonts w:cs="Arial"/>
        </w:rPr>
        <w:t xml:space="preserve"> krāsas vai izmēra pielāgojumus ir nepieciešams html </w:t>
      </w:r>
      <w:proofErr w:type="spellStart"/>
      <w:r w:rsidRPr="00951F46">
        <w:rPr>
          <w:rFonts w:cs="Arial"/>
        </w:rPr>
        <w:t>elemental</w:t>
      </w:r>
      <w:proofErr w:type="spellEnd"/>
      <w:r w:rsidRPr="00951F46">
        <w:rPr>
          <w:rFonts w:cs="Arial"/>
        </w:rPr>
        <w:t xml:space="preserve"> pievienot attiecīgās klases, kuras ir minētas </w:t>
      </w:r>
      <w:proofErr w:type="spellStart"/>
      <w:r w:rsidRPr="00951F46">
        <w:rPr>
          <w:rFonts w:cs="Arial"/>
        </w:rPr>
        <w:t>storybook</w:t>
      </w:r>
      <w:proofErr w:type="spellEnd"/>
      <w:r w:rsidRPr="00951F46">
        <w:rPr>
          <w:rFonts w:cs="Arial"/>
        </w:rPr>
        <w:t xml:space="preserve"> dokumentācijā pie </w:t>
      </w:r>
      <w:proofErr w:type="spellStart"/>
      <w:r w:rsidRPr="00951F46">
        <w:rPr>
          <w:rFonts w:cs="Arial"/>
        </w:rPr>
        <w:t>accessibility</w:t>
      </w:r>
      <w:proofErr w:type="spellEnd"/>
      <w:r w:rsidRPr="00951F46">
        <w:rPr>
          <w:rFonts w:cs="Arial"/>
        </w:rPr>
        <w:t xml:space="preserve"> komponentes.</w:t>
      </w:r>
    </w:p>
    <w:p w14:paraId="03037023" w14:textId="77777777" w:rsidR="00092349" w:rsidRPr="00951F46" w:rsidRDefault="00092349" w:rsidP="00092349">
      <w:pPr>
        <w:rPr>
          <w:rFonts w:cs="Arial"/>
        </w:rPr>
      </w:pPr>
    </w:p>
    <w:p w14:paraId="35F1AEA1" w14:textId="77777777" w:rsidR="00092349" w:rsidRPr="00951F46" w:rsidRDefault="00092349" w:rsidP="00092349">
      <w:pPr>
        <w:rPr>
          <w:rFonts w:cs="Arial"/>
        </w:rPr>
      </w:pPr>
      <w:r w:rsidRPr="00951F46">
        <w:rPr>
          <w:rFonts w:cs="Arial"/>
        </w:rPr>
        <w:t>Komponente nenodrošina izvēles atcerēšanos sesijā vai sīkdatnēs. Būtībā portālu sadaļu izstrādātājam ir jānodrošina izvēles saglabāšana. </w:t>
      </w:r>
    </w:p>
    <w:p w14:paraId="6CF9EFA8" w14:textId="5BDF4E92" w:rsidR="00A15E37" w:rsidRPr="00951F46" w:rsidRDefault="00092349" w:rsidP="0065775A">
      <w:pPr>
        <w:pStyle w:val="Picturecaption0"/>
        <w:rPr>
          <w:rFonts w:cs="Arial"/>
        </w:rPr>
      </w:pPr>
      <w:r w:rsidRPr="00951F46">
        <w:rPr>
          <w:rFonts w:cs="Arial"/>
          <w:noProof/>
          <w:lang w:eastAsia="lv-LV"/>
        </w:rPr>
        <w:lastRenderedPageBreak/>
        <w:drawing>
          <wp:inline distT="0" distB="0" distL="0" distR="0" wp14:anchorId="20D61CB8" wp14:editId="7FBE7A80">
            <wp:extent cx="6120130" cy="848995"/>
            <wp:effectExtent l="0" t="0" r="1270" b="1905"/>
            <wp:docPr id="57715244" name="Picture 57715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/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1E173" w14:textId="5C50B74B" w:rsidR="00FE3A32" w:rsidRPr="00951F46" w:rsidRDefault="00640BE1" w:rsidP="00E12E8E">
      <w:pPr>
        <w:pStyle w:val="Tablenumber"/>
      </w:pPr>
      <w:r>
        <w:lastRenderedPageBreak/>
        <w:t>70</w:t>
      </w:r>
      <w:r w:rsidR="00FE3A32" w:rsidRPr="00951F46">
        <w:t>.tabula</w:t>
      </w:r>
    </w:p>
    <w:p w14:paraId="7EA2DF0D" w14:textId="491852B9" w:rsidR="00FE3A32" w:rsidRPr="00951F46" w:rsidRDefault="00BC032E">
      <w:pPr>
        <w:pStyle w:val="Tabletitle"/>
      </w:pPr>
      <w:r w:rsidRPr="00951F46">
        <w:t>Vājredzīgo skats dzeltens uz melna</w:t>
      </w:r>
      <w:r w:rsidR="00FE3A32" w:rsidRPr="00951F46">
        <w:t xml:space="preserve"> la</w:t>
      </w:r>
      <w:r w:rsidR="00CA4958" w:rsidRPr="00951F46">
        <w:t>pas izklāsts (</w:t>
      </w:r>
      <w:r w:rsidR="00D62BD1">
        <w:t xml:space="preserve">Par </w:t>
      </w:r>
      <w:proofErr w:type="spellStart"/>
      <w:r w:rsidR="00D62BD1">
        <w:t>Lv</w:t>
      </w:r>
      <w:proofErr w:type="spellEnd"/>
      <w:r w:rsidR="00D62BD1">
        <w:t xml:space="preserve"> </w:t>
      </w:r>
      <w:proofErr w:type="spellStart"/>
      <w:r w:rsidR="00D62BD1">
        <w:t>Lv</w:t>
      </w:r>
      <w:proofErr w:type="spellEnd"/>
      <w:r w:rsidR="00CA4958" w:rsidRPr="00951F46">
        <w:t>)</w:t>
      </w:r>
    </w:p>
    <w:tbl>
      <w:tblPr>
        <w:tblW w:w="9781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4962"/>
        <w:gridCol w:w="4819"/>
      </w:tblGrid>
      <w:tr w:rsidR="00F01830" w:rsidRPr="00951F46" w14:paraId="74912936" w14:textId="77777777" w:rsidTr="508D03E6">
        <w:trPr>
          <w:tblHeader/>
        </w:trPr>
        <w:tc>
          <w:tcPr>
            <w:tcW w:w="9781" w:type="dxa"/>
            <w:gridSpan w:val="2"/>
            <w:tcBorders>
              <w:top w:val="single" w:sz="12" w:space="0" w:color="auto"/>
              <w:bottom w:val="single" w:sz="2" w:space="0" w:color="auto"/>
            </w:tcBorders>
          </w:tcPr>
          <w:p w14:paraId="745B7B2B" w14:textId="77777777" w:rsidR="00F01830" w:rsidRPr="00951F46" w:rsidRDefault="00F01830" w:rsidP="00F01830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Darba virsma</w:t>
            </w:r>
          </w:p>
        </w:tc>
      </w:tr>
      <w:tr w:rsidR="00F01830" w:rsidRPr="00951F46" w14:paraId="5C414D3E" w14:textId="77777777" w:rsidTr="508D03E6">
        <w:tc>
          <w:tcPr>
            <w:tcW w:w="9781" w:type="dxa"/>
            <w:gridSpan w:val="2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7FE701E9" w14:textId="3E1A810B" w:rsidR="00F01830" w:rsidRPr="00951F46" w:rsidRDefault="0001656B" w:rsidP="00113F0D">
            <w:pPr>
              <w:pStyle w:val="Pictureposition"/>
              <w:rPr>
                <w:rFonts w:cs="Arial"/>
              </w:rPr>
            </w:pPr>
            <w:r w:rsidRPr="0001656B">
              <w:rPr>
                <w:rFonts w:cs="Arial"/>
                <w:noProof/>
              </w:rPr>
              <w:drawing>
                <wp:inline distT="0" distB="0" distL="0" distR="0" wp14:anchorId="12E35D70" wp14:editId="6EADC6E8">
                  <wp:extent cx="4305300" cy="3432086"/>
                  <wp:effectExtent l="0" t="0" r="0" b="0"/>
                  <wp:docPr id="178687427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6874271" name=""/>
                          <pic:cNvPicPr/>
                        </pic:nvPicPr>
                        <pic:blipFill>
                          <a:blip r:embed="rId4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1049" cy="3436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1830" w:rsidRPr="00951F46" w14:paraId="632D2354" w14:textId="77777777" w:rsidTr="508D03E6"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</w:tcPr>
          <w:p w14:paraId="503D1844" w14:textId="77777777" w:rsidR="00F01830" w:rsidRPr="00951F46" w:rsidRDefault="00F01830" w:rsidP="00F01830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r w:rsidRPr="00951F46">
              <w:rPr>
                <w:rFonts w:cs="Arial"/>
              </w:rPr>
              <w:t>Mobilā aplikācija</w:t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</w:tcPr>
          <w:p w14:paraId="52D8D340" w14:textId="77777777" w:rsidR="00F01830" w:rsidRPr="00951F46" w:rsidRDefault="00F01830" w:rsidP="00F01830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proofErr w:type="spellStart"/>
            <w:r w:rsidRPr="00951F46">
              <w:rPr>
                <w:rFonts w:cs="Arial"/>
              </w:rPr>
              <w:t>Viedierīce</w:t>
            </w:r>
            <w:proofErr w:type="spellEnd"/>
          </w:p>
        </w:tc>
      </w:tr>
      <w:tr w:rsidR="00F01830" w:rsidRPr="00951F46" w14:paraId="5E8CAA76" w14:textId="77777777" w:rsidTr="508D03E6">
        <w:trPr>
          <w:trHeight w:val="7111"/>
        </w:trPr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55B128A1" w14:textId="7BF142A1" w:rsidR="00F01830" w:rsidRPr="00951F46" w:rsidRDefault="16427171" w:rsidP="00113F0D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7959B267" wp14:editId="4F618B9E">
                  <wp:extent cx="1883392" cy="4237632"/>
                  <wp:effectExtent l="0" t="0" r="3175" b="0"/>
                  <wp:docPr id="1398980198" name="Picture 1398980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/>
                        </pic:nvPicPr>
                        <pic:blipFill>
                          <a:blip r:embed="rId45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392" cy="4237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08707D89" w14:textId="6AD13918" w:rsidR="00F01830" w:rsidRPr="00951F46" w:rsidRDefault="16427171" w:rsidP="00113F0D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15C8FCE7" wp14:editId="0F948AFF">
                  <wp:extent cx="1933575" cy="3138805"/>
                  <wp:effectExtent l="0" t="0" r="0" b="0"/>
                  <wp:docPr id="1537340720" name="Picture 1537340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/>
                        </pic:nvPicPr>
                        <pic:blipFill>
                          <a:blip r:embed="rId4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3138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D0DE68" w14:textId="359A0664" w:rsidR="00BC032E" w:rsidRPr="00951F46" w:rsidRDefault="00640BE1" w:rsidP="00E12E8E">
      <w:pPr>
        <w:pStyle w:val="Tablenumber"/>
      </w:pPr>
      <w:r>
        <w:lastRenderedPageBreak/>
        <w:t>71</w:t>
      </w:r>
      <w:r w:rsidR="00BC032E" w:rsidRPr="00951F46">
        <w:t>.tabula</w:t>
      </w:r>
    </w:p>
    <w:p w14:paraId="1BE34873" w14:textId="447FEFE2" w:rsidR="00BC032E" w:rsidRPr="00951F46" w:rsidRDefault="00BC032E">
      <w:pPr>
        <w:pStyle w:val="Tabletitle"/>
      </w:pPr>
      <w:r w:rsidRPr="00951F46">
        <w:t>Vājredzīgo skats mel</w:t>
      </w:r>
      <w:r w:rsidR="002422F0" w:rsidRPr="00951F46">
        <w:t>ns uz dzeltenas</w:t>
      </w:r>
      <w:r w:rsidRPr="00951F46">
        <w:t xml:space="preserve"> la</w:t>
      </w:r>
      <w:r w:rsidR="002422F0" w:rsidRPr="00951F46">
        <w:t>pas izklāsts (</w:t>
      </w:r>
      <w:r w:rsidR="00D62BD1">
        <w:t>Par Lv Lv</w:t>
      </w:r>
      <w:r w:rsidR="002422F0" w:rsidRPr="00951F46">
        <w:t>)</w:t>
      </w:r>
    </w:p>
    <w:tbl>
      <w:tblPr>
        <w:tblW w:w="9781" w:type="dxa"/>
        <w:tblBorders>
          <w:top w:val="single" w:sz="12" w:space="0" w:color="auto"/>
          <w:bottom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4962"/>
        <w:gridCol w:w="4819"/>
      </w:tblGrid>
      <w:tr w:rsidR="00F01830" w:rsidRPr="00951F46" w14:paraId="52AB5200" w14:textId="77777777" w:rsidTr="508D03E6">
        <w:trPr>
          <w:tblHeader/>
        </w:trPr>
        <w:tc>
          <w:tcPr>
            <w:tcW w:w="9781" w:type="dxa"/>
            <w:gridSpan w:val="2"/>
            <w:tcBorders>
              <w:top w:val="single" w:sz="12" w:space="0" w:color="auto"/>
              <w:bottom w:val="single" w:sz="2" w:space="0" w:color="auto"/>
            </w:tcBorders>
          </w:tcPr>
          <w:p w14:paraId="78D30673" w14:textId="77777777" w:rsidR="00F01830" w:rsidRPr="00951F46" w:rsidRDefault="00F01830" w:rsidP="00F01830">
            <w:pPr>
              <w:pStyle w:val="Bold"/>
              <w:rPr>
                <w:rFonts w:cs="Arial"/>
              </w:rPr>
            </w:pPr>
            <w:r w:rsidRPr="00951F46">
              <w:rPr>
                <w:rFonts w:cs="Arial"/>
              </w:rPr>
              <w:t>Darba virsma</w:t>
            </w:r>
          </w:p>
        </w:tc>
      </w:tr>
      <w:tr w:rsidR="00F01830" w:rsidRPr="00951F46" w14:paraId="6CEC94CE" w14:textId="77777777" w:rsidTr="508D03E6">
        <w:tc>
          <w:tcPr>
            <w:tcW w:w="9781" w:type="dxa"/>
            <w:gridSpan w:val="2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1175BD51" w14:textId="42E658A2" w:rsidR="00F01830" w:rsidRPr="00951F46" w:rsidRDefault="0001656B" w:rsidP="00113F0D">
            <w:pPr>
              <w:pStyle w:val="Pictureposition"/>
              <w:rPr>
                <w:rFonts w:cs="Arial"/>
              </w:rPr>
            </w:pPr>
            <w:r w:rsidRPr="0001656B">
              <w:rPr>
                <w:rFonts w:cs="Arial"/>
                <w:noProof/>
              </w:rPr>
              <w:drawing>
                <wp:inline distT="0" distB="0" distL="0" distR="0" wp14:anchorId="7D4E1086" wp14:editId="0EDB2A3A">
                  <wp:extent cx="5488781" cy="4391025"/>
                  <wp:effectExtent l="0" t="0" r="0" b="0"/>
                  <wp:docPr id="16038644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3864451" name=""/>
                          <pic:cNvPicPr/>
                        </pic:nvPicPr>
                        <pic:blipFill>
                          <a:blip r:embed="rId4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0915" cy="4392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1822" w:rsidRPr="00951F46" w14:paraId="0877E5C8" w14:textId="77777777" w:rsidTr="508D03E6">
        <w:tc>
          <w:tcPr>
            <w:tcW w:w="9781" w:type="dxa"/>
            <w:gridSpan w:val="2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637B339C" w14:textId="77777777" w:rsidR="00DA1822" w:rsidRPr="00951F46" w:rsidRDefault="00DA1822" w:rsidP="00113F0D">
            <w:pPr>
              <w:pStyle w:val="Pictureposition"/>
              <w:rPr>
                <w:rFonts w:cs="Arial"/>
                <w:noProof/>
                <w:lang w:eastAsia="lv-LV"/>
              </w:rPr>
            </w:pPr>
          </w:p>
        </w:tc>
      </w:tr>
      <w:tr w:rsidR="00F01830" w:rsidRPr="00951F46" w14:paraId="124B7B8F" w14:textId="77777777" w:rsidTr="508D03E6"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</w:tcPr>
          <w:p w14:paraId="4B158E82" w14:textId="77777777" w:rsidR="00F01830" w:rsidRPr="00951F46" w:rsidRDefault="00F01830" w:rsidP="00F01830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r w:rsidRPr="00951F46">
              <w:rPr>
                <w:rFonts w:cs="Arial"/>
              </w:rPr>
              <w:t>Mobilā aplikācija</w:t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</w:tcPr>
          <w:p w14:paraId="1508EBD1" w14:textId="77777777" w:rsidR="00F01830" w:rsidRPr="00951F46" w:rsidRDefault="00F01830" w:rsidP="00F01830">
            <w:pPr>
              <w:pStyle w:val="TableBoldSmall"/>
              <w:keepNext/>
              <w:keepLines/>
              <w:rPr>
                <w:rFonts w:cs="Arial"/>
                <w:lang w:eastAsia="lv-LV"/>
              </w:rPr>
            </w:pPr>
            <w:r w:rsidRPr="00951F46">
              <w:rPr>
                <w:rFonts w:cs="Arial"/>
              </w:rPr>
              <w:t>Viedierīce</w:t>
            </w:r>
          </w:p>
        </w:tc>
      </w:tr>
      <w:tr w:rsidR="00F01830" w:rsidRPr="00951F46" w14:paraId="2818786B" w14:textId="77777777" w:rsidTr="508D03E6">
        <w:tc>
          <w:tcPr>
            <w:tcW w:w="4962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74CFCD20" w14:textId="630E068C" w:rsidR="00F01830" w:rsidRPr="00951F46" w:rsidRDefault="16427171" w:rsidP="00113F0D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1757CE53" wp14:editId="3232F7D4">
                  <wp:extent cx="1201003" cy="3100417"/>
                  <wp:effectExtent l="0" t="0" r="0" b="5080"/>
                  <wp:docPr id="993517959" name="Picture 993517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/>
                        </pic:nvPicPr>
                        <pic:blipFill>
                          <a:blip r:embed="rId45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003" cy="3100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14:paraId="62FD3CF5" w14:textId="56E87C2A" w:rsidR="00F01830" w:rsidRPr="00951F46" w:rsidRDefault="16427171" w:rsidP="00113F0D">
            <w:pPr>
              <w:pStyle w:val="Pictureposition"/>
              <w:rPr>
                <w:rFonts w:cs="Arial"/>
                <w:noProof/>
                <w:lang w:eastAsia="lv-LV"/>
              </w:rPr>
            </w:pPr>
            <w:r w:rsidRPr="00951F46">
              <w:rPr>
                <w:rFonts w:cs="Arial"/>
                <w:noProof/>
                <w:lang w:eastAsia="lv-LV"/>
              </w:rPr>
              <w:drawing>
                <wp:inline distT="0" distB="0" distL="0" distR="0" wp14:anchorId="04F197FF" wp14:editId="32361884">
                  <wp:extent cx="1815465" cy="2983444"/>
                  <wp:effectExtent l="0" t="0" r="635" b="1270"/>
                  <wp:docPr id="1195755149" name="Picture 1195755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/>
                        </pic:nvPicPr>
                        <pic:blipFill>
                          <a:blip r:embed="rId4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230" cy="2996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6339E6" w14:textId="231649CC" w:rsidR="00E92D14" w:rsidRPr="00951F46" w:rsidRDefault="00E92D14" w:rsidP="00CD1A4A"/>
    <w:p w14:paraId="7C42BF2D" w14:textId="77777777" w:rsidR="00351C15" w:rsidRPr="00951F46" w:rsidRDefault="00351C15"/>
    <w:sectPr w:rsidR="00351C15" w:rsidRPr="00951F46" w:rsidSect="0000644A">
      <w:pgSz w:w="11906" w:h="16838" w:code="9"/>
      <w:pgMar w:top="902" w:right="567" w:bottom="1259" w:left="1701" w:header="340" w:footer="17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DF0E61F" w14:textId="77777777" w:rsidR="006F0EF1" w:rsidRDefault="006F0EF1" w:rsidP="007D3BB3">
      <w:r>
        <w:separator/>
      </w:r>
    </w:p>
  </w:endnote>
  <w:endnote w:type="continuationSeparator" w:id="0">
    <w:p w14:paraId="7C7DEF8A" w14:textId="77777777" w:rsidR="006F0EF1" w:rsidRDefault="006F0EF1" w:rsidP="007D3BB3">
      <w:r>
        <w:continuationSeparator/>
      </w:r>
    </w:p>
  </w:endnote>
  <w:endnote w:type="continuationNotice" w:id="1">
    <w:p w14:paraId="0004ABFD" w14:textId="77777777" w:rsidR="006F0EF1" w:rsidRDefault="006F0EF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Bold">
    <w:altName w:val="Arial"/>
    <w:panose1 w:val="020B0704020202020204"/>
    <w:charset w:val="00"/>
    <w:family w:val="roman"/>
    <w:notTrueType/>
    <w:pitch w:val="default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imes New Roman (Headings CS)">
    <w:charset w:val="00"/>
    <w:family w:val="auto"/>
    <w:pitch w:val="variable"/>
    <w:sig w:usb0="E0002AEF" w:usb1="C0007841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5812"/>
      <w:gridCol w:w="2693"/>
      <w:gridCol w:w="1319"/>
    </w:tblGrid>
    <w:tr w:rsidR="008B0D39" w14:paraId="11529F98" w14:textId="77777777" w:rsidTr="00CC1B34">
      <w:trPr>
        <w:jc w:val="center"/>
      </w:trPr>
      <w:tc>
        <w:tcPr>
          <w:tcW w:w="5812" w:type="dxa"/>
        </w:tcPr>
        <w:p w14:paraId="0E693F11" w14:textId="220DDB8F" w:rsidR="008B0D39" w:rsidRDefault="008B0D39" w:rsidP="00CA4958">
          <w:pPr>
            <w:pStyle w:val="Header"/>
            <w:tabs>
              <w:tab w:val="clear" w:pos="4513"/>
              <w:tab w:val="clear" w:pos="9639"/>
            </w:tabs>
          </w:pPr>
          <w:r>
            <w:t xml:space="preserve">Dokumenta kods: </w:t>
          </w:r>
          <w:fldSimple w:instr="DOCPROPERTY  _CustomerID  \* MERGEFORMAT">
            <w:r w:rsidR="00832A3B">
              <w:t>VRAA</w:t>
            </w:r>
          </w:fldSimple>
          <w:r>
            <w:t>-</w:t>
          </w:r>
          <w:fldSimple w:instr="DOCPROPERTY  _ContractNumber  \* MERGEFORMAT">
            <w:r w:rsidR="00832A3B">
              <w:t>13_7_19_297</w:t>
            </w:r>
          </w:fldSimple>
          <w:r>
            <w:t>-</w:t>
          </w:r>
          <w:fldSimple w:instr="DOCPROPERTY  _ProjectID  \* MERGEFORMAT">
            <w:r w:rsidR="00832A3B">
              <w:t>VISS_2016</w:t>
            </w:r>
          </w:fldSimple>
          <w:r>
            <w:t>-</w:t>
          </w:r>
          <w:fldSimple w:instr="DOCPROPERTY  _SubjectID  \* MERGEFORMAT">
            <w:r w:rsidR="00832A3B">
              <w:t>LVP</w:t>
            </w:r>
          </w:fldSimple>
          <w:r>
            <w:t>-</w:t>
          </w:r>
          <w:fldSimple w:instr="DOCPROPERTY  _CategoryID  \* MERGEFORMAT">
            <w:r w:rsidR="00832A3B">
              <w:t>DV</w:t>
            </w:r>
          </w:fldSimple>
        </w:p>
      </w:tc>
      <w:tc>
        <w:tcPr>
          <w:tcW w:w="2693" w:type="dxa"/>
        </w:tcPr>
        <w:p w14:paraId="76A52918" w14:textId="1D3196AC" w:rsidR="008B0D39" w:rsidRDefault="008B0D39" w:rsidP="00CA4958">
          <w:pPr>
            <w:pStyle w:val="Footer"/>
            <w:tabs>
              <w:tab w:val="clear" w:pos="4513"/>
              <w:tab w:val="clear" w:pos="9639"/>
            </w:tabs>
          </w:pPr>
          <w:r>
            <w:t xml:space="preserve">Datums: </w:t>
          </w:r>
          <w:fldSimple w:instr="DOCPROPERTY  _Date  \* MERGEFORMAT">
            <w:r w:rsidR="00832A3B">
              <w:t>02.04.2024.</w:t>
            </w:r>
          </w:fldSimple>
        </w:p>
      </w:tc>
      <w:tc>
        <w:tcPr>
          <w:tcW w:w="1319" w:type="dxa"/>
        </w:tcPr>
        <w:p w14:paraId="39266738" w14:textId="7220EB4D" w:rsidR="008B0D39" w:rsidRDefault="008B0D39" w:rsidP="00CA4958">
          <w:pPr>
            <w:pStyle w:val="Footer"/>
            <w:tabs>
              <w:tab w:val="clear" w:pos="4513"/>
              <w:tab w:val="clear" w:pos="9639"/>
            </w:tabs>
          </w:pPr>
          <w:r>
            <w:t xml:space="preserve">Versija: </w:t>
          </w:r>
          <w:fldSimple w:instr="DOCPROPERTY  _Version  \* MERGEFORMAT">
            <w:r w:rsidR="00832A3B">
              <w:t>1.17</w:t>
            </w:r>
          </w:fldSimple>
        </w:p>
      </w:tc>
    </w:tr>
    <w:tr w:rsidR="008B0D39" w14:paraId="5BD6A7D6" w14:textId="77777777" w:rsidTr="00CC1B34">
      <w:trPr>
        <w:jc w:val="center"/>
      </w:trPr>
      <w:tc>
        <w:tcPr>
          <w:tcW w:w="5812" w:type="dxa"/>
        </w:tcPr>
        <w:p w14:paraId="29C1524D" w14:textId="73EFEA4C" w:rsidR="008B0D39" w:rsidRDefault="008B0D39" w:rsidP="00CA4958">
          <w:pPr>
            <w:pStyle w:val="Footer"/>
            <w:tabs>
              <w:tab w:val="clear" w:pos="4513"/>
              <w:tab w:val="clear" w:pos="9639"/>
            </w:tabs>
          </w:pPr>
          <w:r>
            <w:t xml:space="preserve">Datne: </w:t>
          </w:r>
          <w:fldSimple w:instr="INFO  FileName  \* MERGEFORMAT">
            <w:r w:rsidR="00832A3B">
              <w:t>VISS_2016.DV.LVP_v1.16.docx</w:t>
            </w:r>
          </w:fldSimple>
        </w:p>
      </w:tc>
      <w:tc>
        <w:tcPr>
          <w:tcW w:w="2693" w:type="dxa"/>
        </w:tcPr>
        <w:p w14:paraId="787F23C5" w14:textId="60024BD0" w:rsidR="008B0D39" w:rsidRDefault="008B0D39" w:rsidP="00CA4958">
          <w:pPr>
            <w:pStyle w:val="Footer"/>
            <w:tabs>
              <w:tab w:val="clear" w:pos="4513"/>
              <w:tab w:val="clear" w:pos="9639"/>
            </w:tabs>
          </w:pPr>
          <w:r>
            <w:t xml:space="preserve">Izstrādāja: </w:t>
          </w:r>
          <w:r w:rsidR="00000000">
            <w:fldChar w:fldCharType="begin"/>
          </w:r>
          <w:r w:rsidR="00000000">
            <w:instrText>DOCPROPERTY  Author  \* MERGEFORMAT</w:instrText>
          </w:r>
          <w:r w:rsidR="00000000">
            <w:fldChar w:fldCharType="separate"/>
          </w:r>
          <w:proofErr w:type="spellStart"/>
          <w:r w:rsidR="00832A3B">
            <w:t>A.Zariņa</w:t>
          </w:r>
          <w:proofErr w:type="spellEnd"/>
          <w:r w:rsidR="00000000">
            <w:fldChar w:fldCharType="end"/>
          </w:r>
        </w:p>
      </w:tc>
      <w:tc>
        <w:tcPr>
          <w:tcW w:w="1319" w:type="dxa"/>
        </w:tcPr>
        <w:p w14:paraId="408C2790" w14:textId="2BBB06D3" w:rsidR="008B0D39" w:rsidRDefault="008B0D39" w:rsidP="00CA4958">
          <w:pPr>
            <w:pStyle w:val="Footer"/>
            <w:tabs>
              <w:tab w:val="clear" w:pos="4513"/>
              <w:tab w:val="clear" w:pos="9639"/>
            </w:tabs>
          </w:pPr>
          <w:r>
            <w:t xml:space="preserve">Lpp.: </w:t>
          </w:r>
          <w:r w:rsidRPr="00A23939">
            <w:rPr>
              <w:rStyle w:val="PageNumber"/>
            </w:rPr>
            <w:fldChar w:fldCharType="begin"/>
          </w:r>
          <w:r w:rsidRPr="00A23939">
            <w:rPr>
              <w:rStyle w:val="PageNumber"/>
            </w:rPr>
            <w:instrText xml:space="preserve"> PAGE </w:instrText>
          </w:r>
          <w:r w:rsidRPr="00A23939">
            <w:rPr>
              <w:rStyle w:val="PageNumber"/>
            </w:rPr>
            <w:fldChar w:fldCharType="separate"/>
          </w:r>
          <w:r w:rsidR="00A76543">
            <w:rPr>
              <w:rStyle w:val="PageNumber"/>
              <w:noProof/>
            </w:rPr>
            <w:t>21</w:t>
          </w:r>
          <w:r w:rsidRPr="00A23939">
            <w:rPr>
              <w:rStyle w:val="PageNumber"/>
            </w:rPr>
            <w:fldChar w:fldCharType="end"/>
          </w:r>
          <w:r>
            <w:rPr>
              <w:rStyle w:val="PageNumber"/>
            </w:rPr>
            <w:t xml:space="preserve"> </w:t>
          </w:r>
          <w:r w:rsidRPr="00A23939">
            <w:rPr>
              <w:rStyle w:val="PageNumber"/>
            </w:rPr>
            <w:t>(</w:t>
          </w:r>
          <w:r w:rsidRPr="00A23939">
            <w:rPr>
              <w:rStyle w:val="PageNumber"/>
            </w:rPr>
            <w:fldChar w:fldCharType="begin"/>
          </w:r>
          <w:r w:rsidRPr="00A23939">
            <w:rPr>
              <w:rStyle w:val="PageNumber"/>
            </w:rPr>
            <w:instrText xml:space="preserve"> NUMPAGES </w:instrText>
          </w:r>
          <w:r w:rsidRPr="00A23939">
            <w:rPr>
              <w:rStyle w:val="PageNumber"/>
            </w:rPr>
            <w:fldChar w:fldCharType="separate"/>
          </w:r>
          <w:r w:rsidR="00A76543">
            <w:rPr>
              <w:rStyle w:val="PageNumber"/>
              <w:noProof/>
            </w:rPr>
            <w:t>176</w:t>
          </w:r>
          <w:r w:rsidRPr="00A23939">
            <w:rPr>
              <w:rStyle w:val="PageNumber"/>
            </w:rPr>
            <w:fldChar w:fldCharType="end"/>
          </w:r>
          <w:r w:rsidRPr="00A23939">
            <w:rPr>
              <w:rStyle w:val="PageNumber"/>
            </w:rPr>
            <w:t>)</w:t>
          </w:r>
        </w:p>
      </w:tc>
    </w:tr>
  </w:tbl>
  <w:p w14:paraId="54F1A57E" w14:textId="77777777" w:rsidR="008B0D39" w:rsidRDefault="008B0D3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B70005" w14:textId="77777777" w:rsidR="006F0EF1" w:rsidRDefault="006F0EF1" w:rsidP="007D3BB3">
      <w:r>
        <w:separator/>
      </w:r>
    </w:p>
  </w:footnote>
  <w:footnote w:type="continuationSeparator" w:id="0">
    <w:p w14:paraId="6DB4E59B" w14:textId="77777777" w:rsidR="006F0EF1" w:rsidRDefault="006F0EF1" w:rsidP="007D3BB3">
      <w:r>
        <w:continuationSeparator/>
      </w:r>
    </w:p>
  </w:footnote>
  <w:footnote w:type="continuationNotice" w:id="1">
    <w:p w14:paraId="5ED9A222" w14:textId="77777777" w:rsidR="006F0EF1" w:rsidRDefault="006F0EF1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2518"/>
      <w:gridCol w:w="7336"/>
    </w:tblGrid>
    <w:tr w:rsidR="008B0D39" w14:paraId="0C8A4FD0" w14:textId="77777777" w:rsidTr="000139FC">
      <w:trPr>
        <w:jc w:val="center"/>
      </w:trPr>
      <w:tc>
        <w:tcPr>
          <w:tcW w:w="2518" w:type="dxa"/>
        </w:tcPr>
        <w:p w14:paraId="5F8CEB67" w14:textId="6D8A7E6C" w:rsidR="008B0D39" w:rsidRDefault="00000000" w:rsidP="000E23D1">
          <w:pPr>
            <w:pStyle w:val="Header"/>
          </w:pPr>
          <w:r>
            <w:fldChar w:fldCharType="begin"/>
          </w:r>
          <w:r>
            <w:instrText>DOCPROPERTY  Company  \* MERGEFORMAT</w:instrText>
          </w:r>
          <w:r>
            <w:fldChar w:fldCharType="separate"/>
          </w:r>
          <w:r w:rsidR="008B0D39">
            <w:t xml:space="preserve">SIA "ABC </w:t>
          </w:r>
          <w:proofErr w:type="spellStart"/>
          <w:r w:rsidR="008B0D39">
            <w:t>software</w:t>
          </w:r>
          <w:proofErr w:type="spellEnd"/>
          <w:r w:rsidR="008B0D39">
            <w:t>"</w:t>
          </w:r>
          <w:r>
            <w:fldChar w:fldCharType="end"/>
          </w:r>
        </w:p>
      </w:tc>
      <w:tc>
        <w:tcPr>
          <w:tcW w:w="7336" w:type="dxa"/>
        </w:tcPr>
        <w:p w14:paraId="3C2FB046" w14:textId="0B3869AA" w:rsidR="008B0D39" w:rsidRDefault="00000000" w:rsidP="00DF1EA6">
          <w:pPr>
            <w:pStyle w:val="Header"/>
            <w:jc w:val="right"/>
          </w:pPr>
          <w:fldSimple w:instr="DOCPROPERTY  Category  \* MERGEFORMAT">
            <w:r w:rsidR="008B0D39">
              <w:t>Dizaina vadlīnijas</w:t>
            </w:r>
          </w:fldSimple>
        </w:p>
      </w:tc>
    </w:tr>
  </w:tbl>
  <w:p w14:paraId="3124A4FF" w14:textId="77777777" w:rsidR="008B0D39" w:rsidRDefault="008B0D3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2"/>
    <w:multiLevelType w:val="singleLevel"/>
    <w:tmpl w:val="8480A422"/>
    <w:lvl w:ilvl="0">
      <w:start w:val="1"/>
      <w:numFmt w:val="bullet"/>
      <w:pStyle w:val="ListBullet3"/>
      <w:lvlText w:val=""/>
      <w:lvlJc w:val="left"/>
      <w:pPr>
        <w:ind w:left="1154" w:hanging="360"/>
      </w:pPr>
      <w:rPr>
        <w:rFonts w:ascii="Symbol" w:hAnsi="Symbol" w:hint="default"/>
      </w:rPr>
    </w:lvl>
  </w:abstractNum>
  <w:abstractNum w:abstractNumId="1" w15:restartNumberingAfterBreak="0">
    <w:nsid w:val="FFFFFF83"/>
    <w:multiLevelType w:val="singleLevel"/>
    <w:tmpl w:val="8C005CAC"/>
    <w:lvl w:ilvl="0">
      <w:start w:val="1"/>
      <w:numFmt w:val="bullet"/>
      <w:pStyle w:val="ListBullet2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</w:abstractNum>
  <w:abstractNum w:abstractNumId="2" w15:restartNumberingAfterBreak="0">
    <w:nsid w:val="FFFFFF89"/>
    <w:multiLevelType w:val="singleLevel"/>
    <w:tmpl w:val="16CE570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" w15:restartNumberingAfterBreak="0">
    <w:nsid w:val="00000010"/>
    <w:multiLevelType w:val="singleLevel"/>
    <w:tmpl w:val="00000010"/>
    <w:name w:val="WW8Num17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4" w15:restartNumberingAfterBreak="0">
    <w:nsid w:val="000A33D2"/>
    <w:multiLevelType w:val="multilevel"/>
    <w:tmpl w:val="3FB46BEE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1069" w:hanging="360"/>
      </w:p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5" w15:restartNumberingAfterBreak="0">
    <w:nsid w:val="00C001DF"/>
    <w:multiLevelType w:val="multilevel"/>
    <w:tmpl w:val="C91A9E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039B75EE"/>
    <w:multiLevelType w:val="multilevel"/>
    <w:tmpl w:val="C6E861FE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1080" w:hanging="360"/>
      </w:p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7" w15:restartNumberingAfterBreak="0">
    <w:nsid w:val="044500A1"/>
    <w:multiLevelType w:val="multilevel"/>
    <w:tmpl w:val="C7A0E6CE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8" w15:restartNumberingAfterBreak="0">
    <w:nsid w:val="0B9760D3"/>
    <w:multiLevelType w:val="hybridMultilevel"/>
    <w:tmpl w:val="FB96565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DA93695"/>
    <w:multiLevelType w:val="multilevel"/>
    <w:tmpl w:val="2DD473BC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1080" w:hanging="360"/>
      </w:p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0" w15:restartNumberingAfterBreak="0">
    <w:nsid w:val="14B22A91"/>
    <w:multiLevelType w:val="multilevel"/>
    <w:tmpl w:val="9F7E517A"/>
    <w:lvl w:ilvl="0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Arial"/>
      </w:rPr>
    </w:lvl>
    <w:lvl w:ilvl="1">
      <w:start w:val="1"/>
      <w:numFmt w:val="decimal"/>
      <w:lvlText w:val="%1.%2."/>
      <w:lvlJc w:val="left"/>
      <w:pPr>
        <w:ind w:left="1080" w:hanging="360"/>
      </w:p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1" w15:restartNumberingAfterBreak="0">
    <w:nsid w:val="16C074E9"/>
    <w:multiLevelType w:val="hybridMultilevel"/>
    <w:tmpl w:val="2034DFB6"/>
    <w:lvl w:ilvl="0" w:tplc="0426000F">
      <w:start w:val="1"/>
      <w:numFmt w:val="bullet"/>
      <w:pStyle w:val="TableListBullet3"/>
      <w:lvlText w:val="-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1" w:tplc="0426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26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26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26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823219B"/>
    <w:multiLevelType w:val="hybridMultilevel"/>
    <w:tmpl w:val="EEE42FC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3" w15:restartNumberingAfterBreak="0">
    <w:nsid w:val="210C7545"/>
    <w:multiLevelType w:val="multilevel"/>
    <w:tmpl w:val="D48C7A4E"/>
    <w:lvl w:ilvl="0">
      <w:start w:val="1"/>
      <w:numFmt w:val="decimal"/>
      <w:pStyle w:val="ListNumber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ListNumber2"/>
      <w:lvlText w:val="%1.%2."/>
      <w:lvlJc w:val="left"/>
      <w:pPr>
        <w:ind w:left="858" w:hanging="432"/>
      </w:pPr>
      <w:rPr>
        <w:rFonts w:hint="default"/>
      </w:rPr>
    </w:lvl>
    <w:lvl w:ilvl="2">
      <w:start w:val="1"/>
      <w:numFmt w:val="decimal"/>
      <w:pStyle w:val="ListNumber3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pStyle w:val="ListNumber4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pStyle w:val="ListNumber5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4" w15:restartNumberingAfterBreak="0">
    <w:nsid w:val="217963E1"/>
    <w:multiLevelType w:val="hybridMultilevel"/>
    <w:tmpl w:val="E4F66AE6"/>
    <w:lvl w:ilvl="0" w:tplc="55F65290">
      <w:start w:val="1"/>
      <w:numFmt w:val="bullet"/>
      <w:pStyle w:val="TableList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26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26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26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26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763444C"/>
    <w:multiLevelType w:val="hybridMultilevel"/>
    <w:tmpl w:val="95D0FA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8F45BB2"/>
    <w:multiLevelType w:val="hybridMultilevel"/>
    <w:tmpl w:val="1E2E3640"/>
    <w:lvl w:ilvl="0" w:tplc="275AFAF4">
      <w:start w:val="1"/>
      <w:numFmt w:val="bullet"/>
      <w:pStyle w:val="ListBullet5"/>
      <w:lvlText w:val=""/>
      <w:lvlJc w:val="left"/>
      <w:pPr>
        <w:ind w:left="2146" w:hanging="360"/>
      </w:pPr>
      <w:rPr>
        <w:rFonts w:ascii="Symbol" w:hAnsi="Symbol" w:hint="default"/>
      </w:rPr>
    </w:lvl>
    <w:lvl w:ilvl="1" w:tplc="04260003" w:tentative="1">
      <w:start w:val="1"/>
      <w:numFmt w:val="bullet"/>
      <w:lvlText w:val="o"/>
      <w:lvlJc w:val="left"/>
      <w:pPr>
        <w:ind w:left="3226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3946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4666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5386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6106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6826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7546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8266" w:hanging="360"/>
      </w:pPr>
      <w:rPr>
        <w:rFonts w:ascii="Wingdings" w:hAnsi="Wingdings" w:hint="default"/>
      </w:rPr>
    </w:lvl>
  </w:abstractNum>
  <w:abstractNum w:abstractNumId="17" w15:restartNumberingAfterBreak="0">
    <w:nsid w:val="293B05F1"/>
    <w:multiLevelType w:val="hybridMultilevel"/>
    <w:tmpl w:val="2CEA6A66"/>
    <w:lvl w:ilvl="0" w:tplc="C984717C">
      <w:start w:val="1"/>
      <w:numFmt w:val="bullet"/>
      <w:pStyle w:val="ListBullet4"/>
      <w:lvlText w:val=""/>
      <w:lvlJc w:val="left"/>
      <w:pPr>
        <w:ind w:left="1789" w:hanging="360"/>
      </w:pPr>
      <w:rPr>
        <w:rFonts w:ascii="Wingdings" w:hAnsi="Wingdings" w:hint="default"/>
      </w:rPr>
    </w:lvl>
    <w:lvl w:ilvl="1" w:tplc="0426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18" w15:restartNumberingAfterBreak="0">
    <w:nsid w:val="293E78B3"/>
    <w:multiLevelType w:val="multilevel"/>
    <w:tmpl w:val="0AB03C5C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115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3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09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2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98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136" w:hanging="1800"/>
      </w:pPr>
      <w:rPr>
        <w:rFonts w:hint="default"/>
      </w:rPr>
    </w:lvl>
  </w:abstractNum>
  <w:abstractNum w:abstractNumId="19" w15:restartNumberingAfterBreak="0">
    <w:nsid w:val="2CD809A4"/>
    <w:multiLevelType w:val="multilevel"/>
    <w:tmpl w:val="C7A0E6CE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0" w15:restartNumberingAfterBreak="0">
    <w:nsid w:val="2DB36AF3"/>
    <w:multiLevelType w:val="hybridMultilevel"/>
    <w:tmpl w:val="4E882302"/>
    <w:lvl w:ilvl="0" w:tplc="FFFFFFFF">
      <w:start w:val="1"/>
      <w:numFmt w:val="decimal"/>
      <w:pStyle w:val="Atsauce"/>
      <w:lvlText w:val="[%1]"/>
      <w:lvlJc w:val="left"/>
      <w:pPr>
        <w:tabs>
          <w:tab w:val="num" w:pos="851"/>
        </w:tabs>
        <w:ind w:left="851" w:hanging="494"/>
      </w:pPr>
    </w:lvl>
    <w:lvl w:ilvl="1" w:tplc="04260003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260005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260001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260003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26000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260001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260003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260005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1" w15:restartNumberingAfterBreak="0">
    <w:nsid w:val="32082D29"/>
    <w:multiLevelType w:val="multilevel"/>
    <w:tmpl w:val="87484B40"/>
    <w:lvl w:ilvl="0">
      <w:start w:val="1"/>
      <w:numFmt w:val="decimal"/>
      <w:pStyle w:val="Heading1"/>
      <w:lvlText w:val="%1."/>
      <w:lvlJc w:val="left"/>
      <w:pPr>
        <w:tabs>
          <w:tab w:val="num" w:pos="0"/>
        </w:tabs>
        <w:ind w:left="0" w:firstLine="0"/>
      </w:pPr>
      <w:rPr>
        <w:rFonts w:ascii="Tahoma" w:hAnsi="Tahoma" w:cs="Tahoma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w w:val="100"/>
        <w:kern w:val="0"/>
        <w:position w:val="0"/>
        <w:sz w:val="32"/>
        <w:szCs w:val="32"/>
        <w:u w:val="none" w:color="00000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pStyle w:val="Heading2"/>
      <w:lvlText w:val="%1.%2."/>
      <w:lvlJc w:val="left"/>
      <w:pPr>
        <w:tabs>
          <w:tab w:val="num" w:pos="0"/>
        </w:tabs>
        <w:ind w:left="0" w:firstLine="0"/>
      </w:pPr>
      <w:rPr>
        <w:rFonts w:cs="Times New Roman" w:hint="default"/>
      </w:rPr>
    </w:lvl>
    <w:lvl w:ilvl="2">
      <w:start w:val="1"/>
      <w:numFmt w:val="decimal"/>
      <w:pStyle w:val="Heading3"/>
      <w:lvlText w:val="%1.%2.%3."/>
      <w:lvlJc w:val="left"/>
      <w:pPr>
        <w:tabs>
          <w:tab w:val="num" w:pos="0"/>
        </w:tabs>
        <w:ind w:left="0" w:firstLine="0"/>
      </w:pPr>
      <w:rPr>
        <w:rFonts w:cs="Times New Roman" w:hint="default"/>
        <w:b/>
        <w:bCs w:val="0"/>
        <w:i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pStyle w:val="Heading4"/>
      <w:lvlText w:val="%1.%2.%3.%4."/>
      <w:lvlJc w:val="left"/>
      <w:pPr>
        <w:tabs>
          <w:tab w:val="num" w:pos="0"/>
        </w:tabs>
        <w:ind w:left="0" w:firstLine="0"/>
      </w:pPr>
      <w:rPr>
        <w:rFonts w:cs="Times New Roman" w:hint="default"/>
      </w:rPr>
    </w:lvl>
    <w:lvl w:ilvl="4">
      <w:start w:val="1"/>
      <w:numFmt w:val="decimal"/>
      <w:pStyle w:val="Heading5"/>
      <w:lvlText w:val="%1.%2.%3.%4.%5."/>
      <w:lvlJc w:val="left"/>
      <w:pPr>
        <w:tabs>
          <w:tab w:val="num" w:pos="0"/>
        </w:tabs>
        <w:ind w:left="0" w:firstLine="0"/>
      </w:pPr>
      <w:rPr>
        <w:rFonts w:cs="Times New Roman" w:hint="default"/>
        <w:b w:val="0"/>
      </w:rPr>
    </w:lvl>
    <w:lvl w:ilvl="5">
      <w:start w:val="1"/>
      <w:numFmt w:val="decimal"/>
      <w:pStyle w:val="Heading6"/>
      <w:lvlText w:val="%1.%2.%3.%4.%5.%6."/>
      <w:lvlJc w:val="left"/>
      <w:pPr>
        <w:tabs>
          <w:tab w:val="num" w:pos="-900"/>
        </w:tabs>
        <w:ind w:left="0" w:firstLine="0"/>
      </w:pPr>
      <w:rPr>
        <w:rFonts w:cs="Times New Roman" w:hint="default"/>
      </w:rPr>
    </w:lvl>
    <w:lvl w:ilvl="6">
      <w:start w:val="1"/>
      <w:numFmt w:val="decimal"/>
      <w:pStyle w:val="Heading7"/>
      <w:lvlText w:val="%1.%2.%3.%4.%5.%6.%7."/>
      <w:lvlJc w:val="left"/>
      <w:pPr>
        <w:tabs>
          <w:tab w:val="num" w:pos="-540"/>
        </w:tabs>
        <w:ind w:left="0" w:firstLine="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-540"/>
        </w:tabs>
        <w:ind w:left="0" w:firstLine="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-180"/>
        </w:tabs>
        <w:ind w:left="0" w:firstLine="0"/>
      </w:pPr>
      <w:rPr>
        <w:rFonts w:cs="Times New Roman" w:hint="default"/>
      </w:rPr>
    </w:lvl>
  </w:abstractNum>
  <w:abstractNum w:abstractNumId="22" w15:restartNumberingAfterBreak="0">
    <w:nsid w:val="332554AC"/>
    <w:multiLevelType w:val="hybridMultilevel"/>
    <w:tmpl w:val="DAC0865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5471EB1"/>
    <w:multiLevelType w:val="multilevel"/>
    <w:tmpl w:val="2DD473BC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1080" w:hanging="360"/>
      </w:p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24" w15:restartNumberingAfterBreak="0">
    <w:nsid w:val="37EF7B84"/>
    <w:multiLevelType w:val="hybridMultilevel"/>
    <w:tmpl w:val="8D84AB1E"/>
    <w:lvl w:ilvl="0" w:tplc="417209BA">
      <w:start w:val="5"/>
      <w:numFmt w:val="bullet"/>
      <w:lvlText w:val="-"/>
      <w:lvlJc w:val="left"/>
      <w:pPr>
        <w:ind w:left="717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37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5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7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597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1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3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57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77" w:hanging="360"/>
      </w:pPr>
      <w:rPr>
        <w:rFonts w:ascii="Wingdings" w:hAnsi="Wingdings" w:hint="default"/>
      </w:rPr>
    </w:lvl>
  </w:abstractNum>
  <w:abstractNum w:abstractNumId="25" w15:restartNumberingAfterBreak="0">
    <w:nsid w:val="39314F90"/>
    <w:multiLevelType w:val="multilevel"/>
    <w:tmpl w:val="C7A0E6CE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6" w15:restartNumberingAfterBreak="0">
    <w:nsid w:val="3FA858B7"/>
    <w:multiLevelType w:val="multilevel"/>
    <w:tmpl w:val="C7A0E6CE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7" w15:restartNumberingAfterBreak="0">
    <w:nsid w:val="3FC5305A"/>
    <w:multiLevelType w:val="multilevel"/>
    <w:tmpl w:val="C7A0E6CE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8" w15:restartNumberingAfterBreak="0">
    <w:nsid w:val="461263F6"/>
    <w:multiLevelType w:val="multilevel"/>
    <w:tmpl w:val="2DD473BC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1080" w:hanging="360"/>
      </w:p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29" w15:restartNumberingAfterBreak="0">
    <w:nsid w:val="47DD1CD7"/>
    <w:multiLevelType w:val="multilevel"/>
    <w:tmpl w:val="C7A0E6CE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0" w15:restartNumberingAfterBreak="0">
    <w:nsid w:val="48483827"/>
    <w:multiLevelType w:val="multilevel"/>
    <w:tmpl w:val="9EDA8F00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1" w15:restartNumberingAfterBreak="0">
    <w:nsid w:val="48EB1251"/>
    <w:multiLevelType w:val="multilevel"/>
    <w:tmpl w:val="C7A0E6CE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2" w15:restartNumberingAfterBreak="0">
    <w:nsid w:val="49700BC1"/>
    <w:multiLevelType w:val="multilevel"/>
    <w:tmpl w:val="A3A4693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360"/>
      </w:p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33" w15:restartNumberingAfterBreak="0">
    <w:nsid w:val="51353501"/>
    <w:multiLevelType w:val="multilevel"/>
    <w:tmpl w:val="EE304FF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360"/>
      </w:p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34" w15:restartNumberingAfterBreak="0">
    <w:nsid w:val="54032E9B"/>
    <w:multiLevelType w:val="hybridMultilevel"/>
    <w:tmpl w:val="A900D12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54145774"/>
    <w:multiLevelType w:val="multilevel"/>
    <w:tmpl w:val="702A95E2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115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3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09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2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98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136" w:hanging="1800"/>
      </w:pPr>
      <w:rPr>
        <w:rFonts w:hint="default"/>
      </w:rPr>
    </w:lvl>
  </w:abstractNum>
  <w:abstractNum w:abstractNumId="36" w15:restartNumberingAfterBreak="0">
    <w:nsid w:val="57005954"/>
    <w:multiLevelType w:val="hybridMultilevel"/>
    <w:tmpl w:val="BB4CDA4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8963F95"/>
    <w:multiLevelType w:val="multilevel"/>
    <w:tmpl w:val="2DD473BC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1080" w:hanging="360"/>
      </w:p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38" w15:restartNumberingAfterBreak="0">
    <w:nsid w:val="5B495861"/>
    <w:multiLevelType w:val="multilevel"/>
    <w:tmpl w:val="110432A4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1080" w:hanging="360"/>
      </w:p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39" w15:restartNumberingAfterBreak="0">
    <w:nsid w:val="5B617293"/>
    <w:multiLevelType w:val="hybridMultilevel"/>
    <w:tmpl w:val="8738E1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5E275337"/>
    <w:multiLevelType w:val="multilevel"/>
    <w:tmpl w:val="702A95E2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115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3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09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2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98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136" w:hanging="1800"/>
      </w:pPr>
      <w:rPr>
        <w:rFonts w:hint="default"/>
      </w:rPr>
    </w:lvl>
  </w:abstractNum>
  <w:abstractNum w:abstractNumId="41" w15:restartNumberingAfterBreak="0">
    <w:nsid w:val="5E291349"/>
    <w:multiLevelType w:val="hybridMultilevel"/>
    <w:tmpl w:val="EF2E74E0"/>
    <w:lvl w:ilvl="0" w:tplc="042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3446DE9"/>
    <w:multiLevelType w:val="multilevel"/>
    <w:tmpl w:val="A4364B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3" w15:restartNumberingAfterBreak="0">
    <w:nsid w:val="66482332"/>
    <w:multiLevelType w:val="multilevel"/>
    <w:tmpl w:val="A0CC4B62"/>
    <w:lvl w:ilvl="0">
      <w:start w:val="1"/>
      <w:numFmt w:val="decimal"/>
      <w:pStyle w:val="TableListNumber"/>
      <w:lvlText w:val="%1."/>
      <w:lvlJc w:val="left"/>
      <w:pPr>
        <w:ind w:left="454" w:hanging="454"/>
      </w:pPr>
      <w:rPr>
        <w:rFonts w:hint="default"/>
        <w:b w:val="0"/>
      </w:rPr>
    </w:lvl>
    <w:lvl w:ilvl="1">
      <w:start w:val="1"/>
      <w:numFmt w:val="decimal"/>
      <w:pStyle w:val="TableListNumber2"/>
      <w:lvlText w:val="%1.%2."/>
      <w:lvlJc w:val="left"/>
      <w:pPr>
        <w:ind w:left="454" w:hanging="9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134" w:hanging="45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474" w:hanging="45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14" w:hanging="454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54" w:hanging="454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494" w:hanging="454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834" w:hanging="45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174" w:hanging="454"/>
      </w:pPr>
      <w:rPr>
        <w:rFonts w:hint="default"/>
      </w:rPr>
    </w:lvl>
  </w:abstractNum>
  <w:abstractNum w:abstractNumId="44" w15:restartNumberingAfterBreak="0">
    <w:nsid w:val="733C0E58"/>
    <w:multiLevelType w:val="multilevel"/>
    <w:tmpl w:val="BA947656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2."/>
      <w:lvlJc w:val="left"/>
      <w:pPr>
        <w:ind w:left="792" w:hanging="432"/>
      </w:pPr>
      <w:rPr>
        <w:rFonts w:ascii="Times New Roman" w:eastAsia="Times New Roman" w:hAnsi="Times New Roman"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5" w15:restartNumberingAfterBreak="0">
    <w:nsid w:val="7422166C"/>
    <w:multiLevelType w:val="multilevel"/>
    <w:tmpl w:val="C7A0E6CE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6" w15:restartNumberingAfterBreak="0">
    <w:nsid w:val="79370DF1"/>
    <w:multiLevelType w:val="hybridMultilevel"/>
    <w:tmpl w:val="4E9E857A"/>
    <w:lvl w:ilvl="0" w:tplc="572800EA">
      <w:start w:val="1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FEB1C71"/>
    <w:multiLevelType w:val="hybridMultilevel"/>
    <w:tmpl w:val="2AA69270"/>
    <w:lvl w:ilvl="0" w:tplc="04090001">
      <w:start w:val="1"/>
      <w:numFmt w:val="bullet"/>
      <w:pStyle w:val="TableListBullet2"/>
      <w:lvlText w:val="o"/>
      <w:lvlJc w:val="left"/>
      <w:pPr>
        <w:tabs>
          <w:tab w:val="num" w:pos="924"/>
        </w:tabs>
        <w:ind w:left="924"/>
      </w:pPr>
      <w:rPr>
        <w:rFonts w:ascii="Courier New" w:hAnsi="Courier New" w:hint="default"/>
        <w:sz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2517"/>
        </w:tabs>
        <w:ind w:left="2517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237"/>
        </w:tabs>
        <w:ind w:left="323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957"/>
        </w:tabs>
        <w:ind w:left="395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677"/>
        </w:tabs>
        <w:ind w:left="4677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397"/>
        </w:tabs>
        <w:ind w:left="539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117"/>
        </w:tabs>
        <w:ind w:left="611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837"/>
        </w:tabs>
        <w:ind w:left="6837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557"/>
        </w:tabs>
        <w:ind w:left="7557" w:hanging="360"/>
      </w:pPr>
      <w:rPr>
        <w:rFonts w:ascii="Wingdings" w:hAnsi="Wingdings" w:hint="default"/>
      </w:rPr>
    </w:lvl>
  </w:abstractNum>
  <w:num w:numId="1" w16cid:durableId="269319071">
    <w:abstractNumId w:val="2"/>
  </w:num>
  <w:num w:numId="2" w16cid:durableId="605112206">
    <w:abstractNumId w:val="1"/>
  </w:num>
  <w:num w:numId="3" w16cid:durableId="11106095">
    <w:abstractNumId w:val="0"/>
  </w:num>
  <w:num w:numId="4" w16cid:durableId="1604918915">
    <w:abstractNumId w:val="47"/>
  </w:num>
  <w:num w:numId="5" w16cid:durableId="107244235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86136547">
    <w:abstractNumId w:val="20"/>
  </w:num>
  <w:num w:numId="7" w16cid:durableId="4984129">
    <w:abstractNumId w:val="14"/>
  </w:num>
  <w:num w:numId="8" w16cid:durableId="1065034594">
    <w:abstractNumId w:val="11"/>
  </w:num>
  <w:num w:numId="9" w16cid:durableId="55324222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151990226">
    <w:abstractNumId w:val="13"/>
  </w:num>
  <w:num w:numId="11" w16cid:durableId="724261862">
    <w:abstractNumId w:val="17"/>
  </w:num>
  <w:num w:numId="12" w16cid:durableId="1921789208">
    <w:abstractNumId w:val="16"/>
  </w:num>
  <w:num w:numId="13" w16cid:durableId="218328721">
    <w:abstractNumId w:val="34"/>
  </w:num>
  <w:num w:numId="14" w16cid:durableId="816800130">
    <w:abstractNumId w:val="20"/>
  </w:num>
  <w:num w:numId="15" w16cid:durableId="2030981461">
    <w:abstractNumId w:val="3"/>
  </w:num>
  <w:num w:numId="16" w16cid:durableId="974260222">
    <w:abstractNumId w:val="24"/>
  </w:num>
  <w:num w:numId="17" w16cid:durableId="980773201">
    <w:abstractNumId w:val="33"/>
  </w:num>
  <w:num w:numId="18" w16cid:durableId="428237745">
    <w:abstractNumId w:val="32"/>
  </w:num>
  <w:num w:numId="19" w16cid:durableId="1917520498">
    <w:abstractNumId w:val="30"/>
  </w:num>
  <w:num w:numId="20" w16cid:durableId="944075952">
    <w:abstractNumId w:val="4"/>
  </w:num>
  <w:num w:numId="21" w16cid:durableId="1377926117">
    <w:abstractNumId w:val="45"/>
  </w:num>
  <w:num w:numId="22" w16cid:durableId="1374960479">
    <w:abstractNumId w:val="9"/>
  </w:num>
  <w:num w:numId="23" w16cid:durableId="173345931">
    <w:abstractNumId w:val="38"/>
  </w:num>
  <w:num w:numId="24" w16cid:durableId="477189682">
    <w:abstractNumId w:val="44"/>
  </w:num>
  <w:num w:numId="25" w16cid:durableId="198515340">
    <w:abstractNumId w:val="35"/>
  </w:num>
  <w:num w:numId="26" w16cid:durableId="1330407888">
    <w:abstractNumId w:val="6"/>
  </w:num>
  <w:num w:numId="27" w16cid:durableId="1478836710">
    <w:abstractNumId w:val="18"/>
  </w:num>
  <w:num w:numId="28" w16cid:durableId="217864009">
    <w:abstractNumId w:val="22"/>
  </w:num>
  <w:num w:numId="29" w16cid:durableId="1504390636">
    <w:abstractNumId w:val="8"/>
  </w:num>
  <w:num w:numId="30" w16cid:durableId="35006599">
    <w:abstractNumId w:val="21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3"/>
    </w:lvlOverride>
  </w:num>
  <w:num w:numId="31" w16cid:durableId="148179208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600265597">
    <w:abstractNumId w:val="2"/>
  </w:num>
  <w:num w:numId="33" w16cid:durableId="151531681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 w16cid:durableId="823548354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 w16cid:durableId="1325817156">
    <w:abstractNumId w:val="42"/>
  </w:num>
  <w:num w:numId="36" w16cid:durableId="40130352">
    <w:abstractNumId w:val="5"/>
  </w:num>
  <w:num w:numId="37" w16cid:durableId="1721975884">
    <w:abstractNumId w:val="2"/>
  </w:num>
  <w:num w:numId="38" w16cid:durableId="7409664">
    <w:abstractNumId w:val="2"/>
  </w:num>
  <w:num w:numId="39" w16cid:durableId="1883639485">
    <w:abstractNumId w:val="27"/>
  </w:num>
  <w:num w:numId="40" w16cid:durableId="346517363">
    <w:abstractNumId w:val="31"/>
  </w:num>
  <w:num w:numId="41" w16cid:durableId="1297637537">
    <w:abstractNumId w:val="29"/>
  </w:num>
  <w:num w:numId="42" w16cid:durableId="1670907652">
    <w:abstractNumId w:val="23"/>
  </w:num>
  <w:num w:numId="43" w16cid:durableId="440422029">
    <w:abstractNumId w:val="7"/>
  </w:num>
  <w:num w:numId="44" w16cid:durableId="105080498">
    <w:abstractNumId w:val="25"/>
  </w:num>
  <w:num w:numId="45" w16cid:durableId="493834474">
    <w:abstractNumId w:val="37"/>
  </w:num>
  <w:num w:numId="46" w16cid:durableId="1094126091">
    <w:abstractNumId w:val="26"/>
  </w:num>
  <w:num w:numId="47" w16cid:durableId="1807239620">
    <w:abstractNumId w:val="19"/>
  </w:num>
  <w:num w:numId="48" w16cid:durableId="588463872">
    <w:abstractNumId w:val="28"/>
  </w:num>
  <w:num w:numId="49" w16cid:durableId="85224701">
    <w:abstractNumId w:val="12"/>
  </w:num>
  <w:num w:numId="50" w16cid:durableId="603534678">
    <w:abstractNumId w:val="10"/>
  </w:num>
  <w:num w:numId="51" w16cid:durableId="899751288">
    <w:abstractNumId w:val="40"/>
  </w:num>
  <w:num w:numId="52" w16cid:durableId="2044623938">
    <w:abstractNumId w:val="36"/>
  </w:num>
  <w:num w:numId="53" w16cid:durableId="750154058">
    <w:abstractNumId w:val="46"/>
  </w:num>
  <w:num w:numId="54" w16cid:durableId="2115707290">
    <w:abstractNumId w:val="15"/>
  </w:num>
  <w:num w:numId="55" w16cid:durableId="1253583038">
    <w:abstractNumId w:val="39"/>
  </w:num>
  <w:num w:numId="56" w16cid:durableId="2068409308">
    <w:abstractNumId w:val="41"/>
  </w:num>
  <w:numIdMacAtCleanup w:val="5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hideSpellingErrors/>
  <w:hideGrammaticalErrors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drawingGridHorizontalSpacing w:val="10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365E5"/>
    <w:rsid w:val="00001FC5"/>
    <w:rsid w:val="000028F7"/>
    <w:rsid w:val="00003588"/>
    <w:rsid w:val="00005D93"/>
    <w:rsid w:val="0000644A"/>
    <w:rsid w:val="00006B7B"/>
    <w:rsid w:val="00010DD2"/>
    <w:rsid w:val="00011CF7"/>
    <w:rsid w:val="000139FC"/>
    <w:rsid w:val="00013BAD"/>
    <w:rsid w:val="00013EBD"/>
    <w:rsid w:val="00013F8B"/>
    <w:rsid w:val="00014055"/>
    <w:rsid w:val="00014074"/>
    <w:rsid w:val="00014B43"/>
    <w:rsid w:val="0001656B"/>
    <w:rsid w:val="00016E9E"/>
    <w:rsid w:val="000172C9"/>
    <w:rsid w:val="00017724"/>
    <w:rsid w:val="0001773B"/>
    <w:rsid w:val="00017BCE"/>
    <w:rsid w:val="00017C89"/>
    <w:rsid w:val="0002003F"/>
    <w:rsid w:val="00020FF7"/>
    <w:rsid w:val="00021632"/>
    <w:rsid w:val="00022CCE"/>
    <w:rsid w:val="00022E15"/>
    <w:rsid w:val="000232B7"/>
    <w:rsid w:val="00023590"/>
    <w:rsid w:val="00023FE7"/>
    <w:rsid w:val="00024987"/>
    <w:rsid w:val="00025CF2"/>
    <w:rsid w:val="00026084"/>
    <w:rsid w:val="00031337"/>
    <w:rsid w:val="00031BDA"/>
    <w:rsid w:val="0003245D"/>
    <w:rsid w:val="00033910"/>
    <w:rsid w:val="00033A3D"/>
    <w:rsid w:val="00034A7B"/>
    <w:rsid w:val="00034CBF"/>
    <w:rsid w:val="00034F8B"/>
    <w:rsid w:val="0003607A"/>
    <w:rsid w:val="00037712"/>
    <w:rsid w:val="00037ADC"/>
    <w:rsid w:val="00042256"/>
    <w:rsid w:val="0004247A"/>
    <w:rsid w:val="0004346C"/>
    <w:rsid w:val="0004377C"/>
    <w:rsid w:val="000444BE"/>
    <w:rsid w:val="00044651"/>
    <w:rsid w:val="000455F7"/>
    <w:rsid w:val="000457B4"/>
    <w:rsid w:val="00046E92"/>
    <w:rsid w:val="0005092C"/>
    <w:rsid w:val="00050E4F"/>
    <w:rsid w:val="000517FE"/>
    <w:rsid w:val="0005183C"/>
    <w:rsid w:val="0005187B"/>
    <w:rsid w:val="00051A26"/>
    <w:rsid w:val="000522A7"/>
    <w:rsid w:val="0005368E"/>
    <w:rsid w:val="00053AFD"/>
    <w:rsid w:val="000546A9"/>
    <w:rsid w:val="00054FAD"/>
    <w:rsid w:val="000559DD"/>
    <w:rsid w:val="00055C8C"/>
    <w:rsid w:val="0005706E"/>
    <w:rsid w:val="000609E0"/>
    <w:rsid w:val="00061DD0"/>
    <w:rsid w:val="0006300E"/>
    <w:rsid w:val="00063EE9"/>
    <w:rsid w:val="00064169"/>
    <w:rsid w:val="00065ABB"/>
    <w:rsid w:val="00066A9C"/>
    <w:rsid w:val="00066E1C"/>
    <w:rsid w:val="00070918"/>
    <w:rsid w:val="00070D70"/>
    <w:rsid w:val="00072073"/>
    <w:rsid w:val="00072258"/>
    <w:rsid w:val="0007362E"/>
    <w:rsid w:val="000740F5"/>
    <w:rsid w:val="0007436B"/>
    <w:rsid w:val="000757C5"/>
    <w:rsid w:val="00075CCC"/>
    <w:rsid w:val="00075CEF"/>
    <w:rsid w:val="00076F50"/>
    <w:rsid w:val="0008006C"/>
    <w:rsid w:val="00080409"/>
    <w:rsid w:val="0008119F"/>
    <w:rsid w:val="00081479"/>
    <w:rsid w:val="00082615"/>
    <w:rsid w:val="00083472"/>
    <w:rsid w:val="000838A4"/>
    <w:rsid w:val="00083D97"/>
    <w:rsid w:val="00083DD2"/>
    <w:rsid w:val="0008431E"/>
    <w:rsid w:val="00084A06"/>
    <w:rsid w:val="00084F26"/>
    <w:rsid w:val="00085BFD"/>
    <w:rsid w:val="00085C3E"/>
    <w:rsid w:val="00085E12"/>
    <w:rsid w:val="00086319"/>
    <w:rsid w:val="00086815"/>
    <w:rsid w:val="0009044B"/>
    <w:rsid w:val="000920BF"/>
    <w:rsid w:val="00092349"/>
    <w:rsid w:val="00093134"/>
    <w:rsid w:val="00093DB1"/>
    <w:rsid w:val="00095020"/>
    <w:rsid w:val="00095037"/>
    <w:rsid w:val="00096B82"/>
    <w:rsid w:val="00097530"/>
    <w:rsid w:val="00097586"/>
    <w:rsid w:val="0009788A"/>
    <w:rsid w:val="000978BE"/>
    <w:rsid w:val="000A1AB7"/>
    <w:rsid w:val="000A41D0"/>
    <w:rsid w:val="000A440C"/>
    <w:rsid w:val="000A54F1"/>
    <w:rsid w:val="000A6940"/>
    <w:rsid w:val="000A75A1"/>
    <w:rsid w:val="000A7889"/>
    <w:rsid w:val="000A7E6B"/>
    <w:rsid w:val="000B01AB"/>
    <w:rsid w:val="000B03DF"/>
    <w:rsid w:val="000B19E6"/>
    <w:rsid w:val="000B1EE4"/>
    <w:rsid w:val="000B3303"/>
    <w:rsid w:val="000B4A25"/>
    <w:rsid w:val="000B5F8E"/>
    <w:rsid w:val="000B66A9"/>
    <w:rsid w:val="000B6830"/>
    <w:rsid w:val="000C01B3"/>
    <w:rsid w:val="000C2E43"/>
    <w:rsid w:val="000C37DD"/>
    <w:rsid w:val="000C397F"/>
    <w:rsid w:val="000C3AE7"/>
    <w:rsid w:val="000C4B9D"/>
    <w:rsid w:val="000C5D54"/>
    <w:rsid w:val="000C6B34"/>
    <w:rsid w:val="000C6EBD"/>
    <w:rsid w:val="000C74A7"/>
    <w:rsid w:val="000C751C"/>
    <w:rsid w:val="000C7CB7"/>
    <w:rsid w:val="000D08A5"/>
    <w:rsid w:val="000D5176"/>
    <w:rsid w:val="000D5623"/>
    <w:rsid w:val="000D5B20"/>
    <w:rsid w:val="000D6D5A"/>
    <w:rsid w:val="000D7124"/>
    <w:rsid w:val="000D7A0F"/>
    <w:rsid w:val="000E1D6F"/>
    <w:rsid w:val="000E23D1"/>
    <w:rsid w:val="000E2C0C"/>
    <w:rsid w:val="000E3167"/>
    <w:rsid w:val="000E32EA"/>
    <w:rsid w:val="000E4509"/>
    <w:rsid w:val="000E45E8"/>
    <w:rsid w:val="000E5223"/>
    <w:rsid w:val="000E5D50"/>
    <w:rsid w:val="000E6780"/>
    <w:rsid w:val="000E6888"/>
    <w:rsid w:val="000E6FA2"/>
    <w:rsid w:val="000E7167"/>
    <w:rsid w:val="000E7553"/>
    <w:rsid w:val="000F0016"/>
    <w:rsid w:val="000F0A75"/>
    <w:rsid w:val="000F14A2"/>
    <w:rsid w:val="000F2962"/>
    <w:rsid w:val="000F356F"/>
    <w:rsid w:val="000F3940"/>
    <w:rsid w:val="000F4E86"/>
    <w:rsid w:val="000F4F15"/>
    <w:rsid w:val="000F5BF1"/>
    <w:rsid w:val="000F6775"/>
    <w:rsid w:val="000F6789"/>
    <w:rsid w:val="000F752D"/>
    <w:rsid w:val="000F79B8"/>
    <w:rsid w:val="0010001F"/>
    <w:rsid w:val="00100283"/>
    <w:rsid w:val="00100F69"/>
    <w:rsid w:val="00101402"/>
    <w:rsid w:val="001018DB"/>
    <w:rsid w:val="00102447"/>
    <w:rsid w:val="001044D0"/>
    <w:rsid w:val="00104B13"/>
    <w:rsid w:val="00104EE5"/>
    <w:rsid w:val="0010533A"/>
    <w:rsid w:val="00105BF8"/>
    <w:rsid w:val="001061B3"/>
    <w:rsid w:val="0010779A"/>
    <w:rsid w:val="00107EDA"/>
    <w:rsid w:val="0011249A"/>
    <w:rsid w:val="0011343F"/>
    <w:rsid w:val="00113501"/>
    <w:rsid w:val="001138B3"/>
    <w:rsid w:val="00113F0D"/>
    <w:rsid w:val="001142BA"/>
    <w:rsid w:val="00114C84"/>
    <w:rsid w:val="00114E27"/>
    <w:rsid w:val="00115356"/>
    <w:rsid w:val="001174AF"/>
    <w:rsid w:val="00120A10"/>
    <w:rsid w:val="00122710"/>
    <w:rsid w:val="00123C93"/>
    <w:rsid w:val="0012452D"/>
    <w:rsid w:val="00126103"/>
    <w:rsid w:val="0012689F"/>
    <w:rsid w:val="00130D7B"/>
    <w:rsid w:val="0013115C"/>
    <w:rsid w:val="001346F1"/>
    <w:rsid w:val="00134CF2"/>
    <w:rsid w:val="00134D32"/>
    <w:rsid w:val="00136145"/>
    <w:rsid w:val="001361B4"/>
    <w:rsid w:val="00137CAB"/>
    <w:rsid w:val="00140A46"/>
    <w:rsid w:val="001418DB"/>
    <w:rsid w:val="00145064"/>
    <w:rsid w:val="0014704B"/>
    <w:rsid w:val="0014755E"/>
    <w:rsid w:val="00150106"/>
    <w:rsid w:val="0015032B"/>
    <w:rsid w:val="001513B9"/>
    <w:rsid w:val="00151C37"/>
    <w:rsid w:val="00152BDD"/>
    <w:rsid w:val="001532A2"/>
    <w:rsid w:val="001541B9"/>
    <w:rsid w:val="00154846"/>
    <w:rsid w:val="001572FF"/>
    <w:rsid w:val="00160608"/>
    <w:rsid w:val="001636BA"/>
    <w:rsid w:val="00164A9B"/>
    <w:rsid w:val="00164AB4"/>
    <w:rsid w:val="00165244"/>
    <w:rsid w:val="00165742"/>
    <w:rsid w:val="00165A03"/>
    <w:rsid w:val="00165B16"/>
    <w:rsid w:val="00167798"/>
    <w:rsid w:val="00167BD7"/>
    <w:rsid w:val="00170ABD"/>
    <w:rsid w:val="00170BB0"/>
    <w:rsid w:val="00172013"/>
    <w:rsid w:val="00172292"/>
    <w:rsid w:val="001724D3"/>
    <w:rsid w:val="0017298E"/>
    <w:rsid w:val="0017347B"/>
    <w:rsid w:val="00175363"/>
    <w:rsid w:val="001759B9"/>
    <w:rsid w:val="0017656D"/>
    <w:rsid w:val="0017700E"/>
    <w:rsid w:val="0017729A"/>
    <w:rsid w:val="00180028"/>
    <w:rsid w:val="0018004C"/>
    <w:rsid w:val="00180E90"/>
    <w:rsid w:val="00180E91"/>
    <w:rsid w:val="00181953"/>
    <w:rsid w:val="00181FA2"/>
    <w:rsid w:val="0018242A"/>
    <w:rsid w:val="00183965"/>
    <w:rsid w:val="00184D21"/>
    <w:rsid w:val="0018529B"/>
    <w:rsid w:val="00185354"/>
    <w:rsid w:val="0018556F"/>
    <w:rsid w:val="00186AE9"/>
    <w:rsid w:val="00186EFF"/>
    <w:rsid w:val="00187017"/>
    <w:rsid w:val="00187496"/>
    <w:rsid w:val="001877A1"/>
    <w:rsid w:val="00192ADA"/>
    <w:rsid w:val="00194462"/>
    <w:rsid w:val="001945E2"/>
    <w:rsid w:val="00195790"/>
    <w:rsid w:val="00195D84"/>
    <w:rsid w:val="001965B4"/>
    <w:rsid w:val="00196745"/>
    <w:rsid w:val="001967C5"/>
    <w:rsid w:val="001969ED"/>
    <w:rsid w:val="00196AFB"/>
    <w:rsid w:val="00196CD0"/>
    <w:rsid w:val="00196D09"/>
    <w:rsid w:val="001A04A5"/>
    <w:rsid w:val="001A06F3"/>
    <w:rsid w:val="001A0C34"/>
    <w:rsid w:val="001A3808"/>
    <w:rsid w:val="001A431D"/>
    <w:rsid w:val="001A4CB4"/>
    <w:rsid w:val="001B0609"/>
    <w:rsid w:val="001B448A"/>
    <w:rsid w:val="001B5111"/>
    <w:rsid w:val="001B617A"/>
    <w:rsid w:val="001B7172"/>
    <w:rsid w:val="001B79E5"/>
    <w:rsid w:val="001C0A8D"/>
    <w:rsid w:val="001C0DCD"/>
    <w:rsid w:val="001C0F81"/>
    <w:rsid w:val="001C11E2"/>
    <w:rsid w:val="001C1553"/>
    <w:rsid w:val="001C2547"/>
    <w:rsid w:val="001C25D0"/>
    <w:rsid w:val="001C31FD"/>
    <w:rsid w:val="001C398E"/>
    <w:rsid w:val="001C4CD5"/>
    <w:rsid w:val="001C4D01"/>
    <w:rsid w:val="001C5B83"/>
    <w:rsid w:val="001C6866"/>
    <w:rsid w:val="001C6F6E"/>
    <w:rsid w:val="001D0677"/>
    <w:rsid w:val="001D0757"/>
    <w:rsid w:val="001D0E65"/>
    <w:rsid w:val="001D2720"/>
    <w:rsid w:val="001D49F9"/>
    <w:rsid w:val="001D4B71"/>
    <w:rsid w:val="001D571E"/>
    <w:rsid w:val="001D631F"/>
    <w:rsid w:val="001D66F4"/>
    <w:rsid w:val="001E0978"/>
    <w:rsid w:val="001E1F35"/>
    <w:rsid w:val="001E2950"/>
    <w:rsid w:val="001E4D18"/>
    <w:rsid w:val="001E5D16"/>
    <w:rsid w:val="001E6BC0"/>
    <w:rsid w:val="001E7D21"/>
    <w:rsid w:val="001F0187"/>
    <w:rsid w:val="001F042C"/>
    <w:rsid w:val="001F0CCE"/>
    <w:rsid w:val="001F10B8"/>
    <w:rsid w:val="001F1724"/>
    <w:rsid w:val="001F2925"/>
    <w:rsid w:val="001F2F16"/>
    <w:rsid w:val="001F466F"/>
    <w:rsid w:val="001F53A8"/>
    <w:rsid w:val="001F63FC"/>
    <w:rsid w:val="001F6D0E"/>
    <w:rsid w:val="001F7EAD"/>
    <w:rsid w:val="002011C1"/>
    <w:rsid w:val="00202311"/>
    <w:rsid w:val="002025C8"/>
    <w:rsid w:val="0020394D"/>
    <w:rsid w:val="00203A49"/>
    <w:rsid w:val="002046BD"/>
    <w:rsid w:val="00205369"/>
    <w:rsid w:val="00205393"/>
    <w:rsid w:val="002054D6"/>
    <w:rsid w:val="002069EA"/>
    <w:rsid w:val="002077DB"/>
    <w:rsid w:val="00207A05"/>
    <w:rsid w:val="00210DDE"/>
    <w:rsid w:val="0021139D"/>
    <w:rsid w:val="0021266A"/>
    <w:rsid w:val="002136B3"/>
    <w:rsid w:val="00213A3F"/>
    <w:rsid w:val="00213B1A"/>
    <w:rsid w:val="002140B9"/>
    <w:rsid w:val="00214DB6"/>
    <w:rsid w:val="00215059"/>
    <w:rsid w:val="00215B1B"/>
    <w:rsid w:val="00215FC2"/>
    <w:rsid w:val="0021635A"/>
    <w:rsid w:val="002163BC"/>
    <w:rsid w:val="002175C0"/>
    <w:rsid w:val="0022142F"/>
    <w:rsid w:val="00221489"/>
    <w:rsid w:val="00223320"/>
    <w:rsid w:val="002246D4"/>
    <w:rsid w:val="0022542F"/>
    <w:rsid w:val="00225AE3"/>
    <w:rsid w:val="00225E78"/>
    <w:rsid w:val="00226342"/>
    <w:rsid w:val="002268E8"/>
    <w:rsid w:val="002274C0"/>
    <w:rsid w:val="00231650"/>
    <w:rsid w:val="002326D9"/>
    <w:rsid w:val="002351E0"/>
    <w:rsid w:val="00235B88"/>
    <w:rsid w:val="00236A45"/>
    <w:rsid w:val="00236BB5"/>
    <w:rsid w:val="002370E9"/>
    <w:rsid w:val="00240C8A"/>
    <w:rsid w:val="002410DF"/>
    <w:rsid w:val="002422F0"/>
    <w:rsid w:val="00242D25"/>
    <w:rsid w:val="00242EC8"/>
    <w:rsid w:val="00244C5F"/>
    <w:rsid w:val="00245150"/>
    <w:rsid w:val="0024571C"/>
    <w:rsid w:val="00245957"/>
    <w:rsid w:val="00245F2A"/>
    <w:rsid w:val="00247384"/>
    <w:rsid w:val="00250764"/>
    <w:rsid w:val="0025081F"/>
    <w:rsid w:val="00250D98"/>
    <w:rsid w:val="0025292F"/>
    <w:rsid w:val="00253C44"/>
    <w:rsid w:val="00253DD9"/>
    <w:rsid w:val="002549AB"/>
    <w:rsid w:val="002571CD"/>
    <w:rsid w:val="00257ADE"/>
    <w:rsid w:val="002609D5"/>
    <w:rsid w:val="00261C1D"/>
    <w:rsid w:val="00262BDC"/>
    <w:rsid w:val="0026532C"/>
    <w:rsid w:val="00265536"/>
    <w:rsid w:val="002656C4"/>
    <w:rsid w:val="002661FC"/>
    <w:rsid w:val="00266556"/>
    <w:rsid w:val="002703E4"/>
    <w:rsid w:val="002704DF"/>
    <w:rsid w:val="002709BB"/>
    <w:rsid w:val="002714C0"/>
    <w:rsid w:val="00271817"/>
    <w:rsid w:val="00271C88"/>
    <w:rsid w:val="002734EE"/>
    <w:rsid w:val="0027355C"/>
    <w:rsid w:val="00273A89"/>
    <w:rsid w:val="00273EC2"/>
    <w:rsid w:val="002745E1"/>
    <w:rsid w:val="00274D49"/>
    <w:rsid w:val="00276096"/>
    <w:rsid w:val="00276D02"/>
    <w:rsid w:val="00277052"/>
    <w:rsid w:val="00277CEB"/>
    <w:rsid w:val="0028098F"/>
    <w:rsid w:val="002832EA"/>
    <w:rsid w:val="00283D52"/>
    <w:rsid w:val="00283DE0"/>
    <w:rsid w:val="00284239"/>
    <w:rsid w:val="00284B42"/>
    <w:rsid w:val="00285A7F"/>
    <w:rsid w:val="00285CB5"/>
    <w:rsid w:val="00285D03"/>
    <w:rsid w:val="00285D61"/>
    <w:rsid w:val="00287250"/>
    <w:rsid w:val="00287DBB"/>
    <w:rsid w:val="00287E71"/>
    <w:rsid w:val="00287FC3"/>
    <w:rsid w:val="00287FDB"/>
    <w:rsid w:val="0029026A"/>
    <w:rsid w:val="002902CF"/>
    <w:rsid w:val="002916C2"/>
    <w:rsid w:val="0029255E"/>
    <w:rsid w:val="00292F3D"/>
    <w:rsid w:val="00292FFF"/>
    <w:rsid w:val="00293214"/>
    <w:rsid w:val="00293243"/>
    <w:rsid w:val="00293E98"/>
    <w:rsid w:val="00294D3E"/>
    <w:rsid w:val="00295385"/>
    <w:rsid w:val="00295807"/>
    <w:rsid w:val="00295A1C"/>
    <w:rsid w:val="00295DAE"/>
    <w:rsid w:val="00296038"/>
    <w:rsid w:val="002966F0"/>
    <w:rsid w:val="0029751C"/>
    <w:rsid w:val="002A01AF"/>
    <w:rsid w:val="002A0D7F"/>
    <w:rsid w:val="002A1561"/>
    <w:rsid w:val="002A32CA"/>
    <w:rsid w:val="002A44FE"/>
    <w:rsid w:val="002A50C6"/>
    <w:rsid w:val="002A6B35"/>
    <w:rsid w:val="002A7601"/>
    <w:rsid w:val="002B062D"/>
    <w:rsid w:val="002B0D17"/>
    <w:rsid w:val="002B0FCD"/>
    <w:rsid w:val="002B14F7"/>
    <w:rsid w:val="002B3985"/>
    <w:rsid w:val="002B4090"/>
    <w:rsid w:val="002B412E"/>
    <w:rsid w:val="002B5433"/>
    <w:rsid w:val="002B60CC"/>
    <w:rsid w:val="002B6977"/>
    <w:rsid w:val="002B6C1B"/>
    <w:rsid w:val="002C1576"/>
    <w:rsid w:val="002C1EF9"/>
    <w:rsid w:val="002C2BD9"/>
    <w:rsid w:val="002C53DB"/>
    <w:rsid w:val="002C6053"/>
    <w:rsid w:val="002C6BDE"/>
    <w:rsid w:val="002D1458"/>
    <w:rsid w:val="002D1F51"/>
    <w:rsid w:val="002D4532"/>
    <w:rsid w:val="002D4ABE"/>
    <w:rsid w:val="002D5526"/>
    <w:rsid w:val="002D6519"/>
    <w:rsid w:val="002D65CA"/>
    <w:rsid w:val="002D6922"/>
    <w:rsid w:val="002D6DC3"/>
    <w:rsid w:val="002D75FE"/>
    <w:rsid w:val="002E0396"/>
    <w:rsid w:val="002E1F48"/>
    <w:rsid w:val="002E2344"/>
    <w:rsid w:val="002E24BE"/>
    <w:rsid w:val="002E3B05"/>
    <w:rsid w:val="002E3DCB"/>
    <w:rsid w:val="002E4606"/>
    <w:rsid w:val="002E568E"/>
    <w:rsid w:val="002E757B"/>
    <w:rsid w:val="002F091F"/>
    <w:rsid w:val="002F1376"/>
    <w:rsid w:val="002F44EF"/>
    <w:rsid w:val="002F4529"/>
    <w:rsid w:val="002F61B8"/>
    <w:rsid w:val="002F74F3"/>
    <w:rsid w:val="002F777B"/>
    <w:rsid w:val="003012E6"/>
    <w:rsid w:val="0030281B"/>
    <w:rsid w:val="00302FA1"/>
    <w:rsid w:val="003037CB"/>
    <w:rsid w:val="00304BC3"/>
    <w:rsid w:val="00304C9C"/>
    <w:rsid w:val="003059DB"/>
    <w:rsid w:val="00305A43"/>
    <w:rsid w:val="00306664"/>
    <w:rsid w:val="00306B25"/>
    <w:rsid w:val="00307914"/>
    <w:rsid w:val="0031181C"/>
    <w:rsid w:val="00311BFC"/>
    <w:rsid w:val="00313A0A"/>
    <w:rsid w:val="003153A4"/>
    <w:rsid w:val="0031550F"/>
    <w:rsid w:val="00315FB1"/>
    <w:rsid w:val="0032193B"/>
    <w:rsid w:val="0032194F"/>
    <w:rsid w:val="00322436"/>
    <w:rsid w:val="00323245"/>
    <w:rsid w:val="003234FF"/>
    <w:rsid w:val="00323D42"/>
    <w:rsid w:val="00324623"/>
    <w:rsid w:val="003269FA"/>
    <w:rsid w:val="00326F36"/>
    <w:rsid w:val="00327161"/>
    <w:rsid w:val="0032756F"/>
    <w:rsid w:val="00327A46"/>
    <w:rsid w:val="00330DD2"/>
    <w:rsid w:val="00330ED8"/>
    <w:rsid w:val="0033126A"/>
    <w:rsid w:val="003325A6"/>
    <w:rsid w:val="00332F0B"/>
    <w:rsid w:val="00333648"/>
    <w:rsid w:val="00333AE9"/>
    <w:rsid w:val="00334509"/>
    <w:rsid w:val="003348E4"/>
    <w:rsid w:val="00334E2B"/>
    <w:rsid w:val="00335331"/>
    <w:rsid w:val="003358C7"/>
    <w:rsid w:val="00336D78"/>
    <w:rsid w:val="00337655"/>
    <w:rsid w:val="00344A85"/>
    <w:rsid w:val="00346027"/>
    <w:rsid w:val="003461AD"/>
    <w:rsid w:val="003462D7"/>
    <w:rsid w:val="0035019A"/>
    <w:rsid w:val="00351C15"/>
    <w:rsid w:val="00351E00"/>
    <w:rsid w:val="00352BBD"/>
    <w:rsid w:val="003531C6"/>
    <w:rsid w:val="0035345B"/>
    <w:rsid w:val="00353F08"/>
    <w:rsid w:val="003549E9"/>
    <w:rsid w:val="00354CF3"/>
    <w:rsid w:val="00355008"/>
    <w:rsid w:val="0035628B"/>
    <w:rsid w:val="003563BE"/>
    <w:rsid w:val="0035704C"/>
    <w:rsid w:val="0036098B"/>
    <w:rsid w:val="00360AB1"/>
    <w:rsid w:val="00360B51"/>
    <w:rsid w:val="00361359"/>
    <w:rsid w:val="00361F24"/>
    <w:rsid w:val="003624D1"/>
    <w:rsid w:val="00362B74"/>
    <w:rsid w:val="00363336"/>
    <w:rsid w:val="00363CAD"/>
    <w:rsid w:val="00365E50"/>
    <w:rsid w:val="0036718B"/>
    <w:rsid w:val="00367274"/>
    <w:rsid w:val="00367B8C"/>
    <w:rsid w:val="00370D93"/>
    <w:rsid w:val="00371E88"/>
    <w:rsid w:val="0037307A"/>
    <w:rsid w:val="00373807"/>
    <w:rsid w:val="00374457"/>
    <w:rsid w:val="003747A7"/>
    <w:rsid w:val="00375983"/>
    <w:rsid w:val="00375B18"/>
    <w:rsid w:val="0037606E"/>
    <w:rsid w:val="003763B4"/>
    <w:rsid w:val="00376569"/>
    <w:rsid w:val="003773EB"/>
    <w:rsid w:val="00380348"/>
    <w:rsid w:val="003814A8"/>
    <w:rsid w:val="003829D1"/>
    <w:rsid w:val="00382AB5"/>
    <w:rsid w:val="00382D31"/>
    <w:rsid w:val="003834D0"/>
    <w:rsid w:val="00384266"/>
    <w:rsid w:val="0038481B"/>
    <w:rsid w:val="00385DAF"/>
    <w:rsid w:val="00385F9A"/>
    <w:rsid w:val="003869A7"/>
    <w:rsid w:val="003869EE"/>
    <w:rsid w:val="00387076"/>
    <w:rsid w:val="00387091"/>
    <w:rsid w:val="00387C30"/>
    <w:rsid w:val="003900A4"/>
    <w:rsid w:val="0039035E"/>
    <w:rsid w:val="00391219"/>
    <w:rsid w:val="00391A25"/>
    <w:rsid w:val="003924AD"/>
    <w:rsid w:val="00392A79"/>
    <w:rsid w:val="0039320B"/>
    <w:rsid w:val="00393271"/>
    <w:rsid w:val="00395949"/>
    <w:rsid w:val="00395AD6"/>
    <w:rsid w:val="003A028D"/>
    <w:rsid w:val="003A2DB3"/>
    <w:rsid w:val="003A31CC"/>
    <w:rsid w:val="003A4F30"/>
    <w:rsid w:val="003A5D18"/>
    <w:rsid w:val="003A6EEF"/>
    <w:rsid w:val="003A70D3"/>
    <w:rsid w:val="003A7886"/>
    <w:rsid w:val="003A7E0B"/>
    <w:rsid w:val="003B2231"/>
    <w:rsid w:val="003B2344"/>
    <w:rsid w:val="003B68E3"/>
    <w:rsid w:val="003B723D"/>
    <w:rsid w:val="003B7450"/>
    <w:rsid w:val="003B788D"/>
    <w:rsid w:val="003B78EE"/>
    <w:rsid w:val="003B79F4"/>
    <w:rsid w:val="003B7B67"/>
    <w:rsid w:val="003C2EEE"/>
    <w:rsid w:val="003C3280"/>
    <w:rsid w:val="003C3F1B"/>
    <w:rsid w:val="003C4DF5"/>
    <w:rsid w:val="003C4F77"/>
    <w:rsid w:val="003C534E"/>
    <w:rsid w:val="003C5710"/>
    <w:rsid w:val="003C5F03"/>
    <w:rsid w:val="003C6B28"/>
    <w:rsid w:val="003C6F49"/>
    <w:rsid w:val="003C76C2"/>
    <w:rsid w:val="003D01CE"/>
    <w:rsid w:val="003D1006"/>
    <w:rsid w:val="003D108D"/>
    <w:rsid w:val="003D2476"/>
    <w:rsid w:val="003D3A93"/>
    <w:rsid w:val="003D46FB"/>
    <w:rsid w:val="003D5511"/>
    <w:rsid w:val="003D577E"/>
    <w:rsid w:val="003D5B1A"/>
    <w:rsid w:val="003D73F1"/>
    <w:rsid w:val="003E0010"/>
    <w:rsid w:val="003E0E52"/>
    <w:rsid w:val="003E10C2"/>
    <w:rsid w:val="003E1296"/>
    <w:rsid w:val="003E1B7C"/>
    <w:rsid w:val="003E2270"/>
    <w:rsid w:val="003E2CC5"/>
    <w:rsid w:val="003E3028"/>
    <w:rsid w:val="003E53CC"/>
    <w:rsid w:val="003E5915"/>
    <w:rsid w:val="003E62CE"/>
    <w:rsid w:val="003E7AF2"/>
    <w:rsid w:val="003F0A37"/>
    <w:rsid w:val="003F0CA8"/>
    <w:rsid w:val="003F18B1"/>
    <w:rsid w:val="003F277F"/>
    <w:rsid w:val="003F2B8D"/>
    <w:rsid w:val="003F4174"/>
    <w:rsid w:val="003F5936"/>
    <w:rsid w:val="003F6C80"/>
    <w:rsid w:val="003F72C3"/>
    <w:rsid w:val="0040064F"/>
    <w:rsid w:val="004017DF"/>
    <w:rsid w:val="004018EC"/>
    <w:rsid w:val="00401956"/>
    <w:rsid w:val="004024BA"/>
    <w:rsid w:val="00402A4E"/>
    <w:rsid w:val="00402BF6"/>
    <w:rsid w:val="00404370"/>
    <w:rsid w:val="0040564C"/>
    <w:rsid w:val="004059F0"/>
    <w:rsid w:val="00407588"/>
    <w:rsid w:val="004134FA"/>
    <w:rsid w:val="0041378E"/>
    <w:rsid w:val="0041408A"/>
    <w:rsid w:val="00415052"/>
    <w:rsid w:val="00415B19"/>
    <w:rsid w:val="00415D52"/>
    <w:rsid w:val="00416B00"/>
    <w:rsid w:val="00416F13"/>
    <w:rsid w:val="00417655"/>
    <w:rsid w:val="0041771F"/>
    <w:rsid w:val="004178C1"/>
    <w:rsid w:val="00417B39"/>
    <w:rsid w:val="00417D2B"/>
    <w:rsid w:val="00420D1E"/>
    <w:rsid w:val="00420DF0"/>
    <w:rsid w:val="00420E86"/>
    <w:rsid w:val="00421F4D"/>
    <w:rsid w:val="00422868"/>
    <w:rsid w:val="00422E89"/>
    <w:rsid w:val="0042325C"/>
    <w:rsid w:val="00431F8F"/>
    <w:rsid w:val="004321B9"/>
    <w:rsid w:val="0043224A"/>
    <w:rsid w:val="00432AA5"/>
    <w:rsid w:val="00432DF7"/>
    <w:rsid w:val="004337FF"/>
    <w:rsid w:val="00433AA8"/>
    <w:rsid w:val="00433AFB"/>
    <w:rsid w:val="0043413B"/>
    <w:rsid w:val="00434A52"/>
    <w:rsid w:val="004351BA"/>
    <w:rsid w:val="00435866"/>
    <w:rsid w:val="004368F9"/>
    <w:rsid w:val="004373CB"/>
    <w:rsid w:val="00440C90"/>
    <w:rsid w:val="004412D7"/>
    <w:rsid w:val="00441B0F"/>
    <w:rsid w:val="00441D79"/>
    <w:rsid w:val="004426B4"/>
    <w:rsid w:val="00442B31"/>
    <w:rsid w:val="004431B1"/>
    <w:rsid w:val="004436FC"/>
    <w:rsid w:val="00444394"/>
    <w:rsid w:val="0044444E"/>
    <w:rsid w:val="00446476"/>
    <w:rsid w:val="004466C5"/>
    <w:rsid w:val="00446B5A"/>
    <w:rsid w:val="004472B0"/>
    <w:rsid w:val="004502B0"/>
    <w:rsid w:val="004509C4"/>
    <w:rsid w:val="00451588"/>
    <w:rsid w:val="0045244B"/>
    <w:rsid w:val="004526B0"/>
    <w:rsid w:val="00452E5D"/>
    <w:rsid w:val="00453A94"/>
    <w:rsid w:val="004544A6"/>
    <w:rsid w:val="004545F6"/>
    <w:rsid w:val="00454D3F"/>
    <w:rsid w:val="00454DB6"/>
    <w:rsid w:val="004551E0"/>
    <w:rsid w:val="00457EA2"/>
    <w:rsid w:val="00460558"/>
    <w:rsid w:val="0046077C"/>
    <w:rsid w:val="00460FE4"/>
    <w:rsid w:val="00461DFF"/>
    <w:rsid w:val="00461EBE"/>
    <w:rsid w:val="0046278D"/>
    <w:rsid w:val="004628DA"/>
    <w:rsid w:val="00462D29"/>
    <w:rsid w:val="00463207"/>
    <w:rsid w:val="00463C3D"/>
    <w:rsid w:val="00464022"/>
    <w:rsid w:val="00465180"/>
    <w:rsid w:val="0046579E"/>
    <w:rsid w:val="00465876"/>
    <w:rsid w:val="0046605D"/>
    <w:rsid w:val="00466B49"/>
    <w:rsid w:val="00467442"/>
    <w:rsid w:val="00470553"/>
    <w:rsid w:val="0047370B"/>
    <w:rsid w:val="00473940"/>
    <w:rsid w:val="004753C3"/>
    <w:rsid w:val="00475845"/>
    <w:rsid w:val="00475D82"/>
    <w:rsid w:val="00477C2A"/>
    <w:rsid w:val="0048140F"/>
    <w:rsid w:val="00481E47"/>
    <w:rsid w:val="004823E5"/>
    <w:rsid w:val="0048276C"/>
    <w:rsid w:val="004828A4"/>
    <w:rsid w:val="00482B3D"/>
    <w:rsid w:val="00483E6B"/>
    <w:rsid w:val="0048514C"/>
    <w:rsid w:val="0048618A"/>
    <w:rsid w:val="004873EB"/>
    <w:rsid w:val="004874EE"/>
    <w:rsid w:val="0048781B"/>
    <w:rsid w:val="004909E1"/>
    <w:rsid w:val="00490A9D"/>
    <w:rsid w:val="00490CB6"/>
    <w:rsid w:val="004913D0"/>
    <w:rsid w:val="00494058"/>
    <w:rsid w:val="00496B40"/>
    <w:rsid w:val="00496E3F"/>
    <w:rsid w:val="004A02EB"/>
    <w:rsid w:val="004A0C1B"/>
    <w:rsid w:val="004A14BC"/>
    <w:rsid w:val="004A1C78"/>
    <w:rsid w:val="004A239C"/>
    <w:rsid w:val="004A25CC"/>
    <w:rsid w:val="004A2B47"/>
    <w:rsid w:val="004A2C4E"/>
    <w:rsid w:val="004A411D"/>
    <w:rsid w:val="004A5705"/>
    <w:rsid w:val="004A70F1"/>
    <w:rsid w:val="004A73EA"/>
    <w:rsid w:val="004A74FC"/>
    <w:rsid w:val="004A7AAA"/>
    <w:rsid w:val="004B03B5"/>
    <w:rsid w:val="004B044E"/>
    <w:rsid w:val="004B08D7"/>
    <w:rsid w:val="004B0C74"/>
    <w:rsid w:val="004B1D1D"/>
    <w:rsid w:val="004B4F20"/>
    <w:rsid w:val="004B5F0C"/>
    <w:rsid w:val="004B7068"/>
    <w:rsid w:val="004B7076"/>
    <w:rsid w:val="004C0F0B"/>
    <w:rsid w:val="004C1CD4"/>
    <w:rsid w:val="004C304A"/>
    <w:rsid w:val="004C3926"/>
    <w:rsid w:val="004C4774"/>
    <w:rsid w:val="004C57B9"/>
    <w:rsid w:val="004C68D2"/>
    <w:rsid w:val="004C7C91"/>
    <w:rsid w:val="004D10C7"/>
    <w:rsid w:val="004D132C"/>
    <w:rsid w:val="004D18CB"/>
    <w:rsid w:val="004D2314"/>
    <w:rsid w:val="004D40BA"/>
    <w:rsid w:val="004D41C3"/>
    <w:rsid w:val="004D4E5D"/>
    <w:rsid w:val="004D6E75"/>
    <w:rsid w:val="004D6E83"/>
    <w:rsid w:val="004E083D"/>
    <w:rsid w:val="004E0C40"/>
    <w:rsid w:val="004E1217"/>
    <w:rsid w:val="004E1406"/>
    <w:rsid w:val="004E16DC"/>
    <w:rsid w:val="004E226D"/>
    <w:rsid w:val="004E36C8"/>
    <w:rsid w:val="004E38F5"/>
    <w:rsid w:val="004E3DC2"/>
    <w:rsid w:val="004E5BF1"/>
    <w:rsid w:val="004E606F"/>
    <w:rsid w:val="004E637A"/>
    <w:rsid w:val="004E6DAA"/>
    <w:rsid w:val="004E79B1"/>
    <w:rsid w:val="004E7A66"/>
    <w:rsid w:val="004E7DBD"/>
    <w:rsid w:val="004F00A2"/>
    <w:rsid w:val="004F018A"/>
    <w:rsid w:val="004F0383"/>
    <w:rsid w:val="004F1BE6"/>
    <w:rsid w:val="004F1DF2"/>
    <w:rsid w:val="004F1E9C"/>
    <w:rsid w:val="004F20AE"/>
    <w:rsid w:val="004F3866"/>
    <w:rsid w:val="004F4009"/>
    <w:rsid w:val="004F4464"/>
    <w:rsid w:val="004F6B55"/>
    <w:rsid w:val="004F6F59"/>
    <w:rsid w:val="0050051B"/>
    <w:rsid w:val="005011EA"/>
    <w:rsid w:val="00501AFE"/>
    <w:rsid w:val="00501BE6"/>
    <w:rsid w:val="00501D1D"/>
    <w:rsid w:val="00502458"/>
    <w:rsid w:val="005026AC"/>
    <w:rsid w:val="00502ACE"/>
    <w:rsid w:val="00503A48"/>
    <w:rsid w:val="00503FA8"/>
    <w:rsid w:val="00504272"/>
    <w:rsid w:val="005042C7"/>
    <w:rsid w:val="00506E6C"/>
    <w:rsid w:val="00507224"/>
    <w:rsid w:val="00507B35"/>
    <w:rsid w:val="005111F5"/>
    <w:rsid w:val="00512C20"/>
    <w:rsid w:val="005134A3"/>
    <w:rsid w:val="0051399B"/>
    <w:rsid w:val="00513A43"/>
    <w:rsid w:val="005143D4"/>
    <w:rsid w:val="005149D0"/>
    <w:rsid w:val="00514C3B"/>
    <w:rsid w:val="00515364"/>
    <w:rsid w:val="00516B6E"/>
    <w:rsid w:val="00517BF0"/>
    <w:rsid w:val="005208A2"/>
    <w:rsid w:val="00522B9C"/>
    <w:rsid w:val="00522EA2"/>
    <w:rsid w:val="00523786"/>
    <w:rsid w:val="005247A0"/>
    <w:rsid w:val="00524D8F"/>
    <w:rsid w:val="005250AE"/>
    <w:rsid w:val="00530A36"/>
    <w:rsid w:val="00531CD7"/>
    <w:rsid w:val="005320C0"/>
    <w:rsid w:val="0053249D"/>
    <w:rsid w:val="00532D71"/>
    <w:rsid w:val="00533D04"/>
    <w:rsid w:val="0053675B"/>
    <w:rsid w:val="00536FD2"/>
    <w:rsid w:val="005378B2"/>
    <w:rsid w:val="00537F2F"/>
    <w:rsid w:val="00540262"/>
    <w:rsid w:val="00540DBA"/>
    <w:rsid w:val="0054138F"/>
    <w:rsid w:val="005419BF"/>
    <w:rsid w:val="00541C0A"/>
    <w:rsid w:val="005426EB"/>
    <w:rsid w:val="005429A8"/>
    <w:rsid w:val="00543A8D"/>
    <w:rsid w:val="00545530"/>
    <w:rsid w:val="00546D6D"/>
    <w:rsid w:val="005472A2"/>
    <w:rsid w:val="00551321"/>
    <w:rsid w:val="00552485"/>
    <w:rsid w:val="00552B6E"/>
    <w:rsid w:val="00552C7D"/>
    <w:rsid w:val="00552D90"/>
    <w:rsid w:val="00554DC5"/>
    <w:rsid w:val="00555694"/>
    <w:rsid w:val="005565B8"/>
    <w:rsid w:val="00556944"/>
    <w:rsid w:val="00557582"/>
    <w:rsid w:val="00561E3D"/>
    <w:rsid w:val="00563B85"/>
    <w:rsid w:val="00563FFC"/>
    <w:rsid w:val="00564EB0"/>
    <w:rsid w:val="00566668"/>
    <w:rsid w:val="00566C1E"/>
    <w:rsid w:val="0056769E"/>
    <w:rsid w:val="00567F58"/>
    <w:rsid w:val="00571441"/>
    <w:rsid w:val="005723E1"/>
    <w:rsid w:val="00572D1C"/>
    <w:rsid w:val="00573DBC"/>
    <w:rsid w:val="005766EA"/>
    <w:rsid w:val="005773D5"/>
    <w:rsid w:val="00577409"/>
    <w:rsid w:val="00582110"/>
    <w:rsid w:val="00582181"/>
    <w:rsid w:val="005823D3"/>
    <w:rsid w:val="00582570"/>
    <w:rsid w:val="0058296E"/>
    <w:rsid w:val="005829B6"/>
    <w:rsid w:val="00582E36"/>
    <w:rsid w:val="005840C3"/>
    <w:rsid w:val="00585834"/>
    <w:rsid w:val="00585CE7"/>
    <w:rsid w:val="00585D5F"/>
    <w:rsid w:val="00585E6D"/>
    <w:rsid w:val="005874C6"/>
    <w:rsid w:val="0059013F"/>
    <w:rsid w:val="005902B0"/>
    <w:rsid w:val="00590BCD"/>
    <w:rsid w:val="00591231"/>
    <w:rsid w:val="005912EB"/>
    <w:rsid w:val="00592B93"/>
    <w:rsid w:val="00593798"/>
    <w:rsid w:val="0059513A"/>
    <w:rsid w:val="00596A18"/>
    <w:rsid w:val="00596BE6"/>
    <w:rsid w:val="00596DFF"/>
    <w:rsid w:val="00596EE3"/>
    <w:rsid w:val="005971DF"/>
    <w:rsid w:val="00597F81"/>
    <w:rsid w:val="005A0364"/>
    <w:rsid w:val="005A0D9E"/>
    <w:rsid w:val="005A0E05"/>
    <w:rsid w:val="005A0EE9"/>
    <w:rsid w:val="005A1677"/>
    <w:rsid w:val="005A17D0"/>
    <w:rsid w:val="005A1A64"/>
    <w:rsid w:val="005A2F6E"/>
    <w:rsid w:val="005A3559"/>
    <w:rsid w:val="005A3715"/>
    <w:rsid w:val="005A40D9"/>
    <w:rsid w:val="005A43A4"/>
    <w:rsid w:val="005A45C4"/>
    <w:rsid w:val="005A5FA9"/>
    <w:rsid w:val="005B1A35"/>
    <w:rsid w:val="005B2500"/>
    <w:rsid w:val="005B2A31"/>
    <w:rsid w:val="005B3A04"/>
    <w:rsid w:val="005B4050"/>
    <w:rsid w:val="005B5479"/>
    <w:rsid w:val="005B55D9"/>
    <w:rsid w:val="005B592E"/>
    <w:rsid w:val="005B5EBF"/>
    <w:rsid w:val="005B62E2"/>
    <w:rsid w:val="005B7087"/>
    <w:rsid w:val="005C015B"/>
    <w:rsid w:val="005C0688"/>
    <w:rsid w:val="005C0F37"/>
    <w:rsid w:val="005C2F6B"/>
    <w:rsid w:val="005C3192"/>
    <w:rsid w:val="005C324D"/>
    <w:rsid w:val="005C5863"/>
    <w:rsid w:val="005C6CB9"/>
    <w:rsid w:val="005C7A55"/>
    <w:rsid w:val="005C7B4C"/>
    <w:rsid w:val="005D050C"/>
    <w:rsid w:val="005D08D6"/>
    <w:rsid w:val="005D09C8"/>
    <w:rsid w:val="005D0E7F"/>
    <w:rsid w:val="005D2292"/>
    <w:rsid w:val="005D248B"/>
    <w:rsid w:val="005D39F8"/>
    <w:rsid w:val="005D3AE6"/>
    <w:rsid w:val="005D3CEE"/>
    <w:rsid w:val="005D544E"/>
    <w:rsid w:val="005D57DC"/>
    <w:rsid w:val="005D6413"/>
    <w:rsid w:val="005D6A0E"/>
    <w:rsid w:val="005D6BFA"/>
    <w:rsid w:val="005D6C30"/>
    <w:rsid w:val="005D79C9"/>
    <w:rsid w:val="005D7C43"/>
    <w:rsid w:val="005E0676"/>
    <w:rsid w:val="005E428F"/>
    <w:rsid w:val="005E4A8D"/>
    <w:rsid w:val="005E51DA"/>
    <w:rsid w:val="005E6D05"/>
    <w:rsid w:val="005F14D4"/>
    <w:rsid w:val="005F1A47"/>
    <w:rsid w:val="005F1BDE"/>
    <w:rsid w:val="005F3507"/>
    <w:rsid w:val="005F43CF"/>
    <w:rsid w:val="005F48D9"/>
    <w:rsid w:val="005F55C0"/>
    <w:rsid w:val="005F6DA9"/>
    <w:rsid w:val="005F718F"/>
    <w:rsid w:val="005F74B2"/>
    <w:rsid w:val="005F76EC"/>
    <w:rsid w:val="00600148"/>
    <w:rsid w:val="00600392"/>
    <w:rsid w:val="006014FF"/>
    <w:rsid w:val="00601CB0"/>
    <w:rsid w:val="006062AB"/>
    <w:rsid w:val="00606937"/>
    <w:rsid w:val="006072B6"/>
    <w:rsid w:val="006075CC"/>
    <w:rsid w:val="006105BB"/>
    <w:rsid w:val="00611B17"/>
    <w:rsid w:val="00611F5C"/>
    <w:rsid w:val="006129A1"/>
    <w:rsid w:val="00612A6D"/>
    <w:rsid w:val="006146B4"/>
    <w:rsid w:val="0061584B"/>
    <w:rsid w:val="006165EC"/>
    <w:rsid w:val="00616932"/>
    <w:rsid w:val="00617C35"/>
    <w:rsid w:val="00620125"/>
    <w:rsid w:val="00621422"/>
    <w:rsid w:val="00622B0C"/>
    <w:rsid w:val="00624D5C"/>
    <w:rsid w:val="0062710D"/>
    <w:rsid w:val="0062792E"/>
    <w:rsid w:val="0063183C"/>
    <w:rsid w:val="00631EFF"/>
    <w:rsid w:val="00632E99"/>
    <w:rsid w:val="00633C95"/>
    <w:rsid w:val="00634A86"/>
    <w:rsid w:val="00635047"/>
    <w:rsid w:val="0063531C"/>
    <w:rsid w:val="00636367"/>
    <w:rsid w:val="0063648E"/>
    <w:rsid w:val="0063653B"/>
    <w:rsid w:val="006365E5"/>
    <w:rsid w:val="00637016"/>
    <w:rsid w:val="00637692"/>
    <w:rsid w:val="00640BE1"/>
    <w:rsid w:val="00641B12"/>
    <w:rsid w:val="006426FC"/>
    <w:rsid w:val="00642A94"/>
    <w:rsid w:val="00643C0B"/>
    <w:rsid w:val="00643F2B"/>
    <w:rsid w:val="00645A0E"/>
    <w:rsid w:val="006461DE"/>
    <w:rsid w:val="00646AED"/>
    <w:rsid w:val="00650FB4"/>
    <w:rsid w:val="00651AB4"/>
    <w:rsid w:val="006520E6"/>
    <w:rsid w:val="00653107"/>
    <w:rsid w:val="00653344"/>
    <w:rsid w:val="0065358D"/>
    <w:rsid w:val="00653AB5"/>
    <w:rsid w:val="00653BF5"/>
    <w:rsid w:val="006552E8"/>
    <w:rsid w:val="006561EF"/>
    <w:rsid w:val="0065775A"/>
    <w:rsid w:val="006578E0"/>
    <w:rsid w:val="00657DE4"/>
    <w:rsid w:val="00661544"/>
    <w:rsid w:val="00661816"/>
    <w:rsid w:val="00661D45"/>
    <w:rsid w:val="0066211E"/>
    <w:rsid w:val="00662521"/>
    <w:rsid w:val="006637BE"/>
    <w:rsid w:val="00665948"/>
    <w:rsid w:val="0066691B"/>
    <w:rsid w:val="006702BB"/>
    <w:rsid w:val="00673768"/>
    <w:rsid w:val="00673854"/>
    <w:rsid w:val="00673DEF"/>
    <w:rsid w:val="00673E29"/>
    <w:rsid w:val="006750B2"/>
    <w:rsid w:val="00675603"/>
    <w:rsid w:val="006766DB"/>
    <w:rsid w:val="0067756B"/>
    <w:rsid w:val="00677937"/>
    <w:rsid w:val="00677FC4"/>
    <w:rsid w:val="006801FA"/>
    <w:rsid w:val="00683088"/>
    <w:rsid w:val="0068376D"/>
    <w:rsid w:val="00683CC9"/>
    <w:rsid w:val="006845BF"/>
    <w:rsid w:val="006848EB"/>
    <w:rsid w:val="00685968"/>
    <w:rsid w:val="006864EE"/>
    <w:rsid w:val="00686BCF"/>
    <w:rsid w:val="00687B99"/>
    <w:rsid w:val="006901A5"/>
    <w:rsid w:val="00690F03"/>
    <w:rsid w:val="0069160E"/>
    <w:rsid w:val="00692760"/>
    <w:rsid w:val="00692984"/>
    <w:rsid w:val="00693709"/>
    <w:rsid w:val="00694811"/>
    <w:rsid w:val="00695386"/>
    <w:rsid w:val="00695478"/>
    <w:rsid w:val="00696173"/>
    <w:rsid w:val="006961E7"/>
    <w:rsid w:val="00696AA7"/>
    <w:rsid w:val="006A114C"/>
    <w:rsid w:val="006A1A92"/>
    <w:rsid w:val="006A37EB"/>
    <w:rsid w:val="006A3CAD"/>
    <w:rsid w:val="006A44D8"/>
    <w:rsid w:val="006A6103"/>
    <w:rsid w:val="006A622B"/>
    <w:rsid w:val="006B068A"/>
    <w:rsid w:val="006B1006"/>
    <w:rsid w:val="006B1C49"/>
    <w:rsid w:val="006B1F2E"/>
    <w:rsid w:val="006B2080"/>
    <w:rsid w:val="006B208D"/>
    <w:rsid w:val="006B2EDE"/>
    <w:rsid w:val="006B303D"/>
    <w:rsid w:val="006B43F1"/>
    <w:rsid w:val="006B43F9"/>
    <w:rsid w:val="006B4A27"/>
    <w:rsid w:val="006B59AB"/>
    <w:rsid w:val="006B5FE5"/>
    <w:rsid w:val="006B6CAC"/>
    <w:rsid w:val="006C0F3F"/>
    <w:rsid w:val="006C1B9D"/>
    <w:rsid w:val="006C1CCD"/>
    <w:rsid w:val="006C283D"/>
    <w:rsid w:val="006C3730"/>
    <w:rsid w:val="006C3D8E"/>
    <w:rsid w:val="006C404A"/>
    <w:rsid w:val="006C4173"/>
    <w:rsid w:val="006C4AFB"/>
    <w:rsid w:val="006C60D6"/>
    <w:rsid w:val="006C671F"/>
    <w:rsid w:val="006D1D22"/>
    <w:rsid w:val="006D24D7"/>
    <w:rsid w:val="006D3AAF"/>
    <w:rsid w:val="006D62F5"/>
    <w:rsid w:val="006D782F"/>
    <w:rsid w:val="006E06DC"/>
    <w:rsid w:val="006E1251"/>
    <w:rsid w:val="006E20DF"/>
    <w:rsid w:val="006E3C84"/>
    <w:rsid w:val="006E7014"/>
    <w:rsid w:val="006E77C8"/>
    <w:rsid w:val="006E7BEF"/>
    <w:rsid w:val="006F04E8"/>
    <w:rsid w:val="006F0EF1"/>
    <w:rsid w:val="006F120D"/>
    <w:rsid w:val="006F1FB9"/>
    <w:rsid w:val="006F200D"/>
    <w:rsid w:val="006F3A1D"/>
    <w:rsid w:val="006F428E"/>
    <w:rsid w:val="006F5277"/>
    <w:rsid w:val="006F5B0D"/>
    <w:rsid w:val="006F5C22"/>
    <w:rsid w:val="006F6107"/>
    <w:rsid w:val="006F70A3"/>
    <w:rsid w:val="006F7D2C"/>
    <w:rsid w:val="007025C5"/>
    <w:rsid w:val="00702EDC"/>
    <w:rsid w:val="00703606"/>
    <w:rsid w:val="00706410"/>
    <w:rsid w:val="00706B39"/>
    <w:rsid w:val="007132B8"/>
    <w:rsid w:val="00713894"/>
    <w:rsid w:val="00713B98"/>
    <w:rsid w:val="007157A5"/>
    <w:rsid w:val="00715A21"/>
    <w:rsid w:val="0071636F"/>
    <w:rsid w:val="00716C9A"/>
    <w:rsid w:val="007171C9"/>
    <w:rsid w:val="00717A3D"/>
    <w:rsid w:val="007211B5"/>
    <w:rsid w:val="0072174C"/>
    <w:rsid w:val="00721A59"/>
    <w:rsid w:val="0072333E"/>
    <w:rsid w:val="00723A4E"/>
    <w:rsid w:val="00724888"/>
    <w:rsid w:val="00724E19"/>
    <w:rsid w:val="007251FF"/>
    <w:rsid w:val="007252DB"/>
    <w:rsid w:val="00725EED"/>
    <w:rsid w:val="00727305"/>
    <w:rsid w:val="00727468"/>
    <w:rsid w:val="00727760"/>
    <w:rsid w:val="00727842"/>
    <w:rsid w:val="0073032E"/>
    <w:rsid w:val="0073033E"/>
    <w:rsid w:val="007303FA"/>
    <w:rsid w:val="007305FE"/>
    <w:rsid w:val="00730B5A"/>
    <w:rsid w:val="0073114D"/>
    <w:rsid w:val="00731799"/>
    <w:rsid w:val="00731AB8"/>
    <w:rsid w:val="00731D40"/>
    <w:rsid w:val="00732658"/>
    <w:rsid w:val="00733527"/>
    <w:rsid w:val="00734881"/>
    <w:rsid w:val="00735460"/>
    <w:rsid w:val="007355A3"/>
    <w:rsid w:val="007371E3"/>
    <w:rsid w:val="0074035A"/>
    <w:rsid w:val="007424D0"/>
    <w:rsid w:val="00743427"/>
    <w:rsid w:val="00743794"/>
    <w:rsid w:val="00744AD1"/>
    <w:rsid w:val="007451A5"/>
    <w:rsid w:val="00746705"/>
    <w:rsid w:val="00747B29"/>
    <w:rsid w:val="00747B66"/>
    <w:rsid w:val="00752A45"/>
    <w:rsid w:val="00752C80"/>
    <w:rsid w:val="00753E9D"/>
    <w:rsid w:val="007540C9"/>
    <w:rsid w:val="007543C5"/>
    <w:rsid w:val="00754B24"/>
    <w:rsid w:val="007557CB"/>
    <w:rsid w:val="00755A45"/>
    <w:rsid w:val="007561BB"/>
    <w:rsid w:val="00757D66"/>
    <w:rsid w:val="0076097A"/>
    <w:rsid w:val="007627FB"/>
    <w:rsid w:val="00765560"/>
    <w:rsid w:val="0076561D"/>
    <w:rsid w:val="0076565A"/>
    <w:rsid w:val="00765BCB"/>
    <w:rsid w:val="00765D77"/>
    <w:rsid w:val="007664F7"/>
    <w:rsid w:val="00766661"/>
    <w:rsid w:val="00766B8B"/>
    <w:rsid w:val="00766E18"/>
    <w:rsid w:val="0076765A"/>
    <w:rsid w:val="007677A3"/>
    <w:rsid w:val="007677BE"/>
    <w:rsid w:val="00771D78"/>
    <w:rsid w:val="007720C5"/>
    <w:rsid w:val="00772CDB"/>
    <w:rsid w:val="00777DCF"/>
    <w:rsid w:val="00780257"/>
    <w:rsid w:val="00780474"/>
    <w:rsid w:val="0078119A"/>
    <w:rsid w:val="007826B7"/>
    <w:rsid w:val="00782D01"/>
    <w:rsid w:val="007836BA"/>
    <w:rsid w:val="00783AF6"/>
    <w:rsid w:val="00783E0F"/>
    <w:rsid w:val="0078441C"/>
    <w:rsid w:val="00786E7F"/>
    <w:rsid w:val="0078741F"/>
    <w:rsid w:val="00790350"/>
    <w:rsid w:val="00790B3F"/>
    <w:rsid w:val="007919FD"/>
    <w:rsid w:val="0079261B"/>
    <w:rsid w:val="00792705"/>
    <w:rsid w:val="00792EB1"/>
    <w:rsid w:val="007933A6"/>
    <w:rsid w:val="00793503"/>
    <w:rsid w:val="00793837"/>
    <w:rsid w:val="00794905"/>
    <w:rsid w:val="00794A5E"/>
    <w:rsid w:val="007953AE"/>
    <w:rsid w:val="0079721C"/>
    <w:rsid w:val="007A0859"/>
    <w:rsid w:val="007A09FE"/>
    <w:rsid w:val="007A174F"/>
    <w:rsid w:val="007A1EEE"/>
    <w:rsid w:val="007A36AC"/>
    <w:rsid w:val="007A3A6A"/>
    <w:rsid w:val="007A3C6B"/>
    <w:rsid w:val="007A5EB9"/>
    <w:rsid w:val="007A6738"/>
    <w:rsid w:val="007A6884"/>
    <w:rsid w:val="007A767C"/>
    <w:rsid w:val="007A7847"/>
    <w:rsid w:val="007B14E9"/>
    <w:rsid w:val="007B2BFD"/>
    <w:rsid w:val="007B3493"/>
    <w:rsid w:val="007B4F23"/>
    <w:rsid w:val="007B605A"/>
    <w:rsid w:val="007B641D"/>
    <w:rsid w:val="007B65DA"/>
    <w:rsid w:val="007B663C"/>
    <w:rsid w:val="007B6ACC"/>
    <w:rsid w:val="007B6B83"/>
    <w:rsid w:val="007B6D1E"/>
    <w:rsid w:val="007B7876"/>
    <w:rsid w:val="007B7FEE"/>
    <w:rsid w:val="007C1367"/>
    <w:rsid w:val="007C2051"/>
    <w:rsid w:val="007C40A9"/>
    <w:rsid w:val="007C40AA"/>
    <w:rsid w:val="007C4B67"/>
    <w:rsid w:val="007C5B0F"/>
    <w:rsid w:val="007C5E00"/>
    <w:rsid w:val="007C633F"/>
    <w:rsid w:val="007C6838"/>
    <w:rsid w:val="007C6A62"/>
    <w:rsid w:val="007D2574"/>
    <w:rsid w:val="007D3BB3"/>
    <w:rsid w:val="007D3F74"/>
    <w:rsid w:val="007D4214"/>
    <w:rsid w:val="007D4FAF"/>
    <w:rsid w:val="007D56B2"/>
    <w:rsid w:val="007D5F59"/>
    <w:rsid w:val="007D5FA7"/>
    <w:rsid w:val="007E0072"/>
    <w:rsid w:val="007E1077"/>
    <w:rsid w:val="007E18D6"/>
    <w:rsid w:val="007E1994"/>
    <w:rsid w:val="007E1BCE"/>
    <w:rsid w:val="007E233B"/>
    <w:rsid w:val="007E2643"/>
    <w:rsid w:val="007E2BDE"/>
    <w:rsid w:val="007E3780"/>
    <w:rsid w:val="007E3E42"/>
    <w:rsid w:val="007E42EE"/>
    <w:rsid w:val="007E456D"/>
    <w:rsid w:val="007E7267"/>
    <w:rsid w:val="007F0D2B"/>
    <w:rsid w:val="007F18F6"/>
    <w:rsid w:val="007F1C86"/>
    <w:rsid w:val="007F2E64"/>
    <w:rsid w:val="007F4257"/>
    <w:rsid w:val="007F4B74"/>
    <w:rsid w:val="007F6406"/>
    <w:rsid w:val="007F66A4"/>
    <w:rsid w:val="007F67B8"/>
    <w:rsid w:val="007F7ABE"/>
    <w:rsid w:val="0080233F"/>
    <w:rsid w:val="0080314E"/>
    <w:rsid w:val="008036C5"/>
    <w:rsid w:val="00804991"/>
    <w:rsid w:val="0080532F"/>
    <w:rsid w:val="00805BBC"/>
    <w:rsid w:val="00806ED3"/>
    <w:rsid w:val="0080728B"/>
    <w:rsid w:val="0080756A"/>
    <w:rsid w:val="0080766A"/>
    <w:rsid w:val="008106E9"/>
    <w:rsid w:val="00810906"/>
    <w:rsid w:val="00811273"/>
    <w:rsid w:val="00811613"/>
    <w:rsid w:val="00812C1D"/>
    <w:rsid w:val="00813E2B"/>
    <w:rsid w:val="008144DB"/>
    <w:rsid w:val="008151E7"/>
    <w:rsid w:val="008161B1"/>
    <w:rsid w:val="00816332"/>
    <w:rsid w:val="0081715E"/>
    <w:rsid w:val="00817922"/>
    <w:rsid w:val="00820006"/>
    <w:rsid w:val="00820B01"/>
    <w:rsid w:val="0082117A"/>
    <w:rsid w:val="008211FF"/>
    <w:rsid w:val="00822BA9"/>
    <w:rsid w:val="008245C7"/>
    <w:rsid w:val="00826228"/>
    <w:rsid w:val="00826601"/>
    <w:rsid w:val="00826652"/>
    <w:rsid w:val="00826809"/>
    <w:rsid w:val="008273E5"/>
    <w:rsid w:val="00830471"/>
    <w:rsid w:val="0083140F"/>
    <w:rsid w:val="00831543"/>
    <w:rsid w:val="0083189D"/>
    <w:rsid w:val="008329A1"/>
    <w:rsid w:val="00832A3B"/>
    <w:rsid w:val="00832CA0"/>
    <w:rsid w:val="00832E50"/>
    <w:rsid w:val="008333DC"/>
    <w:rsid w:val="00833406"/>
    <w:rsid w:val="008337AF"/>
    <w:rsid w:val="00834475"/>
    <w:rsid w:val="008347FF"/>
    <w:rsid w:val="00835FE7"/>
    <w:rsid w:val="008364DB"/>
    <w:rsid w:val="00836A15"/>
    <w:rsid w:val="00840323"/>
    <w:rsid w:val="00840666"/>
    <w:rsid w:val="008414A0"/>
    <w:rsid w:val="00842E0A"/>
    <w:rsid w:val="00842F8C"/>
    <w:rsid w:val="00844AD5"/>
    <w:rsid w:val="008462D2"/>
    <w:rsid w:val="00851589"/>
    <w:rsid w:val="008516ED"/>
    <w:rsid w:val="00852503"/>
    <w:rsid w:val="0085279C"/>
    <w:rsid w:val="00853628"/>
    <w:rsid w:val="00857B25"/>
    <w:rsid w:val="008601BC"/>
    <w:rsid w:val="008601E8"/>
    <w:rsid w:val="0086256C"/>
    <w:rsid w:val="00862B34"/>
    <w:rsid w:val="0086323D"/>
    <w:rsid w:val="0086405F"/>
    <w:rsid w:val="008655F8"/>
    <w:rsid w:val="00866829"/>
    <w:rsid w:val="00872E1E"/>
    <w:rsid w:val="00872FBD"/>
    <w:rsid w:val="0087328F"/>
    <w:rsid w:val="0087360B"/>
    <w:rsid w:val="00874789"/>
    <w:rsid w:val="00875407"/>
    <w:rsid w:val="00875EC7"/>
    <w:rsid w:val="00875F73"/>
    <w:rsid w:val="00876092"/>
    <w:rsid w:val="008761A9"/>
    <w:rsid w:val="00876D9D"/>
    <w:rsid w:val="00877ADC"/>
    <w:rsid w:val="008800F4"/>
    <w:rsid w:val="008808ED"/>
    <w:rsid w:val="008812EC"/>
    <w:rsid w:val="00881DE6"/>
    <w:rsid w:val="008823BA"/>
    <w:rsid w:val="00883144"/>
    <w:rsid w:val="008867E6"/>
    <w:rsid w:val="00887604"/>
    <w:rsid w:val="00891A51"/>
    <w:rsid w:val="00891D80"/>
    <w:rsid w:val="00893096"/>
    <w:rsid w:val="00893310"/>
    <w:rsid w:val="00893979"/>
    <w:rsid w:val="00893C9F"/>
    <w:rsid w:val="0089407D"/>
    <w:rsid w:val="00894C17"/>
    <w:rsid w:val="00895EBF"/>
    <w:rsid w:val="00896627"/>
    <w:rsid w:val="00896A07"/>
    <w:rsid w:val="0089734C"/>
    <w:rsid w:val="008979B7"/>
    <w:rsid w:val="00897EC6"/>
    <w:rsid w:val="008A1AB9"/>
    <w:rsid w:val="008A363D"/>
    <w:rsid w:val="008A3D6F"/>
    <w:rsid w:val="008A4444"/>
    <w:rsid w:val="008A4BB8"/>
    <w:rsid w:val="008A4D33"/>
    <w:rsid w:val="008A59D8"/>
    <w:rsid w:val="008A5B6A"/>
    <w:rsid w:val="008A63A7"/>
    <w:rsid w:val="008A63E8"/>
    <w:rsid w:val="008A725D"/>
    <w:rsid w:val="008A75D8"/>
    <w:rsid w:val="008B0186"/>
    <w:rsid w:val="008B0D39"/>
    <w:rsid w:val="008B2D45"/>
    <w:rsid w:val="008B312A"/>
    <w:rsid w:val="008B4F13"/>
    <w:rsid w:val="008B5EB4"/>
    <w:rsid w:val="008B67A9"/>
    <w:rsid w:val="008B6B96"/>
    <w:rsid w:val="008B6C07"/>
    <w:rsid w:val="008B71EB"/>
    <w:rsid w:val="008B723D"/>
    <w:rsid w:val="008C01CE"/>
    <w:rsid w:val="008C0334"/>
    <w:rsid w:val="008C16C8"/>
    <w:rsid w:val="008C1A82"/>
    <w:rsid w:val="008C292F"/>
    <w:rsid w:val="008C57B8"/>
    <w:rsid w:val="008C6329"/>
    <w:rsid w:val="008C78E3"/>
    <w:rsid w:val="008D19E4"/>
    <w:rsid w:val="008D1B86"/>
    <w:rsid w:val="008D225B"/>
    <w:rsid w:val="008D2F7B"/>
    <w:rsid w:val="008D2FC6"/>
    <w:rsid w:val="008D35A9"/>
    <w:rsid w:val="008D4737"/>
    <w:rsid w:val="008D5509"/>
    <w:rsid w:val="008D566C"/>
    <w:rsid w:val="008D6046"/>
    <w:rsid w:val="008D6861"/>
    <w:rsid w:val="008E0FDE"/>
    <w:rsid w:val="008E10DC"/>
    <w:rsid w:val="008E2B52"/>
    <w:rsid w:val="008E321C"/>
    <w:rsid w:val="008E5098"/>
    <w:rsid w:val="008E5911"/>
    <w:rsid w:val="008E7BF8"/>
    <w:rsid w:val="008F0C48"/>
    <w:rsid w:val="008F0F8C"/>
    <w:rsid w:val="008F11AF"/>
    <w:rsid w:val="008F149D"/>
    <w:rsid w:val="008F2C9C"/>
    <w:rsid w:val="008F336B"/>
    <w:rsid w:val="008F372B"/>
    <w:rsid w:val="008F484F"/>
    <w:rsid w:val="008F61BA"/>
    <w:rsid w:val="008F65E7"/>
    <w:rsid w:val="008F673A"/>
    <w:rsid w:val="008F7088"/>
    <w:rsid w:val="008F71DD"/>
    <w:rsid w:val="008F7212"/>
    <w:rsid w:val="008F7CA8"/>
    <w:rsid w:val="00900195"/>
    <w:rsid w:val="00900236"/>
    <w:rsid w:val="009011A1"/>
    <w:rsid w:val="00901EA5"/>
    <w:rsid w:val="00902085"/>
    <w:rsid w:val="0090265B"/>
    <w:rsid w:val="009030B2"/>
    <w:rsid w:val="009033F7"/>
    <w:rsid w:val="0090377B"/>
    <w:rsid w:val="00903F74"/>
    <w:rsid w:val="00903FAF"/>
    <w:rsid w:val="0090646C"/>
    <w:rsid w:val="00907216"/>
    <w:rsid w:val="009072BF"/>
    <w:rsid w:val="00907D34"/>
    <w:rsid w:val="009100D1"/>
    <w:rsid w:val="00910366"/>
    <w:rsid w:val="00910C3E"/>
    <w:rsid w:val="009119F5"/>
    <w:rsid w:val="0091218D"/>
    <w:rsid w:val="00913FC3"/>
    <w:rsid w:val="009140A9"/>
    <w:rsid w:val="00914AD5"/>
    <w:rsid w:val="00915212"/>
    <w:rsid w:val="00915E65"/>
    <w:rsid w:val="00915F6F"/>
    <w:rsid w:val="00917758"/>
    <w:rsid w:val="00917B7D"/>
    <w:rsid w:val="009200C0"/>
    <w:rsid w:val="00920976"/>
    <w:rsid w:val="009212DA"/>
    <w:rsid w:val="00921513"/>
    <w:rsid w:val="00921D9C"/>
    <w:rsid w:val="0092390D"/>
    <w:rsid w:val="00923CF2"/>
    <w:rsid w:val="0092418E"/>
    <w:rsid w:val="00924D5A"/>
    <w:rsid w:val="00924F8C"/>
    <w:rsid w:val="009266B4"/>
    <w:rsid w:val="0092715B"/>
    <w:rsid w:val="009272E6"/>
    <w:rsid w:val="00930441"/>
    <w:rsid w:val="0093049B"/>
    <w:rsid w:val="00932330"/>
    <w:rsid w:val="009326E7"/>
    <w:rsid w:val="00934962"/>
    <w:rsid w:val="00934CA6"/>
    <w:rsid w:val="00935062"/>
    <w:rsid w:val="009367E9"/>
    <w:rsid w:val="009370B2"/>
    <w:rsid w:val="00940023"/>
    <w:rsid w:val="00940686"/>
    <w:rsid w:val="00940F62"/>
    <w:rsid w:val="00941E5D"/>
    <w:rsid w:val="00942F5D"/>
    <w:rsid w:val="00943026"/>
    <w:rsid w:val="009434B2"/>
    <w:rsid w:val="00943C63"/>
    <w:rsid w:val="00944068"/>
    <w:rsid w:val="00945848"/>
    <w:rsid w:val="00945A3C"/>
    <w:rsid w:val="0094635F"/>
    <w:rsid w:val="00946CD3"/>
    <w:rsid w:val="0095037F"/>
    <w:rsid w:val="00951F46"/>
    <w:rsid w:val="00952FA5"/>
    <w:rsid w:val="00953B03"/>
    <w:rsid w:val="009546C7"/>
    <w:rsid w:val="0095477A"/>
    <w:rsid w:val="00954863"/>
    <w:rsid w:val="00956248"/>
    <w:rsid w:val="00956AFD"/>
    <w:rsid w:val="00956F29"/>
    <w:rsid w:val="00957E43"/>
    <w:rsid w:val="00960A9E"/>
    <w:rsid w:val="0096146F"/>
    <w:rsid w:val="009629D1"/>
    <w:rsid w:val="00962A55"/>
    <w:rsid w:val="00962DF2"/>
    <w:rsid w:val="00966516"/>
    <w:rsid w:val="009678A8"/>
    <w:rsid w:val="009679CE"/>
    <w:rsid w:val="0097086F"/>
    <w:rsid w:val="0097139D"/>
    <w:rsid w:val="00971A6C"/>
    <w:rsid w:val="00974117"/>
    <w:rsid w:val="009753E1"/>
    <w:rsid w:val="00975C9F"/>
    <w:rsid w:val="00975D8F"/>
    <w:rsid w:val="00976511"/>
    <w:rsid w:val="009766BE"/>
    <w:rsid w:val="00977528"/>
    <w:rsid w:val="00981471"/>
    <w:rsid w:val="00981F21"/>
    <w:rsid w:val="00981F2D"/>
    <w:rsid w:val="0098265B"/>
    <w:rsid w:val="00982F63"/>
    <w:rsid w:val="0098335A"/>
    <w:rsid w:val="009836E1"/>
    <w:rsid w:val="00983CED"/>
    <w:rsid w:val="009843DE"/>
    <w:rsid w:val="0098497D"/>
    <w:rsid w:val="00984AE0"/>
    <w:rsid w:val="0098603F"/>
    <w:rsid w:val="00987713"/>
    <w:rsid w:val="00987D81"/>
    <w:rsid w:val="0099003A"/>
    <w:rsid w:val="0099015F"/>
    <w:rsid w:val="00990272"/>
    <w:rsid w:val="00990301"/>
    <w:rsid w:val="0099102D"/>
    <w:rsid w:val="00992B19"/>
    <w:rsid w:val="00994086"/>
    <w:rsid w:val="00994571"/>
    <w:rsid w:val="00995D11"/>
    <w:rsid w:val="00996C4D"/>
    <w:rsid w:val="00996C61"/>
    <w:rsid w:val="009A0782"/>
    <w:rsid w:val="009A09B4"/>
    <w:rsid w:val="009A11EE"/>
    <w:rsid w:val="009A1672"/>
    <w:rsid w:val="009A25AA"/>
    <w:rsid w:val="009A3669"/>
    <w:rsid w:val="009A4696"/>
    <w:rsid w:val="009A4DD4"/>
    <w:rsid w:val="009A7EB8"/>
    <w:rsid w:val="009B0512"/>
    <w:rsid w:val="009B066D"/>
    <w:rsid w:val="009B1124"/>
    <w:rsid w:val="009B13D2"/>
    <w:rsid w:val="009B149C"/>
    <w:rsid w:val="009B2029"/>
    <w:rsid w:val="009B30CD"/>
    <w:rsid w:val="009B3D9A"/>
    <w:rsid w:val="009B414D"/>
    <w:rsid w:val="009B47DE"/>
    <w:rsid w:val="009B7F3B"/>
    <w:rsid w:val="009C0D0F"/>
    <w:rsid w:val="009C1B81"/>
    <w:rsid w:val="009C2FA5"/>
    <w:rsid w:val="009C3F9D"/>
    <w:rsid w:val="009C46F7"/>
    <w:rsid w:val="009C4A81"/>
    <w:rsid w:val="009C6059"/>
    <w:rsid w:val="009C627F"/>
    <w:rsid w:val="009C639B"/>
    <w:rsid w:val="009C79EC"/>
    <w:rsid w:val="009C7F42"/>
    <w:rsid w:val="009D01AA"/>
    <w:rsid w:val="009D0442"/>
    <w:rsid w:val="009D1FD8"/>
    <w:rsid w:val="009D2470"/>
    <w:rsid w:val="009D46D7"/>
    <w:rsid w:val="009D6D4C"/>
    <w:rsid w:val="009D7A23"/>
    <w:rsid w:val="009E01EB"/>
    <w:rsid w:val="009E1A25"/>
    <w:rsid w:val="009E1AFC"/>
    <w:rsid w:val="009E2F90"/>
    <w:rsid w:val="009E33BE"/>
    <w:rsid w:val="009E3816"/>
    <w:rsid w:val="009E405B"/>
    <w:rsid w:val="009E5C92"/>
    <w:rsid w:val="009E69DA"/>
    <w:rsid w:val="009E7C0A"/>
    <w:rsid w:val="009F11F5"/>
    <w:rsid w:val="009F2241"/>
    <w:rsid w:val="009F24A5"/>
    <w:rsid w:val="009F2F40"/>
    <w:rsid w:val="009F3B36"/>
    <w:rsid w:val="009F451A"/>
    <w:rsid w:val="009F4F45"/>
    <w:rsid w:val="009F5538"/>
    <w:rsid w:val="009F5703"/>
    <w:rsid w:val="009F5C1E"/>
    <w:rsid w:val="009F6C38"/>
    <w:rsid w:val="009F6C9E"/>
    <w:rsid w:val="00A007DD"/>
    <w:rsid w:val="00A0175D"/>
    <w:rsid w:val="00A02707"/>
    <w:rsid w:val="00A02CE2"/>
    <w:rsid w:val="00A03300"/>
    <w:rsid w:val="00A039C5"/>
    <w:rsid w:val="00A03E76"/>
    <w:rsid w:val="00A041FC"/>
    <w:rsid w:val="00A05110"/>
    <w:rsid w:val="00A062B1"/>
    <w:rsid w:val="00A06946"/>
    <w:rsid w:val="00A06C96"/>
    <w:rsid w:val="00A0727F"/>
    <w:rsid w:val="00A07A07"/>
    <w:rsid w:val="00A10249"/>
    <w:rsid w:val="00A1027A"/>
    <w:rsid w:val="00A10B1D"/>
    <w:rsid w:val="00A11A3F"/>
    <w:rsid w:val="00A11C97"/>
    <w:rsid w:val="00A124E1"/>
    <w:rsid w:val="00A12622"/>
    <w:rsid w:val="00A13115"/>
    <w:rsid w:val="00A13E6D"/>
    <w:rsid w:val="00A1471D"/>
    <w:rsid w:val="00A14B9C"/>
    <w:rsid w:val="00A1590C"/>
    <w:rsid w:val="00A15E37"/>
    <w:rsid w:val="00A15F9A"/>
    <w:rsid w:val="00A17371"/>
    <w:rsid w:val="00A20803"/>
    <w:rsid w:val="00A211EF"/>
    <w:rsid w:val="00A217F9"/>
    <w:rsid w:val="00A22AF1"/>
    <w:rsid w:val="00A23D08"/>
    <w:rsid w:val="00A243D8"/>
    <w:rsid w:val="00A24424"/>
    <w:rsid w:val="00A244B6"/>
    <w:rsid w:val="00A25039"/>
    <w:rsid w:val="00A26E6D"/>
    <w:rsid w:val="00A275D3"/>
    <w:rsid w:val="00A31285"/>
    <w:rsid w:val="00A31501"/>
    <w:rsid w:val="00A3193F"/>
    <w:rsid w:val="00A31D48"/>
    <w:rsid w:val="00A331AB"/>
    <w:rsid w:val="00A33A23"/>
    <w:rsid w:val="00A3519B"/>
    <w:rsid w:val="00A35B05"/>
    <w:rsid w:val="00A36533"/>
    <w:rsid w:val="00A36E63"/>
    <w:rsid w:val="00A404A7"/>
    <w:rsid w:val="00A4145A"/>
    <w:rsid w:val="00A43AC1"/>
    <w:rsid w:val="00A43E62"/>
    <w:rsid w:val="00A44A22"/>
    <w:rsid w:val="00A44FED"/>
    <w:rsid w:val="00A45060"/>
    <w:rsid w:val="00A453F4"/>
    <w:rsid w:val="00A4548F"/>
    <w:rsid w:val="00A467F7"/>
    <w:rsid w:val="00A46854"/>
    <w:rsid w:val="00A4764F"/>
    <w:rsid w:val="00A47A54"/>
    <w:rsid w:val="00A50436"/>
    <w:rsid w:val="00A51456"/>
    <w:rsid w:val="00A51889"/>
    <w:rsid w:val="00A53073"/>
    <w:rsid w:val="00A55F2D"/>
    <w:rsid w:val="00A565B2"/>
    <w:rsid w:val="00A57895"/>
    <w:rsid w:val="00A57B48"/>
    <w:rsid w:val="00A6072D"/>
    <w:rsid w:val="00A6251F"/>
    <w:rsid w:val="00A63CBF"/>
    <w:rsid w:val="00A64459"/>
    <w:rsid w:val="00A647FC"/>
    <w:rsid w:val="00A651F0"/>
    <w:rsid w:val="00A65B9B"/>
    <w:rsid w:val="00A664B2"/>
    <w:rsid w:val="00A667F0"/>
    <w:rsid w:val="00A67798"/>
    <w:rsid w:val="00A700DC"/>
    <w:rsid w:val="00A70207"/>
    <w:rsid w:val="00A7141B"/>
    <w:rsid w:val="00A71909"/>
    <w:rsid w:val="00A72401"/>
    <w:rsid w:val="00A7305A"/>
    <w:rsid w:val="00A7353A"/>
    <w:rsid w:val="00A738BB"/>
    <w:rsid w:val="00A73C73"/>
    <w:rsid w:val="00A73DEE"/>
    <w:rsid w:val="00A76543"/>
    <w:rsid w:val="00A80929"/>
    <w:rsid w:val="00A81E1F"/>
    <w:rsid w:val="00A82433"/>
    <w:rsid w:val="00A85B03"/>
    <w:rsid w:val="00A8671C"/>
    <w:rsid w:val="00A86EF2"/>
    <w:rsid w:val="00A87457"/>
    <w:rsid w:val="00A901A4"/>
    <w:rsid w:val="00A9106D"/>
    <w:rsid w:val="00A9141C"/>
    <w:rsid w:val="00A9141F"/>
    <w:rsid w:val="00A91CA1"/>
    <w:rsid w:val="00A9257B"/>
    <w:rsid w:val="00A9389F"/>
    <w:rsid w:val="00A94967"/>
    <w:rsid w:val="00A94E38"/>
    <w:rsid w:val="00A95492"/>
    <w:rsid w:val="00A95712"/>
    <w:rsid w:val="00A95B34"/>
    <w:rsid w:val="00A95FB9"/>
    <w:rsid w:val="00A966D1"/>
    <w:rsid w:val="00AA003A"/>
    <w:rsid w:val="00AA0414"/>
    <w:rsid w:val="00AA05FC"/>
    <w:rsid w:val="00AA11F8"/>
    <w:rsid w:val="00AA1DDE"/>
    <w:rsid w:val="00AA2905"/>
    <w:rsid w:val="00AA4766"/>
    <w:rsid w:val="00AA4FCB"/>
    <w:rsid w:val="00AA71DF"/>
    <w:rsid w:val="00AA735D"/>
    <w:rsid w:val="00AA7618"/>
    <w:rsid w:val="00AA7F20"/>
    <w:rsid w:val="00AB0778"/>
    <w:rsid w:val="00AB1753"/>
    <w:rsid w:val="00AB1761"/>
    <w:rsid w:val="00AB1B75"/>
    <w:rsid w:val="00AB1D34"/>
    <w:rsid w:val="00AB3A2D"/>
    <w:rsid w:val="00AB3A8E"/>
    <w:rsid w:val="00AB5AFA"/>
    <w:rsid w:val="00AB6689"/>
    <w:rsid w:val="00AB6CC8"/>
    <w:rsid w:val="00AB7C70"/>
    <w:rsid w:val="00AC1B2D"/>
    <w:rsid w:val="00AC1BB5"/>
    <w:rsid w:val="00AC1EC8"/>
    <w:rsid w:val="00AC2BBB"/>
    <w:rsid w:val="00AC438A"/>
    <w:rsid w:val="00AC46AC"/>
    <w:rsid w:val="00AC52C2"/>
    <w:rsid w:val="00AC607E"/>
    <w:rsid w:val="00AC6666"/>
    <w:rsid w:val="00AC694C"/>
    <w:rsid w:val="00AC7130"/>
    <w:rsid w:val="00AC7146"/>
    <w:rsid w:val="00AD0E3D"/>
    <w:rsid w:val="00AD1212"/>
    <w:rsid w:val="00AD2A52"/>
    <w:rsid w:val="00AD2ECE"/>
    <w:rsid w:val="00AD5DD1"/>
    <w:rsid w:val="00AD60CE"/>
    <w:rsid w:val="00AD7344"/>
    <w:rsid w:val="00AE0225"/>
    <w:rsid w:val="00AE0E95"/>
    <w:rsid w:val="00AE1770"/>
    <w:rsid w:val="00AE2873"/>
    <w:rsid w:val="00AE2ED6"/>
    <w:rsid w:val="00AE2FCA"/>
    <w:rsid w:val="00AE3135"/>
    <w:rsid w:val="00AE349E"/>
    <w:rsid w:val="00AE34F4"/>
    <w:rsid w:val="00AE3716"/>
    <w:rsid w:val="00AE489F"/>
    <w:rsid w:val="00AE4A01"/>
    <w:rsid w:val="00AE5032"/>
    <w:rsid w:val="00AE562C"/>
    <w:rsid w:val="00AE71D4"/>
    <w:rsid w:val="00AE749E"/>
    <w:rsid w:val="00AF1EC8"/>
    <w:rsid w:val="00AF5F39"/>
    <w:rsid w:val="00AF6CD7"/>
    <w:rsid w:val="00AF7260"/>
    <w:rsid w:val="00AF730D"/>
    <w:rsid w:val="00AF77C0"/>
    <w:rsid w:val="00AF799D"/>
    <w:rsid w:val="00AF7E68"/>
    <w:rsid w:val="00B00990"/>
    <w:rsid w:val="00B01268"/>
    <w:rsid w:val="00B01274"/>
    <w:rsid w:val="00B01623"/>
    <w:rsid w:val="00B02A8E"/>
    <w:rsid w:val="00B04828"/>
    <w:rsid w:val="00B065A7"/>
    <w:rsid w:val="00B07271"/>
    <w:rsid w:val="00B07322"/>
    <w:rsid w:val="00B074B2"/>
    <w:rsid w:val="00B106C0"/>
    <w:rsid w:val="00B10B1B"/>
    <w:rsid w:val="00B1104C"/>
    <w:rsid w:val="00B12803"/>
    <w:rsid w:val="00B12E37"/>
    <w:rsid w:val="00B13033"/>
    <w:rsid w:val="00B13362"/>
    <w:rsid w:val="00B143FF"/>
    <w:rsid w:val="00B14AF1"/>
    <w:rsid w:val="00B14E4C"/>
    <w:rsid w:val="00B15EFB"/>
    <w:rsid w:val="00B17259"/>
    <w:rsid w:val="00B1779D"/>
    <w:rsid w:val="00B20424"/>
    <w:rsid w:val="00B2152C"/>
    <w:rsid w:val="00B21AA5"/>
    <w:rsid w:val="00B21E78"/>
    <w:rsid w:val="00B21FE9"/>
    <w:rsid w:val="00B22881"/>
    <w:rsid w:val="00B235F6"/>
    <w:rsid w:val="00B244CE"/>
    <w:rsid w:val="00B25243"/>
    <w:rsid w:val="00B260CD"/>
    <w:rsid w:val="00B26302"/>
    <w:rsid w:val="00B26BAD"/>
    <w:rsid w:val="00B26FCB"/>
    <w:rsid w:val="00B30A0C"/>
    <w:rsid w:val="00B31721"/>
    <w:rsid w:val="00B32ECD"/>
    <w:rsid w:val="00B3357D"/>
    <w:rsid w:val="00B33896"/>
    <w:rsid w:val="00B3399A"/>
    <w:rsid w:val="00B340AD"/>
    <w:rsid w:val="00B3483F"/>
    <w:rsid w:val="00B34FA2"/>
    <w:rsid w:val="00B353F5"/>
    <w:rsid w:val="00B36EFD"/>
    <w:rsid w:val="00B372B1"/>
    <w:rsid w:val="00B4052D"/>
    <w:rsid w:val="00B409CB"/>
    <w:rsid w:val="00B40A35"/>
    <w:rsid w:val="00B427D0"/>
    <w:rsid w:val="00B429A3"/>
    <w:rsid w:val="00B429C5"/>
    <w:rsid w:val="00B42FB2"/>
    <w:rsid w:val="00B437E8"/>
    <w:rsid w:val="00B44456"/>
    <w:rsid w:val="00B44F9D"/>
    <w:rsid w:val="00B45128"/>
    <w:rsid w:val="00B46430"/>
    <w:rsid w:val="00B467A0"/>
    <w:rsid w:val="00B47B57"/>
    <w:rsid w:val="00B507A7"/>
    <w:rsid w:val="00B5089B"/>
    <w:rsid w:val="00B51240"/>
    <w:rsid w:val="00B51CA7"/>
    <w:rsid w:val="00B5227C"/>
    <w:rsid w:val="00B530B6"/>
    <w:rsid w:val="00B534CB"/>
    <w:rsid w:val="00B549E3"/>
    <w:rsid w:val="00B55C3E"/>
    <w:rsid w:val="00B5620B"/>
    <w:rsid w:val="00B574EC"/>
    <w:rsid w:val="00B60716"/>
    <w:rsid w:val="00B60A1C"/>
    <w:rsid w:val="00B619ED"/>
    <w:rsid w:val="00B6308A"/>
    <w:rsid w:val="00B67F1D"/>
    <w:rsid w:val="00B70A0F"/>
    <w:rsid w:val="00B717C8"/>
    <w:rsid w:val="00B72380"/>
    <w:rsid w:val="00B72DAC"/>
    <w:rsid w:val="00B735D2"/>
    <w:rsid w:val="00B74348"/>
    <w:rsid w:val="00B746D4"/>
    <w:rsid w:val="00B751C2"/>
    <w:rsid w:val="00B76B66"/>
    <w:rsid w:val="00B775E6"/>
    <w:rsid w:val="00B77802"/>
    <w:rsid w:val="00B806C0"/>
    <w:rsid w:val="00B80A1A"/>
    <w:rsid w:val="00B80C2F"/>
    <w:rsid w:val="00B80C4F"/>
    <w:rsid w:val="00B829CB"/>
    <w:rsid w:val="00B82E76"/>
    <w:rsid w:val="00B83887"/>
    <w:rsid w:val="00B838A0"/>
    <w:rsid w:val="00B83FB9"/>
    <w:rsid w:val="00B84531"/>
    <w:rsid w:val="00B86453"/>
    <w:rsid w:val="00B872D6"/>
    <w:rsid w:val="00B87595"/>
    <w:rsid w:val="00B905A6"/>
    <w:rsid w:val="00B91441"/>
    <w:rsid w:val="00B916A2"/>
    <w:rsid w:val="00B91E4F"/>
    <w:rsid w:val="00B91FBF"/>
    <w:rsid w:val="00B91FCD"/>
    <w:rsid w:val="00B933F9"/>
    <w:rsid w:val="00B93DAA"/>
    <w:rsid w:val="00B940BA"/>
    <w:rsid w:val="00B949B7"/>
    <w:rsid w:val="00B96386"/>
    <w:rsid w:val="00B971D7"/>
    <w:rsid w:val="00B9774D"/>
    <w:rsid w:val="00B97C02"/>
    <w:rsid w:val="00BA059C"/>
    <w:rsid w:val="00BA0BAD"/>
    <w:rsid w:val="00BA137F"/>
    <w:rsid w:val="00BA1DA3"/>
    <w:rsid w:val="00BA2A7C"/>
    <w:rsid w:val="00BA2AA2"/>
    <w:rsid w:val="00BA34C5"/>
    <w:rsid w:val="00BA469B"/>
    <w:rsid w:val="00BA4CDA"/>
    <w:rsid w:val="00BA6E58"/>
    <w:rsid w:val="00BA7418"/>
    <w:rsid w:val="00BA7F95"/>
    <w:rsid w:val="00BB0495"/>
    <w:rsid w:val="00BB0737"/>
    <w:rsid w:val="00BB115D"/>
    <w:rsid w:val="00BB1989"/>
    <w:rsid w:val="00BB206D"/>
    <w:rsid w:val="00BB411D"/>
    <w:rsid w:val="00BB48E7"/>
    <w:rsid w:val="00BB4D56"/>
    <w:rsid w:val="00BB4E2D"/>
    <w:rsid w:val="00BB5DE6"/>
    <w:rsid w:val="00BB5EEC"/>
    <w:rsid w:val="00BB6C95"/>
    <w:rsid w:val="00BB6D9D"/>
    <w:rsid w:val="00BB7E4C"/>
    <w:rsid w:val="00BC032E"/>
    <w:rsid w:val="00BC03B6"/>
    <w:rsid w:val="00BC1C9D"/>
    <w:rsid w:val="00BC3953"/>
    <w:rsid w:val="00BC3AAA"/>
    <w:rsid w:val="00BC3C40"/>
    <w:rsid w:val="00BC3E2D"/>
    <w:rsid w:val="00BC3EA9"/>
    <w:rsid w:val="00BC40AF"/>
    <w:rsid w:val="00BC4552"/>
    <w:rsid w:val="00BD0827"/>
    <w:rsid w:val="00BD1302"/>
    <w:rsid w:val="00BD208D"/>
    <w:rsid w:val="00BD2103"/>
    <w:rsid w:val="00BD2FB6"/>
    <w:rsid w:val="00BD36E0"/>
    <w:rsid w:val="00BD3ED7"/>
    <w:rsid w:val="00BD567F"/>
    <w:rsid w:val="00BD6BC0"/>
    <w:rsid w:val="00BE0C80"/>
    <w:rsid w:val="00BE0E04"/>
    <w:rsid w:val="00BE195F"/>
    <w:rsid w:val="00BE2F0A"/>
    <w:rsid w:val="00BE3FAE"/>
    <w:rsid w:val="00BE4D38"/>
    <w:rsid w:val="00BE54EE"/>
    <w:rsid w:val="00BE5C1A"/>
    <w:rsid w:val="00BE5E72"/>
    <w:rsid w:val="00BE682B"/>
    <w:rsid w:val="00BE6BC2"/>
    <w:rsid w:val="00BF0DEE"/>
    <w:rsid w:val="00BF1544"/>
    <w:rsid w:val="00BF2093"/>
    <w:rsid w:val="00BF24E6"/>
    <w:rsid w:val="00BF25C8"/>
    <w:rsid w:val="00BF3582"/>
    <w:rsid w:val="00BF4F15"/>
    <w:rsid w:val="00BF5682"/>
    <w:rsid w:val="00BF6362"/>
    <w:rsid w:val="00BF6757"/>
    <w:rsid w:val="00BF70BA"/>
    <w:rsid w:val="00BF75AD"/>
    <w:rsid w:val="00BF784C"/>
    <w:rsid w:val="00C00702"/>
    <w:rsid w:val="00C013FE"/>
    <w:rsid w:val="00C02A9F"/>
    <w:rsid w:val="00C0328B"/>
    <w:rsid w:val="00C03908"/>
    <w:rsid w:val="00C0397C"/>
    <w:rsid w:val="00C0402C"/>
    <w:rsid w:val="00C04640"/>
    <w:rsid w:val="00C05EF5"/>
    <w:rsid w:val="00C06416"/>
    <w:rsid w:val="00C07153"/>
    <w:rsid w:val="00C1011D"/>
    <w:rsid w:val="00C107F1"/>
    <w:rsid w:val="00C108E5"/>
    <w:rsid w:val="00C12C83"/>
    <w:rsid w:val="00C13FC7"/>
    <w:rsid w:val="00C148BD"/>
    <w:rsid w:val="00C17377"/>
    <w:rsid w:val="00C179C1"/>
    <w:rsid w:val="00C20EEA"/>
    <w:rsid w:val="00C21295"/>
    <w:rsid w:val="00C21B2C"/>
    <w:rsid w:val="00C22AA5"/>
    <w:rsid w:val="00C24721"/>
    <w:rsid w:val="00C24E9E"/>
    <w:rsid w:val="00C26D0C"/>
    <w:rsid w:val="00C30A02"/>
    <w:rsid w:val="00C30E64"/>
    <w:rsid w:val="00C310A5"/>
    <w:rsid w:val="00C31547"/>
    <w:rsid w:val="00C322A0"/>
    <w:rsid w:val="00C32980"/>
    <w:rsid w:val="00C32F04"/>
    <w:rsid w:val="00C33343"/>
    <w:rsid w:val="00C351C6"/>
    <w:rsid w:val="00C35355"/>
    <w:rsid w:val="00C37F87"/>
    <w:rsid w:val="00C407D4"/>
    <w:rsid w:val="00C409CF"/>
    <w:rsid w:val="00C40CFD"/>
    <w:rsid w:val="00C4465D"/>
    <w:rsid w:val="00C45AD5"/>
    <w:rsid w:val="00C45C40"/>
    <w:rsid w:val="00C4675D"/>
    <w:rsid w:val="00C46B9F"/>
    <w:rsid w:val="00C47E59"/>
    <w:rsid w:val="00C511A1"/>
    <w:rsid w:val="00C5175E"/>
    <w:rsid w:val="00C5233F"/>
    <w:rsid w:val="00C52CAE"/>
    <w:rsid w:val="00C54B86"/>
    <w:rsid w:val="00C55CC5"/>
    <w:rsid w:val="00C56A8D"/>
    <w:rsid w:val="00C570A9"/>
    <w:rsid w:val="00C600F0"/>
    <w:rsid w:val="00C604B5"/>
    <w:rsid w:val="00C60754"/>
    <w:rsid w:val="00C61665"/>
    <w:rsid w:val="00C61B5B"/>
    <w:rsid w:val="00C634F2"/>
    <w:rsid w:val="00C63F14"/>
    <w:rsid w:val="00C64129"/>
    <w:rsid w:val="00C648E3"/>
    <w:rsid w:val="00C650A1"/>
    <w:rsid w:val="00C6539E"/>
    <w:rsid w:val="00C6558B"/>
    <w:rsid w:val="00C65C85"/>
    <w:rsid w:val="00C6637F"/>
    <w:rsid w:val="00C67687"/>
    <w:rsid w:val="00C70737"/>
    <w:rsid w:val="00C7178D"/>
    <w:rsid w:val="00C72467"/>
    <w:rsid w:val="00C72832"/>
    <w:rsid w:val="00C735E2"/>
    <w:rsid w:val="00C73665"/>
    <w:rsid w:val="00C7415D"/>
    <w:rsid w:val="00C74862"/>
    <w:rsid w:val="00C76064"/>
    <w:rsid w:val="00C77694"/>
    <w:rsid w:val="00C7772D"/>
    <w:rsid w:val="00C81048"/>
    <w:rsid w:val="00C81F33"/>
    <w:rsid w:val="00C82012"/>
    <w:rsid w:val="00C826BD"/>
    <w:rsid w:val="00C82775"/>
    <w:rsid w:val="00C82D22"/>
    <w:rsid w:val="00C842EF"/>
    <w:rsid w:val="00C8493A"/>
    <w:rsid w:val="00C84BE9"/>
    <w:rsid w:val="00C850F8"/>
    <w:rsid w:val="00C85AE6"/>
    <w:rsid w:val="00C85FA7"/>
    <w:rsid w:val="00C867FF"/>
    <w:rsid w:val="00C875B4"/>
    <w:rsid w:val="00C9064E"/>
    <w:rsid w:val="00C90815"/>
    <w:rsid w:val="00C9152B"/>
    <w:rsid w:val="00C91E05"/>
    <w:rsid w:val="00C92D98"/>
    <w:rsid w:val="00C93769"/>
    <w:rsid w:val="00C93E33"/>
    <w:rsid w:val="00C93F09"/>
    <w:rsid w:val="00C93F8C"/>
    <w:rsid w:val="00C948E8"/>
    <w:rsid w:val="00C953F1"/>
    <w:rsid w:val="00C95652"/>
    <w:rsid w:val="00C95CCB"/>
    <w:rsid w:val="00C95D18"/>
    <w:rsid w:val="00C95F02"/>
    <w:rsid w:val="00C97D59"/>
    <w:rsid w:val="00CA3F2F"/>
    <w:rsid w:val="00CA3F65"/>
    <w:rsid w:val="00CA472E"/>
    <w:rsid w:val="00CA4958"/>
    <w:rsid w:val="00CA4A37"/>
    <w:rsid w:val="00CA52A2"/>
    <w:rsid w:val="00CA5534"/>
    <w:rsid w:val="00CA616C"/>
    <w:rsid w:val="00CA6980"/>
    <w:rsid w:val="00CA6A2D"/>
    <w:rsid w:val="00CA6E7F"/>
    <w:rsid w:val="00CB1379"/>
    <w:rsid w:val="00CB173C"/>
    <w:rsid w:val="00CB1ED5"/>
    <w:rsid w:val="00CB2432"/>
    <w:rsid w:val="00CB2C46"/>
    <w:rsid w:val="00CB304C"/>
    <w:rsid w:val="00CB374A"/>
    <w:rsid w:val="00CB42D9"/>
    <w:rsid w:val="00CB4538"/>
    <w:rsid w:val="00CB4CA8"/>
    <w:rsid w:val="00CB5AF5"/>
    <w:rsid w:val="00CB6859"/>
    <w:rsid w:val="00CB74CC"/>
    <w:rsid w:val="00CB7D38"/>
    <w:rsid w:val="00CC04F6"/>
    <w:rsid w:val="00CC10DE"/>
    <w:rsid w:val="00CC1440"/>
    <w:rsid w:val="00CC16F0"/>
    <w:rsid w:val="00CC1B34"/>
    <w:rsid w:val="00CC2EF1"/>
    <w:rsid w:val="00CC33E3"/>
    <w:rsid w:val="00CC46E8"/>
    <w:rsid w:val="00CC5A24"/>
    <w:rsid w:val="00CC5F9D"/>
    <w:rsid w:val="00CC6BA7"/>
    <w:rsid w:val="00CC70AC"/>
    <w:rsid w:val="00CC72D7"/>
    <w:rsid w:val="00CD1A4A"/>
    <w:rsid w:val="00CD2AE1"/>
    <w:rsid w:val="00CD3143"/>
    <w:rsid w:val="00CD5431"/>
    <w:rsid w:val="00CD642C"/>
    <w:rsid w:val="00CD6F0B"/>
    <w:rsid w:val="00CE1466"/>
    <w:rsid w:val="00CE16F2"/>
    <w:rsid w:val="00CE17F8"/>
    <w:rsid w:val="00CE191B"/>
    <w:rsid w:val="00CE1C4B"/>
    <w:rsid w:val="00CE2951"/>
    <w:rsid w:val="00CE37AD"/>
    <w:rsid w:val="00CE46CF"/>
    <w:rsid w:val="00CE5784"/>
    <w:rsid w:val="00CE57A1"/>
    <w:rsid w:val="00CE5CB7"/>
    <w:rsid w:val="00CE5CBA"/>
    <w:rsid w:val="00CE67DC"/>
    <w:rsid w:val="00CF06E7"/>
    <w:rsid w:val="00CF165D"/>
    <w:rsid w:val="00CF3102"/>
    <w:rsid w:val="00CF3A5F"/>
    <w:rsid w:val="00CF3EC6"/>
    <w:rsid w:val="00CF540E"/>
    <w:rsid w:val="00CF5C72"/>
    <w:rsid w:val="00CF719A"/>
    <w:rsid w:val="00D00CA1"/>
    <w:rsid w:val="00D01B84"/>
    <w:rsid w:val="00D02941"/>
    <w:rsid w:val="00D02C7E"/>
    <w:rsid w:val="00D03181"/>
    <w:rsid w:val="00D031BE"/>
    <w:rsid w:val="00D03F71"/>
    <w:rsid w:val="00D04B41"/>
    <w:rsid w:val="00D06B36"/>
    <w:rsid w:val="00D06F44"/>
    <w:rsid w:val="00D11A18"/>
    <w:rsid w:val="00D12A07"/>
    <w:rsid w:val="00D14F13"/>
    <w:rsid w:val="00D15288"/>
    <w:rsid w:val="00D15E5A"/>
    <w:rsid w:val="00D161D3"/>
    <w:rsid w:val="00D20C3C"/>
    <w:rsid w:val="00D20EB2"/>
    <w:rsid w:val="00D21002"/>
    <w:rsid w:val="00D22E7D"/>
    <w:rsid w:val="00D23079"/>
    <w:rsid w:val="00D23155"/>
    <w:rsid w:val="00D23A23"/>
    <w:rsid w:val="00D244E4"/>
    <w:rsid w:val="00D24CFC"/>
    <w:rsid w:val="00D25E0E"/>
    <w:rsid w:val="00D304D1"/>
    <w:rsid w:val="00D307BB"/>
    <w:rsid w:val="00D30841"/>
    <w:rsid w:val="00D31744"/>
    <w:rsid w:val="00D32200"/>
    <w:rsid w:val="00D32551"/>
    <w:rsid w:val="00D33DA7"/>
    <w:rsid w:val="00D349EE"/>
    <w:rsid w:val="00D373D4"/>
    <w:rsid w:val="00D377BC"/>
    <w:rsid w:val="00D37DE9"/>
    <w:rsid w:val="00D40CBB"/>
    <w:rsid w:val="00D4290C"/>
    <w:rsid w:val="00D43AEA"/>
    <w:rsid w:val="00D43CE4"/>
    <w:rsid w:val="00D443C3"/>
    <w:rsid w:val="00D444BB"/>
    <w:rsid w:val="00D44BF5"/>
    <w:rsid w:val="00D44EF7"/>
    <w:rsid w:val="00D450A7"/>
    <w:rsid w:val="00D45101"/>
    <w:rsid w:val="00D454C5"/>
    <w:rsid w:val="00D454EE"/>
    <w:rsid w:val="00D45595"/>
    <w:rsid w:val="00D4677B"/>
    <w:rsid w:val="00D478C3"/>
    <w:rsid w:val="00D47BAA"/>
    <w:rsid w:val="00D500EA"/>
    <w:rsid w:val="00D530B9"/>
    <w:rsid w:val="00D54422"/>
    <w:rsid w:val="00D54599"/>
    <w:rsid w:val="00D54F02"/>
    <w:rsid w:val="00D5515F"/>
    <w:rsid w:val="00D563A4"/>
    <w:rsid w:val="00D56B3F"/>
    <w:rsid w:val="00D6285C"/>
    <w:rsid w:val="00D62BD1"/>
    <w:rsid w:val="00D63177"/>
    <w:rsid w:val="00D65267"/>
    <w:rsid w:val="00D67187"/>
    <w:rsid w:val="00D6760E"/>
    <w:rsid w:val="00D676D9"/>
    <w:rsid w:val="00D6780C"/>
    <w:rsid w:val="00D7125B"/>
    <w:rsid w:val="00D72315"/>
    <w:rsid w:val="00D73BD5"/>
    <w:rsid w:val="00D73FC6"/>
    <w:rsid w:val="00D74B65"/>
    <w:rsid w:val="00D74B86"/>
    <w:rsid w:val="00D74DCF"/>
    <w:rsid w:val="00D74F51"/>
    <w:rsid w:val="00D753B4"/>
    <w:rsid w:val="00D76611"/>
    <w:rsid w:val="00D76F87"/>
    <w:rsid w:val="00D776F5"/>
    <w:rsid w:val="00D7788A"/>
    <w:rsid w:val="00D80B62"/>
    <w:rsid w:val="00D81362"/>
    <w:rsid w:val="00D83117"/>
    <w:rsid w:val="00D87E7A"/>
    <w:rsid w:val="00D930AE"/>
    <w:rsid w:val="00D93C8D"/>
    <w:rsid w:val="00D95381"/>
    <w:rsid w:val="00D96B57"/>
    <w:rsid w:val="00D97DEC"/>
    <w:rsid w:val="00DA0010"/>
    <w:rsid w:val="00DA0C1C"/>
    <w:rsid w:val="00DA11B8"/>
    <w:rsid w:val="00DA1822"/>
    <w:rsid w:val="00DA2089"/>
    <w:rsid w:val="00DA29A3"/>
    <w:rsid w:val="00DA31DD"/>
    <w:rsid w:val="00DA3C0A"/>
    <w:rsid w:val="00DA4107"/>
    <w:rsid w:val="00DA4179"/>
    <w:rsid w:val="00DA4472"/>
    <w:rsid w:val="00DA48DC"/>
    <w:rsid w:val="00DA51E9"/>
    <w:rsid w:val="00DA7305"/>
    <w:rsid w:val="00DA7614"/>
    <w:rsid w:val="00DA780E"/>
    <w:rsid w:val="00DA7A2C"/>
    <w:rsid w:val="00DB128C"/>
    <w:rsid w:val="00DB1359"/>
    <w:rsid w:val="00DB30D0"/>
    <w:rsid w:val="00DB6073"/>
    <w:rsid w:val="00DC0801"/>
    <w:rsid w:val="00DC1058"/>
    <w:rsid w:val="00DC12BC"/>
    <w:rsid w:val="00DC3FC4"/>
    <w:rsid w:val="00DC447D"/>
    <w:rsid w:val="00DC4B8B"/>
    <w:rsid w:val="00DC4C43"/>
    <w:rsid w:val="00DC527A"/>
    <w:rsid w:val="00DC56E3"/>
    <w:rsid w:val="00DC5F4D"/>
    <w:rsid w:val="00DC6073"/>
    <w:rsid w:val="00DC764A"/>
    <w:rsid w:val="00DC77CA"/>
    <w:rsid w:val="00DD07A1"/>
    <w:rsid w:val="00DD0CEC"/>
    <w:rsid w:val="00DD0FD4"/>
    <w:rsid w:val="00DD187E"/>
    <w:rsid w:val="00DD2B6A"/>
    <w:rsid w:val="00DD3783"/>
    <w:rsid w:val="00DD39C5"/>
    <w:rsid w:val="00DD3C69"/>
    <w:rsid w:val="00DD3C85"/>
    <w:rsid w:val="00DD3E27"/>
    <w:rsid w:val="00DD4AEA"/>
    <w:rsid w:val="00DD4CE7"/>
    <w:rsid w:val="00DD5FE3"/>
    <w:rsid w:val="00DD6F5F"/>
    <w:rsid w:val="00DD7EFC"/>
    <w:rsid w:val="00DE2288"/>
    <w:rsid w:val="00DE2E5C"/>
    <w:rsid w:val="00DE3505"/>
    <w:rsid w:val="00DE45B4"/>
    <w:rsid w:val="00DE4B5E"/>
    <w:rsid w:val="00DE4EE4"/>
    <w:rsid w:val="00DE579A"/>
    <w:rsid w:val="00DE6655"/>
    <w:rsid w:val="00DE69FC"/>
    <w:rsid w:val="00DE775C"/>
    <w:rsid w:val="00DE7FF4"/>
    <w:rsid w:val="00DF04EF"/>
    <w:rsid w:val="00DF089D"/>
    <w:rsid w:val="00DF1942"/>
    <w:rsid w:val="00DF1A1B"/>
    <w:rsid w:val="00DF1EA6"/>
    <w:rsid w:val="00DF2821"/>
    <w:rsid w:val="00DF2911"/>
    <w:rsid w:val="00DF3137"/>
    <w:rsid w:val="00DF55B4"/>
    <w:rsid w:val="00DF562F"/>
    <w:rsid w:val="00DF5ADF"/>
    <w:rsid w:val="00DF5F54"/>
    <w:rsid w:val="00DF766E"/>
    <w:rsid w:val="00E020D8"/>
    <w:rsid w:val="00E02276"/>
    <w:rsid w:val="00E02325"/>
    <w:rsid w:val="00E0247C"/>
    <w:rsid w:val="00E03B4B"/>
    <w:rsid w:val="00E03D99"/>
    <w:rsid w:val="00E0407E"/>
    <w:rsid w:val="00E04B28"/>
    <w:rsid w:val="00E05316"/>
    <w:rsid w:val="00E055F1"/>
    <w:rsid w:val="00E0675A"/>
    <w:rsid w:val="00E07898"/>
    <w:rsid w:val="00E07D50"/>
    <w:rsid w:val="00E07EAF"/>
    <w:rsid w:val="00E1073F"/>
    <w:rsid w:val="00E12DB9"/>
    <w:rsid w:val="00E12E8E"/>
    <w:rsid w:val="00E14247"/>
    <w:rsid w:val="00E156AA"/>
    <w:rsid w:val="00E2011E"/>
    <w:rsid w:val="00E20260"/>
    <w:rsid w:val="00E208B3"/>
    <w:rsid w:val="00E2323B"/>
    <w:rsid w:val="00E245EA"/>
    <w:rsid w:val="00E24C23"/>
    <w:rsid w:val="00E250CF"/>
    <w:rsid w:val="00E25CDE"/>
    <w:rsid w:val="00E261CE"/>
    <w:rsid w:val="00E264D7"/>
    <w:rsid w:val="00E26D9C"/>
    <w:rsid w:val="00E27904"/>
    <w:rsid w:val="00E31A72"/>
    <w:rsid w:val="00E33417"/>
    <w:rsid w:val="00E33449"/>
    <w:rsid w:val="00E33B02"/>
    <w:rsid w:val="00E33EC9"/>
    <w:rsid w:val="00E3421D"/>
    <w:rsid w:val="00E34EA0"/>
    <w:rsid w:val="00E3526A"/>
    <w:rsid w:val="00E363B5"/>
    <w:rsid w:val="00E402BD"/>
    <w:rsid w:val="00E406A2"/>
    <w:rsid w:val="00E40A74"/>
    <w:rsid w:val="00E40D00"/>
    <w:rsid w:val="00E4118A"/>
    <w:rsid w:val="00E411F7"/>
    <w:rsid w:val="00E419B3"/>
    <w:rsid w:val="00E41D5C"/>
    <w:rsid w:val="00E421B4"/>
    <w:rsid w:val="00E42232"/>
    <w:rsid w:val="00E43464"/>
    <w:rsid w:val="00E45147"/>
    <w:rsid w:val="00E45FB0"/>
    <w:rsid w:val="00E46BA3"/>
    <w:rsid w:val="00E47D63"/>
    <w:rsid w:val="00E47D8B"/>
    <w:rsid w:val="00E5025A"/>
    <w:rsid w:val="00E510E6"/>
    <w:rsid w:val="00E5277B"/>
    <w:rsid w:val="00E52B61"/>
    <w:rsid w:val="00E54707"/>
    <w:rsid w:val="00E5544E"/>
    <w:rsid w:val="00E5608A"/>
    <w:rsid w:val="00E56ECE"/>
    <w:rsid w:val="00E572A8"/>
    <w:rsid w:val="00E572EB"/>
    <w:rsid w:val="00E5747C"/>
    <w:rsid w:val="00E57C79"/>
    <w:rsid w:val="00E605DE"/>
    <w:rsid w:val="00E6060B"/>
    <w:rsid w:val="00E60FBE"/>
    <w:rsid w:val="00E62D9E"/>
    <w:rsid w:val="00E64591"/>
    <w:rsid w:val="00E645DB"/>
    <w:rsid w:val="00E64747"/>
    <w:rsid w:val="00E65A42"/>
    <w:rsid w:val="00E662E8"/>
    <w:rsid w:val="00E67F02"/>
    <w:rsid w:val="00E710DB"/>
    <w:rsid w:val="00E71520"/>
    <w:rsid w:val="00E71757"/>
    <w:rsid w:val="00E72EEC"/>
    <w:rsid w:val="00E73131"/>
    <w:rsid w:val="00E73224"/>
    <w:rsid w:val="00E7513E"/>
    <w:rsid w:val="00E75D8D"/>
    <w:rsid w:val="00E75DE9"/>
    <w:rsid w:val="00E773B0"/>
    <w:rsid w:val="00E82FDB"/>
    <w:rsid w:val="00E83B7D"/>
    <w:rsid w:val="00E848F5"/>
    <w:rsid w:val="00E84DE7"/>
    <w:rsid w:val="00E854B7"/>
    <w:rsid w:val="00E85955"/>
    <w:rsid w:val="00E86459"/>
    <w:rsid w:val="00E8648A"/>
    <w:rsid w:val="00E86846"/>
    <w:rsid w:val="00E868E3"/>
    <w:rsid w:val="00E87EA9"/>
    <w:rsid w:val="00E915EF"/>
    <w:rsid w:val="00E9229A"/>
    <w:rsid w:val="00E92D14"/>
    <w:rsid w:val="00E94DE8"/>
    <w:rsid w:val="00E95400"/>
    <w:rsid w:val="00E955CC"/>
    <w:rsid w:val="00E97AFA"/>
    <w:rsid w:val="00EA04C6"/>
    <w:rsid w:val="00EA0C06"/>
    <w:rsid w:val="00EA12DB"/>
    <w:rsid w:val="00EA1940"/>
    <w:rsid w:val="00EA3400"/>
    <w:rsid w:val="00EA3969"/>
    <w:rsid w:val="00EA431F"/>
    <w:rsid w:val="00EA501A"/>
    <w:rsid w:val="00EA5C91"/>
    <w:rsid w:val="00EA6033"/>
    <w:rsid w:val="00EA65EE"/>
    <w:rsid w:val="00EA6794"/>
    <w:rsid w:val="00EA67BA"/>
    <w:rsid w:val="00EA6FB5"/>
    <w:rsid w:val="00EA75CA"/>
    <w:rsid w:val="00EB0429"/>
    <w:rsid w:val="00EB071E"/>
    <w:rsid w:val="00EB1D19"/>
    <w:rsid w:val="00EB235B"/>
    <w:rsid w:val="00EB2406"/>
    <w:rsid w:val="00EB2815"/>
    <w:rsid w:val="00EB4564"/>
    <w:rsid w:val="00EB4E8C"/>
    <w:rsid w:val="00EB53C2"/>
    <w:rsid w:val="00EB5943"/>
    <w:rsid w:val="00EB692E"/>
    <w:rsid w:val="00EB6A4C"/>
    <w:rsid w:val="00EB6AAA"/>
    <w:rsid w:val="00EB77AD"/>
    <w:rsid w:val="00EC0DAE"/>
    <w:rsid w:val="00EC1543"/>
    <w:rsid w:val="00EC36CA"/>
    <w:rsid w:val="00EC37CE"/>
    <w:rsid w:val="00EC3CA9"/>
    <w:rsid w:val="00EC469D"/>
    <w:rsid w:val="00EC48A6"/>
    <w:rsid w:val="00EC4AF7"/>
    <w:rsid w:val="00EC7E77"/>
    <w:rsid w:val="00ED0B93"/>
    <w:rsid w:val="00ED23E1"/>
    <w:rsid w:val="00ED2D2C"/>
    <w:rsid w:val="00ED3839"/>
    <w:rsid w:val="00ED3A08"/>
    <w:rsid w:val="00ED5B79"/>
    <w:rsid w:val="00ED5F95"/>
    <w:rsid w:val="00ED608A"/>
    <w:rsid w:val="00ED6C7D"/>
    <w:rsid w:val="00ED6F40"/>
    <w:rsid w:val="00EE1228"/>
    <w:rsid w:val="00EE1B1F"/>
    <w:rsid w:val="00EE26FE"/>
    <w:rsid w:val="00EE2BCB"/>
    <w:rsid w:val="00EE30A4"/>
    <w:rsid w:val="00EE5350"/>
    <w:rsid w:val="00EE5805"/>
    <w:rsid w:val="00EE6871"/>
    <w:rsid w:val="00EE7666"/>
    <w:rsid w:val="00EE781D"/>
    <w:rsid w:val="00EF03FD"/>
    <w:rsid w:val="00EF0A80"/>
    <w:rsid w:val="00EF0E5F"/>
    <w:rsid w:val="00EF0F49"/>
    <w:rsid w:val="00EF1A37"/>
    <w:rsid w:val="00EF3270"/>
    <w:rsid w:val="00EF3BFC"/>
    <w:rsid w:val="00EF3EC3"/>
    <w:rsid w:val="00EF422C"/>
    <w:rsid w:val="00EF4346"/>
    <w:rsid w:val="00EF445D"/>
    <w:rsid w:val="00EF5460"/>
    <w:rsid w:val="00EF67CF"/>
    <w:rsid w:val="00EF7202"/>
    <w:rsid w:val="00EF7B93"/>
    <w:rsid w:val="00F00288"/>
    <w:rsid w:val="00F01830"/>
    <w:rsid w:val="00F01D71"/>
    <w:rsid w:val="00F02583"/>
    <w:rsid w:val="00F02DC5"/>
    <w:rsid w:val="00F031A6"/>
    <w:rsid w:val="00F0341B"/>
    <w:rsid w:val="00F037A8"/>
    <w:rsid w:val="00F039F8"/>
    <w:rsid w:val="00F03AA4"/>
    <w:rsid w:val="00F04729"/>
    <w:rsid w:val="00F04CD0"/>
    <w:rsid w:val="00F05DF9"/>
    <w:rsid w:val="00F065E1"/>
    <w:rsid w:val="00F07174"/>
    <w:rsid w:val="00F0766C"/>
    <w:rsid w:val="00F07ED1"/>
    <w:rsid w:val="00F106A2"/>
    <w:rsid w:val="00F1092F"/>
    <w:rsid w:val="00F10D21"/>
    <w:rsid w:val="00F11D62"/>
    <w:rsid w:val="00F11E6F"/>
    <w:rsid w:val="00F11EC3"/>
    <w:rsid w:val="00F12439"/>
    <w:rsid w:val="00F129F1"/>
    <w:rsid w:val="00F12C85"/>
    <w:rsid w:val="00F12DE8"/>
    <w:rsid w:val="00F12E68"/>
    <w:rsid w:val="00F13A1D"/>
    <w:rsid w:val="00F143A6"/>
    <w:rsid w:val="00F1449B"/>
    <w:rsid w:val="00F14B51"/>
    <w:rsid w:val="00F14EAE"/>
    <w:rsid w:val="00F15013"/>
    <w:rsid w:val="00F157E4"/>
    <w:rsid w:val="00F1601E"/>
    <w:rsid w:val="00F17E14"/>
    <w:rsid w:val="00F210CB"/>
    <w:rsid w:val="00F2268B"/>
    <w:rsid w:val="00F22C0F"/>
    <w:rsid w:val="00F22D13"/>
    <w:rsid w:val="00F23A7F"/>
    <w:rsid w:val="00F23BEF"/>
    <w:rsid w:val="00F2642D"/>
    <w:rsid w:val="00F2713F"/>
    <w:rsid w:val="00F2728C"/>
    <w:rsid w:val="00F30403"/>
    <w:rsid w:val="00F30E0A"/>
    <w:rsid w:val="00F32381"/>
    <w:rsid w:val="00F3260F"/>
    <w:rsid w:val="00F32671"/>
    <w:rsid w:val="00F333E5"/>
    <w:rsid w:val="00F33BE7"/>
    <w:rsid w:val="00F34E79"/>
    <w:rsid w:val="00F354D5"/>
    <w:rsid w:val="00F35CE1"/>
    <w:rsid w:val="00F365C1"/>
    <w:rsid w:val="00F36CC4"/>
    <w:rsid w:val="00F40C26"/>
    <w:rsid w:val="00F40C4B"/>
    <w:rsid w:val="00F40E04"/>
    <w:rsid w:val="00F41CC5"/>
    <w:rsid w:val="00F42AC1"/>
    <w:rsid w:val="00F43608"/>
    <w:rsid w:val="00F47006"/>
    <w:rsid w:val="00F4722B"/>
    <w:rsid w:val="00F474F1"/>
    <w:rsid w:val="00F50446"/>
    <w:rsid w:val="00F50459"/>
    <w:rsid w:val="00F51669"/>
    <w:rsid w:val="00F51804"/>
    <w:rsid w:val="00F523BD"/>
    <w:rsid w:val="00F53671"/>
    <w:rsid w:val="00F55E69"/>
    <w:rsid w:val="00F56A4A"/>
    <w:rsid w:val="00F60FA3"/>
    <w:rsid w:val="00F61E9C"/>
    <w:rsid w:val="00F6411C"/>
    <w:rsid w:val="00F646EB"/>
    <w:rsid w:val="00F65144"/>
    <w:rsid w:val="00F65A32"/>
    <w:rsid w:val="00F707ED"/>
    <w:rsid w:val="00F70FAB"/>
    <w:rsid w:val="00F72589"/>
    <w:rsid w:val="00F72B64"/>
    <w:rsid w:val="00F7389C"/>
    <w:rsid w:val="00F73CCF"/>
    <w:rsid w:val="00F73D44"/>
    <w:rsid w:val="00F74741"/>
    <w:rsid w:val="00F75134"/>
    <w:rsid w:val="00F757E2"/>
    <w:rsid w:val="00F75F06"/>
    <w:rsid w:val="00F7638D"/>
    <w:rsid w:val="00F76C6A"/>
    <w:rsid w:val="00F77162"/>
    <w:rsid w:val="00F776CF"/>
    <w:rsid w:val="00F803CF"/>
    <w:rsid w:val="00F805EE"/>
    <w:rsid w:val="00F80C31"/>
    <w:rsid w:val="00F81BA2"/>
    <w:rsid w:val="00F82D7A"/>
    <w:rsid w:val="00F84A77"/>
    <w:rsid w:val="00F8574D"/>
    <w:rsid w:val="00F8620F"/>
    <w:rsid w:val="00F86406"/>
    <w:rsid w:val="00F86A1D"/>
    <w:rsid w:val="00F87D6D"/>
    <w:rsid w:val="00F9005B"/>
    <w:rsid w:val="00F91D91"/>
    <w:rsid w:val="00F93F1E"/>
    <w:rsid w:val="00F9422B"/>
    <w:rsid w:val="00F95861"/>
    <w:rsid w:val="00F96187"/>
    <w:rsid w:val="00F96C99"/>
    <w:rsid w:val="00FA0BE2"/>
    <w:rsid w:val="00FA0D33"/>
    <w:rsid w:val="00FA18A8"/>
    <w:rsid w:val="00FA21D6"/>
    <w:rsid w:val="00FA2E1D"/>
    <w:rsid w:val="00FA3777"/>
    <w:rsid w:val="00FA573B"/>
    <w:rsid w:val="00FA5B81"/>
    <w:rsid w:val="00FA62D8"/>
    <w:rsid w:val="00FA6C78"/>
    <w:rsid w:val="00FA76C0"/>
    <w:rsid w:val="00FB05CD"/>
    <w:rsid w:val="00FB0816"/>
    <w:rsid w:val="00FB1B51"/>
    <w:rsid w:val="00FB2033"/>
    <w:rsid w:val="00FB22E9"/>
    <w:rsid w:val="00FB3963"/>
    <w:rsid w:val="00FB52E6"/>
    <w:rsid w:val="00FB5468"/>
    <w:rsid w:val="00FB5962"/>
    <w:rsid w:val="00FB61F2"/>
    <w:rsid w:val="00FC1B13"/>
    <w:rsid w:val="00FC2950"/>
    <w:rsid w:val="00FC2F80"/>
    <w:rsid w:val="00FC3241"/>
    <w:rsid w:val="00FC3510"/>
    <w:rsid w:val="00FC3652"/>
    <w:rsid w:val="00FC3AA3"/>
    <w:rsid w:val="00FC5402"/>
    <w:rsid w:val="00FC5CE5"/>
    <w:rsid w:val="00FC6B79"/>
    <w:rsid w:val="00FC6BF1"/>
    <w:rsid w:val="00FC710A"/>
    <w:rsid w:val="00FC762C"/>
    <w:rsid w:val="00FD01A5"/>
    <w:rsid w:val="00FD0BE5"/>
    <w:rsid w:val="00FD10B1"/>
    <w:rsid w:val="00FD14F0"/>
    <w:rsid w:val="00FD1AB5"/>
    <w:rsid w:val="00FD25F1"/>
    <w:rsid w:val="00FD4622"/>
    <w:rsid w:val="00FD5992"/>
    <w:rsid w:val="00FD59A7"/>
    <w:rsid w:val="00FD5BDD"/>
    <w:rsid w:val="00FD7DFB"/>
    <w:rsid w:val="00FE0490"/>
    <w:rsid w:val="00FE05E6"/>
    <w:rsid w:val="00FE1D1A"/>
    <w:rsid w:val="00FE32EE"/>
    <w:rsid w:val="00FE33A8"/>
    <w:rsid w:val="00FE3A32"/>
    <w:rsid w:val="00FE42AE"/>
    <w:rsid w:val="00FE5080"/>
    <w:rsid w:val="00FE57CD"/>
    <w:rsid w:val="00FE6773"/>
    <w:rsid w:val="00FE6F56"/>
    <w:rsid w:val="00FE7CD0"/>
    <w:rsid w:val="00FF0715"/>
    <w:rsid w:val="00FF1006"/>
    <w:rsid w:val="00FF13DF"/>
    <w:rsid w:val="00FF27F5"/>
    <w:rsid w:val="01F56C68"/>
    <w:rsid w:val="02146A44"/>
    <w:rsid w:val="024AF04B"/>
    <w:rsid w:val="0282BE9A"/>
    <w:rsid w:val="02CB81A8"/>
    <w:rsid w:val="03982101"/>
    <w:rsid w:val="04312F9A"/>
    <w:rsid w:val="06092987"/>
    <w:rsid w:val="07B2C552"/>
    <w:rsid w:val="0819C43C"/>
    <w:rsid w:val="0A7D0DD9"/>
    <w:rsid w:val="0AEB45CB"/>
    <w:rsid w:val="0B36B1F7"/>
    <w:rsid w:val="0D926DAD"/>
    <w:rsid w:val="0E0E87B1"/>
    <w:rsid w:val="0E5589A2"/>
    <w:rsid w:val="0EBABC94"/>
    <w:rsid w:val="0F2097E5"/>
    <w:rsid w:val="0FB02174"/>
    <w:rsid w:val="100F3942"/>
    <w:rsid w:val="10B7AB8B"/>
    <w:rsid w:val="113A0EF7"/>
    <w:rsid w:val="1157E364"/>
    <w:rsid w:val="120A4F72"/>
    <w:rsid w:val="12170FC8"/>
    <w:rsid w:val="13F12872"/>
    <w:rsid w:val="15881FC0"/>
    <w:rsid w:val="16427171"/>
    <w:rsid w:val="16E229BC"/>
    <w:rsid w:val="1725EE2A"/>
    <w:rsid w:val="175E0CF7"/>
    <w:rsid w:val="1839AA29"/>
    <w:rsid w:val="19F9E28D"/>
    <w:rsid w:val="1A014516"/>
    <w:rsid w:val="1A0416AE"/>
    <w:rsid w:val="1B2EEFB5"/>
    <w:rsid w:val="1C7097DA"/>
    <w:rsid w:val="1E2BB810"/>
    <w:rsid w:val="1F0BF84A"/>
    <w:rsid w:val="1FD72F8C"/>
    <w:rsid w:val="201EAFD0"/>
    <w:rsid w:val="2049F657"/>
    <w:rsid w:val="21AB81B6"/>
    <w:rsid w:val="21DF9FD1"/>
    <w:rsid w:val="2246B91D"/>
    <w:rsid w:val="2264353A"/>
    <w:rsid w:val="22D2D386"/>
    <w:rsid w:val="23B329CE"/>
    <w:rsid w:val="254578E0"/>
    <w:rsid w:val="27283CEF"/>
    <w:rsid w:val="27C2717B"/>
    <w:rsid w:val="27D64D4A"/>
    <w:rsid w:val="29865EE2"/>
    <w:rsid w:val="2AB16426"/>
    <w:rsid w:val="2AEE4DD8"/>
    <w:rsid w:val="2B09EC4E"/>
    <w:rsid w:val="2B191567"/>
    <w:rsid w:val="2B4C60E8"/>
    <w:rsid w:val="2B530490"/>
    <w:rsid w:val="2D760D6D"/>
    <w:rsid w:val="2D876E87"/>
    <w:rsid w:val="2F9F562A"/>
    <w:rsid w:val="2FAF6CA3"/>
    <w:rsid w:val="30D5DF21"/>
    <w:rsid w:val="323DB096"/>
    <w:rsid w:val="33034EAA"/>
    <w:rsid w:val="334093CD"/>
    <w:rsid w:val="33C632C1"/>
    <w:rsid w:val="345D3E9A"/>
    <w:rsid w:val="35472C56"/>
    <w:rsid w:val="36CE9A45"/>
    <w:rsid w:val="393B3A07"/>
    <w:rsid w:val="39CCC415"/>
    <w:rsid w:val="3A97937E"/>
    <w:rsid w:val="3ABA2DA6"/>
    <w:rsid w:val="3B2DEC6B"/>
    <w:rsid w:val="3D1E1FB9"/>
    <w:rsid w:val="3DAE3398"/>
    <w:rsid w:val="3E468B54"/>
    <w:rsid w:val="4156A3EF"/>
    <w:rsid w:val="43B79ADD"/>
    <w:rsid w:val="441FCDFC"/>
    <w:rsid w:val="4509E46D"/>
    <w:rsid w:val="4611613E"/>
    <w:rsid w:val="47AF8D3B"/>
    <w:rsid w:val="481D0083"/>
    <w:rsid w:val="4B684705"/>
    <w:rsid w:val="4CA0194C"/>
    <w:rsid w:val="4D059A53"/>
    <w:rsid w:val="4DA33ADF"/>
    <w:rsid w:val="508D03E6"/>
    <w:rsid w:val="51B0E756"/>
    <w:rsid w:val="51C3BB1F"/>
    <w:rsid w:val="522B5426"/>
    <w:rsid w:val="53C9E113"/>
    <w:rsid w:val="548C84B3"/>
    <w:rsid w:val="5757A20E"/>
    <w:rsid w:val="57797111"/>
    <w:rsid w:val="58900D04"/>
    <w:rsid w:val="59CB7272"/>
    <w:rsid w:val="5AA14A16"/>
    <w:rsid w:val="5B62BF8F"/>
    <w:rsid w:val="5B860664"/>
    <w:rsid w:val="5ED0B095"/>
    <w:rsid w:val="5FD8CBE8"/>
    <w:rsid w:val="614FD73D"/>
    <w:rsid w:val="61D43B0B"/>
    <w:rsid w:val="6265EC1A"/>
    <w:rsid w:val="62BA63E1"/>
    <w:rsid w:val="63BE0F32"/>
    <w:rsid w:val="64124563"/>
    <w:rsid w:val="66A119F4"/>
    <w:rsid w:val="66A34FBD"/>
    <w:rsid w:val="69010C0D"/>
    <w:rsid w:val="6961226B"/>
    <w:rsid w:val="6D34293B"/>
    <w:rsid w:val="6EA929A2"/>
    <w:rsid w:val="6F72CC91"/>
    <w:rsid w:val="70423714"/>
    <w:rsid w:val="70667790"/>
    <w:rsid w:val="7219BB4F"/>
    <w:rsid w:val="7250A136"/>
    <w:rsid w:val="7325EE01"/>
    <w:rsid w:val="736562BA"/>
    <w:rsid w:val="74FC4558"/>
    <w:rsid w:val="75F5536E"/>
    <w:rsid w:val="778F839D"/>
    <w:rsid w:val="79409268"/>
    <w:rsid w:val="79A7E815"/>
    <w:rsid w:val="79BBC18E"/>
    <w:rsid w:val="7D21D9FB"/>
    <w:rsid w:val="7D2B6339"/>
    <w:rsid w:val="7D7683E7"/>
    <w:rsid w:val="7DBA4FA2"/>
    <w:rsid w:val="7E44AC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940ED4F"/>
  <w15:docId w15:val="{8774287E-74C2-4F69-929F-8B03B1F7F1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iPriority="0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iPriority="0" w:unhideWhenUsed="1"/>
    <w:lsdException w:name="List Number 2" w:semiHidden="1" w:uiPriority="0" w:unhideWhenUsed="1"/>
    <w:lsdException w:name="List Number 3" w:semiHidden="1" w:uiPriority="0" w:unhideWhenUsed="1"/>
    <w:lsdException w:name="List Number 4" w:semiHidden="1" w:uiPriority="0" w:unhideWhenUsed="1"/>
    <w:lsdException w:name="List Number 5" w:semiHidden="1" w:uiPriority="0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iPriority="0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2715B"/>
    <w:pPr>
      <w:spacing w:after="0" w:line="240" w:lineRule="auto"/>
    </w:pPr>
    <w:rPr>
      <w:rFonts w:ascii="Arial" w:eastAsia="Times New Roman" w:hAnsi="Arial" w:cs="Times New Roman"/>
      <w:szCs w:val="24"/>
      <w:lang w:eastAsia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0920BF"/>
    <w:pPr>
      <w:pageBreakBefore/>
      <w:numPr>
        <w:numId w:val="5"/>
      </w:numPr>
      <w:spacing w:before="60" w:after="60" w:line="288" w:lineRule="auto"/>
      <w:jc w:val="both"/>
      <w:outlineLvl w:val="0"/>
    </w:pPr>
    <w:rPr>
      <w:rFonts w:ascii="Tahoma" w:eastAsiaTheme="majorEastAsia" w:hAnsi="Tahoma" w:cstheme="majorBidi"/>
      <w:b/>
      <w:bCs/>
      <w:sz w:val="32"/>
      <w:szCs w:val="28"/>
      <w:lang w:eastAsia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920BF"/>
    <w:pPr>
      <w:keepNext/>
      <w:keepLines/>
      <w:numPr>
        <w:ilvl w:val="1"/>
        <w:numId w:val="5"/>
      </w:numPr>
      <w:tabs>
        <w:tab w:val="left" w:pos="709"/>
      </w:tabs>
      <w:spacing w:before="480" w:after="120"/>
      <w:jc w:val="both"/>
      <w:outlineLvl w:val="1"/>
    </w:pPr>
    <w:rPr>
      <w:rFonts w:ascii="Tahoma" w:eastAsiaTheme="majorEastAsia" w:hAnsi="Tahoma" w:cstheme="majorBidi"/>
      <w:b/>
      <w:bCs/>
      <w:sz w:val="28"/>
      <w:szCs w:val="26"/>
      <w:lang w:eastAsia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0920BF"/>
    <w:pPr>
      <w:keepNext/>
      <w:keepLines/>
      <w:numPr>
        <w:ilvl w:val="2"/>
        <w:numId w:val="5"/>
      </w:numPr>
      <w:tabs>
        <w:tab w:val="left" w:pos="981"/>
      </w:tabs>
      <w:spacing w:before="360" w:after="60"/>
      <w:jc w:val="both"/>
      <w:outlineLvl w:val="2"/>
    </w:pPr>
    <w:rPr>
      <w:rFonts w:ascii="Tahoma" w:eastAsiaTheme="majorEastAsia" w:hAnsi="Tahoma" w:cstheme="majorBidi"/>
      <w:b/>
      <w:bCs/>
      <w:i/>
      <w:sz w:val="28"/>
      <w:szCs w:val="22"/>
      <w:lang w:eastAsia="en-US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0920BF"/>
    <w:pPr>
      <w:keepNext/>
      <w:keepLines/>
      <w:numPr>
        <w:ilvl w:val="3"/>
        <w:numId w:val="5"/>
      </w:numPr>
      <w:spacing w:before="240" w:after="60"/>
      <w:jc w:val="both"/>
      <w:outlineLvl w:val="3"/>
    </w:pPr>
    <w:rPr>
      <w:rFonts w:ascii="Tahoma" w:eastAsiaTheme="majorEastAsia" w:hAnsi="Tahoma" w:cstheme="majorBidi"/>
      <w:b/>
      <w:bCs/>
      <w:iCs/>
      <w:szCs w:val="22"/>
      <w:lang w:eastAsia="en-US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0920BF"/>
    <w:pPr>
      <w:keepNext/>
      <w:keepLines/>
      <w:numPr>
        <w:ilvl w:val="4"/>
        <w:numId w:val="5"/>
      </w:numPr>
      <w:spacing w:before="240" w:after="60"/>
      <w:jc w:val="both"/>
      <w:outlineLvl w:val="4"/>
    </w:pPr>
    <w:rPr>
      <w:rFonts w:ascii="Tahoma" w:eastAsiaTheme="majorEastAsia" w:hAnsi="Tahoma" w:cstheme="majorBidi"/>
      <w:szCs w:val="22"/>
      <w:u w:val="single"/>
      <w:lang w:eastAsia="en-US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0920BF"/>
    <w:pPr>
      <w:keepNext/>
      <w:keepLines/>
      <w:numPr>
        <w:ilvl w:val="5"/>
        <w:numId w:val="5"/>
      </w:numPr>
      <w:spacing w:before="240" w:after="60"/>
      <w:jc w:val="both"/>
      <w:outlineLvl w:val="5"/>
    </w:pPr>
    <w:rPr>
      <w:rFonts w:ascii="Tahoma" w:eastAsiaTheme="majorEastAsia" w:hAnsi="Tahoma" w:cstheme="majorBidi"/>
      <w:i/>
      <w:iCs/>
      <w:color w:val="243F60" w:themeColor="accent1" w:themeShade="7F"/>
      <w:szCs w:val="22"/>
      <w:lang w:eastAsia="en-US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0920BF"/>
    <w:pPr>
      <w:keepNext/>
      <w:keepLines/>
      <w:numPr>
        <w:ilvl w:val="6"/>
        <w:numId w:val="5"/>
      </w:numPr>
      <w:spacing w:before="200" w:line="288" w:lineRule="auto"/>
      <w:jc w:val="both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920BF"/>
    <w:rPr>
      <w:rFonts w:ascii="Tahoma" w:eastAsiaTheme="majorEastAsia" w:hAnsi="Tahoma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0920BF"/>
    <w:rPr>
      <w:rFonts w:ascii="Tahoma" w:eastAsiaTheme="majorEastAsia" w:hAnsi="Tahoma" w:cstheme="majorBidi"/>
      <w:b/>
      <w:bCs/>
      <w:sz w:val="28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0920BF"/>
    <w:rPr>
      <w:rFonts w:ascii="Tahoma" w:eastAsiaTheme="majorEastAsia" w:hAnsi="Tahoma" w:cstheme="majorBidi"/>
      <w:b/>
      <w:bCs/>
      <w:i/>
      <w:sz w:val="28"/>
    </w:rPr>
  </w:style>
  <w:style w:type="character" w:customStyle="1" w:styleId="Heading4Char">
    <w:name w:val="Heading 4 Char"/>
    <w:basedOn w:val="DefaultParagraphFont"/>
    <w:link w:val="Heading4"/>
    <w:uiPriority w:val="9"/>
    <w:rsid w:val="000920BF"/>
    <w:rPr>
      <w:rFonts w:ascii="Tahoma" w:eastAsiaTheme="majorEastAsia" w:hAnsi="Tahoma" w:cstheme="majorBidi"/>
      <w:b/>
      <w:bCs/>
      <w:iCs/>
      <w:sz w:val="24"/>
    </w:rPr>
  </w:style>
  <w:style w:type="character" w:customStyle="1" w:styleId="Heading5Char">
    <w:name w:val="Heading 5 Char"/>
    <w:basedOn w:val="DefaultParagraphFont"/>
    <w:link w:val="Heading5"/>
    <w:uiPriority w:val="9"/>
    <w:rsid w:val="000920BF"/>
    <w:rPr>
      <w:rFonts w:ascii="Tahoma" w:eastAsiaTheme="majorEastAsia" w:hAnsi="Tahoma" w:cstheme="majorBidi"/>
      <w:sz w:val="24"/>
      <w:u w:val="single"/>
    </w:rPr>
  </w:style>
  <w:style w:type="character" w:customStyle="1" w:styleId="Heading6Char">
    <w:name w:val="Heading 6 Char"/>
    <w:basedOn w:val="DefaultParagraphFont"/>
    <w:link w:val="Heading6"/>
    <w:uiPriority w:val="9"/>
    <w:rsid w:val="000920BF"/>
    <w:rPr>
      <w:rFonts w:ascii="Tahoma" w:eastAsiaTheme="majorEastAsia" w:hAnsi="Tahoma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sid w:val="000920B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customStyle="1" w:styleId="Titleklients">
    <w:name w:val="Title_klients"/>
    <w:basedOn w:val="Normal"/>
    <w:qFormat/>
    <w:rsid w:val="000920BF"/>
    <w:pPr>
      <w:spacing w:before="240" w:line="288" w:lineRule="auto"/>
      <w:jc w:val="center"/>
    </w:pPr>
    <w:rPr>
      <w:rFonts w:eastAsiaTheme="minorHAnsi" w:cstheme="minorBidi"/>
      <w:caps/>
      <w:szCs w:val="22"/>
      <w:lang w:eastAsia="en-US"/>
    </w:rPr>
  </w:style>
  <w:style w:type="paragraph" w:customStyle="1" w:styleId="TitleprojektaNosaukums">
    <w:name w:val="Title_projektaNosaukums"/>
    <w:basedOn w:val="Titleklients"/>
    <w:rsid w:val="000920BF"/>
    <w:pPr>
      <w:spacing w:before="3800" w:after="120" w:line="240" w:lineRule="auto"/>
    </w:pPr>
    <w:rPr>
      <w:rFonts w:ascii="Arial Bold" w:hAnsi="Arial Bold"/>
      <w:b/>
      <w:caps w:val="0"/>
      <w:smallCaps/>
      <w:spacing w:val="60"/>
      <w:sz w:val="36"/>
    </w:rPr>
  </w:style>
  <w:style w:type="paragraph" w:customStyle="1" w:styleId="TitledokumentaTips">
    <w:name w:val="Title_dokumentaTips"/>
    <w:basedOn w:val="Normal"/>
    <w:qFormat/>
    <w:rsid w:val="000920BF"/>
    <w:pPr>
      <w:spacing w:before="1080" w:after="60" w:line="288" w:lineRule="auto"/>
      <w:jc w:val="center"/>
    </w:pPr>
    <w:rPr>
      <w:rFonts w:eastAsiaTheme="minorHAnsi" w:cstheme="minorBidi"/>
      <w:smallCaps/>
      <w:sz w:val="36"/>
      <w:szCs w:val="22"/>
      <w:lang w:eastAsia="en-US"/>
    </w:rPr>
  </w:style>
  <w:style w:type="paragraph" w:customStyle="1" w:styleId="TitledokumentaKods">
    <w:name w:val="Title_dokumentaKods"/>
    <w:basedOn w:val="Normal"/>
    <w:qFormat/>
    <w:rsid w:val="000920BF"/>
    <w:pPr>
      <w:spacing w:before="240" w:after="60" w:line="288" w:lineRule="auto"/>
      <w:jc w:val="center"/>
    </w:pPr>
    <w:rPr>
      <w:rFonts w:eastAsiaTheme="minorHAnsi" w:cstheme="minorBidi"/>
      <w:b/>
      <w:smallCaps/>
      <w:sz w:val="28"/>
      <w:szCs w:val="22"/>
      <w:lang w:eastAsia="en-US"/>
    </w:rPr>
  </w:style>
  <w:style w:type="table" w:styleId="TableGrid">
    <w:name w:val="Table Grid"/>
    <w:basedOn w:val="TableNormal"/>
    <w:uiPriority w:val="59"/>
    <w:rsid w:val="000920B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0ptright">
    <w:name w:val="10pt right"/>
    <w:basedOn w:val="Normal"/>
    <w:qFormat/>
    <w:rsid w:val="000920BF"/>
    <w:pPr>
      <w:spacing w:before="60"/>
      <w:jc w:val="right"/>
    </w:pPr>
    <w:rPr>
      <w:rFonts w:eastAsiaTheme="minorHAnsi" w:cstheme="minorBidi"/>
      <w:sz w:val="20"/>
      <w:szCs w:val="22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920BF"/>
    <w:pPr>
      <w:jc w:val="both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920BF"/>
    <w:rPr>
      <w:rFonts w:ascii="Tahoma" w:hAnsi="Tahoma" w:cs="Tahoma"/>
      <w:sz w:val="16"/>
      <w:szCs w:val="16"/>
    </w:rPr>
  </w:style>
  <w:style w:type="paragraph" w:customStyle="1" w:styleId="Titledatumsversija">
    <w:name w:val="Title_datums_versija"/>
    <w:basedOn w:val="Titldokumentakods"/>
    <w:qFormat/>
    <w:rsid w:val="000920BF"/>
    <w:pPr>
      <w:spacing w:before="60" w:after="1600"/>
    </w:pPr>
    <w:rPr>
      <w:b w:val="0"/>
      <w:smallCaps w:val="0"/>
      <w:sz w:val="26"/>
    </w:rPr>
  </w:style>
  <w:style w:type="paragraph" w:customStyle="1" w:styleId="10ptcenter">
    <w:name w:val="10pt center"/>
    <w:basedOn w:val="Titledatumsversija"/>
    <w:qFormat/>
    <w:rsid w:val="000920BF"/>
    <w:pPr>
      <w:spacing w:before="0" w:after="60" w:line="240" w:lineRule="auto"/>
      <w:contextualSpacing/>
    </w:pPr>
    <w:rPr>
      <w:sz w:val="20"/>
    </w:rPr>
  </w:style>
  <w:style w:type="character" w:styleId="Hyperlink">
    <w:name w:val="Hyperlink"/>
    <w:basedOn w:val="DefaultParagraphFont"/>
    <w:uiPriority w:val="99"/>
    <w:unhideWhenUsed/>
    <w:rsid w:val="000920BF"/>
    <w:rPr>
      <w:color w:val="0000FF" w:themeColor="hyperlink"/>
      <w:u w:val="single"/>
    </w:rPr>
  </w:style>
  <w:style w:type="paragraph" w:customStyle="1" w:styleId="12pt">
    <w:name w:val="12pt"/>
    <w:aliases w:val="center"/>
    <w:basedOn w:val="10ptcenter"/>
    <w:qFormat/>
    <w:rsid w:val="000920BF"/>
    <w:pPr>
      <w:spacing w:before="120"/>
    </w:pPr>
    <w:rPr>
      <w:sz w:val="24"/>
    </w:rPr>
  </w:style>
  <w:style w:type="paragraph" w:styleId="Header">
    <w:name w:val="header"/>
    <w:basedOn w:val="Normal"/>
    <w:link w:val="HeaderChar"/>
    <w:uiPriority w:val="99"/>
    <w:unhideWhenUsed/>
    <w:rsid w:val="000920BF"/>
    <w:pPr>
      <w:tabs>
        <w:tab w:val="center" w:pos="4513"/>
        <w:tab w:val="right" w:pos="9639"/>
      </w:tabs>
      <w:jc w:val="both"/>
    </w:pPr>
    <w:rPr>
      <w:rFonts w:eastAsiaTheme="minorHAnsi" w:cstheme="minorBidi"/>
      <w:sz w:val="16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0920BF"/>
    <w:rPr>
      <w:rFonts w:ascii="Arial" w:hAnsi="Arial"/>
      <w:sz w:val="16"/>
    </w:rPr>
  </w:style>
  <w:style w:type="paragraph" w:styleId="Footer">
    <w:name w:val="footer"/>
    <w:basedOn w:val="Normal"/>
    <w:link w:val="FooterChar"/>
    <w:uiPriority w:val="99"/>
    <w:unhideWhenUsed/>
    <w:rsid w:val="000920BF"/>
    <w:pPr>
      <w:tabs>
        <w:tab w:val="center" w:pos="4513"/>
        <w:tab w:val="right" w:pos="9639"/>
      </w:tabs>
      <w:jc w:val="both"/>
    </w:pPr>
    <w:rPr>
      <w:rFonts w:eastAsiaTheme="minorHAnsi" w:cstheme="minorBidi"/>
      <w:sz w:val="16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0920BF"/>
    <w:rPr>
      <w:rFonts w:ascii="Arial" w:hAnsi="Arial"/>
      <w:sz w:val="16"/>
    </w:rPr>
  </w:style>
  <w:style w:type="character" w:styleId="PageNumber">
    <w:name w:val="page number"/>
    <w:basedOn w:val="DefaultParagraphFont"/>
    <w:rsid w:val="000920BF"/>
    <w:rPr>
      <w:rFonts w:cs="Times New Roman"/>
    </w:rPr>
  </w:style>
  <w:style w:type="table" w:customStyle="1" w:styleId="TableClassic1">
    <w:name w:val="Table Classic1"/>
    <w:basedOn w:val="TableNormal"/>
    <w:uiPriority w:val="99"/>
    <w:rsid w:val="000920BF"/>
    <w:pPr>
      <w:spacing w:after="0" w:line="240" w:lineRule="auto"/>
    </w:pPr>
    <w:rPr>
      <w:rFonts w:ascii="Arial" w:hAnsi="Arial"/>
      <w:sz w:val="20"/>
    </w:rPr>
    <w:tblPr>
      <w:tblStyleColBandSize w:val="1"/>
      <w:tblBorders>
        <w:top w:val="single" w:sz="12" w:space="0" w:color="auto"/>
        <w:bottom w:val="single" w:sz="2" w:space="0" w:color="auto"/>
        <w:insideV w:val="single" w:sz="2" w:space="0" w:color="auto"/>
      </w:tblBorders>
    </w:tblPr>
  </w:style>
  <w:style w:type="paragraph" w:customStyle="1" w:styleId="Tablebody">
    <w:name w:val="Table body"/>
    <w:basedOn w:val="Normal"/>
    <w:link w:val="TablebodyChar"/>
    <w:qFormat/>
    <w:rsid w:val="000920BF"/>
    <w:pPr>
      <w:spacing w:before="40" w:after="40"/>
      <w:jc w:val="both"/>
    </w:pPr>
    <w:rPr>
      <w:rFonts w:eastAsiaTheme="minorHAnsi" w:cstheme="minorBidi"/>
      <w:sz w:val="20"/>
      <w:szCs w:val="22"/>
      <w:lang w:eastAsia="en-US"/>
    </w:rPr>
  </w:style>
  <w:style w:type="character" w:customStyle="1" w:styleId="TablebodyChar">
    <w:name w:val="Table body Char"/>
    <w:link w:val="Tablebody"/>
    <w:rsid w:val="000920BF"/>
    <w:rPr>
      <w:rFonts w:ascii="Arial" w:hAnsi="Arial"/>
      <w:sz w:val="20"/>
    </w:rPr>
  </w:style>
  <w:style w:type="paragraph" w:customStyle="1" w:styleId="Bold">
    <w:name w:val="Bold"/>
    <w:aliases w:val="Small caps"/>
    <w:basedOn w:val="Tablebody"/>
    <w:qFormat/>
    <w:rsid w:val="000920BF"/>
    <w:pPr>
      <w:spacing w:before="60" w:after="60" w:line="288" w:lineRule="auto"/>
      <w:jc w:val="left"/>
    </w:pPr>
    <w:rPr>
      <w:b/>
      <w:smallCaps/>
      <w:sz w:val="22"/>
    </w:rPr>
  </w:style>
  <w:style w:type="paragraph" w:customStyle="1" w:styleId="Saturs">
    <w:name w:val="Saturs"/>
    <w:basedOn w:val="Normal"/>
    <w:qFormat/>
    <w:rsid w:val="000920BF"/>
    <w:pPr>
      <w:spacing w:before="60" w:after="60" w:line="288" w:lineRule="auto"/>
    </w:pPr>
    <w:rPr>
      <w:rFonts w:ascii="Tahoma" w:eastAsiaTheme="minorHAnsi" w:hAnsi="Tahoma" w:cstheme="minorBidi"/>
      <w:b/>
      <w:sz w:val="32"/>
      <w:szCs w:val="22"/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F36CC4"/>
    <w:pPr>
      <w:tabs>
        <w:tab w:val="left" w:pos="397"/>
        <w:tab w:val="right" w:leader="dot" w:pos="9639"/>
      </w:tabs>
      <w:spacing w:after="120" w:line="288" w:lineRule="auto"/>
      <w:ind w:left="397" w:hanging="397"/>
      <w:jc w:val="both"/>
    </w:pPr>
    <w:rPr>
      <w:rFonts w:ascii="Arial Bold" w:eastAsiaTheme="minorHAnsi" w:hAnsi="Arial Bold" w:cstheme="minorBidi"/>
      <w:b/>
      <w:caps/>
      <w:szCs w:val="22"/>
      <w:lang w:eastAsia="en-US"/>
    </w:rPr>
  </w:style>
  <w:style w:type="paragraph" w:styleId="TOC2">
    <w:name w:val="toc 2"/>
    <w:basedOn w:val="Normal"/>
    <w:next w:val="Normal"/>
    <w:autoRedefine/>
    <w:uiPriority w:val="39"/>
    <w:unhideWhenUsed/>
    <w:rsid w:val="00982F63"/>
    <w:pPr>
      <w:tabs>
        <w:tab w:val="left" w:pos="964"/>
        <w:tab w:val="right" w:leader="dot" w:pos="9639"/>
      </w:tabs>
      <w:spacing w:after="60" w:line="288" w:lineRule="auto"/>
      <w:ind w:left="964" w:hanging="567"/>
      <w:jc w:val="both"/>
    </w:pPr>
    <w:rPr>
      <w:rFonts w:ascii="Arial Bold" w:eastAsiaTheme="minorHAnsi" w:hAnsi="Arial Bold" w:cstheme="minorBidi"/>
      <w:b/>
      <w:szCs w:val="22"/>
      <w:lang w:eastAsia="en-US"/>
    </w:rPr>
  </w:style>
  <w:style w:type="paragraph" w:styleId="TOC3">
    <w:name w:val="toc 3"/>
    <w:basedOn w:val="Normal"/>
    <w:next w:val="Normal"/>
    <w:autoRedefine/>
    <w:uiPriority w:val="39"/>
    <w:unhideWhenUsed/>
    <w:rsid w:val="00982F63"/>
    <w:pPr>
      <w:tabs>
        <w:tab w:val="left" w:pos="1814"/>
        <w:tab w:val="right" w:leader="dot" w:pos="9639"/>
      </w:tabs>
      <w:spacing w:after="60" w:line="288" w:lineRule="auto"/>
      <w:ind w:left="1701" w:hanging="737"/>
      <w:jc w:val="both"/>
    </w:pPr>
    <w:rPr>
      <w:rFonts w:eastAsiaTheme="minorHAnsi" w:cstheme="minorBidi"/>
      <w:szCs w:val="22"/>
      <w:lang w:eastAsia="en-US"/>
    </w:rPr>
  </w:style>
  <w:style w:type="paragraph" w:styleId="TOC4">
    <w:name w:val="toc 4"/>
    <w:basedOn w:val="Normal"/>
    <w:next w:val="Normal"/>
    <w:autoRedefine/>
    <w:uiPriority w:val="39"/>
    <w:unhideWhenUsed/>
    <w:rsid w:val="00CA4A37"/>
    <w:pPr>
      <w:tabs>
        <w:tab w:val="left" w:pos="2381"/>
        <w:tab w:val="right" w:leader="dot" w:pos="9639"/>
      </w:tabs>
      <w:spacing w:after="60" w:line="288" w:lineRule="auto"/>
      <w:ind w:left="2268" w:hanging="737"/>
      <w:jc w:val="both"/>
    </w:pPr>
    <w:rPr>
      <w:rFonts w:eastAsiaTheme="minorHAnsi" w:cstheme="minorBidi"/>
      <w:i/>
      <w:sz w:val="20"/>
      <w:szCs w:val="22"/>
      <w:lang w:eastAsia="en-US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0920BF"/>
    <w:pPr>
      <w:tabs>
        <w:tab w:val="left" w:pos="3232"/>
        <w:tab w:val="right" w:leader="dot" w:pos="9639"/>
      </w:tabs>
      <w:spacing w:after="60" w:line="288" w:lineRule="auto"/>
      <w:ind w:left="3062" w:right="567" w:hanging="964"/>
      <w:jc w:val="both"/>
    </w:pPr>
    <w:rPr>
      <w:rFonts w:eastAsiaTheme="minorHAnsi" w:cstheme="minorBidi"/>
      <w:i/>
      <w:szCs w:val="22"/>
      <w:lang w:eastAsia="en-US"/>
    </w:rPr>
  </w:style>
  <w:style w:type="paragraph" w:styleId="ListBullet">
    <w:name w:val="List Bullet"/>
    <w:basedOn w:val="Normal"/>
    <w:link w:val="ListBulletChar"/>
    <w:unhideWhenUsed/>
    <w:rsid w:val="000920BF"/>
    <w:pPr>
      <w:numPr>
        <w:numId w:val="1"/>
      </w:numPr>
      <w:spacing w:before="60" w:after="60" w:line="288" w:lineRule="auto"/>
      <w:jc w:val="both"/>
    </w:pPr>
    <w:rPr>
      <w:rFonts w:eastAsiaTheme="minorHAnsi" w:cstheme="minorBidi"/>
      <w:szCs w:val="22"/>
      <w:lang w:eastAsia="en-US"/>
    </w:rPr>
  </w:style>
  <w:style w:type="character" w:customStyle="1" w:styleId="ListBulletChar">
    <w:name w:val="List Bullet Char"/>
    <w:basedOn w:val="DefaultParagraphFont"/>
    <w:link w:val="ListBullet"/>
    <w:locked/>
    <w:rsid w:val="000920BF"/>
    <w:rPr>
      <w:rFonts w:ascii="Arial" w:hAnsi="Arial"/>
    </w:rPr>
  </w:style>
  <w:style w:type="paragraph" w:styleId="TableofFigures">
    <w:name w:val="table of figures"/>
    <w:basedOn w:val="Normal"/>
    <w:next w:val="Normal"/>
    <w:uiPriority w:val="99"/>
    <w:unhideWhenUsed/>
    <w:rsid w:val="000920BF"/>
    <w:pPr>
      <w:tabs>
        <w:tab w:val="left" w:pos="964"/>
        <w:tab w:val="right" w:leader="dot" w:pos="9639"/>
      </w:tabs>
      <w:spacing w:line="288" w:lineRule="auto"/>
      <w:ind w:left="851" w:hanging="851"/>
      <w:jc w:val="both"/>
    </w:pPr>
    <w:rPr>
      <w:rFonts w:eastAsiaTheme="minorHAnsi" w:cstheme="minorBidi"/>
      <w:szCs w:val="22"/>
      <w:lang w:eastAsia="en-US"/>
    </w:rPr>
  </w:style>
  <w:style w:type="paragraph" w:styleId="ListBullet2">
    <w:name w:val="List Bullet 2"/>
    <w:basedOn w:val="Normal"/>
    <w:uiPriority w:val="99"/>
    <w:unhideWhenUsed/>
    <w:rsid w:val="000920BF"/>
    <w:pPr>
      <w:numPr>
        <w:numId w:val="2"/>
      </w:numPr>
      <w:spacing w:before="60" w:after="60" w:line="288" w:lineRule="auto"/>
      <w:ind w:left="1071" w:hanging="357"/>
      <w:contextualSpacing/>
      <w:jc w:val="both"/>
    </w:pPr>
    <w:rPr>
      <w:rFonts w:eastAsiaTheme="minorHAnsi" w:cstheme="minorBidi"/>
      <w:szCs w:val="22"/>
      <w:lang w:eastAsia="en-US"/>
    </w:rPr>
  </w:style>
  <w:style w:type="paragraph" w:styleId="ListBullet3">
    <w:name w:val="List Bullet 3"/>
    <w:basedOn w:val="Normal"/>
    <w:uiPriority w:val="99"/>
    <w:unhideWhenUsed/>
    <w:rsid w:val="000920BF"/>
    <w:pPr>
      <w:numPr>
        <w:numId w:val="3"/>
      </w:numPr>
      <w:spacing w:before="60" w:after="60" w:line="288" w:lineRule="auto"/>
      <w:ind w:left="1429" w:hanging="357"/>
      <w:contextualSpacing/>
      <w:jc w:val="both"/>
    </w:pPr>
    <w:rPr>
      <w:rFonts w:eastAsiaTheme="minorHAnsi" w:cstheme="minorBidi"/>
      <w:szCs w:val="22"/>
      <w:lang w:eastAsia="en-US"/>
    </w:rPr>
  </w:style>
  <w:style w:type="paragraph" w:styleId="ListBullet4">
    <w:name w:val="List Bullet 4"/>
    <w:basedOn w:val="Normal"/>
    <w:uiPriority w:val="99"/>
    <w:unhideWhenUsed/>
    <w:rsid w:val="000920BF"/>
    <w:pPr>
      <w:numPr>
        <w:numId w:val="11"/>
      </w:numPr>
      <w:spacing w:before="60" w:after="60" w:line="288" w:lineRule="auto"/>
      <w:contextualSpacing/>
      <w:jc w:val="both"/>
    </w:pPr>
    <w:rPr>
      <w:rFonts w:eastAsiaTheme="minorHAnsi" w:cstheme="minorBidi"/>
      <w:szCs w:val="22"/>
      <w:lang w:eastAsia="en-US"/>
    </w:rPr>
  </w:style>
  <w:style w:type="paragraph" w:styleId="ListContinue">
    <w:name w:val="List Continue"/>
    <w:basedOn w:val="Normal"/>
    <w:uiPriority w:val="99"/>
    <w:unhideWhenUsed/>
    <w:rsid w:val="000920BF"/>
    <w:pPr>
      <w:spacing w:before="60" w:after="60" w:line="288" w:lineRule="auto"/>
      <w:ind w:left="454"/>
      <w:contextualSpacing/>
      <w:jc w:val="both"/>
    </w:pPr>
    <w:rPr>
      <w:rFonts w:eastAsiaTheme="minorHAnsi" w:cstheme="minorBidi"/>
      <w:szCs w:val="22"/>
      <w:lang w:eastAsia="en-US"/>
    </w:rPr>
  </w:style>
  <w:style w:type="paragraph" w:styleId="ListContinue2">
    <w:name w:val="List Continue 2"/>
    <w:basedOn w:val="Normal"/>
    <w:rsid w:val="000920BF"/>
    <w:pPr>
      <w:spacing w:before="60" w:after="60" w:line="288" w:lineRule="auto"/>
      <w:ind w:left="567"/>
      <w:contextualSpacing/>
      <w:jc w:val="both"/>
    </w:pPr>
    <w:rPr>
      <w:szCs w:val="22"/>
      <w:lang w:eastAsia="en-US"/>
    </w:rPr>
  </w:style>
  <w:style w:type="paragraph" w:styleId="ListContinue3">
    <w:name w:val="List Continue 3"/>
    <w:basedOn w:val="Normal"/>
    <w:uiPriority w:val="99"/>
    <w:unhideWhenUsed/>
    <w:rsid w:val="000920BF"/>
    <w:pPr>
      <w:spacing w:before="60" w:after="60" w:line="288" w:lineRule="auto"/>
      <w:ind w:left="709"/>
      <w:contextualSpacing/>
      <w:jc w:val="both"/>
    </w:pPr>
    <w:rPr>
      <w:rFonts w:eastAsiaTheme="minorHAnsi" w:cstheme="minorBidi"/>
      <w:szCs w:val="22"/>
      <w:lang w:eastAsia="en-US"/>
    </w:rPr>
  </w:style>
  <w:style w:type="paragraph" w:styleId="ListNumber">
    <w:name w:val="List Number"/>
    <w:basedOn w:val="Normal"/>
    <w:rsid w:val="000920BF"/>
    <w:pPr>
      <w:numPr>
        <w:numId w:val="10"/>
      </w:numPr>
      <w:spacing w:before="60" w:after="60" w:line="288" w:lineRule="auto"/>
      <w:ind w:left="454" w:hanging="454"/>
      <w:contextualSpacing/>
      <w:jc w:val="both"/>
    </w:pPr>
    <w:rPr>
      <w:szCs w:val="22"/>
      <w:lang w:eastAsia="en-US"/>
    </w:rPr>
  </w:style>
  <w:style w:type="paragraph" w:styleId="ListNumber2">
    <w:name w:val="List Number 2"/>
    <w:basedOn w:val="Normal"/>
    <w:link w:val="ListNumber2Char"/>
    <w:rsid w:val="000920BF"/>
    <w:pPr>
      <w:numPr>
        <w:ilvl w:val="1"/>
        <w:numId w:val="10"/>
      </w:numPr>
      <w:spacing w:before="60" w:after="60" w:line="288" w:lineRule="auto"/>
      <w:ind w:left="1021" w:hanging="567"/>
      <w:contextualSpacing/>
      <w:jc w:val="both"/>
    </w:pPr>
    <w:rPr>
      <w:szCs w:val="22"/>
      <w:lang w:eastAsia="en-US"/>
    </w:rPr>
  </w:style>
  <w:style w:type="character" w:customStyle="1" w:styleId="ListNumber2Char">
    <w:name w:val="List Number 2 Char"/>
    <w:basedOn w:val="DefaultParagraphFont"/>
    <w:link w:val="ListNumber2"/>
    <w:locked/>
    <w:rsid w:val="000920BF"/>
    <w:rPr>
      <w:rFonts w:ascii="Arial" w:eastAsia="Times New Roman" w:hAnsi="Arial" w:cs="Times New Roman"/>
    </w:rPr>
  </w:style>
  <w:style w:type="paragraph" w:styleId="ListNumber3">
    <w:name w:val="List Number 3"/>
    <w:basedOn w:val="Normal"/>
    <w:rsid w:val="000920BF"/>
    <w:pPr>
      <w:numPr>
        <w:ilvl w:val="2"/>
        <w:numId w:val="10"/>
      </w:numPr>
      <w:spacing w:before="60" w:after="60" w:line="288" w:lineRule="auto"/>
      <w:ind w:left="1429" w:hanging="709"/>
      <w:contextualSpacing/>
      <w:jc w:val="both"/>
    </w:pPr>
    <w:rPr>
      <w:szCs w:val="22"/>
      <w:lang w:eastAsia="en-US"/>
    </w:rPr>
  </w:style>
  <w:style w:type="paragraph" w:styleId="ListNumber4">
    <w:name w:val="List Number 4"/>
    <w:basedOn w:val="Normal"/>
    <w:rsid w:val="000920BF"/>
    <w:pPr>
      <w:numPr>
        <w:ilvl w:val="3"/>
        <w:numId w:val="10"/>
      </w:numPr>
      <w:spacing w:before="60" w:after="60" w:line="288" w:lineRule="auto"/>
      <w:ind w:left="1984" w:hanging="992"/>
      <w:contextualSpacing/>
      <w:jc w:val="both"/>
    </w:pPr>
    <w:rPr>
      <w:szCs w:val="22"/>
      <w:lang w:eastAsia="en-US"/>
    </w:rPr>
  </w:style>
  <w:style w:type="paragraph" w:customStyle="1" w:styleId="Atsauce">
    <w:name w:val="Atsauce"/>
    <w:basedOn w:val="Normal"/>
    <w:rsid w:val="000920BF"/>
    <w:pPr>
      <w:numPr>
        <w:numId w:val="14"/>
      </w:numPr>
      <w:spacing w:before="60" w:line="360" w:lineRule="auto"/>
      <w:jc w:val="both"/>
    </w:pPr>
    <w:rPr>
      <w:lang w:eastAsia="en-US"/>
    </w:rPr>
  </w:style>
  <w:style w:type="paragraph" w:styleId="ListParagraph">
    <w:name w:val="List Paragraph"/>
    <w:basedOn w:val="Normal"/>
    <w:uiPriority w:val="34"/>
    <w:qFormat/>
    <w:rsid w:val="000920BF"/>
    <w:pPr>
      <w:spacing w:before="60" w:after="60" w:line="288" w:lineRule="auto"/>
      <w:ind w:left="720"/>
      <w:contextualSpacing/>
      <w:jc w:val="both"/>
    </w:pPr>
    <w:rPr>
      <w:rFonts w:eastAsiaTheme="minorHAnsi" w:cstheme="minorBidi"/>
      <w:szCs w:val="22"/>
      <w:lang w:eastAsia="en-US"/>
    </w:rPr>
  </w:style>
  <w:style w:type="paragraph" w:styleId="BodyText">
    <w:name w:val="Body Text"/>
    <w:basedOn w:val="Normal"/>
    <w:link w:val="BodyTextChar"/>
    <w:autoRedefine/>
    <w:rsid w:val="000920BF"/>
    <w:pPr>
      <w:spacing w:before="120"/>
      <w:contextualSpacing/>
      <w:jc w:val="both"/>
    </w:pPr>
    <w:rPr>
      <w:rFonts w:eastAsia="Batang"/>
      <w:szCs w:val="20"/>
      <w:lang w:eastAsia="en-US"/>
    </w:rPr>
  </w:style>
  <w:style w:type="character" w:customStyle="1" w:styleId="BodyTextChar">
    <w:name w:val="Body Text Char"/>
    <w:basedOn w:val="DefaultParagraphFont"/>
    <w:link w:val="BodyText"/>
    <w:rsid w:val="000920BF"/>
    <w:rPr>
      <w:rFonts w:ascii="Arial" w:eastAsia="Batang" w:hAnsi="Arial" w:cs="Times New Roman"/>
      <w:szCs w:val="20"/>
    </w:rPr>
  </w:style>
  <w:style w:type="paragraph" w:customStyle="1" w:styleId="picturecaption">
    <w:name w:val="picture caption"/>
    <w:basedOn w:val="Caption"/>
    <w:autoRedefine/>
    <w:rsid w:val="00A467F7"/>
    <w:pPr>
      <w:spacing w:after="120"/>
      <w:jc w:val="left"/>
    </w:pPr>
    <w:rPr>
      <w:rFonts w:eastAsia="Batang"/>
      <w:bCs w:val="0"/>
      <w:noProof/>
      <w:color w:val="auto"/>
      <w:sz w:val="22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0920BF"/>
    <w:pPr>
      <w:pBdr>
        <w:bottom w:val="single" w:sz="8" w:space="4" w:color="4F81BD" w:themeColor="accent1"/>
      </w:pBdr>
      <w:spacing w:after="300"/>
      <w:contextualSpacing/>
      <w:jc w:val="both"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character" w:customStyle="1" w:styleId="TitleChar">
    <w:name w:val="Title Char"/>
    <w:basedOn w:val="DefaultParagraphFont"/>
    <w:link w:val="Title"/>
    <w:uiPriority w:val="10"/>
    <w:rsid w:val="000920B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ListBullet5">
    <w:name w:val="List Bullet 5"/>
    <w:basedOn w:val="Normal"/>
    <w:rsid w:val="000920BF"/>
    <w:pPr>
      <w:numPr>
        <w:numId w:val="12"/>
      </w:numPr>
      <w:spacing w:before="60" w:after="60" w:line="288" w:lineRule="auto"/>
      <w:contextualSpacing/>
      <w:jc w:val="both"/>
    </w:pPr>
    <w:rPr>
      <w:szCs w:val="22"/>
      <w:lang w:eastAsia="en-US"/>
    </w:rPr>
  </w:style>
  <w:style w:type="paragraph" w:customStyle="1" w:styleId="StyleTablebodyBefore3ptAfter3pt">
    <w:name w:val="Style Table body + Before:  3 pt After:  3 pt"/>
    <w:basedOn w:val="Tablebody"/>
    <w:autoRedefine/>
    <w:rsid w:val="000920BF"/>
    <w:pPr>
      <w:spacing w:before="60" w:after="60"/>
    </w:pPr>
    <w:rPr>
      <w:rFonts w:eastAsia="Times New Roman" w:cs="Times New Roman"/>
      <w:b/>
      <w:bCs/>
      <w:szCs w:val="20"/>
    </w:rPr>
  </w:style>
  <w:style w:type="paragraph" w:customStyle="1" w:styleId="Tablenumber">
    <w:name w:val="Table number"/>
    <w:basedOn w:val="Tabletitle"/>
    <w:link w:val="TablenumberCharChar"/>
    <w:qFormat/>
    <w:rsid w:val="000920BF"/>
    <w:pPr>
      <w:spacing w:before="120" w:after="0"/>
    </w:pPr>
    <w:rPr>
      <w:noProof/>
      <w:sz w:val="20"/>
    </w:rPr>
  </w:style>
  <w:style w:type="character" w:customStyle="1" w:styleId="TablenumberChar">
    <w:name w:val="Table number Char"/>
    <w:basedOn w:val="DefaultParagraphFont"/>
    <w:locked/>
    <w:rsid w:val="004B7076"/>
    <w:rPr>
      <w:rFonts w:ascii="Arial" w:eastAsiaTheme="majorEastAsia" w:hAnsi="Arial" w:cs="Times New Roman (Headings CS)"/>
      <w:b/>
      <w:spacing w:val="5"/>
      <w:kern w:val="20"/>
      <w:sz w:val="20"/>
      <w:szCs w:val="52"/>
      <w:lang w:eastAsia="en-GB"/>
    </w:rPr>
  </w:style>
  <w:style w:type="paragraph" w:styleId="Caption">
    <w:name w:val="caption"/>
    <w:basedOn w:val="Normal"/>
    <w:next w:val="Normal"/>
    <w:link w:val="CaptionChar"/>
    <w:uiPriority w:val="35"/>
    <w:unhideWhenUsed/>
    <w:qFormat/>
    <w:rsid w:val="000920BF"/>
    <w:pPr>
      <w:spacing w:after="200"/>
      <w:jc w:val="both"/>
    </w:pPr>
    <w:rPr>
      <w:rFonts w:eastAsiaTheme="minorHAnsi" w:cstheme="minorBidi"/>
      <w:b/>
      <w:bCs/>
      <w:color w:val="4F81BD" w:themeColor="accent1"/>
      <w:sz w:val="18"/>
      <w:szCs w:val="18"/>
      <w:lang w:eastAsia="en-US"/>
    </w:rPr>
  </w:style>
  <w:style w:type="paragraph" w:customStyle="1" w:styleId="TablebodyB">
    <w:name w:val="Table body+B"/>
    <w:basedOn w:val="Tablebody"/>
    <w:qFormat/>
    <w:rsid w:val="000920BF"/>
    <w:rPr>
      <w:b/>
    </w:rPr>
  </w:style>
  <w:style w:type="paragraph" w:customStyle="1" w:styleId="Titlevietalaiks">
    <w:name w:val="Title_vieta_laiks"/>
    <w:basedOn w:val="Tablebody"/>
    <w:qFormat/>
    <w:rsid w:val="000920BF"/>
    <w:pPr>
      <w:spacing w:before="120" w:after="0"/>
      <w:jc w:val="center"/>
    </w:pPr>
    <w:rPr>
      <w:sz w:val="24"/>
    </w:rPr>
  </w:style>
  <w:style w:type="paragraph" w:styleId="MessageHeader">
    <w:name w:val="Message Header"/>
    <w:basedOn w:val="Normal"/>
    <w:link w:val="MessageHeaderChar"/>
    <w:uiPriority w:val="99"/>
    <w:rsid w:val="000920BF"/>
    <w:pPr>
      <w:keepNext/>
      <w:keepLines/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before="60" w:after="60" w:line="288" w:lineRule="auto"/>
      <w:ind w:left="1134" w:hanging="1134"/>
      <w:jc w:val="both"/>
    </w:pPr>
    <w:rPr>
      <w:rFonts w:cs="Arial"/>
      <w:smallCaps/>
      <w:sz w:val="20"/>
      <w:szCs w:val="20"/>
      <w:lang w:eastAsia="en-US"/>
    </w:rPr>
  </w:style>
  <w:style w:type="character" w:customStyle="1" w:styleId="MessageHeaderChar">
    <w:name w:val="Message Header Char"/>
    <w:basedOn w:val="DefaultParagraphFont"/>
    <w:link w:val="MessageHeader"/>
    <w:uiPriority w:val="99"/>
    <w:rsid w:val="000920BF"/>
    <w:rPr>
      <w:rFonts w:ascii="Arial" w:eastAsia="Times New Roman" w:hAnsi="Arial" w:cs="Arial"/>
      <w:smallCaps/>
      <w:sz w:val="20"/>
      <w:szCs w:val="20"/>
      <w:shd w:val="pct20" w:color="auto" w:fill="auto"/>
    </w:rPr>
  </w:style>
  <w:style w:type="paragraph" w:customStyle="1" w:styleId="TableListBullet2">
    <w:name w:val="Table List Bullet 2"/>
    <w:basedOn w:val="Normal"/>
    <w:rsid w:val="000920BF"/>
    <w:pPr>
      <w:numPr>
        <w:numId w:val="4"/>
      </w:numPr>
      <w:spacing w:before="40"/>
      <w:ind w:left="732" w:hanging="244"/>
      <w:jc w:val="both"/>
    </w:pPr>
    <w:rPr>
      <w:sz w:val="20"/>
      <w:szCs w:val="22"/>
      <w:lang w:eastAsia="en-US"/>
    </w:rPr>
  </w:style>
  <w:style w:type="paragraph" w:styleId="List">
    <w:name w:val="List"/>
    <w:basedOn w:val="Normal"/>
    <w:uiPriority w:val="99"/>
    <w:unhideWhenUsed/>
    <w:rsid w:val="000920BF"/>
    <w:pPr>
      <w:spacing w:before="60" w:after="60" w:line="288" w:lineRule="auto"/>
      <w:ind w:left="283" w:hanging="283"/>
      <w:contextualSpacing/>
      <w:jc w:val="both"/>
    </w:pPr>
    <w:rPr>
      <w:rFonts w:eastAsiaTheme="minorHAnsi" w:cstheme="minorBidi"/>
      <w:szCs w:val="22"/>
      <w:lang w:eastAsia="en-US"/>
    </w:rPr>
  </w:style>
  <w:style w:type="paragraph" w:customStyle="1" w:styleId="Note">
    <w:name w:val="Note"/>
    <w:basedOn w:val="Normal"/>
    <w:rsid w:val="000920BF"/>
    <w:pPr>
      <w:pBdr>
        <w:left w:val="single" w:sz="18" w:space="6" w:color="808080"/>
      </w:pBdr>
      <w:spacing w:before="60" w:after="120" w:line="264" w:lineRule="auto"/>
      <w:ind w:left="567"/>
      <w:jc w:val="both"/>
    </w:pPr>
    <w:rPr>
      <w:rFonts w:cs="Arial"/>
      <w:b/>
      <w:i/>
      <w:sz w:val="20"/>
      <w:szCs w:val="18"/>
      <w:lang w:val="en-AU" w:eastAsia="ja-JP"/>
    </w:rPr>
  </w:style>
  <w:style w:type="paragraph" w:customStyle="1" w:styleId="CodeBlock">
    <w:name w:val="Code Block"/>
    <w:basedOn w:val="Normal"/>
    <w:rsid w:val="000920BF"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before="120" w:after="180" w:line="264" w:lineRule="auto"/>
      <w:ind w:left="227"/>
      <w:contextualSpacing/>
      <w:jc w:val="both"/>
    </w:pPr>
    <w:rPr>
      <w:rFonts w:ascii="Courier New" w:hAnsi="Courier New" w:cs="Courier New"/>
      <w:sz w:val="20"/>
      <w:szCs w:val="16"/>
      <w:lang w:val="en-AU" w:eastAsia="ja-JP"/>
    </w:rPr>
  </w:style>
  <w:style w:type="paragraph" w:customStyle="1" w:styleId="Sourcewithforeground">
    <w:name w:val="Source with foreground"/>
    <w:basedOn w:val="Normal"/>
    <w:rsid w:val="000920BF"/>
    <w:pPr>
      <w:shd w:val="clear" w:color="auto" w:fill="D9D9D9"/>
      <w:spacing w:before="60" w:line="288" w:lineRule="auto"/>
      <w:jc w:val="both"/>
    </w:pPr>
    <w:rPr>
      <w:rFonts w:ascii="Courier New" w:hAnsi="Courier New"/>
      <w:sz w:val="20"/>
      <w:szCs w:val="18"/>
      <w:lang w:eastAsia="en-US"/>
    </w:rPr>
  </w:style>
  <w:style w:type="character" w:customStyle="1" w:styleId="CodeInText">
    <w:name w:val="CodeInText"/>
    <w:basedOn w:val="DefaultParagraphFont"/>
    <w:rsid w:val="000920BF"/>
    <w:rPr>
      <w:rFonts w:ascii="Courier New" w:hAnsi="Courier New" w:cs="Times New Roman"/>
      <w:noProof/>
      <w:spacing w:val="-5"/>
      <w:sz w:val="20"/>
      <w:szCs w:val="20"/>
      <w:lang w:val="en-GB"/>
    </w:rPr>
  </w:style>
  <w:style w:type="paragraph" w:customStyle="1" w:styleId="TableListBullet">
    <w:name w:val="Table List Bullet"/>
    <w:basedOn w:val="Tablebody"/>
    <w:uiPriority w:val="99"/>
    <w:rsid w:val="000920BF"/>
    <w:pPr>
      <w:numPr>
        <w:numId w:val="7"/>
      </w:numPr>
      <w:ind w:left="488" w:hanging="244"/>
      <w:contextualSpacing/>
    </w:pPr>
    <w:rPr>
      <w:rFonts w:eastAsia="Times New Roman" w:cs="Times New Roman"/>
      <w:noProof/>
    </w:rPr>
  </w:style>
  <w:style w:type="paragraph" w:customStyle="1" w:styleId="TableListNumber">
    <w:name w:val="Table List Number"/>
    <w:basedOn w:val="Tablebody"/>
    <w:rsid w:val="000920BF"/>
    <w:pPr>
      <w:numPr>
        <w:numId w:val="9"/>
      </w:numPr>
      <w:tabs>
        <w:tab w:val="left" w:pos="714"/>
      </w:tabs>
      <w:ind w:left="357" w:hanging="357"/>
      <w:contextualSpacing/>
    </w:pPr>
    <w:rPr>
      <w:rFonts w:eastAsia="Times New Roman" w:cs="Times New Roman"/>
    </w:rPr>
  </w:style>
  <w:style w:type="paragraph" w:customStyle="1" w:styleId="TableListBullet3">
    <w:name w:val="Table List Bullet 3"/>
    <w:basedOn w:val="Normal"/>
    <w:rsid w:val="000920BF"/>
    <w:pPr>
      <w:numPr>
        <w:numId w:val="8"/>
      </w:numPr>
      <w:spacing w:before="40"/>
      <w:ind w:left="975" w:hanging="244"/>
      <w:jc w:val="both"/>
    </w:pPr>
    <w:rPr>
      <w:sz w:val="20"/>
      <w:szCs w:val="20"/>
      <w:lang w:eastAsia="en-US"/>
    </w:rPr>
  </w:style>
  <w:style w:type="paragraph" w:customStyle="1" w:styleId="TableListNumber2">
    <w:name w:val="Table List Number 2"/>
    <w:basedOn w:val="ListNumber2"/>
    <w:qFormat/>
    <w:rsid w:val="000920BF"/>
    <w:pPr>
      <w:numPr>
        <w:numId w:val="9"/>
      </w:numPr>
      <w:spacing w:before="40" w:after="40" w:line="240" w:lineRule="auto"/>
      <w:ind w:left="811" w:hanging="454"/>
    </w:pPr>
    <w:rPr>
      <w:sz w:val="20"/>
      <w:lang w:eastAsia="lv-LV"/>
    </w:rPr>
  </w:style>
  <w:style w:type="paragraph" w:customStyle="1" w:styleId="Picturecaption0">
    <w:name w:val="Picture caption"/>
    <w:basedOn w:val="Caption"/>
    <w:link w:val="PicturecaptionChar"/>
    <w:rsid w:val="000920BF"/>
    <w:pPr>
      <w:spacing w:before="120" w:after="180" w:line="288" w:lineRule="auto"/>
      <w:contextualSpacing/>
      <w:jc w:val="left"/>
    </w:pPr>
    <w:rPr>
      <w:rFonts w:eastAsia="Batang" w:cs="Times New Roman"/>
      <w:bCs w:val="0"/>
      <w:color w:val="auto"/>
      <w:sz w:val="20"/>
      <w:szCs w:val="20"/>
    </w:rPr>
  </w:style>
  <w:style w:type="paragraph" w:customStyle="1" w:styleId="Pictureposition">
    <w:name w:val="Picture position"/>
    <w:basedOn w:val="Normal"/>
    <w:link w:val="PicturepositionChar"/>
    <w:rsid w:val="000920BF"/>
    <w:pPr>
      <w:keepNext/>
      <w:spacing w:before="120" w:after="120"/>
      <w:contextualSpacing/>
      <w:jc w:val="center"/>
    </w:pPr>
    <w:rPr>
      <w:szCs w:val="22"/>
      <w:lang w:eastAsia="en-US"/>
    </w:rPr>
  </w:style>
  <w:style w:type="character" w:customStyle="1" w:styleId="PicturepositionChar">
    <w:name w:val="Picture position Char"/>
    <w:basedOn w:val="DefaultParagraphFont"/>
    <w:link w:val="Pictureposition"/>
    <w:rsid w:val="000920BF"/>
    <w:rPr>
      <w:rFonts w:ascii="Arial" w:eastAsia="Times New Roman" w:hAnsi="Arial" w:cs="Times New Roman"/>
    </w:rPr>
  </w:style>
  <w:style w:type="paragraph" w:customStyle="1" w:styleId="Tablebodybold">
    <w:name w:val="Table body+bold"/>
    <w:aliases w:val="small caps"/>
    <w:basedOn w:val="Bold"/>
    <w:qFormat/>
    <w:rsid w:val="000920BF"/>
    <w:pPr>
      <w:spacing w:line="240" w:lineRule="auto"/>
    </w:pPr>
    <w:rPr>
      <w:sz w:val="20"/>
      <w:lang w:eastAsia="lv-LV"/>
    </w:rPr>
  </w:style>
  <w:style w:type="paragraph" w:customStyle="1" w:styleId="Centered">
    <w:name w:val="Centered"/>
    <w:basedOn w:val="Normal"/>
    <w:qFormat/>
    <w:rsid w:val="000920BF"/>
    <w:pPr>
      <w:spacing w:before="60" w:after="60" w:line="288" w:lineRule="auto"/>
      <w:jc w:val="center"/>
    </w:pPr>
    <w:rPr>
      <w:rFonts w:eastAsiaTheme="minorHAnsi" w:cstheme="minorBidi"/>
      <w:szCs w:val="22"/>
      <w:lang w:eastAsia="en-US"/>
    </w:rPr>
  </w:style>
  <w:style w:type="paragraph" w:customStyle="1" w:styleId="Titlesaskanosana">
    <w:name w:val="Title _saskanosana"/>
    <w:basedOn w:val="Normal"/>
    <w:qFormat/>
    <w:rsid w:val="000920BF"/>
    <w:pPr>
      <w:spacing w:before="1080" w:after="120"/>
      <w:jc w:val="center"/>
    </w:pPr>
    <w:rPr>
      <w:rFonts w:ascii="Arial Bold" w:eastAsiaTheme="minorHAnsi" w:hAnsi="Arial Bold" w:cstheme="minorBidi"/>
      <w:b/>
      <w:smallCaps/>
      <w:sz w:val="44"/>
      <w:szCs w:val="22"/>
      <w:lang w:eastAsia="en-US"/>
    </w:rPr>
  </w:style>
  <w:style w:type="paragraph" w:customStyle="1" w:styleId="TitledokumentaNosaukums">
    <w:name w:val="Title_dokumentaNosaukums"/>
    <w:basedOn w:val="TitleprojektaNosaukums"/>
    <w:qFormat/>
    <w:rsid w:val="000920BF"/>
    <w:pPr>
      <w:spacing w:before="120"/>
    </w:pPr>
    <w:rPr>
      <w:spacing w:val="0"/>
      <w:sz w:val="44"/>
    </w:rPr>
  </w:style>
  <w:style w:type="character" w:styleId="Strong">
    <w:name w:val="Strong"/>
    <w:basedOn w:val="DefaultParagraphFont"/>
    <w:uiPriority w:val="22"/>
    <w:qFormat/>
    <w:rsid w:val="000920BF"/>
    <w:rPr>
      <w:rFonts w:ascii="Tahoma" w:hAnsi="Tahoma"/>
      <w:b w:val="0"/>
      <w:bCs/>
      <w:sz w:val="32"/>
    </w:rPr>
  </w:style>
  <w:style w:type="character" w:styleId="BookTitle">
    <w:name w:val="Book Title"/>
    <w:basedOn w:val="DefaultParagraphFont"/>
    <w:uiPriority w:val="33"/>
    <w:qFormat/>
    <w:rsid w:val="000920BF"/>
    <w:rPr>
      <w:b/>
      <w:bCs/>
      <w:smallCaps/>
      <w:spacing w:val="5"/>
    </w:rPr>
  </w:style>
  <w:style w:type="paragraph" w:styleId="ListNumber5">
    <w:name w:val="List Number 5"/>
    <w:basedOn w:val="Normal"/>
    <w:rsid w:val="000920BF"/>
    <w:pPr>
      <w:numPr>
        <w:ilvl w:val="4"/>
        <w:numId w:val="10"/>
      </w:numPr>
      <w:spacing w:before="60" w:after="60" w:line="288" w:lineRule="auto"/>
      <w:ind w:left="2234" w:hanging="794"/>
      <w:jc w:val="both"/>
    </w:pPr>
    <w:rPr>
      <w:szCs w:val="22"/>
      <w:lang w:eastAsia="en-US"/>
    </w:rPr>
  </w:style>
  <w:style w:type="paragraph" w:customStyle="1" w:styleId="Atstarpe">
    <w:name w:val="Atstarpe"/>
    <w:basedOn w:val="Titleprojektanosaukums0"/>
    <w:qFormat/>
    <w:rsid w:val="000920BF"/>
    <w:pPr>
      <w:spacing w:before="1600"/>
      <w:jc w:val="both"/>
    </w:pPr>
    <w:rPr>
      <w:b w:val="0"/>
    </w:rPr>
  </w:style>
  <w:style w:type="paragraph" w:customStyle="1" w:styleId="TableBold-small">
    <w:name w:val="Table Bold-small"/>
    <w:basedOn w:val="Bold"/>
    <w:qFormat/>
    <w:rsid w:val="000920BF"/>
    <w:rPr>
      <w:sz w:val="20"/>
    </w:rPr>
  </w:style>
  <w:style w:type="paragraph" w:customStyle="1" w:styleId="TableBoldSmall">
    <w:name w:val="Table Bold Small"/>
    <w:basedOn w:val="Bold"/>
    <w:qFormat/>
    <w:rsid w:val="000920BF"/>
    <w:rPr>
      <w:sz w:val="20"/>
    </w:rPr>
  </w:style>
  <w:style w:type="paragraph" w:customStyle="1" w:styleId="Titleprojektanosaukums0">
    <w:name w:val="Title_projekta_nosaukums"/>
    <w:basedOn w:val="Titleklients"/>
    <w:qFormat/>
    <w:rsid w:val="000920BF"/>
    <w:pPr>
      <w:spacing w:before="3800" w:after="120" w:line="240" w:lineRule="auto"/>
    </w:pPr>
    <w:rPr>
      <w:rFonts w:ascii="Arial Bold" w:hAnsi="Arial Bold"/>
      <w:b/>
      <w:caps w:val="0"/>
      <w:smallCaps/>
      <w:spacing w:val="60"/>
      <w:sz w:val="36"/>
    </w:rPr>
  </w:style>
  <w:style w:type="paragraph" w:customStyle="1" w:styleId="Titledokumentatips0">
    <w:name w:val="Title_dokumenta_tips"/>
    <w:basedOn w:val="Normal"/>
    <w:qFormat/>
    <w:rsid w:val="000920BF"/>
    <w:pPr>
      <w:spacing w:before="1080" w:after="60" w:line="288" w:lineRule="auto"/>
      <w:jc w:val="center"/>
    </w:pPr>
    <w:rPr>
      <w:rFonts w:eastAsiaTheme="minorHAnsi" w:cstheme="minorBidi"/>
      <w:smallCaps/>
      <w:sz w:val="36"/>
      <w:szCs w:val="22"/>
      <w:lang w:eastAsia="en-US"/>
    </w:rPr>
  </w:style>
  <w:style w:type="paragraph" w:customStyle="1" w:styleId="Titldokumentakods">
    <w:name w:val="Titl_dokumenta_kods"/>
    <w:basedOn w:val="Normal"/>
    <w:qFormat/>
    <w:rsid w:val="000920BF"/>
    <w:pPr>
      <w:spacing w:before="240" w:after="60" w:line="288" w:lineRule="auto"/>
      <w:jc w:val="center"/>
    </w:pPr>
    <w:rPr>
      <w:rFonts w:eastAsiaTheme="minorHAnsi" w:cstheme="minorBidi"/>
      <w:b/>
      <w:smallCaps/>
      <w:sz w:val="28"/>
      <w:szCs w:val="22"/>
      <w:lang w:eastAsia="en-US"/>
    </w:rPr>
  </w:style>
  <w:style w:type="paragraph" w:customStyle="1" w:styleId="Titlevieta">
    <w:name w:val="Title_vieta"/>
    <w:aliases w:val="laiks"/>
    <w:basedOn w:val="Tablebody"/>
    <w:qFormat/>
    <w:rsid w:val="000920BF"/>
    <w:pPr>
      <w:spacing w:before="120" w:after="0"/>
      <w:jc w:val="center"/>
    </w:pPr>
    <w:rPr>
      <w:sz w:val="24"/>
    </w:rPr>
  </w:style>
  <w:style w:type="character" w:customStyle="1" w:styleId="TablebodyRakstzRakstzRakstzRakstzRakstzRakstz">
    <w:name w:val="Table body Rakstz. Rakstz. Rakstz. Rakstz. Rakstz. Rakstz."/>
    <w:basedOn w:val="DefaultParagraphFont"/>
    <w:link w:val="TablebodyRakstzRakstzRakstzRakstzRakstz"/>
    <w:uiPriority w:val="99"/>
    <w:locked/>
    <w:rsid w:val="000920BF"/>
    <w:rPr>
      <w:rFonts w:ascii="Arial" w:eastAsia="Times New Roman" w:hAnsi="Arial" w:cs="Times New Roman"/>
      <w:sz w:val="20"/>
    </w:rPr>
  </w:style>
  <w:style w:type="paragraph" w:customStyle="1" w:styleId="TablebodyRakstzRakstzRakstzRakstzRakstz">
    <w:name w:val="Table body Rakstz. Rakstz. Rakstz. Rakstz. Rakstz."/>
    <w:basedOn w:val="Normal"/>
    <w:link w:val="TablebodyRakstzRakstzRakstzRakstzRakstzRakstz"/>
    <w:uiPriority w:val="99"/>
    <w:rsid w:val="000920BF"/>
    <w:pPr>
      <w:spacing w:before="40" w:after="40"/>
    </w:pPr>
    <w:rPr>
      <w:sz w:val="20"/>
      <w:szCs w:val="22"/>
      <w:lang w:eastAsia="en-US"/>
    </w:rPr>
  </w:style>
  <w:style w:type="paragraph" w:customStyle="1" w:styleId="Titledokumentanosaukums0">
    <w:name w:val="Title_dokumenta_nosaukums"/>
    <w:basedOn w:val="Titleprojektanosaukums0"/>
    <w:qFormat/>
    <w:rsid w:val="000920BF"/>
    <w:pPr>
      <w:spacing w:before="120"/>
    </w:pPr>
    <w:rPr>
      <w:spacing w:val="0"/>
      <w:sz w:val="44"/>
    </w:rPr>
  </w:style>
  <w:style w:type="paragraph" w:styleId="ListContinue4">
    <w:name w:val="List Continue 4"/>
    <w:basedOn w:val="Normal"/>
    <w:uiPriority w:val="99"/>
    <w:semiHidden/>
    <w:unhideWhenUsed/>
    <w:rsid w:val="000920BF"/>
    <w:pPr>
      <w:spacing w:before="60" w:after="60" w:line="288" w:lineRule="auto"/>
      <w:ind w:left="992"/>
      <w:contextualSpacing/>
      <w:jc w:val="both"/>
    </w:pPr>
    <w:rPr>
      <w:rFonts w:eastAsiaTheme="minorHAnsi" w:cstheme="minorBidi"/>
      <w:szCs w:val="22"/>
      <w:lang w:eastAsia="en-US"/>
    </w:rPr>
  </w:style>
  <w:style w:type="paragraph" w:styleId="ListContinue5">
    <w:name w:val="List Continue 5"/>
    <w:basedOn w:val="Normal"/>
    <w:uiPriority w:val="99"/>
    <w:semiHidden/>
    <w:unhideWhenUsed/>
    <w:rsid w:val="000920BF"/>
    <w:pPr>
      <w:spacing w:before="60" w:after="60" w:line="288" w:lineRule="auto"/>
      <w:ind w:left="1134"/>
      <w:contextualSpacing/>
      <w:jc w:val="both"/>
    </w:pPr>
    <w:rPr>
      <w:rFonts w:eastAsiaTheme="minorHAnsi" w:cstheme="minorBidi"/>
      <w:szCs w:val="22"/>
      <w:lang w:eastAsia="en-US"/>
    </w:rPr>
  </w:style>
  <w:style w:type="paragraph" w:customStyle="1" w:styleId="Titleapakprojekta">
    <w:name w:val="Title apakšprojekta"/>
    <w:basedOn w:val="Normal"/>
    <w:qFormat/>
    <w:rsid w:val="00835FE7"/>
    <w:pPr>
      <w:spacing w:before="120" w:after="120" w:line="288" w:lineRule="auto"/>
      <w:jc w:val="center"/>
    </w:pPr>
    <w:rPr>
      <w:rFonts w:eastAsiaTheme="minorHAnsi" w:cstheme="minorBidi"/>
      <w:b/>
      <w:smallCaps/>
      <w:sz w:val="44"/>
      <w:szCs w:val="22"/>
      <w:lang w:eastAsia="en-US"/>
    </w:rPr>
  </w:style>
  <w:style w:type="paragraph" w:customStyle="1" w:styleId="Titledokumentakods0">
    <w:name w:val="Title dokumenta kods"/>
    <w:basedOn w:val="Normal"/>
    <w:qFormat/>
    <w:rsid w:val="00C351C6"/>
    <w:pPr>
      <w:spacing w:before="240" w:after="60" w:line="288" w:lineRule="auto"/>
      <w:jc w:val="center"/>
    </w:pPr>
    <w:rPr>
      <w:rFonts w:eastAsiaTheme="minorHAnsi" w:cstheme="minorBidi"/>
      <w:b/>
      <w:smallCaps/>
      <w:sz w:val="28"/>
      <w:szCs w:val="22"/>
      <w:lang w:eastAsia="en-US"/>
    </w:rPr>
  </w:style>
  <w:style w:type="paragraph" w:customStyle="1" w:styleId="VPBody">
    <w:name w:val="VP Body"/>
    <w:basedOn w:val="Normal"/>
    <w:qFormat/>
    <w:rsid w:val="009F3B36"/>
    <w:pPr>
      <w:tabs>
        <w:tab w:val="left" w:pos="0"/>
      </w:tabs>
      <w:spacing w:before="80" w:after="80" w:line="288" w:lineRule="auto"/>
      <w:jc w:val="both"/>
    </w:pPr>
    <w:rPr>
      <w:rFonts w:eastAsiaTheme="minorHAnsi" w:cstheme="minorBidi"/>
      <w:bCs/>
      <w:szCs w:val="22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BB5DE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BB5DE6"/>
    <w:pPr>
      <w:spacing w:before="60" w:after="60" w:line="288" w:lineRule="auto"/>
      <w:jc w:val="both"/>
    </w:pPr>
    <w:rPr>
      <w:rFonts w:eastAsiaTheme="minorHAnsi" w:cstheme="minorBidi"/>
      <w:sz w:val="20"/>
      <w:szCs w:val="20"/>
      <w:lang w:eastAsia="en-US"/>
    </w:rPr>
  </w:style>
  <w:style w:type="character" w:customStyle="1" w:styleId="CommentTextChar">
    <w:name w:val="Comment Text Char"/>
    <w:basedOn w:val="DefaultParagraphFont"/>
    <w:link w:val="CommentText"/>
    <w:uiPriority w:val="99"/>
    <w:rsid w:val="00BB5DE6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B5DE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B5DE6"/>
    <w:rPr>
      <w:rFonts w:ascii="Arial" w:hAnsi="Arial"/>
      <w:b/>
      <w:bCs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E749E"/>
    <w:rPr>
      <w:color w:val="800080" w:themeColor="followedHyperlink"/>
      <w:u w:val="single"/>
    </w:rPr>
  </w:style>
  <w:style w:type="paragraph" w:styleId="Revision">
    <w:name w:val="Revision"/>
    <w:hidden/>
    <w:uiPriority w:val="99"/>
    <w:semiHidden/>
    <w:rsid w:val="00FC2F80"/>
    <w:pPr>
      <w:spacing w:after="0" w:line="240" w:lineRule="auto"/>
    </w:pPr>
    <w:rPr>
      <w:rFonts w:ascii="Arial" w:hAnsi="Arial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C2F80"/>
    <w:rPr>
      <w:color w:val="605E5C"/>
      <w:shd w:val="clear" w:color="auto" w:fill="E1DFDD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5F1BDE"/>
    <w:rPr>
      <w:color w:val="605E5C"/>
      <w:shd w:val="clear" w:color="auto" w:fill="E1DFDD"/>
    </w:rPr>
  </w:style>
  <w:style w:type="paragraph" w:customStyle="1" w:styleId="Bildm-Antra">
    <w:name w:val="Bildēm - Antra"/>
    <w:basedOn w:val="Normal"/>
    <w:next w:val="Pictureposition"/>
    <w:link w:val="Bildm-AntraChar"/>
    <w:rsid w:val="008B6B96"/>
    <w:pPr>
      <w:spacing w:before="60" w:after="60" w:line="288" w:lineRule="auto"/>
      <w:jc w:val="center"/>
    </w:pPr>
    <w:rPr>
      <w:rFonts w:eastAsiaTheme="minorHAnsi" w:cstheme="minorBidi"/>
      <w:noProof/>
      <w:szCs w:val="22"/>
      <w:lang w:eastAsia="lv-LV"/>
    </w:rPr>
  </w:style>
  <w:style w:type="paragraph" w:customStyle="1" w:styleId="Antra-Bildes">
    <w:name w:val="Antra-Bildes"/>
    <w:basedOn w:val="Normal"/>
    <w:next w:val="Pictureposition"/>
    <w:link w:val="Antra-BildesChar"/>
    <w:rsid w:val="00B97C02"/>
    <w:pPr>
      <w:spacing w:before="60" w:after="60" w:line="288" w:lineRule="auto"/>
      <w:jc w:val="center"/>
    </w:pPr>
    <w:rPr>
      <w:rFonts w:eastAsiaTheme="minorHAnsi" w:cstheme="minorBidi"/>
      <w:szCs w:val="22"/>
      <w:lang w:eastAsia="en-US"/>
    </w:rPr>
  </w:style>
  <w:style w:type="character" w:customStyle="1" w:styleId="Bildm-AntraChar">
    <w:name w:val="Bildēm - Antra Char"/>
    <w:basedOn w:val="DefaultParagraphFont"/>
    <w:link w:val="Bildm-Antra"/>
    <w:rsid w:val="008B6B96"/>
    <w:rPr>
      <w:rFonts w:ascii="Arial" w:eastAsia="Times New Roman" w:hAnsi="Arial" w:cs="Times New Roman"/>
      <w:noProof/>
      <w:szCs w:val="24"/>
      <w:lang w:eastAsia="lv-LV"/>
    </w:rPr>
  </w:style>
  <w:style w:type="paragraph" w:customStyle="1" w:styleId="Antra-Bilde">
    <w:name w:val="Antra-Bilde"/>
    <w:basedOn w:val="Picturecaption0"/>
    <w:next w:val="Pictureposition"/>
    <w:link w:val="Antra-BildeChar"/>
    <w:qFormat/>
    <w:rsid w:val="00FD1AB5"/>
    <w:rPr>
      <w:lang w:eastAsia="lv-LV"/>
    </w:rPr>
  </w:style>
  <w:style w:type="character" w:customStyle="1" w:styleId="Antra-BildesChar">
    <w:name w:val="Antra-Bildes Char"/>
    <w:basedOn w:val="DefaultParagraphFont"/>
    <w:link w:val="Antra-Bildes"/>
    <w:rsid w:val="00B97C02"/>
    <w:rPr>
      <w:rFonts w:ascii="Arial" w:eastAsia="Times New Roman" w:hAnsi="Arial" w:cs="Times New Roman"/>
      <w:szCs w:val="24"/>
      <w:lang w:eastAsia="en-GB"/>
    </w:rPr>
  </w:style>
  <w:style w:type="paragraph" w:customStyle="1" w:styleId="Style1">
    <w:name w:val="Style1"/>
    <w:basedOn w:val="Normal"/>
    <w:next w:val="Pictureposition"/>
    <w:link w:val="Style1Char"/>
    <w:rsid w:val="007A3C6B"/>
    <w:pPr>
      <w:spacing w:before="60" w:after="60" w:line="288" w:lineRule="auto"/>
      <w:jc w:val="both"/>
    </w:pPr>
    <w:rPr>
      <w:rFonts w:eastAsiaTheme="minorHAnsi" w:cstheme="minorBidi"/>
      <w:szCs w:val="22"/>
      <w:lang w:eastAsia="en-US"/>
    </w:rPr>
  </w:style>
  <w:style w:type="character" w:customStyle="1" w:styleId="CaptionChar">
    <w:name w:val="Caption Char"/>
    <w:basedOn w:val="DefaultParagraphFont"/>
    <w:link w:val="Caption"/>
    <w:uiPriority w:val="35"/>
    <w:rsid w:val="00FD1AB5"/>
    <w:rPr>
      <w:rFonts w:ascii="Arial" w:hAnsi="Arial"/>
      <w:b/>
      <w:bCs/>
      <w:color w:val="4F81BD" w:themeColor="accent1"/>
      <w:sz w:val="18"/>
      <w:szCs w:val="18"/>
    </w:rPr>
  </w:style>
  <w:style w:type="character" w:customStyle="1" w:styleId="PicturecaptionChar">
    <w:name w:val="Picture caption Char"/>
    <w:basedOn w:val="CaptionChar"/>
    <w:link w:val="Picturecaption0"/>
    <w:rsid w:val="0065775A"/>
    <w:rPr>
      <w:rFonts w:ascii="Arial" w:eastAsia="Batang" w:hAnsi="Arial" w:cs="Times New Roman"/>
      <w:b/>
      <w:bCs w:val="0"/>
      <w:color w:val="4F81BD" w:themeColor="accent1"/>
      <w:sz w:val="20"/>
      <w:szCs w:val="20"/>
    </w:rPr>
  </w:style>
  <w:style w:type="character" w:customStyle="1" w:styleId="Antra-BildeChar">
    <w:name w:val="Antra-Bilde Char"/>
    <w:basedOn w:val="PicturecaptionChar"/>
    <w:link w:val="Antra-Bilde"/>
    <w:rsid w:val="00FD1AB5"/>
    <w:rPr>
      <w:rFonts w:ascii="Arial" w:eastAsia="Batang" w:hAnsi="Arial" w:cs="Times New Roman"/>
      <w:b/>
      <w:bCs w:val="0"/>
      <w:noProof/>
      <w:color w:val="4F81BD" w:themeColor="accent1"/>
      <w:sz w:val="18"/>
      <w:szCs w:val="20"/>
      <w:lang w:eastAsia="lv-LV"/>
    </w:rPr>
  </w:style>
  <w:style w:type="paragraph" w:customStyle="1" w:styleId="Antra-bildes0">
    <w:name w:val="Antra-bildes"/>
    <w:basedOn w:val="Normal"/>
    <w:next w:val="Pictureposition"/>
    <w:link w:val="Antra-bildesChar0"/>
    <w:rsid w:val="007A3C6B"/>
    <w:pPr>
      <w:spacing w:before="60" w:after="60" w:line="288" w:lineRule="auto"/>
      <w:jc w:val="both"/>
    </w:pPr>
    <w:rPr>
      <w:rFonts w:eastAsiaTheme="minorHAnsi" w:cstheme="minorBidi"/>
      <w:noProof/>
      <w:szCs w:val="22"/>
      <w:lang w:eastAsia="lv-LV"/>
    </w:rPr>
  </w:style>
  <w:style w:type="character" w:customStyle="1" w:styleId="Style1Char">
    <w:name w:val="Style1 Char"/>
    <w:basedOn w:val="DefaultParagraphFont"/>
    <w:link w:val="Style1"/>
    <w:rsid w:val="007A3C6B"/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customStyle="1" w:styleId="Style2">
    <w:name w:val="Style2"/>
    <w:basedOn w:val="Normal"/>
    <w:next w:val="Pictureposition"/>
    <w:link w:val="Style2Char"/>
    <w:qFormat/>
    <w:rsid w:val="007A3C6B"/>
    <w:pPr>
      <w:spacing w:before="60" w:after="60" w:line="288" w:lineRule="auto"/>
      <w:jc w:val="center"/>
    </w:pPr>
    <w:rPr>
      <w:rFonts w:eastAsiaTheme="minorHAnsi" w:cstheme="minorBidi"/>
      <w:szCs w:val="22"/>
      <w:lang w:eastAsia="en-US"/>
    </w:rPr>
  </w:style>
  <w:style w:type="character" w:customStyle="1" w:styleId="Antra-bildesChar0">
    <w:name w:val="Antra-bildes Char"/>
    <w:basedOn w:val="DefaultParagraphFont"/>
    <w:link w:val="Antra-bildes0"/>
    <w:rsid w:val="007A3C6B"/>
    <w:rPr>
      <w:rFonts w:ascii="Times New Roman" w:eastAsia="Times New Roman" w:hAnsi="Times New Roman" w:cs="Times New Roman"/>
      <w:noProof/>
      <w:sz w:val="24"/>
      <w:szCs w:val="24"/>
      <w:lang w:eastAsia="lv-LV"/>
    </w:rPr>
  </w:style>
  <w:style w:type="paragraph" w:customStyle="1" w:styleId="antra">
    <w:name w:val="antra"/>
    <w:basedOn w:val="Normal"/>
    <w:next w:val="Pictureposition"/>
    <w:link w:val="antraChar"/>
    <w:rsid w:val="007A3C6B"/>
    <w:pPr>
      <w:spacing w:before="60" w:after="60" w:line="288" w:lineRule="auto"/>
      <w:jc w:val="center"/>
    </w:pPr>
    <w:rPr>
      <w:rFonts w:eastAsiaTheme="minorHAnsi" w:cstheme="minorBidi"/>
      <w:szCs w:val="22"/>
      <w:lang w:eastAsia="en-US"/>
    </w:rPr>
  </w:style>
  <w:style w:type="character" w:customStyle="1" w:styleId="Style2Char">
    <w:name w:val="Style2 Char"/>
    <w:basedOn w:val="DefaultParagraphFont"/>
    <w:link w:val="Style2"/>
    <w:rsid w:val="007A3C6B"/>
    <w:rPr>
      <w:rFonts w:ascii="Arial" w:eastAsia="Times New Roman" w:hAnsi="Arial" w:cs="Times New Roman"/>
      <w:szCs w:val="24"/>
      <w:lang w:eastAsia="en-GB"/>
    </w:rPr>
  </w:style>
  <w:style w:type="paragraph" w:customStyle="1" w:styleId="Style3">
    <w:name w:val="Style3"/>
    <w:basedOn w:val="Normal"/>
    <w:next w:val="Picturecaption0"/>
    <w:link w:val="Style3Char"/>
    <w:qFormat/>
    <w:rsid w:val="0021139D"/>
    <w:pPr>
      <w:spacing w:before="60" w:after="60" w:line="288" w:lineRule="auto"/>
      <w:jc w:val="both"/>
    </w:pPr>
    <w:rPr>
      <w:rFonts w:eastAsiaTheme="minorHAnsi" w:cstheme="minorBidi"/>
      <w:szCs w:val="22"/>
      <w:lang w:eastAsia="en-US"/>
    </w:rPr>
  </w:style>
  <w:style w:type="character" w:customStyle="1" w:styleId="antraChar">
    <w:name w:val="antra Char"/>
    <w:basedOn w:val="DefaultParagraphFont"/>
    <w:link w:val="antra"/>
    <w:rsid w:val="007A3C6B"/>
    <w:rPr>
      <w:rFonts w:ascii="Arial" w:eastAsia="Times New Roman" w:hAnsi="Arial" w:cs="Times New Roman"/>
      <w:sz w:val="24"/>
      <w:szCs w:val="24"/>
      <w:lang w:eastAsia="en-GB"/>
    </w:rPr>
  </w:style>
  <w:style w:type="paragraph" w:customStyle="1" w:styleId="Tabletitle">
    <w:name w:val="Table title"/>
    <w:basedOn w:val="Title"/>
    <w:autoRedefine/>
    <w:rsid w:val="00E12E8E"/>
    <w:pPr>
      <w:keepNext/>
      <w:keepLines/>
      <w:pBdr>
        <w:bottom w:val="none" w:sz="0" w:space="0" w:color="auto"/>
      </w:pBdr>
      <w:spacing w:after="120" w:line="360" w:lineRule="auto"/>
      <w:jc w:val="center"/>
    </w:pPr>
    <w:rPr>
      <w:rFonts w:ascii="Arial" w:eastAsia="Batang" w:hAnsi="Arial" w:cs="Times New Roman"/>
      <w:b/>
      <w:bCs/>
      <w:color w:val="auto"/>
      <w:spacing w:val="0"/>
      <w:kern w:val="0"/>
      <w:sz w:val="22"/>
      <w:szCs w:val="20"/>
    </w:rPr>
  </w:style>
  <w:style w:type="character" w:customStyle="1" w:styleId="Style3Char">
    <w:name w:val="Style3 Char"/>
    <w:basedOn w:val="DefaultParagraphFont"/>
    <w:link w:val="Style3"/>
    <w:rsid w:val="0021139D"/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customStyle="1" w:styleId="Tibletitle">
    <w:name w:val="Tible title"/>
    <w:basedOn w:val="Tabletitle"/>
    <w:next w:val="Tabletitle"/>
    <w:autoRedefine/>
    <w:rsid w:val="00A9389F"/>
  </w:style>
  <w:style w:type="table" w:styleId="PlainTable2">
    <w:name w:val="Plain Table 2"/>
    <w:basedOn w:val="TableNormal"/>
    <w:uiPriority w:val="42"/>
    <w:rsid w:val="002734EE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13115C"/>
    <w:rPr>
      <w:color w:val="605E5C"/>
      <w:shd w:val="clear" w:color="auto" w:fill="E1DFDD"/>
    </w:rPr>
  </w:style>
  <w:style w:type="character" w:customStyle="1" w:styleId="token">
    <w:name w:val="token"/>
    <w:basedOn w:val="DefaultParagraphFont"/>
    <w:rsid w:val="00EB071E"/>
  </w:style>
  <w:style w:type="paragraph" w:styleId="TOCHeading">
    <w:name w:val="TOC Heading"/>
    <w:basedOn w:val="Heading1"/>
    <w:next w:val="Normal"/>
    <w:uiPriority w:val="39"/>
    <w:unhideWhenUsed/>
    <w:qFormat/>
    <w:rsid w:val="002656C4"/>
    <w:pPr>
      <w:keepNext/>
      <w:keepLines/>
      <w:pageBreakBefore w:val="0"/>
      <w:numPr>
        <w:numId w:val="0"/>
      </w:numPr>
      <w:spacing w:before="240" w:line="259" w:lineRule="auto"/>
      <w:outlineLvl w:val="9"/>
    </w:pPr>
    <w:rPr>
      <w:rFonts w:asciiTheme="majorHAnsi" w:hAnsiTheme="majorHAnsi"/>
      <w:b w:val="0"/>
      <w:bCs w:val="0"/>
      <w:color w:val="365F91" w:themeColor="accent1" w:themeShade="BF"/>
      <w:szCs w:val="32"/>
      <w:lang w:val="en-US"/>
    </w:rPr>
  </w:style>
  <w:style w:type="paragraph" w:customStyle="1" w:styleId="mt-translation">
    <w:name w:val="mt-translation"/>
    <w:basedOn w:val="Normal"/>
    <w:rsid w:val="00B12803"/>
    <w:pPr>
      <w:spacing w:before="100" w:beforeAutospacing="1" w:after="100" w:afterAutospacing="1" w:line="288" w:lineRule="auto"/>
      <w:jc w:val="both"/>
    </w:pPr>
    <w:rPr>
      <w:rFonts w:eastAsiaTheme="minorHAnsi" w:cstheme="minorBidi"/>
      <w:szCs w:val="22"/>
      <w:lang w:val="en-GB" w:eastAsia="en-US"/>
    </w:rPr>
  </w:style>
  <w:style w:type="character" w:customStyle="1" w:styleId="phrase">
    <w:name w:val="phrase"/>
    <w:basedOn w:val="DefaultParagraphFont"/>
    <w:rsid w:val="00B12803"/>
  </w:style>
  <w:style w:type="character" w:customStyle="1" w:styleId="word">
    <w:name w:val="word"/>
    <w:basedOn w:val="DefaultParagraphFont"/>
    <w:rsid w:val="00B12803"/>
  </w:style>
  <w:style w:type="character" w:customStyle="1" w:styleId="TablenumberCharChar">
    <w:name w:val="Table number Char Char"/>
    <w:basedOn w:val="DefaultParagraphFont"/>
    <w:link w:val="Tablenumber"/>
    <w:locked/>
    <w:rsid w:val="000920BF"/>
    <w:rPr>
      <w:rFonts w:ascii="Arial" w:eastAsia="Batang" w:hAnsi="Arial" w:cs="Times New Roman"/>
      <w:b/>
      <w:bCs/>
      <w:noProof/>
      <w:sz w:val="20"/>
      <w:szCs w:val="20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095037"/>
    <w:pPr>
      <w:jc w:val="both"/>
    </w:pPr>
    <w:rPr>
      <w:rFonts w:eastAsiaTheme="minorHAnsi" w:cstheme="minorBidi"/>
      <w:sz w:val="20"/>
      <w:szCs w:val="20"/>
      <w:lang w:eastAsia="en-US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095037"/>
    <w:rPr>
      <w:rFonts w:ascii="Arial" w:hAnsi="Arial"/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095037"/>
    <w:rPr>
      <w:vertAlign w:val="superscript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034CB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034CBF"/>
    <w:rPr>
      <w:rFonts w:ascii="Courier New" w:eastAsia="Times New Roman" w:hAnsi="Courier New" w:cs="Courier New"/>
      <w:sz w:val="20"/>
      <w:szCs w:val="20"/>
      <w:lang w:eastAsia="en-GB"/>
    </w:rPr>
  </w:style>
  <w:style w:type="character" w:styleId="HTMLCode">
    <w:name w:val="HTML Code"/>
    <w:basedOn w:val="DefaultParagraphFont"/>
    <w:uiPriority w:val="99"/>
    <w:semiHidden/>
    <w:unhideWhenUsed/>
    <w:rsid w:val="00F00288"/>
    <w:rPr>
      <w:rFonts w:ascii="Courier New" w:eastAsia="Times New Roman" w:hAnsi="Courier New" w:cs="Courier New"/>
      <w:sz w:val="20"/>
      <w:szCs w:val="20"/>
    </w:rPr>
  </w:style>
  <w:style w:type="character" w:customStyle="1" w:styleId="Neatrisintapieminana1">
    <w:name w:val="Neatrisināta pieminēšana1"/>
    <w:basedOn w:val="DefaultParagraphFont"/>
    <w:uiPriority w:val="99"/>
    <w:semiHidden/>
    <w:unhideWhenUsed/>
    <w:rsid w:val="0041408A"/>
    <w:rPr>
      <w:color w:val="605E5C"/>
      <w:shd w:val="clear" w:color="auto" w:fill="E1DFDD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C95F02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D930AE"/>
    <w:pPr>
      <w:spacing w:before="100" w:beforeAutospacing="1" w:after="100" w:afterAutospacing="1"/>
    </w:pPr>
  </w:style>
  <w:style w:type="character" w:customStyle="1" w:styleId="Neatrisintapieminana2">
    <w:name w:val="Neatrisināta pieminēšana2"/>
    <w:basedOn w:val="DefaultParagraphFont"/>
    <w:uiPriority w:val="99"/>
    <w:semiHidden/>
    <w:unhideWhenUsed/>
    <w:rsid w:val="0040064F"/>
    <w:rPr>
      <w:color w:val="605E5C"/>
      <w:shd w:val="clear" w:color="auto" w:fill="E1DFDD"/>
    </w:rPr>
  </w:style>
  <w:style w:type="character" w:customStyle="1" w:styleId="Neatrisintapieminana20">
    <w:name w:val="Neatrisināta pieminēšana20"/>
    <w:basedOn w:val="DefaultParagraphFont"/>
    <w:uiPriority w:val="99"/>
    <w:semiHidden/>
    <w:unhideWhenUsed/>
    <w:rsid w:val="000C01B3"/>
    <w:rPr>
      <w:color w:val="605E5C"/>
      <w:shd w:val="clear" w:color="auto" w:fill="E1DFDD"/>
    </w:rPr>
  </w:style>
  <w:style w:type="character" w:customStyle="1" w:styleId="UnresolvedMention5">
    <w:name w:val="Unresolved Mention5"/>
    <w:basedOn w:val="DefaultParagraphFont"/>
    <w:uiPriority w:val="99"/>
    <w:unhideWhenUsed/>
    <w:rsid w:val="00FC3510"/>
    <w:rPr>
      <w:color w:val="605E5C"/>
      <w:shd w:val="clear" w:color="auto" w:fill="E1DFDD"/>
    </w:rPr>
  </w:style>
  <w:style w:type="character" w:customStyle="1" w:styleId="Mention1">
    <w:name w:val="Mention1"/>
    <w:basedOn w:val="DefaultParagraphFont"/>
    <w:uiPriority w:val="99"/>
    <w:unhideWhenUsed/>
    <w:rsid w:val="0078741F"/>
    <w:rPr>
      <w:color w:val="2B579A"/>
      <w:shd w:val="clear" w:color="auto" w:fill="E1DFDD"/>
    </w:rPr>
  </w:style>
  <w:style w:type="character" w:customStyle="1" w:styleId="Neatrisintapieminana3">
    <w:name w:val="Neatrisināta pieminēšana3"/>
    <w:basedOn w:val="DefaultParagraphFont"/>
    <w:uiPriority w:val="99"/>
    <w:semiHidden/>
    <w:unhideWhenUsed/>
    <w:rsid w:val="0065358D"/>
    <w:rPr>
      <w:color w:val="605E5C"/>
      <w:shd w:val="clear" w:color="auto" w:fill="E1DFDD"/>
    </w:rPr>
  </w:style>
  <w:style w:type="character" w:customStyle="1" w:styleId="UnresolvedMention6">
    <w:name w:val="Unresolved Mention6"/>
    <w:basedOn w:val="DefaultParagraphFont"/>
    <w:uiPriority w:val="99"/>
    <w:semiHidden/>
    <w:unhideWhenUsed/>
    <w:rsid w:val="00F7638D"/>
    <w:rPr>
      <w:color w:val="605E5C"/>
      <w:shd w:val="clear" w:color="auto" w:fill="E1DFDD"/>
    </w:rPr>
  </w:style>
  <w:style w:type="character" w:customStyle="1" w:styleId="Neatrisintapieminana200">
    <w:name w:val="Neatrisināta pieminēšana200"/>
    <w:basedOn w:val="DefaultParagraphFont"/>
    <w:uiPriority w:val="99"/>
    <w:semiHidden/>
    <w:unhideWhenUsed/>
    <w:rsid w:val="007B7FEE"/>
    <w:rPr>
      <w:color w:val="605E5C"/>
      <w:shd w:val="clear" w:color="auto" w:fill="E1DFDD"/>
    </w:rPr>
  </w:style>
  <w:style w:type="character" w:customStyle="1" w:styleId="UnresolvedMention7">
    <w:name w:val="Unresolved Mention7"/>
    <w:basedOn w:val="DefaultParagraphFont"/>
    <w:uiPriority w:val="99"/>
    <w:semiHidden/>
    <w:unhideWhenUsed/>
    <w:rsid w:val="00A211EF"/>
    <w:rPr>
      <w:color w:val="605E5C"/>
      <w:shd w:val="clear" w:color="auto" w:fill="E1DFDD"/>
    </w:rPr>
  </w:style>
  <w:style w:type="character" w:customStyle="1" w:styleId="UnresolvedMention8">
    <w:name w:val="Unresolved Mention8"/>
    <w:basedOn w:val="DefaultParagraphFont"/>
    <w:uiPriority w:val="99"/>
    <w:semiHidden/>
    <w:unhideWhenUsed/>
    <w:rsid w:val="00ED2D2C"/>
    <w:rPr>
      <w:color w:val="605E5C"/>
      <w:shd w:val="clear" w:color="auto" w:fill="E1DFDD"/>
    </w:rPr>
  </w:style>
  <w:style w:type="character" w:customStyle="1" w:styleId="UnresolvedMention9">
    <w:name w:val="Unresolved Mention9"/>
    <w:basedOn w:val="DefaultParagraphFont"/>
    <w:uiPriority w:val="99"/>
    <w:semiHidden/>
    <w:unhideWhenUsed/>
    <w:rsid w:val="00B427D0"/>
    <w:rPr>
      <w:color w:val="605E5C"/>
      <w:shd w:val="clear" w:color="auto" w:fill="E1DFDD"/>
    </w:rPr>
  </w:style>
  <w:style w:type="character" w:customStyle="1" w:styleId="UnresolvedMention10">
    <w:name w:val="Unresolved Mention10"/>
    <w:basedOn w:val="DefaultParagraphFont"/>
    <w:uiPriority w:val="99"/>
    <w:semiHidden/>
    <w:unhideWhenUsed/>
    <w:rsid w:val="00A95B34"/>
    <w:rPr>
      <w:color w:val="605E5C"/>
      <w:shd w:val="clear" w:color="auto" w:fill="E1DFDD"/>
    </w:rPr>
  </w:style>
  <w:style w:type="character" w:customStyle="1" w:styleId="UnresolvedMention11">
    <w:name w:val="Unresolved Mention11"/>
    <w:basedOn w:val="DefaultParagraphFont"/>
    <w:uiPriority w:val="99"/>
    <w:semiHidden/>
    <w:unhideWhenUsed/>
    <w:rsid w:val="008B71EB"/>
    <w:rPr>
      <w:color w:val="605E5C"/>
      <w:shd w:val="clear" w:color="auto" w:fill="E1DFDD"/>
    </w:rPr>
  </w:style>
  <w:style w:type="character" w:customStyle="1" w:styleId="UnresolvedMention12">
    <w:name w:val="Unresolved Mention12"/>
    <w:basedOn w:val="DefaultParagraphFont"/>
    <w:uiPriority w:val="99"/>
    <w:semiHidden/>
    <w:unhideWhenUsed/>
    <w:rsid w:val="000E32EA"/>
    <w:rPr>
      <w:color w:val="605E5C"/>
      <w:shd w:val="clear" w:color="auto" w:fill="E1DFDD"/>
    </w:rPr>
  </w:style>
  <w:style w:type="character" w:customStyle="1" w:styleId="UnresolvedMention13">
    <w:name w:val="Unresolved Mention13"/>
    <w:basedOn w:val="DefaultParagraphFont"/>
    <w:uiPriority w:val="99"/>
    <w:semiHidden/>
    <w:unhideWhenUsed/>
    <w:rsid w:val="00A94E38"/>
    <w:rPr>
      <w:color w:val="605E5C"/>
      <w:shd w:val="clear" w:color="auto" w:fill="E1DFDD"/>
    </w:rPr>
  </w:style>
  <w:style w:type="character" w:customStyle="1" w:styleId="ui-provider">
    <w:name w:val="ui-provider"/>
    <w:basedOn w:val="DefaultParagraphFont"/>
    <w:rsid w:val="00F36CC4"/>
  </w:style>
  <w:style w:type="character" w:styleId="UnresolvedMention">
    <w:name w:val="Unresolved Mention"/>
    <w:basedOn w:val="DefaultParagraphFont"/>
    <w:uiPriority w:val="99"/>
    <w:semiHidden/>
    <w:unhideWhenUsed/>
    <w:rsid w:val="00F36CC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8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0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8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8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3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2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8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4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92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1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1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8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62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7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79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9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8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29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0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5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8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15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4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1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4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5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6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0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1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1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5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1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9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7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8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2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2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7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04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22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4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48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216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6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97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12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06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71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093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43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413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85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1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0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00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1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2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53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23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57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38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73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05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8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875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66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55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678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40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34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41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38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47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9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59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39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90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50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36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51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61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949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17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1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13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26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4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40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61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07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8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785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43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134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17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12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637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06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0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23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50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9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09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07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99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34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16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5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123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24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15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649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28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81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938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1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99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80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803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18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67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362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33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24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50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2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01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79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229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958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667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28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94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22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69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51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1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654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967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429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685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005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758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8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5064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3128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3859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541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734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82309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51262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89583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94270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3203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989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97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44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8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57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81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93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361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1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54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5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6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821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86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24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4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09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8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659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21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28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3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55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936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125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60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6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00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19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00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05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76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53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02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99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58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43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13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44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87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40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720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08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6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303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92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66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824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86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8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36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118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6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223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76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08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556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030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48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84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99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71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04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2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28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739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4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713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83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44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58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44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446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956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842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53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192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81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97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2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79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94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69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68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61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85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89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66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400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52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05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13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482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99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5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49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93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97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32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2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16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46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3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93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950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724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28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6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56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8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84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69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75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98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03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2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31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69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16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29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53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02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29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85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43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3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979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61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3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5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7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52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1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42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509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62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049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31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48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83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22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072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65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6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93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24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82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71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649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30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39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43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28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44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6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54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20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20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51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0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55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5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43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08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7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52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86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1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8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65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99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86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6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76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91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9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564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74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30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3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29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55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60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61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878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76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220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8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05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4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6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29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94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9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535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580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849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47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75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530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42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43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474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10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75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22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10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342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625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44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1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3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0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22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656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39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97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76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851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3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85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16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23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02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45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98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31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32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97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26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74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06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20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587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44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82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9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18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38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228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2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07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96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66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83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8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4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22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1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95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15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25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656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59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06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0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27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69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76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74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96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47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688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28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5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0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6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38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12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18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59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25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57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660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392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205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2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80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87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99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71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34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72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9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81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009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87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72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956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54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5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529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33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50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42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73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98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49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9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77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13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483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3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97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31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6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3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7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91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84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74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452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08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35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02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14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774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23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1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0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70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519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15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599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60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07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7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31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34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42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07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38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745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86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140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72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76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786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29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64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89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2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05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04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99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0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75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13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40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80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89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07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27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29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51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75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6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68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265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014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82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941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63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02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37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83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34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894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04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475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68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369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4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35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455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929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585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01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49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07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78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0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75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9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00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28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82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76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png"/><Relationship Id="rId299" Type="http://schemas.openxmlformats.org/officeDocument/2006/relationships/image" Target="media/image286.png"/><Relationship Id="rId21" Type="http://schemas.openxmlformats.org/officeDocument/2006/relationships/image" Target="media/image8.png"/><Relationship Id="rId63" Type="http://schemas.openxmlformats.org/officeDocument/2006/relationships/image" Target="media/image50.png"/><Relationship Id="rId159" Type="http://schemas.openxmlformats.org/officeDocument/2006/relationships/image" Target="media/image146.png"/><Relationship Id="rId324" Type="http://schemas.openxmlformats.org/officeDocument/2006/relationships/image" Target="media/image311.png"/><Relationship Id="rId366" Type="http://schemas.openxmlformats.org/officeDocument/2006/relationships/image" Target="media/image353.png"/><Relationship Id="rId170" Type="http://schemas.openxmlformats.org/officeDocument/2006/relationships/image" Target="media/image157.png"/><Relationship Id="rId226" Type="http://schemas.openxmlformats.org/officeDocument/2006/relationships/image" Target="media/image213.png"/><Relationship Id="rId433" Type="http://schemas.openxmlformats.org/officeDocument/2006/relationships/image" Target="media/image420.png"/><Relationship Id="rId268" Type="http://schemas.openxmlformats.org/officeDocument/2006/relationships/image" Target="media/image255.png"/><Relationship Id="rId32" Type="http://schemas.openxmlformats.org/officeDocument/2006/relationships/image" Target="media/image19.png"/><Relationship Id="rId74" Type="http://schemas.openxmlformats.org/officeDocument/2006/relationships/image" Target="media/image61.png"/><Relationship Id="rId128" Type="http://schemas.openxmlformats.org/officeDocument/2006/relationships/image" Target="media/image115.png"/><Relationship Id="rId335" Type="http://schemas.openxmlformats.org/officeDocument/2006/relationships/image" Target="media/image322.png"/><Relationship Id="rId377" Type="http://schemas.openxmlformats.org/officeDocument/2006/relationships/image" Target="media/image364.png"/><Relationship Id="rId5" Type="http://schemas.openxmlformats.org/officeDocument/2006/relationships/customXml" Target="../customXml/item5.xml"/><Relationship Id="rId181" Type="http://schemas.openxmlformats.org/officeDocument/2006/relationships/image" Target="media/image168.png"/><Relationship Id="rId237" Type="http://schemas.openxmlformats.org/officeDocument/2006/relationships/image" Target="media/image224.png"/><Relationship Id="rId402" Type="http://schemas.openxmlformats.org/officeDocument/2006/relationships/image" Target="media/image389.png"/><Relationship Id="rId279" Type="http://schemas.openxmlformats.org/officeDocument/2006/relationships/image" Target="media/image266.png"/><Relationship Id="rId444" Type="http://schemas.openxmlformats.org/officeDocument/2006/relationships/image" Target="media/image431.jpeg"/><Relationship Id="rId43" Type="http://schemas.openxmlformats.org/officeDocument/2006/relationships/image" Target="media/image30.png"/><Relationship Id="rId139" Type="http://schemas.openxmlformats.org/officeDocument/2006/relationships/image" Target="media/image126.png"/><Relationship Id="rId290" Type="http://schemas.openxmlformats.org/officeDocument/2006/relationships/image" Target="media/image277.png"/><Relationship Id="rId304" Type="http://schemas.openxmlformats.org/officeDocument/2006/relationships/image" Target="media/image291.png"/><Relationship Id="rId346" Type="http://schemas.openxmlformats.org/officeDocument/2006/relationships/image" Target="media/image333.png"/><Relationship Id="rId388" Type="http://schemas.openxmlformats.org/officeDocument/2006/relationships/image" Target="media/image375.png"/><Relationship Id="rId85" Type="http://schemas.openxmlformats.org/officeDocument/2006/relationships/image" Target="media/image72.png"/><Relationship Id="rId150" Type="http://schemas.openxmlformats.org/officeDocument/2006/relationships/image" Target="media/image137.png"/><Relationship Id="rId192" Type="http://schemas.openxmlformats.org/officeDocument/2006/relationships/image" Target="media/image179.png"/><Relationship Id="rId206" Type="http://schemas.openxmlformats.org/officeDocument/2006/relationships/image" Target="media/image193.png"/><Relationship Id="rId413" Type="http://schemas.openxmlformats.org/officeDocument/2006/relationships/image" Target="media/image400.png"/><Relationship Id="rId248" Type="http://schemas.openxmlformats.org/officeDocument/2006/relationships/image" Target="media/image235.png"/><Relationship Id="rId455" Type="http://schemas.openxmlformats.org/officeDocument/2006/relationships/image" Target="media/image442.png"/><Relationship Id="rId12" Type="http://schemas.openxmlformats.org/officeDocument/2006/relationships/image" Target="media/image1.jpeg"/><Relationship Id="rId108" Type="http://schemas.openxmlformats.org/officeDocument/2006/relationships/image" Target="media/image95.png"/><Relationship Id="rId315" Type="http://schemas.openxmlformats.org/officeDocument/2006/relationships/image" Target="media/image302.png"/><Relationship Id="rId357" Type="http://schemas.openxmlformats.org/officeDocument/2006/relationships/image" Target="media/image344.png"/><Relationship Id="rId54" Type="http://schemas.openxmlformats.org/officeDocument/2006/relationships/image" Target="media/image41.png"/><Relationship Id="rId96" Type="http://schemas.openxmlformats.org/officeDocument/2006/relationships/image" Target="media/image83.png"/><Relationship Id="rId161" Type="http://schemas.openxmlformats.org/officeDocument/2006/relationships/image" Target="media/image148.png"/><Relationship Id="rId217" Type="http://schemas.openxmlformats.org/officeDocument/2006/relationships/image" Target="media/image204.png"/><Relationship Id="rId399" Type="http://schemas.openxmlformats.org/officeDocument/2006/relationships/image" Target="media/image386.png"/><Relationship Id="rId259" Type="http://schemas.openxmlformats.org/officeDocument/2006/relationships/image" Target="media/image246.png"/><Relationship Id="rId424" Type="http://schemas.openxmlformats.org/officeDocument/2006/relationships/image" Target="media/image411.png"/><Relationship Id="rId23" Type="http://schemas.openxmlformats.org/officeDocument/2006/relationships/image" Target="media/image10.png"/><Relationship Id="rId119" Type="http://schemas.openxmlformats.org/officeDocument/2006/relationships/image" Target="media/image106.png"/><Relationship Id="rId270" Type="http://schemas.openxmlformats.org/officeDocument/2006/relationships/image" Target="media/image257.png"/><Relationship Id="rId326" Type="http://schemas.openxmlformats.org/officeDocument/2006/relationships/image" Target="media/image313.png"/><Relationship Id="rId65" Type="http://schemas.openxmlformats.org/officeDocument/2006/relationships/image" Target="media/image52.png"/><Relationship Id="rId130" Type="http://schemas.openxmlformats.org/officeDocument/2006/relationships/image" Target="media/image117.png"/><Relationship Id="rId368" Type="http://schemas.openxmlformats.org/officeDocument/2006/relationships/image" Target="media/image355.png"/><Relationship Id="rId172" Type="http://schemas.openxmlformats.org/officeDocument/2006/relationships/image" Target="media/image159.png"/><Relationship Id="rId228" Type="http://schemas.openxmlformats.org/officeDocument/2006/relationships/image" Target="media/image215.png"/><Relationship Id="rId435" Type="http://schemas.openxmlformats.org/officeDocument/2006/relationships/image" Target="media/image422.png"/><Relationship Id="rId281" Type="http://schemas.openxmlformats.org/officeDocument/2006/relationships/image" Target="media/image268.png"/><Relationship Id="rId337" Type="http://schemas.openxmlformats.org/officeDocument/2006/relationships/image" Target="media/image324.png"/><Relationship Id="rId34" Type="http://schemas.openxmlformats.org/officeDocument/2006/relationships/image" Target="media/image21.png"/><Relationship Id="rId76" Type="http://schemas.openxmlformats.org/officeDocument/2006/relationships/image" Target="media/image63.png"/><Relationship Id="rId141" Type="http://schemas.openxmlformats.org/officeDocument/2006/relationships/image" Target="media/image128.png"/><Relationship Id="rId379" Type="http://schemas.openxmlformats.org/officeDocument/2006/relationships/image" Target="media/image366.png"/><Relationship Id="rId7" Type="http://schemas.openxmlformats.org/officeDocument/2006/relationships/styles" Target="styles.xml"/><Relationship Id="rId183" Type="http://schemas.openxmlformats.org/officeDocument/2006/relationships/image" Target="media/image170.png"/><Relationship Id="rId239" Type="http://schemas.openxmlformats.org/officeDocument/2006/relationships/image" Target="media/image226.png"/><Relationship Id="rId390" Type="http://schemas.openxmlformats.org/officeDocument/2006/relationships/image" Target="media/image377.png"/><Relationship Id="rId404" Type="http://schemas.openxmlformats.org/officeDocument/2006/relationships/image" Target="media/image391.png"/><Relationship Id="rId446" Type="http://schemas.openxmlformats.org/officeDocument/2006/relationships/image" Target="media/image433.jpeg"/><Relationship Id="rId250" Type="http://schemas.openxmlformats.org/officeDocument/2006/relationships/image" Target="media/image237.png"/><Relationship Id="rId292" Type="http://schemas.openxmlformats.org/officeDocument/2006/relationships/image" Target="media/image279.png"/><Relationship Id="rId306" Type="http://schemas.openxmlformats.org/officeDocument/2006/relationships/image" Target="media/image293.png"/><Relationship Id="rId45" Type="http://schemas.openxmlformats.org/officeDocument/2006/relationships/image" Target="media/image32.png"/><Relationship Id="rId87" Type="http://schemas.openxmlformats.org/officeDocument/2006/relationships/image" Target="media/image74.png"/><Relationship Id="rId110" Type="http://schemas.openxmlformats.org/officeDocument/2006/relationships/image" Target="media/image97.png"/><Relationship Id="rId348" Type="http://schemas.openxmlformats.org/officeDocument/2006/relationships/image" Target="media/image335.png"/><Relationship Id="rId152" Type="http://schemas.openxmlformats.org/officeDocument/2006/relationships/image" Target="media/image139.png"/><Relationship Id="rId194" Type="http://schemas.openxmlformats.org/officeDocument/2006/relationships/image" Target="media/image181.png"/><Relationship Id="rId208" Type="http://schemas.openxmlformats.org/officeDocument/2006/relationships/image" Target="media/image195.png"/><Relationship Id="rId415" Type="http://schemas.openxmlformats.org/officeDocument/2006/relationships/image" Target="media/image402.png"/><Relationship Id="rId457" Type="http://schemas.openxmlformats.org/officeDocument/2006/relationships/fontTable" Target="fontTable.xml"/><Relationship Id="rId261" Type="http://schemas.openxmlformats.org/officeDocument/2006/relationships/image" Target="media/image248.png"/><Relationship Id="rId14" Type="http://schemas.openxmlformats.org/officeDocument/2006/relationships/footer" Target="footer1.xml"/><Relationship Id="rId56" Type="http://schemas.openxmlformats.org/officeDocument/2006/relationships/image" Target="media/image43.png"/><Relationship Id="rId317" Type="http://schemas.openxmlformats.org/officeDocument/2006/relationships/image" Target="media/image304.png"/><Relationship Id="rId359" Type="http://schemas.openxmlformats.org/officeDocument/2006/relationships/image" Target="media/image346.png"/><Relationship Id="rId98" Type="http://schemas.openxmlformats.org/officeDocument/2006/relationships/image" Target="media/image85.png"/><Relationship Id="rId121" Type="http://schemas.openxmlformats.org/officeDocument/2006/relationships/image" Target="media/image108.png"/><Relationship Id="rId163" Type="http://schemas.openxmlformats.org/officeDocument/2006/relationships/image" Target="media/image150.png"/><Relationship Id="rId219" Type="http://schemas.openxmlformats.org/officeDocument/2006/relationships/image" Target="media/image206.png"/><Relationship Id="rId370" Type="http://schemas.openxmlformats.org/officeDocument/2006/relationships/image" Target="media/image357.png"/><Relationship Id="rId426" Type="http://schemas.openxmlformats.org/officeDocument/2006/relationships/image" Target="media/image413.png"/><Relationship Id="rId230" Type="http://schemas.openxmlformats.org/officeDocument/2006/relationships/image" Target="media/image217.png"/><Relationship Id="rId25" Type="http://schemas.openxmlformats.org/officeDocument/2006/relationships/image" Target="media/image12.png"/><Relationship Id="rId67" Type="http://schemas.openxmlformats.org/officeDocument/2006/relationships/image" Target="media/image54.png"/><Relationship Id="rId272" Type="http://schemas.openxmlformats.org/officeDocument/2006/relationships/image" Target="media/image259.png"/><Relationship Id="rId328" Type="http://schemas.openxmlformats.org/officeDocument/2006/relationships/image" Target="media/image315.png"/><Relationship Id="rId132" Type="http://schemas.openxmlformats.org/officeDocument/2006/relationships/image" Target="media/image119.png"/><Relationship Id="rId174" Type="http://schemas.openxmlformats.org/officeDocument/2006/relationships/image" Target="media/image161.png"/><Relationship Id="rId381" Type="http://schemas.openxmlformats.org/officeDocument/2006/relationships/image" Target="media/image368.png"/><Relationship Id="rId241" Type="http://schemas.openxmlformats.org/officeDocument/2006/relationships/image" Target="media/image228.png"/><Relationship Id="rId437" Type="http://schemas.openxmlformats.org/officeDocument/2006/relationships/image" Target="media/image424.png"/><Relationship Id="rId36" Type="http://schemas.openxmlformats.org/officeDocument/2006/relationships/image" Target="media/image23.png"/><Relationship Id="rId283" Type="http://schemas.openxmlformats.org/officeDocument/2006/relationships/image" Target="media/image270.png"/><Relationship Id="rId339" Type="http://schemas.openxmlformats.org/officeDocument/2006/relationships/image" Target="media/image326.png"/><Relationship Id="rId78" Type="http://schemas.openxmlformats.org/officeDocument/2006/relationships/image" Target="media/image65.jpeg"/><Relationship Id="rId101" Type="http://schemas.openxmlformats.org/officeDocument/2006/relationships/image" Target="media/image88.png"/><Relationship Id="rId143" Type="http://schemas.openxmlformats.org/officeDocument/2006/relationships/image" Target="media/image130.png"/><Relationship Id="rId185" Type="http://schemas.openxmlformats.org/officeDocument/2006/relationships/image" Target="media/image172.png"/><Relationship Id="rId350" Type="http://schemas.openxmlformats.org/officeDocument/2006/relationships/image" Target="media/image337.png"/><Relationship Id="rId406" Type="http://schemas.openxmlformats.org/officeDocument/2006/relationships/image" Target="media/image393.png"/><Relationship Id="rId9" Type="http://schemas.openxmlformats.org/officeDocument/2006/relationships/webSettings" Target="webSettings.xml"/><Relationship Id="rId210" Type="http://schemas.openxmlformats.org/officeDocument/2006/relationships/image" Target="media/image197.png"/><Relationship Id="rId392" Type="http://schemas.openxmlformats.org/officeDocument/2006/relationships/image" Target="media/image379.png"/><Relationship Id="rId448" Type="http://schemas.openxmlformats.org/officeDocument/2006/relationships/image" Target="media/image435.png"/><Relationship Id="rId252" Type="http://schemas.openxmlformats.org/officeDocument/2006/relationships/image" Target="media/image239.png"/><Relationship Id="rId294" Type="http://schemas.openxmlformats.org/officeDocument/2006/relationships/image" Target="media/image281.png"/><Relationship Id="rId308" Type="http://schemas.openxmlformats.org/officeDocument/2006/relationships/image" Target="media/image295.png"/><Relationship Id="rId47" Type="http://schemas.openxmlformats.org/officeDocument/2006/relationships/image" Target="media/image34.png"/><Relationship Id="rId89" Type="http://schemas.openxmlformats.org/officeDocument/2006/relationships/image" Target="media/image76.png"/><Relationship Id="rId112" Type="http://schemas.openxmlformats.org/officeDocument/2006/relationships/image" Target="media/image99.png"/><Relationship Id="rId154" Type="http://schemas.openxmlformats.org/officeDocument/2006/relationships/image" Target="media/image141.png"/><Relationship Id="rId361" Type="http://schemas.openxmlformats.org/officeDocument/2006/relationships/image" Target="media/image348.png"/><Relationship Id="rId196" Type="http://schemas.openxmlformats.org/officeDocument/2006/relationships/image" Target="media/image183.png"/><Relationship Id="rId417" Type="http://schemas.openxmlformats.org/officeDocument/2006/relationships/image" Target="media/image404.png"/><Relationship Id="rId16" Type="http://schemas.openxmlformats.org/officeDocument/2006/relationships/image" Target="media/image3.png"/><Relationship Id="rId221" Type="http://schemas.openxmlformats.org/officeDocument/2006/relationships/image" Target="media/image208.png"/><Relationship Id="rId263" Type="http://schemas.openxmlformats.org/officeDocument/2006/relationships/image" Target="media/image250.png"/><Relationship Id="rId319" Type="http://schemas.openxmlformats.org/officeDocument/2006/relationships/image" Target="media/image306.png"/><Relationship Id="rId58" Type="http://schemas.openxmlformats.org/officeDocument/2006/relationships/image" Target="media/image45.png"/><Relationship Id="rId123" Type="http://schemas.openxmlformats.org/officeDocument/2006/relationships/image" Target="media/image110.png"/><Relationship Id="rId330" Type="http://schemas.openxmlformats.org/officeDocument/2006/relationships/image" Target="media/image317.png"/><Relationship Id="rId165" Type="http://schemas.openxmlformats.org/officeDocument/2006/relationships/image" Target="media/image152.png"/><Relationship Id="rId372" Type="http://schemas.openxmlformats.org/officeDocument/2006/relationships/image" Target="media/image359.png"/><Relationship Id="rId428" Type="http://schemas.openxmlformats.org/officeDocument/2006/relationships/image" Target="media/image415.png"/><Relationship Id="rId232" Type="http://schemas.openxmlformats.org/officeDocument/2006/relationships/image" Target="media/image219.png"/><Relationship Id="rId274" Type="http://schemas.openxmlformats.org/officeDocument/2006/relationships/image" Target="media/image261.png"/><Relationship Id="rId27" Type="http://schemas.openxmlformats.org/officeDocument/2006/relationships/image" Target="media/image14.png"/><Relationship Id="rId69" Type="http://schemas.openxmlformats.org/officeDocument/2006/relationships/image" Target="media/image56.png"/><Relationship Id="rId134" Type="http://schemas.openxmlformats.org/officeDocument/2006/relationships/image" Target="media/image121.png"/><Relationship Id="rId80" Type="http://schemas.openxmlformats.org/officeDocument/2006/relationships/image" Target="media/image67.png"/><Relationship Id="rId176" Type="http://schemas.openxmlformats.org/officeDocument/2006/relationships/image" Target="media/image163.png"/><Relationship Id="rId341" Type="http://schemas.openxmlformats.org/officeDocument/2006/relationships/image" Target="media/image328.png"/><Relationship Id="rId383" Type="http://schemas.openxmlformats.org/officeDocument/2006/relationships/image" Target="media/image370.png"/><Relationship Id="rId439" Type="http://schemas.openxmlformats.org/officeDocument/2006/relationships/image" Target="media/image426.png"/><Relationship Id="rId201" Type="http://schemas.openxmlformats.org/officeDocument/2006/relationships/image" Target="media/image188.png"/><Relationship Id="rId243" Type="http://schemas.openxmlformats.org/officeDocument/2006/relationships/image" Target="media/image230.png"/><Relationship Id="rId285" Type="http://schemas.openxmlformats.org/officeDocument/2006/relationships/image" Target="media/image272.png"/><Relationship Id="rId450" Type="http://schemas.openxmlformats.org/officeDocument/2006/relationships/image" Target="media/image437.png"/><Relationship Id="rId38" Type="http://schemas.openxmlformats.org/officeDocument/2006/relationships/image" Target="media/image25.png"/><Relationship Id="rId103" Type="http://schemas.openxmlformats.org/officeDocument/2006/relationships/image" Target="media/image90.png"/><Relationship Id="rId310" Type="http://schemas.openxmlformats.org/officeDocument/2006/relationships/image" Target="media/image297.png"/><Relationship Id="rId91" Type="http://schemas.openxmlformats.org/officeDocument/2006/relationships/image" Target="media/image78.png"/><Relationship Id="rId145" Type="http://schemas.openxmlformats.org/officeDocument/2006/relationships/image" Target="media/image132.png"/><Relationship Id="rId187" Type="http://schemas.openxmlformats.org/officeDocument/2006/relationships/image" Target="media/image174.png"/><Relationship Id="rId352" Type="http://schemas.openxmlformats.org/officeDocument/2006/relationships/image" Target="media/image339.png"/><Relationship Id="rId394" Type="http://schemas.openxmlformats.org/officeDocument/2006/relationships/image" Target="media/image381.png"/><Relationship Id="rId408" Type="http://schemas.openxmlformats.org/officeDocument/2006/relationships/image" Target="media/image395.png"/><Relationship Id="rId212" Type="http://schemas.openxmlformats.org/officeDocument/2006/relationships/image" Target="media/image199.png"/><Relationship Id="rId254" Type="http://schemas.openxmlformats.org/officeDocument/2006/relationships/image" Target="media/image241.png"/><Relationship Id="rId49" Type="http://schemas.openxmlformats.org/officeDocument/2006/relationships/image" Target="media/image36.png"/><Relationship Id="rId114" Type="http://schemas.openxmlformats.org/officeDocument/2006/relationships/image" Target="media/image101.png"/><Relationship Id="rId296" Type="http://schemas.openxmlformats.org/officeDocument/2006/relationships/image" Target="media/image283.png"/><Relationship Id="rId60" Type="http://schemas.openxmlformats.org/officeDocument/2006/relationships/image" Target="media/image47.png"/><Relationship Id="rId156" Type="http://schemas.openxmlformats.org/officeDocument/2006/relationships/image" Target="media/image143.png"/><Relationship Id="rId198" Type="http://schemas.openxmlformats.org/officeDocument/2006/relationships/image" Target="media/image185.png"/><Relationship Id="rId321" Type="http://schemas.openxmlformats.org/officeDocument/2006/relationships/image" Target="media/image308.png"/><Relationship Id="rId363" Type="http://schemas.openxmlformats.org/officeDocument/2006/relationships/image" Target="media/image350.png"/><Relationship Id="rId419" Type="http://schemas.openxmlformats.org/officeDocument/2006/relationships/image" Target="media/image406.png"/><Relationship Id="rId223" Type="http://schemas.openxmlformats.org/officeDocument/2006/relationships/image" Target="media/image210.png"/><Relationship Id="rId430" Type="http://schemas.openxmlformats.org/officeDocument/2006/relationships/image" Target="media/image417.png"/><Relationship Id="rId18" Type="http://schemas.openxmlformats.org/officeDocument/2006/relationships/image" Target="media/image5.png"/><Relationship Id="rId265" Type="http://schemas.openxmlformats.org/officeDocument/2006/relationships/image" Target="media/image252.png"/><Relationship Id="rId125" Type="http://schemas.openxmlformats.org/officeDocument/2006/relationships/image" Target="media/image112.png"/><Relationship Id="rId167" Type="http://schemas.openxmlformats.org/officeDocument/2006/relationships/image" Target="media/image154.png"/><Relationship Id="rId332" Type="http://schemas.openxmlformats.org/officeDocument/2006/relationships/image" Target="media/image319.png"/><Relationship Id="rId374" Type="http://schemas.openxmlformats.org/officeDocument/2006/relationships/image" Target="media/image361.png"/><Relationship Id="rId71" Type="http://schemas.openxmlformats.org/officeDocument/2006/relationships/image" Target="media/image58.png"/><Relationship Id="rId234" Type="http://schemas.openxmlformats.org/officeDocument/2006/relationships/image" Target="media/image221.png"/><Relationship Id="rId2" Type="http://schemas.openxmlformats.org/officeDocument/2006/relationships/customXml" Target="../customXml/item2.xml"/><Relationship Id="rId29" Type="http://schemas.openxmlformats.org/officeDocument/2006/relationships/image" Target="media/image16.png"/><Relationship Id="rId255" Type="http://schemas.openxmlformats.org/officeDocument/2006/relationships/image" Target="media/image242.png"/><Relationship Id="rId276" Type="http://schemas.openxmlformats.org/officeDocument/2006/relationships/image" Target="media/image263.png"/><Relationship Id="rId297" Type="http://schemas.openxmlformats.org/officeDocument/2006/relationships/image" Target="media/image284.png"/><Relationship Id="rId441" Type="http://schemas.openxmlformats.org/officeDocument/2006/relationships/image" Target="media/image428.png"/><Relationship Id="rId40" Type="http://schemas.openxmlformats.org/officeDocument/2006/relationships/image" Target="media/image27.png"/><Relationship Id="rId115" Type="http://schemas.openxmlformats.org/officeDocument/2006/relationships/image" Target="media/image102.png"/><Relationship Id="rId136" Type="http://schemas.openxmlformats.org/officeDocument/2006/relationships/image" Target="media/image123.png"/><Relationship Id="rId157" Type="http://schemas.openxmlformats.org/officeDocument/2006/relationships/image" Target="media/image144.png"/><Relationship Id="rId178" Type="http://schemas.openxmlformats.org/officeDocument/2006/relationships/image" Target="media/image165.png"/><Relationship Id="rId301" Type="http://schemas.openxmlformats.org/officeDocument/2006/relationships/image" Target="media/image288.png"/><Relationship Id="rId322" Type="http://schemas.openxmlformats.org/officeDocument/2006/relationships/image" Target="media/image309.png"/><Relationship Id="rId343" Type="http://schemas.openxmlformats.org/officeDocument/2006/relationships/image" Target="media/image330.png"/><Relationship Id="rId364" Type="http://schemas.openxmlformats.org/officeDocument/2006/relationships/image" Target="media/image351.png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199" Type="http://schemas.openxmlformats.org/officeDocument/2006/relationships/image" Target="media/image186.png"/><Relationship Id="rId203" Type="http://schemas.openxmlformats.org/officeDocument/2006/relationships/image" Target="media/image190.png"/><Relationship Id="rId385" Type="http://schemas.openxmlformats.org/officeDocument/2006/relationships/image" Target="media/image372.png"/><Relationship Id="rId19" Type="http://schemas.openxmlformats.org/officeDocument/2006/relationships/image" Target="media/image6.png"/><Relationship Id="rId224" Type="http://schemas.openxmlformats.org/officeDocument/2006/relationships/image" Target="media/image211.png"/><Relationship Id="rId245" Type="http://schemas.openxmlformats.org/officeDocument/2006/relationships/image" Target="media/image232.png"/><Relationship Id="rId266" Type="http://schemas.openxmlformats.org/officeDocument/2006/relationships/image" Target="media/image253.png"/><Relationship Id="rId287" Type="http://schemas.openxmlformats.org/officeDocument/2006/relationships/image" Target="media/image274.png"/><Relationship Id="rId410" Type="http://schemas.openxmlformats.org/officeDocument/2006/relationships/image" Target="media/image397.png"/><Relationship Id="rId431" Type="http://schemas.openxmlformats.org/officeDocument/2006/relationships/image" Target="media/image418.png"/><Relationship Id="rId452" Type="http://schemas.openxmlformats.org/officeDocument/2006/relationships/image" Target="media/image439.png"/><Relationship Id="rId30" Type="http://schemas.openxmlformats.org/officeDocument/2006/relationships/image" Target="media/image17.png"/><Relationship Id="rId105" Type="http://schemas.openxmlformats.org/officeDocument/2006/relationships/image" Target="media/image92.png"/><Relationship Id="rId126" Type="http://schemas.openxmlformats.org/officeDocument/2006/relationships/image" Target="media/image113.png"/><Relationship Id="rId147" Type="http://schemas.openxmlformats.org/officeDocument/2006/relationships/image" Target="media/image134.png"/><Relationship Id="rId168" Type="http://schemas.openxmlformats.org/officeDocument/2006/relationships/image" Target="media/image155.png"/><Relationship Id="rId312" Type="http://schemas.openxmlformats.org/officeDocument/2006/relationships/image" Target="media/image299.png"/><Relationship Id="rId333" Type="http://schemas.openxmlformats.org/officeDocument/2006/relationships/image" Target="media/image320.png"/><Relationship Id="rId354" Type="http://schemas.openxmlformats.org/officeDocument/2006/relationships/image" Target="media/image341.png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93" Type="http://schemas.openxmlformats.org/officeDocument/2006/relationships/image" Target="media/image80.png"/><Relationship Id="rId189" Type="http://schemas.openxmlformats.org/officeDocument/2006/relationships/image" Target="media/image176.png"/><Relationship Id="rId375" Type="http://schemas.openxmlformats.org/officeDocument/2006/relationships/image" Target="media/image362.png"/><Relationship Id="rId396" Type="http://schemas.openxmlformats.org/officeDocument/2006/relationships/image" Target="media/image383.png"/><Relationship Id="rId3" Type="http://schemas.openxmlformats.org/officeDocument/2006/relationships/customXml" Target="../customXml/item3.xml"/><Relationship Id="rId214" Type="http://schemas.openxmlformats.org/officeDocument/2006/relationships/image" Target="media/image201.png"/><Relationship Id="rId235" Type="http://schemas.openxmlformats.org/officeDocument/2006/relationships/image" Target="media/image222.png"/><Relationship Id="rId256" Type="http://schemas.openxmlformats.org/officeDocument/2006/relationships/image" Target="media/image243.png"/><Relationship Id="rId277" Type="http://schemas.openxmlformats.org/officeDocument/2006/relationships/image" Target="media/image264.png"/><Relationship Id="rId298" Type="http://schemas.openxmlformats.org/officeDocument/2006/relationships/image" Target="media/image285.png"/><Relationship Id="rId400" Type="http://schemas.openxmlformats.org/officeDocument/2006/relationships/image" Target="media/image387.png"/><Relationship Id="rId421" Type="http://schemas.openxmlformats.org/officeDocument/2006/relationships/image" Target="media/image408.png"/><Relationship Id="rId442" Type="http://schemas.openxmlformats.org/officeDocument/2006/relationships/image" Target="media/image429.png"/><Relationship Id="rId116" Type="http://schemas.openxmlformats.org/officeDocument/2006/relationships/image" Target="media/image103.png"/><Relationship Id="rId137" Type="http://schemas.openxmlformats.org/officeDocument/2006/relationships/image" Target="media/image124.png"/><Relationship Id="rId158" Type="http://schemas.openxmlformats.org/officeDocument/2006/relationships/image" Target="media/image145.png"/><Relationship Id="rId302" Type="http://schemas.openxmlformats.org/officeDocument/2006/relationships/image" Target="media/image289.png"/><Relationship Id="rId323" Type="http://schemas.openxmlformats.org/officeDocument/2006/relationships/image" Target="media/image310.png"/><Relationship Id="rId344" Type="http://schemas.openxmlformats.org/officeDocument/2006/relationships/image" Target="media/image331.png"/><Relationship Id="rId20" Type="http://schemas.openxmlformats.org/officeDocument/2006/relationships/image" Target="media/image7.png"/><Relationship Id="rId41" Type="http://schemas.openxmlformats.org/officeDocument/2006/relationships/image" Target="media/image28.png"/><Relationship Id="rId62" Type="http://schemas.openxmlformats.org/officeDocument/2006/relationships/image" Target="media/image49.png"/><Relationship Id="rId83" Type="http://schemas.openxmlformats.org/officeDocument/2006/relationships/image" Target="media/image70.png"/><Relationship Id="rId179" Type="http://schemas.openxmlformats.org/officeDocument/2006/relationships/image" Target="media/image166.png"/><Relationship Id="rId365" Type="http://schemas.openxmlformats.org/officeDocument/2006/relationships/image" Target="media/image352.png"/><Relationship Id="rId386" Type="http://schemas.openxmlformats.org/officeDocument/2006/relationships/image" Target="media/image373.png"/><Relationship Id="rId190" Type="http://schemas.openxmlformats.org/officeDocument/2006/relationships/image" Target="media/image177.png"/><Relationship Id="rId204" Type="http://schemas.openxmlformats.org/officeDocument/2006/relationships/image" Target="media/image191.png"/><Relationship Id="rId225" Type="http://schemas.openxmlformats.org/officeDocument/2006/relationships/image" Target="media/image212.png"/><Relationship Id="rId246" Type="http://schemas.openxmlformats.org/officeDocument/2006/relationships/image" Target="media/image233.png"/><Relationship Id="rId267" Type="http://schemas.openxmlformats.org/officeDocument/2006/relationships/image" Target="media/image254.png"/><Relationship Id="rId288" Type="http://schemas.openxmlformats.org/officeDocument/2006/relationships/image" Target="media/image275.png"/><Relationship Id="rId411" Type="http://schemas.openxmlformats.org/officeDocument/2006/relationships/image" Target="media/image398.png"/><Relationship Id="rId432" Type="http://schemas.openxmlformats.org/officeDocument/2006/relationships/image" Target="media/image419.png"/><Relationship Id="rId453" Type="http://schemas.openxmlformats.org/officeDocument/2006/relationships/image" Target="media/image440.png"/><Relationship Id="rId106" Type="http://schemas.openxmlformats.org/officeDocument/2006/relationships/image" Target="media/image93.png"/><Relationship Id="rId127" Type="http://schemas.openxmlformats.org/officeDocument/2006/relationships/image" Target="media/image114.png"/><Relationship Id="rId313" Type="http://schemas.openxmlformats.org/officeDocument/2006/relationships/image" Target="media/image300.png"/><Relationship Id="rId10" Type="http://schemas.openxmlformats.org/officeDocument/2006/relationships/footnotes" Target="footnotes.xml"/><Relationship Id="rId31" Type="http://schemas.openxmlformats.org/officeDocument/2006/relationships/image" Target="media/image18.png"/><Relationship Id="rId52" Type="http://schemas.openxmlformats.org/officeDocument/2006/relationships/image" Target="media/image39.png"/><Relationship Id="rId73" Type="http://schemas.openxmlformats.org/officeDocument/2006/relationships/image" Target="media/image60.png"/><Relationship Id="rId94" Type="http://schemas.openxmlformats.org/officeDocument/2006/relationships/image" Target="media/image81.png"/><Relationship Id="rId148" Type="http://schemas.openxmlformats.org/officeDocument/2006/relationships/image" Target="media/image135.png"/><Relationship Id="rId169" Type="http://schemas.openxmlformats.org/officeDocument/2006/relationships/image" Target="media/image156.png"/><Relationship Id="rId334" Type="http://schemas.openxmlformats.org/officeDocument/2006/relationships/image" Target="media/image321.png"/><Relationship Id="rId355" Type="http://schemas.openxmlformats.org/officeDocument/2006/relationships/image" Target="media/image342.png"/><Relationship Id="rId376" Type="http://schemas.openxmlformats.org/officeDocument/2006/relationships/image" Target="media/image363.png"/><Relationship Id="rId397" Type="http://schemas.openxmlformats.org/officeDocument/2006/relationships/image" Target="media/image384.png"/><Relationship Id="rId4" Type="http://schemas.openxmlformats.org/officeDocument/2006/relationships/customXml" Target="../customXml/item4.xml"/><Relationship Id="rId180" Type="http://schemas.openxmlformats.org/officeDocument/2006/relationships/image" Target="media/image167.png"/><Relationship Id="rId215" Type="http://schemas.openxmlformats.org/officeDocument/2006/relationships/image" Target="media/image202.png"/><Relationship Id="rId236" Type="http://schemas.openxmlformats.org/officeDocument/2006/relationships/image" Target="media/image223.png"/><Relationship Id="rId257" Type="http://schemas.openxmlformats.org/officeDocument/2006/relationships/image" Target="media/image244.png"/><Relationship Id="rId278" Type="http://schemas.openxmlformats.org/officeDocument/2006/relationships/image" Target="media/image265.png"/><Relationship Id="rId401" Type="http://schemas.openxmlformats.org/officeDocument/2006/relationships/image" Target="media/image388.png"/><Relationship Id="rId422" Type="http://schemas.openxmlformats.org/officeDocument/2006/relationships/image" Target="media/image409.png"/><Relationship Id="rId443" Type="http://schemas.openxmlformats.org/officeDocument/2006/relationships/image" Target="media/image430.jpeg"/><Relationship Id="rId303" Type="http://schemas.openxmlformats.org/officeDocument/2006/relationships/image" Target="media/image290.png"/><Relationship Id="rId42" Type="http://schemas.openxmlformats.org/officeDocument/2006/relationships/image" Target="media/image29.png"/><Relationship Id="rId84" Type="http://schemas.openxmlformats.org/officeDocument/2006/relationships/image" Target="media/image71.png"/><Relationship Id="rId138" Type="http://schemas.openxmlformats.org/officeDocument/2006/relationships/image" Target="media/image125.png"/><Relationship Id="rId345" Type="http://schemas.openxmlformats.org/officeDocument/2006/relationships/image" Target="media/image332.png"/><Relationship Id="rId387" Type="http://schemas.openxmlformats.org/officeDocument/2006/relationships/image" Target="media/image374.png"/><Relationship Id="rId191" Type="http://schemas.openxmlformats.org/officeDocument/2006/relationships/image" Target="media/image178.png"/><Relationship Id="rId205" Type="http://schemas.openxmlformats.org/officeDocument/2006/relationships/image" Target="media/image192.png"/><Relationship Id="rId247" Type="http://schemas.openxmlformats.org/officeDocument/2006/relationships/image" Target="media/image234.png"/><Relationship Id="rId412" Type="http://schemas.openxmlformats.org/officeDocument/2006/relationships/image" Target="media/image399.png"/><Relationship Id="rId107" Type="http://schemas.openxmlformats.org/officeDocument/2006/relationships/image" Target="media/image94.png"/><Relationship Id="rId289" Type="http://schemas.openxmlformats.org/officeDocument/2006/relationships/image" Target="media/image276.png"/><Relationship Id="rId454" Type="http://schemas.openxmlformats.org/officeDocument/2006/relationships/image" Target="media/image441.png"/><Relationship Id="rId11" Type="http://schemas.openxmlformats.org/officeDocument/2006/relationships/endnotes" Target="endnotes.xml"/><Relationship Id="rId53" Type="http://schemas.openxmlformats.org/officeDocument/2006/relationships/image" Target="media/image40.png"/><Relationship Id="rId149" Type="http://schemas.openxmlformats.org/officeDocument/2006/relationships/image" Target="media/image136.png"/><Relationship Id="rId314" Type="http://schemas.openxmlformats.org/officeDocument/2006/relationships/image" Target="media/image301.png"/><Relationship Id="rId356" Type="http://schemas.openxmlformats.org/officeDocument/2006/relationships/image" Target="media/image343.png"/><Relationship Id="rId398" Type="http://schemas.openxmlformats.org/officeDocument/2006/relationships/image" Target="media/image385.png"/><Relationship Id="rId95" Type="http://schemas.openxmlformats.org/officeDocument/2006/relationships/image" Target="media/image82.png"/><Relationship Id="rId160" Type="http://schemas.openxmlformats.org/officeDocument/2006/relationships/image" Target="media/image147.png"/><Relationship Id="rId216" Type="http://schemas.openxmlformats.org/officeDocument/2006/relationships/image" Target="media/image203.png"/><Relationship Id="rId423" Type="http://schemas.openxmlformats.org/officeDocument/2006/relationships/image" Target="media/image410.png"/><Relationship Id="rId258" Type="http://schemas.openxmlformats.org/officeDocument/2006/relationships/image" Target="media/image245.png"/><Relationship Id="rId22" Type="http://schemas.openxmlformats.org/officeDocument/2006/relationships/image" Target="media/image9.png"/><Relationship Id="rId64" Type="http://schemas.openxmlformats.org/officeDocument/2006/relationships/image" Target="media/image51.png"/><Relationship Id="rId118" Type="http://schemas.openxmlformats.org/officeDocument/2006/relationships/image" Target="media/image105.png"/><Relationship Id="rId325" Type="http://schemas.openxmlformats.org/officeDocument/2006/relationships/image" Target="media/image312.png"/><Relationship Id="rId367" Type="http://schemas.openxmlformats.org/officeDocument/2006/relationships/image" Target="media/image354.png"/><Relationship Id="rId171" Type="http://schemas.openxmlformats.org/officeDocument/2006/relationships/image" Target="media/image158.png"/><Relationship Id="rId227" Type="http://schemas.openxmlformats.org/officeDocument/2006/relationships/image" Target="media/image214.png"/><Relationship Id="rId269" Type="http://schemas.openxmlformats.org/officeDocument/2006/relationships/image" Target="media/image256.png"/><Relationship Id="rId434" Type="http://schemas.openxmlformats.org/officeDocument/2006/relationships/image" Target="media/image421.png"/><Relationship Id="rId33" Type="http://schemas.openxmlformats.org/officeDocument/2006/relationships/image" Target="media/image20.png"/><Relationship Id="rId129" Type="http://schemas.openxmlformats.org/officeDocument/2006/relationships/image" Target="media/image116.png"/><Relationship Id="rId280" Type="http://schemas.openxmlformats.org/officeDocument/2006/relationships/image" Target="media/image267.png"/><Relationship Id="rId336" Type="http://schemas.openxmlformats.org/officeDocument/2006/relationships/image" Target="media/image323.png"/><Relationship Id="rId75" Type="http://schemas.openxmlformats.org/officeDocument/2006/relationships/image" Target="media/image62.png"/><Relationship Id="rId140" Type="http://schemas.openxmlformats.org/officeDocument/2006/relationships/image" Target="media/image127.png"/><Relationship Id="rId182" Type="http://schemas.openxmlformats.org/officeDocument/2006/relationships/image" Target="media/image169.png"/><Relationship Id="rId378" Type="http://schemas.openxmlformats.org/officeDocument/2006/relationships/image" Target="media/image365.png"/><Relationship Id="rId403" Type="http://schemas.openxmlformats.org/officeDocument/2006/relationships/image" Target="media/image390.png"/><Relationship Id="rId6" Type="http://schemas.openxmlformats.org/officeDocument/2006/relationships/numbering" Target="numbering.xml"/><Relationship Id="rId238" Type="http://schemas.openxmlformats.org/officeDocument/2006/relationships/image" Target="media/image225.png"/><Relationship Id="rId445" Type="http://schemas.openxmlformats.org/officeDocument/2006/relationships/image" Target="media/image432.png"/><Relationship Id="rId291" Type="http://schemas.openxmlformats.org/officeDocument/2006/relationships/image" Target="media/image278.png"/><Relationship Id="rId305" Type="http://schemas.openxmlformats.org/officeDocument/2006/relationships/image" Target="media/image292.png"/><Relationship Id="rId347" Type="http://schemas.openxmlformats.org/officeDocument/2006/relationships/image" Target="media/image334.png"/><Relationship Id="rId44" Type="http://schemas.openxmlformats.org/officeDocument/2006/relationships/image" Target="media/image31.png"/><Relationship Id="rId86" Type="http://schemas.openxmlformats.org/officeDocument/2006/relationships/image" Target="media/image73.png"/><Relationship Id="rId151" Type="http://schemas.openxmlformats.org/officeDocument/2006/relationships/image" Target="media/image138.png"/><Relationship Id="rId389" Type="http://schemas.openxmlformats.org/officeDocument/2006/relationships/image" Target="media/image376.png"/><Relationship Id="rId193" Type="http://schemas.openxmlformats.org/officeDocument/2006/relationships/image" Target="media/image180.png"/><Relationship Id="rId207" Type="http://schemas.openxmlformats.org/officeDocument/2006/relationships/image" Target="media/image194.png"/><Relationship Id="rId249" Type="http://schemas.openxmlformats.org/officeDocument/2006/relationships/image" Target="media/image236.png"/><Relationship Id="rId414" Type="http://schemas.openxmlformats.org/officeDocument/2006/relationships/image" Target="media/image401.png"/><Relationship Id="rId456" Type="http://schemas.openxmlformats.org/officeDocument/2006/relationships/image" Target="media/image443.png"/><Relationship Id="rId13" Type="http://schemas.openxmlformats.org/officeDocument/2006/relationships/header" Target="header1.xml"/><Relationship Id="rId109" Type="http://schemas.openxmlformats.org/officeDocument/2006/relationships/image" Target="media/image96.png"/><Relationship Id="rId260" Type="http://schemas.openxmlformats.org/officeDocument/2006/relationships/image" Target="media/image247.png"/><Relationship Id="rId316" Type="http://schemas.openxmlformats.org/officeDocument/2006/relationships/image" Target="media/image303.png"/><Relationship Id="rId55" Type="http://schemas.openxmlformats.org/officeDocument/2006/relationships/image" Target="media/image42.png"/><Relationship Id="rId97" Type="http://schemas.openxmlformats.org/officeDocument/2006/relationships/image" Target="media/image84.png"/><Relationship Id="rId120" Type="http://schemas.openxmlformats.org/officeDocument/2006/relationships/image" Target="media/image107.png"/><Relationship Id="rId358" Type="http://schemas.openxmlformats.org/officeDocument/2006/relationships/image" Target="media/image345.png"/><Relationship Id="rId162" Type="http://schemas.openxmlformats.org/officeDocument/2006/relationships/image" Target="media/image149.png"/><Relationship Id="rId218" Type="http://schemas.openxmlformats.org/officeDocument/2006/relationships/image" Target="media/image205.png"/><Relationship Id="rId425" Type="http://schemas.openxmlformats.org/officeDocument/2006/relationships/image" Target="media/image412.png"/><Relationship Id="rId271" Type="http://schemas.openxmlformats.org/officeDocument/2006/relationships/image" Target="media/image258.png"/><Relationship Id="rId24" Type="http://schemas.openxmlformats.org/officeDocument/2006/relationships/image" Target="media/image11.png"/><Relationship Id="rId66" Type="http://schemas.openxmlformats.org/officeDocument/2006/relationships/image" Target="media/image53.png"/><Relationship Id="rId131" Type="http://schemas.openxmlformats.org/officeDocument/2006/relationships/image" Target="media/image118.png"/><Relationship Id="rId327" Type="http://schemas.openxmlformats.org/officeDocument/2006/relationships/image" Target="media/image314.png"/><Relationship Id="rId369" Type="http://schemas.openxmlformats.org/officeDocument/2006/relationships/image" Target="media/image356.png"/><Relationship Id="rId173" Type="http://schemas.openxmlformats.org/officeDocument/2006/relationships/image" Target="media/image160.png"/><Relationship Id="rId229" Type="http://schemas.openxmlformats.org/officeDocument/2006/relationships/image" Target="media/image216.png"/><Relationship Id="rId380" Type="http://schemas.openxmlformats.org/officeDocument/2006/relationships/image" Target="media/image367.png"/><Relationship Id="rId436" Type="http://schemas.openxmlformats.org/officeDocument/2006/relationships/image" Target="media/image423.png"/><Relationship Id="rId240" Type="http://schemas.openxmlformats.org/officeDocument/2006/relationships/image" Target="media/image227.png"/><Relationship Id="rId35" Type="http://schemas.openxmlformats.org/officeDocument/2006/relationships/image" Target="media/image22.png"/><Relationship Id="rId77" Type="http://schemas.openxmlformats.org/officeDocument/2006/relationships/image" Target="media/image64.png"/><Relationship Id="rId100" Type="http://schemas.openxmlformats.org/officeDocument/2006/relationships/image" Target="media/image87.png"/><Relationship Id="rId282" Type="http://schemas.openxmlformats.org/officeDocument/2006/relationships/image" Target="media/image269.png"/><Relationship Id="rId338" Type="http://schemas.openxmlformats.org/officeDocument/2006/relationships/image" Target="media/image325.png"/><Relationship Id="rId8" Type="http://schemas.openxmlformats.org/officeDocument/2006/relationships/settings" Target="settings.xml"/><Relationship Id="rId142" Type="http://schemas.openxmlformats.org/officeDocument/2006/relationships/image" Target="media/image129.png"/><Relationship Id="rId184" Type="http://schemas.openxmlformats.org/officeDocument/2006/relationships/image" Target="media/image171.png"/><Relationship Id="rId391" Type="http://schemas.openxmlformats.org/officeDocument/2006/relationships/image" Target="media/image378.png"/><Relationship Id="rId405" Type="http://schemas.openxmlformats.org/officeDocument/2006/relationships/image" Target="media/image392.png"/><Relationship Id="rId447" Type="http://schemas.openxmlformats.org/officeDocument/2006/relationships/image" Target="media/image434.jpeg"/><Relationship Id="rId251" Type="http://schemas.openxmlformats.org/officeDocument/2006/relationships/image" Target="media/image238.png"/><Relationship Id="rId46" Type="http://schemas.openxmlformats.org/officeDocument/2006/relationships/image" Target="media/image33.png"/><Relationship Id="rId293" Type="http://schemas.openxmlformats.org/officeDocument/2006/relationships/image" Target="media/image280.png"/><Relationship Id="rId307" Type="http://schemas.openxmlformats.org/officeDocument/2006/relationships/image" Target="media/image294.png"/><Relationship Id="rId349" Type="http://schemas.openxmlformats.org/officeDocument/2006/relationships/image" Target="media/image336.png"/><Relationship Id="rId88" Type="http://schemas.openxmlformats.org/officeDocument/2006/relationships/image" Target="media/image75.png"/><Relationship Id="rId111" Type="http://schemas.openxmlformats.org/officeDocument/2006/relationships/image" Target="media/image98.png"/><Relationship Id="rId153" Type="http://schemas.openxmlformats.org/officeDocument/2006/relationships/image" Target="media/image140.png"/><Relationship Id="rId195" Type="http://schemas.openxmlformats.org/officeDocument/2006/relationships/image" Target="media/image182.png"/><Relationship Id="rId209" Type="http://schemas.openxmlformats.org/officeDocument/2006/relationships/image" Target="media/image196.png"/><Relationship Id="rId360" Type="http://schemas.openxmlformats.org/officeDocument/2006/relationships/image" Target="media/image347.png"/><Relationship Id="rId416" Type="http://schemas.openxmlformats.org/officeDocument/2006/relationships/image" Target="media/image403.png"/><Relationship Id="rId220" Type="http://schemas.openxmlformats.org/officeDocument/2006/relationships/image" Target="media/image207.png"/><Relationship Id="rId458" Type="http://schemas.openxmlformats.org/officeDocument/2006/relationships/theme" Target="theme/theme1.xml"/><Relationship Id="rId15" Type="http://schemas.openxmlformats.org/officeDocument/2006/relationships/image" Target="media/image2.png"/><Relationship Id="rId57" Type="http://schemas.openxmlformats.org/officeDocument/2006/relationships/image" Target="media/image44.png"/><Relationship Id="rId262" Type="http://schemas.openxmlformats.org/officeDocument/2006/relationships/image" Target="media/image249.png"/><Relationship Id="rId318" Type="http://schemas.openxmlformats.org/officeDocument/2006/relationships/image" Target="media/image305.png"/><Relationship Id="rId99" Type="http://schemas.openxmlformats.org/officeDocument/2006/relationships/image" Target="media/image86.png"/><Relationship Id="rId122" Type="http://schemas.openxmlformats.org/officeDocument/2006/relationships/image" Target="media/image109.png"/><Relationship Id="rId164" Type="http://schemas.openxmlformats.org/officeDocument/2006/relationships/image" Target="media/image151.png"/><Relationship Id="rId371" Type="http://schemas.openxmlformats.org/officeDocument/2006/relationships/image" Target="media/image358.png"/><Relationship Id="rId427" Type="http://schemas.openxmlformats.org/officeDocument/2006/relationships/image" Target="media/image414.png"/><Relationship Id="rId26" Type="http://schemas.openxmlformats.org/officeDocument/2006/relationships/image" Target="media/image13.png"/><Relationship Id="rId231" Type="http://schemas.openxmlformats.org/officeDocument/2006/relationships/image" Target="media/image218.png"/><Relationship Id="rId273" Type="http://schemas.openxmlformats.org/officeDocument/2006/relationships/image" Target="media/image260.png"/><Relationship Id="rId329" Type="http://schemas.openxmlformats.org/officeDocument/2006/relationships/image" Target="media/image316.png"/><Relationship Id="rId68" Type="http://schemas.openxmlformats.org/officeDocument/2006/relationships/image" Target="media/image55.png"/><Relationship Id="rId133" Type="http://schemas.openxmlformats.org/officeDocument/2006/relationships/image" Target="media/image120.png"/><Relationship Id="rId175" Type="http://schemas.openxmlformats.org/officeDocument/2006/relationships/image" Target="media/image162.png"/><Relationship Id="rId340" Type="http://schemas.openxmlformats.org/officeDocument/2006/relationships/image" Target="media/image327.png"/><Relationship Id="rId200" Type="http://schemas.openxmlformats.org/officeDocument/2006/relationships/image" Target="media/image187.png"/><Relationship Id="rId382" Type="http://schemas.openxmlformats.org/officeDocument/2006/relationships/image" Target="media/image369.png"/><Relationship Id="rId438" Type="http://schemas.openxmlformats.org/officeDocument/2006/relationships/image" Target="media/image425.png"/><Relationship Id="rId242" Type="http://schemas.openxmlformats.org/officeDocument/2006/relationships/image" Target="media/image229.png"/><Relationship Id="rId284" Type="http://schemas.openxmlformats.org/officeDocument/2006/relationships/image" Target="media/image271.png"/><Relationship Id="rId37" Type="http://schemas.openxmlformats.org/officeDocument/2006/relationships/image" Target="media/image24.png"/><Relationship Id="rId79" Type="http://schemas.openxmlformats.org/officeDocument/2006/relationships/image" Target="media/image66.png"/><Relationship Id="rId102" Type="http://schemas.openxmlformats.org/officeDocument/2006/relationships/image" Target="media/image89.png"/><Relationship Id="rId144" Type="http://schemas.openxmlformats.org/officeDocument/2006/relationships/image" Target="media/image131.png"/><Relationship Id="rId90" Type="http://schemas.openxmlformats.org/officeDocument/2006/relationships/image" Target="media/image77.png"/><Relationship Id="rId186" Type="http://schemas.openxmlformats.org/officeDocument/2006/relationships/image" Target="media/image173.png"/><Relationship Id="rId351" Type="http://schemas.openxmlformats.org/officeDocument/2006/relationships/image" Target="media/image338.png"/><Relationship Id="rId393" Type="http://schemas.openxmlformats.org/officeDocument/2006/relationships/image" Target="media/image380.png"/><Relationship Id="rId407" Type="http://schemas.openxmlformats.org/officeDocument/2006/relationships/image" Target="media/image394.png"/><Relationship Id="rId449" Type="http://schemas.openxmlformats.org/officeDocument/2006/relationships/image" Target="media/image436.png"/><Relationship Id="rId211" Type="http://schemas.openxmlformats.org/officeDocument/2006/relationships/image" Target="media/image198.png"/><Relationship Id="rId253" Type="http://schemas.openxmlformats.org/officeDocument/2006/relationships/image" Target="media/image240.png"/><Relationship Id="rId295" Type="http://schemas.openxmlformats.org/officeDocument/2006/relationships/image" Target="media/image282.png"/><Relationship Id="rId309" Type="http://schemas.openxmlformats.org/officeDocument/2006/relationships/image" Target="media/image296.png"/><Relationship Id="rId48" Type="http://schemas.openxmlformats.org/officeDocument/2006/relationships/image" Target="media/image35.png"/><Relationship Id="rId113" Type="http://schemas.openxmlformats.org/officeDocument/2006/relationships/image" Target="media/image100.png"/><Relationship Id="rId320" Type="http://schemas.openxmlformats.org/officeDocument/2006/relationships/image" Target="media/image307.png"/><Relationship Id="rId155" Type="http://schemas.openxmlformats.org/officeDocument/2006/relationships/image" Target="media/image142.png"/><Relationship Id="rId197" Type="http://schemas.openxmlformats.org/officeDocument/2006/relationships/image" Target="media/image184.png"/><Relationship Id="rId362" Type="http://schemas.openxmlformats.org/officeDocument/2006/relationships/image" Target="media/image349.png"/><Relationship Id="rId418" Type="http://schemas.openxmlformats.org/officeDocument/2006/relationships/image" Target="media/image405.png"/><Relationship Id="rId222" Type="http://schemas.openxmlformats.org/officeDocument/2006/relationships/image" Target="media/image209.png"/><Relationship Id="rId264" Type="http://schemas.openxmlformats.org/officeDocument/2006/relationships/image" Target="media/image251.png"/><Relationship Id="rId17" Type="http://schemas.openxmlformats.org/officeDocument/2006/relationships/image" Target="media/image4.png"/><Relationship Id="rId59" Type="http://schemas.openxmlformats.org/officeDocument/2006/relationships/image" Target="media/image46.png"/><Relationship Id="rId124" Type="http://schemas.openxmlformats.org/officeDocument/2006/relationships/image" Target="media/image111.png"/><Relationship Id="rId70" Type="http://schemas.openxmlformats.org/officeDocument/2006/relationships/image" Target="media/image57.png"/><Relationship Id="rId166" Type="http://schemas.openxmlformats.org/officeDocument/2006/relationships/image" Target="media/image153.png"/><Relationship Id="rId331" Type="http://schemas.openxmlformats.org/officeDocument/2006/relationships/image" Target="media/image318.png"/><Relationship Id="rId373" Type="http://schemas.openxmlformats.org/officeDocument/2006/relationships/image" Target="media/image360.png"/><Relationship Id="rId429" Type="http://schemas.openxmlformats.org/officeDocument/2006/relationships/image" Target="media/image416.png"/><Relationship Id="rId1" Type="http://schemas.openxmlformats.org/officeDocument/2006/relationships/customXml" Target="../customXml/item1.xml"/><Relationship Id="rId233" Type="http://schemas.openxmlformats.org/officeDocument/2006/relationships/image" Target="media/image220.png"/><Relationship Id="rId440" Type="http://schemas.openxmlformats.org/officeDocument/2006/relationships/image" Target="media/image427.png"/><Relationship Id="rId28" Type="http://schemas.openxmlformats.org/officeDocument/2006/relationships/image" Target="media/image15.png"/><Relationship Id="rId275" Type="http://schemas.openxmlformats.org/officeDocument/2006/relationships/image" Target="media/image262.png"/><Relationship Id="rId300" Type="http://schemas.openxmlformats.org/officeDocument/2006/relationships/image" Target="media/image287.png"/><Relationship Id="rId81" Type="http://schemas.openxmlformats.org/officeDocument/2006/relationships/image" Target="media/image68.png"/><Relationship Id="rId135" Type="http://schemas.openxmlformats.org/officeDocument/2006/relationships/image" Target="media/image122.png"/><Relationship Id="rId177" Type="http://schemas.openxmlformats.org/officeDocument/2006/relationships/image" Target="media/image164.png"/><Relationship Id="rId342" Type="http://schemas.openxmlformats.org/officeDocument/2006/relationships/image" Target="media/image329.png"/><Relationship Id="rId384" Type="http://schemas.openxmlformats.org/officeDocument/2006/relationships/image" Target="media/image371.png"/><Relationship Id="rId202" Type="http://schemas.openxmlformats.org/officeDocument/2006/relationships/image" Target="media/image189.png"/><Relationship Id="rId244" Type="http://schemas.openxmlformats.org/officeDocument/2006/relationships/image" Target="media/image231.png"/><Relationship Id="rId39" Type="http://schemas.openxmlformats.org/officeDocument/2006/relationships/image" Target="media/image26.png"/><Relationship Id="rId286" Type="http://schemas.openxmlformats.org/officeDocument/2006/relationships/image" Target="media/image273.png"/><Relationship Id="rId451" Type="http://schemas.openxmlformats.org/officeDocument/2006/relationships/image" Target="media/image438.png"/><Relationship Id="rId50" Type="http://schemas.openxmlformats.org/officeDocument/2006/relationships/image" Target="media/image37.png"/><Relationship Id="rId104" Type="http://schemas.openxmlformats.org/officeDocument/2006/relationships/image" Target="media/image91.png"/><Relationship Id="rId146" Type="http://schemas.openxmlformats.org/officeDocument/2006/relationships/image" Target="media/image133.png"/><Relationship Id="rId188" Type="http://schemas.openxmlformats.org/officeDocument/2006/relationships/image" Target="media/image175.png"/><Relationship Id="rId311" Type="http://schemas.openxmlformats.org/officeDocument/2006/relationships/image" Target="media/image298.png"/><Relationship Id="rId353" Type="http://schemas.openxmlformats.org/officeDocument/2006/relationships/image" Target="media/image340.png"/><Relationship Id="rId395" Type="http://schemas.openxmlformats.org/officeDocument/2006/relationships/image" Target="media/image382.png"/><Relationship Id="rId409" Type="http://schemas.openxmlformats.org/officeDocument/2006/relationships/image" Target="media/image396.png"/><Relationship Id="rId92" Type="http://schemas.openxmlformats.org/officeDocument/2006/relationships/image" Target="media/image79.png"/><Relationship Id="rId213" Type="http://schemas.openxmlformats.org/officeDocument/2006/relationships/image" Target="media/image200.png"/><Relationship Id="rId420" Type="http://schemas.openxmlformats.org/officeDocument/2006/relationships/image" Target="media/image407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MyData\Downloads\ABC.2017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>
  <documentManagement>
    <lcf76f155ced4ddcb4097134ff3c332f xmlns="03cd387c-e300-40ab-9822-ce37daa0db9f">
      <Terms xmlns="http://schemas.microsoft.com/office/infopath/2007/PartnerControls"/>
    </lcf76f155ced4ddcb4097134ff3c332f>
    <TaxCatchAll xmlns="61e8f6f1-1ee0-45dc-94f0-7b0eafbe8ae5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FAD25A2AB4F0C4FBE9D93A449EE9370" ma:contentTypeVersion="14" ma:contentTypeDescription="Create a new document." ma:contentTypeScope="" ma:versionID="68ca50a618da3cba3014d513894f7151">
  <xsd:schema xmlns:xsd="http://www.w3.org/2001/XMLSchema" xmlns:xs="http://www.w3.org/2001/XMLSchema" xmlns:p="http://schemas.microsoft.com/office/2006/metadata/properties" xmlns:ns2="03cd387c-e300-40ab-9822-ce37daa0db9f" xmlns:ns3="61e8f6f1-1ee0-45dc-94f0-7b0eafbe8ae5" targetNamespace="http://schemas.microsoft.com/office/2006/metadata/properties" ma:root="true" ma:fieldsID="b5835f779ccf58af315dfeeb6526cd69" ns2:_="" ns3:_="">
    <xsd:import namespace="03cd387c-e300-40ab-9822-ce37daa0db9f"/>
    <xsd:import namespace="61e8f6f1-1ee0-45dc-94f0-7b0eafbe8ae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3cd387c-e300-40ab-9822-ce37daa0db9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550e1e53-5410-4bdb-8c8a-c3d0be1f470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17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1e8f6f1-1ee0-45dc-94f0-7b0eafbe8ae5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913bb5e0-9936-4cf6-a9f3-c69da4bcbf29}" ma:internalName="TaxCatchAll" ma:showField="CatchAllData" ma:web="61e8f6f1-1ee0-45dc-94f0-7b0eafbe8ae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>
  <b:Source>
    <b:Tag>Ant</b:Tag>
    <b:SourceType>Book</b:SourceType>
    <b:Guid>{F193A112-07D4-954E-8D5F-E6E4F421B4B7}</b:Guid>
    <b:Author>
      <b:Author>
        <b:NameList>
          <b:Person>
            <b:Last>Antra</b:Last>
          </b:Person>
        </b:NameList>
      </b:Author>
    </b:Author>
    <b:Title>attēls</b:Title>
    <b:RefOrder>1</b:RefOrder>
  </b:Source>
</b:Sourc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go:gDocsCustomXmlDataStorage xmlns:r="http://schemas.openxmlformats.org/officeDocument/2006/relationships" xmlns:go="http://customooxmlschemas.google.com/">
  <go:docsCustomData xmlns:go="http://customooxmlschemas.google.com/" roundtripDataSignature="AMtx7miRyiX4HxLECJzQHIWsh5Ylh+P/8A==">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</go:docsCustomData>
</go:gDocsCustomXmlDataStorage>
</file>

<file path=customXml/itemProps1.xml><?xml version="1.0" encoding="utf-8"?>
<ds:datastoreItem xmlns:ds="http://schemas.openxmlformats.org/officeDocument/2006/customXml" ds:itemID="{9FC32A6B-193C-4133-94E7-9951CB06DA2F}">
  <ds:schemaRefs>
    <ds:schemaRef ds:uri="http://schemas.microsoft.com/office/2006/metadata/properties"/>
    <ds:schemaRef ds:uri="03cd387c-e300-40ab-9822-ce37daa0db9f"/>
    <ds:schemaRef ds:uri="http://schemas.microsoft.com/office/infopath/2007/PartnerControls"/>
    <ds:schemaRef ds:uri="61e8f6f1-1ee0-45dc-94f0-7b0eafbe8ae5"/>
  </ds:schemaRefs>
</ds:datastoreItem>
</file>

<file path=customXml/itemProps2.xml><?xml version="1.0" encoding="utf-8"?>
<ds:datastoreItem xmlns:ds="http://schemas.openxmlformats.org/officeDocument/2006/customXml" ds:itemID="{D490F0DB-A673-4A08-87A1-B261EF53366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3cd387c-e300-40ab-9822-ce37daa0db9f"/>
    <ds:schemaRef ds:uri="61e8f6f1-1ee0-45dc-94f0-7b0eafbe8ae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013DF6C-9FDF-45E1-B643-DC2174CAC006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71302AB8-045B-4566-960E-279480F9064D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ABC.2017.dotx</Template>
  <TotalTime>60</TotalTime>
  <Pages>148</Pages>
  <Words>68868</Words>
  <Characters>39255</Characters>
  <Application>Microsoft Office Word</Application>
  <DocSecurity>0</DocSecurity>
  <Lines>327</Lines>
  <Paragraphs>215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Valsts informācijas sistēmu savietotāja (VISS) un Vienotā valsts un pašvaldību pakalpojumu portāla latvija.gov.lv pilnveidošana un uzturēšana</vt:lpstr>
    </vt:vector>
  </TitlesOfParts>
  <Manager>M.Pētersons</Manager>
  <Company>SIA "ABC software"</Company>
  <LinksUpToDate>false</LinksUpToDate>
  <CharactersWithSpaces>107908</CharactersWithSpaces>
  <SharedDoc>false</SharedDoc>
  <HLinks>
    <vt:vector size="3192" baseType="variant">
      <vt:variant>
        <vt:i4>3473443</vt:i4>
      </vt:variant>
      <vt:variant>
        <vt:i4>2406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https://eservices-test.vraa.gov.lv/EservicePlatform.Controls.Html/?path=/story/pages-lvp-portal--index-page</vt:lpwstr>
      </vt:variant>
      <vt:variant>
        <vt:lpwstr/>
      </vt:variant>
      <vt:variant>
        <vt:i4>4849733</vt:i4>
      </vt:variant>
      <vt:variant>
        <vt:i4>2403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https://eservices-test.vraa.gov.lv/EservicePlatform.Controls.React/?path=/story/pages-lvp-portal--index-page</vt:lpwstr>
      </vt:variant>
      <vt:variant>
        <vt:lpwstr/>
      </vt:variant>
      <vt:variant>
        <vt:i4>2162750</vt:i4>
      </vt:variant>
      <vt:variant>
        <vt:i4>2382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https://eservices-test.vraa.gov.lv/EservicePlatform.Controls.Html/?path=/info/components-masthead--mast-head-accessibility</vt:lpwstr>
      </vt:variant>
      <vt:variant>
        <vt:lpwstr/>
      </vt:variant>
      <vt:variant>
        <vt:i4>3866672</vt:i4>
      </vt:variant>
      <vt:variant>
        <vt:i4>2379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https://eservices-test.vraa.gov.lv/EservicePlatform.Controls.Html/?path=/story/components-masthead--mast-head-accessibility</vt:lpwstr>
      </vt:variant>
      <vt:variant>
        <vt:lpwstr/>
      </vt:variant>
      <vt:variant>
        <vt:i4>8257658</vt:i4>
      </vt:variant>
      <vt:variant>
        <vt:i4>2373</vt:i4>
      </vt:variant>
      <vt:variant>
        <vt:i4>0</vt:i4>
      </vt:variant>
      <vt:variant>
        <vt:i4>5</vt:i4>
      </vt:variant>
      <vt:variant>
        <vt:lpwstr>https://eservices-test.vraa.gov.lv/EservicePlatform.Controls.Mvc/home/helper?name=MastHead</vt:lpwstr>
      </vt:variant>
      <vt:variant>
        <vt:lpwstr/>
      </vt:variant>
      <vt:variant>
        <vt:i4>4522059</vt:i4>
      </vt:variant>
      <vt:variant>
        <vt:i4>2370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https://eservices-test.vraa.gov.lv/EservicePlatform.Controls.React/?path=/story/components-masthead--mast-head-accessibility</vt:lpwstr>
      </vt:variant>
      <vt:variant>
        <vt:lpwstr/>
      </vt:variant>
      <vt:variant>
        <vt:i4>3866672</vt:i4>
      </vt:variant>
      <vt:variant>
        <vt:i4>2367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https://eservices-test.vraa.gov.lv/EservicePlatform.Controls.Html/?path=/story/components-masthead--mast-head-accessibility</vt:lpwstr>
      </vt:variant>
      <vt:variant>
        <vt:lpwstr/>
      </vt:variant>
      <vt:variant>
        <vt:i4>5505032</vt:i4>
      </vt:variant>
      <vt:variant>
        <vt:i4>2355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https://eservices-test.vraa.gov.lv/EservicePlatform.Controls.Html/?path=/story/pages-mm--payment-process</vt:lpwstr>
      </vt:variant>
      <vt:variant>
        <vt:lpwstr/>
      </vt:variant>
      <vt:variant>
        <vt:i4>262231</vt:i4>
      </vt:variant>
      <vt:variant>
        <vt:i4>2352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https://eservices-test.vraa.gov.lv/EservicePlatform.Controls.React/?path=/story/pages-mm--payment-process</vt:lpwstr>
      </vt:variant>
      <vt:variant>
        <vt:lpwstr/>
      </vt:variant>
      <vt:variant>
        <vt:i4>5242890</vt:i4>
      </vt:variant>
      <vt:variant>
        <vt:i4>2343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https://eservices-test.vraa.gov.lv/EservicePlatform.Controls.Html/?path=/story/pages-vpm--auth-second</vt:lpwstr>
      </vt:variant>
      <vt:variant>
        <vt:lpwstr/>
      </vt:variant>
      <vt:variant>
        <vt:i4>6422560</vt:i4>
      </vt:variant>
      <vt:variant>
        <vt:i4>2340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https://eservices-test.vraa.gov.lv/EservicePlatform.Controls.React/?path=/story/pages-vpm--auth-second</vt:lpwstr>
      </vt:variant>
      <vt:variant>
        <vt:lpwstr/>
      </vt:variant>
      <vt:variant>
        <vt:i4>5111834</vt:i4>
      </vt:variant>
      <vt:variant>
        <vt:i4>2337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https://eservices-test.vraa.gov.lv/EservicePlatform.Controls.Html/?path=/story/pages-vpm--auth-first</vt:lpwstr>
      </vt:variant>
      <vt:variant>
        <vt:lpwstr/>
      </vt:variant>
      <vt:variant>
        <vt:i4>1441866</vt:i4>
      </vt:variant>
      <vt:variant>
        <vt:i4>2334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https://eservices-test.vraa.gov.lv/EservicePlatform.Controls.React/?path=/story/pages-vpm--auth-first</vt:lpwstr>
      </vt:variant>
      <vt:variant>
        <vt:lpwstr/>
      </vt:variant>
      <vt:variant>
        <vt:i4>5308483</vt:i4>
      </vt:variant>
      <vt:variant>
        <vt:i4>2322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https://eservices-test.vraa.gov.lv/EservicePlatform.Controls.Html/?path=/story/pages-lvp-portal-dz%C4%ABves-situ%C4%81cijas--situations-tabs</vt:lpwstr>
      </vt:variant>
      <vt:variant>
        <vt:lpwstr/>
      </vt:variant>
      <vt:variant>
        <vt:i4>5177426</vt:i4>
      </vt:variant>
      <vt:variant>
        <vt:i4>2319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https://eservices-test.vraa.gov.lv/EservicePlatform.Controls.React/?path=/story/pages-lvp-portal-dz%C4%ABves-situ%C4%81cijas--situations-tabs</vt:lpwstr>
      </vt:variant>
      <vt:variant>
        <vt:lpwstr/>
      </vt:variant>
      <vt:variant>
        <vt:i4>2818154</vt:i4>
      </vt:variant>
      <vt:variant>
        <vt:i4>2316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https://eservices-test.vraa.gov.lv/EservicePlatform.Controls.Html/?path=/story/pages-lvp-portal-dz%C4%ABves-situ%C4%81cijas--situations-detail-translation</vt:lpwstr>
      </vt:variant>
      <vt:variant>
        <vt:lpwstr/>
      </vt:variant>
      <vt:variant>
        <vt:i4>6684725</vt:i4>
      </vt:variant>
      <vt:variant>
        <vt:i4>2313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https://eservices-test.vraa.gov.lv/EservicePlatform.Controls.React/?path=/story/pages-lvp-portal-dz%C4%ABves-situ%C4%81cijas--situations-detail-translation</vt:lpwstr>
      </vt:variant>
      <vt:variant>
        <vt:lpwstr/>
      </vt:variant>
      <vt:variant>
        <vt:i4>3145851</vt:i4>
      </vt:variant>
      <vt:variant>
        <vt:i4>2310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https://eservices-test.vraa.gov.lv/EservicePlatform.Controls.Html/?path=/story/pages-lvp-portal-dz%C4%ABves-situ%C4%81cijas--situations-detail-uzn</vt:lpwstr>
      </vt:variant>
      <vt:variant>
        <vt:lpwstr/>
      </vt:variant>
      <vt:variant>
        <vt:i4>7798830</vt:i4>
      </vt:variant>
      <vt:variant>
        <vt:i4>2307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https://eservices-test.vraa.gov.lv/EservicePlatform.Controls.React/?path=/story/pages-lvp-portal-dz%C4%ABves-situ%C4%81cijas--situations-detail-uzn</vt:lpwstr>
      </vt:variant>
      <vt:variant>
        <vt:lpwstr/>
      </vt:variant>
      <vt:variant>
        <vt:i4>2818092</vt:i4>
      </vt:variant>
      <vt:variant>
        <vt:i4>2304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https://eservices-test.vraa.gov.lv/EservicePlatform.Controls.Html/?path=/story/pages-lvp-portal-dz%C4%ABves-situ%C4%81cijas--situations-detail</vt:lpwstr>
      </vt:variant>
      <vt:variant>
        <vt:lpwstr/>
      </vt:variant>
      <vt:variant>
        <vt:i4>2097207</vt:i4>
      </vt:variant>
      <vt:variant>
        <vt:i4>2301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https://eservices-test.vraa.gov.lv/EservicePlatform.Controls.React/?path=/story/pages-lvp-portal-dz%C4%ABves-situ%C4%81cijas--situations-detail</vt:lpwstr>
      </vt:variant>
      <vt:variant>
        <vt:lpwstr/>
      </vt:variant>
      <vt:variant>
        <vt:i4>3080244</vt:i4>
      </vt:variant>
      <vt:variant>
        <vt:i4>2298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https://eservices-test.vraa.gov.lv/EservicePlatform.Controls.Html/?path=/story/pages-lvp-portal-dz%C4%ABves-situ%C4%81cijas--situations-all</vt:lpwstr>
      </vt:variant>
      <vt:variant>
        <vt:lpwstr/>
      </vt:variant>
      <vt:variant>
        <vt:i4>5505119</vt:i4>
      </vt:variant>
      <vt:variant>
        <vt:i4>2295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https://eservices-test.vraa.gov.lv/EservicePlatform.Controls.React/?path=/story/pages-lvp-portal-dz%C4%ABves-situ%C4%81cijas--situations-all</vt:lpwstr>
      </vt:variant>
      <vt:variant>
        <vt:lpwstr/>
      </vt:variant>
      <vt:variant>
        <vt:i4>2949246</vt:i4>
      </vt:variant>
      <vt:variant>
        <vt:i4>2286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https://eservices-test.vraa.gov.lv/EservicePlatform.Controls.Html/?path=/story/pages-lvp-citas--modals</vt:lpwstr>
      </vt:variant>
      <vt:variant>
        <vt:lpwstr/>
      </vt:variant>
      <vt:variant>
        <vt:i4>7471150</vt:i4>
      </vt:variant>
      <vt:variant>
        <vt:i4>2283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https://eservices-test.vraa.gov.lv/EservicePlatform.Controls.React/?path=/story/pages-lvp-citas--modals</vt:lpwstr>
      </vt:variant>
      <vt:variant>
        <vt:lpwstr/>
      </vt:variant>
      <vt:variant>
        <vt:i4>3145763</vt:i4>
      </vt:variant>
      <vt:variant>
        <vt:i4>2271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https://eservices-test.vraa.gov.lv/EservicePlatform.Controls.Html/?path=/story/pages-lvp-portal--email-info</vt:lpwstr>
      </vt:variant>
      <vt:variant>
        <vt:lpwstr/>
      </vt:variant>
      <vt:variant>
        <vt:i4>4194368</vt:i4>
      </vt:variant>
      <vt:variant>
        <vt:i4>2268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https://eservices-test.vraa.gov.lv/EservicePlatform.Controls.React/?path=/story/pages-lvp-portal--email-info</vt:lpwstr>
      </vt:variant>
      <vt:variant>
        <vt:lpwstr/>
      </vt:variant>
      <vt:variant>
        <vt:i4>6946860</vt:i4>
      </vt:variant>
      <vt:variant>
        <vt:i4>2259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https://eservices-test.vraa.gov.lv/EservicePlatform.Controls.Html/?path=/story/pages-lvp-portal--email-creation-success</vt:lpwstr>
      </vt:variant>
      <vt:variant>
        <vt:lpwstr/>
      </vt:variant>
      <vt:variant>
        <vt:i4>5439514</vt:i4>
      </vt:variant>
      <vt:variant>
        <vt:i4>2256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https://eservices-test.vraa.gov.lv/EservicePlatform.Controls.React/?path=/story/pages-lvp-portal--email-creation-success</vt:lpwstr>
      </vt:variant>
      <vt:variant>
        <vt:lpwstr/>
      </vt:variant>
      <vt:variant>
        <vt:i4>2228279</vt:i4>
      </vt:variant>
      <vt:variant>
        <vt:i4>2247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https://eservices-test.vraa.gov.lv/EservicePlatform.Controls.Html/?path=/story/pages-lvp-portal--email-creation</vt:lpwstr>
      </vt:variant>
      <vt:variant>
        <vt:lpwstr/>
      </vt:variant>
      <vt:variant>
        <vt:i4>5570642</vt:i4>
      </vt:variant>
      <vt:variant>
        <vt:i4>2244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https://eservices-test.vraa.gov.lv/EservicePlatform.Controls.React/?path=/story/pages-lvp-portal--email-creation</vt:lpwstr>
      </vt:variant>
      <vt:variant>
        <vt:lpwstr/>
      </vt:variant>
      <vt:variant>
        <vt:i4>4980806</vt:i4>
      </vt:variant>
      <vt:variant>
        <vt:i4>2235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https://eservices-test.vraa.gov.lv/EservicePlatform.Controls.Html/?path=/story/pages-lvp-portal--email-connection</vt:lpwstr>
      </vt:variant>
      <vt:variant>
        <vt:lpwstr/>
      </vt:variant>
      <vt:variant>
        <vt:i4>2359356</vt:i4>
      </vt:variant>
      <vt:variant>
        <vt:i4>2232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https://eservices-test.vraa.gov.lv/EservicePlatform.Controls.React/?path=/story/pages-lvp-portal--email-connection</vt:lpwstr>
      </vt:variant>
      <vt:variant>
        <vt:lpwstr/>
      </vt:variant>
      <vt:variant>
        <vt:i4>7274614</vt:i4>
      </vt:variant>
      <vt:variant>
        <vt:i4>2220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https://eservices-test.vraa.gov.lv/EservicePlatform.Controls.Html/?path=/story/pages-lvp-portal--search-results</vt:lpwstr>
      </vt:variant>
      <vt:variant>
        <vt:lpwstr/>
      </vt:variant>
      <vt:variant>
        <vt:i4>589855</vt:i4>
      </vt:variant>
      <vt:variant>
        <vt:i4>2217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https://eservices-test.vraa.gov.lv/EservicePlatform.Controls.React/?path=/story/pages-lvp-portal--search-results</vt:lpwstr>
      </vt:variant>
      <vt:variant>
        <vt:lpwstr/>
      </vt:variant>
      <vt:variant>
        <vt:i4>3473443</vt:i4>
      </vt:variant>
      <vt:variant>
        <vt:i4>2208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https://eservices-test.vraa.gov.lv/EservicePlatform.Controls.Html/?path=/story/pages-lvp-portal--index-page</vt:lpwstr>
      </vt:variant>
      <vt:variant>
        <vt:lpwstr/>
      </vt:variant>
      <vt:variant>
        <vt:i4>4849733</vt:i4>
      </vt:variant>
      <vt:variant>
        <vt:i4>2205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https://eservices-test.vraa.gov.lv/EservicePlatform.Controls.React/?path=/story/pages-lvp-portal--index-page</vt:lpwstr>
      </vt:variant>
      <vt:variant>
        <vt:lpwstr/>
      </vt:variant>
      <vt:variant>
        <vt:i4>8323175</vt:i4>
      </vt:variant>
      <vt:variant>
        <vt:i4>2196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https://eservices-test.vraa.gov.lv/EservicePlatform.Controls.Html/?path=/story/pages-lvp-portal--verified-links</vt:lpwstr>
      </vt:variant>
      <vt:variant>
        <vt:lpwstr/>
      </vt:variant>
      <vt:variant>
        <vt:i4>1572879</vt:i4>
      </vt:variant>
      <vt:variant>
        <vt:i4>2193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https://eservices-test.vraa.gov.lv/EservicePlatform.Controls.React/?path=/story/pages-lvp-portal--verified-links</vt:lpwstr>
      </vt:variant>
      <vt:variant>
        <vt:lpwstr/>
      </vt:variant>
      <vt:variant>
        <vt:i4>2228332</vt:i4>
      </vt:variant>
      <vt:variant>
        <vt:i4>2184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https://eservices-test.vraa.gov.lv/EservicePlatform.Controls.Html/?path=/story/pages-lvp-portal--terms</vt:lpwstr>
      </vt:variant>
      <vt:variant>
        <vt:lpwstr/>
      </vt:variant>
      <vt:variant>
        <vt:i4>6291489</vt:i4>
      </vt:variant>
      <vt:variant>
        <vt:i4>2178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https://eservices-test.vraa.gov.lv/EservicePlatform.Controls.React/?path=/story/pages-lvp-portal--terms</vt:lpwstr>
      </vt:variant>
      <vt:variant>
        <vt:lpwstr/>
      </vt:variant>
      <vt:variant>
        <vt:i4>786496</vt:i4>
      </vt:variant>
      <vt:variant>
        <vt:i4>2169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https://eservices-test.vraa.gov.lv/EservicePlatform.Controls.Html/?path=/story/pages-lvp-portal--portal-stats%20</vt:lpwstr>
      </vt:variant>
      <vt:variant>
        <vt:lpwstr/>
      </vt:variant>
      <vt:variant>
        <vt:i4>8257641</vt:i4>
      </vt:variant>
      <vt:variant>
        <vt:i4>2166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https://eservices-test.vraa.gov.lv/EservicePlatform.Controls.React/?path=/story/pages-lvp-portal--portal-stats</vt:lpwstr>
      </vt:variant>
      <vt:variant>
        <vt:lpwstr/>
      </vt:variant>
      <vt:variant>
        <vt:i4>6422578</vt:i4>
      </vt:variant>
      <vt:variant>
        <vt:i4>2157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https://eservices-test.vraa.gov.lv/EservicePlatform.Controls.Html/?path=/story/pages-lvp-portal--par-lv-lv</vt:lpwstr>
      </vt:variant>
      <vt:variant>
        <vt:lpwstr/>
      </vt:variant>
      <vt:variant>
        <vt:i4>4063332</vt:i4>
      </vt:variant>
      <vt:variant>
        <vt:i4>2154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https://eservices-test.vraa.gov.lv/EservicePlatform.Controls.React/?path=/story/pages-lvp-portal--par-lv-lv</vt:lpwstr>
      </vt:variant>
      <vt:variant>
        <vt:lpwstr/>
      </vt:variant>
      <vt:variant>
        <vt:i4>2228267</vt:i4>
      </vt:variant>
      <vt:variant>
        <vt:i4>2142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https://eservices-test.vraa.gov.lv/EservicePlatform.Controls.Html/?path=/story/pages-lvp-ppk--epak-tabs</vt:lpwstr>
      </vt:variant>
      <vt:variant>
        <vt:lpwstr/>
      </vt:variant>
      <vt:variant>
        <vt:i4>5505106</vt:i4>
      </vt:variant>
      <vt:variant>
        <vt:i4>2139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https://eservices-test.vraa.gov.lv/EservicePlatform.Controls.React/?path=/story/pages-lvp-ppk--epak-tabs</vt:lpwstr>
      </vt:variant>
      <vt:variant>
        <vt:lpwstr/>
      </vt:variant>
      <vt:variant>
        <vt:i4>7667748</vt:i4>
      </vt:variant>
      <vt:variant>
        <vt:i4>2130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https://eservices-test.vraa.gov.lv/EservicePlatform.Controls.Html/?path=/story/pages-lvp-ppk--epak-with-filter</vt:lpwstr>
      </vt:variant>
      <vt:variant>
        <vt:lpwstr/>
      </vt:variant>
      <vt:variant>
        <vt:i4>2621559</vt:i4>
      </vt:variant>
      <vt:variant>
        <vt:i4>2127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https://eservices-test.vraa.gov.lv/EservicePlatform.Controls.React/?path=/story/pages-lvp-ppk--epak-with-filter</vt:lpwstr>
      </vt:variant>
      <vt:variant>
        <vt:lpwstr/>
      </vt:variant>
      <vt:variant>
        <vt:i4>8192063</vt:i4>
      </vt:variant>
      <vt:variant>
        <vt:i4>2118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https://eservices-test.vraa.gov.lv/EservicePlatform.Controls.Html/?path=/story/pages-lvp-ppk--epak-saraksts-uzn</vt:lpwstr>
      </vt:variant>
      <vt:variant>
        <vt:lpwstr/>
      </vt:variant>
      <vt:variant>
        <vt:i4>6094861</vt:i4>
      </vt:variant>
      <vt:variant>
        <vt:i4>2115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https://eservices-test.vraa.gov.lv/EservicePlatform.Controls.React/?path=/story/pages-lvp-ppk--epak-saraksts-uzn</vt:lpwstr>
      </vt:variant>
      <vt:variant>
        <vt:lpwstr/>
      </vt:variant>
      <vt:variant>
        <vt:i4>2752569</vt:i4>
      </vt:variant>
      <vt:variant>
        <vt:i4>2106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https://eservices-test.vraa.gov.lv/EservicePlatform.Controls.Html/?path=/story/pages-lvp-ppk--epak-saraksts</vt:lpwstr>
      </vt:variant>
      <vt:variant>
        <vt:lpwstr/>
      </vt:variant>
      <vt:variant>
        <vt:i4>4587610</vt:i4>
      </vt:variant>
      <vt:variant>
        <vt:i4>2103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https://eservices-test.vraa.gov.lv/EservicePlatform.Controls.React/?path=/story/pages-lvp-ppk--epak-saraksts</vt:lpwstr>
      </vt:variant>
      <vt:variant>
        <vt:lpwstr/>
      </vt:variant>
      <vt:variant>
        <vt:i4>1638402</vt:i4>
      </vt:variant>
      <vt:variant>
        <vt:i4>2091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https://eservices-test.vraa.gov.lv/EservicePlatform.Controls.Html/?path=/story/pages-lvp-epak-so%C4%BCi--fourth-step</vt:lpwstr>
      </vt:variant>
      <vt:variant>
        <vt:lpwstr/>
      </vt:variant>
      <vt:variant>
        <vt:i4>917529</vt:i4>
      </vt:variant>
      <vt:variant>
        <vt:i4>2088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https://eservices-test.vraa.gov.lv/EservicePlatform.Controls.React/?path=/story/pages-lvp-epak-so%C4%BCi--fourth-step</vt:lpwstr>
      </vt:variant>
      <vt:variant>
        <vt:lpwstr/>
      </vt:variant>
      <vt:variant>
        <vt:i4>3670050</vt:i4>
      </vt:variant>
      <vt:variant>
        <vt:i4>2085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https://eservices-test.vraa.gov.lv/EservicePlatform.Controls.Html/?path=/story/pages-lvp-epak-so%C4%BCi--third-step</vt:lpwstr>
      </vt:variant>
      <vt:variant>
        <vt:lpwstr/>
      </vt:variant>
      <vt:variant>
        <vt:i4>6160456</vt:i4>
      </vt:variant>
      <vt:variant>
        <vt:i4>2082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https://eservices-test.vraa.gov.lv/EservicePlatform.Controls.React/?path=/story/pages-lvp-epak-so%C4%BCi--third-step</vt:lpwstr>
      </vt:variant>
      <vt:variant>
        <vt:lpwstr/>
      </vt:variant>
      <vt:variant>
        <vt:i4>25</vt:i4>
      </vt:variant>
      <vt:variant>
        <vt:i4>2079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https://eservices-test.vraa.gov.lv/EservicePlatform.Controls.Html/?path=/story/pages-lvp-epak-so%C4%BCi--second-step</vt:lpwstr>
      </vt:variant>
      <vt:variant>
        <vt:lpwstr/>
      </vt:variant>
      <vt:variant>
        <vt:i4>1376256</vt:i4>
      </vt:variant>
      <vt:variant>
        <vt:i4>2076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https://eservices-test.vraa.gov.lv/EservicePlatform.Controls.React/?path=/story/pages-lvp-epak-so%C4%BCi--second-step</vt:lpwstr>
      </vt:variant>
      <vt:variant>
        <vt:lpwstr/>
      </vt:variant>
      <vt:variant>
        <vt:i4>2162722</vt:i4>
      </vt:variant>
      <vt:variant>
        <vt:i4>2073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https://eservices-test.vraa.gov.lv/EservicePlatform.Controls.Html/?path=/story/pages-lvp-epak-so%C4%BCi--first-step</vt:lpwstr>
      </vt:variant>
      <vt:variant>
        <vt:lpwstr/>
      </vt:variant>
      <vt:variant>
        <vt:i4>6160465</vt:i4>
      </vt:variant>
      <vt:variant>
        <vt:i4>2070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https://eservices-test.vraa.gov.lv/EservicePlatform.Controls.React/?path=/story/pages-lvp-epak-so%C4%BCi--first-step</vt:lpwstr>
      </vt:variant>
      <vt:variant>
        <vt:lpwstr/>
      </vt:variant>
      <vt:variant>
        <vt:i4>2228267</vt:i4>
      </vt:variant>
      <vt:variant>
        <vt:i4>2049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https://eservices-test.vraa.gov.lv/EservicePlatform.Controls.Html/?path=/story/pages-lvp-ppk--epak-tabs</vt:lpwstr>
      </vt:variant>
      <vt:variant>
        <vt:lpwstr/>
      </vt:variant>
      <vt:variant>
        <vt:i4>5505106</vt:i4>
      </vt:variant>
      <vt:variant>
        <vt:i4>2046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https://eservices-test.vraa.gov.lv/EservicePlatform.Controls.React/?path=/story/pages-lvp-ppk--epak-tabs</vt:lpwstr>
      </vt:variant>
      <vt:variant>
        <vt:lpwstr/>
      </vt:variant>
      <vt:variant>
        <vt:i4>4521985</vt:i4>
      </vt:variant>
      <vt:variant>
        <vt:i4>2043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https://eservices-test.vraa.gov.lv/EservicePlatform.Controls.Html/?path=/story/pages-lvp-epak--epak-all-lists</vt:lpwstr>
      </vt:variant>
      <vt:variant>
        <vt:lpwstr/>
      </vt:variant>
      <vt:variant>
        <vt:i4>8257589</vt:i4>
      </vt:variant>
      <vt:variant>
        <vt:i4>2040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https://eservices-test.vraa.gov.lv/EservicePlatform.Controls.React/?path=/story/pages-lvp-epak--epak-all-lists</vt:lpwstr>
      </vt:variant>
      <vt:variant>
        <vt:lpwstr/>
      </vt:variant>
      <vt:variant>
        <vt:i4>4849675</vt:i4>
      </vt:variant>
      <vt:variant>
        <vt:i4>2037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https://eservices-test.vraa.gov.lv/EservicePlatform.Controls.Html/?path=/story/pages-lvp-epak--epak-all-alphabet</vt:lpwstr>
      </vt:variant>
      <vt:variant>
        <vt:lpwstr/>
      </vt:variant>
      <vt:variant>
        <vt:i4>458830</vt:i4>
      </vt:variant>
      <vt:variant>
        <vt:i4>2034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https://eservices-test.vraa.gov.lv/EservicePlatform.Controls.React/?path=/story/pages-lvp-epak--epak-all-alphabet</vt:lpwstr>
      </vt:variant>
      <vt:variant>
        <vt:lpwstr/>
      </vt:variant>
      <vt:variant>
        <vt:i4>2883686</vt:i4>
      </vt:variant>
      <vt:variant>
        <vt:i4>2031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https://eservices-test.vraa.gov.lv/EservicePlatform.Controls.Html/?path=/story/pages-lvp-epak--epak-all-groups</vt:lpwstr>
      </vt:variant>
      <vt:variant>
        <vt:lpwstr/>
      </vt:variant>
      <vt:variant>
        <vt:i4>6946863</vt:i4>
      </vt:variant>
      <vt:variant>
        <vt:i4>2028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https://eservices-test.vraa.gov.lv/EservicePlatform.Controls.React/?path=/story/pages-lvp-epak--epak-all-groups</vt:lpwstr>
      </vt:variant>
      <vt:variant>
        <vt:lpwstr/>
      </vt:variant>
      <vt:variant>
        <vt:i4>6094863</vt:i4>
      </vt:variant>
      <vt:variant>
        <vt:i4>2025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https://eservices-test.vraa.gov.lv/EservicePlatform.Controls.Html/?path=/story/pages-lvp-epak--epak-all-cards</vt:lpwstr>
      </vt:variant>
      <vt:variant>
        <vt:lpwstr/>
      </vt:variant>
      <vt:variant>
        <vt:i4>7340077</vt:i4>
      </vt:variant>
      <vt:variant>
        <vt:i4>2022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https://eservices-test.vraa.gov.lv/EservicePlatform.Controls.React/?path=/story/pages-lvp-epak--epak-all-cards</vt:lpwstr>
      </vt:variant>
      <vt:variant>
        <vt:lpwstr/>
      </vt:variant>
      <vt:variant>
        <vt:i4>7274555</vt:i4>
      </vt:variant>
      <vt:variant>
        <vt:i4>2019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https://eservices-test.vraa.gov.lv/EservicePlatform.Controls.Html/?path=/story/pages-lvp-epak--epak-detail-unavailable</vt:lpwstr>
      </vt:variant>
      <vt:variant>
        <vt:lpwstr/>
      </vt:variant>
      <vt:variant>
        <vt:i4>3604602</vt:i4>
      </vt:variant>
      <vt:variant>
        <vt:i4>2016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https://eservices-test.vraa.gov.lv/EservicePlatform.Controls.React/?path=/story/pages-lvp-epak--epak-detail-unavailable</vt:lpwstr>
      </vt:variant>
      <vt:variant>
        <vt:lpwstr/>
      </vt:variant>
      <vt:variant>
        <vt:i4>7405674</vt:i4>
      </vt:variant>
      <vt:variant>
        <vt:i4>2013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https://eservices-test.vraa.gov.lv/EservicePlatform.Controls.Html/?path=/story/pages-lvp-epak--epak-detail</vt:lpwstr>
      </vt:variant>
      <vt:variant>
        <vt:lpwstr/>
      </vt:variant>
      <vt:variant>
        <vt:i4>6684781</vt:i4>
      </vt:variant>
      <vt:variant>
        <vt:i4>2010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https://eservices-test.vraa.gov.lv/EservicePlatform.Controls.React/?path=/story/pages-lvp-epak--epak-detail</vt:lpwstr>
      </vt:variant>
      <vt:variant>
        <vt:lpwstr/>
      </vt:variant>
      <vt:variant>
        <vt:i4>4391002</vt:i4>
      </vt:variant>
      <vt:variant>
        <vt:i4>2001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https://eservices-test.vraa.gov.lv/EservicePlatform.Controls.Html/?path=/story/pages-lvp-kdv-iestat%C4%ABjumi--profile-settings-profile-page</vt:lpwstr>
      </vt:variant>
      <vt:variant>
        <vt:lpwstr/>
      </vt:variant>
      <vt:variant>
        <vt:i4>5636182</vt:i4>
      </vt:variant>
      <vt:variant>
        <vt:i4>1998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https://eservices-test.vraa.gov.lv/EservicePlatform.Controls.React/?path=/story/pages-lvp-kdv-iestat%C4%ABjumi--profile-settings-profile-page</vt:lpwstr>
      </vt:variant>
      <vt:variant>
        <vt:lpwstr/>
      </vt:variant>
      <vt:variant>
        <vt:i4>4128801</vt:i4>
      </vt:variant>
      <vt:variant>
        <vt:i4>1995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https://eservices-test.vraa.gov.lv/EservicePlatform.Controls.Html/?path=/story/pages-lvp-kdv-iestat%C4%ABjumi--profile-settings-email-page</vt:lpwstr>
      </vt:variant>
      <vt:variant>
        <vt:lpwstr/>
      </vt:variant>
      <vt:variant>
        <vt:i4>2949162</vt:i4>
      </vt:variant>
      <vt:variant>
        <vt:i4>1992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https://eservices-test.vraa.gov.lv/EservicePlatform.Controls.React/?path=/story/pages-lvp-kdv-iestat%C4%ABjumi--profile-settings-email-page</vt:lpwstr>
      </vt:variant>
      <vt:variant>
        <vt:lpwstr/>
      </vt:variant>
      <vt:variant>
        <vt:i4>7340131</vt:i4>
      </vt:variant>
      <vt:variant>
        <vt:i4>1989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https://eservices-test.vraa.gov.lv/EservicePlatform.Controls.Html/?path=/story/pages-lvp-kdv-iestat%C4%ABjumi--profile-settings-access-page</vt:lpwstr>
      </vt:variant>
      <vt:variant>
        <vt:lpwstr/>
      </vt:variant>
      <vt:variant>
        <vt:i4>655360</vt:i4>
      </vt:variant>
      <vt:variant>
        <vt:i4>1986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https://eservices-test.vraa.gov.lv/EservicePlatform.Controls.React/?path=/story/pages-lvp-kdv-iestat%C4%ABjumi--profile-settings-access-page</vt:lpwstr>
      </vt:variant>
      <vt:variant>
        <vt:lpwstr/>
      </vt:variant>
      <vt:variant>
        <vt:i4>1900554</vt:i4>
      </vt:variant>
      <vt:variant>
        <vt:i4>1977</vt:i4>
      </vt:variant>
      <vt:variant>
        <vt:i4>0</vt:i4>
      </vt:variant>
      <vt:variant>
        <vt:i4>5</vt:i4>
      </vt:variant>
      <vt:variant>
        <vt:lpwstr>https://eservices-test.vraa.gov.lv/EservicePlatform.Contols.Html/?path=/story/pages-lvp-kdv-sarakste--profile-email-sent-success-page</vt:lpwstr>
      </vt:variant>
      <vt:variant>
        <vt:lpwstr/>
      </vt:variant>
      <vt:variant>
        <vt:i4>3932197</vt:i4>
      </vt:variant>
      <vt:variant>
        <vt:i4>1974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https://eservices-test.vraa.gov.lv/EservicePlatform.Controls.React/?path=/story/pages-lvp-kdv-sarakste--profile-email-sent-success-page</vt:lpwstr>
      </vt:variant>
      <vt:variant>
        <vt:lpwstr/>
      </vt:variant>
      <vt:variant>
        <vt:i4>4653126</vt:i4>
      </vt:variant>
      <vt:variant>
        <vt:i4>1971</vt:i4>
      </vt:variant>
      <vt:variant>
        <vt:i4>0</vt:i4>
      </vt:variant>
      <vt:variant>
        <vt:i4>5</vt:i4>
      </vt:variant>
      <vt:variant>
        <vt:lpwstr>https://eservices-test.vraa.gov.lv/EservicePlatform.Contols.Html/?path=/story/pages-lvp-kdv-sarakste--profile-email-task-detail-page</vt:lpwstr>
      </vt:variant>
      <vt:variant>
        <vt:lpwstr/>
      </vt:variant>
      <vt:variant>
        <vt:i4>6684777</vt:i4>
      </vt:variant>
      <vt:variant>
        <vt:i4>1968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https://eservices-test.vraa.gov.lv/EservicePlatform.Controls.React/?path=/story/pages-lvp-kdv-sarakste--profile-email-task-detail-page</vt:lpwstr>
      </vt:variant>
      <vt:variant>
        <vt:lpwstr/>
      </vt:variant>
      <vt:variant>
        <vt:i4>3997823</vt:i4>
      </vt:variant>
      <vt:variant>
        <vt:i4>1965</vt:i4>
      </vt:variant>
      <vt:variant>
        <vt:i4>0</vt:i4>
      </vt:variant>
      <vt:variant>
        <vt:i4>5</vt:i4>
      </vt:variant>
      <vt:variant>
        <vt:lpwstr>https://eservices-test.vraa.gov.lv/EservicePlatform.Contols.Html/?path=/story/pages-lvp-kdv-sarakste--profile-email-reply-page</vt:lpwstr>
      </vt:variant>
      <vt:variant>
        <vt:lpwstr/>
      </vt:variant>
      <vt:variant>
        <vt:i4>1835088</vt:i4>
      </vt:variant>
      <vt:variant>
        <vt:i4>1962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https://eservices-test.vraa.gov.lv/EservicePlatform.Controls.React/?path=/story/pages-lvp-kdv-sarakste--profile-email-reply-page</vt:lpwstr>
      </vt:variant>
      <vt:variant>
        <vt:lpwstr/>
      </vt:variant>
      <vt:variant>
        <vt:i4>4325401</vt:i4>
      </vt:variant>
      <vt:variant>
        <vt:i4>1959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https://eservices-test.vraa.gov.lv/EservicePlatform.Controls.Html/?path=/story/pages-lvp-kdv-sarakste--profile-email-new-page</vt:lpwstr>
      </vt:variant>
      <vt:variant>
        <vt:lpwstr/>
      </vt:variant>
      <vt:variant>
        <vt:i4>1581099</vt:i4>
      </vt:variant>
      <vt:variant>
        <vt:i4>1956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https://eservices-test.vraa.gov.lv/EservicePlatform.Controls.React/?path=/story/pages-lvp-kdv-sarakste—profile-email-new-page</vt:lpwstr>
      </vt:variant>
      <vt:variant>
        <vt:lpwstr/>
      </vt:variant>
      <vt:variant>
        <vt:i4>1966089</vt:i4>
      </vt:variant>
      <vt:variant>
        <vt:i4>1953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https://eservices-test.vraa.gov.lv/EservicePlatform.Controls.Html/?path=/story/pages-lvp-kdv-sarakste--profile-email-detail-sent-page</vt:lpwstr>
      </vt:variant>
      <vt:variant>
        <vt:lpwstr/>
      </vt:variant>
      <vt:variant>
        <vt:i4>4464699</vt:i4>
      </vt:variant>
      <vt:variant>
        <vt:i4>1950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https://eservices-test.vraa.gov.lv/EservicePlatform.Controls.React/?path=/story/pages-lvp-kdv-sarakste—profile-email-detail-sent-page</vt:lpwstr>
      </vt:variant>
      <vt:variant>
        <vt:lpwstr/>
      </vt:variant>
      <vt:variant>
        <vt:i4>1900553</vt:i4>
      </vt:variant>
      <vt:variant>
        <vt:i4>1947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https://eservices-test.vraa.gov.lv/EservicePlatform.Controls.Html/?path=/story/pages-lvp-kdv-sarakste--profile-email-detail-received-page</vt:lpwstr>
      </vt:variant>
      <vt:variant>
        <vt:lpwstr/>
      </vt:variant>
      <vt:variant>
        <vt:i4>6291565</vt:i4>
      </vt:variant>
      <vt:variant>
        <vt:i4>1944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https://eservices-test.vraa.gov.lv/EservicePlatform.Controls.React/?path=/story/pages-lvp-kdv-sarakste--profile-email-detail-received-page</vt:lpwstr>
      </vt:variant>
      <vt:variant>
        <vt:lpwstr/>
      </vt:variant>
      <vt:variant>
        <vt:i4>2490493</vt:i4>
      </vt:variant>
      <vt:variant>
        <vt:i4>1941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https://eservices-test.vraa.gov.lv/EservicePlatform.Controls.Html/?path=/story/pages-lvp-kdv-sarakste--profile-email-trash-page</vt:lpwstr>
      </vt:variant>
      <vt:variant>
        <vt:lpwstr/>
      </vt:variant>
      <vt:variant>
        <vt:i4>1310806</vt:i4>
      </vt:variant>
      <vt:variant>
        <vt:i4>1938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https://eservices-test.vraa.gov.lv/EservicePlatform.Controls.React/?path=/story/pages-lvp-kdv-sarakste--profile-email-trash-page</vt:lpwstr>
      </vt:variant>
      <vt:variant>
        <vt:lpwstr/>
      </vt:variant>
      <vt:variant>
        <vt:i4>6291490</vt:i4>
      </vt:variant>
      <vt:variant>
        <vt:i4>1935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https://eservices-test.vraa.gov.lv/EservicePlatform.Controls.Html/?path=/story/pages-lvp-kdv-sarakste--profile-email-draw-page</vt:lpwstr>
      </vt:variant>
      <vt:variant>
        <vt:lpwstr/>
      </vt:variant>
      <vt:variant>
        <vt:i4>3014773</vt:i4>
      </vt:variant>
      <vt:variant>
        <vt:i4>1932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https://eservices-test.vraa.gov.lv/EservicePlatform.Controls.React/?path=/story/pages-lvp-kdv-sarakste--profile-email-draw-page</vt:lpwstr>
      </vt:variant>
      <vt:variant>
        <vt:lpwstr/>
      </vt:variant>
      <vt:variant>
        <vt:i4>7864374</vt:i4>
      </vt:variant>
      <vt:variant>
        <vt:i4>1929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https://eservices-test.vraa.gov.lv/EservicePlatform.Controls.Html/?path=/story/pages-lvp-kdv-sarakste--profile-email-sent-page</vt:lpwstr>
      </vt:variant>
      <vt:variant>
        <vt:lpwstr/>
      </vt:variant>
      <vt:variant>
        <vt:i4>3801197</vt:i4>
      </vt:variant>
      <vt:variant>
        <vt:i4>1926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https://eservices-test.vraa.gov.lv/EservicePlatform.Controls.React/?path=/story/pages-lvp-kdv-sarakste--profile-email-sent-page</vt:lpwstr>
      </vt:variant>
      <vt:variant>
        <vt:lpwstr/>
      </vt:variant>
      <vt:variant>
        <vt:i4>1704030</vt:i4>
      </vt:variant>
      <vt:variant>
        <vt:i4>1923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https://eservices-test.vraa.gov.lv/EservicePlatform.Controls.Html/?path=/story/pages-lvp-kdv-sarakste--profile-email-received-with-alert-page</vt:lpwstr>
      </vt:variant>
      <vt:variant>
        <vt:lpwstr/>
      </vt:variant>
      <vt:variant>
        <vt:i4>3604586</vt:i4>
      </vt:variant>
      <vt:variant>
        <vt:i4>1920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https://eservices-test.vraa.gov.lv/EservicePlatform.Controls.React/?path=/story/pages-lvp-kdv-sarakste--profile-email-received-with-alert-page</vt:lpwstr>
      </vt:variant>
      <vt:variant>
        <vt:lpwstr/>
      </vt:variant>
      <vt:variant>
        <vt:i4>7864373</vt:i4>
      </vt:variant>
      <vt:variant>
        <vt:i4>1917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https://eservices-test.vraa.gov.lv/EservicePlatform.Controls.Html/?path=/story/pages-lvp-kdv-sarakste--profile-email-received-page</vt:lpwstr>
      </vt:variant>
      <vt:variant>
        <vt:lpwstr/>
      </vt:variant>
      <vt:variant>
        <vt:i4>3735661</vt:i4>
      </vt:variant>
      <vt:variant>
        <vt:i4>1914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https://eservices-test.vraa.gov.lv/EservicePlatform.Controls.React/?path=/story/pages-lvp-kdv-sarakste--profile-email-received-page</vt:lpwstr>
      </vt:variant>
      <vt:variant>
        <vt:lpwstr/>
      </vt:variant>
      <vt:variant>
        <vt:i4>7077940</vt:i4>
      </vt:variant>
      <vt:variant>
        <vt:i4>1905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https://eservices-test.vraa.gov.lv/EservicePlatform.Controls.Html/?path=/story/pages-lvp-kdv-darb%C4%ABbas--profile-action-applications-empty-page</vt:lpwstr>
      </vt:variant>
      <vt:variant>
        <vt:lpwstr/>
      </vt:variant>
      <vt:variant>
        <vt:i4>3670137</vt:i4>
      </vt:variant>
      <vt:variant>
        <vt:i4>1902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https://eservices-test.vraa.gov.lv/EservicePlatform.Controls.React/?path=/story/pages-lvp-kdv-darb%C4%ABbas--profile-action-applications-empty-page</vt:lpwstr>
      </vt:variant>
      <vt:variant>
        <vt:lpwstr/>
      </vt:variant>
      <vt:variant>
        <vt:i4>2293882</vt:i4>
      </vt:variant>
      <vt:variant>
        <vt:i4>1899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https://eservices-test.vraa.gov.lv/EservicePlatform.Controls.Html/?path=/story/pages-lvp-kdv-darb%C4%ABbas--profile-action-applications-detail-page</vt:lpwstr>
      </vt:variant>
      <vt:variant>
        <vt:lpwstr/>
      </vt:variant>
      <vt:variant>
        <vt:i4>1245267</vt:i4>
      </vt:variant>
      <vt:variant>
        <vt:i4>1896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https://eservices-test.vraa.gov.lv/EservicePlatform.Controls.React/?path=/story/pages-lvp-kdv-darb%C4%ABbas--profile-action-applications-detail-page</vt:lpwstr>
      </vt:variant>
      <vt:variant>
        <vt:lpwstr/>
      </vt:variant>
      <vt:variant>
        <vt:i4>5767256</vt:i4>
      </vt:variant>
      <vt:variant>
        <vt:i4>1893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https://eservices-test.vraa.gov.lv/EservicePlatform.Controls.Html/?path=/story/pages-lvp-kdv-darb%C4%ABbas--profile-action-applications-page</vt:lpwstr>
      </vt:variant>
      <vt:variant>
        <vt:lpwstr/>
      </vt:variant>
      <vt:variant>
        <vt:i4>5505101</vt:i4>
      </vt:variant>
      <vt:variant>
        <vt:i4>1890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https://eservices-test.vraa.gov.lv/EservicePlatform.Controls.React/?path=/story/pages-lvp-kdv-darb%C4%ABbas--profile-action-applications-page</vt:lpwstr>
      </vt:variant>
      <vt:variant>
        <vt:lpwstr/>
      </vt:variant>
      <vt:variant>
        <vt:i4>2556008</vt:i4>
      </vt:variant>
      <vt:variant>
        <vt:i4>1887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https://eservices-test.vraa.gov.lv/EservicePlatform.Controls.Html/?path=/story/pages-lvp-kdv-darb%C4%ABbas--profile-action-payment-detail-page</vt:lpwstr>
      </vt:variant>
      <vt:variant>
        <vt:lpwstr/>
      </vt:variant>
      <vt:variant>
        <vt:i4>6553650</vt:i4>
      </vt:variant>
      <vt:variant>
        <vt:i4>1884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https://eservices-test.vraa.gov.lv/EservicePlatform.Controls.React/?path=/story/pages-lvp-kdv-darb%C4%ABbas--profile-action-payment-detail-page</vt:lpwstr>
      </vt:variant>
      <vt:variant>
        <vt:lpwstr/>
      </vt:variant>
      <vt:variant>
        <vt:i4>4128807</vt:i4>
      </vt:variant>
      <vt:variant>
        <vt:i4>1881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https://eservices-test.vraa.gov.lv/EservicePlatform.Controls.Html/?path=/story/pages-lvp-kdv-darb%C4%ABbas--profile-action-detail-page</vt:lpwstr>
      </vt:variant>
      <vt:variant>
        <vt:lpwstr/>
      </vt:variant>
      <vt:variant>
        <vt:i4>2818090</vt:i4>
      </vt:variant>
      <vt:variant>
        <vt:i4>1878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https://eservices-test.vraa.gov.lv/EservicePlatform.Controls.React/?path=/story/pages-lvp-kdv-darb%C4%ABbas--profile-action-detail-page</vt:lpwstr>
      </vt:variant>
      <vt:variant>
        <vt:lpwstr/>
      </vt:variant>
      <vt:variant>
        <vt:i4>7667835</vt:i4>
      </vt:variant>
      <vt:variant>
        <vt:i4>1875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https://eservices-test.vraa.gov.lv/EservicePlatform.Controls.Html/?path=/story/pages-lvp-kdv-darb%C4%ABbas--profile-action-history-page</vt:lpwstr>
      </vt:variant>
      <vt:variant>
        <vt:lpwstr/>
      </vt:variant>
      <vt:variant>
        <vt:i4>1179653</vt:i4>
      </vt:variant>
      <vt:variant>
        <vt:i4>1872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https://eservices-test.vraa.gov.lv/EservicePlatform.Controls.React/?path=/story/pages-lvp-kdv-darb%C4%ABbas--profile-action-history-page</vt:lpwstr>
      </vt:variant>
      <vt:variant>
        <vt:lpwstr/>
      </vt:variant>
      <vt:variant>
        <vt:i4>1245252</vt:i4>
      </vt:variant>
      <vt:variant>
        <vt:i4>1869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https://eservices-test.vraa.gov.lv/EservicePlatform.Controls.Html/?path=/story/pages-lvp-kdv-darb%C4%ABbas--profile-action-user-details-page</vt:lpwstr>
      </vt:variant>
      <vt:variant>
        <vt:lpwstr/>
      </vt:variant>
      <vt:variant>
        <vt:i4>4718598</vt:i4>
      </vt:variant>
      <vt:variant>
        <vt:i4>1866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https://eservices-test.vraa.gov.lv/EservicePlatform.Controls.React/?path=/story/pages-lvp-kdv-darb%C4%ABbas--profile-action-user-details-page</vt:lpwstr>
      </vt:variant>
      <vt:variant>
        <vt:lpwstr/>
      </vt:variant>
      <vt:variant>
        <vt:i4>6160478</vt:i4>
      </vt:variant>
      <vt:variant>
        <vt:i4>1863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https://eservices-test.vraa.gov.lv/EservicePlatform.Controls.Html/?path=/story/pages-lvp-kdv-darb%C4%ABbas--profile-action-payments-page</vt:lpwstr>
      </vt:variant>
      <vt:variant>
        <vt:lpwstr/>
      </vt:variant>
      <vt:variant>
        <vt:i4>5374027</vt:i4>
      </vt:variant>
      <vt:variant>
        <vt:i4>1860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https://eservices-test.vraa.gov.lv/EservicePlatform.Controls.React/?path=/story/pages-lvp-kdv-darb%C4%ABbas--profile-action-payments-page</vt:lpwstr>
      </vt:variant>
      <vt:variant>
        <vt:lpwstr/>
      </vt:variant>
      <vt:variant>
        <vt:i4>5832786</vt:i4>
      </vt:variant>
      <vt:variant>
        <vt:i4>1857</vt:i4>
      </vt:variant>
      <vt:variant>
        <vt:i4>0</vt:i4>
      </vt:variant>
      <vt:variant>
        <vt:i4>5</vt:i4>
      </vt:variant>
      <vt:variant>
        <vt:lpwstr>https://eservices-test.vraa.gov.lv/EservicePlatform.Controls.Html/?path=/story/pages-lvp-kdv-darb%C4%ABbas--profile-action-list-page</vt:lpwstr>
      </vt:variant>
      <vt:variant>
        <vt:lpwstr/>
      </vt:variant>
      <vt:variant>
        <vt:i4>6160460</vt:i4>
      </vt:variant>
      <vt:variant>
        <vt:i4>1854</vt:i4>
      </vt:variant>
      <vt:variant>
        <vt:i4>0</vt:i4>
      </vt:variant>
      <vt:variant>
        <vt:i4>5</vt:i4>
      </vt:variant>
      <vt:variant>
        <vt:lpwstr>https://eservices-test.vraa.gov.lv/EservicePlatform.Controls.React/?path=/story/pages-lvp-kdv-darb%C4%ABbas--profile-action-list-page</vt:lpwstr>
      </vt:variant>
      <vt:variant>
        <vt:lpwstr/>
      </vt:variant>
      <vt:variant>
        <vt:i4>5111885</vt:i4>
      </vt:variant>
      <vt:variant>
        <vt:i4>1842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https://eservices-test.vraa.gov.lv/EservicePlatform.Controls.Mvc/doc/helpers/Lvp.EservicePlatform.Controls.Mvc.AddressFinder.html</vt:lpwstr>
      </vt:variant>
      <vt:variant>
        <vt:lpwstr/>
      </vt:variant>
      <vt:variant>
        <vt:i4>6225993</vt:i4>
      </vt:variant>
      <vt:variant>
        <vt:i4>1839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https://eservices-test.vraa.gov.lv/EservicePlatform.Controls.Mvc/doc/helpers/Lvp.EservicePlatform.Controls.Mvc.Video.html</vt:lpwstr>
      </vt:variant>
      <vt:variant>
        <vt:lpwstr/>
      </vt:variant>
      <vt:variant>
        <vt:i4>1048606</vt:i4>
      </vt:variant>
      <vt:variant>
        <vt:i4>1836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https://eservices-test.vraa.gov.lv/EservicePlatform.Controls.Mvc/doc/helpers/Lvp.EservicePlatform.Controls.Mvc.UserCard.html</vt:lpwstr>
      </vt:variant>
      <vt:variant>
        <vt:lpwstr/>
      </vt:variant>
      <vt:variant>
        <vt:i4>1245203</vt:i4>
      </vt:variant>
      <vt:variant>
        <vt:i4>1833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https://eservices-test.vraa.gov.lv/EservicePlatform.Controls.Mvc/doc/helpers/Lvp.EservicePlatform.Controls.Mvc.TreeView.html</vt:lpwstr>
      </vt:variant>
      <vt:variant>
        <vt:lpwstr/>
      </vt:variant>
      <vt:variant>
        <vt:i4>3997743</vt:i4>
      </vt:variant>
      <vt:variant>
        <vt:i4>1830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https://eservices-test.vraa.gov.lv/EservicePlatform.Controls.Mvc/doc/helpers/Lvp.EservicePlatform.Controls.Mvc.ToolTip.html</vt:lpwstr>
      </vt:variant>
      <vt:variant>
        <vt:lpwstr/>
      </vt:variant>
      <vt:variant>
        <vt:i4>5308488</vt:i4>
      </vt:variant>
      <vt:variant>
        <vt:i4>1827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https://eservices-test.vraa.gov.lv/EservicePlatform.Controls.Mvc/doc/helpers/Lvp.EservicePlatform.Controls.Mvc.Table.html</vt:lpwstr>
      </vt:variant>
      <vt:variant>
        <vt:lpwstr/>
      </vt:variant>
      <vt:variant>
        <vt:i4>4522059</vt:i4>
      </vt:variant>
      <vt:variant>
        <vt:i4>1824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https://eservices-test.vraa.gov.lv/EservicePlatform.Controls.Mvc/doc/helpers/Lvp.EservicePlatform.Controls.Mvc.TabHorizontal.html</vt:lpwstr>
      </vt:variant>
      <vt:variant>
        <vt:lpwstr/>
      </vt:variant>
      <vt:variant>
        <vt:i4>3407908</vt:i4>
      </vt:variant>
      <vt:variant>
        <vt:i4>1821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https://eservices-test.vraa.gov.lv/EservicePlatform.Controls.Mvc/doc/helpers/Lvp.EservicePlatform.Controls.Mvc.Tab.html</vt:lpwstr>
      </vt:variant>
      <vt:variant>
        <vt:lpwstr/>
      </vt:variant>
      <vt:variant>
        <vt:i4>5570635</vt:i4>
      </vt:variant>
      <vt:variant>
        <vt:i4>1818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https://eservices-test.vraa.gov.lv/EservicePlatform.Controls.Mvc/doc/helpers/Lvp.EservicePlatform.Controls.Mvc.SupportButton.html</vt:lpwstr>
      </vt:variant>
      <vt:variant>
        <vt:lpwstr/>
      </vt:variant>
      <vt:variant>
        <vt:i4>458782</vt:i4>
      </vt:variant>
      <vt:variant>
        <vt:i4>1815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https://eservices-test.vraa.gov.lv/EservicePlatform.Controls.Mvc/doc/helpers/Lvp.EservicePlatform.Controls.Mvc.Step.html</vt:lpwstr>
      </vt:variant>
      <vt:variant>
        <vt:lpwstr/>
      </vt:variant>
      <vt:variant>
        <vt:i4>4259927</vt:i4>
      </vt:variant>
      <vt:variant>
        <vt:i4>1812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https://eservices-test.vraa.gov.lv/EservicePlatform.Controls.Mvc/doc/helpers/Lvp.EservicePlatform.Controls.Mvc.StatementCard.html</vt:lpwstr>
      </vt:variant>
      <vt:variant>
        <vt:lpwstr/>
      </vt:variant>
      <vt:variant>
        <vt:i4>8192112</vt:i4>
      </vt:variant>
      <vt:variant>
        <vt:i4>1809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https://eservices-test.vraa.gov.lv/EservicePlatform.Controls.Mvc/doc/helpers/Lvp.EservicePlatform.Controls.Mvc.SimpleDataGrid.html</vt:lpwstr>
      </vt:variant>
      <vt:variant>
        <vt:lpwstr/>
      </vt:variant>
      <vt:variant>
        <vt:i4>7667821</vt:i4>
      </vt:variant>
      <vt:variant>
        <vt:i4>1806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https://eservices-test.vraa.gov.lv/EservicePlatform.Controls.Mvc/doc/helpers/Lvp.EservicePlatform.Controls.Mvc.SelectDropdown.html</vt:lpwstr>
      </vt:variant>
      <vt:variant>
        <vt:lpwstr/>
      </vt:variant>
      <vt:variant>
        <vt:i4>1638424</vt:i4>
      </vt:variant>
      <vt:variant>
        <vt:i4>1803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https://eservices-test.vraa.gov.lv/EservicePlatform.Controls.Mvc/doc/helpers/Lvp.EservicePlatform.Controls.Mvc.RoundedBlock.html</vt:lpwstr>
      </vt:variant>
      <vt:variant>
        <vt:lpwstr/>
      </vt:variant>
      <vt:variant>
        <vt:i4>7929973</vt:i4>
      </vt:variant>
      <vt:variant>
        <vt:i4>1800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https://eservices-test.vraa.gov.lv/EservicePlatform.Controls.Mvc/doc/helpers/Lvp.EservicePlatform.Controls.Mvc.Rating.html</vt:lpwstr>
      </vt:variant>
      <vt:variant>
        <vt:lpwstr/>
      </vt:variant>
      <vt:variant>
        <vt:i4>7274602</vt:i4>
      </vt:variant>
      <vt:variant>
        <vt:i4>1797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https://eservices-test.vraa.gov.lv/EservicePlatform.Controls.Mvc/doc/helpers/Lvp.EservicePlatform.Controls.Mvc.RadioGroup.html</vt:lpwstr>
      </vt:variant>
      <vt:variant>
        <vt:lpwstr/>
      </vt:variant>
      <vt:variant>
        <vt:i4>5963853</vt:i4>
      </vt:variant>
      <vt:variant>
        <vt:i4>1794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https://eservices-test.vraa.gov.lv/EservicePlatform.Controls.Mvc/doc/helpers/Lvp.EservicePlatform.Controls.Mvc.Radio.html</vt:lpwstr>
      </vt:variant>
      <vt:variant>
        <vt:lpwstr/>
      </vt:variant>
      <vt:variant>
        <vt:i4>7536756</vt:i4>
      </vt:variant>
      <vt:variant>
        <vt:i4>1791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https://eservices-test.vraa.gov.lv/EservicePlatform.Controls.Mvc/doc/helpers/Lvp.EservicePlatform.Controls.Mvc.Pagination.html</vt:lpwstr>
      </vt:variant>
      <vt:variant>
        <vt:lpwstr/>
      </vt:variant>
      <vt:variant>
        <vt:i4>393246</vt:i4>
      </vt:variant>
      <vt:variant>
        <vt:i4>1788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https://eservices-test.vraa.gov.lv/EservicePlatform.Controls.Mvc/doc/helpers/Lvp.EservicePlatform.Controls.Mvc.Page.html</vt:lpwstr>
      </vt:variant>
      <vt:variant>
        <vt:lpwstr/>
      </vt:variant>
      <vt:variant>
        <vt:i4>6815851</vt:i4>
      </vt:variant>
      <vt:variant>
        <vt:i4>1785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https://eservices-test.vraa.gov.lv/EservicePlatform.Controls.Mvc/doc/helpers/Lvp.EservicePlatform.Controls.Mvc.Navbar.html</vt:lpwstr>
      </vt:variant>
      <vt:variant>
        <vt:lpwstr/>
      </vt:variant>
      <vt:variant>
        <vt:i4>4063288</vt:i4>
      </vt:variant>
      <vt:variant>
        <vt:i4>1782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https://eservices-test.vraa.gov.lv/EservicePlatform.Controls.Mvc/doc/helpers/Lvp.EservicePlatform.Controls.Mvc.MultiSelect.html</vt:lpwstr>
      </vt:variant>
      <vt:variant>
        <vt:lpwstr/>
      </vt:variant>
      <vt:variant>
        <vt:i4>4653131</vt:i4>
      </vt:variant>
      <vt:variant>
        <vt:i4>1779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https://eservices-test.vraa.gov.lv/EservicePlatform.Controls.Mvc/doc/helpers/Lvp.EservicePlatform.Controls.Mvc.Modal.html</vt:lpwstr>
      </vt:variant>
      <vt:variant>
        <vt:lpwstr/>
      </vt:variant>
      <vt:variant>
        <vt:i4>1376276</vt:i4>
      </vt:variant>
      <vt:variant>
        <vt:i4>1776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https://eservices-test.vraa.gov.lv/EservicePlatform.Controls.Mvc/doc/helpers/Lvp.EservicePlatform.Controls.Mvc.MenuDropdownList.html</vt:lpwstr>
      </vt:variant>
      <vt:variant>
        <vt:lpwstr/>
      </vt:variant>
      <vt:variant>
        <vt:i4>393230</vt:i4>
      </vt:variant>
      <vt:variant>
        <vt:i4>1773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https://eservices-test.vraa.gov.lv/EservicePlatform.Controls.Mvc/doc/helpers/Lvp.EservicePlatform.Controls.Mvc.MastHead.html</vt:lpwstr>
      </vt:variant>
      <vt:variant>
        <vt:lpwstr/>
      </vt:variant>
      <vt:variant>
        <vt:i4>131089</vt:i4>
      </vt:variant>
      <vt:variant>
        <vt:i4>1770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https://eservices-test.vraa.gov.lv/EservicePlatform.Controls.Mvc/doc/helpers/Lvp.EservicePlatform.Controls.Mvc.MainPage.html</vt:lpwstr>
      </vt:variant>
      <vt:variant>
        <vt:lpwstr/>
      </vt:variant>
      <vt:variant>
        <vt:i4>4194382</vt:i4>
      </vt:variant>
      <vt:variant>
        <vt:i4>1767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https://eservices-test.vraa.gov.lv/EservicePlatform.Controls.Mvc/doc/helpers/Lvp.EservicePlatform.Controls.Mvc.ListGroupCard.html</vt:lpwstr>
      </vt:variant>
      <vt:variant>
        <vt:lpwstr/>
      </vt:variant>
      <vt:variant>
        <vt:i4>4522079</vt:i4>
      </vt:variant>
      <vt:variant>
        <vt:i4>1764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https://eservices-test.vraa.gov.lv/EservicePlatform.Controls.Mvc/doc/helpers/Lvp.EservicePlatform.Controls.Mvc.ListGroup.html</vt:lpwstr>
      </vt:variant>
      <vt:variant>
        <vt:lpwstr/>
      </vt:variant>
      <vt:variant>
        <vt:i4>917511</vt:i4>
      </vt:variant>
      <vt:variant>
        <vt:i4>1761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https://eservices-test.vraa.gov.lv/EservicePlatform.Controls.Mvc/doc/helpers/Lvp.EservicePlatform.Controls.Mvc.List.html</vt:lpwstr>
      </vt:variant>
      <vt:variant>
        <vt:lpwstr/>
      </vt:variant>
      <vt:variant>
        <vt:i4>4194369</vt:i4>
      </vt:variant>
      <vt:variant>
        <vt:i4>1758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https://eservices-test.vraa.gov.lv/EservicePlatform.Controls.Mvc/doc/helpers/Lvp.EservicePlatform.Controls.Mvc.Label.html</vt:lpwstr>
      </vt:variant>
      <vt:variant>
        <vt:lpwstr/>
      </vt:variant>
      <vt:variant>
        <vt:i4>5636169</vt:i4>
      </vt:variant>
      <vt:variant>
        <vt:i4>1755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https://eservices-test.vraa.gov.lv/EservicePlatform.Controls.Mvc/doc/helpers/Lvp.EservicePlatform.Controls.Mvc.Jumbotron.html</vt:lpwstr>
      </vt:variant>
      <vt:variant>
        <vt:lpwstr/>
      </vt:variant>
      <vt:variant>
        <vt:i4>5177438</vt:i4>
      </vt:variant>
      <vt:variant>
        <vt:i4>1752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https://eservices-test.vraa.gov.lv/EservicePlatform.Controls.Mvc/doc/helpers/Lvp.EservicePlatform.Controls.Mvc.Input.html</vt:lpwstr>
      </vt:variant>
      <vt:variant>
        <vt:lpwstr/>
      </vt:variant>
      <vt:variant>
        <vt:i4>4849755</vt:i4>
      </vt:variant>
      <vt:variant>
        <vt:i4>1749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https://eservices-test.vraa.gov.lv/EservicePlatform.Controls.Mvc/doc/helpers/Lvp.EservicePlatform.Controls.Mvc.HyperLink.html</vt:lpwstr>
      </vt:variant>
      <vt:variant>
        <vt:lpwstr/>
      </vt:variant>
      <vt:variant>
        <vt:i4>8192105</vt:i4>
      </vt:variant>
      <vt:variant>
        <vt:i4>1743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https://eservices-test.vraa.gov.lv/EservicePlatform.Controls.Mvc/doc/helpers/Lvp.EservicePlatform.Controls.Mvc.Header.html</vt:lpwstr>
      </vt:variant>
      <vt:variant>
        <vt:lpwstr/>
      </vt:variant>
      <vt:variant>
        <vt:i4>327704</vt:i4>
      </vt:variant>
      <vt:variant>
        <vt:i4>1740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https://eservices-test.vraa.gov.lv/EservicePlatform.Controls.Mvc/doc/helpers/Lvp.EservicePlatform.Controls.Mvc.Form.html</vt:lpwstr>
      </vt:variant>
      <vt:variant>
        <vt:lpwstr/>
      </vt:variant>
      <vt:variant>
        <vt:i4>8192115</vt:i4>
      </vt:variant>
      <vt:variant>
        <vt:i4>1737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https://eservices-test.vraa.gov.lv/EservicePlatform.Controls.Mvc/doc/helpers/Lvp.EservicePlatform.Controls.Mvc.Footer.html</vt:lpwstr>
      </vt:variant>
      <vt:variant>
        <vt:lpwstr/>
      </vt:variant>
      <vt:variant>
        <vt:i4>6488173</vt:i4>
      </vt:variant>
      <vt:variant>
        <vt:i4>1734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https://eservices-test.vraa.gov.lv/EservicePlatform.Controls.Mvc/doc/helpers/Lvp.EservicePlatform.Controls.Mvc.FileUpload.html</vt:lpwstr>
      </vt:variant>
      <vt:variant>
        <vt:lpwstr/>
      </vt:variant>
      <vt:variant>
        <vt:i4>8061025</vt:i4>
      </vt:variant>
      <vt:variant>
        <vt:i4>1731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https://eservices-test.vraa.gov.lv/EservicePlatform.Controls.Mvc/doc/helpers/Lvp.EservicePlatform.Controls.Mvc.ErrorBlock.html</vt:lpwstr>
      </vt:variant>
      <vt:variant>
        <vt:lpwstr/>
      </vt:variant>
      <vt:variant>
        <vt:i4>3866673</vt:i4>
      </vt:variant>
      <vt:variant>
        <vt:i4>1728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https://eservices-test.vraa.gov.lv/EservicePlatform.Controls.Mvc/doc/helpers/Lvp.EservicePlatform.Controls.Mvc.DateRangePicker.html</vt:lpwstr>
      </vt:variant>
      <vt:variant>
        <vt:lpwstr/>
      </vt:variant>
      <vt:variant>
        <vt:i4>983052</vt:i4>
      </vt:variant>
      <vt:variant>
        <vt:i4>1725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https://eservices-test.vraa.gov.lv/EservicePlatform.Controls.Mvc/doc/helpers/Lvp.EservicePlatform.Controls.Mvc.DataGrid.html</vt:lpwstr>
      </vt:variant>
      <vt:variant>
        <vt:lpwstr/>
      </vt:variant>
      <vt:variant>
        <vt:i4>3604538</vt:i4>
      </vt:variant>
      <vt:variant>
        <vt:i4>1722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https://eservices-test.vraa.gov.lv/EservicePlatform.Controls.Mvc/doc/helpers/Lvp.EservicePlatform.Controls.Mvc.CookieAlert.html</vt:lpwstr>
      </vt:variant>
      <vt:variant>
        <vt:lpwstr/>
      </vt:variant>
      <vt:variant>
        <vt:i4>5046364</vt:i4>
      </vt:variant>
      <vt:variant>
        <vt:i4>1719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https://eservices-test.vraa.gov.lv/EservicePlatform.Controls.Mvc/doc/helpers/Lvp.EservicePlatform.Controls.Mvc.ContentHeader.html</vt:lpwstr>
      </vt:variant>
      <vt:variant>
        <vt:lpwstr/>
      </vt:variant>
      <vt:variant>
        <vt:i4>2031629</vt:i4>
      </vt:variant>
      <vt:variant>
        <vt:i4>1716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https://eservices-test.vraa.gov.lv/EservicePlatform.Controls.Mvc/doc/helpers/Lvp.EservicePlatform.Controls.Mvc.ComboBox.html</vt:lpwstr>
      </vt:variant>
      <vt:variant>
        <vt:lpwstr/>
      </vt:variant>
      <vt:variant>
        <vt:i4>786444</vt:i4>
      </vt:variant>
      <vt:variant>
        <vt:i4>1713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https://eservices-test.vraa.gov.lv/EservicePlatform.Controls.Mvc/doc/helpers/Lvp.EservicePlatform.Controls.Mvc.Collapse.html</vt:lpwstr>
      </vt:variant>
      <vt:variant>
        <vt:lpwstr/>
      </vt:variant>
      <vt:variant>
        <vt:i4>1245195</vt:i4>
      </vt:variant>
      <vt:variant>
        <vt:i4>1710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https://eservices-test.vraa.gov.lv/EservicePlatform.Controls.Mvc/doc/helpers/Lvp.EservicePlatform.Controls.Mvc.CheckBox.html</vt:lpwstr>
      </vt:variant>
      <vt:variant>
        <vt:lpwstr/>
      </vt:variant>
      <vt:variant>
        <vt:i4>31</vt:i4>
      </vt:variant>
      <vt:variant>
        <vt:i4>1707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https://eservices-test.vraa.gov.lv/EservicePlatform.Controls.Mvc/doc/helpers/Lvp.EservicePlatform.Controls.Mvc.Card.html</vt:lpwstr>
      </vt:variant>
      <vt:variant>
        <vt:lpwstr/>
      </vt:variant>
      <vt:variant>
        <vt:i4>2293805</vt:i4>
      </vt:variant>
      <vt:variant>
        <vt:i4>1704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https://eservices-test.vraa.gov.lv/EservicePlatform.Controls.Mvc/doc/helpers/Lvp.EservicePlatform.Controls.Mvc.ButtonGroup.html</vt:lpwstr>
      </vt:variant>
      <vt:variant>
        <vt:lpwstr/>
      </vt:variant>
      <vt:variant>
        <vt:i4>6815861</vt:i4>
      </vt:variant>
      <vt:variant>
        <vt:i4>1701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https://eservices-test.vraa.gov.lv/EservicePlatform.Controls.Mvc/doc/helpers/Lvp.EservicePlatform.Controls.Mvc.Button.html</vt:lpwstr>
      </vt:variant>
      <vt:variant>
        <vt:lpwstr/>
      </vt:variant>
      <vt:variant>
        <vt:i4>7143549</vt:i4>
      </vt:variant>
      <vt:variant>
        <vt:i4>1698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https://eservices-test.vraa.gov.lv/EservicePlatform.Controls.Mvc/doc/helpers/Lvp.EservicePlatform.Controls.Mvc.Breadcrumb.html</vt:lpwstr>
      </vt:variant>
      <vt:variant>
        <vt:lpwstr/>
      </vt:variant>
      <vt:variant>
        <vt:i4>1179679</vt:i4>
      </vt:variant>
      <vt:variant>
        <vt:i4>1695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https://eservices-test.vraa.gov.lv/EservicePlatform.Controls.Mvc/doc/helpers/Lvp.EservicePlatform.Controls.Mvc.AutoComplete.html</vt:lpwstr>
      </vt:variant>
      <vt:variant>
        <vt:lpwstr/>
      </vt:variant>
      <vt:variant>
        <vt:i4>7471214</vt:i4>
      </vt:variant>
      <vt:variant>
        <vt:i4>1692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https://eservices-test.vraa.gov.lv/EservicePlatform.Controls.Mvc/doc/helpers/Lvp.EservicePlatform.Controls.Mvc.AuthMethod.html</vt:lpwstr>
      </vt:variant>
      <vt:variant>
        <vt:lpwstr/>
      </vt:variant>
      <vt:variant>
        <vt:i4>5374043</vt:i4>
      </vt:variant>
      <vt:variant>
        <vt:i4>1689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https://eservices-test.vraa.gov.lv/EservicePlatform.Controls.Mvc/doc/helpers/Lvp.EservicePlatform.Controls.Mvc.Alert.html</vt:lpwstr>
      </vt:variant>
      <vt:variant>
        <vt:lpwstr/>
      </vt:variant>
      <vt:variant>
        <vt:i4>1703950</vt:i4>
      </vt:variant>
      <vt:variant>
        <vt:i4>1686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https://eservices-test.vraa.gov.lv/EservicePlatform.Controls.Mvc/doc/helpers/Lvp.EservicePlatform.Controls.Mvc.ActualityBox.html</vt:lpwstr>
      </vt:variant>
      <vt:variant>
        <vt:lpwstr/>
      </vt:variant>
      <vt:variant>
        <vt:i4>5374027</vt:i4>
      </vt:variant>
      <vt:variant>
        <vt:i4>1683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https://eservices-test.vraa.gov.lv/EservicePlatform.Controls.Mvc/doc/helpers/Lvp.EservicePlatform.Controls.Mvc.AccountHeader.html</vt:lpwstr>
      </vt:variant>
      <vt:variant>
        <vt:lpwstr/>
      </vt:variant>
      <vt:variant>
        <vt:i4>4784222</vt:i4>
      </vt:variant>
      <vt:variant>
        <vt:i4>1680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https://eservices-test.vraa.gov.lv/EservicePlatform.Controls.Mvc/doc/helpers/Lvp.EservicePlatform.Controls.Mvc.AccountDetail.html</vt:lpwstr>
      </vt:variant>
      <vt:variant>
        <vt:lpwstr/>
      </vt:variant>
      <vt:variant>
        <vt:i4>5570626</vt:i4>
      </vt:variant>
      <vt:variant>
        <vt:i4>1677</vt:i4>
      </vt:variant>
      <vt:variant>
        <vt:i4>0</vt:i4>
      </vt:variant>
      <vt:variant>
        <vt:i4>5</vt:i4>
      </vt:variant>
      <vt:variant>
        <vt:lpwstr>https://eservices-test.vraa.gov.lv/EservicePlatform.Controls.Mvc/doc/helpers/Lvp.EservicePlatform.Controls.Mvc.Accordion.html</vt:lpwstr>
      </vt:variant>
      <vt:variant>
        <vt:lpwstr/>
      </vt:variant>
      <vt:variant>
        <vt:i4>4063330</vt:i4>
      </vt:variant>
      <vt:variant>
        <vt:i4>1671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https://eservices-test.vraa.gov.lv/EservicePlatform.Controls.Html/?path=/info/components-addressfinder--address-finder</vt:lpwstr>
      </vt:variant>
      <vt:variant>
        <vt:lpwstr/>
      </vt:variant>
      <vt:variant>
        <vt:i4>6750244</vt:i4>
      </vt:variant>
      <vt:variant>
        <vt:i4>1668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https://eservices-test.vraa.gov.lv/EservicePlatform.Controls.Html/?path=/story/components-addressfinder--address-finder</vt:lpwstr>
      </vt:variant>
      <vt:variant>
        <vt:lpwstr/>
      </vt:variant>
      <vt:variant>
        <vt:i4>6815850</vt:i4>
      </vt:variant>
      <vt:variant>
        <vt:i4>1665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https://eservices-test.vraa.gov.lv/EservicePlatform.Controls.Html/?path=/info/components-table--tables</vt:lpwstr>
      </vt:variant>
      <vt:variant>
        <vt:lpwstr/>
      </vt:variant>
      <vt:variant>
        <vt:i4>7274611</vt:i4>
      </vt:variant>
      <vt:variant>
        <vt:i4>1662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https://eservices-test.vraa.gov.lv/EservicePlatform.Controls.Html/?path=/story/components-table--tables</vt:lpwstr>
      </vt:variant>
      <vt:variant>
        <vt:lpwstr/>
      </vt:variant>
      <vt:variant>
        <vt:i4>6619251</vt:i4>
      </vt:variant>
      <vt:variant>
        <vt:i4>1656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https://eservices-test.vraa.gov.lv/EservicePlatform.Controls.Html/?path=/info/components-rating--rating</vt:lpwstr>
      </vt:variant>
      <vt:variant>
        <vt:lpwstr/>
      </vt:variant>
      <vt:variant>
        <vt:i4>1114125</vt:i4>
      </vt:variant>
      <vt:variant>
        <vt:i4>1653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https://eservices-test.vraa.gov.lv/EservicePlatform.Controls.Html/?path=/story/components-rating--rating</vt:lpwstr>
      </vt:variant>
      <vt:variant>
        <vt:lpwstr/>
      </vt:variant>
      <vt:variant>
        <vt:i4>1114125</vt:i4>
      </vt:variant>
      <vt:variant>
        <vt:i4>1647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https://eservices-test.vraa.gov.lv/EservicePlatform.Controls.Html/?path=/story/components-pagination--pagination</vt:lpwstr>
      </vt:variant>
      <vt:variant>
        <vt:lpwstr/>
      </vt:variant>
      <vt:variant>
        <vt:i4>1114125</vt:i4>
      </vt:variant>
      <vt:variant>
        <vt:i4>1644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https://eservices-test.vraa.gov.lv/EservicePlatform.Controls.Html/?path=/story/components-pagination--pagination</vt:lpwstr>
      </vt:variant>
      <vt:variant>
        <vt:lpwstr/>
      </vt:variant>
      <vt:variant>
        <vt:i4>6619249</vt:i4>
      </vt:variant>
      <vt:variant>
        <vt:i4>1641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https://eservices-test.vraa.gov.lv/EservicePlatform.Controls.Html/?path=/info/components-page--page</vt:lpwstr>
      </vt:variant>
      <vt:variant>
        <vt:lpwstr/>
      </vt:variant>
      <vt:variant>
        <vt:i4>1114125</vt:i4>
      </vt:variant>
      <vt:variant>
        <vt:i4>1638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https://eservices-test.vraa.gov.lv/EservicePlatform.Controls.Html/?path=/story/components-page--page</vt:lpwstr>
      </vt:variant>
      <vt:variant>
        <vt:lpwstr/>
      </vt:variant>
      <vt:variant>
        <vt:i4>2752556</vt:i4>
      </vt:variant>
      <vt:variant>
        <vt:i4>1632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https://eservices-test.vraa.gov.lv/EservicePlatform.Controls.Html/?path=/info/components-navbar--navbar-item-expand</vt:lpwstr>
      </vt:variant>
      <vt:variant>
        <vt:lpwstr/>
      </vt:variant>
      <vt:variant>
        <vt:i4>5046338</vt:i4>
      </vt:variant>
      <vt:variant>
        <vt:i4>1629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https://eservices-test.vraa.gov.lv/EservicePlatform.Controls.Html/?path=/story/components-navbar--navbar-item-expand</vt:lpwstr>
      </vt:variant>
      <vt:variant>
        <vt:lpwstr/>
      </vt:variant>
      <vt:variant>
        <vt:i4>5308440</vt:i4>
      </vt:variant>
      <vt:variant>
        <vt:i4>1626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https://eservices-test.vraa.gov.lv/EservicePlatform.Controls.Html/?path=/info/components-navbar--navbar-item</vt:lpwstr>
      </vt:variant>
      <vt:variant>
        <vt:lpwstr/>
      </vt:variant>
      <vt:variant>
        <vt:i4>1900628</vt:i4>
      </vt:variant>
      <vt:variant>
        <vt:i4>1623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https://eservices-test.vraa.gov.lv/EservicePlatform.Controls.Html/?path=/story/components-navbar--navbar-item</vt:lpwstr>
      </vt:variant>
      <vt:variant>
        <vt:lpwstr/>
      </vt:variant>
      <vt:variant>
        <vt:i4>6619238</vt:i4>
      </vt:variant>
      <vt:variant>
        <vt:i4>1620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https://eservices-test.vraa.gov.lv/EservicePlatform.Controls.Html/?path=/info/components-navbar--navbar</vt:lpwstr>
      </vt:variant>
      <vt:variant>
        <vt:lpwstr/>
      </vt:variant>
      <vt:variant>
        <vt:i4>1114125</vt:i4>
      </vt:variant>
      <vt:variant>
        <vt:i4>1617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https://eservices-test.vraa.gov.lv/EservicePlatform.Controls.Html/?path=/story/components-navbar--navbar</vt:lpwstr>
      </vt:variant>
      <vt:variant>
        <vt:lpwstr/>
      </vt:variant>
      <vt:variant>
        <vt:i4>917523</vt:i4>
      </vt:variant>
      <vt:variant>
        <vt:i4>1614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https://eservices-test.vraa.gov.lv/EservicePlatform.Controls.Html/?path=/info/components-modal--modal</vt:lpwstr>
      </vt:variant>
      <vt:variant>
        <vt:lpwstr/>
      </vt:variant>
      <vt:variant>
        <vt:i4>7995494</vt:i4>
      </vt:variant>
      <vt:variant>
        <vt:i4>1611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https://eservices-test.vraa.gov.lv/EservicePlatform.Controls.Html/?path=/story/components-modal--modal</vt:lpwstr>
      </vt:variant>
      <vt:variant>
        <vt:lpwstr/>
      </vt:variant>
      <vt:variant>
        <vt:i4>6488188</vt:i4>
      </vt:variant>
      <vt:variant>
        <vt:i4>1605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https://eservices-test.vraa.gov.lv/EservicePlatform.Controls.Html/?path=/info/components-masthead--mast-head-control-with-accessibility-and-search</vt:lpwstr>
      </vt:variant>
      <vt:variant>
        <vt:lpwstr/>
      </vt:variant>
      <vt:variant>
        <vt:i4>7929955</vt:i4>
      </vt:variant>
      <vt:variant>
        <vt:i4>1602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https://eservices-test.vraa.gov.lv/EservicePlatform.Controls.Html/?path=/story/components-masthead--mast-head-control-with-accessibility-and-search</vt:lpwstr>
      </vt:variant>
      <vt:variant>
        <vt:lpwstr/>
      </vt:variant>
      <vt:variant>
        <vt:i4>4194332</vt:i4>
      </vt:variant>
      <vt:variant>
        <vt:i4>1596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https://eservices-test.vraa.gov.lv/EservicePlatform.Controls.Html/?path=/info/components-masthead--mast-head</vt:lpwstr>
      </vt:variant>
      <vt:variant>
        <vt:lpwstr/>
      </vt:variant>
      <vt:variant>
        <vt:i4>1638476</vt:i4>
      </vt:variant>
      <vt:variant>
        <vt:i4>1593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https://eservices-test.vraa.gov.lv/EservicePlatform.Controls.Html/?path=/story/components-masthead--mast-head</vt:lpwstr>
      </vt:variant>
      <vt:variant>
        <vt:lpwstr/>
      </vt:variant>
      <vt:variant>
        <vt:i4>4980742</vt:i4>
      </vt:variant>
      <vt:variant>
        <vt:i4>1587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https://eservices-test.vraa.gov.lv/EservicePlatform.Controls.Html/?path=/info/components-listgroup--list-group-with-cards</vt:lpwstr>
      </vt:variant>
      <vt:variant>
        <vt:lpwstr/>
      </vt:variant>
      <vt:variant>
        <vt:i4>7340068</vt:i4>
      </vt:variant>
      <vt:variant>
        <vt:i4>1584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https://eservices-test.vraa.gov.lv/EservicePlatform.Controls.Html/?path=/story/components-listgroup--list-group-with-cards</vt:lpwstr>
      </vt:variant>
      <vt:variant>
        <vt:lpwstr/>
      </vt:variant>
      <vt:variant>
        <vt:i4>6750267</vt:i4>
      </vt:variant>
      <vt:variant>
        <vt:i4>1578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https://eservices-test.vraa.gov.lv/EservicePlatform.Controls.Html/?path=/info/components-listgroup--list-group</vt:lpwstr>
      </vt:variant>
      <vt:variant>
        <vt:lpwstr/>
      </vt:variant>
      <vt:variant>
        <vt:i4>4063359</vt:i4>
      </vt:variant>
      <vt:variant>
        <vt:i4>1575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https://eservices-test.vraa.gov.lv/EservicePlatform.Controls.Html/?path=/story/components-listgroup--list-group</vt:lpwstr>
      </vt:variant>
      <vt:variant>
        <vt:lpwstr/>
      </vt:variant>
      <vt:variant>
        <vt:i4>6619232</vt:i4>
      </vt:variant>
      <vt:variant>
        <vt:i4>1569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https://eservices-test.vraa.gov.lv/EservicePlatform.Controls.Html/?path=/info/components-list--list</vt:lpwstr>
      </vt:variant>
      <vt:variant>
        <vt:lpwstr/>
      </vt:variant>
      <vt:variant>
        <vt:i4>1114125</vt:i4>
      </vt:variant>
      <vt:variant>
        <vt:i4>1566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https://eservices-test.vraa.gov.lv/EservicePlatform.Controls.Html/?path=/story/components-list--list</vt:lpwstr>
      </vt:variant>
      <vt:variant>
        <vt:lpwstr/>
      </vt:variant>
      <vt:variant>
        <vt:i4>4325455</vt:i4>
      </vt:variant>
      <vt:variant>
        <vt:i4>1560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https://eservices-test.vraa.gov.lv/EservicePlatform.Controls.Html/?path=/info/components-jumbotron--jumbotron-with-table</vt:lpwstr>
      </vt:variant>
      <vt:variant>
        <vt:lpwstr/>
      </vt:variant>
      <vt:variant>
        <vt:i4>4849743</vt:i4>
      </vt:variant>
      <vt:variant>
        <vt:i4>1557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https://eservices-test.vraa.gov.lv/EservicePlatform.Controls.Html/?path=/story/components-jumbotron--jumbotron-with-table</vt:lpwstr>
      </vt:variant>
      <vt:variant>
        <vt:lpwstr/>
      </vt:variant>
      <vt:variant>
        <vt:i4>6029384</vt:i4>
      </vt:variant>
      <vt:variant>
        <vt:i4>1551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https://eservices-test.vraa.gov.lv/EservicePlatform.Controls.Html/?path=/info/components-jumbotron--jumbotron-with-image</vt:lpwstr>
      </vt:variant>
      <vt:variant>
        <vt:lpwstr/>
      </vt:variant>
      <vt:variant>
        <vt:i4>5046353</vt:i4>
      </vt:variant>
      <vt:variant>
        <vt:i4>1548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https://eservices-test.vraa.gov.lv/EservicePlatform.Controls.Html/?path=/story/components-jumbotron--jumbotron-with-image</vt:lpwstr>
      </vt:variant>
      <vt:variant>
        <vt:lpwstr/>
      </vt:variant>
      <vt:variant>
        <vt:i4>6619238</vt:i4>
      </vt:variant>
      <vt:variant>
        <vt:i4>1542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https://eservices-test.vraa.gov.lv/EservicePlatform.Controls.Html/?path=/info/components-header--header</vt:lpwstr>
      </vt:variant>
      <vt:variant>
        <vt:lpwstr/>
      </vt:variant>
      <vt:variant>
        <vt:i4>1114125</vt:i4>
      </vt:variant>
      <vt:variant>
        <vt:i4>1539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https://eservices-test.vraa.gov.lv/EservicePlatform.Controls.Html/?path=/story/components-header--header</vt:lpwstr>
      </vt:variant>
      <vt:variant>
        <vt:lpwstr/>
      </vt:variant>
      <vt:variant>
        <vt:i4>6619238</vt:i4>
      </vt:variant>
      <vt:variant>
        <vt:i4>1536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https://eservices-test.vraa.gov.lv/EservicePlatform.Controls.Html/?path=/info/components-footer--footer</vt:lpwstr>
      </vt:variant>
      <vt:variant>
        <vt:lpwstr/>
      </vt:variant>
      <vt:variant>
        <vt:i4>1114125</vt:i4>
      </vt:variant>
      <vt:variant>
        <vt:i4>1533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https://eservices-test.vraa.gov.lv/EservicePlatform.Controls.Html/?path=/story/components-footer--footer</vt:lpwstr>
      </vt:variant>
      <vt:variant>
        <vt:lpwstr/>
      </vt:variant>
      <vt:variant>
        <vt:i4>1048652</vt:i4>
      </vt:variant>
      <vt:variant>
        <vt:i4>1527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https://eservices-test.vraa.gov.lv/EservicePlatform.Controls.Html/?path=/info/components-actualitybox--actuality-box</vt:lpwstr>
      </vt:variant>
      <vt:variant>
        <vt:lpwstr/>
      </vt:variant>
      <vt:variant>
        <vt:i4>4784128</vt:i4>
      </vt:variant>
      <vt:variant>
        <vt:i4>1524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https://eservices-test.vraa.gov.lv/EservicePlatform.Controls.Html/?path=/story/components-actualitybox--actuality-box</vt:lpwstr>
      </vt:variant>
      <vt:variant>
        <vt:lpwstr/>
      </vt:variant>
      <vt:variant>
        <vt:i4>6094849</vt:i4>
      </vt:variant>
      <vt:variant>
        <vt:i4>1521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https://eservices-test.vraa.gov.lv/EservicePlatform.Controls.Html/?path=/info/components-account-listitem--account-list-item</vt:lpwstr>
      </vt:variant>
      <vt:variant>
        <vt:lpwstr/>
      </vt:variant>
      <vt:variant>
        <vt:i4>262232</vt:i4>
      </vt:variant>
      <vt:variant>
        <vt:i4>1518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https://eservices-test.vraa.gov.lv/EservicePlatform.Controls.Html/?path=/story/components-account-listitem--account-list-item</vt:lpwstr>
      </vt:variant>
      <vt:variant>
        <vt:lpwstr/>
      </vt:variant>
      <vt:variant>
        <vt:i4>6619238</vt:i4>
      </vt:variant>
      <vt:variant>
        <vt:i4>1512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https://eservices-test.vraa.gov.lv/EservicePlatform.Controls.Html/?path=/info/components-account-header--account-header</vt:lpwstr>
      </vt:variant>
      <vt:variant>
        <vt:lpwstr/>
      </vt:variant>
      <vt:variant>
        <vt:i4>1114125</vt:i4>
      </vt:variant>
      <vt:variant>
        <vt:i4>1509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https://eservices-test.vraa.gov.lv/EservicePlatform.Controls.Html/?path=/story/components-account-header--account-header</vt:lpwstr>
      </vt:variant>
      <vt:variant>
        <vt:lpwstr/>
      </vt:variant>
      <vt:variant>
        <vt:i4>6619256</vt:i4>
      </vt:variant>
      <vt:variant>
        <vt:i4>1503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https://eservices-test.vraa.gov.lv/EservicePlatform.Controls.Html/?path=/info/components-account-detail--account-detail</vt:lpwstr>
      </vt:variant>
      <vt:variant>
        <vt:lpwstr/>
      </vt:variant>
      <vt:variant>
        <vt:i4>1114125</vt:i4>
      </vt:variant>
      <vt:variant>
        <vt:i4>1500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https://eservices-test.vraa.gov.lv/EservicePlatform.Controls.Html/?path=/story/components-account-detail--account-detail</vt:lpwstr>
      </vt:variant>
      <vt:variant>
        <vt:lpwstr/>
      </vt:variant>
      <vt:variant>
        <vt:i4>262150</vt:i4>
      </vt:variant>
      <vt:variant>
        <vt:i4>1494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https://eservices-test.vraa.gov.lv/EservicePlatform.Controls.Html/?path=/info/components-steps--steps</vt:lpwstr>
      </vt:variant>
      <vt:variant>
        <vt:lpwstr/>
      </vt:variant>
      <vt:variant>
        <vt:i4>7340140</vt:i4>
      </vt:variant>
      <vt:variant>
        <vt:i4>1491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https://eservices-test.vraa.gov.lv/EservicePlatform.Controls.Html/?path=/story/components-steps--steps</vt:lpwstr>
      </vt:variant>
      <vt:variant>
        <vt:lpwstr/>
      </vt:variant>
      <vt:variant>
        <vt:i4>786512</vt:i4>
      </vt:variant>
      <vt:variant>
        <vt:i4>1485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https://eservices-test.vraa.gov.lv/EservicePlatform.Controls.Html/?path=/info/components-roundedblock--rounded-block</vt:lpwstr>
      </vt:variant>
      <vt:variant>
        <vt:lpwstr/>
      </vt:variant>
      <vt:variant>
        <vt:i4>5570575</vt:i4>
      </vt:variant>
      <vt:variant>
        <vt:i4>1482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https://eservices-test.vraa.gov.lv/EservicePlatform.Controls.Html/?path=/story/components-roundedblock--rounded-block</vt:lpwstr>
      </vt:variant>
      <vt:variant>
        <vt:lpwstr/>
      </vt:variant>
      <vt:variant>
        <vt:i4>917595</vt:i4>
      </vt:variant>
      <vt:variant>
        <vt:i4>1476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https://eservices-test.vraa.gov.lv/EservicePlatform.Controls.Html/?path=/info/components-statementcard--statement-card-with-icon</vt:lpwstr>
      </vt:variant>
      <vt:variant>
        <vt:lpwstr/>
      </vt:variant>
      <vt:variant>
        <vt:i4>6160392</vt:i4>
      </vt:variant>
      <vt:variant>
        <vt:i4>1473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https://eservices-test.vraa.gov.lv/EservicePlatform.Controls.Html/?path=/story/components-statementcard--statement-card-with-icon</vt:lpwstr>
      </vt:variant>
      <vt:variant>
        <vt:lpwstr/>
      </vt:variant>
      <vt:variant>
        <vt:i4>786512</vt:i4>
      </vt:variant>
      <vt:variant>
        <vt:i4>1467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https://eservices-test.vraa.gov.lv/EservicePlatform.Controls.Html/?path=/info/components-errorblock--error-block</vt:lpwstr>
      </vt:variant>
      <vt:variant>
        <vt:lpwstr/>
      </vt:variant>
      <vt:variant>
        <vt:i4>5570575</vt:i4>
      </vt:variant>
      <vt:variant>
        <vt:i4>1464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https://eservices-test.vraa.gov.lv/EservicePlatform.Controls.Html/?path=/story/components-errorblock--error-block</vt:lpwstr>
      </vt:variant>
      <vt:variant>
        <vt:lpwstr/>
      </vt:variant>
      <vt:variant>
        <vt:i4>8257570</vt:i4>
      </vt:variant>
      <vt:variant>
        <vt:i4>1458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https://eservices-test.vraa.gov.lv/EservicePlatform.Controls.Html/?path=/info/components-dropdownlist-item--dropdown-list-item</vt:lpwstr>
      </vt:variant>
      <vt:variant>
        <vt:lpwstr/>
      </vt:variant>
      <vt:variant>
        <vt:i4>2556027</vt:i4>
      </vt:variant>
      <vt:variant>
        <vt:i4>1455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https://eservices-test.vraa.gov.lv/EservicePlatform.Controls.Html/?path=/story/components-dropdownlist-item--dropdown-list-item</vt:lpwstr>
      </vt:variant>
      <vt:variant>
        <vt:lpwstr/>
      </vt:variant>
      <vt:variant>
        <vt:i4>4849686</vt:i4>
      </vt:variant>
      <vt:variant>
        <vt:i4>1452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https://eservices-test.vraa.gov.lv/EservicePlatform.Controls.Html/?path=/info/components-dropdownlist--dropdown-list</vt:lpwstr>
      </vt:variant>
      <vt:variant>
        <vt:lpwstr/>
      </vt:variant>
      <vt:variant>
        <vt:i4>1245270</vt:i4>
      </vt:variant>
      <vt:variant>
        <vt:i4>1449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https://eservices-test.vraa.gov.lv/EservicePlatform.Controls.Html/?path=/story/components-dropdownlist--dropdown-list</vt:lpwstr>
      </vt:variant>
      <vt:variant>
        <vt:lpwstr/>
      </vt:variant>
      <vt:variant>
        <vt:i4>5898246</vt:i4>
      </vt:variant>
      <vt:variant>
        <vt:i4>1446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https://eservices-test.vraa.gov.lv/EservicePlatform.Controls.Html/?path=/info/components-datagrid--data-grid-row-cell</vt:lpwstr>
      </vt:variant>
      <vt:variant>
        <vt:lpwstr/>
      </vt:variant>
      <vt:variant>
        <vt:i4>7274546</vt:i4>
      </vt:variant>
      <vt:variant>
        <vt:i4>1443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https://eservices-test.vraa.gov.lv/EservicePlatform.Controls.Html/?path=/story/components-datagrid--data-grid-row-cell</vt:lpwstr>
      </vt:variant>
      <vt:variant>
        <vt:lpwstr/>
      </vt:variant>
      <vt:variant>
        <vt:i4>5570638</vt:i4>
      </vt:variant>
      <vt:variant>
        <vt:i4>1437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https://eservices-test.vraa.gov.lv/EservicePlatform.Controls.Html/?path=/info/components-datagrid--data-grid-row</vt:lpwstr>
      </vt:variant>
      <vt:variant>
        <vt:lpwstr/>
      </vt:variant>
      <vt:variant>
        <vt:i4>4915274</vt:i4>
      </vt:variant>
      <vt:variant>
        <vt:i4>1434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https://eservices-test.vraa.gov.lv/EservicePlatform.Controls.Html/?path=/story/components-datagrid--data-grid-row</vt:lpwstr>
      </vt:variant>
      <vt:variant>
        <vt:lpwstr/>
      </vt:variant>
      <vt:variant>
        <vt:i4>3276859</vt:i4>
      </vt:variant>
      <vt:variant>
        <vt:i4>1428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https://eservices-test.vraa.gov.lv/EservicePlatform.Controls.Html/?path=/info/components-datagrid--data-grid-column</vt:lpwstr>
      </vt:variant>
      <vt:variant>
        <vt:lpwstr/>
      </vt:variant>
      <vt:variant>
        <vt:i4>5242970</vt:i4>
      </vt:variant>
      <vt:variant>
        <vt:i4>1425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https://eservices-test.vraa.gov.lv/EservicePlatform.Controls.Html/?path=/story/components-datagrid--data-grid-column</vt:lpwstr>
      </vt:variant>
      <vt:variant>
        <vt:lpwstr/>
      </vt:variant>
      <vt:variant>
        <vt:i4>5373965</vt:i4>
      </vt:variant>
      <vt:variant>
        <vt:i4>1419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https://eservices-test.vraa.gov.lv/EservicePlatform.Controls.Html/?path=/info/components-datagrid--data-grid-with-multiple-head-rows</vt:lpwstr>
      </vt:variant>
      <vt:variant>
        <vt:lpwstr/>
      </vt:variant>
      <vt:variant>
        <vt:i4>524361</vt:i4>
      </vt:variant>
      <vt:variant>
        <vt:i4>1416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https://eservices-test.vraa.gov.lv/EservicePlatform.Controls.Html/?path=/story/components-datagrid--data-grid-with-multiple-head-rows</vt:lpwstr>
      </vt:variant>
      <vt:variant>
        <vt:lpwstr/>
      </vt:variant>
      <vt:variant>
        <vt:i4>5242892</vt:i4>
      </vt:variant>
      <vt:variant>
        <vt:i4>1413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https://eservices-test.vraa.gov.lv/EservicePlatform.Controls.Html/?path=/info/components-datagrid--data-grid</vt:lpwstr>
      </vt:variant>
      <vt:variant>
        <vt:lpwstr/>
      </vt:variant>
      <vt:variant>
        <vt:i4>589916</vt:i4>
      </vt:variant>
      <vt:variant>
        <vt:i4>1410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https://eservices-test.vraa.gov.lv/EservicePlatform.Controls.Html/?path=/story/components-datagrid--data-grid</vt:lpwstr>
      </vt:variant>
      <vt:variant>
        <vt:lpwstr/>
      </vt:variant>
      <vt:variant>
        <vt:i4>2162813</vt:i4>
      </vt:variant>
      <vt:variant>
        <vt:i4>1407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https://eservices-test.vraa.gov.lv/EservicePlatform.Controls.Html/?path=/info/components-contentheader--content-header</vt:lpwstr>
      </vt:variant>
      <vt:variant>
        <vt:lpwstr/>
      </vt:variant>
      <vt:variant>
        <vt:i4>7864379</vt:i4>
      </vt:variant>
      <vt:variant>
        <vt:i4>1404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https://eservices-test.vraa.gov.lv/EservicePlatform.Controls.Html/?path=/story/components-contentheader--content-header</vt:lpwstr>
      </vt:variant>
      <vt:variant>
        <vt:lpwstr/>
      </vt:variant>
      <vt:variant>
        <vt:i4>4784157</vt:i4>
      </vt:variant>
      <vt:variant>
        <vt:i4>1398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https://eservices-test.vraa.gov.lv/EservicePlatform.Controls.Html/?path=/info/components-collapse--collapse-head</vt:lpwstr>
      </vt:variant>
      <vt:variant>
        <vt:lpwstr/>
      </vt:variant>
      <vt:variant>
        <vt:i4>1572933</vt:i4>
      </vt:variant>
      <vt:variant>
        <vt:i4>1395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https://eservices-test.vraa.gov.lv/EservicePlatform.Controls.Html/?path=/story/components-collapse--collapse-head</vt:lpwstr>
      </vt:variant>
      <vt:variant>
        <vt:lpwstr/>
      </vt:variant>
      <vt:variant>
        <vt:i4>6160402</vt:i4>
      </vt:variant>
      <vt:variant>
        <vt:i4>1389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https://eservices-test.vraa.gov.lv/EservicePlatform.Controls.Html/?path=/info/components-collapse--collapse-body</vt:lpwstr>
      </vt:variant>
      <vt:variant>
        <vt:lpwstr/>
      </vt:variant>
      <vt:variant>
        <vt:i4>1507407</vt:i4>
      </vt:variant>
      <vt:variant>
        <vt:i4>1386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https://eservices-test.vraa.gov.lv/EservicePlatform.Controls.Html/?path=/story/components-collapse--collapse-body</vt:lpwstr>
      </vt:variant>
      <vt:variant>
        <vt:lpwstr/>
      </vt:variant>
      <vt:variant>
        <vt:i4>6619249</vt:i4>
      </vt:variant>
      <vt:variant>
        <vt:i4>1380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https://eservices-test.vraa.gov.lv/EservicePlatform.Controls.Html/?path=/info/components-collapse--collapse</vt:lpwstr>
      </vt:variant>
      <vt:variant>
        <vt:lpwstr/>
      </vt:variant>
      <vt:variant>
        <vt:i4>1114125</vt:i4>
      </vt:variant>
      <vt:variant>
        <vt:i4>1377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https://eservices-test.vraa.gov.lv/EservicePlatform.Controls.Html/?path=/story/components-collapse--collapse</vt:lpwstr>
      </vt:variant>
      <vt:variant>
        <vt:lpwstr/>
      </vt:variant>
      <vt:variant>
        <vt:i4>917593</vt:i4>
      </vt:variant>
      <vt:variant>
        <vt:i4>1371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https://eservices-test.vraa.gov.lv/EservicePlatform.Controls.Html/?path=/info/components-cards--card-item</vt:lpwstr>
      </vt:variant>
      <vt:variant>
        <vt:lpwstr/>
      </vt:variant>
      <vt:variant>
        <vt:i4>3211366</vt:i4>
      </vt:variant>
      <vt:variant>
        <vt:i4>1368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https://eservices-test.vraa.gov.lv/EservicePlatform.Controls.Html/?path=/story/components-cards--card-item</vt:lpwstr>
      </vt:variant>
      <vt:variant>
        <vt:lpwstr/>
      </vt:variant>
      <vt:variant>
        <vt:i4>5963783</vt:i4>
      </vt:variant>
      <vt:variant>
        <vt:i4>1362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https://eservices-test.vraa.gov.lv/EservicePlatform.Controls.Html/?path=/info/components-mainpage--main-page</vt:lpwstr>
      </vt:variant>
      <vt:variant>
        <vt:lpwstr/>
      </vt:variant>
      <vt:variant>
        <vt:i4>131158</vt:i4>
      </vt:variant>
      <vt:variant>
        <vt:i4>1359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https://eservices-test.vraa.gov.lv/EservicePlatform.Controls.Html/?path=/story/components-mainpage--main-page</vt:lpwstr>
      </vt:variant>
      <vt:variant>
        <vt:lpwstr/>
      </vt:variant>
      <vt:variant>
        <vt:i4>131072</vt:i4>
      </vt:variant>
      <vt:variant>
        <vt:i4>1353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https://eservices-test.vraa.gov.lv/EservicePlatform.Controls.Html/?path=/info/components-cards--cards</vt:lpwstr>
      </vt:variant>
      <vt:variant>
        <vt:lpwstr/>
      </vt:variant>
      <vt:variant>
        <vt:i4>7733354</vt:i4>
      </vt:variant>
      <vt:variant>
        <vt:i4>1350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https://eservices-test.vraa.gov.lv/EservicePlatform.Controls.Html/?path=/story/components-cards--cards</vt:lpwstr>
      </vt:variant>
      <vt:variant>
        <vt:lpwstr/>
      </vt:variant>
      <vt:variant>
        <vt:i4>6619254</vt:i4>
      </vt:variant>
      <vt:variant>
        <vt:i4>1344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https://eservices-test.vraa.gov.lv/EservicePlatform.Controls.Html/?path=/info/components-breadcrumb--breadcrumb</vt:lpwstr>
      </vt:variant>
      <vt:variant>
        <vt:lpwstr/>
      </vt:variant>
      <vt:variant>
        <vt:i4>1114125</vt:i4>
      </vt:variant>
      <vt:variant>
        <vt:i4>1341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https://eservices-test.vraa.gov.lv/EservicePlatform.Controls.Html/?path=/story/components-breadcrumb--breadcrumb</vt:lpwstr>
      </vt:variant>
      <vt:variant>
        <vt:lpwstr/>
      </vt:variant>
      <vt:variant>
        <vt:i4>2293861</vt:i4>
      </vt:variant>
      <vt:variant>
        <vt:i4>1335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https://eservices-test.vraa.gov.lv/EservicePlatform.Controls.Html/?path=/info/components-authmethods--auth-methods-item-heading</vt:lpwstr>
      </vt:variant>
      <vt:variant>
        <vt:lpwstr/>
      </vt:variant>
      <vt:variant>
        <vt:i4>458827</vt:i4>
      </vt:variant>
      <vt:variant>
        <vt:i4>1332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https://eservices-test.vraa.gov.lv/EservicePlatform.Controls.Html/?path=/story/components-authmethods--auth-methods-item-heading</vt:lpwstr>
      </vt:variant>
      <vt:variant>
        <vt:lpwstr/>
      </vt:variant>
      <vt:variant>
        <vt:i4>4718607</vt:i4>
      </vt:variant>
      <vt:variant>
        <vt:i4>1329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https://eservices-test.vraa.gov.lv/EservicePlatform.Controls.Html/?path=/info/components-authmethods--auth-methods-item-child</vt:lpwstr>
      </vt:variant>
      <vt:variant>
        <vt:lpwstr/>
      </vt:variant>
      <vt:variant>
        <vt:i4>7208992</vt:i4>
      </vt:variant>
      <vt:variant>
        <vt:i4>1326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https://eservices-test.vraa.gov.lv/EservicePlatform.Controls.Html/?path=/story/components-authmethods--auth-methods-item-child</vt:lpwstr>
      </vt:variant>
      <vt:variant>
        <vt:lpwstr/>
      </vt:variant>
      <vt:variant>
        <vt:i4>6357096</vt:i4>
      </vt:variant>
      <vt:variant>
        <vt:i4>1320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https://eservices-test.vraa.gov.lv/EservicePlatform.Controls.Html/?path=/info/components-authmethods--auth-methods-item</vt:lpwstr>
      </vt:variant>
      <vt:variant>
        <vt:lpwstr/>
      </vt:variant>
      <vt:variant>
        <vt:i4>9</vt:i4>
      </vt:variant>
      <vt:variant>
        <vt:i4>1317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https://eservices-test.vraa.gov.lv/EservicePlatform.Controls.Html/?path=/story/components-authmethods--auth-methods-item</vt:lpwstr>
      </vt:variant>
      <vt:variant>
        <vt:lpwstr/>
      </vt:variant>
      <vt:variant>
        <vt:i4>7143473</vt:i4>
      </vt:variant>
      <vt:variant>
        <vt:i4>1311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https://eservices-test.vraa.gov.lv/EservicePlatform.Controls.Html/?path=/info/components-authmethods--auth-methods</vt:lpwstr>
      </vt:variant>
      <vt:variant>
        <vt:lpwstr/>
      </vt:variant>
      <vt:variant>
        <vt:i4>3407990</vt:i4>
      </vt:variant>
      <vt:variant>
        <vt:i4>1308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https://eservices-test.vraa.gov.lv/EservicePlatform.Controls.Html/?path=/story/components-authmethods--auth-methods</vt:lpwstr>
      </vt:variant>
      <vt:variant>
        <vt:lpwstr/>
      </vt:variant>
      <vt:variant>
        <vt:i4>2162792</vt:i4>
      </vt:variant>
      <vt:variant>
        <vt:i4>1302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https://eservices-test.vraa.gov.lv/EservicePlatform.Controls.Html/?path=/info/components-accordion--accordion-item</vt:lpwstr>
      </vt:variant>
      <vt:variant>
        <vt:lpwstr/>
      </vt:variant>
      <vt:variant>
        <vt:i4>7143460</vt:i4>
      </vt:variant>
      <vt:variant>
        <vt:i4>1299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https://eservices-test.vraa.gov.lv/EservicePlatform.Controls.Html/?path=/story/components-accordion--accordion-item</vt:lpwstr>
      </vt:variant>
      <vt:variant>
        <vt:lpwstr/>
      </vt:variant>
      <vt:variant>
        <vt:i4>1376266</vt:i4>
      </vt:variant>
      <vt:variant>
        <vt:i4>1293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https://eservices-test.vraa.gov.lv/EservicePlatform.Controls.Html/?path=/info/components-accordion--accordion</vt:lpwstr>
      </vt:variant>
      <vt:variant>
        <vt:lpwstr/>
      </vt:variant>
      <vt:variant>
        <vt:i4>6357117</vt:i4>
      </vt:variant>
      <vt:variant>
        <vt:i4>1290</vt:i4>
      </vt:variant>
      <vt:variant>
        <vt:i4>0</vt:i4>
      </vt:variant>
      <vt:variant>
        <vt:i4>5</vt:i4>
      </vt:variant>
      <vt:variant>
        <vt:lpwstr>https://eservices-test.vraa.gov.lv/EservicePlatform.Controls.Html/?path=/story/components-accordion--accordion</vt:lpwstr>
      </vt:variant>
      <vt:variant>
        <vt:lpwstr/>
      </vt:variant>
      <vt:variant>
        <vt:i4>6619257</vt:i4>
      </vt:variant>
      <vt:variant>
        <vt:i4>1281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https://eservices-test.vraa.gov.lv/EservicePlatform.Controls.React/?path=/story/components-addressfinder--address-finder-collapse-all-items-by-default</vt:lpwstr>
      </vt:variant>
      <vt:variant>
        <vt:lpwstr/>
      </vt:variant>
      <vt:variant>
        <vt:i4>6750265</vt:i4>
      </vt:variant>
      <vt:variant>
        <vt:i4>1278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https://eservices-test.vraa.gov.lv/EservicePlatform.Controls.React/?path=/story/components-addressfinder--address-finder-custom-filters</vt:lpwstr>
      </vt:variant>
      <vt:variant>
        <vt:lpwstr/>
      </vt:variant>
      <vt:variant>
        <vt:i4>8323124</vt:i4>
      </vt:variant>
      <vt:variant>
        <vt:i4>1275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https://eservices-test.vraa.gov.lv/EservicePlatform.Controls.React/?path=/story/components-addressfinder--address-finder-custom-labels</vt:lpwstr>
      </vt:variant>
      <vt:variant>
        <vt:lpwstr/>
      </vt:variant>
      <vt:variant>
        <vt:i4>3145769</vt:i4>
      </vt:variant>
      <vt:variant>
        <vt:i4>1272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https://eservices-test.vraa.gov.lv/EservicePlatform.Controls.React/?path=/story/components-addressfinder--address-finder-without-matches-highlight</vt:lpwstr>
      </vt:variant>
      <vt:variant>
        <vt:lpwstr/>
      </vt:variant>
      <vt:variant>
        <vt:i4>2555965</vt:i4>
      </vt:variant>
      <vt:variant>
        <vt:i4>1269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https://eservices-test.vraa.gov.lv/EservicePlatform.Controls.React/?path=/story/components-addressfinder--address-finder-callbacks</vt:lpwstr>
      </vt:variant>
      <vt:variant>
        <vt:lpwstr/>
      </vt:variant>
      <vt:variant>
        <vt:i4>5898263</vt:i4>
      </vt:variant>
      <vt:variant>
        <vt:i4>1266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https://eservices-test.vraa.gov.lv/EservicePlatform.Controls.React/?path=/story/components-addressfinder--address-finder</vt:lpwstr>
      </vt:variant>
      <vt:variant>
        <vt:lpwstr/>
      </vt:variant>
      <vt:variant>
        <vt:i4>1769563</vt:i4>
      </vt:variant>
      <vt:variant>
        <vt:i4>1263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https://eservices-test.vraa.gov.lv/EservicePlatform.Controls.React/?path=/story/components-tooltip--two-tooltips-on-page</vt:lpwstr>
      </vt:variant>
      <vt:variant>
        <vt:lpwstr/>
      </vt:variant>
      <vt:variant>
        <vt:i4>8323134</vt:i4>
      </vt:variant>
      <vt:variant>
        <vt:i4>1260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https://eservices-test.vraa.gov.lv/EservicePlatform.Controls.React/?path=/story/components-tooltip--tooltip-with-custom-content</vt:lpwstr>
      </vt:variant>
      <vt:variant>
        <vt:lpwstr/>
      </vt:variant>
      <vt:variant>
        <vt:i4>7602276</vt:i4>
      </vt:variant>
      <vt:variant>
        <vt:i4>1257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https://eservices-test.vraa.gov.lv/EservicePlatform.Controls.React/?path=/story/components-tooltip--tooltip</vt:lpwstr>
      </vt:variant>
      <vt:variant>
        <vt:lpwstr/>
      </vt:variant>
      <vt:variant>
        <vt:i4>3145786</vt:i4>
      </vt:variant>
      <vt:variant>
        <vt:i4>1248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https://eservices-test.vraa.gov.lv/EservicePlatform.Controls.React/?path=/story/components-tabs--tab-with-component</vt:lpwstr>
      </vt:variant>
      <vt:variant>
        <vt:lpwstr/>
      </vt:variant>
      <vt:variant>
        <vt:i4>65554</vt:i4>
      </vt:variant>
      <vt:variant>
        <vt:i4>1245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https://eservices-test.vraa.gov.lv/EservicePlatform.Controls.React/?path=/story/components-tabs--tabs</vt:lpwstr>
      </vt:variant>
      <vt:variant>
        <vt:lpwstr/>
      </vt:variant>
      <vt:variant>
        <vt:i4>852043</vt:i4>
      </vt:variant>
      <vt:variant>
        <vt:i4>1242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https://eservices-test.vraa.gov.lv/EservicePlatform.Controls.React/?path=/story/components-tabs--tab-item</vt:lpwstr>
      </vt:variant>
      <vt:variant>
        <vt:lpwstr/>
      </vt:variant>
      <vt:variant>
        <vt:i4>1376321</vt:i4>
      </vt:variant>
      <vt:variant>
        <vt:i4>1239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https://eservices-test.vraa.gov.lv/EservicePlatform.Controls.React/?path=/story/components-tabhorizontal--tab-horizontal-item-active</vt:lpwstr>
      </vt:variant>
      <vt:variant>
        <vt:lpwstr/>
      </vt:variant>
      <vt:variant>
        <vt:i4>5701711</vt:i4>
      </vt:variant>
      <vt:variant>
        <vt:i4>1236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https://eservices-test.vraa.gov.lv/EservicePlatform.Controls.React/?path=/story/components-tabhorizontal--tab-horizontal-item</vt:lpwstr>
      </vt:variant>
      <vt:variant>
        <vt:lpwstr/>
      </vt:variant>
      <vt:variant>
        <vt:i4>5963798</vt:i4>
      </vt:variant>
      <vt:variant>
        <vt:i4>1233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https://eservices-test.vraa.gov.lv/EservicePlatform.Controls.React/?path=/story/components-tabhorizontal--tab-horizontal</vt:lpwstr>
      </vt:variant>
      <vt:variant>
        <vt:lpwstr/>
      </vt:variant>
      <vt:variant>
        <vt:i4>6291571</vt:i4>
      </vt:variant>
      <vt:variant>
        <vt:i4>1230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https://eservices-test.vraa.gov.lv/EservicePlatform.Controls.React/?path=/story/components-steps--steps</vt:lpwstr>
      </vt:variant>
      <vt:variant>
        <vt:lpwstr/>
      </vt:variant>
      <vt:variant>
        <vt:i4>3014692</vt:i4>
      </vt:variant>
      <vt:variant>
        <vt:i4>1227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https://eservices-test.vraa.gov.lv/EservicePlatform.Controls.React/?path=/story/components-steps--step-item-active</vt:lpwstr>
      </vt:variant>
      <vt:variant>
        <vt:lpwstr/>
      </vt:variant>
      <vt:variant>
        <vt:i4>7077930</vt:i4>
      </vt:variant>
      <vt:variant>
        <vt:i4>1224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https://eservices-test.vraa.gov.lv/EservicePlatform.Controls.React/?path=/story/components-steps--step-item</vt:lpwstr>
      </vt:variant>
      <vt:variant>
        <vt:lpwstr/>
      </vt:variant>
      <vt:variant>
        <vt:i4>6946862</vt:i4>
      </vt:variant>
      <vt:variant>
        <vt:i4>1221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https://eservices-test.vraa.gov.lv/EservicePlatform.Controls.React/?path=/story/components-statementcard--statement-card-with-icon</vt:lpwstr>
      </vt:variant>
      <vt:variant>
        <vt:lpwstr/>
      </vt:variant>
      <vt:variant>
        <vt:i4>4784132</vt:i4>
      </vt:variant>
      <vt:variant>
        <vt:i4>1218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https://eservices-test.vraa.gov.lv/EservicePlatform.Controls.React/?path=/story/components-statementcard--statement-card</vt:lpwstr>
      </vt:variant>
      <vt:variant>
        <vt:lpwstr/>
      </vt:variant>
      <vt:variant>
        <vt:i4>6815781</vt:i4>
      </vt:variant>
      <vt:variant>
        <vt:i4>1215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https://eservices-test.vraa.gov.lv/EservicePlatform.Controls.React/?path=/story/components-roundedblock--rounded-block</vt:lpwstr>
      </vt:variant>
      <vt:variant>
        <vt:lpwstr/>
      </vt:variant>
      <vt:variant>
        <vt:i4>2818156</vt:i4>
      </vt:variant>
      <vt:variant>
        <vt:i4>1212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https://eservices-test.vraa.gov.lv/EservicePlatform.Controls.React/?path=/story/components-rating--rating-centered</vt:lpwstr>
      </vt:variant>
      <vt:variant>
        <vt:lpwstr/>
      </vt:variant>
      <vt:variant>
        <vt:i4>65542</vt:i4>
      </vt:variant>
      <vt:variant>
        <vt:i4>1209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https://eservices-test.vraa.gov.lv/EservicePlatform.Controls.React/?path=/story/components-rating--rating</vt:lpwstr>
      </vt:variant>
      <vt:variant>
        <vt:lpwstr/>
      </vt:variant>
      <vt:variant>
        <vt:i4>2228345</vt:i4>
      </vt:variant>
      <vt:variant>
        <vt:i4>1206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https://eservices-test.vraa.gov.lv/EservicePlatform.Controls.React/?path=/story/components-pagination--pagination-with-before-page-change-event</vt:lpwstr>
      </vt:variant>
      <vt:variant>
        <vt:lpwstr/>
      </vt:variant>
      <vt:variant>
        <vt:i4>65551</vt:i4>
      </vt:variant>
      <vt:variant>
        <vt:i4>1203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https://eservices-test.vraa.gov.lv/EservicePlatform.Controls.React/?path=/story/components-pagination--pagination</vt:lpwstr>
      </vt:variant>
      <vt:variant>
        <vt:lpwstr/>
      </vt:variant>
      <vt:variant>
        <vt:i4>4259860</vt:i4>
      </vt:variant>
      <vt:variant>
        <vt:i4>1200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https://eservices-test.vraa.gov.lv/EservicePlatform.Controls.React/?path=/story/components-page--page-sidebar</vt:lpwstr>
      </vt:variant>
      <vt:variant>
        <vt:lpwstr/>
      </vt:variant>
      <vt:variant>
        <vt:i4>3801191</vt:i4>
      </vt:variant>
      <vt:variant>
        <vt:i4>1197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https://eservices-test.vraa.gov.lv/EservicePlatform.Controls.React/?path=/story/components-page--page-body</vt:lpwstr>
      </vt:variant>
      <vt:variant>
        <vt:lpwstr/>
      </vt:variant>
      <vt:variant>
        <vt:i4>6684734</vt:i4>
      </vt:variant>
      <vt:variant>
        <vt:i4>1194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https://eservices-test.vraa.gov.lv/EservicePlatform.Controls.React/?path=/story/components-page--page-with-dropdown-list-and-statement</vt:lpwstr>
      </vt:variant>
      <vt:variant>
        <vt:lpwstr/>
      </vt:variant>
      <vt:variant>
        <vt:i4>327763</vt:i4>
      </vt:variant>
      <vt:variant>
        <vt:i4>1191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https://eservices-test.vraa.gov.lv/EservicePlatform.Controls.React/?path=/story/components-page--page-with-dropdown-list</vt:lpwstr>
      </vt:variant>
      <vt:variant>
        <vt:lpwstr/>
      </vt:variant>
      <vt:variant>
        <vt:i4>65540</vt:i4>
      </vt:variant>
      <vt:variant>
        <vt:i4>1188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https://eservices-test.vraa.gov.lv/EservicePlatform.Controls.React/?path=/story/components-page--page</vt:lpwstr>
      </vt:variant>
      <vt:variant>
        <vt:lpwstr/>
      </vt:variant>
      <vt:variant>
        <vt:i4>5111897</vt:i4>
      </vt:variant>
      <vt:variant>
        <vt:i4>1185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https://eservices-test.vraa.gov.lv/EservicePlatform.Controls.React/?path=/story/components-navbar--navbar-item-expand</vt:lpwstr>
      </vt:variant>
      <vt:variant>
        <vt:lpwstr/>
      </vt:variant>
      <vt:variant>
        <vt:i4>3473517</vt:i4>
      </vt:variant>
      <vt:variant>
        <vt:i4>1182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https://eservices-test.vraa.gov.lv/EservicePlatform.Controls.React/?path=/story/components-navbar--navbar-item</vt:lpwstr>
      </vt:variant>
      <vt:variant>
        <vt:lpwstr/>
      </vt:variant>
      <vt:variant>
        <vt:i4>65555</vt:i4>
      </vt:variant>
      <vt:variant>
        <vt:i4>1179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https://eservices-test.vraa.gov.lv/EservicePlatform.Controls.React/?path=/story/components-navbar--navbar</vt:lpwstr>
      </vt:variant>
      <vt:variant>
        <vt:lpwstr/>
      </vt:variant>
      <vt:variant>
        <vt:i4>4587523</vt:i4>
      </vt:variant>
      <vt:variant>
        <vt:i4>1176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https://eservices-test.vraa.gov.lv/EservicePlatform.Controls.React/?path=/story/components-modal--modal-head</vt:lpwstr>
      </vt:variant>
      <vt:variant>
        <vt:lpwstr/>
      </vt:variant>
      <vt:variant>
        <vt:i4>5308428</vt:i4>
      </vt:variant>
      <vt:variant>
        <vt:i4>1173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https://eservices-test.vraa.gov.lv/EservicePlatform.Controls.React/?path=/story/components-modal--modal-body</vt:lpwstr>
      </vt:variant>
      <vt:variant>
        <vt:lpwstr/>
      </vt:variant>
      <vt:variant>
        <vt:i4>6946918</vt:i4>
      </vt:variant>
      <vt:variant>
        <vt:i4>1170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https://eservices-test.vraa.gov.lv/EservicePlatform.Controls.React/?path=/story/components-modal--modal</vt:lpwstr>
      </vt:variant>
      <vt:variant>
        <vt:lpwstr/>
      </vt:variant>
      <vt:variant>
        <vt:i4>3670126</vt:i4>
      </vt:variant>
      <vt:variant>
        <vt:i4>1167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https://eservices-test.vraa.gov.lv/EservicePlatform.Controls.React/?path=/story/components-masthead--mast-head-login-button</vt:lpwstr>
      </vt:variant>
      <vt:variant>
        <vt:lpwstr/>
      </vt:variant>
      <vt:variant>
        <vt:i4>5242894</vt:i4>
      </vt:variant>
      <vt:variant>
        <vt:i4>1164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https://eservices-test.vraa.gov.lv/EservicePlatform.Controls.React/?path=/story/components-masthead--mast-head-login-card</vt:lpwstr>
      </vt:variant>
      <vt:variant>
        <vt:lpwstr/>
      </vt:variant>
      <vt:variant>
        <vt:i4>458761</vt:i4>
      </vt:variant>
      <vt:variant>
        <vt:i4>1161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https://eservices-test.vraa.gov.lv/EservicePlatform.Controls.React/?path=/story/components-masthead--mast-head-control-with-accessibility-and-search</vt:lpwstr>
      </vt:variant>
      <vt:variant>
        <vt:lpwstr/>
      </vt:variant>
      <vt:variant>
        <vt:i4>3604528</vt:i4>
      </vt:variant>
      <vt:variant>
        <vt:i4>1158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https://eservices-test.vraa.gov.lv/EservicePlatform.Controls.React/?path=/story/components-masthead--mast-head-control</vt:lpwstr>
      </vt:variant>
      <vt:variant>
        <vt:lpwstr/>
      </vt:variant>
      <vt:variant>
        <vt:i4>4522059</vt:i4>
      </vt:variant>
      <vt:variant>
        <vt:i4>1155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https://eservices-test.vraa.gov.lv/EservicePlatform.Controls.React/?path=/story/components-masthead--mast-head-accessibility</vt:lpwstr>
      </vt:variant>
      <vt:variant>
        <vt:lpwstr/>
      </vt:variant>
      <vt:variant>
        <vt:i4>2359401</vt:i4>
      </vt:variant>
      <vt:variant>
        <vt:i4>1152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https://eservices-test.vraa.gov.lv/EservicePlatform.Controls.React/?path=/story/components-masthead--mast-head</vt:lpwstr>
      </vt:variant>
      <vt:variant>
        <vt:lpwstr/>
      </vt:variant>
      <vt:variant>
        <vt:i4>5439582</vt:i4>
      </vt:variant>
      <vt:variant>
        <vt:i4>1149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https://eservices-test.vraa.gov.lv/EservicePlatform.Controls.React/?path=/story/components-mainpage--main-page-header</vt:lpwstr>
      </vt:variant>
      <vt:variant>
        <vt:lpwstr/>
      </vt:variant>
      <vt:variant>
        <vt:i4>3735600</vt:i4>
      </vt:variant>
      <vt:variant>
        <vt:i4>1146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https://eservices-test.vraa.gov.lv/EservicePlatform.Controls.React/?path=/story/components-mainpage--main-page-body</vt:lpwstr>
      </vt:variant>
      <vt:variant>
        <vt:lpwstr/>
      </vt:variant>
      <vt:variant>
        <vt:i4>4128882</vt:i4>
      </vt:variant>
      <vt:variant>
        <vt:i4>1143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https://eservices-test.vraa.gov.lv/EservicePlatform.Controls.React/?path=/story/components-mainpage--main-page</vt:lpwstr>
      </vt:variant>
      <vt:variant>
        <vt:lpwstr/>
      </vt:variant>
      <vt:variant>
        <vt:i4>5570572</vt:i4>
      </vt:variant>
      <vt:variant>
        <vt:i4>1140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https://eservices-test.vraa.gov.lv/EservicePlatform.Controls.React/?path=/story/components-jumbotron--jumbotron-right</vt:lpwstr>
      </vt:variant>
      <vt:variant>
        <vt:lpwstr/>
      </vt:variant>
      <vt:variant>
        <vt:i4>4522003</vt:i4>
      </vt:variant>
      <vt:variant>
        <vt:i4>1137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https://eservices-test.vraa.gov.lv/EservicePlatform.Controls.React/?path=/story/components-jumbotron--jumbotron-left</vt:lpwstr>
      </vt:variant>
      <vt:variant>
        <vt:lpwstr/>
      </vt:variant>
      <vt:variant>
        <vt:i4>2490426</vt:i4>
      </vt:variant>
      <vt:variant>
        <vt:i4>1134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https://eservices-test.vraa.gov.lv/EservicePlatform.Controls.React/?path=/story/components-jumbotron--jumbotron-with-table</vt:lpwstr>
      </vt:variant>
      <vt:variant>
        <vt:lpwstr/>
      </vt:variant>
      <vt:variant>
        <vt:i4>3670077</vt:i4>
      </vt:variant>
      <vt:variant>
        <vt:i4>1131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https://eservices-test.vraa.gov.lv/EservicePlatform.Controls.React/?path=/story/components-jumbotron--jumbotron-with-image</vt:lpwstr>
      </vt:variant>
      <vt:variant>
        <vt:lpwstr/>
      </vt:variant>
      <vt:variant>
        <vt:i4>1835013</vt:i4>
      </vt:variant>
      <vt:variant>
        <vt:i4>1128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https://eservices-test.vraa.gov.lv/EservicePlatform.Controls.React/?path=/story/components-header--search</vt:lpwstr>
      </vt:variant>
      <vt:variant>
        <vt:lpwstr/>
      </vt:variant>
      <vt:variant>
        <vt:i4>65555</vt:i4>
      </vt:variant>
      <vt:variant>
        <vt:i4>1125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https://eservices-test.vraa.gov.lv/EservicePlatform.Controls.React/?path=/story/components-header--header</vt:lpwstr>
      </vt:variant>
      <vt:variant>
        <vt:lpwstr/>
      </vt:variant>
      <vt:variant>
        <vt:i4>65548</vt:i4>
      </vt:variant>
      <vt:variant>
        <vt:i4>1122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https://eservices-test.vraa.gov.lv/EservicePlatform.Controls.React/?path=/story/components-form--form</vt:lpwstr>
      </vt:variant>
      <vt:variant>
        <vt:lpwstr/>
      </vt:variant>
      <vt:variant>
        <vt:i4>4718671</vt:i4>
      </vt:variant>
      <vt:variant>
        <vt:i4>1119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https://eservices-test.vraa.gov.lv/EservicePlatform.Controls.React/?path=/story/components-form--form-with-validation</vt:lpwstr>
      </vt:variant>
      <vt:variant>
        <vt:lpwstr/>
      </vt:variant>
      <vt:variant>
        <vt:i4>2818163</vt:i4>
      </vt:variant>
      <vt:variant>
        <vt:i4>1116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https://eservices-test.vraa.gov.lv/EservicePlatform.Controls.React/?path=/story/components-form--form-with-radio-items</vt:lpwstr>
      </vt:variant>
      <vt:variant>
        <vt:lpwstr/>
      </vt:variant>
      <vt:variant>
        <vt:i4>65555</vt:i4>
      </vt:variant>
      <vt:variant>
        <vt:i4>1113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https://eservices-test.vraa.gov.lv/EservicePlatform.Controls.React/?path=/story/components-footer--footer</vt:lpwstr>
      </vt:variant>
      <vt:variant>
        <vt:lpwstr/>
      </vt:variant>
      <vt:variant>
        <vt:i4>6815781</vt:i4>
      </vt:variant>
      <vt:variant>
        <vt:i4>1110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https://eservices-test.vraa.gov.lv/EservicePlatform.Controls.React/?path=/story/components-errorblock--error-block</vt:lpwstr>
      </vt:variant>
      <vt:variant>
        <vt:lpwstr/>
      </vt:variant>
      <vt:variant>
        <vt:i4>8323129</vt:i4>
      </vt:variant>
      <vt:variant>
        <vt:i4>1107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https://eservices-test.vraa.gov.lv/EservicePlatform.Controls.React/?path=/story/components-dropdownlist--dropdown-list-default-active-with-collapse</vt:lpwstr>
      </vt:variant>
      <vt:variant>
        <vt:lpwstr/>
      </vt:variant>
      <vt:variant>
        <vt:i4>3014755</vt:i4>
      </vt:variant>
      <vt:variant>
        <vt:i4>1104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https://eservices-test.vraa.gov.lv/EservicePlatform.Controls.React/?path=/story/components-dropdownlist--dropdown-list</vt:lpwstr>
      </vt:variant>
      <vt:variant>
        <vt:lpwstr/>
      </vt:variant>
      <vt:variant>
        <vt:i4>327752</vt:i4>
      </vt:variant>
      <vt:variant>
        <vt:i4>1101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https://eservices-test.vraa.gov.lv/EservicePlatform.Controls.React/?path=/story/components-cookiealert--cookie-alert</vt:lpwstr>
      </vt:variant>
      <vt:variant>
        <vt:lpwstr/>
      </vt:variant>
      <vt:variant>
        <vt:i4>4587597</vt:i4>
      </vt:variant>
      <vt:variant>
        <vt:i4>1098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https://eservices-test.vraa.gov.lv/EservicePlatform.Controls.React/?path=/story/components-contentheader--content-header-default</vt:lpwstr>
      </vt:variant>
      <vt:variant>
        <vt:lpwstr/>
      </vt:variant>
      <vt:variant>
        <vt:i4>327686</vt:i4>
      </vt:variant>
      <vt:variant>
        <vt:i4>1095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https://eservices-test.vraa.gov.lv/EservicePlatform.Controls.React/?path=/story/components-contentheader--content-header-centered-size-lg</vt:lpwstr>
      </vt:variant>
      <vt:variant>
        <vt:lpwstr/>
      </vt:variant>
      <vt:variant>
        <vt:i4>4718662</vt:i4>
      </vt:variant>
      <vt:variant>
        <vt:i4>1092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https://eservices-test.vraa.gov.lv/EservicePlatform.Controls.React/?path=/story/components-contentheader--content-header-centered</vt:lpwstr>
      </vt:variant>
      <vt:variant>
        <vt:lpwstr/>
      </vt:variant>
      <vt:variant>
        <vt:i4>2621559</vt:i4>
      </vt:variant>
      <vt:variant>
        <vt:i4>1089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https://eservices-test.vraa.gov.lv/EservicePlatform.Controls.React/?path=/story/components-contentheader--content-header-without-border</vt:lpwstr>
      </vt:variant>
      <vt:variant>
        <vt:lpwstr/>
      </vt:variant>
      <vt:variant>
        <vt:i4>393229</vt:i4>
      </vt:variant>
      <vt:variant>
        <vt:i4>1086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https://eservices-test.vraa.gov.lv/EservicePlatform.Controls.React/?path=/story/components-contentheader--content-header-with-md-size</vt:lpwstr>
      </vt:variant>
      <vt:variant>
        <vt:lpwstr/>
      </vt:variant>
      <vt:variant>
        <vt:i4>4521992</vt:i4>
      </vt:variant>
      <vt:variant>
        <vt:i4>1083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https://eservices-test.vraa.gov.lv/EservicePlatform.Controls.React/?path=/story/components-contentheader--content-header</vt:lpwstr>
      </vt:variant>
      <vt:variant>
        <vt:lpwstr/>
      </vt:variant>
      <vt:variant>
        <vt:i4>1114197</vt:i4>
      </vt:variant>
      <vt:variant>
        <vt:i4>1080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https://eservices-test.vraa.gov.lv/EservicePlatform.Controls.React/?path=/story/components-contentheader--content-header-with-classes</vt:lpwstr>
      </vt:variant>
      <vt:variant>
        <vt:lpwstr/>
      </vt:variant>
      <vt:variant>
        <vt:i4>65624</vt:i4>
      </vt:variant>
      <vt:variant>
        <vt:i4>1077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https://eservices-test.vraa.gov.lv/EservicePlatform.Controls.React/?path=/story/components-dropdownlist-item--dropdown-list-item-child-border</vt:lpwstr>
      </vt:variant>
      <vt:variant>
        <vt:lpwstr/>
      </vt:variant>
      <vt:variant>
        <vt:i4>5701716</vt:i4>
      </vt:variant>
      <vt:variant>
        <vt:i4>1074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https://eservices-test.vraa.gov.lv/EservicePlatform.Controls.React/?path=/story/components-dropdownlist-item--dropdown-list-item-child-with-icon</vt:lpwstr>
      </vt:variant>
      <vt:variant>
        <vt:lpwstr/>
      </vt:variant>
      <vt:variant>
        <vt:i4>7602302</vt:i4>
      </vt:variant>
      <vt:variant>
        <vt:i4>1071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https://eservices-test.vraa.gov.lv/EservicePlatform.Controls.React/?path=/story/components-dropdownlist-item--dropdown-list-item-child</vt:lpwstr>
      </vt:variant>
      <vt:variant>
        <vt:lpwstr/>
      </vt:variant>
      <vt:variant>
        <vt:i4>3276858</vt:i4>
      </vt:variant>
      <vt:variant>
        <vt:i4>1068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https://eservices-test.vraa.gov.lv/EservicePlatform.Controls.React/?path=/story/components-dropdownlist-item--dropdown-list-item-with-border-items</vt:lpwstr>
      </vt:variant>
      <vt:variant>
        <vt:lpwstr/>
      </vt:variant>
      <vt:variant>
        <vt:i4>2818167</vt:i4>
      </vt:variant>
      <vt:variant>
        <vt:i4>1062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https://eservices-test.vraa.gov.lv/EservicePlatform.Controls.React/?path=/story/components-dropdownlist-item--dropdown-list-item-with-alert-and-button</vt:lpwstr>
      </vt:variant>
      <vt:variant>
        <vt:lpwstr/>
      </vt:variant>
      <vt:variant>
        <vt:i4>2752639</vt:i4>
      </vt:variant>
      <vt:variant>
        <vt:i4>1059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https://eservices-test.vraa.gov.lv/EservicePlatform.Controls.React/?path=/story/components-dropdownlist-item--dropdown-list-item-with-alert</vt:lpwstr>
      </vt:variant>
      <vt:variant>
        <vt:lpwstr/>
      </vt:variant>
      <vt:variant>
        <vt:i4>1704023</vt:i4>
      </vt:variant>
      <vt:variant>
        <vt:i4>1056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https://eservices-test.vraa.gov.lv/EservicePlatform.Controls.React/?path=/story/components-dropdownlist-item--dropdown-list-item</vt:lpwstr>
      </vt:variant>
      <vt:variant>
        <vt:lpwstr/>
      </vt:variant>
      <vt:variant>
        <vt:i4>6946860</vt:i4>
      </vt:variant>
      <vt:variant>
        <vt:i4>1050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https://eservices-test.vraa.gov.lv/EservicePlatform.Controls.React/?path=/story/components-cards--card-item</vt:lpwstr>
      </vt:variant>
      <vt:variant>
        <vt:lpwstr/>
      </vt:variant>
      <vt:variant>
        <vt:i4>6684789</vt:i4>
      </vt:variant>
      <vt:variant>
        <vt:i4>1047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https://eservices-test.vraa.gov.lv/EservicePlatform.Controls.React/?path=/story/components-cards--cards</vt:lpwstr>
      </vt:variant>
      <vt:variant>
        <vt:lpwstr/>
      </vt:variant>
      <vt:variant>
        <vt:i4>65539</vt:i4>
      </vt:variant>
      <vt:variant>
        <vt:i4>1044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https://eservices-test.vraa.gov.lv/EservicePlatform.Controls.React/?path=/story/components-breadcrumb--breadcrumb</vt:lpwstr>
      </vt:variant>
      <vt:variant>
        <vt:lpwstr/>
      </vt:variant>
      <vt:variant>
        <vt:i4>589892</vt:i4>
      </vt:variant>
      <vt:variant>
        <vt:i4>1041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https://eservices-test.vraa.gov.lv/EservicePlatform.Controls.React/?path=/story/components-authmethods--auth-methods</vt:lpwstr>
      </vt:variant>
      <vt:variant>
        <vt:lpwstr/>
      </vt:variant>
      <vt:variant>
        <vt:i4>4653072</vt:i4>
      </vt:variant>
      <vt:variant>
        <vt:i4>1038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https://eservices-test.vraa.gov.lv/EservicePlatform.Controls.React/?path=/story/components-authmethods--auth-methods-item-heading</vt:lpwstr>
      </vt:variant>
      <vt:variant>
        <vt:lpwstr/>
      </vt:variant>
      <vt:variant>
        <vt:i4>2883706</vt:i4>
      </vt:variant>
      <vt:variant>
        <vt:i4>1035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https://eservices-test.vraa.gov.lv/EservicePlatform.Controls.React/?path=/story/components-authmethods--auth-methods-item-child</vt:lpwstr>
      </vt:variant>
      <vt:variant>
        <vt:lpwstr/>
      </vt:variant>
      <vt:variant>
        <vt:i4>7209087</vt:i4>
      </vt:variant>
      <vt:variant>
        <vt:i4>1032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https://eservices-test.vraa.gov.lv/EservicePlatform.Controls.React/?path=/story/components-authmethods--auth-methods-item-five-item-in-row</vt:lpwstr>
      </vt:variant>
      <vt:variant>
        <vt:lpwstr/>
      </vt:variant>
      <vt:variant>
        <vt:i4>1310802</vt:i4>
      </vt:variant>
      <vt:variant>
        <vt:i4>1029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https://eservices-test.vraa.gov.lv/EservicePlatform.Controls.React/?path=/story/components-authmethods--auth-methods-item-with-custom-heading</vt:lpwstr>
      </vt:variant>
      <vt:variant>
        <vt:lpwstr/>
      </vt:variant>
      <vt:variant>
        <vt:i4>3014705</vt:i4>
      </vt:variant>
      <vt:variant>
        <vt:i4>1026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https://eservices-test.vraa.gov.lv/EservicePlatform.Controls.React/?path=/story/components-authmethods--auth-methods-item-with-heading</vt:lpwstr>
      </vt:variant>
      <vt:variant>
        <vt:lpwstr/>
      </vt:variant>
      <vt:variant>
        <vt:i4>327709</vt:i4>
      </vt:variant>
      <vt:variant>
        <vt:i4>1023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https://eservices-test.vraa.gov.lv/EservicePlatform.Controls.React/?path=/story/components-authmethods--auth-methods-item</vt:lpwstr>
      </vt:variant>
      <vt:variant>
        <vt:lpwstr/>
      </vt:variant>
      <vt:variant>
        <vt:i4>7602233</vt:i4>
      </vt:variant>
      <vt:variant>
        <vt:i4>1020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https://eservices-test.vraa.gov.lv/EservicePlatform.Controls.React/?path=/story/components-actualitybox--actuality-box</vt:lpwstr>
      </vt:variant>
      <vt:variant>
        <vt:lpwstr/>
      </vt:variant>
      <vt:variant>
        <vt:i4>2949236</vt:i4>
      </vt:variant>
      <vt:variant>
        <vt:i4>1017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https://eservices-test.vraa.gov.lv/EservicePlatform.Controls.React/?path=/story/components-account-header--account-header-right</vt:lpwstr>
      </vt:variant>
      <vt:variant>
        <vt:lpwstr/>
      </vt:variant>
      <vt:variant>
        <vt:i4>3997803</vt:i4>
      </vt:variant>
      <vt:variant>
        <vt:i4>1014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https://eservices-test.vraa.gov.lv/EservicePlatform.Controls.React/?path=/story/components-account-header--account-header-left</vt:lpwstr>
      </vt:variant>
      <vt:variant>
        <vt:lpwstr/>
      </vt:variant>
      <vt:variant>
        <vt:i4>65555</vt:i4>
      </vt:variant>
      <vt:variant>
        <vt:i4>1011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https://eservices-test.vraa.gov.lv/EservicePlatform.Controls.React/?path=/story/components-account-header--account-header</vt:lpwstr>
      </vt:variant>
      <vt:variant>
        <vt:lpwstr/>
      </vt:variant>
      <vt:variant>
        <vt:i4>6029404</vt:i4>
      </vt:variant>
      <vt:variant>
        <vt:i4>1005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https://eservices-test.vraa.gov.lv/EservicePlatform.Controls.React/?path=/story/components-account-listitem--account-list-item-title</vt:lpwstr>
      </vt:variant>
      <vt:variant>
        <vt:lpwstr/>
      </vt:variant>
      <vt:variant>
        <vt:i4>5767256</vt:i4>
      </vt:variant>
      <vt:variant>
        <vt:i4>1002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https://eservices-test.vraa.gov.lv/EservicePlatform.Controls.React/?path=/story/components-account-listitem--account-list-item-right</vt:lpwstr>
      </vt:variant>
      <vt:variant>
        <vt:lpwstr/>
      </vt:variant>
      <vt:variant>
        <vt:i4>8323186</vt:i4>
      </vt:variant>
      <vt:variant>
        <vt:i4>999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https://eservices-test.vraa.gov.lv/EservicePlatform.Controls.React/?path=/story/components-account-listitem--account-list-item-minified-is-payment</vt:lpwstr>
      </vt:variant>
      <vt:variant>
        <vt:lpwstr/>
      </vt:variant>
      <vt:variant>
        <vt:i4>5373967</vt:i4>
      </vt:variant>
      <vt:variant>
        <vt:i4>996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https://eservices-test.vraa.gov.lv/EservicePlatform.Controls.React/?path=/story/components-account-listitem--account-list-item-minified-with-status-icon</vt:lpwstr>
      </vt:variant>
      <vt:variant>
        <vt:lpwstr/>
      </vt:variant>
      <vt:variant>
        <vt:i4>7471226</vt:i4>
      </vt:variant>
      <vt:variant>
        <vt:i4>993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https://eservices-test.vraa.gov.lv/EservicePlatform.Controls.React/?path=/story/components-account-listitem--account-list-item-minified-with-status</vt:lpwstr>
      </vt:variant>
      <vt:variant>
        <vt:lpwstr/>
      </vt:variant>
      <vt:variant>
        <vt:i4>3735600</vt:i4>
      </vt:variant>
      <vt:variant>
        <vt:i4>990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https://eservices-test.vraa.gov.lv/EservicePlatform.Controls.React/?path=/story/components-account-listitem--account-list-item-minified</vt:lpwstr>
      </vt:variant>
      <vt:variant>
        <vt:lpwstr/>
      </vt:variant>
      <vt:variant>
        <vt:i4>3735668</vt:i4>
      </vt:variant>
      <vt:variant>
        <vt:i4>987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https://eservices-test.vraa.gov.lv/EservicePlatform.Controls.React/?path=/story/components-account-listitem--account-list-item</vt:lpwstr>
      </vt:variant>
      <vt:variant>
        <vt:lpwstr/>
      </vt:variant>
      <vt:variant>
        <vt:i4>5767197</vt:i4>
      </vt:variant>
      <vt:variant>
        <vt:i4>984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https://eservices-test.vraa.gov.lv/EservicePlatform.Controls.React/?path=/story/components-account-detail--account-detail-description</vt:lpwstr>
      </vt:variant>
      <vt:variant>
        <vt:lpwstr/>
      </vt:variant>
      <vt:variant>
        <vt:i4>4718619</vt:i4>
      </vt:variant>
      <vt:variant>
        <vt:i4>981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https://eservices-test.vraa.gov.lv/EservicePlatform.Controls.React/?path=/story/components-account-detail--account-detail-actions</vt:lpwstr>
      </vt:variant>
      <vt:variant>
        <vt:lpwstr/>
      </vt:variant>
      <vt:variant>
        <vt:i4>65549</vt:i4>
      </vt:variant>
      <vt:variant>
        <vt:i4>978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https://eservices-test.vraa.gov.lv/EservicePlatform.Controls.React/?path=/story/components-account-detail--account-detail</vt:lpwstr>
      </vt:variant>
      <vt:variant>
        <vt:lpwstr/>
      </vt:variant>
      <vt:variant>
        <vt:i4>4522013</vt:i4>
      </vt:variant>
      <vt:variant>
        <vt:i4>975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https://eservices-test.vraa.gov.lv/EservicePlatform.Controls.React/?path=/story/components-accordion--accordion-item</vt:lpwstr>
      </vt:variant>
      <vt:variant>
        <vt:lpwstr/>
      </vt:variant>
      <vt:variant>
        <vt:i4>7405695</vt:i4>
      </vt:variant>
      <vt:variant>
        <vt:i4>972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https://eservices-test.vraa.gov.lv/EservicePlatform.Controls.React/?path=/story/components-accordion--accordion</vt:lpwstr>
      </vt:variant>
      <vt:variant>
        <vt:lpwstr/>
      </vt:variant>
      <vt:variant>
        <vt:i4>7209004</vt:i4>
      </vt:variant>
      <vt:variant>
        <vt:i4>960</vt:i4>
      </vt:variant>
      <vt:variant>
        <vt:i4>0</vt:i4>
      </vt:variant>
      <vt:variant>
        <vt:i4>5</vt:i4>
      </vt:variant>
      <vt:variant>
        <vt:lpwstr>https://eservices-test.vraa.gov.lv/EservicePlatform.Controls.Mvc/doc/index.html</vt:lpwstr>
      </vt:variant>
      <vt:variant>
        <vt:lpwstr/>
      </vt:variant>
      <vt:variant>
        <vt:i4>1638418</vt:i4>
      </vt:variant>
      <vt:variant>
        <vt:i4>957</vt:i4>
      </vt:variant>
      <vt:variant>
        <vt:i4>0</vt:i4>
      </vt:variant>
      <vt:variant>
        <vt:i4>5</vt:i4>
      </vt:variant>
      <vt:variant>
        <vt:lpwstr>https://eservices-test.vraa.gov.lv/EservicePlatform.Controls.Mvc/</vt:lpwstr>
      </vt:variant>
      <vt:variant>
        <vt:lpwstr/>
      </vt:variant>
      <vt:variant>
        <vt:i4>1048652</vt:i4>
      </vt:variant>
      <vt:variant>
        <vt:i4>951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https://eservices-test.vraa.gov.lv/EservicePlatform.Controls.Html/?path=/info/components-combobox--combo-box</vt:lpwstr>
      </vt:variant>
      <vt:variant>
        <vt:lpwstr/>
      </vt:variant>
      <vt:variant>
        <vt:i4>4259869</vt:i4>
      </vt:variant>
      <vt:variant>
        <vt:i4>948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https://eservices-test.vraa.gov.lv/EservicePlatform.Controls.Html/?path=/info/components-autocomplete--auto-complete</vt:lpwstr>
      </vt:variant>
      <vt:variant>
        <vt:lpwstr/>
      </vt:variant>
      <vt:variant>
        <vt:i4>3407995</vt:i4>
      </vt:variant>
      <vt:variant>
        <vt:i4>945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https://eservices-test.vraa.gov.lv/EservicePlatform.Controls.Html/?path=/info/components-masthead--mast-head-login-card</vt:lpwstr>
      </vt:variant>
      <vt:variant>
        <vt:lpwstr/>
      </vt:variant>
      <vt:variant>
        <vt:i4>6488188</vt:i4>
      </vt:variant>
      <vt:variant>
        <vt:i4>939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https://eservices-test.vraa.gov.lv/EservicePlatform.Controls.Html/?path=/info/components-masthead--mast-head-control-with-accessibility-and-search</vt:lpwstr>
      </vt:variant>
      <vt:variant>
        <vt:lpwstr/>
      </vt:variant>
      <vt:variant>
        <vt:i4>2162750</vt:i4>
      </vt:variant>
      <vt:variant>
        <vt:i4>936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https://eservices-test.vraa.gov.lv/EservicePlatform.Controls.Html/?path=/info/components-masthead--mast-head-accessibility</vt:lpwstr>
      </vt:variant>
      <vt:variant>
        <vt:lpwstr/>
      </vt:variant>
      <vt:variant>
        <vt:i4>4194314</vt:i4>
      </vt:variant>
      <vt:variant>
        <vt:i4>930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https://eservices-test.vraa.gov.lv/EservicePlatform.Controls.Html/?path=/info/components-listgroup--list-group-item-with-wrapper-tag</vt:lpwstr>
      </vt:variant>
      <vt:variant>
        <vt:lpwstr/>
      </vt:variant>
      <vt:variant>
        <vt:i4>7864432</vt:i4>
      </vt:variant>
      <vt:variant>
        <vt:i4>924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https://eservices-test.vraa.gov.lv/EservicePlatform.Controls.Html/?path=/info/components-header--search</vt:lpwstr>
      </vt:variant>
      <vt:variant>
        <vt:lpwstr/>
      </vt:variant>
      <vt:variant>
        <vt:i4>5111826</vt:i4>
      </vt:variant>
      <vt:variant>
        <vt:i4>912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https://eservices-test.vraa.gov.lv/EservicePlatform.Controls.Html/?path=/info/components-timepicker--time-picker</vt:lpwstr>
      </vt:variant>
      <vt:variant>
        <vt:lpwstr/>
      </vt:variant>
      <vt:variant>
        <vt:i4>7798900</vt:i4>
      </vt:variant>
      <vt:variant>
        <vt:i4>909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https://eservices-test.vraa.gov.lv/EservicePlatform.Controls.Html/?path=/info/components-daterangepicker--date-range-picker</vt:lpwstr>
      </vt:variant>
      <vt:variant>
        <vt:lpwstr/>
      </vt:variant>
      <vt:variant>
        <vt:i4>1310730</vt:i4>
      </vt:variant>
      <vt:variant>
        <vt:i4>903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https://eservices-test.vraa.gov.lv/EservicePlatform.Controls.Html/?path=/info/components-video--video</vt:lpwstr>
      </vt:variant>
      <vt:variant>
        <vt:lpwstr/>
      </vt:variant>
      <vt:variant>
        <vt:i4>6029312</vt:i4>
      </vt:variant>
      <vt:variant>
        <vt:i4>897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https://eservices-test.vraa.gov.lv/EservicePlatform.Controls.Html/?path=/info/components-usercard--user-card</vt:lpwstr>
      </vt:variant>
      <vt:variant>
        <vt:lpwstr/>
      </vt:variant>
      <vt:variant>
        <vt:i4>6619239</vt:i4>
      </vt:variant>
      <vt:variant>
        <vt:i4>891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https://eservices-test.vraa.gov.lv/EservicePlatform.Controls.Html/?path=/info/components-tabs--tabs</vt:lpwstr>
      </vt:variant>
      <vt:variant>
        <vt:lpwstr/>
      </vt:variant>
      <vt:variant>
        <vt:i4>4128867</vt:i4>
      </vt:variant>
      <vt:variant>
        <vt:i4>888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https://eservices-test.vraa.gov.lv/EservicePlatform.Controls.Html/?path=/info/components-tabhorizontal--tab-horizontal</vt:lpwstr>
      </vt:variant>
      <vt:variant>
        <vt:lpwstr/>
      </vt:variant>
      <vt:variant>
        <vt:i4>2556027</vt:i4>
      </vt:variant>
      <vt:variant>
        <vt:i4>882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https://eservices-test.vraa.gov.lv/EservicePlatform.Controls.Html/?path=/info/components-supportbutton--support-button</vt:lpwstr>
      </vt:variant>
      <vt:variant>
        <vt:lpwstr/>
      </vt:variant>
      <vt:variant>
        <vt:i4>852044</vt:i4>
      </vt:variant>
      <vt:variant>
        <vt:i4>876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https://eservices-test.vraa.gov.lv/EservicePlatform.Controls.Html/?path=/info/components-select--multi-select</vt:lpwstr>
      </vt:variant>
      <vt:variant>
        <vt:lpwstr/>
      </vt:variant>
      <vt:variant>
        <vt:i4>4915212</vt:i4>
      </vt:variant>
      <vt:variant>
        <vt:i4>870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https://eservices-test.vraa.gov.lv/EservicePlatform.Controls.Html/?path=/info/components-select--select-dropdown</vt:lpwstr>
      </vt:variant>
      <vt:variant>
        <vt:lpwstr/>
      </vt:variant>
      <vt:variant>
        <vt:i4>5177350</vt:i4>
      </vt:variant>
      <vt:variant>
        <vt:i4>864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https://eservices-test.vraa.gov.lv/EservicePlatform.Controls.Html/?path=/info/components-form--form-with-radio-items</vt:lpwstr>
      </vt:variant>
      <vt:variant>
        <vt:lpwstr/>
      </vt:variant>
      <vt:variant>
        <vt:i4>6619257</vt:i4>
      </vt:variant>
      <vt:variant>
        <vt:i4>858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https://eservices-test.vraa.gov.lv/EservicePlatform.Controls.Html/?path=/info/components-form--form</vt:lpwstr>
      </vt:variant>
      <vt:variant>
        <vt:lpwstr/>
      </vt:variant>
      <vt:variant>
        <vt:i4>6357053</vt:i4>
      </vt:variant>
      <vt:variant>
        <vt:i4>852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https://eservices-test.vraa.gov.lv/EservicePlatform.Controls.Html/?path=/info/components-cookiealert--cookie-alert</vt:lpwstr>
      </vt:variant>
      <vt:variant>
        <vt:lpwstr/>
      </vt:variant>
      <vt:variant>
        <vt:i4>3538991</vt:i4>
      </vt:variant>
      <vt:variant>
        <vt:i4>849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https://eservices-test.vraa.gov.lv/EservicePlatform.Controls.Html/?path=/info/components-collapse--collapse-filter-example</vt:lpwstr>
      </vt:variant>
      <vt:variant>
        <vt:lpwstr/>
      </vt:variant>
      <vt:variant>
        <vt:i4>5177372</vt:i4>
      </vt:variant>
      <vt:variant>
        <vt:i4>843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https://eservices-test.vraa.gov.lv/EservicePlatform.Controls.Html/?path=/info/components-button--button-group</vt:lpwstr>
      </vt:variant>
      <vt:variant>
        <vt:lpwstr/>
      </vt:variant>
      <vt:variant>
        <vt:i4>1441812</vt:i4>
      </vt:variant>
      <vt:variant>
        <vt:i4>837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https://eservices-test.vraa.gov.lv/EservicePlatform.Controls.Html/?path=/info/components-button--buttons</vt:lpwstr>
      </vt:variant>
      <vt:variant>
        <vt:lpwstr/>
      </vt:variant>
      <vt:variant>
        <vt:i4>720910</vt:i4>
      </vt:variant>
      <vt:variant>
        <vt:i4>831</vt:i4>
      </vt:variant>
      <vt:variant>
        <vt:i4>0</vt:i4>
      </vt:variant>
      <vt:variant>
        <vt:i4>5</vt:i4>
      </vt:variant>
      <vt:variant>
        <vt:lpwstr>https://eservices-test.vraa.gov.lv/EservicePlatform.Controls.Html/?path=/info/components-alert--alert</vt:lpwstr>
      </vt:variant>
      <vt:variant>
        <vt:lpwstr/>
      </vt:variant>
      <vt:variant>
        <vt:i4>7864416</vt:i4>
      </vt:variant>
      <vt:variant>
        <vt:i4>822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https://eservices-test.vraa.gov.lv/EservicePlatform.Controls.React/?path=/story/components-combobox--combo-box-item</vt:lpwstr>
      </vt:variant>
      <vt:variant>
        <vt:lpwstr/>
      </vt:variant>
      <vt:variant>
        <vt:i4>5701635</vt:i4>
      </vt:variant>
      <vt:variant>
        <vt:i4>819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https://eservices-test.vraa.gov.lv/EservicePlatform.Controls.React/?path=/story/components-combobox--combo-box-with-table</vt:lpwstr>
      </vt:variant>
      <vt:variant>
        <vt:lpwstr/>
      </vt:variant>
      <vt:variant>
        <vt:i4>3407984</vt:i4>
      </vt:variant>
      <vt:variant>
        <vt:i4>816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https://eservices-test.vraa.gov.lv/EservicePlatform.Controls.React/?path=/story/components-combobox--combo-box-with-validation</vt:lpwstr>
      </vt:variant>
      <vt:variant>
        <vt:lpwstr/>
      </vt:variant>
      <vt:variant>
        <vt:i4>6553712</vt:i4>
      </vt:variant>
      <vt:variant>
        <vt:i4>813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https://eservices-test.vraa.gov.lv/EservicePlatform.Controls.React/?path=/story/components-combobox--combo-box-disabled</vt:lpwstr>
      </vt:variant>
      <vt:variant>
        <vt:lpwstr/>
      </vt:variant>
      <vt:variant>
        <vt:i4>3473461</vt:i4>
      </vt:variant>
      <vt:variant>
        <vt:i4>810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https://eservices-test.vraa.gov.lv/EservicePlatform.Controls.React/?path=/story/components-combobox--combo-box-with-selected-value</vt:lpwstr>
      </vt:variant>
      <vt:variant>
        <vt:lpwstr/>
      </vt:variant>
      <vt:variant>
        <vt:i4>7405627</vt:i4>
      </vt:variant>
      <vt:variant>
        <vt:i4>807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https://eservices-test.vraa.gov.lv/EservicePlatform.Controls.React/?path=/story/components-combobox--combo-box-no-filter-read-only</vt:lpwstr>
      </vt:variant>
      <vt:variant>
        <vt:lpwstr/>
      </vt:variant>
      <vt:variant>
        <vt:i4>5767188</vt:i4>
      </vt:variant>
      <vt:variant>
        <vt:i4>804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https://eservices-test.vraa.gov.lv/EservicePlatform.Controls.React/?path=/story/components-combobox--combo-box-no-filter</vt:lpwstr>
      </vt:variant>
      <vt:variant>
        <vt:lpwstr/>
      </vt:variant>
      <vt:variant>
        <vt:i4>655438</vt:i4>
      </vt:variant>
      <vt:variant>
        <vt:i4>801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https://eservices-test.vraa.gov.lv/EservicePlatform.Controls.React/?path=/story/components-combobox--combo-box-with-custom-item-rendering</vt:lpwstr>
      </vt:variant>
      <vt:variant>
        <vt:lpwstr/>
      </vt:variant>
      <vt:variant>
        <vt:i4>5111829</vt:i4>
      </vt:variant>
      <vt:variant>
        <vt:i4>798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https://eservices-test.vraa.gov.lv/EservicePlatform.Controls.React/?path=/story/components-combobox--combo-box-with-item-clear-button</vt:lpwstr>
      </vt:variant>
      <vt:variant>
        <vt:lpwstr/>
      </vt:variant>
      <vt:variant>
        <vt:i4>655381</vt:i4>
      </vt:variant>
      <vt:variant>
        <vt:i4>795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https://eservices-test.vraa.gov.lv/EservicePlatform.Controls.React/?path=/story/components-combobox--combo-box-small</vt:lpwstr>
      </vt:variant>
      <vt:variant>
        <vt:lpwstr/>
      </vt:variant>
      <vt:variant>
        <vt:i4>7602233</vt:i4>
      </vt:variant>
      <vt:variant>
        <vt:i4>792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https://eservices-test.vraa.gov.lv/EservicePlatform.Controls.React/?path=/story/components-combobox--combo-box</vt:lpwstr>
      </vt:variant>
      <vt:variant>
        <vt:lpwstr/>
      </vt:variant>
      <vt:variant>
        <vt:i4>5439568</vt:i4>
      </vt:variant>
      <vt:variant>
        <vt:i4>789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https://eservices-test.vraa.gov.lv/EservicePlatform.Controls.React/?path=/story/components-video--video-with-info</vt:lpwstr>
      </vt:variant>
      <vt:variant>
        <vt:lpwstr/>
      </vt:variant>
      <vt:variant>
        <vt:i4>3997748</vt:i4>
      </vt:variant>
      <vt:variant>
        <vt:i4>786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https://eservices-test.vraa.gov.lv/EservicePlatform.Controls.React/?path=/story/components-video--video-size-lg</vt:lpwstr>
      </vt:variant>
      <vt:variant>
        <vt:lpwstr/>
      </vt:variant>
      <vt:variant>
        <vt:i4>7340159</vt:i4>
      </vt:variant>
      <vt:variant>
        <vt:i4>783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https://eservices-test.vraa.gov.lv/EservicePlatform.Controls.React/?path=/story/components-video--video</vt:lpwstr>
      </vt:variant>
      <vt:variant>
        <vt:lpwstr/>
      </vt:variant>
      <vt:variant>
        <vt:i4>4128810</vt:i4>
      </vt:variant>
      <vt:variant>
        <vt:i4>780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https://eservices-test.vraa.gov.lv/EservicePlatform.Controls.React/?path=/story/components-usercard--user-card-organization</vt:lpwstr>
      </vt:variant>
      <vt:variant>
        <vt:lpwstr/>
      </vt:variant>
      <vt:variant>
        <vt:i4>3670133</vt:i4>
      </vt:variant>
      <vt:variant>
        <vt:i4>777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https://eservices-test.vraa.gov.lv/EservicePlatform.Controls.React/?path=/story/components-usercard--user-card</vt:lpwstr>
      </vt:variant>
      <vt:variant>
        <vt:lpwstr/>
      </vt:variant>
      <vt:variant>
        <vt:i4>7209005</vt:i4>
      </vt:variant>
      <vt:variant>
        <vt:i4>774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https://eservices-test.vraa.gov.lv/EservicePlatform.Controls.React/?path=/story/components-autocomplete--auto-complete-email-send-form-example</vt:lpwstr>
      </vt:variant>
      <vt:variant>
        <vt:lpwstr/>
      </vt:variant>
      <vt:variant>
        <vt:i4>6619169</vt:i4>
      </vt:variant>
      <vt:variant>
        <vt:i4>771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https://eservices-test.vraa.gov.lv/EservicePlatform.Controls.React/?path=/story/components-autocomplete--auto-complete-with-validation</vt:lpwstr>
      </vt:variant>
      <vt:variant>
        <vt:lpwstr/>
      </vt:variant>
      <vt:variant>
        <vt:i4>6553700</vt:i4>
      </vt:variant>
      <vt:variant>
        <vt:i4>768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https://eservices-test.vraa.gov.lv/EservicePlatform.Controls.React/?path=/story/components-autocomplete--auto-complete-with-selected-value</vt:lpwstr>
      </vt:variant>
      <vt:variant>
        <vt:lpwstr/>
      </vt:variant>
      <vt:variant>
        <vt:i4>5963807</vt:i4>
      </vt:variant>
      <vt:variant>
        <vt:i4>765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https://eservices-test.vraa.gov.lv/EservicePlatform.Controls.React/?path=/story/components-autocomplete--auto-complete-with-custom-item-rendering</vt:lpwstr>
      </vt:variant>
      <vt:variant>
        <vt:lpwstr/>
      </vt:variant>
      <vt:variant>
        <vt:i4>2424936</vt:i4>
      </vt:variant>
      <vt:variant>
        <vt:i4>762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https://eservices-test.vraa.gov.lv/EservicePlatform.Controls.React/?path=/story/components-autocomplete--auto-complete</vt:lpwstr>
      </vt:variant>
      <vt:variant>
        <vt:lpwstr/>
      </vt:variant>
      <vt:variant>
        <vt:i4>7536756</vt:i4>
      </vt:variant>
      <vt:variant>
        <vt:i4>759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https://eservices-test.vraa.gov.lv/EservicePlatform.Controls.React/?path=/story/components-listgroup--list-group-container</vt:lpwstr>
      </vt:variant>
      <vt:variant>
        <vt:lpwstr/>
      </vt:variant>
      <vt:variant>
        <vt:i4>2359423</vt:i4>
      </vt:variant>
      <vt:variant>
        <vt:i4>756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https://eservices-test.vraa.gov.lv/EservicePlatform.Controls.React/?path=/story/components-listgroup--list-group-item-with-wrapper-tag</vt:lpwstr>
      </vt:variant>
      <vt:variant>
        <vt:lpwstr/>
      </vt:variant>
      <vt:variant>
        <vt:i4>2424887</vt:i4>
      </vt:variant>
      <vt:variant>
        <vt:i4>753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https://eservices-test.vraa.gov.lv/EservicePlatform.Controls.React/?path=/story/components-listgroup--list-group-item-with-icon</vt:lpwstr>
      </vt:variant>
      <vt:variant>
        <vt:lpwstr/>
      </vt:variant>
      <vt:variant>
        <vt:i4>983063</vt:i4>
      </vt:variant>
      <vt:variant>
        <vt:i4>750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https://eservices-test.vraa.gov.lv/EservicePlatform.Controls.React/?path=/story/components-listgroup--list-group-item</vt:lpwstr>
      </vt:variant>
      <vt:variant>
        <vt:lpwstr/>
      </vt:variant>
      <vt:variant>
        <vt:i4>6357054</vt:i4>
      </vt:variant>
      <vt:variant>
        <vt:i4>747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https://eservices-test.vraa.gov.lv/EservicePlatform.Controls.React/?path=/story/components-listgroup--list-group-child-item</vt:lpwstr>
      </vt:variant>
      <vt:variant>
        <vt:lpwstr/>
      </vt:variant>
      <vt:variant>
        <vt:i4>1179650</vt:i4>
      </vt:variant>
      <vt:variant>
        <vt:i4>744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https://eservices-test.vraa.gov.lv/EservicePlatform.Controls.React/?path=/story/components-listgroup--list-group-card</vt:lpwstr>
      </vt:variant>
      <vt:variant>
        <vt:lpwstr/>
      </vt:variant>
      <vt:variant>
        <vt:i4>196686</vt:i4>
      </vt:variant>
      <vt:variant>
        <vt:i4>741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https://eservices-test.vraa.gov.lv/EservicePlatform.Controls.React/?path=/story/components-listgroup--list-group</vt:lpwstr>
      </vt:variant>
      <vt:variant>
        <vt:lpwstr/>
      </vt:variant>
      <vt:variant>
        <vt:i4>2162785</vt:i4>
      </vt:variant>
      <vt:variant>
        <vt:i4>738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https://eservices-test.vraa.gov.lv/EservicePlatform.Controls.React/?path=/story/components-list--list-minified</vt:lpwstr>
      </vt:variant>
      <vt:variant>
        <vt:lpwstr/>
      </vt:variant>
      <vt:variant>
        <vt:i4>1441863</vt:i4>
      </vt:variant>
      <vt:variant>
        <vt:i4>735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https://eservices-test.vraa.gov.lv/EservicePlatform.Controls.React/?path=/story/components-list--list-item-with-icon</vt:lpwstr>
      </vt:variant>
      <vt:variant>
        <vt:lpwstr/>
      </vt:variant>
      <vt:variant>
        <vt:i4>524376</vt:i4>
      </vt:variant>
      <vt:variant>
        <vt:i4>732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https://eservices-test.vraa.gov.lv/EservicePlatform.Controls.React/?path=/story/components-list--list-with-item-label</vt:lpwstr>
      </vt:variant>
      <vt:variant>
        <vt:lpwstr/>
      </vt:variant>
      <vt:variant>
        <vt:i4>6094862</vt:i4>
      </vt:variant>
      <vt:variant>
        <vt:i4>729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https://eservices-test.vraa.gov.lv/EservicePlatform.Controls.React/?path=/story/components-list--list-horizontal</vt:lpwstr>
      </vt:variant>
      <vt:variant>
        <vt:lpwstr/>
      </vt:variant>
      <vt:variant>
        <vt:i4>4259918</vt:i4>
      </vt:variant>
      <vt:variant>
        <vt:i4>726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https://eservices-test.vraa.gov.lv/EservicePlatform.Controls.React/?path=/story/components-list--list-with-header</vt:lpwstr>
      </vt:variant>
      <vt:variant>
        <vt:lpwstr/>
      </vt:variant>
      <vt:variant>
        <vt:i4>65557</vt:i4>
      </vt:variant>
      <vt:variant>
        <vt:i4>723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https://eservices-test.vraa.gov.lv/EservicePlatform.Controls.React/?path=/story/components-list--list</vt:lpwstr>
      </vt:variant>
      <vt:variant>
        <vt:lpwstr/>
      </vt:variant>
      <vt:variant>
        <vt:i4>6488105</vt:i4>
      </vt:variant>
      <vt:variant>
        <vt:i4>720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https://eservices-test.vraa.gov.lv/EservicePlatform.Controls.React/?path=/story/components-inputform-text--input-form-text-with-tooltip</vt:lpwstr>
      </vt:variant>
      <vt:variant>
        <vt:lpwstr/>
      </vt:variant>
      <vt:variant>
        <vt:i4>1114193</vt:i4>
      </vt:variant>
      <vt:variant>
        <vt:i4>717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https://eservices-test.vraa.gov.lv/EservicePlatform.Controls.React/?path=/story/components-inputform-text--input-form-text-half-of-container-size</vt:lpwstr>
      </vt:variant>
      <vt:variant>
        <vt:lpwstr/>
      </vt:variant>
      <vt:variant>
        <vt:i4>2818102</vt:i4>
      </vt:variant>
      <vt:variant>
        <vt:i4>714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https://eservices-test.vraa.gov.lv/EservicePlatform.Controls.React/?path=/story/components-inputform-text--input-form-text-with-two-addons</vt:lpwstr>
      </vt:variant>
      <vt:variant>
        <vt:lpwstr/>
      </vt:variant>
      <vt:variant>
        <vt:i4>8192039</vt:i4>
      </vt:variant>
      <vt:variant>
        <vt:i4>711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https://eservices-test.vraa.gov.lv/EservicePlatform.Controls.React/?path=/story/components-inputform-text--input-form-text-with-validation-and-tooltip</vt:lpwstr>
      </vt:variant>
      <vt:variant>
        <vt:lpwstr/>
      </vt:variant>
      <vt:variant>
        <vt:i4>851993</vt:i4>
      </vt:variant>
      <vt:variant>
        <vt:i4>705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https://eservices-test.vraa.gov.lv/EservicePlatform.Controls.React/?path=/story/components-inputform-text--input-form-text-with-button-addon</vt:lpwstr>
      </vt:variant>
      <vt:variant>
        <vt:lpwstr/>
      </vt:variant>
      <vt:variant>
        <vt:i4>131139</vt:i4>
      </vt:variant>
      <vt:variant>
        <vt:i4>702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https://eservices-test.vraa.gov.lv/EservicePlatform.Controls.React/?path=/story/components-inputform-text--input-form-text-with-addon</vt:lpwstr>
      </vt:variant>
      <vt:variant>
        <vt:lpwstr/>
      </vt:variant>
      <vt:variant>
        <vt:i4>5177424</vt:i4>
      </vt:variant>
      <vt:variant>
        <vt:i4>699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https://eservices-test.vraa.gov.lv/EservicePlatform.Controls.React/?path=/story/components-inputform-text--input-form-text-with-label-top</vt:lpwstr>
      </vt:variant>
      <vt:variant>
        <vt:lpwstr/>
      </vt:variant>
      <vt:variant>
        <vt:i4>852040</vt:i4>
      </vt:variant>
      <vt:variant>
        <vt:i4>696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https://eservices-test.vraa.gov.lv/EservicePlatform.Controls.React/?path=/story/components-inputform-text--input-form-text-with-label</vt:lpwstr>
      </vt:variant>
      <vt:variant>
        <vt:lpwstr/>
      </vt:variant>
      <vt:variant>
        <vt:i4>6553639</vt:i4>
      </vt:variant>
      <vt:variant>
        <vt:i4>693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https://eservices-test.vraa.gov.lv/EservicePlatform.Controls.React/?path=/story/components-inputform-text--input-form-text-size-lg</vt:lpwstr>
      </vt:variant>
      <vt:variant>
        <vt:lpwstr/>
      </vt:variant>
      <vt:variant>
        <vt:i4>2556010</vt:i4>
      </vt:variant>
      <vt:variant>
        <vt:i4>690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https://eservices-test.vraa.gov.lv/EservicePlatform.Controls.React/?path=/story/components-inputform-text--input-form-text</vt:lpwstr>
      </vt:variant>
      <vt:variant>
        <vt:lpwstr/>
      </vt:variant>
      <vt:variant>
        <vt:i4>1376349</vt:i4>
      </vt:variant>
      <vt:variant>
        <vt:i4>687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https://eservices-test.vraa.gov.lv/EservicePlatform.Controls.React/?path=/story/components-inputform-radio--input-form-radio-with-custom-label-horizontal</vt:lpwstr>
      </vt:variant>
      <vt:variant>
        <vt:lpwstr/>
      </vt:variant>
      <vt:variant>
        <vt:i4>7995501</vt:i4>
      </vt:variant>
      <vt:variant>
        <vt:i4>684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https://eservices-test.vraa.gov.lv/EservicePlatform.Controls.React/?path=/story/components-inputform-radio--input-form-radio-with-custom-label</vt:lpwstr>
      </vt:variant>
      <vt:variant>
        <vt:lpwstr/>
      </vt:variant>
      <vt:variant>
        <vt:i4>3473447</vt:i4>
      </vt:variant>
      <vt:variant>
        <vt:i4>681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https://eservices-test.vraa.gov.lv/EservicePlatform.Controls.React/?path=/story/components-inputform-radio--input-form-radio-horizontal</vt:lpwstr>
      </vt:variant>
      <vt:variant>
        <vt:lpwstr/>
      </vt:variant>
      <vt:variant>
        <vt:i4>7340085</vt:i4>
      </vt:variant>
      <vt:variant>
        <vt:i4>678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https://eservices-test.vraa.gov.lv/EservicePlatform.Controls.React/?path=/story/components-inputform-radio--input-form-radio-with-label</vt:lpwstr>
      </vt:variant>
      <vt:variant>
        <vt:lpwstr/>
      </vt:variant>
      <vt:variant>
        <vt:i4>5898263</vt:i4>
      </vt:variant>
      <vt:variant>
        <vt:i4>675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https://eservices-test.vraa.gov.lv/EservicePlatform.Controls.React/?path=/story/components-inputform-radio--input-form-radio</vt:lpwstr>
      </vt:variant>
      <vt:variant>
        <vt:lpwstr/>
      </vt:variant>
      <vt:variant>
        <vt:i4>4194389</vt:i4>
      </vt:variant>
      <vt:variant>
        <vt:i4>672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https://eservices-test.vraa.gov.lv/EservicePlatform.Controls.React/?path=/story/components-inputform-checkbox--input-form-checkbox-orange</vt:lpwstr>
      </vt:variant>
      <vt:variant>
        <vt:lpwstr/>
      </vt:variant>
      <vt:variant>
        <vt:i4>1572938</vt:i4>
      </vt:variant>
      <vt:variant>
        <vt:i4>669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https://eservices-test.vraa.gov.lv/EservicePlatform.Controls.React/?path=/story/components-inputform-checkbox--input-form-checkbox-with-class</vt:lpwstr>
      </vt:variant>
      <vt:variant>
        <vt:lpwstr/>
      </vt:variant>
      <vt:variant>
        <vt:i4>4915224</vt:i4>
      </vt:variant>
      <vt:variant>
        <vt:i4>666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https://eservices-test.vraa.gov.lv/EservicePlatform.Controls.React/?path=/story/components-inputform-checkbox--input-form-checkbox-with-label-in-children</vt:lpwstr>
      </vt:variant>
      <vt:variant>
        <vt:lpwstr/>
      </vt:variant>
      <vt:variant>
        <vt:i4>196678</vt:i4>
      </vt:variant>
      <vt:variant>
        <vt:i4>663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https://eservices-test.vraa.gov.lv/EservicePlatform.Controls.React/?path=/story/components-inputform-checkbox--input-form-checkbox-with-label</vt:lpwstr>
      </vt:variant>
      <vt:variant>
        <vt:lpwstr/>
      </vt:variant>
      <vt:variant>
        <vt:i4>2752615</vt:i4>
      </vt:variant>
      <vt:variant>
        <vt:i4>651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https://eservices-test.vraa.gov.lv/EservicePlatform.Controls.React/?path=/story/components-timepicker--time-picker</vt:lpwstr>
      </vt:variant>
      <vt:variant>
        <vt:lpwstr/>
      </vt:variant>
      <vt:variant>
        <vt:i4>1245185</vt:i4>
      </vt:variant>
      <vt:variant>
        <vt:i4>648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https://eservices-test.vraa.gov.lv/EservicePlatform.Controls.React/?path=/story/components-daterangepicker--date-range-picker</vt:lpwstr>
      </vt:variant>
      <vt:variant>
        <vt:lpwstr/>
      </vt:variant>
      <vt:variant>
        <vt:i4>1638482</vt:i4>
      </vt:variant>
      <vt:variant>
        <vt:i4>645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https://eservices-test.vraa.gov.lv/EservicePlatform.Controls.React/?path=/story/components-datagrid--data-grid-with-pagination-and-loader</vt:lpwstr>
      </vt:variant>
      <vt:variant>
        <vt:lpwstr/>
      </vt:variant>
      <vt:variant>
        <vt:i4>4063347</vt:i4>
      </vt:variant>
      <vt:variant>
        <vt:i4>642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https://eservices-test.vraa.gov.lv/EservicePlatform.Controls.React/?path=/story/components-datagrid--data-grid-row-cell</vt:lpwstr>
      </vt:variant>
      <vt:variant>
        <vt:lpwstr/>
      </vt:variant>
      <vt:variant>
        <vt:i4>3211323</vt:i4>
      </vt:variant>
      <vt:variant>
        <vt:i4>639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https://eservices-test.vraa.gov.lv/EservicePlatform.Controls.React/?path=/story/components-datagrid--data-grid-row</vt:lpwstr>
      </vt:variant>
      <vt:variant>
        <vt:lpwstr/>
      </vt:variant>
      <vt:variant>
        <vt:i4>5636174</vt:i4>
      </vt:variant>
      <vt:variant>
        <vt:i4>636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https://eservices-test.vraa.gov.lv/EservicePlatform.Controls.React/?path=/story/components-datagrid--data-grid-column</vt:lpwstr>
      </vt:variant>
      <vt:variant>
        <vt:lpwstr/>
      </vt:variant>
      <vt:variant>
        <vt:i4>2490403</vt:i4>
      </vt:variant>
      <vt:variant>
        <vt:i4>633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https://eservices-test.vraa.gov.lv/EservicePlatform.Controls.React/?path=/story/components-datagrid--data-grid-with-table-rows</vt:lpwstr>
      </vt:variant>
      <vt:variant>
        <vt:lpwstr/>
      </vt:variant>
      <vt:variant>
        <vt:i4>3145837</vt:i4>
      </vt:variant>
      <vt:variant>
        <vt:i4>630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https://eservices-test.vraa.gov.lv/EservicePlatform.Controls.React/?path=/story/components-datagrid--data-grid-can-select-all-items</vt:lpwstr>
      </vt:variant>
      <vt:variant>
        <vt:lpwstr/>
      </vt:variant>
      <vt:variant>
        <vt:i4>3407993</vt:i4>
      </vt:variant>
      <vt:variant>
        <vt:i4>627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https://eservices-test.vraa.gov.lv/EservicePlatform.Controls.React/?path=/story/components-datagrid--data-grid</vt:lpwstr>
      </vt:variant>
      <vt:variant>
        <vt:lpwstr/>
      </vt:variant>
      <vt:variant>
        <vt:i4>327752</vt:i4>
      </vt:variant>
      <vt:variant>
        <vt:i4>624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https://eservices-test.vraa.gov.lv/EservicePlatform.Controls.React/?path=/story/components-cookiealert--cookie-alert</vt:lpwstr>
      </vt:variant>
      <vt:variant>
        <vt:lpwstr/>
      </vt:variant>
      <vt:variant>
        <vt:i4>6881339</vt:i4>
      </vt:variant>
      <vt:variant>
        <vt:i4>621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https://eservices-test.vraa.gov.lv/EservicePlatform.Controls.React/?path=/story/components-fileupload--file-upload-string-label</vt:lpwstr>
      </vt:variant>
      <vt:variant>
        <vt:lpwstr/>
      </vt:variant>
      <vt:variant>
        <vt:i4>3080290</vt:i4>
      </vt:variant>
      <vt:variant>
        <vt:i4>615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https://eservices-test.vraa.gov.lv/EservicePlatform.Controls.React/?path=/story/components-fileupload--file-upload</vt:lpwstr>
      </vt:variant>
      <vt:variant>
        <vt:lpwstr/>
      </vt:variant>
      <vt:variant>
        <vt:i4>2949224</vt:i4>
      </vt:variant>
      <vt:variant>
        <vt:i4>609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https://eservices-test.vraa.gov.lv/EservicePlatform.Controls.React/?path=/story/components-collapse--collapse-head</vt:lpwstr>
      </vt:variant>
      <vt:variant>
        <vt:lpwstr/>
      </vt:variant>
      <vt:variant>
        <vt:i4>3801191</vt:i4>
      </vt:variant>
      <vt:variant>
        <vt:i4>606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https://eservices-test.vraa.gov.lv/EservicePlatform.Controls.React/?path=/story/components-collapse--collapse-body</vt:lpwstr>
      </vt:variant>
      <vt:variant>
        <vt:lpwstr/>
      </vt:variant>
      <vt:variant>
        <vt:i4>65540</vt:i4>
      </vt:variant>
      <vt:variant>
        <vt:i4>603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https://eservices-test.vraa.gov.lv/EservicePlatform.Controls.React/?path=/story/components-collapse--collapse</vt:lpwstr>
      </vt:variant>
      <vt:variant>
        <vt:lpwstr/>
      </vt:variant>
      <vt:variant>
        <vt:i4>5374042</vt:i4>
      </vt:variant>
      <vt:variant>
        <vt:i4>600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https://eservices-test.vraa.gov.lv/EservicePlatform.Controls.React/?path=/story/components-collapse--collapse-filter-example</vt:lpwstr>
      </vt:variant>
      <vt:variant>
        <vt:lpwstr/>
      </vt:variant>
      <vt:variant>
        <vt:i4>65556</vt:i4>
      </vt:variant>
      <vt:variant>
        <vt:i4>597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https://eservices-test.vraa.gov.lv/EservicePlatform.Controls.React/?path=/story/components-button--button-group-centered</vt:lpwstr>
      </vt:variant>
      <vt:variant>
        <vt:lpwstr/>
      </vt:variant>
      <vt:variant>
        <vt:i4>2818153</vt:i4>
      </vt:variant>
      <vt:variant>
        <vt:i4>594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https://eservices-test.vraa.gov.lv/EservicePlatform.Controls.React/?path=/story/components-button--button-group</vt:lpwstr>
      </vt:variant>
      <vt:variant>
        <vt:lpwstr/>
      </vt:variant>
      <vt:variant>
        <vt:i4>7471201</vt:i4>
      </vt:variant>
      <vt:variant>
        <vt:i4>588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https://eservices-test.vraa.gov.lv/EservicePlatform.Controls.React/?path=/story/components-button--buttons</vt:lpwstr>
      </vt:variant>
      <vt:variant>
        <vt:lpwstr/>
      </vt:variant>
      <vt:variant>
        <vt:i4>3604605</vt:i4>
      </vt:variant>
      <vt:variant>
        <vt:i4>585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https://eservices-test.vraa.gov.lv/EservicePlatform.Controls.React/?path=/story/components-button--button-configurable</vt:lpwstr>
      </vt:variant>
      <vt:variant>
        <vt:lpwstr/>
      </vt:variant>
      <vt:variant>
        <vt:i4>7864431</vt:i4>
      </vt:variant>
      <vt:variant>
        <vt:i4>582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https://eservices-test.vraa.gov.lv/EservicePlatform.Controls.React/?path=/story/components-alert--alert-strong-error-text-clickable</vt:lpwstr>
      </vt:variant>
      <vt:variant>
        <vt:lpwstr/>
      </vt:variant>
      <vt:variant>
        <vt:i4>7274619</vt:i4>
      </vt:variant>
      <vt:variant>
        <vt:i4>579</vt:i4>
      </vt:variant>
      <vt:variant>
        <vt:i4>0</vt:i4>
      </vt:variant>
      <vt:variant>
        <vt:i4>5</vt:i4>
      </vt:variant>
      <vt:variant>
        <vt:lpwstr>https://eservices-test.vraa.gov.lv/EservicePlatform.Controls.React/?path=/story/components-alert--alert</vt:lpwstr>
      </vt:variant>
      <vt:variant>
        <vt:lpwstr/>
      </vt:variant>
      <vt:variant>
        <vt:i4>2293858</vt:i4>
      </vt:variant>
      <vt:variant>
        <vt:i4>543</vt:i4>
      </vt:variant>
      <vt:variant>
        <vt:i4>0</vt:i4>
      </vt:variant>
      <vt:variant>
        <vt:i4>5</vt:i4>
      </vt:variant>
      <vt:variant>
        <vt:lpwstr>https://dotnet.github.io/docfx/tutorial/docfx_getting_started.html</vt:lpwstr>
      </vt:variant>
      <vt:variant>
        <vt:lpwstr/>
      </vt:variant>
      <vt:variant>
        <vt:i4>5636174</vt:i4>
      </vt:variant>
      <vt:variant>
        <vt:i4>540</vt:i4>
      </vt:variant>
      <vt:variant>
        <vt:i4>0</vt:i4>
      </vt:variant>
      <vt:variant>
        <vt:i4>5</vt:i4>
      </vt:variant>
      <vt:variant>
        <vt:lpwstr>https://storybook.js.org/docs/react/get-started/introduction</vt:lpwstr>
      </vt:variant>
      <vt:variant>
        <vt:lpwstr/>
      </vt:variant>
      <vt:variant>
        <vt:i4>4063343</vt:i4>
      </vt:variant>
      <vt:variant>
        <vt:i4>525</vt:i4>
      </vt:variant>
      <vt:variant>
        <vt:i4>0</vt:i4>
      </vt:variant>
      <vt:variant>
        <vt:i4>5</vt:i4>
      </vt:variant>
      <vt:variant>
        <vt:lpwstr>https://patternlab.io/</vt:lpwstr>
      </vt:variant>
      <vt:variant>
        <vt:lpwstr/>
      </vt:variant>
      <vt:variant>
        <vt:i4>1900562</vt:i4>
      </vt:variant>
      <vt:variant>
        <vt:i4>477</vt:i4>
      </vt:variant>
      <vt:variant>
        <vt:i4>0</vt:i4>
      </vt:variant>
      <vt:variant>
        <vt:i4>5</vt:i4>
      </vt:variant>
      <vt:variant>
        <vt:lpwstr>https://www.w3.org/TR/WCAG21</vt:lpwstr>
      </vt:variant>
      <vt:variant>
        <vt:lpwstr/>
      </vt:variant>
      <vt:variant>
        <vt:i4>7864437</vt:i4>
      </vt:variant>
      <vt:variant>
        <vt:i4>471</vt:i4>
      </vt:variant>
      <vt:variant>
        <vt:i4>0</vt:i4>
      </vt:variant>
      <vt:variant>
        <vt:i4>5</vt:i4>
      </vt:variant>
      <vt:variant>
        <vt:lpwstr>http://www.latvija.lv/</vt:lpwstr>
      </vt:variant>
      <vt:variant>
        <vt:lpwstr/>
      </vt:variant>
      <vt:variant>
        <vt:i4>1048636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_Toc159512558</vt:lpwstr>
      </vt:variant>
      <vt:variant>
        <vt:i4>1048636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_Toc159512557</vt:lpwstr>
      </vt:variant>
      <vt:variant>
        <vt:i4>1048636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_Toc159512556</vt:lpwstr>
      </vt:variant>
      <vt:variant>
        <vt:i4>1048636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_Toc159512555</vt:lpwstr>
      </vt:variant>
      <vt:variant>
        <vt:i4>1048636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_Toc159512554</vt:lpwstr>
      </vt:variant>
      <vt:variant>
        <vt:i4>1048636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_Toc159512553</vt:lpwstr>
      </vt:variant>
      <vt:variant>
        <vt:i4>1048636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_Toc159512552</vt:lpwstr>
      </vt:variant>
      <vt:variant>
        <vt:i4>1048636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_Toc159512551</vt:lpwstr>
      </vt:variant>
      <vt:variant>
        <vt:i4>1048636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_Toc159512550</vt:lpwstr>
      </vt:variant>
      <vt:variant>
        <vt:i4>1114172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_Toc159512549</vt:lpwstr>
      </vt:variant>
      <vt:variant>
        <vt:i4>1114172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_Toc159512548</vt:lpwstr>
      </vt:variant>
      <vt:variant>
        <vt:i4>1114172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_Toc159512547</vt:lpwstr>
      </vt:variant>
      <vt:variant>
        <vt:i4>1114172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_Toc159512546</vt:lpwstr>
      </vt:variant>
      <vt:variant>
        <vt:i4>1114172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_Toc159512545</vt:lpwstr>
      </vt:variant>
      <vt:variant>
        <vt:i4>1114172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_Toc159512544</vt:lpwstr>
      </vt:variant>
      <vt:variant>
        <vt:i4>1114172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_Toc159512543</vt:lpwstr>
      </vt:variant>
      <vt:variant>
        <vt:i4>1114172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_Toc159512542</vt:lpwstr>
      </vt:variant>
      <vt:variant>
        <vt:i4>1114172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_Toc159512541</vt:lpwstr>
      </vt:variant>
      <vt:variant>
        <vt:i4>1114172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_Toc159512540</vt:lpwstr>
      </vt:variant>
      <vt:variant>
        <vt:i4>1441852</vt:i4>
      </vt:variant>
      <vt:variant>
        <vt:i4>347</vt:i4>
      </vt:variant>
      <vt:variant>
        <vt:i4>0</vt:i4>
      </vt:variant>
      <vt:variant>
        <vt:i4>5</vt:i4>
      </vt:variant>
      <vt:variant>
        <vt:lpwstr/>
      </vt:variant>
      <vt:variant>
        <vt:lpwstr>_Toc159512539</vt:lpwstr>
      </vt:variant>
      <vt:variant>
        <vt:i4>1441852</vt:i4>
      </vt:variant>
      <vt:variant>
        <vt:i4>341</vt:i4>
      </vt:variant>
      <vt:variant>
        <vt:i4>0</vt:i4>
      </vt:variant>
      <vt:variant>
        <vt:i4>5</vt:i4>
      </vt:variant>
      <vt:variant>
        <vt:lpwstr/>
      </vt:variant>
      <vt:variant>
        <vt:lpwstr>_Toc159512538</vt:lpwstr>
      </vt:variant>
      <vt:variant>
        <vt:i4>1441852</vt:i4>
      </vt:variant>
      <vt:variant>
        <vt:i4>335</vt:i4>
      </vt:variant>
      <vt:variant>
        <vt:i4>0</vt:i4>
      </vt:variant>
      <vt:variant>
        <vt:i4>5</vt:i4>
      </vt:variant>
      <vt:variant>
        <vt:lpwstr/>
      </vt:variant>
      <vt:variant>
        <vt:lpwstr>_Toc159512537</vt:lpwstr>
      </vt:variant>
      <vt:variant>
        <vt:i4>1441852</vt:i4>
      </vt:variant>
      <vt:variant>
        <vt:i4>329</vt:i4>
      </vt:variant>
      <vt:variant>
        <vt:i4>0</vt:i4>
      </vt:variant>
      <vt:variant>
        <vt:i4>5</vt:i4>
      </vt:variant>
      <vt:variant>
        <vt:lpwstr/>
      </vt:variant>
      <vt:variant>
        <vt:lpwstr>_Toc159512536</vt:lpwstr>
      </vt:variant>
      <vt:variant>
        <vt:i4>1441852</vt:i4>
      </vt:variant>
      <vt:variant>
        <vt:i4>323</vt:i4>
      </vt:variant>
      <vt:variant>
        <vt:i4>0</vt:i4>
      </vt:variant>
      <vt:variant>
        <vt:i4>5</vt:i4>
      </vt:variant>
      <vt:variant>
        <vt:lpwstr/>
      </vt:variant>
      <vt:variant>
        <vt:lpwstr>_Toc159512535</vt:lpwstr>
      </vt:variant>
      <vt:variant>
        <vt:i4>1441852</vt:i4>
      </vt:variant>
      <vt:variant>
        <vt:i4>317</vt:i4>
      </vt:variant>
      <vt:variant>
        <vt:i4>0</vt:i4>
      </vt:variant>
      <vt:variant>
        <vt:i4>5</vt:i4>
      </vt:variant>
      <vt:variant>
        <vt:lpwstr/>
      </vt:variant>
      <vt:variant>
        <vt:lpwstr>_Toc159512534</vt:lpwstr>
      </vt:variant>
      <vt:variant>
        <vt:i4>1441852</vt:i4>
      </vt:variant>
      <vt:variant>
        <vt:i4>311</vt:i4>
      </vt:variant>
      <vt:variant>
        <vt:i4>0</vt:i4>
      </vt:variant>
      <vt:variant>
        <vt:i4>5</vt:i4>
      </vt:variant>
      <vt:variant>
        <vt:lpwstr/>
      </vt:variant>
      <vt:variant>
        <vt:lpwstr>_Toc159512533</vt:lpwstr>
      </vt:variant>
      <vt:variant>
        <vt:i4>1441852</vt:i4>
      </vt:variant>
      <vt:variant>
        <vt:i4>305</vt:i4>
      </vt:variant>
      <vt:variant>
        <vt:i4>0</vt:i4>
      </vt:variant>
      <vt:variant>
        <vt:i4>5</vt:i4>
      </vt:variant>
      <vt:variant>
        <vt:lpwstr/>
      </vt:variant>
      <vt:variant>
        <vt:lpwstr>_Toc159512532</vt:lpwstr>
      </vt:variant>
      <vt:variant>
        <vt:i4>1441852</vt:i4>
      </vt:variant>
      <vt:variant>
        <vt:i4>299</vt:i4>
      </vt:variant>
      <vt:variant>
        <vt:i4>0</vt:i4>
      </vt:variant>
      <vt:variant>
        <vt:i4>5</vt:i4>
      </vt:variant>
      <vt:variant>
        <vt:lpwstr/>
      </vt:variant>
      <vt:variant>
        <vt:lpwstr>_Toc159512531</vt:lpwstr>
      </vt:variant>
      <vt:variant>
        <vt:i4>1441852</vt:i4>
      </vt:variant>
      <vt:variant>
        <vt:i4>293</vt:i4>
      </vt:variant>
      <vt:variant>
        <vt:i4>0</vt:i4>
      </vt:variant>
      <vt:variant>
        <vt:i4>5</vt:i4>
      </vt:variant>
      <vt:variant>
        <vt:lpwstr/>
      </vt:variant>
      <vt:variant>
        <vt:lpwstr>_Toc159512530</vt:lpwstr>
      </vt:variant>
      <vt:variant>
        <vt:i4>1507388</vt:i4>
      </vt:variant>
      <vt:variant>
        <vt:i4>287</vt:i4>
      </vt:variant>
      <vt:variant>
        <vt:i4>0</vt:i4>
      </vt:variant>
      <vt:variant>
        <vt:i4>5</vt:i4>
      </vt:variant>
      <vt:variant>
        <vt:lpwstr/>
      </vt:variant>
      <vt:variant>
        <vt:lpwstr>_Toc159512529</vt:lpwstr>
      </vt:variant>
      <vt:variant>
        <vt:i4>1507388</vt:i4>
      </vt:variant>
      <vt:variant>
        <vt:i4>281</vt:i4>
      </vt:variant>
      <vt:variant>
        <vt:i4>0</vt:i4>
      </vt:variant>
      <vt:variant>
        <vt:i4>5</vt:i4>
      </vt:variant>
      <vt:variant>
        <vt:lpwstr/>
      </vt:variant>
      <vt:variant>
        <vt:lpwstr>_Toc159512528</vt:lpwstr>
      </vt:variant>
      <vt:variant>
        <vt:i4>1507388</vt:i4>
      </vt:variant>
      <vt:variant>
        <vt:i4>275</vt:i4>
      </vt:variant>
      <vt:variant>
        <vt:i4>0</vt:i4>
      </vt:variant>
      <vt:variant>
        <vt:i4>5</vt:i4>
      </vt:variant>
      <vt:variant>
        <vt:lpwstr/>
      </vt:variant>
      <vt:variant>
        <vt:lpwstr>_Toc159512527</vt:lpwstr>
      </vt:variant>
      <vt:variant>
        <vt:i4>1507388</vt:i4>
      </vt:variant>
      <vt:variant>
        <vt:i4>269</vt:i4>
      </vt:variant>
      <vt:variant>
        <vt:i4>0</vt:i4>
      </vt:variant>
      <vt:variant>
        <vt:i4>5</vt:i4>
      </vt:variant>
      <vt:variant>
        <vt:lpwstr/>
      </vt:variant>
      <vt:variant>
        <vt:lpwstr>_Toc159512526</vt:lpwstr>
      </vt:variant>
      <vt:variant>
        <vt:i4>1507388</vt:i4>
      </vt:variant>
      <vt:variant>
        <vt:i4>263</vt:i4>
      </vt:variant>
      <vt:variant>
        <vt:i4>0</vt:i4>
      </vt:variant>
      <vt:variant>
        <vt:i4>5</vt:i4>
      </vt:variant>
      <vt:variant>
        <vt:lpwstr/>
      </vt:variant>
      <vt:variant>
        <vt:lpwstr>_Toc159512525</vt:lpwstr>
      </vt:variant>
      <vt:variant>
        <vt:i4>1507388</vt:i4>
      </vt:variant>
      <vt:variant>
        <vt:i4>257</vt:i4>
      </vt:variant>
      <vt:variant>
        <vt:i4>0</vt:i4>
      </vt:variant>
      <vt:variant>
        <vt:i4>5</vt:i4>
      </vt:variant>
      <vt:variant>
        <vt:lpwstr/>
      </vt:variant>
      <vt:variant>
        <vt:lpwstr>_Toc159512524</vt:lpwstr>
      </vt:variant>
      <vt:variant>
        <vt:i4>1507388</vt:i4>
      </vt:variant>
      <vt:variant>
        <vt:i4>251</vt:i4>
      </vt:variant>
      <vt:variant>
        <vt:i4>0</vt:i4>
      </vt:variant>
      <vt:variant>
        <vt:i4>5</vt:i4>
      </vt:variant>
      <vt:variant>
        <vt:lpwstr/>
      </vt:variant>
      <vt:variant>
        <vt:lpwstr>_Toc159512523</vt:lpwstr>
      </vt:variant>
      <vt:variant>
        <vt:i4>1507388</vt:i4>
      </vt:variant>
      <vt:variant>
        <vt:i4>245</vt:i4>
      </vt:variant>
      <vt:variant>
        <vt:i4>0</vt:i4>
      </vt:variant>
      <vt:variant>
        <vt:i4>5</vt:i4>
      </vt:variant>
      <vt:variant>
        <vt:lpwstr/>
      </vt:variant>
      <vt:variant>
        <vt:lpwstr>_Toc159512522</vt:lpwstr>
      </vt:variant>
      <vt:variant>
        <vt:i4>1507388</vt:i4>
      </vt:variant>
      <vt:variant>
        <vt:i4>239</vt:i4>
      </vt:variant>
      <vt:variant>
        <vt:i4>0</vt:i4>
      </vt:variant>
      <vt:variant>
        <vt:i4>5</vt:i4>
      </vt:variant>
      <vt:variant>
        <vt:lpwstr/>
      </vt:variant>
      <vt:variant>
        <vt:lpwstr>_Toc159512521</vt:lpwstr>
      </vt:variant>
      <vt:variant>
        <vt:i4>1507388</vt:i4>
      </vt:variant>
      <vt:variant>
        <vt:i4>233</vt:i4>
      </vt:variant>
      <vt:variant>
        <vt:i4>0</vt:i4>
      </vt:variant>
      <vt:variant>
        <vt:i4>5</vt:i4>
      </vt:variant>
      <vt:variant>
        <vt:lpwstr/>
      </vt:variant>
      <vt:variant>
        <vt:lpwstr>_Toc159512520</vt:lpwstr>
      </vt:variant>
      <vt:variant>
        <vt:i4>1048632</vt:i4>
      </vt:variant>
      <vt:variant>
        <vt:i4>227</vt:i4>
      </vt:variant>
      <vt:variant>
        <vt:i4>0</vt:i4>
      </vt:variant>
      <vt:variant>
        <vt:i4>5</vt:i4>
      </vt:variant>
      <vt:variant>
        <vt:lpwstr/>
      </vt:variant>
      <vt:variant>
        <vt:lpwstr>_Toc159512151</vt:lpwstr>
      </vt:variant>
      <vt:variant>
        <vt:i4>1048632</vt:i4>
      </vt:variant>
      <vt:variant>
        <vt:i4>221</vt:i4>
      </vt:variant>
      <vt:variant>
        <vt:i4>0</vt:i4>
      </vt:variant>
      <vt:variant>
        <vt:i4>5</vt:i4>
      </vt:variant>
      <vt:variant>
        <vt:lpwstr/>
      </vt:variant>
      <vt:variant>
        <vt:lpwstr>_Toc159512150</vt:lpwstr>
      </vt:variant>
      <vt:variant>
        <vt:i4>1114168</vt:i4>
      </vt:variant>
      <vt:variant>
        <vt:i4>215</vt:i4>
      </vt:variant>
      <vt:variant>
        <vt:i4>0</vt:i4>
      </vt:variant>
      <vt:variant>
        <vt:i4>5</vt:i4>
      </vt:variant>
      <vt:variant>
        <vt:lpwstr/>
      </vt:variant>
      <vt:variant>
        <vt:lpwstr>_Toc159512149</vt:lpwstr>
      </vt:variant>
      <vt:variant>
        <vt:i4>1114168</vt:i4>
      </vt:variant>
      <vt:variant>
        <vt:i4>209</vt:i4>
      </vt:variant>
      <vt:variant>
        <vt:i4>0</vt:i4>
      </vt:variant>
      <vt:variant>
        <vt:i4>5</vt:i4>
      </vt:variant>
      <vt:variant>
        <vt:lpwstr/>
      </vt:variant>
      <vt:variant>
        <vt:lpwstr>_Toc159512148</vt:lpwstr>
      </vt:variant>
      <vt:variant>
        <vt:i4>1114168</vt:i4>
      </vt:variant>
      <vt:variant>
        <vt:i4>203</vt:i4>
      </vt:variant>
      <vt:variant>
        <vt:i4>0</vt:i4>
      </vt:variant>
      <vt:variant>
        <vt:i4>5</vt:i4>
      </vt:variant>
      <vt:variant>
        <vt:lpwstr/>
      </vt:variant>
      <vt:variant>
        <vt:lpwstr>_Toc159512147</vt:lpwstr>
      </vt:variant>
      <vt:variant>
        <vt:i4>1114168</vt:i4>
      </vt:variant>
      <vt:variant>
        <vt:i4>197</vt:i4>
      </vt:variant>
      <vt:variant>
        <vt:i4>0</vt:i4>
      </vt:variant>
      <vt:variant>
        <vt:i4>5</vt:i4>
      </vt:variant>
      <vt:variant>
        <vt:lpwstr/>
      </vt:variant>
      <vt:variant>
        <vt:lpwstr>_Toc159512146</vt:lpwstr>
      </vt:variant>
      <vt:variant>
        <vt:i4>1114168</vt:i4>
      </vt:variant>
      <vt:variant>
        <vt:i4>191</vt:i4>
      </vt:variant>
      <vt:variant>
        <vt:i4>0</vt:i4>
      </vt:variant>
      <vt:variant>
        <vt:i4>5</vt:i4>
      </vt:variant>
      <vt:variant>
        <vt:lpwstr/>
      </vt:variant>
      <vt:variant>
        <vt:lpwstr>_Toc159512145</vt:lpwstr>
      </vt:variant>
      <vt:variant>
        <vt:i4>1114168</vt:i4>
      </vt:variant>
      <vt:variant>
        <vt:i4>185</vt:i4>
      </vt:variant>
      <vt:variant>
        <vt:i4>0</vt:i4>
      </vt:variant>
      <vt:variant>
        <vt:i4>5</vt:i4>
      </vt:variant>
      <vt:variant>
        <vt:lpwstr/>
      </vt:variant>
      <vt:variant>
        <vt:lpwstr>_Toc159512144</vt:lpwstr>
      </vt:variant>
      <vt:variant>
        <vt:i4>1114168</vt:i4>
      </vt:variant>
      <vt:variant>
        <vt:i4>179</vt:i4>
      </vt:variant>
      <vt:variant>
        <vt:i4>0</vt:i4>
      </vt:variant>
      <vt:variant>
        <vt:i4>5</vt:i4>
      </vt:variant>
      <vt:variant>
        <vt:lpwstr/>
      </vt:variant>
      <vt:variant>
        <vt:lpwstr>_Toc159512143</vt:lpwstr>
      </vt:variant>
      <vt:variant>
        <vt:i4>1114168</vt:i4>
      </vt:variant>
      <vt:variant>
        <vt:i4>173</vt:i4>
      </vt:variant>
      <vt:variant>
        <vt:i4>0</vt:i4>
      </vt:variant>
      <vt:variant>
        <vt:i4>5</vt:i4>
      </vt:variant>
      <vt:variant>
        <vt:lpwstr/>
      </vt:variant>
      <vt:variant>
        <vt:lpwstr>_Toc159512142</vt:lpwstr>
      </vt:variant>
      <vt:variant>
        <vt:i4>1114168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_Toc159512141</vt:lpwstr>
      </vt:variant>
      <vt:variant>
        <vt:i4>1114168</vt:i4>
      </vt:variant>
      <vt:variant>
        <vt:i4>161</vt:i4>
      </vt:variant>
      <vt:variant>
        <vt:i4>0</vt:i4>
      </vt:variant>
      <vt:variant>
        <vt:i4>5</vt:i4>
      </vt:variant>
      <vt:variant>
        <vt:lpwstr/>
      </vt:variant>
      <vt:variant>
        <vt:lpwstr>_Toc159512140</vt:lpwstr>
      </vt:variant>
      <vt:variant>
        <vt:i4>1441848</vt:i4>
      </vt:variant>
      <vt:variant>
        <vt:i4>155</vt:i4>
      </vt:variant>
      <vt:variant>
        <vt:i4>0</vt:i4>
      </vt:variant>
      <vt:variant>
        <vt:i4>5</vt:i4>
      </vt:variant>
      <vt:variant>
        <vt:lpwstr/>
      </vt:variant>
      <vt:variant>
        <vt:lpwstr>_Toc159512139</vt:lpwstr>
      </vt:variant>
      <vt:variant>
        <vt:i4>1441848</vt:i4>
      </vt:variant>
      <vt:variant>
        <vt:i4>149</vt:i4>
      </vt:variant>
      <vt:variant>
        <vt:i4>0</vt:i4>
      </vt:variant>
      <vt:variant>
        <vt:i4>5</vt:i4>
      </vt:variant>
      <vt:variant>
        <vt:lpwstr/>
      </vt:variant>
      <vt:variant>
        <vt:lpwstr>_Toc159512138</vt:lpwstr>
      </vt:variant>
      <vt:variant>
        <vt:i4>1441848</vt:i4>
      </vt:variant>
      <vt:variant>
        <vt:i4>143</vt:i4>
      </vt:variant>
      <vt:variant>
        <vt:i4>0</vt:i4>
      </vt:variant>
      <vt:variant>
        <vt:i4>5</vt:i4>
      </vt:variant>
      <vt:variant>
        <vt:lpwstr/>
      </vt:variant>
      <vt:variant>
        <vt:lpwstr>_Toc159512137</vt:lpwstr>
      </vt:variant>
      <vt:variant>
        <vt:i4>1441848</vt:i4>
      </vt:variant>
      <vt:variant>
        <vt:i4>137</vt:i4>
      </vt:variant>
      <vt:variant>
        <vt:i4>0</vt:i4>
      </vt:variant>
      <vt:variant>
        <vt:i4>5</vt:i4>
      </vt:variant>
      <vt:variant>
        <vt:lpwstr/>
      </vt:variant>
      <vt:variant>
        <vt:lpwstr>_Toc159512136</vt:lpwstr>
      </vt:variant>
      <vt:variant>
        <vt:i4>1441848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_Toc159512135</vt:lpwstr>
      </vt:variant>
      <vt:variant>
        <vt:i4>1441848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_Toc159512134</vt:lpwstr>
      </vt:variant>
      <vt:variant>
        <vt:i4>1441848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_Toc159512133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Valsts informācijas sistēmu savietotāja (VISS) un Vienotā valsts un pašvaldību pakalpojumu portāla latvija.gov.lv pilnveidošana un uzturēšana</dc:title>
  <dc:subject>Latvija.gov.lv portāls</dc:subject>
  <dc:creator>A.Zariņa</dc:creator>
  <cp:keywords/>
  <dc:description/>
  <cp:lastModifiedBy>Aleksandrs Bondarčuks</cp:lastModifiedBy>
  <cp:revision>36</cp:revision>
  <cp:lastPrinted>2020-04-08T17:17:00Z</cp:lastPrinted>
  <dcterms:created xsi:type="dcterms:W3CDTF">2024-04-02T05:40:00Z</dcterms:created>
  <dcterms:modified xsi:type="dcterms:W3CDTF">2024-04-16T07:58:00Z</dcterms:modified>
  <cp:category>Dizaina vadlīnijas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ate">
    <vt:lpwstr>05.04.2024.</vt:lpwstr>
  </property>
  <property fmtid="{D5CDD505-2E9C-101B-9397-08002B2CF9AE}" pid="3" name="_Version">
    <vt:lpwstr>1.18</vt:lpwstr>
  </property>
  <property fmtid="{D5CDD505-2E9C-101B-9397-08002B2CF9AE}" pid="4" name="_SubjectID">
    <vt:lpwstr>LVP</vt:lpwstr>
  </property>
  <property fmtid="{D5CDD505-2E9C-101B-9397-08002B2CF9AE}" pid="5" name="_ProjectID">
    <vt:lpwstr>VISS_2016</vt:lpwstr>
  </property>
  <property fmtid="{D5CDD505-2E9C-101B-9397-08002B2CF9AE}" pid="6" name="_CustomerTitle">
    <vt:lpwstr>Valsts reģionālās attīstības aģentūra</vt:lpwstr>
  </property>
  <property fmtid="{D5CDD505-2E9C-101B-9397-08002B2CF9AE}" pid="7" name="_ContractNumber">
    <vt:lpwstr>13_7_19_297</vt:lpwstr>
  </property>
  <property fmtid="{D5CDD505-2E9C-101B-9397-08002B2CF9AE}" pid="8" name="_CategoryID">
    <vt:lpwstr>DV</vt:lpwstr>
  </property>
  <property fmtid="{D5CDD505-2E9C-101B-9397-08002B2CF9AE}" pid="9" name="_ContractorID">
    <vt:lpwstr>ABC</vt:lpwstr>
  </property>
  <property fmtid="{D5CDD505-2E9C-101B-9397-08002B2CF9AE}" pid="10" name="_Number">
    <vt:lpwstr>Kārtas numurs</vt:lpwstr>
  </property>
  <property fmtid="{D5CDD505-2E9C-101B-9397-08002B2CF9AE}" pid="11" name="_CustomerID">
    <vt:lpwstr>VRAA</vt:lpwstr>
  </property>
  <property fmtid="{D5CDD505-2E9C-101B-9397-08002B2CF9AE}" pid="12" name="ContentTypeId">
    <vt:lpwstr>0x010100BFAD25A2AB4F0C4FBE9D93A449EE9370</vt:lpwstr>
  </property>
  <property fmtid="{D5CDD505-2E9C-101B-9397-08002B2CF9AE}" pid="13" name="MediaServiceImageTags">
    <vt:lpwstr/>
  </property>
</Properties>
</file>