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F041D" w14:textId="61313C8F" w:rsidR="00883144" w:rsidRDefault="009F7E7F" w:rsidP="00883144">
      <w:pPr>
        <w:pStyle w:val="Title-klients"/>
      </w:pPr>
      <w:r>
        <w:fldChar w:fldCharType="begin"/>
      </w:r>
      <w:r>
        <w:instrText xml:space="preserve"> DOCPROPERTY  _CustomerTitle  \* MERGEFORMAT </w:instrText>
      </w:r>
      <w:r>
        <w:fldChar w:fldCharType="separate"/>
      </w:r>
      <w:r w:rsidR="0082542A">
        <w:t>Valsts reģionālās attīstības aģentūra</w:t>
      </w:r>
      <w:r>
        <w:fldChar w:fldCharType="end"/>
      </w:r>
    </w:p>
    <w:p w14:paraId="4B9F0422" w14:textId="7AEBF4BD" w:rsidR="00294D3E" w:rsidRDefault="00F934E2" w:rsidP="0047123C">
      <w:pPr>
        <w:pStyle w:val="Titlearatstarpi"/>
        <w:spacing w:before="3800"/>
      </w:pPr>
      <w:r>
        <w:fldChar w:fldCharType="begin"/>
      </w:r>
      <w:r>
        <w:instrText xml:space="preserve"> DOCPROPERTY  Title  \* MERGEFORMAT </w:instrText>
      </w:r>
      <w:r>
        <w:fldChar w:fldCharType="separate"/>
      </w:r>
      <w:r w:rsidR="0082542A">
        <w:t>Valsts informācijas sistēmu savietotāja (VISS) un Vienotā valsts un pašvaldību pakalpojumu portāla www.latvija.lv pilnveidošana un uzturēšana</w:t>
      </w:r>
      <w:r>
        <w:fldChar w:fldCharType="end"/>
      </w:r>
    </w:p>
    <w:p w14:paraId="7D33B78D" w14:textId="5F38FD38" w:rsidR="00E4238F" w:rsidRPr="007E67D2" w:rsidRDefault="00F934E2" w:rsidP="00E4238F">
      <w:pPr>
        <w:pStyle w:val="Titleapakprojekta"/>
      </w:pPr>
      <w:r>
        <w:fldChar w:fldCharType="begin"/>
      </w:r>
      <w:r>
        <w:instrText xml:space="preserve"> DOCPROPERTY  Subject  \* MERGEFORMAT </w:instrText>
      </w:r>
      <w:r>
        <w:fldChar w:fldCharType="separate"/>
      </w:r>
      <w:r w:rsidR="0082542A">
        <w:t>E-formu risinājuma īstenošana e-adresē</w:t>
      </w:r>
      <w:r>
        <w:fldChar w:fldCharType="end"/>
      </w:r>
    </w:p>
    <w:p w14:paraId="4C88324E" w14:textId="06CD4D5E" w:rsidR="00E4238F" w:rsidRDefault="00D27F86" w:rsidP="00883144">
      <w:pPr>
        <w:pStyle w:val="Titledokumentakods"/>
        <w:rPr>
          <w:b w:val="0"/>
          <w:sz w:val="36"/>
        </w:rPr>
      </w:pPr>
      <w:r>
        <w:rPr>
          <w:b w:val="0"/>
          <w:sz w:val="36"/>
        </w:rPr>
        <w:t>E-formu veidošanas ceļvedis</w:t>
      </w:r>
    </w:p>
    <w:p w14:paraId="4B9F0426" w14:textId="761BD256" w:rsidR="00883144" w:rsidRPr="00E4238F" w:rsidRDefault="00F934E2" w:rsidP="00883144">
      <w:pPr>
        <w:pStyle w:val="Titledokumentakods"/>
      </w:pPr>
      <w:r>
        <w:fldChar w:fldCharType="begin"/>
      </w:r>
      <w:r>
        <w:instrText xml:space="preserve"> DOCPROPERTY  _CustomerID  \* MERGEFORMAT </w:instrText>
      </w:r>
      <w:r>
        <w:fldChar w:fldCharType="separate"/>
      </w:r>
      <w:r w:rsidR="0082542A">
        <w:t>VRAA</w:t>
      </w:r>
      <w:r>
        <w:fldChar w:fldCharType="end"/>
      </w:r>
      <w:r w:rsidR="00B91FCD" w:rsidRPr="00E4238F">
        <w:t>-</w:t>
      </w:r>
      <w:r>
        <w:fldChar w:fldCharType="begin"/>
      </w:r>
      <w:r>
        <w:instrText xml:space="preserve"> DOCPROPERTY  _ContractNumber  \* MERGEFORMAT </w:instrText>
      </w:r>
      <w:r>
        <w:fldChar w:fldCharType="separate"/>
      </w:r>
      <w:r w:rsidR="0082542A">
        <w:t>13_7_17_41</w:t>
      </w:r>
      <w:r>
        <w:fldChar w:fldCharType="end"/>
      </w:r>
      <w:r w:rsidR="00B91FCD" w:rsidRPr="00E4238F">
        <w:t>-</w:t>
      </w:r>
      <w:r>
        <w:fldChar w:fldCharType="begin"/>
      </w:r>
      <w:r>
        <w:instrText xml:space="preserve"> DOCPROPERTY  _ProjectID  \* MERGEFORMAT </w:instrText>
      </w:r>
      <w:r>
        <w:fldChar w:fldCharType="separate"/>
      </w:r>
      <w:r w:rsidR="0082542A">
        <w:t>VISS_2016</w:t>
      </w:r>
      <w:r>
        <w:fldChar w:fldCharType="end"/>
      </w:r>
      <w:r w:rsidR="00B91FCD" w:rsidRPr="00E4238F">
        <w:t>-</w:t>
      </w:r>
      <w:r>
        <w:fldChar w:fldCharType="begin"/>
      </w:r>
      <w:r>
        <w:instrText xml:space="preserve"> DOCPROPERTY  _SubjectID  \* MERGEFORMAT </w:instrText>
      </w:r>
      <w:r>
        <w:fldChar w:fldCharType="separate"/>
      </w:r>
      <w:r w:rsidR="0082542A">
        <w:t>VISS.EFORMS</w:t>
      </w:r>
      <w:r>
        <w:fldChar w:fldCharType="end"/>
      </w:r>
      <w:r w:rsidR="00E4238F" w:rsidRPr="00E4238F">
        <w:t xml:space="preserve"> </w:t>
      </w:r>
      <w:r w:rsidR="00B91FCD" w:rsidRPr="00E4238F">
        <w:t>-</w:t>
      </w:r>
      <w:r w:rsidR="00E4238F" w:rsidRPr="00E4238F">
        <w:t xml:space="preserve">EFVC </w:t>
      </w:r>
    </w:p>
    <w:p w14:paraId="705F8CE1" w14:textId="1BAB28D6" w:rsidR="00D27F86" w:rsidRPr="007E67D2" w:rsidRDefault="00F934E2" w:rsidP="00D27F86">
      <w:pPr>
        <w:pStyle w:val="Titledatumsversija"/>
      </w:pPr>
      <w:r>
        <w:fldChar w:fldCharType="begin"/>
      </w:r>
      <w:r>
        <w:instrText xml:space="preserve"> DOCPROPERTY  _Date  \* MERGEFORMAT </w:instrText>
      </w:r>
      <w:r>
        <w:fldChar w:fldCharType="separate"/>
      </w:r>
      <w:r w:rsidR="009F7E7F">
        <w:t>16.04.2021.</w:t>
      </w:r>
      <w:r>
        <w:fldChar w:fldCharType="end"/>
      </w:r>
      <w:r w:rsidR="00D27F86" w:rsidRPr="007E67D2">
        <w:t xml:space="preserve"> versija</w:t>
      </w:r>
      <w:r w:rsidR="00D27F86" w:rsidRPr="000A4B9F">
        <w:t xml:space="preserve"> </w:t>
      </w:r>
      <w:r>
        <w:fldChar w:fldCharType="begin"/>
      </w:r>
      <w:r>
        <w:instrText xml:space="preserve"> DOCPROPERTY  _Version  \* MERGEFORMAT </w:instrText>
      </w:r>
      <w:r>
        <w:fldChar w:fldCharType="separate"/>
      </w:r>
      <w:r w:rsidR="009F7E7F">
        <w:t>1.06</w:t>
      </w:r>
      <w:r>
        <w:fldChar w:fldCharType="end"/>
      </w:r>
    </w:p>
    <w:p w14:paraId="4B7CE090" w14:textId="1CBF752D" w:rsidR="005D64D1" w:rsidRDefault="005D64D1" w:rsidP="00083961">
      <w:pPr>
        <w:pStyle w:val="Vieta"/>
      </w:pPr>
    </w:p>
    <w:p w14:paraId="77FEEFD3" w14:textId="765ED502" w:rsidR="006A6490" w:rsidRDefault="006A6490" w:rsidP="00083961">
      <w:pPr>
        <w:pStyle w:val="Vieta"/>
      </w:pPr>
    </w:p>
    <w:p w14:paraId="2F1EAAC9" w14:textId="3BEBA5E0" w:rsidR="006A6490" w:rsidRDefault="006A6490" w:rsidP="00083961">
      <w:pPr>
        <w:pStyle w:val="Vieta"/>
      </w:pPr>
    </w:p>
    <w:p w14:paraId="5A4766A1" w14:textId="75EFA272" w:rsidR="006A6490" w:rsidRDefault="006A6490" w:rsidP="00083961">
      <w:pPr>
        <w:pStyle w:val="Vieta"/>
      </w:pPr>
    </w:p>
    <w:p w14:paraId="0537E368" w14:textId="77777777" w:rsidR="006A6490" w:rsidRDefault="006A6490" w:rsidP="00083961">
      <w:pPr>
        <w:pStyle w:val="Vieta"/>
      </w:pPr>
    </w:p>
    <w:p w14:paraId="0A903210" w14:textId="20471D2B" w:rsidR="005D64D1" w:rsidRDefault="005D64D1" w:rsidP="00083961">
      <w:pPr>
        <w:pStyle w:val="Vieta"/>
      </w:pPr>
      <w:r>
        <w:rPr>
          <w:noProof/>
          <w:lang w:eastAsia="lv-LV"/>
        </w:rPr>
        <w:drawing>
          <wp:inline distT="0" distB="0" distL="0" distR="0" wp14:anchorId="6336C985" wp14:editId="47DDD76C">
            <wp:extent cx="1208598" cy="774015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572" cy="77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0428" w14:textId="4B623953" w:rsidR="000E3167" w:rsidRDefault="00083961" w:rsidP="00083961">
      <w:pPr>
        <w:pStyle w:val="Vieta"/>
      </w:pPr>
      <w:r w:rsidRPr="00083961">
        <w:t>Rīgā</w:t>
      </w:r>
      <w:r w:rsidRPr="00AB0778">
        <w:t xml:space="preserve"> </w:t>
      </w:r>
      <w:r w:rsidR="001B2F72">
        <w:t>202</w:t>
      </w:r>
      <w:r w:rsidR="001C203D">
        <w:t>1</w:t>
      </w:r>
    </w:p>
    <w:p w14:paraId="4B9F0430" w14:textId="77777777" w:rsidR="002916C2" w:rsidRPr="002916C2" w:rsidRDefault="002916C2" w:rsidP="002916C2">
      <w:pPr>
        <w:sectPr w:rsidR="002916C2" w:rsidRPr="002916C2" w:rsidSect="00066E1C">
          <w:headerReference w:type="default" r:id="rId12"/>
          <w:footerReference w:type="default" r:id="rId13"/>
          <w:type w:val="continuous"/>
          <w:pgSz w:w="11906" w:h="16838" w:code="9"/>
          <w:pgMar w:top="357" w:right="567" w:bottom="539" w:left="720" w:header="340" w:footer="170" w:gutter="0"/>
          <w:cols w:space="708"/>
          <w:titlePg/>
          <w:docGrid w:linePitch="360"/>
        </w:sectPr>
      </w:pPr>
    </w:p>
    <w:p w14:paraId="0BBD4758" w14:textId="77777777" w:rsidR="004D33F4" w:rsidRPr="00940CB6" w:rsidRDefault="004D33F4" w:rsidP="004D33F4">
      <w:pPr>
        <w:pStyle w:val="Titleapakprojekta"/>
        <w:tabs>
          <w:tab w:val="left" w:pos="2160"/>
          <w:tab w:val="center" w:pos="4819"/>
        </w:tabs>
        <w:ind w:right="566"/>
        <w:jc w:val="left"/>
        <w:rPr>
          <w:highlight w:val="red"/>
        </w:rPr>
      </w:pPr>
      <w:r>
        <w:lastRenderedPageBreak/>
        <w:tab/>
      </w:r>
      <w:r>
        <w:tab/>
      </w:r>
      <w:r w:rsidRPr="00E4238F">
        <w:t>Dokumenta identifikācija</w:t>
      </w:r>
    </w:p>
    <w:tbl>
      <w:tblPr>
        <w:tblW w:w="0" w:type="auto"/>
        <w:tblBorders>
          <w:top w:val="single" w:sz="12" w:space="0" w:color="auto"/>
          <w:bottom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7"/>
        <w:gridCol w:w="6725"/>
      </w:tblGrid>
      <w:tr w:rsidR="00D27F86" w:rsidRPr="00940CB6" w14:paraId="57437EC7" w14:textId="77777777" w:rsidTr="004D33F4">
        <w:trPr>
          <w:trHeight w:val="838"/>
        </w:trPr>
        <w:tc>
          <w:tcPr>
            <w:tcW w:w="2347" w:type="dxa"/>
          </w:tcPr>
          <w:p w14:paraId="7766A4A0" w14:textId="77777777" w:rsidR="00D27F86" w:rsidRPr="00E4238F" w:rsidRDefault="00D27F86" w:rsidP="00D27F86">
            <w:pPr>
              <w:pStyle w:val="Bold"/>
            </w:pPr>
            <w:r w:rsidRPr="00E4238F">
              <w:t>Dokumenta ID:</w:t>
            </w:r>
          </w:p>
        </w:tc>
        <w:tc>
          <w:tcPr>
            <w:tcW w:w="6725" w:type="dxa"/>
          </w:tcPr>
          <w:p w14:paraId="37C68E07" w14:textId="219C9E75" w:rsidR="00D27F86" w:rsidRPr="00E4238F" w:rsidRDefault="00D27F86" w:rsidP="00D27F86">
            <w:pPr>
              <w:pStyle w:val="Tablebody"/>
            </w:pPr>
            <w:r w:rsidRPr="000A4B9F">
              <w:fldChar w:fldCharType="begin"/>
            </w:r>
            <w:r w:rsidRPr="00D476D3">
              <w:instrText xml:space="preserve"> DOCPROPERTY  _CustomerID  \* MERGEFORMAT </w:instrText>
            </w:r>
            <w:r w:rsidRPr="000A4B9F">
              <w:fldChar w:fldCharType="separate"/>
            </w:r>
            <w:r w:rsidR="0082542A">
              <w:t>VRAA</w:t>
            </w:r>
            <w:r w:rsidRPr="000A4B9F">
              <w:fldChar w:fldCharType="end"/>
            </w:r>
            <w:r w:rsidRPr="007E67D2">
              <w:t>-</w:t>
            </w:r>
            <w:r w:rsidRPr="000A4B9F">
              <w:fldChar w:fldCharType="begin"/>
            </w:r>
            <w:r w:rsidRPr="00D476D3">
              <w:instrText xml:space="preserve"> DOCPROPERTY  _ContractNumber  \* MERGEFORMAT </w:instrText>
            </w:r>
            <w:r w:rsidRPr="000A4B9F">
              <w:fldChar w:fldCharType="separate"/>
            </w:r>
            <w:r w:rsidR="0082542A">
              <w:t>13_7_17_41</w:t>
            </w:r>
            <w:r w:rsidRPr="000A4B9F">
              <w:fldChar w:fldCharType="end"/>
            </w:r>
            <w:r w:rsidRPr="007E67D2">
              <w:t>-</w:t>
            </w:r>
            <w:r w:rsidRPr="000A4B9F">
              <w:fldChar w:fldCharType="begin"/>
            </w:r>
            <w:r w:rsidRPr="00D476D3">
              <w:instrText xml:space="preserve"> DOCPROPERTY  _ProjectID  \* MERGEFORMAT </w:instrText>
            </w:r>
            <w:r w:rsidRPr="000A4B9F">
              <w:fldChar w:fldCharType="separate"/>
            </w:r>
            <w:r w:rsidR="0082542A">
              <w:t>VISS_2016</w:t>
            </w:r>
            <w:r w:rsidRPr="000A4B9F">
              <w:fldChar w:fldCharType="end"/>
            </w:r>
            <w:r w:rsidRPr="007E67D2">
              <w:t>-</w:t>
            </w:r>
            <w:r w:rsidRPr="000A4B9F">
              <w:fldChar w:fldCharType="begin"/>
            </w:r>
            <w:r w:rsidRPr="00D476D3">
              <w:instrText xml:space="preserve"> DOCPROPERTY  _SubjectID  \* MERGEFORMAT </w:instrText>
            </w:r>
            <w:r w:rsidRPr="000A4B9F">
              <w:fldChar w:fldCharType="separate"/>
            </w:r>
            <w:r w:rsidR="0082542A">
              <w:t>VISS.EFORMS</w:t>
            </w:r>
            <w:r w:rsidRPr="000A4B9F">
              <w:fldChar w:fldCharType="end"/>
            </w:r>
            <w:r w:rsidRPr="007E67D2">
              <w:t>-</w:t>
            </w:r>
            <w:r w:rsidRPr="000A4B9F">
              <w:fldChar w:fldCharType="begin"/>
            </w:r>
            <w:r w:rsidRPr="00D476D3">
              <w:instrText xml:space="preserve"> DOCPROPERTY  _CategoryID  \* MERGEFORMAT </w:instrText>
            </w:r>
            <w:r w:rsidRPr="000A4B9F">
              <w:fldChar w:fldCharType="separate"/>
            </w:r>
            <w:r w:rsidR="0082542A">
              <w:t>EFVC</w:t>
            </w:r>
            <w:r w:rsidRPr="000A4B9F">
              <w:fldChar w:fldCharType="end"/>
            </w:r>
            <w:r w:rsidRPr="007E67D2">
              <w:t>-V</w:t>
            </w:r>
            <w:r w:rsidRPr="000A4B9F">
              <w:fldChar w:fldCharType="begin"/>
            </w:r>
            <w:r w:rsidRPr="00D476D3">
              <w:instrText xml:space="preserve"> DOCPROPERTY  _Version  \* MERGEFORMAT </w:instrText>
            </w:r>
            <w:r w:rsidRPr="000A4B9F">
              <w:fldChar w:fldCharType="separate"/>
            </w:r>
            <w:r w:rsidR="009F7E7F">
              <w:t>1.06</w:t>
            </w:r>
            <w:r w:rsidRPr="000A4B9F">
              <w:fldChar w:fldCharType="end"/>
            </w:r>
            <w:r w:rsidRPr="007E67D2">
              <w:t>-</w:t>
            </w:r>
            <w:r w:rsidRPr="000A4B9F">
              <w:fldChar w:fldCharType="begin"/>
            </w:r>
            <w:r w:rsidRPr="00D476D3">
              <w:instrText xml:space="preserve"> DOCPROPERTY  _Date  \* MERGEFORMAT </w:instrText>
            </w:r>
            <w:r w:rsidRPr="000A4B9F">
              <w:fldChar w:fldCharType="separate"/>
            </w:r>
            <w:r w:rsidR="009F7E7F">
              <w:t>16.04.2021.</w:t>
            </w:r>
            <w:r w:rsidRPr="000A4B9F">
              <w:fldChar w:fldCharType="end"/>
            </w:r>
          </w:p>
        </w:tc>
      </w:tr>
      <w:tr w:rsidR="00D27F86" w:rsidRPr="00940CB6" w14:paraId="1FFBD2C3" w14:textId="77777777" w:rsidTr="004D33F4">
        <w:trPr>
          <w:trHeight w:val="2145"/>
        </w:trPr>
        <w:tc>
          <w:tcPr>
            <w:tcW w:w="2347" w:type="dxa"/>
          </w:tcPr>
          <w:p w14:paraId="53638922" w14:textId="77777777" w:rsidR="00D27F86" w:rsidRPr="00E4238F" w:rsidRDefault="00D27F86" w:rsidP="00D27F86">
            <w:pPr>
              <w:pStyle w:val="Bold"/>
            </w:pPr>
            <w:r w:rsidRPr="00E4238F">
              <w:t>Dokumenta nosaukums:</w:t>
            </w:r>
          </w:p>
        </w:tc>
        <w:tc>
          <w:tcPr>
            <w:tcW w:w="6725" w:type="dxa"/>
          </w:tcPr>
          <w:p w14:paraId="2C90CC52" w14:textId="2A07E1BE" w:rsidR="00D27F86" w:rsidRPr="00E4238F" w:rsidRDefault="00F934E2" w:rsidP="00D27F86">
            <w:pPr>
              <w:pStyle w:val="Tablebody"/>
            </w:pPr>
            <w:r>
              <w:fldChar w:fldCharType="begin"/>
            </w:r>
            <w:r>
              <w:instrText xml:space="preserve"> DOCPROPERTY  Title  \* MERGEFORMAT </w:instrText>
            </w:r>
            <w:r>
              <w:fldChar w:fldCharType="separate"/>
            </w:r>
            <w:r w:rsidR="0082542A">
              <w:t>Valsts informācijas sistēmu savietotāja (VISS) un Vienotā valsts un pašvaldību pakalpojumu portāla www.latvija.lv pilnveidošana un uzturēšana</w:t>
            </w:r>
            <w:r>
              <w:fldChar w:fldCharType="end"/>
            </w:r>
            <w:r w:rsidR="00D27F86" w:rsidRPr="00E4238F">
              <w:t>.</w:t>
            </w:r>
          </w:p>
          <w:p w14:paraId="29C14314" w14:textId="480BCC9A" w:rsidR="00D27F86" w:rsidRPr="000A4B9F" w:rsidRDefault="00D27F86" w:rsidP="00D27F86">
            <w:pPr>
              <w:pStyle w:val="Tablebody"/>
            </w:pPr>
            <w:r w:rsidRPr="000A4B9F">
              <w:fldChar w:fldCharType="begin"/>
            </w:r>
            <w:r w:rsidRPr="00D476D3">
              <w:instrText xml:space="preserve"> DOCPROPERTY  Subject  \* MERGEFORMAT </w:instrText>
            </w:r>
            <w:r w:rsidRPr="000A4B9F">
              <w:fldChar w:fldCharType="separate"/>
            </w:r>
            <w:r w:rsidR="0082542A">
              <w:t>E-formu risinājuma īstenošana e-adresē</w:t>
            </w:r>
            <w:r w:rsidRPr="000A4B9F">
              <w:fldChar w:fldCharType="end"/>
            </w:r>
            <w:r w:rsidRPr="007E67D2">
              <w:t>.</w:t>
            </w:r>
          </w:p>
          <w:p w14:paraId="2F9270BD" w14:textId="5F742D1E" w:rsidR="00D27F86" w:rsidRPr="00E4238F" w:rsidRDefault="00D27F86" w:rsidP="00D27F86">
            <w:pPr>
              <w:pStyle w:val="Tablebody"/>
            </w:pPr>
            <w:r>
              <w:t>E-formu veidošanas ceļvedis.</w:t>
            </w:r>
          </w:p>
        </w:tc>
      </w:tr>
      <w:tr w:rsidR="00D27F86" w:rsidRPr="00940CB6" w14:paraId="4B1BCFBD" w14:textId="77777777" w:rsidTr="004D33F4">
        <w:trPr>
          <w:trHeight w:val="855"/>
        </w:trPr>
        <w:tc>
          <w:tcPr>
            <w:tcW w:w="2347" w:type="dxa"/>
          </w:tcPr>
          <w:p w14:paraId="1AD13CFD" w14:textId="77777777" w:rsidR="00D27F86" w:rsidRPr="00E4238F" w:rsidRDefault="00D27F86" w:rsidP="00D27F86">
            <w:pPr>
              <w:pStyle w:val="Bold"/>
            </w:pPr>
            <w:r w:rsidRPr="00E4238F">
              <w:t>Dokumenta kods:</w:t>
            </w:r>
          </w:p>
        </w:tc>
        <w:tc>
          <w:tcPr>
            <w:tcW w:w="6725" w:type="dxa"/>
          </w:tcPr>
          <w:p w14:paraId="681D6796" w14:textId="3141ED22" w:rsidR="00D27F86" w:rsidRPr="00E4238F" w:rsidRDefault="00D27F86" w:rsidP="00D27F86">
            <w:pPr>
              <w:pStyle w:val="Tablebody"/>
            </w:pPr>
            <w:r w:rsidRPr="000A4B9F">
              <w:fldChar w:fldCharType="begin"/>
            </w:r>
            <w:r w:rsidRPr="00D476D3">
              <w:instrText xml:space="preserve"> DOCPROPERTY  _CustomerID  \* MERGEFORMAT </w:instrText>
            </w:r>
            <w:r w:rsidRPr="000A4B9F">
              <w:fldChar w:fldCharType="separate"/>
            </w:r>
            <w:r w:rsidR="0082542A">
              <w:t>VRAA</w:t>
            </w:r>
            <w:r w:rsidRPr="000A4B9F">
              <w:fldChar w:fldCharType="end"/>
            </w:r>
            <w:r w:rsidRPr="007E67D2">
              <w:t>-</w:t>
            </w:r>
            <w:r w:rsidRPr="000A4B9F">
              <w:fldChar w:fldCharType="begin"/>
            </w:r>
            <w:r w:rsidRPr="00D476D3">
              <w:instrText xml:space="preserve"> DOCPROPERTY  _ContractNumber  \* MERGEFORMAT </w:instrText>
            </w:r>
            <w:r w:rsidRPr="000A4B9F">
              <w:fldChar w:fldCharType="separate"/>
            </w:r>
            <w:r w:rsidR="0082542A">
              <w:t>13_7_17_41</w:t>
            </w:r>
            <w:r w:rsidRPr="000A4B9F">
              <w:fldChar w:fldCharType="end"/>
            </w:r>
            <w:r w:rsidRPr="007E67D2">
              <w:t>-</w:t>
            </w:r>
            <w:r w:rsidRPr="000A4B9F">
              <w:fldChar w:fldCharType="begin"/>
            </w:r>
            <w:r w:rsidRPr="00D476D3">
              <w:instrText xml:space="preserve"> DOCPROPERTY  _ProjectID  \* MERGEFORMAT </w:instrText>
            </w:r>
            <w:r w:rsidRPr="000A4B9F">
              <w:fldChar w:fldCharType="separate"/>
            </w:r>
            <w:r w:rsidR="0082542A">
              <w:t>VISS_2016</w:t>
            </w:r>
            <w:r w:rsidRPr="000A4B9F">
              <w:fldChar w:fldCharType="end"/>
            </w:r>
            <w:r w:rsidRPr="007E67D2">
              <w:t>-</w:t>
            </w:r>
            <w:r w:rsidRPr="000A4B9F">
              <w:fldChar w:fldCharType="begin"/>
            </w:r>
            <w:r w:rsidRPr="00D476D3">
              <w:instrText xml:space="preserve"> DOCPROPERTY  _SubjectID  \* MERGEFORMAT </w:instrText>
            </w:r>
            <w:r w:rsidRPr="000A4B9F">
              <w:fldChar w:fldCharType="separate"/>
            </w:r>
            <w:r w:rsidR="0082542A">
              <w:t>VISS.EFORMS</w:t>
            </w:r>
            <w:r w:rsidRPr="000A4B9F">
              <w:fldChar w:fldCharType="end"/>
            </w:r>
            <w:r w:rsidRPr="007E67D2">
              <w:t>-</w:t>
            </w:r>
            <w:r w:rsidRPr="000A4B9F">
              <w:fldChar w:fldCharType="begin"/>
            </w:r>
            <w:r w:rsidRPr="00D476D3">
              <w:instrText xml:space="preserve"> DOCPROPERTY  _CategoryID  \* MERGEFORMAT </w:instrText>
            </w:r>
            <w:r w:rsidRPr="000A4B9F">
              <w:fldChar w:fldCharType="separate"/>
            </w:r>
            <w:r w:rsidR="0082542A">
              <w:t>EFVC</w:t>
            </w:r>
            <w:r w:rsidRPr="000A4B9F">
              <w:fldChar w:fldCharType="end"/>
            </w:r>
          </w:p>
        </w:tc>
      </w:tr>
      <w:tr w:rsidR="00D27F86" w:rsidRPr="00940CB6" w14:paraId="7C89FCAA" w14:textId="77777777" w:rsidTr="004D33F4">
        <w:trPr>
          <w:trHeight w:val="853"/>
        </w:trPr>
        <w:tc>
          <w:tcPr>
            <w:tcW w:w="2347" w:type="dxa"/>
          </w:tcPr>
          <w:p w14:paraId="04FD753B" w14:textId="77777777" w:rsidR="00D27F86" w:rsidRPr="00E4238F" w:rsidRDefault="00D27F86" w:rsidP="00D27F86">
            <w:pPr>
              <w:pStyle w:val="Bold"/>
            </w:pPr>
            <w:r w:rsidRPr="00E4238F">
              <w:t>Versija:</w:t>
            </w:r>
          </w:p>
        </w:tc>
        <w:tc>
          <w:tcPr>
            <w:tcW w:w="6725" w:type="dxa"/>
          </w:tcPr>
          <w:p w14:paraId="0A871DAC" w14:textId="68DD059C" w:rsidR="00D27F86" w:rsidRPr="00E4238F" w:rsidRDefault="00D27F86" w:rsidP="00D27F86">
            <w:pPr>
              <w:pStyle w:val="Tablebody"/>
            </w:pPr>
            <w:r w:rsidRPr="00D476D3">
              <w:t xml:space="preserve">Versija </w:t>
            </w:r>
            <w:r w:rsidRPr="000A4B9F">
              <w:fldChar w:fldCharType="begin"/>
            </w:r>
            <w:r w:rsidRPr="00D476D3">
              <w:instrText xml:space="preserve"> DOCPROPERTY  _Version  \* MERGEFORMAT </w:instrText>
            </w:r>
            <w:r w:rsidRPr="000A4B9F">
              <w:fldChar w:fldCharType="separate"/>
            </w:r>
            <w:r w:rsidR="009F7E7F">
              <w:t>1.06</w:t>
            </w:r>
            <w:r w:rsidRPr="000A4B9F">
              <w:fldChar w:fldCharType="end"/>
            </w:r>
            <w:r w:rsidRPr="007E67D2">
              <w:t xml:space="preserve">, Laidiens </w:t>
            </w:r>
            <w:r w:rsidRPr="000A4B9F">
              <w:fldChar w:fldCharType="begin"/>
            </w:r>
            <w:r w:rsidRPr="00D476D3">
              <w:instrText xml:space="preserve"> DOCPROPERTY  _Date  \* MERGEFORMAT </w:instrText>
            </w:r>
            <w:r w:rsidRPr="000A4B9F">
              <w:fldChar w:fldCharType="separate"/>
            </w:r>
            <w:r w:rsidR="009F7E7F">
              <w:t>16.04.2021.</w:t>
            </w:r>
            <w:r w:rsidRPr="000A4B9F">
              <w:fldChar w:fldCharType="end"/>
            </w:r>
            <w:r w:rsidRPr="007E67D2">
              <w:t xml:space="preserve"> (saīsināti V</w:t>
            </w:r>
            <w:r w:rsidRPr="000A4B9F">
              <w:fldChar w:fldCharType="begin"/>
            </w:r>
            <w:r w:rsidRPr="00D476D3">
              <w:instrText xml:space="preserve"> DOCPROPERTY  _Version  \* MERGEFORMAT </w:instrText>
            </w:r>
            <w:r w:rsidRPr="000A4B9F">
              <w:fldChar w:fldCharType="separate"/>
            </w:r>
            <w:r w:rsidR="009F7E7F">
              <w:t>1.06</w:t>
            </w:r>
            <w:r w:rsidRPr="000A4B9F">
              <w:fldChar w:fldCharType="end"/>
            </w:r>
            <w:r w:rsidRPr="007E67D2">
              <w:t xml:space="preserve"> </w:t>
            </w:r>
            <w:r w:rsidRPr="000A4B9F">
              <w:fldChar w:fldCharType="begin"/>
            </w:r>
            <w:r w:rsidRPr="00D476D3">
              <w:instrText xml:space="preserve"> DOCPROPERTY  _Date  \* MERGEFORMAT </w:instrText>
            </w:r>
            <w:r w:rsidRPr="000A4B9F">
              <w:fldChar w:fldCharType="separate"/>
            </w:r>
            <w:r w:rsidR="009F7E7F">
              <w:t>16.04.2021.</w:t>
            </w:r>
            <w:r w:rsidRPr="000A4B9F">
              <w:fldChar w:fldCharType="end"/>
            </w:r>
            <w:r w:rsidRPr="007E67D2">
              <w:t>)</w:t>
            </w:r>
          </w:p>
        </w:tc>
      </w:tr>
    </w:tbl>
    <w:p w14:paraId="2D573ABF" w14:textId="77777777" w:rsidR="002932CD" w:rsidRPr="00D476D3" w:rsidRDefault="002932CD" w:rsidP="002932CD">
      <w:pPr>
        <w:pStyle w:val="Titlesaskanosana0"/>
      </w:pPr>
      <w:r w:rsidRPr="00D476D3">
        <w:t>Saskaņojumi</w:t>
      </w:r>
    </w:p>
    <w:tbl>
      <w:tblPr>
        <w:tblW w:w="9639" w:type="dxa"/>
        <w:tblBorders>
          <w:top w:val="single" w:sz="12" w:space="0" w:color="000000"/>
          <w:bottom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852"/>
        <w:gridCol w:w="1512"/>
        <w:gridCol w:w="1899"/>
      </w:tblGrid>
      <w:tr w:rsidR="002932CD" w:rsidRPr="00D476D3" w14:paraId="1C6DA84B" w14:textId="77777777" w:rsidTr="00D27F86">
        <w:tc>
          <w:tcPr>
            <w:tcW w:w="237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75883C" w14:textId="77777777" w:rsidR="002932CD" w:rsidRPr="00D476D3" w:rsidRDefault="002932CD" w:rsidP="00D27F86">
            <w:pPr>
              <w:pStyle w:val="Bold"/>
            </w:pPr>
            <w:r w:rsidRPr="00D476D3">
              <w:t>Organizācija</w:t>
            </w:r>
          </w:p>
        </w:tc>
        <w:tc>
          <w:tcPr>
            <w:tcW w:w="3852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5F806EA" w14:textId="77777777" w:rsidR="002932CD" w:rsidRPr="00D476D3" w:rsidRDefault="002932CD" w:rsidP="00D27F86">
            <w:pPr>
              <w:pStyle w:val="Bold"/>
            </w:pPr>
            <w:r w:rsidRPr="00D476D3">
              <w:t xml:space="preserve">Vārds, uzvārds, amats </w:t>
            </w:r>
          </w:p>
        </w:tc>
        <w:tc>
          <w:tcPr>
            <w:tcW w:w="1512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2E23C9" w14:textId="77777777" w:rsidR="002932CD" w:rsidRPr="00D476D3" w:rsidRDefault="002932CD" w:rsidP="00D27F86">
            <w:pPr>
              <w:pStyle w:val="Bold"/>
            </w:pPr>
            <w:r w:rsidRPr="00D476D3">
              <w:t>Datums</w:t>
            </w:r>
          </w:p>
        </w:tc>
        <w:tc>
          <w:tcPr>
            <w:tcW w:w="1899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401FBB9F" w14:textId="77777777" w:rsidR="002932CD" w:rsidRPr="00D476D3" w:rsidRDefault="002932CD" w:rsidP="00D27F86">
            <w:pPr>
              <w:pStyle w:val="Bold"/>
            </w:pPr>
            <w:r w:rsidRPr="00D476D3">
              <w:t>Paraksts</w:t>
            </w:r>
          </w:p>
        </w:tc>
      </w:tr>
      <w:tr w:rsidR="002932CD" w:rsidRPr="00D476D3" w14:paraId="56D3CCFB" w14:textId="77777777" w:rsidTr="00D27F86">
        <w:trPr>
          <w:trHeight w:val="603"/>
        </w:trPr>
        <w:tc>
          <w:tcPr>
            <w:tcW w:w="2376" w:type="dxa"/>
            <w:tcBorders>
              <w:right w:val="single" w:sz="6" w:space="0" w:color="000000"/>
            </w:tcBorders>
            <w:shd w:val="clear" w:color="auto" w:fill="auto"/>
          </w:tcPr>
          <w:p w14:paraId="35DDFD71" w14:textId="3E381967" w:rsidR="002932CD" w:rsidRPr="007E67D2" w:rsidRDefault="002932CD" w:rsidP="00D27F86">
            <w:pPr>
              <w:pStyle w:val="Tablebody"/>
              <w:jc w:val="left"/>
            </w:pPr>
            <w:r w:rsidRPr="000A4B9F">
              <w:fldChar w:fldCharType="begin"/>
            </w:r>
            <w:r w:rsidRPr="00D476D3">
              <w:instrText xml:space="preserve"> DOCPROPERTY  _CustomerTitle  \* MERGEFORMAT </w:instrText>
            </w:r>
            <w:r w:rsidRPr="000A4B9F">
              <w:fldChar w:fldCharType="separate"/>
            </w:r>
            <w:r w:rsidR="0082542A">
              <w:t>Valsts reģionālās attīstības aģentūra</w:t>
            </w:r>
            <w:r w:rsidRPr="000A4B9F">
              <w:fldChar w:fldCharType="end"/>
            </w:r>
          </w:p>
        </w:tc>
        <w:tc>
          <w:tcPr>
            <w:tcW w:w="3852" w:type="dxa"/>
            <w:tcBorders>
              <w:right w:val="single" w:sz="4" w:space="0" w:color="auto"/>
            </w:tcBorders>
            <w:shd w:val="clear" w:color="auto" w:fill="auto"/>
          </w:tcPr>
          <w:p w14:paraId="2050BABC" w14:textId="77777777" w:rsidR="002932CD" w:rsidRPr="005957BE" w:rsidRDefault="002932CD" w:rsidP="00D27F86">
            <w:pPr>
              <w:pStyle w:val="Tablebody"/>
            </w:pPr>
            <w:proofErr w:type="spellStart"/>
            <w:r w:rsidRPr="005957BE">
              <w:t>A.Kudiņš</w:t>
            </w:r>
            <w:proofErr w:type="spellEnd"/>
            <w:r w:rsidRPr="005957BE">
              <w:t>, Informācijas sistēmu attīstības departamenta direktors no Pasūtītāja puses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187A3D" w14:textId="77777777" w:rsidR="002932CD" w:rsidRPr="00D476D3" w:rsidRDefault="002932CD" w:rsidP="00D27F86">
            <w:pPr>
              <w:pStyle w:val="Tablebody"/>
            </w:pPr>
          </w:p>
        </w:tc>
        <w:tc>
          <w:tcPr>
            <w:tcW w:w="1899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4A165BFD" w14:textId="77777777" w:rsidR="002932CD" w:rsidRPr="00D476D3" w:rsidRDefault="002932CD" w:rsidP="00D27F86">
            <w:pPr>
              <w:pStyle w:val="Tablebody"/>
            </w:pPr>
          </w:p>
        </w:tc>
      </w:tr>
      <w:tr w:rsidR="002932CD" w:rsidRPr="00D476D3" w14:paraId="05F8F0F6" w14:textId="77777777" w:rsidTr="00D27F86">
        <w:trPr>
          <w:trHeight w:val="603"/>
        </w:trPr>
        <w:tc>
          <w:tcPr>
            <w:tcW w:w="2376" w:type="dxa"/>
            <w:tcBorders>
              <w:right w:val="single" w:sz="6" w:space="0" w:color="000000"/>
            </w:tcBorders>
            <w:shd w:val="clear" w:color="auto" w:fill="auto"/>
          </w:tcPr>
          <w:p w14:paraId="166B8B62" w14:textId="11E4E4F7" w:rsidR="002932CD" w:rsidRPr="007E67D2" w:rsidRDefault="002932CD" w:rsidP="00D27F86">
            <w:pPr>
              <w:pStyle w:val="Tablebody"/>
              <w:jc w:val="left"/>
            </w:pPr>
            <w:r w:rsidRPr="000A4B9F">
              <w:fldChar w:fldCharType="begin"/>
            </w:r>
            <w:r w:rsidRPr="00D476D3">
              <w:instrText xml:space="preserve"> DOCPROPERTY  _CustomerTitle  \* MERGEFORMAT </w:instrText>
            </w:r>
            <w:r w:rsidRPr="000A4B9F">
              <w:fldChar w:fldCharType="separate"/>
            </w:r>
            <w:r w:rsidR="0082542A">
              <w:t>Valsts reģionālās attīstības aģentūra</w:t>
            </w:r>
            <w:r w:rsidRPr="000A4B9F">
              <w:fldChar w:fldCharType="end"/>
            </w:r>
          </w:p>
        </w:tc>
        <w:tc>
          <w:tcPr>
            <w:tcW w:w="3852" w:type="dxa"/>
            <w:tcBorders>
              <w:right w:val="single" w:sz="4" w:space="0" w:color="auto"/>
            </w:tcBorders>
            <w:shd w:val="clear" w:color="auto" w:fill="auto"/>
          </w:tcPr>
          <w:p w14:paraId="36CEEC0B" w14:textId="10C9191B" w:rsidR="002932CD" w:rsidRPr="005957BE" w:rsidRDefault="00540D68" w:rsidP="00D27F86">
            <w:pPr>
              <w:pStyle w:val="Tablebody"/>
            </w:pPr>
            <w:proofErr w:type="spellStart"/>
            <w:r>
              <w:t>A.Putniņš</w:t>
            </w:r>
            <w:proofErr w:type="spellEnd"/>
            <w:r w:rsidR="002932CD" w:rsidRPr="005957BE">
              <w:t>, projekta vadītāja no Pasūtītāja puses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4239BD" w14:textId="77777777" w:rsidR="002932CD" w:rsidRPr="00D476D3" w:rsidRDefault="002932CD" w:rsidP="00D27F86">
            <w:pPr>
              <w:pStyle w:val="Tablebody"/>
            </w:pPr>
          </w:p>
        </w:tc>
        <w:tc>
          <w:tcPr>
            <w:tcW w:w="1899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76ADD608" w14:textId="77777777" w:rsidR="002932CD" w:rsidRPr="00D476D3" w:rsidRDefault="002932CD" w:rsidP="00D27F86">
            <w:pPr>
              <w:pStyle w:val="Tablebody"/>
            </w:pPr>
          </w:p>
        </w:tc>
      </w:tr>
      <w:tr w:rsidR="002932CD" w:rsidRPr="00D476D3" w14:paraId="28C00D7C" w14:textId="77777777" w:rsidTr="00D27F86">
        <w:trPr>
          <w:trHeight w:val="603"/>
        </w:trPr>
        <w:tc>
          <w:tcPr>
            <w:tcW w:w="2376" w:type="dxa"/>
            <w:tcBorders>
              <w:right w:val="single" w:sz="6" w:space="0" w:color="000000"/>
            </w:tcBorders>
            <w:shd w:val="clear" w:color="auto" w:fill="auto"/>
          </w:tcPr>
          <w:p w14:paraId="3A40D12E" w14:textId="00C1144B" w:rsidR="002932CD" w:rsidRPr="007E67D2" w:rsidRDefault="002932CD" w:rsidP="00D27F86">
            <w:pPr>
              <w:pStyle w:val="Tablebody"/>
              <w:jc w:val="left"/>
            </w:pPr>
            <w:r w:rsidRPr="000A4B9F">
              <w:fldChar w:fldCharType="begin"/>
            </w:r>
            <w:r w:rsidRPr="00D476D3">
              <w:instrText xml:space="preserve"> DOCPROPERTY  _CustomerTitle  \* MERGEFORMAT </w:instrText>
            </w:r>
            <w:r w:rsidRPr="000A4B9F">
              <w:fldChar w:fldCharType="separate"/>
            </w:r>
            <w:r w:rsidR="0082542A">
              <w:t>Valsts reģionālās attīstības aģentūra</w:t>
            </w:r>
            <w:r w:rsidRPr="000A4B9F">
              <w:fldChar w:fldCharType="end"/>
            </w:r>
          </w:p>
        </w:tc>
        <w:tc>
          <w:tcPr>
            <w:tcW w:w="3852" w:type="dxa"/>
            <w:tcBorders>
              <w:right w:val="single" w:sz="4" w:space="0" w:color="auto"/>
            </w:tcBorders>
            <w:shd w:val="clear" w:color="auto" w:fill="auto"/>
          </w:tcPr>
          <w:p w14:paraId="63A593F2" w14:textId="77777777" w:rsidR="002932CD" w:rsidRPr="005957BE" w:rsidRDefault="002932CD" w:rsidP="00D27F86">
            <w:pPr>
              <w:pStyle w:val="Tablebody"/>
            </w:pPr>
            <w:proofErr w:type="spellStart"/>
            <w:r w:rsidRPr="005957BE">
              <w:t>A.Bondarčuks</w:t>
            </w:r>
            <w:proofErr w:type="spellEnd"/>
            <w:r w:rsidRPr="005957BE">
              <w:t>, sistēmu analītiķis – arhitekts no Pasūtītāja puses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299AA1" w14:textId="77777777" w:rsidR="002932CD" w:rsidRPr="00D476D3" w:rsidRDefault="002932CD" w:rsidP="00D27F86">
            <w:pPr>
              <w:pStyle w:val="Tablebody"/>
            </w:pPr>
          </w:p>
        </w:tc>
        <w:tc>
          <w:tcPr>
            <w:tcW w:w="1899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711E0C05" w14:textId="77777777" w:rsidR="002932CD" w:rsidRPr="00D476D3" w:rsidRDefault="002932CD" w:rsidP="00D27F86">
            <w:pPr>
              <w:pStyle w:val="Tablebody"/>
            </w:pPr>
          </w:p>
        </w:tc>
      </w:tr>
      <w:tr w:rsidR="002932CD" w:rsidRPr="00D476D3" w14:paraId="2551B54E" w14:textId="77777777" w:rsidTr="00D27F86">
        <w:trPr>
          <w:trHeight w:val="989"/>
        </w:trPr>
        <w:tc>
          <w:tcPr>
            <w:tcW w:w="2376" w:type="dxa"/>
            <w:tcBorders>
              <w:right w:val="single" w:sz="6" w:space="0" w:color="000000"/>
            </w:tcBorders>
            <w:shd w:val="clear" w:color="auto" w:fill="auto"/>
          </w:tcPr>
          <w:p w14:paraId="6AD216A6" w14:textId="77777777" w:rsidR="002932CD" w:rsidRPr="00D476D3" w:rsidRDefault="002932CD" w:rsidP="00D27F86">
            <w:pPr>
              <w:pStyle w:val="Tablebody"/>
              <w:jc w:val="left"/>
              <w:rPr>
                <w:bCs/>
              </w:rPr>
            </w:pPr>
            <w:r w:rsidRPr="00D476D3">
              <w:t xml:space="preserve">SIA “ABC </w:t>
            </w:r>
            <w:proofErr w:type="spellStart"/>
            <w:r w:rsidRPr="00D476D3">
              <w:t>Software</w:t>
            </w:r>
            <w:proofErr w:type="spellEnd"/>
            <w:r w:rsidRPr="00D476D3">
              <w:t>”</w:t>
            </w:r>
          </w:p>
        </w:tc>
        <w:tc>
          <w:tcPr>
            <w:tcW w:w="3852" w:type="dxa"/>
            <w:tcBorders>
              <w:right w:val="single" w:sz="4" w:space="0" w:color="auto"/>
            </w:tcBorders>
            <w:shd w:val="clear" w:color="auto" w:fill="auto"/>
          </w:tcPr>
          <w:p w14:paraId="18BBDEE2" w14:textId="77777777" w:rsidR="002932CD" w:rsidRPr="00D476D3" w:rsidRDefault="002932CD" w:rsidP="00D27F86">
            <w:pPr>
              <w:pStyle w:val="Tablebody"/>
            </w:pPr>
            <w:proofErr w:type="spellStart"/>
            <w:r w:rsidRPr="00D476D3">
              <w:t>M.Pētersons</w:t>
            </w:r>
            <w:proofErr w:type="spellEnd"/>
            <w:r w:rsidRPr="00D476D3">
              <w:t>, projekta vadītājs no Izpildītāja puses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625240" w14:textId="77777777" w:rsidR="002932CD" w:rsidRPr="00D476D3" w:rsidRDefault="002932CD" w:rsidP="00D27F86">
            <w:pPr>
              <w:pStyle w:val="Tablebody"/>
            </w:pPr>
          </w:p>
        </w:tc>
        <w:tc>
          <w:tcPr>
            <w:tcW w:w="1899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28FA4C66" w14:textId="77777777" w:rsidR="002932CD" w:rsidRPr="00D476D3" w:rsidRDefault="002932CD" w:rsidP="00D27F86">
            <w:pPr>
              <w:pStyle w:val="Tablebody"/>
            </w:pPr>
          </w:p>
        </w:tc>
      </w:tr>
      <w:tr w:rsidR="002932CD" w:rsidRPr="00D476D3" w14:paraId="23BE66FC" w14:textId="77777777" w:rsidTr="00D27F86">
        <w:trPr>
          <w:trHeight w:val="564"/>
        </w:trPr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4AA5396B" w14:textId="77777777" w:rsidR="002932CD" w:rsidRPr="00D476D3" w:rsidRDefault="002932CD" w:rsidP="00D27F86">
            <w:pPr>
              <w:pStyle w:val="Tablebody"/>
              <w:jc w:val="left"/>
            </w:pPr>
            <w:r w:rsidRPr="00D476D3">
              <w:rPr>
                <w:bCs/>
              </w:rPr>
              <w:t xml:space="preserve">SIA “ABC </w:t>
            </w:r>
            <w:proofErr w:type="spellStart"/>
            <w:r w:rsidRPr="00D476D3">
              <w:rPr>
                <w:bCs/>
              </w:rPr>
              <w:t>Software</w:t>
            </w:r>
            <w:proofErr w:type="spellEnd"/>
          </w:p>
        </w:tc>
        <w:tc>
          <w:tcPr>
            <w:tcW w:w="3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F988DAC" w14:textId="77777777" w:rsidR="002932CD" w:rsidRPr="00D476D3" w:rsidRDefault="002932CD" w:rsidP="00D27F86">
            <w:pPr>
              <w:pStyle w:val="Tablebody"/>
            </w:pPr>
            <w:proofErr w:type="spellStart"/>
            <w:r w:rsidRPr="00D476D3">
              <w:t>J.Korņijenko</w:t>
            </w:r>
            <w:proofErr w:type="spellEnd"/>
            <w:r w:rsidRPr="00D476D3">
              <w:t>, projekta vadītājs no Izpildītāja puses par tehniskajiem jautājumiem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A7FC41E" w14:textId="77777777" w:rsidR="002932CD" w:rsidRPr="00D476D3" w:rsidRDefault="002932CD" w:rsidP="00D27F86">
            <w:pPr>
              <w:pStyle w:val="Tablebody"/>
            </w:pP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2939B6C" w14:textId="77777777" w:rsidR="002932CD" w:rsidRPr="00D476D3" w:rsidRDefault="002932CD" w:rsidP="00D27F86">
            <w:pPr>
              <w:pStyle w:val="Tablebody"/>
            </w:pPr>
          </w:p>
        </w:tc>
      </w:tr>
      <w:tr w:rsidR="002932CD" w:rsidRPr="00D476D3" w14:paraId="41EB23B7" w14:textId="77777777" w:rsidTr="00D27F86">
        <w:trPr>
          <w:trHeight w:val="564"/>
        </w:trPr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A81A8FD" w14:textId="77777777" w:rsidR="002932CD" w:rsidRPr="00D476D3" w:rsidRDefault="002932CD" w:rsidP="00D27F86">
            <w:pPr>
              <w:pStyle w:val="Tablebody"/>
              <w:jc w:val="left"/>
            </w:pPr>
            <w:r w:rsidRPr="00D476D3">
              <w:t>SIA “ZZ Dats”</w:t>
            </w:r>
          </w:p>
        </w:tc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B3CCAC7" w14:textId="77777777" w:rsidR="002932CD" w:rsidRPr="00D476D3" w:rsidRDefault="002932CD" w:rsidP="00D27F86">
            <w:pPr>
              <w:pStyle w:val="Tablebody"/>
            </w:pPr>
            <w:proofErr w:type="spellStart"/>
            <w:r w:rsidRPr="00D476D3">
              <w:t>E.Vasiļevskis</w:t>
            </w:r>
            <w:proofErr w:type="spellEnd"/>
            <w:r w:rsidRPr="00D476D3">
              <w:t>, projekta vadītājs no Izpildītāja puses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63BF81B" w14:textId="77777777" w:rsidR="002932CD" w:rsidRPr="00D476D3" w:rsidRDefault="002932CD" w:rsidP="00D27F86">
            <w:pPr>
              <w:pStyle w:val="Tablebody"/>
            </w:pP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65A9E60B" w14:textId="77777777" w:rsidR="002932CD" w:rsidRPr="00D476D3" w:rsidRDefault="002932CD" w:rsidP="00D27F86">
            <w:pPr>
              <w:pStyle w:val="Tablebody"/>
            </w:pPr>
          </w:p>
        </w:tc>
      </w:tr>
    </w:tbl>
    <w:p w14:paraId="2D7DEDBC" w14:textId="77777777" w:rsidR="00302562" w:rsidRDefault="00302562" w:rsidP="004D33F4">
      <w:pPr>
        <w:pStyle w:val="Titleapakprojekta"/>
      </w:pPr>
    </w:p>
    <w:p w14:paraId="0E8AFA5F" w14:textId="77777777" w:rsidR="00302562" w:rsidRDefault="00302562">
      <w:pPr>
        <w:spacing w:before="0" w:after="200" w:line="276" w:lineRule="auto"/>
        <w:jc w:val="left"/>
        <w:rPr>
          <w:b/>
          <w:smallCaps/>
          <w:sz w:val="44"/>
        </w:rPr>
      </w:pPr>
      <w:r>
        <w:br w:type="page"/>
      </w:r>
    </w:p>
    <w:p w14:paraId="57B61461" w14:textId="53160357" w:rsidR="004D33F4" w:rsidRPr="00283ADE" w:rsidRDefault="004D33F4" w:rsidP="004D33F4">
      <w:pPr>
        <w:pStyle w:val="Titleapakprojekta"/>
      </w:pPr>
      <w:r w:rsidRPr="00283ADE">
        <w:lastRenderedPageBreak/>
        <w:t>Izmaiņu vēsture</w:t>
      </w:r>
    </w:p>
    <w:tbl>
      <w:tblPr>
        <w:tblW w:w="7655" w:type="dxa"/>
        <w:jc w:val="center"/>
        <w:tblBorders>
          <w:top w:val="single" w:sz="12" w:space="0" w:color="000000"/>
          <w:bottom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275"/>
        <w:gridCol w:w="3861"/>
        <w:gridCol w:w="1418"/>
      </w:tblGrid>
      <w:tr w:rsidR="002932CD" w:rsidRPr="00283ADE" w14:paraId="23379575" w14:textId="77777777" w:rsidTr="002932CD">
        <w:trPr>
          <w:tblHeader/>
          <w:jc w:val="center"/>
        </w:trPr>
        <w:tc>
          <w:tcPr>
            <w:tcW w:w="110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38B1DD" w14:textId="77777777" w:rsidR="002932CD" w:rsidRPr="00283ADE" w:rsidRDefault="002932CD" w:rsidP="00D75974">
            <w:pPr>
              <w:pStyle w:val="Bold"/>
            </w:pPr>
            <w:r w:rsidRPr="00283ADE">
              <w:t>Versija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0C6951" w14:textId="77777777" w:rsidR="002932CD" w:rsidRPr="00283ADE" w:rsidRDefault="002932CD" w:rsidP="00D75974">
            <w:pPr>
              <w:pStyle w:val="Bold"/>
            </w:pPr>
            <w:r w:rsidRPr="00283ADE">
              <w:t>Datums</w:t>
            </w:r>
          </w:p>
        </w:tc>
        <w:tc>
          <w:tcPr>
            <w:tcW w:w="3861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310FFC" w14:textId="77777777" w:rsidR="002932CD" w:rsidRPr="00283ADE" w:rsidRDefault="002932CD" w:rsidP="00D75974">
            <w:pPr>
              <w:pStyle w:val="Bold"/>
            </w:pPr>
            <w:r w:rsidRPr="00283ADE">
              <w:t>Apraksts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6" w:space="0" w:color="000000"/>
            </w:tcBorders>
            <w:vAlign w:val="center"/>
          </w:tcPr>
          <w:p w14:paraId="2C53BAF2" w14:textId="77777777" w:rsidR="002932CD" w:rsidRPr="00283ADE" w:rsidRDefault="002932CD" w:rsidP="00D75974">
            <w:pPr>
              <w:pStyle w:val="Bold"/>
            </w:pPr>
            <w:r w:rsidRPr="00283ADE">
              <w:t>Autors</w:t>
            </w:r>
          </w:p>
        </w:tc>
      </w:tr>
      <w:tr w:rsidR="002932CD" w:rsidRPr="00283ADE" w14:paraId="34E18BE1" w14:textId="77777777" w:rsidTr="002932CD">
        <w:trPr>
          <w:tblHeader/>
          <w:jc w:val="center"/>
        </w:trPr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66D5E2E" w14:textId="48942D0D" w:rsidR="002932CD" w:rsidRPr="00561FBB" w:rsidRDefault="00486B37" w:rsidP="002932CD">
            <w:pPr>
              <w:pStyle w:val="Tablebody"/>
            </w:pPr>
            <w:r>
              <w:t>1.00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4CC2D8C9" w14:textId="3235B5F0" w:rsidR="002932CD" w:rsidRPr="00C74016" w:rsidRDefault="002932CD" w:rsidP="002932CD">
            <w:pPr>
              <w:pStyle w:val="Tablebody"/>
            </w:pPr>
            <w:r>
              <w:t>29.04.2020.</w:t>
            </w:r>
          </w:p>
        </w:tc>
        <w:tc>
          <w:tcPr>
            <w:tcW w:w="38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A037B32" w14:textId="77777777" w:rsidR="002932CD" w:rsidRPr="00561FBB" w:rsidRDefault="002932CD" w:rsidP="00D75974">
            <w:pPr>
              <w:pStyle w:val="Tablebody"/>
            </w:pPr>
            <w:r w:rsidRPr="00561FBB">
              <w:t xml:space="preserve">Izveidota dokumenta sākotnējā versija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</w:tcPr>
          <w:p w14:paraId="0EF3AA86" w14:textId="06259876" w:rsidR="002932CD" w:rsidRPr="00561FBB" w:rsidRDefault="002932CD" w:rsidP="00203360">
            <w:pPr>
              <w:pStyle w:val="Tablebody"/>
            </w:pPr>
            <w:proofErr w:type="spellStart"/>
            <w:r>
              <w:t>J.Šneiders</w:t>
            </w:r>
            <w:proofErr w:type="spellEnd"/>
            <w:r>
              <w:t xml:space="preserve"> </w:t>
            </w:r>
          </w:p>
        </w:tc>
      </w:tr>
      <w:tr w:rsidR="0090489F" w:rsidRPr="00283ADE" w14:paraId="54E05E84" w14:textId="77777777" w:rsidTr="002932CD">
        <w:trPr>
          <w:tblHeader/>
          <w:jc w:val="center"/>
        </w:trPr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6465594" w14:textId="5D88E19F" w:rsidR="0090489F" w:rsidRDefault="0090489F" w:rsidP="002932CD">
            <w:pPr>
              <w:pStyle w:val="Tablebody"/>
            </w:pPr>
            <w:r>
              <w:t>1.01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34DC516" w14:textId="78ABC2E1" w:rsidR="0090489F" w:rsidRDefault="0090489F" w:rsidP="002932CD">
            <w:pPr>
              <w:pStyle w:val="Tablebody"/>
            </w:pPr>
            <w:r>
              <w:t>11.09.2020.</w:t>
            </w:r>
          </w:p>
        </w:tc>
        <w:tc>
          <w:tcPr>
            <w:tcW w:w="38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98ED149" w14:textId="55C7BB4A" w:rsidR="0090489F" w:rsidRPr="00561FBB" w:rsidRDefault="0090489F">
            <w:pPr>
              <w:pStyle w:val="Tablebody"/>
            </w:pPr>
            <w:r>
              <w:t xml:space="preserve">Veikti </w:t>
            </w:r>
            <w:r w:rsidR="00B2204A">
              <w:t>precizējumi atbilstoši pasūtītāja komentāriem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</w:tcPr>
          <w:p w14:paraId="46FF8D66" w14:textId="143E43BE" w:rsidR="0090489F" w:rsidRDefault="0090489F" w:rsidP="00203360">
            <w:pPr>
              <w:pStyle w:val="Tablebody"/>
            </w:pPr>
            <w:proofErr w:type="spellStart"/>
            <w:r>
              <w:t>J.Ērgle</w:t>
            </w:r>
            <w:proofErr w:type="spellEnd"/>
          </w:p>
        </w:tc>
      </w:tr>
      <w:tr w:rsidR="002932CD" w:rsidRPr="00283ADE" w14:paraId="7F3327DA" w14:textId="77777777" w:rsidTr="002932CD">
        <w:trPr>
          <w:tblHeader/>
          <w:jc w:val="center"/>
        </w:trPr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190B362" w14:textId="0DE94731" w:rsidR="002932CD" w:rsidRDefault="000544C3" w:rsidP="00C07DA8">
            <w:pPr>
              <w:pStyle w:val="Tablebody"/>
            </w:pPr>
            <w:r>
              <w:t>1.02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73E91A5" w14:textId="2BD089AF" w:rsidR="002932CD" w:rsidRDefault="0021065F" w:rsidP="00C07DA8">
            <w:pPr>
              <w:pStyle w:val="Tablebody"/>
            </w:pPr>
            <w:r>
              <w:t>28.09.2020.</w:t>
            </w:r>
          </w:p>
        </w:tc>
        <w:tc>
          <w:tcPr>
            <w:tcW w:w="38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6660EA8" w14:textId="0F9CFA62" w:rsidR="002932CD" w:rsidRDefault="0021065F" w:rsidP="00C07DA8">
            <w:pPr>
              <w:pStyle w:val="Tablebody"/>
            </w:pPr>
            <w:r>
              <w:t>Veikti precizējumi atbilstoši pasūtītāja komentāriem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</w:tcPr>
          <w:p w14:paraId="6926590D" w14:textId="459E5F85" w:rsidR="002932CD" w:rsidRDefault="0021065F" w:rsidP="00C07DA8">
            <w:pPr>
              <w:pStyle w:val="Tablebody"/>
            </w:pPr>
            <w:proofErr w:type="spellStart"/>
            <w:r>
              <w:t>J.Ērgle</w:t>
            </w:r>
            <w:proofErr w:type="spellEnd"/>
          </w:p>
        </w:tc>
      </w:tr>
      <w:tr w:rsidR="002932CD" w:rsidRPr="00283ADE" w14:paraId="6E48C98C" w14:textId="77777777" w:rsidTr="002932CD">
        <w:trPr>
          <w:tblHeader/>
          <w:jc w:val="center"/>
        </w:trPr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F016C1D" w14:textId="108C838B" w:rsidR="002932CD" w:rsidRDefault="0013181F" w:rsidP="00D726D1">
            <w:pPr>
              <w:pStyle w:val="Tablebody"/>
            </w:pPr>
            <w:r>
              <w:t>1.03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49D5D72" w14:textId="694DA9C5" w:rsidR="002932CD" w:rsidRDefault="0013181F" w:rsidP="00D726D1">
            <w:pPr>
              <w:pStyle w:val="Tablebody"/>
            </w:pPr>
            <w:r>
              <w:t>08.10.2020.</w:t>
            </w:r>
          </w:p>
        </w:tc>
        <w:tc>
          <w:tcPr>
            <w:tcW w:w="38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41687C6" w14:textId="0F0CC0C1" w:rsidR="002932CD" w:rsidRDefault="0013181F" w:rsidP="00D726D1">
            <w:pPr>
              <w:pStyle w:val="Tablebody"/>
            </w:pPr>
            <w:r>
              <w:t>Veikti precizējumi atbilstoši pasūtītāja komentāriem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</w:tcPr>
          <w:p w14:paraId="4B3C95B9" w14:textId="60BACE9D" w:rsidR="002932CD" w:rsidRDefault="0013181F" w:rsidP="00D726D1">
            <w:pPr>
              <w:pStyle w:val="Tablebody"/>
            </w:pPr>
            <w:proofErr w:type="spellStart"/>
            <w:r>
              <w:t>A.Ušackis</w:t>
            </w:r>
            <w:proofErr w:type="spellEnd"/>
          </w:p>
        </w:tc>
      </w:tr>
      <w:tr w:rsidR="002932CD" w:rsidRPr="00283ADE" w14:paraId="4FE4D2C6" w14:textId="77777777" w:rsidTr="002932CD">
        <w:trPr>
          <w:tblHeader/>
          <w:jc w:val="center"/>
        </w:trPr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917DC9F" w14:textId="538EDA7F" w:rsidR="002932CD" w:rsidRDefault="009A71B8" w:rsidP="00D726D1">
            <w:pPr>
              <w:pStyle w:val="Tablebody"/>
            </w:pPr>
            <w:r>
              <w:t>1.04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3777C73" w14:textId="2B84A38A" w:rsidR="002932CD" w:rsidRDefault="009A71B8" w:rsidP="00D726D1">
            <w:pPr>
              <w:pStyle w:val="Tablebody"/>
            </w:pPr>
            <w:r>
              <w:t>09.10.2020.</w:t>
            </w:r>
          </w:p>
        </w:tc>
        <w:tc>
          <w:tcPr>
            <w:tcW w:w="38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49EE4CED" w14:textId="5DCA48F7" w:rsidR="002932CD" w:rsidRDefault="009A71B8" w:rsidP="001F1E2B">
            <w:pPr>
              <w:pStyle w:val="Tablebody"/>
            </w:pPr>
            <w:r>
              <w:t>Veikti precizējumi atbilstoši pasūtītāja komentāriem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</w:tcPr>
          <w:p w14:paraId="567E8C9A" w14:textId="7EC48EB4" w:rsidR="002932CD" w:rsidRDefault="009A71B8" w:rsidP="00D726D1">
            <w:pPr>
              <w:pStyle w:val="Tablebody"/>
            </w:pPr>
            <w:proofErr w:type="spellStart"/>
            <w:r>
              <w:t>A.Ušackis</w:t>
            </w:r>
            <w:proofErr w:type="spellEnd"/>
          </w:p>
        </w:tc>
      </w:tr>
      <w:tr w:rsidR="002932CD" w:rsidRPr="00283ADE" w14:paraId="621B7F0C" w14:textId="77777777" w:rsidTr="002932CD">
        <w:trPr>
          <w:tblHeader/>
          <w:jc w:val="center"/>
        </w:trPr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E0D9942" w14:textId="6EADF0A2" w:rsidR="002932CD" w:rsidRDefault="00195F81" w:rsidP="00D726D1">
            <w:pPr>
              <w:pStyle w:val="Tablebody"/>
            </w:pPr>
            <w:r>
              <w:t>1.05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ABD3991" w14:textId="40F092D2" w:rsidR="002932CD" w:rsidRDefault="00546EE5" w:rsidP="00D726D1">
            <w:pPr>
              <w:pStyle w:val="Tablebody"/>
            </w:pPr>
            <w:r>
              <w:t>23.10.2020.</w:t>
            </w:r>
          </w:p>
        </w:tc>
        <w:tc>
          <w:tcPr>
            <w:tcW w:w="38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856392F" w14:textId="1E7F7780" w:rsidR="002932CD" w:rsidRDefault="000130C5">
            <w:pPr>
              <w:pStyle w:val="Tablebody"/>
            </w:pPr>
            <w:r>
              <w:t>Papildināts ar 3.3. sadaļu un veikti precizējumi 3.2. sadaļā</w:t>
            </w:r>
            <w:r w:rsidR="00195F81">
              <w:t xml:space="preserve">  atbilstoši </w:t>
            </w:r>
            <w:r w:rsidR="000F6AB8" w:rsidRPr="000F6AB8">
              <w:t>VISS_2016.INFR.DG_SP.21.v.1.02</w:t>
            </w:r>
            <w:r w:rsidR="000F6AB8">
              <w:t xml:space="preserve"> </w:t>
            </w:r>
            <w:r w:rsidR="00195F81">
              <w:t xml:space="preserve">protokolam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</w:tcPr>
          <w:p w14:paraId="1B608D5A" w14:textId="372CD838" w:rsidR="002932CD" w:rsidRDefault="00195F81" w:rsidP="00D726D1">
            <w:pPr>
              <w:pStyle w:val="Tablebody"/>
            </w:pPr>
            <w:proofErr w:type="spellStart"/>
            <w:r>
              <w:t>J.Ērgle</w:t>
            </w:r>
            <w:proofErr w:type="spellEnd"/>
          </w:p>
        </w:tc>
      </w:tr>
      <w:tr w:rsidR="002932CD" w:rsidRPr="00283ADE" w14:paraId="3B6CC291" w14:textId="77777777" w:rsidTr="002932CD">
        <w:trPr>
          <w:tblHeader/>
          <w:jc w:val="center"/>
        </w:trPr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B94E3D7" w14:textId="29449475" w:rsidR="002932CD" w:rsidRDefault="001C203D" w:rsidP="00D726D1">
            <w:pPr>
              <w:pStyle w:val="Tablebody"/>
            </w:pPr>
            <w:r>
              <w:t>1.06.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9F578C3" w14:textId="32B1DE4F" w:rsidR="002932CD" w:rsidRDefault="009F7E7F" w:rsidP="00D726D1">
            <w:pPr>
              <w:pStyle w:val="Tablebody"/>
            </w:pPr>
            <w:r>
              <w:t>16.04.2021.</w:t>
            </w:r>
          </w:p>
        </w:tc>
        <w:tc>
          <w:tcPr>
            <w:tcW w:w="38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55EF69D" w14:textId="77777777" w:rsidR="009F7E7F" w:rsidRDefault="009F7E7F" w:rsidP="009F7E7F">
            <w:pPr>
              <w:pStyle w:val="Tablebody"/>
            </w:pPr>
            <w:r>
              <w:t>Papildinājumi saistībā ar Līgums Nr.  5-1/2019-24/VISS_2016</w:t>
            </w:r>
          </w:p>
          <w:p w14:paraId="6B82AC4D" w14:textId="77777777" w:rsidR="002932CD" w:rsidRDefault="009F7E7F">
            <w:pPr>
              <w:pStyle w:val="Tablebody"/>
            </w:pPr>
            <w:r>
              <w:t>par izmaiņu pieprasījuma Nr. 32 izpildi.</w:t>
            </w:r>
          </w:p>
          <w:p w14:paraId="29269986" w14:textId="12C0DCBE" w:rsidR="009F7E7F" w:rsidRDefault="009F7E7F">
            <w:pPr>
              <w:pStyle w:val="Tablebody"/>
            </w:pPr>
            <w:r>
              <w:t xml:space="preserve">Pievienota 3.3.6. sadaļa </w:t>
            </w:r>
            <w:r w:rsidRPr="00131425">
              <w:rPr>
                <w:szCs w:val="20"/>
              </w:rPr>
              <w:fldChar w:fldCharType="begin"/>
            </w:r>
            <w:r w:rsidRPr="00131425">
              <w:rPr>
                <w:szCs w:val="20"/>
              </w:rPr>
              <w:instrText xml:space="preserve"> REF _Ref69985728 \h  \* MERGEFORMAT </w:instrText>
            </w:r>
            <w:r w:rsidRPr="00131425">
              <w:rPr>
                <w:szCs w:val="20"/>
              </w:rPr>
            </w:r>
            <w:r w:rsidRPr="00131425">
              <w:rPr>
                <w:szCs w:val="20"/>
              </w:rPr>
              <w:fldChar w:fldCharType="separate"/>
            </w:r>
            <w:r w:rsidRPr="00131425">
              <w:rPr>
                <w:szCs w:val="20"/>
              </w:rPr>
              <w:t>Tabulas nosaukumu formēšana</w:t>
            </w:r>
            <w:r w:rsidRPr="00131425">
              <w:rPr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</w:tcPr>
          <w:p w14:paraId="4A084C87" w14:textId="605E051A" w:rsidR="002932CD" w:rsidRDefault="001C203D" w:rsidP="00D726D1">
            <w:pPr>
              <w:pStyle w:val="Tablebody"/>
            </w:pPr>
            <w:proofErr w:type="spellStart"/>
            <w:r>
              <w:t>J.Ērgle</w:t>
            </w:r>
            <w:proofErr w:type="spellEnd"/>
          </w:p>
        </w:tc>
      </w:tr>
    </w:tbl>
    <w:p w14:paraId="46F74B24" w14:textId="77777777" w:rsidR="004D33F4" w:rsidRDefault="004D33F4" w:rsidP="004D33F4">
      <w:pPr>
        <w:pStyle w:val="Titleversija"/>
        <w:jc w:val="left"/>
      </w:pPr>
    </w:p>
    <w:p w14:paraId="61DBEDF6" w14:textId="77777777" w:rsidR="004D33F4" w:rsidRDefault="004D33F4">
      <w:pPr>
        <w:spacing w:before="0" w:after="200" w:line="276" w:lineRule="auto"/>
        <w:jc w:val="left"/>
        <w:rPr>
          <w:rStyle w:val="Strong"/>
          <w:b/>
          <w:bCs w:val="0"/>
        </w:rPr>
      </w:pPr>
      <w:r>
        <w:rPr>
          <w:rStyle w:val="Strong"/>
          <w:bCs w:val="0"/>
        </w:rPr>
        <w:br w:type="page"/>
      </w:r>
    </w:p>
    <w:p w14:paraId="180A7C46" w14:textId="366BD520" w:rsidR="004D33F4" w:rsidRPr="00021632" w:rsidRDefault="004D33F4" w:rsidP="004D33F4">
      <w:pPr>
        <w:pStyle w:val="Saturs"/>
        <w:rPr>
          <w:rStyle w:val="Strong"/>
          <w:bCs w:val="0"/>
        </w:rPr>
      </w:pPr>
      <w:r w:rsidRPr="00021632">
        <w:rPr>
          <w:rStyle w:val="Strong"/>
          <w:bCs w:val="0"/>
        </w:rPr>
        <w:lastRenderedPageBreak/>
        <w:t>Satura rādītājs</w:t>
      </w:r>
    </w:p>
    <w:p w14:paraId="53D2FE23" w14:textId="699CEC89" w:rsidR="009F7E7F" w:rsidRDefault="004D33F4">
      <w:pPr>
        <w:pStyle w:val="TOC1"/>
        <w:rPr>
          <w:rFonts w:asciiTheme="minorHAnsi" w:eastAsiaTheme="minorEastAsia" w:hAnsiTheme="minorHAnsi"/>
          <w:b w:val="0"/>
          <w:caps w:val="0"/>
          <w:noProof/>
          <w:lang w:eastAsia="lv-LV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69985591" w:history="1">
        <w:r w:rsidR="009F7E7F" w:rsidRPr="00AA6A05">
          <w:rPr>
            <w:rStyle w:val="Hyperlink"/>
            <w:rFonts w:cs="Tahoma"/>
            <w:noProof/>
            <w:u w:color="000000"/>
          </w:rPr>
          <w:t>1.</w:t>
        </w:r>
        <w:r w:rsidR="009F7E7F">
          <w:rPr>
            <w:rFonts w:asciiTheme="minorHAnsi" w:eastAsiaTheme="minorEastAsia" w:hAnsiTheme="minorHAnsi"/>
            <w:b w:val="0"/>
            <w:caps w:val="0"/>
            <w:noProof/>
            <w:lang w:eastAsia="lv-LV"/>
          </w:rPr>
          <w:tab/>
        </w:r>
        <w:r w:rsidR="009F7E7F" w:rsidRPr="00AA6A05">
          <w:rPr>
            <w:rStyle w:val="Hyperlink"/>
            <w:noProof/>
          </w:rPr>
          <w:t>Ievads</w:t>
        </w:r>
        <w:r w:rsidR="009F7E7F">
          <w:rPr>
            <w:noProof/>
            <w:webHidden/>
          </w:rPr>
          <w:tab/>
        </w:r>
        <w:r w:rsidR="009F7E7F">
          <w:rPr>
            <w:noProof/>
            <w:webHidden/>
          </w:rPr>
          <w:fldChar w:fldCharType="begin"/>
        </w:r>
        <w:r w:rsidR="009F7E7F">
          <w:rPr>
            <w:noProof/>
            <w:webHidden/>
          </w:rPr>
          <w:instrText xml:space="preserve"> PAGEREF _Toc69985591 \h </w:instrText>
        </w:r>
        <w:r w:rsidR="009F7E7F">
          <w:rPr>
            <w:noProof/>
            <w:webHidden/>
          </w:rPr>
        </w:r>
        <w:r w:rsidR="009F7E7F">
          <w:rPr>
            <w:noProof/>
            <w:webHidden/>
          </w:rPr>
          <w:fldChar w:fldCharType="separate"/>
        </w:r>
        <w:r w:rsidR="009F7E7F">
          <w:rPr>
            <w:noProof/>
            <w:webHidden/>
          </w:rPr>
          <w:t>6</w:t>
        </w:r>
        <w:r w:rsidR="009F7E7F">
          <w:rPr>
            <w:noProof/>
            <w:webHidden/>
          </w:rPr>
          <w:fldChar w:fldCharType="end"/>
        </w:r>
      </w:hyperlink>
    </w:p>
    <w:p w14:paraId="606C593B" w14:textId="2F611B3B" w:rsidR="009F7E7F" w:rsidRDefault="009F7E7F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69985592" w:history="1">
        <w:r w:rsidRPr="00AA6A05">
          <w:rPr>
            <w:rStyle w:val="Hyperlink"/>
            <w:rFonts w:cs="Times New Roman"/>
            <w:noProof/>
          </w:rPr>
          <w:t>1.1.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Dokumenta nolūks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7A82871" w14:textId="03AC420E" w:rsidR="009F7E7F" w:rsidRDefault="009F7E7F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69985593" w:history="1">
        <w:r w:rsidRPr="00AA6A05">
          <w:rPr>
            <w:rStyle w:val="Hyperlink"/>
            <w:rFonts w:cs="Times New Roman"/>
            <w:noProof/>
          </w:rPr>
          <w:t>1.2.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Darbības sfēra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9244221" w14:textId="46379D0C" w:rsidR="009F7E7F" w:rsidRDefault="009F7E7F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69985594" w:history="1">
        <w:r w:rsidRPr="00AA6A05">
          <w:rPr>
            <w:rStyle w:val="Hyperlink"/>
            <w:rFonts w:cs="Times New Roman"/>
            <w:noProof/>
          </w:rPr>
          <w:t>1.3.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Termini un pieņemtie apzīmējumi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F09C5FB" w14:textId="5E0846D3" w:rsidR="009F7E7F" w:rsidRDefault="009F7E7F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69985595" w:history="1">
        <w:r w:rsidRPr="00AA6A05">
          <w:rPr>
            <w:rStyle w:val="Hyperlink"/>
            <w:rFonts w:cs="Times New Roman"/>
            <w:noProof/>
          </w:rPr>
          <w:t>1.4.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Saistītie dokumenti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4FCE76F" w14:textId="726C6EDE" w:rsidR="009F7E7F" w:rsidRDefault="009F7E7F">
      <w:pPr>
        <w:pStyle w:val="TOC1"/>
        <w:rPr>
          <w:rFonts w:asciiTheme="minorHAnsi" w:eastAsiaTheme="minorEastAsia" w:hAnsiTheme="minorHAnsi"/>
          <w:b w:val="0"/>
          <w:caps w:val="0"/>
          <w:noProof/>
          <w:lang w:eastAsia="lv-LV"/>
        </w:rPr>
      </w:pPr>
      <w:hyperlink w:anchor="_Toc69985596" w:history="1">
        <w:r w:rsidRPr="00AA6A05">
          <w:rPr>
            <w:rStyle w:val="Hyperlink"/>
            <w:rFonts w:cs="Tahoma"/>
            <w:noProof/>
            <w:u w:color="000000"/>
          </w:rPr>
          <w:t>2.</w:t>
        </w:r>
        <w:r>
          <w:rPr>
            <w:rFonts w:asciiTheme="minorHAnsi" w:eastAsiaTheme="minorEastAsia" w:hAnsiTheme="minorHAnsi"/>
            <w:b w:val="0"/>
            <w:caps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Jaunas iestādes pievienošana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547381B" w14:textId="4DA9CB61" w:rsidR="009F7E7F" w:rsidRDefault="009F7E7F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69985597" w:history="1">
        <w:r w:rsidRPr="00AA6A05">
          <w:rPr>
            <w:rStyle w:val="Hyperlink"/>
            <w:rFonts w:cs="Times New Roman"/>
            <w:noProof/>
          </w:rPr>
          <w:t>2.1.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Iestādes pievienošana E-formu katalogā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8405925" w14:textId="061F92FA" w:rsidR="009F7E7F" w:rsidRDefault="009F7E7F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69985598" w:history="1">
        <w:r w:rsidRPr="00AA6A05">
          <w:rPr>
            <w:rStyle w:val="Hyperlink"/>
            <w:rFonts w:cs="Times New Roman"/>
            <w:noProof/>
          </w:rPr>
          <w:t>2.2.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Aizpilda E-formas kataloga kartītes metadatus par iestādi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7A8CBA9" w14:textId="23805442" w:rsidR="009F7E7F" w:rsidRDefault="009F7E7F">
      <w:pPr>
        <w:pStyle w:val="TOC1"/>
        <w:rPr>
          <w:rFonts w:asciiTheme="minorHAnsi" w:eastAsiaTheme="minorEastAsia" w:hAnsiTheme="minorHAnsi"/>
          <w:b w:val="0"/>
          <w:caps w:val="0"/>
          <w:noProof/>
          <w:lang w:eastAsia="lv-LV"/>
        </w:rPr>
      </w:pPr>
      <w:hyperlink w:anchor="_Toc69985599" w:history="1">
        <w:r w:rsidRPr="00AA6A05">
          <w:rPr>
            <w:rStyle w:val="Hyperlink"/>
            <w:rFonts w:cs="Tahoma"/>
            <w:noProof/>
            <w:u w:color="000000"/>
          </w:rPr>
          <w:t>3.</w:t>
        </w:r>
        <w:r>
          <w:rPr>
            <w:rFonts w:asciiTheme="minorHAnsi" w:eastAsiaTheme="minorEastAsia" w:hAnsiTheme="minorHAnsi"/>
            <w:b w:val="0"/>
            <w:caps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E-formas izveide no iestādes profila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19A0FD3" w14:textId="43AA1B5D" w:rsidR="009F7E7F" w:rsidRDefault="009F7E7F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69985600" w:history="1">
        <w:r w:rsidRPr="00AA6A05">
          <w:rPr>
            <w:rStyle w:val="Hyperlink"/>
            <w:rFonts w:cs="Times New Roman"/>
            <w:noProof/>
          </w:rPr>
          <w:t>3.1.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E-formas mapes izveide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E5DEE0B" w14:textId="469C2D27" w:rsidR="009F7E7F" w:rsidRDefault="009F7E7F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69985601" w:history="1">
        <w:r w:rsidRPr="00AA6A05">
          <w:rPr>
            <w:rStyle w:val="Hyperlink"/>
            <w:rFonts w:cs="Times New Roman"/>
            <w:noProof/>
          </w:rPr>
          <w:t>3.2.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E-formas izveidošana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481CE0D" w14:textId="68EA9B72" w:rsidR="009F7E7F" w:rsidRDefault="009F7E7F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69985602" w:history="1">
        <w:r w:rsidRPr="00AA6A05">
          <w:rPr>
            <w:rStyle w:val="Hyperlink"/>
            <w:rFonts w:cs="Times New Roman"/>
            <w:noProof/>
          </w:rPr>
          <w:t>3.3.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E-formas elementu funkcionalitāte un izkārtojuma noformēšana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2CA8916" w14:textId="1B2F7730" w:rsidR="009F7E7F" w:rsidRDefault="009F7E7F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69985603" w:history="1">
        <w:r w:rsidRPr="00AA6A05">
          <w:rPr>
            <w:rStyle w:val="Hyperlink"/>
            <w:rFonts w:cs="Times New Roman"/>
            <w:noProof/>
          </w:rPr>
          <w:t>3.3.1.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AA6A05">
          <w:rPr>
            <w:rStyle w:val="Hyperlink"/>
            <w:noProof/>
          </w:rPr>
          <w:t>“Section” elementa izmantošanas piemērs.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EF9EBF5" w14:textId="658DD977" w:rsidR="009F7E7F" w:rsidRDefault="009F7E7F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69985604" w:history="1">
        <w:r w:rsidRPr="00AA6A05">
          <w:rPr>
            <w:rStyle w:val="Hyperlink"/>
            <w:rFonts w:cs="Times New Roman"/>
            <w:noProof/>
          </w:rPr>
          <w:t>3.3.2.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AA6A05">
          <w:rPr>
            <w:rStyle w:val="Hyperlink"/>
            <w:noProof/>
          </w:rPr>
          <w:t>“Condition” funkcionalitātes izmantošanas piemērs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4DDDD1D" w14:textId="343EFFA8" w:rsidR="009F7E7F" w:rsidRDefault="009F7E7F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69985605" w:history="1">
        <w:r w:rsidRPr="00AA6A05">
          <w:rPr>
            <w:rStyle w:val="Hyperlink"/>
            <w:rFonts w:cs="Times New Roman"/>
            <w:noProof/>
          </w:rPr>
          <w:t>3.3.3.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AA6A05">
          <w:rPr>
            <w:rStyle w:val="Hyperlink"/>
            <w:noProof/>
          </w:rPr>
          <w:t>Atdalošās līnijas piemērs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1E786379" w14:textId="602D6567" w:rsidR="009F7E7F" w:rsidRDefault="009F7E7F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69985606" w:history="1">
        <w:r w:rsidRPr="00AA6A05">
          <w:rPr>
            <w:rStyle w:val="Hyperlink"/>
            <w:rFonts w:cs="Times New Roman"/>
            <w:noProof/>
          </w:rPr>
          <w:t>3.3.4.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AA6A05">
          <w:rPr>
            <w:rStyle w:val="Hyperlink"/>
            <w:noProof/>
          </w:rPr>
          <w:t>“Checkbox List” izvietošana vairākās rindās un kolonnās.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B8CECCE" w14:textId="29F90407" w:rsidR="009F7E7F" w:rsidRDefault="009F7E7F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69985607" w:history="1">
        <w:r w:rsidRPr="00AA6A05">
          <w:rPr>
            <w:rStyle w:val="Hyperlink"/>
            <w:rFonts w:cs="Times New Roman"/>
            <w:noProof/>
          </w:rPr>
          <w:t>3.3.5.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AA6A05">
          <w:rPr>
            <w:rStyle w:val="Hyperlink"/>
            <w:noProof/>
          </w:rPr>
          <w:t>Ievadlauku elementa izvietošana tekstā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8655821" w14:textId="6D82C648" w:rsidR="009F7E7F" w:rsidRDefault="009F7E7F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69985608" w:history="1">
        <w:r w:rsidRPr="00AA6A05">
          <w:rPr>
            <w:rStyle w:val="Hyperlink"/>
            <w:rFonts w:cs="Times New Roman"/>
            <w:noProof/>
          </w:rPr>
          <w:t>3.3.6.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AA6A05">
          <w:rPr>
            <w:rStyle w:val="Hyperlink"/>
            <w:noProof/>
          </w:rPr>
          <w:t>Tabulas nosaukumu formēšana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2F2B3CB" w14:textId="3788D441" w:rsidR="009F7E7F" w:rsidRDefault="009F7E7F">
      <w:pPr>
        <w:pStyle w:val="TOC3"/>
        <w:rPr>
          <w:rFonts w:asciiTheme="minorHAnsi" w:eastAsiaTheme="minorEastAsia" w:hAnsiTheme="minorHAnsi"/>
          <w:noProof/>
          <w:lang w:eastAsia="lv-LV"/>
        </w:rPr>
      </w:pPr>
      <w:hyperlink w:anchor="_Toc69985609" w:history="1">
        <w:r w:rsidRPr="00AA6A05">
          <w:rPr>
            <w:rStyle w:val="Hyperlink"/>
            <w:rFonts w:cs="Times New Roman"/>
            <w:noProof/>
          </w:rPr>
          <w:t>3.3.7.</w:t>
        </w:r>
        <w:r>
          <w:rPr>
            <w:rFonts w:asciiTheme="minorHAnsi" w:eastAsiaTheme="minorEastAsia" w:hAnsiTheme="minorHAnsi"/>
            <w:noProof/>
            <w:lang w:eastAsia="lv-LV"/>
          </w:rPr>
          <w:tab/>
        </w:r>
        <w:r w:rsidRPr="00AA6A05">
          <w:rPr>
            <w:rStyle w:val="Hyperlink"/>
            <w:noProof/>
          </w:rPr>
          <w:t>Portāla stila izmantošanas piemērs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53E8495D" w14:textId="5251D472" w:rsidR="009F7E7F" w:rsidRDefault="009F7E7F">
      <w:pPr>
        <w:pStyle w:val="TOC1"/>
        <w:rPr>
          <w:rFonts w:asciiTheme="minorHAnsi" w:eastAsiaTheme="minorEastAsia" w:hAnsiTheme="minorHAnsi"/>
          <w:b w:val="0"/>
          <w:caps w:val="0"/>
          <w:noProof/>
          <w:lang w:eastAsia="lv-LV"/>
        </w:rPr>
      </w:pPr>
      <w:hyperlink w:anchor="_Toc69985610" w:history="1">
        <w:r w:rsidRPr="00AA6A05">
          <w:rPr>
            <w:rStyle w:val="Hyperlink"/>
            <w:rFonts w:cs="Tahoma"/>
            <w:noProof/>
            <w:u w:color="000000"/>
          </w:rPr>
          <w:t>4.</w:t>
        </w:r>
        <w:r>
          <w:rPr>
            <w:rFonts w:asciiTheme="minorHAnsi" w:eastAsiaTheme="minorEastAsia" w:hAnsiTheme="minorHAnsi"/>
            <w:b w:val="0"/>
            <w:caps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E-formas pārvaldība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11534DBA" w14:textId="654C575E" w:rsidR="009F7E7F" w:rsidRDefault="009F7E7F">
      <w:pPr>
        <w:pStyle w:val="TOC1"/>
        <w:rPr>
          <w:rFonts w:asciiTheme="minorHAnsi" w:eastAsiaTheme="minorEastAsia" w:hAnsiTheme="minorHAnsi"/>
          <w:b w:val="0"/>
          <w:caps w:val="0"/>
          <w:noProof/>
          <w:lang w:eastAsia="lv-LV"/>
        </w:rPr>
      </w:pPr>
      <w:hyperlink w:anchor="_Toc69985611" w:history="1">
        <w:r w:rsidRPr="00AA6A05">
          <w:rPr>
            <w:rStyle w:val="Hyperlink"/>
            <w:rFonts w:cs="Tahoma"/>
            <w:noProof/>
            <w:u w:color="000000"/>
          </w:rPr>
          <w:t>5.</w:t>
        </w:r>
        <w:r>
          <w:rPr>
            <w:rFonts w:asciiTheme="minorHAnsi" w:eastAsiaTheme="minorEastAsia" w:hAnsiTheme="minorHAnsi"/>
            <w:b w:val="0"/>
            <w:caps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E-formu versionēšana un sagatavošana publicēšanai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43D9A359" w14:textId="59880963" w:rsidR="009F7E7F" w:rsidRDefault="009F7E7F">
      <w:pPr>
        <w:pStyle w:val="TOC1"/>
        <w:rPr>
          <w:rFonts w:asciiTheme="minorHAnsi" w:eastAsiaTheme="minorEastAsia" w:hAnsiTheme="minorHAnsi"/>
          <w:b w:val="0"/>
          <w:caps w:val="0"/>
          <w:noProof/>
          <w:lang w:eastAsia="lv-LV"/>
        </w:rPr>
      </w:pPr>
      <w:hyperlink w:anchor="_Toc69985612" w:history="1">
        <w:r w:rsidRPr="00AA6A05">
          <w:rPr>
            <w:rStyle w:val="Hyperlink"/>
            <w:rFonts w:cs="Tahoma"/>
            <w:noProof/>
            <w:u w:color="000000"/>
          </w:rPr>
          <w:t>6.</w:t>
        </w:r>
        <w:r>
          <w:rPr>
            <w:rFonts w:asciiTheme="minorHAnsi" w:eastAsiaTheme="minorEastAsia" w:hAnsiTheme="minorHAnsi"/>
            <w:b w:val="0"/>
            <w:caps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E-formas kataloga kartītes izveide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0F5C71D0" w14:textId="1378D70A" w:rsidR="009F7E7F" w:rsidRDefault="009F7E7F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69985613" w:history="1">
        <w:r w:rsidRPr="00AA6A05">
          <w:rPr>
            <w:rStyle w:val="Hyperlink"/>
            <w:rFonts w:cs="Times New Roman"/>
            <w:noProof/>
          </w:rPr>
          <w:t>6.1.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E-formas kartītes pievienošana E-formu katalogā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6887024A" w14:textId="3A4DEEA4" w:rsidR="009F7E7F" w:rsidRDefault="009F7E7F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69985614" w:history="1">
        <w:r w:rsidRPr="00AA6A05">
          <w:rPr>
            <w:rStyle w:val="Hyperlink"/>
            <w:rFonts w:cs="Times New Roman"/>
            <w:noProof/>
          </w:rPr>
          <w:t>6.2.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 xml:space="preserve">E-formas </w:t>
        </w:r>
        <w:r w:rsidRPr="00AA6A05">
          <w:rPr>
            <w:rStyle w:val="Hyperlink"/>
            <w:rFonts w:cstheme="minorHAnsi"/>
            <w:noProof/>
          </w:rPr>
          <w:t>kataloga kartītes metadatu aizpildīšana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1E6FC6E6" w14:textId="015B4A1E" w:rsidR="009F7E7F" w:rsidRDefault="009F7E7F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69985615" w:history="1">
        <w:r w:rsidRPr="00AA6A05">
          <w:rPr>
            <w:rStyle w:val="Hyperlink"/>
            <w:rFonts w:cs="Times New Roman"/>
            <w:noProof/>
          </w:rPr>
          <w:t>6.3.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E-formas kataloga kartītes sasaiste ar E-formu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412E1C41" w14:textId="2612BA92" w:rsidR="009F7E7F" w:rsidRDefault="009F7E7F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69985616" w:history="1">
        <w:r w:rsidRPr="00AA6A05">
          <w:rPr>
            <w:rStyle w:val="Hyperlink"/>
            <w:rFonts w:cs="Times New Roman"/>
            <w:noProof/>
          </w:rPr>
          <w:t>6.4.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E-formas priekšapskate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20FEB405" w14:textId="108C0297" w:rsidR="009F7E7F" w:rsidRDefault="009F7E7F">
      <w:pPr>
        <w:pStyle w:val="TOC1"/>
        <w:rPr>
          <w:rFonts w:asciiTheme="minorHAnsi" w:eastAsiaTheme="minorEastAsia" w:hAnsiTheme="minorHAnsi"/>
          <w:b w:val="0"/>
          <w:caps w:val="0"/>
          <w:noProof/>
          <w:lang w:eastAsia="lv-LV"/>
        </w:rPr>
      </w:pPr>
      <w:hyperlink w:anchor="_Toc69985617" w:history="1">
        <w:r w:rsidRPr="00AA6A05">
          <w:rPr>
            <w:rStyle w:val="Hyperlink"/>
            <w:rFonts w:cs="Tahoma"/>
            <w:noProof/>
            <w:u w:color="000000"/>
          </w:rPr>
          <w:t>7.</w:t>
        </w:r>
        <w:r>
          <w:rPr>
            <w:rFonts w:asciiTheme="minorHAnsi" w:eastAsiaTheme="minorEastAsia" w:hAnsiTheme="minorHAnsi"/>
            <w:b w:val="0"/>
            <w:caps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Publiski pieejamās e-formas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664CE574" w14:textId="71B8A6C2" w:rsidR="009F7E7F" w:rsidRDefault="009F7E7F">
      <w:pPr>
        <w:pStyle w:val="TOC1"/>
        <w:rPr>
          <w:rFonts w:asciiTheme="minorHAnsi" w:eastAsiaTheme="minorEastAsia" w:hAnsiTheme="minorHAnsi"/>
          <w:b w:val="0"/>
          <w:caps w:val="0"/>
          <w:noProof/>
          <w:lang w:eastAsia="lv-LV"/>
        </w:rPr>
      </w:pPr>
      <w:hyperlink w:anchor="_Toc69985618" w:history="1">
        <w:r w:rsidRPr="00AA6A05">
          <w:rPr>
            <w:rStyle w:val="Hyperlink"/>
            <w:rFonts w:cs="Tahoma"/>
            <w:noProof/>
            <w:u w:color="000000"/>
          </w:rPr>
          <w:t>8.</w:t>
        </w:r>
        <w:r>
          <w:rPr>
            <w:rFonts w:asciiTheme="minorHAnsi" w:eastAsiaTheme="minorEastAsia" w:hAnsiTheme="minorHAnsi"/>
            <w:b w:val="0"/>
            <w:caps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E-formu publicēšana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2F0B717A" w14:textId="2EB90F46" w:rsidR="009F7E7F" w:rsidRDefault="009F7E7F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69985619" w:history="1">
        <w:r w:rsidRPr="00AA6A05">
          <w:rPr>
            <w:rStyle w:val="Hyperlink"/>
            <w:rFonts w:cs="Times New Roman"/>
            <w:noProof/>
          </w:rPr>
          <w:t>8.1.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E-formas kartītes publicēšana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650D2318" w14:textId="0917DACB" w:rsidR="009F7E7F" w:rsidRDefault="009F7E7F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69985620" w:history="1">
        <w:r w:rsidRPr="00AA6A05">
          <w:rPr>
            <w:rStyle w:val="Hyperlink"/>
            <w:rFonts w:cs="Times New Roman"/>
            <w:noProof/>
          </w:rPr>
          <w:t>8.2.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E-formas publicēšana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44083E63" w14:textId="18CE6D47" w:rsidR="009F7E7F" w:rsidRDefault="009F7E7F">
      <w:pPr>
        <w:pStyle w:val="TOC1"/>
        <w:rPr>
          <w:rFonts w:asciiTheme="minorHAnsi" w:eastAsiaTheme="minorEastAsia" w:hAnsiTheme="minorHAnsi"/>
          <w:b w:val="0"/>
          <w:caps w:val="0"/>
          <w:noProof/>
          <w:lang w:eastAsia="lv-LV"/>
        </w:rPr>
      </w:pPr>
      <w:hyperlink w:anchor="_Toc69985621" w:history="1">
        <w:r w:rsidRPr="00AA6A05">
          <w:rPr>
            <w:rStyle w:val="Hyperlink"/>
            <w:rFonts w:cs="Tahoma"/>
            <w:noProof/>
            <w:u w:color="000000"/>
          </w:rPr>
          <w:t>9.</w:t>
        </w:r>
        <w:r>
          <w:rPr>
            <w:rFonts w:asciiTheme="minorHAnsi" w:eastAsiaTheme="minorEastAsia" w:hAnsiTheme="minorHAnsi"/>
            <w:b w:val="0"/>
            <w:caps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Saite uz e-formu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0B4E40AC" w14:textId="2A839BFD" w:rsidR="009F7E7F" w:rsidRDefault="009F7E7F">
      <w:pPr>
        <w:pStyle w:val="TOC1"/>
        <w:rPr>
          <w:rFonts w:asciiTheme="minorHAnsi" w:eastAsiaTheme="minorEastAsia" w:hAnsiTheme="minorHAnsi"/>
          <w:b w:val="0"/>
          <w:caps w:val="0"/>
          <w:noProof/>
          <w:lang w:eastAsia="lv-LV"/>
        </w:rPr>
      </w:pPr>
      <w:hyperlink w:anchor="_Toc69985622" w:history="1">
        <w:r w:rsidRPr="00AA6A05">
          <w:rPr>
            <w:rStyle w:val="Hyperlink"/>
            <w:rFonts w:cs="Tahoma"/>
            <w:noProof/>
            <w:u w:color="000000"/>
          </w:rPr>
          <w:t>10.</w:t>
        </w:r>
        <w:r>
          <w:rPr>
            <w:rFonts w:asciiTheme="minorHAnsi" w:eastAsiaTheme="minorEastAsia" w:hAnsiTheme="minorHAnsi"/>
            <w:b w:val="0"/>
            <w:caps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E-formas ziņojuma atpazīšana iestādes pusē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5413BEC1" w14:textId="377B4723" w:rsidR="009F7E7F" w:rsidRDefault="009F7E7F">
      <w:pPr>
        <w:pStyle w:val="TOC1"/>
        <w:rPr>
          <w:rFonts w:asciiTheme="minorHAnsi" w:eastAsiaTheme="minorEastAsia" w:hAnsiTheme="minorHAnsi"/>
          <w:b w:val="0"/>
          <w:caps w:val="0"/>
          <w:noProof/>
          <w:lang w:eastAsia="lv-LV"/>
        </w:rPr>
      </w:pPr>
      <w:hyperlink w:anchor="_Toc69985623" w:history="1">
        <w:r w:rsidRPr="00AA6A05">
          <w:rPr>
            <w:rStyle w:val="Hyperlink"/>
            <w:rFonts w:cs="Tahoma"/>
            <w:noProof/>
            <w:u w:color="000000"/>
          </w:rPr>
          <w:t>11.</w:t>
        </w:r>
        <w:r>
          <w:rPr>
            <w:rFonts w:asciiTheme="minorHAnsi" w:eastAsiaTheme="minorEastAsia" w:hAnsiTheme="minorHAnsi"/>
            <w:b w:val="0"/>
            <w:caps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Aizpildīto e-formu xml un json struktūra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1489DBC4" w14:textId="5E137941" w:rsidR="009F7E7F" w:rsidRDefault="009F7E7F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69985624" w:history="1">
        <w:r w:rsidRPr="00AA6A05">
          <w:rPr>
            <w:rStyle w:val="Hyperlink"/>
            <w:rFonts w:cs="Times New Roman"/>
            <w:noProof/>
          </w:rPr>
          <w:t>11.1.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Sasaiste ar formas laukiem.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07C0A607" w14:textId="28BF486C" w:rsidR="009F7E7F" w:rsidRDefault="009F7E7F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69985625" w:history="1">
        <w:r w:rsidRPr="00AA6A05">
          <w:rPr>
            <w:rStyle w:val="Hyperlink"/>
            <w:rFonts w:cs="Times New Roman"/>
            <w:noProof/>
          </w:rPr>
          <w:t>11.2.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JSON faila struktūra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04AE1A63" w14:textId="3FA63B51" w:rsidR="009F7E7F" w:rsidRDefault="009F7E7F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69985626" w:history="1">
        <w:r w:rsidRPr="00AA6A05">
          <w:rPr>
            <w:rStyle w:val="Hyperlink"/>
            <w:rFonts w:cs="Times New Roman"/>
            <w:noProof/>
          </w:rPr>
          <w:t>11.3.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XML faila struktūra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2636F227" w14:textId="61E426A4" w:rsidR="009F7E7F" w:rsidRDefault="009F7E7F">
      <w:pPr>
        <w:pStyle w:val="TOC1"/>
        <w:rPr>
          <w:rFonts w:asciiTheme="minorHAnsi" w:eastAsiaTheme="minorEastAsia" w:hAnsiTheme="minorHAnsi"/>
          <w:b w:val="0"/>
          <w:caps w:val="0"/>
          <w:noProof/>
          <w:lang w:eastAsia="lv-LV"/>
        </w:rPr>
      </w:pPr>
      <w:hyperlink w:anchor="_Toc69985627" w:history="1">
        <w:r w:rsidRPr="00AA6A05">
          <w:rPr>
            <w:rStyle w:val="Hyperlink"/>
            <w:rFonts w:cs="Tahoma"/>
            <w:noProof/>
            <w:u w:color="000000"/>
          </w:rPr>
          <w:t>12.</w:t>
        </w:r>
        <w:r>
          <w:rPr>
            <w:rFonts w:asciiTheme="minorHAnsi" w:eastAsiaTheme="minorEastAsia" w:hAnsiTheme="minorHAnsi"/>
            <w:b w:val="0"/>
            <w:caps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E-formu pakotnes sagatavošana E-formu pārnešanai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24F47FC3" w14:textId="541B2795" w:rsidR="009F7E7F" w:rsidRDefault="009F7E7F">
      <w:pPr>
        <w:pStyle w:val="TOC1"/>
        <w:rPr>
          <w:rFonts w:asciiTheme="minorHAnsi" w:eastAsiaTheme="minorEastAsia" w:hAnsiTheme="minorHAnsi"/>
          <w:b w:val="0"/>
          <w:caps w:val="0"/>
          <w:noProof/>
          <w:lang w:eastAsia="lv-LV"/>
        </w:rPr>
      </w:pPr>
      <w:hyperlink w:anchor="_Toc69985628" w:history="1">
        <w:r w:rsidRPr="00AA6A05">
          <w:rPr>
            <w:rStyle w:val="Hyperlink"/>
            <w:rFonts w:cs="Tahoma"/>
            <w:noProof/>
            <w:u w:color="000000"/>
          </w:rPr>
          <w:t>13.</w:t>
        </w:r>
        <w:r>
          <w:rPr>
            <w:rFonts w:asciiTheme="minorHAnsi" w:eastAsiaTheme="minorEastAsia" w:hAnsiTheme="minorHAnsi"/>
            <w:b w:val="0"/>
            <w:caps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E-formu katloga sagatavošana e-formas pārnešanai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52D61B27" w14:textId="63DAF2FC" w:rsidR="009F7E7F" w:rsidRDefault="009F7E7F">
      <w:pPr>
        <w:pStyle w:val="TOC2"/>
        <w:rPr>
          <w:rFonts w:asciiTheme="minorHAnsi" w:eastAsiaTheme="minorEastAsia" w:hAnsiTheme="minorHAnsi"/>
          <w:b w:val="0"/>
          <w:noProof/>
          <w:lang w:eastAsia="lv-LV"/>
        </w:rPr>
      </w:pPr>
      <w:hyperlink w:anchor="_Toc69985629" w:history="1">
        <w:r w:rsidRPr="00AA6A05">
          <w:rPr>
            <w:rStyle w:val="Hyperlink"/>
            <w:rFonts w:cs="Times New Roman"/>
            <w:noProof/>
          </w:rPr>
          <w:t>13.1.</w:t>
        </w:r>
        <w:r>
          <w:rPr>
            <w:rFonts w:asciiTheme="minorHAnsi" w:eastAsiaTheme="minorEastAsia" w:hAnsiTheme="minorHAnsi"/>
            <w:b w:val="0"/>
            <w:noProof/>
            <w:lang w:eastAsia="lv-LV"/>
          </w:rPr>
          <w:tab/>
        </w:r>
        <w:r w:rsidRPr="00AA6A05">
          <w:rPr>
            <w:rStyle w:val="Hyperlink"/>
            <w:noProof/>
          </w:rPr>
          <w:t>Sitecore pakotnes pievienošanu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_Toc69985629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10955B17" w14:textId="6BBE43B1" w:rsidR="004D33F4" w:rsidRDefault="004D33F4" w:rsidP="004D33F4">
      <w:pPr>
        <w:pStyle w:val="Titleversija"/>
        <w:jc w:val="left"/>
      </w:pPr>
      <w:r>
        <w:rPr>
          <w:rFonts w:ascii="Arial Bold" w:hAnsi="Arial Bold"/>
          <w:b/>
          <w:caps/>
          <w:sz w:val="22"/>
        </w:rPr>
        <w:fldChar w:fldCharType="end"/>
      </w:r>
      <w:r>
        <w:br w:type="page"/>
      </w:r>
    </w:p>
    <w:p w14:paraId="3DBF0438" w14:textId="77777777" w:rsidR="00731042" w:rsidRDefault="00731042" w:rsidP="00731042">
      <w:pPr>
        <w:pStyle w:val="Heading1"/>
      </w:pPr>
      <w:bookmarkStart w:id="0" w:name="_Toc373940844"/>
      <w:bookmarkStart w:id="1" w:name="_Toc431223160"/>
      <w:bookmarkStart w:id="2" w:name="_Ref54252673"/>
      <w:bookmarkStart w:id="3" w:name="_Toc69985591"/>
      <w:r w:rsidRPr="00412C83">
        <w:lastRenderedPageBreak/>
        <w:t>Ievad</w:t>
      </w:r>
      <w:r>
        <w:t>s</w:t>
      </w:r>
      <w:bookmarkEnd w:id="0"/>
      <w:bookmarkEnd w:id="1"/>
      <w:bookmarkEnd w:id="2"/>
      <w:bookmarkEnd w:id="3"/>
    </w:p>
    <w:p w14:paraId="6411A152" w14:textId="7149C4B0" w:rsidR="00731042" w:rsidRDefault="00731042" w:rsidP="00731042">
      <w:pPr>
        <w:pStyle w:val="Heading2"/>
      </w:pPr>
      <w:bookmarkStart w:id="4" w:name="_Dokumenta_nolūks"/>
      <w:bookmarkStart w:id="5" w:name="_Toc21077435"/>
      <w:bookmarkStart w:id="6" w:name="_Toc28766185"/>
      <w:bookmarkStart w:id="7" w:name="_Toc29354286"/>
      <w:bookmarkStart w:id="8" w:name="_Toc65487055"/>
      <w:bookmarkStart w:id="9" w:name="_Toc109037443"/>
      <w:bookmarkStart w:id="10" w:name="_Toc129433335"/>
      <w:bookmarkStart w:id="11" w:name="_Toc190771590"/>
      <w:bookmarkStart w:id="12" w:name="_Toc205267390"/>
      <w:bookmarkStart w:id="13" w:name="_Toc267554915"/>
      <w:bookmarkStart w:id="14" w:name="_Toc273610458"/>
      <w:bookmarkStart w:id="15" w:name="_Toc373940845"/>
      <w:bookmarkStart w:id="16" w:name="_Toc431223161"/>
      <w:bookmarkStart w:id="17" w:name="_Toc69985592"/>
      <w:bookmarkEnd w:id="4"/>
      <w:r w:rsidRPr="00412C83">
        <w:t xml:space="preserve">Dokumenta </w:t>
      </w:r>
      <w:r w:rsidR="00612097" w:rsidRPr="00412C83">
        <w:t>nolūks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1366C3D9" w14:textId="123FCFF8" w:rsidR="00731042" w:rsidRDefault="00731042" w:rsidP="00731042">
      <w:pPr>
        <w:pStyle w:val="EYBodyText"/>
      </w:pPr>
      <w:bookmarkStart w:id="18" w:name="_Darbības_sfēra"/>
      <w:bookmarkStart w:id="19" w:name="_Toc7415298"/>
      <w:bookmarkStart w:id="20" w:name="_Toc15712927"/>
      <w:bookmarkStart w:id="21" w:name="_Toc109037444"/>
      <w:bookmarkStart w:id="22" w:name="_Toc129433336"/>
      <w:bookmarkStart w:id="23" w:name="_Toc21077437"/>
      <w:bookmarkStart w:id="24" w:name="_Toc28766187"/>
      <w:bookmarkStart w:id="25" w:name="_Toc29354288"/>
      <w:bookmarkStart w:id="26" w:name="_Toc65487057"/>
      <w:bookmarkStart w:id="27" w:name="_Toc190771591"/>
      <w:bookmarkStart w:id="28" w:name="_Toc205267391"/>
      <w:bookmarkStart w:id="29" w:name="_Toc267554916"/>
      <w:bookmarkStart w:id="30" w:name="_Toc273610459"/>
      <w:bookmarkEnd w:id="18"/>
      <w:r>
        <w:t xml:space="preserve">Dokumenta mērķis ir </w:t>
      </w:r>
      <w:r w:rsidRPr="00350E9D">
        <w:t>aprakstīt</w:t>
      </w:r>
      <w:r w:rsidRPr="00EC1196">
        <w:t xml:space="preserve"> </w:t>
      </w:r>
      <w:r w:rsidR="00300F9E">
        <w:t>e-formu veidošanas pamatprincipus</w:t>
      </w:r>
      <w:r w:rsidR="00FD79EE">
        <w:t xml:space="preserve"> un</w:t>
      </w:r>
      <w:r w:rsidR="00FD79EE" w:rsidRPr="00FD79EE">
        <w:t xml:space="preserve"> sniegt sistēmas lietotājam informāciju, kā veikt sistēmā paredzētās funkcijas. Dokuments paredzēts </w:t>
      </w:r>
      <w:r w:rsidR="00413313">
        <w:t xml:space="preserve">gan </w:t>
      </w:r>
      <w:r w:rsidR="00FD79EE" w:rsidRPr="00FD79EE">
        <w:t>VRAA darbiniekiem</w:t>
      </w:r>
      <w:r w:rsidR="00FD79EE">
        <w:t>,</w:t>
      </w:r>
      <w:r w:rsidR="00D64F30">
        <w:t xml:space="preserve"> kā palīgs e-formu veidošanā,</w:t>
      </w:r>
      <w:r w:rsidR="00FD79EE" w:rsidRPr="00FD79EE">
        <w:t xml:space="preserve"> administrēšanā</w:t>
      </w:r>
      <w:r w:rsidR="00D64F30">
        <w:t xml:space="preserve">, publicēšanā un </w:t>
      </w:r>
      <w:proofErr w:type="spellStart"/>
      <w:r w:rsidR="00D64F30">
        <w:t>pakotnes</w:t>
      </w:r>
      <w:proofErr w:type="spellEnd"/>
      <w:r w:rsidR="00D64F30">
        <w:t xml:space="preserve"> sagatavošanā</w:t>
      </w:r>
      <w:r w:rsidR="00413313">
        <w:t>,</w:t>
      </w:r>
      <w:r w:rsidR="00FD79EE" w:rsidRPr="00FD79EE">
        <w:t xml:space="preserve"> gan </w:t>
      </w:r>
      <w:r w:rsidR="00FD79EE">
        <w:t>iestā</w:t>
      </w:r>
      <w:r w:rsidR="00895AC5">
        <w:t>žu lietotājiem</w:t>
      </w:r>
      <w:r w:rsidR="00FD79EE">
        <w:t xml:space="preserve">, kā </w:t>
      </w:r>
      <w:r w:rsidR="00FD79EE" w:rsidRPr="00FD79EE">
        <w:t>p</w:t>
      </w:r>
      <w:r w:rsidR="00FD79EE">
        <w:t>a</w:t>
      </w:r>
      <w:r w:rsidR="00FD79EE" w:rsidRPr="00FD79EE">
        <w:t>mācība</w:t>
      </w:r>
      <w:r w:rsidR="00FD79EE">
        <w:t xml:space="preserve"> e-formu veidošanā</w:t>
      </w:r>
      <w:r w:rsidR="009A6E91">
        <w:t>.</w:t>
      </w:r>
    </w:p>
    <w:p w14:paraId="68741560" w14:textId="77777777" w:rsidR="00731042" w:rsidRPr="00412C83" w:rsidRDefault="00731042" w:rsidP="00731042">
      <w:pPr>
        <w:pStyle w:val="Heading2"/>
      </w:pPr>
      <w:bookmarkStart w:id="31" w:name="_Toc373940846"/>
      <w:bookmarkStart w:id="32" w:name="_Toc431223162"/>
      <w:bookmarkStart w:id="33" w:name="_Toc69985593"/>
      <w:r w:rsidRPr="00412C83">
        <w:t>Darbības sfēra</w:t>
      </w:r>
      <w:bookmarkStart w:id="34" w:name="_Definīcijas_un_saīsinājumi"/>
      <w:bookmarkStart w:id="35" w:name="_Dokumenta_pārskats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4864F0E5" w14:textId="2EBC7917" w:rsidR="00731042" w:rsidRDefault="00731042" w:rsidP="00731042">
      <w:bookmarkStart w:id="36" w:name="_Toc258678450"/>
      <w:bookmarkStart w:id="37" w:name="_Toc267554917"/>
      <w:bookmarkStart w:id="38" w:name="_Toc273610460"/>
      <w:bookmarkStart w:id="39" w:name="_Toc28766189"/>
      <w:bookmarkStart w:id="40" w:name="_Toc29354290"/>
      <w:bookmarkStart w:id="41" w:name="_Toc65487059"/>
      <w:bookmarkStart w:id="42" w:name="_Toc109037448"/>
      <w:bookmarkStart w:id="43" w:name="_Toc120962891"/>
      <w:bookmarkStart w:id="44" w:name="_Toc129433338"/>
      <w:bookmarkStart w:id="45" w:name="_Toc190771593"/>
      <w:bookmarkStart w:id="46" w:name="_Toc205267393"/>
      <w:r w:rsidRPr="004D33F4">
        <w:t xml:space="preserve">Dokuments kalpos par pamatu </w:t>
      </w:r>
      <w:r w:rsidR="00FD79EE">
        <w:t>vienkāršu e-formu veidoša</w:t>
      </w:r>
      <w:r w:rsidR="00300F9E">
        <w:t>nai, to publicēšanai un pārnešanai no vienas vides uz citu</w:t>
      </w:r>
      <w:r>
        <w:t>.</w:t>
      </w:r>
    </w:p>
    <w:p w14:paraId="637A660B" w14:textId="4D596E90" w:rsidR="00731042" w:rsidRPr="00412C83" w:rsidRDefault="00731042" w:rsidP="00731042">
      <w:pPr>
        <w:pStyle w:val="Heading2"/>
      </w:pPr>
      <w:bookmarkStart w:id="47" w:name="_Toc373940847"/>
      <w:bookmarkStart w:id="48" w:name="_Toc431223163"/>
      <w:bookmarkStart w:id="49" w:name="_Toc69985594"/>
      <w:r w:rsidRPr="00412C83">
        <w:t>Termini un pieņemtie apzīmējumi</w:t>
      </w:r>
      <w:bookmarkEnd w:id="36"/>
      <w:bookmarkEnd w:id="37"/>
      <w:bookmarkEnd w:id="38"/>
      <w:bookmarkEnd w:id="47"/>
      <w:bookmarkEnd w:id="48"/>
      <w:bookmarkEnd w:id="49"/>
    </w:p>
    <w:p w14:paraId="503C838A" w14:textId="263F105A" w:rsidR="00035D04" w:rsidRDefault="00035D04" w:rsidP="00035D04">
      <w:bookmarkStart w:id="50" w:name="_Toc188673235"/>
      <w:bookmarkStart w:id="51" w:name="_Toc189286728"/>
      <w:bookmarkStart w:id="52" w:name="_Toc170535218"/>
      <w:bookmarkStart w:id="53" w:name="_Toc184620890"/>
      <w:bookmarkStart w:id="54" w:name="_Toc258678451"/>
      <w:bookmarkStart w:id="55" w:name="_Toc267554918"/>
      <w:bookmarkStart w:id="56" w:name="_Toc273610461"/>
      <w:bookmarkStart w:id="57" w:name="_Toc373940848"/>
      <w:bookmarkStart w:id="58" w:name="_Ref374523404"/>
      <w:bookmarkStart w:id="59" w:name="_Toc431223164"/>
      <w:bookmarkStart w:id="60" w:name="_Toc129433339"/>
      <w:bookmarkStart w:id="61" w:name="_Toc190771594"/>
      <w:bookmarkStart w:id="62" w:name="_Toc205267394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50"/>
      <w:bookmarkEnd w:id="51"/>
      <w:r>
        <w:t>A</w:t>
      </w:r>
      <w:r w:rsidRPr="005957BE">
        <w:t xml:space="preserve">pzīmējumu un terminu vārdnīca ir pieejama dokumentā </w:t>
      </w:r>
      <w:r w:rsidRPr="000A4B9F">
        <w:fldChar w:fldCharType="begin"/>
      </w:r>
      <w:r w:rsidRPr="00D476D3">
        <w:instrText xml:space="preserve"> REF _Ref21435684 \n \h </w:instrText>
      </w:r>
      <w:r w:rsidRPr="000A4B9F">
        <w:fldChar w:fldCharType="separate"/>
      </w:r>
      <w:r w:rsidR="0082542A">
        <w:t>[1]</w:t>
      </w:r>
      <w:r w:rsidRPr="000A4B9F">
        <w:fldChar w:fldCharType="end"/>
      </w:r>
      <w:r w:rsidRPr="007E67D2">
        <w:t>.</w:t>
      </w:r>
    </w:p>
    <w:p w14:paraId="3C8F1B13" w14:textId="34F6C57F" w:rsidR="00035D04" w:rsidRPr="001B3829" w:rsidRDefault="00035D04" w:rsidP="001F7CD0">
      <w:pPr>
        <w:pStyle w:val="Caption"/>
      </w:pPr>
      <w:bookmarkStart w:id="63" w:name="_Ref29562757"/>
      <w:r>
        <w:t>Tabula</w:t>
      </w:r>
      <w:bookmarkEnd w:id="63"/>
    </w:p>
    <w:p w14:paraId="590E8EDA" w14:textId="77777777" w:rsidR="00035D04" w:rsidRPr="00412C83" w:rsidRDefault="00035D04" w:rsidP="00035D04">
      <w:pPr>
        <w:pStyle w:val="Tabletitle"/>
      </w:pPr>
      <w:r w:rsidRPr="00412C83">
        <w:t xml:space="preserve">Termini </w:t>
      </w:r>
    </w:p>
    <w:tbl>
      <w:tblPr>
        <w:tblW w:w="0" w:type="auto"/>
        <w:tblBorders>
          <w:top w:val="single" w:sz="12" w:space="0" w:color="auto"/>
          <w:bottom w:val="single" w:sz="4" w:space="0" w:color="auto"/>
          <w:insideV w:val="single" w:sz="4" w:space="0" w:color="auto"/>
        </w:tblBorders>
        <w:tblLook w:val="04E0" w:firstRow="1" w:lastRow="1" w:firstColumn="1" w:lastColumn="0" w:noHBand="0" w:noVBand="1"/>
      </w:tblPr>
      <w:tblGrid>
        <w:gridCol w:w="2063"/>
        <w:gridCol w:w="7575"/>
      </w:tblGrid>
      <w:tr w:rsidR="00035D04" w:rsidRPr="00412C83" w14:paraId="019707CD" w14:textId="77777777" w:rsidTr="00D27F86">
        <w:tc>
          <w:tcPr>
            <w:tcW w:w="2063" w:type="dxa"/>
            <w:tcBorders>
              <w:top w:val="single" w:sz="12" w:space="0" w:color="auto"/>
              <w:bottom w:val="single" w:sz="4" w:space="0" w:color="auto"/>
            </w:tcBorders>
          </w:tcPr>
          <w:p w14:paraId="1E8B3111" w14:textId="77777777" w:rsidR="00035D04" w:rsidRPr="00412C83" w:rsidRDefault="00035D04" w:rsidP="00D27F86">
            <w:pPr>
              <w:pStyle w:val="Bold"/>
            </w:pPr>
            <w:r w:rsidRPr="00412C83">
              <w:t>Termins</w:t>
            </w:r>
          </w:p>
        </w:tc>
        <w:tc>
          <w:tcPr>
            <w:tcW w:w="7575" w:type="dxa"/>
            <w:tcBorders>
              <w:top w:val="single" w:sz="12" w:space="0" w:color="auto"/>
              <w:bottom w:val="single" w:sz="4" w:space="0" w:color="auto"/>
            </w:tcBorders>
          </w:tcPr>
          <w:p w14:paraId="5CE613EB" w14:textId="77777777" w:rsidR="00035D04" w:rsidRPr="00412C83" w:rsidRDefault="00035D04" w:rsidP="00D27F86">
            <w:pPr>
              <w:pStyle w:val="Bold"/>
            </w:pPr>
            <w:r w:rsidRPr="00412C83">
              <w:t>Apraksts</w:t>
            </w:r>
          </w:p>
        </w:tc>
      </w:tr>
      <w:tr w:rsidR="00035D04" w:rsidRPr="00412C83" w14:paraId="1A8D7A56" w14:textId="77777777" w:rsidTr="00D27F86">
        <w:tc>
          <w:tcPr>
            <w:tcW w:w="2063" w:type="dxa"/>
            <w:tcBorders>
              <w:bottom w:val="single" w:sz="4" w:space="0" w:color="auto"/>
            </w:tcBorders>
          </w:tcPr>
          <w:p w14:paraId="1A12E664" w14:textId="77777777" w:rsidR="00035D04" w:rsidRPr="00412C83" w:rsidRDefault="00035D04" w:rsidP="00D27F86">
            <w:pPr>
              <w:pStyle w:val="Tablebody"/>
            </w:pPr>
            <w:r>
              <w:t>e-forma</w:t>
            </w:r>
          </w:p>
        </w:tc>
        <w:tc>
          <w:tcPr>
            <w:tcW w:w="7575" w:type="dxa"/>
            <w:tcBorders>
              <w:bottom w:val="single" w:sz="4" w:space="0" w:color="auto"/>
            </w:tcBorders>
          </w:tcPr>
          <w:p w14:paraId="621D5688" w14:textId="77777777" w:rsidR="00035D04" w:rsidRPr="00412C83" w:rsidRDefault="00035D04" w:rsidP="00D27F86">
            <w:pPr>
              <w:pStyle w:val="Tablebody"/>
            </w:pPr>
            <w:proofErr w:type="spellStart"/>
            <w:r w:rsidRPr="0099361C">
              <w:t>eFormu</w:t>
            </w:r>
            <w:proofErr w:type="spellEnd"/>
            <w:r w:rsidRPr="0099361C">
              <w:t xml:space="preserve"> e-adreses risinājumā veidots satura vienums (t.i. </w:t>
            </w:r>
            <w:proofErr w:type="spellStart"/>
            <w:r w:rsidRPr="0099361C">
              <w:t>digitalizēta</w:t>
            </w:r>
            <w:proofErr w:type="spellEnd"/>
            <w:r w:rsidRPr="0099361C">
              <w:t xml:space="preserve"> veidlapa)</w:t>
            </w:r>
          </w:p>
        </w:tc>
      </w:tr>
      <w:tr w:rsidR="00035D04" w:rsidRPr="00412C83" w14:paraId="7D4627D2" w14:textId="77777777" w:rsidTr="00D27F86">
        <w:tc>
          <w:tcPr>
            <w:tcW w:w="2063" w:type="dxa"/>
            <w:tcBorders>
              <w:top w:val="single" w:sz="4" w:space="0" w:color="auto"/>
              <w:bottom w:val="single" w:sz="4" w:space="0" w:color="auto"/>
            </w:tcBorders>
          </w:tcPr>
          <w:p w14:paraId="409AE5A5" w14:textId="77777777" w:rsidR="00035D04" w:rsidRPr="00412C83" w:rsidRDefault="00035D04" w:rsidP="00D27F86">
            <w:pPr>
              <w:pStyle w:val="Tablebody"/>
            </w:pPr>
            <w:r>
              <w:t>e-formas versija</w:t>
            </w:r>
          </w:p>
        </w:tc>
        <w:tc>
          <w:tcPr>
            <w:tcW w:w="7575" w:type="dxa"/>
            <w:tcBorders>
              <w:top w:val="single" w:sz="4" w:space="0" w:color="auto"/>
              <w:bottom w:val="single" w:sz="4" w:space="0" w:color="auto"/>
            </w:tcBorders>
          </w:tcPr>
          <w:p w14:paraId="1168D1D2" w14:textId="77777777" w:rsidR="00035D04" w:rsidRPr="00412C83" w:rsidRDefault="00035D04" w:rsidP="00D27F86">
            <w:pPr>
              <w:pStyle w:val="Tablebody"/>
            </w:pPr>
            <w:r>
              <w:t>E-formas kartīte, kurā norādīta saite uz konkrēto e-formu un tās metadatiem</w:t>
            </w:r>
          </w:p>
        </w:tc>
      </w:tr>
    </w:tbl>
    <w:p w14:paraId="2B81BC16" w14:textId="77777777" w:rsidR="00731042" w:rsidRPr="00412C83" w:rsidRDefault="00731042" w:rsidP="00731042">
      <w:pPr>
        <w:pStyle w:val="Heading2"/>
      </w:pPr>
      <w:bookmarkStart w:id="64" w:name="_Toc69985595"/>
      <w:bookmarkEnd w:id="52"/>
      <w:bookmarkEnd w:id="53"/>
      <w:bookmarkEnd w:id="54"/>
      <w:bookmarkEnd w:id="55"/>
      <w:bookmarkEnd w:id="56"/>
      <w:r>
        <w:t>Saistītie dokumenti</w:t>
      </w:r>
      <w:bookmarkEnd w:id="57"/>
      <w:bookmarkEnd w:id="58"/>
      <w:bookmarkEnd w:id="59"/>
      <w:bookmarkEnd w:id="64"/>
    </w:p>
    <w:p w14:paraId="0B24DBB7" w14:textId="77777777" w:rsidR="00A7129B" w:rsidRPr="005957BE" w:rsidRDefault="00A7129B" w:rsidP="00A7129B">
      <w:bookmarkStart w:id="65" w:name="_Ref374959346"/>
      <w:bookmarkStart w:id="66" w:name="_Ref374959352"/>
      <w:bookmarkStart w:id="67" w:name="_Toc431223165"/>
      <w:bookmarkEnd w:id="60"/>
      <w:bookmarkEnd w:id="61"/>
      <w:bookmarkEnd w:id="62"/>
      <w:r w:rsidRPr="005957BE">
        <w:t>Dokuments ir izstrādāts, balstoties uz šādiem dokumentiem:</w:t>
      </w:r>
    </w:p>
    <w:p w14:paraId="200DA584" w14:textId="77777777" w:rsidR="00A7129B" w:rsidRPr="00D476D3" w:rsidRDefault="00A7129B" w:rsidP="00A7129B">
      <w:pPr>
        <w:pStyle w:val="Atsauce"/>
      </w:pPr>
      <w:bookmarkStart w:id="68" w:name="_Ref491780085"/>
      <w:bookmarkStart w:id="69" w:name="_Ref21435684"/>
      <w:bookmarkStart w:id="70" w:name="_Ref311714107"/>
      <w:r w:rsidRPr="005957BE">
        <w:t>“Valsts informācijas sistēmu savietotāja (VISS) un Vienotā valsts un pašvaldību pakalpojumu portāla www.latvija</w:t>
      </w:r>
      <w:r w:rsidRPr="00D476D3">
        <w:t>.lv pilnveidošana un uzturēšana”. Terminu un saīsinājumu indekss. (VRAA-13_7_17_41-VISS_2016-TSI)</w:t>
      </w:r>
      <w:bookmarkEnd w:id="68"/>
      <w:r w:rsidRPr="00D476D3">
        <w:t>;</w:t>
      </w:r>
      <w:bookmarkEnd w:id="69"/>
    </w:p>
    <w:p w14:paraId="46938EF9" w14:textId="77777777" w:rsidR="00A7129B" w:rsidRPr="000A4B9F" w:rsidRDefault="00A7129B" w:rsidP="00A7129B">
      <w:pPr>
        <w:pStyle w:val="Atsauce"/>
      </w:pPr>
      <w:bookmarkStart w:id="71" w:name="_Ref21435675"/>
      <w:bookmarkEnd w:id="70"/>
      <w:r w:rsidRPr="00D476D3">
        <w:t xml:space="preserve">„Valsts informācijas sistēmu savietotāja, Latvijas valsts portāla www.latvija.lv un elektronisko pakalpojumu izstrāde un uzturēšana”. Iepirkuma priekšmeta 3.daļa - VISS un portāla jaunu un esošo moduļu papildinājumu izstrāde, ieviešana, garantijas apkalpošana un uzturēšana saskaņā ar tehnisko specifikāciju. Arhitektūras risinājuma vīzija. </w:t>
      </w:r>
      <w:r w:rsidRPr="007E67D2">
        <w:t>(VRAA-6_15_11_58-VISS_2010-VIZ);</w:t>
      </w:r>
      <w:bookmarkEnd w:id="71"/>
    </w:p>
    <w:p w14:paraId="25E0AE04" w14:textId="77777777" w:rsidR="00A7129B" w:rsidRPr="005957BE" w:rsidRDefault="00A7129B" w:rsidP="00A7129B">
      <w:pPr>
        <w:pStyle w:val="Atsauce"/>
      </w:pPr>
      <w:bookmarkStart w:id="72" w:name="_Ref338939740"/>
      <w:bookmarkStart w:id="73" w:name="_Ref21436271"/>
      <w:r w:rsidRPr="00DE0211">
        <w:t>„Valsts informācijas sistēmu savietotāja, Latvijas valsts portāla www.latvija.lv un elektronisko pakalpojumu izstrāde un uzturēšana”. Iepirkuma priekšmeta 3.daļa - VISS un portāla jaunu un esošo moduļu papildinājumu izstrāde, ieviešana, garantijas apkalpošana un uzturēšana saskaņā ar tehnisko specifikāciju. Nefun</w:t>
      </w:r>
      <w:r w:rsidRPr="005957BE">
        <w:t>kcionālās prasības. Programmatūras prasību specifikācija (VRAA-6_15_11_58-VISS_2010-NFR.PPS)</w:t>
      </w:r>
      <w:bookmarkEnd w:id="72"/>
      <w:r w:rsidRPr="005957BE">
        <w:t>;</w:t>
      </w:r>
      <w:bookmarkEnd w:id="73"/>
    </w:p>
    <w:p w14:paraId="378094D6" w14:textId="452D1AB1" w:rsidR="00A7129B" w:rsidRPr="000A4B9F" w:rsidRDefault="00A7129B" w:rsidP="00A7129B">
      <w:pPr>
        <w:pStyle w:val="Atsauce"/>
      </w:pPr>
      <w:bookmarkStart w:id="74" w:name="_Ref21530070"/>
      <w:r w:rsidRPr="00D476D3">
        <w:t xml:space="preserve">„Valsts informācijas sistēmu savietotāja, Latvijas valsts portāla www.latvija.lv un elektronisko pakalpojumu izstrāde un uzturēšana”. Iepirkuma priekšmeta 3.daļa - VISS un </w:t>
      </w:r>
      <w:r w:rsidRPr="00D476D3">
        <w:lastRenderedPageBreak/>
        <w:t xml:space="preserve">portāla jaunu un esošo moduļu papildinājumu izstrāde, ieviešana, garantijas apkalpošana un uzturēšana saskaņā ar tehnisko specifikāciju. VISS </w:t>
      </w:r>
      <w:proofErr w:type="spellStart"/>
      <w:r w:rsidRPr="00D476D3">
        <w:t>eAdrese</w:t>
      </w:r>
      <w:proofErr w:type="spellEnd"/>
      <w:r w:rsidRPr="00D476D3">
        <w:t xml:space="preserve">. Programmas prasību specifikācija </w:t>
      </w:r>
      <w:r w:rsidR="00234062">
        <w:t>(</w:t>
      </w:r>
      <w:r w:rsidR="00234062" w:rsidRPr="000A4B9F">
        <w:fldChar w:fldCharType="begin"/>
      </w:r>
      <w:r w:rsidR="00234062" w:rsidRPr="00D476D3">
        <w:instrText xml:space="preserve"> DOCPROPERTY  _CustomerID  \* MERGEFORMAT </w:instrText>
      </w:r>
      <w:r w:rsidR="00234062" w:rsidRPr="000A4B9F">
        <w:fldChar w:fldCharType="separate"/>
      </w:r>
      <w:r w:rsidR="0082542A">
        <w:t>VRAA</w:t>
      </w:r>
      <w:r w:rsidR="00234062" w:rsidRPr="000A4B9F">
        <w:fldChar w:fldCharType="end"/>
      </w:r>
      <w:r w:rsidR="00234062" w:rsidRPr="007E67D2">
        <w:t>-</w:t>
      </w:r>
      <w:r w:rsidR="00234062" w:rsidRPr="000A4B9F">
        <w:fldChar w:fldCharType="begin"/>
      </w:r>
      <w:r w:rsidR="00234062" w:rsidRPr="00D476D3">
        <w:instrText xml:space="preserve"> DOCPROPERTY  _ContractNumber  \* MERGEFORMAT </w:instrText>
      </w:r>
      <w:r w:rsidR="00234062" w:rsidRPr="000A4B9F">
        <w:fldChar w:fldCharType="separate"/>
      </w:r>
      <w:r w:rsidR="0082542A">
        <w:t>13_7_17_41</w:t>
      </w:r>
      <w:r w:rsidR="00234062" w:rsidRPr="000A4B9F">
        <w:fldChar w:fldCharType="end"/>
      </w:r>
      <w:r w:rsidR="00234062" w:rsidRPr="007E67D2">
        <w:t>-</w:t>
      </w:r>
      <w:r w:rsidR="00234062" w:rsidRPr="000A4B9F">
        <w:fldChar w:fldCharType="begin"/>
      </w:r>
      <w:r w:rsidR="00234062" w:rsidRPr="00D476D3">
        <w:instrText xml:space="preserve"> DOCPROPERTY  _ProjectID  \* MERGEFORMAT </w:instrText>
      </w:r>
      <w:r w:rsidR="00234062" w:rsidRPr="000A4B9F">
        <w:fldChar w:fldCharType="separate"/>
      </w:r>
      <w:r w:rsidR="0082542A">
        <w:t>VISS_2016</w:t>
      </w:r>
      <w:r w:rsidR="00234062" w:rsidRPr="000A4B9F">
        <w:fldChar w:fldCharType="end"/>
      </w:r>
      <w:r w:rsidR="00234062" w:rsidRPr="007E67D2">
        <w:t>-</w:t>
      </w:r>
      <w:r w:rsidR="00234062" w:rsidRPr="000A4B9F">
        <w:fldChar w:fldCharType="begin"/>
      </w:r>
      <w:r w:rsidR="00234062" w:rsidRPr="00D476D3">
        <w:instrText xml:space="preserve"> DOCPROPERTY  _SubjectID  \* MERGEFORMAT </w:instrText>
      </w:r>
      <w:r w:rsidR="00234062" w:rsidRPr="000A4B9F">
        <w:fldChar w:fldCharType="separate"/>
      </w:r>
      <w:r w:rsidR="0082542A">
        <w:t>VISS.EFORMS</w:t>
      </w:r>
      <w:r w:rsidR="00234062" w:rsidRPr="000A4B9F">
        <w:fldChar w:fldCharType="end"/>
      </w:r>
      <w:r w:rsidR="00234062" w:rsidRPr="007E67D2">
        <w:t>-</w:t>
      </w:r>
      <w:r w:rsidR="0076286E">
        <w:t>PPS</w:t>
      </w:r>
      <w:r w:rsidR="00234062" w:rsidRPr="007E67D2">
        <w:t>), v.1.6, 02.10.2019.</w:t>
      </w:r>
      <w:r w:rsidRPr="007E67D2">
        <w:t>;</w:t>
      </w:r>
      <w:bookmarkEnd w:id="74"/>
    </w:p>
    <w:p w14:paraId="5ADAB739" w14:textId="305673D2" w:rsidR="00A7129B" w:rsidRDefault="00A7129B" w:rsidP="00A7129B">
      <w:pPr>
        <w:pStyle w:val="Atsauce"/>
      </w:pPr>
      <w:bookmarkStart w:id="75" w:name="_Ref27411426"/>
      <w:r w:rsidRPr="00DE0211">
        <w:t xml:space="preserve">„Valsts informācijas sistēmu savietotāja, Latvijas valsts portāla www.latvija.lv un elektronisko pakalpojumu izstrāde un uzturēšana”. Iepirkuma priekšmeta 3.daļa - VISS un portāla jaunu un esošo moduļu papildinājumu izstrāde, ieviešana, garantijas apkalpošana un uzturēšana saskaņā </w:t>
      </w:r>
      <w:r w:rsidRPr="005957BE">
        <w:t xml:space="preserve">ar tehnisko specifikāciju. KDV </w:t>
      </w:r>
      <w:proofErr w:type="spellStart"/>
      <w:r w:rsidRPr="005957BE">
        <w:t>eAdrese</w:t>
      </w:r>
      <w:proofErr w:type="spellEnd"/>
      <w:r w:rsidRPr="005957BE">
        <w:t>. Programmas prasību specifikācija (VRAA-13_7_17_41-VISS_2016-KDV_eAdrese-PPS), v.1.28, 02.10.2019.</w:t>
      </w:r>
      <w:bookmarkEnd w:id="75"/>
    </w:p>
    <w:p w14:paraId="7FA61BBF" w14:textId="2C636307" w:rsidR="00A7129B" w:rsidRDefault="00A7129B" w:rsidP="00A7129B">
      <w:pPr>
        <w:pStyle w:val="Atsauce"/>
      </w:pPr>
      <w:r w:rsidRPr="00D476D3">
        <w:t xml:space="preserve">„Valsts informācijas sistēmu savietotāja, Latvijas valsts portāla www.latvija.lv un elektronisko pakalpojumu izstrāde un uzturēšana”. Iepirkuma priekšmeta 3.daļa - VISS un portāla jaunu un esošo moduļu papildinājumu izstrāde, ieviešana, garantijas apkalpošana un uzturēšana saskaņā ar tehnisko specifikāciju. VISS </w:t>
      </w:r>
      <w:proofErr w:type="spellStart"/>
      <w:r w:rsidRPr="00D476D3">
        <w:t>e</w:t>
      </w:r>
      <w:r>
        <w:t>Formas</w:t>
      </w:r>
      <w:proofErr w:type="spellEnd"/>
      <w:r w:rsidRPr="00D476D3">
        <w:t>. Programmas prasību specifikācija (</w:t>
      </w:r>
      <w:r w:rsidR="00234062" w:rsidRPr="000A4B9F">
        <w:fldChar w:fldCharType="begin"/>
      </w:r>
      <w:r w:rsidR="00234062" w:rsidRPr="00D476D3">
        <w:instrText xml:space="preserve"> DOCPROPERTY  _CustomerID  \* MERGEFORMAT </w:instrText>
      </w:r>
      <w:r w:rsidR="00234062" w:rsidRPr="000A4B9F">
        <w:fldChar w:fldCharType="separate"/>
      </w:r>
      <w:r w:rsidR="0082542A">
        <w:t>VRAA</w:t>
      </w:r>
      <w:r w:rsidR="00234062" w:rsidRPr="000A4B9F">
        <w:fldChar w:fldCharType="end"/>
      </w:r>
      <w:r w:rsidR="00234062" w:rsidRPr="007E67D2">
        <w:t>-</w:t>
      </w:r>
      <w:r w:rsidR="00234062" w:rsidRPr="000A4B9F">
        <w:fldChar w:fldCharType="begin"/>
      </w:r>
      <w:r w:rsidR="00234062" w:rsidRPr="00D476D3">
        <w:instrText xml:space="preserve"> DOCPROPERTY  _ContractNumber  \* MERGEFORMAT </w:instrText>
      </w:r>
      <w:r w:rsidR="00234062" w:rsidRPr="000A4B9F">
        <w:fldChar w:fldCharType="separate"/>
      </w:r>
      <w:r w:rsidR="0082542A">
        <w:t>13_7_17_41</w:t>
      </w:r>
      <w:r w:rsidR="00234062" w:rsidRPr="000A4B9F">
        <w:fldChar w:fldCharType="end"/>
      </w:r>
      <w:r w:rsidR="00234062" w:rsidRPr="007E67D2">
        <w:t>-</w:t>
      </w:r>
      <w:r w:rsidR="00234062" w:rsidRPr="000A4B9F">
        <w:fldChar w:fldCharType="begin"/>
      </w:r>
      <w:r w:rsidR="00234062" w:rsidRPr="00D476D3">
        <w:instrText xml:space="preserve"> DOCPROPERTY  _ProjectID  \* MERGEFORMAT </w:instrText>
      </w:r>
      <w:r w:rsidR="00234062" w:rsidRPr="000A4B9F">
        <w:fldChar w:fldCharType="separate"/>
      </w:r>
      <w:r w:rsidR="0082542A">
        <w:t>VISS_2016</w:t>
      </w:r>
      <w:r w:rsidR="00234062" w:rsidRPr="000A4B9F">
        <w:fldChar w:fldCharType="end"/>
      </w:r>
      <w:r w:rsidR="00234062" w:rsidRPr="007E67D2">
        <w:t>-</w:t>
      </w:r>
      <w:r w:rsidR="00234062" w:rsidRPr="000A4B9F">
        <w:fldChar w:fldCharType="begin"/>
      </w:r>
      <w:r w:rsidR="00234062" w:rsidRPr="00D476D3">
        <w:instrText xml:space="preserve"> DOCPROPERTY  _SubjectID  \* MERGEFORMAT </w:instrText>
      </w:r>
      <w:r w:rsidR="00234062" w:rsidRPr="000A4B9F">
        <w:fldChar w:fldCharType="separate"/>
      </w:r>
      <w:r w:rsidR="0082542A">
        <w:t>VISS.EFORMS</w:t>
      </w:r>
      <w:r w:rsidR="00234062" w:rsidRPr="000A4B9F">
        <w:fldChar w:fldCharType="end"/>
      </w:r>
      <w:r w:rsidR="00234062" w:rsidRPr="007E67D2">
        <w:t>-</w:t>
      </w:r>
      <w:r w:rsidR="0076286E">
        <w:t>PPS</w:t>
      </w:r>
      <w:r w:rsidRPr="007E67D2">
        <w:t>), v.1.</w:t>
      </w:r>
      <w:r w:rsidR="00234062">
        <w:t>4</w:t>
      </w:r>
      <w:r w:rsidRPr="007E67D2">
        <w:t xml:space="preserve">, </w:t>
      </w:r>
      <w:r w:rsidR="00234062">
        <w:t>04</w:t>
      </w:r>
      <w:r w:rsidRPr="007E67D2">
        <w:t>.</w:t>
      </w:r>
      <w:r w:rsidR="00DE6931">
        <w:t>0</w:t>
      </w:r>
      <w:r w:rsidR="00234062">
        <w:t>2</w:t>
      </w:r>
      <w:r w:rsidRPr="007E67D2">
        <w:t>.20</w:t>
      </w:r>
      <w:r w:rsidR="00DE6931">
        <w:t>20</w:t>
      </w:r>
      <w:r w:rsidRPr="007E67D2">
        <w:t>.;</w:t>
      </w:r>
    </w:p>
    <w:p w14:paraId="7BDACEFE" w14:textId="3E79E7AD" w:rsidR="00E65044" w:rsidRPr="00F7239B" w:rsidRDefault="00E65044" w:rsidP="00A7129B">
      <w:pPr>
        <w:pStyle w:val="Atsauce"/>
      </w:pPr>
      <w:bookmarkStart w:id="76" w:name="_Ref54263653"/>
      <w:r>
        <w:t>Valsts informācijas sistēmu savietotāja (VISS) un Vienotā valsts un pašvaldību pakalpojumu portāla www.latvija.lv pilnveidošana un uzturēšana. E-pakalpojumu vizuālā izskata ievērošana. Vadlīnijas. VRAA-13_7_17_41-VISS_2016-EPAK_UI-VDL.</w:t>
      </w:r>
      <w:bookmarkEnd w:id="76"/>
    </w:p>
    <w:bookmarkEnd w:id="65"/>
    <w:bookmarkEnd w:id="66"/>
    <w:bookmarkEnd w:id="67"/>
    <w:p w14:paraId="20C92D24" w14:textId="77777777" w:rsidR="00FE2A55" w:rsidRDefault="00FE2A55" w:rsidP="00FE2A55"/>
    <w:p w14:paraId="60D57659" w14:textId="702CE2E8" w:rsidR="00FE2A55" w:rsidRDefault="00FE2A55" w:rsidP="00FE2A55">
      <w:pPr>
        <w:pStyle w:val="Heading1"/>
      </w:pPr>
      <w:bookmarkStart w:id="77" w:name="_Ref45286456"/>
      <w:bookmarkStart w:id="78" w:name="_Toc69985596"/>
      <w:r>
        <w:lastRenderedPageBreak/>
        <w:t>Jaunas iestādes pievienošana</w:t>
      </w:r>
      <w:bookmarkEnd w:id="77"/>
      <w:bookmarkEnd w:id="78"/>
      <w:r>
        <w:t xml:space="preserve"> </w:t>
      </w:r>
    </w:p>
    <w:p w14:paraId="112A424F" w14:textId="77777777" w:rsidR="00FD79EE" w:rsidRDefault="00FD79EE" w:rsidP="00FD79EE">
      <w:pPr>
        <w:spacing w:line="276" w:lineRule="auto"/>
      </w:pPr>
    </w:p>
    <w:p w14:paraId="63BE4AD4" w14:textId="5219285A" w:rsidR="006B5195" w:rsidRDefault="00FD79EE" w:rsidP="00FD79EE">
      <w:pPr>
        <w:spacing w:line="276" w:lineRule="auto"/>
      </w:pPr>
      <w:r>
        <w:t xml:space="preserve">E-formas izveides plūsma sastāv no </w:t>
      </w:r>
      <w:r w:rsidR="006B5195">
        <w:t xml:space="preserve">trim </w:t>
      </w:r>
      <w:r>
        <w:t>daļām</w:t>
      </w:r>
      <w:r w:rsidR="006B5195">
        <w:t>:</w:t>
      </w:r>
    </w:p>
    <w:p w14:paraId="4A4B9825" w14:textId="41F212CA" w:rsidR="006B5195" w:rsidRDefault="006B5195" w:rsidP="00171CE1">
      <w:pPr>
        <w:pStyle w:val="ListParagraph"/>
        <w:numPr>
          <w:ilvl w:val="0"/>
          <w:numId w:val="29"/>
        </w:numPr>
        <w:spacing w:line="276" w:lineRule="auto"/>
      </w:pPr>
      <w:r>
        <w:t>VRAA pievieno iestādi;</w:t>
      </w:r>
    </w:p>
    <w:p w14:paraId="79479DE2" w14:textId="3EE6E69C" w:rsidR="006B5195" w:rsidRDefault="00FD79EE" w:rsidP="00171CE1">
      <w:pPr>
        <w:pStyle w:val="ListParagraph"/>
        <w:numPr>
          <w:ilvl w:val="0"/>
          <w:numId w:val="29"/>
        </w:numPr>
        <w:spacing w:line="276" w:lineRule="auto"/>
      </w:pPr>
      <w:r>
        <w:t>iestāde, izveidojot e-formu</w:t>
      </w:r>
      <w:r w:rsidR="006B5195">
        <w:t>;</w:t>
      </w:r>
    </w:p>
    <w:p w14:paraId="4588A62B" w14:textId="6A91A264" w:rsidR="006B5195" w:rsidRDefault="00FD79EE" w:rsidP="00171CE1">
      <w:pPr>
        <w:pStyle w:val="ListParagraph"/>
        <w:numPr>
          <w:ilvl w:val="0"/>
          <w:numId w:val="29"/>
        </w:numPr>
        <w:spacing w:line="276" w:lineRule="auto"/>
      </w:pPr>
      <w:r>
        <w:t xml:space="preserve">VRAA, norādot datus </w:t>
      </w:r>
      <w:r w:rsidR="00024B5C">
        <w:t xml:space="preserve">par e-formu </w:t>
      </w:r>
      <w:r>
        <w:t xml:space="preserve">to publicē. </w:t>
      </w:r>
    </w:p>
    <w:p w14:paraId="0509CF0D" w14:textId="2181428C" w:rsidR="00FD79EE" w:rsidRPr="00FD79EE" w:rsidRDefault="00FD79EE" w:rsidP="00EE719B">
      <w:pPr>
        <w:spacing w:line="276" w:lineRule="auto"/>
      </w:pPr>
      <w:r>
        <w:t xml:space="preserve">Lai iestādes varētu sākt veidot un publicēt savas e-formas, </w:t>
      </w:r>
      <w:r w:rsidRPr="00EE719B">
        <w:rPr>
          <w:i/>
        </w:rPr>
        <w:t>VRAA e-formu publicētājam</w:t>
      </w:r>
      <w:r>
        <w:t xml:space="preserve"> ir jāpievieno jaunu iestādi “E-formu katalogā”.</w:t>
      </w:r>
    </w:p>
    <w:p w14:paraId="7F03192B" w14:textId="5B4877C0" w:rsidR="00FE2A55" w:rsidRDefault="00FE2A55" w:rsidP="00940CB6">
      <w:pPr>
        <w:pStyle w:val="Heading2"/>
      </w:pPr>
      <w:bookmarkStart w:id="79" w:name="_Ref38292953"/>
      <w:bookmarkStart w:id="80" w:name="_Toc69985597"/>
      <w:r>
        <w:t>Iestādes pievi</w:t>
      </w:r>
      <w:r w:rsidR="008D0FDA">
        <w:t>e</w:t>
      </w:r>
      <w:r>
        <w:t>nošana E-formu katalogā</w:t>
      </w:r>
      <w:bookmarkEnd w:id="79"/>
      <w:bookmarkEnd w:id="80"/>
      <w:r>
        <w:t xml:space="preserve"> </w:t>
      </w:r>
    </w:p>
    <w:p w14:paraId="0781CD17" w14:textId="77777777" w:rsidR="00CC61B7" w:rsidRDefault="00CC61B7" w:rsidP="00FD79EE">
      <w:pPr>
        <w:spacing w:line="276" w:lineRule="auto"/>
      </w:pPr>
    </w:p>
    <w:p w14:paraId="23AC3690" w14:textId="7FDEF76D" w:rsidR="00FD79EE" w:rsidRDefault="00FD79EE" w:rsidP="00FD79EE">
      <w:pPr>
        <w:spacing w:line="276" w:lineRule="auto"/>
      </w:pPr>
      <w:r>
        <w:t xml:space="preserve">Lai izveidotu jaunu iestādi, </w:t>
      </w:r>
      <w:r w:rsidRPr="00C16620">
        <w:rPr>
          <w:i/>
        </w:rPr>
        <w:t>VRAA e-formu publicētājam</w:t>
      </w:r>
      <w:r>
        <w:t xml:space="preserve"> jāizvēlas sadaļa “</w:t>
      </w:r>
      <w:proofErr w:type="spellStart"/>
      <w:r>
        <w:t>Content</w:t>
      </w:r>
      <w:proofErr w:type="spellEnd"/>
      <w:r>
        <w:t xml:space="preserve"> Editor”. Atvērsies </w:t>
      </w:r>
      <w:proofErr w:type="spellStart"/>
      <w:r>
        <w:t>Sitecore</w:t>
      </w:r>
      <w:proofErr w:type="spellEnd"/>
      <w:r>
        <w:t xml:space="preserve"> “Home” sadaļa, kur varēs pievienot jaunu iestādi. </w:t>
      </w:r>
    </w:p>
    <w:p w14:paraId="4A9B0FDE" w14:textId="77777777" w:rsidR="00307074" w:rsidRDefault="00307074" w:rsidP="008B267E">
      <w:pPr>
        <w:spacing w:line="276" w:lineRule="auto"/>
        <w:jc w:val="center"/>
      </w:pPr>
      <w:r>
        <w:rPr>
          <w:rFonts w:ascii="Calibri" w:hAnsi="Calibri" w:cs="Calibri"/>
          <w:noProof/>
          <w:lang w:eastAsia="lv-LV"/>
        </w:rPr>
        <w:drawing>
          <wp:inline distT="0" distB="0" distL="0" distR="0" wp14:anchorId="23DFC4A9" wp14:editId="5A883A0B">
            <wp:extent cx="5146040" cy="2000250"/>
            <wp:effectExtent l="0" t="0" r="0" b="0"/>
            <wp:docPr id="4" name="Picture 4" descr="tempsn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psni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297" cy="202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E5678" w14:textId="1B8320A4" w:rsidR="00307074" w:rsidRPr="00E34F61" w:rsidRDefault="00BC28E8">
      <w:pPr>
        <w:pStyle w:val="Caption"/>
        <w:numPr>
          <w:ilvl w:val="0"/>
          <w:numId w:val="25"/>
        </w:numPr>
      </w:pPr>
      <w:r w:rsidRPr="00E34F61">
        <w:t xml:space="preserve">att. </w:t>
      </w:r>
      <w:r w:rsidR="00307074" w:rsidRPr="00E34F61">
        <w:t>VRAA e-formu publicētāja galvenais logs</w:t>
      </w:r>
    </w:p>
    <w:p w14:paraId="6E5C5859" w14:textId="27DA3148" w:rsidR="00FE2A55" w:rsidRDefault="00307074" w:rsidP="00171CE1">
      <w:pPr>
        <w:spacing w:line="276" w:lineRule="auto"/>
      </w:pPr>
      <w:r>
        <w:rPr>
          <w:rFonts w:cstheme="minorHAnsi"/>
        </w:rPr>
        <w:t xml:space="preserve">“Home” sadaļā būs pieejams “E-formu katalogs”, lai pievienotu jaunu iestādi jānospiež </w:t>
      </w:r>
      <w:r w:rsidRPr="00F832A4">
        <w:rPr>
          <w:rFonts w:cstheme="minorHAnsi"/>
          <w:i/>
        </w:rPr>
        <w:t>E-formu katalogs-&gt;Insert-&gt;E-</w:t>
      </w:r>
      <w:proofErr w:type="spellStart"/>
      <w:r w:rsidRPr="00F832A4">
        <w:rPr>
          <w:rFonts w:cstheme="minorHAnsi"/>
          <w:i/>
        </w:rPr>
        <w:t>form</w:t>
      </w:r>
      <w:proofErr w:type="spellEnd"/>
      <w:r w:rsidRPr="00F832A4">
        <w:rPr>
          <w:rFonts w:cstheme="minorHAnsi"/>
          <w:i/>
        </w:rPr>
        <w:t xml:space="preserve"> </w:t>
      </w:r>
      <w:proofErr w:type="spellStart"/>
      <w:r w:rsidRPr="00F832A4">
        <w:rPr>
          <w:rFonts w:cstheme="minorHAnsi"/>
          <w:i/>
        </w:rPr>
        <w:t>authority</w:t>
      </w:r>
      <w:proofErr w:type="spellEnd"/>
      <w:r>
        <w:rPr>
          <w:rFonts w:cstheme="minorHAnsi"/>
        </w:rPr>
        <w:t xml:space="preserve">. </w:t>
      </w:r>
      <w:r w:rsidRPr="00CF74E0">
        <w:rPr>
          <w:rFonts w:cstheme="minorHAnsi"/>
        </w:rPr>
        <w:t>Tiks</w:t>
      </w:r>
      <w:r>
        <w:rPr>
          <w:rFonts w:cstheme="minorHAnsi"/>
        </w:rPr>
        <w:t xml:space="preserve"> izveidota jaunās iestādes mape, kurai būs jāpiešķir nosaukums. </w:t>
      </w:r>
      <w:r w:rsidR="00894B63" w:rsidRPr="00894B63">
        <w:rPr>
          <w:noProof/>
          <w:lang w:eastAsia="lv-LV"/>
        </w:rPr>
        <w:t xml:space="preserve"> </w:t>
      </w:r>
      <w:r w:rsidR="00894B63">
        <w:rPr>
          <w:noProof/>
          <w:lang w:eastAsia="lv-LV"/>
        </w:rPr>
        <w:drawing>
          <wp:inline distT="0" distB="0" distL="0" distR="0" wp14:anchorId="3D6EF72B" wp14:editId="075F63B3">
            <wp:extent cx="6120130" cy="2971165"/>
            <wp:effectExtent l="0" t="0" r="0" b="63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AD36A" w14:textId="6E07E59A" w:rsidR="00835D6A" w:rsidRPr="00E34F61" w:rsidRDefault="00BC28E8">
      <w:pPr>
        <w:pStyle w:val="Caption"/>
        <w:numPr>
          <w:ilvl w:val="0"/>
          <w:numId w:val="25"/>
        </w:numPr>
      </w:pPr>
      <w:r w:rsidRPr="00E34F61">
        <w:t xml:space="preserve">att. </w:t>
      </w:r>
      <w:r w:rsidR="00835D6A" w:rsidRPr="00E34F61">
        <w:t xml:space="preserve">Jaunas iestādes pievienošana E-formu katalogam </w:t>
      </w:r>
    </w:p>
    <w:p w14:paraId="46061AA1" w14:textId="77777777" w:rsidR="00014D15" w:rsidRPr="00014D15" w:rsidRDefault="00014D15" w:rsidP="008F0A10">
      <w:pPr>
        <w:rPr>
          <w:rFonts w:cs="Arial"/>
          <w:b/>
          <w:color w:val="4F81BD" w:themeColor="accent1"/>
          <w:sz w:val="18"/>
          <w:szCs w:val="18"/>
        </w:rPr>
      </w:pPr>
    </w:p>
    <w:p w14:paraId="4BD0AE60" w14:textId="77777777" w:rsidR="00835D6A" w:rsidRDefault="00835D6A" w:rsidP="00835D6A">
      <w:pPr>
        <w:spacing w:after="0" w:line="276" w:lineRule="auto"/>
        <w:rPr>
          <w:rFonts w:cstheme="minorHAnsi"/>
        </w:rPr>
      </w:pPr>
      <w:r w:rsidRPr="00607582">
        <w:rPr>
          <w:rFonts w:cstheme="minorHAnsi"/>
        </w:rPr>
        <w:t xml:space="preserve">E-formu katalogā, norādot jaunās iestādes nosaukumu, jānorāda iestādes īso nosaukumu. Īso nosaukumu vēlams kopēt no </w:t>
      </w:r>
      <w:proofErr w:type="spellStart"/>
      <w:r w:rsidRPr="00607582">
        <w:rPr>
          <w:rFonts w:cstheme="minorHAnsi"/>
        </w:rPr>
        <w:t>Authority</w:t>
      </w:r>
      <w:proofErr w:type="spellEnd"/>
      <w:r w:rsidRPr="00607582">
        <w:rPr>
          <w:rFonts w:cstheme="minorHAnsi"/>
        </w:rPr>
        <w:t xml:space="preserve"> klasifikatora.</w:t>
      </w:r>
      <w:r>
        <w:rPr>
          <w:rFonts w:cstheme="minorHAnsi"/>
        </w:rPr>
        <w:t xml:space="preserve"> Nosaukums tiks izmantots arī kā daļa no e-formas hipersaites. </w:t>
      </w:r>
    </w:p>
    <w:p w14:paraId="1FBE7C4F" w14:textId="770DBD4C" w:rsidR="00835D6A" w:rsidRDefault="00835D6A" w:rsidP="00835D6A">
      <w:pPr>
        <w:spacing w:after="0" w:line="276" w:lineRule="auto"/>
        <w:rPr>
          <w:rFonts w:cstheme="minorHAnsi"/>
        </w:rPr>
      </w:pPr>
      <w:r>
        <w:rPr>
          <w:rFonts w:cstheme="minorHAnsi"/>
        </w:rPr>
        <w:t>Norādot mapes nosaukumu, netiek izmantot</w:t>
      </w:r>
      <w:r w:rsidR="0021065F">
        <w:rPr>
          <w:rFonts w:cstheme="minorHAnsi"/>
        </w:rPr>
        <w:t xml:space="preserve">i </w:t>
      </w:r>
      <w:r w:rsidR="00545319">
        <w:rPr>
          <w:rFonts w:cstheme="minorHAnsi"/>
        </w:rPr>
        <w:t xml:space="preserve">speciālie simboli (@,#,$,%,^ </w:t>
      </w:r>
      <w:r>
        <w:rPr>
          <w:rFonts w:cstheme="minorHAnsi"/>
        </w:rPr>
        <w:t>utt.)</w:t>
      </w:r>
      <w:r w:rsidR="00EE0742">
        <w:rPr>
          <w:rFonts w:cstheme="minorHAnsi"/>
        </w:rPr>
        <w:t xml:space="preserve">, bet var </w:t>
      </w:r>
      <w:r w:rsidR="00B2204A">
        <w:rPr>
          <w:rFonts w:cstheme="minorHAnsi"/>
        </w:rPr>
        <w:t xml:space="preserve">tikt </w:t>
      </w:r>
      <w:r w:rsidR="00EE0742">
        <w:rPr>
          <w:rFonts w:cstheme="minorHAnsi"/>
        </w:rPr>
        <w:t>izmantotas</w:t>
      </w:r>
      <w:r w:rsidR="0021065F">
        <w:rPr>
          <w:rFonts w:cstheme="minorHAnsi"/>
        </w:rPr>
        <w:t xml:space="preserve"> atstarpes vai</w:t>
      </w:r>
      <w:r w:rsidR="00EE0742">
        <w:rPr>
          <w:rFonts w:cstheme="minorHAnsi"/>
        </w:rPr>
        <w:t xml:space="preserve"> </w:t>
      </w:r>
      <w:proofErr w:type="spellStart"/>
      <w:r w:rsidR="00EE0742">
        <w:rPr>
          <w:rFonts w:cstheme="minorHAnsi"/>
        </w:rPr>
        <w:t>apakšsvītras</w:t>
      </w:r>
      <w:proofErr w:type="spellEnd"/>
      <w:r w:rsidR="00EE0742">
        <w:rPr>
          <w:rFonts w:cstheme="minorHAnsi"/>
        </w:rPr>
        <w:t xml:space="preserve"> “_”, lai atdalītu vārdus nosaukumā</w:t>
      </w:r>
      <w:r>
        <w:rPr>
          <w:rFonts w:cstheme="minorHAnsi"/>
        </w:rPr>
        <w:t>. Kad nosaukums tiek izveidots, jānospiež poga “OK”, lai ti</w:t>
      </w:r>
      <w:r w:rsidR="00A44F69">
        <w:rPr>
          <w:rFonts w:cstheme="minorHAnsi"/>
        </w:rPr>
        <w:t>ktu</w:t>
      </w:r>
      <w:r>
        <w:rPr>
          <w:rFonts w:cstheme="minorHAnsi"/>
        </w:rPr>
        <w:t xml:space="preserve"> izveidota jauna iestādes mape.</w:t>
      </w:r>
    </w:p>
    <w:p w14:paraId="79B90642" w14:textId="3C28E77E" w:rsidR="00D41575" w:rsidRDefault="00D41575" w:rsidP="00FA0CE4">
      <w:pPr>
        <w:jc w:val="center"/>
      </w:pPr>
      <w:r>
        <w:rPr>
          <w:noProof/>
          <w:lang w:eastAsia="lv-LV"/>
        </w:rPr>
        <w:drawing>
          <wp:inline distT="0" distB="0" distL="0" distR="0" wp14:anchorId="0845A2CB" wp14:editId="5CD61BAA">
            <wp:extent cx="2622550" cy="1497682"/>
            <wp:effectExtent l="0" t="0" r="635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1677" cy="150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B9E7" w14:textId="7594E780" w:rsidR="00FA0CE4" w:rsidRDefault="00BC28E8">
      <w:pPr>
        <w:pStyle w:val="Caption"/>
      </w:pPr>
      <w:r>
        <w:t xml:space="preserve">att. </w:t>
      </w:r>
      <w:r w:rsidR="00FA3762">
        <w:t>Kataloga</w:t>
      </w:r>
      <w:r w:rsidR="00FA0CE4">
        <w:t xml:space="preserve"> kartiņa norāda iestādes nosaukumu </w:t>
      </w:r>
    </w:p>
    <w:p w14:paraId="20751EF3" w14:textId="5FE622E1" w:rsidR="00835D6A" w:rsidRDefault="00D41575" w:rsidP="00FA0CE4">
      <w:pPr>
        <w:pStyle w:val="Heading2"/>
      </w:pPr>
      <w:bookmarkStart w:id="81" w:name="_Ref50652680"/>
      <w:bookmarkStart w:id="82" w:name="_Toc69985598"/>
      <w:r>
        <w:t xml:space="preserve">Aizpilda </w:t>
      </w:r>
      <w:r w:rsidR="00CC61B7">
        <w:t>E-formas kataloga kartītes</w:t>
      </w:r>
      <w:r w:rsidR="00FA0CE4">
        <w:t xml:space="preserve"> metadatus par </w:t>
      </w:r>
      <w:r w:rsidR="00CC61B7">
        <w:t>iestādi</w:t>
      </w:r>
      <w:bookmarkEnd w:id="81"/>
      <w:bookmarkEnd w:id="82"/>
    </w:p>
    <w:p w14:paraId="48160B86" w14:textId="77777777" w:rsidR="00835D6A" w:rsidRDefault="00835D6A" w:rsidP="00835D6A">
      <w:r>
        <w:t>Izveidojot jaunu iestādi, nepieciešams aizpildīt datus. Nospiežot uz izveidotās mapes “VARAM_VVD”, parādīsies sadaļa “Iestādes dati”.</w:t>
      </w:r>
    </w:p>
    <w:p w14:paraId="10C4F3F7" w14:textId="77777777" w:rsidR="00835D6A" w:rsidRDefault="00835D6A" w:rsidP="00835D6A">
      <w:r>
        <w:t>Sadaļā iestādes dati jānorāda informācija par iestādi:</w:t>
      </w:r>
    </w:p>
    <w:p w14:paraId="6ED00DDD" w14:textId="77777777" w:rsidR="00835D6A" w:rsidRDefault="00835D6A" w:rsidP="00637DA4">
      <w:pPr>
        <w:pStyle w:val="ListParagraph"/>
        <w:numPr>
          <w:ilvl w:val="0"/>
          <w:numId w:val="13"/>
        </w:numPr>
      </w:pPr>
      <w:r>
        <w:t>Nosaukums – Iestādes pilnais nosaukums;</w:t>
      </w:r>
    </w:p>
    <w:p w14:paraId="3EB0CDE6" w14:textId="77777777" w:rsidR="00835D6A" w:rsidRDefault="00835D6A" w:rsidP="00637DA4">
      <w:pPr>
        <w:pStyle w:val="ListParagraph"/>
        <w:numPr>
          <w:ilvl w:val="0"/>
          <w:numId w:val="13"/>
        </w:numPr>
      </w:pPr>
      <w:r>
        <w:t xml:space="preserve">Kods – </w:t>
      </w:r>
      <w:proofErr w:type="spellStart"/>
      <w:r>
        <w:t>Authority</w:t>
      </w:r>
      <w:proofErr w:type="spellEnd"/>
      <w:r>
        <w:t xml:space="preserve"> ID – Iestādes kods/ID ar kādu iestāde reģistrēta VISS portālā;</w:t>
      </w:r>
    </w:p>
    <w:p w14:paraId="1FD7B8B7" w14:textId="77777777" w:rsidR="00835D6A" w:rsidRDefault="00835D6A" w:rsidP="00637DA4">
      <w:pPr>
        <w:pStyle w:val="ListParagraph"/>
        <w:numPr>
          <w:ilvl w:val="0"/>
          <w:numId w:val="13"/>
        </w:numPr>
      </w:pPr>
      <w:proofErr w:type="spellStart"/>
      <w:r>
        <w:t>Reģ</w:t>
      </w:r>
      <w:proofErr w:type="spellEnd"/>
      <w:r>
        <w:t>. Nr. – Juridiskās personas reģistrācijas numurs.</w:t>
      </w:r>
    </w:p>
    <w:p w14:paraId="31D5F4E3" w14:textId="77777777" w:rsidR="00835D6A" w:rsidRDefault="00835D6A" w:rsidP="00835D6A">
      <w:r>
        <w:t xml:space="preserve">Pārējā informācija jāatstāj pēc noklusējuma. </w:t>
      </w:r>
    </w:p>
    <w:p w14:paraId="7B8F45B9" w14:textId="45A2577D" w:rsidR="00C069DD" w:rsidRDefault="00835D6A" w:rsidP="005B3FF0">
      <w:r>
        <w:t>Ievadītā informācija jāsaglabā, nospiežot “</w:t>
      </w:r>
      <w:proofErr w:type="spellStart"/>
      <w:r>
        <w:t>Save</w:t>
      </w:r>
      <w:proofErr w:type="spellEnd"/>
      <w:r>
        <w:t>” pogu “Home” sadaļā.</w:t>
      </w:r>
    </w:p>
    <w:p w14:paraId="6E418586" w14:textId="6F9BB79A" w:rsidR="008B267E" w:rsidRDefault="003D2E54" w:rsidP="008B267E">
      <w:pPr>
        <w:spacing w:after="0" w:line="276" w:lineRule="auto"/>
        <w:jc w:val="center"/>
      </w:pPr>
      <w:r>
        <w:rPr>
          <w:noProof/>
          <w:lang w:eastAsia="lv-LV"/>
        </w:rPr>
        <w:drawing>
          <wp:inline distT="0" distB="0" distL="0" distR="0" wp14:anchorId="2605CF2A" wp14:editId="5ED18680">
            <wp:extent cx="6120130" cy="2703830"/>
            <wp:effectExtent l="0" t="0" r="0" b="127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6030" w14:textId="3C21BCE5" w:rsidR="008B267E" w:rsidRDefault="00BC28E8">
      <w:pPr>
        <w:pStyle w:val="Caption"/>
      </w:pPr>
      <w:r>
        <w:t xml:space="preserve">att. </w:t>
      </w:r>
      <w:r w:rsidR="008B267E" w:rsidRPr="00134C34">
        <w:t>Kataloga kartītē norāda iestādes metadatus</w:t>
      </w:r>
    </w:p>
    <w:p w14:paraId="09FA23EC" w14:textId="14EACD74" w:rsidR="00441D5A" w:rsidRDefault="00C069DD" w:rsidP="00FA0CE4">
      <w:r w:rsidRPr="004A4AEB">
        <w:t xml:space="preserve">Pēc saglabāšanas izveidojas iestādes mape </w:t>
      </w:r>
      <w:r w:rsidR="0027726F" w:rsidRPr="004A4AEB">
        <w:t>“</w:t>
      </w:r>
      <w:proofErr w:type="spellStart"/>
      <w:r w:rsidR="0027726F" w:rsidRPr="004A4AEB">
        <w:t>Forms</w:t>
      </w:r>
      <w:proofErr w:type="spellEnd"/>
      <w:r w:rsidR="0027726F" w:rsidRPr="004A4AEB">
        <w:t xml:space="preserve">” sadaļā. </w:t>
      </w:r>
      <w:r w:rsidR="0027726F">
        <w:t xml:space="preserve">Lai pārliecinātos, ka iestādes mape tika </w:t>
      </w:r>
      <w:r w:rsidR="00B56B2A">
        <w:t>izveidota</w:t>
      </w:r>
      <w:r w:rsidR="0027726F">
        <w:t xml:space="preserve">, </w:t>
      </w:r>
      <w:r w:rsidR="00AD5ABA">
        <w:t>nepieciešams izpildīt</w:t>
      </w:r>
      <w:r w:rsidR="00AD5ABA" w:rsidRPr="00AD5ABA">
        <w:t xml:space="preserve"> punktus, kuri aprakstīti nodaļā </w:t>
      </w:r>
      <w:r w:rsidR="0027726F">
        <w:t>4. E-formas pārvaldība</w:t>
      </w:r>
      <w:r w:rsidR="00AD5ABA">
        <w:t>.</w:t>
      </w:r>
    </w:p>
    <w:p w14:paraId="47C869C5" w14:textId="6105D681" w:rsidR="00441D5A" w:rsidRDefault="00441D5A" w:rsidP="00FA0CE4">
      <w:r>
        <w:t>Ja ir paredzēts, ka iestādei būs nepieciešamas formas citās valodās, tad labajā stūrī spiež</w:t>
      </w:r>
      <w:r w:rsidR="003D2E54">
        <w:t xml:space="preserve"> uz</w:t>
      </w:r>
      <w:r>
        <w:t xml:space="preserve"> valodas</w:t>
      </w:r>
      <w:r w:rsidR="003D2E54">
        <w:t xml:space="preserve"> izvēlnes</w:t>
      </w:r>
      <w:r>
        <w:t>.</w:t>
      </w:r>
    </w:p>
    <w:p w14:paraId="6D45DAC0" w14:textId="2CE08E34" w:rsidR="00441D5A" w:rsidRDefault="00441D5A" w:rsidP="00FA0CE4">
      <w:r w:rsidRPr="00441D5A">
        <w:rPr>
          <w:noProof/>
          <w:lang w:eastAsia="lv-LV"/>
        </w:rPr>
        <w:lastRenderedPageBreak/>
        <w:drawing>
          <wp:inline distT="0" distB="0" distL="0" distR="0" wp14:anchorId="5E725A7C" wp14:editId="26CA7CEC">
            <wp:extent cx="6120130" cy="267589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C376F" w14:textId="19A75C90" w:rsidR="003D2E54" w:rsidRDefault="003D2E54">
      <w:pPr>
        <w:pStyle w:val="Caption"/>
      </w:pPr>
      <w:r>
        <w:t>att. Valodas nomaiņa iestādei</w:t>
      </w:r>
    </w:p>
    <w:p w14:paraId="4496B417" w14:textId="3A49FF72" w:rsidR="003D2E54" w:rsidRDefault="003D2E54">
      <w:r>
        <w:t>Tiek atvērts jauns logs, ar iespēju pievienot jaunu versiju valodai. Spiež “</w:t>
      </w:r>
      <w:proofErr w:type="spellStart"/>
      <w:r>
        <w:t>Add</w:t>
      </w:r>
      <w:proofErr w:type="spellEnd"/>
      <w:r>
        <w:t xml:space="preserve">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version</w:t>
      </w:r>
      <w:proofErr w:type="spellEnd"/>
      <w:r>
        <w:t>.”</w:t>
      </w:r>
    </w:p>
    <w:p w14:paraId="43D9951A" w14:textId="0E93E2F2" w:rsidR="003D2E54" w:rsidRDefault="003D2E54">
      <w:r w:rsidRPr="003D2E54">
        <w:rPr>
          <w:noProof/>
          <w:lang w:eastAsia="lv-LV"/>
        </w:rPr>
        <w:drawing>
          <wp:inline distT="0" distB="0" distL="0" distR="0" wp14:anchorId="317AE9B3" wp14:editId="142A9ACD">
            <wp:extent cx="6120130" cy="2931795"/>
            <wp:effectExtent l="0" t="0" r="0" b="19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614AF" w14:textId="52B7C868" w:rsidR="003D2E54" w:rsidRDefault="003D2E54">
      <w:pPr>
        <w:pStyle w:val="Caption"/>
      </w:pPr>
      <w:r>
        <w:t>att. Jaunas valodas versijas izveidošana</w:t>
      </w:r>
    </w:p>
    <w:p w14:paraId="6F90275A" w14:textId="3D725392" w:rsidR="003D2E54" w:rsidRDefault="003D2E54">
      <w:r>
        <w:t>Tālāk, lai sāktu rediģēšanu, spiež “</w:t>
      </w:r>
      <w:proofErr w:type="spellStart"/>
      <w:r>
        <w:t>Lock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Edit</w:t>
      </w:r>
      <w:proofErr w:type="spellEnd"/>
      <w:r>
        <w:t>”.</w:t>
      </w:r>
    </w:p>
    <w:p w14:paraId="65FCD8E2" w14:textId="0F592768" w:rsidR="003D2E54" w:rsidRDefault="003D2E54">
      <w:r w:rsidRPr="003D2E54">
        <w:rPr>
          <w:noProof/>
          <w:lang w:eastAsia="lv-LV"/>
        </w:rPr>
        <w:lastRenderedPageBreak/>
        <w:drawing>
          <wp:inline distT="0" distB="0" distL="0" distR="0" wp14:anchorId="66DE1D25" wp14:editId="3C9D6472">
            <wp:extent cx="6120130" cy="3269615"/>
            <wp:effectExtent l="0" t="0" r="0" b="698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971B5" w14:textId="1210F9EC" w:rsidR="003D2E54" w:rsidRDefault="003D2E54">
      <w:pPr>
        <w:pStyle w:val="Caption"/>
      </w:pPr>
      <w:r>
        <w:t>att.  Rediģēšanas atbloķēšana</w:t>
      </w:r>
    </w:p>
    <w:p w14:paraId="30507B56" w14:textId="0456E73E" w:rsidR="00B40706" w:rsidRPr="00B40706" w:rsidRDefault="00B40706"/>
    <w:p w14:paraId="08E722AA" w14:textId="521F74C1" w:rsidR="00B40706" w:rsidRDefault="00B40706" w:rsidP="00B40706">
      <w:r>
        <w:t xml:space="preserve">Sadaļā iestādes dati </w:t>
      </w:r>
      <w:r w:rsidR="00CD780B">
        <w:t xml:space="preserve">atkārtoti </w:t>
      </w:r>
      <w:r>
        <w:t>norāda informāciju par iestādi:</w:t>
      </w:r>
    </w:p>
    <w:p w14:paraId="262981C4" w14:textId="77777777" w:rsidR="00B40706" w:rsidRDefault="00B40706" w:rsidP="00B40706">
      <w:pPr>
        <w:pStyle w:val="ListParagraph"/>
        <w:numPr>
          <w:ilvl w:val="0"/>
          <w:numId w:val="13"/>
        </w:numPr>
      </w:pPr>
      <w:r>
        <w:t>Nosaukums – Iestādes pilnais nosaukums;</w:t>
      </w:r>
    </w:p>
    <w:p w14:paraId="216403E9" w14:textId="77777777" w:rsidR="00B40706" w:rsidRDefault="00B40706" w:rsidP="00B40706">
      <w:pPr>
        <w:pStyle w:val="ListParagraph"/>
        <w:numPr>
          <w:ilvl w:val="0"/>
          <w:numId w:val="13"/>
        </w:numPr>
      </w:pPr>
      <w:r>
        <w:t xml:space="preserve">Kods – </w:t>
      </w:r>
      <w:proofErr w:type="spellStart"/>
      <w:r>
        <w:t>Authority</w:t>
      </w:r>
      <w:proofErr w:type="spellEnd"/>
      <w:r>
        <w:t xml:space="preserve"> ID – Iestādes kods/ID ar kādu iestāde reģistrēta VISS portālā;</w:t>
      </w:r>
    </w:p>
    <w:p w14:paraId="14F6D4F8" w14:textId="77777777" w:rsidR="00B40706" w:rsidRDefault="00B40706" w:rsidP="00B40706">
      <w:pPr>
        <w:pStyle w:val="ListParagraph"/>
        <w:numPr>
          <w:ilvl w:val="0"/>
          <w:numId w:val="13"/>
        </w:numPr>
      </w:pPr>
      <w:proofErr w:type="spellStart"/>
      <w:r>
        <w:t>Reģ</w:t>
      </w:r>
      <w:proofErr w:type="spellEnd"/>
      <w:r>
        <w:t>. Nr. – Juridiskās personas reģistrācijas numurs.</w:t>
      </w:r>
    </w:p>
    <w:p w14:paraId="63B8CA0F" w14:textId="5A04C811" w:rsidR="00B40706" w:rsidRDefault="00B40706" w:rsidP="00D41575">
      <w:r>
        <w:t>Un ievadīto informāciju saglabā, nospiežot “</w:t>
      </w:r>
      <w:proofErr w:type="spellStart"/>
      <w:r>
        <w:t>Save</w:t>
      </w:r>
      <w:proofErr w:type="spellEnd"/>
      <w:r>
        <w:t>” pogu “Home” sadaļā.</w:t>
      </w:r>
    </w:p>
    <w:p w14:paraId="3C28A547" w14:textId="77777777" w:rsidR="00B40706" w:rsidRDefault="00B40706" w:rsidP="00D41575">
      <w:r>
        <w:t xml:space="preserve">Iestādei ir pievienota jauna valodas versijas un to var apskatīt, nospiežot valodu pogu. </w:t>
      </w:r>
    </w:p>
    <w:p w14:paraId="63C042EE" w14:textId="38F3650E" w:rsidR="00B40706" w:rsidRDefault="00E81D72" w:rsidP="00D41575">
      <w:r w:rsidRPr="00E81D72">
        <w:rPr>
          <w:noProof/>
          <w:lang w:eastAsia="lv-LV"/>
        </w:rPr>
        <w:drawing>
          <wp:inline distT="0" distB="0" distL="0" distR="0" wp14:anchorId="6C78A9C4" wp14:editId="69EAFCD6">
            <wp:extent cx="6120130" cy="268859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B0D13" w14:textId="38148D5E" w:rsidR="00B40706" w:rsidRDefault="00B40706">
      <w:pPr>
        <w:pStyle w:val="Caption"/>
      </w:pPr>
      <w:r>
        <w:t xml:space="preserve">Att. Valodu versijas </w:t>
      </w:r>
    </w:p>
    <w:p w14:paraId="269FEE28" w14:textId="06A42569" w:rsidR="00753D63" w:rsidRDefault="00753D63" w:rsidP="00753D63">
      <w:pPr>
        <w:pStyle w:val="Heading1"/>
      </w:pPr>
      <w:bookmarkStart w:id="83" w:name="_Toc69985599"/>
      <w:r>
        <w:lastRenderedPageBreak/>
        <w:t>E</w:t>
      </w:r>
      <w:r w:rsidR="00F236FA">
        <w:t>-</w:t>
      </w:r>
      <w:r>
        <w:t>formas izveide no iestādes profila</w:t>
      </w:r>
      <w:bookmarkEnd w:id="83"/>
      <w:r>
        <w:t xml:space="preserve"> </w:t>
      </w:r>
    </w:p>
    <w:p w14:paraId="05EBB55E" w14:textId="77777777" w:rsidR="008B267E" w:rsidRDefault="008B267E" w:rsidP="008B267E">
      <w:pPr>
        <w:spacing w:line="276" w:lineRule="auto"/>
        <w:rPr>
          <w:i/>
        </w:rPr>
      </w:pPr>
    </w:p>
    <w:p w14:paraId="623BED5B" w14:textId="4A4E8034" w:rsidR="008B267E" w:rsidRPr="008B267E" w:rsidRDefault="008B267E" w:rsidP="008B267E">
      <w:pPr>
        <w:spacing w:line="276" w:lineRule="auto"/>
      </w:pPr>
      <w:r w:rsidRPr="007E04A9">
        <w:rPr>
          <w:i/>
        </w:rPr>
        <w:t>Iestādes e-formu veidotājam</w:t>
      </w:r>
      <w:r>
        <w:t xml:space="preserve"> ir</w:t>
      </w:r>
      <w:r w:rsidR="00E85C70">
        <w:t xml:space="preserve"> tiesības izveido</w:t>
      </w:r>
      <w:r w:rsidR="00FB59F9">
        <w:t>t jaunu e-formu</w:t>
      </w:r>
      <w:r w:rsidR="00E85C70">
        <w:t>.</w:t>
      </w:r>
      <w:r>
        <w:t xml:space="preserve"> </w:t>
      </w:r>
      <w:r w:rsidR="00E85C70">
        <w:t>J</w:t>
      </w:r>
      <w:r>
        <w:t>aunas e-formas izveide iespējama divos veidos – veidojot pilnīgi jaunu e-formu vai saglabājot publiski pieejamo e-formu ar “</w:t>
      </w:r>
      <w:proofErr w:type="spellStart"/>
      <w:r>
        <w:t>Save</w:t>
      </w:r>
      <w:proofErr w:type="spellEnd"/>
      <w:r>
        <w:t xml:space="preserve"> </w:t>
      </w:r>
      <w:proofErr w:type="spellStart"/>
      <w:r>
        <w:t>as</w:t>
      </w:r>
      <w:proofErr w:type="spellEnd"/>
      <w:r>
        <w:t>” un izmantot to kā sagatavi</w:t>
      </w:r>
      <w:r w:rsidR="00266872">
        <w:t xml:space="preserve"> (</w:t>
      </w:r>
      <w:r w:rsidR="00024B5C">
        <w:t>aprakstīts</w:t>
      </w:r>
      <w:r w:rsidR="00266872">
        <w:t xml:space="preserve"> </w:t>
      </w:r>
      <w:r w:rsidR="00266872">
        <w:fldChar w:fldCharType="begin"/>
      </w:r>
      <w:r w:rsidR="00266872">
        <w:instrText xml:space="preserve"> REF _Ref50472608 \r \h </w:instrText>
      </w:r>
      <w:r w:rsidR="00266872">
        <w:fldChar w:fldCharType="separate"/>
      </w:r>
      <w:r w:rsidR="0082542A">
        <w:t>7</w:t>
      </w:r>
      <w:r w:rsidR="00266872">
        <w:fldChar w:fldCharType="end"/>
      </w:r>
      <w:r w:rsidR="00024B5C">
        <w:t xml:space="preserve"> nodaļā</w:t>
      </w:r>
      <w:r w:rsidR="00266872">
        <w:t xml:space="preserve"> </w:t>
      </w:r>
      <w:r w:rsidR="00266872">
        <w:fldChar w:fldCharType="begin"/>
      </w:r>
      <w:r w:rsidR="00266872">
        <w:instrText xml:space="preserve"> REF _Ref50472534 \h </w:instrText>
      </w:r>
      <w:r w:rsidR="00266872">
        <w:fldChar w:fldCharType="separate"/>
      </w:r>
      <w:r w:rsidR="0082542A">
        <w:t>Publiski pieejamās e-formas</w:t>
      </w:r>
      <w:r w:rsidR="00266872">
        <w:fldChar w:fldCharType="end"/>
      </w:r>
      <w:r w:rsidR="00266872">
        <w:t>)</w:t>
      </w:r>
      <w:r>
        <w:t xml:space="preserve">. </w:t>
      </w:r>
    </w:p>
    <w:p w14:paraId="35CA8E8E" w14:textId="752483A1" w:rsidR="00753D63" w:rsidRDefault="00F236FA" w:rsidP="00F236FA">
      <w:pPr>
        <w:pStyle w:val="Heading2"/>
      </w:pPr>
      <w:bookmarkStart w:id="84" w:name="_Toc69985600"/>
      <w:r>
        <w:t>E-formas mapes izveide</w:t>
      </w:r>
      <w:bookmarkEnd w:id="84"/>
    </w:p>
    <w:p w14:paraId="4B6504C8" w14:textId="19026B5D" w:rsidR="008B267E" w:rsidRDefault="00030C79" w:rsidP="008B267E">
      <w:pPr>
        <w:spacing w:line="276" w:lineRule="auto"/>
      </w:pPr>
      <w:r>
        <w:t xml:space="preserve">Pirms jaunās e-formas izveides </w:t>
      </w:r>
      <w:r w:rsidR="008B267E" w:rsidRPr="0019265F">
        <w:rPr>
          <w:i/>
        </w:rPr>
        <w:t>Iestādes e-formu veidotājam</w:t>
      </w:r>
      <w:r w:rsidR="008B267E">
        <w:t xml:space="preserve"> ir nepieciešams izveidot e-formas mapi. E-formas mapes izveide ir nepieciešama, jo, veidojot jauno e-formu, to var saglabāt tikai iestādes privātajā mapē. </w:t>
      </w:r>
    </w:p>
    <w:p w14:paraId="7D753B1A" w14:textId="484D0CD6" w:rsidR="008B267E" w:rsidRDefault="008B267E" w:rsidP="008B267E">
      <w:pPr>
        <w:spacing w:line="276" w:lineRule="auto"/>
      </w:pPr>
      <w:r>
        <w:t xml:space="preserve">Lai pievienotu jaunu mapi, </w:t>
      </w:r>
      <w:r>
        <w:rPr>
          <w:i/>
        </w:rPr>
        <w:t xml:space="preserve">Iestādes e-formu veidotājam </w:t>
      </w:r>
      <w:r>
        <w:t>jāizvēlas sadaļa “</w:t>
      </w:r>
      <w:proofErr w:type="spellStart"/>
      <w:r>
        <w:t>Content</w:t>
      </w:r>
      <w:proofErr w:type="spellEnd"/>
      <w:r>
        <w:t xml:space="preserve"> Editor”. Atvērsies “Home” sadaļa, kurā būs pieejama iestādes mape. </w:t>
      </w:r>
    </w:p>
    <w:p w14:paraId="0177D076" w14:textId="52C1CA7F" w:rsidR="000A7CD2" w:rsidRDefault="008B267E" w:rsidP="008B267E">
      <w:pPr>
        <w:jc w:val="center"/>
      </w:pPr>
      <w:r>
        <w:rPr>
          <w:rFonts w:ascii="Calibri" w:hAnsi="Calibri" w:cs="Calibri"/>
          <w:noProof/>
          <w:lang w:eastAsia="lv-LV"/>
        </w:rPr>
        <w:drawing>
          <wp:inline distT="0" distB="0" distL="0" distR="0" wp14:anchorId="6F825907" wp14:editId="769E5B26">
            <wp:extent cx="4257675" cy="2277361"/>
            <wp:effectExtent l="0" t="0" r="0" b="8890"/>
            <wp:docPr id="15" name="Picture 15" descr="tempsn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mpsni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909" cy="228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7131" w14:textId="366CA8B1" w:rsidR="008B267E" w:rsidRDefault="00BC28E8">
      <w:pPr>
        <w:pStyle w:val="Caption"/>
      </w:pPr>
      <w:r>
        <w:t xml:space="preserve">att. </w:t>
      </w:r>
      <w:r w:rsidR="008B267E" w:rsidRPr="006B46C7">
        <w:t>Iestādes e-formas veidotāja galvenais logs</w:t>
      </w:r>
    </w:p>
    <w:p w14:paraId="0A92C5FC" w14:textId="56FD53C6" w:rsidR="000A7CD2" w:rsidRPr="008B267E" w:rsidRDefault="008B267E" w:rsidP="008B267E">
      <w:pPr>
        <w:spacing w:line="276" w:lineRule="auto"/>
        <w:rPr>
          <w:rFonts w:cstheme="minorHAnsi"/>
        </w:rPr>
      </w:pPr>
      <w:r>
        <w:rPr>
          <w:rFonts w:cstheme="minorHAnsi"/>
        </w:rPr>
        <w:t xml:space="preserve">“Home” sadaļā, lai izveidotu jaunu e-formas mapi, jānospiež </w:t>
      </w:r>
      <w:proofErr w:type="spellStart"/>
      <w:r w:rsidRPr="00557009">
        <w:rPr>
          <w:rFonts w:cstheme="minorHAnsi"/>
          <w:i/>
        </w:rPr>
        <w:t>Forms</w:t>
      </w:r>
      <w:proofErr w:type="spellEnd"/>
      <w:r w:rsidRPr="00557009">
        <w:rPr>
          <w:rFonts w:cstheme="minorHAnsi"/>
          <w:i/>
        </w:rPr>
        <w:t>-&gt;</w:t>
      </w:r>
      <w:r w:rsidRPr="002F6759">
        <w:rPr>
          <w:rFonts w:cstheme="minorHAnsi"/>
          <w:i/>
        </w:rPr>
        <w:t>VARAM_VVD</w:t>
      </w:r>
      <w:r>
        <w:rPr>
          <w:rFonts w:cstheme="minorHAnsi"/>
          <w:i/>
        </w:rPr>
        <w:t xml:space="preserve"> (iestādes mape)-</w:t>
      </w:r>
      <w:r w:rsidRPr="002F6759">
        <w:rPr>
          <w:rFonts w:cstheme="minorHAnsi"/>
          <w:i/>
        </w:rPr>
        <w:t>&gt;</w:t>
      </w:r>
      <w:proofErr w:type="spellStart"/>
      <w:r w:rsidRPr="002F6759">
        <w:rPr>
          <w:rFonts w:cstheme="minorHAnsi"/>
          <w:i/>
        </w:rPr>
        <w:t>to_publish</w:t>
      </w:r>
      <w:proofErr w:type="spellEnd"/>
      <w:r w:rsidRPr="002F6759">
        <w:rPr>
          <w:rFonts w:cstheme="minorHAnsi"/>
          <w:i/>
        </w:rPr>
        <w:t>-&gt;Insert-&gt;</w:t>
      </w:r>
      <w:proofErr w:type="spellStart"/>
      <w:r w:rsidRPr="002F6759">
        <w:rPr>
          <w:rFonts w:cstheme="minorHAnsi"/>
          <w:i/>
        </w:rPr>
        <w:t>Folder</w:t>
      </w:r>
      <w:proofErr w:type="spellEnd"/>
      <w:r>
        <w:rPr>
          <w:rFonts w:cstheme="minorHAnsi"/>
        </w:rPr>
        <w:t>. Tiks izveidota jauna mape iekš “</w:t>
      </w:r>
      <w:proofErr w:type="spellStart"/>
      <w:r>
        <w:rPr>
          <w:rFonts w:cstheme="minorHAnsi"/>
        </w:rPr>
        <w:t>to_publish</w:t>
      </w:r>
      <w:proofErr w:type="spellEnd"/>
      <w:r>
        <w:rPr>
          <w:rFonts w:cstheme="minorHAnsi"/>
        </w:rPr>
        <w:t xml:space="preserve">”, kurai būs nepieciešams norādīt nosaukumu. </w:t>
      </w:r>
    </w:p>
    <w:p w14:paraId="67687E66" w14:textId="758C982A" w:rsidR="000A7CD2" w:rsidRDefault="008B267E" w:rsidP="008B267E">
      <w:pPr>
        <w:jc w:val="center"/>
      </w:pPr>
      <w:r w:rsidRPr="0068097F">
        <w:rPr>
          <w:rFonts w:ascii="Calibri" w:hAnsi="Calibri" w:cs="Calibri"/>
          <w:noProof/>
          <w:lang w:eastAsia="lv-LV"/>
        </w:rPr>
        <w:drawing>
          <wp:inline distT="0" distB="0" distL="0" distR="0" wp14:anchorId="2DB66CD5" wp14:editId="4A79FEAC">
            <wp:extent cx="4065351" cy="26003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7232" cy="262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98F7" w14:textId="5F24B1A2" w:rsidR="00F236FA" w:rsidRDefault="00BC28E8">
      <w:pPr>
        <w:pStyle w:val="Caption"/>
      </w:pPr>
      <w:r>
        <w:t xml:space="preserve">att. </w:t>
      </w:r>
      <w:r w:rsidR="00F236FA">
        <w:t>E</w:t>
      </w:r>
      <w:r w:rsidR="009206C4">
        <w:t>-</w:t>
      </w:r>
      <w:r w:rsidR="00F236FA">
        <w:t>formas mapes izveide</w:t>
      </w:r>
    </w:p>
    <w:p w14:paraId="266D4899" w14:textId="5ED36285" w:rsidR="009206C4" w:rsidRPr="008B267E" w:rsidRDefault="0021065F" w:rsidP="008B267E">
      <w:pPr>
        <w:spacing w:line="276" w:lineRule="auto"/>
        <w:rPr>
          <w:rFonts w:cstheme="minorHAnsi"/>
        </w:rPr>
      </w:pPr>
      <w:r>
        <w:rPr>
          <w:rFonts w:cstheme="minorHAnsi"/>
        </w:rPr>
        <w:t xml:space="preserve">Norādot mapes nosaukumu, netiek izmantoti speciālie simboli (@,#,$,%,^ utt.), bet var tikt izmantotas atstarpes vai </w:t>
      </w:r>
      <w:proofErr w:type="spellStart"/>
      <w:r>
        <w:rPr>
          <w:rFonts w:cstheme="minorHAnsi"/>
        </w:rPr>
        <w:t>apakšsvītras</w:t>
      </w:r>
      <w:proofErr w:type="spellEnd"/>
      <w:r>
        <w:rPr>
          <w:rFonts w:cstheme="minorHAnsi"/>
        </w:rPr>
        <w:t xml:space="preserve"> “_”, lai atdalītu vārdus nosaukumā</w:t>
      </w:r>
      <w:r w:rsidR="00EE0742">
        <w:rPr>
          <w:rFonts w:cstheme="minorHAnsi"/>
        </w:rPr>
        <w:t>.</w:t>
      </w:r>
      <w:r w:rsidR="008B267E">
        <w:rPr>
          <w:rFonts w:cstheme="minorHAnsi"/>
        </w:rPr>
        <w:t xml:space="preserve"> K</w:t>
      </w:r>
      <w:r w:rsidR="008B267E" w:rsidRPr="00E243DE">
        <w:rPr>
          <w:rFonts w:cstheme="minorHAnsi"/>
        </w:rPr>
        <w:t xml:space="preserve">ad nosaukums tiek </w:t>
      </w:r>
      <w:r w:rsidR="008B267E" w:rsidRPr="00E243DE">
        <w:rPr>
          <w:rFonts w:cstheme="minorHAnsi"/>
        </w:rPr>
        <w:lastRenderedPageBreak/>
        <w:t>izveido</w:t>
      </w:r>
      <w:r w:rsidR="002F42D0">
        <w:rPr>
          <w:rFonts w:cstheme="minorHAnsi"/>
        </w:rPr>
        <w:t>ts, jānospiež poga “OK”, lai ti</w:t>
      </w:r>
      <w:r w:rsidR="008B267E" w:rsidRPr="00E243DE">
        <w:rPr>
          <w:rFonts w:cstheme="minorHAnsi"/>
        </w:rPr>
        <w:t>k</w:t>
      </w:r>
      <w:r w:rsidR="002F42D0">
        <w:rPr>
          <w:rFonts w:cstheme="minorHAnsi"/>
        </w:rPr>
        <w:t>tu</w:t>
      </w:r>
      <w:r w:rsidR="008B267E" w:rsidRPr="00E243DE">
        <w:rPr>
          <w:rFonts w:cstheme="minorHAnsi"/>
        </w:rPr>
        <w:t xml:space="preserve"> izveidota jauna </w:t>
      </w:r>
      <w:r w:rsidR="008B267E">
        <w:rPr>
          <w:rFonts w:cstheme="minorHAnsi"/>
        </w:rPr>
        <w:t xml:space="preserve">e-formas </w:t>
      </w:r>
      <w:r w:rsidR="008B267E" w:rsidRPr="00E243DE">
        <w:rPr>
          <w:rFonts w:cstheme="minorHAnsi"/>
        </w:rPr>
        <w:t>mape.</w:t>
      </w:r>
      <w:r w:rsidR="008B267E">
        <w:rPr>
          <w:rFonts w:cstheme="minorHAnsi"/>
        </w:rPr>
        <w:t xml:space="preserve"> Mapes nosaukuma piemērs “</w:t>
      </w:r>
      <w:proofErr w:type="spellStart"/>
      <w:r w:rsidR="008B267E">
        <w:rPr>
          <w:rFonts w:cstheme="minorHAnsi"/>
        </w:rPr>
        <w:t>vvd_application</w:t>
      </w:r>
      <w:proofErr w:type="spellEnd"/>
      <w:r w:rsidR="008B267E">
        <w:rPr>
          <w:rFonts w:cstheme="minorHAnsi"/>
        </w:rPr>
        <w:t>”.</w:t>
      </w:r>
    </w:p>
    <w:p w14:paraId="0A242909" w14:textId="57AD040B" w:rsidR="00571A96" w:rsidRDefault="008B267E" w:rsidP="00571A96">
      <w:pPr>
        <w:jc w:val="center"/>
      </w:pPr>
      <w:r>
        <w:rPr>
          <w:noProof/>
          <w:lang w:eastAsia="lv-LV"/>
        </w:rPr>
        <w:drawing>
          <wp:inline distT="0" distB="0" distL="0" distR="0" wp14:anchorId="2380EE4B" wp14:editId="244273FC">
            <wp:extent cx="2863850" cy="1438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5270" cy="144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B478D" w14:textId="24EE80B2" w:rsidR="000A7CD2" w:rsidRPr="008B267E" w:rsidRDefault="00BC28E8">
      <w:pPr>
        <w:pStyle w:val="Caption"/>
      </w:pPr>
      <w:r>
        <w:t xml:space="preserve">att. </w:t>
      </w:r>
      <w:r w:rsidR="008B267E" w:rsidRPr="00E243DE">
        <w:t>Norāda e-formas mapes nosaukumu</w:t>
      </w:r>
    </w:p>
    <w:p w14:paraId="153CEE52" w14:textId="5E44255C" w:rsidR="009206C4" w:rsidRDefault="009206C4" w:rsidP="009206C4">
      <w:pPr>
        <w:pStyle w:val="Heading2"/>
      </w:pPr>
      <w:bookmarkStart w:id="85" w:name="_Toc69985601"/>
      <w:r>
        <w:t xml:space="preserve">E-formas </w:t>
      </w:r>
      <w:r w:rsidR="002F42D0">
        <w:t>izveidošana</w:t>
      </w:r>
      <w:bookmarkEnd w:id="85"/>
    </w:p>
    <w:p w14:paraId="34F9460A" w14:textId="00E1180A" w:rsidR="00F31624" w:rsidRDefault="00F31624" w:rsidP="00F31624">
      <w:pPr>
        <w:spacing w:line="276" w:lineRule="auto"/>
      </w:pPr>
      <w:r w:rsidRPr="008F0CE0">
        <w:rPr>
          <w:i/>
        </w:rPr>
        <w:t>Iestādes e-formu veidotājs</w:t>
      </w:r>
      <w:r>
        <w:t xml:space="preserve"> var izveidot pilnīgi jaunu e-formu. </w:t>
      </w:r>
      <w:r w:rsidR="004147AD">
        <w:t>Ja paredzēts veidot e-formu gan fiziskai, gan juridiskai personai, tad ir jāveido d</w:t>
      </w:r>
      <w:r w:rsidR="00B032AD">
        <w:t>ivas atsevišķas e-formas – viena</w:t>
      </w:r>
      <w:r w:rsidR="004147AD">
        <w:t xml:space="preserve"> priekš fiziskām personām un otra priekš juridiskām personām. </w:t>
      </w:r>
      <w:r>
        <w:t>Lai sāktu veidot e-formas, jāizvēlas sadaļa “</w:t>
      </w:r>
      <w:proofErr w:type="spellStart"/>
      <w:r>
        <w:t>Forms</w:t>
      </w:r>
      <w:proofErr w:type="spellEnd"/>
      <w:r>
        <w:t>”. Atvērsies “</w:t>
      </w:r>
      <w:proofErr w:type="spellStart"/>
      <w:r>
        <w:t>Forms</w:t>
      </w:r>
      <w:proofErr w:type="spellEnd"/>
      <w:r>
        <w:t xml:space="preserve">” sadaļa, kur būs pieejamas visas iepriekš izveidotās e-formas, visas publiskās e-formas, kā arī varēs izveidot jaunu e-formu.  </w:t>
      </w:r>
    </w:p>
    <w:p w14:paraId="3AA56D23" w14:textId="0BEF9CD9" w:rsidR="004A347D" w:rsidRDefault="00F31624" w:rsidP="00F31624">
      <w:pPr>
        <w:jc w:val="center"/>
      </w:pPr>
      <w:r>
        <w:rPr>
          <w:rFonts w:ascii="Calibri" w:hAnsi="Calibri" w:cs="Calibri"/>
          <w:noProof/>
          <w:lang w:eastAsia="lv-LV"/>
        </w:rPr>
        <w:drawing>
          <wp:inline distT="0" distB="0" distL="0" distR="0" wp14:anchorId="0260E463" wp14:editId="5A265C3E">
            <wp:extent cx="4162425" cy="2219325"/>
            <wp:effectExtent l="0" t="0" r="9525" b="9525"/>
            <wp:docPr id="18" name="Picture 18" descr="tempsn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mpsni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1BB04" w14:textId="587F4E12" w:rsidR="00F31624" w:rsidRDefault="00BC28E8">
      <w:pPr>
        <w:pStyle w:val="Caption"/>
      </w:pPr>
      <w:r>
        <w:t xml:space="preserve">att. </w:t>
      </w:r>
      <w:r w:rsidR="00F31624" w:rsidRPr="008F0CE0">
        <w:t>Iestādes e-formas veidotāja galvenais logs</w:t>
      </w:r>
    </w:p>
    <w:p w14:paraId="671ED800" w14:textId="0169FB3D" w:rsidR="00F31624" w:rsidRDefault="00F31624" w:rsidP="00F31624">
      <w:pPr>
        <w:spacing w:line="276" w:lineRule="auto"/>
        <w:rPr>
          <w:rFonts w:cstheme="minorHAnsi"/>
        </w:rPr>
      </w:pPr>
    </w:p>
    <w:p w14:paraId="094A2AF4" w14:textId="05BEAC0C" w:rsidR="007601E6" w:rsidRPr="00EE719B" w:rsidRDefault="00DF58DF" w:rsidP="00EE719B">
      <w:pPr>
        <w:spacing w:line="276" w:lineRule="auto"/>
      </w:pPr>
      <w:r>
        <w:rPr>
          <w:rFonts w:cstheme="minorHAnsi"/>
        </w:rPr>
        <w:t>Pirms sāk</w:t>
      </w:r>
      <w:r w:rsidR="000076E3" w:rsidRPr="000076E3">
        <w:rPr>
          <w:rFonts w:cstheme="minorHAnsi"/>
        </w:rPr>
        <w:t xml:space="preserve"> veidot jaunu e-</w:t>
      </w:r>
      <w:r w:rsidR="00C56F60">
        <w:rPr>
          <w:rFonts w:cstheme="minorHAnsi"/>
        </w:rPr>
        <w:t xml:space="preserve">formu </w:t>
      </w:r>
      <w:r w:rsidR="00D70453">
        <w:rPr>
          <w:rFonts w:cstheme="minorHAnsi"/>
        </w:rPr>
        <w:t xml:space="preserve">augšējā izvēlnē norāda </w:t>
      </w:r>
      <w:r w:rsidR="009A00FD">
        <w:rPr>
          <w:rFonts w:cstheme="minorHAnsi"/>
        </w:rPr>
        <w:t xml:space="preserve">vēlamo </w:t>
      </w:r>
      <w:r w:rsidR="00D70453">
        <w:rPr>
          <w:rFonts w:cstheme="minorHAnsi"/>
        </w:rPr>
        <w:t xml:space="preserve">valodu (latviešu, angļu vai krievu). </w:t>
      </w:r>
    </w:p>
    <w:p w14:paraId="6F180F4B" w14:textId="775815D3" w:rsidR="000076E3" w:rsidRDefault="000076E3" w:rsidP="00055271">
      <w:pPr>
        <w:spacing w:line="276" w:lineRule="auto"/>
        <w:jc w:val="center"/>
        <w:rPr>
          <w:rFonts w:cstheme="minorHAnsi"/>
        </w:rPr>
      </w:pPr>
      <w:r w:rsidRPr="000076E3">
        <w:rPr>
          <w:rFonts w:cs="Arial"/>
          <w:noProof/>
          <w:lang w:eastAsia="lv-LV"/>
        </w:rPr>
        <w:drawing>
          <wp:inline distT="0" distB="0" distL="0" distR="0" wp14:anchorId="07D372EB" wp14:editId="10A15959">
            <wp:extent cx="4505325" cy="198120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26385" b="34959"/>
                    <a:stretch/>
                  </pic:blipFill>
                  <pic:spPr bwMode="auto">
                    <a:xfrm>
                      <a:off x="0" y="0"/>
                      <a:ext cx="45053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F258C" w14:textId="228655AA" w:rsidR="000076E3" w:rsidRDefault="000076E3">
      <w:pPr>
        <w:pStyle w:val="Caption"/>
      </w:pPr>
      <w:r>
        <w:t>att. Valodas norādīšana</w:t>
      </w:r>
    </w:p>
    <w:p w14:paraId="0F27EEA4" w14:textId="3E63F9AF" w:rsidR="00F31624" w:rsidRPr="00AE2018" w:rsidRDefault="00F31624" w:rsidP="00F31624">
      <w:pPr>
        <w:spacing w:line="276" w:lineRule="auto"/>
        <w:rPr>
          <w:rFonts w:cstheme="minorHAnsi"/>
        </w:rPr>
      </w:pPr>
      <w:r w:rsidRPr="00AE2018">
        <w:rPr>
          <w:rFonts w:cstheme="minorHAnsi"/>
        </w:rPr>
        <w:t>Lai</w:t>
      </w:r>
      <w:r w:rsidR="001525F0">
        <w:rPr>
          <w:rFonts w:cstheme="minorHAnsi"/>
        </w:rPr>
        <w:t xml:space="preserve"> uzsāktu</w:t>
      </w:r>
      <w:r w:rsidRPr="00AE2018">
        <w:rPr>
          <w:rFonts w:cstheme="minorHAnsi"/>
        </w:rPr>
        <w:t xml:space="preserve"> jaun</w:t>
      </w:r>
      <w:r w:rsidR="001525F0">
        <w:rPr>
          <w:rFonts w:cstheme="minorHAnsi"/>
        </w:rPr>
        <w:t>as</w:t>
      </w:r>
      <w:r w:rsidRPr="00AE2018">
        <w:rPr>
          <w:rFonts w:cstheme="minorHAnsi"/>
        </w:rPr>
        <w:t xml:space="preserve"> e-form</w:t>
      </w:r>
      <w:r w:rsidR="001525F0">
        <w:rPr>
          <w:rFonts w:cstheme="minorHAnsi"/>
        </w:rPr>
        <w:t>as veidošanu</w:t>
      </w:r>
      <w:r w:rsidRPr="00AE2018">
        <w:rPr>
          <w:rFonts w:cstheme="minorHAnsi"/>
        </w:rPr>
        <w:t xml:space="preserve">, nospiež </w:t>
      </w:r>
      <w:proofErr w:type="spellStart"/>
      <w:r w:rsidRPr="009E6684">
        <w:rPr>
          <w:rFonts w:cstheme="minorHAnsi"/>
          <w:i/>
        </w:rPr>
        <w:t>Create</w:t>
      </w:r>
      <w:proofErr w:type="spellEnd"/>
      <w:r w:rsidRPr="009E6684">
        <w:rPr>
          <w:rFonts w:cstheme="minorHAnsi"/>
          <w:i/>
        </w:rPr>
        <w:t xml:space="preserve">-&gt;Blank </w:t>
      </w:r>
      <w:proofErr w:type="spellStart"/>
      <w:r w:rsidRPr="009E6684">
        <w:rPr>
          <w:rFonts w:cstheme="minorHAnsi"/>
          <w:i/>
        </w:rPr>
        <w:t>form</w:t>
      </w:r>
      <w:proofErr w:type="spellEnd"/>
      <w:r w:rsidRPr="00AE2018">
        <w:rPr>
          <w:rFonts w:cstheme="minorHAnsi"/>
        </w:rPr>
        <w:t xml:space="preserve">. </w:t>
      </w:r>
    </w:p>
    <w:p w14:paraId="6FCDBB24" w14:textId="7EDB0DBD" w:rsidR="004A347D" w:rsidRDefault="00BE0B7F" w:rsidP="00F31624">
      <w:pPr>
        <w:jc w:val="center"/>
      </w:pPr>
      <w:r w:rsidRPr="00BE0B7F">
        <w:rPr>
          <w:noProof/>
          <w:lang w:eastAsia="lv-LV"/>
        </w:rPr>
        <w:lastRenderedPageBreak/>
        <w:drawing>
          <wp:inline distT="0" distB="0" distL="0" distR="0" wp14:anchorId="6CFB3144" wp14:editId="28DE1089">
            <wp:extent cx="5848350" cy="233315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49420" cy="233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3EDFA" w14:textId="7AF7D7D3" w:rsidR="00F31624" w:rsidRDefault="00BC28E8">
      <w:pPr>
        <w:pStyle w:val="Caption"/>
      </w:pPr>
      <w:r>
        <w:t xml:space="preserve">att. </w:t>
      </w:r>
      <w:r w:rsidR="00F31624">
        <w:t>Jaunas e-formas izveide</w:t>
      </w:r>
    </w:p>
    <w:p w14:paraId="650418D8" w14:textId="77777777" w:rsidR="00F13193" w:rsidRDefault="00F13193" w:rsidP="00F31624">
      <w:pPr>
        <w:spacing w:line="276" w:lineRule="auto"/>
        <w:rPr>
          <w:rFonts w:cs="Arial"/>
        </w:rPr>
      </w:pPr>
    </w:p>
    <w:p w14:paraId="26F4AAFE" w14:textId="0E853694" w:rsidR="00F31624" w:rsidRPr="002F42D0" w:rsidRDefault="00430787" w:rsidP="00F31624">
      <w:pPr>
        <w:spacing w:line="276" w:lineRule="auto"/>
        <w:rPr>
          <w:rFonts w:cs="Arial"/>
        </w:rPr>
      </w:pPr>
      <w:r>
        <w:rPr>
          <w:rFonts w:cs="Arial"/>
        </w:rPr>
        <w:t xml:space="preserve">Atvērsies e-forma </w:t>
      </w:r>
      <w:r w:rsidRPr="00AE2018">
        <w:rPr>
          <w:rFonts w:cstheme="minorHAnsi"/>
        </w:rPr>
        <w:t>ar iespēju pievienot dažādus elementus</w:t>
      </w:r>
      <w:r>
        <w:rPr>
          <w:rFonts w:cs="Arial"/>
        </w:rPr>
        <w:t xml:space="preserve">. </w:t>
      </w:r>
      <w:r w:rsidR="007601E6">
        <w:rPr>
          <w:rFonts w:cs="Arial"/>
        </w:rPr>
        <w:t>S</w:t>
      </w:r>
      <w:r w:rsidR="00F31624" w:rsidRPr="002F42D0">
        <w:rPr>
          <w:rFonts w:cs="Arial"/>
        </w:rPr>
        <w:t>adaļā “</w:t>
      </w:r>
      <w:proofErr w:type="spellStart"/>
      <w:r w:rsidR="00F31624" w:rsidRPr="002F42D0">
        <w:rPr>
          <w:rFonts w:cs="Arial"/>
        </w:rPr>
        <w:t>Design</w:t>
      </w:r>
      <w:proofErr w:type="spellEnd"/>
      <w:r w:rsidR="00F31624" w:rsidRPr="002F42D0">
        <w:rPr>
          <w:rFonts w:cs="Arial"/>
        </w:rPr>
        <w:t xml:space="preserve">” ir iespējams pievienot gan standarta </w:t>
      </w:r>
      <w:proofErr w:type="spellStart"/>
      <w:r w:rsidR="00F31624" w:rsidRPr="002F42D0">
        <w:rPr>
          <w:rFonts w:cs="Arial"/>
        </w:rPr>
        <w:t>Sitecore</w:t>
      </w:r>
      <w:proofErr w:type="spellEnd"/>
      <w:r w:rsidR="00F31624" w:rsidRPr="002F42D0">
        <w:rPr>
          <w:rFonts w:cs="Arial"/>
        </w:rPr>
        <w:t xml:space="preserve"> elementus, gan Latvija.lv profila datus. </w:t>
      </w:r>
    </w:p>
    <w:p w14:paraId="135092A4" w14:textId="5DF1EC6D" w:rsidR="00F31624" w:rsidRDefault="00F31624" w:rsidP="00F31624">
      <w:pPr>
        <w:spacing w:after="0" w:line="276" w:lineRule="auto"/>
        <w:rPr>
          <w:rFonts w:cs="Arial"/>
        </w:rPr>
      </w:pPr>
      <w:r w:rsidRPr="002F42D0">
        <w:rPr>
          <w:rFonts w:cs="Arial"/>
        </w:rPr>
        <w:t xml:space="preserve">No </w:t>
      </w:r>
      <w:proofErr w:type="spellStart"/>
      <w:r w:rsidRPr="002F42D0">
        <w:rPr>
          <w:rFonts w:cs="Arial"/>
        </w:rPr>
        <w:t>Sitecore</w:t>
      </w:r>
      <w:proofErr w:type="spellEnd"/>
      <w:r w:rsidRPr="002F42D0">
        <w:rPr>
          <w:rFonts w:cs="Arial"/>
        </w:rPr>
        <w:t xml:space="preserve"> standarta </w:t>
      </w:r>
      <w:r w:rsidR="00612097" w:rsidRPr="002F42D0">
        <w:rPr>
          <w:rFonts w:cs="Arial"/>
        </w:rPr>
        <w:t xml:space="preserve">elementiem </w:t>
      </w:r>
      <w:r w:rsidRPr="002F42D0">
        <w:rPr>
          <w:rFonts w:cs="Arial"/>
        </w:rPr>
        <w:t xml:space="preserve">var pievienot laukus: </w:t>
      </w:r>
    </w:p>
    <w:p w14:paraId="0A41D835" w14:textId="77777777" w:rsidR="00AC0EF3" w:rsidRDefault="00AC0EF3" w:rsidP="00AC0EF3">
      <w:pPr>
        <w:pStyle w:val="ListParagraph"/>
        <w:numPr>
          <w:ilvl w:val="0"/>
          <w:numId w:val="14"/>
        </w:numPr>
        <w:spacing w:after="0" w:line="276" w:lineRule="auto"/>
        <w:rPr>
          <w:rFonts w:cs="Arial"/>
        </w:rPr>
      </w:pPr>
      <w:proofErr w:type="spellStart"/>
      <w:r>
        <w:rPr>
          <w:rFonts w:cs="Arial"/>
        </w:rPr>
        <w:t>Text</w:t>
      </w:r>
      <w:proofErr w:type="spellEnd"/>
      <w:r>
        <w:rPr>
          <w:rFonts w:cs="Arial"/>
        </w:rPr>
        <w:t xml:space="preserve"> - lauks, kurš paredzēts informatīva teksta, piemēram, “Iesniegums” ievadei;</w:t>
      </w:r>
    </w:p>
    <w:p w14:paraId="1516522E" w14:textId="7CF2AA4B" w:rsidR="00F31624" w:rsidRPr="00E260E1" w:rsidRDefault="00F31624" w:rsidP="00AC0EF3">
      <w:pPr>
        <w:pStyle w:val="ListParagraph"/>
        <w:numPr>
          <w:ilvl w:val="0"/>
          <w:numId w:val="14"/>
        </w:numPr>
        <w:spacing w:after="0" w:line="276" w:lineRule="auto"/>
        <w:rPr>
          <w:rFonts w:cs="Arial"/>
        </w:rPr>
      </w:pPr>
      <w:proofErr w:type="spellStart"/>
      <w:r w:rsidRPr="00AC0EF3">
        <w:rPr>
          <w:rFonts w:cs="Arial"/>
        </w:rPr>
        <w:t>Single-line</w:t>
      </w:r>
      <w:proofErr w:type="spellEnd"/>
      <w:r w:rsidRPr="00AC0EF3">
        <w:rPr>
          <w:rFonts w:cs="Arial"/>
        </w:rPr>
        <w:t xml:space="preserve"> </w:t>
      </w:r>
      <w:proofErr w:type="spellStart"/>
      <w:r w:rsidRPr="00AC0EF3">
        <w:rPr>
          <w:rFonts w:cs="Arial"/>
        </w:rPr>
        <w:t>text</w:t>
      </w:r>
      <w:proofErr w:type="spellEnd"/>
      <w:r w:rsidRPr="00AC0EF3">
        <w:rPr>
          <w:rFonts w:cs="Arial"/>
        </w:rPr>
        <w:t xml:space="preserve"> - lauks, kur</w:t>
      </w:r>
      <w:r w:rsidR="00AC0EF3">
        <w:rPr>
          <w:rFonts w:cs="Arial"/>
        </w:rPr>
        <w:t>š</w:t>
      </w:r>
      <w:r w:rsidR="006D2BF9">
        <w:rPr>
          <w:rFonts w:cs="Arial"/>
        </w:rPr>
        <w:t xml:space="preserve"> </w:t>
      </w:r>
      <w:r w:rsidR="00AC0EF3" w:rsidRPr="00E260E1">
        <w:rPr>
          <w:rFonts w:cs="Arial"/>
        </w:rPr>
        <w:t>paredzēts īsu vārdu vai frāžu ievadīšanai;</w:t>
      </w:r>
    </w:p>
    <w:p w14:paraId="145B75D2" w14:textId="275EBF0F" w:rsidR="00F31624" w:rsidRPr="002F42D0" w:rsidRDefault="00F31624" w:rsidP="00637DA4">
      <w:pPr>
        <w:pStyle w:val="ListParagraph"/>
        <w:numPr>
          <w:ilvl w:val="0"/>
          <w:numId w:val="14"/>
        </w:numPr>
        <w:spacing w:after="0" w:line="276" w:lineRule="auto"/>
        <w:rPr>
          <w:rFonts w:cs="Arial"/>
        </w:rPr>
      </w:pPr>
      <w:proofErr w:type="spellStart"/>
      <w:r w:rsidRPr="002F42D0">
        <w:rPr>
          <w:rFonts w:cs="Arial"/>
        </w:rPr>
        <w:t>Multiple-line</w:t>
      </w:r>
      <w:proofErr w:type="spellEnd"/>
      <w:r w:rsidRPr="002F42D0">
        <w:rPr>
          <w:rFonts w:cs="Arial"/>
        </w:rPr>
        <w:t xml:space="preserve"> </w:t>
      </w:r>
      <w:proofErr w:type="spellStart"/>
      <w:r w:rsidRPr="002F42D0">
        <w:rPr>
          <w:rFonts w:cs="Arial"/>
        </w:rPr>
        <w:t>text</w:t>
      </w:r>
      <w:proofErr w:type="spellEnd"/>
      <w:r w:rsidRPr="002F42D0">
        <w:rPr>
          <w:rFonts w:cs="Arial"/>
        </w:rPr>
        <w:t xml:space="preserve"> - lauks, kurš </w:t>
      </w:r>
      <w:r w:rsidR="00AC0EF3">
        <w:rPr>
          <w:rFonts w:cs="Arial"/>
        </w:rPr>
        <w:t>paredzēts garāku tekstu ievadei</w:t>
      </w:r>
      <w:r w:rsidRPr="002F42D0">
        <w:rPr>
          <w:rFonts w:cs="Arial"/>
        </w:rPr>
        <w:t xml:space="preserve">. Nav ierobežots </w:t>
      </w:r>
      <w:r w:rsidR="00AC0EF3">
        <w:rPr>
          <w:rFonts w:cs="Arial"/>
        </w:rPr>
        <w:t>simbolu skaits</w:t>
      </w:r>
      <w:r w:rsidRPr="002F42D0">
        <w:rPr>
          <w:rFonts w:cs="Arial"/>
        </w:rPr>
        <w:t>;</w:t>
      </w:r>
    </w:p>
    <w:p w14:paraId="13C3BB3B" w14:textId="6E683C39" w:rsidR="00F31624" w:rsidRDefault="00F31624" w:rsidP="00637DA4">
      <w:pPr>
        <w:pStyle w:val="ListParagraph"/>
        <w:numPr>
          <w:ilvl w:val="0"/>
          <w:numId w:val="14"/>
        </w:numPr>
        <w:spacing w:after="0" w:line="276" w:lineRule="auto"/>
        <w:rPr>
          <w:rFonts w:cs="Arial"/>
        </w:rPr>
      </w:pPr>
      <w:proofErr w:type="spellStart"/>
      <w:r w:rsidRPr="002F42D0">
        <w:rPr>
          <w:rFonts w:cs="Arial"/>
        </w:rPr>
        <w:t>Number</w:t>
      </w:r>
      <w:proofErr w:type="spellEnd"/>
      <w:r w:rsidRPr="002F42D0">
        <w:rPr>
          <w:rFonts w:cs="Arial"/>
        </w:rPr>
        <w:t xml:space="preserve"> – lauks, kurā var izvēlēties ciparu; </w:t>
      </w:r>
    </w:p>
    <w:p w14:paraId="2FDB45C1" w14:textId="43B8067C" w:rsidR="002F7F27" w:rsidRPr="00215933" w:rsidRDefault="002F7F27" w:rsidP="00637DA4">
      <w:pPr>
        <w:pStyle w:val="ListParagraph"/>
        <w:numPr>
          <w:ilvl w:val="0"/>
          <w:numId w:val="14"/>
        </w:numPr>
        <w:spacing w:after="0" w:line="276" w:lineRule="auto"/>
        <w:rPr>
          <w:rFonts w:cs="Arial"/>
        </w:rPr>
      </w:pPr>
      <w:proofErr w:type="spellStart"/>
      <w:r w:rsidRPr="00215933">
        <w:rPr>
          <w:rFonts w:cs="Arial"/>
        </w:rPr>
        <w:t>Email</w:t>
      </w:r>
      <w:proofErr w:type="spellEnd"/>
      <w:r w:rsidRPr="00215933">
        <w:rPr>
          <w:rFonts w:cs="Arial"/>
        </w:rPr>
        <w:t xml:space="preserve"> – </w:t>
      </w:r>
      <w:r w:rsidR="00215933" w:rsidRPr="00215933">
        <w:rPr>
          <w:rFonts w:cs="Arial"/>
        </w:rPr>
        <w:t>lauks, kurš paredz</w:t>
      </w:r>
      <w:r w:rsidR="00063E43">
        <w:rPr>
          <w:rFonts w:cs="Arial"/>
        </w:rPr>
        <w:t>ēts e-pasta ievadei</w:t>
      </w:r>
      <w:r w:rsidR="00215933" w:rsidRPr="00215933">
        <w:rPr>
          <w:rFonts w:cs="Arial"/>
        </w:rPr>
        <w:t>;</w:t>
      </w:r>
    </w:p>
    <w:p w14:paraId="0B3F0DBF" w14:textId="3967A1FB" w:rsidR="002F7F27" w:rsidRPr="00EA3B3A" w:rsidRDefault="002F7F27" w:rsidP="00637DA4">
      <w:pPr>
        <w:pStyle w:val="ListParagraph"/>
        <w:numPr>
          <w:ilvl w:val="0"/>
          <w:numId w:val="14"/>
        </w:numPr>
        <w:spacing w:after="0" w:line="276" w:lineRule="auto"/>
        <w:rPr>
          <w:rFonts w:cs="Arial"/>
        </w:rPr>
      </w:pPr>
      <w:r w:rsidRPr="00EA3B3A">
        <w:rPr>
          <w:rFonts w:cs="Arial"/>
        </w:rPr>
        <w:t xml:space="preserve">Telephone </w:t>
      </w:r>
      <w:r w:rsidR="00215933" w:rsidRPr="00EA3B3A">
        <w:rPr>
          <w:rFonts w:cs="Arial"/>
        </w:rPr>
        <w:t>–</w:t>
      </w:r>
      <w:r w:rsidRPr="00EA3B3A">
        <w:rPr>
          <w:rFonts w:cs="Arial"/>
        </w:rPr>
        <w:t xml:space="preserve"> </w:t>
      </w:r>
      <w:r w:rsidR="00215933" w:rsidRPr="00EA3B3A">
        <w:rPr>
          <w:rFonts w:cs="Arial"/>
        </w:rPr>
        <w:t>lauks, kurš paredz</w:t>
      </w:r>
      <w:r w:rsidR="001C6F8E">
        <w:rPr>
          <w:rFonts w:cs="Arial"/>
        </w:rPr>
        <w:t xml:space="preserve">ēts </w:t>
      </w:r>
      <w:r w:rsidR="00E260E1">
        <w:rPr>
          <w:rFonts w:cs="Arial"/>
        </w:rPr>
        <w:t xml:space="preserve">telefona </w:t>
      </w:r>
      <w:r w:rsidR="001C6F8E">
        <w:rPr>
          <w:rFonts w:cs="Arial"/>
        </w:rPr>
        <w:t>numura ievadei</w:t>
      </w:r>
      <w:r w:rsidR="00215933" w:rsidRPr="00EA3B3A">
        <w:rPr>
          <w:rFonts w:cs="Arial"/>
        </w:rPr>
        <w:t>;</w:t>
      </w:r>
    </w:p>
    <w:p w14:paraId="56F273EA" w14:textId="78D47AA3" w:rsidR="00F31624" w:rsidRPr="002F42D0" w:rsidRDefault="00F31624" w:rsidP="00637DA4">
      <w:pPr>
        <w:pStyle w:val="ListParagraph"/>
        <w:numPr>
          <w:ilvl w:val="0"/>
          <w:numId w:val="14"/>
        </w:numPr>
        <w:spacing w:after="0" w:line="276" w:lineRule="auto"/>
        <w:rPr>
          <w:rFonts w:cs="Arial"/>
        </w:rPr>
      </w:pPr>
      <w:proofErr w:type="spellStart"/>
      <w:r w:rsidRPr="002F42D0">
        <w:rPr>
          <w:rFonts w:cs="Arial"/>
        </w:rPr>
        <w:t>Checkbox</w:t>
      </w:r>
      <w:proofErr w:type="spellEnd"/>
      <w:r w:rsidRPr="002F42D0">
        <w:rPr>
          <w:rFonts w:cs="Arial"/>
        </w:rPr>
        <w:t xml:space="preserve"> – </w:t>
      </w:r>
      <w:r w:rsidR="00E260E1">
        <w:rPr>
          <w:rFonts w:cs="Arial"/>
        </w:rPr>
        <w:t>izvēles rūtiņa</w:t>
      </w:r>
      <w:r w:rsidRPr="002F42D0">
        <w:rPr>
          <w:rFonts w:cs="Arial"/>
        </w:rPr>
        <w:t>;</w:t>
      </w:r>
    </w:p>
    <w:p w14:paraId="2E55BBAA" w14:textId="438FABC5" w:rsidR="00F31624" w:rsidRDefault="00F31624" w:rsidP="00637DA4">
      <w:pPr>
        <w:pStyle w:val="ListParagraph"/>
        <w:numPr>
          <w:ilvl w:val="0"/>
          <w:numId w:val="14"/>
        </w:numPr>
        <w:spacing w:line="276" w:lineRule="auto"/>
        <w:rPr>
          <w:rFonts w:cs="Arial"/>
        </w:rPr>
      </w:pPr>
      <w:proofErr w:type="spellStart"/>
      <w:r w:rsidRPr="002F42D0">
        <w:rPr>
          <w:rFonts w:cs="Arial"/>
        </w:rPr>
        <w:t>Date</w:t>
      </w:r>
      <w:proofErr w:type="spellEnd"/>
      <w:r w:rsidRPr="002F42D0">
        <w:rPr>
          <w:rFonts w:cs="Arial"/>
        </w:rPr>
        <w:t xml:space="preserve"> – lauks, kurš </w:t>
      </w:r>
      <w:r w:rsidR="00191475">
        <w:rPr>
          <w:rFonts w:cs="Arial"/>
        </w:rPr>
        <w:t>paredzēts datuma ievadei;</w:t>
      </w:r>
    </w:p>
    <w:p w14:paraId="5013610B" w14:textId="38E7046D" w:rsidR="00A155D3" w:rsidRDefault="00A155D3" w:rsidP="00637DA4">
      <w:pPr>
        <w:pStyle w:val="ListParagraph"/>
        <w:numPr>
          <w:ilvl w:val="0"/>
          <w:numId w:val="14"/>
        </w:numPr>
        <w:spacing w:line="276" w:lineRule="auto"/>
        <w:rPr>
          <w:rFonts w:cs="Arial"/>
        </w:rPr>
      </w:pPr>
      <w:proofErr w:type="spellStart"/>
      <w:r>
        <w:rPr>
          <w:rFonts w:cs="Arial"/>
        </w:rPr>
        <w:t>Table</w:t>
      </w:r>
      <w:proofErr w:type="spellEnd"/>
      <w:r>
        <w:rPr>
          <w:rFonts w:cs="Arial"/>
        </w:rPr>
        <w:t xml:space="preserve"> </w:t>
      </w:r>
      <w:r w:rsidR="00790351">
        <w:rPr>
          <w:rFonts w:cs="Arial"/>
        </w:rPr>
        <w:t>–</w:t>
      </w:r>
      <w:r w:rsidR="00C34E22">
        <w:rPr>
          <w:rFonts w:cs="Arial"/>
        </w:rPr>
        <w:t xml:space="preserve"> </w:t>
      </w:r>
      <w:r w:rsidR="00D56C60">
        <w:rPr>
          <w:rFonts w:cs="Arial"/>
        </w:rPr>
        <w:t>tabulas izveidošana;</w:t>
      </w:r>
    </w:p>
    <w:p w14:paraId="72E6D552" w14:textId="49BDAE58" w:rsidR="00790351" w:rsidRDefault="00790351" w:rsidP="00637DA4">
      <w:pPr>
        <w:pStyle w:val="ListParagraph"/>
        <w:numPr>
          <w:ilvl w:val="0"/>
          <w:numId w:val="14"/>
        </w:numPr>
        <w:spacing w:line="276" w:lineRule="auto"/>
        <w:rPr>
          <w:rFonts w:cs="Arial"/>
        </w:rPr>
      </w:pPr>
      <w:proofErr w:type="spellStart"/>
      <w:r>
        <w:rPr>
          <w:rFonts w:cs="Arial"/>
        </w:rPr>
        <w:t>Dropdown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list</w:t>
      </w:r>
      <w:proofErr w:type="spellEnd"/>
      <w:r>
        <w:rPr>
          <w:rFonts w:cs="Arial"/>
        </w:rPr>
        <w:t xml:space="preserve"> – </w:t>
      </w:r>
      <w:r w:rsidR="00B948AE">
        <w:rPr>
          <w:rFonts w:cs="Arial"/>
        </w:rPr>
        <w:t xml:space="preserve">ļauj izvēlēties vienu vērtību no saraksta. Ja saraksts ir neaktīvs, tas parāda vienu vērtību. </w:t>
      </w:r>
      <w:r w:rsidR="00EF502F">
        <w:rPr>
          <w:rFonts w:cs="Arial"/>
        </w:rPr>
        <w:t xml:space="preserve">Ja saraksts ir </w:t>
      </w:r>
      <w:r w:rsidR="00B948AE">
        <w:rPr>
          <w:rFonts w:cs="Arial"/>
        </w:rPr>
        <w:t>akt</w:t>
      </w:r>
      <w:r w:rsidR="00B50BC2">
        <w:rPr>
          <w:rFonts w:cs="Arial"/>
        </w:rPr>
        <w:t>īvs,</w:t>
      </w:r>
      <w:r w:rsidR="00B948AE">
        <w:rPr>
          <w:rFonts w:cs="Arial"/>
        </w:rPr>
        <w:t xml:space="preserve"> </w:t>
      </w:r>
      <w:r w:rsidR="00EF502F">
        <w:rPr>
          <w:rFonts w:cs="Arial"/>
        </w:rPr>
        <w:t xml:space="preserve">tad </w:t>
      </w:r>
      <w:r w:rsidR="00B948AE">
        <w:rPr>
          <w:rFonts w:cs="Arial"/>
        </w:rPr>
        <w:t>tiek parādīts (</w:t>
      </w:r>
      <w:r w:rsidR="00E260E1">
        <w:rPr>
          <w:rFonts w:cs="Arial"/>
        </w:rPr>
        <w:t>izkrītošs</w:t>
      </w:r>
      <w:r w:rsidR="00B948AE">
        <w:rPr>
          <w:rFonts w:cs="Arial"/>
        </w:rPr>
        <w:t>) vērtību saraksts, no kura lietotājs var izvēl</w:t>
      </w:r>
      <w:r w:rsidR="006178F2">
        <w:rPr>
          <w:rFonts w:cs="Arial"/>
        </w:rPr>
        <w:t>ēties vienu vērtību</w:t>
      </w:r>
      <w:r w:rsidR="002253FB">
        <w:rPr>
          <w:rFonts w:cs="Arial"/>
        </w:rPr>
        <w:t xml:space="preserve">. Saraksta aizpildei var izmantot </w:t>
      </w:r>
      <w:r w:rsidR="00371E67">
        <w:rPr>
          <w:rFonts w:cs="Arial"/>
        </w:rPr>
        <w:t>statisko vai d</w:t>
      </w:r>
      <w:r w:rsidR="0088650E">
        <w:rPr>
          <w:rFonts w:cs="Arial"/>
        </w:rPr>
        <w:t>i</w:t>
      </w:r>
      <w:r w:rsidR="00371E67">
        <w:rPr>
          <w:rFonts w:cs="Arial"/>
        </w:rPr>
        <w:t>namisko sarakstu</w:t>
      </w:r>
      <w:r w:rsidR="006178F2">
        <w:rPr>
          <w:rFonts w:cs="Arial"/>
        </w:rPr>
        <w:t>;</w:t>
      </w:r>
    </w:p>
    <w:p w14:paraId="3E7FB466" w14:textId="77B25F4B" w:rsidR="00612097" w:rsidRDefault="00790351" w:rsidP="00404002">
      <w:pPr>
        <w:pStyle w:val="ListParagraph"/>
        <w:numPr>
          <w:ilvl w:val="0"/>
          <w:numId w:val="14"/>
        </w:numPr>
        <w:spacing w:line="276" w:lineRule="auto"/>
        <w:rPr>
          <w:rFonts w:cs="Arial"/>
        </w:rPr>
      </w:pPr>
      <w:r w:rsidRPr="00612097">
        <w:rPr>
          <w:rFonts w:cs="Arial"/>
        </w:rPr>
        <w:t xml:space="preserve">List </w:t>
      </w:r>
      <w:proofErr w:type="spellStart"/>
      <w:r w:rsidRPr="00612097">
        <w:rPr>
          <w:rFonts w:cs="Arial"/>
        </w:rPr>
        <w:t>box</w:t>
      </w:r>
      <w:proofErr w:type="spellEnd"/>
      <w:r w:rsidRPr="00612097">
        <w:rPr>
          <w:rFonts w:cs="Arial"/>
        </w:rPr>
        <w:t xml:space="preserve"> – </w:t>
      </w:r>
      <w:r w:rsidR="00526351" w:rsidRPr="00612097">
        <w:rPr>
          <w:rFonts w:cs="Arial"/>
        </w:rPr>
        <w:t xml:space="preserve">ļauj lietotājam izvēlēties vienu vai vairākus vienumus no </w:t>
      </w:r>
      <w:r w:rsidR="00612097">
        <w:rPr>
          <w:rFonts w:cs="Arial"/>
        </w:rPr>
        <w:t>statiska vai dinamiska saraksta</w:t>
      </w:r>
      <w:r w:rsidR="00404002">
        <w:rPr>
          <w:rFonts w:cs="Arial"/>
        </w:rPr>
        <w:t xml:space="preserve"> (papildus informācija ir pieejama pēc </w:t>
      </w:r>
      <w:proofErr w:type="spellStart"/>
      <w:r w:rsidR="00404002">
        <w:rPr>
          <w:rFonts w:cs="Arial"/>
        </w:rPr>
        <w:t>linka</w:t>
      </w:r>
      <w:proofErr w:type="spellEnd"/>
      <w:r w:rsidR="00404002">
        <w:rPr>
          <w:rFonts w:cs="Arial"/>
        </w:rPr>
        <w:t xml:space="preserve"> </w:t>
      </w:r>
      <w:r w:rsidR="00404002" w:rsidRPr="00404002">
        <w:rPr>
          <w:rFonts w:cs="Arial"/>
        </w:rPr>
        <w:t>https://doc.sitecore.com/users/100/sitecore-experience-platform/en/add-list-items-for-forms.html</w:t>
      </w:r>
      <w:r w:rsidR="00404002">
        <w:rPr>
          <w:rFonts w:cs="Arial"/>
        </w:rPr>
        <w:t>)</w:t>
      </w:r>
      <w:r w:rsidR="00612097">
        <w:rPr>
          <w:rFonts w:cs="Arial"/>
        </w:rPr>
        <w:t>;</w:t>
      </w:r>
    </w:p>
    <w:p w14:paraId="065FCA6C" w14:textId="78655B3A" w:rsidR="00790351" w:rsidRPr="00612097" w:rsidRDefault="00790351" w:rsidP="00143F27">
      <w:pPr>
        <w:pStyle w:val="ListParagraph"/>
        <w:numPr>
          <w:ilvl w:val="0"/>
          <w:numId w:val="14"/>
        </w:numPr>
        <w:spacing w:line="276" w:lineRule="auto"/>
        <w:rPr>
          <w:rFonts w:cs="Arial"/>
        </w:rPr>
      </w:pPr>
      <w:proofErr w:type="spellStart"/>
      <w:r w:rsidRPr="00612097">
        <w:rPr>
          <w:rFonts w:cs="Arial"/>
        </w:rPr>
        <w:t>Checkbox</w:t>
      </w:r>
      <w:proofErr w:type="spellEnd"/>
      <w:r w:rsidRPr="00612097">
        <w:rPr>
          <w:rFonts w:cs="Arial"/>
        </w:rPr>
        <w:t xml:space="preserve"> </w:t>
      </w:r>
      <w:proofErr w:type="spellStart"/>
      <w:r w:rsidRPr="00612097">
        <w:rPr>
          <w:rFonts w:cs="Arial"/>
        </w:rPr>
        <w:t>list</w:t>
      </w:r>
      <w:proofErr w:type="spellEnd"/>
      <w:r w:rsidRPr="00612097">
        <w:rPr>
          <w:rFonts w:cs="Arial"/>
        </w:rPr>
        <w:t xml:space="preserve"> –</w:t>
      </w:r>
      <w:r w:rsidR="006A687E" w:rsidRPr="00612097">
        <w:rPr>
          <w:rFonts w:cs="Arial"/>
        </w:rPr>
        <w:t xml:space="preserve"> </w:t>
      </w:r>
      <w:r w:rsidR="00D14A88" w:rsidRPr="00612097">
        <w:rPr>
          <w:rFonts w:cs="Arial"/>
        </w:rPr>
        <w:t xml:space="preserve">dot iespēju </w:t>
      </w:r>
      <w:r w:rsidR="009344B3" w:rsidRPr="00612097">
        <w:rPr>
          <w:rFonts w:cs="Arial"/>
        </w:rPr>
        <w:t>atzīmēt</w:t>
      </w:r>
      <w:r w:rsidR="00D14A88" w:rsidRPr="00612097">
        <w:rPr>
          <w:rFonts w:cs="Arial"/>
        </w:rPr>
        <w:t xml:space="preserve"> vairākus atbil</w:t>
      </w:r>
      <w:r w:rsidR="002E7D95" w:rsidRPr="00612097">
        <w:rPr>
          <w:rFonts w:cs="Arial"/>
        </w:rPr>
        <w:t>žu variantus no pieejamā saraksta</w:t>
      </w:r>
      <w:r w:rsidR="00285E09" w:rsidRPr="00612097">
        <w:rPr>
          <w:rFonts w:cs="Arial"/>
        </w:rPr>
        <w:t>. Saraksta aizpildei var izmantot statisko vai dinamisko sarakstu</w:t>
      </w:r>
      <w:r w:rsidR="001C174A">
        <w:rPr>
          <w:rFonts w:cs="Arial"/>
        </w:rPr>
        <w:t xml:space="preserve"> (Piemēru par elementa izvietošanu vairākās rindās un kolonnās skatīt </w:t>
      </w:r>
      <w:r w:rsidR="001C174A">
        <w:rPr>
          <w:rFonts w:cs="Arial"/>
        </w:rPr>
        <w:fldChar w:fldCharType="begin"/>
      </w:r>
      <w:r w:rsidR="001C174A">
        <w:rPr>
          <w:rFonts w:cs="Arial"/>
        </w:rPr>
        <w:instrText xml:space="preserve"> REF _Ref54251714 \w \h </w:instrText>
      </w:r>
      <w:r w:rsidR="001C174A">
        <w:rPr>
          <w:rFonts w:cs="Arial"/>
        </w:rPr>
      </w:r>
      <w:r w:rsidR="001C174A">
        <w:rPr>
          <w:rFonts w:cs="Arial"/>
        </w:rPr>
        <w:fldChar w:fldCharType="separate"/>
      </w:r>
      <w:r w:rsidR="001C174A">
        <w:rPr>
          <w:rFonts w:cs="Arial"/>
        </w:rPr>
        <w:t>3.3</w:t>
      </w:r>
      <w:r w:rsidR="001C174A">
        <w:rPr>
          <w:rFonts w:cs="Arial"/>
        </w:rPr>
        <w:fldChar w:fldCharType="end"/>
      </w:r>
      <w:r w:rsidR="001C174A">
        <w:rPr>
          <w:rFonts w:cs="Arial"/>
        </w:rPr>
        <w:t xml:space="preserve"> sadaļā)</w:t>
      </w:r>
      <w:r w:rsidR="00285E09" w:rsidRPr="00612097">
        <w:rPr>
          <w:rFonts w:cs="Arial"/>
        </w:rPr>
        <w:t>;</w:t>
      </w:r>
    </w:p>
    <w:p w14:paraId="457D4D8C" w14:textId="77777777" w:rsidR="005750F6" w:rsidRDefault="00790351" w:rsidP="004B6275">
      <w:pPr>
        <w:pStyle w:val="ListParagraph"/>
        <w:numPr>
          <w:ilvl w:val="0"/>
          <w:numId w:val="14"/>
        </w:numPr>
        <w:spacing w:line="276" w:lineRule="auto"/>
        <w:rPr>
          <w:rFonts w:cs="Arial"/>
        </w:rPr>
      </w:pPr>
      <w:r>
        <w:rPr>
          <w:rFonts w:cs="Arial"/>
        </w:rPr>
        <w:t xml:space="preserve">Radio </w:t>
      </w:r>
      <w:proofErr w:type="spellStart"/>
      <w:r>
        <w:rPr>
          <w:rFonts w:cs="Arial"/>
        </w:rPr>
        <w:t>button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list</w:t>
      </w:r>
      <w:proofErr w:type="spellEnd"/>
      <w:r>
        <w:rPr>
          <w:rFonts w:cs="Arial"/>
        </w:rPr>
        <w:t xml:space="preserve"> </w:t>
      </w:r>
      <w:r w:rsidR="00E769A1">
        <w:rPr>
          <w:rFonts w:cs="Arial"/>
        </w:rPr>
        <w:t>–</w:t>
      </w:r>
      <w:r w:rsidR="004B6275">
        <w:rPr>
          <w:rFonts w:cs="Arial"/>
        </w:rPr>
        <w:t xml:space="preserve"> </w:t>
      </w:r>
      <w:r w:rsidR="009F0813">
        <w:rPr>
          <w:rFonts w:cs="Arial"/>
        </w:rPr>
        <w:t>var</w:t>
      </w:r>
      <w:r w:rsidR="006602FE">
        <w:rPr>
          <w:rFonts w:cs="Arial"/>
        </w:rPr>
        <w:t xml:space="preserve"> </w:t>
      </w:r>
      <w:r w:rsidR="004672AF">
        <w:rPr>
          <w:rFonts w:cs="Arial"/>
        </w:rPr>
        <w:t>atzīmēt</w:t>
      </w:r>
      <w:r w:rsidR="00A05C7A">
        <w:rPr>
          <w:rFonts w:cs="Arial"/>
        </w:rPr>
        <w:t xml:space="preserve"> tikai vienu variantu no pieejamā saraksta</w:t>
      </w:r>
      <w:r w:rsidR="003A0955">
        <w:rPr>
          <w:rFonts w:cs="Arial"/>
        </w:rPr>
        <w:t>. Saraksta aizpildei var izmantot statisko vai dinamisko sarakstu;</w:t>
      </w:r>
    </w:p>
    <w:p w14:paraId="1754AC3B" w14:textId="73DDB5DF" w:rsidR="00790351" w:rsidRPr="004B6275" w:rsidRDefault="005750F6" w:rsidP="004B6275">
      <w:pPr>
        <w:pStyle w:val="ListParagraph"/>
        <w:numPr>
          <w:ilvl w:val="0"/>
          <w:numId w:val="14"/>
        </w:numPr>
        <w:spacing w:line="276" w:lineRule="auto"/>
        <w:rPr>
          <w:rFonts w:cs="Arial"/>
        </w:rPr>
      </w:pPr>
      <w:proofErr w:type="spellStart"/>
      <w:r>
        <w:rPr>
          <w:rFonts w:cs="Arial"/>
        </w:rPr>
        <w:t>Section</w:t>
      </w:r>
      <w:proofErr w:type="spellEnd"/>
      <w:r>
        <w:rPr>
          <w:rFonts w:cs="Arial"/>
        </w:rPr>
        <w:t xml:space="preserve"> - atdala elementus, ļaujot </w:t>
      </w:r>
      <w:proofErr w:type="spellStart"/>
      <w:r>
        <w:rPr>
          <w:rFonts w:cs="Arial"/>
        </w:rPr>
        <w:t>nostilot</w:t>
      </w:r>
      <w:proofErr w:type="spellEnd"/>
      <w:r>
        <w:rPr>
          <w:rFonts w:cs="Arial"/>
        </w:rPr>
        <w:t xml:space="preserve"> elementu izkārtojumu formā;</w:t>
      </w:r>
    </w:p>
    <w:p w14:paraId="1AB640F0" w14:textId="6369B136" w:rsidR="00E260E1" w:rsidRDefault="00E769A1" w:rsidP="00B44B8F">
      <w:pPr>
        <w:pStyle w:val="ListParagraph"/>
        <w:numPr>
          <w:ilvl w:val="0"/>
          <w:numId w:val="14"/>
        </w:numPr>
        <w:spacing w:line="276" w:lineRule="auto"/>
        <w:rPr>
          <w:rFonts w:cs="Arial"/>
        </w:rPr>
      </w:pPr>
      <w:proofErr w:type="spellStart"/>
      <w:r>
        <w:rPr>
          <w:rFonts w:cs="Arial"/>
        </w:rPr>
        <w:t>Submit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button</w:t>
      </w:r>
      <w:proofErr w:type="spellEnd"/>
      <w:r>
        <w:rPr>
          <w:rFonts w:cs="Arial"/>
        </w:rPr>
        <w:t xml:space="preserve"> </w:t>
      </w:r>
      <w:r w:rsidR="002568AE">
        <w:rPr>
          <w:rFonts w:cs="Arial"/>
        </w:rPr>
        <w:t>–</w:t>
      </w:r>
      <w:r>
        <w:rPr>
          <w:rFonts w:cs="Arial"/>
        </w:rPr>
        <w:t xml:space="preserve"> </w:t>
      </w:r>
      <w:r w:rsidR="002568AE">
        <w:rPr>
          <w:rFonts w:cs="Arial"/>
        </w:rPr>
        <w:t>saglabāšanas poga</w:t>
      </w:r>
      <w:r w:rsidR="00B44B8F">
        <w:rPr>
          <w:rFonts w:cs="Arial"/>
        </w:rPr>
        <w:t xml:space="preserve"> nepieciešama</w:t>
      </w:r>
      <w:r w:rsidR="00B44B8F" w:rsidRPr="00B44B8F">
        <w:rPr>
          <w:rFonts w:cs="Arial"/>
        </w:rPr>
        <w:t>, lai lietotāji latvija.lv varētu aizpildīto e-formu iesniegt. Pēc iesniegšanas e-formas dati tiks saglabāti un e-forma tiks pievien</w:t>
      </w:r>
      <w:r w:rsidR="00B44B8F">
        <w:rPr>
          <w:rFonts w:cs="Arial"/>
        </w:rPr>
        <w:t>ota ziņojumam</w:t>
      </w:r>
      <w:r w:rsidR="000F6AB8">
        <w:rPr>
          <w:rFonts w:cs="Arial"/>
        </w:rPr>
        <w:t>. Šo pogu obligāti jāpievieno veidojot e-formu, ieteicams novietot e-formas beigās</w:t>
      </w:r>
      <w:r w:rsidR="00B44B8F">
        <w:rPr>
          <w:rFonts w:cs="Arial"/>
        </w:rPr>
        <w:t>;</w:t>
      </w:r>
    </w:p>
    <w:p w14:paraId="15C455CE" w14:textId="68C0493E" w:rsidR="00E769A1" w:rsidRPr="002F42D0" w:rsidRDefault="00E260E1" w:rsidP="00B44B8F">
      <w:pPr>
        <w:pStyle w:val="ListParagraph"/>
        <w:numPr>
          <w:ilvl w:val="0"/>
          <w:numId w:val="14"/>
        </w:numPr>
        <w:spacing w:line="276" w:lineRule="auto"/>
        <w:rPr>
          <w:rFonts w:cs="Arial"/>
        </w:rPr>
      </w:pPr>
      <w:proofErr w:type="spellStart"/>
      <w:r>
        <w:rPr>
          <w:rFonts w:cs="Arial"/>
        </w:rPr>
        <w:t>Cancel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button</w:t>
      </w:r>
      <w:proofErr w:type="spellEnd"/>
      <w:r>
        <w:rPr>
          <w:rFonts w:cs="Arial"/>
        </w:rPr>
        <w:t xml:space="preserve"> – atcelšanas poga</w:t>
      </w:r>
      <w:r w:rsidR="00B44B8F">
        <w:rPr>
          <w:rFonts w:cs="Arial"/>
        </w:rPr>
        <w:t xml:space="preserve"> nepieciešama</w:t>
      </w:r>
      <w:r w:rsidR="00B44B8F" w:rsidRPr="00B44B8F">
        <w:rPr>
          <w:rFonts w:cs="Arial"/>
        </w:rPr>
        <w:t xml:space="preserve">, lai lietotāji latvija.lv varētu atcelt e-formas aizpildīšanu. Atceļot </w:t>
      </w:r>
      <w:r w:rsidR="00B44B8F">
        <w:rPr>
          <w:rFonts w:cs="Arial"/>
        </w:rPr>
        <w:t xml:space="preserve">e-formas </w:t>
      </w:r>
      <w:r w:rsidR="00B44B8F" w:rsidRPr="00B44B8F">
        <w:rPr>
          <w:rFonts w:cs="Arial"/>
        </w:rPr>
        <w:t>aizpildi, e-formā aizpildītā informācija netiks saglabāta un lietotājs tiks atgriezts ziņojuma rakstīšanas formā.</w:t>
      </w:r>
      <w:r w:rsidR="000F6AB8">
        <w:rPr>
          <w:rFonts w:cs="Arial"/>
        </w:rPr>
        <w:t xml:space="preserve"> Šo pogu obligāti jāpievieno veidojot e-formu, ieteicams novietot e-formas beigās.</w:t>
      </w:r>
    </w:p>
    <w:p w14:paraId="2A0D3290" w14:textId="77777777" w:rsidR="00F31624" w:rsidRPr="002F42D0" w:rsidRDefault="00F31624" w:rsidP="00F31624">
      <w:pPr>
        <w:spacing w:after="0" w:line="276" w:lineRule="auto"/>
        <w:rPr>
          <w:rFonts w:cs="Arial"/>
        </w:rPr>
      </w:pPr>
      <w:r w:rsidRPr="002F42D0">
        <w:rPr>
          <w:rFonts w:cs="Arial"/>
        </w:rPr>
        <w:lastRenderedPageBreak/>
        <w:t xml:space="preserve">No Latvija.lv var pievienot laukus: </w:t>
      </w:r>
    </w:p>
    <w:p w14:paraId="575994EE" w14:textId="53DC9495" w:rsidR="00F31624" w:rsidRPr="002F42D0" w:rsidRDefault="00F31624" w:rsidP="00637DA4">
      <w:pPr>
        <w:pStyle w:val="ListParagraph"/>
        <w:numPr>
          <w:ilvl w:val="0"/>
          <w:numId w:val="15"/>
        </w:numPr>
        <w:spacing w:after="0" w:line="276" w:lineRule="auto"/>
        <w:rPr>
          <w:rFonts w:cs="Arial"/>
        </w:rPr>
      </w:pPr>
      <w:r w:rsidRPr="002F42D0">
        <w:rPr>
          <w:rFonts w:cs="Arial"/>
        </w:rPr>
        <w:t>Autorizētās personas vārds – aizpildot formu tiks automātiski aizpildīts ar autorizētās personas vārdu,  aizpildītais lauks nav labojams;</w:t>
      </w:r>
    </w:p>
    <w:p w14:paraId="22B34767" w14:textId="77777777" w:rsidR="00F31624" w:rsidRPr="002F42D0" w:rsidRDefault="00F31624" w:rsidP="00637DA4">
      <w:pPr>
        <w:pStyle w:val="ListParagraph"/>
        <w:numPr>
          <w:ilvl w:val="0"/>
          <w:numId w:val="15"/>
        </w:numPr>
        <w:spacing w:after="0" w:line="276" w:lineRule="auto"/>
        <w:rPr>
          <w:rFonts w:cs="Arial"/>
        </w:rPr>
      </w:pPr>
      <w:r w:rsidRPr="002F42D0">
        <w:rPr>
          <w:rFonts w:cs="Arial"/>
        </w:rPr>
        <w:t>Autorizētās personas uzvārds – aizpildot formu tiks automātiski aizpildīts ar autorizētās personas uzvārdu, aizpildītais lauks nav labojams;</w:t>
      </w:r>
    </w:p>
    <w:p w14:paraId="52C70532" w14:textId="14C44454" w:rsidR="00F31624" w:rsidRPr="002F42D0" w:rsidRDefault="00F31624" w:rsidP="00637DA4">
      <w:pPr>
        <w:pStyle w:val="ListParagraph"/>
        <w:numPr>
          <w:ilvl w:val="0"/>
          <w:numId w:val="15"/>
        </w:numPr>
        <w:spacing w:after="0" w:line="276" w:lineRule="auto"/>
        <w:rPr>
          <w:rFonts w:cs="Arial"/>
        </w:rPr>
      </w:pPr>
      <w:r w:rsidRPr="002F42D0">
        <w:rPr>
          <w:rFonts w:cs="Arial"/>
        </w:rPr>
        <w:t xml:space="preserve">Autorizētās personas </w:t>
      </w:r>
      <w:proofErr w:type="spellStart"/>
      <w:r w:rsidRPr="002F42D0">
        <w:rPr>
          <w:rFonts w:cs="Arial"/>
        </w:rPr>
        <w:t>personas</w:t>
      </w:r>
      <w:proofErr w:type="spellEnd"/>
      <w:r w:rsidRPr="002F42D0">
        <w:rPr>
          <w:rFonts w:cs="Arial"/>
        </w:rPr>
        <w:t xml:space="preserve"> kods – aizpildot formu tiks aizpi</w:t>
      </w:r>
      <w:r w:rsidR="00FA3762">
        <w:rPr>
          <w:rFonts w:cs="Arial"/>
        </w:rPr>
        <w:t xml:space="preserve">ldīts ar autorizētās personas </w:t>
      </w:r>
      <w:proofErr w:type="spellStart"/>
      <w:r w:rsidR="00FA3762">
        <w:rPr>
          <w:rFonts w:cs="Arial"/>
        </w:rPr>
        <w:t>pe</w:t>
      </w:r>
      <w:r w:rsidRPr="002F42D0">
        <w:rPr>
          <w:rFonts w:cs="Arial"/>
        </w:rPr>
        <w:t>rsonas</w:t>
      </w:r>
      <w:proofErr w:type="spellEnd"/>
      <w:r w:rsidRPr="002F42D0">
        <w:rPr>
          <w:rFonts w:cs="Arial"/>
        </w:rPr>
        <w:t xml:space="preserve"> kodu, aizpildītais lauks nav labojams;</w:t>
      </w:r>
    </w:p>
    <w:p w14:paraId="381F33A5" w14:textId="77777777" w:rsidR="00F31624" w:rsidRPr="002F42D0" w:rsidRDefault="00F31624" w:rsidP="00637DA4">
      <w:pPr>
        <w:pStyle w:val="ListParagraph"/>
        <w:numPr>
          <w:ilvl w:val="0"/>
          <w:numId w:val="15"/>
        </w:numPr>
        <w:spacing w:after="0" w:line="276" w:lineRule="auto"/>
        <w:rPr>
          <w:rFonts w:cs="Arial"/>
        </w:rPr>
      </w:pPr>
      <w:r w:rsidRPr="002F42D0">
        <w:rPr>
          <w:rFonts w:cs="Arial"/>
        </w:rPr>
        <w:t>Juridiskās personas nosaukums – aizpildās ar juridiskās personas nosaukumu no autorizācijas datiem, aizpildītais lauks nav labojams;</w:t>
      </w:r>
    </w:p>
    <w:p w14:paraId="2F5F3822" w14:textId="77777777" w:rsidR="00F31624" w:rsidRPr="002F42D0" w:rsidRDefault="00F31624" w:rsidP="00637DA4">
      <w:pPr>
        <w:pStyle w:val="ListParagraph"/>
        <w:numPr>
          <w:ilvl w:val="0"/>
          <w:numId w:val="15"/>
        </w:numPr>
        <w:spacing w:after="0" w:line="276" w:lineRule="auto"/>
        <w:rPr>
          <w:rFonts w:cs="Arial"/>
        </w:rPr>
      </w:pPr>
      <w:r w:rsidRPr="002F42D0">
        <w:rPr>
          <w:rFonts w:cs="Arial"/>
        </w:rPr>
        <w:t>Juridiskās personas reģistrācijas numurs – aizpildās ar juridiskās personas reģistrācijas numuru no autorizācijas datiem, aizpildītais lauks nav labojams.</w:t>
      </w:r>
    </w:p>
    <w:p w14:paraId="72F94D69" w14:textId="77777777" w:rsidR="00F31624" w:rsidRPr="002F42D0" w:rsidRDefault="00F31624" w:rsidP="00F31624">
      <w:pPr>
        <w:spacing w:after="0" w:line="276" w:lineRule="auto"/>
        <w:rPr>
          <w:rFonts w:cs="Arial"/>
        </w:rPr>
      </w:pPr>
      <w:r w:rsidRPr="002F42D0">
        <w:rPr>
          <w:rFonts w:cs="Arial"/>
        </w:rPr>
        <w:t>Papildus dati no Latvija.lv lietotāju profila, kurus iespējams labot:</w:t>
      </w:r>
    </w:p>
    <w:p w14:paraId="611BA5E9" w14:textId="77777777" w:rsidR="00F31624" w:rsidRPr="002F42D0" w:rsidRDefault="00F31624" w:rsidP="00637DA4">
      <w:pPr>
        <w:pStyle w:val="ListParagraph"/>
        <w:numPr>
          <w:ilvl w:val="0"/>
          <w:numId w:val="16"/>
        </w:numPr>
        <w:spacing w:after="0" w:line="276" w:lineRule="auto"/>
        <w:rPr>
          <w:rFonts w:cs="Arial"/>
        </w:rPr>
      </w:pPr>
      <w:r w:rsidRPr="002F42D0">
        <w:rPr>
          <w:rFonts w:cs="Arial"/>
        </w:rPr>
        <w:t>Bankas konts – aizpildās ar lietotāja profilā norādīto bankas kontu, iespējams rediģēt;</w:t>
      </w:r>
    </w:p>
    <w:p w14:paraId="7CB8C3B7" w14:textId="77777777" w:rsidR="00F31624" w:rsidRPr="002F42D0" w:rsidRDefault="00F31624" w:rsidP="00637DA4">
      <w:pPr>
        <w:pStyle w:val="ListParagraph"/>
        <w:numPr>
          <w:ilvl w:val="0"/>
          <w:numId w:val="16"/>
        </w:numPr>
        <w:spacing w:after="0" w:line="276" w:lineRule="auto"/>
        <w:rPr>
          <w:rFonts w:cs="Arial"/>
        </w:rPr>
      </w:pPr>
      <w:r w:rsidRPr="002F42D0">
        <w:rPr>
          <w:rFonts w:cs="Arial"/>
        </w:rPr>
        <w:t>E-pasts – aizpildās ar lietotāja profilā norādīto e-pasta adresi, iespējams rediģēt;</w:t>
      </w:r>
    </w:p>
    <w:p w14:paraId="57394F25" w14:textId="503D0AFE" w:rsidR="00F31624" w:rsidRPr="002F42D0" w:rsidRDefault="00F31624" w:rsidP="00637DA4">
      <w:pPr>
        <w:pStyle w:val="ListParagraph"/>
        <w:numPr>
          <w:ilvl w:val="0"/>
          <w:numId w:val="16"/>
        </w:numPr>
        <w:spacing w:after="0" w:line="276" w:lineRule="auto"/>
        <w:rPr>
          <w:rFonts w:cs="Arial"/>
        </w:rPr>
      </w:pPr>
      <w:r w:rsidRPr="002F42D0">
        <w:rPr>
          <w:rFonts w:cs="Arial"/>
        </w:rPr>
        <w:t xml:space="preserve">Adrese – aizpildās ar lietotāja profilā norādīto kontaktadresi, iespējams </w:t>
      </w:r>
      <w:r w:rsidR="00E260E1" w:rsidRPr="002F42D0">
        <w:rPr>
          <w:rFonts w:cs="Arial"/>
        </w:rPr>
        <w:t>rediģēt</w:t>
      </w:r>
      <w:r w:rsidRPr="002F42D0">
        <w:rPr>
          <w:rFonts w:cs="Arial"/>
        </w:rPr>
        <w:t>;</w:t>
      </w:r>
    </w:p>
    <w:p w14:paraId="4C9E2E75" w14:textId="50DB9D92" w:rsidR="00F31624" w:rsidRPr="002F42D0" w:rsidRDefault="00F31624" w:rsidP="00637DA4">
      <w:pPr>
        <w:pStyle w:val="ListParagraph"/>
        <w:numPr>
          <w:ilvl w:val="0"/>
          <w:numId w:val="16"/>
        </w:numPr>
        <w:spacing w:after="0" w:line="276" w:lineRule="auto"/>
        <w:rPr>
          <w:rFonts w:cs="Arial"/>
        </w:rPr>
      </w:pPr>
      <w:r w:rsidRPr="002F42D0">
        <w:rPr>
          <w:rFonts w:cs="Arial"/>
        </w:rPr>
        <w:t xml:space="preserve">Tālruņa numurs – aizpildās ar lietotāja profilā norādīto tālruņa numuru, iespējams </w:t>
      </w:r>
      <w:r w:rsidR="00E260E1" w:rsidRPr="002F42D0">
        <w:rPr>
          <w:rFonts w:cs="Arial"/>
        </w:rPr>
        <w:t>rediģēt</w:t>
      </w:r>
      <w:r w:rsidRPr="002F42D0">
        <w:rPr>
          <w:rFonts w:cs="Arial"/>
        </w:rPr>
        <w:t>.</w:t>
      </w:r>
    </w:p>
    <w:p w14:paraId="183D2606" w14:textId="673F55D9" w:rsidR="007D491C" w:rsidRDefault="007D491C" w:rsidP="007D491C">
      <w:pPr>
        <w:spacing w:after="0" w:line="276" w:lineRule="auto"/>
        <w:rPr>
          <w:rFonts w:cs="Arial"/>
        </w:rPr>
      </w:pPr>
      <w:r>
        <w:rPr>
          <w:rFonts w:cs="Arial"/>
        </w:rPr>
        <w:t xml:space="preserve">Papildus </w:t>
      </w:r>
      <w:r w:rsidR="00477C78">
        <w:rPr>
          <w:rFonts w:cs="Arial"/>
        </w:rPr>
        <w:t xml:space="preserve">katram elementam ir pieejama šāda </w:t>
      </w:r>
      <w:r w:rsidR="00612097">
        <w:rPr>
          <w:rFonts w:cs="Arial"/>
        </w:rPr>
        <w:t xml:space="preserve">funkcionalitāte: </w:t>
      </w:r>
    </w:p>
    <w:p w14:paraId="01C364CB" w14:textId="40992ED8" w:rsidR="00612097" w:rsidRPr="00D642CD" w:rsidRDefault="00612097" w:rsidP="007B35D3">
      <w:pPr>
        <w:pStyle w:val="ListParagraph"/>
        <w:numPr>
          <w:ilvl w:val="0"/>
          <w:numId w:val="20"/>
        </w:numPr>
        <w:spacing w:after="0" w:line="276" w:lineRule="auto"/>
        <w:rPr>
          <w:rFonts w:cs="Arial"/>
        </w:rPr>
      </w:pPr>
      <w:r>
        <w:rPr>
          <w:rFonts w:cs="Arial"/>
        </w:rPr>
        <w:t>“</w:t>
      </w:r>
      <w:proofErr w:type="spellStart"/>
      <w:r w:rsidRPr="007D491C">
        <w:rPr>
          <w:rFonts w:cs="Arial"/>
          <w:i/>
        </w:rPr>
        <w:t>Styling</w:t>
      </w:r>
      <w:proofErr w:type="spellEnd"/>
      <w:r>
        <w:rPr>
          <w:rFonts w:cs="Arial"/>
          <w:i/>
        </w:rPr>
        <w:t>”</w:t>
      </w:r>
      <w:r w:rsidRPr="007D491C">
        <w:rPr>
          <w:rFonts w:cs="Arial"/>
        </w:rPr>
        <w:t xml:space="preserve"> </w:t>
      </w:r>
      <w:r>
        <w:rPr>
          <w:rFonts w:cs="Arial"/>
        </w:rPr>
        <w:t>- var</w:t>
      </w:r>
      <w:r w:rsidRPr="007D491C">
        <w:rPr>
          <w:rFonts w:cs="Arial"/>
        </w:rPr>
        <w:t xml:space="preserve"> pievienot papildus stilu veidotajai e-formai</w:t>
      </w:r>
      <w:r>
        <w:rPr>
          <w:rFonts w:cs="Arial"/>
        </w:rPr>
        <w:t xml:space="preserve"> un tās elementiem</w:t>
      </w:r>
      <w:r w:rsidR="00730E20">
        <w:rPr>
          <w:rFonts w:cs="Arial"/>
        </w:rPr>
        <w:t xml:space="preserve"> (sīkāks skaidrojums pieejams pēc </w:t>
      </w:r>
      <w:proofErr w:type="spellStart"/>
      <w:r w:rsidR="00730E20">
        <w:rPr>
          <w:rFonts w:cs="Arial"/>
        </w:rPr>
        <w:t>linka</w:t>
      </w:r>
      <w:proofErr w:type="spellEnd"/>
      <w:r w:rsidR="00730E20">
        <w:rPr>
          <w:rFonts w:cs="Arial"/>
        </w:rPr>
        <w:t xml:space="preserve"> </w:t>
      </w:r>
      <w:hyperlink r:id="rId28" w:history="1">
        <w:r w:rsidR="007B35D3" w:rsidRPr="005654A9">
          <w:rPr>
            <w:rStyle w:val="Hyperlink"/>
            <w:rFonts w:cs="Arial"/>
          </w:rPr>
          <w:t>https://doc.sitecore.com/users/100/sitecore-experience-platform/en/change-the-styling-of-a-form.html</w:t>
        </w:r>
      </w:hyperlink>
      <w:r w:rsidR="00730E20">
        <w:rPr>
          <w:rFonts w:cs="Arial"/>
        </w:rPr>
        <w:t>)</w:t>
      </w:r>
      <w:r w:rsidR="004B07FE">
        <w:rPr>
          <w:rFonts w:cs="Arial"/>
        </w:rPr>
        <w:t xml:space="preserve">. Lai noteiktu </w:t>
      </w:r>
      <w:proofErr w:type="spellStart"/>
      <w:r w:rsidR="004B07FE">
        <w:rPr>
          <w:rFonts w:cs="Arial"/>
        </w:rPr>
        <w:t>jaunveidojamās</w:t>
      </w:r>
      <w:proofErr w:type="spellEnd"/>
      <w:r w:rsidR="004B07FE">
        <w:rPr>
          <w:rFonts w:cs="Arial"/>
        </w:rPr>
        <w:t xml:space="preserve"> formas </w:t>
      </w:r>
      <w:proofErr w:type="spellStart"/>
      <w:r w:rsidR="004B07FE">
        <w:rPr>
          <w:rFonts w:cs="Arial"/>
        </w:rPr>
        <w:t>elemntu</w:t>
      </w:r>
      <w:proofErr w:type="spellEnd"/>
      <w:r w:rsidR="004B07FE">
        <w:rPr>
          <w:rFonts w:cs="Arial"/>
        </w:rPr>
        <w:t xml:space="preserve"> izvietojumu, kā piemēru skatīt</w:t>
      </w:r>
      <w:r w:rsidR="007B35D3">
        <w:rPr>
          <w:rFonts w:cs="Arial"/>
        </w:rPr>
        <w:t xml:space="preserve"> </w:t>
      </w:r>
      <w:proofErr w:type="spellStart"/>
      <w:r w:rsidR="007B35D3">
        <w:rPr>
          <w:rFonts w:cs="Arial"/>
        </w:rPr>
        <w:t>eFormu</w:t>
      </w:r>
      <w:proofErr w:type="spellEnd"/>
      <w:r w:rsidR="007B35D3">
        <w:rPr>
          <w:rFonts w:cs="Arial"/>
        </w:rPr>
        <w:t xml:space="preserve"> </w:t>
      </w:r>
      <w:proofErr w:type="spellStart"/>
      <w:r w:rsidR="007B35D3">
        <w:rPr>
          <w:rFonts w:cs="Arial"/>
          <w:i/>
        </w:rPr>
        <w:t>Public</w:t>
      </w:r>
      <w:proofErr w:type="spellEnd"/>
      <w:r w:rsidR="007B35D3">
        <w:rPr>
          <w:rFonts w:cs="Arial"/>
          <w:i/>
        </w:rPr>
        <w:t xml:space="preserve"> </w:t>
      </w:r>
      <w:proofErr w:type="spellStart"/>
      <w:r w:rsidR="007B35D3">
        <w:rPr>
          <w:rFonts w:cs="Arial"/>
          <w:i/>
        </w:rPr>
        <w:t>Forms</w:t>
      </w:r>
      <w:proofErr w:type="spellEnd"/>
      <w:r w:rsidR="007B35D3">
        <w:rPr>
          <w:rFonts w:cs="Arial"/>
        </w:rPr>
        <w:t xml:space="preserve"> mapē esošo formu “</w:t>
      </w:r>
      <w:proofErr w:type="spellStart"/>
      <w:r w:rsidR="007B35D3" w:rsidRPr="007B35D3">
        <w:rPr>
          <w:rFonts w:cs="Arial"/>
        </w:rPr>
        <w:t>form-examples</w:t>
      </w:r>
      <w:proofErr w:type="spellEnd"/>
      <w:r w:rsidR="007B35D3">
        <w:rPr>
          <w:rFonts w:cs="Arial"/>
        </w:rPr>
        <w:t>”</w:t>
      </w:r>
      <w:r w:rsidRPr="00D642CD">
        <w:rPr>
          <w:rFonts w:cs="Arial"/>
        </w:rPr>
        <w:t>;</w:t>
      </w:r>
    </w:p>
    <w:p w14:paraId="3FFE83EE" w14:textId="38F5D1FE" w:rsidR="00612097" w:rsidRDefault="00612097" w:rsidP="00730E20">
      <w:pPr>
        <w:pStyle w:val="ListParagraph"/>
        <w:numPr>
          <w:ilvl w:val="0"/>
          <w:numId w:val="20"/>
        </w:numPr>
        <w:spacing w:after="0" w:line="276" w:lineRule="auto"/>
        <w:rPr>
          <w:rFonts w:cs="Arial"/>
        </w:rPr>
      </w:pPr>
      <w:r>
        <w:rPr>
          <w:rFonts w:cs="Arial"/>
          <w:i/>
        </w:rPr>
        <w:t>“</w:t>
      </w:r>
      <w:proofErr w:type="spellStart"/>
      <w:r w:rsidRPr="007D491C">
        <w:rPr>
          <w:rFonts w:cs="Arial"/>
          <w:i/>
        </w:rPr>
        <w:t>Conditions</w:t>
      </w:r>
      <w:proofErr w:type="spellEnd"/>
      <w:r>
        <w:rPr>
          <w:rFonts w:cs="Arial"/>
          <w:i/>
        </w:rPr>
        <w:t>”</w:t>
      </w:r>
      <w:r w:rsidRPr="007D491C">
        <w:rPr>
          <w:rFonts w:cs="Arial"/>
        </w:rPr>
        <w:t xml:space="preserve"> - var definēt papildus nosacījumus laukiem</w:t>
      </w:r>
      <w:r w:rsidR="00730E20">
        <w:rPr>
          <w:rFonts w:cs="Arial"/>
        </w:rPr>
        <w:t xml:space="preserve"> (sīkāks skaidrojums pieejams pēc </w:t>
      </w:r>
      <w:proofErr w:type="spellStart"/>
      <w:r w:rsidR="00730E20">
        <w:rPr>
          <w:rFonts w:cs="Arial"/>
        </w:rPr>
        <w:t>linka</w:t>
      </w:r>
      <w:proofErr w:type="spellEnd"/>
      <w:r w:rsidR="00730E20">
        <w:rPr>
          <w:rFonts w:cs="Arial"/>
        </w:rPr>
        <w:t xml:space="preserve"> </w:t>
      </w:r>
      <w:hyperlink r:id="rId29" w:history="1">
        <w:r w:rsidR="001C174A" w:rsidRPr="00723F4B">
          <w:rPr>
            <w:rStyle w:val="Hyperlink"/>
            <w:rFonts w:cs="Arial"/>
          </w:rPr>
          <w:t>https://doc.sitecore.com/developers/100/sitecore-experience-manager/en/use-conditional-logic-for-your-forms.html</w:t>
        </w:r>
      </w:hyperlink>
      <w:r w:rsidR="001C174A">
        <w:rPr>
          <w:rFonts w:cs="Arial"/>
        </w:rPr>
        <w:t xml:space="preserve"> vai piemērs </w:t>
      </w:r>
      <w:r w:rsidR="001C174A">
        <w:rPr>
          <w:rFonts w:cs="Arial"/>
        </w:rPr>
        <w:fldChar w:fldCharType="begin"/>
      </w:r>
      <w:r w:rsidR="001C174A">
        <w:rPr>
          <w:rFonts w:cs="Arial"/>
        </w:rPr>
        <w:instrText xml:space="preserve"> REF _Ref54251714 \r \h </w:instrText>
      </w:r>
      <w:r w:rsidR="001C174A">
        <w:rPr>
          <w:rFonts w:cs="Arial"/>
        </w:rPr>
      </w:r>
      <w:r w:rsidR="001C174A">
        <w:rPr>
          <w:rFonts w:cs="Arial"/>
        </w:rPr>
        <w:fldChar w:fldCharType="separate"/>
      </w:r>
      <w:r w:rsidR="001C174A">
        <w:rPr>
          <w:rFonts w:cs="Arial"/>
        </w:rPr>
        <w:t>3.3</w:t>
      </w:r>
      <w:r w:rsidR="001C174A">
        <w:rPr>
          <w:rFonts w:cs="Arial"/>
        </w:rPr>
        <w:fldChar w:fldCharType="end"/>
      </w:r>
      <w:r w:rsidR="001C174A">
        <w:rPr>
          <w:rFonts w:cs="Arial"/>
        </w:rPr>
        <w:t xml:space="preserve"> sadaļā</w:t>
      </w:r>
      <w:r w:rsidR="00730E20">
        <w:rPr>
          <w:rFonts w:cs="Arial"/>
        </w:rPr>
        <w:t>)</w:t>
      </w:r>
      <w:r>
        <w:rPr>
          <w:rFonts w:cs="Arial"/>
        </w:rPr>
        <w:t>;</w:t>
      </w:r>
    </w:p>
    <w:p w14:paraId="1514A680" w14:textId="7C58671C" w:rsidR="00477C78" w:rsidRDefault="00477C78" w:rsidP="00612097">
      <w:pPr>
        <w:pStyle w:val="ListParagraph"/>
        <w:numPr>
          <w:ilvl w:val="0"/>
          <w:numId w:val="20"/>
        </w:numPr>
        <w:spacing w:after="0" w:line="276" w:lineRule="auto"/>
        <w:rPr>
          <w:rFonts w:cs="Arial"/>
        </w:rPr>
      </w:pPr>
      <w:r>
        <w:rPr>
          <w:rFonts w:cs="Arial"/>
          <w:i/>
        </w:rPr>
        <w:t>“</w:t>
      </w:r>
      <w:proofErr w:type="spellStart"/>
      <w:r>
        <w:rPr>
          <w:rFonts w:cs="Arial"/>
          <w:i/>
        </w:rPr>
        <w:t>Validation</w:t>
      </w:r>
      <w:proofErr w:type="spellEnd"/>
      <w:r>
        <w:rPr>
          <w:rFonts w:cs="Arial"/>
          <w:i/>
        </w:rPr>
        <w:t xml:space="preserve">” </w:t>
      </w:r>
      <w:r>
        <w:rPr>
          <w:rFonts w:cs="Arial"/>
        </w:rPr>
        <w:t>– var pievienot laukiem ievades nosacījumus</w:t>
      </w:r>
      <w:r w:rsidR="00404002">
        <w:rPr>
          <w:rFonts w:cs="Arial"/>
        </w:rPr>
        <w:t>, vai lauks ir obligāti aizpildāms, vai neobligāti</w:t>
      </w:r>
      <w:r>
        <w:rPr>
          <w:rFonts w:cs="Arial"/>
        </w:rPr>
        <w:t>;</w:t>
      </w:r>
    </w:p>
    <w:p w14:paraId="4E21E6D6" w14:textId="78C87D34" w:rsidR="00477C78" w:rsidRPr="00D642CD" w:rsidRDefault="00477C78" w:rsidP="00E934EB">
      <w:pPr>
        <w:pStyle w:val="ListParagraph"/>
        <w:numPr>
          <w:ilvl w:val="0"/>
          <w:numId w:val="20"/>
        </w:numPr>
        <w:spacing w:after="0" w:line="276" w:lineRule="auto"/>
        <w:rPr>
          <w:rFonts w:cs="Arial"/>
        </w:rPr>
      </w:pPr>
      <w:r w:rsidRPr="00D642CD">
        <w:rPr>
          <w:rFonts w:cs="Arial"/>
          <w:i/>
        </w:rPr>
        <w:t>“</w:t>
      </w:r>
      <w:proofErr w:type="spellStart"/>
      <w:r w:rsidRPr="00D642CD">
        <w:rPr>
          <w:rFonts w:cs="Arial"/>
          <w:i/>
        </w:rPr>
        <w:t>Advanced</w:t>
      </w:r>
      <w:proofErr w:type="spellEnd"/>
      <w:r w:rsidRPr="00D642CD">
        <w:rPr>
          <w:rFonts w:cs="Arial"/>
          <w:i/>
        </w:rPr>
        <w:t xml:space="preserve"> </w:t>
      </w:r>
      <w:proofErr w:type="spellStart"/>
      <w:r w:rsidRPr="00D642CD">
        <w:rPr>
          <w:rFonts w:cs="Arial"/>
          <w:i/>
        </w:rPr>
        <w:t>seting</w:t>
      </w:r>
      <w:proofErr w:type="spellEnd"/>
      <w:r w:rsidRPr="00D642CD">
        <w:rPr>
          <w:rFonts w:cs="Arial"/>
          <w:i/>
        </w:rPr>
        <w:t>”</w:t>
      </w:r>
      <w:r>
        <w:rPr>
          <w:rFonts w:cs="Arial"/>
        </w:rPr>
        <w:t xml:space="preserve"> </w:t>
      </w:r>
      <w:r w:rsidRPr="00E934EB">
        <w:rPr>
          <w:rFonts w:cs="Arial"/>
        </w:rPr>
        <w:t xml:space="preserve">– papildus </w:t>
      </w:r>
      <w:proofErr w:type="spellStart"/>
      <w:r w:rsidR="00E934EB" w:rsidRPr="00E934EB">
        <w:rPr>
          <w:rFonts w:cs="Arial"/>
        </w:rPr>
        <w:t>sitecore</w:t>
      </w:r>
      <w:proofErr w:type="spellEnd"/>
      <w:r w:rsidR="00E934EB" w:rsidRPr="00E934EB">
        <w:rPr>
          <w:rFonts w:cs="Arial"/>
        </w:rPr>
        <w:t xml:space="preserve"> iebūvētie nosacījumi par datu glabāšanu un noklusētajām vērtībām</w:t>
      </w:r>
      <w:r w:rsidR="00E934EB" w:rsidRPr="00D642CD">
        <w:rPr>
          <w:rFonts w:cs="Arial"/>
        </w:rPr>
        <w:t>.</w:t>
      </w:r>
      <w:r w:rsidR="00612097" w:rsidRPr="00D642CD">
        <w:rPr>
          <w:rFonts w:cs="Arial"/>
          <w:highlight w:val="yellow"/>
        </w:rPr>
        <w:t xml:space="preserve"> </w:t>
      </w:r>
    </w:p>
    <w:p w14:paraId="59AEAE20" w14:textId="77777777" w:rsidR="004147AD" w:rsidRDefault="004147AD" w:rsidP="00040D91">
      <w:pPr>
        <w:spacing w:after="0" w:line="276" w:lineRule="auto"/>
        <w:rPr>
          <w:rFonts w:cs="Arial"/>
        </w:rPr>
      </w:pPr>
    </w:p>
    <w:p w14:paraId="2218268B" w14:textId="72ECFC15" w:rsidR="00612097" w:rsidRPr="00D642CD" w:rsidRDefault="004147AD" w:rsidP="00040D91">
      <w:pPr>
        <w:spacing w:after="0" w:line="276" w:lineRule="auto"/>
        <w:rPr>
          <w:rFonts w:cs="Arial"/>
        </w:rPr>
      </w:pPr>
      <w:r>
        <w:rPr>
          <w:rFonts w:cs="Arial"/>
        </w:rPr>
        <w:t>Detalizēta informācija par e-formas vizuālā izkārtojuma noformēšanu</w:t>
      </w:r>
      <w:r w:rsidR="0084024F">
        <w:rPr>
          <w:rFonts w:cs="Arial"/>
        </w:rPr>
        <w:t>, elementu funkcionalitāti un portāla stila izmantošanu</w:t>
      </w:r>
      <w:r>
        <w:rPr>
          <w:rFonts w:cs="Arial"/>
        </w:rPr>
        <w:t xml:space="preserve"> aprakstīts</w:t>
      </w:r>
      <w:r w:rsidR="00B44B8F">
        <w:rPr>
          <w:rFonts w:cs="Arial"/>
        </w:rPr>
        <w:t xml:space="preserve"> </w:t>
      </w:r>
      <w:r w:rsidR="00B44B8F">
        <w:rPr>
          <w:rFonts w:cs="Arial"/>
        </w:rPr>
        <w:fldChar w:fldCharType="begin"/>
      </w:r>
      <w:r w:rsidR="00B44B8F">
        <w:rPr>
          <w:rFonts w:cs="Arial"/>
        </w:rPr>
        <w:instrText xml:space="preserve"> REF _Ref54251714 \r \h </w:instrText>
      </w:r>
      <w:r w:rsidR="00B44B8F">
        <w:rPr>
          <w:rFonts w:cs="Arial"/>
        </w:rPr>
      </w:r>
      <w:r w:rsidR="00B44B8F">
        <w:rPr>
          <w:rFonts w:cs="Arial"/>
        </w:rPr>
        <w:fldChar w:fldCharType="separate"/>
      </w:r>
      <w:r w:rsidR="00B44B8F">
        <w:rPr>
          <w:rFonts w:cs="Arial"/>
        </w:rPr>
        <w:t>3.3</w:t>
      </w:r>
      <w:r w:rsidR="00B44B8F">
        <w:rPr>
          <w:rFonts w:cs="Arial"/>
        </w:rPr>
        <w:fldChar w:fldCharType="end"/>
      </w:r>
      <w:r w:rsidR="00B44B8F">
        <w:rPr>
          <w:rFonts w:cs="Arial"/>
        </w:rPr>
        <w:t xml:space="preserve"> sadaļā.</w:t>
      </w:r>
    </w:p>
    <w:p w14:paraId="32F86D60" w14:textId="6D1A4677" w:rsidR="00876B93" w:rsidRDefault="00612097" w:rsidP="00171CE1">
      <w:r w:rsidDel="00612097">
        <w:rPr>
          <w:rFonts w:cs="Arial"/>
        </w:rPr>
        <w:lastRenderedPageBreak/>
        <w:t xml:space="preserve"> </w:t>
      </w:r>
      <w:r w:rsidR="00413DE6">
        <w:br/>
      </w:r>
      <w:r w:rsidR="00BE0B7F">
        <w:rPr>
          <w:noProof/>
          <w:lang w:eastAsia="lv-LV"/>
        </w:rPr>
        <w:drawing>
          <wp:inline distT="0" distB="0" distL="0" distR="0" wp14:anchorId="3114F1E8" wp14:editId="4C1FC8C1">
            <wp:extent cx="6120130" cy="30924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C849" w14:textId="7F4D77E8" w:rsidR="00BC28E8" w:rsidRPr="00F865DD" w:rsidRDefault="00637DA4">
      <w:pPr>
        <w:pStyle w:val="Caption"/>
      </w:pPr>
      <w:r>
        <w:t xml:space="preserve">att. </w:t>
      </w:r>
      <w:r w:rsidR="00F31624" w:rsidRPr="00CE0738">
        <w:t>E-formas lauku pievienošana</w:t>
      </w:r>
    </w:p>
    <w:p w14:paraId="5D5537A0" w14:textId="4FA6FA25" w:rsidR="0062060F" w:rsidRDefault="00BC28E8" w:rsidP="0062060F">
      <w:pPr>
        <w:keepNext/>
        <w:spacing w:before="240" w:line="276" w:lineRule="auto"/>
      </w:pPr>
      <w:r w:rsidRPr="002F42D0">
        <w:rPr>
          <w:rFonts w:cs="Arial"/>
        </w:rPr>
        <w:t>Ja ir nepieciešams izdzēst lauku, tad jāatzīmē nepieciešamais lauks un jānospiež poga ar sarkanu krustiņu</w:t>
      </w:r>
      <w:r>
        <w:rPr>
          <w:rFonts w:cs="Arial"/>
        </w:rPr>
        <w:t xml:space="preserve"> </w:t>
      </w:r>
      <w:hyperlink w:anchor="apliecinajums" w:history="1">
        <w:r w:rsidR="00AF1663">
          <w:rPr>
            <w:rStyle w:val="Hyperlink"/>
            <w:i/>
          </w:rPr>
          <w:t>(skat. 16. att.)</w:t>
        </w:r>
      </w:hyperlink>
      <w:r w:rsidRPr="00055271">
        <w:rPr>
          <w:rFonts w:cs="Arial"/>
          <w:i/>
        </w:rPr>
        <w:t>.</w:t>
      </w:r>
    </w:p>
    <w:p w14:paraId="09BF1086" w14:textId="1857B1EA" w:rsidR="00BC28E8" w:rsidRDefault="00BE0B7F" w:rsidP="00603082">
      <w:pPr>
        <w:spacing w:before="240" w:line="276" w:lineRule="auto"/>
        <w:jc w:val="center"/>
        <w:rPr>
          <w:rFonts w:cs="Arial"/>
        </w:rPr>
      </w:pPr>
      <w:r w:rsidRPr="00BE0B7F">
        <w:rPr>
          <w:rFonts w:cs="Arial"/>
          <w:noProof/>
          <w:lang w:eastAsia="lv-LV"/>
        </w:rPr>
        <w:drawing>
          <wp:inline distT="0" distB="0" distL="0" distR="0" wp14:anchorId="757D1C63" wp14:editId="422FC3BB">
            <wp:extent cx="6120130" cy="3028315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2FDCB" w14:textId="22DB6DF1" w:rsidR="00BC28E8" w:rsidRDefault="00637DA4">
      <w:pPr>
        <w:pStyle w:val="Caption"/>
      </w:pPr>
      <w:r w:rsidRPr="003C66BA">
        <w:t>att. Elementa dzēšana</w:t>
      </w:r>
    </w:p>
    <w:p w14:paraId="1ECD01FD" w14:textId="77777777" w:rsidR="00A54D11" w:rsidRPr="003C66BA" w:rsidRDefault="00A54D11" w:rsidP="00055271"/>
    <w:p w14:paraId="09D55C5E" w14:textId="697E1BBF" w:rsidR="00F31624" w:rsidRDefault="00F31624" w:rsidP="00F31624">
      <w:pPr>
        <w:spacing w:after="0" w:line="276" w:lineRule="auto"/>
        <w:rPr>
          <w:rFonts w:cstheme="minorHAnsi"/>
        </w:rPr>
      </w:pPr>
      <w:r>
        <w:rPr>
          <w:rFonts w:cstheme="minorHAnsi"/>
        </w:rPr>
        <w:t>P</w:t>
      </w:r>
      <w:r w:rsidR="006D2BF9">
        <w:rPr>
          <w:rFonts w:cstheme="minorHAnsi"/>
        </w:rPr>
        <w:t>ēc e-formas izveides</w:t>
      </w:r>
      <w:r>
        <w:rPr>
          <w:rFonts w:cstheme="minorHAnsi"/>
        </w:rPr>
        <w:t xml:space="preserve"> tā ir jāsaglabā</w:t>
      </w:r>
      <w:r w:rsidR="0025623D">
        <w:rPr>
          <w:rFonts w:cstheme="minorHAnsi"/>
        </w:rPr>
        <w:t>,</w:t>
      </w:r>
      <w:r w:rsidR="006D2BF9">
        <w:rPr>
          <w:rFonts w:cstheme="minorHAnsi"/>
        </w:rPr>
        <w:t xml:space="preserve"> </w:t>
      </w:r>
      <w:r w:rsidR="0025623D">
        <w:rPr>
          <w:rFonts w:cstheme="minorHAnsi"/>
        </w:rPr>
        <w:t>n</w:t>
      </w:r>
      <w:r>
        <w:rPr>
          <w:rFonts w:cstheme="minorHAnsi"/>
        </w:rPr>
        <w:t>ospiežot pogu “</w:t>
      </w:r>
      <w:proofErr w:type="spellStart"/>
      <w:r>
        <w:rPr>
          <w:rFonts w:cstheme="minorHAnsi"/>
        </w:rPr>
        <w:t>Save</w:t>
      </w:r>
      <w:proofErr w:type="spellEnd"/>
      <w:r>
        <w:rPr>
          <w:rFonts w:cstheme="minorHAnsi"/>
        </w:rPr>
        <w:t>”, parādīsies lauks “</w:t>
      </w:r>
      <w:proofErr w:type="spellStart"/>
      <w:r>
        <w:rPr>
          <w:rFonts w:cstheme="minorHAnsi"/>
        </w:rPr>
        <w:t>Name</w:t>
      </w:r>
      <w:proofErr w:type="spellEnd"/>
      <w:r>
        <w:rPr>
          <w:rFonts w:cstheme="minorHAnsi"/>
        </w:rPr>
        <w:t>”, kur jānorāda e-formas nosaukumu. Nosaukumā</w:t>
      </w:r>
      <w:r w:rsidR="0021065F">
        <w:rPr>
          <w:rFonts w:cstheme="minorHAnsi"/>
        </w:rPr>
        <w:t xml:space="preserve"> netiek izmantoti speciālie simboli (@,#,$,%,^ utt.), bet var tikt izmantotas atstarpes vai </w:t>
      </w:r>
      <w:proofErr w:type="spellStart"/>
      <w:r w:rsidR="0021065F">
        <w:rPr>
          <w:rFonts w:cstheme="minorHAnsi"/>
        </w:rPr>
        <w:t>apakšsvītras</w:t>
      </w:r>
      <w:proofErr w:type="spellEnd"/>
      <w:r w:rsidR="0021065F">
        <w:rPr>
          <w:rFonts w:cstheme="minorHAnsi"/>
        </w:rPr>
        <w:t xml:space="preserve"> “_”, lai atdalītu vārdus nosaukumā.</w:t>
      </w:r>
    </w:p>
    <w:p w14:paraId="59453FAA" w14:textId="77777777" w:rsidR="00F31624" w:rsidRDefault="00F31624" w:rsidP="00F31624">
      <w:pPr>
        <w:spacing w:after="0" w:line="276" w:lineRule="auto"/>
        <w:rPr>
          <w:rFonts w:cstheme="minorHAnsi"/>
        </w:rPr>
      </w:pPr>
      <w:r>
        <w:rPr>
          <w:rFonts w:cstheme="minorHAnsi"/>
        </w:rPr>
        <w:t>E-formas nosaukuma piemērs “</w:t>
      </w:r>
      <w:proofErr w:type="spellStart"/>
      <w:r>
        <w:rPr>
          <w:rFonts w:cstheme="minorHAnsi"/>
        </w:rPr>
        <w:t>application</w:t>
      </w:r>
      <w:proofErr w:type="spellEnd"/>
      <w:r>
        <w:rPr>
          <w:rFonts w:cstheme="minorHAnsi"/>
        </w:rPr>
        <w:t>”.</w:t>
      </w:r>
    </w:p>
    <w:p w14:paraId="50A83B77" w14:textId="50C06B54" w:rsidR="00F31624" w:rsidRDefault="00F31624" w:rsidP="00F31624">
      <w:pPr>
        <w:spacing w:after="0" w:line="276" w:lineRule="auto"/>
        <w:rPr>
          <w:rFonts w:cstheme="minorHAnsi"/>
        </w:rPr>
      </w:pPr>
      <w:r>
        <w:rPr>
          <w:rFonts w:cstheme="minorHAnsi"/>
        </w:rPr>
        <w:t>Blokā “</w:t>
      </w:r>
      <w:proofErr w:type="spellStart"/>
      <w:r>
        <w:rPr>
          <w:rFonts w:cstheme="minorHAnsi"/>
        </w:rPr>
        <w:t>Location</w:t>
      </w:r>
      <w:proofErr w:type="spellEnd"/>
      <w:r>
        <w:rPr>
          <w:rFonts w:cstheme="minorHAnsi"/>
        </w:rPr>
        <w:t>:”, jānorāda mape, kurā e-forma tiks saglabāta un tad jānospiež poga “</w:t>
      </w:r>
      <w:proofErr w:type="spellStart"/>
      <w:r>
        <w:rPr>
          <w:rFonts w:cstheme="minorHAnsi"/>
        </w:rPr>
        <w:t>Save</w:t>
      </w:r>
      <w:proofErr w:type="spellEnd"/>
      <w:r>
        <w:rPr>
          <w:rFonts w:cstheme="minorHAnsi"/>
        </w:rPr>
        <w:t>”.</w:t>
      </w:r>
    </w:p>
    <w:p w14:paraId="07479FAA" w14:textId="55D53FF0" w:rsidR="00876B93" w:rsidRDefault="00987DE9" w:rsidP="00A06211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7102BFB6" wp14:editId="08F039A7">
            <wp:extent cx="5378450" cy="20965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3881" cy="210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42E8" w14:textId="53DD818E" w:rsidR="00876B93" w:rsidRDefault="00637DA4">
      <w:pPr>
        <w:pStyle w:val="Caption"/>
      </w:pPr>
      <w:r w:rsidRPr="001A02D3">
        <w:t xml:space="preserve">att. </w:t>
      </w:r>
      <w:r w:rsidR="00F31624" w:rsidRPr="001A02D3">
        <w:t>E-formas saglabāšana iestādes E-formas mapē</w:t>
      </w:r>
    </w:p>
    <w:p w14:paraId="73C00F0E" w14:textId="3B0B6137" w:rsidR="00EA49FD" w:rsidRDefault="00EA49FD" w:rsidP="00055271"/>
    <w:p w14:paraId="3E9D5E43" w14:textId="5B204AC1" w:rsidR="00420AD1" w:rsidRPr="001A02D3" w:rsidRDefault="000E48C3" w:rsidP="00055271">
      <w:r>
        <w:t>Katrai valodai ir jāsaglabā jauna e-forma. Lai izveidotu e-formu</w:t>
      </w:r>
      <w:r w:rsidR="009A00FD">
        <w:t xml:space="preserve"> citā</w:t>
      </w:r>
      <w:r>
        <w:t>s</w:t>
      </w:r>
      <w:r w:rsidR="009A00FD">
        <w:t xml:space="preserve"> valodā</w:t>
      </w:r>
      <w:r>
        <w:t>s</w:t>
      </w:r>
      <w:r w:rsidR="009A00FD">
        <w:t xml:space="preserve">, nomaina valodu </w:t>
      </w:r>
      <w:r w:rsidR="00BE0B7F">
        <w:t>augšējā rīkjoslā.</w:t>
      </w:r>
      <w:r>
        <w:t xml:space="preserve"> </w:t>
      </w:r>
    </w:p>
    <w:p w14:paraId="0B808E8F" w14:textId="4261C819" w:rsidR="009A00FD" w:rsidRDefault="00BE0B7F" w:rsidP="00055271">
      <w:r w:rsidRPr="00BE0B7F">
        <w:rPr>
          <w:noProof/>
          <w:lang w:eastAsia="lv-LV"/>
        </w:rPr>
        <w:drawing>
          <wp:inline distT="0" distB="0" distL="0" distR="0" wp14:anchorId="54CEA5A0" wp14:editId="4B394129">
            <wp:extent cx="6120130" cy="3783965"/>
            <wp:effectExtent l="0" t="0" r="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64BA3" w14:textId="202DE375" w:rsidR="00BE0B7F" w:rsidRDefault="00BE0B7F">
      <w:pPr>
        <w:pStyle w:val="Caption"/>
      </w:pPr>
      <w:r>
        <w:t xml:space="preserve">att. E-formas </w:t>
      </w:r>
      <w:r w:rsidR="00BB1D74">
        <w:t>valodas nomaiņa</w:t>
      </w:r>
      <w:r>
        <w:t xml:space="preserve"> </w:t>
      </w:r>
    </w:p>
    <w:p w14:paraId="1ACA5B8E" w14:textId="6316D2A3" w:rsidR="00BE0B7F" w:rsidRDefault="00BE0B7F">
      <w:r>
        <w:t xml:space="preserve">Pēc valodas nomaiņas </w:t>
      </w:r>
      <w:r w:rsidR="00BB1D74">
        <w:t>pārliecinās, vai elementi, pogas un tabulu kolonnu nosaukumi ir</w:t>
      </w:r>
      <w:r>
        <w:t xml:space="preserve"> v</w:t>
      </w:r>
      <w:r w:rsidR="00BB1D74">
        <w:t xml:space="preserve">ēlamajā valodā, ja nav, tad nomaina. </w:t>
      </w:r>
    </w:p>
    <w:p w14:paraId="13C29832" w14:textId="6D7706FA" w:rsidR="00BE0B7F" w:rsidRDefault="00BE0B7F">
      <w:r w:rsidRPr="00BE0B7F">
        <w:rPr>
          <w:noProof/>
          <w:lang w:eastAsia="lv-LV"/>
        </w:rPr>
        <w:lastRenderedPageBreak/>
        <w:drawing>
          <wp:inline distT="0" distB="0" distL="0" distR="0" wp14:anchorId="0A5389E7" wp14:editId="0D9F373A">
            <wp:extent cx="6120130" cy="3039110"/>
            <wp:effectExtent l="0" t="0" r="0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C69D" w14:textId="4C197943" w:rsidR="00BE0B7F" w:rsidRDefault="00BE0B7F">
      <w:pPr>
        <w:pStyle w:val="Caption"/>
      </w:pPr>
      <w:r>
        <w:t>att. Elementu un pogu nosaukumi</w:t>
      </w:r>
    </w:p>
    <w:p w14:paraId="084DEBD7" w14:textId="2D6ADAAA" w:rsidR="00BB1D74" w:rsidRDefault="00BB1D74">
      <w:r>
        <w:t>Kad e-forma pabeigta un nosaukumi nomainīti, spiež pogu “</w:t>
      </w:r>
      <w:proofErr w:type="spellStart"/>
      <w:r>
        <w:t>Save</w:t>
      </w:r>
      <w:proofErr w:type="spellEnd"/>
      <w:r>
        <w:t>”.</w:t>
      </w:r>
    </w:p>
    <w:p w14:paraId="77537423" w14:textId="4EE732DD" w:rsidR="00BB1D74" w:rsidRDefault="00BB1D74">
      <w:r w:rsidRPr="00BB1D74">
        <w:rPr>
          <w:noProof/>
          <w:lang w:eastAsia="lv-LV"/>
        </w:rPr>
        <w:drawing>
          <wp:inline distT="0" distB="0" distL="0" distR="0" wp14:anchorId="7001ECC9" wp14:editId="26B59E1F">
            <wp:extent cx="6120130" cy="312483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2DD1" w14:textId="4AAF7652" w:rsidR="00BB1D74" w:rsidRDefault="00BB1D74">
      <w:pPr>
        <w:pStyle w:val="Caption"/>
      </w:pPr>
      <w:r>
        <w:t>att. E-formas saglabāšana</w:t>
      </w:r>
    </w:p>
    <w:p w14:paraId="485B0A3F" w14:textId="70C5D1A0" w:rsidR="00BB1D74" w:rsidRDefault="00BB1D74">
      <w:r>
        <w:t>Spiež pogu “</w:t>
      </w:r>
      <w:proofErr w:type="spellStart"/>
      <w:r>
        <w:t>Back</w:t>
      </w:r>
      <w:proofErr w:type="spellEnd"/>
      <w:r>
        <w:t xml:space="preserve">” un pārliecinās, ka </w:t>
      </w:r>
      <w:proofErr w:type="spellStart"/>
      <w:r>
        <w:t>Forms</w:t>
      </w:r>
      <w:proofErr w:type="spellEnd"/>
      <w:r>
        <w:t xml:space="preserve"> sadaļā ir izveidota e-formas vēlamajās valodās.</w:t>
      </w:r>
    </w:p>
    <w:p w14:paraId="7007D57E" w14:textId="31396C47" w:rsidR="00BB1D74" w:rsidRDefault="00BB1D74">
      <w:r w:rsidRPr="00BB1D74">
        <w:rPr>
          <w:noProof/>
          <w:lang w:eastAsia="lv-LV"/>
        </w:rPr>
        <w:lastRenderedPageBreak/>
        <w:drawing>
          <wp:inline distT="0" distB="0" distL="0" distR="0" wp14:anchorId="392E09B7" wp14:editId="79FD5467">
            <wp:extent cx="6120130" cy="269494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B12B" w14:textId="52675FF6" w:rsidR="00BB1D74" w:rsidRPr="000544C3" w:rsidRDefault="00BB1D74">
      <w:pPr>
        <w:pStyle w:val="Caption"/>
      </w:pPr>
      <w:r>
        <w:t>att. Izveidotas e-formas.</w:t>
      </w:r>
    </w:p>
    <w:p w14:paraId="59898536" w14:textId="73971CB9" w:rsidR="001E75CB" w:rsidRDefault="001E75CB" w:rsidP="00055271">
      <w:r w:rsidRPr="00171CE1">
        <w:rPr>
          <w:rFonts w:cstheme="minorHAnsi"/>
        </w:rPr>
        <w:t xml:space="preserve">E-forma būs pieejama </w:t>
      </w:r>
      <w:r w:rsidRPr="00171CE1">
        <w:t xml:space="preserve">Latvija.lv portālā pārslēdzoties uz </w:t>
      </w:r>
      <w:r>
        <w:t>attiecīgo</w:t>
      </w:r>
      <w:r w:rsidRPr="00171CE1">
        <w:t xml:space="preserve"> valodu.</w:t>
      </w:r>
    </w:p>
    <w:p w14:paraId="3418DB5A" w14:textId="454E9786" w:rsidR="00D70453" w:rsidRDefault="00EA49FD" w:rsidP="00055271">
      <w:r w:rsidRPr="001A02D3">
        <w:t xml:space="preserve">Kad </w:t>
      </w:r>
      <w:r w:rsidR="00BB1D74">
        <w:t xml:space="preserve">e-formu veidošana pabeigta, </w:t>
      </w:r>
      <w:r w:rsidRPr="006D43DB">
        <w:t>iest</w:t>
      </w:r>
      <w:r w:rsidRPr="00F13193">
        <w:t xml:space="preserve">āde paziņo </w:t>
      </w:r>
      <w:r w:rsidRPr="00055271">
        <w:rPr>
          <w:i/>
        </w:rPr>
        <w:t>VRAA e-formu publicētājam</w:t>
      </w:r>
      <w:r>
        <w:rPr>
          <w:i/>
        </w:rPr>
        <w:t xml:space="preserve">, </w:t>
      </w:r>
      <w:r>
        <w:t>ka e-forma</w:t>
      </w:r>
      <w:r w:rsidR="00BE0B7F">
        <w:t>/s</w:t>
      </w:r>
      <w:r>
        <w:t xml:space="preserve"> ir gatava</w:t>
      </w:r>
      <w:r w:rsidR="00BE0B7F">
        <w:t>/s</w:t>
      </w:r>
      <w:r>
        <w:t xml:space="preserve"> un to</w:t>
      </w:r>
      <w:r w:rsidR="00BE0B7F">
        <w:t>/</w:t>
      </w:r>
      <w:proofErr w:type="spellStart"/>
      <w:r w:rsidR="00BE0B7F">
        <w:t>ās</w:t>
      </w:r>
      <w:proofErr w:type="spellEnd"/>
      <w:r>
        <w:t xml:space="preserve"> nepieciešams publicēt.</w:t>
      </w:r>
    </w:p>
    <w:p w14:paraId="7317D3A2" w14:textId="0F928B70" w:rsidR="00125848" w:rsidRDefault="00125848" w:rsidP="00055271"/>
    <w:p w14:paraId="39E2D523" w14:textId="445D81E3" w:rsidR="00125848" w:rsidRDefault="00125848" w:rsidP="00040D91">
      <w:pPr>
        <w:pStyle w:val="Heading2"/>
      </w:pPr>
      <w:bookmarkStart w:id="86" w:name="_Ref54251714"/>
      <w:bookmarkStart w:id="87" w:name="_Toc69985602"/>
      <w:r>
        <w:t>E-formas</w:t>
      </w:r>
      <w:r w:rsidR="001C174A">
        <w:t xml:space="preserve"> elementu funkcionalitāte un</w:t>
      </w:r>
      <w:r>
        <w:t xml:space="preserve"> izkārtojuma nofo</w:t>
      </w:r>
      <w:r w:rsidR="004147AD">
        <w:t>r</w:t>
      </w:r>
      <w:r>
        <w:t>mēšana</w:t>
      </w:r>
      <w:bookmarkEnd w:id="86"/>
      <w:bookmarkEnd w:id="87"/>
    </w:p>
    <w:p w14:paraId="2840DBAC" w14:textId="49B38540" w:rsidR="001C174A" w:rsidRPr="00040D91" w:rsidRDefault="00A84622" w:rsidP="00040D91">
      <w:pPr>
        <w:pStyle w:val="Heading3"/>
        <w:rPr>
          <w:sz w:val="24"/>
          <w:szCs w:val="24"/>
        </w:rPr>
      </w:pPr>
      <w:bookmarkStart w:id="88" w:name="_Toc69985603"/>
      <w:r>
        <w:rPr>
          <w:i w:val="0"/>
          <w:sz w:val="24"/>
          <w:szCs w:val="24"/>
        </w:rPr>
        <w:t>“</w:t>
      </w:r>
      <w:proofErr w:type="spellStart"/>
      <w:r>
        <w:rPr>
          <w:i w:val="0"/>
          <w:sz w:val="24"/>
          <w:szCs w:val="24"/>
        </w:rPr>
        <w:t>Section</w:t>
      </w:r>
      <w:proofErr w:type="spellEnd"/>
      <w:r w:rsidRPr="00040D91">
        <w:rPr>
          <w:i w:val="0"/>
          <w:sz w:val="24"/>
          <w:szCs w:val="24"/>
        </w:rPr>
        <w:t>”</w:t>
      </w:r>
      <w:r w:rsidR="001C174A" w:rsidRPr="00040D91">
        <w:rPr>
          <w:i w:val="0"/>
          <w:sz w:val="24"/>
          <w:szCs w:val="24"/>
        </w:rPr>
        <w:t xml:space="preserve"> element</w:t>
      </w:r>
      <w:r w:rsidR="00B74B4C" w:rsidRPr="00040D91">
        <w:rPr>
          <w:i w:val="0"/>
          <w:sz w:val="24"/>
          <w:szCs w:val="24"/>
        </w:rPr>
        <w:t>a</w:t>
      </w:r>
      <w:r w:rsidR="001C174A" w:rsidRPr="00040D91">
        <w:rPr>
          <w:i w:val="0"/>
          <w:sz w:val="24"/>
          <w:szCs w:val="24"/>
        </w:rPr>
        <w:t xml:space="preserve"> izmantošanas piemērs.</w:t>
      </w:r>
      <w:bookmarkEnd w:id="88"/>
    </w:p>
    <w:p w14:paraId="0CB3DF76" w14:textId="77777777" w:rsidR="00517A3C" w:rsidRDefault="00125848">
      <w:r>
        <w:t>Lai e-form</w:t>
      </w:r>
      <w:r w:rsidR="00B5355D">
        <w:t>u sadalītu sekcijās</w:t>
      </w:r>
      <w:r>
        <w:t>, izmanto elementu “</w:t>
      </w:r>
      <w:proofErr w:type="spellStart"/>
      <w:r>
        <w:t>Section</w:t>
      </w:r>
      <w:proofErr w:type="spellEnd"/>
      <w:r>
        <w:t xml:space="preserve">”. </w:t>
      </w:r>
      <w:r w:rsidR="00B5355D">
        <w:t>Tas palīdz grup</w:t>
      </w:r>
      <w:r w:rsidR="007F3BBF">
        <w:t>ēt</w:t>
      </w:r>
      <w:r w:rsidR="00B5355D">
        <w:t xml:space="preserve"> elementus</w:t>
      </w:r>
      <w:r w:rsidR="00517A3C">
        <w:t>,</w:t>
      </w:r>
      <w:r w:rsidR="00B5355D">
        <w:t xml:space="preserve"> strukturēt veidlapu</w:t>
      </w:r>
      <w:r w:rsidR="00517A3C">
        <w:t xml:space="preserve"> un</w:t>
      </w:r>
      <w:r w:rsidR="00BE4794">
        <w:t xml:space="preserve"> noviet</w:t>
      </w:r>
      <w:r w:rsidR="00517A3C">
        <w:t>o</w:t>
      </w:r>
      <w:r w:rsidR="00BE4794">
        <w:t>t objektus blakus viens otram vai jaunā rindā</w:t>
      </w:r>
      <w:r w:rsidR="00B5355D">
        <w:t xml:space="preserve">. </w:t>
      </w:r>
    </w:p>
    <w:p w14:paraId="259E66D6" w14:textId="0EAF9C72" w:rsidR="00B53899" w:rsidRDefault="00B53899">
      <w:r w:rsidRPr="001B352D">
        <w:rPr>
          <w:noProof/>
          <w:lang w:eastAsia="lv-LV"/>
        </w:rPr>
        <w:drawing>
          <wp:inline distT="0" distB="0" distL="0" distR="0" wp14:anchorId="7B500DF8" wp14:editId="1A0B117B">
            <wp:extent cx="6120130" cy="183134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18AD9" w14:textId="462F784B" w:rsidR="00B53899" w:rsidRDefault="00B53899">
      <w:pPr>
        <w:pStyle w:val="Caption"/>
      </w:pPr>
      <w:r>
        <w:t>att. Sekcijas izmantošanas paraugs</w:t>
      </w:r>
    </w:p>
    <w:p w14:paraId="25558F61" w14:textId="222D3968" w:rsidR="00B53899" w:rsidRDefault="00B53899" w:rsidP="00B53899">
      <w:r>
        <w:t xml:space="preserve">Piemēram, lai noformētu 3 izvēlnes rūtiņas ar pavadošo tekstu </w:t>
      </w:r>
      <w:r w:rsidR="00015644">
        <w:t xml:space="preserve">“Lūdzu izsniegt izziņu par:” </w:t>
      </w:r>
      <w:r>
        <w:t>kā 22. attēlā, izveido 1 kopējo sekciju un zem “</w:t>
      </w:r>
      <w:proofErr w:type="spellStart"/>
      <w:r>
        <w:t>Styling</w:t>
      </w:r>
      <w:proofErr w:type="spellEnd"/>
      <w:r>
        <w:t xml:space="preserve">” pievieno CSS klases: </w:t>
      </w:r>
      <w:proofErr w:type="spellStart"/>
      <w:r w:rsidRPr="00040D91">
        <w:rPr>
          <w:b/>
          <w:i/>
        </w:rPr>
        <w:t>row</w:t>
      </w:r>
      <w:proofErr w:type="spellEnd"/>
      <w:r w:rsidRPr="00040D91">
        <w:rPr>
          <w:b/>
          <w:i/>
        </w:rPr>
        <w:t xml:space="preserve"> mx-0  mt-4 </w:t>
      </w:r>
      <w:proofErr w:type="spellStart"/>
      <w:r w:rsidRPr="00040D91">
        <w:rPr>
          <w:b/>
          <w:i/>
        </w:rPr>
        <w:t>justify-content-end</w:t>
      </w:r>
      <w:proofErr w:type="spellEnd"/>
      <w:r w:rsidRPr="00040D91">
        <w:rPr>
          <w:b/>
          <w:i/>
        </w:rPr>
        <w:t xml:space="preserve"> px-3 col-md-12</w:t>
      </w:r>
      <w:r>
        <w:t xml:space="preserve"> </w:t>
      </w:r>
    </w:p>
    <w:p w14:paraId="66CD7945" w14:textId="0EF81D96" w:rsidR="00015644" w:rsidRDefault="00B53899">
      <w:r>
        <w:t xml:space="preserve">Visām sekcijām un jaunajiem elementiem norāda nosaukumus pie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name</w:t>
      </w:r>
      <w:proofErr w:type="spellEnd"/>
      <w:r>
        <w:t>. Piemēram: Section1234.</w:t>
      </w:r>
    </w:p>
    <w:p w14:paraId="305328EC" w14:textId="558B9484" w:rsidR="007F3BBF" w:rsidRDefault="00517A3C">
      <w:r>
        <w:rPr>
          <w:noProof/>
          <w:lang w:eastAsia="lv-LV"/>
        </w:rPr>
        <w:lastRenderedPageBreak/>
        <w:drawing>
          <wp:inline distT="0" distB="0" distL="0" distR="0" wp14:anchorId="0D645184" wp14:editId="656CCCE8">
            <wp:extent cx="6105525" cy="27336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-1" r="239" b="26798"/>
                    <a:stretch/>
                  </pic:blipFill>
                  <pic:spPr bwMode="auto">
                    <a:xfrm>
                      <a:off x="0" y="0"/>
                      <a:ext cx="610552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B2061" w14:textId="69530016" w:rsidR="007F3BBF" w:rsidRDefault="007F3BBF">
      <w:pPr>
        <w:pStyle w:val="Caption"/>
      </w:pPr>
      <w:r>
        <w:t>att. Kopējā</w:t>
      </w:r>
      <w:r w:rsidR="00CC00DF">
        <w:t>s</w:t>
      </w:r>
      <w:r>
        <w:t xml:space="preserve"> sekcija</w:t>
      </w:r>
      <w:r w:rsidR="00CC00DF">
        <w:t>s izveidošana</w:t>
      </w:r>
    </w:p>
    <w:p w14:paraId="7831A557" w14:textId="72E26722" w:rsidR="00517A3C" w:rsidRDefault="00517A3C">
      <w:pPr>
        <w:rPr>
          <w:b/>
          <w:i/>
        </w:rPr>
      </w:pPr>
      <w:r>
        <w:t xml:space="preserve">Pirmajā sekcijā ievieto jaunu sekciju un elementu </w:t>
      </w:r>
      <w:proofErr w:type="spellStart"/>
      <w:r>
        <w:t>Text</w:t>
      </w:r>
      <w:proofErr w:type="spellEnd"/>
      <w:r>
        <w:t>.</w:t>
      </w:r>
      <w:r w:rsidR="008B736D">
        <w:t xml:space="preserve"> Sekcijai pievien</w:t>
      </w:r>
      <w:r>
        <w:t>o</w:t>
      </w:r>
      <w:r w:rsidR="00015644">
        <w:t xml:space="preserve"> CSS</w:t>
      </w:r>
      <w:r>
        <w:t xml:space="preserve"> klasi</w:t>
      </w:r>
      <w:r w:rsidR="00015644">
        <w:t>:</w:t>
      </w:r>
      <w:r>
        <w:t xml:space="preserve"> </w:t>
      </w:r>
      <w:r w:rsidRPr="00040D91">
        <w:rPr>
          <w:b/>
          <w:i/>
        </w:rPr>
        <w:t>col-md-7 mx-0 px-0</w:t>
      </w:r>
    </w:p>
    <w:p w14:paraId="4E7F4A54" w14:textId="18EFC6E4" w:rsidR="00517A3C" w:rsidRDefault="00517A3C">
      <w:pPr>
        <w:rPr>
          <w:b/>
          <w:i/>
        </w:rPr>
      </w:pPr>
      <w:proofErr w:type="spellStart"/>
      <w:r>
        <w:t>Text</w:t>
      </w:r>
      <w:proofErr w:type="spellEnd"/>
      <w:r>
        <w:t xml:space="preserve"> elementam pievieno</w:t>
      </w:r>
      <w:r w:rsidR="00015644">
        <w:t xml:space="preserve"> CSS</w:t>
      </w:r>
      <w:r>
        <w:t xml:space="preserve"> klasi</w:t>
      </w:r>
      <w:r w:rsidR="00015644">
        <w:t>:</w:t>
      </w:r>
      <w:r>
        <w:t xml:space="preserve"> </w:t>
      </w:r>
      <w:r w:rsidRPr="00040D91">
        <w:rPr>
          <w:b/>
          <w:i/>
        </w:rPr>
        <w:t>col-md-offset-1 col-md-3 mx-0 font-</w:t>
      </w:r>
      <w:proofErr w:type="spellStart"/>
      <w:r w:rsidRPr="00040D91">
        <w:rPr>
          <w:b/>
          <w:i/>
        </w:rPr>
        <w:t>size</w:t>
      </w:r>
      <w:proofErr w:type="spellEnd"/>
      <w:r w:rsidRPr="00040D91">
        <w:rPr>
          <w:b/>
          <w:i/>
        </w:rPr>
        <w:t>-s font-</w:t>
      </w:r>
      <w:proofErr w:type="spellStart"/>
      <w:r w:rsidRPr="00040D91">
        <w:rPr>
          <w:b/>
          <w:i/>
        </w:rPr>
        <w:t>weight</w:t>
      </w:r>
      <w:proofErr w:type="spellEnd"/>
      <w:r w:rsidRPr="00040D91">
        <w:rPr>
          <w:b/>
          <w:i/>
        </w:rPr>
        <w:t>-</w:t>
      </w:r>
      <w:proofErr w:type="spellStart"/>
      <w:r w:rsidRPr="00040D91">
        <w:rPr>
          <w:b/>
          <w:i/>
        </w:rPr>
        <w:t>bold</w:t>
      </w:r>
      <w:proofErr w:type="spellEnd"/>
    </w:p>
    <w:p w14:paraId="564A38EB" w14:textId="17D65AE4" w:rsidR="00517A3C" w:rsidRDefault="00517A3C">
      <w:r>
        <w:rPr>
          <w:noProof/>
          <w:lang w:eastAsia="lv-LV"/>
        </w:rPr>
        <w:drawing>
          <wp:inline distT="0" distB="0" distL="0" distR="0" wp14:anchorId="6D6A587D" wp14:editId="01C3C5C1">
            <wp:extent cx="6120130" cy="329819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99361" w14:textId="58B0A917" w:rsidR="00CC00DF" w:rsidRDefault="00CC00DF">
      <w:pPr>
        <w:pStyle w:val="Caption"/>
      </w:pPr>
      <w:r>
        <w:t xml:space="preserve">att. </w:t>
      </w:r>
      <w:proofErr w:type="spellStart"/>
      <w:r>
        <w:t>Papilsekciju</w:t>
      </w:r>
      <w:proofErr w:type="spellEnd"/>
      <w:r>
        <w:t xml:space="preserve"> un teksta pievienošana</w:t>
      </w:r>
    </w:p>
    <w:p w14:paraId="1ADCCE78" w14:textId="11E1FDF1" w:rsidR="00517A3C" w:rsidRDefault="00517A3C">
      <w:r>
        <w:t xml:space="preserve">Tālāk izveidotajā sekcijā ievieto 3 jaunas sekcijas un katrā no tām ievieto </w:t>
      </w:r>
      <w:proofErr w:type="spellStart"/>
      <w:r>
        <w:t>Checkbox</w:t>
      </w:r>
      <w:proofErr w:type="spellEnd"/>
      <w:r>
        <w:t xml:space="preserve"> elementus.</w:t>
      </w:r>
    </w:p>
    <w:p w14:paraId="25D7BAB4" w14:textId="74743DC9" w:rsidR="00517A3C" w:rsidRDefault="00517A3C">
      <w:pPr>
        <w:rPr>
          <w:b/>
          <w:i/>
        </w:rPr>
      </w:pPr>
      <w:r>
        <w:t xml:space="preserve">Katrai sekcijai norāda </w:t>
      </w:r>
      <w:r w:rsidR="008B736D">
        <w:t xml:space="preserve">CSS </w:t>
      </w:r>
      <w:r>
        <w:t>klasi</w:t>
      </w:r>
      <w:r w:rsidR="008B736D">
        <w:t>:</w:t>
      </w:r>
      <w:r>
        <w:t xml:space="preserve"> </w:t>
      </w:r>
      <w:proofErr w:type="spellStart"/>
      <w:r w:rsidRPr="00040D91">
        <w:rPr>
          <w:b/>
          <w:i/>
        </w:rPr>
        <w:t>row</w:t>
      </w:r>
      <w:proofErr w:type="spellEnd"/>
      <w:r w:rsidRPr="00040D91">
        <w:rPr>
          <w:b/>
          <w:i/>
        </w:rPr>
        <w:t xml:space="preserve"> col-md-12 mx-0 px-0</w:t>
      </w:r>
    </w:p>
    <w:p w14:paraId="5605337D" w14:textId="0FCA128C" w:rsidR="008B736D" w:rsidRPr="00040D91" w:rsidRDefault="00517A3C">
      <w:pPr>
        <w:rPr>
          <w:b/>
        </w:rPr>
      </w:pPr>
      <w:proofErr w:type="spellStart"/>
      <w:r>
        <w:t>Checkbox</w:t>
      </w:r>
      <w:proofErr w:type="spellEnd"/>
      <w:r>
        <w:t xml:space="preserve"> elementam norāda </w:t>
      </w:r>
      <w:r w:rsidR="008B736D">
        <w:t xml:space="preserve">CSS </w:t>
      </w:r>
      <w:r>
        <w:t>klasi</w:t>
      </w:r>
      <w:r w:rsidR="008B736D">
        <w:t>:</w:t>
      </w:r>
      <w:r>
        <w:t xml:space="preserve"> </w:t>
      </w:r>
      <w:proofErr w:type="spellStart"/>
      <w:r w:rsidRPr="00040D91">
        <w:rPr>
          <w:b/>
        </w:rPr>
        <w:t>form-check-input</w:t>
      </w:r>
      <w:proofErr w:type="spellEnd"/>
      <w:r w:rsidR="008B736D">
        <w:rPr>
          <w:b/>
        </w:rPr>
        <w:t xml:space="preserve"> </w:t>
      </w:r>
      <w:r w:rsidR="008B736D" w:rsidRPr="00040D91">
        <w:t xml:space="preserve">un pie </w:t>
      </w:r>
      <w:r w:rsidR="00CC00DF">
        <w:t>“</w:t>
      </w:r>
      <w:r w:rsidR="008B736D" w:rsidRPr="00040D91">
        <w:t xml:space="preserve">CSS </w:t>
      </w:r>
      <w:proofErr w:type="spellStart"/>
      <w:r w:rsidR="008B736D" w:rsidRPr="00040D91">
        <w:t>class</w:t>
      </w:r>
      <w:proofErr w:type="spellEnd"/>
      <w:r w:rsidR="008B736D" w:rsidRPr="00040D91">
        <w:t xml:space="preserve"> </w:t>
      </w:r>
      <w:proofErr w:type="spellStart"/>
      <w:r w:rsidR="008B736D" w:rsidRPr="00040D91">
        <w:t>for</w:t>
      </w:r>
      <w:proofErr w:type="spellEnd"/>
      <w:r w:rsidR="008B736D" w:rsidRPr="00040D91">
        <w:t xml:space="preserve"> </w:t>
      </w:r>
      <w:proofErr w:type="spellStart"/>
      <w:r w:rsidR="008B736D" w:rsidRPr="00040D91">
        <w:t>label</w:t>
      </w:r>
      <w:proofErr w:type="spellEnd"/>
      <w:r w:rsidR="00CC00DF">
        <w:t>”</w:t>
      </w:r>
      <w:r w:rsidR="008B736D" w:rsidRPr="00040D91">
        <w:t xml:space="preserve"> norāda:</w:t>
      </w:r>
      <w:r w:rsidR="008B736D" w:rsidRPr="008B736D">
        <w:t xml:space="preserve"> </w:t>
      </w:r>
      <w:proofErr w:type="spellStart"/>
      <w:r w:rsidR="008B736D" w:rsidRPr="008B736D">
        <w:rPr>
          <w:b/>
        </w:rPr>
        <w:t>form-check-label</w:t>
      </w:r>
      <w:proofErr w:type="spellEnd"/>
      <w:r w:rsidR="008B736D" w:rsidRPr="008B736D">
        <w:rPr>
          <w:b/>
        </w:rPr>
        <w:t xml:space="preserve"> col-md-12 px-0 mx-0</w:t>
      </w:r>
    </w:p>
    <w:p w14:paraId="206C4E59" w14:textId="168CA3F1" w:rsidR="001C174A" w:rsidRDefault="001B352D">
      <w:r>
        <w:rPr>
          <w:noProof/>
          <w:lang w:eastAsia="lv-LV"/>
        </w:rPr>
        <w:lastRenderedPageBreak/>
        <w:drawing>
          <wp:inline distT="0" distB="0" distL="0" distR="0" wp14:anchorId="2C7A1D15" wp14:editId="7C1C1419">
            <wp:extent cx="6120130" cy="317119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5080E" w14:textId="1D6F5B01" w:rsidR="007F3BBF" w:rsidRDefault="00CC00DF">
      <w:pPr>
        <w:pStyle w:val="Caption"/>
      </w:pPr>
      <w:r>
        <w:t>att. Sekciju izveidošana</w:t>
      </w:r>
      <w:r w:rsidR="007F3BBF">
        <w:t xml:space="preserve"> katrai izvēlnes rūtiņai</w:t>
      </w:r>
    </w:p>
    <w:p w14:paraId="4388C8CC" w14:textId="1D76A1C5" w:rsidR="00517A3C" w:rsidRDefault="008B736D">
      <w:r>
        <w:t>Kad CSS klases pievienotas sekcij</w:t>
      </w:r>
      <w:r w:rsidR="001B352D">
        <w:t>ai ar “</w:t>
      </w:r>
      <w:proofErr w:type="spellStart"/>
      <w:r w:rsidR="001B352D">
        <w:t>Field</w:t>
      </w:r>
      <w:proofErr w:type="spellEnd"/>
      <w:r w:rsidR="001B352D">
        <w:t xml:space="preserve"> </w:t>
      </w:r>
      <w:proofErr w:type="spellStart"/>
      <w:r w:rsidR="001B352D">
        <w:t>name</w:t>
      </w:r>
      <w:proofErr w:type="spellEnd"/>
      <w:r w:rsidR="001B352D">
        <w:t>”:</w:t>
      </w:r>
      <w:r>
        <w:t xml:space="preserve"> </w:t>
      </w:r>
      <w:r w:rsidRPr="00040D91">
        <w:rPr>
          <w:i/>
        </w:rPr>
        <w:t>Section1234</w:t>
      </w:r>
      <w:r>
        <w:t xml:space="preserve"> apakšā pievieno jaunu sekciju</w:t>
      </w:r>
      <w:r w:rsidR="00CC00DF">
        <w:t>, kurai pievieno</w:t>
      </w:r>
      <w:r w:rsidR="001B352D">
        <w:t xml:space="preserve"> sekojošu</w:t>
      </w:r>
      <w:r w:rsidR="00CC00DF">
        <w:t xml:space="preserve"> klasi: </w:t>
      </w:r>
      <w:r w:rsidR="00CC00DF" w:rsidRPr="00040D91">
        <w:rPr>
          <w:b/>
          <w:i/>
        </w:rPr>
        <w:t>col-md-1</w:t>
      </w:r>
      <w:r>
        <w:t xml:space="preserve"> </w:t>
      </w:r>
      <w:r w:rsidR="00CC00DF">
        <w:t xml:space="preserve">,kas </w:t>
      </w:r>
      <w:r w:rsidR="001B352D">
        <w:t>izlīdzinās</w:t>
      </w:r>
      <w:r w:rsidR="00CC00DF">
        <w:t xml:space="preserve"> elementu</w:t>
      </w:r>
      <w:r w:rsidR="001B352D">
        <w:t>s.</w:t>
      </w:r>
    </w:p>
    <w:p w14:paraId="7563EB32" w14:textId="3112B00A" w:rsidR="00CC00DF" w:rsidRDefault="00CC00DF">
      <w:r>
        <w:rPr>
          <w:noProof/>
          <w:lang w:eastAsia="lv-LV"/>
        </w:rPr>
        <w:drawing>
          <wp:inline distT="0" distB="0" distL="0" distR="0" wp14:anchorId="175E1ACF" wp14:editId="1CCDE189">
            <wp:extent cx="6120130" cy="3732530"/>
            <wp:effectExtent l="0" t="0" r="0" b="127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84E91" w14:textId="1B3C7CBB" w:rsidR="00CC00DF" w:rsidRDefault="00CC00DF">
      <w:pPr>
        <w:pStyle w:val="Caption"/>
      </w:pPr>
      <w:r>
        <w:t xml:space="preserve">att. </w:t>
      </w:r>
      <w:proofErr w:type="spellStart"/>
      <w:r>
        <w:t>Apakšejās</w:t>
      </w:r>
      <w:proofErr w:type="spellEnd"/>
      <w:r>
        <w:t xml:space="preserve"> sekcijas pievienošana</w:t>
      </w:r>
    </w:p>
    <w:p w14:paraId="2E44578A" w14:textId="4EBD73DB" w:rsidR="00CC00DF" w:rsidRDefault="00CC00DF">
      <w:r>
        <w:t xml:space="preserve">Ievada </w:t>
      </w:r>
      <w:proofErr w:type="spellStart"/>
      <w:r>
        <w:t>Checkbox</w:t>
      </w:r>
      <w:proofErr w:type="spellEnd"/>
      <w:r>
        <w:t xml:space="preserve"> elementu nosaukumus un saglabā e-formu. </w:t>
      </w:r>
    </w:p>
    <w:p w14:paraId="45FC7997" w14:textId="2E29B2AB" w:rsidR="001C174A" w:rsidRPr="00040D91" w:rsidRDefault="00B53899" w:rsidP="00040D91">
      <w:pPr>
        <w:pStyle w:val="Heading3"/>
        <w:rPr>
          <w:sz w:val="24"/>
          <w:szCs w:val="24"/>
        </w:rPr>
      </w:pPr>
      <w:r>
        <w:rPr>
          <w:i w:val="0"/>
          <w:sz w:val="24"/>
          <w:szCs w:val="24"/>
        </w:rPr>
        <w:t xml:space="preserve"> </w:t>
      </w:r>
      <w:bookmarkStart w:id="89" w:name="_Toc69985604"/>
      <w:r w:rsidR="00A84622">
        <w:rPr>
          <w:i w:val="0"/>
          <w:sz w:val="24"/>
          <w:szCs w:val="24"/>
        </w:rPr>
        <w:t>“</w:t>
      </w:r>
      <w:proofErr w:type="spellStart"/>
      <w:r w:rsidR="00A84622">
        <w:rPr>
          <w:i w:val="0"/>
          <w:sz w:val="24"/>
          <w:szCs w:val="24"/>
        </w:rPr>
        <w:t>Condition</w:t>
      </w:r>
      <w:proofErr w:type="spellEnd"/>
      <w:r w:rsidR="00A84622">
        <w:rPr>
          <w:i w:val="0"/>
          <w:sz w:val="24"/>
          <w:szCs w:val="24"/>
        </w:rPr>
        <w:t xml:space="preserve">” </w:t>
      </w:r>
      <w:r w:rsidR="001C174A" w:rsidRPr="00040D91">
        <w:rPr>
          <w:i w:val="0"/>
          <w:sz w:val="24"/>
          <w:szCs w:val="24"/>
        </w:rPr>
        <w:t>funkcionalitātes izmantošanas piemērs</w:t>
      </w:r>
      <w:bookmarkEnd w:id="89"/>
    </w:p>
    <w:p w14:paraId="4FD2E112" w14:textId="222E798F" w:rsidR="001C174A" w:rsidRDefault="001C174A"/>
    <w:p w14:paraId="6BFA1EBD" w14:textId="220DDB52" w:rsidR="00667AB3" w:rsidRDefault="00667AB3">
      <w:r>
        <w:t xml:space="preserve">Lai pievienotu </w:t>
      </w:r>
      <w:r w:rsidR="00E8588B">
        <w:t>nosacījuma</w:t>
      </w:r>
      <w:r w:rsidR="00A84622">
        <w:t xml:space="preserve"> </w:t>
      </w:r>
      <w:r>
        <w:t>funkc</w:t>
      </w:r>
      <w:r w:rsidR="00A84622">
        <w:t>i</w:t>
      </w:r>
      <w:r>
        <w:t xml:space="preserve">onalitāti, </w:t>
      </w:r>
      <w:r w:rsidR="00A25AAB">
        <w:t xml:space="preserve">formas elementu sadaļā </w:t>
      </w:r>
      <w:r>
        <w:t>zem “</w:t>
      </w:r>
      <w:proofErr w:type="spellStart"/>
      <w:r>
        <w:t>Conditions</w:t>
      </w:r>
      <w:proofErr w:type="spellEnd"/>
      <w:r>
        <w:t>” spiež uz “</w:t>
      </w:r>
      <w:proofErr w:type="spellStart"/>
      <w:r>
        <w:t>Edit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>”.</w:t>
      </w:r>
    </w:p>
    <w:p w14:paraId="146C773E" w14:textId="2C6BB5C4" w:rsidR="00667AB3" w:rsidRDefault="002871AC">
      <w:r w:rsidRPr="002871AC">
        <w:rPr>
          <w:noProof/>
          <w:lang w:eastAsia="lv-LV"/>
        </w:rPr>
        <w:lastRenderedPageBreak/>
        <w:drawing>
          <wp:inline distT="0" distB="0" distL="0" distR="0" wp14:anchorId="3B28F52C" wp14:editId="096C2FB2">
            <wp:extent cx="6120130" cy="3159760"/>
            <wp:effectExtent l="0" t="0" r="0" b="254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30BFC" w14:textId="43859044" w:rsidR="00667AB3" w:rsidRDefault="00667AB3">
      <w:pPr>
        <w:pStyle w:val="Caption"/>
      </w:pPr>
      <w:r>
        <w:t>att. “</w:t>
      </w:r>
      <w:proofErr w:type="spellStart"/>
      <w:r>
        <w:t>Condition</w:t>
      </w:r>
      <w:proofErr w:type="spellEnd"/>
      <w:r>
        <w:t>” funkcionalitātes atvēršana</w:t>
      </w:r>
    </w:p>
    <w:p w14:paraId="179DC715" w14:textId="4D6C74D3" w:rsidR="00667AB3" w:rsidRDefault="00667AB3">
      <w:r>
        <w:t xml:space="preserve">Tiek atvērts tukšs </w:t>
      </w:r>
      <w:r w:rsidR="00E8588B">
        <w:t>dialog</w:t>
      </w:r>
      <w:r>
        <w:t xml:space="preserve">logs, kurā </w:t>
      </w:r>
      <w:r w:rsidR="00E8588B">
        <w:t>spiež uz</w:t>
      </w:r>
      <w:r>
        <w:t xml:space="preserve"> “</w:t>
      </w:r>
      <w:proofErr w:type="spellStart"/>
      <w:r>
        <w:t>Add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 xml:space="preserve">”, lai pievienotu </w:t>
      </w:r>
      <w:r w:rsidR="00E8588B">
        <w:t>nosacījumu</w:t>
      </w:r>
      <w:r>
        <w:t xml:space="preserve">. </w:t>
      </w:r>
    </w:p>
    <w:p w14:paraId="74B3242A" w14:textId="0253F3E9" w:rsidR="00667AB3" w:rsidRDefault="002871AC">
      <w:r>
        <w:rPr>
          <w:noProof/>
          <w:lang w:eastAsia="lv-LV"/>
        </w:rPr>
        <w:drawing>
          <wp:inline distT="0" distB="0" distL="0" distR="0" wp14:anchorId="69C0D95B" wp14:editId="5C2BBD82">
            <wp:extent cx="6120130" cy="3595370"/>
            <wp:effectExtent l="0" t="0" r="0" b="508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4158B" w14:textId="25412A7B" w:rsidR="00667AB3" w:rsidRDefault="00667AB3">
      <w:pPr>
        <w:pStyle w:val="Caption"/>
      </w:pPr>
      <w:r>
        <w:t>att. “</w:t>
      </w:r>
      <w:proofErr w:type="spellStart"/>
      <w:r w:rsidR="003E5A4F">
        <w:t>C</w:t>
      </w:r>
      <w:r>
        <w:t>onditions</w:t>
      </w:r>
      <w:proofErr w:type="spellEnd"/>
      <w:r>
        <w:t xml:space="preserve">” </w:t>
      </w:r>
      <w:r w:rsidR="002871AC">
        <w:t>dialoglogs</w:t>
      </w:r>
    </w:p>
    <w:p w14:paraId="6C82C669" w14:textId="77777777" w:rsidR="00015644" w:rsidRDefault="00E8588B">
      <w:r>
        <w:t xml:space="preserve">Tālāk nepieciešams norādīt elementus un pievienot atbilstošos nosacījumus. </w:t>
      </w:r>
    </w:p>
    <w:p w14:paraId="7561FEFE" w14:textId="0438659E" w:rsidR="00A25AAB" w:rsidRPr="00A25AAB" w:rsidRDefault="00A25AAB">
      <w:r>
        <w:t>Piemēram,</w:t>
      </w:r>
      <w:r w:rsidR="00015644">
        <w:t xml:space="preserve"> ja ir nepieciešams nosacījums, ka ja lietotājam ir vairāk par 1 bērnu ģimenē, tad ir nepieciešams ievadīt bērnu skaitu.</w:t>
      </w:r>
      <w:r>
        <w:t xml:space="preserve"> </w:t>
      </w:r>
      <w:r w:rsidR="00015644">
        <w:t>J</w:t>
      </w:r>
      <w:r>
        <w:t xml:space="preserve">a </w:t>
      </w:r>
      <w:r w:rsidR="00015644">
        <w:t>“Bērnu skaits” ir</w:t>
      </w:r>
      <w:r>
        <w:t xml:space="preserve"> </w:t>
      </w:r>
      <w:r w:rsidR="00015644">
        <w:t>“</w:t>
      </w:r>
      <w:r w:rsidR="002871AC">
        <w:t>Viens</w:t>
      </w:r>
      <w:r w:rsidR="00015644">
        <w:t>”</w:t>
      </w:r>
      <w:r>
        <w:t xml:space="preserve">, tad </w:t>
      </w:r>
      <w:r w:rsidR="003E5A4F">
        <w:t>lauks “</w:t>
      </w:r>
      <w:r w:rsidR="002871AC">
        <w:t>Lūdzu ievadiet bērnu skaitu</w:t>
      </w:r>
      <w:r w:rsidR="003E5A4F">
        <w:t xml:space="preserve">” </w:t>
      </w:r>
      <w:r w:rsidR="002871AC">
        <w:t>ne</w:t>
      </w:r>
      <w:r w:rsidR="003E5A4F">
        <w:t>būs pieejams aizpildīšanai</w:t>
      </w:r>
      <w:r>
        <w:t>. Lai to izdarītu, aizpilda IF un THEN laukus.</w:t>
      </w:r>
    </w:p>
    <w:p w14:paraId="534AEB1E" w14:textId="2B67BB22" w:rsidR="003E5A4F" w:rsidRDefault="002871AC">
      <w:r>
        <w:rPr>
          <w:noProof/>
          <w:lang w:eastAsia="lv-LV"/>
        </w:rPr>
        <w:lastRenderedPageBreak/>
        <w:drawing>
          <wp:inline distT="0" distB="0" distL="0" distR="0" wp14:anchorId="4582CB50" wp14:editId="4FF336F4">
            <wp:extent cx="6120130" cy="36576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5064" w14:textId="26165D5F" w:rsidR="003E5A4F" w:rsidRDefault="003E5A4F">
      <w:pPr>
        <w:pStyle w:val="Caption"/>
      </w:pPr>
      <w:r>
        <w:t>att. “</w:t>
      </w:r>
      <w:proofErr w:type="spellStart"/>
      <w:r>
        <w:t>Conditions</w:t>
      </w:r>
      <w:proofErr w:type="spellEnd"/>
      <w:r>
        <w:t>” nosacījumu izveidošana</w:t>
      </w:r>
    </w:p>
    <w:p w14:paraId="13520F34" w14:textId="6750BCAE" w:rsidR="003E5A4F" w:rsidRDefault="003E5A4F" w:rsidP="003E5A4F">
      <w:r>
        <w:t>Atkarībā no izvēlētiem elementiem, pieejamās opcijas nolaižamajā sarakstā var atšķirties. Var tikt pievienotas vairākas darbības dažādiem mērķa laukiem vienā nosacījumu grupā, lai to izdarītu, jānospiež “</w:t>
      </w:r>
      <w:proofErr w:type="spellStart"/>
      <w:r>
        <w:t>Add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 xml:space="preserve">”. </w:t>
      </w:r>
    </w:p>
    <w:p w14:paraId="4A00F3C5" w14:textId="622C6BE6" w:rsidR="003E5A4F" w:rsidRDefault="003E5A4F">
      <w:r>
        <w:t>Lai saglabātu izveidoto</w:t>
      </w:r>
      <w:r w:rsidR="001E15B0">
        <w:t>s “</w:t>
      </w:r>
      <w:proofErr w:type="spellStart"/>
      <w:r w:rsidR="001E15B0">
        <w:t>if-then</w:t>
      </w:r>
      <w:proofErr w:type="spellEnd"/>
      <w:r w:rsidR="001E15B0">
        <w:t>” nosacījumus</w:t>
      </w:r>
      <w:r>
        <w:t>, spiež “OK”. Izveidotais nosacījums tiks attēlots formas elementu sadaļā.</w:t>
      </w:r>
    </w:p>
    <w:p w14:paraId="6FB92EBD" w14:textId="4E145406" w:rsidR="003E5A4F" w:rsidRDefault="00817768">
      <w:r w:rsidRPr="00817768">
        <w:rPr>
          <w:noProof/>
          <w:lang w:eastAsia="lv-LV"/>
        </w:rPr>
        <w:drawing>
          <wp:inline distT="0" distB="0" distL="0" distR="0" wp14:anchorId="7CE84789" wp14:editId="2E42ADF6">
            <wp:extent cx="6120130" cy="31623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BE64D" w14:textId="5177A8A1" w:rsidR="003E5A4F" w:rsidRDefault="00E8588B">
      <w:pPr>
        <w:pStyle w:val="Caption"/>
      </w:pPr>
      <w:r>
        <w:t xml:space="preserve">att. Izveidotā nosacījumu attēlošana </w:t>
      </w:r>
      <w:r w:rsidR="00015644">
        <w:t>formas elementu sadaļā</w:t>
      </w:r>
    </w:p>
    <w:p w14:paraId="108E461D" w14:textId="6064D989" w:rsidR="001C174A" w:rsidRPr="00040D91" w:rsidRDefault="001C174A" w:rsidP="00040D91">
      <w:pPr>
        <w:pStyle w:val="Heading3"/>
        <w:rPr>
          <w:sz w:val="24"/>
          <w:szCs w:val="24"/>
        </w:rPr>
      </w:pPr>
      <w:bookmarkStart w:id="90" w:name="_Toc69985605"/>
      <w:r w:rsidRPr="00040D91">
        <w:rPr>
          <w:i w:val="0"/>
          <w:sz w:val="24"/>
          <w:szCs w:val="24"/>
        </w:rPr>
        <w:t>Atdalošās līnijas piemērs</w:t>
      </w:r>
      <w:bookmarkEnd w:id="90"/>
    </w:p>
    <w:p w14:paraId="0FD663A0" w14:textId="7F45753B" w:rsidR="001C174A" w:rsidRDefault="001C174A"/>
    <w:p w14:paraId="26AF55A4" w14:textId="177EBB5D" w:rsidR="001D3E5E" w:rsidRDefault="00BE4794">
      <w:r>
        <w:lastRenderedPageBreak/>
        <w:t>Atdalošai l</w:t>
      </w:r>
      <w:r w:rsidR="007012AC">
        <w:t>īnijai izmanto sekcijas elementu(</w:t>
      </w:r>
      <w:proofErr w:type="spellStart"/>
      <w:r w:rsidR="007012AC">
        <w:t>Section</w:t>
      </w:r>
      <w:proofErr w:type="spellEnd"/>
      <w:r w:rsidR="007012AC">
        <w:t>) un zem “</w:t>
      </w:r>
      <w:proofErr w:type="spellStart"/>
      <w:r w:rsidR="007012AC">
        <w:t>Styling</w:t>
      </w:r>
      <w:proofErr w:type="spellEnd"/>
      <w:r w:rsidR="007012AC">
        <w:t>” iekopē CSS klasi:</w:t>
      </w:r>
      <w:r>
        <w:t xml:space="preserve"> </w:t>
      </w:r>
      <w:r w:rsidRPr="00040D91">
        <w:rPr>
          <w:b/>
          <w:i/>
        </w:rPr>
        <w:t xml:space="preserve">col-md-12 </w:t>
      </w:r>
      <w:proofErr w:type="spellStart"/>
      <w:r w:rsidRPr="00040D91">
        <w:rPr>
          <w:b/>
          <w:i/>
        </w:rPr>
        <w:t>email</w:t>
      </w:r>
      <w:proofErr w:type="spellEnd"/>
      <w:r w:rsidRPr="00040D91">
        <w:rPr>
          <w:b/>
          <w:i/>
        </w:rPr>
        <w:t>__</w:t>
      </w:r>
      <w:proofErr w:type="spellStart"/>
      <w:r w:rsidRPr="00040D91">
        <w:rPr>
          <w:b/>
          <w:i/>
        </w:rPr>
        <w:t>description</w:t>
      </w:r>
      <w:proofErr w:type="spellEnd"/>
      <w:r w:rsidR="00B53899">
        <w:rPr>
          <w:b/>
          <w:i/>
        </w:rPr>
        <w:t xml:space="preserve">. </w:t>
      </w:r>
    </w:p>
    <w:p w14:paraId="15A7A050" w14:textId="51B2DA78" w:rsidR="007012AC" w:rsidRDefault="005159E1">
      <w:r>
        <w:rPr>
          <w:noProof/>
          <w:lang w:eastAsia="lv-LV"/>
        </w:rPr>
        <w:drawing>
          <wp:inline distT="0" distB="0" distL="0" distR="0" wp14:anchorId="55741D29" wp14:editId="22A00254">
            <wp:extent cx="6120130" cy="29698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DCD7" w14:textId="6AFC0103" w:rsidR="007012AC" w:rsidRDefault="00B53899">
      <w:pPr>
        <w:pStyle w:val="Caption"/>
      </w:pPr>
      <w:r>
        <w:t>a</w:t>
      </w:r>
      <w:r w:rsidR="007012AC">
        <w:t>tt. Atdalošās līnijas piemērs</w:t>
      </w:r>
    </w:p>
    <w:p w14:paraId="40CCB72F" w14:textId="355353CC" w:rsidR="00B53899" w:rsidRDefault="00B53899">
      <w:r>
        <w:rPr>
          <w:noProof/>
          <w:lang w:eastAsia="lv-LV"/>
        </w:rPr>
        <w:drawing>
          <wp:inline distT="0" distB="0" distL="0" distR="0" wp14:anchorId="126800A9" wp14:editId="48DB59F9">
            <wp:extent cx="6120130" cy="24047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2835D" w14:textId="375029FB" w:rsidR="00B53899" w:rsidRPr="000F6AB8" w:rsidRDefault="00B53899">
      <w:pPr>
        <w:pStyle w:val="Caption"/>
      </w:pPr>
      <w:r>
        <w:t>att. Atdalošās līnijas paraugs</w:t>
      </w:r>
    </w:p>
    <w:p w14:paraId="7CCABB79" w14:textId="206F67ED" w:rsidR="00B74B4C" w:rsidRDefault="00A84622" w:rsidP="00040D91">
      <w:pPr>
        <w:pStyle w:val="Heading3"/>
        <w:rPr>
          <w:sz w:val="24"/>
          <w:szCs w:val="24"/>
        </w:rPr>
      </w:pPr>
      <w:bookmarkStart w:id="91" w:name="_Toc69985606"/>
      <w:r>
        <w:rPr>
          <w:i w:val="0"/>
          <w:sz w:val="24"/>
          <w:szCs w:val="24"/>
        </w:rPr>
        <w:t>“</w:t>
      </w:r>
      <w:proofErr w:type="spellStart"/>
      <w:r>
        <w:rPr>
          <w:i w:val="0"/>
          <w:sz w:val="24"/>
          <w:szCs w:val="24"/>
        </w:rPr>
        <w:t>Checkbox</w:t>
      </w:r>
      <w:proofErr w:type="spellEnd"/>
      <w:r>
        <w:rPr>
          <w:i w:val="0"/>
          <w:sz w:val="24"/>
          <w:szCs w:val="24"/>
        </w:rPr>
        <w:t xml:space="preserve"> </w:t>
      </w:r>
      <w:r w:rsidRPr="00040D91">
        <w:rPr>
          <w:i w:val="0"/>
          <w:sz w:val="24"/>
          <w:szCs w:val="24"/>
        </w:rPr>
        <w:t>List”</w:t>
      </w:r>
      <w:r w:rsidR="001C174A" w:rsidRPr="00040D91">
        <w:rPr>
          <w:i w:val="0"/>
          <w:sz w:val="24"/>
          <w:szCs w:val="24"/>
        </w:rPr>
        <w:t xml:space="preserve"> izvietošana vairākās rindās un kolonnās.</w:t>
      </w:r>
      <w:bookmarkEnd w:id="91"/>
      <w:r w:rsidR="001C174A" w:rsidRPr="00040D91">
        <w:rPr>
          <w:i w:val="0"/>
          <w:sz w:val="24"/>
          <w:szCs w:val="24"/>
        </w:rPr>
        <w:t xml:space="preserve"> </w:t>
      </w:r>
    </w:p>
    <w:p w14:paraId="08A9109E" w14:textId="2582AA7C" w:rsidR="001D3E5E" w:rsidRDefault="001D3E5E"/>
    <w:p w14:paraId="20D32713" w14:textId="2ECFF85E" w:rsidR="001D3E5E" w:rsidRDefault="001D3E5E">
      <w:pPr>
        <w:rPr>
          <w:b/>
          <w:i/>
        </w:rPr>
      </w:pPr>
      <w:r>
        <w:t xml:space="preserve">Lai izvietotu </w:t>
      </w:r>
      <w:r w:rsidR="00A84622">
        <w:t xml:space="preserve">izvēles rūtiņu saraksta </w:t>
      </w:r>
      <w:r>
        <w:t>elementu</w:t>
      </w:r>
      <w:r w:rsidR="00A84622">
        <w:t>s</w:t>
      </w:r>
      <w:r w:rsidR="00240666">
        <w:t xml:space="preserve"> vairākās rindās un kolonnās, sākumā izveido galveno sekciju, kurā ievietos pārējās sekcijas un pievieno CSS klasi:</w:t>
      </w:r>
      <w:r w:rsidR="00240666" w:rsidRPr="00240666">
        <w:t xml:space="preserve"> </w:t>
      </w:r>
      <w:proofErr w:type="spellStart"/>
      <w:r w:rsidR="00240666" w:rsidRPr="00040D91">
        <w:rPr>
          <w:b/>
          <w:i/>
        </w:rPr>
        <w:t>row</w:t>
      </w:r>
      <w:proofErr w:type="spellEnd"/>
      <w:r w:rsidR="00240666" w:rsidRPr="00040D91">
        <w:rPr>
          <w:b/>
          <w:i/>
        </w:rPr>
        <w:t xml:space="preserve"> col-12</w:t>
      </w:r>
    </w:p>
    <w:p w14:paraId="7B7805E3" w14:textId="43A41D25" w:rsidR="00240666" w:rsidRDefault="00240666">
      <w:r>
        <w:rPr>
          <w:noProof/>
          <w:lang w:eastAsia="lv-LV"/>
        </w:rPr>
        <w:lastRenderedPageBreak/>
        <w:drawing>
          <wp:inline distT="0" distB="0" distL="0" distR="0" wp14:anchorId="72583D28" wp14:editId="283CAD9C">
            <wp:extent cx="6120130" cy="1961515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EECEF" w14:textId="1F887577" w:rsidR="0069478C" w:rsidRDefault="0069478C">
      <w:pPr>
        <w:pStyle w:val="Caption"/>
      </w:pPr>
      <w:r>
        <w:t>att. Galvenās sekcijas izveidošana</w:t>
      </w:r>
    </w:p>
    <w:p w14:paraId="5873C75C" w14:textId="07F04BFF" w:rsidR="00240666" w:rsidRDefault="00240666">
      <w:r>
        <w:t>Kad sekcija izveidota, tajā ievieto trīs sekcijas, kurām norāda sekojošas CSS klases:</w:t>
      </w:r>
    </w:p>
    <w:p w14:paraId="28A03999" w14:textId="6ED82609" w:rsidR="0069478C" w:rsidRPr="00040D91" w:rsidRDefault="0069478C">
      <w:pPr>
        <w:rPr>
          <w:b/>
          <w:i/>
        </w:rPr>
      </w:pPr>
      <w:r w:rsidRPr="00040D91">
        <w:rPr>
          <w:b/>
          <w:i/>
        </w:rPr>
        <w:t>col-2 d-</w:t>
      </w:r>
      <w:proofErr w:type="spellStart"/>
      <w:r w:rsidRPr="00040D91">
        <w:rPr>
          <w:b/>
          <w:i/>
        </w:rPr>
        <w:t>flex</w:t>
      </w:r>
      <w:proofErr w:type="spellEnd"/>
      <w:r w:rsidRPr="00040D91">
        <w:rPr>
          <w:b/>
          <w:i/>
        </w:rPr>
        <w:t xml:space="preserve"> my-4 </w:t>
      </w:r>
      <w:proofErr w:type="spellStart"/>
      <w:r w:rsidRPr="00040D91">
        <w:rPr>
          <w:b/>
          <w:i/>
        </w:rPr>
        <w:t>justify</w:t>
      </w:r>
      <w:proofErr w:type="spellEnd"/>
      <w:r w:rsidRPr="00040D91">
        <w:rPr>
          <w:b/>
          <w:i/>
        </w:rPr>
        <w:t>-</w:t>
      </w:r>
      <w:proofErr w:type="spellStart"/>
      <w:r w:rsidRPr="00040D91">
        <w:rPr>
          <w:b/>
          <w:i/>
        </w:rPr>
        <w:t>content</w:t>
      </w:r>
      <w:proofErr w:type="spellEnd"/>
      <w:r w:rsidRPr="00040D91">
        <w:rPr>
          <w:b/>
          <w:i/>
        </w:rPr>
        <w:t>-start</w:t>
      </w:r>
    </w:p>
    <w:p w14:paraId="4C338F43" w14:textId="1C5ACA30" w:rsidR="00240666" w:rsidRDefault="00240666">
      <w:r>
        <w:rPr>
          <w:noProof/>
          <w:lang w:eastAsia="lv-LV"/>
        </w:rPr>
        <w:drawing>
          <wp:inline distT="0" distB="0" distL="0" distR="0" wp14:anchorId="71A2D1DA" wp14:editId="36CEFCCB">
            <wp:extent cx="6120130" cy="26924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49D5" w14:textId="46529E14" w:rsidR="0069478C" w:rsidRDefault="0069478C">
      <w:pPr>
        <w:pStyle w:val="Caption"/>
      </w:pPr>
      <w:r>
        <w:t>att. Papildu sekciju pievienošana</w:t>
      </w:r>
    </w:p>
    <w:p w14:paraId="0951A00B" w14:textId="47E35DEE" w:rsidR="0069478C" w:rsidRPr="00040D91" w:rsidRDefault="0069478C">
      <w:r>
        <w:t>Pēc tam katrā sekcijā ievieto pa vēl</w:t>
      </w:r>
      <w:r w:rsidR="00BA47B7">
        <w:t xml:space="preserve"> </w:t>
      </w:r>
      <w:r>
        <w:t>vienai sekcijai, kurām</w:t>
      </w:r>
      <w:r w:rsidR="004429B9">
        <w:t xml:space="preserve"> katrai</w:t>
      </w:r>
      <w:r>
        <w:t xml:space="preserve"> nor</w:t>
      </w:r>
      <w:r w:rsidR="004429B9">
        <w:t>āda klasi</w:t>
      </w:r>
      <w:r>
        <w:t>:</w:t>
      </w:r>
      <w:r w:rsidR="004429B9">
        <w:t xml:space="preserve"> </w:t>
      </w:r>
      <w:r w:rsidRPr="00040D91">
        <w:rPr>
          <w:b/>
          <w:i/>
        </w:rPr>
        <w:t>d-</w:t>
      </w:r>
      <w:proofErr w:type="spellStart"/>
      <w:r w:rsidRPr="00040D91">
        <w:rPr>
          <w:b/>
          <w:i/>
        </w:rPr>
        <w:t>flex</w:t>
      </w:r>
      <w:proofErr w:type="spellEnd"/>
      <w:r w:rsidRPr="00040D91">
        <w:rPr>
          <w:b/>
          <w:i/>
        </w:rPr>
        <w:t xml:space="preserve"> </w:t>
      </w:r>
      <w:proofErr w:type="spellStart"/>
      <w:r w:rsidRPr="00040D91">
        <w:rPr>
          <w:b/>
          <w:i/>
        </w:rPr>
        <w:t>flex-column</w:t>
      </w:r>
      <w:proofErr w:type="spellEnd"/>
    </w:p>
    <w:p w14:paraId="4FBEFBFA" w14:textId="0D80CAB8" w:rsidR="0069478C" w:rsidRDefault="0069478C">
      <w:pPr>
        <w:rPr>
          <w:b/>
          <w:i/>
        </w:rPr>
      </w:pPr>
      <w:r>
        <w:rPr>
          <w:noProof/>
          <w:lang w:eastAsia="lv-LV"/>
        </w:rPr>
        <w:drawing>
          <wp:inline distT="0" distB="0" distL="0" distR="0" wp14:anchorId="7BFB0218" wp14:editId="18200074">
            <wp:extent cx="6120130" cy="271335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DA5A0" w14:textId="41936A6C" w:rsidR="0069478C" w:rsidRDefault="0069478C">
      <w:pPr>
        <w:pStyle w:val="Caption"/>
      </w:pPr>
      <w:r>
        <w:t xml:space="preserve">att. </w:t>
      </w:r>
      <w:r w:rsidR="00AB684B">
        <w:t>Sekciju izveidošana</w:t>
      </w:r>
      <w:r w:rsidR="004429B9">
        <w:t xml:space="preserve"> </w:t>
      </w:r>
      <w:proofErr w:type="spellStart"/>
      <w:r w:rsidR="004429B9">
        <w:t>Checkbox</w:t>
      </w:r>
      <w:proofErr w:type="spellEnd"/>
      <w:r w:rsidR="00AB684B">
        <w:t xml:space="preserve"> elementiem</w:t>
      </w:r>
    </w:p>
    <w:p w14:paraId="247610C7" w14:textId="30DCE1B7" w:rsidR="0069478C" w:rsidRDefault="0069478C">
      <w:pPr>
        <w:rPr>
          <w:b/>
          <w:i/>
        </w:rPr>
      </w:pPr>
      <w:r w:rsidRPr="00040D91">
        <w:lastRenderedPageBreak/>
        <w:t>Kad</w:t>
      </w:r>
      <w:r>
        <w:t xml:space="preserve"> sekcijas pievienotas, katrā ievieto </w:t>
      </w:r>
      <w:proofErr w:type="spellStart"/>
      <w:r>
        <w:t>Checkbox</w:t>
      </w:r>
      <w:proofErr w:type="spellEnd"/>
      <w:r>
        <w:t xml:space="preserve"> elementus pēc nepieciešamības, kuriem norāda “CSS 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label</w:t>
      </w:r>
      <w:proofErr w:type="spellEnd"/>
      <w:r>
        <w:t xml:space="preserve">”: </w:t>
      </w:r>
      <w:r w:rsidRPr="00040D91">
        <w:rPr>
          <w:b/>
          <w:i/>
        </w:rPr>
        <w:t>ml-2</w:t>
      </w:r>
      <w:r>
        <w:rPr>
          <w:b/>
          <w:i/>
        </w:rPr>
        <w:t>.</w:t>
      </w:r>
    </w:p>
    <w:p w14:paraId="24CBF65C" w14:textId="4D2A1D1B" w:rsidR="0069478C" w:rsidRDefault="0069478C">
      <w:r>
        <w:rPr>
          <w:noProof/>
          <w:lang w:eastAsia="lv-LV"/>
        </w:rPr>
        <w:drawing>
          <wp:inline distT="0" distB="0" distL="0" distR="0" wp14:anchorId="63AB7BC2" wp14:editId="3881A7CC">
            <wp:extent cx="6120130" cy="270827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8979" w14:textId="6490B7E9" w:rsidR="0069478C" w:rsidRDefault="0069478C"/>
    <w:p w14:paraId="1EEC6374" w14:textId="38560EAE" w:rsidR="00AB684B" w:rsidRDefault="00AB684B">
      <w:pPr>
        <w:pStyle w:val="Caption"/>
      </w:pPr>
      <w:r>
        <w:t xml:space="preserve">att. </w:t>
      </w:r>
      <w:proofErr w:type="spellStart"/>
      <w:r>
        <w:t>Checkbox</w:t>
      </w:r>
      <w:proofErr w:type="spellEnd"/>
      <w:r>
        <w:t xml:space="preserve"> elementu pievienošana</w:t>
      </w:r>
    </w:p>
    <w:p w14:paraId="5A38B5BC" w14:textId="77777777" w:rsidR="0069478C" w:rsidRDefault="0069478C" w:rsidP="0069478C">
      <w:r>
        <w:t xml:space="preserve">Ievada </w:t>
      </w:r>
      <w:proofErr w:type="spellStart"/>
      <w:r>
        <w:t>Checkbox</w:t>
      </w:r>
      <w:proofErr w:type="spellEnd"/>
      <w:r>
        <w:t xml:space="preserve"> elementu nosaukumus un saglabā e-formu. </w:t>
      </w:r>
    </w:p>
    <w:p w14:paraId="3B77B9F1" w14:textId="77777777" w:rsidR="0069478C" w:rsidRPr="0069478C" w:rsidRDefault="0069478C"/>
    <w:p w14:paraId="72C03BA6" w14:textId="33CC4FF8" w:rsidR="00BE4794" w:rsidRPr="001D3E5E" w:rsidRDefault="00BE4794"/>
    <w:p w14:paraId="2C978A10" w14:textId="1EB6D1B0" w:rsidR="00240666" w:rsidRDefault="00240666" w:rsidP="00040D91">
      <w:pPr>
        <w:jc w:val="center"/>
      </w:pPr>
      <w:r>
        <w:rPr>
          <w:noProof/>
          <w:lang w:eastAsia="lv-LV"/>
        </w:rPr>
        <w:drawing>
          <wp:inline distT="0" distB="0" distL="0" distR="0" wp14:anchorId="7CEFF5EA" wp14:editId="7CDB9AD2">
            <wp:extent cx="5172075" cy="2399773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98573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8D01D" w14:textId="3BF98861" w:rsidR="00240666" w:rsidRPr="000F6AB8" w:rsidRDefault="00240666">
      <w:pPr>
        <w:pStyle w:val="Caption"/>
      </w:pPr>
      <w:r>
        <w:t>att. “</w:t>
      </w:r>
      <w:proofErr w:type="spellStart"/>
      <w:r>
        <w:t>Checkbox</w:t>
      </w:r>
      <w:proofErr w:type="spellEnd"/>
      <w:r>
        <w:t xml:space="preserve"> List” elementa izvietošanas paraugs</w:t>
      </w:r>
    </w:p>
    <w:p w14:paraId="386F033C" w14:textId="42BEDB02" w:rsidR="001C174A" w:rsidRDefault="001D3E5E">
      <w:r w:rsidRPr="001D3E5E">
        <w:t xml:space="preserve">Elementu </w:t>
      </w:r>
      <w:r w:rsidR="004429B9">
        <w:t>izvietošanu nav ieteicams</w:t>
      </w:r>
      <w:r w:rsidRPr="001D3E5E">
        <w:t xml:space="preserve"> izmantot e-formām, kurām paredzēta aizpildīšana no mobilām ierīcēm.</w:t>
      </w:r>
    </w:p>
    <w:p w14:paraId="089CC8EF" w14:textId="6A452ABF" w:rsidR="001C174A" w:rsidRPr="000F6AB8" w:rsidRDefault="00B74B4C" w:rsidP="00040D91">
      <w:pPr>
        <w:pStyle w:val="Heading3"/>
        <w:rPr>
          <w:sz w:val="24"/>
          <w:szCs w:val="24"/>
        </w:rPr>
      </w:pPr>
      <w:bookmarkStart w:id="92" w:name="_Toc69985607"/>
      <w:r w:rsidRPr="00040D91">
        <w:rPr>
          <w:i w:val="0"/>
          <w:sz w:val="24"/>
          <w:szCs w:val="24"/>
        </w:rPr>
        <w:t>Ievadlauku e</w:t>
      </w:r>
      <w:r w:rsidR="001C174A" w:rsidRPr="00040D91">
        <w:rPr>
          <w:i w:val="0"/>
          <w:sz w:val="24"/>
          <w:szCs w:val="24"/>
        </w:rPr>
        <w:t>lementa izvietošana tekstā</w:t>
      </w:r>
      <w:bookmarkEnd w:id="92"/>
    </w:p>
    <w:p w14:paraId="14DD3056" w14:textId="366D46AB" w:rsidR="00C3315E" w:rsidRDefault="00C3315E"/>
    <w:p w14:paraId="193CD4DB" w14:textId="0697A0A9" w:rsidR="00BE4794" w:rsidRDefault="00AF2B44">
      <w:pPr>
        <w:rPr>
          <w:b/>
          <w:i/>
        </w:rPr>
      </w:pPr>
      <w:r>
        <w:t xml:space="preserve">Lai izveidotu tekstu, kurā ir ievietoti ievadlauki, piemēram, lai ievadītu </w:t>
      </w:r>
      <w:proofErr w:type="spellStart"/>
      <w:r>
        <w:t>gadskaitli</w:t>
      </w:r>
      <w:proofErr w:type="spellEnd"/>
      <w:r>
        <w:t xml:space="preserve">, izveido sekciju, kurā ievieto </w:t>
      </w:r>
      <w:proofErr w:type="spellStart"/>
      <w:r>
        <w:t>Text</w:t>
      </w:r>
      <w:proofErr w:type="spellEnd"/>
      <w:r>
        <w:t xml:space="preserve"> elementu. Sekcijai norāda klasi: </w:t>
      </w:r>
      <w:r w:rsidRPr="00040D91">
        <w:rPr>
          <w:b/>
          <w:i/>
        </w:rPr>
        <w:t>col-md-12 d-</w:t>
      </w:r>
      <w:proofErr w:type="spellStart"/>
      <w:r w:rsidRPr="00040D91">
        <w:rPr>
          <w:b/>
          <w:i/>
        </w:rPr>
        <w:t>flex</w:t>
      </w:r>
      <w:proofErr w:type="spellEnd"/>
      <w:r>
        <w:t xml:space="preserve"> un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elemetam</w:t>
      </w:r>
      <w:proofErr w:type="spellEnd"/>
      <w:r>
        <w:t xml:space="preserve">: </w:t>
      </w:r>
      <w:r w:rsidRPr="00040D91">
        <w:rPr>
          <w:b/>
          <w:i/>
        </w:rPr>
        <w:t>mr-1</w:t>
      </w:r>
    </w:p>
    <w:p w14:paraId="01FB1FFB" w14:textId="70A85B00" w:rsidR="000C40CD" w:rsidRDefault="000C40CD">
      <w:r>
        <w:rPr>
          <w:noProof/>
          <w:lang w:eastAsia="lv-LV"/>
        </w:rPr>
        <w:lastRenderedPageBreak/>
        <w:drawing>
          <wp:inline distT="0" distB="0" distL="0" distR="0" wp14:anchorId="2D43220A" wp14:editId="4B5FAFCD">
            <wp:extent cx="6120130" cy="2074545"/>
            <wp:effectExtent l="0" t="0" r="0" b="190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7F1AF" w14:textId="4505D9D4" w:rsidR="000C40CD" w:rsidRDefault="000C40CD">
      <w:pPr>
        <w:pStyle w:val="Caption"/>
      </w:pPr>
      <w:r>
        <w:t>Att. Sekcijas un teksta elementa pievienošana</w:t>
      </w:r>
    </w:p>
    <w:p w14:paraId="6C1407DE" w14:textId="64470104" w:rsidR="00C3315E" w:rsidRDefault="00C3315E">
      <w:r>
        <w:t>Lai tekstā ievietotu ievadlaukus, var izma</w:t>
      </w:r>
      <w:r w:rsidR="004429B9">
        <w:t xml:space="preserve">ntot </w:t>
      </w:r>
      <w:proofErr w:type="spellStart"/>
      <w:r w:rsidR="004429B9">
        <w:t>S</w:t>
      </w:r>
      <w:r w:rsidR="00F62153">
        <w:t>ingle-line</w:t>
      </w:r>
      <w:proofErr w:type="spellEnd"/>
      <w:r w:rsidR="00F62153">
        <w:t xml:space="preserve"> </w:t>
      </w:r>
      <w:proofErr w:type="spellStart"/>
      <w:r w:rsidR="00F62153">
        <w:t>text</w:t>
      </w:r>
      <w:proofErr w:type="spellEnd"/>
      <w:r w:rsidR="00F62153">
        <w:t xml:space="preserve"> elementu, kuram norāda CSS klasi: </w:t>
      </w:r>
    </w:p>
    <w:p w14:paraId="42ABCE22" w14:textId="56AEB631" w:rsidR="00F62153" w:rsidRDefault="00F62153">
      <w:r w:rsidRPr="00040D91">
        <w:rPr>
          <w:b/>
          <w:i/>
        </w:rPr>
        <w:t xml:space="preserve">col-1 </w:t>
      </w:r>
      <w:proofErr w:type="spellStart"/>
      <w:r w:rsidRPr="00040D91">
        <w:rPr>
          <w:b/>
          <w:i/>
        </w:rPr>
        <w:t>form-control</w:t>
      </w:r>
      <w:proofErr w:type="spellEnd"/>
      <w:r w:rsidRPr="00040D91">
        <w:rPr>
          <w:b/>
          <w:i/>
        </w:rPr>
        <w:t xml:space="preserve"> </w:t>
      </w:r>
      <w:proofErr w:type="spellStart"/>
      <w:r w:rsidRPr="00040D91">
        <w:rPr>
          <w:b/>
          <w:i/>
        </w:rPr>
        <w:t>input-sm</w:t>
      </w:r>
      <w:proofErr w:type="spellEnd"/>
      <w:r>
        <w:t xml:space="preserve"> un izdzēš </w:t>
      </w:r>
      <w:proofErr w:type="spellStart"/>
      <w:r w:rsidRPr="00040D91">
        <w:rPr>
          <w:i/>
        </w:rPr>
        <w:t>Label</w:t>
      </w:r>
      <w:proofErr w:type="spellEnd"/>
      <w:r>
        <w:t>.</w:t>
      </w:r>
    </w:p>
    <w:p w14:paraId="3384A3B9" w14:textId="31F1B8D8" w:rsidR="00F62153" w:rsidRDefault="00F62153">
      <w:r>
        <w:rPr>
          <w:noProof/>
          <w:lang w:eastAsia="lv-LV"/>
        </w:rPr>
        <w:drawing>
          <wp:inline distT="0" distB="0" distL="0" distR="0" wp14:anchorId="15465B48" wp14:editId="5AEADA36">
            <wp:extent cx="6120130" cy="247777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F8A2" w14:textId="4A5FAEE7" w:rsidR="00F62153" w:rsidRDefault="004429B9">
      <w:pPr>
        <w:pStyle w:val="Caption"/>
      </w:pPr>
      <w:r>
        <w:t>a</w:t>
      </w:r>
      <w:r w:rsidR="00F62153">
        <w:t>tt. Ievadlauku pievienošana tekstam</w:t>
      </w:r>
    </w:p>
    <w:p w14:paraId="5A887698" w14:textId="6382CC0C" w:rsidR="00F62153" w:rsidRDefault="00F62153">
      <w:r>
        <w:t xml:space="preserve">Ja nepieciešams teksta turpinājums ievadlaukam, pievieno </w:t>
      </w:r>
      <w:proofErr w:type="spellStart"/>
      <w:r>
        <w:t>Text</w:t>
      </w:r>
      <w:proofErr w:type="spellEnd"/>
      <w:r>
        <w:t xml:space="preserve"> elementu, kuram norāda CSS klasi:</w:t>
      </w:r>
      <w:r w:rsidR="004429B9">
        <w:t xml:space="preserve"> </w:t>
      </w:r>
      <w:r w:rsidR="004429B9" w:rsidRPr="00040D91">
        <w:rPr>
          <w:b/>
          <w:i/>
        </w:rPr>
        <w:t>mr-1</w:t>
      </w:r>
    </w:p>
    <w:p w14:paraId="22184072" w14:textId="0D5EBCD7" w:rsidR="00F62153" w:rsidRDefault="00F62153">
      <w:r>
        <w:rPr>
          <w:noProof/>
          <w:lang w:eastAsia="lv-LV"/>
        </w:rPr>
        <w:drawing>
          <wp:inline distT="0" distB="0" distL="0" distR="0" wp14:anchorId="5509668E" wp14:editId="4E81BBA4">
            <wp:extent cx="6120130" cy="2456180"/>
            <wp:effectExtent l="0" t="0" r="0" b="127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F350A" w14:textId="1041DF35" w:rsidR="00F62153" w:rsidRDefault="00F62153">
      <w:pPr>
        <w:pStyle w:val="Caption"/>
      </w:pPr>
      <w:r>
        <w:t>att. Teksta turpinājuma pievienošana</w:t>
      </w:r>
    </w:p>
    <w:p w14:paraId="4A1CB1EB" w14:textId="5AB64ED6" w:rsidR="00F62153" w:rsidRPr="00F62153" w:rsidRDefault="00F62153">
      <w:r>
        <w:t xml:space="preserve">Ja pēc teksta nepieciešams vēl viens ievadlauks, atkal izvēlas </w:t>
      </w:r>
      <w:proofErr w:type="spellStart"/>
      <w:r>
        <w:t>Single</w:t>
      </w:r>
      <w:proofErr w:type="spellEnd"/>
      <w:r>
        <w:t xml:space="preserve">-Line </w:t>
      </w:r>
      <w:proofErr w:type="spellStart"/>
      <w:r>
        <w:t>Text</w:t>
      </w:r>
      <w:proofErr w:type="spellEnd"/>
      <w:r>
        <w:t xml:space="preserve"> elementu, kuram izdzēš </w:t>
      </w:r>
      <w:proofErr w:type="spellStart"/>
      <w:r w:rsidRPr="00040D91">
        <w:rPr>
          <w:i/>
        </w:rPr>
        <w:t>Label</w:t>
      </w:r>
      <w:proofErr w:type="spellEnd"/>
      <w:r>
        <w:t xml:space="preserve"> un norāda CSS klasi: </w:t>
      </w:r>
      <w:r w:rsidRPr="00040D91">
        <w:rPr>
          <w:b/>
          <w:i/>
        </w:rPr>
        <w:t xml:space="preserve">col-1 </w:t>
      </w:r>
      <w:proofErr w:type="spellStart"/>
      <w:r w:rsidRPr="00040D91">
        <w:rPr>
          <w:b/>
          <w:i/>
        </w:rPr>
        <w:t>form-control</w:t>
      </w:r>
      <w:proofErr w:type="spellEnd"/>
      <w:r w:rsidRPr="00040D91">
        <w:rPr>
          <w:b/>
          <w:i/>
        </w:rPr>
        <w:t xml:space="preserve"> </w:t>
      </w:r>
      <w:proofErr w:type="spellStart"/>
      <w:r w:rsidRPr="00040D91">
        <w:rPr>
          <w:b/>
          <w:i/>
        </w:rPr>
        <w:t>input-sm</w:t>
      </w:r>
      <w:proofErr w:type="spellEnd"/>
      <w:r w:rsidRPr="00040D91">
        <w:rPr>
          <w:b/>
          <w:i/>
        </w:rPr>
        <w:t xml:space="preserve"> mr-1</w:t>
      </w:r>
    </w:p>
    <w:p w14:paraId="57370A93" w14:textId="25A7CDF9" w:rsidR="00F62153" w:rsidRDefault="00F62153">
      <w:r>
        <w:rPr>
          <w:noProof/>
          <w:lang w:eastAsia="lv-LV"/>
        </w:rPr>
        <w:lastRenderedPageBreak/>
        <w:drawing>
          <wp:inline distT="0" distB="0" distL="0" distR="0" wp14:anchorId="63715CEC" wp14:editId="787A2384">
            <wp:extent cx="6120130" cy="2566670"/>
            <wp:effectExtent l="0" t="0" r="0" b="508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7FDC" w14:textId="22A28349" w:rsidR="00F62153" w:rsidRDefault="00F62153">
      <w:pPr>
        <w:pStyle w:val="Caption"/>
      </w:pPr>
      <w:r>
        <w:t>att. Ievadlauku pievienošana turpinājuma tekstam</w:t>
      </w:r>
    </w:p>
    <w:p w14:paraId="4F934110" w14:textId="7E429157" w:rsidR="00F62153" w:rsidRDefault="005607BC">
      <w:r>
        <w:t xml:space="preserve">Pēc ievadlauka var turpināt tekstu, atkārtoti izvēloties </w:t>
      </w:r>
      <w:proofErr w:type="spellStart"/>
      <w:r>
        <w:t>Text</w:t>
      </w:r>
      <w:proofErr w:type="spellEnd"/>
      <w:r>
        <w:t xml:space="preserve"> elementu.</w:t>
      </w:r>
    </w:p>
    <w:p w14:paraId="5ACEAAAB" w14:textId="6EAE07B1" w:rsidR="008A6924" w:rsidRDefault="008A6924">
      <w:r>
        <w:rPr>
          <w:noProof/>
          <w:lang w:eastAsia="lv-LV"/>
        </w:rPr>
        <w:drawing>
          <wp:inline distT="0" distB="0" distL="0" distR="0" wp14:anchorId="2569FCE6" wp14:editId="42D5E548">
            <wp:extent cx="6120130" cy="2569210"/>
            <wp:effectExtent l="0" t="0" r="0" b="254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FF831" w14:textId="336115B2" w:rsidR="005607BC" w:rsidRPr="000F6AB8" w:rsidRDefault="00B20771">
      <w:pPr>
        <w:pStyle w:val="Caption"/>
      </w:pPr>
      <w:r>
        <w:t>Att. Papildus teksta pievienošana ievadlaukam</w:t>
      </w:r>
    </w:p>
    <w:p w14:paraId="4947BDDB" w14:textId="77777777" w:rsidR="00F62153" w:rsidRPr="00F62153" w:rsidRDefault="00F62153"/>
    <w:p w14:paraId="25777B8E" w14:textId="0D93578D" w:rsidR="00B74B4C" w:rsidRDefault="00B74B4C">
      <w:r>
        <w:rPr>
          <w:noProof/>
          <w:lang w:eastAsia="lv-LV"/>
        </w:rPr>
        <w:drawing>
          <wp:inline distT="0" distB="0" distL="0" distR="0" wp14:anchorId="77A73310" wp14:editId="798AFEE6">
            <wp:extent cx="6120130" cy="19431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619C" w14:textId="20262170" w:rsidR="00B74B4C" w:rsidRDefault="00B74B4C">
      <w:pPr>
        <w:pStyle w:val="Caption"/>
      </w:pPr>
      <w:r>
        <w:t>att. Paraugs ievadlauku izvietošanai tekstā</w:t>
      </w:r>
    </w:p>
    <w:p w14:paraId="71DD90FD" w14:textId="6CB6181F" w:rsidR="00195F81" w:rsidRPr="00195F81" w:rsidRDefault="00195F81">
      <w:r w:rsidRPr="00195F81">
        <w:t>Elementu nav ieteicams izmantot e-formām, kurām paredzēta aizpildīšana no mobilām ierīcēm.</w:t>
      </w:r>
    </w:p>
    <w:p w14:paraId="10BB837D" w14:textId="2C53832D" w:rsidR="001C203D" w:rsidRDefault="001C203D" w:rsidP="00040D91">
      <w:pPr>
        <w:pStyle w:val="Heading3"/>
        <w:rPr>
          <w:i w:val="0"/>
          <w:sz w:val="24"/>
          <w:szCs w:val="24"/>
        </w:rPr>
      </w:pPr>
      <w:bookmarkStart w:id="93" w:name="_Toc69985608"/>
      <w:bookmarkStart w:id="94" w:name="_Ref69985728"/>
      <w:r w:rsidRPr="001F7CD0">
        <w:rPr>
          <w:i w:val="0"/>
          <w:sz w:val="24"/>
          <w:szCs w:val="24"/>
        </w:rPr>
        <w:t>Tabulas nosaukumu formēšana</w:t>
      </w:r>
      <w:bookmarkEnd w:id="93"/>
      <w:bookmarkEnd w:id="94"/>
    </w:p>
    <w:p w14:paraId="0B311C5A" w14:textId="77777777" w:rsidR="001C203D" w:rsidRDefault="001C203D" w:rsidP="001F7CD0"/>
    <w:p w14:paraId="6F09A925" w14:textId="6583BC28" w:rsidR="001C203D" w:rsidRDefault="001C203D" w:rsidP="001F7CD0">
      <w:r w:rsidRPr="001C203D">
        <w:t xml:space="preserve">Tabulu kolonnas un rindas var aizpildīt ar </w:t>
      </w:r>
      <w:proofErr w:type="spellStart"/>
      <w:r w:rsidRPr="001C203D">
        <w:t>predefinētām</w:t>
      </w:r>
      <w:proofErr w:type="spellEnd"/>
      <w:r w:rsidRPr="001C203D">
        <w:t xml:space="preserve"> nemainīgām vērtībām, ļaujot realizēt tabulas, kurām ir </w:t>
      </w:r>
      <w:proofErr w:type="spellStart"/>
      <w:r w:rsidR="003A181F">
        <w:t>pre</w:t>
      </w:r>
      <w:r w:rsidRPr="001C203D">
        <w:t>definēti</w:t>
      </w:r>
      <w:proofErr w:type="spellEnd"/>
      <w:r w:rsidRPr="001C203D">
        <w:t xml:space="preserve"> tikai kolonnu nosaukumi vai tikai rindas nosaukumi, vai </w:t>
      </w:r>
      <w:proofErr w:type="spellStart"/>
      <w:r w:rsidR="003A181F">
        <w:t>pre</w:t>
      </w:r>
      <w:r w:rsidRPr="001C203D">
        <w:t>definēti</w:t>
      </w:r>
      <w:proofErr w:type="spellEnd"/>
      <w:r w:rsidRPr="001C203D">
        <w:t xml:space="preserve"> gan kolonnu, gan rindas nosaukumi. Tabulas šūnu ievadi veic formātā:</w:t>
      </w:r>
    </w:p>
    <w:p w14:paraId="145C4021" w14:textId="3070862D" w:rsidR="0073570E" w:rsidRPr="00131425" w:rsidRDefault="001C203D" w:rsidP="001F7CD0">
      <w:r w:rsidRPr="001F7CD0">
        <w:rPr>
          <w:b/>
          <w:i/>
        </w:rPr>
        <w:t>[rindas numurs, kolonnas numurs] šūnas vērtība.</w:t>
      </w:r>
    </w:p>
    <w:p w14:paraId="2A2C8E50" w14:textId="77777777" w:rsidR="003A181F" w:rsidRDefault="003A181F" w:rsidP="003A181F">
      <w:r>
        <w:t>Piemērs</w:t>
      </w:r>
      <w:r w:rsidR="001C203D" w:rsidRPr="001C203D">
        <w:t xml:space="preserve">, ja </w:t>
      </w:r>
      <w:r w:rsidR="001C203D">
        <w:t xml:space="preserve">nepieciešams aizpildīt gan pirmo kolonnu, gan pirmo rindu ar </w:t>
      </w:r>
      <w:proofErr w:type="spellStart"/>
      <w:r w:rsidR="001C203D">
        <w:t>predefinētiem</w:t>
      </w:r>
      <w:proofErr w:type="spellEnd"/>
      <w:r w:rsidR="001C203D">
        <w:t xml:space="preserve"> nosaukumiem, nor</w:t>
      </w:r>
      <w:r>
        <w:t xml:space="preserve">āda rindu </w:t>
      </w:r>
      <w:r w:rsidRPr="001F7CD0">
        <w:rPr>
          <w:i/>
        </w:rPr>
        <w:t>“</w:t>
      </w:r>
      <w:proofErr w:type="spellStart"/>
      <w:r w:rsidRPr="001F7CD0">
        <w:rPr>
          <w:i/>
        </w:rPr>
        <w:t>Row</w:t>
      </w:r>
      <w:proofErr w:type="spellEnd"/>
      <w:r w:rsidRPr="001F7CD0">
        <w:rPr>
          <w:i/>
        </w:rPr>
        <w:t xml:space="preserve"> </w:t>
      </w:r>
      <w:proofErr w:type="spellStart"/>
      <w:r w:rsidRPr="001F7CD0">
        <w:rPr>
          <w:i/>
        </w:rPr>
        <w:t>count</w:t>
      </w:r>
      <w:proofErr w:type="spellEnd"/>
      <w:r w:rsidRPr="001F7CD0">
        <w:rPr>
          <w:i/>
        </w:rPr>
        <w:t>”</w:t>
      </w:r>
      <w:r>
        <w:t xml:space="preserve"> un kolonnu </w:t>
      </w:r>
      <w:r w:rsidRPr="001F7CD0">
        <w:rPr>
          <w:i/>
        </w:rPr>
        <w:t>“</w:t>
      </w:r>
      <w:proofErr w:type="spellStart"/>
      <w:r w:rsidRPr="001F7CD0">
        <w:rPr>
          <w:i/>
        </w:rPr>
        <w:t>Columns</w:t>
      </w:r>
      <w:proofErr w:type="spellEnd"/>
      <w:r w:rsidRPr="001F7CD0">
        <w:rPr>
          <w:i/>
        </w:rPr>
        <w:t>”</w:t>
      </w:r>
      <w:r w:rsidR="001C203D">
        <w:t xml:space="preserve"> skaitu.</w:t>
      </w:r>
      <w:r>
        <w:t xml:space="preserve"> Nospiežot “</w:t>
      </w:r>
      <w:proofErr w:type="spellStart"/>
      <w:r>
        <w:t>Apply</w:t>
      </w:r>
      <w:proofErr w:type="spellEnd"/>
      <w:r>
        <w:t xml:space="preserve">”, parādīsies tabulas </w:t>
      </w:r>
      <w:proofErr w:type="spellStart"/>
      <w:r>
        <w:t>priekšskats</w:t>
      </w:r>
      <w:proofErr w:type="spellEnd"/>
      <w:r>
        <w:t xml:space="preserve"> lapā.</w:t>
      </w:r>
    </w:p>
    <w:p w14:paraId="24341056" w14:textId="46DE7ED8" w:rsidR="001C203D" w:rsidRDefault="001C203D" w:rsidP="001F7CD0"/>
    <w:p w14:paraId="21CC1476" w14:textId="1A2A464A" w:rsidR="001C203D" w:rsidRDefault="00BD0F7A" w:rsidP="001F7CD0">
      <w:r w:rsidRPr="00BD0F7A">
        <w:rPr>
          <w:noProof/>
          <w:lang w:eastAsia="lv-LV"/>
        </w:rPr>
        <w:drawing>
          <wp:inline distT="0" distB="0" distL="0" distR="0" wp14:anchorId="730D585A" wp14:editId="601E3FB5">
            <wp:extent cx="6120130" cy="31261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741CC" w14:textId="13A3F8D9" w:rsidR="003A181F" w:rsidRDefault="003A181F" w:rsidP="001F7CD0">
      <w:pPr>
        <w:pStyle w:val="Caption"/>
      </w:pPr>
      <w:r>
        <w:t>att. Tabulas rindu un kolonnu skaita norādīšana.</w:t>
      </w:r>
    </w:p>
    <w:p w14:paraId="01096F8E" w14:textId="3FFA062B" w:rsidR="001C203D" w:rsidRDefault="001C203D" w:rsidP="001F7CD0">
      <w:r>
        <w:t xml:space="preserve">Tālāk attiecīgi skaitam, </w:t>
      </w:r>
      <w:r w:rsidR="003A181F">
        <w:t>pievieno</w:t>
      </w:r>
      <w:r>
        <w:t xml:space="preserve"> </w:t>
      </w:r>
      <w:r w:rsidR="003A181F">
        <w:t>“”</w:t>
      </w:r>
      <w:proofErr w:type="spellStart"/>
      <w:r w:rsidR="003A181F">
        <w:t>filled</w:t>
      </w:r>
      <w:proofErr w:type="spellEnd"/>
      <w:r w:rsidR="003A181F">
        <w:t xml:space="preserve"> </w:t>
      </w:r>
      <w:proofErr w:type="spellStart"/>
      <w:r w:rsidR="003A181F">
        <w:t>cell</w:t>
      </w:r>
      <w:proofErr w:type="spellEnd"/>
      <w:r w:rsidR="003A181F">
        <w:t xml:space="preserve">” </w:t>
      </w:r>
      <w:r>
        <w:t xml:space="preserve">šūnas. </w:t>
      </w:r>
      <w:r w:rsidR="00BD0F7A">
        <w:t>Piemēram, ja ir 3</w:t>
      </w:r>
      <w:r>
        <w:t xml:space="preserve"> kolonnas</w:t>
      </w:r>
      <w:r w:rsidR="00BD0F7A">
        <w:t xml:space="preserve"> un 2 rindas, kurām nepieciešams ievadīt nosaukumu, pievieno 5 (3+2)</w:t>
      </w:r>
      <w:r>
        <w:t xml:space="preserve"> ievadlauku</w:t>
      </w:r>
      <w:r w:rsidR="00BD0F7A">
        <w:t>s, spiežot “</w:t>
      </w:r>
      <w:proofErr w:type="spellStart"/>
      <w:r w:rsidR="00BD0F7A">
        <w:t>Add</w:t>
      </w:r>
      <w:proofErr w:type="spellEnd"/>
      <w:r w:rsidR="00BD0F7A">
        <w:t xml:space="preserve"> </w:t>
      </w:r>
      <w:proofErr w:type="spellStart"/>
      <w:r w:rsidR="00BD0F7A">
        <w:t>New</w:t>
      </w:r>
      <w:proofErr w:type="spellEnd"/>
      <w:r w:rsidR="00BD0F7A">
        <w:t xml:space="preserve">”. </w:t>
      </w:r>
    </w:p>
    <w:p w14:paraId="19A9C442" w14:textId="1412EE98" w:rsidR="00BD0F7A" w:rsidRDefault="00BD0F7A" w:rsidP="001F7CD0">
      <w:r w:rsidRPr="00BD0F7A">
        <w:rPr>
          <w:noProof/>
          <w:lang w:eastAsia="lv-LV"/>
        </w:rPr>
        <w:drawing>
          <wp:inline distT="0" distB="0" distL="0" distR="0" wp14:anchorId="66A279BD" wp14:editId="62F95F6E">
            <wp:extent cx="6120130" cy="31324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80440" w14:textId="23797A3D" w:rsidR="003A181F" w:rsidRDefault="003A181F" w:rsidP="001F7CD0">
      <w:pPr>
        <w:pStyle w:val="Caption"/>
      </w:pPr>
      <w:r>
        <w:t>att. Šūnu ievadlauka pievienošana</w:t>
      </w:r>
    </w:p>
    <w:p w14:paraId="36A0E917" w14:textId="1E944EBD" w:rsidR="00BD0F7A" w:rsidRDefault="00BD0F7A" w:rsidP="001F7CD0">
      <w:r>
        <w:t xml:space="preserve">Tālāk aizpilda šūnu ievadlaukus ar nosaukumiem pēc principa </w:t>
      </w:r>
      <w:r w:rsidRPr="00923CC3">
        <w:rPr>
          <w:b/>
          <w:i/>
        </w:rPr>
        <w:t>[rindas numurs, kolonnas numurs] šūnas vērtība</w:t>
      </w:r>
      <w:r>
        <w:rPr>
          <w:b/>
          <w:i/>
        </w:rPr>
        <w:t>.</w:t>
      </w:r>
    </w:p>
    <w:p w14:paraId="5D5EDCCB" w14:textId="43030FC0" w:rsidR="00BD0F7A" w:rsidRDefault="00BD0F7A" w:rsidP="001F7CD0">
      <w:pPr>
        <w:jc w:val="center"/>
      </w:pPr>
      <w:r w:rsidRPr="00BD0F7A">
        <w:rPr>
          <w:noProof/>
          <w:lang w:eastAsia="lv-LV"/>
        </w:rPr>
        <w:lastRenderedPageBreak/>
        <w:drawing>
          <wp:inline distT="0" distB="0" distL="0" distR="0" wp14:anchorId="19226EA6" wp14:editId="290ADE31">
            <wp:extent cx="2511617" cy="3552825"/>
            <wp:effectExtent l="0" t="0" r="317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13114" cy="355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0101D" w14:textId="5E565F49" w:rsidR="003A181F" w:rsidRDefault="003A181F" w:rsidP="001F7CD0">
      <w:pPr>
        <w:pStyle w:val="Caption"/>
      </w:pPr>
      <w:r>
        <w:t>att. Šūnu ievadlauku vērtību norādīšana</w:t>
      </w:r>
    </w:p>
    <w:p w14:paraId="178F6B27" w14:textId="031F3EC5" w:rsidR="00BD0F7A" w:rsidRDefault="00BD0F7A" w:rsidP="001F7CD0">
      <w:r>
        <w:t>Iegūst sekojošu tabulu.</w:t>
      </w:r>
    </w:p>
    <w:p w14:paraId="60B7B96C" w14:textId="32330136" w:rsidR="00BD0F7A" w:rsidRDefault="00BD0F7A" w:rsidP="001F7CD0">
      <w:r w:rsidRPr="00BD0F7A">
        <w:rPr>
          <w:noProof/>
          <w:lang w:eastAsia="lv-LV"/>
        </w:rPr>
        <w:drawing>
          <wp:inline distT="0" distB="0" distL="0" distR="0" wp14:anchorId="44AF8D46" wp14:editId="22A0E58F">
            <wp:extent cx="6120130" cy="3140710"/>
            <wp:effectExtent l="0" t="0" r="0" b="254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0DDF" w14:textId="33EBBC49" w:rsidR="00FA64A3" w:rsidRDefault="003A181F" w:rsidP="001F7CD0">
      <w:pPr>
        <w:pStyle w:val="Caption"/>
      </w:pPr>
      <w:r>
        <w:t xml:space="preserve">att. Tabula </w:t>
      </w:r>
      <w:r w:rsidRPr="003A181F">
        <w:t xml:space="preserve">ar </w:t>
      </w:r>
      <w:proofErr w:type="spellStart"/>
      <w:r w:rsidRPr="003A181F">
        <w:t>predefinētām</w:t>
      </w:r>
      <w:proofErr w:type="spellEnd"/>
      <w:r w:rsidRPr="003A181F">
        <w:t xml:space="preserve"> nemainīgām vērtībām</w:t>
      </w:r>
    </w:p>
    <w:p w14:paraId="75A30B6B" w14:textId="77777777" w:rsidR="0073570E" w:rsidRPr="00131425" w:rsidRDefault="0073570E" w:rsidP="001F7CD0"/>
    <w:p w14:paraId="2CDA4FAD" w14:textId="77777777" w:rsidR="00010F88" w:rsidRDefault="00FA64A3" w:rsidP="001F7CD0">
      <w:r w:rsidRPr="001F7CD0">
        <w:rPr>
          <w:b/>
        </w:rPr>
        <w:t xml:space="preserve">SVARĪGI! </w:t>
      </w:r>
      <w:r>
        <w:t>Pievienojot jaunu šūnu aizpildes ievadlauku</w:t>
      </w:r>
      <w:r w:rsidR="00010F88">
        <w:t xml:space="preserve"> </w:t>
      </w:r>
      <w:r w:rsidR="00010F88" w:rsidRPr="001F7CD0">
        <w:rPr>
          <w:i/>
        </w:rPr>
        <w:t>“</w:t>
      </w:r>
      <w:proofErr w:type="spellStart"/>
      <w:r w:rsidR="00010F88" w:rsidRPr="001F7CD0">
        <w:rPr>
          <w:i/>
        </w:rPr>
        <w:t>filled</w:t>
      </w:r>
      <w:proofErr w:type="spellEnd"/>
      <w:r w:rsidR="00010F88" w:rsidRPr="001F7CD0">
        <w:rPr>
          <w:i/>
        </w:rPr>
        <w:t xml:space="preserve"> </w:t>
      </w:r>
      <w:proofErr w:type="spellStart"/>
      <w:r w:rsidR="00010F88" w:rsidRPr="001F7CD0">
        <w:rPr>
          <w:i/>
        </w:rPr>
        <w:t>cell</w:t>
      </w:r>
      <w:proofErr w:type="spellEnd"/>
      <w:r w:rsidR="00010F88" w:rsidRPr="001F7CD0">
        <w:rPr>
          <w:i/>
        </w:rPr>
        <w:t>”</w:t>
      </w:r>
      <w:r w:rsidRPr="001F7CD0">
        <w:rPr>
          <w:i/>
        </w:rPr>
        <w:t>,</w:t>
      </w:r>
      <w:r>
        <w:t xml:space="preserve"> jāpievieno klāt </w:t>
      </w:r>
      <w:r w:rsidR="00010F88">
        <w:t>attiecīgs kolonnu vai rindu skaits pie “</w:t>
      </w:r>
      <w:proofErr w:type="spellStart"/>
      <w:r w:rsidR="00010F88" w:rsidRPr="001F7CD0">
        <w:rPr>
          <w:i/>
        </w:rPr>
        <w:t>Row</w:t>
      </w:r>
      <w:proofErr w:type="spellEnd"/>
      <w:r w:rsidR="00010F88" w:rsidRPr="001F7CD0">
        <w:rPr>
          <w:i/>
        </w:rPr>
        <w:t xml:space="preserve"> </w:t>
      </w:r>
      <w:proofErr w:type="spellStart"/>
      <w:r w:rsidR="00010F88" w:rsidRPr="001F7CD0">
        <w:rPr>
          <w:i/>
        </w:rPr>
        <w:t>Count</w:t>
      </w:r>
      <w:proofErr w:type="spellEnd"/>
      <w:r w:rsidR="00010F88">
        <w:rPr>
          <w:i/>
        </w:rPr>
        <w:t>”</w:t>
      </w:r>
      <w:r w:rsidR="00010F88">
        <w:t xml:space="preserve"> vai “</w:t>
      </w:r>
      <w:proofErr w:type="spellStart"/>
      <w:r w:rsidR="00010F88" w:rsidRPr="001F7CD0">
        <w:rPr>
          <w:i/>
        </w:rPr>
        <w:t>Columns</w:t>
      </w:r>
      <w:proofErr w:type="spellEnd"/>
      <w:r w:rsidR="00010F88">
        <w:rPr>
          <w:i/>
        </w:rPr>
        <w:t>”</w:t>
      </w:r>
      <w:r w:rsidR="00010F88">
        <w:t>!</w:t>
      </w:r>
      <w:r>
        <w:t xml:space="preserve"> </w:t>
      </w:r>
    </w:p>
    <w:p w14:paraId="74562B45" w14:textId="77777777" w:rsidR="00010F88" w:rsidRPr="00131425" w:rsidRDefault="00010F88" w:rsidP="001F7CD0"/>
    <w:p w14:paraId="228F9E0E" w14:textId="6D2DEA0C" w:rsidR="00FA64A3" w:rsidRDefault="00FA64A3" w:rsidP="001F7CD0">
      <w:r>
        <w:t>Piem</w:t>
      </w:r>
      <w:r w:rsidR="00010F88">
        <w:t>ērs,</w:t>
      </w:r>
      <w:r>
        <w:t xml:space="preserve"> </w:t>
      </w:r>
      <w:r w:rsidR="00010F88">
        <w:t>lietotājs pievienoja</w:t>
      </w:r>
      <w:r>
        <w:t xml:space="preserve"> jaunu </w:t>
      </w:r>
      <w:r w:rsidR="00010F88">
        <w:t>“</w:t>
      </w:r>
      <w:proofErr w:type="spellStart"/>
      <w:r w:rsidRPr="001F7CD0">
        <w:rPr>
          <w:i/>
        </w:rPr>
        <w:t>filled</w:t>
      </w:r>
      <w:proofErr w:type="spellEnd"/>
      <w:r w:rsidRPr="001F7CD0">
        <w:rPr>
          <w:i/>
        </w:rPr>
        <w:t xml:space="preserve"> </w:t>
      </w:r>
      <w:proofErr w:type="spellStart"/>
      <w:r w:rsidRPr="001F7CD0">
        <w:rPr>
          <w:i/>
        </w:rPr>
        <w:t>cell</w:t>
      </w:r>
      <w:proofErr w:type="spellEnd"/>
      <w:r w:rsidR="00010F88">
        <w:rPr>
          <w:i/>
        </w:rPr>
        <w:t>”</w:t>
      </w:r>
      <w:r>
        <w:rPr>
          <w:i/>
        </w:rPr>
        <w:t xml:space="preserve">, </w:t>
      </w:r>
      <w:r>
        <w:t xml:space="preserve">kuru </w:t>
      </w:r>
      <w:r w:rsidR="00010F88">
        <w:t xml:space="preserve">tabulā vēlas attēlot </w:t>
      </w:r>
      <w:r>
        <w:t xml:space="preserve">zem </w:t>
      </w:r>
      <w:r w:rsidR="00010F88">
        <w:t xml:space="preserve">rindas </w:t>
      </w:r>
      <w:r w:rsidRPr="001F7CD0">
        <w:rPr>
          <w:i/>
        </w:rPr>
        <w:t>[3,1] Summa</w:t>
      </w:r>
      <w:r w:rsidR="00010F88">
        <w:t>.</w:t>
      </w:r>
    </w:p>
    <w:p w14:paraId="1797A028" w14:textId="35EAE7AE" w:rsidR="00FA64A3" w:rsidRPr="00131425" w:rsidRDefault="00FA64A3" w:rsidP="001F7CD0">
      <w:r>
        <w:t xml:space="preserve">Secība priekš </w:t>
      </w:r>
      <w:r w:rsidRPr="001F7CD0">
        <w:rPr>
          <w:i/>
        </w:rPr>
        <w:t>“</w:t>
      </w:r>
      <w:proofErr w:type="spellStart"/>
      <w:r w:rsidRPr="001F7CD0">
        <w:rPr>
          <w:i/>
        </w:rPr>
        <w:t>filled</w:t>
      </w:r>
      <w:proofErr w:type="spellEnd"/>
      <w:r w:rsidRPr="001F7CD0">
        <w:rPr>
          <w:i/>
        </w:rPr>
        <w:t xml:space="preserve"> </w:t>
      </w:r>
      <w:proofErr w:type="spellStart"/>
      <w:r w:rsidRPr="001F7CD0">
        <w:rPr>
          <w:i/>
        </w:rPr>
        <w:t>cell</w:t>
      </w:r>
      <w:proofErr w:type="spellEnd"/>
      <w:r w:rsidRPr="001F7CD0">
        <w:rPr>
          <w:i/>
        </w:rPr>
        <w:t>”</w:t>
      </w:r>
      <w:r>
        <w:t xml:space="preserve"> nav svarīga, jo tāpat tiek norādīts rindas un kolonnas numurs, </w:t>
      </w:r>
      <w:r w:rsidR="00010F88">
        <w:t>taču</w:t>
      </w:r>
      <w:r>
        <w:t xml:space="preserve"> pārskatāmībai </w:t>
      </w:r>
      <w:r w:rsidR="00010F88">
        <w:t xml:space="preserve">ir </w:t>
      </w:r>
      <w:r>
        <w:t xml:space="preserve">ieteicams ievērot </w:t>
      </w:r>
      <w:r w:rsidR="00010F88">
        <w:t xml:space="preserve">šo </w:t>
      </w:r>
      <w:r>
        <w:t xml:space="preserve">secību. </w:t>
      </w:r>
    </w:p>
    <w:p w14:paraId="256A62CA" w14:textId="4843622A" w:rsidR="00FA64A3" w:rsidRDefault="00FA64A3" w:rsidP="001F7CD0">
      <w:r>
        <w:rPr>
          <w:noProof/>
          <w:lang w:eastAsia="lv-LV"/>
        </w:rPr>
        <w:lastRenderedPageBreak/>
        <w:drawing>
          <wp:inline distT="0" distB="0" distL="0" distR="0" wp14:anchorId="79BEE2D7" wp14:editId="1919DB92">
            <wp:extent cx="6120130" cy="268859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C1DE" w14:textId="70865A7C" w:rsidR="003A181F" w:rsidRDefault="003A181F" w:rsidP="001F7CD0">
      <w:pPr>
        <w:pStyle w:val="Caption"/>
      </w:pPr>
      <w:r>
        <w:t xml:space="preserve">att. </w:t>
      </w:r>
      <w:r w:rsidR="00C7762F">
        <w:t>Jaunas šūnas pievienošana</w:t>
      </w:r>
    </w:p>
    <w:p w14:paraId="6ADD7878" w14:textId="52DD3B4F" w:rsidR="00FA64A3" w:rsidRDefault="00FA64A3" w:rsidP="001F7CD0">
      <w:r>
        <w:t xml:space="preserve">Aizpilda </w:t>
      </w:r>
      <w:r w:rsidRPr="001F7CD0">
        <w:rPr>
          <w:i/>
        </w:rPr>
        <w:t>“</w:t>
      </w:r>
      <w:proofErr w:type="spellStart"/>
      <w:r w:rsidRPr="001F7CD0">
        <w:rPr>
          <w:i/>
        </w:rPr>
        <w:t>filled</w:t>
      </w:r>
      <w:proofErr w:type="spellEnd"/>
      <w:r w:rsidRPr="001F7CD0">
        <w:rPr>
          <w:i/>
        </w:rPr>
        <w:t xml:space="preserve"> </w:t>
      </w:r>
      <w:proofErr w:type="spellStart"/>
      <w:r w:rsidRPr="001F7CD0">
        <w:rPr>
          <w:i/>
        </w:rPr>
        <w:t>cell</w:t>
      </w:r>
      <w:proofErr w:type="spellEnd"/>
      <w:r w:rsidRPr="001F7CD0">
        <w:rPr>
          <w:i/>
        </w:rPr>
        <w:t>”</w:t>
      </w:r>
      <w:r>
        <w:t xml:space="preserve"> ar vērtību </w:t>
      </w:r>
      <w:r w:rsidRPr="001F7CD0">
        <w:rPr>
          <w:i/>
        </w:rPr>
        <w:t>[4,1] Summa</w:t>
      </w:r>
      <w:r w:rsidR="00010F88">
        <w:rPr>
          <w:i/>
        </w:rPr>
        <w:t xml:space="preserve"> ar PVN</w:t>
      </w:r>
      <w:r w:rsidRPr="00131425">
        <w:t>.</w:t>
      </w:r>
    </w:p>
    <w:p w14:paraId="428D6F27" w14:textId="1962F7AB" w:rsidR="00FA64A3" w:rsidRDefault="00010F88" w:rsidP="001F7CD0">
      <w:r w:rsidRPr="00010F88">
        <w:rPr>
          <w:noProof/>
          <w:lang w:eastAsia="lv-LV"/>
        </w:rPr>
        <w:drawing>
          <wp:inline distT="0" distB="0" distL="0" distR="0" wp14:anchorId="326FDD2A" wp14:editId="49D6B96D">
            <wp:extent cx="6120130" cy="314515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41ABD" w14:textId="5742FD13" w:rsidR="00213638" w:rsidRDefault="00213638" w:rsidP="001F7CD0">
      <w:pPr>
        <w:pStyle w:val="Caption"/>
      </w:pPr>
      <w:r>
        <w:t>att. Jaunas šūnas aizpildīšana</w:t>
      </w:r>
    </w:p>
    <w:p w14:paraId="1E43701F" w14:textId="6C30ED19" w:rsidR="00FA64A3" w:rsidRDefault="00010F88" w:rsidP="001F7CD0">
      <w:r>
        <w:t>Kad tas izdarī</w:t>
      </w:r>
      <w:r w:rsidR="004E080F">
        <w:t>t</w:t>
      </w:r>
      <w:r>
        <w:t>s,</w:t>
      </w:r>
      <w:r w:rsidR="00FA64A3">
        <w:t xml:space="preserve"> obligāti pie </w:t>
      </w:r>
      <w:r w:rsidRPr="001F7CD0">
        <w:rPr>
          <w:i/>
        </w:rPr>
        <w:t>“</w:t>
      </w:r>
      <w:proofErr w:type="spellStart"/>
      <w:r w:rsidR="00FA64A3" w:rsidRPr="001F7CD0">
        <w:rPr>
          <w:i/>
        </w:rPr>
        <w:t>Row</w:t>
      </w:r>
      <w:proofErr w:type="spellEnd"/>
      <w:r w:rsidR="00FA64A3" w:rsidRPr="001F7CD0">
        <w:rPr>
          <w:i/>
        </w:rPr>
        <w:t xml:space="preserve"> </w:t>
      </w:r>
      <w:proofErr w:type="spellStart"/>
      <w:r w:rsidR="00FA64A3" w:rsidRPr="001F7CD0">
        <w:rPr>
          <w:i/>
        </w:rPr>
        <w:t>Count</w:t>
      </w:r>
      <w:proofErr w:type="spellEnd"/>
      <w:r w:rsidRPr="001F7CD0">
        <w:rPr>
          <w:i/>
        </w:rPr>
        <w:t>”</w:t>
      </w:r>
      <w:r w:rsidR="00FA64A3">
        <w:t xml:space="preserve"> norāda rindu skaitu, kādu attēlot</w:t>
      </w:r>
      <w:r>
        <w:t xml:space="preserve"> tabulā</w:t>
      </w:r>
      <w:r w:rsidR="00FA64A3">
        <w:t xml:space="preserve">. Šai gadījumā tas ir 4. </w:t>
      </w:r>
      <w:r>
        <w:t>Pretējā gadījumā rinda tabulā neattēlosies, jo tabulas iestatījumos ir norādītas 3 rindas.</w:t>
      </w:r>
    </w:p>
    <w:p w14:paraId="29406900" w14:textId="0651643B" w:rsidR="00FA64A3" w:rsidRDefault="00FA64A3" w:rsidP="001F7CD0">
      <w:r w:rsidRPr="00FA64A3">
        <w:rPr>
          <w:noProof/>
          <w:lang w:eastAsia="lv-LV"/>
        </w:rPr>
        <w:lastRenderedPageBreak/>
        <w:drawing>
          <wp:inline distT="0" distB="0" distL="0" distR="0" wp14:anchorId="14CE5BEE" wp14:editId="19DF5DB1">
            <wp:extent cx="6120130" cy="3142615"/>
            <wp:effectExtent l="0" t="0" r="0" b="63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EE367" w14:textId="3A9586A5" w:rsidR="00213638" w:rsidRDefault="00213638" w:rsidP="001F7CD0">
      <w:pPr>
        <w:pStyle w:val="Caption"/>
      </w:pPr>
      <w:r>
        <w:t>att. Rindas skaita norādīšana</w:t>
      </w:r>
    </w:p>
    <w:p w14:paraId="0E4EFD02" w14:textId="09306F41" w:rsidR="00FA64A3" w:rsidRDefault="00FA64A3" w:rsidP="001F7CD0">
      <w:r>
        <w:t>Spiež “</w:t>
      </w:r>
      <w:proofErr w:type="spellStart"/>
      <w:r>
        <w:t>Apply</w:t>
      </w:r>
      <w:proofErr w:type="spellEnd"/>
      <w:r>
        <w:t xml:space="preserve">” un tabula ir gatava. </w:t>
      </w:r>
    </w:p>
    <w:p w14:paraId="2228BD33" w14:textId="15D98E54" w:rsidR="00FA64A3" w:rsidRDefault="00010F88" w:rsidP="001F7CD0">
      <w:r>
        <w:rPr>
          <w:noProof/>
          <w:lang w:eastAsia="lv-LV"/>
        </w:rPr>
        <w:drawing>
          <wp:inline distT="0" distB="0" distL="0" distR="0" wp14:anchorId="6E74C3A7" wp14:editId="669A9745">
            <wp:extent cx="6120130" cy="3156585"/>
            <wp:effectExtent l="0" t="0" r="0" b="571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5F3FF" w14:textId="2CDF9F29" w:rsidR="00213638" w:rsidRDefault="00213638" w:rsidP="001F7CD0">
      <w:pPr>
        <w:pStyle w:val="Caption"/>
      </w:pPr>
      <w:r>
        <w:t xml:space="preserve">att. Tabula </w:t>
      </w:r>
      <w:r w:rsidRPr="003A181F">
        <w:t xml:space="preserve">ar </w:t>
      </w:r>
      <w:proofErr w:type="spellStart"/>
      <w:r w:rsidRPr="003A181F">
        <w:t>predefinētām</w:t>
      </w:r>
      <w:proofErr w:type="spellEnd"/>
      <w:r w:rsidRPr="003A181F">
        <w:t xml:space="preserve"> </w:t>
      </w:r>
      <w:r>
        <w:t xml:space="preserve">rindas un kolonnu </w:t>
      </w:r>
      <w:r w:rsidRPr="003A181F">
        <w:t>vērtībām</w:t>
      </w:r>
    </w:p>
    <w:p w14:paraId="19E9BDD7" w14:textId="13D649FF" w:rsidR="00F1318A" w:rsidRDefault="00F1318A" w:rsidP="001F7CD0">
      <w:r>
        <w:t>Ja tiek izdzēsta vērtība pa vidu, piem</w:t>
      </w:r>
      <w:r w:rsidR="00E81011">
        <w:t>ēram, rinda</w:t>
      </w:r>
      <w:r>
        <w:t xml:space="preserve"> </w:t>
      </w:r>
      <w:r w:rsidRPr="001F7CD0">
        <w:rPr>
          <w:i/>
        </w:rPr>
        <w:t>[</w:t>
      </w:r>
      <w:r w:rsidR="009006BB" w:rsidRPr="001F7CD0">
        <w:rPr>
          <w:i/>
        </w:rPr>
        <w:t>3,1] Summa,</w:t>
      </w:r>
      <w:r w:rsidR="009006BB">
        <w:t xml:space="preserve"> paliek tukša rinda.</w:t>
      </w:r>
    </w:p>
    <w:p w14:paraId="60015185" w14:textId="51934E6C" w:rsidR="009006BB" w:rsidRDefault="009006BB" w:rsidP="001F7CD0">
      <w:r w:rsidRPr="009006BB">
        <w:rPr>
          <w:noProof/>
          <w:lang w:eastAsia="lv-LV"/>
        </w:rPr>
        <w:lastRenderedPageBreak/>
        <w:drawing>
          <wp:inline distT="0" distB="0" distL="0" distR="0" wp14:anchorId="4A998B4B" wp14:editId="3E81307B">
            <wp:extent cx="6120130" cy="314706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46E10" w14:textId="0F5029A6" w:rsidR="00E81011" w:rsidRDefault="00E81011" w:rsidP="001F7CD0">
      <w:pPr>
        <w:pStyle w:val="Caption"/>
      </w:pPr>
      <w:r>
        <w:t>att. Šūnu dzēšana</w:t>
      </w:r>
    </w:p>
    <w:p w14:paraId="115416CE" w14:textId="144F4CD3" w:rsidR="009006BB" w:rsidRDefault="00E81011" w:rsidP="001F7CD0">
      <w:r>
        <w:t>Šai gadījumā v</w:t>
      </w:r>
      <w:r w:rsidR="009006BB">
        <w:t xml:space="preserve">ar pievienot jaunu </w:t>
      </w:r>
      <w:r w:rsidRPr="001F7CD0">
        <w:rPr>
          <w:i/>
        </w:rPr>
        <w:t>“</w:t>
      </w:r>
      <w:proofErr w:type="spellStart"/>
      <w:r w:rsidR="009006BB" w:rsidRPr="001F7CD0">
        <w:rPr>
          <w:i/>
        </w:rPr>
        <w:t>filled</w:t>
      </w:r>
      <w:proofErr w:type="spellEnd"/>
      <w:r w:rsidR="009006BB" w:rsidRPr="001F7CD0">
        <w:rPr>
          <w:i/>
        </w:rPr>
        <w:t xml:space="preserve"> </w:t>
      </w:r>
      <w:proofErr w:type="spellStart"/>
      <w:r w:rsidR="009006BB" w:rsidRPr="001F7CD0">
        <w:rPr>
          <w:i/>
        </w:rPr>
        <w:t>cell</w:t>
      </w:r>
      <w:proofErr w:type="spellEnd"/>
      <w:r w:rsidRPr="001F7CD0">
        <w:rPr>
          <w:i/>
        </w:rPr>
        <w:t>”</w:t>
      </w:r>
      <w:r w:rsidR="009006BB">
        <w:t xml:space="preserve"> vai pārsaukt </w:t>
      </w:r>
      <w:r w:rsidR="009006BB" w:rsidRPr="00923CC3">
        <w:rPr>
          <w:i/>
        </w:rPr>
        <w:t>[4,1] Summa</w:t>
      </w:r>
      <w:r w:rsidR="009006BB">
        <w:rPr>
          <w:i/>
        </w:rPr>
        <w:t xml:space="preserve"> ar PVN</w:t>
      </w:r>
      <w:r w:rsidR="009006BB">
        <w:t xml:space="preserve"> par </w:t>
      </w:r>
      <w:r w:rsidR="009006BB">
        <w:rPr>
          <w:i/>
        </w:rPr>
        <w:t>[3</w:t>
      </w:r>
      <w:r w:rsidR="009006BB" w:rsidRPr="00923CC3">
        <w:rPr>
          <w:i/>
        </w:rPr>
        <w:t>,1] Summa</w:t>
      </w:r>
      <w:r w:rsidR="009006BB">
        <w:rPr>
          <w:i/>
        </w:rPr>
        <w:t xml:space="preserve"> ar PVN</w:t>
      </w:r>
      <w:r w:rsidR="009006BB">
        <w:t xml:space="preserve">. </w:t>
      </w:r>
    </w:p>
    <w:p w14:paraId="5555EFC0" w14:textId="3F702B80" w:rsidR="009006BB" w:rsidRDefault="009006BB" w:rsidP="001F7CD0">
      <w:r w:rsidRPr="009006BB">
        <w:rPr>
          <w:noProof/>
          <w:lang w:eastAsia="lv-LV"/>
        </w:rPr>
        <w:drawing>
          <wp:inline distT="0" distB="0" distL="0" distR="0" wp14:anchorId="07A7574C" wp14:editId="158C84DB">
            <wp:extent cx="6120130" cy="3134360"/>
            <wp:effectExtent l="0" t="0" r="0" b="889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9DD3" w14:textId="1820F60F" w:rsidR="00E81011" w:rsidRDefault="00E81011" w:rsidP="001F7CD0">
      <w:pPr>
        <w:pStyle w:val="Caption"/>
      </w:pPr>
      <w:r>
        <w:t>att. Šūnu aizpildīšana, pārsaucot rindas numuru</w:t>
      </w:r>
    </w:p>
    <w:p w14:paraId="4077A40C" w14:textId="7C1AF655" w:rsidR="009006BB" w:rsidRDefault="009006BB" w:rsidP="001F7CD0">
      <w:r>
        <w:t xml:space="preserve">Ja nav paredzēts 4 rindu aizpildīt, samazina rindu skaitu </w:t>
      </w:r>
      <w:r w:rsidRPr="001F7CD0">
        <w:rPr>
          <w:i/>
        </w:rPr>
        <w:t>“</w:t>
      </w:r>
      <w:proofErr w:type="spellStart"/>
      <w:r w:rsidRPr="001F7CD0">
        <w:rPr>
          <w:i/>
        </w:rPr>
        <w:t>Row</w:t>
      </w:r>
      <w:proofErr w:type="spellEnd"/>
      <w:r w:rsidRPr="001F7CD0">
        <w:rPr>
          <w:i/>
        </w:rPr>
        <w:t xml:space="preserve"> </w:t>
      </w:r>
      <w:proofErr w:type="spellStart"/>
      <w:r w:rsidRPr="001F7CD0">
        <w:rPr>
          <w:i/>
        </w:rPr>
        <w:t>Count</w:t>
      </w:r>
      <w:proofErr w:type="spellEnd"/>
      <w:r w:rsidRPr="001F7CD0">
        <w:rPr>
          <w:i/>
        </w:rPr>
        <w:t>”</w:t>
      </w:r>
      <w:r>
        <w:t xml:space="preserve"> uz atbilstošu vērtību. Šai gadījumā tas būs 3. </w:t>
      </w:r>
    </w:p>
    <w:p w14:paraId="3169128A" w14:textId="71F80FC7" w:rsidR="00E81011" w:rsidRDefault="00E81011" w:rsidP="001F7CD0">
      <w:r>
        <w:rPr>
          <w:noProof/>
          <w:lang w:eastAsia="lv-LV"/>
        </w:rPr>
        <w:lastRenderedPageBreak/>
        <w:drawing>
          <wp:inline distT="0" distB="0" distL="0" distR="0" wp14:anchorId="49A23560" wp14:editId="23990D3A">
            <wp:extent cx="6120130" cy="2437765"/>
            <wp:effectExtent l="0" t="0" r="0" b="63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2F04" w14:textId="0D6AC58A" w:rsidR="00E81011" w:rsidRDefault="00E81011" w:rsidP="001F7CD0">
      <w:pPr>
        <w:pStyle w:val="Caption"/>
      </w:pPr>
      <w:r>
        <w:t>att. Rindas skaita norādīšana</w:t>
      </w:r>
    </w:p>
    <w:p w14:paraId="5428FF58" w14:textId="041BF706" w:rsidR="0073570E" w:rsidRPr="00131425" w:rsidRDefault="0073570E" w:rsidP="001F7CD0">
      <w:r w:rsidRPr="0073570E">
        <w:t>Elementu nav ieteicams izmantot e-formām, kurām paredzēta aizpildīšana no mobilām ierīcēm.</w:t>
      </w:r>
    </w:p>
    <w:p w14:paraId="49FCE741" w14:textId="505CBC95" w:rsidR="00125848" w:rsidRPr="000F6AB8" w:rsidRDefault="00B74B4C" w:rsidP="00040D91">
      <w:pPr>
        <w:pStyle w:val="Heading3"/>
        <w:rPr>
          <w:sz w:val="24"/>
          <w:szCs w:val="24"/>
        </w:rPr>
      </w:pPr>
      <w:bookmarkStart w:id="95" w:name="_Toc69985609"/>
      <w:r w:rsidRPr="00040D91">
        <w:rPr>
          <w:i w:val="0"/>
          <w:sz w:val="24"/>
          <w:szCs w:val="24"/>
        </w:rPr>
        <w:t>Portāla stila izmantošanas piemērs</w:t>
      </w:r>
      <w:bookmarkEnd w:id="95"/>
    </w:p>
    <w:p w14:paraId="7FCFD0E2" w14:textId="5BC426C3" w:rsidR="00A06A6D" w:rsidRDefault="00A06A6D"/>
    <w:p w14:paraId="29E5A329" w14:textId="0F31133B" w:rsidR="00B74B4C" w:rsidRDefault="00546EE5">
      <w:r>
        <w:t>Lai formatētu elementus atbilstoši portāla stilam pēc LVP dizaina vadlīnijām, e-formas elementu sadaļā zem “</w:t>
      </w:r>
      <w:proofErr w:type="spellStart"/>
      <w:r>
        <w:t>Styling</w:t>
      </w:r>
      <w:proofErr w:type="spellEnd"/>
      <w:r>
        <w:t xml:space="preserve">” nepieciešams norādīt CSS klases. </w:t>
      </w:r>
    </w:p>
    <w:p w14:paraId="68BB761A" w14:textId="001621A2" w:rsidR="00B036C6" w:rsidRDefault="00B036C6">
      <w:pPr>
        <w:rPr>
          <w:rFonts w:cs="Arial"/>
          <w:b/>
          <w:i/>
          <w:color w:val="222222"/>
          <w:shd w:val="clear" w:color="auto" w:fill="FFFFFF"/>
        </w:rPr>
      </w:pPr>
      <w:r>
        <w:t>Piemēram, lai izveidotu p</w:t>
      </w:r>
      <w:r w:rsidR="00AC01BD">
        <w:t>ortāla stilu “Saglabāt”</w:t>
      </w:r>
      <w:r>
        <w:t xml:space="preserve"> pogas elementa</w:t>
      </w:r>
      <w:r w:rsidR="00AC01BD">
        <w:t>m</w:t>
      </w:r>
      <w:r>
        <w:t xml:space="preserve"> pie CSS klas</w:t>
      </w:r>
      <w:r w:rsidR="00AC01BD">
        <w:t>es</w:t>
      </w:r>
      <w:r>
        <w:t xml:space="preserve"> iekopē: </w:t>
      </w:r>
      <w:proofErr w:type="spellStart"/>
      <w:r w:rsidRPr="009D2CEE">
        <w:rPr>
          <w:rFonts w:cs="Arial"/>
          <w:b/>
          <w:i/>
          <w:color w:val="222222"/>
          <w:shd w:val="clear" w:color="auto" w:fill="FFFFFF"/>
        </w:rPr>
        <w:t>sm</w:t>
      </w:r>
      <w:proofErr w:type="spellEnd"/>
      <w:r w:rsidR="00DA1737">
        <w:rPr>
          <w:rFonts w:cs="Arial"/>
          <w:b/>
          <w:i/>
          <w:color w:val="222222"/>
          <w:shd w:val="clear" w:color="auto" w:fill="FFFFFF"/>
        </w:rPr>
        <w:t xml:space="preserve"> </w:t>
      </w:r>
      <w:proofErr w:type="spellStart"/>
      <w:r w:rsidR="00DA1737" w:rsidRPr="00AC01BD">
        <w:rPr>
          <w:rFonts w:cs="Arial"/>
          <w:b/>
          <w:i/>
          <w:color w:val="222222"/>
          <w:shd w:val="clear" w:color="auto" w:fill="FFFFFF"/>
        </w:rPr>
        <w:t>btn</w:t>
      </w:r>
      <w:proofErr w:type="spellEnd"/>
      <w:r w:rsidR="00DA1737" w:rsidRPr="00AC01BD">
        <w:rPr>
          <w:rFonts w:cs="Arial"/>
          <w:b/>
          <w:i/>
          <w:color w:val="222222"/>
          <w:shd w:val="clear" w:color="auto" w:fill="FFFFFF"/>
        </w:rPr>
        <w:t xml:space="preserve"> </w:t>
      </w:r>
      <w:proofErr w:type="spellStart"/>
      <w:r w:rsidR="00DA1737" w:rsidRPr="00AC01BD">
        <w:rPr>
          <w:rFonts w:cs="Arial"/>
          <w:b/>
          <w:i/>
          <w:color w:val="222222"/>
          <w:shd w:val="clear" w:color="auto" w:fill="FFFFFF"/>
        </w:rPr>
        <w:t>btn-default</w:t>
      </w:r>
      <w:proofErr w:type="spellEnd"/>
      <w:r w:rsidR="00DA1737" w:rsidRPr="00AC01BD">
        <w:rPr>
          <w:rFonts w:cs="Arial"/>
          <w:b/>
          <w:i/>
          <w:color w:val="222222"/>
          <w:shd w:val="clear" w:color="auto" w:fill="FFFFFF"/>
        </w:rPr>
        <w:t xml:space="preserve"> </w:t>
      </w:r>
      <w:proofErr w:type="spellStart"/>
      <w:r w:rsidR="00DA1737" w:rsidRPr="00AC01BD">
        <w:rPr>
          <w:rFonts w:cs="Arial"/>
          <w:b/>
          <w:i/>
          <w:color w:val="222222"/>
          <w:shd w:val="clear" w:color="auto" w:fill="FFFFFF"/>
        </w:rPr>
        <w:t>btn-rounded</w:t>
      </w:r>
      <w:proofErr w:type="spellEnd"/>
    </w:p>
    <w:p w14:paraId="51C9A2CC" w14:textId="49C30D3D" w:rsidR="00AC01BD" w:rsidRDefault="00AC01BD">
      <w:r w:rsidRPr="00040D91">
        <w:rPr>
          <w:rFonts w:cs="Arial"/>
          <w:color w:val="222222"/>
          <w:shd w:val="clear" w:color="auto" w:fill="FFFFFF"/>
        </w:rPr>
        <w:t>“Atcelt pogai”:</w:t>
      </w:r>
      <w:r>
        <w:rPr>
          <w:rFonts w:cs="Arial"/>
          <w:b/>
          <w:i/>
          <w:color w:val="222222"/>
          <w:shd w:val="clear" w:color="auto" w:fill="FFFFFF"/>
        </w:rPr>
        <w:t xml:space="preserve"> </w:t>
      </w:r>
      <w:proofErr w:type="spellStart"/>
      <w:r w:rsidR="00DA1737" w:rsidRPr="00040D91">
        <w:rPr>
          <w:rFonts w:cs="Arial"/>
          <w:b/>
          <w:i/>
          <w:color w:val="222222"/>
          <w:shd w:val="clear" w:color="auto" w:fill="FFFFFF"/>
        </w:rPr>
        <w:t>btn</w:t>
      </w:r>
      <w:proofErr w:type="spellEnd"/>
      <w:r w:rsidR="00DA1737" w:rsidRPr="00040D91">
        <w:rPr>
          <w:rFonts w:cs="Arial"/>
          <w:b/>
          <w:i/>
          <w:color w:val="222222"/>
          <w:shd w:val="clear" w:color="auto" w:fill="FFFFFF"/>
        </w:rPr>
        <w:t xml:space="preserve"> </w:t>
      </w:r>
      <w:proofErr w:type="spellStart"/>
      <w:r w:rsidR="00DA1737" w:rsidRPr="00040D91">
        <w:rPr>
          <w:rFonts w:cs="Arial"/>
          <w:b/>
          <w:i/>
          <w:color w:val="222222"/>
          <w:shd w:val="clear" w:color="auto" w:fill="FFFFFF"/>
        </w:rPr>
        <w:t>btn-danger</w:t>
      </w:r>
      <w:proofErr w:type="spellEnd"/>
      <w:r w:rsidR="00DA1737" w:rsidRPr="00040D91">
        <w:rPr>
          <w:rFonts w:cs="Arial"/>
          <w:b/>
          <w:i/>
          <w:color w:val="222222"/>
          <w:shd w:val="clear" w:color="auto" w:fill="FFFFFF"/>
        </w:rPr>
        <w:t xml:space="preserve"> </w:t>
      </w:r>
      <w:proofErr w:type="spellStart"/>
      <w:r w:rsidR="00DA1737" w:rsidRPr="00040D91">
        <w:rPr>
          <w:rFonts w:cs="Arial"/>
          <w:b/>
          <w:i/>
          <w:color w:val="222222"/>
          <w:shd w:val="clear" w:color="auto" w:fill="FFFFFF"/>
        </w:rPr>
        <w:t>btn-rounded</w:t>
      </w:r>
      <w:proofErr w:type="spellEnd"/>
      <w:r w:rsidR="00DA1737" w:rsidRPr="00040D91">
        <w:rPr>
          <w:rFonts w:cs="Arial"/>
          <w:b/>
          <w:i/>
          <w:color w:val="222222"/>
          <w:shd w:val="clear" w:color="auto" w:fill="FFFFFF"/>
        </w:rPr>
        <w:t xml:space="preserve"> </w:t>
      </w:r>
      <w:proofErr w:type="spellStart"/>
      <w:r w:rsidR="00DA1737" w:rsidRPr="00040D91">
        <w:rPr>
          <w:rFonts w:cs="Arial"/>
          <w:b/>
          <w:i/>
          <w:color w:val="222222"/>
          <w:shd w:val="clear" w:color="auto" w:fill="FFFFFF"/>
        </w:rPr>
        <w:t>btn</w:t>
      </w:r>
      <w:proofErr w:type="spellEnd"/>
      <w:r w:rsidR="00DA1737" w:rsidRPr="00040D91">
        <w:rPr>
          <w:rFonts w:cs="Arial"/>
          <w:b/>
          <w:i/>
          <w:color w:val="222222"/>
          <w:shd w:val="clear" w:color="auto" w:fill="FFFFFF"/>
        </w:rPr>
        <w:t>-md</w:t>
      </w:r>
    </w:p>
    <w:p w14:paraId="7BFCC48B" w14:textId="253249DC" w:rsidR="00B036C6" w:rsidRDefault="00DA1737">
      <w:r>
        <w:rPr>
          <w:noProof/>
          <w:lang w:eastAsia="lv-LV"/>
        </w:rPr>
        <w:drawing>
          <wp:inline distT="0" distB="0" distL="0" distR="0" wp14:anchorId="15484741" wp14:editId="411D7384">
            <wp:extent cx="6120130" cy="3178810"/>
            <wp:effectExtent l="0" t="0" r="0" b="254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FC70" w14:textId="5B86E3C2" w:rsidR="00B036C6" w:rsidRDefault="00B036C6">
      <w:pPr>
        <w:pStyle w:val="Caption"/>
      </w:pPr>
      <w:r>
        <w:t>att. Pogas formatēšana atbilstoši portāla stilam</w:t>
      </w:r>
    </w:p>
    <w:p w14:paraId="344A9BCB" w14:textId="54224C42" w:rsidR="00D813A4" w:rsidRDefault="00DA1737">
      <w:r>
        <w:rPr>
          <w:noProof/>
          <w:lang w:eastAsia="lv-LV"/>
        </w:rPr>
        <w:lastRenderedPageBreak/>
        <w:drawing>
          <wp:inline distT="0" distB="0" distL="0" distR="0" wp14:anchorId="42D467FA" wp14:editId="3F33BA11">
            <wp:extent cx="6120130" cy="30003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7EBFB" w14:textId="5E68ED86" w:rsidR="00B036C6" w:rsidRDefault="00B036C6">
      <w:pPr>
        <w:pStyle w:val="Caption"/>
      </w:pPr>
      <w:r>
        <w:t xml:space="preserve">att. Atbilstoši portāla stilam formatētu pogu paraugs </w:t>
      </w:r>
    </w:p>
    <w:p w14:paraId="57C4F933" w14:textId="1862A09D" w:rsidR="00794C6A" w:rsidRDefault="00D813A4" w:rsidP="00040D91">
      <w:pPr>
        <w:jc w:val="left"/>
      </w:pPr>
      <w:r>
        <w:t>L</w:t>
      </w:r>
      <w:r w:rsidR="00B5355D">
        <w:t>VP dizaina vadlīnijas pieejamas</w:t>
      </w:r>
      <w:r w:rsidR="00BC0073">
        <w:t xml:space="preserve"> vadlīniju</w:t>
      </w:r>
      <w:r w:rsidR="00B5355D">
        <w:t xml:space="preserve"> </w:t>
      </w:r>
      <w:r w:rsidR="00DF0716">
        <w:t xml:space="preserve">dokumentā </w:t>
      </w:r>
      <w:hyperlink r:id="rId72" w:history="1">
        <w:r w:rsidR="00DF0716" w:rsidRPr="00040D91">
          <w:rPr>
            <w:rStyle w:val="Hyperlink"/>
            <w:rFonts w:cs="Arial"/>
            <w:color w:val="auto"/>
            <w:u w:val="none"/>
            <w:bdr w:val="none" w:sz="0" w:space="0" w:color="auto" w:frame="1"/>
            <w:shd w:val="clear" w:color="auto" w:fill="FFFFFF"/>
          </w:rPr>
          <w:t>E-pakalpojumu vizuālā izskata ievērošanas vadlīnijas</w:t>
        </w:r>
      </w:hyperlink>
      <w:r w:rsidR="00E65044">
        <w:rPr>
          <w:rFonts w:cs="Arial"/>
        </w:rPr>
        <w:t xml:space="preserve"> </w:t>
      </w:r>
      <w:r w:rsidR="00E65044">
        <w:rPr>
          <w:rFonts w:cs="Arial"/>
        </w:rPr>
        <w:fldChar w:fldCharType="begin"/>
      </w:r>
      <w:r w:rsidR="00E65044">
        <w:rPr>
          <w:rFonts w:cs="Arial"/>
        </w:rPr>
        <w:instrText xml:space="preserve"> REF _Ref54263653 \r \h </w:instrText>
      </w:r>
      <w:r w:rsidR="00E65044">
        <w:rPr>
          <w:rFonts w:cs="Arial"/>
        </w:rPr>
      </w:r>
      <w:r w:rsidR="00E65044">
        <w:rPr>
          <w:rFonts w:cs="Arial"/>
        </w:rPr>
        <w:fldChar w:fldCharType="separate"/>
      </w:r>
      <w:r w:rsidR="00E65044">
        <w:rPr>
          <w:rFonts w:cs="Arial"/>
        </w:rPr>
        <w:t>[7]</w:t>
      </w:r>
      <w:r w:rsidR="00E65044">
        <w:rPr>
          <w:rFonts w:cs="Arial"/>
        </w:rPr>
        <w:fldChar w:fldCharType="end"/>
      </w:r>
      <w:r w:rsidR="00E65044">
        <w:rPr>
          <w:rFonts w:cs="Arial"/>
        </w:rPr>
        <w:t xml:space="preserve"> </w:t>
      </w:r>
      <w:r w:rsidR="00E65044">
        <w:t xml:space="preserve">un </w:t>
      </w:r>
      <w:proofErr w:type="spellStart"/>
      <w:r w:rsidR="00BC0073">
        <w:t>EservicePlatform.Controls.</w:t>
      </w:r>
      <w:r w:rsidR="008D0E92">
        <w:t>React</w:t>
      </w:r>
      <w:proofErr w:type="spellEnd"/>
      <w:r w:rsidR="00BC0073">
        <w:t xml:space="preserve"> </w:t>
      </w:r>
    </w:p>
    <w:p w14:paraId="0A2733D0" w14:textId="6C774765" w:rsidR="00794C6A" w:rsidRDefault="00794C6A" w:rsidP="00040D91">
      <w:pPr>
        <w:jc w:val="left"/>
      </w:pPr>
      <w:r>
        <w:t xml:space="preserve">Saite uz ietvara aprakstu: </w:t>
      </w:r>
      <w:r w:rsidRPr="00794C6A">
        <w:t>https://viss.gov.lv/lv/Informacijai/Dokumentacija/Koplietosanas_komponentes/EPAK_izstrades_izpildes_vide</w:t>
      </w:r>
    </w:p>
    <w:p w14:paraId="6E431870" w14:textId="73F5EB43" w:rsidR="00B5355D" w:rsidRPr="00B74B4C" w:rsidRDefault="00794C6A" w:rsidP="00040D91">
      <w:pPr>
        <w:jc w:val="left"/>
      </w:pPr>
      <w:r>
        <w:t xml:space="preserve">Saite uz SDK: </w:t>
      </w:r>
      <w:r w:rsidR="008D0E92" w:rsidRPr="008D0E92">
        <w:t>https://eservices-test.vraa.gov.lv/EservicePlatform.Controls.React/</w:t>
      </w:r>
    </w:p>
    <w:p w14:paraId="69E06CE9" w14:textId="1FB60345" w:rsidR="00D80C91" w:rsidRDefault="00D80C91" w:rsidP="00753D63">
      <w:pPr>
        <w:pStyle w:val="Heading1"/>
      </w:pPr>
      <w:bookmarkStart w:id="96" w:name="_Toc54259426"/>
      <w:bookmarkStart w:id="97" w:name="_Toc54347351"/>
      <w:bookmarkStart w:id="98" w:name="_Toc50707452"/>
      <w:bookmarkStart w:id="99" w:name="_Toc50716571"/>
      <w:bookmarkStart w:id="100" w:name="_Toc50707453"/>
      <w:bookmarkStart w:id="101" w:name="_Toc50716572"/>
      <w:bookmarkStart w:id="102" w:name="_Toc46480525"/>
      <w:bookmarkStart w:id="103" w:name="_Toc69985610"/>
      <w:bookmarkEnd w:id="96"/>
      <w:bookmarkEnd w:id="97"/>
      <w:bookmarkEnd w:id="98"/>
      <w:bookmarkEnd w:id="99"/>
      <w:bookmarkEnd w:id="100"/>
      <w:bookmarkEnd w:id="101"/>
      <w:bookmarkEnd w:id="102"/>
      <w:r>
        <w:lastRenderedPageBreak/>
        <w:t>E</w:t>
      </w:r>
      <w:r w:rsidR="00213C48">
        <w:t>-</w:t>
      </w:r>
      <w:r>
        <w:t xml:space="preserve">formas </w:t>
      </w:r>
      <w:r w:rsidR="00CC61B7">
        <w:t>pārvaldība</w:t>
      </w:r>
      <w:bookmarkEnd w:id="103"/>
    </w:p>
    <w:p w14:paraId="13F5C386" w14:textId="33A38237" w:rsidR="00F31624" w:rsidRPr="00CC61B7" w:rsidRDefault="00F31624" w:rsidP="00F31624">
      <w:pPr>
        <w:spacing w:line="276" w:lineRule="auto"/>
        <w:rPr>
          <w:rFonts w:cs="Arial"/>
        </w:rPr>
      </w:pPr>
      <w:r w:rsidRPr="00CC61B7">
        <w:rPr>
          <w:rFonts w:cs="Arial"/>
          <w:noProof/>
          <w:lang w:eastAsia="lv-LV"/>
        </w:rPr>
        <w:t xml:space="preserve">Kad e-forma tiek izveidota un ir gatava publicēšanai, </w:t>
      </w:r>
      <w:r w:rsidRPr="00CC61B7">
        <w:rPr>
          <w:rFonts w:cs="Arial"/>
          <w:i/>
          <w:noProof/>
          <w:lang w:eastAsia="lv-LV"/>
        </w:rPr>
        <w:t>VRAA e-formu publicētājs</w:t>
      </w:r>
      <w:r w:rsidRPr="00CC61B7">
        <w:rPr>
          <w:rFonts w:cs="Arial"/>
          <w:noProof/>
          <w:lang w:eastAsia="lv-LV"/>
        </w:rPr>
        <w:t xml:space="preserve"> var pārbaudīt e-formu un nepieciešamības gadījumā var labot to – mainīt lauku garumus, nosaukumus, dzēst vai pievienot e-formas elementus</w:t>
      </w:r>
      <w:r w:rsidR="00E434B8">
        <w:rPr>
          <w:rFonts w:cs="Arial"/>
          <w:noProof/>
          <w:lang w:eastAsia="lv-LV"/>
        </w:rPr>
        <w:t xml:space="preserve">, par izmaiņām informējot </w:t>
      </w:r>
      <w:r w:rsidR="00EE1DFF">
        <w:rPr>
          <w:rFonts w:cs="Arial"/>
          <w:noProof/>
          <w:lang w:eastAsia="lv-LV"/>
        </w:rPr>
        <w:t>iestādes e-formu veidotāju</w:t>
      </w:r>
      <w:r w:rsidRPr="00CC61B7">
        <w:rPr>
          <w:rFonts w:cs="Arial"/>
          <w:noProof/>
          <w:lang w:eastAsia="lv-LV"/>
        </w:rPr>
        <w:t>.</w:t>
      </w:r>
    </w:p>
    <w:p w14:paraId="565A9E1B" w14:textId="77777777" w:rsidR="00F31624" w:rsidRPr="00CC61B7" w:rsidRDefault="00F31624" w:rsidP="00F31624">
      <w:pPr>
        <w:spacing w:line="276" w:lineRule="auto"/>
        <w:rPr>
          <w:rFonts w:cs="Arial"/>
        </w:rPr>
      </w:pPr>
      <w:r w:rsidRPr="00CC61B7">
        <w:rPr>
          <w:rFonts w:cs="Arial"/>
        </w:rPr>
        <w:t xml:space="preserve">Lai varētu pārbaudīt, kādi lauki tiek izmantoti, vai nav kļūdu, jāizvēlas sadaļu </w:t>
      </w:r>
      <w:r w:rsidRPr="00CC61B7">
        <w:rPr>
          <w:rFonts w:cs="Arial"/>
          <w:i/>
        </w:rPr>
        <w:t xml:space="preserve">NAVIGATE-&gt; </w:t>
      </w:r>
      <w:proofErr w:type="spellStart"/>
      <w:r w:rsidRPr="00CC61B7">
        <w:rPr>
          <w:rFonts w:cs="Arial"/>
          <w:i/>
        </w:rPr>
        <w:t>Open</w:t>
      </w:r>
      <w:proofErr w:type="spellEnd"/>
      <w:r w:rsidRPr="00CC61B7">
        <w:rPr>
          <w:rFonts w:cs="Arial"/>
          <w:i/>
        </w:rPr>
        <w:t>.</w:t>
      </w:r>
      <w:r w:rsidRPr="00CC61B7">
        <w:rPr>
          <w:rFonts w:cs="Arial"/>
        </w:rPr>
        <w:t xml:space="preserve"> Atvērsies logs “Insert </w:t>
      </w:r>
      <w:proofErr w:type="spellStart"/>
      <w:r w:rsidRPr="00CC61B7">
        <w:rPr>
          <w:rFonts w:cs="Arial"/>
        </w:rPr>
        <w:t>Item</w:t>
      </w:r>
      <w:proofErr w:type="spellEnd"/>
      <w:r w:rsidRPr="00CC61B7">
        <w:rPr>
          <w:rFonts w:cs="Arial"/>
        </w:rPr>
        <w:t xml:space="preserve">”. </w:t>
      </w:r>
    </w:p>
    <w:p w14:paraId="5F6AD062" w14:textId="40023838" w:rsidR="00D80C91" w:rsidRDefault="00D80C91" w:rsidP="00CC61B7">
      <w:pPr>
        <w:jc w:val="center"/>
      </w:pPr>
      <w:r>
        <w:rPr>
          <w:noProof/>
          <w:lang w:eastAsia="lv-LV"/>
        </w:rPr>
        <w:drawing>
          <wp:inline distT="0" distB="0" distL="0" distR="0" wp14:anchorId="30339163" wp14:editId="0135F9A7">
            <wp:extent cx="5397500" cy="1308213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35527" cy="131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B2C1A" w14:textId="0EDF20A1" w:rsidR="0039134D" w:rsidRDefault="00637DA4">
      <w:pPr>
        <w:pStyle w:val="Caption"/>
      </w:pPr>
      <w:bookmarkStart w:id="104" w:name="_Ref47093686"/>
      <w:r>
        <w:t xml:space="preserve">att. </w:t>
      </w:r>
      <w:proofErr w:type="spellStart"/>
      <w:r w:rsidR="0039134D" w:rsidRPr="00B67BAA">
        <w:t>Sitecore</w:t>
      </w:r>
      <w:proofErr w:type="spellEnd"/>
      <w:r w:rsidR="0039134D" w:rsidRPr="00B67BAA">
        <w:t xml:space="preserve"> navigācijas maiņa</w:t>
      </w:r>
      <w:bookmarkEnd w:id="104"/>
    </w:p>
    <w:p w14:paraId="513ED8A5" w14:textId="77777777" w:rsidR="00CC61B7" w:rsidRDefault="00CC61B7" w:rsidP="0039134D">
      <w:pPr>
        <w:spacing w:line="276" w:lineRule="auto"/>
        <w:jc w:val="center"/>
        <w:rPr>
          <w:rFonts w:cs="Arial"/>
          <w:b/>
          <w:color w:val="4F81BD" w:themeColor="accent1"/>
          <w:sz w:val="18"/>
          <w:szCs w:val="18"/>
        </w:rPr>
      </w:pPr>
    </w:p>
    <w:p w14:paraId="0A43E2DF" w14:textId="01B3D465" w:rsidR="0039134D" w:rsidRPr="00F1327F" w:rsidRDefault="0039134D" w:rsidP="0039134D">
      <w:pPr>
        <w:spacing w:line="276" w:lineRule="auto"/>
        <w:rPr>
          <w:rFonts w:cstheme="minorHAnsi"/>
        </w:rPr>
      </w:pPr>
      <w:r w:rsidRPr="00F1327F">
        <w:rPr>
          <w:rFonts w:cstheme="minorHAnsi"/>
        </w:rPr>
        <w:t>Lai pārvaldītu iestādes izveidotās e-formas, jāizvēlas “</w:t>
      </w:r>
      <w:proofErr w:type="spellStart"/>
      <w:r w:rsidRPr="00F1327F">
        <w:rPr>
          <w:rFonts w:cstheme="minorHAnsi"/>
        </w:rPr>
        <w:t>Forms</w:t>
      </w:r>
      <w:proofErr w:type="spellEnd"/>
      <w:r w:rsidRPr="00F1327F">
        <w:rPr>
          <w:rFonts w:cstheme="minorHAnsi"/>
        </w:rPr>
        <w:t>” un jānospiež poga “Insert”.</w:t>
      </w:r>
      <w:r>
        <w:rPr>
          <w:rFonts w:cstheme="minorHAnsi"/>
        </w:rPr>
        <w:t xml:space="preserve"> </w:t>
      </w:r>
      <w:r w:rsidR="00562D82">
        <w:rPr>
          <w:rFonts w:cstheme="minorHAnsi"/>
        </w:rPr>
        <w:t xml:space="preserve">Tiks attēlotas </w:t>
      </w:r>
      <w:r>
        <w:rPr>
          <w:rFonts w:cstheme="minorHAnsi"/>
        </w:rPr>
        <w:t xml:space="preserve">visas iestādes mapes un to veidotās e-formas. </w:t>
      </w:r>
    </w:p>
    <w:p w14:paraId="37B14ADD" w14:textId="0769DA53" w:rsidR="00D80C91" w:rsidRDefault="0039134D" w:rsidP="00CC61B7">
      <w:pPr>
        <w:jc w:val="center"/>
      </w:pPr>
      <w:r w:rsidRPr="0068097F">
        <w:rPr>
          <w:rFonts w:ascii="Calibri" w:hAnsi="Calibri" w:cs="Calibri"/>
          <w:noProof/>
          <w:lang w:eastAsia="lv-LV"/>
        </w:rPr>
        <w:drawing>
          <wp:inline distT="0" distB="0" distL="0" distR="0" wp14:anchorId="02E95A21" wp14:editId="4D336265">
            <wp:extent cx="5274310" cy="1615440"/>
            <wp:effectExtent l="0" t="0" r="254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B7E6" w14:textId="18FDAC1A" w:rsidR="0039134D" w:rsidRPr="00637DA4" w:rsidRDefault="00637DA4">
      <w:pPr>
        <w:pStyle w:val="Caption"/>
      </w:pPr>
      <w:bookmarkStart w:id="105" w:name="_Ref47093701"/>
      <w:r>
        <w:t xml:space="preserve">att. </w:t>
      </w:r>
      <w:r w:rsidR="0039134D">
        <w:t>E-formu pārvaldības</w:t>
      </w:r>
      <w:r w:rsidR="0039134D" w:rsidRPr="00B67BAA">
        <w:t xml:space="preserve"> sadaļa</w:t>
      </w:r>
      <w:bookmarkEnd w:id="105"/>
    </w:p>
    <w:p w14:paraId="13468816" w14:textId="2C025766" w:rsidR="0039134D" w:rsidRDefault="0039134D" w:rsidP="0039134D">
      <w:pPr>
        <w:spacing w:line="276" w:lineRule="auto"/>
        <w:rPr>
          <w:rFonts w:cstheme="minorHAnsi"/>
        </w:rPr>
      </w:pPr>
      <w:r>
        <w:rPr>
          <w:rFonts w:cstheme="minorHAnsi"/>
          <w:i/>
        </w:rPr>
        <w:t>VRAA e-formu publicētājs</w:t>
      </w:r>
      <w:r>
        <w:rPr>
          <w:rFonts w:cstheme="minorHAnsi"/>
        </w:rPr>
        <w:t xml:space="preserve">, nospiežot uz kāda e-formas elementa, var redzēt informāciju par to, kā arī var mainīt lauka parametrus.  </w:t>
      </w:r>
    </w:p>
    <w:p w14:paraId="6FC2F797" w14:textId="146A7A60" w:rsidR="00213C48" w:rsidRDefault="0039134D" w:rsidP="00CC61B7">
      <w:pPr>
        <w:jc w:val="center"/>
      </w:pPr>
      <w:r>
        <w:rPr>
          <w:noProof/>
          <w:lang w:eastAsia="lv-LV"/>
        </w:rPr>
        <w:drawing>
          <wp:inline distT="0" distB="0" distL="0" distR="0" wp14:anchorId="53E57BC2" wp14:editId="25C994E0">
            <wp:extent cx="5274310" cy="179514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8F285" w14:textId="24118010" w:rsidR="0039134D" w:rsidRDefault="00637DA4">
      <w:pPr>
        <w:pStyle w:val="Caption"/>
      </w:pPr>
      <w:r>
        <w:t xml:space="preserve">att. </w:t>
      </w:r>
      <w:r w:rsidR="0039134D">
        <w:t>E-formas elementu pārbaude</w:t>
      </w:r>
    </w:p>
    <w:p w14:paraId="0133AFE6" w14:textId="7F50E97C" w:rsidR="000D76CD" w:rsidRDefault="000D76CD" w:rsidP="00D80C91"/>
    <w:p w14:paraId="5E1A3E38" w14:textId="77777777" w:rsidR="00AE0A4F" w:rsidRDefault="00AE0A4F" w:rsidP="00D80C91"/>
    <w:p w14:paraId="628F98BF" w14:textId="6FB0F2A7" w:rsidR="0039134D" w:rsidRDefault="0039134D" w:rsidP="0039134D">
      <w:pPr>
        <w:spacing w:line="276" w:lineRule="auto"/>
        <w:rPr>
          <w:rFonts w:cstheme="minorHAnsi"/>
        </w:rPr>
      </w:pPr>
      <w:r w:rsidRPr="00FC2E7F">
        <w:rPr>
          <w:rFonts w:cstheme="minorHAnsi"/>
        </w:rPr>
        <w:t>Nepieciešamības gad</w:t>
      </w:r>
      <w:r w:rsidR="00AF5E88">
        <w:rPr>
          <w:rFonts w:cstheme="minorHAnsi"/>
        </w:rPr>
        <w:t xml:space="preserve">ījumā, </w:t>
      </w:r>
      <w:r w:rsidR="00AF5E88" w:rsidRPr="00AF5E88">
        <w:rPr>
          <w:rFonts w:cstheme="minorHAnsi"/>
          <w:i/>
        </w:rPr>
        <w:t>VRAA e-formu publicētājs</w:t>
      </w:r>
      <w:r w:rsidRPr="00FC2E7F">
        <w:rPr>
          <w:rFonts w:cstheme="minorHAnsi"/>
        </w:rPr>
        <w:t xml:space="preserve"> var pievienot jaunus laukus. </w:t>
      </w:r>
      <w:r>
        <w:rPr>
          <w:rFonts w:cstheme="minorHAnsi"/>
        </w:rPr>
        <w:t xml:space="preserve">Lai pievienotu jaunu lauku e-formai, nepieciešams nospiest </w:t>
      </w:r>
      <w:r w:rsidRPr="00FC2E7F">
        <w:rPr>
          <w:rFonts w:cstheme="minorHAnsi"/>
          <w:i/>
        </w:rPr>
        <w:t>VARAM_VVD (iestādes mape)-&gt;</w:t>
      </w:r>
      <w:proofErr w:type="spellStart"/>
      <w:r w:rsidRPr="00FC2E7F">
        <w:rPr>
          <w:rFonts w:cstheme="minorHAnsi"/>
          <w:i/>
        </w:rPr>
        <w:t>published</w:t>
      </w:r>
      <w:proofErr w:type="spellEnd"/>
      <w:r w:rsidRPr="00FC2E7F">
        <w:rPr>
          <w:rFonts w:cstheme="minorHAnsi"/>
          <w:i/>
        </w:rPr>
        <w:t>-&gt;</w:t>
      </w:r>
      <w:proofErr w:type="spellStart"/>
      <w:r w:rsidRPr="00FC2E7F">
        <w:rPr>
          <w:rFonts w:cstheme="minorHAnsi"/>
          <w:i/>
        </w:rPr>
        <w:t>vvd_application</w:t>
      </w:r>
      <w:proofErr w:type="spellEnd"/>
      <w:r w:rsidRPr="00FC2E7F">
        <w:rPr>
          <w:rFonts w:cstheme="minorHAnsi"/>
          <w:i/>
        </w:rPr>
        <w:t>(e-formas mape)-&gt;v1-0(versijas mape)-&gt;</w:t>
      </w:r>
      <w:proofErr w:type="spellStart"/>
      <w:r w:rsidRPr="00FC2E7F">
        <w:rPr>
          <w:rFonts w:cstheme="minorHAnsi"/>
          <w:i/>
        </w:rPr>
        <w:t>application</w:t>
      </w:r>
      <w:proofErr w:type="spellEnd"/>
      <w:r w:rsidRPr="00FC2E7F">
        <w:rPr>
          <w:rFonts w:cstheme="minorHAnsi"/>
          <w:i/>
        </w:rPr>
        <w:t>(e-forma)-&gt;</w:t>
      </w:r>
      <w:proofErr w:type="spellStart"/>
      <w:r w:rsidRPr="00FC2E7F">
        <w:rPr>
          <w:rFonts w:cstheme="minorHAnsi"/>
          <w:i/>
        </w:rPr>
        <w:t>page</w:t>
      </w:r>
      <w:proofErr w:type="spellEnd"/>
      <w:r w:rsidRPr="00FC2E7F">
        <w:rPr>
          <w:rFonts w:cstheme="minorHAnsi"/>
          <w:i/>
        </w:rPr>
        <w:t>-&gt; Insert</w:t>
      </w:r>
      <w:r>
        <w:rPr>
          <w:rFonts w:cstheme="minorHAnsi"/>
        </w:rPr>
        <w:t xml:space="preserve">. </w:t>
      </w:r>
    </w:p>
    <w:p w14:paraId="3EA4B6D1" w14:textId="58154BAE" w:rsidR="0039134D" w:rsidRDefault="0039134D" w:rsidP="0039134D">
      <w:pPr>
        <w:spacing w:line="276" w:lineRule="auto"/>
        <w:jc w:val="center"/>
        <w:rPr>
          <w:rFonts w:cstheme="minorHAnsi"/>
        </w:rPr>
      </w:pPr>
      <w:r>
        <w:rPr>
          <w:rFonts w:cs="Arial"/>
          <w:b/>
          <w:noProof/>
          <w:color w:val="4F81BD" w:themeColor="accent1"/>
          <w:sz w:val="18"/>
          <w:szCs w:val="18"/>
          <w:lang w:eastAsia="lv-LV"/>
        </w:rPr>
        <w:lastRenderedPageBreak/>
        <w:drawing>
          <wp:inline distT="0" distB="0" distL="0" distR="0" wp14:anchorId="61C4DB5F" wp14:editId="5820AA98">
            <wp:extent cx="3104707" cy="4782307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494" cy="478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94A98" w14:textId="0104782D" w:rsidR="0039134D" w:rsidRDefault="00637DA4">
      <w:pPr>
        <w:pStyle w:val="Caption"/>
      </w:pPr>
      <w:r>
        <w:t xml:space="preserve">att. </w:t>
      </w:r>
      <w:r w:rsidR="0039134D">
        <w:t>E-formas elementu pievienošana</w:t>
      </w:r>
    </w:p>
    <w:p w14:paraId="44053797" w14:textId="77777777" w:rsidR="0039134D" w:rsidRPr="00FC2E7F" w:rsidRDefault="0039134D" w:rsidP="0039134D">
      <w:pPr>
        <w:spacing w:line="276" w:lineRule="auto"/>
        <w:jc w:val="center"/>
        <w:rPr>
          <w:rFonts w:cstheme="minorHAnsi"/>
        </w:rPr>
      </w:pPr>
    </w:p>
    <w:p w14:paraId="5D73CE00" w14:textId="63E807FB" w:rsidR="000D76CD" w:rsidRDefault="000D76CD" w:rsidP="00D80C91">
      <w:r>
        <w:t xml:space="preserve"> </w:t>
      </w:r>
      <w:r w:rsidR="001F5A1E">
        <w:t xml:space="preserve"> </w:t>
      </w:r>
    </w:p>
    <w:p w14:paraId="48C9C881" w14:textId="0ED259DE" w:rsidR="00D80C91" w:rsidRPr="00104F6D" w:rsidRDefault="00987DE9" w:rsidP="00242C4D">
      <w:pPr>
        <w:pStyle w:val="Heading1"/>
        <w:spacing w:after="0"/>
      </w:pPr>
      <w:bookmarkStart w:id="106" w:name="_Toc69985611"/>
      <w:r w:rsidRPr="00104F6D">
        <w:lastRenderedPageBreak/>
        <w:t xml:space="preserve">E-formu </w:t>
      </w:r>
      <w:proofErr w:type="spellStart"/>
      <w:r w:rsidRPr="00104F6D">
        <w:t>versionēšana</w:t>
      </w:r>
      <w:proofErr w:type="spellEnd"/>
      <w:r w:rsidRPr="00104F6D">
        <w:t xml:space="preserve"> </w:t>
      </w:r>
      <w:r w:rsidR="006179B6" w:rsidRPr="00104F6D">
        <w:t>un sagatavošana publicēšanai</w:t>
      </w:r>
      <w:bookmarkEnd w:id="106"/>
      <w:r w:rsidR="006179B6" w:rsidRPr="00104F6D">
        <w:t xml:space="preserve"> </w:t>
      </w:r>
    </w:p>
    <w:p w14:paraId="58A5D33B" w14:textId="2A6A4787" w:rsidR="005823DB" w:rsidRDefault="005823DB" w:rsidP="00D30545">
      <w:pPr>
        <w:keepNext/>
        <w:spacing w:after="0" w:line="276" w:lineRule="auto"/>
      </w:pPr>
      <w:r>
        <w:t xml:space="preserve">E-formu </w:t>
      </w:r>
      <w:proofErr w:type="spellStart"/>
      <w:r>
        <w:t>versionēšanu</w:t>
      </w:r>
      <w:proofErr w:type="spellEnd"/>
      <w:r>
        <w:t xml:space="preserve"> un sagatavošanu publicēšanai veic </w:t>
      </w:r>
      <w:r w:rsidRPr="00475BDC">
        <w:rPr>
          <w:i/>
        </w:rPr>
        <w:t>VRAA e-formu publicētājs</w:t>
      </w:r>
      <w:r w:rsidR="00BA20BF" w:rsidRPr="006C7D74">
        <w:t>.</w:t>
      </w:r>
      <w:r w:rsidRPr="006C7D74">
        <w:t xml:space="preserve"> </w:t>
      </w:r>
      <w:proofErr w:type="spellStart"/>
      <w:r w:rsidRPr="006B5904">
        <w:t>Versionēšana</w:t>
      </w:r>
      <w:proofErr w:type="spellEnd"/>
      <w:r w:rsidRPr="006B5904">
        <w:t xml:space="preserve"> tiek nodrošināta ar mapju struktūru.</w:t>
      </w:r>
      <w:r w:rsidR="00DA0224">
        <w:t xml:space="preserve"> </w:t>
      </w:r>
    </w:p>
    <w:p w14:paraId="4461476F" w14:textId="38C5A3D4" w:rsidR="008160BB" w:rsidRDefault="008160BB" w:rsidP="00242C4D">
      <w:pPr>
        <w:spacing w:after="0" w:line="276" w:lineRule="auto"/>
      </w:pPr>
    </w:p>
    <w:p w14:paraId="112ADFF9" w14:textId="471B2336" w:rsidR="00CB7C87" w:rsidRDefault="00CB7C87" w:rsidP="008F3ED1">
      <w:pPr>
        <w:spacing w:after="0" w:line="276" w:lineRule="auto"/>
        <w:jc w:val="left"/>
      </w:pPr>
      <w:r>
        <w:t>Lai izveidotu formas mapi “</w:t>
      </w:r>
      <w:proofErr w:type="spellStart"/>
      <w:r>
        <w:t>published</w:t>
      </w:r>
      <w:proofErr w:type="spellEnd"/>
      <w:r>
        <w:t xml:space="preserve">” mapē, jānospiež </w:t>
      </w:r>
      <w:r w:rsidRPr="00B04FF6">
        <w:rPr>
          <w:rFonts w:cstheme="minorHAnsi"/>
          <w:i/>
        </w:rPr>
        <w:t>VARAM_VVD</w:t>
      </w:r>
      <w:r>
        <w:rPr>
          <w:rFonts w:cstheme="minorHAnsi"/>
          <w:i/>
        </w:rPr>
        <w:t>(iestādes mape)</w:t>
      </w:r>
      <w:r w:rsidRPr="00B04FF6">
        <w:rPr>
          <w:rFonts w:cstheme="minorHAnsi"/>
          <w:i/>
        </w:rPr>
        <w:t>-&gt;</w:t>
      </w:r>
      <w:proofErr w:type="spellStart"/>
      <w:r w:rsidRPr="00B04FF6">
        <w:rPr>
          <w:rFonts w:cstheme="minorHAnsi"/>
          <w:i/>
        </w:rPr>
        <w:t>published</w:t>
      </w:r>
      <w:proofErr w:type="spellEnd"/>
      <w:r w:rsidRPr="00B04FF6">
        <w:rPr>
          <w:rFonts w:cstheme="minorHAnsi"/>
          <w:i/>
        </w:rPr>
        <w:t>-&gt;Insert-</w:t>
      </w:r>
      <w:r>
        <w:rPr>
          <w:rFonts w:cstheme="minorHAnsi"/>
          <w:i/>
        </w:rPr>
        <w:t>&gt;</w:t>
      </w:r>
      <w:proofErr w:type="spellStart"/>
      <w:r>
        <w:rPr>
          <w:rFonts w:cstheme="minorHAnsi"/>
          <w:i/>
        </w:rPr>
        <w:t>Folder</w:t>
      </w:r>
      <w:proofErr w:type="spellEnd"/>
      <w:r>
        <w:rPr>
          <w:rFonts w:cstheme="minorHAnsi"/>
          <w:i/>
        </w:rPr>
        <w:t xml:space="preserve">. </w:t>
      </w:r>
      <w:r w:rsidR="007546D7" w:rsidRPr="00CB7C87">
        <w:rPr>
          <w:rFonts w:cstheme="minorHAnsi"/>
        </w:rPr>
        <w:t>P</w:t>
      </w:r>
      <w:r w:rsidR="007546D7">
        <w:rPr>
          <w:rFonts w:cstheme="minorHAnsi"/>
        </w:rPr>
        <w:t xml:space="preserve">arādīsies logs, kurā jāievada </w:t>
      </w:r>
      <w:r w:rsidR="00711D28">
        <w:rPr>
          <w:rFonts w:cstheme="minorHAnsi"/>
        </w:rPr>
        <w:t>formas</w:t>
      </w:r>
      <w:r w:rsidR="007546D7">
        <w:rPr>
          <w:rFonts w:cstheme="minorHAnsi"/>
        </w:rPr>
        <w:t xml:space="preserve"> mapes nosaukums.</w:t>
      </w:r>
      <w:r w:rsidR="008F3ED1" w:rsidRPr="008F3ED1">
        <w:rPr>
          <w:rFonts w:cstheme="minorHAnsi"/>
        </w:rPr>
        <w:t xml:space="preserve"> </w:t>
      </w:r>
      <w:r w:rsidR="008F3ED1">
        <w:rPr>
          <w:rFonts w:cstheme="minorHAnsi"/>
        </w:rPr>
        <w:t>Kad nosaukums tiek ievadīts, jānospiež poga “OK”.</w:t>
      </w:r>
    </w:p>
    <w:p w14:paraId="0068A67F" w14:textId="1B112342" w:rsidR="00E61CE2" w:rsidRPr="00D021C3" w:rsidRDefault="00E61CE2" w:rsidP="00E61CE2">
      <w:pPr>
        <w:spacing w:after="0" w:line="276" w:lineRule="auto"/>
        <w:jc w:val="center"/>
      </w:pPr>
      <w:r>
        <w:rPr>
          <w:noProof/>
          <w:lang w:eastAsia="lv-LV"/>
        </w:rPr>
        <w:drawing>
          <wp:inline distT="0" distB="0" distL="0" distR="0" wp14:anchorId="45E7A27D" wp14:editId="7F0F44C1">
            <wp:extent cx="3097967" cy="283845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66" cy="287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56EE6" w14:textId="7C63F6FB" w:rsidR="005823DB" w:rsidRDefault="00DC7760">
      <w:pPr>
        <w:pStyle w:val="Caption"/>
        <w:rPr>
          <w:noProof/>
          <w:lang w:eastAsia="lv-LV"/>
        </w:rPr>
      </w:pPr>
      <w:r>
        <w:rPr>
          <w:noProof/>
          <w:lang w:eastAsia="lv-LV"/>
        </w:rPr>
        <w:t>att.</w:t>
      </w:r>
      <w:r w:rsidR="00E47A33">
        <w:rPr>
          <w:noProof/>
          <w:lang w:eastAsia="lv-LV"/>
        </w:rPr>
        <w:t xml:space="preserve"> </w:t>
      </w:r>
      <w:r w:rsidR="00840943">
        <w:rPr>
          <w:noProof/>
          <w:lang w:eastAsia="lv-LV"/>
        </w:rPr>
        <w:t>Formas mapes izveidošana published mapē</w:t>
      </w:r>
    </w:p>
    <w:p w14:paraId="6BF3A7AB" w14:textId="14A18FC9" w:rsidR="008A77E7" w:rsidRPr="00B04FF6" w:rsidRDefault="008A77E7" w:rsidP="008A77E7">
      <w:pPr>
        <w:spacing w:line="276" w:lineRule="auto"/>
        <w:rPr>
          <w:rFonts w:cstheme="minorHAnsi"/>
        </w:rPr>
      </w:pPr>
      <w:r>
        <w:rPr>
          <w:rFonts w:cstheme="minorHAnsi"/>
        </w:rPr>
        <w:t xml:space="preserve">Tālāk nepieciešams </w:t>
      </w:r>
      <w:r w:rsidR="0059749D">
        <w:rPr>
          <w:rFonts w:cstheme="minorHAnsi"/>
        </w:rPr>
        <w:t xml:space="preserve">formas </w:t>
      </w:r>
      <w:r>
        <w:rPr>
          <w:rFonts w:cstheme="minorHAnsi"/>
        </w:rPr>
        <w:t>mapē izveidot versijas mapi “v1-0”, uz kuru pēc tam tiks pārvietota</w:t>
      </w:r>
      <w:r w:rsidR="0025623D">
        <w:rPr>
          <w:rFonts w:cstheme="minorHAnsi"/>
        </w:rPr>
        <w:t xml:space="preserve"> publicējamā</w:t>
      </w:r>
      <w:r>
        <w:rPr>
          <w:rFonts w:cstheme="minorHAnsi"/>
        </w:rPr>
        <w:t xml:space="preserve"> e-forma. Lai izveidotu versijas mapi, jānospiež </w:t>
      </w:r>
      <w:r w:rsidRPr="00B04FF6">
        <w:rPr>
          <w:rFonts w:cstheme="minorHAnsi"/>
          <w:i/>
        </w:rPr>
        <w:t>VARAM_VVD</w:t>
      </w:r>
      <w:r>
        <w:rPr>
          <w:rFonts w:cstheme="minorHAnsi"/>
          <w:i/>
        </w:rPr>
        <w:t>(iestādes mape)</w:t>
      </w:r>
      <w:r w:rsidRPr="00B04FF6">
        <w:rPr>
          <w:rFonts w:cstheme="minorHAnsi"/>
          <w:i/>
        </w:rPr>
        <w:t>-&gt;</w:t>
      </w:r>
      <w:proofErr w:type="spellStart"/>
      <w:r w:rsidRPr="00B04FF6">
        <w:rPr>
          <w:rFonts w:cstheme="minorHAnsi"/>
          <w:i/>
        </w:rPr>
        <w:t>published</w:t>
      </w:r>
      <w:proofErr w:type="spellEnd"/>
      <w:r w:rsidRPr="00B04FF6">
        <w:rPr>
          <w:rFonts w:cstheme="minorHAnsi"/>
          <w:i/>
        </w:rPr>
        <w:t>-&gt;</w:t>
      </w:r>
      <w:proofErr w:type="spellStart"/>
      <w:r w:rsidRPr="00B04FF6">
        <w:rPr>
          <w:rFonts w:cstheme="minorHAnsi"/>
          <w:i/>
        </w:rPr>
        <w:t>vvd_application</w:t>
      </w:r>
      <w:proofErr w:type="spellEnd"/>
      <w:r w:rsidR="00E90B03">
        <w:rPr>
          <w:rFonts w:cstheme="minorHAnsi"/>
          <w:i/>
        </w:rPr>
        <w:t>(</w:t>
      </w:r>
      <w:r>
        <w:rPr>
          <w:rFonts w:cstheme="minorHAnsi"/>
          <w:i/>
        </w:rPr>
        <w:t>formas mape)</w:t>
      </w:r>
      <w:r w:rsidRPr="00B04FF6">
        <w:rPr>
          <w:rFonts w:cstheme="minorHAnsi"/>
          <w:i/>
        </w:rPr>
        <w:t>-&gt;Insert-</w:t>
      </w:r>
      <w:r w:rsidR="00CB7C87">
        <w:rPr>
          <w:rFonts w:cstheme="minorHAnsi"/>
          <w:i/>
        </w:rPr>
        <w:t>&gt;</w:t>
      </w:r>
      <w:proofErr w:type="spellStart"/>
      <w:r w:rsidR="00CB7C87">
        <w:rPr>
          <w:rFonts w:cstheme="minorHAnsi"/>
          <w:i/>
        </w:rPr>
        <w:t>Folder</w:t>
      </w:r>
      <w:proofErr w:type="spellEnd"/>
      <w:r w:rsidR="009D086E">
        <w:rPr>
          <w:rFonts w:cstheme="minorHAnsi"/>
          <w:i/>
        </w:rPr>
        <w:t>.</w:t>
      </w:r>
      <w:r w:rsidR="00CB7C87">
        <w:rPr>
          <w:rFonts w:cstheme="minorHAnsi"/>
          <w:i/>
        </w:rPr>
        <w:t xml:space="preserve"> </w:t>
      </w:r>
      <w:r w:rsidR="00CB7C87" w:rsidRPr="00CB7C87">
        <w:rPr>
          <w:rFonts w:cstheme="minorHAnsi"/>
        </w:rPr>
        <w:t>P</w:t>
      </w:r>
      <w:r>
        <w:rPr>
          <w:rFonts w:cstheme="minorHAnsi"/>
        </w:rPr>
        <w:t xml:space="preserve">arādīsies logs, kurā jāievada versijas mapes nosaukums. </w:t>
      </w:r>
    </w:p>
    <w:p w14:paraId="24C01B43" w14:textId="48D9500A" w:rsidR="00E61CE2" w:rsidRDefault="00470631" w:rsidP="00E61CE2">
      <w:pPr>
        <w:spacing w:after="0" w:line="276" w:lineRule="auto"/>
        <w:jc w:val="center"/>
      </w:pPr>
      <w:r>
        <w:rPr>
          <w:noProof/>
          <w:lang w:eastAsia="lv-LV"/>
        </w:rPr>
        <w:drawing>
          <wp:inline distT="0" distB="0" distL="0" distR="0" wp14:anchorId="1BC268C1" wp14:editId="73F233A2">
            <wp:extent cx="3019425" cy="2867406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09" cy="288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951C3" w14:textId="311D3C38" w:rsidR="008A77E7" w:rsidRDefault="00DC7760">
      <w:pPr>
        <w:pStyle w:val="Caption"/>
        <w:rPr>
          <w:rFonts w:cstheme="minorHAnsi"/>
        </w:rPr>
      </w:pPr>
      <w:r>
        <w:t xml:space="preserve">att. </w:t>
      </w:r>
      <w:r w:rsidR="00E47A33">
        <w:t xml:space="preserve"> </w:t>
      </w:r>
      <w:r w:rsidR="008A77E7">
        <w:t>E-formas versijas mapes izveide</w:t>
      </w:r>
      <w:r w:rsidR="008A77E7" w:rsidRPr="008A77E7">
        <w:rPr>
          <w:rFonts w:cstheme="minorHAnsi"/>
        </w:rPr>
        <w:t xml:space="preserve"> </w:t>
      </w:r>
    </w:p>
    <w:p w14:paraId="499BF281" w14:textId="07676F6D" w:rsidR="004453EA" w:rsidRDefault="004453EA" w:rsidP="00055271"/>
    <w:p w14:paraId="262A4DFD" w14:textId="601F6894" w:rsidR="004453EA" w:rsidRDefault="004453EA" w:rsidP="00055271"/>
    <w:p w14:paraId="2FFBD17B" w14:textId="77777777" w:rsidR="004453EA" w:rsidRPr="003C66BA" w:rsidRDefault="004453EA" w:rsidP="00055271"/>
    <w:p w14:paraId="53E06D98" w14:textId="0086D113" w:rsidR="008A77E7" w:rsidRDefault="008E5D27" w:rsidP="008A77E7">
      <w:pPr>
        <w:spacing w:after="0" w:line="276" w:lineRule="auto"/>
        <w:jc w:val="left"/>
      </w:pPr>
      <w:r>
        <w:rPr>
          <w:rFonts w:cstheme="minorHAnsi"/>
        </w:rPr>
        <w:lastRenderedPageBreak/>
        <w:t>Ievada versijas mapes nosaukumu un nospiež pogu</w:t>
      </w:r>
      <w:r w:rsidR="008A77E7">
        <w:rPr>
          <w:rFonts w:cstheme="minorHAnsi"/>
        </w:rPr>
        <w:t xml:space="preserve"> “OK”.</w:t>
      </w:r>
    </w:p>
    <w:p w14:paraId="626CA3DB" w14:textId="2EFD4DCF" w:rsidR="00695164" w:rsidRDefault="00695164" w:rsidP="00E61CE2">
      <w:pPr>
        <w:spacing w:after="0" w:line="276" w:lineRule="auto"/>
        <w:jc w:val="center"/>
      </w:pPr>
      <w:r>
        <w:rPr>
          <w:noProof/>
          <w:lang w:eastAsia="lv-LV"/>
        </w:rPr>
        <w:drawing>
          <wp:inline distT="0" distB="0" distL="0" distR="0" wp14:anchorId="711AC0D2" wp14:editId="14790AF3">
            <wp:extent cx="3000375" cy="1691878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07805" cy="16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9558" w14:textId="35557581" w:rsidR="001453F9" w:rsidRDefault="00DC7760">
      <w:pPr>
        <w:pStyle w:val="Caption"/>
      </w:pPr>
      <w:r>
        <w:t xml:space="preserve">att. </w:t>
      </w:r>
      <w:r w:rsidR="00910788">
        <w:t>Versijas mapes nosaukums</w:t>
      </w:r>
    </w:p>
    <w:p w14:paraId="071D74D2" w14:textId="3B7E9752" w:rsidR="005823DB" w:rsidRPr="001C753F" w:rsidRDefault="00967A36" w:rsidP="005823DB">
      <w:pPr>
        <w:spacing w:after="0" w:line="276" w:lineRule="auto"/>
        <w:rPr>
          <w:i/>
        </w:rPr>
      </w:pPr>
      <w:r>
        <w:t>Lai</w:t>
      </w:r>
      <w:r w:rsidR="00104F6D">
        <w:t xml:space="preserve"> pārnestu </w:t>
      </w:r>
      <w:r w:rsidR="00636ECA">
        <w:t>e-formu</w:t>
      </w:r>
      <w:r>
        <w:t xml:space="preserve"> no “</w:t>
      </w:r>
      <w:proofErr w:type="spellStart"/>
      <w:r>
        <w:t>to_publish</w:t>
      </w:r>
      <w:proofErr w:type="spellEnd"/>
      <w:r>
        <w:t>” uz “</w:t>
      </w:r>
      <w:proofErr w:type="spellStart"/>
      <w:r>
        <w:t>published</w:t>
      </w:r>
      <w:proofErr w:type="spellEnd"/>
      <w:r>
        <w:t>”</w:t>
      </w:r>
      <w:r w:rsidR="00B53ADB">
        <w:t xml:space="preserve"> versijas mapi</w:t>
      </w:r>
      <w:r>
        <w:t>, jānospiež</w:t>
      </w:r>
      <w:r w:rsidR="005823DB">
        <w:t xml:space="preserve"> </w:t>
      </w:r>
      <w:r w:rsidR="005823DB" w:rsidRPr="00085F95">
        <w:rPr>
          <w:i/>
        </w:rPr>
        <w:t>VARAM_VVD(iestādes mape)-&gt;</w:t>
      </w:r>
      <w:proofErr w:type="spellStart"/>
      <w:r w:rsidR="005823DB" w:rsidRPr="00085F95">
        <w:rPr>
          <w:i/>
        </w:rPr>
        <w:t>to_publish</w:t>
      </w:r>
      <w:proofErr w:type="spellEnd"/>
      <w:r w:rsidR="005823DB" w:rsidRPr="00085F95">
        <w:rPr>
          <w:i/>
        </w:rPr>
        <w:t>-&gt;</w:t>
      </w:r>
      <w:proofErr w:type="spellStart"/>
      <w:r w:rsidR="005823DB" w:rsidRPr="00085F95">
        <w:rPr>
          <w:i/>
        </w:rPr>
        <w:t>vvd_application</w:t>
      </w:r>
      <w:proofErr w:type="spellEnd"/>
      <w:r w:rsidR="005823DB" w:rsidRPr="00085F95">
        <w:rPr>
          <w:i/>
        </w:rPr>
        <w:t xml:space="preserve"> (e-formas mape)</w:t>
      </w:r>
      <w:r w:rsidR="00EC0F03">
        <w:rPr>
          <w:i/>
        </w:rPr>
        <w:t>-&gt;</w:t>
      </w:r>
      <w:proofErr w:type="spellStart"/>
      <w:r w:rsidR="00EC0F03">
        <w:rPr>
          <w:i/>
        </w:rPr>
        <w:t>application</w:t>
      </w:r>
      <w:proofErr w:type="spellEnd"/>
      <w:r w:rsidR="00EC0F03">
        <w:rPr>
          <w:i/>
        </w:rPr>
        <w:t xml:space="preserve"> (e-forma)</w:t>
      </w:r>
      <w:r w:rsidR="005823DB" w:rsidRPr="00085F95">
        <w:rPr>
          <w:i/>
        </w:rPr>
        <w:t>-&gt;</w:t>
      </w:r>
      <w:proofErr w:type="spellStart"/>
      <w:r w:rsidR="005823DB" w:rsidRPr="00085F95">
        <w:rPr>
          <w:i/>
        </w:rPr>
        <w:t>Copying</w:t>
      </w:r>
      <w:proofErr w:type="spellEnd"/>
      <w:r w:rsidR="005823DB" w:rsidRPr="00085F95">
        <w:rPr>
          <w:i/>
        </w:rPr>
        <w:t>-&gt;</w:t>
      </w:r>
      <w:proofErr w:type="spellStart"/>
      <w:r w:rsidR="005823DB" w:rsidRPr="00085F95">
        <w:rPr>
          <w:i/>
        </w:rPr>
        <w:t>Move</w:t>
      </w:r>
      <w:proofErr w:type="spellEnd"/>
      <w:r w:rsidR="005823DB" w:rsidRPr="00085F95">
        <w:rPr>
          <w:i/>
        </w:rPr>
        <w:t xml:space="preserve"> To -&gt; </w:t>
      </w:r>
      <w:proofErr w:type="spellStart"/>
      <w:r w:rsidR="005823DB" w:rsidRPr="00085F95">
        <w:rPr>
          <w:i/>
        </w:rPr>
        <w:t>published</w:t>
      </w:r>
      <w:proofErr w:type="spellEnd"/>
      <w:r w:rsidR="00085F95">
        <w:rPr>
          <w:i/>
        </w:rPr>
        <w:t xml:space="preserve"> -&gt; Formas mape -&gt; versijas mape</w:t>
      </w:r>
      <w:r w:rsidR="005823DB" w:rsidRPr="001C753F">
        <w:rPr>
          <w:i/>
        </w:rPr>
        <w:t xml:space="preserve">. </w:t>
      </w:r>
    </w:p>
    <w:p w14:paraId="2A79529D" w14:textId="0C5C32C7" w:rsidR="00BC10E5" w:rsidRDefault="00EC0F03" w:rsidP="005823DB">
      <w:pPr>
        <w:jc w:val="center"/>
      </w:pPr>
      <w:r>
        <w:rPr>
          <w:noProof/>
          <w:lang w:eastAsia="lv-LV"/>
        </w:rPr>
        <w:drawing>
          <wp:inline distT="0" distB="0" distL="0" distR="0" wp14:anchorId="4B504E0A" wp14:editId="20230F8D">
            <wp:extent cx="2895600" cy="395193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15" cy="397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3D125" w14:textId="334A58DE" w:rsidR="005823DB" w:rsidRPr="00406692" w:rsidRDefault="00637DA4">
      <w:pPr>
        <w:pStyle w:val="Caption"/>
      </w:pPr>
      <w:r w:rsidRPr="00406692">
        <w:t xml:space="preserve">att. </w:t>
      </w:r>
      <w:r w:rsidR="005823DB" w:rsidRPr="00406692">
        <w:t>E-formas mape</w:t>
      </w:r>
    </w:p>
    <w:p w14:paraId="39B918D4" w14:textId="1020F2FC" w:rsidR="00F32D71" w:rsidRDefault="00F32D71" w:rsidP="00D80C91"/>
    <w:p w14:paraId="5B1658DB" w14:textId="41DD2EEF" w:rsidR="00F32D71" w:rsidRDefault="00F32D71" w:rsidP="00D80C91"/>
    <w:p w14:paraId="5D5E4F94" w14:textId="4DEAC52E" w:rsidR="00F32D71" w:rsidRDefault="00F32D71" w:rsidP="00D80C91"/>
    <w:p w14:paraId="429B595E" w14:textId="4031C2F4" w:rsidR="00F32D71" w:rsidRDefault="00F32D71" w:rsidP="00D80C91"/>
    <w:p w14:paraId="5010E3B1" w14:textId="26BEAB0B" w:rsidR="00F32D71" w:rsidRDefault="00F32D71" w:rsidP="00D80C91"/>
    <w:p w14:paraId="7BB487FB" w14:textId="7222EF96" w:rsidR="00F32D71" w:rsidRDefault="00F32D71" w:rsidP="00D80C91"/>
    <w:p w14:paraId="414E46A7" w14:textId="3B4CA592" w:rsidR="00F32D71" w:rsidRDefault="00F32D71" w:rsidP="00D80C91"/>
    <w:p w14:paraId="0678A6C9" w14:textId="5B208936" w:rsidR="00F32D71" w:rsidRDefault="00F32D71" w:rsidP="00D80C91"/>
    <w:p w14:paraId="5EC6DD29" w14:textId="666F34DB" w:rsidR="00805C73" w:rsidRDefault="00805C73" w:rsidP="00D80C91"/>
    <w:p w14:paraId="216E6434" w14:textId="4A46BD1D" w:rsidR="005823DB" w:rsidRDefault="0025623D" w:rsidP="005823DB">
      <w:pPr>
        <w:spacing w:after="0"/>
        <w:rPr>
          <w:rFonts w:cstheme="minorHAnsi"/>
        </w:rPr>
      </w:pPr>
      <w:r>
        <w:rPr>
          <w:rFonts w:cstheme="minorHAnsi"/>
        </w:rPr>
        <w:lastRenderedPageBreak/>
        <w:t>Publicējamo e-formu var atrast</w:t>
      </w:r>
      <w:r w:rsidR="005823DB">
        <w:rPr>
          <w:rFonts w:cstheme="minorHAnsi"/>
        </w:rPr>
        <w:t xml:space="preserve">: </w:t>
      </w:r>
      <w:proofErr w:type="spellStart"/>
      <w:r w:rsidR="005823DB" w:rsidRPr="004C6EE3">
        <w:rPr>
          <w:rFonts w:cstheme="minorHAnsi"/>
          <w:i/>
        </w:rPr>
        <w:t>Sitecore</w:t>
      </w:r>
      <w:proofErr w:type="spellEnd"/>
      <w:r w:rsidR="005823DB" w:rsidRPr="004C6EE3">
        <w:rPr>
          <w:rFonts w:cstheme="minorHAnsi"/>
          <w:i/>
        </w:rPr>
        <w:t>-&gt;</w:t>
      </w:r>
      <w:proofErr w:type="spellStart"/>
      <w:r w:rsidR="005823DB" w:rsidRPr="004C6EE3">
        <w:rPr>
          <w:rFonts w:cstheme="minorHAnsi"/>
          <w:i/>
        </w:rPr>
        <w:t>Forms</w:t>
      </w:r>
      <w:proofErr w:type="spellEnd"/>
      <w:r w:rsidR="005823DB" w:rsidRPr="004C6EE3">
        <w:rPr>
          <w:rFonts w:cstheme="minorHAnsi"/>
          <w:i/>
        </w:rPr>
        <w:t>-&gt;VARAM_VVD(iestādes mape)-&gt;</w:t>
      </w:r>
      <w:proofErr w:type="spellStart"/>
      <w:r w:rsidR="005823DB" w:rsidRPr="004C6EE3">
        <w:rPr>
          <w:rFonts w:cstheme="minorHAnsi"/>
          <w:i/>
        </w:rPr>
        <w:t>published</w:t>
      </w:r>
      <w:proofErr w:type="spellEnd"/>
      <w:r w:rsidR="005823DB" w:rsidRPr="004C6EE3">
        <w:rPr>
          <w:rFonts w:cstheme="minorHAnsi"/>
          <w:i/>
        </w:rPr>
        <w:t>-&gt;</w:t>
      </w:r>
      <w:proofErr w:type="spellStart"/>
      <w:r w:rsidR="005823DB" w:rsidRPr="004C6EE3">
        <w:rPr>
          <w:rFonts w:cstheme="minorHAnsi"/>
          <w:i/>
        </w:rPr>
        <w:t>vvd_application</w:t>
      </w:r>
      <w:proofErr w:type="spellEnd"/>
      <w:r w:rsidR="005823DB" w:rsidRPr="004C6EE3">
        <w:rPr>
          <w:rFonts w:cstheme="minorHAnsi"/>
          <w:i/>
        </w:rPr>
        <w:t>(e-formas mape)-&gt;v1-0(versijas mape)-&gt;</w:t>
      </w:r>
      <w:proofErr w:type="spellStart"/>
      <w:r w:rsidR="005823DB" w:rsidRPr="004C6EE3">
        <w:rPr>
          <w:rFonts w:cstheme="minorHAnsi"/>
          <w:i/>
        </w:rPr>
        <w:t>application</w:t>
      </w:r>
      <w:proofErr w:type="spellEnd"/>
      <w:r w:rsidR="005823DB" w:rsidRPr="004C6EE3">
        <w:rPr>
          <w:rFonts w:cstheme="minorHAnsi"/>
          <w:i/>
        </w:rPr>
        <w:t>(e-forma)</w:t>
      </w:r>
      <w:r w:rsidR="005823DB">
        <w:rPr>
          <w:rFonts w:cstheme="minorHAnsi"/>
        </w:rPr>
        <w:t xml:space="preserve">. </w:t>
      </w:r>
    </w:p>
    <w:p w14:paraId="4A4B6E05" w14:textId="6BEA0314" w:rsidR="009574D1" w:rsidRDefault="005823DB">
      <w:pPr>
        <w:pStyle w:val="Caption"/>
        <w:numPr>
          <w:ilvl w:val="0"/>
          <w:numId w:val="0"/>
        </w:numPr>
        <w:ind w:left="340"/>
      </w:pPr>
      <w:r w:rsidRPr="0068097F">
        <w:rPr>
          <w:noProof/>
          <w:lang w:eastAsia="lv-LV"/>
        </w:rPr>
        <w:drawing>
          <wp:inline distT="0" distB="0" distL="0" distR="0" wp14:anchorId="2CC81654" wp14:editId="130D66A4">
            <wp:extent cx="3924300" cy="3784146"/>
            <wp:effectExtent l="0" t="0" r="0" b="698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934306" cy="379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696E" w14:textId="16D1EEC9" w:rsidR="00637DA4" w:rsidRDefault="00637DA4">
      <w:pPr>
        <w:pStyle w:val="Caption"/>
      </w:pPr>
      <w:r>
        <w:t xml:space="preserve">att. </w:t>
      </w:r>
      <w:r w:rsidR="0025623D">
        <w:t xml:space="preserve">Publicējamā </w:t>
      </w:r>
      <w:r>
        <w:t>e-forma</w:t>
      </w:r>
    </w:p>
    <w:p w14:paraId="0B850011" w14:textId="77777777" w:rsidR="00637DA4" w:rsidRPr="00637DA4" w:rsidRDefault="00637DA4" w:rsidP="00637DA4"/>
    <w:p w14:paraId="29C9EEEC" w14:textId="010AC49A" w:rsidR="00753D63" w:rsidRDefault="00753D63" w:rsidP="00753D63">
      <w:pPr>
        <w:pStyle w:val="Heading1"/>
      </w:pPr>
      <w:bookmarkStart w:id="107" w:name="_Toc69985612"/>
      <w:r>
        <w:lastRenderedPageBreak/>
        <w:t>E</w:t>
      </w:r>
      <w:r w:rsidR="00805C73">
        <w:t>-</w:t>
      </w:r>
      <w:r>
        <w:t xml:space="preserve">formas </w:t>
      </w:r>
      <w:r w:rsidR="00805C73">
        <w:t xml:space="preserve">kataloga </w:t>
      </w:r>
      <w:r w:rsidR="005823DB">
        <w:t>kartītes</w:t>
      </w:r>
      <w:r>
        <w:t xml:space="preserve"> </w:t>
      </w:r>
      <w:r w:rsidR="005C0FDC">
        <w:t>izveide</w:t>
      </w:r>
      <w:bookmarkEnd w:id="107"/>
    </w:p>
    <w:p w14:paraId="519FC736" w14:textId="77777777" w:rsidR="005823DB" w:rsidRDefault="005823DB" w:rsidP="005823DB"/>
    <w:p w14:paraId="77B2DB7E" w14:textId="0131603B" w:rsidR="005823DB" w:rsidRPr="005823DB" w:rsidRDefault="005823DB" w:rsidP="005823DB">
      <w:r>
        <w:t xml:space="preserve">E-formas kataloga kartīti var pievienot </w:t>
      </w:r>
      <w:r w:rsidRPr="00EE3828">
        <w:rPr>
          <w:i/>
        </w:rPr>
        <w:t>VRAA e-formu publicētājs</w:t>
      </w:r>
      <w:r>
        <w:t>. E-formas kartīte ir nepieciešama, jo tā norāda saiti uz publicējamo e-formu no iestādes mapes “</w:t>
      </w:r>
      <w:proofErr w:type="spellStart"/>
      <w:r>
        <w:t>published</w:t>
      </w:r>
      <w:proofErr w:type="spellEnd"/>
      <w:r>
        <w:t>” un attiecīgās versijas apakšmapes</w:t>
      </w:r>
      <w:r w:rsidR="001A02D3">
        <w:t>, kā arī</w:t>
      </w:r>
      <w:r w:rsidR="006D43DB">
        <w:t xml:space="preserve"> satur</w:t>
      </w:r>
      <w:r w:rsidR="001A02D3">
        <w:t xml:space="preserve"> informāciju par e-formas nosaukumu, tematu, saturu un nepieciešamajām papildus pazīmēm, kuras piemīt e-formai.</w:t>
      </w:r>
    </w:p>
    <w:p w14:paraId="537F95E7" w14:textId="3156B513" w:rsidR="00F302C8" w:rsidRPr="00F302C8" w:rsidRDefault="00F302C8" w:rsidP="00F302C8">
      <w:pPr>
        <w:pStyle w:val="Heading2"/>
      </w:pPr>
      <w:bookmarkStart w:id="108" w:name="_Toc69985613"/>
      <w:r>
        <w:t xml:space="preserve">E-formas </w:t>
      </w:r>
      <w:r w:rsidR="005823DB">
        <w:t>kartītes pievienošana E-formu katalogā</w:t>
      </w:r>
      <w:bookmarkEnd w:id="108"/>
    </w:p>
    <w:p w14:paraId="14139D6D" w14:textId="2A4565BF" w:rsidR="00A54671" w:rsidRDefault="003251DE" w:rsidP="00171CE1">
      <w:pPr>
        <w:rPr>
          <w:noProof/>
          <w:lang w:eastAsia="lv-LV"/>
        </w:rPr>
      </w:pPr>
      <w:r>
        <w:t>Piemēram, i</w:t>
      </w:r>
      <w:r w:rsidR="005823DB">
        <w:t>estādei “VARAM_VVD” pievieno E-formas kataloga kartīti. Lai pi</w:t>
      </w:r>
      <w:r w:rsidR="006D2BF9">
        <w:t>evienotu kartīti, “Home” sadaļā</w:t>
      </w:r>
      <w:r w:rsidR="005823DB">
        <w:t xml:space="preserve"> jānospiež uz iestādes mapes un jāpievieno jauna kartīte, tas ir, </w:t>
      </w:r>
      <w:r w:rsidR="005823DB" w:rsidRPr="00942DCC">
        <w:rPr>
          <w:i/>
        </w:rPr>
        <w:t>VARAM_VVD-&gt;Insert-&gt;E-</w:t>
      </w:r>
      <w:proofErr w:type="spellStart"/>
      <w:r w:rsidR="005823DB" w:rsidRPr="00942DCC">
        <w:rPr>
          <w:i/>
        </w:rPr>
        <w:t>form</w:t>
      </w:r>
      <w:proofErr w:type="spellEnd"/>
      <w:r w:rsidR="005823DB" w:rsidRPr="00942DCC">
        <w:rPr>
          <w:i/>
        </w:rPr>
        <w:t>.</w:t>
      </w:r>
      <w:r w:rsidR="00A54671" w:rsidRPr="00A54671">
        <w:rPr>
          <w:noProof/>
          <w:lang w:eastAsia="lv-LV"/>
        </w:rPr>
        <w:t xml:space="preserve"> </w:t>
      </w:r>
    </w:p>
    <w:p w14:paraId="71E56411" w14:textId="5F17187F" w:rsidR="00753D63" w:rsidRDefault="00A54671" w:rsidP="005823DB">
      <w:pPr>
        <w:jc w:val="center"/>
      </w:pPr>
      <w:r>
        <w:rPr>
          <w:noProof/>
          <w:lang w:eastAsia="lv-LV"/>
        </w:rPr>
        <w:drawing>
          <wp:inline distT="0" distB="0" distL="0" distR="0" wp14:anchorId="14EBFA0B" wp14:editId="41F3494E">
            <wp:extent cx="4457700" cy="30099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r="27163"/>
                    <a:stretch/>
                  </pic:blipFill>
                  <pic:spPr bwMode="auto">
                    <a:xfrm>
                      <a:off x="0" y="0"/>
                      <a:ext cx="445770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B9DC8" w14:textId="367FCC8E" w:rsidR="005823DB" w:rsidRPr="00637DA4" w:rsidRDefault="00637DA4">
      <w:pPr>
        <w:pStyle w:val="Caption"/>
      </w:pPr>
      <w:r>
        <w:t xml:space="preserve">att. </w:t>
      </w:r>
      <w:r w:rsidRPr="00942DCC">
        <w:t>E-formas kataloga kartītes pievienošana</w:t>
      </w:r>
    </w:p>
    <w:p w14:paraId="00F6E7CE" w14:textId="707D4B98" w:rsidR="005823DB" w:rsidRPr="005823DB" w:rsidRDefault="005823DB" w:rsidP="005823DB">
      <w:pPr>
        <w:spacing w:after="0" w:line="276" w:lineRule="auto"/>
        <w:rPr>
          <w:rFonts w:cs="Arial"/>
        </w:rPr>
      </w:pPr>
      <w:r w:rsidRPr="005823DB">
        <w:rPr>
          <w:rFonts w:cs="Arial"/>
        </w:rPr>
        <w:t>Izveidojam E-formas kataloga kartītes ierakstu, norādot E-formas nosaukumu. Nosaukums tiks izmantots e-formas hipersaitē. Norādot kartītes nosaukumu, netiek izmantot</w:t>
      </w:r>
      <w:r w:rsidR="00D00968">
        <w:rPr>
          <w:rFonts w:cs="Arial"/>
        </w:rPr>
        <w:t>i</w:t>
      </w:r>
      <w:r w:rsidRPr="005823DB">
        <w:rPr>
          <w:rFonts w:cs="Arial"/>
        </w:rPr>
        <w:t xml:space="preserve"> speciālie simboli (@,#,$,%,^</w:t>
      </w:r>
      <w:r w:rsidR="00CB6752">
        <w:rPr>
          <w:rFonts w:cs="Arial"/>
        </w:rPr>
        <w:t xml:space="preserve"> </w:t>
      </w:r>
      <w:r w:rsidRPr="005823DB">
        <w:rPr>
          <w:rFonts w:cs="Arial"/>
        </w:rPr>
        <w:t>utt.)</w:t>
      </w:r>
      <w:r w:rsidR="00EE0742" w:rsidRPr="00EE0742">
        <w:rPr>
          <w:rFonts w:cstheme="minorHAnsi"/>
        </w:rPr>
        <w:t xml:space="preserve"> </w:t>
      </w:r>
      <w:r w:rsidR="00EE0742">
        <w:rPr>
          <w:rFonts w:cstheme="minorHAnsi"/>
        </w:rPr>
        <w:t>bet var tikt izmantotas</w:t>
      </w:r>
      <w:r w:rsidR="00D00968">
        <w:rPr>
          <w:rFonts w:cstheme="minorHAnsi"/>
        </w:rPr>
        <w:t xml:space="preserve"> atstarpes vai</w:t>
      </w:r>
      <w:r w:rsidR="00EE0742">
        <w:rPr>
          <w:rFonts w:cstheme="minorHAnsi"/>
        </w:rPr>
        <w:t xml:space="preserve"> </w:t>
      </w:r>
      <w:proofErr w:type="spellStart"/>
      <w:r w:rsidR="00EE0742">
        <w:rPr>
          <w:rFonts w:cstheme="minorHAnsi"/>
        </w:rPr>
        <w:t>apakšsvītras</w:t>
      </w:r>
      <w:proofErr w:type="spellEnd"/>
      <w:r w:rsidR="00EE0742" w:rsidRPr="00EE0742">
        <w:rPr>
          <w:rFonts w:cstheme="minorHAnsi"/>
        </w:rPr>
        <w:t xml:space="preserve"> “_”, lai atdalītu vārdus nosaukumā</w:t>
      </w:r>
      <w:r w:rsidR="00EE0742">
        <w:rPr>
          <w:rFonts w:cs="Arial"/>
        </w:rPr>
        <w:t>. K</w:t>
      </w:r>
      <w:r w:rsidRPr="005823DB">
        <w:rPr>
          <w:rFonts w:cs="Arial"/>
        </w:rPr>
        <w:t>ad nosaukums tiek izveidots, jānospiež poga “OK”, lai tiek izveidota jauna kartīte.</w:t>
      </w:r>
    </w:p>
    <w:p w14:paraId="1B27852F" w14:textId="77777777" w:rsidR="005823DB" w:rsidRPr="005823DB" w:rsidRDefault="005823DB" w:rsidP="005823DB">
      <w:pPr>
        <w:spacing w:after="0" w:line="276" w:lineRule="auto"/>
        <w:rPr>
          <w:rFonts w:cs="Arial"/>
        </w:rPr>
      </w:pPr>
      <w:r w:rsidRPr="005823DB">
        <w:rPr>
          <w:rFonts w:cs="Arial"/>
        </w:rPr>
        <w:t>E-formas kataloga kartītes nosaukuma piemērs “003_application”.</w:t>
      </w:r>
    </w:p>
    <w:p w14:paraId="4DFD41A6" w14:textId="6899D827" w:rsidR="00753D63" w:rsidRDefault="005823DB" w:rsidP="005823DB">
      <w:pPr>
        <w:jc w:val="center"/>
      </w:pPr>
      <w:r>
        <w:rPr>
          <w:noProof/>
          <w:lang w:eastAsia="lv-LV"/>
        </w:rPr>
        <w:drawing>
          <wp:inline distT="0" distB="0" distL="0" distR="0" wp14:anchorId="15BF3B62" wp14:editId="6455CDBB">
            <wp:extent cx="3295650" cy="1716676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99987" cy="171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2CAC" w14:textId="590422F1" w:rsidR="00637DA4" w:rsidRPr="00637DA4" w:rsidRDefault="00637DA4">
      <w:pPr>
        <w:pStyle w:val="Caption"/>
      </w:pPr>
      <w:r>
        <w:t xml:space="preserve">att. </w:t>
      </w:r>
      <w:r w:rsidRPr="00501531">
        <w:t>E-formas nosaukums</w:t>
      </w:r>
    </w:p>
    <w:p w14:paraId="1C2B6E35" w14:textId="5EEDA2AE" w:rsidR="00F302C8" w:rsidRDefault="00F302C8" w:rsidP="00D41575"/>
    <w:p w14:paraId="122BB1B6" w14:textId="7DD2F14C" w:rsidR="00BC048E" w:rsidRDefault="00F302C8" w:rsidP="00F302C8">
      <w:pPr>
        <w:pStyle w:val="Heading2"/>
      </w:pPr>
      <w:bookmarkStart w:id="109" w:name="_Toc69985614"/>
      <w:r>
        <w:lastRenderedPageBreak/>
        <w:t>E</w:t>
      </w:r>
      <w:r w:rsidR="005823DB">
        <w:t>-</w:t>
      </w:r>
      <w:r>
        <w:t xml:space="preserve">formas </w:t>
      </w:r>
      <w:r w:rsidR="005823DB">
        <w:rPr>
          <w:rFonts w:cstheme="minorHAnsi"/>
        </w:rPr>
        <w:t>kataloga kartītes metadatu aizpildīšana</w:t>
      </w:r>
      <w:bookmarkEnd w:id="109"/>
    </w:p>
    <w:p w14:paraId="007212C0" w14:textId="77777777" w:rsidR="005823DB" w:rsidRPr="005823DB" w:rsidRDefault="005823DB" w:rsidP="005823DB">
      <w:pPr>
        <w:spacing w:after="0" w:line="276" w:lineRule="auto"/>
        <w:rPr>
          <w:rFonts w:cs="Arial"/>
        </w:rPr>
      </w:pPr>
      <w:r w:rsidRPr="005823DB">
        <w:rPr>
          <w:rFonts w:cs="Arial"/>
        </w:rPr>
        <w:t>Nospiežot uz mapes “VARAM_VVD”, parādīsies  “003_application”.</w:t>
      </w:r>
    </w:p>
    <w:p w14:paraId="334602A1" w14:textId="77777777" w:rsidR="005823DB" w:rsidRPr="005823DB" w:rsidRDefault="005823DB" w:rsidP="005823DB">
      <w:pPr>
        <w:spacing w:after="0" w:line="276" w:lineRule="auto"/>
        <w:rPr>
          <w:rFonts w:cs="Arial"/>
        </w:rPr>
      </w:pPr>
      <w:r w:rsidRPr="005823DB">
        <w:rPr>
          <w:rFonts w:cs="Arial"/>
        </w:rPr>
        <w:t>Jāaizpilda E-formas metadati:</w:t>
      </w:r>
    </w:p>
    <w:p w14:paraId="1FDF9AC8" w14:textId="77777777" w:rsidR="005823DB" w:rsidRPr="005823DB" w:rsidRDefault="005823DB" w:rsidP="00637DA4">
      <w:pPr>
        <w:pStyle w:val="ListParagraph"/>
        <w:numPr>
          <w:ilvl w:val="0"/>
          <w:numId w:val="17"/>
        </w:numPr>
        <w:spacing w:after="0" w:line="276" w:lineRule="auto"/>
        <w:rPr>
          <w:rFonts w:cs="Arial"/>
        </w:rPr>
      </w:pPr>
      <w:r w:rsidRPr="005823DB">
        <w:rPr>
          <w:rFonts w:cs="Arial"/>
        </w:rPr>
        <w:t>URN – vērtība tiek ģenerēta automātiski;</w:t>
      </w:r>
    </w:p>
    <w:p w14:paraId="6041A3CA" w14:textId="77777777" w:rsidR="005823DB" w:rsidRPr="005823DB" w:rsidRDefault="005823DB" w:rsidP="00637DA4">
      <w:pPr>
        <w:pStyle w:val="ListParagraph"/>
        <w:numPr>
          <w:ilvl w:val="0"/>
          <w:numId w:val="17"/>
        </w:numPr>
        <w:spacing w:after="0" w:line="276" w:lineRule="auto"/>
        <w:rPr>
          <w:rFonts w:cs="Arial"/>
        </w:rPr>
      </w:pPr>
      <w:r w:rsidRPr="005823DB">
        <w:rPr>
          <w:rFonts w:cs="Arial"/>
        </w:rPr>
        <w:t>Nosaukums – e-formas nosaukums, kas tiks attēlots e-adreses ziņojumā;</w:t>
      </w:r>
    </w:p>
    <w:p w14:paraId="51355642" w14:textId="2AF0894A" w:rsidR="005823DB" w:rsidRPr="005823DB" w:rsidRDefault="005823DB" w:rsidP="00637DA4">
      <w:pPr>
        <w:pStyle w:val="ListParagraph"/>
        <w:numPr>
          <w:ilvl w:val="0"/>
          <w:numId w:val="17"/>
        </w:numPr>
        <w:spacing w:after="0" w:line="276" w:lineRule="auto"/>
        <w:rPr>
          <w:rFonts w:cs="Arial"/>
        </w:rPr>
      </w:pPr>
      <w:r w:rsidRPr="005823DB">
        <w:rPr>
          <w:rFonts w:cs="Arial"/>
        </w:rPr>
        <w:t xml:space="preserve">Temats – tiks attēlots e-adreses </w:t>
      </w:r>
      <w:r w:rsidR="00612097" w:rsidRPr="005823DB">
        <w:rPr>
          <w:rFonts w:cs="Arial"/>
        </w:rPr>
        <w:t>laukā “Temats”</w:t>
      </w:r>
      <w:r w:rsidR="00143F27">
        <w:rPr>
          <w:rFonts w:cs="Arial"/>
        </w:rPr>
        <w:t xml:space="preserve"> (maksimālais simbolu skaits: 200)</w:t>
      </w:r>
      <w:r w:rsidR="00612097" w:rsidRPr="005823DB">
        <w:rPr>
          <w:rFonts w:cs="Arial"/>
        </w:rPr>
        <w:t>;</w:t>
      </w:r>
    </w:p>
    <w:p w14:paraId="220619A4" w14:textId="68CF92E1" w:rsidR="005823DB" w:rsidRPr="005823DB" w:rsidRDefault="005823DB" w:rsidP="00637DA4">
      <w:pPr>
        <w:pStyle w:val="ListParagraph"/>
        <w:numPr>
          <w:ilvl w:val="0"/>
          <w:numId w:val="17"/>
        </w:numPr>
        <w:spacing w:after="0" w:line="276" w:lineRule="auto"/>
        <w:rPr>
          <w:rFonts w:cs="Arial"/>
        </w:rPr>
      </w:pPr>
      <w:r w:rsidRPr="005823DB">
        <w:rPr>
          <w:rFonts w:cs="Arial"/>
        </w:rPr>
        <w:t xml:space="preserve">Teksts – tiks attēlots e-adreses ziņojuma </w:t>
      </w:r>
      <w:r w:rsidR="00612097" w:rsidRPr="005823DB">
        <w:rPr>
          <w:rFonts w:cs="Arial"/>
        </w:rPr>
        <w:t>satura lauka vietā</w:t>
      </w:r>
      <w:r w:rsidR="00143F27">
        <w:rPr>
          <w:rFonts w:cs="Arial"/>
        </w:rPr>
        <w:t xml:space="preserve"> (maksimālais simbolu skaits: 4000)</w:t>
      </w:r>
      <w:r w:rsidR="00612097" w:rsidRPr="005823DB">
        <w:rPr>
          <w:rFonts w:cs="Arial"/>
        </w:rPr>
        <w:t>;</w:t>
      </w:r>
    </w:p>
    <w:p w14:paraId="5F1265DE" w14:textId="77777777" w:rsidR="005823DB" w:rsidRPr="005823DB" w:rsidRDefault="005823DB" w:rsidP="00637DA4">
      <w:pPr>
        <w:pStyle w:val="ListParagraph"/>
        <w:numPr>
          <w:ilvl w:val="0"/>
          <w:numId w:val="17"/>
        </w:numPr>
        <w:spacing w:after="0" w:line="276" w:lineRule="auto"/>
        <w:rPr>
          <w:rFonts w:cs="Arial"/>
        </w:rPr>
      </w:pPr>
      <w:r w:rsidRPr="005823DB">
        <w:rPr>
          <w:rFonts w:cs="Arial"/>
        </w:rPr>
        <w:t>E-adrese – e-adrese, uz kuru tiks nosūtīts aizpildītais e-formas ziņojums;</w:t>
      </w:r>
    </w:p>
    <w:p w14:paraId="5FDAE5D1" w14:textId="77777777" w:rsidR="005823DB" w:rsidRPr="005823DB" w:rsidRDefault="005823DB" w:rsidP="00637DA4">
      <w:pPr>
        <w:pStyle w:val="ListParagraph"/>
        <w:numPr>
          <w:ilvl w:val="0"/>
          <w:numId w:val="17"/>
        </w:numPr>
        <w:spacing w:after="0" w:line="276" w:lineRule="auto"/>
        <w:rPr>
          <w:rFonts w:cs="Arial"/>
        </w:rPr>
      </w:pPr>
      <w:r w:rsidRPr="005823DB">
        <w:rPr>
          <w:rFonts w:cs="Arial"/>
        </w:rPr>
        <w:t>Stāvoklis – jāizvēlas “</w:t>
      </w:r>
      <w:proofErr w:type="spellStart"/>
      <w:r w:rsidRPr="005823DB">
        <w:rPr>
          <w:rFonts w:cs="Arial"/>
        </w:rPr>
        <w:t>Published</w:t>
      </w:r>
      <w:proofErr w:type="spellEnd"/>
      <w:r w:rsidRPr="005823DB">
        <w:rPr>
          <w:rFonts w:cs="Arial"/>
        </w:rPr>
        <w:t>” (e-forma ir publicēta) vai “</w:t>
      </w:r>
      <w:proofErr w:type="spellStart"/>
      <w:r w:rsidRPr="005823DB">
        <w:rPr>
          <w:rFonts w:cs="Arial"/>
        </w:rPr>
        <w:t>Not</w:t>
      </w:r>
      <w:proofErr w:type="spellEnd"/>
      <w:r w:rsidRPr="005823DB">
        <w:rPr>
          <w:rFonts w:cs="Arial"/>
        </w:rPr>
        <w:t xml:space="preserve"> </w:t>
      </w:r>
      <w:proofErr w:type="spellStart"/>
      <w:r w:rsidRPr="005823DB">
        <w:rPr>
          <w:rFonts w:cs="Arial"/>
        </w:rPr>
        <w:t>published</w:t>
      </w:r>
      <w:proofErr w:type="spellEnd"/>
      <w:r w:rsidRPr="005823DB">
        <w:rPr>
          <w:rFonts w:cs="Arial"/>
        </w:rPr>
        <w:t>” (e-forma nav publicēta).</w:t>
      </w:r>
    </w:p>
    <w:p w14:paraId="6BAF598A" w14:textId="77777777" w:rsidR="005823DB" w:rsidRPr="005823DB" w:rsidRDefault="005823DB" w:rsidP="005823DB">
      <w:pPr>
        <w:spacing w:after="0" w:line="276" w:lineRule="auto"/>
        <w:rPr>
          <w:rFonts w:cs="Arial"/>
        </w:rPr>
      </w:pPr>
      <w:r w:rsidRPr="005823DB">
        <w:rPr>
          <w:rFonts w:cs="Arial"/>
        </w:rPr>
        <w:t>Var atzīmēt papildus pazīmes:</w:t>
      </w:r>
    </w:p>
    <w:p w14:paraId="410B0270" w14:textId="77777777" w:rsidR="005823DB" w:rsidRPr="005823DB" w:rsidRDefault="005823DB" w:rsidP="00637DA4">
      <w:pPr>
        <w:pStyle w:val="ListParagraph"/>
        <w:numPr>
          <w:ilvl w:val="0"/>
          <w:numId w:val="18"/>
        </w:numPr>
        <w:spacing w:after="0" w:line="276" w:lineRule="auto"/>
        <w:rPr>
          <w:rFonts w:cs="Arial"/>
        </w:rPr>
      </w:pPr>
      <w:r w:rsidRPr="005823DB">
        <w:rPr>
          <w:rFonts w:cs="Arial"/>
        </w:rPr>
        <w:t xml:space="preserve">Mobilais skats – pazīme, vai e-forma pieejama mobilajā skatā; </w:t>
      </w:r>
    </w:p>
    <w:p w14:paraId="5E694D8A" w14:textId="77777777" w:rsidR="005823DB" w:rsidRPr="005823DB" w:rsidRDefault="005823DB" w:rsidP="00637DA4">
      <w:pPr>
        <w:pStyle w:val="ListParagraph"/>
        <w:numPr>
          <w:ilvl w:val="0"/>
          <w:numId w:val="18"/>
        </w:numPr>
        <w:spacing w:after="0" w:line="276" w:lineRule="auto"/>
        <w:rPr>
          <w:rFonts w:cs="Arial"/>
        </w:rPr>
      </w:pPr>
      <w:r w:rsidRPr="005823DB">
        <w:rPr>
          <w:rFonts w:cs="Arial"/>
        </w:rPr>
        <w:t>Datņu pievienošana – pazīme, vai izveidotajam e-formas e-adreses ziņojumam iespējams pievienot pielikumus;</w:t>
      </w:r>
    </w:p>
    <w:p w14:paraId="08D09295" w14:textId="77777777" w:rsidR="005823DB" w:rsidRPr="005823DB" w:rsidRDefault="005823DB" w:rsidP="00637DA4">
      <w:pPr>
        <w:pStyle w:val="ListParagraph"/>
        <w:numPr>
          <w:ilvl w:val="0"/>
          <w:numId w:val="18"/>
        </w:numPr>
        <w:spacing w:after="0" w:line="276" w:lineRule="auto"/>
        <w:rPr>
          <w:rFonts w:cs="Arial"/>
        </w:rPr>
      </w:pPr>
      <w:r w:rsidRPr="005823DB">
        <w:rPr>
          <w:rFonts w:cs="Arial"/>
        </w:rPr>
        <w:t>Elektroniskais paraksts – pazīme, kas norāda, ka e-formas e-adreses ziņojums ir elektroniski jāparaksta;</w:t>
      </w:r>
    </w:p>
    <w:p w14:paraId="449423BD" w14:textId="77777777" w:rsidR="005823DB" w:rsidRPr="005823DB" w:rsidRDefault="005823DB" w:rsidP="00637DA4">
      <w:pPr>
        <w:pStyle w:val="ListParagraph"/>
        <w:numPr>
          <w:ilvl w:val="0"/>
          <w:numId w:val="18"/>
        </w:numPr>
        <w:spacing w:after="0" w:line="276" w:lineRule="auto"/>
        <w:rPr>
          <w:rFonts w:cs="Arial"/>
        </w:rPr>
      </w:pPr>
      <w:r w:rsidRPr="005823DB">
        <w:rPr>
          <w:rFonts w:cs="Arial"/>
        </w:rPr>
        <w:t>Ģenerējamās datnes (XML, JSON) – pazīme, kas norāda, ka aizpildīto e-formu nepieciešams ģenerēt kā datni un jāiekļauj e-adreses ziņojumā;</w:t>
      </w:r>
    </w:p>
    <w:p w14:paraId="022BD9B0" w14:textId="77777777" w:rsidR="005823DB" w:rsidRPr="005823DB" w:rsidRDefault="005823DB" w:rsidP="00637DA4">
      <w:pPr>
        <w:pStyle w:val="ListParagraph"/>
        <w:numPr>
          <w:ilvl w:val="0"/>
          <w:numId w:val="18"/>
        </w:numPr>
        <w:spacing w:after="0" w:line="276" w:lineRule="auto"/>
        <w:rPr>
          <w:rFonts w:cs="Arial"/>
        </w:rPr>
      </w:pPr>
      <w:r w:rsidRPr="005823DB">
        <w:rPr>
          <w:rFonts w:cs="Arial"/>
        </w:rPr>
        <w:t>Fiziskām personām – e-forma pieejama fiziskām personām;</w:t>
      </w:r>
    </w:p>
    <w:p w14:paraId="674AE81D" w14:textId="77777777" w:rsidR="005823DB" w:rsidRPr="005823DB" w:rsidRDefault="005823DB" w:rsidP="00637DA4">
      <w:pPr>
        <w:pStyle w:val="ListParagraph"/>
        <w:numPr>
          <w:ilvl w:val="0"/>
          <w:numId w:val="18"/>
        </w:numPr>
        <w:spacing w:after="0" w:line="276" w:lineRule="auto"/>
        <w:rPr>
          <w:rFonts w:cs="Arial"/>
        </w:rPr>
      </w:pPr>
      <w:r w:rsidRPr="005823DB">
        <w:rPr>
          <w:rFonts w:cs="Arial"/>
        </w:rPr>
        <w:t>Juridiskām personām – e-forma pieejama juridiskām personām.</w:t>
      </w:r>
    </w:p>
    <w:p w14:paraId="2DBBDCBF" w14:textId="7CB5CAD3" w:rsidR="00A8479B" w:rsidRPr="00A8479B" w:rsidRDefault="00A8014B" w:rsidP="00A8479B">
      <w:pPr>
        <w:spacing w:after="0" w:line="276" w:lineRule="auto"/>
        <w:rPr>
          <w:rFonts w:cs="Arial"/>
        </w:rPr>
      </w:pPr>
      <w:r>
        <w:rPr>
          <w:rFonts w:cs="Arial"/>
        </w:rPr>
        <w:t>Ievadīto informāc</w:t>
      </w:r>
      <w:r w:rsidR="00BE6E58">
        <w:rPr>
          <w:rFonts w:cs="Arial"/>
        </w:rPr>
        <w:t>ij</w:t>
      </w:r>
      <w:r>
        <w:rPr>
          <w:rFonts w:cs="Arial"/>
        </w:rPr>
        <w:t xml:space="preserve">u var </w:t>
      </w:r>
      <w:r w:rsidR="005823DB" w:rsidRPr="005823DB">
        <w:rPr>
          <w:rFonts w:cs="Arial"/>
        </w:rPr>
        <w:t>saglabā</w:t>
      </w:r>
      <w:r>
        <w:rPr>
          <w:rFonts w:cs="Arial"/>
        </w:rPr>
        <w:t>t</w:t>
      </w:r>
      <w:r w:rsidR="005823DB" w:rsidRPr="005823DB">
        <w:rPr>
          <w:rFonts w:cs="Arial"/>
        </w:rPr>
        <w:t>, nospiežot “</w:t>
      </w:r>
      <w:proofErr w:type="spellStart"/>
      <w:r w:rsidR="005823DB" w:rsidRPr="005823DB">
        <w:rPr>
          <w:rFonts w:cs="Arial"/>
        </w:rPr>
        <w:t>Save</w:t>
      </w:r>
      <w:proofErr w:type="spellEnd"/>
      <w:r w:rsidR="005823DB" w:rsidRPr="005823DB">
        <w:rPr>
          <w:rFonts w:cs="Arial"/>
        </w:rPr>
        <w:t>” pogu</w:t>
      </w:r>
      <w:r w:rsidR="00A8479B">
        <w:rPr>
          <w:rFonts w:cs="Arial"/>
        </w:rPr>
        <w:t xml:space="preserve">. </w:t>
      </w:r>
    </w:p>
    <w:p w14:paraId="79FDC1B6" w14:textId="11CA0C58" w:rsidR="00BC048E" w:rsidRDefault="00A54671" w:rsidP="00BD267C">
      <w:pPr>
        <w:jc w:val="center"/>
      </w:pPr>
      <w:r w:rsidRPr="00A54671">
        <w:rPr>
          <w:noProof/>
          <w:lang w:eastAsia="lv-LV"/>
        </w:rPr>
        <w:t xml:space="preserve"> </w:t>
      </w:r>
      <w:r>
        <w:rPr>
          <w:noProof/>
          <w:lang w:eastAsia="lv-LV"/>
        </w:rPr>
        <w:drawing>
          <wp:inline distT="0" distB="0" distL="0" distR="0" wp14:anchorId="4634D666" wp14:editId="0F301DCB">
            <wp:extent cx="6120130" cy="362839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3FF13" w14:textId="4AE2E6F2" w:rsidR="00637DA4" w:rsidRDefault="00637DA4">
      <w:pPr>
        <w:pStyle w:val="Caption"/>
      </w:pPr>
      <w:r>
        <w:t xml:space="preserve">att. </w:t>
      </w:r>
      <w:r w:rsidRPr="00637DA4">
        <w:t xml:space="preserve">E-formas </w:t>
      </w:r>
      <w:r w:rsidRPr="00330393">
        <w:t>metadati</w:t>
      </w:r>
    </w:p>
    <w:p w14:paraId="7DC29C55" w14:textId="04F98790" w:rsidR="00EC7E6B" w:rsidRDefault="00EC7E6B" w:rsidP="00171CE1">
      <w:r>
        <w:t xml:space="preserve">Ja e-formai ir paredzētas citas valodas, izveido </w:t>
      </w:r>
      <w:r w:rsidR="004B0FA2">
        <w:t>jaunu versiju, ja tāda jau nav izveidota</w:t>
      </w:r>
      <w:r w:rsidR="00AE0839">
        <w:t>. Spiež uz valodas izvēli.</w:t>
      </w:r>
    </w:p>
    <w:p w14:paraId="6F2A27B2" w14:textId="0B277781" w:rsidR="00AE0839" w:rsidRDefault="00AE0839" w:rsidP="00171CE1">
      <w:r w:rsidRPr="00AE0839">
        <w:rPr>
          <w:noProof/>
          <w:lang w:eastAsia="lv-LV"/>
        </w:rPr>
        <w:lastRenderedPageBreak/>
        <w:drawing>
          <wp:inline distT="0" distB="0" distL="0" distR="0" wp14:anchorId="75B1DD82" wp14:editId="5F978F0F">
            <wp:extent cx="6120130" cy="292036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04A76" w14:textId="60B353AD" w:rsidR="00AE0839" w:rsidRDefault="00AE0839">
      <w:pPr>
        <w:pStyle w:val="Caption"/>
      </w:pPr>
      <w:bookmarkStart w:id="110" w:name="_Ref50707750"/>
      <w:r>
        <w:t>att. Valodas nomaiņa kartītei</w:t>
      </w:r>
      <w:bookmarkEnd w:id="110"/>
    </w:p>
    <w:p w14:paraId="5A9DEF2F" w14:textId="053C56A1" w:rsidR="00AE0839" w:rsidRDefault="00AE0839" w:rsidP="00171CE1">
      <w:r>
        <w:t xml:space="preserve">Atkārto </w:t>
      </w:r>
      <w:r>
        <w:fldChar w:fldCharType="begin"/>
      </w:r>
      <w:r>
        <w:instrText xml:space="preserve"> REF _Ref50652680 \r \h </w:instrText>
      </w:r>
      <w:r>
        <w:fldChar w:fldCharType="separate"/>
      </w:r>
      <w:r w:rsidR="0082542A">
        <w:t>2.2</w:t>
      </w:r>
      <w:r>
        <w:fldChar w:fldCharType="end"/>
      </w:r>
      <w:r>
        <w:t xml:space="preserve"> punktā aprakstīto valodas versijas izveidi, spiežot “</w:t>
      </w:r>
      <w:proofErr w:type="spellStart"/>
      <w:r>
        <w:t>Add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version</w:t>
      </w:r>
      <w:proofErr w:type="spellEnd"/>
      <w:r>
        <w:t>” -&gt; “</w:t>
      </w:r>
      <w:proofErr w:type="spellStart"/>
      <w:r>
        <w:t>Lock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Edit</w:t>
      </w:r>
      <w:proofErr w:type="spellEnd"/>
      <w:r>
        <w:t>” un aizpildot e-formas metadatus.</w:t>
      </w:r>
    </w:p>
    <w:p w14:paraId="30E23969" w14:textId="7E42A803" w:rsidR="00B715B1" w:rsidRPr="000544C3" w:rsidRDefault="00B715B1" w:rsidP="00171CE1">
      <w:r>
        <w:t>Ievadīto informāciju saglabā, nospiežot “</w:t>
      </w:r>
      <w:proofErr w:type="spellStart"/>
      <w:r>
        <w:t>Save</w:t>
      </w:r>
      <w:proofErr w:type="spellEnd"/>
      <w:r>
        <w:t>” pogu “Home” sadaļā</w:t>
      </w:r>
      <w:r w:rsidR="00321B09">
        <w:t xml:space="preserve">. Izveidotās versijas </w:t>
      </w:r>
      <w:proofErr w:type="spellStart"/>
      <w:r w:rsidR="00321B09">
        <w:t>versijas</w:t>
      </w:r>
      <w:proofErr w:type="spellEnd"/>
      <w:r w:rsidR="00321B09">
        <w:t xml:space="preserve"> var pārskatīt nospiežot uz valodas pogu kā parādīts </w:t>
      </w:r>
      <w:r w:rsidR="00321B09">
        <w:fldChar w:fldCharType="begin"/>
      </w:r>
      <w:r w:rsidR="00321B09">
        <w:instrText xml:space="preserve"> REF _Ref50707750 \r \h </w:instrText>
      </w:r>
      <w:r w:rsidR="00321B09">
        <w:fldChar w:fldCharType="separate"/>
      </w:r>
      <w:r w:rsidR="00B20771">
        <w:t>58</w:t>
      </w:r>
      <w:r w:rsidR="00321B09">
        <w:fldChar w:fldCharType="end"/>
      </w:r>
      <w:r w:rsidR="00321B09">
        <w:t xml:space="preserve">. att. </w:t>
      </w:r>
    </w:p>
    <w:p w14:paraId="10D663FA" w14:textId="59723F12" w:rsidR="00340E1E" w:rsidRDefault="00340E1E" w:rsidP="00340E1E">
      <w:pPr>
        <w:pStyle w:val="Heading2"/>
      </w:pPr>
      <w:bookmarkStart w:id="111" w:name="_Toc69985615"/>
      <w:r>
        <w:t xml:space="preserve">E-formas kataloga </w:t>
      </w:r>
      <w:r w:rsidR="00A912DD">
        <w:t>kartītes sa</w:t>
      </w:r>
      <w:r>
        <w:t>saist</w:t>
      </w:r>
      <w:r w:rsidR="00A912DD">
        <w:t>e ar</w:t>
      </w:r>
      <w:r>
        <w:t xml:space="preserve"> E-formu</w:t>
      </w:r>
      <w:bookmarkEnd w:id="111"/>
    </w:p>
    <w:p w14:paraId="701ABBF4" w14:textId="257DE727" w:rsidR="00A54671" w:rsidRDefault="005823DB" w:rsidP="00171CE1">
      <w:pPr>
        <w:spacing w:after="0" w:line="276" w:lineRule="auto"/>
        <w:rPr>
          <w:noProof/>
          <w:lang w:eastAsia="lv-LV"/>
        </w:rPr>
      </w:pPr>
      <w:r w:rsidRPr="005823DB">
        <w:rPr>
          <w:rFonts w:cs="Arial"/>
        </w:rPr>
        <w:t>Lai e-formas kataloga kartītei izveidotu saiti uz iestādes e-formu, ir jāizvēlas kartīte, kurai vēlas piesaistīt e-formu un tad sadaļā “PRESENTATION” izvēlēties “</w:t>
      </w:r>
      <w:proofErr w:type="spellStart"/>
      <w:r w:rsidRPr="005823DB">
        <w:rPr>
          <w:rFonts w:cs="Arial"/>
        </w:rPr>
        <w:t>Details</w:t>
      </w:r>
      <w:proofErr w:type="spellEnd"/>
      <w:r w:rsidRPr="005823DB">
        <w:rPr>
          <w:rFonts w:cs="Arial"/>
        </w:rPr>
        <w:t>”. Parādīsies logs “</w:t>
      </w:r>
      <w:proofErr w:type="spellStart"/>
      <w:r w:rsidRPr="005823DB">
        <w:rPr>
          <w:rFonts w:cs="Arial"/>
        </w:rPr>
        <w:t>Layout</w:t>
      </w:r>
      <w:proofErr w:type="spellEnd"/>
      <w:r w:rsidRPr="005823DB">
        <w:rPr>
          <w:rFonts w:cs="Arial"/>
        </w:rPr>
        <w:t xml:space="preserve"> </w:t>
      </w:r>
      <w:proofErr w:type="spellStart"/>
      <w:r w:rsidRPr="005823DB">
        <w:rPr>
          <w:rFonts w:cs="Arial"/>
        </w:rPr>
        <w:t>Details</w:t>
      </w:r>
      <w:proofErr w:type="spellEnd"/>
      <w:r w:rsidRPr="005823DB">
        <w:rPr>
          <w:rFonts w:cs="Arial"/>
        </w:rPr>
        <w:t>”</w:t>
      </w:r>
      <w:r w:rsidRPr="005823DB">
        <w:rPr>
          <w:rFonts w:cs="Arial"/>
          <w:i/>
        </w:rPr>
        <w:t xml:space="preserve"> </w:t>
      </w:r>
      <w:hyperlink w:anchor="Kartite" w:history="1">
        <w:r w:rsidR="00B20771">
          <w:rPr>
            <w:rStyle w:val="Hyperlink"/>
            <w:rFonts w:cs="Arial"/>
            <w:i/>
          </w:rPr>
          <w:t>(skat. 59. att.)</w:t>
        </w:r>
      </w:hyperlink>
      <w:r w:rsidRPr="005823DB">
        <w:rPr>
          <w:rFonts w:cs="Arial"/>
          <w:i/>
        </w:rPr>
        <w:t>,</w:t>
      </w:r>
      <w:r w:rsidRPr="005823DB">
        <w:rPr>
          <w:rFonts w:cs="Arial"/>
        </w:rPr>
        <w:t xml:space="preserve"> kur varēs piesaistīt kartītei </w:t>
      </w:r>
      <w:r w:rsidR="00A912DD">
        <w:rPr>
          <w:rFonts w:cs="Arial"/>
        </w:rPr>
        <w:t>publicējamo</w:t>
      </w:r>
      <w:r w:rsidR="00A912DD" w:rsidRPr="005823DB">
        <w:rPr>
          <w:rFonts w:cs="Arial"/>
        </w:rPr>
        <w:t xml:space="preserve"> </w:t>
      </w:r>
      <w:r w:rsidRPr="005823DB">
        <w:rPr>
          <w:rFonts w:cs="Arial"/>
        </w:rPr>
        <w:t xml:space="preserve">e-formu. </w:t>
      </w:r>
      <w:r w:rsidR="00A54671" w:rsidRPr="00A54671">
        <w:rPr>
          <w:noProof/>
          <w:lang w:eastAsia="lv-LV"/>
        </w:rPr>
        <w:t xml:space="preserve"> </w:t>
      </w:r>
    </w:p>
    <w:p w14:paraId="1FC97DCF" w14:textId="4C3388FA" w:rsidR="00BC048E" w:rsidRDefault="00A54671" w:rsidP="00171CE1">
      <w:pPr>
        <w:spacing w:after="0" w:line="276" w:lineRule="auto"/>
        <w:jc w:val="center"/>
      </w:pPr>
      <w:r w:rsidRPr="00A54671">
        <w:rPr>
          <w:noProof/>
          <w:lang w:eastAsia="lv-LV"/>
        </w:rPr>
        <w:drawing>
          <wp:inline distT="0" distB="0" distL="0" distR="0" wp14:anchorId="3C4C25B8" wp14:editId="49F4E546">
            <wp:extent cx="5200650" cy="276225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r="15024" b="17660"/>
                    <a:stretch/>
                  </pic:blipFill>
                  <pic:spPr bwMode="auto">
                    <a:xfrm>
                      <a:off x="0" y="0"/>
                      <a:ext cx="52006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F1E2A" w14:textId="44658BB5" w:rsidR="005823DB" w:rsidRDefault="00637DA4">
      <w:pPr>
        <w:pStyle w:val="Caption"/>
      </w:pPr>
      <w:r>
        <w:t xml:space="preserve">att. </w:t>
      </w:r>
      <w:r w:rsidRPr="00D0650B">
        <w:t>E-formas kataloga kartīte</w:t>
      </w:r>
    </w:p>
    <w:p w14:paraId="06AD6C75" w14:textId="2BFA3C41" w:rsidR="00CC2CAE" w:rsidRPr="004E720D" w:rsidRDefault="0098544B" w:rsidP="00922FDB">
      <w:r>
        <w:t>Sadaļā “</w:t>
      </w:r>
      <w:proofErr w:type="spellStart"/>
      <w:r>
        <w:t>Layout</w:t>
      </w:r>
      <w:proofErr w:type="spellEnd"/>
      <w:r w:rsidR="00800A58" w:rsidRPr="00800A58">
        <w:t xml:space="preserve"> </w:t>
      </w:r>
      <w:proofErr w:type="spellStart"/>
      <w:r w:rsidR="00800A58" w:rsidRPr="00800A58">
        <w:t>Details</w:t>
      </w:r>
      <w:proofErr w:type="spellEnd"/>
      <w:r w:rsidR="00800A58" w:rsidRPr="00800A58">
        <w:t xml:space="preserve">” </w:t>
      </w:r>
      <w:r w:rsidR="00615FCE">
        <w:t>automātiski būs izveidots</w:t>
      </w:r>
      <w:r w:rsidR="00424ACE">
        <w:t xml:space="preserve"> e-formas</w:t>
      </w:r>
      <w:r w:rsidR="00615FCE">
        <w:t xml:space="preserve"> ietvars (</w:t>
      </w:r>
      <w:proofErr w:type="spellStart"/>
      <w:r w:rsidR="00615FCE">
        <w:t>layout</w:t>
      </w:r>
      <w:proofErr w:type="spellEnd"/>
      <w:r w:rsidR="00615FCE">
        <w:t xml:space="preserve">). Nepieciešams norādīt </w:t>
      </w:r>
      <w:r w:rsidR="005F3CDA">
        <w:t xml:space="preserve">tikai </w:t>
      </w:r>
      <w:r w:rsidR="003C0BA4">
        <w:t xml:space="preserve">ceļu uz iestādes izveidoto e-formu. Lai veiktu konfigurācijas izmaiņas, </w:t>
      </w:r>
      <w:r w:rsidR="00830139">
        <w:t xml:space="preserve">zem </w:t>
      </w:r>
      <w:r w:rsidR="00830139" w:rsidRPr="00171CE1">
        <w:rPr>
          <w:i/>
        </w:rPr>
        <w:t>SHARED LAYOUT</w:t>
      </w:r>
      <w:r w:rsidR="00830139">
        <w:t xml:space="preserve"> </w:t>
      </w:r>
      <w:r w:rsidR="00EE0742">
        <w:t xml:space="preserve">pie </w:t>
      </w:r>
      <w:proofErr w:type="spellStart"/>
      <w:r w:rsidR="00EE0742">
        <w:t>Default</w:t>
      </w:r>
      <w:proofErr w:type="spellEnd"/>
      <w:r w:rsidR="00EE0742">
        <w:t xml:space="preserve"> </w:t>
      </w:r>
      <w:r w:rsidR="003C0BA4">
        <w:t>jān</w:t>
      </w:r>
      <w:r w:rsidR="00E87350">
        <w:t>o</w:t>
      </w:r>
      <w:r w:rsidR="003C0BA4">
        <w:t>spiež “</w:t>
      </w:r>
      <w:proofErr w:type="spellStart"/>
      <w:r w:rsidR="003C0BA4">
        <w:t>Edit</w:t>
      </w:r>
      <w:proofErr w:type="spellEnd"/>
      <w:r w:rsidR="003C0BA4">
        <w:t>”.</w:t>
      </w:r>
    </w:p>
    <w:p w14:paraId="1EAEE1E3" w14:textId="21A20B6B" w:rsidR="00B54CA0" w:rsidRDefault="00B54CA0" w:rsidP="00B54CA0">
      <w:pPr>
        <w:jc w:val="center"/>
      </w:pPr>
      <w:bookmarkStart w:id="112" w:name="Kartite"/>
      <w:r>
        <w:rPr>
          <w:noProof/>
          <w:lang w:eastAsia="lv-LV"/>
        </w:rPr>
        <w:lastRenderedPageBreak/>
        <w:drawing>
          <wp:inline distT="0" distB="0" distL="0" distR="0" wp14:anchorId="68C51718" wp14:editId="567D783B">
            <wp:extent cx="4070195" cy="2464419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r="609" b="37079"/>
                    <a:stretch/>
                  </pic:blipFill>
                  <pic:spPr bwMode="auto">
                    <a:xfrm>
                      <a:off x="0" y="0"/>
                      <a:ext cx="4078695" cy="246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12"/>
    </w:p>
    <w:p w14:paraId="6659E3E8" w14:textId="0065D84B" w:rsidR="00925BD9" w:rsidRPr="00922FDB" w:rsidRDefault="00B54CA0">
      <w:pPr>
        <w:pStyle w:val="Caption"/>
      </w:pPr>
      <w:r>
        <w:t>att. E-formas konfigurēšana</w:t>
      </w:r>
    </w:p>
    <w:p w14:paraId="719E9639" w14:textId="32151357" w:rsidR="00800A58" w:rsidRPr="004E720D" w:rsidRDefault="00764442" w:rsidP="00922FDB">
      <w:pPr>
        <w:spacing w:line="276" w:lineRule="auto"/>
        <w:rPr>
          <w:rFonts w:cs="Arial"/>
        </w:rPr>
      </w:pPr>
      <w:r>
        <w:rPr>
          <w:rFonts w:cs="Arial"/>
        </w:rPr>
        <w:t>Pievienot e-formas ceļu var “</w:t>
      </w:r>
      <w:proofErr w:type="spellStart"/>
      <w:r>
        <w:rPr>
          <w:rFonts w:cs="Arial"/>
        </w:rPr>
        <w:t>Controls</w:t>
      </w:r>
      <w:proofErr w:type="spellEnd"/>
      <w:r>
        <w:rPr>
          <w:rFonts w:cs="Arial"/>
        </w:rPr>
        <w:t>” sadaļā. Lai papildinātu “</w:t>
      </w:r>
      <w:proofErr w:type="spellStart"/>
      <w:r>
        <w:rPr>
          <w:rFonts w:cs="Arial"/>
        </w:rPr>
        <w:t>Controls</w:t>
      </w:r>
      <w:proofErr w:type="spellEnd"/>
      <w:r>
        <w:rPr>
          <w:rFonts w:cs="Arial"/>
        </w:rPr>
        <w:t>” metadatus un izvēlētos e-formas ceļu, tad</w:t>
      </w:r>
      <w:r w:rsidR="00800A58" w:rsidRPr="005823DB">
        <w:rPr>
          <w:rFonts w:cs="Arial"/>
        </w:rPr>
        <w:t xml:space="preserve"> sadaļā </w:t>
      </w:r>
      <w:proofErr w:type="spellStart"/>
      <w:r w:rsidR="00800A58" w:rsidRPr="005823DB">
        <w:rPr>
          <w:rFonts w:cs="Arial"/>
          <w:i/>
        </w:rPr>
        <w:t>Controls</w:t>
      </w:r>
      <w:proofErr w:type="spellEnd"/>
      <w:r w:rsidR="00800A58" w:rsidRPr="005823DB">
        <w:rPr>
          <w:rFonts w:cs="Arial"/>
          <w:i/>
        </w:rPr>
        <w:t>-&gt;</w:t>
      </w:r>
      <w:proofErr w:type="spellStart"/>
      <w:r w:rsidR="00800A58" w:rsidRPr="005823DB">
        <w:rPr>
          <w:rFonts w:cs="Arial"/>
          <w:i/>
        </w:rPr>
        <w:t>Mvc</w:t>
      </w:r>
      <w:proofErr w:type="spellEnd"/>
      <w:r w:rsidR="00800A58" w:rsidRPr="005823DB">
        <w:rPr>
          <w:rFonts w:cs="Arial"/>
          <w:i/>
        </w:rPr>
        <w:t xml:space="preserve"> </w:t>
      </w:r>
      <w:proofErr w:type="spellStart"/>
      <w:r w:rsidR="00800A58" w:rsidRPr="005823DB">
        <w:rPr>
          <w:rFonts w:cs="Arial"/>
          <w:i/>
        </w:rPr>
        <w:t>Form</w:t>
      </w:r>
      <w:proofErr w:type="spellEnd"/>
      <w:r w:rsidR="00800A58" w:rsidRPr="005823DB">
        <w:rPr>
          <w:rFonts w:cs="Arial"/>
        </w:rPr>
        <w:t xml:space="preserve"> , jānospiež poga “</w:t>
      </w:r>
      <w:proofErr w:type="spellStart"/>
      <w:r w:rsidR="00800A58" w:rsidRPr="005823DB">
        <w:rPr>
          <w:rFonts w:cs="Arial"/>
        </w:rPr>
        <w:t>Edit</w:t>
      </w:r>
      <w:proofErr w:type="spellEnd"/>
      <w:r w:rsidR="00800A58" w:rsidRPr="005823DB">
        <w:rPr>
          <w:rFonts w:cs="Arial"/>
        </w:rPr>
        <w:t>”. Parādīsies logs “</w:t>
      </w:r>
      <w:proofErr w:type="spellStart"/>
      <w:r w:rsidR="00800A58" w:rsidRPr="005823DB">
        <w:rPr>
          <w:rFonts w:cs="Arial"/>
        </w:rPr>
        <w:t>Control</w:t>
      </w:r>
      <w:proofErr w:type="spellEnd"/>
      <w:r w:rsidR="00800A58" w:rsidRPr="005823DB">
        <w:rPr>
          <w:rFonts w:cs="Arial"/>
        </w:rPr>
        <w:t xml:space="preserve"> </w:t>
      </w:r>
      <w:proofErr w:type="spellStart"/>
      <w:r w:rsidR="00800A58" w:rsidRPr="005823DB">
        <w:rPr>
          <w:rFonts w:cs="Arial"/>
        </w:rPr>
        <w:t>Properties</w:t>
      </w:r>
      <w:proofErr w:type="spellEnd"/>
      <w:r w:rsidR="00800A58" w:rsidRPr="005823DB">
        <w:rPr>
          <w:rFonts w:cs="Arial"/>
        </w:rPr>
        <w:t>”</w:t>
      </w:r>
      <w:r w:rsidR="00800A58" w:rsidRPr="005823DB">
        <w:rPr>
          <w:rFonts w:cs="Arial"/>
          <w:i/>
        </w:rPr>
        <w:t xml:space="preserve"> </w:t>
      </w:r>
      <w:hyperlink w:anchor="control" w:history="1">
        <w:r w:rsidR="00B20771">
          <w:rPr>
            <w:rStyle w:val="Hyperlink"/>
            <w:rFonts w:cs="Arial"/>
            <w:i/>
          </w:rPr>
          <w:t>(skat. 62. att.)</w:t>
        </w:r>
      </w:hyperlink>
      <w:r w:rsidR="00500DFD">
        <w:rPr>
          <w:rFonts w:cs="Arial"/>
          <w:i/>
        </w:rPr>
        <w:t xml:space="preserve">, </w:t>
      </w:r>
      <w:r w:rsidR="00500DFD">
        <w:rPr>
          <w:rFonts w:cs="Arial"/>
        </w:rPr>
        <w:t>kur būs iespēja izvēlēties ceļu uz</w:t>
      </w:r>
      <w:r w:rsidR="00E61E4A">
        <w:rPr>
          <w:rFonts w:cs="Arial"/>
        </w:rPr>
        <w:t xml:space="preserve"> </w:t>
      </w:r>
      <w:r w:rsidR="00500DFD">
        <w:rPr>
          <w:rFonts w:cs="Arial"/>
        </w:rPr>
        <w:t xml:space="preserve">e-formu. </w:t>
      </w:r>
      <w:r w:rsidR="00800A58" w:rsidRPr="005823DB">
        <w:rPr>
          <w:rFonts w:cs="Arial"/>
        </w:rPr>
        <w:t xml:space="preserve"> </w:t>
      </w:r>
    </w:p>
    <w:p w14:paraId="4D5A3F2E" w14:textId="1599C9FA" w:rsidR="00B54CA0" w:rsidRDefault="00B54CA0" w:rsidP="00B54CA0">
      <w:pPr>
        <w:jc w:val="center"/>
      </w:pPr>
      <w:bookmarkStart w:id="113" w:name="metadati"/>
      <w:r>
        <w:rPr>
          <w:noProof/>
          <w:lang w:eastAsia="lv-LV"/>
        </w:rPr>
        <w:drawing>
          <wp:inline distT="0" distB="0" distL="0" distR="0" wp14:anchorId="4772ECD9" wp14:editId="3733FFA9">
            <wp:extent cx="3593269" cy="3162300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444" cy="326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3"/>
    </w:p>
    <w:p w14:paraId="6389D252" w14:textId="5048D45A" w:rsidR="00B54CA0" w:rsidRDefault="00B54CA0">
      <w:pPr>
        <w:pStyle w:val="Caption"/>
      </w:pPr>
      <w:r>
        <w:t xml:space="preserve">att. </w:t>
      </w:r>
      <w:r w:rsidR="00E20E3C">
        <w:t xml:space="preserve">E-formas </w:t>
      </w:r>
      <w:proofErr w:type="spellStart"/>
      <w:r w:rsidR="00E20E3C">
        <w:t>Controls</w:t>
      </w:r>
      <w:proofErr w:type="spellEnd"/>
      <w:r w:rsidR="00E20E3C">
        <w:t xml:space="preserve"> metadatu labošana</w:t>
      </w:r>
    </w:p>
    <w:p w14:paraId="392D1C0B" w14:textId="1509CCD0" w:rsidR="00233E14" w:rsidRDefault="00233E14" w:rsidP="00B06D0E">
      <w:pPr>
        <w:spacing w:before="0" w:after="200" w:line="276" w:lineRule="auto"/>
      </w:pPr>
      <w:r>
        <w:t>Lai pievienotu ceļu uz iestādes e-formu, jānospiež “</w:t>
      </w:r>
      <w:proofErr w:type="spellStart"/>
      <w:r>
        <w:t>Browse</w:t>
      </w:r>
      <w:proofErr w:type="spellEnd"/>
      <w:r>
        <w:t xml:space="preserve">”. </w:t>
      </w:r>
      <w:r w:rsidR="00BE0013">
        <w:t>Parādīsies logs “</w:t>
      </w:r>
      <w:proofErr w:type="spellStart"/>
      <w:r w:rsidR="00BE0013">
        <w:t>Select</w:t>
      </w:r>
      <w:proofErr w:type="spellEnd"/>
      <w:r w:rsidR="00BE0013">
        <w:t xml:space="preserve"> </w:t>
      </w:r>
      <w:proofErr w:type="spellStart"/>
      <w:r w:rsidR="00BE0013">
        <w:t>the</w:t>
      </w:r>
      <w:proofErr w:type="spellEnd"/>
      <w:r w:rsidR="00BE0013">
        <w:t xml:space="preserve"> </w:t>
      </w:r>
      <w:proofErr w:type="spellStart"/>
      <w:r w:rsidR="00BE0013">
        <w:t>Associated</w:t>
      </w:r>
      <w:proofErr w:type="spellEnd"/>
      <w:r w:rsidR="00BE0013">
        <w:t xml:space="preserve"> </w:t>
      </w:r>
      <w:proofErr w:type="spellStart"/>
      <w:r w:rsidR="00BE0013">
        <w:t>Content</w:t>
      </w:r>
      <w:proofErr w:type="spellEnd"/>
      <w:r w:rsidR="00BE0013">
        <w:t xml:space="preserve">”, kur </w:t>
      </w:r>
      <w:r w:rsidR="00260FBE">
        <w:t xml:space="preserve">būs pieejamas visas iestādes un to veidotās e-formas. </w:t>
      </w:r>
      <w:r w:rsidR="00BE0013">
        <w:t xml:space="preserve"> </w:t>
      </w:r>
    </w:p>
    <w:p w14:paraId="38A981FD" w14:textId="6F3DF200" w:rsidR="00B54CA0" w:rsidRDefault="00B54CA0" w:rsidP="00B54CA0">
      <w:pPr>
        <w:jc w:val="center"/>
      </w:pPr>
      <w:bookmarkStart w:id="114" w:name="control"/>
      <w:r>
        <w:rPr>
          <w:noProof/>
          <w:lang w:eastAsia="lv-LV"/>
        </w:rPr>
        <w:lastRenderedPageBreak/>
        <w:drawing>
          <wp:inline distT="0" distB="0" distL="0" distR="0" wp14:anchorId="48051AC2" wp14:editId="06E05747">
            <wp:extent cx="5370394" cy="2345856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94873" cy="235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4"/>
    </w:p>
    <w:p w14:paraId="75315FC7" w14:textId="4AAB5C62" w:rsidR="00B06D0E" w:rsidRDefault="00B54CA0">
      <w:pPr>
        <w:pStyle w:val="Caption"/>
      </w:pPr>
      <w:r>
        <w:t xml:space="preserve">att. </w:t>
      </w:r>
      <w:r w:rsidR="002A0780">
        <w:t xml:space="preserve">E-formas ceļš </w:t>
      </w:r>
      <w:proofErr w:type="spellStart"/>
      <w:r w:rsidR="002A0780">
        <w:t>Sitecore</w:t>
      </w:r>
      <w:proofErr w:type="spellEnd"/>
    </w:p>
    <w:p w14:paraId="67F21887" w14:textId="77777777" w:rsidR="00B06D0E" w:rsidRPr="00B06D0E" w:rsidRDefault="00B06D0E" w:rsidP="00B06D0E"/>
    <w:p w14:paraId="7066F127" w14:textId="685F1A85" w:rsidR="00233E14" w:rsidRPr="004E720D" w:rsidRDefault="00233E14" w:rsidP="00B06D0E">
      <w:r w:rsidRPr="00233E14">
        <w:t>Izvēlas e-formu no iestādes ”</w:t>
      </w:r>
      <w:proofErr w:type="spellStart"/>
      <w:r w:rsidRPr="00233E14">
        <w:t>published</w:t>
      </w:r>
      <w:proofErr w:type="spellEnd"/>
      <w:r w:rsidRPr="00233E14">
        <w:t>” mapes un nospiež pogu “OK”.</w:t>
      </w:r>
    </w:p>
    <w:p w14:paraId="51269458" w14:textId="2B993BE6" w:rsidR="00B54CA0" w:rsidRDefault="00B54CA0" w:rsidP="00B54CA0">
      <w:pPr>
        <w:jc w:val="center"/>
      </w:pPr>
      <w:bookmarkStart w:id="115" w:name="izvelne"/>
      <w:r>
        <w:rPr>
          <w:noProof/>
          <w:lang w:eastAsia="lv-LV"/>
        </w:rPr>
        <w:drawing>
          <wp:inline distT="0" distB="0" distL="0" distR="0" wp14:anchorId="0980F4A0" wp14:editId="2DEB96AB">
            <wp:extent cx="6120130" cy="193611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5"/>
    </w:p>
    <w:p w14:paraId="309BB78E" w14:textId="7906978B" w:rsidR="00CC2CAE" w:rsidRDefault="00CC2CAE">
      <w:pPr>
        <w:pStyle w:val="Caption"/>
      </w:pPr>
      <w:r>
        <w:t xml:space="preserve">att. </w:t>
      </w:r>
      <w:r w:rsidR="00AB0ECB">
        <w:t>E-formas izvēlne</w:t>
      </w:r>
    </w:p>
    <w:p w14:paraId="774D4FB0" w14:textId="618DE76B" w:rsidR="00CC2CAE" w:rsidRDefault="00922276" w:rsidP="00B70E35">
      <w:r w:rsidRPr="00922276">
        <w:t>Izvēloties e-formas ceļu, iestatījumus nepieciešams saglabāt, nospiežot pogu “OK”.</w:t>
      </w:r>
    </w:p>
    <w:p w14:paraId="0034ECEC" w14:textId="15075CEF" w:rsidR="00CC2CAE" w:rsidRDefault="00FC7963" w:rsidP="004E720D">
      <w:pPr>
        <w:jc w:val="center"/>
      </w:pPr>
      <w:bookmarkStart w:id="116" w:name="cels"/>
      <w:r>
        <w:rPr>
          <w:noProof/>
          <w:lang w:eastAsia="lv-LV"/>
        </w:rPr>
        <w:drawing>
          <wp:inline distT="0" distB="0" distL="0" distR="0" wp14:anchorId="2CF3B7CC" wp14:editId="25CA0D21">
            <wp:extent cx="4548146" cy="2445844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80030" cy="24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6"/>
    </w:p>
    <w:p w14:paraId="4216AEE3" w14:textId="6C3EFAB2" w:rsidR="00CC2CAE" w:rsidRPr="00FC7963" w:rsidRDefault="001D152B">
      <w:pPr>
        <w:pStyle w:val="Caption"/>
      </w:pPr>
      <w:r w:rsidRPr="003C66BA">
        <w:t>a</w:t>
      </w:r>
      <w:r w:rsidRPr="00FC7963">
        <w:t xml:space="preserve">tt. </w:t>
      </w:r>
      <w:r w:rsidR="008A0D1B" w:rsidRPr="00FC7963">
        <w:t>Norādītais e-formas ceļš</w:t>
      </w:r>
    </w:p>
    <w:p w14:paraId="4724726E" w14:textId="7F0ACE9C" w:rsidR="00FE4735" w:rsidRPr="00AC0EF3" w:rsidRDefault="00280F47" w:rsidP="00055271">
      <w:r>
        <w:t>K</w:t>
      </w:r>
      <w:r w:rsidR="0036034B">
        <w:t xml:space="preserve">onfigurāciju var veikt arī manuāli. </w:t>
      </w:r>
    </w:p>
    <w:p w14:paraId="630566ED" w14:textId="5CA54496" w:rsidR="00FD31B3" w:rsidRPr="001A51D6" w:rsidRDefault="00FE4735" w:rsidP="001A51D6">
      <w:pPr>
        <w:spacing w:line="276" w:lineRule="auto"/>
        <w:rPr>
          <w:rFonts w:cs="Arial"/>
        </w:rPr>
      </w:pPr>
      <w:r>
        <w:t xml:space="preserve">Alternatīvais veids: </w:t>
      </w:r>
      <w:r>
        <w:rPr>
          <w:rFonts w:cs="Arial"/>
        </w:rPr>
        <w:t>s</w:t>
      </w:r>
      <w:r w:rsidR="00673A64">
        <w:rPr>
          <w:rFonts w:cs="Arial"/>
        </w:rPr>
        <w:t>adaļā “</w:t>
      </w:r>
      <w:proofErr w:type="spellStart"/>
      <w:r w:rsidR="00673A64">
        <w:rPr>
          <w:rFonts w:cs="Arial"/>
        </w:rPr>
        <w:t>Layout</w:t>
      </w:r>
      <w:proofErr w:type="spellEnd"/>
      <w:r w:rsidR="00673A64" w:rsidRPr="005823DB">
        <w:rPr>
          <w:rFonts w:cs="Arial"/>
        </w:rPr>
        <w:t xml:space="preserve"> </w:t>
      </w:r>
      <w:proofErr w:type="spellStart"/>
      <w:r w:rsidR="00673A64" w:rsidRPr="005823DB">
        <w:rPr>
          <w:rFonts w:cs="Arial"/>
        </w:rPr>
        <w:t>Details</w:t>
      </w:r>
      <w:proofErr w:type="spellEnd"/>
      <w:r w:rsidR="00673A64" w:rsidRPr="005823DB">
        <w:rPr>
          <w:rFonts w:cs="Arial"/>
        </w:rPr>
        <w:t>” jāizvēlas “</w:t>
      </w:r>
      <w:proofErr w:type="spellStart"/>
      <w:r w:rsidR="00673A64" w:rsidRPr="005823DB">
        <w:rPr>
          <w:rFonts w:cs="Arial"/>
        </w:rPr>
        <w:t>Edit</w:t>
      </w:r>
      <w:proofErr w:type="spellEnd"/>
      <w:r w:rsidR="00673A64" w:rsidRPr="005823DB">
        <w:rPr>
          <w:rFonts w:cs="Arial"/>
        </w:rPr>
        <w:t xml:space="preserve">”, lai </w:t>
      </w:r>
      <w:r w:rsidR="00673A64">
        <w:rPr>
          <w:rFonts w:cs="Arial"/>
        </w:rPr>
        <w:t>veiktu konfigurācijas izmaiņas.</w:t>
      </w:r>
    </w:p>
    <w:p w14:paraId="053C5C37" w14:textId="6832E0BA" w:rsidR="00113E99" w:rsidRDefault="00673A64" w:rsidP="00055271">
      <w:pPr>
        <w:spacing w:line="276" w:lineRule="auto"/>
        <w:jc w:val="center"/>
      </w:pPr>
      <w:r w:rsidRPr="0068097F">
        <w:rPr>
          <w:rFonts w:ascii="Calibri" w:hAnsi="Calibri" w:cs="Calibri"/>
          <w:noProof/>
          <w:lang w:eastAsia="lv-LV"/>
        </w:rPr>
        <w:lastRenderedPageBreak/>
        <w:drawing>
          <wp:inline distT="0" distB="0" distL="0" distR="0" wp14:anchorId="02E42D1F" wp14:editId="06A3A0CF">
            <wp:extent cx="5305425" cy="303596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69556" cy="307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A6116" w14:textId="73DE8ECE" w:rsidR="00160EB6" w:rsidRPr="001A51D6" w:rsidRDefault="00673A64">
      <w:pPr>
        <w:pStyle w:val="Caption"/>
      </w:pPr>
      <w:r>
        <w:t>att. E-formas konfigurēšana</w:t>
      </w:r>
    </w:p>
    <w:p w14:paraId="27332F0E" w14:textId="46AFF18F" w:rsidR="00160EB6" w:rsidRDefault="00160EB6" w:rsidP="00055271">
      <w:r w:rsidRPr="00160EB6">
        <w:t>Sadaļā “</w:t>
      </w:r>
      <w:proofErr w:type="spellStart"/>
      <w:r w:rsidRPr="00160EB6">
        <w:t>Layout</w:t>
      </w:r>
      <w:proofErr w:type="spellEnd"/>
      <w:r w:rsidRPr="00160EB6">
        <w:t xml:space="preserve">” no izvēlnes jāizvēlas </w:t>
      </w:r>
      <w:r w:rsidR="00612097" w:rsidRPr="00160EB6">
        <w:t>“</w:t>
      </w:r>
      <w:proofErr w:type="spellStart"/>
      <w:r w:rsidR="00612097">
        <w:t>form</w:t>
      </w:r>
      <w:proofErr w:type="spellEnd"/>
      <w:r w:rsidR="00612097">
        <w:t xml:space="preserve"> </w:t>
      </w:r>
      <w:proofErr w:type="spellStart"/>
      <w:r w:rsidR="00612097" w:rsidRPr="00160EB6">
        <w:t>Mvc</w:t>
      </w:r>
      <w:proofErr w:type="spellEnd"/>
      <w:r w:rsidR="00612097" w:rsidRPr="00160EB6">
        <w:t xml:space="preserve"> </w:t>
      </w:r>
      <w:proofErr w:type="spellStart"/>
      <w:r w:rsidR="00612097">
        <w:t>Layout</w:t>
      </w:r>
      <w:proofErr w:type="spellEnd"/>
      <w:r w:rsidR="00612097" w:rsidRPr="00160EB6">
        <w:t>” ietvaru (</w:t>
      </w:r>
      <w:proofErr w:type="spellStart"/>
      <w:r w:rsidR="00612097" w:rsidRPr="00160EB6">
        <w:t>layout</w:t>
      </w:r>
      <w:proofErr w:type="spellEnd"/>
      <w:r w:rsidR="00612097" w:rsidRPr="00160EB6">
        <w:t>).</w:t>
      </w:r>
      <w:r w:rsidR="00612097" w:rsidRPr="00160EB6" w:rsidDel="00612097">
        <w:t xml:space="preserve"> </w:t>
      </w:r>
    </w:p>
    <w:p w14:paraId="674827C8" w14:textId="64DC83F0" w:rsidR="00160EB6" w:rsidRPr="001A51D6" w:rsidRDefault="00160EB6" w:rsidP="00055271">
      <w:pPr>
        <w:jc w:val="center"/>
      </w:pPr>
      <w:r>
        <w:rPr>
          <w:noProof/>
          <w:lang w:eastAsia="lv-LV"/>
        </w:rPr>
        <w:drawing>
          <wp:inline distT="0" distB="0" distL="0" distR="0" wp14:anchorId="7ABE7BCE" wp14:editId="0E3CC680">
            <wp:extent cx="4781550" cy="1427817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853782" cy="144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42D9B" w14:textId="22E90933" w:rsidR="00160EB6" w:rsidRDefault="00160EB6">
      <w:pPr>
        <w:pStyle w:val="Caption"/>
      </w:pPr>
      <w:r>
        <w:t xml:space="preserve">att. E-formas </w:t>
      </w:r>
      <w:proofErr w:type="spellStart"/>
      <w:r>
        <w:t>Layout</w:t>
      </w:r>
      <w:proofErr w:type="spellEnd"/>
      <w:r>
        <w:t xml:space="preserve"> konfigurēšana</w:t>
      </w:r>
    </w:p>
    <w:p w14:paraId="6112BC8C" w14:textId="501CF68B" w:rsidR="00A31630" w:rsidRDefault="00A31630" w:rsidP="00055271">
      <w:r>
        <w:t>Kad tiek izvēlēts nepieciešamais ietvars (</w:t>
      </w:r>
      <w:proofErr w:type="spellStart"/>
      <w:r>
        <w:t>layout</w:t>
      </w:r>
      <w:proofErr w:type="spellEnd"/>
      <w:r>
        <w:t>), tad sadaļā “</w:t>
      </w:r>
      <w:proofErr w:type="spellStart"/>
      <w:r>
        <w:t>Controls</w:t>
      </w:r>
      <w:proofErr w:type="spellEnd"/>
      <w:r>
        <w:t>” jānospiež poga “</w:t>
      </w:r>
      <w:proofErr w:type="spellStart"/>
      <w:r>
        <w:t>Add</w:t>
      </w:r>
      <w:proofErr w:type="spellEnd"/>
      <w:r>
        <w:t>”. Parādīsies logs “</w:t>
      </w:r>
      <w:proofErr w:type="spellStart"/>
      <w:r>
        <w:t>Select</w:t>
      </w:r>
      <w:proofErr w:type="spellEnd"/>
      <w:r>
        <w:t xml:space="preserve"> a </w:t>
      </w:r>
      <w:proofErr w:type="spellStart"/>
      <w:r>
        <w:t>Rendering</w:t>
      </w:r>
      <w:proofErr w:type="spellEnd"/>
      <w:r>
        <w:t>”</w:t>
      </w:r>
      <w:r w:rsidR="00266872">
        <w:t xml:space="preserve">, kurā izvēlas </w:t>
      </w:r>
      <w:proofErr w:type="spellStart"/>
      <w:r w:rsidR="00266872" w:rsidRPr="00171CE1">
        <w:rPr>
          <w:i/>
        </w:rPr>
        <w:t>Renderings</w:t>
      </w:r>
      <w:proofErr w:type="spellEnd"/>
      <w:r w:rsidR="00266872" w:rsidRPr="00171CE1">
        <w:rPr>
          <w:i/>
        </w:rPr>
        <w:t xml:space="preserve"> -&gt; </w:t>
      </w:r>
      <w:proofErr w:type="spellStart"/>
      <w:r w:rsidR="00266872" w:rsidRPr="00171CE1">
        <w:rPr>
          <w:i/>
        </w:rPr>
        <w:t>System</w:t>
      </w:r>
      <w:proofErr w:type="spellEnd"/>
      <w:r w:rsidR="00266872" w:rsidRPr="00171CE1">
        <w:rPr>
          <w:i/>
        </w:rPr>
        <w:t xml:space="preserve"> -&gt; </w:t>
      </w:r>
      <w:proofErr w:type="spellStart"/>
      <w:r w:rsidR="00266872" w:rsidRPr="00171CE1">
        <w:rPr>
          <w:i/>
        </w:rPr>
        <w:t>Forms</w:t>
      </w:r>
      <w:proofErr w:type="spellEnd"/>
      <w:r w:rsidR="00266872" w:rsidRPr="00171CE1">
        <w:rPr>
          <w:i/>
        </w:rPr>
        <w:t xml:space="preserve"> -&gt; </w:t>
      </w:r>
      <w:proofErr w:type="spellStart"/>
      <w:r w:rsidR="00266872" w:rsidRPr="00171CE1">
        <w:rPr>
          <w:i/>
        </w:rPr>
        <w:t>Mvc</w:t>
      </w:r>
      <w:proofErr w:type="spellEnd"/>
      <w:r w:rsidR="00266872" w:rsidRPr="00171CE1">
        <w:rPr>
          <w:i/>
        </w:rPr>
        <w:t xml:space="preserve"> </w:t>
      </w:r>
      <w:proofErr w:type="spellStart"/>
      <w:r w:rsidR="00266872" w:rsidRPr="00171CE1">
        <w:rPr>
          <w:i/>
        </w:rPr>
        <w:t>Form</w:t>
      </w:r>
      <w:proofErr w:type="spellEnd"/>
      <w:r w:rsidR="00266872">
        <w:t>.</w:t>
      </w:r>
    </w:p>
    <w:p w14:paraId="591CD604" w14:textId="022B1734" w:rsidR="00A31630" w:rsidRPr="001A51D6" w:rsidRDefault="00A31630" w:rsidP="00055271">
      <w:r>
        <w:t>Laukā “</w:t>
      </w:r>
      <w:proofErr w:type="spellStart"/>
      <w:r>
        <w:t>Add</w:t>
      </w:r>
      <w:proofErr w:type="spellEnd"/>
      <w:r>
        <w:t xml:space="preserve"> to </w:t>
      </w:r>
      <w:proofErr w:type="spellStart"/>
      <w:r>
        <w:t>Placeholder</w:t>
      </w:r>
      <w:proofErr w:type="spellEnd"/>
      <w:r>
        <w:t xml:space="preserve">”, manuāli nepieciešams ievadīt e-formas </w:t>
      </w:r>
      <w:r w:rsidRPr="00055271">
        <w:rPr>
          <w:i/>
        </w:rPr>
        <w:t>“</w:t>
      </w:r>
      <w:proofErr w:type="spellStart"/>
      <w:r w:rsidRPr="00055271">
        <w:rPr>
          <w:i/>
        </w:rPr>
        <w:t>Controls</w:t>
      </w:r>
      <w:proofErr w:type="spellEnd"/>
      <w:r w:rsidRPr="00055271">
        <w:rPr>
          <w:i/>
        </w:rPr>
        <w:t xml:space="preserve">” </w:t>
      </w:r>
      <w:r>
        <w:t>nosaukumu – “</w:t>
      </w:r>
      <w:proofErr w:type="spellStart"/>
      <w:r w:rsidR="00A31EAD">
        <w:t>content</w:t>
      </w:r>
      <w:proofErr w:type="spellEnd"/>
      <w:r>
        <w:t>” un jānospiež poga “</w:t>
      </w:r>
      <w:proofErr w:type="spellStart"/>
      <w:r>
        <w:t>Select</w:t>
      </w:r>
      <w:proofErr w:type="spellEnd"/>
      <w:r>
        <w:t>”.</w:t>
      </w:r>
    </w:p>
    <w:p w14:paraId="74E72D90" w14:textId="1BF16760" w:rsidR="00160EB6" w:rsidRDefault="00160EB6" w:rsidP="00055271">
      <w:pPr>
        <w:spacing w:line="276" w:lineRule="auto"/>
        <w:jc w:val="center"/>
      </w:pPr>
      <w:r w:rsidRPr="0068097F">
        <w:rPr>
          <w:rFonts w:ascii="Calibri" w:hAnsi="Calibri" w:cs="Calibri"/>
          <w:noProof/>
          <w:lang w:eastAsia="lv-LV"/>
        </w:rPr>
        <w:lastRenderedPageBreak/>
        <w:drawing>
          <wp:inline distT="0" distB="0" distL="0" distR="0" wp14:anchorId="28961724" wp14:editId="5A0B7661">
            <wp:extent cx="4029075" cy="354981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090785" cy="360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ECB5" w14:textId="583FBACE" w:rsidR="00160EB6" w:rsidRDefault="00160EB6">
      <w:pPr>
        <w:pStyle w:val="Caption"/>
      </w:pPr>
      <w:r>
        <w:t xml:space="preserve">att. E-formas </w:t>
      </w:r>
      <w:proofErr w:type="spellStart"/>
      <w:r>
        <w:t>Controls</w:t>
      </w:r>
      <w:proofErr w:type="spellEnd"/>
    </w:p>
    <w:p w14:paraId="1FEE54A5" w14:textId="409EE20A" w:rsidR="00E007E7" w:rsidRPr="001A51D6" w:rsidRDefault="00E007E7" w:rsidP="00055271">
      <w:r>
        <w:t xml:space="preserve">Lai papildinātu </w:t>
      </w:r>
      <w:r w:rsidRPr="00055271">
        <w:rPr>
          <w:i/>
        </w:rPr>
        <w:t>“</w:t>
      </w:r>
      <w:proofErr w:type="spellStart"/>
      <w:r w:rsidRPr="00055271">
        <w:rPr>
          <w:i/>
        </w:rPr>
        <w:t>Controls</w:t>
      </w:r>
      <w:proofErr w:type="spellEnd"/>
      <w:r w:rsidRPr="00055271">
        <w:rPr>
          <w:i/>
        </w:rPr>
        <w:t>”</w:t>
      </w:r>
      <w:r>
        <w:rPr>
          <w:i/>
        </w:rPr>
        <w:t xml:space="preserve"> </w:t>
      </w:r>
      <w:r>
        <w:t xml:space="preserve">metadatus, sadaļā </w:t>
      </w:r>
      <w:proofErr w:type="spellStart"/>
      <w:r w:rsidRPr="00055271">
        <w:rPr>
          <w:i/>
        </w:rPr>
        <w:t>Controls</w:t>
      </w:r>
      <w:proofErr w:type="spellEnd"/>
      <w:r w:rsidRPr="00055271">
        <w:rPr>
          <w:i/>
        </w:rPr>
        <w:t>-&gt;</w:t>
      </w:r>
      <w:proofErr w:type="spellStart"/>
      <w:r w:rsidRPr="00055271">
        <w:rPr>
          <w:i/>
        </w:rPr>
        <w:t>Mvc</w:t>
      </w:r>
      <w:proofErr w:type="spellEnd"/>
      <w:r w:rsidRPr="00055271">
        <w:rPr>
          <w:i/>
        </w:rPr>
        <w:t xml:space="preserve"> </w:t>
      </w:r>
      <w:proofErr w:type="spellStart"/>
      <w:r w:rsidRPr="00055271">
        <w:rPr>
          <w:i/>
        </w:rPr>
        <w:t>Form</w:t>
      </w:r>
      <w:proofErr w:type="spellEnd"/>
      <w:r>
        <w:t>, jānospie</w:t>
      </w:r>
      <w:r w:rsidR="003B074C">
        <w:t>ž poga “</w:t>
      </w:r>
      <w:proofErr w:type="spellStart"/>
      <w:r w:rsidR="003B074C">
        <w:t>Edit</w:t>
      </w:r>
      <w:proofErr w:type="spellEnd"/>
      <w:r w:rsidR="003B074C">
        <w:t>”</w:t>
      </w:r>
      <w:r w:rsidRPr="00055271">
        <w:rPr>
          <w:i/>
        </w:rPr>
        <w:t xml:space="preserve">. </w:t>
      </w:r>
      <w:r>
        <w:t>Parādīsies logs “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” </w:t>
      </w:r>
      <w:hyperlink w:anchor="cels" w:history="1">
        <w:r w:rsidR="00B20771">
          <w:rPr>
            <w:rStyle w:val="Hyperlink"/>
            <w:i/>
          </w:rPr>
          <w:t>(skat. 64. att.)</w:t>
        </w:r>
      </w:hyperlink>
      <w:r w:rsidRPr="00055271">
        <w:rPr>
          <w:i/>
        </w:rPr>
        <w:t>,</w:t>
      </w:r>
      <w:r>
        <w:t xml:space="preserve"> kur varēs norādīt nepieciešamās e-formas ceļu. </w:t>
      </w:r>
    </w:p>
    <w:p w14:paraId="5A320B41" w14:textId="52002986" w:rsidR="00C118DB" w:rsidRDefault="00C118DB" w:rsidP="00055271">
      <w:pPr>
        <w:spacing w:line="276" w:lineRule="auto"/>
        <w:jc w:val="center"/>
      </w:pPr>
      <w:bookmarkStart w:id="117" w:name="labosana"/>
      <w:r>
        <w:rPr>
          <w:noProof/>
          <w:lang w:eastAsia="lv-LV"/>
        </w:rPr>
        <w:drawing>
          <wp:inline distT="0" distB="0" distL="0" distR="0" wp14:anchorId="5010566E" wp14:editId="1DD09F44">
            <wp:extent cx="5383530" cy="1710654"/>
            <wp:effectExtent l="0" t="0" r="762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25" cy="17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7"/>
    </w:p>
    <w:p w14:paraId="6E5D2F8D" w14:textId="0301946D" w:rsidR="00BB1357" w:rsidRDefault="00C118DB">
      <w:pPr>
        <w:pStyle w:val="Caption"/>
      </w:pPr>
      <w:r>
        <w:t xml:space="preserve">att. E-formas </w:t>
      </w:r>
      <w:proofErr w:type="spellStart"/>
      <w:r>
        <w:t>Controls</w:t>
      </w:r>
      <w:proofErr w:type="spellEnd"/>
      <w:r>
        <w:t xml:space="preserve"> metadatu labošana</w:t>
      </w:r>
    </w:p>
    <w:p w14:paraId="5B04F392" w14:textId="2F3BB444" w:rsidR="00AA5B65" w:rsidRDefault="00EC18F3" w:rsidP="00055271">
      <w:pPr>
        <w:spacing w:before="0" w:after="0" w:line="276" w:lineRule="auto"/>
      </w:pPr>
      <w:r>
        <w:t>Tālāk jāizpilda soļi, kas bija aprakstīti iepriek</w:t>
      </w:r>
      <w:r w:rsidR="00B3489E">
        <w:t>š:</w:t>
      </w:r>
    </w:p>
    <w:p w14:paraId="300FF81C" w14:textId="36EE4899" w:rsidR="00B3489E" w:rsidRDefault="00B3489E" w:rsidP="00055271">
      <w:pPr>
        <w:pStyle w:val="ListParagraph"/>
        <w:numPr>
          <w:ilvl w:val="0"/>
          <w:numId w:val="26"/>
        </w:numPr>
        <w:spacing w:before="0" w:after="0" w:line="276" w:lineRule="auto"/>
      </w:pPr>
      <w:r>
        <w:t>Nospiest “</w:t>
      </w:r>
      <w:proofErr w:type="spellStart"/>
      <w:r>
        <w:t>Browse</w:t>
      </w:r>
      <w:proofErr w:type="spellEnd"/>
      <w:r>
        <w:t xml:space="preserve">” </w:t>
      </w:r>
      <w:hyperlink w:anchor="control" w:history="1">
        <w:r w:rsidR="00B20771">
          <w:rPr>
            <w:rStyle w:val="Hyperlink"/>
            <w:i/>
          </w:rPr>
          <w:t xml:space="preserve">(skat. 62. </w:t>
        </w:r>
        <w:proofErr w:type="spellStart"/>
        <w:r w:rsidR="00B20771">
          <w:rPr>
            <w:rStyle w:val="Hyperlink"/>
            <w:i/>
          </w:rPr>
          <w:t>att</w:t>
        </w:r>
        <w:proofErr w:type="spellEnd"/>
        <w:r w:rsidR="00B20771">
          <w:rPr>
            <w:rStyle w:val="Hyperlink"/>
            <w:i/>
          </w:rPr>
          <w:t>)</w:t>
        </w:r>
      </w:hyperlink>
      <w:r w:rsidRPr="00055271">
        <w:rPr>
          <w:i/>
        </w:rPr>
        <w:t>.</w:t>
      </w:r>
    </w:p>
    <w:p w14:paraId="727A11FE" w14:textId="08892F11" w:rsidR="00B3489E" w:rsidRDefault="00B3489E" w:rsidP="00055271">
      <w:pPr>
        <w:pStyle w:val="ListParagraph"/>
        <w:numPr>
          <w:ilvl w:val="0"/>
          <w:numId w:val="26"/>
        </w:numPr>
        <w:spacing w:before="0" w:after="0" w:line="276" w:lineRule="auto"/>
      </w:pPr>
      <w:r>
        <w:t>Izvēlas</w:t>
      </w:r>
      <w:r w:rsidR="004C0897">
        <w:t xml:space="preserve"> e-formu no iestādes ”</w:t>
      </w:r>
      <w:proofErr w:type="spellStart"/>
      <w:r w:rsidR="004C0897">
        <w:t>published</w:t>
      </w:r>
      <w:proofErr w:type="spellEnd"/>
      <w:r w:rsidR="004C0897">
        <w:t>” mapes un nospi</w:t>
      </w:r>
      <w:r w:rsidR="00E8673D">
        <w:t xml:space="preserve">ež pogu “OK” </w:t>
      </w:r>
      <w:hyperlink w:anchor="izvelne" w:history="1">
        <w:r w:rsidR="00B20771">
          <w:rPr>
            <w:rStyle w:val="Hyperlink"/>
            <w:i/>
          </w:rPr>
          <w:t>(skat. 63. att.).</w:t>
        </w:r>
      </w:hyperlink>
      <w:r w:rsidR="00E8673D">
        <w:t xml:space="preserve"> </w:t>
      </w:r>
    </w:p>
    <w:p w14:paraId="61D58B99" w14:textId="42977E21" w:rsidR="004C0897" w:rsidRDefault="00B3489E" w:rsidP="00055271">
      <w:pPr>
        <w:pStyle w:val="ListParagraph"/>
        <w:numPr>
          <w:ilvl w:val="0"/>
          <w:numId w:val="26"/>
        </w:numPr>
        <w:spacing w:before="0" w:after="0" w:line="276" w:lineRule="auto"/>
      </w:pPr>
      <w:r>
        <w:t>Saglabā iestatījumus</w:t>
      </w:r>
      <w:r w:rsidR="004C0897">
        <w:t xml:space="preserve">, nospiežot pogu “OK” </w:t>
      </w:r>
      <w:hyperlink w:anchor="cels" w:history="1">
        <w:r w:rsidR="00B20771">
          <w:rPr>
            <w:rStyle w:val="Hyperlink"/>
            <w:i/>
          </w:rPr>
          <w:t>(skat. 64. att.)</w:t>
        </w:r>
      </w:hyperlink>
      <w:r w:rsidR="004C0897" w:rsidRPr="00055271">
        <w:rPr>
          <w:i/>
        </w:rPr>
        <w:t>.</w:t>
      </w:r>
    </w:p>
    <w:p w14:paraId="234A11F6" w14:textId="77777777" w:rsidR="00E8673D" w:rsidRDefault="00E8673D" w:rsidP="00055271">
      <w:pPr>
        <w:spacing w:before="0" w:after="0" w:line="276" w:lineRule="auto"/>
      </w:pPr>
    </w:p>
    <w:p w14:paraId="2FF5C7DF" w14:textId="0F09503B" w:rsidR="00BB1357" w:rsidRPr="00055271" w:rsidRDefault="004C0897" w:rsidP="00055271">
      <w:pPr>
        <w:spacing w:before="0" w:after="0" w:line="276" w:lineRule="auto"/>
        <w:rPr>
          <w:b/>
          <w:bCs/>
          <w:color w:val="4F81BD" w:themeColor="accent1"/>
          <w:sz w:val="18"/>
          <w:szCs w:val="18"/>
        </w:rPr>
      </w:pPr>
      <w:r>
        <w:t>Abos gadījumos e-formas kataloga kar</w:t>
      </w:r>
      <w:r w:rsidR="00AE4FCC">
        <w:t>tītei</w:t>
      </w:r>
      <w:r>
        <w:t xml:space="preserve"> tiks izveidota saite uz iestādes e-formu.</w:t>
      </w:r>
    </w:p>
    <w:p w14:paraId="4D19588B" w14:textId="01AB1C29" w:rsidR="003F2AF9" w:rsidRDefault="003F2AF9" w:rsidP="00BB1357">
      <w:pPr>
        <w:pStyle w:val="Heading2"/>
      </w:pPr>
      <w:bookmarkStart w:id="118" w:name="_Toc45293662"/>
      <w:bookmarkStart w:id="119" w:name="_Toc45803008"/>
      <w:bookmarkStart w:id="120" w:name="_Toc46480532"/>
      <w:bookmarkStart w:id="121" w:name="_Toc45293663"/>
      <w:bookmarkStart w:id="122" w:name="_Toc45803009"/>
      <w:bookmarkStart w:id="123" w:name="_Toc46480533"/>
      <w:bookmarkStart w:id="124" w:name="_Toc45293664"/>
      <w:bookmarkStart w:id="125" w:name="_Toc45803010"/>
      <w:bookmarkStart w:id="126" w:name="_Toc46480534"/>
      <w:bookmarkStart w:id="127" w:name="_Toc45293665"/>
      <w:bookmarkStart w:id="128" w:name="_Toc45803011"/>
      <w:bookmarkStart w:id="129" w:name="_Toc46480535"/>
      <w:bookmarkStart w:id="130" w:name="_Toc45293666"/>
      <w:bookmarkStart w:id="131" w:name="_Toc45803012"/>
      <w:bookmarkStart w:id="132" w:name="_Toc46480536"/>
      <w:bookmarkStart w:id="133" w:name="_Toc45293667"/>
      <w:bookmarkStart w:id="134" w:name="_Toc45803013"/>
      <w:bookmarkStart w:id="135" w:name="_Toc46480537"/>
      <w:bookmarkStart w:id="136" w:name="_Toc45293668"/>
      <w:bookmarkStart w:id="137" w:name="_Toc45803014"/>
      <w:bookmarkStart w:id="138" w:name="_Toc46480538"/>
      <w:bookmarkStart w:id="139" w:name="_Toc69985616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r>
        <w:t xml:space="preserve">E-formas </w:t>
      </w:r>
      <w:r w:rsidR="00280F47">
        <w:t>priekšapskate</w:t>
      </w:r>
      <w:bookmarkEnd w:id="139"/>
      <w:r>
        <w:t xml:space="preserve"> </w:t>
      </w:r>
    </w:p>
    <w:p w14:paraId="68A0B0E4" w14:textId="77777777" w:rsidR="0017103B" w:rsidRPr="0017103B" w:rsidRDefault="0017103B" w:rsidP="00922FDB">
      <w:pPr>
        <w:spacing w:after="0" w:line="276" w:lineRule="auto"/>
        <w:rPr>
          <w:rFonts w:cs="Arial"/>
        </w:rPr>
      </w:pPr>
      <w:r w:rsidRPr="0017103B">
        <w:rPr>
          <w:rFonts w:cs="Arial"/>
        </w:rPr>
        <w:t xml:space="preserve">Lai pārliecinātos, ka visi nepieciešamie lauki tika pievienoti e-formai, jāizvēlas e-formu, tad jāieiet sadaļā </w:t>
      </w:r>
      <w:r w:rsidRPr="0017103B">
        <w:rPr>
          <w:rFonts w:cs="Arial"/>
          <w:i/>
        </w:rPr>
        <w:t>PRESENTATION</w:t>
      </w:r>
      <w:r w:rsidRPr="0017103B">
        <w:rPr>
          <w:rFonts w:cs="Arial"/>
        </w:rPr>
        <w:t>-&gt;</w:t>
      </w:r>
      <w:proofErr w:type="spellStart"/>
      <w:r w:rsidRPr="0017103B">
        <w:rPr>
          <w:rFonts w:cs="Arial"/>
          <w:i/>
        </w:rPr>
        <w:t>Preview</w:t>
      </w:r>
      <w:proofErr w:type="spellEnd"/>
      <w:r w:rsidRPr="0017103B">
        <w:rPr>
          <w:rFonts w:cs="Arial"/>
          <w:i/>
        </w:rPr>
        <w:t>.</w:t>
      </w:r>
      <w:r w:rsidRPr="0017103B">
        <w:rPr>
          <w:rFonts w:cs="Arial"/>
        </w:rPr>
        <w:t xml:space="preserve"> </w:t>
      </w:r>
    </w:p>
    <w:p w14:paraId="106E6B6F" w14:textId="7FC7AB9A" w:rsidR="001245F1" w:rsidRDefault="001245F1" w:rsidP="00637DA4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09260710" wp14:editId="2B2D734C">
            <wp:extent cx="5385424" cy="1275054"/>
            <wp:effectExtent l="0" t="0" r="635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75" cy="127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E452C" w14:textId="7BCAF3E6" w:rsidR="00637DA4" w:rsidRDefault="00637DA4">
      <w:pPr>
        <w:pStyle w:val="Caption"/>
      </w:pPr>
      <w:r>
        <w:t xml:space="preserve">att. </w:t>
      </w:r>
      <w:r w:rsidR="00D73EE8">
        <w:t xml:space="preserve">Pāreja uz </w:t>
      </w:r>
      <w:r w:rsidRPr="0043005E">
        <w:t>E-formas priekšapskat</w:t>
      </w:r>
      <w:r w:rsidR="00D73EE8">
        <w:t>i</w:t>
      </w:r>
    </w:p>
    <w:p w14:paraId="17C5DF98" w14:textId="77777777" w:rsidR="0017103B" w:rsidRPr="0017103B" w:rsidRDefault="0017103B" w:rsidP="00922FDB">
      <w:pPr>
        <w:spacing w:line="276" w:lineRule="auto"/>
        <w:rPr>
          <w:rFonts w:cs="Arial"/>
        </w:rPr>
      </w:pPr>
      <w:r w:rsidRPr="0017103B">
        <w:rPr>
          <w:rFonts w:cs="Arial"/>
        </w:rPr>
        <w:t>Tiks uzģenerēts e-formas skats, kā tas izskatīsies Latvija.lv portālā.</w:t>
      </w:r>
    </w:p>
    <w:p w14:paraId="1D0E4E18" w14:textId="598DED89" w:rsidR="00EE4D63" w:rsidRDefault="00EE4D63" w:rsidP="00637DA4">
      <w:pPr>
        <w:jc w:val="center"/>
      </w:pPr>
      <w:r>
        <w:rPr>
          <w:noProof/>
          <w:lang w:eastAsia="lv-LV"/>
        </w:rPr>
        <w:drawing>
          <wp:inline distT="0" distB="0" distL="0" distR="0" wp14:anchorId="412BA889" wp14:editId="5BFF3A5A">
            <wp:extent cx="5384800" cy="3005275"/>
            <wp:effectExtent l="0" t="0" r="635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395450" cy="301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C428" w14:textId="6436D1F6" w:rsidR="00637DA4" w:rsidRDefault="00637DA4">
      <w:pPr>
        <w:pStyle w:val="Caption"/>
      </w:pPr>
      <w:r>
        <w:t>att. E-formas priekšapskate</w:t>
      </w:r>
    </w:p>
    <w:p w14:paraId="48D6B5FA" w14:textId="77777777" w:rsidR="00EE4D63" w:rsidRDefault="00EE4D63" w:rsidP="00D41575"/>
    <w:p w14:paraId="523FAF32" w14:textId="77777777" w:rsidR="0012417D" w:rsidRDefault="0012417D" w:rsidP="00D41575"/>
    <w:p w14:paraId="6D71AAFF" w14:textId="77777777" w:rsidR="00BC048E" w:rsidRDefault="00BC048E" w:rsidP="00D41575"/>
    <w:p w14:paraId="3CB9EE59" w14:textId="04228350" w:rsidR="00BC048E" w:rsidRDefault="00BC048E" w:rsidP="00D41575"/>
    <w:p w14:paraId="43F9B3F5" w14:textId="77777777" w:rsidR="00BC048E" w:rsidRDefault="00BC048E" w:rsidP="00D41575"/>
    <w:p w14:paraId="5D799FDC" w14:textId="77777777" w:rsidR="00BC048E" w:rsidRDefault="00BC048E" w:rsidP="00D41575"/>
    <w:p w14:paraId="1DF69D4E" w14:textId="77777777" w:rsidR="00BC048E" w:rsidRDefault="00BC048E" w:rsidP="00D41575"/>
    <w:p w14:paraId="18FD7FC5" w14:textId="32C11A51" w:rsidR="00BC048E" w:rsidRDefault="00BC048E" w:rsidP="00D41575"/>
    <w:p w14:paraId="4210F810" w14:textId="2416C87D" w:rsidR="00CB2C54" w:rsidRDefault="00CB2C54" w:rsidP="00731042">
      <w:pPr>
        <w:pStyle w:val="Heading1"/>
      </w:pPr>
      <w:bookmarkStart w:id="140" w:name="_Ref50472534"/>
      <w:bookmarkStart w:id="141" w:name="_Ref50472608"/>
      <w:bookmarkStart w:id="142" w:name="_Toc69985617"/>
      <w:r>
        <w:lastRenderedPageBreak/>
        <w:t>Publisk</w:t>
      </w:r>
      <w:r w:rsidR="00F82801">
        <w:t>i pieejamās</w:t>
      </w:r>
      <w:r>
        <w:t xml:space="preserve"> e-formas</w:t>
      </w:r>
      <w:bookmarkEnd w:id="140"/>
      <w:bookmarkEnd w:id="141"/>
      <w:bookmarkEnd w:id="142"/>
      <w:r>
        <w:t xml:space="preserve"> </w:t>
      </w:r>
    </w:p>
    <w:p w14:paraId="798BCED4" w14:textId="53D0D4CE" w:rsidR="0017103B" w:rsidRPr="0017103B" w:rsidRDefault="0017103B" w:rsidP="0017103B">
      <w:pPr>
        <w:spacing w:after="0" w:line="276" w:lineRule="auto"/>
        <w:rPr>
          <w:rFonts w:cs="Arial"/>
        </w:rPr>
      </w:pPr>
      <w:r w:rsidRPr="0017103B">
        <w:rPr>
          <w:rFonts w:cs="Arial"/>
        </w:rPr>
        <w:t xml:space="preserve">Gadījumos, ja izveidotā e-forma ir noderīga arī citiem un to var izmantot kā sagatavi arī citas iestādes, tad </w:t>
      </w:r>
      <w:r w:rsidRPr="0017103B">
        <w:rPr>
          <w:rFonts w:cs="Arial"/>
          <w:i/>
        </w:rPr>
        <w:t xml:space="preserve">VRAA e-formu publicētājs </w:t>
      </w:r>
      <w:r w:rsidRPr="0017103B">
        <w:rPr>
          <w:rFonts w:cs="Arial"/>
        </w:rPr>
        <w:t>var</w:t>
      </w:r>
      <w:r w:rsidRPr="0017103B">
        <w:rPr>
          <w:rFonts w:cs="Arial"/>
          <w:i/>
        </w:rPr>
        <w:t xml:space="preserve"> </w:t>
      </w:r>
      <w:r w:rsidRPr="0017103B">
        <w:rPr>
          <w:rFonts w:cs="Arial"/>
        </w:rPr>
        <w:t>kopēt konkrēto iestādes e-formu uz “</w:t>
      </w:r>
      <w:proofErr w:type="spellStart"/>
      <w:r w:rsidRPr="0017103B">
        <w:rPr>
          <w:rFonts w:cs="Arial"/>
        </w:rPr>
        <w:t>Public</w:t>
      </w:r>
      <w:proofErr w:type="spellEnd"/>
      <w:r w:rsidRPr="0017103B">
        <w:rPr>
          <w:rFonts w:cs="Arial"/>
        </w:rPr>
        <w:t xml:space="preserve"> </w:t>
      </w:r>
      <w:proofErr w:type="spellStart"/>
      <w:r w:rsidRPr="0017103B">
        <w:rPr>
          <w:rFonts w:cs="Arial"/>
        </w:rPr>
        <w:t>Forms</w:t>
      </w:r>
      <w:proofErr w:type="spellEnd"/>
      <w:r w:rsidRPr="0017103B">
        <w:rPr>
          <w:rFonts w:cs="Arial"/>
        </w:rPr>
        <w:t xml:space="preserve">” mapi. Visas e-formas, kuras atrodas šajā mapē būs pieejamas visiem </w:t>
      </w:r>
      <w:r w:rsidRPr="0017103B">
        <w:rPr>
          <w:rFonts w:cs="Arial"/>
          <w:i/>
        </w:rPr>
        <w:t>e-formu veidotājiem</w:t>
      </w:r>
      <w:r w:rsidRPr="0017103B">
        <w:rPr>
          <w:rFonts w:cs="Arial"/>
        </w:rPr>
        <w:t xml:space="preserve"> ar skatīšanās tiesībām.</w:t>
      </w:r>
    </w:p>
    <w:p w14:paraId="038A8126" w14:textId="77777777" w:rsidR="0017103B" w:rsidRPr="0017103B" w:rsidRDefault="0017103B" w:rsidP="0017103B">
      <w:pPr>
        <w:spacing w:after="0" w:line="276" w:lineRule="auto"/>
        <w:rPr>
          <w:rFonts w:cs="Arial"/>
        </w:rPr>
      </w:pPr>
    </w:p>
    <w:p w14:paraId="73893218" w14:textId="2B5EB101" w:rsidR="0017103B" w:rsidRPr="0017103B" w:rsidRDefault="00EA3845" w:rsidP="0017103B">
      <w:pPr>
        <w:spacing w:line="276" w:lineRule="auto"/>
        <w:rPr>
          <w:rFonts w:cs="Arial"/>
        </w:rPr>
      </w:pPr>
      <w:r>
        <w:rPr>
          <w:rFonts w:cs="Arial"/>
        </w:rPr>
        <w:t xml:space="preserve">Lai </w:t>
      </w:r>
      <w:r w:rsidR="00D73EE8">
        <w:rPr>
          <w:rFonts w:cs="Arial"/>
        </w:rPr>
        <w:t>pār</w:t>
      </w:r>
      <w:r>
        <w:rPr>
          <w:rFonts w:cs="Arial"/>
        </w:rPr>
        <w:t>kopētu e-formu</w:t>
      </w:r>
      <w:r w:rsidR="00D73EE8">
        <w:rPr>
          <w:rFonts w:cs="Arial"/>
        </w:rPr>
        <w:t xml:space="preserve"> uz </w:t>
      </w:r>
      <w:proofErr w:type="spellStart"/>
      <w:r w:rsidR="00D73EE8" w:rsidRPr="00055271">
        <w:rPr>
          <w:rFonts w:cs="Arial"/>
          <w:i/>
        </w:rPr>
        <w:t>Public</w:t>
      </w:r>
      <w:proofErr w:type="spellEnd"/>
      <w:r w:rsidR="00D73EE8">
        <w:rPr>
          <w:rFonts w:cs="Arial"/>
          <w:i/>
        </w:rPr>
        <w:t xml:space="preserve"> </w:t>
      </w:r>
      <w:proofErr w:type="spellStart"/>
      <w:r w:rsidR="00D73EE8">
        <w:rPr>
          <w:rFonts w:cs="Arial"/>
          <w:i/>
        </w:rPr>
        <w:t>Forms</w:t>
      </w:r>
      <w:proofErr w:type="spellEnd"/>
      <w:r w:rsidR="00D73EE8">
        <w:rPr>
          <w:rFonts w:cs="Arial"/>
        </w:rPr>
        <w:t xml:space="preserve"> mapi</w:t>
      </w:r>
      <w:r>
        <w:rPr>
          <w:rFonts w:cs="Arial"/>
        </w:rPr>
        <w:t xml:space="preserve">, </w:t>
      </w:r>
      <w:r w:rsidR="0017103B" w:rsidRPr="0017103B">
        <w:rPr>
          <w:rFonts w:cs="Arial"/>
        </w:rPr>
        <w:t xml:space="preserve">jāizvēlas iestādes </w:t>
      </w:r>
      <w:r w:rsidR="0060456C">
        <w:rPr>
          <w:rFonts w:cs="Arial"/>
          <w:i/>
        </w:rPr>
        <w:t>e-formu</w:t>
      </w:r>
      <w:r w:rsidR="0017103B" w:rsidRPr="0017103B">
        <w:rPr>
          <w:rFonts w:cs="Arial"/>
          <w:i/>
        </w:rPr>
        <w:t>-&gt;</w:t>
      </w:r>
      <w:proofErr w:type="spellStart"/>
      <w:r w:rsidR="0017103B" w:rsidRPr="0017103B">
        <w:rPr>
          <w:rFonts w:cs="Arial"/>
          <w:i/>
        </w:rPr>
        <w:t>Copying</w:t>
      </w:r>
      <w:proofErr w:type="spellEnd"/>
      <w:r w:rsidR="0017103B" w:rsidRPr="0017103B">
        <w:rPr>
          <w:rFonts w:cs="Arial"/>
          <w:i/>
        </w:rPr>
        <w:t>-&gt;</w:t>
      </w:r>
      <w:proofErr w:type="spellStart"/>
      <w:r w:rsidR="0017103B" w:rsidRPr="0017103B">
        <w:rPr>
          <w:rFonts w:cs="Arial"/>
          <w:i/>
        </w:rPr>
        <w:t>Copy</w:t>
      </w:r>
      <w:proofErr w:type="spellEnd"/>
      <w:r w:rsidR="0017103B" w:rsidRPr="0017103B">
        <w:rPr>
          <w:rFonts w:cs="Arial"/>
          <w:i/>
        </w:rPr>
        <w:t xml:space="preserve"> To-&gt;</w:t>
      </w:r>
      <w:proofErr w:type="spellStart"/>
      <w:r w:rsidR="0017103B" w:rsidRPr="0017103B">
        <w:rPr>
          <w:rFonts w:cs="Arial"/>
          <w:i/>
        </w:rPr>
        <w:t>Public</w:t>
      </w:r>
      <w:proofErr w:type="spellEnd"/>
      <w:r w:rsidR="0017103B" w:rsidRPr="0017103B">
        <w:rPr>
          <w:rFonts w:cs="Arial"/>
          <w:i/>
        </w:rPr>
        <w:t xml:space="preserve"> </w:t>
      </w:r>
      <w:proofErr w:type="spellStart"/>
      <w:r w:rsidR="0017103B" w:rsidRPr="0017103B">
        <w:rPr>
          <w:rFonts w:cs="Arial"/>
          <w:i/>
        </w:rPr>
        <w:t>Forms</w:t>
      </w:r>
      <w:proofErr w:type="spellEnd"/>
      <w:r w:rsidR="003B074C">
        <w:rPr>
          <w:rFonts w:cs="Arial"/>
        </w:rPr>
        <w:t>.</w:t>
      </w:r>
      <w:r w:rsidR="0017103B" w:rsidRPr="0017103B">
        <w:rPr>
          <w:rFonts w:cs="Arial"/>
        </w:rPr>
        <w:t xml:space="preserve"> </w:t>
      </w:r>
    </w:p>
    <w:p w14:paraId="30E83FEA" w14:textId="2E0F5C3E" w:rsidR="00F82801" w:rsidRDefault="00E17A6B" w:rsidP="0017103B">
      <w:pPr>
        <w:jc w:val="center"/>
      </w:pPr>
      <w:bookmarkStart w:id="143" w:name="parkopesana"/>
      <w:r>
        <w:rPr>
          <w:rFonts w:ascii="Calibri" w:hAnsi="Calibri" w:cs="Calibri"/>
          <w:noProof/>
          <w:lang w:eastAsia="lv-LV"/>
        </w:rPr>
        <w:drawing>
          <wp:inline distT="0" distB="0" distL="0" distR="0" wp14:anchorId="4E9A1913" wp14:editId="7D80AD26">
            <wp:extent cx="2862470" cy="3782521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77" cy="38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3"/>
    </w:p>
    <w:p w14:paraId="79642B90" w14:textId="19630B32" w:rsidR="00B2450C" w:rsidRDefault="008D02BE">
      <w:pPr>
        <w:pStyle w:val="Caption"/>
      </w:pPr>
      <w:r>
        <w:t xml:space="preserve">att. </w:t>
      </w:r>
      <w:r w:rsidR="006935E1">
        <w:t>E-form</w:t>
      </w:r>
      <w:r w:rsidR="0017103B">
        <w:t>a</w:t>
      </w:r>
      <w:r w:rsidR="006935E1">
        <w:t xml:space="preserve">s </w:t>
      </w:r>
      <w:r w:rsidR="00D73EE8">
        <w:t>pār</w:t>
      </w:r>
      <w:r w:rsidR="006935E1">
        <w:t>kopēšana</w:t>
      </w:r>
    </w:p>
    <w:p w14:paraId="6B264038" w14:textId="12DC2178" w:rsidR="0017103B" w:rsidRPr="0017103B" w:rsidRDefault="0017103B" w:rsidP="0017103B">
      <w:pPr>
        <w:spacing w:line="276" w:lineRule="auto"/>
        <w:rPr>
          <w:rFonts w:cs="Arial"/>
        </w:rPr>
      </w:pPr>
      <w:r w:rsidRPr="0017103B">
        <w:rPr>
          <w:rFonts w:cs="Arial"/>
        </w:rPr>
        <w:t>Formu saglabā mapē</w:t>
      </w:r>
      <w:r w:rsidRPr="0017103B">
        <w:rPr>
          <w:rFonts w:cs="Arial"/>
          <w:i/>
        </w:rPr>
        <w:t xml:space="preserve"> “</w:t>
      </w:r>
      <w:proofErr w:type="spellStart"/>
      <w:r w:rsidRPr="0017103B">
        <w:rPr>
          <w:rFonts w:cs="Arial"/>
        </w:rPr>
        <w:t>Public</w:t>
      </w:r>
      <w:proofErr w:type="spellEnd"/>
      <w:r w:rsidRPr="0017103B">
        <w:rPr>
          <w:rFonts w:cs="Arial"/>
        </w:rPr>
        <w:t xml:space="preserve"> </w:t>
      </w:r>
      <w:proofErr w:type="spellStart"/>
      <w:r w:rsidRPr="0017103B">
        <w:rPr>
          <w:rFonts w:cs="Arial"/>
        </w:rPr>
        <w:t>Forms</w:t>
      </w:r>
      <w:proofErr w:type="spellEnd"/>
      <w:r w:rsidRPr="0017103B">
        <w:rPr>
          <w:rFonts w:cs="Arial"/>
          <w:i/>
        </w:rPr>
        <w:t>”.</w:t>
      </w:r>
      <w:r w:rsidRPr="0017103B">
        <w:rPr>
          <w:rFonts w:cs="Arial"/>
        </w:rPr>
        <w:t xml:space="preserve"> Lai e-forma tiktu </w:t>
      </w:r>
      <w:r w:rsidR="00D73EE8">
        <w:rPr>
          <w:rFonts w:cs="Arial"/>
        </w:rPr>
        <w:t>pār</w:t>
      </w:r>
      <w:r w:rsidRPr="0017103B">
        <w:rPr>
          <w:rFonts w:cs="Arial"/>
        </w:rPr>
        <w:t>kopēta, jānospiež pogu “</w:t>
      </w:r>
      <w:proofErr w:type="spellStart"/>
      <w:r w:rsidRPr="0017103B">
        <w:rPr>
          <w:rFonts w:cs="Arial"/>
        </w:rPr>
        <w:t>Copy</w:t>
      </w:r>
      <w:proofErr w:type="spellEnd"/>
      <w:r w:rsidRPr="0017103B">
        <w:rPr>
          <w:rFonts w:cs="Arial"/>
        </w:rPr>
        <w:t xml:space="preserve">”. </w:t>
      </w:r>
    </w:p>
    <w:p w14:paraId="635F4BE7" w14:textId="37E27691" w:rsidR="00F82801" w:rsidRDefault="00B2450C" w:rsidP="0017103B">
      <w:pPr>
        <w:jc w:val="center"/>
      </w:pPr>
      <w:bookmarkStart w:id="144" w:name="novietosana"/>
      <w:r>
        <w:rPr>
          <w:noProof/>
          <w:lang w:eastAsia="lv-LV"/>
        </w:rPr>
        <w:drawing>
          <wp:inline distT="0" distB="0" distL="0" distR="0" wp14:anchorId="1B1923EC" wp14:editId="5C6EBFDE">
            <wp:extent cx="3617844" cy="2947053"/>
            <wp:effectExtent l="0" t="0" r="1905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640153" cy="29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4"/>
    </w:p>
    <w:p w14:paraId="08D4F99C" w14:textId="2D3D80CF" w:rsidR="006935E1" w:rsidRDefault="008D02BE">
      <w:pPr>
        <w:pStyle w:val="Caption"/>
      </w:pPr>
      <w:r>
        <w:t>att</w:t>
      </w:r>
      <w:r w:rsidR="006935E1">
        <w:t>. Publiskās E-form</w:t>
      </w:r>
      <w:r w:rsidR="0017103B">
        <w:t>a</w:t>
      </w:r>
      <w:r w:rsidR="006935E1">
        <w:t>s novietošana</w:t>
      </w:r>
    </w:p>
    <w:p w14:paraId="34B014F2" w14:textId="0B30981D" w:rsidR="0017103B" w:rsidRPr="0017103B" w:rsidRDefault="0017103B" w:rsidP="0017103B">
      <w:pPr>
        <w:spacing w:line="276" w:lineRule="auto"/>
        <w:rPr>
          <w:rFonts w:cs="Arial"/>
        </w:rPr>
      </w:pPr>
      <w:r w:rsidRPr="0017103B">
        <w:rPr>
          <w:rFonts w:cs="Arial"/>
        </w:rPr>
        <w:lastRenderedPageBreak/>
        <w:t xml:space="preserve">Iestādes e-forma ir </w:t>
      </w:r>
      <w:r w:rsidR="00D73EE8">
        <w:rPr>
          <w:rFonts w:cs="Arial"/>
        </w:rPr>
        <w:t>pieejama</w:t>
      </w:r>
      <w:r w:rsidR="00D73EE8" w:rsidRPr="0017103B">
        <w:rPr>
          <w:rFonts w:cs="Arial"/>
        </w:rPr>
        <w:t xml:space="preserve"> </w:t>
      </w:r>
      <w:r w:rsidRPr="0017103B">
        <w:rPr>
          <w:rFonts w:cs="Arial"/>
        </w:rPr>
        <w:t>“</w:t>
      </w:r>
      <w:proofErr w:type="spellStart"/>
      <w:r w:rsidRPr="0017103B">
        <w:rPr>
          <w:rFonts w:cs="Arial"/>
        </w:rPr>
        <w:t>Public</w:t>
      </w:r>
      <w:proofErr w:type="spellEnd"/>
      <w:r w:rsidRPr="0017103B">
        <w:rPr>
          <w:rFonts w:cs="Arial"/>
        </w:rPr>
        <w:t xml:space="preserve"> </w:t>
      </w:r>
      <w:proofErr w:type="spellStart"/>
      <w:r w:rsidRPr="0017103B">
        <w:rPr>
          <w:rFonts w:cs="Arial"/>
        </w:rPr>
        <w:t>Forms</w:t>
      </w:r>
      <w:proofErr w:type="spellEnd"/>
      <w:r w:rsidRPr="0017103B">
        <w:rPr>
          <w:rFonts w:cs="Arial"/>
        </w:rPr>
        <w:t xml:space="preserve">”  mapē un ir </w:t>
      </w:r>
      <w:r w:rsidR="00D73EE8">
        <w:rPr>
          <w:rFonts w:cs="Arial"/>
        </w:rPr>
        <w:t>izmantojama</w:t>
      </w:r>
      <w:r w:rsidR="00D73EE8" w:rsidRPr="0017103B">
        <w:rPr>
          <w:rFonts w:cs="Arial"/>
        </w:rPr>
        <w:t xml:space="preserve"> </w:t>
      </w:r>
      <w:r w:rsidRPr="0017103B">
        <w:rPr>
          <w:rFonts w:cs="Arial"/>
        </w:rPr>
        <w:t xml:space="preserve">arī citām iestādēm, tas nozīmē, ka iestādes var redzēt un </w:t>
      </w:r>
      <w:r w:rsidR="00D73EE8">
        <w:rPr>
          <w:rFonts w:cs="Arial"/>
        </w:rPr>
        <w:t>izmantot</w:t>
      </w:r>
      <w:r w:rsidR="00C56869">
        <w:rPr>
          <w:rFonts w:cs="Arial"/>
        </w:rPr>
        <w:t xml:space="preserve"> tās</w:t>
      </w:r>
      <w:r w:rsidR="00D73EE8" w:rsidRPr="0017103B">
        <w:rPr>
          <w:rFonts w:cs="Arial"/>
        </w:rPr>
        <w:t xml:space="preserve"> </w:t>
      </w:r>
      <w:r w:rsidRPr="0017103B">
        <w:rPr>
          <w:rFonts w:cs="Arial"/>
        </w:rPr>
        <w:t xml:space="preserve">par pamatu </w:t>
      </w:r>
      <w:r w:rsidR="00D73EE8">
        <w:rPr>
          <w:rFonts w:cs="Arial"/>
        </w:rPr>
        <w:t xml:space="preserve">veidojot jaunas </w:t>
      </w:r>
      <w:r w:rsidRPr="0017103B">
        <w:rPr>
          <w:rFonts w:cs="Arial"/>
        </w:rPr>
        <w:t>e-form</w:t>
      </w:r>
      <w:r w:rsidR="00D73EE8">
        <w:rPr>
          <w:rFonts w:cs="Arial"/>
        </w:rPr>
        <w:t>as</w:t>
      </w:r>
      <w:r w:rsidRPr="0017103B">
        <w:rPr>
          <w:rFonts w:cs="Arial"/>
        </w:rPr>
        <w:t xml:space="preserve">.  </w:t>
      </w:r>
    </w:p>
    <w:p w14:paraId="01DFF877" w14:textId="40BA24AC" w:rsidR="00F82801" w:rsidRDefault="00F0033D" w:rsidP="0017103B">
      <w:pPr>
        <w:jc w:val="center"/>
      </w:pPr>
      <w:r>
        <w:rPr>
          <w:noProof/>
          <w:lang w:eastAsia="lv-LV"/>
        </w:rPr>
        <w:drawing>
          <wp:inline distT="0" distB="0" distL="0" distR="0" wp14:anchorId="6EBF09B0" wp14:editId="7A1AC295">
            <wp:extent cx="3063985" cy="3129737"/>
            <wp:effectExtent l="0" t="0" r="317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079981" cy="314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73E15" w14:textId="5AF50A16" w:rsidR="006935E1" w:rsidRDefault="008D02BE">
      <w:pPr>
        <w:pStyle w:val="Caption"/>
      </w:pPr>
      <w:r>
        <w:t>att.</w:t>
      </w:r>
      <w:r w:rsidR="006935E1">
        <w:t xml:space="preserve"> Publiskās E-</w:t>
      </w:r>
      <w:proofErr w:type="spellStart"/>
      <w:r w:rsidR="006935E1">
        <w:t>forms</w:t>
      </w:r>
      <w:proofErr w:type="spellEnd"/>
      <w:r w:rsidR="006935E1">
        <w:t xml:space="preserve"> attēlošana</w:t>
      </w:r>
    </w:p>
    <w:p w14:paraId="0590D5EC" w14:textId="77777777" w:rsidR="00A47AB8" w:rsidRPr="00A47AB8" w:rsidRDefault="00A47AB8" w:rsidP="00A47AB8"/>
    <w:p w14:paraId="42E78F57" w14:textId="081E4782" w:rsidR="0017103B" w:rsidRPr="0017103B" w:rsidRDefault="0017103B" w:rsidP="0017103B">
      <w:pPr>
        <w:spacing w:line="276" w:lineRule="auto"/>
        <w:rPr>
          <w:rFonts w:cs="Arial"/>
        </w:rPr>
      </w:pPr>
      <w:r w:rsidRPr="0017103B">
        <w:rPr>
          <w:rFonts w:cs="Arial"/>
        </w:rPr>
        <w:t xml:space="preserve">Lai vieglāk būtu saprast, </w:t>
      </w:r>
      <w:r w:rsidR="00694DF1">
        <w:rPr>
          <w:rFonts w:cs="Arial"/>
        </w:rPr>
        <w:t>kura iestāde ir</w:t>
      </w:r>
      <w:r w:rsidR="00694DF1" w:rsidRPr="0017103B">
        <w:rPr>
          <w:rFonts w:cs="Arial"/>
        </w:rPr>
        <w:t xml:space="preserve"> </w:t>
      </w:r>
      <w:r w:rsidRPr="0017103B">
        <w:rPr>
          <w:rFonts w:cs="Arial"/>
        </w:rPr>
        <w:t>veidoj</w:t>
      </w:r>
      <w:r w:rsidR="00694DF1">
        <w:rPr>
          <w:rFonts w:cs="Arial"/>
        </w:rPr>
        <w:t>u</w:t>
      </w:r>
      <w:r w:rsidRPr="0017103B">
        <w:rPr>
          <w:rFonts w:cs="Arial"/>
        </w:rPr>
        <w:t>s</w:t>
      </w:r>
      <w:r w:rsidR="00694DF1">
        <w:rPr>
          <w:rFonts w:cs="Arial"/>
        </w:rPr>
        <w:t>i</w:t>
      </w:r>
      <w:r w:rsidRPr="0017103B">
        <w:rPr>
          <w:rFonts w:cs="Arial"/>
        </w:rPr>
        <w:t xml:space="preserve"> e-formu, pārsauc pārkopēto e-formas failu “</w:t>
      </w:r>
      <w:proofErr w:type="spellStart"/>
      <w:r w:rsidRPr="0017103B">
        <w:rPr>
          <w:rFonts w:cs="Arial"/>
        </w:rPr>
        <w:t>application</w:t>
      </w:r>
      <w:proofErr w:type="spellEnd"/>
      <w:r w:rsidRPr="0017103B">
        <w:rPr>
          <w:rFonts w:cs="Arial"/>
        </w:rPr>
        <w:t>”, uz e-formu ar nosaukumu “</w:t>
      </w:r>
      <w:proofErr w:type="spellStart"/>
      <w:r w:rsidRPr="0017103B">
        <w:rPr>
          <w:rFonts w:cs="Arial"/>
        </w:rPr>
        <w:t>vvd_application</w:t>
      </w:r>
      <w:proofErr w:type="spellEnd"/>
      <w:r w:rsidRPr="0017103B">
        <w:rPr>
          <w:rFonts w:cs="Arial"/>
        </w:rPr>
        <w:t xml:space="preserve">”. Lai to izdarītu ir jānospiež uz pārkopētās </w:t>
      </w:r>
      <w:r w:rsidRPr="0017103B">
        <w:rPr>
          <w:rFonts w:cs="Arial"/>
          <w:i/>
        </w:rPr>
        <w:t>e-formas-&gt;</w:t>
      </w:r>
      <w:proofErr w:type="spellStart"/>
      <w:r w:rsidRPr="0017103B">
        <w:rPr>
          <w:rFonts w:cs="Arial"/>
          <w:i/>
        </w:rPr>
        <w:t>Rename</w:t>
      </w:r>
      <w:proofErr w:type="spellEnd"/>
      <w:r w:rsidRPr="0017103B">
        <w:rPr>
          <w:rFonts w:cs="Arial"/>
        </w:rPr>
        <w:t xml:space="preserve">, parādīsies logs, kur būs iespēja nomainīt nosaukumu.  </w:t>
      </w:r>
    </w:p>
    <w:p w14:paraId="5984137B" w14:textId="47A139F3" w:rsidR="00011C23" w:rsidRDefault="000D52C3" w:rsidP="0017103B">
      <w:pPr>
        <w:jc w:val="center"/>
      </w:pPr>
      <w:r>
        <w:rPr>
          <w:noProof/>
          <w:lang w:eastAsia="lv-LV"/>
        </w:rPr>
        <w:drawing>
          <wp:inline distT="0" distB="0" distL="0" distR="0" wp14:anchorId="1E099492" wp14:editId="7CA7D4A5">
            <wp:extent cx="2162755" cy="3307743"/>
            <wp:effectExtent l="0" t="0" r="9525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94" cy="333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84C74" w14:textId="5435863C" w:rsidR="005E4857" w:rsidRDefault="008D02BE">
      <w:pPr>
        <w:pStyle w:val="Caption"/>
      </w:pPr>
      <w:r>
        <w:t xml:space="preserve">att. </w:t>
      </w:r>
      <w:r w:rsidR="005E4857">
        <w:t>Publiskās E-form</w:t>
      </w:r>
      <w:r w:rsidR="0017103B">
        <w:t>a</w:t>
      </w:r>
      <w:r w:rsidR="005E4857">
        <w:t xml:space="preserve">s </w:t>
      </w:r>
      <w:r w:rsidR="00F474DE">
        <w:t>nosaukuma maiņa</w:t>
      </w:r>
    </w:p>
    <w:p w14:paraId="246BA063" w14:textId="27628A9F" w:rsidR="000D52C3" w:rsidRDefault="000D52C3" w:rsidP="000D52C3"/>
    <w:p w14:paraId="0A6CBC6C" w14:textId="635534CC" w:rsidR="000D52C3" w:rsidRDefault="000D52C3" w:rsidP="000D52C3"/>
    <w:p w14:paraId="56D75DA9" w14:textId="0F88D17B" w:rsidR="000D52C3" w:rsidRDefault="000D52C3" w:rsidP="000D52C3"/>
    <w:p w14:paraId="0ED91E60" w14:textId="77777777" w:rsidR="000D52C3" w:rsidRPr="000D52C3" w:rsidRDefault="000D52C3" w:rsidP="000D52C3"/>
    <w:p w14:paraId="063AC076" w14:textId="77777777" w:rsidR="0017103B" w:rsidRPr="0017103B" w:rsidRDefault="0017103B" w:rsidP="0017103B">
      <w:pPr>
        <w:spacing w:line="276" w:lineRule="auto"/>
        <w:rPr>
          <w:rFonts w:cs="Arial"/>
        </w:rPr>
      </w:pPr>
      <w:r w:rsidRPr="0017103B">
        <w:rPr>
          <w:rFonts w:cs="Arial"/>
        </w:rPr>
        <w:lastRenderedPageBreak/>
        <w:t>Lai saglabātu nosaukumu, jānospiež poga “OK”</w:t>
      </w:r>
      <w:r w:rsidRPr="0017103B">
        <w:rPr>
          <w:rFonts w:cs="Arial"/>
          <w:i/>
        </w:rPr>
        <w:t>.</w:t>
      </w:r>
    </w:p>
    <w:p w14:paraId="6AB3CECD" w14:textId="517C47EC" w:rsidR="005E4857" w:rsidRDefault="005E4857" w:rsidP="0017103B">
      <w:pPr>
        <w:jc w:val="center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1330A46E" wp14:editId="5B4230CF">
            <wp:extent cx="2511188" cy="1398558"/>
            <wp:effectExtent l="0" t="0" r="381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576341" cy="143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FF2A4" w14:textId="05CEBFBC" w:rsidR="004D0F53" w:rsidRPr="004D0F53" w:rsidRDefault="008D02BE">
      <w:pPr>
        <w:pStyle w:val="Caption"/>
      </w:pPr>
      <w:r>
        <w:t xml:space="preserve">att. </w:t>
      </w:r>
      <w:r w:rsidR="00F474DE">
        <w:t>E-form</w:t>
      </w:r>
      <w:r w:rsidR="0017103B">
        <w:t>a</w:t>
      </w:r>
      <w:r w:rsidR="00F474DE">
        <w:t>s nosaukuma maiņa</w:t>
      </w:r>
    </w:p>
    <w:p w14:paraId="5A4FB244" w14:textId="77777777" w:rsidR="0017103B" w:rsidRPr="0017103B" w:rsidRDefault="0017103B" w:rsidP="0017103B">
      <w:pPr>
        <w:spacing w:line="276" w:lineRule="auto"/>
        <w:rPr>
          <w:rFonts w:cs="Arial"/>
        </w:rPr>
      </w:pPr>
      <w:r w:rsidRPr="0017103B">
        <w:rPr>
          <w:rFonts w:cs="Arial"/>
        </w:rPr>
        <w:t xml:space="preserve">Tiek attēlots koks ar e-formas samainīto nosaukumu. </w:t>
      </w:r>
    </w:p>
    <w:p w14:paraId="0E714839" w14:textId="4885898A" w:rsidR="005E4857" w:rsidRDefault="000D52C3" w:rsidP="0017103B">
      <w:pPr>
        <w:jc w:val="center"/>
      </w:pPr>
      <w:r>
        <w:rPr>
          <w:noProof/>
          <w:lang w:eastAsia="lv-LV"/>
        </w:rPr>
        <w:drawing>
          <wp:inline distT="0" distB="0" distL="0" distR="0" wp14:anchorId="560FDDF7" wp14:editId="7F8B7BE9">
            <wp:extent cx="2218414" cy="236766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285974" cy="243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5128B" w14:textId="54C1A733" w:rsidR="00F474DE" w:rsidRPr="000D52C3" w:rsidRDefault="008D02BE">
      <w:pPr>
        <w:pStyle w:val="Caption"/>
      </w:pPr>
      <w:r w:rsidRPr="000D52C3">
        <w:t xml:space="preserve">att. </w:t>
      </w:r>
      <w:r w:rsidR="00F474DE" w:rsidRPr="003C66BA">
        <w:t>Publiskā E-forma ar mainītu nosaukumu</w:t>
      </w:r>
    </w:p>
    <w:p w14:paraId="2AEC69DB" w14:textId="77777777" w:rsidR="005E4857" w:rsidRDefault="005E4857" w:rsidP="0002562B"/>
    <w:p w14:paraId="04B731D3" w14:textId="5A2E7C7D" w:rsidR="00BC048E" w:rsidRDefault="00EE4D63" w:rsidP="00731042">
      <w:pPr>
        <w:pStyle w:val="Heading1"/>
      </w:pPr>
      <w:bookmarkStart w:id="145" w:name="_Toc69985618"/>
      <w:r>
        <w:lastRenderedPageBreak/>
        <w:t>E</w:t>
      </w:r>
      <w:r w:rsidR="003F2AF9">
        <w:t>-</w:t>
      </w:r>
      <w:r>
        <w:t xml:space="preserve">formu </w:t>
      </w:r>
      <w:r w:rsidR="003F2AF9">
        <w:t>publicēšana</w:t>
      </w:r>
      <w:bookmarkEnd w:id="145"/>
    </w:p>
    <w:p w14:paraId="70989160" w14:textId="4CCF2E34" w:rsidR="0017103B" w:rsidRPr="0017103B" w:rsidRDefault="0017103B" w:rsidP="0017103B">
      <w:pPr>
        <w:spacing w:after="0" w:line="276" w:lineRule="auto"/>
        <w:rPr>
          <w:rFonts w:cs="Arial"/>
        </w:rPr>
      </w:pPr>
      <w:r w:rsidRPr="0017103B">
        <w:rPr>
          <w:rFonts w:cs="Arial"/>
        </w:rPr>
        <w:t xml:space="preserve">E-formas </w:t>
      </w:r>
      <w:r w:rsidR="003565DF">
        <w:rPr>
          <w:rFonts w:cs="Arial"/>
        </w:rPr>
        <w:t xml:space="preserve">un kartītes </w:t>
      </w:r>
      <w:r w:rsidRPr="0017103B">
        <w:rPr>
          <w:rFonts w:cs="Arial"/>
        </w:rPr>
        <w:t xml:space="preserve">publicēšanu veic </w:t>
      </w:r>
      <w:r w:rsidRPr="0017103B">
        <w:rPr>
          <w:rFonts w:cs="Arial"/>
          <w:i/>
        </w:rPr>
        <w:t>VRAA e-formu publicētājs</w:t>
      </w:r>
      <w:r w:rsidRPr="0017103B">
        <w:rPr>
          <w:rFonts w:cs="Arial"/>
        </w:rPr>
        <w:t xml:space="preserve">. Pēc e-formas publicēšanas, e-forma būs pieejama e-adresē. </w:t>
      </w:r>
    </w:p>
    <w:p w14:paraId="46DF1C20" w14:textId="013ECC31" w:rsidR="00830139" w:rsidRDefault="00830139" w:rsidP="00171CE1">
      <w:pPr>
        <w:pStyle w:val="Heading2"/>
      </w:pPr>
      <w:bookmarkStart w:id="146" w:name="_Ref50474745"/>
      <w:bookmarkStart w:id="147" w:name="_Toc69985619"/>
      <w:r>
        <w:t>E-formas kartītes publicēšana</w:t>
      </w:r>
      <w:bookmarkEnd w:id="146"/>
      <w:bookmarkEnd w:id="147"/>
    </w:p>
    <w:p w14:paraId="47DD7F47" w14:textId="77777777" w:rsidR="003E0BCA" w:rsidRDefault="0017103B" w:rsidP="0017103B">
      <w:pPr>
        <w:spacing w:after="0" w:line="276" w:lineRule="auto"/>
        <w:rPr>
          <w:rFonts w:cs="Arial"/>
        </w:rPr>
      </w:pPr>
      <w:r w:rsidRPr="0017103B">
        <w:rPr>
          <w:rFonts w:cs="Arial"/>
        </w:rPr>
        <w:t>Lai publicētu e-formas</w:t>
      </w:r>
      <w:r w:rsidR="00830139">
        <w:rPr>
          <w:rFonts w:cs="Arial"/>
        </w:rPr>
        <w:t xml:space="preserve"> kartīti, </w:t>
      </w:r>
      <w:r w:rsidR="00830139" w:rsidRPr="00CC61B7">
        <w:rPr>
          <w:rFonts w:cs="Arial"/>
        </w:rPr>
        <w:t xml:space="preserve">jāizvēlas sadaļu </w:t>
      </w:r>
      <w:r w:rsidR="00830139" w:rsidRPr="00CC61B7">
        <w:rPr>
          <w:rFonts w:cs="Arial"/>
          <w:i/>
        </w:rPr>
        <w:t xml:space="preserve">NAVIGATE-&gt; </w:t>
      </w:r>
      <w:proofErr w:type="spellStart"/>
      <w:r w:rsidR="00830139" w:rsidRPr="00CC61B7">
        <w:rPr>
          <w:rFonts w:cs="Arial"/>
          <w:i/>
        </w:rPr>
        <w:t>Open</w:t>
      </w:r>
      <w:proofErr w:type="spellEnd"/>
      <w:r w:rsidR="00830139" w:rsidRPr="00CC61B7">
        <w:rPr>
          <w:rFonts w:cs="Arial"/>
          <w:i/>
        </w:rPr>
        <w:t>.</w:t>
      </w:r>
      <w:r w:rsidR="00830139" w:rsidRPr="00CC61B7">
        <w:rPr>
          <w:rFonts w:cs="Arial"/>
        </w:rPr>
        <w:t xml:space="preserve"> </w:t>
      </w:r>
    </w:p>
    <w:p w14:paraId="3F3131C0" w14:textId="1D237C78" w:rsidR="003E0BCA" w:rsidRDefault="003E0BCA" w:rsidP="00171CE1">
      <w:pPr>
        <w:spacing w:after="0" w:line="276" w:lineRule="auto"/>
        <w:jc w:val="center"/>
        <w:rPr>
          <w:rFonts w:cs="Arial"/>
        </w:rPr>
      </w:pPr>
      <w:r>
        <w:rPr>
          <w:noProof/>
          <w:lang w:eastAsia="lv-LV"/>
        </w:rPr>
        <w:drawing>
          <wp:inline distT="0" distB="0" distL="0" distR="0" wp14:anchorId="7D06BE5C" wp14:editId="06C1C31D">
            <wp:extent cx="5397500" cy="1308213"/>
            <wp:effectExtent l="0" t="0" r="0" b="635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35527" cy="131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C8DA" w14:textId="1E8684B5" w:rsidR="003E0BCA" w:rsidRDefault="003E0BCA">
      <w:pPr>
        <w:pStyle w:val="Caption"/>
      </w:pPr>
      <w:r>
        <w:t xml:space="preserve">att. </w:t>
      </w:r>
      <w:proofErr w:type="spellStart"/>
      <w:r w:rsidRPr="00B67BAA">
        <w:t>Sitecore</w:t>
      </w:r>
      <w:proofErr w:type="spellEnd"/>
      <w:r w:rsidRPr="00B67BAA">
        <w:t xml:space="preserve"> navigācijas maiņa</w:t>
      </w:r>
    </w:p>
    <w:p w14:paraId="46CE1E63" w14:textId="18E44E85" w:rsidR="00830139" w:rsidRDefault="00830139" w:rsidP="0017103B">
      <w:pPr>
        <w:spacing w:after="0" w:line="276" w:lineRule="auto"/>
        <w:rPr>
          <w:rFonts w:cs="Arial"/>
        </w:rPr>
      </w:pPr>
      <w:r w:rsidRPr="00CC61B7">
        <w:rPr>
          <w:rFonts w:cs="Arial"/>
        </w:rPr>
        <w:t xml:space="preserve">Atvērsies logs “Insert </w:t>
      </w:r>
      <w:proofErr w:type="spellStart"/>
      <w:r w:rsidRPr="00CC61B7">
        <w:rPr>
          <w:rFonts w:cs="Arial"/>
        </w:rPr>
        <w:t>Item</w:t>
      </w:r>
      <w:proofErr w:type="spellEnd"/>
      <w:r w:rsidRPr="00CC61B7">
        <w:rPr>
          <w:rFonts w:cs="Arial"/>
        </w:rPr>
        <w:t>”.</w:t>
      </w:r>
      <w:r>
        <w:rPr>
          <w:rFonts w:cs="Arial"/>
        </w:rPr>
        <w:t xml:space="preserve"> </w:t>
      </w:r>
      <w:r w:rsidR="003E0BCA" w:rsidRPr="003E0BCA">
        <w:rPr>
          <w:rFonts w:cs="Arial"/>
        </w:rPr>
        <w:t xml:space="preserve">Izvēlas </w:t>
      </w:r>
      <w:proofErr w:type="spellStart"/>
      <w:r w:rsidR="003E0BCA" w:rsidRPr="003E0BCA">
        <w:rPr>
          <w:rFonts w:cs="Arial"/>
        </w:rPr>
        <w:t>Content</w:t>
      </w:r>
      <w:proofErr w:type="spellEnd"/>
      <w:r w:rsidR="003E0BCA" w:rsidRPr="003E0BCA">
        <w:rPr>
          <w:rFonts w:cs="Arial"/>
        </w:rPr>
        <w:t xml:space="preserve"> -&gt; </w:t>
      </w:r>
      <w:proofErr w:type="spellStart"/>
      <w:r w:rsidR="003E0BCA" w:rsidRPr="003E0BCA">
        <w:rPr>
          <w:rFonts w:cs="Arial"/>
        </w:rPr>
        <w:t>Lvp</w:t>
      </w:r>
      <w:proofErr w:type="spellEnd"/>
      <w:r w:rsidR="003E0BCA" w:rsidRPr="003E0BCA">
        <w:rPr>
          <w:rFonts w:cs="Arial"/>
        </w:rPr>
        <w:t xml:space="preserve"> -&gt; E-formu katalogs -&gt; Iestādes nosaukums -&gt; Kartītes nosaukums un spiež pogu “Insert”.</w:t>
      </w:r>
    </w:p>
    <w:p w14:paraId="2C8C1089" w14:textId="4F092DEE" w:rsidR="003E0BCA" w:rsidRDefault="003E0BCA" w:rsidP="00171CE1">
      <w:pPr>
        <w:spacing w:after="0" w:line="276" w:lineRule="auto"/>
        <w:jc w:val="center"/>
        <w:rPr>
          <w:rFonts w:cs="Arial"/>
        </w:rPr>
      </w:pPr>
      <w:r>
        <w:rPr>
          <w:noProof/>
          <w:lang w:eastAsia="lv-LV"/>
        </w:rPr>
        <w:drawing>
          <wp:inline distT="0" distB="0" distL="0" distR="0" wp14:anchorId="2E33E073" wp14:editId="55394B0F">
            <wp:extent cx="6120130" cy="398843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EA067" w14:textId="428A6A0F" w:rsidR="003E0BCA" w:rsidRDefault="003E0BCA">
      <w:pPr>
        <w:pStyle w:val="Caption"/>
      </w:pPr>
      <w:r>
        <w:t>att. E-formu pārvaldības</w:t>
      </w:r>
      <w:r w:rsidRPr="00B67BAA">
        <w:t xml:space="preserve"> sadaļa</w:t>
      </w:r>
    </w:p>
    <w:p w14:paraId="4C737D00" w14:textId="681E300D" w:rsidR="004D50BE" w:rsidRDefault="00830139" w:rsidP="0017103B">
      <w:pPr>
        <w:spacing w:after="0" w:line="276" w:lineRule="auto"/>
        <w:rPr>
          <w:rFonts w:cs="Arial"/>
        </w:rPr>
      </w:pPr>
      <w:r>
        <w:rPr>
          <w:rFonts w:cs="Arial"/>
        </w:rPr>
        <w:t>Lietotājam tiek atvērti e-formas metadati</w:t>
      </w:r>
      <w:r w:rsidR="004D50BE">
        <w:rPr>
          <w:rFonts w:cs="Arial"/>
        </w:rPr>
        <w:t>, kur nomaina kartītes stāvokli uz “</w:t>
      </w:r>
      <w:proofErr w:type="spellStart"/>
      <w:r w:rsidR="004D50BE">
        <w:rPr>
          <w:rFonts w:cs="Arial"/>
        </w:rPr>
        <w:t>Published</w:t>
      </w:r>
      <w:proofErr w:type="spellEnd"/>
      <w:r w:rsidR="004D50BE">
        <w:rPr>
          <w:rFonts w:cs="Arial"/>
        </w:rPr>
        <w:t>”.</w:t>
      </w:r>
    </w:p>
    <w:p w14:paraId="692660E6" w14:textId="3412883D" w:rsidR="004D50BE" w:rsidRDefault="00A54671" w:rsidP="0017103B">
      <w:pPr>
        <w:spacing w:after="0" w:line="276" w:lineRule="auto"/>
        <w:rPr>
          <w:rFonts w:cs="Arial"/>
        </w:rPr>
      </w:pPr>
      <w:r w:rsidRPr="00A54671">
        <w:rPr>
          <w:rFonts w:cs="Arial"/>
          <w:noProof/>
          <w:lang w:eastAsia="lv-LV"/>
        </w:rPr>
        <w:lastRenderedPageBreak/>
        <w:drawing>
          <wp:inline distT="0" distB="0" distL="0" distR="0" wp14:anchorId="460163C0" wp14:editId="50A957A1">
            <wp:extent cx="6120130" cy="3405505"/>
            <wp:effectExtent l="0" t="0" r="0" b="444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7781A" w14:textId="6C1912E0" w:rsidR="004D50BE" w:rsidRDefault="004D50BE">
      <w:pPr>
        <w:pStyle w:val="Caption"/>
      </w:pPr>
      <w:r>
        <w:t>att. Kartītes stāvokļa nomaiņa</w:t>
      </w:r>
    </w:p>
    <w:p w14:paraId="18F609AC" w14:textId="6588EF2D" w:rsidR="004D50BE" w:rsidRPr="00BD0090" w:rsidRDefault="004D50BE" w:rsidP="00171CE1">
      <w:r>
        <w:t>Saglabā izmaiņas, nospiežot pogu “</w:t>
      </w:r>
      <w:proofErr w:type="spellStart"/>
      <w:r>
        <w:t>Save</w:t>
      </w:r>
      <w:proofErr w:type="spellEnd"/>
      <w:r>
        <w:t>”.</w:t>
      </w:r>
    </w:p>
    <w:p w14:paraId="280E0E5B" w14:textId="373CC621" w:rsidR="0017103B" w:rsidRPr="0017103B" w:rsidRDefault="00830139" w:rsidP="0017103B">
      <w:pPr>
        <w:spacing w:after="0" w:line="276" w:lineRule="auto"/>
        <w:rPr>
          <w:rFonts w:cs="Arial"/>
        </w:rPr>
      </w:pPr>
      <w:r>
        <w:rPr>
          <w:rFonts w:cs="Arial"/>
        </w:rPr>
        <w:t>Pāriet uz s</w:t>
      </w:r>
      <w:r w:rsidR="0017103B" w:rsidRPr="0017103B">
        <w:rPr>
          <w:rFonts w:cs="Arial"/>
        </w:rPr>
        <w:t>adaļ</w:t>
      </w:r>
      <w:r>
        <w:rPr>
          <w:rFonts w:cs="Arial"/>
        </w:rPr>
        <w:t>u</w:t>
      </w:r>
      <w:r w:rsidR="0017103B" w:rsidRPr="0017103B">
        <w:rPr>
          <w:rFonts w:cs="Arial"/>
        </w:rPr>
        <w:t xml:space="preserve"> “PUBLISH”</w:t>
      </w:r>
      <w:r>
        <w:rPr>
          <w:rFonts w:cs="Arial"/>
        </w:rPr>
        <w:t xml:space="preserve">, spiež uz </w:t>
      </w:r>
      <w:proofErr w:type="spellStart"/>
      <w:r w:rsidRPr="00171CE1">
        <w:rPr>
          <w:rFonts w:cs="Arial"/>
          <w:i/>
        </w:rPr>
        <w:t>Publish</w:t>
      </w:r>
      <w:proofErr w:type="spellEnd"/>
      <w:r>
        <w:rPr>
          <w:rFonts w:cs="Arial"/>
        </w:rPr>
        <w:t xml:space="preserve"> un</w:t>
      </w:r>
      <w:r w:rsidR="0017103B" w:rsidRPr="0017103B">
        <w:rPr>
          <w:rFonts w:cs="Arial"/>
        </w:rPr>
        <w:t xml:space="preserve"> izvēlas “</w:t>
      </w:r>
      <w:proofErr w:type="spellStart"/>
      <w:r w:rsidR="0017103B" w:rsidRPr="0017103B">
        <w:rPr>
          <w:rFonts w:cs="Arial"/>
        </w:rPr>
        <w:t>Publish</w:t>
      </w:r>
      <w:proofErr w:type="spellEnd"/>
      <w:r w:rsidR="0017103B" w:rsidRPr="0017103B">
        <w:rPr>
          <w:rFonts w:cs="Arial"/>
        </w:rPr>
        <w:t xml:space="preserve"> </w:t>
      </w:r>
      <w:proofErr w:type="spellStart"/>
      <w:r w:rsidR="00EA3845">
        <w:rPr>
          <w:rFonts w:cs="Arial"/>
        </w:rPr>
        <w:t>item</w:t>
      </w:r>
      <w:proofErr w:type="spellEnd"/>
      <w:r w:rsidR="0017103B" w:rsidRPr="0017103B">
        <w:rPr>
          <w:rFonts w:cs="Arial"/>
        </w:rPr>
        <w:t>”</w:t>
      </w:r>
      <w:r>
        <w:rPr>
          <w:rFonts w:cs="Arial"/>
        </w:rPr>
        <w:t>.</w:t>
      </w:r>
    </w:p>
    <w:p w14:paraId="0B664042" w14:textId="4F090E25" w:rsidR="00330D04" w:rsidRDefault="001E177C" w:rsidP="0017103B">
      <w:pPr>
        <w:jc w:val="center"/>
      </w:pPr>
      <w:r>
        <w:rPr>
          <w:noProof/>
          <w:lang w:eastAsia="lv-LV"/>
        </w:rPr>
        <w:drawing>
          <wp:inline distT="0" distB="0" distL="0" distR="0" wp14:anchorId="15D7F6C6" wp14:editId="56BB69C7">
            <wp:extent cx="4484535" cy="164785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62" cy="166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CAD92" w14:textId="74E5D699" w:rsidR="009574D1" w:rsidRDefault="008D02BE">
      <w:pPr>
        <w:pStyle w:val="Caption"/>
      </w:pPr>
      <w:r>
        <w:t xml:space="preserve">att. </w:t>
      </w:r>
      <w:r w:rsidR="0017103B" w:rsidRPr="001E177C">
        <w:t>E-formu</w:t>
      </w:r>
      <w:r w:rsidR="009574D1" w:rsidRPr="001E177C">
        <w:t xml:space="preserve"> </w:t>
      </w:r>
      <w:r w:rsidR="003F2AF9" w:rsidRPr="001E177C">
        <w:t>publicēšana</w:t>
      </w:r>
    </w:p>
    <w:p w14:paraId="63B0C1E4" w14:textId="0CAA02B2" w:rsidR="0017103B" w:rsidRPr="0017103B" w:rsidRDefault="0017103B" w:rsidP="0017103B">
      <w:pPr>
        <w:spacing w:line="276" w:lineRule="auto"/>
        <w:rPr>
          <w:rFonts w:cs="Arial"/>
        </w:rPr>
      </w:pPr>
      <w:r w:rsidRPr="0017103B">
        <w:rPr>
          <w:rFonts w:cs="Arial"/>
        </w:rPr>
        <w:t>Veic publicēšanas konfigurāciju. Visa informācija paliek pēc noklusējuma, jānospiež poga “</w:t>
      </w:r>
      <w:proofErr w:type="spellStart"/>
      <w:r w:rsidR="00694DF1">
        <w:rPr>
          <w:rFonts w:cs="Arial"/>
        </w:rPr>
        <w:t>Publish</w:t>
      </w:r>
      <w:proofErr w:type="spellEnd"/>
      <w:r w:rsidRPr="0017103B">
        <w:rPr>
          <w:rFonts w:cs="Arial"/>
        </w:rPr>
        <w:t>”.</w:t>
      </w:r>
    </w:p>
    <w:p w14:paraId="051B5748" w14:textId="3189C0CC" w:rsidR="00330D04" w:rsidRDefault="00A33CD9" w:rsidP="0017103B">
      <w:pPr>
        <w:jc w:val="center"/>
      </w:pPr>
      <w:r w:rsidRPr="00A33CD9">
        <w:rPr>
          <w:noProof/>
          <w:lang w:eastAsia="lv-LV"/>
        </w:rPr>
        <w:lastRenderedPageBreak/>
        <w:t xml:space="preserve"> </w:t>
      </w:r>
      <w:r>
        <w:rPr>
          <w:noProof/>
          <w:lang w:eastAsia="lv-LV"/>
        </w:rPr>
        <w:drawing>
          <wp:inline distT="0" distB="0" distL="0" distR="0" wp14:anchorId="000C841E" wp14:editId="3B7CEDD2">
            <wp:extent cx="3781715" cy="4619625"/>
            <wp:effectExtent l="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787609" cy="462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D71A4" w14:textId="5AAF7EE8" w:rsidR="00D648B9" w:rsidRDefault="008D02BE">
      <w:pPr>
        <w:pStyle w:val="Caption"/>
      </w:pPr>
      <w:r>
        <w:t>att.</w:t>
      </w:r>
      <w:r w:rsidR="009574D1">
        <w:t xml:space="preserve"> </w:t>
      </w:r>
      <w:r w:rsidR="009574D1" w:rsidRPr="001E177C">
        <w:t>E-form</w:t>
      </w:r>
      <w:r w:rsidR="0017103B" w:rsidRPr="001E177C">
        <w:t>a</w:t>
      </w:r>
      <w:r w:rsidR="009574D1" w:rsidRPr="001E177C">
        <w:t xml:space="preserve">s </w:t>
      </w:r>
      <w:r w:rsidR="003F2AF9" w:rsidRPr="001E177C">
        <w:t>publicēšanas pārvaldība</w:t>
      </w:r>
    </w:p>
    <w:p w14:paraId="1DB633BB" w14:textId="77777777" w:rsidR="00D648B9" w:rsidRPr="00D648B9" w:rsidRDefault="00D648B9" w:rsidP="00D648B9"/>
    <w:p w14:paraId="0154220F" w14:textId="77777777" w:rsidR="0017103B" w:rsidRPr="0017103B" w:rsidRDefault="0017103B" w:rsidP="0017103B">
      <w:pPr>
        <w:spacing w:after="0" w:line="276" w:lineRule="auto"/>
        <w:rPr>
          <w:rFonts w:cs="Arial"/>
        </w:rPr>
      </w:pPr>
      <w:r w:rsidRPr="0017103B">
        <w:rPr>
          <w:rFonts w:cs="Arial"/>
        </w:rPr>
        <w:t xml:space="preserve">Pēc publicēšanas konfigurācijas veikšanas, tiek parādīts publicēšanas statuss. </w:t>
      </w:r>
    </w:p>
    <w:p w14:paraId="2D891907" w14:textId="19A475CE" w:rsidR="001245F1" w:rsidRDefault="00A33CD9" w:rsidP="0017103B">
      <w:pPr>
        <w:jc w:val="center"/>
      </w:pPr>
      <w:r w:rsidRPr="00A33CD9">
        <w:rPr>
          <w:noProof/>
          <w:lang w:eastAsia="lv-LV"/>
        </w:rPr>
        <w:lastRenderedPageBreak/>
        <w:t xml:space="preserve"> </w:t>
      </w:r>
      <w:r>
        <w:rPr>
          <w:noProof/>
          <w:lang w:eastAsia="lv-LV"/>
        </w:rPr>
        <w:drawing>
          <wp:inline distT="0" distB="0" distL="0" distR="0" wp14:anchorId="7C267123" wp14:editId="4F8B9273">
            <wp:extent cx="3830638" cy="470535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832362" cy="470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95610" w14:textId="421B9BCE" w:rsidR="00830139" w:rsidRDefault="008D02BE">
      <w:pPr>
        <w:pStyle w:val="Caption"/>
      </w:pPr>
      <w:r>
        <w:t>att.</w:t>
      </w:r>
      <w:r w:rsidR="009574D1">
        <w:t xml:space="preserve"> </w:t>
      </w:r>
      <w:r w:rsidR="009574D1" w:rsidRPr="001E177C">
        <w:t>E-form</w:t>
      </w:r>
      <w:r w:rsidR="0017103B" w:rsidRPr="001E177C">
        <w:t>a</w:t>
      </w:r>
      <w:r w:rsidR="009574D1" w:rsidRPr="001E177C">
        <w:t xml:space="preserve">s </w:t>
      </w:r>
      <w:r w:rsidR="003F2AF9" w:rsidRPr="001E177C">
        <w:t>publicēšanas statuss</w:t>
      </w:r>
    </w:p>
    <w:p w14:paraId="3AFC2E7F" w14:textId="3150CD4E" w:rsidR="00830139" w:rsidRDefault="00830139" w:rsidP="00171CE1">
      <w:pPr>
        <w:pStyle w:val="Heading2"/>
      </w:pPr>
      <w:bookmarkStart w:id="148" w:name="_Toc69985620"/>
      <w:r>
        <w:t>E-formas publicēšana</w:t>
      </w:r>
      <w:bookmarkEnd w:id="148"/>
      <w:r>
        <w:t xml:space="preserve"> </w:t>
      </w:r>
    </w:p>
    <w:p w14:paraId="03E0EDD3" w14:textId="549FA8CC" w:rsidR="00830139" w:rsidRDefault="00830139" w:rsidP="00171CE1"/>
    <w:p w14:paraId="351516BB" w14:textId="561E61F5" w:rsidR="00830139" w:rsidRDefault="003E0BCA" w:rsidP="00830139">
      <w:pPr>
        <w:spacing w:after="0" w:line="276" w:lineRule="auto"/>
        <w:rPr>
          <w:rFonts w:cs="Arial"/>
        </w:rPr>
      </w:pPr>
      <w:r>
        <w:rPr>
          <w:rFonts w:cs="Arial"/>
        </w:rPr>
        <w:t>Lai publicētu e-formu</w:t>
      </w:r>
      <w:r w:rsidR="00830139">
        <w:rPr>
          <w:rFonts w:cs="Arial"/>
        </w:rPr>
        <w:t xml:space="preserve">, </w:t>
      </w:r>
      <w:r>
        <w:rPr>
          <w:rFonts w:cs="Arial"/>
        </w:rPr>
        <w:t xml:space="preserve">atkārto e-formas kartītes soļus, “Insert </w:t>
      </w:r>
      <w:proofErr w:type="spellStart"/>
      <w:r>
        <w:rPr>
          <w:rFonts w:cs="Arial"/>
        </w:rPr>
        <w:t>Item</w:t>
      </w:r>
      <w:proofErr w:type="spellEnd"/>
      <w:r>
        <w:rPr>
          <w:rFonts w:cs="Arial"/>
        </w:rPr>
        <w:t>” sadaļā i</w:t>
      </w:r>
      <w:r w:rsidR="00830139">
        <w:rPr>
          <w:rFonts w:cs="Arial"/>
        </w:rPr>
        <w:t>zv</w:t>
      </w:r>
      <w:r>
        <w:rPr>
          <w:rFonts w:cs="Arial"/>
        </w:rPr>
        <w:t>ēloties</w:t>
      </w:r>
      <w:r w:rsidR="00830139">
        <w:rPr>
          <w:rFonts w:cs="Arial"/>
        </w:rPr>
        <w:t xml:space="preserve"> </w:t>
      </w:r>
      <w:proofErr w:type="spellStart"/>
      <w:r w:rsidR="00830139">
        <w:rPr>
          <w:rFonts w:cs="Arial"/>
          <w:i/>
        </w:rPr>
        <w:t>Forms</w:t>
      </w:r>
      <w:proofErr w:type="spellEnd"/>
      <w:r w:rsidR="00830139">
        <w:rPr>
          <w:rFonts w:cs="Arial"/>
          <w:i/>
        </w:rPr>
        <w:t xml:space="preserve"> -&gt; </w:t>
      </w:r>
      <w:r w:rsidR="00830139" w:rsidRPr="008C54E7">
        <w:rPr>
          <w:rFonts w:cs="Arial"/>
          <w:i/>
        </w:rPr>
        <w:t xml:space="preserve">Iestādes nosaukums -&gt; </w:t>
      </w:r>
      <w:proofErr w:type="spellStart"/>
      <w:r w:rsidR="00830139">
        <w:rPr>
          <w:rFonts w:cs="Arial"/>
          <w:i/>
        </w:rPr>
        <w:t>published</w:t>
      </w:r>
      <w:proofErr w:type="spellEnd"/>
      <w:r w:rsidR="00830139">
        <w:rPr>
          <w:rFonts w:cs="Arial"/>
          <w:i/>
        </w:rPr>
        <w:t xml:space="preserve"> -&gt; versijas mape -&gt; E-formas nosaukums </w:t>
      </w:r>
      <w:r w:rsidR="00830139">
        <w:rPr>
          <w:rFonts w:cs="Arial"/>
        </w:rPr>
        <w:t>un spiež pogu “Insert”.</w:t>
      </w:r>
    </w:p>
    <w:p w14:paraId="66A0E332" w14:textId="28C679B2" w:rsidR="003E0BCA" w:rsidRDefault="003E0BCA" w:rsidP="00830139">
      <w:pPr>
        <w:spacing w:after="0" w:line="276" w:lineRule="auto"/>
        <w:rPr>
          <w:rFonts w:cs="Arial"/>
        </w:rPr>
      </w:pPr>
      <w:r>
        <w:rPr>
          <w:noProof/>
          <w:lang w:eastAsia="lv-LV"/>
        </w:rPr>
        <w:lastRenderedPageBreak/>
        <w:drawing>
          <wp:inline distT="0" distB="0" distL="0" distR="0" wp14:anchorId="545B01BA" wp14:editId="5C39F7C7">
            <wp:extent cx="6120130" cy="389382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77701" w14:textId="6F170E56" w:rsidR="003E0BCA" w:rsidRDefault="003E0BCA">
      <w:pPr>
        <w:pStyle w:val="Caption"/>
      </w:pPr>
      <w:r>
        <w:t>att. E-formu pārvaldības</w:t>
      </w:r>
      <w:r w:rsidRPr="00B67BAA">
        <w:t xml:space="preserve"> sadaļa</w:t>
      </w:r>
      <w:r>
        <w:t>.</w:t>
      </w:r>
    </w:p>
    <w:p w14:paraId="628DEBA8" w14:textId="5AD3CAEE" w:rsidR="003E0BCA" w:rsidRDefault="003E0BCA" w:rsidP="00171CE1">
      <w:pPr>
        <w:rPr>
          <w:rFonts w:cs="Arial"/>
        </w:rPr>
      </w:pPr>
      <w:r>
        <w:t xml:space="preserve">Veic e-formas publicēšanu, atkārtojot </w:t>
      </w:r>
      <w:r>
        <w:fldChar w:fldCharType="begin"/>
      </w:r>
      <w:r>
        <w:instrText xml:space="preserve"> REF _Ref50474745 \r \h </w:instrText>
      </w:r>
      <w:r>
        <w:fldChar w:fldCharType="separate"/>
      </w:r>
      <w:r w:rsidR="0082542A">
        <w:t>8.1</w:t>
      </w:r>
      <w:r>
        <w:fldChar w:fldCharType="end"/>
      </w:r>
      <w:r>
        <w:t xml:space="preserve"> </w:t>
      </w:r>
      <w:r>
        <w:rPr>
          <w:rFonts w:cs="Arial"/>
        </w:rPr>
        <w:t>sadaļā aprakstītos publicēšanas soļus.</w:t>
      </w:r>
    </w:p>
    <w:p w14:paraId="0C1B6F02" w14:textId="21264BA1" w:rsidR="00830139" w:rsidRPr="00BD0090" w:rsidRDefault="00830139" w:rsidP="00171CE1"/>
    <w:p w14:paraId="6DA8F46B" w14:textId="1B4C7B16" w:rsidR="00421878" w:rsidRDefault="007C2531" w:rsidP="00731042">
      <w:pPr>
        <w:pStyle w:val="Heading1"/>
      </w:pPr>
      <w:bookmarkStart w:id="149" w:name="_Toc69985621"/>
      <w:r>
        <w:lastRenderedPageBreak/>
        <w:t>Saite</w:t>
      </w:r>
      <w:r w:rsidR="00421878">
        <w:t xml:space="preserve"> uz e-formu</w:t>
      </w:r>
      <w:bookmarkEnd w:id="149"/>
    </w:p>
    <w:p w14:paraId="601ACB50" w14:textId="6438E403" w:rsidR="0014780C" w:rsidRPr="006C551F" w:rsidRDefault="0014780C" w:rsidP="00055271">
      <w:r w:rsidRPr="00055271">
        <w:rPr>
          <w:i/>
        </w:rPr>
        <w:t>VRAA e-formas publicētājs</w:t>
      </w:r>
      <w:r>
        <w:t xml:space="preserve"> pēc iestādes e-formas publicēšanas informē iestādi, ka e-forma ir publicēta un nosūta tiešo saiti uz to. </w:t>
      </w:r>
    </w:p>
    <w:p w14:paraId="56E1AAAF" w14:textId="11A901E7" w:rsidR="0019400B" w:rsidRDefault="0019400B" w:rsidP="00055271">
      <w:r>
        <w:t xml:space="preserve">Lai izveidotu saiti uz iestādes e-formu, </w:t>
      </w:r>
      <w:r w:rsidRPr="00055271">
        <w:rPr>
          <w:i/>
        </w:rPr>
        <w:t>VRAA e-formu publicētājam</w:t>
      </w:r>
      <w:r w:rsidR="00203AFF">
        <w:rPr>
          <w:i/>
        </w:rPr>
        <w:t xml:space="preserve"> </w:t>
      </w:r>
      <w:r w:rsidR="00203AFF" w:rsidRPr="00055271">
        <w:t>sākumā</w:t>
      </w:r>
      <w:r>
        <w:t xml:space="preserve"> ir </w:t>
      </w:r>
      <w:r w:rsidR="00320BDF">
        <w:t xml:space="preserve">jāizvēlas iestādes e-formas kataloga kartīte. Lai to izdarītu jānospiež </w:t>
      </w:r>
      <w:r w:rsidR="00320BDF" w:rsidRPr="00055271">
        <w:rPr>
          <w:i/>
        </w:rPr>
        <w:t>E-formu katalogs-&gt;</w:t>
      </w:r>
      <w:r w:rsidR="00320BDF">
        <w:rPr>
          <w:i/>
        </w:rPr>
        <w:t>VARAM_VVD (</w:t>
      </w:r>
      <w:r w:rsidR="00320BDF" w:rsidRPr="00055271">
        <w:rPr>
          <w:i/>
        </w:rPr>
        <w:t>iestādes mape</w:t>
      </w:r>
      <w:r w:rsidR="00320BDF">
        <w:rPr>
          <w:i/>
        </w:rPr>
        <w:t>)-&gt;003_application (e-formas kartīte)</w:t>
      </w:r>
      <w:r w:rsidR="00806EAB" w:rsidRPr="004874B8">
        <w:rPr>
          <w:i/>
        </w:rPr>
        <w:t>.</w:t>
      </w:r>
    </w:p>
    <w:p w14:paraId="4666E8C2" w14:textId="7878DA95" w:rsidR="00806EAB" w:rsidRDefault="00A54671" w:rsidP="00055271">
      <w:pPr>
        <w:jc w:val="center"/>
      </w:pPr>
      <w:bookmarkStart w:id="150" w:name="saite"/>
      <w:r>
        <w:rPr>
          <w:noProof/>
          <w:lang w:eastAsia="lv-LV"/>
        </w:rPr>
        <w:drawing>
          <wp:inline distT="0" distB="0" distL="0" distR="0" wp14:anchorId="65375CFF" wp14:editId="17F78818">
            <wp:extent cx="6120130" cy="334073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Del="00A54671">
        <w:rPr>
          <w:noProof/>
          <w:lang w:eastAsia="lv-LV"/>
        </w:rPr>
        <w:t xml:space="preserve"> </w:t>
      </w:r>
      <w:bookmarkEnd w:id="150"/>
    </w:p>
    <w:p w14:paraId="5DA3B78C" w14:textId="351C713B" w:rsidR="00806EAB" w:rsidRDefault="00806EAB">
      <w:pPr>
        <w:pStyle w:val="Caption"/>
      </w:pPr>
      <w:r>
        <w:t>att. Iestādes e-formas kartītes izvēle</w:t>
      </w:r>
    </w:p>
    <w:p w14:paraId="1F30AE2A" w14:textId="11BA21F5" w:rsidR="00806EAB" w:rsidRPr="006C551F" w:rsidRDefault="00203AFF" w:rsidP="00055271">
      <w:r>
        <w:t>Izvēloties nepieciešamo iestādes e-formas kataloga kartīti</w:t>
      </w:r>
      <w:r w:rsidR="0065085D">
        <w:t xml:space="preserve">, nepieciešams nokopēt e-formas kataloga kartītes URN vērtību. Lai to izdarītu ir jāiezīmē </w:t>
      </w:r>
      <w:r w:rsidR="003B074C">
        <w:t>URN vērtība un jānospiež “</w:t>
      </w:r>
      <w:proofErr w:type="spellStart"/>
      <w:r w:rsidR="003B074C">
        <w:t>Copy</w:t>
      </w:r>
      <w:proofErr w:type="spellEnd"/>
      <w:r w:rsidR="003B074C">
        <w:t>”.</w:t>
      </w:r>
    </w:p>
    <w:p w14:paraId="24637676" w14:textId="26E7D87C" w:rsidR="00806EAB" w:rsidRDefault="00A54671" w:rsidP="00055271">
      <w:pPr>
        <w:jc w:val="center"/>
      </w:pPr>
      <w:r w:rsidRPr="00A54671">
        <w:rPr>
          <w:noProof/>
          <w:lang w:eastAsia="lv-LV"/>
        </w:rPr>
        <w:t xml:space="preserve"> </w:t>
      </w:r>
      <w:r>
        <w:rPr>
          <w:noProof/>
          <w:lang w:eastAsia="lv-LV"/>
        </w:rPr>
        <w:drawing>
          <wp:inline distT="0" distB="0" distL="0" distR="0" wp14:anchorId="084D5742" wp14:editId="7CC32F63">
            <wp:extent cx="6120130" cy="3046730"/>
            <wp:effectExtent l="0" t="0" r="0" b="127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DBC7" w14:textId="2C118CCB" w:rsidR="00806EAB" w:rsidRDefault="00806EAB">
      <w:pPr>
        <w:pStyle w:val="Caption"/>
      </w:pPr>
      <w:r>
        <w:t>att. E-formas URN vērtība</w:t>
      </w:r>
    </w:p>
    <w:p w14:paraId="26BD8D2B" w14:textId="339B5437" w:rsidR="00C279EC" w:rsidRDefault="002129BF" w:rsidP="00055271">
      <w:r>
        <w:lastRenderedPageBreak/>
        <w:t>Nokopēto</w:t>
      </w:r>
      <w:r w:rsidR="00C279EC">
        <w:t xml:space="preserve"> URN vērtīb</w:t>
      </w:r>
      <w:r>
        <w:t>u</w:t>
      </w:r>
      <w:r w:rsidR="00C279EC">
        <w:t xml:space="preserve"> pieliek klāt saitei: </w:t>
      </w:r>
      <w:hyperlink r:id="rId112" w:tgtFrame="_blank" w:history="1">
        <w:r w:rsidR="00C279EC">
          <w:rPr>
            <w:rStyle w:val="Hyperlink"/>
            <w:rFonts w:cs="Arial"/>
            <w:color w:val="2389D7"/>
            <w:sz w:val="20"/>
            <w:szCs w:val="20"/>
            <w:shd w:val="clear" w:color="auto" w:fill="FFFFFF"/>
          </w:rPr>
          <w:t>https://www.latvija.lv/lv/eaddress/write?form=</w:t>
        </w:r>
      </w:hyperlink>
      <w:r w:rsidR="00C279EC">
        <w:t xml:space="preserve"> . Šī saite būs nemainīga, </w:t>
      </w:r>
      <w:r w:rsidR="00EB249E">
        <w:t>mainīsies</w:t>
      </w:r>
      <w:r w:rsidR="00C279EC">
        <w:t xml:space="preserve"> tikai e-formas URN vērtības</w:t>
      </w:r>
      <w:r>
        <w:t>, jo katrai e-formai ir savs unikāls e-formas globālais identifikators.</w:t>
      </w:r>
    </w:p>
    <w:p w14:paraId="28E67304" w14:textId="742C58F5" w:rsidR="00986AA8" w:rsidRDefault="00C279EC" w:rsidP="00055271">
      <w:r>
        <w:t>Rezultātā tiks izveidota saite uz iestādes e-formu</w:t>
      </w:r>
      <w:r w:rsidR="00986AA8">
        <w:t>, kuru</w:t>
      </w:r>
      <w:r w:rsidR="00986AA8" w:rsidRPr="00986AA8">
        <w:rPr>
          <w:i/>
        </w:rPr>
        <w:t xml:space="preserve"> </w:t>
      </w:r>
      <w:r w:rsidR="00986AA8" w:rsidRPr="00B36E7E">
        <w:rPr>
          <w:i/>
        </w:rPr>
        <w:t>VRAA e-formu publicētājs</w:t>
      </w:r>
      <w:r w:rsidR="00986AA8">
        <w:t xml:space="preserve"> nosūta iestādei tālākai izmantošanai</w:t>
      </w:r>
      <w:r w:rsidR="00342381">
        <w:t>, piemēram</w:t>
      </w:r>
      <w:r>
        <w:t>:</w:t>
      </w:r>
    </w:p>
    <w:p w14:paraId="2ECD2C02" w14:textId="68FA8869" w:rsidR="00612097" w:rsidRDefault="00F934E2" w:rsidP="00612097">
      <w:hyperlink r:id="rId113" w:history="1">
        <w:r w:rsidR="00612097" w:rsidRPr="00055271">
          <w:rPr>
            <w:rStyle w:val="Hyperlink"/>
            <w:rFonts w:cs="Arial"/>
            <w:sz w:val="20"/>
            <w:szCs w:val="20"/>
            <w:shd w:val="clear" w:color="auto" w:fill="FFFFFF"/>
          </w:rPr>
          <w:t>https://www.latvija.lv/lv/eaddress/write?form=</w:t>
        </w:r>
        <w:r w:rsidR="00612097" w:rsidRPr="005374E0">
          <w:rPr>
            <w:rStyle w:val="Hyperlink"/>
          </w:rPr>
          <w:t>URN:IVIS::EFE-003_application</w:t>
        </w:r>
      </w:hyperlink>
      <w:r w:rsidR="00612097">
        <w:t xml:space="preserve"> </w:t>
      </w:r>
    </w:p>
    <w:p w14:paraId="38236408" w14:textId="2D884D50" w:rsidR="00143F27" w:rsidRDefault="00127EBD" w:rsidP="00055271">
      <w:r>
        <w:t>Saite ir norāde uz aizpildāmo e-formu un to izsaucot tiek saņemta informācija</w:t>
      </w:r>
      <w:r w:rsidR="006D0298">
        <w:t xml:space="preserve"> par adresātu,</w:t>
      </w:r>
      <w:r>
        <w:t xml:space="preserve"> aizpildāmo e-formu, ja e-forma ir publicēta un to var aizpildīt atbilstoši e-formas iestatījumiem</w:t>
      </w:r>
      <w:r w:rsidR="006D0298">
        <w:t xml:space="preserve">. </w:t>
      </w:r>
      <w:r>
        <w:t xml:space="preserve">Tiek inicializēta pāreja uz e-formas aizpildīšanu </w:t>
      </w:r>
      <w:r w:rsidRPr="00127EBD">
        <w:t>identiski kā gadījumā, ja lietotājs būtu manuāli norādījis adresātu un izvēlējies aizpildāmo formu no pieejamo e-formu saraksta</w:t>
      </w:r>
      <w:r>
        <w:t xml:space="preserve"> </w:t>
      </w:r>
      <w:r w:rsidRPr="00127EBD">
        <w:t>– tiek atvērta aizpildāmā e-forma un ja formas iestatījumos ir paredzēts nodot profila datus, formai tiek nodoti lietotāja profila dati.</w:t>
      </w:r>
    </w:p>
    <w:p w14:paraId="20106338" w14:textId="2447F98F" w:rsidR="009305B4" w:rsidRDefault="009305B4" w:rsidP="00171CE1">
      <w:pPr>
        <w:pStyle w:val="Heading1"/>
      </w:pPr>
      <w:bookmarkStart w:id="151" w:name="_Toc69985622"/>
      <w:r>
        <w:lastRenderedPageBreak/>
        <w:t>E-formas ziņojuma atpazīšana</w:t>
      </w:r>
      <w:r w:rsidR="00951960">
        <w:t xml:space="preserve"> iestādes pusē</w:t>
      </w:r>
      <w:bookmarkEnd w:id="151"/>
    </w:p>
    <w:p w14:paraId="09743AD7" w14:textId="4F4CC381" w:rsidR="009305B4" w:rsidRDefault="009305B4" w:rsidP="00040D91"/>
    <w:p w14:paraId="4EF4FC8F" w14:textId="19706F8E" w:rsidR="009305B4" w:rsidRDefault="00951960" w:rsidP="00040D91">
      <w:r>
        <w:t>Iestāde var veidot automātisku e-formas ziņojumu apstrādi savās informācijas sistēmās. Lai atpaz</w:t>
      </w:r>
      <w:r w:rsidR="00EC4AE5">
        <w:t>ītu, ka ziņojums satur</w:t>
      </w:r>
      <w:r>
        <w:t xml:space="preserve"> </w:t>
      </w:r>
      <w:r w:rsidR="009305B4">
        <w:t xml:space="preserve">E-formas ziņojumu </w:t>
      </w:r>
      <w:r w:rsidR="00EC4AE5">
        <w:t>ir jāskat</w:t>
      </w:r>
      <w:r w:rsidR="00775C49">
        <w:t>ās</w:t>
      </w:r>
      <w:r w:rsidR="00EC4AE5">
        <w:t xml:space="preserve"> </w:t>
      </w:r>
      <w:proofErr w:type="spellStart"/>
      <w:r w:rsidR="00EC4AE5">
        <w:t>eAdreses</w:t>
      </w:r>
      <w:proofErr w:type="spellEnd"/>
      <w:r w:rsidR="00EC4AE5">
        <w:t xml:space="preserve"> ziņojuma </w:t>
      </w:r>
      <w:r w:rsidR="009305B4">
        <w:t>pielikumi</w:t>
      </w:r>
      <w:r w:rsidR="00775C49">
        <w:t>.</w:t>
      </w:r>
      <w:r w:rsidR="00EC4AE5">
        <w:t xml:space="preserve"> </w:t>
      </w:r>
      <w:r w:rsidR="00775C49">
        <w:t xml:space="preserve">E-formas ziņojuma </w:t>
      </w:r>
      <w:r w:rsidR="00EC4AE5">
        <w:t>nosaukumi</w:t>
      </w:r>
      <w:r w:rsidR="009305B4">
        <w:t xml:space="preserve"> tiek veidoti pēc sekojoša principa:</w:t>
      </w:r>
    </w:p>
    <w:p w14:paraId="27E4B698" w14:textId="77777777" w:rsidR="00EC4AE5" w:rsidRDefault="00EC4AE5" w:rsidP="00040D91"/>
    <w:p w14:paraId="7CA793B7" w14:textId="72C64625" w:rsidR="009305B4" w:rsidRDefault="009305B4" w:rsidP="009305B4">
      <w:r>
        <w:t>&lt;VSAA&gt;_EFE-&lt;īss nosaukums&gt;-&lt;1000000554&gt;.(</w:t>
      </w:r>
      <w:proofErr w:type="spellStart"/>
      <w:r>
        <w:t>pdf</w:t>
      </w:r>
      <w:proofErr w:type="spellEnd"/>
      <w:r>
        <w:t xml:space="preserve">, </w:t>
      </w:r>
      <w:proofErr w:type="spellStart"/>
      <w:r>
        <w:t>json</w:t>
      </w:r>
      <w:proofErr w:type="spellEnd"/>
      <w:r>
        <w:t xml:space="preserve">, </w:t>
      </w:r>
      <w:proofErr w:type="spellStart"/>
      <w:r>
        <w:t>xml</w:t>
      </w:r>
      <w:proofErr w:type="spellEnd"/>
      <w:r>
        <w:t>), kur:</w:t>
      </w:r>
    </w:p>
    <w:p w14:paraId="43DABC9B" w14:textId="5C956FD3" w:rsidR="009305B4" w:rsidRDefault="009305B4" w:rsidP="00040D91">
      <w:pPr>
        <w:pStyle w:val="ListParagraph"/>
        <w:numPr>
          <w:ilvl w:val="0"/>
          <w:numId w:val="18"/>
        </w:numPr>
      </w:pPr>
      <w:r>
        <w:t>&lt;VSAA&gt; - VRAA iestāžu klasifikatorā reģistrētais iestādes “īss nosaukums” vērtība;</w:t>
      </w:r>
    </w:p>
    <w:p w14:paraId="168FD2B8" w14:textId="29AF1698" w:rsidR="00F93A57" w:rsidRDefault="00F93A57" w:rsidP="00040D91">
      <w:pPr>
        <w:pStyle w:val="ListParagraph"/>
        <w:numPr>
          <w:ilvl w:val="0"/>
          <w:numId w:val="18"/>
        </w:numPr>
      </w:pPr>
      <w:r>
        <w:t xml:space="preserve">EFE – </w:t>
      </w:r>
      <w:r w:rsidR="00D40B6C" w:rsidRPr="00D40B6C">
        <w:t>e-formu pakalpojuma apzīmējums (nemainīga vērtība);</w:t>
      </w:r>
    </w:p>
    <w:p w14:paraId="42797287" w14:textId="77777777" w:rsidR="00F93A57" w:rsidRDefault="009305B4" w:rsidP="00040D91">
      <w:pPr>
        <w:pStyle w:val="ListParagraph"/>
        <w:numPr>
          <w:ilvl w:val="0"/>
          <w:numId w:val="18"/>
        </w:numPr>
      </w:pPr>
      <w:r>
        <w:t>&lt;1000000554&gt; - e-adreses OEAL numurs bez prefiksa OEAL (OEAL_1000000554);</w:t>
      </w:r>
    </w:p>
    <w:p w14:paraId="7C5EF739" w14:textId="3F67831F" w:rsidR="009305B4" w:rsidRDefault="009305B4" w:rsidP="00040D91">
      <w:pPr>
        <w:pStyle w:val="ListParagraph"/>
        <w:numPr>
          <w:ilvl w:val="0"/>
          <w:numId w:val="18"/>
        </w:numPr>
      </w:pPr>
      <w:r>
        <w:t xml:space="preserve">&lt;īss nosaukums&gt; - </w:t>
      </w:r>
      <w:r w:rsidR="00951960">
        <w:t>e-formas īsais nosaukums</w:t>
      </w:r>
      <w:r w:rsidR="00D40B6C">
        <w:t>.</w:t>
      </w:r>
    </w:p>
    <w:p w14:paraId="41EC3C3A" w14:textId="77777777" w:rsidR="00EC4AE5" w:rsidRDefault="00EC4AE5" w:rsidP="00040D91"/>
    <w:p w14:paraId="60941438" w14:textId="46655AAC" w:rsidR="009305B4" w:rsidRDefault="009305B4" w:rsidP="00040D91">
      <w:r>
        <w:t>Piemēram:</w:t>
      </w:r>
    </w:p>
    <w:p w14:paraId="39544968" w14:textId="77777777" w:rsidR="00EC4AE5" w:rsidRDefault="00EC4AE5" w:rsidP="00040D91"/>
    <w:p w14:paraId="37791803" w14:textId="2D4DE275" w:rsidR="009305B4" w:rsidRDefault="00951960" w:rsidP="00040D91">
      <w:r>
        <w:t>VSAA</w:t>
      </w:r>
      <w:r w:rsidRPr="00951960">
        <w:t>_EFE-Apliecinājums-</w:t>
      </w:r>
      <w:r>
        <w:t>1000000554.(</w:t>
      </w:r>
      <w:proofErr w:type="spellStart"/>
      <w:r>
        <w:t>pdf</w:t>
      </w:r>
      <w:proofErr w:type="spellEnd"/>
      <w:r>
        <w:t xml:space="preserve">, </w:t>
      </w:r>
      <w:proofErr w:type="spellStart"/>
      <w:r>
        <w:t>json</w:t>
      </w:r>
      <w:proofErr w:type="spellEnd"/>
      <w:r>
        <w:t xml:space="preserve">, </w:t>
      </w:r>
      <w:proofErr w:type="spellStart"/>
      <w:r>
        <w:t>xml</w:t>
      </w:r>
      <w:proofErr w:type="spellEnd"/>
      <w:r>
        <w:t>)</w:t>
      </w:r>
    </w:p>
    <w:p w14:paraId="1FF567BD" w14:textId="1982A95C" w:rsidR="00951960" w:rsidRDefault="00951960" w:rsidP="00040D91"/>
    <w:p w14:paraId="44A7F860" w14:textId="77777777" w:rsidR="00951960" w:rsidRDefault="00951960" w:rsidP="00040D91"/>
    <w:p w14:paraId="6B86AEBB" w14:textId="0F527FE8" w:rsidR="00951960" w:rsidRDefault="00951960" w:rsidP="00040D91"/>
    <w:p w14:paraId="6B0197E8" w14:textId="77777777" w:rsidR="00951960" w:rsidRPr="00D642CD" w:rsidRDefault="00951960" w:rsidP="00040D91"/>
    <w:p w14:paraId="4FEE45C7" w14:textId="042F27A4" w:rsidR="00BA1073" w:rsidRDefault="00BA1073" w:rsidP="00171CE1">
      <w:pPr>
        <w:pStyle w:val="Heading1"/>
      </w:pPr>
      <w:bookmarkStart w:id="152" w:name="_Toc69985623"/>
      <w:r>
        <w:lastRenderedPageBreak/>
        <w:t xml:space="preserve">Aizpildīto e-formu </w:t>
      </w:r>
      <w:proofErr w:type="spellStart"/>
      <w:r>
        <w:t>xml</w:t>
      </w:r>
      <w:proofErr w:type="spellEnd"/>
      <w:r>
        <w:t xml:space="preserve"> un </w:t>
      </w:r>
      <w:proofErr w:type="spellStart"/>
      <w:r>
        <w:t>json</w:t>
      </w:r>
      <w:proofErr w:type="spellEnd"/>
      <w:r>
        <w:t xml:space="preserve"> struktūra</w:t>
      </w:r>
      <w:bookmarkEnd w:id="152"/>
    </w:p>
    <w:p w14:paraId="02F7BD96" w14:textId="77777777" w:rsidR="00BA1073" w:rsidRDefault="00BA1073" w:rsidP="00BA1073">
      <w:pPr>
        <w:pStyle w:val="Standard"/>
        <w:rPr>
          <w:rFonts w:hint="eastAsia"/>
          <w:lang w:val="lv-LV"/>
        </w:rPr>
      </w:pPr>
    </w:p>
    <w:p w14:paraId="7530D23F" w14:textId="75C1D02B" w:rsidR="00BA1073" w:rsidRDefault="00BA1073" w:rsidP="00171CE1">
      <w:pPr>
        <w:pStyle w:val="Heading2"/>
      </w:pPr>
      <w:bookmarkStart w:id="153" w:name="_Toc69985624"/>
      <w:r>
        <w:t>Sasaiste ar formas laukiem.</w:t>
      </w:r>
      <w:bookmarkEnd w:id="153"/>
    </w:p>
    <w:p w14:paraId="275C0187" w14:textId="77777777" w:rsidR="00BA1073" w:rsidRPr="000544C3" w:rsidRDefault="00BA1073" w:rsidP="00171CE1"/>
    <w:p w14:paraId="6CFEA1EA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Formas lauka </w:t>
      </w:r>
      <w:proofErr w:type="spellStart"/>
      <w:r w:rsidRPr="00171CE1">
        <w:rPr>
          <w:rFonts w:hint="eastAsia"/>
          <w:i/>
          <w:lang w:val="lv-LV"/>
        </w:rPr>
        <w:t>FieldName</w:t>
      </w:r>
      <w:proofErr w:type="spellEnd"/>
      <w:r>
        <w:rPr>
          <w:lang w:val="lv-LV"/>
        </w:rPr>
        <w:t xml:space="preserve"> vērtība tiek ievietota XML un JSON </w:t>
      </w:r>
      <w:proofErr w:type="spellStart"/>
      <w:r>
        <w:rPr>
          <w:lang w:val="lv-LV"/>
        </w:rPr>
        <w:t>Name</w:t>
      </w:r>
      <w:proofErr w:type="spellEnd"/>
      <w:r>
        <w:rPr>
          <w:lang w:val="lv-LV"/>
        </w:rPr>
        <w:t xml:space="preserve"> laukā, </w:t>
      </w:r>
      <w:proofErr w:type="spellStart"/>
      <w:r w:rsidRPr="00171CE1">
        <w:rPr>
          <w:rFonts w:hint="eastAsia"/>
          <w:i/>
          <w:lang w:val="lv-LV"/>
        </w:rPr>
        <w:t>Label</w:t>
      </w:r>
      <w:proofErr w:type="spellEnd"/>
      <w:r>
        <w:rPr>
          <w:lang w:val="lv-LV"/>
        </w:rPr>
        <w:t xml:space="preserve"> vērtība tiek ievietota </w:t>
      </w:r>
      <w:proofErr w:type="spellStart"/>
      <w:r w:rsidRPr="00171CE1">
        <w:rPr>
          <w:rFonts w:hint="eastAsia"/>
          <w:i/>
          <w:lang w:val="lv-LV"/>
        </w:rPr>
        <w:t>Label</w:t>
      </w:r>
      <w:proofErr w:type="spellEnd"/>
      <w:r>
        <w:rPr>
          <w:lang w:val="lv-LV"/>
        </w:rPr>
        <w:t xml:space="preserve"> laukā, bet aizpildītā vērtība vienkāršiem tipiem tiek ievietota </w:t>
      </w:r>
      <w:proofErr w:type="spellStart"/>
      <w:r w:rsidRPr="00171CE1">
        <w:rPr>
          <w:rFonts w:hint="eastAsia"/>
          <w:i/>
          <w:lang w:val="lv-LV"/>
        </w:rPr>
        <w:t>Value</w:t>
      </w:r>
      <w:proofErr w:type="spellEnd"/>
      <w:r>
        <w:rPr>
          <w:lang w:val="lv-LV"/>
        </w:rPr>
        <w:t xml:space="preserve"> laukā.</w:t>
      </w:r>
    </w:p>
    <w:p w14:paraId="7F96757B" w14:textId="77777777" w:rsidR="00BA1073" w:rsidRDefault="00BA1073" w:rsidP="00BA1073">
      <w:pPr>
        <w:pStyle w:val="Standard"/>
        <w:rPr>
          <w:rFonts w:hint="eastAsia"/>
          <w:lang w:val="lv-LV"/>
        </w:rPr>
      </w:pPr>
    </w:p>
    <w:p w14:paraId="4A25EA0B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Vispārīgi ģenerētie faili pieturas pie vienotas </w:t>
      </w:r>
      <w:proofErr w:type="spellStart"/>
      <w:r w:rsidRPr="00171CE1">
        <w:rPr>
          <w:rFonts w:hint="eastAsia"/>
          <w:i/>
          <w:lang w:val="lv-LV"/>
        </w:rPr>
        <w:t>Label</w:t>
      </w:r>
      <w:proofErr w:type="spellEnd"/>
      <w:r>
        <w:rPr>
          <w:lang w:val="lv-LV"/>
        </w:rPr>
        <w:t>/</w:t>
      </w:r>
      <w:proofErr w:type="spellStart"/>
      <w:r w:rsidRPr="00171CE1">
        <w:rPr>
          <w:rFonts w:hint="eastAsia"/>
          <w:i/>
          <w:lang w:val="lv-LV"/>
        </w:rPr>
        <w:t>Name</w:t>
      </w:r>
      <w:proofErr w:type="spellEnd"/>
      <w:r>
        <w:rPr>
          <w:lang w:val="lv-LV"/>
        </w:rPr>
        <w:t>/</w:t>
      </w:r>
      <w:proofErr w:type="spellStart"/>
      <w:r w:rsidRPr="00171CE1">
        <w:rPr>
          <w:rFonts w:hint="eastAsia"/>
          <w:i/>
          <w:lang w:val="lv-LV"/>
        </w:rPr>
        <w:t>Value</w:t>
      </w:r>
      <w:proofErr w:type="spellEnd"/>
      <w:r>
        <w:rPr>
          <w:lang w:val="lv-LV"/>
        </w:rPr>
        <w:t xml:space="preserve"> struktūras.</w:t>
      </w:r>
    </w:p>
    <w:p w14:paraId="2B90734D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Papildus apstrāde ir nepieciešama </w:t>
      </w:r>
      <w:proofErr w:type="spellStart"/>
      <w:r w:rsidRPr="00171CE1">
        <w:rPr>
          <w:rFonts w:hint="eastAsia"/>
          <w:i/>
          <w:lang w:val="lv-LV"/>
        </w:rPr>
        <w:t>table</w:t>
      </w:r>
      <w:proofErr w:type="spellEnd"/>
      <w:r>
        <w:rPr>
          <w:lang w:val="lv-LV"/>
        </w:rPr>
        <w:t xml:space="preserve"> laukiem. (Skatīt zemāk struktūru).</w:t>
      </w:r>
    </w:p>
    <w:p w14:paraId="5FA41980" w14:textId="77777777" w:rsidR="00BA1073" w:rsidRDefault="00BA1073" w:rsidP="00BA1073">
      <w:pPr>
        <w:pStyle w:val="Standard"/>
        <w:rPr>
          <w:rFonts w:hint="eastAsia"/>
          <w:lang w:val="lv-LV"/>
        </w:rPr>
      </w:pPr>
    </w:p>
    <w:p w14:paraId="35733D1C" w14:textId="0CE13A39" w:rsidR="00BA1073" w:rsidRDefault="00BA1073" w:rsidP="00171CE1">
      <w:pPr>
        <w:pStyle w:val="Heading2"/>
      </w:pPr>
      <w:bookmarkStart w:id="154" w:name="_Toc69985625"/>
      <w:r>
        <w:t>JSON faila struktūra</w:t>
      </w:r>
      <w:bookmarkEnd w:id="154"/>
    </w:p>
    <w:p w14:paraId="48C7E815" w14:textId="77777777" w:rsidR="00BA1073" w:rsidRDefault="00BA1073" w:rsidP="00BA1073">
      <w:pPr>
        <w:pStyle w:val="Standard"/>
        <w:rPr>
          <w:rFonts w:hint="eastAsia"/>
          <w:lang w:val="lv-LV"/>
        </w:rPr>
      </w:pPr>
    </w:p>
    <w:p w14:paraId="056832D4" w14:textId="6B3A7C76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>JSON fails sastāv no JSON saraksta ar objektu katram aizpildītajam laukam.</w:t>
      </w:r>
    </w:p>
    <w:p w14:paraId="09729C47" w14:textId="1D4070C0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>Parastajiem laukiem JSON struktūra ir šāda:</w:t>
      </w:r>
    </w:p>
    <w:p w14:paraId="0CE1F82F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{</w:t>
      </w:r>
    </w:p>
    <w:p w14:paraId="53FAD2E1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Label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 xml:space="preserve">&lt;Lauka </w:t>
      </w:r>
      <w:proofErr w:type="spellStart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label</w:t>
      </w:r>
      <w:proofErr w:type="spellEnd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 xml:space="preserve"> vērtība&gt;</w:t>
      </w: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",</w:t>
      </w:r>
    </w:p>
    <w:p w14:paraId="5878D73B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Name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 xml:space="preserve">&lt;Lauka </w:t>
      </w:r>
      <w:proofErr w:type="spellStart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fieldname</w:t>
      </w:r>
      <w:proofErr w:type="spellEnd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 xml:space="preserve"> vērtība&gt;</w:t>
      </w: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",</w:t>
      </w:r>
    </w:p>
    <w:p w14:paraId="2EE5D5F1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Value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&lt;Lauka aizpildītā vērtība&gt;</w:t>
      </w: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</w:t>
      </w:r>
    </w:p>
    <w:p w14:paraId="424D3A6B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}</w:t>
      </w:r>
    </w:p>
    <w:p w14:paraId="27C6F9BB" w14:textId="77777777" w:rsidR="00BA1073" w:rsidRDefault="00BA1073" w:rsidP="00BA1073">
      <w:pPr>
        <w:pStyle w:val="Standard"/>
        <w:rPr>
          <w:rFonts w:hint="eastAsia"/>
          <w:lang w:val="lv-LV"/>
        </w:rPr>
      </w:pPr>
    </w:p>
    <w:p w14:paraId="17675321" w14:textId="18DD5581" w:rsidR="00BA1073" w:rsidRDefault="00BA1073" w:rsidP="00BA1073">
      <w:pPr>
        <w:pStyle w:val="Standard"/>
        <w:rPr>
          <w:rFonts w:hint="eastAsia"/>
          <w:lang w:val="lv-LV"/>
        </w:rPr>
      </w:pPr>
      <w:proofErr w:type="spellStart"/>
      <w:r w:rsidRPr="00171CE1">
        <w:rPr>
          <w:i/>
          <w:lang w:val="lv-LV"/>
        </w:rPr>
        <w:t>Table</w:t>
      </w:r>
      <w:proofErr w:type="spellEnd"/>
      <w:r w:rsidRPr="00171CE1">
        <w:rPr>
          <w:lang w:val="lv-LV"/>
        </w:rPr>
        <w:t xml:space="preserve"> lauki arī ir JSON objekti sarakstā, bet to struktūra atšķiras </w:t>
      </w:r>
      <w:proofErr w:type="spellStart"/>
      <w:r w:rsidRPr="00171CE1">
        <w:rPr>
          <w:i/>
          <w:lang w:val="lv-LV"/>
        </w:rPr>
        <w:t>Value</w:t>
      </w:r>
      <w:proofErr w:type="spellEnd"/>
      <w:r w:rsidRPr="00171CE1">
        <w:rPr>
          <w:lang w:val="lv-LV"/>
        </w:rPr>
        <w:t xml:space="preserve"> laukā. </w:t>
      </w:r>
      <w:proofErr w:type="spellStart"/>
      <w:r w:rsidRPr="00171CE1">
        <w:rPr>
          <w:i/>
          <w:lang w:val="lv-LV"/>
        </w:rPr>
        <w:t>Table</w:t>
      </w:r>
      <w:proofErr w:type="spellEnd"/>
      <w:r w:rsidRPr="00171CE1">
        <w:rPr>
          <w:lang w:val="lv-LV"/>
        </w:rPr>
        <w:t xml:space="preserve"> elementiem </w:t>
      </w:r>
      <w:proofErr w:type="spellStart"/>
      <w:r w:rsidRPr="00171CE1">
        <w:rPr>
          <w:i/>
          <w:lang w:val="lv-LV"/>
        </w:rPr>
        <w:t>Value</w:t>
      </w:r>
      <w:proofErr w:type="spellEnd"/>
      <w:r w:rsidRPr="00171CE1">
        <w:rPr>
          <w:lang w:val="lv-LV"/>
        </w:rPr>
        <w:t xml:space="preserve"> lauks satur JSON sarakstu ar rūtiņas elementiem sakārtotiem pēc rindas un kolonnas. </w:t>
      </w:r>
      <w:r>
        <w:rPr>
          <w:lang w:val="lv-LV"/>
        </w:rPr>
        <w:t>Vispārējā struktūra:</w:t>
      </w:r>
    </w:p>
    <w:p w14:paraId="71ECC472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{</w:t>
      </w:r>
    </w:p>
    <w:p w14:paraId="233930BE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Label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 xml:space="preserve">&lt;Lauka </w:t>
      </w:r>
      <w:proofErr w:type="spellStart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label</w:t>
      </w:r>
      <w:proofErr w:type="spellEnd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 xml:space="preserve"> vērtība&gt;</w:t>
      </w: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",</w:t>
      </w:r>
    </w:p>
    <w:p w14:paraId="640FAF14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Name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 xml:space="preserve">&lt;Lauka </w:t>
      </w:r>
      <w:proofErr w:type="spellStart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fieldname</w:t>
      </w:r>
      <w:proofErr w:type="spellEnd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 xml:space="preserve"> vērtība&gt;</w:t>
      </w: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",</w:t>
      </w:r>
    </w:p>
    <w:p w14:paraId="48BC8C19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Value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":[</w:t>
      </w:r>
    </w:p>
    <w:p w14:paraId="04578243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{</w:t>
      </w:r>
    </w:p>
    <w:p w14:paraId="2C2CFC63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Col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&lt;1. Kolonnas nosaukums&gt;</w:t>
      </w: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",</w:t>
      </w:r>
    </w:p>
    <w:p w14:paraId="54DB36B5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"Row":"1",</w:t>
      </w:r>
    </w:p>
    <w:p w14:paraId="78CEA84C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Value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&lt;1 kolonnas 1 rindas rūtiņas vērtība&gt;</w:t>
      </w: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</w:t>
      </w:r>
    </w:p>
    <w:p w14:paraId="2B1B770D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},</w:t>
      </w:r>
    </w:p>
    <w:p w14:paraId="57B308E9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{</w:t>
      </w:r>
    </w:p>
    <w:p w14:paraId="0A69AEA9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Col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&lt;2. Kolonnas nosaukums&gt;</w:t>
      </w: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",</w:t>
      </w:r>
    </w:p>
    <w:p w14:paraId="135E3EF9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"Row":"1",</w:t>
      </w:r>
    </w:p>
    <w:p w14:paraId="21A28511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Value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&lt;2 kolonnas 1 rindas rūtiņas vērtība&gt;</w:t>
      </w: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</w:t>
      </w:r>
    </w:p>
    <w:p w14:paraId="72D78FE6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},</w:t>
      </w:r>
    </w:p>
    <w:p w14:paraId="52B869A2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ab/>
        <w:t xml:space="preserve">  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&lt;patvaļīgs skaits rūtiņu&gt;</w:t>
      </w:r>
    </w:p>
    <w:p w14:paraId="07B94818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,</w:t>
      </w:r>
    </w:p>
    <w:p w14:paraId="6A0F64D5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{</w:t>
      </w:r>
    </w:p>
    <w:p w14:paraId="6B9C2E58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Col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&lt;pēdējās kolonnas nosaukums Kolonnas nosaukums&gt;</w:t>
      </w: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",</w:t>
      </w:r>
    </w:p>
    <w:p w14:paraId="61AAE68B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Row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&lt;</w:t>
      </w:r>
      <w:proofErr w:type="spellStart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Pēdējas</w:t>
      </w:r>
      <w:proofErr w:type="spellEnd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 xml:space="preserve"> rindas numurs(1-n, kur n ir tabulas rindu skaits)&gt;</w:t>
      </w: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",</w:t>
      </w:r>
    </w:p>
    <w:p w14:paraId="745B5702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Value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&lt;</w:t>
      </w:r>
      <w:proofErr w:type="spellStart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Pēdējas</w:t>
      </w:r>
      <w:proofErr w:type="spellEnd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 xml:space="preserve"> Kolonnas pēdējās rindas rūtiņas vērtība&gt;</w:t>
      </w: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</w:t>
      </w:r>
    </w:p>
    <w:p w14:paraId="6F25D2DF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}</w:t>
      </w:r>
    </w:p>
    <w:p w14:paraId="1917ABA0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]</w:t>
      </w:r>
    </w:p>
    <w:p w14:paraId="3C1FE148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}</w:t>
      </w:r>
    </w:p>
    <w:p w14:paraId="2E125DED" w14:textId="77777777" w:rsidR="00BA1073" w:rsidRDefault="00BA1073" w:rsidP="00BA1073">
      <w:pPr>
        <w:pStyle w:val="Standard"/>
        <w:rPr>
          <w:rFonts w:hint="eastAsia"/>
          <w:lang w:val="lv-LV"/>
        </w:rPr>
      </w:pPr>
    </w:p>
    <w:p w14:paraId="11AA0D9D" w14:textId="05B6717E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>Piemērs:</w:t>
      </w:r>
    </w:p>
    <w:p w14:paraId="43D90292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[</w:t>
      </w:r>
    </w:p>
    <w:p w14:paraId="77448044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{</w:t>
      </w:r>
    </w:p>
    <w:p w14:paraId="19F999C1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Label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":"",</w:t>
      </w:r>
    </w:p>
    <w:p w14:paraId="178C4E11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Name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Text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",</w:t>
      </w:r>
    </w:p>
    <w:p w14:paraId="7C9BAA8E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Value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":"APLIECINĀJUMS"</w:t>
      </w:r>
    </w:p>
    <w:p w14:paraId="7AEAF541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lastRenderedPageBreak/>
        <w:t xml:space="preserve">   },</w:t>
      </w:r>
    </w:p>
    <w:p w14:paraId="22CFBF91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{</w:t>
      </w:r>
    </w:p>
    <w:p w14:paraId="16F4E862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Label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Tel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:",</w:t>
      </w:r>
    </w:p>
    <w:p w14:paraId="4C83AEC0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Name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Single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-Line 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Text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",</w:t>
      </w:r>
    </w:p>
    <w:p w14:paraId="72D3C999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"Value":"26638943"</w:t>
      </w:r>
    </w:p>
    <w:p w14:paraId="41E9E838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},</w:t>
      </w:r>
    </w:p>
    <w:p w14:paraId="457E8D13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{</w:t>
      </w:r>
    </w:p>
    <w:p w14:paraId="22F6FEDA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Label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":"",</w:t>
      </w:r>
    </w:p>
    <w:p w14:paraId="789BA8B7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Name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":"UID",</w:t>
      </w:r>
    </w:p>
    <w:p w14:paraId="06A4652D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"Value":"270e2fd6-5f96-4b39-ac2c-578ad615d2d2"</w:t>
      </w:r>
    </w:p>
    <w:p w14:paraId="6BCA2A04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},</w:t>
      </w:r>
    </w:p>
    <w:p w14:paraId="45BABDE9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{</w:t>
      </w:r>
    </w:p>
    <w:p w14:paraId="28146132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Label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":"E-pasts",</w:t>
      </w:r>
    </w:p>
    <w:p w14:paraId="30E194EE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Name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Email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",</w:t>
      </w:r>
    </w:p>
    <w:p w14:paraId="591B392A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Value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":"mail@mail.com"</w:t>
      </w:r>
    </w:p>
    <w:p w14:paraId="046CDDC6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},</w:t>
      </w:r>
    </w:p>
    <w:p w14:paraId="5F849C6A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{</w:t>
      </w:r>
    </w:p>
    <w:p w14:paraId="7D718424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Label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":"Datums",</w:t>
      </w:r>
    </w:p>
    <w:p w14:paraId="06E76007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Name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Date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",</w:t>
      </w:r>
    </w:p>
    <w:p w14:paraId="755BA543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"Value":"01.09.2020 00:00:00"</w:t>
      </w:r>
    </w:p>
    <w:p w14:paraId="57DFE86F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},</w:t>
      </w:r>
    </w:p>
    <w:p w14:paraId="43E4D625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{</w:t>
      </w:r>
    </w:p>
    <w:p w14:paraId="3CF831E4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Label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":"Piekrītu lietošanas noteikumiem",</w:t>
      </w:r>
    </w:p>
    <w:p w14:paraId="189ED99D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Name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Checkbox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",</w:t>
      </w:r>
    </w:p>
    <w:p w14:paraId="210F1116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Value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True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</w:t>
      </w:r>
    </w:p>
    <w:p w14:paraId="5A0F438B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},</w:t>
      </w:r>
    </w:p>
    <w:p w14:paraId="169F2170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{</w:t>
      </w:r>
    </w:p>
    <w:p w14:paraId="71D2756A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Label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":"Adrese",</w:t>
      </w:r>
    </w:p>
    <w:p w14:paraId="31EF5866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Name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Address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",</w:t>
      </w:r>
    </w:p>
    <w:p w14:paraId="461F0251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Value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":"Hipokrāta 11-11"</w:t>
      </w:r>
    </w:p>
    <w:p w14:paraId="2EA8BF49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},</w:t>
      </w:r>
    </w:p>
    <w:p w14:paraId="1ABF0F8A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{</w:t>
      </w:r>
    </w:p>
    <w:p w14:paraId="2EC3E791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Label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":"Bankas konts",</w:t>
      </w:r>
    </w:p>
    <w:p w14:paraId="2C9775A0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Name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BankAccount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",</w:t>
      </w:r>
    </w:p>
    <w:p w14:paraId="49884DB2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"Value":"LV12HABA1773737833324"</w:t>
      </w:r>
    </w:p>
    <w:p w14:paraId="0D1985F3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},</w:t>
      </w:r>
    </w:p>
    <w:p w14:paraId="27347E6A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{</w:t>
      </w:r>
    </w:p>
    <w:p w14:paraId="23E278C2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Label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":"E-pasts",</w:t>
      </w:r>
    </w:p>
    <w:p w14:paraId="423F728F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Name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Eaddress_Email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",</w:t>
      </w:r>
    </w:p>
    <w:p w14:paraId="171AA7C0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Value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":"juta.ergle@zzdats.lv"</w:t>
      </w:r>
    </w:p>
    <w:p w14:paraId="74A23562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},</w:t>
      </w:r>
    </w:p>
    <w:p w14:paraId="0DE6D921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{</w:t>
      </w:r>
    </w:p>
    <w:p w14:paraId="6C248973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Label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":"Autorizētās personas vārds",</w:t>
      </w:r>
    </w:p>
    <w:p w14:paraId="50B9DF09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Name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AuthorizedPersonName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",</w:t>
      </w:r>
    </w:p>
    <w:p w14:paraId="05AE4998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Value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Custom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</w:t>
      </w:r>
    </w:p>
    <w:p w14:paraId="0A4A0039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},</w:t>
      </w:r>
    </w:p>
    <w:p w14:paraId="53F7406E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{</w:t>
      </w:r>
    </w:p>
    <w:p w14:paraId="4F6F9EDE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Label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":"Autorizētās personas uzvārds",</w:t>
      </w:r>
    </w:p>
    <w:p w14:paraId="082E7B80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Name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AuthorizedPersonLastName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",</w:t>
      </w:r>
    </w:p>
    <w:p w14:paraId="7A449099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Value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Tester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</w:t>
      </w:r>
    </w:p>
    <w:p w14:paraId="336C3924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},</w:t>
      </w:r>
    </w:p>
    <w:p w14:paraId="59D8E1C9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{</w:t>
      </w:r>
    </w:p>
    <w:p w14:paraId="705AAF56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Label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":"",</w:t>
      </w:r>
    </w:p>
    <w:p w14:paraId="620575D8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Name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Table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",</w:t>
      </w:r>
    </w:p>
    <w:p w14:paraId="0686C633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"</w:t>
      </w:r>
      <w:proofErr w:type="spellStart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Value</w:t>
      </w:r>
      <w:proofErr w:type="spellEnd"/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":[</w:t>
      </w:r>
    </w:p>
    <w:p w14:paraId="7B6E4720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{</w:t>
      </w:r>
    </w:p>
    <w:p w14:paraId="50AB8418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"Col":"1",</w:t>
      </w:r>
    </w:p>
    <w:p w14:paraId="5EF77518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"Row":"1",</w:t>
      </w:r>
    </w:p>
    <w:p w14:paraId="5653F488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"Value":"Row1-col1"</w:t>
      </w:r>
    </w:p>
    <w:p w14:paraId="6DD8E4F0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},</w:t>
      </w:r>
    </w:p>
    <w:p w14:paraId="34D3BBBB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{</w:t>
      </w:r>
    </w:p>
    <w:p w14:paraId="39D5C82E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"Col":"2",</w:t>
      </w:r>
    </w:p>
    <w:p w14:paraId="596D5EFB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"Row":"1",</w:t>
      </w:r>
    </w:p>
    <w:p w14:paraId="53E1ADF5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"Value":"Row1-col2"</w:t>
      </w:r>
    </w:p>
    <w:p w14:paraId="13DB63A0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},</w:t>
      </w:r>
    </w:p>
    <w:p w14:paraId="6289BFDF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lastRenderedPageBreak/>
        <w:t xml:space="preserve">         {</w:t>
      </w:r>
    </w:p>
    <w:p w14:paraId="5992CA8B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"Col":"1",</w:t>
      </w:r>
    </w:p>
    <w:p w14:paraId="6F710BFD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"Row":"2",</w:t>
      </w:r>
    </w:p>
    <w:p w14:paraId="5EE5CC6A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"Value":"Row2-col1"</w:t>
      </w:r>
    </w:p>
    <w:p w14:paraId="30DFE0BD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},</w:t>
      </w:r>
    </w:p>
    <w:p w14:paraId="17BD9186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{</w:t>
      </w:r>
    </w:p>
    <w:p w14:paraId="5E847381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"Col":"2",</w:t>
      </w:r>
    </w:p>
    <w:p w14:paraId="1A50140D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"Row":"2",</w:t>
      </w:r>
    </w:p>
    <w:p w14:paraId="0D1DF7B0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   "Value":"Row2-col2"</w:t>
      </w:r>
    </w:p>
    <w:p w14:paraId="51B3E0EB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   }</w:t>
      </w:r>
    </w:p>
    <w:p w14:paraId="7CC88A3C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   ]</w:t>
      </w:r>
    </w:p>
    <w:p w14:paraId="346C0B18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 xml:space="preserve">   }</w:t>
      </w:r>
    </w:p>
    <w:p w14:paraId="2FF275C1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0000"/>
          <w:sz w:val="19"/>
          <w:shd w:val="clear" w:color="auto" w:fill="FFFFFF"/>
          <w:lang w:val="lv-LV"/>
        </w:rPr>
        <w:t>]</w:t>
      </w:r>
    </w:p>
    <w:p w14:paraId="039C4562" w14:textId="77777777" w:rsidR="00BA1073" w:rsidRDefault="00BA1073" w:rsidP="00BA1073">
      <w:pPr>
        <w:pStyle w:val="Standard"/>
        <w:rPr>
          <w:rFonts w:hint="eastAsia"/>
          <w:lang w:val="lv-LV"/>
        </w:rPr>
      </w:pPr>
    </w:p>
    <w:p w14:paraId="1D1E7308" w14:textId="4708023A" w:rsidR="00BA1073" w:rsidRDefault="00BA1073" w:rsidP="00171CE1">
      <w:pPr>
        <w:pStyle w:val="Heading2"/>
      </w:pPr>
      <w:bookmarkStart w:id="155" w:name="_Toc69985626"/>
      <w:r>
        <w:t>XML faila struktūra</w:t>
      </w:r>
      <w:bookmarkEnd w:id="155"/>
    </w:p>
    <w:p w14:paraId="45E71347" w14:textId="77777777" w:rsidR="00BA1073" w:rsidRDefault="00BA1073" w:rsidP="00BA1073">
      <w:pPr>
        <w:pStyle w:val="Standard"/>
        <w:rPr>
          <w:rFonts w:hint="eastAsia"/>
          <w:lang w:val="lv-LV"/>
        </w:rPr>
      </w:pPr>
    </w:p>
    <w:p w14:paraId="2582AA1C" w14:textId="6FE1D64C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XML dokuments sākas ar standarta </w:t>
      </w:r>
      <w:proofErr w:type="spellStart"/>
      <w:r>
        <w:rPr>
          <w:lang w:val="lv-LV"/>
        </w:rPr>
        <w:t>xml</w:t>
      </w:r>
      <w:proofErr w:type="spellEnd"/>
      <w:r>
        <w:rPr>
          <w:lang w:val="lv-LV"/>
        </w:rPr>
        <w:t xml:space="preserve"> dokumenta galveni.</w:t>
      </w:r>
    </w:p>
    <w:p w14:paraId="20C4BD27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Formas dati ir iekļauti vienā </w:t>
      </w:r>
      <w:proofErr w:type="spellStart"/>
      <w:r>
        <w:rPr>
          <w:lang w:val="lv-LV"/>
        </w:rPr>
        <w:t>FormData</w:t>
      </w:r>
      <w:proofErr w:type="spellEnd"/>
      <w:r>
        <w:rPr>
          <w:lang w:val="lv-LV"/>
        </w:rPr>
        <w:t xml:space="preserve"> </w:t>
      </w:r>
      <w:proofErr w:type="spellStart"/>
      <w:r>
        <w:rPr>
          <w:lang w:val="lv-LV"/>
        </w:rPr>
        <w:t>xml</w:t>
      </w:r>
      <w:proofErr w:type="spellEnd"/>
      <w:r>
        <w:rPr>
          <w:lang w:val="lv-LV"/>
        </w:rPr>
        <w:t xml:space="preserve"> elementā.</w:t>
      </w:r>
    </w:p>
    <w:p w14:paraId="369957DC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Iekš </w:t>
      </w:r>
      <w:proofErr w:type="spellStart"/>
      <w:r>
        <w:rPr>
          <w:lang w:val="lv-LV"/>
        </w:rPr>
        <w:t>FormData</w:t>
      </w:r>
      <w:proofErr w:type="spellEnd"/>
      <w:r>
        <w:rPr>
          <w:lang w:val="lv-LV"/>
        </w:rPr>
        <w:t xml:space="preserve"> elementa ir </w:t>
      </w:r>
      <w:proofErr w:type="spellStart"/>
      <w:r w:rsidRPr="00171CE1">
        <w:rPr>
          <w:rFonts w:hint="eastAsia"/>
          <w:i/>
          <w:lang w:val="lv-LV"/>
        </w:rPr>
        <w:t>Field</w:t>
      </w:r>
      <w:proofErr w:type="spellEnd"/>
      <w:r>
        <w:rPr>
          <w:lang w:val="lv-LV"/>
        </w:rPr>
        <w:t xml:space="preserve"> elementi katram aizpildītajam laukam.</w:t>
      </w:r>
    </w:p>
    <w:p w14:paraId="33CC72D5" w14:textId="77777777" w:rsidR="00BA1073" w:rsidRDefault="00BA1073" w:rsidP="00BA1073">
      <w:pPr>
        <w:pStyle w:val="Standard"/>
        <w:rPr>
          <w:rFonts w:hint="eastAsia"/>
          <w:lang w:val="lv-LV"/>
        </w:rPr>
      </w:pPr>
    </w:p>
    <w:p w14:paraId="455E1C09" w14:textId="7D80EEC3" w:rsidR="00BA1073" w:rsidRDefault="009E65F0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>Parastajiem</w:t>
      </w:r>
      <w:r w:rsidR="00BA1073">
        <w:rPr>
          <w:lang w:val="lv-LV"/>
        </w:rPr>
        <w:t xml:space="preserve"> </w:t>
      </w:r>
      <w:proofErr w:type="spellStart"/>
      <w:r w:rsidR="00BA1073" w:rsidRPr="00171CE1">
        <w:rPr>
          <w:rFonts w:hint="eastAsia"/>
          <w:i/>
          <w:lang w:val="lv-LV"/>
        </w:rPr>
        <w:t>Field</w:t>
      </w:r>
      <w:proofErr w:type="spellEnd"/>
      <w:r w:rsidR="00BA1073">
        <w:rPr>
          <w:lang w:val="lv-LV"/>
        </w:rPr>
        <w:t xml:space="preserve"> elementu struktūra:</w:t>
      </w:r>
    </w:p>
    <w:p w14:paraId="46666A1F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>&lt;</w:t>
      </w:r>
      <w:proofErr w:type="spellStart"/>
      <w:r>
        <w:rPr>
          <w:lang w:val="lv-LV"/>
        </w:rPr>
        <w:t>Field</w:t>
      </w:r>
      <w:proofErr w:type="spellEnd"/>
      <w:r>
        <w:rPr>
          <w:lang w:val="lv-LV"/>
        </w:rPr>
        <w:t>&gt;</w:t>
      </w:r>
    </w:p>
    <w:p w14:paraId="620213D5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ab/>
        <w:t>&lt;</w:t>
      </w:r>
      <w:proofErr w:type="spellStart"/>
      <w:r>
        <w:rPr>
          <w:lang w:val="lv-LV"/>
        </w:rPr>
        <w:t>Label</w:t>
      </w:r>
      <w:proofErr w:type="spellEnd"/>
      <w:r>
        <w:rPr>
          <w:lang w:val="lv-LV"/>
        </w:rPr>
        <w:t>&gt;</w:t>
      </w:r>
      <w:r>
        <w:rPr>
          <w:color w:val="00A65D"/>
          <w:lang w:val="lv-LV"/>
        </w:rPr>
        <w:t xml:space="preserve">&lt;Lauka </w:t>
      </w:r>
      <w:proofErr w:type="spellStart"/>
      <w:r>
        <w:rPr>
          <w:color w:val="00A65D"/>
          <w:lang w:val="lv-LV"/>
        </w:rPr>
        <w:t>label</w:t>
      </w:r>
      <w:proofErr w:type="spellEnd"/>
      <w:r>
        <w:rPr>
          <w:color w:val="00A65D"/>
          <w:lang w:val="lv-LV"/>
        </w:rPr>
        <w:t xml:space="preserve"> vērtība&gt; </w:t>
      </w:r>
      <w:r>
        <w:rPr>
          <w:lang w:val="lv-LV"/>
        </w:rPr>
        <w:t>&lt;/</w:t>
      </w:r>
      <w:proofErr w:type="spellStart"/>
      <w:r>
        <w:rPr>
          <w:lang w:val="lv-LV"/>
        </w:rPr>
        <w:t>Label</w:t>
      </w:r>
      <w:proofErr w:type="spellEnd"/>
      <w:r>
        <w:rPr>
          <w:lang w:val="lv-LV"/>
        </w:rPr>
        <w:t>&gt;</w:t>
      </w:r>
    </w:p>
    <w:p w14:paraId="04BFB3CA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ab/>
        <w:t>&lt;</w:t>
      </w:r>
      <w:proofErr w:type="spellStart"/>
      <w:r>
        <w:rPr>
          <w:lang w:val="lv-LV"/>
        </w:rPr>
        <w:t>Name</w:t>
      </w:r>
      <w:proofErr w:type="spellEnd"/>
      <w:r>
        <w:rPr>
          <w:lang w:val="lv-LV"/>
        </w:rPr>
        <w:t>&gt;</w:t>
      </w:r>
      <w:r>
        <w:rPr>
          <w:color w:val="00A65D"/>
          <w:lang w:val="lv-LV"/>
        </w:rPr>
        <w:t xml:space="preserve">&lt;Lauka </w:t>
      </w:r>
      <w:proofErr w:type="spellStart"/>
      <w:r>
        <w:rPr>
          <w:color w:val="00A65D"/>
          <w:lang w:val="lv-LV"/>
        </w:rPr>
        <w:t>Fieldname</w:t>
      </w:r>
      <w:proofErr w:type="spellEnd"/>
      <w:r>
        <w:rPr>
          <w:color w:val="00A65D"/>
          <w:lang w:val="lv-LV"/>
        </w:rPr>
        <w:t xml:space="preserve"> vērtība&gt;</w:t>
      </w:r>
      <w:r>
        <w:rPr>
          <w:lang w:val="lv-LV"/>
        </w:rPr>
        <w:t>&lt;/</w:t>
      </w:r>
      <w:proofErr w:type="spellStart"/>
      <w:r>
        <w:rPr>
          <w:lang w:val="lv-LV"/>
        </w:rPr>
        <w:t>Name</w:t>
      </w:r>
      <w:proofErr w:type="spellEnd"/>
      <w:r>
        <w:rPr>
          <w:lang w:val="lv-LV"/>
        </w:rPr>
        <w:t>&gt;</w:t>
      </w:r>
    </w:p>
    <w:p w14:paraId="496104F4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ab/>
        <w:t>&lt;</w:t>
      </w:r>
      <w:proofErr w:type="spellStart"/>
      <w:r>
        <w:rPr>
          <w:lang w:val="lv-LV"/>
        </w:rPr>
        <w:t>Value</w:t>
      </w:r>
      <w:proofErr w:type="spellEnd"/>
      <w:r>
        <w:rPr>
          <w:lang w:val="lv-LV"/>
        </w:rPr>
        <w:t>&gt;</w:t>
      </w:r>
      <w:r>
        <w:rPr>
          <w:color w:val="00A65D"/>
          <w:lang w:val="lv-LV"/>
        </w:rPr>
        <w:t>&lt;Lauka aizpildītā vērtība&gt;</w:t>
      </w:r>
      <w:r>
        <w:rPr>
          <w:lang w:val="lv-LV"/>
        </w:rPr>
        <w:t>&lt;/</w:t>
      </w:r>
      <w:proofErr w:type="spellStart"/>
      <w:r>
        <w:rPr>
          <w:lang w:val="lv-LV"/>
        </w:rPr>
        <w:t>Value</w:t>
      </w:r>
      <w:proofErr w:type="spellEnd"/>
      <w:r>
        <w:rPr>
          <w:lang w:val="lv-LV"/>
        </w:rPr>
        <w:t>&gt;</w:t>
      </w:r>
    </w:p>
    <w:p w14:paraId="2A07E3CD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>&lt;/</w:t>
      </w:r>
      <w:proofErr w:type="spellStart"/>
      <w:r>
        <w:rPr>
          <w:lang w:val="lv-LV"/>
        </w:rPr>
        <w:t>Field</w:t>
      </w:r>
      <w:proofErr w:type="spellEnd"/>
      <w:r>
        <w:rPr>
          <w:lang w:val="lv-LV"/>
        </w:rPr>
        <w:t>&gt;</w:t>
      </w:r>
    </w:p>
    <w:p w14:paraId="0BBAFD2D" w14:textId="77777777" w:rsidR="00BA1073" w:rsidRDefault="00BA1073" w:rsidP="00BA1073">
      <w:pPr>
        <w:pStyle w:val="Standard"/>
        <w:rPr>
          <w:rFonts w:hint="eastAsia"/>
          <w:lang w:val="lv-LV"/>
        </w:rPr>
      </w:pPr>
    </w:p>
    <w:p w14:paraId="1F8F68B0" w14:textId="534D0575" w:rsidR="00BA1073" w:rsidRDefault="00BA1073" w:rsidP="00BA1073">
      <w:pPr>
        <w:pStyle w:val="Standard"/>
        <w:rPr>
          <w:rFonts w:hint="eastAsia"/>
          <w:lang w:val="lv-LV"/>
        </w:rPr>
      </w:pPr>
      <w:proofErr w:type="spellStart"/>
      <w:r w:rsidRPr="00171CE1">
        <w:rPr>
          <w:rFonts w:hint="eastAsia"/>
          <w:i/>
          <w:color w:val="000000"/>
          <w:lang w:val="lv-LV"/>
        </w:rPr>
        <w:t>Table</w:t>
      </w:r>
      <w:proofErr w:type="spellEnd"/>
      <w:r>
        <w:rPr>
          <w:color w:val="000000"/>
          <w:lang w:val="lv-LV"/>
        </w:rPr>
        <w:t xml:space="preserve"> lauki arī ir iekš </w:t>
      </w:r>
      <w:proofErr w:type="spellStart"/>
      <w:r w:rsidRPr="00171CE1">
        <w:rPr>
          <w:rFonts w:hint="eastAsia"/>
          <w:i/>
          <w:color w:val="000000"/>
          <w:lang w:val="lv-LV"/>
        </w:rPr>
        <w:t>Field</w:t>
      </w:r>
      <w:proofErr w:type="spellEnd"/>
      <w:r>
        <w:rPr>
          <w:color w:val="000000"/>
          <w:lang w:val="lv-LV"/>
        </w:rPr>
        <w:t xml:space="preserve"> elementa, bet satur vairākus </w:t>
      </w:r>
      <w:proofErr w:type="spellStart"/>
      <w:r w:rsidRPr="00171CE1">
        <w:rPr>
          <w:rFonts w:hint="eastAsia"/>
          <w:i/>
          <w:color w:val="000000"/>
          <w:lang w:val="lv-LV"/>
        </w:rPr>
        <w:t>Value</w:t>
      </w:r>
      <w:proofErr w:type="spellEnd"/>
      <w:r>
        <w:rPr>
          <w:color w:val="000000"/>
          <w:lang w:val="lv-LV"/>
        </w:rPr>
        <w:t xml:space="preserve"> laukus. Viens </w:t>
      </w:r>
      <w:proofErr w:type="spellStart"/>
      <w:r w:rsidRPr="00171CE1">
        <w:rPr>
          <w:rFonts w:hint="eastAsia"/>
          <w:i/>
          <w:color w:val="000000"/>
          <w:lang w:val="lv-LV"/>
        </w:rPr>
        <w:t>Value</w:t>
      </w:r>
      <w:proofErr w:type="spellEnd"/>
      <w:r>
        <w:rPr>
          <w:color w:val="000000"/>
          <w:lang w:val="lv-LV"/>
        </w:rPr>
        <w:t xml:space="preserve"> lauks katrai tabulas rūtiņai</w:t>
      </w:r>
      <w:r w:rsidR="009E65F0">
        <w:rPr>
          <w:color w:val="000000"/>
          <w:lang w:val="lv-LV"/>
        </w:rPr>
        <w:t>.</w:t>
      </w:r>
      <w:r>
        <w:rPr>
          <w:color w:val="000000"/>
          <w:lang w:val="lv-LV"/>
        </w:rPr>
        <w:t xml:space="preserve"> </w:t>
      </w:r>
      <w:r w:rsidR="009E65F0">
        <w:rPr>
          <w:color w:val="000000"/>
          <w:lang w:val="lv-LV"/>
        </w:rPr>
        <w:t>Atainošana ir secīgi</w:t>
      </w:r>
      <w:r>
        <w:rPr>
          <w:color w:val="000000"/>
          <w:lang w:val="lv-LV"/>
        </w:rPr>
        <w:t xml:space="preserve"> pēc rindas un kolonnas.</w:t>
      </w:r>
    </w:p>
    <w:p w14:paraId="35175BD7" w14:textId="77777777" w:rsidR="009E65F0" w:rsidRDefault="009E65F0" w:rsidP="00BA1073">
      <w:pPr>
        <w:pStyle w:val="Standard"/>
        <w:rPr>
          <w:rFonts w:hint="eastAsia"/>
          <w:color w:val="000000"/>
          <w:lang w:val="lv-LV"/>
        </w:rPr>
      </w:pPr>
    </w:p>
    <w:p w14:paraId="5BAFEA66" w14:textId="1BC37976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color w:val="000000"/>
          <w:lang w:val="lv-LV"/>
        </w:rPr>
        <w:t>Vis</w:t>
      </w:r>
      <w:r w:rsidR="009E65F0">
        <w:rPr>
          <w:color w:val="000000"/>
          <w:lang w:val="lv-LV"/>
        </w:rPr>
        <w:t xml:space="preserve">pārīga </w:t>
      </w:r>
      <w:proofErr w:type="spellStart"/>
      <w:r w:rsidR="009E65F0">
        <w:rPr>
          <w:i/>
          <w:color w:val="000000"/>
          <w:lang w:val="lv-LV"/>
        </w:rPr>
        <w:t>Table</w:t>
      </w:r>
      <w:proofErr w:type="spellEnd"/>
      <w:r w:rsidR="009E65F0">
        <w:rPr>
          <w:color w:val="000000"/>
          <w:lang w:val="lv-LV"/>
        </w:rPr>
        <w:t xml:space="preserve"> struktūra</w:t>
      </w:r>
      <w:r>
        <w:rPr>
          <w:color w:val="000000"/>
          <w:lang w:val="lv-LV"/>
        </w:rPr>
        <w:t>:</w:t>
      </w:r>
    </w:p>
    <w:p w14:paraId="06C02951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>&lt;</w:t>
      </w:r>
      <w:proofErr w:type="spellStart"/>
      <w:r>
        <w:rPr>
          <w:lang w:val="lv-LV"/>
        </w:rPr>
        <w:t>Field</w:t>
      </w:r>
      <w:proofErr w:type="spellEnd"/>
      <w:r>
        <w:rPr>
          <w:lang w:val="lv-LV"/>
        </w:rPr>
        <w:t>&gt;</w:t>
      </w:r>
    </w:p>
    <w:p w14:paraId="14FDCF3C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    &lt;</w:t>
      </w:r>
      <w:proofErr w:type="spellStart"/>
      <w:r>
        <w:rPr>
          <w:lang w:val="lv-LV"/>
        </w:rPr>
        <w:t>Label</w:t>
      </w:r>
      <w:proofErr w:type="spellEnd"/>
      <w:r>
        <w:rPr>
          <w:lang w:val="lv-LV"/>
        </w:rPr>
        <w:t>&gt;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 xml:space="preserve">&lt;Lauka </w:t>
      </w:r>
      <w:proofErr w:type="spellStart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label</w:t>
      </w:r>
      <w:proofErr w:type="spellEnd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 xml:space="preserve"> vērtība&gt;</w:t>
      </w:r>
      <w:r>
        <w:rPr>
          <w:lang w:val="lv-LV"/>
        </w:rPr>
        <w:t>&lt;/</w:t>
      </w:r>
      <w:proofErr w:type="spellStart"/>
      <w:r>
        <w:rPr>
          <w:lang w:val="lv-LV"/>
        </w:rPr>
        <w:t>Label</w:t>
      </w:r>
      <w:proofErr w:type="spellEnd"/>
      <w:r>
        <w:rPr>
          <w:lang w:val="lv-LV"/>
        </w:rPr>
        <w:t>&gt;</w:t>
      </w:r>
    </w:p>
    <w:p w14:paraId="6803FD39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    &lt;</w:t>
      </w:r>
      <w:proofErr w:type="spellStart"/>
      <w:r>
        <w:rPr>
          <w:lang w:val="lv-LV"/>
        </w:rPr>
        <w:t>Name</w:t>
      </w:r>
      <w:proofErr w:type="spellEnd"/>
      <w:r>
        <w:rPr>
          <w:lang w:val="lv-LV"/>
        </w:rPr>
        <w:t>&gt;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 xml:space="preserve">&lt;Lauka </w:t>
      </w:r>
      <w:proofErr w:type="spellStart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Fieldname</w:t>
      </w:r>
      <w:proofErr w:type="spellEnd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 xml:space="preserve"> vērtība&gt;</w:t>
      </w:r>
      <w:r>
        <w:rPr>
          <w:lang w:val="lv-LV"/>
        </w:rPr>
        <w:t>&lt;/</w:t>
      </w:r>
      <w:proofErr w:type="spellStart"/>
      <w:r>
        <w:rPr>
          <w:lang w:val="lv-LV"/>
        </w:rPr>
        <w:t>Name</w:t>
      </w:r>
      <w:proofErr w:type="spellEnd"/>
      <w:r>
        <w:rPr>
          <w:lang w:val="lv-LV"/>
        </w:rPr>
        <w:t>&gt;</w:t>
      </w:r>
    </w:p>
    <w:p w14:paraId="7C165808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    &lt;</w:t>
      </w:r>
      <w:proofErr w:type="spellStart"/>
      <w:r>
        <w:rPr>
          <w:lang w:val="lv-LV"/>
        </w:rPr>
        <w:t>Value</w:t>
      </w:r>
      <w:proofErr w:type="spellEnd"/>
      <w:r>
        <w:rPr>
          <w:lang w:val="lv-LV"/>
        </w:rPr>
        <w:t>&gt;</w:t>
      </w:r>
    </w:p>
    <w:p w14:paraId="003C336E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      &lt;</w:t>
      </w:r>
      <w:proofErr w:type="spellStart"/>
      <w:r>
        <w:rPr>
          <w:lang w:val="lv-LV"/>
        </w:rPr>
        <w:t>Col</w:t>
      </w:r>
      <w:proofErr w:type="spellEnd"/>
      <w:r>
        <w:rPr>
          <w:lang w:val="lv-LV"/>
        </w:rPr>
        <w:t>&gt;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&lt;1. Kolonnas nosaukums&gt;</w:t>
      </w:r>
      <w:r>
        <w:rPr>
          <w:lang w:val="lv-LV"/>
        </w:rPr>
        <w:t>&lt;/</w:t>
      </w:r>
      <w:proofErr w:type="spellStart"/>
      <w:r>
        <w:rPr>
          <w:lang w:val="lv-LV"/>
        </w:rPr>
        <w:t>Col</w:t>
      </w:r>
      <w:proofErr w:type="spellEnd"/>
      <w:r>
        <w:rPr>
          <w:lang w:val="lv-LV"/>
        </w:rPr>
        <w:t>&gt;</w:t>
      </w:r>
    </w:p>
    <w:p w14:paraId="208DB4A4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      &lt;</w:t>
      </w:r>
      <w:proofErr w:type="spellStart"/>
      <w:r>
        <w:rPr>
          <w:lang w:val="lv-LV"/>
        </w:rPr>
        <w:t>Row</w:t>
      </w:r>
      <w:proofErr w:type="spellEnd"/>
      <w:r>
        <w:rPr>
          <w:lang w:val="lv-LV"/>
        </w:rPr>
        <w:t>&gt;1&lt;/</w:t>
      </w:r>
      <w:proofErr w:type="spellStart"/>
      <w:r>
        <w:rPr>
          <w:lang w:val="lv-LV"/>
        </w:rPr>
        <w:t>Row</w:t>
      </w:r>
      <w:proofErr w:type="spellEnd"/>
      <w:r>
        <w:rPr>
          <w:lang w:val="lv-LV"/>
        </w:rPr>
        <w:t>&gt;</w:t>
      </w:r>
    </w:p>
    <w:p w14:paraId="7757BB76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      &lt;</w:t>
      </w:r>
      <w:proofErr w:type="spellStart"/>
      <w:r>
        <w:rPr>
          <w:lang w:val="lv-LV"/>
        </w:rPr>
        <w:t>Value</w:t>
      </w:r>
      <w:proofErr w:type="spellEnd"/>
      <w:r>
        <w:rPr>
          <w:lang w:val="lv-LV"/>
        </w:rPr>
        <w:t>&gt;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&lt;1. Kolonnas 1. rindas rūtiņas vērtība&gt;</w:t>
      </w:r>
      <w:r>
        <w:rPr>
          <w:lang w:val="lv-LV"/>
        </w:rPr>
        <w:t>&lt;/</w:t>
      </w:r>
      <w:proofErr w:type="spellStart"/>
      <w:r>
        <w:rPr>
          <w:lang w:val="lv-LV"/>
        </w:rPr>
        <w:t>Value</w:t>
      </w:r>
      <w:proofErr w:type="spellEnd"/>
      <w:r>
        <w:rPr>
          <w:lang w:val="lv-LV"/>
        </w:rPr>
        <w:t>&gt;</w:t>
      </w:r>
    </w:p>
    <w:p w14:paraId="7BBF9BD1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    &lt;/</w:t>
      </w:r>
      <w:proofErr w:type="spellStart"/>
      <w:r>
        <w:rPr>
          <w:lang w:val="lv-LV"/>
        </w:rPr>
        <w:t>Value</w:t>
      </w:r>
      <w:proofErr w:type="spellEnd"/>
      <w:r>
        <w:rPr>
          <w:lang w:val="lv-LV"/>
        </w:rPr>
        <w:t>&gt;</w:t>
      </w:r>
    </w:p>
    <w:p w14:paraId="00C9AE2B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    &lt;</w:t>
      </w:r>
      <w:proofErr w:type="spellStart"/>
      <w:r>
        <w:rPr>
          <w:lang w:val="lv-LV"/>
        </w:rPr>
        <w:t>Value</w:t>
      </w:r>
      <w:proofErr w:type="spellEnd"/>
      <w:r>
        <w:rPr>
          <w:lang w:val="lv-LV"/>
        </w:rPr>
        <w:t>&gt;</w:t>
      </w:r>
    </w:p>
    <w:p w14:paraId="542B6A3B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      &lt;</w:t>
      </w:r>
      <w:proofErr w:type="spellStart"/>
      <w:r>
        <w:rPr>
          <w:lang w:val="lv-LV"/>
        </w:rPr>
        <w:t>Col</w:t>
      </w:r>
      <w:proofErr w:type="spellEnd"/>
      <w:r>
        <w:rPr>
          <w:lang w:val="lv-LV"/>
        </w:rPr>
        <w:t>&gt;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&lt;2. Kolonnas nosaukums&gt;</w:t>
      </w:r>
      <w:r>
        <w:rPr>
          <w:lang w:val="lv-LV"/>
        </w:rPr>
        <w:t>&lt;/</w:t>
      </w:r>
      <w:proofErr w:type="spellStart"/>
      <w:r>
        <w:rPr>
          <w:lang w:val="lv-LV"/>
        </w:rPr>
        <w:t>Col</w:t>
      </w:r>
      <w:proofErr w:type="spellEnd"/>
      <w:r>
        <w:rPr>
          <w:lang w:val="lv-LV"/>
        </w:rPr>
        <w:t>&gt;</w:t>
      </w:r>
    </w:p>
    <w:p w14:paraId="209745A2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      &lt;</w:t>
      </w:r>
      <w:proofErr w:type="spellStart"/>
      <w:r>
        <w:rPr>
          <w:lang w:val="lv-LV"/>
        </w:rPr>
        <w:t>Row</w:t>
      </w:r>
      <w:proofErr w:type="spellEnd"/>
      <w:r>
        <w:rPr>
          <w:lang w:val="lv-LV"/>
        </w:rPr>
        <w:t>&gt;</w:t>
      </w:r>
      <w:r>
        <w:rPr>
          <w:rFonts w:ascii="Consolas" w:hAnsi="Consolas"/>
          <w:color w:val="000000"/>
          <w:shd w:val="clear" w:color="auto" w:fill="FFFFFF"/>
          <w:lang w:val="lv-LV"/>
        </w:rPr>
        <w:t>2</w:t>
      </w:r>
      <w:r>
        <w:rPr>
          <w:lang w:val="lv-LV"/>
        </w:rPr>
        <w:t>&lt;/</w:t>
      </w:r>
      <w:proofErr w:type="spellStart"/>
      <w:r>
        <w:rPr>
          <w:lang w:val="lv-LV"/>
        </w:rPr>
        <w:t>Row</w:t>
      </w:r>
      <w:proofErr w:type="spellEnd"/>
      <w:r>
        <w:rPr>
          <w:lang w:val="lv-LV"/>
        </w:rPr>
        <w:t>&gt;</w:t>
      </w:r>
    </w:p>
    <w:p w14:paraId="665721E1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      &lt;</w:t>
      </w:r>
      <w:proofErr w:type="spellStart"/>
      <w:r>
        <w:rPr>
          <w:lang w:val="lv-LV"/>
        </w:rPr>
        <w:t>Value</w:t>
      </w:r>
      <w:proofErr w:type="spellEnd"/>
      <w:r>
        <w:rPr>
          <w:lang w:val="lv-LV"/>
        </w:rPr>
        <w:t>&gt;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&lt;2. Kolonnas 1. rindas rūtiņas vērtība&gt;</w:t>
      </w:r>
      <w:r>
        <w:rPr>
          <w:lang w:val="lv-LV"/>
        </w:rPr>
        <w:t>&lt;/</w:t>
      </w:r>
      <w:proofErr w:type="spellStart"/>
      <w:r>
        <w:rPr>
          <w:lang w:val="lv-LV"/>
        </w:rPr>
        <w:t>Value</w:t>
      </w:r>
      <w:proofErr w:type="spellEnd"/>
      <w:r>
        <w:rPr>
          <w:lang w:val="lv-LV"/>
        </w:rPr>
        <w:t>&gt;</w:t>
      </w:r>
    </w:p>
    <w:p w14:paraId="37BBA043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    &lt;/</w:t>
      </w:r>
      <w:proofErr w:type="spellStart"/>
      <w:r>
        <w:rPr>
          <w:lang w:val="lv-LV"/>
        </w:rPr>
        <w:t>Value</w:t>
      </w:r>
      <w:proofErr w:type="spellEnd"/>
      <w:r>
        <w:rPr>
          <w:lang w:val="lv-LV"/>
        </w:rPr>
        <w:t>&gt;</w:t>
      </w:r>
    </w:p>
    <w:p w14:paraId="33FFF6EB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&lt;patvaļīgs skaits rūtiņu&gt;</w:t>
      </w:r>
    </w:p>
    <w:p w14:paraId="7DB06145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    &lt;</w:t>
      </w:r>
      <w:proofErr w:type="spellStart"/>
      <w:r>
        <w:rPr>
          <w:lang w:val="lv-LV"/>
        </w:rPr>
        <w:t>Value</w:t>
      </w:r>
      <w:proofErr w:type="spellEnd"/>
      <w:r>
        <w:rPr>
          <w:lang w:val="lv-LV"/>
        </w:rPr>
        <w:t>&gt;</w:t>
      </w:r>
    </w:p>
    <w:p w14:paraId="72909457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      &lt;</w:t>
      </w:r>
      <w:proofErr w:type="spellStart"/>
      <w:r>
        <w:rPr>
          <w:lang w:val="lv-LV"/>
        </w:rPr>
        <w:t>Col</w:t>
      </w:r>
      <w:proofErr w:type="spellEnd"/>
      <w:r>
        <w:rPr>
          <w:lang w:val="lv-LV"/>
        </w:rPr>
        <w:t>&gt;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&lt;Pēdējās kolonnas nosaukums&gt;</w:t>
      </w:r>
      <w:r>
        <w:rPr>
          <w:lang w:val="lv-LV"/>
        </w:rPr>
        <w:t>&lt;/</w:t>
      </w:r>
      <w:proofErr w:type="spellStart"/>
      <w:r>
        <w:rPr>
          <w:lang w:val="lv-LV"/>
        </w:rPr>
        <w:t>Col</w:t>
      </w:r>
      <w:proofErr w:type="spellEnd"/>
      <w:r>
        <w:rPr>
          <w:lang w:val="lv-LV"/>
        </w:rPr>
        <w:t>&gt;</w:t>
      </w:r>
    </w:p>
    <w:p w14:paraId="2F97CC9C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      &lt;</w:t>
      </w:r>
      <w:proofErr w:type="spellStart"/>
      <w:r>
        <w:rPr>
          <w:lang w:val="lv-LV"/>
        </w:rPr>
        <w:t>Row</w:t>
      </w:r>
      <w:proofErr w:type="spellEnd"/>
      <w:r>
        <w:rPr>
          <w:lang w:val="lv-LV"/>
        </w:rPr>
        <w:t>&gt;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&lt;</w:t>
      </w:r>
      <w:proofErr w:type="spellStart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Pēdējas</w:t>
      </w:r>
      <w:proofErr w:type="spellEnd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 xml:space="preserve"> rindas numurs(1-n, kur n ir tabulas rindu skaits)&gt;</w:t>
      </w:r>
      <w:r>
        <w:rPr>
          <w:lang w:val="lv-LV"/>
        </w:rPr>
        <w:t>&lt;/</w:t>
      </w:r>
      <w:proofErr w:type="spellStart"/>
      <w:r>
        <w:rPr>
          <w:lang w:val="lv-LV"/>
        </w:rPr>
        <w:t>Row</w:t>
      </w:r>
      <w:proofErr w:type="spellEnd"/>
      <w:r>
        <w:rPr>
          <w:lang w:val="lv-LV"/>
        </w:rPr>
        <w:t>&gt;</w:t>
      </w:r>
    </w:p>
    <w:p w14:paraId="6D915203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      &lt;</w:t>
      </w:r>
      <w:proofErr w:type="spellStart"/>
      <w:r>
        <w:rPr>
          <w:lang w:val="lv-LV"/>
        </w:rPr>
        <w:t>Value</w:t>
      </w:r>
      <w:proofErr w:type="spellEnd"/>
      <w:r>
        <w:rPr>
          <w:lang w:val="lv-LV"/>
        </w:rPr>
        <w:t>&gt;</w:t>
      </w:r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&lt;</w:t>
      </w:r>
      <w:proofErr w:type="spellStart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>Pēdējas</w:t>
      </w:r>
      <w:proofErr w:type="spellEnd"/>
      <w:r>
        <w:rPr>
          <w:rFonts w:ascii="Consolas" w:hAnsi="Consolas"/>
          <w:color w:val="00A65D"/>
          <w:sz w:val="19"/>
          <w:shd w:val="clear" w:color="auto" w:fill="FFFFFF"/>
          <w:lang w:val="lv-LV"/>
        </w:rPr>
        <w:t xml:space="preserve"> Kolonnas pēdējās rindas rūtiņas vērtība&gt;</w:t>
      </w:r>
      <w:r>
        <w:rPr>
          <w:lang w:val="lv-LV"/>
        </w:rPr>
        <w:t>&lt;/</w:t>
      </w:r>
      <w:proofErr w:type="spellStart"/>
      <w:r>
        <w:rPr>
          <w:lang w:val="lv-LV"/>
        </w:rPr>
        <w:t>Value</w:t>
      </w:r>
      <w:proofErr w:type="spellEnd"/>
      <w:r>
        <w:rPr>
          <w:lang w:val="lv-LV"/>
        </w:rPr>
        <w:t>&gt;</w:t>
      </w:r>
    </w:p>
    <w:p w14:paraId="7B043905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    &lt;/</w:t>
      </w:r>
      <w:proofErr w:type="spellStart"/>
      <w:r>
        <w:rPr>
          <w:lang w:val="lv-LV"/>
        </w:rPr>
        <w:t>Value</w:t>
      </w:r>
      <w:proofErr w:type="spellEnd"/>
      <w:r>
        <w:rPr>
          <w:lang w:val="lv-LV"/>
        </w:rPr>
        <w:t>&gt;</w:t>
      </w:r>
    </w:p>
    <w:p w14:paraId="6C0C5F70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t xml:space="preserve">  &lt;/</w:t>
      </w:r>
      <w:proofErr w:type="spellStart"/>
      <w:r>
        <w:rPr>
          <w:lang w:val="lv-LV"/>
        </w:rPr>
        <w:t>Field</w:t>
      </w:r>
      <w:proofErr w:type="spellEnd"/>
      <w:r>
        <w:rPr>
          <w:lang w:val="lv-LV"/>
        </w:rPr>
        <w:t>&gt;</w:t>
      </w:r>
    </w:p>
    <w:p w14:paraId="31B637CF" w14:textId="77777777" w:rsidR="00BA1073" w:rsidRDefault="00BA1073" w:rsidP="00BA1073">
      <w:pPr>
        <w:pStyle w:val="Standard"/>
        <w:rPr>
          <w:rFonts w:hint="eastAsia"/>
          <w:lang w:val="lv-LV"/>
        </w:rPr>
      </w:pPr>
    </w:p>
    <w:p w14:paraId="3687DE3C" w14:textId="77777777" w:rsidR="00BA1073" w:rsidRDefault="00BA1073" w:rsidP="00BA1073">
      <w:pPr>
        <w:pStyle w:val="Standard"/>
        <w:rPr>
          <w:rFonts w:hint="eastAsia"/>
          <w:lang w:val="lv-LV"/>
        </w:rPr>
      </w:pPr>
    </w:p>
    <w:p w14:paraId="15657C11" w14:textId="77777777" w:rsidR="00BA1073" w:rsidRDefault="00BA1073" w:rsidP="00BA1073">
      <w:pPr>
        <w:pStyle w:val="Standard"/>
        <w:rPr>
          <w:rFonts w:hint="eastAsia"/>
          <w:lang w:val="lv-LV"/>
        </w:rPr>
      </w:pPr>
      <w:r>
        <w:rPr>
          <w:lang w:val="lv-LV"/>
        </w:rPr>
        <w:lastRenderedPageBreak/>
        <w:t>Piemērs</w:t>
      </w:r>
    </w:p>
    <w:p w14:paraId="71554A9A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>&lt;?xml version="1.0" encoding="utf-8" standalone="yes"?&gt;&lt;</w:t>
      </w:r>
      <w:proofErr w:type="spellStart"/>
      <w:r>
        <w:rPr>
          <w:color w:val="0000FF"/>
        </w:rPr>
        <w:t>FormData</w:t>
      </w:r>
      <w:proofErr w:type="spellEnd"/>
      <w:r>
        <w:rPr>
          <w:color w:val="0000FF"/>
        </w:rPr>
        <w:t>&gt;</w:t>
      </w:r>
    </w:p>
    <w:p w14:paraId="701BD926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&lt;Field&gt;</w:t>
      </w:r>
    </w:p>
    <w:p w14:paraId="77667386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&lt;Label&gt;&lt;/Label&gt;</w:t>
      </w:r>
    </w:p>
    <w:p w14:paraId="306ACB19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&lt;Name&gt;Text&lt;/Name&gt;</w:t>
      </w:r>
    </w:p>
    <w:p w14:paraId="0BFE5BD2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&lt;Value&gt;APLIECINĀJUMS&lt;/Value&gt;</w:t>
      </w:r>
    </w:p>
    <w:p w14:paraId="381543AF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&lt;/Field&gt;</w:t>
      </w:r>
    </w:p>
    <w:p w14:paraId="22D2537D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&lt;Field&gt;</w:t>
      </w:r>
    </w:p>
    <w:p w14:paraId="79D99DC0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&lt;Label&gt;Tel:&lt;/Label&gt;</w:t>
      </w:r>
    </w:p>
    <w:p w14:paraId="2C85C98F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&lt;Name&gt;Single-Line Text&lt;/Name&gt;</w:t>
      </w:r>
    </w:p>
    <w:p w14:paraId="239241B3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&lt;Value&gt;26638943&lt;/Value&gt;</w:t>
      </w:r>
    </w:p>
    <w:p w14:paraId="3CEF4632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&lt;/Field&gt;</w:t>
      </w:r>
    </w:p>
    <w:p w14:paraId="4264C1A8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&lt;Field&gt;</w:t>
      </w:r>
    </w:p>
    <w:p w14:paraId="2E662D8A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&lt;Label&gt;&lt;/Label&gt;</w:t>
      </w:r>
    </w:p>
    <w:p w14:paraId="20EDC301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&lt;Name&gt;UID&lt;/Name&gt;</w:t>
      </w:r>
    </w:p>
    <w:p w14:paraId="5C5EB5DC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&lt;Value&gt;270e2fd6-5f96-4b39-ac2c-578ad615d2d2&lt;/Value&gt;</w:t>
      </w:r>
    </w:p>
    <w:p w14:paraId="3873911D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&lt;/Field&gt;</w:t>
      </w:r>
    </w:p>
    <w:p w14:paraId="4492D75B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&lt;Field&gt;</w:t>
      </w:r>
    </w:p>
    <w:p w14:paraId="505CA562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&lt;Label&gt;E-pasts&lt;/Label&gt;</w:t>
      </w:r>
    </w:p>
    <w:p w14:paraId="0D418CF4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&lt;Name&gt;Email&lt;/Name&gt;</w:t>
      </w:r>
    </w:p>
    <w:p w14:paraId="26C912C8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&lt;Value&gt;mail@mail.com&lt;/Value&gt;</w:t>
      </w:r>
    </w:p>
    <w:p w14:paraId="0AE24798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&lt;/Field&gt;</w:t>
      </w:r>
    </w:p>
    <w:p w14:paraId="25E149E4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&lt;Field&gt;</w:t>
      </w:r>
    </w:p>
    <w:p w14:paraId="4EDC8818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&lt;Label&gt;Datums&lt;/Label&gt;</w:t>
      </w:r>
    </w:p>
    <w:p w14:paraId="7D5DD981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&lt;Name&gt;Date&lt;/Name&gt;</w:t>
      </w:r>
    </w:p>
    <w:p w14:paraId="146E336F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&lt;Value&gt;01.09.2020 00:00:00&lt;/Value&gt;</w:t>
      </w:r>
    </w:p>
    <w:p w14:paraId="62B7EFAE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&lt;/Field&gt;</w:t>
      </w:r>
    </w:p>
    <w:p w14:paraId="4572D58E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&lt;Field&gt;</w:t>
      </w:r>
    </w:p>
    <w:p w14:paraId="61777F47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&lt;Label&gt;</w:t>
      </w:r>
      <w:proofErr w:type="spellStart"/>
      <w:r>
        <w:rPr>
          <w:color w:val="0000FF"/>
        </w:rPr>
        <w:t>Piekrītu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lietošanas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noteikumiem</w:t>
      </w:r>
      <w:proofErr w:type="spellEnd"/>
      <w:r>
        <w:rPr>
          <w:color w:val="0000FF"/>
        </w:rPr>
        <w:t>&lt;/Label&gt;</w:t>
      </w:r>
    </w:p>
    <w:p w14:paraId="405AA6B4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&lt;Name&gt;Checkbox&lt;/Name&gt;</w:t>
      </w:r>
    </w:p>
    <w:p w14:paraId="70BA0E0C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&lt;Value&gt;True&lt;/Value&gt;</w:t>
      </w:r>
    </w:p>
    <w:p w14:paraId="2CB9C737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&lt;/Field&gt;</w:t>
      </w:r>
    </w:p>
    <w:p w14:paraId="6E1C4F56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&lt;Field&gt;</w:t>
      </w:r>
    </w:p>
    <w:p w14:paraId="4F1C8596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&lt;Label&gt;</w:t>
      </w:r>
      <w:proofErr w:type="spellStart"/>
      <w:r>
        <w:rPr>
          <w:color w:val="0000FF"/>
        </w:rPr>
        <w:t>Adrese</w:t>
      </w:r>
      <w:proofErr w:type="spellEnd"/>
      <w:r>
        <w:rPr>
          <w:color w:val="0000FF"/>
        </w:rPr>
        <w:t>&lt;/Label&gt;</w:t>
      </w:r>
    </w:p>
    <w:p w14:paraId="143DA256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&lt;Name&gt;Address&lt;/Name&gt;</w:t>
      </w:r>
    </w:p>
    <w:p w14:paraId="1B8984BA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&lt;Value&gt;</w:t>
      </w:r>
      <w:proofErr w:type="spellStart"/>
      <w:r>
        <w:rPr>
          <w:color w:val="0000FF"/>
        </w:rPr>
        <w:t>Hipokrāta</w:t>
      </w:r>
      <w:proofErr w:type="spellEnd"/>
      <w:r>
        <w:rPr>
          <w:color w:val="0000FF"/>
        </w:rPr>
        <w:t xml:space="preserve"> 11-11&lt;/Value&gt;</w:t>
      </w:r>
    </w:p>
    <w:p w14:paraId="05B591FD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&lt;/Field&gt;</w:t>
      </w:r>
    </w:p>
    <w:p w14:paraId="21AE5627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&lt;Field&gt;</w:t>
      </w:r>
    </w:p>
    <w:p w14:paraId="382BD555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&lt;Label&gt;</w:t>
      </w:r>
      <w:proofErr w:type="spellStart"/>
      <w:r>
        <w:rPr>
          <w:color w:val="0000FF"/>
        </w:rPr>
        <w:t>Bankas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konts</w:t>
      </w:r>
      <w:proofErr w:type="spellEnd"/>
      <w:r>
        <w:rPr>
          <w:color w:val="0000FF"/>
        </w:rPr>
        <w:t>&lt;/Label&gt;</w:t>
      </w:r>
    </w:p>
    <w:p w14:paraId="04A3FC71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&lt;Name&gt;</w:t>
      </w:r>
      <w:proofErr w:type="spellStart"/>
      <w:r>
        <w:rPr>
          <w:color w:val="0000FF"/>
        </w:rPr>
        <w:t>BankAccount</w:t>
      </w:r>
      <w:proofErr w:type="spellEnd"/>
      <w:r>
        <w:rPr>
          <w:color w:val="0000FF"/>
        </w:rPr>
        <w:t>&lt;/Name&gt;</w:t>
      </w:r>
    </w:p>
    <w:p w14:paraId="2218375F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&lt;Value&gt;LV12HABA1773737833324&lt;/Value&gt;</w:t>
      </w:r>
    </w:p>
    <w:p w14:paraId="1610F375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&lt;/Field&gt;</w:t>
      </w:r>
    </w:p>
    <w:p w14:paraId="23588EF8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&lt;Field&gt;</w:t>
      </w:r>
    </w:p>
    <w:p w14:paraId="1771942B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&lt;Label&gt;E-pasts&lt;/Label&gt;</w:t>
      </w:r>
    </w:p>
    <w:p w14:paraId="7B4DE173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&lt;Name&gt;</w:t>
      </w:r>
      <w:proofErr w:type="spellStart"/>
      <w:r>
        <w:rPr>
          <w:color w:val="0000FF"/>
        </w:rPr>
        <w:t>Eaddress_Email</w:t>
      </w:r>
      <w:proofErr w:type="spellEnd"/>
      <w:r>
        <w:rPr>
          <w:color w:val="0000FF"/>
        </w:rPr>
        <w:t>&lt;/Name&gt;</w:t>
      </w:r>
    </w:p>
    <w:p w14:paraId="75CF02F1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&lt;Value&gt;juta.ergle@zzdats.lv&lt;/Value&gt;</w:t>
      </w:r>
    </w:p>
    <w:p w14:paraId="21B0D5A8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&lt;/Field&gt;</w:t>
      </w:r>
    </w:p>
    <w:p w14:paraId="18015C7C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&lt;Field&gt;</w:t>
      </w:r>
    </w:p>
    <w:p w14:paraId="0745BB58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&lt;Label&gt;</w:t>
      </w:r>
      <w:proofErr w:type="spellStart"/>
      <w:r>
        <w:rPr>
          <w:color w:val="0000FF"/>
        </w:rPr>
        <w:t>Autorizētās</w:t>
      </w:r>
      <w:proofErr w:type="spellEnd"/>
      <w:r>
        <w:rPr>
          <w:color w:val="0000FF"/>
        </w:rPr>
        <w:t xml:space="preserve"> personas </w:t>
      </w:r>
      <w:proofErr w:type="spellStart"/>
      <w:r>
        <w:rPr>
          <w:color w:val="0000FF"/>
        </w:rPr>
        <w:t>vārds</w:t>
      </w:r>
      <w:proofErr w:type="spellEnd"/>
      <w:r>
        <w:rPr>
          <w:color w:val="0000FF"/>
        </w:rPr>
        <w:t>&lt;/Label&gt;</w:t>
      </w:r>
    </w:p>
    <w:p w14:paraId="1930DE96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&lt;Name&gt;</w:t>
      </w:r>
      <w:proofErr w:type="spellStart"/>
      <w:r>
        <w:rPr>
          <w:color w:val="0000FF"/>
        </w:rPr>
        <w:t>AuthorizedPersonName</w:t>
      </w:r>
      <w:proofErr w:type="spellEnd"/>
      <w:r>
        <w:rPr>
          <w:color w:val="0000FF"/>
        </w:rPr>
        <w:t>&lt;/Name&gt;</w:t>
      </w:r>
    </w:p>
    <w:p w14:paraId="02D7DC24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&lt;Value&gt;Custom&lt;/Value&gt;</w:t>
      </w:r>
    </w:p>
    <w:p w14:paraId="2E24F4AC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&lt;/Field&gt;</w:t>
      </w:r>
    </w:p>
    <w:p w14:paraId="5ACB28AD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&lt;Field&gt;</w:t>
      </w:r>
    </w:p>
    <w:p w14:paraId="3EE45C8C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lastRenderedPageBreak/>
        <w:t xml:space="preserve">    &lt;Label&gt;</w:t>
      </w:r>
      <w:proofErr w:type="spellStart"/>
      <w:r>
        <w:rPr>
          <w:color w:val="0000FF"/>
        </w:rPr>
        <w:t>Autorizētās</w:t>
      </w:r>
      <w:proofErr w:type="spellEnd"/>
      <w:r>
        <w:rPr>
          <w:color w:val="0000FF"/>
        </w:rPr>
        <w:t xml:space="preserve"> personas </w:t>
      </w:r>
      <w:proofErr w:type="spellStart"/>
      <w:r>
        <w:rPr>
          <w:color w:val="0000FF"/>
        </w:rPr>
        <w:t>uzvārds</w:t>
      </w:r>
      <w:proofErr w:type="spellEnd"/>
      <w:r>
        <w:rPr>
          <w:color w:val="0000FF"/>
        </w:rPr>
        <w:t>&lt;/Label&gt;</w:t>
      </w:r>
    </w:p>
    <w:p w14:paraId="59BF4FAF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&lt;Name&gt;</w:t>
      </w:r>
      <w:proofErr w:type="spellStart"/>
      <w:r>
        <w:rPr>
          <w:color w:val="0000FF"/>
        </w:rPr>
        <w:t>AuthorizedPersonLastName</w:t>
      </w:r>
      <w:proofErr w:type="spellEnd"/>
      <w:r>
        <w:rPr>
          <w:color w:val="0000FF"/>
        </w:rPr>
        <w:t>&lt;/Name&gt;</w:t>
      </w:r>
    </w:p>
    <w:p w14:paraId="1B60CAD6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&lt;Value&gt;Tester&lt;/Value&gt;</w:t>
      </w:r>
    </w:p>
    <w:p w14:paraId="6B523A8C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&lt;/Field&gt;</w:t>
      </w:r>
    </w:p>
    <w:p w14:paraId="4C9CFFA6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&lt;Field&gt;</w:t>
      </w:r>
    </w:p>
    <w:p w14:paraId="3E0867A2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&lt;Label&gt;&lt;/Label&gt;</w:t>
      </w:r>
    </w:p>
    <w:p w14:paraId="637C9401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&lt;Name&gt;Table&lt;/Name&gt;</w:t>
      </w:r>
    </w:p>
    <w:p w14:paraId="3D46E89E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&lt;Value&gt;</w:t>
      </w:r>
    </w:p>
    <w:p w14:paraId="6456D1B5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  &lt;Col&gt;1&lt;/Col&gt;</w:t>
      </w:r>
    </w:p>
    <w:p w14:paraId="71B80490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  &lt;Row&gt;1&lt;/Row&gt;</w:t>
      </w:r>
    </w:p>
    <w:p w14:paraId="3B93F329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  &lt;Value&gt;Row1-col1&lt;/Value&gt;</w:t>
      </w:r>
    </w:p>
    <w:p w14:paraId="35E446A2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&lt;/Value&gt;</w:t>
      </w:r>
    </w:p>
    <w:p w14:paraId="11768D6C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&lt;Value&gt;</w:t>
      </w:r>
    </w:p>
    <w:p w14:paraId="0C1C102D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  &lt;Col&gt;2&lt;/Col&gt;</w:t>
      </w:r>
    </w:p>
    <w:p w14:paraId="2BA53AB5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  &lt;Row&gt;1&lt;/Row&gt;</w:t>
      </w:r>
    </w:p>
    <w:p w14:paraId="7CC9F99B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  &lt;Value&gt;Row1-col2&lt;/Value&gt;</w:t>
      </w:r>
    </w:p>
    <w:p w14:paraId="6B79B6ED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&lt;/Value&gt;</w:t>
      </w:r>
    </w:p>
    <w:p w14:paraId="376B999C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&lt;Value&gt;</w:t>
      </w:r>
    </w:p>
    <w:p w14:paraId="35F0C4B9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  &lt;Col&gt;1&lt;/Col&gt;</w:t>
      </w:r>
    </w:p>
    <w:p w14:paraId="70B7B8E2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  &lt;Row&gt;2&lt;/Row&gt;</w:t>
      </w:r>
    </w:p>
    <w:p w14:paraId="533CA179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  &lt;Value&gt;Row2-col1&lt;/Value&gt;</w:t>
      </w:r>
    </w:p>
    <w:p w14:paraId="580B8409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&lt;/Value&gt;</w:t>
      </w:r>
    </w:p>
    <w:p w14:paraId="4CD52862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&lt;Value&gt;</w:t>
      </w:r>
    </w:p>
    <w:p w14:paraId="287B0CA6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  &lt;Col&gt;2&lt;/Col&gt;</w:t>
      </w:r>
    </w:p>
    <w:p w14:paraId="13A0F601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  &lt;Row&gt;2&lt;/Row&gt;</w:t>
      </w:r>
    </w:p>
    <w:p w14:paraId="210A3299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  &lt;Value&gt;Row2-col2&lt;/Value&gt;</w:t>
      </w:r>
    </w:p>
    <w:p w14:paraId="1F43CDD5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  &lt;/Value&gt;</w:t>
      </w:r>
    </w:p>
    <w:p w14:paraId="073C2B57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 xml:space="preserve">  &lt;/Field&gt;</w:t>
      </w:r>
    </w:p>
    <w:p w14:paraId="2A575C9B" w14:textId="77777777" w:rsidR="00BA1073" w:rsidRDefault="00BA1073" w:rsidP="00BA1073">
      <w:pPr>
        <w:pStyle w:val="Standard"/>
        <w:rPr>
          <w:rFonts w:hint="eastAsia"/>
        </w:rPr>
      </w:pPr>
      <w:r>
        <w:rPr>
          <w:color w:val="0000FF"/>
        </w:rPr>
        <w:t>&lt;/</w:t>
      </w:r>
      <w:proofErr w:type="spellStart"/>
      <w:r>
        <w:rPr>
          <w:color w:val="0000FF"/>
        </w:rPr>
        <w:t>FormData</w:t>
      </w:r>
      <w:proofErr w:type="spellEnd"/>
      <w:r>
        <w:rPr>
          <w:color w:val="0000FF"/>
        </w:rPr>
        <w:t>&gt;</w:t>
      </w:r>
    </w:p>
    <w:p w14:paraId="4B64B294" w14:textId="33D513A5" w:rsidR="006C5094" w:rsidRDefault="00F0605F">
      <w:pPr>
        <w:pStyle w:val="Heading1"/>
      </w:pPr>
      <w:bookmarkStart w:id="156" w:name="_Toc50716589"/>
      <w:bookmarkStart w:id="157" w:name="_Toc46480543"/>
      <w:bookmarkStart w:id="158" w:name="_Toc46480544"/>
      <w:bookmarkStart w:id="159" w:name="_Toc69985627"/>
      <w:bookmarkEnd w:id="156"/>
      <w:bookmarkEnd w:id="157"/>
      <w:bookmarkEnd w:id="158"/>
      <w:r>
        <w:lastRenderedPageBreak/>
        <w:t>E</w:t>
      </w:r>
      <w:r w:rsidR="001E585D">
        <w:t>-f</w:t>
      </w:r>
      <w:r w:rsidR="006C5094">
        <w:t xml:space="preserve">ormu </w:t>
      </w:r>
      <w:proofErr w:type="spellStart"/>
      <w:r w:rsidR="006C5094">
        <w:t>pakotnes</w:t>
      </w:r>
      <w:proofErr w:type="spellEnd"/>
      <w:r w:rsidR="006C5094">
        <w:t xml:space="preserve"> sagatavošana </w:t>
      </w:r>
      <w:r w:rsidR="00C32115">
        <w:t>E</w:t>
      </w:r>
      <w:r w:rsidR="001E585D">
        <w:t>-</w:t>
      </w:r>
      <w:r w:rsidR="00C32115">
        <w:t>formu pārnešanai</w:t>
      </w:r>
      <w:bookmarkEnd w:id="159"/>
      <w:r w:rsidR="00C32115">
        <w:t xml:space="preserve"> </w:t>
      </w:r>
    </w:p>
    <w:p w14:paraId="371B1B5B" w14:textId="77777777" w:rsidR="00D72A62" w:rsidRPr="00D72A62" w:rsidRDefault="00D72A62" w:rsidP="00D72A62">
      <w:pPr>
        <w:spacing w:after="0" w:line="276" w:lineRule="auto"/>
        <w:rPr>
          <w:rFonts w:cs="Arial"/>
        </w:rPr>
      </w:pPr>
      <w:r w:rsidRPr="00D72A62">
        <w:rPr>
          <w:rFonts w:cs="Arial"/>
        </w:rPr>
        <w:t xml:space="preserve">Tiesības veikt e-formas pārnešanu ir tikai </w:t>
      </w:r>
      <w:r w:rsidRPr="00D72A62">
        <w:rPr>
          <w:rFonts w:cs="Arial"/>
          <w:i/>
        </w:rPr>
        <w:t xml:space="preserve">VRAA administratoram. </w:t>
      </w:r>
      <w:r w:rsidRPr="00D72A62">
        <w:rPr>
          <w:rFonts w:cs="Arial"/>
        </w:rPr>
        <w:t xml:space="preserve">Lai sagatavotu e-formu pārnešanai, </w:t>
      </w:r>
      <w:proofErr w:type="spellStart"/>
      <w:r w:rsidRPr="00D72A62">
        <w:rPr>
          <w:rFonts w:cs="Arial"/>
        </w:rPr>
        <w:t>Sitecore</w:t>
      </w:r>
      <w:proofErr w:type="spellEnd"/>
      <w:r w:rsidRPr="00D72A62">
        <w:rPr>
          <w:rFonts w:cs="Arial"/>
        </w:rPr>
        <w:t xml:space="preserve"> administrēšanas logā jāatver “</w:t>
      </w:r>
      <w:proofErr w:type="spellStart"/>
      <w:r w:rsidRPr="00D72A62">
        <w:rPr>
          <w:rFonts w:cs="Arial"/>
        </w:rPr>
        <w:t>Desktop</w:t>
      </w:r>
      <w:proofErr w:type="spellEnd"/>
      <w:r w:rsidRPr="00D72A62">
        <w:rPr>
          <w:rFonts w:cs="Arial"/>
        </w:rPr>
        <w:t xml:space="preserve">” sadaļu. </w:t>
      </w:r>
    </w:p>
    <w:p w14:paraId="1B6E291F" w14:textId="4BBCEC1E" w:rsidR="00A73DB5" w:rsidRDefault="00A73DB5" w:rsidP="00D72A62">
      <w:pPr>
        <w:jc w:val="center"/>
      </w:pPr>
      <w:r>
        <w:rPr>
          <w:noProof/>
          <w:lang w:eastAsia="lv-LV"/>
        </w:rPr>
        <w:drawing>
          <wp:inline distT="0" distB="0" distL="0" distR="0" wp14:anchorId="536ACE59" wp14:editId="630699E2">
            <wp:extent cx="5377218" cy="233785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57"/>
                    <a:stretch/>
                  </pic:blipFill>
                  <pic:spPr bwMode="auto">
                    <a:xfrm>
                      <a:off x="0" y="0"/>
                      <a:ext cx="5398447" cy="23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75E34" w14:textId="017781FD" w:rsidR="00D72A62" w:rsidRDefault="008D02BE">
      <w:pPr>
        <w:pStyle w:val="Caption"/>
      </w:pPr>
      <w:r>
        <w:t xml:space="preserve">att. </w:t>
      </w:r>
      <w:proofErr w:type="spellStart"/>
      <w:r w:rsidR="00D72A62" w:rsidRPr="00290738">
        <w:t>Sitecore</w:t>
      </w:r>
      <w:proofErr w:type="spellEnd"/>
      <w:r w:rsidR="00D72A62" w:rsidRPr="00290738">
        <w:t xml:space="preserve"> administrēšanas logs</w:t>
      </w:r>
    </w:p>
    <w:p w14:paraId="7150E84C" w14:textId="77777777" w:rsidR="00D72A62" w:rsidRPr="00D72A62" w:rsidRDefault="00D72A62" w:rsidP="00D72A62">
      <w:pPr>
        <w:spacing w:line="276" w:lineRule="auto"/>
        <w:rPr>
          <w:rFonts w:cs="Arial"/>
        </w:rPr>
      </w:pPr>
      <w:r w:rsidRPr="00D72A62">
        <w:rPr>
          <w:rFonts w:cs="Arial"/>
        </w:rPr>
        <w:t>Atverot “</w:t>
      </w:r>
      <w:proofErr w:type="spellStart"/>
      <w:r w:rsidRPr="00D72A62">
        <w:rPr>
          <w:rFonts w:cs="Arial"/>
        </w:rPr>
        <w:t>Desktop</w:t>
      </w:r>
      <w:proofErr w:type="spellEnd"/>
      <w:r w:rsidRPr="00D72A62">
        <w:rPr>
          <w:rFonts w:cs="Arial"/>
        </w:rPr>
        <w:t xml:space="preserve">” sadaļu, jānospiež </w:t>
      </w:r>
      <w:proofErr w:type="spellStart"/>
      <w:r w:rsidRPr="00D72A62">
        <w:rPr>
          <w:rFonts w:cs="Arial"/>
          <w:i/>
        </w:rPr>
        <w:t>Development</w:t>
      </w:r>
      <w:proofErr w:type="spellEnd"/>
      <w:r w:rsidRPr="00D72A62">
        <w:rPr>
          <w:rFonts w:cs="Arial"/>
          <w:i/>
        </w:rPr>
        <w:t xml:space="preserve"> </w:t>
      </w:r>
      <w:proofErr w:type="spellStart"/>
      <w:r w:rsidRPr="00D72A62">
        <w:rPr>
          <w:rFonts w:cs="Arial"/>
          <w:i/>
        </w:rPr>
        <w:t>Tools</w:t>
      </w:r>
      <w:proofErr w:type="spellEnd"/>
      <w:r w:rsidRPr="00D72A62">
        <w:rPr>
          <w:rFonts w:cs="Arial"/>
          <w:i/>
        </w:rPr>
        <w:t>-&gt;</w:t>
      </w:r>
      <w:proofErr w:type="spellStart"/>
      <w:r w:rsidRPr="00D72A62">
        <w:rPr>
          <w:rFonts w:cs="Arial"/>
          <w:i/>
        </w:rPr>
        <w:t>Package</w:t>
      </w:r>
      <w:proofErr w:type="spellEnd"/>
      <w:r w:rsidRPr="00D72A62">
        <w:rPr>
          <w:rFonts w:cs="Arial"/>
          <w:i/>
        </w:rPr>
        <w:t xml:space="preserve"> </w:t>
      </w:r>
      <w:proofErr w:type="spellStart"/>
      <w:r w:rsidRPr="00D72A62">
        <w:rPr>
          <w:rFonts w:cs="Arial"/>
          <w:i/>
        </w:rPr>
        <w:t>Designer</w:t>
      </w:r>
      <w:proofErr w:type="spellEnd"/>
      <w:r w:rsidRPr="00D72A62">
        <w:rPr>
          <w:rFonts w:cs="Arial"/>
          <w:i/>
        </w:rPr>
        <w:t xml:space="preserve">. </w:t>
      </w:r>
      <w:r w:rsidRPr="00D72A62">
        <w:rPr>
          <w:rFonts w:cs="Arial"/>
        </w:rPr>
        <w:t xml:space="preserve">Izpildot šos soļus, būs iespēja izveidot jaunu </w:t>
      </w:r>
      <w:proofErr w:type="spellStart"/>
      <w:r w:rsidRPr="00D72A62">
        <w:rPr>
          <w:rFonts w:cs="Arial"/>
        </w:rPr>
        <w:t>pakotni</w:t>
      </w:r>
      <w:proofErr w:type="spellEnd"/>
      <w:r w:rsidRPr="00D72A62">
        <w:rPr>
          <w:rFonts w:cs="Arial"/>
        </w:rPr>
        <w:t xml:space="preserve">. </w:t>
      </w:r>
    </w:p>
    <w:p w14:paraId="173E99D3" w14:textId="11D88E3D" w:rsidR="006C5094" w:rsidRDefault="00A73DB5" w:rsidP="00D72A62">
      <w:pPr>
        <w:jc w:val="center"/>
      </w:pPr>
      <w:r>
        <w:rPr>
          <w:noProof/>
          <w:lang w:eastAsia="lv-LV"/>
        </w:rPr>
        <w:drawing>
          <wp:inline distT="0" distB="0" distL="0" distR="0" wp14:anchorId="0DD91CF2" wp14:editId="5B5B484B">
            <wp:extent cx="5375381" cy="2008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84"/>
                    <a:stretch/>
                  </pic:blipFill>
                  <pic:spPr bwMode="auto">
                    <a:xfrm>
                      <a:off x="0" y="0"/>
                      <a:ext cx="5416753" cy="202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1D192" w14:textId="1BC2E847" w:rsidR="002B0F24" w:rsidRDefault="008D02BE">
      <w:pPr>
        <w:pStyle w:val="Caption"/>
      </w:pPr>
      <w:r>
        <w:t>att.</w:t>
      </w:r>
      <w:r w:rsidR="002B0F24">
        <w:t xml:space="preserve"> </w:t>
      </w:r>
      <w:proofErr w:type="spellStart"/>
      <w:r w:rsidR="002B0F24">
        <w:t>Sitecore</w:t>
      </w:r>
      <w:proofErr w:type="spellEnd"/>
      <w:r w:rsidR="002B0F24">
        <w:t xml:space="preserve"> </w:t>
      </w:r>
      <w:proofErr w:type="spellStart"/>
      <w:r w:rsidR="002B0F24">
        <w:t>pakotnes</w:t>
      </w:r>
      <w:proofErr w:type="spellEnd"/>
      <w:r w:rsidR="002B0F24">
        <w:t xml:space="preserve"> pārvaldīšana</w:t>
      </w:r>
    </w:p>
    <w:p w14:paraId="1F55BA05" w14:textId="58460ADE" w:rsidR="00895BE1" w:rsidRDefault="00895BE1" w:rsidP="00895BE1"/>
    <w:p w14:paraId="121BDCBD" w14:textId="0F2AEBDA" w:rsidR="00895BE1" w:rsidRDefault="00895BE1" w:rsidP="00895BE1"/>
    <w:p w14:paraId="7CA6B893" w14:textId="4F481B2E" w:rsidR="00895BE1" w:rsidRDefault="00895BE1" w:rsidP="00895BE1"/>
    <w:p w14:paraId="1C478190" w14:textId="295E5B21" w:rsidR="00895BE1" w:rsidRDefault="00895BE1" w:rsidP="00895BE1"/>
    <w:p w14:paraId="23DAC9E5" w14:textId="2243D496" w:rsidR="00895BE1" w:rsidRDefault="00895BE1" w:rsidP="00895BE1"/>
    <w:p w14:paraId="1F3F4E5E" w14:textId="5838E133" w:rsidR="00895BE1" w:rsidRDefault="00895BE1" w:rsidP="00895BE1"/>
    <w:p w14:paraId="19243D2B" w14:textId="56344CFC" w:rsidR="00895BE1" w:rsidRDefault="00895BE1" w:rsidP="00895BE1"/>
    <w:p w14:paraId="2F7A368A" w14:textId="23D4881B" w:rsidR="00895BE1" w:rsidRDefault="00895BE1" w:rsidP="00895BE1"/>
    <w:p w14:paraId="2B764422" w14:textId="182EDB19" w:rsidR="00895BE1" w:rsidRDefault="00895BE1" w:rsidP="00895BE1"/>
    <w:p w14:paraId="5898163D" w14:textId="0EE57B31" w:rsidR="00895BE1" w:rsidRDefault="00895BE1" w:rsidP="00895BE1"/>
    <w:p w14:paraId="14B3BA48" w14:textId="297052E9" w:rsidR="00895BE1" w:rsidRDefault="00895BE1" w:rsidP="00895BE1"/>
    <w:p w14:paraId="55296BF1" w14:textId="2C5B1D92" w:rsidR="00895BE1" w:rsidRDefault="00895BE1" w:rsidP="00895BE1"/>
    <w:p w14:paraId="3E8A23BC" w14:textId="77777777" w:rsidR="00895BE1" w:rsidRPr="00895BE1" w:rsidRDefault="00895BE1" w:rsidP="00895BE1"/>
    <w:p w14:paraId="2928894C" w14:textId="4E7A430E" w:rsidR="00D72A62" w:rsidRPr="00D72A62" w:rsidRDefault="00D72A62" w:rsidP="00D72A62">
      <w:pPr>
        <w:spacing w:after="0" w:line="276" w:lineRule="auto"/>
        <w:rPr>
          <w:rFonts w:cs="Arial"/>
        </w:rPr>
      </w:pPr>
      <w:r w:rsidRPr="00D72A62">
        <w:rPr>
          <w:rFonts w:cs="Arial"/>
        </w:rPr>
        <w:lastRenderedPageBreak/>
        <w:t xml:space="preserve">Veidojot jaunu </w:t>
      </w:r>
      <w:proofErr w:type="spellStart"/>
      <w:r w:rsidRPr="00D72A62">
        <w:rPr>
          <w:rFonts w:cs="Arial"/>
        </w:rPr>
        <w:t>pakotnes</w:t>
      </w:r>
      <w:proofErr w:type="spellEnd"/>
      <w:r w:rsidRPr="00D72A62">
        <w:rPr>
          <w:rFonts w:cs="Arial"/>
        </w:rPr>
        <w:t xml:space="preserve"> </w:t>
      </w:r>
      <w:r w:rsidR="00C356C9" w:rsidRPr="00D72A62">
        <w:rPr>
          <w:rFonts w:cs="Arial"/>
        </w:rPr>
        <w:t>projektu</w:t>
      </w:r>
      <w:r w:rsidRPr="00D72A62">
        <w:rPr>
          <w:rFonts w:cs="Arial"/>
        </w:rPr>
        <w:t xml:space="preserve">, jānorāda galvenā informācija par jauno </w:t>
      </w:r>
      <w:proofErr w:type="spellStart"/>
      <w:r w:rsidRPr="00D72A62">
        <w:rPr>
          <w:rFonts w:cs="Arial"/>
        </w:rPr>
        <w:t>pakotni</w:t>
      </w:r>
      <w:proofErr w:type="spellEnd"/>
      <w:r w:rsidRPr="00D72A62">
        <w:rPr>
          <w:rFonts w:cs="Arial"/>
        </w:rPr>
        <w:t>:</w:t>
      </w:r>
    </w:p>
    <w:p w14:paraId="1327FCE8" w14:textId="77777777" w:rsidR="00D72A62" w:rsidRPr="00D72A62" w:rsidRDefault="00D72A62" w:rsidP="00637DA4">
      <w:pPr>
        <w:pStyle w:val="ListParagraph"/>
        <w:numPr>
          <w:ilvl w:val="0"/>
          <w:numId w:val="19"/>
        </w:numPr>
        <w:spacing w:after="0" w:line="276" w:lineRule="auto"/>
        <w:rPr>
          <w:rFonts w:cs="Arial"/>
        </w:rPr>
      </w:pPr>
      <w:proofErr w:type="spellStart"/>
      <w:r w:rsidRPr="00D72A62">
        <w:rPr>
          <w:rFonts w:cs="Arial"/>
        </w:rPr>
        <w:t>Package</w:t>
      </w:r>
      <w:proofErr w:type="spellEnd"/>
      <w:r w:rsidRPr="00D72A62">
        <w:rPr>
          <w:rFonts w:cs="Arial"/>
        </w:rPr>
        <w:t xml:space="preserve"> </w:t>
      </w:r>
      <w:proofErr w:type="spellStart"/>
      <w:r w:rsidRPr="00D72A62">
        <w:rPr>
          <w:rFonts w:cs="Arial"/>
        </w:rPr>
        <w:t>Name</w:t>
      </w:r>
      <w:proofErr w:type="spellEnd"/>
      <w:r w:rsidRPr="00D72A62">
        <w:rPr>
          <w:rFonts w:cs="Arial"/>
        </w:rPr>
        <w:t xml:space="preserve"> – jānorāda nosaukums jaunajai </w:t>
      </w:r>
      <w:proofErr w:type="spellStart"/>
      <w:r w:rsidRPr="00D72A62">
        <w:rPr>
          <w:rFonts w:cs="Arial"/>
        </w:rPr>
        <w:t>pakotnei</w:t>
      </w:r>
      <w:proofErr w:type="spellEnd"/>
      <w:r w:rsidRPr="00D72A62">
        <w:rPr>
          <w:rFonts w:cs="Arial"/>
        </w:rPr>
        <w:t>;</w:t>
      </w:r>
    </w:p>
    <w:p w14:paraId="001E1106" w14:textId="77777777" w:rsidR="00D72A62" w:rsidRPr="00D72A62" w:rsidRDefault="00D72A62" w:rsidP="00637DA4">
      <w:pPr>
        <w:pStyle w:val="ListParagraph"/>
        <w:numPr>
          <w:ilvl w:val="0"/>
          <w:numId w:val="19"/>
        </w:numPr>
        <w:spacing w:after="0" w:line="276" w:lineRule="auto"/>
        <w:rPr>
          <w:rFonts w:cs="Arial"/>
        </w:rPr>
      </w:pPr>
      <w:proofErr w:type="spellStart"/>
      <w:r w:rsidRPr="00D72A62">
        <w:rPr>
          <w:rFonts w:cs="Arial"/>
        </w:rPr>
        <w:t>Author</w:t>
      </w:r>
      <w:proofErr w:type="spellEnd"/>
      <w:r w:rsidRPr="00D72A62">
        <w:rPr>
          <w:rFonts w:cs="Arial"/>
        </w:rPr>
        <w:t xml:space="preserve"> – jānorāda autors jaunajai </w:t>
      </w:r>
      <w:proofErr w:type="spellStart"/>
      <w:r w:rsidRPr="00D72A62">
        <w:rPr>
          <w:rFonts w:cs="Arial"/>
        </w:rPr>
        <w:t>pakotnei</w:t>
      </w:r>
      <w:proofErr w:type="spellEnd"/>
      <w:r w:rsidRPr="00D72A62">
        <w:rPr>
          <w:rFonts w:cs="Arial"/>
        </w:rPr>
        <w:t>;</w:t>
      </w:r>
    </w:p>
    <w:p w14:paraId="1C7FC443" w14:textId="77777777" w:rsidR="00D72A62" w:rsidRPr="00D72A62" w:rsidRDefault="00D72A62" w:rsidP="00637DA4">
      <w:pPr>
        <w:pStyle w:val="ListParagraph"/>
        <w:numPr>
          <w:ilvl w:val="0"/>
          <w:numId w:val="19"/>
        </w:numPr>
        <w:spacing w:after="0" w:line="276" w:lineRule="auto"/>
        <w:rPr>
          <w:rFonts w:cs="Arial"/>
        </w:rPr>
      </w:pPr>
      <w:proofErr w:type="spellStart"/>
      <w:r w:rsidRPr="00D72A62">
        <w:rPr>
          <w:rFonts w:cs="Arial"/>
        </w:rPr>
        <w:t>Version</w:t>
      </w:r>
      <w:proofErr w:type="spellEnd"/>
      <w:r w:rsidRPr="00D72A62">
        <w:rPr>
          <w:rFonts w:cs="Arial"/>
        </w:rPr>
        <w:t xml:space="preserve"> – jānorāda, kura versija tiks izmantota;</w:t>
      </w:r>
    </w:p>
    <w:p w14:paraId="6C98F0D7" w14:textId="77777777" w:rsidR="00D72A62" w:rsidRPr="00D72A62" w:rsidRDefault="00D72A62" w:rsidP="00637DA4">
      <w:pPr>
        <w:pStyle w:val="ListParagraph"/>
        <w:numPr>
          <w:ilvl w:val="0"/>
          <w:numId w:val="19"/>
        </w:numPr>
        <w:spacing w:after="0" w:line="276" w:lineRule="auto"/>
        <w:rPr>
          <w:rFonts w:cs="Arial"/>
        </w:rPr>
      </w:pPr>
      <w:r w:rsidRPr="00D72A62">
        <w:rPr>
          <w:rFonts w:cs="Arial"/>
        </w:rPr>
        <w:t xml:space="preserve">Publisher – jānorāda, kas veic jaunās </w:t>
      </w:r>
      <w:proofErr w:type="spellStart"/>
      <w:r w:rsidRPr="00D72A62">
        <w:rPr>
          <w:rFonts w:cs="Arial"/>
        </w:rPr>
        <w:t>pakotnes</w:t>
      </w:r>
      <w:proofErr w:type="spellEnd"/>
      <w:r w:rsidRPr="00D72A62">
        <w:rPr>
          <w:rFonts w:cs="Arial"/>
        </w:rPr>
        <w:t xml:space="preserve"> publikāciju.</w:t>
      </w:r>
    </w:p>
    <w:p w14:paraId="3FFAC874" w14:textId="2CDFF38B" w:rsidR="002B0F24" w:rsidRDefault="005C7834">
      <w:pPr>
        <w:pStyle w:val="Caption"/>
        <w:numPr>
          <w:ilvl w:val="0"/>
          <w:numId w:val="0"/>
        </w:numPr>
        <w:ind w:left="567"/>
      </w:pPr>
      <w:r w:rsidRPr="0068097F">
        <w:rPr>
          <w:noProof/>
          <w:lang w:eastAsia="lv-LV"/>
        </w:rPr>
        <w:drawing>
          <wp:inline distT="0" distB="0" distL="0" distR="0" wp14:anchorId="4244E928" wp14:editId="68B17CEB">
            <wp:extent cx="4765237" cy="237172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798461" cy="238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E1AAB" w14:textId="019CBF06" w:rsidR="002B0F24" w:rsidRPr="00330D04" w:rsidRDefault="008D02BE">
      <w:pPr>
        <w:pStyle w:val="Caption"/>
      </w:pPr>
      <w:r>
        <w:t>att.</w:t>
      </w:r>
      <w:r w:rsidR="002B0F24">
        <w:t xml:space="preserve"> </w:t>
      </w:r>
      <w:proofErr w:type="spellStart"/>
      <w:r w:rsidR="002B0F24">
        <w:t>Sitecore</w:t>
      </w:r>
      <w:proofErr w:type="spellEnd"/>
      <w:r w:rsidR="002B0F24">
        <w:t xml:space="preserve"> </w:t>
      </w:r>
      <w:proofErr w:type="spellStart"/>
      <w:r w:rsidR="002B0F24">
        <w:t>pakotnes</w:t>
      </w:r>
      <w:proofErr w:type="spellEnd"/>
      <w:r w:rsidR="002B0F24">
        <w:t xml:space="preserve"> pārvaldīšana</w:t>
      </w:r>
    </w:p>
    <w:p w14:paraId="3B609CD3" w14:textId="77777777" w:rsidR="005C7834" w:rsidRPr="005C7834" w:rsidRDefault="005C7834" w:rsidP="005C7834">
      <w:pPr>
        <w:spacing w:line="276" w:lineRule="auto"/>
        <w:rPr>
          <w:rFonts w:cs="Arial"/>
        </w:rPr>
      </w:pPr>
      <w:r w:rsidRPr="005C7834">
        <w:rPr>
          <w:rFonts w:cs="Arial"/>
        </w:rPr>
        <w:t xml:space="preserve">Aizpildot galveno </w:t>
      </w:r>
      <w:proofErr w:type="spellStart"/>
      <w:r w:rsidRPr="005C7834">
        <w:rPr>
          <w:rFonts w:cs="Arial"/>
        </w:rPr>
        <w:t>pakotnes</w:t>
      </w:r>
      <w:proofErr w:type="spellEnd"/>
      <w:r w:rsidRPr="005C7834">
        <w:rPr>
          <w:rFonts w:cs="Arial"/>
        </w:rPr>
        <w:t xml:space="preserve"> informāciju, ir jāpievieno klāt vienumus sadaļā “</w:t>
      </w:r>
      <w:proofErr w:type="spellStart"/>
      <w:r w:rsidRPr="005C7834">
        <w:rPr>
          <w:rFonts w:cs="Arial"/>
        </w:rPr>
        <w:t>Items</w:t>
      </w:r>
      <w:proofErr w:type="spellEnd"/>
      <w:r w:rsidRPr="005C7834">
        <w:rPr>
          <w:rFonts w:cs="Arial"/>
        </w:rPr>
        <w:t xml:space="preserve"> </w:t>
      </w:r>
      <w:proofErr w:type="spellStart"/>
      <w:r w:rsidRPr="005C7834">
        <w:rPr>
          <w:rFonts w:cs="Arial"/>
        </w:rPr>
        <w:t>dynamically</w:t>
      </w:r>
      <w:proofErr w:type="spellEnd"/>
      <w:r w:rsidRPr="005C7834">
        <w:rPr>
          <w:rFonts w:cs="Arial"/>
        </w:rPr>
        <w:t xml:space="preserve">”. </w:t>
      </w:r>
    </w:p>
    <w:p w14:paraId="68A4429B" w14:textId="6CFA2E18" w:rsidR="00A304CD" w:rsidRDefault="00A304CD" w:rsidP="005C7834">
      <w:pPr>
        <w:jc w:val="center"/>
      </w:pPr>
      <w:r>
        <w:rPr>
          <w:noProof/>
          <w:lang w:eastAsia="lv-LV"/>
        </w:rPr>
        <w:drawing>
          <wp:inline distT="0" distB="0" distL="0" distR="0" wp14:anchorId="151823E1" wp14:editId="2046C99A">
            <wp:extent cx="5089383" cy="1244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80" cy="125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8157B" w14:textId="1B58FED9" w:rsidR="002B0F24" w:rsidRPr="00330D04" w:rsidRDefault="008D02BE">
      <w:pPr>
        <w:pStyle w:val="Caption"/>
      </w:pPr>
      <w:r>
        <w:t xml:space="preserve">att. </w:t>
      </w:r>
      <w:proofErr w:type="spellStart"/>
      <w:r w:rsidR="002B0F24">
        <w:t>Sitecore</w:t>
      </w:r>
      <w:proofErr w:type="spellEnd"/>
      <w:r w:rsidR="002B0F24">
        <w:t xml:space="preserve"> </w:t>
      </w:r>
      <w:proofErr w:type="spellStart"/>
      <w:r w:rsidR="002B0F24">
        <w:t>pakotnes</w:t>
      </w:r>
      <w:proofErr w:type="spellEnd"/>
      <w:r w:rsidR="002B0F24">
        <w:t xml:space="preserve"> izveide</w:t>
      </w:r>
    </w:p>
    <w:p w14:paraId="6A3229C6" w14:textId="77777777" w:rsidR="005C7834" w:rsidRPr="005C7834" w:rsidRDefault="005C7834" w:rsidP="005C7834">
      <w:pPr>
        <w:spacing w:line="276" w:lineRule="auto"/>
        <w:rPr>
          <w:rFonts w:cs="Arial"/>
        </w:rPr>
      </w:pPr>
      <w:r w:rsidRPr="005C7834">
        <w:rPr>
          <w:rFonts w:cs="Arial"/>
        </w:rPr>
        <w:t xml:space="preserve">Pievienojot vienumus, ir jāizvēlas nepieciešamā e-formas kartīte un jāpievieno to </w:t>
      </w:r>
      <w:proofErr w:type="spellStart"/>
      <w:r w:rsidRPr="005C7834">
        <w:rPr>
          <w:rFonts w:cs="Arial"/>
        </w:rPr>
        <w:t>pakotnei</w:t>
      </w:r>
      <w:proofErr w:type="spellEnd"/>
      <w:r w:rsidRPr="005C7834">
        <w:rPr>
          <w:rFonts w:cs="Arial"/>
        </w:rPr>
        <w:t xml:space="preserve">. Jānospiež </w:t>
      </w:r>
      <w:r w:rsidRPr="005C7834">
        <w:rPr>
          <w:rFonts w:cs="Arial"/>
          <w:i/>
        </w:rPr>
        <w:t>E-formu katalogs-&gt;VARAM_VVD(iestādes mape)-&gt;003_application(e-formas kartīte)</w:t>
      </w:r>
      <w:r w:rsidRPr="005C7834">
        <w:rPr>
          <w:rFonts w:cs="Arial"/>
        </w:rPr>
        <w:t>. Kad tiek pievienota kartīte, jānospiež pogu “</w:t>
      </w:r>
      <w:proofErr w:type="spellStart"/>
      <w:r w:rsidRPr="005C7834">
        <w:rPr>
          <w:rFonts w:cs="Arial"/>
        </w:rPr>
        <w:t>Next</w:t>
      </w:r>
      <w:proofErr w:type="spellEnd"/>
      <w:r w:rsidRPr="005C7834">
        <w:rPr>
          <w:rFonts w:cs="Arial"/>
        </w:rPr>
        <w:t>”.</w:t>
      </w:r>
    </w:p>
    <w:p w14:paraId="542F30F2" w14:textId="1841C854" w:rsidR="00A304CD" w:rsidRDefault="00A304CD" w:rsidP="005C7834">
      <w:pPr>
        <w:jc w:val="center"/>
      </w:pPr>
      <w:r>
        <w:rPr>
          <w:noProof/>
          <w:lang w:eastAsia="lv-LV"/>
        </w:rPr>
        <w:drawing>
          <wp:inline distT="0" distB="0" distL="0" distR="0" wp14:anchorId="2EAEF00B" wp14:editId="05BEB2B8">
            <wp:extent cx="5103963" cy="21018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117317" cy="210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A63B" w14:textId="7D16198A" w:rsidR="006F1598" w:rsidRDefault="008D02BE">
      <w:pPr>
        <w:pStyle w:val="Caption"/>
      </w:pPr>
      <w:r>
        <w:t>att.</w:t>
      </w:r>
      <w:r w:rsidR="006F1598">
        <w:t xml:space="preserve"> </w:t>
      </w:r>
      <w:proofErr w:type="spellStart"/>
      <w:r w:rsidR="006F1598">
        <w:t>Sitecore</w:t>
      </w:r>
      <w:proofErr w:type="spellEnd"/>
      <w:r w:rsidR="006F1598">
        <w:t xml:space="preserve"> elementa pievienošana </w:t>
      </w:r>
    </w:p>
    <w:p w14:paraId="53DEC475" w14:textId="1838602E" w:rsidR="008E2DCB" w:rsidRDefault="008E2DCB" w:rsidP="008E2DCB"/>
    <w:p w14:paraId="45CE7BA2" w14:textId="7614AA8F" w:rsidR="008E2DCB" w:rsidRDefault="008E2DCB" w:rsidP="008E2DCB"/>
    <w:p w14:paraId="578393DF" w14:textId="082460C0" w:rsidR="008E2DCB" w:rsidRPr="008E2DCB" w:rsidRDefault="008E2DCB" w:rsidP="008E2DCB"/>
    <w:p w14:paraId="4C7C5D41" w14:textId="77777777" w:rsidR="005C7834" w:rsidRPr="005C7834" w:rsidRDefault="005C7834" w:rsidP="005C7834">
      <w:pPr>
        <w:spacing w:line="276" w:lineRule="auto"/>
        <w:rPr>
          <w:rFonts w:cs="Arial"/>
        </w:rPr>
      </w:pPr>
      <w:r w:rsidRPr="005C7834">
        <w:rPr>
          <w:rFonts w:cs="Arial"/>
        </w:rPr>
        <w:lastRenderedPageBreak/>
        <w:t>Izvēloties nepieciešamo e-formas kartīti, veic konfigurācijas papildināšanu un nospiež pogu “</w:t>
      </w:r>
      <w:proofErr w:type="spellStart"/>
      <w:r w:rsidRPr="005C7834">
        <w:rPr>
          <w:rFonts w:cs="Arial"/>
        </w:rPr>
        <w:t>Next</w:t>
      </w:r>
      <w:proofErr w:type="spellEnd"/>
      <w:r w:rsidRPr="005C7834">
        <w:rPr>
          <w:rFonts w:cs="Arial"/>
        </w:rPr>
        <w:t>”.</w:t>
      </w:r>
    </w:p>
    <w:p w14:paraId="57CB652B" w14:textId="0FF6357D" w:rsidR="00A304CD" w:rsidRDefault="00A304CD" w:rsidP="005C7834">
      <w:pPr>
        <w:jc w:val="center"/>
      </w:pPr>
      <w:r>
        <w:rPr>
          <w:noProof/>
          <w:lang w:eastAsia="lv-LV"/>
        </w:rPr>
        <w:drawing>
          <wp:inline distT="0" distB="0" distL="0" distR="0" wp14:anchorId="736EBE92" wp14:editId="76A60775">
            <wp:extent cx="4286250" cy="3302966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299354" cy="33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E58E9" w14:textId="7619CA8D" w:rsidR="006F1598" w:rsidRPr="00330D04" w:rsidRDefault="008D02BE">
      <w:pPr>
        <w:pStyle w:val="Caption"/>
      </w:pPr>
      <w:r>
        <w:t>att.</w:t>
      </w:r>
      <w:r w:rsidR="006F1598">
        <w:t xml:space="preserve"> </w:t>
      </w:r>
      <w:proofErr w:type="spellStart"/>
      <w:r w:rsidR="006F1598">
        <w:t>Sitecore</w:t>
      </w:r>
      <w:proofErr w:type="spellEnd"/>
      <w:r w:rsidR="006F1598">
        <w:t xml:space="preserve"> elementa konfigurēšana </w:t>
      </w:r>
    </w:p>
    <w:p w14:paraId="55165E4D" w14:textId="77777777" w:rsidR="00A304CD" w:rsidRPr="005C7834" w:rsidRDefault="00A304CD" w:rsidP="00A304CD">
      <w:pPr>
        <w:ind w:left="360"/>
        <w:rPr>
          <w:rFonts w:cs="Arial"/>
          <w:noProof/>
          <w:lang w:eastAsia="lv-LV"/>
        </w:rPr>
      </w:pPr>
    </w:p>
    <w:p w14:paraId="50BC181A" w14:textId="08AC31EC" w:rsidR="005C7834" w:rsidRPr="005C7834" w:rsidRDefault="005C7834" w:rsidP="005C7834">
      <w:pPr>
        <w:spacing w:line="276" w:lineRule="auto"/>
        <w:rPr>
          <w:rFonts w:cs="Arial"/>
        </w:rPr>
      </w:pPr>
      <w:r w:rsidRPr="005C7834">
        <w:rPr>
          <w:rFonts w:cs="Arial"/>
        </w:rPr>
        <w:t xml:space="preserve">Pēc konfigurācijas papildināšanas būs jānorāda </w:t>
      </w:r>
      <w:proofErr w:type="spellStart"/>
      <w:r w:rsidRPr="005C7834">
        <w:rPr>
          <w:rFonts w:cs="Arial"/>
        </w:rPr>
        <w:t>pakotnes</w:t>
      </w:r>
      <w:proofErr w:type="spellEnd"/>
      <w:r w:rsidRPr="005C7834">
        <w:rPr>
          <w:rFonts w:cs="Arial"/>
        </w:rPr>
        <w:t xml:space="preserve"> elementa nosaukums</w:t>
      </w:r>
      <w:r w:rsidR="00CB1519">
        <w:rPr>
          <w:rFonts w:cs="Arial"/>
        </w:rPr>
        <w:t xml:space="preserve">. Kad </w:t>
      </w:r>
      <w:proofErr w:type="spellStart"/>
      <w:r w:rsidR="00CB1519">
        <w:rPr>
          <w:rFonts w:cs="Arial"/>
        </w:rPr>
        <w:t>pakotnes</w:t>
      </w:r>
      <w:proofErr w:type="spellEnd"/>
      <w:r w:rsidR="00CB1519">
        <w:rPr>
          <w:rFonts w:cs="Arial"/>
        </w:rPr>
        <w:t xml:space="preserve"> elementa nosaukums norādīts, </w:t>
      </w:r>
      <w:r w:rsidRPr="005C7834">
        <w:rPr>
          <w:rFonts w:cs="Arial"/>
        </w:rPr>
        <w:t>spiež pogu “</w:t>
      </w:r>
      <w:proofErr w:type="spellStart"/>
      <w:r w:rsidR="00CB1519">
        <w:rPr>
          <w:rFonts w:cs="Arial"/>
        </w:rPr>
        <w:t>Add</w:t>
      </w:r>
      <w:proofErr w:type="spellEnd"/>
      <w:r w:rsidRPr="005C7834">
        <w:rPr>
          <w:rFonts w:cs="Arial"/>
        </w:rPr>
        <w:t>”.</w:t>
      </w:r>
    </w:p>
    <w:p w14:paraId="56B0EC1D" w14:textId="5699C17C" w:rsidR="00A304CD" w:rsidRDefault="00A304CD" w:rsidP="009C7C89">
      <w:pPr>
        <w:jc w:val="center"/>
      </w:pPr>
      <w:r>
        <w:rPr>
          <w:noProof/>
          <w:lang w:eastAsia="lv-LV"/>
        </w:rPr>
        <w:drawing>
          <wp:inline distT="0" distB="0" distL="0" distR="0" wp14:anchorId="63A09BFE" wp14:editId="6445A7AB">
            <wp:extent cx="5010010" cy="893928"/>
            <wp:effectExtent l="0" t="0" r="635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0"/>
                    <a:srcRect b="18767"/>
                    <a:stretch/>
                  </pic:blipFill>
                  <pic:spPr bwMode="auto">
                    <a:xfrm>
                      <a:off x="0" y="0"/>
                      <a:ext cx="5044442" cy="900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846B0" w14:textId="463E07EA" w:rsidR="00F726BD" w:rsidRDefault="008D02BE">
      <w:pPr>
        <w:pStyle w:val="Caption"/>
      </w:pPr>
      <w:r>
        <w:t>att.</w:t>
      </w:r>
      <w:r w:rsidR="006F1598">
        <w:t xml:space="preserve"> </w:t>
      </w:r>
      <w:proofErr w:type="spellStart"/>
      <w:r w:rsidR="006F1598">
        <w:t>Sitecore</w:t>
      </w:r>
      <w:proofErr w:type="spellEnd"/>
      <w:r w:rsidR="006F1598">
        <w:t xml:space="preserve"> </w:t>
      </w:r>
      <w:proofErr w:type="spellStart"/>
      <w:r w:rsidR="006F1598">
        <w:t>pakotnes</w:t>
      </w:r>
      <w:proofErr w:type="spellEnd"/>
      <w:r w:rsidR="006F1598">
        <w:t xml:space="preserve"> elementa nosaukums </w:t>
      </w:r>
    </w:p>
    <w:p w14:paraId="2F9D4887" w14:textId="77777777" w:rsidR="002C6591" w:rsidRDefault="002C6591" w:rsidP="00171CE1">
      <w:proofErr w:type="spellStart"/>
      <w:r>
        <w:t>Pakotne</w:t>
      </w:r>
      <w:proofErr w:type="spellEnd"/>
      <w:r>
        <w:t xml:space="preserve"> sagatavota. Spiež “</w:t>
      </w:r>
      <w:proofErr w:type="spellStart"/>
      <w:r>
        <w:t>Close</w:t>
      </w:r>
      <w:proofErr w:type="spellEnd"/>
      <w:r>
        <w:t>”.</w:t>
      </w:r>
    </w:p>
    <w:p w14:paraId="3FE94041" w14:textId="5B4A57F2" w:rsidR="002C6591" w:rsidRDefault="002C6591" w:rsidP="00171CE1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4DEE2C79" wp14:editId="20DED502">
            <wp:extent cx="4552950" cy="3458409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557451" cy="346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CD12E" w14:textId="1A7735B7" w:rsidR="002C6591" w:rsidRDefault="002C6591">
      <w:pPr>
        <w:pStyle w:val="Caption"/>
      </w:pPr>
      <w:r>
        <w:t xml:space="preserve">att. </w:t>
      </w:r>
      <w:proofErr w:type="spellStart"/>
      <w:r>
        <w:t>Pakotnes</w:t>
      </w:r>
      <w:proofErr w:type="spellEnd"/>
      <w:r>
        <w:t xml:space="preserve"> sagatavošana</w:t>
      </w:r>
    </w:p>
    <w:p w14:paraId="680BFC39" w14:textId="7CE82311" w:rsidR="005C7834" w:rsidRPr="005C7834" w:rsidRDefault="005C2553" w:rsidP="00171CE1">
      <w:pPr>
        <w:rPr>
          <w:rFonts w:cs="Arial"/>
        </w:rPr>
      </w:pPr>
      <w:r>
        <w:rPr>
          <w:rFonts w:cs="Arial"/>
        </w:rPr>
        <w:t>L</w:t>
      </w:r>
      <w:r w:rsidR="002C6591">
        <w:rPr>
          <w:rFonts w:cs="Arial"/>
        </w:rPr>
        <w:t>ai t</w:t>
      </w:r>
      <w:r w:rsidR="005C7834" w:rsidRPr="005C7834">
        <w:rPr>
          <w:rFonts w:cs="Arial"/>
        </w:rPr>
        <w:t>ālāk izvēl</w:t>
      </w:r>
      <w:r w:rsidR="002C6591">
        <w:rPr>
          <w:rFonts w:cs="Arial"/>
        </w:rPr>
        <w:t>ētos</w:t>
      </w:r>
      <w:r w:rsidR="005C7834" w:rsidRPr="005C7834">
        <w:rPr>
          <w:rFonts w:cs="Arial"/>
        </w:rPr>
        <w:t xml:space="preserve"> e-form</w:t>
      </w:r>
      <w:r w:rsidR="002C6591">
        <w:rPr>
          <w:rFonts w:cs="Arial"/>
        </w:rPr>
        <w:t>u</w:t>
      </w:r>
      <w:r w:rsidR="005C7834" w:rsidRPr="005C7834">
        <w:rPr>
          <w:rFonts w:cs="Arial"/>
        </w:rPr>
        <w:t xml:space="preserve"> un pievieno</w:t>
      </w:r>
      <w:r w:rsidR="002C6591">
        <w:rPr>
          <w:rFonts w:cs="Arial"/>
        </w:rPr>
        <w:t>tu to</w:t>
      </w:r>
      <w:r w:rsidR="005C7834" w:rsidRPr="005C7834">
        <w:rPr>
          <w:rFonts w:cs="Arial"/>
        </w:rPr>
        <w:t xml:space="preserve"> </w:t>
      </w:r>
      <w:proofErr w:type="spellStart"/>
      <w:r w:rsidR="005C7834" w:rsidRPr="005C7834">
        <w:rPr>
          <w:rFonts w:cs="Arial"/>
        </w:rPr>
        <w:t>pakotnei</w:t>
      </w:r>
      <w:proofErr w:type="spellEnd"/>
      <w:r>
        <w:rPr>
          <w:rFonts w:cs="Arial"/>
        </w:rPr>
        <w:t xml:space="preserve">, </w:t>
      </w:r>
      <w:r>
        <w:t>spiež uz “</w:t>
      </w:r>
      <w:proofErr w:type="spellStart"/>
      <w:r>
        <w:t>Items</w:t>
      </w:r>
      <w:proofErr w:type="spellEnd"/>
      <w:r>
        <w:t xml:space="preserve"> </w:t>
      </w:r>
      <w:proofErr w:type="spellStart"/>
      <w:r>
        <w:t>dynamically</w:t>
      </w:r>
      <w:proofErr w:type="spellEnd"/>
      <w:r>
        <w:t>”</w:t>
      </w:r>
      <w:r>
        <w:rPr>
          <w:vanish/>
        </w:rPr>
        <w:t>ddod pakotnes elementa nosaukums nor Mvc Form.</w:t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 w:rsidR="005C7834" w:rsidRPr="005C7834">
        <w:rPr>
          <w:rFonts w:cs="Arial"/>
        </w:rPr>
        <w:t xml:space="preserve">. </w:t>
      </w:r>
      <w:r w:rsidR="002C6591">
        <w:rPr>
          <w:rFonts w:cs="Arial"/>
        </w:rPr>
        <w:t>Izvēlas</w:t>
      </w:r>
      <w:r w:rsidR="005C7834" w:rsidRPr="005C7834">
        <w:rPr>
          <w:rFonts w:cs="Arial"/>
        </w:rPr>
        <w:t xml:space="preserve"> </w:t>
      </w:r>
      <w:proofErr w:type="spellStart"/>
      <w:r w:rsidR="005C7834" w:rsidRPr="005C7834">
        <w:rPr>
          <w:rFonts w:cs="Arial"/>
          <w:i/>
        </w:rPr>
        <w:t>Forms</w:t>
      </w:r>
      <w:proofErr w:type="spellEnd"/>
      <w:r w:rsidR="005C7834" w:rsidRPr="005C7834">
        <w:rPr>
          <w:rFonts w:cs="Arial"/>
          <w:i/>
        </w:rPr>
        <w:t>-&gt;VARAM_VVD(iestādes mape)-&gt;</w:t>
      </w:r>
      <w:proofErr w:type="spellStart"/>
      <w:r w:rsidR="005C7834" w:rsidRPr="005C7834">
        <w:rPr>
          <w:rFonts w:cs="Arial"/>
          <w:i/>
        </w:rPr>
        <w:t>published</w:t>
      </w:r>
      <w:proofErr w:type="spellEnd"/>
      <w:r w:rsidR="005C7834" w:rsidRPr="005C7834">
        <w:rPr>
          <w:rFonts w:cs="Arial"/>
          <w:i/>
        </w:rPr>
        <w:t>-&gt;</w:t>
      </w:r>
      <w:proofErr w:type="spellStart"/>
      <w:r w:rsidR="005C7834" w:rsidRPr="005C7834">
        <w:rPr>
          <w:rFonts w:cs="Arial"/>
          <w:i/>
        </w:rPr>
        <w:t>vvd_application</w:t>
      </w:r>
      <w:proofErr w:type="spellEnd"/>
      <w:r w:rsidR="005C7834" w:rsidRPr="005C7834">
        <w:rPr>
          <w:rFonts w:cs="Arial"/>
          <w:i/>
        </w:rPr>
        <w:t>(e-formas mape)</w:t>
      </w:r>
      <w:r>
        <w:rPr>
          <w:rFonts w:cs="Arial"/>
          <w:i/>
        </w:rPr>
        <w:t>.</w:t>
      </w:r>
      <w:r w:rsidRPr="00171CE1">
        <w:rPr>
          <w:rFonts w:cs="Arial"/>
        </w:rPr>
        <w:t xml:space="preserve"> </w:t>
      </w:r>
      <w:r w:rsidR="005C7834" w:rsidRPr="005C7834">
        <w:rPr>
          <w:rFonts w:cs="Arial"/>
        </w:rPr>
        <w:t>Kad e-formas mape</w:t>
      </w:r>
      <w:r>
        <w:rPr>
          <w:rFonts w:cs="Arial"/>
        </w:rPr>
        <w:t xml:space="preserve"> izvēlēta</w:t>
      </w:r>
      <w:r w:rsidR="005C7834" w:rsidRPr="005C7834">
        <w:rPr>
          <w:rFonts w:cs="Arial"/>
        </w:rPr>
        <w:t>, jānospiež pogu “</w:t>
      </w:r>
      <w:proofErr w:type="spellStart"/>
      <w:r w:rsidR="005C7834" w:rsidRPr="005C7834">
        <w:rPr>
          <w:rFonts w:cs="Arial"/>
        </w:rPr>
        <w:t>Next</w:t>
      </w:r>
      <w:proofErr w:type="spellEnd"/>
      <w:r w:rsidR="005C7834" w:rsidRPr="005C7834">
        <w:rPr>
          <w:rFonts w:cs="Arial"/>
        </w:rPr>
        <w:t>”.</w:t>
      </w:r>
    </w:p>
    <w:p w14:paraId="64686750" w14:textId="7694CF3E" w:rsidR="00A304CD" w:rsidRDefault="00A304CD" w:rsidP="005C7834">
      <w:pPr>
        <w:jc w:val="center"/>
      </w:pPr>
      <w:r>
        <w:rPr>
          <w:noProof/>
          <w:lang w:eastAsia="lv-LV"/>
        </w:rPr>
        <w:drawing>
          <wp:inline distT="0" distB="0" distL="0" distR="0" wp14:anchorId="521DC2BA" wp14:editId="79D1859C">
            <wp:extent cx="5087620" cy="2613546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1"/>
                    <a:stretch/>
                  </pic:blipFill>
                  <pic:spPr bwMode="auto">
                    <a:xfrm>
                      <a:off x="0" y="0"/>
                      <a:ext cx="5113312" cy="262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42E22" w14:textId="6928BD0E" w:rsidR="006F1598" w:rsidRDefault="008D02BE">
      <w:pPr>
        <w:pStyle w:val="Caption"/>
      </w:pPr>
      <w:r>
        <w:t>att.</w:t>
      </w:r>
      <w:r w:rsidR="006F1598">
        <w:t xml:space="preserve"> </w:t>
      </w:r>
      <w:proofErr w:type="spellStart"/>
      <w:r w:rsidR="006F1598">
        <w:t>Sitecore</w:t>
      </w:r>
      <w:proofErr w:type="spellEnd"/>
      <w:r w:rsidR="006F1598">
        <w:t xml:space="preserve"> elementu pievienošana </w:t>
      </w:r>
      <w:proofErr w:type="spellStart"/>
      <w:r w:rsidR="006F1598">
        <w:t>pakotnei</w:t>
      </w:r>
      <w:proofErr w:type="spellEnd"/>
    </w:p>
    <w:p w14:paraId="5D5AB663" w14:textId="77777777" w:rsidR="005C7834" w:rsidRPr="005C7834" w:rsidRDefault="005C7834" w:rsidP="005C7834">
      <w:pPr>
        <w:spacing w:line="276" w:lineRule="auto"/>
        <w:rPr>
          <w:rFonts w:cs="Arial"/>
        </w:rPr>
      </w:pPr>
      <w:r w:rsidRPr="005C7834">
        <w:rPr>
          <w:rFonts w:cs="Arial"/>
        </w:rPr>
        <w:t>Veic konfigurācijas papildināšanu un nospiež pogu “</w:t>
      </w:r>
      <w:proofErr w:type="spellStart"/>
      <w:r w:rsidRPr="005C7834">
        <w:rPr>
          <w:rFonts w:cs="Arial"/>
        </w:rPr>
        <w:t>Next</w:t>
      </w:r>
      <w:proofErr w:type="spellEnd"/>
      <w:r w:rsidRPr="005C7834">
        <w:rPr>
          <w:rFonts w:cs="Arial"/>
        </w:rPr>
        <w:t>”.</w:t>
      </w:r>
    </w:p>
    <w:p w14:paraId="56E932EB" w14:textId="06F6C879" w:rsidR="00A304CD" w:rsidRDefault="00A304CD">
      <w:pPr>
        <w:pStyle w:val="Caption"/>
        <w:numPr>
          <w:ilvl w:val="0"/>
          <w:numId w:val="0"/>
        </w:numPr>
        <w:ind w:left="567"/>
      </w:pPr>
      <w:r>
        <w:rPr>
          <w:noProof/>
          <w:lang w:eastAsia="lv-LV"/>
        </w:rPr>
        <w:lastRenderedPageBreak/>
        <w:drawing>
          <wp:inline distT="0" distB="0" distL="0" distR="0" wp14:anchorId="728B25E1" wp14:editId="6F1129ED">
            <wp:extent cx="4781550" cy="368464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794315" cy="369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AEC92" w14:textId="41064EDD" w:rsidR="00B240DF" w:rsidRPr="00B240DF" w:rsidRDefault="008D02BE">
      <w:pPr>
        <w:pStyle w:val="Caption"/>
      </w:pPr>
      <w:r>
        <w:t>att.</w:t>
      </w:r>
      <w:r w:rsidR="00BE407A">
        <w:t xml:space="preserve"> </w:t>
      </w:r>
      <w:proofErr w:type="spellStart"/>
      <w:r w:rsidR="00BE407A">
        <w:t>Sitecore</w:t>
      </w:r>
      <w:proofErr w:type="spellEnd"/>
      <w:r w:rsidR="00BE407A">
        <w:t xml:space="preserve"> elementa konfigurēšana </w:t>
      </w:r>
    </w:p>
    <w:p w14:paraId="7F49F449" w14:textId="70963CEE" w:rsidR="005C7834" w:rsidRPr="005C7834" w:rsidRDefault="005C7834" w:rsidP="005C7834">
      <w:pPr>
        <w:spacing w:line="276" w:lineRule="auto"/>
        <w:rPr>
          <w:rFonts w:cs="Arial"/>
        </w:rPr>
      </w:pPr>
      <w:r w:rsidRPr="005C7834">
        <w:rPr>
          <w:rFonts w:cs="Arial"/>
        </w:rPr>
        <w:t xml:space="preserve">Norāda </w:t>
      </w:r>
      <w:proofErr w:type="spellStart"/>
      <w:r w:rsidRPr="005C7834">
        <w:rPr>
          <w:rFonts w:cs="Arial"/>
        </w:rPr>
        <w:t>pakotnes</w:t>
      </w:r>
      <w:proofErr w:type="spellEnd"/>
      <w:r w:rsidRPr="005C7834">
        <w:rPr>
          <w:rFonts w:cs="Arial"/>
        </w:rPr>
        <w:t xml:space="preserve"> elementa nosaukumu un nospiež pogu “</w:t>
      </w:r>
      <w:proofErr w:type="spellStart"/>
      <w:r w:rsidR="005C2553">
        <w:rPr>
          <w:rFonts w:cs="Arial"/>
        </w:rPr>
        <w:t>Add</w:t>
      </w:r>
      <w:proofErr w:type="spellEnd"/>
      <w:r w:rsidRPr="005C7834">
        <w:rPr>
          <w:rFonts w:cs="Arial"/>
        </w:rPr>
        <w:t>”.</w:t>
      </w:r>
    </w:p>
    <w:p w14:paraId="5CAA7E9A" w14:textId="43556CD4" w:rsidR="00A304CD" w:rsidRDefault="00A304CD" w:rsidP="005C7834">
      <w:pPr>
        <w:jc w:val="center"/>
      </w:pPr>
      <w:r>
        <w:rPr>
          <w:noProof/>
          <w:lang w:eastAsia="lv-LV"/>
        </w:rPr>
        <w:drawing>
          <wp:inline distT="0" distB="0" distL="0" distR="0" wp14:anchorId="3F3CDC81" wp14:editId="550E6A42">
            <wp:extent cx="5404514" cy="921975"/>
            <wp:effectExtent l="0" t="0" r="571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3"/>
                    <a:srcRect b="18564"/>
                    <a:stretch/>
                  </pic:blipFill>
                  <pic:spPr bwMode="auto">
                    <a:xfrm>
                      <a:off x="0" y="0"/>
                      <a:ext cx="5459375" cy="93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FE3E0" w14:textId="1E0495AA" w:rsidR="00B240DF" w:rsidRDefault="008D02BE">
      <w:pPr>
        <w:pStyle w:val="Caption"/>
      </w:pPr>
      <w:r>
        <w:t>att.</w:t>
      </w:r>
      <w:r w:rsidR="00BE407A">
        <w:t xml:space="preserve"> </w:t>
      </w:r>
      <w:proofErr w:type="spellStart"/>
      <w:r w:rsidR="00BE407A">
        <w:t>Sitecore</w:t>
      </w:r>
      <w:proofErr w:type="spellEnd"/>
      <w:r w:rsidR="00BE407A">
        <w:t xml:space="preserve"> </w:t>
      </w:r>
      <w:proofErr w:type="spellStart"/>
      <w:r w:rsidR="00BE407A">
        <w:t>pakotnes</w:t>
      </w:r>
      <w:proofErr w:type="spellEnd"/>
      <w:r w:rsidR="00BE407A">
        <w:t xml:space="preserve"> elementa nosaukums </w:t>
      </w:r>
    </w:p>
    <w:p w14:paraId="30EE5667" w14:textId="7A3D85B5" w:rsidR="005C2553" w:rsidRDefault="005C2553" w:rsidP="00171CE1">
      <w:r>
        <w:t xml:space="preserve">E-forma </w:t>
      </w:r>
      <w:proofErr w:type="spellStart"/>
      <w:r>
        <w:t>pakotnei</w:t>
      </w:r>
      <w:proofErr w:type="spellEnd"/>
      <w:r>
        <w:t xml:space="preserve"> pievienota, spiež pogu “</w:t>
      </w:r>
      <w:proofErr w:type="spellStart"/>
      <w:r>
        <w:t>Close</w:t>
      </w:r>
      <w:proofErr w:type="spellEnd"/>
      <w:r>
        <w:t>”.</w:t>
      </w:r>
    </w:p>
    <w:p w14:paraId="253F6365" w14:textId="4A6440E8" w:rsidR="005C2553" w:rsidRDefault="005C2553" w:rsidP="00171CE1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2C844819" wp14:editId="50FD56CC">
            <wp:extent cx="4667250" cy="3574771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669014" cy="357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ADE59" w14:textId="26A5EA76" w:rsidR="005C2553" w:rsidRPr="005C2553" w:rsidRDefault="005C2553">
      <w:pPr>
        <w:pStyle w:val="Caption"/>
      </w:pPr>
      <w:r>
        <w:t xml:space="preserve">att. E-formas pievienošana </w:t>
      </w:r>
      <w:proofErr w:type="spellStart"/>
      <w:r>
        <w:t>pakotnei</w:t>
      </w:r>
      <w:proofErr w:type="spellEnd"/>
      <w:r>
        <w:t>.</w:t>
      </w:r>
    </w:p>
    <w:p w14:paraId="29740642" w14:textId="77777777" w:rsidR="005C7834" w:rsidRPr="005C7834" w:rsidRDefault="005C7834" w:rsidP="005C7834">
      <w:pPr>
        <w:spacing w:line="276" w:lineRule="auto"/>
        <w:rPr>
          <w:rFonts w:cs="Arial"/>
        </w:rPr>
      </w:pPr>
      <w:r w:rsidRPr="005C7834">
        <w:rPr>
          <w:rFonts w:cs="Arial"/>
        </w:rPr>
        <w:t xml:space="preserve">Lai uzģenerētu </w:t>
      </w:r>
      <w:proofErr w:type="spellStart"/>
      <w:r w:rsidRPr="005C7834">
        <w:rPr>
          <w:rFonts w:cs="Arial"/>
        </w:rPr>
        <w:t>pakotnes</w:t>
      </w:r>
      <w:proofErr w:type="spellEnd"/>
      <w:r w:rsidRPr="005C7834">
        <w:rPr>
          <w:rFonts w:cs="Arial"/>
        </w:rPr>
        <w:t xml:space="preserve"> ZIP, ir jāizvēlas sadaļa “</w:t>
      </w:r>
      <w:proofErr w:type="spellStart"/>
      <w:r w:rsidRPr="005C7834">
        <w:rPr>
          <w:rFonts w:cs="Arial"/>
        </w:rPr>
        <w:t>Generate</w:t>
      </w:r>
      <w:proofErr w:type="spellEnd"/>
      <w:r w:rsidRPr="005C7834">
        <w:rPr>
          <w:rFonts w:cs="Arial"/>
        </w:rPr>
        <w:t xml:space="preserve"> ZIP”.</w:t>
      </w:r>
    </w:p>
    <w:p w14:paraId="252051E2" w14:textId="608D02CC" w:rsidR="00A304CD" w:rsidRDefault="00A304CD" w:rsidP="005C7834">
      <w:pPr>
        <w:jc w:val="center"/>
      </w:pPr>
      <w:r>
        <w:rPr>
          <w:noProof/>
          <w:lang w:eastAsia="lv-LV"/>
        </w:rPr>
        <w:drawing>
          <wp:inline distT="0" distB="0" distL="0" distR="0" wp14:anchorId="476E9C05" wp14:editId="3EF9CC22">
            <wp:extent cx="5404485" cy="1896901"/>
            <wp:effectExtent l="0" t="0" r="5715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957" cy="190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4D71" w14:textId="0C9A6030" w:rsidR="00BE407A" w:rsidRDefault="008D02BE">
      <w:pPr>
        <w:pStyle w:val="Caption"/>
      </w:pPr>
      <w:r>
        <w:t>att.</w:t>
      </w:r>
      <w:r w:rsidR="00BE407A">
        <w:t xml:space="preserve"> </w:t>
      </w:r>
      <w:proofErr w:type="spellStart"/>
      <w:r w:rsidR="00BE407A">
        <w:t>Sitecore</w:t>
      </w:r>
      <w:proofErr w:type="spellEnd"/>
      <w:r w:rsidR="00BE407A">
        <w:t xml:space="preserve"> ģenerē </w:t>
      </w:r>
      <w:proofErr w:type="spellStart"/>
      <w:r w:rsidR="00BE407A">
        <w:t>zip</w:t>
      </w:r>
      <w:proofErr w:type="spellEnd"/>
      <w:r w:rsidR="00BE407A">
        <w:t xml:space="preserve"> </w:t>
      </w:r>
      <w:proofErr w:type="spellStart"/>
      <w:r w:rsidR="00BE407A">
        <w:t>pakotni</w:t>
      </w:r>
      <w:proofErr w:type="spellEnd"/>
    </w:p>
    <w:p w14:paraId="7BC9A881" w14:textId="58B00A98" w:rsidR="00D20279" w:rsidRPr="00D20279" w:rsidRDefault="00D20279" w:rsidP="00D20279"/>
    <w:p w14:paraId="3B47A6BA" w14:textId="77777777" w:rsidR="005C7834" w:rsidRPr="005C7834" w:rsidRDefault="005C7834" w:rsidP="005C7834">
      <w:pPr>
        <w:spacing w:line="276" w:lineRule="auto"/>
        <w:rPr>
          <w:rFonts w:cs="Arial"/>
        </w:rPr>
      </w:pPr>
      <w:r w:rsidRPr="005C7834">
        <w:rPr>
          <w:rFonts w:cs="Arial"/>
        </w:rPr>
        <w:t xml:space="preserve">Norāda </w:t>
      </w:r>
      <w:proofErr w:type="spellStart"/>
      <w:r w:rsidRPr="005C7834">
        <w:rPr>
          <w:rFonts w:cs="Arial"/>
        </w:rPr>
        <w:t>pakotnes</w:t>
      </w:r>
      <w:proofErr w:type="spellEnd"/>
      <w:r w:rsidRPr="005C7834">
        <w:rPr>
          <w:rFonts w:cs="Arial"/>
        </w:rPr>
        <w:t xml:space="preserve"> nosaukumu un nospiež pogu “</w:t>
      </w:r>
      <w:proofErr w:type="spellStart"/>
      <w:r w:rsidRPr="005C7834">
        <w:rPr>
          <w:rFonts w:cs="Arial"/>
        </w:rPr>
        <w:t>Next</w:t>
      </w:r>
      <w:proofErr w:type="spellEnd"/>
      <w:r w:rsidRPr="005C7834">
        <w:rPr>
          <w:rFonts w:cs="Arial"/>
        </w:rPr>
        <w:t>”.</w:t>
      </w:r>
    </w:p>
    <w:p w14:paraId="1CB13D41" w14:textId="0FB2D864" w:rsidR="00A304CD" w:rsidRDefault="00A304CD" w:rsidP="00BE407A">
      <w:pPr>
        <w:ind w:left="360"/>
        <w:jc w:val="center"/>
      </w:pPr>
      <w:r>
        <w:rPr>
          <w:noProof/>
          <w:lang w:eastAsia="lv-LV"/>
        </w:rPr>
        <w:drawing>
          <wp:inline distT="0" distB="0" distL="0" distR="0" wp14:anchorId="5B2421A9" wp14:editId="55AEAA09">
            <wp:extent cx="3710970" cy="1310185"/>
            <wp:effectExtent l="0" t="0" r="381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816477" cy="13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41AA1" w14:textId="37968D0A" w:rsidR="00BE407A" w:rsidRDefault="008D02BE">
      <w:pPr>
        <w:pStyle w:val="Caption"/>
      </w:pPr>
      <w:r>
        <w:t>att.</w:t>
      </w:r>
      <w:r w:rsidR="00BE407A">
        <w:t xml:space="preserve"> </w:t>
      </w:r>
      <w:proofErr w:type="spellStart"/>
      <w:r w:rsidR="00BE407A">
        <w:t>Sitecore</w:t>
      </w:r>
      <w:proofErr w:type="spellEnd"/>
      <w:r w:rsidR="00BE407A">
        <w:t xml:space="preserve"> </w:t>
      </w:r>
      <w:proofErr w:type="spellStart"/>
      <w:r w:rsidR="00BE407A">
        <w:t>pakotnes</w:t>
      </w:r>
      <w:proofErr w:type="spellEnd"/>
      <w:r w:rsidR="00BE407A">
        <w:t xml:space="preserve"> nosaukums </w:t>
      </w:r>
    </w:p>
    <w:p w14:paraId="147D400D" w14:textId="77777777" w:rsidR="005C7834" w:rsidRPr="005C7834" w:rsidRDefault="005C7834" w:rsidP="005C7834">
      <w:pPr>
        <w:spacing w:line="276" w:lineRule="auto"/>
        <w:rPr>
          <w:rFonts w:cs="Arial"/>
        </w:rPr>
      </w:pPr>
      <w:r w:rsidRPr="005C7834">
        <w:rPr>
          <w:rFonts w:cs="Arial"/>
        </w:rPr>
        <w:t xml:space="preserve">Lejupielādē </w:t>
      </w:r>
      <w:proofErr w:type="spellStart"/>
      <w:r w:rsidRPr="005C7834">
        <w:rPr>
          <w:rFonts w:cs="Arial"/>
        </w:rPr>
        <w:t>pakotni</w:t>
      </w:r>
      <w:proofErr w:type="spellEnd"/>
      <w:r w:rsidRPr="005C7834">
        <w:rPr>
          <w:rFonts w:cs="Arial"/>
        </w:rPr>
        <w:t>.</w:t>
      </w:r>
    </w:p>
    <w:p w14:paraId="389F927B" w14:textId="545D2150" w:rsidR="00A304CD" w:rsidRDefault="00A304CD" w:rsidP="00BE407A">
      <w:pPr>
        <w:ind w:left="360"/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13D3E86F" wp14:editId="0AD5C9C0">
            <wp:extent cx="3742346" cy="1235122"/>
            <wp:effectExtent l="0" t="0" r="0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810694" cy="12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5939" w14:textId="54FA7DF5" w:rsidR="00BE407A" w:rsidRDefault="008D02BE">
      <w:pPr>
        <w:pStyle w:val="Caption"/>
      </w:pPr>
      <w:r>
        <w:t>att.</w:t>
      </w:r>
      <w:r w:rsidR="00BE407A">
        <w:t xml:space="preserve"> </w:t>
      </w:r>
      <w:proofErr w:type="spellStart"/>
      <w:r w:rsidR="00BE407A">
        <w:t>Sitecore</w:t>
      </w:r>
      <w:proofErr w:type="spellEnd"/>
      <w:r w:rsidR="00BE407A">
        <w:t xml:space="preserve"> </w:t>
      </w:r>
      <w:proofErr w:type="spellStart"/>
      <w:r w:rsidR="00BE407A">
        <w:t>pakotnes</w:t>
      </w:r>
      <w:proofErr w:type="spellEnd"/>
      <w:r w:rsidR="00BE407A">
        <w:t xml:space="preserve"> lejup</w:t>
      </w:r>
      <w:r w:rsidR="00C356C9">
        <w:t>ie</w:t>
      </w:r>
      <w:r w:rsidR="00BE407A">
        <w:t>lāde</w:t>
      </w:r>
    </w:p>
    <w:p w14:paraId="607EB2D7" w14:textId="77777777" w:rsidR="00A304CD" w:rsidRDefault="00A304CD" w:rsidP="00A304CD">
      <w:pPr>
        <w:ind w:left="360"/>
      </w:pPr>
    </w:p>
    <w:p w14:paraId="4D198591" w14:textId="77777777" w:rsidR="00A304CD" w:rsidRDefault="00A304CD" w:rsidP="00A304CD">
      <w:pPr>
        <w:ind w:left="360"/>
      </w:pPr>
    </w:p>
    <w:p w14:paraId="7D2EE2F3" w14:textId="77777777" w:rsidR="00A304CD" w:rsidRDefault="00A304CD" w:rsidP="00A304CD">
      <w:pPr>
        <w:ind w:left="360"/>
      </w:pPr>
    </w:p>
    <w:p w14:paraId="0AC58D53" w14:textId="77777777" w:rsidR="00A304CD" w:rsidRDefault="00A304CD" w:rsidP="00A304CD">
      <w:pPr>
        <w:ind w:left="360"/>
      </w:pPr>
    </w:p>
    <w:p w14:paraId="026942DF" w14:textId="2AE71E39" w:rsidR="009D5FEE" w:rsidRDefault="009D5FEE" w:rsidP="009D5FEE">
      <w:pPr>
        <w:pStyle w:val="Heading1"/>
      </w:pPr>
      <w:bookmarkStart w:id="160" w:name="_Toc69985628"/>
      <w:r>
        <w:lastRenderedPageBreak/>
        <w:t>E</w:t>
      </w:r>
      <w:r w:rsidR="005C7834">
        <w:t>-</w:t>
      </w:r>
      <w:r>
        <w:t xml:space="preserve">formu </w:t>
      </w:r>
      <w:proofErr w:type="spellStart"/>
      <w:r>
        <w:t>katloga</w:t>
      </w:r>
      <w:proofErr w:type="spellEnd"/>
      <w:r>
        <w:t xml:space="preserve"> sagatavošana </w:t>
      </w:r>
      <w:r w:rsidR="005C7834">
        <w:t>e-</w:t>
      </w:r>
      <w:r>
        <w:t>formas pārnešanai</w:t>
      </w:r>
      <w:bookmarkEnd w:id="160"/>
      <w:r>
        <w:t xml:space="preserve"> </w:t>
      </w:r>
    </w:p>
    <w:p w14:paraId="16B20C13" w14:textId="1213CD14" w:rsidR="005C7834" w:rsidRPr="005C7834" w:rsidRDefault="00F73635" w:rsidP="005C7834">
      <w:pPr>
        <w:spacing w:after="0" w:line="276" w:lineRule="auto"/>
        <w:rPr>
          <w:rFonts w:cs="Arial"/>
        </w:rPr>
      </w:pPr>
      <w:r>
        <w:rPr>
          <w:rFonts w:cs="Arial"/>
        </w:rPr>
        <w:t>Lai funkcionalitāte tiktu</w:t>
      </w:r>
      <w:r w:rsidR="0091349F" w:rsidRPr="0091349F">
        <w:rPr>
          <w:rFonts w:cs="Arial"/>
        </w:rPr>
        <w:t xml:space="preserve"> nodrošināta </w:t>
      </w:r>
      <w:r>
        <w:rPr>
          <w:rFonts w:cs="Arial"/>
        </w:rPr>
        <w:t>ir jāpārliecinās, vai</w:t>
      </w:r>
      <w:r w:rsidR="0091349F" w:rsidRPr="0091349F">
        <w:rPr>
          <w:rFonts w:cs="Arial"/>
        </w:rPr>
        <w:t xml:space="preserve"> vidēs, starp kurām veikta pārnešana, sakr</w:t>
      </w:r>
      <w:r w:rsidR="00F2189C">
        <w:rPr>
          <w:rFonts w:cs="Arial"/>
        </w:rPr>
        <w:t>īt</w:t>
      </w:r>
      <w:r w:rsidR="0091349F" w:rsidRPr="0091349F">
        <w:rPr>
          <w:rFonts w:cs="Arial"/>
        </w:rPr>
        <w:t xml:space="preserve"> </w:t>
      </w:r>
      <w:r w:rsidR="00F00846">
        <w:rPr>
          <w:rFonts w:cs="Arial"/>
        </w:rPr>
        <w:t xml:space="preserve">iestādes </w:t>
      </w:r>
      <w:r w:rsidR="0091349F" w:rsidRPr="0091349F">
        <w:rPr>
          <w:rFonts w:cs="Arial"/>
        </w:rPr>
        <w:t>hierarhijas koks.</w:t>
      </w:r>
      <w:r w:rsidR="00AF6954">
        <w:rPr>
          <w:rFonts w:cs="Arial"/>
        </w:rPr>
        <w:t xml:space="preserve"> Ja</w:t>
      </w:r>
      <w:r w:rsidR="002A0131">
        <w:rPr>
          <w:rFonts w:cs="Arial"/>
        </w:rPr>
        <w:t xml:space="preserve"> iestādes</w:t>
      </w:r>
      <w:r w:rsidR="00AF6954">
        <w:rPr>
          <w:rFonts w:cs="Arial"/>
        </w:rPr>
        <w:t xml:space="preserve"> hierarhijas koks nesakrīt, tad n</w:t>
      </w:r>
      <w:r w:rsidR="005C7834" w:rsidRPr="00E96727">
        <w:rPr>
          <w:rFonts w:cs="Arial"/>
        </w:rPr>
        <w:t xml:space="preserve">epieciešams sagatavot </w:t>
      </w:r>
      <w:proofErr w:type="spellStart"/>
      <w:r w:rsidR="005C7834" w:rsidRPr="00E96727">
        <w:rPr>
          <w:rFonts w:cs="Arial"/>
        </w:rPr>
        <w:t>Sitecore</w:t>
      </w:r>
      <w:proofErr w:type="spellEnd"/>
      <w:r w:rsidR="005C7834" w:rsidRPr="00E96727">
        <w:rPr>
          <w:rFonts w:cs="Arial"/>
        </w:rPr>
        <w:t xml:space="preserve"> “E-formu katalogu”, izpildot punktus, kuri aprakstīti</w:t>
      </w:r>
      <w:r w:rsidR="00082085">
        <w:rPr>
          <w:rFonts w:cs="Arial"/>
        </w:rPr>
        <w:t xml:space="preserve"> </w:t>
      </w:r>
      <w:r w:rsidR="00082085">
        <w:rPr>
          <w:rFonts w:cs="Arial"/>
        </w:rPr>
        <w:fldChar w:fldCharType="begin"/>
      </w:r>
      <w:r w:rsidR="00082085">
        <w:rPr>
          <w:rFonts w:cs="Arial"/>
        </w:rPr>
        <w:instrText xml:space="preserve"> REF _Ref45286456 \w \h </w:instrText>
      </w:r>
      <w:r w:rsidR="00082085">
        <w:rPr>
          <w:rFonts w:cs="Arial"/>
        </w:rPr>
      </w:r>
      <w:r w:rsidR="00082085">
        <w:rPr>
          <w:rFonts w:cs="Arial"/>
        </w:rPr>
        <w:fldChar w:fldCharType="separate"/>
      </w:r>
      <w:r w:rsidR="0082542A">
        <w:rPr>
          <w:rFonts w:cs="Arial"/>
        </w:rPr>
        <w:t>2</w:t>
      </w:r>
      <w:r w:rsidR="00082085">
        <w:rPr>
          <w:rFonts w:cs="Arial"/>
        </w:rPr>
        <w:fldChar w:fldCharType="end"/>
      </w:r>
      <w:r w:rsidR="00082085">
        <w:rPr>
          <w:rFonts w:cs="Arial"/>
        </w:rPr>
        <w:t xml:space="preserve">. nodaļā. </w:t>
      </w:r>
      <w:r w:rsidR="005C7834" w:rsidRPr="00E96727">
        <w:rPr>
          <w:rFonts w:cs="Arial"/>
        </w:rPr>
        <w:t xml:space="preserve"> </w:t>
      </w:r>
    </w:p>
    <w:p w14:paraId="45B17917" w14:textId="7DC9F1FF" w:rsidR="009D5FEE" w:rsidRDefault="00432D7C" w:rsidP="00C71C8A">
      <w:pPr>
        <w:pStyle w:val="Heading2"/>
        <w:spacing w:after="0"/>
      </w:pPr>
      <w:bookmarkStart w:id="161" w:name="_Toc69985629"/>
      <w:proofErr w:type="spellStart"/>
      <w:r>
        <w:t>Sitecore</w:t>
      </w:r>
      <w:proofErr w:type="spellEnd"/>
      <w:r w:rsidR="008D0FDA">
        <w:t xml:space="preserve"> </w:t>
      </w:r>
      <w:proofErr w:type="spellStart"/>
      <w:r w:rsidR="008D0FDA">
        <w:t>pakotnes</w:t>
      </w:r>
      <w:proofErr w:type="spellEnd"/>
      <w:r w:rsidR="008D0FDA">
        <w:t xml:space="preserve"> piev</w:t>
      </w:r>
      <w:r w:rsidR="009D5FEE">
        <w:t>i</w:t>
      </w:r>
      <w:r w:rsidR="008D0FDA">
        <w:t>e</w:t>
      </w:r>
      <w:r w:rsidR="009D5FEE">
        <w:t>nošanu</w:t>
      </w:r>
      <w:bookmarkEnd w:id="161"/>
      <w:r w:rsidR="009D5FEE">
        <w:t xml:space="preserve"> </w:t>
      </w:r>
    </w:p>
    <w:p w14:paraId="371CEF8A" w14:textId="59F40BBA" w:rsidR="000C738F" w:rsidRPr="005C7834" w:rsidRDefault="00432D7C" w:rsidP="00C71C8A">
      <w:pPr>
        <w:spacing w:after="0" w:line="276" w:lineRule="auto"/>
        <w:rPr>
          <w:rFonts w:cs="Arial"/>
        </w:rPr>
      </w:pPr>
      <w:r>
        <w:br/>
      </w:r>
      <w:r w:rsidR="005C7834" w:rsidRPr="005C7834">
        <w:rPr>
          <w:rFonts w:cs="Arial"/>
        </w:rPr>
        <w:t xml:space="preserve">Lai pievienotu </w:t>
      </w:r>
      <w:proofErr w:type="spellStart"/>
      <w:r w:rsidR="005C7834" w:rsidRPr="005C7834">
        <w:rPr>
          <w:rFonts w:cs="Arial"/>
        </w:rPr>
        <w:t>Sitecore</w:t>
      </w:r>
      <w:proofErr w:type="spellEnd"/>
      <w:r w:rsidR="005C7834" w:rsidRPr="005C7834">
        <w:rPr>
          <w:rFonts w:cs="Arial"/>
        </w:rPr>
        <w:t xml:space="preserve"> </w:t>
      </w:r>
      <w:proofErr w:type="spellStart"/>
      <w:r w:rsidR="005C7834" w:rsidRPr="005C7834">
        <w:rPr>
          <w:rFonts w:cs="Arial"/>
        </w:rPr>
        <w:t>pakotni</w:t>
      </w:r>
      <w:proofErr w:type="spellEnd"/>
      <w:r w:rsidR="005C7834" w:rsidRPr="005C7834">
        <w:rPr>
          <w:rFonts w:cs="Arial"/>
        </w:rPr>
        <w:t xml:space="preserve">, </w:t>
      </w:r>
      <w:r w:rsidR="005C7834" w:rsidRPr="005C7834">
        <w:rPr>
          <w:rFonts w:cs="Arial"/>
          <w:i/>
        </w:rPr>
        <w:t>VRAA administratoram,</w:t>
      </w:r>
      <w:r w:rsidR="005C7834" w:rsidRPr="005C7834">
        <w:rPr>
          <w:rFonts w:cs="Arial"/>
        </w:rPr>
        <w:t xml:space="preserve"> </w:t>
      </w:r>
      <w:proofErr w:type="spellStart"/>
      <w:r w:rsidR="005C7834" w:rsidRPr="005C7834">
        <w:rPr>
          <w:rFonts w:cs="Arial"/>
        </w:rPr>
        <w:t>Sitecore</w:t>
      </w:r>
      <w:proofErr w:type="spellEnd"/>
      <w:r w:rsidR="005C7834" w:rsidRPr="005C7834">
        <w:rPr>
          <w:rFonts w:cs="Arial"/>
        </w:rPr>
        <w:t xml:space="preserve"> administrēšanas logā jāatver “</w:t>
      </w:r>
      <w:proofErr w:type="spellStart"/>
      <w:r w:rsidR="005C7834" w:rsidRPr="005C7834">
        <w:rPr>
          <w:rFonts w:cs="Arial"/>
        </w:rPr>
        <w:t>Desktop</w:t>
      </w:r>
      <w:proofErr w:type="spellEnd"/>
      <w:r w:rsidR="005C7834" w:rsidRPr="005C7834">
        <w:rPr>
          <w:rFonts w:cs="Arial"/>
        </w:rPr>
        <w:t xml:space="preserve">” sadaļu. </w:t>
      </w:r>
    </w:p>
    <w:p w14:paraId="6C1E54AD" w14:textId="77777777" w:rsidR="000C738F" w:rsidRDefault="000C738F" w:rsidP="005C7834">
      <w:pPr>
        <w:jc w:val="center"/>
      </w:pPr>
      <w:r>
        <w:rPr>
          <w:noProof/>
          <w:lang w:eastAsia="lv-LV"/>
        </w:rPr>
        <w:drawing>
          <wp:inline distT="0" distB="0" distL="0" distR="0" wp14:anchorId="308010B7" wp14:editId="4A6D9737">
            <wp:extent cx="5390866" cy="2343784"/>
            <wp:effectExtent l="0" t="0" r="63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57"/>
                    <a:stretch/>
                  </pic:blipFill>
                  <pic:spPr bwMode="auto">
                    <a:xfrm>
                      <a:off x="0" y="0"/>
                      <a:ext cx="5423391" cy="23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91C88" w14:textId="50FE894C" w:rsidR="00DE582B" w:rsidRDefault="00E97D52">
      <w:pPr>
        <w:pStyle w:val="Caption"/>
      </w:pPr>
      <w:r>
        <w:t>att.</w:t>
      </w:r>
      <w:r w:rsidR="00DE582B">
        <w:t xml:space="preserve"> </w:t>
      </w:r>
      <w:proofErr w:type="spellStart"/>
      <w:r w:rsidR="00DE582B">
        <w:t>Sitecore</w:t>
      </w:r>
      <w:proofErr w:type="spellEnd"/>
      <w:r w:rsidR="00DE582B">
        <w:t xml:space="preserve"> administrēšanas logs</w:t>
      </w:r>
    </w:p>
    <w:p w14:paraId="59C92BE5" w14:textId="77777777" w:rsidR="005C7834" w:rsidRPr="005C7834" w:rsidRDefault="005C7834" w:rsidP="005C7834">
      <w:pPr>
        <w:spacing w:line="276" w:lineRule="auto"/>
        <w:rPr>
          <w:rFonts w:cs="Arial"/>
        </w:rPr>
      </w:pPr>
      <w:r w:rsidRPr="005C7834">
        <w:rPr>
          <w:rFonts w:cs="Arial"/>
        </w:rPr>
        <w:t>Atverot “</w:t>
      </w:r>
      <w:proofErr w:type="spellStart"/>
      <w:r w:rsidRPr="005C7834">
        <w:rPr>
          <w:rFonts w:cs="Arial"/>
        </w:rPr>
        <w:t>Desktop</w:t>
      </w:r>
      <w:proofErr w:type="spellEnd"/>
      <w:r w:rsidRPr="005C7834">
        <w:rPr>
          <w:rFonts w:cs="Arial"/>
        </w:rPr>
        <w:t xml:space="preserve">”, jānospiež </w:t>
      </w:r>
      <w:proofErr w:type="spellStart"/>
      <w:r w:rsidRPr="005C7834">
        <w:rPr>
          <w:rFonts w:cs="Arial"/>
          <w:i/>
        </w:rPr>
        <w:t>Development</w:t>
      </w:r>
      <w:proofErr w:type="spellEnd"/>
      <w:r w:rsidRPr="005C7834">
        <w:rPr>
          <w:rFonts w:cs="Arial"/>
          <w:i/>
        </w:rPr>
        <w:t xml:space="preserve"> </w:t>
      </w:r>
      <w:proofErr w:type="spellStart"/>
      <w:r w:rsidRPr="005C7834">
        <w:rPr>
          <w:rFonts w:cs="Arial"/>
          <w:i/>
        </w:rPr>
        <w:t>Tools</w:t>
      </w:r>
      <w:proofErr w:type="spellEnd"/>
      <w:r w:rsidRPr="005C7834">
        <w:rPr>
          <w:rFonts w:cs="Arial"/>
          <w:i/>
        </w:rPr>
        <w:t>-&gt;</w:t>
      </w:r>
      <w:proofErr w:type="spellStart"/>
      <w:r w:rsidRPr="005C7834">
        <w:rPr>
          <w:rFonts w:cs="Arial"/>
          <w:i/>
        </w:rPr>
        <w:t>Installation</w:t>
      </w:r>
      <w:proofErr w:type="spellEnd"/>
      <w:r w:rsidRPr="005C7834">
        <w:rPr>
          <w:rFonts w:cs="Arial"/>
          <w:i/>
        </w:rPr>
        <w:t xml:space="preserve"> </w:t>
      </w:r>
      <w:proofErr w:type="spellStart"/>
      <w:r w:rsidRPr="005C7834">
        <w:rPr>
          <w:rFonts w:cs="Arial"/>
          <w:i/>
        </w:rPr>
        <w:t>Wizard</w:t>
      </w:r>
      <w:proofErr w:type="spellEnd"/>
      <w:r w:rsidRPr="005C7834">
        <w:rPr>
          <w:rFonts w:cs="Arial"/>
          <w:i/>
        </w:rPr>
        <w:t xml:space="preserve">. </w:t>
      </w:r>
      <w:r w:rsidRPr="005C7834">
        <w:rPr>
          <w:rFonts w:cs="Arial"/>
        </w:rPr>
        <w:t xml:space="preserve">Izpildot šos soļus, būs iespēja pievienot jaunu </w:t>
      </w:r>
      <w:proofErr w:type="spellStart"/>
      <w:r w:rsidRPr="005C7834">
        <w:rPr>
          <w:rFonts w:cs="Arial"/>
        </w:rPr>
        <w:t>pakotni</w:t>
      </w:r>
      <w:proofErr w:type="spellEnd"/>
      <w:r w:rsidRPr="005C7834">
        <w:rPr>
          <w:rFonts w:cs="Arial"/>
        </w:rPr>
        <w:t xml:space="preserve">. </w:t>
      </w:r>
    </w:p>
    <w:p w14:paraId="6567DA2B" w14:textId="09EE6683" w:rsidR="000C738F" w:rsidRDefault="000C738F" w:rsidP="00055271">
      <w:pPr>
        <w:jc w:val="center"/>
      </w:pPr>
      <w:r>
        <w:rPr>
          <w:noProof/>
          <w:lang w:eastAsia="lv-LV"/>
        </w:rPr>
        <w:drawing>
          <wp:inline distT="0" distB="0" distL="0" distR="0" wp14:anchorId="218F12F6" wp14:editId="2363E6B3">
            <wp:extent cx="5390515" cy="2621524"/>
            <wp:effectExtent l="0" t="0" r="635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76"/>
                    <a:stretch/>
                  </pic:blipFill>
                  <pic:spPr bwMode="auto">
                    <a:xfrm>
                      <a:off x="0" y="0"/>
                      <a:ext cx="5421263" cy="263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8418E" w14:textId="617A0202" w:rsidR="00DE582B" w:rsidRDefault="00E97D52">
      <w:pPr>
        <w:pStyle w:val="Caption"/>
      </w:pPr>
      <w:r>
        <w:t>att.</w:t>
      </w:r>
      <w:r w:rsidR="005C7834">
        <w:t xml:space="preserve"> Izvēlas </w:t>
      </w:r>
      <w:proofErr w:type="spellStart"/>
      <w:r w:rsidR="005C7834">
        <w:t>Sitecore</w:t>
      </w:r>
      <w:proofErr w:type="spellEnd"/>
      <w:r w:rsidR="005C7834">
        <w:t xml:space="preserve"> </w:t>
      </w:r>
      <w:proofErr w:type="spellStart"/>
      <w:r w:rsidR="005C7834">
        <w:t>pakotnes</w:t>
      </w:r>
      <w:proofErr w:type="spellEnd"/>
      <w:r w:rsidR="005C7834">
        <w:t xml:space="preserve"> piev</w:t>
      </w:r>
      <w:r w:rsidR="00DE582B">
        <w:t>i</w:t>
      </w:r>
      <w:r w:rsidR="005C7834">
        <w:t>e</w:t>
      </w:r>
      <w:r w:rsidR="00DE582B">
        <w:t>nošanu</w:t>
      </w:r>
    </w:p>
    <w:p w14:paraId="00C6483B" w14:textId="77777777" w:rsidR="00F92DA4" w:rsidRDefault="00F92DA4" w:rsidP="009D5FEE"/>
    <w:p w14:paraId="22438D8B" w14:textId="77777777" w:rsidR="00DE582B" w:rsidRDefault="00DE582B" w:rsidP="009D5FEE"/>
    <w:p w14:paraId="1499D0A3" w14:textId="77777777" w:rsidR="00DE582B" w:rsidRDefault="00DE582B" w:rsidP="009D5FEE"/>
    <w:p w14:paraId="6BE5A719" w14:textId="77777777" w:rsidR="00DE582B" w:rsidRDefault="00DE582B" w:rsidP="009D5FEE"/>
    <w:p w14:paraId="64485886" w14:textId="77777777" w:rsidR="00DE582B" w:rsidRDefault="00DE582B" w:rsidP="009D5FEE"/>
    <w:p w14:paraId="467902FE" w14:textId="77777777" w:rsidR="00DE582B" w:rsidRDefault="00DE582B" w:rsidP="009D5FEE"/>
    <w:p w14:paraId="254C754A" w14:textId="77777777" w:rsidR="005C7834" w:rsidRPr="005C7834" w:rsidRDefault="005C7834" w:rsidP="005C7834">
      <w:pPr>
        <w:spacing w:line="276" w:lineRule="auto"/>
        <w:rPr>
          <w:rFonts w:cs="Arial"/>
        </w:rPr>
      </w:pPr>
      <w:r w:rsidRPr="005C7834">
        <w:rPr>
          <w:rFonts w:cs="Arial"/>
        </w:rPr>
        <w:t xml:space="preserve">Jāizvēlas </w:t>
      </w:r>
      <w:proofErr w:type="spellStart"/>
      <w:r w:rsidRPr="005C7834">
        <w:rPr>
          <w:rFonts w:cs="Arial"/>
        </w:rPr>
        <w:t>pakotne</w:t>
      </w:r>
      <w:proofErr w:type="spellEnd"/>
      <w:r w:rsidRPr="005C7834">
        <w:rPr>
          <w:rFonts w:cs="Arial"/>
        </w:rPr>
        <w:t xml:space="preserve">. Izvēlēties </w:t>
      </w:r>
      <w:proofErr w:type="spellStart"/>
      <w:r w:rsidRPr="005C7834">
        <w:rPr>
          <w:rFonts w:cs="Arial"/>
        </w:rPr>
        <w:t>pakotni</w:t>
      </w:r>
      <w:proofErr w:type="spellEnd"/>
      <w:r w:rsidRPr="005C7834">
        <w:rPr>
          <w:rFonts w:cs="Arial"/>
        </w:rPr>
        <w:t xml:space="preserve"> var divos veidos - rakstot manuāli vai nospiežot pogu “</w:t>
      </w:r>
      <w:proofErr w:type="spellStart"/>
      <w:r w:rsidRPr="005C7834">
        <w:rPr>
          <w:rFonts w:cs="Arial"/>
        </w:rPr>
        <w:t>Choose</w:t>
      </w:r>
      <w:proofErr w:type="spellEnd"/>
      <w:r w:rsidRPr="005C7834">
        <w:rPr>
          <w:rFonts w:cs="Arial"/>
        </w:rPr>
        <w:t xml:space="preserve"> </w:t>
      </w:r>
      <w:proofErr w:type="spellStart"/>
      <w:r w:rsidRPr="005C7834">
        <w:rPr>
          <w:rFonts w:cs="Arial"/>
        </w:rPr>
        <w:t>package</w:t>
      </w:r>
      <w:proofErr w:type="spellEnd"/>
      <w:r w:rsidRPr="005C7834">
        <w:rPr>
          <w:rFonts w:cs="Arial"/>
        </w:rPr>
        <w:t xml:space="preserve">”. Kad </w:t>
      </w:r>
      <w:proofErr w:type="spellStart"/>
      <w:r w:rsidRPr="005C7834">
        <w:rPr>
          <w:rFonts w:cs="Arial"/>
        </w:rPr>
        <w:t>pakotne</w:t>
      </w:r>
      <w:proofErr w:type="spellEnd"/>
      <w:r w:rsidRPr="005C7834">
        <w:rPr>
          <w:rFonts w:cs="Arial"/>
        </w:rPr>
        <w:t xml:space="preserve"> tiek pievienota, nospiež pogu “</w:t>
      </w:r>
      <w:proofErr w:type="spellStart"/>
      <w:r w:rsidRPr="005C7834">
        <w:rPr>
          <w:rFonts w:cs="Arial"/>
        </w:rPr>
        <w:t>Next</w:t>
      </w:r>
      <w:proofErr w:type="spellEnd"/>
      <w:r w:rsidRPr="005C7834">
        <w:rPr>
          <w:rFonts w:cs="Arial"/>
        </w:rPr>
        <w:t>”.</w:t>
      </w:r>
    </w:p>
    <w:p w14:paraId="51CDA473" w14:textId="1064FCCE" w:rsidR="00F92DA4" w:rsidRDefault="005C7834" w:rsidP="005C7834">
      <w:pPr>
        <w:jc w:val="center"/>
      </w:pPr>
      <w:r>
        <w:rPr>
          <w:rFonts w:ascii="Calibri" w:hAnsi="Calibri" w:cs="Calibri"/>
          <w:noProof/>
          <w:lang w:eastAsia="lv-LV"/>
        </w:rPr>
        <w:drawing>
          <wp:inline distT="0" distB="0" distL="0" distR="0" wp14:anchorId="0D432476" wp14:editId="63DA6A21">
            <wp:extent cx="3352800" cy="33528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7CE9D" w14:textId="35F39D1D" w:rsidR="00DE582B" w:rsidRDefault="00E97D52">
      <w:pPr>
        <w:pStyle w:val="Caption"/>
      </w:pPr>
      <w:r>
        <w:t>att.</w:t>
      </w:r>
      <w:r w:rsidR="005C7834">
        <w:t xml:space="preserve"> </w:t>
      </w:r>
      <w:proofErr w:type="spellStart"/>
      <w:r w:rsidR="005C7834">
        <w:t>Sitecore</w:t>
      </w:r>
      <w:proofErr w:type="spellEnd"/>
      <w:r w:rsidR="005C7834">
        <w:t xml:space="preserve"> </w:t>
      </w:r>
      <w:proofErr w:type="spellStart"/>
      <w:r w:rsidR="005C7834">
        <w:t>pakotnes</w:t>
      </w:r>
      <w:proofErr w:type="spellEnd"/>
      <w:r w:rsidR="005C7834">
        <w:t xml:space="preserve"> piev</w:t>
      </w:r>
      <w:r w:rsidR="00DE582B">
        <w:t>i</w:t>
      </w:r>
      <w:r w:rsidR="005C7834">
        <w:t>e</w:t>
      </w:r>
      <w:r w:rsidR="00DE582B">
        <w:t>nošana</w:t>
      </w:r>
    </w:p>
    <w:p w14:paraId="6E5D36A0" w14:textId="77777777" w:rsidR="005C7834" w:rsidRPr="00D74108" w:rsidRDefault="005C7834" w:rsidP="005C7834">
      <w:pPr>
        <w:spacing w:line="276" w:lineRule="auto"/>
        <w:rPr>
          <w:rFonts w:cstheme="minorHAnsi"/>
        </w:rPr>
      </w:pPr>
      <w:r>
        <w:rPr>
          <w:rFonts w:cstheme="minorHAnsi"/>
        </w:rPr>
        <w:t xml:space="preserve">Pārliecinoties, ka visa </w:t>
      </w:r>
      <w:proofErr w:type="spellStart"/>
      <w:r>
        <w:rPr>
          <w:rFonts w:cstheme="minorHAnsi"/>
        </w:rPr>
        <w:t>pakotnes</w:t>
      </w:r>
      <w:proofErr w:type="spellEnd"/>
      <w:r>
        <w:rPr>
          <w:rFonts w:cstheme="minorHAnsi"/>
        </w:rPr>
        <w:t xml:space="preserve"> informācija ir korekti ievadīta, jānospiež poga “</w:t>
      </w:r>
      <w:proofErr w:type="spellStart"/>
      <w:r>
        <w:rPr>
          <w:rFonts w:cstheme="minorHAnsi"/>
        </w:rPr>
        <w:t>Install</w:t>
      </w:r>
      <w:proofErr w:type="spellEnd"/>
      <w:r>
        <w:rPr>
          <w:rFonts w:cstheme="minorHAnsi"/>
        </w:rPr>
        <w:t xml:space="preserve">”. </w:t>
      </w:r>
    </w:p>
    <w:p w14:paraId="562E949B" w14:textId="70B6D7BE" w:rsidR="000C738F" w:rsidRDefault="005C7834" w:rsidP="005C7834">
      <w:pPr>
        <w:jc w:val="center"/>
      </w:pPr>
      <w:r>
        <w:rPr>
          <w:noProof/>
          <w:lang w:eastAsia="lv-LV"/>
        </w:rPr>
        <w:drawing>
          <wp:inline distT="0" distB="0" distL="0" distR="0" wp14:anchorId="317F8AA3" wp14:editId="04F662EA">
            <wp:extent cx="3371850" cy="341943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387354" cy="343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598C" w14:textId="7FECC5F9" w:rsidR="005C7834" w:rsidRDefault="00E97D52">
      <w:pPr>
        <w:pStyle w:val="Caption"/>
      </w:pPr>
      <w:r>
        <w:t xml:space="preserve">att. </w:t>
      </w:r>
      <w:proofErr w:type="spellStart"/>
      <w:r w:rsidR="005C7834" w:rsidRPr="008C4B60">
        <w:t>Pakotnes</w:t>
      </w:r>
      <w:proofErr w:type="spellEnd"/>
      <w:r w:rsidR="005C7834" w:rsidRPr="008C4B60">
        <w:t xml:space="preserve"> informācija</w:t>
      </w:r>
    </w:p>
    <w:p w14:paraId="3973EE06" w14:textId="548FA87A" w:rsidR="00912567" w:rsidRDefault="00912567" w:rsidP="00912567"/>
    <w:p w14:paraId="263F2D02" w14:textId="61142CE7" w:rsidR="00912567" w:rsidRDefault="00912567" w:rsidP="00912567"/>
    <w:p w14:paraId="5E0B7328" w14:textId="51D8C32E" w:rsidR="00912567" w:rsidRDefault="00912567" w:rsidP="00912567"/>
    <w:p w14:paraId="03C48A04" w14:textId="77777777" w:rsidR="00912567" w:rsidRPr="00912567" w:rsidRDefault="00912567" w:rsidP="00912567"/>
    <w:p w14:paraId="28CC9EF7" w14:textId="44223823" w:rsidR="000C738F" w:rsidRDefault="005C7834" w:rsidP="00055271">
      <w:pPr>
        <w:spacing w:line="276" w:lineRule="auto"/>
      </w:pPr>
      <w:r w:rsidRPr="005C7834">
        <w:rPr>
          <w:rFonts w:cs="Arial"/>
        </w:rPr>
        <w:lastRenderedPageBreak/>
        <w:t xml:space="preserve">Kad </w:t>
      </w:r>
      <w:proofErr w:type="spellStart"/>
      <w:r w:rsidRPr="005C7834">
        <w:rPr>
          <w:rFonts w:cs="Arial"/>
        </w:rPr>
        <w:t>pakotne</w:t>
      </w:r>
      <w:proofErr w:type="spellEnd"/>
      <w:r w:rsidRPr="005C7834">
        <w:rPr>
          <w:rFonts w:cs="Arial"/>
        </w:rPr>
        <w:t xml:space="preserve"> ir uzinstalēta, jārestartē </w:t>
      </w:r>
      <w:proofErr w:type="spellStart"/>
      <w:r w:rsidRPr="005C7834">
        <w:rPr>
          <w:rFonts w:cs="Arial"/>
        </w:rPr>
        <w:t>Sitecore</w:t>
      </w:r>
      <w:proofErr w:type="spellEnd"/>
      <w:r w:rsidRPr="005C7834">
        <w:rPr>
          <w:rFonts w:cs="Arial"/>
        </w:rPr>
        <w:t xml:space="preserve"> klientu. </w:t>
      </w:r>
    </w:p>
    <w:p w14:paraId="52EFD3E6" w14:textId="48957F78" w:rsidR="000C738F" w:rsidRDefault="000C738F" w:rsidP="005C7834">
      <w:pPr>
        <w:jc w:val="center"/>
      </w:pPr>
      <w:r>
        <w:rPr>
          <w:noProof/>
          <w:lang w:eastAsia="lv-LV"/>
        </w:rPr>
        <w:drawing>
          <wp:inline distT="0" distB="0" distL="0" distR="0" wp14:anchorId="2A47F643" wp14:editId="25BF2FC0">
            <wp:extent cx="5276850" cy="168592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DBFC8" w14:textId="629AB91F" w:rsidR="00DE582B" w:rsidRDefault="00E97D52">
      <w:pPr>
        <w:pStyle w:val="Caption"/>
      </w:pPr>
      <w:r>
        <w:t>att.</w:t>
      </w:r>
      <w:r w:rsidR="00DE582B">
        <w:t xml:space="preserve"> </w:t>
      </w:r>
      <w:proofErr w:type="spellStart"/>
      <w:r w:rsidR="00DE582B">
        <w:t>Sitecore</w:t>
      </w:r>
      <w:proofErr w:type="spellEnd"/>
      <w:r w:rsidR="00DE582B">
        <w:t xml:space="preserve"> klienta atjaunošana</w:t>
      </w:r>
    </w:p>
    <w:p w14:paraId="53832BD8" w14:textId="1E492A00" w:rsidR="005C7834" w:rsidRPr="005C7834" w:rsidRDefault="005C7834" w:rsidP="005C7834">
      <w:pPr>
        <w:spacing w:line="276" w:lineRule="auto"/>
        <w:rPr>
          <w:rFonts w:cs="Arial"/>
        </w:rPr>
      </w:pPr>
      <w:r w:rsidRPr="005C7834">
        <w:rPr>
          <w:rFonts w:cs="Arial"/>
        </w:rPr>
        <w:t xml:space="preserve">Kad tiek pabeigta </w:t>
      </w:r>
      <w:proofErr w:type="spellStart"/>
      <w:r w:rsidRPr="005C7834">
        <w:rPr>
          <w:rFonts w:cs="Arial"/>
        </w:rPr>
        <w:t>pakotnes</w:t>
      </w:r>
      <w:proofErr w:type="spellEnd"/>
      <w:r w:rsidRPr="005C7834">
        <w:rPr>
          <w:rFonts w:cs="Arial"/>
        </w:rPr>
        <w:t xml:space="preserve"> augšupielāde,</w:t>
      </w:r>
      <w:r w:rsidRPr="005C7834">
        <w:rPr>
          <w:rFonts w:cs="Arial"/>
          <w:i/>
        </w:rPr>
        <w:t xml:space="preserve"> VRAA administrators, </w:t>
      </w:r>
      <w:r w:rsidRPr="005C7834">
        <w:rPr>
          <w:rFonts w:cs="Arial"/>
        </w:rPr>
        <w:t>pārbauda e-formu. Pārliecinās, ka e-forma un e-formas kataloga kartīte ir pār</w:t>
      </w:r>
      <w:r w:rsidR="003A32A4">
        <w:rPr>
          <w:rFonts w:cs="Arial"/>
        </w:rPr>
        <w:t>nesta korekti. To var pārbaudīt</w:t>
      </w:r>
      <w:r w:rsidRPr="005C7834">
        <w:rPr>
          <w:rFonts w:cs="Arial"/>
        </w:rPr>
        <w:t xml:space="preserve">, izvēloties </w:t>
      </w:r>
      <w:r w:rsidRPr="005C7834">
        <w:rPr>
          <w:rFonts w:cs="Arial"/>
          <w:i/>
        </w:rPr>
        <w:t>E-formas katalogs-&gt;VARAM_VVD (iestādes mape)-&gt; 003_application (e-formas kartīte).</w:t>
      </w:r>
    </w:p>
    <w:p w14:paraId="5B0B7659" w14:textId="6B2CB1E7" w:rsidR="000C738F" w:rsidRDefault="005C7834" w:rsidP="005C7834">
      <w:pPr>
        <w:jc w:val="center"/>
      </w:pPr>
      <w:r w:rsidRPr="0068097F">
        <w:rPr>
          <w:rFonts w:ascii="Calibri" w:hAnsi="Calibri" w:cs="Calibri"/>
          <w:noProof/>
          <w:lang w:eastAsia="lv-LV"/>
        </w:rPr>
        <w:drawing>
          <wp:inline distT="0" distB="0" distL="0" distR="0" wp14:anchorId="3AAD7C7A" wp14:editId="2C8D2B8A">
            <wp:extent cx="5125071" cy="306705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146563" cy="307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AB646" w14:textId="656FE99F" w:rsidR="00F92DA4" w:rsidRDefault="00E97D52">
      <w:pPr>
        <w:pStyle w:val="Caption"/>
      </w:pPr>
      <w:r>
        <w:t>att.</w:t>
      </w:r>
      <w:r w:rsidR="005C7834">
        <w:t xml:space="preserve"> E-formas kataloga kartīte</w:t>
      </w:r>
    </w:p>
    <w:p w14:paraId="4F905927" w14:textId="77777777" w:rsidR="005C7834" w:rsidRPr="005C7834" w:rsidRDefault="005C7834" w:rsidP="005C7834">
      <w:pPr>
        <w:spacing w:line="276" w:lineRule="auto"/>
        <w:rPr>
          <w:rFonts w:cs="Arial"/>
        </w:rPr>
      </w:pPr>
      <w:r w:rsidRPr="005C7834">
        <w:rPr>
          <w:rFonts w:cs="Arial"/>
        </w:rPr>
        <w:t xml:space="preserve">Lai pārbaudītu, kā izskatīsies e-forma, jāizvēlas sadaļa </w:t>
      </w:r>
      <w:r w:rsidRPr="005C7834">
        <w:rPr>
          <w:rFonts w:cs="Arial"/>
          <w:i/>
        </w:rPr>
        <w:t>PRESENTATION-&gt;</w:t>
      </w:r>
      <w:proofErr w:type="spellStart"/>
      <w:r w:rsidRPr="005C7834">
        <w:rPr>
          <w:rFonts w:cs="Arial"/>
          <w:i/>
        </w:rPr>
        <w:t>Preview</w:t>
      </w:r>
      <w:proofErr w:type="spellEnd"/>
      <w:r w:rsidRPr="005C7834">
        <w:rPr>
          <w:rFonts w:cs="Arial"/>
          <w:i/>
        </w:rPr>
        <w:t>.</w:t>
      </w:r>
    </w:p>
    <w:p w14:paraId="4D708586" w14:textId="77777777" w:rsidR="000C738F" w:rsidRDefault="000C738F" w:rsidP="00055271">
      <w:pPr>
        <w:jc w:val="center"/>
      </w:pPr>
      <w:r>
        <w:rPr>
          <w:noProof/>
          <w:lang w:eastAsia="lv-LV"/>
        </w:rPr>
        <w:drawing>
          <wp:inline distT="0" distB="0" distL="0" distR="0" wp14:anchorId="27584CE2" wp14:editId="018A421D">
            <wp:extent cx="6115050" cy="14478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6C0A1" w14:textId="41C2A882" w:rsidR="00DE582B" w:rsidRDefault="00E97D52">
      <w:pPr>
        <w:pStyle w:val="Caption"/>
      </w:pPr>
      <w:r>
        <w:t>att.</w:t>
      </w:r>
      <w:r w:rsidR="00DE582B">
        <w:t xml:space="preserve"> </w:t>
      </w:r>
      <w:r w:rsidR="00B3186B">
        <w:t xml:space="preserve">E-formas </w:t>
      </w:r>
      <w:proofErr w:type="spellStart"/>
      <w:r w:rsidR="00B3186B">
        <w:t>priekšskatīšana</w:t>
      </w:r>
      <w:r w:rsidR="005D37EC">
        <w:t>s</w:t>
      </w:r>
      <w:proofErr w:type="spellEnd"/>
      <w:r w:rsidR="005D37EC">
        <w:t xml:space="preserve"> atvēršana</w:t>
      </w:r>
    </w:p>
    <w:p w14:paraId="63C75379" w14:textId="1F0F0E14" w:rsidR="00DF1D2A" w:rsidRDefault="00DF1D2A" w:rsidP="00DF1D2A"/>
    <w:p w14:paraId="1F9BD661" w14:textId="174D87FA" w:rsidR="00DF1D2A" w:rsidRDefault="00DF1D2A" w:rsidP="00DF1D2A"/>
    <w:p w14:paraId="146641E3" w14:textId="2865C35F" w:rsidR="00DF1D2A" w:rsidRDefault="00DF1D2A" w:rsidP="00DF1D2A"/>
    <w:p w14:paraId="6304D778" w14:textId="00AEF35C" w:rsidR="00DF1D2A" w:rsidRDefault="00DF1D2A" w:rsidP="00DF1D2A"/>
    <w:p w14:paraId="52BABB81" w14:textId="77777777" w:rsidR="00DF1D2A" w:rsidRPr="00DF1D2A" w:rsidRDefault="00DF1D2A" w:rsidP="00DF1D2A"/>
    <w:p w14:paraId="70BF3CBE" w14:textId="63CED70B" w:rsidR="000C738F" w:rsidRDefault="006D7AC8" w:rsidP="00836D78">
      <w:pPr>
        <w:tabs>
          <w:tab w:val="left" w:pos="1380"/>
        </w:tabs>
        <w:spacing w:line="276" w:lineRule="auto"/>
      </w:pPr>
      <w:r w:rsidRPr="006D7AC8">
        <w:rPr>
          <w:rFonts w:cs="Arial"/>
        </w:rPr>
        <w:t>Tiks uzģenerēts e-formas skats.</w:t>
      </w:r>
    </w:p>
    <w:p w14:paraId="738A47C5" w14:textId="237F4046" w:rsidR="000C738F" w:rsidRDefault="006D7AC8" w:rsidP="006D7AC8">
      <w:pPr>
        <w:jc w:val="center"/>
      </w:pPr>
      <w:r w:rsidRPr="0068097F">
        <w:rPr>
          <w:rFonts w:ascii="Calibri" w:hAnsi="Calibri" w:cs="Calibri"/>
          <w:noProof/>
          <w:lang w:eastAsia="lv-LV"/>
        </w:rPr>
        <w:drawing>
          <wp:inline distT="0" distB="0" distL="0" distR="0" wp14:anchorId="63D17792" wp14:editId="75E51A71">
            <wp:extent cx="4857750" cy="218122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8B383" w14:textId="59CF6485" w:rsidR="00DE582B" w:rsidRDefault="00E97D52">
      <w:pPr>
        <w:pStyle w:val="Caption"/>
      </w:pPr>
      <w:r>
        <w:t>att.</w:t>
      </w:r>
      <w:r w:rsidR="00DE582B">
        <w:t xml:space="preserve"> </w:t>
      </w:r>
      <w:r w:rsidR="005D37EC">
        <w:t xml:space="preserve">E-formas </w:t>
      </w:r>
      <w:proofErr w:type="spellStart"/>
      <w:r w:rsidR="005D37EC">
        <w:t>priekšskatīšana</w:t>
      </w:r>
      <w:proofErr w:type="spellEnd"/>
      <w:r w:rsidR="005D37EC">
        <w:t xml:space="preserve"> </w:t>
      </w:r>
    </w:p>
    <w:p w14:paraId="436A470C" w14:textId="77777777" w:rsidR="006D7AC8" w:rsidRPr="006D7AC8" w:rsidRDefault="006D7AC8" w:rsidP="006D7AC8">
      <w:pPr>
        <w:spacing w:line="276" w:lineRule="auto"/>
        <w:rPr>
          <w:rFonts w:cs="Arial"/>
        </w:rPr>
      </w:pPr>
      <w:r w:rsidRPr="006D7AC8">
        <w:rPr>
          <w:rFonts w:cs="Arial"/>
        </w:rPr>
        <w:t xml:space="preserve">Veic e-formas publicēšanu, aprakstīts nodaļā 8. E-formu publicēšana.  </w:t>
      </w:r>
    </w:p>
    <w:p w14:paraId="46A7ADEC" w14:textId="77777777" w:rsidR="000C738F" w:rsidRDefault="000C738F" w:rsidP="000C738F">
      <w:pPr>
        <w:rPr>
          <w:noProof/>
          <w:lang w:eastAsia="lv-LV"/>
        </w:rPr>
      </w:pPr>
    </w:p>
    <w:p w14:paraId="29C8003E" w14:textId="3A7B5B2D" w:rsidR="000C738F" w:rsidRDefault="000C738F" w:rsidP="000C738F"/>
    <w:p w14:paraId="78BE0544" w14:textId="77777777" w:rsidR="000C738F" w:rsidRDefault="000C738F" w:rsidP="000C738F"/>
    <w:p w14:paraId="2CDCEB21" w14:textId="29659FD8" w:rsidR="000C738F" w:rsidRDefault="000C738F" w:rsidP="000C738F"/>
    <w:p w14:paraId="32351A58" w14:textId="77777777" w:rsidR="000C738F" w:rsidRDefault="000C738F" w:rsidP="000C738F"/>
    <w:p w14:paraId="1D407DB1" w14:textId="3AB1FAC9" w:rsidR="000C738F" w:rsidRDefault="000C738F" w:rsidP="000C738F"/>
    <w:p w14:paraId="03F9CFFE" w14:textId="77777777" w:rsidR="000C738F" w:rsidRDefault="000C738F" w:rsidP="000C738F"/>
    <w:p w14:paraId="5734DA58" w14:textId="77777777" w:rsidR="000C738F" w:rsidRDefault="000C738F" w:rsidP="000C738F"/>
    <w:p w14:paraId="4E22AE17" w14:textId="77777777" w:rsidR="000C738F" w:rsidRDefault="000C738F" w:rsidP="000C738F"/>
    <w:p w14:paraId="237D8A70" w14:textId="77777777" w:rsidR="000C738F" w:rsidRDefault="000C738F" w:rsidP="000C738F"/>
    <w:p w14:paraId="2234BB9D" w14:textId="77777777" w:rsidR="000C738F" w:rsidRDefault="000C738F" w:rsidP="000C738F"/>
    <w:p w14:paraId="5C0E301A" w14:textId="77777777" w:rsidR="000C738F" w:rsidRDefault="000C738F" w:rsidP="000C738F"/>
    <w:p w14:paraId="569F74BE" w14:textId="77777777" w:rsidR="00F92DA4" w:rsidRPr="009D5FEE" w:rsidRDefault="00F92DA4" w:rsidP="009D5FEE"/>
    <w:sectPr w:rsidR="00F92DA4" w:rsidRPr="009D5FEE" w:rsidSect="006237AA">
      <w:pgSz w:w="11906" w:h="16838" w:code="9"/>
      <w:pgMar w:top="902" w:right="567" w:bottom="1259" w:left="1701" w:header="340" w:footer="17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0A6FD" w14:textId="77777777" w:rsidR="00AA2439" w:rsidRDefault="00AA2439" w:rsidP="007D3BB3">
      <w:pPr>
        <w:spacing w:before="0" w:after="0" w:line="240" w:lineRule="auto"/>
      </w:pPr>
      <w:r>
        <w:separator/>
      </w:r>
    </w:p>
  </w:endnote>
  <w:endnote w:type="continuationSeparator" w:id="0">
    <w:p w14:paraId="02B1FCA5" w14:textId="77777777" w:rsidR="00AA2439" w:rsidRDefault="00AA2439" w:rsidP="007D3BB3">
      <w:pPr>
        <w:spacing w:before="0" w:after="0" w:line="240" w:lineRule="auto"/>
      </w:pPr>
      <w:r>
        <w:continuationSeparator/>
      </w:r>
    </w:p>
  </w:endnote>
  <w:endnote w:type="continuationNotice" w:id="1">
    <w:p w14:paraId="0F972513" w14:textId="77777777" w:rsidR="00AA2439" w:rsidRDefault="00AA243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BA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56"/>
      <w:gridCol w:w="2217"/>
      <w:gridCol w:w="1355"/>
    </w:tblGrid>
    <w:tr w:rsidR="001C203D" w14:paraId="5B033B99" w14:textId="77777777" w:rsidTr="00D27F86">
      <w:tc>
        <w:tcPr>
          <w:tcW w:w="6056" w:type="dxa"/>
        </w:tcPr>
        <w:p w14:paraId="71231CDB" w14:textId="2096350A" w:rsidR="001C203D" w:rsidRDefault="001C203D" w:rsidP="00D27F86">
          <w:pPr>
            <w:pStyle w:val="Header"/>
          </w:pPr>
          <w:r>
            <w:t xml:space="preserve">Dokumenta kods: </w:t>
          </w:r>
          <w:r w:rsidR="00F934E2">
            <w:fldChar w:fldCharType="begin"/>
          </w:r>
          <w:r w:rsidR="00F934E2">
            <w:instrText xml:space="preserve"> DOCPROPERTY  _CustomerID  \* MERGEFORMAT </w:instrText>
          </w:r>
          <w:r w:rsidR="00F934E2">
            <w:fldChar w:fldCharType="separate"/>
          </w:r>
          <w:r>
            <w:t>VRAA</w:t>
          </w:r>
          <w:r w:rsidR="00F934E2">
            <w:fldChar w:fldCharType="end"/>
          </w:r>
          <w:r>
            <w:t>-</w:t>
          </w:r>
          <w:r w:rsidR="00F934E2">
            <w:fldChar w:fldCharType="begin"/>
          </w:r>
          <w:r w:rsidR="00F934E2">
            <w:instrText xml:space="preserve"> DOCPROPERTY  _ContractNumber  </w:instrText>
          </w:r>
          <w:r w:rsidR="00F934E2">
            <w:instrText xml:space="preserve">\* MERGEFORMAT </w:instrText>
          </w:r>
          <w:r w:rsidR="00F934E2">
            <w:fldChar w:fldCharType="separate"/>
          </w:r>
          <w:r>
            <w:t>13_7_17_41</w:t>
          </w:r>
          <w:r w:rsidR="00F934E2">
            <w:fldChar w:fldCharType="end"/>
          </w:r>
          <w:r>
            <w:t>-</w:t>
          </w:r>
          <w:r w:rsidR="00F934E2">
            <w:fldChar w:fldCharType="begin"/>
          </w:r>
          <w:r w:rsidR="00F934E2">
            <w:instrText xml:space="preserve"> DOCPROPERTY  _ProjectID  \* MERGEFORMAT </w:instrText>
          </w:r>
          <w:r w:rsidR="00F934E2">
            <w:fldChar w:fldCharType="separate"/>
          </w:r>
          <w:r>
            <w:t>VISS_2016</w:t>
          </w:r>
          <w:r w:rsidR="00F934E2">
            <w:fldChar w:fldCharType="end"/>
          </w:r>
          <w:r>
            <w:t>-</w:t>
          </w:r>
          <w:r w:rsidR="00F934E2">
            <w:fldChar w:fldCharType="begin"/>
          </w:r>
          <w:r w:rsidR="00F934E2">
            <w:instrText xml:space="preserve"> DOCPROPERTY  _SubjectID  \* MERGEFORMAT </w:instrText>
          </w:r>
          <w:r w:rsidR="00F934E2">
            <w:fldChar w:fldCharType="separate"/>
          </w:r>
          <w:r>
            <w:t>VISS.EFORMS</w:t>
          </w:r>
          <w:r w:rsidR="00F934E2">
            <w:fldChar w:fldCharType="end"/>
          </w:r>
          <w:r>
            <w:t>-</w:t>
          </w:r>
          <w:r w:rsidR="00F934E2">
            <w:fldChar w:fldCharType="begin"/>
          </w:r>
          <w:r w:rsidR="00F934E2">
            <w:instrText xml:space="preserve"> DOCPROPERTY  _CategoryID  \* MERGEFORMAT </w:instrText>
          </w:r>
          <w:r w:rsidR="00F934E2">
            <w:fldChar w:fldCharType="separate"/>
          </w:r>
          <w:r>
            <w:t>EFVC</w:t>
          </w:r>
          <w:r w:rsidR="00F934E2">
            <w:fldChar w:fldCharType="end"/>
          </w:r>
        </w:p>
      </w:tc>
      <w:tc>
        <w:tcPr>
          <w:tcW w:w="2217" w:type="dxa"/>
        </w:tcPr>
        <w:p w14:paraId="6B16E6AE" w14:textId="6ECE1EB1" w:rsidR="001C203D" w:rsidRDefault="001C203D" w:rsidP="00D27F86">
          <w:pPr>
            <w:pStyle w:val="Footer"/>
          </w:pPr>
          <w:r>
            <w:t xml:space="preserve">Datums: </w:t>
          </w:r>
          <w:r w:rsidRPr="000A4B9F">
            <w:fldChar w:fldCharType="begin"/>
          </w:r>
          <w:r w:rsidRPr="00D476D3">
            <w:instrText xml:space="preserve"> DOCPROPERTY  _Date  \* MERGEFORMAT </w:instrText>
          </w:r>
          <w:r w:rsidRPr="000A4B9F">
            <w:fldChar w:fldCharType="separate"/>
          </w:r>
          <w:r w:rsidR="009F7E7F">
            <w:t>16.04.2021.</w:t>
          </w:r>
          <w:r w:rsidRPr="000A4B9F">
            <w:fldChar w:fldCharType="end"/>
          </w:r>
        </w:p>
      </w:tc>
      <w:tc>
        <w:tcPr>
          <w:tcW w:w="1355" w:type="dxa"/>
        </w:tcPr>
        <w:p w14:paraId="689C9B6B" w14:textId="3863AD00" w:rsidR="001C203D" w:rsidRDefault="001C203D" w:rsidP="0076286E">
          <w:pPr>
            <w:pStyle w:val="Footer"/>
          </w:pPr>
          <w:r w:rsidRPr="00D27F86">
            <w:t xml:space="preserve">Versija </w:t>
          </w:r>
          <w:r w:rsidR="00F934E2">
            <w:fldChar w:fldCharType="begin"/>
          </w:r>
          <w:r w:rsidR="00F934E2">
            <w:instrText xml:space="preserve"> DOCPROPERTY  _Version  \* MERGEFORMAT </w:instrText>
          </w:r>
          <w:r w:rsidR="00F934E2">
            <w:fldChar w:fldCharType="separate"/>
          </w:r>
          <w:r w:rsidR="009F7E7F">
            <w:t>1.06</w:t>
          </w:r>
          <w:r w:rsidR="00F934E2">
            <w:fldChar w:fldCharType="end"/>
          </w:r>
        </w:p>
      </w:tc>
    </w:tr>
    <w:tr w:rsidR="001C203D" w14:paraId="439F2AFE" w14:textId="77777777" w:rsidTr="00D27F86">
      <w:tc>
        <w:tcPr>
          <w:tcW w:w="6056" w:type="dxa"/>
        </w:tcPr>
        <w:p w14:paraId="261253B8" w14:textId="6E7E338E" w:rsidR="001C203D" w:rsidRDefault="001C203D" w:rsidP="00D27F86">
          <w:pPr>
            <w:pStyle w:val="Footer"/>
          </w:pPr>
          <w:r>
            <w:t xml:space="preserve">Datne: </w:t>
          </w:r>
          <w:r w:rsidR="00F934E2">
            <w:fldChar w:fldCharType="begin"/>
          </w:r>
          <w:r w:rsidR="00F934E2">
            <w:instrText xml:space="preserve"> INFO  FileName  \* MERGEFORMAT </w:instrText>
          </w:r>
          <w:r w:rsidR="00F934E2">
            <w:fldChar w:fldCharType="separate"/>
          </w:r>
          <w:r>
            <w:t>VISS_2020.VISS_ EFORMS -EFVC</w:t>
          </w:r>
          <w:r w:rsidR="00F934E2">
            <w:fldChar w:fldCharType="end"/>
          </w:r>
        </w:p>
      </w:tc>
      <w:tc>
        <w:tcPr>
          <w:tcW w:w="2217" w:type="dxa"/>
        </w:tcPr>
        <w:p w14:paraId="28228C57" w14:textId="48516A05" w:rsidR="001C203D" w:rsidRDefault="001C203D" w:rsidP="00D27F86">
          <w:pPr>
            <w:pStyle w:val="Footer"/>
          </w:pPr>
          <w:r>
            <w:t xml:space="preserve">Izstrādāja: </w:t>
          </w:r>
          <w:r w:rsidR="009F7E7F">
            <w:fldChar w:fldCharType="begin"/>
          </w:r>
          <w:r w:rsidR="009F7E7F">
            <w:instrText xml:space="preserve"> DOCPROPERTY  Author  \* MERGEFORMAT </w:instrText>
          </w:r>
          <w:r w:rsidR="009F7E7F">
            <w:fldChar w:fldCharType="separate"/>
          </w:r>
          <w:proofErr w:type="spellStart"/>
          <w:r>
            <w:t>J.Šneiders</w:t>
          </w:r>
          <w:proofErr w:type="spellEnd"/>
          <w:r w:rsidR="009F7E7F">
            <w:fldChar w:fldCharType="end"/>
          </w:r>
        </w:p>
      </w:tc>
      <w:tc>
        <w:tcPr>
          <w:tcW w:w="1355" w:type="dxa"/>
        </w:tcPr>
        <w:p w14:paraId="506EBEEB" w14:textId="536D077C" w:rsidR="001C203D" w:rsidRDefault="001C203D" w:rsidP="00D27F86">
          <w:pPr>
            <w:pStyle w:val="Footer"/>
          </w:pPr>
          <w:r>
            <w:t xml:space="preserve">Lpp.: </w:t>
          </w:r>
          <w:r w:rsidRPr="00A23939">
            <w:rPr>
              <w:rStyle w:val="PageNumber"/>
            </w:rPr>
            <w:fldChar w:fldCharType="begin"/>
          </w:r>
          <w:r w:rsidRPr="00A23939">
            <w:rPr>
              <w:rStyle w:val="PageNumber"/>
            </w:rPr>
            <w:instrText xml:space="preserve"> PAGE </w:instrText>
          </w:r>
          <w:r w:rsidRPr="00A23939">
            <w:rPr>
              <w:rStyle w:val="PageNumber"/>
            </w:rPr>
            <w:fldChar w:fldCharType="separate"/>
          </w:r>
          <w:r w:rsidR="00131425">
            <w:rPr>
              <w:rStyle w:val="PageNumber"/>
              <w:noProof/>
            </w:rPr>
            <w:t>8</w:t>
          </w:r>
          <w:r w:rsidRPr="00A23939"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</w:t>
          </w:r>
          <w:r w:rsidRPr="00A23939">
            <w:rPr>
              <w:rStyle w:val="PageNumber"/>
            </w:rPr>
            <w:t>(</w:t>
          </w:r>
          <w:r w:rsidRPr="00A23939">
            <w:rPr>
              <w:rStyle w:val="PageNumber"/>
            </w:rPr>
            <w:fldChar w:fldCharType="begin"/>
          </w:r>
          <w:r w:rsidRPr="00A23939">
            <w:rPr>
              <w:rStyle w:val="PageNumber"/>
            </w:rPr>
            <w:instrText xml:space="preserve"> NUMPAGES </w:instrText>
          </w:r>
          <w:r w:rsidRPr="00A23939">
            <w:rPr>
              <w:rStyle w:val="PageNumber"/>
            </w:rPr>
            <w:fldChar w:fldCharType="separate"/>
          </w:r>
          <w:r w:rsidR="00131425">
            <w:rPr>
              <w:rStyle w:val="PageNumber"/>
              <w:noProof/>
            </w:rPr>
            <w:t>75</w:t>
          </w:r>
          <w:r w:rsidRPr="00A23939">
            <w:rPr>
              <w:rStyle w:val="PageNumber"/>
            </w:rPr>
            <w:fldChar w:fldCharType="end"/>
          </w:r>
          <w:r w:rsidRPr="00A23939">
            <w:rPr>
              <w:rStyle w:val="PageNumber"/>
            </w:rPr>
            <w:t>)</w:t>
          </w:r>
        </w:p>
      </w:tc>
    </w:tr>
  </w:tbl>
  <w:p w14:paraId="7FE6E932" w14:textId="77777777" w:rsidR="001C203D" w:rsidRDefault="001C20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25ABC" w14:textId="77777777" w:rsidR="00AA2439" w:rsidRDefault="00AA2439" w:rsidP="007D3BB3">
      <w:pPr>
        <w:spacing w:before="0" w:after="0" w:line="240" w:lineRule="auto"/>
      </w:pPr>
      <w:r>
        <w:separator/>
      </w:r>
    </w:p>
  </w:footnote>
  <w:footnote w:type="continuationSeparator" w:id="0">
    <w:p w14:paraId="08CA9CC0" w14:textId="77777777" w:rsidR="00AA2439" w:rsidRDefault="00AA2439" w:rsidP="007D3BB3">
      <w:pPr>
        <w:spacing w:before="0" w:after="0" w:line="240" w:lineRule="auto"/>
      </w:pPr>
      <w:r>
        <w:continuationSeparator/>
      </w:r>
    </w:p>
  </w:footnote>
  <w:footnote w:type="continuationNotice" w:id="1">
    <w:p w14:paraId="03345E89" w14:textId="77777777" w:rsidR="00AA2439" w:rsidRDefault="00AA243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53"/>
      <w:gridCol w:w="3575"/>
    </w:tblGrid>
    <w:tr w:rsidR="001C203D" w14:paraId="18FC1A80" w14:textId="77777777" w:rsidTr="00D03634">
      <w:tc>
        <w:tcPr>
          <w:tcW w:w="6204" w:type="dxa"/>
        </w:tcPr>
        <w:p w14:paraId="08D6C166" w14:textId="44A91531" w:rsidR="001C203D" w:rsidRDefault="001C203D" w:rsidP="006237AA">
          <w:pPr>
            <w:pStyle w:val="Header"/>
            <w:tabs>
              <w:tab w:val="clear" w:pos="4513"/>
            </w:tabs>
          </w:pPr>
          <w:r>
            <w:t xml:space="preserve">© </w:t>
          </w:r>
          <w:r w:rsidR="00F934E2">
            <w:fldChar w:fldCharType="begin"/>
          </w:r>
          <w:r w:rsidR="00F934E2">
            <w:instrText xml:space="preserve"> DOCPROPERTY  _CustomerTitle  \* MERGEFORMAT </w:instrText>
          </w:r>
          <w:r w:rsidR="00F934E2">
            <w:fldChar w:fldCharType="separate"/>
          </w:r>
          <w:r>
            <w:t>Valsts reģionālās attīstības aģentūra</w:t>
          </w:r>
          <w:r w:rsidR="00F934E2">
            <w:fldChar w:fldCharType="end"/>
          </w:r>
        </w:p>
      </w:tc>
      <w:tc>
        <w:tcPr>
          <w:tcW w:w="3650" w:type="dxa"/>
        </w:tcPr>
        <w:p w14:paraId="31C62166" w14:textId="55CAABE4" w:rsidR="001C203D" w:rsidRDefault="00F934E2" w:rsidP="006237AA">
          <w:pPr>
            <w:pStyle w:val="Header"/>
            <w:jc w:val="right"/>
          </w:pPr>
          <w:r>
            <w:fldChar w:fldCharType="begin"/>
          </w:r>
          <w:r>
            <w:instrText xml:space="preserve"> DOCPROPERTY  Category  \* MERGEFORMAT </w:instrText>
          </w:r>
          <w:r>
            <w:fldChar w:fldCharType="separate"/>
          </w:r>
          <w:r w:rsidR="001C203D">
            <w:t>E-formu veidošanas ceļvedis</w:t>
          </w:r>
          <w:r>
            <w:fldChar w:fldCharType="end"/>
          </w:r>
        </w:p>
      </w:tc>
    </w:tr>
  </w:tbl>
  <w:p w14:paraId="5E2D2772" w14:textId="77777777" w:rsidR="001C203D" w:rsidRDefault="001C20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8480A422"/>
    <w:lvl w:ilvl="0">
      <w:start w:val="1"/>
      <w:numFmt w:val="bullet"/>
      <w:pStyle w:val="ListBullet3"/>
      <w:lvlText w:val=""/>
      <w:lvlJc w:val="left"/>
      <w:pPr>
        <w:ind w:left="1154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8C005CAC"/>
    <w:lvl w:ilvl="0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</w:abstractNum>
  <w:abstractNum w:abstractNumId="2" w15:restartNumberingAfterBreak="0">
    <w:nsid w:val="FFFFFF89"/>
    <w:multiLevelType w:val="singleLevel"/>
    <w:tmpl w:val="16CE57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D37334C"/>
    <w:multiLevelType w:val="hybridMultilevel"/>
    <w:tmpl w:val="36804AB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C074E9"/>
    <w:multiLevelType w:val="hybridMultilevel"/>
    <w:tmpl w:val="2034DFB6"/>
    <w:lvl w:ilvl="0" w:tplc="0426000F">
      <w:start w:val="1"/>
      <w:numFmt w:val="bullet"/>
      <w:pStyle w:val="TableListBullet3"/>
      <w:lvlText w:val="-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26704"/>
    <w:multiLevelType w:val="hybridMultilevel"/>
    <w:tmpl w:val="4070630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C7545"/>
    <w:multiLevelType w:val="multilevel"/>
    <w:tmpl w:val="D48C7A4E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17963E1"/>
    <w:multiLevelType w:val="hybridMultilevel"/>
    <w:tmpl w:val="E4F66AE6"/>
    <w:lvl w:ilvl="0" w:tplc="55F65290">
      <w:start w:val="1"/>
      <w:numFmt w:val="bullet"/>
      <w:pStyle w:val="Table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F45BB2"/>
    <w:multiLevelType w:val="hybridMultilevel"/>
    <w:tmpl w:val="1E2E3640"/>
    <w:lvl w:ilvl="0" w:tplc="275AFAF4">
      <w:start w:val="1"/>
      <w:numFmt w:val="bullet"/>
      <w:pStyle w:val="ListBullet5"/>
      <w:lvlText w:val=""/>
      <w:lvlJc w:val="left"/>
      <w:pPr>
        <w:ind w:left="214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322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94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66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38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610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82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54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266" w:hanging="360"/>
      </w:pPr>
      <w:rPr>
        <w:rFonts w:ascii="Wingdings" w:hAnsi="Wingdings" w:hint="default"/>
      </w:rPr>
    </w:lvl>
  </w:abstractNum>
  <w:abstractNum w:abstractNumId="9" w15:restartNumberingAfterBreak="0">
    <w:nsid w:val="293B05F1"/>
    <w:multiLevelType w:val="hybridMultilevel"/>
    <w:tmpl w:val="2CEA6A66"/>
    <w:lvl w:ilvl="0" w:tplc="C984717C">
      <w:start w:val="1"/>
      <w:numFmt w:val="bullet"/>
      <w:pStyle w:val="ListBullet4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 w15:restartNumberingAfterBreak="0">
    <w:nsid w:val="2DB36AF3"/>
    <w:multiLevelType w:val="hybridMultilevel"/>
    <w:tmpl w:val="AF78FAD0"/>
    <w:lvl w:ilvl="0" w:tplc="8F484648">
      <w:start w:val="1"/>
      <w:numFmt w:val="decimal"/>
      <w:pStyle w:val="Atsauce"/>
      <w:lvlText w:val="[%1]"/>
      <w:lvlJc w:val="left"/>
      <w:pPr>
        <w:tabs>
          <w:tab w:val="num" w:pos="851"/>
        </w:tabs>
        <w:ind w:left="851" w:hanging="494"/>
      </w:pPr>
      <w:rPr>
        <w:rFonts w:cs="Times New Roman" w:hint="default"/>
        <w:color w:val="auto"/>
      </w:rPr>
    </w:lvl>
    <w:lvl w:ilvl="1" w:tplc="0426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6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6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6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6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6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6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6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E2F75C5"/>
    <w:multiLevelType w:val="hybridMultilevel"/>
    <w:tmpl w:val="B492B66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13E1A"/>
    <w:multiLevelType w:val="hybridMultilevel"/>
    <w:tmpl w:val="797E6A7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082D29"/>
    <w:multiLevelType w:val="multilevel"/>
    <w:tmpl w:val="B3A2D6DC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cs="Tahoma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32"/>
        <w:szCs w:val="32"/>
        <w:u w:val="none" w:color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0"/>
        </w:tabs>
        <w:ind w:left="0" w:firstLine="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-900"/>
        </w:tabs>
        <w:ind w:left="0" w:firstLine="0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-54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5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80"/>
        </w:tabs>
        <w:ind w:left="0" w:firstLine="0"/>
      </w:pPr>
      <w:rPr>
        <w:rFonts w:cs="Times New Roman" w:hint="default"/>
      </w:rPr>
    </w:lvl>
  </w:abstractNum>
  <w:abstractNum w:abstractNumId="14" w15:restartNumberingAfterBreak="0">
    <w:nsid w:val="42242114"/>
    <w:multiLevelType w:val="hybridMultilevel"/>
    <w:tmpl w:val="201AFC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06304D"/>
    <w:multiLevelType w:val="hybridMultilevel"/>
    <w:tmpl w:val="D3EEEA4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AF2AB8"/>
    <w:multiLevelType w:val="hybridMultilevel"/>
    <w:tmpl w:val="9B267D6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996C50"/>
    <w:multiLevelType w:val="hybridMultilevel"/>
    <w:tmpl w:val="7D6AC95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C467A0"/>
    <w:multiLevelType w:val="hybridMultilevel"/>
    <w:tmpl w:val="4426F1A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E21C76"/>
    <w:multiLevelType w:val="hybridMultilevel"/>
    <w:tmpl w:val="A192CEC2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6310E1"/>
    <w:multiLevelType w:val="hybridMultilevel"/>
    <w:tmpl w:val="99E4362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482332"/>
    <w:multiLevelType w:val="multilevel"/>
    <w:tmpl w:val="08FE43AA"/>
    <w:lvl w:ilvl="0">
      <w:start w:val="1"/>
      <w:numFmt w:val="decimal"/>
      <w:pStyle w:val="TableListNumber"/>
      <w:lvlText w:val="%1."/>
      <w:lvlJc w:val="left"/>
      <w:pPr>
        <w:ind w:left="454" w:hanging="454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ableListNumber2"/>
      <w:lvlText w:val="%1.%2."/>
      <w:lvlJc w:val="left"/>
      <w:pPr>
        <w:ind w:left="454" w:hanging="9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45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4" w:hanging="45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14" w:hanging="45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4" w:hanging="45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4" w:hanging="45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4" w:hanging="45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74" w:hanging="454"/>
      </w:pPr>
      <w:rPr>
        <w:rFonts w:hint="default"/>
      </w:rPr>
    </w:lvl>
  </w:abstractNum>
  <w:abstractNum w:abstractNumId="22" w15:restartNumberingAfterBreak="0">
    <w:nsid w:val="6A7E441C"/>
    <w:multiLevelType w:val="hybridMultilevel"/>
    <w:tmpl w:val="21D421C0"/>
    <w:lvl w:ilvl="0" w:tplc="1C345C0E">
      <w:start w:val="1"/>
      <w:numFmt w:val="decimal"/>
      <w:pStyle w:val="Caption"/>
      <w:lvlText w:val="%1."/>
      <w:lvlJc w:val="left"/>
      <w:pPr>
        <w:ind w:left="1287" w:hanging="360"/>
      </w:pPr>
    </w:lvl>
    <w:lvl w:ilvl="1" w:tplc="04260019" w:tentative="1">
      <w:start w:val="1"/>
      <w:numFmt w:val="lowerLetter"/>
      <w:lvlText w:val="%2."/>
      <w:lvlJc w:val="left"/>
      <w:pPr>
        <w:ind w:left="2007" w:hanging="360"/>
      </w:pPr>
    </w:lvl>
    <w:lvl w:ilvl="2" w:tplc="0426001B" w:tentative="1">
      <w:start w:val="1"/>
      <w:numFmt w:val="lowerRoman"/>
      <w:lvlText w:val="%3."/>
      <w:lvlJc w:val="right"/>
      <w:pPr>
        <w:ind w:left="2727" w:hanging="180"/>
      </w:pPr>
    </w:lvl>
    <w:lvl w:ilvl="3" w:tplc="0426000F" w:tentative="1">
      <w:start w:val="1"/>
      <w:numFmt w:val="decimal"/>
      <w:lvlText w:val="%4."/>
      <w:lvlJc w:val="left"/>
      <w:pPr>
        <w:ind w:left="3447" w:hanging="360"/>
      </w:pPr>
    </w:lvl>
    <w:lvl w:ilvl="4" w:tplc="04260019" w:tentative="1">
      <w:start w:val="1"/>
      <w:numFmt w:val="lowerLetter"/>
      <w:lvlText w:val="%5."/>
      <w:lvlJc w:val="left"/>
      <w:pPr>
        <w:ind w:left="4167" w:hanging="360"/>
      </w:pPr>
    </w:lvl>
    <w:lvl w:ilvl="5" w:tplc="0426001B" w:tentative="1">
      <w:start w:val="1"/>
      <w:numFmt w:val="lowerRoman"/>
      <w:lvlText w:val="%6."/>
      <w:lvlJc w:val="right"/>
      <w:pPr>
        <w:ind w:left="4887" w:hanging="180"/>
      </w:pPr>
    </w:lvl>
    <w:lvl w:ilvl="6" w:tplc="0426000F" w:tentative="1">
      <w:start w:val="1"/>
      <w:numFmt w:val="decimal"/>
      <w:lvlText w:val="%7."/>
      <w:lvlJc w:val="left"/>
      <w:pPr>
        <w:ind w:left="5607" w:hanging="360"/>
      </w:pPr>
    </w:lvl>
    <w:lvl w:ilvl="7" w:tplc="04260019" w:tentative="1">
      <w:start w:val="1"/>
      <w:numFmt w:val="lowerLetter"/>
      <w:lvlText w:val="%8."/>
      <w:lvlJc w:val="left"/>
      <w:pPr>
        <w:ind w:left="6327" w:hanging="360"/>
      </w:pPr>
    </w:lvl>
    <w:lvl w:ilvl="8" w:tplc="042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CC924DA"/>
    <w:multiLevelType w:val="hybridMultilevel"/>
    <w:tmpl w:val="682A744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BD2050"/>
    <w:multiLevelType w:val="hybridMultilevel"/>
    <w:tmpl w:val="1B8ACB6A"/>
    <w:lvl w:ilvl="0" w:tplc="55725DC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E51B03"/>
    <w:multiLevelType w:val="hybridMultilevel"/>
    <w:tmpl w:val="DB0631FA"/>
    <w:lvl w:ilvl="0" w:tplc="9004579E">
      <w:start w:val="1"/>
      <w:numFmt w:val="decimal"/>
      <w:lvlText w:val="%1."/>
      <w:lvlJc w:val="left"/>
      <w:pPr>
        <w:ind w:left="567" w:hanging="227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D56C9"/>
    <w:multiLevelType w:val="hybridMultilevel"/>
    <w:tmpl w:val="5FC800E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EB1C71"/>
    <w:multiLevelType w:val="hybridMultilevel"/>
    <w:tmpl w:val="2AA69270"/>
    <w:lvl w:ilvl="0" w:tplc="04090001">
      <w:start w:val="1"/>
      <w:numFmt w:val="bullet"/>
      <w:pStyle w:val="TableListBullet2"/>
      <w:lvlText w:val="o"/>
      <w:lvlJc w:val="left"/>
      <w:pPr>
        <w:tabs>
          <w:tab w:val="num" w:pos="924"/>
        </w:tabs>
        <w:ind w:left="924"/>
      </w:pPr>
      <w:rPr>
        <w:rFonts w:ascii="Courier New"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517"/>
        </w:tabs>
        <w:ind w:left="25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37"/>
        </w:tabs>
        <w:ind w:left="68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57"/>
        </w:tabs>
        <w:ind w:left="755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7"/>
  </w:num>
  <w:num w:numId="5">
    <w:abstractNumId w:val="10"/>
    <w:lvlOverride w:ilvl="0">
      <w:startOverride w:val="1"/>
    </w:lvlOverride>
  </w:num>
  <w:num w:numId="6">
    <w:abstractNumId w:val="7"/>
  </w:num>
  <w:num w:numId="7">
    <w:abstractNumId w:val="4"/>
  </w:num>
  <w:num w:numId="8">
    <w:abstractNumId w:val="6"/>
  </w:num>
  <w:num w:numId="9">
    <w:abstractNumId w:val="9"/>
  </w:num>
  <w:num w:numId="10">
    <w:abstractNumId w:val="8"/>
  </w:num>
  <w:num w:numId="11">
    <w:abstractNumId w:val="21"/>
  </w:num>
  <w:num w:numId="12">
    <w:abstractNumId w:val="13"/>
  </w:num>
  <w:num w:numId="13">
    <w:abstractNumId w:val="11"/>
  </w:num>
  <w:num w:numId="14">
    <w:abstractNumId w:val="17"/>
  </w:num>
  <w:num w:numId="15">
    <w:abstractNumId w:val="15"/>
  </w:num>
  <w:num w:numId="16">
    <w:abstractNumId w:val="26"/>
  </w:num>
  <w:num w:numId="17">
    <w:abstractNumId w:val="5"/>
  </w:num>
  <w:num w:numId="18">
    <w:abstractNumId w:val="23"/>
  </w:num>
  <w:num w:numId="19">
    <w:abstractNumId w:val="18"/>
  </w:num>
  <w:num w:numId="20">
    <w:abstractNumId w:val="3"/>
  </w:num>
  <w:num w:numId="21">
    <w:abstractNumId w:val="25"/>
  </w:num>
  <w:num w:numId="22">
    <w:abstractNumId w:val="25"/>
    <w:lvlOverride w:ilvl="0">
      <w:startOverride w:val="1"/>
    </w:lvlOverride>
  </w:num>
  <w:num w:numId="23">
    <w:abstractNumId w:val="20"/>
  </w:num>
  <w:num w:numId="24">
    <w:abstractNumId w:val="22"/>
  </w:num>
  <w:num w:numId="25">
    <w:abstractNumId w:val="22"/>
    <w:lvlOverride w:ilvl="0">
      <w:startOverride w:val="1"/>
    </w:lvlOverride>
  </w:num>
  <w:num w:numId="26">
    <w:abstractNumId w:val="16"/>
  </w:num>
  <w:num w:numId="27">
    <w:abstractNumId w:val="19"/>
  </w:num>
  <w:num w:numId="28">
    <w:abstractNumId w:val="24"/>
  </w:num>
  <w:num w:numId="29">
    <w:abstractNumId w:val="12"/>
  </w:num>
  <w:num w:numId="30">
    <w:abstractNumId w:val="13"/>
  </w:num>
  <w:num w:numId="31">
    <w:abstractNumId w:val="14"/>
  </w:num>
  <w:num w:numId="32">
    <w:abstractNumId w:val="22"/>
    <w:lvlOverride w:ilvl="0">
      <w:startOverride w:val="1"/>
    </w:lvlOverride>
  </w:num>
  <w:num w:numId="33">
    <w:abstractNumId w:val="22"/>
    <w:lvlOverride w:ilvl="0">
      <w:startOverride w:val="1"/>
    </w:lvlOverride>
  </w:num>
  <w:num w:numId="34">
    <w:abstractNumId w:val="22"/>
    <w:lvlOverride w:ilvl="0">
      <w:startOverride w:val="1"/>
    </w:lvlOverride>
  </w:num>
  <w:num w:numId="35">
    <w:abstractNumId w:val="22"/>
    <w:lvlOverride w:ilvl="0">
      <w:startOverride w:val="1"/>
    </w:lvlOverride>
  </w:num>
  <w:num w:numId="36">
    <w:abstractNumId w:val="22"/>
    <w:lvlOverride w:ilvl="0">
      <w:startOverride w:val="1"/>
    </w:lvlOverride>
  </w:num>
  <w:num w:numId="37">
    <w:abstractNumId w:val="22"/>
    <w:lvlOverride w:ilvl="0">
      <w:startOverride w:val="1"/>
    </w:lvlOverride>
  </w:num>
  <w:num w:numId="38">
    <w:abstractNumId w:val="22"/>
    <w:lvlOverride w:ilvl="0">
      <w:startOverride w:val="1"/>
    </w:lvlOverride>
  </w:num>
  <w:num w:numId="39">
    <w:abstractNumId w:val="22"/>
    <w:lvlOverride w:ilvl="0">
      <w:startOverride w:val="1"/>
    </w:lvlOverride>
  </w:num>
  <w:num w:numId="40">
    <w:abstractNumId w:val="22"/>
    <w:lvlOverride w:ilvl="0">
      <w:startOverride w:val="1"/>
    </w:lvlOverride>
  </w:num>
  <w:num w:numId="41">
    <w:abstractNumId w:val="22"/>
    <w:lvlOverride w:ilvl="0">
      <w:startOverride w:val="1"/>
    </w:lvlOverride>
  </w:num>
  <w:num w:numId="42">
    <w:abstractNumId w:val="22"/>
    <w:lvlOverride w:ilvl="0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899"/>
    <w:rsid w:val="0000056C"/>
    <w:rsid w:val="0000172E"/>
    <w:rsid w:val="000017E3"/>
    <w:rsid w:val="00001895"/>
    <w:rsid w:val="00003E2E"/>
    <w:rsid w:val="00003EAC"/>
    <w:rsid w:val="0000478C"/>
    <w:rsid w:val="00005498"/>
    <w:rsid w:val="00005660"/>
    <w:rsid w:val="0000707D"/>
    <w:rsid w:val="0000709D"/>
    <w:rsid w:val="000075AE"/>
    <w:rsid w:val="000076E3"/>
    <w:rsid w:val="00007FA6"/>
    <w:rsid w:val="00010616"/>
    <w:rsid w:val="0001083A"/>
    <w:rsid w:val="000108BC"/>
    <w:rsid w:val="00010D79"/>
    <w:rsid w:val="00010F88"/>
    <w:rsid w:val="00011B5B"/>
    <w:rsid w:val="00011C23"/>
    <w:rsid w:val="00012153"/>
    <w:rsid w:val="00012825"/>
    <w:rsid w:val="000130C5"/>
    <w:rsid w:val="000144D4"/>
    <w:rsid w:val="00014D15"/>
    <w:rsid w:val="000154BF"/>
    <w:rsid w:val="00015644"/>
    <w:rsid w:val="0001679E"/>
    <w:rsid w:val="00017145"/>
    <w:rsid w:val="0002073F"/>
    <w:rsid w:val="0002106D"/>
    <w:rsid w:val="00021632"/>
    <w:rsid w:val="00022299"/>
    <w:rsid w:val="00022833"/>
    <w:rsid w:val="0002393D"/>
    <w:rsid w:val="00024B5C"/>
    <w:rsid w:val="0002503C"/>
    <w:rsid w:val="0002549C"/>
    <w:rsid w:val="0002562B"/>
    <w:rsid w:val="00025F54"/>
    <w:rsid w:val="00027242"/>
    <w:rsid w:val="00027839"/>
    <w:rsid w:val="00027B26"/>
    <w:rsid w:val="00027EA3"/>
    <w:rsid w:val="00030558"/>
    <w:rsid w:val="00030655"/>
    <w:rsid w:val="00030C79"/>
    <w:rsid w:val="00030CF7"/>
    <w:rsid w:val="00031337"/>
    <w:rsid w:val="00031FA8"/>
    <w:rsid w:val="0003245D"/>
    <w:rsid w:val="00032487"/>
    <w:rsid w:val="000328FF"/>
    <w:rsid w:val="00032BCD"/>
    <w:rsid w:val="00032CAC"/>
    <w:rsid w:val="00032F16"/>
    <w:rsid w:val="0003377C"/>
    <w:rsid w:val="00033910"/>
    <w:rsid w:val="00033FD4"/>
    <w:rsid w:val="00034E5C"/>
    <w:rsid w:val="0003514E"/>
    <w:rsid w:val="00035D04"/>
    <w:rsid w:val="000368E1"/>
    <w:rsid w:val="000372B8"/>
    <w:rsid w:val="00037664"/>
    <w:rsid w:val="00037AEC"/>
    <w:rsid w:val="00040016"/>
    <w:rsid w:val="00040A8F"/>
    <w:rsid w:val="00040D91"/>
    <w:rsid w:val="000418F9"/>
    <w:rsid w:val="000421FB"/>
    <w:rsid w:val="00043302"/>
    <w:rsid w:val="00045707"/>
    <w:rsid w:val="000469E5"/>
    <w:rsid w:val="00047725"/>
    <w:rsid w:val="00050503"/>
    <w:rsid w:val="0005125C"/>
    <w:rsid w:val="000544C3"/>
    <w:rsid w:val="000545D7"/>
    <w:rsid w:val="00055271"/>
    <w:rsid w:val="00060355"/>
    <w:rsid w:val="00060AAE"/>
    <w:rsid w:val="00061AF4"/>
    <w:rsid w:val="00061ED2"/>
    <w:rsid w:val="00062281"/>
    <w:rsid w:val="00063E43"/>
    <w:rsid w:val="0006496F"/>
    <w:rsid w:val="00065468"/>
    <w:rsid w:val="00066520"/>
    <w:rsid w:val="00066814"/>
    <w:rsid w:val="00066E1C"/>
    <w:rsid w:val="00070842"/>
    <w:rsid w:val="00070D70"/>
    <w:rsid w:val="0007199F"/>
    <w:rsid w:val="00073A4C"/>
    <w:rsid w:val="00073C15"/>
    <w:rsid w:val="000740F5"/>
    <w:rsid w:val="0007601A"/>
    <w:rsid w:val="00080420"/>
    <w:rsid w:val="00080A04"/>
    <w:rsid w:val="0008131A"/>
    <w:rsid w:val="00081655"/>
    <w:rsid w:val="00081723"/>
    <w:rsid w:val="00082085"/>
    <w:rsid w:val="0008283A"/>
    <w:rsid w:val="00083389"/>
    <w:rsid w:val="00083472"/>
    <w:rsid w:val="00083961"/>
    <w:rsid w:val="00083D97"/>
    <w:rsid w:val="00084580"/>
    <w:rsid w:val="00084B04"/>
    <w:rsid w:val="00084E66"/>
    <w:rsid w:val="000859AD"/>
    <w:rsid w:val="00085F95"/>
    <w:rsid w:val="000923BE"/>
    <w:rsid w:val="00092627"/>
    <w:rsid w:val="00093577"/>
    <w:rsid w:val="00093BCC"/>
    <w:rsid w:val="00093DCE"/>
    <w:rsid w:val="00094A58"/>
    <w:rsid w:val="00094C94"/>
    <w:rsid w:val="000967EA"/>
    <w:rsid w:val="00096919"/>
    <w:rsid w:val="000969C2"/>
    <w:rsid w:val="000A0728"/>
    <w:rsid w:val="000A166B"/>
    <w:rsid w:val="000A2E86"/>
    <w:rsid w:val="000A2F77"/>
    <w:rsid w:val="000A3391"/>
    <w:rsid w:val="000A4D46"/>
    <w:rsid w:val="000A773A"/>
    <w:rsid w:val="000A7A5F"/>
    <w:rsid w:val="000A7CD2"/>
    <w:rsid w:val="000B051F"/>
    <w:rsid w:val="000B0C84"/>
    <w:rsid w:val="000B2A4D"/>
    <w:rsid w:val="000B3125"/>
    <w:rsid w:val="000B3AB3"/>
    <w:rsid w:val="000B4C61"/>
    <w:rsid w:val="000B4FBA"/>
    <w:rsid w:val="000B639C"/>
    <w:rsid w:val="000B6C45"/>
    <w:rsid w:val="000C0ABF"/>
    <w:rsid w:val="000C0F8F"/>
    <w:rsid w:val="000C3406"/>
    <w:rsid w:val="000C40CD"/>
    <w:rsid w:val="000C4681"/>
    <w:rsid w:val="000C478A"/>
    <w:rsid w:val="000C6357"/>
    <w:rsid w:val="000C738F"/>
    <w:rsid w:val="000C753B"/>
    <w:rsid w:val="000C7A0D"/>
    <w:rsid w:val="000C7DC0"/>
    <w:rsid w:val="000D0D34"/>
    <w:rsid w:val="000D18E7"/>
    <w:rsid w:val="000D1E4E"/>
    <w:rsid w:val="000D1E81"/>
    <w:rsid w:val="000D229E"/>
    <w:rsid w:val="000D22CA"/>
    <w:rsid w:val="000D3E02"/>
    <w:rsid w:val="000D3F76"/>
    <w:rsid w:val="000D4E61"/>
    <w:rsid w:val="000D4FDF"/>
    <w:rsid w:val="000D5176"/>
    <w:rsid w:val="000D52C3"/>
    <w:rsid w:val="000D58C1"/>
    <w:rsid w:val="000D6B92"/>
    <w:rsid w:val="000D76CD"/>
    <w:rsid w:val="000E0E61"/>
    <w:rsid w:val="000E114C"/>
    <w:rsid w:val="000E20BB"/>
    <w:rsid w:val="000E23E1"/>
    <w:rsid w:val="000E2634"/>
    <w:rsid w:val="000E3167"/>
    <w:rsid w:val="000E449F"/>
    <w:rsid w:val="000E48C3"/>
    <w:rsid w:val="000E6526"/>
    <w:rsid w:val="000E66E4"/>
    <w:rsid w:val="000F072C"/>
    <w:rsid w:val="000F1807"/>
    <w:rsid w:val="000F19EA"/>
    <w:rsid w:val="000F2B42"/>
    <w:rsid w:val="000F4139"/>
    <w:rsid w:val="000F4FBE"/>
    <w:rsid w:val="000F6AB8"/>
    <w:rsid w:val="000F7A80"/>
    <w:rsid w:val="00100CAB"/>
    <w:rsid w:val="00101524"/>
    <w:rsid w:val="001015E3"/>
    <w:rsid w:val="00101B5A"/>
    <w:rsid w:val="00102CDD"/>
    <w:rsid w:val="00103311"/>
    <w:rsid w:val="001035E5"/>
    <w:rsid w:val="001044BD"/>
    <w:rsid w:val="00104E1F"/>
    <w:rsid w:val="00104F6D"/>
    <w:rsid w:val="001050C2"/>
    <w:rsid w:val="00105FA2"/>
    <w:rsid w:val="00106131"/>
    <w:rsid w:val="00106E15"/>
    <w:rsid w:val="0011101C"/>
    <w:rsid w:val="001112FF"/>
    <w:rsid w:val="001127D8"/>
    <w:rsid w:val="00112C15"/>
    <w:rsid w:val="001131C6"/>
    <w:rsid w:val="001138B3"/>
    <w:rsid w:val="00113BCA"/>
    <w:rsid w:val="00113E99"/>
    <w:rsid w:val="00113EEA"/>
    <w:rsid w:val="00114D5A"/>
    <w:rsid w:val="0011598D"/>
    <w:rsid w:val="00115B65"/>
    <w:rsid w:val="00115DF2"/>
    <w:rsid w:val="00117460"/>
    <w:rsid w:val="00117C4A"/>
    <w:rsid w:val="00120018"/>
    <w:rsid w:val="001229CD"/>
    <w:rsid w:val="00123AAC"/>
    <w:rsid w:val="00123FAF"/>
    <w:rsid w:val="0012417D"/>
    <w:rsid w:val="001245F1"/>
    <w:rsid w:val="00124688"/>
    <w:rsid w:val="00125848"/>
    <w:rsid w:val="00125B1F"/>
    <w:rsid w:val="0012782D"/>
    <w:rsid w:val="00127EBD"/>
    <w:rsid w:val="00130C8A"/>
    <w:rsid w:val="00131425"/>
    <w:rsid w:val="0013181F"/>
    <w:rsid w:val="00131E00"/>
    <w:rsid w:val="00132F26"/>
    <w:rsid w:val="00133278"/>
    <w:rsid w:val="00134B41"/>
    <w:rsid w:val="00134E05"/>
    <w:rsid w:val="0013560A"/>
    <w:rsid w:val="0013590D"/>
    <w:rsid w:val="00136553"/>
    <w:rsid w:val="001376CD"/>
    <w:rsid w:val="00137CAB"/>
    <w:rsid w:val="001422D9"/>
    <w:rsid w:val="00142D05"/>
    <w:rsid w:val="00143F27"/>
    <w:rsid w:val="00144ECC"/>
    <w:rsid w:val="00144FD5"/>
    <w:rsid w:val="00145265"/>
    <w:rsid w:val="001453F9"/>
    <w:rsid w:val="0014704B"/>
    <w:rsid w:val="0014780C"/>
    <w:rsid w:val="00147BAE"/>
    <w:rsid w:val="00147CEA"/>
    <w:rsid w:val="001503E1"/>
    <w:rsid w:val="00150BFB"/>
    <w:rsid w:val="00151642"/>
    <w:rsid w:val="00151C37"/>
    <w:rsid w:val="00152532"/>
    <w:rsid w:val="001525F0"/>
    <w:rsid w:val="001527AF"/>
    <w:rsid w:val="001528B0"/>
    <w:rsid w:val="001535BE"/>
    <w:rsid w:val="001539B1"/>
    <w:rsid w:val="0015445E"/>
    <w:rsid w:val="00155D4A"/>
    <w:rsid w:val="001572FF"/>
    <w:rsid w:val="00157569"/>
    <w:rsid w:val="0016026F"/>
    <w:rsid w:val="00160A4D"/>
    <w:rsid w:val="00160EB6"/>
    <w:rsid w:val="001613B3"/>
    <w:rsid w:val="00162731"/>
    <w:rsid w:val="00162A92"/>
    <w:rsid w:val="00162D67"/>
    <w:rsid w:val="00163A16"/>
    <w:rsid w:val="00163E28"/>
    <w:rsid w:val="0016442C"/>
    <w:rsid w:val="00164A24"/>
    <w:rsid w:val="00164D8C"/>
    <w:rsid w:val="0016556E"/>
    <w:rsid w:val="0016600A"/>
    <w:rsid w:val="0016674F"/>
    <w:rsid w:val="00166B99"/>
    <w:rsid w:val="001674C7"/>
    <w:rsid w:val="001675BE"/>
    <w:rsid w:val="00167C56"/>
    <w:rsid w:val="00167CF6"/>
    <w:rsid w:val="00167DCC"/>
    <w:rsid w:val="00170150"/>
    <w:rsid w:val="0017103B"/>
    <w:rsid w:val="0017188D"/>
    <w:rsid w:val="00171CE1"/>
    <w:rsid w:val="00172AB8"/>
    <w:rsid w:val="001733EE"/>
    <w:rsid w:val="00173B5E"/>
    <w:rsid w:val="00174019"/>
    <w:rsid w:val="00175E60"/>
    <w:rsid w:val="00176EA0"/>
    <w:rsid w:val="00176F26"/>
    <w:rsid w:val="00180E8B"/>
    <w:rsid w:val="00180FBF"/>
    <w:rsid w:val="0018113E"/>
    <w:rsid w:val="00182B34"/>
    <w:rsid w:val="00183ABF"/>
    <w:rsid w:val="001855B2"/>
    <w:rsid w:val="00185A82"/>
    <w:rsid w:val="0018616E"/>
    <w:rsid w:val="00186B0B"/>
    <w:rsid w:val="00186B8E"/>
    <w:rsid w:val="00186E92"/>
    <w:rsid w:val="00187501"/>
    <w:rsid w:val="00187BFC"/>
    <w:rsid w:val="00187D4F"/>
    <w:rsid w:val="00190C59"/>
    <w:rsid w:val="00191475"/>
    <w:rsid w:val="00191A82"/>
    <w:rsid w:val="001921AF"/>
    <w:rsid w:val="00193CEB"/>
    <w:rsid w:val="0019400B"/>
    <w:rsid w:val="001949D3"/>
    <w:rsid w:val="00194E76"/>
    <w:rsid w:val="00195F81"/>
    <w:rsid w:val="00195FE2"/>
    <w:rsid w:val="00196239"/>
    <w:rsid w:val="001969ED"/>
    <w:rsid w:val="00196AFB"/>
    <w:rsid w:val="00196CD0"/>
    <w:rsid w:val="001A02D3"/>
    <w:rsid w:val="001A0F03"/>
    <w:rsid w:val="001A2047"/>
    <w:rsid w:val="001A2730"/>
    <w:rsid w:val="001A302D"/>
    <w:rsid w:val="001A3C0C"/>
    <w:rsid w:val="001A45EE"/>
    <w:rsid w:val="001A4A9E"/>
    <w:rsid w:val="001A51D6"/>
    <w:rsid w:val="001A73E6"/>
    <w:rsid w:val="001B0A47"/>
    <w:rsid w:val="001B1BD4"/>
    <w:rsid w:val="001B2510"/>
    <w:rsid w:val="001B2F72"/>
    <w:rsid w:val="001B352D"/>
    <w:rsid w:val="001B3C56"/>
    <w:rsid w:val="001B3D68"/>
    <w:rsid w:val="001B4AC5"/>
    <w:rsid w:val="001B4E06"/>
    <w:rsid w:val="001B5336"/>
    <w:rsid w:val="001B6524"/>
    <w:rsid w:val="001B701E"/>
    <w:rsid w:val="001B7FFB"/>
    <w:rsid w:val="001C08F4"/>
    <w:rsid w:val="001C0AE9"/>
    <w:rsid w:val="001C174A"/>
    <w:rsid w:val="001C1CF5"/>
    <w:rsid w:val="001C1E94"/>
    <w:rsid w:val="001C203D"/>
    <w:rsid w:val="001C3808"/>
    <w:rsid w:val="001C3EF8"/>
    <w:rsid w:val="001C50CB"/>
    <w:rsid w:val="001C6905"/>
    <w:rsid w:val="001C6F8E"/>
    <w:rsid w:val="001C7B9A"/>
    <w:rsid w:val="001D0522"/>
    <w:rsid w:val="001D0E65"/>
    <w:rsid w:val="001D152B"/>
    <w:rsid w:val="001D1972"/>
    <w:rsid w:val="001D1A66"/>
    <w:rsid w:val="001D2116"/>
    <w:rsid w:val="001D2839"/>
    <w:rsid w:val="001D3E5E"/>
    <w:rsid w:val="001D4863"/>
    <w:rsid w:val="001D4E92"/>
    <w:rsid w:val="001D5256"/>
    <w:rsid w:val="001D5914"/>
    <w:rsid w:val="001D611A"/>
    <w:rsid w:val="001D69B5"/>
    <w:rsid w:val="001D6CB5"/>
    <w:rsid w:val="001D7CD0"/>
    <w:rsid w:val="001E06F2"/>
    <w:rsid w:val="001E09EB"/>
    <w:rsid w:val="001E0A5A"/>
    <w:rsid w:val="001E0A86"/>
    <w:rsid w:val="001E14CA"/>
    <w:rsid w:val="001E15B0"/>
    <w:rsid w:val="001E177C"/>
    <w:rsid w:val="001E208A"/>
    <w:rsid w:val="001E21FE"/>
    <w:rsid w:val="001E2340"/>
    <w:rsid w:val="001E44FF"/>
    <w:rsid w:val="001E4C16"/>
    <w:rsid w:val="001E4F27"/>
    <w:rsid w:val="001E50D9"/>
    <w:rsid w:val="001E585D"/>
    <w:rsid w:val="001E65F2"/>
    <w:rsid w:val="001E75CB"/>
    <w:rsid w:val="001F07C4"/>
    <w:rsid w:val="001F0E51"/>
    <w:rsid w:val="001F17E6"/>
    <w:rsid w:val="001F1DDB"/>
    <w:rsid w:val="001F1E2B"/>
    <w:rsid w:val="001F3A5A"/>
    <w:rsid w:val="001F3CC1"/>
    <w:rsid w:val="001F3E4E"/>
    <w:rsid w:val="001F466F"/>
    <w:rsid w:val="001F4731"/>
    <w:rsid w:val="001F58B0"/>
    <w:rsid w:val="001F5A1E"/>
    <w:rsid w:val="001F6369"/>
    <w:rsid w:val="001F7371"/>
    <w:rsid w:val="001F7CD0"/>
    <w:rsid w:val="002006E7"/>
    <w:rsid w:val="00202305"/>
    <w:rsid w:val="00202786"/>
    <w:rsid w:val="00202D65"/>
    <w:rsid w:val="00203360"/>
    <w:rsid w:val="00203AFF"/>
    <w:rsid w:val="0020434E"/>
    <w:rsid w:val="00204801"/>
    <w:rsid w:val="00205294"/>
    <w:rsid w:val="0020582D"/>
    <w:rsid w:val="00205C87"/>
    <w:rsid w:val="0020785B"/>
    <w:rsid w:val="00207DBA"/>
    <w:rsid w:val="00210421"/>
    <w:rsid w:val="00210431"/>
    <w:rsid w:val="002105F5"/>
    <w:rsid w:val="0021065F"/>
    <w:rsid w:val="0021115C"/>
    <w:rsid w:val="00211E70"/>
    <w:rsid w:val="002129BF"/>
    <w:rsid w:val="00213116"/>
    <w:rsid w:val="0021346D"/>
    <w:rsid w:val="00213638"/>
    <w:rsid w:val="00213C48"/>
    <w:rsid w:val="00215933"/>
    <w:rsid w:val="00215B6D"/>
    <w:rsid w:val="0021637F"/>
    <w:rsid w:val="002178F3"/>
    <w:rsid w:val="00217F4E"/>
    <w:rsid w:val="002203B6"/>
    <w:rsid w:val="00222C4F"/>
    <w:rsid w:val="0022311B"/>
    <w:rsid w:val="00223FBC"/>
    <w:rsid w:val="00224161"/>
    <w:rsid w:val="00224AA6"/>
    <w:rsid w:val="00224C24"/>
    <w:rsid w:val="002253FB"/>
    <w:rsid w:val="00225713"/>
    <w:rsid w:val="002259B9"/>
    <w:rsid w:val="00225B30"/>
    <w:rsid w:val="002268E8"/>
    <w:rsid w:val="00226A1F"/>
    <w:rsid w:val="00227E37"/>
    <w:rsid w:val="002306E2"/>
    <w:rsid w:val="0023160D"/>
    <w:rsid w:val="002319A2"/>
    <w:rsid w:val="00231E91"/>
    <w:rsid w:val="00232576"/>
    <w:rsid w:val="00233374"/>
    <w:rsid w:val="00233E14"/>
    <w:rsid w:val="00233F88"/>
    <w:rsid w:val="00234062"/>
    <w:rsid w:val="00234F23"/>
    <w:rsid w:val="0023504F"/>
    <w:rsid w:val="0023650B"/>
    <w:rsid w:val="00237579"/>
    <w:rsid w:val="00237771"/>
    <w:rsid w:val="00240666"/>
    <w:rsid w:val="00240CFC"/>
    <w:rsid w:val="0024133E"/>
    <w:rsid w:val="002418E6"/>
    <w:rsid w:val="002419A9"/>
    <w:rsid w:val="00242C4D"/>
    <w:rsid w:val="00242CD5"/>
    <w:rsid w:val="0024415D"/>
    <w:rsid w:val="00244A14"/>
    <w:rsid w:val="00245139"/>
    <w:rsid w:val="00246911"/>
    <w:rsid w:val="00246B70"/>
    <w:rsid w:val="00247188"/>
    <w:rsid w:val="002503C0"/>
    <w:rsid w:val="002506B8"/>
    <w:rsid w:val="00250738"/>
    <w:rsid w:val="0025081F"/>
    <w:rsid w:val="00250BCF"/>
    <w:rsid w:val="002517AA"/>
    <w:rsid w:val="00251FEF"/>
    <w:rsid w:val="0025290F"/>
    <w:rsid w:val="00253031"/>
    <w:rsid w:val="00254721"/>
    <w:rsid w:val="002549FB"/>
    <w:rsid w:val="00254C74"/>
    <w:rsid w:val="00254F86"/>
    <w:rsid w:val="002556F9"/>
    <w:rsid w:val="0025623D"/>
    <w:rsid w:val="002568AE"/>
    <w:rsid w:val="00256C43"/>
    <w:rsid w:val="00256DC1"/>
    <w:rsid w:val="00257C66"/>
    <w:rsid w:val="00257EB0"/>
    <w:rsid w:val="00260C84"/>
    <w:rsid w:val="00260FBE"/>
    <w:rsid w:val="00261DC1"/>
    <w:rsid w:val="00262ECB"/>
    <w:rsid w:val="00263255"/>
    <w:rsid w:val="00263294"/>
    <w:rsid w:val="00263CE5"/>
    <w:rsid w:val="00266007"/>
    <w:rsid w:val="00266872"/>
    <w:rsid w:val="0026740F"/>
    <w:rsid w:val="002701AC"/>
    <w:rsid w:val="00270BFF"/>
    <w:rsid w:val="00271380"/>
    <w:rsid w:val="00271775"/>
    <w:rsid w:val="002720B0"/>
    <w:rsid w:val="00272A7C"/>
    <w:rsid w:val="0027301C"/>
    <w:rsid w:val="002732BB"/>
    <w:rsid w:val="00273305"/>
    <w:rsid w:val="0027333A"/>
    <w:rsid w:val="0027524A"/>
    <w:rsid w:val="00275C87"/>
    <w:rsid w:val="002760DB"/>
    <w:rsid w:val="002767D8"/>
    <w:rsid w:val="00276E30"/>
    <w:rsid w:val="0027726F"/>
    <w:rsid w:val="0027778E"/>
    <w:rsid w:val="002777EC"/>
    <w:rsid w:val="002803C3"/>
    <w:rsid w:val="00280F47"/>
    <w:rsid w:val="0028129F"/>
    <w:rsid w:val="0028198D"/>
    <w:rsid w:val="00281FF6"/>
    <w:rsid w:val="0028230E"/>
    <w:rsid w:val="00282BCF"/>
    <w:rsid w:val="002834A2"/>
    <w:rsid w:val="00285190"/>
    <w:rsid w:val="00285D03"/>
    <w:rsid w:val="00285E09"/>
    <w:rsid w:val="002871AC"/>
    <w:rsid w:val="002901E6"/>
    <w:rsid w:val="00291251"/>
    <w:rsid w:val="002914A0"/>
    <w:rsid w:val="002916C2"/>
    <w:rsid w:val="00291D20"/>
    <w:rsid w:val="00292099"/>
    <w:rsid w:val="0029255E"/>
    <w:rsid w:val="002932CD"/>
    <w:rsid w:val="00294D3E"/>
    <w:rsid w:val="002956E2"/>
    <w:rsid w:val="00295A48"/>
    <w:rsid w:val="00295E23"/>
    <w:rsid w:val="002A0131"/>
    <w:rsid w:val="002A0780"/>
    <w:rsid w:val="002A2A2C"/>
    <w:rsid w:val="002A3159"/>
    <w:rsid w:val="002A342A"/>
    <w:rsid w:val="002A353E"/>
    <w:rsid w:val="002A65F9"/>
    <w:rsid w:val="002A6D8D"/>
    <w:rsid w:val="002A7A23"/>
    <w:rsid w:val="002B0293"/>
    <w:rsid w:val="002B095F"/>
    <w:rsid w:val="002B0968"/>
    <w:rsid w:val="002B0D17"/>
    <w:rsid w:val="002B0F24"/>
    <w:rsid w:val="002B2C3F"/>
    <w:rsid w:val="002B3084"/>
    <w:rsid w:val="002B385B"/>
    <w:rsid w:val="002B51C0"/>
    <w:rsid w:val="002B5598"/>
    <w:rsid w:val="002B569F"/>
    <w:rsid w:val="002B5907"/>
    <w:rsid w:val="002B60A0"/>
    <w:rsid w:val="002B6CA8"/>
    <w:rsid w:val="002B7659"/>
    <w:rsid w:val="002C059F"/>
    <w:rsid w:val="002C1576"/>
    <w:rsid w:val="002C3176"/>
    <w:rsid w:val="002C40CC"/>
    <w:rsid w:val="002C6591"/>
    <w:rsid w:val="002C6DF4"/>
    <w:rsid w:val="002C7A58"/>
    <w:rsid w:val="002D1370"/>
    <w:rsid w:val="002D2014"/>
    <w:rsid w:val="002D24F9"/>
    <w:rsid w:val="002D3DAE"/>
    <w:rsid w:val="002D4FFD"/>
    <w:rsid w:val="002E3755"/>
    <w:rsid w:val="002E54F0"/>
    <w:rsid w:val="002E5B25"/>
    <w:rsid w:val="002E637D"/>
    <w:rsid w:val="002E6975"/>
    <w:rsid w:val="002E7359"/>
    <w:rsid w:val="002E7D95"/>
    <w:rsid w:val="002F044D"/>
    <w:rsid w:val="002F083D"/>
    <w:rsid w:val="002F1384"/>
    <w:rsid w:val="002F33D4"/>
    <w:rsid w:val="002F3E59"/>
    <w:rsid w:val="002F42D0"/>
    <w:rsid w:val="002F4760"/>
    <w:rsid w:val="002F4D4C"/>
    <w:rsid w:val="002F59FA"/>
    <w:rsid w:val="002F60FA"/>
    <w:rsid w:val="002F7A7C"/>
    <w:rsid w:val="002F7AA9"/>
    <w:rsid w:val="002F7F27"/>
    <w:rsid w:val="0030054A"/>
    <w:rsid w:val="00300849"/>
    <w:rsid w:val="00300F9E"/>
    <w:rsid w:val="00301458"/>
    <w:rsid w:val="003019DD"/>
    <w:rsid w:val="00301B37"/>
    <w:rsid w:val="00301F8D"/>
    <w:rsid w:val="00302562"/>
    <w:rsid w:val="003039F2"/>
    <w:rsid w:val="0030484F"/>
    <w:rsid w:val="00304D78"/>
    <w:rsid w:val="00304F59"/>
    <w:rsid w:val="00304FB5"/>
    <w:rsid w:val="0030539B"/>
    <w:rsid w:val="003056F1"/>
    <w:rsid w:val="00306828"/>
    <w:rsid w:val="00307074"/>
    <w:rsid w:val="00307CD4"/>
    <w:rsid w:val="003101EA"/>
    <w:rsid w:val="00310CA3"/>
    <w:rsid w:val="00311596"/>
    <w:rsid w:val="00311C25"/>
    <w:rsid w:val="00312285"/>
    <w:rsid w:val="00315AC0"/>
    <w:rsid w:val="00317548"/>
    <w:rsid w:val="00317A87"/>
    <w:rsid w:val="00317B5E"/>
    <w:rsid w:val="00317B62"/>
    <w:rsid w:val="00320B8F"/>
    <w:rsid w:val="00320BDF"/>
    <w:rsid w:val="0032193B"/>
    <w:rsid w:val="00321B09"/>
    <w:rsid w:val="00322181"/>
    <w:rsid w:val="00322DC9"/>
    <w:rsid w:val="0032443F"/>
    <w:rsid w:val="00324BE3"/>
    <w:rsid w:val="00324EA3"/>
    <w:rsid w:val="003251DE"/>
    <w:rsid w:val="00325F74"/>
    <w:rsid w:val="00326E18"/>
    <w:rsid w:val="00327141"/>
    <w:rsid w:val="00327A32"/>
    <w:rsid w:val="00327CA9"/>
    <w:rsid w:val="00330D04"/>
    <w:rsid w:val="00331641"/>
    <w:rsid w:val="0033256F"/>
    <w:rsid w:val="00333539"/>
    <w:rsid w:val="00335467"/>
    <w:rsid w:val="003355D1"/>
    <w:rsid w:val="003364BE"/>
    <w:rsid w:val="00337852"/>
    <w:rsid w:val="00340E1E"/>
    <w:rsid w:val="00341BF9"/>
    <w:rsid w:val="00342381"/>
    <w:rsid w:val="00342F5C"/>
    <w:rsid w:val="00343705"/>
    <w:rsid w:val="00344111"/>
    <w:rsid w:val="00346A29"/>
    <w:rsid w:val="00347AC7"/>
    <w:rsid w:val="003504B0"/>
    <w:rsid w:val="003505B6"/>
    <w:rsid w:val="003531A6"/>
    <w:rsid w:val="00353F08"/>
    <w:rsid w:val="003565DF"/>
    <w:rsid w:val="00356EA9"/>
    <w:rsid w:val="0036034B"/>
    <w:rsid w:val="0036055E"/>
    <w:rsid w:val="0036203D"/>
    <w:rsid w:val="00363C6F"/>
    <w:rsid w:val="00365AE5"/>
    <w:rsid w:val="00365B24"/>
    <w:rsid w:val="003660C6"/>
    <w:rsid w:val="003665A9"/>
    <w:rsid w:val="003666A2"/>
    <w:rsid w:val="003702D3"/>
    <w:rsid w:val="00371E67"/>
    <w:rsid w:val="003724FC"/>
    <w:rsid w:val="00373596"/>
    <w:rsid w:val="00374100"/>
    <w:rsid w:val="00375ECE"/>
    <w:rsid w:val="00376164"/>
    <w:rsid w:val="003776C5"/>
    <w:rsid w:val="00377E65"/>
    <w:rsid w:val="00377EDA"/>
    <w:rsid w:val="003808CA"/>
    <w:rsid w:val="003813EA"/>
    <w:rsid w:val="00383F2D"/>
    <w:rsid w:val="00384A5F"/>
    <w:rsid w:val="0038512D"/>
    <w:rsid w:val="00390325"/>
    <w:rsid w:val="0039134D"/>
    <w:rsid w:val="00391A25"/>
    <w:rsid w:val="00391D88"/>
    <w:rsid w:val="0039392B"/>
    <w:rsid w:val="00393C20"/>
    <w:rsid w:val="00394531"/>
    <w:rsid w:val="003945FE"/>
    <w:rsid w:val="00395045"/>
    <w:rsid w:val="00395949"/>
    <w:rsid w:val="00395F90"/>
    <w:rsid w:val="003974FD"/>
    <w:rsid w:val="003A0538"/>
    <w:rsid w:val="003A0955"/>
    <w:rsid w:val="003A158A"/>
    <w:rsid w:val="003A1772"/>
    <w:rsid w:val="003A181F"/>
    <w:rsid w:val="003A18E9"/>
    <w:rsid w:val="003A1A0C"/>
    <w:rsid w:val="003A1AD0"/>
    <w:rsid w:val="003A24C8"/>
    <w:rsid w:val="003A32A4"/>
    <w:rsid w:val="003A383E"/>
    <w:rsid w:val="003A40A3"/>
    <w:rsid w:val="003A4E5B"/>
    <w:rsid w:val="003A62DB"/>
    <w:rsid w:val="003A795E"/>
    <w:rsid w:val="003A7C90"/>
    <w:rsid w:val="003B05B0"/>
    <w:rsid w:val="003B074C"/>
    <w:rsid w:val="003B08AF"/>
    <w:rsid w:val="003B1A22"/>
    <w:rsid w:val="003B2470"/>
    <w:rsid w:val="003B26F0"/>
    <w:rsid w:val="003B2EB0"/>
    <w:rsid w:val="003B49B2"/>
    <w:rsid w:val="003B6AA8"/>
    <w:rsid w:val="003B6BD4"/>
    <w:rsid w:val="003B76B1"/>
    <w:rsid w:val="003C057D"/>
    <w:rsid w:val="003C0BA4"/>
    <w:rsid w:val="003C1180"/>
    <w:rsid w:val="003C1863"/>
    <w:rsid w:val="003C2667"/>
    <w:rsid w:val="003C28EE"/>
    <w:rsid w:val="003C3053"/>
    <w:rsid w:val="003C4ECA"/>
    <w:rsid w:val="003C603C"/>
    <w:rsid w:val="003C63C8"/>
    <w:rsid w:val="003C66BA"/>
    <w:rsid w:val="003C792D"/>
    <w:rsid w:val="003C7B00"/>
    <w:rsid w:val="003D1311"/>
    <w:rsid w:val="003D1BD5"/>
    <w:rsid w:val="003D2647"/>
    <w:rsid w:val="003D275E"/>
    <w:rsid w:val="003D2E54"/>
    <w:rsid w:val="003D3CC0"/>
    <w:rsid w:val="003D7003"/>
    <w:rsid w:val="003D7225"/>
    <w:rsid w:val="003D73F1"/>
    <w:rsid w:val="003D75E4"/>
    <w:rsid w:val="003D7EC5"/>
    <w:rsid w:val="003E0BCA"/>
    <w:rsid w:val="003E261A"/>
    <w:rsid w:val="003E3FC9"/>
    <w:rsid w:val="003E5A4F"/>
    <w:rsid w:val="003E6C63"/>
    <w:rsid w:val="003E7A8E"/>
    <w:rsid w:val="003F06B0"/>
    <w:rsid w:val="003F0B46"/>
    <w:rsid w:val="003F11DB"/>
    <w:rsid w:val="003F240C"/>
    <w:rsid w:val="003F265E"/>
    <w:rsid w:val="003F2AF9"/>
    <w:rsid w:val="003F4F83"/>
    <w:rsid w:val="003F5936"/>
    <w:rsid w:val="003F5CFA"/>
    <w:rsid w:val="003F60BE"/>
    <w:rsid w:val="003F63EA"/>
    <w:rsid w:val="003F6E5B"/>
    <w:rsid w:val="003F72C3"/>
    <w:rsid w:val="003F730C"/>
    <w:rsid w:val="004002C1"/>
    <w:rsid w:val="00401AE0"/>
    <w:rsid w:val="0040213D"/>
    <w:rsid w:val="00404002"/>
    <w:rsid w:val="00404E8F"/>
    <w:rsid w:val="0040523F"/>
    <w:rsid w:val="00405AC8"/>
    <w:rsid w:val="0040656E"/>
    <w:rsid w:val="00406692"/>
    <w:rsid w:val="004071AE"/>
    <w:rsid w:val="00407588"/>
    <w:rsid w:val="0040790C"/>
    <w:rsid w:val="00411EE4"/>
    <w:rsid w:val="00413313"/>
    <w:rsid w:val="00413A97"/>
    <w:rsid w:val="00413DE6"/>
    <w:rsid w:val="0041407E"/>
    <w:rsid w:val="004147AD"/>
    <w:rsid w:val="0041514B"/>
    <w:rsid w:val="00416B15"/>
    <w:rsid w:val="00417382"/>
    <w:rsid w:val="004178FF"/>
    <w:rsid w:val="00417D2B"/>
    <w:rsid w:val="00420AD1"/>
    <w:rsid w:val="00421878"/>
    <w:rsid w:val="00421E1E"/>
    <w:rsid w:val="00422ADE"/>
    <w:rsid w:val="00424ACE"/>
    <w:rsid w:val="00424E84"/>
    <w:rsid w:val="00426C0C"/>
    <w:rsid w:val="00427084"/>
    <w:rsid w:val="004273EC"/>
    <w:rsid w:val="00427477"/>
    <w:rsid w:val="00427C18"/>
    <w:rsid w:val="00430787"/>
    <w:rsid w:val="00431D4E"/>
    <w:rsid w:val="004321AD"/>
    <w:rsid w:val="004321B9"/>
    <w:rsid w:val="004324B2"/>
    <w:rsid w:val="004328D1"/>
    <w:rsid w:val="00432AA5"/>
    <w:rsid w:val="00432B72"/>
    <w:rsid w:val="00432D7C"/>
    <w:rsid w:val="00433682"/>
    <w:rsid w:val="00433DEB"/>
    <w:rsid w:val="00434B3E"/>
    <w:rsid w:val="00437526"/>
    <w:rsid w:val="0043776F"/>
    <w:rsid w:val="00437FC2"/>
    <w:rsid w:val="004406E8"/>
    <w:rsid w:val="004414E9"/>
    <w:rsid w:val="00441D5A"/>
    <w:rsid w:val="00442009"/>
    <w:rsid w:val="004429B9"/>
    <w:rsid w:val="00443886"/>
    <w:rsid w:val="00443F65"/>
    <w:rsid w:val="0044444E"/>
    <w:rsid w:val="00444DF1"/>
    <w:rsid w:val="004450E4"/>
    <w:rsid w:val="004453EA"/>
    <w:rsid w:val="004464A4"/>
    <w:rsid w:val="00447211"/>
    <w:rsid w:val="00450571"/>
    <w:rsid w:val="0045073C"/>
    <w:rsid w:val="00450B70"/>
    <w:rsid w:val="00450CAB"/>
    <w:rsid w:val="00450ECB"/>
    <w:rsid w:val="00451346"/>
    <w:rsid w:val="0045154F"/>
    <w:rsid w:val="00452818"/>
    <w:rsid w:val="00452B91"/>
    <w:rsid w:val="00453504"/>
    <w:rsid w:val="00455689"/>
    <w:rsid w:val="004561BA"/>
    <w:rsid w:val="00456246"/>
    <w:rsid w:val="00457919"/>
    <w:rsid w:val="00461DFF"/>
    <w:rsid w:val="00463A60"/>
    <w:rsid w:val="00464F4D"/>
    <w:rsid w:val="004651A9"/>
    <w:rsid w:val="00467297"/>
    <w:rsid w:val="004672AF"/>
    <w:rsid w:val="00470631"/>
    <w:rsid w:val="0047123C"/>
    <w:rsid w:val="00471D54"/>
    <w:rsid w:val="00471EE4"/>
    <w:rsid w:val="00472795"/>
    <w:rsid w:val="004734A2"/>
    <w:rsid w:val="00473831"/>
    <w:rsid w:val="004759C0"/>
    <w:rsid w:val="00477C78"/>
    <w:rsid w:val="00477FED"/>
    <w:rsid w:val="00480158"/>
    <w:rsid w:val="004805A1"/>
    <w:rsid w:val="0048197F"/>
    <w:rsid w:val="0048249C"/>
    <w:rsid w:val="00482CA4"/>
    <w:rsid w:val="00482D41"/>
    <w:rsid w:val="004835CA"/>
    <w:rsid w:val="00485044"/>
    <w:rsid w:val="004868EA"/>
    <w:rsid w:val="004869B1"/>
    <w:rsid w:val="00486B37"/>
    <w:rsid w:val="00486B62"/>
    <w:rsid w:val="00486E65"/>
    <w:rsid w:val="0049090D"/>
    <w:rsid w:val="00490DEB"/>
    <w:rsid w:val="004911B2"/>
    <w:rsid w:val="00491967"/>
    <w:rsid w:val="00491FC6"/>
    <w:rsid w:val="00492C47"/>
    <w:rsid w:val="0049366B"/>
    <w:rsid w:val="00493679"/>
    <w:rsid w:val="004944CE"/>
    <w:rsid w:val="00495D01"/>
    <w:rsid w:val="00497C1C"/>
    <w:rsid w:val="004A0534"/>
    <w:rsid w:val="004A0C1B"/>
    <w:rsid w:val="004A2778"/>
    <w:rsid w:val="004A3330"/>
    <w:rsid w:val="004A337D"/>
    <w:rsid w:val="004A347D"/>
    <w:rsid w:val="004A4AEB"/>
    <w:rsid w:val="004A59A7"/>
    <w:rsid w:val="004A6EE4"/>
    <w:rsid w:val="004A7593"/>
    <w:rsid w:val="004A7705"/>
    <w:rsid w:val="004A7748"/>
    <w:rsid w:val="004A78EE"/>
    <w:rsid w:val="004A7DFA"/>
    <w:rsid w:val="004B04E0"/>
    <w:rsid w:val="004B07FE"/>
    <w:rsid w:val="004B0FA2"/>
    <w:rsid w:val="004B1396"/>
    <w:rsid w:val="004B186B"/>
    <w:rsid w:val="004B18FE"/>
    <w:rsid w:val="004B2E34"/>
    <w:rsid w:val="004B4F22"/>
    <w:rsid w:val="004B556D"/>
    <w:rsid w:val="004B5793"/>
    <w:rsid w:val="004B6275"/>
    <w:rsid w:val="004B6979"/>
    <w:rsid w:val="004B6F05"/>
    <w:rsid w:val="004C0897"/>
    <w:rsid w:val="004C08CA"/>
    <w:rsid w:val="004C1211"/>
    <w:rsid w:val="004C25E4"/>
    <w:rsid w:val="004C267D"/>
    <w:rsid w:val="004C333F"/>
    <w:rsid w:val="004C584D"/>
    <w:rsid w:val="004C7374"/>
    <w:rsid w:val="004D0F53"/>
    <w:rsid w:val="004D1453"/>
    <w:rsid w:val="004D1A99"/>
    <w:rsid w:val="004D2007"/>
    <w:rsid w:val="004D281D"/>
    <w:rsid w:val="004D2836"/>
    <w:rsid w:val="004D28C7"/>
    <w:rsid w:val="004D2B36"/>
    <w:rsid w:val="004D33F4"/>
    <w:rsid w:val="004D3E77"/>
    <w:rsid w:val="004D3F70"/>
    <w:rsid w:val="004D48BD"/>
    <w:rsid w:val="004D50BE"/>
    <w:rsid w:val="004D6FDB"/>
    <w:rsid w:val="004D7066"/>
    <w:rsid w:val="004D7E98"/>
    <w:rsid w:val="004E0407"/>
    <w:rsid w:val="004E0576"/>
    <w:rsid w:val="004E080F"/>
    <w:rsid w:val="004E1674"/>
    <w:rsid w:val="004E2A56"/>
    <w:rsid w:val="004E2A8E"/>
    <w:rsid w:val="004E2ECA"/>
    <w:rsid w:val="004E3117"/>
    <w:rsid w:val="004E347B"/>
    <w:rsid w:val="004E544B"/>
    <w:rsid w:val="004E5C48"/>
    <w:rsid w:val="004E669A"/>
    <w:rsid w:val="004E720D"/>
    <w:rsid w:val="004E78F3"/>
    <w:rsid w:val="004E7BBB"/>
    <w:rsid w:val="004F04F8"/>
    <w:rsid w:val="004F0F06"/>
    <w:rsid w:val="004F0F8E"/>
    <w:rsid w:val="004F26CD"/>
    <w:rsid w:val="004F29D1"/>
    <w:rsid w:val="004F3E81"/>
    <w:rsid w:val="004F41B8"/>
    <w:rsid w:val="004F4D20"/>
    <w:rsid w:val="004F5695"/>
    <w:rsid w:val="004F69AE"/>
    <w:rsid w:val="004F6D4A"/>
    <w:rsid w:val="004F7871"/>
    <w:rsid w:val="004F78A1"/>
    <w:rsid w:val="005002E7"/>
    <w:rsid w:val="005004FE"/>
    <w:rsid w:val="00500AD0"/>
    <w:rsid w:val="00500DFD"/>
    <w:rsid w:val="00501293"/>
    <w:rsid w:val="00501D55"/>
    <w:rsid w:val="00502C87"/>
    <w:rsid w:val="005036A6"/>
    <w:rsid w:val="00503A90"/>
    <w:rsid w:val="00505865"/>
    <w:rsid w:val="0051085D"/>
    <w:rsid w:val="005112A6"/>
    <w:rsid w:val="0051198B"/>
    <w:rsid w:val="005121EB"/>
    <w:rsid w:val="005129A2"/>
    <w:rsid w:val="00514782"/>
    <w:rsid w:val="005159E1"/>
    <w:rsid w:val="00515F82"/>
    <w:rsid w:val="00517A3C"/>
    <w:rsid w:val="0052142F"/>
    <w:rsid w:val="00522E61"/>
    <w:rsid w:val="00523345"/>
    <w:rsid w:val="00523CA0"/>
    <w:rsid w:val="005260EF"/>
    <w:rsid w:val="00526351"/>
    <w:rsid w:val="005264BF"/>
    <w:rsid w:val="005265A4"/>
    <w:rsid w:val="005266BD"/>
    <w:rsid w:val="00527407"/>
    <w:rsid w:val="0052774F"/>
    <w:rsid w:val="005279F0"/>
    <w:rsid w:val="00530129"/>
    <w:rsid w:val="00530581"/>
    <w:rsid w:val="00530C75"/>
    <w:rsid w:val="00530CB9"/>
    <w:rsid w:val="005321DE"/>
    <w:rsid w:val="005323BF"/>
    <w:rsid w:val="00532D77"/>
    <w:rsid w:val="005333FE"/>
    <w:rsid w:val="00533D82"/>
    <w:rsid w:val="00534109"/>
    <w:rsid w:val="00535C9C"/>
    <w:rsid w:val="00535D16"/>
    <w:rsid w:val="00536454"/>
    <w:rsid w:val="00536A2C"/>
    <w:rsid w:val="005370B3"/>
    <w:rsid w:val="00537B90"/>
    <w:rsid w:val="00537DFB"/>
    <w:rsid w:val="00537F2F"/>
    <w:rsid w:val="0054061D"/>
    <w:rsid w:val="00540D68"/>
    <w:rsid w:val="0054108D"/>
    <w:rsid w:val="00541BFD"/>
    <w:rsid w:val="005428FF"/>
    <w:rsid w:val="00544BDF"/>
    <w:rsid w:val="00545319"/>
    <w:rsid w:val="0054662D"/>
    <w:rsid w:val="0054664B"/>
    <w:rsid w:val="00546E23"/>
    <w:rsid w:val="00546EE5"/>
    <w:rsid w:val="00546FB7"/>
    <w:rsid w:val="00546FCC"/>
    <w:rsid w:val="00547FAD"/>
    <w:rsid w:val="00550BE2"/>
    <w:rsid w:val="005513DF"/>
    <w:rsid w:val="00551AC9"/>
    <w:rsid w:val="00552AB0"/>
    <w:rsid w:val="00552F00"/>
    <w:rsid w:val="00553BEF"/>
    <w:rsid w:val="00554F1F"/>
    <w:rsid w:val="005572B8"/>
    <w:rsid w:val="005607BC"/>
    <w:rsid w:val="00561FBB"/>
    <w:rsid w:val="00562CB5"/>
    <w:rsid w:val="00562D82"/>
    <w:rsid w:val="00565177"/>
    <w:rsid w:val="0056546D"/>
    <w:rsid w:val="00566D03"/>
    <w:rsid w:val="005677D5"/>
    <w:rsid w:val="00571425"/>
    <w:rsid w:val="005718DE"/>
    <w:rsid w:val="00571A96"/>
    <w:rsid w:val="00572D1C"/>
    <w:rsid w:val="0057471B"/>
    <w:rsid w:val="005750F6"/>
    <w:rsid w:val="00576117"/>
    <w:rsid w:val="0058003D"/>
    <w:rsid w:val="0058054D"/>
    <w:rsid w:val="00581A7B"/>
    <w:rsid w:val="005823DB"/>
    <w:rsid w:val="005834F5"/>
    <w:rsid w:val="005834FD"/>
    <w:rsid w:val="005841DF"/>
    <w:rsid w:val="00584455"/>
    <w:rsid w:val="00585271"/>
    <w:rsid w:val="00585E67"/>
    <w:rsid w:val="0058785A"/>
    <w:rsid w:val="00590459"/>
    <w:rsid w:val="005908BD"/>
    <w:rsid w:val="005911E4"/>
    <w:rsid w:val="00591A7C"/>
    <w:rsid w:val="005920C6"/>
    <w:rsid w:val="00592A0F"/>
    <w:rsid w:val="005932F2"/>
    <w:rsid w:val="0059431B"/>
    <w:rsid w:val="005948DC"/>
    <w:rsid w:val="00594EE1"/>
    <w:rsid w:val="00595B97"/>
    <w:rsid w:val="00595F71"/>
    <w:rsid w:val="00596976"/>
    <w:rsid w:val="00596CEF"/>
    <w:rsid w:val="0059749D"/>
    <w:rsid w:val="00597E5B"/>
    <w:rsid w:val="005A192C"/>
    <w:rsid w:val="005A1FB1"/>
    <w:rsid w:val="005A2EBE"/>
    <w:rsid w:val="005A3623"/>
    <w:rsid w:val="005A3D03"/>
    <w:rsid w:val="005A4401"/>
    <w:rsid w:val="005A45C4"/>
    <w:rsid w:val="005A4995"/>
    <w:rsid w:val="005A4F12"/>
    <w:rsid w:val="005A5CEE"/>
    <w:rsid w:val="005A5E20"/>
    <w:rsid w:val="005A6DCD"/>
    <w:rsid w:val="005A7E11"/>
    <w:rsid w:val="005B0668"/>
    <w:rsid w:val="005B072A"/>
    <w:rsid w:val="005B0750"/>
    <w:rsid w:val="005B0A38"/>
    <w:rsid w:val="005B13A0"/>
    <w:rsid w:val="005B2500"/>
    <w:rsid w:val="005B2872"/>
    <w:rsid w:val="005B37FB"/>
    <w:rsid w:val="005B397F"/>
    <w:rsid w:val="005B3FF0"/>
    <w:rsid w:val="005B572E"/>
    <w:rsid w:val="005B5C50"/>
    <w:rsid w:val="005B5ED1"/>
    <w:rsid w:val="005B6454"/>
    <w:rsid w:val="005B7087"/>
    <w:rsid w:val="005B709D"/>
    <w:rsid w:val="005C07E3"/>
    <w:rsid w:val="005C0FDC"/>
    <w:rsid w:val="005C10FD"/>
    <w:rsid w:val="005C162C"/>
    <w:rsid w:val="005C1F87"/>
    <w:rsid w:val="005C2553"/>
    <w:rsid w:val="005C2EC5"/>
    <w:rsid w:val="005C3FDF"/>
    <w:rsid w:val="005C4CC8"/>
    <w:rsid w:val="005C5A18"/>
    <w:rsid w:val="005C7834"/>
    <w:rsid w:val="005D17DF"/>
    <w:rsid w:val="005D1F10"/>
    <w:rsid w:val="005D2B0B"/>
    <w:rsid w:val="005D2C0B"/>
    <w:rsid w:val="005D2D49"/>
    <w:rsid w:val="005D2F37"/>
    <w:rsid w:val="005D37EC"/>
    <w:rsid w:val="005D5AC6"/>
    <w:rsid w:val="005D5CB8"/>
    <w:rsid w:val="005D5E75"/>
    <w:rsid w:val="005D60F8"/>
    <w:rsid w:val="005D64D1"/>
    <w:rsid w:val="005D65EC"/>
    <w:rsid w:val="005D6A0E"/>
    <w:rsid w:val="005D6A79"/>
    <w:rsid w:val="005D7A6E"/>
    <w:rsid w:val="005D7D6F"/>
    <w:rsid w:val="005E1CEB"/>
    <w:rsid w:val="005E23AC"/>
    <w:rsid w:val="005E2480"/>
    <w:rsid w:val="005E4857"/>
    <w:rsid w:val="005E5401"/>
    <w:rsid w:val="005E6071"/>
    <w:rsid w:val="005E6C51"/>
    <w:rsid w:val="005F1BF5"/>
    <w:rsid w:val="005F2DBA"/>
    <w:rsid w:val="005F3CDA"/>
    <w:rsid w:val="005F5CBC"/>
    <w:rsid w:val="005F78C4"/>
    <w:rsid w:val="005F7F26"/>
    <w:rsid w:val="00600392"/>
    <w:rsid w:val="006005EF"/>
    <w:rsid w:val="00600A9F"/>
    <w:rsid w:val="0060122D"/>
    <w:rsid w:val="00601943"/>
    <w:rsid w:val="00602F3B"/>
    <w:rsid w:val="00603082"/>
    <w:rsid w:val="00603278"/>
    <w:rsid w:val="00604508"/>
    <w:rsid w:val="0060456C"/>
    <w:rsid w:val="006047E3"/>
    <w:rsid w:val="00606A47"/>
    <w:rsid w:val="00607226"/>
    <w:rsid w:val="006104AC"/>
    <w:rsid w:val="00610BE8"/>
    <w:rsid w:val="00611B3B"/>
    <w:rsid w:val="00612097"/>
    <w:rsid w:val="006127D3"/>
    <w:rsid w:val="00612A79"/>
    <w:rsid w:val="00612AB4"/>
    <w:rsid w:val="00612FEF"/>
    <w:rsid w:val="00614281"/>
    <w:rsid w:val="006154F2"/>
    <w:rsid w:val="0061584B"/>
    <w:rsid w:val="00615FCE"/>
    <w:rsid w:val="0061744A"/>
    <w:rsid w:val="006178F2"/>
    <w:rsid w:val="006179B6"/>
    <w:rsid w:val="00617B3F"/>
    <w:rsid w:val="0062044E"/>
    <w:rsid w:val="0062060F"/>
    <w:rsid w:val="00621F9E"/>
    <w:rsid w:val="0062248B"/>
    <w:rsid w:val="0062257C"/>
    <w:rsid w:val="00623203"/>
    <w:rsid w:val="006232C7"/>
    <w:rsid w:val="006237AA"/>
    <w:rsid w:val="00623AEE"/>
    <w:rsid w:val="00623EFA"/>
    <w:rsid w:val="00624704"/>
    <w:rsid w:val="00626E42"/>
    <w:rsid w:val="00627880"/>
    <w:rsid w:val="00632535"/>
    <w:rsid w:val="00632A89"/>
    <w:rsid w:val="00632BFB"/>
    <w:rsid w:val="00632D15"/>
    <w:rsid w:val="006337AF"/>
    <w:rsid w:val="00634956"/>
    <w:rsid w:val="00634CAA"/>
    <w:rsid w:val="0063501B"/>
    <w:rsid w:val="00635665"/>
    <w:rsid w:val="00635714"/>
    <w:rsid w:val="0063627B"/>
    <w:rsid w:val="00636ECA"/>
    <w:rsid w:val="00637DA4"/>
    <w:rsid w:val="0064072A"/>
    <w:rsid w:val="00641E48"/>
    <w:rsid w:val="006428B2"/>
    <w:rsid w:val="00643363"/>
    <w:rsid w:val="00643F27"/>
    <w:rsid w:val="006444B5"/>
    <w:rsid w:val="006453BB"/>
    <w:rsid w:val="00645C2B"/>
    <w:rsid w:val="00650357"/>
    <w:rsid w:val="0065085D"/>
    <w:rsid w:val="00651241"/>
    <w:rsid w:val="00651981"/>
    <w:rsid w:val="00652351"/>
    <w:rsid w:val="006526A7"/>
    <w:rsid w:val="006527AB"/>
    <w:rsid w:val="006531AF"/>
    <w:rsid w:val="006531B8"/>
    <w:rsid w:val="006551AD"/>
    <w:rsid w:val="00655E3C"/>
    <w:rsid w:val="00655EA1"/>
    <w:rsid w:val="006567DB"/>
    <w:rsid w:val="006570B1"/>
    <w:rsid w:val="0065715A"/>
    <w:rsid w:val="006578E0"/>
    <w:rsid w:val="006602FE"/>
    <w:rsid w:val="00662964"/>
    <w:rsid w:val="00663A93"/>
    <w:rsid w:val="0066461A"/>
    <w:rsid w:val="00665C26"/>
    <w:rsid w:val="00665DB2"/>
    <w:rsid w:val="00666943"/>
    <w:rsid w:val="006675CC"/>
    <w:rsid w:val="00667AB3"/>
    <w:rsid w:val="006700EF"/>
    <w:rsid w:val="006702BB"/>
    <w:rsid w:val="00671709"/>
    <w:rsid w:val="00673257"/>
    <w:rsid w:val="00673A64"/>
    <w:rsid w:val="00676BAD"/>
    <w:rsid w:val="00676CF1"/>
    <w:rsid w:val="00677DF0"/>
    <w:rsid w:val="00680B6B"/>
    <w:rsid w:val="006810EB"/>
    <w:rsid w:val="00682070"/>
    <w:rsid w:val="00682A85"/>
    <w:rsid w:val="00682B93"/>
    <w:rsid w:val="00682E3F"/>
    <w:rsid w:val="006833BE"/>
    <w:rsid w:val="00683CC9"/>
    <w:rsid w:val="006846C8"/>
    <w:rsid w:val="006847A3"/>
    <w:rsid w:val="0068504A"/>
    <w:rsid w:val="006865A3"/>
    <w:rsid w:val="006870EB"/>
    <w:rsid w:val="006872C6"/>
    <w:rsid w:val="00690343"/>
    <w:rsid w:val="00690E51"/>
    <w:rsid w:val="00691652"/>
    <w:rsid w:val="00691B27"/>
    <w:rsid w:val="00692780"/>
    <w:rsid w:val="00692B06"/>
    <w:rsid w:val="006935E1"/>
    <w:rsid w:val="00693E4F"/>
    <w:rsid w:val="0069413A"/>
    <w:rsid w:val="00694297"/>
    <w:rsid w:val="0069478C"/>
    <w:rsid w:val="00694DF1"/>
    <w:rsid w:val="00695164"/>
    <w:rsid w:val="00695386"/>
    <w:rsid w:val="00695A59"/>
    <w:rsid w:val="00695CE1"/>
    <w:rsid w:val="00695EC8"/>
    <w:rsid w:val="00696F83"/>
    <w:rsid w:val="00697866"/>
    <w:rsid w:val="006A0799"/>
    <w:rsid w:val="006A08D0"/>
    <w:rsid w:val="006A1B28"/>
    <w:rsid w:val="006A2AB3"/>
    <w:rsid w:val="006A2AF0"/>
    <w:rsid w:val="006A3ACE"/>
    <w:rsid w:val="006A4BCB"/>
    <w:rsid w:val="006A51DB"/>
    <w:rsid w:val="006A5750"/>
    <w:rsid w:val="006A6040"/>
    <w:rsid w:val="006A63BE"/>
    <w:rsid w:val="006A6490"/>
    <w:rsid w:val="006A687E"/>
    <w:rsid w:val="006B04CD"/>
    <w:rsid w:val="006B09D1"/>
    <w:rsid w:val="006B0B22"/>
    <w:rsid w:val="006B1511"/>
    <w:rsid w:val="006B214B"/>
    <w:rsid w:val="006B3563"/>
    <w:rsid w:val="006B4899"/>
    <w:rsid w:val="006B5195"/>
    <w:rsid w:val="006B5262"/>
    <w:rsid w:val="006B5904"/>
    <w:rsid w:val="006B6CAC"/>
    <w:rsid w:val="006B6CC3"/>
    <w:rsid w:val="006B7913"/>
    <w:rsid w:val="006C0A37"/>
    <w:rsid w:val="006C0DBA"/>
    <w:rsid w:val="006C128B"/>
    <w:rsid w:val="006C12E2"/>
    <w:rsid w:val="006C1818"/>
    <w:rsid w:val="006C187C"/>
    <w:rsid w:val="006C194E"/>
    <w:rsid w:val="006C37C4"/>
    <w:rsid w:val="006C4173"/>
    <w:rsid w:val="006C5094"/>
    <w:rsid w:val="006C551F"/>
    <w:rsid w:val="006C5A3C"/>
    <w:rsid w:val="006C5C23"/>
    <w:rsid w:val="006C62E4"/>
    <w:rsid w:val="006C6BAA"/>
    <w:rsid w:val="006C7D74"/>
    <w:rsid w:val="006D0298"/>
    <w:rsid w:val="006D0B11"/>
    <w:rsid w:val="006D170B"/>
    <w:rsid w:val="006D1E8C"/>
    <w:rsid w:val="006D2102"/>
    <w:rsid w:val="006D2B65"/>
    <w:rsid w:val="006D2BF9"/>
    <w:rsid w:val="006D3C1E"/>
    <w:rsid w:val="006D43DB"/>
    <w:rsid w:val="006D5E0B"/>
    <w:rsid w:val="006D5F4D"/>
    <w:rsid w:val="006D6306"/>
    <w:rsid w:val="006D6BF4"/>
    <w:rsid w:val="006D7028"/>
    <w:rsid w:val="006D7684"/>
    <w:rsid w:val="006D7AC8"/>
    <w:rsid w:val="006E06DC"/>
    <w:rsid w:val="006E20DF"/>
    <w:rsid w:val="006E2FBB"/>
    <w:rsid w:val="006E4FC8"/>
    <w:rsid w:val="006E6E23"/>
    <w:rsid w:val="006F10C5"/>
    <w:rsid w:val="006F11D5"/>
    <w:rsid w:val="006F151D"/>
    <w:rsid w:val="006F1598"/>
    <w:rsid w:val="006F1F76"/>
    <w:rsid w:val="006F31C9"/>
    <w:rsid w:val="006F3D80"/>
    <w:rsid w:val="006F428E"/>
    <w:rsid w:val="006F5163"/>
    <w:rsid w:val="006F58C6"/>
    <w:rsid w:val="006F5F78"/>
    <w:rsid w:val="006F6979"/>
    <w:rsid w:val="007005EF"/>
    <w:rsid w:val="00701275"/>
    <w:rsid w:val="007012AC"/>
    <w:rsid w:val="00702905"/>
    <w:rsid w:val="00703F0E"/>
    <w:rsid w:val="007046F6"/>
    <w:rsid w:val="00706C4A"/>
    <w:rsid w:val="00706F03"/>
    <w:rsid w:val="00707BF1"/>
    <w:rsid w:val="00707D4D"/>
    <w:rsid w:val="00711D28"/>
    <w:rsid w:val="0071225A"/>
    <w:rsid w:val="007123E5"/>
    <w:rsid w:val="007126D6"/>
    <w:rsid w:val="007140C0"/>
    <w:rsid w:val="00714687"/>
    <w:rsid w:val="00714E91"/>
    <w:rsid w:val="00715B83"/>
    <w:rsid w:val="007167BD"/>
    <w:rsid w:val="0071719A"/>
    <w:rsid w:val="00717698"/>
    <w:rsid w:val="00717786"/>
    <w:rsid w:val="00720645"/>
    <w:rsid w:val="007206FF"/>
    <w:rsid w:val="00720D41"/>
    <w:rsid w:val="00721744"/>
    <w:rsid w:val="00721CEC"/>
    <w:rsid w:val="007229CE"/>
    <w:rsid w:val="00724A37"/>
    <w:rsid w:val="00725FEE"/>
    <w:rsid w:val="007263FC"/>
    <w:rsid w:val="00726EA4"/>
    <w:rsid w:val="00727468"/>
    <w:rsid w:val="00727D47"/>
    <w:rsid w:val="00727E89"/>
    <w:rsid w:val="00730E20"/>
    <w:rsid w:val="00731042"/>
    <w:rsid w:val="00731799"/>
    <w:rsid w:val="00732037"/>
    <w:rsid w:val="00733DC2"/>
    <w:rsid w:val="00735237"/>
    <w:rsid w:val="0073534C"/>
    <w:rsid w:val="007353D3"/>
    <w:rsid w:val="007355AB"/>
    <w:rsid w:val="007356A9"/>
    <w:rsid w:val="0073570E"/>
    <w:rsid w:val="00736936"/>
    <w:rsid w:val="00736B34"/>
    <w:rsid w:val="00737C27"/>
    <w:rsid w:val="0074027C"/>
    <w:rsid w:val="0074035A"/>
    <w:rsid w:val="0074098E"/>
    <w:rsid w:val="00740B98"/>
    <w:rsid w:val="00741576"/>
    <w:rsid w:val="00742CAA"/>
    <w:rsid w:val="00743430"/>
    <w:rsid w:val="00743EFE"/>
    <w:rsid w:val="00744198"/>
    <w:rsid w:val="00744B4F"/>
    <w:rsid w:val="00744DB2"/>
    <w:rsid w:val="00744FC4"/>
    <w:rsid w:val="00745156"/>
    <w:rsid w:val="007471B4"/>
    <w:rsid w:val="00751005"/>
    <w:rsid w:val="007524F7"/>
    <w:rsid w:val="00752F34"/>
    <w:rsid w:val="00753B07"/>
    <w:rsid w:val="00753D63"/>
    <w:rsid w:val="0075439D"/>
    <w:rsid w:val="00754512"/>
    <w:rsid w:val="00754562"/>
    <w:rsid w:val="007546D7"/>
    <w:rsid w:val="00754A49"/>
    <w:rsid w:val="00754B24"/>
    <w:rsid w:val="0075526C"/>
    <w:rsid w:val="007558CA"/>
    <w:rsid w:val="00755DA4"/>
    <w:rsid w:val="0075645D"/>
    <w:rsid w:val="0075699F"/>
    <w:rsid w:val="007601E6"/>
    <w:rsid w:val="007602E3"/>
    <w:rsid w:val="00760934"/>
    <w:rsid w:val="00760FF7"/>
    <w:rsid w:val="007617D8"/>
    <w:rsid w:val="0076286E"/>
    <w:rsid w:val="00762F4D"/>
    <w:rsid w:val="007635A3"/>
    <w:rsid w:val="00764442"/>
    <w:rsid w:val="007649BF"/>
    <w:rsid w:val="00764B03"/>
    <w:rsid w:val="00766B8B"/>
    <w:rsid w:val="00775299"/>
    <w:rsid w:val="007752E1"/>
    <w:rsid w:val="00775B48"/>
    <w:rsid w:val="00775C49"/>
    <w:rsid w:val="0077668F"/>
    <w:rsid w:val="0077678B"/>
    <w:rsid w:val="00777FB3"/>
    <w:rsid w:val="00780128"/>
    <w:rsid w:val="00782E6B"/>
    <w:rsid w:val="00783116"/>
    <w:rsid w:val="00783129"/>
    <w:rsid w:val="00783750"/>
    <w:rsid w:val="00783832"/>
    <w:rsid w:val="0078425D"/>
    <w:rsid w:val="007843A0"/>
    <w:rsid w:val="007848D1"/>
    <w:rsid w:val="007850DF"/>
    <w:rsid w:val="0078540A"/>
    <w:rsid w:val="007864C5"/>
    <w:rsid w:val="00787F48"/>
    <w:rsid w:val="00790351"/>
    <w:rsid w:val="00791597"/>
    <w:rsid w:val="007915BD"/>
    <w:rsid w:val="00791978"/>
    <w:rsid w:val="00791A3A"/>
    <w:rsid w:val="00791A40"/>
    <w:rsid w:val="00792864"/>
    <w:rsid w:val="007930C3"/>
    <w:rsid w:val="00793F4A"/>
    <w:rsid w:val="007943FC"/>
    <w:rsid w:val="00794C6A"/>
    <w:rsid w:val="00795195"/>
    <w:rsid w:val="0079551E"/>
    <w:rsid w:val="00795BB5"/>
    <w:rsid w:val="00797620"/>
    <w:rsid w:val="00797A24"/>
    <w:rsid w:val="007A1029"/>
    <w:rsid w:val="007A1480"/>
    <w:rsid w:val="007A2340"/>
    <w:rsid w:val="007A3415"/>
    <w:rsid w:val="007A3F70"/>
    <w:rsid w:val="007A4262"/>
    <w:rsid w:val="007A4B6E"/>
    <w:rsid w:val="007A5FAE"/>
    <w:rsid w:val="007A79C7"/>
    <w:rsid w:val="007B0846"/>
    <w:rsid w:val="007B09D6"/>
    <w:rsid w:val="007B1519"/>
    <w:rsid w:val="007B1E46"/>
    <w:rsid w:val="007B2352"/>
    <w:rsid w:val="007B321C"/>
    <w:rsid w:val="007B35D3"/>
    <w:rsid w:val="007B494C"/>
    <w:rsid w:val="007B4E0D"/>
    <w:rsid w:val="007B61C4"/>
    <w:rsid w:val="007B6B83"/>
    <w:rsid w:val="007B6D7A"/>
    <w:rsid w:val="007C167F"/>
    <w:rsid w:val="007C2531"/>
    <w:rsid w:val="007C35B5"/>
    <w:rsid w:val="007C3D0E"/>
    <w:rsid w:val="007C4617"/>
    <w:rsid w:val="007C4FA6"/>
    <w:rsid w:val="007C573B"/>
    <w:rsid w:val="007C730E"/>
    <w:rsid w:val="007C75CE"/>
    <w:rsid w:val="007D125C"/>
    <w:rsid w:val="007D180B"/>
    <w:rsid w:val="007D1D66"/>
    <w:rsid w:val="007D1E4B"/>
    <w:rsid w:val="007D2563"/>
    <w:rsid w:val="007D2574"/>
    <w:rsid w:val="007D3042"/>
    <w:rsid w:val="007D31E7"/>
    <w:rsid w:val="007D362D"/>
    <w:rsid w:val="007D3BB3"/>
    <w:rsid w:val="007D491C"/>
    <w:rsid w:val="007D4AB0"/>
    <w:rsid w:val="007D602E"/>
    <w:rsid w:val="007D67A0"/>
    <w:rsid w:val="007D7F67"/>
    <w:rsid w:val="007E0419"/>
    <w:rsid w:val="007E387F"/>
    <w:rsid w:val="007E391E"/>
    <w:rsid w:val="007E3E1A"/>
    <w:rsid w:val="007E53FA"/>
    <w:rsid w:val="007E60C5"/>
    <w:rsid w:val="007E65C6"/>
    <w:rsid w:val="007E6F1C"/>
    <w:rsid w:val="007E7783"/>
    <w:rsid w:val="007E7A13"/>
    <w:rsid w:val="007F0422"/>
    <w:rsid w:val="007F0C8A"/>
    <w:rsid w:val="007F2154"/>
    <w:rsid w:val="007F2F47"/>
    <w:rsid w:val="007F3BBF"/>
    <w:rsid w:val="007F417F"/>
    <w:rsid w:val="007F4656"/>
    <w:rsid w:val="007F4AED"/>
    <w:rsid w:val="007F4BF9"/>
    <w:rsid w:val="007F4F65"/>
    <w:rsid w:val="007F51CF"/>
    <w:rsid w:val="007F6249"/>
    <w:rsid w:val="007F65AA"/>
    <w:rsid w:val="007F6FFC"/>
    <w:rsid w:val="00800A3E"/>
    <w:rsid w:val="00800A58"/>
    <w:rsid w:val="0080332E"/>
    <w:rsid w:val="00805C73"/>
    <w:rsid w:val="00806EAB"/>
    <w:rsid w:val="0080756A"/>
    <w:rsid w:val="00807DAB"/>
    <w:rsid w:val="00807EB0"/>
    <w:rsid w:val="00810525"/>
    <w:rsid w:val="0081060C"/>
    <w:rsid w:val="00810906"/>
    <w:rsid w:val="008112EF"/>
    <w:rsid w:val="00812043"/>
    <w:rsid w:val="008124AB"/>
    <w:rsid w:val="00812641"/>
    <w:rsid w:val="0081296A"/>
    <w:rsid w:val="00813110"/>
    <w:rsid w:val="008132B3"/>
    <w:rsid w:val="00813743"/>
    <w:rsid w:val="00814468"/>
    <w:rsid w:val="008160BB"/>
    <w:rsid w:val="00816A2D"/>
    <w:rsid w:val="00817768"/>
    <w:rsid w:val="008179BE"/>
    <w:rsid w:val="008211FF"/>
    <w:rsid w:val="008221B2"/>
    <w:rsid w:val="00822622"/>
    <w:rsid w:val="00823152"/>
    <w:rsid w:val="00824C3A"/>
    <w:rsid w:val="0082542A"/>
    <w:rsid w:val="00826ADF"/>
    <w:rsid w:val="00826DEC"/>
    <w:rsid w:val="00830139"/>
    <w:rsid w:val="00830B48"/>
    <w:rsid w:val="00831290"/>
    <w:rsid w:val="00831E9B"/>
    <w:rsid w:val="008320D8"/>
    <w:rsid w:val="0083243F"/>
    <w:rsid w:val="00833538"/>
    <w:rsid w:val="00834C42"/>
    <w:rsid w:val="00835D6A"/>
    <w:rsid w:val="0083641D"/>
    <w:rsid w:val="008369EE"/>
    <w:rsid w:val="00836A91"/>
    <w:rsid w:val="00836AE6"/>
    <w:rsid w:val="00836D78"/>
    <w:rsid w:val="0083742F"/>
    <w:rsid w:val="0084024F"/>
    <w:rsid w:val="00840940"/>
    <w:rsid w:val="00840943"/>
    <w:rsid w:val="00842B69"/>
    <w:rsid w:val="00844F2B"/>
    <w:rsid w:val="00845197"/>
    <w:rsid w:val="008454CA"/>
    <w:rsid w:val="00846450"/>
    <w:rsid w:val="00846C33"/>
    <w:rsid w:val="008472E5"/>
    <w:rsid w:val="008506DF"/>
    <w:rsid w:val="008509E6"/>
    <w:rsid w:val="00850C7D"/>
    <w:rsid w:val="00850FB6"/>
    <w:rsid w:val="00852AE8"/>
    <w:rsid w:val="00852C6C"/>
    <w:rsid w:val="0085324C"/>
    <w:rsid w:val="008544B5"/>
    <w:rsid w:val="00854828"/>
    <w:rsid w:val="00855B4B"/>
    <w:rsid w:val="00857BB2"/>
    <w:rsid w:val="008607EC"/>
    <w:rsid w:val="00861041"/>
    <w:rsid w:val="00863463"/>
    <w:rsid w:val="00865CAA"/>
    <w:rsid w:val="008719B6"/>
    <w:rsid w:val="008723A6"/>
    <w:rsid w:val="008724D1"/>
    <w:rsid w:val="00872DA9"/>
    <w:rsid w:val="0087340F"/>
    <w:rsid w:val="00874F08"/>
    <w:rsid w:val="00876B93"/>
    <w:rsid w:val="008779BB"/>
    <w:rsid w:val="00877EF4"/>
    <w:rsid w:val="00880A23"/>
    <w:rsid w:val="0088115F"/>
    <w:rsid w:val="008816E9"/>
    <w:rsid w:val="0088277F"/>
    <w:rsid w:val="00883144"/>
    <w:rsid w:val="008847A2"/>
    <w:rsid w:val="00884A12"/>
    <w:rsid w:val="00884C89"/>
    <w:rsid w:val="00884C8F"/>
    <w:rsid w:val="00885878"/>
    <w:rsid w:val="008860E5"/>
    <w:rsid w:val="0088650E"/>
    <w:rsid w:val="00886A51"/>
    <w:rsid w:val="008878A3"/>
    <w:rsid w:val="008900F3"/>
    <w:rsid w:val="008911CB"/>
    <w:rsid w:val="008929A6"/>
    <w:rsid w:val="00894639"/>
    <w:rsid w:val="00894B63"/>
    <w:rsid w:val="00895AC5"/>
    <w:rsid w:val="00895BE1"/>
    <w:rsid w:val="00896AEF"/>
    <w:rsid w:val="0089757F"/>
    <w:rsid w:val="0089792B"/>
    <w:rsid w:val="008A0505"/>
    <w:rsid w:val="008A0D1B"/>
    <w:rsid w:val="008A211D"/>
    <w:rsid w:val="008A26FD"/>
    <w:rsid w:val="008A2741"/>
    <w:rsid w:val="008A27D8"/>
    <w:rsid w:val="008A34A0"/>
    <w:rsid w:val="008A41F5"/>
    <w:rsid w:val="008A4241"/>
    <w:rsid w:val="008A4AFB"/>
    <w:rsid w:val="008A4BB8"/>
    <w:rsid w:val="008A550D"/>
    <w:rsid w:val="008A6136"/>
    <w:rsid w:val="008A6924"/>
    <w:rsid w:val="008A6D1C"/>
    <w:rsid w:val="008A7464"/>
    <w:rsid w:val="008A77E7"/>
    <w:rsid w:val="008A79C0"/>
    <w:rsid w:val="008B0186"/>
    <w:rsid w:val="008B16DB"/>
    <w:rsid w:val="008B2323"/>
    <w:rsid w:val="008B267E"/>
    <w:rsid w:val="008B28F5"/>
    <w:rsid w:val="008B3A94"/>
    <w:rsid w:val="008B60F3"/>
    <w:rsid w:val="008B6CF0"/>
    <w:rsid w:val="008B736D"/>
    <w:rsid w:val="008C00CE"/>
    <w:rsid w:val="008C1F4C"/>
    <w:rsid w:val="008C28AA"/>
    <w:rsid w:val="008C2AEC"/>
    <w:rsid w:val="008C2CDC"/>
    <w:rsid w:val="008C32E4"/>
    <w:rsid w:val="008C382B"/>
    <w:rsid w:val="008C389D"/>
    <w:rsid w:val="008C447A"/>
    <w:rsid w:val="008C54B6"/>
    <w:rsid w:val="008C554D"/>
    <w:rsid w:val="008C60C8"/>
    <w:rsid w:val="008C78F0"/>
    <w:rsid w:val="008D02BE"/>
    <w:rsid w:val="008D0AEF"/>
    <w:rsid w:val="008D0E92"/>
    <w:rsid w:val="008D0FDA"/>
    <w:rsid w:val="008D3081"/>
    <w:rsid w:val="008D35CB"/>
    <w:rsid w:val="008D3796"/>
    <w:rsid w:val="008D5D00"/>
    <w:rsid w:val="008D5D48"/>
    <w:rsid w:val="008D6AC9"/>
    <w:rsid w:val="008D7447"/>
    <w:rsid w:val="008D74B0"/>
    <w:rsid w:val="008D7649"/>
    <w:rsid w:val="008E0EF1"/>
    <w:rsid w:val="008E13CB"/>
    <w:rsid w:val="008E1AFC"/>
    <w:rsid w:val="008E1C29"/>
    <w:rsid w:val="008E2DCB"/>
    <w:rsid w:val="008E2F50"/>
    <w:rsid w:val="008E32D2"/>
    <w:rsid w:val="008E344C"/>
    <w:rsid w:val="008E3786"/>
    <w:rsid w:val="008E39B5"/>
    <w:rsid w:val="008E45B7"/>
    <w:rsid w:val="008E5D27"/>
    <w:rsid w:val="008E67EE"/>
    <w:rsid w:val="008E6BBF"/>
    <w:rsid w:val="008E6CA7"/>
    <w:rsid w:val="008F028E"/>
    <w:rsid w:val="008F0885"/>
    <w:rsid w:val="008F0A10"/>
    <w:rsid w:val="008F1C48"/>
    <w:rsid w:val="008F1D7E"/>
    <w:rsid w:val="008F2257"/>
    <w:rsid w:val="008F35DF"/>
    <w:rsid w:val="008F372B"/>
    <w:rsid w:val="008F3988"/>
    <w:rsid w:val="008F3ED1"/>
    <w:rsid w:val="008F46CC"/>
    <w:rsid w:val="008F4ACC"/>
    <w:rsid w:val="008F5765"/>
    <w:rsid w:val="008F7212"/>
    <w:rsid w:val="009002B4"/>
    <w:rsid w:val="009006BB"/>
    <w:rsid w:val="009011D7"/>
    <w:rsid w:val="00901EA5"/>
    <w:rsid w:val="0090253B"/>
    <w:rsid w:val="00902A6B"/>
    <w:rsid w:val="00902FE2"/>
    <w:rsid w:val="0090322A"/>
    <w:rsid w:val="0090489F"/>
    <w:rsid w:val="00905802"/>
    <w:rsid w:val="00907A7A"/>
    <w:rsid w:val="00910788"/>
    <w:rsid w:val="00910CF4"/>
    <w:rsid w:val="00911834"/>
    <w:rsid w:val="00912098"/>
    <w:rsid w:val="00912567"/>
    <w:rsid w:val="0091349F"/>
    <w:rsid w:val="00915212"/>
    <w:rsid w:val="00915F6F"/>
    <w:rsid w:val="00916CE0"/>
    <w:rsid w:val="00917995"/>
    <w:rsid w:val="009206C4"/>
    <w:rsid w:val="00920976"/>
    <w:rsid w:val="00920EF0"/>
    <w:rsid w:val="00922276"/>
    <w:rsid w:val="00922FDB"/>
    <w:rsid w:val="009256A3"/>
    <w:rsid w:val="00925AF5"/>
    <w:rsid w:val="00925BD9"/>
    <w:rsid w:val="00925CFA"/>
    <w:rsid w:val="009266B0"/>
    <w:rsid w:val="00926782"/>
    <w:rsid w:val="009270CE"/>
    <w:rsid w:val="00930016"/>
    <w:rsid w:val="009305B4"/>
    <w:rsid w:val="009318AA"/>
    <w:rsid w:val="00931D9C"/>
    <w:rsid w:val="0093239F"/>
    <w:rsid w:val="00933BC1"/>
    <w:rsid w:val="009344B3"/>
    <w:rsid w:val="009364B6"/>
    <w:rsid w:val="0093668C"/>
    <w:rsid w:val="00936EA8"/>
    <w:rsid w:val="00937B13"/>
    <w:rsid w:val="00937CD7"/>
    <w:rsid w:val="00940420"/>
    <w:rsid w:val="0094095E"/>
    <w:rsid w:val="00940C81"/>
    <w:rsid w:val="00940CB6"/>
    <w:rsid w:val="00942987"/>
    <w:rsid w:val="00943537"/>
    <w:rsid w:val="00944068"/>
    <w:rsid w:val="00944126"/>
    <w:rsid w:val="00946542"/>
    <w:rsid w:val="009466FF"/>
    <w:rsid w:val="00946D7C"/>
    <w:rsid w:val="009476BA"/>
    <w:rsid w:val="009479FC"/>
    <w:rsid w:val="009501E3"/>
    <w:rsid w:val="009514A8"/>
    <w:rsid w:val="00951960"/>
    <w:rsid w:val="00953A95"/>
    <w:rsid w:val="00953E13"/>
    <w:rsid w:val="00953E5A"/>
    <w:rsid w:val="00953FF7"/>
    <w:rsid w:val="009545EE"/>
    <w:rsid w:val="0095643C"/>
    <w:rsid w:val="00956706"/>
    <w:rsid w:val="0095735C"/>
    <w:rsid w:val="009574D1"/>
    <w:rsid w:val="0096051A"/>
    <w:rsid w:val="0096120C"/>
    <w:rsid w:val="00961C4D"/>
    <w:rsid w:val="0096250D"/>
    <w:rsid w:val="009651EF"/>
    <w:rsid w:val="00966E46"/>
    <w:rsid w:val="00966F27"/>
    <w:rsid w:val="009674E4"/>
    <w:rsid w:val="00967A36"/>
    <w:rsid w:val="009701CB"/>
    <w:rsid w:val="009708C1"/>
    <w:rsid w:val="0097210E"/>
    <w:rsid w:val="00972B2C"/>
    <w:rsid w:val="00972DE2"/>
    <w:rsid w:val="00973313"/>
    <w:rsid w:val="00973CE7"/>
    <w:rsid w:val="00973EC8"/>
    <w:rsid w:val="00974B76"/>
    <w:rsid w:val="00974FD1"/>
    <w:rsid w:val="00975394"/>
    <w:rsid w:val="009764BF"/>
    <w:rsid w:val="009768A7"/>
    <w:rsid w:val="00977C56"/>
    <w:rsid w:val="009814E8"/>
    <w:rsid w:val="00981F21"/>
    <w:rsid w:val="00984B28"/>
    <w:rsid w:val="0098544B"/>
    <w:rsid w:val="00985C32"/>
    <w:rsid w:val="00986517"/>
    <w:rsid w:val="00986AA8"/>
    <w:rsid w:val="00987450"/>
    <w:rsid w:val="0098770D"/>
    <w:rsid w:val="00987DE9"/>
    <w:rsid w:val="00987EA2"/>
    <w:rsid w:val="0099149E"/>
    <w:rsid w:val="00991857"/>
    <w:rsid w:val="00991E5D"/>
    <w:rsid w:val="00995B4C"/>
    <w:rsid w:val="009967EA"/>
    <w:rsid w:val="009976E7"/>
    <w:rsid w:val="009978AF"/>
    <w:rsid w:val="009A00FD"/>
    <w:rsid w:val="009A0CCA"/>
    <w:rsid w:val="009A2068"/>
    <w:rsid w:val="009A2312"/>
    <w:rsid w:val="009A25DE"/>
    <w:rsid w:val="009A28BE"/>
    <w:rsid w:val="009A2DF1"/>
    <w:rsid w:val="009A2F21"/>
    <w:rsid w:val="009A2F34"/>
    <w:rsid w:val="009A3373"/>
    <w:rsid w:val="009A3D52"/>
    <w:rsid w:val="009A4612"/>
    <w:rsid w:val="009A4696"/>
    <w:rsid w:val="009A4A10"/>
    <w:rsid w:val="009A56DD"/>
    <w:rsid w:val="009A5B28"/>
    <w:rsid w:val="009A5CA8"/>
    <w:rsid w:val="009A6C82"/>
    <w:rsid w:val="009A6E91"/>
    <w:rsid w:val="009A71B8"/>
    <w:rsid w:val="009A770D"/>
    <w:rsid w:val="009A7A36"/>
    <w:rsid w:val="009B066D"/>
    <w:rsid w:val="009B0CA0"/>
    <w:rsid w:val="009B1124"/>
    <w:rsid w:val="009B1FAA"/>
    <w:rsid w:val="009B3C9B"/>
    <w:rsid w:val="009B42B2"/>
    <w:rsid w:val="009B5876"/>
    <w:rsid w:val="009B5F6E"/>
    <w:rsid w:val="009B666E"/>
    <w:rsid w:val="009C06F6"/>
    <w:rsid w:val="009C0ADD"/>
    <w:rsid w:val="009C1913"/>
    <w:rsid w:val="009C1B81"/>
    <w:rsid w:val="009C1E6D"/>
    <w:rsid w:val="009C2211"/>
    <w:rsid w:val="009C31D3"/>
    <w:rsid w:val="009C5DB8"/>
    <w:rsid w:val="009C6495"/>
    <w:rsid w:val="009C6549"/>
    <w:rsid w:val="009C691A"/>
    <w:rsid w:val="009C6B88"/>
    <w:rsid w:val="009C77FB"/>
    <w:rsid w:val="009C78EA"/>
    <w:rsid w:val="009C7B12"/>
    <w:rsid w:val="009C7C89"/>
    <w:rsid w:val="009D086E"/>
    <w:rsid w:val="009D0DE9"/>
    <w:rsid w:val="009D1D2E"/>
    <w:rsid w:val="009D3B76"/>
    <w:rsid w:val="009D4629"/>
    <w:rsid w:val="009D4790"/>
    <w:rsid w:val="009D4B2E"/>
    <w:rsid w:val="009D5FEE"/>
    <w:rsid w:val="009D6025"/>
    <w:rsid w:val="009D7A64"/>
    <w:rsid w:val="009D7E3C"/>
    <w:rsid w:val="009D7FDC"/>
    <w:rsid w:val="009E1C30"/>
    <w:rsid w:val="009E2F90"/>
    <w:rsid w:val="009E30C6"/>
    <w:rsid w:val="009E40C3"/>
    <w:rsid w:val="009E46F9"/>
    <w:rsid w:val="009E48B2"/>
    <w:rsid w:val="009E5C76"/>
    <w:rsid w:val="009E65F0"/>
    <w:rsid w:val="009E68FA"/>
    <w:rsid w:val="009F0813"/>
    <w:rsid w:val="009F089F"/>
    <w:rsid w:val="009F0A5F"/>
    <w:rsid w:val="009F12ED"/>
    <w:rsid w:val="009F1E83"/>
    <w:rsid w:val="009F2A65"/>
    <w:rsid w:val="009F30F1"/>
    <w:rsid w:val="009F5538"/>
    <w:rsid w:val="009F5703"/>
    <w:rsid w:val="009F61F3"/>
    <w:rsid w:val="009F6A7D"/>
    <w:rsid w:val="009F7E7F"/>
    <w:rsid w:val="00A00237"/>
    <w:rsid w:val="00A0191B"/>
    <w:rsid w:val="00A01984"/>
    <w:rsid w:val="00A0198E"/>
    <w:rsid w:val="00A02707"/>
    <w:rsid w:val="00A03251"/>
    <w:rsid w:val="00A037F3"/>
    <w:rsid w:val="00A03E3E"/>
    <w:rsid w:val="00A05C7A"/>
    <w:rsid w:val="00A05D06"/>
    <w:rsid w:val="00A06211"/>
    <w:rsid w:val="00A06228"/>
    <w:rsid w:val="00A06A6D"/>
    <w:rsid w:val="00A07181"/>
    <w:rsid w:val="00A076A5"/>
    <w:rsid w:val="00A076B6"/>
    <w:rsid w:val="00A0782B"/>
    <w:rsid w:val="00A100A9"/>
    <w:rsid w:val="00A109C9"/>
    <w:rsid w:val="00A1155A"/>
    <w:rsid w:val="00A11C86"/>
    <w:rsid w:val="00A11C97"/>
    <w:rsid w:val="00A12375"/>
    <w:rsid w:val="00A13115"/>
    <w:rsid w:val="00A13AEF"/>
    <w:rsid w:val="00A146BD"/>
    <w:rsid w:val="00A154B8"/>
    <w:rsid w:val="00A155D3"/>
    <w:rsid w:val="00A163CD"/>
    <w:rsid w:val="00A16730"/>
    <w:rsid w:val="00A16816"/>
    <w:rsid w:val="00A16E51"/>
    <w:rsid w:val="00A175C8"/>
    <w:rsid w:val="00A17C37"/>
    <w:rsid w:val="00A215C8"/>
    <w:rsid w:val="00A22631"/>
    <w:rsid w:val="00A23832"/>
    <w:rsid w:val="00A2424D"/>
    <w:rsid w:val="00A24424"/>
    <w:rsid w:val="00A25AAB"/>
    <w:rsid w:val="00A26DBC"/>
    <w:rsid w:val="00A26F5F"/>
    <w:rsid w:val="00A273A9"/>
    <w:rsid w:val="00A27C17"/>
    <w:rsid w:val="00A27E55"/>
    <w:rsid w:val="00A304CD"/>
    <w:rsid w:val="00A30590"/>
    <w:rsid w:val="00A31501"/>
    <w:rsid w:val="00A31630"/>
    <w:rsid w:val="00A31EAD"/>
    <w:rsid w:val="00A32093"/>
    <w:rsid w:val="00A32BF7"/>
    <w:rsid w:val="00A33972"/>
    <w:rsid w:val="00A33CD9"/>
    <w:rsid w:val="00A33E7E"/>
    <w:rsid w:val="00A345E8"/>
    <w:rsid w:val="00A34D30"/>
    <w:rsid w:val="00A3519B"/>
    <w:rsid w:val="00A35FD9"/>
    <w:rsid w:val="00A36628"/>
    <w:rsid w:val="00A36A26"/>
    <w:rsid w:val="00A373BB"/>
    <w:rsid w:val="00A40B17"/>
    <w:rsid w:val="00A40E21"/>
    <w:rsid w:val="00A4214B"/>
    <w:rsid w:val="00A4279B"/>
    <w:rsid w:val="00A44679"/>
    <w:rsid w:val="00A449EC"/>
    <w:rsid w:val="00A44F5B"/>
    <w:rsid w:val="00A44F69"/>
    <w:rsid w:val="00A45060"/>
    <w:rsid w:val="00A453F4"/>
    <w:rsid w:val="00A470EB"/>
    <w:rsid w:val="00A47AB8"/>
    <w:rsid w:val="00A47CBE"/>
    <w:rsid w:val="00A50876"/>
    <w:rsid w:val="00A513EC"/>
    <w:rsid w:val="00A5243A"/>
    <w:rsid w:val="00A52F9B"/>
    <w:rsid w:val="00A54267"/>
    <w:rsid w:val="00A54448"/>
    <w:rsid w:val="00A54501"/>
    <w:rsid w:val="00A54671"/>
    <w:rsid w:val="00A54D11"/>
    <w:rsid w:val="00A54E22"/>
    <w:rsid w:val="00A55404"/>
    <w:rsid w:val="00A563C3"/>
    <w:rsid w:val="00A56C94"/>
    <w:rsid w:val="00A56CC0"/>
    <w:rsid w:val="00A578C8"/>
    <w:rsid w:val="00A60207"/>
    <w:rsid w:val="00A609F3"/>
    <w:rsid w:val="00A613FE"/>
    <w:rsid w:val="00A61767"/>
    <w:rsid w:val="00A61BC7"/>
    <w:rsid w:val="00A6294A"/>
    <w:rsid w:val="00A634EC"/>
    <w:rsid w:val="00A6492B"/>
    <w:rsid w:val="00A65D1A"/>
    <w:rsid w:val="00A661B7"/>
    <w:rsid w:val="00A66248"/>
    <w:rsid w:val="00A66CBE"/>
    <w:rsid w:val="00A6788B"/>
    <w:rsid w:val="00A67AD2"/>
    <w:rsid w:val="00A67FB3"/>
    <w:rsid w:val="00A70469"/>
    <w:rsid w:val="00A7082F"/>
    <w:rsid w:val="00A711DB"/>
    <w:rsid w:val="00A7129B"/>
    <w:rsid w:val="00A71CCF"/>
    <w:rsid w:val="00A734BF"/>
    <w:rsid w:val="00A73C73"/>
    <w:rsid w:val="00A73DB5"/>
    <w:rsid w:val="00A773BA"/>
    <w:rsid w:val="00A77614"/>
    <w:rsid w:val="00A779C2"/>
    <w:rsid w:val="00A8014B"/>
    <w:rsid w:val="00A801C0"/>
    <w:rsid w:val="00A80262"/>
    <w:rsid w:val="00A80AE6"/>
    <w:rsid w:val="00A81D49"/>
    <w:rsid w:val="00A81E1F"/>
    <w:rsid w:val="00A835C8"/>
    <w:rsid w:val="00A83681"/>
    <w:rsid w:val="00A84518"/>
    <w:rsid w:val="00A84622"/>
    <w:rsid w:val="00A8479B"/>
    <w:rsid w:val="00A84CB5"/>
    <w:rsid w:val="00A85A36"/>
    <w:rsid w:val="00A85E7C"/>
    <w:rsid w:val="00A868F8"/>
    <w:rsid w:val="00A87CC0"/>
    <w:rsid w:val="00A912DD"/>
    <w:rsid w:val="00A92AE2"/>
    <w:rsid w:val="00A9471E"/>
    <w:rsid w:val="00A94967"/>
    <w:rsid w:val="00A963C6"/>
    <w:rsid w:val="00A9671A"/>
    <w:rsid w:val="00A97E47"/>
    <w:rsid w:val="00AA09F2"/>
    <w:rsid w:val="00AA1126"/>
    <w:rsid w:val="00AA1327"/>
    <w:rsid w:val="00AA182A"/>
    <w:rsid w:val="00AA2439"/>
    <w:rsid w:val="00AA24BC"/>
    <w:rsid w:val="00AA4A72"/>
    <w:rsid w:val="00AA4C4D"/>
    <w:rsid w:val="00AA4FCB"/>
    <w:rsid w:val="00AA5B65"/>
    <w:rsid w:val="00AA6337"/>
    <w:rsid w:val="00AA675C"/>
    <w:rsid w:val="00AA78C4"/>
    <w:rsid w:val="00AB0778"/>
    <w:rsid w:val="00AB0ECB"/>
    <w:rsid w:val="00AB120B"/>
    <w:rsid w:val="00AB130E"/>
    <w:rsid w:val="00AB1757"/>
    <w:rsid w:val="00AB1B9F"/>
    <w:rsid w:val="00AB27ED"/>
    <w:rsid w:val="00AB3A2D"/>
    <w:rsid w:val="00AB4439"/>
    <w:rsid w:val="00AB5999"/>
    <w:rsid w:val="00AB684B"/>
    <w:rsid w:val="00AB709C"/>
    <w:rsid w:val="00AB7879"/>
    <w:rsid w:val="00AB7DB7"/>
    <w:rsid w:val="00AC01BD"/>
    <w:rsid w:val="00AC0EF3"/>
    <w:rsid w:val="00AC18A0"/>
    <w:rsid w:val="00AC2520"/>
    <w:rsid w:val="00AC2B2C"/>
    <w:rsid w:val="00AC3F4D"/>
    <w:rsid w:val="00AC50F5"/>
    <w:rsid w:val="00AC5E5D"/>
    <w:rsid w:val="00AC694C"/>
    <w:rsid w:val="00AC6B7E"/>
    <w:rsid w:val="00AC7CC3"/>
    <w:rsid w:val="00AD0055"/>
    <w:rsid w:val="00AD1212"/>
    <w:rsid w:val="00AD17F9"/>
    <w:rsid w:val="00AD1D41"/>
    <w:rsid w:val="00AD2224"/>
    <w:rsid w:val="00AD2498"/>
    <w:rsid w:val="00AD2768"/>
    <w:rsid w:val="00AD2B01"/>
    <w:rsid w:val="00AD2CF5"/>
    <w:rsid w:val="00AD3662"/>
    <w:rsid w:val="00AD3B7C"/>
    <w:rsid w:val="00AD4056"/>
    <w:rsid w:val="00AD4245"/>
    <w:rsid w:val="00AD4A86"/>
    <w:rsid w:val="00AD5ABA"/>
    <w:rsid w:val="00AD6E94"/>
    <w:rsid w:val="00AD6F99"/>
    <w:rsid w:val="00AD747B"/>
    <w:rsid w:val="00AE02E8"/>
    <w:rsid w:val="00AE0688"/>
    <w:rsid w:val="00AE0839"/>
    <w:rsid w:val="00AE0A4F"/>
    <w:rsid w:val="00AE1A5E"/>
    <w:rsid w:val="00AE230D"/>
    <w:rsid w:val="00AE234A"/>
    <w:rsid w:val="00AE243D"/>
    <w:rsid w:val="00AE255A"/>
    <w:rsid w:val="00AE2873"/>
    <w:rsid w:val="00AE32EC"/>
    <w:rsid w:val="00AE3716"/>
    <w:rsid w:val="00AE39C8"/>
    <w:rsid w:val="00AE4FCC"/>
    <w:rsid w:val="00AE5015"/>
    <w:rsid w:val="00AE663E"/>
    <w:rsid w:val="00AE7DCD"/>
    <w:rsid w:val="00AF1663"/>
    <w:rsid w:val="00AF1EC0"/>
    <w:rsid w:val="00AF265F"/>
    <w:rsid w:val="00AF2B44"/>
    <w:rsid w:val="00AF4D4D"/>
    <w:rsid w:val="00AF5142"/>
    <w:rsid w:val="00AF5D40"/>
    <w:rsid w:val="00AF5E88"/>
    <w:rsid w:val="00AF678A"/>
    <w:rsid w:val="00AF67D9"/>
    <w:rsid w:val="00AF6954"/>
    <w:rsid w:val="00AF7260"/>
    <w:rsid w:val="00AF7EFA"/>
    <w:rsid w:val="00AF7F4E"/>
    <w:rsid w:val="00B00495"/>
    <w:rsid w:val="00B005EF"/>
    <w:rsid w:val="00B00CF6"/>
    <w:rsid w:val="00B01721"/>
    <w:rsid w:val="00B02A8E"/>
    <w:rsid w:val="00B032AD"/>
    <w:rsid w:val="00B0363D"/>
    <w:rsid w:val="00B036C6"/>
    <w:rsid w:val="00B0485C"/>
    <w:rsid w:val="00B0490D"/>
    <w:rsid w:val="00B059B3"/>
    <w:rsid w:val="00B06D0E"/>
    <w:rsid w:val="00B07271"/>
    <w:rsid w:val="00B07988"/>
    <w:rsid w:val="00B10149"/>
    <w:rsid w:val="00B104C6"/>
    <w:rsid w:val="00B10592"/>
    <w:rsid w:val="00B10F98"/>
    <w:rsid w:val="00B11F9D"/>
    <w:rsid w:val="00B12821"/>
    <w:rsid w:val="00B15F4C"/>
    <w:rsid w:val="00B20771"/>
    <w:rsid w:val="00B20F0E"/>
    <w:rsid w:val="00B214AF"/>
    <w:rsid w:val="00B21AC5"/>
    <w:rsid w:val="00B2204A"/>
    <w:rsid w:val="00B240DF"/>
    <w:rsid w:val="00B241D3"/>
    <w:rsid w:val="00B2450C"/>
    <w:rsid w:val="00B2461E"/>
    <w:rsid w:val="00B24901"/>
    <w:rsid w:val="00B249A5"/>
    <w:rsid w:val="00B249A8"/>
    <w:rsid w:val="00B25216"/>
    <w:rsid w:val="00B2543D"/>
    <w:rsid w:val="00B258AA"/>
    <w:rsid w:val="00B26B22"/>
    <w:rsid w:val="00B26BAD"/>
    <w:rsid w:val="00B27A28"/>
    <w:rsid w:val="00B30185"/>
    <w:rsid w:val="00B315A2"/>
    <w:rsid w:val="00B3186B"/>
    <w:rsid w:val="00B31F83"/>
    <w:rsid w:val="00B33AC6"/>
    <w:rsid w:val="00B33BDE"/>
    <w:rsid w:val="00B340AD"/>
    <w:rsid w:val="00B3484D"/>
    <w:rsid w:val="00B3489E"/>
    <w:rsid w:val="00B34E0E"/>
    <w:rsid w:val="00B35B0E"/>
    <w:rsid w:val="00B37481"/>
    <w:rsid w:val="00B37E43"/>
    <w:rsid w:val="00B37E48"/>
    <w:rsid w:val="00B40706"/>
    <w:rsid w:val="00B40F58"/>
    <w:rsid w:val="00B42D23"/>
    <w:rsid w:val="00B43344"/>
    <w:rsid w:val="00B43599"/>
    <w:rsid w:val="00B439A7"/>
    <w:rsid w:val="00B44648"/>
    <w:rsid w:val="00B44B8F"/>
    <w:rsid w:val="00B4583E"/>
    <w:rsid w:val="00B45F83"/>
    <w:rsid w:val="00B47A12"/>
    <w:rsid w:val="00B47EC5"/>
    <w:rsid w:val="00B50B6A"/>
    <w:rsid w:val="00B50B98"/>
    <w:rsid w:val="00B50BC2"/>
    <w:rsid w:val="00B51F03"/>
    <w:rsid w:val="00B521A2"/>
    <w:rsid w:val="00B5227C"/>
    <w:rsid w:val="00B52B26"/>
    <w:rsid w:val="00B52B5E"/>
    <w:rsid w:val="00B52FAC"/>
    <w:rsid w:val="00B530B6"/>
    <w:rsid w:val="00B533E1"/>
    <w:rsid w:val="00B5355D"/>
    <w:rsid w:val="00B53899"/>
    <w:rsid w:val="00B53ADB"/>
    <w:rsid w:val="00B54199"/>
    <w:rsid w:val="00B54CA0"/>
    <w:rsid w:val="00B55057"/>
    <w:rsid w:val="00B552B2"/>
    <w:rsid w:val="00B55DA7"/>
    <w:rsid w:val="00B56646"/>
    <w:rsid w:val="00B56B2A"/>
    <w:rsid w:val="00B56CFA"/>
    <w:rsid w:val="00B57748"/>
    <w:rsid w:val="00B60BA4"/>
    <w:rsid w:val="00B6189A"/>
    <w:rsid w:val="00B62B5F"/>
    <w:rsid w:val="00B64708"/>
    <w:rsid w:val="00B65623"/>
    <w:rsid w:val="00B65E1E"/>
    <w:rsid w:val="00B6600D"/>
    <w:rsid w:val="00B679FD"/>
    <w:rsid w:val="00B67E54"/>
    <w:rsid w:val="00B7016F"/>
    <w:rsid w:val="00B705FB"/>
    <w:rsid w:val="00B70E35"/>
    <w:rsid w:val="00B715B1"/>
    <w:rsid w:val="00B71D7B"/>
    <w:rsid w:val="00B71DAA"/>
    <w:rsid w:val="00B72308"/>
    <w:rsid w:val="00B72399"/>
    <w:rsid w:val="00B7495C"/>
    <w:rsid w:val="00B74B4C"/>
    <w:rsid w:val="00B7565C"/>
    <w:rsid w:val="00B760C0"/>
    <w:rsid w:val="00B761DA"/>
    <w:rsid w:val="00B77C53"/>
    <w:rsid w:val="00B802DD"/>
    <w:rsid w:val="00B803D1"/>
    <w:rsid w:val="00B8055E"/>
    <w:rsid w:val="00B80DB4"/>
    <w:rsid w:val="00B81A91"/>
    <w:rsid w:val="00B829C4"/>
    <w:rsid w:val="00B84857"/>
    <w:rsid w:val="00B848E8"/>
    <w:rsid w:val="00B85597"/>
    <w:rsid w:val="00B8574A"/>
    <w:rsid w:val="00B866FA"/>
    <w:rsid w:val="00B867A9"/>
    <w:rsid w:val="00B86E31"/>
    <w:rsid w:val="00B86FB8"/>
    <w:rsid w:val="00B87CBA"/>
    <w:rsid w:val="00B87DEA"/>
    <w:rsid w:val="00B90886"/>
    <w:rsid w:val="00B91776"/>
    <w:rsid w:val="00B9182E"/>
    <w:rsid w:val="00B91FCD"/>
    <w:rsid w:val="00B92867"/>
    <w:rsid w:val="00B92C01"/>
    <w:rsid w:val="00B93F09"/>
    <w:rsid w:val="00B94008"/>
    <w:rsid w:val="00B948AE"/>
    <w:rsid w:val="00B95861"/>
    <w:rsid w:val="00B95E2A"/>
    <w:rsid w:val="00B961E8"/>
    <w:rsid w:val="00B9626D"/>
    <w:rsid w:val="00B9691F"/>
    <w:rsid w:val="00B96A25"/>
    <w:rsid w:val="00B9789F"/>
    <w:rsid w:val="00BA0224"/>
    <w:rsid w:val="00BA08F4"/>
    <w:rsid w:val="00BA0BAD"/>
    <w:rsid w:val="00BA1073"/>
    <w:rsid w:val="00BA1120"/>
    <w:rsid w:val="00BA20BF"/>
    <w:rsid w:val="00BA2C5D"/>
    <w:rsid w:val="00BA3A7F"/>
    <w:rsid w:val="00BA47B7"/>
    <w:rsid w:val="00BA5175"/>
    <w:rsid w:val="00BA63F7"/>
    <w:rsid w:val="00BA6C3E"/>
    <w:rsid w:val="00BA7854"/>
    <w:rsid w:val="00BA7A4F"/>
    <w:rsid w:val="00BB02E3"/>
    <w:rsid w:val="00BB11B4"/>
    <w:rsid w:val="00BB1357"/>
    <w:rsid w:val="00BB1D74"/>
    <w:rsid w:val="00BB276D"/>
    <w:rsid w:val="00BB3640"/>
    <w:rsid w:val="00BB40B1"/>
    <w:rsid w:val="00BB52E3"/>
    <w:rsid w:val="00BB6C95"/>
    <w:rsid w:val="00BB7227"/>
    <w:rsid w:val="00BB7809"/>
    <w:rsid w:val="00BB7CA9"/>
    <w:rsid w:val="00BB7E4C"/>
    <w:rsid w:val="00BB7F66"/>
    <w:rsid w:val="00BC0073"/>
    <w:rsid w:val="00BC048E"/>
    <w:rsid w:val="00BC10E5"/>
    <w:rsid w:val="00BC1411"/>
    <w:rsid w:val="00BC28E8"/>
    <w:rsid w:val="00BC2D2B"/>
    <w:rsid w:val="00BC2F06"/>
    <w:rsid w:val="00BC4341"/>
    <w:rsid w:val="00BC475A"/>
    <w:rsid w:val="00BC48D6"/>
    <w:rsid w:val="00BC5C3E"/>
    <w:rsid w:val="00BC5FFF"/>
    <w:rsid w:val="00BC6DA4"/>
    <w:rsid w:val="00BD0090"/>
    <w:rsid w:val="00BD00B1"/>
    <w:rsid w:val="00BD0AB1"/>
    <w:rsid w:val="00BD0F7A"/>
    <w:rsid w:val="00BD208F"/>
    <w:rsid w:val="00BD267C"/>
    <w:rsid w:val="00BD3C63"/>
    <w:rsid w:val="00BD46BA"/>
    <w:rsid w:val="00BD59A4"/>
    <w:rsid w:val="00BD7188"/>
    <w:rsid w:val="00BD7228"/>
    <w:rsid w:val="00BD7F44"/>
    <w:rsid w:val="00BE0013"/>
    <w:rsid w:val="00BE06E4"/>
    <w:rsid w:val="00BE0B7F"/>
    <w:rsid w:val="00BE10A2"/>
    <w:rsid w:val="00BE2C76"/>
    <w:rsid w:val="00BE407A"/>
    <w:rsid w:val="00BE4794"/>
    <w:rsid w:val="00BE4DE8"/>
    <w:rsid w:val="00BE54EE"/>
    <w:rsid w:val="00BE61D1"/>
    <w:rsid w:val="00BE67CA"/>
    <w:rsid w:val="00BE6E58"/>
    <w:rsid w:val="00BE6EE0"/>
    <w:rsid w:val="00BE7C95"/>
    <w:rsid w:val="00BF03BA"/>
    <w:rsid w:val="00BF25BE"/>
    <w:rsid w:val="00BF353F"/>
    <w:rsid w:val="00BF41A4"/>
    <w:rsid w:val="00BF5E50"/>
    <w:rsid w:val="00BF67EC"/>
    <w:rsid w:val="00C00C86"/>
    <w:rsid w:val="00C01C31"/>
    <w:rsid w:val="00C0262B"/>
    <w:rsid w:val="00C033DD"/>
    <w:rsid w:val="00C034D9"/>
    <w:rsid w:val="00C03A00"/>
    <w:rsid w:val="00C041C7"/>
    <w:rsid w:val="00C047F2"/>
    <w:rsid w:val="00C0482B"/>
    <w:rsid w:val="00C0616D"/>
    <w:rsid w:val="00C065CC"/>
    <w:rsid w:val="00C069DD"/>
    <w:rsid w:val="00C06A2B"/>
    <w:rsid w:val="00C06E88"/>
    <w:rsid w:val="00C06F29"/>
    <w:rsid w:val="00C07748"/>
    <w:rsid w:val="00C07DA8"/>
    <w:rsid w:val="00C10C9F"/>
    <w:rsid w:val="00C118DB"/>
    <w:rsid w:val="00C11FB3"/>
    <w:rsid w:val="00C1316D"/>
    <w:rsid w:val="00C14B09"/>
    <w:rsid w:val="00C15421"/>
    <w:rsid w:val="00C156FE"/>
    <w:rsid w:val="00C15B6E"/>
    <w:rsid w:val="00C16297"/>
    <w:rsid w:val="00C16461"/>
    <w:rsid w:val="00C20006"/>
    <w:rsid w:val="00C20173"/>
    <w:rsid w:val="00C2031D"/>
    <w:rsid w:val="00C20815"/>
    <w:rsid w:val="00C21E2D"/>
    <w:rsid w:val="00C2426C"/>
    <w:rsid w:val="00C24532"/>
    <w:rsid w:val="00C252D6"/>
    <w:rsid w:val="00C27200"/>
    <w:rsid w:val="00C279EC"/>
    <w:rsid w:val="00C27A89"/>
    <w:rsid w:val="00C30EF8"/>
    <w:rsid w:val="00C315C8"/>
    <w:rsid w:val="00C319EB"/>
    <w:rsid w:val="00C32115"/>
    <w:rsid w:val="00C3219C"/>
    <w:rsid w:val="00C32AE7"/>
    <w:rsid w:val="00C3315E"/>
    <w:rsid w:val="00C33343"/>
    <w:rsid w:val="00C33C2D"/>
    <w:rsid w:val="00C33C94"/>
    <w:rsid w:val="00C33D3A"/>
    <w:rsid w:val="00C34E22"/>
    <w:rsid w:val="00C356C9"/>
    <w:rsid w:val="00C369C6"/>
    <w:rsid w:val="00C411B0"/>
    <w:rsid w:val="00C418D9"/>
    <w:rsid w:val="00C42169"/>
    <w:rsid w:val="00C42F8B"/>
    <w:rsid w:val="00C43AA9"/>
    <w:rsid w:val="00C44492"/>
    <w:rsid w:val="00C446D3"/>
    <w:rsid w:val="00C44911"/>
    <w:rsid w:val="00C46070"/>
    <w:rsid w:val="00C46643"/>
    <w:rsid w:val="00C46C7C"/>
    <w:rsid w:val="00C47A92"/>
    <w:rsid w:val="00C506A4"/>
    <w:rsid w:val="00C51229"/>
    <w:rsid w:val="00C51B8F"/>
    <w:rsid w:val="00C5356B"/>
    <w:rsid w:val="00C55012"/>
    <w:rsid w:val="00C562AE"/>
    <w:rsid w:val="00C56869"/>
    <w:rsid w:val="00C56AEE"/>
    <w:rsid w:val="00C56F60"/>
    <w:rsid w:val="00C5717B"/>
    <w:rsid w:val="00C57588"/>
    <w:rsid w:val="00C5777E"/>
    <w:rsid w:val="00C609E3"/>
    <w:rsid w:val="00C613E9"/>
    <w:rsid w:val="00C618A5"/>
    <w:rsid w:val="00C6241B"/>
    <w:rsid w:val="00C626E6"/>
    <w:rsid w:val="00C62762"/>
    <w:rsid w:val="00C62BEE"/>
    <w:rsid w:val="00C633F1"/>
    <w:rsid w:val="00C63554"/>
    <w:rsid w:val="00C65422"/>
    <w:rsid w:val="00C65999"/>
    <w:rsid w:val="00C65C85"/>
    <w:rsid w:val="00C672A4"/>
    <w:rsid w:val="00C67332"/>
    <w:rsid w:val="00C709A8"/>
    <w:rsid w:val="00C70AAC"/>
    <w:rsid w:val="00C71C8A"/>
    <w:rsid w:val="00C7283C"/>
    <w:rsid w:val="00C730AC"/>
    <w:rsid w:val="00C74016"/>
    <w:rsid w:val="00C7762F"/>
    <w:rsid w:val="00C779C4"/>
    <w:rsid w:val="00C805B4"/>
    <w:rsid w:val="00C80892"/>
    <w:rsid w:val="00C80CC2"/>
    <w:rsid w:val="00C816B2"/>
    <w:rsid w:val="00C81C1F"/>
    <w:rsid w:val="00C81C3E"/>
    <w:rsid w:val="00C8299E"/>
    <w:rsid w:val="00C838D3"/>
    <w:rsid w:val="00C85FA7"/>
    <w:rsid w:val="00C86CBE"/>
    <w:rsid w:val="00C86F38"/>
    <w:rsid w:val="00C87C44"/>
    <w:rsid w:val="00C9152B"/>
    <w:rsid w:val="00C923D6"/>
    <w:rsid w:val="00C92743"/>
    <w:rsid w:val="00C9575C"/>
    <w:rsid w:val="00C95CFC"/>
    <w:rsid w:val="00C95D6D"/>
    <w:rsid w:val="00C95FB5"/>
    <w:rsid w:val="00C97307"/>
    <w:rsid w:val="00CA1537"/>
    <w:rsid w:val="00CA2124"/>
    <w:rsid w:val="00CA273A"/>
    <w:rsid w:val="00CA2A90"/>
    <w:rsid w:val="00CA2AB1"/>
    <w:rsid w:val="00CA3332"/>
    <w:rsid w:val="00CA38F0"/>
    <w:rsid w:val="00CA6ACE"/>
    <w:rsid w:val="00CA6D88"/>
    <w:rsid w:val="00CB05ED"/>
    <w:rsid w:val="00CB074A"/>
    <w:rsid w:val="00CB1519"/>
    <w:rsid w:val="00CB1774"/>
    <w:rsid w:val="00CB197E"/>
    <w:rsid w:val="00CB2C54"/>
    <w:rsid w:val="00CB3BB8"/>
    <w:rsid w:val="00CB3DCE"/>
    <w:rsid w:val="00CB438F"/>
    <w:rsid w:val="00CB6752"/>
    <w:rsid w:val="00CB67E9"/>
    <w:rsid w:val="00CB728B"/>
    <w:rsid w:val="00CB72BA"/>
    <w:rsid w:val="00CB78ED"/>
    <w:rsid w:val="00CB7AED"/>
    <w:rsid w:val="00CB7C87"/>
    <w:rsid w:val="00CC00DF"/>
    <w:rsid w:val="00CC111A"/>
    <w:rsid w:val="00CC2CAE"/>
    <w:rsid w:val="00CC3236"/>
    <w:rsid w:val="00CC3B41"/>
    <w:rsid w:val="00CC4F4E"/>
    <w:rsid w:val="00CC59C2"/>
    <w:rsid w:val="00CC61B7"/>
    <w:rsid w:val="00CC67E3"/>
    <w:rsid w:val="00CC70AC"/>
    <w:rsid w:val="00CC756A"/>
    <w:rsid w:val="00CC776D"/>
    <w:rsid w:val="00CD0FA3"/>
    <w:rsid w:val="00CD124F"/>
    <w:rsid w:val="00CD1D89"/>
    <w:rsid w:val="00CD246A"/>
    <w:rsid w:val="00CD289A"/>
    <w:rsid w:val="00CD2A65"/>
    <w:rsid w:val="00CD3B5A"/>
    <w:rsid w:val="00CD400A"/>
    <w:rsid w:val="00CD4DF2"/>
    <w:rsid w:val="00CD523A"/>
    <w:rsid w:val="00CD7695"/>
    <w:rsid w:val="00CD780B"/>
    <w:rsid w:val="00CD786F"/>
    <w:rsid w:val="00CD7B31"/>
    <w:rsid w:val="00CE11FD"/>
    <w:rsid w:val="00CE3E16"/>
    <w:rsid w:val="00CE4356"/>
    <w:rsid w:val="00CE4F72"/>
    <w:rsid w:val="00CE57B5"/>
    <w:rsid w:val="00CE68F9"/>
    <w:rsid w:val="00CE71CF"/>
    <w:rsid w:val="00CE7F9C"/>
    <w:rsid w:val="00CF06F3"/>
    <w:rsid w:val="00CF0A4E"/>
    <w:rsid w:val="00CF12FD"/>
    <w:rsid w:val="00CF18BD"/>
    <w:rsid w:val="00CF1B9F"/>
    <w:rsid w:val="00CF2262"/>
    <w:rsid w:val="00CF278A"/>
    <w:rsid w:val="00CF3247"/>
    <w:rsid w:val="00CF3D6A"/>
    <w:rsid w:val="00CF5267"/>
    <w:rsid w:val="00CF5509"/>
    <w:rsid w:val="00CF56AE"/>
    <w:rsid w:val="00CF615D"/>
    <w:rsid w:val="00CF6291"/>
    <w:rsid w:val="00CF753D"/>
    <w:rsid w:val="00CF7858"/>
    <w:rsid w:val="00D004F4"/>
    <w:rsid w:val="00D00968"/>
    <w:rsid w:val="00D02003"/>
    <w:rsid w:val="00D021C3"/>
    <w:rsid w:val="00D02F55"/>
    <w:rsid w:val="00D033AA"/>
    <w:rsid w:val="00D0340D"/>
    <w:rsid w:val="00D03634"/>
    <w:rsid w:val="00D03F71"/>
    <w:rsid w:val="00D046B5"/>
    <w:rsid w:val="00D04CCF"/>
    <w:rsid w:val="00D04E85"/>
    <w:rsid w:val="00D05418"/>
    <w:rsid w:val="00D05C62"/>
    <w:rsid w:val="00D05D7D"/>
    <w:rsid w:val="00D061AA"/>
    <w:rsid w:val="00D077C2"/>
    <w:rsid w:val="00D07BA6"/>
    <w:rsid w:val="00D07C14"/>
    <w:rsid w:val="00D07E4D"/>
    <w:rsid w:val="00D10E12"/>
    <w:rsid w:val="00D1148D"/>
    <w:rsid w:val="00D114A7"/>
    <w:rsid w:val="00D12341"/>
    <w:rsid w:val="00D12857"/>
    <w:rsid w:val="00D12A07"/>
    <w:rsid w:val="00D14A88"/>
    <w:rsid w:val="00D156CD"/>
    <w:rsid w:val="00D16068"/>
    <w:rsid w:val="00D1615C"/>
    <w:rsid w:val="00D16F5E"/>
    <w:rsid w:val="00D20279"/>
    <w:rsid w:val="00D21747"/>
    <w:rsid w:val="00D23A23"/>
    <w:rsid w:val="00D24555"/>
    <w:rsid w:val="00D25057"/>
    <w:rsid w:val="00D27040"/>
    <w:rsid w:val="00D27F86"/>
    <w:rsid w:val="00D30545"/>
    <w:rsid w:val="00D30591"/>
    <w:rsid w:val="00D307BB"/>
    <w:rsid w:val="00D31744"/>
    <w:rsid w:val="00D31B1E"/>
    <w:rsid w:val="00D33432"/>
    <w:rsid w:val="00D33BFD"/>
    <w:rsid w:val="00D34981"/>
    <w:rsid w:val="00D35F1B"/>
    <w:rsid w:val="00D3643C"/>
    <w:rsid w:val="00D372ED"/>
    <w:rsid w:val="00D37D23"/>
    <w:rsid w:val="00D401AC"/>
    <w:rsid w:val="00D405BE"/>
    <w:rsid w:val="00D40B6C"/>
    <w:rsid w:val="00D410ED"/>
    <w:rsid w:val="00D41575"/>
    <w:rsid w:val="00D4235F"/>
    <w:rsid w:val="00D42E88"/>
    <w:rsid w:val="00D4351B"/>
    <w:rsid w:val="00D438D5"/>
    <w:rsid w:val="00D444BB"/>
    <w:rsid w:val="00D44755"/>
    <w:rsid w:val="00D45282"/>
    <w:rsid w:val="00D45DB7"/>
    <w:rsid w:val="00D4671D"/>
    <w:rsid w:val="00D46B4F"/>
    <w:rsid w:val="00D472EA"/>
    <w:rsid w:val="00D51AEA"/>
    <w:rsid w:val="00D51C4E"/>
    <w:rsid w:val="00D5243F"/>
    <w:rsid w:val="00D52E47"/>
    <w:rsid w:val="00D5330B"/>
    <w:rsid w:val="00D53915"/>
    <w:rsid w:val="00D5615A"/>
    <w:rsid w:val="00D56C60"/>
    <w:rsid w:val="00D57488"/>
    <w:rsid w:val="00D57E50"/>
    <w:rsid w:val="00D606A7"/>
    <w:rsid w:val="00D60E63"/>
    <w:rsid w:val="00D626E9"/>
    <w:rsid w:val="00D6355A"/>
    <w:rsid w:val="00D642CD"/>
    <w:rsid w:val="00D648B9"/>
    <w:rsid w:val="00D64A85"/>
    <w:rsid w:val="00D64F30"/>
    <w:rsid w:val="00D6503C"/>
    <w:rsid w:val="00D66C64"/>
    <w:rsid w:val="00D66F34"/>
    <w:rsid w:val="00D67328"/>
    <w:rsid w:val="00D6760E"/>
    <w:rsid w:val="00D67EF6"/>
    <w:rsid w:val="00D70453"/>
    <w:rsid w:val="00D70714"/>
    <w:rsid w:val="00D70ED0"/>
    <w:rsid w:val="00D7120D"/>
    <w:rsid w:val="00D718ED"/>
    <w:rsid w:val="00D726D1"/>
    <w:rsid w:val="00D72A62"/>
    <w:rsid w:val="00D72D6A"/>
    <w:rsid w:val="00D72EAA"/>
    <w:rsid w:val="00D73426"/>
    <w:rsid w:val="00D73EE8"/>
    <w:rsid w:val="00D73FC6"/>
    <w:rsid w:val="00D744D4"/>
    <w:rsid w:val="00D74734"/>
    <w:rsid w:val="00D75974"/>
    <w:rsid w:val="00D75E3A"/>
    <w:rsid w:val="00D7716C"/>
    <w:rsid w:val="00D80C91"/>
    <w:rsid w:val="00D813A4"/>
    <w:rsid w:val="00D82139"/>
    <w:rsid w:val="00D825FF"/>
    <w:rsid w:val="00D82D1F"/>
    <w:rsid w:val="00D8358C"/>
    <w:rsid w:val="00D84648"/>
    <w:rsid w:val="00D8491E"/>
    <w:rsid w:val="00D84BA9"/>
    <w:rsid w:val="00D84DB6"/>
    <w:rsid w:val="00D86539"/>
    <w:rsid w:val="00D865A5"/>
    <w:rsid w:val="00D870E8"/>
    <w:rsid w:val="00D90DA9"/>
    <w:rsid w:val="00D91096"/>
    <w:rsid w:val="00D92217"/>
    <w:rsid w:val="00D934A1"/>
    <w:rsid w:val="00D9379B"/>
    <w:rsid w:val="00D939AC"/>
    <w:rsid w:val="00D93C0E"/>
    <w:rsid w:val="00D94F35"/>
    <w:rsid w:val="00D95881"/>
    <w:rsid w:val="00D95889"/>
    <w:rsid w:val="00D95AA5"/>
    <w:rsid w:val="00D95D8A"/>
    <w:rsid w:val="00D9637F"/>
    <w:rsid w:val="00D97E37"/>
    <w:rsid w:val="00DA0224"/>
    <w:rsid w:val="00DA0CFC"/>
    <w:rsid w:val="00DA1737"/>
    <w:rsid w:val="00DA1790"/>
    <w:rsid w:val="00DA33B7"/>
    <w:rsid w:val="00DA3AC1"/>
    <w:rsid w:val="00DA4555"/>
    <w:rsid w:val="00DA62E7"/>
    <w:rsid w:val="00DB15C4"/>
    <w:rsid w:val="00DB1E40"/>
    <w:rsid w:val="00DB29B6"/>
    <w:rsid w:val="00DB3447"/>
    <w:rsid w:val="00DB42BB"/>
    <w:rsid w:val="00DB6E00"/>
    <w:rsid w:val="00DB72EE"/>
    <w:rsid w:val="00DB78F9"/>
    <w:rsid w:val="00DB7BF2"/>
    <w:rsid w:val="00DC035F"/>
    <w:rsid w:val="00DC339C"/>
    <w:rsid w:val="00DC4A41"/>
    <w:rsid w:val="00DC4B96"/>
    <w:rsid w:val="00DC6D12"/>
    <w:rsid w:val="00DC7760"/>
    <w:rsid w:val="00DC7F06"/>
    <w:rsid w:val="00DD1B68"/>
    <w:rsid w:val="00DD237F"/>
    <w:rsid w:val="00DD35AB"/>
    <w:rsid w:val="00DD478E"/>
    <w:rsid w:val="00DD48D0"/>
    <w:rsid w:val="00DD4C47"/>
    <w:rsid w:val="00DD5776"/>
    <w:rsid w:val="00DD5FE3"/>
    <w:rsid w:val="00DD6047"/>
    <w:rsid w:val="00DD6CF6"/>
    <w:rsid w:val="00DE0621"/>
    <w:rsid w:val="00DE0856"/>
    <w:rsid w:val="00DE11AF"/>
    <w:rsid w:val="00DE1771"/>
    <w:rsid w:val="00DE1A23"/>
    <w:rsid w:val="00DE2389"/>
    <w:rsid w:val="00DE4647"/>
    <w:rsid w:val="00DE4D8D"/>
    <w:rsid w:val="00DE582B"/>
    <w:rsid w:val="00DE6621"/>
    <w:rsid w:val="00DE6655"/>
    <w:rsid w:val="00DE6931"/>
    <w:rsid w:val="00DE6F4A"/>
    <w:rsid w:val="00DE775C"/>
    <w:rsid w:val="00DE7C4B"/>
    <w:rsid w:val="00DF0716"/>
    <w:rsid w:val="00DF08DD"/>
    <w:rsid w:val="00DF1A1B"/>
    <w:rsid w:val="00DF1D2A"/>
    <w:rsid w:val="00DF1EA6"/>
    <w:rsid w:val="00DF2875"/>
    <w:rsid w:val="00DF287A"/>
    <w:rsid w:val="00DF2968"/>
    <w:rsid w:val="00DF34A6"/>
    <w:rsid w:val="00DF44DB"/>
    <w:rsid w:val="00DF4B04"/>
    <w:rsid w:val="00DF54F0"/>
    <w:rsid w:val="00DF58DF"/>
    <w:rsid w:val="00DF5984"/>
    <w:rsid w:val="00DF6087"/>
    <w:rsid w:val="00DF6862"/>
    <w:rsid w:val="00DF7862"/>
    <w:rsid w:val="00E007E7"/>
    <w:rsid w:val="00E00EEE"/>
    <w:rsid w:val="00E02276"/>
    <w:rsid w:val="00E033FC"/>
    <w:rsid w:val="00E03B1B"/>
    <w:rsid w:val="00E04063"/>
    <w:rsid w:val="00E04144"/>
    <w:rsid w:val="00E041F0"/>
    <w:rsid w:val="00E04DFE"/>
    <w:rsid w:val="00E04F0E"/>
    <w:rsid w:val="00E05398"/>
    <w:rsid w:val="00E053F5"/>
    <w:rsid w:val="00E05D91"/>
    <w:rsid w:val="00E05E4F"/>
    <w:rsid w:val="00E06777"/>
    <w:rsid w:val="00E069DB"/>
    <w:rsid w:val="00E0707E"/>
    <w:rsid w:val="00E079A2"/>
    <w:rsid w:val="00E07ABE"/>
    <w:rsid w:val="00E07ABF"/>
    <w:rsid w:val="00E13641"/>
    <w:rsid w:val="00E14AFA"/>
    <w:rsid w:val="00E16037"/>
    <w:rsid w:val="00E1754F"/>
    <w:rsid w:val="00E17A6B"/>
    <w:rsid w:val="00E201ED"/>
    <w:rsid w:val="00E205F9"/>
    <w:rsid w:val="00E206AD"/>
    <w:rsid w:val="00E20E3C"/>
    <w:rsid w:val="00E210C7"/>
    <w:rsid w:val="00E216EF"/>
    <w:rsid w:val="00E23C85"/>
    <w:rsid w:val="00E23E69"/>
    <w:rsid w:val="00E24408"/>
    <w:rsid w:val="00E25E4F"/>
    <w:rsid w:val="00E260E1"/>
    <w:rsid w:val="00E26430"/>
    <w:rsid w:val="00E2666B"/>
    <w:rsid w:val="00E26F9F"/>
    <w:rsid w:val="00E2706B"/>
    <w:rsid w:val="00E27660"/>
    <w:rsid w:val="00E30C2F"/>
    <w:rsid w:val="00E30C60"/>
    <w:rsid w:val="00E313BB"/>
    <w:rsid w:val="00E3165E"/>
    <w:rsid w:val="00E320A9"/>
    <w:rsid w:val="00E323D5"/>
    <w:rsid w:val="00E326CF"/>
    <w:rsid w:val="00E32A1D"/>
    <w:rsid w:val="00E33050"/>
    <w:rsid w:val="00E33243"/>
    <w:rsid w:val="00E34F61"/>
    <w:rsid w:val="00E356D1"/>
    <w:rsid w:val="00E359E8"/>
    <w:rsid w:val="00E3648C"/>
    <w:rsid w:val="00E36604"/>
    <w:rsid w:val="00E37F28"/>
    <w:rsid w:val="00E406A2"/>
    <w:rsid w:val="00E414E5"/>
    <w:rsid w:val="00E416F7"/>
    <w:rsid w:val="00E41D5C"/>
    <w:rsid w:val="00E41FFC"/>
    <w:rsid w:val="00E4238F"/>
    <w:rsid w:val="00E42DE4"/>
    <w:rsid w:val="00E43464"/>
    <w:rsid w:val="00E434B8"/>
    <w:rsid w:val="00E43A0A"/>
    <w:rsid w:val="00E4420E"/>
    <w:rsid w:val="00E448F7"/>
    <w:rsid w:val="00E44989"/>
    <w:rsid w:val="00E45738"/>
    <w:rsid w:val="00E45A15"/>
    <w:rsid w:val="00E45C7F"/>
    <w:rsid w:val="00E4705E"/>
    <w:rsid w:val="00E47A33"/>
    <w:rsid w:val="00E5025A"/>
    <w:rsid w:val="00E50CCF"/>
    <w:rsid w:val="00E51007"/>
    <w:rsid w:val="00E51060"/>
    <w:rsid w:val="00E52BB6"/>
    <w:rsid w:val="00E53CFA"/>
    <w:rsid w:val="00E54C82"/>
    <w:rsid w:val="00E557EE"/>
    <w:rsid w:val="00E57D72"/>
    <w:rsid w:val="00E605DE"/>
    <w:rsid w:val="00E61142"/>
    <w:rsid w:val="00E614BF"/>
    <w:rsid w:val="00E61701"/>
    <w:rsid w:val="00E61CE2"/>
    <w:rsid w:val="00E61E4A"/>
    <w:rsid w:val="00E63322"/>
    <w:rsid w:val="00E6384F"/>
    <w:rsid w:val="00E64234"/>
    <w:rsid w:val="00E64CE3"/>
    <w:rsid w:val="00E65044"/>
    <w:rsid w:val="00E66817"/>
    <w:rsid w:val="00E67277"/>
    <w:rsid w:val="00E672A5"/>
    <w:rsid w:val="00E6741C"/>
    <w:rsid w:val="00E676A0"/>
    <w:rsid w:val="00E67E74"/>
    <w:rsid w:val="00E702BE"/>
    <w:rsid w:val="00E7042D"/>
    <w:rsid w:val="00E7116C"/>
    <w:rsid w:val="00E711C0"/>
    <w:rsid w:val="00E71BDE"/>
    <w:rsid w:val="00E71C68"/>
    <w:rsid w:val="00E72EDE"/>
    <w:rsid w:val="00E739F6"/>
    <w:rsid w:val="00E75B68"/>
    <w:rsid w:val="00E769A1"/>
    <w:rsid w:val="00E80707"/>
    <w:rsid w:val="00E80DA5"/>
    <w:rsid w:val="00E81011"/>
    <w:rsid w:val="00E81861"/>
    <w:rsid w:val="00E81B77"/>
    <w:rsid w:val="00E81D72"/>
    <w:rsid w:val="00E81ED0"/>
    <w:rsid w:val="00E82339"/>
    <w:rsid w:val="00E829F7"/>
    <w:rsid w:val="00E82D2D"/>
    <w:rsid w:val="00E82E28"/>
    <w:rsid w:val="00E83992"/>
    <w:rsid w:val="00E83F6D"/>
    <w:rsid w:val="00E84121"/>
    <w:rsid w:val="00E85433"/>
    <w:rsid w:val="00E8588B"/>
    <w:rsid w:val="00E85C70"/>
    <w:rsid w:val="00E85E8A"/>
    <w:rsid w:val="00E8646F"/>
    <w:rsid w:val="00E8673D"/>
    <w:rsid w:val="00E87350"/>
    <w:rsid w:val="00E90525"/>
    <w:rsid w:val="00E90B03"/>
    <w:rsid w:val="00E91DB2"/>
    <w:rsid w:val="00E92C4B"/>
    <w:rsid w:val="00E934EB"/>
    <w:rsid w:val="00E941BC"/>
    <w:rsid w:val="00E954D5"/>
    <w:rsid w:val="00E95927"/>
    <w:rsid w:val="00E9635C"/>
    <w:rsid w:val="00E96727"/>
    <w:rsid w:val="00E97D52"/>
    <w:rsid w:val="00EA0B95"/>
    <w:rsid w:val="00EA182C"/>
    <w:rsid w:val="00EA1BC4"/>
    <w:rsid w:val="00EA2A7D"/>
    <w:rsid w:val="00EA30F9"/>
    <w:rsid w:val="00EA3845"/>
    <w:rsid w:val="00EA3B3A"/>
    <w:rsid w:val="00EA49FD"/>
    <w:rsid w:val="00EA4D52"/>
    <w:rsid w:val="00EA4F2F"/>
    <w:rsid w:val="00EA533C"/>
    <w:rsid w:val="00EA6A9F"/>
    <w:rsid w:val="00EA7B90"/>
    <w:rsid w:val="00EA7D3D"/>
    <w:rsid w:val="00EB0EC7"/>
    <w:rsid w:val="00EB19F6"/>
    <w:rsid w:val="00EB249E"/>
    <w:rsid w:val="00EB2A3F"/>
    <w:rsid w:val="00EB38E7"/>
    <w:rsid w:val="00EB3B5C"/>
    <w:rsid w:val="00EB40D0"/>
    <w:rsid w:val="00EB4564"/>
    <w:rsid w:val="00EB4B5D"/>
    <w:rsid w:val="00EB53C2"/>
    <w:rsid w:val="00EB5A52"/>
    <w:rsid w:val="00EB5D6B"/>
    <w:rsid w:val="00EB6032"/>
    <w:rsid w:val="00EB67BE"/>
    <w:rsid w:val="00EB738D"/>
    <w:rsid w:val="00EB7C95"/>
    <w:rsid w:val="00EC0DAE"/>
    <w:rsid w:val="00EC0F03"/>
    <w:rsid w:val="00EC18F3"/>
    <w:rsid w:val="00EC239D"/>
    <w:rsid w:val="00EC23D2"/>
    <w:rsid w:val="00EC26A3"/>
    <w:rsid w:val="00EC3F8E"/>
    <w:rsid w:val="00EC4694"/>
    <w:rsid w:val="00EC4AE5"/>
    <w:rsid w:val="00EC6B1A"/>
    <w:rsid w:val="00EC7E6B"/>
    <w:rsid w:val="00ED0609"/>
    <w:rsid w:val="00ED069B"/>
    <w:rsid w:val="00ED0A54"/>
    <w:rsid w:val="00ED1585"/>
    <w:rsid w:val="00ED232A"/>
    <w:rsid w:val="00ED2425"/>
    <w:rsid w:val="00ED2B32"/>
    <w:rsid w:val="00ED3271"/>
    <w:rsid w:val="00ED5D97"/>
    <w:rsid w:val="00ED69F8"/>
    <w:rsid w:val="00ED701B"/>
    <w:rsid w:val="00ED7D21"/>
    <w:rsid w:val="00EE02F9"/>
    <w:rsid w:val="00EE0742"/>
    <w:rsid w:val="00EE094E"/>
    <w:rsid w:val="00EE0C53"/>
    <w:rsid w:val="00EE0E5B"/>
    <w:rsid w:val="00EE10EB"/>
    <w:rsid w:val="00EE1228"/>
    <w:rsid w:val="00EE1DFF"/>
    <w:rsid w:val="00EE20AB"/>
    <w:rsid w:val="00EE22C1"/>
    <w:rsid w:val="00EE2706"/>
    <w:rsid w:val="00EE297F"/>
    <w:rsid w:val="00EE373D"/>
    <w:rsid w:val="00EE4D63"/>
    <w:rsid w:val="00EE6342"/>
    <w:rsid w:val="00EE719B"/>
    <w:rsid w:val="00EE77DB"/>
    <w:rsid w:val="00EF0945"/>
    <w:rsid w:val="00EF2032"/>
    <w:rsid w:val="00EF2B64"/>
    <w:rsid w:val="00EF2BF0"/>
    <w:rsid w:val="00EF303C"/>
    <w:rsid w:val="00EF37EC"/>
    <w:rsid w:val="00EF3B21"/>
    <w:rsid w:val="00EF499D"/>
    <w:rsid w:val="00EF4A2A"/>
    <w:rsid w:val="00EF502F"/>
    <w:rsid w:val="00EF7202"/>
    <w:rsid w:val="00F002E5"/>
    <w:rsid w:val="00F0033D"/>
    <w:rsid w:val="00F00846"/>
    <w:rsid w:val="00F0170D"/>
    <w:rsid w:val="00F019E3"/>
    <w:rsid w:val="00F032A3"/>
    <w:rsid w:val="00F038B6"/>
    <w:rsid w:val="00F04602"/>
    <w:rsid w:val="00F04F6E"/>
    <w:rsid w:val="00F0605F"/>
    <w:rsid w:val="00F061C7"/>
    <w:rsid w:val="00F06A78"/>
    <w:rsid w:val="00F11828"/>
    <w:rsid w:val="00F127AA"/>
    <w:rsid w:val="00F12C85"/>
    <w:rsid w:val="00F1318A"/>
    <w:rsid w:val="00F13193"/>
    <w:rsid w:val="00F132A1"/>
    <w:rsid w:val="00F14668"/>
    <w:rsid w:val="00F14818"/>
    <w:rsid w:val="00F15138"/>
    <w:rsid w:val="00F1516B"/>
    <w:rsid w:val="00F168C9"/>
    <w:rsid w:val="00F20318"/>
    <w:rsid w:val="00F216EC"/>
    <w:rsid w:val="00F2189C"/>
    <w:rsid w:val="00F22BDB"/>
    <w:rsid w:val="00F236FA"/>
    <w:rsid w:val="00F237EF"/>
    <w:rsid w:val="00F2388E"/>
    <w:rsid w:val="00F23B1B"/>
    <w:rsid w:val="00F244C3"/>
    <w:rsid w:val="00F24725"/>
    <w:rsid w:val="00F25C17"/>
    <w:rsid w:val="00F25F0D"/>
    <w:rsid w:val="00F261C3"/>
    <w:rsid w:val="00F26364"/>
    <w:rsid w:val="00F27098"/>
    <w:rsid w:val="00F302C8"/>
    <w:rsid w:val="00F30403"/>
    <w:rsid w:val="00F3054B"/>
    <w:rsid w:val="00F30F5B"/>
    <w:rsid w:val="00F31624"/>
    <w:rsid w:val="00F31D74"/>
    <w:rsid w:val="00F3222B"/>
    <w:rsid w:val="00F32D71"/>
    <w:rsid w:val="00F35EC9"/>
    <w:rsid w:val="00F3601A"/>
    <w:rsid w:val="00F37248"/>
    <w:rsid w:val="00F37A9E"/>
    <w:rsid w:val="00F37C15"/>
    <w:rsid w:val="00F41378"/>
    <w:rsid w:val="00F414A1"/>
    <w:rsid w:val="00F41CC5"/>
    <w:rsid w:val="00F41D7D"/>
    <w:rsid w:val="00F42842"/>
    <w:rsid w:val="00F43433"/>
    <w:rsid w:val="00F44D25"/>
    <w:rsid w:val="00F45581"/>
    <w:rsid w:val="00F45C1F"/>
    <w:rsid w:val="00F471F9"/>
    <w:rsid w:val="00F474DE"/>
    <w:rsid w:val="00F477C1"/>
    <w:rsid w:val="00F50BB6"/>
    <w:rsid w:val="00F50E22"/>
    <w:rsid w:val="00F51BBD"/>
    <w:rsid w:val="00F56A4A"/>
    <w:rsid w:val="00F60547"/>
    <w:rsid w:val="00F611FA"/>
    <w:rsid w:val="00F62153"/>
    <w:rsid w:val="00F6233B"/>
    <w:rsid w:val="00F62559"/>
    <w:rsid w:val="00F62A5F"/>
    <w:rsid w:val="00F63B10"/>
    <w:rsid w:val="00F63F1C"/>
    <w:rsid w:val="00F65144"/>
    <w:rsid w:val="00F65339"/>
    <w:rsid w:val="00F70AF7"/>
    <w:rsid w:val="00F72197"/>
    <w:rsid w:val="00F7247C"/>
    <w:rsid w:val="00F726BD"/>
    <w:rsid w:val="00F73635"/>
    <w:rsid w:val="00F73D44"/>
    <w:rsid w:val="00F7473A"/>
    <w:rsid w:val="00F75058"/>
    <w:rsid w:val="00F756BE"/>
    <w:rsid w:val="00F75700"/>
    <w:rsid w:val="00F75B38"/>
    <w:rsid w:val="00F77238"/>
    <w:rsid w:val="00F80B1F"/>
    <w:rsid w:val="00F82801"/>
    <w:rsid w:val="00F83573"/>
    <w:rsid w:val="00F83D32"/>
    <w:rsid w:val="00F85118"/>
    <w:rsid w:val="00F85A91"/>
    <w:rsid w:val="00F865DD"/>
    <w:rsid w:val="00F8665A"/>
    <w:rsid w:val="00F879D6"/>
    <w:rsid w:val="00F90F8C"/>
    <w:rsid w:val="00F92A25"/>
    <w:rsid w:val="00F92AF9"/>
    <w:rsid w:val="00F92DA4"/>
    <w:rsid w:val="00F934E2"/>
    <w:rsid w:val="00F93A57"/>
    <w:rsid w:val="00F93DF1"/>
    <w:rsid w:val="00F94063"/>
    <w:rsid w:val="00F943E7"/>
    <w:rsid w:val="00F9477E"/>
    <w:rsid w:val="00F94841"/>
    <w:rsid w:val="00F948C1"/>
    <w:rsid w:val="00F94D18"/>
    <w:rsid w:val="00F94D58"/>
    <w:rsid w:val="00F95A19"/>
    <w:rsid w:val="00F96F5A"/>
    <w:rsid w:val="00F970FE"/>
    <w:rsid w:val="00F977F6"/>
    <w:rsid w:val="00F978B3"/>
    <w:rsid w:val="00FA0B23"/>
    <w:rsid w:val="00FA0CE4"/>
    <w:rsid w:val="00FA0D24"/>
    <w:rsid w:val="00FA1146"/>
    <w:rsid w:val="00FA21D6"/>
    <w:rsid w:val="00FA2B0E"/>
    <w:rsid w:val="00FA3266"/>
    <w:rsid w:val="00FA3762"/>
    <w:rsid w:val="00FA3E4B"/>
    <w:rsid w:val="00FA3E72"/>
    <w:rsid w:val="00FA4BAA"/>
    <w:rsid w:val="00FA54BE"/>
    <w:rsid w:val="00FA5803"/>
    <w:rsid w:val="00FA64A3"/>
    <w:rsid w:val="00FA767C"/>
    <w:rsid w:val="00FB02A8"/>
    <w:rsid w:val="00FB05CD"/>
    <w:rsid w:val="00FB0B82"/>
    <w:rsid w:val="00FB0C20"/>
    <w:rsid w:val="00FB14E6"/>
    <w:rsid w:val="00FB1C75"/>
    <w:rsid w:val="00FB344F"/>
    <w:rsid w:val="00FB50AD"/>
    <w:rsid w:val="00FB53D0"/>
    <w:rsid w:val="00FB59F9"/>
    <w:rsid w:val="00FB5B93"/>
    <w:rsid w:val="00FB6142"/>
    <w:rsid w:val="00FB772D"/>
    <w:rsid w:val="00FC0DCD"/>
    <w:rsid w:val="00FC0F38"/>
    <w:rsid w:val="00FC1A33"/>
    <w:rsid w:val="00FC1DBF"/>
    <w:rsid w:val="00FC28D3"/>
    <w:rsid w:val="00FC394E"/>
    <w:rsid w:val="00FC5510"/>
    <w:rsid w:val="00FC5B61"/>
    <w:rsid w:val="00FC6CA6"/>
    <w:rsid w:val="00FC7963"/>
    <w:rsid w:val="00FD14F0"/>
    <w:rsid w:val="00FD15B0"/>
    <w:rsid w:val="00FD16D8"/>
    <w:rsid w:val="00FD274A"/>
    <w:rsid w:val="00FD2D5B"/>
    <w:rsid w:val="00FD31B3"/>
    <w:rsid w:val="00FD320A"/>
    <w:rsid w:val="00FD500B"/>
    <w:rsid w:val="00FD523D"/>
    <w:rsid w:val="00FD5B71"/>
    <w:rsid w:val="00FD5E74"/>
    <w:rsid w:val="00FD5F7C"/>
    <w:rsid w:val="00FD64F3"/>
    <w:rsid w:val="00FD69C6"/>
    <w:rsid w:val="00FD709D"/>
    <w:rsid w:val="00FD79EE"/>
    <w:rsid w:val="00FE023C"/>
    <w:rsid w:val="00FE0493"/>
    <w:rsid w:val="00FE27FC"/>
    <w:rsid w:val="00FE2A55"/>
    <w:rsid w:val="00FE33B5"/>
    <w:rsid w:val="00FE3632"/>
    <w:rsid w:val="00FE3EE2"/>
    <w:rsid w:val="00FE42AE"/>
    <w:rsid w:val="00FE4735"/>
    <w:rsid w:val="00FE5080"/>
    <w:rsid w:val="00FE5993"/>
    <w:rsid w:val="00FE665C"/>
    <w:rsid w:val="00FE74A7"/>
    <w:rsid w:val="00FE74F4"/>
    <w:rsid w:val="00FE7CD0"/>
    <w:rsid w:val="00FF1596"/>
    <w:rsid w:val="00FF2032"/>
    <w:rsid w:val="00FF34E1"/>
    <w:rsid w:val="00FF46D6"/>
    <w:rsid w:val="00FF5384"/>
    <w:rsid w:val="00FF60AA"/>
    <w:rsid w:val="00FF6AA8"/>
    <w:rsid w:val="00FF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9F041D"/>
  <w15:docId w15:val="{C3A31AAF-8AF0-48B1-B791-14B71716C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2627"/>
    <w:pPr>
      <w:spacing w:before="60" w:after="60" w:line="288" w:lineRule="auto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2627"/>
    <w:pPr>
      <w:pageBreakBefore/>
      <w:numPr>
        <w:numId w:val="12"/>
      </w:numPr>
      <w:outlineLvl w:val="0"/>
    </w:pPr>
    <w:rPr>
      <w:rFonts w:ascii="Tahoma" w:eastAsiaTheme="majorEastAsia" w:hAnsi="Tahom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627"/>
    <w:pPr>
      <w:keepNext/>
      <w:keepLines/>
      <w:numPr>
        <w:ilvl w:val="1"/>
        <w:numId w:val="12"/>
      </w:numPr>
      <w:tabs>
        <w:tab w:val="left" w:pos="709"/>
      </w:tabs>
      <w:spacing w:before="480" w:after="120" w:line="240" w:lineRule="auto"/>
      <w:outlineLvl w:val="1"/>
    </w:pPr>
    <w:rPr>
      <w:rFonts w:ascii="Tahoma" w:eastAsiaTheme="majorEastAsia" w:hAnsi="Tahom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2627"/>
    <w:pPr>
      <w:keepNext/>
      <w:keepLines/>
      <w:numPr>
        <w:ilvl w:val="2"/>
        <w:numId w:val="12"/>
      </w:numPr>
      <w:tabs>
        <w:tab w:val="left" w:pos="981"/>
      </w:tabs>
      <w:spacing w:before="360" w:line="240" w:lineRule="auto"/>
      <w:outlineLvl w:val="2"/>
    </w:pPr>
    <w:rPr>
      <w:rFonts w:ascii="Tahoma" w:eastAsiaTheme="majorEastAsia" w:hAnsi="Tahoma" w:cstheme="majorBidi"/>
      <w:b/>
      <w:bCs/>
      <w:i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92627"/>
    <w:pPr>
      <w:keepNext/>
      <w:keepLines/>
      <w:numPr>
        <w:ilvl w:val="3"/>
        <w:numId w:val="12"/>
      </w:numPr>
      <w:spacing w:before="240" w:line="240" w:lineRule="auto"/>
      <w:outlineLvl w:val="3"/>
    </w:pPr>
    <w:rPr>
      <w:rFonts w:ascii="Tahoma" w:eastAsiaTheme="majorEastAsia" w:hAnsi="Tahoma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92627"/>
    <w:pPr>
      <w:keepNext/>
      <w:keepLines/>
      <w:numPr>
        <w:ilvl w:val="4"/>
        <w:numId w:val="12"/>
      </w:numPr>
      <w:spacing w:before="240" w:line="240" w:lineRule="auto"/>
      <w:outlineLvl w:val="4"/>
    </w:pPr>
    <w:rPr>
      <w:rFonts w:ascii="Tahoma" w:eastAsiaTheme="majorEastAsia" w:hAnsi="Tahoma" w:cstheme="majorBidi"/>
      <w:sz w:val="24"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92627"/>
    <w:pPr>
      <w:keepNext/>
      <w:keepLines/>
      <w:numPr>
        <w:ilvl w:val="5"/>
        <w:numId w:val="12"/>
      </w:numPr>
      <w:spacing w:before="240" w:line="240" w:lineRule="auto"/>
      <w:outlineLvl w:val="5"/>
    </w:pPr>
    <w:rPr>
      <w:rFonts w:ascii="Tahoma" w:eastAsiaTheme="majorEastAsia" w:hAnsi="Tahom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92627"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2627"/>
    <w:rPr>
      <w:rFonts w:ascii="Tahoma" w:eastAsiaTheme="majorEastAsia" w:hAnsi="Tahoma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2627"/>
    <w:rPr>
      <w:rFonts w:ascii="Tahoma" w:eastAsiaTheme="majorEastAsia" w:hAnsi="Tahoma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92627"/>
    <w:rPr>
      <w:rFonts w:ascii="Tahoma" w:eastAsiaTheme="majorEastAsia" w:hAnsi="Tahoma" w:cstheme="majorBidi"/>
      <w:b/>
      <w:bCs/>
      <w:i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92627"/>
    <w:rPr>
      <w:rFonts w:ascii="Tahoma" w:eastAsiaTheme="majorEastAsia" w:hAnsi="Tahoma" w:cstheme="majorBidi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92627"/>
    <w:rPr>
      <w:rFonts w:ascii="Tahoma" w:eastAsiaTheme="majorEastAsia" w:hAnsi="Tahoma" w:cstheme="majorBidi"/>
      <w:sz w:val="24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092627"/>
    <w:rPr>
      <w:rFonts w:ascii="Tahoma" w:eastAsiaTheme="majorEastAsia" w:hAnsi="Tahoma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9262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-klients">
    <w:name w:val="Title-klients"/>
    <w:basedOn w:val="Normal"/>
    <w:qFormat/>
    <w:rsid w:val="00092627"/>
    <w:pPr>
      <w:spacing w:before="240" w:after="0"/>
      <w:jc w:val="center"/>
    </w:pPr>
    <w:rPr>
      <w:caps/>
    </w:rPr>
  </w:style>
  <w:style w:type="paragraph" w:customStyle="1" w:styleId="Titlearatstarpi">
    <w:name w:val="Title ar atstarpi"/>
    <w:basedOn w:val="Title-klients"/>
    <w:qFormat/>
    <w:rsid w:val="00083961"/>
    <w:pPr>
      <w:spacing w:before="800" w:after="120" w:line="240" w:lineRule="auto"/>
    </w:pPr>
    <w:rPr>
      <w:b/>
      <w:caps w:val="0"/>
      <w:smallCaps/>
      <w:spacing w:val="60"/>
      <w:sz w:val="36"/>
    </w:rPr>
  </w:style>
  <w:style w:type="paragraph" w:customStyle="1" w:styleId="Titledokumenta">
    <w:name w:val="Title dokumenta"/>
    <w:basedOn w:val="Normal"/>
    <w:qFormat/>
    <w:rsid w:val="00092627"/>
    <w:pPr>
      <w:spacing w:before="1080"/>
      <w:jc w:val="center"/>
    </w:pPr>
    <w:rPr>
      <w:smallCaps/>
      <w:sz w:val="36"/>
    </w:rPr>
  </w:style>
  <w:style w:type="paragraph" w:customStyle="1" w:styleId="Titledokumentakods">
    <w:name w:val="Title dokumenta kods"/>
    <w:basedOn w:val="Normal"/>
    <w:qFormat/>
    <w:rsid w:val="00092627"/>
    <w:pPr>
      <w:spacing w:before="240"/>
      <w:jc w:val="center"/>
    </w:pPr>
    <w:rPr>
      <w:b/>
      <w:smallCaps/>
      <w:sz w:val="28"/>
    </w:rPr>
  </w:style>
  <w:style w:type="table" w:styleId="TableGrid">
    <w:name w:val="Table Grid"/>
    <w:basedOn w:val="TableNormal"/>
    <w:uiPriority w:val="59"/>
    <w:rsid w:val="00092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ptright">
    <w:name w:val="10pt right"/>
    <w:basedOn w:val="Normal"/>
    <w:qFormat/>
    <w:rsid w:val="00092627"/>
    <w:pPr>
      <w:spacing w:after="0" w:line="240" w:lineRule="auto"/>
      <w:jc w:val="right"/>
    </w:pPr>
    <w:rPr>
      <w:sz w:val="20"/>
    </w:rPr>
  </w:style>
  <w:style w:type="paragraph" w:styleId="BalloonText">
    <w:name w:val="Balloon Text"/>
    <w:basedOn w:val="Normal"/>
    <w:link w:val="BalloonTextChar"/>
    <w:uiPriority w:val="99"/>
    <w:unhideWhenUsed/>
    <w:rsid w:val="0009262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92627"/>
    <w:rPr>
      <w:rFonts w:ascii="Tahoma" w:hAnsi="Tahoma" w:cs="Tahoma"/>
      <w:sz w:val="16"/>
      <w:szCs w:val="16"/>
    </w:rPr>
  </w:style>
  <w:style w:type="paragraph" w:customStyle="1" w:styleId="Titleversija">
    <w:name w:val="Title versija"/>
    <w:aliases w:val="datums"/>
    <w:basedOn w:val="Titledokumentakods"/>
    <w:qFormat/>
    <w:rsid w:val="00083961"/>
    <w:pPr>
      <w:spacing w:before="60" w:after="2400"/>
    </w:pPr>
    <w:rPr>
      <w:b w:val="0"/>
      <w:smallCaps w:val="0"/>
      <w:sz w:val="26"/>
    </w:rPr>
  </w:style>
  <w:style w:type="paragraph" w:customStyle="1" w:styleId="10ptcenter">
    <w:name w:val="10pt center"/>
    <w:basedOn w:val="Titleversija"/>
    <w:qFormat/>
    <w:rsid w:val="00092627"/>
    <w:pPr>
      <w:spacing w:before="0" w:after="60" w:line="240" w:lineRule="auto"/>
      <w:contextualSpacing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092627"/>
    <w:rPr>
      <w:color w:val="0000FF" w:themeColor="hyperlink"/>
      <w:u w:val="single"/>
    </w:rPr>
  </w:style>
  <w:style w:type="paragraph" w:customStyle="1" w:styleId="12pt">
    <w:name w:val="12pt"/>
    <w:aliases w:val="center"/>
    <w:basedOn w:val="10ptcenter"/>
    <w:qFormat/>
    <w:rsid w:val="00092627"/>
    <w:pPr>
      <w:spacing w:before="120"/>
    </w:pPr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092627"/>
    <w:pPr>
      <w:tabs>
        <w:tab w:val="center" w:pos="4513"/>
        <w:tab w:val="right" w:pos="9639"/>
      </w:tabs>
      <w:spacing w:before="0" w:after="0"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092627"/>
    <w:rPr>
      <w:rFonts w:ascii="Arial" w:hAnsi="Arial"/>
      <w:sz w:val="16"/>
    </w:rPr>
  </w:style>
  <w:style w:type="paragraph" w:styleId="Footer">
    <w:name w:val="footer"/>
    <w:basedOn w:val="Normal"/>
    <w:link w:val="FooterChar"/>
    <w:uiPriority w:val="99"/>
    <w:unhideWhenUsed/>
    <w:rsid w:val="00092627"/>
    <w:pPr>
      <w:tabs>
        <w:tab w:val="center" w:pos="4513"/>
        <w:tab w:val="right" w:pos="9639"/>
      </w:tabs>
      <w:spacing w:before="0"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92627"/>
    <w:rPr>
      <w:rFonts w:ascii="Arial" w:hAnsi="Arial"/>
      <w:sz w:val="16"/>
    </w:rPr>
  </w:style>
  <w:style w:type="character" w:styleId="PageNumber">
    <w:name w:val="page number"/>
    <w:basedOn w:val="DefaultParagraphFont"/>
    <w:rsid w:val="00092627"/>
    <w:rPr>
      <w:rFonts w:cs="Times New Roman"/>
    </w:rPr>
  </w:style>
  <w:style w:type="table" w:customStyle="1" w:styleId="TableClassic1">
    <w:name w:val="Table Classic1"/>
    <w:basedOn w:val="TableNormal"/>
    <w:uiPriority w:val="99"/>
    <w:rsid w:val="00092627"/>
    <w:pPr>
      <w:spacing w:after="0" w:line="240" w:lineRule="auto"/>
    </w:pPr>
    <w:rPr>
      <w:rFonts w:ascii="Arial" w:hAnsi="Arial"/>
      <w:sz w:val="20"/>
    </w:rPr>
    <w:tblPr>
      <w:tblStyleColBandSize w:val="1"/>
      <w:tblBorders>
        <w:top w:val="single" w:sz="12" w:space="0" w:color="auto"/>
        <w:bottom w:val="single" w:sz="2" w:space="0" w:color="auto"/>
        <w:insideV w:val="single" w:sz="2" w:space="0" w:color="auto"/>
      </w:tblBorders>
    </w:tblPr>
  </w:style>
  <w:style w:type="paragraph" w:customStyle="1" w:styleId="Tablebody">
    <w:name w:val="Table body"/>
    <w:basedOn w:val="Normal"/>
    <w:link w:val="TablebodyChar"/>
    <w:uiPriority w:val="99"/>
    <w:qFormat/>
    <w:rsid w:val="00092627"/>
    <w:pPr>
      <w:spacing w:before="40" w:after="40" w:line="240" w:lineRule="auto"/>
    </w:pPr>
    <w:rPr>
      <w:sz w:val="20"/>
    </w:rPr>
  </w:style>
  <w:style w:type="character" w:customStyle="1" w:styleId="TablebodyChar">
    <w:name w:val="Table body Char"/>
    <w:link w:val="Tablebody"/>
    <w:uiPriority w:val="99"/>
    <w:rsid w:val="00092627"/>
    <w:rPr>
      <w:rFonts w:ascii="Arial" w:hAnsi="Arial"/>
      <w:sz w:val="20"/>
    </w:rPr>
  </w:style>
  <w:style w:type="paragraph" w:customStyle="1" w:styleId="Bold">
    <w:name w:val="Bold"/>
    <w:aliases w:val="Small caps"/>
    <w:basedOn w:val="Tablebody"/>
    <w:qFormat/>
    <w:rsid w:val="00092627"/>
    <w:pPr>
      <w:spacing w:before="60" w:after="60" w:line="288" w:lineRule="auto"/>
      <w:jc w:val="left"/>
    </w:pPr>
    <w:rPr>
      <w:b/>
      <w:smallCaps/>
      <w:sz w:val="22"/>
    </w:rPr>
  </w:style>
  <w:style w:type="paragraph" w:customStyle="1" w:styleId="Saturs">
    <w:name w:val="Saturs"/>
    <w:basedOn w:val="Normal"/>
    <w:qFormat/>
    <w:rsid w:val="00092627"/>
    <w:pPr>
      <w:jc w:val="left"/>
    </w:pPr>
    <w:rPr>
      <w:rFonts w:ascii="Tahoma" w:hAnsi="Tahoma"/>
      <w:b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092627"/>
    <w:pPr>
      <w:tabs>
        <w:tab w:val="left" w:pos="397"/>
        <w:tab w:val="right" w:leader="dot" w:pos="9639"/>
      </w:tabs>
      <w:spacing w:before="0" w:after="120"/>
      <w:ind w:left="397" w:right="567" w:hanging="397"/>
    </w:pPr>
    <w:rPr>
      <w:rFonts w:ascii="Arial Bold" w:hAnsi="Arial Bold"/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092627"/>
    <w:pPr>
      <w:tabs>
        <w:tab w:val="left" w:pos="964"/>
        <w:tab w:val="right" w:leader="dot" w:pos="9639"/>
      </w:tabs>
      <w:spacing w:before="0"/>
      <w:ind w:left="964" w:right="567" w:hanging="567"/>
    </w:pPr>
    <w:rPr>
      <w:rFonts w:ascii="Arial Bold" w:hAnsi="Arial Bold"/>
      <w:b/>
    </w:rPr>
  </w:style>
  <w:style w:type="paragraph" w:styleId="TOC3">
    <w:name w:val="toc 3"/>
    <w:basedOn w:val="Normal"/>
    <w:next w:val="Normal"/>
    <w:autoRedefine/>
    <w:uiPriority w:val="39"/>
    <w:unhideWhenUsed/>
    <w:rsid w:val="00092627"/>
    <w:pPr>
      <w:tabs>
        <w:tab w:val="left" w:pos="1814"/>
        <w:tab w:val="right" w:leader="dot" w:pos="9639"/>
      </w:tabs>
      <w:spacing w:before="0"/>
      <w:ind w:left="1701" w:right="567" w:hanging="737"/>
    </w:pPr>
  </w:style>
  <w:style w:type="paragraph" w:styleId="TOC4">
    <w:name w:val="toc 4"/>
    <w:basedOn w:val="Normal"/>
    <w:next w:val="Normal"/>
    <w:autoRedefine/>
    <w:uiPriority w:val="39"/>
    <w:unhideWhenUsed/>
    <w:rsid w:val="00092627"/>
    <w:pPr>
      <w:tabs>
        <w:tab w:val="left" w:pos="2381"/>
        <w:tab w:val="right" w:leader="dot" w:pos="9639"/>
      </w:tabs>
      <w:spacing w:before="0"/>
      <w:ind w:left="2268" w:right="567" w:hanging="737"/>
    </w:pPr>
    <w:rPr>
      <w:i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092627"/>
    <w:pPr>
      <w:tabs>
        <w:tab w:val="left" w:pos="3232"/>
        <w:tab w:val="right" w:leader="dot" w:pos="9639"/>
      </w:tabs>
      <w:spacing w:before="0"/>
      <w:ind w:left="3062" w:right="567" w:hanging="964"/>
    </w:pPr>
    <w:rPr>
      <w:rFonts w:ascii="Times New Roman" w:hAnsi="Times New Roman"/>
      <w:i/>
    </w:rPr>
  </w:style>
  <w:style w:type="paragraph" w:styleId="ListBullet">
    <w:name w:val="List Bullet"/>
    <w:basedOn w:val="Normal"/>
    <w:link w:val="ListBulletChar"/>
    <w:unhideWhenUsed/>
    <w:rsid w:val="00092627"/>
    <w:pPr>
      <w:numPr>
        <w:numId w:val="1"/>
      </w:numPr>
      <w:tabs>
        <w:tab w:val="clear" w:pos="360"/>
      </w:tabs>
      <w:ind w:left="714" w:hanging="357"/>
    </w:pPr>
  </w:style>
  <w:style w:type="character" w:customStyle="1" w:styleId="ListBulletChar">
    <w:name w:val="List Bullet Char"/>
    <w:basedOn w:val="DefaultParagraphFont"/>
    <w:link w:val="ListBullet"/>
    <w:locked/>
    <w:rsid w:val="00092627"/>
    <w:rPr>
      <w:rFonts w:ascii="Arial" w:hAnsi="Arial"/>
    </w:rPr>
  </w:style>
  <w:style w:type="paragraph" w:styleId="TableofFigures">
    <w:name w:val="table of figures"/>
    <w:basedOn w:val="Normal"/>
    <w:next w:val="Normal"/>
    <w:uiPriority w:val="99"/>
    <w:unhideWhenUsed/>
    <w:rsid w:val="00092627"/>
    <w:pPr>
      <w:tabs>
        <w:tab w:val="left" w:pos="964"/>
        <w:tab w:val="right" w:leader="dot" w:pos="9639"/>
      </w:tabs>
      <w:spacing w:before="0" w:after="0"/>
      <w:ind w:left="851" w:right="567" w:hanging="851"/>
    </w:pPr>
  </w:style>
  <w:style w:type="paragraph" w:styleId="ListBullet2">
    <w:name w:val="List Bullet 2"/>
    <w:basedOn w:val="Normal"/>
    <w:uiPriority w:val="99"/>
    <w:unhideWhenUsed/>
    <w:rsid w:val="00092627"/>
    <w:pPr>
      <w:numPr>
        <w:numId w:val="2"/>
      </w:numPr>
      <w:ind w:left="1071" w:hanging="357"/>
      <w:contextualSpacing/>
    </w:pPr>
  </w:style>
  <w:style w:type="paragraph" w:styleId="ListBullet3">
    <w:name w:val="List Bullet 3"/>
    <w:basedOn w:val="Normal"/>
    <w:uiPriority w:val="99"/>
    <w:unhideWhenUsed/>
    <w:rsid w:val="00092627"/>
    <w:pPr>
      <w:numPr>
        <w:numId w:val="3"/>
      </w:numPr>
      <w:ind w:left="1429" w:hanging="357"/>
      <w:contextualSpacing/>
    </w:pPr>
  </w:style>
  <w:style w:type="paragraph" w:styleId="ListBullet4">
    <w:name w:val="List Bullet 4"/>
    <w:basedOn w:val="Normal"/>
    <w:uiPriority w:val="99"/>
    <w:unhideWhenUsed/>
    <w:rsid w:val="00092627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unhideWhenUsed/>
    <w:rsid w:val="00092627"/>
    <w:pPr>
      <w:ind w:left="454"/>
      <w:contextualSpacing/>
    </w:pPr>
  </w:style>
  <w:style w:type="paragraph" w:styleId="ListContinue2">
    <w:name w:val="List Continue 2"/>
    <w:basedOn w:val="Normal"/>
    <w:rsid w:val="00092627"/>
    <w:pPr>
      <w:ind w:left="851"/>
      <w:contextualSpacing/>
    </w:pPr>
    <w:rPr>
      <w:rFonts w:eastAsia="Times New Roman" w:cs="Times New Roman"/>
    </w:rPr>
  </w:style>
  <w:style w:type="paragraph" w:styleId="ListContinue3">
    <w:name w:val="List Continue 3"/>
    <w:basedOn w:val="Normal"/>
    <w:uiPriority w:val="99"/>
    <w:unhideWhenUsed/>
    <w:rsid w:val="00092627"/>
    <w:pPr>
      <w:ind w:left="1134"/>
      <w:contextualSpacing/>
    </w:pPr>
  </w:style>
  <w:style w:type="paragraph" w:styleId="ListNumber">
    <w:name w:val="List Number"/>
    <w:basedOn w:val="Normal"/>
    <w:rsid w:val="00092627"/>
    <w:pPr>
      <w:numPr>
        <w:numId w:val="8"/>
      </w:numPr>
      <w:ind w:left="454" w:hanging="454"/>
      <w:contextualSpacing/>
    </w:pPr>
    <w:rPr>
      <w:rFonts w:eastAsia="Times New Roman" w:cs="Times New Roman"/>
    </w:rPr>
  </w:style>
  <w:style w:type="paragraph" w:styleId="ListNumber2">
    <w:name w:val="List Number 2"/>
    <w:basedOn w:val="Normal"/>
    <w:link w:val="ListNumber2Char"/>
    <w:rsid w:val="00092627"/>
    <w:pPr>
      <w:numPr>
        <w:ilvl w:val="1"/>
        <w:numId w:val="8"/>
      </w:numPr>
      <w:ind w:left="1021" w:hanging="567"/>
      <w:contextualSpacing/>
    </w:pPr>
    <w:rPr>
      <w:rFonts w:eastAsia="Times New Roman" w:cs="Times New Roman"/>
    </w:rPr>
  </w:style>
  <w:style w:type="character" w:customStyle="1" w:styleId="ListNumber2Char">
    <w:name w:val="List Number 2 Char"/>
    <w:basedOn w:val="DefaultParagraphFont"/>
    <w:link w:val="ListNumber2"/>
    <w:locked/>
    <w:rsid w:val="00092627"/>
    <w:rPr>
      <w:rFonts w:ascii="Arial" w:eastAsia="Times New Roman" w:hAnsi="Arial" w:cs="Times New Roman"/>
    </w:rPr>
  </w:style>
  <w:style w:type="paragraph" w:styleId="ListNumber3">
    <w:name w:val="List Number 3"/>
    <w:basedOn w:val="Normal"/>
    <w:rsid w:val="00092627"/>
    <w:pPr>
      <w:numPr>
        <w:ilvl w:val="2"/>
        <w:numId w:val="8"/>
      </w:numPr>
      <w:ind w:left="1429" w:hanging="709"/>
      <w:contextualSpacing/>
    </w:pPr>
    <w:rPr>
      <w:rFonts w:eastAsia="Times New Roman" w:cs="Times New Roman"/>
    </w:rPr>
  </w:style>
  <w:style w:type="paragraph" w:styleId="ListNumber4">
    <w:name w:val="List Number 4"/>
    <w:basedOn w:val="Normal"/>
    <w:rsid w:val="00092627"/>
    <w:pPr>
      <w:numPr>
        <w:ilvl w:val="3"/>
        <w:numId w:val="8"/>
      </w:numPr>
      <w:ind w:left="1984" w:hanging="992"/>
      <w:contextualSpacing/>
    </w:pPr>
    <w:rPr>
      <w:rFonts w:eastAsia="Times New Roman" w:cs="Times New Roman"/>
    </w:rPr>
  </w:style>
  <w:style w:type="paragraph" w:customStyle="1" w:styleId="Atsauce">
    <w:name w:val="Atsauce"/>
    <w:basedOn w:val="Normal"/>
    <w:rsid w:val="00092627"/>
    <w:pPr>
      <w:numPr>
        <w:numId w:val="5"/>
      </w:numPr>
      <w:spacing w:after="0" w:line="36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092627"/>
    <w:pPr>
      <w:ind w:left="720"/>
      <w:contextualSpacing/>
    </w:pPr>
  </w:style>
  <w:style w:type="paragraph" w:styleId="BodyText">
    <w:name w:val="Body Text"/>
    <w:basedOn w:val="Normal"/>
    <w:link w:val="BodyTextChar"/>
    <w:autoRedefine/>
    <w:rsid w:val="00092627"/>
    <w:pPr>
      <w:spacing w:before="120" w:after="0" w:line="240" w:lineRule="auto"/>
      <w:contextualSpacing/>
    </w:pPr>
    <w:rPr>
      <w:rFonts w:eastAsia="Batang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092627"/>
    <w:rPr>
      <w:rFonts w:ascii="Arial" w:eastAsia="Batang" w:hAnsi="Arial" w:cs="Times New Roman"/>
      <w:szCs w:val="20"/>
    </w:rPr>
  </w:style>
  <w:style w:type="paragraph" w:customStyle="1" w:styleId="Tabletitle">
    <w:name w:val="Table title"/>
    <w:basedOn w:val="Title"/>
    <w:autoRedefine/>
    <w:rsid w:val="00092627"/>
    <w:pPr>
      <w:keepNext/>
      <w:pBdr>
        <w:bottom w:val="none" w:sz="0" w:space="0" w:color="auto"/>
      </w:pBdr>
      <w:spacing w:after="120" w:line="360" w:lineRule="auto"/>
      <w:jc w:val="center"/>
    </w:pPr>
    <w:rPr>
      <w:rFonts w:ascii="Arial" w:eastAsia="Batang" w:hAnsi="Arial" w:cs="Times New Roman"/>
      <w:b/>
      <w:bCs/>
      <w:color w:val="auto"/>
      <w:spacing w:val="0"/>
      <w:kern w:val="0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92627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926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Bullet5">
    <w:name w:val="List Bullet 5"/>
    <w:basedOn w:val="Normal"/>
    <w:rsid w:val="00092627"/>
    <w:pPr>
      <w:numPr>
        <w:numId w:val="10"/>
      </w:numPr>
      <w:contextualSpacing/>
    </w:pPr>
    <w:rPr>
      <w:rFonts w:eastAsia="Times New Roman" w:cs="Times New Roman"/>
    </w:rPr>
  </w:style>
  <w:style w:type="paragraph" w:customStyle="1" w:styleId="StyleTablebodyBefore3ptAfter3pt">
    <w:name w:val="Style Table body + Before:  3 pt After:  3 pt"/>
    <w:basedOn w:val="Tablebody"/>
    <w:autoRedefine/>
    <w:rsid w:val="00092627"/>
    <w:pPr>
      <w:spacing w:before="60" w:after="60"/>
    </w:pPr>
    <w:rPr>
      <w:rFonts w:eastAsia="Times New Roman" w:cs="Times New Roman"/>
      <w:b/>
      <w:bCs/>
      <w:szCs w:val="20"/>
    </w:rPr>
  </w:style>
  <w:style w:type="paragraph" w:customStyle="1" w:styleId="Tablenumber">
    <w:name w:val="Table number"/>
    <w:basedOn w:val="Tabletitle"/>
    <w:link w:val="TablenumberCharChar"/>
    <w:qFormat/>
    <w:rsid w:val="00092627"/>
    <w:pPr>
      <w:spacing w:before="120" w:after="0"/>
      <w:jc w:val="right"/>
    </w:pPr>
    <w:rPr>
      <w:noProof/>
      <w:sz w:val="20"/>
    </w:rPr>
  </w:style>
  <w:style w:type="character" w:customStyle="1" w:styleId="TablenumberCharChar">
    <w:name w:val="Table number Char Char"/>
    <w:basedOn w:val="DefaultParagraphFont"/>
    <w:link w:val="Tablenumber"/>
    <w:locked/>
    <w:rsid w:val="00092627"/>
    <w:rPr>
      <w:rFonts w:ascii="Arial" w:eastAsia="Batang" w:hAnsi="Arial" w:cs="Times New Roman"/>
      <w:b/>
      <w:bCs/>
      <w:noProof/>
      <w:sz w:val="20"/>
      <w:szCs w:val="2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E81011"/>
    <w:pPr>
      <w:numPr>
        <w:numId w:val="24"/>
      </w:numPr>
      <w:spacing w:before="0" w:after="200" w:line="276" w:lineRule="auto"/>
      <w:jc w:val="center"/>
    </w:pPr>
    <w:rPr>
      <w:rFonts w:cs="Arial"/>
      <w:b/>
      <w:bCs/>
      <w:color w:val="4F81BD" w:themeColor="accent1"/>
      <w:sz w:val="18"/>
      <w:szCs w:val="18"/>
    </w:rPr>
  </w:style>
  <w:style w:type="paragraph" w:customStyle="1" w:styleId="TablebodyB">
    <w:name w:val="Table body+B"/>
    <w:basedOn w:val="Tablebody"/>
    <w:qFormat/>
    <w:rsid w:val="00092627"/>
    <w:rPr>
      <w:b/>
    </w:rPr>
  </w:style>
  <w:style w:type="paragraph" w:customStyle="1" w:styleId="Vieta">
    <w:name w:val="Vieta"/>
    <w:aliases w:val="laiks"/>
    <w:basedOn w:val="Tablebody"/>
    <w:qFormat/>
    <w:rsid w:val="00092627"/>
    <w:pPr>
      <w:spacing w:before="120" w:after="0"/>
      <w:jc w:val="center"/>
    </w:pPr>
    <w:rPr>
      <w:sz w:val="24"/>
    </w:rPr>
  </w:style>
  <w:style w:type="paragraph" w:styleId="MessageHeader">
    <w:name w:val="Message Header"/>
    <w:basedOn w:val="Normal"/>
    <w:link w:val="MessageHeaderChar"/>
    <w:uiPriority w:val="99"/>
    <w:rsid w:val="00092627"/>
    <w:pPr>
      <w:keepNext/>
      <w:keepLine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 w:cs="Arial"/>
      <w:smallCaps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092627"/>
    <w:rPr>
      <w:rFonts w:ascii="Arial" w:eastAsia="Times New Roman" w:hAnsi="Arial" w:cs="Arial"/>
      <w:smallCaps/>
      <w:sz w:val="20"/>
      <w:szCs w:val="20"/>
      <w:shd w:val="pct20" w:color="auto" w:fill="auto"/>
    </w:rPr>
  </w:style>
  <w:style w:type="paragraph" w:customStyle="1" w:styleId="TableListBullet2">
    <w:name w:val="Table List Bullet 2"/>
    <w:basedOn w:val="Normal"/>
    <w:rsid w:val="00092627"/>
    <w:pPr>
      <w:numPr>
        <w:numId w:val="4"/>
      </w:numPr>
      <w:spacing w:before="40" w:after="0" w:line="240" w:lineRule="auto"/>
      <w:ind w:left="732" w:hanging="244"/>
    </w:pPr>
    <w:rPr>
      <w:rFonts w:eastAsia="Times New Roman" w:cs="Times New Roman"/>
      <w:sz w:val="20"/>
    </w:rPr>
  </w:style>
  <w:style w:type="paragraph" w:styleId="List">
    <w:name w:val="List"/>
    <w:basedOn w:val="Normal"/>
    <w:uiPriority w:val="99"/>
    <w:unhideWhenUsed/>
    <w:rsid w:val="00092627"/>
    <w:pPr>
      <w:ind w:left="283" w:hanging="283"/>
      <w:contextualSpacing/>
    </w:pPr>
  </w:style>
  <w:style w:type="paragraph" w:customStyle="1" w:styleId="Note">
    <w:name w:val="Note"/>
    <w:basedOn w:val="Normal"/>
    <w:rsid w:val="00092627"/>
    <w:pPr>
      <w:pBdr>
        <w:left w:val="single" w:sz="18" w:space="6" w:color="808080"/>
      </w:pBdr>
      <w:spacing w:after="120" w:line="264" w:lineRule="auto"/>
      <w:ind w:left="567"/>
    </w:pPr>
    <w:rPr>
      <w:rFonts w:eastAsia="Times New Roman" w:cs="Arial"/>
      <w:b/>
      <w:i/>
      <w:sz w:val="20"/>
      <w:szCs w:val="18"/>
      <w:lang w:val="en-AU" w:eastAsia="ja-JP"/>
    </w:rPr>
  </w:style>
  <w:style w:type="paragraph" w:customStyle="1" w:styleId="CodeBlock">
    <w:name w:val="Code Block"/>
    <w:basedOn w:val="Normal"/>
    <w:rsid w:val="00092627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80" w:line="264" w:lineRule="auto"/>
      <w:ind w:left="227"/>
      <w:contextualSpacing/>
    </w:pPr>
    <w:rPr>
      <w:rFonts w:ascii="Courier New" w:eastAsia="Times New Roman" w:hAnsi="Courier New" w:cs="Courier New"/>
      <w:sz w:val="20"/>
      <w:szCs w:val="16"/>
      <w:lang w:val="en-AU" w:eastAsia="ja-JP"/>
    </w:rPr>
  </w:style>
  <w:style w:type="paragraph" w:customStyle="1" w:styleId="Sourcewithforeground">
    <w:name w:val="Source with foreground"/>
    <w:basedOn w:val="Normal"/>
    <w:rsid w:val="00092627"/>
    <w:pPr>
      <w:shd w:val="clear" w:color="auto" w:fill="D9D9D9"/>
      <w:spacing w:after="0"/>
    </w:pPr>
    <w:rPr>
      <w:rFonts w:ascii="Courier New" w:eastAsia="Times New Roman" w:hAnsi="Courier New" w:cs="Times New Roman"/>
      <w:sz w:val="20"/>
      <w:szCs w:val="18"/>
    </w:rPr>
  </w:style>
  <w:style w:type="character" w:customStyle="1" w:styleId="CodeInText">
    <w:name w:val="CodeInText"/>
    <w:basedOn w:val="DefaultParagraphFont"/>
    <w:rsid w:val="00092627"/>
    <w:rPr>
      <w:rFonts w:ascii="Courier New" w:hAnsi="Courier New" w:cs="Times New Roman"/>
      <w:noProof/>
      <w:spacing w:val="-5"/>
      <w:sz w:val="20"/>
      <w:szCs w:val="20"/>
      <w:lang w:val="en-GB"/>
    </w:rPr>
  </w:style>
  <w:style w:type="paragraph" w:customStyle="1" w:styleId="TableListBullet">
    <w:name w:val="Table List Bullet"/>
    <w:basedOn w:val="Tablebody"/>
    <w:uiPriority w:val="99"/>
    <w:rsid w:val="00092627"/>
    <w:pPr>
      <w:numPr>
        <w:numId w:val="6"/>
      </w:numPr>
      <w:ind w:left="488" w:hanging="244"/>
      <w:contextualSpacing/>
    </w:pPr>
    <w:rPr>
      <w:rFonts w:eastAsia="Times New Roman" w:cs="Times New Roman"/>
      <w:noProof/>
    </w:rPr>
  </w:style>
  <w:style w:type="paragraph" w:customStyle="1" w:styleId="TableListNumber">
    <w:name w:val="Table List Number"/>
    <w:basedOn w:val="Tablebody"/>
    <w:rsid w:val="00092627"/>
    <w:pPr>
      <w:numPr>
        <w:numId w:val="11"/>
      </w:numPr>
      <w:tabs>
        <w:tab w:val="left" w:pos="714"/>
        <w:tab w:val="left" w:pos="1072"/>
      </w:tabs>
      <w:contextualSpacing/>
    </w:pPr>
    <w:rPr>
      <w:rFonts w:eastAsia="Times New Roman" w:cs="Times New Roman"/>
    </w:rPr>
  </w:style>
  <w:style w:type="paragraph" w:customStyle="1" w:styleId="TableListBullet3">
    <w:name w:val="Table List Bullet 3"/>
    <w:basedOn w:val="Normal"/>
    <w:rsid w:val="00092627"/>
    <w:pPr>
      <w:numPr>
        <w:numId w:val="7"/>
      </w:numPr>
      <w:spacing w:before="40" w:after="0" w:line="240" w:lineRule="auto"/>
      <w:ind w:left="975" w:hanging="244"/>
    </w:pPr>
    <w:rPr>
      <w:rFonts w:eastAsia="Times New Roman" w:cs="Times New Roman"/>
      <w:sz w:val="20"/>
      <w:szCs w:val="20"/>
    </w:rPr>
  </w:style>
  <w:style w:type="paragraph" w:customStyle="1" w:styleId="TableListNumber2">
    <w:name w:val="Table List Number 2"/>
    <w:basedOn w:val="ListNumber2"/>
    <w:qFormat/>
    <w:rsid w:val="00092627"/>
    <w:pPr>
      <w:numPr>
        <w:numId w:val="11"/>
      </w:numPr>
      <w:spacing w:before="40" w:after="40" w:line="240" w:lineRule="auto"/>
    </w:pPr>
    <w:rPr>
      <w:sz w:val="20"/>
      <w:lang w:eastAsia="lv-LV"/>
    </w:rPr>
  </w:style>
  <w:style w:type="paragraph" w:customStyle="1" w:styleId="Picturecaption">
    <w:name w:val="Picture caption"/>
    <w:basedOn w:val="Caption"/>
    <w:link w:val="PicturecaptionChar"/>
    <w:rsid w:val="00092627"/>
    <w:pPr>
      <w:spacing w:before="120" w:after="180" w:line="288" w:lineRule="auto"/>
      <w:contextualSpacing/>
      <w:jc w:val="left"/>
    </w:pPr>
    <w:rPr>
      <w:rFonts w:eastAsia="Batang" w:cs="Times New Roman"/>
      <w:bCs w:val="0"/>
      <w:color w:val="auto"/>
      <w:sz w:val="20"/>
      <w:szCs w:val="20"/>
    </w:rPr>
  </w:style>
  <w:style w:type="character" w:customStyle="1" w:styleId="PicturecaptionChar">
    <w:name w:val="Picture caption Char"/>
    <w:link w:val="Picturecaption"/>
    <w:rsid w:val="009708C1"/>
    <w:rPr>
      <w:rFonts w:ascii="Arial" w:eastAsia="Batang" w:hAnsi="Arial" w:cs="Times New Roman"/>
      <w:b/>
      <w:sz w:val="20"/>
      <w:szCs w:val="20"/>
    </w:rPr>
  </w:style>
  <w:style w:type="paragraph" w:customStyle="1" w:styleId="Pictureposition">
    <w:name w:val="Picture position"/>
    <w:basedOn w:val="Normal"/>
    <w:link w:val="PicturepositionChar"/>
    <w:rsid w:val="00092627"/>
    <w:pPr>
      <w:keepNext/>
      <w:spacing w:before="120" w:after="120" w:line="240" w:lineRule="auto"/>
      <w:contextualSpacing/>
      <w:jc w:val="center"/>
    </w:pPr>
    <w:rPr>
      <w:rFonts w:eastAsia="Times New Roman" w:cs="Times New Roman"/>
    </w:rPr>
  </w:style>
  <w:style w:type="character" w:customStyle="1" w:styleId="PicturepositionChar">
    <w:name w:val="Picture position Char"/>
    <w:basedOn w:val="DefaultParagraphFont"/>
    <w:link w:val="Pictureposition"/>
    <w:rsid w:val="00092627"/>
    <w:rPr>
      <w:rFonts w:ascii="Arial" w:eastAsia="Times New Roman" w:hAnsi="Arial" w:cs="Times New Roman"/>
    </w:rPr>
  </w:style>
  <w:style w:type="paragraph" w:customStyle="1" w:styleId="Tablebodybold">
    <w:name w:val="Table body+bold"/>
    <w:aliases w:val="small caps"/>
    <w:basedOn w:val="Bold"/>
    <w:qFormat/>
    <w:rsid w:val="00092627"/>
    <w:pPr>
      <w:spacing w:line="240" w:lineRule="auto"/>
    </w:pPr>
    <w:rPr>
      <w:sz w:val="20"/>
      <w:lang w:eastAsia="lv-LV"/>
    </w:rPr>
  </w:style>
  <w:style w:type="paragraph" w:customStyle="1" w:styleId="Centered">
    <w:name w:val="Centered"/>
    <w:basedOn w:val="Normal"/>
    <w:qFormat/>
    <w:rsid w:val="00092627"/>
    <w:pPr>
      <w:jc w:val="center"/>
    </w:pPr>
  </w:style>
  <w:style w:type="paragraph" w:customStyle="1" w:styleId="TitleSaskanosana">
    <w:name w:val="Title Saskanosana"/>
    <w:basedOn w:val="Normal"/>
    <w:qFormat/>
    <w:rsid w:val="00092627"/>
    <w:pPr>
      <w:spacing w:before="1080" w:after="120" w:line="240" w:lineRule="auto"/>
      <w:jc w:val="center"/>
    </w:pPr>
    <w:rPr>
      <w:rFonts w:ascii="Arial Bold" w:hAnsi="Arial Bold"/>
      <w:b/>
      <w:smallCaps/>
      <w:sz w:val="44"/>
    </w:rPr>
  </w:style>
  <w:style w:type="paragraph" w:customStyle="1" w:styleId="Titleapakprojekta">
    <w:name w:val="Title apakšprojekta"/>
    <w:basedOn w:val="Titlearatstarpi"/>
    <w:qFormat/>
    <w:rsid w:val="00E82D2D"/>
    <w:pPr>
      <w:spacing w:before="400"/>
    </w:pPr>
    <w:rPr>
      <w:spacing w:val="0"/>
      <w:sz w:val="44"/>
    </w:rPr>
  </w:style>
  <w:style w:type="character" w:styleId="Strong">
    <w:name w:val="Strong"/>
    <w:basedOn w:val="DefaultParagraphFont"/>
    <w:uiPriority w:val="22"/>
    <w:qFormat/>
    <w:rsid w:val="00092627"/>
    <w:rPr>
      <w:rFonts w:ascii="Tahoma" w:hAnsi="Tahoma"/>
      <w:b w:val="0"/>
      <w:bCs/>
      <w:sz w:val="32"/>
    </w:rPr>
  </w:style>
  <w:style w:type="character" w:styleId="BookTitle">
    <w:name w:val="Book Title"/>
    <w:basedOn w:val="DefaultParagraphFont"/>
    <w:uiPriority w:val="33"/>
    <w:qFormat/>
    <w:rsid w:val="00092627"/>
    <w:rPr>
      <w:b/>
      <w:bCs/>
      <w:smallCaps/>
      <w:spacing w:val="5"/>
    </w:rPr>
  </w:style>
  <w:style w:type="paragraph" w:styleId="ListNumber5">
    <w:name w:val="List Number 5"/>
    <w:basedOn w:val="Normal"/>
    <w:rsid w:val="00092627"/>
    <w:pPr>
      <w:numPr>
        <w:ilvl w:val="4"/>
        <w:numId w:val="8"/>
      </w:numPr>
      <w:spacing w:after="0"/>
    </w:pPr>
    <w:rPr>
      <w:rFonts w:eastAsia="Times New Roman" w:cs="Times New Roman"/>
    </w:rPr>
  </w:style>
  <w:style w:type="paragraph" w:customStyle="1" w:styleId="Atstarpe">
    <w:name w:val="Atstarpe"/>
    <w:basedOn w:val="Titlearatstarpi"/>
    <w:qFormat/>
    <w:rsid w:val="00092627"/>
    <w:pPr>
      <w:spacing w:before="1600"/>
      <w:jc w:val="both"/>
    </w:pPr>
    <w:rPr>
      <w:b w:val="0"/>
    </w:rPr>
  </w:style>
  <w:style w:type="paragraph" w:customStyle="1" w:styleId="TableBold-small">
    <w:name w:val="Table Bold-small"/>
    <w:basedOn w:val="Bold"/>
    <w:qFormat/>
    <w:rsid w:val="00092627"/>
    <w:rPr>
      <w:sz w:val="20"/>
    </w:rPr>
  </w:style>
  <w:style w:type="character" w:customStyle="1" w:styleId="TablebodyRakstzRakstzRakstzRakstzRakstzRakstz">
    <w:name w:val="Table body Rakstz. Rakstz. Rakstz. Rakstz. Rakstz. Rakstz."/>
    <w:basedOn w:val="DefaultParagraphFont"/>
    <w:link w:val="TablebodyRakstzRakstzRakstzRakstzRakstz"/>
    <w:uiPriority w:val="99"/>
    <w:locked/>
    <w:rsid w:val="00092627"/>
    <w:rPr>
      <w:rFonts w:ascii="Arial" w:eastAsia="Times New Roman" w:hAnsi="Arial" w:cs="Times New Roman"/>
      <w:sz w:val="20"/>
    </w:rPr>
  </w:style>
  <w:style w:type="paragraph" w:customStyle="1" w:styleId="TablebodyRakstzRakstzRakstzRakstzRakstz">
    <w:name w:val="Table body Rakstz. Rakstz. Rakstz. Rakstz. Rakstz."/>
    <w:basedOn w:val="Normal"/>
    <w:link w:val="TablebodyRakstzRakstzRakstzRakstzRakstzRakstz"/>
    <w:uiPriority w:val="99"/>
    <w:rsid w:val="00092627"/>
    <w:pPr>
      <w:spacing w:before="40" w:after="40" w:line="240" w:lineRule="auto"/>
      <w:jc w:val="left"/>
    </w:pPr>
    <w:rPr>
      <w:rFonts w:eastAsia="Times New Roman" w:cs="Times New Roman"/>
      <w:sz w:val="20"/>
    </w:rPr>
  </w:style>
  <w:style w:type="paragraph" w:customStyle="1" w:styleId="TitleDala">
    <w:name w:val="TitleDala"/>
    <w:basedOn w:val="Titlearatstarpi"/>
    <w:qFormat/>
    <w:rsid w:val="00E82D2D"/>
    <w:pPr>
      <w:spacing w:before="0"/>
    </w:pPr>
    <w:rPr>
      <w:rFonts w:ascii="Arial Bold" w:hAnsi="Arial Bold"/>
      <w:spacing w:val="0"/>
    </w:rPr>
  </w:style>
  <w:style w:type="character" w:styleId="CommentReference">
    <w:name w:val="annotation reference"/>
    <w:basedOn w:val="DefaultParagraphFont"/>
    <w:uiPriority w:val="99"/>
    <w:semiHidden/>
    <w:unhideWhenUsed/>
    <w:rsid w:val="00F63B1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63B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3B1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3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3B10"/>
    <w:rPr>
      <w:rFonts w:ascii="Arial" w:hAnsi="Arial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1775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1775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1775"/>
    <w:rPr>
      <w:vertAlign w:val="superscript"/>
    </w:rPr>
  </w:style>
  <w:style w:type="paragraph" w:styleId="Revision">
    <w:name w:val="Revision"/>
    <w:hidden/>
    <w:uiPriority w:val="99"/>
    <w:semiHidden/>
    <w:rsid w:val="00C33D3A"/>
    <w:pPr>
      <w:spacing w:after="0" w:line="240" w:lineRule="auto"/>
    </w:pPr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6F58C6"/>
    <w:rPr>
      <w:color w:val="800080" w:themeColor="followedHyperlink"/>
      <w:u w:val="single"/>
    </w:rPr>
  </w:style>
  <w:style w:type="paragraph" w:customStyle="1" w:styleId="EYBodyText">
    <w:name w:val="EY Body Text"/>
    <w:basedOn w:val="Normal"/>
    <w:link w:val="EYBodyTextChar"/>
    <w:rsid w:val="00731042"/>
    <w:pPr>
      <w:spacing w:after="120" w:line="280" w:lineRule="atLeast"/>
      <w:contextualSpacing/>
    </w:pPr>
    <w:rPr>
      <w:rFonts w:eastAsia="MS Mincho" w:cs="Arial"/>
      <w:bCs/>
    </w:rPr>
  </w:style>
  <w:style w:type="character" w:customStyle="1" w:styleId="EYBodyTextChar">
    <w:name w:val="EY Body Text Char"/>
    <w:link w:val="EYBodyText"/>
    <w:rsid w:val="00731042"/>
    <w:rPr>
      <w:rFonts w:ascii="Arial" w:eastAsia="MS Mincho" w:hAnsi="Arial" w:cs="Arial"/>
      <w:bCs/>
    </w:rPr>
  </w:style>
  <w:style w:type="paragraph" w:customStyle="1" w:styleId="Titlesaskanosana0">
    <w:name w:val="Title _saskanosana"/>
    <w:basedOn w:val="Normal"/>
    <w:qFormat/>
    <w:rsid w:val="002932CD"/>
    <w:pPr>
      <w:spacing w:before="1080" w:after="120" w:line="240" w:lineRule="auto"/>
      <w:jc w:val="center"/>
    </w:pPr>
    <w:rPr>
      <w:rFonts w:ascii="Arial Bold" w:hAnsi="Arial Bold"/>
      <w:b/>
      <w:smallCaps/>
      <w:sz w:val="44"/>
    </w:rPr>
  </w:style>
  <w:style w:type="paragraph" w:customStyle="1" w:styleId="Titledatumsversija">
    <w:name w:val="Title_datums_versija"/>
    <w:basedOn w:val="Normal"/>
    <w:qFormat/>
    <w:rsid w:val="00D27F86"/>
    <w:pPr>
      <w:spacing w:after="1600"/>
      <w:jc w:val="center"/>
    </w:pPr>
    <w:rPr>
      <w:sz w:val="26"/>
    </w:rPr>
  </w:style>
  <w:style w:type="paragraph" w:customStyle="1" w:styleId="Standard">
    <w:name w:val="Standard"/>
    <w:rsid w:val="00BA1073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674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4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63" Type="http://schemas.openxmlformats.org/officeDocument/2006/relationships/image" Target="media/image49.png"/><Relationship Id="rId84" Type="http://schemas.openxmlformats.org/officeDocument/2006/relationships/image" Target="media/image69.png"/><Relationship Id="rId16" Type="http://schemas.openxmlformats.org/officeDocument/2006/relationships/image" Target="media/image4.png"/><Relationship Id="rId107" Type="http://schemas.openxmlformats.org/officeDocument/2006/relationships/image" Target="media/image92.png"/><Relationship Id="rId11" Type="http://schemas.openxmlformats.org/officeDocument/2006/relationships/image" Target="media/image1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6.png"/><Relationship Id="rId128" Type="http://schemas.openxmlformats.org/officeDocument/2006/relationships/image" Target="media/image111.png"/><Relationship Id="rId5" Type="http://schemas.openxmlformats.org/officeDocument/2006/relationships/numbering" Target="numbering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hyperlink" Target="https://www.latvija.lv/lv/eaddress/write?form=URN:IVIS::EFE-003_application" TargetMode="External"/><Relationship Id="rId118" Type="http://schemas.openxmlformats.org/officeDocument/2006/relationships/image" Target="media/image101.png"/><Relationship Id="rId134" Type="http://schemas.openxmlformats.org/officeDocument/2006/relationships/fontTable" Target="fontTable.xml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24" Type="http://schemas.openxmlformats.org/officeDocument/2006/relationships/image" Target="media/image107.png"/><Relationship Id="rId129" Type="http://schemas.openxmlformats.org/officeDocument/2006/relationships/image" Target="media/image112.png"/><Relationship Id="rId54" Type="http://schemas.openxmlformats.org/officeDocument/2006/relationships/image" Target="media/image40.png"/><Relationship Id="rId70" Type="http://schemas.openxmlformats.org/officeDocument/2006/relationships/image" Target="media/image56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1.png"/><Relationship Id="rId28" Type="http://schemas.openxmlformats.org/officeDocument/2006/relationships/hyperlink" Target="https://doc.sitecore.com/users/100/sitecore-experience-platform/en/change-the-styling-of-a-form.html" TargetMode="External"/><Relationship Id="rId49" Type="http://schemas.openxmlformats.org/officeDocument/2006/relationships/image" Target="media/image35.png"/><Relationship Id="rId114" Type="http://schemas.openxmlformats.org/officeDocument/2006/relationships/image" Target="media/image97.png"/><Relationship Id="rId119" Type="http://schemas.openxmlformats.org/officeDocument/2006/relationships/image" Target="media/image102.png"/><Relationship Id="rId44" Type="http://schemas.openxmlformats.org/officeDocument/2006/relationships/image" Target="media/image3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130" Type="http://schemas.openxmlformats.org/officeDocument/2006/relationships/image" Target="media/image113.png"/><Relationship Id="rId135" Type="http://schemas.openxmlformats.org/officeDocument/2006/relationships/theme" Target="theme/theme1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9" Type="http://schemas.openxmlformats.org/officeDocument/2006/relationships/image" Target="media/image25.png"/><Relationship Id="rId109" Type="http://schemas.openxmlformats.org/officeDocument/2006/relationships/image" Target="media/image94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3.png"/><Relationship Id="rId125" Type="http://schemas.openxmlformats.org/officeDocument/2006/relationships/image" Target="media/image108.pn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image" Target="media/image77.png"/><Relationship Id="rId2" Type="http://schemas.openxmlformats.org/officeDocument/2006/relationships/customXml" Target="../customXml/item2.xml"/><Relationship Id="rId29" Type="http://schemas.openxmlformats.org/officeDocument/2006/relationships/hyperlink" Target="https://doc.sitecore.com/developers/100/sitecore-experience-manager/en/use-conditional-logic-for-your-forms.html" TargetMode="External"/><Relationship Id="rId24" Type="http://schemas.openxmlformats.org/officeDocument/2006/relationships/image" Target="media/image12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98.png"/><Relationship Id="rId131" Type="http://schemas.openxmlformats.org/officeDocument/2006/relationships/image" Target="media/image114.png"/><Relationship Id="rId61" Type="http://schemas.openxmlformats.org/officeDocument/2006/relationships/image" Target="media/image47.png"/><Relationship Id="rId82" Type="http://schemas.openxmlformats.org/officeDocument/2006/relationships/image" Target="media/image67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09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hyperlink" Target="https://viss.gov.lv/-/media/Files/VRAA/Dokumentacija/Koplietosanas_komponentes/EPAK_izstrades_un_izpildes_vide/Dokument%C4%81cija/VISS2016VDLEPAKUIv104.ashx" TargetMode="External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4.png"/><Relationship Id="rId3" Type="http://schemas.openxmlformats.org/officeDocument/2006/relationships/customXml" Target="../customXml/item3.xml"/><Relationship Id="rId25" Type="http://schemas.openxmlformats.org/officeDocument/2006/relationships/image" Target="media/image13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116" Type="http://schemas.openxmlformats.org/officeDocument/2006/relationships/image" Target="media/image99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image" Target="media/image115.png"/><Relationship Id="rId15" Type="http://schemas.openxmlformats.org/officeDocument/2006/relationships/image" Target="media/image3.png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91.png"/><Relationship Id="rId127" Type="http://schemas.openxmlformats.org/officeDocument/2006/relationships/image" Target="media/image110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4.png"/><Relationship Id="rId47" Type="http://schemas.openxmlformats.org/officeDocument/2006/relationships/image" Target="media/image33.png"/><Relationship Id="rId68" Type="http://schemas.openxmlformats.org/officeDocument/2006/relationships/image" Target="media/image54.png"/><Relationship Id="rId89" Type="http://schemas.openxmlformats.org/officeDocument/2006/relationships/image" Target="media/image74.png"/><Relationship Id="rId112" Type="http://schemas.openxmlformats.org/officeDocument/2006/relationships/hyperlink" Target="https://www.latvija.lv/lv/eaddress/write?form=" TargetMode="External"/><Relationship Id="rId133" Type="http://schemas.openxmlformats.org/officeDocument/2006/relationships/image" Target="media/image1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Lelde\ABC_veidnes_projektiem\template\AB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40D1AD689CD44893E99D6696A9F82E" ma:contentTypeVersion="1" ma:contentTypeDescription="Create a new document." ma:contentTypeScope="" ma:versionID="ae3778c25d08e2f857c6509b96e57b2b">
  <xsd:schema xmlns:xsd="http://www.w3.org/2001/XMLSchema" xmlns:p="http://schemas.microsoft.com/office/2006/metadata/properties" targetNamespace="http://schemas.microsoft.com/office/2006/metadata/properties" ma:root="true" ma:fieldsID="7a918db5358e980ce9c52834b536f09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32E13-801C-4D0D-A610-CC5AEEED7F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14F69E-AB56-40FB-8F32-2223758307F4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29DF47C-3436-45E2-91E2-5C1F9E79F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6304C6D9-75B6-48A1-AA02-1ED904202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ABC.dotx</Template>
  <TotalTime>74</TotalTime>
  <Pages>75</Pages>
  <Words>34704</Words>
  <Characters>19782</Characters>
  <Application>Microsoft Office Word</Application>
  <DocSecurity>0</DocSecurity>
  <Lines>164</Lines>
  <Paragraphs>108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Valsts informācijas sistēmu savietotāja (VISS) un Vienotā valsts un pašvaldību pakalpojumu portāla www.latvija.lv pilnveidošana un uzturēšana</vt:lpstr>
      <vt:lpstr>Valsts informācijas sistēmu savietotāja (VISS) un Vienotā valsts un pašvaldību pakalpojumu portāla www.latvija.lv pilnveidošana un uzturēšana</vt:lpstr>
    </vt:vector>
  </TitlesOfParts>
  <Manager>E.Vasiļesvskis</Manager>
  <Company>SIA "ZZ Dats"</Company>
  <LinksUpToDate>false</LinksUpToDate>
  <CharactersWithSpaces>54378</CharactersWithSpaces>
  <SharedDoc>false</SharedDoc>
  <HLinks>
    <vt:vector size="318" baseType="variant">
      <vt:variant>
        <vt:i4>5767203</vt:i4>
      </vt:variant>
      <vt:variant>
        <vt:i4>411</vt:i4>
      </vt:variant>
      <vt:variant>
        <vt:i4>0</vt:i4>
      </vt:variant>
      <vt:variant>
        <vt:i4>5</vt:i4>
      </vt:variant>
      <vt:variant>
        <vt:lpwstr>https://www.latvija.lv/lv/eaddress/write?form=URN:IVIS::EFE-003_application</vt:lpwstr>
      </vt:variant>
      <vt:variant>
        <vt:lpwstr/>
      </vt:variant>
      <vt:variant>
        <vt:i4>7274609</vt:i4>
      </vt:variant>
      <vt:variant>
        <vt:i4>408</vt:i4>
      </vt:variant>
      <vt:variant>
        <vt:i4>0</vt:i4>
      </vt:variant>
      <vt:variant>
        <vt:i4>5</vt:i4>
      </vt:variant>
      <vt:variant>
        <vt:lpwstr>https://www.latvija.lv/lv/eaddress/write?form=</vt:lpwstr>
      </vt:variant>
      <vt:variant>
        <vt:lpwstr/>
      </vt:variant>
      <vt:variant>
        <vt:i4>1441807</vt:i4>
      </vt:variant>
      <vt:variant>
        <vt:i4>402</vt:i4>
      </vt:variant>
      <vt:variant>
        <vt:i4>0</vt:i4>
      </vt:variant>
      <vt:variant>
        <vt:i4>5</vt:i4>
      </vt:variant>
      <vt:variant>
        <vt:lpwstr/>
      </vt:variant>
      <vt:variant>
        <vt:lpwstr>cels</vt:lpwstr>
      </vt:variant>
      <vt:variant>
        <vt:i4>7405683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izvelne</vt:lpwstr>
      </vt:variant>
      <vt:variant>
        <vt:i4>7602303</vt:i4>
      </vt:variant>
      <vt:variant>
        <vt:i4>396</vt:i4>
      </vt:variant>
      <vt:variant>
        <vt:i4>0</vt:i4>
      </vt:variant>
      <vt:variant>
        <vt:i4>5</vt:i4>
      </vt:variant>
      <vt:variant>
        <vt:lpwstr/>
      </vt:variant>
      <vt:variant>
        <vt:lpwstr>control</vt:lpwstr>
      </vt:variant>
      <vt:variant>
        <vt:i4>1441807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cels</vt:lpwstr>
      </vt:variant>
      <vt:variant>
        <vt:i4>7602303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control</vt:lpwstr>
      </vt:variant>
      <vt:variant>
        <vt:i4>6357104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Kartite</vt:lpwstr>
      </vt:variant>
      <vt:variant>
        <vt:i4>2686999</vt:i4>
      </vt:variant>
      <vt:variant>
        <vt:i4>375</vt:i4>
      </vt:variant>
      <vt:variant>
        <vt:i4>0</vt:i4>
      </vt:variant>
      <vt:variant>
        <vt:i4>5</vt:i4>
      </vt:variant>
      <vt:variant>
        <vt:lpwstr>https://viss.gov.lv/-/media/Files/VRAA/Dokumentacija/Koplietosanas_komponentes/EPAK_izstrades_un_izpildes_vide/Dokument%C4%81cija/VISS2016VDLEPAKUIv104.ashx</vt:lpwstr>
      </vt:variant>
      <vt:variant>
        <vt:lpwstr/>
      </vt:variant>
      <vt:variant>
        <vt:i4>1245205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apliecinajums</vt:lpwstr>
      </vt:variant>
      <vt:variant>
        <vt:i4>786507</vt:i4>
      </vt:variant>
      <vt:variant>
        <vt:i4>360</vt:i4>
      </vt:variant>
      <vt:variant>
        <vt:i4>0</vt:i4>
      </vt:variant>
      <vt:variant>
        <vt:i4>5</vt:i4>
      </vt:variant>
      <vt:variant>
        <vt:lpwstr>https://doc.sitecore.com/developers/100/sitecore-experience-manager/en/use-conditional-logic-for-your-forms.html</vt:lpwstr>
      </vt:variant>
      <vt:variant>
        <vt:lpwstr/>
      </vt:variant>
      <vt:variant>
        <vt:i4>4784138</vt:i4>
      </vt:variant>
      <vt:variant>
        <vt:i4>357</vt:i4>
      </vt:variant>
      <vt:variant>
        <vt:i4>0</vt:i4>
      </vt:variant>
      <vt:variant>
        <vt:i4>5</vt:i4>
      </vt:variant>
      <vt:variant>
        <vt:lpwstr>https://doc.sitecore.com/users/100/sitecore-experience-platform/en/change-the-styling-of-a-form.html</vt:lpwstr>
      </vt:variant>
      <vt:variant>
        <vt:lpwstr/>
      </vt:variant>
      <vt:variant>
        <vt:i4>1376310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_Toc54347371</vt:lpwstr>
      </vt:variant>
      <vt:variant>
        <vt:i4>1310774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_Toc54347370</vt:lpwstr>
      </vt:variant>
      <vt:variant>
        <vt:i4>1900599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_Toc54347369</vt:lpwstr>
      </vt:variant>
      <vt:variant>
        <vt:i4>1835063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_Toc54347368</vt:lpwstr>
      </vt:variant>
      <vt:variant>
        <vt:i4>1245239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_Toc54347367</vt:lpwstr>
      </vt:variant>
      <vt:variant>
        <vt:i4>1179703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_Toc54347366</vt:lpwstr>
      </vt:variant>
      <vt:variant>
        <vt:i4>1114167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_Toc54347365</vt:lpwstr>
      </vt:variant>
      <vt:variant>
        <vt:i4>1048631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_Toc54347364</vt:lpwstr>
      </vt:variant>
      <vt:variant>
        <vt:i4>1507383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_Toc54347363</vt:lpwstr>
      </vt:variant>
      <vt:variant>
        <vt:i4>1441847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_Toc54347362</vt:lpwstr>
      </vt:variant>
      <vt:variant>
        <vt:i4>1376311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_Toc54347361</vt:lpwstr>
      </vt:variant>
      <vt:variant>
        <vt:i4>1310775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_Toc54347360</vt:lpwstr>
      </vt:variant>
      <vt:variant>
        <vt:i4>1900596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_Toc54347359</vt:lpwstr>
      </vt:variant>
      <vt:variant>
        <vt:i4>1835060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_Toc54347358</vt:lpwstr>
      </vt:variant>
      <vt:variant>
        <vt:i4>1245236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_Toc54347357</vt:lpwstr>
      </vt:variant>
      <vt:variant>
        <vt:i4>1179700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_Toc54347356</vt:lpwstr>
      </vt:variant>
      <vt:variant>
        <vt:i4>1114164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_Toc54347355</vt:lpwstr>
      </vt:variant>
      <vt:variant>
        <vt:i4>1048628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_Toc54347354</vt:lpwstr>
      </vt:variant>
      <vt:variant>
        <vt:i4>1507380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_Toc54347353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_Toc54347352</vt:lpwstr>
      </vt:variant>
      <vt:variant>
        <vt:i4>1310772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_Toc54347350</vt:lpwstr>
      </vt:variant>
      <vt:variant>
        <vt:i4>1900597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_Toc54347349</vt:lpwstr>
      </vt:variant>
      <vt:variant>
        <vt:i4>1835061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_Toc54347348</vt:lpwstr>
      </vt:variant>
      <vt:variant>
        <vt:i4>1245237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_Toc54347347</vt:lpwstr>
      </vt:variant>
      <vt:variant>
        <vt:i4>1179701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_Toc54347346</vt:lpwstr>
      </vt:variant>
      <vt:variant>
        <vt:i4>1114165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_Toc54347345</vt:lpwstr>
      </vt:variant>
      <vt:variant>
        <vt:i4>1048629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_Toc54347344</vt:lpwstr>
      </vt:variant>
      <vt:variant>
        <vt:i4>1507381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_Toc54347343</vt:lpwstr>
      </vt:variant>
      <vt:variant>
        <vt:i4>1441845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_Toc54347342</vt:lpwstr>
      </vt:variant>
      <vt:variant>
        <vt:i4>1376309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_Toc54347341</vt:lpwstr>
      </vt:variant>
      <vt:variant>
        <vt:i4>1310773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_Toc54347340</vt:lpwstr>
      </vt:variant>
      <vt:variant>
        <vt:i4>1900594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_Toc54347339</vt:lpwstr>
      </vt:variant>
      <vt:variant>
        <vt:i4>1835058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_Toc54347338</vt:lpwstr>
      </vt:variant>
      <vt:variant>
        <vt:i4>1245234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_Toc54347337</vt:lpwstr>
      </vt:variant>
      <vt:variant>
        <vt:i4>1179698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_Toc54347336</vt:lpwstr>
      </vt:variant>
      <vt:variant>
        <vt:i4>1114162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_Toc54347335</vt:lpwstr>
      </vt:variant>
      <vt:variant>
        <vt:i4>1048626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_Toc54347334</vt:lpwstr>
      </vt:variant>
      <vt:variant>
        <vt:i4>1507378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_Toc54347333</vt:lpwstr>
      </vt:variant>
      <vt:variant>
        <vt:i4>2490466</vt:i4>
      </vt:variant>
      <vt:variant>
        <vt:i4>6</vt:i4>
      </vt:variant>
      <vt:variant>
        <vt:i4>0</vt:i4>
      </vt:variant>
      <vt:variant>
        <vt:i4>5</vt:i4>
      </vt:variant>
      <vt:variant>
        <vt:lpwstr>https://lac.abcsoftware.lv/issues/11731</vt:lpwstr>
      </vt:variant>
      <vt:variant>
        <vt:lpwstr/>
      </vt:variant>
      <vt:variant>
        <vt:i4>1900629</vt:i4>
      </vt:variant>
      <vt:variant>
        <vt:i4>3</vt:i4>
      </vt:variant>
      <vt:variant>
        <vt:i4>0</vt:i4>
      </vt:variant>
      <vt:variant>
        <vt:i4>5</vt:i4>
      </vt:variant>
      <vt:variant>
        <vt:lpwstr>https://lac.abcsoftware.lv/issues/11731</vt:lpwstr>
      </vt:variant>
      <vt:variant>
        <vt:lpwstr>note-12</vt:lpwstr>
      </vt:variant>
      <vt:variant>
        <vt:i4>2490466</vt:i4>
      </vt:variant>
      <vt:variant>
        <vt:i4>0</vt:i4>
      </vt:variant>
      <vt:variant>
        <vt:i4>0</vt:i4>
      </vt:variant>
      <vt:variant>
        <vt:i4>5</vt:i4>
      </vt:variant>
      <vt:variant>
        <vt:lpwstr>https://lac.abcsoftware.lv/issues/11731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Valsts informācijas sistēmu savietotāja (VISS) un Vienotā valsts un pašvaldību pakalpojumu portāla www.latvija.lv pilnveidošana un uzturēšana</dc:title>
  <dc:subject>E-formu risinājuma īstenošana e-adresē</dc:subject>
  <dc:creator>J.Šneiders</dc:creator>
  <cp:keywords/>
  <dc:description/>
  <cp:lastModifiedBy>Aleksandrs Bondarčuks</cp:lastModifiedBy>
  <cp:revision>13</cp:revision>
  <cp:lastPrinted>2017-09-26T10:51:00Z</cp:lastPrinted>
  <dcterms:created xsi:type="dcterms:W3CDTF">2020-11-09T06:59:00Z</dcterms:created>
  <dcterms:modified xsi:type="dcterms:W3CDTF">2021-04-26T08:49:00Z</dcterms:modified>
  <cp:category>E-formu veidošanas ceļvedis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ate">
    <vt:lpwstr>16.04.2021.</vt:lpwstr>
  </property>
  <property fmtid="{D5CDD505-2E9C-101B-9397-08002B2CF9AE}" pid="3" name="_Version">
    <vt:lpwstr>1.06</vt:lpwstr>
  </property>
  <property fmtid="{D5CDD505-2E9C-101B-9397-08002B2CF9AE}" pid="4" name="_SubjectID">
    <vt:lpwstr>VISS.EFORMS</vt:lpwstr>
  </property>
  <property fmtid="{D5CDD505-2E9C-101B-9397-08002B2CF9AE}" pid="5" name="_SubprojectID">
    <vt:lpwstr>Apakšprojekta abreviatūra</vt:lpwstr>
  </property>
  <property fmtid="{D5CDD505-2E9C-101B-9397-08002B2CF9AE}" pid="6" name="_ProjectID">
    <vt:lpwstr>VISS_2016</vt:lpwstr>
  </property>
  <property fmtid="{D5CDD505-2E9C-101B-9397-08002B2CF9AE}" pid="7" name="_CustomerTitle">
    <vt:lpwstr>Valsts reģionālās attīstības aģentūra</vt:lpwstr>
  </property>
  <property fmtid="{D5CDD505-2E9C-101B-9397-08002B2CF9AE}" pid="8" name="_SubrojectTitle">
    <vt:lpwstr>Apakšprojekta nosaukums</vt:lpwstr>
  </property>
  <property fmtid="{D5CDD505-2E9C-101B-9397-08002B2CF9AE}" pid="9" name="_ContractNumber">
    <vt:lpwstr>13_7_17_41</vt:lpwstr>
  </property>
  <property fmtid="{D5CDD505-2E9C-101B-9397-08002B2CF9AE}" pid="10" name="_CategoryID">
    <vt:lpwstr>EFVC</vt:lpwstr>
  </property>
  <property fmtid="{D5CDD505-2E9C-101B-9397-08002B2CF9AE}" pid="11" name="_ContractorID">
    <vt:lpwstr>ABC</vt:lpwstr>
  </property>
  <property fmtid="{D5CDD505-2E9C-101B-9397-08002B2CF9AE}" pid="12" name="_Number">
    <vt:lpwstr>Kārtas numurs</vt:lpwstr>
  </property>
  <property fmtid="{D5CDD505-2E9C-101B-9397-08002B2CF9AE}" pid="13" name="_CustomerID">
    <vt:lpwstr>VRAA</vt:lpwstr>
  </property>
  <property fmtid="{D5CDD505-2E9C-101B-9397-08002B2CF9AE}" pid="14" name="_TitleDala">
    <vt:lpwstr>3.daļa „VISS un Portāla jaunu un esošo moduļu papildinājumu izstrāde, ieviešana, garantijas apkalpošana un uzturēšana saskaņā ar tehnisko specifikāciju"</vt:lpwstr>
  </property>
  <property fmtid="{D5CDD505-2E9C-101B-9397-08002B2CF9AE}" pid="15" name="ContentTypeId">
    <vt:lpwstr>0x010100B940D1AD689CD44893E99D6696A9F82E</vt:lpwstr>
  </property>
</Properties>
</file>