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D7525" w14:textId="789BB3E9" w:rsidR="00883144" w:rsidRDefault="00693B61" w:rsidP="00883144">
      <w:pPr>
        <w:pStyle w:val="Title-klients"/>
      </w:pPr>
      <w:r>
        <w:fldChar w:fldCharType="begin"/>
      </w:r>
      <w:r w:rsidR="00803F01">
        <w:instrText xml:space="preserve"> DOCPROPERTY  _CustomerTitle  \* MERGEFORMAT </w:instrText>
      </w:r>
      <w:r>
        <w:fldChar w:fldCharType="separate"/>
      </w:r>
      <w:r w:rsidR="00C15392">
        <w:t>Valsts reģionālās attīstības aģentūra</w:t>
      </w:r>
      <w:r>
        <w:fldChar w:fldCharType="end"/>
      </w:r>
    </w:p>
    <w:p w14:paraId="3A5D7526" w14:textId="04966B46" w:rsidR="00F26364" w:rsidRDefault="00F26364" w:rsidP="00883144">
      <w:pPr>
        <w:pStyle w:val="Title-klients"/>
      </w:pPr>
    </w:p>
    <w:tbl>
      <w:tblPr>
        <w:tblStyle w:val="TableGrid"/>
        <w:tblW w:w="0" w:type="auto"/>
        <w:tblInd w:w="124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199"/>
        <w:gridCol w:w="4165"/>
      </w:tblGrid>
      <w:tr w:rsidR="009266B0" w14:paraId="3A5D7529" w14:textId="77777777" w:rsidTr="00811304">
        <w:trPr>
          <w:trHeight w:val="1070"/>
        </w:trPr>
        <w:tc>
          <w:tcPr>
            <w:tcW w:w="4199" w:type="dxa"/>
          </w:tcPr>
          <w:p w14:paraId="3A5D7527" w14:textId="50F4AB85" w:rsidR="009266B0" w:rsidRDefault="009266B0" w:rsidP="009266B0">
            <w:pPr>
              <w:pStyle w:val="Tablebody"/>
              <w:jc w:val="left"/>
            </w:pPr>
          </w:p>
        </w:tc>
        <w:tc>
          <w:tcPr>
            <w:tcW w:w="4165" w:type="dxa"/>
          </w:tcPr>
          <w:p w14:paraId="67A8900D" w14:textId="77777777" w:rsidR="009266B0" w:rsidRDefault="009266B0" w:rsidP="009266B0">
            <w:pPr>
              <w:pStyle w:val="Tablebody"/>
              <w:jc w:val="right"/>
            </w:pPr>
          </w:p>
          <w:p w14:paraId="1356BD1D" w14:textId="77777777" w:rsidR="00340503" w:rsidRDefault="00340503" w:rsidP="009266B0">
            <w:pPr>
              <w:pStyle w:val="Tablebody"/>
              <w:jc w:val="right"/>
            </w:pPr>
          </w:p>
          <w:p w14:paraId="7D158904" w14:textId="77777777" w:rsidR="00340503" w:rsidRDefault="00340503" w:rsidP="009266B0">
            <w:pPr>
              <w:pStyle w:val="Tablebody"/>
              <w:jc w:val="right"/>
            </w:pPr>
          </w:p>
          <w:p w14:paraId="477E0BB8" w14:textId="77777777" w:rsidR="00340503" w:rsidRDefault="00340503" w:rsidP="009266B0">
            <w:pPr>
              <w:pStyle w:val="Tablebody"/>
              <w:jc w:val="right"/>
            </w:pPr>
          </w:p>
          <w:p w14:paraId="5C759B72" w14:textId="77777777" w:rsidR="00340503" w:rsidRDefault="00340503" w:rsidP="009266B0">
            <w:pPr>
              <w:pStyle w:val="Tablebody"/>
              <w:jc w:val="right"/>
            </w:pPr>
          </w:p>
          <w:p w14:paraId="3A5D7528" w14:textId="499461B8" w:rsidR="00340503" w:rsidRDefault="00340503" w:rsidP="009266B0">
            <w:pPr>
              <w:pStyle w:val="Tablebody"/>
              <w:jc w:val="right"/>
            </w:pPr>
          </w:p>
        </w:tc>
      </w:tr>
    </w:tbl>
    <w:p w14:paraId="3A5D752A" w14:textId="4C2AB2D2" w:rsidR="00294D3E" w:rsidRDefault="00000000" w:rsidP="002916C2">
      <w:pPr>
        <w:pStyle w:val="Titlearatstarpi"/>
      </w:pPr>
      <w:r>
        <w:fldChar w:fldCharType="begin"/>
      </w:r>
      <w:r>
        <w:instrText xml:space="preserve"> DOCPROPERTY  Title  \* MERGEFORMAT </w:instrText>
      </w:r>
      <w:r>
        <w:fldChar w:fldCharType="separate"/>
      </w:r>
      <w:r w:rsidR="00C15392">
        <w:t xml:space="preserve">Valsts informācijas sistēmu </w:t>
      </w:r>
      <w:proofErr w:type="spellStart"/>
      <w:r w:rsidR="00C15392">
        <w:t>savietotāja</w:t>
      </w:r>
      <w:proofErr w:type="spellEnd"/>
      <w:r w:rsidR="00C15392">
        <w:t>, Latvijas valsts portāla www.latvija.lv un elektronisko pakalpojumu izstrāde un uzturēšana</w:t>
      </w:r>
      <w:r>
        <w:fldChar w:fldCharType="end"/>
      </w:r>
    </w:p>
    <w:p w14:paraId="4A996243" w14:textId="77777777" w:rsidR="00340503" w:rsidRDefault="00340503" w:rsidP="002916C2">
      <w:pPr>
        <w:pStyle w:val="Titlearatstarpi"/>
      </w:pPr>
    </w:p>
    <w:p w14:paraId="3A5D752C" w14:textId="3007E6FF" w:rsidR="00883144" w:rsidRDefault="00000000" w:rsidP="00021632">
      <w:pPr>
        <w:pStyle w:val="Titleapakprojekta"/>
      </w:pPr>
      <w:r>
        <w:fldChar w:fldCharType="begin"/>
      </w:r>
      <w:r>
        <w:instrText xml:space="preserve"> DOCPROPERTY  Subject  \* MERGEFORMAT </w:instrText>
      </w:r>
      <w:r>
        <w:fldChar w:fldCharType="separate"/>
      </w:r>
      <w:r w:rsidR="00C15392">
        <w:t xml:space="preserve">Datu izplatīšanas tikls: ārējās </w:t>
      </w:r>
      <w:proofErr w:type="spellStart"/>
      <w:r w:rsidR="00C15392">
        <w:t>saskarnes</w:t>
      </w:r>
      <w:proofErr w:type="spellEnd"/>
      <w:r>
        <w:fldChar w:fldCharType="end"/>
      </w:r>
    </w:p>
    <w:p w14:paraId="3A5D752D" w14:textId="34D9EDD5" w:rsidR="00883144" w:rsidRDefault="00000000" w:rsidP="00883144">
      <w:pPr>
        <w:pStyle w:val="Titledokumenta"/>
      </w:pPr>
      <w:r>
        <w:fldChar w:fldCharType="begin"/>
      </w:r>
      <w:r>
        <w:instrText xml:space="preserve"> DOCPROPERTY  Category  \* MERGEFORMAT </w:instrText>
      </w:r>
      <w:r>
        <w:fldChar w:fldCharType="separate"/>
      </w:r>
      <w:r w:rsidR="00C15392">
        <w:t xml:space="preserve">Programmatūras </w:t>
      </w:r>
      <w:proofErr w:type="spellStart"/>
      <w:r w:rsidR="00C15392">
        <w:t>saskarnes</w:t>
      </w:r>
      <w:proofErr w:type="spellEnd"/>
      <w:r w:rsidR="00C15392">
        <w:t xml:space="preserve"> projektējums</w:t>
      </w:r>
      <w:r>
        <w:fldChar w:fldCharType="end"/>
      </w:r>
    </w:p>
    <w:p w14:paraId="3A5D752E" w14:textId="4EB4AEF1" w:rsidR="00883144" w:rsidRDefault="00000000" w:rsidP="00883144">
      <w:pPr>
        <w:pStyle w:val="Titledokumentakods"/>
      </w:pPr>
      <w:r>
        <w:fldChar w:fldCharType="begin"/>
      </w:r>
      <w:r>
        <w:instrText xml:space="preserve"> DOCPROPERTY  _CustomerID  \* MERGEFORMAT </w:instrText>
      </w:r>
      <w:r>
        <w:fldChar w:fldCharType="separate"/>
      </w:r>
      <w:r w:rsidR="00C15392">
        <w:t>VRAA</w:t>
      </w:r>
      <w:r>
        <w:fldChar w:fldCharType="end"/>
      </w:r>
      <w:r w:rsidR="00B91FCD">
        <w:t>-</w:t>
      </w:r>
      <w:fldSimple w:instr=" DOCPROPERTY  _ContractNumber  \* MERGEFORMAT ">
        <w:r w:rsidR="00C15392">
          <w:t>13_7_17_41</w:t>
        </w:r>
      </w:fldSimple>
      <w:r w:rsidR="00B91FCD">
        <w:t>-</w:t>
      </w:r>
      <w:fldSimple w:instr=" DOCPROPERTY  _ProjectID  \* MERGEFORMAT ">
        <w:r w:rsidR="00C15392">
          <w:t>VISS_2016</w:t>
        </w:r>
      </w:fldSimple>
      <w:r w:rsidR="00B91FCD">
        <w:t>-</w:t>
      </w:r>
      <w:fldSimple w:instr=" DOCPROPERTY  _SubjectID  \* MERGEFORMAT ">
        <w:r w:rsidR="00C15392">
          <w:t>DIT_AS</w:t>
        </w:r>
      </w:fldSimple>
      <w:r w:rsidR="00B91FCD">
        <w:t>-</w:t>
      </w:r>
      <w:fldSimple w:instr=" DOCPROPERTY  _CategoryID  \* MERGEFORMAT ">
        <w:r w:rsidR="00C15392">
          <w:t>PPA</w:t>
        </w:r>
      </w:fldSimple>
    </w:p>
    <w:p w14:paraId="3A5D752F" w14:textId="61A2BEF6" w:rsidR="00083961" w:rsidRDefault="00000000" w:rsidP="00B07735">
      <w:pPr>
        <w:pStyle w:val="Titleversija"/>
        <w:spacing w:after="3360"/>
      </w:pPr>
      <w:r>
        <w:fldChar w:fldCharType="begin"/>
      </w:r>
      <w:r>
        <w:instrText xml:space="preserve"> DOCPROPERTY  _Date  \* MERGEFORMAT </w:instrText>
      </w:r>
      <w:r>
        <w:fldChar w:fldCharType="separate"/>
      </w:r>
      <w:r w:rsidR="00C15392">
        <w:t>12.05.2023.</w:t>
      </w:r>
      <w:r>
        <w:fldChar w:fldCharType="end"/>
      </w:r>
      <w:r w:rsidR="000E3167" w:rsidRPr="00B91FCD">
        <w:t xml:space="preserve"> versija</w:t>
      </w:r>
      <w:r w:rsidR="006C4173">
        <w:t xml:space="preserve"> </w:t>
      </w:r>
      <w:fldSimple w:instr=" DOCPROPERTY  _Version  \* MERGEFORMAT ">
        <w:r w:rsidR="00C15392">
          <w:t>1.15</w:t>
        </w:r>
      </w:fldSimple>
    </w:p>
    <w:p w14:paraId="265324A5" w14:textId="536806CE" w:rsidR="00340503" w:rsidRDefault="00340503" w:rsidP="00B07735">
      <w:pPr>
        <w:pStyle w:val="Vieta"/>
      </w:pPr>
      <w:r>
        <w:rPr>
          <w:noProof/>
          <w:lang w:eastAsia="lv-LV"/>
        </w:rPr>
        <w:drawing>
          <wp:inline distT="0" distB="0" distL="0" distR="0" wp14:anchorId="58D9FD3A" wp14:editId="3DD48598">
            <wp:extent cx="995380" cy="5954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r_fon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15806" cy="607641"/>
                    </a:xfrm>
                    <a:prstGeom prst="rect">
                      <a:avLst/>
                    </a:prstGeom>
                  </pic:spPr>
                </pic:pic>
              </a:graphicData>
            </a:graphic>
          </wp:inline>
        </w:drawing>
      </w:r>
    </w:p>
    <w:p w14:paraId="3A5D7531" w14:textId="596BB094" w:rsidR="00021632" w:rsidRPr="00B91FCD" w:rsidRDefault="00083961" w:rsidP="00B07735">
      <w:pPr>
        <w:pStyle w:val="Vieta"/>
      </w:pPr>
      <w:r w:rsidRPr="00083961">
        <w:t>Rīgā</w:t>
      </w:r>
      <w:r w:rsidR="00305910">
        <w:t xml:space="preserve"> 20</w:t>
      </w:r>
      <w:r w:rsidR="00F26448">
        <w:t>2</w:t>
      </w:r>
      <w:r w:rsidR="00A21395">
        <w:t>3</w:t>
      </w:r>
    </w:p>
    <w:tbl>
      <w:tblPr>
        <w:tblW w:w="0" w:type="auto"/>
        <w:jc w:val="center"/>
        <w:tblLayout w:type="fixed"/>
        <w:tblLook w:val="01E0" w:firstRow="1" w:lastRow="1" w:firstColumn="1" w:lastColumn="1" w:noHBand="0" w:noVBand="0"/>
      </w:tblPr>
      <w:tblGrid>
        <w:gridCol w:w="2057"/>
        <w:gridCol w:w="5060"/>
        <w:gridCol w:w="1292"/>
      </w:tblGrid>
      <w:tr w:rsidR="00F26364" w:rsidRPr="00332695" w14:paraId="3A5D7535" w14:textId="77777777" w:rsidTr="00F26364">
        <w:trPr>
          <w:trHeight w:val="1040"/>
          <w:jc w:val="center"/>
        </w:trPr>
        <w:tc>
          <w:tcPr>
            <w:tcW w:w="2057" w:type="dxa"/>
            <w:vAlign w:val="center"/>
          </w:tcPr>
          <w:p w14:paraId="3A5D7532" w14:textId="31F9DB07" w:rsidR="00F26364" w:rsidRPr="00332695" w:rsidRDefault="00F26364" w:rsidP="00F26364">
            <w:pPr>
              <w:pStyle w:val="Centered"/>
            </w:pPr>
          </w:p>
        </w:tc>
        <w:tc>
          <w:tcPr>
            <w:tcW w:w="5060" w:type="dxa"/>
            <w:vAlign w:val="center"/>
          </w:tcPr>
          <w:p w14:paraId="3A5D7533" w14:textId="2AD17837" w:rsidR="00F26364" w:rsidRPr="00332695" w:rsidRDefault="00F26364" w:rsidP="00F26364">
            <w:pPr>
              <w:pStyle w:val="Centered"/>
              <w:rPr>
                <w:color w:val="808080"/>
                <w:sz w:val="20"/>
                <w:szCs w:val="20"/>
              </w:rPr>
            </w:pPr>
          </w:p>
        </w:tc>
        <w:tc>
          <w:tcPr>
            <w:tcW w:w="1292" w:type="dxa"/>
          </w:tcPr>
          <w:p w14:paraId="3A5D7534" w14:textId="66215308" w:rsidR="00F26364" w:rsidRPr="00332695" w:rsidRDefault="00F26364" w:rsidP="00F26364">
            <w:pPr>
              <w:pStyle w:val="Centered"/>
              <w:rPr>
                <w:rFonts w:ascii="Verdana" w:hAnsi="Verdana"/>
                <w:color w:val="333333"/>
              </w:rPr>
            </w:pPr>
          </w:p>
        </w:tc>
      </w:tr>
    </w:tbl>
    <w:p w14:paraId="3A5D7538" w14:textId="77777777" w:rsidR="002916C2" w:rsidRPr="002916C2" w:rsidRDefault="002916C2" w:rsidP="002916C2">
      <w:pPr>
        <w:sectPr w:rsidR="002916C2" w:rsidRPr="002916C2"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3A5D7539" w14:textId="77777777" w:rsidR="007D2574" w:rsidRDefault="007D3BB3" w:rsidP="007D2574">
      <w:pPr>
        <w:pStyle w:val="Titleapakprojekta"/>
        <w:tabs>
          <w:tab w:val="left" w:pos="2160"/>
          <w:tab w:val="center" w:pos="4819"/>
        </w:tabs>
        <w:jc w:val="left"/>
      </w:pPr>
      <w:r>
        <w:lastRenderedPageBreak/>
        <w:tab/>
      </w:r>
      <w:r w:rsidR="007D2574">
        <w:tab/>
      </w:r>
      <w:r w:rsidR="007D2574" w:rsidRPr="0004587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7"/>
        <w:gridCol w:w="7291"/>
      </w:tblGrid>
      <w:tr w:rsidR="003F72C3" w14:paraId="3A5D753C" w14:textId="77777777" w:rsidTr="0043013C">
        <w:trPr>
          <w:trHeight w:val="714"/>
        </w:trPr>
        <w:tc>
          <w:tcPr>
            <w:tcW w:w="2376" w:type="dxa"/>
          </w:tcPr>
          <w:p w14:paraId="3A5D753A" w14:textId="77777777" w:rsidR="003F72C3" w:rsidRDefault="003F72C3" w:rsidP="00021632">
            <w:pPr>
              <w:pStyle w:val="Bold"/>
            </w:pPr>
            <w:r>
              <w:t>Dokumenta ID:</w:t>
            </w:r>
          </w:p>
        </w:tc>
        <w:tc>
          <w:tcPr>
            <w:tcW w:w="7478" w:type="dxa"/>
          </w:tcPr>
          <w:p w14:paraId="3A5D753B" w14:textId="2FCDF691" w:rsidR="003F72C3" w:rsidRPr="00561FBB" w:rsidRDefault="00000000" w:rsidP="00561FBB">
            <w:pPr>
              <w:pStyle w:val="Tablebody"/>
            </w:pPr>
            <w:r>
              <w:fldChar w:fldCharType="begin"/>
            </w:r>
            <w:r>
              <w:instrText xml:space="preserve"> DOCPROPERTY  _CustomerID  \* MERGEFORMAT </w:instrText>
            </w:r>
            <w:r>
              <w:fldChar w:fldCharType="separate"/>
            </w:r>
            <w:r w:rsidR="00C15392">
              <w:t>VRAA</w:t>
            </w:r>
            <w:r>
              <w:fldChar w:fldCharType="end"/>
            </w:r>
            <w:r w:rsidR="003F72C3" w:rsidRPr="00561FBB">
              <w:t>-</w:t>
            </w:r>
            <w:fldSimple w:instr=" DOCPROPERTY  _ContractNumber  \* MERGEFORMAT ">
              <w:r w:rsidR="00C15392">
                <w:t>13_7_17_41</w:t>
              </w:r>
            </w:fldSimple>
            <w:r w:rsidR="003F72C3" w:rsidRPr="00561FBB">
              <w:t>-</w:t>
            </w:r>
            <w:fldSimple w:instr=" DOCPROPERTY  _ProjectID  \* MERGEFORMAT ">
              <w:r w:rsidR="00C15392">
                <w:t>VISS_2016</w:t>
              </w:r>
            </w:fldSimple>
            <w:r w:rsidR="003F72C3" w:rsidRPr="00561FBB">
              <w:t>-</w:t>
            </w:r>
            <w:fldSimple w:instr=" DOCPROPERTY  _SubjectID  \* MERGEFORMAT ">
              <w:r w:rsidR="00C15392">
                <w:t>DIT_AS</w:t>
              </w:r>
            </w:fldSimple>
            <w:r w:rsidR="003F72C3" w:rsidRPr="00561FBB">
              <w:t>-</w:t>
            </w:r>
            <w:fldSimple w:instr=" DOCPROPERTY  _CategoryID  \* MERGEFORMAT ">
              <w:r w:rsidR="00C15392">
                <w:t>PPA</w:t>
              </w:r>
            </w:fldSimple>
            <w:r w:rsidR="003F72C3" w:rsidRPr="00561FBB">
              <w:t>-V</w:t>
            </w:r>
            <w:fldSimple w:instr=" DOCPROPERTY  _Version  \* MERGEFORMAT ">
              <w:r w:rsidR="00C15392">
                <w:t>1.15</w:t>
              </w:r>
            </w:fldSimple>
            <w:r w:rsidR="00196AFB" w:rsidRPr="00561FBB">
              <w:t>-</w:t>
            </w:r>
            <w:fldSimple w:instr=" DOCPROPERTY  _Date  \* MERGEFORMAT ">
              <w:r w:rsidR="00C15392">
                <w:t>12.05.2023.</w:t>
              </w:r>
            </w:fldSimple>
          </w:p>
        </w:tc>
      </w:tr>
      <w:tr w:rsidR="003F72C3" w14:paraId="3A5D7542" w14:textId="77777777" w:rsidTr="0043013C">
        <w:trPr>
          <w:trHeight w:val="1973"/>
        </w:trPr>
        <w:tc>
          <w:tcPr>
            <w:tcW w:w="2376" w:type="dxa"/>
          </w:tcPr>
          <w:p w14:paraId="3A5D753D" w14:textId="77777777" w:rsidR="003F72C3" w:rsidRDefault="003F72C3" w:rsidP="00021632">
            <w:pPr>
              <w:pStyle w:val="Bold"/>
            </w:pPr>
            <w:r>
              <w:t>Dokumenta nosaukums:</w:t>
            </w:r>
          </w:p>
        </w:tc>
        <w:tc>
          <w:tcPr>
            <w:tcW w:w="7478" w:type="dxa"/>
          </w:tcPr>
          <w:p w14:paraId="3A5D753E" w14:textId="47D2DF5B" w:rsidR="003F72C3" w:rsidRPr="00561FBB" w:rsidRDefault="00000000" w:rsidP="00561FBB">
            <w:pPr>
              <w:pStyle w:val="Tablebody"/>
            </w:pPr>
            <w:r>
              <w:fldChar w:fldCharType="begin"/>
            </w:r>
            <w:r>
              <w:instrText xml:space="preserve"> DOCPROPERTY  Title  \* MERGEFORMAT </w:instrText>
            </w:r>
            <w:r>
              <w:fldChar w:fldCharType="separate"/>
            </w:r>
            <w:r w:rsidR="00C15392">
              <w:t xml:space="preserve">Valsts informācijas sistēmu </w:t>
            </w:r>
            <w:proofErr w:type="spellStart"/>
            <w:r w:rsidR="00C15392">
              <w:t>savietotāja</w:t>
            </w:r>
            <w:proofErr w:type="spellEnd"/>
            <w:r w:rsidR="00C15392">
              <w:t>, Latvijas valsts portāla www.latvija.lv un elektronisko pakalpojumu izstrāde un uzturēšana</w:t>
            </w:r>
            <w:r>
              <w:fldChar w:fldCharType="end"/>
            </w:r>
            <w:r w:rsidR="003F72C3" w:rsidRPr="00561FBB">
              <w:t>.</w:t>
            </w:r>
          </w:p>
          <w:p w14:paraId="3A5D753F" w14:textId="58A9525C" w:rsidR="00561FBB" w:rsidRPr="00561FBB" w:rsidRDefault="00000000" w:rsidP="00561FBB">
            <w:pPr>
              <w:pStyle w:val="Tablebody"/>
            </w:pPr>
            <w:r>
              <w:fldChar w:fldCharType="begin"/>
            </w:r>
            <w:r>
              <w:instrText xml:space="preserve"> DOCPROPERTY  _TitleDala  \* MERGEFORMAT </w:instrText>
            </w:r>
            <w:r>
              <w:fldChar w:fldCharType="separate"/>
            </w:r>
            <w:r w:rsidR="00C15392">
              <w:t>3.daļa "VISS un Portāla jaunu un esošo moduļu papildinājumu izstrāde, ieviešana, garantijas apkalpošana un uzturēšana saskaņā ar tehnisko specifikāciju"</w:t>
            </w:r>
            <w:r>
              <w:fldChar w:fldCharType="end"/>
            </w:r>
            <w:r w:rsidR="00561FBB" w:rsidRPr="00561FBB">
              <w:t>.</w:t>
            </w:r>
          </w:p>
          <w:p w14:paraId="3A5D7540" w14:textId="375CD363" w:rsidR="003F72C3" w:rsidRPr="00561FBB" w:rsidRDefault="00000000" w:rsidP="00561FBB">
            <w:pPr>
              <w:pStyle w:val="Tablebody"/>
            </w:pPr>
            <w:r>
              <w:fldChar w:fldCharType="begin"/>
            </w:r>
            <w:r>
              <w:instrText xml:space="preserve"> DOCPROPERTY  Subject  \* MERGEFORMAT </w:instrText>
            </w:r>
            <w:r>
              <w:fldChar w:fldCharType="separate"/>
            </w:r>
            <w:r w:rsidR="00C15392">
              <w:t xml:space="preserve">Datu izplatīšanas tikls: ārējās </w:t>
            </w:r>
            <w:proofErr w:type="spellStart"/>
            <w:r w:rsidR="00C15392">
              <w:t>saskarnes</w:t>
            </w:r>
            <w:proofErr w:type="spellEnd"/>
            <w:r>
              <w:fldChar w:fldCharType="end"/>
            </w:r>
            <w:r w:rsidR="003F72C3" w:rsidRPr="00561FBB">
              <w:t>.</w:t>
            </w:r>
          </w:p>
          <w:p w14:paraId="3A5D7541" w14:textId="7D38EA5E" w:rsidR="003F72C3" w:rsidRPr="00561FBB" w:rsidRDefault="00000000" w:rsidP="00561FBB">
            <w:pPr>
              <w:pStyle w:val="Tablebody"/>
            </w:pPr>
            <w:r>
              <w:fldChar w:fldCharType="begin"/>
            </w:r>
            <w:r>
              <w:instrText xml:space="preserve"> DOCPROPERTY  Category  \* MERGEFORMAT </w:instrText>
            </w:r>
            <w:r>
              <w:fldChar w:fldCharType="separate"/>
            </w:r>
            <w:r w:rsidR="00C15392">
              <w:t xml:space="preserve">Programmatūras </w:t>
            </w:r>
            <w:proofErr w:type="spellStart"/>
            <w:r w:rsidR="00C15392">
              <w:t>saskarnes</w:t>
            </w:r>
            <w:proofErr w:type="spellEnd"/>
            <w:r w:rsidR="00C15392">
              <w:t xml:space="preserve"> projektējums</w:t>
            </w:r>
            <w:r>
              <w:fldChar w:fldCharType="end"/>
            </w:r>
            <w:r w:rsidR="003F72C3" w:rsidRPr="00561FBB">
              <w:t>.</w:t>
            </w:r>
          </w:p>
        </w:tc>
      </w:tr>
      <w:tr w:rsidR="003F72C3" w14:paraId="3A5D7545" w14:textId="77777777" w:rsidTr="0043013C">
        <w:trPr>
          <w:trHeight w:val="569"/>
        </w:trPr>
        <w:tc>
          <w:tcPr>
            <w:tcW w:w="2376" w:type="dxa"/>
          </w:tcPr>
          <w:p w14:paraId="3A5D7543" w14:textId="77777777" w:rsidR="003F72C3" w:rsidRDefault="003F72C3" w:rsidP="00021632">
            <w:pPr>
              <w:pStyle w:val="Bold"/>
            </w:pPr>
            <w:r>
              <w:t>Dokumenta kods:</w:t>
            </w:r>
          </w:p>
        </w:tc>
        <w:tc>
          <w:tcPr>
            <w:tcW w:w="7478" w:type="dxa"/>
          </w:tcPr>
          <w:p w14:paraId="3A5D7544" w14:textId="2F9F2C1F" w:rsidR="003F72C3" w:rsidRPr="00561FBB" w:rsidRDefault="00000000" w:rsidP="00561FBB">
            <w:pPr>
              <w:pStyle w:val="Tablebody"/>
            </w:pPr>
            <w:r>
              <w:fldChar w:fldCharType="begin"/>
            </w:r>
            <w:r>
              <w:instrText xml:space="preserve"> DOCPROPERTY  _CustomerID  \* MERGEFORMAT </w:instrText>
            </w:r>
            <w:r>
              <w:fldChar w:fldCharType="separate"/>
            </w:r>
            <w:r w:rsidR="00C15392">
              <w:t>VRAA</w:t>
            </w:r>
            <w:r>
              <w:fldChar w:fldCharType="end"/>
            </w:r>
            <w:r w:rsidR="003F72C3" w:rsidRPr="00561FBB">
              <w:t>-</w:t>
            </w:r>
            <w:fldSimple w:instr=" DOCPROPERTY  _ContractNumber  \* MERGEFORMAT ">
              <w:r w:rsidR="00C15392">
                <w:t>13_7_17_41</w:t>
              </w:r>
            </w:fldSimple>
            <w:r w:rsidR="003F72C3" w:rsidRPr="00561FBB">
              <w:t>-</w:t>
            </w:r>
            <w:fldSimple w:instr=" DOCPROPERTY  _ProjectID  \* MERGEFORMAT ">
              <w:r w:rsidR="00C15392">
                <w:t>VISS_2016</w:t>
              </w:r>
            </w:fldSimple>
            <w:r w:rsidR="003F72C3" w:rsidRPr="00561FBB">
              <w:t>-</w:t>
            </w:r>
            <w:fldSimple w:instr=" DOCPROPERTY  _SubjectID  \* MERGEFORMAT ">
              <w:r w:rsidR="00C15392">
                <w:t>DIT_AS</w:t>
              </w:r>
            </w:fldSimple>
            <w:r w:rsidR="003F72C3" w:rsidRPr="00561FBB">
              <w:t>-</w:t>
            </w:r>
            <w:fldSimple w:instr=" DOCPROPERTY  _CategoryID  \* MERGEFORMAT ">
              <w:r w:rsidR="00C15392">
                <w:t>PPA</w:t>
              </w:r>
            </w:fldSimple>
          </w:p>
        </w:tc>
      </w:tr>
      <w:tr w:rsidR="003F72C3" w14:paraId="3A5D7548" w14:textId="77777777" w:rsidTr="0043013C">
        <w:trPr>
          <w:trHeight w:val="563"/>
        </w:trPr>
        <w:tc>
          <w:tcPr>
            <w:tcW w:w="2376" w:type="dxa"/>
          </w:tcPr>
          <w:p w14:paraId="3A5D7546" w14:textId="77777777" w:rsidR="003F72C3" w:rsidRDefault="003F72C3" w:rsidP="00021632">
            <w:pPr>
              <w:pStyle w:val="Bold"/>
            </w:pPr>
            <w:r>
              <w:t>Versija:</w:t>
            </w:r>
          </w:p>
        </w:tc>
        <w:tc>
          <w:tcPr>
            <w:tcW w:w="7478" w:type="dxa"/>
          </w:tcPr>
          <w:p w14:paraId="3A5D7547" w14:textId="38D750D1" w:rsidR="003F72C3" w:rsidRPr="00561FBB" w:rsidRDefault="003F72C3" w:rsidP="00561FBB">
            <w:pPr>
              <w:pStyle w:val="Tablebody"/>
            </w:pPr>
            <w:r w:rsidRPr="00561FBB">
              <w:t xml:space="preserve">Versija </w:t>
            </w:r>
            <w:fldSimple w:instr=" DOCPROPERTY  _Version  \* MERGEFORMAT ">
              <w:r w:rsidR="00C15392">
                <w:t>1.15</w:t>
              </w:r>
            </w:fldSimple>
            <w:r w:rsidRPr="00561FBB">
              <w:t xml:space="preserve">, Laidiens </w:t>
            </w:r>
            <w:fldSimple w:instr=" DOCPROPERTY  _Date  \* MERGEFORMAT ">
              <w:r w:rsidR="00C15392">
                <w:t>12.05.2023.</w:t>
              </w:r>
            </w:fldSimple>
            <w:r w:rsidRPr="00561FBB">
              <w:t xml:space="preserve"> </w:t>
            </w:r>
          </w:p>
        </w:tc>
      </w:tr>
    </w:tbl>
    <w:p w14:paraId="3A5D7549" w14:textId="77777777" w:rsidR="007D2574" w:rsidRPr="003F72C3" w:rsidRDefault="007D2574" w:rsidP="003F72C3">
      <w:pPr>
        <w:pStyle w:val="TitleSaskanosana"/>
      </w:pPr>
      <w:r w:rsidRPr="003F72C3">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283ADE" w14:paraId="3A5D754E" w14:textId="77777777" w:rsidTr="006C4173">
        <w:tc>
          <w:tcPr>
            <w:tcW w:w="2376" w:type="dxa"/>
            <w:tcBorders>
              <w:bottom w:val="single" w:sz="6" w:space="0" w:color="000000"/>
              <w:right w:val="single" w:sz="6" w:space="0" w:color="000000"/>
            </w:tcBorders>
            <w:shd w:val="clear" w:color="auto" w:fill="auto"/>
            <w:vAlign w:val="center"/>
          </w:tcPr>
          <w:p w14:paraId="3A5D754A" w14:textId="77777777" w:rsidR="007D2574" w:rsidRPr="00283ADE" w:rsidRDefault="007D2574" w:rsidP="00021632">
            <w:pPr>
              <w:pStyle w:val="Bold"/>
            </w:pPr>
            <w:r w:rsidRPr="00283ADE">
              <w:t>Organizācija</w:t>
            </w:r>
          </w:p>
        </w:tc>
        <w:tc>
          <w:tcPr>
            <w:tcW w:w="3852" w:type="dxa"/>
            <w:tcBorders>
              <w:bottom w:val="single" w:sz="6" w:space="0" w:color="000000"/>
              <w:right w:val="single" w:sz="4" w:space="0" w:color="auto"/>
            </w:tcBorders>
            <w:shd w:val="clear" w:color="auto" w:fill="auto"/>
            <w:vAlign w:val="center"/>
          </w:tcPr>
          <w:p w14:paraId="3A5D754B" w14:textId="77777777" w:rsidR="007D2574" w:rsidRPr="00283ADE" w:rsidRDefault="007D2574" w:rsidP="00021632">
            <w:pPr>
              <w:pStyle w:val="Bold"/>
            </w:pPr>
            <w:r w:rsidRPr="00283ADE">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A5D754C" w14:textId="77777777" w:rsidR="007D2574" w:rsidRPr="00283ADE" w:rsidRDefault="007D2574" w:rsidP="00021632">
            <w:pPr>
              <w:pStyle w:val="Bold"/>
            </w:pPr>
            <w:r w:rsidRPr="00283ADE">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A5D754D" w14:textId="77777777" w:rsidR="007D2574" w:rsidRPr="00283ADE" w:rsidRDefault="007D2574" w:rsidP="00021632">
            <w:pPr>
              <w:pStyle w:val="Bold"/>
            </w:pPr>
            <w:r w:rsidRPr="00283ADE">
              <w:t>Paraksts</w:t>
            </w:r>
          </w:p>
        </w:tc>
      </w:tr>
      <w:tr w:rsidR="007D2574" w:rsidRPr="00283ADE" w14:paraId="3A5D7553" w14:textId="77777777" w:rsidTr="006C4173">
        <w:trPr>
          <w:trHeight w:val="877"/>
        </w:trPr>
        <w:tc>
          <w:tcPr>
            <w:tcW w:w="2376" w:type="dxa"/>
            <w:tcBorders>
              <w:right w:val="single" w:sz="6" w:space="0" w:color="000000"/>
            </w:tcBorders>
            <w:shd w:val="clear" w:color="auto" w:fill="auto"/>
          </w:tcPr>
          <w:p w14:paraId="3A5D754F" w14:textId="68D3D36C" w:rsidR="007D2574" w:rsidRPr="00561FBB" w:rsidRDefault="00000000" w:rsidP="00561FBB">
            <w:pPr>
              <w:pStyle w:val="Tablebody"/>
              <w:jc w:val="left"/>
            </w:pPr>
            <w:r>
              <w:fldChar w:fldCharType="begin"/>
            </w:r>
            <w:r>
              <w:instrText xml:space="preserve"> DOCPROPERTY  _CustomerTitle  \* MERGEFORMAT </w:instrText>
            </w:r>
            <w:r>
              <w:fldChar w:fldCharType="separate"/>
            </w:r>
            <w:r w:rsidR="00C15392">
              <w:t>Valsts reģionālās attīstības aģentūra</w:t>
            </w:r>
            <w:r>
              <w:fldChar w:fldCharType="end"/>
            </w:r>
          </w:p>
        </w:tc>
        <w:tc>
          <w:tcPr>
            <w:tcW w:w="3852" w:type="dxa"/>
            <w:tcBorders>
              <w:right w:val="single" w:sz="4" w:space="0" w:color="auto"/>
            </w:tcBorders>
            <w:shd w:val="clear" w:color="auto" w:fill="auto"/>
          </w:tcPr>
          <w:p w14:paraId="3A5D7550" w14:textId="18466BCD" w:rsidR="007D2574" w:rsidRPr="00561FBB" w:rsidRDefault="00B5797E" w:rsidP="00305910">
            <w:pPr>
              <w:pStyle w:val="Tablebody"/>
            </w:pPr>
            <w:r>
              <w:t>Atbildīgā persona</w:t>
            </w:r>
            <w:r w:rsidR="007D2574" w:rsidRPr="00561FBB">
              <w:t xml:space="preserve"> no Pasūtītāja puses</w:t>
            </w:r>
          </w:p>
        </w:tc>
        <w:tc>
          <w:tcPr>
            <w:tcW w:w="1512" w:type="dxa"/>
            <w:tcBorders>
              <w:left w:val="single" w:sz="4" w:space="0" w:color="auto"/>
              <w:right w:val="single" w:sz="4" w:space="0" w:color="auto"/>
            </w:tcBorders>
            <w:shd w:val="clear" w:color="auto" w:fill="auto"/>
          </w:tcPr>
          <w:p w14:paraId="3A5D7551" w14:textId="77777777" w:rsidR="007D2574" w:rsidRPr="00015A87" w:rsidRDefault="007D2574" w:rsidP="00021632">
            <w:pPr>
              <w:pStyle w:val="Tablebody"/>
            </w:pPr>
          </w:p>
        </w:tc>
        <w:tc>
          <w:tcPr>
            <w:tcW w:w="2094" w:type="dxa"/>
            <w:tcBorders>
              <w:left w:val="single" w:sz="4" w:space="0" w:color="auto"/>
              <w:right w:val="nil"/>
            </w:tcBorders>
            <w:shd w:val="clear" w:color="auto" w:fill="auto"/>
          </w:tcPr>
          <w:p w14:paraId="3A5D7552" w14:textId="77777777" w:rsidR="007D2574" w:rsidRPr="00283ADE" w:rsidRDefault="007D2574" w:rsidP="00021632">
            <w:pPr>
              <w:pStyle w:val="Tablebody"/>
            </w:pPr>
          </w:p>
        </w:tc>
      </w:tr>
      <w:tr w:rsidR="007D2574" w:rsidRPr="00283ADE" w14:paraId="3A5D7558" w14:textId="77777777" w:rsidTr="006C4173">
        <w:trPr>
          <w:trHeight w:val="1005"/>
        </w:trPr>
        <w:tc>
          <w:tcPr>
            <w:tcW w:w="2376" w:type="dxa"/>
            <w:tcBorders>
              <w:right w:val="single" w:sz="6" w:space="0" w:color="000000"/>
            </w:tcBorders>
            <w:shd w:val="clear" w:color="auto" w:fill="auto"/>
          </w:tcPr>
          <w:p w14:paraId="3A5D7554" w14:textId="6445A0D6" w:rsidR="007D2574" w:rsidRPr="00561FBB" w:rsidRDefault="00000000" w:rsidP="00561FBB">
            <w:pPr>
              <w:pStyle w:val="Tablebody"/>
            </w:pPr>
            <w:r>
              <w:fldChar w:fldCharType="begin"/>
            </w:r>
            <w:r>
              <w:instrText xml:space="preserve"> DOCPROPERTY  Company  \* MERGEFORMAT </w:instrText>
            </w:r>
            <w:r>
              <w:fldChar w:fldCharType="separate"/>
            </w:r>
            <w:r w:rsidR="00C15392">
              <w:t xml:space="preserve">SIA "ABC </w:t>
            </w:r>
            <w:proofErr w:type="spellStart"/>
            <w:r w:rsidR="00C15392">
              <w:t>software</w:t>
            </w:r>
            <w:proofErr w:type="spellEnd"/>
            <w:r w:rsidR="00C15392">
              <w:t>"</w:t>
            </w:r>
            <w:r>
              <w:fldChar w:fldCharType="end"/>
            </w:r>
          </w:p>
        </w:tc>
        <w:tc>
          <w:tcPr>
            <w:tcW w:w="3852" w:type="dxa"/>
            <w:tcBorders>
              <w:right w:val="single" w:sz="4" w:space="0" w:color="auto"/>
            </w:tcBorders>
            <w:shd w:val="clear" w:color="auto" w:fill="auto"/>
          </w:tcPr>
          <w:p w14:paraId="3A5D7555" w14:textId="2AA4DC53" w:rsidR="007D2574" w:rsidRPr="00561FBB" w:rsidRDefault="00000000" w:rsidP="00561FBB">
            <w:pPr>
              <w:pStyle w:val="Tablebody"/>
            </w:pPr>
            <w:r>
              <w:fldChar w:fldCharType="begin"/>
            </w:r>
            <w:r>
              <w:instrText xml:space="preserve"> DOCPROPERTY  Manager  \* MERGEFORMAT </w:instrText>
            </w:r>
            <w:r>
              <w:fldChar w:fldCharType="separate"/>
            </w:r>
            <w:proofErr w:type="spellStart"/>
            <w:r w:rsidR="00C15392">
              <w:t>J.Korņijenko</w:t>
            </w:r>
            <w:proofErr w:type="spellEnd"/>
            <w:r>
              <w:fldChar w:fldCharType="end"/>
            </w:r>
            <w:r w:rsidR="007D2574" w:rsidRPr="00561FBB">
              <w:t xml:space="preserve">, projekta vadītājs </w:t>
            </w:r>
            <w:r w:rsidR="00561FBB" w:rsidRPr="00561FBB">
              <w:t xml:space="preserve">par tehniskiem jautājumiem </w:t>
            </w:r>
            <w:r w:rsidR="007D2574" w:rsidRPr="00561FBB">
              <w:t>no Izpildītāja puses</w:t>
            </w:r>
          </w:p>
        </w:tc>
        <w:tc>
          <w:tcPr>
            <w:tcW w:w="1512" w:type="dxa"/>
            <w:tcBorders>
              <w:left w:val="single" w:sz="4" w:space="0" w:color="auto"/>
              <w:right w:val="single" w:sz="4" w:space="0" w:color="auto"/>
            </w:tcBorders>
            <w:shd w:val="clear" w:color="auto" w:fill="auto"/>
          </w:tcPr>
          <w:p w14:paraId="3A5D7556" w14:textId="374439AB" w:rsidR="007D2574" w:rsidRPr="00561FBB" w:rsidRDefault="00000000" w:rsidP="00561FBB">
            <w:pPr>
              <w:pStyle w:val="Tablebody"/>
            </w:pPr>
            <w:r>
              <w:fldChar w:fldCharType="begin"/>
            </w:r>
            <w:r>
              <w:instrText xml:space="preserve"> DOCPROPERTY  _Date  \* MERGEFORMAT </w:instrText>
            </w:r>
            <w:r>
              <w:fldChar w:fldCharType="separate"/>
            </w:r>
            <w:r w:rsidR="00C15392">
              <w:t>12.05.2023.</w:t>
            </w:r>
            <w:r>
              <w:fldChar w:fldCharType="end"/>
            </w:r>
          </w:p>
        </w:tc>
        <w:tc>
          <w:tcPr>
            <w:tcW w:w="2094" w:type="dxa"/>
            <w:tcBorders>
              <w:left w:val="single" w:sz="4" w:space="0" w:color="auto"/>
              <w:right w:val="nil"/>
            </w:tcBorders>
            <w:shd w:val="clear" w:color="auto" w:fill="auto"/>
          </w:tcPr>
          <w:p w14:paraId="3A5D7557" w14:textId="77777777" w:rsidR="007D2574" w:rsidRPr="00283ADE" w:rsidRDefault="007D2574" w:rsidP="00021632">
            <w:pPr>
              <w:pStyle w:val="Tablebody"/>
            </w:pPr>
          </w:p>
        </w:tc>
      </w:tr>
      <w:tr w:rsidR="00704BD2" w:rsidRPr="00283ADE" w14:paraId="3A5D755D" w14:textId="77777777" w:rsidTr="006C4173">
        <w:trPr>
          <w:trHeight w:val="1005"/>
        </w:trPr>
        <w:tc>
          <w:tcPr>
            <w:tcW w:w="2376" w:type="dxa"/>
            <w:tcBorders>
              <w:right w:val="single" w:sz="6" w:space="0" w:color="000000"/>
            </w:tcBorders>
            <w:shd w:val="clear" w:color="auto" w:fill="auto"/>
          </w:tcPr>
          <w:p w14:paraId="3A5D7559" w14:textId="790DE7A9" w:rsidR="00704BD2" w:rsidRDefault="00704BD2" w:rsidP="00561FBB">
            <w:pPr>
              <w:pStyle w:val="Tablebody"/>
            </w:pPr>
            <w:r w:rsidRPr="00015A87">
              <w:rPr>
                <w:bCs/>
              </w:rPr>
              <w:fldChar w:fldCharType="begin"/>
            </w:r>
            <w:r w:rsidRPr="00015A87">
              <w:rPr>
                <w:bCs/>
              </w:rPr>
              <w:instrText xml:space="preserve"> DOCPROPERTY  Company  \* MERGEFORMAT </w:instrText>
            </w:r>
            <w:r w:rsidRPr="00015A87">
              <w:rPr>
                <w:bCs/>
              </w:rPr>
              <w:fldChar w:fldCharType="separate"/>
            </w:r>
            <w:r w:rsidR="00C15392">
              <w:rPr>
                <w:bCs/>
              </w:rPr>
              <w:t xml:space="preserve">SIA "ABC </w:t>
            </w:r>
            <w:proofErr w:type="spellStart"/>
            <w:r w:rsidR="00C15392">
              <w:rPr>
                <w:bCs/>
              </w:rPr>
              <w:t>software</w:t>
            </w:r>
            <w:proofErr w:type="spellEnd"/>
            <w:r w:rsidR="00C15392">
              <w:rPr>
                <w:bCs/>
              </w:rPr>
              <w:t>"</w:t>
            </w:r>
            <w:r w:rsidRPr="00015A87">
              <w:rPr>
                <w:bCs/>
              </w:rPr>
              <w:fldChar w:fldCharType="end"/>
            </w:r>
          </w:p>
        </w:tc>
        <w:tc>
          <w:tcPr>
            <w:tcW w:w="3852" w:type="dxa"/>
            <w:tcBorders>
              <w:right w:val="single" w:sz="4" w:space="0" w:color="auto"/>
            </w:tcBorders>
            <w:shd w:val="clear" w:color="auto" w:fill="auto"/>
          </w:tcPr>
          <w:p w14:paraId="3A5D755A" w14:textId="4DC688B6" w:rsidR="00704BD2" w:rsidRDefault="00000000" w:rsidP="00561FBB">
            <w:pPr>
              <w:pStyle w:val="Tablebody"/>
            </w:pPr>
            <w:r>
              <w:fldChar w:fldCharType="begin"/>
            </w:r>
            <w:r>
              <w:instrText xml:space="preserve"> DOCPROPERTY  Author  \* MERGEFORMAT </w:instrText>
            </w:r>
            <w:r>
              <w:fldChar w:fldCharType="separate"/>
            </w:r>
            <w:proofErr w:type="spellStart"/>
            <w:r w:rsidR="00C15392">
              <w:t>A.Zeļikovičs</w:t>
            </w:r>
            <w:proofErr w:type="spellEnd"/>
            <w:r>
              <w:fldChar w:fldCharType="end"/>
            </w:r>
            <w:r w:rsidR="00704BD2">
              <w:t xml:space="preserve">, </w:t>
            </w:r>
            <w:proofErr w:type="spellStart"/>
            <w:r w:rsidR="00704BD2">
              <w:t>vēcākais</w:t>
            </w:r>
            <w:proofErr w:type="spellEnd"/>
            <w:r w:rsidR="00704BD2">
              <w:t xml:space="preserve"> programmētājs </w:t>
            </w:r>
          </w:p>
        </w:tc>
        <w:tc>
          <w:tcPr>
            <w:tcW w:w="1512" w:type="dxa"/>
            <w:tcBorders>
              <w:left w:val="single" w:sz="4" w:space="0" w:color="auto"/>
              <w:right w:val="single" w:sz="4" w:space="0" w:color="auto"/>
            </w:tcBorders>
            <w:shd w:val="clear" w:color="auto" w:fill="auto"/>
          </w:tcPr>
          <w:p w14:paraId="3A5D755B" w14:textId="4F65237F" w:rsidR="00704BD2" w:rsidRDefault="00000000" w:rsidP="00561FBB">
            <w:pPr>
              <w:pStyle w:val="Tablebody"/>
            </w:pPr>
            <w:r>
              <w:fldChar w:fldCharType="begin"/>
            </w:r>
            <w:r>
              <w:instrText xml:space="preserve"> DOCPROPERTY  _Date  \* MERGEFORMAT </w:instrText>
            </w:r>
            <w:r>
              <w:fldChar w:fldCharType="separate"/>
            </w:r>
            <w:r w:rsidR="00C15392">
              <w:t>12.05.2023.</w:t>
            </w:r>
            <w:r>
              <w:fldChar w:fldCharType="end"/>
            </w:r>
          </w:p>
        </w:tc>
        <w:tc>
          <w:tcPr>
            <w:tcW w:w="2094" w:type="dxa"/>
            <w:tcBorders>
              <w:left w:val="single" w:sz="4" w:space="0" w:color="auto"/>
              <w:right w:val="nil"/>
            </w:tcBorders>
            <w:shd w:val="clear" w:color="auto" w:fill="auto"/>
          </w:tcPr>
          <w:p w14:paraId="3A5D755C" w14:textId="77777777" w:rsidR="00704BD2" w:rsidRPr="00283ADE" w:rsidRDefault="00704BD2" w:rsidP="00021632">
            <w:pPr>
              <w:pStyle w:val="Tablebody"/>
            </w:pPr>
          </w:p>
        </w:tc>
      </w:tr>
    </w:tbl>
    <w:p w14:paraId="256FCF29" w14:textId="77777777" w:rsidR="00B07735" w:rsidRDefault="00B07735" w:rsidP="00196AFB">
      <w:pPr>
        <w:pStyle w:val="Titleapakprojekta"/>
      </w:pPr>
    </w:p>
    <w:p w14:paraId="215D6DA1" w14:textId="77777777" w:rsidR="00B07735" w:rsidRDefault="00B07735">
      <w:pPr>
        <w:spacing w:before="0" w:after="200" w:line="276" w:lineRule="auto"/>
        <w:jc w:val="left"/>
        <w:rPr>
          <w:b/>
          <w:smallCaps/>
          <w:sz w:val="44"/>
        </w:rPr>
      </w:pPr>
      <w:r>
        <w:br w:type="page"/>
      </w:r>
    </w:p>
    <w:p w14:paraId="3A5D7569" w14:textId="4D6B1DA7" w:rsidR="007D2574" w:rsidRPr="00283ADE" w:rsidRDefault="007D2574" w:rsidP="00196AFB">
      <w:pPr>
        <w:pStyle w:val="Titleapakprojekta"/>
      </w:pPr>
      <w:r w:rsidRPr="00283ADE">
        <w:lastRenderedPageBreak/>
        <w:t>Izmaiņu vēsture</w:t>
      </w:r>
    </w:p>
    <w:tbl>
      <w:tblPr>
        <w:tblW w:w="9854" w:type="dxa"/>
        <w:jc w:val="center"/>
        <w:tblBorders>
          <w:top w:val="single" w:sz="12" w:space="0" w:color="000000"/>
          <w:bottom w:val="single" w:sz="12" w:space="0" w:color="000000"/>
        </w:tblBorders>
        <w:tblLook w:val="01E0" w:firstRow="1" w:lastRow="1" w:firstColumn="1" w:lastColumn="1" w:noHBand="0" w:noVBand="0"/>
      </w:tblPr>
      <w:tblGrid>
        <w:gridCol w:w="1041"/>
        <w:gridCol w:w="1310"/>
        <w:gridCol w:w="4053"/>
        <w:gridCol w:w="1966"/>
        <w:gridCol w:w="1484"/>
      </w:tblGrid>
      <w:tr w:rsidR="00E85433" w:rsidRPr="00283ADE" w14:paraId="3A5D756F" w14:textId="77777777" w:rsidTr="004B53EE">
        <w:trPr>
          <w:jc w:val="center"/>
        </w:trPr>
        <w:tc>
          <w:tcPr>
            <w:tcW w:w="1041" w:type="dxa"/>
            <w:tcBorders>
              <w:bottom w:val="single" w:sz="6" w:space="0" w:color="000000"/>
              <w:right w:val="single" w:sz="6" w:space="0" w:color="000000"/>
            </w:tcBorders>
            <w:shd w:val="clear" w:color="auto" w:fill="auto"/>
            <w:vAlign w:val="center"/>
          </w:tcPr>
          <w:p w14:paraId="3A5D756A" w14:textId="77777777" w:rsidR="00E85433" w:rsidRPr="00283ADE" w:rsidRDefault="00E85433" w:rsidP="00021632">
            <w:pPr>
              <w:pStyle w:val="Bold"/>
            </w:pPr>
            <w:r w:rsidRPr="00283ADE">
              <w:t>Versija</w:t>
            </w:r>
          </w:p>
        </w:tc>
        <w:tc>
          <w:tcPr>
            <w:tcW w:w="1310" w:type="dxa"/>
            <w:tcBorders>
              <w:bottom w:val="single" w:sz="6" w:space="0" w:color="000000"/>
              <w:right w:val="single" w:sz="4" w:space="0" w:color="auto"/>
            </w:tcBorders>
            <w:shd w:val="clear" w:color="auto" w:fill="auto"/>
            <w:vAlign w:val="center"/>
          </w:tcPr>
          <w:p w14:paraId="3A5D756B" w14:textId="77777777" w:rsidR="00E85433" w:rsidRPr="00283ADE" w:rsidRDefault="00E85433" w:rsidP="00021632">
            <w:pPr>
              <w:pStyle w:val="Bold"/>
            </w:pPr>
            <w:r w:rsidRPr="00283ADE">
              <w:t>Datums</w:t>
            </w:r>
          </w:p>
        </w:tc>
        <w:tc>
          <w:tcPr>
            <w:tcW w:w="4053" w:type="dxa"/>
            <w:tcBorders>
              <w:top w:val="single" w:sz="12" w:space="0" w:color="000000"/>
              <w:left w:val="single" w:sz="4" w:space="0" w:color="auto"/>
              <w:bottom w:val="single" w:sz="6" w:space="0" w:color="000000"/>
              <w:right w:val="single" w:sz="4" w:space="0" w:color="auto"/>
            </w:tcBorders>
            <w:shd w:val="clear" w:color="auto" w:fill="auto"/>
            <w:vAlign w:val="center"/>
          </w:tcPr>
          <w:p w14:paraId="3A5D756C" w14:textId="77777777" w:rsidR="00E85433" w:rsidRPr="00283ADE" w:rsidRDefault="00E85433" w:rsidP="00021632">
            <w:pPr>
              <w:pStyle w:val="Bold"/>
            </w:pPr>
            <w:r w:rsidRPr="00283ADE">
              <w:t>Apraksts</w:t>
            </w:r>
          </w:p>
        </w:tc>
        <w:tc>
          <w:tcPr>
            <w:tcW w:w="1966" w:type="dxa"/>
            <w:tcBorders>
              <w:left w:val="single" w:sz="4" w:space="0" w:color="auto"/>
              <w:bottom w:val="single" w:sz="6" w:space="0" w:color="000000"/>
            </w:tcBorders>
            <w:shd w:val="clear" w:color="auto" w:fill="auto"/>
          </w:tcPr>
          <w:p w14:paraId="3A5D756D" w14:textId="77777777" w:rsidR="00E85433" w:rsidRPr="00283ADE" w:rsidRDefault="00E85433" w:rsidP="00811304">
            <w:pPr>
              <w:pStyle w:val="Bold"/>
            </w:pPr>
            <w:r>
              <w:t>Organizācija</w:t>
            </w:r>
          </w:p>
        </w:tc>
        <w:tc>
          <w:tcPr>
            <w:tcW w:w="1484" w:type="dxa"/>
            <w:tcBorders>
              <w:left w:val="single" w:sz="4" w:space="0" w:color="auto"/>
              <w:bottom w:val="single" w:sz="6" w:space="0" w:color="000000"/>
            </w:tcBorders>
            <w:vAlign w:val="center"/>
          </w:tcPr>
          <w:p w14:paraId="3A5D756E" w14:textId="77777777" w:rsidR="00E85433" w:rsidRPr="00283ADE" w:rsidRDefault="00E85433" w:rsidP="00811304">
            <w:pPr>
              <w:pStyle w:val="Bold"/>
            </w:pPr>
            <w:r w:rsidRPr="00283ADE">
              <w:t>Autors</w:t>
            </w:r>
          </w:p>
        </w:tc>
      </w:tr>
      <w:tr w:rsidR="00E85433" w:rsidRPr="00283ADE" w14:paraId="3A5D7575"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3A5D7570" w14:textId="52CD985F" w:rsidR="00E85433" w:rsidRPr="00561FBB" w:rsidRDefault="00352B33" w:rsidP="00352B33">
            <w:pPr>
              <w:pStyle w:val="Tablebody"/>
            </w:pPr>
            <w:r>
              <w:t>1</w:t>
            </w:r>
            <w:r w:rsidR="00704BD2">
              <w:t>.0</w:t>
            </w:r>
            <w:r>
              <w:t>0</w:t>
            </w:r>
          </w:p>
        </w:tc>
        <w:tc>
          <w:tcPr>
            <w:tcW w:w="1310" w:type="dxa"/>
            <w:tcBorders>
              <w:top w:val="nil"/>
              <w:left w:val="single" w:sz="4" w:space="0" w:color="auto"/>
              <w:bottom w:val="nil"/>
              <w:right w:val="single" w:sz="4" w:space="0" w:color="auto"/>
              <w:tl2br w:val="nil"/>
              <w:tr2bl w:val="nil"/>
            </w:tcBorders>
            <w:shd w:val="clear" w:color="auto" w:fill="auto"/>
          </w:tcPr>
          <w:p w14:paraId="3A5D7571" w14:textId="02870FE6" w:rsidR="00E85433" w:rsidRPr="00704BD2" w:rsidRDefault="00352B33" w:rsidP="00352B33">
            <w:pPr>
              <w:pStyle w:val="Tablebody"/>
            </w:pPr>
            <w:r>
              <w:t>10</w:t>
            </w:r>
            <w:r w:rsidR="00704BD2">
              <w:t>.</w:t>
            </w:r>
            <w:r>
              <w:t>12</w:t>
            </w:r>
            <w:r w:rsidR="00704BD2">
              <w:t>.2012</w:t>
            </w:r>
            <w:r w:rsidR="0075690D">
              <w:t>.</w:t>
            </w:r>
          </w:p>
        </w:tc>
        <w:tc>
          <w:tcPr>
            <w:tcW w:w="4053" w:type="dxa"/>
            <w:tcBorders>
              <w:top w:val="nil"/>
              <w:left w:val="single" w:sz="4" w:space="0" w:color="auto"/>
              <w:bottom w:val="nil"/>
              <w:right w:val="single" w:sz="4" w:space="0" w:color="auto"/>
              <w:tl2br w:val="nil"/>
              <w:tr2bl w:val="nil"/>
            </w:tcBorders>
            <w:shd w:val="clear" w:color="auto" w:fill="auto"/>
          </w:tcPr>
          <w:p w14:paraId="3A5D7572" w14:textId="77777777" w:rsidR="00E85433" w:rsidRPr="00561FBB" w:rsidRDefault="00E85433" w:rsidP="00561FBB">
            <w:pPr>
              <w:pStyle w:val="Tablebody"/>
            </w:pPr>
            <w:r w:rsidRPr="00561FBB">
              <w:t xml:space="preserve">Izveidota dokumenta sākotnējā versija </w:t>
            </w:r>
          </w:p>
        </w:tc>
        <w:tc>
          <w:tcPr>
            <w:tcW w:w="1966" w:type="dxa"/>
            <w:tcBorders>
              <w:top w:val="nil"/>
              <w:left w:val="single" w:sz="4" w:space="0" w:color="auto"/>
              <w:bottom w:val="nil"/>
              <w:right w:val="nil"/>
              <w:tl2br w:val="nil"/>
              <w:tr2bl w:val="nil"/>
            </w:tcBorders>
            <w:shd w:val="clear" w:color="auto" w:fill="auto"/>
          </w:tcPr>
          <w:p w14:paraId="3A5D7573" w14:textId="77777777" w:rsidR="00E85433" w:rsidRDefault="00E85433" w:rsidP="00E85433">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3A5D7574" w14:textId="497999EE" w:rsidR="00E85433" w:rsidRPr="00561FBB" w:rsidRDefault="00000000" w:rsidP="00811304">
            <w:pPr>
              <w:pStyle w:val="Tablebody"/>
            </w:pPr>
            <w:r>
              <w:fldChar w:fldCharType="begin"/>
            </w:r>
            <w:r>
              <w:instrText xml:space="preserve"> DOCPROPERTY  Author  \* MERGEFORMAT </w:instrText>
            </w:r>
            <w:r>
              <w:fldChar w:fldCharType="separate"/>
            </w:r>
            <w:proofErr w:type="spellStart"/>
            <w:r w:rsidR="00C15392">
              <w:t>A.Zeļikovičs</w:t>
            </w:r>
            <w:proofErr w:type="spellEnd"/>
            <w:r>
              <w:fldChar w:fldCharType="end"/>
            </w:r>
            <w:r w:rsidR="00352B33">
              <w:t xml:space="preserve">, </w:t>
            </w:r>
            <w:proofErr w:type="spellStart"/>
            <w:r w:rsidR="00352B33">
              <w:t>A.Pontags</w:t>
            </w:r>
            <w:proofErr w:type="spellEnd"/>
            <w:r w:rsidR="00352B33">
              <w:t xml:space="preserve">, </w:t>
            </w:r>
            <w:proofErr w:type="spellStart"/>
            <w:r w:rsidR="00352B33">
              <w:t>J.Korņijenko</w:t>
            </w:r>
            <w:proofErr w:type="spellEnd"/>
          </w:p>
        </w:tc>
      </w:tr>
      <w:tr w:rsidR="00455A4A" w:rsidRPr="00283ADE" w14:paraId="1C09D5C4"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21C4E8EE" w14:textId="405A8B5B" w:rsidR="00455A4A" w:rsidRDefault="00455A4A" w:rsidP="00352B33">
            <w:pPr>
              <w:pStyle w:val="Tablebody"/>
            </w:pPr>
            <w:r>
              <w:t>1.01</w:t>
            </w:r>
          </w:p>
        </w:tc>
        <w:tc>
          <w:tcPr>
            <w:tcW w:w="1310" w:type="dxa"/>
            <w:tcBorders>
              <w:top w:val="nil"/>
              <w:left w:val="single" w:sz="4" w:space="0" w:color="auto"/>
              <w:bottom w:val="nil"/>
              <w:right w:val="single" w:sz="4" w:space="0" w:color="auto"/>
              <w:tl2br w:val="nil"/>
              <w:tr2bl w:val="nil"/>
            </w:tcBorders>
            <w:shd w:val="clear" w:color="auto" w:fill="auto"/>
          </w:tcPr>
          <w:p w14:paraId="1A28A903" w14:textId="77FD8BF0" w:rsidR="00455A4A" w:rsidRDefault="00455A4A" w:rsidP="00352B33">
            <w:pPr>
              <w:pStyle w:val="Tablebody"/>
            </w:pPr>
            <w:r>
              <w:t>14.11.2013.</w:t>
            </w:r>
          </w:p>
        </w:tc>
        <w:tc>
          <w:tcPr>
            <w:tcW w:w="4053" w:type="dxa"/>
            <w:tcBorders>
              <w:top w:val="nil"/>
              <w:left w:val="single" w:sz="4" w:space="0" w:color="auto"/>
              <w:bottom w:val="nil"/>
              <w:right w:val="single" w:sz="4" w:space="0" w:color="auto"/>
              <w:tl2br w:val="nil"/>
              <w:tr2bl w:val="nil"/>
            </w:tcBorders>
            <w:shd w:val="clear" w:color="auto" w:fill="auto"/>
          </w:tcPr>
          <w:p w14:paraId="24E8948F" w14:textId="63BBF71D" w:rsidR="00455A4A" w:rsidRPr="00561FBB" w:rsidRDefault="00455A4A" w:rsidP="00455A4A">
            <w:pPr>
              <w:pStyle w:val="Tablebody"/>
            </w:pPr>
            <w:proofErr w:type="spellStart"/>
            <w:r>
              <w:t>Saskarnes</w:t>
            </w:r>
            <w:proofErr w:type="spellEnd"/>
            <w:r>
              <w:t xml:space="preserve"> ierobežojumu definēšana </w:t>
            </w:r>
          </w:p>
        </w:tc>
        <w:tc>
          <w:tcPr>
            <w:tcW w:w="1966" w:type="dxa"/>
            <w:tcBorders>
              <w:top w:val="nil"/>
              <w:left w:val="single" w:sz="4" w:space="0" w:color="auto"/>
              <w:bottom w:val="nil"/>
              <w:right w:val="nil"/>
              <w:tl2br w:val="nil"/>
              <w:tr2bl w:val="nil"/>
            </w:tcBorders>
            <w:shd w:val="clear" w:color="auto" w:fill="auto"/>
          </w:tcPr>
          <w:p w14:paraId="0997FBD5" w14:textId="7DEBC3E7" w:rsidR="00455A4A" w:rsidRDefault="00455A4A" w:rsidP="00E85433">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26A4D19A" w14:textId="74F0ED6F" w:rsidR="00455A4A" w:rsidRDefault="00455A4A" w:rsidP="00811304">
            <w:pPr>
              <w:pStyle w:val="Tablebody"/>
            </w:pPr>
            <w:proofErr w:type="spellStart"/>
            <w:r>
              <w:t>J.Korņijenko</w:t>
            </w:r>
            <w:proofErr w:type="spellEnd"/>
          </w:p>
        </w:tc>
      </w:tr>
      <w:tr w:rsidR="00D01DFC" w:rsidRPr="00283ADE" w14:paraId="6B908D02"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667D2955" w14:textId="237E63FD" w:rsidR="00D01DFC" w:rsidRDefault="00D01DFC" w:rsidP="00D01DFC">
            <w:pPr>
              <w:pStyle w:val="Tablebody"/>
            </w:pPr>
            <w:r>
              <w:t>1.02</w:t>
            </w:r>
          </w:p>
        </w:tc>
        <w:tc>
          <w:tcPr>
            <w:tcW w:w="1310" w:type="dxa"/>
            <w:tcBorders>
              <w:top w:val="nil"/>
              <w:left w:val="single" w:sz="4" w:space="0" w:color="auto"/>
              <w:bottom w:val="nil"/>
              <w:right w:val="single" w:sz="4" w:space="0" w:color="auto"/>
              <w:tl2br w:val="nil"/>
              <w:tr2bl w:val="nil"/>
            </w:tcBorders>
            <w:shd w:val="clear" w:color="auto" w:fill="auto"/>
          </w:tcPr>
          <w:p w14:paraId="6AA780D0" w14:textId="42CEA7DE" w:rsidR="00D01DFC" w:rsidRDefault="00D01DFC" w:rsidP="00D01DFC">
            <w:pPr>
              <w:pStyle w:val="Tablebody"/>
            </w:pPr>
            <w:r>
              <w:t>20.10.2014.</w:t>
            </w:r>
          </w:p>
        </w:tc>
        <w:tc>
          <w:tcPr>
            <w:tcW w:w="4053" w:type="dxa"/>
            <w:tcBorders>
              <w:top w:val="nil"/>
              <w:left w:val="single" w:sz="4" w:space="0" w:color="auto"/>
              <w:bottom w:val="nil"/>
              <w:right w:val="single" w:sz="4" w:space="0" w:color="auto"/>
              <w:tl2br w:val="nil"/>
              <w:tr2bl w:val="nil"/>
            </w:tcBorders>
            <w:shd w:val="clear" w:color="auto" w:fill="auto"/>
          </w:tcPr>
          <w:p w14:paraId="37058AB9" w14:textId="715E082A" w:rsidR="00D01DFC" w:rsidRDefault="003C3FB1" w:rsidP="00D01DFC">
            <w:pPr>
              <w:pStyle w:val="Tablebody"/>
            </w:pPr>
            <w:r>
              <w:t>A</w:t>
            </w:r>
            <w:r w:rsidR="00D01DFC">
              <w:t xml:space="preserve">tbilstoši IP.35 realizācijai </w:t>
            </w:r>
            <w:r>
              <w:t>precizēts 5. Kļūdu apstrāde.</w:t>
            </w:r>
          </w:p>
        </w:tc>
        <w:tc>
          <w:tcPr>
            <w:tcW w:w="1966" w:type="dxa"/>
            <w:tcBorders>
              <w:top w:val="nil"/>
              <w:left w:val="single" w:sz="4" w:space="0" w:color="auto"/>
              <w:bottom w:val="nil"/>
              <w:right w:val="nil"/>
              <w:tl2br w:val="nil"/>
              <w:tr2bl w:val="nil"/>
            </w:tcBorders>
            <w:shd w:val="clear" w:color="auto" w:fill="auto"/>
          </w:tcPr>
          <w:p w14:paraId="6AA7A8E8" w14:textId="3ABDB413" w:rsidR="00D01DFC" w:rsidRDefault="00D01DFC" w:rsidP="00D01DFC">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3D07B3FC" w14:textId="1AB22009" w:rsidR="00D01DFC" w:rsidRDefault="00D01DFC" w:rsidP="00D01DFC">
            <w:pPr>
              <w:pStyle w:val="Tablebody"/>
            </w:pPr>
            <w:proofErr w:type="spellStart"/>
            <w:r>
              <w:t>J.Korņijenko</w:t>
            </w:r>
            <w:proofErr w:type="spellEnd"/>
          </w:p>
        </w:tc>
      </w:tr>
      <w:tr w:rsidR="00DA03AA" w:rsidRPr="00283ADE" w14:paraId="2471262F"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62846DB1" w14:textId="23D2AD4C" w:rsidR="00DA03AA" w:rsidRDefault="00DA03AA" w:rsidP="00D01DFC">
            <w:pPr>
              <w:pStyle w:val="Tablebody"/>
            </w:pPr>
            <w:r>
              <w:t>1.03</w:t>
            </w:r>
          </w:p>
        </w:tc>
        <w:tc>
          <w:tcPr>
            <w:tcW w:w="1310" w:type="dxa"/>
            <w:tcBorders>
              <w:top w:val="nil"/>
              <w:left w:val="single" w:sz="4" w:space="0" w:color="auto"/>
              <w:bottom w:val="nil"/>
              <w:right w:val="single" w:sz="4" w:space="0" w:color="auto"/>
              <w:tl2br w:val="nil"/>
              <w:tr2bl w:val="nil"/>
            </w:tcBorders>
            <w:shd w:val="clear" w:color="auto" w:fill="auto"/>
          </w:tcPr>
          <w:p w14:paraId="0D71104C" w14:textId="644EF661" w:rsidR="00DA03AA" w:rsidRDefault="00DA03AA" w:rsidP="00D01DFC">
            <w:pPr>
              <w:pStyle w:val="Tablebody"/>
            </w:pPr>
            <w:r>
              <w:t>20.02.2015</w:t>
            </w:r>
          </w:p>
        </w:tc>
        <w:tc>
          <w:tcPr>
            <w:tcW w:w="4053" w:type="dxa"/>
            <w:tcBorders>
              <w:top w:val="nil"/>
              <w:left w:val="single" w:sz="4" w:space="0" w:color="auto"/>
              <w:bottom w:val="nil"/>
              <w:right w:val="single" w:sz="4" w:space="0" w:color="auto"/>
              <w:tl2br w:val="nil"/>
              <w:tr2bl w:val="nil"/>
            </w:tcBorders>
            <w:shd w:val="clear" w:color="auto" w:fill="auto"/>
          </w:tcPr>
          <w:p w14:paraId="458AE3CA" w14:textId="62653746" w:rsidR="00DA03AA" w:rsidRDefault="00DA03AA" w:rsidP="00D01DFC">
            <w:pPr>
              <w:pStyle w:val="Tablebody"/>
            </w:pPr>
            <w:r>
              <w:t>Papildināta 2.3 nodaļa.</w:t>
            </w:r>
          </w:p>
        </w:tc>
        <w:tc>
          <w:tcPr>
            <w:tcW w:w="1966" w:type="dxa"/>
            <w:tcBorders>
              <w:top w:val="nil"/>
              <w:left w:val="single" w:sz="4" w:space="0" w:color="auto"/>
              <w:bottom w:val="nil"/>
              <w:right w:val="nil"/>
              <w:tl2br w:val="nil"/>
              <w:tr2bl w:val="nil"/>
            </w:tcBorders>
            <w:shd w:val="clear" w:color="auto" w:fill="auto"/>
          </w:tcPr>
          <w:p w14:paraId="7C518E5A" w14:textId="19EFBCCE" w:rsidR="00DA03AA" w:rsidRDefault="00DA03AA" w:rsidP="00D01DFC">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5FCF07F5" w14:textId="1D2AF22C" w:rsidR="00DA03AA" w:rsidRDefault="00DA03AA" w:rsidP="00D01DFC">
            <w:pPr>
              <w:pStyle w:val="Tablebody"/>
            </w:pPr>
            <w:proofErr w:type="spellStart"/>
            <w:r>
              <w:t>J.Korņijenko</w:t>
            </w:r>
            <w:proofErr w:type="spellEnd"/>
          </w:p>
        </w:tc>
      </w:tr>
      <w:tr w:rsidR="00040206" w:rsidRPr="00283ADE" w14:paraId="721A8221"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9EF924D" w14:textId="54746B57" w:rsidR="00040206" w:rsidRDefault="00040206" w:rsidP="00040206">
            <w:pPr>
              <w:pStyle w:val="Tablebody"/>
            </w:pPr>
            <w:r>
              <w:t>1.04</w:t>
            </w:r>
          </w:p>
        </w:tc>
        <w:tc>
          <w:tcPr>
            <w:tcW w:w="1310" w:type="dxa"/>
            <w:tcBorders>
              <w:top w:val="nil"/>
              <w:left w:val="single" w:sz="4" w:space="0" w:color="auto"/>
              <w:bottom w:val="nil"/>
              <w:right w:val="single" w:sz="4" w:space="0" w:color="auto"/>
              <w:tl2br w:val="nil"/>
              <w:tr2bl w:val="nil"/>
            </w:tcBorders>
            <w:shd w:val="clear" w:color="auto" w:fill="auto"/>
          </w:tcPr>
          <w:p w14:paraId="06CC7D67" w14:textId="27300DBD" w:rsidR="00040206" w:rsidRDefault="00906DF8" w:rsidP="00040206">
            <w:pPr>
              <w:pStyle w:val="Tablebody"/>
            </w:pPr>
            <w:r>
              <w:t>26.05.2017</w:t>
            </w:r>
          </w:p>
        </w:tc>
        <w:tc>
          <w:tcPr>
            <w:tcW w:w="4053" w:type="dxa"/>
            <w:tcBorders>
              <w:top w:val="nil"/>
              <w:left w:val="single" w:sz="4" w:space="0" w:color="auto"/>
              <w:bottom w:val="nil"/>
              <w:right w:val="single" w:sz="4" w:space="0" w:color="auto"/>
              <w:tl2br w:val="nil"/>
              <w:tr2bl w:val="nil"/>
            </w:tcBorders>
            <w:shd w:val="clear" w:color="auto" w:fill="auto"/>
          </w:tcPr>
          <w:p w14:paraId="6DF37B55" w14:textId="47F65501" w:rsidR="00040206" w:rsidRDefault="00040206" w:rsidP="00040206">
            <w:pPr>
              <w:pStyle w:val="Tablebody"/>
            </w:pPr>
            <w:r>
              <w:t>Papildinātas nodaļas: 3.4., 4.2., 4.3., 6. un 7.</w:t>
            </w:r>
          </w:p>
        </w:tc>
        <w:tc>
          <w:tcPr>
            <w:tcW w:w="1966" w:type="dxa"/>
            <w:tcBorders>
              <w:top w:val="nil"/>
              <w:left w:val="single" w:sz="4" w:space="0" w:color="auto"/>
              <w:bottom w:val="nil"/>
              <w:right w:val="nil"/>
              <w:tl2br w:val="nil"/>
              <w:tr2bl w:val="nil"/>
            </w:tcBorders>
            <w:shd w:val="clear" w:color="auto" w:fill="auto"/>
          </w:tcPr>
          <w:p w14:paraId="30CF5E72" w14:textId="29C283F0" w:rsidR="00040206" w:rsidRDefault="00040206" w:rsidP="00040206">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E670AEA" w14:textId="0A980DC2" w:rsidR="00040206" w:rsidRDefault="00040206" w:rsidP="00040206">
            <w:pPr>
              <w:pStyle w:val="Tablebody"/>
            </w:pPr>
            <w:proofErr w:type="spellStart"/>
            <w:r>
              <w:t>V.Orlovs</w:t>
            </w:r>
            <w:proofErr w:type="spellEnd"/>
          </w:p>
        </w:tc>
      </w:tr>
      <w:tr w:rsidR="004B29CE" w:rsidRPr="00283ADE" w14:paraId="5ACB333D"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514672A" w14:textId="2C6AB6D5" w:rsidR="004B29CE" w:rsidRDefault="004B29CE" w:rsidP="004B29CE">
            <w:pPr>
              <w:pStyle w:val="Tablebody"/>
            </w:pPr>
            <w:r>
              <w:t>1.04</w:t>
            </w:r>
          </w:p>
        </w:tc>
        <w:tc>
          <w:tcPr>
            <w:tcW w:w="1310" w:type="dxa"/>
            <w:tcBorders>
              <w:top w:val="nil"/>
              <w:left w:val="single" w:sz="4" w:space="0" w:color="auto"/>
              <w:bottom w:val="nil"/>
              <w:right w:val="single" w:sz="4" w:space="0" w:color="auto"/>
              <w:tl2br w:val="nil"/>
              <w:tr2bl w:val="nil"/>
            </w:tcBorders>
            <w:shd w:val="clear" w:color="auto" w:fill="auto"/>
          </w:tcPr>
          <w:p w14:paraId="3AC68FF3" w14:textId="14F4CBFE" w:rsidR="004B29CE" w:rsidRDefault="004B29CE" w:rsidP="004B29CE">
            <w:pPr>
              <w:pStyle w:val="Tablebody"/>
            </w:pPr>
            <w:r>
              <w:t>26.05.2017</w:t>
            </w:r>
          </w:p>
        </w:tc>
        <w:tc>
          <w:tcPr>
            <w:tcW w:w="4053" w:type="dxa"/>
            <w:tcBorders>
              <w:top w:val="nil"/>
              <w:left w:val="single" w:sz="4" w:space="0" w:color="auto"/>
              <w:bottom w:val="nil"/>
              <w:right w:val="single" w:sz="4" w:space="0" w:color="auto"/>
              <w:tl2br w:val="nil"/>
              <w:tr2bl w:val="nil"/>
            </w:tcBorders>
            <w:shd w:val="clear" w:color="auto" w:fill="auto"/>
          </w:tcPr>
          <w:p w14:paraId="6E8D2103" w14:textId="63F59503" w:rsidR="004B29CE" w:rsidRDefault="004B29CE" w:rsidP="004B29CE">
            <w:pPr>
              <w:pStyle w:val="Tablebody"/>
            </w:pPr>
            <w:r>
              <w:t>“VISS e-pastkasti” pārsaukta par “DIT e-pastkasti”, “Kanāla versijas ziņojumu saraksts” pārsaukts par “Ziņojumu saraksts”.</w:t>
            </w:r>
          </w:p>
        </w:tc>
        <w:tc>
          <w:tcPr>
            <w:tcW w:w="1966" w:type="dxa"/>
            <w:tcBorders>
              <w:top w:val="nil"/>
              <w:left w:val="single" w:sz="4" w:space="0" w:color="auto"/>
              <w:bottom w:val="nil"/>
              <w:right w:val="nil"/>
              <w:tl2br w:val="nil"/>
              <w:tr2bl w:val="nil"/>
            </w:tcBorders>
            <w:shd w:val="clear" w:color="auto" w:fill="auto"/>
          </w:tcPr>
          <w:p w14:paraId="373851B9" w14:textId="2B5F11BD" w:rsidR="004B29CE" w:rsidRDefault="004B29CE" w:rsidP="004B29CE">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06A3F3C3" w14:textId="79384CD5" w:rsidR="004B29CE" w:rsidRDefault="004B29CE" w:rsidP="004B29CE">
            <w:pPr>
              <w:pStyle w:val="Tablebody"/>
            </w:pPr>
            <w:proofErr w:type="spellStart"/>
            <w:r>
              <w:t>V.Orlovs</w:t>
            </w:r>
            <w:proofErr w:type="spellEnd"/>
          </w:p>
        </w:tc>
      </w:tr>
      <w:tr w:rsidR="00A700C2" w:rsidRPr="00283ADE" w14:paraId="5813F1C6"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1D213CE1" w14:textId="67400190" w:rsidR="00A700C2" w:rsidRDefault="00A700C2" w:rsidP="00A700C2">
            <w:pPr>
              <w:pStyle w:val="Tablebody"/>
            </w:pPr>
            <w:r>
              <w:t>1.05</w:t>
            </w:r>
          </w:p>
        </w:tc>
        <w:tc>
          <w:tcPr>
            <w:tcW w:w="1310" w:type="dxa"/>
            <w:tcBorders>
              <w:top w:val="nil"/>
              <w:left w:val="single" w:sz="4" w:space="0" w:color="auto"/>
              <w:bottom w:val="nil"/>
              <w:right w:val="single" w:sz="4" w:space="0" w:color="auto"/>
              <w:tl2br w:val="nil"/>
              <w:tr2bl w:val="nil"/>
            </w:tcBorders>
            <w:shd w:val="clear" w:color="auto" w:fill="auto"/>
          </w:tcPr>
          <w:p w14:paraId="1F293FFC" w14:textId="3B5E694B" w:rsidR="00A700C2" w:rsidRDefault="00D67457" w:rsidP="00A700C2">
            <w:pPr>
              <w:pStyle w:val="Tablebody"/>
            </w:pPr>
            <w:r>
              <w:t>16</w:t>
            </w:r>
            <w:r w:rsidR="00A700C2">
              <w:t>.06.2017</w:t>
            </w:r>
          </w:p>
        </w:tc>
        <w:tc>
          <w:tcPr>
            <w:tcW w:w="4053" w:type="dxa"/>
            <w:tcBorders>
              <w:top w:val="nil"/>
              <w:left w:val="single" w:sz="4" w:space="0" w:color="auto"/>
              <w:bottom w:val="nil"/>
              <w:right w:val="single" w:sz="4" w:space="0" w:color="auto"/>
              <w:tl2br w:val="nil"/>
              <w:tr2bl w:val="nil"/>
            </w:tcBorders>
            <w:shd w:val="clear" w:color="auto" w:fill="auto"/>
          </w:tcPr>
          <w:p w14:paraId="0C885B86" w14:textId="2E3625C9" w:rsidR="00A700C2" w:rsidRDefault="00A700C2" w:rsidP="00D67457">
            <w:pPr>
              <w:pStyle w:val="Tablebody"/>
            </w:pPr>
            <w:r>
              <w:t>Labot</w:t>
            </w:r>
            <w:r w:rsidR="00D67457">
              <w:t xml:space="preserve">s nodalījums </w:t>
            </w:r>
            <w:r>
              <w:t>“3</w:t>
            </w:r>
            <w:r w:rsidRPr="00A700C2">
              <w:t>.</w:t>
            </w:r>
            <w:r>
              <w:t xml:space="preserve"> </w:t>
            </w:r>
            <w:r w:rsidRPr="00A700C2">
              <w:t xml:space="preserve">DIT </w:t>
            </w:r>
            <w:r>
              <w:t xml:space="preserve">FTP </w:t>
            </w:r>
            <w:proofErr w:type="spellStart"/>
            <w:r>
              <w:t>saskarnes</w:t>
            </w:r>
            <w:proofErr w:type="spellEnd"/>
            <w:r>
              <w:t xml:space="preserve"> </w:t>
            </w:r>
            <w:r w:rsidRPr="00A700C2">
              <w:t>apraksts</w:t>
            </w:r>
            <w:r>
              <w:t>”</w:t>
            </w:r>
            <w:r w:rsidR="00D67457">
              <w:t xml:space="preserve"> un 3.1.nodaļas, kā arī</w:t>
            </w:r>
            <w:r>
              <w:t xml:space="preserve"> “</w:t>
            </w:r>
            <w:r w:rsidRPr="00A700C2">
              <w:t>4.</w:t>
            </w:r>
            <w:r>
              <w:t xml:space="preserve"> </w:t>
            </w:r>
            <w:r w:rsidRPr="00A700C2">
              <w:t>DIT ziņojumu servisa apraksts</w:t>
            </w:r>
            <w:r>
              <w:t>”</w:t>
            </w:r>
            <w:r w:rsidR="00D67457">
              <w:t xml:space="preserve"> nodalījums ar apakšnodaļām.</w:t>
            </w:r>
          </w:p>
        </w:tc>
        <w:tc>
          <w:tcPr>
            <w:tcW w:w="1966" w:type="dxa"/>
            <w:tcBorders>
              <w:top w:val="nil"/>
              <w:left w:val="single" w:sz="4" w:space="0" w:color="auto"/>
              <w:bottom w:val="nil"/>
              <w:right w:val="nil"/>
              <w:tl2br w:val="nil"/>
              <w:tr2bl w:val="nil"/>
            </w:tcBorders>
            <w:shd w:val="clear" w:color="auto" w:fill="auto"/>
          </w:tcPr>
          <w:p w14:paraId="662BE743" w14:textId="42646A22" w:rsidR="00A700C2" w:rsidRDefault="00A700C2" w:rsidP="00A700C2">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3D53EF66" w14:textId="2148632F" w:rsidR="00A700C2" w:rsidRDefault="00A700C2" w:rsidP="00A700C2">
            <w:pPr>
              <w:pStyle w:val="Tablebody"/>
            </w:pPr>
            <w:proofErr w:type="spellStart"/>
            <w:r>
              <w:t>J.Korņijenko</w:t>
            </w:r>
            <w:proofErr w:type="spellEnd"/>
          </w:p>
        </w:tc>
      </w:tr>
      <w:tr w:rsidR="00BF15AF" w:rsidRPr="00283ADE" w14:paraId="7024EDF6"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844AA41" w14:textId="4BA1A7C0" w:rsidR="00BF15AF" w:rsidRDefault="00BF15AF" w:rsidP="00BF15AF">
            <w:pPr>
              <w:pStyle w:val="Tablebody"/>
            </w:pPr>
            <w:r>
              <w:t>1.06</w:t>
            </w:r>
          </w:p>
        </w:tc>
        <w:tc>
          <w:tcPr>
            <w:tcW w:w="1310" w:type="dxa"/>
            <w:tcBorders>
              <w:top w:val="nil"/>
              <w:left w:val="single" w:sz="4" w:space="0" w:color="auto"/>
              <w:bottom w:val="nil"/>
              <w:right w:val="single" w:sz="4" w:space="0" w:color="auto"/>
              <w:tl2br w:val="nil"/>
              <w:tr2bl w:val="nil"/>
            </w:tcBorders>
            <w:shd w:val="clear" w:color="auto" w:fill="auto"/>
          </w:tcPr>
          <w:p w14:paraId="0D445722" w14:textId="69CD88DE" w:rsidR="00BF15AF" w:rsidRDefault="00BF15AF" w:rsidP="00BF15AF">
            <w:pPr>
              <w:pStyle w:val="Tablebody"/>
            </w:pPr>
            <w:r>
              <w:t>27.06.2017</w:t>
            </w:r>
          </w:p>
        </w:tc>
        <w:tc>
          <w:tcPr>
            <w:tcW w:w="4053" w:type="dxa"/>
            <w:tcBorders>
              <w:top w:val="nil"/>
              <w:left w:val="single" w:sz="4" w:space="0" w:color="auto"/>
              <w:bottom w:val="nil"/>
              <w:right w:val="single" w:sz="4" w:space="0" w:color="auto"/>
              <w:tl2br w:val="nil"/>
              <w:tr2bl w:val="nil"/>
            </w:tcBorders>
            <w:shd w:val="clear" w:color="auto" w:fill="auto"/>
          </w:tcPr>
          <w:p w14:paraId="11CF6CD3" w14:textId="508665F1" w:rsidR="00BF15AF" w:rsidRDefault="00BF15AF" w:rsidP="00BF15AF">
            <w:pPr>
              <w:pStyle w:val="Tablebody"/>
            </w:pPr>
            <w:r>
              <w:t xml:space="preserve">Labots </w:t>
            </w:r>
            <w:proofErr w:type="spellStart"/>
            <w:r w:rsidRPr="00085443">
              <w:t>XSD:</w:t>
            </w:r>
            <w:r w:rsidRPr="00B828F1">
              <w:t>MessageBasicInfoList</w:t>
            </w:r>
            <w:proofErr w:type="spellEnd"/>
            <w:r>
              <w:t xml:space="preserve"> struktūras attēls. </w:t>
            </w:r>
          </w:p>
        </w:tc>
        <w:tc>
          <w:tcPr>
            <w:tcW w:w="1966" w:type="dxa"/>
            <w:tcBorders>
              <w:top w:val="nil"/>
              <w:left w:val="single" w:sz="4" w:space="0" w:color="auto"/>
              <w:bottom w:val="nil"/>
              <w:right w:val="nil"/>
              <w:tl2br w:val="nil"/>
              <w:tr2bl w:val="nil"/>
            </w:tcBorders>
            <w:shd w:val="clear" w:color="auto" w:fill="auto"/>
          </w:tcPr>
          <w:p w14:paraId="5D8E9A57" w14:textId="6BE2DDAB" w:rsidR="00BF15AF" w:rsidRDefault="00BF15AF" w:rsidP="00BF15AF">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42C3E495" w14:textId="795EDE88" w:rsidR="00BF15AF" w:rsidRDefault="00BF15AF" w:rsidP="00BF15AF">
            <w:pPr>
              <w:pStyle w:val="Tablebody"/>
            </w:pPr>
            <w:proofErr w:type="spellStart"/>
            <w:r>
              <w:t>J.Korņijenko</w:t>
            </w:r>
            <w:proofErr w:type="spellEnd"/>
          </w:p>
        </w:tc>
      </w:tr>
      <w:tr w:rsidR="00201F38" w:rsidRPr="00283ADE" w14:paraId="646CA41A"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6151FE1" w14:textId="780D78FF" w:rsidR="00201F38" w:rsidRDefault="00201F38" w:rsidP="00201F38">
            <w:pPr>
              <w:pStyle w:val="Tablebody"/>
            </w:pPr>
            <w:r>
              <w:t>1.07</w:t>
            </w:r>
          </w:p>
        </w:tc>
        <w:tc>
          <w:tcPr>
            <w:tcW w:w="1310" w:type="dxa"/>
            <w:tcBorders>
              <w:top w:val="nil"/>
              <w:left w:val="single" w:sz="4" w:space="0" w:color="auto"/>
              <w:bottom w:val="nil"/>
              <w:right w:val="single" w:sz="4" w:space="0" w:color="auto"/>
              <w:tl2br w:val="nil"/>
              <w:tr2bl w:val="nil"/>
            </w:tcBorders>
            <w:shd w:val="clear" w:color="auto" w:fill="auto"/>
          </w:tcPr>
          <w:p w14:paraId="3374CD63" w14:textId="2977060C" w:rsidR="00201F38" w:rsidRDefault="00201F38" w:rsidP="00201F38">
            <w:pPr>
              <w:pStyle w:val="Tablebody"/>
            </w:pPr>
            <w:r>
              <w:t>30.06.2017</w:t>
            </w:r>
          </w:p>
        </w:tc>
        <w:tc>
          <w:tcPr>
            <w:tcW w:w="4053" w:type="dxa"/>
            <w:tcBorders>
              <w:top w:val="nil"/>
              <w:left w:val="single" w:sz="4" w:space="0" w:color="auto"/>
              <w:bottom w:val="nil"/>
              <w:right w:val="single" w:sz="4" w:space="0" w:color="auto"/>
              <w:tl2br w:val="nil"/>
              <w:tr2bl w:val="nil"/>
            </w:tcBorders>
            <w:shd w:val="clear" w:color="auto" w:fill="auto"/>
          </w:tcPr>
          <w:p w14:paraId="22F80FDB" w14:textId="7885229E" w:rsidR="00201F38" w:rsidRDefault="00201F38" w:rsidP="00201F38">
            <w:pPr>
              <w:pStyle w:val="Tablebody"/>
            </w:pPr>
            <w:r>
              <w:t>Precizējumi nodaļās 3.3., 3.4., un 4.</w:t>
            </w:r>
          </w:p>
        </w:tc>
        <w:tc>
          <w:tcPr>
            <w:tcW w:w="1966" w:type="dxa"/>
            <w:tcBorders>
              <w:top w:val="nil"/>
              <w:left w:val="single" w:sz="4" w:space="0" w:color="auto"/>
              <w:bottom w:val="nil"/>
              <w:right w:val="nil"/>
              <w:tl2br w:val="nil"/>
              <w:tr2bl w:val="nil"/>
            </w:tcBorders>
            <w:shd w:val="clear" w:color="auto" w:fill="auto"/>
          </w:tcPr>
          <w:p w14:paraId="21850393" w14:textId="78174D51" w:rsidR="00201F38" w:rsidRDefault="00201F38" w:rsidP="00201F38">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06E6EF07" w14:textId="30FE24F2" w:rsidR="00201F38" w:rsidRDefault="00201F38" w:rsidP="00201F38">
            <w:pPr>
              <w:pStyle w:val="Tablebody"/>
            </w:pPr>
            <w:proofErr w:type="spellStart"/>
            <w:r>
              <w:t>J.Korņijenko</w:t>
            </w:r>
            <w:proofErr w:type="spellEnd"/>
          </w:p>
        </w:tc>
      </w:tr>
      <w:tr w:rsidR="00201479" w:rsidRPr="00283ADE" w14:paraId="6221EB15"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3688709C" w14:textId="4A447F70" w:rsidR="00201479" w:rsidRDefault="00201479" w:rsidP="00201479">
            <w:pPr>
              <w:pStyle w:val="Tablebody"/>
            </w:pPr>
            <w:r>
              <w:t>1.08</w:t>
            </w:r>
          </w:p>
        </w:tc>
        <w:tc>
          <w:tcPr>
            <w:tcW w:w="1310" w:type="dxa"/>
            <w:tcBorders>
              <w:top w:val="nil"/>
              <w:left w:val="single" w:sz="4" w:space="0" w:color="auto"/>
              <w:bottom w:val="nil"/>
              <w:right w:val="single" w:sz="4" w:space="0" w:color="auto"/>
              <w:tl2br w:val="nil"/>
              <w:tr2bl w:val="nil"/>
            </w:tcBorders>
            <w:shd w:val="clear" w:color="auto" w:fill="auto"/>
          </w:tcPr>
          <w:p w14:paraId="2B54EFE8" w14:textId="40D9BA5D" w:rsidR="00201479" w:rsidRDefault="00201479" w:rsidP="00201479">
            <w:pPr>
              <w:pStyle w:val="Tablebody"/>
            </w:pPr>
            <w:r>
              <w:t>03.08.2017</w:t>
            </w:r>
          </w:p>
        </w:tc>
        <w:tc>
          <w:tcPr>
            <w:tcW w:w="4053" w:type="dxa"/>
            <w:tcBorders>
              <w:top w:val="nil"/>
              <w:left w:val="single" w:sz="4" w:space="0" w:color="auto"/>
              <w:bottom w:val="nil"/>
              <w:right w:val="single" w:sz="4" w:space="0" w:color="auto"/>
              <w:tl2br w:val="nil"/>
              <w:tr2bl w:val="nil"/>
            </w:tcBorders>
            <w:shd w:val="clear" w:color="auto" w:fill="auto"/>
          </w:tcPr>
          <w:p w14:paraId="74846BF3" w14:textId="56783EFC" w:rsidR="00201479" w:rsidRDefault="00201479" w:rsidP="00201479">
            <w:pPr>
              <w:pStyle w:val="Tablebody"/>
            </w:pPr>
            <w:r>
              <w:t>Precizējumi 2.4. un 3.2. nodaļās.</w:t>
            </w:r>
          </w:p>
        </w:tc>
        <w:tc>
          <w:tcPr>
            <w:tcW w:w="1966" w:type="dxa"/>
            <w:tcBorders>
              <w:top w:val="nil"/>
              <w:left w:val="single" w:sz="4" w:space="0" w:color="auto"/>
              <w:bottom w:val="nil"/>
              <w:right w:val="nil"/>
              <w:tl2br w:val="nil"/>
              <w:tr2bl w:val="nil"/>
            </w:tcBorders>
            <w:shd w:val="clear" w:color="auto" w:fill="auto"/>
          </w:tcPr>
          <w:p w14:paraId="172E2CDC" w14:textId="462F366C" w:rsidR="00201479" w:rsidRDefault="00201479" w:rsidP="00201479">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617BB6D5" w14:textId="1C479A1D" w:rsidR="00201479" w:rsidRDefault="00201479" w:rsidP="00201479">
            <w:pPr>
              <w:pStyle w:val="Tablebody"/>
            </w:pPr>
            <w:proofErr w:type="spellStart"/>
            <w:r>
              <w:t>J.Korņijenko</w:t>
            </w:r>
            <w:proofErr w:type="spellEnd"/>
          </w:p>
        </w:tc>
      </w:tr>
      <w:tr w:rsidR="00725D2F" w:rsidRPr="00283ADE" w14:paraId="6294C74A" w14:textId="77777777" w:rsidTr="004B53EE">
        <w:trPr>
          <w:jc w:val="center"/>
        </w:trPr>
        <w:tc>
          <w:tcPr>
            <w:tcW w:w="1041" w:type="dxa"/>
            <w:tcBorders>
              <w:top w:val="nil"/>
              <w:left w:val="nil"/>
              <w:bottom w:val="nil"/>
              <w:right w:val="single" w:sz="4" w:space="0" w:color="auto"/>
              <w:tl2br w:val="nil"/>
              <w:tr2bl w:val="nil"/>
            </w:tcBorders>
            <w:shd w:val="clear" w:color="auto" w:fill="auto"/>
          </w:tcPr>
          <w:p w14:paraId="402AF9A8" w14:textId="0AB7498D" w:rsidR="00725D2F" w:rsidRDefault="00725D2F" w:rsidP="00725D2F">
            <w:pPr>
              <w:pStyle w:val="Tablebody"/>
            </w:pPr>
            <w:r>
              <w:t>1.09.</w:t>
            </w:r>
          </w:p>
        </w:tc>
        <w:tc>
          <w:tcPr>
            <w:tcW w:w="1310" w:type="dxa"/>
            <w:tcBorders>
              <w:top w:val="nil"/>
              <w:left w:val="single" w:sz="4" w:space="0" w:color="auto"/>
              <w:bottom w:val="nil"/>
              <w:right w:val="single" w:sz="4" w:space="0" w:color="auto"/>
              <w:tl2br w:val="nil"/>
              <w:tr2bl w:val="nil"/>
            </w:tcBorders>
            <w:shd w:val="clear" w:color="auto" w:fill="auto"/>
          </w:tcPr>
          <w:p w14:paraId="4BB87CFE" w14:textId="348D561A" w:rsidR="00725D2F" w:rsidRDefault="00725D2F" w:rsidP="00725D2F">
            <w:pPr>
              <w:pStyle w:val="Tablebody"/>
            </w:pPr>
            <w:r>
              <w:t>10.05.2019</w:t>
            </w:r>
          </w:p>
        </w:tc>
        <w:tc>
          <w:tcPr>
            <w:tcW w:w="4053" w:type="dxa"/>
            <w:tcBorders>
              <w:top w:val="nil"/>
              <w:left w:val="single" w:sz="4" w:space="0" w:color="auto"/>
              <w:bottom w:val="nil"/>
              <w:right w:val="single" w:sz="4" w:space="0" w:color="auto"/>
              <w:tl2br w:val="nil"/>
              <w:tr2bl w:val="nil"/>
            </w:tcBorders>
            <w:shd w:val="clear" w:color="auto" w:fill="auto"/>
          </w:tcPr>
          <w:p w14:paraId="7FA009BD" w14:textId="2CFAD7C8" w:rsidR="00725D2F" w:rsidRDefault="00725D2F" w:rsidP="00725D2F">
            <w:pPr>
              <w:pStyle w:val="Tablebody"/>
            </w:pPr>
            <w:r>
              <w:t xml:space="preserve">Papildījumi un precizējumi 7.nodalījumā. </w:t>
            </w:r>
          </w:p>
        </w:tc>
        <w:tc>
          <w:tcPr>
            <w:tcW w:w="1966" w:type="dxa"/>
            <w:tcBorders>
              <w:top w:val="nil"/>
              <w:left w:val="single" w:sz="4" w:space="0" w:color="auto"/>
              <w:bottom w:val="nil"/>
              <w:right w:val="nil"/>
              <w:tl2br w:val="nil"/>
              <w:tr2bl w:val="nil"/>
            </w:tcBorders>
            <w:shd w:val="clear" w:color="auto" w:fill="auto"/>
          </w:tcPr>
          <w:p w14:paraId="39A2A653" w14:textId="45AC6C10" w:rsidR="00725D2F" w:rsidRDefault="00725D2F" w:rsidP="00725D2F">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2FD39200" w14:textId="02BA6BB2" w:rsidR="00725D2F" w:rsidRDefault="00725D2F" w:rsidP="00725D2F">
            <w:pPr>
              <w:pStyle w:val="Tablebody"/>
            </w:pPr>
            <w:proofErr w:type="spellStart"/>
            <w:r>
              <w:t>J.Korņijenko</w:t>
            </w:r>
            <w:proofErr w:type="spellEnd"/>
          </w:p>
        </w:tc>
      </w:tr>
      <w:tr w:rsidR="00811FA2" w:rsidRPr="00283ADE" w14:paraId="04AC974E" w14:textId="77777777" w:rsidTr="00F60003">
        <w:trPr>
          <w:jc w:val="center"/>
        </w:trPr>
        <w:tc>
          <w:tcPr>
            <w:tcW w:w="1041" w:type="dxa"/>
            <w:tcBorders>
              <w:top w:val="nil"/>
              <w:left w:val="nil"/>
              <w:bottom w:val="nil"/>
              <w:right w:val="single" w:sz="4" w:space="0" w:color="auto"/>
              <w:tl2br w:val="nil"/>
              <w:tr2bl w:val="nil"/>
            </w:tcBorders>
            <w:shd w:val="clear" w:color="auto" w:fill="auto"/>
          </w:tcPr>
          <w:p w14:paraId="2A942E08" w14:textId="04536478" w:rsidR="00811FA2" w:rsidRDefault="00811FA2" w:rsidP="00811FA2">
            <w:pPr>
              <w:pStyle w:val="Tablebody"/>
            </w:pPr>
            <w:r>
              <w:t>1.10</w:t>
            </w:r>
          </w:p>
        </w:tc>
        <w:tc>
          <w:tcPr>
            <w:tcW w:w="1310" w:type="dxa"/>
            <w:tcBorders>
              <w:top w:val="nil"/>
              <w:left w:val="single" w:sz="4" w:space="0" w:color="auto"/>
              <w:bottom w:val="nil"/>
              <w:right w:val="single" w:sz="4" w:space="0" w:color="auto"/>
              <w:tl2br w:val="nil"/>
              <w:tr2bl w:val="nil"/>
            </w:tcBorders>
            <w:shd w:val="clear" w:color="auto" w:fill="auto"/>
          </w:tcPr>
          <w:p w14:paraId="11B6C0A7" w14:textId="51A2B6F7" w:rsidR="00811FA2" w:rsidRDefault="00811FA2" w:rsidP="00811FA2">
            <w:pPr>
              <w:pStyle w:val="Tablebody"/>
            </w:pPr>
            <w:r>
              <w:t>20.11.2019</w:t>
            </w:r>
          </w:p>
        </w:tc>
        <w:tc>
          <w:tcPr>
            <w:tcW w:w="4053" w:type="dxa"/>
            <w:tcBorders>
              <w:top w:val="nil"/>
              <w:left w:val="single" w:sz="4" w:space="0" w:color="auto"/>
              <w:bottom w:val="nil"/>
              <w:right w:val="single" w:sz="4" w:space="0" w:color="auto"/>
              <w:tl2br w:val="nil"/>
              <w:tr2bl w:val="nil"/>
            </w:tcBorders>
            <w:shd w:val="clear" w:color="auto" w:fill="auto"/>
          </w:tcPr>
          <w:p w14:paraId="2B096EAE" w14:textId="4478DEB0" w:rsidR="00811FA2" w:rsidRPr="00811FA2" w:rsidRDefault="00D45BF3" w:rsidP="00D45BF3">
            <w:pPr>
              <w:pStyle w:val="Tablebody"/>
            </w:pPr>
            <w:r>
              <w:t>A</w:t>
            </w:r>
            <w:r w:rsidR="00811FA2">
              <w:t>ktualizēti DIT interfeisi sask</w:t>
            </w:r>
            <w:r>
              <w:t>aņā</w:t>
            </w:r>
            <w:r w:rsidR="00811FA2">
              <w:t xml:space="preserve"> ar DIT v2.1 izmai</w:t>
            </w:r>
            <w:r>
              <w:t>ņām</w:t>
            </w:r>
          </w:p>
        </w:tc>
        <w:tc>
          <w:tcPr>
            <w:tcW w:w="1966" w:type="dxa"/>
            <w:tcBorders>
              <w:top w:val="nil"/>
              <w:left w:val="single" w:sz="4" w:space="0" w:color="auto"/>
              <w:bottom w:val="nil"/>
              <w:right w:val="nil"/>
              <w:tl2br w:val="nil"/>
              <w:tr2bl w:val="nil"/>
            </w:tcBorders>
            <w:shd w:val="clear" w:color="auto" w:fill="auto"/>
          </w:tcPr>
          <w:p w14:paraId="23E7E2E7" w14:textId="248C03A0" w:rsidR="00811FA2" w:rsidRDefault="00811FA2" w:rsidP="00811FA2">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1F87BA8" w14:textId="4B799F42" w:rsidR="00811FA2" w:rsidRDefault="00000000" w:rsidP="00811FA2">
            <w:pPr>
              <w:pStyle w:val="Tablebody"/>
            </w:pPr>
            <w:r>
              <w:fldChar w:fldCharType="begin"/>
            </w:r>
            <w:r>
              <w:instrText xml:space="preserve"> DOCPROPERTY  Author  \* MERGEFORMAT </w:instrText>
            </w:r>
            <w:r>
              <w:fldChar w:fldCharType="separate"/>
            </w:r>
            <w:proofErr w:type="spellStart"/>
            <w:r w:rsidR="00C15392">
              <w:t>A.Zeļikovičs</w:t>
            </w:r>
            <w:proofErr w:type="spellEnd"/>
            <w:r>
              <w:fldChar w:fldCharType="end"/>
            </w:r>
            <w:r w:rsidR="00D45BF3">
              <w:t xml:space="preserve">. </w:t>
            </w:r>
            <w:proofErr w:type="spellStart"/>
            <w:r w:rsidR="00D45BF3">
              <w:t>J.Korņijenko</w:t>
            </w:r>
            <w:proofErr w:type="spellEnd"/>
          </w:p>
        </w:tc>
      </w:tr>
      <w:tr w:rsidR="00053559" w:rsidRPr="00283ADE" w14:paraId="4CF10EDD" w14:textId="77777777" w:rsidTr="00F60003">
        <w:trPr>
          <w:jc w:val="center"/>
        </w:trPr>
        <w:tc>
          <w:tcPr>
            <w:tcW w:w="1041" w:type="dxa"/>
            <w:tcBorders>
              <w:top w:val="nil"/>
              <w:left w:val="nil"/>
              <w:bottom w:val="nil"/>
              <w:right w:val="single" w:sz="4" w:space="0" w:color="auto"/>
              <w:tl2br w:val="nil"/>
              <w:tr2bl w:val="nil"/>
            </w:tcBorders>
            <w:shd w:val="clear" w:color="auto" w:fill="auto"/>
          </w:tcPr>
          <w:p w14:paraId="672F310B" w14:textId="17F7B45F" w:rsidR="00053559" w:rsidRDefault="00053559" w:rsidP="00811FA2">
            <w:pPr>
              <w:pStyle w:val="Tablebody"/>
            </w:pPr>
            <w:r>
              <w:t>1.11</w:t>
            </w:r>
          </w:p>
        </w:tc>
        <w:tc>
          <w:tcPr>
            <w:tcW w:w="1310" w:type="dxa"/>
            <w:tcBorders>
              <w:top w:val="nil"/>
              <w:left w:val="single" w:sz="4" w:space="0" w:color="auto"/>
              <w:bottom w:val="nil"/>
              <w:right w:val="single" w:sz="4" w:space="0" w:color="auto"/>
              <w:tl2br w:val="nil"/>
              <w:tr2bl w:val="nil"/>
            </w:tcBorders>
            <w:shd w:val="clear" w:color="auto" w:fill="auto"/>
          </w:tcPr>
          <w:p w14:paraId="18795382" w14:textId="1B7BA4CD" w:rsidR="00053559" w:rsidRDefault="00053559" w:rsidP="00811FA2">
            <w:pPr>
              <w:pStyle w:val="Tablebody"/>
            </w:pPr>
            <w:r>
              <w:t>24.01.2020</w:t>
            </w:r>
          </w:p>
        </w:tc>
        <w:tc>
          <w:tcPr>
            <w:tcW w:w="4053" w:type="dxa"/>
            <w:tcBorders>
              <w:top w:val="nil"/>
              <w:left w:val="single" w:sz="4" w:space="0" w:color="auto"/>
              <w:bottom w:val="nil"/>
              <w:right w:val="single" w:sz="4" w:space="0" w:color="auto"/>
              <w:tl2br w:val="nil"/>
              <w:tr2bl w:val="nil"/>
            </w:tcBorders>
            <w:shd w:val="clear" w:color="auto" w:fill="auto"/>
          </w:tcPr>
          <w:p w14:paraId="018553E8" w14:textId="689DEB8F" w:rsidR="00053559" w:rsidRDefault="004723E1">
            <w:pPr>
              <w:pStyle w:val="Tablebody"/>
            </w:pPr>
            <w:r>
              <w:t xml:space="preserve">Papildinātas un precizētas XML shēmas </w:t>
            </w:r>
            <w:r>
              <w:fldChar w:fldCharType="begin"/>
            </w:r>
            <w:r>
              <w:instrText xml:space="preserve"> REF _Ref30773042 \n \h </w:instrText>
            </w:r>
            <w:r>
              <w:fldChar w:fldCharType="separate"/>
            </w:r>
            <w:r w:rsidR="00C15392">
              <w:t>6</w:t>
            </w:r>
            <w:r>
              <w:fldChar w:fldCharType="end"/>
            </w:r>
            <w:r>
              <w:t xml:space="preserve">.nodalījumā, pievienotas atsauces uz XML shēmām </w:t>
            </w:r>
            <w:r>
              <w:fldChar w:fldCharType="begin"/>
            </w:r>
            <w:r>
              <w:instrText xml:space="preserve"> REF _Ref30773077 \n \h </w:instrText>
            </w:r>
            <w:r>
              <w:fldChar w:fldCharType="separate"/>
            </w:r>
            <w:r w:rsidR="00C15392">
              <w:t>5</w:t>
            </w:r>
            <w:r>
              <w:fldChar w:fldCharType="end"/>
            </w:r>
            <w:r>
              <w:t xml:space="preserve">.nodalījumā un precizēts apraksts </w:t>
            </w:r>
            <w:r>
              <w:fldChar w:fldCharType="begin"/>
            </w:r>
            <w:r>
              <w:instrText xml:space="preserve"> REF _Ref30773096 \n \h </w:instrText>
            </w:r>
            <w:r>
              <w:fldChar w:fldCharType="separate"/>
            </w:r>
            <w:r w:rsidR="00C15392">
              <w:t>4</w:t>
            </w:r>
            <w:r>
              <w:fldChar w:fldCharType="end"/>
            </w:r>
            <w:r>
              <w:t>.nodalījumā.</w:t>
            </w:r>
          </w:p>
        </w:tc>
        <w:tc>
          <w:tcPr>
            <w:tcW w:w="1966" w:type="dxa"/>
            <w:tcBorders>
              <w:top w:val="nil"/>
              <w:left w:val="single" w:sz="4" w:space="0" w:color="auto"/>
              <w:bottom w:val="nil"/>
              <w:right w:val="nil"/>
              <w:tl2br w:val="nil"/>
              <w:tr2bl w:val="nil"/>
            </w:tcBorders>
            <w:shd w:val="clear" w:color="auto" w:fill="auto"/>
          </w:tcPr>
          <w:p w14:paraId="72F0AF2A" w14:textId="71FA44C6" w:rsidR="00053559" w:rsidRDefault="004723E1" w:rsidP="00811FA2">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67CCDD5" w14:textId="5091EE47" w:rsidR="00053559" w:rsidRDefault="004723E1" w:rsidP="00811FA2">
            <w:pPr>
              <w:pStyle w:val="Tablebody"/>
            </w:pPr>
            <w:proofErr w:type="spellStart"/>
            <w:r>
              <w:t>E.Skrebutene</w:t>
            </w:r>
            <w:proofErr w:type="spellEnd"/>
          </w:p>
        </w:tc>
      </w:tr>
      <w:tr w:rsidR="004B53EE" w:rsidRPr="00283ADE" w14:paraId="51C3F4EF" w14:textId="77777777" w:rsidTr="00A21395">
        <w:trPr>
          <w:jc w:val="center"/>
        </w:trPr>
        <w:tc>
          <w:tcPr>
            <w:tcW w:w="1041" w:type="dxa"/>
            <w:tcBorders>
              <w:top w:val="nil"/>
              <w:left w:val="nil"/>
              <w:bottom w:val="nil"/>
              <w:right w:val="single" w:sz="4" w:space="0" w:color="auto"/>
              <w:tl2br w:val="nil"/>
              <w:tr2bl w:val="nil"/>
            </w:tcBorders>
            <w:shd w:val="clear" w:color="auto" w:fill="auto"/>
          </w:tcPr>
          <w:p w14:paraId="26E6C200" w14:textId="23481379" w:rsidR="004B53EE" w:rsidRDefault="004B53EE" w:rsidP="004B53EE">
            <w:pPr>
              <w:pStyle w:val="Tablebody"/>
            </w:pPr>
            <w:r>
              <w:t>1.12</w:t>
            </w:r>
          </w:p>
        </w:tc>
        <w:tc>
          <w:tcPr>
            <w:tcW w:w="1310" w:type="dxa"/>
            <w:tcBorders>
              <w:top w:val="nil"/>
              <w:left w:val="single" w:sz="4" w:space="0" w:color="auto"/>
              <w:bottom w:val="nil"/>
              <w:right w:val="single" w:sz="4" w:space="0" w:color="auto"/>
              <w:tl2br w:val="nil"/>
              <w:tr2bl w:val="nil"/>
            </w:tcBorders>
            <w:shd w:val="clear" w:color="auto" w:fill="auto"/>
          </w:tcPr>
          <w:p w14:paraId="7DAD466C" w14:textId="4AFF9162" w:rsidR="004B53EE" w:rsidRDefault="004B53EE" w:rsidP="004B53EE">
            <w:pPr>
              <w:pStyle w:val="Tablebody"/>
            </w:pPr>
            <w:r>
              <w:t>21.07.2022</w:t>
            </w:r>
          </w:p>
        </w:tc>
        <w:tc>
          <w:tcPr>
            <w:tcW w:w="4053" w:type="dxa"/>
            <w:tcBorders>
              <w:top w:val="nil"/>
              <w:left w:val="single" w:sz="4" w:space="0" w:color="auto"/>
              <w:bottom w:val="nil"/>
              <w:right w:val="single" w:sz="4" w:space="0" w:color="auto"/>
              <w:tl2br w:val="nil"/>
              <w:tr2bl w:val="nil"/>
            </w:tcBorders>
            <w:shd w:val="clear" w:color="auto" w:fill="auto"/>
          </w:tcPr>
          <w:p w14:paraId="7B73A7EC" w14:textId="0B19E53E" w:rsidR="004B53EE" w:rsidRDefault="004B53EE" w:rsidP="004B53EE">
            <w:pPr>
              <w:pStyle w:val="Tablebody"/>
            </w:pPr>
            <w:r>
              <w:t>Redakcionālas izmaiņas</w:t>
            </w:r>
          </w:p>
        </w:tc>
        <w:tc>
          <w:tcPr>
            <w:tcW w:w="1966" w:type="dxa"/>
            <w:tcBorders>
              <w:top w:val="nil"/>
              <w:left w:val="single" w:sz="4" w:space="0" w:color="auto"/>
              <w:bottom w:val="nil"/>
              <w:right w:val="nil"/>
              <w:tl2br w:val="nil"/>
              <w:tr2bl w:val="nil"/>
            </w:tcBorders>
            <w:shd w:val="clear" w:color="auto" w:fill="auto"/>
          </w:tcPr>
          <w:p w14:paraId="1EFE1155" w14:textId="3384F499" w:rsidR="004B53EE" w:rsidRDefault="004B53EE" w:rsidP="004B53EE">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3EBA274" w14:textId="0EA85DB6" w:rsidR="004B53EE" w:rsidRDefault="004B53EE" w:rsidP="004B53EE">
            <w:pPr>
              <w:pStyle w:val="Tablebody"/>
            </w:pPr>
            <w:proofErr w:type="spellStart"/>
            <w:r>
              <w:t>J.Korņijenko</w:t>
            </w:r>
            <w:proofErr w:type="spellEnd"/>
          </w:p>
        </w:tc>
      </w:tr>
      <w:tr w:rsidR="00A21395" w:rsidRPr="00283ADE" w14:paraId="23102567" w14:textId="77777777" w:rsidTr="00B87AF2">
        <w:trPr>
          <w:jc w:val="center"/>
        </w:trPr>
        <w:tc>
          <w:tcPr>
            <w:tcW w:w="1041" w:type="dxa"/>
            <w:tcBorders>
              <w:top w:val="nil"/>
              <w:left w:val="nil"/>
              <w:bottom w:val="nil"/>
              <w:right w:val="single" w:sz="4" w:space="0" w:color="auto"/>
              <w:tl2br w:val="nil"/>
              <w:tr2bl w:val="nil"/>
            </w:tcBorders>
            <w:shd w:val="clear" w:color="auto" w:fill="auto"/>
          </w:tcPr>
          <w:p w14:paraId="34535606" w14:textId="2255B066" w:rsidR="00A21395" w:rsidRDefault="00A21395" w:rsidP="004B53EE">
            <w:pPr>
              <w:pStyle w:val="Tablebody"/>
            </w:pPr>
            <w:r>
              <w:t>1.13</w:t>
            </w:r>
          </w:p>
        </w:tc>
        <w:tc>
          <w:tcPr>
            <w:tcW w:w="1310" w:type="dxa"/>
            <w:tcBorders>
              <w:top w:val="nil"/>
              <w:left w:val="single" w:sz="4" w:space="0" w:color="auto"/>
              <w:bottom w:val="nil"/>
              <w:right w:val="single" w:sz="4" w:space="0" w:color="auto"/>
              <w:tl2br w:val="nil"/>
              <w:tr2bl w:val="nil"/>
            </w:tcBorders>
            <w:shd w:val="clear" w:color="auto" w:fill="auto"/>
          </w:tcPr>
          <w:p w14:paraId="7C17F673" w14:textId="70A685E5" w:rsidR="00A21395" w:rsidRDefault="00A21395" w:rsidP="004B53EE">
            <w:pPr>
              <w:pStyle w:val="Tablebody"/>
            </w:pPr>
            <w:r>
              <w:t>17.02.2023</w:t>
            </w:r>
          </w:p>
        </w:tc>
        <w:tc>
          <w:tcPr>
            <w:tcW w:w="4053" w:type="dxa"/>
            <w:tcBorders>
              <w:top w:val="nil"/>
              <w:left w:val="single" w:sz="4" w:space="0" w:color="auto"/>
              <w:bottom w:val="nil"/>
              <w:right w:val="single" w:sz="4" w:space="0" w:color="auto"/>
              <w:tl2br w:val="nil"/>
              <w:tr2bl w:val="nil"/>
            </w:tcBorders>
            <w:shd w:val="clear" w:color="auto" w:fill="auto"/>
          </w:tcPr>
          <w:p w14:paraId="3E56848D" w14:textId="3EC0FFF4" w:rsidR="00A21395" w:rsidRDefault="00A21395" w:rsidP="004B53EE">
            <w:pPr>
              <w:pStyle w:val="Tablebody"/>
            </w:pPr>
            <w:r>
              <w:t>Veikti papildinājumi 2.4. Risinājuma ierobežojumi</w:t>
            </w:r>
          </w:p>
        </w:tc>
        <w:tc>
          <w:tcPr>
            <w:tcW w:w="1966" w:type="dxa"/>
            <w:tcBorders>
              <w:top w:val="nil"/>
              <w:left w:val="single" w:sz="4" w:space="0" w:color="auto"/>
              <w:bottom w:val="nil"/>
              <w:right w:val="nil"/>
              <w:tl2br w:val="nil"/>
              <w:tr2bl w:val="nil"/>
            </w:tcBorders>
            <w:shd w:val="clear" w:color="auto" w:fill="auto"/>
          </w:tcPr>
          <w:p w14:paraId="1827E8EC" w14:textId="5D3A770F" w:rsidR="00A21395" w:rsidRDefault="00A21395" w:rsidP="004B53EE">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4E1F5517" w14:textId="45048F53" w:rsidR="00A21395" w:rsidRDefault="00A21395" w:rsidP="004B53EE">
            <w:pPr>
              <w:pStyle w:val="Tablebody"/>
            </w:pPr>
            <w:proofErr w:type="spellStart"/>
            <w:r>
              <w:t>M.Pētersons</w:t>
            </w:r>
            <w:proofErr w:type="spellEnd"/>
          </w:p>
        </w:tc>
      </w:tr>
      <w:tr w:rsidR="00701926" w:rsidRPr="00283ADE" w14:paraId="0DDD7550" w14:textId="77777777" w:rsidTr="00B87AF2">
        <w:trPr>
          <w:jc w:val="center"/>
        </w:trPr>
        <w:tc>
          <w:tcPr>
            <w:tcW w:w="1041" w:type="dxa"/>
            <w:tcBorders>
              <w:top w:val="nil"/>
              <w:left w:val="nil"/>
              <w:bottom w:val="nil"/>
              <w:right w:val="single" w:sz="4" w:space="0" w:color="auto"/>
              <w:tl2br w:val="nil"/>
              <w:tr2bl w:val="nil"/>
            </w:tcBorders>
            <w:shd w:val="clear" w:color="auto" w:fill="auto"/>
          </w:tcPr>
          <w:p w14:paraId="4A51A226" w14:textId="08A0ACE1" w:rsidR="00701926" w:rsidRDefault="00701926" w:rsidP="00701926">
            <w:pPr>
              <w:pStyle w:val="Tablebody"/>
            </w:pPr>
            <w:r>
              <w:t>1.14</w:t>
            </w:r>
          </w:p>
        </w:tc>
        <w:tc>
          <w:tcPr>
            <w:tcW w:w="1310" w:type="dxa"/>
            <w:tcBorders>
              <w:top w:val="nil"/>
              <w:left w:val="single" w:sz="4" w:space="0" w:color="auto"/>
              <w:bottom w:val="nil"/>
              <w:right w:val="single" w:sz="4" w:space="0" w:color="auto"/>
              <w:tl2br w:val="nil"/>
              <w:tr2bl w:val="nil"/>
            </w:tcBorders>
            <w:shd w:val="clear" w:color="auto" w:fill="auto"/>
          </w:tcPr>
          <w:p w14:paraId="38C674DB" w14:textId="5A9704BD" w:rsidR="00701926" w:rsidRDefault="00701926" w:rsidP="00701926">
            <w:pPr>
              <w:pStyle w:val="Tablebody"/>
            </w:pPr>
            <w:r>
              <w:t>24.02.2023</w:t>
            </w:r>
          </w:p>
        </w:tc>
        <w:tc>
          <w:tcPr>
            <w:tcW w:w="4053" w:type="dxa"/>
            <w:tcBorders>
              <w:top w:val="nil"/>
              <w:left w:val="single" w:sz="4" w:space="0" w:color="auto"/>
              <w:bottom w:val="nil"/>
              <w:right w:val="single" w:sz="4" w:space="0" w:color="auto"/>
              <w:tl2br w:val="nil"/>
              <w:tr2bl w:val="nil"/>
            </w:tcBorders>
            <w:shd w:val="clear" w:color="auto" w:fill="auto"/>
          </w:tcPr>
          <w:p w14:paraId="307DC25D" w14:textId="31AE0253" w:rsidR="00701926" w:rsidRDefault="00701926" w:rsidP="00701926">
            <w:pPr>
              <w:pStyle w:val="Tablebody"/>
            </w:pPr>
            <w:r>
              <w:t xml:space="preserve">Veikti papildinājumi 2.4. Risinājuma ierobežojumi atbilstoši pieteikumam LAC </w:t>
            </w:r>
            <w:r w:rsidRPr="00701926">
              <w:t>#12913</w:t>
            </w:r>
          </w:p>
        </w:tc>
        <w:tc>
          <w:tcPr>
            <w:tcW w:w="1966" w:type="dxa"/>
            <w:tcBorders>
              <w:top w:val="nil"/>
              <w:left w:val="single" w:sz="4" w:space="0" w:color="auto"/>
              <w:bottom w:val="nil"/>
              <w:right w:val="nil"/>
              <w:tl2br w:val="nil"/>
              <w:tr2bl w:val="nil"/>
            </w:tcBorders>
            <w:shd w:val="clear" w:color="auto" w:fill="auto"/>
          </w:tcPr>
          <w:p w14:paraId="6396243A" w14:textId="7DB3D611" w:rsidR="00701926" w:rsidRDefault="00701926" w:rsidP="00701926">
            <w:pPr>
              <w:pStyle w:val="Tablebody"/>
              <w:jc w:val="left"/>
            </w:pPr>
            <w:r>
              <w:t xml:space="preserve">SIA „ABC </w:t>
            </w:r>
            <w:proofErr w:type="spellStart"/>
            <w:r>
              <w:t>software</w:t>
            </w:r>
            <w:proofErr w:type="spellEnd"/>
            <w:r>
              <w:t>”</w:t>
            </w:r>
          </w:p>
        </w:tc>
        <w:tc>
          <w:tcPr>
            <w:tcW w:w="1484" w:type="dxa"/>
            <w:tcBorders>
              <w:top w:val="nil"/>
              <w:left w:val="single" w:sz="4" w:space="0" w:color="auto"/>
              <w:bottom w:val="nil"/>
              <w:right w:val="nil"/>
              <w:tl2br w:val="nil"/>
              <w:tr2bl w:val="nil"/>
            </w:tcBorders>
          </w:tcPr>
          <w:p w14:paraId="11F8B8FD" w14:textId="772849C7" w:rsidR="00701926" w:rsidRDefault="00701926" w:rsidP="00701926">
            <w:pPr>
              <w:pStyle w:val="Tablebody"/>
            </w:pPr>
            <w:proofErr w:type="spellStart"/>
            <w:r>
              <w:t>J.Korņijenko</w:t>
            </w:r>
            <w:proofErr w:type="spellEnd"/>
          </w:p>
        </w:tc>
      </w:tr>
      <w:tr w:rsidR="0027519E" w:rsidRPr="00283ADE" w14:paraId="20E61B46" w14:textId="77777777" w:rsidTr="004B53EE">
        <w:trPr>
          <w:jc w:val="center"/>
        </w:trPr>
        <w:tc>
          <w:tcPr>
            <w:tcW w:w="1041" w:type="dxa"/>
            <w:tcBorders>
              <w:top w:val="nil"/>
              <w:left w:val="nil"/>
              <w:bottom w:val="single" w:sz="4" w:space="0" w:color="auto"/>
              <w:right w:val="single" w:sz="4" w:space="0" w:color="auto"/>
              <w:tl2br w:val="nil"/>
              <w:tr2bl w:val="nil"/>
            </w:tcBorders>
            <w:shd w:val="clear" w:color="auto" w:fill="auto"/>
          </w:tcPr>
          <w:p w14:paraId="2589BB53" w14:textId="4B923112" w:rsidR="0027519E" w:rsidRDefault="0027519E" w:rsidP="0027519E">
            <w:pPr>
              <w:pStyle w:val="Tablebody"/>
            </w:pPr>
            <w:r>
              <w:t>1.15</w:t>
            </w:r>
          </w:p>
        </w:tc>
        <w:tc>
          <w:tcPr>
            <w:tcW w:w="1310" w:type="dxa"/>
            <w:tcBorders>
              <w:top w:val="nil"/>
              <w:left w:val="single" w:sz="4" w:space="0" w:color="auto"/>
              <w:bottom w:val="single" w:sz="4" w:space="0" w:color="auto"/>
              <w:right w:val="single" w:sz="4" w:space="0" w:color="auto"/>
              <w:tl2br w:val="nil"/>
              <w:tr2bl w:val="nil"/>
            </w:tcBorders>
            <w:shd w:val="clear" w:color="auto" w:fill="auto"/>
          </w:tcPr>
          <w:p w14:paraId="2FE423B7" w14:textId="5E4CF9E3" w:rsidR="0027519E" w:rsidRDefault="0027519E" w:rsidP="0027519E">
            <w:pPr>
              <w:pStyle w:val="Tablebody"/>
            </w:pPr>
            <w:r>
              <w:t>12.05.2023</w:t>
            </w:r>
          </w:p>
        </w:tc>
        <w:tc>
          <w:tcPr>
            <w:tcW w:w="4053" w:type="dxa"/>
            <w:tcBorders>
              <w:top w:val="nil"/>
              <w:left w:val="single" w:sz="4" w:space="0" w:color="auto"/>
              <w:bottom w:val="single" w:sz="4" w:space="0" w:color="auto"/>
              <w:right w:val="single" w:sz="4" w:space="0" w:color="auto"/>
              <w:tl2br w:val="nil"/>
              <w:tr2bl w:val="nil"/>
            </w:tcBorders>
            <w:shd w:val="clear" w:color="auto" w:fill="auto"/>
          </w:tcPr>
          <w:p w14:paraId="5E3ADEAC" w14:textId="75958C8E" w:rsidR="0027519E" w:rsidRDefault="0027519E" w:rsidP="0027519E">
            <w:pPr>
              <w:pStyle w:val="Tablebody"/>
            </w:pPr>
            <w:r>
              <w:t xml:space="preserve">Veikti papildinājumi 2.4. Risinājuma ierobežojumi atbilstoši pieteikumam LAC </w:t>
            </w:r>
            <w:r w:rsidRPr="00701926">
              <w:t>#12913</w:t>
            </w:r>
            <w:r>
              <w:t xml:space="preserve"> par ziņojumu sarakstu izgūšanu</w:t>
            </w:r>
          </w:p>
        </w:tc>
        <w:tc>
          <w:tcPr>
            <w:tcW w:w="1966" w:type="dxa"/>
            <w:tcBorders>
              <w:top w:val="nil"/>
              <w:left w:val="single" w:sz="4" w:space="0" w:color="auto"/>
              <w:bottom w:val="single" w:sz="4" w:space="0" w:color="auto"/>
              <w:right w:val="nil"/>
              <w:tl2br w:val="nil"/>
              <w:tr2bl w:val="nil"/>
            </w:tcBorders>
            <w:shd w:val="clear" w:color="auto" w:fill="auto"/>
          </w:tcPr>
          <w:p w14:paraId="137D595C" w14:textId="5205E09B" w:rsidR="0027519E" w:rsidRDefault="0027519E" w:rsidP="0027519E">
            <w:pPr>
              <w:pStyle w:val="Tablebody"/>
              <w:jc w:val="left"/>
            </w:pPr>
            <w:r>
              <w:t xml:space="preserve">SIA „ABC </w:t>
            </w:r>
            <w:proofErr w:type="spellStart"/>
            <w:r>
              <w:t>software</w:t>
            </w:r>
            <w:proofErr w:type="spellEnd"/>
            <w:r>
              <w:t>”</w:t>
            </w:r>
          </w:p>
        </w:tc>
        <w:tc>
          <w:tcPr>
            <w:tcW w:w="1484" w:type="dxa"/>
            <w:tcBorders>
              <w:top w:val="nil"/>
              <w:left w:val="single" w:sz="4" w:space="0" w:color="auto"/>
              <w:bottom w:val="single" w:sz="4" w:space="0" w:color="auto"/>
              <w:right w:val="nil"/>
              <w:tl2br w:val="nil"/>
              <w:tr2bl w:val="nil"/>
            </w:tcBorders>
          </w:tcPr>
          <w:p w14:paraId="4AD9CEFA" w14:textId="46867E90" w:rsidR="0027519E" w:rsidRDefault="0027519E" w:rsidP="0027519E">
            <w:pPr>
              <w:pStyle w:val="Tablebody"/>
            </w:pPr>
            <w:proofErr w:type="spellStart"/>
            <w:r>
              <w:t>J.Korņijenko</w:t>
            </w:r>
            <w:proofErr w:type="spellEnd"/>
          </w:p>
        </w:tc>
      </w:tr>
    </w:tbl>
    <w:p w14:paraId="3A5D758A" w14:textId="037606ED" w:rsidR="007D2574" w:rsidRDefault="007D2574" w:rsidP="007D2574">
      <w:pPr>
        <w:pStyle w:val="Titleversija"/>
        <w:jc w:val="left"/>
      </w:pPr>
      <w:r>
        <w:br w:type="page"/>
      </w:r>
    </w:p>
    <w:p w14:paraId="3A5D758B" w14:textId="77777777" w:rsidR="007D2574" w:rsidRPr="00021632" w:rsidRDefault="007D2574" w:rsidP="00021632">
      <w:pPr>
        <w:pStyle w:val="Saturs"/>
        <w:rPr>
          <w:rStyle w:val="Strong"/>
          <w:bCs w:val="0"/>
        </w:rPr>
      </w:pPr>
      <w:r w:rsidRPr="00021632">
        <w:rPr>
          <w:rStyle w:val="Strong"/>
          <w:bCs w:val="0"/>
        </w:rPr>
        <w:lastRenderedPageBreak/>
        <w:t>Satura rādītājs</w:t>
      </w:r>
    </w:p>
    <w:p w14:paraId="7C45C408" w14:textId="5D224E1D" w:rsidR="00C15392" w:rsidRDefault="00693B61">
      <w:pPr>
        <w:pStyle w:val="TOC1"/>
        <w:rPr>
          <w:rFonts w:asciiTheme="minorHAnsi" w:eastAsiaTheme="minorEastAsia" w:hAnsiTheme="minorHAnsi"/>
          <w:b w:val="0"/>
          <w:caps w:val="0"/>
          <w:noProof/>
          <w:kern w:val="2"/>
          <w:lang w:eastAsia="lv-LV"/>
          <w14:ligatures w14:val="standardContextual"/>
        </w:rPr>
      </w:pPr>
      <w:r>
        <w:fldChar w:fldCharType="begin"/>
      </w:r>
      <w:r w:rsidR="007D2574">
        <w:instrText xml:space="preserve"> TOC \o "1-4" \h \z \u </w:instrText>
      </w:r>
      <w:r>
        <w:fldChar w:fldCharType="separate"/>
      </w:r>
      <w:hyperlink w:anchor="_Toc134800015" w:history="1">
        <w:r w:rsidR="00C15392" w:rsidRPr="00F91274">
          <w:rPr>
            <w:rStyle w:val="Hyperlink"/>
            <w:noProof/>
          </w:rPr>
          <w:t>Attēlu saraksts</w:t>
        </w:r>
        <w:r w:rsidR="00C15392">
          <w:rPr>
            <w:noProof/>
            <w:webHidden/>
          </w:rPr>
          <w:tab/>
        </w:r>
        <w:r w:rsidR="00C15392">
          <w:rPr>
            <w:noProof/>
            <w:webHidden/>
          </w:rPr>
          <w:fldChar w:fldCharType="begin"/>
        </w:r>
        <w:r w:rsidR="00C15392">
          <w:rPr>
            <w:noProof/>
            <w:webHidden/>
          </w:rPr>
          <w:instrText xml:space="preserve"> PAGEREF _Toc134800015 \h </w:instrText>
        </w:r>
        <w:r w:rsidR="00C15392">
          <w:rPr>
            <w:noProof/>
            <w:webHidden/>
          </w:rPr>
        </w:r>
        <w:r w:rsidR="00C15392">
          <w:rPr>
            <w:noProof/>
            <w:webHidden/>
          </w:rPr>
          <w:fldChar w:fldCharType="separate"/>
        </w:r>
        <w:r w:rsidR="00C15392">
          <w:rPr>
            <w:noProof/>
            <w:webHidden/>
          </w:rPr>
          <w:t>6</w:t>
        </w:r>
        <w:r w:rsidR="00C15392">
          <w:rPr>
            <w:noProof/>
            <w:webHidden/>
          </w:rPr>
          <w:fldChar w:fldCharType="end"/>
        </w:r>
      </w:hyperlink>
    </w:p>
    <w:p w14:paraId="1B7E5548" w14:textId="4441C610"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16" w:history="1">
        <w:r w:rsidRPr="00F91274">
          <w:rPr>
            <w:rStyle w:val="Hyperlink"/>
            <w:rFonts w:cs="Tahoma"/>
            <w:noProof/>
          </w:rPr>
          <w:t>1.</w:t>
        </w:r>
        <w:r>
          <w:rPr>
            <w:rFonts w:asciiTheme="minorHAnsi" w:eastAsiaTheme="minorEastAsia" w:hAnsiTheme="minorHAnsi"/>
            <w:b w:val="0"/>
            <w:caps w:val="0"/>
            <w:noProof/>
            <w:kern w:val="2"/>
            <w:lang w:eastAsia="lv-LV"/>
            <w14:ligatures w14:val="standardContextual"/>
          </w:rPr>
          <w:tab/>
        </w:r>
        <w:r w:rsidRPr="00F91274">
          <w:rPr>
            <w:rStyle w:val="Hyperlink"/>
            <w:noProof/>
          </w:rPr>
          <w:t>Ievads</w:t>
        </w:r>
        <w:r>
          <w:rPr>
            <w:noProof/>
            <w:webHidden/>
          </w:rPr>
          <w:tab/>
        </w:r>
        <w:r>
          <w:rPr>
            <w:noProof/>
            <w:webHidden/>
          </w:rPr>
          <w:fldChar w:fldCharType="begin"/>
        </w:r>
        <w:r>
          <w:rPr>
            <w:noProof/>
            <w:webHidden/>
          </w:rPr>
          <w:instrText xml:space="preserve"> PAGEREF _Toc134800016 \h </w:instrText>
        </w:r>
        <w:r>
          <w:rPr>
            <w:noProof/>
            <w:webHidden/>
          </w:rPr>
        </w:r>
        <w:r>
          <w:rPr>
            <w:noProof/>
            <w:webHidden/>
          </w:rPr>
          <w:fldChar w:fldCharType="separate"/>
        </w:r>
        <w:r>
          <w:rPr>
            <w:noProof/>
            <w:webHidden/>
          </w:rPr>
          <w:t>7</w:t>
        </w:r>
        <w:r>
          <w:rPr>
            <w:noProof/>
            <w:webHidden/>
          </w:rPr>
          <w:fldChar w:fldCharType="end"/>
        </w:r>
      </w:hyperlink>
    </w:p>
    <w:p w14:paraId="589A593C" w14:textId="503CF002" w:rsidR="00C15392" w:rsidRDefault="00C15392">
      <w:pPr>
        <w:pStyle w:val="TOC2"/>
        <w:rPr>
          <w:rFonts w:asciiTheme="minorHAnsi" w:eastAsiaTheme="minorEastAsia" w:hAnsiTheme="minorHAnsi"/>
          <w:b w:val="0"/>
          <w:noProof/>
          <w:kern w:val="2"/>
          <w:lang w:eastAsia="lv-LV"/>
          <w14:ligatures w14:val="standardContextual"/>
        </w:rPr>
      </w:pPr>
      <w:hyperlink w:anchor="_Toc134800017" w:history="1">
        <w:r w:rsidRPr="00F91274">
          <w:rPr>
            <w:rStyle w:val="Hyperlink"/>
            <w:rFonts w:cs="Times New Roman"/>
            <w:noProof/>
          </w:rPr>
          <w:t>1.1.</w:t>
        </w:r>
        <w:r>
          <w:rPr>
            <w:rFonts w:asciiTheme="minorHAnsi" w:eastAsiaTheme="minorEastAsia" w:hAnsiTheme="minorHAnsi"/>
            <w:b w:val="0"/>
            <w:noProof/>
            <w:kern w:val="2"/>
            <w:lang w:eastAsia="lv-LV"/>
            <w14:ligatures w14:val="standardContextual"/>
          </w:rPr>
          <w:tab/>
        </w:r>
        <w:r w:rsidRPr="00F91274">
          <w:rPr>
            <w:rStyle w:val="Hyperlink"/>
            <w:noProof/>
          </w:rPr>
          <w:t>Darbības sfēra</w:t>
        </w:r>
        <w:r>
          <w:rPr>
            <w:noProof/>
            <w:webHidden/>
          </w:rPr>
          <w:tab/>
        </w:r>
        <w:r>
          <w:rPr>
            <w:noProof/>
            <w:webHidden/>
          </w:rPr>
          <w:fldChar w:fldCharType="begin"/>
        </w:r>
        <w:r>
          <w:rPr>
            <w:noProof/>
            <w:webHidden/>
          </w:rPr>
          <w:instrText xml:space="preserve"> PAGEREF _Toc134800017 \h </w:instrText>
        </w:r>
        <w:r>
          <w:rPr>
            <w:noProof/>
            <w:webHidden/>
          </w:rPr>
        </w:r>
        <w:r>
          <w:rPr>
            <w:noProof/>
            <w:webHidden/>
          </w:rPr>
          <w:fldChar w:fldCharType="separate"/>
        </w:r>
        <w:r>
          <w:rPr>
            <w:noProof/>
            <w:webHidden/>
          </w:rPr>
          <w:t>7</w:t>
        </w:r>
        <w:r>
          <w:rPr>
            <w:noProof/>
            <w:webHidden/>
          </w:rPr>
          <w:fldChar w:fldCharType="end"/>
        </w:r>
      </w:hyperlink>
    </w:p>
    <w:p w14:paraId="345E47D6" w14:textId="330E7CC2" w:rsidR="00C15392" w:rsidRDefault="00C15392">
      <w:pPr>
        <w:pStyle w:val="TOC2"/>
        <w:rPr>
          <w:rFonts w:asciiTheme="minorHAnsi" w:eastAsiaTheme="minorEastAsia" w:hAnsiTheme="minorHAnsi"/>
          <w:b w:val="0"/>
          <w:noProof/>
          <w:kern w:val="2"/>
          <w:lang w:eastAsia="lv-LV"/>
          <w14:ligatures w14:val="standardContextual"/>
        </w:rPr>
      </w:pPr>
      <w:hyperlink w:anchor="_Toc134800018" w:history="1">
        <w:r w:rsidRPr="00F91274">
          <w:rPr>
            <w:rStyle w:val="Hyperlink"/>
            <w:rFonts w:cs="Times New Roman"/>
            <w:noProof/>
          </w:rPr>
          <w:t>1.2.</w:t>
        </w:r>
        <w:r>
          <w:rPr>
            <w:rFonts w:asciiTheme="minorHAnsi" w:eastAsiaTheme="minorEastAsia" w:hAnsiTheme="minorHAnsi"/>
            <w:b w:val="0"/>
            <w:noProof/>
            <w:kern w:val="2"/>
            <w:lang w:eastAsia="lv-LV"/>
            <w14:ligatures w14:val="standardContextual"/>
          </w:rPr>
          <w:tab/>
        </w:r>
        <w:r w:rsidRPr="00F91274">
          <w:rPr>
            <w:rStyle w:val="Hyperlink"/>
            <w:noProof/>
          </w:rPr>
          <w:t>Termini un pieņemtie apzīmējumi</w:t>
        </w:r>
        <w:r>
          <w:rPr>
            <w:noProof/>
            <w:webHidden/>
          </w:rPr>
          <w:tab/>
        </w:r>
        <w:r>
          <w:rPr>
            <w:noProof/>
            <w:webHidden/>
          </w:rPr>
          <w:fldChar w:fldCharType="begin"/>
        </w:r>
        <w:r>
          <w:rPr>
            <w:noProof/>
            <w:webHidden/>
          </w:rPr>
          <w:instrText xml:space="preserve"> PAGEREF _Toc134800018 \h </w:instrText>
        </w:r>
        <w:r>
          <w:rPr>
            <w:noProof/>
            <w:webHidden/>
          </w:rPr>
        </w:r>
        <w:r>
          <w:rPr>
            <w:noProof/>
            <w:webHidden/>
          </w:rPr>
          <w:fldChar w:fldCharType="separate"/>
        </w:r>
        <w:r>
          <w:rPr>
            <w:noProof/>
            <w:webHidden/>
          </w:rPr>
          <w:t>7</w:t>
        </w:r>
        <w:r>
          <w:rPr>
            <w:noProof/>
            <w:webHidden/>
          </w:rPr>
          <w:fldChar w:fldCharType="end"/>
        </w:r>
      </w:hyperlink>
    </w:p>
    <w:p w14:paraId="1FF6ABF2" w14:textId="40646D76" w:rsidR="00C15392" w:rsidRDefault="00C15392">
      <w:pPr>
        <w:pStyle w:val="TOC2"/>
        <w:rPr>
          <w:rFonts w:asciiTheme="minorHAnsi" w:eastAsiaTheme="minorEastAsia" w:hAnsiTheme="minorHAnsi"/>
          <w:b w:val="0"/>
          <w:noProof/>
          <w:kern w:val="2"/>
          <w:lang w:eastAsia="lv-LV"/>
          <w14:ligatures w14:val="standardContextual"/>
        </w:rPr>
      </w:pPr>
      <w:hyperlink w:anchor="_Toc134800019" w:history="1">
        <w:r w:rsidRPr="00F91274">
          <w:rPr>
            <w:rStyle w:val="Hyperlink"/>
            <w:rFonts w:cs="Times New Roman"/>
            <w:noProof/>
          </w:rPr>
          <w:t>1.3.</w:t>
        </w:r>
        <w:r>
          <w:rPr>
            <w:rFonts w:asciiTheme="minorHAnsi" w:eastAsiaTheme="minorEastAsia" w:hAnsiTheme="minorHAnsi"/>
            <w:b w:val="0"/>
            <w:noProof/>
            <w:kern w:val="2"/>
            <w:lang w:eastAsia="lv-LV"/>
            <w14:ligatures w14:val="standardContextual"/>
          </w:rPr>
          <w:tab/>
        </w:r>
        <w:r w:rsidRPr="00F91274">
          <w:rPr>
            <w:rStyle w:val="Hyperlink"/>
            <w:noProof/>
          </w:rPr>
          <w:t>Saistītie dokumenti</w:t>
        </w:r>
        <w:r>
          <w:rPr>
            <w:noProof/>
            <w:webHidden/>
          </w:rPr>
          <w:tab/>
        </w:r>
        <w:r>
          <w:rPr>
            <w:noProof/>
            <w:webHidden/>
          </w:rPr>
          <w:fldChar w:fldCharType="begin"/>
        </w:r>
        <w:r>
          <w:rPr>
            <w:noProof/>
            <w:webHidden/>
          </w:rPr>
          <w:instrText xml:space="preserve"> PAGEREF _Toc134800019 \h </w:instrText>
        </w:r>
        <w:r>
          <w:rPr>
            <w:noProof/>
            <w:webHidden/>
          </w:rPr>
        </w:r>
        <w:r>
          <w:rPr>
            <w:noProof/>
            <w:webHidden/>
          </w:rPr>
          <w:fldChar w:fldCharType="separate"/>
        </w:r>
        <w:r>
          <w:rPr>
            <w:noProof/>
            <w:webHidden/>
          </w:rPr>
          <w:t>7</w:t>
        </w:r>
        <w:r>
          <w:rPr>
            <w:noProof/>
            <w:webHidden/>
          </w:rPr>
          <w:fldChar w:fldCharType="end"/>
        </w:r>
      </w:hyperlink>
    </w:p>
    <w:p w14:paraId="552F162A" w14:textId="31F2D5D6" w:rsidR="00C15392" w:rsidRDefault="00C15392">
      <w:pPr>
        <w:pStyle w:val="TOC2"/>
        <w:rPr>
          <w:rFonts w:asciiTheme="minorHAnsi" w:eastAsiaTheme="minorEastAsia" w:hAnsiTheme="minorHAnsi"/>
          <w:b w:val="0"/>
          <w:noProof/>
          <w:kern w:val="2"/>
          <w:lang w:eastAsia="lv-LV"/>
          <w14:ligatures w14:val="standardContextual"/>
        </w:rPr>
      </w:pPr>
      <w:hyperlink w:anchor="_Toc134800020" w:history="1">
        <w:r w:rsidRPr="00F91274">
          <w:rPr>
            <w:rStyle w:val="Hyperlink"/>
            <w:rFonts w:cs="Times New Roman"/>
            <w:noProof/>
          </w:rPr>
          <w:t>1.4.</w:t>
        </w:r>
        <w:r>
          <w:rPr>
            <w:rFonts w:asciiTheme="minorHAnsi" w:eastAsiaTheme="minorEastAsia" w:hAnsiTheme="minorHAnsi"/>
            <w:b w:val="0"/>
            <w:noProof/>
            <w:kern w:val="2"/>
            <w:lang w:eastAsia="lv-LV"/>
            <w14:ligatures w14:val="standardContextual"/>
          </w:rPr>
          <w:tab/>
        </w:r>
        <w:r w:rsidRPr="00F91274">
          <w:rPr>
            <w:rStyle w:val="Hyperlink"/>
            <w:noProof/>
          </w:rPr>
          <w:t>Dokumenta pārskats</w:t>
        </w:r>
        <w:r>
          <w:rPr>
            <w:noProof/>
            <w:webHidden/>
          </w:rPr>
          <w:tab/>
        </w:r>
        <w:r>
          <w:rPr>
            <w:noProof/>
            <w:webHidden/>
          </w:rPr>
          <w:fldChar w:fldCharType="begin"/>
        </w:r>
        <w:r>
          <w:rPr>
            <w:noProof/>
            <w:webHidden/>
          </w:rPr>
          <w:instrText xml:space="preserve"> PAGEREF _Toc134800020 \h </w:instrText>
        </w:r>
        <w:r>
          <w:rPr>
            <w:noProof/>
            <w:webHidden/>
          </w:rPr>
        </w:r>
        <w:r>
          <w:rPr>
            <w:noProof/>
            <w:webHidden/>
          </w:rPr>
          <w:fldChar w:fldCharType="separate"/>
        </w:r>
        <w:r>
          <w:rPr>
            <w:noProof/>
            <w:webHidden/>
          </w:rPr>
          <w:t>7</w:t>
        </w:r>
        <w:r>
          <w:rPr>
            <w:noProof/>
            <w:webHidden/>
          </w:rPr>
          <w:fldChar w:fldCharType="end"/>
        </w:r>
      </w:hyperlink>
    </w:p>
    <w:p w14:paraId="0A722C64" w14:textId="2128BE08"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21" w:history="1">
        <w:r w:rsidRPr="00F91274">
          <w:rPr>
            <w:rStyle w:val="Hyperlink"/>
            <w:rFonts w:cs="Tahoma"/>
            <w:noProof/>
          </w:rPr>
          <w:t>2.</w:t>
        </w:r>
        <w:r>
          <w:rPr>
            <w:rFonts w:asciiTheme="minorHAnsi" w:eastAsiaTheme="minorEastAsia" w:hAnsiTheme="minorHAnsi"/>
            <w:b w:val="0"/>
            <w:caps w:val="0"/>
            <w:noProof/>
            <w:kern w:val="2"/>
            <w:lang w:eastAsia="lv-LV"/>
            <w14:ligatures w14:val="standardContextual"/>
          </w:rPr>
          <w:tab/>
        </w:r>
        <w:r w:rsidRPr="00F91274">
          <w:rPr>
            <w:rStyle w:val="Hyperlink"/>
            <w:noProof/>
          </w:rPr>
          <w:t>Vispārējais apraksts</w:t>
        </w:r>
        <w:r>
          <w:rPr>
            <w:noProof/>
            <w:webHidden/>
          </w:rPr>
          <w:tab/>
        </w:r>
        <w:r>
          <w:rPr>
            <w:noProof/>
            <w:webHidden/>
          </w:rPr>
          <w:fldChar w:fldCharType="begin"/>
        </w:r>
        <w:r>
          <w:rPr>
            <w:noProof/>
            <w:webHidden/>
          </w:rPr>
          <w:instrText xml:space="preserve"> PAGEREF _Toc134800021 \h </w:instrText>
        </w:r>
        <w:r>
          <w:rPr>
            <w:noProof/>
            <w:webHidden/>
          </w:rPr>
        </w:r>
        <w:r>
          <w:rPr>
            <w:noProof/>
            <w:webHidden/>
          </w:rPr>
          <w:fldChar w:fldCharType="separate"/>
        </w:r>
        <w:r>
          <w:rPr>
            <w:noProof/>
            <w:webHidden/>
          </w:rPr>
          <w:t>8</w:t>
        </w:r>
        <w:r>
          <w:rPr>
            <w:noProof/>
            <w:webHidden/>
          </w:rPr>
          <w:fldChar w:fldCharType="end"/>
        </w:r>
      </w:hyperlink>
    </w:p>
    <w:p w14:paraId="591DB7B7" w14:textId="67493EA2" w:rsidR="00C15392" w:rsidRDefault="00C15392">
      <w:pPr>
        <w:pStyle w:val="TOC2"/>
        <w:rPr>
          <w:rFonts w:asciiTheme="minorHAnsi" w:eastAsiaTheme="minorEastAsia" w:hAnsiTheme="minorHAnsi"/>
          <w:b w:val="0"/>
          <w:noProof/>
          <w:kern w:val="2"/>
          <w:lang w:eastAsia="lv-LV"/>
          <w14:ligatures w14:val="standardContextual"/>
        </w:rPr>
      </w:pPr>
      <w:hyperlink w:anchor="_Toc134800022" w:history="1">
        <w:r w:rsidRPr="00F91274">
          <w:rPr>
            <w:rStyle w:val="Hyperlink"/>
            <w:rFonts w:cs="Times New Roman"/>
            <w:noProof/>
          </w:rPr>
          <w:t>2.1.</w:t>
        </w:r>
        <w:r>
          <w:rPr>
            <w:rFonts w:asciiTheme="minorHAnsi" w:eastAsiaTheme="minorEastAsia" w:hAnsiTheme="minorHAnsi"/>
            <w:b w:val="0"/>
            <w:noProof/>
            <w:kern w:val="2"/>
            <w:lang w:eastAsia="lv-LV"/>
            <w14:ligatures w14:val="standardContextual"/>
          </w:rPr>
          <w:tab/>
        </w:r>
        <w:r w:rsidRPr="00F91274">
          <w:rPr>
            <w:rStyle w:val="Hyperlink"/>
            <w:noProof/>
          </w:rPr>
          <w:t>Biznesa ziņojums</w:t>
        </w:r>
        <w:r>
          <w:rPr>
            <w:noProof/>
            <w:webHidden/>
          </w:rPr>
          <w:tab/>
        </w:r>
        <w:r>
          <w:rPr>
            <w:noProof/>
            <w:webHidden/>
          </w:rPr>
          <w:fldChar w:fldCharType="begin"/>
        </w:r>
        <w:r>
          <w:rPr>
            <w:noProof/>
            <w:webHidden/>
          </w:rPr>
          <w:instrText xml:space="preserve"> PAGEREF _Toc134800022 \h </w:instrText>
        </w:r>
        <w:r>
          <w:rPr>
            <w:noProof/>
            <w:webHidden/>
          </w:rPr>
        </w:r>
        <w:r>
          <w:rPr>
            <w:noProof/>
            <w:webHidden/>
          </w:rPr>
          <w:fldChar w:fldCharType="separate"/>
        </w:r>
        <w:r>
          <w:rPr>
            <w:noProof/>
            <w:webHidden/>
          </w:rPr>
          <w:t>9</w:t>
        </w:r>
        <w:r>
          <w:rPr>
            <w:noProof/>
            <w:webHidden/>
          </w:rPr>
          <w:fldChar w:fldCharType="end"/>
        </w:r>
      </w:hyperlink>
    </w:p>
    <w:p w14:paraId="641DDAF1" w14:textId="65EEB7F2" w:rsidR="00C15392" w:rsidRDefault="00C15392">
      <w:pPr>
        <w:pStyle w:val="TOC2"/>
        <w:rPr>
          <w:rFonts w:asciiTheme="minorHAnsi" w:eastAsiaTheme="minorEastAsia" w:hAnsiTheme="minorHAnsi"/>
          <w:b w:val="0"/>
          <w:noProof/>
          <w:kern w:val="2"/>
          <w:lang w:eastAsia="lv-LV"/>
          <w14:ligatures w14:val="standardContextual"/>
        </w:rPr>
      </w:pPr>
      <w:hyperlink w:anchor="_Toc134800023" w:history="1">
        <w:r w:rsidRPr="00F91274">
          <w:rPr>
            <w:rStyle w:val="Hyperlink"/>
            <w:rFonts w:cs="Times New Roman"/>
            <w:noProof/>
          </w:rPr>
          <w:t>2.2.</w:t>
        </w:r>
        <w:r>
          <w:rPr>
            <w:rFonts w:asciiTheme="minorHAnsi" w:eastAsiaTheme="minorEastAsia" w:hAnsiTheme="minorHAnsi"/>
            <w:b w:val="0"/>
            <w:noProof/>
            <w:kern w:val="2"/>
            <w:lang w:eastAsia="lv-LV"/>
            <w14:ligatures w14:val="standardContextual"/>
          </w:rPr>
          <w:tab/>
        </w:r>
        <w:r w:rsidRPr="00F91274">
          <w:rPr>
            <w:rStyle w:val="Hyperlink"/>
            <w:noProof/>
          </w:rPr>
          <w:t>Transakcijas ziņojums</w:t>
        </w:r>
        <w:r>
          <w:rPr>
            <w:noProof/>
            <w:webHidden/>
          </w:rPr>
          <w:tab/>
        </w:r>
        <w:r>
          <w:rPr>
            <w:noProof/>
            <w:webHidden/>
          </w:rPr>
          <w:fldChar w:fldCharType="begin"/>
        </w:r>
        <w:r>
          <w:rPr>
            <w:noProof/>
            <w:webHidden/>
          </w:rPr>
          <w:instrText xml:space="preserve"> PAGEREF _Toc134800023 \h </w:instrText>
        </w:r>
        <w:r>
          <w:rPr>
            <w:noProof/>
            <w:webHidden/>
          </w:rPr>
        </w:r>
        <w:r>
          <w:rPr>
            <w:noProof/>
            <w:webHidden/>
          </w:rPr>
          <w:fldChar w:fldCharType="separate"/>
        </w:r>
        <w:r>
          <w:rPr>
            <w:noProof/>
            <w:webHidden/>
          </w:rPr>
          <w:t>9</w:t>
        </w:r>
        <w:r>
          <w:rPr>
            <w:noProof/>
            <w:webHidden/>
          </w:rPr>
          <w:fldChar w:fldCharType="end"/>
        </w:r>
      </w:hyperlink>
    </w:p>
    <w:p w14:paraId="68654C3B" w14:textId="2FB9D547" w:rsidR="00C15392" w:rsidRDefault="00C15392">
      <w:pPr>
        <w:pStyle w:val="TOC2"/>
        <w:rPr>
          <w:rFonts w:asciiTheme="minorHAnsi" w:eastAsiaTheme="minorEastAsia" w:hAnsiTheme="minorHAnsi"/>
          <w:b w:val="0"/>
          <w:noProof/>
          <w:kern w:val="2"/>
          <w:lang w:eastAsia="lv-LV"/>
          <w14:ligatures w14:val="standardContextual"/>
        </w:rPr>
      </w:pPr>
      <w:hyperlink w:anchor="_Toc134800024" w:history="1">
        <w:r w:rsidRPr="00F91274">
          <w:rPr>
            <w:rStyle w:val="Hyperlink"/>
            <w:rFonts w:cs="Times New Roman"/>
            <w:noProof/>
          </w:rPr>
          <w:t>2.3.</w:t>
        </w:r>
        <w:r>
          <w:rPr>
            <w:rFonts w:asciiTheme="minorHAnsi" w:eastAsiaTheme="minorEastAsia" w:hAnsiTheme="minorHAnsi"/>
            <w:b w:val="0"/>
            <w:noProof/>
            <w:kern w:val="2"/>
            <w:lang w:eastAsia="lv-LV"/>
            <w14:ligatures w14:val="standardContextual"/>
          </w:rPr>
          <w:tab/>
        </w:r>
        <w:r w:rsidRPr="00F91274">
          <w:rPr>
            <w:rStyle w:val="Hyperlink"/>
            <w:noProof/>
          </w:rPr>
          <w:t>Elektroniskā ziņojumu glabātava</w:t>
        </w:r>
        <w:r>
          <w:rPr>
            <w:noProof/>
            <w:webHidden/>
          </w:rPr>
          <w:tab/>
        </w:r>
        <w:r>
          <w:rPr>
            <w:noProof/>
            <w:webHidden/>
          </w:rPr>
          <w:fldChar w:fldCharType="begin"/>
        </w:r>
        <w:r>
          <w:rPr>
            <w:noProof/>
            <w:webHidden/>
          </w:rPr>
          <w:instrText xml:space="preserve"> PAGEREF _Toc134800024 \h </w:instrText>
        </w:r>
        <w:r>
          <w:rPr>
            <w:noProof/>
            <w:webHidden/>
          </w:rPr>
        </w:r>
        <w:r>
          <w:rPr>
            <w:noProof/>
            <w:webHidden/>
          </w:rPr>
          <w:fldChar w:fldCharType="separate"/>
        </w:r>
        <w:r>
          <w:rPr>
            <w:noProof/>
            <w:webHidden/>
          </w:rPr>
          <w:t>9</w:t>
        </w:r>
        <w:r>
          <w:rPr>
            <w:noProof/>
            <w:webHidden/>
          </w:rPr>
          <w:fldChar w:fldCharType="end"/>
        </w:r>
      </w:hyperlink>
    </w:p>
    <w:p w14:paraId="112A56DE" w14:textId="69549251" w:rsidR="00C15392" w:rsidRDefault="00C15392">
      <w:pPr>
        <w:pStyle w:val="TOC2"/>
        <w:rPr>
          <w:rFonts w:asciiTheme="minorHAnsi" w:eastAsiaTheme="minorEastAsia" w:hAnsiTheme="minorHAnsi"/>
          <w:b w:val="0"/>
          <w:noProof/>
          <w:kern w:val="2"/>
          <w:lang w:eastAsia="lv-LV"/>
          <w14:ligatures w14:val="standardContextual"/>
        </w:rPr>
      </w:pPr>
      <w:hyperlink w:anchor="_Toc134800025" w:history="1">
        <w:r w:rsidRPr="00F91274">
          <w:rPr>
            <w:rStyle w:val="Hyperlink"/>
            <w:rFonts w:cs="Times New Roman"/>
            <w:noProof/>
          </w:rPr>
          <w:t>2.4.</w:t>
        </w:r>
        <w:r>
          <w:rPr>
            <w:rFonts w:asciiTheme="minorHAnsi" w:eastAsiaTheme="minorEastAsia" w:hAnsiTheme="minorHAnsi"/>
            <w:b w:val="0"/>
            <w:noProof/>
            <w:kern w:val="2"/>
            <w:lang w:eastAsia="lv-LV"/>
            <w14:ligatures w14:val="standardContextual"/>
          </w:rPr>
          <w:tab/>
        </w:r>
        <w:r w:rsidRPr="00F91274">
          <w:rPr>
            <w:rStyle w:val="Hyperlink"/>
            <w:noProof/>
          </w:rPr>
          <w:t>Risinājuma ierobežojumi</w:t>
        </w:r>
        <w:r>
          <w:rPr>
            <w:noProof/>
            <w:webHidden/>
          </w:rPr>
          <w:tab/>
        </w:r>
        <w:r>
          <w:rPr>
            <w:noProof/>
            <w:webHidden/>
          </w:rPr>
          <w:fldChar w:fldCharType="begin"/>
        </w:r>
        <w:r>
          <w:rPr>
            <w:noProof/>
            <w:webHidden/>
          </w:rPr>
          <w:instrText xml:space="preserve"> PAGEREF _Toc134800025 \h </w:instrText>
        </w:r>
        <w:r>
          <w:rPr>
            <w:noProof/>
            <w:webHidden/>
          </w:rPr>
        </w:r>
        <w:r>
          <w:rPr>
            <w:noProof/>
            <w:webHidden/>
          </w:rPr>
          <w:fldChar w:fldCharType="separate"/>
        </w:r>
        <w:r>
          <w:rPr>
            <w:noProof/>
            <w:webHidden/>
          </w:rPr>
          <w:t>10</w:t>
        </w:r>
        <w:r>
          <w:rPr>
            <w:noProof/>
            <w:webHidden/>
          </w:rPr>
          <w:fldChar w:fldCharType="end"/>
        </w:r>
      </w:hyperlink>
    </w:p>
    <w:p w14:paraId="2053378D" w14:textId="0E143790" w:rsidR="00C15392" w:rsidRDefault="00C15392">
      <w:pPr>
        <w:pStyle w:val="TOC2"/>
        <w:rPr>
          <w:rFonts w:asciiTheme="minorHAnsi" w:eastAsiaTheme="minorEastAsia" w:hAnsiTheme="minorHAnsi"/>
          <w:b w:val="0"/>
          <w:noProof/>
          <w:kern w:val="2"/>
          <w:lang w:eastAsia="lv-LV"/>
          <w14:ligatures w14:val="standardContextual"/>
        </w:rPr>
      </w:pPr>
      <w:hyperlink w:anchor="_Toc134800026" w:history="1">
        <w:r w:rsidRPr="00F91274">
          <w:rPr>
            <w:rStyle w:val="Hyperlink"/>
            <w:rFonts w:cs="Times New Roman"/>
            <w:noProof/>
          </w:rPr>
          <w:t>2.5.</w:t>
        </w:r>
        <w:r>
          <w:rPr>
            <w:rFonts w:asciiTheme="minorHAnsi" w:eastAsiaTheme="minorEastAsia" w:hAnsiTheme="minorHAnsi"/>
            <w:b w:val="0"/>
            <w:noProof/>
            <w:kern w:val="2"/>
            <w:lang w:eastAsia="lv-LV"/>
            <w14:ligatures w14:val="standardContextual"/>
          </w:rPr>
          <w:tab/>
        </w:r>
        <w:r w:rsidRPr="00F91274">
          <w:rPr>
            <w:rStyle w:val="Hyperlink"/>
            <w:noProof/>
          </w:rPr>
          <w:t>DIT apakškanālu transformāciju definēšana</w:t>
        </w:r>
        <w:r>
          <w:rPr>
            <w:noProof/>
            <w:webHidden/>
          </w:rPr>
          <w:tab/>
        </w:r>
        <w:r>
          <w:rPr>
            <w:noProof/>
            <w:webHidden/>
          </w:rPr>
          <w:fldChar w:fldCharType="begin"/>
        </w:r>
        <w:r>
          <w:rPr>
            <w:noProof/>
            <w:webHidden/>
          </w:rPr>
          <w:instrText xml:space="preserve"> PAGEREF _Toc134800026 \h </w:instrText>
        </w:r>
        <w:r>
          <w:rPr>
            <w:noProof/>
            <w:webHidden/>
          </w:rPr>
        </w:r>
        <w:r>
          <w:rPr>
            <w:noProof/>
            <w:webHidden/>
          </w:rPr>
          <w:fldChar w:fldCharType="separate"/>
        </w:r>
        <w:r>
          <w:rPr>
            <w:noProof/>
            <w:webHidden/>
          </w:rPr>
          <w:t>10</w:t>
        </w:r>
        <w:r>
          <w:rPr>
            <w:noProof/>
            <w:webHidden/>
          </w:rPr>
          <w:fldChar w:fldCharType="end"/>
        </w:r>
      </w:hyperlink>
    </w:p>
    <w:p w14:paraId="3386D8D7" w14:textId="29732547"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27" w:history="1">
        <w:r w:rsidRPr="00F91274">
          <w:rPr>
            <w:rStyle w:val="Hyperlink"/>
            <w:rFonts w:cs="Tahoma"/>
            <w:noProof/>
          </w:rPr>
          <w:t>3.</w:t>
        </w:r>
        <w:r>
          <w:rPr>
            <w:rFonts w:asciiTheme="minorHAnsi" w:eastAsiaTheme="minorEastAsia" w:hAnsiTheme="minorHAnsi"/>
            <w:b w:val="0"/>
            <w:caps w:val="0"/>
            <w:noProof/>
            <w:kern w:val="2"/>
            <w:lang w:eastAsia="lv-LV"/>
            <w14:ligatures w14:val="standardContextual"/>
          </w:rPr>
          <w:tab/>
        </w:r>
        <w:r w:rsidRPr="00F91274">
          <w:rPr>
            <w:rStyle w:val="Hyperlink"/>
            <w:noProof/>
          </w:rPr>
          <w:t>DIT FTP saskarnes apraksts</w:t>
        </w:r>
        <w:r>
          <w:rPr>
            <w:noProof/>
            <w:webHidden/>
          </w:rPr>
          <w:tab/>
        </w:r>
        <w:r>
          <w:rPr>
            <w:noProof/>
            <w:webHidden/>
          </w:rPr>
          <w:fldChar w:fldCharType="begin"/>
        </w:r>
        <w:r>
          <w:rPr>
            <w:noProof/>
            <w:webHidden/>
          </w:rPr>
          <w:instrText xml:space="preserve"> PAGEREF _Toc134800027 \h </w:instrText>
        </w:r>
        <w:r>
          <w:rPr>
            <w:noProof/>
            <w:webHidden/>
          </w:rPr>
        </w:r>
        <w:r>
          <w:rPr>
            <w:noProof/>
            <w:webHidden/>
          </w:rPr>
          <w:fldChar w:fldCharType="separate"/>
        </w:r>
        <w:r>
          <w:rPr>
            <w:noProof/>
            <w:webHidden/>
          </w:rPr>
          <w:t>11</w:t>
        </w:r>
        <w:r>
          <w:rPr>
            <w:noProof/>
            <w:webHidden/>
          </w:rPr>
          <w:fldChar w:fldCharType="end"/>
        </w:r>
      </w:hyperlink>
    </w:p>
    <w:p w14:paraId="573987EC" w14:textId="53BBBBFF" w:rsidR="00C15392" w:rsidRDefault="00C15392">
      <w:pPr>
        <w:pStyle w:val="TOC2"/>
        <w:rPr>
          <w:rFonts w:asciiTheme="minorHAnsi" w:eastAsiaTheme="minorEastAsia" w:hAnsiTheme="minorHAnsi"/>
          <w:b w:val="0"/>
          <w:noProof/>
          <w:kern w:val="2"/>
          <w:lang w:eastAsia="lv-LV"/>
          <w14:ligatures w14:val="standardContextual"/>
        </w:rPr>
      </w:pPr>
      <w:hyperlink w:anchor="_Toc134800028" w:history="1">
        <w:r w:rsidRPr="00F91274">
          <w:rPr>
            <w:rStyle w:val="Hyperlink"/>
            <w:rFonts w:cs="Times New Roman"/>
            <w:noProof/>
          </w:rPr>
          <w:t>3.1.</w:t>
        </w:r>
        <w:r>
          <w:rPr>
            <w:rFonts w:asciiTheme="minorHAnsi" w:eastAsiaTheme="minorEastAsia" w:hAnsiTheme="minorHAnsi"/>
            <w:b w:val="0"/>
            <w:noProof/>
            <w:kern w:val="2"/>
            <w:lang w:eastAsia="lv-LV"/>
            <w14:ligatures w14:val="standardContextual"/>
          </w:rPr>
          <w:tab/>
        </w:r>
        <w:r w:rsidRPr="00F91274">
          <w:rPr>
            <w:rStyle w:val="Hyperlink"/>
            <w:noProof/>
          </w:rPr>
          <w:t>FTP saskarne</w:t>
        </w:r>
        <w:r>
          <w:rPr>
            <w:noProof/>
            <w:webHidden/>
          </w:rPr>
          <w:tab/>
        </w:r>
        <w:r>
          <w:rPr>
            <w:noProof/>
            <w:webHidden/>
          </w:rPr>
          <w:fldChar w:fldCharType="begin"/>
        </w:r>
        <w:r>
          <w:rPr>
            <w:noProof/>
            <w:webHidden/>
          </w:rPr>
          <w:instrText xml:space="preserve"> PAGEREF _Toc134800028 \h </w:instrText>
        </w:r>
        <w:r>
          <w:rPr>
            <w:noProof/>
            <w:webHidden/>
          </w:rPr>
        </w:r>
        <w:r>
          <w:rPr>
            <w:noProof/>
            <w:webHidden/>
          </w:rPr>
          <w:fldChar w:fldCharType="separate"/>
        </w:r>
        <w:r>
          <w:rPr>
            <w:noProof/>
            <w:webHidden/>
          </w:rPr>
          <w:t>11</w:t>
        </w:r>
        <w:r>
          <w:rPr>
            <w:noProof/>
            <w:webHidden/>
          </w:rPr>
          <w:fldChar w:fldCharType="end"/>
        </w:r>
      </w:hyperlink>
    </w:p>
    <w:p w14:paraId="55203E14" w14:textId="7724884C" w:rsidR="00C15392" w:rsidRDefault="00C15392">
      <w:pPr>
        <w:pStyle w:val="TOC2"/>
        <w:rPr>
          <w:rFonts w:asciiTheme="minorHAnsi" w:eastAsiaTheme="minorEastAsia" w:hAnsiTheme="minorHAnsi"/>
          <w:b w:val="0"/>
          <w:noProof/>
          <w:kern w:val="2"/>
          <w:lang w:eastAsia="lv-LV"/>
          <w14:ligatures w14:val="standardContextual"/>
        </w:rPr>
      </w:pPr>
      <w:hyperlink w:anchor="_Toc134800029" w:history="1">
        <w:r w:rsidRPr="00F91274">
          <w:rPr>
            <w:rStyle w:val="Hyperlink"/>
            <w:rFonts w:cs="Times New Roman"/>
            <w:noProof/>
          </w:rPr>
          <w:t>3.2.</w:t>
        </w:r>
        <w:r>
          <w:rPr>
            <w:rFonts w:asciiTheme="minorHAnsi" w:eastAsiaTheme="minorEastAsia" w:hAnsiTheme="minorHAnsi"/>
            <w:b w:val="0"/>
            <w:noProof/>
            <w:kern w:val="2"/>
            <w:lang w:eastAsia="lv-LV"/>
            <w14:ligatures w14:val="standardContextual"/>
          </w:rPr>
          <w:tab/>
        </w:r>
        <w:r w:rsidRPr="00F91274">
          <w:rPr>
            <w:rStyle w:val="Hyperlink"/>
            <w:noProof/>
          </w:rPr>
          <w:t>Pieslēgšanās FTP</w:t>
        </w:r>
        <w:r>
          <w:rPr>
            <w:noProof/>
            <w:webHidden/>
          </w:rPr>
          <w:tab/>
        </w:r>
        <w:r>
          <w:rPr>
            <w:noProof/>
            <w:webHidden/>
          </w:rPr>
          <w:fldChar w:fldCharType="begin"/>
        </w:r>
        <w:r>
          <w:rPr>
            <w:noProof/>
            <w:webHidden/>
          </w:rPr>
          <w:instrText xml:space="preserve"> PAGEREF _Toc134800029 \h </w:instrText>
        </w:r>
        <w:r>
          <w:rPr>
            <w:noProof/>
            <w:webHidden/>
          </w:rPr>
        </w:r>
        <w:r>
          <w:rPr>
            <w:noProof/>
            <w:webHidden/>
          </w:rPr>
          <w:fldChar w:fldCharType="separate"/>
        </w:r>
        <w:r>
          <w:rPr>
            <w:noProof/>
            <w:webHidden/>
          </w:rPr>
          <w:t>15</w:t>
        </w:r>
        <w:r>
          <w:rPr>
            <w:noProof/>
            <w:webHidden/>
          </w:rPr>
          <w:fldChar w:fldCharType="end"/>
        </w:r>
      </w:hyperlink>
    </w:p>
    <w:p w14:paraId="50FA5AD5" w14:textId="19EE1EFF" w:rsidR="00C15392" w:rsidRDefault="00C15392">
      <w:pPr>
        <w:pStyle w:val="TOC2"/>
        <w:rPr>
          <w:rFonts w:asciiTheme="minorHAnsi" w:eastAsiaTheme="minorEastAsia" w:hAnsiTheme="minorHAnsi"/>
          <w:b w:val="0"/>
          <w:noProof/>
          <w:kern w:val="2"/>
          <w:lang w:eastAsia="lv-LV"/>
          <w14:ligatures w14:val="standardContextual"/>
        </w:rPr>
      </w:pPr>
      <w:hyperlink w:anchor="_Toc134800030" w:history="1">
        <w:r w:rsidRPr="00F91274">
          <w:rPr>
            <w:rStyle w:val="Hyperlink"/>
            <w:rFonts w:cs="Times New Roman"/>
            <w:noProof/>
          </w:rPr>
          <w:t>3.3.</w:t>
        </w:r>
        <w:r>
          <w:rPr>
            <w:rFonts w:asciiTheme="minorHAnsi" w:eastAsiaTheme="minorEastAsia" w:hAnsiTheme="minorHAnsi"/>
            <w:b w:val="0"/>
            <w:noProof/>
            <w:kern w:val="2"/>
            <w:lang w:eastAsia="lv-LV"/>
            <w14:ligatures w14:val="standardContextual"/>
          </w:rPr>
          <w:tab/>
        </w:r>
        <w:r w:rsidRPr="00F91274">
          <w:rPr>
            <w:rStyle w:val="Hyperlink"/>
            <w:noProof/>
          </w:rPr>
          <w:t>Datu sūtīšanā izmantojot FTP saskarne</w:t>
        </w:r>
        <w:r>
          <w:rPr>
            <w:noProof/>
            <w:webHidden/>
          </w:rPr>
          <w:tab/>
        </w:r>
        <w:r>
          <w:rPr>
            <w:noProof/>
            <w:webHidden/>
          </w:rPr>
          <w:fldChar w:fldCharType="begin"/>
        </w:r>
        <w:r>
          <w:rPr>
            <w:noProof/>
            <w:webHidden/>
          </w:rPr>
          <w:instrText xml:space="preserve"> PAGEREF _Toc134800030 \h </w:instrText>
        </w:r>
        <w:r>
          <w:rPr>
            <w:noProof/>
            <w:webHidden/>
          </w:rPr>
        </w:r>
        <w:r>
          <w:rPr>
            <w:noProof/>
            <w:webHidden/>
          </w:rPr>
          <w:fldChar w:fldCharType="separate"/>
        </w:r>
        <w:r>
          <w:rPr>
            <w:noProof/>
            <w:webHidden/>
          </w:rPr>
          <w:t>16</w:t>
        </w:r>
        <w:r>
          <w:rPr>
            <w:noProof/>
            <w:webHidden/>
          </w:rPr>
          <w:fldChar w:fldCharType="end"/>
        </w:r>
      </w:hyperlink>
    </w:p>
    <w:p w14:paraId="2F7B87DA" w14:textId="54EDD34E" w:rsidR="00C15392" w:rsidRDefault="00C15392">
      <w:pPr>
        <w:pStyle w:val="TOC2"/>
        <w:rPr>
          <w:rFonts w:asciiTheme="minorHAnsi" w:eastAsiaTheme="minorEastAsia" w:hAnsiTheme="minorHAnsi"/>
          <w:b w:val="0"/>
          <w:noProof/>
          <w:kern w:val="2"/>
          <w:lang w:eastAsia="lv-LV"/>
          <w14:ligatures w14:val="standardContextual"/>
        </w:rPr>
      </w:pPr>
      <w:hyperlink w:anchor="_Toc134800031" w:history="1">
        <w:r w:rsidRPr="00F91274">
          <w:rPr>
            <w:rStyle w:val="Hyperlink"/>
            <w:rFonts w:cs="Times New Roman"/>
            <w:noProof/>
          </w:rPr>
          <w:t>3.4.</w:t>
        </w:r>
        <w:r>
          <w:rPr>
            <w:rFonts w:asciiTheme="minorHAnsi" w:eastAsiaTheme="minorEastAsia" w:hAnsiTheme="minorHAnsi"/>
            <w:b w:val="0"/>
            <w:noProof/>
            <w:kern w:val="2"/>
            <w:lang w:eastAsia="lv-LV"/>
            <w14:ligatures w14:val="standardContextual"/>
          </w:rPr>
          <w:tab/>
        </w:r>
        <w:r w:rsidRPr="00F91274">
          <w:rPr>
            <w:rStyle w:val="Hyperlink"/>
            <w:noProof/>
          </w:rPr>
          <w:t>Datu saņemšana, izmantojot FTP saskarni</w:t>
        </w:r>
        <w:r>
          <w:rPr>
            <w:noProof/>
            <w:webHidden/>
          </w:rPr>
          <w:tab/>
        </w:r>
        <w:r>
          <w:rPr>
            <w:noProof/>
            <w:webHidden/>
          </w:rPr>
          <w:fldChar w:fldCharType="begin"/>
        </w:r>
        <w:r>
          <w:rPr>
            <w:noProof/>
            <w:webHidden/>
          </w:rPr>
          <w:instrText xml:space="preserve"> PAGEREF _Toc134800031 \h </w:instrText>
        </w:r>
        <w:r>
          <w:rPr>
            <w:noProof/>
            <w:webHidden/>
          </w:rPr>
        </w:r>
        <w:r>
          <w:rPr>
            <w:noProof/>
            <w:webHidden/>
          </w:rPr>
          <w:fldChar w:fldCharType="separate"/>
        </w:r>
        <w:r>
          <w:rPr>
            <w:noProof/>
            <w:webHidden/>
          </w:rPr>
          <w:t>18</w:t>
        </w:r>
        <w:r>
          <w:rPr>
            <w:noProof/>
            <w:webHidden/>
          </w:rPr>
          <w:fldChar w:fldCharType="end"/>
        </w:r>
      </w:hyperlink>
    </w:p>
    <w:p w14:paraId="3117944E" w14:textId="037ECE71"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32" w:history="1">
        <w:r w:rsidRPr="00F91274">
          <w:rPr>
            <w:rStyle w:val="Hyperlink"/>
            <w:rFonts w:cs="Tahoma"/>
            <w:noProof/>
          </w:rPr>
          <w:t>4.</w:t>
        </w:r>
        <w:r>
          <w:rPr>
            <w:rFonts w:asciiTheme="minorHAnsi" w:eastAsiaTheme="minorEastAsia" w:hAnsiTheme="minorHAnsi"/>
            <w:b w:val="0"/>
            <w:caps w:val="0"/>
            <w:noProof/>
            <w:kern w:val="2"/>
            <w:lang w:eastAsia="lv-LV"/>
            <w14:ligatures w14:val="standardContextual"/>
          </w:rPr>
          <w:tab/>
        </w:r>
        <w:r w:rsidRPr="00F91274">
          <w:rPr>
            <w:rStyle w:val="Hyperlink"/>
            <w:noProof/>
          </w:rPr>
          <w:t>DIT ziņojumu servisa apraksts</w:t>
        </w:r>
        <w:r>
          <w:rPr>
            <w:noProof/>
            <w:webHidden/>
          </w:rPr>
          <w:tab/>
        </w:r>
        <w:r>
          <w:rPr>
            <w:noProof/>
            <w:webHidden/>
          </w:rPr>
          <w:fldChar w:fldCharType="begin"/>
        </w:r>
        <w:r>
          <w:rPr>
            <w:noProof/>
            <w:webHidden/>
          </w:rPr>
          <w:instrText xml:space="preserve"> PAGEREF _Toc134800032 \h </w:instrText>
        </w:r>
        <w:r>
          <w:rPr>
            <w:noProof/>
            <w:webHidden/>
          </w:rPr>
        </w:r>
        <w:r>
          <w:rPr>
            <w:noProof/>
            <w:webHidden/>
          </w:rPr>
          <w:fldChar w:fldCharType="separate"/>
        </w:r>
        <w:r>
          <w:rPr>
            <w:noProof/>
            <w:webHidden/>
          </w:rPr>
          <w:t>20</w:t>
        </w:r>
        <w:r>
          <w:rPr>
            <w:noProof/>
            <w:webHidden/>
          </w:rPr>
          <w:fldChar w:fldCharType="end"/>
        </w:r>
      </w:hyperlink>
    </w:p>
    <w:p w14:paraId="70A15391" w14:textId="5707A1FF" w:rsidR="00C15392" w:rsidRDefault="00C15392">
      <w:pPr>
        <w:pStyle w:val="TOC2"/>
        <w:rPr>
          <w:rFonts w:asciiTheme="minorHAnsi" w:eastAsiaTheme="minorEastAsia" w:hAnsiTheme="minorHAnsi"/>
          <w:b w:val="0"/>
          <w:noProof/>
          <w:kern w:val="2"/>
          <w:lang w:eastAsia="lv-LV"/>
          <w14:ligatures w14:val="standardContextual"/>
        </w:rPr>
      </w:pPr>
      <w:hyperlink w:anchor="_Toc134800033" w:history="1">
        <w:r w:rsidRPr="00F91274">
          <w:rPr>
            <w:rStyle w:val="Hyperlink"/>
            <w:rFonts w:cs="Times New Roman"/>
            <w:noProof/>
          </w:rPr>
          <w:t>4.1.</w:t>
        </w:r>
        <w:r>
          <w:rPr>
            <w:rFonts w:asciiTheme="minorHAnsi" w:eastAsiaTheme="minorEastAsia" w:hAnsiTheme="minorHAnsi"/>
            <w:b w:val="0"/>
            <w:noProof/>
            <w:kern w:val="2"/>
            <w:lang w:eastAsia="lv-LV"/>
            <w14:ligatures w14:val="standardContextual"/>
          </w:rPr>
          <w:tab/>
        </w:r>
        <w:r w:rsidRPr="00F91274">
          <w:rPr>
            <w:rStyle w:val="Hyperlink"/>
            <w:noProof/>
          </w:rPr>
          <w:t>Metode SendMessage (tikai versija 1.4)</w:t>
        </w:r>
        <w:r>
          <w:rPr>
            <w:noProof/>
            <w:webHidden/>
          </w:rPr>
          <w:tab/>
        </w:r>
        <w:r>
          <w:rPr>
            <w:noProof/>
            <w:webHidden/>
          </w:rPr>
          <w:fldChar w:fldCharType="begin"/>
        </w:r>
        <w:r>
          <w:rPr>
            <w:noProof/>
            <w:webHidden/>
          </w:rPr>
          <w:instrText xml:space="preserve"> PAGEREF _Toc134800033 \h </w:instrText>
        </w:r>
        <w:r>
          <w:rPr>
            <w:noProof/>
            <w:webHidden/>
          </w:rPr>
        </w:r>
        <w:r>
          <w:rPr>
            <w:noProof/>
            <w:webHidden/>
          </w:rPr>
          <w:fldChar w:fldCharType="separate"/>
        </w:r>
        <w:r>
          <w:rPr>
            <w:noProof/>
            <w:webHidden/>
          </w:rPr>
          <w:t>20</w:t>
        </w:r>
        <w:r>
          <w:rPr>
            <w:noProof/>
            <w:webHidden/>
          </w:rPr>
          <w:fldChar w:fldCharType="end"/>
        </w:r>
      </w:hyperlink>
    </w:p>
    <w:p w14:paraId="780FDCB4" w14:textId="3B6D7F40" w:rsidR="00C15392" w:rsidRDefault="00C15392">
      <w:pPr>
        <w:pStyle w:val="TOC2"/>
        <w:rPr>
          <w:rFonts w:asciiTheme="minorHAnsi" w:eastAsiaTheme="minorEastAsia" w:hAnsiTheme="minorHAnsi"/>
          <w:b w:val="0"/>
          <w:noProof/>
          <w:kern w:val="2"/>
          <w:lang w:eastAsia="lv-LV"/>
          <w14:ligatures w14:val="standardContextual"/>
        </w:rPr>
      </w:pPr>
      <w:hyperlink w:anchor="_Toc134800034" w:history="1">
        <w:r w:rsidRPr="00F91274">
          <w:rPr>
            <w:rStyle w:val="Hyperlink"/>
            <w:rFonts w:cs="Times New Roman"/>
            <w:noProof/>
          </w:rPr>
          <w:t>4.2.</w:t>
        </w:r>
        <w:r>
          <w:rPr>
            <w:rFonts w:asciiTheme="minorHAnsi" w:eastAsiaTheme="minorEastAsia" w:hAnsiTheme="minorHAnsi"/>
            <w:b w:val="0"/>
            <w:noProof/>
            <w:kern w:val="2"/>
            <w:lang w:eastAsia="lv-LV"/>
            <w14:ligatures w14:val="standardContextual"/>
          </w:rPr>
          <w:tab/>
        </w:r>
        <w:r w:rsidRPr="00F91274">
          <w:rPr>
            <w:rStyle w:val="Hyperlink"/>
            <w:noProof/>
          </w:rPr>
          <w:t>Metode SendMessage (tikai versija 2.1)</w:t>
        </w:r>
        <w:r>
          <w:rPr>
            <w:noProof/>
            <w:webHidden/>
          </w:rPr>
          <w:tab/>
        </w:r>
        <w:r>
          <w:rPr>
            <w:noProof/>
            <w:webHidden/>
          </w:rPr>
          <w:fldChar w:fldCharType="begin"/>
        </w:r>
        <w:r>
          <w:rPr>
            <w:noProof/>
            <w:webHidden/>
          </w:rPr>
          <w:instrText xml:space="preserve"> PAGEREF _Toc134800034 \h </w:instrText>
        </w:r>
        <w:r>
          <w:rPr>
            <w:noProof/>
            <w:webHidden/>
          </w:rPr>
        </w:r>
        <w:r>
          <w:rPr>
            <w:noProof/>
            <w:webHidden/>
          </w:rPr>
          <w:fldChar w:fldCharType="separate"/>
        </w:r>
        <w:r>
          <w:rPr>
            <w:noProof/>
            <w:webHidden/>
          </w:rPr>
          <w:t>21</w:t>
        </w:r>
        <w:r>
          <w:rPr>
            <w:noProof/>
            <w:webHidden/>
          </w:rPr>
          <w:fldChar w:fldCharType="end"/>
        </w:r>
      </w:hyperlink>
    </w:p>
    <w:p w14:paraId="1392EF7D" w14:textId="0A1A1AC6" w:rsidR="00C15392" w:rsidRDefault="00C15392">
      <w:pPr>
        <w:pStyle w:val="TOC2"/>
        <w:rPr>
          <w:rFonts w:asciiTheme="minorHAnsi" w:eastAsiaTheme="minorEastAsia" w:hAnsiTheme="minorHAnsi"/>
          <w:b w:val="0"/>
          <w:noProof/>
          <w:kern w:val="2"/>
          <w:lang w:eastAsia="lv-LV"/>
          <w14:ligatures w14:val="standardContextual"/>
        </w:rPr>
      </w:pPr>
      <w:hyperlink w:anchor="_Toc134800035" w:history="1">
        <w:r w:rsidRPr="00F91274">
          <w:rPr>
            <w:rStyle w:val="Hyperlink"/>
            <w:rFonts w:cs="Times New Roman"/>
            <w:noProof/>
          </w:rPr>
          <w:t>4.3.</w:t>
        </w:r>
        <w:r>
          <w:rPr>
            <w:rFonts w:asciiTheme="minorHAnsi" w:eastAsiaTheme="minorEastAsia" w:hAnsiTheme="minorHAnsi"/>
            <w:b w:val="0"/>
            <w:noProof/>
            <w:kern w:val="2"/>
            <w:lang w:eastAsia="lv-LV"/>
            <w14:ligatures w14:val="standardContextual"/>
          </w:rPr>
          <w:tab/>
        </w:r>
        <w:r w:rsidRPr="00F91274">
          <w:rPr>
            <w:rStyle w:val="Hyperlink"/>
            <w:noProof/>
          </w:rPr>
          <w:t>Metode ReceiveMessage</w:t>
        </w:r>
        <w:r>
          <w:rPr>
            <w:noProof/>
            <w:webHidden/>
          </w:rPr>
          <w:tab/>
        </w:r>
        <w:r>
          <w:rPr>
            <w:noProof/>
            <w:webHidden/>
          </w:rPr>
          <w:fldChar w:fldCharType="begin"/>
        </w:r>
        <w:r>
          <w:rPr>
            <w:noProof/>
            <w:webHidden/>
          </w:rPr>
          <w:instrText xml:space="preserve"> PAGEREF _Toc134800035 \h </w:instrText>
        </w:r>
        <w:r>
          <w:rPr>
            <w:noProof/>
            <w:webHidden/>
          </w:rPr>
        </w:r>
        <w:r>
          <w:rPr>
            <w:noProof/>
            <w:webHidden/>
          </w:rPr>
          <w:fldChar w:fldCharType="separate"/>
        </w:r>
        <w:r>
          <w:rPr>
            <w:noProof/>
            <w:webHidden/>
          </w:rPr>
          <w:t>21</w:t>
        </w:r>
        <w:r>
          <w:rPr>
            <w:noProof/>
            <w:webHidden/>
          </w:rPr>
          <w:fldChar w:fldCharType="end"/>
        </w:r>
      </w:hyperlink>
    </w:p>
    <w:p w14:paraId="06FA38E6" w14:textId="532EB2B4" w:rsidR="00C15392" w:rsidRDefault="00C15392">
      <w:pPr>
        <w:pStyle w:val="TOC2"/>
        <w:rPr>
          <w:rFonts w:asciiTheme="minorHAnsi" w:eastAsiaTheme="minorEastAsia" w:hAnsiTheme="minorHAnsi"/>
          <w:b w:val="0"/>
          <w:noProof/>
          <w:kern w:val="2"/>
          <w:lang w:eastAsia="lv-LV"/>
          <w14:ligatures w14:val="standardContextual"/>
        </w:rPr>
      </w:pPr>
      <w:hyperlink w:anchor="_Toc134800036" w:history="1">
        <w:r w:rsidRPr="00F91274">
          <w:rPr>
            <w:rStyle w:val="Hyperlink"/>
            <w:rFonts w:cs="Times New Roman"/>
            <w:noProof/>
          </w:rPr>
          <w:t>4.4.</w:t>
        </w:r>
        <w:r>
          <w:rPr>
            <w:rFonts w:asciiTheme="minorHAnsi" w:eastAsiaTheme="minorEastAsia" w:hAnsiTheme="minorHAnsi"/>
            <w:b w:val="0"/>
            <w:noProof/>
            <w:kern w:val="2"/>
            <w:lang w:eastAsia="lv-LV"/>
            <w14:ligatures w14:val="standardContextual"/>
          </w:rPr>
          <w:tab/>
        </w:r>
        <w:r w:rsidRPr="00F91274">
          <w:rPr>
            <w:rStyle w:val="Hyperlink"/>
            <w:noProof/>
          </w:rPr>
          <w:t>Metode ReceiveMessage2</w:t>
        </w:r>
        <w:r>
          <w:rPr>
            <w:noProof/>
            <w:webHidden/>
          </w:rPr>
          <w:tab/>
        </w:r>
        <w:r>
          <w:rPr>
            <w:noProof/>
            <w:webHidden/>
          </w:rPr>
          <w:fldChar w:fldCharType="begin"/>
        </w:r>
        <w:r>
          <w:rPr>
            <w:noProof/>
            <w:webHidden/>
          </w:rPr>
          <w:instrText xml:space="preserve"> PAGEREF _Toc134800036 \h </w:instrText>
        </w:r>
        <w:r>
          <w:rPr>
            <w:noProof/>
            <w:webHidden/>
          </w:rPr>
        </w:r>
        <w:r>
          <w:rPr>
            <w:noProof/>
            <w:webHidden/>
          </w:rPr>
          <w:fldChar w:fldCharType="separate"/>
        </w:r>
        <w:r>
          <w:rPr>
            <w:noProof/>
            <w:webHidden/>
          </w:rPr>
          <w:t>22</w:t>
        </w:r>
        <w:r>
          <w:rPr>
            <w:noProof/>
            <w:webHidden/>
          </w:rPr>
          <w:fldChar w:fldCharType="end"/>
        </w:r>
      </w:hyperlink>
    </w:p>
    <w:p w14:paraId="486582A8" w14:textId="158F1207" w:rsidR="00C15392" w:rsidRDefault="00C15392">
      <w:pPr>
        <w:pStyle w:val="TOC2"/>
        <w:rPr>
          <w:rFonts w:asciiTheme="minorHAnsi" w:eastAsiaTheme="minorEastAsia" w:hAnsiTheme="minorHAnsi"/>
          <w:b w:val="0"/>
          <w:noProof/>
          <w:kern w:val="2"/>
          <w:lang w:eastAsia="lv-LV"/>
          <w14:ligatures w14:val="standardContextual"/>
        </w:rPr>
      </w:pPr>
      <w:hyperlink w:anchor="_Toc134800037" w:history="1">
        <w:r w:rsidRPr="00F91274">
          <w:rPr>
            <w:rStyle w:val="Hyperlink"/>
            <w:rFonts w:cs="Times New Roman"/>
            <w:noProof/>
          </w:rPr>
          <w:t>4.5.</w:t>
        </w:r>
        <w:r>
          <w:rPr>
            <w:rFonts w:asciiTheme="minorHAnsi" w:eastAsiaTheme="minorEastAsia" w:hAnsiTheme="minorHAnsi"/>
            <w:b w:val="0"/>
            <w:noProof/>
            <w:kern w:val="2"/>
            <w:lang w:eastAsia="lv-LV"/>
            <w14:ligatures w14:val="standardContextual"/>
          </w:rPr>
          <w:tab/>
        </w:r>
        <w:r w:rsidRPr="00F91274">
          <w:rPr>
            <w:rStyle w:val="Hyperlink"/>
            <w:noProof/>
          </w:rPr>
          <w:t>Metode ReceiveMessageList</w:t>
        </w:r>
        <w:r>
          <w:rPr>
            <w:noProof/>
            <w:webHidden/>
          </w:rPr>
          <w:tab/>
        </w:r>
        <w:r>
          <w:rPr>
            <w:noProof/>
            <w:webHidden/>
          </w:rPr>
          <w:fldChar w:fldCharType="begin"/>
        </w:r>
        <w:r>
          <w:rPr>
            <w:noProof/>
            <w:webHidden/>
          </w:rPr>
          <w:instrText xml:space="preserve"> PAGEREF _Toc134800037 \h </w:instrText>
        </w:r>
        <w:r>
          <w:rPr>
            <w:noProof/>
            <w:webHidden/>
          </w:rPr>
        </w:r>
        <w:r>
          <w:rPr>
            <w:noProof/>
            <w:webHidden/>
          </w:rPr>
          <w:fldChar w:fldCharType="separate"/>
        </w:r>
        <w:r>
          <w:rPr>
            <w:noProof/>
            <w:webHidden/>
          </w:rPr>
          <w:t>22</w:t>
        </w:r>
        <w:r>
          <w:rPr>
            <w:noProof/>
            <w:webHidden/>
          </w:rPr>
          <w:fldChar w:fldCharType="end"/>
        </w:r>
      </w:hyperlink>
    </w:p>
    <w:p w14:paraId="79523C39" w14:textId="6DBA7EB4" w:rsidR="00C15392" w:rsidRDefault="00C15392">
      <w:pPr>
        <w:pStyle w:val="TOC2"/>
        <w:rPr>
          <w:rFonts w:asciiTheme="minorHAnsi" w:eastAsiaTheme="minorEastAsia" w:hAnsiTheme="minorHAnsi"/>
          <w:b w:val="0"/>
          <w:noProof/>
          <w:kern w:val="2"/>
          <w:lang w:eastAsia="lv-LV"/>
          <w14:ligatures w14:val="standardContextual"/>
        </w:rPr>
      </w:pPr>
      <w:hyperlink w:anchor="_Toc134800038" w:history="1">
        <w:r w:rsidRPr="00F91274">
          <w:rPr>
            <w:rStyle w:val="Hyperlink"/>
            <w:rFonts w:cs="Times New Roman"/>
            <w:noProof/>
          </w:rPr>
          <w:t>4.6.</w:t>
        </w:r>
        <w:r>
          <w:rPr>
            <w:rFonts w:asciiTheme="minorHAnsi" w:eastAsiaTheme="minorEastAsia" w:hAnsiTheme="minorHAnsi"/>
            <w:b w:val="0"/>
            <w:noProof/>
            <w:kern w:val="2"/>
            <w:lang w:eastAsia="lv-LV"/>
            <w14:ligatures w14:val="standardContextual"/>
          </w:rPr>
          <w:tab/>
        </w:r>
        <w:r w:rsidRPr="00F91274">
          <w:rPr>
            <w:rStyle w:val="Hyperlink"/>
            <w:noProof/>
          </w:rPr>
          <w:t>Metode RestoreMessageList</w:t>
        </w:r>
        <w:r>
          <w:rPr>
            <w:noProof/>
            <w:webHidden/>
          </w:rPr>
          <w:tab/>
        </w:r>
        <w:r>
          <w:rPr>
            <w:noProof/>
            <w:webHidden/>
          </w:rPr>
          <w:fldChar w:fldCharType="begin"/>
        </w:r>
        <w:r>
          <w:rPr>
            <w:noProof/>
            <w:webHidden/>
          </w:rPr>
          <w:instrText xml:space="preserve"> PAGEREF _Toc134800038 \h </w:instrText>
        </w:r>
        <w:r>
          <w:rPr>
            <w:noProof/>
            <w:webHidden/>
          </w:rPr>
        </w:r>
        <w:r>
          <w:rPr>
            <w:noProof/>
            <w:webHidden/>
          </w:rPr>
          <w:fldChar w:fldCharType="separate"/>
        </w:r>
        <w:r>
          <w:rPr>
            <w:noProof/>
            <w:webHidden/>
          </w:rPr>
          <w:t>23</w:t>
        </w:r>
        <w:r>
          <w:rPr>
            <w:noProof/>
            <w:webHidden/>
          </w:rPr>
          <w:fldChar w:fldCharType="end"/>
        </w:r>
      </w:hyperlink>
    </w:p>
    <w:p w14:paraId="62DD44B3" w14:textId="40610E76" w:rsidR="00C15392" w:rsidRDefault="00C15392">
      <w:pPr>
        <w:pStyle w:val="TOC2"/>
        <w:rPr>
          <w:rFonts w:asciiTheme="minorHAnsi" w:eastAsiaTheme="minorEastAsia" w:hAnsiTheme="minorHAnsi"/>
          <w:b w:val="0"/>
          <w:noProof/>
          <w:kern w:val="2"/>
          <w:lang w:eastAsia="lv-LV"/>
          <w14:ligatures w14:val="standardContextual"/>
        </w:rPr>
      </w:pPr>
      <w:hyperlink w:anchor="_Toc134800039" w:history="1">
        <w:r w:rsidRPr="00F91274">
          <w:rPr>
            <w:rStyle w:val="Hyperlink"/>
            <w:rFonts w:cs="Times New Roman"/>
            <w:noProof/>
          </w:rPr>
          <w:t>4.7.</w:t>
        </w:r>
        <w:r>
          <w:rPr>
            <w:rFonts w:asciiTheme="minorHAnsi" w:eastAsiaTheme="minorEastAsia" w:hAnsiTheme="minorHAnsi"/>
            <w:b w:val="0"/>
            <w:noProof/>
            <w:kern w:val="2"/>
            <w:lang w:eastAsia="lv-LV"/>
            <w14:ligatures w14:val="standardContextual"/>
          </w:rPr>
          <w:tab/>
        </w:r>
        <w:r w:rsidRPr="00F91274">
          <w:rPr>
            <w:rStyle w:val="Hyperlink"/>
            <w:noProof/>
          </w:rPr>
          <w:t>Metode DeleteMessageList</w:t>
        </w:r>
        <w:r>
          <w:rPr>
            <w:noProof/>
            <w:webHidden/>
          </w:rPr>
          <w:tab/>
        </w:r>
        <w:r>
          <w:rPr>
            <w:noProof/>
            <w:webHidden/>
          </w:rPr>
          <w:fldChar w:fldCharType="begin"/>
        </w:r>
        <w:r>
          <w:rPr>
            <w:noProof/>
            <w:webHidden/>
          </w:rPr>
          <w:instrText xml:space="preserve"> PAGEREF _Toc134800039 \h </w:instrText>
        </w:r>
        <w:r>
          <w:rPr>
            <w:noProof/>
            <w:webHidden/>
          </w:rPr>
        </w:r>
        <w:r>
          <w:rPr>
            <w:noProof/>
            <w:webHidden/>
          </w:rPr>
          <w:fldChar w:fldCharType="separate"/>
        </w:r>
        <w:r>
          <w:rPr>
            <w:noProof/>
            <w:webHidden/>
          </w:rPr>
          <w:t>24</w:t>
        </w:r>
        <w:r>
          <w:rPr>
            <w:noProof/>
            <w:webHidden/>
          </w:rPr>
          <w:fldChar w:fldCharType="end"/>
        </w:r>
      </w:hyperlink>
    </w:p>
    <w:p w14:paraId="5DA179BE" w14:textId="6AA59DD2" w:rsidR="00C15392" w:rsidRDefault="00C15392">
      <w:pPr>
        <w:pStyle w:val="TOC2"/>
        <w:rPr>
          <w:rFonts w:asciiTheme="minorHAnsi" w:eastAsiaTheme="minorEastAsia" w:hAnsiTheme="minorHAnsi"/>
          <w:b w:val="0"/>
          <w:noProof/>
          <w:kern w:val="2"/>
          <w:lang w:eastAsia="lv-LV"/>
          <w14:ligatures w14:val="standardContextual"/>
        </w:rPr>
      </w:pPr>
      <w:hyperlink w:anchor="_Toc134800040" w:history="1">
        <w:r w:rsidRPr="00F91274">
          <w:rPr>
            <w:rStyle w:val="Hyperlink"/>
            <w:rFonts w:cs="Times New Roman"/>
            <w:noProof/>
          </w:rPr>
          <w:t>4.8.</w:t>
        </w:r>
        <w:r>
          <w:rPr>
            <w:rFonts w:asciiTheme="minorHAnsi" w:eastAsiaTheme="minorEastAsia" w:hAnsiTheme="minorHAnsi"/>
            <w:b w:val="0"/>
            <w:noProof/>
            <w:kern w:val="2"/>
            <w:lang w:eastAsia="lv-LV"/>
            <w14:ligatures w14:val="standardContextual"/>
          </w:rPr>
          <w:tab/>
        </w:r>
        <w:r w:rsidRPr="00F91274">
          <w:rPr>
            <w:rStyle w:val="Hyperlink"/>
            <w:noProof/>
          </w:rPr>
          <w:t>Metode DeleteMessage</w:t>
        </w:r>
        <w:r>
          <w:rPr>
            <w:noProof/>
            <w:webHidden/>
          </w:rPr>
          <w:tab/>
        </w:r>
        <w:r>
          <w:rPr>
            <w:noProof/>
            <w:webHidden/>
          </w:rPr>
          <w:fldChar w:fldCharType="begin"/>
        </w:r>
        <w:r>
          <w:rPr>
            <w:noProof/>
            <w:webHidden/>
          </w:rPr>
          <w:instrText xml:space="preserve"> PAGEREF _Toc134800040 \h </w:instrText>
        </w:r>
        <w:r>
          <w:rPr>
            <w:noProof/>
            <w:webHidden/>
          </w:rPr>
        </w:r>
        <w:r>
          <w:rPr>
            <w:noProof/>
            <w:webHidden/>
          </w:rPr>
          <w:fldChar w:fldCharType="separate"/>
        </w:r>
        <w:r>
          <w:rPr>
            <w:noProof/>
            <w:webHidden/>
          </w:rPr>
          <w:t>24</w:t>
        </w:r>
        <w:r>
          <w:rPr>
            <w:noProof/>
            <w:webHidden/>
          </w:rPr>
          <w:fldChar w:fldCharType="end"/>
        </w:r>
      </w:hyperlink>
    </w:p>
    <w:p w14:paraId="16C84B63" w14:textId="08D0D50C" w:rsidR="00C15392" w:rsidRDefault="00C15392">
      <w:pPr>
        <w:pStyle w:val="TOC2"/>
        <w:rPr>
          <w:rFonts w:asciiTheme="minorHAnsi" w:eastAsiaTheme="minorEastAsia" w:hAnsiTheme="minorHAnsi"/>
          <w:b w:val="0"/>
          <w:noProof/>
          <w:kern w:val="2"/>
          <w:lang w:eastAsia="lv-LV"/>
          <w14:ligatures w14:val="standardContextual"/>
        </w:rPr>
      </w:pPr>
      <w:hyperlink w:anchor="_Toc134800041" w:history="1">
        <w:r w:rsidRPr="00F91274">
          <w:rPr>
            <w:rStyle w:val="Hyperlink"/>
            <w:rFonts w:cs="Times New Roman"/>
            <w:noProof/>
          </w:rPr>
          <w:t>4.9.</w:t>
        </w:r>
        <w:r>
          <w:rPr>
            <w:rFonts w:asciiTheme="minorHAnsi" w:eastAsiaTheme="minorEastAsia" w:hAnsiTheme="minorHAnsi"/>
            <w:b w:val="0"/>
            <w:noProof/>
            <w:kern w:val="2"/>
            <w:lang w:eastAsia="lv-LV"/>
            <w14:ligatures w14:val="standardContextual"/>
          </w:rPr>
          <w:tab/>
        </w:r>
        <w:r w:rsidRPr="00F91274">
          <w:rPr>
            <w:rStyle w:val="Hyperlink"/>
            <w:noProof/>
          </w:rPr>
          <w:t>Metode ConfirmationAck</w:t>
        </w:r>
        <w:r>
          <w:rPr>
            <w:noProof/>
            <w:webHidden/>
          </w:rPr>
          <w:tab/>
        </w:r>
        <w:r>
          <w:rPr>
            <w:noProof/>
            <w:webHidden/>
          </w:rPr>
          <w:fldChar w:fldCharType="begin"/>
        </w:r>
        <w:r>
          <w:rPr>
            <w:noProof/>
            <w:webHidden/>
          </w:rPr>
          <w:instrText xml:space="preserve"> PAGEREF _Toc134800041 \h </w:instrText>
        </w:r>
        <w:r>
          <w:rPr>
            <w:noProof/>
            <w:webHidden/>
          </w:rPr>
        </w:r>
        <w:r>
          <w:rPr>
            <w:noProof/>
            <w:webHidden/>
          </w:rPr>
          <w:fldChar w:fldCharType="separate"/>
        </w:r>
        <w:r>
          <w:rPr>
            <w:noProof/>
            <w:webHidden/>
          </w:rPr>
          <w:t>25</w:t>
        </w:r>
        <w:r>
          <w:rPr>
            <w:noProof/>
            <w:webHidden/>
          </w:rPr>
          <w:fldChar w:fldCharType="end"/>
        </w:r>
      </w:hyperlink>
    </w:p>
    <w:p w14:paraId="1D00D4E2" w14:textId="1F68EC89" w:rsidR="00C15392" w:rsidRDefault="00C15392">
      <w:pPr>
        <w:pStyle w:val="TOC2"/>
        <w:rPr>
          <w:rFonts w:asciiTheme="minorHAnsi" w:eastAsiaTheme="minorEastAsia" w:hAnsiTheme="minorHAnsi"/>
          <w:b w:val="0"/>
          <w:noProof/>
          <w:kern w:val="2"/>
          <w:lang w:eastAsia="lv-LV"/>
          <w14:ligatures w14:val="standardContextual"/>
        </w:rPr>
      </w:pPr>
      <w:hyperlink w:anchor="_Toc134800042" w:history="1">
        <w:r w:rsidRPr="00F91274">
          <w:rPr>
            <w:rStyle w:val="Hyperlink"/>
            <w:rFonts w:cs="Times New Roman"/>
            <w:noProof/>
          </w:rPr>
          <w:t>4.10.</w:t>
        </w:r>
        <w:r>
          <w:rPr>
            <w:rFonts w:asciiTheme="minorHAnsi" w:eastAsiaTheme="minorEastAsia" w:hAnsiTheme="minorHAnsi"/>
            <w:b w:val="0"/>
            <w:noProof/>
            <w:kern w:val="2"/>
            <w:lang w:eastAsia="lv-LV"/>
            <w14:ligatures w14:val="standardContextual"/>
          </w:rPr>
          <w:tab/>
        </w:r>
        <w:r w:rsidRPr="00F91274">
          <w:rPr>
            <w:rStyle w:val="Hyperlink"/>
            <w:noProof/>
          </w:rPr>
          <w:t>Paziņojums par ienākošo ziņojumu DIT (MessageAlert)</w:t>
        </w:r>
        <w:r>
          <w:rPr>
            <w:noProof/>
            <w:webHidden/>
          </w:rPr>
          <w:tab/>
        </w:r>
        <w:r>
          <w:rPr>
            <w:noProof/>
            <w:webHidden/>
          </w:rPr>
          <w:fldChar w:fldCharType="begin"/>
        </w:r>
        <w:r>
          <w:rPr>
            <w:noProof/>
            <w:webHidden/>
          </w:rPr>
          <w:instrText xml:space="preserve"> PAGEREF _Toc134800042 \h </w:instrText>
        </w:r>
        <w:r>
          <w:rPr>
            <w:noProof/>
            <w:webHidden/>
          </w:rPr>
        </w:r>
        <w:r>
          <w:rPr>
            <w:noProof/>
            <w:webHidden/>
          </w:rPr>
          <w:fldChar w:fldCharType="separate"/>
        </w:r>
        <w:r>
          <w:rPr>
            <w:noProof/>
            <w:webHidden/>
          </w:rPr>
          <w:t>26</w:t>
        </w:r>
        <w:r>
          <w:rPr>
            <w:noProof/>
            <w:webHidden/>
          </w:rPr>
          <w:fldChar w:fldCharType="end"/>
        </w:r>
      </w:hyperlink>
    </w:p>
    <w:p w14:paraId="43F39341" w14:textId="0A72E381"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43" w:history="1">
        <w:r w:rsidRPr="00F91274">
          <w:rPr>
            <w:rStyle w:val="Hyperlink"/>
            <w:rFonts w:cs="Tahoma"/>
            <w:noProof/>
          </w:rPr>
          <w:t>5.</w:t>
        </w:r>
        <w:r>
          <w:rPr>
            <w:rFonts w:asciiTheme="minorHAnsi" w:eastAsiaTheme="minorEastAsia" w:hAnsiTheme="minorHAnsi"/>
            <w:b w:val="0"/>
            <w:caps w:val="0"/>
            <w:noProof/>
            <w:kern w:val="2"/>
            <w:lang w:eastAsia="lv-LV"/>
            <w14:ligatures w14:val="standardContextual"/>
          </w:rPr>
          <w:tab/>
        </w:r>
        <w:r w:rsidRPr="00F91274">
          <w:rPr>
            <w:rStyle w:val="Hyperlink"/>
            <w:noProof/>
          </w:rPr>
          <w:t>Notikumu apstrāde</w:t>
        </w:r>
        <w:r>
          <w:rPr>
            <w:noProof/>
            <w:webHidden/>
          </w:rPr>
          <w:tab/>
        </w:r>
        <w:r>
          <w:rPr>
            <w:noProof/>
            <w:webHidden/>
          </w:rPr>
          <w:fldChar w:fldCharType="begin"/>
        </w:r>
        <w:r>
          <w:rPr>
            <w:noProof/>
            <w:webHidden/>
          </w:rPr>
          <w:instrText xml:space="preserve"> PAGEREF _Toc134800043 \h </w:instrText>
        </w:r>
        <w:r>
          <w:rPr>
            <w:noProof/>
            <w:webHidden/>
          </w:rPr>
        </w:r>
        <w:r>
          <w:rPr>
            <w:noProof/>
            <w:webHidden/>
          </w:rPr>
          <w:fldChar w:fldCharType="separate"/>
        </w:r>
        <w:r>
          <w:rPr>
            <w:noProof/>
            <w:webHidden/>
          </w:rPr>
          <w:t>28</w:t>
        </w:r>
        <w:r>
          <w:rPr>
            <w:noProof/>
            <w:webHidden/>
          </w:rPr>
          <w:fldChar w:fldCharType="end"/>
        </w:r>
      </w:hyperlink>
    </w:p>
    <w:p w14:paraId="72650472" w14:textId="20F75DFF"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44" w:history="1">
        <w:r w:rsidRPr="00F91274">
          <w:rPr>
            <w:rStyle w:val="Hyperlink"/>
            <w:rFonts w:cs="Tahoma"/>
            <w:noProof/>
            <w:lang w:eastAsia="lv-LV"/>
          </w:rPr>
          <w:t>6.</w:t>
        </w:r>
        <w:r>
          <w:rPr>
            <w:rFonts w:asciiTheme="minorHAnsi" w:eastAsiaTheme="minorEastAsia" w:hAnsiTheme="minorHAnsi"/>
            <w:b w:val="0"/>
            <w:caps w:val="0"/>
            <w:noProof/>
            <w:kern w:val="2"/>
            <w:lang w:eastAsia="lv-LV"/>
            <w14:ligatures w14:val="standardContextual"/>
          </w:rPr>
          <w:tab/>
        </w:r>
        <w:r w:rsidRPr="00F91274">
          <w:rPr>
            <w:rStyle w:val="Hyperlink"/>
            <w:noProof/>
          </w:rPr>
          <w:t>Datu detalizēts projektējums</w:t>
        </w:r>
        <w:r>
          <w:rPr>
            <w:noProof/>
            <w:webHidden/>
          </w:rPr>
          <w:tab/>
        </w:r>
        <w:r>
          <w:rPr>
            <w:noProof/>
            <w:webHidden/>
          </w:rPr>
          <w:fldChar w:fldCharType="begin"/>
        </w:r>
        <w:r>
          <w:rPr>
            <w:noProof/>
            <w:webHidden/>
          </w:rPr>
          <w:instrText xml:space="preserve"> PAGEREF _Toc134800044 \h </w:instrText>
        </w:r>
        <w:r>
          <w:rPr>
            <w:noProof/>
            <w:webHidden/>
          </w:rPr>
        </w:r>
        <w:r>
          <w:rPr>
            <w:noProof/>
            <w:webHidden/>
          </w:rPr>
          <w:fldChar w:fldCharType="separate"/>
        </w:r>
        <w:r>
          <w:rPr>
            <w:noProof/>
            <w:webHidden/>
          </w:rPr>
          <w:t>30</w:t>
        </w:r>
        <w:r>
          <w:rPr>
            <w:noProof/>
            <w:webHidden/>
          </w:rPr>
          <w:fldChar w:fldCharType="end"/>
        </w:r>
      </w:hyperlink>
    </w:p>
    <w:p w14:paraId="28686F78" w14:textId="335EF81D" w:rsidR="00C15392" w:rsidRDefault="00C15392">
      <w:pPr>
        <w:pStyle w:val="TOC3"/>
        <w:rPr>
          <w:rFonts w:asciiTheme="minorHAnsi" w:eastAsiaTheme="minorEastAsia" w:hAnsiTheme="minorHAnsi"/>
          <w:noProof/>
          <w:kern w:val="2"/>
          <w:lang w:eastAsia="lv-LV"/>
          <w14:ligatures w14:val="standardContextual"/>
        </w:rPr>
      </w:pPr>
      <w:hyperlink w:anchor="_Toc134800045" w:history="1">
        <w:r w:rsidRPr="00F91274">
          <w:rPr>
            <w:rStyle w:val="Hyperlink"/>
            <w:rFonts w:cs="Times New Roman"/>
            <w:noProof/>
          </w:rPr>
          <w:t>6.1.1.</w:t>
        </w:r>
        <w:r>
          <w:rPr>
            <w:rFonts w:asciiTheme="minorHAnsi" w:eastAsiaTheme="minorEastAsia" w:hAnsiTheme="minorHAnsi"/>
            <w:noProof/>
            <w:kern w:val="2"/>
            <w:lang w:eastAsia="lv-LV"/>
            <w14:ligatures w14:val="standardContextual"/>
          </w:rPr>
          <w:tab/>
        </w:r>
        <w:r w:rsidRPr="00F91274">
          <w:rPr>
            <w:rStyle w:val="Hyperlink"/>
            <w:noProof/>
          </w:rPr>
          <w:t>XML shēma XSD:</w:t>
        </w:r>
        <w:r w:rsidRPr="00F91274">
          <w:rPr>
            <w:rStyle w:val="Hyperlink"/>
            <w:noProof/>
            <w:highlight w:val="white"/>
          </w:rPr>
          <w:t>MessageSaveStructure</w:t>
        </w:r>
        <w:r>
          <w:rPr>
            <w:noProof/>
            <w:webHidden/>
          </w:rPr>
          <w:tab/>
        </w:r>
        <w:r>
          <w:rPr>
            <w:noProof/>
            <w:webHidden/>
          </w:rPr>
          <w:fldChar w:fldCharType="begin"/>
        </w:r>
        <w:r>
          <w:rPr>
            <w:noProof/>
            <w:webHidden/>
          </w:rPr>
          <w:instrText xml:space="preserve"> PAGEREF _Toc134800045 \h </w:instrText>
        </w:r>
        <w:r>
          <w:rPr>
            <w:noProof/>
            <w:webHidden/>
          </w:rPr>
        </w:r>
        <w:r>
          <w:rPr>
            <w:noProof/>
            <w:webHidden/>
          </w:rPr>
          <w:fldChar w:fldCharType="separate"/>
        </w:r>
        <w:r>
          <w:rPr>
            <w:noProof/>
            <w:webHidden/>
          </w:rPr>
          <w:t>30</w:t>
        </w:r>
        <w:r>
          <w:rPr>
            <w:noProof/>
            <w:webHidden/>
          </w:rPr>
          <w:fldChar w:fldCharType="end"/>
        </w:r>
      </w:hyperlink>
    </w:p>
    <w:p w14:paraId="4989115B" w14:textId="6A5B4B40" w:rsidR="00C15392" w:rsidRDefault="00C15392">
      <w:pPr>
        <w:pStyle w:val="TOC3"/>
        <w:rPr>
          <w:rFonts w:asciiTheme="minorHAnsi" w:eastAsiaTheme="minorEastAsia" w:hAnsiTheme="minorHAnsi"/>
          <w:noProof/>
          <w:kern w:val="2"/>
          <w:lang w:eastAsia="lv-LV"/>
          <w14:ligatures w14:val="standardContextual"/>
        </w:rPr>
      </w:pPr>
      <w:hyperlink w:anchor="_Toc134800046" w:history="1">
        <w:r w:rsidRPr="00F91274">
          <w:rPr>
            <w:rStyle w:val="Hyperlink"/>
            <w:rFonts w:cs="Times New Roman"/>
            <w:noProof/>
          </w:rPr>
          <w:t>6.1.2.</w:t>
        </w:r>
        <w:r>
          <w:rPr>
            <w:rFonts w:asciiTheme="minorHAnsi" w:eastAsiaTheme="minorEastAsia" w:hAnsiTheme="minorHAnsi"/>
            <w:noProof/>
            <w:kern w:val="2"/>
            <w:lang w:eastAsia="lv-LV"/>
            <w14:ligatures w14:val="standardContextual"/>
          </w:rPr>
          <w:tab/>
        </w:r>
        <w:r w:rsidRPr="00F91274">
          <w:rPr>
            <w:rStyle w:val="Hyperlink"/>
            <w:noProof/>
          </w:rPr>
          <w:t>XML shēma XSD:</w:t>
        </w:r>
        <w:r w:rsidRPr="00F91274">
          <w:rPr>
            <w:rStyle w:val="Hyperlink"/>
            <w:noProof/>
            <w:highlight w:val="white"/>
          </w:rPr>
          <w:t>MessageSaveStructure</w:t>
        </w:r>
        <w:r w:rsidRPr="00F91274">
          <w:rPr>
            <w:rStyle w:val="Hyperlink"/>
            <w:noProof/>
          </w:rPr>
          <w:t>2</w:t>
        </w:r>
        <w:r>
          <w:rPr>
            <w:noProof/>
            <w:webHidden/>
          </w:rPr>
          <w:tab/>
        </w:r>
        <w:r>
          <w:rPr>
            <w:noProof/>
            <w:webHidden/>
          </w:rPr>
          <w:fldChar w:fldCharType="begin"/>
        </w:r>
        <w:r>
          <w:rPr>
            <w:noProof/>
            <w:webHidden/>
          </w:rPr>
          <w:instrText xml:space="preserve"> PAGEREF _Toc134800046 \h </w:instrText>
        </w:r>
        <w:r>
          <w:rPr>
            <w:noProof/>
            <w:webHidden/>
          </w:rPr>
        </w:r>
        <w:r>
          <w:rPr>
            <w:noProof/>
            <w:webHidden/>
          </w:rPr>
          <w:fldChar w:fldCharType="separate"/>
        </w:r>
        <w:r>
          <w:rPr>
            <w:noProof/>
            <w:webHidden/>
          </w:rPr>
          <w:t>30</w:t>
        </w:r>
        <w:r>
          <w:rPr>
            <w:noProof/>
            <w:webHidden/>
          </w:rPr>
          <w:fldChar w:fldCharType="end"/>
        </w:r>
      </w:hyperlink>
    </w:p>
    <w:p w14:paraId="2A6BA3D4" w14:textId="382373C9" w:rsidR="00C15392" w:rsidRDefault="00C15392">
      <w:pPr>
        <w:pStyle w:val="TOC3"/>
        <w:rPr>
          <w:rFonts w:asciiTheme="minorHAnsi" w:eastAsiaTheme="minorEastAsia" w:hAnsiTheme="minorHAnsi"/>
          <w:noProof/>
          <w:kern w:val="2"/>
          <w:lang w:eastAsia="lv-LV"/>
          <w14:ligatures w14:val="standardContextual"/>
        </w:rPr>
      </w:pPr>
      <w:hyperlink w:anchor="_Toc134800047" w:history="1">
        <w:r w:rsidRPr="00F91274">
          <w:rPr>
            <w:rStyle w:val="Hyperlink"/>
            <w:rFonts w:cs="Times New Roman"/>
            <w:noProof/>
          </w:rPr>
          <w:t>6.1.3.</w:t>
        </w:r>
        <w:r>
          <w:rPr>
            <w:rFonts w:asciiTheme="minorHAnsi" w:eastAsiaTheme="minorEastAsia" w:hAnsiTheme="minorHAnsi"/>
            <w:noProof/>
            <w:kern w:val="2"/>
            <w:lang w:eastAsia="lv-LV"/>
            <w14:ligatures w14:val="standardContextual"/>
          </w:rPr>
          <w:tab/>
        </w:r>
        <w:r w:rsidRPr="00F91274">
          <w:rPr>
            <w:rStyle w:val="Hyperlink"/>
            <w:noProof/>
          </w:rPr>
          <w:t>XML shēma XSD:</w:t>
        </w:r>
        <w:r w:rsidRPr="00F91274">
          <w:rPr>
            <w:rStyle w:val="Hyperlink"/>
            <w:noProof/>
            <w:highlight w:val="white"/>
          </w:rPr>
          <w:t>MessageRequestStructure</w:t>
        </w:r>
        <w:r>
          <w:rPr>
            <w:noProof/>
            <w:webHidden/>
          </w:rPr>
          <w:tab/>
        </w:r>
        <w:r>
          <w:rPr>
            <w:noProof/>
            <w:webHidden/>
          </w:rPr>
          <w:fldChar w:fldCharType="begin"/>
        </w:r>
        <w:r>
          <w:rPr>
            <w:noProof/>
            <w:webHidden/>
          </w:rPr>
          <w:instrText xml:space="preserve"> PAGEREF _Toc134800047 \h </w:instrText>
        </w:r>
        <w:r>
          <w:rPr>
            <w:noProof/>
            <w:webHidden/>
          </w:rPr>
        </w:r>
        <w:r>
          <w:rPr>
            <w:noProof/>
            <w:webHidden/>
          </w:rPr>
          <w:fldChar w:fldCharType="separate"/>
        </w:r>
        <w:r>
          <w:rPr>
            <w:noProof/>
            <w:webHidden/>
          </w:rPr>
          <w:t>31</w:t>
        </w:r>
        <w:r>
          <w:rPr>
            <w:noProof/>
            <w:webHidden/>
          </w:rPr>
          <w:fldChar w:fldCharType="end"/>
        </w:r>
      </w:hyperlink>
    </w:p>
    <w:p w14:paraId="7E78D8B3" w14:textId="19FB40C5" w:rsidR="00C15392" w:rsidRDefault="00C15392">
      <w:pPr>
        <w:pStyle w:val="TOC3"/>
        <w:rPr>
          <w:rFonts w:asciiTheme="minorHAnsi" w:eastAsiaTheme="minorEastAsia" w:hAnsiTheme="minorHAnsi"/>
          <w:noProof/>
          <w:kern w:val="2"/>
          <w:lang w:eastAsia="lv-LV"/>
          <w14:ligatures w14:val="standardContextual"/>
        </w:rPr>
      </w:pPr>
      <w:hyperlink w:anchor="_Toc134800048" w:history="1">
        <w:r w:rsidRPr="00F91274">
          <w:rPr>
            <w:rStyle w:val="Hyperlink"/>
            <w:rFonts w:cs="Times New Roman"/>
            <w:noProof/>
          </w:rPr>
          <w:t>6.1.4.</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XSD:MessageResponseStructure</w:t>
        </w:r>
        <w:r>
          <w:rPr>
            <w:noProof/>
            <w:webHidden/>
          </w:rPr>
          <w:tab/>
        </w:r>
        <w:r>
          <w:rPr>
            <w:noProof/>
            <w:webHidden/>
          </w:rPr>
          <w:fldChar w:fldCharType="begin"/>
        </w:r>
        <w:r>
          <w:rPr>
            <w:noProof/>
            <w:webHidden/>
          </w:rPr>
          <w:instrText xml:space="preserve"> PAGEREF _Toc134800048 \h </w:instrText>
        </w:r>
        <w:r>
          <w:rPr>
            <w:noProof/>
            <w:webHidden/>
          </w:rPr>
        </w:r>
        <w:r>
          <w:rPr>
            <w:noProof/>
            <w:webHidden/>
          </w:rPr>
          <w:fldChar w:fldCharType="separate"/>
        </w:r>
        <w:r>
          <w:rPr>
            <w:noProof/>
            <w:webHidden/>
          </w:rPr>
          <w:t>32</w:t>
        </w:r>
        <w:r>
          <w:rPr>
            <w:noProof/>
            <w:webHidden/>
          </w:rPr>
          <w:fldChar w:fldCharType="end"/>
        </w:r>
      </w:hyperlink>
    </w:p>
    <w:p w14:paraId="7D1E3F50" w14:textId="68EAED54" w:rsidR="00C15392" w:rsidRDefault="00C15392">
      <w:pPr>
        <w:pStyle w:val="TOC3"/>
        <w:rPr>
          <w:rFonts w:asciiTheme="minorHAnsi" w:eastAsiaTheme="minorEastAsia" w:hAnsiTheme="minorHAnsi"/>
          <w:noProof/>
          <w:kern w:val="2"/>
          <w:lang w:eastAsia="lv-LV"/>
          <w14:ligatures w14:val="standardContextual"/>
        </w:rPr>
      </w:pPr>
      <w:hyperlink w:anchor="_Toc134800049" w:history="1">
        <w:r w:rsidRPr="00F91274">
          <w:rPr>
            <w:rStyle w:val="Hyperlink"/>
            <w:rFonts w:cs="Times New Roman"/>
            <w:noProof/>
          </w:rPr>
          <w:t>6.1.5.</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XSD:MessageResponseStructure2</w:t>
        </w:r>
        <w:r>
          <w:rPr>
            <w:noProof/>
            <w:webHidden/>
          </w:rPr>
          <w:tab/>
        </w:r>
        <w:r>
          <w:rPr>
            <w:noProof/>
            <w:webHidden/>
          </w:rPr>
          <w:fldChar w:fldCharType="begin"/>
        </w:r>
        <w:r>
          <w:rPr>
            <w:noProof/>
            <w:webHidden/>
          </w:rPr>
          <w:instrText xml:space="preserve"> PAGEREF _Toc134800049 \h </w:instrText>
        </w:r>
        <w:r>
          <w:rPr>
            <w:noProof/>
            <w:webHidden/>
          </w:rPr>
        </w:r>
        <w:r>
          <w:rPr>
            <w:noProof/>
            <w:webHidden/>
          </w:rPr>
          <w:fldChar w:fldCharType="separate"/>
        </w:r>
        <w:r>
          <w:rPr>
            <w:noProof/>
            <w:webHidden/>
          </w:rPr>
          <w:t>33</w:t>
        </w:r>
        <w:r>
          <w:rPr>
            <w:noProof/>
            <w:webHidden/>
          </w:rPr>
          <w:fldChar w:fldCharType="end"/>
        </w:r>
      </w:hyperlink>
    </w:p>
    <w:p w14:paraId="0C6FDCAC" w14:textId="5E78C657" w:rsidR="00C15392" w:rsidRDefault="00C15392">
      <w:pPr>
        <w:pStyle w:val="TOC3"/>
        <w:rPr>
          <w:rFonts w:asciiTheme="minorHAnsi" w:eastAsiaTheme="minorEastAsia" w:hAnsiTheme="minorHAnsi"/>
          <w:noProof/>
          <w:kern w:val="2"/>
          <w:lang w:eastAsia="lv-LV"/>
          <w14:ligatures w14:val="standardContextual"/>
        </w:rPr>
      </w:pPr>
      <w:hyperlink w:anchor="_Toc134800050" w:history="1">
        <w:r w:rsidRPr="00F91274">
          <w:rPr>
            <w:rStyle w:val="Hyperlink"/>
            <w:rFonts w:cs="Times New Roman"/>
            <w:noProof/>
          </w:rPr>
          <w:t>6.1.6.</w:t>
        </w:r>
        <w:r>
          <w:rPr>
            <w:rFonts w:asciiTheme="minorHAnsi" w:eastAsiaTheme="minorEastAsia" w:hAnsiTheme="minorHAnsi"/>
            <w:noProof/>
            <w:kern w:val="2"/>
            <w:lang w:eastAsia="lv-LV"/>
            <w14:ligatures w14:val="standardContextual"/>
          </w:rPr>
          <w:tab/>
        </w:r>
        <w:r w:rsidRPr="00F91274">
          <w:rPr>
            <w:rStyle w:val="Hyperlink"/>
            <w:noProof/>
          </w:rPr>
          <w:t>XML shēma XSD:MessageListRequestStructure</w:t>
        </w:r>
        <w:r>
          <w:rPr>
            <w:noProof/>
            <w:webHidden/>
          </w:rPr>
          <w:tab/>
        </w:r>
        <w:r>
          <w:rPr>
            <w:noProof/>
            <w:webHidden/>
          </w:rPr>
          <w:fldChar w:fldCharType="begin"/>
        </w:r>
        <w:r>
          <w:rPr>
            <w:noProof/>
            <w:webHidden/>
          </w:rPr>
          <w:instrText xml:space="preserve"> PAGEREF _Toc134800050 \h </w:instrText>
        </w:r>
        <w:r>
          <w:rPr>
            <w:noProof/>
            <w:webHidden/>
          </w:rPr>
        </w:r>
        <w:r>
          <w:rPr>
            <w:noProof/>
            <w:webHidden/>
          </w:rPr>
          <w:fldChar w:fldCharType="separate"/>
        </w:r>
        <w:r>
          <w:rPr>
            <w:noProof/>
            <w:webHidden/>
          </w:rPr>
          <w:t>34</w:t>
        </w:r>
        <w:r>
          <w:rPr>
            <w:noProof/>
            <w:webHidden/>
          </w:rPr>
          <w:fldChar w:fldCharType="end"/>
        </w:r>
      </w:hyperlink>
    </w:p>
    <w:p w14:paraId="3A7168A8" w14:textId="00F0066D" w:rsidR="00C15392" w:rsidRDefault="00C15392">
      <w:pPr>
        <w:pStyle w:val="TOC3"/>
        <w:rPr>
          <w:rFonts w:asciiTheme="minorHAnsi" w:eastAsiaTheme="minorEastAsia" w:hAnsiTheme="minorHAnsi"/>
          <w:noProof/>
          <w:kern w:val="2"/>
          <w:lang w:eastAsia="lv-LV"/>
          <w14:ligatures w14:val="standardContextual"/>
        </w:rPr>
      </w:pPr>
      <w:hyperlink w:anchor="_Toc134800051" w:history="1">
        <w:r w:rsidRPr="00F91274">
          <w:rPr>
            <w:rStyle w:val="Hyperlink"/>
            <w:rFonts w:cs="Times New Roman"/>
            <w:noProof/>
          </w:rPr>
          <w:t>6.1.7.</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XSD:MessageBasicInfoListStructure</w:t>
        </w:r>
        <w:r>
          <w:rPr>
            <w:noProof/>
            <w:webHidden/>
          </w:rPr>
          <w:tab/>
        </w:r>
        <w:r>
          <w:rPr>
            <w:noProof/>
            <w:webHidden/>
          </w:rPr>
          <w:fldChar w:fldCharType="begin"/>
        </w:r>
        <w:r>
          <w:rPr>
            <w:noProof/>
            <w:webHidden/>
          </w:rPr>
          <w:instrText xml:space="preserve"> PAGEREF _Toc134800051 \h </w:instrText>
        </w:r>
        <w:r>
          <w:rPr>
            <w:noProof/>
            <w:webHidden/>
          </w:rPr>
        </w:r>
        <w:r>
          <w:rPr>
            <w:noProof/>
            <w:webHidden/>
          </w:rPr>
          <w:fldChar w:fldCharType="separate"/>
        </w:r>
        <w:r>
          <w:rPr>
            <w:noProof/>
            <w:webHidden/>
          </w:rPr>
          <w:t>35</w:t>
        </w:r>
        <w:r>
          <w:rPr>
            <w:noProof/>
            <w:webHidden/>
          </w:rPr>
          <w:fldChar w:fldCharType="end"/>
        </w:r>
      </w:hyperlink>
    </w:p>
    <w:p w14:paraId="2BC8DB63" w14:textId="1D658166" w:rsidR="00C15392" w:rsidRDefault="00C15392">
      <w:pPr>
        <w:pStyle w:val="TOC3"/>
        <w:rPr>
          <w:rFonts w:asciiTheme="minorHAnsi" w:eastAsiaTheme="minorEastAsia" w:hAnsiTheme="minorHAnsi"/>
          <w:noProof/>
          <w:kern w:val="2"/>
          <w:lang w:eastAsia="lv-LV"/>
          <w14:ligatures w14:val="standardContextual"/>
        </w:rPr>
      </w:pPr>
      <w:hyperlink w:anchor="_Toc134800052" w:history="1">
        <w:r w:rsidRPr="00F91274">
          <w:rPr>
            <w:rStyle w:val="Hyperlink"/>
            <w:rFonts w:cs="Times New Roman"/>
            <w:noProof/>
          </w:rPr>
          <w:t>6.1.8.</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XSD:ErrorDataStructure</w:t>
        </w:r>
        <w:r>
          <w:rPr>
            <w:noProof/>
            <w:webHidden/>
          </w:rPr>
          <w:tab/>
        </w:r>
        <w:r>
          <w:rPr>
            <w:noProof/>
            <w:webHidden/>
          </w:rPr>
          <w:fldChar w:fldCharType="begin"/>
        </w:r>
        <w:r>
          <w:rPr>
            <w:noProof/>
            <w:webHidden/>
          </w:rPr>
          <w:instrText xml:space="preserve"> PAGEREF _Toc134800052 \h </w:instrText>
        </w:r>
        <w:r>
          <w:rPr>
            <w:noProof/>
            <w:webHidden/>
          </w:rPr>
        </w:r>
        <w:r>
          <w:rPr>
            <w:noProof/>
            <w:webHidden/>
          </w:rPr>
          <w:fldChar w:fldCharType="separate"/>
        </w:r>
        <w:r>
          <w:rPr>
            <w:noProof/>
            <w:webHidden/>
          </w:rPr>
          <w:t>36</w:t>
        </w:r>
        <w:r>
          <w:rPr>
            <w:noProof/>
            <w:webHidden/>
          </w:rPr>
          <w:fldChar w:fldCharType="end"/>
        </w:r>
      </w:hyperlink>
    </w:p>
    <w:p w14:paraId="53951D16" w14:textId="40DC45C0" w:rsidR="00C15392" w:rsidRDefault="00C15392">
      <w:pPr>
        <w:pStyle w:val="TOC3"/>
        <w:rPr>
          <w:rFonts w:asciiTheme="minorHAnsi" w:eastAsiaTheme="minorEastAsia" w:hAnsiTheme="minorHAnsi"/>
          <w:noProof/>
          <w:kern w:val="2"/>
          <w:lang w:eastAsia="lv-LV"/>
          <w14:ligatures w14:val="standardContextual"/>
        </w:rPr>
      </w:pPr>
      <w:hyperlink w:anchor="_Toc134800053" w:history="1">
        <w:r w:rsidRPr="00F91274">
          <w:rPr>
            <w:rStyle w:val="Hyperlink"/>
            <w:rFonts w:cs="Times New Roman"/>
            <w:noProof/>
          </w:rPr>
          <w:t>6.1.9.</w:t>
        </w:r>
        <w:r>
          <w:rPr>
            <w:rFonts w:asciiTheme="minorHAnsi" w:eastAsiaTheme="minorEastAsia" w:hAnsiTheme="minorHAnsi"/>
            <w:noProof/>
            <w:kern w:val="2"/>
            <w:lang w:eastAsia="lv-LV"/>
            <w14:ligatures w14:val="standardContextual"/>
          </w:rPr>
          <w:tab/>
        </w:r>
        <w:r w:rsidRPr="00F91274">
          <w:rPr>
            <w:rStyle w:val="Hyperlink"/>
            <w:noProof/>
          </w:rPr>
          <w:t xml:space="preserve">XML shēma </w:t>
        </w:r>
        <w:r w:rsidRPr="00F91274">
          <w:rPr>
            <w:rStyle w:val="Hyperlink"/>
            <w:noProof/>
            <w:lang w:val="en-US"/>
          </w:rPr>
          <w:t>XSD:InfoDataStructure</w:t>
        </w:r>
        <w:r>
          <w:rPr>
            <w:noProof/>
            <w:webHidden/>
          </w:rPr>
          <w:tab/>
        </w:r>
        <w:r>
          <w:rPr>
            <w:noProof/>
            <w:webHidden/>
          </w:rPr>
          <w:fldChar w:fldCharType="begin"/>
        </w:r>
        <w:r>
          <w:rPr>
            <w:noProof/>
            <w:webHidden/>
          </w:rPr>
          <w:instrText xml:space="preserve"> PAGEREF _Toc134800053 \h </w:instrText>
        </w:r>
        <w:r>
          <w:rPr>
            <w:noProof/>
            <w:webHidden/>
          </w:rPr>
        </w:r>
        <w:r>
          <w:rPr>
            <w:noProof/>
            <w:webHidden/>
          </w:rPr>
          <w:fldChar w:fldCharType="separate"/>
        </w:r>
        <w:r>
          <w:rPr>
            <w:noProof/>
            <w:webHidden/>
          </w:rPr>
          <w:t>36</w:t>
        </w:r>
        <w:r>
          <w:rPr>
            <w:noProof/>
            <w:webHidden/>
          </w:rPr>
          <w:fldChar w:fldCharType="end"/>
        </w:r>
      </w:hyperlink>
    </w:p>
    <w:p w14:paraId="1A89B0B5" w14:textId="6ECEB30F" w:rsidR="00C15392" w:rsidRDefault="00C15392">
      <w:pPr>
        <w:pStyle w:val="TOC1"/>
        <w:rPr>
          <w:rFonts w:asciiTheme="minorHAnsi" w:eastAsiaTheme="minorEastAsia" w:hAnsiTheme="minorHAnsi"/>
          <w:b w:val="0"/>
          <w:caps w:val="0"/>
          <w:noProof/>
          <w:kern w:val="2"/>
          <w:lang w:eastAsia="lv-LV"/>
          <w14:ligatures w14:val="standardContextual"/>
        </w:rPr>
      </w:pPr>
      <w:hyperlink w:anchor="_Toc134800054" w:history="1">
        <w:r w:rsidRPr="00F91274">
          <w:rPr>
            <w:rStyle w:val="Hyperlink"/>
            <w:rFonts w:cs="Tahoma"/>
            <w:noProof/>
          </w:rPr>
          <w:t>7.</w:t>
        </w:r>
        <w:r>
          <w:rPr>
            <w:rFonts w:asciiTheme="minorHAnsi" w:eastAsiaTheme="minorEastAsia" w:hAnsiTheme="minorHAnsi"/>
            <w:b w:val="0"/>
            <w:caps w:val="0"/>
            <w:noProof/>
            <w:kern w:val="2"/>
            <w:lang w:eastAsia="lv-LV"/>
            <w14:ligatures w14:val="standardContextual"/>
          </w:rPr>
          <w:tab/>
        </w:r>
        <w:r w:rsidRPr="00F91274">
          <w:rPr>
            <w:rStyle w:val="Hyperlink"/>
            <w:noProof/>
          </w:rPr>
          <w:t>Biežāk uzdotie jautājumi</w:t>
        </w:r>
        <w:r>
          <w:rPr>
            <w:noProof/>
            <w:webHidden/>
          </w:rPr>
          <w:tab/>
        </w:r>
        <w:r>
          <w:rPr>
            <w:noProof/>
            <w:webHidden/>
          </w:rPr>
          <w:fldChar w:fldCharType="begin"/>
        </w:r>
        <w:r>
          <w:rPr>
            <w:noProof/>
            <w:webHidden/>
          </w:rPr>
          <w:instrText xml:space="preserve"> PAGEREF _Toc134800054 \h </w:instrText>
        </w:r>
        <w:r>
          <w:rPr>
            <w:noProof/>
            <w:webHidden/>
          </w:rPr>
        </w:r>
        <w:r>
          <w:rPr>
            <w:noProof/>
            <w:webHidden/>
          </w:rPr>
          <w:fldChar w:fldCharType="separate"/>
        </w:r>
        <w:r>
          <w:rPr>
            <w:noProof/>
            <w:webHidden/>
          </w:rPr>
          <w:t>38</w:t>
        </w:r>
        <w:r>
          <w:rPr>
            <w:noProof/>
            <w:webHidden/>
          </w:rPr>
          <w:fldChar w:fldCharType="end"/>
        </w:r>
      </w:hyperlink>
    </w:p>
    <w:p w14:paraId="3A5D762C" w14:textId="785D7FAA" w:rsidR="007D2574" w:rsidRDefault="00693B61" w:rsidP="00B07735">
      <w:pPr>
        <w:pStyle w:val="TOC1"/>
      </w:pPr>
      <w:r>
        <w:rPr>
          <w:b w:val="0"/>
          <w:caps w:val="0"/>
        </w:rPr>
        <w:fldChar w:fldCharType="end"/>
      </w:r>
    </w:p>
    <w:p w14:paraId="3A5D762D" w14:textId="77777777" w:rsidR="007D2574" w:rsidRDefault="007D2574" w:rsidP="007D2574">
      <w:pPr>
        <w:pStyle w:val="Heading1"/>
        <w:numPr>
          <w:ilvl w:val="0"/>
          <w:numId w:val="0"/>
        </w:numPr>
      </w:pPr>
      <w:bookmarkStart w:id="0" w:name="_Toc134800015"/>
      <w:r>
        <w:lastRenderedPageBreak/>
        <w:t>Attēlu saraksts</w:t>
      </w:r>
      <w:bookmarkEnd w:id="0"/>
    </w:p>
    <w:p w14:paraId="031B7649" w14:textId="2D30016D" w:rsidR="00C15392" w:rsidRDefault="00693B61">
      <w:pPr>
        <w:pStyle w:val="TableofFigures"/>
        <w:rPr>
          <w:rFonts w:asciiTheme="minorHAnsi" w:eastAsiaTheme="minorEastAsia" w:hAnsiTheme="minorHAnsi"/>
          <w:noProof/>
          <w:kern w:val="2"/>
          <w:lang w:eastAsia="lv-LV"/>
          <w14:ligatures w14:val="standardContextual"/>
        </w:rPr>
      </w:pPr>
      <w:r>
        <w:rPr>
          <w:b/>
        </w:rPr>
        <w:fldChar w:fldCharType="begin"/>
      </w:r>
      <w:r w:rsidR="007D2574">
        <w:rPr>
          <w:b/>
        </w:rPr>
        <w:instrText xml:space="preserve"> TOC \h \z \c "Attēls" </w:instrText>
      </w:r>
      <w:r>
        <w:rPr>
          <w:b/>
        </w:rPr>
        <w:fldChar w:fldCharType="separate"/>
      </w:r>
      <w:hyperlink w:anchor="_Toc134800055" w:history="1">
        <w:r w:rsidR="00C15392" w:rsidRPr="00D62DCB">
          <w:rPr>
            <w:rStyle w:val="Hyperlink"/>
            <w:noProof/>
          </w:rPr>
          <w:t>1.attēls. Datu izplatīšanas kanāls (DIK)</w:t>
        </w:r>
        <w:r w:rsidR="00C15392">
          <w:rPr>
            <w:noProof/>
            <w:webHidden/>
          </w:rPr>
          <w:tab/>
        </w:r>
        <w:r w:rsidR="00C15392">
          <w:rPr>
            <w:noProof/>
            <w:webHidden/>
          </w:rPr>
          <w:fldChar w:fldCharType="begin"/>
        </w:r>
        <w:r w:rsidR="00C15392">
          <w:rPr>
            <w:noProof/>
            <w:webHidden/>
          </w:rPr>
          <w:instrText xml:space="preserve"> PAGEREF _Toc134800055 \h </w:instrText>
        </w:r>
        <w:r w:rsidR="00C15392">
          <w:rPr>
            <w:noProof/>
            <w:webHidden/>
          </w:rPr>
        </w:r>
        <w:r w:rsidR="00C15392">
          <w:rPr>
            <w:noProof/>
            <w:webHidden/>
          </w:rPr>
          <w:fldChar w:fldCharType="separate"/>
        </w:r>
        <w:r w:rsidR="00C15392">
          <w:rPr>
            <w:noProof/>
            <w:webHidden/>
          </w:rPr>
          <w:t>8</w:t>
        </w:r>
        <w:r w:rsidR="00C15392">
          <w:rPr>
            <w:noProof/>
            <w:webHidden/>
          </w:rPr>
          <w:fldChar w:fldCharType="end"/>
        </w:r>
      </w:hyperlink>
    </w:p>
    <w:p w14:paraId="4F95904E" w14:textId="7A56BD5D" w:rsidR="00C15392" w:rsidRDefault="00C15392">
      <w:pPr>
        <w:pStyle w:val="TableofFigures"/>
        <w:rPr>
          <w:rFonts w:asciiTheme="minorHAnsi" w:eastAsiaTheme="minorEastAsia" w:hAnsiTheme="minorHAnsi"/>
          <w:noProof/>
          <w:kern w:val="2"/>
          <w:lang w:eastAsia="lv-LV"/>
          <w14:ligatures w14:val="standardContextual"/>
        </w:rPr>
      </w:pPr>
      <w:hyperlink w:anchor="_Toc134800056" w:history="1">
        <w:r w:rsidRPr="00D62DCB">
          <w:rPr>
            <w:rStyle w:val="Hyperlink"/>
            <w:noProof/>
          </w:rPr>
          <w:t>2.attēls. Datu savākšanas kanāls (DSK)</w:t>
        </w:r>
        <w:r>
          <w:rPr>
            <w:noProof/>
            <w:webHidden/>
          </w:rPr>
          <w:tab/>
        </w:r>
        <w:r>
          <w:rPr>
            <w:noProof/>
            <w:webHidden/>
          </w:rPr>
          <w:fldChar w:fldCharType="begin"/>
        </w:r>
        <w:r>
          <w:rPr>
            <w:noProof/>
            <w:webHidden/>
          </w:rPr>
          <w:instrText xml:space="preserve"> PAGEREF _Toc134800056 \h </w:instrText>
        </w:r>
        <w:r>
          <w:rPr>
            <w:noProof/>
            <w:webHidden/>
          </w:rPr>
        </w:r>
        <w:r>
          <w:rPr>
            <w:noProof/>
            <w:webHidden/>
          </w:rPr>
          <w:fldChar w:fldCharType="separate"/>
        </w:r>
        <w:r>
          <w:rPr>
            <w:noProof/>
            <w:webHidden/>
          </w:rPr>
          <w:t>8</w:t>
        </w:r>
        <w:r>
          <w:rPr>
            <w:noProof/>
            <w:webHidden/>
          </w:rPr>
          <w:fldChar w:fldCharType="end"/>
        </w:r>
      </w:hyperlink>
    </w:p>
    <w:p w14:paraId="37CDEC9C" w14:textId="4707601E" w:rsidR="00C15392" w:rsidRDefault="00C15392">
      <w:pPr>
        <w:pStyle w:val="TableofFigures"/>
        <w:rPr>
          <w:rFonts w:asciiTheme="minorHAnsi" w:eastAsiaTheme="minorEastAsia" w:hAnsiTheme="minorHAnsi"/>
          <w:noProof/>
          <w:kern w:val="2"/>
          <w:lang w:eastAsia="lv-LV"/>
          <w14:ligatures w14:val="standardContextual"/>
        </w:rPr>
      </w:pPr>
      <w:hyperlink w:anchor="_Toc134800057" w:history="1">
        <w:r w:rsidRPr="00D62DCB">
          <w:rPr>
            <w:rStyle w:val="Hyperlink"/>
            <w:noProof/>
          </w:rPr>
          <w:t>3.attēls. Iestādes pastkastītes kontrole</w:t>
        </w:r>
        <w:r>
          <w:rPr>
            <w:noProof/>
            <w:webHidden/>
          </w:rPr>
          <w:tab/>
        </w:r>
        <w:r>
          <w:rPr>
            <w:noProof/>
            <w:webHidden/>
          </w:rPr>
          <w:fldChar w:fldCharType="begin"/>
        </w:r>
        <w:r>
          <w:rPr>
            <w:noProof/>
            <w:webHidden/>
          </w:rPr>
          <w:instrText xml:space="preserve"> PAGEREF _Toc134800057 \h </w:instrText>
        </w:r>
        <w:r>
          <w:rPr>
            <w:noProof/>
            <w:webHidden/>
          </w:rPr>
        </w:r>
        <w:r>
          <w:rPr>
            <w:noProof/>
            <w:webHidden/>
          </w:rPr>
          <w:fldChar w:fldCharType="separate"/>
        </w:r>
        <w:r>
          <w:rPr>
            <w:noProof/>
            <w:webHidden/>
          </w:rPr>
          <w:t>9</w:t>
        </w:r>
        <w:r>
          <w:rPr>
            <w:noProof/>
            <w:webHidden/>
          </w:rPr>
          <w:fldChar w:fldCharType="end"/>
        </w:r>
      </w:hyperlink>
    </w:p>
    <w:p w14:paraId="71FAF935" w14:textId="737F3F59" w:rsidR="00C15392" w:rsidRDefault="00C15392">
      <w:pPr>
        <w:pStyle w:val="TableofFigures"/>
        <w:rPr>
          <w:rFonts w:asciiTheme="minorHAnsi" w:eastAsiaTheme="minorEastAsia" w:hAnsiTheme="minorHAnsi"/>
          <w:noProof/>
          <w:kern w:val="2"/>
          <w:lang w:eastAsia="lv-LV"/>
          <w14:ligatures w14:val="standardContextual"/>
        </w:rPr>
      </w:pPr>
      <w:hyperlink w:anchor="_Toc134800058" w:history="1">
        <w:r w:rsidRPr="00D62DCB">
          <w:rPr>
            <w:rStyle w:val="Hyperlink"/>
            <w:noProof/>
          </w:rPr>
          <w:t>4.attēls. FTP pieejamās mapes</w:t>
        </w:r>
        <w:r>
          <w:rPr>
            <w:noProof/>
            <w:webHidden/>
          </w:rPr>
          <w:tab/>
        </w:r>
        <w:r>
          <w:rPr>
            <w:noProof/>
            <w:webHidden/>
          </w:rPr>
          <w:fldChar w:fldCharType="begin"/>
        </w:r>
        <w:r>
          <w:rPr>
            <w:noProof/>
            <w:webHidden/>
          </w:rPr>
          <w:instrText xml:space="preserve"> PAGEREF _Toc134800058 \h </w:instrText>
        </w:r>
        <w:r>
          <w:rPr>
            <w:noProof/>
            <w:webHidden/>
          </w:rPr>
        </w:r>
        <w:r>
          <w:rPr>
            <w:noProof/>
            <w:webHidden/>
          </w:rPr>
          <w:fldChar w:fldCharType="separate"/>
        </w:r>
        <w:r>
          <w:rPr>
            <w:noProof/>
            <w:webHidden/>
          </w:rPr>
          <w:t>15</w:t>
        </w:r>
        <w:r>
          <w:rPr>
            <w:noProof/>
            <w:webHidden/>
          </w:rPr>
          <w:fldChar w:fldCharType="end"/>
        </w:r>
      </w:hyperlink>
    </w:p>
    <w:p w14:paraId="44374C9B" w14:textId="66D913DA" w:rsidR="00C15392" w:rsidRDefault="00C15392">
      <w:pPr>
        <w:pStyle w:val="TableofFigures"/>
        <w:rPr>
          <w:rFonts w:asciiTheme="minorHAnsi" w:eastAsiaTheme="minorEastAsia" w:hAnsiTheme="minorHAnsi"/>
          <w:noProof/>
          <w:kern w:val="2"/>
          <w:lang w:eastAsia="lv-LV"/>
          <w14:ligatures w14:val="standardContextual"/>
        </w:rPr>
      </w:pPr>
      <w:hyperlink w:anchor="_Toc134800059" w:history="1">
        <w:r w:rsidRPr="00D62DCB">
          <w:rPr>
            <w:rStyle w:val="Hyperlink"/>
            <w:noProof/>
          </w:rPr>
          <w:t>5.attēls. Pārsniegts sesiju skaits</w:t>
        </w:r>
        <w:r>
          <w:rPr>
            <w:noProof/>
            <w:webHidden/>
          </w:rPr>
          <w:tab/>
        </w:r>
        <w:r>
          <w:rPr>
            <w:noProof/>
            <w:webHidden/>
          </w:rPr>
          <w:fldChar w:fldCharType="begin"/>
        </w:r>
        <w:r>
          <w:rPr>
            <w:noProof/>
            <w:webHidden/>
          </w:rPr>
          <w:instrText xml:space="preserve"> PAGEREF _Toc134800059 \h </w:instrText>
        </w:r>
        <w:r>
          <w:rPr>
            <w:noProof/>
            <w:webHidden/>
          </w:rPr>
        </w:r>
        <w:r>
          <w:rPr>
            <w:noProof/>
            <w:webHidden/>
          </w:rPr>
          <w:fldChar w:fldCharType="separate"/>
        </w:r>
        <w:r>
          <w:rPr>
            <w:noProof/>
            <w:webHidden/>
          </w:rPr>
          <w:t>16</w:t>
        </w:r>
        <w:r>
          <w:rPr>
            <w:noProof/>
            <w:webHidden/>
          </w:rPr>
          <w:fldChar w:fldCharType="end"/>
        </w:r>
      </w:hyperlink>
    </w:p>
    <w:p w14:paraId="1882B4F2" w14:textId="0F68B5B6" w:rsidR="00C15392" w:rsidRDefault="00C15392">
      <w:pPr>
        <w:pStyle w:val="TableofFigures"/>
        <w:rPr>
          <w:rFonts w:asciiTheme="minorHAnsi" w:eastAsiaTheme="minorEastAsia" w:hAnsiTheme="minorHAnsi"/>
          <w:noProof/>
          <w:kern w:val="2"/>
          <w:lang w:eastAsia="lv-LV"/>
          <w14:ligatures w14:val="standardContextual"/>
        </w:rPr>
      </w:pPr>
      <w:hyperlink w:anchor="_Toc134800060" w:history="1">
        <w:r w:rsidRPr="00D62DCB">
          <w:rPr>
            <w:rStyle w:val="Hyperlink"/>
            <w:noProof/>
          </w:rPr>
          <w:t>6. attēls. Ziņojumu sūtītajām pieejamo darbību kopsavilkums</w:t>
        </w:r>
        <w:r>
          <w:rPr>
            <w:noProof/>
            <w:webHidden/>
          </w:rPr>
          <w:tab/>
        </w:r>
        <w:r>
          <w:rPr>
            <w:noProof/>
            <w:webHidden/>
          </w:rPr>
          <w:fldChar w:fldCharType="begin"/>
        </w:r>
        <w:r>
          <w:rPr>
            <w:noProof/>
            <w:webHidden/>
          </w:rPr>
          <w:instrText xml:space="preserve"> PAGEREF _Toc134800060 \h </w:instrText>
        </w:r>
        <w:r>
          <w:rPr>
            <w:noProof/>
            <w:webHidden/>
          </w:rPr>
        </w:r>
        <w:r>
          <w:rPr>
            <w:noProof/>
            <w:webHidden/>
          </w:rPr>
          <w:fldChar w:fldCharType="separate"/>
        </w:r>
        <w:r>
          <w:rPr>
            <w:noProof/>
            <w:webHidden/>
          </w:rPr>
          <w:t>17</w:t>
        </w:r>
        <w:r>
          <w:rPr>
            <w:noProof/>
            <w:webHidden/>
          </w:rPr>
          <w:fldChar w:fldCharType="end"/>
        </w:r>
      </w:hyperlink>
    </w:p>
    <w:p w14:paraId="69646B33" w14:textId="0DCAE6D0" w:rsidR="00C15392" w:rsidRDefault="00C15392">
      <w:pPr>
        <w:pStyle w:val="TableofFigures"/>
        <w:rPr>
          <w:rFonts w:asciiTheme="minorHAnsi" w:eastAsiaTheme="minorEastAsia" w:hAnsiTheme="minorHAnsi"/>
          <w:noProof/>
          <w:kern w:val="2"/>
          <w:lang w:eastAsia="lv-LV"/>
          <w14:ligatures w14:val="standardContextual"/>
        </w:rPr>
      </w:pPr>
      <w:hyperlink w:anchor="_Toc134800061" w:history="1">
        <w:r w:rsidRPr="00D62DCB">
          <w:rPr>
            <w:rStyle w:val="Hyperlink"/>
            <w:noProof/>
          </w:rPr>
          <w:t>7. attēls. Ziņojumu saņēmējam pieejamo darbību kopsavilkums</w:t>
        </w:r>
        <w:r>
          <w:rPr>
            <w:noProof/>
            <w:webHidden/>
          </w:rPr>
          <w:tab/>
        </w:r>
        <w:r>
          <w:rPr>
            <w:noProof/>
            <w:webHidden/>
          </w:rPr>
          <w:fldChar w:fldCharType="begin"/>
        </w:r>
        <w:r>
          <w:rPr>
            <w:noProof/>
            <w:webHidden/>
          </w:rPr>
          <w:instrText xml:space="preserve"> PAGEREF _Toc134800061 \h </w:instrText>
        </w:r>
        <w:r>
          <w:rPr>
            <w:noProof/>
            <w:webHidden/>
          </w:rPr>
        </w:r>
        <w:r>
          <w:rPr>
            <w:noProof/>
            <w:webHidden/>
          </w:rPr>
          <w:fldChar w:fldCharType="separate"/>
        </w:r>
        <w:r>
          <w:rPr>
            <w:noProof/>
            <w:webHidden/>
          </w:rPr>
          <w:t>18</w:t>
        </w:r>
        <w:r>
          <w:rPr>
            <w:noProof/>
            <w:webHidden/>
          </w:rPr>
          <w:fldChar w:fldCharType="end"/>
        </w:r>
      </w:hyperlink>
    </w:p>
    <w:p w14:paraId="4C7161B6" w14:textId="567C59A7" w:rsidR="00C15392" w:rsidRDefault="00C15392">
      <w:pPr>
        <w:pStyle w:val="TableofFigures"/>
        <w:rPr>
          <w:rFonts w:asciiTheme="minorHAnsi" w:eastAsiaTheme="minorEastAsia" w:hAnsiTheme="minorHAnsi"/>
          <w:noProof/>
          <w:kern w:val="2"/>
          <w:lang w:eastAsia="lv-LV"/>
          <w14:ligatures w14:val="standardContextual"/>
        </w:rPr>
      </w:pPr>
      <w:hyperlink w:anchor="_Toc134800062" w:history="1">
        <w:r w:rsidRPr="00D62DCB">
          <w:rPr>
            <w:rStyle w:val="Hyperlink"/>
            <w:noProof/>
          </w:rPr>
          <w:t>8. attēls. Ziņojumi ar sākumziņojuma iesūtīšanas datumu un laiku FTP datnes nosaukumā</w:t>
        </w:r>
        <w:r>
          <w:rPr>
            <w:noProof/>
            <w:webHidden/>
          </w:rPr>
          <w:tab/>
        </w:r>
        <w:r>
          <w:rPr>
            <w:noProof/>
            <w:webHidden/>
          </w:rPr>
          <w:fldChar w:fldCharType="begin"/>
        </w:r>
        <w:r>
          <w:rPr>
            <w:noProof/>
            <w:webHidden/>
          </w:rPr>
          <w:instrText xml:space="preserve"> PAGEREF _Toc134800062 \h </w:instrText>
        </w:r>
        <w:r>
          <w:rPr>
            <w:noProof/>
            <w:webHidden/>
          </w:rPr>
        </w:r>
        <w:r>
          <w:rPr>
            <w:noProof/>
            <w:webHidden/>
          </w:rPr>
          <w:fldChar w:fldCharType="separate"/>
        </w:r>
        <w:r>
          <w:rPr>
            <w:noProof/>
            <w:webHidden/>
          </w:rPr>
          <w:t>19</w:t>
        </w:r>
        <w:r>
          <w:rPr>
            <w:noProof/>
            <w:webHidden/>
          </w:rPr>
          <w:fldChar w:fldCharType="end"/>
        </w:r>
      </w:hyperlink>
    </w:p>
    <w:p w14:paraId="34BE6952" w14:textId="23F9AAA9" w:rsidR="00C15392" w:rsidRDefault="00C15392">
      <w:pPr>
        <w:pStyle w:val="TableofFigures"/>
        <w:rPr>
          <w:rFonts w:asciiTheme="minorHAnsi" w:eastAsiaTheme="minorEastAsia" w:hAnsiTheme="minorHAnsi"/>
          <w:noProof/>
          <w:kern w:val="2"/>
          <w:lang w:eastAsia="lv-LV"/>
          <w14:ligatures w14:val="standardContextual"/>
        </w:rPr>
      </w:pPr>
      <w:hyperlink w:anchor="_Toc134800063" w:history="1">
        <w:r w:rsidRPr="00D62DCB">
          <w:rPr>
            <w:rStyle w:val="Hyperlink"/>
            <w:noProof/>
          </w:rPr>
          <w:t>9.attēls. XSD: MasageSave XML shēmas ER-diagramma</w:t>
        </w:r>
        <w:r>
          <w:rPr>
            <w:noProof/>
            <w:webHidden/>
          </w:rPr>
          <w:tab/>
        </w:r>
        <w:r>
          <w:rPr>
            <w:noProof/>
            <w:webHidden/>
          </w:rPr>
          <w:fldChar w:fldCharType="begin"/>
        </w:r>
        <w:r>
          <w:rPr>
            <w:noProof/>
            <w:webHidden/>
          </w:rPr>
          <w:instrText xml:space="preserve"> PAGEREF _Toc134800063 \h </w:instrText>
        </w:r>
        <w:r>
          <w:rPr>
            <w:noProof/>
            <w:webHidden/>
          </w:rPr>
        </w:r>
        <w:r>
          <w:rPr>
            <w:noProof/>
            <w:webHidden/>
          </w:rPr>
          <w:fldChar w:fldCharType="separate"/>
        </w:r>
        <w:r>
          <w:rPr>
            <w:noProof/>
            <w:webHidden/>
          </w:rPr>
          <w:t>30</w:t>
        </w:r>
        <w:r>
          <w:rPr>
            <w:noProof/>
            <w:webHidden/>
          </w:rPr>
          <w:fldChar w:fldCharType="end"/>
        </w:r>
      </w:hyperlink>
    </w:p>
    <w:p w14:paraId="07DB3F57" w14:textId="63DF5C66" w:rsidR="00C15392" w:rsidRDefault="00C15392">
      <w:pPr>
        <w:pStyle w:val="TableofFigures"/>
        <w:rPr>
          <w:rFonts w:asciiTheme="minorHAnsi" w:eastAsiaTheme="minorEastAsia" w:hAnsiTheme="minorHAnsi"/>
          <w:noProof/>
          <w:kern w:val="2"/>
          <w:lang w:eastAsia="lv-LV"/>
          <w14:ligatures w14:val="standardContextual"/>
        </w:rPr>
      </w:pPr>
      <w:hyperlink w:anchor="_Toc134800064" w:history="1">
        <w:r w:rsidRPr="00D62DCB">
          <w:rPr>
            <w:rStyle w:val="Hyperlink"/>
            <w:noProof/>
          </w:rPr>
          <w:t>10.attēls. XSD: MasageSave2 XML shēmas ER-diagramma</w:t>
        </w:r>
        <w:r>
          <w:rPr>
            <w:noProof/>
            <w:webHidden/>
          </w:rPr>
          <w:tab/>
        </w:r>
        <w:r>
          <w:rPr>
            <w:noProof/>
            <w:webHidden/>
          </w:rPr>
          <w:fldChar w:fldCharType="begin"/>
        </w:r>
        <w:r>
          <w:rPr>
            <w:noProof/>
            <w:webHidden/>
          </w:rPr>
          <w:instrText xml:space="preserve"> PAGEREF _Toc134800064 \h </w:instrText>
        </w:r>
        <w:r>
          <w:rPr>
            <w:noProof/>
            <w:webHidden/>
          </w:rPr>
        </w:r>
        <w:r>
          <w:rPr>
            <w:noProof/>
            <w:webHidden/>
          </w:rPr>
          <w:fldChar w:fldCharType="separate"/>
        </w:r>
        <w:r>
          <w:rPr>
            <w:noProof/>
            <w:webHidden/>
          </w:rPr>
          <w:t>31</w:t>
        </w:r>
        <w:r>
          <w:rPr>
            <w:noProof/>
            <w:webHidden/>
          </w:rPr>
          <w:fldChar w:fldCharType="end"/>
        </w:r>
      </w:hyperlink>
    </w:p>
    <w:p w14:paraId="0119AA33" w14:textId="52E2A5BE" w:rsidR="00C15392" w:rsidRDefault="00C15392">
      <w:pPr>
        <w:pStyle w:val="TableofFigures"/>
        <w:rPr>
          <w:rFonts w:asciiTheme="minorHAnsi" w:eastAsiaTheme="minorEastAsia" w:hAnsiTheme="minorHAnsi"/>
          <w:noProof/>
          <w:kern w:val="2"/>
          <w:lang w:eastAsia="lv-LV"/>
          <w14:ligatures w14:val="standardContextual"/>
        </w:rPr>
      </w:pPr>
      <w:hyperlink w:anchor="_Toc134800065" w:history="1">
        <w:r w:rsidRPr="00D62DCB">
          <w:rPr>
            <w:rStyle w:val="Hyperlink"/>
            <w:noProof/>
          </w:rPr>
          <w:t>11.attēls. XSD: MasageRequest XML shēmas ER-diagramma</w:t>
        </w:r>
        <w:r>
          <w:rPr>
            <w:noProof/>
            <w:webHidden/>
          </w:rPr>
          <w:tab/>
        </w:r>
        <w:r>
          <w:rPr>
            <w:noProof/>
            <w:webHidden/>
          </w:rPr>
          <w:fldChar w:fldCharType="begin"/>
        </w:r>
        <w:r>
          <w:rPr>
            <w:noProof/>
            <w:webHidden/>
          </w:rPr>
          <w:instrText xml:space="preserve"> PAGEREF _Toc134800065 \h </w:instrText>
        </w:r>
        <w:r>
          <w:rPr>
            <w:noProof/>
            <w:webHidden/>
          </w:rPr>
        </w:r>
        <w:r>
          <w:rPr>
            <w:noProof/>
            <w:webHidden/>
          </w:rPr>
          <w:fldChar w:fldCharType="separate"/>
        </w:r>
        <w:r>
          <w:rPr>
            <w:noProof/>
            <w:webHidden/>
          </w:rPr>
          <w:t>32</w:t>
        </w:r>
        <w:r>
          <w:rPr>
            <w:noProof/>
            <w:webHidden/>
          </w:rPr>
          <w:fldChar w:fldCharType="end"/>
        </w:r>
      </w:hyperlink>
    </w:p>
    <w:p w14:paraId="50A325D7" w14:textId="65C147AA" w:rsidR="00C15392" w:rsidRDefault="00C15392">
      <w:pPr>
        <w:pStyle w:val="TableofFigures"/>
        <w:rPr>
          <w:rFonts w:asciiTheme="minorHAnsi" w:eastAsiaTheme="minorEastAsia" w:hAnsiTheme="minorHAnsi"/>
          <w:noProof/>
          <w:kern w:val="2"/>
          <w:lang w:eastAsia="lv-LV"/>
          <w14:ligatures w14:val="standardContextual"/>
        </w:rPr>
      </w:pPr>
      <w:hyperlink w:anchor="_Toc134800066" w:history="1">
        <w:r w:rsidRPr="00D62DCB">
          <w:rPr>
            <w:rStyle w:val="Hyperlink"/>
            <w:noProof/>
          </w:rPr>
          <w:t>12.attēls. XSD: MessageResponse XML shēmas ER-diagramma</w:t>
        </w:r>
        <w:r>
          <w:rPr>
            <w:noProof/>
            <w:webHidden/>
          </w:rPr>
          <w:tab/>
        </w:r>
        <w:r>
          <w:rPr>
            <w:noProof/>
            <w:webHidden/>
          </w:rPr>
          <w:fldChar w:fldCharType="begin"/>
        </w:r>
        <w:r>
          <w:rPr>
            <w:noProof/>
            <w:webHidden/>
          </w:rPr>
          <w:instrText xml:space="preserve"> PAGEREF _Toc134800066 \h </w:instrText>
        </w:r>
        <w:r>
          <w:rPr>
            <w:noProof/>
            <w:webHidden/>
          </w:rPr>
        </w:r>
        <w:r>
          <w:rPr>
            <w:noProof/>
            <w:webHidden/>
          </w:rPr>
          <w:fldChar w:fldCharType="separate"/>
        </w:r>
        <w:r>
          <w:rPr>
            <w:noProof/>
            <w:webHidden/>
          </w:rPr>
          <w:t>33</w:t>
        </w:r>
        <w:r>
          <w:rPr>
            <w:noProof/>
            <w:webHidden/>
          </w:rPr>
          <w:fldChar w:fldCharType="end"/>
        </w:r>
      </w:hyperlink>
    </w:p>
    <w:p w14:paraId="1DEF959B" w14:textId="06FE114B" w:rsidR="00C15392" w:rsidRDefault="00C15392">
      <w:pPr>
        <w:pStyle w:val="TableofFigures"/>
        <w:rPr>
          <w:rFonts w:asciiTheme="minorHAnsi" w:eastAsiaTheme="minorEastAsia" w:hAnsiTheme="minorHAnsi"/>
          <w:noProof/>
          <w:kern w:val="2"/>
          <w:lang w:eastAsia="lv-LV"/>
          <w14:ligatures w14:val="standardContextual"/>
        </w:rPr>
      </w:pPr>
      <w:hyperlink w:anchor="_Toc134800067" w:history="1">
        <w:r w:rsidRPr="00D62DCB">
          <w:rPr>
            <w:rStyle w:val="Hyperlink"/>
            <w:noProof/>
          </w:rPr>
          <w:t>13.attēls. XSD: MessageResponse2 XML shēmas ER-diagramma</w:t>
        </w:r>
        <w:r>
          <w:rPr>
            <w:noProof/>
            <w:webHidden/>
          </w:rPr>
          <w:tab/>
        </w:r>
        <w:r>
          <w:rPr>
            <w:noProof/>
            <w:webHidden/>
          </w:rPr>
          <w:fldChar w:fldCharType="begin"/>
        </w:r>
        <w:r>
          <w:rPr>
            <w:noProof/>
            <w:webHidden/>
          </w:rPr>
          <w:instrText xml:space="preserve"> PAGEREF _Toc134800067 \h </w:instrText>
        </w:r>
        <w:r>
          <w:rPr>
            <w:noProof/>
            <w:webHidden/>
          </w:rPr>
        </w:r>
        <w:r>
          <w:rPr>
            <w:noProof/>
            <w:webHidden/>
          </w:rPr>
          <w:fldChar w:fldCharType="separate"/>
        </w:r>
        <w:r>
          <w:rPr>
            <w:noProof/>
            <w:webHidden/>
          </w:rPr>
          <w:t>34</w:t>
        </w:r>
        <w:r>
          <w:rPr>
            <w:noProof/>
            <w:webHidden/>
          </w:rPr>
          <w:fldChar w:fldCharType="end"/>
        </w:r>
      </w:hyperlink>
    </w:p>
    <w:p w14:paraId="0B4B1ADA" w14:textId="63EF417A" w:rsidR="00C15392" w:rsidRDefault="00C15392">
      <w:pPr>
        <w:pStyle w:val="TableofFigures"/>
        <w:rPr>
          <w:rFonts w:asciiTheme="minorHAnsi" w:eastAsiaTheme="minorEastAsia" w:hAnsiTheme="minorHAnsi"/>
          <w:noProof/>
          <w:kern w:val="2"/>
          <w:lang w:eastAsia="lv-LV"/>
          <w14:ligatures w14:val="standardContextual"/>
        </w:rPr>
      </w:pPr>
      <w:hyperlink w:anchor="_Toc134800068" w:history="1">
        <w:r w:rsidRPr="00D62DCB">
          <w:rPr>
            <w:rStyle w:val="Hyperlink"/>
            <w:noProof/>
          </w:rPr>
          <w:t>14.attēls. XSD: MessageListRequest XML shēmas ER-diagramma</w:t>
        </w:r>
        <w:r>
          <w:rPr>
            <w:noProof/>
            <w:webHidden/>
          </w:rPr>
          <w:tab/>
        </w:r>
        <w:r>
          <w:rPr>
            <w:noProof/>
            <w:webHidden/>
          </w:rPr>
          <w:fldChar w:fldCharType="begin"/>
        </w:r>
        <w:r>
          <w:rPr>
            <w:noProof/>
            <w:webHidden/>
          </w:rPr>
          <w:instrText xml:space="preserve"> PAGEREF _Toc134800068 \h </w:instrText>
        </w:r>
        <w:r>
          <w:rPr>
            <w:noProof/>
            <w:webHidden/>
          </w:rPr>
        </w:r>
        <w:r>
          <w:rPr>
            <w:noProof/>
            <w:webHidden/>
          </w:rPr>
          <w:fldChar w:fldCharType="separate"/>
        </w:r>
        <w:r>
          <w:rPr>
            <w:noProof/>
            <w:webHidden/>
          </w:rPr>
          <w:t>35</w:t>
        </w:r>
        <w:r>
          <w:rPr>
            <w:noProof/>
            <w:webHidden/>
          </w:rPr>
          <w:fldChar w:fldCharType="end"/>
        </w:r>
      </w:hyperlink>
    </w:p>
    <w:p w14:paraId="5B51D1DE" w14:textId="00F712FD" w:rsidR="00C15392" w:rsidRDefault="00C15392">
      <w:pPr>
        <w:pStyle w:val="TableofFigures"/>
        <w:rPr>
          <w:rFonts w:asciiTheme="minorHAnsi" w:eastAsiaTheme="minorEastAsia" w:hAnsiTheme="minorHAnsi"/>
          <w:noProof/>
          <w:kern w:val="2"/>
          <w:lang w:eastAsia="lv-LV"/>
          <w14:ligatures w14:val="standardContextual"/>
        </w:rPr>
      </w:pPr>
      <w:hyperlink w:anchor="_Toc134800069" w:history="1">
        <w:r w:rsidRPr="00D62DCB">
          <w:rPr>
            <w:rStyle w:val="Hyperlink"/>
            <w:noProof/>
          </w:rPr>
          <w:t>15.attēls. XSD:MessageBasicInfoList XML shēmas ER-diagramma</w:t>
        </w:r>
        <w:r>
          <w:rPr>
            <w:noProof/>
            <w:webHidden/>
          </w:rPr>
          <w:tab/>
        </w:r>
        <w:r>
          <w:rPr>
            <w:noProof/>
            <w:webHidden/>
          </w:rPr>
          <w:fldChar w:fldCharType="begin"/>
        </w:r>
        <w:r>
          <w:rPr>
            <w:noProof/>
            <w:webHidden/>
          </w:rPr>
          <w:instrText xml:space="preserve"> PAGEREF _Toc134800069 \h </w:instrText>
        </w:r>
        <w:r>
          <w:rPr>
            <w:noProof/>
            <w:webHidden/>
          </w:rPr>
        </w:r>
        <w:r>
          <w:rPr>
            <w:noProof/>
            <w:webHidden/>
          </w:rPr>
          <w:fldChar w:fldCharType="separate"/>
        </w:r>
        <w:r>
          <w:rPr>
            <w:noProof/>
            <w:webHidden/>
          </w:rPr>
          <w:t>36</w:t>
        </w:r>
        <w:r>
          <w:rPr>
            <w:noProof/>
            <w:webHidden/>
          </w:rPr>
          <w:fldChar w:fldCharType="end"/>
        </w:r>
      </w:hyperlink>
    </w:p>
    <w:p w14:paraId="6CED2616" w14:textId="300A5777" w:rsidR="00C15392" w:rsidRDefault="00C15392">
      <w:pPr>
        <w:pStyle w:val="TableofFigures"/>
        <w:rPr>
          <w:rFonts w:asciiTheme="minorHAnsi" w:eastAsiaTheme="minorEastAsia" w:hAnsiTheme="minorHAnsi"/>
          <w:noProof/>
          <w:kern w:val="2"/>
          <w:lang w:eastAsia="lv-LV"/>
          <w14:ligatures w14:val="standardContextual"/>
        </w:rPr>
      </w:pPr>
      <w:hyperlink w:anchor="_Toc134800070" w:history="1">
        <w:r w:rsidRPr="00D62DCB">
          <w:rPr>
            <w:rStyle w:val="Hyperlink"/>
            <w:noProof/>
          </w:rPr>
          <w:t xml:space="preserve">16.attēls. XSD: </w:t>
        </w:r>
        <w:r w:rsidRPr="00D62DCB">
          <w:rPr>
            <w:rStyle w:val="Hyperlink"/>
            <w:noProof/>
            <w:lang w:val="de-DE"/>
          </w:rPr>
          <w:t>ErrorDataStructure</w:t>
        </w:r>
        <w:r w:rsidRPr="00D62DCB">
          <w:rPr>
            <w:rStyle w:val="Hyperlink"/>
            <w:noProof/>
          </w:rPr>
          <w:t xml:space="preserve"> XML shēmas ER-diagramma</w:t>
        </w:r>
        <w:r>
          <w:rPr>
            <w:noProof/>
            <w:webHidden/>
          </w:rPr>
          <w:tab/>
        </w:r>
        <w:r>
          <w:rPr>
            <w:noProof/>
            <w:webHidden/>
          </w:rPr>
          <w:fldChar w:fldCharType="begin"/>
        </w:r>
        <w:r>
          <w:rPr>
            <w:noProof/>
            <w:webHidden/>
          </w:rPr>
          <w:instrText xml:space="preserve"> PAGEREF _Toc134800070 \h </w:instrText>
        </w:r>
        <w:r>
          <w:rPr>
            <w:noProof/>
            <w:webHidden/>
          </w:rPr>
        </w:r>
        <w:r>
          <w:rPr>
            <w:noProof/>
            <w:webHidden/>
          </w:rPr>
          <w:fldChar w:fldCharType="separate"/>
        </w:r>
        <w:r>
          <w:rPr>
            <w:noProof/>
            <w:webHidden/>
          </w:rPr>
          <w:t>36</w:t>
        </w:r>
        <w:r>
          <w:rPr>
            <w:noProof/>
            <w:webHidden/>
          </w:rPr>
          <w:fldChar w:fldCharType="end"/>
        </w:r>
      </w:hyperlink>
    </w:p>
    <w:p w14:paraId="60DAFE2B" w14:textId="6286685D" w:rsidR="00C15392" w:rsidRDefault="00C15392">
      <w:pPr>
        <w:pStyle w:val="TableofFigures"/>
        <w:rPr>
          <w:rFonts w:asciiTheme="minorHAnsi" w:eastAsiaTheme="minorEastAsia" w:hAnsiTheme="minorHAnsi"/>
          <w:noProof/>
          <w:kern w:val="2"/>
          <w:lang w:eastAsia="lv-LV"/>
          <w14:ligatures w14:val="standardContextual"/>
        </w:rPr>
      </w:pPr>
      <w:hyperlink w:anchor="_Toc134800071" w:history="1">
        <w:r w:rsidRPr="00D62DCB">
          <w:rPr>
            <w:rStyle w:val="Hyperlink"/>
            <w:noProof/>
          </w:rPr>
          <w:t>17.attēls. XSD: Info</w:t>
        </w:r>
        <w:r w:rsidRPr="00D62DCB">
          <w:rPr>
            <w:rStyle w:val="Hyperlink"/>
            <w:noProof/>
            <w:lang w:val="de-DE"/>
          </w:rPr>
          <w:t>DataStructure</w:t>
        </w:r>
        <w:r w:rsidRPr="00D62DCB">
          <w:rPr>
            <w:rStyle w:val="Hyperlink"/>
            <w:noProof/>
          </w:rPr>
          <w:t xml:space="preserve"> XML shēmas ER-diagramma</w:t>
        </w:r>
        <w:r>
          <w:rPr>
            <w:noProof/>
            <w:webHidden/>
          </w:rPr>
          <w:tab/>
        </w:r>
        <w:r>
          <w:rPr>
            <w:noProof/>
            <w:webHidden/>
          </w:rPr>
          <w:fldChar w:fldCharType="begin"/>
        </w:r>
        <w:r>
          <w:rPr>
            <w:noProof/>
            <w:webHidden/>
          </w:rPr>
          <w:instrText xml:space="preserve"> PAGEREF _Toc134800071 \h </w:instrText>
        </w:r>
        <w:r>
          <w:rPr>
            <w:noProof/>
            <w:webHidden/>
          </w:rPr>
        </w:r>
        <w:r>
          <w:rPr>
            <w:noProof/>
            <w:webHidden/>
          </w:rPr>
          <w:fldChar w:fldCharType="separate"/>
        </w:r>
        <w:r>
          <w:rPr>
            <w:noProof/>
            <w:webHidden/>
          </w:rPr>
          <w:t>37</w:t>
        </w:r>
        <w:r>
          <w:rPr>
            <w:noProof/>
            <w:webHidden/>
          </w:rPr>
          <w:fldChar w:fldCharType="end"/>
        </w:r>
      </w:hyperlink>
    </w:p>
    <w:p w14:paraId="4C55B247" w14:textId="3DB6823F" w:rsidR="00C15392" w:rsidRDefault="00C15392">
      <w:pPr>
        <w:pStyle w:val="TableofFigures"/>
        <w:rPr>
          <w:rFonts w:asciiTheme="minorHAnsi" w:eastAsiaTheme="minorEastAsia" w:hAnsiTheme="minorHAnsi"/>
          <w:noProof/>
          <w:kern w:val="2"/>
          <w:lang w:eastAsia="lv-LV"/>
          <w14:ligatures w14:val="standardContextual"/>
        </w:rPr>
      </w:pPr>
      <w:hyperlink w:anchor="_Toc134800072" w:history="1">
        <w:r w:rsidRPr="00D62DCB">
          <w:rPr>
            <w:rStyle w:val="Hyperlink"/>
            <w:noProof/>
          </w:rPr>
          <w:t>18.attēls. Ziņojumu meklēšana izmantojot VISS portāla DIT lietotne</w:t>
        </w:r>
        <w:r>
          <w:rPr>
            <w:noProof/>
            <w:webHidden/>
          </w:rPr>
          <w:tab/>
        </w:r>
        <w:r>
          <w:rPr>
            <w:noProof/>
            <w:webHidden/>
          </w:rPr>
          <w:fldChar w:fldCharType="begin"/>
        </w:r>
        <w:r>
          <w:rPr>
            <w:noProof/>
            <w:webHidden/>
          </w:rPr>
          <w:instrText xml:space="preserve"> PAGEREF _Toc134800072 \h </w:instrText>
        </w:r>
        <w:r>
          <w:rPr>
            <w:noProof/>
            <w:webHidden/>
          </w:rPr>
        </w:r>
        <w:r>
          <w:rPr>
            <w:noProof/>
            <w:webHidden/>
          </w:rPr>
          <w:fldChar w:fldCharType="separate"/>
        </w:r>
        <w:r>
          <w:rPr>
            <w:noProof/>
            <w:webHidden/>
          </w:rPr>
          <w:t>38</w:t>
        </w:r>
        <w:r>
          <w:rPr>
            <w:noProof/>
            <w:webHidden/>
          </w:rPr>
          <w:fldChar w:fldCharType="end"/>
        </w:r>
      </w:hyperlink>
    </w:p>
    <w:p w14:paraId="0EA534E6" w14:textId="2F02198B" w:rsidR="00C15392" w:rsidRDefault="00C15392">
      <w:pPr>
        <w:pStyle w:val="TableofFigures"/>
        <w:rPr>
          <w:rFonts w:asciiTheme="minorHAnsi" w:eastAsiaTheme="minorEastAsia" w:hAnsiTheme="minorHAnsi"/>
          <w:noProof/>
          <w:kern w:val="2"/>
          <w:lang w:eastAsia="lv-LV"/>
          <w14:ligatures w14:val="standardContextual"/>
        </w:rPr>
      </w:pPr>
      <w:hyperlink w:anchor="_Toc134800073" w:history="1">
        <w:r w:rsidRPr="00D62DCB">
          <w:rPr>
            <w:rStyle w:val="Hyperlink"/>
            <w:noProof/>
          </w:rPr>
          <w:t>19.attēls. Ziņojumu dzēšana izmantojot DIT FTPs klientu</w:t>
        </w:r>
        <w:r>
          <w:rPr>
            <w:noProof/>
            <w:webHidden/>
          </w:rPr>
          <w:tab/>
        </w:r>
        <w:r>
          <w:rPr>
            <w:noProof/>
            <w:webHidden/>
          </w:rPr>
          <w:fldChar w:fldCharType="begin"/>
        </w:r>
        <w:r>
          <w:rPr>
            <w:noProof/>
            <w:webHidden/>
          </w:rPr>
          <w:instrText xml:space="preserve"> PAGEREF _Toc134800073 \h </w:instrText>
        </w:r>
        <w:r>
          <w:rPr>
            <w:noProof/>
            <w:webHidden/>
          </w:rPr>
        </w:r>
        <w:r>
          <w:rPr>
            <w:noProof/>
            <w:webHidden/>
          </w:rPr>
          <w:fldChar w:fldCharType="separate"/>
        </w:r>
        <w:r>
          <w:rPr>
            <w:noProof/>
            <w:webHidden/>
          </w:rPr>
          <w:t>38</w:t>
        </w:r>
        <w:r>
          <w:rPr>
            <w:noProof/>
            <w:webHidden/>
          </w:rPr>
          <w:fldChar w:fldCharType="end"/>
        </w:r>
      </w:hyperlink>
    </w:p>
    <w:p w14:paraId="72EB0CA1" w14:textId="0690055D" w:rsidR="00C15392" w:rsidRDefault="00C15392">
      <w:pPr>
        <w:pStyle w:val="TableofFigures"/>
        <w:rPr>
          <w:rFonts w:asciiTheme="minorHAnsi" w:eastAsiaTheme="minorEastAsia" w:hAnsiTheme="minorHAnsi"/>
          <w:noProof/>
          <w:kern w:val="2"/>
          <w:lang w:eastAsia="lv-LV"/>
          <w14:ligatures w14:val="standardContextual"/>
        </w:rPr>
      </w:pPr>
      <w:hyperlink w:anchor="_Toc134800074" w:history="1">
        <w:r w:rsidRPr="00D62DCB">
          <w:rPr>
            <w:rStyle w:val="Hyperlink"/>
            <w:noProof/>
          </w:rPr>
          <w:t>20.attēls. Ziņojumu secības identificēšana, izmantojot DIT FTPs saskarni</w:t>
        </w:r>
        <w:r>
          <w:rPr>
            <w:noProof/>
            <w:webHidden/>
          </w:rPr>
          <w:tab/>
        </w:r>
        <w:r>
          <w:rPr>
            <w:noProof/>
            <w:webHidden/>
          </w:rPr>
          <w:fldChar w:fldCharType="begin"/>
        </w:r>
        <w:r>
          <w:rPr>
            <w:noProof/>
            <w:webHidden/>
          </w:rPr>
          <w:instrText xml:space="preserve"> PAGEREF _Toc134800074 \h </w:instrText>
        </w:r>
        <w:r>
          <w:rPr>
            <w:noProof/>
            <w:webHidden/>
          </w:rPr>
        </w:r>
        <w:r>
          <w:rPr>
            <w:noProof/>
            <w:webHidden/>
          </w:rPr>
          <w:fldChar w:fldCharType="separate"/>
        </w:r>
        <w:r>
          <w:rPr>
            <w:noProof/>
            <w:webHidden/>
          </w:rPr>
          <w:t>39</w:t>
        </w:r>
        <w:r>
          <w:rPr>
            <w:noProof/>
            <w:webHidden/>
          </w:rPr>
          <w:fldChar w:fldCharType="end"/>
        </w:r>
      </w:hyperlink>
    </w:p>
    <w:p w14:paraId="3E507BB8" w14:textId="0A37CB49" w:rsidR="00C15392" w:rsidRDefault="00C15392">
      <w:pPr>
        <w:pStyle w:val="TableofFigures"/>
        <w:rPr>
          <w:rFonts w:asciiTheme="minorHAnsi" w:eastAsiaTheme="minorEastAsia" w:hAnsiTheme="minorHAnsi"/>
          <w:noProof/>
          <w:kern w:val="2"/>
          <w:lang w:eastAsia="lv-LV"/>
          <w14:ligatures w14:val="standardContextual"/>
        </w:rPr>
      </w:pPr>
      <w:hyperlink w:anchor="_Toc134800075" w:history="1">
        <w:r w:rsidRPr="00D62DCB">
          <w:rPr>
            <w:rStyle w:val="Hyperlink"/>
            <w:noProof/>
          </w:rPr>
          <w:t>21.attēls. Validācijas kļūdas ziņojums</w:t>
        </w:r>
        <w:r>
          <w:rPr>
            <w:noProof/>
            <w:webHidden/>
          </w:rPr>
          <w:tab/>
        </w:r>
        <w:r>
          <w:rPr>
            <w:noProof/>
            <w:webHidden/>
          </w:rPr>
          <w:fldChar w:fldCharType="begin"/>
        </w:r>
        <w:r>
          <w:rPr>
            <w:noProof/>
            <w:webHidden/>
          </w:rPr>
          <w:instrText xml:space="preserve"> PAGEREF _Toc134800075 \h </w:instrText>
        </w:r>
        <w:r>
          <w:rPr>
            <w:noProof/>
            <w:webHidden/>
          </w:rPr>
        </w:r>
        <w:r>
          <w:rPr>
            <w:noProof/>
            <w:webHidden/>
          </w:rPr>
          <w:fldChar w:fldCharType="separate"/>
        </w:r>
        <w:r>
          <w:rPr>
            <w:noProof/>
            <w:webHidden/>
          </w:rPr>
          <w:t>39</w:t>
        </w:r>
        <w:r>
          <w:rPr>
            <w:noProof/>
            <w:webHidden/>
          </w:rPr>
          <w:fldChar w:fldCharType="end"/>
        </w:r>
      </w:hyperlink>
    </w:p>
    <w:p w14:paraId="3A5D7695" w14:textId="66DC17B7" w:rsidR="007D2574" w:rsidRDefault="00693B61" w:rsidP="007D2574">
      <w:pPr>
        <w:pStyle w:val="TableofFigures"/>
        <w:rPr>
          <w:b/>
        </w:rPr>
      </w:pPr>
      <w:r>
        <w:rPr>
          <w:b/>
        </w:rPr>
        <w:fldChar w:fldCharType="end"/>
      </w:r>
    </w:p>
    <w:p w14:paraId="3A5D7696" w14:textId="77777777" w:rsidR="007D2574" w:rsidRDefault="007D2574" w:rsidP="007D2574">
      <w:r>
        <w:br w:type="page"/>
      </w:r>
    </w:p>
    <w:p w14:paraId="3A5D7697" w14:textId="77777777" w:rsidR="007D2574" w:rsidRDefault="007D2574" w:rsidP="007D2574">
      <w:pPr>
        <w:pStyle w:val="Heading1"/>
      </w:pPr>
      <w:bookmarkStart w:id="1" w:name="_Toc134800016"/>
      <w:r w:rsidRPr="00412C83">
        <w:lastRenderedPageBreak/>
        <w:t>Ievads</w:t>
      </w:r>
      <w:bookmarkEnd w:id="1"/>
    </w:p>
    <w:p w14:paraId="2214C909" w14:textId="4CE73DEE" w:rsidR="00FA5059" w:rsidRDefault="00FA5059" w:rsidP="004A1DE2">
      <w:bookmarkStart w:id="2" w:name="_Dokumenta_nolūks"/>
      <w:bookmarkEnd w:id="2"/>
      <w:r>
        <w:t xml:space="preserve">Datu Izplatīšanas Tīkls (DIT) ir Valsts informācijas sistēmu </w:t>
      </w:r>
      <w:proofErr w:type="spellStart"/>
      <w:r>
        <w:t>savietotāja</w:t>
      </w:r>
      <w:proofErr w:type="spellEnd"/>
      <w:r>
        <w:t xml:space="preserve"> (VISS) infrastruktūras elements, kurš nodrošina virtuālo vidi, kurā iestādes var reglamentēt </w:t>
      </w:r>
      <w:proofErr w:type="spellStart"/>
      <w:r w:rsidR="001F03B1">
        <w:t>autokomunikāciju</w:t>
      </w:r>
      <w:proofErr w:type="spellEnd"/>
      <w:r w:rsidR="001F03B1">
        <w:t xml:space="preserve"> </w:t>
      </w:r>
      <w:r>
        <w:t xml:space="preserve">starp to informācijas sistēmām (IS). </w:t>
      </w:r>
    </w:p>
    <w:p w14:paraId="3A5D769E" w14:textId="77777777" w:rsidR="007D2574" w:rsidRPr="00412C83" w:rsidRDefault="007D2574" w:rsidP="007D2574">
      <w:pPr>
        <w:pStyle w:val="Heading2"/>
      </w:pPr>
      <w:bookmarkStart w:id="3" w:name="_Darbības_sfēra"/>
      <w:bookmarkStart w:id="4" w:name="_Toc7415298"/>
      <w:bookmarkStart w:id="5" w:name="_Toc15712927"/>
      <w:bookmarkStart w:id="6" w:name="_Toc109037444"/>
      <w:bookmarkStart w:id="7" w:name="_Toc129433336"/>
      <w:bookmarkStart w:id="8" w:name="_Toc21077437"/>
      <w:bookmarkStart w:id="9" w:name="_Toc28766187"/>
      <w:bookmarkStart w:id="10" w:name="_Toc29354288"/>
      <w:bookmarkStart w:id="11" w:name="_Toc65487057"/>
      <w:bookmarkStart w:id="12" w:name="_Toc190771591"/>
      <w:bookmarkStart w:id="13" w:name="_Toc205267391"/>
      <w:bookmarkStart w:id="14" w:name="_Toc267554916"/>
      <w:bookmarkStart w:id="15" w:name="_Toc273610459"/>
      <w:bookmarkStart w:id="16" w:name="_Toc134800017"/>
      <w:bookmarkEnd w:id="3"/>
      <w:r w:rsidRPr="00412C83">
        <w:t>Darbības sfēra</w:t>
      </w:r>
      <w:bookmarkStart w:id="17" w:name="_Definīcijas_un_saīsinājumi"/>
      <w:bookmarkStart w:id="18" w:name="_Dokumenta_pārskats"/>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4FF33E1" w14:textId="14AA0253" w:rsidR="002557D2" w:rsidRDefault="001D350B" w:rsidP="007D2574">
      <w:r w:rsidRPr="004A1DE2">
        <w:t xml:space="preserve">Dokuments ir izmantojams </w:t>
      </w:r>
      <w:r w:rsidR="004A1DE2">
        <w:t xml:space="preserve">DIT risinājuma </w:t>
      </w:r>
      <w:r w:rsidR="002557D2" w:rsidRPr="004A1DE2">
        <w:t>integrācijai ar citām informācijas sistēm</w:t>
      </w:r>
      <w:r w:rsidR="00352B33">
        <w:t>ā</w:t>
      </w:r>
      <w:r w:rsidR="002557D2" w:rsidRPr="004A1DE2">
        <w:t>m.</w:t>
      </w:r>
    </w:p>
    <w:p w14:paraId="3A5D76A0" w14:textId="77777777" w:rsidR="007D2574" w:rsidRPr="00412C83" w:rsidRDefault="007D2574" w:rsidP="007D2574">
      <w:pPr>
        <w:pStyle w:val="Heading2"/>
      </w:pPr>
      <w:bookmarkStart w:id="19" w:name="_Toc258678450"/>
      <w:bookmarkStart w:id="20" w:name="_Toc267554917"/>
      <w:bookmarkStart w:id="21" w:name="_Toc273610460"/>
      <w:bookmarkStart w:id="22" w:name="_Toc134800018"/>
      <w:bookmarkStart w:id="23" w:name="_Toc28766189"/>
      <w:bookmarkStart w:id="24" w:name="_Toc29354290"/>
      <w:bookmarkStart w:id="25" w:name="_Toc65487059"/>
      <w:bookmarkStart w:id="26" w:name="_Toc109037448"/>
      <w:bookmarkStart w:id="27" w:name="_Toc120962891"/>
      <w:bookmarkStart w:id="28" w:name="_Toc129433338"/>
      <w:bookmarkStart w:id="29" w:name="_Toc190771593"/>
      <w:bookmarkStart w:id="30" w:name="_Toc205267393"/>
      <w:r w:rsidRPr="00412C83">
        <w:t>Termini un pieņemtie apzīmējumi</w:t>
      </w:r>
      <w:bookmarkEnd w:id="19"/>
      <w:bookmarkEnd w:id="20"/>
      <w:bookmarkEnd w:id="21"/>
      <w:bookmarkEnd w:id="22"/>
    </w:p>
    <w:p w14:paraId="3A5D76A1" w14:textId="20F91EB1" w:rsidR="001D350B" w:rsidRDefault="000B3526" w:rsidP="007D2574">
      <w:r w:rsidRPr="004A1DE2">
        <w:t>Apzīmējumu un terminu vārdnīca pieejama dokumentā</w:t>
      </w:r>
      <w:r w:rsidR="005D6896">
        <w:t xml:space="preserve"> </w:t>
      </w:r>
      <w:r w:rsidR="005D6896">
        <w:fldChar w:fldCharType="begin"/>
      </w:r>
      <w:r w:rsidR="005D6896">
        <w:instrText xml:space="preserve"> REF _Ref109292096 \n \h </w:instrText>
      </w:r>
      <w:r w:rsidR="005D6896">
        <w:fldChar w:fldCharType="separate"/>
      </w:r>
      <w:r w:rsidR="00C15392">
        <w:t>[2]</w:t>
      </w:r>
      <w:r w:rsidR="005D6896">
        <w:fldChar w:fldCharType="end"/>
      </w:r>
      <w:r w:rsidR="00586BDF" w:rsidRPr="004A1DE2">
        <w:t>.</w:t>
      </w:r>
    </w:p>
    <w:p w14:paraId="3A5D76A2" w14:textId="77777777" w:rsidR="007D2574" w:rsidRPr="00412C83" w:rsidRDefault="00C33C2D" w:rsidP="007D2574">
      <w:pPr>
        <w:pStyle w:val="Heading2"/>
      </w:pPr>
      <w:bookmarkStart w:id="31" w:name="_Toc188673235"/>
      <w:bookmarkStart w:id="32" w:name="_Toc189286728"/>
      <w:bookmarkStart w:id="33" w:name="_Toc134800019"/>
      <w:bookmarkStart w:id="34" w:name="_Toc129433339"/>
      <w:bookmarkStart w:id="35" w:name="_Toc190771594"/>
      <w:bookmarkStart w:id="36" w:name="_Toc205267394"/>
      <w:bookmarkEnd w:id="23"/>
      <w:bookmarkEnd w:id="24"/>
      <w:bookmarkEnd w:id="25"/>
      <w:bookmarkEnd w:id="26"/>
      <w:bookmarkEnd w:id="27"/>
      <w:bookmarkEnd w:id="28"/>
      <w:bookmarkEnd w:id="29"/>
      <w:bookmarkEnd w:id="30"/>
      <w:bookmarkEnd w:id="31"/>
      <w:bookmarkEnd w:id="32"/>
      <w:r>
        <w:t>Saistītie dokumenti</w:t>
      </w:r>
      <w:bookmarkEnd w:id="33"/>
    </w:p>
    <w:p w14:paraId="3A5D76A3" w14:textId="77777777" w:rsidR="007D2574" w:rsidRPr="004A1DE2" w:rsidRDefault="007D2574" w:rsidP="007D2574">
      <w:r w:rsidRPr="004A1DE2">
        <w:t>Dokuments ir izstrādāts, balstoties uz šādiem dokumentiem:</w:t>
      </w:r>
    </w:p>
    <w:p w14:paraId="6BC3A1DD" w14:textId="3DD5A991" w:rsidR="002557D2" w:rsidRPr="004A1DE2" w:rsidRDefault="00701926" w:rsidP="002557D2">
      <w:pPr>
        <w:pStyle w:val="Atsauce"/>
      </w:pPr>
      <w:bookmarkStart w:id="37" w:name="_Ref316998965"/>
      <w:r w:rsidRPr="00701926">
        <w:t xml:space="preserve">Valsts informācijas sistēmu </w:t>
      </w:r>
      <w:proofErr w:type="spellStart"/>
      <w:r w:rsidRPr="00701926">
        <w:t>savietotāja</w:t>
      </w:r>
      <w:proofErr w:type="spellEnd"/>
      <w:r w:rsidRPr="00701926">
        <w:t xml:space="preserve"> (VISS) un Vienotā valsts un pašvaldību pakalpojumu portāla www.latvija.lv pilnveidošana un uzturēšana. 3.daļa "VISS un Portāla jaunu un esošo moduļu papildinājumu izstrāde, ieviešana, garantijas apkalpošana un uzturēšana saskaņā ar tehnisko specifikāciju". Datu izplatīšanas tikls. Integrācijas instrukcija </w:t>
      </w:r>
      <w:r>
        <w:t>(</w:t>
      </w:r>
      <w:r w:rsidRPr="00701926">
        <w:t>VRAA-13_7_17_41-VISS_2016-DIT-II</w:t>
      </w:r>
      <w:r>
        <w:t>)</w:t>
      </w:r>
      <w:r w:rsidR="002557D2" w:rsidRPr="004A1DE2">
        <w:t>.</w:t>
      </w:r>
    </w:p>
    <w:p w14:paraId="4D738424" w14:textId="77777777" w:rsidR="00544E4E" w:rsidRDefault="00544E4E" w:rsidP="00544E4E">
      <w:pPr>
        <w:pStyle w:val="Atsauce"/>
      </w:pPr>
      <w:bookmarkStart w:id="38" w:name="_Ref109292096"/>
      <w:bookmarkStart w:id="39" w:name="_Ref311714107"/>
      <w:bookmarkStart w:id="40" w:name="_Ref312767509"/>
      <w:bookmarkEnd w:id="37"/>
      <w:r w:rsidRPr="00544E4E">
        <w:t xml:space="preserve">Valsts informācijas sistēmu </w:t>
      </w:r>
      <w:proofErr w:type="spellStart"/>
      <w:r w:rsidRPr="00544E4E">
        <w:t>savietotāja</w:t>
      </w:r>
      <w:proofErr w:type="spellEnd"/>
      <w:r w:rsidRPr="00544E4E">
        <w:t xml:space="preserve"> (VISS) un Vienotā valsts un pašvaldību pakalpojumu portāla www.latvija.lv pilnveidošana un uzturēšana. 3.daļa "VISS un Portāla jaunu un esošo moduļu papildinājumu izstrāde, ieviešana, garantijas apkalpošana un uzturēšana saskaņā ar tehnisko specifikāciju". Terminu un saīsinājumu indekss (VRAA-13_7_17_41-VISS_2016-TSI).</w:t>
      </w:r>
      <w:bookmarkEnd w:id="38"/>
    </w:p>
    <w:p w14:paraId="3A5D76AB" w14:textId="77777777" w:rsidR="007D2574" w:rsidRPr="00412C83" w:rsidRDefault="007D2574" w:rsidP="000204EF">
      <w:pPr>
        <w:pStyle w:val="Heading2"/>
      </w:pPr>
      <w:bookmarkStart w:id="41" w:name="_Toc258678454"/>
      <w:bookmarkStart w:id="42" w:name="_Toc267554921"/>
      <w:bookmarkStart w:id="43" w:name="_Toc273610464"/>
      <w:bookmarkStart w:id="44" w:name="_Toc134800020"/>
      <w:bookmarkEnd w:id="34"/>
      <w:bookmarkEnd w:id="35"/>
      <w:bookmarkEnd w:id="36"/>
      <w:bookmarkEnd w:id="39"/>
      <w:bookmarkEnd w:id="40"/>
      <w:r w:rsidRPr="00412C83">
        <w:t>Dokumenta pārskats</w:t>
      </w:r>
      <w:bookmarkEnd w:id="41"/>
      <w:bookmarkEnd w:id="42"/>
      <w:bookmarkEnd w:id="43"/>
      <w:bookmarkEnd w:id="44"/>
    </w:p>
    <w:p w14:paraId="3A5D76AC" w14:textId="7253059B" w:rsidR="007D2574" w:rsidRPr="004A1DE2" w:rsidRDefault="007D2574" w:rsidP="007D2574">
      <w:r w:rsidRPr="004A1DE2">
        <w:t>Dokument</w:t>
      </w:r>
      <w:r w:rsidR="00270E86">
        <w:t xml:space="preserve">u veido </w:t>
      </w:r>
      <w:r w:rsidR="00B46F32" w:rsidRPr="004A1DE2">
        <w:t>šādi</w:t>
      </w:r>
      <w:r w:rsidR="002557D2" w:rsidRPr="004A1DE2">
        <w:t xml:space="preserve"> </w:t>
      </w:r>
      <w:r w:rsidRPr="004A1DE2">
        <w:t>nodalījumi:</w:t>
      </w:r>
    </w:p>
    <w:p w14:paraId="3A5D76AD" w14:textId="239AC0AD" w:rsidR="007D2574" w:rsidRPr="004A1DE2" w:rsidRDefault="0022099A" w:rsidP="0022099A">
      <w:pPr>
        <w:pStyle w:val="ListBullet"/>
      </w:pPr>
      <w:r w:rsidRPr="004A1DE2">
        <w:t xml:space="preserve">Dokumenta ievads </w:t>
      </w:r>
      <w:r w:rsidR="00B07735" w:rsidRPr="004A1DE2">
        <w:t>–</w:t>
      </w:r>
      <w:r w:rsidRPr="004A1DE2">
        <w:t xml:space="preserve"> aprakstīts dokumenta nolūks, termini un pieņemtie apzīmējumi, kā arī norādīta saistība ar citiem dokumentiem un materiāliem;</w:t>
      </w:r>
    </w:p>
    <w:p w14:paraId="24DDAC55" w14:textId="77777777" w:rsidR="00270E86" w:rsidRDefault="0022099A" w:rsidP="007D2574">
      <w:pPr>
        <w:pStyle w:val="ListBullet"/>
      </w:pPr>
      <w:r w:rsidRPr="004A1DE2">
        <w:t>Vispārīgs apraksts – sniedz ieskatu par risinājumu</w:t>
      </w:r>
      <w:r w:rsidR="00573DF1" w:rsidRPr="004A1DE2">
        <w:t xml:space="preserve"> </w:t>
      </w:r>
      <w:r w:rsidRPr="004A1DE2">
        <w:t>funkcionalitāt</w:t>
      </w:r>
      <w:r w:rsidR="00573DF1" w:rsidRPr="004A1DE2">
        <w:t>es izmantošanu</w:t>
      </w:r>
      <w:r w:rsidR="00270E86">
        <w:t>;</w:t>
      </w:r>
    </w:p>
    <w:p w14:paraId="3A5D76AE" w14:textId="760B0B22" w:rsidR="007D2574" w:rsidRDefault="00270E86" w:rsidP="007D2574">
      <w:pPr>
        <w:pStyle w:val="ListBullet"/>
      </w:pPr>
      <w:r>
        <w:t xml:space="preserve">DIT FTP </w:t>
      </w:r>
      <w:proofErr w:type="spellStart"/>
      <w:r>
        <w:t>saskarnes</w:t>
      </w:r>
      <w:proofErr w:type="spellEnd"/>
      <w:r>
        <w:t xml:space="preserve"> apraksts – aprakstīta DIT FTP </w:t>
      </w:r>
      <w:proofErr w:type="spellStart"/>
      <w:r>
        <w:t>saskarne</w:t>
      </w:r>
      <w:proofErr w:type="spellEnd"/>
      <w:r>
        <w:t xml:space="preserve">, FTP pieslēgšana, datu sūtīšana un datu saņemšanai, izmantojot FTP </w:t>
      </w:r>
      <w:proofErr w:type="spellStart"/>
      <w:r>
        <w:t>saskarni</w:t>
      </w:r>
      <w:proofErr w:type="spellEnd"/>
      <w:r>
        <w:t>;</w:t>
      </w:r>
    </w:p>
    <w:p w14:paraId="269FCEB2" w14:textId="2A62FC18" w:rsidR="004240BD" w:rsidRDefault="00270E86" w:rsidP="004240BD">
      <w:pPr>
        <w:pStyle w:val="ListBullet"/>
      </w:pPr>
      <w:r>
        <w:t>DIT ziņojumu servisa apraksts</w:t>
      </w:r>
      <w:r w:rsidR="004240BD">
        <w:t xml:space="preserve"> – apraksta DIT </w:t>
      </w:r>
      <w:proofErr w:type="spellStart"/>
      <w:r w:rsidR="004240BD">
        <w:t>web</w:t>
      </w:r>
      <w:proofErr w:type="spellEnd"/>
      <w:r w:rsidR="004240BD">
        <w:t xml:space="preserve"> servisa </w:t>
      </w:r>
      <w:proofErr w:type="spellStart"/>
      <w:r w:rsidR="004240BD" w:rsidRPr="004240BD">
        <w:t>SendReceiveDITMessages</w:t>
      </w:r>
      <w:proofErr w:type="spellEnd"/>
      <w:r w:rsidR="004240BD">
        <w:t xml:space="preserve"> metodes</w:t>
      </w:r>
      <w:r>
        <w:t>;</w:t>
      </w:r>
    </w:p>
    <w:p w14:paraId="5FA0C3DE" w14:textId="53DCE97C" w:rsidR="00270E86" w:rsidRDefault="0011135D" w:rsidP="004240BD">
      <w:pPr>
        <w:pStyle w:val="ListBullet"/>
      </w:pPr>
      <w:r>
        <w:t xml:space="preserve">Notikumu </w:t>
      </w:r>
      <w:r w:rsidR="00270E86">
        <w:t>apstrāde – sniedz kļūdu apstrādes informāciju;</w:t>
      </w:r>
    </w:p>
    <w:p w14:paraId="32BB66CE" w14:textId="4853F4FE" w:rsidR="00270E86" w:rsidRDefault="00270E86" w:rsidP="004240BD">
      <w:pPr>
        <w:pStyle w:val="ListBullet"/>
      </w:pPr>
      <w:r>
        <w:t xml:space="preserve">Datu detalizēts projektējums – apraksta </w:t>
      </w:r>
      <w:r w:rsidR="0011135D">
        <w:t xml:space="preserve">DIT izmantoto ziņojumu </w:t>
      </w:r>
      <w:r>
        <w:t>detalizētu datu projektējumu;</w:t>
      </w:r>
    </w:p>
    <w:p w14:paraId="794B5627" w14:textId="43B42C61" w:rsidR="00270E86" w:rsidRPr="004240BD" w:rsidRDefault="00270E86" w:rsidP="004240BD">
      <w:pPr>
        <w:pStyle w:val="ListBullet"/>
      </w:pPr>
      <w:r>
        <w:t>Biežāk uzdotie jautājumi – sniedz informāciju par biežāk uzdotajiem jautājumiem.</w:t>
      </w:r>
    </w:p>
    <w:p w14:paraId="3A5D76B9" w14:textId="77777777" w:rsidR="007D2574" w:rsidRDefault="007D2574" w:rsidP="00C33C2D">
      <w:pPr>
        <w:pStyle w:val="Heading1"/>
        <w:rPr>
          <w:rStyle w:val="BookTitle"/>
          <w:b/>
          <w:bCs/>
          <w:smallCaps w:val="0"/>
          <w:spacing w:val="0"/>
        </w:rPr>
      </w:pPr>
      <w:bookmarkStart w:id="45" w:name="_Toc273610465"/>
      <w:bookmarkStart w:id="46" w:name="_Toc134800021"/>
      <w:r w:rsidRPr="00D6760E">
        <w:rPr>
          <w:rStyle w:val="BookTitle"/>
          <w:b/>
          <w:bCs/>
          <w:smallCaps w:val="0"/>
          <w:spacing w:val="0"/>
        </w:rPr>
        <w:lastRenderedPageBreak/>
        <w:t>Vispārējais apraksts</w:t>
      </w:r>
      <w:bookmarkEnd w:id="45"/>
      <w:bookmarkEnd w:id="46"/>
    </w:p>
    <w:p w14:paraId="4300A448" w14:textId="77777777" w:rsidR="009A3805" w:rsidRDefault="009A3805" w:rsidP="009A3805">
      <w:r>
        <w:t xml:space="preserve">Informācijas apmaiņa notiek, izmantojot kanālus, kur katrs kanāls nodrošina </w:t>
      </w:r>
      <w:r w:rsidRPr="00A55F1B">
        <w:t>ziņojumu pārsūtīšan</w:t>
      </w:r>
      <w:r>
        <w:t>u</w:t>
      </w:r>
      <w:r w:rsidRPr="00A55F1B">
        <w:t xml:space="preserve"> no viena īpašnieka vairākiem dalībniekiem (DIK</w:t>
      </w:r>
      <w:r>
        <w:t xml:space="preserve"> kanāls</w:t>
      </w:r>
      <w:r w:rsidRPr="00A55F1B">
        <w:t xml:space="preserve">) vai </w:t>
      </w:r>
      <w:r>
        <w:t xml:space="preserve">no </w:t>
      </w:r>
      <w:r w:rsidRPr="00A55F1B">
        <w:t>vairākiem dalībniekiem vienam īpašniekam (DSK</w:t>
      </w:r>
      <w:r>
        <w:t xml:space="preserve"> kanāls</w:t>
      </w:r>
      <w:r w:rsidRPr="00A55F1B">
        <w:t>)</w:t>
      </w:r>
      <w:r>
        <w:t>:</w:t>
      </w:r>
    </w:p>
    <w:p w14:paraId="0AAB4317" w14:textId="4B4F4837" w:rsidR="009A3805" w:rsidRDefault="009A3805" w:rsidP="009A3805">
      <w:pPr>
        <w:pStyle w:val="ListBullet"/>
      </w:pPr>
      <w:r w:rsidRPr="00A55F1B">
        <w:t>Datu izplatīšanas kanāls</w:t>
      </w:r>
      <w:r w:rsidR="00352B33">
        <w:t xml:space="preserve"> (DIK)</w:t>
      </w:r>
      <w:r>
        <w:t xml:space="preserve">, skat. </w:t>
      </w:r>
      <w:r>
        <w:fldChar w:fldCharType="begin"/>
      </w:r>
      <w:r>
        <w:instrText xml:space="preserve"> REF _Ref334031310 \h </w:instrText>
      </w:r>
      <w:r>
        <w:fldChar w:fldCharType="separate"/>
      </w:r>
      <w:r w:rsidR="00C15392">
        <w:rPr>
          <w:noProof/>
        </w:rPr>
        <w:t>1</w:t>
      </w:r>
      <w:r>
        <w:fldChar w:fldCharType="end"/>
      </w:r>
      <w:r w:rsidR="00B46F32">
        <w:t>.</w:t>
      </w:r>
      <w:r>
        <w:t>attēlā</w:t>
      </w:r>
      <w:r w:rsidRPr="00A55F1B">
        <w:t>, pa kuru ziņojumi plūst no viena sūtītāja, kas ir kanāla īpašnieks, vairākiem saņēmējiem, kas ir kanāla dalībnieki.</w:t>
      </w:r>
    </w:p>
    <w:p w14:paraId="6739702B" w14:textId="01EB0D41" w:rsidR="009A3805" w:rsidRDefault="0075690D" w:rsidP="009A3805">
      <w:pPr>
        <w:pStyle w:val="Pictureposition"/>
      </w:pPr>
      <w:r>
        <w:object w:dxaOrig="10789" w:dyaOrig="6424" w14:anchorId="3D6BD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237pt" o:ole="">
            <v:imagedata r:id="rId14" o:title=""/>
          </v:shape>
          <o:OLEObject Type="Embed" ProgID="Visio.Drawing.11" ShapeID="_x0000_i1025" DrawAspect="Content" ObjectID="_1745650010" r:id="rId15"/>
        </w:object>
      </w:r>
    </w:p>
    <w:p w14:paraId="2190FEE9" w14:textId="132AA16A" w:rsidR="009A3805" w:rsidRDefault="00D03A03" w:rsidP="009A3805">
      <w:pPr>
        <w:pStyle w:val="Picturecaption"/>
      </w:pPr>
      <w:r>
        <w:rPr>
          <w:noProof/>
        </w:rPr>
        <w:fldChar w:fldCharType="begin"/>
      </w:r>
      <w:r>
        <w:rPr>
          <w:noProof/>
        </w:rPr>
        <w:instrText xml:space="preserve"> SEQ Attēls \* ARABIC </w:instrText>
      </w:r>
      <w:r>
        <w:rPr>
          <w:noProof/>
        </w:rPr>
        <w:fldChar w:fldCharType="separate"/>
      </w:r>
      <w:bookmarkStart w:id="47" w:name="_Ref334031310"/>
      <w:bookmarkStart w:id="48" w:name="_Toc134800055"/>
      <w:r w:rsidR="00C15392">
        <w:rPr>
          <w:noProof/>
        </w:rPr>
        <w:t>1</w:t>
      </w:r>
      <w:bookmarkEnd w:id="47"/>
      <w:r>
        <w:rPr>
          <w:noProof/>
        </w:rPr>
        <w:fldChar w:fldCharType="end"/>
      </w:r>
      <w:r w:rsidR="00B46F32">
        <w:t>.</w:t>
      </w:r>
      <w:r w:rsidR="009A3805">
        <w:t xml:space="preserve">attēls. </w:t>
      </w:r>
      <w:r w:rsidR="009A3805" w:rsidRPr="004A1DE2">
        <w:t>Datu izplatīšanas kanāls (DIK)</w:t>
      </w:r>
      <w:bookmarkEnd w:id="48"/>
    </w:p>
    <w:p w14:paraId="528FE997" w14:textId="093B76DD" w:rsidR="009A3805" w:rsidRPr="004A1DE2" w:rsidRDefault="009A3805" w:rsidP="009A3805">
      <w:pPr>
        <w:pStyle w:val="ListBullet"/>
      </w:pPr>
      <w:r w:rsidRPr="004A1DE2">
        <w:t>Datu savākšanas kanāls</w:t>
      </w:r>
      <w:r w:rsidR="00352B33">
        <w:t xml:space="preserve"> (DSK)</w:t>
      </w:r>
      <w:r w:rsidRPr="004A1DE2">
        <w:t>, pa kuru ziņojumi plūst no vairākiem sūtītājiem, kas ir kanāla dalībnieki, vienam saņēmējam – kanāla īpašniekam.</w:t>
      </w:r>
    </w:p>
    <w:p w14:paraId="7601217D" w14:textId="049C409A" w:rsidR="009A3805" w:rsidRDefault="0075690D" w:rsidP="009A3805">
      <w:pPr>
        <w:pStyle w:val="Pictureposition"/>
      </w:pPr>
      <w:r>
        <w:object w:dxaOrig="10733" w:dyaOrig="6424" w14:anchorId="6C563A1F">
          <v:shape id="_x0000_i1026" type="#_x0000_t75" style="width:402.6pt;height:243.6pt" o:ole="">
            <v:imagedata r:id="rId16" o:title=""/>
          </v:shape>
          <o:OLEObject Type="Embed" ProgID="Visio.Drawing.11" ShapeID="_x0000_i1026" DrawAspect="Content" ObjectID="_1745650011" r:id="rId17"/>
        </w:object>
      </w:r>
    </w:p>
    <w:p w14:paraId="246EBE3C" w14:textId="231092E5" w:rsidR="009A3805" w:rsidRDefault="00D03A03" w:rsidP="009A3805">
      <w:pPr>
        <w:pStyle w:val="Picturecaption"/>
      </w:pPr>
      <w:r>
        <w:rPr>
          <w:noProof/>
        </w:rPr>
        <w:fldChar w:fldCharType="begin"/>
      </w:r>
      <w:r>
        <w:rPr>
          <w:noProof/>
        </w:rPr>
        <w:instrText xml:space="preserve"> SEQ Attēls \* ARABIC </w:instrText>
      </w:r>
      <w:r>
        <w:rPr>
          <w:noProof/>
        </w:rPr>
        <w:fldChar w:fldCharType="separate"/>
      </w:r>
      <w:bookmarkStart w:id="49" w:name="_Toc134800056"/>
      <w:r w:rsidR="00C15392">
        <w:rPr>
          <w:noProof/>
        </w:rPr>
        <w:t>2</w:t>
      </w:r>
      <w:r>
        <w:rPr>
          <w:noProof/>
        </w:rPr>
        <w:fldChar w:fldCharType="end"/>
      </w:r>
      <w:r w:rsidR="00B46F32">
        <w:t>.</w:t>
      </w:r>
      <w:r w:rsidR="009A3805">
        <w:t xml:space="preserve">attēls. </w:t>
      </w:r>
      <w:r w:rsidR="009A3805" w:rsidRPr="004A1DE2">
        <w:t>Datu savākšanas kanāls (DSK)</w:t>
      </w:r>
      <w:bookmarkEnd w:id="49"/>
    </w:p>
    <w:p w14:paraId="4784C702" w14:textId="14163845" w:rsidR="009A3805" w:rsidRDefault="009A3805" w:rsidP="009A3805">
      <w:r w:rsidRPr="00A55F1B">
        <w:t>Jebkuram kanālam ir reglamentēts, kāda tipa ziņojumus pa to var sūtīt.</w:t>
      </w:r>
      <w:r>
        <w:t xml:space="preserve"> Katrs kanāls nodrošina </w:t>
      </w:r>
      <w:r w:rsidRPr="006D499C">
        <w:t>Biznesa ziņojum</w:t>
      </w:r>
      <w:r>
        <w:t>u vai T</w:t>
      </w:r>
      <w:r w:rsidRPr="006D499C">
        <w:t>ransakcijas ziņojum</w:t>
      </w:r>
      <w:r w:rsidR="00411777">
        <w:t>u sūtīšanu.</w:t>
      </w:r>
    </w:p>
    <w:p w14:paraId="33797CC5" w14:textId="2BDA2254" w:rsidR="00411777" w:rsidRDefault="009A3805" w:rsidP="00411777">
      <w:pPr>
        <w:pStyle w:val="Heading2"/>
      </w:pPr>
      <w:bookmarkStart w:id="50" w:name="_Toc134800022"/>
      <w:r w:rsidRPr="00D62337">
        <w:lastRenderedPageBreak/>
        <w:t>Biznesa ziņojums</w:t>
      </w:r>
      <w:bookmarkEnd w:id="50"/>
    </w:p>
    <w:p w14:paraId="4BD36EF1" w14:textId="61A3D87D" w:rsidR="009A3805" w:rsidRDefault="00411777" w:rsidP="00411777">
      <w:r w:rsidRPr="00411777">
        <w:t xml:space="preserve">Biznesa ziņojums </w:t>
      </w:r>
      <w:r w:rsidR="0075690D">
        <w:t>–</w:t>
      </w:r>
      <w:r>
        <w:t xml:space="preserve"> p</w:t>
      </w:r>
      <w:r w:rsidR="009A3805">
        <w:t xml:space="preserve">arastais ziņojums, kas nesaistās ar citiem ziņojumiem kanāla ietvaros. </w:t>
      </w:r>
    </w:p>
    <w:p w14:paraId="6A63BD04" w14:textId="07416050" w:rsidR="00411777" w:rsidRDefault="00411777" w:rsidP="00411777">
      <w:pPr>
        <w:pStyle w:val="Heading2"/>
      </w:pPr>
      <w:bookmarkStart w:id="51" w:name="_Toc134800023"/>
      <w:r>
        <w:t>Transakcijas ziņojums</w:t>
      </w:r>
      <w:bookmarkEnd w:id="51"/>
    </w:p>
    <w:p w14:paraId="47DD7BCC" w14:textId="326DEFCC" w:rsidR="00411777" w:rsidRDefault="00411777" w:rsidP="00411777">
      <w:r>
        <w:t>Transakcijas ziņojums – s</w:t>
      </w:r>
      <w:r w:rsidR="009A3805" w:rsidRPr="006D499C">
        <w:t>tandarta</w:t>
      </w:r>
      <w:r>
        <w:t xml:space="preserve"> </w:t>
      </w:r>
      <w:r w:rsidR="009A3805" w:rsidRPr="006D499C">
        <w:t>(klasificētā) sakārtota operāciju kopa, kas tiek pielietota noteiktam datu masīvam</w:t>
      </w:r>
      <w:r w:rsidR="009A3805">
        <w:t xml:space="preserve"> tā aktualizācijai</w:t>
      </w:r>
      <w:r>
        <w:t xml:space="preserve"> (replikācijai)</w:t>
      </w:r>
      <w:r w:rsidR="009A3805">
        <w:t>. Katrs transakcijas ziņojuma ieraksts parasti satur DML (</w:t>
      </w:r>
      <w:proofErr w:type="spellStart"/>
      <w:r w:rsidR="009A3805" w:rsidRPr="00D62337">
        <w:rPr>
          <w:i/>
        </w:rPr>
        <w:t>Data</w:t>
      </w:r>
      <w:proofErr w:type="spellEnd"/>
      <w:r w:rsidR="009A3805" w:rsidRPr="00D62337">
        <w:rPr>
          <w:i/>
        </w:rPr>
        <w:t xml:space="preserve"> </w:t>
      </w:r>
      <w:proofErr w:type="spellStart"/>
      <w:r w:rsidR="009A3805" w:rsidRPr="00D62337">
        <w:rPr>
          <w:i/>
        </w:rPr>
        <w:t>manipulation</w:t>
      </w:r>
      <w:proofErr w:type="spellEnd"/>
      <w:r w:rsidR="009A3805" w:rsidRPr="00D62337">
        <w:rPr>
          <w:i/>
        </w:rPr>
        <w:t xml:space="preserve"> </w:t>
      </w:r>
      <w:proofErr w:type="spellStart"/>
      <w:r w:rsidR="009A3805" w:rsidRPr="00D62337">
        <w:rPr>
          <w:i/>
        </w:rPr>
        <w:t>language</w:t>
      </w:r>
      <w:proofErr w:type="spellEnd"/>
      <w:r w:rsidR="009A3805">
        <w:t>) operācijas kodu (</w:t>
      </w:r>
      <w:r w:rsidR="009A3805" w:rsidRPr="00D62337">
        <w:rPr>
          <w:i/>
        </w:rPr>
        <w:t xml:space="preserve">insert, </w:t>
      </w:r>
      <w:proofErr w:type="spellStart"/>
      <w:r w:rsidR="009A3805" w:rsidRPr="00D62337">
        <w:rPr>
          <w:i/>
        </w:rPr>
        <w:t>update</w:t>
      </w:r>
      <w:proofErr w:type="spellEnd"/>
      <w:r w:rsidR="009A3805" w:rsidRPr="00D62337">
        <w:rPr>
          <w:i/>
        </w:rPr>
        <w:t xml:space="preserve">, </w:t>
      </w:r>
      <w:proofErr w:type="spellStart"/>
      <w:r w:rsidR="009A3805" w:rsidRPr="00D62337">
        <w:rPr>
          <w:i/>
        </w:rPr>
        <w:t>delete</w:t>
      </w:r>
      <w:proofErr w:type="spellEnd"/>
      <w:r w:rsidR="009A3805">
        <w:t>).</w:t>
      </w:r>
      <w:r>
        <w:t xml:space="preserve"> Viena kanāla versija var nodrošināt darbu vienai datu replikācijai. </w:t>
      </w:r>
    </w:p>
    <w:p w14:paraId="74C60C96" w14:textId="1EE74C79" w:rsidR="00411777" w:rsidRDefault="00411777" w:rsidP="00411777">
      <w:r>
        <w:t>Definīcijā minētais datu masīvs jebkurā laika momentā ir aprēķināms pēc šādas formulas:</w:t>
      </w:r>
    </w:p>
    <w:p w14:paraId="6CDDBA72" w14:textId="77777777" w:rsidR="00411777" w:rsidRPr="00B51E36" w:rsidRDefault="00411777" w:rsidP="0075690D">
      <w:pPr>
        <w:pStyle w:val="NoSpacing"/>
        <w:rPr>
          <w:rFonts w:ascii="Arial" w:hAnsi="Arial" w:cs="Arial"/>
          <w:lang w:val="lv-LV"/>
        </w:rPr>
      </w:pPr>
      <w:r w:rsidRPr="00B51E36">
        <w:rPr>
          <w:rFonts w:ascii="Arial" w:hAnsi="Arial" w:cs="Arial"/>
          <w:lang w:val="lv-LV"/>
        </w:rPr>
        <w:t>Aktuālais datu masīvs = Pielietot (Sākumdatu masīvam, Transakciju vēsturisko kopu).</w:t>
      </w:r>
    </w:p>
    <w:p w14:paraId="11468D18" w14:textId="7EA281B0" w:rsidR="00411777" w:rsidRDefault="00411777" w:rsidP="00411777">
      <w:r>
        <w:t xml:space="preserve">Datu replikācijas </w:t>
      </w:r>
      <w:proofErr w:type="spellStart"/>
      <w:r>
        <w:t>sinhronitātes</w:t>
      </w:r>
      <w:proofErr w:type="spellEnd"/>
      <w:r>
        <w:t xml:space="preserve"> nodrošināšanai katram replikācijas dalībniekam pieejams vienāds sākumdatu masīvs un vienāda transakciju vēsture. Sākumdatu masīvs ir datu bāzes saturs, kas tika ņemts replikācijas uzsākšanas </w:t>
      </w:r>
      <w:r w:rsidR="00110950">
        <w:t>brīdī</w:t>
      </w:r>
      <w:r>
        <w:t xml:space="preserve">. </w:t>
      </w:r>
    </w:p>
    <w:p w14:paraId="6B84C435" w14:textId="4A663989" w:rsidR="00411777" w:rsidRDefault="00411777" w:rsidP="00411777">
      <w:r>
        <w:t>Kanāla (DIK) īpašnieks un dalībnieki uzturēs identiskas replicējam</w:t>
      </w:r>
      <w:r w:rsidR="00352B33">
        <w:t>ās datu bāzes datu masīva kopijā</w:t>
      </w:r>
      <w:r>
        <w:t xml:space="preserve">s. Kad DIK īpašnieks veic kādas operācijas ar replicējamiem datiem, viņš arī </w:t>
      </w:r>
      <w:proofErr w:type="spellStart"/>
      <w:r>
        <w:t>aizsūta</w:t>
      </w:r>
      <w:proofErr w:type="spellEnd"/>
      <w:r>
        <w:t xml:space="preserve"> transakciju visiem DIK dalībniekiem – tie atjaunina savas datu masīva kopijas, un paralēlo transakciju vēsture tiek papildināta. Tādā veidā kanāla versijas ietvaros īpašniekam un dalībniekiem tiek nodrošināts sākumdatu masīvs un transakciju vēsture, kas dod rezultātā aktuālo replicējamas DB satura versiju.</w:t>
      </w:r>
    </w:p>
    <w:p w14:paraId="332E8901" w14:textId="01EEF67E" w:rsidR="00411777" w:rsidRDefault="00411777" w:rsidP="00411777">
      <w:pPr>
        <w:pStyle w:val="Heading2"/>
      </w:pPr>
      <w:bookmarkStart w:id="52" w:name="_Toc134800024"/>
      <w:r>
        <w:t>E</w:t>
      </w:r>
      <w:r w:rsidRPr="00A55F1B">
        <w:t>lektroniskā ziņojumu glabātava</w:t>
      </w:r>
      <w:bookmarkEnd w:id="52"/>
    </w:p>
    <w:p w14:paraId="398ABE56" w14:textId="763F4A8C" w:rsidR="002F3430" w:rsidRDefault="009A3805" w:rsidP="009A3805">
      <w:r>
        <w:t>Visi nosūtītie vai saņemti ziņojumi tiek saglabāti pasta kastītē (</w:t>
      </w:r>
      <w:r w:rsidRPr="00A55F1B">
        <w:t>elektroniskā ziņojumu glabātava</w:t>
      </w:r>
      <w:r>
        <w:t>)</w:t>
      </w:r>
      <w:r w:rsidRPr="00A55F1B">
        <w:t>. Katrai iestādei, kas ir reģistrēta VISS, un kas lieto DIT ir piešķirta viena e-pastkastīte, kurā glabājas visi ienākošie vai izejošie ziņojumi. DIT vidē pastkastītes ir komunikatīvi savienojamas ar kanālu palīdzību.</w:t>
      </w:r>
    </w:p>
    <w:p w14:paraId="58A04827" w14:textId="2846404B" w:rsidR="004B250E" w:rsidRPr="00DA03AA" w:rsidRDefault="004B250E" w:rsidP="00DA03AA">
      <w:pPr>
        <w:pStyle w:val="Note"/>
        <w:rPr>
          <w:lang w:val="lv-LV"/>
        </w:rPr>
      </w:pPr>
      <w:r w:rsidRPr="00DA03AA">
        <w:rPr>
          <w:lang w:val="lv-LV"/>
        </w:rPr>
        <w:t>Katrai pastkastītei ir piešķirts apjoma ierobežojums! Tāpēc gadījumā</w:t>
      </w:r>
      <w:r w:rsidR="00110950">
        <w:rPr>
          <w:lang w:val="lv-LV"/>
        </w:rPr>
        <w:t>,</w:t>
      </w:r>
      <w:r w:rsidRPr="00DA03AA">
        <w:rPr>
          <w:lang w:val="lv-LV"/>
        </w:rPr>
        <w:t xml:space="preserve"> kad rodas </w:t>
      </w:r>
      <w:r w:rsidR="002A5027" w:rsidRPr="00DA03AA">
        <w:rPr>
          <w:lang w:val="lv-LV"/>
        </w:rPr>
        <w:t>situācija, ka</w:t>
      </w:r>
      <w:r w:rsidRPr="00DA03AA">
        <w:rPr>
          <w:lang w:val="lv-LV"/>
        </w:rPr>
        <w:t xml:space="preserve"> “nevar saņemt nosūtīto ziņojumu” jāpārbauda</w:t>
      </w:r>
      <w:r w:rsidR="002A5027" w:rsidRPr="00DA03AA">
        <w:rPr>
          <w:lang w:val="lv-LV"/>
        </w:rPr>
        <w:t>, vai pastkastīte nav pārpildīta</w:t>
      </w:r>
      <w:r w:rsidR="00CD2AF4">
        <w:rPr>
          <w:lang w:val="lv-LV"/>
        </w:rPr>
        <w:t xml:space="preserve"> izmantojot VISS portāla lietotāja </w:t>
      </w:r>
      <w:proofErr w:type="spellStart"/>
      <w:r w:rsidR="00CD2AF4">
        <w:rPr>
          <w:lang w:val="lv-LV"/>
        </w:rPr>
        <w:t>saskarni</w:t>
      </w:r>
      <w:proofErr w:type="spellEnd"/>
      <w:r w:rsidR="00CD2AF4">
        <w:rPr>
          <w:lang w:val="lv-LV"/>
        </w:rPr>
        <w:t xml:space="preserve"> </w:t>
      </w:r>
      <w:r w:rsidR="00CD2AF4" w:rsidRPr="00F60003">
        <w:rPr>
          <w:lang w:val="lv-LV"/>
        </w:rPr>
        <w:t>(</w:t>
      </w:r>
      <w:hyperlink r:id="rId18" w:history="1">
        <w:r w:rsidR="00CD2AF4" w:rsidRPr="00F60003">
          <w:rPr>
            <w:rStyle w:val="Hyperlink"/>
            <w:lang w:val="lv-LV"/>
          </w:rPr>
          <w:t>https://viss.gov.lv</w:t>
        </w:r>
      </w:hyperlink>
      <w:r w:rsidR="00CD2AF4" w:rsidRPr="00F60003">
        <w:rPr>
          <w:lang w:val="lv-LV"/>
        </w:rPr>
        <w:t>)</w:t>
      </w:r>
      <w:r w:rsidRPr="00DA03AA">
        <w:rPr>
          <w:lang w:val="lv-LV"/>
        </w:rPr>
        <w:t>:</w:t>
      </w:r>
    </w:p>
    <w:p w14:paraId="135B1EDE" w14:textId="5CF6251E" w:rsidR="004B250E" w:rsidRDefault="00CD2AF4" w:rsidP="00DA03AA">
      <w:pPr>
        <w:pStyle w:val="Pictureposition"/>
      </w:pPr>
      <w:r>
        <w:rPr>
          <w:noProof/>
          <w:lang w:eastAsia="lv-LV"/>
        </w:rPr>
        <w:drawing>
          <wp:inline distT="0" distB="0" distL="0" distR="0" wp14:anchorId="06F72A35" wp14:editId="6F1DD048">
            <wp:extent cx="4708525" cy="2906249"/>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9471" cy="2913005"/>
                    </a:xfrm>
                    <a:prstGeom prst="rect">
                      <a:avLst/>
                    </a:prstGeom>
                    <a:noFill/>
                    <a:ln>
                      <a:noFill/>
                    </a:ln>
                  </pic:spPr>
                </pic:pic>
              </a:graphicData>
            </a:graphic>
          </wp:inline>
        </w:drawing>
      </w:r>
    </w:p>
    <w:p w14:paraId="17B64EEB" w14:textId="4AF445E3" w:rsidR="004B250E" w:rsidRDefault="00D03A03" w:rsidP="00DA03AA">
      <w:pPr>
        <w:pStyle w:val="Picturecaption"/>
      </w:pPr>
      <w:r>
        <w:rPr>
          <w:noProof/>
        </w:rPr>
        <w:fldChar w:fldCharType="begin"/>
      </w:r>
      <w:r>
        <w:rPr>
          <w:noProof/>
        </w:rPr>
        <w:instrText xml:space="preserve"> SEQ Attēls \* ARABIC </w:instrText>
      </w:r>
      <w:r>
        <w:rPr>
          <w:noProof/>
        </w:rPr>
        <w:fldChar w:fldCharType="separate"/>
      </w:r>
      <w:bookmarkStart w:id="53" w:name="_Toc134800057"/>
      <w:r w:rsidR="00C15392">
        <w:rPr>
          <w:noProof/>
        </w:rPr>
        <w:t>3</w:t>
      </w:r>
      <w:r>
        <w:rPr>
          <w:noProof/>
        </w:rPr>
        <w:fldChar w:fldCharType="end"/>
      </w:r>
      <w:r w:rsidR="004B250E">
        <w:t>.attēls. Iestādes pastkastītes kontrole</w:t>
      </w:r>
      <w:bookmarkEnd w:id="53"/>
    </w:p>
    <w:p w14:paraId="18D7B802" w14:textId="79D46C24" w:rsidR="00455A4A" w:rsidRDefault="00455A4A" w:rsidP="00455A4A">
      <w:pPr>
        <w:pStyle w:val="Heading2"/>
      </w:pPr>
      <w:bookmarkStart w:id="54" w:name="_Toc134800025"/>
      <w:bookmarkStart w:id="55" w:name="_Hlk134799151"/>
      <w:r>
        <w:lastRenderedPageBreak/>
        <w:t>Risinājuma ierobežojumi</w:t>
      </w:r>
      <w:bookmarkEnd w:id="54"/>
    </w:p>
    <w:p w14:paraId="1EE3AF32" w14:textId="70867DB1" w:rsidR="00A21395" w:rsidRDefault="00A21395" w:rsidP="00455A4A">
      <w:r>
        <w:t>Risinājuma ierobežojumi un lietošanas nosacījumi:</w:t>
      </w:r>
    </w:p>
    <w:p w14:paraId="2336DDB5" w14:textId="4F762D36" w:rsidR="00455A4A" w:rsidRDefault="00455A4A" w:rsidP="00A21395">
      <w:pPr>
        <w:pStyle w:val="ListParagraph"/>
        <w:numPr>
          <w:ilvl w:val="0"/>
          <w:numId w:val="92"/>
        </w:numPr>
      </w:pPr>
      <w:r>
        <w:t xml:space="preserve">DIT </w:t>
      </w:r>
      <w:r w:rsidR="002A5027">
        <w:t xml:space="preserve">ārējai </w:t>
      </w:r>
      <w:proofErr w:type="spellStart"/>
      <w:r>
        <w:t>saskarnei</w:t>
      </w:r>
      <w:proofErr w:type="spellEnd"/>
      <w:r>
        <w:t xml:space="preserve"> eksistē ierobežojumi pēc ziņojumu apjoma</w:t>
      </w:r>
      <w:r w:rsidR="00ED4BF3">
        <w:t xml:space="preserve">, </w:t>
      </w:r>
      <w:proofErr w:type="spellStart"/>
      <w:r>
        <w:t>web</w:t>
      </w:r>
      <w:proofErr w:type="spellEnd"/>
      <w:r>
        <w:t xml:space="preserve"> servisiem un </w:t>
      </w:r>
      <w:proofErr w:type="spellStart"/>
      <w:r>
        <w:t>FTPs</w:t>
      </w:r>
      <w:proofErr w:type="spellEnd"/>
      <w:r>
        <w:t xml:space="preserve"> – līdz 500 MB.</w:t>
      </w:r>
      <w:r w:rsidR="00E43106">
        <w:t xml:space="preserve"> Datnes kodējums – UTF8.</w:t>
      </w:r>
    </w:p>
    <w:p w14:paraId="43707220" w14:textId="78D14538" w:rsidR="0027519E" w:rsidRDefault="001676D0" w:rsidP="00A21395">
      <w:pPr>
        <w:pStyle w:val="ListParagraph"/>
        <w:numPr>
          <w:ilvl w:val="0"/>
          <w:numId w:val="92"/>
        </w:numPr>
      </w:pPr>
      <w:r>
        <w:t xml:space="preserve">DIT FTP un tīkla servisa </w:t>
      </w:r>
      <w:proofErr w:type="spellStart"/>
      <w:r>
        <w:t>saskarne</w:t>
      </w:r>
      <w:proofErr w:type="spellEnd"/>
      <w:r>
        <w:t xml:space="preserve"> jāsauc ne biežāk k</w:t>
      </w:r>
      <w:r w:rsidR="00201479">
        <w:t>ā</w:t>
      </w:r>
      <w:r>
        <w:t xml:space="preserve"> vienu reizi 5 minūšu laika intervāl</w:t>
      </w:r>
      <w:r w:rsidR="00110950">
        <w:t>ā</w:t>
      </w:r>
      <w:r>
        <w:t>.</w:t>
      </w:r>
      <w:r w:rsidR="00CD2AF4">
        <w:t xml:space="preserve"> </w:t>
      </w:r>
      <w:r w:rsidR="008A2CEF">
        <w:t>Jāizmanto DIT ienākošā apziņošanas sistēma</w:t>
      </w:r>
      <w:r w:rsidR="00515561">
        <w:t>,</w:t>
      </w:r>
      <w:r w:rsidR="00CD2AF4">
        <w:t xml:space="preserve"> lai lieki nenoslogot</w:t>
      </w:r>
      <w:r w:rsidR="00515561">
        <w:t>u</w:t>
      </w:r>
      <w:r w:rsidR="00CD2AF4">
        <w:t xml:space="preserve"> </w:t>
      </w:r>
      <w:proofErr w:type="spellStart"/>
      <w:r w:rsidR="00CD2AF4">
        <w:t>FTPs</w:t>
      </w:r>
      <w:proofErr w:type="spellEnd"/>
      <w:r w:rsidR="00CD2AF4">
        <w:t xml:space="preserve"> un </w:t>
      </w:r>
      <w:proofErr w:type="spellStart"/>
      <w:r w:rsidR="00515561">
        <w:t>W</w:t>
      </w:r>
      <w:r w:rsidR="00CD2AF4">
        <w:t>eb</w:t>
      </w:r>
      <w:proofErr w:type="spellEnd"/>
      <w:r w:rsidR="00CD2AF4">
        <w:t xml:space="preserve"> servisu pieejamas </w:t>
      </w:r>
      <w:proofErr w:type="spellStart"/>
      <w:r w:rsidR="00CD2AF4">
        <w:t>saskarnes</w:t>
      </w:r>
      <w:proofErr w:type="spellEnd"/>
      <w:r w:rsidR="00CD2AF4">
        <w:t>.</w:t>
      </w:r>
      <w:r w:rsidR="0027519E">
        <w:t xml:space="preserve"> </w:t>
      </w:r>
    </w:p>
    <w:p w14:paraId="3466C43F" w14:textId="0F596178" w:rsidR="001676D0" w:rsidRDefault="0027519E" w:rsidP="00A21395">
      <w:pPr>
        <w:pStyle w:val="ListParagraph"/>
        <w:numPr>
          <w:ilvl w:val="0"/>
          <w:numId w:val="92"/>
        </w:numPr>
      </w:pPr>
      <w:r>
        <w:t>Saņemot saņemto ziņojumu sarakstu</w:t>
      </w:r>
      <w:r w:rsidR="008A2CEF">
        <w:t>,</w:t>
      </w:r>
      <w:r>
        <w:t xml:space="preserve"> izmantojot FTP "</w:t>
      </w:r>
      <w:proofErr w:type="spellStart"/>
      <w:r>
        <w:t>Read</w:t>
      </w:r>
      <w:proofErr w:type="spellEnd"/>
      <w:r>
        <w:t xml:space="preserve">” mapi vai servisa metodi </w:t>
      </w:r>
      <w:proofErr w:type="spellStart"/>
      <w:r>
        <w:t>ReceiveMessageList</w:t>
      </w:r>
      <w:proofErr w:type="spellEnd"/>
      <w:r w:rsidR="008A2CEF">
        <w:t>,</w:t>
      </w:r>
      <w:r>
        <w:t xml:space="preserve"> vienmēr maksimāli jānolasa visi ziņojumi no saraksta. Nav pieļaujams izgūt ziņojumu sarakst</w:t>
      </w:r>
      <w:r w:rsidR="008A2CEF">
        <w:t>u</w:t>
      </w:r>
      <w:r>
        <w:t>, nolasīt vienu ziņojumu un tālāk pieprasīt ziņojumu sarakstu atkārtoti.</w:t>
      </w:r>
    </w:p>
    <w:p w14:paraId="011C3379" w14:textId="5119331F" w:rsidR="00A21395" w:rsidRDefault="008A2CEF" w:rsidP="00403DF5">
      <w:pPr>
        <w:pStyle w:val="ListParagraph"/>
        <w:numPr>
          <w:ilvl w:val="0"/>
          <w:numId w:val="92"/>
        </w:numPr>
      </w:pPr>
      <w:r w:rsidRPr="005C7DC4">
        <w:t>VRAA puse apņemas uzglabāt DIT d</w:t>
      </w:r>
      <w:r>
        <w:t>atu apmaiņas datus, līdz 3 mēnešiem ilgu periodu</w:t>
      </w:r>
      <w:r w:rsidRPr="005C7DC4">
        <w:t xml:space="preserve">. </w:t>
      </w:r>
      <w:r w:rsidR="00403DF5">
        <w:t>Atkarībā</w:t>
      </w:r>
      <w:r w:rsidR="00A21395">
        <w:t xml:space="preserve"> no atrunātā ikmēneša datu apmaiņas apjoma, konkrētai DIT pastkastītei</w:t>
      </w:r>
      <w:r w:rsidR="00403DF5">
        <w:t>, s</w:t>
      </w:r>
      <w:r w:rsidR="00A21395">
        <w:t>asniedzot datu glabāšanas termiņus, tiks dzēsti ziņojumi, kuri ir statusā – “Nolasīts”, “Dzēsts” un “Apstrādāts”.</w:t>
      </w:r>
    </w:p>
    <w:p w14:paraId="31EF5DEF" w14:textId="0B73D30D" w:rsidR="00A21395" w:rsidRDefault="00A21395" w:rsidP="00A21395">
      <w:pPr>
        <w:pStyle w:val="ListParagraph"/>
        <w:numPr>
          <w:ilvl w:val="0"/>
          <w:numId w:val="92"/>
        </w:numPr>
      </w:pPr>
      <w:r>
        <w:t xml:space="preserve">Plānojot apjomīgus testus </w:t>
      </w:r>
      <w:r w:rsidR="00403DF5">
        <w:t xml:space="preserve">trešajām pusēm </w:t>
      </w:r>
      <w:r>
        <w:t>DIT</w:t>
      </w:r>
      <w:r w:rsidR="00403DF5">
        <w:t xml:space="preserve"> sistēmā</w:t>
      </w:r>
      <w:r>
        <w:t xml:space="preserve">, obligāti ir jāinformē VRAA par testu </w:t>
      </w:r>
      <w:r w:rsidR="00403DF5">
        <w:t xml:space="preserve">norises laiku, </w:t>
      </w:r>
      <w:r>
        <w:t>apjomiem, to izmēriem</w:t>
      </w:r>
      <w:r w:rsidR="00403DF5">
        <w:t xml:space="preserve">, </w:t>
      </w:r>
      <w:r>
        <w:t>biežumu.</w:t>
      </w:r>
      <w:r w:rsidR="00701926">
        <w:t xml:space="preserve"> </w:t>
      </w:r>
      <w:r w:rsidR="00701926" w:rsidRPr="00701926">
        <w:t xml:space="preserve">Ja VRAA netiek informēti par darbiem, piekļuves </w:t>
      </w:r>
      <w:r w:rsidR="00701926">
        <w:t xml:space="preserve">DIT </w:t>
      </w:r>
      <w:r w:rsidR="00701926" w:rsidRPr="00701926">
        <w:t>tiek bloķētas.</w:t>
      </w:r>
    </w:p>
    <w:p w14:paraId="601094DE" w14:textId="4ECB17C9" w:rsidR="00403DF5" w:rsidRDefault="00A21395" w:rsidP="00403DF5">
      <w:pPr>
        <w:pStyle w:val="ListParagraph"/>
        <w:numPr>
          <w:ilvl w:val="0"/>
          <w:numId w:val="92"/>
        </w:numPr>
      </w:pPr>
      <w:r>
        <w:t>Kopējais datu apmaiņas apjoms (</w:t>
      </w:r>
      <w:r w:rsidR="00403DF5">
        <w:t>GB</w:t>
      </w:r>
      <w:r>
        <w:t xml:space="preserve">) nedrīkst pārsniegt 100 GB mēnesī, testa vidē un </w:t>
      </w:r>
      <w:r w:rsidR="00701926">
        <w:t>5</w:t>
      </w:r>
      <w:r>
        <w:t>0 GB produkcijas vidē. Pār</w:t>
      </w:r>
      <w:r w:rsidR="00403DF5">
        <w:t>s</w:t>
      </w:r>
      <w:r>
        <w:t>niedzot kopējo datu apmaiņas apjomus, ir jāsazinās ar VRAA.</w:t>
      </w:r>
    </w:p>
    <w:p w14:paraId="0C05AC5D" w14:textId="2D3EE53D" w:rsidR="00A21395" w:rsidRDefault="00A21395" w:rsidP="00403DF5">
      <w:pPr>
        <w:pStyle w:val="ListParagraph"/>
        <w:numPr>
          <w:ilvl w:val="0"/>
          <w:numId w:val="92"/>
        </w:numPr>
      </w:pPr>
      <w:r>
        <w:t xml:space="preserve">DIT </w:t>
      </w:r>
      <w:r w:rsidR="00F254FD">
        <w:t xml:space="preserve">pamata </w:t>
      </w:r>
      <w:r>
        <w:t>uzdevums nav glabāt datus, bet gan tos nodot.</w:t>
      </w:r>
      <w:r w:rsidR="00F254FD">
        <w:t xml:space="preserve"> Visiem </w:t>
      </w:r>
      <w:r w:rsidR="00F254FD" w:rsidRPr="00F254FD">
        <w:t>nolasī</w:t>
      </w:r>
      <w:r w:rsidR="00F254FD">
        <w:t>tājiem</w:t>
      </w:r>
      <w:r w:rsidR="00F254FD" w:rsidRPr="00F254FD">
        <w:t>/nosūtī</w:t>
      </w:r>
      <w:r w:rsidR="00F254FD">
        <w:t xml:space="preserve">tājiem ziņojumiem tiek piemērota </w:t>
      </w:r>
      <w:r w:rsidR="00F254FD" w:rsidRPr="00F254FD">
        <w:t>ziņojum</w:t>
      </w:r>
      <w:r w:rsidR="00F254FD">
        <w:t>u</w:t>
      </w:r>
      <w:r w:rsidR="00F254FD" w:rsidRPr="00F254FD">
        <w:t xml:space="preserve"> automātiskā dzēšan</w:t>
      </w:r>
      <w:r w:rsidR="00F254FD">
        <w:t>a atbilstoši pasta kastītes konfigurācijas uzstādījumiem. M</w:t>
      </w:r>
      <w:r w:rsidR="00F254FD" w:rsidRPr="00F254FD">
        <w:t>aksimāl</w:t>
      </w:r>
      <w:r w:rsidR="00F254FD">
        <w:t>ais</w:t>
      </w:r>
      <w:r w:rsidR="00F254FD" w:rsidRPr="00F254FD">
        <w:t xml:space="preserve"> dienu skait</w:t>
      </w:r>
      <w:r w:rsidR="00F254FD">
        <w:t>s</w:t>
      </w:r>
      <w:r w:rsidR="008A2CEF">
        <w:t>,</w:t>
      </w:r>
      <w:r w:rsidR="00F254FD" w:rsidRPr="00F254FD">
        <w:t xml:space="preserve"> </w:t>
      </w:r>
      <w:r w:rsidR="008A2CEF">
        <w:t xml:space="preserve">kad </w:t>
      </w:r>
      <w:r w:rsidR="008A2CEF" w:rsidRPr="00F254FD">
        <w:t>DIT uzglab</w:t>
      </w:r>
      <w:r w:rsidR="008A2CEF">
        <w:t>ā vēsturiskos</w:t>
      </w:r>
      <w:r w:rsidR="00F254FD" w:rsidRPr="00F254FD">
        <w:t xml:space="preserve"> dat</w:t>
      </w:r>
      <w:r w:rsidR="008A2CEF">
        <w:t>us,</w:t>
      </w:r>
      <w:r w:rsidR="00F254FD">
        <w:t xml:space="preserve"> ir 90 dienas. </w:t>
      </w:r>
    </w:p>
    <w:p w14:paraId="1E367DA1" w14:textId="78AA5C22" w:rsidR="00455A4A" w:rsidRDefault="00D35D0E" w:rsidP="00D45BF3">
      <w:pPr>
        <w:pStyle w:val="Heading2"/>
      </w:pPr>
      <w:bookmarkStart w:id="56" w:name="_Toc134800026"/>
      <w:bookmarkEnd w:id="55"/>
      <w:r>
        <w:t>DIT apakškanālu transformāciju definēšana</w:t>
      </w:r>
      <w:bookmarkEnd w:id="56"/>
    </w:p>
    <w:p w14:paraId="3A9D8BF9" w14:textId="362D262B" w:rsidR="00D35D0E" w:rsidRDefault="005E1614">
      <w:r>
        <w:t>No katr</w:t>
      </w:r>
      <w:r w:rsidR="00515561">
        <w:t>a</w:t>
      </w:r>
      <w:r>
        <w:t xml:space="preserve"> DIT DIK kanāla var atvasināt vienu vai vairākus apakškanālus. Katram apakškanālam var definēt XSL transformāciju, kas </w:t>
      </w:r>
      <w:r w:rsidR="00D45BF3">
        <w:t>ap</w:t>
      </w:r>
      <w:r>
        <w:t>strādā atbilstošā DIT DIK kanāla saņemt</w:t>
      </w:r>
      <w:r w:rsidR="00D45BF3">
        <w:t>os</w:t>
      </w:r>
      <w:r>
        <w:t xml:space="preserve"> dat</w:t>
      </w:r>
      <w:r w:rsidR="00D45BF3">
        <w:t>us</w:t>
      </w:r>
      <w:r>
        <w:t>. Transformācijām jābūt reģistrēt</w:t>
      </w:r>
      <w:r w:rsidR="00515561">
        <w:t>ā</w:t>
      </w:r>
      <w:r>
        <w:t xml:space="preserve">m VISS XML resursu katalogā. </w:t>
      </w:r>
      <w:r w:rsidR="00D35D0E">
        <w:t xml:space="preserve">Katru izveidoto transformāciju var </w:t>
      </w:r>
      <w:r w:rsidR="00D45BF3">
        <w:t>no</w:t>
      </w:r>
      <w:r w:rsidR="00D35D0E">
        <w:t>testēt</w:t>
      </w:r>
      <w:r w:rsidR="00515561">
        <w:t>,</w:t>
      </w:r>
      <w:r w:rsidR="00D35D0E">
        <w:t xml:space="preserve"> izmantojot </w:t>
      </w:r>
      <w:proofErr w:type="spellStart"/>
      <w:r w:rsidR="00D35D0E">
        <w:t>XMLSpy</w:t>
      </w:r>
      <w:proofErr w:type="spellEnd"/>
      <w:r w:rsidR="00D35D0E">
        <w:t xml:space="preserve"> vai cit</w:t>
      </w:r>
      <w:r w:rsidR="00D45BF3">
        <w:t>u</w:t>
      </w:r>
      <w:r w:rsidR="00D35D0E">
        <w:t xml:space="preserve"> līdzīg</w:t>
      </w:r>
      <w:r>
        <w:t>u</w:t>
      </w:r>
      <w:r w:rsidR="00D35D0E">
        <w:t xml:space="preserve"> rīk</w:t>
      </w:r>
      <w:r w:rsidR="00D45BF3">
        <w:t>u</w:t>
      </w:r>
      <w:r w:rsidR="00D35D0E">
        <w:t>. Transformācijām jābūt savietojam</w:t>
      </w:r>
      <w:r w:rsidR="00D45BF3">
        <w:t>ā</w:t>
      </w:r>
      <w:r w:rsidR="00D35D0E">
        <w:t>m ar XSLT 3.0.</w:t>
      </w:r>
    </w:p>
    <w:p w14:paraId="674C1997" w14:textId="1BE553FA" w:rsidR="00D35D0E" w:rsidRPr="00D35D0E" w:rsidRDefault="00D35D0E">
      <w:r>
        <w:t>XSL transformācijas piemērs</w:t>
      </w:r>
      <w:r w:rsidR="00515561">
        <w:t>,</w:t>
      </w:r>
      <w:r>
        <w:t xml:space="preserve"> kas darbojas DIT </w:t>
      </w:r>
      <w:r w:rsidR="00F23C48">
        <w:t>–</w:t>
      </w:r>
      <w:r>
        <w:t xml:space="preserve"> </w:t>
      </w:r>
      <w:hyperlink r:id="rId20" w:history="1">
        <w:r w:rsidRPr="00CB699F">
          <w:rPr>
            <w:rStyle w:val="Hyperlink"/>
          </w:rPr>
          <w:t>https://lvp.viss.gov.lv/RC.WebApp/Resource/Details/2764</w:t>
        </w:r>
      </w:hyperlink>
      <w:r>
        <w:t xml:space="preserve">. Šī transformācija </w:t>
      </w:r>
      <w:r w:rsidR="005E1614">
        <w:t xml:space="preserve">no </w:t>
      </w:r>
      <w:r>
        <w:t>LAD dat</w:t>
      </w:r>
      <w:r w:rsidR="005E1614">
        <w:t>iem veido teritoriju apakškopu, kur</w:t>
      </w:r>
      <w:r w:rsidR="00535AC0">
        <w:t>ā</w:t>
      </w:r>
      <w:r w:rsidR="005E1614">
        <w:t xml:space="preserve"> iekļauti tikai</w:t>
      </w:r>
      <w:r>
        <w:t xml:space="preserve"> </w:t>
      </w:r>
      <w:r w:rsidR="005E1614" w:rsidRPr="005E1614">
        <w:t>R</w:t>
      </w:r>
      <w:r w:rsidR="00535AC0">
        <w:t>ū</w:t>
      </w:r>
      <w:r w:rsidR="005E1614" w:rsidRPr="005E1614">
        <w:t>jienas</w:t>
      </w:r>
      <w:r w:rsidR="005E1614">
        <w:t xml:space="preserve"> pašvaldības teritorij</w:t>
      </w:r>
      <w:r w:rsidR="00535AC0">
        <w:t>as</w:t>
      </w:r>
      <w:r w:rsidR="005E1614">
        <w:t xml:space="preserve"> dati.  </w:t>
      </w:r>
    </w:p>
    <w:p w14:paraId="38A95AE1" w14:textId="751B544E" w:rsidR="00664746" w:rsidRDefault="00A54FCC" w:rsidP="00B51E36">
      <w:pPr>
        <w:pStyle w:val="Heading1"/>
      </w:pPr>
      <w:bookmarkStart w:id="57" w:name="_Toc134800027"/>
      <w:r>
        <w:lastRenderedPageBreak/>
        <w:t xml:space="preserve">DIT </w:t>
      </w:r>
      <w:r w:rsidR="00664746">
        <w:t xml:space="preserve">FTP </w:t>
      </w:r>
      <w:proofErr w:type="spellStart"/>
      <w:r w:rsidR="00664746">
        <w:t>saskarne</w:t>
      </w:r>
      <w:r>
        <w:t>s</w:t>
      </w:r>
      <w:proofErr w:type="spellEnd"/>
      <w:r>
        <w:t xml:space="preserve"> apraksts</w:t>
      </w:r>
      <w:bookmarkEnd w:id="57"/>
    </w:p>
    <w:p w14:paraId="2042D723" w14:textId="675CFD69" w:rsidR="002179C0" w:rsidRDefault="002179C0" w:rsidP="008C2427">
      <w:r>
        <w:t>DIT FTP</w:t>
      </w:r>
      <w:r w:rsidR="00A700C2">
        <w:t>S</w:t>
      </w:r>
      <w:r>
        <w:t xml:space="preserve"> realizācija </w:t>
      </w:r>
      <w:r w:rsidR="00A54FCC">
        <w:t>(</w:t>
      </w:r>
      <w:r w:rsidR="00A700C2" w:rsidRPr="008C2427">
        <w:rPr>
          <w:i/>
        </w:rPr>
        <w:t xml:space="preserve">FTP </w:t>
      </w:r>
      <w:proofErr w:type="spellStart"/>
      <w:r w:rsidR="00A700C2" w:rsidRPr="008C2427">
        <w:rPr>
          <w:i/>
        </w:rPr>
        <w:t>over</w:t>
      </w:r>
      <w:proofErr w:type="spellEnd"/>
      <w:r w:rsidR="00A700C2" w:rsidRPr="008C2427">
        <w:rPr>
          <w:i/>
        </w:rPr>
        <w:t xml:space="preserve"> SSL</w:t>
      </w:r>
      <w:r w:rsidR="00A54FCC">
        <w:t xml:space="preserve">) </w:t>
      </w:r>
      <w:r>
        <w:t>nav fizisks FTP, bet no DIT risinājuma puses tiek nodrošināts virtuālais FTP</w:t>
      </w:r>
      <w:r w:rsidR="002A5027">
        <w:t>,</w:t>
      </w:r>
      <w:r>
        <w:t xml:space="preserve"> kur</w:t>
      </w:r>
      <w:r w:rsidR="002A5027">
        <w:t>ā</w:t>
      </w:r>
      <w:r>
        <w:t xml:space="preserve"> ir realizētas šādas FTP protokola komandas:</w:t>
      </w:r>
    </w:p>
    <w:p w14:paraId="5FC50A8A" w14:textId="75729F93" w:rsidR="00A54FCC" w:rsidRDefault="00A54FCC" w:rsidP="008C2427">
      <w:pPr>
        <w:pStyle w:val="ListBullet"/>
      </w:pPr>
      <w:r>
        <w:t xml:space="preserve">CWD – mainīt </w:t>
      </w:r>
      <w:r w:rsidR="002A5027">
        <w:t>pašreizējo</w:t>
      </w:r>
      <w:r>
        <w:t xml:space="preserve"> aktīvo direktoriju</w:t>
      </w:r>
      <w:r w:rsidR="002A5027">
        <w:t>;</w:t>
      </w:r>
    </w:p>
    <w:p w14:paraId="387042A3" w14:textId="4960C2F6" w:rsidR="00A54FCC" w:rsidRDefault="00A54FCC" w:rsidP="008C2427">
      <w:pPr>
        <w:pStyle w:val="ListBullet"/>
      </w:pPr>
      <w:r>
        <w:t xml:space="preserve">PWD – nolasīt </w:t>
      </w:r>
      <w:r w:rsidR="002A5027">
        <w:t>pašreizējo</w:t>
      </w:r>
      <w:r>
        <w:t xml:space="preserve"> aktīvo direktoriju</w:t>
      </w:r>
      <w:r w:rsidR="002A5027">
        <w:t>;</w:t>
      </w:r>
    </w:p>
    <w:p w14:paraId="3BC001A1" w14:textId="71A506B1" w:rsidR="00A54FCC" w:rsidRDefault="00A54FCC" w:rsidP="008C2427">
      <w:pPr>
        <w:pStyle w:val="ListBullet"/>
      </w:pPr>
      <w:r>
        <w:t xml:space="preserve">PASV – </w:t>
      </w:r>
      <w:r w:rsidR="00110950">
        <w:t xml:space="preserve">pāriet </w:t>
      </w:r>
      <w:r>
        <w:t>pasīv</w:t>
      </w:r>
      <w:r w:rsidR="00110950">
        <w:t>ā</w:t>
      </w:r>
      <w:r>
        <w:t xml:space="preserve"> režīmā</w:t>
      </w:r>
      <w:r w:rsidR="002A5027">
        <w:t>;</w:t>
      </w:r>
    </w:p>
    <w:p w14:paraId="2D04B468" w14:textId="52F6D45F" w:rsidR="00A54FCC" w:rsidRDefault="00A54FCC" w:rsidP="008C2427">
      <w:pPr>
        <w:pStyle w:val="ListBullet"/>
      </w:pPr>
      <w:r>
        <w:t>RETR – saņemt ziņojuma kopiju</w:t>
      </w:r>
      <w:r w:rsidR="002A5027">
        <w:t>;</w:t>
      </w:r>
    </w:p>
    <w:p w14:paraId="6E48DFED" w14:textId="20243B40" w:rsidR="00A54FCC" w:rsidRDefault="00A54FCC" w:rsidP="008C2427">
      <w:pPr>
        <w:pStyle w:val="ListBullet"/>
      </w:pPr>
      <w:r>
        <w:t>LIST – saņemt informāciju par direktoriju vai ziņojumu</w:t>
      </w:r>
      <w:r w:rsidR="002A5027">
        <w:t>;</w:t>
      </w:r>
    </w:p>
    <w:p w14:paraId="17AC03B9" w14:textId="14E05DFF" w:rsidR="002179C0" w:rsidRDefault="00A54FCC" w:rsidP="008C2427">
      <w:pPr>
        <w:pStyle w:val="ListBullet"/>
      </w:pPr>
      <w:r>
        <w:t>DELE – dzēst ziņojumu.</w:t>
      </w:r>
    </w:p>
    <w:p w14:paraId="0C1A97AD" w14:textId="02A9A962" w:rsidR="00664746" w:rsidRDefault="00664746" w:rsidP="00B51E36">
      <w:pPr>
        <w:pStyle w:val="Heading2"/>
      </w:pPr>
      <w:bookmarkStart w:id="58" w:name="_Toc134800028"/>
      <w:r>
        <w:t xml:space="preserve">FTP </w:t>
      </w:r>
      <w:proofErr w:type="spellStart"/>
      <w:r>
        <w:t>saskarne</w:t>
      </w:r>
      <w:bookmarkEnd w:id="58"/>
      <w:proofErr w:type="spellEnd"/>
      <w:r>
        <w:t xml:space="preserve"> </w:t>
      </w:r>
    </w:p>
    <w:p w14:paraId="39ED6717" w14:textId="43B74830" w:rsidR="00340513" w:rsidRDefault="00340513" w:rsidP="002179C0">
      <w:r>
        <w:t xml:space="preserve">DIT FTP </w:t>
      </w:r>
      <w:proofErr w:type="spellStart"/>
      <w:r>
        <w:t>saskarnes</w:t>
      </w:r>
      <w:proofErr w:type="spellEnd"/>
      <w:r>
        <w:t xml:space="preserve"> operāciju kopsavilkums </w:t>
      </w:r>
      <w:r w:rsidR="002179C0">
        <w:t xml:space="preserve">un analoģija ar DIT </w:t>
      </w:r>
      <w:r w:rsidR="00A54FCC">
        <w:t xml:space="preserve">ziņojuma </w:t>
      </w:r>
      <w:r w:rsidR="002179C0">
        <w:t xml:space="preserve">servisa </w:t>
      </w:r>
      <w:proofErr w:type="spellStart"/>
      <w:r w:rsidR="002179C0">
        <w:t>saskarni</w:t>
      </w:r>
      <w:proofErr w:type="spellEnd"/>
      <w:r w:rsidR="002179C0">
        <w:t xml:space="preserve"> (sk</w:t>
      </w:r>
      <w:r w:rsidR="008B46B3">
        <w:t>at</w:t>
      </w:r>
      <w:r w:rsidR="002179C0">
        <w:t xml:space="preserve">. </w:t>
      </w:r>
      <w:r w:rsidR="002179C0">
        <w:fldChar w:fldCharType="begin"/>
      </w:r>
      <w:r w:rsidR="002179C0">
        <w:instrText xml:space="preserve"> REF _Ref485732033 \n \h </w:instrText>
      </w:r>
      <w:r w:rsidR="002179C0">
        <w:fldChar w:fldCharType="separate"/>
      </w:r>
      <w:r w:rsidR="00C15392">
        <w:t>4</w:t>
      </w:r>
      <w:r w:rsidR="002179C0">
        <w:fldChar w:fldCharType="end"/>
      </w:r>
      <w:r w:rsidR="002179C0">
        <w:t xml:space="preserve">. </w:t>
      </w:r>
      <w:r w:rsidR="008B46B3">
        <w:t>nodalījumā</w:t>
      </w:r>
      <w:r w:rsidR="002179C0">
        <w:t xml:space="preserve">) pieejama </w:t>
      </w:r>
      <w:r w:rsidR="002179C0">
        <w:fldChar w:fldCharType="begin"/>
      </w:r>
      <w:r w:rsidR="002179C0">
        <w:instrText xml:space="preserve"> REF _Ref401917710 \h </w:instrText>
      </w:r>
      <w:r w:rsidR="002179C0">
        <w:fldChar w:fldCharType="separate"/>
      </w:r>
      <w:r w:rsidR="00C15392">
        <w:t>1</w:t>
      </w:r>
      <w:r w:rsidR="002179C0">
        <w:fldChar w:fldCharType="end"/>
      </w:r>
      <w:r w:rsidR="002179C0">
        <w:t>. tabulā.</w:t>
      </w:r>
    </w:p>
    <w:p w14:paraId="7FAE173A" w14:textId="5A80DE29" w:rsidR="00340513" w:rsidRDefault="00340513" w:rsidP="003C3FB1">
      <w:pPr>
        <w:pStyle w:val="Tablenumber"/>
      </w:pPr>
      <w:r>
        <w:fldChar w:fldCharType="begin"/>
      </w:r>
      <w:r>
        <w:instrText xml:space="preserve"> SEQ Tabula \* ARABIC </w:instrText>
      </w:r>
      <w:r>
        <w:fldChar w:fldCharType="separate"/>
      </w:r>
      <w:bookmarkStart w:id="59" w:name="_Ref401917710"/>
      <w:r w:rsidR="00C15392">
        <w:t>1</w:t>
      </w:r>
      <w:bookmarkEnd w:id="59"/>
      <w:r>
        <w:fldChar w:fldCharType="end"/>
      </w:r>
      <w:r>
        <w:t>. tabula</w:t>
      </w:r>
    </w:p>
    <w:p w14:paraId="235BF91D" w14:textId="34898E61" w:rsidR="00340513" w:rsidRDefault="00340513" w:rsidP="003C3FB1">
      <w:pPr>
        <w:pStyle w:val="Tabletitle"/>
      </w:pPr>
      <w:r>
        <w:t>DIT FTP operāciju kopsavilkums</w:t>
      </w:r>
      <w:r w:rsidR="002179C0">
        <w:t xml:space="preserve"> un salīdzinājums DIT servisa </w:t>
      </w:r>
      <w:proofErr w:type="spellStart"/>
      <w:r w:rsidR="002179C0">
        <w:t>saskarnes</w:t>
      </w:r>
      <w:proofErr w:type="spellEnd"/>
      <w:r w:rsidR="002179C0">
        <w:t xml:space="preserve"> metodēm</w:t>
      </w:r>
    </w:p>
    <w:tbl>
      <w:tblPr>
        <w:tblStyle w:val="TableClassic1"/>
        <w:tblW w:w="0" w:type="auto"/>
        <w:tblLayout w:type="fixed"/>
        <w:tblLook w:val="04A0" w:firstRow="1" w:lastRow="0" w:firstColumn="1" w:lastColumn="0" w:noHBand="0" w:noVBand="1"/>
      </w:tblPr>
      <w:tblGrid>
        <w:gridCol w:w="1384"/>
        <w:gridCol w:w="1134"/>
        <w:gridCol w:w="1559"/>
        <w:gridCol w:w="2127"/>
        <w:gridCol w:w="2126"/>
        <w:gridCol w:w="142"/>
        <w:gridCol w:w="1382"/>
      </w:tblGrid>
      <w:tr w:rsidR="002179C0" w14:paraId="269C9F20" w14:textId="77777777" w:rsidTr="00535AC0">
        <w:trPr>
          <w:tblHeader/>
        </w:trPr>
        <w:tc>
          <w:tcPr>
            <w:tcW w:w="1384" w:type="dxa"/>
            <w:tcBorders>
              <w:top w:val="single" w:sz="12" w:space="0" w:color="auto"/>
              <w:bottom w:val="single" w:sz="4" w:space="0" w:color="auto"/>
            </w:tcBorders>
          </w:tcPr>
          <w:p w14:paraId="225724C9" w14:textId="77777777" w:rsidR="002179C0" w:rsidRDefault="002179C0" w:rsidP="002179C0">
            <w:pPr>
              <w:pStyle w:val="TableBold-small"/>
            </w:pPr>
            <w:r>
              <w:t>Operācija</w:t>
            </w:r>
          </w:p>
        </w:tc>
        <w:tc>
          <w:tcPr>
            <w:tcW w:w="1134" w:type="dxa"/>
            <w:tcBorders>
              <w:top w:val="single" w:sz="12" w:space="0" w:color="auto"/>
              <w:bottom w:val="single" w:sz="4" w:space="0" w:color="auto"/>
            </w:tcBorders>
          </w:tcPr>
          <w:p w14:paraId="042B0824" w14:textId="77777777" w:rsidR="002179C0" w:rsidRDefault="002179C0" w:rsidP="002179C0">
            <w:pPr>
              <w:pStyle w:val="TableBold-small"/>
            </w:pPr>
            <w:r>
              <w:t>Apakš-operācija</w:t>
            </w:r>
          </w:p>
        </w:tc>
        <w:tc>
          <w:tcPr>
            <w:tcW w:w="3686" w:type="dxa"/>
            <w:gridSpan w:val="2"/>
            <w:tcBorders>
              <w:top w:val="single" w:sz="12" w:space="0" w:color="auto"/>
              <w:bottom w:val="single" w:sz="4" w:space="0" w:color="auto"/>
            </w:tcBorders>
          </w:tcPr>
          <w:p w14:paraId="01E40DBF" w14:textId="77777777" w:rsidR="002179C0" w:rsidRDefault="002179C0" w:rsidP="002179C0">
            <w:pPr>
              <w:pStyle w:val="TableBold-small"/>
            </w:pPr>
            <w:r>
              <w:t>DIK</w:t>
            </w:r>
          </w:p>
        </w:tc>
        <w:tc>
          <w:tcPr>
            <w:tcW w:w="3650" w:type="dxa"/>
            <w:gridSpan w:val="3"/>
            <w:tcBorders>
              <w:top w:val="single" w:sz="12" w:space="0" w:color="auto"/>
              <w:bottom w:val="single" w:sz="4" w:space="0" w:color="auto"/>
            </w:tcBorders>
          </w:tcPr>
          <w:p w14:paraId="24F00280" w14:textId="77777777" w:rsidR="002179C0" w:rsidRDefault="002179C0" w:rsidP="002179C0">
            <w:pPr>
              <w:pStyle w:val="TableBold-small"/>
            </w:pPr>
            <w:r>
              <w:t>DSK</w:t>
            </w:r>
          </w:p>
        </w:tc>
      </w:tr>
      <w:tr w:rsidR="002179C0" w14:paraId="2018BF8C" w14:textId="77777777" w:rsidTr="00535AC0">
        <w:tc>
          <w:tcPr>
            <w:tcW w:w="1384" w:type="dxa"/>
            <w:tcBorders>
              <w:top w:val="single" w:sz="4" w:space="0" w:color="auto"/>
              <w:bottom w:val="single" w:sz="4" w:space="0" w:color="auto"/>
            </w:tcBorders>
          </w:tcPr>
          <w:p w14:paraId="61916910" w14:textId="77777777" w:rsidR="002179C0" w:rsidRPr="003E72B9" w:rsidRDefault="002179C0" w:rsidP="002179C0">
            <w:pPr>
              <w:pStyle w:val="TableBold-small"/>
            </w:pPr>
            <w:r>
              <w:t>Ma</w:t>
            </w:r>
            <w:r w:rsidRPr="003F74FB">
              <w:t>pe</w:t>
            </w:r>
          </w:p>
        </w:tc>
        <w:tc>
          <w:tcPr>
            <w:tcW w:w="1134" w:type="dxa"/>
            <w:tcBorders>
              <w:top w:val="single" w:sz="4" w:space="0" w:color="auto"/>
              <w:bottom w:val="single" w:sz="4" w:space="0" w:color="auto"/>
              <w:right w:val="single" w:sz="4" w:space="0" w:color="auto"/>
            </w:tcBorders>
          </w:tcPr>
          <w:p w14:paraId="22786DDF" w14:textId="77777777" w:rsidR="002179C0" w:rsidRPr="003E72B9" w:rsidRDefault="002179C0" w:rsidP="002179C0">
            <w:pPr>
              <w:pStyle w:val="TableBold-small"/>
            </w:pPr>
            <w:r w:rsidRPr="003E72B9">
              <w:t>Apakšmape</w:t>
            </w:r>
          </w:p>
        </w:tc>
        <w:tc>
          <w:tcPr>
            <w:tcW w:w="7336" w:type="dxa"/>
            <w:gridSpan w:val="5"/>
            <w:tcBorders>
              <w:top w:val="single" w:sz="4" w:space="0" w:color="auto"/>
              <w:left w:val="single" w:sz="4" w:space="0" w:color="auto"/>
              <w:bottom w:val="single" w:sz="4" w:space="0" w:color="auto"/>
            </w:tcBorders>
          </w:tcPr>
          <w:p w14:paraId="011BBC70" w14:textId="77777777" w:rsidR="002179C0" w:rsidRDefault="002179C0" w:rsidP="002179C0">
            <w:pPr>
              <w:pStyle w:val="TableBold-small"/>
            </w:pPr>
            <w:r>
              <w:t>Kanāla versijas</w:t>
            </w:r>
          </w:p>
        </w:tc>
      </w:tr>
      <w:tr w:rsidR="002179C0" w14:paraId="28A0BAB9" w14:textId="77777777" w:rsidTr="00535AC0">
        <w:tc>
          <w:tcPr>
            <w:tcW w:w="1384" w:type="dxa"/>
            <w:tcBorders>
              <w:top w:val="single" w:sz="4" w:space="0" w:color="auto"/>
              <w:bottom w:val="single" w:sz="4" w:space="0" w:color="auto"/>
            </w:tcBorders>
          </w:tcPr>
          <w:p w14:paraId="707933CD" w14:textId="77777777" w:rsidR="002179C0" w:rsidRDefault="002179C0" w:rsidP="002179C0"/>
        </w:tc>
        <w:tc>
          <w:tcPr>
            <w:tcW w:w="1134" w:type="dxa"/>
            <w:tcBorders>
              <w:top w:val="single" w:sz="4" w:space="0" w:color="auto"/>
              <w:bottom w:val="single" w:sz="4" w:space="0" w:color="auto"/>
              <w:right w:val="single" w:sz="4" w:space="0" w:color="auto"/>
            </w:tcBorders>
          </w:tcPr>
          <w:p w14:paraId="74C531EC" w14:textId="77777777" w:rsidR="002179C0" w:rsidRDefault="002179C0" w:rsidP="002179C0"/>
        </w:tc>
        <w:tc>
          <w:tcPr>
            <w:tcW w:w="1559" w:type="dxa"/>
            <w:tcBorders>
              <w:top w:val="single" w:sz="4" w:space="0" w:color="auto"/>
              <w:left w:val="single" w:sz="4" w:space="0" w:color="auto"/>
              <w:bottom w:val="single" w:sz="4" w:space="0" w:color="auto"/>
              <w:right w:val="single" w:sz="4" w:space="0" w:color="auto"/>
            </w:tcBorders>
          </w:tcPr>
          <w:p w14:paraId="4C19294A" w14:textId="77777777" w:rsidR="002179C0" w:rsidRPr="00811FA2" w:rsidRDefault="002179C0" w:rsidP="002179C0">
            <w:pPr>
              <w:pStyle w:val="TableBold-small"/>
              <w:rPr>
                <w:szCs w:val="20"/>
              </w:rPr>
            </w:pPr>
            <w:r w:rsidRPr="00811FA2">
              <w:rPr>
                <w:szCs w:val="20"/>
              </w:rPr>
              <w:t>Īpašnieks</w:t>
            </w:r>
          </w:p>
        </w:tc>
        <w:tc>
          <w:tcPr>
            <w:tcW w:w="2127" w:type="dxa"/>
            <w:tcBorders>
              <w:top w:val="single" w:sz="4" w:space="0" w:color="auto"/>
              <w:left w:val="single" w:sz="4" w:space="0" w:color="auto"/>
              <w:bottom w:val="single" w:sz="4" w:space="0" w:color="auto"/>
            </w:tcBorders>
          </w:tcPr>
          <w:p w14:paraId="7C51CDC7" w14:textId="77777777" w:rsidR="002179C0" w:rsidRDefault="002179C0" w:rsidP="002179C0">
            <w:pPr>
              <w:pStyle w:val="TableBold-small"/>
            </w:pPr>
            <w:r>
              <w:t>Parakstītājs</w:t>
            </w:r>
          </w:p>
        </w:tc>
        <w:tc>
          <w:tcPr>
            <w:tcW w:w="2126" w:type="dxa"/>
            <w:tcBorders>
              <w:top w:val="single" w:sz="4" w:space="0" w:color="auto"/>
              <w:bottom w:val="single" w:sz="4" w:space="0" w:color="auto"/>
              <w:right w:val="single" w:sz="4" w:space="0" w:color="auto"/>
            </w:tcBorders>
          </w:tcPr>
          <w:p w14:paraId="69503996" w14:textId="77777777" w:rsidR="002179C0" w:rsidRDefault="002179C0" w:rsidP="002179C0">
            <w:pPr>
              <w:pStyle w:val="TableBold-small"/>
            </w:pPr>
            <w:r>
              <w:t>Īpašnieks</w:t>
            </w:r>
          </w:p>
        </w:tc>
        <w:tc>
          <w:tcPr>
            <w:tcW w:w="1524" w:type="dxa"/>
            <w:gridSpan w:val="2"/>
            <w:tcBorders>
              <w:top w:val="single" w:sz="4" w:space="0" w:color="auto"/>
              <w:left w:val="single" w:sz="4" w:space="0" w:color="auto"/>
              <w:bottom w:val="single" w:sz="4" w:space="0" w:color="auto"/>
            </w:tcBorders>
          </w:tcPr>
          <w:p w14:paraId="45BE17B8" w14:textId="77777777" w:rsidR="002179C0" w:rsidRDefault="002179C0" w:rsidP="002179C0">
            <w:pPr>
              <w:pStyle w:val="TableBold-small"/>
            </w:pPr>
            <w:r>
              <w:t>Parakstītājs</w:t>
            </w:r>
          </w:p>
        </w:tc>
      </w:tr>
      <w:tr w:rsidR="002179C0" w14:paraId="6D8E5C89" w14:textId="77777777" w:rsidTr="00535AC0">
        <w:tc>
          <w:tcPr>
            <w:tcW w:w="1384" w:type="dxa"/>
            <w:tcBorders>
              <w:top w:val="single" w:sz="4" w:space="0" w:color="auto"/>
            </w:tcBorders>
            <w:vAlign w:val="center"/>
          </w:tcPr>
          <w:p w14:paraId="39280C9F" w14:textId="77777777" w:rsidR="002179C0" w:rsidRDefault="002179C0" w:rsidP="002179C0">
            <w:pPr>
              <w:pStyle w:val="TablebodyB"/>
              <w:jc w:val="center"/>
            </w:pPr>
            <w:proofErr w:type="spellStart"/>
            <w:r>
              <w:t>Read</w:t>
            </w:r>
            <w:proofErr w:type="spellEnd"/>
          </w:p>
        </w:tc>
        <w:tc>
          <w:tcPr>
            <w:tcW w:w="1134" w:type="dxa"/>
            <w:tcBorders>
              <w:top w:val="single" w:sz="4" w:space="0" w:color="auto"/>
              <w:bottom w:val="single" w:sz="4" w:space="0" w:color="auto"/>
            </w:tcBorders>
            <w:vAlign w:val="center"/>
          </w:tcPr>
          <w:p w14:paraId="5078F931" w14:textId="77777777" w:rsidR="002179C0" w:rsidRDefault="002179C0" w:rsidP="002179C0">
            <w:pPr>
              <w:pStyle w:val="TablebodyB"/>
              <w:jc w:val="center"/>
            </w:pPr>
          </w:p>
        </w:tc>
        <w:tc>
          <w:tcPr>
            <w:tcW w:w="1559" w:type="dxa"/>
            <w:tcBorders>
              <w:top w:val="single" w:sz="4" w:space="0" w:color="auto"/>
              <w:bottom w:val="single" w:sz="4" w:space="0" w:color="auto"/>
              <w:right w:val="single" w:sz="4" w:space="0" w:color="auto"/>
            </w:tcBorders>
            <w:vAlign w:val="center"/>
          </w:tcPr>
          <w:p w14:paraId="4BFCA6F0" w14:textId="77777777" w:rsidR="002179C0" w:rsidRPr="00811FA2" w:rsidRDefault="002179C0" w:rsidP="002179C0">
            <w:pPr>
              <w:jc w:val="center"/>
              <w:rPr>
                <w:szCs w:val="20"/>
              </w:rPr>
            </w:pPr>
          </w:p>
        </w:tc>
        <w:tc>
          <w:tcPr>
            <w:tcW w:w="2127" w:type="dxa"/>
            <w:tcBorders>
              <w:top w:val="single" w:sz="4" w:space="0" w:color="auto"/>
              <w:left w:val="single" w:sz="4" w:space="0" w:color="auto"/>
              <w:bottom w:val="single" w:sz="4" w:space="0" w:color="auto"/>
            </w:tcBorders>
            <w:vAlign w:val="center"/>
          </w:tcPr>
          <w:p w14:paraId="369D32BC" w14:textId="77777777" w:rsidR="002179C0" w:rsidRDefault="002179C0" w:rsidP="002179C0">
            <w:pPr>
              <w:jc w:val="center"/>
            </w:pPr>
            <w:proofErr w:type="spellStart"/>
            <w:r>
              <w:t>ReceiveMessage</w:t>
            </w:r>
            <w:proofErr w:type="spellEnd"/>
          </w:p>
          <w:p w14:paraId="47B01F34" w14:textId="4D4BF610" w:rsidR="002179C0" w:rsidRDefault="002179C0" w:rsidP="002179C0">
            <w:pPr>
              <w:jc w:val="center"/>
            </w:pPr>
            <w:proofErr w:type="spellStart"/>
            <w:r>
              <w:t>ReceiveMessageList</w:t>
            </w:r>
            <w:proofErr w:type="spellEnd"/>
          </w:p>
          <w:p w14:paraId="762B9E9F" w14:textId="21380CEF" w:rsidR="00012B50" w:rsidRDefault="00012B50" w:rsidP="002179C0">
            <w:pPr>
              <w:jc w:val="center"/>
            </w:pPr>
            <w:proofErr w:type="spellStart"/>
            <w:r w:rsidRPr="005B561B">
              <w:t>ConfirmationAck</w:t>
            </w:r>
            <w:proofErr w:type="spellEnd"/>
          </w:p>
          <w:p w14:paraId="4AA9DD9D" w14:textId="77777777" w:rsidR="002179C0" w:rsidRDefault="002179C0" w:rsidP="002179C0">
            <w:pPr>
              <w:jc w:val="center"/>
            </w:pPr>
            <w:r>
              <w:t>LIST, RETR, DELE</w:t>
            </w:r>
          </w:p>
        </w:tc>
        <w:tc>
          <w:tcPr>
            <w:tcW w:w="2126" w:type="dxa"/>
            <w:tcBorders>
              <w:top w:val="single" w:sz="4" w:space="0" w:color="auto"/>
              <w:bottom w:val="single" w:sz="4" w:space="0" w:color="auto"/>
              <w:right w:val="single" w:sz="4" w:space="0" w:color="auto"/>
            </w:tcBorders>
            <w:vAlign w:val="center"/>
          </w:tcPr>
          <w:p w14:paraId="71A7B410" w14:textId="77777777" w:rsidR="002179C0" w:rsidRDefault="002179C0" w:rsidP="002179C0">
            <w:pPr>
              <w:jc w:val="center"/>
            </w:pPr>
            <w:proofErr w:type="spellStart"/>
            <w:r>
              <w:t>ReceiveMessage</w:t>
            </w:r>
            <w:proofErr w:type="spellEnd"/>
          </w:p>
          <w:p w14:paraId="49B3B675" w14:textId="3E471465" w:rsidR="002179C0" w:rsidRDefault="002179C0" w:rsidP="002179C0">
            <w:pPr>
              <w:jc w:val="center"/>
            </w:pPr>
            <w:proofErr w:type="spellStart"/>
            <w:r>
              <w:t>ReceiveMessageList</w:t>
            </w:r>
            <w:proofErr w:type="spellEnd"/>
          </w:p>
          <w:p w14:paraId="47E64780" w14:textId="1343772A" w:rsidR="00012B50" w:rsidRDefault="00012B50" w:rsidP="002179C0">
            <w:pPr>
              <w:jc w:val="center"/>
            </w:pPr>
            <w:proofErr w:type="spellStart"/>
            <w:r w:rsidRPr="005B561B">
              <w:t>ConfirmationAck</w:t>
            </w:r>
            <w:proofErr w:type="spellEnd"/>
          </w:p>
          <w:p w14:paraId="0E6B8F08" w14:textId="77777777" w:rsidR="002179C0" w:rsidRDefault="002179C0" w:rsidP="002179C0">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4F5AE84B" w14:textId="77777777" w:rsidR="002179C0" w:rsidRDefault="002179C0" w:rsidP="002179C0">
            <w:pPr>
              <w:jc w:val="center"/>
            </w:pPr>
          </w:p>
        </w:tc>
      </w:tr>
      <w:tr w:rsidR="002179C0" w14:paraId="4E7BAE77" w14:textId="77777777" w:rsidTr="00535AC0">
        <w:tc>
          <w:tcPr>
            <w:tcW w:w="1384" w:type="dxa"/>
            <w:tcBorders>
              <w:bottom w:val="single" w:sz="4" w:space="0" w:color="auto"/>
            </w:tcBorders>
            <w:vAlign w:val="center"/>
          </w:tcPr>
          <w:p w14:paraId="0980E511" w14:textId="77777777" w:rsidR="002179C0" w:rsidRDefault="002179C0" w:rsidP="002179C0">
            <w:pPr>
              <w:pStyle w:val="TablebodyB"/>
              <w:jc w:val="center"/>
            </w:pPr>
          </w:p>
        </w:tc>
        <w:tc>
          <w:tcPr>
            <w:tcW w:w="1134" w:type="dxa"/>
            <w:tcBorders>
              <w:top w:val="single" w:sz="4" w:space="0" w:color="auto"/>
              <w:bottom w:val="single" w:sz="4" w:space="0" w:color="auto"/>
            </w:tcBorders>
            <w:vAlign w:val="center"/>
          </w:tcPr>
          <w:p w14:paraId="30E062DE" w14:textId="77777777" w:rsidR="002179C0" w:rsidRDefault="002179C0" w:rsidP="002179C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2B3DA023" w14:textId="77777777" w:rsidR="002179C0" w:rsidRPr="00811FA2" w:rsidRDefault="002179C0" w:rsidP="002179C0">
            <w:pPr>
              <w:jc w:val="center"/>
              <w:rPr>
                <w:szCs w:val="20"/>
              </w:rPr>
            </w:pPr>
          </w:p>
        </w:tc>
        <w:tc>
          <w:tcPr>
            <w:tcW w:w="2127" w:type="dxa"/>
            <w:tcBorders>
              <w:top w:val="single" w:sz="4" w:space="0" w:color="auto"/>
              <w:left w:val="single" w:sz="4" w:space="0" w:color="auto"/>
              <w:bottom w:val="single" w:sz="4" w:space="0" w:color="auto"/>
            </w:tcBorders>
            <w:vAlign w:val="center"/>
          </w:tcPr>
          <w:p w14:paraId="76352F1C" w14:textId="77777777" w:rsidR="002179C0" w:rsidRDefault="002179C0" w:rsidP="002179C0">
            <w:pPr>
              <w:jc w:val="center"/>
            </w:pPr>
            <w:proofErr w:type="spellStart"/>
            <w:r>
              <w:t>RestoreMessageList</w:t>
            </w:r>
            <w:proofErr w:type="spellEnd"/>
          </w:p>
          <w:p w14:paraId="715D418D" w14:textId="77777777" w:rsidR="002179C0" w:rsidRDefault="002179C0" w:rsidP="002179C0">
            <w:pPr>
              <w:jc w:val="center"/>
            </w:pPr>
            <w:proofErr w:type="spellStart"/>
            <w:r>
              <w:t>DeleteMessage</w:t>
            </w:r>
            <w:proofErr w:type="spellEnd"/>
          </w:p>
          <w:p w14:paraId="21A8AC25" w14:textId="77777777" w:rsidR="002179C0" w:rsidRDefault="002179C0" w:rsidP="002179C0">
            <w:pPr>
              <w:jc w:val="center"/>
            </w:pPr>
            <w:proofErr w:type="spellStart"/>
            <w:r>
              <w:t>DeleteMessageList</w:t>
            </w:r>
            <w:proofErr w:type="spellEnd"/>
          </w:p>
          <w:p w14:paraId="5EE0CCE6" w14:textId="77777777" w:rsidR="002179C0" w:rsidRDefault="002179C0" w:rsidP="002179C0">
            <w:pPr>
              <w:jc w:val="center"/>
            </w:pPr>
            <w:r>
              <w:t>LIST, RETR, DELE</w:t>
            </w:r>
          </w:p>
        </w:tc>
        <w:tc>
          <w:tcPr>
            <w:tcW w:w="2126" w:type="dxa"/>
            <w:tcBorders>
              <w:top w:val="single" w:sz="4" w:space="0" w:color="auto"/>
              <w:bottom w:val="single" w:sz="4" w:space="0" w:color="auto"/>
              <w:right w:val="single" w:sz="4" w:space="0" w:color="auto"/>
            </w:tcBorders>
            <w:vAlign w:val="center"/>
          </w:tcPr>
          <w:p w14:paraId="71217C01" w14:textId="77777777" w:rsidR="002179C0" w:rsidRDefault="002179C0" w:rsidP="002179C0">
            <w:pPr>
              <w:jc w:val="center"/>
            </w:pPr>
            <w:proofErr w:type="spellStart"/>
            <w:r>
              <w:t>RestoreMessageList</w:t>
            </w:r>
            <w:proofErr w:type="spellEnd"/>
          </w:p>
          <w:p w14:paraId="2C9F1425" w14:textId="77777777" w:rsidR="002179C0" w:rsidRDefault="002179C0" w:rsidP="002179C0">
            <w:pPr>
              <w:jc w:val="center"/>
            </w:pPr>
            <w:proofErr w:type="spellStart"/>
            <w:r>
              <w:t>DeleteMessage</w:t>
            </w:r>
            <w:proofErr w:type="spellEnd"/>
          </w:p>
          <w:p w14:paraId="6DD4AAED" w14:textId="77777777" w:rsidR="002179C0" w:rsidRDefault="002179C0" w:rsidP="002179C0">
            <w:pPr>
              <w:jc w:val="center"/>
            </w:pPr>
            <w:proofErr w:type="spellStart"/>
            <w:r>
              <w:t>DeleteMessageList</w:t>
            </w:r>
            <w:proofErr w:type="spellEnd"/>
          </w:p>
          <w:p w14:paraId="12AE3DFC" w14:textId="77777777" w:rsidR="002179C0" w:rsidRDefault="002179C0" w:rsidP="002179C0">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418CB800" w14:textId="77777777" w:rsidR="002179C0" w:rsidRDefault="002179C0" w:rsidP="002179C0">
            <w:pPr>
              <w:jc w:val="center"/>
            </w:pPr>
          </w:p>
        </w:tc>
      </w:tr>
      <w:tr w:rsidR="002179C0" w14:paraId="08F8C123" w14:textId="77777777" w:rsidTr="00535AC0">
        <w:tc>
          <w:tcPr>
            <w:tcW w:w="1384" w:type="dxa"/>
            <w:tcBorders>
              <w:top w:val="single" w:sz="4" w:space="0" w:color="auto"/>
            </w:tcBorders>
            <w:vAlign w:val="center"/>
          </w:tcPr>
          <w:p w14:paraId="79E0FC98" w14:textId="77777777" w:rsidR="002179C0" w:rsidRDefault="002179C0" w:rsidP="002179C0">
            <w:pPr>
              <w:pStyle w:val="TablebodyB"/>
              <w:jc w:val="center"/>
            </w:pPr>
            <w:proofErr w:type="spellStart"/>
            <w:r>
              <w:t>ReadError</w:t>
            </w:r>
            <w:proofErr w:type="spellEnd"/>
          </w:p>
        </w:tc>
        <w:tc>
          <w:tcPr>
            <w:tcW w:w="1134" w:type="dxa"/>
            <w:tcBorders>
              <w:top w:val="single" w:sz="4" w:space="0" w:color="auto"/>
            </w:tcBorders>
            <w:vAlign w:val="center"/>
          </w:tcPr>
          <w:p w14:paraId="47474C9A" w14:textId="77777777" w:rsidR="002179C0" w:rsidRDefault="002179C0" w:rsidP="002179C0">
            <w:pPr>
              <w:pStyle w:val="TablebodyB"/>
              <w:jc w:val="center"/>
            </w:pPr>
          </w:p>
        </w:tc>
        <w:tc>
          <w:tcPr>
            <w:tcW w:w="1559" w:type="dxa"/>
            <w:tcBorders>
              <w:top w:val="single" w:sz="4" w:space="0" w:color="auto"/>
              <w:bottom w:val="single" w:sz="4" w:space="0" w:color="auto"/>
              <w:right w:val="single" w:sz="4" w:space="0" w:color="auto"/>
            </w:tcBorders>
            <w:vAlign w:val="center"/>
          </w:tcPr>
          <w:p w14:paraId="155293AE" w14:textId="77777777" w:rsidR="002179C0" w:rsidRPr="00811FA2" w:rsidRDefault="002179C0" w:rsidP="002179C0">
            <w:pPr>
              <w:jc w:val="center"/>
              <w:rPr>
                <w:szCs w:val="20"/>
              </w:rPr>
            </w:pPr>
            <w:proofErr w:type="spellStart"/>
            <w:r w:rsidRPr="00811FA2">
              <w:rPr>
                <w:szCs w:val="20"/>
              </w:rPr>
              <w:t>ReceiveMessage</w:t>
            </w:r>
            <w:proofErr w:type="spellEnd"/>
          </w:p>
          <w:p w14:paraId="1BF8249F" w14:textId="77777777" w:rsidR="002179C0" w:rsidRPr="00D54F56" w:rsidRDefault="002179C0" w:rsidP="002179C0">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000000"/>
            </w:tcBorders>
            <w:vAlign w:val="center"/>
          </w:tcPr>
          <w:p w14:paraId="19A1BA43" w14:textId="77777777" w:rsidR="002179C0" w:rsidRDefault="002179C0" w:rsidP="002179C0">
            <w:pPr>
              <w:jc w:val="center"/>
            </w:pPr>
          </w:p>
        </w:tc>
        <w:tc>
          <w:tcPr>
            <w:tcW w:w="2126" w:type="dxa"/>
            <w:tcBorders>
              <w:top w:val="single" w:sz="4" w:space="0" w:color="auto"/>
              <w:bottom w:val="single" w:sz="4" w:space="0" w:color="000000"/>
              <w:right w:val="single" w:sz="4" w:space="0" w:color="auto"/>
            </w:tcBorders>
            <w:vAlign w:val="center"/>
          </w:tcPr>
          <w:p w14:paraId="6C734F4A" w14:textId="77777777" w:rsidR="002179C0" w:rsidRDefault="002179C0" w:rsidP="002179C0">
            <w:pPr>
              <w:jc w:val="center"/>
            </w:pPr>
          </w:p>
        </w:tc>
        <w:tc>
          <w:tcPr>
            <w:tcW w:w="1524" w:type="dxa"/>
            <w:gridSpan w:val="2"/>
            <w:tcBorders>
              <w:top w:val="single" w:sz="4" w:space="0" w:color="auto"/>
              <w:left w:val="single" w:sz="4" w:space="0" w:color="auto"/>
              <w:bottom w:val="single" w:sz="4" w:space="0" w:color="000000"/>
            </w:tcBorders>
            <w:vAlign w:val="center"/>
          </w:tcPr>
          <w:p w14:paraId="1EB5B781" w14:textId="77777777" w:rsidR="002179C0" w:rsidRDefault="002179C0" w:rsidP="002179C0">
            <w:pPr>
              <w:jc w:val="center"/>
            </w:pPr>
            <w:proofErr w:type="spellStart"/>
            <w:r>
              <w:t>ReceiveMessage</w:t>
            </w:r>
            <w:proofErr w:type="spellEnd"/>
          </w:p>
          <w:p w14:paraId="3C4D9FD0" w14:textId="77777777" w:rsidR="002179C0" w:rsidRDefault="002179C0" w:rsidP="002179C0">
            <w:pPr>
              <w:jc w:val="center"/>
            </w:pPr>
            <w:r>
              <w:t>LIST, RETR, DELE</w:t>
            </w:r>
          </w:p>
        </w:tc>
      </w:tr>
      <w:tr w:rsidR="00C06E80" w14:paraId="38A9DCB5" w14:textId="77777777" w:rsidTr="00535AC0">
        <w:tc>
          <w:tcPr>
            <w:tcW w:w="1384" w:type="dxa"/>
            <w:tcBorders>
              <w:top w:val="single" w:sz="4" w:space="0" w:color="auto"/>
            </w:tcBorders>
            <w:vAlign w:val="center"/>
          </w:tcPr>
          <w:p w14:paraId="31A89915" w14:textId="77777777" w:rsidR="00C06E80" w:rsidRDefault="00C06E80" w:rsidP="00C06E80">
            <w:pPr>
              <w:pStyle w:val="TablebodyB"/>
              <w:jc w:val="center"/>
            </w:pPr>
            <w:proofErr w:type="spellStart"/>
            <w:r>
              <w:t>ReadEvent</w:t>
            </w:r>
            <w:proofErr w:type="spellEnd"/>
            <w:r w:rsidR="00012B50">
              <w:t>/</w:t>
            </w:r>
          </w:p>
          <w:p w14:paraId="290A4131" w14:textId="7C74C60B" w:rsidR="00012B50" w:rsidRDefault="00012B50" w:rsidP="00C06E80">
            <w:pPr>
              <w:pStyle w:val="TablebodyB"/>
              <w:jc w:val="center"/>
            </w:pPr>
            <w:proofErr w:type="spellStart"/>
            <w:r w:rsidRPr="00012B50">
              <w:t>ReadEventError</w:t>
            </w:r>
            <w:proofErr w:type="spellEnd"/>
          </w:p>
        </w:tc>
        <w:tc>
          <w:tcPr>
            <w:tcW w:w="1134" w:type="dxa"/>
            <w:tcBorders>
              <w:top w:val="single" w:sz="4" w:space="0" w:color="auto"/>
            </w:tcBorders>
            <w:vAlign w:val="center"/>
          </w:tcPr>
          <w:p w14:paraId="0973AA9A" w14:textId="77777777" w:rsidR="00C06E80" w:rsidRDefault="00C06E80" w:rsidP="00C06E80">
            <w:pPr>
              <w:pStyle w:val="TablebodyB"/>
              <w:jc w:val="center"/>
            </w:pPr>
          </w:p>
        </w:tc>
        <w:tc>
          <w:tcPr>
            <w:tcW w:w="1559" w:type="dxa"/>
            <w:tcBorders>
              <w:top w:val="single" w:sz="4" w:space="0" w:color="auto"/>
              <w:bottom w:val="single" w:sz="4" w:space="0" w:color="auto"/>
              <w:right w:val="single" w:sz="4" w:space="0" w:color="auto"/>
            </w:tcBorders>
            <w:vAlign w:val="center"/>
          </w:tcPr>
          <w:p w14:paraId="5B7DD7A6" w14:textId="77777777" w:rsidR="00C06E80" w:rsidRPr="00811FA2" w:rsidRDefault="00C06E80" w:rsidP="00C06E80">
            <w:pPr>
              <w:jc w:val="center"/>
              <w:rPr>
                <w:szCs w:val="20"/>
              </w:rPr>
            </w:pPr>
            <w:proofErr w:type="spellStart"/>
            <w:r w:rsidRPr="00811FA2">
              <w:rPr>
                <w:szCs w:val="20"/>
              </w:rPr>
              <w:t>ReceiveMessage</w:t>
            </w:r>
            <w:proofErr w:type="spellEnd"/>
          </w:p>
          <w:p w14:paraId="35649975" w14:textId="05C6DB97" w:rsidR="00C06E80" w:rsidRPr="00D54F56" w:rsidRDefault="00C06E80" w:rsidP="00C06E80">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000000"/>
            </w:tcBorders>
            <w:vAlign w:val="center"/>
          </w:tcPr>
          <w:p w14:paraId="6F5FEA3A" w14:textId="77777777" w:rsidR="00C06E80" w:rsidRDefault="00C06E80" w:rsidP="00C06E80">
            <w:pPr>
              <w:jc w:val="center"/>
            </w:pPr>
          </w:p>
        </w:tc>
        <w:tc>
          <w:tcPr>
            <w:tcW w:w="2126" w:type="dxa"/>
            <w:tcBorders>
              <w:top w:val="single" w:sz="4" w:space="0" w:color="auto"/>
              <w:bottom w:val="single" w:sz="4" w:space="0" w:color="000000"/>
              <w:right w:val="single" w:sz="4" w:space="0" w:color="auto"/>
            </w:tcBorders>
            <w:vAlign w:val="center"/>
          </w:tcPr>
          <w:p w14:paraId="4DA9B346" w14:textId="77777777" w:rsidR="00C06E80" w:rsidRDefault="00C06E80" w:rsidP="00C06E80">
            <w:pPr>
              <w:jc w:val="center"/>
            </w:pPr>
          </w:p>
        </w:tc>
        <w:tc>
          <w:tcPr>
            <w:tcW w:w="1524" w:type="dxa"/>
            <w:gridSpan w:val="2"/>
            <w:tcBorders>
              <w:top w:val="single" w:sz="4" w:space="0" w:color="auto"/>
              <w:left w:val="single" w:sz="4" w:space="0" w:color="auto"/>
              <w:bottom w:val="single" w:sz="4" w:space="0" w:color="000000"/>
            </w:tcBorders>
            <w:vAlign w:val="center"/>
          </w:tcPr>
          <w:p w14:paraId="38E2F2FE" w14:textId="77777777" w:rsidR="00C06E80" w:rsidRDefault="00C06E80" w:rsidP="00C06E80">
            <w:pPr>
              <w:jc w:val="center"/>
            </w:pPr>
            <w:proofErr w:type="spellStart"/>
            <w:r>
              <w:t>ReceiveMessage</w:t>
            </w:r>
            <w:proofErr w:type="spellEnd"/>
          </w:p>
          <w:p w14:paraId="024F562E" w14:textId="7590CA85" w:rsidR="00C06E80" w:rsidRDefault="00C06E80" w:rsidP="00C06E80">
            <w:pPr>
              <w:jc w:val="center"/>
            </w:pPr>
            <w:r>
              <w:t>LIST, RETR, DELE</w:t>
            </w:r>
          </w:p>
        </w:tc>
      </w:tr>
      <w:tr w:rsidR="00C06E80" w14:paraId="0C462D0F" w14:textId="77777777" w:rsidTr="00535AC0">
        <w:tc>
          <w:tcPr>
            <w:tcW w:w="1384" w:type="dxa"/>
            <w:tcBorders>
              <w:bottom w:val="single" w:sz="4" w:space="0" w:color="auto"/>
            </w:tcBorders>
            <w:vAlign w:val="center"/>
          </w:tcPr>
          <w:p w14:paraId="4A1615A2" w14:textId="77777777" w:rsidR="00C06E80" w:rsidRDefault="00C06E80" w:rsidP="00C06E80">
            <w:pPr>
              <w:pStyle w:val="TablebodyB"/>
              <w:jc w:val="center"/>
            </w:pPr>
          </w:p>
        </w:tc>
        <w:tc>
          <w:tcPr>
            <w:tcW w:w="1134" w:type="dxa"/>
            <w:tcBorders>
              <w:bottom w:val="single" w:sz="4" w:space="0" w:color="auto"/>
            </w:tcBorders>
            <w:vAlign w:val="center"/>
          </w:tcPr>
          <w:p w14:paraId="4C48D15A" w14:textId="77777777" w:rsidR="00C06E80" w:rsidRDefault="00C06E80" w:rsidP="00C06E8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209439F2" w14:textId="77777777" w:rsidR="00C06E80" w:rsidRPr="00811FA2" w:rsidRDefault="00C06E80" w:rsidP="00C06E80">
            <w:pPr>
              <w:jc w:val="center"/>
              <w:rPr>
                <w:szCs w:val="20"/>
              </w:rPr>
            </w:pPr>
            <w:proofErr w:type="spellStart"/>
            <w:r w:rsidRPr="00811FA2">
              <w:rPr>
                <w:szCs w:val="20"/>
              </w:rPr>
              <w:t>RestoreMessageList</w:t>
            </w:r>
            <w:proofErr w:type="spellEnd"/>
          </w:p>
          <w:p w14:paraId="717FC0FE" w14:textId="77777777" w:rsidR="00C06E80" w:rsidRPr="00D54F56" w:rsidRDefault="00C06E80" w:rsidP="00C06E80">
            <w:pPr>
              <w:jc w:val="center"/>
              <w:rPr>
                <w:szCs w:val="20"/>
              </w:rPr>
            </w:pPr>
            <w:r w:rsidRPr="00D54F56">
              <w:rPr>
                <w:szCs w:val="20"/>
              </w:rPr>
              <w:lastRenderedPageBreak/>
              <w:t>LIST, RETR, DELE</w:t>
            </w:r>
          </w:p>
        </w:tc>
        <w:tc>
          <w:tcPr>
            <w:tcW w:w="2127" w:type="dxa"/>
            <w:tcBorders>
              <w:top w:val="single" w:sz="4" w:space="0" w:color="000000"/>
              <w:left w:val="single" w:sz="4" w:space="0" w:color="auto"/>
              <w:bottom w:val="single" w:sz="4" w:space="0" w:color="auto"/>
            </w:tcBorders>
            <w:vAlign w:val="center"/>
          </w:tcPr>
          <w:p w14:paraId="4D1BC66F" w14:textId="77777777" w:rsidR="00C06E80" w:rsidRDefault="00C06E80" w:rsidP="00C06E80">
            <w:pPr>
              <w:jc w:val="center"/>
            </w:pPr>
          </w:p>
        </w:tc>
        <w:tc>
          <w:tcPr>
            <w:tcW w:w="2126" w:type="dxa"/>
            <w:tcBorders>
              <w:top w:val="single" w:sz="4" w:space="0" w:color="000000"/>
              <w:bottom w:val="single" w:sz="4" w:space="0" w:color="auto"/>
              <w:right w:val="single" w:sz="4" w:space="0" w:color="auto"/>
            </w:tcBorders>
            <w:vAlign w:val="center"/>
          </w:tcPr>
          <w:p w14:paraId="3D987B66" w14:textId="77777777" w:rsidR="00C06E80" w:rsidRDefault="00C06E80" w:rsidP="00C06E80">
            <w:pPr>
              <w:jc w:val="center"/>
            </w:pPr>
          </w:p>
        </w:tc>
        <w:tc>
          <w:tcPr>
            <w:tcW w:w="1524" w:type="dxa"/>
            <w:gridSpan w:val="2"/>
            <w:tcBorders>
              <w:top w:val="single" w:sz="4" w:space="0" w:color="000000"/>
              <w:left w:val="single" w:sz="4" w:space="0" w:color="auto"/>
              <w:bottom w:val="single" w:sz="4" w:space="0" w:color="auto"/>
            </w:tcBorders>
            <w:vAlign w:val="center"/>
          </w:tcPr>
          <w:p w14:paraId="1DC2C130" w14:textId="77777777" w:rsidR="00C06E80" w:rsidRDefault="00C06E80" w:rsidP="00C06E80">
            <w:pPr>
              <w:jc w:val="center"/>
            </w:pPr>
            <w:proofErr w:type="spellStart"/>
            <w:r>
              <w:t>RestoreMessageList</w:t>
            </w:r>
            <w:proofErr w:type="spellEnd"/>
          </w:p>
          <w:p w14:paraId="537A0CB4" w14:textId="77777777" w:rsidR="00C06E80" w:rsidRDefault="00C06E80" w:rsidP="00C06E80">
            <w:pPr>
              <w:jc w:val="center"/>
            </w:pPr>
            <w:r>
              <w:lastRenderedPageBreak/>
              <w:t>LIST, RETR, DELE</w:t>
            </w:r>
          </w:p>
        </w:tc>
      </w:tr>
      <w:tr w:rsidR="00012B50" w14:paraId="42FD90C8" w14:textId="77777777" w:rsidTr="00C06E80">
        <w:tc>
          <w:tcPr>
            <w:tcW w:w="1384" w:type="dxa"/>
            <w:tcBorders>
              <w:bottom w:val="single" w:sz="4" w:space="0" w:color="auto"/>
            </w:tcBorders>
            <w:vAlign w:val="center"/>
          </w:tcPr>
          <w:p w14:paraId="5542E998" w14:textId="77777777" w:rsidR="00012B50" w:rsidRDefault="00012B50" w:rsidP="00012B50">
            <w:pPr>
              <w:pStyle w:val="TablebodyB"/>
              <w:jc w:val="center"/>
            </w:pPr>
            <w:proofErr w:type="spellStart"/>
            <w:r>
              <w:lastRenderedPageBreak/>
              <w:t>ReadEvent</w:t>
            </w:r>
            <w:proofErr w:type="spellEnd"/>
            <w:r>
              <w:t>/</w:t>
            </w:r>
          </w:p>
          <w:p w14:paraId="5B51A4B6" w14:textId="702D560C" w:rsidR="00012B50" w:rsidRDefault="00012B50" w:rsidP="00012B50">
            <w:pPr>
              <w:pStyle w:val="TablebodyB"/>
              <w:jc w:val="center"/>
            </w:pPr>
            <w:proofErr w:type="spellStart"/>
            <w:r w:rsidRPr="00012B50">
              <w:t>ReadEventInformation</w:t>
            </w:r>
            <w:proofErr w:type="spellEnd"/>
          </w:p>
        </w:tc>
        <w:tc>
          <w:tcPr>
            <w:tcW w:w="1134" w:type="dxa"/>
            <w:tcBorders>
              <w:bottom w:val="single" w:sz="4" w:space="0" w:color="auto"/>
            </w:tcBorders>
            <w:vAlign w:val="center"/>
          </w:tcPr>
          <w:p w14:paraId="6628C193" w14:textId="77777777" w:rsidR="00012B50" w:rsidRDefault="00012B50" w:rsidP="00012B50">
            <w:pPr>
              <w:pStyle w:val="TablebodyB"/>
              <w:jc w:val="center"/>
            </w:pPr>
          </w:p>
        </w:tc>
        <w:tc>
          <w:tcPr>
            <w:tcW w:w="1559" w:type="dxa"/>
            <w:tcBorders>
              <w:top w:val="single" w:sz="4" w:space="0" w:color="auto"/>
              <w:bottom w:val="single" w:sz="4" w:space="0" w:color="auto"/>
              <w:right w:val="single" w:sz="4" w:space="0" w:color="auto"/>
            </w:tcBorders>
            <w:vAlign w:val="center"/>
          </w:tcPr>
          <w:p w14:paraId="703DB611" w14:textId="77777777" w:rsidR="00012B50" w:rsidRPr="00811FA2" w:rsidRDefault="00012B50" w:rsidP="00012B50">
            <w:pPr>
              <w:jc w:val="center"/>
              <w:rPr>
                <w:szCs w:val="20"/>
              </w:rPr>
            </w:pPr>
            <w:proofErr w:type="spellStart"/>
            <w:r w:rsidRPr="00811FA2">
              <w:rPr>
                <w:szCs w:val="20"/>
              </w:rPr>
              <w:t>ReceiveMessage</w:t>
            </w:r>
            <w:proofErr w:type="spellEnd"/>
          </w:p>
          <w:p w14:paraId="44970031" w14:textId="0A7E9601"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6FEF1ED5"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437EB2B6"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354D5717" w14:textId="77777777" w:rsidR="00012B50" w:rsidRDefault="00012B50" w:rsidP="00012B50">
            <w:pPr>
              <w:jc w:val="center"/>
            </w:pPr>
            <w:proofErr w:type="spellStart"/>
            <w:r>
              <w:t>ReceiveMessage</w:t>
            </w:r>
            <w:proofErr w:type="spellEnd"/>
          </w:p>
          <w:p w14:paraId="6E9AC828" w14:textId="7312E611" w:rsidR="00012B50" w:rsidRDefault="00012B50" w:rsidP="00012B50">
            <w:pPr>
              <w:jc w:val="center"/>
            </w:pPr>
            <w:r>
              <w:t>LIST, RETR, DELE</w:t>
            </w:r>
          </w:p>
        </w:tc>
      </w:tr>
      <w:tr w:rsidR="00012B50" w14:paraId="1B72F798" w14:textId="77777777" w:rsidTr="00C06E80">
        <w:tc>
          <w:tcPr>
            <w:tcW w:w="1384" w:type="dxa"/>
            <w:tcBorders>
              <w:bottom w:val="single" w:sz="4" w:space="0" w:color="auto"/>
            </w:tcBorders>
            <w:vAlign w:val="center"/>
          </w:tcPr>
          <w:p w14:paraId="544DA8A6" w14:textId="77777777" w:rsidR="00012B50" w:rsidRDefault="00012B50" w:rsidP="00012B50">
            <w:pPr>
              <w:pStyle w:val="TablebodyB"/>
              <w:jc w:val="center"/>
            </w:pPr>
          </w:p>
        </w:tc>
        <w:tc>
          <w:tcPr>
            <w:tcW w:w="1134" w:type="dxa"/>
            <w:tcBorders>
              <w:bottom w:val="single" w:sz="4" w:space="0" w:color="auto"/>
            </w:tcBorders>
            <w:vAlign w:val="center"/>
          </w:tcPr>
          <w:p w14:paraId="424BBDDF" w14:textId="37111CC7" w:rsidR="00012B50" w:rsidRDefault="00012B50" w:rsidP="00012B5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2689C8D9" w14:textId="77777777" w:rsidR="00012B50" w:rsidRPr="00811FA2" w:rsidRDefault="00012B50" w:rsidP="00012B50">
            <w:pPr>
              <w:jc w:val="center"/>
              <w:rPr>
                <w:szCs w:val="20"/>
              </w:rPr>
            </w:pPr>
            <w:proofErr w:type="spellStart"/>
            <w:r w:rsidRPr="00811FA2">
              <w:rPr>
                <w:szCs w:val="20"/>
              </w:rPr>
              <w:t>RestoreMessageList</w:t>
            </w:r>
            <w:proofErr w:type="spellEnd"/>
          </w:p>
          <w:p w14:paraId="6EBFFE7B" w14:textId="0EEAFC69"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5692B928"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55D612C4"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67E1F7DF" w14:textId="77777777" w:rsidR="00012B50" w:rsidRDefault="00012B50" w:rsidP="00012B50">
            <w:pPr>
              <w:jc w:val="center"/>
            </w:pPr>
            <w:proofErr w:type="spellStart"/>
            <w:r>
              <w:t>RestoreMessageList</w:t>
            </w:r>
            <w:proofErr w:type="spellEnd"/>
          </w:p>
          <w:p w14:paraId="109ABDE0" w14:textId="62EF1AE6" w:rsidR="00012B50" w:rsidRDefault="00012B50" w:rsidP="00012B50">
            <w:pPr>
              <w:jc w:val="center"/>
            </w:pPr>
            <w:r>
              <w:t>LIST, RETR, DELE</w:t>
            </w:r>
          </w:p>
        </w:tc>
      </w:tr>
      <w:tr w:rsidR="00012B50" w14:paraId="006FFC14" w14:textId="77777777" w:rsidTr="00C06E80">
        <w:tc>
          <w:tcPr>
            <w:tcW w:w="1384" w:type="dxa"/>
            <w:tcBorders>
              <w:bottom w:val="single" w:sz="4" w:space="0" w:color="auto"/>
            </w:tcBorders>
            <w:vAlign w:val="center"/>
          </w:tcPr>
          <w:p w14:paraId="2AB55D3C" w14:textId="77777777" w:rsidR="00012B50" w:rsidRDefault="00012B50" w:rsidP="00012B50">
            <w:pPr>
              <w:pStyle w:val="TablebodyB"/>
              <w:jc w:val="center"/>
            </w:pPr>
            <w:proofErr w:type="spellStart"/>
            <w:r>
              <w:t>ReadEvent</w:t>
            </w:r>
            <w:proofErr w:type="spellEnd"/>
            <w:r>
              <w:t>/</w:t>
            </w:r>
          </w:p>
          <w:p w14:paraId="4A08B523" w14:textId="0DA380BE" w:rsidR="00012B50" w:rsidRDefault="00012B50" w:rsidP="00012B50">
            <w:pPr>
              <w:pStyle w:val="TablebodyB"/>
              <w:jc w:val="center"/>
            </w:pPr>
            <w:proofErr w:type="spellStart"/>
            <w:r w:rsidRPr="00012B50">
              <w:t>ReadEventWarning</w:t>
            </w:r>
            <w:proofErr w:type="spellEnd"/>
          </w:p>
        </w:tc>
        <w:tc>
          <w:tcPr>
            <w:tcW w:w="1134" w:type="dxa"/>
            <w:tcBorders>
              <w:bottom w:val="single" w:sz="4" w:space="0" w:color="auto"/>
            </w:tcBorders>
            <w:vAlign w:val="center"/>
          </w:tcPr>
          <w:p w14:paraId="4B19EC49" w14:textId="77777777" w:rsidR="00012B50" w:rsidRDefault="00012B50" w:rsidP="00012B50">
            <w:pPr>
              <w:pStyle w:val="TablebodyB"/>
              <w:jc w:val="center"/>
            </w:pPr>
          </w:p>
        </w:tc>
        <w:tc>
          <w:tcPr>
            <w:tcW w:w="1559" w:type="dxa"/>
            <w:tcBorders>
              <w:top w:val="single" w:sz="4" w:space="0" w:color="auto"/>
              <w:bottom w:val="single" w:sz="4" w:space="0" w:color="auto"/>
              <w:right w:val="single" w:sz="4" w:space="0" w:color="auto"/>
            </w:tcBorders>
            <w:vAlign w:val="center"/>
          </w:tcPr>
          <w:p w14:paraId="7EEB3775" w14:textId="77777777" w:rsidR="00012B50" w:rsidRPr="00811FA2" w:rsidRDefault="00012B50" w:rsidP="00012B50">
            <w:pPr>
              <w:jc w:val="center"/>
              <w:rPr>
                <w:szCs w:val="20"/>
              </w:rPr>
            </w:pPr>
            <w:proofErr w:type="spellStart"/>
            <w:r w:rsidRPr="00811FA2">
              <w:rPr>
                <w:szCs w:val="20"/>
              </w:rPr>
              <w:t>ReceiveMessage</w:t>
            </w:r>
            <w:proofErr w:type="spellEnd"/>
          </w:p>
          <w:p w14:paraId="3C8A8DED" w14:textId="20BB6CA1"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2A739C09"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3035BE11"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51433055" w14:textId="77777777" w:rsidR="00012B50" w:rsidRDefault="00012B50" w:rsidP="00012B50">
            <w:pPr>
              <w:jc w:val="center"/>
            </w:pPr>
            <w:proofErr w:type="spellStart"/>
            <w:r>
              <w:t>ReceiveMessage</w:t>
            </w:r>
            <w:proofErr w:type="spellEnd"/>
          </w:p>
          <w:p w14:paraId="18C95FE1" w14:textId="19A21089" w:rsidR="00012B50" w:rsidRDefault="00012B50" w:rsidP="00012B50">
            <w:pPr>
              <w:jc w:val="center"/>
            </w:pPr>
            <w:r>
              <w:t>LIST, RETR, DELE</w:t>
            </w:r>
          </w:p>
        </w:tc>
      </w:tr>
      <w:tr w:rsidR="00012B50" w14:paraId="2DE76D6E" w14:textId="77777777" w:rsidTr="00C06E80">
        <w:tc>
          <w:tcPr>
            <w:tcW w:w="1384" w:type="dxa"/>
            <w:tcBorders>
              <w:bottom w:val="single" w:sz="4" w:space="0" w:color="auto"/>
            </w:tcBorders>
            <w:vAlign w:val="center"/>
          </w:tcPr>
          <w:p w14:paraId="106CC08A" w14:textId="77777777" w:rsidR="00012B50" w:rsidRDefault="00012B50" w:rsidP="00012B50">
            <w:pPr>
              <w:pStyle w:val="TablebodyB"/>
              <w:jc w:val="center"/>
            </w:pPr>
          </w:p>
        </w:tc>
        <w:tc>
          <w:tcPr>
            <w:tcW w:w="1134" w:type="dxa"/>
            <w:tcBorders>
              <w:bottom w:val="single" w:sz="4" w:space="0" w:color="auto"/>
            </w:tcBorders>
            <w:vAlign w:val="center"/>
          </w:tcPr>
          <w:p w14:paraId="37232FEC" w14:textId="79612192" w:rsidR="00012B50" w:rsidRDefault="00012B50" w:rsidP="00012B50">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1E51DB06" w14:textId="77777777" w:rsidR="00012B50" w:rsidRPr="00811FA2" w:rsidRDefault="00012B50" w:rsidP="00012B50">
            <w:pPr>
              <w:jc w:val="center"/>
              <w:rPr>
                <w:szCs w:val="20"/>
              </w:rPr>
            </w:pPr>
            <w:proofErr w:type="spellStart"/>
            <w:r w:rsidRPr="00811FA2">
              <w:rPr>
                <w:szCs w:val="20"/>
              </w:rPr>
              <w:t>RestoreMessageList</w:t>
            </w:r>
            <w:proofErr w:type="spellEnd"/>
          </w:p>
          <w:p w14:paraId="5BF236A4" w14:textId="454C27C2" w:rsidR="00012B50" w:rsidRPr="00D54F56" w:rsidRDefault="00012B50" w:rsidP="00012B50">
            <w:pPr>
              <w:jc w:val="center"/>
              <w:rPr>
                <w:szCs w:val="20"/>
              </w:rPr>
            </w:pPr>
            <w:r w:rsidRPr="00D54F56">
              <w:rPr>
                <w:szCs w:val="20"/>
              </w:rPr>
              <w:t>LIST, RETR, DELE</w:t>
            </w:r>
          </w:p>
        </w:tc>
        <w:tc>
          <w:tcPr>
            <w:tcW w:w="2127" w:type="dxa"/>
            <w:tcBorders>
              <w:top w:val="single" w:sz="4" w:space="0" w:color="000000"/>
              <w:left w:val="single" w:sz="4" w:space="0" w:color="auto"/>
              <w:bottom w:val="single" w:sz="4" w:space="0" w:color="auto"/>
            </w:tcBorders>
            <w:vAlign w:val="center"/>
          </w:tcPr>
          <w:p w14:paraId="76271D79" w14:textId="77777777" w:rsidR="00012B50" w:rsidRDefault="00012B50" w:rsidP="00012B50">
            <w:pPr>
              <w:jc w:val="center"/>
            </w:pPr>
          </w:p>
        </w:tc>
        <w:tc>
          <w:tcPr>
            <w:tcW w:w="2126" w:type="dxa"/>
            <w:tcBorders>
              <w:top w:val="single" w:sz="4" w:space="0" w:color="000000"/>
              <w:bottom w:val="single" w:sz="4" w:space="0" w:color="auto"/>
              <w:right w:val="single" w:sz="4" w:space="0" w:color="auto"/>
            </w:tcBorders>
            <w:vAlign w:val="center"/>
          </w:tcPr>
          <w:p w14:paraId="55A29A60" w14:textId="77777777" w:rsidR="00012B50" w:rsidRDefault="00012B50" w:rsidP="00012B50">
            <w:pPr>
              <w:jc w:val="center"/>
            </w:pPr>
          </w:p>
        </w:tc>
        <w:tc>
          <w:tcPr>
            <w:tcW w:w="1524" w:type="dxa"/>
            <w:gridSpan w:val="2"/>
            <w:tcBorders>
              <w:top w:val="single" w:sz="4" w:space="0" w:color="000000"/>
              <w:left w:val="single" w:sz="4" w:space="0" w:color="auto"/>
              <w:bottom w:val="single" w:sz="4" w:space="0" w:color="auto"/>
            </w:tcBorders>
            <w:vAlign w:val="center"/>
          </w:tcPr>
          <w:p w14:paraId="159E0842" w14:textId="77777777" w:rsidR="00012B50" w:rsidRDefault="00012B50" w:rsidP="00012B50">
            <w:pPr>
              <w:jc w:val="center"/>
            </w:pPr>
            <w:proofErr w:type="spellStart"/>
            <w:r>
              <w:t>RestoreMessageList</w:t>
            </w:r>
            <w:proofErr w:type="spellEnd"/>
          </w:p>
          <w:p w14:paraId="5A09329C" w14:textId="6AAF8A17" w:rsidR="00012B50" w:rsidRDefault="00012B50" w:rsidP="00012B50">
            <w:pPr>
              <w:jc w:val="center"/>
            </w:pPr>
            <w:r>
              <w:t>LIST, RETR, DELE</w:t>
            </w:r>
          </w:p>
        </w:tc>
      </w:tr>
      <w:tr w:rsidR="00012B50" w14:paraId="5F514E33" w14:textId="77777777" w:rsidTr="00535AC0">
        <w:tc>
          <w:tcPr>
            <w:tcW w:w="1384" w:type="dxa"/>
            <w:tcBorders>
              <w:top w:val="single" w:sz="4" w:space="0" w:color="auto"/>
            </w:tcBorders>
            <w:vAlign w:val="center"/>
          </w:tcPr>
          <w:p w14:paraId="7B3B5FDA" w14:textId="77777777" w:rsidR="00012B50" w:rsidRDefault="00012B50" w:rsidP="00012B50">
            <w:pPr>
              <w:pStyle w:val="TablebodyB"/>
              <w:jc w:val="center"/>
            </w:pPr>
            <w:proofErr w:type="spellStart"/>
            <w:r>
              <w:t>Write</w:t>
            </w:r>
            <w:proofErr w:type="spellEnd"/>
          </w:p>
        </w:tc>
        <w:tc>
          <w:tcPr>
            <w:tcW w:w="1134" w:type="dxa"/>
            <w:tcBorders>
              <w:top w:val="single" w:sz="4" w:space="0" w:color="auto"/>
            </w:tcBorders>
            <w:vAlign w:val="center"/>
          </w:tcPr>
          <w:p w14:paraId="2FD9325F" w14:textId="77777777" w:rsidR="00012B50" w:rsidRDefault="00012B50" w:rsidP="00012B50">
            <w:pPr>
              <w:pStyle w:val="TablebodyB"/>
              <w:jc w:val="center"/>
            </w:pPr>
          </w:p>
        </w:tc>
        <w:tc>
          <w:tcPr>
            <w:tcW w:w="1559" w:type="dxa"/>
            <w:tcBorders>
              <w:top w:val="single" w:sz="4" w:space="0" w:color="auto"/>
              <w:bottom w:val="single" w:sz="4" w:space="0" w:color="auto"/>
              <w:right w:val="single" w:sz="4" w:space="0" w:color="auto"/>
            </w:tcBorders>
            <w:vAlign w:val="center"/>
          </w:tcPr>
          <w:p w14:paraId="3A6E29DF" w14:textId="77777777" w:rsidR="00012B50" w:rsidRPr="00811FA2" w:rsidRDefault="00012B50" w:rsidP="00012B50">
            <w:pPr>
              <w:jc w:val="center"/>
              <w:rPr>
                <w:szCs w:val="20"/>
              </w:rPr>
            </w:pPr>
            <w:proofErr w:type="spellStart"/>
            <w:r w:rsidRPr="00811FA2">
              <w:rPr>
                <w:szCs w:val="20"/>
              </w:rPr>
              <w:t>SendMessage</w:t>
            </w:r>
            <w:proofErr w:type="spellEnd"/>
          </w:p>
          <w:p w14:paraId="2F49352B" w14:textId="77777777" w:rsidR="00012B50" w:rsidRPr="00D54F56" w:rsidRDefault="00012B50" w:rsidP="00012B50">
            <w:pPr>
              <w:jc w:val="center"/>
              <w:rPr>
                <w:szCs w:val="20"/>
              </w:rPr>
            </w:pPr>
            <w:r w:rsidRPr="00D54F56">
              <w:rPr>
                <w:szCs w:val="20"/>
              </w:rPr>
              <w:t>LIST, STOR</w:t>
            </w:r>
          </w:p>
        </w:tc>
        <w:tc>
          <w:tcPr>
            <w:tcW w:w="2127" w:type="dxa"/>
            <w:tcBorders>
              <w:top w:val="single" w:sz="4" w:space="0" w:color="auto"/>
              <w:left w:val="single" w:sz="4" w:space="0" w:color="auto"/>
              <w:bottom w:val="single" w:sz="4" w:space="0" w:color="auto"/>
            </w:tcBorders>
            <w:vAlign w:val="center"/>
          </w:tcPr>
          <w:p w14:paraId="26896E57" w14:textId="77777777" w:rsidR="00012B50" w:rsidRDefault="00012B50" w:rsidP="00012B50">
            <w:pPr>
              <w:jc w:val="center"/>
            </w:pPr>
          </w:p>
        </w:tc>
        <w:tc>
          <w:tcPr>
            <w:tcW w:w="2126" w:type="dxa"/>
            <w:tcBorders>
              <w:top w:val="single" w:sz="4" w:space="0" w:color="auto"/>
              <w:bottom w:val="single" w:sz="4" w:space="0" w:color="auto"/>
              <w:right w:val="single" w:sz="4" w:space="0" w:color="auto"/>
            </w:tcBorders>
            <w:vAlign w:val="center"/>
          </w:tcPr>
          <w:p w14:paraId="015AD088" w14:textId="77777777" w:rsidR="00012B50" w:rsidRDefault="00012B50" w:rsidP="00012B50">
            <w:pPr>
              <w:jc w:val="center"/>
            </w:pPr>
          </w:p>
        </w:tc>
        <w:tc>
          <w:tcPr>
            <w:tcW w:w="1524" w:type="dxa"/>
            <w:gridSpan w:val="2"/>
            <w:tcBorders>
              <w:top w:val="single" w:sz="4" w:space="0" w:color="auto"/>
              <w:left w:val="single" w:sz="4" w:space="0" w:color="auto"/>
              <w:bottom w:val="single" w:sz="4" w:space="0" w:color="auto"/>
            </w:tcBorders>
            <w:vAlign w:val="center"/>
          </w:tcPr>
          <w:p w14:paraId="13FEAB7B" w14:textId="77777777" w:rsidR="00012B50" w:rsidRDefault="00012B50" w:rsidP="00012B50">
            <w:pPr>
              <w:jc w:val="center"/>
            </w:pPr>
            <w:proofErr w:type="spellStart"/>
            <w:r>
              <w:t>SendMessage</w:t>
            </w:r>
            <w:proofErr w:type="spellEnd"/>
          </w:p>
          <w:p w14:paraId="2C053865" w14:textId="77777777" w:rsidR="00012B50" w:rsidRDefault="00012B50" w:rsidP="00012B50">
            <w:pPr>
              <w:jc w:val="center"/>
            </w:pPr>
            <w:r>
              <w:t>LIST, STOR</w:t>
            </w:r>
          </w:p>
        </w:tc>
      </w:tr>
      <w:tr w:rsidR="00012B50" w14:paraId="71553E10" w14:textId="77777777" w:rsidTr="00535AC0">
        <w:tc>
          <w:tcPr>
            <w:tcW w:w="1384" w:type="dxa"/>
            <w:tcBorders>
              <w:bottom w:val="single" w:sz="4" w:space="0" w:color="auto"/>
            </w:tcBorders>
            <w:vAlign w:val="center"/>
          </w:tcPr>
          <w:p w14:paraId="4D31D201" w14:textId="77777777" w:rsidR="00012B50" w:rsidRDefault="00012B50" w:rsidP="00012B50">
            <w:pPr>
              <w:pStyle w:val="TablebodyB"/>
              <w:jc w:val="center"/>
            </w:pPr>
          </w:p>
        </w:tc>
        <w:tc>
          <w:tcPr>
            <w:tcW w:w="1134" w:type="dxa"/>
            <w:tcBorders>
              <w:bottom w:val="single" w:sz="4" w:space="0" w:color="auto"/>
            </w:tcBorders>
            <w:vAlign w:val="center"/>
          </w:tcPr>
          <w:p w14:paraId="0B525FDC" w14:textId="77777777" w:rsidR="00012B50" w:rsidRDefault="00012B50" w:rsidP="00012B50">
            <w:pPr>
              <w:pStyle w:val="TablebodyB"/>
              <w:jc w:val="center"/>
            </w:pPr>
            <w:proofErr w:type="spellStart"/>
            <w:r>
              <w:t>Posted</w:t>
            </w:r>
            <w:proofErr w:type="spellEnd"/>
          </w:p>
        </w:tc>
        <w:tc>
          <w:tcPr>
            <w:tcW w:w="1559" w:type="dxa"/>
            <w:tcBorders>
              <w:top w:val="single" w:sz="4" w:space="0" w:color="auto"/>
              <w:bottom w:val="single" w:sz="4" w:space="0" w:color="auto"/>
              <w:right w:val="single" w:sz="4" w:space="0" w:color="auto"/>
            </w:tcBorders>
            <w:vAlign w:val="center"/>
          </w:tcPr>
          <w:p w14:paraId="7234392F" w14:textId="77777777" w:rsidR="00012B50" w:rsidRPr="00811FA2" w:rsidRDefault="00012B50" w:rsidP="00012B50">
            <w:pPr>
              <w:jc w:val="center"/>
              <w:rPr>
                <w:szCs w:val="20"/>
              </w:rPr>
            </w:pPr>
            <w:proofErr w:type="spellStart"/>
            <w:r w:rsidRPr="00811FA2">
              <w:rPr>
                <w:szCs w:val="20"/>
              </w:rPr>
              <w:t>DeleteMessage</w:t>
            </w:r>
            <w:proofErr w:type="spellEnd"/>
          </w:p>
          <w:p w14:paraId="5882BE1A" w14:textId="77777777" w:rsidR="00012B50" w:rsidRPr="00D54F56" w:rsidRDefault="00012B50" w:rsidP="00012B50">
            <w:pPr>
              <w:jc w:val="center"/>
              <w:rPr>
                <w:szCs w:val="20"/>
              </w:rPr>
            </w:pPr>
            <w:proofErr w:type="spellStart"/>
            <w:r w:rsidRPr="00D54F56">
              <w:rPr>
                <w:szCs w:val="20"/>
              </w:rPr>
              <w:t>DeleteMessageList</w:t>
            </w:r>
            <w:proofErr w:type="spellEnd"/>
          </w:p>
          <w:p w14:paraId="2AC3D95E" w14:textId="77777777" w:rsidR="00012B50" w:rsidRPr="00D54F56" w:rsidRDefault="00012B50" w:rsidP="00012B50">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3676B088" w14:textId="77777777" w:rsidR="00012B50" w:rsidRDefault="00012B50" w:rsidP="00012B50">
            <w:pPr>
              <w:jc w:val="center"/>
            </w:pPr>
          </w:p>
        </w:tc>
        <w:tc>
          <w:tcPr>
            <w:tcW w:w="2126" w:type="dxa"/>
            <w:tcBorders>
              <w:top w:val="single" w:sz="4" w:space="0" w:color="auto"/>
              <w:bottom w:val="single" w:sz="4" w:space="0" w:color="auto"/>
              <w:right w:val="single" w:sz="4" w:space="0" w:color="auto"/>
            </w:tcBorders>
            <w:vAlign w:val="center"/>
          </w:tcPr>
          <w:p w14:paraId="025F32E4" w14:textId="77777777" w:rsidR="00012B50" w:rsidRDefault="00012B50" w:rsidP="00012B50">
            <w:pPr>
              <w:jc w:val="center"/>
            </w:pPr>
          </w:p>
        </w:tc>
        <w:tc>
          <w:tcPr>
            <w:tcW w:w="1524" w:type="dxa"/>
            <w:gridSpan w:val="2"/>
            <w:tcBorders>
              <w:top w:val="single" w:sz="4" w:space="0" w:color="auto"/>
              <w:left w:val="single" w:sz="4" w:space="0" w:color="auto"/>
              <w:bottom w:val="single" w:sz="4" w:space="0" w:color="auto"/>
            </w:tcBorders>
            <w:vAlign w:val="center"/>
          </w:tcPr>
          <w:p w14:paraId="1930145F" w14:textId="77777777" w:rsidR="00012B50" w:rsidRDefault="00012B50" w:rsidP="00012B50">
            <w:pPr>
              <w:jc w:val="center"/>
            </w:pPr>
            <w:proofErr w:type="spellStart"/>
            <w:r>
              <w:t>DeleteMessage</w:t>
            </w:r>
            <w:proofErr w:type="spellEnd"/>
          </w:p>
          <w:p w14:paraId="648A3530" w14:textId="77777777" w:rsidR="00012B50" w:rsidRDefault="00012B50" w:rsidP="00012B50">
            <w:pPr>
              <w:jc w:val="center"/>
            </w:pPr>
            <w:proofErr w:type="spellStart"/>
            <w:r>
              <w:t>DeleteMessageList</w:t>
            </w:r>
            <w:proofErr w:type="spellEnd"/>
          </w:p>
          <w:p w14:paraId="25275785" w14:textId="77777777" w:rsidR="00012B50" w:rsidRDefault="00012B50" w:rsidP="00012B50">
            <w:pPr>
              <w:jc w:val="center"/>
            </w:pPr>
            <w:r>
              <w:t>LIST, RETR, DELE</w:t>
            </w:r>
          </w:p>
        </w:tc>
      </w:tr>
      <w:tr w:rsidR="00D54F56" w14:paraId="3C0F3AA6" w14:textId="77777777" w:rsidTr="00C06E80">
        <w:tc>
          <w:tcPr>
            <w:tcW w:w="1384" w:type="dxa"/>
            <w:tcBorders>
              <w:bottom w:val="single" w:sz="4" w:space="0" w:color="auto"/>
            </w:tcBorders>
            <w:vAlign w:val="center"/>
          </w:tcPr>
          <w:p w14:paraId="03072B39" w14:textId="77777777" w:rsidR="00D54F56" w:rsidRDefault="00D54F56" w:rsidP="00D54F56">
            <w:pPr>
              <w:pStyle w:val="TablebodyB"/>
              <w:jc w:val="center"/>
            </w:pPr>
          </w:p>
        </w:tc>
        <w:tc>
          <w:tcPr>
            <w:tcW w:w="1134" w:type="dxa"/>
            <w:tcBorders>
              <w:bottom w:val="single" w:sz="4" w:space="0" w:color="auto"/>
            </w:tcBorders>
            <w:vAlign w:val="center"/>
          </w:tcPr>
          <w:p w14:paraId="4511D3AB" w14:textId="62363F74" w:rsidR="00D54F56" w:rsidRDefault="00D54F56" w:rsidP="00D54F56">
            <w:pPr>
              <w:pStyle w:val="TablebodyB"/>
              <w:jc w:val="center"/>
            </w:pPr>
            <w:r>
              <w:t>{</w:t>
            </w:r>
            <w:proofErr w:type="spellStart"/>
            <w:r>
              <w:t>Authority</w:t>
            </w:r>
            <w:proofErr w:type="spellEnd"/>
            <w:r>
              <w:t>}</w:t>
            </w:r>
          </w:p>
        </w:tc>
        <w:tc>
          <w:tcPr>
            <w:tcW w:w="1559" w:type="dxa"/>
            <w:tcBorders>
              <w:top w:val="single" w:sz="4" w:space="0" w:color="auto"/>
              <w:bottom w:val="single" w:sz="4" w:space="0" w:color="auto"/>
              <w:right w:val="single" w:sz="4" w:space="0" w:color="auto"/>
            </w:tcBorders>
            <w:vAlign w:val="center"/>
          </w:tcPr>
          <w:p w14:paraId="54EDDBF3" w14:textId="77777777" w:rsidR="00D54F56" w:rsidRPr="00811FA2" w:rsidRDefault="00D54F56" w:rsidP="00D54F56">
            <w:pPr>
              <w:jc w:val="center"/>
              <w:rPr>
                <w:szCs w:val="20"/>
              </w:rPr>
            </w:pPr>
            <w:proofErr w:type="spellStart"/>
            <w:r w:rsidRPr="00811FA2">
              <w:rPr>
                <w:szCs w:val="20"/>
              </w:rPr>
              <w:t>SendMessage</w:t>
            </w:r>
            <w:proofErr w:type="spellEnd"/>
          </w:p>
          <w:p w14:paraId="57F2162C" w14:textId="441BDD02" w:rsidR="00D54F56" w:rsidRPr="00811FA2" w:rsidRDefault="00D54F56" w:rsidP="00D54F56">
            <w:pPr>
              <w:jc w:val="center"/>
              <w:rPr>
                <w:szCs w:val="20"/>
              </w:rPr>
            </w:pPr>
            <w:r w:rsidRPr="00D54F56">
              <w:rPr>
                <w:szCs w:val="20"/>
              </w:rPr>
              <w:t>LIST, STOR</w:t>
            </w:r>
          </w:p>
        </w:tc>
        <w:tc>
          <w:tcPr>
            <w:tcW w:w="2127" w:type="dxa"/>
            <w:tcBorders>
              <w:top w:val="single" w:sz="4" w:space="0" w:color="auto"/>
              <w:left w:val="single" w:sz="4" w:space="0" w:color="auto"/>
              <w:bottom w:val="single" w:sz="4" w:space="0" w:color="auto"/>
            </w:tcBorders>
            <w:vAlign w:val="center"/>
          </w:tcPr>
          <w:p w14:paraId="7D4978A9" w14:textId="77777777" w:rsidR="00D54F56" w:rsidRDefault="00D54F56" w:rsidP="00D54F56">
            <w:pPr>
              <w:jc w:val="center"/>
            </w:pPr>
          </w:p>
        </w:tc>
        <w:tc>
          <w:tcPr>
            <w:tcW w:w="2126" w:type="dxa"/>
            <w:tcBorders>
              <w:top w:val="single" w:sz="4" w:space="0" w:color="auto"/>
              <w:bottom w:val="single" w:sz="4" w:space="0" w:color="auto"/>
              <w:right w:val="single" w:sz="4" w:space="0" w:color="auto"/>
            </w:tcBorders>
            <w:vAlign w:val="center"/>
          </w:tcPr>
          <w:p w14:paraId="06A6F411" w14:textId="77777777" w:rsidR="00D54F56" w:rsidRDefault="00D54F56" w:rsidP="00D54F56">
            <w:pPr>
              <w:jc w:val="center"/>
            </w:pPr>
          </w:p>
        </w:tc>
        <w:tc>
          <w:tcPr>
            <w:tcW w:w="1524" w:type="dxa"/>
            <w:gridSpan w:val="2"/>
            <w:tcBorders>
              <w:top w:val="single" w:sz="4" w:space="0" w:color="auto"/>
              <w:left w:val="single" w:sz="4" w:space="0" w:color="auto"/>
              <w:bottom w:val="single" w:sz="4" w:space="0" w:color="auto"/>
            </w:tcBorders>
            <w:vAlign w:val="center"/>
          </w:tcPr>
          <w:p w14:paraId="7BFA667F" w14:textId="77777777" w:rsidR="00D54F56" w:rsidRDefault="00D54F56" w:rsidP="00D54F56">
            <w:pPr>
              <w:jc w:val="center"/>
            </w:pPr>
            <w:proofErr w:type="spellStart"/>
            <w:r>
              <w:t>SendMessage</w:t>
            </w:r>
            <w:proofErr w:type="spellEnd"/>
          </w:p>
          <w:p w14:paraId="4DEDEFA4" w14:textId="503B0EFF" w:rsidR="00D54F56" w:rsidRDefault="00D54F56" w:rsidP="00D54F56">
            <w:pPr>
              <w:jc w:val="center"/>
            </w:pPr>
            <w:r>
              <w:t>LIST, STOR</w:t>
            </w:r>
          </w:p>
        </w:tc>
      </w:tr>
      <w:tr w:rsidR="00D54F56" w14:paraId="1A5A0F7A" w14:textId="77777777" w:rsidTr="00535AC0">
        <w:tc>
          <w:tcPr>
            <w:tcW w:w="1384" w:type="dxa"/>
            <w:tcBorders>
              <w:top w:val="single" w:sz="4" w:space="0" w:color="auto"/>
            </w:tcBorders>
            <w:vAlign w:val="center"/>
          </w:tcPr>
          <w:p w14:paraId="6E3AE738" w14:textId="77777777" w:rsidR="00D54F56" w:rsidRDefault="00D54F56" w:rsidP="00D54F56">
            <w:pPr>
              <w:pStyle w:val="TablebodyB"/>
              <w:jc w:val="center"/>
            </w:pPr>
            <w:proofErr w:type="spellStart"/>
            <w:r>
              <w:t>WriteError</w:t>
            </w:r>
            <w:proofErr w:type="spellEnd"/>
          </w:p>
        </w:tc>
        <w:tc>
          <w:tcPr>
            <w:tcW w:w="1134" w:type="dxa"/>
            <w:tcBorders>
              <w:top w:val="single" w:sz="4" w:space="0" w:color="auto"/>
            </w:tcBorders>
            <w:vAlign w:val="center"/>
          </w:tcPr>
          <w:p w14:paraId="64C52F7A"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7BBB36F4"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58383476" w14:textId="77777777" w:rsidR="00D54F56" w:rsidRDefault="00D54F56" w:rsidP="00D54F56">
            <w:pPr>
              <w:jc w:val="center"/>
            </w:pPr>
            <w:proofErr w:type="spellStart"/>
            <w:r>
              <w:t>SendMessage</w:t>
            </w:r>
            <w:proofErr w:type="spellEnd"/>
          </w:p>
          <w:p w14:paraId="7F417C96" w14:textId="77777777"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0E559203" w14:textId="77777777" w:rsidR="00D54F56" w:rsidRDefault="00D54F56" w:rsidP="00D54F56">
            <w:pPr>
              <w:jc w:val="center"/>
            </w:pPr>
            <w:proofErr w:type="spellStart"/>
            <w:r>
              <w:t>SendMessage</w:t>
            </w:r>
            <w:proofErr w:type="spellEnd"/>
          </w:p>
          <w:p w14:paraId="03CF38F6" w14:textId="77777777"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3FC8EDDD" w14:textId="77777777" w:rsidR="00D54F56" w:rsidRDefault="00D54F56" w:rsidP="00D54F56">
            <w:pPr>
              <w:jc w:val="center"/>
            </w:pPr>
          </w:p>
        </w:tc>
      </w:tr>
      <w:tr w:rsidR="00D54F56" w14:paraId="12E9D020" w14:textId="77777777" w:rsidTr="00535AC0">
        <w:tc>
          <w:tcPr>
            <w:tcW w:w="1384" w:type="dxa"/>
            <w:vAlign w:val="center"/>
          </w:tcPr>
          <w:p w14:paraId="0C108D25" w14:textId="77777777" w:rsidR="00D54F56" w:rsidRDefault="00D54F56" w:rsidP="00D54F56">
            <w:pPr>
              <w:pStyle w:val="TablebodyB"/>
              <w:jc w:val="center"/>
            </w:pPr>
          </w:p>
        </w:tc>
        <w:tc>
          <w:tcPr>
            <w:tcW w:w="1134" w:type="dxa"/>
            <w:vAlign w:val="center"/>
          </w:tcPr>
          <w:p w14:paraId="72038567" w14:textId="77777777" w:rsidR="00D54F56" w:rsidRDefault="00D54F56" w:rsidP="00D54F56">
            <w:pPr>
              <w:pStyle w:val="TablebodyB"/>
              <w:jc w:val="center"/>
            </w:pPr>
            <w:proofErr w:type="spellStart"/>
            <w:r>
              <w:t>Posted</w:t>
            </w:r>
            <w:proofErr w:type="spellEnd"/>
          </w:p>
        </w:tc>
        <w:tc>
          <w:tcPr>
            <w:tcW w:w="1559" w:type="dxa"/>
            <w:tcBorders>
              <w:top w:val="single" w:sz="4" w:space="0" w:color="auto"/>
              <w:bottom w:val="single" w:sz="4" w:space="0" w:color="auto"/>
              <w:right w:val="single" w:sz="4" w:space="0" w:color="auto"/>
            </w:tcBorders>
            <w:vAlign w:val="center"/>
          </w:tcPr>
          <w:p w14:paraId="0C21ACC5"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02EDA7DC" w14:textId="77777777" w:rsidR="00D54F56" w:rsidRDefault="00D54F56" w:rsidP="00D54F56">
            <w:pPr>
              <w:jc w:val="center"/>
            </w:pPr>
            <w:proofErr w:type="spellStart"/>
            <w:r>
              <w:t>DeleteMessage</w:t>
            </w:r>
            <w:proofErr w:type="spellEnd"/>
          </w:p>
          <w:p w14:paraId="724D4F6D" w14:textId="77777777" w:rsidR="00D54F56" w:rsidRDefault="00D54F56" w:rsidP="00D54F56">
            <w:pPr>
              <w:jc w:val="center"/>
            </w:pPr>
            <w:proofErr w:type="spellStart"/>
            <w:r>
              <w:t>DeleteMessageList</w:t>
            </w:r>
            <w:proofErr w:type="spellEnd"/>
          </w:p>
          <w:p w14:paraId="1AED04C2" w14:textId="77777777"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11DC5022" w14:textId="77777777" w:rsidR="00D54F56" w:rsidRDefault="00D54F56" w:rsidP="00D54F56">
            <w:pPr>
              <w:jc w:val="center"/>
            </w:pPr>
            <w:proofErr w:type="spellStart"/>
            <w:r>
              <w:t>DeleteMessage</w:t>
            </w:r>
            <w:proofErr w:type="spellEnd"/>
          </w:p>
          <w:p w14:paraId="4BFAF108" w14:textId="77777777" w:rsidR="00D54F56" w:rsidRDefault="00D54F56" w:rsidP="00D54F56">
            <w:pPr>
              <w:jc w:val="center"/>
            </w:pPr>
            <w:proofErr w:type="spellStart"/>
            <w:r>
              <w:t>DeleteMessageList</w:t>
            </w:r>
            <w:proofErr w:type="spellEnd"/>
          </w:p>
          <w:p w14:paraId="74FDA116" w14:textId="77777777"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4119B963" w14:textId="77777777" w:rsidR="00D54F56" w:rsidRDefault="00D54F56" w:rsidP="00D54F56">
            <w:pPr>
              <w:jc w:val="center"/>
            </w:pPr>
          </w:p>
        </w:tc>
      </w:tr>
      <w:tr w:rsidR="00D54F56" w14:paraId="36166D28" w14:textId="77777777" w:rsidTr="00C06E80">
        <w:tc>
          <w:tcPr>
            <w:tcW w:w="1384" w:type="dxa"/>
            <w:vAlign w:val="center"/>
          </w:tcPr>
          <w:p w14:paraId="7E4BA0AE" w14:textId="112F7B95" w:rsidR="00D54F56" w:rsidRDefault="00D54F56" w:rsidP="00D54F56">
            <w:pPr>
              <w:pStyle w:val="TablebodyB"/>
              <w:jc w:val="center"/>
            </w:pPr>
            <w:proofErr w:type="spellStart"/>
            <w:r w:rsidRPr="00C06E80">
              <w:t>WriteEvent</w:t>
            </w:r>
            <w:proofErr w:type="spellEnd"/>
            <w:r>
              <w:t>/</w:t>
            </w:r>
          </w:p>
          <w:p w14:paraId="1F240C64" w14:textId="5C6087EE" w:rsidR="00D54F56" w:rsidRDefault="00D54F56" w:rsidP="00D54F56">
            <w:pPr>
              <w:pStyle w:val="TablebodyB"/>
              <w:jc w:val="center"/>
            </w:pPr>
            <w:proofErr w:type="spellStart"/>
            <w:r w:rsidRPr="00C06E80">
              <w:t>WriteEventError</w:t>
            </w:r>
            <w:proofErr w:type="spellEnd"/>
          </w:p>
        </w:tc>
        <w:tc>
          <w:tcPr>
            <w:tcW w:w="1134" w:type="dxa"/>
            <w:vAlign w:val="center"/>
          </w:tcPr>
          <w:p w14:paraId="44FC1911"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165A789F"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02A6A848" w14:textId="77777777" w:rsidR="00D54F56" w:rsidRDefault="00D54F56" w:rsidP="00D54F56">
            <w:pPr>
              <w:jc w:val="center"/>
            </w:pPr>
            <w:proofErr w:type="spellStart"/>
            <w:r>
              <w:t>SendMessage</w:t>
            </w:r>
            <w:proofErr w:type="spellEnd"/>
          </w:p>
          <w:p w14:paraId="27D21E44" w14:textId="4E928F4C"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679038D7" w14:textId="77777777" w:rsidR="00D54F56" w:rsidRDefault="00D54F56" w:rsidP="00D54F56">
            <w:pPr>
              <w:jc w:val="center"/>
            </w:pPr>
            <w:proofErr w:type="spellStart"/>
            <w:r>
              <w:t>SendMessage</w:t>
            </w:r>
            <w:proofErr w:type="spellEnd"/>
          </w:p>
          <w:p w14:paraId="42DFDA83" w14:textId="22E185F8"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20CEBC31" w14:textId="77777777" w:rsidR="00D54F56" w:rsidRDefault="00D54F56" w:rsidP="00D54F56">
            <w:pPr>
              <w:jc w:val="center"/>
            </w:pPr>
          </w:p>
        </w:tc>
      </w:tr>
      <w:tr w:rsidR="00D54F56" w14:paraId="136FDB1E" w14:textId="77777777" w:rsidTr="00C06E80">
        <w:tc>
          <w:tcPr>
            <w:tcW w:w="1384" w:type="dxa"/>
            <w:vAlign w:val="center"/>
          </w:tcPr>
          <w:p w14:paraId="6A6B8536" w14:textId="77777777" w:rsidR="00D54F56" w:rsidRDefault="00D54F56" w:rsidP="00D54F56">
            <w:pPr>
              <w:pStyle w:val="TablebodyB"/>
              <w:jc w:val="center"/>
            </w:pPr>
          </w:p>
        </w:tc>
        <w:tc>
          <w:tcPr>
            <w:tcW w:w="1134" w:type="dxa"/>
            <w:vAlign w:val="center"/>
          </w:tcPr>
          <w:p w14:paraId="39E252A4" w14:textId="64BFB72F" w:rsidR="00D54F56" w:rsidRDefault="00D54F56" w:rsidP="00D54F56">
            <w:pPr>
              <w:pStyle w:val="TablebodyB"/>
              <w:jc w:val="center"/>
            </w:pPr>
            <w:proofErr w:type="spellStart"/>
            <w:r>
              <w:t>Posted</w:t>
            </w:r>
            <w:proofErr w:type="spellEnd"/>
            <w:r>
              <w:t xml:space="preserve"> </w:t>
            </w:r>
          </w:p>
        </w:tc>
        <w:tc>
          <w:tcPr>
            <w:tcW w:w="1559" w:type="dxa"/>
            <w:tcBorders>
              <w:top w:val="single" w:sz="4" w:space="0" w:color="auto"/>
              <w:bottom w:val="single" w:sz="4" w:space="0" w:color="auto"/>
              <w:right w:val="single" w:sz="4" w:space="0" w:color="auto"/>
            </w:tcBorders>
            <w:vAlign w:val="center"/>
          </w:tcPr>
          <w:p w14:paraId="3A89383E"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40DD4A38" w14:textId="77777777" w:rsidR="00D54F56" w:rsidRDefault="00D54F56" w:rsidP="00D54F56">
            <w:pPr>
              <w:jc w:val="center"/>
            </w:pPr>
            <w:proofErr w:type="spellStart"/>
            <w:r>
              <w:t>DeleteMessage</w:t>
            </w:r>
            <w:proofErr w:type="spellEnd"/>
          </w:p>
          <w:p w14:paraId="047518FE" w14:textId="77777777" w:rsidR="00D54F56" w:rsidRDefault="00D54F56" w:rsidP="00D54F56">
            <w:pPr>
              <w:jc w:val="center"/>
            </w:pPr>
            <w:proofErr w:type="spellStart"/>
            <w:r>
              <w:t>DeleteMessageList</w:t>
            </w:r>
            <w:proofErr w:type="spellEnd"/>
          </w:p>
          <w:p w14:paraId="3D3F741F" w14:textId="1B4C892A"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6236CF45" w14:textId="77777777" w:rsidR="00D54F56" w:rsidRDefault="00D54F56" w:rsidP="00D54F56">
            <w:pPr>
              <w:jc w:val="center"/>
            </w:pPr>
            <w:proofErr w:type="spellStart"/>
            <w:r>
              <w:t>DeleteMessage</w:t>
            </w:r>
            <w:proofErr w:type="spellEnd"/>
          </w:p>
          <w:p w14:paraId="6BBA810D" w14:textId="77777777" w:rsidR="00D54F56" w:rsidRDefault="00D54F56" w:rsidP="00D54F56">
            <w:pPr>
              <w:jc w:val="center"/>
            </w:pPr>
            <w:proofErr w:type="spellStart"/>
            <w:r>
              <w:t>DeleteMessageList</w:t>
            </w:r>
            <w:proofErr w:type="spellEnd"/>
          </w:p>
          <w:p w14:paraId="46569BAF" w14:textId="6CF5BAA5"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039F5AED" w14:textId="77777777" w:rsidR="00D54F56" w:rsidRDefault="00D54F56" w:rsidP="00D54F56">
            <w:pPr>
              <w:jc w:val="center"/>
            </w:pPr>
          </w:p>
        </w:tc>
      </w:tr>
      <w:tr w:rsidR="00D54F56" w14:paraId="7A38FBA8" w14:textId="77777777" w:rsidTr="00C06E80">
        <w:tc>
          <w:tcPr>
            <w:tcW w:w="1384" w:type="dxa"/>
            <w:vAlign w:val="center"/>
          </w:tcPr>
          <w:p w14:paraId="19D06A52" w14:textId="77777777" w:rsidR="00D54F56" w:rsidRDefault="00D54F56" w:rsidP="00D54F56">
            <w:pPr>
              <w:pStyle w:val="TablebodyB"/>
              <w:jc w:val="center"/>
            </w:pPr>
            <w:proofErr w:type="spellStart"/>
            <w:r w:rsidRPr="00C06E80">
              <w:t>WriteEvent</w:t>
            </w:r>
            <w:proofErr w:type="spellEnd"/>
            <w:r>
              <w:t>/</w:t>
            </w:r>
          </w:p>
          <w:p w14:paraId="24BF5307" w14:textId="39F2EA7B" w:rsidR="00D54F56" w:rsidRDefault="00D54F56" w:rsidP="00D54F56">
            <w:pPr>
              <w:pStyle w:val="TablebodyB"/>
              <w:jc w:val="center"/>
            </w:pPr>
            <w:proofErr w:type="spellStart"/>
            <w:r w:rsidRPr="00C06E80">
              <w:lastRenderedPageBreak/>
              <w:t>WriteEventInformation</w:t>
            </w:r>
            <w:proofErr w:type="spellEnd"/>
          </w:p>
        </w:tc>
        <w:tc>
          <w:tcPr>
            <w:tcW w:w="1134" w:type="dxa"/>
            <w:vAlign w:val="center"/>
          </w:tcPr>
          <w:p w14:paraId="5AE0E8E5"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01537043"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29F25225" w14:textId="77777777" w:rsidR="00D54F56" w:rsidRDefault="00D54F56" w:rsidP="00D54F56">
            <w:pPr>
              <w:jc w:val="center"/>
            </w:pPr>
            <w:proofErr w:type="spellStart"/>
            <w:r>
              <w:t>SendMessage</w:t>
            </w:r>
            <w:proofErr w:type="spellEnd"/>
          </w:p>
          <w:p w14:paraId="7906705C" w14:textId="50461B93"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2C9CB0D8" w14:textId="77777777" w:rsidR="00D54F56" w:rsidRDefault="00D54F56" w:rsidP="00D54F56">
            <w:pPr>
              <w:jc w:val="center"/>
            </w:pPr>
            <w:proofErr w:type="spellStart"/>
            <w:r>
              <w:t>SendMessage</w:t>
            </w:r>
            <w:proofErr w:type="spellEnd"/>
          </w:p>
          <w:p w14:paraId="07117835" w14:textId="12390B2A"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443D2ECB" w14:textId="77777777" w:rsidR="00D54F56" w:rsidRDefault="00D54F56" w:rsidP="00D54F56">
            <w:pPr>
              <w:jc w:val="center"/>
            </w:pPr>
          </w:p>
        </w:tc>
      </w:tr>
      <w:tr w:rsidR="00D54F56" w14:paraId="6BD7C02D" w14:textId="77777777" w:rsidTr="00C06E80">
        <w:tc>
          <w:tcPr>
            <w:tcW w:w="1384" w:type="dxa"/>
            <w:vAlign w:val="center"/>
          </w:tcPr>
          <w:p w14:paraId="1F36450A" w14:textId="77777777" w:rsidR="00D54F56" w:rsidRDefault="00D54F56" w:rsidP="00D54F56">
            <w:pPr>
              <w:pStyle w:val="TablebodyB"/>
              <w:jc w:val="center"/>
            </w:pPr>
          </w:p>
        </w:tc>
        <w:tc>
          <w:tcPr>
            <w:tcW w:w="1134" w:type="dxa"/>
            <w:vAlign w:val="center"/>
          </w:tcPr>
          <w:p w14:paraId="000356FF"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1B2D1742"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316E02AE" w14:textId="77777777" w:rsidR="00D54F56" w:rsidRDefault="00D54F56" w:rsidP="00D54F56">
            <w:pPr>
              <w:jc w:val="center"/>
            </w:pPr>
            <w:proofErr w:type="spellStart"/>
            <w:r>
              <w:t>DeleteMessage</w:t>
            </w:r>
            <w:proofErr w:type="spellEnd"/>
          </w:p>
          <w:p w14:paraId="64699E6E" w14:textId="77777777" w:rsidR="00D54F56" w:rsidRDefault="00D54F56" w:rsidP="00D54F56">
            <w:pPr>
              <w:jc w:val="center"/>
            </w:pPr>
            <w:proofErr w:type="spellStart"/>
            <w:r>
              <w:t>DeleteMessageList</w:t>
            </w:r>
            <w:proofErr w:type="spellEnd"/>
          </w:p>
          <w:p w14:paraId="2BE1EF4F" w14:textId="42EFDE44"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072EBDA9" w14:textId="77777777" w:rsidR="00D54F56" w:rsidRDefault="00D54F56" w:rsidP="00D54F56">
            <w:pPr>
              <w:jc w:val="center"/>
            </w:pPr>
            <w:proofErr w:type="spellStart"/>
            <w:r>
              <w:t>DeleteMessage</w:t>
            </w:r>
            <w:proofErr w:type="spellEnd"/>
          </w:p>
          <w:p w14:paraId="272E9F8A" w14:textId="77777777" w:rsidR="00D54F56" w:rsidRDefault="00D54F56" w:rsidP="00D54F56">
            <w:pPr>
              <w:jc w:val="center"/>
            </w:pPr>
            <w:proofErr w:type="spellStart"/>
            <w:r>
              <w:t>DeleteMessageList</w:t>
            </w:r>
            <w:proofErr w:type="spellEnd"/>
          </w:p>
          <w:p w14:paraId="15A67112" w14:textId="42AB2BE0"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2D4C86AF" w14:textId="77777777" w:rsidR="00D54F56" w:rsidRDefault="00D54F56" w:rsidP="00D54F56">
            <w:pPr>
              <w:jc w:val="center"/>
            </w:pPr>
          </w:p>
        </w:tc>
      </w:tr>
      <w:tr w:rsidR="00D54F56" w14:paraId="632D9F87" w14:textId="77777777" w:rsidTr="00C06E80">
        <w:tc>
          <w:tcPr>
            <w:tcW w:w="1384" w:type="dxa"/>
            <w:vAlign w:val="center"/>
          </w:tcPr>
          <w:p w14:paraId="79FACBCE" w14:textId="77777777" w:rsidR="00D54F56" w:rsidRDefault="00D54F56" w:rsidP="00D54F56">
            <w:pPr>
              <w:pStyle w:val="TablebodyB"/>
              <w:jc w:val="center"/>
            </w:pPr>
            <w:proofErr w:type="spellStart"/>
            <w:r w:rsidRPr="00C06E80">
              <w:t>WriteEvent</w:t>
            </w:r>
            <w:proofErr w:type="spellEnd"/>
            <w:r>
              <w:t>/</w:t>
            </w:r>
          </w:p>
          <w:p w14:paraId="7E60B617" w14:textId="4DF1C09D" w:rsidR="00D54F56" w:rsidRDefault="00D54F56" w:rsidP="00D54F56">
            <w:pPr>
              <w:pStyle w:val="TablebodyB"/>
              <w:jc w:val="center"/>
            </w:pPr>
            <w:proofErr w:type="spellStart"/>
            <w:r w:rsidRPr="00C06E80">
              <w:t>WriteEventWarning</w:t>
            </w:r>
            <w:proofErr w:type="spellEnd"/>
          </w:p>
        </w:tc>
        <w:tc>
          <w:tcPr>
            <w:tcW w:w="1134" w:type="dxa"/>
            <w:vAlign w:val="center"/>
          </w:tcPr>
          <w:p w14:paraId="5F367FEC"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48D66C68"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650DB1F5" w14:textId="77777777" w:rsidR="00D54F56" w:rsidRDefault="00D54F56" w:rsidP="00D54F56">
            <w:pPr>
              <w:jc w:val="center"/>
            </w:pPr>
            <w:proofErr w:type="spellStart"/>
            <w:r>
              <w:t>SendMessage</w:t>
            </w:r>
            <w:proofErr w:type="spellEnd"/>
          </w:p>
          <w:p w14:paraId="6509AC4B" w14:textId="5970E615" w:rsidR="00D54F56" w:rsidRDefault="00D54F56" w:rsidP="00D54F56">
            <w:pPr>
              <w:jc w:val="center"/>
            </w:pPr>
            <w:r>
              <w:t>LIST, STOR</w:t>
            </w:r>
          </w:p>
        </w:tc>
        <w:tc>
          <w:tcPr>
            <w:tcW w:w="2126" w:type="dxa"/>
            <w:tcBorders>
              <w:top w:val="single" w:sz="4" w:space="0" w:color="auto"/>
              <w:bottom w:val="single" w:sz="4" w:space="0" w:color="auto"/>
              <w:right w:val="single" w:sz="4" w:space="0" w:color="auto"/>
            </w:tcBorders>
            <w:vAlign w:val="center"/>
          </w:tcPr>
          <w:p w14:paraId="5B37AAEA" w14:textId="77777777" w:rsidR="00D54F56" w:rsidRDefault="00D54F56" w:rsidP="00D54F56">
            <w:pPr>
              <w:jc w:val="center"/>
            </w:pPr>
            <w:proofErr w:type="spellStart"/>
            <w:r>
              <w:t>SendMessage</w:t>
            </w:r>
            <w:proofErr w:type="spellEnd"/>
          </w:p>
          <w:p w14:paraId="3F23A345" w14:textId="01A4B372" w:rsidR="00D54F56" w:rsidRDefault="00D54F56" w:rsidP="00D54F56">
            <w:pPr>
              <w:jc w:val="center"/>
            </w:pPr>
            <w:r>
              <w:t>LIST, STOR</w:t>
            </w:r>
          </w:p>
        </w:tc>
        <w:tc>
          <w:tcPr>
            <w:tcW w:w="1524" w:type="dxa"/>
            <w:gridSpan w:val="2"/>
            <w:tcBorders>
              <w:top w:val="single" w:sz="4" w:space="0" w:color="auto"/>
              <w:left w:val="single" w:sz="4" w:space="0" w:color="auto"/>
              <w:bottom w:val="single" w:sz="4" w:space="0" w:color="auto"/>
            </w:tcBorders>
            <w:vAlign w:val="center"/>
          </w:tcPr>
          <w:p w14:paraId="553B68BB" w14:textId="77777777" w:rsidR="00D54F56" w:rsidRDefault="00D54F56" w:rsidP="00D54F56">
            <w:pPr>
              <w:jc w:val="center"/>
            </w:pPr>
          </w:p>
        </w:tc>
      </w:tr>
      <w:tr w:rsidR="00D54F56" w14:paraId="64B303E7" w14:textId="77777777" w:rsidTr="00C06E80">
        <w:tc>
          <w:tcPr>
            <w:tcW w:w="1384" w:type="dxa"/>
            <w:vAlign w:val="center"/>
          </w:tcPr>
          <w:p w14:paraId="087FEF5C" w14:textId="77777777" w:rsidR="00D54F56" w:rsidRDefault="00D54F56" w:rsidP="00D54F56">
            <w:pPr>
              <w:pStyle w:val="TablebodyB"/>
              <w:jc w:val="center"/>
            </w:pPr>
          </w:p>
        </w:tc>
        <w:tc>
          <w:tcPr>
            <w:tcW w:w="1134" w:type="dxa"/>
            <w:vAlign w:val="center"/>
          </w:tcPr>
          <w:p w14:paraId="2F0E43E9" w14:textId="0E5AAC52" w:rsidR="00D54F56" w:rsidRDefault="00D54F56" w:rsidP="00D54F56">
            <w:pPr>
              <w:pStyle w:val="TablebodyB"/>
              <w:jc w:val="center"/>
            </w:pPr>
            <w:proofErr w:type="spellStart"/>
            <w:r>
              <w:t>Posted</w:t>
            </w:r>
            <w:proofErr w:type="spellEnd"/>
          </w:p>
        </w:tc>
        <w:tc>
          <w:tcPr>
            <w:tcW w:w="1559" w:type="dxa"/>
            <w:tcBorders>
              <w:top w:val="single" w:sz="4" w:space="0" w:color="auto"/>
              <w:bottom w:val="single" w:sz="4" w:space="0" w:color="auto"/>
              <w:right w:val="single" w:sz="4" w:space="0" w:color="auto"/>
            </w:tcBorders>
            <w:vAlign w:val="center"/>
          </w:tcPr>
          <w:p w14:paraId="515010EB"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2684C720" w14:textId="77777777" w:rsidR="00D54F56" w:rsidRDefault="00D54F56" w:rsidP="00D54F56">
            <w:pPr>
              <w:jc w:val="center"/>
            </w:pPr>
            <w:proofErr w:type="spellStart"/>
            <w:r>
              <w:t>DeleteMessage</w:t>
            </w:r>
            <w:proofErr w:type="spellEnd"/>
          </w:p>
          <w:p w14:paraId="4ED7DEA2" w14:textId="77777777" w:rsidR="00D54F56" w:rsidRDefault="00D54F56" w:rsidP="00D54F56">
            <w:pPr>
              <w:jc w:val="center"/>
            </w:pPr>
            <w:proofErr w:type="spellStart"/>
            <w:r>
              <w:t>DeleteMessageList</w:t>
            </w:r>
            <w:proofErr w:type="spellEnd"/>
          </w:p>
          <w:p w14:paraId="07A5E7F5" w14:textId="4A84C12F" w:rsidR="00D54F56" w:rsidRDefault="00D54F56" w:rsidP="00D54F56">
            <w:pPr>
              <w:jc w:val="center"/>
            </w:pPr>
            <w:r>
              <w:t>LIST, RETR, DELE</w:t>
            </w:r>
          </w:p>
        </w:tc>
        <w:tc>
          <w:tcPr>
            <w:tcW w:w="2126" w:type="dxa"/>
            <w:tcBorders>
              <w:top w:val="single" w:sz="4" w:space="0" w:color="auto"/>
              <w:bottom w:val="single" w:sz="4" w:space="0" w:color="auto"/>
              <w:right w:val="single" w:sz="4" w:space="0" w:color="auto"/>
            </w:tcBorders>
            <w:vAlign w:val="center"/>
          </w:tcPr>
          <w:p w14:paraId="61F3FF70" w14:textId="77777777" w:rsidR="00D54F56" w:rsidRDefault="00D54F56" w:rsidP="00D54F56">
            <w:pPr>
              <w:jc w:val="center"/>
            </w:pPr>
            <w:proofErr w:type="spellStart"/>
            <w:r>
              <w:t>DeleteMessage</w:t>
            </w:r>
            <w:proofErr w:type="spellEnd"/>
          </w:p>
          <w:p w14:paraId="689B63F2" w14:textId="77777777" w:rsidR="00D54F56" w:rsidRDefault="00D54F56" w:rsidP="00D54F56">
            <w:pPr>
              <w:jc w:val="center"/>
            </w:pPr>
            <w:proofErr w:type="spellStart"/>
            <w:r>
              <w:t>DeleteMessageList</w:t>
            </w:r>
            <w:proofErr w:type="spellEnd"/>
          </w:p>
          <w:p w14:paraId="02C05AA7" w14:textId="2C562936" w:rsidR="00D54F56" w:rsidRDefault="00D54F56" w:rsidP="00D54F56">
            <w:pPr>
              <w:jc w:val="center"/>
            </w:pPr>
            <w:r>
              <w:t>LIST, RETR, DELE</w:t>
            </w:r>
          </w:p>
        </w:tc>
        <w:tc>
          <w:tcPr>
            <w:tcW w:w="1524" w:type="dxa"/>
            <w:gridSpan w:val="2"/>
            <w:tcBorders>
              <w:top w:val="single" w:sz="4" w:space="0" w:color="auto"/>
              <w:left w:val="single" w:sz="4" w:space="0" w:color="auto"/>
              <w:bottom w:val="single" w:sz="4" w:space="0" w:color="auto"/>
            </w:tcBorders>
            <w:vAlign w:val="center"/>
          </w:tcPr>
          <w:p w14:paraId="2862786F" w14:textId="77777777" w:rsidR="00D54F56" w:rsidRDefault="00D54F56" w:rsidP="00D54F56">
            <w:pPr>
              <w:jc w:val="center"/>
            </w:pPr>
          </w:p>
        </w:tc>
      </w:tr>
      <w:tr w:rsidR="00D54F56" w14:paraId="57AECB09" w14:textId="77777777" w:rsidTr="00535AC0">
        <w:tc>
          <w:tcPr>
            <w:tcW w:w="1384" w:type="dxa"/>
            <w:tcBorders>
              <w:bottom w:val="single" w:sz="4" w:space="0" w:color="auto"/>
            </w:tcBorders>
            <w:vAlign w:val="center"/>
          </w:tcPr>
          <w:p w14:paraId="2EE22834" w14:textId="77777777" w:rsidR="00D54F56" w:rsidRDefault="00D54F56" w:rsidP="00D54F56">
            <w:pPr>
              <w:jc w:val="center"/>
            </w:pPr>
          </w:p>
        </w:tc>
        <w:tc>
          <w:tcPr>
            <w:tcW w:w="1134" w:type="dxa"/>
            <w:tcBorders>
              <w:bottom w:val="single" w:sz="4" w:space="0" w:color="auto"/>
              <w:right w:val="single" w:sz="4" w:space="0" w:color="auto"/>
            </w:tcBorders>
            <w:vAlign w:val="center"/>
          </w:tcPr>
          <w:p w14:paraId="352D1ECB" w14:textId="77777777" w:rsidR="00D54F56" w:rsidRDefault="00D54F56" w:rsidP="00D54F56">
            <w:pPr>
              <w:pStyle w:val="TablebodyB"/>
              <w:jc w:val="center"/>
            </w:pPr>
          </w:p>
        </w:tc>
        <w:tc>
          <w:tcPr>
            <w:tcW w:w="7336" w:type="dxa"/>
            <w:gridSpan w:val="5"/>
            <w:tcBorders>
              <w:top w:val="single" w:sz="4" w:space="0" w:color="auto"/>
              <w:left w:val="single" w:sz="4" w:space="0" w:color="auto"/>
              <w:bottom w:val="single" w:sz="4" w:space="0" w:color="auto"/>
            </w:tcBorders>
            <w:vAlign w:val="center"/>
          </w:tcPr>
          <w:p w14:paraId="1F032BAA" w14:textId="77777777" w:rsidR="00D54F56" w:rsidRPr="00D54F56" w:rsidRDefault="00D54F56" w:rsidP="00D54F56">
            <w:pPr>
              <w:pStyle w:val="TableBold-small"/>
              <w:rPr>
                <w:szCs w:val="20"/>
              </w:rPr>
            </w:pPr>
            <w:r w:rsidRPr="00811FA2">
              <w:rPr>
                <w:szCs w:val="20"/>
              </w:rPr>
              <w:t>Transformācijas apakškanāla versijas</w:t>
            </w:r>
          </w:p>
        </w:tc>
      </w:tr>
      <w:tr w:rsidR="00D54F56" w14:paraId="47DC3021" w14:textId="77777777" w:rsidTr="00535AC0">
        <w:tc>
          <w:tcPr>
            <w:tcW w:w="1384" w:type="dxa"/>
            <w:tcBorders>
              <w:top w:val="single" w:sz="4" w:space="0" w:color="auto"/>
            </w:tcBorders>
            <w:vAlign w:val="center"/>
          </w:tcPr>
          <w:p w14:paraId="67AFED89" w14:textId="77777777" w:rsidR="00D54F56" w:rsidRDefault="00D54F56" w:rsidP="00D54F56">
            <w:pPr>
              <w:pStyle w:val="TablebodyB"/>
              <w:jc w:val="center"/>
            </w:pPr>
            <w:proofErr w:type="spellStart"/>
            <w:r>
              <w:t>ReadError</w:t>
            </w:r>
            <w:proofErr w:type="spellEnd"/>
          </w:p>
        </w:tc>
        <w:tc>
          <w:tcPr>
            <w:tcW w:w="1134" w:type="dxa"/>
            <w:tcBorders>
              <w:top w:val="single" w:sz="4" w:space="0" w:color="auto"/>
              <w:right w:val="single" w:sz="4" w:space="0" w:color="auto"/>
            </w:tcBorders>
            <w:vAlign w:val="center"/>
          </w:tcPr>
          <w:p w14:paraId="633895BB" w14:textId="77777777" w:rsidR="00D54F56" w:rsidRDefault="00D54F56" w:rsidP="00D54F56">
            <w:pPr>
              <w:pStyle w:val="TablebodyB"/>
              <w:jc w:val="center"/>
            </w:pPr>
          </w:p>
        </w:tc>
        <w:tc>
          <w:tcPr>
            <w:tcW w:w="1559" w:type="dxa"/>
            <w:tcBorders>
              <w:top w:val="single" w:sz="4" w:space="0" w:color="auto"/>
              <w:left w:val="single" w:sz="4" w:space="0" w:color="auto"/>
              <w:bottom w:val="single" w:sz="4" w:space="0" w:color="auto"/>
              <w:right w:val="single" w:sz="4" w:space="0" w:color="auto"/>
            </w:tcBorders>
            <w:vAlign w:val="center"/>
          </w:tcPr>
          <w:p w14:paraId="0CD51588" w14:textId="2015D4C3" w:rsidR="00D54F56" w:rsidRPr="00811FA2" w:rsidRDefault="00D54F56" w:rsidP="00D54F56">
            <w:pPr>
              <w:jc w:val="center"/>
              <w:rPr>
                <w:szCs w:val="20"/>
              </w:rPr>
            </w:pPr>
            <w:proofErr w:type="spellStart"/>
            <w:r w:rsidRPr="00811FA2">
              <w:rPr>
                <w:szCs w:val="20"/>
              </w:rPr>
              <w:t>ReceiveMessage</w:t>
            </w:r>
            <w:proofErr w:type="spellEnd"/>
            <w:r w:rsidRPr="00811FA2">
              <w:rPr>
                <w:szCs w:val="20"/>
              </w:rPr>
              <w:t xml:space="preserve">, </w:t>
            </w:r>
            <w:proofErr w:type="spellStart"/>
            <w:r w:rsidRPr="00811FA2">
              <w:rPr>
                <w:szCs w:val="20"/>
              </w:rPr>
              <w:t>ReceiveMessageList</w:t>
            </w:r>
            <w:proofErr w:type="spellEnd"/>
          </w:p>
          <w:p w14:paraId="008FF2B8" w14:textId="619B5D76" w:rsidR="00D54F56" w:rsidRPr="00D54F56" w:rsidRDefault="00D54F56" w:rsidP="00D54F56">
            <w:pPr>
              <w:jc w:val="center"/>
              <w:rPr>
                <w:szCs w:val="20"/>
              </w:rPr>
            </w:pPr>
            <w:proofErr w:type="spellStart"/>
            <w:r w:rsidRPr="00D54F56">
              <w:rPr>
                <w:szCs w:val="20"/>
              </w:rPr>
              <w:t>ConfirmationAck</w:t>
            </w:r>
            <w:proofErr w:type="spellEnd"/>
          </w:p>
          <w:p w14:paraId="65A7B9C7" w14:textId="77777777"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6E8EEA0C"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7BB5B7A1"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0552A3A3" w14:textId="775178F1" w:rsidR="00D54F56" w:rsidRDefault="00D54F56" w:rsidP="00D54F56">
            <w:pPr>
              <w:jc w:val="center"/>
            </w:pPr>
            <w:proofErr w:type="spellStart"/>
            <w:r>
              <w:t>ReceiveMessage</w:t>
            </w:r>
            <w:proofErr w:type="spellEnd"/>
            <w:r>
              <w:t xml:space="preserve">, </w:t>
            </w:r>
            <w:proofErr w:type="spellStart"/>
            <w:r>
              <w:t>ReceiveMessageList</w:t>
            </w:r>
            <w:proofErr w:type="spellEnd"/>
          </w:p>
          <w:p w14:paraId="0B99BFDF" w14:textId="157428EF" w:rsidR="00D54F56" w:rsidRDefault="00D54F56" w:rsidP="00D54F56">
            <w:pPr>
              <w:jc w:val="center"/>
            </w:pPr>
            <w:proofErr w:type="spellStart"/>
            <w:r w:rsidRPr="005B561B">
              <w:t>ConfirmationAck</w:t>
            </w:r>
            <w:proofErr w:type="spellEnd"/>
          </w:p>
          <w:p w14:paraId="4E5C5957" w14:textId="77777777" w:rsidR="00D54F56" w:rsidRDefault="00D54F56" w:rsidP="00D54F56">
            <w:pPr>
              <w:jc w:val="center"/>
            </w:pPr>
            <w:r>
              <w:t>LIST, RETR, DELE</w:t>
            </w:r>
          </w:p>
        </w:tc>
      </w:tr>
      <w:tr w:rsidR="00D54F56" w14:paraId="2D2932ED" w14:textId="77777777" w:rsidTr="00535AC0">
        <w:tc>
          <w:tcPr>
            <w:tcW w:w="1384" w:type="dxa"/>
            <w:tcBorders>
              <w:bottom w:val="single" w:sz="4" w:space="0" w:color="auto"/>
            </w:tcBorders>
            <w:vAlign w:val="center"/>
          </w:tcPr>
          <w:p w14:paraId="652F2D70" w14:textId="77777777" w:rsidR="00D54F56" w:rsidRDefault="00D54F56" w:rsidP="00D54F56">
            <w:pPr>
              <w:pStyle w:val="TablebodyB"/>
              <w:jc w:val="center"/>
            </w:pPr>
          </w:p>
        </w:tc>
        <w:tc>
          <w:tcPr>
            <w:tcW w:w="1134" w:type="dxa"/>
            <w:tcBorders>
              <w:bottom w:val="single" w:sz="4" w:space="0" w:color="auto"/>
            </w:tcBorders>
            <w:vAlign w:val="center"/>
          </w:tcPr>
          <w:p w14:paraId="5DEF1E84" w14:textId="77777777"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39729F52" w14:textId="77777777" w:rsidR="00D54F56" w:rsidRPr="00811FA2" w:rsidRDefault="00D54F56" w:rsidP="00D54F56">
            <w:pPr>
              <w:jc w:val="center"/>
              <w:rPr>
                <w:szCs w:val="20"/>
              </w:rPr>
            </w:pPr>
            <w:proofErr w:type="spellStart"/>
            <w:r w:rsidRPr="00811FA2">
              <w:rPr>
                <w:szCs w:val="20"/>
              </w:rPr>
              <w:t>DeleteMessage</w:t>
            </w:r>
            <w:proofErr w:type="spellEnd"/>
          </w:p>
          <w:p w14:paraId="7D56DFCE" w14:textId="77777777" w:rsidR="00D54F56" w:rsidRPr="00D54F56" w:rsidRDefault="00D54F56" w:rsidP="00D54F56">
            <w:pPr>
              <w:jc w:val="center"/>
              <w:rPr>
                <w:szCs w:val="20"/>
              </w:rPr>
            </w:pPr>
            <w:proofErr w:type="spellStart"/>
            <w:r w:rsidRPr="00D54F56">
              <w:rPr>
                <w:szCs w:val="20"/>
              </w:rPr>
              <w:t>DeleteMessageList</w:t>
            </w:r>
            <w:proofErr w:type="spellEnd"/>
          </w:p>
          <w:p w14:paraId="08D4EBEF" w14:textId="77777777"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6B6BDA4E"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23A2E22A"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3ACB3A9A" w14:textId="77777777" w:rsidR="00D54F56" w:rsidRDefault="00D54F56" w:rsidP="00D54F56">
            <w:pPr>
              <w:jc w:val="center"/>
            </w:pPr>
            <w:proofErr w:type="spellStart"/>
            <w:r>
              <w:t>DeleteMessage</w:t>
            </w:r>
            <w:proofErr w:type="spellEnd"/>
          </w:p>
          <w:p w14:paraId="2193FB84" w14:textId="77777777" w:rsidR="00D54F56" w:rsidRDefault="00D54F56" w:rsidP="00D54F56">
            <w:pPr>
              <w:jc w:val="center"/>
            </w:pPr>
            <w:proofErr w:type="spellStart"/>
            <w:r>
              <w:t>DeleteMessageList</w:t>
            </w:r>
            <w:proofErr w:type="spellEnd"/>
          </w:p>
          <w:p w14:paraId="4524BB10" w14:textId="77777777" w:rsidR="00D54F56" w:rsidRDefault="00D54F56" w:rsidP="00D54F56">
            <w:pPr>
              <w:jc w:val="center"/>
            </w:pPr>
            <w:r>
              <w:t>LIST, RETR, DELE</w:t>
            </w:r>
          </w:p>
        </w:tc>
      </w:tr>
      <w:tr w:rsidR="00D54F56" w14:paraId="584ACB51" w14:textId="77777777" w:rsidTr="00535AC0">
        <w:tc>
          <w:tcPr>
            <w:tcW w:w="1384" w:type="dxa"/>
            <w:tcBorders>
              <w:top w:val="single" w:sz="4" w:space="0" w:color="auto"/>
            </w:tcBorders>
            <w:vAlign w:val="center"/>
          </w:tcPr>
          <w:p w14:paraId="209366F8" w14:textId="77777777" w:rsidR="00D54F56" w:rsidRDefault="00D54F56" w:rsidP="00D54F56">
            <w:pPr>
              <w:pStyle w:val="TablebodyB"/>
              <w:jc w:val="center"/>
            </w:pPr>
            <w:proofErr w:type="spellStart"/>
            <w:r>
              <w:t>Read</w:t>
            </w:r>
            <w:proofErr w:type="spellEnd"/>
          </w:p>
        </w:tc>
        <w:tc>
          <w:tcPr>
            <w:tcW w:w="1134" w:type="dxa"/>
            <w:tcBorders>
              <w:top w:val="single" w:sz="4" w:space="0" w:color="auto"/>
            </w:tcBorders>
            <w:vAlign w:val="center"/>
          </w:tcPr>
          <w:p w14:paraId="51E20CC3"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6810786B"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5AE88A12" w14:textId="064BFB94" w:rsidR="00D54F56" w:rsidRDefault="00D54F56" w:rsidP="00D54F56">
            <w:pPr>
              <w:jc w:val="center"/>
            </w:pPr>
            <w:proofErr w:type="spellStart"/>
            <w:r>
              <w:t>ReceiveMessage</w:t>
            </w:r>
            <w:proofErr w:type="spellEnd"/>
            <w:r>
              <w:t xml:space="preserve">, </w:t>
            </w:r>
            <w:proofErr w:type="spellStart"/>
            <w:r>
              <w:t>ReceiveMessageList</w:t>
            </w:r>
            <w:proofErr w:type="spellEnd"/>
          </w:p>
          <w:p w14:paraId="2BFEFFFC" w14:textId="69B0086F" w:rsidR="00D54F56" w:rsidRDefault="00D54F56" w:rsidP="00D54F56">
            <w:pPr>
              <w:jc w:val="center"/>
            </w:pPr>
            <w:proofErr w:type="spellStart"/>
            <w:r w:rsidRPr="005B561B">
              <w:t>ConfirmationAck</w:t>
            </w:r>
            <w:proofErr w:type="spellEnd"/>
          </w:p>
          <w:p w14:paraId="2605AF47" w14:textId="77777777" w:rsidR="00D54F56" w:rsidRDefault="00D54F56" w:rsidP="00D54F56">
            <w:pPr>
              <w:jc w:val="center"/>
            </w:pPr>
            <w:r>
              <w:t>LIST, RETR, DELE</w:t>
            </w:r>
            <w:r w:rsidDel="005E48E9">
              <w:t xml:space="preserve"> </w:t>
            </w:r>
          </w:p>
        </w:tc>
        <w:tc>
          <w:tcPr>
            <w:tcW w:w="2268" w:type="dxa"/>
            <w:gridSpan w:val="2"/>
            <w:tcBorders>
              <w:top w:val="single" w:sz="4" w:space="0" w:color="auto"/>
              <w:bottom w:val="single" w:sz="4" w:space="0" w:color="auto"/>
              <w:right w:val="single" w:sz="4" w:space="0" w:color="auto"/>
            </w:tcBorders>
            <w:vAlign w:val="center"/>
          </w:tcPr>
          <w:p w14:paraId="43220F5C" w14:textId="1B90EDBA" w:rsidR="00D54F56" w:rsidRDefault="00D54F56" w:rsidP="00D54F56">
            <w:pPr>
              <w:jc w:val="center"/>
            </w:pPr>
            <w:proofErr w:type="spellStart"/>
            <w:r>
              <w:t>ReceiveMessage</w:t>
            </w:r>
            <w:proofErr w:type="spellEnd"/>
            <w:r>
              <w:t xml:space="preserve">, </w:t>
            </w:r>
            <w:proofErr w:type="spellStart"/>
            <w:r>
              <w:t>ReceiveMessageList</w:t>
            </w:r>
            <w:proofErr w:type="spellEnd"/>
          </w:p>
          <w:p w14:paraId="21FCB890" w14:textId="42969BAB" w:rsidR="00D54F56" w:rsidRDefault="00D54F56" w:rsidP="00D54F56">
            <w:pPr>
              <w:jc w:val="center"/>
            </w:pPr>
            <w:proofErr w:type="spellStart"/>
            <w:r w:rsidRPr="005B561B">
              <w:t>ConfirmationAck</w:t>
            </w:r>
            <w:proofErr w:type="spellEnd"/>
          </w:p>
          <w:p w14:paraId="0CB40ABA" w14:textId="77777777" w:rsidR="00D54F56" w:rsidRDefault="00D54F56" w:rsidP="00D54F56">
            <w:pPr>
              <w:jc w:val="center"/>
            </w:pPr>
            <w:r>
              <w:t>LIST, RETR, DELE</w:t>
            </w:r>
          </w:p>
        </w:tc>
        <w:tc>
          <w:tcPr>
            <w:tcW w:w="1382" w:type="dxa"/>
            <w:tcBorders>
              <w:top w:val="single" w:sz="4" w:space="0" w:color="auto"/>
              <w:left w:val="single" w:sz="4" w:space="0" w:color="auto"/>
              <w:bottom w:val="single" w:sz="4" w:space="0" w:color="auto"/>
            </w:tcBorders>
            <w:vAlign w:val="center"/>
          </w:tcPr>
          <w:p w14:paraId="720C2DED" w14:textId="77777777" w:rsidR="00D54F56" w:rsidRDefault="00D54F56" w:rsidP="00D54F56">
            <w:pPr>
              <w:jc w:val="center"/>
            </w:pPr>
          </w:p>
        </w:tc>
      </w:tr>
      <w:tr w:rsidR="00D54F56" w14:paraId="51C2AFFF" w14:textId="77777777" w:rsidTr="00535AC0">
        <w:tc>
          <w:tcPr>
            <w:tcW w:w="1384" w:type="dxa"/>
            <w:tcBorders>
              <w:bottom w:val="single" w:sz="4" w:space="0" w:color="auto"/>
            </w:tcBorders>
            <w:vAlign w:val="center"/>
          </w:tcPr>
          <w:p w14:paraId="4866C3C2" w14:textId="77777777" w:rsidR="00D54F56" w:rsidRDefault="00D54F56" w:rsidP="00D54F56">
            <w:pPr>
              <w:pStyle w:val="TablebodyB"/>
              <w:jc w:val="center"/>
            </w:pPr>
          </w:p>
        </w:tc>
        <w:tc>
          <w:tcPr>
            <w:tcW w:w="1134" w:type="dxa"/>
            <w:tcBorders>
              <w:bottom w:val="single" w:sz="4" w:space="0" w:color="auto"/>
            </w:tcBorders>
            <w:vAlign w:val="center"/>
          </w:tcPr>
          <w:p w14:paraId="2970C172" w14:textId="77777777"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65B9EF54"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291F5D35" w14:textId="77777777" w:rsidR="00D54F56" w:rsidRDefault="00D54F56" w:rsidP="00D54F56">
            <w:pPr>
              <w:jc w:val="center"/>
            </w:pPr>
            <w:proofErr w:type="spellStart"/>
            <w:r>
              <w:t>DeleteMessage</w:t>
            </w:r>
            <w:proofErr w:type="spellEnd"/>
            <w:r>
              <w:t>,</w:t>
            </w:r>
          </w:p>
          <w:p w14:paraId="33477F1D" w14:textId="77777777" w:rsidR="00D54F56" w:rsidRDefault="00D54F56" w:rsidP="00D54F56">
            <w:pPr>
              <w:jc w:val="center"/>
            </w:pPr>
            <w:proofErr w:type="spellStart"/>
            <w:r>
              <w:t>DeleteMessageList</w:t>
            </w:r>
            <w:proofErr w:type="spellEnd"/>
            <w:r>
              <w:t>,</w:t>
            </w:r>
          </w:p>
          <w:p w14:paraId="58E4529A" w14:textId="77777777" w:rsidR="00D54F56" w:rsidRDefault="00D54F56" w:rsidP="00D54F56">
            <w:pPr>
              <w:jc w:val="center"/>
            </w:pPr>
            <w:proofErr w:type="spellStart"/>
            <w:r>
              <w:t>RestoreMessageList</w:t>
            </w:r>
            <w:proofErr w:type="spellEnd"/>
          </w:p>
          <w:p w14:paraId="4A41BA55" w14:textId="77777777" w:rsidR="00D54F56" w:rsidRDefault="00D54F56" w:rsidP="00D54F56">
            <w:pPr>
              <w:jc w:val="center"/>
            </w:pPr>
            <w:r>
              <w:t>LIST, RETR, DELE</w:t>
            </w:r>
          </w:p>
        </w:tc>
        <w:tc>
          <w:tcPr>
            <w:tcW w:w="2268" w:type="dxa"/>
            <w:gridSpan w:val="2"/>
            <w:tcBorders>
              <w:top w:val="single" w:sz="4" w:space="0" w:color="auto"/>
              <w:bottom w:val="single" w:sz="4" w:space="0" w:color="auto"/>
              <w:right w:val="single" w:sz="4" w:space="0" w:color="auto"/>
            </w:tcBorders>
            <w:vAlign w:val="center"/>
          </w:tcPr>
          <w:p w14:paraId="5696274B" w14:textId="77777777" w:rsidR="00D54F56" w:rsidRDefault="00D54F56" w:rsidP="00D54F56">
            <w:pPr>
              <w:jc w:val="center"/>
            </w:pPr>
            <w:proofErr w:type="spellStart"/>
            <w:r>
              <w:t>DeleteMessage</w:t>
            </w:r>
            <w:proofErr w:type="spellEnd"/>
            <w:r>
              <w:t>,</w:t>
            </w:r>
          </w:p>
          <w:p w14:paraId="596E4EF9" w14:textId="77777777" w:rsidR="00D54F56" w:rsidRDefault="00D54F56" w:rsidP="00D54F56">
            <w:pPr>
              <w:jc w:val="center"/>
            </w:pPr>
            <w:proofErr w:type="spellStart"/>
            <w:r>
              <w:t>DeleteMessageList</w:t>
            </w:r>
            <w:proofErr w:type="spellEnd"/>
            <w:r>
              <w:t>,</w:t>
            </w:r>
          </w:p>
          <w:p w14:paraId="77D8816B" w14:textId="77777777" w:rsidR="00D54F56" w:rsidRDefault="00D54F56" w:rsidP="00D54F56">
            <w:pPr>
              <w:jc w:val="center"/>
            </w:pPr>
            <w:proofErr w:type="spellStart"/>
            <w:r>
              <w:t>RestoreMessageList</w:t>
            </w:r>
            <w:proofErr w:type="spellEnd"/>
          </w:p>
          <w:p w14:paraId="47E9D357" w14:textId="77777777" w:rsidR="00D54F56" w:rsidRDefault="00D54F56" w:rsidP="00D54F56">
            <w:pPr>
              <w:jc w:val="center"/>
            </w:pPr>
            <w:r>
              <w:t>LIST, RETR, DELE</w:t>
            </w:r>
          </w:p>
        </w:tc>
        <w:tc>
          <w:tcPr>
            <w:tcW w:w="1382" w:type="dxa"/>
            <w:tcBorders>
              <w:top w:val="single" w:sz="4" w:space="0" w:color="auto"/>
              <w:left w:val="single" w:sz="4" w:space="0" w:color="auto"/>
              <w:bottom w:val="single" w:sz="4" w:space="0" w:color="auto"/>
            </w:tcBorders>
            <w:vAlign w:val="center"/>
          </w:tcPr>
          <w:p w14:paraId="705D98FA" w14:textId="77777777" w:rsidR="00D54F56" w:rsidRDefault="00D54F56" w:rsidP="00D54F56">
            <w:pPr>
              <w:jc w:val="center"/>
            </w:pPr>
          </w:p>
        </w:tc>
      </w:tr>
      <w:tr w:rsidR="00D54F56" w14:paraId="2185D564" w14:textId="77777777" w:rsidTr="00C06E80">
        <w:tc>
          <w:tcPr>
            <w:tcW w:w="1384" w:type="dxa"/>
            <w:tcBorders>
              <w:bottom w:val="single" w:sz="4" w:space="0" w:color="auto"/>
            </w:tcBorders>
            <w:vAlign w:val="center"/>
          </w:tcPr>
          <w:p w14:paraId="33C8180A" w14:textId="77777777" w:rsidR="00D54F56" w:rsidRDefault="00D54F56" w:rsidP="00D54F56">
            <w:pPr>
              <w:pStyle w:val="TablebodyB"/>
              <w:jc w:val="center"/>
            </w:pPr>
            <w:proofErr w:type="spellStart"/>
            <w:r>
              <w:t>ReadEvent</w:t>
            </w:r>
            <w:proofErr w:type="spellEnd"/>
            <w:r>
              <w:t>/</w:t>
            </w:r>
          </w:p>
          <w:p w14:paraId="6AC93C89" w14:textId="1E4F0FE7" w:rsidR="00D54F56" w:rsidRDefault="00D54F56" w:rsidP="00D54F56">
            <w:pPr>
              <w:pStyle w:val="TablebodyB"/>
              <w:jc w:val="center"/>
            </w:pPr>
            <w:proofErr w:type="spellStart"/>
            <w:r w:rsidRPr="00012B50">
              <w:t>ReadEventError</w:t>
            </w:r>
            <w:proofErr w:type="spellEnd"/>
          </w:p>
        </w:tc>
        <w:tc>
          <w:tcPr>
            <w:tcW w:w="1134" w:type="dxa"/>
            <w:tcBorders>
              <w:bottom w:val="single" w:sz="4" w:space="0" w:color="auto"/>
            </w:tcBorders>
            <w:vAlign w:val="center"/>
          </w:tcPr>
          <w:p w14:paraId="45243926"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5C4FEA2C" w14:textId="6FB9BC89" w:rsidR="00D54F56" w:rsidRPr="00811FA2" w:rsidRDefault="00D54F56" w:rsidP="00D54F56">
            <w:pPr>
              <w:jc w:val="center"/>
              <w:rPr>
                <w:szCs w:val="20"/>
              </w:rPr>
            </w:pPr>
            <w:proofErr w:type="spellStart"/>
            <w:r w:rsidRPr="00811FA2">
              <w:rPr>
                <w:szCs w:val="20"/>
              </w:rPr>
              <w:t>ReceiveMessage</w:t>
            </w:r>
            <w:proofErr w:type="spellEnd"/>
          </w:p>
          <w:p w14:paraId="44F157B7" w14:textId="77777777" w:rsidR="00D54F56" w:rsidRPr="00D54F56" w:rsidRDefault="00D54F56" w:rsidP="00D54F56">
            <w:pPr>
              <w:jc w:val="center"/>
              <w:rPr>
                <w:szCs w:val="20"/>
              </w:rPr>
            </w:pPr>
            <w:proofErr w:type="spellStart"/>
            <w:r w:rsidRPr="00D54F56">
              <w:rPr>
                <w:szCs w:val="20"/>
              </w:rPr>
              <w:t>ConfirmationAck</w:t>
            </w:r>
            <w:proofErr w:type="spellEnd"/>
          </w:p>
          <w:p w14:paraId="4382D818" w14:textId="77777777" w:rsidR="00D54F56" w:rsidRPr="00D54F56" w:rsidRDefault="00D54F56" w:rsidP="00D54F56">
            <w:pPr>
              <w:jc w:val="center"/>
              <w:rPr>
                <w:szCs w:val="20"/>
              </w:rPr>
            </w:pPr>
          </w:p>
          <w:p w14:paraId="19B13781" w14:textId="00D786B6" w:rsidR="00D54F56" w:rsidRPr="00905470" w:rsidRDefault="00D54F56" w:rsidP="00D54F56">
            <w:pPr>
              <w:jc w:val="center"/>
              <w:rPr>
                <w:szCs w:val="20"/>
              </w:rPr>
            </w:pPr>
            <w:r w:rsidRPr="00905470">
              <w:rPr>
                <w:szCs w:val="20"/>
              </w:rPr>
              <w:t>LIST, RETR, DELE</w:t>
            </w:r>
          </w:p>
        </w:tc>
        <w:tc>
          <w:tcPr>
            <w:tcW w:w="2127" w:type="dxa"/>
            <w:tcBorders>
              <w:top w:val="single" w:sz="4" w:space="0" w:color="auto"/>
              <w:left w:val="single" w:sz="4" w:space="0" w:color="auto"/>
              <w:bottom w:val="single" w:sz="4" w:space="0" w:color="auto"/>
            </w:tcBorders>
            <w:vAlign w:val="center"/>
          </w:tcPr>
          <w:p w14:paraId="3EAB1B64"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4546A8C4"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263E80FE" w14:textId="77777777" w:rsidR="00D54F56" w:rsidRDefault="00D54F56" w:rsidP="00D54F56">
            <w:pPr>
              <w:jc w:val="center"/>
            </w:pPr>
            <w:proofErr w:type="spellStart"/>
            <w:r>
              <w:t>ReceiveMessage</w:t>
            </w:r>
            <w:proofErr w:type="spellEnd"/>
          </w:p>
          <w:p w14:paraId="42C52E16" w14:textId="46E75548" w:rsidR="00D54F56" w:rsidRDefault="00D54F56" w:rsidP="00D54F56">
            <w:pPr>
              <w:jc w:val="center"/>
            </w:pPr>
            <w:r>
              <w:t>LIST, RETR, DELE</w:t>
            </w:r>
          </w:p>
        </w:tc>
      </w:tr>
      <w:tr w:rsidR="00D54F56" w14:paraId="5D013097" w14:textId="77777777" w:rsidTr="00C06E80">
        <w:tc>
          <w:tcPr>
            <w:tcW w:w="1384" w:type="dxa"/>
            <w:tcBorders>
              <w:bottom w:val="single" w:sz="4" w:space="0" w:color="auto"/>
            </w:tcBorders>
            <w:vAlign w:val="center"/>
          </w:tcPr>
          <w:p w14:paraId="76C9DAB9" w14:textId="77777777" w:rsidR="00D54F56" w:rsidRDefault="00D54F56" w:rsidP="00D54F56">
            <w:pPr>
              <w:pStyle w:val="TablebodyB"/>
              <w:jc w:val="center"/>
            </w:pPr>
          </w:p>
        </w:tc>
        <w:tc>
          <w:tcPr>
            <w:tcW w:w="1134" w:type="dxa"/>
            <w:tcBorders>
              <w:bottom w:val="single" w:sz="4" w:space="0" w:color="auto"/>
            </w:tcBorders>
            <w:vAlign w:val="center"/>
          </w:tcPr>
          <w:p w14:paraId="38D8D694" w14:textId="570A490A"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7669BACA" w14:textId="77777777" w:rsidR="00D54F56" w:rsidRPr="00811FA2" w:rsidRDefault="00D54F56" w:rsidP="00D54F56">
            <w:pPr>
              <w:jc w:val="center"/>
              <w:rPr>
                <w:szCs w:val="20"/>
              </w:rPr>
            </w:pPr>
            <w:proofErr w:type="spellStart"/>
            <w:r w:rsidRPr="00811FA2">
              <w:rPr>
                <w:szCs w:val="20"/>
              </w:rPr>
              <w:t>RestoreMessageList</w:t>
            </w:r>
            <w:proofErr w:type="spellEnd"/>
          </w:p>
          <w:p w14:paraId="71ACD0D7" w14:textId="512FD5DC"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0DD4C996"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37462E2C"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45250C29" w14:textId="77777777" w:rsidR="00D54F56" w:rsidRDefault="00D54F56" w:rsidP="00D54F56">
            <w:pPr>
              <w:jc w:val="center"/>
            </w:pPr>
            <w:proofErr w:type="spellStart"/>
            <w:r>
              <w:t>RestoreMessageList</w:t>
            </w:r>
            <w:proofErr w:type="spellEnd"/>
          </w:p>
          <w:p w14:paraId="1A662E0C" w14:textId="39506CDE" w:rsidR="00D54F56" w:rsidRDefault="00D54F56" w:rsidP="00D54F56">
            <w:pPr>
              <w:jc w:val="center"/>
            </w:pPr>
            <w:r>
              <w:t>LIST, RETR, DELE</w:t>
            </w:r>
          </w:p>
        </w:tc>
      </w:tr>
      <w:tr w:rsidR="00D54F56" w14:paraId="2E4D3AF9" w14:textId="77777777" w:rsidTr="00C06E80">
        <w:tc>
          <w:tcPr>
            <w:tcW w:w="1384" w:type="dxa"/>
            <w:tcBorders>
              <w:bottom w:val="single" w:sz="4" w:space="0" w:color="auto"/>
            </w:tcBorders>
            <w:vAlign w:val="center"/>
          </w:tcPr>
          <w:p w14:paraId="58FB9D7A" w14:textId="77777777" w:rsidR="00D54F56" w:rsidRDefault="00D54F56" w:rsidP="00D54F56">
            <w:pPr>
              <w:pStyle w:val="TablebodyB"/>
              <w:jc w:val="center"/>
            </w:pPr>
            <w:proofErr w:type="spellStart"/>
            <w:r>
              <w:t>ReadEvent</w:t>
            </w:r>
            <w:proofErr w:type="spellEnd"/>
            <w:r>
              <w:t>/</w:t>
            </w:r>
          </w:p>
          <w:p w14:paraId="56E57A37" w14:textId="47D5447C" w:rsidR="00D54F56" w:rsidRDefault="00D54F56" w:rsidP="00D54F56">
            <w:pPr>
              <w:pStyle w:val="TablebodyB"/>
              <w:jc w:val="center"/>
            </w:pPr>
            <w:proofErr w:type="spellStart"/>
            <w:r w:rsidRPr="00012B50">
              <w:t>ReadEventInformation</w:t>
            </w:r>
            <w:proofErr w:type="spellEnd"/>
          </w:p>
        </w:tc>
        <w:tc>
          <w:tcPr>
            <w:tcW w:w="1134" w:type="dxa"/>
            <w:tcBorders>
              <w:bottom w:val="single" w:sz="4" w:space="0" w:color="auto"/>
            </w:tcBorders>
            <w:vAlign w:val="center"/>
          </w:tcPr>
          <w:p w14:paraId="3C8E7E33"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369F841C" w14:textId="0AA16C13" w:rsidR="00D54F56" w:rsidRPr="00811FA2" w:rsidRDefault="00D54F56" w:rsidP="00D54F56">
            <w:pPr>
              <w:jc w:val="center"/>
              <w:rPr>
                <w:szCs w:val="20"/>
              </w:rPr>
            </w:pPr>
            <w:proofErr w:type="spellStart"/>
            <w:r w:rsidRPr="00811FA2">
              <w:rPr>
                <w:szCs w:val="20"/>
              </w:rPr>
              <w:t>ReceiveMessage</w:t>
            </w:r>
            <w:proofErr w:type="spellEnd"/>
          </w:p>
          <w:p w14:paraId="6DBBDB08" w14:textId="28D924C3" w:rsidR="00D54F56" w:rsidRPr="00D54F56" w:rsidRDefault="00D54F56" w:rsidP="00D54F56">
            <w:pPr>
              <w:jc w:val="center"/>
              <w:rPr>
                <w:szCs w:val="20"/>
              </w:rPr>
            </w:pPr>
            <w:proofErr w:type="spellStart"/>
            <w:r w:rsidRPr="00D54F56">
              <w:rPr>
                <w:szCs w:val="20"/>
              </w:rPr>
              <w:t>ConfirmationAck</w:t>
            </w:r>
            <w:proofErr w:type="spellEnd"/>
          </w:p>
          <w:p w14:paraId="418C4BC9" w14:textId="209BFFF0"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3E442F04"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58CC93DA"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3F495C57" w14:textId="77777777" w:rsidR="00D54F56" w:rsidRDefault="00D54F56" w:rsidP="00D54F56">
            <w:pPr>
              <w:jc w:val="center"/>
            </w:pPr>
            <w:proofErr w:type="spellStart"/>
            <w:r>
              <w:t>ReceiveMessage</w:t>
            </w:r>
            <w:proofErr w:type="spellEnd"/>
          </w:p>
          <w:p w14:paraId="3B510583" w14:textId="7C684374" w:rsidR="00D54F56" w:rsidRDefault="00D54F56" w:rsidP="00D54F56">
            <w:pPr>
              <w:jc w:val="center"/>
            </w:pPr>
            <w:r>
              <w:t>LIST, RETR, DELE</w:t>
            </w:r>
          </w:p>
        </w:tc>
      </w:tr>
      <w:tr w:rsidR="00D54F56" w14:paraId="3D26D715" w14:textId="77777777" w:rsidTr="00C06E80">
        <w:tc>
          <w:tcPr>
            <w:tcW w:w="1384" w:type="dxa"/>
            <w:tcBorders>
              <w:bottom w:val="single" w:sz="4" w:space="0" w:color="auto"/>
            </w:tcBorders>
            <w:vAlign w:val="center"/>
          </w:tcPr>
          <w:p w14:paraId="19B11809" w14:textId="77777777" w:rsidR="00D54F56" w:rsidRDefault="00D54F56" w:rsidP="00D54F56">
            <w:pPr>
              <w:pStyle w:val="TablebodyB"/>
              <w:jc w:val="center"/>
            </w:pPr>
          </w:p>
        </w:tc>
        <w:tc>
          <w:tcPr>
            <w:tcW w:w="1134" w:type="dxa"/>
            <w:tcBorders>
              <w:bottom w:val="single" w:sz="4" w:space="0" w:color="auto"/>
            </w:tcBorders>
            <w:vAlign w:val="center"/>
          </w:tcPr>
          <w:p w14:paraId="39F3DEF9" w14:textId="1A6DE907"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38BA4183" w14:textId="77777777" w:rsidR="00D54F56" w:rsidRPr="00811FA2" w:rsidRDefault="00D54F56" w:rsidP="00D54F56">
            <w:pPr>
              <w:jc w:val="center"/>
              <w:rPr>
                <w:szCs w:val="20"/>
              </w:rPr>
            </w:pPr>
            <w:proofErr w:type="spellStart"/>
            <w:r w:rsidRPr="00811FA2">
              <w:rPr>
                <w:szCs w:val="20"/>
              </w:rPr>
              <w:t>RestoreMessageList</w:t>
            </w:r>
            <w:proofErr w:type="spellEnd"/>
          </w:p>
          <w:p w14:paraId="5BBDB7CB" w14:textId="5C7008EB"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1840CF93"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0967F24D"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610351DF" w14:textId="77777777" w:rsidR="00D54F56" w:rsidRDefault="00D54F56" w:rsidP="00D54F56">
            <w:pPr>
              <w:jc w:val="center"/>
            </w:pPr>
            <w:proofErr w:type="spellStart"/>
            <w:r>
              <w:t>RestoreMessageList</w:t>
            </w:r>
            <w:proofErr w:type="spellEnd"/>
          </w:p>
          <w:p w14:paraId="73C73AC7" w14:textId="5768CBC6" w:rsidR="00D54F56" w:rsidRDefault="00D54F56" w:rsidP="00D54F56">
            <w:pPr>
              <w:jc w:val="center"/>
            </w:pPr>
            <w:r>
              <w:t>LIST, RETR, DELE</w:t>
            </w:r>
          </w:p>
        </w:tc>
      </w:tr>
      <w:tr w:rsidR="00D54F56" w14:paraId="174E9351" w14:textId="77777777" w:rsidTr="00C06E80">
        <w:tc>
          <w:tcPr>
            <w:tcW w:w="1384" w:type="dxa"/>
            <w:tcBorders>
              <w:bottom w:val="single" w:sz="4" w:space="0" w:color="auto"/>
            </w:tcBorders>
            <w:vAlign w:val="center"/>
          </w:tcPr>
          <w:p w14:paraId="29FF4D59" w14:textId="77777777" w:rsidR="00D54F56" w:rsidRDefault="00D54F56" w:rsidP="00D54F56">
            <w:pPr>
              <w:pStyle w:val="TablebodyB"/>
              <w:jc w:val="center"/>
            </w:pPr>
            <w:proofErr w:type="spellStart"/>
            <w:r>
              <w:t>ReadEvent</w:t>
            </w:r>
            <w:proofErr w:type="spellEnd"/>
            <w:r>
              <w:t>/</w:t>
            </w:r>
          </w:p>
          <w:p w14:paraId="6D1AF466" w14:textId="42472174" w:rsidR="00D54F56" w:rsidRDefault="00D54F56" w:rsidP="00D54F56">
            <w:pPr>
              <w:pStyle w:val="TablebodyB"/>
              <w:jc w:val="center"/>
            </w:pPr>
            <w:proofErr w:type="spellStart"/>
            <w:r w:rsidRPr="00012B50">
              <w:t>ReadEventWarning</w:t>
            </w:r>
            <w:proofErr w:type="spellEnd"/>
          </w:p>
        </w:tc>
        <w:tc>
          <w:tcPr>
            <w:tcW w:w="1134" w:type="dxa"/>
            <w:tcBorders>
              <w:bottom w:val="single" w:sz="4" w:space="0" w:color="auto"/>
            </w:tcBorders>
            <w:vAlign w:val="center"/>
          </w:tcPr>
          <w:p w14:paraId="3E1EEE4E"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023C7761" w14:textId="76FB755D" w:rsidR="00D54F56" w:rsidRPr="00811FA2" w:rsidRDefault="00D54F56" w:rsidP="00D54F56">
            <w:pPr>
              <w:jc w:val="center"/>
              <w:rPr>
                <w:szCs w:val="20"/>
              </w:rPr>
            </w:pPr>
            <w:proofErr w:type="spellStart"/>
            <w:r w:rsidRPr="00811FA2">
              <w:rPr>
                <w:szCs w:val="20"/>
              </w:rPr>
              <w:t>ReceiveMessage</w:t>
            </w:r>
            <w:proofErr w:type="spellEnd"/>
          </w:p>
          <w:p w14:paraId="27D27735" w14:textId="0EC8D59C" w:rsidR="00D54F56" w:rsidRPr="00D54F56" w:rsidRDefault="00D54F56" w:rsidP="00D54F56">
            <w:pPr>
              <w:jc w:val="center"/>
              <w:rPr>
                <w:szCs w:val="20"/>
              </w:rPr>
            </w:pPr>
            <w:proofErr w:type="spellStart"/>
            <w:r w:rsidRPr="00D54F56">
              <w:rPr>
                <w:szCs w:val="20"/>
              </w:rPr>
              <w:t>ConfirmationAck</w:t>
            </w:r>
            <w:proofErr w:type="spellEnd"/>
          </w:p>
          <w:p w14:paraId="43A90CEA" w14:textId="64BC7DA2" w:rsidR="00D54F56" w:rsidRPr="00905470"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47613A09"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77FC3A9E"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7E746AEB" w14:textId="77777777" w:rsidR="00D54F56" w:rsidRDefault="00D54F56" w:rsidP="00D54F56">
            <w:pPr>
              <w:jc w:val="center"/>
            </w:pPr>
            <w:proofErr w:type="spellStart"/>
            <w:r>
              <w:t>ReceiveMessage</w:t>
            </w:r>
            <w:proofErr w:type="spellEnd"/>
          </w:p>
          <w:p w14:paraId="2261A6F4" w14:textId="5336C27D" w:rsidR="00D54F56" w:rsidRDefault="00D54F56" w:rsidP="00D54F56">
            <w:pPr>
              <w:jc w:val="center"/>
            </w:pPr>
            <w:r>
              <w:t>LIST, RETR, DELE</w:t>
            </w:r>
          </w:p>
        </w:tc>
      </w:tr>
      <w:tr w:rsidR="00D54F56" w14:paraId="201750DA" w14:textId="77777777" w:rsidTr="00C06E80">
        <w:tc>
          <w:tcPr>
            <w:tcW w:w="1384" w:type="dxa"/>
            <w:tcBorders>
              <w:bottom w:val="single" w:sz="4" w:space="0" w:color="auto"/>
            </w:tcBorders>
            <w:vAlign w:val="center"/>
          </w:tcPr>
          <w:p w14:paraId="7F408EDA" w14:textId="77777777" w:rsidR="00D54F56" w:rsidRDefault="00D54F56" w:rsidP="00D54F56">
            <w:pPr>
              <w:pStyle w:val="TablebodyB"/>
              <w:jc w:val="center"/>
            </w:pPr>
          </w:p>
        </w:tc>
        <w:tc>
          <w:tcPr>
            <w:tcW w:w="1134" w:type="dxa"/>
            <w:tcBorders>
              <w:bottom w:val="single" w:sz="4" w:space="0" w:color="auto"/>
            </w:tcBorders>
            <w:vAlign w:val="center"/>
          </w:tcPr>
          <w:p w14:paraId="6AB54691" w14:textId="293BC106" w:rsidR="00D54F56" w:rsidRDefault="00D54F56" w:rsidP="00D54F56">
            <w:pPr>
              <w:pStyle w:val="TablebodyB"/>
              <w:jc w:val="center"/>
            </w:pPr>
            <w:proofErr w:type="spellStart"/>
            <w:r>
              <w:t>Received</w:t>
            </w:r>
            <w:proofErr w:type="spellEnd"/>
          </w:p>
        </w:tc>
        <w:tc>
          <w:tcPr>
            <w:tcW w:w="1559" w:type="dxa"/>
            <w:tcBorders>
              <w:top w:val="single" w:sz="4" w:space="0" w:color="auto"/>
              <w:bottom w:val="single" w:sz="4" w:space="0" w:color="auto"/>
              <w:right w:val="single" w:sz="4" w:space="0" w:color="auto"/>
            </w:tcBorders>
            <w:vAlign w:val="center"/>
          </w:tcPr>
          <w:p w14:paraId="73EE71C4" w14:textId="77777777" w:rsidR="00D54F56" w:rsidRPr="00811FA2" w:rsidRDefault="00D54F56" w:rsidP="00D54F56">
            <w:pPr>
              <w:jc w:val="center"/>
              <w:rPr>
                <w:szCs w:val="20"/>
              </w:rPr>
            </w:pPr>
            <w:proofErr w:type="spellStart"/>
            <w:r w:rsidRPr="00811FA2">
              <w:rPr>
                <w:szCs w:val="20"/>
              </w:rPr>
              <w:t>RestoreMessageList</w:t>
            </w:r>
            <w:proofErr w:type="spellEnd"/>
          </w:p>
          <w:p w14:paraId="47610ECE" w14:textId="1D8F52A2" w:rsidR="00D54F56" w:rsidRPr="00D54F56" w:rsidRDefault="00D54F56" w:rsidP="00D54F56">
            <w:pPr>
              <w:jc w:val="center"/>
              <w:rPr>
                <w:szCs w:val="20"/>
              </w:rPr>
            </w:pPr>
            <w:r w:rsidRPr="00D54F56">
              <w:rPr>
                <w:szCs w:val="20"/>
              </w:rPr>
              <w:t>LIST, RETR, DELE</w:t>
            </w:r>
          </w:p>
        </w:tc>
        <w:tc>
          <w:tcPr>
            <w:tcW w:w="2127" w:type="dxa"/>
            <w:tcBorders>
              <w:top w:val="single" w:sz="4" w:space="0" w:color="auto"/>
              <w:left w:val="single" w:sz="4" w:space="0" w:color="auto"/>
              <w:bottom w:val="single" w:sz="4" w:space="0" w:color="auto"/>
            </w:tcBorders>
            <w:vAlign w:val="center"/>
          </w:tcPr>
          <w:p w14:paraId="7181BE6A" w14:textId="77777777" w:rsidR="00D54F56" w:rsidRDefault="00D54F56" w:rsidP="00D54F56">
            <w:pPr>
              <w:jc w:val="center"/>
            </w:pPr>
          </w:p>
        </w:tc>
        <w:tc>
          <w:tcPr>
            <w:tcW w:w="2268" w:type="dxa"/>
            <w:gridSpan w:val="2"/>
            <w:tcBorders>
              <w:top w:val="single" w:sz="4" w:space="0" w:color="auto"/>
              <w:bottom w:val="single" w:sz="4" w:space="0" w:color="auto"/>
              <w:right w:val="single" w:sz="4" w:space="0" w:color="auto"/>
            </w:tcBorders>
            <w:vAlign w:val="center"/>
          </w:tcPr>
          <w:p w14:paraId="1972D096"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29760804" w14:textId="77777777" w:rsidR="00D54F56" w:rsidRDefault="00D54F56" w:rsidP="00D54F56">
            <w:pPr>
              <w:jc w:val="center"/>
            </w:pPr>
            <w:proofErr w:type="spellStart"/>
            <w:r>
              <w:t>RestoreMessageList</w:t>
            </w:r>
            <w:proofErr w:type="spellEnd"/>
          </w:p>
          <w:p w14:paraId="64B8C981" w14:textId="301E3DC6" w:rsidR="00D54F56" w:rsidRDefault="00D54F56" w:rsidP="00D54F56">
            <w:pPr>
              <w:jc w:val="center"/>
            </w:pPr>
            <w:r>
              <w:t>LIST, RETR, DELE</w:t>
            </w:r>
          </w:p>
        </w:tc>
      </w:tr>
      <w:tr w:rsidR="00D54F56" w14:paraId="5B3BFC75" w14:textId="77777777" w:rsidTr="00535AC0">
        <w:tc>
          <w:tcPr>
            <w:tcW w:w="1384" w:type="dxa"/>
            <w:tcBorders>
              <w:top w:val="single" w:sz="4" w:space="0" w:color="auto"/>
            </w:tcBorders>
            <w:vAlign w:val="center"/>
          </w:tcPr>
          <w:p w14:paraId="34E6A92C" w14:textId="77777777" w:rsidR="00D54F56" w:rsidRDefault="00D54F56" w:rsidP="00D54F56">
            <w:pPr>
              <w:pStyle w:val="TablebodyB"/>
              <w:jc w:val="center"/>
            </w:pPr>
            <w:proofErr w:type="spellStart"/>
            <w:r>
              <w:t>WriteError</w:t>
            </w:r>
            <w:proofErr w:type="spellEnd"/>
          </w:p>
        </w:tc>
        <w:tc>
          <w:tcPr>
            <w:tcW w:w="1134" w:type="dxa"/>
            <w:tcBorders>
              <w:top w:val="single" w:sz="4" w:space="0" w:color="auto"/>
            </w:tcBorders>
            <w:vAlign w:val="center"/>
          </w:tcPr>
          <w:p w14:paraId="0FF4C72B" w14:textId="77777777" w:rsidR="00D54F56" w:rsidRDefault="00D54F56" w:rsidP="00D54F56">
            <w:pPr>
              <w:pStyle w:val="TablebodyB"/>
              <w:jc w:val="center"/>
            </w:pPr>
          </w:p>
        </w:tc>
        <w:tc>
          <w:tcPr>
            <w:tcW w:w="1559" w:type="dxa"/>
            <w:tcBorders>
              <w:top w:val="single" w:sz="4" w:space="0" w:color="auto"/>
              <w:bottom w:val="single" w:sz="4" w:space="0" w:color="auto"/>
              <w:right w:val="single" w:sz="4" w:space="0" w:color="auto"/>
            </w:tcBorders>
            <w:vAlign w:val="center"/>
          </w:tcPr>
          <w:p w14:paraId="3C89695B" w14:textId="77777777" w:rsidR="00D54F56" w:rsidRPr="00811FA2" w:rsidRDefault="00D54F56" w:rsidP="00D54F56">
            <w:pPr>
              <w:jc w:val="center"/>
              <w:rPr>
                <w:szCs w:val="20"/>
              </w:rPr>
            </w:pPr>
          </w:p>
        </w:tc>
        <w:tc>
          <w:tcPr>
            <w:tcW w:w="2127" w:type="dxa"/>
            <w:tcBorders>
              <w:top w:val="single" w:sz="4" w:space="0" w:color="auto"/>
              <w:left w:val="single" w:sz="4" w:space="0" w:color="auto"/>
              <w:bottom w:val="single" w:sz="4" w:space="0" w:color="auto"/>
            </w:tcBorders>
            <w:vAlign w:val="center"/>
          </w:tcPr>
          <w:p w14:paraId="7E9B8C64" w14:textId="77777777" w:rsidR="00D54F56" w:rsidRDefault="00D54F56" w:rsidP="00D54F56">
            <w:pPr>
              <w:jc w:val="center"/>
            </w:pPr>
            <w:proofErr w:type="spellStart"/>
            <w:r>
              <w:t>SendMessage</w:t>
            </w:r>
            <w:proofErr w:type="spellEnd"/>
          </w:p>
          <w:p w14:paraId="3065CB58" w14:textId="77777777" w:rsidR="00D54F56" w:rsidRDefault="00D54F56" w:rsidP="00D54F56">
            <w:pPr>
              <w:jc w:val="center"/>
            </w:pPr>
            <w:r>
              <w:t>LIST, STOR</w:t>
            </w:r>
          </w:p>
        </w:tc>
        <w:tc>
          <w:tcPr>
            <w:tcW w:w="2268" w:type="dxa"/>
            <w:gridSpan w:val="2"/>
            <w:tcBorders>
              <w:top w:val="single" w:sz="4" w:space="0" w:color="auto"/>
              <w:bottom w:val="single" w:sz="4" w:space="0" w:color="auto"/>
              <w:right w:val="single" w:sz="4" w:space="0" w:color="auto"/>
            </w:tcBorders>
            <w:vAlign w:val="center"/>
          </w:tcPr>
          <w:p w14:paraId="4C36C1EA" w14:textId="77777777" w:rsidR="00D54F56" w:rsidRDefault="00D54F56" w:rsidP="00D54F56">
            <w:pPr>
              <w:jc w:val="center"/>
            </w:pPr>
          </w:p>
        </w:tc>
        <w:tc>
          <w:tcPr>
            <w:tcW w:w="1382" w:type="dxa"/>
            <w:tcBorders>
              <w:top w:val="single" w:sz="4" w:space="0" w:color="auto"/>
              <w:left w:val="single" w:sz="4" w:space="0" w:color="auto"/>
              <w:bottom w:val="single" w:sz="4" w:space="0" w:color="auto"/>
            </w:tcBorders>
            <w:vAlign w:val="center"/>
          </w:tcPr>
          <w:p w14:paraId="6BBA0AC4" w14:textId="77777777" w:rsidR="00D54F56" w:rsidRDefault="00D54F56" w:rsidP="00D54F56">
            <w:pPr>
              <w:jc w:val="center"/>
            </w:pPr>
          </w:p>
        </w:tc>
      </w:tr>
      <w:tr w:rsidR="00D54F56" w14:paraId="0EDCAC78" w14:textId="77777777" w:rsidTr="00535AC0">
        <w:tc>
          <w:tcPr>
            <w:tcW w:w="1384" w:type="dxa"/>
            <w:vAlign w:val="center"/>
          </w:tcPr>
          <w:p w14:paraId="27510D11" w14:textId="77777777" w:rsidR="00D54F56" w:rsidRDefault="00D54F56" w:rsidP="00D54F56">
            <w:pPr>
              <w:pStyle w:val="TablebodyB"/>
              <w:jc w:val="center"/>
            </w:pPr>
          </w:p>
        </w:tc>
        <w:tc>
          <w:tcPr>
            <w:tcW w:w="1134" w:type="dxa"/>
            <w:vAlign w:val="center"/>
          </w:tcPr>
          <w:p w14:paraId="6B6F029D" w14:textId="77777777" w:rsidR="00D54F56" w:rsidRDefault="00D54F56" w:rsidP="00D54F56">
            <w:pPr>
              <w:pStyle w:val="TablebodyB"/>
              <w:jc w:val="center"/>
            </w:pPr>
            <w:proofErr w:type="spellStart"/>
            <w:r>
              <w:t>Posted</w:t>
            </w:r>
            <w:proofErr w:type="spellEnd"/>
          </w:p>
        </w:tc>
        <w:tc>
          <w:tcPr>
            <w:tcW w:w="1559" w:type="dxa"/>
            <w:tcBorders>
              <w:top w:val="single" w:sz="4" w:space="0" w:color="auto"/>
              <w:right w:val="single" w:sz="4" w:space="0" w:color="auto"/>
            </w:tcBorders>
            <w:vAlign w:val="center"/>
          </w:tcPr>
          <w:p w14:paraId="1CC43F24" w14:textId="77777777" w:rsidR="00D54F56" w:rsidRPr="00811FA2" w:rsidRDefault="00D54F56" w:rsidP="00D54F56">
            <w:pPr>
              <w:jc w:val="center"/>
              <w:rPr>
                <w:szCs w:val="20"/>
              </w:rPr>
            </w:pPr>
          </w:p>
        </w:tc>
        <w:tc>
          <w:tcPr>
            <w:tcW w:w="2127" w:type="dxa"/>
            <w:tcBorders>
              <w:top w:val="single" w:sz="4" w:space="0" w:color="auto"/>
              <w:left w:val="single" w:sz="4" w:space="0" w:color="auto"/>
            </w:tcBorders>
            <w:vAlign w:val="center"/>
          </w:tcPr>
          <w:p w14:paraId="2FB71688" w14:textId="77777777" w:rsidR="00D54F56" w:rsidRDefault="00D54F56" w:rsidP="00D54F56">
            <w:pPr>
              <w:jc w:val="center"/>
            </w:pPr>
            <w:proofErr w:type="spellStart"/>
            <w:r>
              <w:t>ReceiveMessage</w:t>
            </w:r>
            <w:proofErr w:type="spellEnd"/>
            <w:r>
              <w:t xml:space="preserve">, </w:t>
            </w:r>
            <w:proofErr w:type="spellStart"/>
            <w:r>
              <w:t>ReceiveMessageList</w:t>
            </w:r>
            <w:proofErr w:type="spellEnd"/>
            <w:r>
              <w:t>,</w:t>
            </w:r>
          </w:p>
          <w:p w14:paraId="1DE819B4" w14:textId="77777777" w:rsidR="00D54F56" w:rsidRDefault="00D54F56" w:rsidP="00D54F56">
            <w:pPr>
              <w:jc w:val="center"/>
            </w:pPr>
            <w:r>
              <w:t>LIST, RETR, DELE</w:t>
            </w:r>
          </w:p>
        </w:tc>
        <w:tc>
          <w:tcPr>
            <w:tcW w:w="2268" w:type="dxa"/>
            <w:gridSpan w:val="2"/>
            <w:tcBorders>
              <w:top w:val="single" w:sz="4" w:space="0" w:color="auto"/>
              <w:right w:val="single" w:sz="4" w:space="0" w:color="auto"/>
            </w:tcBorders>
            <w:vAlign w:val="center"/>
          </w:tcPr>
          <w:p w14:paraId="6C2ECE01" w14:textId="77777777" w:rsidR="00D54F56" w:rsidRDefault="00D54F56" w:rsidP="00D54F56">
            <w:pPr>
              <w:jc w:val="center"/>
            </w:pPr>
          </w:p>
        </w:tc>
        <w:tc>
          <w:tcPr>
            <w:tcW w:w="1382" w:type="dxa"/>
            <w:tcBorders>
              <w:top w:val="single" w:sz="4" w:space="0" w:color="auto"/>
              <w:left w:val="single" w:sz="4" w:space="0" w:color="auto"/>
            </w:tcBorders>
            <w:vAlign w:val="center"/>
          </w:tcPr>
          <w:p w14:paraId="5AA1DE5E" w14:textId="77777777" w:rsidR="00D54F56" w:rsidRDefault="00D54F56" w:rsidP="00D54F56">
            <w:pPr>
              <w:jc w:val="center"/>
            </w:pPr>
          </w:p>
        </w:tc>
      </w:tr>
    </w:tbl>
    <w:p w14:paraId="7339922C" w14:textId="5C7DBEED" w:rsidR="00664746" w:rsidRDefault="00B51E36" w:rsidP="003F74FB">
      <w:r>
        <w:t>Paskaidrojums:</w:t>
      </w:r>
    </w:p>
    <w:p w14:paraId="70AAC2CE" w14:textId="62FE9FD2" w:rsidR="00664746" w:rsidRPr="003F74FB" w:rsidRDefault="00664746" w:rsidP="00B51E36">
      <w:pPr>
        <w:pStyle w:val="ListBullet"/>
      </w:pPr>
      <w:proofErr w:type="spellStart"/>
      <w:r w:rsidRPr="00B51E36">
        <w:rPr>
          <w:b/>
        </w:rPr>
        <w:t>Read</w:t>
      </w:r>
      <w:proofErr w:type="spellEnd"/>
      <w:r w:rsidRPr="003F74FB">
        <w:t xml:space="preserve"> </w:t>
      </w:r>
      <w:r w:rsidR="00B46F32">
        <w:t>–</w:t>
      </w:r>
      <w:r w:rsidRPr="003F74FB">
        <w:t xml:space="preserve"> ziņojum</w:t>
      </w:r>
      <w:r w:rsidR="00B51E36">
        <w:t>s</w:t>
      </w:r>
      <w:r w:rsidRPr="00664746">
        <w:t xml:space="preserve"> nav nolasīts</w:t>
      </w:r>
      <w:r w:rsidR="00110950">
        <w:t>;</w:t>
      </w:r>
      <w:r w:rsidRPr="00664746">
        <w:t xml:space="preserve"> </w:t>
      </w:r>
      <w:r w:rsidR="00B51E36">
        <w:t xml:space="preserve">pēc </w:t>
      </w:r>
      <w:r w:rsidRPr="00664746">
        <w:t>ziņojum</w:t>
      </w:r>
      <w:r w:rsidR="00B51E36">
        <w:t>a</w:t>
      </w:r>
      <w:r w:rsidRPr="00664746">
        <w:t xml:space="preserve"> nolasī</w:t>
      </w:r>
      <w:r w:rsidR="00B51E36">
        <w:t>šanas,</w:t>
      </w:r>
      <w:r w:rsidRPr="00664746">
        <w:t xml:space="preserve"> tās tiek ielikts m</w:t>
      </w:r>
      <w:r w:rsidR="00B51E36">
        <w:t>a</w:t>
      </w:r>
      <w:r w:rsidRPr="00664746">
        <w:t xml:space="preserve">pē </w:t>
      </w:r>
      <w:proofErr w:type="spellStart"/>
      <w:r w:rsidRPr="00664746">
        <w:t>Received</w:t>
      </w:r>
      <w:proofErr w:type="spellEnd"/>
      <w:r w:rsidR="00B51E36">
        <w:t>;</w:t>
      </w:r>
    </w:p>
    <w:p w14:paraId="040EE65D" w14:textId="7896E100" w:rsidR="00664746" w:rsidRDefault="00664746" w:rsidP="00B51E36">
      <w:pPr>
        <w:pStyle w:val="ListBullet"/>
      </w:pPr>
      <w:proofErr w:type="spellStart"/>
      <w:r w:rsidRPr="00B51E36">
        <w:rPr>
          <w:b/>
        </w:rPr>
        <w:t>ReadEr</w:t>
      </w:r>
      <w:r w:rsidRPr="003F74FB">
        <w:rPr>
          <w:b/>
        </w:rPr>
        <w:t>r</w:t>
      </w:r>
      <w:r w:rsidRPr="00B51E36">
        <w:rPr>
          <w:b/>
        </w:rPr>
        <w:t>or</w:t>
      </w:r>
      <w:proofErr w:type="spellEnd"/>
      <w:r w:rsidRPr="00B51E36">
        <w:t xml:space="preserve"> </w:t>
      </w:r>
      <w:r w:rsidRPr="003F74FB">
        <w:t>– kļūdas ziņojumu lasīšan</w:t>
      </w:r>
      <w:r w:rsidR="00B51E36">
        <w:t>ā</w:t>
      </w:r>
      <w:r w:rsidR="00110950">
        <w:t>;</w:t>
      </w:r>
      <w:r w:rsidRPr="00664746">
        <w:t xml:space="preserve"> kad ziņojums ir nolasīts</w:t>
      </w:r>
      <w:r w:rsidR="008B46B3">
        <w:t>,</w:t>
      </w:r>
      <w:r w:rsidRPr="00664746">
        <w:t xml:space="preserve"> t</w:t>
      </w:r>
      <w:r w:rsidR="00B51E36">
        <w:t>a</w:t>
      </w:r>
      <w:r w:rsidRPr="00664746">
        <w:t>s tiek ielikts m</w:t>
      </w:r>
      <w:r w:rsidR="00B51E36">
        <w:t>a</w:t>
      </w:r>
      <w:r w:rsidRPr="00664746">
        <w:t xml:space="preserve">pē </w:t>
      </w:r>
      <w:proofErr w:type="spellStart"/>
      <w:r w:rsidRPr="00664746">
        <w:t>Received</w:t>
      </w:r>
      <w:proofErr w:type="spellEnd"/>
      <w:r w:rsidR="00B51E36">
        <w:t>;</w:t>
      </w:r>
    </w:p>
    <w:p w14:paraId="7C0E180C" w14:textId="78FE8549" w:rsidR="00687484" w:rsidRDefault="00687484" w:rsidP="00687484">
      <w:pPr>
        <w:pStyle w:val="ListBullet"/>
      </w:pPr>
      <w:proofErr w:type="spellStart"/>
      <w:r>
        <w:rPr>
          <w:b/>
        </w:rPr>
        <w:t>ReadEvent</w:t>
      </w:r>
      <w:proofErr w:type="spellEnd"/>
      <w:r>
        <w:rPr>
          <w:b/>
        </w:rPr>
        <w:t>-  notikumu lasīšanas mape</w:t>
      </w:r>
      <w:r w:rsidR="00535AC0">
        <w:rPr>
          <w:b/>
        </w:rPr>
        <w:t>:</w:t>
      </w:r>
    </w:p>
    <w:p w14:paraId="4D738E81" w14:textId="2CA7D16A" w:rsidR="00687484" w:rsidRDefault="00687484" w:rsidP="00687484">
      <w:pPr>
        <w:pStyle w:val="ListBullet"/>
        <w:tabs>
          <w:tab w:val="clear" w:pos="360"/>
          <w:tab w:val="num" w:pos="720"/>
        </w:tabs>
        <w:ind w:left="720"/>
      </w:pPr>
      <w:proofErr w:type="spellStart"/>
      <w:r>
        <w:t>Read</w:t>
      </w:r>
      <w:r w:rsidRPr="00C06E80">
        <w:t>Event</w:t>
      </w:r>
      <w:r>
        <w:t>Error</w:t>
      </w:r>
      <w:proofErr w:type="spellEnd"/>
      <w:r w:rsidRPr="003F74FB">
        <w:t>–</w:t>
      </w:r>
      <w:r>
        <w:t xml:space="preserve"> mape </w:t>
      </w:r>
      <w:r w:rsidRPr="00B51E36">
        <w:t xml:space="preserve">kļūdas ziņojumu </w:t>
      </w:r>
      <w:r>
        <w:t>lasīšanai;</w:t>
      </w:r>
    </w:p>
    <w:p w14:paraId="652ECAD8" w14:textId="19216AF0" w:rsidR="00687484" w:rsidRDefault="00687484" w:rsidP="00687484">
      <w:pPr>
        <w:pStyle w:val="ListBullet"/>
        <w:tabs>
          <w:tab w:val="clear" w:pos="360"/>
          <w:tab w:val="num" w:pos="720"/>
        </w:tabs>
        <w:ind w:left="720"/>
      </w:pPr>
      <w:proofErr w:type="spellStart"/>
      <w:r>
        <w:t>Read</w:t>
      </w:r>
      <w:r w:rsidRPr="00C06E80">
        <w:t>EventWarning</w:t>
      </w:r>
      <w:proofErr w:type="spellEnd"/>
      <w:r w:rsidRPr="003F74FB">
        <w:t>–</w:t>
      </w:r>
      <w:r>
        <w:t xml:space="preserve"> mape brīdinājumu</w:t>
      </w:r>
      <w:r w:rsidRPr="00B51E36">
        <w:t xml:space="preserve"> ziņojumu </w:t>
      </w:r>
      <w:r>
        <w:t>lasīšanai;</w:t>
      </w:r>
    </w:p>
    <w:p w14:paraId="4F28B475" w14:textId="320CC1BE" w:rsidR="00687484" w:rsidRPr="003F74FB" w:rsidRDefault="00687484" w:rsidP="00687484">
      <w:pPr>
        <w:pStyle w:val="ListBullet"/>
        <w:tabs>
          <w:tab w:val="clear" w:pos="360"/>
          <w:tab w:val="num" w:pos="720"/>
        </w:tabs>
        <w:ind w:left="720"/>
      </w:pPr>
      <w:proofErr w:type="spellStart"/>
      <w:r>
        <w:t>Read</w:t>
      </w:r>
      <w:r w:rsidRPr="00C06E80">
        <w:t>Event</w:t>
      </w:r>
      <w:r>
        <w:t>Information</w:t>
      </w:r>
      <w:proofErr w:type="spellEnd"/>
      <w:r w:rsidRPr="003F74FB">
        <w:t>–</w:t>
      </w:r>
      <w:r>
        <w:t xml:space="preserve"> mape informācijas</w:t>
      </w:r>
      <w:r w:rsidRPr="00B51E36">
        <w:t xml:space="preserve"> ziņojumu </w:t>
      </w:r>
      <w:r>
        <w:t>lasīšanai;</w:t>
      </w:r>
    </w:p>
    <w:p w14:paraId="3EFDAD7E" w14:textId="686B3934" w:rsidR="00664746" w:rsidRPr="00664746" w:rsidRDefault="00664746" w:rsidP="00B51E36">
      <w:pPr>
        <w:pStyle w:val="ListBullet"/>
      </w:pPr>
      <w:proofErr w:type="spellStart"/>
      <w:r w:rsidRPr="00B51E36">
        <w:rPr>
          <w:b/>
        </w:rPr>
        <w:t>Received</w:t>
      </w:r>
      <w:proofErr w:type="spellEnd"/>
      <w:r w:rsidRPr="003F74FB">
        <w:t xml:space="preserve"> –</w:t>
      </w:r>
      <w:r w:rsidR="00B51E36">
        <w:t xml:space="preserve"> </w:t>
      </w:r>
      <w:r w:rsidRPr="003F74FB">
        <w:t xml:space="preserve">ziņojums </w:t>
      </w:r>
      <w:r w:rsidRPr="00664746">
        <w:t>ir nolasīts</w:t>
      </w:r>
      <w:r w:rsidR="00110950">
        <w:t>;</w:t>
      </w:r>
      <w:r w:rsidRPr="00664746">
        <w:t xml:space="preserve"> ja tiek dz</w:t>
      </w:r>
      <w:r w:rsidR="00B51E36">
        <w:t>ē</w:t>
      </w:r>
      <w:r w:rsidRPr="00664746">
        <w:t>st</w:t>
      </w:r>
      <w:r w:rsidR="00B51E36">
        <w:t>s</w:t>
      </w:r>
      <w:r w:rsidRPr="00664746">
        <w:t>, tad ziņojums tiek dz</w:t>
      </w:r>
      <w:r w:rsidR="00B51E36">
        <w:t>ē</w:t>
      </w:r>
      <w:r w:rsidRPr="00664746">
        <w:t>sts no sistēm</w:t>
      </w:r>
      <w:r w:rsidR="00B51E36">
        <w:t>a</w:t>
      </w:r>
      <w:r w:rsidRPr="00664746">
        <w:t>s</w:t>
      </w:r>
      <w:r w:rsidR="00B51E36">
        <w:t>;</w:t>
      </w:r>
    </w:p>
    <w:p w14:paraId="46E3E587" w14:textId="4C9EB3D7" w:rsidR="00664746" w:rsidRPr="00664746" w:rsidRDefault="00664746" w:rsidP="00B51E36">
      <w:pPr>
        <w:pStyle w:val="ListBullet"/>
      </w:pPr>
      <w:proofErr w:type="spellStart"/>
      <w:r w:rsidRPr="00B51E36">
        <w:rPr>
          <w:b/>
        </w:rPr>
        <w:t>Write</w:t>
      </w:r>
      <w:proofErr w:type="spellEnd"/>
      <w:r w:rsidRPr="003F74FB">
        <w:t xml:space="preserve"> – map</w:t>
      </w:r>
      <w:r w:rsidR="00B51E36">
        <w:t xml:space="preserve">e </w:t>
      </w:r>
      <w:r w:rsidRPr="003F74FB">
        <w:t xml:space="preserve">ziņojumu </w:t>
      </w:r>
      <w:r w:rsidRPr="00664746">
        <w:t>rakstīšanai</w:t>
      </w:r>
      <w:r w:rsidR="00B51E36">
        <w:t>;</w:t>
      </w:r>
      <w:r w:rsidRPr="00664746">
        <w:t xml:space="preserve"> </w:t>
      </w:r>
    </w:p>
    <w:p w14:paraId="67CECC4C" w14:textId="07948BCC" w:rsidR="00664746" w:rsidRDefault="00664746" w:rsidP="00B51E36">
      <w:pPr>
        <w:pStyle w:val="ListBullet"/>
      </w:pPr>
      <w:proofErr w:type="spellStart"/>
      <w:r w:rsidRPr="00B51E36">
        <w:rPr>
          <w:b/>
        </w:rPr>
        <w:t>WriteError</w:t>
      </w:r>
      <w:proofErr w:type="spellEnd"/>
      <w:r w:rsidRPr="00B51E36">
        <w:t xml:space="preserve"> </w:t>
      </w:r>
      <w:r w:rsidRPr="003F74FB">
        <w:t>–</w:t>
      </w:r>
      <w:r w:rsidR="00B51E36">
        <w:t xml:space="preserve"> mape </w:t>
      </w:r>
      <w:r w:rsidRPr="00B51E36">
        <w:t xml:space="preserve">kļūdas ziņojumu </w:t>
      </w:r>
      <w:r w:rsidRPr="003F74FB">
        <w:t>rakstīšanai</w:t>
      </w:r>
      <w:r w:rsidR="00ED4BF3">
        <w:t xml:space="preserve"> (tiek saglabāta savietojamība ar DIT 1.X, jaun</w:t>
      </w:r>
      <w:r w:rsidR="00535AC0">
        <w:t>aj</w:t>
      </w:r>
      <w:r w:rsidR="00ED4BF3">
        <w:t>ā realizācij</w:t>
      </w:r>
      <w:r w:rsidR="00535AC0">
        <w:t>ā</w:t>
      </w:r>
      <w:r w:rsidR="00ED4BF3">
        <w:t xml:space="preserve"> ir jālieto </w:t>
      </w:r>
      <w:proofErr w:type="spellStart"/>
      <w:r w:rsidR="00ED4BF3">
        <w:t>WriteEvent</w:t>
      </w:r>
      <w:proofErr w:type="spellEnd"/>
      <w:r w:rsidR="00ED4BF3">
        <w:t>)</w:t>
      </w:r>
      <w:r w:rsidR="00B51E36">
        <w:t>;</w:t>
      </w:r>
    </w:p>
    <w:p w14:paraId="34D64EA3" w14:textId="35A0CCE8" w:rsidR="00687484" w:rsidRDefault="00687484" w:rsidP="00B51E36">
      <w:pPr>
        <w:pStyle w:val="ListBullet"/>
      </w:pPr>
      <w:proofErr w:type="spellStart"/>
      <w:r>
        <w:rPr>
          <w:b/>
        </w:rPr>
        <w:lastRenderedPageBreak/>
        <w:t>WriteEvent</w:t>
      </w:r>
      <w:proofErr w:type="spellEnd"/>
      <w:r>
        <w:rPr>
          <w:b/>
        </w:rPr>
        <w:t xml:space="preserve"> -  notikumu rakstīšanas mape</w:t>
      </w:r>
      <w:r w:rsidR="00535AC0">
        <w:rPr>
          <w:b/>
        </w:rPr>
        <w:t>:</w:t>
      </w:r>
    </w:p>
    <w:p w14:paraId="26EEB3F9" w14:textId="39849E3A" w:rsidR="00687484" w:rsidRDefault="00687484" w:rsidP="00535AC0">
      <w:pPr>
        <w:pStyle w:val="ListBullet"/>
        <w:tabs>
          <w:tab w:val="clear" w:pos="360"/>
          <w:tab w:val="num" w:pos="720"/>
        </w:tabs>
        <w:ind w:left="720"/>
      </w:pPr>
      <w:proofErr w:type="spellStart"/>
      <w:r w:rsidRPr="00687484">
        <w:t>WriteEventError</w:t>
      </w:r>
      <w:proofErr w:type="spellEnd"/>
      <w:r>
        <w:t xml:space="preserve"> </w:t>
      </w:r>
      <w:r w:rsidRPr="003F74FB">
        <w:t>–</w:t>
      </w:r>
      <w:r>
        <w:t xml:space="preserve"> mape </w:t>
      </w:r>
      <w:r w:rsidRPr="00B51E36">
        <w:t xml:space="preserve">kļūdas ziņojumu </w:t>
      </w:r>
      <w:r w:rsidRPr="003F74FB">
        <w:t>rakstīšanai</w:t>
      </w:r>
      <w:r>
        <w:t>;</w:t>
      </w:r>
    </w:p>
    <w:p w14:paraId="3F1AA934" w14:textId="14AFF593" w:rsidR="00687484" w:rsidRDefault="00687484" w:rsidP="00687484">
      <w:pPr>
        <w:pStyle w:val="ListBullet"/>
        <w:tabs>
          <w:tab w:val="clear" w:pos="360"/>
          <w:tab w:val="num" w:pos="720"/>
        </w:tabs>
        <w:ind w:left="720"/>
      </w:pPr>
      <w:proofErr w:type="spellStart"/>
      <w:r w:rsidRPr="00687484">
        <w:t>WriteEventWarning</w:t>
      </w:r>
      <w:proofErr w:type="spellEnd"/>
      <w:r w:rsidRPr="003F74FB">
        <w:t>–</w:t>
      </w:r>
      <w:r>
        <w:t xml:space="preserve"> mape brīdinājumu</w:t>
      </w:r>
      <w:r w:rsidRPr="00B51E36">
        <w:t xml:space="preserve"> ziņojumu </w:t>
      </w:r>
      <w:r w:rsidRPr="003F74FB">
        <w:t>rakstīšanai</w:t>
      </w:r>
      <w:r>
        <w:t>;</w:t>
      </w:r>
    </w:p>
    <w:p w14:paraId="603B926F" w14:textId="10E90779" w:rsidR="00687484" w:rsidRDefault="00687484" w:rsidP="00687484">
      <w:pPr>
        <w:pStyle w:val="ListBullet"/>
        <w:tabs>
          <w:tab w:val="clear" w:pos="360"/>
          <w:tab w:val="num" w:pos="720"/>
        </w:tabs>
        <w:ind w:left="720"/>
      </w:pPr>
      <w:proofErr w:type="spellStart"/>
      <w:r w:rsidRPr="00C06E80">
        <w:t>WriteEvent</w:t>
      </w:r>
      <w:r>
        <w:t>Information</w:t>
      </w:r>
      <w:proofErr w:type="spellEnd"/>
      <w:r w:rsidRPr="003F74FB">
        <w:t>–</w:t>
      </w:r>
      <w:r>
        <w:t xml:space="preserve"> mape informācijas</w:t>
      </w:r>
      <w:r w:rsidRPr="00B51E36">
        <w:t xml:space="preserve"> </w:t>
      </w:r>
      <w:r w:rsidRPr="003F74FB">
        <w:t>rakstīšanai</w:t>
      </w:r>
      <w:r>
        <w:t>;</w:t>
      </w:r>
    </w:p>
    <w:p w14:paraId="1CF97D0F" w14:textId="78C6819E" w:rsidR="00664746" w:rsidRDefault="002179C0" w:rsidP="00664746">
      <w:pPr>
        <w:pStyle w:val="ListBullet"/>
      </w:pPr>
      <w:proofErr w:type="spellStart"/>
      <w:r>
        <w:rPr>
          <w:b/>
        </w:rPr>
        <w:t>Posted</w:t>
      </w:r>
      <w:proofErr w:type="spellEnd"/>
      <w:r>
        <w:rPr>
          <w:b/>
        </w:rPr>
        <w:t xml:space="preserve"> </w:t>
      </w:r>
      <w:r w:rsidR="00B46F32">
        <w:t>–</w:t>
      </w:r>
      <w:r w:rsidR="00664746" w:rsidRPr="003F74FB">
        <w:t xml:space="preserve"> </w:t>
      </w:r>
      <w:r w:rsidR="00110950">
        <w:t xml:space="preserve">mape </w:t>
      </w:r>
      <w:r w:rsidR="00B46F32">
        <w:t>nosūtī</w:t>
      </w:r>
      <w:r w:rsidR="00664746" w:rsidRPr="003F74FB">
        <w:t>t</w:t>
      </w:r>
      <w:r w:rsidR="00110950">
        <w:t>ajiem</w:t>
      </w:r>
      <w:r w:rsidR="00664746" w:rsidRPr="003F74FB">
        <w:t xml:space="preserve"> ziņojumi</w:t>
      </w:r>
      <w:r w:rsidR="00110950">
        <w:t>em;</w:t>
      </w:r>
      <w:r w:rsidR="00664746" w:rsidRPr="003F74FB">
        <w:t xml:space="preserve"> ja tiek dz</w:t>
      </w:r>
      <w:r w:rsidR="00921284">
        <w:t>ē</w:t>
      </w:r>
      <w:r w:rsidR="00664746" w:rsidRPr="003F74FB">
        <w:t>st</w:t>
      </w:r>
      <w:r w:rsidR="00110950">
        <w:t>s</w:t>
      </w:r>
      <w:r w:rsidR="00664746" w:rsidRPr="003F74FB">
        <w:t xml:space="preserve">, tad ziņojums tiek </w:t>
      </w:r>
      <w:r w:rsidR="00B46F32" w:rsidRPr="003F74FB">
        <w:t>dzēsts</w:t>
      </w:r>
      <w:r w:rsidR="00664746" w:rsidRPr="003F74FB">
        <w:t xml:space="preserve"> no sistēm</w:t>
      </w:r>
      <w:r w:rsidR="00B51E36">
        <w:t>a</w:t>
      </w:r>
      <w:r w:rsidR="00664746" w:rsidRPr="003F74FB">
        <w:t>s</w:t>
      </w:r>
      <w:r w:rsidR="00B51E36">
        <w:t>;</w:t>
      </w:r>
    </w:p>
    <w:p w14:paraId="1368892A" w14:textId="7267911E" w:rsidR="003F74FB" w:rsidRDefault="003F74FB" w:rsidP="00B51E36">
      <w:pPr>
        <w:pStyle w:val="Heading2"/>
      </w:pPr>
      <w:bookmarkStart w:id="60" w:name="_Toc134800029"/>
      <w:r>
        <w:t>Pieslēgšan</w:t>
      </w:r>
      <w:r w:rsidR="002F4B34">
        <w:t>ās</w:t>
      </w:r>
      <w:r>
        <w:t xml:space="preserve"> FTP</w:t>
      </w:r>
      <w:bookmarkEnd w:id="60"/>
    </w:p>
    <w:p w14:paraId="6270142F" w14:textId="425EA080" w:rsidR="003F74FB" w:rsidRDefault="00662ACD" w:rsidP="00B51E36">
      <w:r>
        <w:t>Lai pieslēgtos</w:t>
      </w:r>
      <w:r w:rsidR="005D6896">
        <w:t xml:space="preserve"> FTP</w:t>
      </w:r>
      <w:r w:rsidR="001676D0">
        <w:t xml:space="preserve"> tiek izmantots VISS portālā lietotājs. Gadījumā, ja tika izveidots jauns VISS portāl</w:t>
      </w:r>
      <w:r w:rsidR="00515561">
        <w:t>a</w:t>
      </w:r>
      <w:r w:rsidR="001676D0">
        <w:t xml:space="preserve"> lietotājs, nepieciešams viņu aktivizēt VISS portālā pirms notiek darbība ar DIT FTP vai tīkla servisa </w:t>
      </w:r>
      <w:proofErr w:type="spellStart"/>
      <w:r w:rsidR="001676D0">
        <w:t>saskarni</w:t>
      </w:r>
      <w:proofErr w:type="spellEnd"/>
      <w:r w:rsidR="001676D0">
        <w:t>. Pēc pievienošanas, t</w:t>
      </w:r>
      <w:r w:rsidR="003F74FB">
        <w:t xml:space="preserve">iek pārbaudīts lietotājs un </w:t>
      </w:r>
      <w:r w:rsidR="00B51E36">
        <w:t>tā saistība ar i</w:t>
      </w:r>
      <w:r w:rsidR="003F74FB">
        <w:t>estād</w:t>
      </w:r>
      <w:r w:rsidR="00B51E36">
        <w:t>i</w:t>
      </w:r>
      <w:r w:rsidR="002F4B34">
        <w:t>, un</w:t>
      </w:r>
      <w:r w:rsidR="001676D0">
        <w:t xml:space="preserve"> tiek </w:t>
      </w:r>
      <w:r w:rsidR="003F74FB">
        <w:t>atgriezts pieejam</w:t>
      </w:r>
      <w:r w:rsidR="00B51E36">
        <w:t>o</w:t>
      </w:r>
      <w:r w:rsidR="003F74FB">
        <w:t xml:space="preserve"> kanālu saraksts.</w:t>
      </w:r>
    </w:p>
    <w:p w14:paraId="547AA8C0" w14:textId="0C67452A" w:rsidR="005D6896" w:rsidRDefault="005D6896" w:rsidP="00B51E36">
      <w:r>
        <w:t>Ziņojum</w:t>
      </w:r>
      <w:r w:rsidR="00515561">
        <w:t xml:space="preserve">u </w:t>
      </w:r>
      <w:r>
        <w:t xml:space="preserve">apmaiņas testēšanai var izmantot jebkādu FTP klientu, kas nodrošina </w:t>
      </w:r>
      <w:proofErr w:type="spellStart"/>
      <w:r>
        <w:t>FTPs</w:t>
      </w:r>
      <w:proofErr w:type="spellEnd"/>
      <w:r>
        <w:t xml:space="preserve"> protokola atbalstu.</w:t>
      </w:r>
    </w:p>
    <w:p w14:paraId="40335E9C" w14:textId="79B9BBD5" w:rsidR="003F74FB" w:rsidRPr="00B51E36" w:rsidRDefault="00413515" w:rsidP="00B51E36">
      <w:pPr>
        <w:pStyle w:val="Pictureposition"/>
      </w:pPr>
      <w:r w:rsidRPr="00413515">
        <w:rPr>
          <w:noProof/>
          <w:lang w:eastAsia="lv-LV"/>
        </w:rPr>
        <w:t xml:space="preserve"> </w:t>
      </w:r>
      <w:r>
        <w:rPr>
          <w:noProof/>
          <w:lang w:eastAsia="lv-LV"/>
        </w:rPr>
        <w:drawing>
          <wp:inline distT="0" distB="0" distL="0" distR="0" wp14:anchorId="0DED4029" wp14:editId="61C32AE0">
            <wp:extent cx="4143375" cy="48387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43375" cy="4838700"/>
                    </a:xfrm>
                    <a:prstGeom prst="rect">
                      <a:avLst/>
                    </a:prstGeom>
                  </pic:spPr>
                </pic:pic>
              </a:graphicData>
            </a:graphic>
          </wp:inline>
        </w:drawing>
      </w:r>
    </w:p>
    <w:p w14:paraId="6EE8BCDC" w14:textId="0450CB3D" w:rsidR="003F74FB" w:rsidRDefault="00D03A03" w:rsidP="003F74FB">
      <w:pPr>
        <w:pStyle w:val="Picturecaption"/>
      </w:pPr>
      <w:r>
        <w:rPr>
          <w:noProof/>
        </w:rPr>
        <w:fldChar w:fldCharType="begin"/>
      </w:r>
      <w:r>
        <w:rPr>
          <w:noProof/>
        </w:rPr>
        <w:instrText xml:space="preserve"> SEQ Attēls \* ARABIC </w:instrText>
      </w:r>
      <w:r>
        <w:rPr>
          <w:noProof/>
        </w:rPr>
        <w:fldChar w:fldCharType="separate"/>
      </w:r>
      <w:bookmarkStart w:id="61" w:name="_Toc134800058"/>
      <w:r w:rsidR="00C15392">
        <w:rPr>
          <w:noProof/>
        </w:rPr>
        <w:t>4</w:t>
      </w:r>
      <w:r>
        <w:rPr>
          <w:noProof/>
        </w:rPr>
        <w:fldChar w:fldCharType="end"/>
      </w:r>
      <w:r w:rsidR="00B46F32">
        <w:t>.</w:t>
      </w:r>
      <w:r w:rsidR="003F74FB">
        <w:t>attēls. FTP pieejam</w:t>
      </w:r>
      <w:r w:rsidR="00B51E36">
        <w:t>ā</w:t>
      </w:r>
      <w:r w:rsidR="003F74FB">
        <w:t>s map</w:t>
      </w:r>
      <w:r w:rsidR="00B51E36">
        <w:t>e</w:t>
      </w:r>
      <w:r w:rsidR="003F74FB">
        <w:t>s</w:t>
      </w:r>
      <w:bookmarkEnd w:id="61"/>
    </w:p>
    <w:p w14:paraId="048EDF04" w14:textId="734843EB" w:rsidR="00F23C48" w:rsidRDefault="00F23C48" w:rsidP="00A40E48">
      <w:r>
        <w:t xml:space="preserve">FTP </w:t>
      </w:r>
      <w:proofErr w:type="spellStart"/>
      <w:r>
        <w:t>saskarnes</w:t>
      </w:r>
      <w:proofErr w:type="spellEnd"/>
      <w:r>
        <w:t xml:space="preserve"> konfigurācija izmantojot </w:t>
      </w:r>
      <w:proofErr w:type="spellStart"/>
      <w:r w:rsidR="009A5E77">
        <w:t>FileZilla</w:t>
      </w:r>
      <w:proofErr w:type="spellEnd"/>
      <w:r w:rsidR="009A5E77">
        <w:t xml:space="preserve"> </w:t>
      </w:r>
      <w:r w:rsidR="00CA33EF">
        <w:t>izskatās</w:t>
      </w:r>
      <w:r w:rsidR="009A5E77">
        <w:t xml:space="preserve"> šādi:</w:t>
      </w:r>
    </w:p>
    <w:p w14:paraId="160946EF" w14:textId="552EC5BB" w:rsidR="009A5E77" w:rsidRDefault="009A5E77" w:rsidP="00A40E48">
      <w:r>
        <w:rPr>
          <w:noProof/>
          <w:lang w:eastAsia="lv-LV"/>
        </w:rPr>
        <w:lastRenderedPageBreak/>
        <w:drawing>
          <wp:inline distT="0" distB="0" distL="0" distR="0" wp14:anchorId="7512626A" wp14:editId="13B656DB">
            <wp:extent cx="4051300" cy="38925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1300" cy="3892550"/>
                    </a:xfrm>
                    <a:prstGeom prst="rect">
                      <a:avLst/>
                    </a:prstGeom>
                    <a:noFill/>
                    <a:ln>
                      <a:noFill/>
                    </a:ln>
                  </pic:spPr>
                </pic:pic>
              </a:graphicData>
            </a:graphic>
          </wp:inline>
        </w:drawing>
      </w:r>
    </w:p>
    <w:p w14:paraId="45B63F0E" w14:textId="2A5D239B" w:rsidR="006A1B87" w:rsidRDefault="006A1B87" w:rsidP="00A40E48">
      <w:r>
        <w:t xml:space="preserve">FTP </w:t>
      </w:r>
      <w:proofErr w:type="spellStart"/>
      <w:r>
        <w:t>saskarnei</w:t>
      </w:r>
      <w:proofErr w:type="spellEnd"/>
      <w:r>
        <w:t xml:space="preserve"> tiek pielietots sesiju skaita ierobežojums, maksimāli 6 vienlaicīgas sesijas no klienta IP adreses. Gadījumā, ja tiek pārsniegts sesiju limits, tiek atgriezta kļūda</w:t>
      </w:r>
      <w:r w:rsidR="00662ACD">
        <w:t>,</w:t>
      </w:r>
      <w:r>
        <w:t xml:space="preserve"> kas ir redzama </w:t>
      </w:r>
      <w:r>
        <w:fldChar w:fldCharType="begin"/>
      </w:r>
      <w:r>
        <w:instrText xml:space="preserve"> REF _Ref489547812 \h </w:instrText>
      </w:r>
      <w:r>
        <w:fldChar w:fldCharType="separate"/>
      </w:r>
      <w:r w:rsidR="00C15392">
        <w:rPr>
          <w:noProof/>
        </w:rPr>
        <w:t>5</w:t>
      </w:r>
      <w:r>
        <w:fldChar w:fldCharType="end"/>
      </w:r>
      <w:r>
        <w:t xml:space="preserve">. attēlā. </w:t>
      </w:r>
    </w:p>
    <w:p w14:paraId="179E2522" w14:textId="39DF28EA" w:rsidR="006A1B87" w:rsidRDefault="006A1B87" w:rsidP="00A40E48">
      <w:pPr>
        <w:pStyle w:val="Pictureposition"/>
      </w:pPr>
      <w:r>
        <w:rPr>
          <w:noProof/>
          <w:lang w:eastAsia="lv-LV"/>
        </w:rPr>
        <w:drawing>
          <wp:inline distT="0" distB="0" distL="0" distR="0" wp14:anchorId="37BFAFC7" wp14:editId="4FC73D8F">
            <wp:extent cx="438150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81500" cy="2857500"/>
                    </a:xfrm>
                    <a:prstGeom prst="rect">
                      <a:avLst/>
                    </a:prstGeom>
                  </pic:spPr>
                </pic:pic>
              </a:graphicData>
            </a:graphic>
          </wp:inline>
        </w:drawing>
      </w:r>
    </w:p>
    <w:p w14:paraId="4AD7FFE6" w14:textId="432C822A" w:rsidR="006A1B87" w:rsidRDefault="00B51C77" w:rsidP="006A1B87">
      <w:pPr>
        <w:pStyle w:val="Picturecaption"/>
      </w:pPr>
      <w:r>
        <w:rPr>
          <w:noProof/>
        </w:rPr>
        <w:fldChar w:fldCharType="begin"/>
      </w:r>
      <w:r>
        <w:rPr>
          <w:noProof/>
        </w:rPr>
        <w:instrText xml:space="preserve"> SEQ Attēls \* ARABIC </w:instrText>
      </w:r>
      <w:r>
        <w:rPr>
          <w:noProof/>
        </w:rPr>
        <w:fldChar w:fldCharType="separate"/>
      </w:r>
      <w:bookmarkStart w:id="62" w:name="_Ref489547812"/>
      <w:bookmarkStart w:id="63" w:name="_Toc134800059"/>
      <w:r w:rsidR="00C15392">
        <w:rPr>
          <w:noProof/>
        </w:rPr>
        <w:t>5</w:t>
      </w:r>
      <w:bookmarkEnd w:id="62"/>
      <w:r>
        <w:rPr>
          <w:noProof/>
        </w:rPr>
        <w:fldChar w:fldCharType="end"/>
      </w:r>
      <w:r w:rsidR="006A1B87">
        <w:t xml:space="preserve">.attēls. </w:t>
      </w:r>
      <w:r w:rsidR="001676D0">
        <w:t>Pārsniegts sesiju skaits</w:t>
      </w:r>
      <w:bookmarkEnd w:id="63"/>
    </w:p>
    <w:p w14:paraId="118A148E" w14:textId="4DC1D829" w:rsidR="00340513" w:rsidRDefault="00340513" w:rsidP="003C3FB1">
      <w:pPr>
        <w:pStyle w:val="Heading2"/>
      </w:pPr>
      <w:bookmarkStart w:id="64" w:name="_Toc489602795"/>
      <w:bookmarkStart w:id="65" w:name="_Toc489602934"/>
      <w:bookmarkStart w:id="66" w:name="_Toc489602796"/>
      <w:bookmarkStart w:id="67" w:name="_Toc489602935"/>
      <w:bookmarkStart w:id="68" w:name="_Toc134800030"/>
      <w:bookmarkEnd w:id="64"/>
      <w:bookmarkEnd w:id="65"/>
      <w:bookmarkEnd w:id="66"/>
      <w:bookmarkEnd w:id="67"/>
      <w:r>
        <w:t>Datu sūtī</w:t>
      </w:r>
      <w:r w:rsidR="008B77A6">
        <w:t xml:space="preserve">šanā izmantojot FTP </w:t>
      </w:r>
      <w:proofErr w:type="spellStart"/>
      <w:r w:rsidR="008B77A6">
        <w:t>saskarne</w:t>
      </w:r>
      <w:bookmarkEnd w:id="68"/>
      <w:proofErr w:type="spellEnd"/>
    </w:p>
    <w:p w14:paraId="632335B4" w14:textId="7A5B3BE7" w:rsidR="00340513" w:rsidRDefault="00340513" w:rsidP="003C3FB1">
      <w:r>
        <w:t>Pavisam tiek izdalīti trīs darbības (operācijas)</w:t>
      </w:r>
      <w:r w:rsidR="002F4B34">
        <w:t>,</w:t>
      </w:r>
      <w:r>
        <w:t xml:space="preserve"> ko var izdarīt ziņojumu sūtītājs:</w:t>
      </w:r>
    </w:p>
    <w:p w14:paraId="0E5A514B" w14:textId="1916064E" w:rsidR="00340513" w:rsidRDefault="00340513" w:rsidP="003C3FB1">
      <w:pPr>
        <w:pStyle w:val="ListBullet"/>
      </w:pPr>
      <w:r w:rsidRPr="00340513">
        <w:t>Ziņojuma nosūtīšana</w:t>
      </w:r>
      <w:r w:rsidR="002F4B34">
        <w:t>;</w:t>
      </w:r>
    </w:p>
    <w:p w14:paraId="2029EAB6" w14:textId="7CFC9BB3" w:rsidR="00340513" w:rsidRDefault="00340513" w:rsidP="003C3FB1">
      <w:pPr>
        <w:pStyle w:val="ListBullet"/>
      </w:pPr>
      <w:r>
        <w:t>Kļūdu lasīšana (priekš ziņojuma sūtītāja)</w:t>
      </w:r>
      <w:r w:rsidR="002F4B34">
        <w:t>;</w:t>
      </w:r>
    </w:p>
    <w:p w14:paraId="66EDAA4A" w14:textId="01EE192B" w:rsidR="00340513" w:rsidRDefault="00340513" w:rsidP="003C3FB1">
      <w:pPr>
        <w:pStyle w:val="ListBullet"/>
      </w:pPr>
      <w:r w:rsidRPr="00340513">
        <w:t>Nosūtītā ziņojuma dzēšana</w:t>
      </w:r>
      <w:r w:rsidR="002F4B34">
        <w:t>.</w:t>
      </w:r>
    </w:p>
    <w:p w14:paraId="2668EFB4" w14:textId="75788FE2" w:rsidR="00340513" w:rsidRDefault="00413515" w:rsidP="00A40E48">
      <w:pPr>
        <w:pStyle w:val="Pictureposition"/>
      </w:pPr>
      <w:r w:rsidRPr="00413515">
        <w:lastRenderedPageBreak/>
        <w:t xml:space="preserve"> </w:t>
      </w:r>
      <w:r w:rsidR="005261F8">
        <w:rPr>
          <w:noProof/>
          <w:lang w:eastAsia="lv-LV"/>
        </w:rPr>
        <w:drawing>
          <wp:inline distT="0" distB="0" distL="0" distR="0" wp14:anchorId="4F6D3152" wp14:editId="52F2B54C">
            <wp:extent cx="6130290" cy="833183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30290" cy="8331835"/>
                    </a:xfrm>
                    <a:prstGeom prst="rect">
                      <a:avLst/>
                    </a:prstGeom>
                    <a:noFill/>
                    <a:ln>
                      <a:noFill/>
                    </a:ln>
                  </pic:spPr>
                </pic:pic>
              </a:graphicData>
            </a:graphic>
          </wp:inline>
        </w:drawing>
      </w:r>
    </w:p>
    <w:p w14:paraId="79FBA0EF" w14:textId="34CEA181" w:rsidR="00340513" w:rsidRDefault="00D03A03" w:rsidP="00340513">
      <w:pPr>
        <w:pStyle w:val="Picturecaption"/>
      </w:pPr>
      <w:r>
        <w:rPr>
          <w:noProof/>
        </w:rPr>
        <w:fldChar w:fldCharType="begin"/>
      </w:r>
      <w:r>
        <w:rPr>
          <w:noProof/>
        </w:rPr>
        <w:instrText xml:space="preserve"> SEQ Attēls \* ARABIC </w:instrText>
      </w:r>
      <w:r>
        <w:rPr>
          <w:noProof/>
        </w:rPr>
        <w:fldChar w:fldCharType="separate"/>
      </w:r>
      <w:bookmarkStart w:id="69" w:name="_Toc134800060"/>
      <w:r w:rsidR="00C15392">
        <w:rPr>
          <w:noProof/>
        </w:rPr>
        <w:t>6</w:t>
      </w:r>
      <w:r>
        <w:rPr>
          <w:noProof/>
        </w:rPr>
        <w:fldChar w:fldCharType="end"/>
      </w:r>
      <w:r w:rsidR="00340513">
        <w:t xml:space="preserve">. attēls. </w:t>
      </w:r>
      <w:r w:rsidR="00340513" w:rsidRPr="00340513">
        <w:t>Ziņojumu sūtītajā</w:t>
      </w:r>
      <w:r w:rsidR="00340513">
        <w:t>m</w:t>
      </w:r>
      <w:r w:rsidR="00340513" w:rsidRPr="00340513">
        <w:t xml:space="preserve"> pieejamo darbību kopsavilkums</w:t>
      </w:r>
      <w:bookmarkEnd w:id="69"/>
    </w:p>
    <w:p w14:paraId="6A7F1BB5" w14:textId="332DE6FF" w:rsidR="00826612" w:rsidRDefault="00826612" w:rsidP="00826612">
      <w:pPr>
        <w:pStyle w:val="Note"/>
        <w:rPr>
          <w:lang w:val="lv-LV"/>
        </w:rPr>
      </w:pPr>
      <w:r w:rsidRPr="00455A4A">
        <w:rPr>
          <w:lang w:val="lv-LV"/>
        </w:rPr>
        <w:lastRenderedPageBreak/>
        <w:t>Pievienojam</w:t>
      </w:r>
      <w:r w:rsidR="0005369C">
        <w:rPr>
          <w:lang w:val="lv-LV"/>
        </w:rPr>
        <w:t>ā</w:t>
      </w:r>
      <w:r w:rsidRPr="00455A4A">
        <w:rPr>
          <w:lang w:val="lv-LV"/>
        </w:rPr>
        <w:t xml:space="preserve"> XML datnes nosaukums drīkst saturēt </w:t>
      </w:r>
      <w:r>
        <w:rPr>
          <w:lang w:val="lv-LV"/>
        </w:rPr>
        <w:t>‘a’-‘z’, ‘0</w:t>
      </w:r>
      <w:r w:rsidRPr="00455A4A">
        <w:rPr>
          <w:lang w:val="lv-LV"/>
        </w:rPr>
        <w:t>‘</w:t>
      </w:r>
      <w:r>
        <w:rPr>
          <w:lang w:val="lv-LV"/>
        </w:rPr>
        <w:t>-9‘, ‘</w:t>
      </w:r>
      <w:r w:rsidRPr="00455A4A">
        <w:rPr>
          <w:lang w:val="lv-LV"/>
        </w:rPr>
        <w:t>-’</w:t>
      </w:r>
      <w:r>
        <w:rPr>
          <w:lang w:val="lv-LV"/>
        </w:rPr>
        <w:t>, ‘ ’ simbol</w:t>
      </w:r>
      <w:r w:rsidR="0005369C">
        <w:rPr>
          <w:lang w:val="lv-LV"/>
        </w:rPr>
        <w:t>us</w:t>
      </w:r>
      <w:r w:rsidRPr="00455A4A">
        <w:rPr>
          <w:lang w:val="lv-LV"/>
        </w:rPr>
        <w:t>.</w:t>
      </w:r>
      <w:r>
        <w:rPr>
          <w:lang w:val="lv-LV"/>
        </w:rPr>
        <w:t xml:space="preserve"> Gadījumā</w:t>
      </w:r>
      <w:r w:rsidR="0005369C">
        <w:rPr>
          <w:lang w:val="lv-LV"/>
        </w:rPr>
        <w:t>,</w:t>
      </w:r>
      <w:r>
        <w:rPr>
          <w:lang w:val="lv-LV"/>
        </w:rPr>
        <w:t xml:space="preserve"> ja tiek noradīts ziņojuma GUID - tam jābūt unikālam</w:t>
      </w:r>
      <w:r w:rsidR="005D6896">
        <w:rPr>
          <w:lang w:val="lv-LV"/>
        </w:rPr>
        <w:t xml:space="preserve"> un tas tiek izmantots DIT</w:t>
      </w:r>
      <w:r w:rsidR="00515561">
        <w:rPr>
          <w:lang w:val="lv-LV"/>
        </w:rPr>
        <w:t>,</w:t>
      </w:r>
      <w:r w:rsidR="005D6896">
        <w:rPr>
          <w:lang w:val="lv-LV"/>
        </w:rPr>
        <w:t xml:space="preserve"> lai identificētu nosūtīto ziņojumu</w:t>
      </w:r>
      <w:r>
        <w:rPr>
          <w:lang w:val="lv-LV"/>
        </w:rPr>
        <w:t xml:space="preserve">. </w:t>
      </w:r>
    </w:p>
    <w:p w14:paraId="2956D75B" w14:textId="77777777" w:rsidR="00826612" w:rsidRDefault="00826612" w:rsidP="00826612">
      <w:pPr>
        <w:pStyle w:val="Note"/>
        <w:rPr>
          <w:lang w:val="lv-LV"/>
        </w:rPr>
      </w:pPr>
      <w:r w:rsidRPr="00455A4A">
        <w:rPr>
          <w:lang w:val="lv-LV"/>
        </w:rPr>
        <w:t>XML datnes nosaukums drīkst saturēt</w:t>
      </w:r>
      <w:r w:rsidRPr="00826612">
        <w:rPr>
          <w:lang w:val="lv-LV"/>
        </w:rPr>
        <w:t xml:space="preserve"> </w:t>
      </w:r>
      <w:r w:rsidRPr="00455A4A">
        <w:rPr>
          <w:lang w:val="lv-LV"/>
        </w:rPr>
        <w:t>vairāk par vienu ‘.’</w:t>
      </w:r>
      <w:r>
        <w:rPr>
          <w:lang w:val="lv-LV"/>
        </w:rPr>
        <w:t>.</w:t>
      </w:r>
    </w:p>
    <w:p w14:paraId="5A3F11D4" w14:textId="79FD4DC8" w:rsidR="008B77A6" w:rsidRDefault="008B77A6" w:rsidP="008B77A6">
      <w:pPr>
        <w:pStyle w:val="Heading2"/>
      </w:pPr>
      <w:bookmarkStart w:id="70" w:name="_Toc134800031"/>
      <w:r>
        <w:t>Datu saņemšana</w:t>
      </w:r>
      <w:r w:rsidR="0005369C">
        <w:t>,</w:t>
      </w:r>
      <w:r>
        <w:t xml:space="preserve"> izmantojot FTP </w:t>
      </w:r>
      <w:proofErr w:type="spellStart"/>
      <w:r>
        <w:t>saskarn</w:t>
      </w:r>
      <w:r w:rsidR="0005369C">
        <w:t>i</w:t>
      </w:r>
      <w:bookmarkEnd w:id="70"/>
      <w:proofErr w:type="spellEnd"/>
    </w:p>
    <w:p w14:paraId="409BDD77" w14:textId="4B122EEF" w:rsidR="008B77A6" w:rsidRDefault="0005369C" w:rsidP="008B77A6">
      <w:r>
        <w:t>Tiek</w:t>
      </w:r>
      <w:r w:rsidR="008B77A6">
        <w:t xml:space="preserve"> </w:t>
      </w:r>
      <w:r>
        <w:t xml:space="preserve">izdalītas </w:t>
      </w:r>
      <w:r w:rsidR="008B77A6">
        <w:t>trīs darbības (operācijas)</w:t>
      </w:r>
      <w:r>
        <w:t>,</w:t>
      </w:r>
      <w:r w:rsidR="008B77A6">
        <w:t xml:space="preserve"> ko var izdarīt ziņojumu saņēmējs:</w:t>
      </w:r>
    </w:p>
    <w:p w14:paraId="368BE3D7" w14:textId="3B2B79F3" w:rsidR="008B77A6" w:rsidRDefault="008B77A6" w:rsidP="008B77A6">
      <w:pPr>
        <w:pStyle w:val="ListBullet"/>
      </w:pPr>
      <w:r w:rsidRPr="008B77A6">
        <w:t>Saņemtā ziņojuma lasīšana</w:t>
      </w:r>
      <w:r w:rsidR="0005369C">
        <w:t>;</w:t>
      </w:r>
    </w:p>
    <w:p w14:paraId="2FB07F21" w14:textId="0DF23D64" w:rsidR="008B77A6" w:rsidRDefault="008B77A6" w:rsidP="008B77A6">
      <w:pPr>
        <w:pStyle w:val="ListBullet"/>
      </w:pPr>
      <w:r w:rsidRPr="008B77A6">
        <w:t>Kļūdu paziņošana (sūtītajam)</w:t>
      </w:r>
      <w:r w:rsidR="0005369C">
        <w:t>;</w:t>
      </w:r>
    </w:p>
    <w:p w14:paraId="2109EE88" w14:textId="2129DE33" w:rsidR="008B77A6" w:rsidRDefault="008B77A6" w:rsidP="008B77A6">
      <w:pPr>
        <w:pStyle w:val="ListBullet"/>
      </w:pPr>
      <w:r w:rsidRPr="008B77A6">
        <w:t>Saņemto un nosūtīto ziņojumu dzēšana</w:t>
      </w:r>
      <w:r w:rsidR="0005369C">
        <w:t>.</w:t>
      </w:r>
    </w:p>
    <w:p w14:paraId="15108D35" w14:textId="1CC3E050" w:rsidR="008B77A6" w:rsidRDefault="00413515" w:rsidP="00A40E48">
      <w:pPr>
        <w:pStyle w:val="Pictureposition"/>
      </w:pPr>
      <w:r w:rsidRPr="00413515">
        <w:t xml:space="preserve"> </w:t>
      </w:r>
      <w:r w:rsidR="005261F8">
        <w:rPr>
          <w:noProof/>
          <w:lang w:eastAsia="lv-LV"/>
        </w:rPr>
        <w:drawing>
          <wp:inline distT="0" distB="0" distL="0" distR="0" wp14:anchorId="63FE2C60" wp14:editId="3B323CA4">
            <wp:extent cx="5045366" cy="6551446"/>
            <wp:effectExtent l="0" t="0" r="3175"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183" cy="6566790"/>
                    </a:xfrm>
                    <a:prstGeom prst="rect">
                      <a:avLst/>
                    </a:prstGeom>
                    <a:noFill/>
                    <a:ln>
                      <a:noFill/>
                    </a:ln>
                  </pic:spPr>
                </pic:pic>
              </a:graphicData>
            </a:graphic>
          </wp:inline>
        </w:drawing>
      </w:r>
    </w:p>
    <w:p w14:paraId="3705EDC4" w14:textId="620B4F7A" w:rsidR="008B77A6" w:rsidRDefault="00D03A03" w:rsidP="008B77A6">
      <w:pPr>
        <w:pStyle w:val="Picturecaption"/>
      </w:pPr>
      <w:r>
        <w:rPr>
          <w:noProof/>
        </w:rPr>
        <w:fldChar w:fldCharType="begin"/>
      </w:r>
      <w:r>
        <w:rPr>
          <w:noProof/>
        </w:rPr>
        <w:instrText xml:space="preserve"> SEQ Attēls \* ARABIC </w:instrText>
      </w:r>
      <w:r>
        <w:rPr>
          <w:noProof/>
        </w:rPr>
        <w:fldChar w:fldCharType="separate"/>
      </w:r>
      <w:bookmarkStart w:id="71" w:name="_Toc134800061"/>
      <w:r w:rsidR="00C15392">
        <w:rPr>
          <w:noProof/>
        </w:rPr>
        <w:t>7</w:t>
      </w:r>
      <w:r>
        <w:rPr>
          <w:noProof/>
        </w:rPr>
        <w:fldChar w:fldCharType="end"/>
      </w:r>
      <w:r w:rsidR="008B77A6">
        <w:t xml:space="preserve">. attēls. </w:t>
      </w:r>
      <w:r w:rsidR="008B77A6" w:rsidRPr="00340513">
        <w:t xml:space="preserve">Ziņojumu </w:t>
      </w:r>
      <w:r w:rsidR="008B77A6">
        <w:t xml:space="preserve">saņēmējam </w:t>
      </w:r>
      <w:r w:rsidR="008B77A6" w:rsidRPr="00340513">
        <w:t>pieejamo darbību kopsavilkums</w:t>
      </w:r>
      <w:bookmarkEnd w:id="71"/>
    </w:p>
    <w:p w14:paraId="429B034D" w14:textId="284E1A16" w:rsidR="00826612" w:rsidRDefault="00826612" w:rsidP="00826612">
      <w:pPr>
        <w:pStyle w:val="Note"/>
        <w:rPr>
          <w:lang w:val="lv-LV"/>
        </w:rPr>
      </w:pPr>
      <w:r w:rsidRPr="00455A4A">
        <w:rPr>
          <w:lang w:val="lv-LV"/>
        </w:rPr>
        <w:lastRenderedPageBreak/>
        <w:t>Pievienojam</w:t>
      </w:r>
      <w:r w:rsidR="0005369C">
        <w:rPr>
          <w:lang w:val="lv-LV"/>
        </w:rPr>
        <w:t>ā</w:t>
      </w:r>
      <w:r w:rsidRPr="00455A4A">
        <w:rPr>
          <w:lang w:val="lv-LV"/>
        </w:rPr>
        <w:t xml:space="preserve"> XML datnes nosaukums drīkst saturēt </w:t>
      </w:r>
      <w:r>
        <w:rPr>
          <w:lang w:val="lv-LV"/>
        </w:rPr>
        <w:t>‘a’-‘z’, ‘0</w:t>
      </w:r>
      <w:r w:rsidRPr="00455A4A">
        <w:rPr>
          <w:lang w:val="lv-LV"/>
        </w:rPr>
        <w:t>‘</w:t>
      </w:r>
      <w:r>
        <w:rPr>
          <w:lang w:val="lv-LV"/>
        </w:rPr>
        <w:t>-9‘, ‘</w:t>
      </w:r>
      <w:r w:rsidRPr="00455A4A">
        <w:rPr>
          <w:lang w:val="lv-LV"/>
        </w:rPr>
        <w:t>-’</w:t>
      </w:r>
      <w:r>
        <w:rPr>
          <w:lang w:val="lv-LV"/>
        </w:rPr>
        <w:t>, ‘ ’ simbol</w:t>
      </w:r>
      <w:r w:rsidR="0005369C">
        <w:rPr>
          <w:lang w:val="lv-LV"/>
        </w:rPr>
        <w:t>us.</w:t>
      </w:r>
      <w:r>
        <w:rPr>
          <w:lang w:val="lv-LV"/>
        </w:rPr>
        <w:t xml:space="preserve"> Gadījumā</w:t>
      </w:r>
      <w:r w:rsidR="0005369C">
        <w:rPr>
          <w:lang w:val="lv-LV"/>
        </w:rPr>
        <w:t>,</w:t>
      </w:r>
      <w:r>
        <w:rPr>
          <w:lang w:val="lv-LV"/>
        </w:rPr>
        <w:t xml:space="preserve"> ja tiek noradīts ziņojuma GUID - tam jābūt unikālam</w:t>
      </w:r>
      <w:r w:rsidR="00CA33EF">
        <w:rPr>
          <w:lang w:val="lv-LV"/>
        </w:rPr>
        <w:t xml:space="preserve"> un tas tiek izmantots DIT</w:t>
      </w:r>
      <w:r w:rsidR="00515561">
        <w:rPr>
          <w:lang w:val="lv-LV"/>
        </w:rPr>
        <w:t>,</w:t>
      </w:r>
      <w:r w:rsidR="00CA33EF">
        <w:rPr>
          <w:lang w:val="lv-LV"/>
        </w:rPr>
        <w:t xml:space="preserve"> lai identificētu nosūtīto ziņojumu. </w:t>
      </w:r>
    </w:p>
    <w:p w14:paraId="4FDA6CF3" w14:textId="77777777" w:rsidR="00826612" w:rsidRDefault="00826612" w:rsidP="00826612">
      <w:pPr>
        <w:pStyle w:val="Note"/>
        <w:rPr>
          <w:lang w:val="lv-LV"/>
        </w:rPr>
      </w:pPr>
      <w:r w:rsidRPr="00455A4A">
        <w:rPr>
          <w:lang w:val="lv-LV"/>
        </w:rPr>
        <w:t>XML datnes nosaukums drīkst saturēt</w:t>
      </w:r>
      <w:r w:rsidRPr="00826612">
        <w:rPr>
          <w:lang w:val="lv-LV"/>
        </w:rPr>
        <w:t xml:space="preserve"> </w:t>
      </w:r>
      <w:r w:rsidRPr="00455A4A">
        <w:rPr>
          <w:lang w:val="lv-LV"/>
        </w:rPr>
        <w:t>vairāk par vienu ‘.’</w:t>
      </w:r>
      <w:r>
        <w:rPr>
          <w:lang w:val="lv-LV"/>
        </w:rPr>
        <w:t>.</w:t>
      </w:r>
    </w:p>
    <w:p w14:paraId="5AF6C881" w14:textId="0FF9F97C" w:rsidR="000F76BB" w:rsidRDefault="000F76BB" w:rsidP="003C3FB1">
      <w:r>
        <w:t>Reģistrējot kanāla versiju, ir iespēja noradīt pazīmi</w:t>
      </w:r>
      <w:r w:rsidR="00040206">
        <w:t>,</w:t>
      </w:r>
      <w:r>
        <w:t xml:space="preserve"> i</w:t>
      </w:r>
      <w:r w:rsidRPr="000F76BB">
        <w:t>ekļaut ziņojuma iesūtīšanas datumu un laiku FTP datnes nosaukumā</w:t>
      </w:r>
      <w:r>
        <w:t>. Rezultāta saņemtie un nosūtītie biznesa ziņojumi tiks attēloti ar prefiksu, kas ir oriģināl</w:t>
      </w:r>
      <w:r w:rsidR="0005369C">
        <w:t>ā</w:t>
      </w:r>
      <w:r>
        <w:t xml:space="preserve"> ziņojuma reģistrācijas (iesūtīšanas) datums un laiks, piemēram,</w:t>
      </w:r>
    </w:p>
    <w:p w14:paraId="4A695CE0" w14:textId="3D19EEBE" w:rsidR="00340513" w:rsidRDefault="000F76BB" w:rsidP="00040206">
      <w:pPr>
        <w:pStyle w:val="Sourcewithforeground"/>
      </w:pPr>
      <w:r w:rsidRPr="000F76BB">
        <w:t>20170215103233553_bea05edf-dcc1-472f-95b4-8e995abd5e13.xml</w:t>
      </w:r>
      <w:r>
        <w:t xml:space="preserve"> </w:t>
      </w:r>
    </w:p>
    <w:p w14:paraId="63C12E00" w14:textId="03E4D4D4" w:rsidR="000F76BB" w:rsidRDefault="000F76BB" w:rsidP="003C3FB1">
      <w:r w:rsidRPr="000F76BB">
        <w:t>20170215103233553</w:t>
      </w:r>
      <w:r>
        <w:t xml:space="preserve"> – kodēts laiks formāt</w:t>
      </w:r>
      <w:r w:rsidR="008B46B3">
        <w:t>ā -</w:t>
      </w:r>
      <w:r>
        <w:t xml:space="preserve"> gads, mēnesis, diena, stundas, minūtes, sekundes un </w:t>
      </w:r>
      <w:proofErr w:type="spellStart"/>
      <w:r>
        <w:t>milisekundes</w:t>
      </w:r>
      <w:proofErr w:type="spellEnd"/>
      <w:r>
        <w:t>.</w:t>
      </w:r>
    </w:p>
    <w:p w14:paraId="65460749" w14:textId="3D2EE7F9" w:rsidR="000F76BB" w:rsidRDefault="000F76BB" w:rsidP="003C3FB1">
      <w:r>
        <w:rPr>
          <w:noProof/>
          <w:lang w:eastAsia="lv-LV"/>
        </w:rPr>
        <w:drawing>
          <wp:inline distT="0" distB="0" distL="0" distR="0" wp14:anchorId="143EACB7" wp14:editId="01F22AF6">
            <wp:extent cx="5030538" cy="34140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8229" cy="3419283"/>
                    </a:xfrm>
                    <a:prstGeom prst="rect">
                      <a:avLst/>
                    </a:prstGeom>
                  </pic:spPr>
                </pic:pic>
              </a:graphicData>
            </a:graphic>
          </wp:inline>
        </w:drawing>
      </w:r>
    </w:p>
    <w:p w14:paraId="6A4B79B0" w14:textId="7363179C" w:rsidR="000F76BB" w:rsidRDefault="00D03A03" w:rsidP="000F76BB">
      <w:pPr>
        <w:pStyle w:val="Picturecaption"/>
      </w:pPr>
      <w:r>
        <w:rPr>
          <w:noProof/>
        </w:rPr>
        <w:fldChar w:fldCharType="begin"/>
      </w:r>
      <w:r>
        <w:rPr>
          <w:noProof/>
        </w:rPr>
        <w:instrText xml:space="preserve"> SEQ Attēls \* ARABIC </w:instrText>
      </w:r>
      <w:r>
        <w:rPr>
          <w:noProof/>
        </w:rPr>
        <w:fldChar w:fldCharType="separate"/>
      </w:r>
      <w:bookmarkStart w:id="72" w:name="_Toc134800062"/>
      <w:r w:rsidR="00C15392">
        <w:rPr>
          <w:noProof/>
        </w:rPr>
        <w:t>8</w:t>
      </w:r>
      <w:r>
        <w:rPr>
          <w:noProof/>
        </w:rPr>
        <w:fldChar w:fldCharType="end"/>
      </w:r>
      <w:r w:rsidR="000F76BB">
        <w:t xml:space="preserve">. attēls. </w:t>
      </w:r>
      <w:r w:rsidR="000F76BB" w:rsidRPr="00340513">
        <w:t>Ziņojum</w:t>
      </w:r>
      <w:r w:rsidR="000F76BB">
        <w:t xml:space="preserve">i ar </w:t>
      </w:r>
      <w:proofErr w:type="spellStart"/>
      <w:r w:rsidR="000F76BB">
        <w:t>sākum</w:t>
      </w:r>
      <w:r w:rsidR="000F76BB" w:rsidRPr="000F76BB">
        <w:t>ziņojuma</w:t>
      </w:r>
      <w:proofErr w:type="spellEnd"/>
      <w:r w:rsidR="000F76BB" w:rsidRPr="000F76BB">
        <w:t xml:space="preserve"> iesūtīšanas datumu un laiku FTP datnes nosaukumā</w:t>
      </w:r>
      <w:bookmarkEnd w:id="72"/>
    </w:p>
    <w:p w14:paraId="085F86A5" w14:textId="6252DE7A" w:rsidR="00762EBE" w:rsidRDefault="000974CF" w:rsidP="00762EBE">
      <w:pPr>
        <w:pStyle w:val="Heading1"/>
      </w:pPr>
      <w:bookmarkStart w:id="73" w:name="_Ref485732033"/>
      <w:bookmarkStart w:id="74" w:name="_Toc322418735"/>
      <w:bookmarkStart w:id="75" w:name="_Toc337540291"/>
      <w:bookmarkStart w:id="76" w:name="_Ref30773096"/>
      <w:bookmarkStart w:id="77" w:name="_Toc134800032"/>
      <w:r>
        <w:lastRenderedPageBreak/>
        <w:t>DIT ziņojumu servis</w:t>
      </w:r>
      <w:bookmarkEnd w:id="73"/>
      <w:r w:rsidR="00A700C2">
        <w:t>a apraksts</w:t>
      </w:r>
      <w:bookmarkEnd w:id="74"/>
      <w:bookmarkEnd w:id="75"/>
      <w:bookmarkEnd w:id="76"/>
      <w:bookmarkEnd w:id="77"/>
    </w:p>
    <w:p w14:paraId="04DF3CBC" w14:textId="2DA611E6" w:rsidR="000974CF" w:rsidRDefault="000974CF" w:rsidP="008C2427">
      <w:r>
        <w:t xml:space="preserve">DIT ziņojumu serviss paredz </w:t>
      </w:r>
      <w:r w:rsidR="008B46B3">
        <w:t>divas</w:t>
      </w:r>
      <w:r>
        <w:t xml:space="preserve"> operāciju grupas:</w:t>
      </w:r>
    </w:p>
    <w:p w14:paraId="68865F5A" w14:textId="5422C1A9" w:rsidR="000974CF" w:rsidRDefault="000974CF" w:rsidP="008C2427">
      <w:pPr>
        <w:pStyle w:val="ListBullet"/>
      </w:pPr>
      <w:r>
        <w:t>Darbības ar vienu ziņojumu – nosūtīt ziņojum</w:t>
      </w:r>
      <w:r w:rsidR="008B46B3">
        <w:t>u</w:t>
      </w:r>
      <w:r>
        <w:t>, saņemt un izdzēst ziņojum</w:t>
      </w:r>
      <w:r w:rsidR="008B46B3">
        <w:t>u;</w:t>
      </w:r>
    </w:p>
    <w:p w14:paraId="27AE51E2" w14:textId="546C5433" w:rsidR="000974CF" w:rsidRDefault="000974CF" w:rsidP="008C2427">
      <w:pPr>
        <w:pStyle w:val="ListBullet"/>
      </w:pPr>
      <w:r>
        <w:t xml:space="preserve">Darbība ar ziņojumu grupu (sarakstu) – saņemt </w:t>
      </w:r>
      <w:proofErr w:type="spellStart"/>
      <w:r>
        <w:t>metainformāciju</w:t>
      </w:r>
      <w:proofErr w:type="spellEnd"/>
      <w:r>
        <w:t xml:space="preserve"> par ziņojumu sarakstu, atjaunot ziņojumu saraksta statusu un dzēst ziņojumu sarakst</w:t>
      </w:r>
      <w:r w:rsidR="008B46B3">
        <w:t>u</w:t>
      </w:r>
      <w:r>
        <w:t>.</w:t>
      </w:r>
    </w:p>
    <w:p w14:paraId="424149B2" w14:textId="449594EC" w:rsidR="00A54FCC" w:rsidRDefault="00A54FCC" w:rsidP="008C2427">
      <w:r>
        <w:t xml:space="preserve">DIT FTP </w:t>
      </w:r>
      <w:proofErr w:type="spellStart"/>
      <w:r>
        <w:t>saskarnes</w:t>
      </w:r>
      <w:proofErr w:type="spellEnd"/>
      <w:r>
        <w:t xml:space="preserve"> operāciju kopsavilkums un analoģija ar DIT servisa ziņojuma </w:t>
      </w:r>
      <w:proofErr w:type="spellStart"/>
      <w:r>
        <w:t>saskarni</w:t>
      </w:r>
      <w:proofErr w:type="spellEnd"/>
      <w:r>
        <w:t xml:space="preserve"> pieejama </w:t>
      </w:r>
      <w:r>
        <w:fldChar w:fldCharType="begin"/>
      </w:r>
      <w:r>
        <w:instrText xml:space="preserve"> REF _Ref401917710 \h </w:instrText>
      </w:r>
      <w:r>
        <w:fldChar w:fldCharType="separate"/>
      </w:r>
      <w:r w:rsidR="00C15392">
        <w:rPr>
          <w:noProof/>
        </w:rPr>
        <w:t>1</w:t>
      </w:r>
      <w:r>
        <w:fldChar w:fldCharType="end"/>
      </w:r>
      <w:r>
        <w:t>. tabulā.</w:t>
      </w:r>
    </w:p>
    <w:p w14:paraId="6D063A46" w14:textId="3CA47B2F" w:rsidR="00CF3827" w:rsidRDefault="00CF3827" w:rsidP="008C2427">
      <w:r>
        <w:t>Visi DIT servisu atgriežamo ziņojumu laika atribūti ir noradīti UTC.</w:t>
      </w:r>
    </w:p>
    <w:p w14:paraId="184AE5AC" w14:textId="61F3231C" w:rsidR="00ED4BF3" w:rsidRDefault="00ED4BF3" w:rsidP="008C2427">
      <w:r>
        <w:t>Tiek nodrošinātas 2 DIT servisa versijas:</w:t>
      </w:r>
    </w:p>
    <w:p w14:paraId="0D16926B" w14:textId="05948B87" w:rsidR="004A32D7" w:rsidRDefault="00ED4BF3" w:rsidP="00535AC0">
      <w:pPr>
        <w:pStyle w:val="ListBullet"/>
      </w:pPr>
      <w:r>
        <w:t xml:space="preserve">Versija </w:t>
      </w:r>
      <w:r w:rsidR="00A22015">
        <w:t>2</w:t>
      </w:r>
      <w:r>
        <w:t>.</w:t>
      </w:r>
      <w:r w:rsidR="00A22015">
        <w:t>1</w:t>
      </w:r>
      <w:r>
        <w:t xml:space="preserve"> (</w:t>
      </w:r>
      <w:proofErr w:type="spellStart"/>
      <w:r w:rsidR="004A32D7">
        <w:t>WCFService</w:t>
      </w:r>
      <w:proofErr w:type="spellEnd"/>
      <w:r>
        <w:t>) – versija, ir savietojama ar DIT servisu 1.X</w:t>
      </w:r>
      <w:r w:rsidR="001A427B">
        <w:t>,</w:t>
      </w:r>
      <w:r w:rsidR="00A22015">
        <w:t xml:space="preserve"> izņemot </w:t>
      </w:r>
      <w:proofErr w:type="spellStart"/>
      <w:r w:rsidR="00A22015">
        <w:t>SendMessage</w:t>
      </w:r>
      <w:proofErr w:type="spellEnd"/>
      <w:r w:rsidR="00A22015">
        <w:t xml:space="preserve"> metodes realizāciju</w:t>
      </w:r>
      <w:r w:rsidR="00CA33EF">
        <w:t>.</w:t>
      </w:r>
    </w:p>
    <w:p w14:paraId="4B8EDB02" w14:textId="1FD5088E" w:rsidR="004A32D7" w:rsidRDefault="00ED4BF3" w:rsidP="00535AC0">
      <w:pPr>
        <w:pStyle w:val="ListBullet"/>
      </w:pPr>
      <w:r>
        <w:t>Versija 2.1 (</w:t>
      </w:r>
      <w:proofErr w:type="spellStart"/>
      <w:r w:rsidR="004A32D7">
        <w:t>MessageService</w:t>
      </w:r>
      <w:proofErr w:type="spellEnd"/>
      <w:r>
        <w:t xml:space="preserve">) – salīdzinājumā ar versiju 1.4 ir pārveidota ziņojumu sūtīšanas </w:t>
      </w:r>
      <w:proofErr w:type="spellStart"/>
      <w:r>
        <w:t>saskarne</w:t>
      </w:r>
      <w:proofErr w:type="spellEnd"/>
      <w:r w:rsidR="00CA33EF">
        <w:t xml:space="preserve">. </w:t>
      </w:r>
      <w:proofErr w:type="spellStart"/>
      <w:r w:rsidR="00CA33EF">
        <w:t>MessageService</w:t>
      </w:r>
      <w:proofErr w:type="spellEnd"/>
      <w:r w:rsidR="00CA33EF">
        <w:t xml:space="preserve"> tiek izmantots</w:t>
      </w:r>
      <w:r w:rsidR="001A427B">
        <w:t>,</w:t>
      </w:r>
      <w:r w:rsidR="00CA33EF">
        <w:t xml:space="preserve"> </w:t>
      </w:r>
      <w:r w:rsidR="00F87618">
        <w:t>lai realizēt</w:t>
      </w:r>
      <w:r w:rsidR="001A427B">
        <w:t>u</w:t>
      </w:r>
      <w:r w:rsidR="00F87618">
        <w:t xml:space="preserve"> DIT VISS portāla lietotāja </w:t>
      </w:r>
      <w:proofErr w:type="spellStart"/>
      <w:r w:rsidR="00F87618">
        <w:t>saskarni</w:t>
      </w:r>
      <w:proofErr w:type="spellEnd"/>
      <w:r w:rsidR="00F87618">
        <w:t xml:space="preserve"> un parasti netiek izmantots starpsistēmu komunikācijā.</w:t>
      </w:r>
    </w:p>
    <w:p w14:paraId="40E0537E" w14:textId="2EB963A1" w:rsidR="00F87618" w:rsidRDefault="00F87618" w:rsidP="00F60003">
      <w:pPr>
        <w:pStyle w:val="ListBullet"/>
        <w:numPr>
          <w:ilvl w:val="0"/>
          <w:numId w:val="0"/>
        </w:numPr>
      </w:pPr>
      <w:r>
        <w:t xml:space="preserve">Tālāk ir aprakstītas tikai DIT </w:t>
      </w:r>
      <w:proofErr w:type="spellStart"/>
      <w:r>
        <w:t>WCFService</w:t>
      </w:r>
      <w:proofErr w:type="spellEnd"/>
      <w:r>
        <w:t xml:space="preserve"> metodes</w:t>
      </w:r>
      <w:r w:rsidR="001A427B">
        <w:t>,</w:t>
      </w:r>
      <w:r>
        <w:t xml:space="preserve"> kas realizē pamat</w:t>
      </w:r>
      <w:r w:rsidR="001A427B">
        <w:t xml:space="preserve">a </w:t>
      </w:r>
      <w:r>
        <w:t>komunikāciju DIT risinājuma ietvaros.</w:t>
      </w:r>
    </w:p>
    <w:p w14:paraId="613CF44F" w14:textId="4E298B0F" w:rsidR="004A32D7" w:rsidRPr="004E778D" w:rsidRDefault="004A32D7" w:rsidP="004A32D7">
      <w:pPr>
        <w:pStyle w:val="Heading2"/>
      </w:pPr>
      <w:bookmarkStart w:id="78" w:name="_Toc134800033"/>
      <w:r>
        <w:t>Metode</w:t>
      </w:r>
      <w:r w:rsidRPr="004E778D">
        <w:t xml:space="preserve"> </w:t>
      </w:r>
      <w:proofErr w:type="spellStart"/>
      <w:r>
        <w:t>SendMessage</w:t>
      </w:r>
      <w:proofErr w:type="spellEnd"/>
      <w:r>
        <w:t xml:space="preserve"> (</w:t>
      </w:r>
      <w:r w:rsidR="00ED4BF3">
        <w:t xml:space="preserve">tikai </w:t>
      </w:r>
      <w:r>
        <w:t>versija 1.4)</w:t>
      </w:r>
      <w:bookmarkEnd w:id="78"/>
    </w:p>
    <w:tbl>
      <w:tblPr>
        <w:tblW w:w="5018" w:type="pct"/>
        <w:jc w:val="center"/>
        <w:tblBorders>
          <w:top w:val="single" w:sz="12" w:space="0" w:color="000000"/>
          <w:bottom w:val="single" w:sz="12" w:space="0" w:color="000000"/>
        </w:tblBorders>
        <w:tblLayout w:type="fixed"/>
        <w:tblLook w:val="01A0" w:firstRow="1" w:lastRow="0" w:firstColumn="1" w:lastColumn="1" w:noHBand="0" w:noVBand="0"/>
      </w:tblPr>
      <w:tblGrid>
        <w:gridCol w:w="1635"/>
        <w:gridCol w:w="18"/>
        <w:gridCol w:w="8020"/>
      </w:tblGrid>
      <w:tr w:rsidR="004A32D7" w:rsidRPr="00A330C7" w14:paraId="091E5065" w14:textId="77777777" w:rsidTr="00D45BF3">
        <w:trPr>
          <w:jc w:val="center"/>
        </w:trPr>
        <w:tc>
          <w:tcPr>
            <w:tcW w:w="1686" w:type="dxa"/>
            <w:gridSpan w:val="2"/>
            <w:tcBorders>
              <w:left w:val="nil"/>
              <w:bottom w:val="single" w:sz="6" w:space="0" w:color="000000"/>
              <w:right w:val="single" w:sz="4" w:space="0" w:color="auto"/>
            </w:tcBorders>
            <w:shd w:val="clear" w:color="auto" w:fill="auto"/>
          </w:tcPr>
          <w:p w14:paraId="7A756B17" w14:textId="77777777" w:rsidR="004A32D7" w:rsidRPr="0028327A" w:rsidRDefault="004A32D7" w:rsidP="00D45BF3">
            <w:pPr>
              <w:rPr>
                <w:b/>
                <w:iCs/>
                <w:smallCaps/>
              </w:rPr>
            </w:pPr>
            <w:r w:rsidRPr="0028327A">
              <w:rPr>
                <w:b/>
                <w:iCs/>
                <w:smallCaps/>
              </w:rPr>
              <w:t>Atribūts</w:t>
            </w:r>
          </w:p>
        </w:tc>
        <w:tc>
          <w:tcPr>
            <w:tcW w:w="8203" w:type="dxa"/>
            <w:tcBorders>
              <w:bottom w:val="single" w:sz="6" w:space="0" w:color="000000"/>
            </w:tcBorders>
            <w:shd w:val="clear" w:color="auto" w:fill="auto"/>
          </w:tcPr>
          <w:p w14:paraId="059A3CE2" w14:textId="77777777" w:rsidR="004A32D7" w:rsidRPr="0028327A" w:rsidRDefault="004A32D7" w:rsidP="00D45BF3">
            <w:pPr>
              <w:rPr>
                <w:b/>
                <w:iCs/>
                <w:smallCaps/>
              </w:rPr>
            </w:pPr>
            <w:r w:rsidRPr="0028327A">
              <w:rPr>
                <w:b/>
                <w:iCs/>
                <w:smallCaps/>
              </w:rPr>
              <w:t>Apraksts</w:t>
            </w:r>
          </w:p>
        </w:tc>
      </w:tr>
      <w:tr w:rsidR="004A32D7" w:rsidRPr="00A330C7" w14:paraId="09658BE2" w14:textId="77777777" w:rsidTr="00D45BF3">
        <w:tblPrEx>
          <w:jc w:val="left"/>
        </w:tblPrEx>
        <w:tc>
          <w:tcPr>
            <w:tcW w:w="1668" w:type="dxa"/>
            <w:tcBorders>
              <w:left w:val="nil"/>
              <w:right w:val="single" w:sz="4" w:space="0" w:color="auto"/>
            </w:tcBorders>
            <w:shd w:val="clear" w:color="auto" w:fill="auto"/>
          </w:tcPr>
          <w:p w14:paraId="6AFEDF32" w14:textId="77777777" w:rsidR="004A32D7" w:rsidRPr="00A330C7" w:rsidRDefault="004A32D7" w:rsidP="00D45BF3">
            <w:pPr>
              <w:pStyle w:val="Tablebody"/>
            </w:pPr>
            <w:r w:rsidRPr="00A330C7">
              <w:t>Identificējums</w:t>
            </w:r>
          </w:p>
        </w:tc>
        <w:tc>
          <w:tcPr>
            <w:tcW w:w="8221" w:type="dxa"/>
            <w:gridSpan w:val="2"/>
            <w:shd w:val="clear" w:color="auto" w:fill="auto"/>
          </w:tcPr>
          <w:p w14:paraId="4EC57D52" w14:textId="5050B5D8" w:rsidR="004A32D7" w:rsidRPr="00A330C7" w:rsidRDefault="0011135D" w:rsidP="00D45BF3">
            <w:pPr>
              <w:pStyle w:val="Tablebody"/>
            </w:pPr>
            <w:proofErr w:type="spellStart"/>
            <w:r>
              <w:t>DITWebService</w:t>
            </w:r>
            <w:r w:rsidR="004A32D7">
              <w:t>:</w:t>
            </w:r>
            <w:r w:rsidR="004A32D7" w:rsidRPr="00A330C7">
              <w:t>SendMessage</w:t>
            </w:r>
            <w:proofErr w:type="spellEnd"/>
          </w:p>
        </w:tc>
      </w:tr>
      <w:tr w:rsidR="004A32D7" w:rsidRPr="00A330C7" w14:paraId="2EBEA0B8" w14:textId="77777777" w:rsidTr="00D45BF3">
        <w:tblPrEx>
          <w:jc w:val="left"/>
        </w:tblPrEx>
        <w:tc>
          <w:tcPr>
            <w:tcW w:w="1668" w:type="dxa"/>
            <w:tcBorders>
              <w:left w:val="nil"/>
              <w:right w:val="single" w:sz="4" w:space="0" w:color="auto"/>
            </w:tcBorders>
            <w:shd w:val="clear" w:color="auto" w:fill="auto"/>
          </w:tcPr>
          <w:p w14:paraId="17B40F75" w14:textId="77777777" w:rsidR="004A32D7" w:rsidRPr="00A330C7" w:rsidRDefault="004A32D7" w:rsidP="00D45BF3">
            <w:pPr>
              <w:pStyle w:val="Tablebody"/>
            </w:pPr>
            <w:r w:rsidRPr="00A330C7">
              <w:t>Apraksts</w:t>
            </w:r>
          </w:p>
        </w:tc>
        <w:tc>
          <w:tcPr>
            <w:tcW w:w="8221" w:type="dxa"/>
            <w:gridSpan w:val="2"/>
            <w:shd w:val="clear" w:color="auto" w:fill="auto"/>
          </w:tcPr>
          <w:p w14:paraId="71C1B160" w14:textId="566974E0" w:rsidR="004A32D7" w:rsidRPr="00A330C7" w:rsidRDefault="004A32D7" w:rsidP="00545EB0">
            <w:pPr>
              <w:pStyle w:val="Tablebody"/>
            </w:pPr>
            <w:r>
              <w:t>Ar šīs metodes</w:t>
            </w:r>
            <w:r w:rsidRPr="00A330C7">
              <w:t xml:space="preserve"> palīdzību ziņojums tiek sūtīts un piegādāts</w:t>
            </w:r>
            <w:r w:rsidR="00545EB0">
              <w:t xml:space="preserve"> uz</w:t>
            </w:r>
            <w:r w:rsidRPr="00A330C7">
              <w:t xml:space="preserve"> vis</w:t>
            </w:r>
            <w:r>
              <w:t>ā</w:t>
            </w:r>
            <w:r w:rsidR="00545EB0">
              <w:t>m</w:t>
            </w:r>
            <w:r w:rsidRPr="00A330C7">
              <w:t xml:space="preserve"> kanāla versijas dalībnieku pastkast</w:t>
            </w:r>
            <w:r w:rsidR="00545EB0">
              <w:t>īt</w:t>
            </w:r>
            <w:r w:rsidRPr="00A330C7">
              <w:t>ē</w:t>
            </w:r>
            <w:r w:rsidR="00545EB0">
              <w:t>m</w:t>
            </w:r>
            <w:r w:rsidRPr="00A330C7">
              <w:t>, kā arī ielikts sūtītāja pastkast</w:t>
            </w:r>
            <w:r w:rsidR="00545EB0">
              <w:t>īt</w:t>
            </w:r>
            <w:r w:rsidRPr="00A330C7">
              <w:t>ē</w:t>
            </w:r>
            <w:r>
              <w:t>.</w:t>
            </w:r>
            <w:r w:rsidR="008618A0">
              <w:t xml:space="preserve"> XML shēma sniegta </w:t>
            </w:r>
            <w:r w:rsidR="008618A0">
              <w:fldChar w:fldCharType="begin"/>
            </w:r>
            <w:r w:rsidR="008618A0">
              <w:instrText xml:space="preserve"> REF _Ref30768547 \n \h </w:instrText>
            </w:r>
            <w:r w:rsidR="008618A0">
              <w:fldChar w:fldCharType="separate"/>
            </w:r>
            <w:r w:rsidR="00C15392">
              <w:t>6.1.1</w:t>
            </w:r>
            <w:r w:rsidR="008618A0">
              <w:fldChar w:fldCharType="end"/>
            </w:r>
            <w:r w:rsidR="008618A0">
              <w:t>.sadaļā.</w:t>
            </w:r>
          </w:p>
        </w:tc>
      </w:tr>
      <w:tr w:rsidR="004A32D7" w:rsidRPr="00A330C7" w14:paraId="1B2240BE" w14:textId="77777777" w:rsidTr="00D45BF3">
        <w:tblPrEx>
          <w:jc w:val="left"/>
        </w:tblPrEx>
        <w:trPr>
          <w:trHeight w:val="1136"/>
        </w:trPr>
        <w:tc>
          <w:tcPr>
            <w:tcW w:w="1668" w:type="dxa"/>
            <w:tcBorders>
              <w:left w:val="nil"/>
              <w:right w:val="single" w:sz="4" w:space="0" w:color="auto"/>
            </w:tcBorders>
            <w:shd w:val="clear" w:color="auto" w:fill="auto"/>
          </w:tcPr>
          <w:p w14:paraId="62287B99" w14:textId="77777777" w:rsidR="004A32D7" w:rsidRPr="00A330C7" w:rsidRDefault="004A32D7" w:rsidP="00D45BF3">
            <w:pPr>
              <w:pStyle w:val="Tablebody"/>
            </w:pPr>
            <w:r w:rsidRPr="00A330C7">
              <w:t>Ievade</w:t>
            </w:r>
          </w:p>
        </w:tc>
        <w:tc>
          <w:tcPr>
            <w:tcW w:w="8221" w:type="dxa"/>
            <w:gridSpan w:val="2"/>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420"/>
              <w:gridCol w:w="3046"/>
              <w:gridCol w:w="3356"/>
            </w:tblGrid>
            <w:tr w:rsidR="004A32D7" w:rsidRPr="00235556" w14:paraId="0229C272" w14:textId="77777777" w:rsidTr="00D45BF3">
              <w:trPr>
                <w:trHeight w:val="270"/>
                <w:jc w:val="center"/>
              </w:trPr>
              <w:tc>
                <w:tcPr>
                  <w:tcW w:w="1451" w:type="dxa"/>
                  <w:tcBorders>
                    <w:left w:val="nil"/>
                    <w:bottom w:val="single" w:sz="6" w:space="0" w:color="000000"/>
                    <w:right w:val="single" w:sz="4" w:space="0" w:color="auto"/>
                  </w:tcBorders>
                  <w:shd w:val="clear" w:color="auto" w:fill="auto"/>
                  <w:vAlign w:val="center"/>
                </w:tcPr>
                <w:p w14:paraId="461A84BB" w14:textId="77777777" w:rsidR="004A32D7" w:rsidRPr="00632F4B" w:rsidRDefault="004A32D7" w:rsidP="00D45BF3">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left w:val="single" w:sz="4" w:space="0" w:color="auto"/>
                    <w:bottom w:val="single" w:sz="6" w:space="0" w:color="000000"/>
                    <w:right w:val="single" w:sz="4" w:space="0" w:color="auto"/>
                  </w:tcBorders>
                  <w:shd w:val="clear" w:color="auto" w:fill="auto"/>
                  <w:vAlign w:val="center"/>
                </w:tcPr>
                <w:p w14:paraId="0262E636" w14:textId="77777777" w:rsidR="004A32D7" w:rsidRPr="00632F4B" w:rsidRDefault="004A32D7" w:rsidP="00D45BF3">
                  <w:pPr>
                    <w:pStyle w:val="Tablebody"/>
                    <w:spacing w:beforeAutospacing="1" w:afterAutospacing="1"/>
                    <w:rPr>
                      <w:b/>
                      <w:iCs/>
                      <w:smallCaps/>
                    </w:rPr>
                  </w:pPr>
                  <w:r w:rsidRPr="00632F4B">
                    <w:rPr>
                      <w:b/>
                      <w:iCs/>
                      <w:smallCaps/>
                    </w:rPr>
                    <w:t>Tips</w:t>
                  </w:r>
                </w:p>
              </w:tc>
              <w:tc>
                <w:tcPr>
                  <w:tcW w:w="3436" w:type="dxa"/>
                  <w:tcBorders>
                    <w:left w:val="single" w:sz="4" w:space="0" w:color="auto"/>
                    <w:bottom w:val="single" w:sz="6" w:space="0" w:color="000000"/>
                  </w:tcBorders>
                  <w:shd w:val="clear" w:color="auto" w:fill="auto"/>
                  <w:vAlign w:val="center"/>
                </w:tcPr>
                <w:p w14:paraId="272644CA" w14:textId="77777777" w:rsidR="004A32D7" w:rsidRPr="00632F4B" w:rsidRDefault="004A32D7" w:rsidP="00D45BF3">
                  <w:pPr>
                    <w:pStyle w:val="Tablebody"/>
                    <w:spacing w:beforeAutospacing="1" w:afterAutospacing="1"/>
                    <w:rPr>
                      <w:b/>
                      <w:iCs/>
                      <w:smallCaps/>
                    </w:rPr>
                  </w:pPr>
                  <w:r w:rsidRPr="00632F4B">
                    <w:rPr>
                      <w:b/>
                      <w:iCs/>
                      <w:smallCaps/>
                    </w:rPr>
                    <w:t>Apraksts</w:t>
                  </w:r>
                </w:p>
              </w:tc>
            </w:tr>
            <w:tr w:rsidR="004A32D7" w:rsidRPr="00235556" w14:paraId="3F4FE320" w14:textId="77777777" w:rsidTr="00D45BF3">
              <w:tblPrEx>
                <w:jc w:val="left"/>
              </w:tblPrEx>
              <w:tc>
                <w:tcPr>
                  <w:tcW w:w="1451" w:type="dxa"/>
                  <w:tcBorders>
                    <w:left w:val="nil"/>
                    <w:bottom w:val="single" w:sz="4" w:space="0" w:color="auto"/>
                    <w:right w:val="single" w:sz="4" w:space="0" w:color="auto"/>
                  </w:tcBorders>
                  <w:shd w:val="clear" w:color="auto" w:fill="auto"/>
                </w:tcPr>
                <w:p w14:paraId="1715375B" w14:textId="77777777" w:rsidR="004A32D7" w:rsidRPr="00235556" w:rsidRDefault="004A32D7" w:rsidP="00D45BF3">
                  <w:pPr>
                    <w:pStyle w:val="Tablebody"/>
                  </w:pPr>
                  <w:proofErr w:type="spellStart"/>
                  <w:r w:rsidRPr="00235556">
                    <w:t>Message</w:t>
                  </w:r>
                  <w:proofErr w:type="spellEnd"/>
                </w:p>
              </w:tc>
              <w:tc>
                <w:tcPr>
                  <w:tcW w:w="3118" w:type="dxa"/>
                  <w:tcBorders>
                    <w:top w:val="single" w:sz="6" w:space="0" w:color="000000"/>
                    <w:left w:val="single" w:sz="4" w:space="0" w:color="auto"/>
                    <w:bottom w:val="single" w:sz="4" w:space="0" w:color="auto"/>
                    <w:right w:val="single" w:sz="4" w:space="0" w:color="auto"/>
                  </w:tcBorders>
                  <w:shd w:val="clear" w:color="auto" w:fill="auto"/>
                </w:tcPr>
                <w:p w14:paraId="23F94A6C" w14:textId="77777777" w:rsidR="004A32D7" w:rsidRPr="00235556" w:rsidRDefault="004A32D7" w:rsidP="00D45BF3">
                  <w:pPr>
                    <w:pStyle w:val="Tablebody"/>
                  </w:pPr>
                  <w:proofErr w:type="spellStart"/>
                  <w:r w:rsidRPr="00632F4B">
                    <w:rPr>
                      <w:highlight w:val="white"/>
                    </w:rPr>
                    <w:t>MessageSaveStructure</w:t>
                  </w:r>
                  <w:proofErr w:type="spellEnd"/>
                  <w:r w:rsidRPr="00632F4B" w:rsidDel="002F4193">
                    <w:rPr>
                      <w:highlight w:val="white"/>
                    </w:rPr>
                    <w:t xml:space="preserve"> </w:t>
                  </w:r>
                  <w:r w:rsidRPr="00235556">
                    <w:t>(</w:t>
                  </w:r>
                  <w:proofErr w:type="spellStart"/>
                  <w:r w:rsidRPr="00235556">
                    <w:t>XSD:</w:t>
                  </w:r>
                  <w:r w:rsidRPr="00632F4B">
                    <w:rPr>
                      <w:highlight w:val="white"/>
                    </w:rPr>
                    <w:t>MessageSaveStructure</w:t>
                  </w:r>
                  <w:proofErr w:type="spellEnd"/>
                  <w:r w:rsidRPr="00235556">
                    <w:t>)</w:t>
                  </w:r>
                </w:p>
              </w:tc>
              <w:tc>
                <w:tcPr>
                  <w:tcW w:w="3436" w:type="dxa"/>
                  <w:tcBorders>
                    <w:left w:val="single" w:sz="4" w:space="0" w:color="auto"/>
                    <w:bottom w:val="single" w:sz="4" w:space="0" w:color="auto"/>
                  </w:tcBorders>
                  <w:shd w:val="clear" w:color="auto" w:fill="auto"/>
                </w:tcPr>
                <w:p w14:paraId="2DA8C9BB" w14:textId="47B0A0B7" w:rsidR="004A32D7" w:rsidRPr="00235556" w:rsidRDefault="004A32D7" w:rsidP="00545EB0">
                  <w:pPr>
                    <w:pStyle w:val="Tablebody"/>
                  </w:pPr>
                  <w:r w:rsidRPr="00235556">
                    <w:t>Obligāts lauks</w:t>
                  </w:r>
                  <w:r w:rsidR="00545EB0">
                    <w:t>, kas</w:t>
                  </w:r>
                  <w:r w:rsidRPr="00235556">
                    <w:t xml:space="preserve"> identificē ziņojumu</w:t>
                  </w:r>
                  <w:r w:rsidR="00545EB0">
                    <w:t>.</w:t>
                  </w:r>
                </w:p>
              </w:tc>
            </w:tr>
          </w:tbl>
          <w:p w14:paraId="76C91472" w14:textId="77777777" w:rsidR="004A32D7" w:rsidRPr="00A330C7" w:rsidRDefault="004A32D7" w:rsidP="00D45BF3"/>
        </w:tc>
      </w:tr>
      <w:tr w:rsidR="004A32D7" w:rsidRPr="00A330C7" w14:paraId="3479820C" w14:textId="77777777" w:rsidTr="00D45BF3">
        <w:tblPrEx>
          <w:jc w:val="left"/>
        </w:tblPrEx>
        <w:tc>
          <w:tcPr>
            <w:tcW w:w="1668" w:type="dxa"/>
            <w:tcBorders>
              <w:left w:val="nil"/>
              <w:right w:val="single" w:sz="4" w:space="0" w:color="auto"/>
            </w:tcBorders>
            <w:shd w:val="clear" w:color="auto" w:fill="auto"/>
          </w:tcPr>
          <w:p w14:paraId="0C1A7F16" w14:textId="77777777" w:rsidR="004A32D7" w:rsidRPr="00A330C7" w:rsidRDefault="004A32D7" w:rsidP="00D45BF3">
            <w:pPr>
              <w:pStyle w:val="Tablebody"/>
            </w:pPr>
            <w:r w:rsidRPr="00A330C7">
              <w:t>Apstrāde</w:t>
            </w:r>
          </w:p>
        </w:tc>
        <w:tc>
          <w:tcPr>
            <w:tcW w:w="8221" w:type="dxa"/>
            <w:gridSpan w:val="2"/>
            <w:shd w:val="clear" w:color="auto" w:fill="auto"/>
          </w:tcPr>
          <w:p w14:paraId="6F8A1C19" w14:textId="77777777" w:rsidR="004A32D7" w:rsidRPr="00124E74" w:rsidRDefault="004A32D7" w:rsidP="00D45BF3">
            <w:pPr>
              <w:pStyle w:val="TableListNumber"/>
            </w:pPr>
            <w:r w:rsidRPr="00124E74">
              <w:t>Tiek saņemtas lietotāja tiesības no sūtītāja drošības talona;</w:t>
            </w:r>
          </w:p>
          <w:p w14:paraId="2064D243" w14:textId="77777777" w:rsidR="004A32D7" w:rsidRPr="00124E74" w:rsidRDefault="004A32D7" w:rsidP="00D45BF3">
            <w:pPr>
              <w:pStyle w:val="TableListNumber"/>
            </w:pPr>
            <w:r w:rsidRPr="00124E74">
              <w:t>Tiek ņemts AuthorityID (VISS iestādes identifikators) no sūtītāja drošības talona;</w:t>
            </w:r>
          </w:p>
          <w:p w14:paraId="56E30C76" w14:textId="5E127454" w:rsidR="004A32D7" w:rsidRDefault="004A32D7" w:rsidP="00D45BF3">
            <w:pPr>
              <w:pStyle w:val="TableListNumber"/>
            </w:pPr>
            <w:r w:rsidRPr="00124E74">
              <w:t>Tiek izsaukta viena no DIT biznesa klases funkcijām, kas realizē ziņojuma ievietošanas loģiku atkarīb</w:t>
            </w:r>
            <w:r w:rsidR="00AC0679">
              <w:t>ā</w:t>
            </w:r>
            <w:r w:rsidRPr="00124E74">
              <w:t xml:space="preserve"> no ziņojuma tipa (biznesa, transakcijas vai kļūdas).</w:t>
            </w:r>
          </w:p>
          <w:p w14:paraId="5F61E694" w14:textId="77777777" w:rsidR="004A32D7" w:rsidRDefault="004A32D7" w:rsidP="00D45BF3">
            <w:pPr>
              <w:pStyle w:val="Tablebody"/>
              <w:rPr>
                <w:b/>
              </w:rPr>
            </w:pPr>
            <w:r>
              <w:rPr>
                <w:b/>
              </w:rPr>
              <w:t>Loģika</w:t>
            </w:r>
          </w:p>
          <w:p w14:paraId="49D7A231" w14:textId="3E34167A" w:rsidR="004A32D7" w:rsidRPr="00124E74" w:rsidRDefault="004A32D7" w:rsidP="004A32D7">
            <w:pPr>
              <w:pStyle w:val="TableListNumber"/>
              <w:numPr>
                <w:ilvl w:val="0"/>
                <w:numId w:val="68"/>
              </w:numPr>
            </w:pPr>
            <w:r w:rsidRPr="00124E74">
              <w:t>Ziņojumam tiek piešķirts nosaukums – GUID, piemēram, e5fd09d2-02ba-4471-bad6-133a65ab20df.xml;</w:t>
            </w:r>
          </w:p>
          <w:p w14:paraId="70761740" w14:textId="59C8282C" w:rsidR="004A32D7" w:rsidRPr="00124E74" w:rsidRDefault="004A32D7" w:rsidP="004A32D7">
            <w:pPr>
              <w:pStyle w:val="TableListNumber"/>
              <w:numPr>
                <w:ilvl w:val="0"/>
                <w:numId w:val="68"/>
              </w:numPr>
            </w:pPr>
            <w:r w:rsidRPr="00124E74">
              <w:t>Tiek pārbaudīts, vai lietotājam ir tiesības ievietot ziņojum</w:t>
            </w:r>
            <w:r>
              <w:t>u</w:t>
            </w:r>
            <w:r w:rsidRPr="00124E74">
              <w:t xml:space="preserve"> attiecīg</w:t>
            </w:r>
            <w:r w:rsidR="00AC0679">
              <w:t>aj</w:t>
            </w:r>
            <w:r>
              <w:t>ā</w:t>
            </w:r>
            <w:r w:rsidRPr="00124E74">
              <w:t xml:space="preserve"> DIT kanālā;</w:t>
            </w:r>
          </w:p>
          <w:p w14:paraId="7D66F033" w14:textId="0505B148" w:rsidR="004A32D7" w:rsidRPr="00124E74" w:rsidRDefault="004A32D7" w:rsidP="004A32D7">
            <w:pPr>
              <w:pStyle w:val="TableListNumber"/>
              <w:numPr>
                <w:ilvl w:val="0"/>
                <w:numId w:val="68"/>
              </w:numPr>
            </w:pPr>
            <w:r w:rsidRPr="00124E74">
              <w:t>Tiek validēts ziņojums pret kanāl</w:t>
            </w:r>
            <w:r w:rsidR="00AC0679">
              <w:t>a</w:t>
            </w:r>
            <w:r w:rsidRPr="00124E74">
              <w:t xml:space="preserve"> konfigurācijā noradīt</w:t>
            </w:r>
            <w:r w:rsidR="00AC0679">
              <w:t>aj</w:t>
            </w:r>
            <w:r>
              <w:t>ie</w:t>
            </w:r>
            <w:r w:rsidRPr="00124E74">
              <w:t>m XML shēmas element</w:t>
            </w:r>
            <w:r>
              <w:t>ie</w:t>
            </w:r>
            <w:r w:rsidRPr="00124E74">
              <w:t>m</w:t>
            </w:r>
            <w:r w:rsidRPr="00F60003">
              <w:rPr>
                <w:rStyle w:val="FootnoteReference"/>
              </w:rPr>
              <w:footnoteReference w:id="1"/>
            </w:r>
            <w:r w:rsidRPr="00124E74">
              <w:t>;</w:t>
            </w:r>
          </w:p>
          <w:p w14:paraId="7119E1C4" w14:textId="466EC6D0" w:rsidR="004A32D7" w:rsidRPr="00124E74" w:rsidRDefault="004A32D7" w:rsidP="004A32D7">
            <w:pPr>
              <w:pStyle w:val="TableListNumber"/>
              <w:numPr>
                <w:ilvl w:val="0"/>
                <w:numId w:val="68"/>
              </w:numPr>
            </w:pPr>
            <w:r w:rsidRPr="00124E74">
              <w:t>Nevalīd</w:t>
            </w:r>
            <w:r>
              <w:t>i</w:t>
            </w:r>
            <w:r w:rsidRPr="00124E74">
              <w:t xml:space="preserve"> ziņojumi netiek saglabāti DIT sūtītāj</w:t>
            </w:r>
            <w:r w:rsidR="00AC0679">
              <w:t>a</w:t>
            </w:r>
            <w:r w:rsidRPr="00124E74">
              <w:t xml:space="preserve"> pastkastītē;</w:t>
            </w:r>
          </w:p>
          <w:p w14:paraId="08F7052E" w14:textId="22CDE11F" w:rsidR="004A32D7" w:rsidRPr="00B51E36" w:rsidRDefault="004A32D7" w:rsidP="004A32D7">
            <w:pPr>
              <w:pStyle w:val="TableListNumber"/>
              <w:numPr>
                <w:ilvl w:val="0"/>
                <w:numId w:val="68"/>
              </w:numPr>
            </w:pPr>
            <w:r w:rsidRPr="00124E74">
              <w:t>Notiek ziņojuma ievietošana sūtītaj</w:t>
            </w:r>
            <w:r w:rsidR="00AC0679">
              <w:t>a</w:t>
            </w:r>
            <w:r w:rsidRPr="00124E74">
              <w:t xml:space="preserve"> pastkastītē.</w:t>
            </w:r>
          </w:p>
          <w:p w14:paraId="078E7B9F" w14:textId="77777777" w:rsidR="004A32D7" w:rsidRDefault="004A32D7" w:rsidP="00D45BF3">
            <w:pPr>
              <w:pStyle w:val="Tablebody"/>
              <w:rPr>
                <w:b/>
              </w:rPr>
            </w:pPr>
            <w:r w:rsidRPr="00F8752D">
              <w:rPr>
                <w:b/>
              </w:rPr>
              <w:t>Lietot</w:t>
            </w:r>
            <w:r w:rsidRPr="00904FE7">
              <w:rPr>
                <w:b/>
              </w:rPr>
              <w:t>āji</w:t>
            </w:r>
          </w:p>
          <w:p w14:paraId="0029484D" w14:textId="77777777" w:rsidR="004A32D7" w:rsidRPr="00215B50" w:rsidRDefault="004A32D7" w:rsidP="00F60003">
            <w:pPr>
              <w:pStyle w:val="TableListNumber"/>
              <w:numPr>
                <w:ilvl w:val="0"/>
                <w:numId w:val="91"/>
              </w:numPr>
            </w:pPr>
            <w:r w:rsidRPr="00215B50">
              <w:t>Iestādes darbinieks – DIT administrators</w:t>
            </w:r>
            <w:r>
              <w:t>.</w:t>
            </w:r>
          </w:p>
          <w:p w14:paraId="4AC754AA" w14:textId="77777777" w:rsidR="004A32D7" w:rsidRDefault="004A32D7" w:rsidP="00D45BF3">
            <w:pPr>
              <w:pStyle w:val="TableListNumber"/>
            </w:pPr>
            <w:r>
              <w:t>Iestādes (kanāla versijas dalībnieks) darbinieks – DIT e-pastkastītes administrators vai datu lasītājs (DSK tipa kanāliem).</w:t>
            </w:r>
          </w:p>
          <w:p w14:paraId="5C07DB6B" w14:textId="77777777" w:rsidR="004A32D7" w:rsidRPr="00A330C7" w:rsidRDefault="004A32D7" w:rsidP="00D45BF3">
            <w:pPr>
              <w:pStyle w:val="TableListNumber"/>
            </w:pPr>
            <w:r>
              <w:t>Iestādes (kanāla īpašnieks) darbinieks – DIT e-pastkastītes administrators vai datu lasītājs (DIK tipa kanāliem).</w:t>
            </w:r>
          </w:p>
        </w:tc>
      </w:tr>
      <w:tr w:rsidR="004A32D7" w:rsidRPr="00A330C7" w14:paraId="4D60F05C" w14:textId="77777777" w:rsidTr="00D45BF3">
        <w:tblPrEx>
          <w:jc w:val="left"/>
        </w:tblPrEx>
        <w:tc>
          <w:tcPr>
            <w:tcW w:w="1668" w:type="dxa"/>
            <w:tcBorders>
              <w:left w:val="nil"/>
              <w:bottom w:val="nil"/>
              <w:right w:val="single" w:sz="4" w:space="0" w:color="auto"/>
            </w:tcBorders>
            <w:shd w:val="clear" w:color="auto" w:fill="auto"/>
          </w:tcPr>
          <w:p w14:paraId="347EC899" w14:textId="77777777" w:rsidR="004A32D7" w:rsidRPr="00A330C7" w:rsidRDefault="004A32D7" w:rsidP="00D45BF3">
            <w:pPr>
              <w:pStyle w:val="Tablebody"/>
            </w:pPr>
            <w:r w:rsidRPr="00A330C7">
              <w:t>Izvade</w:t>
            </w:r>
          </w:p>
        </w:tc>
        <w:tc>
          <w:tcPr>
            <w:tcW w:w="8221" w:type="dxa"/>
            <w:gridSpan w:val="2"/>
            <w:tcBorders>
              <w:bottom w:val="nil"/>
            </w:tcBorders>
            <w:shd w:val="clear" w:color="auto" w:fill="auto"/>
          </w:tcPr>
          <w:p w14:paraId="7EE25EEF" w14:textId="77777777" w:rsidR="004A32D7" w:rsidRPr="00A330C7" w:rsidRDefault="004A32D7" w:rsidP="00D45BF3">
            <w:pPr>
              <w:pStyle w:val="Tablebody"/>
            </w:pPr>
            <w:proofErr w:type="spellStart"/>
            <w:r>
              <w:t>True</w:t>
            </w:r>
            <w:proofErr w:type="spellEnd"/>
            <w:r>
              <w:t xml:space="preserve"> – ja operācijas izsaukums ir pabeigts veiksmīgi.</w:t>
            </w:r>
          </w:p>
        </w:tc>
      </w:tr>
      <w:tr w:rsidR="004A32D7" w:rsidRPr="00A330C7" w14:paraId="14EF8CFB" w14:textId="77777777" w:rsidTr="00D45BF3">
        <w:tblPrEx>
          <w:jc w:val="left"/>
        </w:tblPrEx>
        <w:trPr>
          <w:trHeight w:val="138"/>
        </w:trPr>
        <w:tc>
          <w:tcPr>
            <w:tcW w:w="1668" w:type="dxa"/>
            <w:tcBorders>
              <w:top w:val="nil"/>
              <w:left w:val="nil"/>
              <w:bottom w:val="single" w:sz="4" w:space="0" w:color="auto"/>
              <w:right w:val="single" w:sz="4" w:space="0" w:color="auto"/>
            </w:tcBorders>
            <w:shd w:val="clear" w:color="auto" w:fill="auto"/>
          </w:tcPr>
          <w:p w14:paraId="1AF1C4E1" w14:textId="77777777" w:rsidR="004A32D7" w:rsidRPr="00A330C7" w:rsidRDefault="004A32D7" w:rsidP="00D45BF3">
            <w:pPr>
              <w:pStyle w:val="Tablebody"/>
            </w:pPr>
            <w:r>
              <w:lastRenderedPageBreak/>
              <w:t>Kļūdas</w:t>
            </w:r>
          </w:p>
        </w:tc>
        <w:tc>
          <w:tcPr>
            <w:tcW w:w="8221" w:type="dxa"/>
            <w:gridSpan w:val="2"/>
            <w:tcBorders>
              <w:top w:val="nil"/>
              <w:bottom w:val="single" w:sz="4" w:space="0" w:color="auto"/>
            </w:tcBorders>
            <w:shd w:val="clear" w:color="auto" w:fill="auto"/>
          </w:tcPr>
          <w:p w14:paraId="481A9BD8" w14:textId="77777777" w:rsidR="004A32D7" w:rsidRDefault="004A32D7" w:rsidP="00D45BF3">
            <w:pPr>
              <w:pStyle w:val="Tablebody"/>
            </w:pPr>
            <w:r>
              <w:t xml:space="preserve">Tiesību pārbaudes kļūdas tiek atgrieztas sinhroni (SOAP </w:t>
            </w:r>
            <w:proofErr w:type="spellStart"/>
            <w:r>
              <w:t>Fault</w:t>
            </w:r>
            <w:proofErr w:type="spellEnd"/>
            <w:r>
              <w:t>).</w:t>
            </w:r>
          </w:p>
          <w:p w14:paraId="3FD97879" w14:textId="77777777" w:rsidR="004A32D7" w:rsidRPr="00A330C7" w:rsidRDefault="004A32D7" w:rsidP="00D45BF3">
            <w:pPr>
              <w:pStyle w:val="Tablebody"/>
            </w:pPr>
            <w:r>
              <w:t>Sūtīšanas validācijas kļūdas var pārbaudīt, izmantojot tīkla servisu vai FTP serveri (kļūdas ziņojums). Atsaucē (</w:t>
            </w:r>
            <w:proofErr w:type="spellStart"/>
            <w:r>
              <w:t>RelatedMessageId</w:t>
            </w:r>
            <w:proofErr w:type="spellEnd"/>
            <w:r>
              <w:t>) tiek ievietots iesūtīta ziņojuma nosaukums.</w:t>
            </w:r>
          </w:p>
        </w:tc>
      </w:tr>
    </w:tbl>
    <w:p w14:paraId="53BD0EE7" w14:textId="41D9ACC6" w:rsidR="00762EBE" w:rsidRPr="004E778D" w:rsidRDefault="00762EBE" w:rsidP="00762EBE">
      <w:pPr>
        <w:pStyle w:val="Heading2"/>
      </w:pPr>
      <w:bookmarkStart w:id="79" w:name="_Toc30771816"/>
      <w:bookmarkStart w:id="80" w:name="_Toc30772968"/>
      <w:bookmarkStart w:id="81" w:name="_Toc30773288"/>
      <w:bookmarkStart w:id="82" w:name="_Toc188444914"/>
      <w:bookmarkStart w:id="83" w:name="_Toc188770552"/>
      <w:bookmarkStart w:id="84" w:name="_Toc188781796"/>
      <w:bookmarkStart w:id="85" w:name="_Toc188444916"/>
      <w:bookmarkStart w:id="86" w:name="_Toc188770554"/>
      <w:bookmarkStart w:id="87" w:name="_Toc188781798"/>
      <w:bookmarkStart w:id="88" w:name="_Toc187838308"/>
      <w:bookmarkStart w:id="89" w:name="_Toc322418736"/>
      <w:bookmarkStart w:id="90" w:name="_Toc337540292"/>
      <w:bookmarkStart w:id="91" w:name="_Toc134800034"/>
      <w:bookmarkEnd w:id="79"/>
      <w:bookmarkEnd w:id="80"/>
      <w:bookmarkEnd w:id="81"/>
      <w:bookmarkEnd w:id="82"/>
      <w:bookmarkEnd w:id="83"/>
      <w:bookmarkEnd w:id="84"/>
      <w:bookmarkEnd w:id="85"/>
      <w:bookmarkEnd w:id="86"/>
      <w:bookmarkEnd w:id="87"/>
      <w:r>
        <w:t>Metode</w:t>
      </w:r>
      <w:r w:rsidRPr="004E778D">
        <w:t xml:space="preserve"> </w:t>
      </w:r>
      <w:bookmarkEnd w:id="88"/>
      <w:proofErr w:type="spellStart"/>
      <w:r>
        <w:t>SendMessage</w:t>
      </w:r>
      <w:bookmarkEnd w:id="89"/>
      <w:bookmarkEnd w:id="90"/>
      <w:proofErr w:type="spellEnd"/>
      <w:r w:rsidR="004A32D7">
        <w:t xml:space="preserve"> (</w:t>
      </w:r>
      <w:r w:rsidR="00ED4BF3">
        <w:t xml:space="preserve">tikai </w:t>
      </w:r>
      <w:r w:rsidR="004A32D7">
        <w:t>versija 2.1)</w:t>
      </w:r>
      <w:bookmarkEnd w:id="91"/>
    </w:p>
    <w:tbl>
      <w:tblPr>
        <w:tblW w:w="5018" w:type="pct"/>
        <w:jc w:val="center"/>
        <w:tblBorders>
          <w:top w:val="single" w:sz="12" w:space="0" w:color="000000"/>
          <w:bottom w:val="single" w:sz="12" w:space="0" w:color="000000"/>
        </w:tblBorders>
        <w:tblLayout w:type="fixed"/>
        <w:tblLook w:val="01A0" w:firstRow="1" w:lastRow="0" w:firstColumn="1" w:lastColumn="1" w:noHBand="0" w:noVBand="0"/>
      </w:tblPr>
      <w:tblGrid>
        <w:gridCol w:w="1635"/>
        <w:gridCol w:w="18"/>
        <w:gridCol w:w="8020"/>
      </w:tblGrid>
      <w:tr w:rsidR="00762EBE" w:rsidRPr="00A330C7" w14:paraId="2CB30AD4" w14:textId="77777777" w:rsidTr="00B51E36">
        <w:trPr>
          <w:jc w:val="center"/>
        </w:trPr>
        <w:tc>
          <w:tcPr>
            <w:tcW w:w="1686" w:type="dxa"/>
            <w:gridSpan w:val="2"/>
            <w:tcBorders>
              <w:left w:val="nil"/>
              <w:bottom w:val="single" w:sz="6" w:space="0" w:color="000000"/>
              <w:right w:val="single" w:sz="4" w:space="0" w:color="auto"/>
            </w:tcBorders>
            <w:shd w:val="clear" w:color="auto" w:fill="auto"/>
          </w:tcPr>
          <w:p w14:paraId="16F19F25" w14:textId="77777777" w:rsidR="00762EBE" w:rsidRPr="0028327A" w:rsidRDefault="00762EBE" w:rsidP="00B51E36">
            <w:pPr>
              <w:rPr>
                <w:b/>
                <w:iCs/>
                <w:smallCaps/>
              </w:rPr>
            </w:pPr>
            <w:r w:rsidRPr="0028327A">
              <w:rPr>
                <w:b/>
                <w:iCs/>
                <w:smallCaps/>
              </w:rPr>
              <w:t>Atribūts</w:t>
            </w:r>
          </w:p>
        </w:tc>
        <w:tc>
          <w:tcPr>
            <w:tcW w:w="8203" w:type="dxa"/>
            <w:tcBorders>
              <w:bottom w:val="single" w:sz="6" w:space="0" w:color="000000"/>
            </w:tcBorders>
            <w:shd w:val="clear" w:color="auto" w:fill="auto"/>
          </w:tcPr>
          <w:p w14:paraId="4E72FF25" w14:textId="77777777" w:rsidR="00762EBE" w:rsidRPr="0028327A" w:rsidRDefault="00762EBE" w:rsidP="00B51E36">
            <w:pPr>
              <w:rPr>
                <w:b/>
                <w:iCs/>
                <w:smallCaps/>
              </w:rPr>
            </w:pPr>
            <w:r w:rsidRPr="0028327A">
              <w:rPr>
                <w:b/>
                <w:iCs/>
                <w:smallCaps/>
              </w:rPr>
              <w:t>Apraksts</w:t>
            </w:r>
          </w:p>
        </w:tc>
      </w:tr>
      <w:tr w:rsidR="00762EBE" w:rsidRPr="00A330C7" w14:paraId="379F4BFA" w14:textId="77777777" w:rsidTr="00B51E36">
        <w:tblPrEx>
          <w:jc w:val="left"/>
        </w:tblPrEx>
        <w:tc>
          <w:tcPr>
            <w:tcW w:w="1668" w:type="dxa"/>
            <w:tcBorders>
              <w:left w:val="nil"/>
              <w:right w:val="single" w:sz="4" w:space="0" w:color="auto"/>
            </w:tcBorders>
            <w:shd w:val="clear" w:color="auto" w:fill="auto"/>
          </w:tcPr>
          <w:p w14:paraId="6BB33F6E" w14:textId="77777777" w:rsidR="00762EBE" w:rsidRPr="00A330C7" w:rsidRDefault="00762EBE" w:rsidP="00B51E36">
            <w:pPr>
              <w:pStyle w:val="Tablebody"/>
            </w:pPr>
            <w:r w:rsidRPr="00A330C7">
              <w:t>Identificējums</w:t>
            </w:r>
          </w:p>
        </w:tc>
        <w:tc>
          <w:tcPr>
            <w:tcW w:w="8221" w:type="dxa"/>
            <w:gridSpan w:val="2"/>
            <w:shd w:val="clear" w:color="auto" w:fill="auto"/>
          </w:tcPr>
          <w:p w14:paraId="569545B0" w14:textId="00E6553E" w:rsidR="00762EBE" w:rsidRPr="00A330C7" w:rsidRDefault="00E6305E" w:rsidP="00384A9E">
            <w:pPr>
              <w:pStyle w:val="Tablebody"/>
            </w:pPr>
            <w:r>
              <w:t>DITMessageServise</w:t>
            </w:r>
            <w:r w:rsidR="00E854F1">
              <w:t>:</w:t>
            </w:r>
            <w:r w:rsidR="00762EBE" w:rsidRPr="00A330C7">
              <w:t>SendMessage</w:t>
            </w:r>
            <w:r>
              <w:t>2</w:t>
            </w:r>
          </w:p>
        </w:tc>
      </w:tr>
      <w:tr w:rsidR="00762EBE" w:rsidRPr="00A330C7" w14:paraId="097F2CCF" w14:textId="77777777" w:rsidTr="00B51E36">
        <w:tblPrEx>
          <w:jc w:val="left"/>
        </w:tblPrEx>
        <w:tc>
          <w:tcPr>
            <w:tcW w:w="1668" w:type="dxa"/>
            <w:tcBorders>
              <w:left w:val="nil"/>
              <w:right w:val="single" w:sz="4" w:space="0" w:color="auto"/>
            </w:tcBorders>
            <w:shd w:val="clear" w:color="auto" w:fill="auto"/>
          </w:tcPr>
          <w:p w14:paraId="753283E5" w14:textId="77777777" w:rsidR="00762EBE" w:rsidRPr="00A330C7" w:rsidRDefault="00762EBE" w:rsidP="00B51E36">
            <w:pPr>
              <w:pStyle w:val="Tablebody"/>
            </w:pPr>
            <w:r w:rsidRPr="00A330C7">
              <w:t>Apraksts</w:t>
            </w:r>
          </w:p>
        </w:tc>
        <w:tc>
          <w:tcPr>
            <w:tcW w:w="8221" w:type="dxa"/>
            <w:gridSpan w:val="2"/>
            <w:shd w:val="clear" w:color="auto" w:fill="auto"/>
          </w:tcPr>
          <w:p w14:paraId="2DFACC5F" w14:textId="21D8F966" w:rsidR="00762EBE" w:rsidRPr="00A330C7" w:rsidRDefault="00762EBE" w:rsidP="00053559">
            <w:pPr>
              <w:pStyle w:val="Tablebody"/>
            </w:pPr>
            <w:r>
              <w:t>Ar šīs metodes</w:t>
            </w:r>
            <w:r w:rsidRPr="00A330C7">
              <w:t xml:space="preserve"> palīdzību </w:t>
            </w:r>
            <w:r w:rsidR="004240BD" w:rsidRPr="00A330C7">
              <w:t xml:space="preserve">ziņojums </w:t>
            </w:r>
            <w:r w:rsidRPr="00A330C7">
              <w:t>tiek sūtīts un piegādāts vis</w:t>
            </w:r>
            <w:r w:rsidR="00541E13">
              <w:t>ā</w:t>
            </w:r>
            <w:r w:rsidRPr="00A330C7">
              <w:t>s kanāla versijas dalībnieku pasta kastēs, kā arī ielikts sūtītāja pastā kastē</w:t>
            </w:r>
            <w:r>
              <w:t>.</w:t>
            </w:r>
            <w:r w:rsidR="008618A0">
              <w:t xml:space="preserve"> XML shēma sniegta </w:t>
            </w:r>
            <w:r w:rsidR="008618A0">
              <w:fldChar w:fldCharType="begin"/>
            </w:r>
            <w:r w:rsidR="008618A0">
              <w:instrText xml:space="preserve"> REF _Ref30768584 \n \h </w:instrText>
            </w:r>
            <w:r w:rsidR="008618A0">
              <w:fldChar w:fldCharType="separate"/>
            </w:r>
            <w:r w:rsidR="00C15392">
              <w:t>6.1.2</w:t>
            </w:r>
            <w:r w:rsidR="008618A0">
              <w:fldChar w:fldCharType="end"/>
            </w:r>
            <w:r w:rsidR="009F2E82">
              <w:t>.</w:t>
            </w:r>
            <w:r w:rsidR="008618A0">
              <w:t>sadaļā.</w:t>
            </w:r>
          </w:p>
        </w:tc>
      </w:tr>
      <w:tr w:rsidR="00762EBE" w:rsidRPr="00A330C7" w14:paraId="7B590CAD" w14:textId="77777777" w:rsidTr="00B51E36">
        <w:tblPrEx>
          <w:jc w:val="left"/>
        </w:tblPrEx>
        <w:trPr>
          <w:trHeight w:val="1136"/>
        </w:trPr>
        <w:tc>
          <w:tcPr>
            <w:tcW w:w="1668" w:type="dxa"/>
            <w:tcBorders>
              <w:left w:val="nil"/>
              <w:right w:val="single" w:sz="4" w:space="0" w:color="auto"/>
            </w:tcBorders>
            <w:shd w:val="clear" w:color="auto" w:fill="auto"/>
          </w:tcPr>
          <w:p w14:paraId="6EE6C1EF" w14:textId="77777777" w:rsidR="00762EBE" w:rsidRPr="00A330C7" w:rsidRDefault="00762EBE" w:rsidP="00B51E36">
            <w:pPr>
              <w:pStyle w:val="Tablebody"/>
            </w:pPr>
            <w:r w:rsidRPr="00A330C7">
              <w:t>Ievade</w:t>
            </w:r>
          </w:p>
        </w:tc>
        <w:tc>
          <w:tcPr>
            <w:tcW w:w="8221" w:type="dxa"/>
            <w:gridSpan w:val="2"/>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420"/>
              <w:gridCol w:w="3046"/>
              <w:gridCol w:w="3356"/>
            </w:tblGrid>
            <w:tr w:rsidR="00762EBE" w:rsidRPr="00235556" w14:paraId="24FABD24" w14:textId="77777777" w:rsidTr="00B46F32">
              <w:trPr>
                <w:trHeight w:val="270"/>
                <w:jc w:val="center"/>
              </w:trPr>
              <w:tc>
                <w:tcPr>
                  <w:tcW w:w="1451" w:type="dxa"/>
                  <w:tcBorders>
                    <w:left w:val="nil"/>
                    <w:bottom w:val="single" w:sz="6" w:space="0" w:color="000000"/>
                    <w:right w:val="single" w:sz="4" w:space="0" w:color="auto"/>
                  </w:tcBorders>
                  <w:shd w:val="clear" w:color="auto" w:fill="auto"/>
                  <w:vAlign w:val="center"/>
                </w:tcPr>
                <w:p w14:paraId="25AAEBA1"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left w:val="single" w:sz="4" w:space="0" w:color="auto"/>
                    <w:bottom w:val="single" w:sz="6" w:space="0" w:color="000000"/>
                    <w:right w:val="single" w:sz="4" w:space="0" w:color="auto"/>
                  </w:tcBorders>
                  <w:shd w:val="clear" w:color="auto" w:fill="auto"/>
                  <w:vAlign w:val="center"/>
                </w:tcPr>
                <w:p w14:paraId="291E586E"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3436" w:type="dxa"/>
                  <w:tcBorders>
                    <w:left w:val="single" w:sz="4" w:space="0" w:color="auto"/>
                    <w:bottom w:val="single" w:sz="6" w:space="0" w:color="000000"/>
                  </w:tcBorders>
                  <w:shd w:val="clear" w:color="auto" w:fill="auto"/>
                  <w:vAlign w:val="center"/>
                </w:tcPr>
                <w:p w14:paraId="0C333EBE"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6C08FF98" w14:textId="77777777" w:rsidTr="00B46F32">
              <w:tblPrEx>
                <w:jc w:val="left"/>
              </w:tblPrEx>
              <w:tc>
                <w:tcPr>
                  <w:tcW w:w="1451" w:type="dxa"/>
                  <w:tcBorders>
                    <w:left w:val="nil"/>
                    <w:bottom w:val="single" w:sz="4" w:space="0" w:color="auto"/>
                    <w:right w:val="single" w:sz="4" w:space="0" w:color="auto"/>
                  </w:tcBorders>
                  <w:shd w:val="clear" w:color="auto" w:fill="auto"/>
                </w:tcPr>
                <w:p w14:paraId="4236D7CF" w14:textId="77777777" w:rsidR="00762EBE" w:rsidRPr="00235556" w:rsidRDefault="00762EBE" w:rsidP="00B51E36">
                  <w:pPr>
                    <w:pStyle w:val="Tablebody"/>
                  </w:pPr>
                  <w:proofErr w:type="spellStart"/>
                  <w:r w:rsidRPr="00235556">
                    <w:t>Message</w:t>
                  </w:r>
                  <w:proofErr w:type="spellEnd"/>
                </w:p>
              </w:tc>
              <w:tc>
                <w:tcPr>
                  <w:tcW w:w="3118" w:type="dxa"/>
                  <w:tcBorders>
                    <w:top w:val="single" w:sz="6" w:space="0" w:color="000000"/>
                    <w:left w:val="single" w:sz="4" w:space="0" w:color="auto"/>
                    <w:bottom w:val="single" w:sz="4" w:space="0" w:color="auto"/>
                    <w:right w:val="single" w:sz="4" w:space="0" w:color="auto"/>
                  </w:tcBorders>
                  <w:shd w:val="clear" w:color="auto" w:fill="auto"/>
                </w:tcPr>
                <w:p w14:paraId="4D01EFD9" w14:textId="61DE2275" w:rsidR="00762EBE" w:rsidRPr="00235556" w:rsidRDefault="00762EBE" w:rsidP="00E854F1">
                  <w:pPr>
                    <w:pStyle w:val="Tablebody"/>
                  </w:pPr>
                  <w:r w:rsidRPr="00632F4B">
                    <w:rPr>
                      <w:highlight w:val="white"/>
                    </w:rPr>
                    <w:t>MessageSaveStructure</w:t>
                  </w:r>
                  <w:r w:rsidR="00E6305E">
                    <w:rPr>
                      <w:highlight w:val="white"/>
                    </w:rPr>
                    <w:t>2</w:t>
                  </w:r>
                  <w:r w:rsidRPr="00235556">
                    <w:t>(XSD:</w:t>
                  </w:r>
                  <w:r w:rsidRPr="00632F4B">
                    <w:rPr>
                      <w:highlight w:val="white"/>
                    </w:rPr>
                    <w:t>MessageSaveStructure</w:t>
                  </w:r>
                  <w:r w:rsidR="008A0B97">
                    <w:t>2</w:t>
                  </w:r>
                  <w:r w:rsidRPr="00235556">
                    <w:t>)</w:t>
                  </w:r>
                </w:p>
              </w:tc>
              <w:tc>
                <w:tcPr>
                  <w:tcW w:w="3436" w:type="dxa"/>
                  <w:tcBorders>
                    <w:left w:val="single" w:sz="4" w:space="0" w:color="auto"/>
                    <w:bottom w:val="single" w:sz="4" w:space="0" w:color="auto"/>
                  </w:tcBorders>
                  <w:shd w:val="clear" w:color="auto" w:fill="auto"/>
                </w:tcPr>
                <w:p w14:paraId="5E5B34E4" w14:textId="77777777" w:rsidR="00762EBE" w:rsidRPr="00235556" w:rsidRDefault="00762EBE" w:rsidP="00B51E36">
                  <w:pPr>
                    <w:pStyle w:val="Tablebody"/>
                  </w:pPr>
                  <w:r w:rsidRPr="00235556">
                    <w:t xml:space="preserve">Obligāts lauks – identificē ziņojumu </w:t>
                  </w:r>
                </w:p>
              </w:tc>
            </w:tr>
          </w:tbl>
          <w:p w14:paraId="30425238" w14:textId="77777777" w:rsidR="00762EBE" w:rsidRPr="00A330C7" w:rsidRDefault="00762EBE" w:rsidP="00B51E36"/>
        </w:tc>
      </w:tr>
      <w:tr w:rsidR="00762EBE" w:rsidRPr="00A330C7" w14:paraId="2BE79BC4" w14:textId="77777777" w:rsidTr="00B51E36">
        <w:tblPrEx>
          <w:jc w:val="left"/>
        </w:tblPrEx>
        <w:tc>
          <w:tcPr>
            <w:tcW w:w="1668" w:type="dxa"/>
            <w:tcBorders>
              <w:left w:val="nil"/>
              <w:right w:val="single" w:sz="4" w:space="0" w:color="auto"/>
            </w:tcBorders>
            <w:shd w:val="clear" w:color="auto" w:fill="auto"/>
          </w:tcPr>
          <w:p w14:paraId="22483CFD" w14:textId="77777777" w:rsidR="00762EBE" w:rsidRPr="00A330C7" w:rsidRDefault="00762EBE" w:rsidP="00B51E36">
            <w:pPr>
              <w:pStyle w:val="Tablebody"/>
            </w:pPr>
            <w:r w:rsidRPr="00A330C7">
              <w:t>Apstrāde</w:t>
            </w:r>
          </w:p>
        </w:tc>
        <w:tc>
          <w:tcPr>
            <w:tcW w:w="8221" w:type="dxa"/>
            <w:gridSpan w:val="2"/>
            <w:shd w:val="clear" w:color="auto" w:fill="auto"/>
          </w:tcPr>
          <w:p w14:paraId="0FED567F" w14:textId="6AF2E609" w:rsidR="00E854F1" w:rsidRDefault="00E854F1" w:rsidP="00F60003">
            <w:pPr>
              <w:pStyle w:val="TableListNumber"/>
              <w:numPr>
                <w:ilvl w:val="0"/>
                <w:numId w:val="87"/>
              </w:numPr>
            </w:pPr>
            <w:r w:rsidRPr="00124E74">
              <w:t>Tiek saņemtas lietotāja tiesības no sūtītāja drošības talona</w:t>
            </w:r>
            <w:r w:rsidR="00E46910" w:rsidRPr="00124E74">
              <w:t>;</w:t>
            </w:r>
          </w:p>
          <w:p w14:paraId="036FC9BB" w14:textId="55651569" w:rsidR="00E6305E" w:rsidRPr="00124E74" w:rsidRDefault="00E6305E" w:rsidP="008C2427">
            <w:pPr>
              <w:pStyle w:val="TableListNumber"/>
            </w:pPr>
            <w:r>
              <w:t>Tiek ņemti lietotaja dati (UserName, PersonCode, vards, uzvards)</w:t>
            </w:r>
            <w:r w:rsidR="00AC0679">
              <w:t>;</w:t>
            </w:r>
          </w:p>
          <w:p w14:paraId="48587E37" w14:textId="27F1468A" w:rsidR="00762EBE" w:rsidRPr="00124E74" w:rsidRDefault="00762EBE" w:rsidP="008C2427">
            <w:pPr>
              <w:pStyle w:val="TableListNumber"/>
            </w:pPr>
            <w:r w:rsidRPr="00124E74">
              <w:t xml:space="preserve">Tiek ņemts AuthorityID </w:t>
            </w:r>
            <w:r w:rsidR="00E854F1" w:rsidRPr="00124E74">
              <w:t xml:space="preserve">(VISS iestādes identifikators) </w:t>
            </w:r>
            <w:r w:rsidRPr="00124E74">
              <w:t>no sūtītāja drošības talona</w:t>
            </w:r>
            <w:r w:rsidR="00E46910" w:rsidRPr="00124E74">
              <w:t>;</w:t>
            </w:r>
          </w:p>
          <w:p w14:paraId="4FD210BF" w14:textId="21DCD0A7" w:rsidR="00E6305E" w:rsidRDefault="00762EBE" w:rsidP="00384A9E">
            <w:pPr>
              <w:pStyle w:val="TableListNumber"/>
            </w:pPr>
            <w:r w:rsidRPr="00124E74">
              <w:t xml:space="preserve">Tiek izsaukta </w:t>
            </w:r>
            <w:r w:rsidR="004240BD" w:rsidRPr="00124E74">
              <w:t xml:space="preserve">viena no </w:t>
            </w:r>
            <w:r w:rsidRPr="00124E74">
              <w:t>DIT biznesa klases funkcij</w:t>
            </w:r>
            <w:r w:rsidR="004240BD" w:rsidRPr="00124E74">
              <w:t>ā</w:t>
            </w:r>
            <w:r w:rsidRPr="00124E74">
              <w:t>m</w:t>
            </w:r>
            <w:r w:rsidR="00E854F1" w:rsidRPr="00124E74">
              <w:t>, kas realizē ziņojuma ievietošanas loģiku atkarīb</w:t>
            </w:r>
            <w:r w:rsidR="00AC0679">
              <w:t>ā</w:t>
            </w:r>
            <w:r w:rsidR="00E854F1" w:rsidRPr="00124E74">
              <w:t xml:space="preserve"> no ziņojuma tipa (biznesa, transakcijas vai kļūdas).</w:t>
            </w:r>
          </w:p>
          <w:p w14:paraId="17149E6F" w14:textId="77777777" w:rsidR="003F74FB" w:rsidRDefault="003F74FB" w:rsidP="003F74FB">
            <w:pPr>
              <w:pStyle w:val="Tablebody"/>
              <w:rPr>
                <w:b/>
              </w:rPr>
            </w:pPr>
            <w:r>
              <w:rPr>
                <w:b/>
              </w:rPr>
              <w:t>Loģika</w:t>
            </w:r>
          </w:p>
          <w:p w14:paraId="7D486429" w14:textId="50B536D8" w:rsidR="00162FDE" w:rsidRDefault="00162FDE" w:rsidP="008C2427">
            <w:pPr>
              <w:pStyle w:val="TableListNumber"/>
              <w:numPr>
                <w:ilvl w:val="0"/>
                <w:numId w:val="71"/>
              </w:numPr>
            </w:pPr>
            <w:r w:rsidRPr="00124E74">
              <w:t>Ziņojumam tiek piešķirts nosaukums – GUID, piemēram, e5fd09d2-02ba-4471-bad6-133a65ab20df.xml</w:t>
            </w:r>
            <w:r w:rsidR="00E46910" w:rsidRPr="00124E74">
              <w:t>;</w:t>
            </w:r>
          </w:p>
          <w:p w14:paraId="5305E91D" w14:textId="3BA2CE45" w:rsidR="00E6305E" w:rsidRPr="00124E74" w:rsidRDefault="00E6305E" w:rsidP="008C2427">
            <w:pPr>
              <w:pStyle w:val="TableListNumber"/>
              <w:numPr>
                <w:ilvl w:val="0"/>
                <w:numId w:val="71"/>
              </w:numPr>
            </w:pPr>
            <w:r>
              <w:t xml:space="preserve">Ja ziņojumam ir noradīts filtrs, tad tas tiek iesutīts </w:t>
            </w:r>
            <w:r w:rsidR="005614F4">
              <w:t>kontrētai iestādei.</w:t>
            </w:r>
          </w:p>
          <w:p w14:paraId="213C2827" w14:textId="676D1F4E" w:rsidR="00762EBE" w:rsidRPr="00124E74" w:rsidRDefault="004240BD" w:rsidP="008C2427">
            <w:pPr>
              <w:pStyle w:val="TableListNumber"/>
              <w:numPr>
                <w:ilvl w:val="0"/>
                <w:numId w:val="71"/>
              </w:numPr>
            </w:pPr>
            <w:r w:rsidRPr="00124E74">
              <w:t xml:space="preserve">Tiek </w:t>
            </w:r>
            <w:r w:rsidR="00B46F32" w:rsidRPr="00124E74">
              <w:t>pārbaudīt</w:t>
            </w:r>
            <w:r w:rsidR="00E854F1" w:rsidRPr="00124E74">
              <w:t xml:space="preserve">s, vai </w:t>
            </w:r>
            <w:r w:rsidR="00762EBE" w:rsidRPr="00124E74">
              <w:t>lietotāj</w:t>
            </w:r>
            <w:r w:rsidR="00E854F1" w:rsidRPr="00124E74">
              <w:t>am ir tiesības ievietot ziņojum</w:t>
            </w:r>
            <w:r w:rsidR="008B46B3">
              <w:t>u</w:t>
            </w:r>
            <w:r w:rsidR="00E854F1" w:rsidRPr="00124E74">
              <w:t xml:space="preserve"> attiecīg</w:t>
            </w:r>
            <w:r w:rsidR="00AC0679">
              <w:t>aj</w:t>
            </w:r>
            <w:r w:rsidR="008B46B3">
              <w:t>ā</w:t>
            </w:r>
            <w:r w:rsidR="00E854F1" w:rsidRPr="00124E74">
              <w:t xml:space="preserve"> DIT kanālā</w:t>
            </w:r>
            <w:r w:rsidR="00E46910" w:rsidRPr="00124E74">
              <w:t>;</w:t>
            </w:r>
          </w:p>
          <w:p w14:paraId="702B1191" w14:textId="2F3D4A98" w:rsidR="00E46910" w:rsidRPr="00124E74" w:rsidRDefault="00762EBE" w:rsidP="008C2427">
            <w:pPr>
              <w:pStyle w:val="TableListNumber"/>
              <w:numPr>
                <w:ilvl w:val="0"/>
                <w:numId w:val="71"/>
              </w:numPr>
            </w:pPr>
            <w:r w:rsidRPr="00124E74">
              <w:t xml:space="preserve">Tiek </w:t>
            </w:r>
            <w:r w:rsidR="00162FDE" w:rsidRPr="00124E74">
              <w:t xml:space="preserve">validēts </w:t>
            </w:r>
            <w:r w:rsidR="00E854F1" w:rsidRPr="00124E74">
              <w:t>ziņojums</w:t>
            </w:r>
            <w:r w:rsidR="00162FDE" w:rsidRPr="00124E74">
              <w:t xml:space="preserve"> pret kanāl</w:t>
            </w:r>
            <w:r w:rsidR="00AC0679">
              <w:t>a</w:t>
            </w:r>
            <w:r w:rsidR="00162FDE" w:rsidRPr="00124E74">
              <w:t xml:space="preserve"> konfigurācijā noradīt</w:t>
            </w:r>
            <w:r w:rsidR="00AC0679">
              <w:t>aj</w:t>
            </w:r>
            <w:r w:rsidR="008B46B3">
              <w:t>ie</w:t>
            </w:r>
            <w:r w:rsidR="00162FDE" w:rsidRPr="00124E74">
              <w:t>m XML shēmas element</w:t>
            </w:r>
            <w:r w:rsidR="008B46B3">
              <w:t>ie</w:t>
            </w:r>
            <w:r w:rsidR="00162FDE" w:rsidRPr="00124E74">
              <w:t>m</w:t>
            </w:r>
            <w:r w:rsidR="00162FDE" w:rsidRPr="008C2427">
              <w:rPr>
                <w:rStyle w:val="FootnoteReference"/>
                <w:vertAlign w:val="baseline"/>
              </w:rPr>
              <w:footnoteReference w:id="2"/>
            </w:r>
            <w:r w:rsidR="00E46910" w:rsidRPr="00124E74">
              <w:t>;</w:t>
            </w:r>
          </w:p>
          <w:p w14:paraId="1BDD1F7C" w14:textId="5D637E56" w:rsidR="00762EBE" w:rsidRPr="00124E74" w:rsidRDefault="00162FDE" w:rsidP="008C2427">
            <w:pPr>
              <w:pStyle w:val="TableListNumber"/>
              <w:numPr>
                <w:ilvl w:val="0"/>
                <w:numId w:val="71"/>
              </w:numPr>
            </w:pPr>
            <w:r w:rsidRPr="00124E74">
              <w:t>Nevalīd</w:t>
            </w:r>
            <w:r w:rsidR="008B46B3">
              <w:t>i</w:t>
            </w:r>
            <w:r w:rsidRPr="00124E74">
              <w:t xml:space="preserve"> ziņojumi netiek saglabāti DIT sūtītāj</w:t>
            </w:r>
            <w:r w:rsidR="00AC0679">
              <w:t>a</w:t>
            </w:r>
            <w:r w:rsidRPr="00124E74">
              <w:t xml:space="preserve"> pastkastītē</w:t>
            </w:r>
            <w:r w:rsidR="00921284" w:rsidRPr="00124E74">
              <w:t>;</w:t>
            </w:r>
          </w:p>
          <w:p w14:paraId="0D0D9E2F" w14:textId="4CF29045" w:rsidR="00762EBE" w:rsidRPr="00B51E36" w:rsidRDefault="00664746" w:rsidP="008C2427">
            <w:pPr>
              <w:pStyle w:val="TableListNumber"/>
              <w:numPr>
                <w:ilvl w:val="0"/>
                <w:numId w:val="71"/>
              </w:numPr>
            </w:pPr>
            <w:bookmarkStart w:id="92" w:name="_Ref8382110"/>
            <w:r w:rsidRPr="00124E74">
              <w:t xml:space="preserve">Notiek </w:t>
            </w:r>
            <w:r w:rsidR="00162FDE" w:rsidRPr="00124E74">
              <w:t>z</w:t>
            </w:r>
            <w:r w:rsidR="00762EBE" w:rsidRPr="00124E74">
              <w:t>iņojum</w:t>
            </w:r>
            <w:r w:rsidR="00162FDE" w:rsidRPr="00124E74">
              <w:t>a</w:t>
            </w:r>
            <w:r w:rsidR="00762EBE" w:rsidRPr="00124E74">
              <w:t xml:space="preserve"> </w:t>
            </w:r>
            <w:r w:rsidR="00162FDE" w:rsidRPr="00124E74">
              <w:t>ievietošana sūtītaj</w:t>
            </w:r>
            <w:r w:rsidR="00AC0679">
              <w:t>a</w:t>
            </w:r>
            <w:r w:rsidR="00162FDE" w:rsidRPr="00124E74">
              <w:t xml:space="preserve"> pastkastītē</w:t>
            </w:r>
            <w:r w:rsidR="00E46910" w:rsidRPr="00124E74">
              <w:t>.</w:t>
            </w:r>
            <w:bookmarkEnd w:id="92"/>
          </w:p>
          <w:p w14:paraId="5E7A2526" w14:textId="77777777" w:rsidR="00762EBE" w:rsidRDefault="00762EBE" w:rsidP="00B51E36">
            <w:pPr>
              <w:pStyle w:val="Tablebody"/>
              <w:rPr>
                <w:b/>
              </w:rPr>
            </w:pPr>
            <w:r w:rsidRPr="00F8752D">
              <w:rPr>
                <w:b/>
              </w:rPr>
              <w:t>Lietot</w:t>
            </w:r>
            <w:r w:rsidRPr="00904FE7">
              <w:rPr>
                <w:b/>
              </w:rPr>
              <w:t>āji</w:t>
            </w:r>
          </w:p>
          <w:p w14:paraId="0EF005DD" w14:textId="0F7F9C86" w:rsidR="00762EBE" w:rsidRPr="00215B50" w:rsidRDefault="00762EBE" w:rsidP="000204EF">
            <w:pPr>
              <w:pStyle w:val="TableListNumber"/>
              <w:numPr>
                <w:ilvl w:val="0"/>
                <w:numId w:val="83"/>
              </w:numPr>
            </w:pPr>
            <w:r w:rsidRPr="00215B50">
              <w:t>Iestādes darbinieks – DIT administrators</w:t>
            </w:r>
            <w:r w:rsidR="004240BD">
              <w:t>.</w:t>
            </w:r>
          </w:p>
          <w:p w14:paraId="291DA7B5" w14:textId="1DF5F50C" w:rsidR="00762EBE" w:rsidRDefault="00762EBE" w:rsidP="000204EF">
            <w:pPr>
              <w:pStyle w:val="TableListNumber"/>
            </w:pPr>
            <w:r>
              <w:t xml:space="preserve">Iestādes </w:t>
            </w:r>
            <w:r w:rsidR="00E46910">
              <w:t>(</w:t>
            </w:r>
            <w:r>
              <w:t>kanāla versijas dalībnie</w:t>
            </w:r>
            <w:r w:rsidR="00E46910">
              <w:t>ks)</w:t>
            </w:r>
            <w:r>
              <w:t xml:space="preserve"> darbinieks – DIT e-pastkastītes administrators </w:t>
            </w:r>
            <w:r w:rsidR="00E46910">
              <w:t xml:space="preserve">vai datu lasītājs </w:t>
            </w:r>
            <w:r>
              <w:t>(DSK tipa kanāliem)</w:t>
            </w:r>
            <w:r w:rsidR="004240BD">
              <w:t>.</w:t>
            </w:r>
          </w:p>
          <w:p w14:paraId="71B79BF9" w14:textId="752E8DBE" w:rsidR="00762EBE" w:rsidRPr="00A330C7" w:rsidRDefault="00762EBE" w:rsidP="000204EF">
            <w:pPr>
              <w:pStyle w:val="TableListNumber"/>
            </w:pPr>
            <w:r>
              <w:t>Iestādes</w:t>
            </w:r>
            <w:r w:rsidR="00E46910">
              <w:t xml:space="preserve"> (</w:t>
            </w:r>
            <w:r>
              <w:t>kanāla īpašnie</w:t>
            </w:r>
            <w:r w:rsidR="00E46910">
              <w:t>ks)</w:t>
            </w:r>
            <w:r>
              <w:t xml:space="preserve"> darbinieks – DIT e-pastkastītes administrators </w:t>
            </w:r>
            <w:r w:rsidR="00E46910">
              <w:t xml:space="preserve">vai datu lasītājs </w:t>
            </w:r>
            <w:r>
              <w:t>(DIK tipa kanāliem)</w:t>
            </w:r>
            <w:r w:rsidR="004240BD">
              <w:t>.</w:t>
            </w:r>
          </w:p>
        </w:tc>
      </w:tr>
      <w:tr w:rsidR="00762EBE" w:rsidRPr="00A330C7" w14:paraId="6D80813F" w14:textId="77777777" w:rsidTr="00B51E36">
        <w:tblPrEx>
          <w:jc w:val="left"/>
        </w:tblPrEx>
        <w:tc>
          <w:tcPr>
            <w:tcW w:w="1668" w:type="dxa"/>
            <w:tcBorders>
              <w:left w:val="nil"/>
              <w:bottom w:val="nil"/>
              <w:right w:val="single" w:sz="4" w:space="0" w:color="auto"/>
            </w:tcBorders>
            <w:shd w:val="clear" w:color="auto" w:fill="auto"/>
          </w:tcPr>
          <w:p w14:paraId="6F4F6EDD" w14:textId="77777777" w:rsidR="00762EBE" w:rsidRPr="00A330C7" w:rsidRDefault="00762EBE" w:rsidP="00B51E36">
            <w:pPr>
              <w:pStyle w:val="Tablebody"/>
            </w:pPr>
            <w:r w:rsidRPr="00A330C7">
              <w:t>Izvade</w:t>
            </w:r>
          </w:p>
        </w:tc>
        <w:tc>
          <w:tcPr>
            <w:tcW w:w="8221" w:type="dxa"/>
            <w:gridSpan w:val="2"/>
            <w:tcBorders>
              <w:bottom w:val="nil"/>
            </w:tcBorders>
            <w:shd w:val="clear" w:color="auto" w:fill="auto"/>
          </w:tcPr>
          <w:p w14:paraId="555D0B1F"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0E272AB4" w14:textId="77777777" w:rsidTr="00B51E36">
        <w:tblPrEx>
          <w:jc w:val="left"/>
        </w:tblPrEx>
        <w:trPr>
          <w:trHeight w:val="138"/>
        </w:trPr>
        <w:tc>
          <w:tcPr>
            <w:tcW w:w="1668" w:type="dxa"/>
            <w:tcBorders>
              <w:top w:val="nil"/>
              <w:left w:val="nil"/>
              <w:bottom w:val="single" w:sz="4" w:space="0" w:color="auto"/>
              <w:right w:val="single" w:sz="4" w:space="0" w:color="auto"/>
            </w:tcBorders>
            <w:shd w:val="clear" w:color="auto" w:fill="auto"/>
          </w:tcPr>
          <w:p w14:paraId="75EB37AF" w14:textId="77777777" w:rsidR="00762EBE" w:rsidRPr="00A330C7" w:rsidRDefault="00762EBE" w:rsidP="00B51E36">
            <w:pPr>
              <w:pStyle w:val="Tablebody"/>
            </w:pPr>
            <w:r>
              <w:t>Kļūdas</w:t>
            </w:r>
          </w:p>
        </w:tc>
        <w:tc>
          <w:tcPr>
            <w:tcW w:w="8221" w:type="dxa"/>
            <w:gridSpan w:val="2"/>
            <w:tcBorders>
              <w:top w:val="nil"/>
              <w:bottom w:val="single" w:sz="4" w:space="0" w:color="auto"/>
            </w:tcBorders>
            <w:shd w:val="clear" w:color="auto" w:fill="auto"/>
          </w:tcPr>
          <w:p w14:paraId="364D8DF8" w14:textId="0D93CF5B" w:rsidR="00162FDE" w:rsidRDefault="00162FDE">
            <w:pPr>
              <w:pStyle w:val="Tablebody"/>
            </w:pPr>
            <w:r>
              <w:t xml:space="preserve">Tiesību pārbaudes kļūdas tiek atgrieztas sinhroni (SOAP </w:t>
            </w:r>
            <w:proofErr w:type="spellStart"/>
            <w:r>
              <w:t>Fault</w:t>
            </w:r>
            <w:proofErr w:type="spellEnd"/>
            <w:r>
              <w:t>)</w:t>
            </w:r>
            <w:r w:rsidR="00E46910">
              <w:t>.</w:t>
            </w:r>
          </w:p>
          <w:p w14:paraId="5BC420B2" w14:textId="1600A5DE" w:rsidR="00762EBE" w:rsidRPr="00A330C7" w:rsidRDefault="00B46F32">
            <w:pPr>
              <w:pStyle w:val="Tablebody"/>
            </w:pPr>
            <w:r>
              <w:t>Sūtīšanas</w:t>
            </w:r>
            <w:r w:rsidR="00664746">
              <w:t xml:space="preserve"> validācijas kļūdas var p</w:t>
            </w:r>
            <w:r w:rsidR="00921284">
              <w:t>ārbaudīt</w:t>
            </w:r>
            <w:r>
              <w:t>,</w:t>
            </w:r>
            <w:r w:rsidR="00921284">
              <w:t xml:space="preserve"> izmantojot </w:t>
            </w:r>
            <w:r w:rsidR="009F01CA">
              <w:t xml:space="preserve">tīkla servisu vai </w:t>
            </w:r>
            <w:r w:rsidR="00921284">
              <w:t>FTP serveri</w:t>
            </w:r>
            <w:r w:rsidR="00162FDE">
              <w:t xml:space="preserve"> (kļūdas ziņojums). Atsauc</w:t>
            </w:r>
            <w:r w:rsidR="00BE758B">
              <w:t>ē</w:t>
            </w:r>
            <w:r w:rsidR="00162FDE">
              <w:t xml:space="preserve"> (</w:t>
            </w:r>
            <w:proofErr w:type="spellStart"/>
            <w:r w:rsidR="00162FDE">
              <w:t>RelatedMessageId</w:t>
            </w:r>
            <w:proofErr w:type="spellEnd"/>
            <w:r w:rsidR="00162FDE">
              <w:t>)</w:t>
            </w:r>
            <w:r w:rsidR="00BE758B">
              <w:t xml:space="preserve"> tiek ievietots </w:t>
            </w:r>
            <w:r w:rsidR="000974CF">
              <w:t>iesūtīta</w:t>
            </w:r>
            <w:r w:rsidR="00BE758B">
              <w:t xml:space="preserve"> ziņojuma nosaukums.</w:t>
            </w:r>
          </w:p>
        </w:tc>
      </w:tr>
    </w:tbl>
    <w:p w14:paraId="0F9DED4C" w14:textId="22BA65BD" w:rsidR="00762EBE" w:rsidRPr="004E778D" w:rsidRDefault="00762EBE" w:rsidP="00762EBE">
      <w:pPr>
        <w:pStyle w:val="Heading2"/>
      </w:pPr>
      <w:bookmarkStart w:id="93" w:name="_Toc322418737"/>
      <w:bookmarkStart w:id="94" w:name="_Toc337540293"/>
      <w:bookmarkStart w:id="95" w:name="_Toc134800035"/>
      <w:r>
        <w:t xml:space="preserve">Metode </w:t>
      </w:r>
      <w:proofErr w:type="spellStart"/>
      <w:r>
        <w:t>ReceiveMessage</w:t>
      </w:r>
      <w:bookmarkEnd w:id="93"/>
      <w:bookmarkEnd w:id="94"/>
      <w:bookmarkEnd w:id="95"/>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0A97C1AE" w14:textId="77777777" w:rsidTr="000204EF">
        <w:trPr>
          <w:tblHeader/>
          <w:jc w:val="center"/>
        </w:trPr>
        <w:tc>
          <w:tcPr>
            <w:tcW w:w="1603" w:type="dxa"/>
            <w:tcBorders>
              <w:left w:val="nil"/>
              <w:bottom w:val="single" w:sz="6" w:space="0" w:color="000000"/>
              <w:right w:val="single" w:sz="4" w:space="0" w:color="auto"/>
            </w:tcBorders>
            <w:shd w:val="clear" w:color="auto" w:fill="auto"/>
          </w:tcPr>
          <w:p w14:paraId="38A52F09"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340A4F7A" w14:textId="77777777" w:rsidR="00762EBE" w:rsidRPr="0028327A" w:rsidRDefault="00762EBE" w:rsidP="00B51E36">
            <w:pPr>
              <w:rPr>
                <w:b/>
                <w:iCs/>
                <w:smallCaps/>
              </w:rPr>
            </w:pPr>
            <w:r w:rsidRPr="0028327A">
              <w:rPr>
                <w:b/>
                <w:iCs/>
                <w:smallCaps/>
              </w:rPr>
              <w:t>Apraksts</w:t>
            </w:r>
          </w:p>
        </w:tc>
      </w:tr>
      <w:tr w:rsidR="00762EBE" w:rsidRPr="00A330C7" w14:paraId="6CF5F8C1" w14:textId="77777777" w:rsidTr="00B51E36">
        <w:tblPrEx>
          <w:jc w:val="left"/>
        </w:tblPrEx>
        <w:tc>
          <w:tcPr>
            <w:tcW w:w="1603" w:type="dxa"/>
            <w:tcBorders>
              <w:left w:val="nil"/>
              <w:right w:val="single" w:sz="4" w:space="0" w:color="auto"/>
            </w:tcBorders>
            <w:shd w:val="clear" w:color="auto" w:fill="auto"/>
          </w:tcPr>
          <w:p w14:paraId="7AEDF930" w14:textId="77777777" w:rsidR="00762EBE" w:rsidRPr="00A330C7" w:rsidRDefault="00762EBE" w:rsidP="00B51E36">
            <w:pPr>
              <w:pStyle w:val="Tablebody"/>
            </w:pPr>
            <w:r w:rsidRPr="00A330C7">
              <w:t>Identificējums</w:t>
            </w:r>
          </w:p>
        </w:tc>
        <w:tc>
          <w:tcPr>
            <w:tcW w:w="8251" w:type="dxa"/>
            <w:shd w:val="clear" w:color="auto" w:fill="auto"/>
          </w:tcPr>
          <w:p w14:paraId="167DA37F" w14:textId="789B3AAC" w:rsidR="00762EBE" w:rsidRPr="00A330C7" w:rsidRDefault="0011135D" w:rsidP="00B51E36">
            <w:pPr>
              <w:pStyle w:val="Tablebody"/>
            </w:pPr>
            <w:proofErr w:type="spellStart"/>
            <w:r>
              <w:t>DITWebService</w:t>
            </w:r>
            <w:r w:rsidR="00E854F1">
              <w:t>:</w:t>
            </w:r>
            <w:r w:rsidR="00762EBE" w:rsidRPr="00A330C7">
              <w:t>ReceiveMessage</w:t>
            </w:r>
            <w:proofErr w:type="spellEnd"/>
            <w:r w:rsidR="00762EBE" w:rsidRPr="00A330C7">
              <w:t xml:space="preserve"> </w:t>
            </w:r>
          </w:p>
        </w:tc>
      </w:tr>
      <w:tr w:rsidR="00762EBE" w:rsidRPr="00A330C7" w14:paraId="7E5E514A" w14:textId="77777777" w:rsidTr="00B51E36">
        <w:tblPrEx>
          <w:jc w:val="left"/>
        </w:tblPrEx>
        <w:tc>
          <w:tcPr>
            <w:tcW w:w="1603" w:type="dxa"/>
            <w:tcBorders>
              <w:left w:val="nil"/>
              <w:bottom w:val="nil"/>
              <w:right w:val="single" w:sz="4" w:space="0" w:color="auto"/>
            </w:tcBorders>
            <w:shd w:val="clear" w:color="auto" w:fill="auto"/>
          </w:tcPr>
          <w:p w14:paraId="3354F81A"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5DBEDE2D" w14:textId="0E6D4E15" w:rsidR="00762EBE" w:rsidRPr="00A330C7" w:rsidRDefault="00762EBE" w:rsidP="00053559">
            <w:pPr>
              <w:pStyle w:val="Tablebody"/>
            </w:pPr>
            <w:r>
              <w:t>Ar šīs metodes</w:t>
            </w:r>
            <w:r w:rsidRPr="00A330C7">
              <w:t xml:space="preserve"> palīdzību tiek saņemts</w:t>
            </w:r>
            <w:r w:rsidR="00D560D7">
              <w:t xml:space="preserve"> tikai</w:t>
            </w:r>
            <w:r w:rsidRPr="00A330C7">
              <w:t xml:space="preserve"> </w:t>
            </w:r>
            <w:r w:rsidR="00B22C00">
              <w:t xml:space="preserve">nelasīts </w:t>
            </w:r>
            <w:r w:rsidRPr="00A330C7">
              <w:t>ziņojums pēc konkrētiem pieprasījuma parametriem</w:t>
            </w:r>
            <w:r w:rsidR="0045042B">
              <w:t xml:space="preserve">, tajā </w:t>
            </w:r>
            <w:r w:rsidR="00040206">
              <w:t>skaitā</w:t>
            </w:r>
            <w:r w:rsidR="0045042B">
              <w:t xml:space="preserve"> arī kļūdu ziņojumi.</w:t>
            </w:r>
            <w:r w:rsidR="008618A0">
              <w:t xml:space="preserve"> XML shēma pieprasījumiem sniegta </w:t>
            </w:r>
            <w:r w:rsidR="008618A0">
              <w:fldChar w:fldCharType="begin"/>
            </w:r>
            <w:r w:rsidR="008618A0">
              <w:instrText xml:space="preserve"> REF _Ref30768623 \n \h </w:instrText>
            </w:r>
            <w:r w:rsidR="008618A0">
              <w:fldChar w:fldCharType="separate"/>
            </w:r>
            <w:r w:rsidR="00C15392">
              <w:t>6.1.3</w:t>
            </w:r>
            <w:r w:rsidR="008618A0">
              <w:fldChar w:fldCharType="end"/>
            </w:r>
            <w:r w:rsidR="008618A0">
              <w:t xml:space="preserve">.sadaļā un atbildēm - </w:t>
            </w:r>
            <w:r w:rsidR="008618A0">
              <w:fldChar w:fldCharType="begin"/>
            </w:r>
            <w:r w:rsidR="008618A0">
              <w:instrText xml:space="preserve"> REF _Ref30768826 \n \h </w:instrText>
            </w:r>
            <w:r w:rsidR="008618A0">
              <w:fldChar w:fldCharType="separate"/>
            </w:r>
            <w:r w:rsidR="00C15392">
              <w:t>6.1.4</w:t>
            </w:r>
            <w:r w:rsidR="008618A0">
              <w:fldChar w:fldCharType="end"/>
            </w:r>
            <w:r w:rsidR="008618A0">
              <w:t>.sadaļā.</w:t>
            </w:r>
          </w:p>
        </w:tc>
      </w:tr>
      <w:tr w:rsidR="00762EBE" w:rsidRPr="00A330C7" w14:paraId="64B73E94" w14:textId="77777777" w:rsidTr="00B51E36">
        <w:tblPrEx>
          <w:jc w:val="left"/>
        </w:tblPrEx>
        <w:tc>
          <w:tcPr>
            <w:tcW w:w="1603" w:type="dxa"/>
            <w:tcBorders>
              <w:top w:val="nil"/>
              <w:left w:val="nil"/>
              <w:bottom w:val="nil"/>
              <w:right w:val="single" w:sz="4" w:space="0" w:color="auto"/>
            </w:tcBorders>
            <w:shd w:val="clear" w:color="auto" w:fill="auto"/>
          </w:tcPr>
          <w:p w14:paraId="03618823"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760"/>
              <w:gridCol w:w="3737"/>
              <w:gridCol w:w="2353"/>
            </w:tblGrid>
            <w:tr w:rsidR="00762EBE" w:rsidRPr="00235556" w14:paraId="260FBCCA" w14:textId="77777777" w:rsidTr="00B46F32">
              <w:trPr>
                <w:jc w:val="center"/>
              </w:trPr>
              <w:tc>
                <w:tcPr>
                  <w:tcW w:w="1799" w:type="dxa"/>
                  <w:tcBorders>
                    <w:left w:val="nil"/>
                    <w:bottom w:val="single" w:sz="6" w:space="0" w:color="000000"/>
                    <w:right w:val="single" w:sz="6" w:space="0" w:color="000000"/>
                  </w:tcBorders>
                  <w:shd w:val="clear" w:color="auto" w:fill="auto"/>
                  <w:vAlign w:val="center"/>
                </w:tcPr>
                <w:p w14:paraId="4FB04AC1"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828" w:type="dxa"/>
                  <w:tcBorders>
                    <w:top w:val="single" w:sz="12" w:space="0" w:color="000000"/>
                    <w:bottom w:val="single" w:sz="6" w:space="0" w:color="000000"/>
                    <w:right w:val="single" w:sz="4" w:space="0" w:color="auto"/>
                  </w:tcBorders>
                  <w:shd w:val="clear" w:color="auto" w:fill="auto"/>
                  <w:vAlign w:val="center"/>
                </w:tcPr>
                <w:p w14:paraId="3930B61D"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2408" w:type="dxa"/>
                  <w:tcBorders>
                    <w:left w:val="single" w:sz="4" w:space="0" w:color="auto"/>
                    <w:bottom w:val="single" w:sz="6" w:space="0" w:color="000000"/>
                  </w:tcBorders>
                  <w:shd w:val="clear" w:color="auto" w:fill="auto"/>
                  <w:vAlign w:val="center"/>
                </w:tcPr>
                <w:p w14:paraId="1CC754DF"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7A5B2CAA" w14:textId="77777777" w:rsidTr="00B46F32">
              <w:tblPrEx>
                <w:jc w:val="left"/>
              </w:tblPrEx>
              <w:tc>
                <w:tcPr>
                  <w:tcW w:w="1799" w:type="dxa"/>
                  <w:tcBorders>
                    <w:top w:val="single" w:sz="6" w:space="0" w:color="000000"/>
                    <w:left w:val="nil"/>
                    <w:bottom w:val="single" w:sz="4" w:space="0" w:color="auto"/>
                    <w:right w:val="single" w:sz="6" w:space="0" w:color="000000"/>
                  </w:tcBorders>
                  <w:shd w:val="clear" w:color="auto" w:fill="auto"/>
                </w:tcPr>
                <w:p w14:paraId="44CA59B0" w14:textId="169F146D" w:rsidR="00762EBE" w:rsidRPr="00235556" w:rsidRDefault="00664746" w:rsidP="003F74FB">
                  <w:pPr>
                    <w:pStyle w:val="Tablebody"/>
                  </w:pPr>
                  <w:proofErr w:type="spellStart"/>
                  <w:r w:rsidRPr="00B828F1">
                    <w:t>messageRequest</w:t>
                  </w:r>
                  <w:proofErr w:type="spellEnd"/>
                </w:p>
              </w:tc>
              <w:tc>
                <w:tcPr>
                  <w:tcW w:w="3828" w:type="dxa"/>
                  <w:tcBorders>
                    <w:top w:val="single" w:sz="6" w:space="0" w:color="000000"/>
                    <w:bottom w:val="single" w:sz="4" w:space="0" w:color="auto"/>
                    <w:right w:val="single" w:sz="4" w:space="0" w:color="auto"/>
                  </w:tcBorders>
                  <w:shd w:val="clear" w:color="auto" w:fill="auto"/>
                </w:tcPr>
                <w:p w14:paraId="21DF99A5" w14:textId="77777777" w:rsidR="00762EBE" w:rsidRPr="00235556" w:rsidRDefault="00762EBE" w:rsidP="00B51E36">
                  <w:pPr>
                    <w:pStyle w:val="Tablebody"/>
                  </w:pPr>
                  <w:proofErr w:type="spellStart"/>
                  <w:r w:rsidRPr="00632F4B">
                    <w:rPr>
                      <w:highlight w:val="white"/>
                    </w:rPr>
                    <w:t>MessageRequestStructure</w:t>
                  </w:r>
                  <w:proofErr w:type="spellEnd"/>
                </w:p>
                <w:p w14:paraId="5A1F8C44" w14:textId="4B8635D0" w:rsidR="00762EBE" w:rsidRPr="00235556" w:rsidRDefault="00762EBE" w:rsidP="00B46F32">
                  <w:pPr>
                    <w:pStyle w:val="Tablebody"/>
                  </w:pPr>
                  <w:r w:rsidRPr="00235556">
                    <w:t>(</w:t>
                  </w:r>
                  <w:proofErr w:type="spellStart"/>
                  <w:r w:rsidRPr="00235556">
                    <w:t>XSD:</w:t>
                  </w:r>
                  <w:r w:rsidRPr="00632F4B">
                    <w:rPr>
                      <w:highlight w:val="white"/>
                    </w:rPr>
                    <w:t>MessageRequestStructure</w:t>
                  </w:r>
                  <w:proofErr w:type="spellEnd"/>
                  <w:r w:rsidRPr="00235556">
                    <w:t>)</w:t>
                  </w:r>
                </w:p>
              </w:tc>
              <w:tc>
                <w:tcPr>
                  <w:tcW w:w="2408" w:type="dxa"/>
                  <w:tcBorders>
                    <w:top w:val="single" w:sz="6" w:space="0" w:color="000000"/>
                    <w:left w:val="single" w:sz="4" w:space="0" w:color="auto"/>
                    <w:bottom w:val="single" w:sz="4" w:space="0" w:color="auto"/>
                  </w:tcBorders>
                  <w:shd w:val="clear" w:color="auto" w:fill="auto"/>
                </w:tcPr>
                <w:p w14:paraId="5FC3ECAA" w14:textId="7626D9E2" w:rsidR="00762EBE" w:rsidRPr="00235556" w:rsidRDefault="00762EBE" w:rsidP="00AC0679">
                  <w:pPr>
                    <w:pStyle w:val="Tablebody"/>
                  </w:pPr>
                  <w:r w:rsidRPr="00235556">
                    <w:t>Obligāts lauks</w:t>
                  </w:r>
                  <w:r w:rsidR="00AC0679">
                    <w:t>, kas</w:t>
                  </w:r>
                  <w:r w:rsidRPr="00235556">
                    <w:t xml:space="preserve"> identificē ziņojuma klasi</w:t>
                  </w:r>
                </w:p>
              </w:tc>
            </w:tr>
          </w:tbl>
          <w:p w14:paraId="16CD8014" w14:textId="77777777" w:rsidR="00762EBE" w:rsidRPr="00A330C7" w:rsidRDefault="00762EBE" w:rsidP="00B51E36"/>
        </w:tc>
      </w:tr>
      <w:tr w:rsidR="00762EBE" w:rsidRPr="00A330C7" w14:paraId="5A0873C0" w14:textId="77777777" w:rsidTr="00B51E36">
        <w:tblPrEx>
          <w:jc w:val="left"/>
        </w:tblPrEx>
        <w:tc>
          <w:tcPr>
            <w:tcW w:w="1603" w:type="dxa"/>
            <w:tcBorders>
              <w:top w:val="nil"/>
              <w:left w:val="nil"/>
              <w:bottom w:val="nil"/>
              <w:right w:val="single" w:sz="4" w:space="0" w:color="auto"/>
            </w:tcBorders>
            <w:shd w:val="clear" w:color="auto" w:fill="auto"/>
          </w:tcPr>
          <w:p w14:paraId="64E8A043"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50F9A61D" w14:textId="0512CE6A" w:rsidR="00E46910" w:rsidRPr="00124E74" w:rsidRDefault="00E46910" w:rsidP="008C2427">
            <w:pPr>
              <w:pStyle w:val="TableListNumber"/>
              <w:numPr>
                <w:ilvl w:val="0"/>
                <w:numId w:val="72"/>
              </w:numPr>
            </w:pPr>
            <w:r w:rsidRPr="00124E74">
              <w:t>Tiek saņemtas lietotāja tiesības no sūtītāja drošības talona</w:t>
            </w:r>
            <w:r w:rsidR="00541E13">
              <w:t>;</w:t>
            </w:r>
          </w:p>
          <w:p w14:paraId="146675F6" w14:textId="685418C4" w:rsidR="00E46910" w:rsidRPr="00124E74" w:rsidRDefault="00E46910" w:rsidP="008C2427">
            <w:pPr>
              <w:pStyle w:val="TableListNumber"/>
              <w:numPr>
                <w:ilvl w:val="0"/>
                <w:numId w:val="72"/>
              </w:numPr>
            </w:pPr>
            <w:r w:rsidRPr="00124E74">
              <w:lastRenderedPageBreak/>
              <w:t>Tiek ņemts AuthorityID (VISS iestādes identifikators) no sūtītāja drošības talona</w:t>
            </w:r>
            <w:r w:rsidR="00541E13">
              <w:t>;</w:t>
            </w:r>
          </w:p>
          <w:p w14:paraId="31192959" w14:textId="2011F1E1" w:rsidR="00762EBE" w:rsidRPr="004E4E78" w:rsidRDefault="00E46910" w:rsidP="008C2427">
            <w:pPr>
              <w:pStyle w:val="TableListNumber"/>
            </w:pPr>
            <w:r w:rsidRPr="00124E74">
              <w:t>Tiek izsaukta viena no DIT biznesa klases funkcijām, kas realizē ziņojuma nolasīšanas loģiku.</w:t>
            </w:r>
          </w:p>
          <w:p w14:paraId="2D541A1E" w14:textId="13B3D21E" w:rsidR="00762EBE" w:rsidRDefault="003F74FB" w:rsidP="00B51E36">
            <w:pPr>
              <w:pStyle w:val="Tablebody"/>
              <w:rPr>
                <w:b/>
              </w:rPr>
            </w:pPr>
            <w:r>
              <w:rPr>
                <w:b/>
              </w:rPr>
              <w:t>Loģika</w:t>
            </w:r>
          </w:p>
          <w:p w14:paraId="252668A4" w14:textId="7D4701AC" w:rsidR="00664746" w:rsidRPr="003F74FB" w:rsidRDefault="00E46910" w:rsidP="008C2427">
            <w:pPr>
              <w:pStyle w:val="TableListNumber"/>
              <w:numPr>
                <w:ilvl w:val="0"/>
                <w:numId w:val="64"/>
              </w:numPr>
            </w:pPr>
            <w:r w:rsidRPr="003F74FB">
              <w:t>Tiek pārbaudīt</w:t>
            </w:r>
            <w:r>
              <w:t xml:space="preserve">s, vai </w:t>
            </w:r>
            <w:r w:rsidRPr="003F74FB">
              <w:t>lietotāj</w:t>
            </w:r>
            <w:r>
              <w:t>am ir tiesības nolasīt ziņojum</w:t>
            </w:r>
            <w:r w:rsidR="00541E13">
              <w:t>u</w:t>
            </w:r>
            <w:r>
              <w:t xml:space="preserve"> no attiecīg</w:t>
            </w:r>
            <w:r w:rsidR="008B46B3">
              <w:t>ā</w:t>
            </w:r>
            <w:r>
              <w:t xml:space="preserve"> DIT kanāl</w:t>
            </w:r>
            <w:r w:rsidR="008B46B3">
              <w:t>a</w:t>
            </w:r>
            <w:r w:rsidR="00921284">
              <w:t>;</w:t>
            </w:r>
          </w:p>
          <w:p w14:paraId="0090B8D2" w14:textId="11DF7B00" w:rsidR="00664746" w:rsidRPr="00B51E36" w:rsidRDefault="00762EBE" w:rsidP="008C2427">
            <w:pPr>
              <w:pStyle w:val="TableListNumber"/>
              <w:numPr>
                <w:ilvl w:val="0"/>
                <w:numId w:val="64"/>
              </w:numPr>
            </w:pPr>
            <w:r w:rsidRPr="00B51E36">
              <w:t xml:space="preserve">Tiek </w:t>
            </w:r>
            <w:r w:rsidR="00B46F32" w:rsidRPr="00B51E36">
              <w:t>pārbaudīts</w:t>
            </w:r>
            <w:r w:rsidR="00664746" w:rsidRPr="00B51E36">
              <w:t xml:space="preserve"> </w:t>
            </w:r>
            <w:r w:rsidRPr="00B51E36">
              <w:t xml:space="preserve">parametrs </w:t>
            </w:r>
            <w:r w:rsidR="00664746" w:rsidRPr="00B51E36">
              <w:t>messageRequest</w:t>
            </w:r>
            <w:r w:rsidR="00921284">
              <w:t>;</w:t>
            </w:r>
          </w:p>
          <w:p w14:paraId="464CB2D8" w14:textId="1CEE704B" w:rsidR="00762EBE" w:rsidRPr="00B51E36" w:rsidRDefault="00E46910" w:rsidP="008C2427">
            <w:pPr>
              <w:pStyle w:val="TableListNumber"/>
              <w:numPr>
                <w:ilvl w:val="0"/>
                <w:numId w:val="64"/>
              </w:numPr>
            </w:pPr>
            <w:r>
              <w:t>Notiek z</w:t>
            </w:r>
            <w:r w:rsidR="00762EBE" w:rsidRPr="003F74FB">
              <w:t xml:space="preserve">iņojumu </w:t>
            </w:r>
            <w:r>
              <w:t>no</w:t>
            </w:r>
            <w:r w:rsidR="00762EBE" w:rsidRPr="003F74FB">
              <w:t>lasīšana</w:t>
            </w:r>
            <w:r>
              <w:t xml:space="preserve"> no pastkastītes</w:t>
            </w:r>
            <w:r w:rsidR="00921284">
              <w:t>.</w:t>
            </w:r>
          </w:p>
          <w:p w14:paraId="0775D1FA" w14:textId="77777777" w:rsidR="00762EBE" w:rsidRDefault="00762EBE" w:rsidP="00B51E36">
            <w:pPr>
              <w:pStyle w:val="Tablebody"/>
              <w:rPr>
                <w:b/>
              </w:rPr>
            </w:pPr>
            <w:r w:rsidRPr="00904FE7">
              <w:rPr>
                <w:b/>
              </w:rPr>
              <w:t>Lietotāji</w:t>
            </w:r>
          </w:p>
          <w:p w14:paraId="280053D4" w14:textId="77777777" w:rsidR="00E46910" w:rsidRPr="00215B50" w:rsidRDefault="00E46910" w:rsidP="008C2427">
            <w:pPr>
              <w:pStyle w:val="TableListBullet"/>
              <w:numPr>
                <w:ilvl w:val="0"/>
                <w:numId w:val="63"/>
              </w:numPr>
            </w:pPr>
            <w:r w:rsidRPr="00215B50">
              <w:t>Iestādes darbinieks – DIT administrators</w:t>
            </w:r>
            <w:r>
              <w:t>.</w:t>
            </w:r>
          </w:p>
          <w:p w14:paraId="2F9CC435" w14:textId="77777777" w:rsidR="00E46910" w:rsidRDefault="00E46910" w:rsidP="008C2427">
            <w:pPr>
              <w:pStyle w:val="TableListBullet"/>
              <w:numPr>
                <w:ilvl w:val="0"/>
                <w:numId w:val="63"/>
              </w:numPr>
            </w:pPr>
            <w:r>
              <w:t>Iestādes (kanāla versijas dalībnieks) darbinieks – DIT e-pastkastītes administrators vai datu lasītājs (DSK tipa kanāliem).</w:t>
            </w:r>
          </w:p>
          <w:p w14:paraId="006912F2" w14:textId="56AE20CD" w:rsidR="00762EBE" w:rsidRPr="00A330C7" w:rsidRDefault="00E46910" w:rsidP="008C2427">
            <w:pPr>
              <w:pStyle w:val="TableListBullet"/>
              <w:numPr>
                <w:ilvl w:val="0"/>
                <w:numId w:val="63"/>
              </w:numPr>
            </w:pPr>
            <w:r>
              <w:t>Iestādes (kanāla īpašnieks) darbinieks – DIT e-pastkastītes administrators vai datu lasītājs (DIK tipa kanāliem).</w:t>
            </w:r>
          </w:p>
        </w:tc>
      </w:tr>
      <w:tr w:rsidR="00762EBE" w:rsidRPr="00A330C7" w14:paraId="5CE33537" w14:textId="77777777" w:rsidTr="00B51E36">
        <w:tblPrEx>
          <w:jc w:val="left"/>
        </w:tblPrEx>
        <w:tc>
          <w:tcPr>
            <w:tcW w:w="1603" w:type="dxa"/>
            <w:tcBorders>
              <w:top w:val="nil"/>
              <w:left w:val="nil"/>
              <w:bottom w:val="nil"/>
              <w:right w:val="single" w:sz="4" w:space="0" w:color="auto"/>
            </w:tcBorders>
            <w:shd w:val="clear" w:color="auto" w:fill="auto"/>
          </w:tcPr>
          <w:p w14:paraId="114D828B" w14:textId="77777777" w:rsidR="00762EBE" w:rsidRPr="00A330C7" w:rsidRDefault="00762EBE" w:rsidP="00B51E36">
            <w:pPr>
              <w:pStyle w:val="Tablebody"/>
            </w:pPr>
            <w:r w:rsidRPr="00A330C7">
              <w:lastRenderedPageBreak/>
              <w:t>Izvade</w:t>
            </w:r>
          </w:p>
        </w:tc>
        <w:tc>
          <w:tcPr>
            <w:tcW w:w="8251" w:type="dxa"/>
            <w:tcBorders>
              <w:top w:val="nil"/>
              <w:bottom w:val="nil"/>
            </w:tcBorders>
            <w:shd w:val="clear" w:color="auto" w:fill="auto"/>
          </w:tcPr>
          <w:tbl>
            <w:tblPr>
              <w:tblW w:w="5000" w:type="pct"/>
              <w:tblBorders>
                <w:top w:val="single" w:sz="12" w:space="0" w:color="auto"/>
                <w:bottom w:val="single" w:sz="4" w:space="0" w:color="auto"/>
                <w:insideV w:val="single" w:sz="4" w:space="0" w:color="auto"/>
              </w:tblBorders>
              <w:tblLayout w:type="fixed"/>
              <w:tblLook w:val="01A0" w:firstRow="1" w:lastRow="0" w:firstColumn="1" w:lastColumn="1" w:noHBand="0" w:noVBand="0"/>
            </w:tblPr>
            <w:tblGrid>
              <w:gridCol w:w="2972"/>
              <w:gridCol w:w="4878"/>
            </w:tblGrid>
            <w:tr w:rsidR="00762EBE" w:rsidRPr="004E4E78" w14:paraId="4A4B7B30" w14:textId="77777777" w:rsidTr="00B51E36">
              <w:tc>
                <w:tcPr>
                  <w:tcW w:w="3239" w:type="dxa"/>
                  <w:tcBorders>
                    <w:bottom w:val="single" w:sz="4" w:space="0" w:color="auto"/>
                  </w:tcBorders>
                </w:tcPr>
                <w:p w14:paraId="6595BEAC" w14:textId="77777777" w:rsidR="00762EBE" w:rsidRPr="002D1483" w:rsidRDefault="00762EBE" w:rsidP="00B51E36">
                  <w:pPr>
                    <w:pStyle w:val="Tablebody"/>
                    <w:spacing w:beforeAutospacing="1" w:afterAutospacing="1"/>
                    <w:rPr>
                      <w:b/>
                      <w:smallCaps/>
                      <w:lang w:val="en-US"/>
                    </w:rPr>
                  </w:pPr>
                  <w:proofErr w:type="spellStart"/>
                  <w:r w:rsidRPr="002D1483">
                    <w:rPr>
                      <w:b/>
                      <w:smallCaps/>
                      <w:lang w:val="en-US"/>
                    </w:rPr>
                    <w:t>Nosauk</w:t>
                  </w:r>
                  <w:proofErr w:type="spellEnd"/>
                  <w:r w:rsidRPr="002D1483">
                    <w:rPr>
                      <w:b/>
                      <w:smallCaps/>
                      <w:lang w:val="en-US"/>
                    </w:rPr>
                    <w:t>.</w:t>
                  </w:r>
                </w:p>
              </w:tc>
              <w:tc>
                <w:tcPr>
                  <w:tcW w:w="5331" w:type="dxa"/>
                  <w:tcBorders>
                    <w:bottom w:val="single" w:sz="4" w:space="0" w:color="auto"/>
                  </w:tcBorders>
                </w:tcPr>
                <w:p w14:paraId="3CC0C4D2" w14:textId="77777777" w:rsidR="00762EBE" w:rsidRPr="002D1483" w:rsidRDefault="00762EBE" w:rsidP="00B51E36">
                  <w:pPr>
                    <w:pStyle w:val="Tablebody"/>
                    <w:spacing w:beforeAutospacing="1" w:afterAutospacing="1"/>
                    <w:rPr>
                      <w:b/>
                      <w:smallCaps/>
                      <w:lang w:val="en-US"/>
                    </w:rPr>
                  </w:pPr>
                  <w:r w:rsidRPr="002D1483">
                    <w:rPr>
                      <w:b/>
                      <w:smallCaps/>
                      <w:lang w:val="en-US"/>
                    </w:rPr>
                    <w:t>Tips</w:t>
                  </w:r>
                </w:p>
              </w:tc>
            </w:tr>
            <w:tr w:rsidR="00762EBE" w:rsidRPr="004E4E78" w14:paraId="021DE4A5" w14:textId="77777777" w:rsidTr="00B51E36">
              <w:tc>
                <w:tcPr>
                  <w:tcW w:w="3239" w:type="dxa"/>
                </w:tcPr>
                <w:p w14:paraId="4CC1C48B" w14:textId="77777777" w:rsidR="00762EBE" w:rsidRPr="002D1483" w:rsidRDefault="00762EBE" w:rsidP="00B51E36">
                  <w:pPr>
                    <w:pStyle w:val="Tablebody"/>
                    <w:rPr>
                      <w:lang w:val="en-US"/>
                    </w:rPr>
                  </w:pPr>
                  <w:proofErr w:type="spellStart"/>
                  <w:r w:rsidRPr="002D1483">
                    <w:rPr>
                      <w:lang w:val="en-US"/>
                    </w:rPr>
                    <w:t>MessageResponse</w:t>
                  </w:r>
                  <w:proofErr w:type="spellEnd"/>
                </w:p>
              </w:tc>
              <w:tc>
                <w:tcPr>
                  <w:tcW w:w="5331" w:type="dxa"/>
                </w:tcPr>
                <w:p w14:paraId="409DD5BF" w14:textId="0A5D7AB7" w:rsidR="00762EBE" w:rsidRPr="002D1483" w:rsidRDefault="00762EBE" w:rsidP="00B828F1">
                  <w:pPr>
                    <w:pStyle w:val="Tablebody"/>
                    <w:rPr>
                      <w:lang w:val="en-US"/>
                    </w:rPr>
                  </w:pPr>
                  <w:proofErr w:type="spellStart"/>
                  <w:r w:rsidRPr="002D1483">
                    <w:rPr>
                      <w:lang w:val="en-US"/>
                    </w:rPr>
                    <w:t>MessageResponseStructure</w:t>
                  </w:r>
                  <w:proofErr w:type="spellEnd"/>
                  <w:r w:rsidRPr="002D1483">
                    <w:rPr>
                      <w:lang w:val="en-US"/>
                    </w:rPr>
                    <w:t xml:space="preserve"> (</w:t>
                  </w:r>
                  <w:proofErr w:type="spellStart"/>
                  <w:proofErr w:type="gramStart"/>
                  <w:r w:rsidRPr="002D1483">
                    <w:rPr>
                      <w:lang w:val="en-US"/>
                    </w:rPr>
                    <w:t>XSD:MessageResponseStructu</w:t>
                  </w:r>
                  <w:r w:rsidR="00B828F1">
                    <w:rPr>
                      <w:lang w:val="en-US"/>
                    </w:rPr>
                    <w:t>cture</w:t>
                  </w:r>
                  <w:proofErr w:type="spellEnd"/>
                  <w:proofErr w:type="gramEnd"/>
                  <w:r w:rsidRPr="002D1483">
                    <w:rPr>
                      <w:lang w:val="en-US"/>
                    </w:rPr>
                    <w:t>)</w:t>
                  </w:r>
                </w:p>
              </w:tc>
            </w:tr>
          </w:tbl>
          <w:p w14:paraId="4FD942C4" w14:textId="77777777" w:rsidR="00762EBE" w:rsidRPr="00A330C7" w:rsidRDefault="00762EBE" w:rsidP="00B51E36"/>
        </w:tc>
      </w:tr>
      <w:tr w:rsidR="00762EBE" w:rsidRPr="00A330C7" w14:paraId="5AA4E521"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137D71EC" w14:textId="77777777" w:rsidR="00762EBE" w:rsidRPr="00A330C7" w:rsidRDefault="00762EBE" w:rsidP="00B51E36">
            <w:pPr>
              <w:pStyle w:val="Tablebody"/>
            </w:pPr>
            <w:r>
              <w:t>Kļūdas</w:t>
            </w:r>
          </w:p>
        </w:tc>
        <w:tc>
          <w:tcPr>
            <w:tcW w:w="8251" w:type="dxa"/>
            <w:tcBorders>
              <w:top w:val="nil"/>
              <w:bottom w:val="single" w:sz="4" w:space="0" w:color="auto"/>
            </w:tcBorders>
            <w:shd w:val="clear" w:color="auto" w:fill="auto"/>
          </w:tcPr>
          <w:p w14:paraId="4E8836A3" w14:textId="41C1C13D" w:rsidR="00762EBE" w:rsidRPr="00A330C7" w:rsidRDefault="008B46B3">
            <w:pPr>
              <w:pStyle w:val="Tablebody"/>
            </w:pPr>
            <w:r w:rsidRPr="00E90486">
              <w:t>Kļūdas vai citas problēmas gadījumā</w:t>
            </w:r>
            <w:r w:rsidR="00762EBE" w:rsidRPr="00E90486">
              <w:t xml:space="preserve"> tiek ģenerēts SOAP </w:t>
            </w:r>
            <w:proofErr w:type="spellStart"/>
            <w:r w:rsidR="00E46910">
              <w:t>Fault</w:t>
            </w:r>
            <w:proofErr w:type="spellEnd"/>
            <w:r w:rsidR="00762EBE" w:rsidRPr="00E90486">
              <w:t xml:space="preserve">, </w:t>
            </w:r>
            <w:r w:rsidRPr="00E90486">
              <w:t>kas satur problēmas</w:t>
            </w:r>
            <w:r w:rsidR="00762EBE" w:rsidRPr="00E90486">
              <w:t xml:space="preserve"> aprakst</w:t>
            </w:r>
            <w:r w:rsidR="004240BD">
              <w:t>u</w:t>
            </w:r>
            <w:r w:rsidR="00762EBE" w:rsidRPr="00E90486">
              <w:t xml:space="preserve"> un kod</w:t>
            </w:r>
            <w:r w:rsidR="004240BD">
              <w:t>u</w:t>
            </w:r>
            <w:r w:rsidR="00762EBE" w:rsidRPr="00E90486">
              <w:t>.</w:t>
            </w:r>
          </w:p>
        </w:tc>
      </w:tr>
    </w:tbl>
    <w:p w14:paraId="6CBF9AC8" w14:textId="2301C2EA" w:rsidR="009F2E82" w:rsidRPr="004E778D" w:rsidRDefault="009F2E82" w:rsidP="009F2E82">
      <w:pPr>
        <w:pStyle w:val="Heading2"/>
      </w:pPr>
      <w:bookmarkStart w:id="96" w:name="_Toc269033666"/>
      <w:bookmarkStart w:id="97" w:name="_Toc134800036"/>
      <w:bookmarkStart w:id="98" w:name="_Toc322418738"/>
      <w:bookmarkStart w:id="99" w:name="_Toc337540294"/>
      <w:bookmarkEnd w:id="96"/>
      <w:r>
        <w:t>Metode ReceiveMessage2</w:t>
      </w:r>
      <w:bookmarkEnd w:id="97"/>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9F2E82" w:rsidRPr="00A330C7" w14:paraId="53D92141" w14:textId="77777777" w:rsidTr="009F2E82">
        <w:trPr>
          <w:tblHeader/>
          <w:jc w:val="center"/>
        </w:trPr>
        <w:tc>
          <w:tcPr>
            <w:tcW w:w="1603" w:type="dxa"/>
            <w:tcBorders>
              <w:left w:val="nil"/>
              <w:bottom w:val="single" w:sz="6" w:space="0" w:color="000000"/>
              <w:right w:val="single" w:sz="4" w:space="0" w:color="auto"/>
            </w:tcBorders>
            <w:shd w:val="clear" w:color="auto" w:fill="auto"/>
          </w:tcPr>
          <w:p w14:paraId="0DA1E16C" w14:textId="77777777" w:rsidR="009F2E82" w:rsidRPr="0028327A" w:rsidRDefault="009F2E82" w:rsidP="009F2E82">
            <w:pPr>
              <w:rPr>
                <w:b/>
                <w:iCs/>
                <w:smallCaps/>
              </w:rPr>
            </w:pPr>
            <w:r w:rsidRPr="0028327A">
              <w:rPr>
                <w:b/>
                <w:iCs/>
                <w:smallCaps/>
              </w:rPr>
              <w:t>Atribūts</w:t>
            </w:r>
          </w:p>
        </w:tc>
        <w:tc>
          <w:tcPr>
            <w:tcW w:w="8251" w:type="dxa"/>
            <w:tcBorders>
              <w:bottom w:val="single" w:sz="6" w:space="0" w:color="000000"/>
            </w:tcBorders>
            <w:shd w:val="clear" w:color="auto" w:fill="auto"/>
          </w:tcPr>
          <w:p w14:paraId="16519BF7" w14:textId="77777777" w:rsidR="009F2E82" w:rsidRPr="0028327A" w:rsidRDefault="009F2E82" w:rsidP="009F2E82">
            <w:pPr>
              <w:rPr>
                <w:b/>
                <w:iCs/>
                <w:smallCaps/>
              </w:rPr>
            </w:pPr>
            <w:r w:rsidRPr="0028327A">
              <w:rPr>
                <w:b/>
                <w:iCs/>
                <w:smallCaps/>
              </w:rPr>
              <w:t>Apraksts</w:t>
            </w:r>
          </w:p>
        </w:tc>
      </w:tr>
      <w:tr w:rsidR="009F2E82" w:rsidRPr="00A330C7" w14:paraId="468FDBD5" w14:textId="77777777" w:rsidTr="009F2E82">
        <w:tblPrEx>
          <w:jc w:val="left"/>
        </w:tblPrEx>
        <w:tc>
          <w:tcPr>
            <w:tcW w:w="1603" w:type="dxa"/>
            <w:tcBorders>
              <w:left w:val="nil"/>
              <w:right w:val="single" w:sz="4" w:space="0" w:color="auto"/>
            </w:tcBorders>
            <w:shd w:val="clear" w:color="auto" w:fill="auto"/>
          </w:tcPr>
          <w:p w14:paraId="4BDDA23D" w14:textId="77777777" w:rsidR="009F2E82" w:rsidRPr="00A330C7" w:rsidRDefault="009F2E82" w:rsidP="009F2E82">
            <w:pPr>
              <w:pStyle w:val="Tablebody"/>
            </w:pPr>
            <w:r w:rsidRPr="00A330C7">
              <w:t>Identificējums</w:t>
            </w:r>
          </w:p>
        </w:tc>
        <w:tc>
          <w:tcPr>
            <w:tcW w:w="8251" w:type="dxa"/>
            <w:shd w:val="clear" w:color="auto" w:fill="auto"/>
          </w:tcPr>
          <w:p w14:paraId="10A5E005" w14:textId="4B81A79D" w:rsidR="009F2E82" w:rsidRPr="00A330C7" w:rsidRDefault="0011135D" w:rsidP="009F2E82">
            <w:pPr>
              <w:pStyle w:val="Tablebody"/>
            </w:pPr>
            <w:r>
              <w:t>DITWebService</w:t>
            </w:r>
            <w:r w:rsidR="009F2E82">
              <w:t>:</w:t>
            </w:r>
            <w:r w:rsidR="00B86D06">
              <w:t>ReceiveMessage2</w:t>
            </w:r>
          </w:p>
        </w:tc>
      </w:tr>
      <w:tr w:rsidR="009F2E82" w:rsidRPr="00A330C7" w14:paraId="36DBAB2E" w14:textId="77777777" w:rsidTr="009F2E82">
        <w:tblPrEx>
          <w:jc w:val="left"/>
        </w:tblPrEx>
        <w:tc>
          <w:tcPr>
            <w:tcW w:w="1603" w:type="dxa"/>
            <w:tcBorders>
              <w:left w:val="nil"/>
              <w:bottom w:val="nil"/>
              <w:right w:val="single" w:sz="4" w:space="0" w:color="auto"/>
            </w:tcBorders>
            <w:shd w:val="clear" w:color="auto" w:fill="auto"/>
          </w:tcPr>
          <w:p w14:paraId="17F1672D" w14:textId="77777777" w:rsidR="009F2E82" w:rsidRPr="00A330C7" w:rsidRDefault="009F2E82" w:rsidP="009F2E82">
            <w:pPr>
              <w:pStyle w:val="Tablebody"/>
            </w:pPr>
            <w:r w:rsidRPr="00A330C7">
              <w:t>Apraksts</w:t>
            </w:r>
          </w:p>
        </w:tc>
        <w:tc>
          <w:tcPr>
            <w:tcW w:w="8251" w:type="dxa"/>
            <w:tcBorders>
              <w:bottom w:val="nil"/>
            </w:tcBorders>
            <w:shd w:val="clear" w:color="auto" w:fill="auto"/>
          </w:tcPr>
          <w:p w14:paraId="230FF94C" w14:textId="604EB630" w:rsidR="009F2E82" w:rsidRPr="00A330C7" w:rsidRDefault="009F2E82" w:rsidP="009B0B06">
            <w:pPr>
              <w:pStyle w:val="Tablebody"/>
            </w:pPr>
            <w:r>
              <w:t>Ar šīs metodes</w:t>
            </w:r>
            <w:r w:rsidRPr="00A330C7">
              <w:t xml:space="preserve"> palīdzību tiek saņemts</w:t>
            </w:r>
            <w:r>
              <w:t xml:space="preserve"> nelasīts </w:t>
            </w:r>
            <w:r w:rsidRPr="00A330C7">
              <w:t>ziņojums pēc konkrētiem pieprasījuma parametriem</w:t>
            </w:r>
            <w:r>
              <w:t xml:space="preserve">, tajā skaitā arī kļūdu ziņojumi. XML shēma pieprasījumiem sniegta </w:t>
            </w:r>
            <w:r>
              <w:fldChar w:fldCharType="begin"/>
            </w:r>
            <w:r>
              <w:instrText xml:space="preserve"> REF _Ref30768623 \n \h </w:instrText>
            </w:r>
            <w:r>
              <w:fldChar w:fldCharType="separate"/>
            </w:r>
            <w:r w:rsidR="00C15392">
              <w:t>6.1.3</w:t>
            </w:r>
            <w:r>
              <w:fldChar w:fldCharType="end"/>
            </w:r>
            <w:r>
              <w:t xml:space="preserve">.sadaļā un atbildēm - </w:t>
            </w:r>
            <w:r>
              <w:fldChar w:fldCharType="begin"/>
            </w:r>
            <w:r>
              <w:instrText xml:space="preserve"> REF _Ref30772289 \n \h </w:instrText>
            </w:r>
            <w:r>
              <w:fldChar w:fldCharType="separate"/>
            </w:r>
            <w:r w:rsidR="00C15392">
              <w:t>6.1.5</w:t>
            </w:r>
            <w:r>
              <w:fldChar w:fldCharType="end"/>
            </w:r>
            <w:r>
              <w:t>.sadaļā.</w:t>
            </w:r>
          </w:p>
        </w:tc>
      </w:tr>
      <w:tr w:rsidR="009F2E82" w:rsidRPr="00A330C7" w14:paraId="72365103" w14:textId="77777777" w:rsidTr="009F2E82">
        <w:tblPrEx>
          <w:jc w:val="left"/>
        </w:tblPrEx>
        <w:tc>
          <w:tcPr>
            <w:tcW w:w="1603" w:type="dxa"/>
            <w:tcBorders>
              <w:top w:val="nil"/>
              <w:left w:val="nil"/>
              <w:bottom w:val="nil"/>
              <w:right w:val="single" w:sz="4" w:space="0" w:color="auto"/>
            </w:tcBorders>
            <w:shd w:val="clear" w:color="auto" w:fill="auto"/>
          </w:tcPr>
          <w:p w14:paraId="2442E3FF" w14:textId="77777777" w:rsidR="009F2E82" w:rsidRPr="00A330C7" w:rsidRDefault="009F2E82" w:rsidP="009F2E82">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760"/>
              <w:gridCol w:w="3737"/>
              <w:gridCol w:w="2353"/>
            </w:tblGrid>
            <w:tr w:rsidR="009F2E82" w:rsidRPr="00235556" w14:paraId="0C37438C" w14:textId="77777777" w:rsidTr="009F2E82">
              <w:trPr>
                <w:jc w:val="center"/>
              </w:trPr>
              <w:tc>
                <w:tcPr>
                  <w:tcW w:w="1799" w:type="dxa"/>
                  <w:tcBorders>
                    <w:left w:val="nil"/>
                    <w:bottom w:val="single" w:sz="6" w:space="0" w:color="000000"/>
                    <w:right w:val="single" w:sz="6" w:space="0" w:color="000000"/>
                  </w:tcBorders>
                  <w:shd w:val="clear" w:color="auto" w:fill="auto"/>
                  <w:vAlign w:val="center"/>
                </w:tcPr>
                <w:p w14:paraId="353170C6" w14:textId="77777777" w:rsidR="009F2E82" w:rsidRPr="00632F4B" w:rsidRDefault="009F2E82" w:rsidP="009F2E82">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828" w:type="dxa"/>
                  <w:tcBorders>
                    <w:top w:val="single" w:sz="12" w:space="0" w:color="000000"/>
                    <w:bottom w:val="single" w:sz="6" w:space="0" w:color="000000"/>
                    <w:right w:val="single" w:sz="4" w:space="0" w:color="auto"/>
                  </w:tcBorders>
                  <w:shd w:val="clear" w:color="auto" w:fill="auto"/>
                  <w:vAlign w:val="center"/>
                </w:tcPr>
                <w:p w14:paraId="44C02C2E" w14:textId="77777777" w:rsidR="009F2E82" w:rsidRPr="00632F4B" w:rsidRDefault="009F2E82" w:rsidP="009F2E82">
                  <w:pPr>
                    <w:pStyle w:val="Tablebody"/>
                    <w:spacing w:beforeAutospacing="1" w:afterAutospacing="1"/>
                    <w:rPr>
                      <w:b/>
                      <w:iCs/>
                      <w:smallCaps/>
                    </w:rPr>
                  </w:pPr>
                  <w:r w:rsidRPr="00632F4B">
                    <w:rPr>
                      <w:b/>
                      <w:iCs/>
                      <w:smallCaps/>
                    </w:rPr>
                    <w:t>Tips</w:t>
                  </w:r>
                </w:p>
              </w:tc>
              <w:tc>
                <w:tcPr>
                  <w:tcW w:w="2408" w:type="dxa"/>
                  <w:tcBorders>
                    <w:left w:val="single" w:sz="4" w:space="0" w:color="auto"/>
                    <w:bottom w:val="single" w:sz="6" w:space="0" w:color="000000"/>
                  </w:tcBorders>
                  <w:shd w:val="clear" w:color="auto" w:fill="auto"/>
                  <w:vAlign w:val="center"/>
                </w:tcPr>
                <w:p w14:paraId="1B6BA8CB" w14:textId="77777777" w:rsidR="009F2E82" w:rsidRPr="00632F4B" w:rsidRDefault="009F2E82" w:rsidP="009F2E82">
                  <w:pPr>
                    <w:pStyle w:val="Tablebody"/>
                    <w:spacing w:beforeAutospacing="1" w:afterAutospacing="1"/>
                    <w:rPr>
                      <w:b/>
                      <w:iCs/>
                      <w:smallCaps/>
                    </w:rPr>
                  </w:pPr>
                  <w:r w:rsidRPr="00632F4B">
                    <w:rPr>
                      <w:b/>
                      <w:iCs/>
                      <w:smallCaps/>
                    </w:rPr>
                    <w:t>Apraksts</w:t>
                  </w:r>
                </w:p>
              </w:tc>
            </w:tr>
            <w:tr w:rsidR="009F2E82" w:rsidRPr="00235556" w14:paraId="35F5EB69" w14:textId="77777777" w:rsidTr="009F2E82">
              <w:tblPrEx>
                <w:jc w:val="left"/>
              </w:tblPrEx>
              <w:tc>
                <w:tcPr>
                  <w:tcW w:w="1799" w:type="dxa"/>
                  <w:tcBorders>
                    <w:top w:val="single" w:sz="6" w:space="0" w:color="000000"/>
                    <w:left w:val="nil"/>
                    <w:bottom w:val="single" w:sz="4" w:space="0" w:color="auto"/>
                    <w:right w:val="single" w:sz="6" w:space="0" w:color="000000"/>
                  </w:tcBorders>
                  <w:shd w:val="clear" w:color="auto" w:fill="auto"/>
                </w:tcPr>
                <w:p w14:paraId="3F27167E" w14:textId="77777777" w:rsidR="009F2E82" w:rsidRPr="00235556" w:rsidRDefault="009F2E82" w:rsidP="009F2E82">
                  <w:pPr>
                    <w:pStyle w:val="Tablebody"/>
                  </w:pPr>
                  <w:proofErr w:type="spellStart"/>
                  <w:r w:rsidRPr="00B828F1">
                    <w:t>messageRequest</w:t>
                  </w:r>
                  <w:proofErr w:type="spellEnd"/>
                </w:p>
              </w:tc>
              <w:tc>
                <w:tcPr>
                  <w:tcW w:w="3828" w:type="dxa"/>
                  <w:tcBorders>
                    <w:top w:val="single" w:sz="6" w:space="0" w:color="000000"/>
                    <w:bottom w:val="single" w:sz="4" w:space="0" w:color="auto"/>
                    <w:right w:val="single" w:sz="4" w:space="0" w:color="auto"/>
                  </w:tcBorders>
                  <w:shd w:val="clear" w:color="auto" w:fill="auto"/>
                </w:tcPr>
                <w:p w14:paraId="5996C84C" w14:textId="77777777" w:rsidR="009F2E82" w:rsidRPr="00235556" w:rsidRDefault="009F2E82" w:rsidP="009F2E82">
                  <w:pPr>
                    <w:pStyle w:val="Tablebody"/>
                  </w:pPr>
                  <w:proofErr w:type="spellStart"/>
                  <w:r w:rsidRPr="00632F4B">
                    <w:rPr>
                      <w:highlight w:val="white"/>
                    </w:rPr>
                    <w:t>MessageRequestStructure</w:t>
                  </w:r>
                  <w:proofErr w:type="spellEnd"/>
                </w:p>
                <w:p w14:paraId="088EF45D" w14:textId="77777777" w:rsidR="009F2E82" w:rsidRPr="00235556" w:rsidRDefault="009F2E82" w:rsidP="009F2E82">
                  <w:pPr>
                    <w:pStyle w:val="Tablebody"/>
                  </w:pPr>
                  <w:r w:rsidRPr="00235556">
                    <w:t>(</w:t>
                  </w:r>
                  <w:proofErr w:type="spellStart"/>
                  <w:r w:rsidRPr="00235556">
                    <w:t>XSD:</w:t>
                  </w:r>
                  <w:r w:rsidRPr="00632F4B">
                    <w:rPr>
                      <w:highlight w:val="white"/>
                    </w:rPr>
                    <w:t>MessageRequestStructure</w:t>
                  </w:r>
                  <w:proofErr w:type="spellEnd"/>
                  <w:r w:rsidRPr="00235556">
                    <w:t>)</w:t>
                  </w:r>
                </w:p>
              </w:tc>
              <w:tc>
                <w:tcPr>
                  <w:tcW w:w="2408" w:type="dxa"/>
                  <w:tcBorders>
                    <w:top w:val="single" w:sz="6" w:space="0" w:color="000000"/>
                    <w:left w:val="single" w:sz="4" w:space="0" w:color="auto"/>
                    <w:bottom w:val="single" w:sz="4" w:space="0" w:color="auto"/>
                  </w:tcBorders>
                  <w:shd w:val="clear" w:color="auto" w:fill="auto"/>
                </w:tcPr>
                <w:p w14:paraId="6F4144B6" w14:textId="00DA3663" w:rsidR="009F2E82" w:rsidRPr="00235556" w:rsidRDefault="009F2E82" w:rsidP="009B0B06">
                  <w:pPr>
                    <w:pStyle w:val="Tablebody"/>
                  </w:pPr>
                  <w:r w:rsidRPr="00235556">
                    <w:t>Obligāts lauks</w:t>
                  </w:r>
                  <w:r w:rsidR="009B0B06">
                    <w:t>, kas</w:t>
                  </w:r>
                  <w:r w:rsidRPr="00235556">
                    <w:t xml:space="preserve"> identificē ziņojuma klasi</w:t>
                  </w:r>
                </w:p>
              </w:tc>
            </w:tr>
          </w:tbl>
          <w:p w14:paraId="3654E733" w14:textId="77777777" w:rsidR="009F2E82" w:rsidRPr="00A330C7" w:rsidRDefault="009F2E82" w:rsidP="009F2E82"/>
        </w:tc>
      </w:tr>
      <w:tr w:rsidR="009F2E82" w:rsidRPr="00A330C7" w14:paraId="623E1C72" w14:textId="77777777" w:rsidTr="009F2E82">
        <w:tblPrEx>
          <w:jc w:val="left"/>
        </w:tblPrEx>
        <w:tc>
          <w:tcPr>
            <w:tcW w:w="1603" w:type="dxa"/>
            <w:tcBorders>
              <w:top w:val="nil"/>
              <w:left w:val="nil"/>
              <w:bottom w:val="nil"/>
              <w:right w:val="single" w:sz="4" w:space="0" w:color="auto"/>
            </w:tcBorders>
            <w:shd w:val="clear" w:color="auto" w:fill="auto"/>
          </w:tcPr>
          <w:p w14:paraId="28CED6DA" w14:textId="77777777" w:rsidR="009F2E82" w:rsidRPr="00A330C7" w:rsidRDefault="009F2E82" w:rsidP="009F2E82">
            <w:pPr>
              <w:pStyle w:val="Tablebody"/>
            </w:pPr>
            <w:r w:rsidRPr="00A330C7">
              <w:t>Apstrāde</w:t>
            </w:r>
          </w:p>
        </w:tc>
        <w:tc>
          <w:tcPr>
            <w:tcW w:w="8251" w:type="dxa"/>
            <w:tcBorders>
              <w:top w:val="nil"/>
              <w:bottom w:val="nil"/>
            </w:tcBorders>
            <w:shd w:val="clear" w:color="auto" w:fill="auto"/>
          </w:tcPr>
          <w:p w14:paraId="22153F4A" w14:textId="77777777" w:rsidR="009F2E82" w:rsidRPr="00124E74" w:rsidRDefault="009F2E82" w:rsidP="00F60003">
            <w:pPr>
              <w:pStyle w:val="TableListNumber"/>
              <w:numPr>
                <w:ilvl w:val="0"/>
                <w:numId w:val="88"/>
              </w:numPr>
            </w:pPr>
            <w:r w:rsidRPr="00124E74">
              <w:t>Tiek saņemtas lietotāja tiesības no sūtītāja drošības talona</w:t>
            </w:r>
            <w:r>
              <w:t>;</w:t>
            </w:r>
          </w:p>
          <w:p w14:paraId="2429C869" w14:textId="77777777" w:rsidR="009F2E82" w:rsidRPr="00124E74" w:rsidRDefault="009F2E82" w:rsidP="009F2E82">
            <w:pPr>
              <w:pStyle w:val="TableListNumber"/>
              <w:numPr>
                <w:ilvl w:val="0"/>
                <w:numId w:val="72"/>
              </w:numPr>
            </w:pPr>
            <w:r w:rsidRPr="00124E74">
              <w:t>Tiek ņemts AuthorityID (VISS iestādes identifikators) no sūtītāja drošības talona</w:t>
            </w:r>
            <w:r>
              <w:t>;</w:t>
            </w:r>
          </w:p>
          <w:p w14:paraId="71FA2568" w14:textId="77777777" w:rsidR="009F2E82" w:rsidRPr="004E4E78" w:rsidRDefault="009F2E82" w:rsidP="009F2E82">
            <w:pPr>
              <w:pStyle w:val="TableListNumber"/>
            </w:pPr>
            <w:r w:rsidRPr="00124E74">
              <w:t>Tiek izsaukta viena no DIT biznesa klases funkcijām, kas realizē ziņojuma nolasīšanas loģiku.</w:t>
            </w:r>
          </w:p>
          <w:p w14:paraId="2479E8A4" w14:textId="77777777" w:rsidR="009F2E82" w:rsidRDefault="009F2E82" w:rsidP="009F2E82">
            <w:pPr>
              <w:pStyle w:val="Tablebody"/>
              <w:rPr>
                <w:b/>
              </w:rPr>
            </w:pPr>
            <w:r>
              <w:rPr>
                <w:b/>
              </w:rPr>
              <w:t>Loģika</w:t>
            </w:r>
          </w:p>
          <w:p w14:paraId="73DE97BE" w14:textId="77777777" w:rsidR="009F2E82" w:rsidRPr="003F74FB" w:rsidRDefault="009F2E82" w:rsidP="00F60003">
            <w:pPr>
              <w:pStyle w:val="TableListNumber"/>
              <w:numPr>
                <w:ilvl w:val="0"/>
                <w:numId w:val="89"/>
              </w:numPr>
            </w:pPr>
            <w:r w:rsidRPr="003F74FB">
              <w:t>Tiek pārbaudīt</w:t>
            </w:r>
            <w:r>
              <w:t xml:space="preserve">s, vai </w:t>
            </w:r>
            <w:r w:rsidRPr="003F74FB">
              <w:t>lietotāj</w:t>
            </w:r>
            <w:r>
              <w:t>am ir tiesības nolasīt ziņojumu no attiecīgā DIT kanāla;</w:t>
            </w:r>
          </w:p>
          <w:p w14:paraId="3D704EC2" w14:textId="77777777" w:rsidR="009F2E82" w:rsidRPr="00B51E36" w:rsidRDefault="009F2E82" w:rsidP="00F60003">
            <w:pPr>
              <w:pStyle w:val="TableListNumber"/>
              <w:numPr>
                <w:ilvl w:val="0"/>
                <w:numId w:val="89"/>
              </w:numPr>
            </w:pPr>
            <w:r w:rsidRPr="00B51E36">
              <w:t>Tiek pārbaudīts parametrs messageRequest</w:t>
            </w:r>
            <w:r>
              <w:t>;</w:t>
            </w:r>
          </w:p>
          <w:p w14:paraId="188A3056" w14:textId="77777777" w:rsidR="009F2E82" w:rsidRPr="00B51E36" w:rsidRDefault="009F2E82" w:rsidP="00F60003">
            <w:pPr>
              <w:pStyle w:val="TableListNumber"/>
              <w:numPr>
                <w:ilvl w:val="0"/>
                <w:numId w:val="89"/>
              </w:numPr>
            </w:pPr>
            <w:r>
              <w:t>Notiek z</w:t>
            </w:r>
            <w:r w:rsidRPr="003F74FB">
              <w:t xml:space="preserve">iņojumu </w:t>
            </w:r>
            <w:r>
              <w:t>no</w:t>
            </w:r>
            <w:r w:rsidRPr="003F74FB">
              <w:t>lasīšana</w:t>
            </w:r>
            <w:r>
              <w:t xml:space="preserve"> no pastkastītes.</w:t>
            </w:r>
          </w:p>
          <w:p w14:paraId="086D0E24" w14:textId="77777777" w:rsidR="009F2E82" w:rsidRDefault="009F2E82" w:rsidP="009F2E82">
            <w:pPr>
              <w:pStyle w:val="Tablebody"/>
              <w:rPr>
                <w:b/>
              </w:rPr>
            </w:pPr>
            <w:r w:rsidRPr="00904FE7">
              <w:rPr>
                <w:b/>
              </w:rPr>
              <w:t>Lietotāji</w:t>
            </w:r>
          </w:p>
          <w:p w14:paraId="5AC425B6" w14:textId="77777777" w:rsidR="009F2E82" w:rsidRPr="00215B50" w:rsidRDefault="009F2E82" w:rsidP="00F60003">
            <w:pPr>
              <w:pStyle w:val="TableListBullet"/>
              <w:numPr>
                <w:ilvl w:val="0"/>
                <w:numId w:val="90"/>
              </w:numPr>
            </w:pPr>
            <w:r w:rsidRPr="00215B50">
              <w:t>Iestādes darbinieks – DIT administrators</w:t>
            </w:r>
            <w:r>
              <w:t>.</w:t>
            </w:r>
          </w:p>
          <w:p w14:paraId="31E79E85" w14:textId="77777777" w:rsidR="009F2E82" w:rsidRDefault="009F2E82" w:rsidP="00F60003">
            <w:pPr>
              <w:pStyle w:val="TableListBullet"/>
              <w:numPr>
                <w:ilvl w:val="0"/>
                <w:numId w:val="90"/>
              </w:numPr>
            </w:pPr>
            <w:r>
              <w:t>Iestādes (kanāla versijas dalībnieks) darbinieks – DIT e-pastkastītes administrators vai datu lasītājs (DSK tipa kanāliem).</w:t>
            </w:r>
          </w:p>
          <w:p w14:paraId="1DB92145" w14:textId="77777777" w:rsidR="009F2E82" w:rsidRPr="00A330C7" w:rsidRDefault="009F2E82" w:rsidP="00F60003">
            <w:pPr>
              <w:pStyle w:val="TableListBullet"/>
              <w:numPr>
                <w:ilvl w:val="0"/>
                <w:numId w:val="90"/>
              </w:numPr>
            </w:pPr>
            <w:r>
              <w:t>Iestādes (kanāla īpašnieks) darbinieks – DIT e-pastkastītes administrators vai datu lasītājs (DIK tipa kanāliem).</w:t>
            </w:r>
          </w:p>
        </w:tc>
      </w:tr>
      <w:tr w:rsidR="009F2E82" w:rsidRPr="00A330C7" w14:paraId="7DAA440E" w14:textId="77777777" w:rsidTr="009F2E82">
        <w:tblPrEx>
          <w:jc w:val="left"/>
        </w:tblPrEx>
        <w:tc>
          <w:tcPr>
            <w:tcW w:w="1603" w:type="dxa"/>
            <w:tcBorders>
              <w:top w:val="nil"/>
              <w:left w:val="nil"/>
              <w:bottom w:val="nil"/>
              <w:right w:val="single" w:sz="4" w:space="0" w:color="auto"/>
            </w:tcBorders>
            <w:shd w:val="clear" w:color="auto" w:fill="auto"/>
          </w:tcPr>
          <w:p w14:paraId="03D62D17" w14:textId="77777777" w:rsidR="009F2E82" w:rsidRPr="00A330C7" w:rsidRDefault="009F2E82" w:rsidP="009F2E82">
            <w:pPr>
              <w:pStyle w:val="Tablebody"/>
            </w:pPr>
            <w:r w:rsidRPr="00A330C7">
              <w:t>Izvade</w:t>
            </w:r>
          </w:p>
        </w:tc>
        <w:tc>
          <w:tcPr>
            <w:tcW w:w="8251" w:type="dxa"/>
            <w:tcBorders>
              <w:top w:val="nil"/>
              <w:bottom w:val="nil"/>
            </w:tcBorders>
            <w:shd w:val="clear" w:color="auto" w:fill="auto"/>
          </w:tcPr>
          <w:tbl>
            <w:tblPr>
              <w:tblW w:w="5000" w:type="pct"/>
              <w:tblBorders>
                <w:top w:val="single" w:sz="12" w:space="0" w:color="auto"/>
                <w:bottom w:val="single" w:sz="4" w:space="0" w:color="auto"/>
                <w:insideV w:val="single" w:sz="4" w:space="0" w:color="auto"/>
              </w:tblBorders>
              <w:tblLayout w:type="fixed"/>
              <w:tblLook w:val="01A0" w:firstRow="1" w:lastRow="0" w:firstColumn="1" w:lastColumn="1" w:noHBand="0" w:noVBand="0"/>
            </w:tblPr>
            <w:tblGrid>
              <w:gridCol w:w="2972"/>
              <w:gridCol w:w="4878"/>
            </w:tblGrid>
            <w:tr w:rsidR="009F2E82" w:rsidRPr="004E4E78" w14:paraId="422C1C21" w14:textId="77777777" w:rsidTr="009F2E82">
              <w:tc>
                <w:tcPr>
                  <w:tcW w:w="3239" w:type="dxa"/>
                  <w:tcBorders>
                    <w:bottom w:val="single" w:sz="4" w:space="0" w:color="auto"/>
                  </w:tcBorders>
                </w:tcPr>
                <w:p w14:paraId="4A8C7F81" w14:textId="77777777" w:rsidR="009F2E82" w:rsidRPr="002D1483" w:rsidRDefault="009F2E82" w:rsidP="009F2E82">
                  <w:pPr>
                    <w:pStyle w:val="Tablebody"/>
                    <w:spacing w:beforeAutospacing="1" w:afterAutospacing="1"/>
                    <w:rPr>
                      <w:b/>
                      <w:smallCaps/>
                      <w:lang w:val="en-US"/>
                    </w:rPr>
                  </w:pPr>
                  <w:proofErr w:type="spellStart"/>
                  <w:r w:rsidRPr="002D1483">
                    <w:rPr>
                      <w:b/>
                      <w:smallCaps/>
                      <w:lang w:val="en-US"/>
                    </w:rPr>
                    <w:t>Nosauk</w:t>
                  </w:r>
                  <w:proofErr w:type="spellEnd"/>
                  <w:r w:rsidRPr="002D1483">
                    <w:rPr>
                      <w:b/>
                      <w:smallCaps/>
                      <w:lang w:val="en-US"/>
                    </w:rPr>
                    <w:t>.</w:t>
                  </w:r>
                </w:p>
              </w:tc>
              <w:tc>
                <w:tcPr>
                  <w:tcW w:w="5331" w:type="dxa"/>
                  <w:tcBorders>
                    <w:bottom w:val="single" w:sz="4" w:space="0" w:color="auto"/>
                  </w:tcBorders>
                </w:tcPr>
                <w:p w14:paraId="0B0461E4" w14:textId="77777777" w:rsidR="009F2E82" w:rsidRPr="002D1483" w:rsidRDefault="009F2E82" w:rsidP="009F2E82">
                  <w:pPr>
                    <w:pStyle w:val="Tablebody"/>
                    <w:spacing w:beforeAutospacing="1" w:afterAutospacing="1"/>
                    <w:rPr>
                      <w:b/>
                      <w:smallCaps/>
                      <w:lang w:val="en-US"/>
                    </w:rPr>
                  </w:pPr>
                  <w:r w:rsidRPr="002D1483">
                    <w:rPr>
                      <w:b/>
                      <w:smallCaps/>
                      <w:lang w:val="en-US"/>
                    </w:rPr>
                    <w:t>Tips</w:t>
                  </w:r>
                </w:p>
              </w:tc>
            </w:tr>
            <w:tr w:rsidR="009F2E82" w:rsidRPr="004E4E78" w14:paraId="63F0265A" w14:textId="77777777" w:rsidTr="009F2E82">
              <w:tc>
                <w:tcPr>
                  <w:tcW w:w="3239" w:type="dxa"/>
                </w:tcPr>
                <w:p w14:paraId="313FEF96" w14:textId="77777777" w:rsidR="009F2E82" w:rsidRPr="002D1483" w:rsidRDefault="009F2E82" w:rsidP="009F2E82">
                  <w:pPr>
                    <w:pStyle w:val="Tablebody"/>
                    <w:rPr>
                      <w:lang w:val="en-US"/>
                    </w:rPr>
                  </w:pPr>
                  <w:proofErr w:type="spellStart"/>
                  <w:r w:rsidRPr="002D1483">
                    <w:rPr>
                      <w:lang w:val="en-US"/>
                    </w:rPr>
                    <w:t>MessageResponse</w:t>
                  </w:r>
                  <w:proofErr w:type="spellEnd"/>
                </w:p>
              </w:tc>
              <w:tc>
                <w:tcPr>
                  <w:tcW w:w="5331" w:type="dxa"/>
                </w:tcPr>
                <w:p w14:paraId="7CD71FE9" w14:textId="4D4BCCCF" w:rsidR="009F2E82" w:rsidRPr="002D1483" w:rsidRDefault="009F2E82" w:rsidP="009F2E82">
                  <w:pPr>
                    <w:pStyle w:val="Tablebody"/>
                    <w:rPr>
                      <w:lang w:val="en-US"/>
                    </w:rPr>
                  </w:pPr>
                  <w:r>
                    <w:rPr>
                      <w:lang w:val="en-US"/>
                    </w:rPr>
                    <w:t xml:space="preserve">MessageResponseStructure2 </w:t>
                  </w:r>
                  <w:r w:rsidRPr="002D1483">
                    <w:rPr>
                      <w:lang w:val="en-US"/>
                    </w:rPr>
                    <w:t>(</w:t>
                  </w:r>
                  <w:proofErr w:type="spellStart"/>
                  <w:proofErr w:type="gramStart"/>
                  <w:r w:rsidRPr="002D1483">
                    <w:rPr>
                      <w:lang w:val="en-US"/>
                    </w:rPr>
                    <w:t>XSD:MessageResponseStructu</w:t>
                  </w:r>
                  <w:r>
                    <w:rPr>
                      <w:lang w:val="en-US"/>
                    </w:rPr>
                    <w:t>cture</w:t>
                  </w:r>
                  <w:proofErr w:type="spellEnd"/>
                  <w:proofErr w:type="gramEnd"/>
                  <w:r w:rsidRPr="002D1483">
                    <w:rPr>
                      <w:lang w:val="en-US"/>
                    </w:rPr>
                    <w:t>)</w:t>
                  </w:r>
                </w:p>
              </w:tc>
            </w:tr>
          </w:tbl>
          <w:p w14:paraId="0EFC3C84" w14:textId="77777777" w:rsidR="009F2E82" w:rsidRPr="00A330C7" w:rsidRDefault="009F2E82" w:rsidP="009F2E82"/>
        </w:tc>
      </w:tr>
      <w:tr w:rsidR="009F2E82" w:rsidRPr="00A330C7" w14:paraId="4591577F" w14:textId="77777777" w:rsidTr="009F2E82">
        <w:tblPrEx>
          <w:jc w:val="left"/>
        </w:tblPrEx>
        <w:tc>
          <w:tcPr>
            <w:tcW w:w="1603" w:type="dxa"/>
            <w:tcBorders>
              <w:top w:val="nil"/>
              <w:left w:val="nil"/>
              <w:bottom w:val="single" w:sz="4" w:space="0" w:color="auto"/>
              <w:right w:val="single" w:sz="4" w:space="0" w:color="auto"/>
            </w:tcBorders>
            <w:shd w:val="clear" w:color="auto" w:fill="auto"/>
          </w:tcPr>
          <w:p w14:paraId="0801BE75" w14:textId="77777777" w:rsidR="009F2E82" w:rsidRPr="00A330C7" w:rsidRDefault="009F2E82" w:rsidP="009F2E82">
            <w:pPr>
              <w:pStyle w:val="Tablebody"/>
            </w:pPr>
            <w:r>
              <w:t>Kļūdas</w:t>
            </w:r>
          </w:p>
        </w:tc>
        <w:tc>
          <w:tcPr>
            <w:tcW w:w="8251" w:type="dxa"/>
            <w:tcBorders>
              <w:top w:val="nil"/>
              <w:bottom w:val="single" w:sz="4" w:space="0" w:color="auto"/>
            </w:tcBorders>
            <w:shd w:val="clear" w:color="auto" w:fill="auto"/>
          </w:tcPr>
          <w:p w14:paraId="45F43B3C" w14:textId="77777777" w:rsidR="009F2E82" w:rsidRPr="00A330C7" w:rsidRDefault="009F2E82" w:rsidP="009F2E82">
            <w:pPr>
              <w:pStyle w:val="Tablebody"/>
            </w:pPr>
            <w:r w:rsidRPr="00E90486">
              <w:t xml:space="preserve">Kļūdas vai citas problēmas gadījumā tiek ģenerēts SOAP </w:t>
            </w:r>
            <w:proofErr w:type="spellStart"/>
            <w:r>
              <w:t>Fault</w:t>
            </w:r>
            <w:proofErr w:type="spellEnd"/>
            <w:r w:rsidRPr="00E90486">
              <w:t>, kas satur problēmas aprakst</w:t>
            </w:r>
            <w:r>
              <w:t>u</w:t>
            </w:r>
            <w:r w:rsidRPr="00E90486">
              <w:t xml:space="preserve"> un kod</w:t>
            </w:r>
            <w:r>
              <w:t>u</w:t>
            </w:r>
            <w:r w:rsidRPr="00E90486">
              <w:t>.</w:t>
            </w:r>
          </w:p>
        </w:tc>
      </w:tr>
    </w:tbl>
    <w:p w14:paraId="02F6FBA2" w14:textId="77777777" w:rsidR="00762EBE" w:rsidRPr="004E778D" w:rsidRDefault="00762EBE" w:rsidP="00762EBE">
      <w:pPr>
        <w:pStyle w:val="Heading2"/>
      </w:pPr>
      <w:bookmarkStart w:id="100" w:name="_Toc134800037"/>
      <w:r>
        <w:t xml:space="preserve">Metode </w:t>
      </w:r>
      <w:proofErr w:type="spellStart"/>
      <w:r>
        <w:t>ReceiveMessageList</w:t>
      </w:r>
      <w:bookmarkEnd w:id="98"/>
      <w:bookmarkEnd w:id="99"/>
      <w:bookmarkEnd w:id="100"/>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787CDF7F" w14:textId="77777777" w:rsidTr="00B51E36">
        <w:trPr>
          <w:jc w:val="center"/>
        </w:trPr>
        <w:tc>
          <w:tcPr>
            <w:tcW w:w="1603" w:type="dxa"/>
            <w:tcBorders>
              <w:left w:val="nil"/>
              <w:bottom w:val="single" w:sz="6" w:space="0" w:color="000000"/>
              <w:right w:val="single" w:sz="4" w:space="0" w:color="auto"/>
            </w:tcBorders>
            <w:shd w:val="clear" w:color="auto" w:fill="auto"/>
          </w:tcPr>
          <w:p w14:paraId="582024C1"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642EF514" w14:textId="77777777" w:rsidR="00762EBE" w:rsidRPr="0028327A" w:rsidRDefault="00762EBE" w:rsidP="00B51E36">
            <w:pPr>
              <w:rPr>
                <w:b/>
                <w:iCs/>
                <w:smallCaps/>
              </w:rPr>
            </w:pPr>
            <w:r w:rsidRPr="0028327A">
              <w:rPr>
                <w:b/>
                <w:iCs/>
                <w:smallCaps/>
              </w:rPr>
              <w:t>Apraksts</w:t>
            </w:r>
          </w:p>
        </w:tc>
      </w:tr>
      <w:tr w:rsidR="00762EBE" w:rsidRPr="00A330C7" w14:paraId="30BA24BA" w14:textId="77777777" w:rsidTr="00B51E36">
        <w:tblPrEx>
          <w:jc w:val="left"/>
        </w:tblPrEx>
        <w:tc>
          <w:tcPr>
            <w:tcW w:w="1603" w:type="dxa"/>
            <w:tcBorders>
              <w:left w:val="nil"/>
              <w:right w:val="single" w:sz="4" w:space="0" w:color="auto"/>
            </w:tcBorders>
            <w:shd w:val="clear" w:color="auto" w:fill="auto"/>
          </w:tcPr>
          <w:p w14:paraId="6997062B" w14:textId="77777777" w:rsidR="00762EBE" w:rsidRPr="00A330C7" w:rsidRDefault="00762EBE" w:rsidP="00B51E36">
            <w:pPr>
              <w:pStyle w:val="Tablebody"/>
            </w:pPr>
            <w:r w:rsidRPr="00A330C7">
              <w:lastRenderedPageBreak/>
              <w:t>Identificējums</w:t>
            </w:r>
          </w:p>
        </w:tc>
        <w:tc>
          <w:tcPr>
            <w:tcW w:w="8251" w:type="dxa"/>
            <w:shd w:val="clear" w:color="auto" w:fill="auto"/>
          </w:tcPr>
          <w:p w14:paraId="61D48333" w14:textId="26A66054" w:rsidR="00762EBE" w:rsidRPr="00A330C7" w:rsidRDefault="0011135D">
            <w:pPr>
              <w:pStyle w:val="Tablebody"/>
            </w:pPr>
            <w:proofErr w:type="spellStart"/>
            <w:r>
              <w:t>DITWebService</w:t>
            </w:r>
            <w:r w:rsidR="00762EBE" w:rsidRPr="00A330C7">
              <w:t>:ReceiveMessage</w:t>
            </w:r>
            <w:r w:rsidR="00762EBE">
              <w:t>List</w:t>
            </w:r>
            <w:proofErr w:type="spellEnd"/>
            <w:r w:rsidR="00762EBE" w:rsidRPr="00A330C7">
              <w:t xml:space="preserve"> </w:t>
            </w:r>
          </w:p>
        </w:tc>
      </w:tr>
      <w:tr w:rsidR="00762EBE" w:rsidRPr="00A330C7" w14:paraId="53175001" w14:textId="77777777" w:rsidTr="00B51E36">
        <w:tblPrEx>
          <w:jc w:val="left"/>
        </w:tblPrEx>
        <w:tc>
          <w:tcPr>
            <w:tcW w:w="1603" w:type="dxa"/>
            <w:tcBorders>
              <w:left w:val="nil"/>
              <w:bottom w:val="nil"/>
              <w:right w:val="single" w:sz="4" w:space="0" w:color="auto"/>
            </w:tcBorders>
            <w:shd w:val="clear" w:color="auto" w:fill="auto"/>
          </w:tcPr>
          <w:p w14:paraId="701FCE4E"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0F3A8545" w14:textId="793C51D4" w:rsidR="00762EBE" w:rsidRPr="00A330C7" w:rsidRDefault="00762EBE" w:rsidP="00053559">
            <w:pPr>
              <w:pStyle w:val="Tablebody"/>
            </w:pPr>
            <w:r w:rsidRPr="00A330C7">
              <w:t>Ar š</w:t>
            </w:r>
            <w:r>
              <w:t>īs</w:t>
            </w:r>
            <w:r w:rsidRPr="00A330C7">
              <w:t xml:space="preserve"> metodes palīdzību tiek saņemts</w:t>
            </w:r>
            <w:r w:rsidR="00D560D7">
              <w:t xml:space="preserve"> nolasītu/nenolasītu</w:t>
            </w:r>
            <w:r w:rsidRPr="00A330C7">
              <w:t xml:space="preserve"> ziņojum</w:t>
            </w:r>
            <w:r>
              <w:t>u saraksts</w:t>
            </w:r>
            <w:r w:rsidRPr="00A330C7">
              <w:t xml:space="preserve"> pēc konkrētiem pieprasījuma parametriem</w:t>
            </w:r>
            <w:r w:rsidR="0045042B">
              <w:t xml:space="preserve">, tajā </w:t>
            </w:r>
            <w:r w:rsidR="00040206">
              <w:t>skaitā</w:t>
            </w:r>
            <w:r w:rsidR="0045042B">
              <w:t xml:space="preserve"> arī kļūdu ziņojumi.</w:t>
            </w:r>
            <w:r w:rsidR="000974CF">
              <w:t xml:space="preserve"> Tiek atgriezta tikai </w:t>
            </w:r>
            <w:proofErr w:type="spellStart"/>
            <w:r w:rsidR="000974CF">
              <w:t>metainformācija</w:t>
            </w:r>
            <w:proofErr w:type="spellEnd"/>
            <w:r w:rsidR="000974CF">
              <w:t xml:space="preserve"> par ziņojumiem.</w:t>
            </w:r>
            <w:r w:rsidR="008618A0">
              <w:t xml:space="preserve"> XML shēma pieprasījumiem sniegta </w:t>
            </w:r>
            <w:r w:rsidR="008618A0">
              <w:fldChar w:fldCharType="begin"/>
            </w:r>
            <w:r w:rsidR="008618A0">
              <w:instrText xml:space="preserve"> REF _Ref30768659 \n \h </w:instrText>
            </w:r>
            <w:r w:rsidR="008618A0">
              <w:fldChar w:fldCharType="separate"/>
            </w:r>
            <w:r w:rsidR="00C15392">
              <w:t>6.1.5</w:t>
            </w:r>
            <w:r w:rsidR="008618A0">
              <w:fldChar w:fldCharType="end"/>
            </w:r>
            <w:r w:rsidR="008618A0">
              <w:t xml:space="preserve">.sadaļā, bet atbildēm - </w:t>
            </w:r>
            <w:r w:rsidR="008618A0">
              <w:fldChar w:fldCharType="begin"/>
            </w:r>
            <w:r w:rsidR="008618A0">
              <w:instrText xml:space="preserve"> REF _Ref30768891 \n \h </w:instrText>
            </w:r>
            <w:r w:rsidR="008618A0">
              <w:fldChar w:fldCharType="separate"/>
            </w:r>
            <w:r w:rsidR="00C15392">
              <w:t>6.1.7</w:t>
            </w:r>
            <w:r w:rsidR="008618A0">
              <w:fldChar w:fldCharType="end"/>
            </w:r>
            <w:r w:rsidR="008618A0">
              <w:t>.sadaļā.</w:t>
            </w:r>
          </w:p>
        </w:tc>
      </w:tr>
      <w:tr w:rsidR="00762EBE" w:rsidRPr="00A330C7" w14:paraId="0335D9BB" w14:textId="77777777" w:rsidTr="00B51E36">
        <w:tblPrEx>
          <w:jc w:val="left"/>
        </w:tblPrEx>
        <w:tc>
          <w:tcPr>
            <w:tcW w:w="1603" w:type="dxa"/>
            <w:tcBorders>
              <w:top w:val="nil"/>
              <w:left w:val="nil"/>
              <w:bottom w:val="nil"/>
              <w:right w:val="single" w:sz="4" w:space="0" w:color="auto"/>
            </w:tcBorders>
            <w:shd w:val="clear" w:color="auto" w:fill="auto"/>
          </w:tcPr>
          <w:p w14:paraId="40650916"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207"/>
              <w:gridCol w:w="3599"/>
              <w:gridCol w:w="3044"/>
            </w:tblGrid>
            <w:tr w:rsidR="00762EBE" w:rsidRPr="00235556" w14:paraId="672B8918" w14:textId="77777777" w:rsidTr="000204EF">
              <w:trPr>
                <w:jc w:val="center"/>
              </w:trPr>
              <w:tc>
                <w:tcPr>
                  <w:tcW w:w="1232" w:type="dxa"/>
                  <w:tcBorders>
                    <w:left w:val="nil"/>
                    <w:bottom w:val="single" w:sz="6" w:space="0" w:color="000000"/>
                    <w:right w:val="single" w:sz="6" w:space="0" w:color="000000"/>
                  </w:tcBorders>
                  <w:shd w:val="clear" w:color="auto" w:fill="auto"/>
                  <w:vAlign w:val="center"/>
                </w:tcPr>
                <w:p w14:paraId="7F1A58D8"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686" w:type="dxa"/>
                  <w:tcBorders>
                    <w:top w:val="single" w:sz="12" w:space="0" w:color="000000"/>
                    <w:bottom w:val="single" w:sz="6" w:space="0" w:color="000000"/>
                    <w:right w:val="single" w:sz="4" w:space="0" w:color="auto"/>
                  </w:tcBorders>
                  <w:shd w:val="clear" w:color="auto" w:fill="auto"/>
                  <w:vAlign w:val="center"/>
                </w:tcPr>
                <w:p w14:paraId="30CF5E17"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3117" w:type="dxa"/>
                  <w:tcBorders>
                    <w:left w:val="single" w:sz="4" w:space="0" w:color="auto"/>
                    <w:bottom w:val="single" w:sz="6" w:space="0" w:color="000000"/>
                  </w:tcBorders>
                  <w:shd w:val="clear" w:color="auto" w:fill="auto"/>
                  <w:vAlign w:val="center"/>
                </w:tcPr>
                <w:p w14:paraId="1E59695B" w14:textId="77777777" w:rsidR="00762EBE" w:rsidRPr="00632F4B" w:rsidRDefault="00762EBE" w:rsidP="00B51E36">
                  <w:pPr>
                    <w:pStyle w:val="Tablebody"/>
                    <w:spacing w:beforeAutospacing="1" w:afterAutospacing="1"/>
                    <w:rPr>
                      <w:b/>
                      <w:iCs/>
                      <w:smallCaps/>
                    </w:rPr>
                  </w:pPr>
                  <w:r w:rsidRPr="00632F4B">
                    <w:rPr>
                      <w:b/>
                      <w:iCs/>
                      <w:smallCaps/>
                    </w:rPr>
                    <w:t>Aprakst</w:t>
                  </w:r>
                </w:p>
              </w:tc>
            </w:tr>
            <w:tr w:rsidR="00762EBE" w:rsidRPr="00235556" w14:paraId="3FC13CE7" w14:textId="77777777" w:rsidTr="000204EF">
              <w:tblPrEx>
                <w:jc w:val="left"/>
              </w:tblPrEx>
              <w:tc>
                <w:tcPr>
                  <w:tcW w:w="1232" w:type="dxa"/>
                  <w:tcBorders>
                    <w:top w:val="single" w:sz="6" w:space="0" w:color="000000"/>
                    <w:left w:val="nil"/>
                    <w:bottom w:val="single" w:sz="4" w:space="0" w:color="auto"/>
                    <w:right w:val="single" w:sz="6" w:space="0" w:color="000000"/>
                  </w:tcBorders>
                  <w:shd w:val="clear" w:color="auto" w:fill="auto"/>
                </w:tcPr>
                <w:p w14:paraId="0C375109" w14:textId="411F15D4" w:rsidR="00762EBE" w:rsidRPr="00235556" w:rsidRDefault="00664746" w:rsidP="00B51E36">
                  <w:pPr>
                    <w:pStyle w:val="Tablebody"/>
                  </w:pPr>
                  <w:proofErr w:type="spellStart"/>
                  <w:r>
                    <w:t>listRequest</w:t>
                  </w:r>
                  <w:proofErr w:type="spellEnd"/>
                </w:p>
              </w:tc>
              <w:tc>
                <w:tcPr>
                  <w:tcW w:w="3686" w:type="dxa"/>
                  <w:tcBorders>
                    <w:top w:val="single" w:sz="6" w:space="0" w:color="000000"/>
                    <w:bottom w:val="single" w:sz="4" w:space="0" w:color="auto"/>
                    <w:right w:val="single" w:sz="4" w:space="0" w:color="auto"/>
                  </w:tcBorders>
                  <w:shd w:val="clear" w:color="auto" w:fill="auto"/>
                </w:tcPr>
                <w:p w14:paraId="412C8EA7" w14:textId="77777777" w:rsidR="00762EBE" w:rsidRPr="00275048" w:rsidRDefault="00762EBE" w:rsidP="00B51E36">
                  <w:pPr>
                    <w:pStyle w:val="Tablebody"/>
                  </w:pPr>
                  <w:proofErr w:type="spellStart"/>
                  <w:r w:rsidRPr="00275048">
                    <w:t>MessageListRequestStructure</w:t>
                  </w:r>
                  <w:proofErr w:type="spellEnd"/>
                </w:p>
                <w:p w14:paraId="656961FA" w14:textId="5399D8D5" w:rsidR="00762EBE" w:rsidRPr="00235556" w:rsidRDefault="00762EBE" w:rsidP="00B46F32">
                  <w:pPr>
                    <w:pStyle w:val="Tablebody"/>
                  </w:pPr>
                  <w:r w:rsidRPr="00275048">
                    <w:t>(</w:t>
                  </w:r>
                  <w:proofErr w:type="spellStart"/>
                  <w:r w:rsidRPr="00275048">
                    <w:t>XSD:MessageListRequestStructure</w:t>
                  </w:r>
                  <w:proofErr w:type="spellEnd"/>
                  <w:r w:rsidRPr="00275048">
                    <w:t>)</w:t>
                  </w:r>
                </w:p>
              </w:tc>
              <w:tc>
                <w:tcPr>
                  <w:tcW w:w="3117" w:type="dxa"/>
                  <w:tcBorders>
                    <w:top w:val="single" w:sz="6" w:space="0" w:color="000000"/>
                    <w:left w:val="single" w:sz="4" w:space="0" w:color="auto"/>
                    <w:bottom w:val="single" w:sz="4" w:space="0" w:color="auto"/>
                  </w:tcBorders>
                  <w:shd w:val="clear" w:color="auto" w:fill="auto"/>
                </w:tcPr>
                <w:p w14:paraId="16E08E56" w14:textId="57CA3322" w:rsidR="00762EBE" w:rsidRPr="00235556" w:rsidRDefault="00762EBE" w:rsidP="009B0B06">
                  <w:pPr>
                    <w:pStyle w:val="Tablebody"/>
                  </w:pPr>
                  <w:r w:rsidRPr="00275048">
                    <w:t>Obligāts lauks</w:t>
                  </w:r>
                  <w:r w:rsidR="009B0B06">
                    <w:t>, kas</w:t>
                  </w:r>
                  <w:r w:rsidRPr="00275048">
                    <w:t xml:space="preserve"> identificē parametr</w:t>
                  </w:r>
                  <w:r>
                    <w:t>us,</w:t>
                  </w:r>
                  <w:r w:rsidRPr="00275048">
                    <w:t xml:space="preserve"> pēc kuriem atgriež ziņojumu sarakst</w:t>
                  </w:r>
                  <w:r w:rsidR="00541E13">
                    <w:t>u</w:t>
                  </w:r>
                </w:p>
              </w:tc>
            </w:tr>
          </w:tbl>
          <w:p w14:paraId="734A4494" w14:textId="77777777" w:rsidR="00762EBE" w:rsidRPr="00A330C7" w:rsidRDefault="00762EBE" w:rsidP="00B51E36"/>
        </w:tc>
      </w:tr>
      <w:tr w:rsidR="00762EBE" w:rsidRPr="00A330C7" w14:paraId="6B6A1841" w14:textId="77777777" w:rsidTr="00B51E36">
        <w:tblPrEx>
          <w:jc w:val="left"/>
        </w:tblPrEx>
        <w:tc>
          <w:tcPr>
            <w:tcW w:w="1603" w:type="dxa"/>
            <w:tcBorders>
              <w:top w:val="nil"/>
              <w:left w:val="nil"/>
              <w:bottom w:val="nil"/>
              <w:right w:val="single" w:sz="4" w:space="0" w:color="auto"/>
            </w:tcBorders>
            <w:shd w:val="clear" w:color="auto" w:fill="auto"/>
          </w:tcPr>
          <w:p w14:paraId="43EE8711"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15A9394A" w14:textId="63F2D5C2" w:rsidR="00124E74" w:rsidRPr="00124E74" w:rsidRDefault="00124E74" w:rsidP="008C2427">
            <w:pPr>
              <w:pStyle w:val="TableListNumber"/>
              <w:numPr>
                <w:ilvl w:val="0"/>
                <w:numId w:val="65"/>
              </w:numPr>
            </w:pPr>
            <w:r w:rsidRPr="00124E74">
              <w:t>Tiek saņemtas lietotāja tiesības no sūtītāja drošības talona</w:t>
            </w:r>
            <w:r>
              <w:t>;</w:t>
            </w:r>
          </w:p>
          <w:p w14:paraId="180788F4" w14:textId="494558FA" w:rsidR="00124E74" w:rsidRPr="00124E74" w:rsidRDefault="00124E74" w:rsidP="008C2427">
            <w:pPr>
              <w:pStyle w:val="TableListNumber"/>
              <w:numPr>
                <w:ilvl w:val="0"/>
                <w:numId w:val="65"/>
              </w:numPr>
            </w:pPr>
            <w:r w:rsidRPr="00124E74">
              <w:t>Tiek ņemts AuthorityID (VISS iestādes identifikators) no sūtītāja drošības talona</w:t>
            </w:r>
            <w:r>
              <w:t>;</w:t>
            </w:r>
            <w:r w:rsidRPr="00124E74">
              <w:t xml:space="preserve"> </w:t>
            </w:r>
          </w:p>
          <w:p w14:paraId="61A87008" w14:textId="2F7271F4" w:rsidR="00762EBE" w:rsidRPr="004E4E78" w:rsidRDefault="00124E74" w:rsidP="008C2427">
            <w:pPr>
              <w:pStyle w:val="TableListNumber"/>
              <w:numPr>
                <w:ilvl w:val="0"/>
                <w:numId w:val="65"/>
              </w:numPr>
            </w:pPr>
            <w:r>
              <w:t xml:space="preserve">Notiek </w:t>
            </w:r>
            <w:r w:rsidRPr="00124E74">
              <w:t>ziņojumu sarakst</w:t>
            </w:r>
            <w:r w:rsidR="00BF6A26">
              <w:t>a</w:t>
            </w:r>
            <w:r w:rsidRPr="00124E74">
              <w:t xml:space="preserve"> nolasīšana.</w:t>
            </w:r>
          </w:p>
          <w:p w14:paraId="15DED014" w14:textId="1AF56689" w:rsidR="00762EBE" w:rsidRDefault="003F74FB" w:rsidP="00B51E36">
            <w:pPr>
              <w:pStyle w:val="Tablebody"/>
              <w:rPr>
                <w:b/>
              </w:rPr>
            </w:pPr>
            <w:r>
              <w:rPr>
                <w:b/>
              </w:rPr>
              <w:t>Loģika</w:t>
            </w:r>
          </w:p>
          <w:p w14:paraId="26028C2B" w14:textId="71C227E3" w:rsidR="003F74FB" w:rsidRPr="00124E74" w:rsidRDefault="00124E74" w:rsidP="008C2427">
            <w:pPr>
              <w:pStyle w:val="TableListNumber"/>
              <w:numPr>
                <w:ilvl w:val="0"/>
                <w:numId w:val="73"/>
              </w:numPr>
            </w:pPr>
            <w:r w:rsidRPr="00124E74">
              <w:t>Tiek pārbaudīts, vai lietotājam ir tiesības nolasīt ziņojum</w:t>
            </w:r>
            <w:r>
              <w:t>u sarakst</w:t>
            </w:r>
            <w:r w:rsidR="00D67457">
              <w:t>u</w:t>
            </w:r>
            <w:r w:rsidRPr="00124E74">
              <w:t xml:space="preserve"> no attiecīg</w:t>
            </w:r>
            <w:r w:rsidR="00D67457">
              <w:t>ā</w:t>
            </w:r>
            <w:r w:rsidRPr="00124E74">
              <w:t xml:space="preserve"> DIT kanāl</w:t>
            </w:r>
            <w:r w:rsidR="00D67457">
              <w:t>a</w:t>
            </w:r>
            <w:r w:rsidRPr="00124E74">
              <w:t>;</w:t>
            </w:r>
          </w:p>
          <w:p w14:paraId="02E42613" w14:textId="2AB9D2A4" w:rsidR="003F74FB" w:rsidRPr="00124E74" w:rsidRDefault="00762EBE" w:rsidP="008C2427">
            <w:pPr>
              <w:pStyle w:val="TableListNumber"/>
            </w:pPr>
            <w:r w:rsidRPr="00124E74">
              <w:t xml:space="preserve">Tiek </w:t>
            </w:r>
            <w:r w:rsidR="00BF6A26" w:rsidRPr="00B51E36">
              <w:t xml:space="preserve">pārbaudīts </w:t>
            </w:r>
            <w:r w:rsidR="00BF6A26">
              <w:t xml:space="preserve">un </w:t>
            </w:r>
            <w:r w:rsidRPr="00124E74">
              <w:t xml:space="preserve">auditēts parametrs </w:t>
            </w:r>
            <w:r w:rsidR="003F74FB" w:rsidRPr="00124E74">
              <w:t>listRequest</w:t>
            </w:r>
            <w:r w:rsidR="00921284" w:rsidRPr="00124E74">
              <w:t>;</w:t>
            </w:r>
          </w:p>
          <w:p w14:paraId="1F51F7A6" w14:textId="37959EDE" w:rsidR="00762EBE" w:rsidRPr="00124E74" w:rsidRDefault="00762EBE" w:rsidP="008C2427">
            <w:pPr>
              <w:pStyle w:val="TableListNumber"/>
            </w:pPr>
            <w:r w:rsidRPr="00124E74">
              <w:t xml:space="preserve">Tiek veikta darbība </w:t>
            </w:r>
            <w:r w:rsidR="00BF6A26">
              <w:t>z</w:t>
            </w:r>
            <w:r w:rsidRPr="00124E74">
              <w:t>iņojumu saraksta izgūšana</w:t>
            </w:r>
            <w:r w:rsidR="00BF6A26">
              <w:t>i</w:t>
            </w:r>
            <w:r w:rsidR="00921284" w:rsidRPr="00124E74">
              <w:t>.</w:t>
            </w:r>
          </w:p>
          <w:p w14:paraId="26964CD6" w14:textId="77777777" w:rsidR="00762EBE" w:rsidRDefault="00762EBE" w:rsidP="00B51E36">
            <w:pPr>
              <w:pStyle w:val="Tablebody"/>
              <w:rPr>
                <w:b/>
              </w:rPr>
            </w:pPr>
            <w:r w:rsidRPr="00904FE7">
              <w:rPr>
                <w:b/>
              </w:rPr>
              <w:t>Lietotāji</w:t>
            </w:r>
          </w:p>
          <w:p w14:paraId="31A138D9" w14:textId="77777777" w:rsidR="00124E74" w:rsidRPr="00215B50" w:rsidRDefault="00124E74" w:rsidP="008C2427">
            <w:pPr>
              <w:pStyle w:val="TableListNumber"/>
              <w:numPr>
                <w:ilvl w:val="0"/>
                <w:numId w:val="74"/>
              </w:numPr>
            </w:pPr>
            <w:r w:rsidRPr="00124E74">
              <w:t>Iestādes</w:t>
            </w:r>
            <w:r w:rsidRPr="00215B50">
              <w:t xml:space="preserve"> darbinieks – DIT administrators</w:t>
            </w:r>
            <w:r>
              <w:t>.</w:t>
            </w:r>
          </w:p>
          <w:p w14:paraId="110EBCE5" w14:textId="77777777" w:rsidR="00124E74" w:rsidRDefault="00124E74" w:rsidP="008C2427">
            <w:pPr>
              <w:pStyle w:val="TableListBullet"/>
              <w:numPr>
                <w:ilvl w:val="0"/>
                <w:numId w:val="74"/>
              </w:numPr>
            </w:pPr>
            <w:r>
              <w:t>Iestādes (kanāla versijas dalībnieks) darbinieks – DIT e-pastkastītes administrators vai datu lasītājs (DSK tipa kanāliem).</w:t>
            </w:r>
          </w:p>
          <w:p w14:paraId="7DC0E04E" w14:textId="373A1790" w:rsidR="00762EBE" w:rsidRPr="00A330C7" w:rsidRDefault="00124E74" w:rsidP="008C2427">
            <w:pPr>
              <w:pStyle w:val="TableListBullet"/>
              <w:numPr>
                <w:ilvl w:val="0"/>
                <w:numId w:val="74"/>
              </w:numPr>
            </w:pPr>
            <w:r>
              <w:t>Iestādes (kanāla īpašnieks) darbinieks – DIT e-pastkastītes administrators vai datu lasītājs (DIK tipa kanāliem).</w:t>
            </w:r>
          </w:p>
        </w:tc>
      </w:tr>
      <w:tr w:rsidR="00762EBE" w:rsidRPr="00A330C7" w14:paraId="6ECCC6DE" w14:textId="77777777" w:rsidTr="00B51E36">
        <w:tblPrEx>
          <w:jc w:val="left"/>
        </w:tblPrEx>
        <w:tc>
          <w:tcPr>
            <w:tcW w:w="1603" w:type="dxa"/>
            <w:tcBorders>
              <w:top w:val="nil"/>
              <w:left w:val="nil"/>
              <w:bottom w:val="nil"/>
              <w:right w:val="single" w:sz="4" w:space="0" w:color="auto"/>
            </w:tcBorders>
            <w:shd w:val="clear" w:color="auto" w:fill="auto"/>
          </w:tcPr>
          <w:p w14:paraId="6031627C" w14:textId="77777777" w:rsidR="00762EBE" w:rsidRPr="00A330C7" w:rsidRDefault="00762EBE" w:rsidP="00B51E36">
            <w:pPr>
              <w:pStyle w:val="Tablebody"/>
            </w:pPr>
            <w:r w:rsidRPr="00A330C7">
              <w:t>Izvade</w:t>
            </w:r>
          </w:p>
        </w:tc>
        <w:tc>
          <w:tcPr>
            <w:tcW w:w="8251" w:type="dxa"/>
            <w:tcBorders>
              <w:top w:val="nil"/>
              <w:bottom w:val="nil"/>
            </w:tcBorders>
            <w:shd w:val="clear" w:color="auto" w:fill="auto"/>
          </w:tcPr>
          <w:tbl>
            <w:tblPr>
              <w:tblW w:w="5000" w:type="pct"/>
              <w:tblBorders>
                <w:top w:val="single" w:sz="12" w:space="0" w:color="auto"/>
                <w:bottom w:val="single" w:sz="4" w:space="0" w:color="auto"/>
                <w:insideV w:val="single" w:sz="4" w:space="0" w:color="auto"/>
              </w:tblBorders>
              <w:tblLayout w:type="fixed"/>
              <w:tblLook w:val="01A0" w:firstRow="1" w:lastRow="0" w:firstColumn="1" w:lastColumn="1" w:noHBand="0" w:noVBand="0"/>
            </w:tblPr>
            <w:tblGrid>
              <w:gridCol w:w="2972"/>
              <w:gridCol w:w="4878"/>
            </w:tblGrid>
            <w:tr w:rsidR="00762EBE" w:rsidRPr="004E4E78" w14:paraId="5DD06642" w14:textId="77777777" w:rsidTr="00B51E36">
              <w:tc>
                <w:tcPr>
                  <w:tcW w:w="3041" w:type="dxa"/>
                  <w:tcBorders>
                    <w:bottom w:val="single" w:sz="4" w:space="0" w:color="auto"/>
                  </w:tcBorders>
                </w:tcPr>
                <w:p w14:paraId="619C0609" w14:textId="5B94B7BE" w:rsidR="00762EBE" w:rsidRPr="002D1483" w:rsidRDefault="00762EBE" w:rsidP="007D202F">
                  <w:pPr>
                    <w:pStyle w:val="Tablebody"/>
                    <w:spacing w:beforeAutospacing="1" w:afterAutospacing="1"/>
                    <w:rPr>
                      <w:b/>
                      <w:smallCaps/>
                      <w:lang w:val="en-US"/>
                    </w:rPr>
                  </w:pPr>
                  <w:proofErr w:type="spellStart"/>
                  <w:r w:rsidRPr="002D1483">
                    <w:rPr>
                      <w:b/>
                      <w:smallCaps/>
                      <w:lang w:val="en-US"/>
                    </w:rPr>
                    <w:t>Nos</w:t>
                  </w:r>
                  <w:r w:rsidR="007D202F">
                    <w:rPr>
                      <w:b/>
                      <w:smallCaps/>
                      <w:lang w:val="en-US"/>
                    </w:rPr>
                    <w:t>a</w:t>
                  </w:r>
                  <w:r w:rsidRPr="002D1483">
                    <w:rPr>
                      <w:b/>
                      <w:smallCaps/>
                      <w:lang w:val="en-US"/>
                    </w:rPr>
                    <w:t>uk</w:t>
                  </w:r>
                  <w:proofErr w:type="spellEnd"/>
                  <w:r w:rsidRPr="002D1483">
                    <w:rPr>
                      <w:b/>
                      <w:smallCaps/>
                      <w:lang w:val="en-US"/>
                    </w:rPr>
                    <w:t>.</w:t>
                  </w:r>
                </w:p>
              </w:tc>
              <w:tc>
                <w:tcPr>
                  <w:tcW w:w="4994" w:type="dxa"/>
                  <w:tcBorders>
                    <w:bottom w:val="single" w:sz="4" w:space="0" w:color="auto"/>
                  </w:tcBorders>
                </w:tcPr>
                <w:p w14:paraId="39A0830D" w14:textId="77777777" w:rsidR="00762EBE" w:rsidRPr="002D1483" w:rsidRDefault="00762EBE" w:rsidP="00B51E36">
                  <w:pPr>
                    <w:pStyle w:val="Tablebody"/>
                    <w:spacing w:beforeAutospacing="1" w:afterAutospacing="1"/>
                    <w:rPr>
                      <w:b/>
                      <w:smallCaps/>
                      <w:lang w:val="en-US"/>
                    </w:rPr>
                  </w:pPr>
                  <w:r w:rsidRPr="002D1483">
                    <w:rPr>
                      <w:b/>
                      <w:smallCaps/>
                      <w:lang w:val="en-US"/>
                    </w:rPr>
                    <w:t>Tips</w:t>
                  </w:r>
                </w:p>
              </w:tc>
            </w:tr>
            <w:tr w:rsidR="00762EBE" w:rsidRPr="004E4E78" w14:paraId="3822D08C" w14:textId="77777777" w:rsidTr="00B51E36">
              <w:tc>
                <w:tcPr>
                  <w:tcW w:w="3041" w:type="dxa"/>
                </w:tcPr>
                <w:p w14:paraId="1EEFD855" w14:textId="77777777" w:rsidR="00762EBE" w:rsidRPr="002D1483" w:rsidRDefault="00762EBE" w:rsidP="00B51E36">
                  <w:pPr>
                    <w:pStyle w:val="Tablebody"/>
                    <w:rPr>
                      <w:lang w:val="en-US"/>
                    </w:rPr>
                  </w:pPr>
                  <w:proofErr w:type="spellStart"/>
                  <w:r w:rsidRPr="002D1483">
                    <w:rPr>
                      <w:lang w:val="en-US"/>
                    </w:rPr>
                    <w:t>Messag</w:t>
                  </w:r>
                  <w:r>
                    <w:rPr>
                      <w:lang w:val="en-US"/>
                    </w:rPr>
                    <w:t>eBasic</w:t>
                  </w:r>
                  <w:r w:rsidRPr="002D1483">
                    <w:rPr>
                      <w:lang w:val="en-US"/>
                    </w:rPr>
                    <w:t>InfoList</w:t>
                  </w:r>
                  <w:proofErr w:type="spellEnd"/>
                </w:p>
              </w:tc>
              <w:tc>
                <w:tcPr>
                  <w:tcW w:w="4994" w:type="dxa"/>
                </w:tcPr>
                <w:p w14:paraId="724AECFF" w14:textId="77777777" w:rsidR="00762EBE" w:rsidRPr="002D1483" w:rsidRDefault="00762EBE" w:rsidP="00B51E36">
                  <w:pPr>
                    <w:pStyle w:val="Tablebody"/>
                    <w:rPr>
                      <w:lang w:val="en-US"/>
                    </w:rPr>
                  </w:pPr>
                  <w:proofErr w:type="spellStart"/>
                  <w:r w:rsidRPr="002D1483">
                    <w:rPr>
                      <w:lang w:val="en-US"/>
                    </w:rPr>
                    <w:t>Message</w:t>
                  </w:r>
                  <w:r>
                    <w:rPr>
                      <w:lang w:val="en-US"/>
                    </w:rPr>
                    <w:t>Basic</w:t>
                  </w:r>
                  <w:r w:rsidRPr="002D1483">
                    <w:rPr>
                      <w:lang w:val="en-US"/>
                    </w:rPr>
                    <w:t>InfoListStructure</w:t>
                  </w:r>
                  <w:proofErr w:type="spellEnd"/>
                  <w:r w:rsidRPr="002D1483">
                    <w:rPr>
                      <w:lang w:val="en-US"/>
                    </w:rPr>
                    <w:t xml:space="preserve"> </w:t>
                  </w:r>
                </w:p>
                <w:p w14:paraId="3F72F4B6" w14:textId="179C6F49" w:rsidR="00762EBE" w:rsidRPr="002D1483" w:rsidRDefault="00762EBE" w:rsidP="00B51E36">
                  <w:pPr>
                    <w:pStyle w:val="Tablebody"/>
                    <w:rPr>
                      <w:lang w:val="en-US"/>
                    </w:rPr>
                  </w:pPr>
                  <w:r w:rsidRPr="002D1483">
                    <w:rPr>
                      <w:lang w:val="en-US"/>
                    </w:rPr>
                    <w:t>(</w:t>
                  </w:r>
                  <w:proofErr w:type="spellStart"/>
                  <w:proofErr w:type="gramStart"/>
                  <w:r w:rsidRPr="002D1483">
                    <w:rPr>
                      <w:lang w:val="en-US"/>
                    </w:rPr>
                    <w:t>XSD:Message</w:t>
                  </w:r>
                  <w:r>
                    <w:rPr>
                      <w:lang w:val="en-US"/>
                    </w:rPr>
                    <w:t>Basic</w:t>
                  </w:r>
                  <w:r w:rsidRPr="002D1483">
                    <w:rPr>
                      <w:lang w:val="en-US"/>
                    </w:rPr>
                    <w:t>InfoListStructure</w:t>
                  </w:r>
                  <w:proofErr w:type="spellEnd"/>
                  <w:proofErr w:type="gramEnd"/>
                  <w:r w:rsidRPr="002D1483">
                    <w:rPr>
                      <w:lang w:val="en-US"/>
                    </w:rPr>
                    <w:t>)</w:t>
                  </w:r>
                </w:p>
              </w:tc>
            </w:tr>
          </w:tbl>
          <w:p w14:paraId="2AA749F3" w14:textId="77777777" w:rsidR="00762EBE" w:rsidRPr="00A330C7" w:rsidRDefault="00762EBE" w:rsidP="00B51E36"/>
        </w:tc>
      </w:tr>
      <w:tr w:rsidR="00762EBE" w:rsidRPr="00A330C7" w14:paraId="4615331A"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40F61973" w14:textId="77777777" w:rsidR="00762EBE" w:rsidRPr="00A330C7" w:rsidRDefault="00762EBE" w:rsidP="00B51E36">
            <w:pPr>
              <w:pStyle w:val="Tablebody"/>
            </w:pPr>
            <w:r>
              <w:t>Kļūdas</w:t>
            </w:r>
          </w:p>
        </w:tc>
        <w:tc>
          <w:tcPr>
            <w:tcW w:w="8251" w:type="dxa"/>
            <w:tcBorders>
              <w:top w:val="nil"/>
              <w:bottom w:val="single" w:sz="4" w:space="0" w:color="auto"/>
            </w:tcBorders>
            <w:shd w:val="clear" w:color="auto" w:fill="auto"/>
          </w:tcPr>
          <w:p w14:paraId="3C3B32B6" w14:textId="556BEB76" w:rsidR="00762EBE" w:rsidRPr="00A330C7" w:rsidRDefault="00541E13">
            <w:pPr>
              <w:pStyle w:val="Tablebody"/>
            </w:pPr>
            <w:r w:rsidRPr="00E90486">
              <w:t>Kļūdas vai citas problēmas gadījumā</w:t>
            </w:r>
            <w:r w:rsidR="00762EBE" w:rsidRPr="00E90486">
              <w:t xml:space="preserve"> tiek ģenerēts SOAP </w:t>
            </w:r>
            <w:proofErr w:type="spellStart"/>
            <w:r w:rsidR="00BF6A26">
              <w:t>Fault</w:t>
            </w:r>
            <w:proofErr w:type="spellEnd"/>
            <w:r w:rsidR="00762EBE" w:rsidRPr="00E90486">
              <w:t>, kas satur</w:t>
            </w:r>
            <w:r w:rsidR="004240BD">
              <w:t>ē</w:t>
            </w:r>
            <w:r w:rsidR="00762EBE" w:rsidRPr="00E90486">
              <w:t>s problēmas aprakst</w:t>
            </w:r>
            <w:r w:rsidR="004240BD">
              <w:t>u</w:t>
            </w:r>
            <w:r w:rsidR="00762EBE" w:rsidRPr="00E90486">
              <w:t xml:space="preserve"> un kod</w:t>
            </w:r>
            <w:r w:rsidR="004240BD">
              <w:t>u</w:t>
            </w:r>
            <w:r w:rsidR="00762EBE" w:rsidRPr="00E90486">
              <w:t>.</w:t>
            </w:r>
          </w:p>
        </w:tc>
      </w:tr>
    </w:tbl>
    <w:p w14:paraId="3656551F" w14:textId="77777777" w:rsidR="00762EBE" w:rsidRPr="004E778D" w:rsidRDefault="00762EBE" w:rsidP="00762EBE">
      <w:pPr>
        <w:pStyle w:val="Heading2"/>
      </w:pPr>
      <w:bookmarkStart w:id="101" w:name="_Toc322418739"/>
      <w:bookmarkStart w:id="102" w:name="_Toc337540295"/>
      <w:bookmarkStart w:id="103" w:name="_Toc134800038"/>
      <w:r>
        <w:t xml:space="preserve">Metode </w:t>
      </w:r>
      <w:proofErr w:type="spellStart"/>
      <w:r>
        <w:t>RestoreMessageList</w:t>
      </w:r>
      <w:bookmarkEnd w:id="101"/>
      <w:bookmarkEnd w:id="102"/>
      <w:bookmarkEnd w:id="103"/>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33F6AB2D" w14:textId="77777777" w:rsidTr="00B51E36">
        <w:trPr>
          <w:jc w:val="center"/>
        </w:trPr>
        <w:tc>
          <w:tcPr>
            <w:tcW w:w="1603" w:type="dxa"/>
            <w:tcBorders>
              <w:left w:val="nil"/>
              <w:bottom w:val="single" w:sz="6" w:space="0" w:color="000000"/>
              <w:right w:val="single" w:sz="4" w:space="0" w:color="auto"/>
            </w:tcBorders>
            <w:shd w:val="clear" w:color="auto" w:fill="auto"/>
          </w:tcPr>
          <w:p w14:paraId="290C5696"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5962878A" w14:textId="77777777" w:rsidR="00762EBE" w:rsidRPr="0028327A" w:rsidRDefault="00762EBE" w:rsidP="00B51E36">
            <w:pPr>
              <w:rPr>
                <w:b/>
                <w:iCs/>
                <w:smallCaps/>
              </w:rPr>
            </w:pPr>
            <w:r w:rsidRPr="0028327A">
              <w:rPr>
                <w:b/>
                <w:iCs/>
                <w:smallCaps/>
              </w:rPr>
              <w:t>Apraksts</w:t>
            </w:r>
          </w:p>
        </w:tc>
      </w:tr>
      <w:tr w:rsidR="00762EBE" w:rsidRPr="00A330C7" w14:paraId="7554D3F4" w14:textId="77777777" w:rsidTr="00B51E36">
        <w:tblPrEx>
          <w:jc w:val="left"/>
        </w:tblPrEx>
        <w:tc>
          <w:tcPr>
            <w:tcW w:w="1603" w:type="dxa"/>
            <w:tcBorders>
              <w:left w:val="nil"/>
              <w:right w:val="single" w:sz="4" w:space="0" w:color="auto"/>
            </w:tcBorders>
            <w:shd w:val="clear" w:color="auto" w:fill="auto"/>
          </w:tcPr>
          <w:p w14:paraId="1911A25C" w14:textId="77777777" w:rsidR="00762EBE" w:rsidRPr="00A330C7" w:rsidRDefault="00762EBE" w:rsidP="00B51E36">
            <w:pPr>
              <w:pStyle w:val="Tablebody"/>
            </w:pPr>
            <w:r w:rsidRPr="00A330C7">
              <w:t>Identificējums</w:t>
            </w:r>
          </w:p>
        </w:tc>
        <w:tc>
          <w:tcPr>
            <w:tcW w:w="8251" w:type="dxa"/>
            <w:shd w:val="clear" w:color="auto" w:fill="auto"/>
          </w:tcPr>
          <w:p w14:paraId="548E6210" w14:textId="0318772C" w:rsidR="00762EBE" w:rsidRPr="00A330C7" w:rsidRDefault="0011135D">
            <w:pPr>
              <w:pStyle w:val="Tablebody"/>
            </w:pPr>
            <w:proofErr w:type="spellStart"/>
            <w:r>
              <w:t>DITWebService</w:t>
            </w:r>
            <w:r w:rsidR="00762EBE">
              <w:t>:Restore</w:t>
            </w:r>
            <w:r w:rsidR="00762EBE" w:rsidRPr="00A330C7">
              <w:t>Message</w:t>
            </w:r>
            <w:r w:rsidR="00762EBE">
              <w:t>List</w:t>
            </w:r>
            <w:proofErr w:type="spellEnd"/>
          </w:p>
        </w:tc>
      </w:tr>
      <w:tr w:rsidR="00762EBE" w:rsidRPr="00A330C7" w14:paraId="28DD2474" w14:textId="77777777" w:rsidTr="00B51E36">
        <w:tblPrEx>
          <w:jc w:val="left"/>
        </w:tblPrEx>
        <w:tc>
          <w:tcPr>
            <w:tcW w:w="1603" w:type="dxa"/>
            <w:tcBorders>
              <w:left w:val="nil"/>
              <w:bottom w:val="nil"/>
              <w:right w:val="single" w:sz="4" w:space="0" w:color="auto"/>
            </w:tcBorders>
            <w:shd w:val="clear" w:color="auto" w:fill="auto"/>
          </w:tcPr>
          <w:p w14:paraId="5254372B"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03D54C4F" w14:textId="47E772D8" w:rsidR="00762EBE" w:rsidRPr="00A330C7" w:rsidRDefault="00762EBE" w:rsidP="00053559">
            <w:pPr>
              <w:pStyle w:val="Tablebody"/>
            </w:pPr>
            <w:r>
              <w:t>Ar šīs metodes</w:t>
            </w:r>
            <w:r w:rsidRPr="00A330C7">
              <w:t xml:space="preserve"> palīdzību tiek </w:t>
            </w:r>
            <w:r w:rsidR="00BF6A26">
              <w:t xml:space="preserve">mainīts </w:t>
            </w:r>
            <w:r w:rsidRPr="00A330C7">
              <w:t>ziņojum</w:t>
            </w:r>
            <w:r>
              <w:t xml:space="preserve">u </w:t>
            </w:r>
            <w:r w:rsidR="00BF6A26">
              <w:t xml:space="preserve">statuss </w:t>
            </w:r>
            <w:r>
              <w:t>sarakst</w:t>
            </w:r>
            <w:r w:rsidR="00BF6A26">
              <w:t>ā uz “Piegādāts” no “Nolasīts”</w:t>
            </w:r>
            <w:r w:rsidRPr="00A330C7">
              <w:t xml:space="preserve">. </w:t>
            </w:r>
            <w:r w:rsidR="008618A0">
              <w:t xml:space="preserve">XML shēma sniegta </w:t>
            </w:r>
            <w:r w:rsidR="008618A0">
              <w:fldChar w:fldCharType="begin"/>
            </w:r>
            <w:r w:rsidR="008618A0">
              <w:instrText xml:space="preserve"> REF _Ref30768699 \n \h </w:instrText>
            </w:r>
            <w:r w:rsidR="008618A0">
              <w:fldChar w:fldCharType="separate"/>
            </w:r>
            <w:r w:rsidR="00C15392">
              <w:t>6.1.7</w:t>
            </w:r>
            <w:r w:rsidR="008618A0">
              <w:fldChar w:fldCharType="end"/>
            </w:r>
            <w:r w:rsidR="008618A0">
              <w:t>.sadaļā.</w:t>
            </w:r>
          </w:p>
        </w:tc>
      </w:tr>
      <w:tr w:rsidR="00762EBE" w:rsidRPr="00A330C7" w14:paraId="7EC6F6CE" w14:textId="77777777" w:rsidTr="00B51E36">
        <w:tblPrEx>
          <w:jc w:val="left"/>
        </w:tblPrEx>
        <w:tc>
          <w:tcPr>
            <w:tcW w:w="1603" w:type="dxa"/>
            <w:tcBorders>
              <w:top w:val="nil"/>
              <w:left w:val="nil"/>
              <w:bottom w:val="nil"/>
              <w:right w:val="single" w:sz="4" w:space="0" w:color="auto"/>
            </w:tcBorders>
            <w:shd w:val="clear" w:color="auto" w:fill="auto"/>
          </w:tcPr>
          <w:p w14:paraId="46CC40FE"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2175"/>
              <w:gridCol w:w="3045"/>
              <w:gridCol w:w="2630"/>
            </w:tblGrid>
            <w:tr w:rsidR="00762EBE" w:rsidRPr="00235556" w14:paraId="788755D0" w14:textId="77777777" w:rsidTr="00B46F32">
              <w:trPr>
                <w:jc w:val="center"/>
              </w:trPr>
              <w:tc>
                <w:tcPr>
                  <w:tcW w:w="2225" w:type="dxa"/>
                  <w:tcBorders>
                    <w:left w:val="nil"/>
                    <w:bottom w:val="single" w:sz="6" w:space="0" w:color="000000"/>
                    <w:right w:val="single" w:sz="6" w:space="0" w:color="000000"/>
                  </w:tcBorders>
                  <w:shd w:val="clear" w:color="auto" w:fill="auto"/>
                  <w:vAlign w:val="center"/>
                </w:tcPr>
                <w:p w14:paraId="24E63BB9"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bottom w:val="single" w:sz="6" w:space="0" w:color="000000"/>
                    <w:right w:val="single" w:sz="4" w:space="0" w:color="auto"/>
                  </w:tcBorders>
                  <w:shd w:val="clear" w:color="auto" w:fill="auto"/>
                  <w:vAlign w:val="center"/>
                </w:tcPr>
                <w:p w14:paraId="2F8DEDD1"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2692" w:type="dxa"/>
                  <w:tcBorders>
                    <w:left w:val="single" w:sz="4" w:space="0" w:color="auto"/>
                    <w:bottom w:val="single" w:sz="6" w:space="0" w:color="000000"/>
                  </w:tcBorders>
                  <w:shd w:val="clear" w:color="auto" w:fill="auto"/>
                  <w:vAlign w:val="center"/>
                </w:tcPr>
                <w:p w14:paraId="72E93AF2"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52E61C7C" w14:textId="77777777" w:rsidTr="00B46F32">
              <w:tblPrEx>
                <w:jc w:val="left"/>
              </w:tblPrEx>
              <w:tc>
                <w:tcPr>
                  <w:tcW w:w="2225" w:type="dxa"/>
                  <w:tcBorders>
                    <w:top w:val="single" w:sz="6" w:space="0" w:color="000000"/>
                    <w:left w:val="nil"/>
                    <w:bottom w:val="single" w:sz="4" w:space="0" w:color="auto"/>
                    <w:right w:val="single" w:sz="6" w:space="0" w:color="000000"/>
                  </w:tcBorders>
                  <w:shd w:val="clear" w:color="auto" w:fill="auto"/>
                </w:tcPr>
                <w:p w14:paraId="7AF40F29" w14:textId="77777777" w:rsidR="00762EBE" w:rsidRPr="00235556" w:rsidRDefault="00762EBE" w:rsidP="00B51E36">
                  <w:pPr>
                    <w:pStyle w:val="Tablebody"/>
                  </w:pPr>
                  <w:proofErr w:type="spellStart"/>
                  <w:r w:rsidRPr="004A71F0">
                    <w:t>Message</w:t>
                  </w:r>
                  <w:r>
                    <w:t>BasicInfo</w:t>
                  </w:r>
                  <w:r w:rsidRPr="004A71F0">
                    <w:t>List</w:t>
                  </w:r>
                  <w:proofErr w:type="spellEnd"/>
                </w:p>
              </w:tc>
              <w:tc>
                <w:tcPr>
                  <w:tcW w:w="3118" w:type="dxa"/>
                  <w:tcBorders>
                    <w:top w:val="single" w:sz="6" w:space="0" w:color="000000"/>
                    <w:bottom w:val="single" w:sz="4" w:space="0" w:color="auto"/>
                    <w:right w:val="single" w:sz="4" w:space="0" w:color="auto"/>
                  </w:tcBorders>
                  <w:shd w:val="clear" w:color="auto" w:fill="auto"/>
                </w:tcPr>
                <w:p w14:paraId="7FF688CF" w14:textId="77777777" w:rsidR="00762EBE" w:rsidRPr="004A71F0" w:rsidRDefault="00762EBE" w:rsidP="00B51E36">
                  <w:pPr>
                    <w:pStyle w:val="Tablebody"/>
                  </w:pPr>
                  <w:proofErr w:type="spellStart"/>
                  <w:r w:rsidRPr="004A71F0">
                    <w:t>Message</w:t>
                  </w:r>
                  <w:r>
                    <w:t>BasicInfo</w:t>
                  </w:r>
                  <w:r w:rsidRPr="004A71F0">
                    <w:t>ListStructure</w:t>
                  </w:r>
                  <w:proofErr w:type="spellEnd"/>
                </w:p>
                <w:p w14:paraId="2FEB6336" w14:textId="676600E2" w:rsidR="00762EBE" w:rsidRPr="00235556" w:rsidRDefault="00762EBE" w:rsidP="00B51E36">
                  <w:pPr>
                    <w:pStyle w:val="Tablebody"/>
                  </w:pPr>
                  <w:r w:rsidRPr="004A71F0">
                    <w:t>(</w:t>
                  </w:r>
                  <w:proofErr w:type="spellStart"/>
                  <w:r w:rsidRPr="004A71F0">
                    <w:t>XSD:Message</w:t>
                  </w:r>
                  <w:r>
                    <w:t>BasicInfo</w:t>
                  </w:r>
                  <w:r w:rsidRPr="004A71F0">
                    <w:t>List</w:t>
                  </w:r>
                  <w:proofErr w:type="spellEnd"/>
                  <w:r w:rsidR="00B46F32">
                    <w:br/>
                  </w:r>
                  <w:proofErr w:type="spellStart"/>
                  <w:r w:rsidR="00B46F32">
                    <w:t>Structure</w:t>
                  </w:r>
                  <w:proofErr w:type="spellEnd"/>
                  <w:r w:rsidRPr="004A71F0">
                    <w:t>)</w:t>
                  </w:r>
                </w:p>
              </w:tc>
              <w:tc>
                <w:tcPr>
                  <w:tcW w:w="2692" w:type="dxa"/>
                  <w:tcBorders>
                    <w:top w:val="single" w:sz="6" w:space="0" w:color="000000"/>
                    <w:left w:val="single" w:sz="4" w:space="0" w:color="auto"/>
                    <w:bottom w:val="single" w:sz="4" w:space="0" w:color="auto"/>
                  </w:tcBorders>
                  <w:shd w:val="clear" w:color="auto" w:fill="auto"/>
                </w:tcPr>
                <w:p w14:paraId="7449EBC0" w14:textId="14A6B64E" w:rsidR="00762EBE" w:rsidRPr="00235556" w:rsidRDefault="00762EBE">
                  <w:pPr>
                    <w:pStyle w:val="Tablebody"/>
                  </w:pPr>
                  <w:r w:rsidRPr="004A71F0">
                    <w:t>Obligāts lauks</w:t>
                  </w:r>
                  <w:r w:rsidR="009B0B06">
                    <w:t>, kas</w:t>
                  </w:r>
                  <w:r w:rsidRPr="004A71F0">
                    <w:t xml:space="preserve"> identificē atjaunošan</w:t>
                  </w:r>
                  <w:r>
                    <w:t xml:space="preserve">ai </w:t>
                  </w:r>
                  <w:r w:rsidR="004240BD" w:rsidRPr="004A71F0">
                    <w:t>paredzēt</w:t>
                  </w:r>
                  <w:r w:rsidR="004240BD">
                    <w:t>o</w:t>
                  </w:r>
                  <w:r w:rsidR="004240BD" w:rsidRPr="004A71F0">
                    <w:t xml:space="preserve"> ziņojumu</w:t>
                  </w:r>
                  <w:r w:rsidR="004240BD">
                    <w:t xml:space="preserve"> </w:t>
                  </w:r>
                  <w:r w:rsidR="001633A1">
                    <w:t>sarakst</w:t>
                  </w:r>
                  <w:r w:rsidR="009B0B06">
                    <w:t>u</w:t>
                  </w:r>
                </w:p>
              </w:tc>
            </w:tr>
          </w:tbl>
          <w:p w14:paraId="60DFA4ED" w14:textId="77777777" w:rsidR="00762EBE" w:rsidRPr="00A330C7" w:rsidRDefault="00762EBE" w:rsidP="00B51E36"/>
        </w:tc>
      </w:tr>
      <w:tr w:rsidR="00762EBE" w:rsidRPr="00A330C7" w14:paraId="3E0F0AD0" w14:textId="77777777" w:rsidTr="00B51E36">
        <w:tblPrEx>
          <w:jc w:val="left"/>
        </w:tblPrEx>
        <w:tc>
          <w:tcPr>
            <w:tcW w:w="1603" w:type="dxa"/>
            <w:tcBorders>
              <w:top w:val="nil"/>
              <w:left w:val="nil"/>
              <w:bottom w:val="nil"/>
              <w:right w:val="single" w:sz="4" w:space="0" w:color="auto"/>
            </w:tcBorders>
            <w:shd w:val="clear" w:color="auto" w:fill="auto"/>
          </w:tcPr>
          <w:p w14:paraId="31F72D74"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52B35285" w14:textId="77777777" w:rsidR="001633A1" w:rsidRDefault="001633A1" w:rsidP="008C2427">
            <w:pPr>
              <w:pStyle w:val="TableListNumber"/>
              <w:numPr>
                <w:ilvl w:val="0"/>
                <w:numId w:val="76"/>
              </w:numPr>
            </w:pPr>
            <w:r>
              <w:t>Tiek saņemtas lietotāja tiesības no sūtītāja drošības talona;</w:t>
            </w:r>
          </w:p>
          <w:p w14:paraId="447187BE" w14:textId="0F98C8B7" w:rsidR="001633A1" w:rsidRDefault="001633A1" w:rsidP="008C2427">
            <w:pPr>
              <w:pStyle w:val="TableListNumber"/>
            </w:pPr>
            <w:r>
              <w:t>Tiek ņemts AuthorityID (VISS iestādes identifikators) no sūtītāja drošības talona;</w:t>
            </w:r>
          </w:p>
          <w:p w14:paraId="413B80F4" w14:textId="5AAC8316" w:rsidR="00B46F32" w:rsidRDefault="001633A1" w:rsidP="008C2427">
            <w:pPr>
              <w:pStyle w:val="TableListNumber"/>
              <w:rPr>
                <w:b/>
              </w:rPr>
            </w:pPr>
            <w:r>
              <w:t>Notiek ziņojumu statusu modificēšana</w:t>
            </w:r>
            <w:r w:rsidR="009B0B06">
              <w:t xml:space="preserve"> sarakstā</w:t>
            </w:r>
            <w:r>
              <w:t>.</w:t>
            </w:r>
          </w:p>
          <w:p w14:paraId="545FB9A5" w14:textId="77777777" w:rsidR="003F74FB" w:rsidRDefault="003F74FB" w:rsidP="003F74FB">
            <w:pPr>
              <w:pStyle w:val="Tablebody"/>
              <w:rPr>
                <w:b/>
              </w:rPr>
            </w:pPr>
            <w:r>
              <w:rPr>
                <w:b/>
              </w:rPr>
              <w:t>Loģika</w:t>
            </w:r>
          </w:p>
          <w:p w14:paraId="109E58FE" w14:textId="4CA2E1EC" w:rsidR="001633A1" w:rsidRPr="00BE041B" w:rsidRDefault="001633A1" w:rsidP="008C2427">
            <w:pPr>
              <w:pStyle w:val="TableListNumber"/>
              <w:numPr>
                <w:ilvl w:val="0"/>
                <w:numId w:val="75"/>
              </w:numPr>
            </w:pPr>
            <w:r w:rsidRPr="00BE041B">
              <w:t xml:space="preserve">Tiek pārbaudīts, vai lietotājam ir tiesības </w:t>
            </w:r>
            <w:r>
              <w:t>modificēt status</w:t>
            </w:r>
            <w:r w:rsidR="00D67457">
              <w:t>us</w:t>
            </w:r>
            <w:r>
              <w:t xml:space="preserve"> </w:t>
            </w:r>
            <w:r w:rsidRPr="00BE041B">
              <w:t>ziņojum</w:t>
            </w:r>
            <w:r>
              <w:t>u sarakstam</w:t>
            </w:r>
            <w:r w:rsidRPr="00BE041B">
              <w:t xml:space="preserve"> attiecīga</w:t>
            </w:r>
            <w:r w:rsidR="00D67457">
              <w:t>jā</w:t>
            </w:r>
            <w:r w:rsidRPr="00BE041B">
              <w:t xml:space="preserve"> DIT kanālā;</w:t>
            </w:r>
          </w:p>
          <w:p w14:paraId="25C8D1EE" w14:textId="41327EEA" w:rsidR="001633A1" w:rsidRPr="00BE041B" w:rsidRDefault="001633A1" w:rsidP="001633A1">
            <w:pPr>
              <w:pStyle w:val="TableListNumber"/>
            </w:pPr>
            <w:r w:rsidRPr="00BE041B">
              <w:t xml:space="preserve">Tiek </w:t>
            </w:r>
            <w:r w:rsidRPr="00B51E36">
              <w:t xml:space="preserve">pārbaudīts </w:t>
            </w:r>
            <w:r>
              <w:t xml:space="preserve">un </w:t>
            </w:r>
            <w:r w:rsidRPr="00BE041B">
              <w:t xml:space="preserve">auditēts parametrs </w:t>
            </w:r>
            <w:r w:rsidRPr="004A71F0">
              <w:t>Message</w:t>
            </w:r>
            <w:r>
              <w:t>BasicInfo</w:t>
            </w:r>
            <w:r w:rsidRPr="004A71F0">
              <w:t>List</w:t>
            </w:r>
            <w:r w:rsidRPr="00BE041B">
              <w:t>;</w:t>
            </w:r>
          </w:p>
          <w:p w14:paraId="242A6025" w14:textId="272DB80A" w:rsidR="001633A1" w:rsidRPr="00BE041B" w:rsidRDefault="001633A1" w:rsidP="001633A1">
            <w:pPr>
              <w:pStyle w:val="TableListNumber"/>
            </w:pPr>
            <w:r w:rsidRPr="00BE041B">
              <w:t xml:space="preserve">Tiek veikta darbība </w:t>
            </w:r>
            <w:r>
              <w:t>z</w:t>
            </w:r>
            <w:r w:rsidRPr="00BE041B">
              <w:t xml:space="preserve">iņojumu </w:t>
            </w:r>
            <w:r>
              <w:t>statusu modifikācijai</w:t>
            </w:r>
            <w:r w:rsidR="009B0B06" w:rsidRPr="00BE041B">
              <w:t xml:space="preserve"> sarakst</w:t>
            </w:r>
            <w:r w:rsidR="009B0B06">
              <w:t>ā</w:t>
            </w:r>
            <w:r w:rsidRPr="00BE041B">
              <w:t>.</w:t>
            </w:r>
          </w:p>
          <w:p w14:paraId="5C668560" w14:textId="77777777" w:rsidR="00762EBE" w:rsidRDefault="00762EBE" w:rsidP="00B51E36">
            <w:pPr>
              <w:pStyle w:val="Tablebody"/>
              <w:rPr>
                <w:b/>
              </w:rPr>
            </w:pPr>
            <w:r w:rsidRPr="00904FE7">
              <w:rPr>
                <w:b/>
              </w:rPr>
              <w:t>Lietotāji</w:t>
            </w:r>
          </w:p>
          <w:p w14:paraId="7E9012BF" w14:textId="1D44AFBC" w:rsidR="00124E74" w:rsidRPr="00215B50" w:rsidRDefault="00124E74" w:rsidP="008C2427">
            <w:pPr>
              <w:pStyle w:val="TableListNumber"/>
              <w:numPr>
                <w:ilvl w:val="0"/>
                <w:numId w:val="69"/>
              </w:numPr>
            </w:pPr>
            <w:r w:rsidRPr="00215B50">
              <w:t>Iestādes darbinieks – DIT administrators</w:t>
            </w:r>
            <w:r>
              <w:t>.</w:t>
            </w:r>
          </w:p>
          <w:p w14:paraId="782C283D" w14:textId="77777777" w:rsidR="00124E74" w:rsidRDefault="00124E74" w:rsidP="008C2427">
            <w:pPr>
              <w:pStyle w:val="TableListNumber"/>
            </w:pPr>
            <w:r>
              <w:t>Iestādes (kanāla versijas dalībnieks) darbinieks – DIT e-pastkastītes administrators vai datu lasītājs (DSK tipa kanāliem).</w:t>
            </w:r>
          </w:p>
          <w:p w14:paraId="380F4D23" w14:textId="2F120FCB" w:rsidR="00762EBE" w:rsidRPr="00A330C7" w:rsidRDefault="00124E74" w:rsidP="008C2427">
            <w:pPr>
              <w:pStyle w:val="TableListNumber"/>
            </w:pPr>
            <w:r>
              <w:t>Iestādes (kanāla īpašnieks) darbinieks – DIT e-pastkastītes administrators vai datu lasītājs (DIK tipa kanāliem).</w:t>
            </w:r>
          </w:p>
        </w:tc>
      </w:tr>
      <w:tr w:rsidR="00762EBE" w:rsidRPr="00A330C7" w14:paraId="49655120" w14:textId="77777777" w:rsidTr="00B51E36">
        <w:tblPrEx>
          <w:jc w:val="left"/>
        </w:tblPrEx>
        <w:tc>
          <w:tcPr>
            <w:tcW w:w="1603" w:type="dxa"/>
            <w:tcBorders>
              <w:top w:val="nil"/>
              <w:left w:val="nil"/>
              <w:bottom w:val="nil"/>
              <w:right w:val="single" w:sz="4" w:space="0" w:color="auto"/>
            </w:tcBorders>
            <w:shd w:val="clear" w:color="auto" w:fill="auto"/>
          </w:tcPr>
          <w:p w14:paraId="621E91E5" w14:textId="77777777" w:rsidR="00762EBE" w:rsidRPr="00A330C7" w:rsidRDefault="00762EBE" w:rsidP="00B51E36">
            <w:pPr>
              <w:pStyle w:val="Tablebody"/>
            </w:pPr>
            <w:r w:rsidRPr="00A330C7">
              <w:t>Izvade</w:t>
            </w:r>
          </w:p>
        </w:tc>
        <w:tc>
          <w:tcPr>
            <w:tcW w:w="8251" w:type="dxa"/>
            <w:tcBorders>
              <w:top w:val="nil"/>
              <w:bottom w:val="nil"/>
            </w:tcBorders>
            <w:shd w:val="clear" w:color="auto" w:fill="auto"/>
          </w:tcPr>
          <w:p w14:paraId="49CFF135"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7B099135"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4EE60E6B" w14:textId="77777777" w:rsidR="00762EBE" w:rsidRPr="00A330C7" w:rsidRDefault="00762EBE" w:rsidP="00B51E36">
            <w:pPr>
              <w:pStyle w:val="Tablebody"/>
            </w:pPr>
            <w:r>
              <w:lastRenderedPageBreak/>
              <w:t>Kļūdas</w:t>
            </w:r>
          </w:p>
        </w:tc>
        <w:tc>
          <w:tcPr>
            <w:tcW w:w="8251" w:type="dxa"/>
            <w:tcBorders>
              <w:top w:val="nil"/>
              <w:bottom w:val="single" w:sz="4" w:space="0" w:color="auto"/>
            </w:tcBorders>
            <w:shd w:val="clear" w:color="auto" w:fill="auto"/>
          </w:tcPr>
          <w:p w14:paraId="6AC3F7E2" w14:textId="311866E0" w:rsidR="00762EBE" w:rsidRPr="00A330C7" w:rsidRDefault="00762EBE">
            <w:pPr>
              <w:pStyle w:val="Tablebody"/>
            </w:pPr>
            <w:r w:rsidRPr="00E90486">
              <w:t>Kļūdas vai citas problēmas gadījumā</w:t>
            </w:r>
            <w:r>
              <w:t xml:space="preserve"> (kāds padotais numurs neeksistē, vai lietotājam nav tiesības)</w:t>
            </w:r>
            <w:r w:rsidRPr="00E90486">
              <w:t xml:space="preserve">, tiek ģenerēts SOAP </w:t>
            </w:r>
            <w:proofErr w:type="spellStart"/>
            <w:r w:rsidR="001633A1">
              <w:t>Fault</w:t>
            </w:r>
            <w:proofErr w:type="spellEnd"/>
            <w:r w:rsidRPr="00E90486">
              <w:t xml:space="preserve">, </w:t>
            </w:r>
            <w:r w:rsidR="00D67457" w:rsidRPr="00E90486">
              <w:t>kas satur problēmas</w:t>
            </w:r>
            <w:r w:rsidRPr="00E90486">
              <w:t xml:space="preserve"> aprakst</w:t>
            </w:r>
            <w:r w:rsidR="004240BD">
              <w:t>u</w:t>
            </w:r>
            <w:r w:rsidRPr="00E90486">
              <w:t xml:space="preserve"> un kod</w:t>
            </w:r>
            <w:r w:rsidR="004240BD">
              <w:t>u</w:t>
            </w:r>
            <w:r w:rsidRPr="00E90486">
              <w:t>.</w:t>
            </w:r>
          </w:p>
        </w:tc>
      </w:tr>
    </w:tbl>
    <w:p w14:paraId="3914A4FA" w14:textId="77777777" w:rsidR="00762EBE" w:rsidRPr="004E778D" w:rsidRDefault="00762EBE" w:rsidP="00762EBE">
      <w:pPr>
        <w:pStyle w:val="Heading2"/>
      </w:pPr>
      <w:bookmarkStart w:id="104" w:name="_Toc322418740"/>
      <w:bookmarkStart w:id="105" w:name="_Toc337540296"/>
      <w:bookmarkStart w:id="106" w:name="_Ref392595138"/>
      <w:bookmarkStart w:id="107" w:name="_Ref392595145"/>
      <w:bookmarkStart w:id="108" w:name="_Toc134800039"/>
      <w:r>
        <w:t xml:space="preserve">Metode </w:t>
      </w:r>
      <w:proofErr w:type="spellStart"/>
      <w:r>
        <w:t>DeleteMessageList</w:t>
      </w:r>
      <w:bookmarkEnd w:id="104"/>
      <w:bookmarkEnd w:id="105"/>
      <w:bookmarkEnd w:id="106"/>
      <w:bookmarkEnd w:id="107"/>
      <w:bookmarkEnd w:id="108"/>
      <w:proofErr w:type="spellEnd"/>
    </w:p>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572"/>
        <w:gridCol w:w="8066"/>
      </w:tblGrid>
      <w:tr w:rsidR="00762EBE" w:rsidRPr="00A330C7" w14:paraId="44BDFD87" w14:textId="77777777" w:rsidTr="00B51E36">
        <w:trPr>
          <w:jc w:val="center"/>
        </w:trPr>
        <w:tc>
          <w:tcPr>
            <w:tcW w:w="1603" w:type="dxa"/>
            <w:tcBorders>
              <w:left w:val="nil"/>
              <w:bottom w:val="single" w:sz="6" w:space="0" w:color="000000"/>
              <w:right w:val="single" w:sz="4" w:space="0" w:color="auto"/>
            </w:tcBorders>
            <w:shd w:val="clear" w:color="auto" w:fill="auto"/>
          </w:tcPr>
          <w:p w14:paraId="6809D4EC"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5C3A5439" w14:textId="77777777" w:rsidR="00762EBE" w:rsidRPr="0028327A" w:rsidRDefault="00762EBE" w:rsidP="00B51E36">
            <w:pPr>
              <w:rPr>
                <w:b/>
                <w:iCs/>
                <w:smallCaps/>
              </w:rPr>
            </w:pPr>
            <w:r w:rsidRPr="0028327A">
              <w:rPr>
                <w:b/>
                <w:iCs/>
                <w:smallCaps/>
              </w:rPr>
              <w:t>Apraksts</w:t>
            </w:r>
          </w:p>
        </w:tc>
      </w:tr>
      <w:tr w:rsidR="00762EBE" w:rsidRPr="00A330C7" w14:paraId="626BDF1B" w14:textId="77777777" w:rsidTr="00B51E36">
        <w:tblPrEx>
          <w:jc w:val="left"/>
        </w:tblPrEx>
        <w:tc>
          <w:tcPr>
            <w:tcW w:w="1603" w:type="dxa"/>
            <w:tcBorders>
              <w:left w:val="nil"/>
              <w:right w:val="single" w:sz="4" w:space="0" w:color="auto"/>
            </w:tcBorders>
            <w:shd w:val="clear" w:color="auto" w:fill="auto"/>
          </w:tcPr>
          <w:p w14:paraId="47B3F052" w14:textId="77777777" w:rsidR="00762EBE" w:rsidRPr="00A330C7" w:rsidRDefault="00762EBE" w:rsidP="00B51E36">
            <w:pPr>
              <w:pStyle w:val="Tablebody"/>
            </w:pPr>
            <w:r w:rsidRPr="00A330C7">
              <w:t>Identificējums</w:t>
            </w:r>
          </w:p>
        </w:tc>
        <w:tc>
          <w:tcPr>
            <w:tcW w:w="8251" w:type="dxa"/>
            <w:shd w:val="clear" w:color="auto" w:fill="auto"/>
          </w:tcPr>
          <w:p w14:paraId="5D17502E" w14:textId="1FFA1154" w:rsidR="00762EBE" w:rsidRPr="00A330C7" w:rsidRDefault="0011135D" w:rsidP="00B51E36">
            <w:pPr>
              <w:pStyle w:val="Tablebody"/>
            </w:pPr>
            <w:proofErr w:type="spellStart"/>
            <w:r>
              <w:t>DITWebService</w:t>
            </w:r>
            <w:r w:rsidR="00762EBE">
              <w:t>:Delete</w:t>
            </w:r>
            <w:r w:rsidR="00762EBE" w:rsidRPr="00A330C7">
              <w:t>Message</w:t>
            </w:r>
            <w:r w:rsidR="00762EBE">
              <w:t>List</w:t>
            </w:r>
            <w:proofErr w:type="spellEnd"/>
            <w:r w:rsidR="00762EBE" w:rsidRPr="00A330C7">
              <w:t xml:space="preserve"> </w:t>
            </w:r>
          </w:p>
        </w:tc>
      </w:tr>
      <w:tr w:rsidR="00762EBE" w:rsidRPr="00A330C7" w14:paraId="2EBEA92B" w14:textId="77777777" w:rsidTr="00B51E36">
        <w:tblPrEx>
          <w:jc w:val="left"/>
        </w:tblPrEx>
        <w:tc>
          <w:tcPr>
            <w:tcW w:w="1603" w:type="dxa"/>
            <w:tcBorders>
              <w:left w:val="nil"/>
              <w:bottom w:val="nil"/>
              <w:right w:val="single" w:sz="4" w:space="0" w:color="auto"/>
            </w:tcBorders>
            <w:shd w:val="clear" w:color="auto" w:fill="auto"/>
          </w:tcPr>
          <w:p w14:paraId="5F5B0C50" w14:textId="77777777" w:rsidR="00762EBE" w:rsidRPr="00A330C7" w:rsidRDefault="00762EBE" w:rsidP="00B51E36">
            <w:pPr>
              <w:pStyle w:val="Tablebody"/>
            </w:pPr>
            <w:r w:rsidRPr="00A330C7">
              <w:t>Apraksts</w:t>
            </w:r>
          </w:p>
        </w:tc>
        <w:tc>
          <w:tcPr>
            <w:tcW w:w="8251" w:type="dxa"/>
            <w:tcBorders>
              <w:bottom w:val="nil"/>
            </w:tcBorders>
            <w:shd w:val="clear" w:color="auto" w:fill="auto"/>
          </w:tcPr>
          <w:p w14:paraId="42F43C6B" w14:textId="145F0F5D" w:rsidR="00762EBE" w:rsidRPr="00A330C7" w:rsidRDefault="00762EBE" w:rsidP="00053559">
            <w:pPr>
              <w:pStyle w:val="Tablebody"/>
            </w:pPr>
            <w:r w:rsidRPr="00A330C7">
              <w:t>Ar š</w:t>
            </w:r>
            <w:r>
              <w:t>īs</w:t>
            </w:r>
            <w:r w:rsidRPr="00A330C7">
              <w:t xml:space="preserve"> metodes palīdzību tiek saņemts ziņojum</w:t>
            </w:r>
            <w:r>
              <w:t>u saraksts</w:t>
            </w:r>
            <w:r w:rsidRPr="00A330C7">
              <w:t xml:space="preserve"> </w:t>
            </w:r>
            <w:r>
              <w:t>dzēšanai</w:t>
            </w:r>
            <w:r w:rsidRPr="00A330C7">
              <w:t xml:space="preserve">. </w:t>
            </w:r>
            <w:r w:rsidR="008618A0">
              <w:t xml:space="preserve">XML shēma sniegta </w:t>
            </w:r>
            <w:r w:rsidR="008618A0">
              <w:fldChar w:fldCharType="begin"/>
            </w:r>
            <w:r w:rsidR="008618A0">
              <w:instrText xml:space="preserve"> REF _Ref30768732 \n \h </w:instrText>
            </w:r>
            <w:r w:rsidR="008618A0">
              <w:fldChar w:fldCharType="separate"/>
            </w:r>
            <w:r w:rsidR="00C15392">
              <w:t>6.1.7</w:t>
            </w:r>
            <w:r w:rsidR="008618A0">
              <w:fldChar w:fldCharType="end"/>
            </w:r>
            <w:r w:rsidR="008618A0">
              <w:t>.sadaļā.</w:t>
            </w:r>
          </w:p>
        </w:tc>
      </w:tr>
      <w:tr w:rsidR="00762EBE" w:rsidRPr="00A330C7" w14:paraId="545F6CFD" w14:textId="77777777" w:rsidTr="00B51E36">
        <w:tblPrEx>
          <w:jc w:val="left"/>
        </w:tblPrEx>
        <w:tc>
          <w:tcPr>
            <w:tcW w:w="1603" w:type="dxa"/>
            <w:tcBorders>
              <w:top w:val="nil"/>
              <w:left w:val="nil"/>
              <w:bottom w:val="nil"/>
              <w:right w:val="single" w:sz="4" w:space="0" w:color="auto"/>
            </w:tcBorders>
            <w:shd w:val="clear" w:color="auto" w:fill="auto"/>
          </w:tcPr>
          <w:p w14:paraId="636C975B" w14:textId="77777777" w:rsidR="00762EBE" w:rsidRPr="00A330C7" w:rsidRDefault="00762EBE" w:rsidP="00B51E36">
            <w:pPr>
              <w:pStyle w:val="Tablebody"/>
            </w:pPr>
            <w:r w:rsidRPr="00A330C7">
              <w:t>Ievade</w:t>
            </w:r>
          </w:p>
        </w:tc>
        <w:tc>
          <w:tcPr>
            <w:tcW w:w="8251" w:type="dxa"/>
            <w:tcBorders>
              <w:top w:val="nil"/>
              <w:bottom w:val="nil"/>
            </w:tcBorders>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2175"/>
              <w:gridCol w:w="3598"/>
              <w:gridCol w:w="2077"/>
            </w:tblGrid>
            <w:tr w:rsidR="00762EBE" w:rsidRPr="00235556" w14:paraId="3456046C" w14:textId="77777777" w:rsidTr="00B46F32">
              <w:trPr>
                <w:jc w:val="center"/>
              </w:trPr>
              <w:tc>
                <w:tcPr>
                  <w:tcW w:w="2225" w:type="dxa"/>
                  <w:tcBorders>
                    <w:left w:val="nil"/>
                    <w:bottom w:val="single" w:sz="6" w:space="0" w:color="000000"/>
                    <w:right w:val="single" w:sz="6" w:space="0" w:color="000000"/>
                  </w:tcBorders>
                  <w:shd w:val="clear" w:color="auto" w:fill="auto"/>
                  <w:vAlign w:val="center"/>
                </w:tcPr>
                <w:p w14:paraId="57F77BDD" w14:textId="77777777" w:rsidR="00762EBE" w:rsidRPr="00632F4B" w:rsidRDefault="00762EBE" w:rsidP="00B51E36">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685" w:type="dxa"/>
                  <w:tcBorders>
                    <w:top w:val="single" w:sz="12" w:space="0" w:color="000000"/>
                    <w:bottom w:val="single" w:sz="6" w:space="0" w:color="000000"/>
                    <w:right w:val="single" w:sz="4" w:space="0" w:color="auto"/>
                  </w:tcBorders>
                  <w:shd w:val="clear" w:color="auto" w:fill="auto"/>
                  <w:vAlign w:val="center"/>
                </w:tcPr>
                <w:p w14:paraId="4C57A626" w14:textId="77777777" w:rsidR="00762EBE" w:rsidRPr="00632F4B" w:rsidRDefault="00762EBE" w:rsidP="00B51E36">
                  <w:pPr>
                    <w:pStyle w:val="Tablebody"/>
                    <w:spacing w:beforeAutospacing="1" w:afterAutospacing="1"/>
                    <w:rPr>
                      <w:b/>
                      <w:iCs/>
                      <w:smallCaps/>
                    </w:rPr>
                  </w:pPr>
                  <w:r w:rsidRPr="00632F4B">
                    <w:rPr>
                      <w:b/>
                      <w:iCs/>
                      <w:smallCaps/>
                    </w:rPr>
                    <w:t>Tips</w:t>
                  </w:r>
                </w:p>
              </w:tc>
              <w:tc>
                <w:tcPr>
                  <w:tcW w:w="2125" w:type="dxa"/>
                  <w:tcBorders>
                    <w:left w:val="single" w:sz="4" w:space="0" w:color="auto"/>
                    <w:bottom w:val="single" w:sz="6" w:space="0" w:color="000000"/>
                  </w:tcBorders>
                  <w:shd w:val="clear" w:color="auto" w:fill="auto"/>
                  <w:vAlign w:val="center"/>
                </w:tcPr>
                <w:p w14:paraId="598DE9FA" w14:textId="77777777" w:rsidR="00762EBE" w:rsidRPr="00632F4B" w:rsidRDefault="00762EBE" w:rsidP="00B51E36">
                  <w:pPr>
                    <w:pStyle w:val="Tablebody"/>
                    <w:spacing w:beforeAutospacing="1" w:afterAutospacing="1"/>
                    <w:rPr>
                      <w:b/>
                      <w:iCs/>
                      <w:smallCaps/>
                    </w:rPr>
                  </w:pPr>
                  <w:r w:rsidRPr="00632F4B">
                    <w:rPr>
                      <w:b/>
                      <w:iCs/>
                      <w:smallCaps/>
                    </w:rPr>
                    <w:t>Apraksts</w:t>
                  </w:r>
                </w:p>
              </w:tc>
            </w:tr>
            <w:tr w:rsidR="00762EBE" w:rsidRPr="00235556" w14:paraId="09E7FB09" w14:textId="77777777" w:rsidTr="00B46F32">
              <w:tblPrEx>
                <w:jc w:val="left"/>
              </w:tblPrEx>
              <w:tc>
                <w:tcPr>
                  <w:tcW w:w="2225" w:type="dxa"/>
                  <w:tcBorders>
                    <w:top w:val="single" w:sz="6" w:space="0" w:color="000000"/>
                    <w:left w:val="nil"/>
                    <w:bottom w:val="single" w:sz="4" w:space="0" w:color="auto"/>
                    <w:right w:val="single" w:sz="6" w:space="0" w:color="000000"/>
                  </w:tcBorders>
                  <w:shd w:val="clear" w:color="auto" w:fill="auto"/>
                </w:tcPr>
                <w:p w14:paraId="62F46C96" w14:textId="77777777" w:rsidR="00762EBE" w:rsidRPr="00235556" w:rsidRDefault="00762EBE" w:rsidP="00B51E36">
                  <w:pPr>
                    <w:pStyle w:val="Tablebody"/>
                  </w:pPr>
                  <w:proofErr w:type="spellStart"/>
                  <w:r w:rsidRPr="004A71F0">
                    <w:t>Message</w:t>
                  </w:r>
                  <w:r>
                    <w:t>BasicInfo</w:t>
                  </w:r>
                  <w:r w:rsidRPr="004A71F0">
                    <w:t>List</w:t>
                  </w:r>
                  <w:proofErr w:type="spellEnd"/>
                </w:p>
              </w:tc>
              <w:tc>
                <w:tcPr>
                  <w:tcW w:w="3685" w:type="dxa"/>
                  <w:tcBorders>
                    <w:top w:val="single" w:sz="6" w:space="0" w:color="000000"/>
                    <w:bottom w:val="single" w:sz="4" w:space="0" w:color="auto"/>
                    <w:right w:val="single" w:sz="4" w:space="0" w:color="auto"/>
                  </w:tcBorders>
                  <w:shd w:val="clear" w:color="auto" w:fill="auto"/>
                </w:tcPr>
                <w:p w14:paraId="55F6B006" w14:textId="77777777" w:rsidR="00762EBE" w:rsidRPr="004A71F0" w:rsidRDefault="00762EBE" w:rsidP="00B51E36">
                  <w:pPr>
                    <w:pStyle w:val="Tablebody"/>
                  </w:pPr>
                  <w:proofErr w:type="spellStart"/>
                  <w:r w:rsidRPr="004A71F0">
                    <w:t>Message</w:t>
                  </w:r>
                  <w:r>
                    <w:t>BasicInfo</w:t>
                  </w:r>
                  <w:r w:rsidRPr="004A71F0">
                    <w:t>ListStructure</w:t>
                  </w:r>
                  <w:proofErr w:type="spellEnd"/>
                </w:p>
                <w:p w14:paraId="73CBC7D8" w14:textId="2EB43F85" w:rsidR="00762EBE" w:rsidRPr="00235556" w:rsidRDefault="00762EBE" w:rsidP="00B51E36">
                  <w:pPr>
                    <w:pStyle w:val="Tablebody"/>
                  </w:pPr>
                  <w:r w:rsidRPr="004A71F0">
                    <w:t>(</w:t>
                  </w:r>
                  <w:proofErr w:type="spellStart"/>
                  <w:r w:rsidRPr="004A71F0">
                    <w:t>XSD:Message</w:t>
                  </w:r>
                  <w:r>
                    <w:t>BasicInfo</w:t>
                  </w:r>
                  <w:r w:rsidR="00B46F32">
                    <w:t>ListStructure</w:t>
                  </w:r>
                  <w:proofErr w:type="spellEnd"/>
                  <w:r w:rsidRPr="004A71F0">
                    <w:t>)</w:t>
                  </w:r>
                </w:p>
              </w:tc>
              <w:tc>
                <w:tcPr>
                  <w:tcW w:w="2125" w:type="dxa"/>
                  <w:tcBorders>
                    <w:top w:val="single" w:sz="6" w:space="0" w:color="000000"/>
                    <w:left w:val="single" w:sz="4" w:space="0" w:color="auto"/>
                    <w:bottom w:val="single" w:sz="4" w:space="0" w:color="auto"/>
                  </w:tcBorders>
                  <w:shd w:val="clear" w:color="auto" w:fill="auto"/>
                </w:tcPr>
                <w:p w14:paraId="6BBE985C" w14:textId="5777981C" w:rsidR="00762EBE" w:rsidRPr="00235556" w:rsidRDefault="00762EBE" w:rsidP="009B0B06">
                  <w:pPr>
                    <w:pStyle w:val="Tablebody"/>
                  </w:pPr>
                  <w:r w:rsidRPr="004A71F0">
                    <w:t>Obligāts lauks</w:t>
                  </w:r>
                  <w:r w:rsidR="009B0B06">
                    <w:t>,</w:t>
                  </w:r>
                  <w:r w:rsidRPr="004A71F0">
                    <w:t xml:space="preserve"> identificē dzēšanai paredzēt</w:t>
                  </w:r>
                  <w:r>
                    <w:t>o</w:t>
                  </w:r>
                  <w:r w:rsidRPr="004A71F0">
                    <w:t xml:space="preserve"> ziņojumu</w:t>
                  </w:r>
                </w:p>
              </w:tc>
            </w:tr>
          </w:tbl>
          <w:p w14:paraId="23963441" w14:textId="77777777" w:rsidR="00762EBE" w:rsidRPr="00A330C7" w:rsidRDefault="00762EBE" w:rsidP="00B51E36"/>
        </w:tc>
      </w:tr>
      <w:tr w:rsidR="00762EBE" w:rsidRPr="00A330C7" w14:paraId="4426671E" w14:textId="77777777" w:rsidTr="00B51E36">
        <w:tblPrEx>
          <w:jc w:val="left"/>
        </w:tblPrEx>
        <w:tc>
          <w:tcPr>
            <w:tcW w:w="1603" w:type="dxa"/>
            <w:tcBorders>
              <w:top w:val="nil"/>
              <w:left w:val="nil"/>
              <w:bottom w:val="nil"/>
              <w:right w:val="single" w:sz="4" w:space="0" w:color="auto"/>
            </w:tcBorders>
            <w:shd w:val="clear" w:color="auto" w:fill="auto"/>
          </w:tcPr>
          <w:p w14:paraId="6BE51BC5" w14:textId="77777777" w:rsidR="00762EBE" w:rsidRPr="00A330C7" w:rsidRDefault="00762EBE" w:rsidP="00B51E36">
            <w:pPr>
              <w:pStyle w:val="Tablebody"/>
            </w:pPr>
            <w:r w:rsidRPr="00A330C7">
              <w:t>Apstrāde</w:t>
            </w:r>
          </w:p>
        </w:tc>
        <w:tc>
          <w:tcPr>
            <w:tcW w:w="8251" w:type="dxa"/>
            <w:tcBorders>
              <w:top w:val="nil"/>
              <w:bottom w:val="nil"/>
            </w:tcBorders>
            <w:shd w:val="clear" w:color="auto" w:fill="auto"/>
          </w:tcPr>
          <w:p w14:paraId="452EE630" w14:textId="77777777" w:rsidR="001633A1" w:rsidRPr="001633A1" w:rsidRDefault="001633A1" w:rsidP="008C2427">
            <w:pPr>
              <w:pStyle w:val="TableListNumber"/>
              <w:numPr>
                <w:ilvl w:val="0"/>
                <w:numId w:val="77"/>
              </w:numPr>
            </w:pPr>
            <w:r w:rsidRPr="001633A1">
              <w:t>Tiek saņemtas lietotāja tiesības no sūtītāja drošības talona;</w:t>
            </w:r>
          </w:p>
          <w:p w14:paraId="334192D5" w14:textId="77777777" w:rsidR="001633A1" w:rsidRPr="001633A1" w:rsidRDefault="001633A1">
            <w:pPr>
              <w:pStyle w:val="TableListNumber"/>
            </w:pPr>
            <w:r w:rsidRPr="001633A1">
              <w:t xml:space="preserve">Tiek ņemts AuthorityID (VISS iestādes identifikators) no sūtītāja drošības talona; </w:t>
            </w:r>
          </w:p>
          <w:p w14:paraId="4890CDBB" w14:textId="221346C9" w:rsidR="00762EBE" w:rsidRPr="004E4E78" w:rsidRDefault="001633A1" w:rsidP="008C2427">
            <w:pPr>
              <w:pStyle w:val="TableListNumber"/>
            </w:pPr>
            <w:r w:rsidRPr="001633A1">
              <w:t>Notiek ziņojumu statusu modificēšana</w:t>
            </w:r>
            <w:r w:rsidR="009B0B06" w:rsidRPr="001633A1">
              <w:t xml:space="preserve"> sarakst</w:t>
            </w:r>
            <w:r w:rsidR="009B0B06">
              <w:t>ā</w:t>
            </w:r>
            <w:r w:rsidRPr="001633A1">
              <w:t>.</w:t>
            </w:r>
          </w:p>
          <w:p w14:paraId="257D1E77" w14:textId="77777777" w:rsidR="00B51E36" w:rsidRDefault="00B51E36" w:rsidP="00B51E36">
            <w:pPr>
              <w:pStyle w:val="Tablebody"/>
              <w:rPr>
                <w:b/>
              </w:rPr>
            </w:pPr>
            <w:r>
              <w:rPr>
                <w:b/>
              </w:rPr>
              <w:t>Loģika</w:t>
            </w:r>
          </w:p>
          <w:p w14:paraId="04073C44" w14:textId="588F53FA" w:rsidR="001633A1" w:rsidRPr="00BE041B" w:rsidRDefault="001633A1" w:rsidP="008C2427">
            <w:pPr>
              <w:pStyle w:val="TableListNumber"/>
              <w:numPr>
                <w:ilvl w:val="0"/>
                <w:numId w:val="78"/>
              </w:numPr>
            </w:pPr>
            <w:r w:rsidRPr="00BE041B">
              <w:t xml:space="preserve">Tiek pārbaudīts, vai lietotājam ir tiesības </w:t>
            </w:r>
            <w:r>
              <w:t xml:space="preserve">dzēst </w:t>
            </w:r>
            <w:r w:rsidRPr="00BE041B">
              <w:t>ziņojum</w:t>
            </w:r>
            <w:r>
              <w:t>u sarakst</w:t>
            </w:r>
            <w:r w:rsidR="009B0B06">
              <w:t>ā</w:t>
            </w:r>
            <w:r>
              <w:t xml:space="preserve"> </w:t>
            </w:r>
            <w:r w:rsidRPr="00BE041B">
              <w:t>attiecīg</w:t>
            </w:r>
            <w:r w:rsidR="009B0B06">
              <w:t>aj</w:t>
            </w:r>
            <w:r w:rsidR="00D67457">
              <w:t>ā</w:t>
            </w:r>
            <w:r w:rsidRPr="00BE041B">
              <w:t xml:space="preserve"> DIT kanālā;</w:t>
            </w:r>
          </w:p>
          <w:p w14:paraId="249FC190" w14:textId="77777777" w:rsidR="001633A1" w:rsidRPr="00BE041B" w:rsidRDefault="001633A1" w:rsidP="001633A1">
            <w:pPr>
              <w:pStyle w:val="TableListNumber"/>
            </w:pPr>
            <w:r w:rsidRPr="00BE041B">
              <w:t xml:space="preserve">Tiek </w:t>
            </w:r>
            <w:r w:rsidRPr="00B51E36">
              <w:t xml:space="preserve">pārbaudīts </w:t>
            </w:r>
            <w:r>
              <w:t xml:space="preserve">un </w:t>
            </w:r>
            <w:r w:rsidRPr="00BE041B">
              <w:t xml:space="preserve">auditēts parametrs </w:t>
            </w:r>
            <w:r w:rsidRPr="004A71F0">
              <w:t>Message</w:t>
            </w:r>
            <w:r>
              <w:t>BasicInfo</w:t>
            </w:r>
            <w:r w:rsidRPr="004A71F0">
              <w:t>List</w:t>
            </w:r>
            <w:r w:rsidRPr="00BE041B">
              <w:t>;</w:t>
            </w:r>
          </w:p>
          <w:p w14:paraId="740F9BA1" w14:textId="0D957830" w:rsidR="00762EBE" w:rsidRPr="00A9624E" w:rsidRDefault="00762EBE" w:rsidP="008C2427">
            <w:pPr>
              <w:pStyle w:val="TableListNumber"/>
              <w:rPr>
                <w:b/>
              </w:rPr>
            </w:pPr>
            <w:r w:rsidRPr="001633A1">
              <w:t>Tiek</w:t>
            </w:r>
            <w:r>
              <w:t xml:space="preserve"> veikta darbība</w:t>
            </w:r>
            <w:r w:rsidR="00FA06F2">
              <w:t xml:space="preserve"> - </w:t>
            </w:r>
            <w:r w:rsidR="001633A1">
              <w:t>z</w:t>
            </w:r>
            <w:r>
              <w:t>iņojumu dzēšana</w:t>
            </w:r>
            <w:r w:rsidR="009B0B06">
              <w:t xml:space="preserve"> sarakstā</w:t>
            </w:r>
            <w:r w:rsidR="00921284">
              <w:t>.</w:t>
            </w:r>
          </w:p>
          <w:p w14:paraId="15D2734A" w14:textId="77777777" w:rsidR="00762EBE" w:rsidRDefault="00762EBE" w:rsidP="00B51E36">
            <w:pPr>
              <w:pStyle w:val="Tablebody"/>
              <w:rPr>
                <w:b/>
              </w:rPr>
            </w:pPr>
            <w:r w:rsidRPr="00904FE7">
              <w:rPr>
                <w:b/>
              </w:rPr>
              <w:t>Lietotāji</w:t>
            </w:r>
          </w:p>
          <w:p w14:paraId="30A691D0" w14:textId="77777777" w:rsidR="001633A1" w:rsidRPr="00215B50" w:rsidRDefault="001633A1" w:rsidP="008C2427">
            <w:pPr>
              <w:pStyle w:val="TableListNumber"/>
              <w:numPr>
                <w:ilvl w:val="0"/>
                <w:numId w:val="79"/>
              </w:numPr>
            </w:pPr>
            <w:r w:rsidRPr="00215B50">
              <w:t>Iestādes darbinieks – DIT administrators</w:t>
            </w:r>
            <w:r>
              <w:t>.</w:t>
            </w:r>
          </w:p>
          <w:p w14:paraId="013498E5" w14:textId="77777777" w:rsidR="001633A1" w:rsidRDefault="001633A1">
            <w:pPr>
              <w:pStyle w:val="TableListNumber"/>
            </w:pPr>
            <w:r>
              <w:t>Iestādes (kanāla versijas dalībnieks) darbinieks – DIT e-pastkastītes administrators vai datu lasītājs (DSK tipa kanāliem).</w:t>
            </w:r>
          </w:p>
          <w:p w14:paraId="120425AF" w14:textId="34728AC9" w:rsidR="00762EBE" w:rsidRPr="00A330C7" w:rsidRDefault="001633A1" w:rsidP="008C2427">
            <w:pPr>
              <w:pStyle w:val="TableListNumber"/>
            </w:pPr>
            <w:r>
              <w:t>Iestādes (kanāla īpašnieks) darbinieks – DIT e-pastkastītes administrators vai datu lasītājs (DIK tipa kanāliem).</w:t>
            </w:r>
          </w:p>
        </w:tc>
      </w:tr>
      <w:tr w:rsidR="00762EBE" w:rsidRPr="00A330C7" w14:paraId="54302263" w14:textId="77777777" w:rsidTr="00B51E36">
        <w:tblPrEx>
          <w:jc w:val="left"/>
        </w:tblPrEx>
        <w:tc>
          <w:tcPr>
            <w:tcW w:w="1603" w:type="dxa"/>
            <w:tcBorders>
              <w:top w:val="nil"/>
              <w:left w:val="nil"/>
              <w:bottom w:val="nil"/>
              <w:right w:val="single" w:sz="4" w:space="0" w:color="auto"/>
            </w:tcBorders>
            <w:shd w:val="clear" w:color="auto" w:fill="auto"/>
          </w:tcPr>
          <w:p w14:paraId="104EBAC0" w14:textId="77777777" w:rsidR="00762EBE" w:rsidRPr="00A330C7" w:rsidRDefault="00762EBE" w:rsidP="00B51E36">
            <w:pPr>
              <w:pStyle w:val="Tablebody"/>
            </w:pPr>
            <w:r w:rsidRPr="00A330C7">
              <w:t>Izvade</w:t>
            </w:r>
          </w:p>
        </w:tc>
        <w:tc>
          <w:tcPr>
            <w:tcW w:w="8251" w:type="dxa"/>
            <w:tcBorders>
              <w:top w:val="nil"/>
              <w:bottom w:val="nil"/>
            </w:tcBorders>
            <w:shd w:val="clear" w:color="auto" w:fill="auto"/>
          </w:tcPr>
          <w:p w14:paraId="375F0ADA"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658C9A34"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55A41DF5" w14:textId="77777777" w:rsidR="00762EBE" w:rsidRPr="00A330C7" w:rsidRDefault="00762EBE" w:rsidP="00B51E36">
            <w:pPr>
              <w:pStyle w:val="Tablebody"/>
            </w:pPr>
            <w:r>
              <w:t>Kļūdas</w:t>
            </w:r>
          </w:p>
        </w:tc>
        <w:tc>
          <w:tcPr>
            <w:tcW w:w="8251" w:type="dxa"/>
            <w:tcBorders>
              <w:top w:val="nil"/>
              <w:bottom w:val="single" w:sz="4" w:space="0" w:color="auto"/>
            </w:tcBorders>
            <w:shd w:val="clear" w:color="auto" w:fill="auto"/>
          </w:tcPr>
          <w:p w14:paraId="141E32B9" w14:textId="79C32EC2" w:rsidR="00762EBE" w:rsidRPr="00A330C7" w:rsidRDefault="00762EBE">
            <w:pPr>
              <w:pStyle w:val="Tablebody"/>
            </w:pPr>
            <w:r w:rsidRPr="0096390D">
              <w:t>Kļūdas vai citas problēmas gadījumā (kāds padotais numurs neeksistē</w:t>
            </w:r>
            <w:r w:rsidR="00FA06F2" w:rsidRPr="0096390D">
              <w:t>, vai lietotājam nav tiesības</w:t>
            </w:r>
            <w:r w:rsidRPr="0096390D">
              <w:t xml:space="preserve">), tiek ģenerēts SOAP </w:t>
            </w:r>
            <w:proofErr w:type="spellStart"/>
            <w:r w:rsidR="000974CF">
              <w:t>F</w:t>
            </w:r>
            <w:r w:rsidR="001633A1">
              <w:t>ault</w:t>
            </w:r>
            <w:proofErr w:type="spellEnd"/>
            <w:r w:rsidRPr="0096390D">
              <w:t>, kas satur problēmas aprakst</w:t>
            </w:r>
            <w:r w:rsidR="004240BD">
              <w:t>u</w:t>
            </w:r>
            <w:r w:rsidRPr="0096390D">
              <w:t xml:space="preserve"> un kod</w:t>
            </w:r>
            <w:r w:rsidR="004240BD">
              <w:t>u</w:t>
            </w:r>
            <w:r w:rsidRPr="0096390D">
              <w:t>.</w:t>
            </w:r>
          </w:p>
        </w:tc>
      </w:tr>
    </w:tbl>
    <w:p w14:paraId="5E04A32B" w14:textId="77777777" w:rsidR="00762EBE" w:rsidRPr="004E778D" w:rsidRDefault="00762EBE" w:rsidP="00762EBE">
      <w:pPr>
        <w:pStyle w:val="Heading2"/>
      </w:pPr>
      <w:bookmarkStart w:id="109" w:name="_Toc322418741"/>
      <w:bookmarkStart w:id="110" w:name="_Toc337540297"/>
      <w:bookmarkStart w:id="111" w:name="_Ref392595146"/>
      <w:bookmarkStart w:id="112" w:name="_Toc134800040"/>
      <w:r>
        <w:t xml:space="preserve">Metode </w:t>
      </w:r>
      <w:proofErr w:type="spellStart"/>
      <w:r>
        <w:t>DeleteMessage</w:t>
      </w:r>
      <w:bookmarkEnd w:id="109"/>
      <w:bookmarkEnd w:id="110"/>
      <w:bookmarkEnd w:id="111"/>
      <w:bookmarkEnd w:id="112"/>
      <w:proofErr w:type="spellEnd"/>
    </w:p>
    <w:tbl>
      <w:tblPr>
        <w:tblW w:w="5000" w:type="pct"/>
        <w:jc w:val="center"/>
        <w:tblBorders>
          <w:top w:val="single" w:sz="12" w:space="0" w:color="000000"/>
          <w:bottom w:val="single" w:sz="12" w:space="0" w:color="000000"/>
        </w:tblBorders>
        <w:tblLook w:val="01A0" w:firstRow="1" w:lastRow="0" w:firstColumn="1" w:lastColumn="1" w:noHBand="0" w:noVBand="0"/>
      </w:tblPr>
      <w:tblGrid>
        <w:gridCol w:w="1585"/>
        <w:gridCol w:w="8053"/>
      </w:tblGrid>
      <w:tr w:rsidR="00762EBE" w:rsidRPr="00A330C7" w14:paraId="65A346FC" w14:textId="77777777" w:rsidTr="00B51E36">
        <w:trPr>
          <w:jc w:val="center"/>
        </w:trPr>
        <w:tc>
          <w:tcPr>
            <w:tcW w:w="1603" w:type="dxa"/>
            <w:tcBorders>
              <w:left w:val="nil"/>
              <w:bottom w:val="single" w:sz="6" w:space="0" w:color="000000"/>
              <w:right w:val="single" w:sz="4" w:space="0" w:color="auto"/>
            </w:tcBorders>
            <w:shd w:val="clear" w:color="auto" w:fill="auto"/>
          </w:tcPr>
          <w:p w14:paraId="72F48022" w14:textId="77777777" w:rsidR="00762EBE" w:rsidRPr="0028327A" w:rsidRDefault="00762EBE" w:rsidP="00B51E36">
            <w:pPr>
              <w:rPr>
                <w:b/>
                <w:iCs/>
                <w:smallCaps/>
              </w:rPr>
            </w:pPr>
            <w:r w:rsidRPr="0028327A">
              <w:rPr>
                <w:b/>
                <w:iCs/>
                <w:smallCaps/>
              </w:rPr>
              <w:t>Atribūts</w:t>
            </w:r>
          </w:p>
        </w:tc>
        <w:tc>
          <w:tcPr>
            <w:tcW w:w="8251" w:type="dxa"/>
            <w:tcBorders>
              <w:bottom w:val="single" w:sz="6" w:space="0" w:color="000000"/>
            </w:tcBorders>
            <w:shd w:val="clear" w:color="auto" w:fill="auto"/>
          </w:tcPr>
          <w:p w14:paraId="28E49E8D" w14:textId="77777777" w:rsidR="00762EBE" w:rsidRPr="0028327A" w:rsidRDefault="00762EBE" w:rsidP="00B51E36">
            <w:pPr>
              <w:rPr>
                <w:b/>
                <w:iCs/>
                <w:smallCaps/>
              </w:rPr>
            </w:pPr>
            <w:r w:rsidRPr="0028327A">
              <w:rPr>
                <w:b/>
                <w:iCs/>
                <w:smallCaps/>
              </w:rPr>
              <w:t>Apraksts</w:t>
            </w:r>
          </w:p>
        </w:tc>
      </w:tr>
      <w:tr w:rsidR="00762EBE" w:rsidRPr="00A330C7" w14:paraId="3AA59A5A" w14:textId="77777777" w:rsidTr="00B51E36">
        <w:tblPrEx>
          <w:jc w:val="left"/>
        </w:tblPrEx>
        <w:tc>
          <w:tcPr>
            <w:tcW w:w="1603" w:type="dxa"/>
            <w:tcBorders>
              <w:left w:val="nil"/>
              <w:right w:val="single" w:sz="4" w:space="0" w:color="auto"/>
            </w:tcBorders>
            <w:shd w:val="clear" w:color="auto" w:fill="auto"/>
          </w:tcPr>
          <w:p w14:paraId="43E7217D" w14:textId="77777777" w:rsidR="00762EBE" w:rsidRPr="0092628D" w:rsidRDefault="00762EBE" w:rsidP="00B51E36">
            <w:pPr>
              <w:pStyle w:val="Tablebody"/>
            </w:pPr>
            <w:r w:rsidRPr="0092628D">
              <w:t>Identificējums</w:t>
            </w:r>
          </w:p>
        </w:tc>
        <w:tc>
          <w:tcPr>
            <w:tcW w:w="8251" w:type="dxa"/>
            <w:shd w:val="clear" w:color="auto" w:fill="auto"/>
          </w:tcPr>
          <w:p w14:paraId="14FCA07D" w14:textId="3A307F29" w:rsidR="00762EBE" w:rsidRPr="0092628D" w:rsidRDefault="0011135D">
            <w:pPr>
              <w:pStyle w:val="Tablebody"/>
            </w:pPr>
            <w:proofErr w:type="spellStart"/>
            <w:r>
              <w:t>DITWebService</w:t>
            </w:r>
            <w:r w:rsidR="00762EBE" w:rsidRPr="0092628D">
              <w:t>:</w:t>
            </w:r>
            <w:r w:rsidR="00762EBE">
              <w:t>Delete</w:t>
            </w:r>
            <w:r w:rsidR="00762EBE" w:rsidRPr="0092628D">
              <w:t>Message</w:t>
            </w:r>
            <w:proofErr w:type="spellEnd"/>
            <w:r w:rsidR="00762EBE" w:rsidRPr="0092628D">
              <w:t xml:space="preserve"> </w:t>
            </w:r>
          </w:p>
        </w:tc>
      </w:tr>
      <w:tr w:rsidR="00762EBE" w:rsidRPr="00A330C7" w14:paraId="34BF4D0F" w14:textId="77777777" w:rsidTr="00B51E36">
        <w:tblPrEx>
          <w:jc w:val="left"/>
        </w:tblPrEx>
        <w:tc>
          <w:tcPr>
            <w:tcW w:w="1603" w:type="dxa"/>
            <w:tcBorders>
              <w:left w:val="nil"/>
              <w:right w:val="single" w:sz="4" w:space="0" w:color="auto"/>
            </w:tcBorders>
            <w:shd w:val="clear" w:color="auto" w:fill="auto"/>
          </w:tcPr>
          <w:p w14:paraId="7E1F3859" w14:textId="77777777" w:rsidR="00762EBE" w:rsidRPr="0092628D" w:rsidRDefault="00762EBE" w:rsidP="00B51E36">
            <w:pPr>
              <w:pStyle w:val="Tablebody"/>
            </w:pPr>
            <w:r w:rsidRPr="0092628D">
              <w:t>Apraksts</w:t>
            </w:r>
          </w:p>
        </w:tc>
        <w:tc>
          <w:tcPr>
            <w:tcW w:w="8251" w:type="dxa"/>
            <w:shd w:val="clear" w:color="auto" w:fill="auto"/>
          </w:tcPr>
          <w:p w14:paraId="0EC19D61" w14:textId="46CE2CF3" w:rsidR="00762EBE" w:rsidRPr="0092628D" w:rsidRDefault="00762EBE" w:rsidP="00053559">
            <w:pPr>
              <w:pStyle w:val="Tablebody"/>
            </w:pPr>
            <w:r>
              <w:t>Ar šīs metodes</w:t>
            </w:r>
            <w:r w:rsidRPr="0092628D">
              <w:t xml:space="preserve"> palīdzību tiek dzēsts ziņojuma eksemplārs no </w:t>
            </w:r>
            <w:r w:rsidR="001633A1" w:rsidRPr="0092628D">
              <w:t>pastkastī</w:t>
            </w:r>
            <w:r w:rsidR="001633A1">
              <w:t>tes</w:t>
            </w:r>
            <w:r w:rsidRPr="0092628D">
              <w:t xml:space="preserve">. </w:t>
            </w:r>
            <w:r w:rsidR="00B86D06">
              <w:t xml:space="preserve">XML shēma sniegta </w:t>
            </w:r>
            <w:r w:rsidR="00B86D06">
              <w:fldChar w:fldCharType="begin"/>
            </w:r>
            <w:r w:rsidR="00B86D06">
              <w:instrText xml:space="preserve"> REF _Ref30768623 \n \h </w:instrText>
            </w:r>
            <w:r w:rsidR="00B86D06">
              <w:fldChar w:fldCharType="separate"/>
            </w:r>
            <w:r w:rsidR="00C15392">
              <w:t>6.1.3</w:t>
            </w:r>
            <w:r w:rsidR="00B86D06">
              <w:fldChar w:fldCharType="end"/>
            </w:r>
            <w:r w:rsidR="00B86D06">
              <w:t>.sadaļā.</w:t>
            </w:r>
          </w:p>
        </w:tc>
      </w:tr>
      <w:tr w:rsidR="00762EBE" w:rsidRPr="00A330C7" w14:paraId="3ED3079D" w14:textId="77777777" w:rsidTr="00B51E36">
        <w:tblPrEx>
          <w:jc w:val="left"/>
        </w:tblPrEx>
        <w:tc>
          <w:tcPr>
            <w:tcW w:w="1603" w:type="dxa"/>
            <w:tcBorders>
              <w:left w:val="nil"/>
              <w:right w:val="single" w:sz="4" w:space="0" w:color="auto"/>
            </w:tcBorders>
            <w:shd w:val="clear" w:color="auto" w:fill="auto"/>
          </w:tcPr>
          <w:p w14:paraId="29FC027B" w14:textId="77777777" w:rsidR="00762EBE" w:rsidRPr="00A330C7" w:rsidRDefault="00762EBE" w:rsidP="00B51E36">
            <w:pPr>
              <w:pStyle w:val="Tablebody"/>
            </w:pPr>
            <w:r w:rsidRPr="00A330C7">
              <w:t>Ievade</w:t>
            </w:r>
          </w:p>
        </w:tc>
        <w:tc>
          <w:tcPr>
            <w:tcW w:w="8251" w:type="dxa"/>
            <w:shd w:val="clear" w:color="auto" w:fill="auto"/>
          </w:tcPr>
          <w:tbl>
            <w:tblPr>
              <w:tblW w:w="0" w:type="auto"/>
              <w:jc w:val="center"/>
              <w:tblBorders>
                <w:top w:val="single" w:sz="12" w:space="0" w:color="000000"/>
                <w:bottom w:val="single" w:sz="12" w:space="0" w:color="000000"/>
              </w:tblBorders>
              <w:tblLook w:val="01A0" w:firstRow="1" w:lastRow="0" w:firstColumn="1" w:lastColumn="1" w:noHBand="0" w:noVBand="0"/>
            </w:tblPr>
            <w:tblGrid>
              <w:gridCol w:w="1796"/>
              <w:gridCol w:w="3379"/>
              <w:gridCol w:w="2662"/>
            </w:tblGrid>
            <w:tr w:rsidR="00762EBE" w:rsidRPr="00A330C7" w14:paraId="3A298041" w14:textId="77777777" w:rsidTr="00B46F32">
              <w:trPr>
                <w:jc w:val="center"/>
              </w:trPr>
              <w:tc>
                <w:tcPr>
                  <w:tcW w:w="1799" w:type="dxa"/>
                  <w:tcBorders>
                    <w:left w:val="nil"/>
                    <w:bottom w:val="single" w:sz="6" w:space="0" w:color="000000"/>
                    <w:right w:val="single" w:sz="6" w:space="0" w:color="000000"/>
                  </w:tcBorders>
                  <w:shd w:val="clear" w:color="auto" w:fill="auto"/>
                  <w:vAlign w:val="center"/>
                </w:tcPr>
                <w:p w14:paraId="43F7EDD8" w14:textId="77777777" w:rsidR="00762EBE" w:rsidRPr="0028327A" w:rsidRDefault="00762EBE" w:rsidP="00B51E36">
                  <w:pPr>
                    <w:spacing w:beforeAutospacing="1" w:afterAutospacing="1"/>
                    <w:rPr>
                      <w:b/>
                      <w:iCs/>
                      <w:smallCaps/>
                    </w:rPr>
                  </w:pPr>
                  <w:proofErr w:type="spellStart"/>
                  <w:r w:rsidRPr="0028327A">
                    <w:rPr>
                      <w:b/>
                      <w:iCs/>
                      <w:smallCaps/>
                    </w:rPr>
                    <w:t>Nosauk</w:t>
                  </w:r>
                  <w:proofErr w:type="spellEnd"/>
                  <w:r w:rsidRPr="0028327A">
                    <w:rPr>
                      <w:b/>
                      <w:iCs/>
                      <w:smallCaps/>
                    </w:rPr>
                    <w:t>.</w:t>
                  </w:r>
                </w:p>
              </w:tc>
              <w:tc>
                <w:tcPr>
                  <w:tcW w:w="3402" w:type="dxa"/>
                  <w:tcBorders>
                    <w:top w:val="single" w:sz="12" w:space="0" w:color="000000"/>
                    <w:bottom w:val="single" w:sz="6" w:space="0" w:color="000000"/>
                    <w:right w:val="single" w:sz="4" w:space="0" w:color="auto"/>
                  </w:tcBorders>
                  <w:shd w:val="clear" w:color="auto" w:fill="auto"/>
                  <w:vAlign w:val="center"/>
                </w:tcPr>
                <w:p w14:paraId="196C440C" w14:textId="77777777" w:rsidR="00762EBE" w:rsidRPr="0028327A" w:rsidRDefault="00762EBE" w:rsidP="00B51E36">
                  <w:pPr>
                    <w:spacing w:beforeAutospacing="1" w:afterAutospacing="1"/>
                    <w:rPr>
                      <w:b/>
                      <w:iCs/>
                      <w:smallCaps/>
                    </w:rPr>
                  </w:pPr>
                  <w:r w:rsidRPr="0028327A">
                    <w:rPr>
                      <w:b/>
                      <w:iCs/>
                      <w:smallCaps/>
                    </w:rPr>
                    <w:t>Tips</w:t>
                  </w:r>
                </w:p>
              </w:tc>
              <w:tc>
                <w:tcPr>
                  <w:tcW w:w="2834" w:type="dxa"/>
                  <w:tcBorders>
                    <w:left w:val="single" w:sz="4" w:space="0" w:color="auto"/>
                    <w:bottom w:val="single" w:sz="6" w:space="0" w:color="000000"/>
                  </w:tcBorders>
                  <w:shd w:val="clear" w:color="auto" w:fill="auto"/>
                  <w:vAlign w:val="center"/>
                </w:tcPr>
                <w:p w14:paraId="697B4C42" w14:textId="77777777" w:rsidR="00762EBE" w:rsidRPr="0028327A" w:rsidRDefault="00762EBE" w:rsidP="00B51E36">
                  <w:pPr>
                    <w:spacing w:beforeAutospacing="1" w:afterAutospacing="1"/>
                    <w:rPr>
                      <w:b/>
                      <w:iCs/>
                      <w:smallCaps/>
                    </w:rPr>
                  </w:pPr>
                  <w:r w:rsidRPr="0028327A">
                    <w:rPr>
                      <w:b/>
                      <w:iCs/>
                      <w:smallCaps/>
                    </w:rPr>
                    <w:t>Apraksts</w:t>
                  </w:r>
                </w:p>
              </w:tc>
            </w:tr>
            <w:tr w:rsidR="00762EBE" w:rsidRPr="00A330C7" w14:paraId="2DF5901B" w14:textId="77777777" w:rsidTr="00B46F32">
              <w:tblPrEx>
                <w:jc w:val="left"/>
              </w:tblPrEx>
              <w:tc>
                <w:tcPr>
                  <w:tcW w:w="1799" w:type="dxa"/>
                  <w:tcBorders>
                    <w:top w:val="single" w:sz="6" w:space="0" w:color="000000"/>
                    <w:left w:val="nil"/>
                    <w:bottom w:val="single" w:sz="4" w:space="0" w:color="auto"/>
                    <w:right w:val="single" w:sz="6" w:space="0" w:color="000000"/>
                  </w:tcBorders>
                  <w:shd w:val="clear" w:color="auto" w:fill="auto"/>
                </w:tcPr>
                <w:p w14:paraId="652A1640" w14:textId="77777777" w:rsidR="00762EBE" w:rsidRPr="0092628D" w:rsidRDefault="00762EBE" w:rsidP="00B51E36">
                  <w:pPr>
                    <w:pStyle w:val="Tablebody"/>
                  </w:pPr>
                  <w:proofErr w:type="spellStart"/>
                  <w:r w:rsidRPr="00E8343B">
                    <w:t>Message</w:t>
                  </w:r>
                  <w:r>
                    <w:t>Request</w:t>
                  </w:r>
                  <w:proofErr w:type="spellEnd"/>
                </w:p>
              </w:tc>
              <w:tc>
                <w:tcPr>
                  <w:tcW w:w="3402" w:type="dxa"/>
                  <w:tcBorders>
                    <w:top w:val="single" w:sz="6" w:space="0" w:color="000000"/>
                    <w:bottom w:val="single" w:sz="4" w:space="0" w:color="auto"/>
                    <w:right w:val="single" w:sz="4" w:space="0" w:color="auto"/>
                  </w:tcBorders>
                  <w:shd w:val="clear" w:color="auto" w:fill="auto"/>
                </w:tcPr>
                <w:p w14:paraId="1AA490E2" w14:textId="77777777" w:rsidR="00762EBE" w:rsidRPr="00E8343B" w:rsidRDefault="00762EBE" w:rsidP="00B51E36">
                  <w:pPr>
                    <w:pStyle w:val="Tablebody"/>
                  </w:pPr>
                  <w:proofErr w:type="spellStart"/>
                  <w:r w:rsidRPr="00E8343B">
                    <w:rPr>
                      <w:highlight w:val="white"/>
                    </w:rPr>
                    <w:t>MessageRequestStructure</w:t>
                  </w:r>
                  <w:proofErr w:type="spellEnd"/>
                </w:p>
                <w:p w14:paraId="42294D9F" w14:textId="2F8F1168" w:rsidR="00762EBE" w:rsidRPr="0092628D" w:rsidRDefault="00762EBE" w:rsidP="00B46F32">
                  <w:pPr>
                    <w:pStyle w:val="Tablebody"/>
                  </w:pPr>
                  <w:r w:rsidRPr="00E8343B">
                    <w:t>(</w:t>
                  </w:r>
                  <w:proofErr w:type="spellStart"/>
                  <w:r w:rsidRPr="00E8343B">
                    <w:t>XSD:</w:t>
                  </w:r>
                  <w:r w:rsidRPr="00E8343B">
                    <w:rPr>
                      <w:highlight w:val="white"/>
                    </w:rPr>
                    <w:t>MessageRequestStructure</w:t>
                  </w:r>
                  <w:proofErr w:type="spellEnd"/>
                  <w:r w:rsidRPr="00E8343B">
                    <w:t>)</w:t>
                  </w:r>
                </w:p>
              </w:tc>
              <w:tc>
                <w:tcPr>
                  <w:tcW w:w="2834" w:type="dxa"/>
                  <w:tcBorders>
                    <w:top w:val="single" w:sz="6" w:space="0" w:color="000000"/>
                    <w:left w:val="single" w:sz="4" w:space="0" w:color="auto"/>
                    <w:bottom w:val="single" w:sz="4" w:space="0" w:color="auto"/>
                  </w:tcBorders>
                  <w:shd w:val="clear" w:color="auto" w:fill="auto"/>
                </w:tcPr>
                <w:p w14:paraId="4D00ACE4" w14:textId="718B2ACC" w:rsidR="00762EBE" w:rsidRPr="0092628D" w:rsidRDefault="00762EBE" w:rsidP="009B0B06">
                  <w:pPr>
                    <w:pStyle w:val="Tablebody"/>
                  </w:pPr>
                  <w:r w:rsidRPr="00E8343B">
                    <w:t>Obligāts lauks</w:t>
                  </w:r>
                  <w:r w:rsidR="009B0B06">
                    <w:t>, kas</w:t>
                  </w:r>
                  <w:r w:rsidRPr="00E8343B">
                    <w:t xml:space="preserve"> identificē ziņojum</w:t>
                  </w:r>
                  <w:r w:rsidR="001633A1">
                    <w:t>u</w:t>
                  </w:r>
                </w:p>
              </w:tc>
            </w:tr>
          </w:tbl>
          <w:p w14:paraId="40A61727" w14:textId="77777777" w:rsidR="00762EBE" w:rsidRPr="00A330C7" w:rsidRDefault="00762EBE" w:rsidP="00B51E36"/>
        </w:tc>
      </w:tr>
      <w:tr w:rsidR="00762EBE" w:rsidRPr="00A330C7" w14:paraId="565541B2" w14:textId="77777777" w:rsidTr="00B51E36">
        <w:tblPrEx>
          <w:jc w:val="left"/>
        </w:tblPrEx>
        <w:tc>
          <w:tcPr>
            <w:tcW w:w="1603" w:type="dxa"/>
            <w:tcBorders>
              <w:left w:val="nil"/>
              <w:right w:val="single" w:sz="4" w:space="0" w:color="auto"/>
            </w:tcBorders>
            <w:shd w:val="clear" w:color="auto" w:fill="auto"/>
          </w:tcPr>
          <w:p w14:paraId="40D7E0B6" w14:textId="77777777" w:rsidR="00762EBE" w:rsidRPr="00A330C7" w:rsidRDefault="00762EBE" w:rsidP="00B51E36">
            <w:pPr>
              <w:pStyle w:val="Tablebody"/>
            </w:pPr>
            <w:r w:rsidRPr="00A330C7">
              <w:t>Apstrāde</w:t>
            </w:r>
          </w:p>
        </w:tc>
        <w:tc>
          <w:tcPr>
            <w:tcW w:w="8251" w:type="dxa"/>
            <w:shd w:val="clear" w:color="auto" w:fill="auto"/>
          </w:tcPr>
          <w:p w14:paraId="48294A3C" w14:textId="77777777" w:rsidR="001633A1" w:rsidRPr="000974CF" w:rsidRDefault="001633A1" w:rsidP="008C2427">
            <w:pPr>
              <w:pStyle w:val="TableListNumber"/>
              <w:numPr>
                <w:ilvl w:val="0"/>
                <w:numId w:val="80"/>
              </w:numPr>
            </w:pPr>
            <w:r w:rsidRPr="000974CF">
              <w:t>Tiek saņemtas lietotāja tiesības no sūtītāja drošības talona;</w:t>
            </w:r>
          </w:p>
          <w:p w14:paraId="7311B643" w14:textId="77777777" w:rsidR="001633A1" w:rsidRPr="000974CF" w:rsidRDefault="001633A1">
            <w:pPr>
              <w:pStyle w:val="TableListNumber"/>
            </w:pPr>
            <w:r w:rsidRPr="000974CF">
              <w:t xml:space="preserve">Tiek ņemts AuthorityID (VISS iestādes identifikators) no sūtītāja drošības talona; </w:t>
            </w:r>
          </w:p>
          <w:p w14:paraId="55A57E0A" w14:textId="02F5CB53" w:rsidR="00762EBE" w:rsidRPr="000974CF" w:rsidRDefault="001633A1" w:rsidP="008C2427">
            <w:pPr>
              <w:pStyle w:val="TableListNumber"/>
            </w:pPr>
            <w:r w:rsidRPr="000974CF">
              <w:t>Notiek ziņojumu statusu modificēšana</w:t>
            </w:r>
            <w:r w:rsidR="009B0B06" w:rsidRPr="000974CF">
              <w:t xml:space="preserve"> sarakst</w:t>
            </w:r>
            <w:r w:rsidR="009B0B06">
              <w:t>ā</w:t>
            </w:r>
            <w:r w:rsidRPr="000974CF">
              <w:t>.</w:t>
            </w:r>
            <w:r w:rsidR="00762EBE" w:rsidRPr="000974CF">
              <w:t xml:space="preserve"> </w:t>
            </w:r>
          </w:p>
          <w:p w14:paraId="09B7EDB8" w14:textId="77777777" w:rsidR="00B51E36" w:rsidRDefault="00B51E36" w:rsidP="00B51E36">
            <w:pPr>
              <w:pStyle w:val="Tablebody"/>
              <w:rPr>
                <w:b/>
              </w:rPr>
            </w:pPr>
            <w:r>
              <w:rPr>
                <w:b/>
              </w:rPr>
              <w:t>Loģika</w:t>
            </w:r>
          </w:p>
          <w:p w14:paraId="473279B2" w14:textId="2C57B98C" w:rsidR="000974CF" w:rsidRPr="00BE041B" w:rsidRDefault="000974CF" w:rsidP="008C2427">
            <w:pPr>
              <w:pStyle w:val="TableListNumber"/>
              <w:numPr>
                <w:ilvl w:val="0"/>
                <w:numId w:val="81"/>
              </w:numPr>
            </w:pPr>
            <w:r w:rsidRPr="00BE041B">
              <w:t xml:space="preserve">Tiek pārbaudīts, vai lietotājam ir tiesības </w:t>
            </w:r>
            <w:r>
              <w:t xml:space="preserve">dzēst </w:t>
            </w:r>
            <w:r w:rsidRPr="00BE041B">
              <w:t>ziņojum</w:t>
            </w:r>
            <w:r>
              <w:t xml:space="preserve">u </w:t>
            </w:r>
            <w:r w:rsidRPr="00BE041B">
              <w:t>attiecīg</w:t>
            </w:r>
            <w:r w:rsidR="009B0B06">
              <w:t>aj</w:t>
            </w:r>
            <w:r w:rsidR="00D67457">
              <w:t>ā</w:t>
            </w:r>
            <w:r w:rsidRPr="00BE041B">
              <w:t xml:space="preserve"> DIT kanālā;</w:t>
            </w:r>
          </w:p>
          <w:p w14:paraId="76736A0B" w14:textId="128DEF4A" w:rsidR="000974CF" w:rsidRPr="00BE041B" w:rsidRDefault="000974CF" w:rsidP="000974CF">
            <w:pPr>
              <w:pStyle w:val="TableListNumber"/>
            </w:pPr>
            <w:r w:rsidRPr="00BE041B">
              <w:t xml:space="preserve">Tiek </w:t>
            </w:r>
            <w:r w:rsidRPr="00B51E36">
              <w:t xml:space="preserve">pārbaudīts </w:t>
            </w:r>
            <w:r>
              <w:t xml:space="preserve">un </w:t>
            </w:r>
            <w:r w:rsidRPr="00BE041B">
              <w:t xml:space="preserve">auditēts parametrs </w:t>
            </w:r>
            <w:r w:rsidRPr="00E8343B">
              <w:t>Message</w:t>
            </w:r>
            <w:r>
              <w:t>Request</w:t>
            </w:r>
            <w:r w:rsidRPr="00BE041B">
              <w:t>;</w:t>
            </w:r>
          </w:p>
          <w:p w14:paraId="58DB3A1B" w14:textId="6D488CAD" w:rsidR="00762EBE" w:rsidRPr="003F74FB" w:rsidRDefault="000974CF">
            <w:pPr>
              <w:pStyle w:val="TableListNumber"/>
            </w:pPr>
            <w:r w:rsidRPr="00BE041B">
              <w:t>Tiek</w:t>
            </w:r>
            <w:r>
              <w:t xml:space="preserve"> veikta darbība</w:t>
            </w:r>
            <w:r w:rsidR="00D67457">
              <w:t xml:space="preserve"> - </w:t>
            </w:r>
            <w:r>
              <w:t>ziņojum</w:t>
            </w:r>
            <w:r w:rsidR="009B0B06">
              <w:t>a</w:t>
            </w:r>
            <w:r>
              <w:t xml:space="preserve"> </w:t>
            </w:r>
            <w:r w:rsidR="009B0B06">
              <w:t xml:space="preserve">eksemplāra </w:t>
            </w:r>
            <w:r>
              <w:t>dzēšana</w:t>
            </w:r>
            <w:r w:rsidR="009B0B06">
              <w:t xml:space="preserve"> no pastkastītes</w:t>
            </w:r>
            <w:r>
              <w:t>.</w:t>
            </w:r>
          </w:p>
          <w:p w14:paraId="6D510CBD" w14:textId="77777777" w:rsidR="00762EBE" w:rsidRDefault="00762EBE" w:rsidP="00B51E36">
            <w:pPr>
              <w:pStyle w:val="Tablebody"/>
              <w:rPr>
                <w:b/>
              </w:rPr>
            </w:pPr>
            <w:r w:rsidRPr="00904FE7">
              <w:rPr>
                <w:b/>
              </w:rPr>
              <w:t>Lietotāji</w:t>
            </w:r>
          </w:p>
          <w:p w14:paraId="0C60A5B7" w14:textId="77777777" w:rsidR="000974CF" w:rsidRDefault="000974CF" w:rsidP="008C2427">
            <w:pPr>
              <w:pStyle w:val="TableListNumber"/>
              <w:numPr>
                <w:ilvl w:val="0"/>
                <w:numId w:val="82"/>
              </w:numPr>
            </w:pPr>
            <w:r>
              <w:t>Iestādes darbinieks – DIT administrators.</w:t>
            </w:r>
          </w:p>
          <w:p w14:paraId="72C2282E" w14:textId="77777777" w:rsidR="000974CF" w:rsidRDefault="000974CF" w:rsidP="008C2427">
            <w:pPr>
              <w:pStyle w:val="TableListNumber"/>
            </w:pPr>
            <w:r>
              <w:t>Iestādes (kanāla versijas dalībnieks) darbinieks – DIT e-pastkastītes administrators vai datu lasītājs (DSK tipa kanāliem).</w:t>
            </w:r>
          </w:p>
          <w:p w14:paraId="379B27DE" w14:textId="72B13705" w:rsidR="00762EBE" w:rsidRPr="00A330C7" w:rsidRDefault="000974CF" w:rsidP="008C2427">
            <w:pPr>
              <w:pStyle w:val="TableListNumber"/>
            </w:pPr>
            <w:r>
              <w:t>Iestādes (kanāla īpašnieks) darbinieks – DIT e-pastkastītes administrators vai datu lasītājs (DIK tipa kanāliem).</w:t>
            </w:r>
          </w:p>
        </w:tc>
      </w:tr>
      <w:tr w:rsidR="00762EBE" w:rsidRPr="00A330C7" w14:paraId="3E47BDF4" w14:textId="77777777" w:rsidTr="00B51E36">
        <w:tblPrEx>
          <w:jc w:val="left"/>
        </w:tblPrEx>
        <w:tc>
          <w:tcPr>
            <w:tcW w:w="1603" w:type="dxa"/>
            <w:tcBorders>
              <w:left w:val="nil"/>
              <w:bottom w:val="nil"/>
              <w:right w:val="single" w:sz="4" w:space="0" w:color="auto"/>
            </w:tcBorders>
            <w:shd w:val="clear" w:color="auto" w:fill="auto"/>
          </w:tcPr>
          <w:p w14:paraId="1FC61F89" w14:textId="77777777" w:rsidR="00762EBE" w:rsidRPr="005639D6" w:rsidRDefault="00762EBE" w:rsidP="00B51E36">
            <w:pPr>
              <w:pStyle w:val="Tablebody"/>
            </w:pPr>
            <w:r w:rsidRPr="005639D6">
              <w:lastRenderedPageBreak/>
              <w:t>Izvade</w:t>
            </w:r>
          </w:p>
        </w:tc>
        <w:tc>
          <w:tcPr>
            <w:tcW w:w="8251" w:type="dxa"/>
            <w:tcBorders>
              <w:bottom w:val="nil"/>
            </w:tcBorders>
            <w:shd w:val="clear" w:color="auto" w:fill="auto"/>
          </w:tcPr>
          <w:p w14:paraId="0EB48465" w14:textId="77777777" w:rsidR="00762EBE" w:rsidRPr="00A330C7" w:rsidRDefault="00762EBE" w:rsidP="00B51E36">
            <w:pPr>
              <w:pStyle w:val="Tablebody"/>
            </w:pPr>
            <w:proofErr w:type="spellStart"/>
            <w:r>
              <w:t>True</w:t>
            </w:r>
            <w:proofErr w:type="spellEnd"/>
            <w:r>
              <w:t xml:space="preserve"> – ja operācijas izsaukums ir pabeigts veiksmīgi.</w:t>
            </w:r>
          </w:p>
        </w:tc>
      </w:tr>
      <w:tr w:rsidR="00762EBE" w:rsidRPr="00A330C7" w14:paraId="2F5FB564" w14:textId="77777777" w:rsidTr="00B51E36">
        <w:tblPrEx>
          <w:jc w:val="left"/>
        </w:tblPrEx>
        <w:tc>
          <w:tcPr>
            <w:tcW w:w="1603" w:type="dxa"/>
            <w:tcBorders>
              <w:top w:val="nil"/>
              <w:left w:val="nil"/>
              <w:bottom w:val="single" w:sz="4" w:space="0" w:color="auto"/>
              <w:right w:val="single" w:sz="4" w:space="0" w:color="auto"/>
            </w:tcBorders>
            <w:shd w:val="clear" w:color="auto" w:fill="auto"/>
          </w:tcPr>
          <w:p w14:paraId="614F1A5F" w14:textId="77777777" w:rsidR="00762EBE" w:rsidRPr="005639D6" w:rsidRDefault="00762EBE" w:rsidP="00B51E36">
            <w:pPr>
              <w:pStyle w:val="Tablebody"/>
            </w:pPr>
            <w:r w:rsidRPr="005639D6">
              <w:t>Kļūdas</w:t>
            </w:r>
          </w:p>
        </w:tc>
        <w:tc>
          <w:tcPr>
            <w:tcW w:w="8251" w:type="dxa"/>
            <w:tcBorders>
              <w:top w:val="nil"/>
              <w:bottom w:val="single" w:sz="4" w:space="0" w:color="auto"/>
            </w:tcBorders>
            <w:shd w:val="clear" w:color="auto" w:fill="auto"/>
          </w:tcPr>
          <w:p w14:paraId="32B39B75" w14:textId="3CE9119D" w:rsidR="00762EBE" w:rsidRPr="00A330C7" w:rsidRDefault="00762EBE">
            <w:pPr>
              <w:pStyle w:val="Tablebody"/>
            </w:pPr>
            <w:r w:rsidRPr="0096390D">
              <w:t>Kļūdas vai citas problēmas gadījumā (kāds padotais numurs neeksistē</w:t>
            </w:r>
            <w:r w:rsidR="00FA06F2" w:rsidRPr="0096390D">
              <w:t>, vai lietotājam nav tiesības</w:t>
            </w:r>
            <w:r w:rsidRPr="0096390D">
              <w:t xml:space="preserve">), tiek ģenerēts SOAP </w:t>
            </w:r>
            <w:proofErr w:type="spellStart"/>
            <w:r w:rsidR="000974CF">
              <w:t>Fault</w:t>
            </w:r>
            <w:proofErr w:type="spellEnd"/>
            <w:r w:rsidRPr="0096390D">
              <w:t>, kas satur</w:t>
            </w:r>
            <w:r w:rsidR="004240BD">
              <w:t>ē</w:t>
            </w:r>
            <w:r w:rsidRPr="0096390D">
              <w:t>s problēmas aprakst</w:t>
            </w:r>
            <w:r w:rsidR="004240BD">
              <w:t>u</w:t>
            </w:r>
            <w:r w:rsidRPr="0096390D">
              <w:t xml:space="preserve"> un kod</w:t>
            </w:r>
            <w:r w:rsidR="004240BD">
              <w:t>u</w:t>
            </w:r>
            <w:r w:rsidRPr="0096390D">
              <w:t>.</w:t>
            </w:r>
          </w:p>
        </w:tc>
      </w:tr>
    </w:tbl>
    <w:p w14:paraId="7206C013" w14:textId="74DB3FD1" w:rsidR="005614F4" w:rsidRPr="00384A9E" w:rsidRDefault="005614F4" w:rsidP="005614F4">
      <w:pPr>
        <w:pStyle w:val="Heading2"/>
      </w:pPr>
      <w:bookmarkStart w:id="113" w:name="_Toc134800041"/>
      <w:r w:rsidRPr="00384A9E">
        <w:t xml:space="preserve">Metode </w:t>
      </w:r>
      <w:proofErr w:type="spellStart"/>
      <w:r w:rsidRPr="00535AC0">
        <w:t>ConfirmationAck</w:t>
      </w:r>
      <w:bookmarkEnd w:id="113"/>
      <w:proofErr w:type="spellEnd"/>
    </w:p>
    <w:tbl>
      <w:tblPr>
        <w:tblW w:w="5000" w:type="pct"/>
        <w:jc w:val="center"/>
        <w:tblBorders>
          <w:top w:val="single" w:sz="12" w:space="0" w:color="000000"/>
          <w:bottom w:val="single" w:sz="12" w:space="0" w:color="000000"/>
        </w:tblBorders>
        <w:tblLook w:val="01A0" w:firstRow="1" w:lastRow="0" w:firstColumn="1" w:lastColumn="1" w:noHBand="0" w:noVBand="0"/>
      </w:tblPr>
      <w:tblGrid>
        <w:gridCol w:w="1308"/>
        <w:gridCol w:w="8330"/>
      </w:tblGrid>
      <w:tr w:rsidR="005614F4" w:rsidRPr="00A330C7" w14:paraId="5DC6B42B" w14:textId="77777777" w:rsidTr="00905470">
        <w:trPr>
          <w:jc w:val="center"/>
        </w:trPr>
        <w:tc>
          <w:tcPr>
            <w:tcW w:w="1603" w:type="dxa"/>
            <w:tcBorders>
              <w:left w:val="nil"/>
              <w:bottom w:val="single" w:sz="6" w:space="0" w:color="000000"/>
              <w:right w:val="single" w:sz="4" w:space="0" w:color="auto"/>
            </w:tcBorders>
            <w:shd w:val="clear" w:color="auto" w:fill="auto"/>
          </w:tcPr>
          <w:p w14:paraId="080390A4" w14:textId="77777777" w:rsidR="005614F4" w:rsidRPr="0028327A" w:rsidRDefault="005614F4" w:rsidP="00905470">
            <w:pPr>
              <w:rPr>
                <w:b/>
                <w:iCs/>
                <w:smallCaps/>
              </w:rPr>
            </w:pPr>
            <w:r w:rsidRPr="0028327A">
              <w:rPr>
                <w:b/>
                <w:iCs/>
                <w:smallCaps/>
              </w:rPr>
              <w:t>Atribūts</w:t>
            </w:r>
          </w:p>
        </w:tc>
        <w:tc>
          <w:tcPr>
            <w:tcW w:w="8251" w:type="dxa"/>
            <w:tcBorders>
              <w:bottom w:val="single" w:sz="6" w:space="0" w:color="000000"/>
            </w:tcBorders>
            <w:shd w:val="clear" w:color="auto" w:fill="auto"/>
          </w:tcPr>
          <w:p w14:paraId="0BD0A13F" w14:textId="77777777" w:rsidR="005614F4" w:rsidRPr="0028327A" w:rsidRDefault="005614F4" w:rsidP="00905470">
            <w:pPr>
              <w:rPr>
                <w:b/>
                <w:iCs/>
                <w:smallCaps/>
              </w:rPr>
            </w:pPr>
            <w:r w:rsidRPr="0028327A">
              <w:rPr>
                <w:b/>
                <w:iCs/>
                <w:smallCaps/>
              </w:rPr>
              <w:t>Apraksts</w:t>
            </w:r>
          </w:p>
        </w:tc>
      </w:tr>
      <w:tr w:rsidR="005614F4" w:rsidRPr="00A330C7" w14:paraId="7098AD4F" w14:textId="77777777" w:rsidTr="00905470">
        <w:tblPrEx>
          <w:jc w:val="left"/>
        </w:tblPrEx>
        <w:tc>
          <w:tcPr>
            <w:tcW w:w="1603" w:type="dxa"/>
            <w:tcBorders>
              <w:left w:val="nil"/>
              <w:right w:val="single" w:sz="4" w:space="0" w:color="auto"/>
            </w:tcBorders>
            <w:shd w:val="clear" w:color="auto" w:fill="auto"/>
          </w:tcPr>
          <w:p w14:paraId="2AFABDFF" w14:textId="77777777" w:rsidR="005614F4" w:rsidRPr="0092628D" w:rsidRDefault="005614F4" w:rsidP="00905470">
            <w:pPr>
              <w:pStyle w:val="Tablebody"/>
            </w:pPr>
            <w:r w:rsidRPr="0092628D">
              <w:t>Identificējums</w:t>
            </w:r>
          </w:p>
        </w:tc>
        <w:tc>
          <w:tcPr>
            <w:tcW w:w="8251" w:type="dxa"/>
            <w:shd w:val="clear" w:color="auto" w:fill="auto"/>
          </w:tcPr>
          <w:p w14:paraId="7057BA72" w14:textId="37038B1B" w:rsidR="005614F4" w:rsidRPr="0092628D" w:rsidRDefault="0011135D" w:rsidP="00905470">
            <w:pPr>
              <w:pStyle w:val="Tablebody"/>
            </w:pPr>
            <w:proofErr w:type="spellStart"/>
            <w:r>
              <w:t>DITWebService</w:t>
            </w:r>
            <w:proofErr w:type="spellEnd"/>
            <w:r w:rsidR="005614F4" w:rsidRPr="0092628D">
              <w:t>:</w:t>
            </w:r>
            <w:r w:rsidR="005614F4" w:rsidRPr="005B561B">
              <w:t xml:space="preserve"> </w:t>
            </w:r>
            <w:proofErr w:type="spellStart"/>
            <w:r w:rsidR="005614F4" w:rsidRPr="005B561B">
              <w:t>ConfirmationAck</w:t>
            </w:r>
            <w:proofErr w:type="spellEnd"/>
          </w:p>
        </w:tc>
      </w:tr>
      <w:tr w:rsidR="005614F4" w:rsidRPr="00A330C7" w14:paraId="44470ADC" w14:textId="77777777" w:rsidTr="00905470">
        <w:tblPrEx>
          <w:jc w:val="left"/>
        </w:tblPrEx>
        <w:tc>
          <w:tcPr>
            <w:tcW w:w="1603" w:type="dxa"/>
            <w:tcBorders>
              <w:left w:val="nil"/>
              <w:right w:val="single" w:sz="4" w:space="0" w:color="auto"/>
            </w:tcBorders>
            <w:shd w:val="clear" w:color="auto" w:fill="auto"/>
          </w:tcPr>
          <w:p w14:paraId="2C3DA051" w14:textId="77777777" w:rsidR="005614F4" w:rsidRPr="0092628D" w:rsidRDefault="005614F4" w:rsidP="00905470">
            <w:pPr>
              <w:pStyle w:val="Tablebody"/>
            </w:pPr>
            <w:r w:rsidRPr="0092628D">
              <w:t>Apraksts</w:t>
            </w:r>
          </w:p>
        </w:tc>
        <w:tc>
          <w:tcPr>
            <w:tcW w:w="8251" w:type="dxa"/>
            <w:shd w:val="clear" w:color="auto" w:fill="auto"/>
          </w:tcPr>
          <w:p w14:paraId="533C1D90" w14:textId="1DFC6493" w:rsidR="005614F4" w:rsidRPr="0092628D" w:rsidRDefault="005614F4" w:rsidP="006A09D2">
            <w:pPr>
              <w:pStyle w:val="Tablebody"/>
            </w:pPr>
            <w:r>
              <w:t>Ar šīs metodes</w:t>
            </w:r>
            <w:r w:rsidRPr="0092628D">
              <w:t xml:space="preserve"> palīdzību tiek</w:t>
            </w:r>
            <w:r>
              <w:t xml:space="preserve"> akceptēts ziņojums</w:t>
            </w:r>
            <w:r w:rsidR="000C6C40">
              <w:t>, gadījumā, ja kanāls ir konfigurēts manuālai ziņojumu apstiprināšanai</w:t>
            </w:r>
            <w:r w:rsidR="008618A0">
              <w:t>.</w:t>
            </w:r>
          </w:p>
        </w:tc>
      </w:tr>
      <w:tr w:rsidR="005614F4" w:rsidRPr="00A330C7" w14:paraId="556838FB" w14:textId="77777777" w:rsidTr="00905470">
        <w:tblPrEx>
          <w:jc w:val="left"/>
        </w:tblPrEx>
        <w:tc>
          <w:tcPr>
            <w:tcW w:w="1603" w:type="dxa"/>
            <w:tcBorders>
              <w:left w:val="nil"/>
              <w:right w:val="single" w:sz="4" w:space="0" w:color="auto"/>
            </w:tcBorders>
            <w:shd w:val="clear" w:color="auto" w:fill="auto"/>
          </w:tcPr>
          <w:p w14:paraId="747862D3" w14:textId="77777777" w:rsidR="005614F4" w:rsidRPr="00A330C7" w:rsidRDefault="005614F4" w:rsidP="00905470">
            <w:pPr>
              <w:pStyle w:val="Tablebody"/>
            </w:pPr>
            <w:r w:rsidRPr="00A330C7">
              <w:t>Ievade</w:t>
            </w:r>
          </w:p>
        </w:tc>
        <w:tc>
          <w:tcPr>
            <w:tcW w:w="8251" w:type="dxa"/>
            <w:shd w:val="clear" w:color="auto" w:fill="auto"/>
          </w:tcPr>
          <w:tbl>
            <w:tblPr>
              <w:tblW w:w="0" w:type="auto"/>
              <w:jc w:val="center"/>
              <w:tblBorders>
                <w:top w:val="single" w:sz="12" w:space="0" w:color="000000"/>
                <w:bottom w:val="single" w:sz="12" w:space="0" w:color="000000"/>
              </w:tblBorders>
              <w:tblLook w:val="01A0" w:firstRow="1" w:lastRow="0" w:firstColumn="1" w:lastColumn="1" w:noHBand="0" w:noVBand="0"/>
            </w:tblPr>
            <w:tblGrid>
              <w:gridCol w:w="1780"/>
              <w:gridCol w:w="93"/>
              <w:gridCol w:w="3307"/>
              <w:gridCol w:w="95"/>
              <w:gridCol w:w="2834"/>
            </w:tblGrid>
            <w:tr w:rsidR="005614F4" w:rsidRPr="00A330C7" w14:paraId="75202480" w14:textId="77777777" w:rsidTr="00F60003">
              <w:trPr>
                <w:jc w:val="center"/>
              </w:trPr>
              <w:tc>
                <w:tcPr>
                  <w:tcW w:w="1780" w:type="dxa"/>
                  <w:tcBorders>
                    <w:left w:val="nil"/>
                    <w:bottom w:val="single" w:sz="6" w:space="0" w:color="000000"/>
                    <w:right w:val="single" w:sz="6" w:space="0" w:color="000000"/>
                  </w:tcBorders>
                  <w:shd w:val="clear" w:color="auto" w:fill="auto"/>
                  <w:vAlign w:val="center"/>
                </w:tcPr>
                <w:p w14:paraId="49742EBD" w14:textId="77777777" w:rsidR="005614F4" w:rsidRPr="0028327A" w:rsidRDefault="005614F4" w:rsidP="00905470">
                  <w:pPr>
                    <w:spacing w:beforeAutospacing="1" w:afterAutospacing="1"/>
                    <w:rPr>
                      <w:b/>
                      <w:iCs/>
                      <w:smallCaps/>
                    </w:rPr>
                  </w:pPr>
                  <w:proofErr w:type="spellStart"/>
                  <w:r w:rsidRPr="0028327A">
                    <w:rPr>
                      <w:b/>
                      <w:iCs/>
                      <w:smallCaps/>
                    </w:rPr>
                    <w:t>Nosauk</w:t>
                  </w:r>
                  <w:proofErr w:type="spellEnd"/>
                  <w:r w:rsidRPr="0028327A">
                    <w:rPr>
                      <w:b/>
                      <w:iCs/>
                      <w:smallCaps/>
                    </w:rPr>
                    <w:t>.</w:t>
                  </w:r>
                </w:p>
              </w:tc>
              <w:tc>
                <w:tcPr>
                  <w:tcW w:w="3400" w:type="dxa"/>
                  <w:gridSpan w:val="2"/>
                  <w:tcBorders>
                    <w:top w:val="single" w:sz="12" w:space="0" w:color="000000"/>
                    <w:bottom w:val="single" w:sz="6" w:space="0" w:color="000000"/>
                    <w:right w:val="single" w:sz="4" w:space="0" w:color="auto"/>
                  </w:tcBorders>
                  <w:shd w:val="clear" w:color="auto" w:fill="auto"/>
                  <w:vAlign w:val="center"/>
                </w:tcPr>
                <w:p w14:paraId="0931ECB1" w14:textId="77777777" w:rsidR="005614F4" w:rsidRPr="0028327A" w:rsidRDefault="005614F4" w:rsidP="00905470">
                  <w:pPr>
                    <w:spacing w:beforeAutospacing="1" w:afterAutospacing="1"/>
                    <w:rPr>
                      <w:b/>
                      <w:iCs/>
                      <w:smallCaps/>
                    </w:rPr>
                  </w:pPr>
                  <w:r w:rsidRPr="0028327A">
                    <w:rPr>
                      <w:b/>
                      <w:iCs/>
                      <w:smallCaps/>
                    </w:rPr>
                    <w:t>Tips</w:t>
                  </w:r>
                </w:p>
              </w:tc>
              <w:tc>
                <w:tcPr>
                  <w:tcW w:w="2929" w:type="dxa"/>
                  <w:gridSpan w:val="2"/>
                  <w:tcBorders>
                    <w:left w:val="single" w:sz="4" w:space="0" w:color="auto"/>
                    <w:bottom w:val="single" w:sz="6" w:space="0" w:color="000000"/>
                  </w:tcBorders>
                  <w:shd w:val="clear" w:color="auto" w:fill="auto"/>
                  <w:vAlign w:val="center"/>
                </w:tcPr>
                <w:p w14:paraId="5B520895" w14:textId="77777777" w:rsidR="005614F4" w:rsidRPr="0028327A" w:rsidRDefault="005614F4" w:rsidP="00905470">
                  <w:pPr>
                    <w:spacing w:beforeAutospacing="1" w:afterAutospacing="1"/>
                    <w:rPr>
                      <w:b/>
                      <w:iCs/>
                      <w:smallCaps/>
                    </w:rPr>
                  </w:pPr>
                  <w:r w:rsidRPr="0028327A">
                    <w:rPr>
                      <w:b/>
                      <w:iCs/>
                      <w:smallCaps/>
                    </w:rPr>
                    <w:t>Apraksts</w:t>
                  </w:r>
                </w:p>
              </w:tc>
            </w:tr>
            <w:tr w:rsidR="005614F4" w:rsidRPr="00A330C7" w14:paraId="0E87897E" w14:textId="77777777" w:rsidTr="00F60003">
              <w:tblPrEx>
                <w:jc w:val="left"/>
              </w:tblPrEx>
              <w:tc>
                <w:tcPr>
                  <w:tcW w:w="1873" w:type="dxa"/>
                  <w:gridSpan w:val="2"/>
                  <w:tcBorders>
                    <w:top w:val="single" w:sz="6" w:space="0" w:color="000000"/>
                    <w:left w:val="nil"/>
                    <w:bottom w:val="single" w:sz="4" w:space="0" w:color="auto"/>
                    <w:right w:val="single" w:sz="6" w:space="0" w:color="000000"/>
                  </w:tcBorders>
                  <w:shd w:val="clear" w:color="auto" w:fill="auto"/>
                </w:tcPr>
                <w:p w14:paraId="6D2543AD" w14:textId="07B7E6AA" w:rsidR="005614F4" w:rsidRPr="00384A9E" w:rsidRDefault="005614F4" w:rsidP="00905470">
                  <w:pPr>
                    <w:pStyle w:val="Tablebody"/>
                  </w:pPr>
                  <w:proofErr w:type="spellStart"/>
                  <w:r w:rsidRPr="00535AC0">
                    <w:t>messageSampleId</w:t>
                  </w:r>
                  <w:proofErr w:type="spellEnd"/>
                </w:p>
              </w:tc>
              <w:tc>
                <w:tcPr>
                  <w:tcW w:w="3402" w:type="dxa"/>
                  <w:gridSpan w:val="2"/>
                  <w:tcBorders>
                    <w:top w:val="single" w:sz="6" w:space="0" w:color="000000"/>
                    <w:bottom w:val="single" w:sz="4" w:space="0" w:color="auto"/>
                    <w:right w:val="single" w:sz="4" w:space="0" w:color="auto"/>
                  </w:tcBorders>
                  <w:shd w:val="clear" w:color="auto" w:fill="auto"/>
                </w:tcPr>
                <w:p w14:paraId="6C3430DA" w14:textId="56322451" w:rsidR="005614F4" w:rsidRPr="00384A9E" w:rsidRDefault="005614F4" w:rsidP="00905470">
                  <w:pPr>
                    <w:pStyle w:val="Tablebody"/>
                  </w:pPr>
                  <w:proofErr w:type="spellStart"/>
                  <w:r w:rsidRPr="00384A9E">
                    <w:t>Guid</w:t>
                  </w:r>
                  <w:proofErr w:type="spellEnd"/>
                </w:p>
              </w:tc>
              <w:tc>
                <w:tcPr>
                  <w:tcW w:w="2834" w:type="dxa"/>
                  <w:tcBorders>
                    <w:top w:val="single" w:sz="6" w:space="0" w:color="000000"/>
                    <w:left w:val="single" w:sz="4" w:space="0" w:color="auto"/>
                    <w:bottom w:val="single" w:sz="4" w:space="0" w:color="auto"/>
                  </w:tcBorders>
                  <w:shd w:val="clear" w:color="auto" w:fill="auto"/>
                </w:tcPr>
                <w:p w14:paraId="29431BA0" w14:textId="76AB261A" w:rsidR="005614F4" w:rsidRPr="005614F4" w:rsidRDefault="005614F4" w:rsidP="006A09D2">
                  <w:pPr>
                    <w:pStyle w:val="Tablebody"/>
                  </w:pPr>
                  <w:r w:rsidRPr="005614F4">
                    <w:t>Obligāts lauks</w:t>
                  </w:r>
                  <w:r w:rsidR="006A09D2">
                    <w:t>, kas</w:t>
                  </w:r>
                  <w:r w:rsidRPr="005614F4">
                    <w:t xml:space="preserve"> identificē ziņojumu</w:t>
                  </w:r>
                </w:p>
              </w:tc>
            </w:tr>
          </w:tbl>
          <w:p w14:paraId="00B25B61" w14:textId="77777777" w:rsidR="005614F4" w:rsidRPr="00A330C7" w:rsidRDefault="005614F4" w:rsidP="00905470"/>
        </w:tc>
      </w:tr>
      <w:tr w:rsidR="005614F4" w:rsidRPr="00A330C7" w14:paraId="56136031" w14:textId="77777777" w:rsidTr="00905470">
        <w:tblPrEx>
          <w:jc w:val="left"/>
        </w:tblPrEx>
        <w:tc>
          <w:tcPr>
            <w:tcW w:w="1603" w:type="dxa"/>
            <w:tcBorders>
              <w:left w:val="nil"/>
              <w:right w:val="single" w:sz="4" w:space="0" w:color="auto"/>
            </w:tcBorders>
            <w:shd w:val="clear" w:color="auto" w:fill="auto"/>
          </w:tcPr>
          <w:p w14:paraId="1A5EDD7D" w14:textId="77777777" w:rsidR="005614F4" w:rsidRPr="00A330C7" w:rsidRDefault="005614F4" w:rsidP="00905470">
            <w:pPr>
              <w:pStyle w:val="Tablebody"/>
            </w:pPr>
            <w:r w:rsidRPr="00A330C7">
              <w:t>Apstrāde</w:t>
            </w:r>
          </w:p>
        </w:tc>
        <w:tc>
          <w:tcPr>
            <w:tcW w:w="8251" w:type="dxa"/>
            <w:shd w:val="clear" w:color="auto" w:fill="auto"/>
          </w:tcPr>
          <w:p w14:paraId="4463BD5B" w14:textId="77777777" w:rsidR="005614F4" w:rsidRPr="000974CF" w:rsidRDefault="005614F4" w:rsidP="00535AC0">
            <w:pPr>
              <w:pStyle w:val="TableListNumber"/>
              <w:numPr>
                <w:ilvl w:val="0"/>
                <w:numId w:val="84"/>
              </w:numPr>
            </w:pPr>
            <w:r w:rsidRPr="000974CF">
              <w:t>Tiek saņemtas lietotāja tiesības no sūtītāja drošības talona;</w:t>
            </w:r>
          </w:p>
          <w:p w14:paraId="416427B2" w14:textId="77777777" w:rsidR="005614F4" w:rsidRPr="000974CF" w:rsidRDefault="005614F4" w:rsidP="00905470">
            <w:pPr>
              <w:pStyle w:val="TableListNumber"/>
            </w:pPr>
            <w:r w:rsidRPr="000974CF">
              <w:t xml:space="preserve">Tiek ņemts AuthorityID (VISS iestādes identifikators) no sūtītāja drošības talona; </w:t>
            </w:r>
          </w:p>
          <w:p w14:paraId="3A53B720" w14:textId="1EE1B752" w:rsidR="005614F4" w:rsidRPr="000974CF" w:rsidRDefault="005614F4" w:rsidP="00905470">
            <w:pPr>
              <w:pStyle w:val="TableListNumber"/>
            </w:pPr>
            <w:r w:rsidRPr="000974CF">
              <w:t>Notiek ziņojumu statusu modificēšana</w:t>
            </w:r>
            <w:r w:rsidR="006A09D2" w:rsidRPr="000974CF">
              <w:t xml:space="preserve"> sarakst</w:t>
            </w:r>
            <w:r w:rsidR="006A09D2">
              <w:t>ā</w:t>
            </w:r>
            <w:r w:rsidRPr="000974CF">
              <w:t xml:space="preserve">. </w:t>
            </w:r>
          </w:p>
          <w:p w14:paraId="38A509D6" w14:textId="77777777" w:rsidR="005614F4" w:rsidRDefault="005614F4" w:rsidP="00905470">
            <w:pPr>
              <w:pStyle w:val="Tablebody"/>
              <w:rPr>
                <w:b/>
              </w:rPr>
            </w:pPr>
            <w:r>
              <w:rPr>
                <w:b/>
              </w:rPr>
              <w:t>Loģika</w:t>
            </w:r>
          </w:p>
          <w:p w14:paraId="2E772DF6" w14:textId="4A1065E3" w:rsidR="005614F4" w:rsidRPr="00BE041B" w:rsidRDefault="005614F4" w:rsidP="00535AC0">
            <w:pPr>
              <w:pStyle w:val="TableListNumber"/>
              <w:numPr>
                <w:ilvl w:val="0"/>
                <w:numId w:val="85"/>
              </w:numPr>
            </w:pPr>
            <w:r w:rsidRPr="00BE041B">
              <w:t xml:space="preserve">Tiek pārbaudīts, vai lietotājam ir tiesības </w:t>
            </w:r>
            <w:r>
              <w:t xml:space="preserve">akceptēt </w:t>
            </w:r>
            <w:r w:rsidRPr="00BE041B">
              <w:t>ziņojum</w:t>
            </w:r>
            <w:r>
              <w:t xml:space="preserve">u </w:t>
            </w:r>
            <w:r w:rsidRPr="00BE041B">
              <w:t>attiecīg</w:t>
            </w:r>
            <w:r w:rsidR="006A09D2">
              <w:t>aj</w:t>
            </w:r>
            <w:r>
              <w:t>ā</w:t>
            </w:r>
            <w:r w:rsidRPr="00BE041B">
              <w:t xml:space="preserve"> DIT kanālā;</w:t>
            </w:r>
          </w:p>
          <w:p w14:paraId="2D2AFA54" w14:textId="56434AEE" w:rsidR="005614F4" w:rsidRPr="00384A9E" w:rsidRDefault="005614F4" w:rsidP="00905470">
            <w:pPr>
              <w:pStyle w:val="TableListNumber"/>
            </w:pPr>
            <w:r w:rsidRPr="00384A9E">
              <w:t xml:space="preserve">Tiek pārbaudīts un auditēts parametrs </w:t>
            </w:r>
            <w:r w:rsidRPr="00535AC0">
              <w:t>MessageSampleId</w:t>
            </w:r>
            <w:r w:rsidRPr="00384A9E">
              <w:t>;</w:t>
            </w:r>
          </w:p>
          <w:p w14:paraId="64D238B0" w14:textId="544292A3" w:rsidR="005614F4" w:rsidRPr="003F74FB" w:rsidRDefault="005614F4" w:rsidP="00905470">
            <w:pPr>
              <w:pStyle w:val="TableListNumber"/>
            </w:pPr>
            <w:r w:rsidRPr="00BE041B">
              <w:t>Tiek</w:t>
            </w:r>
            <w:r>
              <w:t xml:space="preserve"> veikta darbība - ziņojum</w:t>
            </w:r>
            <w:r w:rsidR="006A09D2">
              <w:t>a</w:t>
            </w:r>
            <w:r>
              <w:t xml:space="preserve"> akceptētešana.</w:t>
            </w:r>
          </w:p>
          <w:p w14:paraId="6FD59F69" w14:textId="77777777" w:rsidR="005614F4" w:rsidRDefault="005614F4" w:rsidP="00905470">
            <w:pPr>
              <w:pStyle w:val="Tablebody"/>
              <w:rPr>
                <w:b/>
              </w:rPr>
            </w:pPr>
            <w:r w:rsidRPr="00904FE7">
              <w:rPr>
                <w:b/>
              </w:rPr>
              <w:t>Lietotāji</w:t>
            </w:r>
          </w:p>
          <w:p w14:paraId="7151796D" w14:textId="77777777" w:rsidR="005614F4" w:rsidRDefault="005614F4" w:rsidP="00535AC0">
            <w:pPr>
              <w:pStyle w:val="TableListNumber"/>
              <w:numPr>
                <w:ilvl w:val="0"/>
                <w:numId w:val="86"/>
              </w:numPr>
            </w:pPr>
            <w:r>
              <w:t>Iestādes darbinieks – DIT administrators.</w:t>
            </w:r>
          </w:p>
          <w:p w14:paraId="5DAC3538" w14:textId="77777777" w:rsidR="005614F4" w:rsidRDefault="005614F4" w:rsidP="00905470">
            <w:pPr>
              <w:pStyle w:val="TableListNumber"/>
            </w:pPr>
            <w:r>
              <w:t>Iestādes (kanāla versijas dalībnieks) darbinieks – DIT e-pastkastītes administrators vai datu lasītājs (DSK tipa kanāliem).</w:t>
            </w:r>
          </w:p>
          <w:p w14:paraId="32829177" w14:textId="77777777" w:rsidR="005614F4" w:rsidRPr="00A330C7" w:rsidRDefault="005614F4" w:rsidP="00905470">
            <w:pPr>
              <w:pStyle w:val="TableListNumber"/>
            </w:pPr>
            <w:r>
              <w:t>Iestādes (kanāla īpašnieks) darbinieks – DIT e-pastkastītes administrators vai datu lasītājs (DIK tipa kanāliem).</w:t>
            </w:r>
          </w:p>
        </w:tc>
      </w:tr>
      <w:tr w:rsidR="005614F4" w:rsidRPr="00A330C7" w14:paraId="14B7531B" w14:textId="77777777" w:rsidTr="00905470">
        <w:tblPrEx>
          <w:jc w:val="left"/>
        </w:tblPrEx>
        <w:tc>
          <w:tcPr>
            <w:tcW w:w="1603" w:type="dxa"/>
            <w:tcBorders>
              <w:left w:val="nil"/>
              <w:bottom w:val="nil"/>
              <w:right w:val="single" w:sz="4" w:space="0" w:color="auto"/>
            </w:tcBorders>
            <w:shd w:val="clear" w:color="auto" w:fill="auto"/>
          </w:tcPr>
          <w:p w14:paraId="405E0919" w14:textId="77777777" w:rsidR="005614F4" w:rsidRPr="005639D6" w:rsidRDefault="005614F4" w:rsidP="00905470">
            <w:pPr>
              <w:pStyle w:val="Tablebody"/>
            </w:pPr>
            <w:r w:rsidRPr="005639D6">
              <w:t>Izvade</w:t>
            </w:r>
          </w:p>
        </w:tc>
        <w:tc>
          <w:tcPr>
            <w:tcW w:w="8251" w:type="dxa"/>
            <w:tcBorders>
              <w:bottom w:val="nil"/>
            </w:tcBorders>
            <w:shd w:val="clear" w:color="auto" w:fill="auto"/>
          </w:tcPr>
          <w:p w14:paraId="2D459BBF" w14:textId="0B2D18CD" w:rsidR="005614F4" w:rsidRDefault="000C6C40" w:rsidP="00905470">
            <w:pPr>
              <w:pStyle w:val="Tablebody"/>
            </w:pPr>
            <w:r>
              <w:t xml:space="preserve">Manuāla ziņojumu apstiprināšana tiek konfigurēta Kanāla versijas apskates </w:t>
            </w:r>
            <w:proofErr w:type="spellStart"/>
            <w:r>
              <w:t>saskarnē</w:t>
            </w:r>
            <w:proofErr w:type="spellEnd"/>
            <w:r>
              <w:t>:</w:t>
            </w:r>
          </w:p>
          <w:p w14:paraId="728FE0FE" w14:textId="5484CAAC" w:rsidR="000C6C40" w:rsidRPr="00A330C7" w:rsidRDefault="000C6C40" w:rsidP="00905470">
            <w:pPr>
              <w:pStyle w:val="Tablebody"/>
            </w:pPr>
            <w:r>
              <w:object w:dxaOrig="8950" w:dyaOrig="9010" w14:anchorId="59F62F63">
                <v:shape id="_x0000_i1027" type="#_x0000_t75" style="width:448.2pt;height:451.2pt" o:ole="">
                  <v:imagedata r:id="rId27" o:title=""/>
                </v:shape>
                <o:OLEObject Type="Embed" ProgID="PBrush" ShapeID="_x0000_i1027" DrawAspect="Content" ObjectID="_1745650012" r:id="rId28"/>
              </w:object>
            </w:r>
          </w:p>
        </w:tc>
      </w:tr>
      <w:tr w:rsidR="005614F4" w:rsidRPr="00A330C7" w14:paraId="5B9B5863" w14:textId="77777777" w:rsidTr="00905470">
        <w:tblPrEx>
          <w:jc w:val="left"/>
        </w:tblPrEx>
        <w:tc>
          <w:tcPr>
            <w:tcW w:w="1603" w:type="dxa"/>
            <w:tcBorders>
              <w:top w:val="nil"/>
              <w:left w:val="nil"/>
              <w:bottom w:val="single" w:sz="4" w:space="0" w:color="auto"/>
              <w:right w:val="single" w:sz="4" w:space="0" w:color="auto"/>
            </w:tcBorders>
            <w:shd w:val="clear" w:color="auto" w:fill="auto"/>
          </w:tcPr>
          <w:p w14:paraId="57FBFCC3" w14:textId="77777777" w:rsidR="005614F4" w:rsidRPr="005639D6" w:rsidRDefault="005614F4" w:rsidP="00905470">
            <w:pPr>
              <w:pStyle w:val="Tablebody"/>
            </w:pPr>
            <w:r w:rsidRPr="005639D6">
              <w:lastRenderedPageBreak/>
              <w:t>Kļūdas</w:t>
            </w:r>
          </w:p>
        </w:tc>
        <w:tc>
          <w:tcPr>
            <w:tcW w:w="8251" w:type="dxa"/>
            <w:tcBorders>
              <w:top w:val="nil"/>
              <w:bottom w:val="single" w:sz="4" w:space="0" w:color="auto"/>
            </w:tcBorders>
            <w:shd w:val="clear" w:color="auto" w:fill="auto"/>
          </w:tcPr>
          <w:p w14:paraId="791CA964" w14:textId="77777777" w:rsidR="005614F4" w:rsidRPr="00A330C7" w:rsidRDefault="005614F4" w:rsidP="00905470">
            <w:pPr>
              <w:pStyle w:val="Tablebody"/>
            </w:pPr>
            <w:r w:rsidRPr="0096390D">
              <w:t xml:space="preserve">Kļūdas vai citas problēmas gadījumā (kāds padotais numurs neeksistē, vai lietotājam nav tiesības), tiek ģenerēts SOAP </w:t>
            </w:r>
            <w:proofErr w:type="spellStart"/>
            <w:r>
              <w:t>Fault</w:t>
            </w:r>
            <w:proofErr w:type="spellEnd"/>
            <w:r w:rsidRPr="0096390D">
              <w:t>, kas satur</w:t>
            </w:r>
            <w:r>
              <w:t>ē</w:t>
            </w:r>
            <w:r w:rsidRPr="0096390D">
              <w:t>s problēmas aprakst</w:t>
            </w:r>
            <w:r>
              <w:t>u</w:t>
            </w:r>
            <w:r w:rsidRPr="0096390D">
              <w:t xml:space="preserve"> un kod</w:t>
            </w:r>
            <w:r>
              <w:t>u</w:t>
            </w:r>
            <w:r w:rsidRPr="0096390D">
              <w:t>.</w:t>
            </w:r>
          </w:p>
        </w:tc>
      </w:tr>
    </w:tbl>
    <w:p w14:paraId="77A7AF42" w14:textId="3E5A770A" w:rsidR="005E48E9" w:rsidRPr="005E48E9" w:rsidRDefault="005E48E9" w:rsidP="008C2427"/>
    <w:p w14:paraId="05C4669B" w14:textId="1E151D37" w:rsidR="00687484" w:rsidRPr="0032385F" w:rsidRDefault="006A09D2" w:rsidP="00F60003">
      <w:pPr>
        <w:pStyle w:val="Heading2"/>
      </w:pPr>
      <w:bookmarkStart w:id="114" w:name="_Ref8384270"/>
      <w:bookmarkStart w:id="115" w:name="_Toc343684139"/>
      <w:r>
        <w:t xml:space="preserve"> </w:t>
      </w:r>
      <w:bookmarkStart w:id="116" w:name="_Toc134800042"/>
      <w:r w:rsidR="004A32D7">
        <w:t>Paziņojums par ienākošo ziņojumu DIT (</w:t>
      </w:r>
      <w:proofErr w:type="spellStart"/>
      <w:r w:rsidR="0032385F" w:rsidRPr="00535AC0">
        <w:t>MessageAlert</w:t>
      </w:r>
      <w:proofErr w:type="spellEnd"/>
      <w:r w:rsidR="004A32D7">
        <w:t>)</w:t>
      </w:r>
      <w:bookmarkEnd w:id="116"/>
    </w:p>
    <w:tbl>
      <w:tblPr>
        <w:tblW w:w="5018" w:type="pct"/>
        <w:jc w:val="center"/>
        <w:tblBorders>
          <w:top w:val="single" w:sz="12" w:space="0" w:color="000000"/>
          <w:bottom w:val="single" w:sz="12" w:space="0" w:color="000000"/>
        </w:tblBorders>
        <w:tblLayout w:type="fixed"/>
        <w:tblLook w:val="01A0" w:firstRow="1" w:lastRow="0" w:firstColumn="1" w:lastColumn="1" w:noHBand="0" w:noVBand="0"/>
      </w:tblPr>
      <w:tblGrid>
        <w:gridCol w:w="1635"/>
        <w:gridCol w:w="18"/>
        <w:gridCol w:w="8020"/>
      </w:tblGrid>
      <w:tr w:rsidR="00687484" w:rsidRPr="00A330C7" w14:paraId="0A03A1AB" w14:textId="77777777" w:rsidTr="00687484">
        <w:trPr>
          <w:jc w:val="center"/>
        </w:trPr>
        <w:tc>
          <w:tcPr>
            <w:tcW w:w="1686" w:type="dxa"/>
            <w:gridSpan w:val="2"/>
            <w:tcBorders>
              <w:left w:val="nil"/>
              <w:bottom w:val="single" w:sz="6" w:space="0" w:color="000000"/>
              <w:right w:val="single" w:sz="4" w:space="0" w:color="auto"/>
            </w:tcBorders>
            <w:shd w:val="clear" w:color="auto" w:fill="auto"/>
          </w:tcPr>
          <w:p w14:paraId="131F2C96" w14:textId="77777777" w:rsidR="00687484" w:rsidRPr="0028327A" w:rsidRDefault="00687484" w:rsidP="00687484">
            <w:pPr>
              <w:rPr>
                <w:b/>
                <w:iCs/>
                <w:smallCaps/>
              </w:rPr>
            </w:pPr>
            <w:r w:rsidRPr="0028327A">
              <w:rPr>
                <w:b/>
                <w:iCs/>
                <w:smallCaps/>
              </w:rPr>
              <w:t>Atribūts</w:t>
            </w:r>
          </w:p>
        </w:tc>
        <w:tc>
          <w:tcPr>
            <w:tcW w:w="8203" w:type="dxa"/>
            <w:tcBorders>
              <w:bottom w:val="single" w:sz="6" w:space="0" w:color="000000"/>
            </w:tcBorders>
            <w:shd w:val="clear" w:color="auto" w:fill="auto"/>
          </w:tcPr>
          <w:p w14:paraId="2DFE25FA" w14:textId="77777777" w:rsidR="00687484" w:rsidRPr="0028327A" w:rsidRDefault="00687484" w:rsidP="00687484">
            <w:pPr>
              <w:rPr>
                <w:b/>
                <w:iCs/>
                <w:smallCaps/>
              </w:rPr>
            </w:pPr>
            <w:r w:rsidRPr="0028327A">
              <w:rPr>
                <w:b/>
                <w:iCs/>
                <w:smallCaps/>
              </w:rPr>
              <w:t>Apraksts</w:t>
            </w:r>
          </w:p>
        </w:tc>
      </w:tr>
      <w:tr w:rsidR="00687484" w:rsidRPr="00A330C7" w14:paraId="018D4553" w14:textId="77777777" w:rsidTr="00687484">
        <w:tblPrEx>
          <w:jc w:val="left"/>
        </w:tblPrEx>
        <w:tc>
          <w:tcPr>
            <w:tcW w:w="1668" w:type="dxa"/>
            <w:tcBorders>
              <w:left w:val="nil"/>
              <w:right w:val="single" w:sz="4" w:space="0" w:color="auto"/>
            </w:tcBorders>
            <w:shd w:val="clear" w:color="auto" w:fill="auto"/>
          </w:tcPr>
          <w:p w14:paraId="485DD94A" w14:textId="77777777" w:rsidR="00687484" w:rsidRPr="00A330C7" w:rsidRDefault="00687484" w:rsidP="00687484">
            <w:pPr>
              <w:pStyle w:val="Tablebody"/>
            </w:pPr>
            <w:r w:rsidRPr="00A330C7">
              <w:t>Identificējums</w:t>
            </w:r>
          </w:p>
        </w:tc>
        <w:tc>
          <w:tcPr>
            <w:tcW w:w="8221" w:type="dxa"/>
            <w:gridSpan w:val="2"/>
            <w:shd w:val="clear" w:color="auto" w:fill="auto"/>
          </w:tcPr>
          <w:p w14:paraId="5365C040" w14:textId="405CC7C7" w:rsidR="00687484" w:rsidRPr="00687484" w:rsidRDefault="0032385F" w:rsidP="00687484">
            <w:pPr>
              <w:pStyle w:val="Tablebody"/>
            </w:pPr>
            <w:proofErr w:type="spellStart"/>
            <w:r>
              <w:t>AlertServi</w:t>
            </w:r>
            <w:r w:rsidR="0011135D">
              <w:t>c</w:t>
            </w:r>
            <w:r>
              <w:t>e</w:t>
            </w:r>
            <w:r w:rsidR="00687484" w:rsidRPr="00687484">
              <w:t>:</w:t>
            </w:r>
            <w:r w:rsidR="00687484" w:rsidRPr="00535AC0">
              <w:t>MessageAlert</w:t>
            </w:r>
            <w:proofErr w:type="spellEnd"/>
          </w:p>
        </w:tc>
      </w:tr>
      <w:tr w:rsidR="00687484" w:rsidRPr="00A330C7" w14:paraId="30BACB4D" w14:textId="77777777" w:rsidTr="00687484">
        <w:tblPrEx>
          <w:jc w:val="left"/>
        </w:tblPrEx>
        <w:tc>
          <w:tcPr>
            <w:tcW w:w="1668" w:type="dxa"/>
            <w:tcBorders>
              <w:left w:val="nil"/>
              <w:right w:val="single" w:sz="4" w:space="0" w:color="auto"/>
            </w:tcBorders>
            <w:shd w:val="clear" w:color="auto" w:fill="auto"/>
          </w:tcPr>
          <w:p w14:paraId="23A92E1D" w14:textId="77777777" w:rsidR="00687484" w:rsidRPr="00A330C7" w:rsidRDefault="00687484" w:rsidP="00687484">
            <w:pPr>
              <w:pStyle w:val="Tablebody"/>
            </w:pPr>
            <w:r w:rsidRPr="00A330C7">
              <w:t>Apraksts</w:t>
            </w:r>
          </w:p>
        </w:tc>
        <w:tc>
          <w:tcPr>
            <w:tcW w:w="8221" w:type="dxa"/>
            <w:gridSpan w:val="2"/>
            <w:shd w:val="clear" w:color="auto" w:fill="auto"/>
          </w:tcPr>
          <w:p w14:paraId="2C5AC16A" w14:textId="50A3FC19" w:rsidR="00687484" w:rsidRPr="00A330C7" w:rsidRDefault="00330F80">
            <w:pPr>
              <w:pStyle w:val="Tablebody"/>
            </w:pPr>
            <w:r>
              <w:t xml:space="preserve">DIT lietojums paziņo ārējiem klientiem par ienākošajiem </w:t>
            </w:r>
            <w:r w:rsidR="00687484">
              <w:t>jaun</w:t>
            </w:r>
            <w:r>
              <w:t>ajie</w:t>
            </w:r>
            <w:r w:rsidR="00687484">
              <w:t>m ziņojumiem</w:t>
            </w:r>
            <w:r>
              <w:t xml:space="preserve"> sistēm</w:t>
            </w:r>
            <w:r w:rsidR="00535AC0">
              <w:t>ā</w:t>
            </w:r>
            <w:r>
              <w:t>.</w:t>
            </w:r>
          </w:p>
        </w:tc>
      </w:tr>
      <w:tr w:rsidR="00687484" w:rsidRPr="00A330C7" w14:paraId="474E6A8F" w14:textId="77777777" w:rsidTr="00687484">
        <w:tblPrEx>
          <w:jc w:val="left"/>
        </w:tblPrEx>
        <w:trPr>
          <w:trHeight w:val="1136"/>
        </w:trPr>
        <w:tc>
          <w:tcPr>
            <w:tcW w:w="1668" w:type="dxa"/>
            <w:tcBorders>
              <w:left w:val="nil"/>
              <w:right w:val="single" w:sz="4" w:space="0" w:color="auto"/>
            </w:tcBorders>
            <w:shd w:val="clear" w:color="auto" w:fill="auto"/>
          </w:tcPr>
          <w:p w14:paraId="09160542" w14:textId="77777777" w:rsidR="00687484" w:rsidRPr="00A330C7" w:rsidRDefault="00687484" w:rsidP="00687484">
            <w:pPr>
              <w:pStyle w:val="Tablebody"/>
            </w:pPr>
            <w:r w:rsidRPr="00A330C7">
              <w:t>Ievade</w:t>
            </w:r>
          </w:p>
        </w:tc>
        <w:tc>
          <w:tcPr>
            <w:tcW w:w="8221" w:type="dxa"/>
            <w:gridSpan w:val="2"/>
            <w:shd w:val="clear" w:color="auto" w:fill="auto"/>
          </w:tcPr>
          <w:tbl>
            <w:tblPr>
              <w:tblW w:w="5000" w:type="pct"/>
              <w:jc w:val="center"/>
              <w:tblBorders>
                <w:top w:val="single" w:sz="12" w:space="0" w:color="000000"/>
                <w:bottom w:val="single" w:sz="12" w:space="0" w:color="000000"/>
              </w:tblBorders>
              <w:tblLayout w:type="fixed"/>
              <w:tblLook w:val="01A0" w:firstRow="1" w:lastRow="0" w:firstColumn="1" w:lastColumn="1" w:noHBand="0" w:noVBand="0"/>
            </w:tblPr>
            <w:tblGrid>
              <w:gridCol w:w="1420"/>
              <w:gridCol w:w="3046"/>
              <w:gridCol w:w="3356"/>
            </w:tblGrid>
            <w:tr w:rsidR="00687484" w:rsidRPr="00235556" w14:paraId="7E8C8767" w14:textId="77777777" w:rsidTr="00687484">
              <w:trPr>
                <w:trHeight w:val="270"/>
                <w:jc w:val="center"/>
              </w:trPr>
              <w:tc>
                <w:tcPr>
                  <w:tcW w:w="1451" w:type="dxa"/>
                  <w:tcBorders>
                    <w:left w:val="nil"/>
                    <w:bottom w:val="single" w:sz="6" w:space="0" w:color="000000"/>
                    <w:right w:val="single" w:sz="4" w:space="0" w:color="auto"/>
                  </w:tcBorders>
                  <w:shd w:val="clear" w:color="auto" w:fill="auto"/>
                  <w:vAlign w:val="center"/>
                </w:tcPr>
                <w:p w14:paraId="2CD45A41" w14:textId="77777777" w:rsidR="00687484" w:rsidRPr="00632F4B" w:rsidRDefault="00687484" w:rsidP="00687484">
                  <w:pPr>
                    <w:pStyle w:val="Tablebody"/>
                    <w:spacing w:beforeAutospacing="1" w:afterAutospacing="1"/>
                    <w:rPr>
                      <w:b/>
                      <w:iCs/>
                      <w:smallCaps/>
                    </w:rPr>
                  </w:pPr>
                  <w:proofErr w:type="spellStart"/>
                  <w:r w:rsidRPr="00632F4B">
                    <w:rPr>
                      <w:b/>
                      <w:iCs/>
                      <w:smallCaps/>
                    </w:rPr>
                    <w:t>Nosauk</w:t>
                  </w:r>
                  <w:proofErr w:type="spellEnd"/>
                  <w:r w:rsidRPr="00632F4B">
                    <w:rPr>
                      <w:b/>
                      <w:iCs/>
                      <w:smallCaps/>
                    </w:rPr>
                    <w:t>.</w:t>
                  </w:r>
                </w:p>
              </w:tc>
              <w:tc>
                <w:tcPr>
                  <w:tcW w:w="3118" w:type="dxa"/>
                  <w:tcBorders>
                    <w:top w:val="single" w:sz="12" w:space="0" w:color="000000"/>
                    <w:left w:val="single" w:sz="4" w:space="0" w:color="auto"/>
                    <w:bottom w:val="single" w:sz="6" w:space="0" w:color="000000"/>
                    <w:right w:val="single" w:sz="4" w:space="0" w:color="auto"/>
                  </w:tcBorders>
                  <w:shd w:val="clear" w:color="auto" w:fill="auto"/>
                  <w:vAlign w:val="center"/>
                </w:tcPr>
                <w:p w14:paraId="69974451" w14:textId="77777777" w:rsidR="00687484" w:rsidRPr="00632F4B" w:rsidRDefault="00687484" w:rsidP="00687484">
                  <w:pPr>
                    <w:pStyle w:val="Tablebody"/>
                    <w:spacing w:beforeAutospacing="1" w:afterAutospacing="1"/>
                    <w:rPr>
                      <w:b/>
                      <w:iCs/>
                      <w:smallCaps/>
                    </w:rPr>
                  </w:pPr>
                  <w:r w:rsidRPr="00632F4B">
                    <w:rPr>
                      <w:b/>
                      <w:iCs/>
                      <w:smallCaps/>
                    </w:rPr>
                    <w:t>Tips</w:t>
                  </w:r>
                </w:p>
              </w:tc>
              <w:tc>
                <w:tcPr>
                  <w:tcW w:w="3436" w:type="dxa"/>
                  <w:tcBorders>
                    <w:left w:val="single" w:sz="4" w:space="0" w:color="auto"/>
                    <w:bottom w:val="single" w:sz="6" w:space="0" w:color="000000"/>
                  </w:tcBorders>
                  <w:shd w:val="clear" w:color="auto" w:fill="auto"/>
                  <w:vAlign w:val="center"/>
                </w:tcPr>
                <w:p w14:paraId="6B24D1AB" w14:textId="77777777" w:rsidR="00687484" w:rsidRPr="00632F4B" w:rsidRDefault="00687484" w:rsidP="00687484">
                  <w:pPr>
                    <w:pStyle w:val="Tablebody"/>
                    <w:spacing w:beforeAutospacing="1" w:afterAutospacing="1"/>
                    <w:rPr>
                      <w:b/>
                      <w:iCs/>
                      <w:smallCaps/>
                    </w:rPr>
                  </w:pPr>
                  <w:r w:rsidRPr="00632F4B">
                    <w:rPr>
                      <w:b/>
                      <w:iCs/>
                      <w:smallCaps/>
                    </w:rPr>
                    <w:t>Apraksts</w:t>
                  </w:r>
                </w:p>
              </w:tc>
            </w:tr>
            <w:tr w:rsidR="00687484" w:rsidRPr="00235556" w14:paraId="7C76E824" w14:textId="77777777" w:rsidTr="00535AC0">
              <w:trPr>
                <w:jc w:val="center"/>
              </w:trPr>
              <w:tc>
                <w:tcPr>
                  <w:tcW w:w="1451" w:type="dxa"/>
                  <w:tcBorders>
                    <w:left w:val="nil"/>
                    <w:right w:val="single" w:sz="4" w:space="0" w:color="auto"/>
                  </w:tcBorders>
                  <w:shd w:val="clear" w:color="auto" w:fill="auto"/>
                </w:tcPr>
                <w:p w14:paraId="7033650A" w14:textId="211F14AD" w:rsidR="00687484" w:rsidRPr="0011135D" w:rsidRDefault="00687484" w:rsidP="0011135D">
                  <w:pPr>
                    <w:pStyle w:val="Tablebody"/>
                  </w:pPr>
                  <w:proofErr w:type="spellStart"/>
                  <w:r w:rsidRPr="00F60003">
                    <w:t>messageId</w:t>
                  </w:r>
                  <w:proofErr w:type="spellEnd"/>
                </w:p>
              </w:tc>
              <w:tc>
                <w:tcPr>
                  <w:tcW w:w="3118" w:type="dxa"/>
                  <w:tcBorders>
                    <w:top w:val="single" w:sz="6" w:space="0" w:color="000000"/>
                    <w:left w:val="single" w:sz="4" w:space="0" w:color="auto"/>
                    <w:bottom w:val="single" w:sz="6" w:space="0" w:color="000000"/>
                    <w:right w:val="single" w:sz="4" w:space="0" w:color="auto"/>
                  </w:tcBorders>
                  <w:shd w:val="clear" w:color="auto" w:fill="auto"/>
                </w:tcPr>
                <w:p w14:paraId="7EB81CC0" w14:textId="102A0829" w:rsidR="00687484" w:rsidRPr="0011135D" w:rsidRDefault="00687484" w:rsidP="0011135D">
                  <w:pPr>
                    <w:pStyle w:val="Tablebody"/>
                  </w:pPr>
                  <w:proofErr w:type="spellStart"/>
                  <w:r w:rsidRPr="0011135D">
                    <w:t>Guid</w:t>
                  </w:r>
                  <w:proofErr w:type="spellEnd"/>
                </w:p>
              </w:tc>
              <w:tc>
                <w:tcPr>
                  <w:tcW w:w="3436" w:type="dxa"/>
                  <w:tcBorders>
                    <w:left w:val="single" w:sz="4" w:space="0" w:color="auto"/>
                  </w:tcBorders>
                  <w:shd w:val="clear" w:color="auto" w:fill="auto"/>
                </w:tcPr>
                <w:p w14:paraId="7833F625" w14:textId="3E0B3B06" w:rsidR="00687484" w:rsidRPr="0011135D" w:rsidRDefault="00687484" w:rsidP="006A09D2">
                  <w:pPr>
                    <w:pStyle w:val="Tablebody"/>
                  </w:pPr>
                  <w:r w:rsidRPr="0011135D">
                    <w:t>Obligāts lauks</w:t>
                  </w:r>
                  <w:r w:rsidR="006A09D2">
                    <w:t>, kas</w:t>
                  </w:r>
                  <w:r w:rsidRPr="0011135D">
                    <w:t xml:space="preserve"> identificē ziņojumu </w:t>
                  </w:r>
                </w:p>
              </w:tc>
            </w:tr>
            <w:tr w:rsidR="00687484" w:rsidRPr="00235556" w14:paraId="686DCDC8" w14:textId="77777777" w:rsidTr="00687484">
              <w:tblPrEx>
                <w:jc w:val="left"/>
              </w:tblPrEx>
              <w:tc>
                <w:tcPr>
                  <w:tcW w:w="1451" w:type="dxa"/>
                  <w:tcBorders>
                    <w:left w:val="nil"/>
                    <w:bottom w:val="single" w:sz="4" w:space="0" w:color="auto"/>
                    <w:right w:val="single" w:sz="4" w:space="0" w:color="auto"/>
                  </w:tcBorders>
                  <w:shd w:val="clear" w:color="auto" w:fill="auto"/>
                </w:tcPr>
                <w:p w14:paraId="3A0B3D8F" w14:textId="78A7E1C4" w:rsidR="00687484" w:rsidRPr="00F60003" w:rsidRDefault="00687484" w:rsidP="0011135D">
                  <w:pPr>
                    <w:pStyle w:val="Tablebody"/>
                  </w:pPr>
                  <w:proofErr w:type="spellStart"/>
                  <w:r w:rsidRPr="00F60003">
                    <w:t>channelVersionUrn</w:t>
                  </w:r>
                  <w:proofErr w:type="spellEnd"/>
                </w:p>
              </w:tc>
              <w:tc>
                <w:tcPr>
                  <w:tcW w:w="3118" w:type="dxa"/>
                  <w:tcBorders>
                    <w:top w:val="single" w:sz="6" w:space="0" w:color="000000"/>
                    <w:left w:val="single" w:sz="4" w:space="0" w:color="auto"/>
                    <w:bottom w:val="single" w:sz="4" w:space="0" w:color="auto"/>
                    <w:right w:val="single" w:sz="4" w:space="0" w:color="auto"/>
                  </w:tcBorders>
                  <w:shd w:val="clear" w:color="auto" w:fill="auto"/>
                </w:tcPr>
                <w:p w14:paraId="5C456B18" w14:textId="3C5299D0" w:rsidR="00687484" w:rsidRPr="0011135D" w:rsidRDefault="00687484" w:rsidP="0011135D">
                  <w:pPr>
                    <w:pStyle w:val="Tablebody"/>
                  </w:pPr>
                  <w:proofErr w:type="spellStart"/>
                  <w:r w:rsidRPr="0011135D">
                    <w:t>String</w:t>
                  </w:r>
                  <w:proofErr w:type="spellEnd"/>
                </w:p>
              </w:tc>
              <w:tc>
                <w:tcPr>
                  <w:tcW w:w="3436" w:type="dxa"/>
                  <w:tcBorders>
                    <w:left w:val="single" w:sz="4" w:space="0" w:color="auto"/>
                    <w:bottom w:val="single" w:sz="4" w:space="0" w:color="auto"/>
                  </w:tcBorders>
                  <w:shd w:val="clear" w:color="auto" w:fill="auto"/>
                </w:tcPr>
                <w:p w14:paraId="6E2A50E2" w14:textId="0D36A437" w:rsidR="00687484" w:rsidRPr="0011135D" w:rsidRDefault="00687484" w:rsidP="0011135D">
                  <w:pPr>
                    <w:pStyle w:val="Tablebody"/>
                  </w:pPr>
                  <w:r w:rsidRPr="0011135D">
                    <w:t>Kanāla versijas identifikators</w:t>
                  </w:r>
                </w:p>
              </w:tc>
            </w:tr>
          </w:tbl>
          <w:p w14:paraId="78B4B346" w14:textId="77777777" w:rsidR="00687484" w:rsidRPr="00A330C7" w:rsidRDefault="00687484" w:rsidP="00687484"/>
        </w:tc>
      </w:tr>
      <w:tr w:rsidR="00687484" w:rsidRPr="00A330C7" w14:paraId="3990530E" w14:textId="77777777" w:rsidTr="00687484">
        <w:tblPrEx>
          <w:jc w:val="left"/>
        </w:tblPrEx>
        <w:tc>
          <w:tcPr>
            <w:tcW w:w="1668" w:type="dxa"/>
            <w:tcBorders>
              <w:left w:val="nil"/>
              <w:right w:val="single" w:sz="4" w:space="0" w:color="auto"/>
            </w:tcBorders>
            <w:shd w:val="clear" w:color="auto" w:fill="auto"/>
          </w:tcPr>
          <w:p w14:paraId="265AB99B" w14:textId="77777777" w:rsidR="00687484" w:rsidRPr="00A330C7" w:rsidRDefault="00687484" w:rsidP="00687484">
            <w:pPr>
              <w:pStyle w:val="Tablebody"/>
            </w:pPr>
            <w:r w:rsidRPr="00A330C7">
              <w:t>Apstrāde</w:t>
            </w:r>
          </w:p>
        </w:tc>
        <w:tc>
          <w:tcPr>
            <w:tcW w:w="8221" w:type="dxa"/>
            <w:gridSpan w:val="2"/>
            <w:shd w:val="clear" w:color="auto" w:fill="auto"/>
          </w:tcPr>
          <w:p w14:paraId="0AAA1265" w14:textId="1A20953A" w:rsidR="00330F80" w:rsidRPr="00A330C7" w:rsidRDefault="00330F80" w:rsidP="00535AC0">
            <w:pPr>
              <w:pStyle w:val="Tablebody"/>
            </w:pPr>
            <w:r>
              <w:t xml:space="preserve">No klienta puses tiek sagaidīts nedrošs serviss, kas realizē aprakstīto </w:t>
            </w:r>
            <w:proofErr w:type="spellStart"/>
            <w:r w:rsidR="006A09D2">
              <w:t>saskarni</w:t>
            </w:r>
            <w:proofErr w:type="spellEnd"/>
            <w:r>
              <w:t>. Klientā pusē t</w:t>
            </w:r>
            <w:r w:rsidR="00687484">
              <w:t xml:space="preserve">iek saņemts </w:t>
            </w:r>
            <w:r w:rsidR="0032385F">
              <w:t xml:space="preserve">ziņojumu un </w:t>
            </w:r>
            <w:r w:rsidR="006A09D2">
              <w:t>kanāla</w:t>
            </w:r>
            <w:r w:rsidR="0032385F">
              <w:t xml:space="preserve"> versijas identifikators.</w:t>
            </w:r>
            <w:r>
              <w:t xml:space="preserve"> Tālāk klients varētu nolasīt ziņojumu</w:t>
            </w:r>
            <w:r w:rsidR="006A09D2">
              <w:t>,</w:t>
            </w:r>
            <w:r>
              <w:t xml:space="preserve"> izmantojot </w:t>
            </w:r>
            <w:proofErr w:type="spellStart"/>
            <w:r>
              <w:t>ReceiveMessage</w:t>
            </w:r>
            <w:proofErr w:type="spellEnd"/>
            <w:r>
              <w:t xml:space="preserve"> vai FTP iespējas.</w:t>
            </w:r>
          </w:p>
        </w:tc>
      </w:tr>
      <w:tr w:rsidR="00687484" w:rsidRPr="00A330C7" w14:paraId="4766E11B" w14:textId="77777777" w:rsidTr="00687484">
        <w:tblPrEx>
          <w:jc w:val="left"/>
        </w:tblPrEx>
        <w:tc>
          <w:tcPr>
            <w:tcW w:w="1668" w:type="dxa"/>
            <w:tcBorders>
              <w:left w:val="nil"/>
              <w:bottom w:val="nil"/>
              <w:right w:val="single" w:sz="4" w:space="0" w:color="auto"/>
            </w:tcBorders>
            <w:shd w:val="clear" w:color="auto" w:fill="auto"/>
          </w:tcPr>
          <w:p w14:paraId="70CF19EC" w14:textId="77777777" w:rsidR="00687484" w:rsidRPr="00A330C7" w:rsidRDefault="00687484" w:rsidP="00687484">
            <w:pPr>
              <w:pStyle w:val="Tablebody"/>
            </w:pPr>
            <w:r w:rsidRPr="00A330C7">
              <w:lastRenderedPageBreak/>
              <w:t>Izvade</w:t>
            </w:r>
          </w:p>
        </w:tc>
        <w:tc>
          <w:tcPr>
            <w:tcW w:w="8221" w:type="dxa"/>
            <w:gridSpan w:val="2"/>
            <w:tcBorders>
              <w:bottom w:val="nil"/>
            </w:tcBorders>
            <w:shd w:val="clear" w:color="auto" w:fill="auto"/>
          </w:tcPr>
          <w:p w14:paraId="498BB468" w14:textId="5FE0ED2E" w:rsidR="002C252D" w:rsidRDefault="002C252D" w:rsidP="002C252D">
            <w:pPr>
              <w:pStyle w:val="Tablebody"/>
            </w:pPr>
            <w:r>
              <w:t>Lai nodrošināt</w:t>
            </w:r>
            <w:r w:rsidR="006A09D2">
              <w:t>u</w:t>
            </w:r>
            <w:r>
              <w:t xml:space="preserve"> klienta publicēt</w:t>
            </w:r>
            <w:r w:rsidR="006A09D2">
              <w:t>ā</w:t>
            </w:r>
            <w:r>
              <w:t xml:space="preserve">s </w:t>
            </w:r>
            <w:proofErr w:type="spellStart"/>
            <w:r>
              <w:t>saskarnes</w:t>
            </w:r>
            <w:proofErr w:type="spellEnd"/>
            <w:r>
              <w:t xml:space="preserve"> izsaukšanu, nepieciešams nodefinēt t</w:t>
            </w:r>
            <w:r w:rsidR="006A09D2">
              <w:t>ā</w:t>
            </w:r>
            <w:r>
              <w:t>s adresi</w:t>
            </w:r>
            <w:r w:rsidR="006A09D2">
              <w:t>,</w:t>
            </w:r>
            <w:r>
              <w:t xml:space="preserve"> izmantojot DIT pastkastītes konfigurēšanas </w:t>
            </w:r>
            <w:proofErr w:type="spellStart"/>
            <w:r>
              <w:t>saskarni</w:t>
            </w:r>
            <w:proofErr w:type="spellEnd"/>
            <w:r>
              <w:t>:</w:t>
            </w:r>
          </w:p>
          <w:p w14:paraId="54226AC5" w14:textId="0F94D93E" w:rsidR="00687484" w:rsidRPr="00A330C7" w:rsidRDefault="002C252D" w:rsidP="002C252D">
            <w:pPr>
              <w:pStyle w:val="Tablebody"/>
            </w:pPr>
            <w:r>
              <w:object w:dxaOrig="9800" w:dyaOrig="6100" w14:anchorId="64AC8589">
                <v:shape id="_x0000_i1028" type="#_x0000_t75" style="width:399.6pt;height:249pt" o:ole="">
                  <v:imagedata r:id="rId29" o:title=""/>
                </v:shape>
                <o:OLEObject Type="Embed" ProgID="PBrush" ShapeID="_x0000_i1028" DrawAspect="Content" ObjectID="_1745650013" r:id="rId30"/>
              </w:object>
            </w:r>
          </w:p>
        </w:tc>
      </w:tr>
      <w:tr w:rsidR="00687484" w:rsidRPr="00A330C7" w14:paraId="567FCF21" w14:textId="77777777" w:rsidTr="00687484">
        <w:tblPrEx>
          <w:jc w:val="left"/>
        </w:tblPrEx>
        <w:trPr>
          <w:trHeight w:val="138"/>
        </w:trPr>
        <w:tc>
          <w:tcPr>
            <w:tcW w:w="1668" w:type="dxa"/>
            <w:tcBorders>
              <w:top w:val="nil"/>
              <w:left w:val="nil"/>
              <w:bottom w:val="single" w:sz="4" w:space="0" w:color="auto"/>
              <w:right w:val="single" w:sz="4" w:space="0" w:color="auto"/>
            </w:tcBorders>
            <w:shd w:val="clear" w:color="auto" w:fill="auto"/>
          </w:tcPr>
          <w:p w14:paraId="50D6A4F8" w14:textId="77777777" w:rsidR="00687484" w:rsidRPr="00A330C7" w:rsidRDefault="00687484" w:rsidP="00687484">
            <w:pPr>
              <w:pStyle w:val="Tablebody"/>
            </w:pPr>
            <w:r>
              <w:t>Kļūdas</w:t>
            </w:r>
          </w:p>
        </w:tc>
        <w:tc>
          <w:tcPr>
            <w:tcW w:w="8221" w:type="dxa"/>
            <w:gridSpan w:val="2"/>
            <w:tcBorders>
              <w:top w:val="nil"/>
              <w:bottom w:val="single" w:sz="4" w:space="0" w:color="auto"/>
            </w:tcBorders>
            <w:shd w:val="clear" w:color="auto" w:fill="auto"/>
          </w:tcPr>
          <w:p w14:paraId="5583A7F7" w14:textId="77777777" w:rsidR="00687484" w:rsidRDefault="00687484" w:rsidP="00687484">
            <w:pPr>
              <w:pStyle w:val="Tablebody"/>
            </w:pPr>
            <w:r>
              <w:t xml:space="preserve">Tiesību pārbaudes kļūdas tiek atgrieztas sinhroni (SOAP </w:t>
            </w:r>
            <w:proofErr w:type="spellStart"/>
            <w:r>
              <w:t>Fault</w:t>
            </w:r>
            <w:proofErr w:type="spellEnd"/>
            <w:r>
              <w:t>).</w:t>
            </w:r>
          </w:p>
          <w:p w14:paraId="36CFA1D2" w14:textId="52F7D84C" w:rsidR="00687484" w:rsidRPr="00A330C7" w:rsidRDefault="00687484" w:rsidP="00687484">
            <w:pPr>
              <w:pStyle w:val="Tablebody"/>
            </w:pPr>
            <w:r>
              <w:t>Sūtīšanas validācijas kļūdas var pārbaudīt, izmantojot tīkla servisu vai FTP serveri (kļūdas ziņojums). Atsaucē (</w:t>
            </w:r>
            <w:proofErr w:type="spellStart"/>
            <w:r>
              <w:t>RelatedMessageId</w:t>
            </w:r>
            <w:proofErr w:type="spellEnd"/>
            <w:r>
              <w:t>) tiek ievietots iesūtīt</w:t>
            </w:r>
            <w:r w:rsidR="006A09D2">
              <w:t>ā</w:t>
            </w:r>
            <w:r>
              <w:t xml:space="preserve"> ziņojuma nosaukums.</w:t>
            </w:r>
          </w:p>
        </w:tc>
      </w:tr>
    </w:tbl>
    <w:p w14:paraId="5623D3AD" w14:textId="77777777" w:rsidR="00687484" w:rsidRPr="00330F80" w:rsidRDefault="00687484" w:rsidP="00535AC0"/>
    <w:p w14:paraId="07A24E5F" w14:textId="3644A4B8" w:rsidR="00687484" w:rsidRDefault="0032385F" w:rsidP="00535AC0">
      <w:r>
        <w:t>Interfeiss:</w:t>
      </w:r>
    </w:p>
    <w:p w14:paraId="053D6F68" w14:textId="77777777" w:rsidR="0032385F" w:rsidRDefault="0032385F" w:rsidP="00535AC0">
      <w:pPr>
        <w:pStyle w:val="CodeBlock"/>
        <w:rPr>
          <w:color w:val="000000"/>
        </w:rPr>
      </w:pPr>
      <w:r>
        <w:t>///</w:t>
      </w:r>
      <w:r>
        <w:rPr>
          <w:color w:val="008000"/>
        </w:rPr>
        <w:t xml:space="preserve"> </w:t>
      </w:r>
      <w:r>
        <w:t>&lt;summary&gt;</w:t>
      </w:r>
    </w:p>
    <w:p w14:paraId="20E7A673" w14:textId="77777777" w:rsidR="0032385F" w:rsidRDefault="0032385F" w:rsidP="00535AC0">
      <w:pPr>
        <w:pStyle w:val="CodeBlock"/>
        <w:rPr>
          <w:color w:val="000000"/>
        </w:rPr>
      </w:pPr>
      <w:r>
        <w:rPr>
          <w:color w:val="000000"/>
        </w:rPr>
        <w:t xml:space="preserve">    </w:t>
      </w:r>
      <w:r>
        <w:t>///</w:t>
      </w:r>
      <w:r>
        <w:rPr>
          <w:color w:val="008000"/>
        </w:rPr>
        <w:t xml:space="preserve"> </w:t>
      </w:r>
      <w:proofErr w:type="spellStart"/>
      <w:r>
        <w:rPr>
          <w:color w:val="008000"/>
        </w:rPr>
        <w:t>IMEssageAlert</w:t>
      </w:r>
      <w:proofErr w:type="spellEnd"/>
      <w:r>
        <w:rPr>
          <w:color w:val="008000"/>
        </w:rPr>
        <w:t xml:space="preserve"> interface</w:t>
      </w:r>
    </w:p>
    <w:p w14:paraId="71E9500F" w14:textId="77777777" w:rsidR="0032385F" w:rsidRDefault="0032385F" w:rsidP="00535AC0">
      <w:pPr>
        <w:pStyle w:val="CodeBlock"/>
        <w:rPr>
          <w:color w:val="000000"/>
        </w:rPr>
      </w:pPr>
      <w:r>
        <w:rPr>
          <w:color w:val="000000"/>
        </w:rPr>
        <w:t xml:space="preserve">    </w:t>
      </w:r>
      <w:r>
        <w:t>///</w:t>
      </w:r>
      <w:r>
        <w:rPr>
          <w:color w:val="008000"/>
        </w:rPr>
        <w:t xml:space="preserve"> </w:t>
      </w:r>
      <w:r>
        <w:t>&lt;/summary&gt;</w:t>
      </w:r>
    </w:p>
    <w:p w14:paraId="1EB137D4" w14:textId="77777777" w:rsidR="0032385F" w:rsidRDefault="0032385F" w:rsidP="00535AC0">
      <w:pPr>
        <w:pStyle w:val="CodeBlock"/>
        <w:rPr>
          <w:color w:val="000000"/>
        </w:rPr>
      </w:pPr>
      <w:r>
        <w:rPr>
          <w:color w:val="000000"/>
        </w:rPr>
        <w:t xml:space="preserve">    [</w:t>
      </w:r>
      <w:proofErr w:type="spellStart"/>
      <w:proofErr w:type="gramStart"/>
      <w:r>
        <w:rPr>
          <w:color w:val="000000"/>
        </w:rPr>
        <w:t>ServiceContract</w:t>
      </w:r>
      <w:proofErr w:type="spellEnd"/>
      <w:r>
        <w:rPr>
          <w:color w:val="000000"/>
        </w:rPr>
        <w:t>(</w:t>
      </w:r>
      <w:proofErr w:type="gramEnd"/>
      <w:r>
        <w:rPr>
          <w:color w:val="000000"/>
        </w:rPr>
        <w:t xml:space="preserve">Namespace = </w:t>
      </w:r>
      <w:r>
        <w:rPr>
          <w:color w:val="A31515"/>
        </w:rPr>
        <w:t>"http://ivis.eps.gov.lv/ISS/</w:t>
      </w:r>
      <w:proofErr w:type="spellStart"/>
      <w:r>
        <w:rPr>
          <w:color w:val="A31515"/>
        </w:rPr>
        <w:t>DITService</w:t>
      </w:r>
      <w:proofErr w:type="spellEnd"/>
      <w:r>
        <w:rPr>
          <w:color w:val="A31515"/>
        </w:rPr>
        <w:t>/v2-0"</w:t>
      </w:r>
      <w:r>
        <w:rPr>
          <w:color w:val="000000"/>
        </w:rPr>
        <w:t>)]</w:t>
      </w:r>
    </w:p>
    <w:p w14:paraId="0FB7748B" w14:textId="77777777" w:rsidR="0032385F" w:rsidRDefault="0032385F" w:rsidP="00535AC0">
      <w:pPr>
        <w:pStyle w:val="CodeBlock"/>
        <w:rPr>
          <w:color w:val="000000"/>
        </w:rPr>
      </w:pPr>
      <w:r>
        <w:rPr>
          <w:color w:val="000000"/>
        </w:rPr>
        <w:t xml:space="preserve">    </w:t>
      </w:r>
      <w:r>
        <w:rPr>
          <w:color w:val="0000FF"/>
        </w:rPr>
        <w:t>public</w:t>
      </w:r>
      <w:r>
        <w:rPr>
          <w:color w:val="000000"/>
        </w:rPr>
        <w:t xml:space="preserve"> </w:t>
      </w:r>
      <w:r>
        <w:rPr>
          <w:color w:val="0000FF"/>
        </w:rPr>
        <w:t>interface</w:t>
      </w:r>
      <w:r>
        <w:rPr>
          <w:color w:val="000000"/>
        </w:rPr>
        <w:t xml:space="preserve"> </w:t>
      </w:r>
      <w:proofErr w:type="spellStart"/>
      <w:r>
        <w:rPr>
          <w:color w:val="2B91AF"/>
        </w:rPr>
        <w:t>IMessageAlert</w:t>
      </w:r>
      <w:proofErr w:type="spellEnd"/>
    </w:p>
    <w:p w14:paraId="0BFEB8A3" w14:textId="77777777" w:rsidR="0032385F" w:rsidRDefault="0032385F" w:rsidP="00535AC0">
      <w:pPr>
        <w:pStyle w:val="CodeBlock"/>
        <w:rPr>
          <w:color w:val="000000"/>
        </w:rPr>
      </w:pPr>
      <w:r>
        <w:rPr>
          <w:color w:val="000000"/>
        </w:rPr>
        <w:t xml:space="preserve">    {</w:t>
      </w:r>
    </w:p>
    <w:p w14:paraId="45FE0B46" w14:textId="77777777" w:rsidR="0032385F" w:rsidRDefault="0032385F" w:rsidP="00535AC0">
      <w:pPr>
        <w:pStyle w:val="CodeBlock"/>
        <w:rPr>
          <w:color w:val="000000"/>
        </w:rPr>
      </w:pPr>
      <w:r>
        <w:rPr>
          <w:color w:val="000000"/>
        </w:rPr>
        <w:t xml:space="preserve">        </w:t>
      </w:r>
      <w:r>
        <w:t>///</w:t>
      </w:r>
      <w:r>
        <w:rPr>
          <w:color w:val="008000"/>
        </w:rPr>
        <w:t xml:space="preserve"> </w:t>
      </w:r>
      <w:r>
        <w:t>&lt;summary&gt;</w:t>
      </w:r>
    </w:p>
    <w:p w14:paraId="3E034FE6" w14:textId="77777777" w:rsidR="0032385F" w:rsidRDefault="0032385F" w:rsidP="00535AC0">
      <w:pPr>
        <w:pStyle w:val="CodeBlock"/>
        <w:rPr>
          <w:color w:val="000000"/>
        </w:rPr>
      </w:pPr>
      <w:r>
        <w:rPr>
          <w:color w:val="000000"/>
        </w:rPr>
        <w:t xml:space="preserve">        </w:t>
      </w:r>
      <w:r>
        <w:t>///</w:t>
      </w:r>
      <w:r>
        <w:rPr>
          <w:color w:val="008000"/>
        </w:rPr>
        <w:t xml:space="preserve"> Receives the message alert.</w:t>
      </w:r>
    </w:p>
    <w:p w14:paraId="201D11BC" w14:textId="77777777" w:rsidR="0032385F" w:rsidRDefault="0032385F" w:rsidP="00535AC0">
      <w:pPr>
        <w:pStyle w:val="CodeBlock"/>
        <w:rPr>
          <w:color w:val="000000"/>
        </w:rPr>
      </w:pPr>
      <w:r>
        <w:rPr>
          <w:color w:val="000000"/>
        </w:rPr>
        <w:t xml:space="preserve">        </w:t>
      </w:r>
      <w:r>
        <w:t>///</w:t>
      </w:r>
      <w:r>
        <w:rPr>
          <w:color w:val="008000"/>
        </w:rPr>
        <w:t xml:space="preserve"> </w:t>
      </w:r>
      <w:r>
        <w:t>&lt;/summary&gt;</w:t>
      </w:r>
    </w:p>
    <w:p w14:paraId="163E1159" w14:textId="77777777" w:rsidR="0032385F" w:rsidRDefault="0032385F" w:rsidP="00535AC0">
      <w:pPr>
        <w:pStyle w:val="CodeBlock"/>
        <w:rPr>
          <w:color w:val="000000"/>
        </w:rPr>
      </w:pPr>
      <w:r>
        <w:rPr>
          <w:color w:val="000000"/>
        </w:rPr>
        <w:t xml:space="preserve">        </w:t>
      </w:r>
      <w:r>
        <w:t>///</w:t>
      </w:r>
      <w:r>
        <w:rPr>
          <w:color w:val="008000"/>
        </w:rPr>
        <w:t xml:space="preserve"> </w:t>
      </w:r>
      <w:r>
        <w:t>&lt;param name="</w:t>
      </w:r>
      <w:proofErr w:type="spellStart"/>
      <w:r>
        <w:rPr>
          <w:color w:val="000000"/>
        </w:rPr>
        <w:t>messageId</w:t>
      </w:r>
      <w:proofErr w:type="spellEnd"/>
      <w:r>
        <w:t>"&gt;</w:t>
      </w:r>
      <w:r>
        <w:rPr>
          <w:color w:val="008000"/>
        </w:rPr>
        <w:t xml:space="preserve">The message </w:t>
      </w:r>
      <w:proofErr w:type="gramStart"/>
      <w:r>
        <w:rPr>
          <w:color w:val="008000"/>
        </w:rPr>
        <w:t>identifier.</w:t>
      </w:r>
      <w:r>
        <w:t>&lt;</w:t>
      </w:r>
      <w:proofErr w:type="gramEnd"/>
      <w:r>
        <w:t>/param&gt;</w:t>
      </w:r>
    </w:p>
    <w:p w14:paraId="662C31B6" w14:textId="77777777" w:rsidR="0032385F" w:rsidRDefault="0032385F" w:rsidP="00535AC0">
      <w:pPr>
        <w:pStyle w:val="CodeBlock"/>
        <w:rPr>
          <w:color w:val="000000"/>
        </w:rPr>
      </w:pPr>
      <w:r>
        <w:rPr>
          <w:color w:val="000000"/>
        </w:rPr>
        <w:t xml:space="preserve">        </w:t>
      </w:r>
      <w:r>
        <w:t>///</w:t>
      </w:r>
      <w:r>
        <w:rPr>
          <w:color w:val="008000"/>
        </w:rPr>
        <w:t xml:space="preserve"> </w:t>
      </w:r>
      <w:r>
        <w:t>&lt;param name="</w:t>
      </w:r>
      <w:proofErr w:type="spellStart"/>
      <w:r>
        <w:rPr>
          <w:color w:val="000000"/>
        </w:rPr>
        <w:t>channelVersionUrn</w:t>
      </w:r>
      <w:proofErr w:type="spellEnd"/>
      <w:r>
        <w:t>"&gt;</w:t>
      </w:r>
      <w:r>
        <w:rPr>
          <w:color w:val="008000"/>
        </w:rPr>
        <w:t xml:space="preserve">The channel version </w:t>
      </w:r>
      <w:proofErr w:type="gramStart"/>
      <w:r>
        <w:rPr>
          <w:color w:val="008000"/>
        </w:rPr>
        <w:t>urn.</w:t>
      </w:r>
      <w:r>
        <w:t>&lt;</w:t>
      </w:r>
      <w:proofErr w:type="gramEnd"/>
      <w:r>
        <w:t>/param&gt;</w:t>
      </w:r>
    </w:p>
    <w:p w14:paraId="487BFDAA" w14:textId="77777777" w:rsidR="0032385F" w:rsidRDefault="0032385F" w:rsidP="00535AC0">
      <w:pPr>
        <w:pStyle w:val="CodeBlock"/>
        <w:rPr>
          <w:color w:val="000000"/>
        </w:rPr>
      </w:pPr>
      <w:r>
        <w:rPr>
          <w:color w:val="000000"/>
        </w:rPr>
        <w:t xml:space="preserve">        [</w:t>
      </w:r>
      <w:proofErr w:type="spellStart"/>
      <w:proofErr w:type="gramStart"/>
      <w:r>
        <w:rPr>
          <w:color w:val="000000"/>
        </w:rPr>
        <w:t>OperationContract</w:t>
      </w:r>
      <w:proofErr w:type="spellEnd"/>
      <w:r>
        <w:rPr>
          <w:color w:val="000000"/>
        </w:rPr>
        <w:t>(</w:t>
      </w:r>
      <w:proofErr w:type="gramEnd"/>
      <w:r>
        <w:rPr>
          <w:color w:val="000000"/>
        </w:rPr>
        <w:t xml:space="preserve">Action = </w:t>
      </w:r>
      <w:r>
        <w:rPr>
          <w:color w:val="A31515"/>
        </w:rPr>
        <w:t>"http://ivis.eps.gov.lv/ISS/</w:t>
      </w:r>
      <w:proofErr w:type="spellStart"/>
      <w:r>
        <w:rPr>
          <w:color w:val="A31515"/>
        </w:rPr>
        <w:t>DITService</w:t>
      </w:r>
      <w:proofErr w:type="spellEnd"/>
      <w:r>
        <w:rPr>
          <w:color w:val="A31515"/>
        </w:rPr>
        <w:t>/v2-0/</w:t>
      </w:r>
      <w:proofErr w:type="spellStart"/>
      <w:r>
        <w:rPr>
          <w:color w:val="A31515"/>
        </w:rPr>
        <w:t>MessageAlert</w:t>
      </w:r>
      <w:proofErr w:type="spellEnd"/>
      <w:r>
        <w:rPr>
          <w:color w:val="A31515"/>
        </w:rPr>
        <w:t>"</w:t>
      </w:r>
      <w:r>
        <w:rPr>
          <w:color w:val="000000"/>
        </w:rPr>
        <w:t xml:space="preserve">, </w:t>
      </w:r>
      <w:proofErr w:type="spellStart"/>
      <w:r>
        <w:rPr>
          <w:color w:val="000000"/>
        </w:rPr>
        <w:t>ReplyAction</w:t>
      </w:r>
      <w:proofErr w:type="spellEnd"/>
      <w:r>
        <w:rPr>
          <w:color w:val="000000"/>
        </w:rPr>
        <w:t xml:space="preserve"> = </w:t>
      </w:r>
      <w:r>
        <w:rPr>
          <w:color w:val="A31515"/>
        </w:rPr>
        <w:t>"http://ivis.eps.gov.lv/ISS/DITService/v2-0/MessageAlertResponse"</w:t>
      </w:r>
      <w:r>
        <w:rPr>
          <w:color w:val="000000"/>
        </w:rPr>
        <w:t>)]</w:t>
      </w:r>
    </w:p>
    <w:p w14:paraId="57BF47D6" w14:textId="77777777" w:rsidR="0032385F" w:rsidRDefault="0032385F" w:rsidP="00535AC0">
      <w:pPr>
        <w:pStyle w:val="CodeBlock"/>
        <w:rPr>
          <w:color w:val="000000"/>
        </w:rPr>
      </w:pPr>
      <w:r>
        <w:rPr>
          <w:color w:val="000000"/>
        </w:rPr>
        <w:t xml:space="preserve">        </w:t>
      </w:r>
      <w:r>
        <w:rPr>
          <w:color w:val="0000FF"/>
        </w:rPr>
        <w:t>void</w:t>
      </w:r>
      <w:r>
        <w:rPr>
          <w:color w:val="000000"/>
        </w:rPr>
        <w:t xml:space="preserve"> </w:t>
      </w:r>
      <w:proofErr w:type="spellStart"/>
      <w:proofErr w:type="gramStart"/>
      <w:r>
        <w:rPr>
          <w:color w:val="000000"/>
        </w:rPr>
        <w:t>MessageAlert</w:t>
      </w:r>
      <w:proofErr w:type="spellEnd"/>
      <w:r>
        <w:rPr>
          <w:color w:val="000000"/>
        </w:rPr>
        <w:t>(</w:t>
      </w:r>
      <w:proofErr w:type="spellStart"/>
      <w:proofErr w:type="gramEnd"/>
      <w:r>
        <w:rPr>
          <w:color w:val="000000"/>
        </w:rPr>
        <w:t>Guid</w:t>
      </w:r>
      <w:proofErr w:type="spellEnd"/>
      <w:r>
        <w:rPr>
          <w:color w:val="000000"/>
        </w:rPr>
        <w:t xml:space="preserve"> </w:t>
      </w:r>
      <w:proofErr w:type="spellStart"/>
      <w:r>
        <w:rPr>
          <w:color w:val="000000"/>
        </w:rPr>
        <w:t>messageId</w:t>
      </w:r>
      <w:proofErr w:type="spellEnd"/>
      <w:r>
        <w:rPr>
          <w:color w:val="000000"/>
        </w:rPr>
        <w:t xml:space="preserve">, </w:t>
      </w:r>
      <w:r>
        <w:rPr>
          <w:color w:val="0000FF"/>
        </w:rPr>
        <w:t>string</w:t>
      </w:r>
      <w:r>
        <w:rPr>
          <w:color w:val="000000"/>
        </w:rPr>
        <w:t xml:space="preserve"> </w:t>
      </w:r>
      <w:proofErr w:type="spellStart"/>
      <w:r>
        <w:rPr>
          <w:color w:val="000000"/>
        </w:rPr>
        <w:t>channelVersionUrn</w:t>
      </w:r>
      <w:proofErr w:type="spellEnd"/>
      <w:r>
        <w:rPr>
          <w:color w:val="000000"/>
        </w:rPr>
        <w:t>);</w:t>
      </w:r>
    </w:p>
    <w:p w14:paraId="205874CB" w14:textId="6033B7DA" w:rsidR="0032385F" w:rsidRPr="00330F80" w:rsidRDefault="0032385F" w:rsidP="00535AC0">
      <w:pPr>
        <w:pStyle w:val="CodeBlock"/>
      </w:pPr>
      <w:r>
        <w:rPr>
          <w:color w:val="000000"/>
        </w:rPr>
        <w:t xml:space="preserve">    }</w:t>
      </w:r>
    </w:p>
    <w:p w14:paraId="3C5C1E8B" w14:textId="64C83EF9" w:rsidR="00C30122" w:rsidRDefault="00687484" w:rsidP="00C30122">
      <w:pPr>
        <w:pStyle w:val="Heading1"/>
      </w:pPr>
      <w:bookmarkStart w:id="117" w:name="_Ref30773077"/>
      <w:bookmarkStart w:id="118" w:name="_Toc134800043"/>
      <w:r>
        <w:lastRenderedPageBreak/>
        <w:t>Notikumu</w:t>
      </w:r>
      <w:r w:rsidRPr="00C30122">
        <w:t xml:space="preserve"> </w:t>
      </w:r>
      <w:r w:rsidR="00D01DFC">
        <w:t>apstrāde</w:t>
      </w:r>
      <w:bookmarkEnd w:id="114"/>
      <w:bookmarkEnd w:id="117"/>
      <w:bookmarkEnd w:id="118"/>
    </w:p>
    <w:p w14:paraId="4DAF6391" w14:textId="02E7FDC4" w:rsidR="00646C01" w:rsidRDefault="00640311" w:rsidP="00640311">
      <w:r>
        <w:t>Asinhrona</w:t>
      </w:r>
      <w:r w:rsidR="00370B1E">
        <w:t>s</w:t>
      </w:r>
      <w:r>
        <w:t xml:space="preserve"> darbības </w:t>
      </w:r>
      <w:r w:rsidR="00370B1E">
        <w:t xml:space="preserve">paredz to, ka arī </w:t>
      </w:r>
      <w:r w:rsidR="00B86D06">
        <w:t xml:space="preserve">notikuma </w:t>
      </w:r>
      <w:r>
        <w:t>ziņojumi tiek piegādāti asinhroni</w:t>
      </w:r>
      <w:r w:rsidR="00646C01">
        <w:t xml:space="preserve">. Eksistē iespēja </w:t>
      </w:r>
      <w:r w:rsidR="00B86D06">
        <w:t xml:space="preserve">notikuma </w:t>
      </w:r>
      <w:r w:rsidR="00370B1E">
        <w:t xml:space="preserve">ziņojumā </w:t>
      </w:r>
      <w:r w:rsidR="00646C01">
        <w:t>ietvert papildu biznesa dat</w:t>
      </w:r>
      <w:r w:rsidR="00370B1E">
        <w:t>us</w:t>
      </w:r>
      <w:r w:rsidR="00646C01">
        <w:t xml:space="preserve">, izmantojot dinamiski definējamo </w:t>
      </w:r>
      <w:proofErr w:type="spellStart"/>
      <w:r w:rsidR="00646C01">
        <w:t>body</w:t>
      </w:r>
      <w:proofErr w:type="spellEnd"/>
      <w:r w:rsidR="00646C01">
        <w:t xml:space="preserve"> elementu. </w:t>
      </w:r>
      <w:r w:rsidR="00B86D06">
        <w:t xml:space="preserve">Kopumā </w:t>
      </w:r>
      <w:r w:rsidR="00646C01">
        <w:t xml:space="preserve">DIT XML </w:t>
      </w:r>
      <w:r w:rsidR="00B86D06">
        <w:t xml:space="preserve">notikuma </w:t>
      </w:r>
      <w:r w:rsidR="00646C01">
        <w:t>ziņojums satur šād</w:t>
      </w:r>
      <w:r w:rsidR="00370B1E">
        <w:t>us</w:t>
      </w:r>
      <w:r w:rsidR="00646C01">
        <w:t xml:space="preserve"> </w:t>
      </w:r>
      <w:r w:rsidR="00B86D06">
        <w:t>atribūtus</w:t>
      </w:r>
      <w:r w:rsidR="00646C01">
        <w:t>:</w:t>
      </w:r>
    </w:p>
    <w:p w14:paraId="098B3593" w14:textId="6CD2C548" w:rsidR="00646C01" w:rsidRDefault="00646C01" w:rsidP="00646C01">
      <w:pPr>
        <w:pStyle w:val="ListParagraph"/>
        <w:numPr>
          <w:ilvl w:val="0"/>
          <w:numId w:val="60"/>
        </w:numPr>
      </w:pPr>
      <w:proofErr w:type="spellStart"/>
      <w:r w:rsidRPr="003757D9">
        <w:t>Message</w:t>
      </w:r>
      <w:proofErr w:type="spellEnd"/>
      <w:r>
        <w:t xml:space="preserve">. Problēmas vai papildu informācijas tekstuāls apraksts. </w:t>
      </w:r>
    </w:p>
    <w:p w14:paraId="70F292EF" w14:textId="18FF075F" w:rsidR="00646C01" w:rsidRDefault="00646C01" w:rsidP="00646C01">
      <w:pPr>
        <w:pStyle w:val="ListParagraph"/>
        <w:numPr>
          <w:ilvl w:val="0"/>
          <w:numId w:val="60"/>
        </w:numPr>
      </w:pPr>
      <w:proofErr w:type="spellStart"/>
      <w:r w:rsidRPr="003757D9">
        <w:t>RelatedMessageId</w:t>
      </w:r>
      <w:proofErr w:type="spellEnd"/>
      <w:r>
        <w:t>. Saistīt</w:t>
      </w:r>
      <w:r w:rsidR="002247AC">
        <w:t>ā</w:t>
      </w:r>
      <w:r>
        <w:t xml:space="preserve"> DIT ziņojuma</w:t>
      </w:r>
      <w:r w:rsidR="00370B1E">
        <w:t xml:space="preserve"> (ziņojums, </w:t>
      </w:r>
      <w:r w:rsidR="00D82195">
        <w:t>uz kuru ir attiecināms problēmas paziņojums vai cits informācijas paziņojums</w:t>
      </w:r>
      <w:r w:rsidR="00370B1E">
        <w:t>)</w:t>
      </w:r>
      <w:r>
        <w:t xml:space="preserve"> identifikators (GUID). </w:t>
      </w:r>
    </w:p>
    <w:p w14:paraId="6EAAFD61" w14:textId="245BFD3A" w:rsidR="00646C01" w:rsidRDefault="00646C01" w:rsidP="00646C01">
      <w:pPr>
        <w:pStyle w:val="ListParagraph"/>
        <w:numPr>
          <w:ilvl w:val="0"/>
          <w:numId w:val="60"/>
        </w:numPr>
      </w:pPr>
      <w:proofErr w:type="spellStart"/>
      <w:r w:rsidRPr="003757D9">
        <w:t>BodyType</w:t>
      </w:r>
      <w:proofErr w:type="spellEnd"/>
      <w:r>
        <w:t>. XML shēmas elementa URN numurs no VISS XML Resursu kataloga.</w:t>
      </w:r>
    </w:p>
    <w:p w14:paraId="77D85569" w14:textId="0FE02445" w:rsidR="00646C01" w:rsidRDefault="00646C01" w:rsidP="00646C01">
      <w:pPr>
        <w:pStyle w:val="ListParagraph"/>
        <w:numPr>
          <w:ilvl w:val="0"/>
          <w:numId w:val="60"/>
        </w:numPr>
      </w:pPr>
      <w:proofErr w:type="spellStart"/>
      <w:r w:rsidRPr="003757D9">
        <w:t>Body</w:t>
      </w:r>
      <w:proofErr w:type="spellEnd"/>
      <w:r>
        <w:t xml:space="preserve">. </w:t>
      </w:r>
      <w:r w:rsidR="00D01DFC">
        <w:t>Biznesa ziņojuma XML.</w:t>
      </w:r>
      <w:r>
        <w:t xml:space="preserve"> </w:t>
      </w:r>
    </w:p>
    <w:p w14:paraId="1B30D24A" w14:textId="14480A88" w:rsidR="00640311" w:rsidRDefault="00756A97" w:rsidP="00640311">
      <w:pPr>
        <w:rPr>
          <w:rFonts w:ascii="Calibri" w:hAnsi="Calibri"/>
        </w:rPr>
      </w:pPr>
      <w:r>
        <w:t xml:space="preserve">Detalizēti ziņojuma specifikāciju skat. </w:t>
      </w:r>
      <w:r>
        <w:fldChar w:fldCharType="begin"/>
      </w:r>
      <w:r>
        <w:instrText xml:space="preserve"> REF _Ref30772740 \n \h </w:instrText>
      </w:r>
      <w:r>
        <w:fldChar w:fldCharType="separate"/>
      </w:r>
      <w:r w:rsidR="00C15392">
        <w:t>6.1.8</w:t>
      </w:r>
      <w:r>
        <w:fldChar w:fldCharType="end"/>
      </w:r>
      <w:r>
        <w:t xml:space="preserve">. vai </w:t>
      </w:r>
      <w:r>
        <w:fldChar w:fldCharType="begin"/>
      </w:r>
      <w:r>
        <w:instrText xml:space="preserve"> REF _Ref109656950 \n \h </w:instrText>
      </w:r>
      <w:r>
        <w:fldChar w:fldCharType="separate"/>
      </w:r>
      <w:r w:rsidR="00C15392">
        <w:t>6.1.9</w:t>
      </w:r>
      <w:r>
        <w:fldChar w:fldCharType="end"/>
      </w:r>
      <w:r>
        <w:t xml:space="preserve"> sadaļā. DIT pieņem </w:t>
      </w:r>
      <w:proofErr w:type="spellStart"/>
      <w:r w:rsidRPr="00756A97">
        <w:t>DefaultMessageError</w:t>
      </w:r>
      <w:proofErr w:type="spellEnd"/>
      <w:r w:rsidRPr="00756A97">
        <w:t xml:space="preserve">  </w:t>
      </w:r>
      <w:r>
        <w:t xml:space="preserve"> vai </w:t>
      </w:r>
      <w:proofErr w:type="spellStart"/>
      <w:r w:rsidRPr="00756A97">
        <w:t>DefaultMessageE</w:t>
      </w:r>
      <w:r>
        <w:t>vent</w:t>
      </w:r>
      <w:proofErr w:type="spellEnd"/>
      <w:r>
        <w:t xml:space="preserve"> struktūras. </w:t>
      </w:r>
      <w:r w:rsidR="00646C01">
        <w:t>T</w:t>
      </w:r>
      <w:r w:rsidR="00640311">
        <w:t xml:space="preserve">ipisks </w:t>
      </w:r>
      <w:r w:rsidR="00B86D06">
        <w:t xml:space="preserve">notikuma </w:t>
      </w:r>
      <w:r w:rsidR="00640311">
        <w:t xml:space="preserve">ziņojums izskatās šādi: </w:t>
      </w:r>
    </w:p>
    <w:p w14:paraId="17B3379C" w14:textId="77777777" w:rsidR="003757D9" w:rsidRPr="00D01DFC" w:rsidRDefault="003757D9" w:rsidP="00756A97">
      <w:pPr>
        <w:pStyle w:val="CodeBlock"/>
        <w:keepNext w:val="0"/>
        <w:rPr>
          <w:lang w:val="lv-LV"/>
        </w:rPr>
      </w:pPr>
      <w:r w:rsidRPr="00D01DFC">
        <w:rPr>
          <w:lang w:val="lv-LV"/>
        </w:rPr>
        <w:t>&lt;?</w:t>
      </w:r>
      <w:proofErr w:type="spellStart"/>
      <w:r w:rsidRPr="00D01DFC">
        <w:rPr>
          <w:lang w:val="lv-LV"/>
        </w:rPr>
        <w:t>xml</w:t>
      </w:r>
      <w:proofErr w:type="spellEnd"/>
      <w:r w:rsidRPr="00D01DFC">
        <w:rPr>
          <w:lang w:val="lv-LV"/>
        </w:rPr>
        <w:t xml:space="preserve"> </w:t>
      </w:r>
      <w:proofErr w:type="spellStart"/>
      <w:r w:rsidRPr="00D01DFC">
        <w:rPr>
          <w:lang w:val="lv-LV"/>
        </w:rPr>
        <w:t>version</w:t>
      </w:r>
      <w:proofErr w:type="spellEnd"/>
      <w:r w:rsidRPr="00D01DFC">
        <w:rPr>
          <w:lang w:val="lv-LV"/>
        </w:rPr>
        <w:t>="1.0"?&gt;</w:t>
      </w:r>
    </w:p>
    <w:p w14:paraId="51692447" w14:textId="77777777" w:rsidR="003757D9" w:rsidRPr="003C3FB1" w:rsidRDefault="003757D9" w:rsidP="00756A97">
      <w:pPr>
        <w:pStyle w:val="CodeBlock"/>
        <w:keepNext w:val="0"/>
        <w:rPr>
          <w:lang w:val="de-DE"/>
        </w:rPr>
      </w:pPr>
      <w:r w:rsidRPr="00D01DFC">
        <w:rPr>
          <w:lang w:val="lv-LV"/>
        </w:rPr>
        <w:t>&lt;v1:DefaultMessageError xmlns:v1="http://ivis</w:t>
      </w:r>
      <w:r w:rsidRPr="003C3FB1">
        <w:rPr>
          <w:lang w:val="de-DE"/>
        </w:rPr>
        <w:t>.eps.gov.lv/</w:t>
      </w:r>
      <w:proofErr w:type="spellStart"/>
      <w:r w:rsidRPr="003C3FB1">
        <w:rPr>
          <w:lang w:val="de-DE"/>
        </w:rPr>
        <w:t>XMLSchemas</w:t>
      </w:r>
      <w:proofErr w:type="spellEnd"/>
      <w:r w:rsidRPr="003C3FB1">
        <w:rPr>
          <w:lang w:val="de-DE"/>
        </w:rPr>
        <w:t>/100000/DIT/v1-0"&gt;</w:t>
      </w:r>
    </w:p>
    <w:p w14:paraId="49A19202" w14:textId="77777777" w:rsidR="003757D9" w:rsidRPr="003C3FB1" w:rsidRDefault="003757D9" w:rsidP="00756A97">
      <w:pPr>
        <w:pStyle w:val="CodeBlock"/>
        <w:keepNext w:val="0"/>
        <w:rPr>
          <w:lang w:val="de-DE"/>
        </w:rPr>
      </w:pPr>
      <w:r w:rsidRPr="003C3FB1">
        <w:rPr>
          <w:lang w:val="de-DE"/>
        </w:rPr>
        <w:t xml:space="preserve">  </w:t>
      </w:r>
      <w:proofErr w:type="gramStart"/>
      <w:r w:rsidRPr="003C3FB1">
        <w:rPr>
          <w:lang w:val="de-DE"/>
        </w:rPr>
        <w:t>&lt;!--</w:t>
      </w:r>
      <w:proofErr w:type="gramEnd"/>
      <w:r w:rsidRPr="003C3FB1">
        <w:rPr>
          <w:lang w:val="de-DE"/>
        </w:rPr>
        <w:t>Optional:--&gt;</w:t>
      </w:r>
    </w:p>
    <w:p w14:paraId="566B24E0" w14:textId="77777777" w:rsidR="003757D9" w:rsidRPr="003C3FB1" w:rsidRDefault="003757D9" w:rsidP="00756A97">
      <w:pPr>
        <w:pStyle w:val="CodeBlock"/>
        <w:keepNext w:val="0"/>
        <w:rPr>
          <w:lang w:val="de-DE"/>
        </w:rPr>
      </w:pPr>
      <w:r w:rsidRPr="003C3FB1">
        <w:rPr>
          <w:lang w:val="de-DE"/>
        </w:rPr>
        <w:t xml:space="preserve">  &lt;v</w:t>
      </w:r>
      <w:proofErr w:type="gramStart"/>
      <w:r w:rsidRPr="003C3FB1">
        <w:rPr>
          <w:lang w:val="de-DE"/>
        </w:rPr>
        <w:t>1:Message</w:t>
      </w:r>
      <w:proofErr w:type="gramEnd"/>
      <w:r w:rsidRPr="003C3FB1">
        <w:rPr>
          <w:lang w:val="de-DE"/>
        </w:rPr>
        <w:t>&gt;</w:t>
      </w:r>
      <w:proofErr w:type="spellStart"/>
      <w:r w:rsidRPr="003C3FB1">
        <w:rPr>
          <w:lang w:val="de-DE"/>
        </w:rPr>
        <w:t>Notikusi</w:t>
      </w:r>
      <w:proofErr w:type="spellEnd"/>
      <w:r w:rsidRPr="003C3FB1">
        <w:rPr>
          <w:lang w:val="de-DE"/>
        </w:rPr>
        <w:t xml:space="preserve"> </w:t>
      </w:r>
      <w:proofErr w:type="spellStart"/>
      <w:r w:rsidRPr="003C3FB1">
        <w:rPr>
          <w:lang w:val="de-DE"/>
        </w:rPr>
        <w:t>kļūda</w:t>
      </w:r>
      <w:proofErr w:type="spellEnd"/>
      <w:r w:rsidRPr="003C3FB1">
        <w:rPr>
          <w:lang w:val="de-DE"/>
        </w:rPr>
        <w:t xml:space="preserve"> </w:t>
      </w:r>
      <w:proofErr w:type="spellStart"/>
      <w:r w:rsidRPr="003C3FB1">
        <w:rPr>
          <w:lang w:val="de-DE"/>
        </w:rPr>
        <w:t>ar</w:t>
      </w:r>
      <w:proofErr w:type="spellEnd"/>
      <w:r w:rsidRPr="003C3FB1">
        <w:rPr>
          <w:lang w:val="de-DE"/>
        </w:rPr>
        <w:t xml:space="preserve"> </w:t>
      </w:r>
      <w:proofErr w:type="spellStart"/>
      <w:r w:rsidRPr="003C3FB1">
        <w:rPr>
          <w:lang w:val="de-DE"/>
        </w:rPr>
        <w:t>ziņojumu</w:t>
      </w:r>
      <w:proofErr w:type="spellEnd"/>
      <w:r w:rsidRPr="003C3FB1">
        <w:rPr>
          <w:lang w:val="de-DE"/>
        </w:rPr>
        <w:t xml:space="preserve"> a4e2c1a3-620e-42b5-8f63-f20f76537375 </w:t>
      </w:r>
      <w:proofErr w:type="spellStart"/>
      <w:r w:rsidRPr="003C3FB1">
        <w:rPr>
          <w:lang w:val="de-DE"/>
        </w:rPr>
        <w:t>no</w:t>
      </w:r>
      <w:proofErr w:type="spellEnd"/>
      <w:r w:rsidRPr="003C3FB1">
        <w:rPr>
          <w:lang w:val="de-DE"/>
        </w:rPr>
        <w:t xml:space="preserve"> </w:t>
      </w:r>
      <w:proofErr w:type="spellStart"/>
      <w:r w:rsidRPr="003C3FB1">
        <w:rPr>
          <w:lang w:val="de-DE"/>
        </w:rPr>
        <w:t>pašvaldības</w:t>
      </w:r>
      <w:proofErr w:type="spellEnd"/>
      <w:r w:rsidRPr="003C3FB1">
        <w:rPr>
          <w:lang w:val="de-DE"/>
        </w:rPr>
        <w:t xml:space="preserve"> 2345324&lt;/v1:Message&gt;</w:t>
      </w:r>
    </w:p>
    <w:p w14:paraId="67729085" w14:textId="77777777" w:rsidR="003757D9" w:rsidRPr="003C3FB1" w:rsidRDefault="003757D9" w:rsidP="00756A97">
      <w:pPr>
        <w:pStyle w:val="CodeBlock"/>
        <w:keepNext w:val="0"/>
        <w:rPr>
          <w:lang w:val="de-DE"/>
        </w:rPr>
      </w:pPr>
      <w:r w:rsidRPr="003C3FB1">
        <w:rPr>
          <w:lang w:val="de-DE"/>
        </w:rPr>
        <w:t xml:space="preserve">  </w:t>
      </w:r>
      <w:proofErr w:type="gramStart"/>
      <w:r w:rsidRPr="003C3FB1">
        <w:rPr>
          <w:lang w:val="de-DE"/>
        </w:rPr>
        <w:t>&lt;!--</w:t>
      </w:r>
      <w:proofErr w:type="gramEnd"/>
      <w:r w:rsidRPr="003C3FB1">
        <w:rPr>
          <w:lang w:val="de-DE"/>
        </w:rPr>
        <w:t>Optional:--&gt;</w:t>
      </w:r>
    </w:p>
    <w:p w14:paraId="311F34C7" w14:textId="77777777" w:rsidR="003757D9" w:rsidRPr="003C3FB1" w:rsidRDefault="003757D9" w:rsidP="00756A97">
      <w:pPr>
        <w:pStyle w:val="CodeBlock"/>
        <w:keepNext w:val="0"/>
        <w:rPr>
          <w:lang w:val="de-DE"/>
        </w:rPr>
      </w:pPr>
      <w:r w:rsidRPr="003C3FB1">
        <w:rPr>
          <w:lang w:val="de-DE"/>
        </w:rPr>
        <w:t xml:space="preserve">  &lt;v</w:t>
      </w:r>
      <w:proofErr w:type="gramStart"/>
      <w:r w:rsidRPr="003C3FB1">
        <w:rPr>
          <w:lang w:val="de-DE"/>
        </w:rPr>
        <w:t>1:RelatedMessageId</w:t>
      </w:r>
      <w:proofErr w:type="gramEnd"/>
      <w:r w:rsidRPr="003C3FB1">
        <w:rPr>
          <w:lang w:val="de-DE"/>
        </w:rPr>
        <w:t>&gt;a4e2c1a3-620e-42b5-8f63-f20f76537375&lt;/v1:RelatedMessageId&gt;</w:t>
      </w:r>
    </w:p>
    <w:p w14:paraId="153896CE" w14:textId="77777777" w:rsidR="003757D9" w:rsidRPr="003757D9" w:rsidRDefault="003757D9" w:rsidP="00756A97">
      <w:pPr>
        <w:pStyle w:val="CodeBlock"/>
        <w:keepNext w:val="0"/>
      </w:pPr>
      <w:r w:rsidRPr="003C3FB1">
        <w:rPr>
          <w:lang w:val="de-DE"/>
        </w:rPr>
        <w:t xml:space="preserve">  </w:t>
      </w:r>
      <w:proofErr w:type="gramStart"/>
      <w:r w:rsidRPr="003757D9">
        <w:t>&lt;!--</w:t>
      </w:r>
      <w:proofErr w:type="gramEnd"/>
      <w:r w:rsidRPr="003757D9">
        <w:t>Optional:--&gt;</w:t>
      </w:r>
    </w:p>
    <w:p w14:paraId="36FE0E84" w14:textId="5997AB54" w:rsidR="003757D9" w:rsidRPr="003757D9" w:rsidRDefault="003757D9" w:rsidP="00756A97">
      <w:pPr>
        <w:pStyle w:val="CodeBlock"/>
        <w:keepNext w:val="0"/>
      </w:pPr>
      <w:r w:rsidRPr="003757D9">
        <w:t xml:space="preserve">  &lt;v</w:t>
      </w:r>
      <w:proofErr w:type="gramStart"/>
      <w:r w:rsidRPr="003757D9">
        <w:t>1:BodyType</w:t>
      </w:r>
      <w:proofErr w:type="gramEnd"/>
      <w:r w:rsidRPr="003757D9">
        <w:t>&gt;URN:IVIS:100001:XSD-Power-Privilege-v1-0</w:t>
      </w:r>
      <w:r w:rsidR="00646C01">
        <w:t>-TYPE-PowerPrivilege</w:t>
      </w:r>
      <w:r w:rsidRPr="003757D9">
        <w:t>&lt;/v1:BodyType&gt;</w:t>
      </w:r>
    </w:p>
    <w:p w14:paraId="4B7FA1D6" w14:textId="77777777" w:rsidR="003757D9" w:rsidRPr="003757D9" w:rsidRDefault="003757D9" w:rsidP="00756A97">
      <w:pPr>
        <w:pStyle w:val="CodeBlock"/>
        <w:keepNext w:val="0"/>
      </w:pPr>
      <w:r w:rsidRPr="003757D9">
        <w:t xml:space="preserve">  </w:t>
      </w:r>
      <w:proofErr w:type="gramStart"/>
      <w:r w:rsidRPr="003757D9">
        <w:t>&lt;!--</w:t>
      </w:r>
      <w:proofErr w:type="gramEnd"/>
      <w:r w:rsidRPr="003757D9">
        <w:t>Optional:--&gt;</w:t>
      </w:r>
    </w:p>
    <w:p w14:paraId="7A707E4F" w14:textId="77777777" w:rsidR="003757D9" w:rsidRPr="003757D9" w:rsidRDefault="003757D9" w:rsidP="00756A97">
      <w:pPr>
        <w:pStyle w:val="CodeBlock"/>
        <w:keepNext w:val="0"/>
      </w:pPr>
      <w:r w:rsidRPr="003757D9">
        <w:t xml:space="preserve">  &lt;v</w:t>
      </w:r>
      <w:proofErr w:type="gramStart"/>
      <w:r w:rsidRPr="003757D9">
        <w:t>1:Body</w:t>
      </w:r>
      <w:proofErr w:type="gramEnd"/>
      <w:r w:rsidRPr="003757D9">
        <w:t>&gt;</w:t>
      </w:r>
    </w:p>
    <w:p w14:paraId="48AA884C" w14:textId="77777777" w:rsidR="003757D9" w:rsidRPr="003757D9" w:rsidRDefault="003757D9" w:rsidP="00756A97">
      <w:pPr>
        <w:pStyle w:val="CodeBlock"/>
        <w:keepNext w:val="0"/>
      </w:pPr>
      <w:r w:rsidRPr="003757D9">
        <w:t xml:space="preserve">    </w:t>
      </w:r>
      <w:proofErr w:type="gramStart"/>
      <w:r w:rsidRPr="003757D9">
        <w:t>&lt;!--</w:t>
      </w:r>
      <w:proofErr w:type="gramEnd"/>
      <w:r w:rsidRPr="003757D9">
        <w:t>You may enter ANY elements at this point--&gt;</w:t>
      </w:r>
    </w:p>
    <w:p w14:paraId="513B9F27" w14:textId="77777777" w:rsidR="003757D9" w:rsidRPr="003757D9" w:rsidRDefault="003757D9" w:rsidP="00756A97">
      <w:pPr>
        <w:pStyle w:val="CodeBlock"/>
        <w:keepNext w:val="0"/>
      </w:pPr>
      <w:r w:rsidRPr="003757D9">
        <w:t xml:space="preserve">    &lt;</w:t>
      </w:r>
      <w:proofErr w:type="spellStart"/>
      <w:r w:rsidRPr="003757D9">
        <w:t>PowerPrivilege</w:t>
      </w:r>
      <w:proofErr w:type="spellEnd"/>
      <w:r w:rsidRPr="003757D9">
        <w:t xml:space="preserve"> </w:t>
      </w:r>
      <w:proofErr w:type="spellStart"/>
      <w:r w:rsidRPr="003757D9">
        <w:t>xmlns</w:t>
      </w:r>
      <w:proofErr w:type="spellEnd"/>
      <w:r w:rsidRPr="003757D9">
        <w:t>="http://ivis.eps.gov.lv/</w:t>
      </w:r>
      <w:proofErr w:type="spellStart"/>
      <w:r w:rsidRPr="003757D9">
        <w:t>XMLSchemas</w:t>
      </w:r>
      <w:proofErr w:type="spellEnd"/>
      <w:r w:rsidRPr="003757D9">
        <w:t>/100003/</w:t>
      </w:r>
      <w:proofErr w:type="spellStart"/>
      <w:r w:rsidRPr="003757D9">
        <w:t>PPriv</w:t>
      </w:r>
      <w:proofErr w:type="spellEnd"/>
      <w:r w:rsidRPr="003757D9">
        <w:t xml:space="preserve">/v1-0" </w:t>
      </w:r>
      <w:proofErr w:type="gramStart"/>
      <w:r w:rsidRPr="003757D9">
        <w:t>xmlns:addr</w:t>
      </w:r>
      <w:proofErr w:type="gramEnd"/>
      <w:r w:rsidRPr="003757D9">
        <w:t xml:space="preserve">="http://ivis.eps.gov.lv/XMLSchemas/100001/Address/v1-1" </w:t>
      </w:r>
      <w:proofErr w:type="spellStart"/>
      <w:r w:rsidRPr="003757D9">
        <w:t>xmlns:ivis</w:t>
      </w:r>
      <w:proofErr w:type="spellEnd"/>
      <w:r w:rsidRPr="003757D9">
        <w:t>="http://ivis.eps.gov.lv/</w:t>
      </w:r>
      <w:proofErr w:type="spellStart"/>
      <w:r w:rsidRPr="003757D9">
        <w:t>XMLSchemas</w:t>
      </w:r>
      <w:proofErr w:type="spellEnd"/>
      <w:r w:rsidRPr="003757D9">
        <w:t xml:space="preserve">/100001/IVIS/v1-0" xmlns:Person="http://ivis.eps.gov.lv/XMLSchemas/100001/Person/v1-0" </w:t>
      </w:r>
      <w:proofErr w:type="spellStart"/>
      <w:r w:rsidRPr="003757D9">
        <w:t>xmlns:xsi</w:t>
      </w:r>
      <w:proofErr w:type="spellEnd"/>
      <w:r w:rsidRPr="003757D9">
        <w:t>="http://www.w3.org/2001/XMLSchema-instance"&gt;</w:t>
      </w:r>
    </w:p>
    <w:p w14:paraId="7755894F" w14:textId="77777777" w:rsidR="003757D9" w:rsidRPr="003757D9" w:rsidRDefault="003757D9" w:rsidP="00756A97">
      <w:pPr>
        <w:pStyle w:val="CodeBlock"/>
        <w:keepNext w:val="0"/>
      </w:pPr>
      <w:r w:rsidRPr="003757D9">
        <w:tab/>
        <w:t>&lt;</w:t>
      </w:r>
      <w:proofErr w:type="spellStart"/>
      <w:r w:rsidRPr="003757D9">
        <w:t>ReportPeriod</w:t>
      </w:r>
      <w:proofErr w:type="spellEnd"/>
      <w:r w:rsidRPr="003757D9">
        <w:t>&gt;12&lt;/</w:t>
      </w:r>
      <w:proofErr w:type="spellStart"/>
      <w:r w:rsidRPr="003757D9">
        <w:t>ReportPeriod</w:t>
      </w:r>
      <w:proofErr w:type="spellEnd"/>
      <w:r w:rsidRPr="003757D9">
        <w:t>&gt;</w:t>
      </w:r>
    </w:p>
    <w:p w14:paraId="27819C5A" w14:textId="77777777" w:rsidR="003757D9" w:rsidRPr="003757D9" w:rsidRDefault="003757D9" w:rsidP="00756A97">
      <w:pPr>
        <w:pStyle w:val="CodeBlock"/>
        <w:keepNext w:val="0"/>
      </w:pPr>
      <w:r w:rsidRPr="003757D9">
        <w:tab/>
        <w:t>&lt;</w:t>
      </w:r>
      <w:proofErr w:type="spellStart"/>
      <w:r w:rsidRPr="003757D9">
        <w:t>ProduceTime</w:t>
      </w:r>
      <w:proofErr w:type="spellEnd"/>
      <w:r w:rsidRPr="003757D9">
        <w:t>&gt;2001-12-17T09:30:47.0Z&lt;/</w:t>
      </w:r>
      <w:proofErr w:type="spellStart"/>
      <w:r w:rsidRPr="003757D9">
        <w:t>ProduceTime</w:t>
      </w:r>
      <w:proofErr w:type="spellEnd"/>
      <w:r w:rsidRPr="003757D9">
        <w:t>&gt;</w:t>
      </w:r>
    </w:p>
    <w:p w14:paraId="3257FDE4" w14:textId="77777777" w:rsidR="003757D9" w:rsidRPr="003757D9" w:rsidRDefault="003757D9" w:rsidP="00756A97">
      <w:pPr>
        <w:pStyle w:val="CodeBlock"/>
        <w:keepNext w:val="0"/>
      </w:pPr>
      <w:r w:rsidRPr="003757D9">
        <w:tab/>
        <w:t>&lt;</w:t>
      </w:r>
      <w:proofErr w:type="spellStart"/>
      <w:r w:rsidRPr="003757D9">
        <w:t>RecordCount</w:t>
      </w:r>
      <w:proofErr w:type="spellEnd"/>
      <w:r w:rsidRPr="003757D9">
        <w:t>&gt;2147483647&lt;/</w:t>
      </w:r>
      <w:proofErr w:type="spellStart"/>
      <w:r w:rsidRPr="003757D9">
        <w:t>RecordCount</w:t>
      </w:r>
      <w:proofErr w:type="spellEnd"/>
      <w:r w:rsidRPr="003757D9">
        <w:t>&gt;</w:t>
      </w:r>
    </w:p>
    <w:p w14:paraId="74B3DB75" w14:textId="77777777" w:rsidR="003757D9" w:rsidRPr="003757D9" w:rsidRDefault="003757D9" w:rsidP="00756A97">
      <w:pPr>
        <w:pStyle w:val="CodeBlock"/>
        <w:keepNext w:val="0"/>
      </w:pPr>
      <w:r w:rsidRPr="003757D9">
        <w:tab/>
        <w:t>&lt;</w:t>
      </w:r>
      <w:proofErr w:type="spellStart"/>
      <w:r w:rsidRPr="003757D9">
        <w:t>PersonList</w:t>
      </w:r>
      <w:proofErr w:type="spellEnd"/>
      <w:r w:rsidRPr="003757D9">
        <w:t>&gt;</w:t>
      </w:r>
    </w:p>
    <w:p w14:paraId="32F70A38" w14:textId="77777777" w:rsidR="003757D9" w:rsidRPr="003757D9" w:rsidRDefault="003757D9" w:rsidP="00756A97">
      <w:pPr>
        <w:pStyle w:val="CodeBlock"/>
        <w:keepNext w:val="0"/>
      </w:pPr>
      <w:r w:rsidRPr="003757D9">
        <w:tab/>
      </w:r>
      <w:r w:rsidRPr="003757D9">
        <w:tab/>
        <w:t>&lt;Person&gt;</w:t>
      </w:r>
    </w:p>
    <w:p w14:paraId="4A4FE3C7"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PersonCode</w:t>
      </w:r>
      <w:proofErr w:type="spellEnd"/>
      <w:r w:rsidRPr="003757D9">
        <w:t>&gt;00000000000&lt;/</w:t>
      </w:r>
      <w:proofErr w:type="spellStart"/>
      <w:r w:rsidRPr="003757D9">
        <w:t>PersonCode</w:t>
      </w:r>
      <w:proofErr w:type="spellEnd"/>
      <w:r w:rsidRPr="003757D9">
        <w:t>&gt;</w:t>
      </w:r>
    </w:p>
    <w:p w14:paraId="75E23689"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PersonLastName</w:t>
      </w:r>
      <w:proofErr w:type="spellEnd"/>
      <w:r w:rsidRPr="003757D9">
        <w:t>&gt;</w:t>
      </w:r>
      <w:proofErr w:type="spellStart"/>
      <w:r w:rsidRPr="003757D9">
        <w:t>normalizedString</w:t>
      </w:r>
      <w:proofErr w:type="spellEnd"/>
      <w:r w:rsidRPr="003757D9">
        <w:t>&lt;/</w:t>
      </w:r>
      <w:proofErr w:type="spellStart"/>
      <w:r w:rsidRPr="003757D9">
        <w:t>PersonLastName</w:t>
      </w:r>
      <w:proofErr w:type="spellEnd"/>
      <w:r w:rsidRPr="003757D9">
        <w:t>&gt;</w:t>
      </w:r>
    </w:p>
    <w:p w14:paraId="02531F88"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PersonFirstName</w:t>
      </w:r>
      <w:proofErr w:type="spellEnd"/>
      <w:r w:rsidRPr="003757D9">
        <w:t>&gt;</w:t>
      </w:r>
      <w:proofErr w:type="spellStart"/>
      <w:r w:rsidRPr="003757D9">
        <w:t>normalizedString</w:t>
      </w:r>
      <w:proofErr w:type="spellEnd"/>
      <w:r w:rsidRPr="003757D9">
        <w:t>&lt;/</w:t>
      </w:r>
      <w:proofErr w:type="spellStart"/>
      <w:r w:rsidRPr="003757D9">
        <w:t>PersonFirstName</w:t>
      </w:r>
      <w:proofErr w:type="spellEnd"/>
      <w:r w:rsidRPr="003757D9">
        <w:t>&gt;</w:t>
      </w:r>
    </w:p>
    <w:p w14:paraId="49ED5E53"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PersonOtherNames</w:t>
      </w:r>
      <w:proofErr w:type="spellEnd"/>
      <w:r w:rsidRPr="003757D9">
        <w:t>&gt;</w:t>
      </w:r>
      <w:proofErr w:type="spellStart"/>
      <w:r w:rsidRPr="003757D9">
        <w:t>normalizedString</w:t>
      </w:r>
      <w:proofErr w:type="spellEnd"/>
      <w:r w:rsidRPr="003757D9">
        <w:t>&lt;/</w:t>
      </w:r>
      <w:proofErr w:type="spellStart"/>
      <w:r w:rsidRPr="003757D9">
        <w:t>PersonOtherNames</w:t>
      </w:r>
      <w:proofErr w:type="spellEnd"/>
      <w:r w:rsidRPr="003757D9">
        <w:t>&gt;</w:t>
      </w:r>
    </w:p>
    <w:p w14:paraId="32487FA8" w14:textId="77777777" w:rsidR="003757D9" w:rsidRPr="003757D9" w:rsidRDefault="003757D9" w:rsidP="00756A97">
      <w:pPr>
        <w:pStyle w:val="CodeBlock"/>
        <w:keepNext w:val="0"/>
      </w:pPr>
      <w:r w:rsidRPr="003757D9">
        <w:tab/>
      </w:r>
      <w:r w:rsidRPr="003757D9">
        <w:tab/>
      </w:r>
      <w:r w:rsidRPr="003757D9">
        <w:tab/>
        <w:t>&lt;</w:t>
      </w:r>
      <w:proofErr w:type="spellStart"/>
      <w:r w:rsidRPr="003757D9">
        <w:t>ContractNr</w:t>
      </w:r>
      <w:proofErr w:type="spellEnd"/>
      <w:r w:rsidRPr="003757D9">
        <w:t>&gt;</w:t>
      </w:r>
      <w:proofErr w:type="spellStart"/>
      <w:r w:rsidRPr="003757D9">
        <w:t>normalizedString</w:t>
      </w:r>
      <w:proofErr w:type="spellEnd"/>
      <w:r w:rsidRPr="003757D9">
        <w:t>&lt;/</w:t>
      </w:r>
      <w:proofErr w:type="spellStart"/>
      <w:r w:rsidRPr="003757D9">
        <w:t>ContractNr</w:t>
      </w:r>
      <w:proofErr w:type="spellEnd"/>
      <w:r w:rsidRPr="003757D9">
        <w:t>&gt;</w:t>
      </w:r>
    </w:p>
    <w:p w14:paraId="225610EC" w14:textId="77777777" w:rsidR="003757D9" w:rsidRPr="003757D9" w:rsidRDefault="003757D9" w:rsidP="00756A97">
      <w:pPr>
        <w:pStyle w:val="CodeBlock"/>
        <w:keepNext w:val="0"/>
      </w:pPr>
      <w:r w:rsidRPr="003757D9">
        <w:tab/>
      </w:r>
      <w:r w:rsidRPr="003757D9">
        <w:tab/>
      </w:r>
      <w:r w:rsidRPr="003757D9">
        <w:tab/>
        <w:t>&lt;</w:t>
      </w:r>
      <w:proofErr w:type="spellStart"/>
      <w:r w:rsidRPr="003757D9">
        <w:t>ObjectAddressText</w:t>
      </w:r>
      <w:proofErr w:type="spellEnd"/>
      <w:r w:rsidRPr="003757D9">
        <w:t>&gt;</w:t>
      </w:r>
      <w:proofErr w:type="spellStart"/>
      <w:r w:rsidRPr="003757D9">
        <w:t>normalizedString</w:t>
      </w:r>
      <w:proofErr w:type="spellEnd"/>
      <w:r w:rsidRPr="003757D9">
        <w:t>&lt;/</w:t>
      </w:r>
      <w:proofErr w:type="spellStart"/>
      <w:r w:rsidRPr="003757D9">
        <w:t>ObjectAddressText</w:t>
      </w:r>
      <w:proofErr w:type="spellEnd"/>
      <w:r w:rsidRPr="003757D9">
        <w:t>&gt;</w:t>
      </w:r>
    </w:p>
    <w:p w14:paraId="5AD3ECBF" w14:textId="77777777" w:rsidR="003757D9" w:rsidRPr="003757D9" w:rsidRDefault="003757D9" w:rsidP="00756A97">
      <w:pPr>
        <w:pStyle w:val="CodeBlock"/>
        <w:keepNext w:val="0"/>
      </w:pPr>
      <w:r w:rsidRPr="003757D9">
        <w:tab/>
      </w:r>
      <w:r w:rsidRPr="003757D9">
        <w:tab/>
      </w:r>
      <w:r w:rsidRPr="003757D9">
        <w:tab/>
        <w:t>&lt;</w:t>
      </w:r>
      <w:proofErr w:type="spellStart"/>
      <w:r w:rsidRPr="003757D9">
        <w:t>ObjectARCode</w:t>
      </w:r>
      <w:proofErr w:type="spellEnd"/>
      <w:r w:rsidRPr="003757D9">
        <w:t>&gt;000000000&lt;/</w:t>
      </w:r>
      <w:proofErr w:type="spellStart"/>
      <w:r w:rsidRPr="003757D9">
        <w:t>ObjectARCode</w:t>
      </w:r>
      <w:proofErr w:type="spellEnd"/>
      <w:r w:rsidRPr="003757D9">
        <w:t>&gt;</w:t>
      </w:r>
    </w:p>
    <w:p w14:paraId="0F2E5260"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PersonAddressText</w:t>
      </w:r>
      <w:proofErr w:type="spellEnd"/>
      <w:r w:rsidRPr="003757D9">
        <w:t>&gt;</w:t>
      </w:r>
      <w:proofErr w:type="spellStart"/>
      <w:r w:rsidRPr="003757D9">
        <w:t>normalizedString</w:t>
      </w:r>
      <w:proofErr w:type="spellEnd"/>
      <w:r w:rsidRPr="003757D9">
        <w:t>&lt;/</w:t>
      </w:r>
      <w:proofErr w:type="spellStart"/>
      <w:r w:rsidRPr="003757D9">
        <w:t>PersonAddressText</w:t>
      </w:r>
      <w:proofErr w:type="spellEnd"/>
      <w:r w:rsidRPr="003757D9">
        <w:t>&gt;</w:t>
      </w:r>
    </w:p>
    <w:p w14:paraId="7F1AF16E" w14:textId="77777777" w:rsidR="003757D9" w:rsidRPr="003757D9" w:rsidRDefault="003757D9" w:rsidP="00756A97">
      <w:pPr>
        <w:pStyle w:val="CodeBlock"/>
        <w:keepNext w:val="0"/>
      </w:pPr>
      <w:r w:rsidRPr="003757D9">
        <w:tab/>
      </w:r>
      <w:r w:rsidRPr="003757D9">
        <w:tab/>
      </w:r>
      <w:r w:rsidRPr="003757D9">
        <w:tab/>
        <w:t>&lt;</w:t>
      </w:r>
      <w:proofErr w:type="spellStart"/>
      <w:r w:rsidRPr="003757D9">
        <w:t>PersonARCode</w:t>
      </w:r>
      <w:proofErr w:type="spellEnd"/>
      <w:r w:rsidRPr="003757D9">
        <w:t>&gt;000000000&lt;/</w:t>
      </w:r>
      <w:proofErr w:type="spellStart"/>
      <w:r w:rsidRPr="003757D9">
        <w:t>PersonARCode</w:t>
      </w:r>
      <w:proofErr w:type="spellEnd"/>
      <w:r w:rsidRPr="003757D9">
        <w:t>&gt;</w:t>
      </w:r>
    </w:p>
    <w:p w14:paraId="47AD10E1" w14:textId="77777777" w:rsidR="003757D9" w:rsidRPr="003757D9" w:rsidRDefault="003757D9" w:rsidP="00756A97">
      <w:pPr>
        <w:pStyle w:val="CodeBlock"/>
        <w:keepNext w:val="0"/>
      </w:pPr>
      <w:r w:rsidRPr="003757D9">
        <w:tab/>
      </w:r>
      <w:r w:rsidRPr="003757D9">
        <w:tab/>
      </w:r>
      <w:r w:rsidRPr="003757D9">
        <w:tab/>
        <w:t>&lt;</w:t>
      </w:r>
      <w:proofErr w:type="spellStart"/>
      <w:r w:rsidRPr="003757D9">
        <w:t>ContactInfo</w:t>
      </w:r>
      <w:proofErr w:type="spellEnd"/>
      <w:r w:rsidRPr="003757D9">
        <w:t>&gt;</w:t>
      </w:r>
      <w:proofErr w:type="spellStart"/>
      <w:r w:rsidRPr="003757D9">
        <w:t>normalizedString</w:t>
      </w:r>
      <w:proofErr w:type="spellEnd"/>
      <w:r w:rsidRPr="003757D9">
        <w:t>&lt;/</w:t>
      </w:r>
      <w:proofErr w:type="spellStart"/>
      <w:r w:rsidRPr="003757D9">
        <w:t>ContactInfo</w:t>
      </w:r>
      <w:proofErr w:type="spellEnd"/>
      <w:r w:rsidRPr="003757D9">
        <w:t>&gt;</w:t>
      </w:r>
    </w:p>
    <w:p w14:paraId="556D74C2" w14:textId="77777777" w:rsidR="003757D9" w:rsidRPr="003757D9" w:rsidRDefault="003757D9" w:rsidP="00756A97">
      <w:pPr>
        <w:pStyle w:val="CodeBlock"/>
        <w:keepNext w:val="0"/>
      </w:pPr>
      <w:r w:rsidRPr="003757D9">
        <w:tab/>
      </w:r>
      <w:r w:rsidRPr="003757D9">
        <w:tab/>
      </w:r>
      <w:r w:rsidRPr="003757D9">
        <w:tab/>
        <w:t>&lt;</w:t>
      </w:r>
      <w:proofErr w:type="spellStart"/>
      <w:r w:rsidRPr="003757D9">
        <w:t>DistrictATUCode</w:t>
      </w:r>
      <w:proofErr w:type="spellEnd"/>
      <w:r w:rsidRPr="003757D9">
        <w:t>&gt;0000000&lt;/</w:t>
      </w:r>
      <w:proofErr w:type="spellStart"/>
      <w:r w:rsidRPr="003757D9">
        <w:t>DistrictATUCode</w:t>
      </w:r>
      <w:proofErr w:type="spellEnd"/>
      <w:r w:rsidRPr="003757D9">
        <w:t>&gt;</w:t>
      </w:r>
    </w:p>
    <w:p w14:paraId="63251B54" w14:textId="77777777" w:rsidR="003757D9" w:rsidRPr="003757D9" w:rsidRDefault="003757D9" w:rsidP="00756A97">
      <w:pPr>
        <w:pStyle w:val="CodeBlock"/>
        <w:keepNext w:val="0"/>
      </w:pPr>
      <w:r w:rsidRPr="003757D9">
        <w:tab/>
      </w:r>
      <w:r w:rsidRPr="003757D9">
        <w:tab/>
      </w:r>
      <w:r w:rsidRPr="003757D9">
        <w:tab/>
        <w:t>&lt;</w:t>
      </w:r>
      <w:proofErr w:type="spellStart"/>
      <w:r w:rsidRPr="003757D9">
        <w:t>FamilyId</w:t>
      </w:r>
      <w:proofErr w:type="spellEnd"/>
      <w:r w:rsidRPr="003757D9">
        <w:t>&gt;2147483647&lt;/</w:t>
      </w:r>
      <w:proofErr w:type="spellStart"/>
      <w:r w:rsidRPr="003757D9">
        <w:t>FamilyId</w:t>
      </w:r>
      <w:proofErr w:type="spellEnd"/>
      <w:r w:rsidRPr="003757D9">
        <w:t>&gt;</w:t>
      </w:r>
    </w:p>
    <w:p w14:paraId="21965217" w14:textId="77777777" w:rsidR="003757D9" w:rsidRPr="003757D9" w:rsidRDefault="003757D9" w:rsidP="00756A97">
      <w:pPr>
        <w:pStyle w:val="CodeBlock"/>
        <w:keepNext w:val="0"/>
      </w:pPr>
      <w:r w:rsidRPr="003757D9">
        <w:tab/>
      </w:r>
      <w:r w:rsidRPr="003757D9">
        <w:tab/>
        <w:t>&lt;/Person&gt;</w:t>
      </w:r>
    </w:p>
    <w:p w14:paraId="1ED7F767" w14:textId="77777777" w:rsidR="003757D9" w:rsidRPr="003757D9" w:rsidRDefault="003757D9" w:rsidP="00756A97">
      <w:pPr>
        <w:pStyle w:val="CodeBlock"/>
        <w:keepNext w:val="0"/>
      </w:pPr>
      <w:r w:rsidRPr="003757D9">
        <w:tab/>
        <w:t>&lt;/</w:t>
      </w:r>
      <w:proofErr w:type="spellStart"/>
      <w:r w:rsidRPr="003757D9">
        <w:t>PersonList</w:t>
      </w:r>
      <w:proofErr w:type="spellEnd"/>
      <w:r w:rsidRPr="003757D9">
        <w:t>&gt;</w:t>
      </w:r>
    </w:p>
    <w:p w14:paraId="5E3AE2FD" w14:textId="77777777" w:rsidR="003757D9" w:rsidRPr="003757D9" w:rsidRDefault="003757D9" w:rsidP="00756A97">
      <w:pPr>
        <w:pStyle w:val="CodeBlock"/>
        <w:keepNext w:val="0"/>
      </w:pPr>
      <w:r w:rsidRPr="003757D9">
        <w:t>&lt;/</w:t>
      </w:r>
      <w:proofErr w:type="spellStart"/>
      <w:r w:rsidRPr="003757D9">
        <w:t>PowerPrivilege</w:t>
      </w:r>
      <w:proofErr w:type="spellEnd"/>
      <w:r w:rsidRPr="003757D9">
        <w:t>&gt;</w:t>
      </w:r>
    </w:p>
    <w:p w14:paraId="1422E312" w14:textId="77777777" w:rsidR="003757D9" w:rsidRPr="003757D9" w:rsidRDefault="003757D9" w:rsidP="00756A97">
      <w:pPr>
        <w:pStyle w:val="CodeBlock"/>
        <w:keepNext w:val="0"/>
      </w:pPr>
      <w:r w:rsidRPr="003757D9">
        <w:t xml:space="preserve">  &lt;/v</w:t>
      </w:r>
      <w:proofErr w:type="gramStart"/>
      <w:r w:rsidRPr="003757D9">
        <w:t>1:Body</w:t>
      </w:r>
      <w:proofErr w:type="gramEnd"/>
      <w:r w:rsidRPr="003757D9">
        <w:t>&gt;</w:t>
      </w:r>
    </w:p>
    <w:p w14:paraId="3B0012A3" w14:textId="196DF73E" w:rsidR="00640311" w:rsidRDefault="003757D9" w:rsidP="00756A97">
      <w:pPr>
        <w:pStyle w:val="CodeBlock"/>
        <w:keepNext w:val="0"/>
      </w:pPr>
      <w:r w:rsidRPr="003757D9">
        <w:t>&lt;/v</w:t>
      </w:r>
      <w:proofErr w:type="gramStart"/>
      <w:r w:rsidRPr="003757D9">
        <w:t>1:DefaultMessageError</w:t>
      </w:r>
      <w:proofErr w:type="gramEnd"/>
      <w:r w:rsidRPr="003757D9">
        <w:t>&gt;</w:t>
      </w:r>
    </w:p>
    <w:p w14:paraId="4C3CF19F" w14:textId="15923C71" w:rsidR="00640311" w:rsidRDefault="00640311" w:rsidP="00640311">
      <w:r>
        <w:lastRenderedPageBreak/>
        <w:t xml:space="preserve">Kopumā DIT var ģenerēt </w:t>
      </w:r>
      <w:r w:rsidR="00B86D06">
        <w:t xml:space="preserve">notikuma </w:t>
      </w:r>
      <w:r>
        <w:t>ziņojum</w:t>
      </w:r>
      <w:r w:rsidR="00370B1E">
        <w:t>u</w:t>
      </w:r>
      <w:r>
        <w:t xml:space="preserve"> trīs gadījumos:</w:t>
      </w:r>
    </w:p>
    <w:p w14:paraId="590E4CBB" w14:textId="50FB3099" w:rsidR="00640311" w:rsidRDefault="00640311" w:rsidP="00640311">
      <w:pPr>
        <w:pStyle w:val="ListBullet"/>
      </w:pPr>
      <w:r>
        <w:t xml:space="preserve">Nekorekts ziņojums (pie validācijas) – </w:t>
      </w:r>
      <w:r w:rsidR="00370B1E">
        <w:t xml:space="preserve">ziņojums </w:t>
      </w:r>
      <w:r>
        <w:t>neatbilst kanāla nor</w:t>
      </w:r>
      <w:r w:rsidR="00370B1E">
        <w:t>ā</w:t>
      </w:r>
      <w:r>
        <w:t>dīta</w:t>
      </w:r>
      <w:r w:rsidR="00370B1E">
        <w:t>ja</w:t>
      </w:r>
      <w:r>
        <w:t>i shēmai</w:t>
      </w:r>
      <w:r w:rsidR="00370B1E">
        <w:t>;</w:t>
      </w:r>
    </w:p>
    <w:p w14:paraId="14A29853" w14:textId="398A8236" w:rsidR="00640311" w:rsidRDefault="00640311" w:rsidP="00640311">
      <w:pPr>
        <w:pStyle w:val="ListBullet"/>
      </w:pPr>
      <w:r>
        <w:t>Kļūda pie ziņojuma transformācijas (apakškanāliem)</w:t>
      </w:r>
      <w:r w:rsidR="00370B1E">
        <w:t>;</w:t>
      </w:r>
    </w:p>
    <w:p w14:paraId="3CBA5B54" w14:textId="00F9F4D5" w:rsidR="00640311" w:rsidRDefault="001D3E45" w:rsidP="00640311">
      <w:pPr>
        <w:pStyle w:val="ListBullet"/>
      </w:pPr>
      <w:r>
        <w:t>Citas kritiskas kļūdas</w:t>
      </w:r>
      <w:r w:rsidR="00640311">
        <w:t xml:space="preserve"> (DB vai tīkla servisa</w:t>
      </w:r>
      <w:r w:rsidR="00370B1E">
        <w:t xml:space="preserve"> kļūdas</w:t>
      </w:r>
      <w:r w:rsidR="00640311">
        <w:t>)</w:t>
      </w:r>
      <w:r w:rsidR="00370B1E">
        <w:t>.</w:t>
      </w:r>
    </w:p>
    <w:p w14:paraId="62D1B3B8" w14:textId="10323E96" w:rsidR="00640311" w:rsidRPr="003757D9" w:rsidRDefault="00640311" w:rsidP="00640311">
      <w:pPr>
        <w:pStyle w:val="Note"/>
        <w:rPr>
          <w:lang w:val="lv-LV"/>
        </w:rPr>
      </w:pPr>
      <w:r w:rsidRPr="003757D9">
        <w:rPr>
          <w:lang w:val="lv-LV"/>
        </w:rPr>
        <w:t>Kļūdu ziņojumu var ģenerēt arī klients, kas nolasa ziņojum</w:t>
      </w:r>
      <w:r w:rsidR="00370B1E">
        <w:rPr>
          <w:lang w:val="lv-LV"/>
        </w:rPr>
        <w:t>us</w:t>
      </w:r>
      <w:r w:rsidRPr="003757D9">
        <w:rPr>
          <w:lang w:val="lv-LV"/>
        </w:rPr>
        <w:t xml:space="preserve">. </w:t>
      </w:r>
      <w:r w:rsidR="001D3E45" w:rsidRPr="003757D9">
        <w:rPr>
          <w:lang w:val="lv-LV"/>
        </w:rPr>
        <w:t>Jebkurā gadījumā</w:t>
      </w:r>
      <w:r w:rsidRPr="003757D9">
        <w:rPr>
          <w:lang w:val="lv-LV"/>
        </w:rPr>
        <w:t xml:space="preserve"> tiek nor</w:t>
      </w:r>
      <w:r w:rsidR="00370B1E">
        <w:rPr>
          <w:lang w:val="lv-LV"/>
        </w:rPr>
        <w:t>ā</w:t>
      </w:r>
      <w:r w:rsidRPr="003757D9">
        <w:rPr>
          <w:lang w:val="lv-LV"/>
        </w:rPr>
        <w:t xml:space="preserve">dīts atbilstošais </w:t>
      </w:r>
      <w:proofErr w:type="spellStart"/>
      <w:r w:rsidRPr="003757D9">
        <w:rPr>
          <w:lang w:val="lv-LV"/>
        </w:rPr>
        <w:t>RelatedMessageID</w:t>
      </w:r>
      <w:proofErr w:type="spellEnd"/>
      <w:r w:rsidRPr="003757D9">
        <w:rPr>
          <w:lang w:val="lv-LV"/>
        </w:rPr>
        <w:t xml:space="preserve"> – kurš atsaucas uz avota ziņojumu (kļūdain</w:t>
      </w:r>
      <w:r w:rsidR="00370B1E">
        <w:rPr>
          <w:lang w:val="lv-LV"/>
        </w:rPr>
        <w:t>o ziņojumu</w:t>
      </w:r>
      <w:r w:rsidRPr="003757D9">
        <w:rPr>
          <w:lang w:val="lv-LV"/>
        </w:rPr>
        <w:t xml:space="preserve">). Ir </w:t>
      </w:r>
      <w:r w:rsidRPr="00640311">
        <w:rPr>
          <w:lang w:val="lv-LV"/>
        </w:rPr>
        <w:t>paredzēts</w:t>
      </w:r>
      <w:r w:rsidR="00370B1E">
        <w:rPr>
          <w:lang w:val="lv-LV"/>
        </w:rPr>
        <w:t>,</w:t>
      </w:r>
      <w:r w:rsidRPr="00640311">
        <w:rPr>
          <w:lang w:val="lv-LV"/>
        </w:rPr>
        <w:t xml:space="preserve"> ka DIT kļūdas</w:t>
      </w:r>
      <w:r w:rsidRPr="003757D9">
        <w:rPr>
          <w:lang w:val="lv-LV"/>
        </w:rPr>
        <w:t xml:space="preserve"> ziņojumi </w:t>
      </w:r>
      <w:r w:rsidR="00370B1E">
        <w:rPr>
          <w:lang w:val="lv-LV"/>
        </w:rPr>
        <w:t>tiek</w:t>
      </w:r>
      <w:r w:rsidRPr="003757D9">
        <w:rPr>
          <w:lang w:val="lv-LV"/>
        </w:rPr>
        <w:t xml:space="preserve"> apstrādāti manuāli.</w:t>
      </w:r>
    </w:p>
    <w:p w14:paraId="64229157" w14:textId="26256DEE" w:rsidR="009D5522" w:rsidRDefault="009D5522" w:rsidP="009D5522">
      <w:pPr>
        <w:rPr>
          <w:rFonts w:ascii="Calibri" w:hAnsi="Calibri"/>
        </w:rPr>
      </w:pPr>
      <w:r>
        <w:t xml:space="preserve">Tipisks transformācijas kļūdas ziņojums izskatās šādi: </w:t>
      </w:r>
    </w:p>
    <w:p w14:paraId="2AA30007" w14:textId="66F53F39" w:rsidR="009D5522" w:rsidRPr="00B87AF2" w:rsidRDefault="009D5522" w:rsidP="009D5522">
      <w:pPr>
        <w:pStyle w:val="CodeBlock"/>
        <w:rPr>
          <w:lang w:val="lv-LV"/>
        </w:rPr>
      </w:pPr>
      <w:r w:rsidRPr="00B87AF2">
        <w:rPr>
          <w:lang w:val="lv-LV"/>
        </w:rPr>
        <w:t>&lt;?</w:t>
      </w:r>
      <w:proofErr w:type="spellStart"/>
      <w:r w:rsidRPr="00B87AF2">
        <w:rPr>
          <w:lang w:val="lv-LV"/>
        </w:rPr>
        <w:t>xml</w:t>
      </w:r>
      <w:proofErr w:type="spellEnd"/>
      <w:r w:rsidRPr="00B87AF2">
        <w:rPr>
          <w:lang w:val="lv-LV"/>
        </w:rPr>
        <w:t xml:space="preserve"> </w:t>
      </w:r>
      <w:proofErr w:type="spellStart"/>
      <w:r w:rsidRPr="00B87AF2">
        <w:rPr>
          <w:lang w:val="lv-LV"/>
        </w:rPr>
        <w:t>version</w:t>
      </w:r>
      <w:proofErr w:type="spellEnd"/>
      <w:r w:rsidRPr="00B87AF2">
        <w:rPr>
          <w:lang w:val="lv-LV"/>
        </w:rPr>
        <w:t>="1.0"?&gt;</w:t>
      </w:r>
    </w:p>
    <w:p w14:paraId="4A44E6AE" w14:textId="231B709A" w:rsidR="009D5522" w:rsidRPr="00B87AF2" w:rsidRDefault="009D5522" w:rsidP="009D5522">
      <w:pPr>
        <w:pStyle w:val="CodeBlock"/>
        <w:rPr>
          <w:lang w:val="lv-LV"/>
        </w:rPr>
      </w:pPr>
      <w:r w:rsidRPr="00B87AF2">
        <w:rPr>
          <w:lang w:val="lv-LV"/>
        </w:rPr>
        <w:t>&lt;</w:t>
      </w:r>
      <w:proofErr w:type="spellStart"/>
      <w:r w:rsidRPr="00B87AF2">
        <w:rPr>
          <w:lang w:val="lv-LV"/>
        </w:rPr>
        <w:t>DefaultMessageError</w:t>
      </w:r>
      <w:proofErr w:type="spellEnd"/>
      <w:r w:rsidRPr="00B87AF2">
        <w:rPr>
          <w:lang w:val="lv-LV"/>
        </w:rPr>
        <w:t xml:space="preserve"> </w:t>
      </w:r>
      <w:proofErr w:type="spellStart"/>
      <w:r w:rsidRPr="00B87AF2">
        <w:rPr>
          <w:lang w:val="lv-LV"/>
        </w:rPr>
        <w:t>xmlns</w:t>
      </w:r>
      <w:proofErr w:type="spellEnd"/>
      <w:r w:rsidRPr="00B87AF2">
        <w:rPr>
          <w:lang w:val="lv-LV"/>
        </w:rPr>
        <w:t>="http://ivis.eps.gov.lv/XMLSchemas/100000/DIT/v1-0"&gt;</w:t>
      </w:r>
    </w:p>
    <w:p w14:paraId="50528EC1" w14:textId="77777777" w:rsidR="009D5522" w:rsidRPr="00B87AF2" w:rsidRDefault="009D5522" w:rsidP="009D5522">
      <w:pPr>
        <w:pStyle w:val="CodeBlock"/>
        <w:rPr>
          <w:lang w:val="lv-LV"/>
        </w:rPr>
      </w:pPr>
      <w:r w:rsidRPr="00B87AF2">
        <w:rPr>
          <w:lang w:val="lv-LV"/>
        </w:rPr>
        <w:t xml:space="preserve">  &lt;</w:t>
      </w:r>
      <w:proofErr w:type="spellStart"/>
      <w:r w:rsidRPr="00B87AF2">
        <w:rPr>
          <w:lang w:val="lv-LV"/>
        </w:rPr>
        <w:t>Message</w:t>
      </w:r>
      <w:proofErr w:type="spellEnd"/>
      <w:r w:rsidRPr="00B87AF2">
        <w:rPr>
          <w:lang w:val="lv-LV"/>
        </w:rPr>
        <w:t>&gt;![CDATA[</w:t>
      </w:r>
      <w:proofErr w:type="spellStart"/>
      <w:r w:rsidRPr="00B87AF2">
        <w:rPr>
          <w:lang w:val="lv-LV"/>
        </w:rPr>
        <w:t>Can</w:t>
      </w:r>
      <w:proofErr w:type="spellEnd"/>
      <w:r w:rsidRPr="00B87AF2">
        <w:rPr>
          <w:lang w:val="lv-LV"/>
        </w:rPr>
        <w:t xml:space="preserve"> </w:t>
      </w:r>
      <w:proofErr w:type="spellStart"/>
      <w:r w:rsidRPr="00B87AF2">
        <w:rPr>
          <w:lang w:val="lv-LV"/>
        </w:rPr>
        <w:t>not</w:t>
      </w:r>
      <w:proofErr w:type="spellEnd"/>
      <w:r w:rsidRPr="00B87AF2">
        <w:rPr>
          <w:lang w:val="lv-LV"/>
        </w:rPr>
        <w:t xml:space="preserve"> </w:t>
      </w:r>
      <w:proofErr w:type="spellStart"/>
      <w:r w:rsidRPr="00B87AF2">
        <w:rPr>
          <w:lang w:val="lv-LV"/>
        </w:rPr>
        <w:t>receive</w:t>
      </w:r>
      <w:proofErr w:type="spellEnd"/>
      <w:r w:rsidRPr="00B87AF2">
        <w:rPr>
          <w:lang w:val="lv-LV"/>
        </w:rPr>
        <w:t xml:space="preserve"> </w:t>
      </w:r>
      <w:proofErr w:type="spellStart"/>
      <w:r w:rsidRPr="00B87AF2">
        <w:rPr>
          <w:lang w:val="lv-LV"/>
        </w:rPr>
        <w:t>transformation</w:t>
      </w:r>
      <w:proofErr w:type="spellEnd"/>
      <w:r w:rsidRPr="00B87AF2">
        <w:rPr>
          <w:lang w:val="lv-LV"/>
        </w:rPr>
        <w:t xml:space="preserve"> [transformācijas URN] </w:t>
      </w:r>
      <w:proofErr w:type="spellStart"/>
      <w:r w:rsidRPr="00B87AF2">
        <w:rPr>
          <w:lang w:val="lv-LV"/>
        </w:rPr>
        <w:t>from</w:t>
      </w:r>
      <w:proofErr w:type="spellEnd"/>
      <w:r w:rsidRPr="00B87AF2">
        <w:rPr>
          <w:lang w:val="lv-LV"/>
        </w:rPr>
        <w:t xml:space="preserve"> RC [resursa kataloga adrese]]]&lt;/</w:t>
      </w:r>
      <w:proofErr w:type="spellStart"/>
      <w:r w:rsidRPr="00B87AF2">
        <w:rPr>
          <w:lang w:val="lv-LV"/>
        </w:rPr>
        <w:t>Message</w:t>
      </w:r>
      <w:proofErr w:type="spellEnd"/>
      <w:r w:rsidRPr="00B87AF2">
        <w:rPr>
          <w:lang w:val="lv-LV"/>
        </w:rPr>
        <w:t>&gt;</w:t>
      </w:r>
    </w:p>
    <w:p w14:paraId="0A3B7163" w14:textId="77777777" w:rsidR="009D5522" w:rsidRDefault="009D5522" w:rsidP="009D5522">
      <w:pPr>
        <w:pStyle w:val="CodeBlock"/>
      </w:pPr>
      <w:r w:rsidRPr="00B87AF2">
        <w:rPr>
          <w:lang w:val="lv-LV"/>
        </w:rPr>
        <w:t xml:space="preserve">  </w:t>
      </w:r>
      <w:r>
        <w:t>&lt;RelatedMessageId&gt;6f52058b-24ff-4203-a426-6bba96c11eab&lt;/RelatedMessageId&gt;</w:t>
      </w:r>
    </w:p>
    <w:p w14:paraId="13CC30E0" w14:textId="25798C54" w:rsidR="009D5522" w:rsidRDefault="009D5522">
      <w:pPr>
        <w:pStyle w:val="CodeBlock"/>
      </w:pPr>
      <w:r>
        <w:t>&lt;/</w:t>
      </w:r>
      <w:proofErr w:type="spellStart"/>
      <w:r>
        <w:t>DefaultMessageError</w:t>
      </w:r>
      <w:proofErr w:type="spellEnd"/>
      <w:r>
        <w:t>&gt;</w:t>
      </w:r>
    </w:p>
    <w:p w14:paraId="23874056" w14:textId="413AD55C" w:rsidR="009D5522" w:rsidRDefault="009D5522" w:rsidP="009D5522">
      <w:pPr>
        <w:rPr>
          <w:rFonts w:ascii="Calibri" w:hAnsi="Calibri"/>
        </w:rPr>
      </w:pPr>
      <w:r>
        <w:t xml:space="preserve">Tipisks validācijas kļūdas ziņojums izskatās šādi: </w:t>
      </w:r>
    </w:p>
    <w:p w14:paraId="042609C6" w14:textId="77777777" w:rsidR="009D5522" w:rsidRPr="00B87AF2" w:rsidRDefault="009D5522" w:rsidP="009D5522">
      <w:pPr>
        <w:pStyle w:val="CodeBlock"/>
        <w:rPr>
          <w:lang w:val="lv-LV"/>
        </w:rPr>
      </w:pPr>
      <w:r w:rsidRPr="00B87AF2">
        <w:rPr>
          <w:lang w:val="lv-LV"/>
        </w:rPr>
        <w:t>&lt;?</w:t>
      </w:r>
      <w:proofErr w:type="spellStart"/>
      <w:r w:rsidRPr="00B87AF2">
        <w:rPr>
          <w:lang w:val="lv-LV"/>
        </w:rPr>
        <w:t>xml</w:t>
      </w:r>
      <w:proofErr w:type="spellEnd"/>
      <w:r w:rsidRPr="00B87AF2">
        <w:rPr>
          <w:lang w:val="lv-LV"/>
        </w:rPr>
        <w:t xml:space="preserve"> </w:t>
      </w:r>
      <w:proofErr w:type="spellStart"/>
      <w:r w:rsidRPr="00B87AF2">
        <w:rPr>
          <w:lang w:val="lv-LV"/>
        </w:rPr>
        <w:t>version</w:t>
      </w:r>
      <w:proofErr w:type="spellEnd"/>
      <w:r w:rsidRPr="00B87AF2">
        <w:rPr>
          <w:lang w:val="lv-LV"/>
        </w:rPr>
        <w:t>="1.0"?&gt;</w:t>
      </w:r>
    </w:p>
    <w:p w14:paraId="4251A3BB" w14:textId="77777777" w:rsidR="009D5522" w:rsidRPr="00B87AF2" w:rsidRDefault="009D5522" w:rsidP="009D5522">
      <w:pPr>
        <w:pStyle w:val="CodeBlock"/>
        <w:rPr>
          <w:lang w:val="lv-LV"/>
        </w:rPr>
      </w:pPr>
      <w:r w:rsidRPr="00B87AF2">
        <w:rPr>
          <w:lang w:val="lv-LV"/>
        </w:rPr>
        <w:t>&lt;</w:t>
      </w:r>
      <w:proofErr w:type="spellStart"/>
      <w:r w:rsidRPr="00B87AF2">
        <w:rPr>
          <w:lang w:val="lv-LV"/>
        </w:rPr>
        <w:t>DefaultMessageError</w:t>
      </w:r>
      <w:proofErr w:type="spellEnd"/>
      <w:r w:rsidRPr="00B87AF2">
        <w:rPr>
          <w:lang w:val="lv-LV"/>
        </w:rPr>
        <w:t xml:space="preserve"> </w:t>
      </w:r>
      <w:proofErr w:type="spellStart"/>
      <w:r w:rsidRPr="00B87AF2">
        <w:rPr>
          <w:lang w:val="lv-LV"/>
        </w:rPr>
        <w:t>xmlns</w:t>
      </w:r>
      <w:proofErr w:type="spellEnd"/>
      <w:r w:rsidRPr="00B87AF2">
        <w:rPr>
          <w:lang w:val="lv-LV"/>
        </w:rPr>
        <w:t>="http://ivis.eps.gov.lv/XMLSchemas/100000/DIT/v1-0"&gt;</w:t>
      </w:r>
    </w:p>
    <w:p w14:paraId="51031C9E" w14:textId="77777777" w:rsidR="009D5522" w:rsidRPr="00B87AF2" w:rsidRDefault="009D5522" w:rsidP="009D5522">
      <w:pPr>
        <w:pStyle w:val="CodeBlock"/>
        <w:rPr>
          <w:lang w:val="lv-LV"/>
        </w:rPr>
      </w:pPr>
      <w:r w:rsidRPr="00B87AF2">
        <w:rPr>
          <w:lang w:val="lv-LV"/>
        </w:rPr>
        <w:t xml:space="preserve">  &lt;</w:t>
      </w:r>
      <w:proofErr w:type="spellStart"/>
      <w:r w:rsidRPr="00B87AF2">
        <w:rPr>
          <w:lang w:val="lv-LV"/>
        </w:rPr>
        <w:t>Message</w:t>
      </w:r>
      <w:proofErr w:type="spellEnd"/>
      <w:r w:rsidRPr="00B87AF2">
        <w:rPr>
          <w:lang w:val="lv-LV"/>
        </w:rPr>
        <w:t>&gt;XML ziņojuma validācijas kļūda&lt;/</w:t>
      </w:r>
      <w:proofErr w:type="spellStart"/>
      <w:r w:rsidRPr="00B87AF2">
        <w:rPr>
          <w:lang w:val="lv-LV"/>
        </w:rPr>
        <w:t>Message</w:t>
      </w:r>
      <w:proofErr w:type="spellEnd"/>
      <w:r w:rsidRPr="00B87AF2">
        <w:rPr>
          <w:lang w:val="lv-LV"/>
        </w:rPr>
        <w:t>&gt;</w:t>
      </w:r>
    </w:p>
    <w:p w14:paraId="7F6DB183" w14:textId="77777777" w:rsidR="009D5522" w:rsidRPr="00B87AF2" w:rsidRDefault="009D5522" w:rsidP="009D5522">
      <w:pPr>
        <w:pStyle w:val="CodeBlock"/>
        <w:rPr>
          <w:lang w:val="lv-LV"/>
        </w:rPr>
      </w:pPr>
      <w:r w:rsidRPr="00B87AF2">
        <w:rPr>
          <w:lang w:val="lv-LV"/>
        </w:rPr>
        <w:t xml:space="preserve">  &lt;RelatedMessageId&gt;e620791e-900f-4eb2-8a2e-20f7c04a55c1&lt;/RelatedMessageId&gt;</w:t>
      </w:r>
    </w:p>
    <w:p w14:paraId="2E3FDFCF" w14:textId="77777777" w:rsidR="009D5522" w:rsidRDefault="009D5522" w:rsidP="009D5522">
      <w:pPr>
        <w:pStyle w:val="CodeBlock"/>
      </w:pPr>
      <w:r w:rsidRPr="00B87AF2">
        <w:rPr>
          <w:lang w:val="lv-LV"/>
        </w:rPr>
        <w:t xml:space="preserve">  </w:t>
      </w:r>
      <w:r>
        <w:t>&lt;Body&gt;</w:t>
      </w:r>
    </w:p>
    <w:p w14:paraId="6379CD5B" w14:textId="77777777" w:rsidR="009D5522" w:rsidRDefault="009D5522" w:rsidP="009D5522">
      <w:pPr>
        <w:pStyle w:val="CodeBlock"/>
      </w:pPr>
      <w:r>
        <w:t xml:space="preserve">    &lt;</w:t>
      </w:r>
      <w:proofErr w:type="spellStart"/>
      <w:r>
        <w:t>DefaultMessageError</w:t>
      </w:r>
      <w:proofErr w:type="spellEnd"/>
      <w:r>
        <w:t xml:space="preserve"> </w:t>
      </w:r>
      <w:proofErr w:type="spellStart"/>
      <w:r>
        <w:t>xmlns</w:t>
      </w:r>
      <w:proofErr w:type="spellEnd"/>
      <w:r>
        <w:t>="http://ivis.eps.gov.lv/</w:t>
      </w:r>
      <w:proofErr w:type="spellStart"/>
      <w:r>
        <w:t>XMLSchemas</w:t>
      </w:r>
      <w:proofErr w:type="spellEnd"/>
      <w:r>
        <w:t>/100000/DIT/v1-0"&gt;</w:t>
      </w:r>
    </w:p>
    <w:p w14:paraId="52C80EFF" w14:textId="77777777" w:rsidR="009D5522" w:rsidRDefault="009D5522" w:rsidP="009D5522">
      <w:pPr>
        <w:pStyle w:val="CodeBlock"/>
      </w:pPr>
      <w:r>
        <w:t xml:space="preserve">      &lt;Message</w:t>
      </w:r>
      <w:proofErr w:type="gramStart"/>
      <w:r>
        <w:t>&gt;![</w:t>
      </w:r>
      <w:proofErr w:type="gramEnd"/>
      <w:r>
        <w:t>CDATA[Could not find schema information for the element '[</w:t>
      </w:r>
      <w:proofErr w:type="spellStart"/>
      <w:r>
        <w:t>elementa</w:t>
      </w:r>
      <w:proofErr w:type="spellEnd"/>
      <w:r>
        <w:t xml:space="preserve"> </w:t>
      </w:r>
      <w:proofErr w:type="spellStart"/>
      <w:r>
        <w:t>nosaukums</w:t>
      </w:r>
      <w:proofErr w:type="spellEnd"/>
      <w:r>
        <w:t>]'.]]&lt;/Message&gt;</w:t>
      </w:r>
    </w:p>
    <w:p w14:paraId="5FF43EE7" w14:textId="0E9929C6" w:rsidR="009D5522" w:rsidRDefault="009D5522" w:rsidP="009D5522">
      <w:pPr>
        <w:pStyle w:val="CodeBlock"/>
      </w:pPr>
      <w:r>
        <w:t xml:space="preserve">      &lt;</w:t>
      </w:r>
      <w:proofErr w:type="spellStart"/>
      <w:r>
        <w:t>RelatedMessageId</w:t>
      </w:r>
      <w:proofErr w:type="spellEnd"/>
      <w:r>
        <w:t>&gt;e620791e-900f-4eb2-8a2e-20f7c04a55c1 &lt;/</w:t>
      </w:r>
      <w:proofErr w:type="spellStart"/>
      <w:r>
        <w:t>RelatedMessageId</w:t>
      </w:r>
      <w:proofErr w:type="spellEnd"/>
      <w:r>
        <w:t>&gt;</w:t>
      </w:r>
    </w:p>
    <w:p w14:paraId="381DFDD5" w14:textId="77777777" w:rsidR="009D5522" w:rsidRDefault="009D5522" w:rsidP="009D5522">
      <w:pPr>
        <w:pStyle w:val="CodeBlock"/>
      </w:pPr>
      <w:r>
        <w:t xml:space="preserve">    &lt;/</w:t>
      </w:r>
      <w:proofErr w:type="spellStart"/>
      <w:r>
        <w:t>DefaultMessageError</w:t>
      </w:r>
      <w:proofErr w:type="spellEnd"/>
      <w:r>
        <w:t>&gt;</w:t>
      </w:r>
    </w:p>
    <w:p w14:paraId="719FAD04" w14:textId="77777777" w:rsidR="009D5522" w:rsidRDefault="009D5522" w:rsidP="009D5522">
      <w:pPr>
        <w:pStyle w:val="CodeBlock"/>
      </w:pPr>
      <w:r>
        <w:t xml:space="preserve">  &lt;/Body&gt;</w:t>
      </w:r>
    </w:p>
    <w:p w14:paraId="4C52CF3F" w14:textId="15BD6E16" w:rsidR="009D5522" w:rsidRDefault="009D5522" w:rsidP="009D5522">
      <w:pPr>
        <w:pStyle w:val="CodeBlock"/>
      </w:pPr>
      <w:r>
        <w:t>&lt;/</w:t>
      </w:r>
      <w:proofErr w:type="spellStart"/>
      <w:r>
        <w:t>DefaultMessageError</w:t>
      </w:r>
      <w:proofErr w:type="spellEnd"/>
      <w:r>
        <w:t>&gt;</w:t>
      </w:r>
    </w:p>
    <w:p w14:paraId="3E0D51A9" w14:textId="04F703C1" w:rsidR="009D5522" w:rsidRDefault="009D5522" w:rsidP="00640311">
      <w:r>
        <w:t>Visas kļūdas tiek fiksētas</w:t>
      </w:r>
      <w:r w:rsidR="00756A97">
        <w:t xml:space="preserve"> DIT</w:t>
      </w:r>
      <w:r>
        <w:t xml:space="preserve"> sistēmas žurnālā.</w:t>
      </w:r>
    </w:p>
    <w:p w14:paraId="2C5C949F" w14:textId="0969F206" w:rsidR="00B828F1" w:rsidRDefault="00B828F1" w:rsidP="00B828F1">
      <w:pPr>
        <w:pStyle w:val="Heading1"/>
        <w:rPr>
          <w:noProof/>
          <w:lang w:eastAsia="lv-LV"/>
        </w:rPr>
      </w:pPr>
      <w:bookmarkStart w:id="119" w:name="_Ref30773042"/>
      <w:bookmarkStart w:id="120" w:name="_Toc134800044"/>
      <w:r w:rsidRPr="00E903B8">
        <w:lastRenderedPageBreak/>
        <w:t>Datu detalizēts projektējums</w:t>
      </w:r>
      <w:bookmarkEnd w:id="115"/>
      <w:bookmarkEnd w:id="119"/>
      <w:bookmarkEnd w:id="120"/>
      <w:r>
        <w:rPr>
          <w:noProof/>
          <w:lang w:eastAsia="lv-LV"/>
        </w:rPr>
        <w:t xml:space="preserve"> </w:t>
      </w:r>
    </w:p>
    <w:p w14:paraId="2BBA3AAB" w14:textId="0B549E85" w:rsidR="00B828F1" w:rsidRDefault="00B828F1" w:rsidP="00B828F1">
      <w:r w:rsidRPr="00E903B8">
        <w:t>Šajā nodaļā sniegts izmantoto XML shēmu detalizēts apraksts.</w:t>
      </w:r>
    </w:p>
    <w:p w14:paraId="48520E9C" w14:textId="5EF81382" w:rsidR="0048151F" w:rsidRPr="00826612" w:rsidRDefault="0048151F" w:rsidP="00E854F1">
      <w:pPr>
        <w:pStyle w:val="Note"/>
        <w:rPr>
          <w:lang w:val="lv-LV"/>
        </w:rPr>
      </w:pPr>
      <w:r w:rsidRPr="00826612">
        <w:rPr>
          <w:lang w:val="lv-LV"/>
        </w:rPr>
        <w:t xml:space="preserve">Svarīgi pievērst uzmanību shēmās izmantotajam izvēles apzīmējumam </w:t>
      </w:r>
      <w:r>
        <w:rPr>
          <w:noProof/>
          <w:lang w:val="lv-LV" w:eastAsia="lv-LV"/>
        </w:rPr>
        <w:drawing>
          <wp:inline distT="0" distB="0" distL="0" distR="0" wp14:anchorId="3932CB36" wp14:editId="579EC6FE">
            <wp:extent cx="248727" cy="130909"/>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3202" cy="138527"/>
                    </a:xfrm>
                    <a:prstGeom prst="rect">
                      <a:avLst/>
                    </a:prstGeom>
                  </pic:spPr>
                </pic:pic>
              </a:graphicData>
            </a:graphic>
          </wp:inline>
        </w:drawing>
      </w:r>
      <w:r w:rsidRPr="00826612">
        <w:rPr>
          <w:lang w:val="lv-LV"/>
        </w:rPr>
        <w:t xml:space="preserve"> (i</w:t>
      </w:r>
      <w:r w:rsidR="00040206" w:rsidRPr="00826612">
        <w:rPr>
          <w:lang w:val="lv-LV"/>
        </w:rPr>
        <w:t>r</w:t>
      </w:r>
      <w:r w:rsidRPr="00826612">
        <w:rPr>
          <w:lang w:val="lv-LV"/>
        </w:rPr>
        <w:t xml:space="preserve"> jāizvēlas tikai viens variants).</w:t>
      </w:r>
    </w:p>
    <w:p w14:paraId="475AC06E" w14:textId="77777777" w:rsidR="004A32D7" w:rsidRPr="00E903B8" w:rsidRDefault="004A32D7" w:rsidP="004A32D7">
      <w:pPr>
        <w:pStyle w:val="Heading3"/>
        <w:keepLines w:val="0"/>
        <w:tabs>
          <w:tab w:val="clear" w:pos="981"/>
        </w:tabs>
        <w:spacing w:line="288" w:lineRule="auto"/>
        <w:contextualSpacing/>
      </w:pPr>
      <w:bookmarkStart w:id="121" w:name="_Ref30768547"/>
      <w:bookmarkStart w:id="122" w:name="_Toc134800045"/>
      <w:bookmarkStart w:id="123" w:name="_Toc343684140"/>
      <w:r w:rsidRPr="00E903B8">
        <w:t xml:space="preserve">XML shēma </w:t>
      </w:r>
      <w:proofErr w:type="spellStart"/>
      <w:r w:rsidRPr="00235556">
        <w:t>XSD:</w:t>
      </w:r>
      <w:r w:rsidRPr="00632F4B">
        <w:rPr>
          <w:highlight w:val="white"/>
        </w:rPr>
        <w:t>MessageSaveStructure</w:t>
      </w:r>
      <w:bookmarkEnd w:id="121"/>
      <w:bookmarkEnd w:id="122"/>
      <w:proofErr w:type="spellEnd"/>
    </w:p>
    <w:p w14:paraId="7F951187" w14:textId="1AC21644" w:rsidR="004A32D7" w:rsidRPr="00E903B8" w:rsidRDefault="004A32D7" w:rsidP="004A32D7">
      <w:r w:rsidRPr="00E903B8">
        <w:t xml:space="preserve">XML shēmas pašreizējā versija ir pieejama </w:t>
      </w:r>
      <w:r w:rsidR="002247AC">
        <w:t xml:space="preserve">pēc </w:t>
      </w:r>
      <w:r w:rsidRPr="00E903B8">
        <w:t>adres</w:t>
      </w:r>
      <w:r w:rsidR="002247AC">
        <w:t>es</w:t>
      </w:r>
      <w:r>
        <w:t xml:space="preserve"> </w:t>
      </w:r>
      <w:r w:rsidRPr="00E903B8">
        <w:t>"</w:t>
      </w:r>
      <w:r w:rsidRPr="00B828F1">
        <w:rPr>
          <w:highlight w:val="white"/>
        </w:rPr>
        <w:t>http://ivis.eps.gov.lv/XMLSchemas/100000/DIT/v1-0</w:t>
      </w:r>
      <w:r w:rsidRPr="00B828F1">
        <w:t>/</w:t>
      </w:r>
      <w:r>
        <w:t>DITMessage</w:t>
      </w:r>
      <w:r w:rsidRPr="00B828F1">
        <w:t>.xsd</w:t>
      </w:r>
      <w:r w:rsidRPr="00E903B8">
        <w:t xml:space="preserve">". </w:t>
      </w:r>
    </w:p>
    <w:p w14:paraId="14CE5285" w14:textId="77777777" w:rsidR="004A32D7" w:rsidRPr="00E903B8" w:rsidRDefault="004A32D7" w:rsidP="004A32D7">
      <w:pPr>
        <w:pStyle w:val="Pictureposition"/>
      </w:pPr>
      <w:r w:rsidRPr="00B828F1">
        <w:rPr>
          <w:noProof/>
          <w:lang w:eastAsia="lv-LV"/>
        </w:rPr>
        <w:drawing>
          <wp:inline distT="0" distB="0" distL="0" distR="0" wp14:anchorId="251AD4EB" wp14:editId="11670BEC">
            <wp:extent cx="4267200" cy="4895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67200" cy="4895850"/>
                    </a:xfrm>
                    <a:prstGeom prst="rect">
                      <a:avLst/>
                    </a:prstGeom>
                  </pic:spPr>
                </pic:pic>
              </a:graphicData>
            </a:graphic>
          </wp:inline>
        </w:drawing>
      </w:r>
    </w:p>
    <w:p w14:paraId="4A407023" w14:textId="0F29C1D6" w:rsidR="004A32D7" w:rsidRDefault="004A32D7" w:rsidP="004A32D7">
      <w:pPr>
        <w:pStyle w:val="Picturecaption"/>
      </w:pPr>
      <w:r w:rsidRPr="00085443">
        <w:fldChar w:fldCharType="begin"/>
      </w:r>
      <w:r w:rsidRPr="003E72B9">
        <w:instrText xml:space="preserve"> SEQ Attēls \* ARABIC </w:instrText>
      </w:r>
      <w:r w:rsidRPr="00085443">
        <w:fldChar w:fldCharType="separate"/>
      </w:r>
      <w:bookmarkStart w:id="124" w:name="_Toc134800063"/>
      <w:r w:rsidR="00C15392">
        <w:rPr>
          <w:noProof/>
        </w:rPr>
        <w:t>9</w:t>
      </w:r>
      <w:r w:rsidRPr="00085443">
        <w:fldChar w:fldCharType="end"/>
      </w:r>
      <w:r>
        <w:t>.</w:t>
      </w:r>
      <w:r w:rsidRPr="00085443">
        <w:t>attēls. XSD:</w:t>
      </w:r>
      <w:r w:rsidRPr="00B828F1">
        <w:t xml:space="preserve"> </w:t>
      </w:r>
      <w:proofErr w:type="spellStart"/>
      <w:r>
        <w:t>MasageSave</w:t>
      </w:r>
      <w:proofErr w:type="spellEnd"/>
      <w:r w:rsidRPr="00085443">
        <w:t xml:space="preserve"> XML shēmas ER-diagramma</w:t>
      </w:r>
      <w:bookmarkEnd w:id="124"/>
    </w:p>
    <w:p w14:paraId="35326598" w14:textId="6D631F78" w:rsidR="00B828F1" w:rsidRPr="00E903B8" w:rsidRDefault="00B828F1" w:rsidP="00B828F1">
      <w:pPr>
        <w:pStyle w:val="Heading3"/>
        <w:keepLines w:val="0"/>
        <w:tabs>
          <w:tab w:val="clear" w:pos="981"/>
        </w:tabs>
        <w:spacing w:line="288" w:lineRule="auto"/>
        <w:contextualSpacing/>
      </w:pPr>
      <w:bookmarkStart w:id="125" w:name="_Ref30768584"/>
      <w:bookmarkStart w:id="126" w:name="_Toc134800046"/>
      <w:r w:rsidRPr="00E903B8">
        <w:t xml:space="preserve">XML shēma </w:t>
      </w:r>
      <w:bookmarkEnd w:id="123"/>
      <w:r w:rsidRPr="00235556">
        <w:t>XSD:</w:t>
      </w:r>
      <w:r w:rsidRPr="00632F4B">
        <w:rPr>
          <w:highlight w:val="white"/>
        </w:rPr>
        <w:t>MessageSaveStructure</w:t>
      </w:r>
      <w:r w:rsidR="00384A9E">
        <w:t>2</w:t>
      </w:r>
      <w:bookmarkEnd w:id="125"/>
      <w:bookmarkEnd w:id="126"/>
    </w:p>
    <w:p w14:paraId="69704CD0" w14:textId="7FBD998E" w:rsidR="00B828F1" w:rsidRPr="00E903B8" w:rsidRDefault="00B828F1" w:rsidP="00B828F1">
      <w:r w:rsidRPr="00E903B8">
        <w:t xml:space="preserve">XML shēmas </w:t>
      </w:r>
      <w:r w:rsidR="001D3E45" w:rsidRPr="00E903B8">
        <w:t>pašreizējā</w:t>
      </w:r>
      <w:r w:rsidRPr="00E903B8">
        <w:t xml:space="preserve"> versija ir pieejama</w:t>
      </w:r>
      <w:r w:rsidR="001D3E45" w:rsidRPr="00E903B8">
        <w:t xml:space="preserve"> </w:t>
      </w:r>
      <w:r w:rsidR="002247AC">
        <w:t xml:space="preserve">pēc </w:t>
      </w:r>
      <w:r w:rsidRPr="00E903B8">
        <w:t>adres</w:t>
      </w:r>
      <w:r w:rsidR="002247AC">
        <w:t>es</w:t>
      </w:r>
      <w:r w:rsidR="001D3E45">
        <w:t xml:space="preserve"> </w:t>
      </w:r>
      <w:r w:rsidRPr="00E903B8">
        <w:t>"</w:t>
      </w:r>
      <w:r w:rsidRPr="00B828F1">
        <w:rPr>
          <w:highlight w:val="white"/>
        </w:rPr>
        <w:t>http://ivis.eps.gov.lv/XMLSchemas/100000/DIT/v1-0</w:t>
      </w:r>
      <w:r w:rsidRPr="00B828F1">
        <w:t>/</w:t>
      </w:r>
      <w:r>
        <w:t>DITMessage</w:t>
      </w:r>
      <w:r w:rsidRPr="00B828F1">
        <w:t>.xsd</w:t>
      </w:r>
      <w:r w:rsidRPr="00E903B8">
        <w:t xml:space="preserve">". </w:t>
      </w:r>
    </w:p>
    <w:p w14:paraId="143FA42D" w14:textId="27B8D872" w:rsidR="00B828F1" w:rsidRPr="00E903B8" w:rsidRDefault="00384A9E" w:rsidP="00B828F1">
      <w:pPr>
        <w:pStyle w:val="Pictureposition"/>
      </w:pPr>
      <w:r w:rsidRPr="00384A9E">
        <w:rPr>
          <w:noProof/>
          <w:lang w:eastAsia="lv-LV"/>
        </w:rPr>
        <w:lastRenderedPageBreak/>
        <w:t xml:space="preserve"> </w:t>
      </w:r>
      <w:r>
        <w:rPr>
          <w:noProof/>
          <w:lang w:eastAsia="lv-LV"/>
        </w:rPr>
        <w:drawing>
          <wp:inline distT="0" distB="0" distL="0" distR="0" wp14:anchorId="49D9FF28" wp14:editId="4B1E7946">
            <wp:extent cx="5781675" cy="5943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81675" cy="5943600"/>
                    </a:xfrm>
                    <a:prstGeom prst="rect">
                      <a:avLst/>
                    </a:prstGeom>
                  </pic:spPr>
                </pic:pic>
              </a:graphicData>
            </a:graphic>
          </wp:inline>
        </w:drawing>
      </w:r>
    </w:p>
    <w:p w14:paraId="688A194D" w14:textId="6E092039"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27" w:name="_Toc134800064"/>
      <w:r w:rsidR="00C15392">
        <w:rPr>
          <w:noProof/>
        </w:rPr>
        <w:t>10</w:t>
      </w:r>
      <w:r w:rsidRPr="00085443">
        <w:fldChar w:fldCharType="end"/>
      </w:r>
      <w:r w:rsidR="00B46F32">
        <w:t>.</w:t>
      </w:r>
      <w:r w:rsidRPr="00085443">
        <w:t>attēls. XSD:</w:t>
      </w:r>
      <w:r w:rsidRPr="00B828F1">
        <w:t xml:space="preserve"> </w:t>
      </w:r>
      <w:r>
        <w:t>MasageSave</w:t>
      </w:r>
      <w:r w:rsidR="00384A9E">
        <w:t>2</w:t>
      </w:r>
      <w:r w:rsidRPr="00085443">
        <w:t xml:space="preserve"> XML shēmas ER-diagramma</w:t>
      </w:r>
      <w:bookmarkEnd w:id="127"/>
    </w:p>
    <w:p w14:paraId="7BA666BF" w14:textId="41B98CA8" w:rsidR="00B828F1" w:rsidRPr="00E903B8" w:rsidRDefault="00B828F1" w:rsidP="00B828F1">
      <w:pPr>
        <w:pStyle w:val="Heading3"/>
        <w:keepLines w:val="0"/>
        <w:tabs>
          <w:tab w:val="clear" w:pos="981"/>
        </w:tabs>
        <w:spacing w:line="288" w:lineRule="auto"/>
        <w:contextualSpacing/>
      </w:pPr>
      <w:bookmarkStart w:id="128" w:name="_Ref30768623"/>
      <w:bookmarkStart w:id="129" w:name="_Toc134800047"/>
      <w:r w:rsidRPr="00E903B8">
        <w:t xml:space="preserve">XML shēma </w:t>
      </w:r>
      <w:proofErr w:type="spellStart"/>
      <w:r w:rsidRPr="00235556">
        <w:t>XSD:</w:t>
      </w:r>
      <w:r w:rsidRPr="00632F4B">
        <w:rPr>
          <w:highlight w:val="white"/>
        </w:rPr>
        <w:t>MessageRequestStructure</w:t>
      </w:r>
      <w:bookmarkEnd w:id="128"/>
      <w:bookmarkEnd w:id="129"/>
      <w:proofErr w:type="spellEnd"/>
    </w:p>
    <w:p w14:paraId="39C0B6CE" w14:textId="04351B5D" w:rsidR="00B828F1" w:rsidRPr="00E903B8" w:rsidRDefault="00B828F1" w:rsidP="00B828F1">
      <w:r w:rsidRPr="00E903B8">
        <w:t xml:space="preserve">XML shēmas </w:t>
      </w:r>
      <w:r w:rsidR="001D3E45" w:rsidRPr="00E903B8">
        <w:t>pašreizējā</w:t>
      </w:r>
      <w:r w:rsidRPr="00E903B8">
        <w:t xml:space="preserve"> versija ir pieejama </w:t>
      </w:r>
      <w:r w:rsidR="002247AC">
        <w:t xml:space="preserve">pēc </w:t>
      </w:r>
      <w:r w:rsidRPr="00E903B8">
        <w:t>adres</w:t>
      </w:r>
      <w:r w:rsidR="002247AC">
        <w:t>es</w:t>
      </w:r>
      <w:r w:rsidRPr="00E903B8">
        <w:t>"</w:t>
      </w:r>
      <w:r w:rsidRPr="00B828F1">
        <w:rPr>
          <w:highlight w:val="white"/>
        </w:rPr>
        <w:t>http://ivis.eps.gov.lv/XMLSchemas/100000/DIT/v1-0</w:t>
      </w:r>
      <w:r w:rsidRPr="00B828F1">
        <w:t>/</w:t>
      </w:r>
      <w:r>
        <w:t>DITMessage</w:t>
      </w:r>
      <w:r w:rsidRPr="00B828F1">
        <w:t>.xsd</w:t>
      </w:r>
      <w:r w:rsidRPr="00E903B8">
        <w:t xml:space="preserve">". </w:t>
      </w:r>
    </w:p>
    <w:p w14:paraId="3131DBC5" w14:textId="7177E1F2" w:rsidR="00B828F1" w:rsidRPr="00E903B8" w:rsidRDefault="00B828F1" w:rsidP="00B828F1">
      <w:pPr>
        <w:pStyle w:val="Pictureposition"/>
      </w:pPr>
      <w:r w:rsidRPr="00B828F1">
        <w:rPr>
          <w:noProof/>
          <w:lang w:eastAsia="lv-LV"/>
        </w:rPr>
        <w:lastRenderedPageBreak/>
        <w:drawing>
          <wp:inline distT="0" distB="0" distL="0" distR="0" wp14:anchorId="1F2400BE" wp14:editId="3E89E5C7">
            <wp:extent cx="5486400" cy="5817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5817870"/>
                    </a:xfrm>
                    <a:prstGeom prst="rect">
                      <a:avLst/>
                    </a:prstGeom>
                  </pic:spPr>
                </pic:pic>
              </a:graphicData>
            </a:graphic>
          </wp:inline>
        </w:drawing>
      </w:r>
    </w:p>
    <w:p w14:paraId="60C8F3B9" w14:textId="7B037709"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30" w:name="_Toc134800065"/>
      <w:r w:rsidR="00C15392">
        <w:rPr>
          <w:noProof/>
        </w:rPr>
        <w:t>11</w:t>
      </w:r>
      <w:r w:rsidRPr="00085443">
        <w:fldChar w:fldCharType="end"/>
      </w:r>
      <w:r w:rsidR="00B46F32">
        <w:t>.</w:t>
      </w:r>
      <w:r w:rsidRPr="00085443">
        <w:t>attēls. XSD:</w:t>
      </w:r>
      <w:r w:rsidRPr="00B828F1">
        <w:t xml:space="preserve"> </w:t>
      </w:r>
      <w:proofErr w:type="spellStart"/>
      <w:r>
        <w:t>MasageRequest</w:t>
      </w:r>
      <w:proofErr w:type="spellEnd"/>
      <w:r w:rsidRPr="00085443">
        <w:t xml:space="preserve"> XML shēmas ER-diagramma</w:t>
      </w:r>
      <w:bookmarkEnd w:id="130"/>
    </w:p>
    <w:p w14:paraId="62C46781" w14:textId="737EB01A" w:rsidR="00B828F1" w:rsidRPr="00E903B8" w:rsidRDefault="00B828F1" w:rsidP="00B828F1">
      <w:pPr>
        <w:pStyle w:val="Heading3"/>
        <w:keepLines w:val="0"/>
        <w:tabs>
          <w:tab w:val="clear" w:pos="981"/>
        </w:tabs>
        <w:spacing w:line="288" w:lineRule="auto"/>
        <w:contextualSpacing/>
      </w:pPr>
      <w:bookmarkStart w:id="131" w:name="_Ref30768826"/>
      <w:bookmarkStart w:id="132" w:name="_Toc134800048"/>
      <w:r w:rsidRPr="00E903B8">
        <w:t xml:space="preserve">XML shēma </w:t>
      </w:r>
      <w:proofErr w:type="spellStart"/>
      <w:r w:rsidRPr="002D1483">
        <w:rPr>
          <w:lang w:val="en-US"/>
        </w:rPr>
        <w:t>XSD:MessageResponseStructu</w:t>
      </w:r>
      <w:r>
        <w:rPr>
          <w:lang w:val="en-US"/>
        </w:rPr>
        <w:t>re</w:t>
      </w:r>
      <w:bookmarkEnd w:id="131"/>
      <w:bookmarkEnd w:id="132"/>
      <w:proofErr w:type="spellEnd"/>
    </w:p>
    <w:p w14:paraId="23C3A22C" w14:textId="4AC874DC" w:rsidR="00B828F1" w:rsidRPr="00E903B8" w:rsidRDefault="00B828F1" w:rsidP="00B828F1">
      <w:r w:rsidRPr="00E903B8">
        <w:t xml:space="preserve">XML shēmas </w:t>
      </w:r>
      <w:r w:rsidR="001D3E45" w:rsidRPr="00E903B8">
        <w:t>pašreizējā</w:t>
      </w:r>
      <w:r w:rsidRPr="00E903B8">
        <w:t xml:space="preserve"> versija ir pieejama </w:t>
      </w:r>
      <w:r w:rsidR="002247AC">
        <w:t xml:space="preserve">pēc </w:t>
      </w:r>
      <w:r w:rsidRPr="00E903B8">
        <w:t>adres</w:t>
      </w:r>
      <w:r w:rsidR="002247AC">
        <w:t>es</w:t>
      </w:r>
      <w:r w:rsidRPr="00E903B8">
        <w:t xml:space="preserve"> "</w:t>
      </w:r>
      <w:r w:rsidRPr="00B828F1">
        <w:rPr>
          <w:highlight w:val="white"/>
        </w:rPr>
        <w:t>http://ivis.eps.gov.lv/XMLSchemas/100000/DIT/v1-0</w:t>
      </w:r>
      <w:r w:rsidRPr="00B828F1">
        <w:t>/</w:t>
      </w:r>
      <w:r>
        <w:t>DITMessage</w:t>
      </w:r>
      <w:r w:rsidRPr="00B828F1">
        <w:t>.xsd</w:t>
      </w:r>
      <w:r w:rsidRPr="00E903B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778"/>
      </w:tblGrid>
      <w:tr w:rsidR="009F01CA" w14:paraId="7FEF169C" w14:textId="77777777" w:rsidTr="005D518D">
        <w:tc>
          <w:tcPr>
            <w:tcW w:w="4927" w:type="dxa"/>
          </w:tcPr>
          <w:p w14:paraId="21374F7D" w14:textId="0F868F11" w:rsidR="009F01CA" w:rsidRDefault="009F01CA" w:rsidP="00B828F1">
            <w:pPr>
              <w:pStyle w:val="Pictureposition"/>
            </w:pPr>
            <w:r>
              <w:rPr>
                <w:noProof/>
                <w:lang w:eastAsia="lv-LV"/>
              </w:rPr>
              <w:lastRenderedPageBreak/>
              <w:drawing>
                <wp:inline distT="0" distB="0" distL="0" distR="0" wp14:anchorId="382B3E1E" wp14:editId="07935C4D">
                  <wp:extent cx="2930056" cy="5478273"/>
                  <wp:effectExtent l="0" t="0" r="381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35">
                            <a:extLst>
                              <a:ext uri="{28A0092B-C50C-407E-A947-70E740481C1C}">
                                <a14:useLocalDpi xmlns:a14="http://schemas.microsoft.com/office/drawing/2010/main" val="0"/>
                              </a:ext>
                            </a:extLst>
                          </a:blip>
                          <a:stretch>
                            <a:fillRect/>
                          </a:stretch>
                        </pic:blipFill>
                        <pic:spPr>
                          <a:xfrm>
                            <a:off x="0" y="0"/>
                            <a:ext cx="2942686" cy="5501887"/>
                          </a:xfrm>
                          <a:prstGeom prst="rect">
                            <a:avLst/>
                          </a:prstGeom>
                        </pic:spPr>
                      </pic:pic>
                    </a:graphicData>
                  </a:graphic>
                </wp:inline>
              </w:drawing>
            </w:r>
          </w:p>
        </w:tc>
        <w:tc>
          <w:tcPr>
            <w:tcW w:w="4927" w:type="dxa"/>
          </w:tcPr>
          <w:p w14:paraId="61F144F3" w14:textId="6EC4C03D" w:rsidR="009F01CA" w:rsidRDefault="009F01CA" w:rsidP="00B828F1">
            <w:pPr>
              <w:pStyle w:val="Pictureposition"/>
            </w:pPr>
            <w:r>
              <w:rPr>
                <w:noProof/>
                <w:lang w:eastAsia="lv-LV"/>
              </w:rPr>
              <w:drawing>
                <wp:inline distT="0" distB="0" distL="0" distR="0" wp14:anchorId="0D0FE497" wp14:editId="4A3748B7">
                  <wp:extent cx="2862469" cy="55513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png"/>
                          <pic:cNvPicPr/>
                        </pic:nvPicPr>
                        <pic:blipFill>
                          <a:blip r:embed="rId36">
                            <a:extLst>
                              <a:ext uri="{28A0092B-C50C-407E-A947-70E740481C1C}">
                                <a14:useLocalDpi xmlns:a14="http://schemas.microsoft.com/office/drawing/2010/main" val="0"/>
                              </a:ext>
                            </a:extLst>
                          </a:blip>
                          <a:stretch>
                            <a:fillRect/>
                          </a:stretch>
                        </pic:blipFill>
                        <pic:spPr>
                          <a:xfrm>
                            <a:off x="0" y="0"/>
                            <a:ext cx="2874529" cy="5574720"/>
                          </a:xfrm>
                          <a:prstGeom prst="rect">
                            <a:avLst/>
                          </a:prstGeom>
                        </pic:spPr>
                      </pic:pic>
                    </a:graphicData>
                  </a:graphic>
                </wp:inline>
              </w:drawing>
            </w:r>
          </w:p>
        </w:tc>
      </w:tr>
    </w:tbl>
    <w:p w14:paraId="3142DCD9" w14:textId="5D470876"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33" w:name="_Toc134800066"/>
      <w:r w:rsidR="00C15392">
        <w:rPr>
          <w:noProof/>
        </w:rPr>
        <w:t>12</w:t>
      </w:r>
      <w:r w:rsidRPr="00085443">
        <w:fldChar w:fldCharType="end"/>
      </w:r>
      <w:r w:rsidR="00B46F32">
        <w:t>.</w:t>
      </w:r>
      <w:r w:rsidRPr="00085443">
        <w:t>attēls. XSD:</w:t>
      </w:r>
      <w:r w:rsidRPr="00B828F1">
        <w:t xml:space="preserve"> </w:t>
      </w:r>
      <w:proofErr w:type="spellStart"/>
      <w:r>
        <w:t>M</w:t>
      </w:r>
      <w:r w:rsidR="00DF3286">
        <w:t>es</w:t>
      </w:r>
      <w:r>
        <w:t>sageResponse</w:t>
      </w:r>
      <w:proofErr w:type="spellEnd"/>
      <w:r w:rsidRPr="00085443">
        <w:t xml:space="preserve"> XML shēmas ER-diagramma</w:t>
      </w:r>
      <w:bookmarkEnd w:id="133"/>
    </w:p>
    <w:p w14:paraId="7D8F222E" w14:textId="3CEE0C28" w:rsidR="00C86874" w:rsidRPr="00E903B8" w:rsidRDefault="00C86874" w:rsidP="00C86874">
      <w:pPr>
        <w:pStyle w:val="Heading3"/>
        <w:keepLines w:val="0"/>
        <w:tabs>
          <w:tab w:val="clear" w:pos="981"/>
        </w:tabs>
        <w:spacing w:line="288" w:lineRule="auto"/>
        <w:contextualSpacing/>
      </w:pPr>
      <w:bookmarkStart w:id="134" w:name="_Ref30772289"/>
      <w:bookmarkStart w:id="135" w:name="_Toc134800049"/>
      <w:bookmarkStart w:id="136" w:name="_Ref30768659"/>
      <w:r w:rsidRPr="00E903B8">
        <w:t xml:space="preserve">XML shēma </w:t>
      </w:r>
      <w:r w:rsidRPr="002D1483">
        <w:rPr>
          <w:lang w:val="en-US"/>
        </w:rPr>
        <w:t>XSD:MessageResponseStructu</w:t>
      </w:r>
      <w:r>
        <w:rPr>
          <w:lang w:val="en-US"/>
        </w:rPr>
        <w:t>re2</w:t>
      </w:r>
      <w:bookmarkEnd w:id="134"/>
      <w:bookmarkEnd w:id="135"/>
    </w:p>
    <w:p w14:paraId="771F3D21" w14:textId="50F0D392" w:rsidR="00C86874" w:rsidRDefault="00C86874" w:rsidP="00C86874">
      <w:r w:rsidRPr="00E903B8">
        <w:t xml:space="preserve">XML shēmas pašreizējā versija ir pieejama </w:t>
      </w:r>
      <w:r w:rsidR="002247AC">
        <w:t xml:space="preserve">pēc </w:t>
      </w:r>
      <w:r w:rsidRPr="00E903B8">
        <w:t>adres</w:t>
      </w:r>
      <w:r w:rsidR="002247AC">
        <w:t>es</w:t>
      </w:r>
      <w:r w:rsidRPr="00E903B8">
        <w:t xml:space="preserve"> "</w:t>
      </w:r>
      <w:r w:rsidRPr="00B828F1">
        <w:rPr>
          <w:highlight w:val="white"/>
        </w:rPr>
        <w:t>http://ivis.eps.gov.lv/</w:t>
      </w:r>
      <w:r w:rsidR="000A34AD" w:rsidRPr="000A34AD">
        <w:t xml:space="preserve"> </w:t>
      </w:r>
      <w:r w:rsidR="000A34AD">
        <w:t>/</w:t>
      </w:r>
      <w:proofErr w:type="spellStart"/>
      <w:r w:rsidR="000A34AD">
        <w:t>XMLSchemas</w:t>
      </w:r>
      <w:proofErr w:type="spellEnd"/>
      <w:r w:rsidR="000A34AD">
        <w:t>/100000/DIT/V1-0/</w:t>
      </w:r>
      <w:r w:rsidR="000A34AD" w:rsidRPr="000A34AD">
        <w:t>DITMessage.xsd</w:t>
      </w:r>
      <w:r w:rsidRPr="00E903B8">
        <w:t xml:space="preserve">". </w:t>
      </w:r>
    </w:p>
    <w:p w14:paraId="7DD1C4C2" w14:textId="41F16B82" w:rsidR="00DF3286" w:rsidRDefault="00A943AE" w:rsidP="00C86874">
      <w:r>
        <w:rPr>
          <w:noProof/>
          <w:lang w:eastAsia="lv-LV"/>
        </w:rPr>
        <w:lastRenderedPageBreak/>
        <w:drawing>
          <wp:inline distT="0" distB="0" distL="0" distR="0" wp14:anchorId="2620E96F" wp14:editId="15251F1F">
            <wp:extent cx="6115050" cy="5191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15050" cy="5191125"/>
                    </a:xfrm>
                    <a:prstGeom prst="rect">
                      <a:avLst/>
                    </a:prstGeom>
                    <a:noFill/>
                    <a:ln>
                      <a:noFill/>
                    </a:ln>
                  </pic:spPr>
                </pic:pic>
              </a:graphicData>
            </a:graphic>
          </wp:inline>
        </w:drawing>
      </w:r>
    </w:p>
    <w:p w14:paraId="434626E2" w14:textId="295E392E" w:rsidR="00DF3286" w:rsidRDefault="00DF3286" w:rsidP="00DF3286">
      <w:pPr>
        <w:pStyle w:val="Picturecaption"/>
      </w:pPr>
      <w:r w:rsidRPr="00085443">
        <w:fldChar w:fldCharType="begin"/>
      </w:r>
      <w:r w:rsidRPr="003E72B9">
        <w:instrText xml:space="preserve"> SEQ Attēls \* ARABIC </w:instrText>
      </w:r>
      <w:r w:rsidRPr="00085443">
        <w:fldChar w:fldCharType="separate"/>
      </w:r>
      <w:bookmarkStart w:id="137" w:name="_Toc134800067"/>
      <w:r w:rsidR="00C15392">
        <w:rPr>
          <w:noProof/>
        </w:rPr>
        <w:t>13</w:t>
      </w:r>
      <w:r w:rsidRPr="00085443">
        <w:fldChar w:fldCharType="end"/>
      </w:r>
      <w:r>
        <w:t>.</w:t>
      </w:r>
      <w:r w:rsidRPr="00085443">
        <w:t>attēls. XSD:</w:t>
      </w:r>
      <w:r w:rsidRPr="00B828F1">
        <w:t xml:space="preserve"> </w:t>
      </w:r>
      <w:r>
        <w:t>MessageResponse2</w:t>
      </w:r>
      <w:r w:rsidRPr="00085443">
        <w:t xml:space="preserve"> XML shēmas ER-diagramma</w:t>
      </w:r>
      <w:bookmarkEnd w:id="137"/>
    </w:p>
    <w:p w14:paraId="73F86B10" w14:textId="77777777" w:rsidR="00DF3286" w:rsidRPr="00E903B8" w:rsidRDefault="00DF3286" w:rsidP="00C86874"/>
    <w:p w14:paraId="00B420AB" w14:textId="2E1EF643" w:rsidR="00B828F1" w:rsidRPr="00E903B8" w:rsidRDefault="00B828F1" w:rsidP="00B828F1">
      <w:pPr>
        <w:pStyle w:val="Heading3"/>
        <w:keepLines w:val="0"/>
        <w:tabs>
          <w:tab w:val="clear" w:pos="981"/>
        </w:tabs>
        <w:spacing w:line="288" w:lineRule="auto"/>
        <w:contextualSpacing/>
      </w:pPr>
      <w:bookmarkStart w:id="138" w:name="_Toc134800050"/>
      <w:r w:rsidRPr="00E903B8">
        <w:t xml:space="preserve">XML shēma </w:t>
      </w:r>
      <w:proofErr w:type="spellStart"/>
      <w:r w:rsidR="004F5A44" w:rsidRPr="00275048">
        <w:t>XSD:MessageListRequestStructure</w:t>
      </w:r>
      <w:bookmarkEnd w:id="136"/>
      <w:bookmarkEnd w:id="138"/>
      <w:proofErr w:type="spellEnd"/>
    </w:p>
    <w:p w14:paraId="1955EB82" w14:textId="688063BA" w:rsidR="00B828F1" w:rsidRPr="00E903B8" w:rsidRDefault="00B828F1" w:rsidP="00B828F1">
      <w:r w:rsidRPr="00E903B8">
        <w:t xml:space="preserve">XML shēmas </w:t>
      </w:r>
      <w:r w:rsidR="001D3E45" w:rsidRPr="00E903B8">
        <w:t>pašreizējā</w:t>
      </w:r>
      <w:r w:rsidRPr="00E903B8">
        <w:t xml:space="preserve"> versija ir pieejama pēc adreses "</w:t>
      </w:r>
      <w:r w:rsidRPr="00B828F1">
        <w:rPr>
          <w:highlight w:val="white"/>
        </w:rPr>
        <w:t>http://ivis.eps.gov.lv/XMLSchemas/100000/DIT/v1-0</w:t>
      </w:r>
      <w:r w:rsidRPr="00B828F1">
        <w:t>/</w:t>
      </w:r>
      <w:r>
        <w:t>DITMessage</w:t>
      </w:r>
      <w:r w:rsidRPr="00B828F1">
        <w:t>.xsd</w:t>
      </w:r>
      <w:r w:rsidRPr="00E903B8">
        <w:t xml:space="preserve">". </w:t>
      </w:r>
    </w:p>
    <w:p w14:paraId="1038943A" w14:textId="2D764CD1" w:rsidR="00B828F1" w:rsidRPr="00E903B8" w:rsidRDefault="00B828F1" w:rsidP="00B828F1">
      <w:pPr>
        <w:pStyle w:val="Pictureposition"/>
      </w:pPr>
      <w:r>
        <w:rPr>
          <w:noProof/>
          <w:lang w:eastAsia="lv-LV"/>
        </w:rPr>
        <w:lastRenderedPageBreak/>
        <w:drawing>
          <wp:inline distT="0" distB="0" distL="0" distR="0" wp14:anchorId="2E6DC9B7" wp14:editId="44E03883">
            <wp:extent cx="5486400" cy="652970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6529705"/>
                    </a:xfrm>
                    <a:prstGeom prst="rect">
                      <a:avLst/>
                    </a:prstGeom>
                  </pic:spPr>
                </pic:pic>
              </a:graphicData>
            </a:graphic>
          </wp:inline>
        </w:drawing>
      </w:r>
    </w:p>
    <w:p w14:paraId="659B2450" w14:textId="01C9E4F2"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39" w:name="_Toc134800068"/>
      <w:r w:rsidR="00C15392">
        <w:rPr>
          <w:noProof/>
        </w:rPr>
        <w:t>14</w:t>
      </w:r>
      <w:r w:rsidRPr="00085443">
        <w:fldChar w:fldCharType="end"/>
      </w:r>
      <w:r w:rsidR="00B46F32">
        <w:t>.</w:t>
      </w:r>
      <w:r w:rsidRPr="00085443">
        <w:t>attēls. XSD:</w:t>
      </w:r>
      <w:r w:rsidRPr="00B828F1">
        <w:t xml:space="preserve"> </w:t>
      </w:r>
      <w:proofErr w:type="spellStart"/>
      <w:r>
        <w:t>MessageListRequest</w:t>
      </w:r>
      <w:proofErr w:type="spellEnd"/>
      <w:r w:rsidRPr="00085443">
        <w:t xml:space="preserve"> XML shēmas ER-diagramma</w:t>
      </w:r>
      <w:bookmarkEnd w:id="139"/>
    </w:p>
    <w:p w14:paraId="4250374E" w14:textId="446CF435" w:rsidR="00B828F1" w:rsidRPr="00E903B8" w:rsidRDefault="00B828F1" w:rsidP="00B828F1">
      <w:pPr>
        <w:pStyle w:val="Heading3"/>
        <w:keepLines w:val="0"/>
        <w:tabs>
          <w:tab w:val="clear" w:pos="981"/>
        </w:tabs>
        <w:spacing w:line="288" w:lineRule="auto"/>
        <w:contextualSpacing/>
      </w:pPr>
      <w:bookmarkStart w:id="140" w:name="_Ref30768699"/>
      <w:bookmarkStart w:id="141" w:name="_Ref30768732"/>
      <w:bookmarkStart w:id="142" w:name="_Ref30768891"/>
      <w:bookmarkStart w:id="143" w:name="_Toc134800051"/>
      <w:r w:rsidRPr="00E903B8">
        <w:t xml:space="preserve">XML shēma </w:t>
      </w:r>
      <w:proofErr w:type="spellStart"/>
      <w:r w:rsidRPr="002D1483">
        <w:rPr>
          <w:lang w:val="en-US"/>
        </w:rPr>
        <w:t>XSD:Message</w:t>
      </w:r>
      <w:r>
        <w:rPr>
          <w:lang w:val="en-US"/>
        </w:rPr>
        <w:t>Basic</w:t>
      </w:r>
      <w:r w:rsidRPr="002D1483">
        <w:rPr>
          <w:lang w:val="en-US"/>
        </w:rPr>
        <w:t>InfoListStructure</w:t>
      </w:r>
      <w:bookmarkEnd w:id="140"/>
      <w:bookmarkEnd w:id="141"/>
      <w:bookmarkEnd w:id="142"/>
      <w:bookmarkEnd w:id="143"/>
      <w:proofErr w:type="spellEnd"/>
    </w:p>
    <w:p w14:paraId="1A667598" w14:textId="207ED666" w:rsidR="00B828F1" w:rsidRPr="00E903B8" w:rsidRDefault="00B828F1" w:rsidP="00B828F1">
      <w:r w:rsidRPr="00E903B8">
        <w:t xml:space="preserve">XML shēmas </w:t>
      </w:r>
      <w:r w:rsidR="001D3E45" w:rsidRPr="00E903B8">
        <w:t>pašreizējā</w:t>
      </w:r>
      <w:r w:rsidRPr="00E903B8">
        <w:t xml:space="preserve"> versija ir pieejama pēc adreses "</w:t>
      </w:r>
      <w:r w:rsidRPr="00B828F1">
        <w:rPr>
          <w:highlight w:val="white"/>
        </w:rPr>
        <w:t>http://ivis.eps.gov.lv/XMLSchemas/100000/DIT/v1-0</w:t>
      </w:r>
      <w:r w:rsidRPr="00B828F1">
        <w:t>/</w:t>
      </w:r>
      <w:r>
        <w:t>DITMessage</w:t>
      </w:r>
      <w:r w:rsidRPr="00B828F1">
        <w:t>.xsd</w:t>
      </w:r>
      <w:r w:rsidRPr="00E903B8">
        <w:t xml:space="preserve">". </w:t>
      </w:r>
    </w:p>
    <w:p w14:paraId="67B9FBEB" w14:textId="0601EDC1" w:rsidR="00B828F1" w:rsidRPr="00E903B8" w:rsidRDefault="00847C5A" w:rsidP="00B828F1">
      <w:pPr>
        <w:pStyle w:val="Pictureposition"/>
      </w:pPr>
      <w:r>
        <w:rPr>
          <w:noProof/>
          <w:lang w:eastAsia="lv-LV"/>
        </w:rPr>
        <w:lastRenderedPageBreak/>
        <w:drawing>
          <wp:inline distT="0" distB="0" distL="0" distR="0" wp14:anchorId="130AA94F" wp14:editId="015A6406">
            <wp:extent cx="5657850" cy="402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39">
                      <a:extLst>
                        <a:ext uri="{28A0092B-C50C-407E-A947-70E740481C1C}">
                          <a14:useLocalDpi xmlns:a14="http://schemas.microsoft.com/office/drawing/2010/main" val="0"/>
                        </a:ext>
                      </a:extLst>
                    </a:blip>
                    <a:stretch>
                      <a:fillRect/>
                    </a:stretch>
                  </pic:blipFill>
                  <pic:spPr>
                    <a:xfrm>
                      <a:off x="0" y="0"/>
                      <a:ext cx="5657850" cy="4029075"/>
                    </a:xfrm>
                    <a:prstGeom prst="rect">
                      <a:avLst/>
                    </a:prstGeom>
                  </pic:spPr>
                </pic:pic>
              </a:graphicData>
            </a:graphic>
          </wp:inline>
        </w:drawing>
      </w:r>
    </w:p>
    <w:p w14:paraId="65024CF2" w14:textId="584C5B73" w:rsidR="00B828F1" w:rsidRDefault="00B828F1" w:rsidP="00B828F1">
      <w:pPr>
        <w:pStyle w:val="Picturecaption"/>
      </w:pPr>
      <w:r w:rsidRPr="00085443">
        <w:fldChar w:fldCharType="begin"/>
      </w:r>
      <w:r w:rsidRPr="003E72B9">
        <w:instrText xml:space="preserve"> SEQ Attēls \* ARABIC </w:instrText>
      </w:r>
      <w:r w:rsidRPr="00085443">
        <w:fldChar w:fldCharType="separate"/>
      </w:r>
      <w:bookmarkStart w:id="144" w:name="_Toc134800069"/>
      <w:r w:rsidR="00C15392">
        <w:rPr>
          <w:noProof/>
        </w:rPr>
        <w:t>15</w:t>
      </w:r>
      <w:r w:rsidRPr="00085443">
        <w:fldChar w:fldCharType="end"/>
      </w:r>
      <w:r w:rsidRPr="00085443">
        <w:t xml:space="preserve">.attēls. </w:t>
      </w:r>
      <w:proofErr w:type="spellStart"/>
      <w:r w:rsidRPr="00085443">
        <w:t>XSD:</w:t>
      </w:r>
      <w:r w:rsidRPr="00B828F1">
        <w:t>MessageBasicInfoList</w:t>
      </w:r>
      <w:proofErr w:type="spellEnd"/>
      <w:r>
        <w:t xml:space="preserve"> </w:t>
      </w:r>
      <w:r w:rsidRPr="00085443">
        <w:t>XML shēmas ER-diagramma</w:t>
      </w:r>
      <w:bookmarkEnd w:id="144"/>
    </w:p>
    <w:p w14:paraId="00FA0266" w14:textId="7C31127C" w:rsidR="0069183E" w:rsidRPr="00E903B8" w:rsidRDefault="0069183E" w:rsidP="0069183E">
      <w:pPr>
        <w:pStyle w:val="Heading3"/>
        <w:keepLines w:val="0"/>
        <w:tabs>
          <w:tab w:val="clear" w:pos="981"/>
        </w:tabs>
        <w:spacing w:line="288" w:lineRule="auto"/>
        <w:contextualSpacing/>
      </w:pPr>
      <w:bookmarkStart w:id="145" w:name="_Ref30772740"/>
      <w:bookmarkStart w:id="146" w:name="_Toc134800052"/>
      <w:r w:rsidRPr="00E903B8">
        <w:t xml:space="preserve">XML shēma </w:t>
      </w:r>
      <w:proofErr w:type="spellStart"/>
      <w:r w:rsidRPr="002D1483">
        <w:rPr>
          <w:lang w:val="en-US"/>
        </w:rPr>
        <w:t>XSD:</w:t>
      </w:r>
      <w:r>
        <w:rPr>
          <w:lang w:val="en-US"/>
        </w:rPr>
        <w:t>ErrorDataStructure</w:t>
      </w:r>
      <w:bookmarkEnd w:id="145"/>
      <w:bookmarkEnd w:id="146"/>
      <w:proofErr w:type="spellEnd"/>
    </w:p>
    <w:p w14:paraId="123ABC74" w14:textId="3CF3DC40" w:rsidR="0069183E" w:rsidRPr="00E903B8" w:rsidRDefault="0069183E" w:rsidP="0069183E">
      <w:r w:rsidRPr="00E903B8">
        <w:t xml:space="preserve">XML shēmas </w:t>
      </w:r>
      <w:r w:rsidR="001D3E45" w:rsidRPr="00E903B8">
        <w:t>pašreizējā</w:t>
      </w:r>
      <w:r w:rsidRPr="00E903B8">
        <w:t xml:space="preserve"> versija ir pieejama pēc adreses "</w:t>
      </w:r>
      <w:r w:rsidRPr="00B828F1">
        <w:rPr>
          <w:highlight w:val="white"/>
        </w:rPr>
        <w:t>http://ivis.eps.gov.lv/XMLSchemas/100000/DIT/v1-0</w:t>
      </w:r>
      <w:r w:rsidRPr="00B828F1">
        <w:t>/</w:t>
      </w:r>
      <w:r>
        <w:t>DITMessage</w:t>
      </w:r>
      <w:r w:rsidRPr="00B828F1">
        <w:t>.xsd</w:t>
      </w:r>
      <w:r w:rsidRPr="00E903B8">
        <w:t xml:space="preserve">". </w:t>
      </w:r>
    </w:p>
    <w:p w14:paraId="725C66DC" w14:textId="1F1E039E" w:rsidR="0069183E" w:rsidRDefault="0069183E" w:rsidP="0069183E">
      <w:pPr>
        <w:pStyle w:val="Pictureposition"/>
      </w:pPr>
    </w:p>
    <w:p w14:paraId="06C068FA" w14:textId="4B191B98" w:rsidR="00340513" w:rsidRPr="00E903B8" w:rsidRDefault="00340513" w:rsidP="0069183E">
      <w:pPr>
        <w:pStyle w:val="Pictureposition"/>
      </w:pPr>
      <w:r>
        <w:rPr>
          <w:noProof/>
          <w:lang w:eastAsia="lv-LV"/>
        </w:rPr>
        <w:drawing>
          <wp:inline distT="0" distB="0" distL="0" distR="0" wp14:anchorId="1D4469D8" wp14:editId="649D3A3D">
            <wp:extent cx="464820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48200" cy="1828800"/>
                    </a:xfrm>
                    <a:prstGeom prst="rect">
                      <a:avLst/>
                    </a:prstGeom>
                  </pic:spPr>
                </pic:pic>
              </a:graphicData>
            </a:graphic>
          </wp:inline>
        </w:drawing>
      </w:r>
    </w:p>
    <w:p w14:paraId="5DE2FE84" w14:textId="12AF975A" w:rsidR="0069183E" w:rsidRDefault="0069183E" w:rsidP="0069183E">
      <w:pPr>
        <w:pStyle w:val="Picturecaption"/>
      </w:pPr>
      <w:r w:rsidRPr="00085443">
        <w:fldChar w:fldCharType="begin"/>
      </w:r>
      <w:r w:rsidRPr="003E72B9">
        <w:instrText xml:space="preserve"> SEQ Attēls \* ARABIC </w:instrText>
      </w:r>
      <w:r w:rsidRPr="00085443">
        <w:fldChar w:fldCharType="separate"/>
      </w:r>
      <w:bookmarkStart w:id="147" w:name="_Toc134800070"/>
      <w:r w:rsidR="00C15392">
        <w:rPr>
          <w:noProof/>
        </w:rPr>
        <w:t>16</w:t>
      </w:r>
      <w:r w:rsidRPr="00085443">
        <w:fldChar w:fldCharType="end"/>
      </w:r>
      <w:r w:rsidR="00B46F32">
        <w:t>.</w:t>
      </w:r>
      <w:r w:rsidRPr="00085443">
        <w:t>attēls. XSD:</w:t>
      </w:r>
      <w:r w:rsidRPr="00B828F1">
        <w:t xml:space="preserve"> </w:t>
      </w:r>
      <w:proofErr w:type="spellStart"/>
      <w:r w:rsidRPr="003C3FB1">
        <w:rPr>
          <w:lang w:val="de-DE"/>
        </w:rPr>
        <w:t>ErrorDataStructure</w:t>
      </w:r>
      <w:proofErr w:type="spellEnd"/>
      <w:r w:rsidRPr="00085443">
        <w:t xml:space="preserve"> XML shēmas ER-diagramma</w:t>
      </w:r>
      <w:bookmarkEnd w:id="147"/>
    </w:p>
    <w:p w14:paraId="51B9932E" w14:textId="07A79A7D" w:rsidR="00405966" w:rsidRPr="00E903B8" w:rsidRDefault="00405966" w:rsidP="00405966">
      <w:pPr>
        <w:pStyle w:val="Heading3"/>
        <w:keepLines w:val="0"/>
        <w:tabs>
          <w:tab w:val="clear" w:pos="981"/>
        </w:tabs>
        <w:spacing w:line="288" w:lineRule="auto"/>
        <w:contextualSpacing/>
      </w:pPr>
      <w:bookmarkStart w:id="148" w:name="_Ref109656950"/>
      <w:bookmarkStart w:id="149" w:name="_Toc134800053"/>
      <w:r w:rsidRPr="00E903B8">
        <w:t xml:space="preserve">XML shēma </w:t>
      </w:r>
      <w:proofErr w:type="spellStart"/>
      <w:r w:rsidRPr="002D1483">
        <w:rPr>
          <w:lang w:val="en-US"/>
        </w:rPr>
        <w:t>XSD:</w:t>
      </w:r>
      <w:r>
        <w:rPr>
          <w:lang w:val="en-US"/>
        </w:rPr>
        <w:t>InfoDataStructure</w:t>
      </w:r>
      <w:bookmarkEnd w:id="148"/>
      <w:bookmarkEnd w:id="149"/>
      <w:proofErr w:type="spellEnd"/>
    </w:p>
    <w:p w14:paraId="57503BCD" w14:textId="77777777" w:rsidR="00405966" w:rsidRPr="00E903B8" w:rsidRDefault="00405966" w:rsidP="00405966">
      <w:r w:rsidRPr="00E903B8">
        <w:t>XML shēmas pašreizējā versija ir pieejama pēc adreses "</w:t>
      </w:r>
      <w:r w:rsidRPr="00B828F1">
        <w:rPr>
          <w:highlight w:val="white"/>
        </w:rPr>
        <w:t>http://ivis.eps.gov.lv/XMLSchemas/100000/DIT/v1-0</w:t>
      </w:r>
      <w:r w:rsidRPr="00B828F1">
        <w:t>/</w:t>
      </w:r>
      <w:r>
        <w:t>DITMessage</w:t>
      </w:r>
      <w:r w:rsidRPr="00B828F1">
        <w:t>.xsd</w:t>
      </w:r>
      <w:r w:rsidRPr="00E903B8">
        <w:t xml:space="preserve">". </w:t>
      </w:r>
    </w:p>
    <w:p w14:paraId="3C131D7C" w14:textId="77777777" w:rsidR="00405966" w:rsidRDefault="00405966" w:rsidP="00405966">
      <w:pPr>
        <w:pStyle w:val="Pictureposition"/>
      </w:pPr>
    </w:p>
    <w:p w14:paraId="445EFB1C" w14:textId="7B115CCB" w:rsidR="00405966" w:rsidRPr="00E903B8" w:rsidRDefault="00405966" w:rsidP="00405966">
      <w:pPr>
        <w:pStyle w:val="Pictureposition"/>
      </w:pPr>
      <w:r w:rsidRPr="00405966">
        <w:rPr>
          <w:noProof/>
          <w:lang w:eastAsia="lv-LV"/>
        </w:rPr>
        <w:drawing>
          <wp:inline distT="0" distB="0" distL="0" distR="0" wp14:anchorId="6421D64C" wp14:editId="012719E0">
            <wp:extent cx="3257717" cy="1257365"/>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41"/>
                    <a:stretch>
                      <a:fillRect/>
                    </a:stretch>
                  </pic:blipFill>
                  <pic:spPr>
                    <a:xfrm>
                      <a:off x="0" y="0"/>
                      <a:ext cx="3257717" cy="1257365"/>
                    </a:xfrm>
                    <a:prstGeom prst="rect">
                      <a:avLst/>
                    </a:prstGeom>
                  </pic:spPr>
                </pic:pic>
              </a:graphicData>
            </a:graphic>
          </wp:inline>
        </w:drawing>
      </w:r>
    </w:p>
    <w:p w14:paraId="0AD42B94" w14:textId="4F4C5978" w:rsidR="00405966" w:rsidRDefault="00405966" w:rsidP="00405966">
      <w:pPr>
        <w:pStyle w:val="Picturecaption"/>
      </w:pPr>
      <w:r w:rsidRPr="00085443">
        <w:fldChar w:fldCharType="begin"/>
      </w:r>
      <w:r w:rsidRPr="003E72B9">
        <w:instrText xml:space="preserve"> SEQ Attēls \* ARABIC </w:instrText>
      </w:r>
      <w:r w:rsidRPr="00085443">
        <w:fldChar w:fldCharType="separate"/>
      </w:r>
      <w:bookmarkStart w:id="150" w:name="_Toc134800071"/>
      <w:r w:rsidR="00C15392">
        <w:rPr>
          <w:noProof/>
        </w:rPr>
        <w:t>17</w:t>
      </w:r>
      <w:r w:rsidRPr="00085443">
        <w:fldChar w:fldCharType="end"/>
      </w:r>
      <w:r>
        <w:t>.</w:t>
      </w:r>
      <w:r w:rsidRPr="00085443">
        <w:t>attēls. XSD:</w:t>
      </w:r>
      <w:r w:rsidRPr="00B828F1">
        <w:t xml:space="preserve"> </w:t>
      </w:r>
      <w:r>
        <w:t>Info</w:t>
      </w:r>
      <w:proofErr w:type="spellStart"/>
      <w:r w:rsidRPr="003C3FB1">
        <w:rPr>
          <w:lang w:val="de-DE"/>
        </w:rPr>
        <w:t>DataStructure</w:t>
      </w:r>
      <w:proofErr w:type="spellEnd"/>
      <w:r w:rsidRPr="00085443">
        <w:t xml:space="preserve"> XML shēmas ER-diagramma</w:t>
      </w:r>
      <w:bookmarkEnd w:id="150"/>
    </w:p>
    <w:p w14:paraId="68049BD3" w14:textId="77777777" w:rsidR="00405966" w:rsidRDefault="00405966" w:rsidP="0069183E">
      <w:pPr>
        <w:pStyle w:val="Picturecaption"/>
      </w:pPr>
    </w:p>
    <w:p w14:paraId="52821168" w14:textId="18E152D7" w:rsidR="0069183E" w:rsidRDefault="00C6412A" w:rsidP="00640311">
      <w:pPr>
        <w:pStyle w:val="Heading1"/>
      </w:pPr>
      <w:bookmarkStart w:id="151" w:name="_Toc134800054"/>
      <w:r>
        <w:lastRenderedPageBreak/>
        <w:t>Biežāk</w:t>
      </w:r>
      <w:r w:rsidR="00640311">
        <w:t xml:space="preserve"> uzdotie jautājumi</w:t>
      </w:r>
      <w:bookmarkEnd w:id="151"/>
    </w:p>
    <w:p w14:paraId="3172E6A2" w14:textId="12C63AB9" w:rsidR="00F12F2F" w:rsidRDefault="008F0A45" w:rsidP="00F12F2F">
      <w:r w:rsidRPr="008F0A45">
        <w:rPr>
          <w:u w:val="single"/>
        </w:rPr>
        <w:t>Jautājums</w:t>
      </w:r>
      <w:r>
        <w:t xml:space="preserve">: </w:t>
      </w:r>
      <w:r w:rsidR="00F12F2F">
        <w:t xml:space="preserve">Kur un kā mēs varam iztīrīt </w:t>
      </w:r>
      <w:r w:rsidR="00275866">
        <w:t>DIT</w:t>
      </w:r>
      <w:r w:rsidR="00F12F2F">
        <w:t xml:space="preserve"> e-pastkasti, kur</w:t>
      </w:r>
      <w:r w:rsidR="008D70D1">
        <w:t>ā</w:t>
      </w:r>
      <w:r w:rsidR="00F12F2F">
        <w:t xml:space="preserve"> ienāk paziņojumi?</w:t>
      </w:r>
    </w:p>
    <w:p w14:paraId="4A5EB49B" w14:textId="3C7E4AE2" w:rsidR="00F12F2F" w:rsidRDefault="008F0A45" w:rsidP="008F0A45">
      <w:pPr>
        <w:rPr>
          <w:rFonts w:ascii="Calibri" w:hAnsi="Calibri"/>
        </w:rPr>
      </w:pPr>
      <w:r w:rsidRPr="008F0A45">
        <w:rPr>
          <w:u w:val="single"/>
        </w:rPr>
        <w:t>Atbilde</w:t>
      </w:r>
      <w:r>
        <w:t>: T</w:t>
      </w:r>
      <w:r w:rsidR="00F12F2F">
        <w:t xml:space="preserve">o var izdarīt DIT </w:t>
      </w:r>
      <w:r>
        <w:t xml:space="preserve">VISS portāla lietotāja </w:t>
      </w:r>
      <w:proofErr w:type="spellStart"/>
      <w:r>
        <w:t>saskarne</w:t>
      </w:r>
      <w:proofErr w:type="spellEnd"/>
      <w:r w:rsidR="00F12F2F">
        <w:t xml:space="preserve"> (kanāla versijas apskats, sadaļa “</w:t>
      </w:r>
      <w:r w:rsidR="000B4665">
        <w:t>Z</w:t>
      </w:r>
      <w:r w:rsidR="00FC7866">
        <w:t>iņojumu saraksts</w:t>
      </w:r>
      <w:r w:rsidR="00F12F2F">
        <w:t>”), nospiežot pogu “Dzēst visus”:</w:t>
      </w:r>
    </w:p>
    <w:p w14:paraId="6DEF1544" w14:textId="37223795" w:rsidR="00F12F2F" w:rsidRDefault="00FC7866" w:rsidP="008F0A45">
      <w:pPr>
        <w:pStyle w:val="Pictureposition"/>
        <w:rPr>
          <w:color w:val="1F497D"/>
        </w:rPr>
      </w:pPr>
      <w:r>
        <w:rPr>
          <w:noProof/>
          <w:lang w:eastAsia="lv-LV"/>
        </w:rPr>
        <w:drawing>
          <wp:inline distT="0" distB="0" distL="0" distR="0" wp14:anchorId="36BB2466" wp14:editId="634937A8">
            <wp:extent cx="6120130" cy="2712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712720"/>
                    </a:xfrm>
                    <a:prstGeom prst="rect">
                      <a:avLst/>
                    </a:prstGeom>
                  </pic:spPr>
                </pic:pic>
              </a:graphicData>
            </a:graphic>
          </wp:inline>
        </w:drawing>
      </w:r>
    </w:p>
    <w:p w14:paraId="3F6C9AFE" w14:textId="42894964" w:rsidR="008F0A45" w:rsidRDefault="008F0A45" w:rsidP="008F0A45">
      <w:pPr>
        <w:pStyle w:val="Picturecaption"/>
        <w:rPr>
          <w:color w:val="1F497D"/>
        </w:rPr>
      </w:pPr>
      <w:r w:rsidRPr="00085443">
        <w:fldChar w:fldCharType="begin"/>
      </w:r>
      <w:r w:rsidRPr="003E72B9">
        <w:instrText xml:space="preserve"> SEQ Attēls \* ARABIC </w:instrText>
      </w:r>
      <w:r w:rsidRPr="00085443">
        <w:fldChar w:fldCharType="separate"/>
      </w:r>
      <w:bookmarkStart w:id="152" w:name="_Toc134800072"/>
      <w:r w:rsidR="00C15392">
        <w:rPr>
          <w:noProof/>
        </w:rPr>
        <w:t>18</w:t>
      </w:r>
      <w:r w:rsidRPr="00085443">
        <w:fldChar w:fldCharType="end"/>
      </w:r>
      <w:r w:rsidRPr="00085443">
        <w:t xml:space="preserve">.attēls. </w:t>
      </w:r>
      <w:r>
        <w:t>Ziņojumu meklēšana izmantojot VISS portāla DIT lietotne</w:t>
      </w:r>
      <w:bookmarkEnd w:id="152"/>
    </w:p>
    <w:p w14:paraId="70ABF14D" w14:textId="112B9DEA" w:rsidR="00F12F2F" w:rsidRDefault="008F0A45" w:rsidP="008F0A45">
      <w:r>
        <w:t xml:space="preserve">Izmantojot </w:t>
      </w:r>
      <w:proofErr w:type="spellStart"/>
      <w:r w:rsidR="00F12F2F">
        <w:t>FTP</w:t>
      </w:r>
      <w:r>
        <w:t>s</w:t>
      </w:r>
      <w:proofErr w:type="spellEnd"/>
      <w:r>
        <w:t xml:space="preserve"> </w:t>
      </w:r>
      <w:proofErr w:type="spellStart"/>
      <w:r>
        <w:t>saskarn</w:t>
      </w:r>
      <w:r w:rsidR="008D70D1">
        <w:t>i</w:t>
      </w:r>
      <w:proofErr w:type="spellEnd"/>
      <w:r>
        <w:t>:</w:t>
      </w:r>
      <w:r w:rsidR="00F12F2F">
        <w:t xml:space="preserve"> parast</w:t>
      </w:r>
      <w:r w:rsidR="008D70D1">
        <w:t>ā</w:t>
      </w:r>
      <w:r w:rsidR="00F12F2F">
        <w:t xml:space="preserve"> FTP klient</w:t>
      </w:r>
      <w:r w:rsidR="008D70D1">
        <w:t>ā</w:t>
      </w:r>
      <w:r w:rsidR="00F12F2F">
        <w:t xml:space="preserve"> nospiežot pogu “</w:t>
      </w:r>
      <w:proofErr w:type="spellStart"/>
      <w:r w:rsidR="00F12F2F">
        <w:t>Del</w:t>
      </w:r>
      <w:proofErr w:type="spellEnd"/>
      <w:r w:rsidR="00F12F2F">
        <w:t>”:</w:t>
      </w:r>
    </w:p>
    <w:p w14:paraId="4CF6FBA6" w14:textId="06EC6239" w:rsidR="00F12F2F" w:rsidRDefault="00FC7866" w:rsidP="008F0A45">
      <w:pPr>
        <w:pStyle w:val="Pictureposition"/>
        <w:rPr>
          <w:color w:val="1F497D"/>
        </w:rPr>
      </w:pPr>
      <w:r>
        <w:rPr>
          <w:noProof/>
          <w:color w:val="1F497D"/>
          <w:lang w:eastAsia="lv-LV"/>
        </w:rPr>
        <w:drawing>
          <wp:inline distT="0" distB="0" distL="0" distR="0" wp14:anchorId="79104F10" wp14:editId="50E63DBF">
            <wp:extent cx="4283120" cy="4476725"/>
            <wp:effectExtent l="0" t="0" r="317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92055" cy="4486064"/>
                    </a:xfrm>
                    <a:prstGeom prst="rect">
                      <a:avLst/>
                    </a:prstGeom>
                    <a:noFill/>
                    <a:ln>
                      <a:noFill/>
                    </a:ln>
                  </pic:spPr>
                </pic:pic>
              </a:graphicData>
            </a:graphic>
          </wp:inline>
        </w:drawing>
      </w:r>
    </w:p>
    <w:p w14:paraId="24C6FEBD" w14:textId="296E50E6" w:rsidR="008F0A45" w:rsidRDefault="008F0A45" w:rsidP="008F0A45">
      <w:pPr>
        <w:pStyle w:val="Picturecaption"/>
      </w:pPr>
      <w:r w:rsidRPr="00085443">
        <w:fldChar w:fldCharType="begin"/>
      </w:r>
      <w:r w:rsidRPr="003E72B9">
        <w:instrText xml:space="preserve"> SEQ Attēls \* ARABIC </w:instrText>
      </w:r>
      <w:r w:rsidRPr="00085443">
        <w:fldChar w:fldCharType="separate"/>
      </w:r>
      <w:bookmarkStart w:id="153" w:name="_Toc134800073"/>
      <w:r w:rsidR="00C15392">
        <w:rPr>
          <w:noProof/>
        </w:rPr>
        <w:t>19</w:t>
      </w:r>
      <w:r w:rsidRPr="00085443">
        <w:fldChar w:fldCharType="end"/>
      </w:r>
      <w:r w:rsidRPr="00085443">
        <w:t xml:space="preserve">.attēls. </w:t>
      </w:r>
      <w:r>
        <w:t xml:space="preserve">Ziņojumu dzēšana izmantojot DIT </w:t>
      </w:r>
      <w:proofErr w:type="spellStart"/>
      <w:r>
        <w:t>FTPs</w:t>
      </w:r>
      <w:proofErr w:type="spellEnd"/>
      <w:r>
        <w:t xml:space="preserve"> klientu</w:t>
      </w:r>
      <w:bookmarkEnd w:id="153"/>
    </w:p>
    <w:p w14:paraId="1B27276B" w14:textId="55D571A6" w:rsidR="00F12F2F" w:rsidRDefault="008F0A45" w:rsidP="008F0A45">
      <w:r>
        <w:lastRenderedPageBreak/>
        <w:t xml:space="preserve">Programmatūras </w:t>
      </w:r>
      <w:proofErr w:type="spellStart"/>
      <w:r w:rsidR="00F12F2F">
        <w:t>FTP</w:t>
      </w:r>
      <w:r>
        <w:t>s</w:t>
      </w:r>
      <w:proofErr w:type="spellEnd"/>
      <w:r w:rsidR="00F12F2F">
        <w:t xml:space="preserve"> realizācija nosūtot komandu “DELE”. </w:t>
      </w:r>
    </w:p>
    <w:p w14:paraId="36BF44EF" w14:textId="728FCCEE" w:rsidR="00B828F1" w:rsidRPr="00085443" w:rsidRDefault="00F12F2F" w:rsidP="008F0A45">
      <w:r>
        <w:t xml:space="preserve">Līdzīga funkcionalitāte pieejama arī izmantojot </w:t>
      </w:r>
      <w:proofErr w:type="spellStart"/>
      <w:r>
        <w:t>web</w:t>
      </w:r>
      <w:proofErr w:type="spellEnd"/>
      <w:r>
        <w:t xml:space="preserve"> servis</w:t>
      </w:r>
      <w:r w:rsidR="008D70D1">
        <w:t>us</w:t>
      </w:r>
      <w:r w:rsidR="008F0A45">
        <w:t>, sk</w:t>
      </w:r>
      <w:r w:rsidR="004F20F0">
        <w:t>at</w:t>
      </w:r>
      <w:r w:rsidR="008F0A45">
        <w:t xml:space="preserve">. </w:t>
      </w:r>
      <w:r w:rsidR="008F0A45">
        <w:fldChar w:fldCharType="begin"/>
      </w:r>
      <w:r w:rsidR="008F0A45">
        <w:instrText xml:space="preserve"> REF _Ref392595145 \n \h  \* MERGEFORMAT </w:instrText>
      </w:r>
      <w:r w:rsidR="008F0A45">
        <w:fldChar w:fldCharType="separate"/>
      </w:r>
      <w:r w:rsidR="00C15392">
        <w:t>4.7</w:t>
      </w:r>
      <w:r w:rsidR="008F0A45">
        <w:fldChar w:fldCharType="end"/>
      </w:r>
      <w:r w:rsidR="008F0A45">
        <w:t xml:space="preserve"> un </w:t>
      </w:r>
      <w:r w:rsidR="008F0A45">
        <w:fldChar w:fldCharType="begin"/>
      </w:r>
      <w:r w:rsidR="008F0A45">
        <w:instrText xml:space="preserve"> REF _Ref392595146 \n \h  \* MERGEFORMAT </w:instrText>
      </w:r>
      <w:r w:rsidR="008F0A45">
        <w:fldChar w:fldCharType="separate"/>
      </w:r>
      <w:r w:rsidR="00C15392">
        <w:t>4.8</w:t>
      </w:r>
      <w:r w:rsidR="008F0A45">
        <w:fldChar w:fldCharType="end"/>
      </w:r>
      <w:r>
        <w:t>.</w:t>
      </w:r>
      <w:r w:rsidR="008F0A45" w:rsidRPr="00085443">
        <w:t xml:space="preserve"> </w:t>
      </w:r>
      <w:r w:rsidR="008D70D1">
        <w:t>nodaļās.</w:t>
      </w:r>
    </w:p>
    <w:p w14:paraId="27C26880" w14:textId="77777777" w:rsidR="008D70D1" w:rsidRDefault="008D70D1" w:rsidP="00FC7866">
      <w:pPr>
        <w:rPr>
          <w:u w:val="single"/>
        </w:rPr>
      </w:pPr>
    </w:p>
    <w:p w14:paraId="4454DB7F" w14:textId="26306B16" w:rsidR="00FC7866" w:rsidRDefault="00FC7866" w:rsidP="00FC7866">
      <w:r w:rsidRPr="00FC7866">
        <w:rPr>
          <w:u w:val="single"/>
        </w:rPr>
        <w:t>Jautājums</w:t>
      </w:r>
      <w:r>
        <w:t>: Kāda veid</w:t>
      </w:r>
      <w:r w:rsidR="000A7316">
        <w:t>ā</w:t>
      </w:r>
      <w:r>
        <w:t xml:space="preserve"> </w:t>
      </w:r>
      <w:r w:rsidRPr="00FC7866">
        <w:t xml:space="preserve">DIT </w:t>
      </w:r>
      <w:r w:rsidR="00755F81">
        <w:t xml:space="preserve">var </w:t>
      </w:r>
      <w:r w:rsidRPr="00FC7866">
        <w:t>nodrošin</w:t>
      </w:r>
      <w:r w:rsidR="00755F81">
        <w:t>āt</w:t>
      </w:r>
      <w:r w:rsidRPr="00FC7866">
        <w:t xml:space="preserve"> iespēj</w:t>
      </w:r>
      <w:r w:rsidR="00755F81">
        <w:t>u</w:t>
      </w:r>
      <w:r w:rsidRPr="00FC7866">
        <w:t xml:space="preserve"> nepārprotami norādīt</w:t>
      </w:r>
      <w:r w:rsidR="008D70D1" w:rsidRPr="00FC7866">
        <w:t>, un</w:t>
      </w:r>
      <w:r w:rsidRPr="00FC7866">
        <w:t xml:space="preserve"> identificēt secību, kādā datnes ir ielādētas</w:t>
      </w:r>
      <w:r w:rsidR="008D70D1">
        <w:t xml:space="preserve">; </w:t>
      </w:r>
      <w:r w:rsidR="00755F81" w:rsidRPr="00755F81">
        <w:t>vai ir iespējams lasīt ziņojumus to rašanās hronoloģiskā secībā</w:t>
      </w:r>
      <w:r w:rsidR="00755F81">
        <w:t>?</w:t>
      </w:r>
    </w:p>
    <w:p w14:paraId="4B362227" w14:textId="2A88E669" w:rsidR="00755F81" w:rsidRDefault="000A7316" w:rsidP="00FC7866">
      <w:r w:rsidRPr="008F0A45">
        <w:rPr>
          <w:u w:val="single"/>
        </w:rPr>
        <w:t>Atbilde</w:t>
      </w:r>
      <w:r>
        <w:t xml:space="preserve">: </w:t>
      </w:r>
      <w:r w:rsidR="00755F81">
        <w:t>DIT nodrošina i</w:t>
      </w:r>
      <w:r w:rsidR="00755F81" w:rsidRPr="00755F81">
        <w:t>espēj</w:t>
      </w:r>
      <w:r w:rsidR="00755F81">
        <w:t>u</w:t>
      </w:r>
      <w:r w:rsidR="00755F81" w:rsidRPr="00755F81">
        <w:t xml:space="preserve"> nepārprotami norādīt un identificēt secību</w:t>
      </w:r>
      <w:r w:rsidR="008D70D1" w:rsidRPr="00755F81">
        <w:t>, kādā datnes ir ielādētas</w:t>
      </w:r>
      <w:r w:rsidR="00755F81">
        <w:t>.</w:t>
      </w:r>
      <w:r w:rsidR="00755F81" w:rsidRPr="00755F81">
        <w:t xml:space="preserve"> </w:t>
      </w:r>
      <w:proofErr w:type="spellStart"/>
      <w:r w:rsidR="00755F81" w:rsidRPr="00755F81">
        <w:t>FTPs</w:t>
      </w:r>
      <w:proofErr w:type="spellEnd"/>
      <w:r w:rsidR="00755F81" w:rsidRPr="00755F81">
        <w:t xml:space="preserve"> </w:t>
      </w:r>
      <w:proofErr w:type="spellStart"/>
      <w:r w:rsidR="00755F81" w:rsidRPr="00755F81">
        <w:t>saskarn</w:t>
      </w:r>
      <w:r>
        <w:t>ē</w:t>
      </w:r>
      <w:proofErr w:type="spellEnd"/>
      <w:r w:rsidR="00755F81" w:rsidRPr="00755F81">
        <w:t xml:space="preserve"> to var izdarīt</w:t>
      </w:r>
      <w:r>
        <w:t>,</w:t>
      </w:r>
      <w:r w:rsidR="00755F81" w:rsidRPr="00755F81">
        <w:t xml:space="preserve"> izmantojot “</w:t>
      </w:r>
      <w:proofErr w:type="spellStart"/>
      <w:r w:rsidR="00755F81" w:rsidRPr="00755F81">
        <w:t>Last</w:t>
      </w:r>
      <w:proofErr w:type="spellEnd"/>
      <w:r w:rsidR="00755F81" w:rsidRPr="00755F81">
        <w:t xml:space="preserve"> </w:t>
      </w:r>
      <w:proofErr w:type="spellStart"/>
      <w:r w:rsidR="00755F81" w:rsidRPr="00755F81">
        <w:t>modified</w:t>
      </w:r>
      <w:proofErr w:type="spellEnd"/>
      <w:r w:rsidR="00755F81" w:rsidRPr="00755F81">
        <w:t>” atribūtu. Var nolasīt sarakstu ar pieejam</w:t>
      </w:r>
      <w:r w:rsidR="004F20F0">
        <w:t>ā</w:t>
      </w:r>
      <w:r w:rsidR="00755F81" w:rsidRPr="00755F81">
        <w:t xml:space="preserve">m datnēm, </w:t>
      </w:r>
      <w:r w:rsidR="004F20F0">
        <w:t>sakārtot</w:t>
      </w:r>
      <w:r w:rsidR="00755F81" w:rsidRPr="00755F81">
        <w:t xml:space="preserve"> pēc laika un lejupielādēt </w:t>
      </w:r>
      <w:r w:rsidR="00755F81">
        <w:t>klientā</w:t>
      </w:r>
      <w:r w:rsidR="00755F81" w:rsidRPr="00755F81">
        <w:t>:</w:t>
      </w:r>
      <w:r>
        <w:t xml:space="preserve"> </w:t>
      </w:r>
    </w:p>
    <w:p w14:paraId="69F9E139" w14:textId="01D22017" w:rsidR="00755F81" w:rsidRDefault="004B29CE" w:rsidP="00AD5316">
      <w:pPr>
        <w:pStyle w:val="Pictureposition"/>
      </w:pPr>
      <w:r>
        <w:rPr>
          <w:noProof/>
          <w:lang w:eastAsia="lv-LV"/>
        </w:rPr>
        <w:drawing>
          <wp:inline distT="0" distB="0" distL="0" distR="0" wp14:anchorId="7F56BEC5" wp14:editId="3DE183C0">
            <wp:extent cx="5274310" cy="3559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3559810"/>
                    </a:xfrm>
                    <a:prstGeom prst="rect">
                      <a:avLst/>
                    </a:prstGeom>
                  </pic:spPr>
                </pic:pic>
              </a:graphicData>
            </a:graphic>
          </wp:inline>
        </w:drawing>
      </w:r>
    </w:p>
    <w:p w14:paraId="06AECF7C" w14:textId="4BF966F6" w:rsidR="004F20F0" w:rsidRDefault="004F20F0" w:rsidP="004F20F0">
      <w:pPr>
        <w:pStyle w:val="Picturecaption"/>
      </w:pPr>
      <w:r w:rsidRPr="00085443">
        <w:fldChar w:fldCharType="begin"/>
      </w:r>
      <w:r w:rsidRPr="003E72B9">
        <w:instrText xml:space="preserve"> SEQ Attēls \* ARABIC </w:instrText>
      </w:r>
      <w:r w:rsidRPr="00085443">
        <w:fldChar w:fldCharType="separate"/>
      </w:r>
      <w:bookmarkStart w:id="154" w:name="_Toc134800074"/>
      <w:r w:rsidR="00C15392">
        <w:rPr>
          <w:noProof/>
        </w:rPr>
        <w:t>20</w:t>
      </w:r>
      <w:r w:rsidRPr="00085443">
        <w:fldChar w:fldCharType="end"/>
      </w:r>
      <w:r w:rsidRPr="00085443">
        <w:t xml:space="preserve">.attēls. </w:t>
      </w:r>
      <w:r>
        <w:t xml:space="preserve">Ziņojumu secības identificēšana, izmantojot DIT </w:t>
      </w:r>
      <w:proofErr w:type="spellStart"/>
      <w:r>
        <w:t>FTPs</w:t>
      </w:r>
      <w:proofErr w:type="spellEnd"/>
      <w:r>
        <w:t xml:space="preserve"> </w:t>
      </w:r>
      <w:proofErr w:type="spellStart"/>
      <w:r>
        <w:t>saskarni</w:t>
      </w:r>
      <w:bookmarkEnd w:id="154"/>
      <w:proofErr w:type="spellEnd"/>
    </w:p>
    <w:p w14:paraId="2DE9A48D" w14:textId="39995183" w:rsidR="00B828F1" w:rsidRDefault="00B828F1" w:rsidP="004F20F0"/>
    <w:p w14:paraId="49D8D758" w14:textId="60FC258E" w:rsidR="00B92246" w:rsidRPr="00040206" w:rsidRDefault="00B92246" w:rsidP="004F20F0">
      <w:r w:rsidRPr="00040206">
        <w:rPr>
          <w:u w:val="single"/>
        </w:rPr>
        <w:t>Jautājums:</w:t>
      </w:r>
      <w:r w:rsidR="00B07A6D">
        <w:t xml:space="preserve"> Vai tas ir pareizi, ka</w:t>
      </w:r>
      <w:r w:rsidRPr="00040206">
        <w:t xml:space="preserve"> DIT </w:t>
      </w:r>
      <w:r w:rsidR="00B07A6D">
        <w:t>pieņem</w:t>
      </w:r>
      <w:r w:rsidRPr="00040206">
        <w:t xml:space="preserve"> </w:t>
      </w:r>
      <w:r w:rsidR="006A1B87">
        <w:t>kļūd</w:t>
      </w:r>
      <w:r w:rsidR="00B51C77">
        <w:t>ainus</w:t>
      </w:r>
      <w:r w:rsidR="006A1B87">
        <w:t xml:space="preserve"> </w:t>
      </w:r>
      <w:proofErr w:type="spellStart"/>
      <w:r w:rsidRPr="00040206">
        <w:t>xml</w:t>
      </w:r>
      <w:proofErr w:type="spellEnd"/>
      <w:r w:rsidRPr="00040206">
        <w:t xml:space="preserve"> ziņojumus, kas </w:t>
      </w:r>
      <w:r w:rsidRPr="00040206">
        <w:rPr>
          <w:b/>
          <w:bCs/>
        </w:rPr>
        <w:t>neatbilst</w:t>
      </w:r>
      <w:r w:rsidRPr="00040206">
        <w:t xml:space="preserve"> kanāla </w:t>
      </w:r>
      <w:r w:rsidR="006A1B87">
        <w:t xml:space="preserve">definētai </w:t>
      </w:r>
      <w:r w:rsidRPr="00040206">
        <w:t>XML shēmai?</w:t>
      </w:r>
    </w:p>
    <w:p w14:paraId="7521ED92" w14:textId="0101E791" w:rsidR="00B92246" w:rsidRDefault="00B92246" w:rsidP="004F20F0">
      <w:pPr>
        <w:rPr>
          <w:bCs/>
        </w:rPr>
      </w:pPr>
      <w:r w:rsidRPr="00040206">
        <w:rPr>
          <w:u w:val="single"/>
        </w:rPr>
        <w:t>Atbilde:</w:t>
      </w:r>
      <w:r w:rsidRPr="00040206">
        <w:t xml:space="preserve"> Tas ir pareizi. </w:t>
      </w:r>
      <w:r w:rsidR="00B51C77">
        <w:t xml:space="preserve">WS </w:t>
      </w:r>
      <w:proofErr w:type="spellStart"/>
      <w:r w:rsidR="00B51C77">
        <w:t>saskarnes</w:t>
      </w:r>
      <w:proofErr w:type="spellEnd"/>
      <w:r w:rsidR="00B51C77">
        <w:t xml:space="preserve"> </w:t>
      </w:r>
      <w:proofErr w:type="spellStart"/>
      <w:r w:rsidR="00B51C77">
        <w:t>SendMessage</w:t>
      </w:r>
      <w:proofErr w:type="spellEnd"/>
      <w:r w:rsidR="00B51C77">
        <w:t xml:space="preserve"> metodes atbilde uz šāda veida ziņojumiem vienmēr ir </w:t>
      </w:r>
      <w:r w:rsidR="00B51C77" w:rsidRPr="00B51C77">
        <w:t>&lt;</w:t>
      </w:r>
      <w:proofErr w:type="spellStart"/>
      <w:r w:rsidR="00B51C77" w:rsidRPr="00B51C77">
        <w:t>SendMessageResult</w:t>
      </w:r>
      <w:proofErr w:type="spellEnd"/>
      <w:r w:rsidR="00B51C77" w:rsidRPr="00B51C77">
        <w:t>&gt;</w:t>
      </w:r>
      <w:proofErr w:type="spellStart"/>
      <w:r w:rsidR="00B51C77" w:rsidRPr="00B51C77">
        <w:t>true</w:t>
      </w:r>
      <w:proofErr w:type="spellEnd"/>
      <w:r w:rsidR="00B51C77" w:rsidRPr="00B51C77">
        <w:t>&lt;/</w:t>
      </w:r>
      <w:proofErr w:type="spellStart"/>
      <w:r w:rsidR="00B51C77" w:rsidRPr="00B51C77">
        <w:t>SendMessageResult</w:t>
      </w:r>
      <w:proofErr w:type="spellEnd"/>
      <w:r w:rsidR="00B51C77" w:rsidRPr="00B51C77">
        <w:t>&gt;</w:t>
      </w:r>
      <w:r w:rsidR="00B51C77">
        <w:t>, kas indicē</w:t>
      </w:r>
      <w:r w:rsidR="00D03A03">
        <w:t xml:space="preserve"> to,</w:t>
      </w:r>
      <w:r w:rsidR="00B51C77">
        <w:t xml:space="preserve"> ka ziņojums ir pieņemts. Bet ziņojuma validācijas process pret shēmu notiek asinhroni, tāpēc uz kļūdaino ziņojumu iesūtīšanu</w:t>
      </w:r>
      <w:r w:rsidR="00D03A03">
        <w:t>,</w:t>
      </w:r>
      <w:r w:rsidR="00B51C77">
        <w:t xml:space="preserve"> izmantojot </w:t>
      </w:r>
      <w:proofErr w:type="spellStart"/>
      <w:r w:rsidR="00B51C77">
        <w:t>SendMessage</w:t>
      </w:r>
      <w:proofErr w:type="spellEnd"/>
      <w:r w:rsidR="00B51C77">
        <w:t xml:space="preserve"> metodi</w:t>
      </w:r>
      <w:r w:rsidR="00D03A03">
        <w:t xml:space="preserve"> vai</w:t>
      </w:r>
      <w:r w:rsidR="00B51C77">
        <w:t xml:space="preserve"> izmantojot </w:t>
      </w:r>
      <w:proofErr w:type="spellStart"/>
      <w:r w:rsidR="00B51C77">
        <w:t>FTPs</w:t>
      </w:r>
      <w:proofErr w:type="spellEnd"/>
      <w:r w:rsidR="00B51C77">
        <w:t xml:space="preserve"> </w:t>
      </w:r>
      <w:proofErr w:type="spellStart"/>
      <w:r w:rsidR="00B51C77">
        <w:t>saskarn</w:t>
      </w:r>
      <w:r w:rsidR="00D03A03">
        <w:t>i</w:t>
      </w:r>
      <w:proofErr w:type="spellEnd"/>
      <w:r w:rsidR="00D03A03">
        <w:t>,</w:t>
      </w:r>
      <w:r w:rsidR="00B51C77">
        <w:t xml:space="preserve"> kļūda vienmēr </w:t>
      </w:r>
      <w:r w:rsidR="00D03A03">
        <w:t>tiks</w:t>
      </w:r>
      <w:r w:rsidR="00B51C77">
        <w:t xml:space="preserve"> padota</w:t>
      </w:r>
      <w:r w:rsidR="00D03A03">
        <w:t>,</w:t>
      </w:r>
      <w:r w:rsidR="00B51C77">
        <w:t xml:space="preserve"> izmantojot kļūdas ziņojum</w:t>
      </w:r>
      <w:r w:rsidR="00D03A03">
        <w:t>u</w:t>
      </w:r>
      <w:r w:rsidR="00B51C77">
        <w:t xml:space="preserve">. WS </w:t>
      </w:r>
      <w:proofErr w:type="spellStart"/>
      <w:r w:rsidR="00B51C77">
        <w:t>sask</w:t>
      </w:r>
      <w:r w:rsidR="00D03A03">
        <w:t>a</w:t>
      </w:r>
      <w:r w:rsidR="00B51C77">
        <w:t>rnē</w:t>
      </w:r>
      <w:proofErr w:type="spellEnd"/>
      <w:r w:rsidR="00B51C77">
        <w:t xml:space="preserve"> k</w:t>
      </w:r>
      <w:r w:rsidRPr="00040206">
        <w:t>ļūdu ziņojum</w:t>
      </w:r>
      <w:r w:rsidR="00040206" w:rsidRPr="00040206">
        <w:t>us</w:t>
      </w:r>
      <w:r w:rsidRPr="00040206">
        <w:t xml:space="preserve"> var nolasīt</w:t>
      </w:r>
      <w:r w:rsidR="00D03A03">
        <w:t>,</w:t>
      </w:r>
      <w:r w:rsidRPr="00040206">
        <w:t xml:space="preserve"> izmantojot </w:t>
      </w:r>
      <w:proofErr w:type="spellStart"/>
      <w:r w:rsidRPr="00040206">
        <w:rPr>
          <w:b/>
          <w:bCs/>
        </w:rPr>
        <w:t>ReceiveMessageList</w:t>
      </w:r>
      <w:proofErr w:type="spellEnd"/>
      <w:r w:rsidRPr="00040206">
        <w:rPr>
          <w:b/>
          <w:bCs/>
        </w:rPr>
        <w:t xml:space="preserve"> </w:t>
      </w:r>
      <w:r w:rsidRPr="00040206">
        <w:t>un</w:t>
      </w:r>
      <w:r w:rsidRPr="00040206">
        <w:rPr>
          <w:b/>
          <w:bCs/>
        </w:rPr>
        <w:t xml:space="preserve"> </w:t>
      </w:r>
      <w:proofErr w:type="spellStart"/>
      <w:r w:rsidRPr="00040206">
        <w:rPr>
          <w:b/>
          <w:bCs/>
        </w:rPr>
        <w:t>ReceiveMessage</w:t>
      </w:r>
      <w:proofErr w:type="spellEnd"/>
      <w:r w:rsidR="00B51C77" w:rsidRPr="000204EF">
        <w:rPr>
          <w:bCs/>
        </w:rPr>
        <w:t>. Validācijas kļūdas ziņojums parasti izskatās</w:t>
      </w:r>
      <w:r w:rsidR="00D03A03">
        <w:rPr>
          <w:bCs/>
        </w:rPr>
        <w:t>,</w:t>
      </w:r>
      <w:r w:rsidR="008D70D1">
        <w:rPr>
          <w:bCs/>
        </w:rPr>
        <w:t xml:space="preserve"> </w:t>
      </w:r>
      <w:r w:rsidR="00D03A03">
        <w:rPr>
          <w:bCs/>
        </w:rPr>
        <w:t xml:space="preserve">kā redzams </w:t>
      </w:r>
      <w:r w:rsidR="008D70D1">
        <w:rPr>
          <w:bCs/>
        </w:rPr>
        <w:fldChar w:fldCharType="begin"/>
      </w:r>
      <w:r w:rsidR="008D70D1">
        <w:rPr>
          <w:bCs/>
        </w:rPr>
        <w:instrText xml:space="preserve"> REF _Ref8384036 \h </w:instrText>
      </w:r>
      <w:r w:rsidR="008D70D1">
        <w:rPr>
          <w:bCs/>
        </w:rPr>
      </w:r>
      <w:r w:rsidR="008D70D1">
        <w:rPr>
          <w:bCs/>
        </w:rPr>
        <w:fldChar w:fldCharType="separate"/>
      </w:r>
      <w:r w:rsidR="00C15392">
        <w:rPr>
          <w:noProof/>
        </w:rPr>
        <w:t>21</w:t>
      </w:r>
      <w:r w:rsidR="008D70D1">
        <w:rPr>
          <w:bCs/>
        </w:rPr>
        <w:fldChar w:fldCharType="end"/>
      </w:r>
      <w:r w:rsidR="008D70D1">
        <w:rPr>
          <w:bCs/>
        </w:rPr>
        <w:t xml:space="preserve">.attēlā. </w:t>
      </w:r>
      <w:r w:rsidR="008D70D1" w:rsidRPr="00720FDC">
        <w:t>De</w:t>
      </w:r>
      <w:r w:rsidR="008D70D1">
        <w:t xml:space="preserve">talizēti skat. </w:t>
      </w:r>
      <w:r w:rsidR="008D70D1">
        <w:fldChar w:fldCharType="begin"/>
      </w:r>
      <w:r w:rsidR="008D70D1">
        <w:instrText xml:space="preserve"> REF _Ref8382110 \n \h </w:instrText>
      </w:r>
      <w:r w:rsidR="008D70D1">
        <w:fldChar w:fldCharType="separate"/>
      </w:r>
      <w:r w:rsidR="00C15392">
        <w:t>6</w:t>
      </w:r>
      <w:r w:rsidR="008D70D1">
        <w:fldChar w:fldCharType="end"/>
      </w:r>
      <w:r w:rsidR="008D70D1">
        <w:t xml:space="preserve">.nodalījumā. </w:t>
      </w:r>
    </w:p>
    <w:p w14:paraId="11E1A8C0" w14:textId="4985BE02" w:rsidR="00D03A03" w:rsidRDefault="00B51C77" w:rsidP="000204EF">
      <w:pPr>
        <w:pStyle w:val="Pictureposition"/>
        <w:rPr>
          <w:b/>
          <w:bCs/>
        </w:rPr>
      </w:pPr>
      <w:r>
        <w:rPr>
          <w:noProof/>
          <w:lang w:eastAsia="lv-LV"/>
        </w:rPr>
        <w:drawing>
          <wp:inline distT="0" distB="0" distL="0" distR="0" wp14:anchorId="723314C9" wp14:editId="0FEAC2CE">
            <wp:extent cx="6120130" cy="1015019"/>
            <wp:effectExtent l="0" t="0" r="0" b="0"/>
            <wp:docPr id="12" name="Picture 12" descr="https://tfs.abc/VRAA/b117ffa0-0b5e-41f4-999f-10f5478889b2/_apis/wit/attachments?FileNameGuid=ec2000e8-8b72-42dd-ba0b-ffb456645df3&amp;FileName=temp155730279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fs.abc/VRAA/b117ffa0-0b5e-41f4-999f-10f5478889b2/_apis/wit/attachments?FileNameGuid=ec2000e8-8b72-42dd-ba0b-ffb456645df3&amp;FileName=temp155730279122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1015019"/>
                    </a:xfrm>
                    <a:prstGeom prst="rect">
                      <a:avLst/>
                    </a:prstGeom>
                    <a:noFill/>
                    <a:ln>
                      <a:noFill/>
                    </a:ln>
                  </pic:spPr>
                </pic:pic>
              </a:graphicData>
            </a:graphic>
          </wp:inline>
        </w:drawing>
      </w:r>
    </w:p>
    <w:p w14:paraId="200BB4CF" w14:textId="4BD18CF3" w:rsidR="00D03A03" w:rsidRDefault="00D03A03" w:rsidP="00D03A03">
      <w:pPr>
        <w:pStyle w:val="Picturecaption"/>
      </w:pPr>
      <w:r w:rsidRPr="00085443">
        <w:fldChar w:fldCharType="begin"/>
      </w:r>
      <w:r w:rsidRPr="003E72B9">
        <w:instrText xml:space="preserve"> SEQ Attēls \* ARABIC </w:instrText>
      </w:r>
      <w:r w:rsidRPr="00085443">
        <w:fldChar w:fldCharType="separate"/>
      </w:r>
      <w:bookmarkStart w:id="155" w:name="_Ref8384036"/>
      <w:bookmarkStart w:id="156" w:name="_Toc134800075"/>
      <w:r w:rsidR="00C15392">
        <w:rPr>
          <w:noProof/>
        </w:rPr>
        <w:t>21</w:t>
      </w:r>
      <w:bookmarkEnd w:id="155"/>
      <w:r w:rsidRPr="00085443">
        <w:fldChar w:fldCharType="end"/>
      </w:r>
      <w:r w:rsidRPr="00085443">
        <w:t xml:space="preserve">.attēls. </w:t>
      </w:r>
      <w:r>
        <w:t>Validācijas kļūdas ziņojums</w:t>
      </w:r>
      <w:bookmarkEnd w:id="156"/>
    </w:p>
    <w:p w14:paraId="4D6D95F5" w14:textId="1534786A" w:rsidR="00B92246" w:rsidRPr="00040206" w:rsidRDefault="00B92246" w:rsidP="004F20F0">
      <w:pPr>
        <w:rPr>
          <w:b/>
          <w:bCs/>
        </w:rPr>
      </w:pPr>
      <w:r w:rsidRPr="00040206">
        <w:rPr>
          <w:bCs/>
          <w:u w:val="single"/>
        </w:rPr>
        <w:lastRenderedPageBreak/>
        <w:t>Jautājums:</w:t>
      </w:r>
      <w:r w:rsidRPr="00040206">
        <w:rPr>
          <w:b/>
          <w:bCs/>
        </w:rPr>
        <w:t xml:space="preserve"> </w:t>
      </w:r>
      <w:proofErr w:type="spellStart"/>
      <w:r w:rsidRPr="00040206">
        <w:t>SendMessage</w:t>
      </w:r>
      <w:proofErr w:type="spellEnd"/>
      <w:r w:rsidRPr="00040206">
        <w:t xml:space="preserve"> metode - Biznesa kļūdas ir </w:t>
      </w:r>
      <w:proofErr w:type="spellStart"/>
      <w:r w:rsidRPr="00040206">
        <w:t>jāsūta</w:t>
      </w:r>
      <w:proofErr w:type="spellEnd"/>
      <w:r w:rsidRPr="00040206">
        <w:t xml:space="preserve"> kā </w:t>
      </w:r>
      <w:proofErr w:type="spellStart"/>
      <w:r w:rsidRPr="00040206">
        <w:t>BusinessMessage</w:t>
      </w:r>
      <w:proofErr w:type="spellEnd"/>
      <w:r w:rsidRPr="00040206">
        <w:t xml:space="preserve">  vai </w:t>
      </w:r>
      <w:proofErr w:type="spellStart"/>
      <w:r w:rsidRPr="00040206">
        <w:t>ErrorMessage</w:t>
      </w:r>
      <w:proofErr w:type="spellEnd"/>
      <w:r w:rsidRPr="00040206">
        <w:t>?</w:t>
      </w:r>
    </w:p>
    <w:p w14:paraId="275BCBEF" w14:textId="659EBB3D" w:rsidR="00B92246" w:rsidRPr="00040206" w:rsidRDefault="00B92246" w:rsidP="004F20F0">
      <w:r w:rsidRPr="00040206">
        <w:rPr>
          <w:bCs/>
          <w:u w:val="single"/>
        </w:rPr>
        <w:t>Atbilde:</w:t>
      </w:r>
      <w:r w:rsidRPr="00040206">
        <w:rPr>
          <w:b/>
          <w:bCs/>
        </w:rPr>
        <w:t xml:space="preserve"> </w:t>
      </w:r>
      <w:r w:rsidR="00320E90" w:rsidRPr="00040206">
        <w:t>V</w:t>
      </w:r>
      <w:r w:rsidRPr="00040206">
        <w:t>ar darīt gan tā, gan tā.</w:t>
      </w:r>
      <w:r w:rsidR="00320E90" w:rsidRPr="00040206">
        <w:t xml:space="preserve"> </w:t>
      </w:r>
      <w:r w:rsidR="00040206" w:rsidRPr="00040206">
        <w:t>K</w:t>
      </w:r>
      <w:r w:rsidR="00320E90" w:rsidRPr="00040206">
        <w:t>ļūdu iesūtīšan</w:t>
      </w:r>
      <w:r w:rsidR="00040206" w:rsidRPr="00040206">
        <w:t xml:space="preserve">a </w:t>
      </w:r>
      <w:r w:rsidR="00320E90" w:rsidRPr="00040206">
        <w:t>aprakstīt</w:t>
      </w:r>
      <w:r w:rsidR="00040206" w:rsidRPr="00040206">
        <w:t>a</w:t>
      </w:r>
      <w:r w:rsidR="00320E90" w:rsidRPr="00040206">
        <w:t xml:space="preserve"> DIT </w:t>
      </w:r>
      <w:proofErr w:type="spellStart"/>
      <w:r w:rsidR="00320E90" w:rsidRPr="00040206">
        <w:t>saskarnes</w:t>
      </w:r>
      <w:proofErr w:type="spellEnd"/>
      <w:r w:rsidR="00320E90" w:rsidRPr="00040206">
        <w:t xml:space="preserve"> projektējum</w:t>
      </w:r>
      <w:r w:rsidR="00040206" w:rsidRPr="00040206">
        <w:t>a</w:t>
      </w:r>
      <w:r w:rsidR="00320E90" w:rsidRPr="00040206">
        <w:t xml:space="preserve"> </w:t>
      </w:r>
      <w:r w:rsidR="008D70D1">
        <w:fldChar w:fldCharType="begin"/>
      </w:r>
      <w:r w:rsidR="008D70D1">
        <w:instrText xml:space="preserve"> REF _Ref8384270 \r \h </w:instrText>
      </w:r>
      <w:r w:rsidR="008D70D1">
        <w:fldChar w:fldCharType="separate"/>
      </w:r>
      <w:r w:rsidR="00C15392">
        <w:t>4.10</w:t>
      </w:r>
      <w:r w:rsidR="008D70D1">
        <w:fldChar w:fldCharType="end"/>
      </w:r>
      <w:r w:rsidR="008D70D1">
        <w:t>.nodalījumā.</w:t>
      </w:r>
    </w:p>
    <w:p w14:paraId="4A92A5C7" w14:textId="6E464C31" w:rsidR="00B92246" w:rsidRPr="00040206" w:rsidRDefault="00B92246" w:rsidP="004F20F0"/>
    <w:p w14:paraId="03AB3B44" w14:textId="7C18899F" w:rsidR="00E876E9" w:rsidRPr="00040206" w:rsidRDefault="00E876E9" w:rsidP="00E876E9">
      <w:pPr>
        <w:rPr>
          <w:b/>
          <w:bCs/>
        </w:rPr>
      </w:pPr>
      <w:r w:rsidRPr="00040206">
        <w:rPr>
          <w:bCs/>
          <w:u w:val="single"/>
        </w:rPr>
        <w:t>Jautājums:</w:t>
      </w:r>
      <w:r w:rsidRPr="00040206">
        <w:rPr>
          <w:b/>
          <w:bCs/>
        </w:rPr>
        <w:t xml:space="preserve"> </w:t>
      </w:r>
      <w:proofErr w:type="spellStart"/>
      <w:r w:rsidRPr="00040206">
        <w:t>SendMessage</w:t>
      </w:r>
      <w:proofErr w:type="spellEnd"/>
      <w:r w:rsidRPr="00040206">
        <w:t xml:space="preserve"> metode –</w:t>
      </w:r>
      <w:r w:rsidR="0052655A" w:rsidRPr="00040206">
        <w:t xml:space="preserve"> </w:t>
      </w:r>
      <w:r w:rsidRPr="00040206">
        <w:t xml:space="preserve">Ko nozīmē </w:t>
      </w:r>
      <w:r w:rsidR="0052655A" w:rsidRPr="00040206">
        <w:t>parametrs</w:t>
      </w:r>
      <w:r w:rsidRPr="00040206">
        <w:t xml:space="preserve"> </w:t>
      </w:r>
      <w:proofErr w:type="spellStart"/>
      <w:r w:rsidRPr="00040206">
        <w:t>RelatedMessageID</w:t>
      </w:r>
      <w:proofErr w:type="spellEnd"/>
      <w:r w:rsidRPr="00040206">
        <w:t>?</w:t>
      </w:r>
    </w:p>
    <w:p w14:paraId="5B0D464A" w14:textId="749722BF" w:rsidR="00E876E9" w:rsidRPr="00040206" w:rsidRDefault="00E876E9" w:rsidP="00E876E9">
      <w:r w:rsidRPr="00040206">
        <w:rPr>
          <w:bCs/>
          <w:u w:val="single"/>
        </w:rPr>
        <w:t>Atbilde:</w:t>
      </w:r>
      <w:r w:rsidRPr="00040206">
        <w:rPr>
          <w:b/>
          <w:bCs/>
        </w:rPr>
        <w:t xml:space="preserve"> </w:t>
      </w:r>
      <w:r w:rsidR="00010FAF" w:rsidRPr="00010FAF">
        <w:t xml:space="preserve">Šeit norāda sākotnēji saņemtā DIT </w:t>
      </w:r>
      <w:r w:rsidR="00010FAF">
        <w:t>saistītā</w:t>
      </w:r>
      <w:r w:rsidR="00010FAF" w:rsidRPr="00010FAF">
        <w:t xml:space="preserve"> ziņojuma ID</w:t>
      </w:r>
      <w:r w:rsidRPr="00040206">
        <w:t>.</w:t>
      </w:r>
    </w:p>
    <w:p w14:paraId="19E5F042" w14:textId="6C831E6C" w:rsidR="00B92246" w:rsidRPr="00040206" w:rsidRDefault="00B92246" w:rsidP="004F20F0"/>
    <w:p w14:paraId="767BBC3D" w14:textId="20EB26D9" w:rsidR="00EC726A" w:rsidRPr="00040206" w:rsidRDefault="00EC726A" w:rsidP="00EC726A">
      <w:pPr>
        <w:rPr>
          <w:b/>
          <w:bCs/>
        </w:rPr>
      </w:pPr>
      <w:r w:rsidRPr="00040206">
        <w:rPr>
          <w:bCs/>
          <w:u w:val="single"/>
        </w:rPr>
        <w:t>Jautājums:</w:t>
      </w:r>
      <w:r w:rsidRPr="00040206">
        <w:rPr>
          <w:b/>
          <w:bCs/>
        </w:rPr>
        <w:t xml:space="preserve"> </w:t>
      </w:r>
      <w:proofErr w:type="spellStart"/>
      <w:r w:rsidRPr="00040206">
        <w:t>ReceiveMessageList</w:t>
      </w:r>
      <w:proofErr w:type="spellEnd"/>
      <w:r w:rsidRPr="00040206">
        <w:t xml:space="preserve"> metode – kā var saprast, ka tiek atgriezt</w:t>
      </w:r>
      <w:r w:rsidR="00040206" w:rsidRPr="00040206">
        <w:t>i</w:t>
      </w:r>
      <w:r w:rsidRPr="00040206">
        <w:t xml:space="preserve"> gan piegā</w:t>
      </w:r>
      <w:r w:rsidR="0052655A" w:rsidRPr="00040206">
        <w:t>dāti</w:t>
      </w:r>
      <w:r w:rsidR="008D70D1">
        <w:t>,</w:t>
      </w:r>
      <w:r w:rsidR="0052655A" w:rsidRPr="00040206">
        <w:t xml:space="preserve"> gan nolasīti</w:t>
      </w:r>
      <w:r w:rsidRPr="00040206">
        <w:t xml:space="preserve"> ziņojumi?</w:t>
      </w:r>
    </w:p>
    <w:p w14:paraId="04DE41ED" w14:textId="090842B5" w:rsidR="00EC726A" w:rsidRPr="00040206" w:rsidRDefault="00EC726A" w:rsidP="00040206">
      <w:r w:rsidRPr="00040206">
        <w:rPr>
          <w:bCs/>
          <w:u w:val="single"/>
        </w:rPr>
        <w:t>Atbilde</w:t>
      </w:r>
      <w:r w:rsidRPr="00040206">
        <w:rPr>
          <w:b/>
          <w:bCs/>
        </w:rPr>
        <w:t xml:space="preserve">: </w:t>
      </w:r>
      <w:r w:rsidR="008D70D1">
        <w:t>Tas i</w:t>
      </w:r>
      <w:r w:rsidRPr="00040206">
        <w:t xml:space="preserve">r atkarīgs no </w:t>
      </w:r>
      <w:r w:rsidR="008D70D1" w:rsidRPr="00040206">
        <w:t>neobligātiem</w:t>
      </w:r>
      <w:r w:rsidRPr="00040206">
        <w:t xml:space="preserve"> </w:t>
      </w:r>
      <w:r w:rsidR="008D70D1" w:rsidRPr="00040206">
        <w:t>pieprasījuma</w:t>
      </w:r>
      <w:r w:rsidRPr="00040206">
        <w:t xml:space="preserve"> </w:t>
      </w:r>
      <w:r w:rsidR="008D70D1" w:rsidRPr="00040206">
        <w:t>atribūtiem</w:t>
      </w:r>
      <w:r w:rsidRPr="00040206">
        <w:t xml:space="preserve"> (piem</w:t>
      </w:r>
      <w:r w:rsidR="008D70D1">
        <w:t xml:space="preserve">ēram, </w:t>
      </w:r>
      <w:proofErr w:type="spellStart"/>
      <w:r w:rsidRPr="00040206">
        <w:t>ReadMessage</w:t>
      </w:r>
      <w:proofErr w:type="spellEnd"/>
      <w:r w:rsidRPr="00040206">
        <w:t>="</w:t>
      </w:r>
      <w:proofErr w:type="spellStart"/>
      <w:r w:rsidRPr="00040206">
        <w:t>true</w:t>
      </w:r>
      <w:proofErr w:type="spellEnd"/>
      <w:r w:rsidRPr="00040206">
        <w:t xml:space="preserve">"  - </w:t>
      </w:r>
      <w:r w:rsidR="00FE5AFE">
        <w:t xml:space="preserve">lai </w:t>
      </w:r>
      <w:r w:rsidRPr="00040206">
        <w:t>atlasīt</w:t>
      </w:r>
      <w:r w:rsidR="00FE5AFE">
        <w:t>u</w:t>
      </w:r>
      <w:r w:rsidRPr="00040206">
        <w:t xml:space="preserve"> jau nolasītus ziņojumus</w:t>
      </w:r>
      <w:r w:rsidR="00FE5AFE">
        <w:t>;</w:t>
      </w:r>
      <w:r w:rsidRPr="00040206">
        <w:t xml:space="preserve"> ja vajag nenolasītus ziņojumus, tad vērtība „FALSE”). Atbildes struktūra arī paredz </w:t>
      </w:r>
      <w:r w:rsidR="00FE5AFE">
        <w:t xml:space="preserve">iespēju </w:t>
      </w:r>
      <w:r w:rsidRPr="00040206">
        <w:t>saņemt gan nolasītus</w:t>
      </w:r>
      <w:r w:rsidR="00FE5AFE">
        <w:t xml:space="preserve"> – </w:t>
      </w:r>
      <w:proofErr w:type="spellStart"/>
      <w:r w:rsidRPr="00040206">
        <w:rPr>
          <w:i/>
        </w:rPr>
        <w:t>readed</w:t>
      </w:r>
      <w:proofErr w:type="spellEnd"/>
      <w:r w:rsidRPr="00040206">
        <w:t>, gan nenolasītus ( t.i. piegādātus)</w:t>
      </w:r>
      <w:r w:rsidR="00FE5AFE">
        <w:t xml:space="preserve"> – </w:t>
      </w:r>
      <w:proofErr w:type="spellStart"/>
      <w:r w:rsidRPr="00040206">
        <w:rPr>
          <w:i/>
        </w:rPr>
        <w:t>delivered</w:t>
      </w:r>
      <w:proofErr w:type="spellEnd"/>
      <w:r w:rsidRPr="00040206">
        <w:rPr>
          <w:i/>
        </w:rPr>
        <w:t>.</w:t>
      </w:r>
    </w:p>
    <w:p w14:paraId="10DB1CCC" w14:textId="58D5C027" w:rsidR="00EC726A" w:rsidRPr="00040206" w:rsidRDefault="00EC726A" w:rsidP="00040206"/>
    <w:p w14:paraId="0A3EF8E3" w14:textId="0BC14DB1" w:rsidR="0052655A" w:rsidRPr="00040206" w:rsidRDefault="0052655A" w:rsidP="0052655A">
      <w:pPr>
        <w:rPr>
          <w:b/>
          <w:bCs/>
        </w:rPr>
      </w:pPr>
      <w:r w:rsidRPr="00040206">
        <w:rPr>
          <w:bCs/>
          <w:u w:val="single"/>
        </w:rPr>
        <w:t>Jautājums:</w:t>
      </w:r>
      <w:r w:rsidRPr="00040206">
        <w:rPr>
          <w:b/>
          <w:bCs/>
        </w:rPr>
        <w:t xml:space="preserve"> </w:t>
      </w:r>
      <w:r w:rsidRPr="00040206">
        <w:t>Ziņojumu</w:t>
      </w:r>
      <w:r w:rsidRPr="00040206">
        <w:rPr>
          <w:b/>
          <w:bCs/>
        </w:rPr>
        <w:t xml:space="preserve"> </w:t>
      </w:r>
      <w:r w:rsidRPr="00040206">
        <w:t>atbildes vienmēr tiek saņemtas pēc FIFO?</w:t>
      </w:r>
    </w:p>
    <w:p w14:paraId="1B396BB7" w14:textId="501A0F35" w:rsidR="00EC726A" w:rsidRPr="00040206" w:rsidRDefault="0052655A" w:rsidP="00040206">
      <w:pPr>
        <w:rPr>
          <w:rFonts w:ascii="Calibri" w:hAnsi="Calibri"/>
        </w:rPr>
      </w:pPr>
      <w:r w:rsidRPr="00040206">
        <w:rPr>
          <w:bCs/>
          <w:u w:val="single"/>
        </w:rPr>
        <w:t>Atbilde:</w:t>
      </w:r>
      <w:r w:rsidRPr="00040206">
        <w:rPr>
          <w:b/>
          <w:bCs/>
        </w:rPr>
        <w:t xml:space="preserve"> </w:t>
      </w:r>
      <w:r w:rsidRPr="00040206">
        <w:t xml:space="preserve">Biznesa ziņojumu gadījumā dati netiek atgriezti pēc FIFO principā, jāorientējas pēc </w:t>
      </w:r>
      <w:proofErr w:type="spellStart"/>
      <w:r w:rsidRPr="00040206">
        <w:t>MessageDate</w:t>
      </w:r>
      <w:proofErr w:type="spellEnd"/>
      <w:r w:rsidRPr="00040206">
        <w:t xml:space="preserve"> atribūta</w:t>
      </w:r>
      <w:r w:rsidR="008D70D1">
        <w:t>.</w:t>
      </w:r>
    </w:p>
    <w:p w14:paraId="7D32F49D" w14:textId="2213332F" w:rsidR="00EC726A" w:rsidRDefault="00EC726A" w:rsidP="004F20F0"/>
    <w:p w14:paraId="45388C2B" w14:textId="0FDF940A" w:rsidR="00387A75" w:rsidRPr="00040206" w:rsidRDefault="00387A75" w:rsidP="00387A75">
      <w:pPr>
        <w:rPr>
          <w:b/>
          <w:bCs/>
        </w:rPr>
      </w:pPr>
      <w:r w:rsidRPr="00040206">
        <w:rPr>
          <w:bCs/>
          <w:u w:val="single"/>
        </w:rPr>
        <w:t>Jautājums:</w:t>
      </w:r>
      <w:r w:rsidRPr="00040206">
        <w:rPr>
          <w:b/>
          <w:bCs/>
        </w:rPr>
        <w:t xml:space="preserve"> </w:t>
      </w:r>
      <w:r>
        <w:t>Kāpēc nesakrīt iestādes A nosūtīt</w:t>
      </w:r>
      <w:r w:rsidR="002247AC">
        <w:t>ā</w:t>
      </w:r>
      <w:r>
        <w:t xml:space="preserve"> ziņojuma un iestādes B saņemt</w:t>
      </w:r>
      <w:r w:rsidR="002247AC">
        <w:t>ā</w:t>
      </w:r>
      <w:r>
        <w:t xml:space="preserve"> ziņojuma identifikatori</w:t>
      </w:r>
      <w:r w:rsidRPr="00040206">
        <w:t>?</w:t>
      </w:r>
    </w:p>
    <w:p w14:paraId="559F5848" w14:textId="38488511" w:rsidR="00387A75" w:rsidRPr="00B92246" w:rsidRDefault="00387A75" w:rsidP="00387A75">
      <w:r w:rsidRPr="00040206">
        <w:rPr>
          <w:bCs/>
          <w:u w:val="single"/>
        </w:rPr>
        <w:t>Atbilde:</w:t>
      </w:r>
      <w:r w:rsidRPr="00040206">
        <w:rPr>
          <w:b/>
          <w:bCs/>
        </w:rPr>
        <w:t xml:space="preserve"> </w:t>
      </w:r>
      <w:r>
        <w:t>DIT nodrošina</w:t>
      </w:r>
      <w:r w:rsidR="002247AC">
        <w:t xml:space="preserve"> iespēju</w:t>
      </w:r>
      <w:r>
        <w:t xml:space="preserve">, ka viens ziņojums varētu būt nosūtīts vairākām iestādēm vienlaicīgi. Tāpēc katra iestāde </w:t>
      </w:r>
      <w:proofErr w:type="spellStart"/>
      <w:r>
        <w:t>saņēm</w:t>
      </w:r>
      <w:proofErr w:type="spellEnd"/>
      <w:r>
        <w:t xml:space="preserve"> un pārvalda savu oriģināla ziņojuma eksemplāru</w:t>
      </w:r>
      <w:r w:rsidR="002247AC">
        <w:t>,</w:t>
      </w:r>
      <w:r>
        <w:t xml:space="preserve"> kas nav atkarīgs no cit</w:t>
      </w:r>
      <w:r w:rsidR="002247AC">
        <w:t>ā</w:t>
      </w:r>
      <w:r>
        <w:t>m iestādēm un viņu rīcīb</w:t>
      </w:r>
      <w:r w:rsidR="002247AC">
        <w:t>ām</w:t>
      </w:r>
      <w:r>
        <w:t xml:space="preserve"> ar šo ziņojumu.</w:t>
      </w:r>
    </w:p>
    <w:sectPr w:rsidR="00387A75" w:rsidRPr="00B92246" w:rsidSect="002557D2">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4D866" w14:textId="77777777" w:rsidR="009D4135" w:rsidRDefault="009D4135" w:rsidP="007D3BB3">
      <w:pPr>
        <w:spacing w:before="0" w:after="0" w:line="240" w:lineRule="auto"/>
      </w:pPr>
      <w:r>
        <w:separator/>
      </w:r>
    </w:p>
  </w:endnote>
  <w:endnote w:type="continuationSeparator" w:id="0">
    <w:p w14:paraId="3E0D27A8" w14:textId="77777777" w:rsidR="009D4135" w:rsidRDefault="009D4135" w:rsidP="007D3BB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DokChampa">
    <w:altName w:val="Arial Unicode MS"/>
    <w:charset w:val="DE"/>
    <w:family w:val="swiss"/>
    <w:pitch w:val="variable"/>
    <w:sig w:usb0="83000003" w:usb1="00000000" w:usb2="00000000" w:usb3="00000000" w:csb0="00010001" w:csb1="00000000"/>
  </w:font>
  <w:font w:name="Cambria">
    <w:panose1 w:val="02040503050406030204"/>
    <w:charset w:val="BA"/>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old">
    <w:panose1 w:val="020B0704020202020204"/>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2268"/>
      <w:gridCol w:w="1382"/>
    </w:tblGrid>
    <w:tr w:rsidR="001A427B" w14:paraId="3A5D88A1" w14:textId="77777777" w:rsidTr="0073796F">
      <w:trPr>
        <w:jc w:val="center"/>
      </w:trPr>
      <w:tc>
        <w:tcPr>
          <w:tcW w:w="6204" w:type="dxa"/>
        </w:tcPr>
        <w:p w14:paraId="3A5D889E" w14:textId="79AF8EF7" w:rsidR="001A427B" w:rsidRDefault="001A427B" w:rsidP="00F26364">
          <w:pPr>
            <w:pStyle w:val="Header"/>
          </w:pPr>
          <w:r>
            <w:t xml:space="preserve">Dokumenta kods: </w:t>
          </w:r>
          <w:fldSimple w:instr=" DOCPROPERTY  _CustomerID  \* MERGEFORMAT ">
            <w:r w:rsidR="00A21395">
              <w:t>VRAA</w:t>
            </w:r>
          </w:fldSimple>
          <w:r>
            <w:t>-</w:t>
          </w:r>
          <w:fldSimple w:instr=" DOCPROPERTY  _ContractNumber  \* MERGEFORMAT ">
            <w:r w:rsidR="00A21395">
              <w:t>13_7_17_41</w:t>
            </w:r>
          </w:fldSimple>
          <w:r>
            <w:t>-</w:t>
          </w:r>
          <w:fldSimple w:instr=" DOCPROPERTY  _ProjectID  \* MERGEFORMAT ">
            <w:r w:rsidR="00A21395">
              <w:t>VISS_2016</w:t>
            </w:r>
          </w:fldSimple>
          <w:r>
            <w:t>-</w:t>
          </w:r>
          <w:fldSimple w:instr=" DOCPROPERTY  _SubjectID  \* MERGEFORMAT ">
            <w:r w:rsidR="00A21395">
              <w:t>DIT_AS</w:t>
            </w:r>
          </w:fldSimple>
          <w:r>
            <w:t>-</w:t>
          </w:r>
          <w:fldSimple w:instr=" DOCPROPERTY  _CategoryID  \* MERGEFORMAT ">
            <w:r w:rsidR="00A21395">
              <w:t>PPA</w:t>
            </w:r>
          </w:fldSimple>
        </w:p>
      </w:tc>
      <w:tc>
        <w:tcPr>
          <w:tcW w:w="2268" w:type="dxa"/>
        </w:tcPr>
        <w:p w14:paraId="3A5D889F" w14:textId="2CD5A2E0" w:rsidR="001A427B" w:rsidRDefault="001A427B">
          <w:pPr>
            <w:pStyle w:val="Footer"/>
          </w:pPr>
          <w:r>
            <w:t xml:space="preserve">Datums: </w:t>
          </w:r>
          <w:fldSimple w:instr=" DOCPROPERTY  _Date  \* MERGEFORMAT ">
            <w:r w:rsidR="00A21395">
              <w:t>17.02.2023.</w:t>
            </w:r>
          </w:fldSimple>
        </w:p>
      </w:tc>
      <w:tc>
        <w:tcPr>
          <w:tcW w:w="1382" w:type="dxa"/>
        </w:tcPr>
        <w:p w14:paraId="3A5D88A0" w14:textId="3589DA2E" w:rsidR="001A427B" w:rsidRDefault="001A427B">
          <w:pPr>
            <w:pStyle w:val="Footer"/>
          </w:pPr>
          <w:r>
            <w:t xml:space="preserve">Versija: </w:t>
          </w:r>
          <w:fldSimple w:instr=" DOCPROPERTY  _Version  \* MERGEFORMAT ">
            <w:r w:rsidR="00A21395">
              <w:t>1.13</w:t>
            </w:r>
          </w:fldSimple>
        </w:p>
      </w:tc>
    </w:tr>
    <w:tr w:rsidR="001A427B" w14:paraId="3A5D88A5" w14:textId="77777777" w:rsidTr="0073796F">
      <w:trPr>
        <w:jc w:val="center"/>
      </w:trPr>
      <w:tc>
        <w:tcPr>
          <w:tcW w:w="6204" w:type="dxa"/>
        </w:tcPr>
        <w:p w14:paraId="3A5D88A2" w14:textId="553E5C60" w:rsidR="001A427B" w:rsidRDefault="001A427B">
          <w:pPr>
            <w:pStyle w:val="Footer"/>
          </w:pPr>
          <w:r>
            <w:t xml:space="preserve">Datne: </w:t>
          </w:r>
          <w:fldSimple w:instr=" INFO  FileName  \* MERGEFORMAT ">
            <w:r w:rsidR="00A21395">
              <w:t>VISS_2016.PPA.DIT_AS.v.1.13</w:t>
            </w:r>
          </w:fldSimple>
        </w:p>
      </w:tc>
      <w:tc>
        <w:tcPr>
          <w:tcW w:w="2268" w:type="dxa"/>
        </w:tcPr>
        <w:p w14:paraId="3A5D88A3" w14:textId="2A61ECBD" w:rsidR="001A427B" w:rsidRDefault="001A427B" w:rsidP="00D04E85">
          <w:pPr>
            <w:pStyle w:val="Footer"/>
          </w:pPr>
          <w:r>
            <w:t xml:space="preserve">Izstrādāja: </w:t>
          </w:r>
          <w:r w:rsidR="00000000">
            <w:fldChar w:fldCharType="begin"/>
          </w:r>
          <w:r w:rsidR="00000000">
            <w:instrText xml:space="preserve"> DOCPROPERTY  Author  \* MERGEFORMAT </w:instrText>
          </w:r>
          <w:r w:rsidR="00000000">
            <w:fldChar w:fldCharType="separate"/>
          </w:r>
          <w:proofErr w:type="spellStart"/>
          <w:r w:rsidR="00A21395">
            <w:t>A.Zeļikovičs</w:t>
          </w:r>
          <w:proofErr w:type="spellEnd"/>
          <w:r w:rsidR="00000000">
            <w:fldChar w:fldCharType="end"/>
          </w:r>
        </w:p>
      </w:tc>
      <w:tc>
        <w:tcPr>
          <w:tcW w:w="1382" w:type="dxa"/>
        </w:tcPr>
        <w:p w14:paraId="3A5D88A4" w14:textId="17A48638" w:rsidR="001A427B" w:rsidRDefault="001A427B">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134647">
            <w:rPr>
              <w:rStyle w:val="PageNumber"/>
              <w:noProof/>
            </w:rPr>
            <w:t>2</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134647">
            <w:rPr>
              <w:rStyle w:val="PageNumber"/>
              <w:noProof/>
            </w:rPr>
            <w:t>2</w:t>
          </w:r>
          <w:r w:rsidRPr="00A23939">
            <w:rPr>
              <w:rStyle w:val="PageNumber"/>
            </w:rPr>
            <w:fldChar w:fldCharType="end"/>
          </w:r>
          <w:r w:rsidRPr="00A23939">
            <w:rPr>
              <w:rStyle w:val="PageNumber"/>
            </w:rPr>
            <w:t>)</w:t>
          </w:r>
        </w:p>
      </w:tc>
    </w:tr>
  </w:tbl>
  <w:p w14:paraId="3A5D88A8" w14:textId="77777777" w:rsidR="001A427B" w:rsidRDefault="001A42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10F45" w14:textId="77777777" w:rsidR="009D4135" w:rsidRDefault="009D4135" w:rsidP="007D3BB3">
      <w:pPr>
        <w:spacing w:before="0" w:after="0" w:line="240" w:lineRule="auto"/>
      </w:pPr>
      <w:r>
        <w:separator/>
      </w:r>
    </w:p>
  </w:footnote>
  <w:footnote w:type="continuationSeparator" w:id="0">
    <w:p w14:paraId="251EC5A8" w14:textId="77777777" w:rsidR="009D4135" w:rsidRDefault="009D4135" w:rsidP="007D3BB3">
      <w:pPr>
        <w:spacing w:before="0" w:after="0" w:line="240" w:lineRule="auto"/>
      </w:pPr>
      <w:r>
        <w:continuationSeparator/>
      </w:r>
    </w:p>
  </w:footnote>
  <w:footnote w:id="1">
    <w:p w14:paraId="4500368D" w14:textId="77777777" w:rsidR="001A427B" w:rsidRDefault="001A427B" w:rsidP="004A32D7">
      <w:pPr>
        <w:pStyle w:val="FootnoteText"/>
      </w:pPr>
      <w:r>
        <w:rPr>
          <w:rStyle w:val="FootnoteReference"/>
        </w:rPr>
        <w:footnoteRef/>
      </w:r>
      <w:r>
        <w:t xml:space="preserve"> Pati XML shēma atrodas VISS XML shēmas katalogā - </w:t>
      </w:r>
      <w:hyperlink r:id="rId1" w:history="1">
        <w:r w:rsidRPr="000837E2">
          <w:rPr>
            <w:rStyle w:val="Hyperlink"/>
          </w:rPr>
          <w:t>https://lvp.viss.gov.lv/RC.WebApp/</w:t>
        </w:r>
      </w:hyperlink>
    </w:p>
  </w:footnote>
  <w:footnote w:id="2">
    <w:p w14:paraId="790AAFD8" w14:textId="15AC1ED3" w:rsidR="001A427B" w:rsidRDefault="001A427B" w:rsidP="00162FDE">
      <w:pPr>
        <w:pStyle w:val="FootnoteText"/>
      </w:pPr>
      <w:r>
        <w:rPr>
          <w:rStyle w:val="FootnoteReference"/>
        </w:rPr>
        <w:footnoteRef/>
      </w:r>
      <w:r>
        <w:t xml:space="preserve"> Pati XML shēma atrodas VISS XML shēmas katalogā - </w:t>
      </w:r>
      <w:hyperlink r:id="rId2" w:history="1">
        <w:r w:rsidRPr="000837E2">
          <w:rPr>
            <w:rStyle w:val="Hyperlink"/>
          </w:rPr>
          <w:t>https://lvp.viss.gov.lv/RC.WebApp/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3650"/>
    </w:tblGrid>
    <w:tr w:rsidR="001A427B" w14:paraId="3A5D889C" w14:textId="77777777" w:rsidTr="0073796F">
      <w:trPr>
        <w:jc w:val="center"/>
      </w:trPr>
      <w:tc>
        <w:tcPr>
          <w:tcW w:w="6204" w:type="dxa"/>
        </w:tcPr>
        <w:p w14:paraId="3A5D889A" w14:textId="4EA9E30E" w:rsidR="001A427B" w:rsidRDefault="001A427B" w:rsidP="00E4420E">
          <w:pPr>
            <w:pStyle w:val="Header"/>
            <w:tabs>
              <w:tab w:val="clear" w:pos="4513"/>
            </w:tabs>
          </w:pPr>
          <w:r>
            <w:t xml:space="preserve">© </w:t>
          </w:r>
          <w:fldSimple w:instr=" DOCPROPERTY  _CustomerTitle  \* MERGEFORMAT ">
            <w:r w:rsidR="00A21395">
              <w:t>Valsts reģionālās attīstības aģentūra</w:t>
            </w:r>
          </w:fldSimple>
        </w:p>
      </w:tc>
      <w:tc>
        <w:tcPr>
          <w:tcW w:w="3650" w:type="dxa"/>
        </w:tcPr>
        <w:p w14:paraId="3A5D889B" w14:textId="32DDEDC8" w:rsidR="001A427B" w:rsidRDefault="00000000" w:rsidP="00DF1EA6">
          <w:pPr>
            <w:pStyle w:val="Header"/>
            <w:jc w:val="right"/>
          </w:pPr>
          <w:r>
            <w:fldChar w:fldCharType="begin"/>
          </w:r>
          <w:r>
            <w:instrText xml:space="preserve"> DOCPROPERTY  Category  \* MERGEFORMAT </w:instrText>
          </w:r>
          <w:r>
            <w:fldChar w:fldCharType="separate"/>
          </w:r>
          <w:r w:rsidR="00A21395">
            <w:t xml:space="preserve">Programmatūras </w:t>
          </w:r>
          <w:proofErr w:type="spellStart"/>
          <w:r w:rsidR="00A21395">
            <w:t>saskarnes</w:t>
          </w:r>
          <w:proofErr w:type="spellEnd"/>
          <w:r w:rsidR="00A21395">
            <w:t xml:space="preserve"> projektējums</w:t>
          </w:r>
          <w:r>
            <w:fldChar w:fldCharType="end"/>
          </w:r>
        </w:p>
      </w:tc>
    </w:tr>
  </w:tbl>
  <w:p w14:paraId="3A5D889D" w14:textId="77777777" w:rsidR="001A427B" w:rsidRDefault="001A42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CB32D22C"/>
    <w:lvl w:ilvl="0">
      <w:start w:val="1"/>
      <w:numFmt w:val="decimal"/>
      <w:lvlText w:val="%1.1.1."/>
      <w:lvlJc w:val="left"/>
      <w:pPr>
        <w:ind w:left="1040" w:hanging="360"/>
      </w:pPr>
      <w:rPr>
        <w:rFonts w:hint="default"/>
      </w:rPr>
    </w:lvl>
  </w:abstractNum>
  <w:abstractNum w:abstractNumId="1"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2"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3" w15:restartNumberingAfterBreak="0">
    <w:nsid w:val="FFFFFF89"/>
    <w:multiLevelType w:val="singleLevel"/>
    <w:tmpl w:val="31B2E44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AEE0F67"/>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CF42903"/>
    <w:multiLevelType w:val="hybridMultilevel"/>
    <w:tmpl w:val="8FF4E8A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0E1571EA"/>
    <w:multiLevelType w:val="hybridMultilevel"/>
    <w:tmpl w:val="473E970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A12095"/>
    <w:multiLevelType w:val="hybridMultilevel"/>
    <w:tmpl w:val="E67CC7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1D272360"/>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683133"/>
    <w:multiLevelType w:val="hybridMultilevel"/>
    <w:tmpl w:val="D94CF6F0"/>
    <w:lvl w:ilvl="0" w:tplc="35DC9D52">
      <w:start w:val="1"/>
      <w:numFmt w:val="decimal"/>
      <w:lvlText w:val="%1."/>
      <w:lvlJc w:val="left"/>
      <w:pPr>
        <w:ind w:left="180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31A5FFB"/>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27800A4F"/>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16" w15:restartNumberingAfterBreak="0">
    <w:nsid w:val="291A032D"/>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8" w15:restartNumberingAfterBreak="0">
    <w:nsid w:val="2A94206B"/>
    <w:multiLevelType w:val="hybridMultilevel"/>
    <w:tmpl w:val="D67496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21" w15:restartNumberingAfterBreak="0">
    <w:nsid w:val="37DA5D81"/>
    <w:multiLevelType w:val="hybridMultilevel"/>
    <w:tmpl w:val="CC28B8A2"/>
    <w:lvl w:ilvl="0" w:tplc="FFFFFFFF">
      <w:start w:val="1"/>
      <w:numFmt w:val="lowerLetter"/>
      <w:lvlText w:val="%1."/>
      <w:lvlJc w:val="left"/>
      <w:pPr>
        <w:tabs>
          <w:tab w:val="num" w:pos="1440"/>
        </w:tabs>
        <w:ind w:left="144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38B701D6"/>
    <w:multiLevelType w:val="multilevel"/>
    <w:tmpl w:val="ADA87826"/>
    <w:lvl w:ilvl="0">
      <w:start w:val="1"/>
      <w:numFmt w:val="decimal"/>
      <w:lvlText w:val="%1."/>
      <w:lvlJc w:val="left"/>
      <w:pPr>
        <w:tabs>
          <w:tab w:val="num" w:pos="0"/>
        </w:tabs>
        <w:ind w:left="0" w:firstLine="0"/>
      </w:pPr>
      <w:rPr>
        <w:rFonts w:hint="default"/>
      </w:rPr>
    </w:lvl>
    <w:lvl w:ilvl="1">
      <w:start w:val="1"/>
      <w:numFmt w:val="decimal"/>
      <w:lvlText w:val="%1.%2."/>
      <w:lvlJc w:val="left"/>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ahoma" w:hAnsi="Tahoma" w:cs="Tahoma" w:hint="default"/>
        <w:b/>
        <w:i/>
        <w:sz w:val="28"/>
        <w:szCs w:val="28"/>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b w:val="0"/>
      </w:rPr>
    </w:lvl>
    <w:lvl w:ilvl="5">
      <w:start w:val="1"/>
      <w:numFmt w:val="decimal"/>
      <w:lvlText w:val="%1.%2.%3.%4.%5.%6."/>
      <w:lvlJc w:val="left"/>
      <w:pPr>
        <w:tabs>
          <w:tab w:val="num" w:pos="-900"/>
        </w:tabs>
        <w:ind w:left="0" w:firstLine="0"/>
      </w:pPr>
      <w:rPr>
        <w:rFonts w:hint="default"/>
      </w:rPr>
    </w:lvl>
    <w:lvl w:ilvl="6">
      <w:start w:val="1"/>
      <w:numFmt w:val="decimal"/>
      <w:lvlText w:val="%1.%2.%3.%4.%5.%6.%7."/>
      <w:lvlJc w:val="left"/>
      <w:pPr>
        <w:tabs>
          <w:tab w:val="num" w:pos="-540"/>
        </w:tabs>
        <w:ind w:left="0" w:firstLine="0"/>
      </w:pPr>
      <w:rPr>
        <w:rFonts w:hint="default"/>
      </w:rPr>
    </w:lvl>
    <w:lvl w:ilvl="7">
      <w:start w:val="1"/>
      <w:numFmt w:val="decimal"/>
      <w:lvlText w:val="%1.%2.%3.%4.%5.%6.%7.%8."/>
      <w:lvlJc w:val="left"/>
      <w:pPr>
        <w:tabs>
          <w:tab w:val="num" w:pos="-540"/>
        </w:tabs>
        <w:ind w:left="0" w:firstLine="0"/>
      </w:pPr>
      <w:rPr>
        <w:rFonts w:hint="default"/>
      </w:rPr>
    </w:lvl>
    <w:lvl w:ilvl="8">
      <w:start w:val="1"/>
      <w:numFmt w:val="decimal"/>
      <w:lvlText w:val="%1.%2.%3.%4.%5.%6.%7.%8.%9."/>
      <w:lvlJc w:val="left"/>
      <w:pPr>
        <w:tabs>
          <w:tab w:val="num" w:pos="-180"/>
        </w:tabs>
        <w:ind w:left="0" w:firstLine="0"/>
      </w:pPr>
      <w:rPr>
        <w:rFonts w:hint="default"/>
      </w:rPr>
    </w:lvl>
  </w:abstractNum>
  <w:abstractNum w:abstractNumId="23" w15:restartNumberingAfterBreak="0">
    <w:nsid w:val="41C573E9"/>
    <w:multiLevelType w:val="hybridMultilevel"/>
    <w:tmpl w:val="7F0C6FB4"/>
    <w:lvl w:ilvl="0" w:tplc="133A0C38">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41D849D0"/>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41E815B1"/>
    <w:multiLevelType w:val="hybridMultilevel"/>
    <w:tmpl w:val="B3FEAE3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46F7392F"/>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4AC77A6A"/>
    <w:multiLevelType w:val="hybridMultilevel"/>
    <w:tmpl w:val="9E20BBB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4F677A89"/>
    <w:multiLevelType w:val="hybridMultilevel"/>
    <w:tmpl w:val="D6B42F0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55B83FAE"/>
    <w:multiLevelType w:val="hybridMultilevel"/>
    <w:tmpl w:val="69381F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56513A65"/>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578C6C81"/>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59C242A8"/>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9DC1C36"/>
    <w:multiLevelType w:val="hybridMultilevel"/>
    <w:tmpl w:val="ECC27C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5B201FE7"/>
    <w:multiLevelType w:val="hybridMultilevel"/>
    <w:tmpl w:val="BE1AA3FC"/>
    <w:lvl w:ilvl="0" w:tplc="0D0ABACC">
      <w:start w:val="22"/>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5B713A20"/>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F260831"/>
    <w:multiLevelType w:val="hybridMultilevel"/>
    <w:tmpl w:val="55D68DBA"/>
    <w:lvl w:ilvl="0" w:tplc="B98CDE6C">
      <w:start w:val="1"/>
      <w:numFmt w:val="lowerLetter"/>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7" w15:restartNumberingAfterBreak="0">
    <w:nsid w:val="5FAC03CC"/>
    <w:multiLevelType w:val="hybridMultilevel"/>
    <w:tmpl w:val="C3F62E0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6003301F"/>
    <w:multiLevelType w:val="hybridMultilevel"/>
    <w:tmpl w:val="68CA8B62"/>
    <w:lvl w:ilvl="0" w:tplc="133A0C38">
      <w:start w:val="1"/>
      <w:numFmt w:val="decimal"/>
      <w:lvlText w:val="%1."/>
      <w:lvlJc w:val="left"/>
      <w:pPr>
        <w:tabs>
          <w:tab w:val="num" w:pos="360"/>
        </w:tabs>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6482332"/>
    <w:multiLevelType w:val="multilevel"/>
    <w:tmpl w:val="0F9637FA"/>
    <w:lvl w:ilvl="0">
      <w:start w:val="1"/>
      <w:numFmt w:val="decimal"/>
      <w:lvlText w:val="%1."/>
      <w:lvlJc w:val="left"/>
      <w:pPr>
        <w:ind w:left="454" w:hanging="454"/>
      </w:pPr>
      <w:rPr>
        <w:rFonts w:hint="default"/>
        <w:b w:val="0"/>
      </w:rPr>
    </w:lvl>
    <w:lvl w:ilvl="1">
      <w:start w:val="1"/>
      <w:numFmt w:val="decimal"/>
      <w:pStyle w:val="TableListNumber2"/>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40" w15:restartNumberingAfterBreak="0">
    <w:nsid w:val="686533E9"/>
    <w:multiLevelType w:val="hybridMultilevel"/>
    <w:tmpl w:val="82E62A9E"/>
    <w:lvl w:ilvl="0" w:tplc="2CA88352">
      <w:start w:val="2"/>
      <w:numFmt w:val="bullet"/>
      <w:lvlText w:val="-"/>
      <w:lvlJc w:val="left"/>
      <w:pPr>
        <w:ind w:left="720" w:hanging="360"/>
      </w:pPr>
      <w:rPr>
        <w:rFonts w:ascii="Calibri" w:eastAsia="Calibri" w:hAnsi="Calibri"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1" w15:restartNumberingAfterBreak="0">
    <w:nsid w:val="770E2441"/>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7861027F"/>
    <w:multiLevelType w:val="hybridMultilevel"/>
    <w:tmpl w:val="CA280BCA"/>
    <w:lvl w:ilvl="0" w:tplc="A5C02586">
      <w:start w:val="1"/>
      <w:numFmt w:val="decimal"/>
      <w:pStyle w:val="TableListNumber"/>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E31F25"/>
    <w:multiLevelType w:val="hybridMultilevel"/>
    <w:tmpl w:val="0C0689D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4" w15:restartNumberingAfterBreak="0">
    <w:nsid w:val="7D352239"/>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15:restartNumberingAfterBreak="0">
    <w:nsid w:val="7D784428"/>
    <w:multiLevelType w:val="hybridMultilevel"/>
    <w:tmpl w:val="49DE2512"/>
    <w:lvl w:ilvl="0" w:tplc="1584D5FC">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16cid:durableId="1863089365">
    <w:abstractNumId w:val="3"/>
  </w:num>
  <w:num w:numId="2" w16cid:durableId="1482576842">
    <w:abstractNumId w:val="2"/>
  </w:num>
  <w:num w:numId="3" w16cid:durableId="1843012302">
    <w:abstractNumId w:val="1"/>
  </w:num>
  <w:num w:numId="4" w16cid:durableId="614170281">
    <w:abstractNumId w:val="46"/>
  </w:num>
  <w:num w:numId="5" w16cid:durableId="18490560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23590749">
    <w:abstractNumId w:val="19"/>
    <w:lvlOverride w:ilvl="0">
      <w:startOverride w:val="1"/>
    </w:lvlOverride>
  </w:num>
  <w:num w:numId="7" w16cid:durableId="1948154305">
    <w:abstractNumId w:val="11"/>
  </w:num>
  <w:num w:numId="8" w16cid:durableId="707222111">
    <w:abstractNumId w:val="7"/>
  </w:num>
  <w:num w:numId="9" w16cid:durableId="1000809453">
    <w:abstractNumId w:val="10"/>
  </w:num>
  <w:num w:numId="10" w16cid:durableId="1299070657">
    <w:abstractNumId w:val="17"/>
  </w:num>
  <w:num w:numId="11" w16cid:durableId="1049065060">
    <w:abstractNumId w:val="15"/>
  </w:num>
  <w:num w:numId="12" w16cid:durableId="20512988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08187238">
    <w:abstractNumId w:val="33"/>
  </w:num>
  <w:num w:numId="14" w16cid:durableId="1297759468">
    <w:abstractNumId w:val="25"/>
  </w:num>
  <w:num w:numId="15" w16cid:durableId="29914358">
    <w:abstractNumId w:val="37"/>
  </w:num>
  <w:num w:numId="16" w16cid:durableId="684286461">
    <w:abstractNumId w:val="0"/>
  </w:num>
  <w:num w:numId="17" w16cid:durableId="1919287765">
    <w:abstractNumId w:val="8"/>
  </w:num>
  <w:num w:numId="18" w16cid:durableId="434908828">
    <w:abstractNumId w:val="36"/>
  </w:num>
  <w:num w:numId="19" w16cid:durableId="829834302">
    <w:abstractNumId w:val="28"/>
  </w:num>
  <w:num w:numId="20" w16cid:durableId="2092268534">
    <w:abstractNumId w:val="6"/>
  </w:num>
  <w:num w:numId="21" w16cid:durableId="19204866">
    <w:abstractNumId w:val="34"/>
  </w:num>
  <w:num w:numId="22" w16cid:durableId="402874034">
    <w:abstractNumId w:val="22"/>
  </w:num>
  <w:num w:numId="23" w16cid:durableId="1349215165">
    <w:abstractNumId w:val="30"/>
  </w:num>
  <w:num w:numId="24" w16cid:durableId="395012443">
    <w:abstractNumId w:val="30"/>
  </w:num>
  <w:num w:numId="25" w16cid:durableId="49157806">
    <w:abstractNumId w:val="12"/>
  </w:num>
  <w:num w:numId="26" w16cid:durableId="1326543419">
    <w:abstractNumId w:val="38"/>
  </w:num>
  <w:num w:numId="27" w16cid:durableId="1666276774">
    <w:abstractNumId w:val="23"/>
  </w:num>
  <w:num w:numId="28" w16cid:durableId="1555969806">
    <w:abstractNumId w:val="21"/>
  </w:num>
  <w:num w:numId="29" w16cid:durableId="133106078">
    <w:abstractNumId w:val="30"/>
    <w:lvlOverride w:ilvl="0">
      <w:startOverride w:val="1"/>
    </w:lvlOverride>
  </w:num>
  <w:num w:numId="30" w16cid:durableId="435297869">
    <w:abstractNumId w:val="30"/>
    <w:lvlOverride w:ilvl="0">
      <w:startOverride w:val="1"/>
    </w:lvlOverride>
  </w:num>
  <w:num w:numId="31" w16cid:durableId="327634986">
    <w:abstractNumId w:val="30"/>
    <w:lvlOverride w:ilvl="0">
      <w:startOverride w:val="1"/>
    </w:lvlOverride>
  </w:num>
  <w:num w:numId="32" w16cid:durableId="708799222">
    <w:abstractNumId w:val="30"/>
    <w:lvlOverride w:ilvl="0">
      <w:startOverride w:val="1"/>
    </w:lvlOverride>
  </w:num>
  <w:num w:numId="33" w16cid:durableId="1863200594">
    <w:abstractNumId w:val="30"/>
    <w:lvlOverride w:ilvl="0">
      <w:startOverride w:val="1"/>
    </w:lvlOverride>
  </w:num>
  <w:num w:numId="34" w16cid:durableId="920288108">
    <w:abstractNumId w:val="30"/>
    <w:lvlOverride w:ilvl="0">
      <w:startOverride w:val="1"/>
    </w:lvlOverride>
  </w:num>
  <w:num w:numId="35" w16cid:durableId="1584795052">
    <w:abstractNumId w:val="30"/>
    <w:lvlOverride w:ilvl="0">
      <w:startOverride w:val="1"/>
    </w:lvlOverride>
  </w:num>
  <w:num w:numId="36" w16cid:durableId="1070154181">
    <w:abstractNumId w:val="30"/>
    <w:lvlOverride w:ilvl="0">
      <w:startOverride w:val="1"/>
    </w:lvlOverride>
  </w:num>
  <w:num w:numId="37" w16cid:durableId="1765494980">
    <w:abstractNumId w:val="30"/>
    <w:lvlOverride w:ilvl="0">
      <w:startOverride w:val="1"/>
    </w:lvlOverride>
  </w:num>
  <w:num w:numId="38" w16cid:durableId="809446653">
    <w:abstractNumId w:val="30"/>
    <w:lvlOverride w:ilvl="0">
      <w:startOverride w:val="1"/>
    </w:lvlOverride>
  </w:num>
  <w:num w:numId="39" w16cid:durableId="967928283">
    <w:abstractNumId w:val="30"/>
    <w:lvlOverride w:ilvl="0">
      <w:startOverride w:val="1"/>
    </w:lvlOverride>
  </w:num>
  <w:num w:numId="40" w16cid:durableId="1315331194">
    <w:abstractNumId w:val="30"/>
    <w:lvlOverride w:ilvl="0">
      <w:startOverride w:val="1"/>
    </w:lvlOverride>
  </w:num>
  <w:num w:numId="41" w16cid:durableId="328140304">
    <w:abstractNumId w:val="30"/>
    <w:lvlOverride w:ilvl="0">
      <w:startOverride w:val="1"/>
    </w:lvlOverride>
  </w:num>
  <w:num w:numId="42" w16cid:durableId="358971264">
    <w:abstractNumId w:val="30"/>
    <w:lvlOverride w:ilvl="0">
      <w:startOverride w:val="1"/>
    </w:lvlOverride>
  </w:num>
  <w:num w:numId="43" w16cid:durableId="491876676">
    <w:abstractNumId w:val="30"/>
    <w:lvlOverride w:ilvl="0">
      <w:startOverride w:val="1"/>
    </w:lvlOverride>
  </w:num>
  <w:num w:numId="44" w16cid:durableId="23407627">
    <w:abstractNumId w:val="30"/>
    <w:lvlOverride w:ilvl="0">
      <w:startOverride w:val="1"/>
    </w:lvlOverride>
  </w:num>
  <w:num w:numId="45" w16cid:durableId="174002310">
    <w:abstractNumId w:val="30"/>
    <w:lvlOverride w:ilvl="0">
      <w:startOverride w:val="1"/>
    </w:lvlOverride>
  </w:num>
  <w:num w:numId="46" w16cid:durableId="560333060">
    <w:abstractNumId w:val="30"/>
    <w:lvlOverride w:ilvl="0">
      <w:startOverride w:val="1"/>
    </w:lvlOverride>
  </w:num>
  <w:num w:numId="47" w16cid:durableId="15149533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72782628">
    <w:abstractNumId w:val="27"/>
  </w:num>
  <w:num w:numId="49" w16cid:durableId="1586963224">
    <w:abstractNumId w:val="24"/>
  </w:num>
  <w:num w:numId="50" w16cid:durableId="4509761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4695421">
    <w:abstractNumId w:val="4"/>
  </w:num>
  <w:num w:numId="52" w16cid:durableId="2139716966">
    <w:abstractNumId w:val="13"/>
  </w:num>
  <w:num w:numId="53" w16cid:durableId="1989477893">
    <w:abstractNumId w:val="14"/>
  </w:num>
  <w:num w:numId="54" w16cid:durableId="1629815959">
    <w:abstractNumId w:val="9"/>
  </w:num>
  <w:num w:numId="55" w16cid:durableId="4396155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4081119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761796657">
    <w:abstractNumId w:val="43"/>
  </w:num>
  <w:num w:numId="58" w16cid:durableId="1740177533">
    <w:abstractNumId w:val="40"/>
  </w:num>
  <w:num w:numId="59" w16cid:durableId="1703050741">
    <w:abstractNumId w:val="5"/>
  </w:num>
  <w:num w:numId="60" w16cid:durableId="1557620756">
    <w:abstractNumId w:val="18"/>
  </w:num>
  <w:num w:numId="61" w16cid:durableId="1703438377">
    <w:abstractNumId w:val="41"/>
  </w:num>
  <w:num w:numId="62" w16cid:durableId="842401074">
    <w:abstractNumId w:val="44"/>
  </w:num>
  <w:num w:numId="63" w16cid:durableId="286856836">
    <w:abstractNumId w:val="32"/>
  </w:num>
  <w:num w:numId="64" w16cid:durableId="110630079">
    <w:abstractNumId w:val="45"/>
  </w:num>
  <w:num w:numId="65" w16cid:durableId="997154175">
    <w:abstractNumId w:val="16"/>
  </w:num>
  <w:num w:numId="66" w16cid:durableId="1059523020">
    <w:abstractNumId w:val="42"/>
  </w:num>
  <w:num w:numId="67" w16cid:durableId="62666840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18538507">
    <w:abstractNumId w:val="42"/>
    <w:lvlOverride w:ilvl="0">
      <w:startOverride w:val="1"/>
    </w:lvlOverride>
  </w:num>
  <w:num w:numId="69" w16cid:durableId="1024752631">
    <w:abstractNumId w:val="42"/>
    <w:lvlOverride w:ilvl="0">
      <w:startOverride w:val="1"/>
    </w:lvlOverride>
  </w:num>
  <w:num w:numId="70" w16cid:durableId="835266517">
    <w:abstractNumId w:val="42"/>
    <w:lvlOverride w:ilvl="0">
      <w:startOverride w:val="1"/>
    </w:lvlOverride>
  </w:num>
  <w:num w:numId="71" w16cid:durableId="1988389610">
    <w:abstractNumId w:val="42"/>
    <w:lvlOverride w:ilvl="0">
      <w:startOverride w:val="1"/>
    </w:lvlOverride>
  </w:num>
  <w:num w:numId="72" w16cid:durableId="1150051587">
    <w:abstractNumId w:val="42"/>
    <w:lvlOverride w:ilvl="0">
      <w:startOverride w:val="1"/>
    </w:lvlOverride>
  </w:num>
  <w:num w:numId="73" w16cid:durableId="1314796102">
    <w:abstractNumId w:val="42"/>
    <w:lvlOverride w:ilvl="0">
      <w:startOverride w:val="1"/>
    </w:lvlOverride>
  </w:num>
  <w:num w:numId="74" w16cid:durableId="1190223192">
    <w:abstractNumId w:val="31"/>
  </w:num>
  <w:num w:numId="75" w16cid:durableId="2092239087">
    <w:abstractNumId w:val="42"/>
    <w:lvlOverride w:ilvl="0">
      <w:startOverride w:val="1"/>
    </w:lvlOverride>
  </w:num>
  <w:num w:numId="76" w16cid:durableId="1971402388">
    <w:abstractNumId w:val="42"/>
    <w:lvlOverride w:ilvl="0">
      <w:startOverride w:val="1"/>
    </w:lvlOverride>
  </w:num>
  <w:num w:numId="77" w16cid:durableId="210773322">
    <w:abstractNumId w:val="42"/>
    <w:lvlOverride w:ilvl="0">
      <w:startOverride w:val="1"/>
    </w:lvlOverride>
  </w:num>
  <w:num w:numId="78" w16cid:durableId="1117139712">
    <w:abstractNumId w:val="42"/>
    <w:lvlOverride w:ilvl="0">
      <w:startOverride w:val="1"/>
    </w:lvlOverride>
  </w:num>
  <w:num w:numId="79" w16cid:durableId="1600528016">
    <w:abstractNumId w:val="42"/>
    <w:lvlOverride w:ilvl="0">
      <w:startOverride w:val="1"/>
    </w:lvlOverride>
  </w:num>
  <w:num w:numId="80" w16cid:durableId="100078463">
    <w:abstractNumId w:val="42"/>
    <w:lvlOverride w:ilvl="0">
      <w:startOverride w:val="1"/>
    </w:lvlOverride>
  </w:num>
  <w:num w:numId="81" w16cid:durableId="1649284014">
    <w:abstractNumId w:val="42"/>
    <w:lvlOverride w:ilvl="0">
      <w:startOverride w:val="1"/>
    </w:lvlOverride>
  </w:num>
  <w:num w:numId="82" w16cid:durableId="274678794">
    <w:abstractNumId w:val="42"/>
    <w:lvlOverride w:ilvl="0">
      <w:startOverride w:val="1"/>
    </w:lvlOverride>
  </w:num>
  <w:num w:numId="83" w16cid:durableId="1052342354">
    <w:abstractNumId w:val="42"/>
    <w:lvlOverride w:ilvl="0">
      <w:startOverride w:val="1"/>
    </w:lvlOverride>
  </w:num>
  <w:num w:numId="84" w16cid:durableId="1950971280">
    <w:abstractNumId w:val="42"/>
    <w:lvlOverride w:ilvl="0">
      <w:startOverride w:val="1"/>
    </w:lvlOverride>
  </w:num>
  <w:num w:numId="85" w16cid:durableId="898050515">
    <w:abstractNumId w:val="42"/>
    <w:lvlOverride w:ilvl="0">
      <w:startOverride w:val="1"/>
    </w:lvlOverride>
  </w:num>
  <w:num w:numId="86" w16cid:durableId="1289896455">
    <w:abstractNumId w:val="42"/>
    <w:lvlOverride w:ilvl="0">
      <w:startOverride w:val="1"/>
    </w:lvlOverride>
  </w:num>
  <w:num w:numId="87" w16cid:durableId="1813937003">
    <w:abstractNumId w:val="42"/>
    <w:lvlOverride w:ilvl="0">
      <w:startOverride w:val="1"/>
    </w:lvlOverride>
  </w:num>
  <w:num w:numId="88" w16cid:durableId="868642503">
    <w:abstractNumId w:val="42"/>
    <w:lvlOverride w:ilvl="0">
      <w:startOverride w:val="1"/>
    </w:lvlOverride>
  </w:num>
  <w:num w:numId="89" w16cid:durableId="1023824663">
    <w:abstractNumId w:val="35"/>
  </w:num>
  <w:num w:numId="90" w16cid:durableId="1934050198">
    <w:abstractNumId w:val="26"/>
  </w:num>
  <w:num w:numId="91" w16cid:durableId="1834253646">
    <w:abstractNumId w:val="42"/>
    <w:lvlOverride w:ilvl="0">
      <w:startOverride w:val="1"/>
    </w:lvlOverride>
  </w:num>
  <w:num w:numId="92" w16cid:durableId="1655836241">
    <w:abstractNumId w:val="2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4" w:dllVersion="6" w:nlCheck="1" w:checkStyle="0"/>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de-DE" w:vendorID="64" w:dllVersion="0" w:nlCheck="1" w:checkStyle="0"/>
  <w:activeWritingStyle w:appName="MSWord" w:lang="lv-LV" w:vendorID="71" w:dllVersion="512" w:checkStyle="1"/>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899"/>
    <w:rsid w:val="00000ABF"/>
    <w:rsid w:val="000076C6"/>
    <w:rsid w:val="00010FAF"/>
    <w:rsid w:val="00012446"/>
    <w:rsid w:val="00012B50"/>
    <w:rsid w:val="0001783C"/>
    <w:rsid w:val="000204EF"/>
    <w:rsid w:val="0002138D"/>
    <w:rsid w:val="00021632"/>
    <w:rsid w:val="00022595"/>
    <w:rsid w:val="00023B49"/>
    <w:rsid w:val="0002567F"/>
    <w:rsid w:val="00025B56"/>
    <w:rsid w:val="00026803"/>
    <w:rsid w:val="00026DF6"/>
    <w:rsid w:val="00026E98"/>
    <w:rsid w:val="00027606"/>
    <w:rsid w:val="0002764C"/>
    <w:rsid w:val="00027D54"/>
    <w:rsid w:val="00031337"/>
    <w:rsid w:val="0003245D"/>
    <w:rsid w:val="00032775"/>
    <w:rsid w:val="00033910"/>
    <w:rsid w:val="00040206"/>
    <w:rsid w:val="000421E3"/>
    <w:rsid w:val="00042D1D"/>
    <w:rsid w:val="000441ED"/>
    <w:rsid w:val="00051250"/>
    <w:rsid w:val="00053559"/>
    <w:rsid w:val="0005369C"/>
    <w:rsid w:val="0005686D"/>
    <w:rsid w:val="00060355"/>
    <w:rsid w:val="00060992"/>
    <w:rsid w:val="000619E1"/>
    <w:rsid w:val="00066E1C"/>
    <w:rsid w:val="000703E0"/>
    <w:rsid w:val="00070D70"/>
    <w:rsid w:val="00073A32"/>
    <w:rsid w:val="000740F5"/>
    <w:rsid w:val="0008051D"/>
    <w:rsid w:val="00083472"/>
    <w:rsid w:val="00083961"/>
    <w:rsid w:val="00083D97"/>
    <w:rsid w:val="00084C2E"/>
    <w:rsid w:val="00087037"/>
    <w:rsid w:val="0009030C"/>
    <w:rsid w:val="00090410"/>
    <w:rsid w:val="00092627"/>
    <w:rsid w:val="000947F1"/>
    <w:rsid w:val="000955C0"/>
    <w:rsid w:val="000974CF"/>
    <w:rsid w:val="0009791A"/>
    <w:rsid w:val="000A0136"/>
    <w:rsid w:val="000A34AD"/>
    <w:rsid w:val="000A6DE7"/>
    <w:rsid w:val="000A7316"/>
    <w:rsid w:val="000B18C6"/>
    <w:rsid w:val="000B3526"/>
    <w:rsid w:val="000B4665"/>
    <w:rsid w:val="000B50CA"/>
    <w:rsid w:val="000B54ED"/>
    <w:rsid w:val="000C096A"/>
    <w:rsid w:val="000C403D"/>
    <w:rsid w:val="000C6C40"/>
    <w:rsid w:val="000C6C9A"/>
    <w:rsid w:val="000D1AFE"/>
    <w:rsid w:val="000D1DE5"/>
    <w:rsid w:val="000D5176"/>
    <w:rsid w:val="000D7382"/>
    <w:rsid w:val="000E03C5"/>
    <w:rsid w:val="000E2DD9"/>
    <w:rsid w:val="000E3167"/>
    <w:rsid w:val="000E398D"/>
    <w:rsid w:val="000E4FDA"/>
    <w:rsid w:val="000F2B1C"/>
    <w:rsid w:val="000F31C7"/>
    <w:rsid w:val="000F3897"/>
    <w:rsid w:val="000F3BD3"/>
    <w:rsid w:val="000F76BB"/>
    <w:rsid w:val="0010035E"/>
    <w:rsid w:val="001032D2"/>
    <w:rsid w:val="00105F62"/>
    <w:rsid w:val="001103D8"/>
    <w:rsid w:val="00110950"/>
    <w:rsid w:val="0011135D"/>
    <w:rsid w:val="0011203F"/>
    <w:rsid w:val="001138B3"/>
    <w:rsid w:val="00114552"/>
    <w:rsid w:val="00114EBA"/>
    <w:rsid w:val="00115533"/>
    <w:rsid w:val="00115B65"/>
    <w:rsid w:val="001167F6"/>
    <w:rsid w:val="001179DD"/>
    <w:rsid w:val="00117F88"/>
    <w:rsid w:val="00122578"/>
    <w:rsid w:val="0012263C"/>
    <w:rsid w:val="0012452F"/>
    <w:rsid w:val="00124E74"/>
    <w:rsid w:val="00126578"/>
    <w:rsid w:val="001273CF"/>
    <w:rsid w:val="00127952"/>
    <w:rsid w:val="00132F16"/>
    <w:rsid w:val="0013456B"/>
    <w:rsid w:val="00134647"/>
    <w:rsid w:val="00134917"/>
    <w:rsid w:val="00137CAB"/>
    <w:rsid w:val="0014056D"/>
    <w:rsid w:val="0014159B"/>
    <w:rsid w:val="00142E64"/>
    <w:rsid w:val="00143194"/>
    <w:rsid w:val="001431B3"/>
    <w:rsid w:val="00145A14"/>
    <w:rsid w:val="0014704B"/>
    <w:rsid w:val="00147AF9"/>
    <w:rsid w:val="00151C37"/>
    <w:rsid w:val="00155A8D"/>
    <w:rsid w:val="001572FF"/>
    <w:rsid w:val="00157EEC"/>
    <w:rsid w:val="00157FDF"/>
    <w:rsid w:val="001602BF"/>
    <w:rsid w:val="00162FDE"/>
    <w:rsid w:val="001633A1"/>
    <w:rsid w:val="00165A74"/>
    <w:rsid w:val="001666FF"/>
    <w:rsid w:val="001676D0"/>
    <w:rsid w:val="0017239D"/>
    <w:rsid w:val="00174307"/>
    <w:rsid w:val="00181C37"/>
    <w:rsid w:val="00182478"/>
    <w:rsid w:val="00182C32"/>
    <w:rsid w:val="00183236"/>
    <w:rsid w:val="0018377A"/>
    <w:rsid w:val="001859E8"/>
    <w:rsid w:val="00185A82"/>
    <w:rsid w:val="00195E80"/>
    <w:rsid w:val="001969ED"/>
    <w:rsid w:val="00196AFB"/>
    <w:rsid w:val="00196CD0"/>
    <w:rsid w:val="001A175E"/>
    <w:rsid w:val="001A427B"/>
    <w:rsid w:val="001A557B"/>
    <w:rsid w:val="001A582C"/>
    <w:rsid w:val="001B083F"/>
    <w:rsid w:val="001B0B08"/>
    <w:rsid w:val="001C4C70"/>
    <w:rsid w:val="001C5BCB"/>
    <w:rsid w:val="001D350B"/>
    <w:rsid w:val="001D3E45"/>
    <w:rsid w:val="001D41E5"/>
    <w:rsid w:val="001D5626"/>
    <w:rsid w:val="001D65EA"/>
    <w:rsid w:val="001E039E"/>
    <w:rsid w:val="001E14BC"/>
    <w:rsid w:val="001E2F33"/>
    <w:rsid w:val="001E5AAE"/>
    <w:rsid w:val="001F03B1"/>
    <w:rsid w:val="001F14EB"/>
    <w:rsid w:val="001F466F"/>
    <w:rsid w:val="001F6130"/>
    <w:rsid w:val="001F6D7B"/>
    <w:rsid w:val="00201479"/>
    <w:rsid w:val="00201F38"/>
    <w:rsid w:val="00203A9F"/>
    <w:rsid w:val="002179C0"/>
    <w:rsid w:val="0022023C"/>
    <w:rsid w:val="002205C2"/>
    <w:rsid w:val="0022099A"/>
    <w:rsid w:val="00223487"/>
    <w:rsid w:val="002247AC"/>
    <w:rsid w:val="002268E8"/>
    <w:rsid w:val="00234D2D"/>
    <w:rsid w:val="00235CCD"/>
    <w:rsid w:val="00235FE9"/>
    <w:rsid w:val="00237C98"/>
    <w:rsid w:val="00240CB7"/>
    <w:rsid w:val="00241581"/>
    <w:rsid w:val="00242103"/>
    <w:rsid w:val="0024254D"/>
    <w:rsid w:val="002434D1"/>
    <w:rsid w:val="00243E55"/>
    <w:rsid w:val="00247443"/>
    <w:rsid w:val="00250562"/>
    <w:rsid w:val="0025081F"/>
    <w:rsid w:val="00252C2B"/>
    <w:rsid w:val="00252E83"/>
    <w:rsid w:val="0025560C"/>
    <w:rsid w:val="002557D2"/>
    <w:rsid w:val="00260C84"/>
    <w:rsid w:val="00260F25"/>
    <w:rsid w:val="0026447D"/>
    <w:rsid w:val="002675EE"/>
    <w:rsid w:val="00270E86"/>
    <w:rsid w:val="0027519E"/>
    <w:rsid w:val="00275866"/>
    <w:rsid w:val="002803CC"/>
    <w:rsid w:val="00281ACD"/>
    <w:rsid w:val="00282473"/>
    <w:rsid w:val="0028248A"/>
    <w:rsid w:val="00285D03"/>
    <w:rsid w:val="002916C2"/>
    <w:rsid w:val="0029255E"/>
    <w:rsid w:val="00292AB2"/>
    <w:rsid w:val="00292B5D"/>
    <w:rsid w:val="00294801"/>
    <w:rsid w:val="0029487E"/>
    <w:rsid w:val="00294D3E"/>
    <w:rsid w:val="00297245"/>
    <w:rsid w:val="002A1BF0"/>
    <w:rsid w:val="002A3446"/>
    <w:rsid w:val="002A5027"/>
    <w:rsid w:val="002A5164"/>
    <w:rsid w:val="002B0688"/>
    <w:rsid w:val="002B0D17"/>
    <w:rsid w:val="002B1375"/>
    <w:rsid w:val="002B3F10"/>
    <w:rsid w:val="002B4098"/>
    <w:rsid w:val="002B673C"/>
    <w:rsid w:val="002C11E2"/>
    <w:rsid w:val="002C1576"/>
    <w:rsid w:val="002C2333"/>
    <w:rsid w:val="002C252D"/>
    <w:rsid w:val="002C518B"/>
    <w:rsid w:val="002C6B92"/>
    <w:rsid w:val="002C6EAC"/>
    <w:rsid w:val="002D0BC7"/>
    <w:rsid w:val="002D5BB8"/>
    <w:rsid w:val="002E6CCD"/>
    <w:rsid w:val="002E7D3A"/>
    <w:rsid w:val="002F3430"/>
    <w:rsid w:val="002F4B34"/>
    <w:rsid w:val="002F78EE"/>
    <w:rsid w:val="002F7B4D"/>
    <w:rsid w:val="003016C5"/>
    <w:rsid w:val="0030188A"/>
    <w:rsid w:val="00301E02"/>
    <w:rsid w:val="00301F00"/>
    <w:rsid w:val="00305910"/>
    <w:rsid w:val="00306794"/>
    <w:rsid w:val="00312CF9"/>
    <w:rsid w:val="0031422F"/>
    <w:rsid w:val="0031427C"/>
    <w:rsid w:val="003150C8"/>
    <w:rsid w:val="003179CD"/>
    <w:rsid w:val="00320E90"/>
    <w:rsid w:val="00321494"/>
    <w:rsid w:val="0032193B"/>
    <w:rsid w:val="00321D1F"/>
    <w:rsid w:val="0032385F"/>
    <w:rsid w:val="0032424A"/>
    <w:rsid w:val="00324BE3"/>
    <w:rsid w:val="0033087C"/>
    <w:rsid w:val="00330F80"/>
    <w:rsid w:val="00331E17"/>
    <w:rsid w:val="0033285C"/>
    <w:rsid w:val="00332BA5"/>
    <w:rsid w:val="00336469"/>
    <w:rsid w:val="00340503"/>
    <w:rsid w:val="00340513"/>
    <w:rsid w:val="00344A5D"/>
    <w:rsid w:val="00345D67"/>
    <w:rsid w:val="003460A2"/>
    <w:rsid w:val="00346F8F"/>
    <w:rsid w:val="00350AA8"/>
    <w:rsid w:val="00351DB2"/>
    <w:rsid w:val="00352B33"/>
    <w:rsid w:val="00353F08"/>
    <w:rsid w:val="003553EF"/>
    <w:rsid w:val="00357A62"/>
    <w:rsid w:val="0036031D"/>
    <w:rsid w:val="00363D60"/>
    <w:rsid w:val="00370920"/>
    <w:rsid w:val="00370B1E"/>
    <w:rsid w:val="003724FC"/>
    <w:rsid w:val="0037381F"/>
    <w:rsid w:val="00373B57"/>
    <w:rsid w:val="00373E64"/>
    <w:rsid w:val="003757D9"/>
    <w:rsid w:val="00376164"/>
    <w:rsid w:val="0037616D"/>
    <w:rsid w:val="00380809"/>
    <w:rsid w:val="00382137"/>
    <w:rsid w:val="00384A9E"/>
    <w:rsid w:val="003856D9"/>
    <w:rsid w:val="00386C55"/>
    <w:rsid w:val="00387A75"/>
    <w:rsid w:val="00391A25"/>
    <w:rsid w:val="00395949"/>
    <w:rsid w:val="00396ED3"/>
    <w:rsid w:val="003B0D0F"/>
    <w:rsid w:val="003B38CC"/>
    <w:rsid w:val="003B5576"/>
    <w:rsid w:val="003B7010"/>
    <w:rsid w:val="003B7E49"/>
    <w:rsid w:val="003C09C4"/>
    <w:rsid w:val="003C2808"/>
    <w:rsid w:val="003C3FB1"/>
    <w:rsid w:val="003C4441"/>
    <w:rsid w:val="003C4474"/>
    <w:rsid w:val="003D0476"/>
    <w:rsid w:val="003D0B2E"/>
    <w:rsid w:val="003D10A0"/>
    <w:rsid w:val="003D4383"/>
    <w:rsid w:val="003D73F1"/>
    <w:rsid w:val="003D7F1D"/>
    <w:rsid w:val="003E1175"/>
    <w:rsid w:val="003E2FA7"/>
    <w:rsid w:val="003E4A1C"/>
    <w:rsid w:val="003E687C"/>
    <w:rsid w:val="003F3BA4"/>
    <w:rsid w:val="003F5936"/>
    <w:rsid w:val="003F5C37"/>
    <w:rsid w:val="003F72C3"/>
    <w:rsid w:val="003F7367"/>
    <w:rsid w:val="003F74FB"/>
    <w:rsid w:val="003F7F36"/>
    <w:rsid w:val="004000C7"/>
    <w:rsid w:val="00401D97"/>
    <w:rsid w:val="00402D67"/>
    <w:rsid w:val="00403DF5"/>
    <w:rsid w:val="00405966"/>
    <w:rsid w:val="00406F93"/>
    <w:rsid w:val="00407588"/>
    <w:rsid w:val="00407C1F"/>
    <w:rsid w:val="00411777"/>
    <w:rsid w:val="00413515"/>
    <w:rsid w:val="004153A6"/>
    <w:rsid w:val="004157AE"/>
    <w:rsid w:val="0041700C"/>
    <w:rsid w:val="00417D2B"/>
    <w:rsid w:val="00422485"/>
    <w:rsid w:val="004240BD"/>
    <w:rsid w:val="004243E7"/>
    <w:rsid w:val="0042482D"/>
    <w:rsid w:val="00426726"/>
    <w:rsid w:val="00427370"/>
    <w:rsid w:val="0043013C"/>
    <w:rsid w:val="004321B9"/>
    <w:rsid w:val="00432AA5"/>
    <w:rsid w:val="00433CE6"/>
    <w:rsid w:val="00434444"/>
    <w:rsid w:val="00436068"/>
    <w:rsid w:val="00437842"/>
    <w:rsid w:val="00437878"/>
    <w:rsid w:val="0044444E"/>
    <w:rsid w:val="0045042B"/>
    <w:rsid w:val="00451614"/>
    <w:rsid w:val="004516F4"/>
    <w:rsid w:val="0045315A"/>
    <w:rsid w:val="00453F3D"/>
    <w:rsid w:val="00454A61"/>
    <w:rsid w:val="00455A4A"/>
    <w:rsid w:val="00456CAC"/>
    <w:rsid w:val="00461D49"/>
    <w:rsid w:val="00461DFF"/>
    <w:rsid w:val="00462667"/>
    <w:rsid w:val="00465DDF"/>
    <w:rsid w:val="00465E26"/>
    <w:rsid w:val="004661DF"/>
    <w:rsid w:val="004662CF"/>
    <w:rsid w:val="004665B1"/>
    <w:rsid w:val="0047186D"/>
    <w:rsid w:val="0047218C"/>
    <w:rsid w:val="004723E1"/>
    <w:rsid w:val="0047298E"/>
    <w:rsid w:val="00475B34"/>
    <w:rsid w:val="00480998"/>
    <w:rsid w:val="0048151F"/>
    <w:rsid w:val="0048159D"/>
    <w:rsid w:val="00481714"/>
    <w:rsid w:val="0048401D"/>
    <w:rsid w:val="0049084F"/>
    <w:rsid w:val="0049141C"/>
    <w:rsid w:val="00494ADA"/>
    <w:rsid w:val="004A0C1B"/>
    <w:rsid w:val="004A1B3C"/>
    <w:rsid w:val="004A1DE2"/>
    <w:rsid w:val="004A32D7"/>
    <w:rsid w:val="004A7B53"/>
    <w:rsid w:val="004B11F3"/>
    <w:rsid w:val="004B250E"/>
    <w:rsid w:val="004B29CE"/>
    <w:rsid w:val="004B4B93"/>
    <w:rsid w:val="004B53EE"/>
    <w:rsid w:val="004C0550"/>
    <w:rsid w:val="004C558A"/>
    <w:rsid w:val="004C5FE7"/>
    <w:rsid w:val="004D7B42"/>
    <w:rsid w:val="004E09A2"/>
    <w:rsid w:val="004E13CB"/>
    <w:rsid w:val="004E2D35"/>
    <w:rsid w:val="004E4574"/>
    <w:rsid w:val="004E505B"/>
    <w:rsid w:val="004E768A"/>
    <w:rsid w:val="004E7EC4"/>
    <w:rsid w:val="004F20F0"/>
    <w:rsid w:val="004F2A75"/>
    <w:rsid w:val="004F2D5F"/>
    <w:rsid w:val="004F5A44"/>
    <w:rsid w:val="004F5EB8"/>
    <w:rsid w:val="005024F9"/>
    <w:rsid w:val="00503501"/>
    <w:rsid w:val="00507E30"/>
    <w:rsid w:val="00510071"/>
    <w:rsid w:val="00512802"/>
    <w:rsid w:val="005141EF"/>
    <w:rsid w:val="00514AF0"/>
    <w:rsid w:val="00515561"/>
    <w:rsid w:val="00517C9D"/>
    <w:rsid w:val="00523D5A"/>
    <w:rsid w:val="005261F8"/>
    <w:rsid w:val="0052655A"/>
    <w:rsid w:val="005307A9"/>
    <w:rsid w:val="00531108"/>
    <w:rsid w:val="005320F3"/>
    <w:rsid w:val="00532849"/>
    <w:rsid w:val="00535AC0"/>
    <w:rsid w:val="00537D73"/>
    <w:rsid w:val="00537F2F"/>
    <w:rsid w:val="00540867"/>
    <w:rsid w:val="00541BC8"/>
    <w:rsid w:val="00541E13"/>
    <w:rsid w:val="005424A2"/>
    <w:rsid w:val="005431B9"/>
    <w:rsid w:val="00544D0B"/>
    <w:rsid w:val="00544E4E"/>
    <w:rsid w:val="00545EB0"/>
    <w:rsid w:val="0054685B"/>
    <w:rsid w:val="0054755C"/>
    <w:rsid w:val="00550BE2"/>
    <w:rsid w:val="00550F61"/>
    <w:rsid w:val="00551EC2"/>
    <w:rsid w:val="00555FAA"/>
    <w:rsid w:val="00556CE8"/>
    <w:rsid w:val="00556D58"/>
    <w:rsid w:val="005614F4"/>
    <w:rsid w:val="00561FBB"/>
    <w:rsid w:val="00566708"/>
    <w:rsid w:val="0056717E"/>
    <w:rsid w:val="0056791A"/>
    <w:rsid w:val="00572492"/>
    <w:rsid w:val="00572D1C"/>
    <w:rsid w:val="00573DF1"/>
    <w:rsid w:val="005778C6"/>
    <w:rsid w:val="00581480"/>
    <w:rsid w:val="0058267B"/>
    <w:rsid w:val="00583517"/>
    <w:rsid w:val="00585D94"/>
    <w:rsid w:val="00586BDF"/>
    <w:rsid w:val="00586E54"/>
    <w:rsid w:val="00587930"/>
    <w:rsid w:val="00593721"/>
    <w:rsid w:val="00595C4E"/>
    <w:rsid w:val="00596025"/>
    <w:rsid w:val="00597B09"/>
    <w:rsid w:val="005A012A"/>
    <w:rsid w:val="005A25CE"/>
    <w:rsid w:val="005A45C4"/>
    <w:rsid w:val="005A5558"/>
    <w:rsid w:val="005B2500"/>
    <w:rsid w:val="005B32CE"/>
    <w:rsid w:val="005B5C12"/>
    <w:rsid w:val="005B7087"/>
    <w:rsid w:val="005B7A65"/>
    <w:rsid w:val="005C1777"/>
    <w:rsid w:val="005C179E"/>
    <w:rsid w:val="005C5D4B"/>
    <w:rsid w:val="005D0C6D"/>
    <w:rsid w:val="005D518D"/>
    <w:rsid w:val="005D63FE"/>
    <w:rsid w:val="005D6896"/>
    <w:rsid w:val="005D6A0E"/>
    <w:rsid w:val="005E0280"/>
    <w:rsid w:val="005E1614"/>
    <w:rsid w:val="005E175D"/>
    <w:rsid w:val="005E3572"/>
    <w:rsid w:val="005E47C2"/>
    <w:rsid w:val="005E48E9"/>
    <w:rsid w:val="005E5DB1"/>
    <w:rsid w:val="005F13BF"/>
    <w:rsid w:val="00600392"/>
    <w:rsid w:val="00604479"/>
    <w:rsid w:val="00605D3B"/>
    <w:rsid w:val="00606A47"/>
    <w:rsid w:val="00611AAE"/>
    <w:rsid w:val="0061324E"/>
    <w:rsid w:val="00613D60"/>
    <w:rsid w:val="0061584B"/>
    <w:rsid w:val="006162F5"/>
    <w:rsid w:val="00617267"/>
    <w:rsid w:val="0062657D"/>
    <w:rsid w:val="00631550"/>
    <w:rsid w:val="00634747"/>
    <w:rsid w:val="0063624D"/>
    <w:rsid w:val="006402D8"/>
    <w:rsid w:val="00640311"/>
    <w:rsid w:val="006443C7"/>
    <w:rsid w:val="00644451"/>
    <w:rsid w:val="00645A10"/>
    <w:rsid w:val="00646C01"/>
    <w:rsid w:val="00647D10"/>
    <w:rsid w:val="006513AF"/>
    <w:rsid w:val="006532C1"/>
    <w:rsid w:val="00653C62"/>
    <w:rsid w:val="006578E0"/>
    <w:rsid w:val="0066117A"/>
    <w:rsid w:val="00661C00"/>
    <w:rsid w:val="00662ACD"/>
    <w:rsid w:val="00664746"/>
    <w:rsid w:val="006702BB"/>
    <w:rsid w:val="00675A66"/>
    <w:rsid w:val="00675E03"/>
    <w:rsid w:val="00683CC9"/>
    <w:rsid w:val="00687484"/>
    <w:rsid w:val="0069183E"/>
    <w:rsid w:val="00692033"/>
    <w:rsid w:val="006928C4"/>
    <w:rsid w:val="00693B61"/>
    <w:rsid w:val="00694095"/>
    <w:rsid w:val="00695386"/>
    <w:rsid w:val="00697DE5"/>
    <w:rsid w:val="00697F34"/>
    <w:rsid w:val="006A08D0"/>
    <w:rsid w:val="006A09D2"/>
    <w:rsid w:val="006A1B87"/>
    <w:rsid w:val="006A5459"/>
    <w:rsid w:val="006A6187"/>
    <w:rsid w:val="006A6809"/>
    <w:rsid w:val="006B1DBB"/>
    <w:rsid w:val="006B1E68"/>
    <w:rsid w:val="006B2A7E"/>
    <w:rsid w:val="006B4899"/>
    <w:rsid w:val="006B5704"/>
    <w:rsid w:val="006B5E7B"/>
    <w:rsid w:val="006B5FC8"/>
    <w:rsid w:val="006B6CAC"/>
    <w:rsid w:val="006C1697"/>
    <w:rsid w:val="006C4173"/>
    <w:rsid w:val="006C4DD9"/>
    <w:rsid w:val="006C7061"/>
    <w:rsid w:val="006D1460"/>
    <w:rsid w:val="006D2D28"/>
    <w:rsid w:val="006D44EF"/>
    <w:rsid w:val="006D49FE"/>
    <w:rsid w:val="006D4E96"/>
    <w:rsid w:val="006D4FE3"/>
    <w:rsid w:val="006D7451"/>
    <w:rsid w:val="006D74E6"/>
    <w:rsid w:val="006E001E"/>
    <w:rsid w:val="006E06DC"/>
    <w:rsid w:val="006E20DF"/>
    <w:rsid w:val="006E3341"/>
    <w:rsid w:val="006E3505"/>
    <w:rsid w:val="006E68AE"/>
    <w:rsid w:val="006F428E"/>
    <w:rsid w:val="006F6BAB"/>
    <w:rsid w:val="007004DE"/>
    <w:rsid w:val="007008B7"/>
    <w:rsid w:val="00701013"/>
    <w:rsid w:val="00701926"/>
    <w:rsid w:val="00703E3B"/>
    <w:rsid w:val="00704BD2"/>
    <w:rsid w:val="00710614"/>
    <w:rsid w:val="00710E62"/>
    <w:rsid w:val="007137AB"/>
    <w:rsid w:val="007152B2"/>
    <w:rsid w:val="0071656B"/>
    <w:rsid w:val="00721744"/>
    <w:rsid w:val="00723B59"/>
    <w:rsid w:val="00725D2F"/>
    <w:rsid w:val="00726F56"/>
    <w:rsid w:val="00727468"/>
    <w:rsid w:val="0072786D"/>
    <w:rsid w:val="00730E2B"/>
    <w:rsid w:val="00731799"/>
    <w:rsid w:val="00733DF5"/>
    <w:rsid w:val="00737300"/>
    <w:rsid w:val="0073796F"/>
    <w:rsid w:val="0074035A"/>
    <w:rsid w:val="007418AB"/>
    <w:rsid w:val="007430A7"/>
    <w:rsid w:val="007434D3"/>
    <w:rsid w:val="0074513E"/>
    <w:rsid w:val="00745844"/>
    <w:rsid w:val="007472EB"/>
    <w:rsid w:val="007473EB"/>
    <w:rsid w:val="00751ADD"/>
    <w:rsid w:val="00751B15"/>
    <w:rsid w:val="00752352"/>
    <w:rsid w:val="00752492"/>
    <w:rsid w:val="00754B24"/>
    <w:rsid w:val="00755F81"/>
    <w:rsid w:val="0075690D"/>
    <w:rsid w:val="00756A97"/>
    <w:rsid w:val="007608DA"/>
    <w:rsid w:val="00761D40"/>
    <w:rsid w:val="00762EBE"/>
    <w:rsid w:val="007638D2"/>
    <w:rsid w:val="007668AA"/>
    <w:rsid w:val="00766B8B"/>
    <w:rsid w:val="00767083"/>
    <w:rsid w:val="007675E5"/>
    <w:rsid w:val="00771AF2"/>
    <w:rsid w:val="0077430A"/>
    <w:rsid w:val="00775C56"/>
    <w:rsid w:val="0077654E"/>
    <w:rsid w:val="007769E9"/>
    <w:rsid w:val="00777497"/>
    <w:rsid w:val="00780784"/>
    <w:rsid w:val="00781BCA"/>
    <w:rsid w:val="00781D81"/>
    <w:rsid w:val="00790B2F"/>
    <w:rsid w:val="00791E85"/>
    <w:rsid w:val="007923D2"/>
    <w:rsid w:val="00793F0E"/>
    <w:rsid w:val="00795E88"/>
    <w:rsid w:val="007964B1"/>
    <w:rsid w:val="0079699D"/>
    <w:rsid w:val="00797A5F"/>
    <w:rsid w:val="007A0491"/>
    <w:rsid w:val="007A1147"/>
    <w:rsid w:val="007A7B1E"/>
    <w:rsid w:val="007B4CA4"/>
    <w:rsid w:val="007B682B"/>
    <w:rsid w:val="007B6B83"/>
    <w:rsid w:val="007C0988"/>
    <w:rsid w:val="007C4617"/>
    <w:rsid w:val="007C7C41"/>
    <w:rsid w:val="007D1ACB"/>
    <w:rsid w:val="007D202F"/>
    <w:rsid w:val="007D2574"/>
    <w:rsid w:val="007D3BB3"/>
    <w:rsid w:val="007D4039"/>
    <w:rsid w:val="007D453F"/>
    <w:rsid w:val="007D6997"/>
    <w:rsid w:val="007D791A"/>
    <w:rsid w:val="007D7FE9"/>
    <w:rsid w:val="007E091D"/>
    <w:rsid w:val="007E0D4C"/>
    <w:rsid w:val="007E18B7"/>
    <w:rsid w:val="007E4E28"/>
    <w:rsid w:val="007E6109"/>
    <w:rsid w:val="007E7C7B"/>
    <w:rsid w:val="007F12D0"/>
    <w:rsid w:val="007F12ED"/>
    <w:rsid w:val="007F39AD"/>
    <w:rsid w:val="008017E6"/>
    <w:rsid w:val="00803F01"/>
    <w:rsid w:val="00806DFE"/>
    <w:rsid w:val="0080756A"/>
    <w:rsid w:val="00810525"/>
    <w:rsid w:val="00810906"/>
    <w:rsid w:val="008109A4"/>
    <w:rsid w:val="00811304"/>
    <w:rsid w:val="00811B53"/>
    <w:rsid w:val="00811FA2"/>
    <w:rsid w:val="008154CF"/>
    <w:rsid w:val="008177EB"/>
    <w:rsid w:val="0082049B"/>
    <w:rsid w:val="00820CB5"/>
    <w:rsid w:val="008211FF"/>
    <w:rsid w:val="00822622"/>
    <w:rsid w:val="00822A16"/>
    <w:rsid w:val="00824957"/>
    <w:rsid w:val="00825EB3"/>
    <w:rsid w:val="00826612"/>
    <w:rsid w:val="0083074E"/>
    <w:rsid w:val="008328F3"/>
    <w:rsid w:val="00833C77"/>
    <w:rsid w:val="00834771"/>
    <w:rsid w:val="00834AE6"/>
    <w:rsid w:val="00840096"/>
    <w:rsid w:val="0084135F"/>
    <w:rsid w:val="0084164D"/>
    <w:rsid w:val="00842AEC"/>
    <w:rsid w:val="008438D6"/>
    <w:rsid w:val="00843CE1"/>
    <w:rsid w:val="00847411"/>
    <w:rsid w:val="00847C5A"/>
    <w:rsid w:val="008560A7"/>
    <w:rsid w:val="00857DA1"/>
    <w:rsid w:val="008618A0"/>
    <w:rsid w:val="00863A47"/>
    <w:rsid w:val="008651EA"/>
    <w:rsid w:val="00865405"/>
    <w:rsid w:val="0087061F"/>
    <w:rsid w:val="00875B28"/>
    <w:rsid w:val="00876774"/>
    <w:rsid w:val="008829ED"/>
    <w:rsid w:val="00883144"/>
    <w:rsid w:val="00883DF5"/>
    <w:rsid w:val="008847A2"/>
    <w:rsid w:val="008942AF"/>
    <w:rsid w:val="00894DB9"/>
    <w:rsid w:val="0089760A"/>
    <w:rsid w:val="008A0B97"/>
    <w:rsid w:val="008A2CEF"/>
    <w:rsid w:val="008A4BB8"/>
    <w:rsid w:val="008A5C09"/>
    <w:rsid w:val="008A6353"/>
    <w:rsid w:val="008A6812"/>
    <w:rsid w:val="008B0186"/>
    <w:rsid w:val="008B28F5"/>
    <w:rsid w:val="008B46B3"/>
    <w:rsid w:val="008B77A6"/>
    <w:rsid w:val="008C2427"/>
    <w:rsid w:val="008C343B"/>
    <w:rsid w:val="008C3C3F"/>
    <w:rsid w:val="008D358C"/>
    <w:rsid w:val="008D4224"/>
    <w:rsid w:val="008D49BA"/>
    <w:rsid w:val="008D70D1"/>
    <w:rsid w:val="008D7E16"/>
    <w:rsid w:val="008E05DC"/>
    <w:rsid w:val="008E2C7C"/>
    <w:rsid w:val="008E7510"/>
    <w:rsid w:val="008E7F41"/>
    <w:rsid w:val="008F0A45"/>
    <w:rsid w:val="008F372B"/>
    <w:rsid w:val="008F4629"/>
    <w:rsid w:val="008F6674"/>
    <w:rsid w:val="00900499"/>
    <w:rsid w:val="00901E45"/>
    <w:rsid w:val="00901EA5"/>
    <w:rsid w:val="00904DEA"/>
    <w:rsid w:val="0090500E"/>
    <w:rsid w:val="00905470"/>
    <w:rsid w:val="00906908"/>
    <w:rsid w:val="00906DF8"/>
    <w:rsid w:val="009109C0"/>
    <w:rsid w:val="00911AB8"/>
    <w:rsid w:val="00911DCC"/>
    <w:rsid w:val="009121B2"/>
    <w:rsid w:val="00915212"/>
    <w:rsid w:val="00915F6F"/>
    <w:rsid w:val="00917F96"/>
    <w:rsid w:val="00920976"/>
    <w:rsid w:val="00921284"/>
    <w:rsid w:val="00922EB0"/>
    <w:rsid w:val="009266B0"/>
    <w:rsid w:val="00927E6D"/>
    <w:rsid w:val="00927F76"/>
    <w:rsid w:val="009310CF"/>
    <w:rsid w:val="009362F2"/>
    <w:rsid w:val="00936F7E"/>
    <w:rsid w:val="009402EA"/>
    <w:rsid w:val="009406E3"/>
    <w:rsid w:val="00940A87"/>
    <w:rsid w:val="009411F5"/>
    <w:rsid w:val="00941F41"/>
    <w:rsid w:val="00943F28"/>
    <w:rsid w:val="00944068"/>
    <w:rsid w:val="00946BB8"/>
    <w:rsid w:val="009472B5"/>
    <w:rsid w:val="00952C24"/>
    <w:rsid w:val="0095421D"/>
    <w:rsid w:val="00954B2D"/>
    <w:rsid w:val="00957CD3"/>
    <w:rsid w:val="00963561"/>
    <w:rsid w:val="009637F3"/>
    <w:rsid w:val="00971FF9"/>
    <w:rsid w:val="00972AF0"/>
    <w:rsid w:val="00974E7F"/>
    <w:rsid w:val="009757BB"/>
    <w:rsid w:val="00975A53"/>
    <w:rsid w:val="00981F21"/>
    <w:rsid w:val="00984EB0"/>
    <w:rsid w:val="00985C5B"/>
    <w:rsid w:val="0099130D"/>
    <w:rsid w:val="009915AB"/>
    <w:rsid w:val="0099255F"/>
    <w:rsid w:val="00992843"/>
    <w:rsid w:val="009937B9"/>
    <w:rsid w:val="00993DA1"/>
    <w:rsid w:val="0099526A"/>
    <w:rsid w:val="009A0D21"/>
    <w:rsid w:val="009A2BF1"/>
    <w:rsid w:val="009A2F39"/>
    <w:rsid w:val="009A3805"/>
    <w:rsid w:val="009A3AF4"/>
    <w:rsid w:val="009A424E"/>
    <w:rsid w:val="009A4696"/>
    <w:rsid w:val="009A5E77"/>
    <w:rsid w:val="009B066D"/>
    <w:rsid w:val="009B0B06"/>
    <w:rsid w:val="009B1124"/>
    <w:rsid w:val="009B3709"/>
    <w:rsid w:val="009B45A4"/>
    <w:rsid w:val="009B6569"/>
    <w:rsid w:val="009B7412"/>
    <w:rsid w:val="009B7D24"/>
    <w:rsid w:val="009C1B81"/>
    <w:rsid w:val="009C386F"/>
    <w:rsid w:val="009C7A2F"/>
    <w:rsid w:val="009D4135"/>
    <w:rsid w:val="009D449B"/>
    <w:rsid w:val="009D44AB"/>
    <w:rsid w:val="009D44D2"/>
    <w:rsid w:val="009D4714"/>
    <w:rsid w:val="009D4B19"/>
    <w:rsid w:val="009D5522"/>
    <w:rsid w:val="009D5666"/>
    <w:rsid w:val="009D6A26"/>
    <w:rsid w:val="009E1815"/>
    <w:rsid w:val="009E22B0"/>
    <w:rsid w:val="009E2D12"/>
    <w:rsid w:val="009E2F90"/>
    <w:rsid w:val="009E57A0"/>
    <w:rsid w:val="009E61E1"/>
    <w:rsid w:val="009E6AB4"/>
    <w:rsid w:val="009E74CD"/>
    <w:rsid w:val="009F01CA"/>
    <w:rsid w:val="009F2E82"/>
    <w:rsid w:val="009F54F9"/>
    <w:rsid w:val="009F5538"/>
    <w:rsid w:val="009F5703"/>
    <w:rsid w:val="009F7766"/>
    <w:rsid w:val="00A009CC"/>
    <w:rsid w:val="00A02707"/>
    <w:rsid w:val="00A04936"/>
    <w:rsid w:val="00A051D5"/>
    <w:rsid w:val="00A05520"/>
    <w:rsid w:val="00A05CF3"/>
    <w:rsid w:val="00A114DD"/>
    <w:rsid w:val="00A11C97"/>
    <w:rsid w:val="00A125C7"/>
    <w:rsid w:val="00A13115"/>
    <w:rsid w:val="00A13C23"/>
    <w:rsid w:val="00A1599C"/>
    <w:rsid w:val="00A16958"/>
    <w:rsid w:val="00A21395"/>
    <w:rsid w:val="00A22015"/>
    <w:rsid w:val="00A236D8"/>
    <w:rsid w:val="00A23C97"/>
    <w:rsid w:val="00A2433B"/>
    <w:rsid w:val="00A24424"/>
    <w:rsid w:val="00A26D80"/>
    <w:rsid w:val="00A275BB"/>
    <w:rsid w:val="00A301FD"/>
    <w:rsid w:val="00A31501"/>
    <w:rsid w:val="00A318B7"/>
    <w:rsid w:val="00A3519B"/>
    <w:rsid w:val="00A40E48"/>
    <w:rsid w:val="00A42FAD"/>
    <w:rsid w:val="00A45060"/>
    <w:rsid w:val="00A453F4"/>
    <w:rsid w:val="00A45F30"/>
    <w:rsid w:val="00A47048"/>
    <w:rsid w:val="00A5260D"/>
    <w:rsid w:val="00A54071"/>
    <w:rsid w:val="00A54D02"/>
    <w:rsid w:val="00A54FCC"/>
    <w:rsid w:val="00A5506E"/>
    <w:rsid w:val="00A5790D"/>
    <w:rsid w:val="00A57DB8"/>
    <w:rsid w:val="00A60403"/>
    <w:rsid w:val="00A613F9"/>
    <w:rsid w:val="00A700C2"/>
    <w:rsid w:val="00A7122B"/>
    <w:rsid w:val="00A71493"/>
    <w:rsid w:val="00A72E15"/>
    <w:rsid w:val="00A73801"/>
    <w:rsid w:val="00A73C73"/>
    <w:rsid w:val="00A75621"/>
    <w:rsid w:val="00A81E1F"/>
    <w:rsid w:val="00A82070"/>
    <w:rsid w:val="00A8322C"/>
    <w:rsid w:val="00A875CE"/>
    <w:rsid w:val="00A9260C"/>
    <w:rsid w:val="00A943AE"/>
    <w:rsid w:val="00A94967"/>
    <w:rsid w:val="00AA3625"/>
    <w:rsid w:val="00AA3CD8"/>
    <w:rsid w:val="00AA4A72"/>
    <w:rsid w:val="00AA4FCB"/>
    <w:rsid w:val="00AA55E9"/>
    <w:rsid w:val="00AA6557"/>
    <w:rsid w:val="00AA7D0E"/>
    <w:rsid w:val="00AB0778"/>
    <w:rsid w:val="00AB3A2D"/>
    <w:rsid w:val="00AB6374"/>
    <w:rsid w:val="00AB66D4"/>
    <w:rsid w:val="00AB7441"/>
    <w:rsid w:val="00AB778D"/>
    <w:rsid w:val="00AC023C"/>
    <w:rsid w:val="00AC0679"/>
    <w:rsid w:val="00AC124E"/>
    <w:rsid w:val="00AC2491"/>
    <w:rsid w:val="00AC5E5D"/>
    <w:rsid w:val="00AC694C"/>
    <w:rsid w:val="00AC695D"/>
    <w:rsid w:val="00AC6F7A"/>
    <w:rsid w:val="00AD0986"/>
    <w:rsid w:val="00AD1212"/>
    <w:rsid w:val="00AD365E"/>
    <w:rsid w:val="00AD5316"/>
    <w:rsid w:val="00AD57E5"/>
    <w:rsid w:val="00AD7BD1"/>
    <w:rsid w:val="00AE1167"/>
    <w:rsid w:val="00AE2873"/>
    <w:rsid w:val="00AE3716"/>
    <w:rsid w:val="00AE443B"/>
    <w:rsid w:val="00AF1308"/>
    <w:rsid w:val="00AF4599"/>
    <w:rsid w:val="00AF5ED0"/>
    <w:rsid w:val="00AF7260"/>
    <w:rsid w:val="00B00ACF"/>
    <w:rsid w:val="00B00B0B"/>
    <w:rsid w:val="00B027F8"/>
    <w:rsid w:val="00B02A8E"/>
    <w:rsid w:val="00B04EAC"/>
    <w:rsid w:val="00B06374"/>
    <w:rsid w:val="00B064E7"/>
    <w:rsid w:val="00B07271"/>
    <w:rsid w:val="00B07735"/>
    <w:rsid w:val="00B07A6D"/>
    <w:rsid w:val="00B123C7"/>
    <w:rsid w:val="00B22C00"/>
    <w:rsid w:val="00B23033"/>
    <w:rsid w:val="00B2397C"/>
    <w:rsid w:val="00B24EE6"/>
    <w:rsid w:val="00B252F9"/>
    <w:rsid w:val="00B25DE8"/>
    <w:rsid w:val="00B26BAD"/>
    <w:rsid w:val="00B26DB3"/>
    <w:rsid w:val="00B30D67"/>
    <w:rsid w:val="00B31B05"/>
    <w:rsid w:val="00B31E2A"/>
    <w:rsid w:val="00B340AD"/>
    <w:rsid w:val="00B4000A"/>
    <w:rsid w:val="00B44A0F"/>
    <w:rsid w:val="00B46F32"/>
    <w:rsid w:val="00B5036F"/>
    <w:rsid w:val="00B503DC"/>
    <w:rsid w:val="00B50DFE"/>
    <w:rsid w:val="00B51C77"/>
    <w:rsid w:val="00B51E36"/>
    <w:rsid w:val="00B51F24"/>
    <w:rsid w:val="00B5207C"/>
    <w:rsid w:val="00B5227C"/>
    <w:rsid w:val="00B523B6"/>
    <w:rsid w:val="00B530B6"/>
    <w:rsid w:val="00B536B6"/>
    <w:rsid w:val="00B5797E"/>
    <w:rsid w:val="00B6003F"/>
    <w:rsid w:val="00B65B00"/>
    <w:rsid w:val="00B67044"/>
    <w:rsid w:val="00B677E4"/>
    <w:rsid w:val="00B72E80"/>
    <w:rsid w:val="00B75ED8"/>
    <w:rsid w:val="00B825DA"/>
    <w:rsid w:val="00B828F1"/>
    <w:rsid w:val="00B84C72"/>
    <w:rsid w:val="00B86D06"/>
    <w:rsid w:val="00B86DDB"/>
    <w:rsid w:val="00B871E1"/>
    <w:rsid w:val="00B87A15"/>
    <w:rsid w:val="00B87AF2"/>
    <w:rsid w:val="00B914AB"/>
    <w:rsid w:val="00B91FCD"/>
    <w:rsid w:val="00B92246"/>
    <w:rsid w:val="00B93A23"/>
    <w:rsid w:val="00B9473E"/>
    <w:rsid w:val="00B948D3"/>
    <w:rsid w:val="00BA0BAD"/>
    <w:rsid w:val="00BA1433"/>
    <w:rsid w:val="00BA1D5B"/>
    <w:rsid w:val="00BA5C57"/>
    <w:rsid w:val="00BB2DEB"/>
    <w:rsid w:val="00BB44CB"/>
    <w:rsid w:val="00BB6C95"/>
    <w:rsid w:val="00BB7E4C"/>
    <w:rsid w:val="00BC12EC"/>
    <w:rsid w:val="00BC481B"/>
    <w:rsid w:val="00BC6D9A"/>
    <w:rsid w:val="00BC7B55"/>
    <w:rsid w:val="00BE264F"/>
    <w:rsid w:val="00BE4455"/>
    <w:rsid w:val="00BE54EE"/>
    <w:rsid w:val="00BE55E7"/>
    <w:rsid w:val="00BE6382"/>
    <w:rsid w:val="00BE6AD4"/>
    <w:rsid w:val="00BE758B"/>
    <w:rsid w:val="00BF15AF"/>
    <w:rsid w:val="00BF375E"/>
    <w:rsid w:val="00BF385E"/>
    <w:rsid w:val="00BF6A26"/>
    <w:rsid w:val="00BF6E0A"/>
    <w:rsid w:val="00C00077"/>
    <w:rsid w:val="00C00353"/>
    <w:rsid w:val="00C0344E"/>
    <w:rsid w:val="00C0350C"/>
    <w:rsid w:val="00C03BD7"/>
    <w:rsid w:val="00C04698"/>
    <w:rsid w:val="00C06249"/>
    <w:rsid w:val="00C0673E"/>
    <w:rsid w:val="00C06824"/>
    <w:rsid w:val="00C0699F"/>
    <w:rsid w:val="00C06E80"/>
    <w:rsid w:val="00C13246"/>
    <w:rsid w:val="00C14B4B"/>
    <w:rsid w:val="00C15392"/>
    <w:rsid w:val="00C15C05"/>
    <w:rsid w:val="00C203A4"/>
    <w:rsid w:val="00C2245A"/>
    <w:rsid w:val="00C22734"/>
    <w:rsid w:val="00C24009"/>
    <w:rsid w:val="00C25311"/>
    <w:rsid w:val="00C26617"/>
    <w:rsid w:val="00C26C93"/>
    <w:rsid w:val="00C30122"/>
    <w:rsid w:val="00C3110A"/>
    <w:rsid w:val="00C33343"/>
    <w:rsid w:val="00C33C2D"/>
    <w:rsid w:val="00C410AF"/>
    <w:rsid w:val="00C4190D"/>
    <w:rsid w:val="00C41D60"/>
    <w:rsid w:val="00C42642"/>
    <w:rsid w:val="00C44492"/>
    <w:rsid w:val="00C47ADE"/>
    <w:rsid w:val="00C51007"/>
    <w:rsid w:val="00C552C4"/>
    <w:rsid w:val="00C633F3"/>
    <w:rsid w:val="00C6412A"/>
    <w:rsid w:val="00C65C85"/>
    <w:rsid w:val="00C6656F"/>
    <w:rsid w:val="00C666FF"/>
    <w:rsid w:val="00C70144"/>
    <w:rsid w:val="00C7060E"/>
    <w:rsid w:val="00C71AA8"/>
    <w:rsid w:val="00C74750"/>
    <w:rsid w:val="00C7570D"/>
    <w:rsid w:val="00C80892"/>
    <w:rsid w:val="00C846BE"/>
    <w:rsid w:val="00C848F3"/>
    <w:rsid w:val="00C85FA7"/>
    <w:rsid w:val="00C86874"/>
    <w:rsid w:val="00C9152B"/>
    <w:rsid w:val="00C93E51"/>
    <w:rsid w:val="00C958E9"/>
    <w:rsid w:val="00CA33EF"/>
    <w:rsid w:val="00CA4363"/>
    <w:rsid w:val="00CA485C"/>
    <w:rsid w:val="00CA4B2E"/>
    <w:rsid w:val="00CA505A"/>
    <w:rsid w:val="00CA5E27"/>
    <w:rsid w:val="00CA7AF9"/>
    <w:rsid w:val="00CB0B2C"/>
    <w:rsid w:val="00CB1774"/>
    <w:rsid w:val="00CB6E4A"/>
    <w:rsid w:val="00CC3243"/>
    <w:rsid w:val="00CC70AC"/>
    <w:rsid w:val="00CD0562"/>
    <w:rsid w:val="00CD19A0"/>
    <w:rsid w:val="00CD2AF4"/>
    <w:rsid w:val="00CD2E9B"/>
    <w:rsid w:val="00CE1F9F"/>
    <w:rsid w:val="00CE3629"/>
    <w:rsid w:val="00CE440B"/>
    <w:rsid w:val="00CF128B"/>
    <w:rsid w:val="00CF1B2F"/>
    <w:rsid w:val="00CF3827"/>
    <w:rsid w:val="00CF4654"/>
    <w:rsid w:val="00CF468A"/>
    <w:rsid w:val="00CF4F89"/>
    <w:rsid w:val="00CF69BC"/>
    <w:rsid w:val="00CF6DF1"/>
    <w:rsid w:val="00D00B29"/>
    <w:rsid w:val="00D0198A"/>
    <w:rsid w:val="00D01DFC"/>
    <w:rsid w:val="00D027EE"/>
    <w:rsid w:val="00D03A03"/>
    <w:rsid w:val="00D03F71"/>
    <w:rsid w:val="00D04E85"/>
    <w:rsid w:val="00D0707B"/>
    <w:rsid w:val="00D07D73"/>
    <w:rsid w:val="00D12A07"/>
    <w:rsid w:val="00D13242"/>
    <w:rsid w:val="00D1752A"/>
    <w:rsid w:val="00D17B7C"/>
    <w:rsid w:val="00D20002"/>
    <w:rsid w:val="00D23A23"/>
    <w:rsid w:val="00D23CCD"/>
    <w:rsid w:val="00D2705E"/>
    <w:rsid w:val="00D307BB"/>
    <w:rsid w:val="00D31744"/>
    <w:rsid w:val="00D358D8"/>
    <w:rsid w:val="00D35CD0"/>
    <w:rsid w:val="00D35D0E"/>
    <w:rsid w:val="00D43F0D"/>
    <w:rsid w:val="00D444BB"/>
    <w:rsid w:val="00D45BF3"/>
    <w:rsid w:val="00D54D14"/>
    <w:rsid w:val="00D54F56"/>
    <w:rsid w:val="00D560D7"/>
    <w:rsid w:val="00D5650A"/>
    <w:rsid w:val="00D577EA"/>
    <w:rsid w:val="00D62337"/>
    <w:rsid w:val="00D6548E"/>
    <w:rsid w:val="00D66DC3"/>
    <w:rsid w:val="00D67457"/>
    <w:rsid w:val="00D6760E"/>
    <w:rsid w:val="00D714BC"/>
    <w:rsid w:val="00D732AE"/>
    <w:rsid w:val="00D73D91"/>
    <w:rsid w:val="00D73FC6"/>
    <w:rsid w:val="00D742FC"/>
    <w:rsid w:val="00D76D4E"/>
    <w:rsid w:val="00D81577"/>
    <w:rsid w:val="00D82046"/>
    <w:rsid w:val="00D82195"/>
    <w:rsid w:val="00D82224"/>
    <w:rsid w:val="00D831A4"/>
    <w:rsid w:val="00D8398D"/>
    <w:rsid w:val="00D8788F"/>
    <w:rsid w:val="00D93017"/>
    <w:rsid w:val="00D97B77"/>
    <w:rsid w:val="00DA0079"/>
    <w:rsid w:val="00DA03AA"/>
    <w:rsid w:val="00DA14B3"/>
    <w:rsid w:val="00DA2422"/>
    <w:rsid w:val="00DA3A8E"/>
    <w:rsid w:val="00DA4284"/>
    <w:rsid w:val="00DA4DFC"/>
    <w:rsid w:val="00DB1DB6"/>
    <w:rsid w:val="00DC06C4"/>
    <w:rsid w:val="00DC0A2A"/>
    <w:rsid w:val="00DC612B"/>
    <w:rsid w:val="00DD2459"/>
    <w:rsid w:val="00DD40A7"/>
    <w:rsid w:val="00DD5FE3"/>
    <w:rsid w:val="00DE1073"/>
    <w:rsid w:val="00DE1617"/>
    <w:rsid w:val="00DE56B0"/>
    <w:rsid w:val="00DE56D6"/>
    <w:rsid w:val="00DE6655"/>
    <w:rsid w:val="00DE775C"/>
    <w:rsid w:val="00DF0BE4"/>
    <w:rsid w:val="00DF1A1B"/>
    <w:rsid w:val="00DF1EA6"/>
    <w:rsid w:val="00DF3286"/>
    <w:rsid w:val="00DF573B"/>
    <w:rsid w:val="00DF6453"/>
    <w:rsid w:val="00DF6961"/>
    <w:rsid w:val="00DF7004"/>
    <w:rsid w:val="00DF707B"/>
    <w:rsid w:val="00E015D9"/>
    <w:rsid w:val="00E0190F"/>
    <w:rsid w:val="00E02276"/>
    <w:rsid w:val="00E028B2"/>
    <w:rsid w:val="00E041F0"/>
    <w:rsid w:val="00E06A81"/>
    <w:rsid w:val="00E07C63"/>
    <w:rsid w:val="00E119EC"/>
    <w:rsid w:val="00E141BA"/>
    <w:rsid w:val="00E16AD4"/>
    <w:rsid w:val="00E200DE"/>
    <w:rsid w:val="00E20CF3"/>
    <w:rsid w:val="00E213EC"/>
    <w:rsid w:val="00E259AF"/>
    <w:rsid w:val="00E323D5"/>
    <w:rsid w:val="00E332FF"/>
    <w:rsid w:val="00E3356E"/>
    <w:rsid w:val="00E33880"/>
    <w:rsid w:val="00E37E20"/>
    <w:rsid w:val="00E406A2"/>
    <w:rsid w:val="00E40D21"/>
    <w:rsid w:val="00E4108A"/>
    <w:rsid w:val="00E41D5C"/>
    <w:rsid w:val="00E43106"/>
    <w:rsid w:val="00E43464"/>
    <w:rsid w:val="00E4420E"/>
    <w:rsid w:val="00E46910"/>
    <w:rsid w:val="00E5025A"/>
    <w:rsid w:val="00E515C1"/>
    <w:rsid w:val="00E5457F"/>
    <w:rsid w:val="00E54581"/>
    <w:rsid w:val="00E605DE"/>
    <w:rsid w:val="00E61AA9"/>
    <w:rsid w:val="00E628E8"/>
    <w:rsid w:val="00E6305E"/>
    <w:rsid w:val="00E63947"/>
    <w:rsid w:val="00E6460C"/>
    <w:rsid w:val="00E662A5"/>
    <w:rsid w:val="00E70ABB"/>
    <w:rsid w:val="00E70BBC"/>
    <w:rsid w:val="00E71A1D"/>
    <w:rsid w:val="00E758B9"/>
    <w:rsid w:val="00E82D2D"/>
    <w:rsid w:val="00E841CB"/>
    <w:rsid w:val="00E84399"/>
    <w:rsid w:val="00E85433"/>
    <w:rsid w:val="00E854F1"/>
    <w:rsid w:val="00E863BC"/>
    <w:rsid w:val="00E86DEA"/>
    <w:rsid w:val="00E876E9"/>
    <w:rsid w:val="00E9228C"/>
    <w:rsid w:val="00EB3478"/>
    <w:rsid w:val="00EB4564"/>
    <w:rsid w:val="00EB53C2"/>
    <w:rsid w:val="00EB569F"/>
    <w:rsid w:val="00EC0DAE"/>
    <w:rsid w:val="00EC4B71"/>
    <w:rsid w:val="00EC726A"/>
    <w:rsid w:val="00ED1902"/>
    <w:rsid w:val="00ED3CE9"/>
    <w:rsid w:val="00ED4BF3"/>
    <w:rsid w:val="00ED7232"/>
    <w:rsid w:val="00EE1228"/>
    <w:rsid w:val="00EE18D0"/>
    <w:rsid w:val="00EE6763"/>
    <w:rsid w:val="00EF2676"/>
    <w:rsid w:val="00EF4396"/>
    <w:rsid w:val="00EF5444"/>
    <w:rsid w:val="00EF6A3A"/>
    <w:rsid w:val="00EF6A78"/>
    <w:rsid w:val="00EF7202"/>
    <w:rsid w:val="00F02CA9"/>
    <w:rsid w:val="00F02D49"/>
    <w:rsid w:val="00F03677"/>
    <w:rsid w:val="00F10211"/>
    <w:rsid w:val="00F11DF9"/>
    <w:rsid w:val="00F12C85"/>
    <w:rsid w:val="00F12F2F"/>
    <w:rsid w:val="00F15EE6"/>
    <w:rsid w:val="00F169D7"/>
    <w:rsid w:val="00F2084A"/>
    <w:rsid w:val="00F20AA8"/>
    <w:rsid w:val="00F232BD"/>
    <w:rsid w:val="00F238ED"/>
    <w:rsid w:val="00F23B4C"/>
    <w:rsid w:val="00F23C48"/>
    <w:rsid w:val="00F254FD"/>
    <w:rsid w:val="00F26364"/>
    <w:rsid w:val="00F26448"/>
    <w:rsid w:val="00F30403"/>
    <w:rsid w:val="00F32865"/>
    <w:rsid w:val="00F403BB"/>
    <w:rsid w:val="00F41CC5"/>
    <w:rsid w:val="00F43433"/>
    <w:rsid w:val="00F51DF5"/>
    <w:rsid w:val="00F52D18"/>
    <w:rsid w:val="00F557FA"/>
    <w:rsid w:val="00F55A6C"/>
    <w:rsid w:val="00F56A4A"/>
    <w:rsid w:val="00F60003"/>
    <w:rsid w:val="00F628C7"/>
    <w:rsid w:val="00F62C08"/>
    <w:rsid w:val="00F632AA"/>
    <w:rsid w:val="00F65144"/>
    <w:rsid w:val="00F6574E"/>
    <w:rsid w:val="00F65BF3"/>
    <w:rsid w:val="00F66373"/>
    <w:rsid w:val="00F67C6C"/>
    <w:rsid w:val="00F710AF"/>
    <w:rsid w:val="00F72FE8"/>
    <w:rsid w:val="00F73D44"/>
    <w:rsid w:val="00F75F62"/>
    <w:rsid w:val="00F817AF"/>
    <w:rsid w:val="00F8404E"/>
    <w:rsid w:val="00F87618"/>
    <w:rsid w:val="00F90B3B"/>
    <w:rsid w:val="00F963AF"/>
    <w:rsid w:val="00F96EA7"/>
    <w:rsid w:val="00F97B7D"/>
    <w:rsid w:val="00FA06F2"/>
    <w:rsid w:val="00FA0C4E"/>
    <w:rsid w:val="00FA21D6"/>
    <w:rsid w:val="00FA3439"/>
    <w:rsid w:val="00FA3C8F"/>
    <w:rsid w:val="00FA4B7C"/>
    <w:rsid w:val="00FA5059"/>
    <w:rsid w:val="00FA708F"/>
    <w:rsid w:val="00FB05CD"/>
    <w:rsid w:val="00FB4890"/>
    <w:rsid w:val="00FB50B0"/>
    <w:rsid w:val="00FC39FD"/>
    <w:rsid w:val="00FC5FDC"/>
    <w:rsid w:val="00FC68AC"/>
    <w:rsid w:val="00FC7866"/>
    <w:rsid w:val="00FD1195"/>
    <w:rsid w:val="00FD14F0"/>
    <w:rsid w:val="00FD1F41"/>
    <w:rsid w:val="00FD582D"/>
    <w:rsid w:val="00FD7CCB"/>
    <w:rsid w:val="00FE06C3"/>
    <w:rsid w:val="00FE0B1E"/>
    <w:rsid w:val="00FE13DF"/>
    <w:rsid w:val="00FE38BE"/>
    <w:rsid w:val="00FE3DB6"/>
    <w:rsid w:val="00FE42AE"/>
    <w:rsid w:val="00FE486F"/>
    <w:rsid w:val="00FE5080"/>
    <w:rsid w:val="00FE5AFE"/>
    <w:rsid w:val="00FE5FAF"/>
    <w:rsid w:val="00FE709C"/>
    <w:rsid w:val="00FE7CD0"/>
    <w:rsid w:val="00FF4003"/>
    <w:rsid w:val="00FF6128"/>
    <w:rsid w:val="00FF65C4"/>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D7525"/>
  <w15:docId w15:val="{01DB73BB-234A-49AD-9AFF-71AF60C1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7A75"/>
    <w:pPr>
      <w:spacing w:before="60" w:after="60" w:line="288" w:lineRule="auto"/>
      <w:jc w:val="both"/>
    </w:pPr>
    <w:rPr>
      <w:rFonts w:ascii="Arial" w:hAnsi="Arial"/>
    </w:rPr>
  </w:style>
  <w:style w:type="paragraph" w:styleId="Heading1">
    <w:name w:val="heading 1"/>
    <w:aliases w:val=" Rakstz."/>
    <w:basedOn w:val="Normal"/>
    <w:next w:val="Normal"/>
    <w:link w:val="Heading1Char"/>
    <w:uiPriority w:val="99"/>
    <w:qFormat/>
    <w:rsid w:val="00092627"/>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9"/>
    <w:unhideWhenUsed/>
    <w:qFormat/>
    <w:rsid w:val="00092627"/>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9"/>
    <w:unhideWhenUsed/>
    <w:qFormat/>
    <w:rsid w:val="00092627"/>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9"/>
    <w:unhideWhenUsed/>
    <w:qFormat/>
    <w:rsid w:val="00092627"/>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9"/>
    <w:unhideWhenUsed/>
    <w:qFormat/>
    <w:rsid w:val="00092627"/>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9"/>
    <w:unhideWhenUsed/>
    <w:qFormat/>
    <w:rsid w:val="00092627"/>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9"/>
    <w:unhideWhenUsed/>
    <w:qFormat/>
    <w:rsid w:val="00092627"/>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A236D8"/>
    <w:pPr>
      <w:keepNext/>
      <w:keepLines/>
      <w:tabs>
        <w:tab w:val="num" w:pos="-540"/>
      </w:tabs>
      <w:spacing w:before="240"/>
      <w:outlineLvl w:val="7"/>
    </w:pPr>
    <w:rPr>
      <w:rFonts w:ascii="Tahoma" w:eastAsia="Batang" w:hAnsi="Tahoma"/>
      <w:i/>
      <w:sz w:val="20"/>
      <w:szCs w:val="20"/>
      <w:lang w:val="en-AU"/>
    </w:rPr>
  </w:style>
  <w:style w:type="paragraph" w:styleId="Heading9">
    <w:name w:val="heading 9"/>
    <w:basedOn w:val="Normal"/>
    <w:next w:val="Normal"/>
    <w:link w:val="Heading9Char"/>
    <w:unhideWhenUsed/>
    <w:qFormat/>
    <w:rsid w:val="00A236D8"/>
    <w:pPr>
      <w:tabs>
        <w:tab w:val="num" w:pos="-180"/>
      </w:tabs>
      <w:spacing w:before="240"/>
      <w:jc w:val="left"/>
      <w:outlineLvl w:val="8"/>
    </w:pPr>
    <w:rPr>
      <w:rFonts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Rakstz. Char"/>
    <w:basedOn w:val="DefaultParagraphFont"/>
    <w:link w:val="Heading1"/>
    <w:uiPriority w:val="9"/>
    <w:rsid w:val="00092627"/>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9"/>
    <w:rsid w:val="00092627"/>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9"/>
    <w:rsid w:val="00092627"/>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092627"/>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092627"/>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092627"/>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092627"/>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092627"/>
    <w:pPr>
      <w:spacing w:before="240" w:after="0"/>
      <w:jc w:val="center"/>
    </w:pPr>
    <w:rPr>
      <w:caps/>
    </w:rPr>
  </w:style>
  <w:style w:type="paragraph" w:customStyle="1" w:styleId="Titlearatstarpi">
    <w:name w:val="Title ar atstarpi"/>
    <w:basedOn w:val="Title-klients"/>
    <w:qFormat/>
    <w:rsid w:val="00083961"/>
    <w:pPr>
      <w:spacing w:before="800" w:after="120" w:line="240" w:lineRule="auto"/>
    </w:pPr>
    <w:rPr>
      <w:b/>
      <w:caps w:val="0"/>
      <w:smallCaps/>
      <w:spacing w:val="60"/>
      <w:sz w:val="36"/>
    </w:rPr>
  </w:style>
  <w:style w:type="paragraph" w:customStyle="1" w:styleId="Titledokumenta">
    <w:name w:val="Title dokumenta"/>
    <w:basedOn w:val="Normal"/>
    <w:qFormat/>
    <w:rsid w:val="00092627"/>
    <w:pPr>
      <w:spacing w:before="1080"/>
      <w:jc w:val="center"/>
    </w:pPr>
    <w:rPr>
      <w:smallCaps/>
      <w:sz w:val="36"/>
    </w:rPr>
  </w:style>
  <w:style w:type="paragraph" w:customStyle="1" w:styleId="Titledokumentakods">
    <w:name w:val="Title dokumenta kods"/>
    <w:basedOn w:val="Normal"/>
    <w:qFormat/>
    <w:rsid w:val="00092627"/>
    <w:pPr>
      <w:spacing w:before="240"/>
      <w:jc w:val="center"/>
    </w:pPr>
    <w:rPr>
      <w:b/>
      <w:smallCaps/>
      <w:sz w:val="28"/>
    </w:rPr>
  </w:style>
  <w:style w:type="table" w:styleId="TableGrid">
    <w:name w:val="Table Grid"/>
    <w:basedOn w:val="TableNormal"/>
    <w:uiPriority w:val="59"/>
    <w:rsid w:val="00092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092627"/>
    <w:pPr>
      <w:spacing w:after="0" w:line="240" w:lineRule="auto"/>
      <w:jc w:val="right"/>
    </w:pPr>
    <w:rPr>
      <w:sz w:val="20"/>
    </w:rPr>
  </w:style>
  <w:style w:type="paragraph" w:styleId="BalloonText">
    <w:name w:val="Balloon Text"/>
    <w:basedOn w:val="Normal"/>
    <w:link w:val="BalloonTextChar"/>
    <w:uiPriority w:val="99"/>
    <w:semiHidden/>
    <w:unhideWhenUsed/>
    <w:rsid w:val="00092627"/>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2627"/>
    <w:rPr>
      <w:rFonts w:ascii="Tahoma" w:hAnsi="Tahoma" w:cs="Tahoma"/>
      <w:sz w:val="16"/>
      <w:szCs w:val="16"/>
    </w:rPr>
  </w:style>
  <w:style w:type="paragraph" w:customStyle="1" w:styleId="Titleversija">
    <w:name w:val="Title versija"/>
    <w:aliases w:val="datums"/>
    <w:basedOn w:val="Titledokumentakods"/>
    <w:qFormat/>
    <w:rsid w:val="00083961"/>
    <w:pPr>
      <w:spacing w:before="60" w:after="2400"/>
    </w:pPr>
    <w:rPr>
      <w:b w:val="0"/>
      <w:smallCaps w:val="0"/>
      <w:sz w:val="26"/>
    </w:rPr>
  </w:style>
  <w:style w:type="paragraph" w:customStyle="1" w:styleId="10ptcenter">
    <w:name w:val="10pt center"/>
    <w:basedOn w:val="Titleversija"/>
    <w:qFormat/>
    <w:rsid w:val="00092627"/>
    <w:pPr>
      <w:spacing w:before="0" w:after="60" w:line="240" w:lineRule="auto"/>
      <w:contextualSpacing/>
    </w:pPr>
    <w:rPr>
      <w:sz w:val="20"/>
    </w:rPr>
  </w:style>
  <w:style w:type="character" w:styleId="Hyperlink">
    <w:name w:val="Hyperlink"/>
    <w:basedOn w:val="DefaultParagraphFont"/>
    <w:uiPriority w:val="99"/>
    <w:unhideWhenUsed/>
    <w:rsid w:val="00092627"/>
    <w:rPr>
      <w:color w:val="0000FF" w:themeColor="hyperlink"/>
      <w:u w:val="single"/>
    </w:rPr>
  </w:style>
  <w:style w:type="paragraph" w:customStyle="1" w:styleId="12pt">
    <w:name w:val="12pt"/>
    <w:aliases w:val="center"/>
    <w:basedOn w:val="10ptcenter"/>
    <w:qFormat/>
    <w:rsid w:val="00092627"/>
    <w:pPr>
      <w:spacing w:before="120"/>
    </w:pPr>
    <w:rPr>
      <w:sz w:val="24"/>
    </w:rPr>
  </w:style>
  <w:style w:type="paragraph" w:styleId="Header">
    <w:name w:val="header"/>
    <w:basedOn w:val="Normal"/>
    <w:link w:val="HeaderChar"/>
    <w:uiPriority w:val="99"/>
    <w:unhideWhenUsed/>
    <w:rsid w:val="00092627"/>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092627"/>
    <w:rPr>
      <w:rFonts w:ascii="Arial" w:hAnsi="Arial"/>
      <w:sz w:val="16"/>
    </w:rPr>
  </w:style>
  <w:style w:type="paragraph" w:styleId="Footer">
    <w:name w:val="footer"/>
    <w:basedOn w:val="Normal"/>
    <w:link w:val="FooterChar"/>
    <w:uiPriority w:val="99"/>
    <w:unhideWhenUsed/>
    <w:rsid w:val="00092627"/>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092627"/>
    <w:rPr>
      <w:rFonts w:ascii="Arial" w:hAnsi="Arial"/>
      <w:sz w:val="16"/>
    </w:rPr>
  </w:style>
  <w:style w:type="character" w:styleId="PageNumber">
    <w:name w:val="page number"/>
    <w:basedOn w:val="DefaultParagraphFont"/>
    <w:rsid w:val="00092627"/>
    <w:rPr>
      <w:rFonts w:cs="Times New Roman"/>
    </w:rPr>
  </w:style>
  <w:style w:type="table" w:customStyle="1" w:styleId="TableClassic1">
    <w:name w:val="Table Classic1"/>
    <w:basedOn w:val="TableNormal"/>
    <w:uiPriority w:val="99"/>
    <w:rsid w:val="00092627"/>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uiPriority w:val="99"/>
    <w:qFormat/>
    <w:rsid w:val="00092627"/>
    <w:pPr>
      <w:spacing w:before="40" w:after="40" w:line="240" w:lineRule="auto"/>
    </w:pPr>
    <w:rPr>
      <w:sz w:val="20"/>
    </w:rPr>
  </w:style>
  <w:style w:type="character" w:customStyle="1" w:styleId="TablebodyChar">
    <w:name w:val="Table body Char"/>
    <w:link w:val="Tablebody"/>
    <w:uiPriority w:val="99"/>
    <w:rsid w:val="00092627"/>
    <w:rPr>
      <w:rFonts w:ascii="Arial" w:hAnsi="Arial"/>
      <w:sz w:val="20"/>
    </w:rPr>
  </w:style>
  <w:style w:type="paragraph" w:customStyle="1" w:styleId="Bold">
    <w:name w:val="Bold"/>
    <w:aliases w:val="Small caps"/>
    <w:basedOn w:val="Tablebody"/>
    <w:qFormat/>
    <w:rsid w:val="00092627"/>
    <w:pPr>
      <w:spacing w:before="60" w:after="60" w:line="288" w:lineRule="auto"/>
      <w:jc w:val="left"/>
    </w:pPr>
    <w:rPr>
      <w:b/>
      <w:smallCaps/>
      <w:sz w:val="22"/>
    </w:rPr>
  </w:style>
  <w:style w:type="paragraph" w:customStyle="1" w:styleId="Saturs">
    <w:name w:val="Saturs"/>
    <w:basedOn w:val="Normal"/>
    <w:qFormat/>
    <w:rsid w:val="00092627"/>
    <w:pPr>
      <w:jc w:val="left"/>
    </w:pPr>
    <w:rPr>
      <w:rFonts w:ascii="Tahoma" w:hAnsi="Tahoma"/>
      <w:b/>
      <w:sz w:val="32"/>
    </w:rPr>
  </w:style>
  <w:style w:type="paragraph" w:styleId="TOC1">
    <w:name w:val="toc 1"/>
    <w:basedOn w:val="Normal"/>
    <w:next w:val="Normal"/>
    <w:autoRedefine/>
    <w:uiPriority w:val="39"/>
    <w:unhideWhenUsed/>
    <w:rsid w:val="00092627"/>
    <w:pPr>
      <w:tabs>
        <w:tab w:val="left" w:pos="397"/>
        <w:tab w:val="right" w:leader="dot" w:pos="9639"/>
      </w:tabs>
      <w:spacing w:before="0" w:after="120"/>
      <w:ind w:left="397" w:right="567" w:hanging="397"/>
    </w:pPr>
    <w:rPr>
      <w:rFonts w:ascii="Arial Bold" w:hAnsi="Arial Bold"/>
      <w:b/>
      <w:caps/>
    </w:rPr>
  </w:style>
  <w:style w:type="paragraph" w:styleId="TOC2">
    <w:name w:val="toc 2"/>
    <w:basedOn w:val="Normal"/>
    <w:next w:val="Normal"/>
    <w:autoRedefine/>
    <w:uiPriority w:val="39"/>
    <w:unhideWhenUsed/>
    <w:rsid w:val="00092627"/>
    <w:pPr>
      <w:tabs>
        <w:tab w:val="left" w:pos="964"/>
        <w:tab w:val="right" w:leader="dot" w:pos="9639"/>
      </w:tabs>
      <w:spacing w:before="0"/>
      <w:ind w:left="964" w:right="567" w:hanging="567"/>
    </w:pPr>
    <w:rPr>
      <w:rFonts w:ascii="Arial Bold" w:hAnsi="Arial Bold"/>
      <w:b/>
    </w:rPr>
  </w:style>
  <w:style w:type="paragraph" w:styleId="TOC3">
    <w:name w:val="toc 3"/>
    <w:basedOn w:val="Normal"/>
    <w:next w:val="Normal"/>
    <w:autoRedefine/>
    <w:uiPriority w:val="39"/>
    <w:unhideWhenUsed/>
    <w:rsid w:val="00092627"/>
    <w:pPr>
      <w:tabs>
        <w:tab w:val="left" w:pos="1814"/>
        <w:tab w:val="right" w:leader="dot" w:pos="9639"/>
      </w:tabs>
      <w:spacing w:before="0"/>
      <w:ind w:left="1701" w:right="567" w:hanging="737"/>
    </w:pPr>
  </w:style>
  <w:style w:type="paragraph" w:styleId="TOC4">
    <w:name w:val="toc 4"/>
    <w:basedOn w:val="Normal"/>
    <w:next w:val="Normal"/>
    <w:autoRedefine/>
    <w:uiPriority w:val="39"/>
    <w:unhideWhenUsed/>
    <w:rsid w:val="00092627"/>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092627"/>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092627"/>
    <w:pPr>
      <w:numPr>
        <w:numId w:val="1"/>
      </w:numPr>
    </w:pPr>
  </w:style>
  <w:style w:type="character" w:customStyle="1" w:styleId="ListBulletChar">
    <w:name w:val="List Bullet Char"/>
    <w:basedOn w:val="DefaultParagraphFont"/>
    <w:link w:val="ListBullet"/>
    <w:locked/>
    <w:rsid w:val="00092627"/>
    <w:rPr>
      <w:rFonts w:ascii="Arial" w:hAnsi="Arial"/>
    </w:rPr>
  </w:style>
  <w:style w:type="paragraph" w:styleId="TableofFigures">
    <w:name w:val="table of figures"/>
    <w:basedOn w:val="Normal"/>
    <w:next w:val="Normal"/>
    <w:uiPriority w:val="99"/>
    <w:unhideWhenUsed/>
    <w:rsid w:val="00092627"/>
    <w:pPr>
      <w:tabs>
        <w:tab w:val="left" w:pos="964"/>
        <w:tab w:val="right" w:leader="dot" w:pos="9639"/>
      </w:tabs>
      <w:spacing w:before="0" w:after="0"/>
      <w:ind w:left="851" w:right="567" w:hanging="851"/>
    </w:pPr>
  </w:style>
  <w:style w:type="paragraph" w:styleId="ListBullet2">
    <w:name w:val="List Bullet 2"/>
    <w:basedOn w:val="Normal"/>
    <w:unhideWhenUsed/>
    <w:rsid w:val="00092627"/>
    <w:pPr>
      <w:numPr>
        <w:numId w:val="2"/>
      </w:numPr>
      <w:ind w:left="1071" w:hanging="357"/>
      <w:contextualSpacing/>
    </w:pPr>
  </w:style>
  <w:style w:type="paragraph" w:styleId="ListBullet3">
    <w:name w:val="List Bullet 3"/>
    <w:basedOn w:val="Normal"/>
    <w:uiPriority w:val="99"/>
    <w:unhideWhenUsed/>
    <w:rsid w:val="00092627"/>
    <w:pPr>
      <w:numPr>
        <w:numId w:val="3"/>
      </w:numPr>
      <w:ind w:left="1429" w:hanging="357"/>
      <w:contextualSpacing/>
    </w:pPr>
  </w:style>
  <w:style w:type="paragraph" w:styleId="ListBullet4">
    <w:name w:val="List Bullet 4"/>
    <w:basedOn w:val="Normal"/>
    <w:uiPriority w:val="99"/>
    <w:unhideWhenUsed/>
    <w:rsid w:val="00092627"/>
    <w:pPr>
      <w:numPr>
        <w:numId w:val="10"/>
      </w:numPr>
      <w:contextualSpacing/>
    </w:pPr>
  </w:style>
  <w:style w:type="paragraph" w:styleId="ListContinue">
    <w:name w:val="List Continue"/>
    <w:basedOn w:val="Normal"/>
    <w:uiPriority w:val="99"/>
    <w:unhideWhenUsed/>
    <w:rsid w:val="00092627"/>
    <w:pPr>
      <w:ind w:left="454"/>
      <w:contextualSpacing/>
    </w:pPr>
  </w:style>
  <w:style w:type="paragraph" w:styleId="ListContinue2">
    <w:name w:val="List Continue 2"/>
    <w:basedOn w:val="Normal"/>
    <w:rsid w:val="00092627"/>
    <w:pPr>
      <w:ind w:left="851"/>
      <w:contextualSpacing/>
    </w:pPr>
    <w:rPr>
      <w:rFonts w:eastAsia="Times New Roman" w:cs="Times New Roman"/>
    </w:rPr>
  </w:style>
  <w:style w:type="paragraph" w:styleId="ListContinue3">
    <w:name w:val="List Continue 3"/>
    <w:basedOn w:val="Normal"/>
    <w:uiPriority w:val="99"/>
    <w:unhideWhenUsed/>
    <w:rsid w:val="00092627"/>
    <w:pPr>
      <w:ind w:left="1134"/>
      <w:contextualSpacing/>
    </w:pPr>
  </w:style>
  <w:style w:type="paragraph" w:styleId="ListNumber">
    <w:name w:val="List Number"/>
    <w:basedOn w:val="Normal"/>
    <w:rsid w:val="00092627"/>
    <w:pPr>
      <w:numPr>
        <w:numId w:val="9"/>
      </w:numPr>
      <w:ind w:left="454" w:hanging="454"/>
      <w:contextualSpacing/>
    </w:pPr>
    <w:rPr>
      <w:rFonts w:eastAsia="Times New Roman" w:cs="Times New Roman"/>
    </w:rPr>
  </w:style>
  <w:style w:type="paragraph" w:styleId="ListNumber2">
    <w:name w:val="List Number 2"/>
    <w:basedOn w:val="Normal"/>
    <w:link w:val="ListNumber2Char"/>
    <w:rsid w:val="00092627"/>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092627"/>
    <w:rPr>
      <w:rFonts w:ascii="Arial" w:eastAsia="Times New Roman" w:hAnsi="Arial" w:cs="Times New Roman"/>
    </w:rPr>
  </w:style>
  <w:style w:type="paragraph" w:styleId="ListNumber3">
    <w:name w:val="List Number 3"/>
    <w:basedOn w:val="Normal"/>
    <w:uiPriority w:val="99"/>
    <w:rsid w:val="00092627"/>
    <w:pPr>
      <w:numPr>
        <w:ilvl w:val="2"/>
        <w:numId w:val="9"/>
      </w:numPr>
      <w:ind w:left="1429" w:hanging="709"/>
      <w:contextualSpacing/>
    </w:pPr>
    <w:rPr>
      <w:rFonts w:eastAsia="Times New Roman" w:cs="Times New Roman"/>
    </w:rPr>
  </w:style>
  <w:style w:type="paragraph" w:styleId="ListNumber4">
    <w:name w:val="List Number 4"/>
    <w:basedOn w:val="Normal"/>
    <w:rsid w:val="00092627"/>
    <w:pPr>
      <w:numPr>
        <w:ilvl w:val="3"/>
        <w:numId w:val="9"/>
      </w:numPr>
      <w:ind w:left="1984" w:hanging="992"/>
      <w:contextualSpacing/>
    </w:pPr>
    <w:rPr>
      <w:rFonts w:eastAsia="Times New Roman" w:cs="Times New Roman"/>
    </w:rPr>
  </w:style>
  <w:style w:type="paragraph" w:customStyle="1" w:styleId="Atsauce">
    <w:name w:val="Atsauce"/>
    <w:basedOn w:val="Normal"/>
    <w:rsid w:val="00092627"/>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092627"/>
    <w:pPr>
      <w:ind w:left="720"/>
      <w:contextualSpacing/>
    </w:pPr>
  </w:style>
  <w:style w:type="paragraph" w:styleId="BodyText">
    <w:name w:val="Body Text"/>
    <w:basedOn w:val="Normal"/>
    <w:link w:val="BodyTextChar"/>
    <w:autoRedefine/>
    <w:rsid w:val="00092627"/>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092627"/>
    <w:rPr>
      <w:rFonts w:ascii="Arial" w:eastAsia="Batang" w:hAnsi="Arial" w:cs="Times New Roman"/>
      <w:szCs w:val="20"/>
    </w:rPr>
  </w:style>
  <w:style w:type="paragraph" w:customStyle="1" w:styleId="Tabletitle">
    <w:name w:val="Table title"/>
    <w:basedOn w:val="Title"/>
    <w:autoRedefine/>
    <w:rsid w:val="00092627"/>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092627"/>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92627"/>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092627"/>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092627"/>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092627"/>
    <w:pPr>
      <w:spacing w:before="120" w:after="0"/>
      <w:jc w:val="right"/>
    </w:pPr>
    <w:rPr>
      <w:noProof/>
      <w:sz w:val="20"/>
    </w:rPr>
  </w:style>
  <w:style w:type="character" w:customStyle="1" w:styleId="TablenumberCharChar">
    <w:name w:val="Table number Char Char"/>
    <w:basedOn w:val="DefaultParagraphFont"/>
    <w:link w:val="Tablenumber"/>
    <w:locked/>
    <w:rsid w:val="00092627"/>
    <w:rPr>
      <w:rFonts w:ascii="Arial" w:eastAsia="Batang" w:hAnsi="Arial" w:cs="Times New Roman"/>
      <w:b/>
      <w:bCs/>
      <w:noProof/>
      <w:sz w:val="20"/>
      <w:szCs w:val="20"/>
    </w:rPr>
  </w:style>
  <w:style w:type="paragraph" w:styleId="Caption">
    <w:name w:val="caption"/>
    <w:basedOn w:val="Normal"/>
    <w:next w:val="Normal"/>
    <w:uiPriority w:val="35"/>
    <w:unhideWhenUsed/>
    <w:qFormat/>
    <w:rsid w:val="00092627"/>
    <w:pPr>
      <w:spacing w:before="0" w:after="200" w:line="240" w:lineRule="auto"/>
    </w:pPr>
    <w:rPr>
      <w:b/>
      <w:bCs/>
      <w:color w:val="4F81BD" w:themeColor="accent1"/>
      <w:sz w:val="18"/>
      <w:szCs w:val="18"/>
    </w:rPr>
  </w:style>
  <w:style w:type="paragraph" w:customStyle="1" w:styleId="TablebodyB">
    <w:name w:val="Table body+B"/>
    <w:basedOn w:val="Tablebody"/>
    <w:qFormat/>
    <w:rsid w:val="00092627"/>
    <w:rPr>
      <w:b/>
    </w:rPr>
  </w:style>
  <w:style w:type="paragraph" w:customStyle="1" w:styleId="Vieta">
    <w:name w:val="Vieta"/>
    <w:aliases w:val="laiks"/>
    <w:basedOn w:val="Tablebody"/>
    <w:qFormat/>
    <w:rsid w:val="00092627"/>
    <w:pPr>
      <w:spacing w:before="120" w:after="0"/>
      <w:jc w:val="center"/>
    </w:pPr>
    <w:rPr>
      <w:sz w:val="24"/>
    </w:rPr>
  </w:style>
  <w:style w:type="paragraph" w:styleId="MessageHeader">
    <w:name w:val="Message Header"/>
    <w:basedOn w:val="Normal"/>
    <w:link w:val="MessageHeaderChar"/>
    <w:uiPriority w:val="99"/>
    <w:rsid w:val="00092627"/>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092627"/>
    <w:rPr>
      <w:rFonts w:ascii="Arial" w:eastAsia="Times New Roman" w:hAnsi="Arial" w:cs="Arial"/>
      <w:smallCaps/>
      <w:sz w:val="20"/>
      <w:szCs w:val="20"/>
      <w:shd w:val="pct20" w:color="auto" w:fill="auto"/>
    </w:rPr>
  </w:style>
  <w:style w:type="paragraph" w:customStyle="1" w:styleId="TableListBullet2">
    <w:name w:val="Table List Bullet 2"/>
    <w:basedOn w:val="Normal"/>
    <w:rsid w:val="00092627"/>
    <w:pPr>
      <w:numPr>
        <w:numId w:val="4"/>
      </w:numPr>
      <w:spacing w:before="40" w:after="0" w:line="240" w:lineRule="auto"/>
    </w:pPr>
    <w:rPr>
      <w:rFonts w:eastAsia="Times New Roman" w:cs="Times New Roman"/>
      <w:sz w:val="20"/>
    </w:rPr>
  </w:style>
  <w:style w:type="paragraph" w:styleId="List">
    <w:name w:val="List"/>
    <w:basedOn w:val="Normal"/>
    <w:uiPriority w:val="99"/>
    <w:unhideWhenUsed/>
    <w:rsid w:val="00092627"/>
    <w:pPr>
      <w:ind w:left="283" w:hanging="283"/>
      <w:contextualSpacing/>
    </w:pPr>
  </w:style>
  <w:style w:type="paragraph" w:customStyle="1" w:styleId="Note">
    <w:name w:val="Note"/>
    <w:basedOn w:val="Normal"/>
    <w:rsid w:val="00092627"/>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092627"/>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092627"/>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092627"/>
    <w:rPr>
      <w:rFonts w:ascii="Courier New" w:hAnsi="Courier New" w:cs="Times New Roman"/>
      <w:noProof/>
      <w:spacing w:val="-5"/>
      <w:sz w:val="20"/>
      <w:szCs w:val="20"/>
      <w:lang w:val="en-GB"/>
    </w:rPr>
  </w:style>
  <w:style w:type="paragraph" w:customStyle="1" w:styleId="TableListBullet">
    <w:name w:val="Table List Bullet"/>
    <w:basedOn w:val="Tablebody"/>
    <w:uiPriority w:val="99"/>
    <w:rsid w:val="00092627"/>
    <w:pPr>
      <w:numPr>
        <w:numId w:val="7"/>
      </w:numPr>
      <w:ind w:left="488" w:hanging="244"/>
      <w:contextualSpacing/>
    </w:pPr>
    <w:rPr>
      <w:rFonts w:eastAsia="Times New Roman" w:cs="Times New Roman"/>
      <w:noProof/>
    </w:rPr>
  </w:style>
  <w:style w:type="paragraph" w:customStyle="1" w:styleId="TableListNumber">
    <w:name w:val="Table List Number"/>
    <w:basedOn w:val="TableListBullet"/>
    <w:rsid w:val="00124E74"/>
    <w:pPr>
      <w:numPr>
        <w:numId w:val="66"/>
      </w:numPr>
    </w:pPr>
  </w:style>
  <w:style w:type="paragraph" w:customStyle="1" w:styleId="TableListBullet3">
    <w:name w:val="Table List Bullet 3"/>
    <w:basedOn w:val="Normal"/>
    <w:rsid w:val="00092627"/>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092627"/>
    <w:pPr>
      <w:numPr>
        <w:numId w:val="12"/>
      </w:numPr>
      <w:spacing w:before="40" w:after="40" w:line="240" w:lineRule="auto"/>
    </w:pPr>
    <w:rPr>
      <w:sz w:val="20"/>
      <w:lang w:eastAsia="lv-LV"/>
    </w:rPr>
  </w:style>
  <w:style w:type="paragraph" w:customStyle="1" w:styleId="Picturecaption">
    <w:name w:val="Picture caption"/>
    <w:basedOn w:val="Caption"/>
    <w:link w:val="PicturecaptionChar"/>
    <w:rsid w:val="00092627"/>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qFormat/>
    <w:rsid w:val="00092627"/>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092627"/>
    <w:rPr>
      <w:rFonts w:ascii="Arial" w:eastAsia="Times New Roman" w:hAnsi="Arial" w:cs="Times New Roman"/>
    </w:rPr>
  </w:style>
  <w:style w:type="paragraph" w:customStyle="1" w:styleId="Tablebodybold">
    <w:name w:val="Table body+bold"/>
    <w:aliases w:val="small caps"/>
    <w:basedOn w:val="Bold"/>
    <w:qFormat/>
    <w:rsid w:val="00092627"/>
    <w:pPr>
      <w:spacing w:line="240" w:lineRule="auto"/>
    </w:pPr>
    <w:rPr>
      <w:sz w:val="20"/>
      <w:lang w:eastAsia="lv-LV"/>
    </w:rPr>
  </w:style>
  <w:style w:type="paragraph" w:customStyle="1" w:styleId="Centered">
    <w:name w:val="Centered"/>
    <w:basedOn w:val="Normal"/>
    <w:qFormat/>
    <w:rsid w:val="00092627"/>
    <w:pPr>
      <w:jc w:val="center"/>
    </w:pPr>
  </w:style>
  <w:style w:type="paragraph" w:customStyle="1" w:styleId="TitleSaskanosana">
    <w:name w:val="Title Saskanosana"/>
    <w:basedOn w:val="Normal"/>
    <w:qFormat/>
    <w:rsid w:val="00092627"/>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82D2D"/>
    <w:pPr>
      <w:spacing w:before="400"/>
    </w:pPr>
    <w:rPr>
      <w:spacing w:val="0"/>
      <w:sz w:val="44"/>
    </w:rPr>
  </w:style>
  <w:style w:type="character" w:styleId="Strong">
    <w:name w:val="Strong"/>
    <w:basedOn w:val="DefaultParagraphFont"/>
    <w:uiPriority w:val="22"/>
    <w:qFormat/>
    <w:rsid w:val="00092627"/>
    <w:rPr>
      <w:rFonts w:ascii="Tahoma" w:hAnsi="Tahoma"/>
      <w:b w:val="0"/>
      <w:bCs/>
      <w:sz w:val="32"/>
    </w:rPr>
  </w:style>
  <w:style w:type="character" w:styleId="BookTitle">
    <w:name w:val="Book Title"/>
    <w:basedOn w:val="DefaultParagraphFont"/>
    <w:uiPriority w:val="33"/>
    <w:qFormat/>
    <w:rsid w:val="00092627"/>
    <w:rPr>
      <w:b/>
      <w:bCs/>
      <w:smallCaps/>
      <w:spacing w:val="5"/>
    </w:rPr>
  </w:style>
  <w:style w:type="paragraph" w:styleId="ListNumber5">
    <w:name w:val="List Number 5"/>
    <w:basedOn w:val="Normal"/>
    <w:rsid w:val="00092627"/>
    <w:pPr>
      <w:numPr>
        <w:ilvl w:val="4"/>
        <w:numId w:val="9"/>
      </w:numPr>
      <w:spacing w:after="0"/>
    </w:pPr>
    <w:rPr>
      <w:rFonts w:eastAsia="Times New Roman" w:cs="Times New Roman"/>
    </w:rPr>
  </w:style>
  <w:style w:type="paragraph" w:customStyle="1" w:styleId="Atstarpe">
    <w:name w:val="Atstarpe"/>
    <w:basedOn w:val="Titlearatstarpi"/>
    <w:qFormat/>
    <w:rsid w:val="00092627"/>
    <w:pPr>
      <w:spacing w:before="1600"/>
      <w:jc w:val="both"/>
    </w:pPr>
    <w:rPr>
      <w:b w:val="0"/>
    </w:rPr>
  </w:style>
  <w:style w:type="paragraph" w:customStyle="1" w:styleId="TableBold-small">
    <w:name w:val="Table Bold-small"/>
    <w:basedOn w:val="Bold"/>
    <w:qFormat/>
    <w:rsid w:val="00092627"/>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092627"/>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092627"/>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82D2D"/>
    <w:pPr>
      <w:spacing w:before="0"/>
    </w:pPr>
    <w:rPr>
      <w:rFonts w:ascii="Arial Bold" w:hAnsi="Arial Bold"/>
      <w:spacing w:val="0"/>
    </w:rPr>
  </w:style>
  <w:style w:type="character" w:styleId="CommentReference">
    <w:name w:val="annotation reference"/>
    <w:basedOn w:val="DefaultParagraphFont"/>
    <w:uiPriority w:val="99"/>
    <w:semiHidden/>
    <w:unhideWhenUsed/>
    <w:rsid w:val="009757BB"/>
    <w:rPr>
      <w:sz w:val="16"/>
      <w:szCs w:val="16"/>
    </w:rPr>
  </w:style>
  <w:style w:type="paragraph" w:styleId="CommentText">
    <w:name w:val="annotation text"/>
    <w:basedOn w:val="Normal"/>
    <w:link w:val="CommentTextChar"/>
    <w:uiPriority w:val="99"/>
    <w:unhideWhenUsed/>
    <w:rsid w:val="009757BB"/>
    <w:pPr>
      <w:spacing w:line="240" w:lineRule="auto"/>
    </w:pPr>
    <w:rPr>
      <w:sz w:val="20"/>
      <w:szCs w:val="20"/>
    </w:rPr>
  </w:style>
  <w:style w:type="character" w:customStyle="1" w:styleId="CommentTextChar">
    <w:name w:val="Comment Text Char"/>
    <w:basedOn w:val="DefaultParagraphFont"/>
    <w:link w:val="CommentText"/>
    <w:uiPriority w:val="99"/>
    <w:rsid w:val="009757B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757BB"/>
    <w:rPr>
      <w:b/>
      <w:bCs/>
    </w:rPr>
  </w:style>
  <w:style w:type="character" w:customStyle="1" w:styleId="CommentSubjectChar">
    <w:name w:val="Comment Subject Char"/>
    <w:basedOn w:val="CommentTextChar"/>
    <w:link w:val="CommentSubject"/>
    <w:uiPriority w:val="99"/>
    <w:semiHidden/>
    <w:rsid w:val="009757BB"/>
    <w:rPr>
      <w:rFonts w:ascii="Arial" w:hAnsi="Arial"/>
      <w:b/>
      <w:bCs/>
      <w:sz w:val="20"/>
      <w:szCs w:val="20"/>
    </w:rPr>
  </w:style>
  <w:style w:type="paragraph" w:styleId="FootnoteText">
    <w:name w:val="footnote text"/>
    <w:basedOn w:val="Normal"/>
    <w:link w:val="FootnoteTextChar"/>
    <w:uiPriority w:val="99"/>
    <w:semiHidden/>
    <w:unhideWhenUsed/>
    <w:rsid w:val="00875B2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75B28"/>
    <w:rPr>
      <w:rFonts w:ascii="Arial" w:hAnsi="Arial"/>
      <w:sz w:val="20"/>
      <w:szCs w:val="20"/>
    </w:rPr>
  </w:style>
  <w:style w:type="character" w:styleId="FootnoteReference">
    <w:name w:val="footnote reference"/>
    <w:basedOn w:val="DefaultParagraphFont"/>
    <w:uiPriority w:val="99"/>
    <w:semiHidden/>
    <w:unhideWhenUsed/>
    <w:rsid w:val="00875B28"/>
    <w:rPr>
      <w:vertAlign w:val="superscript"/>
    </w:rPr>
  </w:style>
  <w:style w:type="paragraph" w:styleId="Revision">
    <w:name w:val="Revision"/>
    <w:hidden/>
    <w:uiPriority w:val="99"/>
    <w:semiHidden/>
    <w:rsid w:val="007E18B7"/>
    <w:pPr>
      <w:spacing w:after="0" w:line="240" w:lineRule="auto"/>
    </w:pPr>
    <w:rPr>
      <w:rFonts w:ascii="Arial" w:hAnsi="Arial"/>
    </w:rPr>
  </w:style>
  <w:style w:type="paragraph" w:styleId="TOC6">
    <w:name w:val="toc 6"/>
    <w:basedOn w:val="Normal"/>
    <w:next w:val="Normal"/>
    <w:autoRedefine/>
    <w:uiPriority w:val="39"/>
    <w:unhideWhenUsed/>
    <w:rsid w:val="003F5C37"/>
    <w:pPr>
      <w:spacing w:before="0" w:after="100" w:line="276" w:lineRule="auto"/>
      <w:ind w:left="1100"/>
      <w:jc w:val="left"/>
    </w:pPr>
    <w:rPr>
      <w:rFonts w:asciiTheme="minorHAnsi" w:eastAsiaTheme="minorEastAsia" w:hAnsiTheme="minorHAnsi"/>
      <w:lang w:eastAsia="lv-LV"/>
    </w:rPr>
  </w:style>
  <w:style w:type="paragraph" w:styleId="TOC7">
    <w:name w:val="toc 7"/>
    <w:basedOn w:val="Normal"/>
    <w:next w:val="Normal"/>
    <w:autoRedefine/>
    <w:uiPriority w:val="39"/>
    <w:unhideWhenUsed/>
    <w:rsid w:val="003F5C37"/>
    <w:pPr>
      <w:spacing w:before="0" w:after="100" w:line="276" w:lineRule="auto"/>
      <w:ind w:left="1320"/>
      <w:jc w:val="left"/>
    </w:pPr>
    <w:rPr>
      <w:rFonts w:asciiTheme="minorHAnsi" w:eastAsiaTheme="minorEastAsia" w:hAnsiTheme="minorHAnsi"/>
      <w:lang w:eastAsia="lv-LV"/>
    </w:rPr>
  </w:style>
  <w:style w:type="paragraph" w:styleId="TOC8">
    <w:name w:val="toc 8"/>
    <w:basedOn w:val="Normal"/>
    <w:next w:val="Normal"/>
    <w:autoRedefine/>
    <w:uiPriority w:val="39"/>
    <w:unhideWhenUsed/>
    <w:rsid w:val="003F5C37"/>
    <w:pPr>
      <w:spacing w:before="0" w:after="100" w:line="276" w:lineRule="auto"/>
      <w:ind w:left="1540"/>
      <w:jc w:val="left"/>
    </w:pPr>
    <w:rPr>
      <w:rFonts w:asciiTheme="minorHAnsi" w:eastAsiaTheme="minorEastAsia" w:hAnsiTheme="minorHAnsi"/>
      <w:lang w:eastAsia="lv-LV"/>
    </w:rPr>
  </w:style>
  <w:style w:type="paragraph" w:styleId="TOC9">
    <w:name w:val="toc 9"/>
    <w:basedOn w:val="Normal"/>
    <w:next w:val="Normal"/>
    <w:autoRedefine/>
    <w:uiPriority w:val="39"/>
    <w:unhideWhenUsed/>
    <w:rsid w:val="003F5C37"/>
    <w:pPr>
      <w:spacing w:before="0" w:after="100" w:line="276" w:lineRule="auto"/>
      <w:ind w:left="1760"/>
      <w:jc w:val="left"/>
    </w:pPr>
    <w:rPr>
      <w:rFonts w:asciiTheme="minorHAnsi" w:eastAsiaTheme="minorEastAsia" w:hAnsiTheme="minorHAnsi"/>
      <w:lang w:eastAsia="lv-LV"/>
    </w:rPr>
  </w:style>
  <w:style w:type="character" w:customStyle="1" w:styleId="Heading8Char">
    <w:name w:val="Heading 8 Char"/>
    <w:basedOn w:val="DefaultParagraphFont"/>
    <w:link w:val="Heading8"/>
    <w:rsid w:val="00A236D8"/>
    <w:rPr>
      <w:rFonts w:ascii="Tahoma" w:eastAsia="Batang" w:hAnsi="Tahoma"/>
      <w:i/>
      <w:sz w:val="20"/>
      <w:szCs w:val="20"/>
      <w:lang w:val="en-AU"/>
    </w:rPr>
  </w:style>
  <w:style w:type="character" w:customStyle="1" w:styleId="Heading9Char">
    <w:name w:val="Heading 9 Char"/>
    <w:basedOn w:val="DefaultParagraphFont"/>
    <w:link w:val="Heading9"/>
    <w:rsid w:val="00A236D8"/>
    <w:rPr>
      <w:rFonts w:ascii="Arial" w:hAnsi="Arial" w:cs="Arial"/>
      <w:lang w:val="en-US"/>
    </w:rPr>
  </w:style>
  <w:style w:type="paragraph" w:styleId="DocumentMap">
    <w:name w:val="Document Map"/>
    <w:basedOn w:val="Normal"/>
    <w:link w:val="DocumentMapChar"/>
    <w:uiPriority w:val="99"/>
    <w:semiHidden/>
    <w:unhideWhenUsed/>
    <w:rsid w:val="0072786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72786D"/>
    <w:rPr>
      <w:rFonts w:ascii="Tahoma" w:hAnsi="Tahoma" w:cs="Tahoma"/>
      <w:sz w:val="16"/>
      <w:szCs w:val="16"/>
    </w:rPr>
  </w:style>
  <w:style w:type="paragraph" w:styleId="NormalWeb">
    <w:name w:val="Normal (Web)"/>
    <w:basedOn w:val="Normal"/>
    <w:uiPriority w:val="99"/>
    <w:unhideWhenUsed/>
    <w:rsid w:val="002557D2"/>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PicturecaptionChar">
    <w:name w:val="Picture caption Char"/>
    <w:basedOn w:val="DefaultParagraphFont"/>
    <w:link w:val="Picturecaption"/>
    <w:rsid w:val="00573DF1"/>
    <w:rPr>
      <w:rFonts w:ascii="Arial" w:eastAsia="Batang" w:hAnsi="Arial" w:cs="Times New Roman"/>
      <w:b/>
      <w:sz w:val="20"/>
      <w:szCs w:val="20"/>
    </w:rPr>
  </w:style>
  <w:style w:type="character" w:customStyle="1" w:styleId="PicturecaptionCharChar">
    <w:name w:val="Picture caption Char Char"/>
    <w:basedOn w:val="DefaultParagraphFont"/>
    <w:locked/>
    <w:rsid w:val="00573DF1"/>
    <w:rPr>
      <w:rFonts w:ascii="Arial" w:eastAsia="Batang" w:hAnsi="Arial"/>
      <w:b/>
      <w:lang w:eastAsia="en-US"/>
    </w:rPr>
  </w:style>
  <w:style w:type="paragraph" w:styleId="NoSpacing">
    <w:name w:val="No Spacing"/>
    <w:basedOn w:val="Normal"/>
    <w:uiPriority w:val="1"/>
    <w:qFormat/>
    <w:rsid w:val="001602BF"/>
    <w:pPr>
      <w:spacing w:before="0" w:after="0" w:line="240" w:lineRule="auto"/>
      <w:jc w:val="left"/>
    </w:pPr>
    <w:rPr>
      <w:rFonts w:asciiTheme="minorHAnsi" w:hAnsiTheme="minorHAnsi" w:cs="Times New Roman"/>
      <w:color w:val="000000" w:themeColor="text1"/>
      <w:szCs w:val="20"/>
      <w:lang w:val="en-US" w:eastAsia="ja-JP"/>
    </w:rPr>
  </w:style>
  <w:style w:type="paragraph" w:styleId="EndnoteText">
    <w:name w:val="endnote text"/>
    <w:basedOn w:val="Normal"/>
    <w:link w:val="EndnoteTextChar"/>
    <w:uiPriority w:val="99"/>
    <w:semiHidden/>
    <w:unhideWhenUsed/>
    <w:rsid w:val="004A1DE2"/>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4A1DE2"/>
    <w:rPr>
      <w:rFonts w:ascii="Arial" w:hAnsi="Arial"/>
      <w:sz w:val="20"/>
      <w:szCs w:val="20"/>
    </w:rPr>
  </w:style>
  <w:style w:type="character" w:styleId="EndnoteReference">
    <w:name w:val="endnote reference"/>
    <w:basedOn w:val="DefaultParagraphFont"/>
    <w:uiPriority w:val="99"/>
    <w:semiHidden/>
    <w:unhideWhenUsed/>
    <w:rsid w:val="004A1DE2"/>
    <w:rPr>
      <w:vertAlign w:val="superscript"/>
    </w:rPr>
  </w:style>
  <w:style w:type="paragraph" w:styleId="HTMLPreformatted">
    <w:name w:val="HTML Preformatted"/>
    <w:basedOn w:val="Normal"/>
    <w:link w:val="HTMLPreformattedChar"/>
    <w:uiPriority w:val="99"/>
    <w:semiHidden/>
    <w:unhideWhenUsed/>
    <w:rsid w:val="00664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eastAsia="Times New Roman" w:hAnsi="Courier New" w:cs="Courier New"/>
      <w:sz w:val="20"/>
      <w:szCs w:val="20"/>
      <w:lang w:eastAsia="lv-LV"/>
    </w:rPr>
  </w:style>
  <w:style w:type="character" w:customStyle="1" w:styleId="HTMLPreformattedChar">
    <w:name w:val="HTML Preformatted Char"/>
    <w:basedOn w:val="DefaultParagraphFont"/>
    <w:link w:val="HTMLPreformatted"/>
    <w:uiPriority w:val="99"/>
    <w:semiHidden/>
    <w:rsid w:val="00664746"/>
    <w:rPr>
      <w:rFonts w:ascii="Courier New" w:eastAsia="Times New Roman" w:hAnsi="Courier New" w:cs="Courier New"/>
      <w:sz w:val="20"/>
      <w:szCs w:val="20"/>
      <w:lang w:eastAsia="lv-LV"/>
    </w:rPr>
  </w:style>
  <w:style w:type="character" w:customStyle="1" w:styleId="UnresolvedMention1">
    <w:name w:val="Unresolved Mention1"/>
    <w:basedOn w:val="DefaultParagraphFont"/>
    <w:uiPriority w:val="99"/>
    <w:semiHidden/>
    <w:unhideWhenUsed/>
    <w:rsid w:val="005D6896"/>
    <w:rPr>
      <w:color w:val="605E5C"/>
      <w:shd w:val="clear" w:color="auto" w:fill="E1DFDD"/>
    </w:rPr>
  </w:style>
  <w:style w:type="character" w:styleId="FollowedHyperlink">
    <w:name w:val="FollowedHyperlink"/>
    <w:basedOn w:val="DefaultParagraphFont"/>
    <w:uiPriority w:val="99"/>
    <w:semiHidden/>
    <w:unhideWhenUsed/>
    <w:rsid w:val="00A2201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0327">
      <w:bodyDiv w:val="1"/>
      <w:marLeft w:val="0"/>
      <w:marRight w:val="0"/>
      <w:marTop w:val="0"/>
      <w:marBottom w:val="0"/>
      <w:divBdr>
        <w:top w:val="none" w:sz="0" w:space="0" w:color="auto"/>
        <w:left w:val="none" w:sz="0" w:space="0" w:color="auto"/>
        <w:bottom w:val="none" w:sz="0" w:space="0" w:color="auto"/>
        <w:right w:val="none" w:sz="0" w:space="0" w:color="auto"/>
      </w:divBdr>
    </w:div>
    <w:div w:id="133714984">
      <w:bodyDiv w:val="1"/>
      <w:marLeft w:val="0"/>
      <w:marRight w:val="0"/>
      <w:marTop w:val="0"/>
      <w:marBottom w:val="0"/>
      <w:divBdr>
        <w:top w:val="none" w:sz="0" w:space="0" w:color="auto"/>
        <w:left w:val="none" w:sz="0" w:space="0" w:color="auto"/>
        <w:bottom w:val="none" w:sz="0" w:space="0" w:color="auto"/>
        <w:right w:val="none" w:sz="0" w:space="0" w:color="auto"/>
      </w:divBdr>
    </w:div>
    <w:div w:id="195772906">
      <w:bodyDiv w:val="1"/>
      <w:marLeft w:val="0"/>
      <w:marRight w:val="0"/>
      <w:marTop w:val="0"/>
      <w:marBottom w:val="0"/>
      <w:divBdr>
        <w:top w:val="none" w:sz="0" w:space="0" w:color="auto"/>
        <w:left w:val="none" w:sz="0" w:space="0" w:color="auto"/>
        <w:bottom w:val="none" w:sz="0" w:space="0" w:color="auto"/>
        <w:right w:val="none" w:sz="0" w:space="0" w:color="auto"/>
      </w:divBdr>
    </w:div>
    <w:div w:id="476381487">
      <w:bodyDiv w:val="1"/>
      <w:marLeft w:val="0"/>
      <w:marRight w:val="0"/>
      <w:marTop w:val="0"/>
      <w:marBottom w:val="0"/>
      <w:divBdr>
        <w:top w:val="none" w:sz="0" w:space="0" w:color="auto"/>
        <w:left w:val="none" w:sz="0" w:space="0" w:color="auto"/>
        <w:bottom w:val="none" w:sz="0" w:space="0" w:color="auto"/>
        <w:right w:val="none" w:sz="0" w:space="0" w:color="auto"/>
      </w:divBdr>
    </w:div>
    <w:div w:id="558514869">
      <w:bodyDiv w:val="1"/>
      <w:marLeft w:val="0"/>
      <w:marRight w:val="0"/>
      <w:marTop w:val="0"/>
      <w:marBottom w:val="0"/>
      <w:divBdr>
        <w:top w:val="none" w:sz="0" w:space="0" w:color="auto"/>
        <w:left w:val="none" w:sz="0" w:space="0" w:color="auto"/>
        <w:bottom w:val="none" w:sz="0" w:space="0" w:color="auto"/>
        <w:right w:val="none" w:sz="0" w:space="0" w:color="auto"/>
      </w:divBdr>
    </w:div>
    <w:div w:id="614412385">
      <w:bodyDiv w:val="1"/>
      <w:marLeft w:val="0"/>
      <w:marRight w:val="0"/>
      <w:marTop w:val="0"/>
      <w:marBottom w:val="0"/>
      <w:divBdr>
        <w:top w:val="none" w:sz="0" w:space="0" w:color="auto"/>
        <w:left w:val="none" w:sz="0" w:space="0" w:color="auto"/>
        <w:bottom w:val="none" w:sz="0" w:space="0" w:color="auto"/>
        <w:right w:val="none" w:sz="0" w:space="0" w:color="auto"/>
      </w:divBdr>
    </w:div>
    <w:div w:id="678846362">
      <w:bodyDiv w:val="1"/>
      <w:marLeft w:val="0"/>
      <w:marRight w:val="0"/>
      <w:marTop w:val="0"/>
      <w:marBottom w:val="0"/>
      <w:divBdr>
        <w:top w:val="none" w:sz="0" w:space="0" w:color="auto"/>
        <w:left w:val="none" w:sz="0" w:space="0" w:color="auto"/>
        <w:bottom w:val="none" w:sz="0" w:space="0" w:color="auto"/>
        <w:right w:val="none" w:sz="0" w:space="0" w:color="auto"/>
      </w:divBdr>
    </w:div>
    <w:div w:id="712847860">
      <w:bodyDiv w:val="1"/>
      <w:marLeft w:val="0"/>
      <w:marRight w:val="0"/>
      <w:marTop w:val="0"/>
      <w:marBottom w:val="0"/>
      <w:divBdr>
        <w:top w:val="none" w:sz="0" w:space="0" w:color="auto"/>
        <w:left w:val="none" w:sz="0" w:space="0" w:color="auto"/>
        <w:bottom w:val="none" w:sz="0" w:space="0" w:color="auto"/>
        <w:right w:val="none" w:sz="0" w:space="0" w:color="auto"/>
      </w:divBdr>
    </w:div>
    <w:div w:id="913052738">
      <w:bodyDiv w:val="1"/>
      <w:marLeft w:val="0"/>
      <w:marRight w:val="0"/>
      <w:marTop w:val="0"/>
      <w:marBottom w:val="0"/>
      <w:divBdr>
        <w:top w:val="none" w:sz="0" w:space="0" w:color="auto"/>
        <w:left w:val="none" w:sz="0" w:space="0" w:color="auto"/>
        <w:bottom w:val="none" w:sz="0" w:space="0" w:color="auto"/>
        <w:right w:val="none" w:sz="0" w:space="0" w:color="auto"/>
      </w:divBdr>
      <w:divsChild>
        <w:div w:id="2084139815">
          <w:marLeft w:val="0"/>
          <w:marRight w:val="0"/>
          <w:marTop w:val="0"/>
          <w:marBottom w:val="0"/>
          <w:divBdr>
            <w:top w:val="none" w:sz="0" w:space="0" w:color="auto"/>
            <w:left w:val="none" w:sz="0" w:space="0" w:color="auto"/>
            <w:bottom w:val="none" w:sz="0" w:space="0" w:color="auto"/>
            <w:right w:val="none" w:sz="0" w:space="0" w:color="auto"/>
          </w:divBdr>
          <w:divsChild>
            <w:div w:id="355424212">
              <w:marLeft w:val="0"/>
              <w:marRight w:val="0"/>
              <w:marTop w:val="360"/>
              <w:marBottom w:val="0"/>
              <w:divBdr>
                <w:top w:val="none" w:sz="0" w:space="0" w:color="auto"/>
                <w:left w:val="none" w:sz="0" w:space="0" w:color="auto"/>
                <w:bottom w:val="none" w:sz="0" w:space="0" w:color="auto"/>
                <w:right w:val="none" w:sz="0" w:space="0" w:color="auto"/>
              </w:divBdr>
              <w:divsChild>
                <w:div w:id="553781556">
                  <w:marLeft w:val="0"/>
                  <w:marRight w:val="0"/>
                  <w:marTop w:val="0"/>
                  <w:marBottom w:val="0"/>
                  <w:divBdr>
                    <w:top w:val="none" w:sz="0" w:space="0" w:color="auto"/>
                    <w:left w:val="none" w:sz="0" w:space="0" w:color="auto"/>
                    <w:bottom w:val="none" w:sz="0" w:space="0" w:color="auto"/>
                    <w:right w:val="none" w:sz="0" w:space="0" w:color="auto"/>
                  </w:divBdr>
                  <w:divsChild>
                    <w:div w:id="1614509565">
                      <w:marLeft w:val="0"/>
                      <w:marRight w:val="0"/>
                      <w:marTop w:val="0"/>
                      <w:marBottom w:val="0"/>
                      <w:divBdr>
                        <w:top w:val="none" w:sz="0" w:space="0" w:color="auto"/>
                        <w:left w:val="none" w:sz="0" w:space="0" w:color="auto"/>
                        <w:bottom w:val="none" w:sz="0" w:space="0" w:color="auto"/>
                        <w:right w:val="none" w:sz="0" w:space="0" w:color="auto"/>
                      </w:divBdr>
                      <w:divsChild>
                        <w:div w:id="1943411126">
                          <w:marLeft w:val="0"/>
                          <w:marRight w:val="0"/>
                          <w:marTop w:val="0"/>
                          <w:marBottom w:val="0"/>
                          <w:divBdr>
                            <w:top w:val="none" w:sz="0" w:space="0" w:color="auto"/>
                            <w:left w:val="none" w:sz="0" w:space="0" w:color="auto"/>
                            <w:bottom w:val="single" w:sz="6" w:space="0" w:color="C5C5C5"/>
                            <w:right w:val="none" w:sz="0" w:space="0" w:color="auto"/>
                          </w:divBdr>
                        </w:div>
                      </w:divsChild>
                    </w:div>
                  </w:divsChild>
                </w:div>
              </w:divsChild>
            </w:div>
          </w:divsChild>
        </w:div>
      </w:divsChild>
    </w:div>
    <w:div w:id="950017969">
      <w:bodyDiv w:val="1"/>
      <w:marLeft w:val="0"/>
      <w:marRight w:val="0"/>
      <w:marTop w:val="0"/>
      <w:marBottom w:val="0"/>
      <w:divBdr>
        <w:top w:val="none" w:sz="0" w:space="0" w:color="auto"/>
        <w:left w:val="none" w:sz="0" w:space="0" w:color="auto"/>
        <w:bottom w:val="none" w:sz="0" w:space="0" w:color="auto"/>
        <w:right w:val="none" w:sz="0" w:space="0" w:color="auto"/>
      </w:divBdr>
    </w:div>
    <w:div w:id="1219590418">
      <w:bodyDiv w:val="1"/>
      <w:marLeft w:val="0"/>
      <w:marRight w:val="0"/>
      <w:marTop w:val="0"/>
      <w:marBottom w:val="0"/>
      <w:divBdr>
        <w:top w:val="none" w:sz="0" w:space="0" w:color="auto"/>
        <w:left w:val="none" w:sz="0" w:space="0" w:color="auto"/>
        <w:bottom w:val="none" w:sz="0" w:space="0" w:color="auto"/>
        <w:right w:val="none" w:sz="0" w:space="0" w:color="auto"/>
      </w:divBdr>
    </w:div>
    <w:div w:id="1732534894">
      <w:bodyDiv w:val="1"/>
      <w:marLeft w:val="0"/>
      <w:marRight w:val="0"/>
      <w:marTop w:val="0"/>
      <w:marBottom w:val="0"/>
      <w:divBdr>
        <w:top w:val="none" w:sz="0" w:space="0" w:color="auto"/>
        <w:left w:val="none" w:sz="0" w:space="0" w:color="auto"/>
        <w:bottom w:val="none" w:sz="0" w:space="0" w:color="auto"/>
        <w:right w:val="none" w:sz="0" w:space="0" w:color="auto"/>
      </w:divBdr>
    </w:div>
    <w:div w:id="2003241691">
      <w:bodyDiv w:val="1"/>
      <w:marLeft w:val="0"/>
      <w:marRight w:val="0"/>
      <w:marTop w:val="0"/>
      <w:marBottom w:val="0"/>
      <w:divBdr>
        <w:top w:val="none" w:sz="0" w:space="0" w:color="auto"/>
        <w:left w:val="none" w:sz="0" w:space="0" w:color="auto"/>
        <w:bottom w:val="none" w:sz="0" w:space="0" w:color="auto"/>
        <w:right w:val="none" w:sz="0" w:space="0" w:color="auto"/>
      </w:divBdr>
    </w:div>
    <w:div w:id="2015766338">
      <w:bodyDiv w:val="1"/>
      <w:marLeft w:val="0"/>
      <w:marRight w:val="0"/>
      <w:marTop w:val="0"/>
      <w:marBottom w:val="0"/>
      <w:divBdr>
        <w:top w:val="none" w:sz="0" w:space="0" w:color="auto"/>
        <w:left w:val="none" w:sz="0" w:space="0" w:color="auto"/>
        <w:bottom w:val="none" w:sz="0" w:space="0" w:color="auto"/>
        <w:right w:val="none" w:sz="0" w:space="0" w:color="auto"/>
      </w:divBdr>
    </w:div>
    <w:div w:id="2082291237">
      <w:bodyDiv w:val="1"/>
      <w:marLeft w:val="0"/>
      <w:marRight w:val="0"/>
      <w:marTop w:val="0"/>
      <w:marBottom w:val="0"/>
      <w:divBdr>
        <w:top w:val="none" w:sz="0" w:space="0" w:color="auto"/>
        <w:left w:val="none" w:sz="0" w:space="0" w:color="auto"/>
        <w:bottom w:val="none" w:sz="0" w:space="0" w:color="auto"/>
        <w:right w:val="none" w:sz="0" w:space="0" w:color="auto"/>
      </w:divBdr>
    </w:div>
    <w:div w:id="2121951481">
      <w:bodyDiv w:val="1"/>
      <w:marLeft w:val="0"/>
      <w:marRight w:val="0"/>
      <w:marTop w:val="0"/>
      <w:marBottom w:val="0"/>
      <w:divBdr>
        <w:top w:val="none" w:sz="0" w:space="0" w:color="auto"/>
        <w:left w:val="none" w:sz="0" w:space="0" w:color="auto"/>
        <w:bottom w:val="none" w:sz="0" w:space="0" w:color="auto"/>
        <w:right w:val="none" w:sz="0" w:space="0" w:color="auto"/>
      </w:divBdr>
      <w:divsChild>
        <w:div w:id="709765079">
          <w:marLeft w:val="0"/>
          <w:marRight w:val="0"/>
          <w:marTop w:val="0"/>
          <w:marBottom w:val="0"/>
          <w:divBdr>
            <w:top w:val="none" w:sz="0" w:space="0" w:color="auto"/>
            <w:left w:val="none" w:sz="0" w:space="0" w:color="auto"/>
            <w:bottom w:val="none" w:sz="0" w:space="0" w:color="auto"/>
            <w:right w:val="none" w:sz="0" w:space="0" w:color="auto"/>
          </w:divBdr>
          <w:divsChild>
            <w:div w:id="1288976382">
              <w:marLeft w:val="0"/>
              <w:marRight w:val="0"/>
              <w:marTop w:val="360"/>
              <w:marBottom w:val="0"/>
              <w:divBdr>
                <w:top w:val="none" w:sz="0" w:space="0" w:color="auto"/>
                <w:left w:val="none" w:sz="0" w:space="0" w:color="auto"/>
                <w:bottom w:val="none" w:sz="0" w:space="0" w:color="auto"/>
                <w:right w:val="none" w:sz="0" w:space="0" w:color="auto"/>
              </w:divBdr>
              <w:divsChild>
                <w:div w:id="1109859809">
                  <w:marLeft w:val="0"/>
                  <w:marRight w:val="0"/>
                  <w:marTop w:val="0"/>
                  <w:marBottom w:val="0"/>
                  <w:divBdr>
                    <w:top w:val="none" w:sz="0" w:space="0" w:color="auto"/>
                    <w:left w:val="none" w:sz="0" w:space="0" w:color="auto"/>
                    <w:bottom w:val="none" w:sz="0" w:space="0" w:color="auto"/>
                    <w:right w:val="none" w:sz="0" w:space="0" w:color="auto"/>
                  </w:divBdr>
                  <w:divsChild>
                    <w:div w:id="827750220">
                      <w:marLeft w:val="0"/>
                      <w:marRight w:val="0"/>
                      <w:marTop w:val="0"/>
                      <w:marBottom w:val="0"/>
                      <w:divBdr>
                        <w:top w:val="none" w:sz="0" w:space="0" w:color="auto"/>
                        <w:left w:val="none" w:sz="0" w:space="0" w:color="auto"/>
                        <w:bottom w:val="none" w:sz="0" w:space="0" w:color="auto"/>
                        <w:right w:val="none" w:sz="0" w:space="0" w:color="auto"/>
                      </w:divBdr>
                      <w:divsChild>
                        <w:div w:id="1932200959">
                          <w:marLeft w:val="0"/>
                          <w:marRight w:val="0"/>
                          <w:marTop w:val="0"/>
                          <w:marBottom w:val="0"/>
                          <w:divBdr>
                            <w:top w:val="none" w:sz="0" w:space="0" w:color="auto"/>
                            <w:left w:val="none" w:sz="0" w:space="0" w:color="auto"/>
                            <w:bottom w:val="single" w:sz="6" w:space="0" w:color="C5C5C5"/>
                            <w:right w:val="none" w:sz="0" w:space="0" w:color="auto"/>
                          </w:divBdr>
                        </w:div>
                      </w:divsChild>
                    </w:div>
                  </w:divsChild>
                </w:div>
              </w:divsChild>
            </w:div>
          </w:divsChild>
        </w:div>
      </w:divsChild>
    </w:div>
    <w:div w:id="2124113134">
      <w:bodyDiv w:val="1"/>
      <w:marLeft w:val="0"/>
      <w:marRight w:val="0"/>
      <w:marTop w:val="0"/>
      <w:marBottom w:val="0"/>
      <w:divBdr>
        <w:top w:val="none" w:sz="0" w:space="0" w:color="auto"/>
        <w:left w:val="none" w:sz="0" w:space="0" w:color="auto"/>
        <w:bottom w:val="none" w:sz="0" w:space="0" w:color="auto"/>
        <w:right w:val="none" w:sz="0" w:space="0" w:color="auto"/>
      </w:divBdr>
      <w:divsChild>
        <w:div w:id="1144935260">
          <w:marLeft w:val="0"/>
          <w:marRight w:val="0"/>
          <w:marTop w:val="0"/>
          <w:marBottom w:val="0"/>
          <w:divBdr>
            <w:top w:val="none" w:sz="0" w:space="0" w:color="auto"/>
            <w:left w:val="none" w:sz="0" w:space="0" w:color="auto"/>
            <w:bottom w:val="none" w:sz="0" w:space="0" w:color="auto"/>
            <w:right w:val="none" w:sz="0" w:space="0" w:color="auto"/>
          </w:divBdr>
          <w:divsChild>
            <w:div w:id="1795099720">
              <w:marLeft w:val="0"/>
              <w:marRight w:val="0"/>
              <w:marTop w:val="0"/>
              <w:marBottom w:val="0"/>
              <w:divBdr>
                <w:top w:val="none" w:sz="0" w:space="0" w:color="auto"/>
                <w:left w:val="none" w:sz="0" w:space="0" w:color="auto"/>
                <w:bottom w:val="none" w:sz="0" w:space="0" w:color="auto"/>
                <w:right w:val="none" w:sz="0" w:space="0" w:color="auto"/>
              </w:divBdr>
              <w:divsChild>
                <w:div w:id="1466388245">
                  <w:marLeft w:val="0"/>
                  <w:marRight w:val="0"/>
                  <w:marTop w:val="0"/>
                  <w:marBottom w:val="0"/>
                  <w:divBdr>
                    <w:top w:val="none" w:sz="0" w:space="0" w:color="auto"/>
                    <w:left w:val="none" w:sz="0" w:space="0" w:color="auto"/>
                    <w:bottom w:val="none" w:sz="0" w:space="0" w:color="auto"/>
                    <w:right w:val="none" w:sz="0" w:space="0" w:color="auto"/>
                  </w:divBdr>
                  <w:divsChild>
                    <w:div w:id="132409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ss.gov.lv"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oleObject" Target="embeddings/Microsoft_Visio_2003-2010_Drawing.vsd"/><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oleObject" Target="embeddings/oleObject2.bin"/><Relationship Id="rId35" Type="http://schemas.openxmlformats.org/officeDocument/2006/relationships/image" Target="media/image17.png"/><Relationship Id="rId43" Type="http://schemas.openxmlformats.org/officeDocument/2006/relationships/image" Target="media/image2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oleObject" Target="embeddings/Microsoft_Visio_2003-2010_Drawing1.vsd"/><Relationship Id="rId25"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ntTable" Target="fontTable.xml"/><Relationship Id="rId20" Type="http://schemas.openxmlformats.org/officeDocument/2006/relationships/hyperlink" Target="https://lvp.viss.gov.lv/RC.WebApp/Resource/Details/2764" TargetMode="External"/><Relationship Id="rId41" Type="http://schemas.openxmlformats.org/officeDocument/2006/relationships/image" Target="media/image23.png"/></Relationships>
</file>

<file path=word/_rels/footnotes.xml.rels><?xml version="1.0" encoding="UTF-8" standalone="yes"?>
<Relationships xmlns="http://schemas.openxmlformats.org/package/2006/relationships"><Relationship Id="rId2" Type="http://schemas.openxmlformats.org/officeDocument/2006/relationships/hyperlink" Target="https://lvp.viss.gov.lv/RC.WebApp/" TargetMode="External"/><Relationship Id="rId1" Type="http://schemas.openxmlformats.org/officeDocument/2006/relationships/hyperlink" Target="https://lvp.viss.gov.lv/RC.WebAp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Lelde\ABC_veidnes_projektiem\template\AB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lcf76f155ced4ddcb4097134ff3c332f xmlns="9933fa45-386d-4476-8ecf-b55ae889a24b">
      <Terms xmlns="http://schemas.microsoft.com/office/infopath/2007/PartnerControls"/>
    </lcf76f155ced4ddcb4097134ff3c332f>
    <TaxCatchAll xmlns="0a956d4e-3c5c-46b4-b563-ae93014346d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C1D9780371CC44E9E2E23AC7F62946A" ma:contentTypeVersion="16" ma:contentTypeDescription="Create a new document." ma:contentTypeScope="" ma:versionID="a91d1f977f451fe76e00e6096a2948da">
  <xsd:schema xmlns:xsd="http://www.w3.org/2001/XMLSchema" xmlns:xs="http://www.w3.org/2001/XMLSchema" xmlns:p="http://schemas.microsoft.com/office/2006/metadata/properties" xmlns:ns2="9933fa45-386d-4476-8ecf-b55ae889a24b" xmlns:ns3="0a956d4e-3c5c-46b4-b563-ae93014346d1" targetNamespace="http://schemas.microsoft.com/office/2006/metadata/properties" ma:root="true" ma:fieldsID="e20703b82404d7237d361782304fe42f" ns2:_="" ns3:_="">
    <xsd:import namespace="9933fa45-386d-4476-8ecf-b55ae889a24b"/>
    <xsd:import namespace="0a956d4e-3c5c-46b4-b563-ae93014346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3fa45-386d-4476-8ecf-b55ae889a24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57d23b1-795b-49f9-bc08-9ff480d4153e"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956d4e-3c5c-46b4-b563-ae93014346d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609212-7d45-4ca9-acf6-0d94c3fd1477}" ma:internalName="TaxCatchAll" ma:showField="CatchAllData" ma:web="0a956d4e-3c5c-46b4-b563-ae93014346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4F69E-AB56-40FB-8F32-2223758307F4}">
  <ds:schemaRefs>
    <ds:schemaRef ds:uri="http://schemas.microsoft.com/office/2006/metadata/properties"/>
    <ds:schemaRef ds:uri="9933fa45-386d-4476-8ecf-b55ae889a24b"/>
    <ds:schemaRef ds:uri="http://schemas.microsoft.com/office/infopath/2007/PartnerControls"/>
    <ds:schemaRef ds:uri="0a956d4e-3c5c-46b4-b563-ae93014346d1"/>
  </ds:schemaRefs>
</ds:datastoreItem>
</file>

<file path=customXml/itemProps2.xml><?xml version="1.0" encoding="utf-8"?>
<ds:datastoreItem xmlns:ds="http://schemas.openxmlformats.org/officeDocument/2006/customXml" ds:itemID="{E6832E13-801C-4D0D-A610-CC5AEEED7F47}">
  <ds:schemaRefs>
    <ds:schemaRef ds:uri="http://schemas.microsoft.com/sharepoint/v3/contenttype/forms"/>
  </ds:schemaRefs>
</ds:datastoreItem>
</file>

<file path=customXml/itemProps3.xml><?xml version="1.0" encoding="utf-8"?>
<ds:datastoreItem xmlns:ds="http://schemas.openxmlformats.org/officeDocument/2006/customXml" ds:itemID="{79C0294C-A599-4508-8FB4-344A4048C3FC}">
  <ds:schemaRefs>
    <ds:schemaRef ds:uri="http://schemas.openxmlformats.org/officeDocument/2006/bibliography"/>
  </ds:schemaRefs>
</ds:datastoreItem>
</file>

<file path=customXml/itemProps4.xml><?xml version="1.0" encoding="utf-8"?>
<ds:datastoreItem xmlns:ds="http://schemas.openxmlformats.org/officeDocument/2006/customXml" ds:itemID="{6B2A879B-F166-4E6D-ABCB-12819FC734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3fa45-386d-4476-8ecf-b55ae889a24b"/>
    <ds:schemaRef ds:uri="0a956d4e-3c5c-46b4-b563-ae93014346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ABC</Template>
  <TotalTime>0</TotalTime>
  <Pages>40</Pages>
  <Words>33338</Words>
  <Characters>19004</Characters>
  <Application>Microsoft Office Word</Application>
  <DocSecurity>0</DocSecurity>
  <Lines>158</Lines>
  <Paragraphs>104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Valsts informācijas sistēmu savietotāja, Latvijas valsts portāla www.latvija.lv un elektronisko pakalpojumu izstrāde un uzturēšana</vt:lpstr>
      <vt:lpstr>Valsts informācijas sistēmu savietotāja, Latvijas valsts portāla www.latvija.lv un elektronisko pakalpojumu izstrāde un uzturēšana</vt:lpstr>
    </vt:vector>
  </TitlesOfParts>
  <Manager>J.Korņijenko</Manager>
  <Company>SIA "ABC software"</Company>
  <LinksUpToDate>false</LinksUpToDate>
  <CharactersWithSpaces>52238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Latvijas valsts portāla www.latvija.lv un elektronisko pakalpojumu izstrāde un uzturēšana</dc:title>
  <dc:subject>Datu izplatīšanas tikls: ārējās saskarnes</dc:subject>
  <dc:creator>A.Zeļikovičs</dc:creator>
  <dc:description/>
  <cp:lastModifiedBy>Artūrs Astramovičs</cp:lastModifiedBy>
  <cp:revision>3</cp:revision>
  <cp:lastPrinted>2013-09-18T14:22:00Z</cp:lastPrinted>
  <dcterms:created xsi:type="dcterms:W3CDTF">2023-05-12T13:41:00Z</dcterms:created>
  <dcterms:modified xsi:type="dcterms:W3CDTF">2023-05-15T07:00:00Z</dcterms:modified>
  <cp:category>Programmatūras saskarnes projektējums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12.05.2023.</vt:lpwstr>
  </property>
  <property fmtid="{D5CDD505-2E9C-101B-9397-08002B2CF9AE}" pid="3" name="_Version">
    <vt:lpwstr>1.15</vt:lpwstr>
  </property>
  <property fmtid="{D5CDD505-2E9C-101B-9397-08002B2CF9AE}" pid="4" name="_SubjectID">
    <vt:lpwstr>DIT_AS</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Elektronisko dokumentu krātuve</vt:lpwstr>
  </property>
  <property fmtid="{D5CDD505-2E9C-101B-9397-08002B2CF9AE}" pid="9" name="_ContractNumber">
    <vt:lpwstr>13_7_17_41</vt:lpwstr>
  </property>
  <property fmtid="{D5CDD505-2E9C-101B-9397-08002B2CF9AE}" pid="10" name="_CategoryID">
    <vt:lpwstr>PPA</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0x0101004C1D9780371CC44E9E2E23AC7F62946A</vt:lpwstr>
  </property>
  <property fmtid="{D5CDD505-2E9C-101B-9397-08002B2CF9AE}" pid="16" name="MediaServiceImageTags">
    <vt:lpwstr/>
  </property>
</Properties>
</file>